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media/image1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8D53DB" w:rsidRPr="00B5546F" w:rsidP="00D819AD">
      <w:pPr>
        <w:pStyle w:val="TitleCommittee0"/>
      </w:pPr>
      <w:sdt>
        <w:sdtPr>
          <w:alias w:val="CommitteeName"/>
          <w:tag w:val="CommitteeName"/>
          <w:id w:val="1869951332"/>
          <w:placeholder>
            <w:docPart w:val="16B3FC61F6CE43A684FD0E6F1962BDF3"/>
          </w:placeholder>
          <w:richText/>
        </w:sdtPr>
        <w:sdtContent>
          <w:r w:rsidRPr="00B5546F">
            <w:t>Northern</w:t>
          </w:r>
          <w:r w:rsidRPr="00B5546F" w:rsidR="00FA2E32">
            <w:t xml:space="preserve"> </w:t>
          </w:r>
          <w:r w:rsidRPr="00B5546F">
            <w:t>Ireland</w:t>
          </w:r>
          <w:r w:rsidRPr="00B5546F" w:rsidR="00FA2E32">
            <w:t xml:space="preserve"> </w:t>
          </w:r>
          <w:r w:rsidRPr="00B5546F">
            <w:t>Affairs</w:t>
          </w:r>
          <w:r w:rsidRPr="00B5546F" w:rsidR="00FA2E32">
            <w:t xml:space="preserve"> </w:t>
          </w:r>
          <w:r w:rsidRPr="00B5546F">
            <w:t>Committee</w:t>
          </w:r>
        </w:sdtContent>
      </w:sdt>
    </w:p>
    <w:p w:rsidR="008D53DB" w:rsidRPr="00B5546F" w:rsidP="00D819AD">
      <w:pPr>
        <w:pStyle w:val="TitleInquiry0"/>
      </w:pPr>
      <w:r w:rsidRPr="00B5546F">
        <w:t>Oral</w:t>
      </w:r>
      <w:r w:rsidRPr="00B5546F" w:rsidR="00FA2E32">
        <w:t xml:space="preserve"> </w:t>
      </w:r>
      <w:r w:rsidRPr="00B5546F">
        <w:t>evidence:</w:t>
      </w:r>
      <w:r w:rsidRPr="00B5546F" w:rsidR="00FA2E32">
        <w:t xml:space="preserve"> </w:t>
      </w:r>
      <w:sdt>
        <w:sdtPr>
          <w:alias w:val="InquiryName"/>
          <w:tag w:val="InquiryName"/>
          <w:id w:val="377371847"/>
          <w:placeholder>
            <w:docPart w:val="16B3FC61F6CE43A684FD0E6F1962BDF3"/>
          </w:placeholder>
          <w:richText/>
        </w:sdtPr>
        <w:sdtContent>
          <w:r w:rsidRPr="00B5546F">
            <w:t>New</w:t>
          </w:r>
          <w:r w:rsidRPr="00B5546F" w:rsidR="00FA2E32">
            <w:t xml:space="preserve"> </w:t>
          </w:r>
          <w:r w:rsidRPr="00B5546F" w:rsidR="00AF5F40">
            <w:t>D</w:t>
          </w:r>
          <w:r w:rsidRPr="00B5546F">
            <w:t>ecade,</w:t>
          </w:r>
          <w:r w:rsidRPr="00B5546F" w:rsidR="00FA2E32">
            <w:t xml:space="preserve"> </w:t>
          </w:r>
          <w:r w:rsidRPr="00B5546F">
            <w:t>New</w:t>
          </w:r>
          <w:r w:rsidRPr="00B5546F" w:rsidR="00FA2E32">
            <w:t xml:space="preserve"> </w:t>
          </w:r>
          <w:r w:rsidRPr="00B5546F" w:rsidR="00AF5F40">
            <w:t>A</w:t>
          </w:r>
          <w:r w:rsidRPr="00B5546F">
            <w:t>pproach</w:t>
          </w:r>
          <w:r w:rsidRPr="00B5546F" w:rsidR="00FA2E32">
            <w:t xml:space="preserve"> </w:t>
          </w:r>
          <w:r w:rsidRPr="00B5546F">
            <w:t>Agreement</w:t>
          </w:r>
        </w:sdtContent>
      </w:sdt>
      <w:r w:rsidRPr="00B5546F">
        <w:t>,</w:t>
      </w:r>
      <w:r w:rsidRPr="00B5546F" w:rsidR="00FA2E32">
        <w:t xml:space="preserve"> </w:t>
      </w:r>
      <w:r w:rsidRPr="00B5546F">
        <w:t>HC</w:t>
      </w:r>
      <w:r w:rsidRPr="00B5546F" w:rsidR="00FA2E32">
        <w:t xml:space="preserve"> </w:t>
      </w:r>
      <w:sdt>
        <w:sdtPr>
          <w:alias w:val="InquiryRefNo"/>
          <w:tag w:val="InquiryRefNo"/>
          <w:id w:val="-281725174"/>
          <w:placeholder>
            <w:docPart w:val="16B3FC61F6CE43A684FD0E6F1962BDF3"/>
          </w:placeholder>
          <w:richText/>
        </w:sdtPr>
        <w:sdtContent>
          <w:r w:rsidRPr="00B5546F" w:rsidR="00AF5F40">
            <w:t>160</w:t>
          </w:r>
        </w:sdtContent>
      </w:sdt>
    </w:p>
    <w:sdt>
      <w:sdtPr>
        <w:alias w:val="SittingDate"/>
        <w:tag w:val="SittingDate"/>
        <w:id w:val="-1160222926"/>
        <w:placeholder>
          <w:docPart w:val="16B3FC61F6CE43A684FD0E6F1962BDF3"/>
        </w:placeholder>
        <w:richText/>
      </w:sdtPr>
      <w:sdtContent>
        <w:p w:rsidR="008D53DB" w:rsidRPr="00B5546F" w:rsidP="00D819AD">
          <w:pPr>
            <w:pStyle w:val="Para"/>
          </w:pPr>
          <w:r w:rsidRPr="00B5546F">
            <w:t>Wednesday</w:t>
          </w:r>
          <w:r w:rsidRPr="00B5546F" w:rsidR="00FA2E32">
            <w:t xml:space="preserve"> </w:t>
          </w:r>
          <w:r w:rsidRPr="00B5546F">
            <w:t>17</w:t>
          </w:r>
          <w:r w:rsidRPr="00B5546F" w:rsidR="00FA2E32">
            <w:t xml:space="preserve"> </w:t>
          </w:r>
          <w:r w:rsidRPr="00B5546F">
            <w:t>June</w:t>
          </w:r>
          <w:r w:rsidRPr="00B5546F" w:rsidR="00FA2E32">
            <w:t xml:space="preserve"> </w:t>
          </w:r>
          <w:r w:rsidRPr="00B5546F">
            <w:t>2020</w:t>
          </w:r>
        </w:p>
      </w:sdtContent>
    </w:sdt>
    <w:p w:rsidR="008D53DB" w:rsidRPr="00B5546F" w:rsidP="00D819AD">
      <w:pPr>
        <w:pStyle w:val="Para"/>
      </w:pPr>
      <w:r w:rsidRPr="00B5546F">
        <w:t>Ordered</w:t>
      </w:r>
      <w:r w:rsidRPr="00B5546F" w:rsidR="00FA2E32">
        <w:t xml:space="preserve"> </w:t>
      </w:r>
      <w:r w:rsidRPr="00B5546F">
        <w:t>by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House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sdt>
        <w:sdtPr>
          <w:alias w:val="House"/>
          <w:tag w:val="House"/>
          <w:id w:val="809213435"/>
          <w:placeholder>
            <w:docPart w:val="16B3FC61F6CE43A684FD0E6F1962BDF3"/>
          </w:placeholder>
          <w:richText/>
        </w:sdtPr>
        <w:sdtContent>
          <w:r w:rsidRPr="00B5546F">
            <w:t>Commons</w:t>
          </w:r>
        </w:sdtContent>
      </w:sdt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published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sdt>
        <w:sdtPr>
          <w:alias w:val="PublishDate"/>
          <w:tag w:val="PublishDate"/>
          <w:id w:val="217021599"/>
          <w:placeholder>
            <w:docPart w:val="16B3FC61F6CE43A684FD0E6F1962BDF3"/>
          </w:placeholder>
          <w:richText/>
        </w:sdtPr>
        <w:sdtContent>
          <w:r w:rsidRPr="00B5546F">
            <w:t>17</w:t>
          </w:r>
          <w:r w:rsidRPr="00B5546F" w:rsidR="00FA2E32">
            <w:t xml:space="preserve"> </w:t>
          </w:r>
          <w:r w:rsidRPr="00B5546F">
            <w:t>June</w:t>
          </w:r>
          <w:r w:rsidRPr="00B5546F" w:rsidR="00FA2E32">
            <w:t xml:space="preserve"> </w:t>
          </w:r>
          <w:r w:rsidRPr="00B5546F">
            <w:t>2020</w:t>
          </w:r>
        </w:sdtContent>
      </w:sdt>
      <w:r w:rsidRPr="00B5546F">
        <w:t>.</w:t>
      </w:r>
    </w:p>
    <w:p w:rsidR="008D53DB" w:rsidRPr="00B5546F" w:rsidP="00D819AD">
      <w:sdt>
        <w:sdtPr>
          <w:alias w:val="VideoHyperlink"/>
          <w:tag w:val="VideoHyperlink"/>
          <w:id w:val="703995351"/>
          <w:placeholder>
            <w:docPart w:val="16B3FC61F6CE43A684FD0E6F1962BDF3"/>
          </w:placeholder>
          <w:richText/>
        </w:sdtPr>
        <w:sdtContent>
          <w:r>
            <w:fldChar w:fldCharType="begin"/>
          </w:r>
          <w:r>
            <w:instrText xml:space="preserve"> HYPERLINK "https://parliamentlive.tv/Event/Index/19280afc-f1bf-4c51-afdb-b14ddb38239c" </w:instrText>
          </w:r>
          <w:r>
            <w:fldChar w:fldCharType="separate"/>
          </w:r>
          <w:r w:rsidRPr="00373618">
            <w:rPr>
              <w:rStyle w:val="Hyperlink"/>
            </w:rPr>
            <w:t>Watch</w:t>
          </w:r>
          <w:r w:rsidRPr="00373618" w:rsidR="00FA2E32">
            <w:rPr>
              <w:rStyle w:val="Hyperlink"/>
            </w:rPr>
            <w:t xml:space="preserve"> </w:t>
          </w:r>
          <w:r w:rsidRPr="00373618">
            <w:rPr>
              <w:rStyle w:val="Hyperlink"/>
            </w:rPr>
            <w:t>the</w:t>
          </w:r>
          <w:r w:rsidRPr="00373618" w:rsidR="00FA2E32">
            <w:rPr>
              <w:rStyle w:val="Hyperlink"/>
            </w:rPr>
            <w:t xml:space="preserve"> </w:t>
          </w:r>
          <w:r w:rsidRPr="00373618">
            <w:rPr>
              <w:rStyle w:val="Hyperlink"/>
            </w:rPr>
            <w:t>meeting</w:t>
          </w:r>
          <w:r>
            <w:fldChar w:fldCharType="end"/>
          </w:r>
        </w:sdtContent>
      </w:sdt>
    </w:p>
    <w:p w:rsidR="008D53DB" w:rsidRPr="00B5546F" w:rsidP="00D819AD">
      <w:r w:rsidRPr="00B5546F">
        <w:t>Members</w:t>
      </w:r>
      <w:r w:rsidRPr="00B5546F" w:rsidR="00FA2E32">
        <w:t xml:space="preserve"> </w:t>
      </w:r>
      <w:r w:rsidRPr="00B5546F">
        <w:t>present:</w:t>
      </w:r>
      <w:r w:rsidRPr="00B5546F" w:rsidR="00FA2E32">
        <w:t xml:space="preserve"> </w:t>
      </w:r>
      <w:sdt>
        <w:sdtPr>
          <w:alias w:val="MembersPresent"/>
          <w:tag w:val="MembersPresent"/>
          <w:id w:val="366340316"/>
          <w:placeholder>
            <w:docPart w:val="16B3FC61F6CE43A684FD0E6F1962BDF3"/>
          </w:placeholder>
          <w:richText/>
        </w:sdtPr>
        <w:sdtContent>
          <w:r w:rsidRPr="00B5546F" w:rsidR="00DB3B8D">
            <w:t>Simon</w:t>
          </w:r>
          <w:r w:rsidRPr="00B5546F" w:rsidR="00FA2E32">
            <w:t xml:space="preserve"> </w:t>
          </w:r>
          <w:r w:rsidRPr="00B5546F" w:rsidR="00DB3B8D">
            <w:t>Hoare</w:t>
          </w:r>
          <w:r w:rsidRPr="00B5546F" w:rsidR="00FA2E32">
            <w:t xml:space="preserve"> </w:t>
          </w:r>
          <w:r w:rsidRPr="00B5546F">
            <w:t>(Chair);</w:t>
          </w:r>
          <w:r w:rsidRPr="00B5546F" w:rsidR="00FA2E32">
            <w:t xml:space="preserve"> </w:t>
          </w:r>
          <w:r w:rsidRPr="00B5546F" w:rsidR="00DB3B8D">
            <w:t>Scott</w:t>
          </w:r>
          <w:r w:rsidRPr="00B5546F" w:rsidR="00FA2E32">
            <w:t xml:space="preserve"> </w:t>
          </w:r>
          <w:r w:rsidRPr="00B5546F" w:rsidR="00DB3B8D">
            <w:t>Benton;</w:t>
          </w:r>
          <w:r w:rsidRPr="00B5546F" w:rsidR="00FA2E32">
            <w:t xml:space="preserve"> </w:t>
          </w:r>
          <w:r w:rsidRPr="00B5546F" w:rsidR="00AF5F40">
            <w:t>Mr</w:t>
          </w:r>
          <w:r w:rsidRPr="00B5546F" w:rsidR="00FA2E32">
            <w:t xml:space="preserve"> </w:t>
          </w:r>
          <w:r w:rsidRPr="00B5546F" w:rsidR="00DB3B8D">
            <w:t>Gregory</w:t>
          </w:r>
          <w:r w:rsidRPr="00B5546F" w:rsidR="00FA2E32">
            <w:t xml:space="preserve"> </w:t>
          </w:r>
          <w:r w:rsidRPr="00B5546F" w:rsidR="00DB3B8D">
            <w:t>Campbell;</w:t>
          </w:r>
          <w:r w:rsidRPr="00B5546F" w:rsidR="00FA2E32">
            <w:t xml:space="preserve"> </w:t>
          </w:r>
          <w:r w:rsidRPr="00B5546F" w:rsidR="00DB3B8D">
            <w:t>Stephen</w:t>
          </w:r>
          <w:r w:rsidRPr="00B5546F" w:rsidR="00FA2E32">
            <w:t xml:space="preserve"> </w:t>
          </w:r>
          <w:r w:rsidRPr="00B5546F" w:rsidR="00DB3B8D">
            <w:t>Farry;</w:t>
          </w:r>
          <w:r w:rsidRPr="00B5546F" w:rsidR="00FA2E32">
            <w:t xml:space="preserve"> </w:t>
          </w:r>
          <w:r w:rsidRPr="00B5546F" w:rsidR="00DB3B8D">
            <w:t>Mary</w:t>
          </w:r>
          <w:r w:rsidRPr="00B5546F" w:rsidR="00FA2E32">
            <w:t xml:space="preserve"> </w:t>
          </w:r>
          <w:r w:rsidRPr="00B5546F" w:rsidR="00DB3B8D">
            <w:t>Kelly</w:t>
          </w:r>
          <w:r w:rsidRPr="00B5546F" w:rsidR="00FA2E32">
            <w:t xml:space="preserve"> </w:t>
          </w:r>
          <w:r w:rsidRPr="00B5546F" w:rsidR="00DB3B8D">
            <w:t>Foy;</w:t>
          </w:r>
          <w:r w:rsidRPr="00B5546F" w:rsidR="00FA2E32">
            <w:t xml:space="preserve"> </w:t>
          </w:r>
          <w:r w:rsidRPr="00B5546F" w:rsidR="00AF5F40">
            <w:t>Mr</w:t>
          </w:r>
          <w:r w:rsidRPr="00B5546F" w:rsidR="00FA2E32">
            <w:t xml:space="preserve"> </w:t>
          </w:r>
          <w:r w:rsidRPr="00B5546F" w:rsidR="00DB3B8D">
            <w:t>Robert</w:t>
          </w:r>
          <w:r w:rsidRPr="00B5546F" w:rsidR="00FA2E32">
            <w:t xml:space="preserve"> </w:t>
          </w:r>
          <w:r w:rsidRPr="00B5546F" w:rsidR="00DB3B8D">
            <w:t>Goodwill;</w:t>
          </w:r>
          <w:r w:rsidRPr="00B5546F" w:rsidR="00FA2E32">
            <w:t xml:space="preserve"> </w:t>
          </w:r>
          <w:r w:rsidRPr="00B5546F" w:rsidR="00DB3B8D">
            <w:t>Claire</w:t>
          </w:r>
          <w:r w:rsidRPr="00B5546F" w:rsidR="00FA2E32">
            <w:t xml:space="preserve"> </w:t>
          </w:r>
          <w:r w:rsidRPr="00B5546F" w:rsidR="00DB3B8D">
            <w:t>Hanna;</w:t>
          </w:r>
          <w:r w:rsidR="00CF1BE3">
            <w:t xml:space="preserve"> </w:t>
          </w:r>
          <w:r w:rsidRPr="00B5546F" w:rsidR="00DB3B8D">
            <w:t>Ian</w:t>
          </w:r>
          <w:r w:rsidRPr="00B5546F" w:rsidR="00FA2E32">
            <w:t xml:space="preserve"> </w:t>
          </w:r>
          <w:r w:rsidRPr="00B5546F" w:rsidR="00DB3B8D">
            <w:t>Paisley</w:t>
          </w:r>
          <w:r w:rsidRPr="00B5546F" w:rsidR="00AF5F40">
            <w:t>.</w:t>
          </w:r>
        </w:sdtContent>
      </w:sdt>
    </w:p>
    <w:p w:rsidR="008D53DB" w:rsidRPr="00B5546F" w:rsidP="00D819AD">
      <w:pPr>
        <w:pStyle w:val="ParaCentre"/>
      </w:pPr>
      <w:r w:rsidRPr="00B5546F">
        <w:t>Questions</w:t>
      </w:r>
      <w:r w:rsidRPr="00B5546F" w:rsidR="00FA2E32">
        <w:t xml:space="preserve"> </w:t>
      </w:r>
      <w:sdt>
        <w:sdtPr>
          <w:alias w:val="QuestionNumbers"/>
          <w:tag w:val="QuestionNumbers"/>
          <w:id w:val="-1223666168"/>
          <w:placeholder>
            <w:docPart w:val="16B3FC61F6CE43A684FD0E6F1962BDF3"/>
          </w:placeholder>
          <w:richText/>
        </w:sdtPr>
        <w:sdtContent>
          <w:r w:rsidRPr="00B5546F" w:rsidR="002B7428">
            <w:t>45</w:t>
          </w:r>
          <w:r w:rsidRPr="00B5546F" w:rsidR="00FA2E32">
            <w:t xml:space="preserve"> </w:t>
          </w:r>
          <w:r w:rsidRPr="00B5546F" w:rsidR="00AF5F40">
            <w:t>-</w:t>
          </w:r>
          <w:r w:rsidRPr="00B5546F" w:rsidR="00FA2E32">
            <w:t xml:space="preserve"> </w:t>
          </w:r>
          <w:r w:rsidRPr="00B5546F" w:rsidR="00B5546F">
            <w:t>92</w:t>
          </w:r>
        </w:sdtContent>
      </w:sdt>
      <w:bookmarkStart w:id="0" w:name="_GoBack"/>
      <w:bookmarkEnd w:id="0"/>
    </w:p>
    <w:p w:rsidR="008D53DB" w:rsidRPr="00B5546F" w:rsidP="00D819AD">
      <w:pPr>
        <w:pStyle w:val="TitleWitnesses0"/>
      </w:pPr>
      <w:r w:rsidRPr="00B5546F">
        <w:t>Witnesses</w:t>
      </w:r>
    </w:p>
    <w:p w:rsidR="008D53DB" w:rsidRPr="00B5546F" w:rsidP="00D819AD">
      <w:pPr>
        <w:pStyle w:val="Para"/>
      </w:pPr>
      <w:r w:rsidRPr="00B5546F">
        <w:t>I:</w:t>
      </w:r>
      <w:r w:rsidRPr="00B5546F" w:rsidR="00FA2E32">
        <w:t xml:space="preserve"> </w:t>
      </w:r>
      <w:r w:rsidR="00AE0EA3">
        <w:t xml:space="preserve">Mr </w:t>
      </w:r>
      <w:r w:rsidRPr="00B5546F">
        <w:t>Robin</w:t>
      </w:r>
      <w:r w:rsidRPr="00B5546F" w:rsidR="00FA2E32">
        <w:t xml:space="preserve"> </w:t>
      </w:r>
      <w:r w:rsidRPr="00B5546F">
        <w:t>Walker</w:t>
      </w:r>
      <w:r w:rsidRPr="00B5546F" w:rsidR="00FA2E32">
        <w:t xml:space="preserve"> </w:t>
      </w:r>
      <w:r w:rsidRPr="00B5546F">
        <w:t>MP,</w:t>
      </w:r>
      <w:r w:rsidRPr="00B5546F" w:rsidR="00FA2E32">
        <w:t xml:space="preserve"> </w:t>
      </w:r>
      <w:r w:rsidRPr="00B5546F">
        <w:t>Minister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State,</w:t>
      </w:r>
      <w:r w:rsidRPr="00B5546F" w:rsidR="00FA2E32">
        <w:t xml:space="preserve"> </w:t>
      </w:r>
      <w:r w:rsidRPr="00B5546F">
        <w:t>Northern</w:t>
      </w:r>
      <w:r w:rsidRPr="00B5546F" w:rsidR="00FA2E32">
        <w:t xml:space="preserve"> </w:t>
      </w:r>
      <w:r w:rsidRPr="00B5546F">
        <w:t>Ireland</w:t>
      </w:r>
      <w:r w:rsidRPr="00B5546F" w:rsidR="00FA2E32">
        <w:t xml:space="preserve"> </w:t>
      </w:r>
      <w:r w:rsidRPr="00B5546F">
        <w:t>Office;</w:t>
      </w:r>
      <w:r w:rsidRPr="00B5546F" w:rsidR="00FA2E32">
        <w:t xml:space="preserve"> </w:t>
      </w:r>
      <w:r w:rsidRPr="00B5546F">
        <w:t>Mark</w:t>
      </w:r>
      <w:r w:rsidRPr="00B5546F" w:rsidR="00FA2E32">
        <w:t xml:space="preserve"> </w:t>
      </w:r>
      <w:r w:rsidRPr="00B5546F">
        <w:t>Larmour,</w:t>
      </w:r>
      <w:r w:rsidRPr="00B5546F" w:rsidR="00FA2E32">
        <w:t xml:space="preserve"> </w:t>
      </w:r>
      <w:r w:rsidRPr="00B5546F">
        <w:t>Director,</w:t>
      </w:r>
      <w:r w:rsidRPr="00B5546F" w:rsidR="00FA2E32">
        <w:t xml:space="preserve"> </w:t>
      </w:r>
      <w:r w:rsidRPr="00B5546F">
        <w:t>Northern</w:t>
      </w:r>
      <w:r w:rsidRPr="00B5546F" w:rsidR="00FA2E32">
        <w:t xml:space="preserve"> </w:t>
      </w:r>
      <w:r w:rsidRPr="00B5546F">
        <w:t>Ireland</w:t>
      </w:r>
      <w:r w:rsidRPr="00B5546F" w:rsidR="00FA2E32">
        <w:t xml:space="preserve"> </w:t>
      </w:r>
      <w:r w:rsidRPr="00B5546F">
        <w:t>Office.</w:t>
      </w:r>
    </w:p>
    <w:p w:rsidR="008D53DB" w:rsidRPr="00B5546F" w:rsidP="00D819AD">
      <w:pPr>
        <w:pStyle w:val="Para"/>
      </w:pPr>
    </w:p>
    <w:p w:rsidR="00373618">
      <w:pPr>
        <w:spacing w:line="276" w:lineRule="auto"/>
        <w:jc w:val="left"/>
      </w:pPr>
      <w:bookmarkStart w:id="1" w:name="Panel1"/>
      <w:r>
        <w:br w:type="page"/>
      </w:r>
    </w:p>
    <w:p w:rsidR="008D53DB" w:rsidRPr="00B5546F" w:rsidP="002B7428">
      <w:pPr>
        <w:pStyle w:val="Para"/>
        <w:jc w:val="center"/>
        <w:rPr>
          <w:sz w:val="28"/>
          <w:szCs w:val="28"/>
        </w:rPr>
      </w:pPr>
      <w:r w:rsidRPr="00B5546F">
        <w:rPr>
          <w:sz w:val="28"/>
          <w:szCs w:val="28"/>
        </w:rPr>
        <w:t>Examination</w:t>
      </w:r>
      <w:r w:rsidRPr="00B5546F" w:rsidR="00FA2E32">
        <w:rPr>
          <w:sz w:val="28"/>
          <w:szCs w:val="28"/>
        </w:rPr>
        <w:t xml:space="preserve"> </w:t>
      </w:r>
      <w:r w:rsidRPr="00B5546F">
        <w:rPr>
          <w:sz w:val="28"/>
          <w:szCs w:val="28"/>
        </w:rPr>
        <w:t>of</w:t>
      </w:r>
      <w:r w:rsidRPr="00B5546F" w:rsidR="00FA2E32">
        <w:rPr>
          <w:sz w:val="28"/>
          <w:szCs w:val="28"/>
        </w:rPr>
        <w:t xml:space="preserve"> </w:t>
      </w:r>
      <w:r w:rsidRPr="00B5546F">
        <w:rPr>
          <w:sz w:val="28"/>
          <w:szCs w:val="28"/>
        </w:rPr>
        <w:t>witnesses</w:t>
      </w:r>
    </w:p>
    <w:p w:rsidR="002B7428" w:rsidRPr="00B5546F" w:rsidP="002B7428">
      <w:pPr>
        <w:pStyle w:val="Para"/>
        <w:jc w:val="left"/>
      </w:pPr>
      <w:r w:rsidRPr="00B5546F">
        <w:t>Witnesses:</w:t>
      </w:r>
      <w:r w:rsidRPr="00B5546F" w:rsidR="00FA2E32">
        <w:t xml:space="preserve"> </w:t>
      </w:r>
      <w:r w:rsidRPr="00B5546F">
        <w:t>Robin</w:t>
      </w:r>
      <w:r w:rsidRPr="00B5546F" w:rsidR="00FA2E32">
        <w:t xml:space="preserve"> </w:t>
      </w:r>
      <w:r w:rsidRPr="00B5546F">
        <w:t>Walker</w:t>
      </w:r>
      <w:r w:rsidRPr="00B5546F" w:rsidR="00FA2E32">
        <w:t xml:space="preserve"> </w:t>
      </w:r>
      <w:r w:rsidRPr="00B5546F">
        <w:t>MP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Mark</w:t>
      </w:r>
      <w:r w:rsidRPr="00B5546F" w:rsidR="00FA2E32">
        <w:t xml:space="preserve"> </w:t>
      </w:r>
      <w:r w:rsidRPr="00B5546F">
        <w:t>Larmour.</w:t>
      </w:r>
    </w:p>
    <w:p w:rsidR="00DB3B8D" w:rsidRPr="00B5546F" w:rsidP="002B7428">
      <w:pPr>
        <w:pStyle w:val="Question"/>
      </w:pPr>
      <w:bookmarkEnd w:id="1"/>
      <w:sdt>
        <w:sdtPr>
          <w:alias w:val="Member"/>
          <w:tag w:val="&lt;Member mnisId='4494' dodsId='72275'&gt;"/>
          <w:id w:val="-1746714632"/>
          <w:placeholder>
            <w:docPart w:val="DefaultPlaceholder_1082065158"/>
          </w:placeholder>
          <w:richText/>
        </w:sdtPr>
        <w:sdtContent>
          <w:r w:rsidRPr="00B5546F">
            <w:rPr>
              <w:b/>
            </w:rPr>
            <w:t>Chair:</w:t>
          </w:r>
        </w:sdtContent>
      </w:sdt>
      <w:r w:rsidRPr="00B5546F" w:rsidR="00FA2E32">
        <w:t xml:space="preserve"> </w:t>
      </w:r>
      <w:r w:rsidRPr="00B5546F">
        <w:t>Good</w:t>
      </w:r>
      <w:r w:rsidRPr="00B5546F" w:rsidR="00FA2E32">
        <w:t xml:space="preserve"> </w:t>
      </w:r>
      <w:r w:rsidRPr="00B5546F">
        <w:t>morning,</w:t>
      </w:r>
      <w:r w:rsidRPr="00B5546F" w:rsidR="00FA2E32">
        <w:t xml:space="preserve"> </w:t>
      </w:r>
      <w:r w:rsidRPr="00B5546F">
        <w:t>colleagues.</w:t>
      </w:r>
      <w:r w:rsidRPr="00B5546F" w:rsidR="00FA2E32">
        <w:t xml:space="preserve"> </w:t>
      </w:r>
      <w:r w:rsidRPr="00B5546F">
        <w:t>Good</w:t>
      </w:r>
      <w:r w:rsidRPr="00B5546F" w:rsidR="00FA2E32">
        <w:t xml:space="preserve"> </w:t>
      </w:r>
      <w:r w:rsidRPr="00B5546F">
        <w:t>morning,</w:t>
      </w:r>
      <w:r w:rsidRPr="00B5546F" w:rsidR="00FA2E32">
        <w:t xml:space="preserve"> </w:t>
      </w:r>
      <w:r w:rsidRPr="00B5546F" w:rsidR="00126B9F">
        <w:t>M</w:t>
      </w:r>
      <w:r w:rsidRPr="00B5546F">
        <w:t>inister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Mark.</w:t>
      </w:r>
      <w:r w:rsidRPr="00B5546F" w:rsidR="00FA2E32">
        <w:t xml:space="preserve"> </w:t>
      </w:r>
      <w:r w:rsidRPr="00B5546F">
        <w:t>Thank</w:t>
      </w:r>
      <w:r w:rsidRPr="00B5546F" w:rsidR="00FA2E32">
        <w:t xml:space="preserve"> </w:t>
      </w:r>
      <w:r w:rsidRPr="00B5546F">
        <w:t>you</w:t>
      </w:r>
      <w:r w:rsidRPr="00B5546F" w:rsidR="00FA2E32">
        <w:t xml:space="preserve"> </w:t>
      </w:r>
      <w:r w:rsidRPr="00B5546F" w:rsidR="00126B9F">
        <w:t>very</w:t>
      </w:r>
      <w:r w:rsidRPr="00B5546F" w:rsidR="00FA2E32">
        <w:t xml:space="preserve"> </w:t>
      </w:r>
      <w:r w:rsidRPr="00B5546F" w:rsidR="00126B9F">
        <w:t>much</w:t>
      </w:r>
      <w:r w:rsidRPr="00B5546F" w:rsidR="00FA2E32">
        <w:t xml:space="preserve"> </w:t>
      </w:r>
      <w:r w:rsidRPr="00B5546F" w:rsidR="00126B9F">
        <w:t>indeed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joining</w:t>
      </w:r>
      <w:r w:rsidRPr="00B5546F" w:rsidR="00FA2E32">
        <w:t xml:space="preserve"> </w:t>
      </w:r>
      <w:r w:rsidRPr="00B5546F">
        <w:t>us</w:t>
      </w:r>
      <w:r w:rsidRPr="00B5546F" w:rsidR="00FA2E32">
        <w:t xml:space="preserve"> </w:t>
      </w:r>
      <w:r w:rsidRPr="00B5546F">
        <w:t>this</w:t>
      </w:r>
      <w:r w:rsidRPr="00B5546F" w:rsidR="00FA2E32">
        <w:t xml:space="preserve"> </w:t>
      </w:r>
      <w:r w:rsidRPr="00B5546F">
        <w:t>morning</w:t>
      </w:r>
      <w:r w:rsidRPr="00B5546F" w:rsidR="00FA2E32">
        <w:t xml:space="preserve"> </w:t>
      </w:r>
      <w:r w:rsidRPr="00B5546F" w:rsidR="00126B9F">
        <w:t>for</w:t>
      </w:r>
      <w:r w:rsidRPr="00B5546F" w:rsidR="00FA2E32">
        <w:t xml:space="preserve"> </w:t>
      </w:r>
      <w:r w:rsidRPr="00B5546F" w:rsidR="00126B9F">
        <w:t>our</w:t>
      </w:r>
      <w:r w:rsidRPr="00B5546F" w:rsidR="00FA2E32">
        <w:t xml:space="preserve"> </w:t>
      </w:r>
      <w:r w:rsidRPr="00B5546F" w:rsidR="00126B9F">
        <w:t>ongoing</w:t>
      </w:r>
      <w:r w:rsidRPr="00B5546F" w:rsidR="00FA2E32">
        <w:t xml:space="preserve"> </w:t>
      </w:r>
      <w:r w:rsidRPr="00B5546F" w:rsidR="00126B9F">
        <w:t>inquiry</w:t>
      </w:r>
      <w:r w:rsidRPr="00B5546F" w:rsidR="00FA2E32">
        <w:t xml:space="preserve"> </w:t>
      </w:r>
      <w:r w:rsidRPr="00B5546F" w:rsidR="00126B9F">
        <w:t>into</w:t>
      </w:r>
      <w:r w:rsidRPr="00B5546F" w:rsidR="00FA2E32">
        <w:t xml:space="preserve"> </w:t>
      </w:r>
      <w:r w:rsidRPr="00B5546F" w:rsidR="00126B9F">
        <w:t>the</w:t>
      </w:r>
      <w:r w:rsidRPr="00B5546F" w:rsidR="00FA2E32">
        <w:t xml:space="preserve"> </w:t>
      </w:r>
      <w:r w:rsidRPr="00B5546F" w:rsidR="00126B9F">
        <w:t>New</w:t>
      </w:r>
      <w:r w:rsidRPr="00B5546F" w:rsidR="00FA2E32">
        <w:t xml:space="preserve"> </w:t>
      </w:r>
      <w:r w:rsidRPr="00B5546F" w:rsidR="00126B9F">
        <w:t>Decade,</w:t>
      </w:r>
      <w:r w:rsidRPr="00B5546F" w:rsidR="00FA2E32">
        <w:t xml:space="preserve"> </w:t>
      </w:r>
      <w:r w:rsidRPr="00B5546F" w:rsidR="00126B9F">
        <w:t>New</w:t>
      </w:r>
      <w:r w:rsidRPr="00B5546F" w:rsidR="00FA2E32">
        <w:t xml:space="preserve"> </w:t>
      </w:r>
      <w:r w:rsidRPr="00B5546F" w:rsidR="00126B9F">
        <w:t>Approach.</w:t>
      </w:r>
      <w:r w:rsidRPr="00B5546F" w:rsidR="00FA2E32">
        <w:t xml:space="preserve"> </w:t>
      </w:r>
      <w:r w:rsidRPr="00B5546F" w:rsidR="00126B9F">
        <w:t>It</w:t>
      </w:r>
      <w:r w:rsidRPr="00B5546F" w:rsidR="00FA2E32">
        <w:t xml:space="preserve"> </w:t>
      </w:r>
      <w:r w:rsidRPr="00B5546F" w:rsidR="00126B9F">
        <w:t>is</w:t>
      </w:r>
      <w:r w:rsidRPr="00B5546F" w:rsidR="00FA2E32">
        <w:t xml:space="preserve"> </w:t>
      </w:r>
      <w:r w:rsidRPr="00B5546F" w:rsidR="00126B9F">
        <w:t>very</w:t>
      </w:r>
      <w:r w:rsidRPr="00B5546F" w:rsidR="00FA2E32">
        <w:t xml:space="preserve"> </w:t>
      </w:r>
      <w:r w:rsidRPr="00B5546F" w:rsidR="00126B9F">
        <w:t>nice</w:t>
      </w:r>
      <w:r w:rsidRPr="00B5546F" w:rsidR="00FA2E32">
        <w:t xml:space="preserve"> </w:t>
      </w:r>
      <w:r w:rsidRPr="00B5546F" w:rsidR="00126B9F">
        <w:t>to</w:t>
      </w:r>
      <w:r w:rsidRPr="00B5546F" w:rsidR="00FA2E32">
        <w:t xml:space="preserve"> </w:t>
      </w:r>
      <w:r w:rsidRPr="00B5546F" w:rsidR="00126B9F">
        <w:t>see</w:t>
      </w:r>
      <w:r w:rsidRPr="00B5546F" w:rsidR="00FA2E32">
        <w:t xml:space="preserve"> </w:t>
      </w:r>
      <w:r w:rsidRPr="00B5546F" w:rsidR="00126B9F">
        <w:t>both</w:t>
      </w:r>
      <w:r w:rsidRPr="00B5546F" w:rsidR="00FA2E32">
        <w:t xml:space="preserve"> </w:t>
      </w:r>
      <w:r w:rsidRPr="00B5546F" w:rsidR="00126B9F">
        <w:t>of</w:t>
      </w:r>
      <w:r w:rsidRPr="00B5546F" w:rsidR="00FA2E32">
        <w:t xml:space="preserve"> </w:t>
      </w:r>
      <w:r w:rsidRPr="00B5546F" w:rsidR="00126B9F">
        <w:t>you</w:t>
      </w:r>
      <w:r w:rsidRPr="00B5546F" w:rsidR="00FA2E32">
        <w:t xml:space="preserve"> </w:t>
      </w:r>
      <w:r w:rsidRPr="00B5546F" w:rsidR="00126B9F">
        <w:t>this</w:t>
      </w:r>
      <w:r w:rsidRPr="00B5546F" w:rsidR="00FA2E32">
        <w:t xml:space="preserve"> </w:t>
      </w:r>
      <w:r w:rsidRPr="00B5546F" w:rsidR="00126B9F">
        <w:t>morning.</w:t>
      </w:r>
      <w:r w:rsidRPr="00B5546F" w:rsidR="00FA2E32">
        <w:t xml:space="preserve"> </w:t>
      </w:r>
      <w:r w:rsidRPr="00B5546F">
        <w:t>Minister,</w:t>
      </w:r>
      <w:r w:rsidRPr="00B5546F" w:rsidR="00FA2E32">
        <w:t xml:space="preserve"> </w:t>
      </w:r>
      <w:r w:rsidRPr="00B5546F">
        <w:t>would</w:t>
      </w:r>
      <w:r w:rsidRPr="00B5546F" w:rsidR="00FA2E32">
        <w:t xml:space="preserve"> </w:t>
      </w:r>
      <w:r w:rsidRPr="00B5546F" w:rsidR="002B7428">
        <w:t>you</w:t>
      </w:r>
      <w:r w:rsidRPr="00B5546F" w:rsidR="00FA2E32">
        <w:t xml:space="preserve"> </w:t>
      </w:r>
      <w:r w:rsidRPr="00B5546F">
        <w:t>like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make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few</w:t>
      </w:r>
      <w:r w:rsidRPr="00B5546F" w:rsidR="00FA2E32">
        <w:t xml:space="preserve"> </w:t>
      </w:r>
      <w:r w:rsidRPr="00B5546F" w:rsidR="00126B9F">
        <w:t>introductory</w:t>
      </w:r>
      <w:r w:rsidRPr="00B5546F" w:rsidR="00FA2E32">
        <w:t xml:space="preserve"> </w:t>
      </w:r>
      <w:r w:rsidRPr="00B5546F">
        <w:t>remarks</w:t>
      </w:r>
      <w:r w:rsidRPr="00B5546F" w:rsidR="00FA2E32">
        <w:t xml:space="preserve"> </w:t>
      </w:r>
      <w:r w:rsidRPr="00B5546F" w:rsidR="00126B9F">
        <w:t>and</w:t>
      </w:r>
      <w:r w:rsidRPr="00B5546F" w:rsidR="00FA2E32">
        <w:t xml:space="preserve"> </w:t>
      </w:r>
      <w:r w:rsidRPr="00B5546F" w:rsidR="00126B9F">
        <w:t>introduce</w:t>
      </w:r>
      <w:r w:rsidRPr="00B5546F" w:rsidR="00FA2E32">
        <w:t xml:space="preserve"> </w:t>
      </w:r>
      <w:r w:rsidRPr="00B5546F" w:rsidR="00126B9F">
        <w:t>your</w:t>
      </w:r>
      <w:r w:rsidRPr="00B5546F" w:rsidR="00FA2E32">
        <w:t xml:space="preserve"> </w:t>
      </w:r>
      <w:r w:rsidRPr="00B5546F" w:rsidR="00126B9F">
        <w:t>team?</w:t>
      </w:r>
      <w:r w:rsidRPr="00B5546F" w:rsidR="00FA2E32">
        <w:t xml:space="preserve"> </w:t>
      </w:r>
      <w:r w:rsidRPr="00B5546F" w:rsidR="00126B9F">
        <w:t>I</w:t>
      </w:r>
      <w:r w:rsidRPr="00B5546F" w:rsidR="00FA2E32">
        <w:t xml:space="preserve"> </w:t>
      </w:r>
      <w:r w:rsidRPr="00B5546F" w:rsidR="00126B9F">
        <w:t>will</w:t>
      </w:r>
      <w:r w:rsidRPr="00B5546F" w:rsidR="00FA2E32">
        <w:t xml:space="preserve"> </w:t>
      </w:r>
      <w:r w:rsidRPr="00B5546F" w:rsidR="00126B9F">
        <w:t>then</w:t>
      </w:r>
      <w:r w:rsidRPr="00B5546F" w:rsidR="00FA2E32">
        <w:t xml:space="preserve"> </w:t>
      </w:r>
      <w:r w:rsidRPr="00B5546F" w:rsidR="00126B9F">
        <w:t>hand</w:t>
      </w:r>
      <w:r w:rsidRPr="00B5546F" w:rsidR="00FA2E32">
        <w:t xml:space="preserve"> </w:t>
      </w:r>
      <w:r w:rsidRPr="00B5546F" w:rsidR="00126B9F">
        <w:t>you</w:t>
      </w:r>
      <w:r w:rsidRPr="00B5546F" w:rsidR="00FA2E32">
        <w:t xml:space="preserve"> </w:t>
      </w:r>
      <w:r w:rsidRPr="00B5546F" w:rsidR="00126B9F">
        <w:t>over</w:t>
      </w:r>
      <w:r w:rsidRPr="00B5546F" w:rsidR="00FA2E32">
        <w:t xml:space="preserve"> </w:t>
      </w:r>
      <w:r w:rsidRPr="00B5546F" w:rsidR="00126B9F">
        <w:t>to</w:t>
      </w:r>
      <w:r w:rsidRPr="00B5546F" w:rsidR="00FA2E32">
        <w:t xml:space="preserve"> </w:t>
      </w:r>
      <w:r w:rsidRPr="00B5546F" w:rsidR="00126B9F">
        <w:t>the</w:t>
      </w:r>
      <w:r w:rsidRPr="00B5546F" w:rsidR="00FA2E32">
        <w:t xml:space="preserve"> </w:t>
      </w:r>
      <w:r w:rsidRPr="00B5546F" w:rsidR="00126B9F">
        <w:t>tender</w:t>
      </w:r>
      <w:r w:rsidRPr="00B5546F" w:rsidR="00FA2E32">
        <w:t xml:space="preserve"> </w:t>
      </w:r>
      <w:r w:rsidRPr="00B5546F" w:rsidR="00126B9F">
        <w:t>mercies</w:t>
      </w:r>
      <w:r w:rsidRPr="00B5546F" w:rsidR="00FA2E32">
        <w:t xml:space="preserve"> </w:t>
      </w:r>
      <w:r w:rsidRPr="00B5546F" w:rsidR="00126B9F">
        <w:t>of</w:t>
      </w:r>
      <w:r w:rsidRPr="00B5546F" w:rsidR="00FA2E32">
        <w:t xml:space="preserve"> </w:t>
      </w:r>
      <w:r w:rsidRPr="00B5546F" w:rsidR="00126B9F">
        <w:t>the</w:t>
      </w:r>
      <w:r w:rsidRPr="00B5546F" w:rsidR="00FA2E32">
        <w:t xml:space="preserve"> </w:t>
      </w:r>
      <w:r w:rsidRPr="00B5546F" w:rsidR="00126B9F">
        <w:t>Committee</w:t>
      </w:r>
      <w:r w:rsidRPr="00B5546F" w:rsidR="00FA2E32">
        <w:t xml:space="preserve"> </w:t>
      </w:r>
      <w:r w:rsidRPr="00B5546F" w:rsidR="00126B9F">
        <w:t>for</w:t>
      </w:r>
      <w:r w:rsidRPr="00B5546F" w:rsidR="00FA2E32">
        <w:t xml:space="preserve"> </w:t>
      </w:r>
      <w:r w:rsidRPr="00B5546F" w:rsidR="00126B9F">
        <w:t>gentle</w:t>
      </w:r>
      <w:r w:rsidRPr="00B5546F" w:rsidR="00FA2E32">
        <w:t xml:space="preserve"> </w:t>
      </w:r>
      <w:r w:rsidRPr="00B5546F" w:rsidR="00126B9F">
        <w:t>and</w:t>
      </w:r>
      <w:r w:rsidRPr="00B5546F" w:rsidR="00FA2E32">
        <w:t xml:space="preserve"> </w:t>
      </w:r>
      <w:r w:rsidRPr="00B5546F" w:rsidR="00126B9F">
        <w:t>probing</w:t>
      </w:r>
      <w:r w:rsidRPr="00B5546F" w:rsidR="00FA2E32">
        <w:t xml:space="preserve"> </w:t>
      </w:r>
      <w:r w:rsidRPr="00B5546F" w:rsidR="00126B9F">
        <w:t>questioning.</w:t>
      </w:r>
    </w:p>
    <w:p w:rsidR="00126B9F" w:rsidRPr="00B5546F" w:rsidP="00DB3B8D">
      <w:pPr>
        <w:pStyle w:val="Answer"/>
      </w:pPr>
      <w:sdt>
        <w:sdtPr>
          <w:alias w:val="Witness"/>
          <w:id w:val="1490750873"/>
          <w:placeholder>
            <w:docPart w:val="DefaultPlaceholder_1082065158"/>
          </w:placeholder>
          <w:richText/>
        </w:sdtPr>
        <w:sdtContent>
          <w:r w:rsidR="00AE0EA3">
            <w:rPr>
              <w:b/>
              <w:i/>
              <w:iCs/>
            </w:rPr>
            <w:t>Mr Walker:</w:t>
          </w:r>
          <w:r w:rsidRPr="00B5546F" w:rsidR="00FA2E32">
            <w:rPr>
              <w:b/>
            </w:rPr>
            <w:t xml:space="preserve"> </w:t>
          </w:r>
        </w:sdtContent>
      </w:sdt>
      <w:r w:rsidRPr="00B5546F" w:rsidR="00DB3B8D">
        <w:t>Thank</w:t>
      </w:r>
      <w:r w:rsidRPr="00B5546F" w:rsidR="00FA2E32">
        <w:t xml:space="preserve"> </w:t>
      </w:r>
      <w:r w:rsidRPr="00B5546F" w:rsidR="00DB3B8D">
        <w:t>you</w:t>
      </w:r>
      <w:r w:rsidRPr="00B5546F" w:rsidR="00FA2E32">
        <w:t xml:space="preserve"> </w:t>
      </w:r>
      <w:r w:rsidRPr="00B5546F" w:rsidR="00DB3B8D">
        <w:t>very</w:t>
      </w:r>
      <w:r w:rsidRPr="00B5546F" w:rsidR="00FA2E32">
        <w:t xml:space="preserve"> </w:t>
      </w:r>
      <w:r w:rsidRPr="00B5546F" w:rsidR="00DB3B8D">
        <w:t>much,</w:t>
      </w:r>
      <w:r w:rsidRPr="00B5546F" w:rsidR="00FA2E32">
        <w:t xml:space="preserve"> </w:t>
      </w:r>
      <w:r w:rsidRPr="00B5546F" w:rsidR="00DB3B8D">
        <w:t>Chair.</w:t>
      </w:r>
      <w:r w:rsidRPr="00B5546F" w:rsidR="00FA2E32">
        <w:t xml:space="preserve"> </w:t>
      </w:r>
      <w:r w:rsidRPr="00B5546F" w:rsidR="00DB3B8D">
        <w:t>I</w:t>
      </w:r>
      <w:r w:rsidRPr="00B5546F" w:rsidR="00FA2E32">
        <w:t xml:space="preserve"> </w:t>
      </w:r>
      <w:r w:rsidRPr="00B5546F" w:rsidR="00DB3B8D">
        <w:t>am</w:t>
      </w:r>
      <w:r w:rsidRPr="00B5546F" w:rsidR="00FA2E32">
        <w:t xml:space="preserve"> </w:t>
      </w:r>
      <w:r w:rsidRPr="00B5546F" w:rsidR="00DB3B8D">
        <w:t>very</w:t>
      </w:r>
      <w:r w:rsidRPr="00B5546F" w:rsidR="00FA2E32">
        <w:t xml:space="preserve"> </w:t>
      </w:r>
      <w:r w:rsidRPr="00B5546F" w:rsidR="00DB3B8D">
        <w:t>grateful</w:t>
      </w:r>
      <w:r w:rsidRPr="00B5546F" w:rsidR="00FA2E32">
        <w:t xml:space="preserve"> </w:t>
      </w:r>
      <w:r w:rsidRPr="00B5546F" w:rsidR="00DB3B8D">
        <w:t>to</w:t>
      </w:r>
      <w:r w:rsidRPr="00B5546F" w:rsidR="00FA2E32">
        <w:t xml:space="preserve"> </w:t>
      </w:r>
      <w:r w:rsidRPr="00B5546F" w:rsidR="00DB3B8D">
        <w:t>the</w:t>
      </w:r>
      <w:r w:rsidRPr="00B5546F" w:rsidR="00FA2E32">
        <w:t xml:space="preserve"> </w:t>
      </w:r>
      <w:r w:rsidRPr="00B5546F">
        <w:t>C</w:t>
      </w:r>
      <w:r w:rsidRPr="00B5546F" w:rsidR="00DB3B8D">
        <w:t>ommittee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allowing</w:t>
      </w:r>
      <w:r w:rsidRPr="00B5546F" w:rsidR="00FA2E32">
        <w:t xml:space="preserve"> </w:t>
      </w:r>
      <w:r w:rsidRPr="00B5546F">
        <w:t>me</w:t>
      </w:r>
      <w:r w:rsidRPr="00B5546F" w:rsidR="00FA2E32">
        <w:t xml:space="preserve"> </w:t>
      </w:r>
      <w:r w:rsidRPr="00B5546F">
        <w:t>this</w:t>
      </w:r>
      <w:r w:rsidRPr="00B5546F" w:rsidR="00FA2E32">
        <w:t xml:space="preserve"> </w:t>
      </w:r>
      <w:r w:rsidRPr="00B5546F">
        <w:t>opportunity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attend</w:t>
      </w:r>
      <w:r w:rsidRPr="00B5546F" w:rsidR="00FA2E32">
        <w:t xml:space="preserve"> </w:t>
      </w:r>
      <w:r w:rsidRPr="00B5546F">
        <w:t>your</w:t>
      </w:r>
      <w:r w:rsidRPr="00B5546F" w:rsidR="00FA2E32">
        <w:t xml:space="preserve"> </w:t>
      </w:r>
      <w:r w:rsidRPr="00B5546F">
        <w:t>session</w:t>
      </w:r>
      <w:r w:rsidRPr="00B5546F" w:rsidR="00FA2E32">
        <w:t xml:space="preserve"> </w:t>
      </w:r>
      <w:r w:rsidRPr="00B5546F">
        <w:t>today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behalf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Northern</w:t>
      </w:r>
      <w:r w:rsidRPr="00B5546F" w:rsidR="00FA2E32">
        <w:t xml:space="preserve"> </w:t>
      </w:r>
      <w:r w:rsidRPr="00B5546F">
        <w:t>Ireland</w:t>
      </w:r>
      <w:r w:rsidRPr="00B5546F" w:rsidR="00FA2E32">
        <w:t xml:space="preserve"> </w:t>
      </w:r>
      <w:r w:rsidRPr="00B5546F">
        <w:t>Office</w:t>
      </w:r>
      <w:r w:rsidRPr="00B5546F" w:rsidR="00FA2E32">
        <w:t xml:space="preserve"> </w:t>
      </w:r>
      <w:r w:rsidRPr="00B5546F">
        <w:t>ministerial</w:t>
      </w:r>
      <w:r w:rsidRPr="00B5546F" w:rsidR="00FA2E32">
        <w:t xml:space="preserve"> </w:t>
      </w:r>
      <w:r w:rsidRPr="00B5546F">
        <w:t>team.</w:t>
      </w:r>
      <w:r w:rsidRPr="00B5546F" w:rsidR="00FA2E32">
        <w:t xml:space="preserve"> </w:t>
      </w:r>
      <w:r w:rsidRPr="00B5546F" w:rsidR="00DB3B8D">
        <w:t>The</w:t>
      </w:r>
      <w:r w:rsidRPr="00B5546F" w:rsidR="00FA2E32">
        <w:t xml:space="preserve"> </w:t>
      </w:r>
      <w:r w:rsidRPr="00B5546F">
        <w:t>C</w:t>
      </w:r>
      <w:r w:rsidRPr="00B5546F" w:rsidR="00DB3B8D">
        <w:t>ommittee</w:t>
      </w:r>
      <w:r w:rsidRPr="00B5546F" w:rsidR="00FA2E32">
        <w:t xml:space="preserve"> </w:t>
      </w:r>
      <w:r w:rsidRPr="00B5546F" w:rsidR="00DB3B8D">
        <w:t>will</w:t>
      </w:r>
      <w:r w:rsidRPr="00B5546F" w:rsidR="00FA2E32">
        <w:t xml:space="preserve"> </w:t>
      </w:r>
      <w:r w:rsidRPr="00B5546F" w:rsidR="00DB3B8D">
        <w:t>be</w:t>
      </w:r>
      <w:r w:rsidRPr="00B5546F" w:rsidR="00FA2E32">
        <w:t xml:space="preserve"> </w:t>
      </w:r>
      <w:r w:rsidRPr="00B5546F" w:rsidR="00DB3B8D">
        <w:t>aware</w:t>
      </w:r>
      <w:r w:rsidRPr="00B5546F" w:rsidR="00FA2E32">
        <w:t xml:space="preserve"> </w:t>
      </w:r>
      <w:r w:rsidRPr="00B5546F" w:rsidR="00DB3B8D">
        <w:t>that</w:t>
      </w:r>
      <w:r w:rsidRPr="00B5546F" w:rsidR="00FA2E32">
        <w:t xml:space="preserve"> </w:t>
      </w:r>
      <w:r w:rsidRPr="00B5546F" w:rsidR="00DB3B8D">
        <w:t>I</w:t>
      </w:r>
      <w:r w:rsidRPr="00B5546F" w:rsidR="00FA2E32">
        <w:t xml:space="preserve"> </w:t>
      </w:r>
      <w:r w:rsidRPr="00B5546F" w:rsidR="00DB3B8D">
        <w:t>was</w:t>
      </w:r>
      <w:r w:rsidRPr="00B5546F" w:rsidR="00FA2E32">
        <w:t xml:space="preserve"> </w:t>
      </w:r>
      <w:r w:rsidRPr="00B5546F" w:rsidR="00DB3B8D">
        <w:t>not</w:t>
      </w:r>
      <w:r w:rsidRPr="00B5546F" w:rsidR="00FA2E32">
        <w:t xml:space="preserve"> </w:t>
      </w:r>
      <w:r w:rsidRPr="00B5546F" w:rsidR="00DB3B8D">
        <w:t>directly</w:t>
      </w:r>
      <w:r w:rsidRPr="00B5546F" w:rsidR="00FA2E32">
        <w:t xml:space="preserve"> </w:t>
      </w:r>
      <w:r w:rsidRPr="00B5546F" w:rsidR="00DB3B8D">
        <w:t>involved</w:t>
      </w:r>
      <w:r w:rsidRPr="00B5546F" w:rsidR="00FA2E32">
        <w:t xml:space="preserve"> </w:t>
      </w:r>
      <w:r w:rsidRPr="00B5546F" w:rsidR="00DB3B8D">
        <w:t>in</w:t>
      </w:r>
      <w:r w:rsidRPr="00B5546F" w:rsidR="00FA2E32">
        <w:t xml:space="preserve"> </w:t>
      </w:r>
      <w:r w:rsidRPr="00B5546F" w:rsidR="00DB3B8D">
        <w:t>the</w:t>
      </w:r>
      <w:r w:rsidRPr="00B5546F" w:rsidR="00FA2E32">
        <w:t xml:space="preserve"> </w:t>
      </w:r>
      <w:r w:rsidRPr="00B5546F">
        <w:t>final</w:t>
      </w:r>
      <w:r w:rsidRPr="00B5546F" w:rsidR="00FA2E32">
        <w:t xml:space="preserve"> </w:t>
      </w:r>
      <w:r w:rsidRPr="00B5546F" w:rsidR="00DB3B8D">
        <w:t>negotiation</w:t>
      </w:r>
      <w:r w:rsidRPr="00B5546F">
        <w:t>s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New</w:t>
      </w:r>
      <w:r w:rsidRPr="00B5546F" w:rsidR="00FA2E32">
        <w:t xml:space="preserve"> </w:t>
      </w:r>
      <w:r w:rsidRPr="00B5546F">
        <w:t>Decade,</w:t>
      </w:r>
      <w:r w:rsidRPr="00B5546F" w:rsidR="00FA2E32">
        <w:t xml:space="preserve"> </w:t>
      </w:r>
      <w:r w:rsidRPr="00B5546F">
        <w:t>New</w:t>
      </w:r>
      <w:r w:rsidRPr="00B5546F" w:rsidR="00FA2E32">
        <w:t xml:space="preserve"> </w:t>
      </w:r>
      <w:r w:rsidRPr="00B5546F">
        <w:t>Approach</w:t>
      </w:r>
      <w:r w:rsidRPr="00B5546F" w:rsidR="00FA2E32">
        <w:t xml:space="preserve"> </w:t>
      </w:r>
      <w:r w:rsidRPr="00B5546F">
        <w:t>agreement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January</w:t>
      </w:r>
      <w:r w:rsidRPr="00B5546F" w:rsidR="005603B5">
        <w:t>,</w:t>
      </w:r>
      <w:r w:rsidRPr="00B5546F" w:rsidR="00FA2E32">
        <w:t xml:space="preserve"> </w:t>
      </w:r>
      <w:r w:rsidRPr="00B5546F">
        <w:t>but</w:t>
      </w:r>
      <w:r w:rsidRPr="00B5546F" w:rsidR="00FA2E32">
        <w:t xml:space="preserve"> </w:t>
      </w:r>
      <w:r w:rsidRPr="00B5546F">
        <w:t>I</w:t>
      </w:r>
      <w:r w:rsidRPr="00B5546F" w:rsidR="00FA2E32">
        <w:t xml:space="preserve"> </w:t>
      </w:r>
      <w:r w:rsidRPr="00B5546F">
        <w:t>do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 w:rsidR="002B7428">
        <w:t>ministerial</w:t>
      </w:r>
      <w:r w:rsidRPr="00B5546F" w:rsidR="00FA2E32">
        <w:t xml:space="preserve"> </w:t>
      </w:r>
      <w:r w:rsidRPr="00B5546F">
        <w:t>responsibility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delivery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number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key</w:t>
      </w:r>
      <w:r w:rsidRPr="00B5546F" w:rsidR="00FA2E32">
        <w:t xml:space="preserve"> </w:t>
      </w:r>
      <w:r w:rsidRPr="00B5546F">
        <w:t>UK</w:t>
      </w:r>
      <w:r w:rsidRPr="00B5546F" w:rsidR="00FA2E32">
        <w:t xml:space="preserve"> </w:t>
      </w:r>
      <w:r w:rsidRPr="00B5546F">
        <w:t>Government</w:t>
      </w:r>
      <w:r w:rsidRPr="00B5546F" w:rsidR="00FA2E32">
        <w:t xml:space="preserve"> </w:t>
      </w:r>
      <w:r w:rsidRPr="00B5546F">
        <w:t>commitments</w:t>
      </w:r>
      <w:r w:rsidRPr="00B5546F" w:rsidR="00FA2E32">
        <w:t xml:space="preserve"> </w:t>
      </w:r>
      <w:r w:rsidRPr="00B5546F">
        <w:t>set</w:t>
      </w:r>
      <w:r w:rsidRPr="00B5546F" w:rsidR="00FA2E32">
        <w:t xml:space="preserve"> </w:t>
      </w:r>
      <w:r w:rsidRPr="00B5546F">
        <w:t>out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agreement,</w:t>
      </w:r>
      <w:r w:rsidRPr="00B5546F" w:rsidR="00FA2E32">
        <w:t xml:space="preserve"> </w:t>
      </w:r>
      <w:r w:rsidRPr="00B5546F">
        <w:t>including</w:t>
      </w:r>
      <w:r w:rsidRPr="00B5546F" w:rsidR="00FA2E32">
        <w:t xml:space="preserve"> </w:t>
      </w:r>
      <w:r w:rsidRPr="00B5546F" w:rsidR="002B7428">
        <w:t>economic</w:t>
      </w:r>
      <w:r w:rsidRPr="00B5546F" w:rsidR="00FA2E32">
        <w:t xml:space="preserve"> </w:t>
      </w:r>
      <w:r w:rsidRPr="00B5546F">
        <w:t>recovery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support.</w:t>
      </w:r>
      <w:r w:rsidRPr="00B5546F" w:rsidR="00FA2E32">
        <w:t xml:space="preserve"> </w:t>
      </w:r>
      <w:r w:rsidRPr="00B5546F" w:rsidR="00DB3B8D">
        <w:t>The</w:t>
      </w:r>
      <w:r w:rsidRPr="00B5546F" w:rsidR="00FA2E32">
        <w:t xml:space="preserve"> </w:t>
      </w:r>
      <w:r w:rsidRPr="00B5546F" w:rsidR="00DB3B8D">
        <w:t>Secretary</w:t>
      </w:r>
      <w:r w:rsidRPr="00B5546F" w:rsidR="00FA2E32">
        <w:t xml:space="preserve"> </w:t>
      </w:r>
      <w:r w:rsidRPr="00B5546F" w:rsidR="00DB3B8D">
        <w:t>of</w:t>
      </w:r>
      <w:r w:rsidRPr="00B5546F" w:rsidR="00FA2E32">
        <w:t xml:space="preserve"> </w:t>
      </w:r>
      <w:r w:rsidRPr="00B5546F" w:rsidR="00DB3B8D">
        <w:t>State</w:t>
      </w:r>
      <w:r w:rsidRPr="00B5546F" w:rsidR="00FA2E32">
        <w:t xml:space="preserve"> </w:t>
      </w:r>
      <w:r w:rsidRPr="00B5546F" w:rsidR="00DB3B8D">
        <w:t>and</w:t>
      </w:r>
      <w:r w:rsidRPr="00B5546F" w:rsidR="00FA2E32">
        <w:t xml:space="preserve"> </w:t>
      </w:r>
      <w:r w:rsidRPr="00B5546F" w:rsidR="00DB3B8D">
        <w:t>I</w:t>
      </w:r>
      <w:r w:rsidRPr="00B5546F" w:rsidR="00FA2E32">
        <w:t xml:space="preserve"> </w:t>
      </w:r>
      <w:r w:rsidRPr="00B5546F" w:rsidR="00DB3B8D">
        <w:t>work</w:t>
      </w:r>
      <w:r w:rsidRPr="00B5546F" w:rsidR="00FA2E32">
        <w:t xml:space="preserve"> </w:t>
      </w:r>
      <w:r w:rsidRPr="00B5546F" w:rsidR="00DB3B8D">
        <w:t>as</w:t>
      </w:r>
      <w:r w:rsidRPr="00B5546F" w:rsidR="00FA2E32">
        <w:t xml:space="preserve"> </w:t>
      </w:r>
      <w:r w:rsidRPr="00B5546F" w:rsidR="00DB3B8D">
        <w:t>a</w:t>
      </w:r>
      <w:r w:rsidRPr="00B5546F" w:rsidR="00FA2E32">
        <w:t xml:space="preserve"> </w:t>
      </w:r>
      <w:r w:rsidRPr="00B5546F" w:rsidR="00DB3B8D">
        <w:t>team</w:t>
      </w:r>
      <w:r w:rsidRPr="00B5546F" w:rsidR="00FA2E32">
        <w:t xml:space="preserve"> </w:t>
      </w:r>
      <w:r w:rsidRPr="00B5546F" w:rsidR="00DB3B8D">
        <w:t>and</w:t>
      </w:r>
      <w:r w:rsidRPr="00B5546F" w:rsidR="00FA2E32">
        <w:t xml:space="preserve"> </w:t>
      </w:r>
      <w:r w:rsidRPr="00B5546F" w:rsidR="00DB3B8D">
        <w:t>we</w:t>
      </w:r>
      <w:r w:rsidRPr="00B5546F" w:rsidR="00FA2E32">
        <w:t xml:space="preserve"> </w:t>
      </w:r>
      <w:r w:rsidRPr="00B5546F" w:rsidR="00DB3B8D">
        <w:t>will</w:t>
      </w:r>
      <w:r w:rsidRPr="00B5546F" w:rsidR="00FA2E32">
        <w:t xml:space="preserve"> </w:t>
      </w:r>
      <w:r w:rsidRPr="00B5546F" w:rsidR="00DB3B8D">
        <w:t>work</w:t>
      </w:r>
      <w:r w:rsidRPr="00B5546F" w:rsidR="00FA2E32">
        <w:t xml:space="preserve"> </w:t>
      </w:r>
      <w:r w:rsidRPr="00B5546F" w:rsidR="00DB3B8D">
        <w:t>together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take</w:t>
      </w:r>
      <w:r w:rsidRPr="00B5546F" w:rsidR="00FA2E32">
        <w:t xml:space="preserve"> </w:t>
      </w:r>
      <w:r w:rsidRPr="00B5546F">
        <w:t>forward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work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implementing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deal.</w:t>
      </w:r>
    </w:p>
    <w:p w:rsidR="005603B5" w:rsidRPr="00B5546F" w:rsidP="00DB3B8D">
      <w:pPr>
        <w:pStyle w:val="Answer"/>
      </w:pPr>
      <w:r w:rsidRPr="00B5546F">
        <w:t>It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important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note—and</w:t>
      </w:r>
      <w:r w:rsidRPr="00B5546F" w:rsidR="00FA2E32">
        <w:t xml:space="preserve"> </w:t>
      </w:r>
      <w:r w:rsidRPr="00B5546F">
        <w:t>I</w:t>
      </w:r>
      <w:r w:rsidRPr="00B5546F" w:rsidR="00FA2E32">
        <w:t xml:space="preserve"> </w:t>
      </w:r>
      <w:r w:rsidRPr="00B5546F">
        <w:t>know</w:t>
      </w:r>
      <w:r w:rsidRPr="00B5546F" w:rsidR="00FA2E32">
        <w:t xml:space="preserve"> </w:t>
      </w:r>
      <w:r w:rsidRPr="00B5546F">
        <w:t>you</w:t>
      </w:r>
      <w:r w:rsidRPr="00B5546F" w:rsidR="00FA2E32">
        <w:t xml:space="preserve"> </w:t>
      </w:r>
      <w:r w:rsidRPr="00B5546F">
        <w:t>discussed</w:t>
      </w:r>
      <w:r w:rsidRPr="00B5546F" w:rsidR="00FA2E32">
        <w:t xml:space="preserve"> </w:t>
      </w:r>
      <w:r w:rsidRPr="00B5546F">
        <w:t>this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your</w:t>
      </w:r>
      <w:r w:rsidRPr="00B5546F" w:rsidR="00FA2E32">
        <w:t xml:space="preserve"> </w:t>
      </w:r>
      <w:r w:rsidRPr="00B5546F">
        <w:t>last</w:t>
      </w:r>
      <w:r w:rsidRPr="00B5546F" w:rsidR="00FA2E32">
        <w:t xml:space="preserve"> </w:t>
      </w:r>
      <w:r w:rsidRPr="00B5546F">
        <w:t>evidence</w:t>
      </w:r>
      <w:r w:rsidRPr="00B5546F" w:rsidR="00FA2E32">
        <w:t xml:space="preserve"> </w:t>
      </w:r>
      <w:r w:rsidRPr="00B5546F">
        <w:t>session—how</w:t>
      </w:r>
      <w:r w:rsidRPr="00B5546F" w:rsidR="00FA2E32">
        <w:t xml:space="preserve"> </w:t>
      </w:r>
      <w:r w:rsidRPr="00B5546F">
        <w:t>New</w:t>
      </w:r>
      <w:r w:rsidRPr="00B5546F" w:rsidR="00FA2E32">
        <w:t xml:space="preserve"> </w:t>
      </w:r>
      <w:r w:rsidRPr="00B5546F">
        <w:t>Decade,</w:t>
      </w:r>
      <w:r w:rsidRPr="00B5546F" w:rsidR="00FA2E32">
        <w:t xml:space="preserve"> </w:t>
      </w:r>
      <w:r w:rsidRPr="00B5546F">
        <w:t>New</w:t>
      </w:r>
      <w:r w:rsidRPr="00B5546F" w:rsidR="00FA2E32">
        <w:t xml:space="preserve"> </w:t>
      </w:r>
      <w:r w:rsidRPr="00B5546F">
        <w:t>Approach</w:t>
      </w:r>
      <w:r w:rsidRPr="00B5546F" w:rsidR="00FA2E32">
        <w:t xml:space="preserve"> </w:t>
      </w:r>
      <w:r w:rsidRPr="00B5546F">
        <w:t>came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published.</w:t>
      </w:r>
      <w:r w:rsidRPr="00B5546F" w:rsidR="00FA2E32">
        <w:t xml:space="preserve"> </w:t>
      </w:r>
      <w:r w:rsidRPr="00B5546F">
        <w:t>Following</w:t>
      </w:r>
      <w:r w:rsidRPr="00B5546F" w:rsidR="00FA2E32">
        <w:t xml:space="preserve"> </w:t>
      </w:r>
      <w:r w:rsidRPr="00B5546F">
        <w:t>several</w:t>
      </w:r>
      <w:r w:rsidRPr="00B5546F" w:rsidR="00FA2E32">
        <w:t xml:space="preserve"> </w:t>
      </w:r>
      <w:r w:rsidRPr="00B5546F">
        <w:t>weeks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intensive</w:t>
      </w:r>
      <w:r w:rsidRPr="00B5546F" w:rsidR="00FA2E32">
        <w:t xml:space="preserve"> </w:t>
      </w:r>
      <w:r w:rsidRPr="00B5546F">
        <w:t>negotiations,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UK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Irish</w:t>
      </w:r>
      <w:r w:rsidRPr="00B5546F" w:rsidR="00FA2E32">
        <w:t xml:space="preserve"> </w:t>
      </w:r>
      <w:r w:rsidRPr="00B5546F">
        <w:t>Governments</w:t>
      </w:r>
      <w:r w:rsidRPr="00B5546F" w:rsidR="00FA2E32">
        <w:t xml:space="preserve"> </w:t>
      </w:r>
      <w:r w:rsidRPr="00B5546F">
        <w:t>tabled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New</w:t>
      </w:r>
      <w:r w:rsidRPr="00B5546F" w:rsidR="00FA2E32">
        <w:t xml:space="preserve"> </w:t>
      </w:r>
      <w:r w:rsidRPr="00B5546F">
        <w:t>Decade,</w:t>
      </w:r>
      <w:r w:rsidRPr="00B5546F" w:rsidR="00FA2E32">
        <w:t xml:space="preserve"> </w:t>
      </w:r>
      <w:r w:rsidRPr="00B5546F">
        <w:t>New</w:t>
      </w:r>
      <w:r w:rsidRPr="00B5546F" w:rsidR="00FA2E32">
        <w:t xml:space="preserve"> </w:t>
      </w:r>
      <w:r w:rsidRPr="00B5546F">
        <w:t>Approach</w:t>
      </w:r>
      <w:r w:rsidRPr="00B5546F" w:rsidR="00FA2E32">
        <w:t xml:space="preserve"> </w:t>
      </w:r>
      <w:r w:rsidRPr="00B5546F">
        <w:t>deal,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document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set</w:t>
      </w:r>
      <w:r w:rsidRPr="00B5546F" w:rsidR="00FA2E32">
        <w:t xml:space="preserve"> </w:t>
      </w:r>
      <w:r w:rsidRPr="00B5546F">
        <w:t>out</w:t>
      </w:r>
      <w:r w:rsidRPr="00B5546F" w:rsidR="00FA2E32">
        <w:t xml:space="preserve"> </w:t>
      </w:r>
      <w:r w:rsidRPr="00B5546F">
        <w:t>our</w:t>
      </w:r>
      <w:r w:rsidRPr="00B5546F" w:rsidR="00FA2E32">
        <w:t xml:space="preserve"> </w:t>
      </w:r>
      <w:r w:rsidRPr="00B5546F">
        <w:t>best</w:t>
      </w:r>
      <w:r w:rsidRPr="00B5546F" w:rsidR="00FA2E32">
        <w:t xml:space="preserve"> </w:t>
      </w:r>
      <w:r w:rsidRPr="00B5546F">
        <w:t>assessment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where</w:t>
      </w:r>
      <w:r w:rsidRPr="00B5546F" w:rsidR="00FA2E32">
        <w:t xml:space="preserve"> </w:t>
      </w:r>
      <w:r w:rsidRPr="00B5546F">
        <w:t>consensus</w:t>
      </w:r>
      <w:r w:rsidRPr="00B5546F" w:rsidR="00FA2E32">
        <w:t xml:space="preserve"> </w:t>
      </w:r>
      <w:r w:rsidRPr="00B5546F">
        <w:t>lay</w:t>
      </w:r>
      <w:r w:rsidRPr="00B5546F" w:rsidR="00FA2E32">
        <w:t xml:space="preserve"> </w:t>
      </w:r>
      <w:r w:rsidRPr="00B5546F">
        <w:t>between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parties</w:t>
      </w:r>
      <w:r w:rsidRPr="00B5546F" w:rsidR="00FA2E32">
        <w:t xml:space="preserve"> </w:t>
      </w:r>
      <w:r w:rsidRPr="00B5546F">
        <w:t>based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all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discussions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took</w:t>
      </w:r>
      <w:r w:rsidRPr="00B5546F" w:rsidR="00FA2E32">
        <w:t xml:space="preserve"> </w:t>
      </w:r>
      <w:r w:rsidRPr="00B5546F">
        <w:t>place</w:t>
      </w:r>
      <w:r w:rsidRPr="00B5546F" w:rsidR="00FA2E32">
        <w:t xml:space="preserve"> </w:t>
      </w:r>
      <w:r w:rsidRPr="00B5546F">
        <w:t>last</w:t>
      </w:r>
      <w:r w:rsidRPr="00B5546F" w:rsidR="00FA2E32">
        <w:t xml:space="preserve"> </w:t>
      </w:r>
      <w:r w:rsidRPr="00B5546F">
        <w:t>year.</w:t>
      </w:r>
      <w:r w:rsidRPr="00B5546F" w:rsidR="00FA2E32">
        <w:t xml:space="preserve"> </w:t>
      </w:r>
      <w:r w:rsidRPr="00B5546F" w:rsidR="00DB3B8D">
        <w:t>All</w:t>
      </w:r>
      <w:r w:rsidRPr="00B5546F" w:rsidR="00FA2E32">
        <w:t xml:space="preserve"> </w:t>
      </w:r>
      <w:r w:rsidRPr="00B5546F" w:rsidR="00DB3B8D">
        <w:t>the</w:t>
      </w:r>
      <w:r w:rsidRPr="00B5546F" w:rsidR="00FA2E32">
        <w:t xml:space="preserve"> </w:t>
      </w:r>
      <w:r w:rsidRPr="00B5546F" w:rsidR="00DB3B8D">
        <w:t>parties</w:t>
      </w:r>
      <w:r w:rsidRPr="00B5546F" w:rsidR="00FA2E32">
        <w:t xml:space="preserve"> </w:t>
      </w:r>
      <w:r w:rsidRPr="00B5546F" w:rsidR="00DB3B8D">
        <w:t>recognised</w:t>
      </w:r>
      <w:r w:rsidRPr="00B5546F" w:rsidR="00FA2E32">
        <w:t xml:space="preserve"> </w:t>
      </w:r>
      <w:r w:rsidRPr="00B5546F" w:rsidR="00DB3B8D">
        <w:t>the</w:t>
      </w:r>
      <w:r w:rsidRPr="00B5546F" w:rsidR="00FA2E32">
        <w:t xml:space="preserve"> </w:t>
      </w:r>
      <w:r w:rsidRPr="00B5546F" w:rsidR="00DB3B8D">
        <w:t>huge</w:t>
      </w:r>
      <w:r w:rsidRPr="00B5546F" w:rsidR="00FA2E32">
        <w:t xml:space="preserve"> </w:t>
      </w:r>
      <w:r w:rsidRPr="00B5546F" w:rsidR="00DB3B8D">
        <w:t>opportunity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 w:rsidR="00DB3B8D">
        <w:t>this</w:t>
      </w:r>
      <w:r w:rsidRPr="00B5546F" w:rsidR="00FA2E32">
        <w:t xml:space="preserve"> </w:t>
      </w:r>
      <w:r w:rsidRPr="00B5546F" w:rsidR="00DB3B8D">
        <w:t>was</w:t>
      </w:r>
      <w:r w:rsidRPr="00B5546F" w:rsidR="00FA2E32">
        <w:t xml:space="preserve"> </w:t>
      </w:r>
      <w:r w:rsidRPr="00B5546F" w:rsidR="00DB3B8D">
        <w:t>and</w:t>
      </w:r>
      <w:r w:rsidRPr="00B5546F" w:rsidR="00FA2E32">
        <w:t xml:space="preserve"> </w:t>
      </w:r>
      <w:r w:rsidRPr="00B5546F">
        <w:t>took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decision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return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Executive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back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deal.</w:t>
      </w:r>
      <w:r w:rsidRPr="00B5546F" w:rsidR="00FA2E32">
        <w:t xml:space="preserve"> </w:t>
      </w:r>
      <w:r w:rsidRPr="00B5546F">
        <w:t>They</w:t>
      </w:r>
      <w:r w:rsidRPr="00B5546F" w:rsidR="00FA2E32">
        <w:t xml:space="preserve"> </w:t>
      </w:r>
      <w:r w:rsidRPr="00B5546F">
        <w:t>should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credited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leadership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they</w:t>
      </w:r>
      <w:r w:rsidRPr="00B5546F" w:rsidR="00FA2E32">
        <w:t xml:space="preserve"> </w:t>
      </w:r>
      <w:r w:rsidRPr="00B5546F">
        <w:t>all</w:t>
      </w:r>
      <w:r w:rsidRPr="00B5546F" w:rsidR="00FA2E32">
        <w:t xml:space="preserve"> </w:t>
      </w:r>
      <w:r w:rsidRPr="00B5546F">
        <w:t>showed</w:t>
      </w:r>
      <w:r w:rsidRPr="00B5546F" w:rsidR="00DB3B8D">
        <w:t>.</w:t>
      </w:r>
      <w:r w:rsidRPr="00B5546F" w:rsidR="00FA2E32">
        <w:t xml:space="preserve"> </w:t>
      </w:r>
    </w:p>
    <w:p w:rsidR="00126B9F" w:rsidRPr="00B5546F" w:rsidP="00DB3B8D">
      <w:pPr>
        <w:pStyle w:val="Answer"/>
      </w:pPr>
      <w:r w:rsidRPr="00B5546F">
        <w:t>We</w:t>
      </w:r>
      <w:r w:rsidRPr="00B5546F" w:rsidR="00FA2E32">
        <w:t xml:space="preserve"> </w:t>
      </w:r>
      <w:r w:rsidRPr="00B5546F">
        <w:t>should</w:t>
      </w:r>
      <w:r w:rsidRPr="00B5546F" w:rsidR="00FA2E32">
        <w:t xml:space="preserve"> </w:t>
      </w:r>
      <w:r w:rsidRPr="00B5546F">
        <w:t>also</w:t>
      </w:r>
      <w:r w:rsidRPr="00B5546F" w:rsidR="00FA2E32">
        <w:t xml:space="preserve"> </w:t>
      </w:r>
      <w:r w:rsidRPr="00B5546F">
        <w:t>recognise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leadership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they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demonstrated</w:t>
      </w:r>
      <w:r w:rsidRPr="00B5546F" w:rsidR="00FA2E32">
        <w:t xml:space="preserve"> </w:t>
      </w:r>
      <w:r w:rsidRPr="00B5546F">
        <w:t>since</w:t>
      </w:r>
      <w:r w:rsidRPr="00B5546F">
        <w:t>,</w:t>
      </w:r>
      <w:r w:rsidRPr="00B5546F" w:rsidR="00FA2E32">
        <w:t xml:space="preserve"> </w:t>
      </w:r>
      <w:r w:rsidRPr="00B5546F">
        <w:t>particularly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manner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which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Executive</w:t>
      </w:r>
      <w:r w:rsidRPr="00B5546F" w:rsidR="00FA2E32">
        <w:t xml:space="preserve"> </w:t>
      </w:r>
      <w:r w:rsidRPr="00B5546F">
        <w:t>ha</w:t>
      </w:r>
      <w:r w:rsidR="00AE0EA3">
        <w:t>ve</w:t>
      </w:r>
      <w:r w:rsidRPr="00B5546F" w:rsidR="00FA2E32">
        <w:t xml:space="preserve"> </w:t>
      </w:r>
      <w:r w:rsidRPr="00B5546F">
        <w:t>worked</w:t>
      </w:r>
      <w:r w:rsidRPr="00B5546F" w:rsidR="00FA2E32">
        <w:t xml:space="preserve"> </w:t>
      </w:r>
      <w:r w:rsidRPr="00B5546F">
        <w:t>collaboratively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tackle</w:t>
      </w:r>
      <w:r w:rsidRPr="00B5546F" w:rsidR="00FA2E32">
        <w:t xml:space="preserve"> </w:t>
      </w:r>
      <w:r w:rsidRPr="00B5546F">
        <w:t>C</w:t>
      </w:r>
      <w:r w:rsidRPr="00B5546F" w:rsidR="008F282A">
        <w:t>ovid</w:t>
      </w:r>
      <w:r w:rsidRPr="00B5546F">
        <w:t>-19,</w:t>
      </w:r>
      <w:r w:rsidRPr="00B5546F" w:rsidR="00FA2E32">
        <w:t xml:space="preserve"> </w:t>
      </w:r>
      <w:r w:rsidRPr="00B5546F" w:rsidR="008F282A">
        <w:t>including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way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First</w:t>
      </w:r>
      <w:r w:rsidRPr="00B5546F" w:rsidR="00FA2E32">
        <w:t xml:space="preserve"> </w:t>
      </w:r>
      <w:r w:rsidRPr="00B5546F">
        <w:t>Minister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Deputy</w:t>
      </w:r>
      <w:r w:rsidRPr="00B5546F" w:rsidR="00FA2E32">
        <w:t xml:space="preserve"> </w:t>
      </w:r>
      <w:r w:rsidRPr="00B5546F">
        <w:t>First</w:t>
      </w:r>
      <w:r w:rsidRPr="00B5546F" w:rsidR="00FA2E32">
        <w:t xml:space="preserve"> </w:t>
      </w:r>
      <w:r w:rsidRPr="00B5546F">
        <w:t>Minister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demonstrated</w:t>
      </w:r>
      <w:r w:rsidRPr="00B5546F" w:rsidR="00FA2E32">
        <w:t xml:space="preserve"> </w:t>
      </w:r>
      <w:r w:rsidRPr="00B5546F">
        <w:t>their</w:t>
      </w:r>
      <w:r w:rsidRPr="00B5546F" w:rsidR="00FA2E32">
        <w:t xml:space="preserve"> </w:t>
      </w:r>
      <w:r w:rsidRPr="00B5546F">
        <w:t>leadership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ability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put</w:t>
      </w:r>
      <w:r w:rsidRPr="00B5546F" w:rsidR="00FA2E32">
        <w:t xml:space="preserve"> </w:t>
      </w:r>
      <w:r w:rsidRPr="00B5546F">
        <w:t>their</w:t>
      </w:r>
      <w:r w:rsidRPr="00B5546F" w:rsidR="00FA2E32">
        <w:t xml:space="preserve"> </w:t>
      </w:r>
      <w:r w:rsidRPr="00B5546F" w:rsidR="008F282A">
        <w:t>differences</w:t>
      </w:r>
      <w:r w:rsidRPr="00B5546F" w:rsidR="00FA2E32">
        <w:t xml:space="preserve"> </w:t>
      </w:r>
      <w:r w:rsidRPr="00B5546F">
        <w:t>aside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work</w:t>
      </w:r>
      <w:r w:rsidRPr="00B5546F" w:rsidR="00FA2E32">
        <w:t xml:space="preserve"> </w:t>
      </w:r>
      <w:r w:rsidRPr="00B5546F">
        <w:t>together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protect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public.</w:t>
      </w:r>
      <w:r w:rsidRPr="00B5546F" w:rsidR="00FA2E32">
        <w:t xml:space="preserve"> </w:t>
      </w:r>
      <w:r w:rsidRPr="00B5546F" w:rsidR="005603B5">
        <w:t>What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seen</w:t>
      </w:r>
      <w:r w:rsidRPr="00B5546F" w:rsidR="00FA2E32">
        <w:t xml:space="preserve"> </w:t>
      </w:r>
      <w:r w:rsidRPr="00B5546F">
        <w:t>since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deal</w:t>
      </w:r>
      <w:r w:rsidRPr="00B5546F" w:rsidR="00FA2E32">
        <w:t xml:space="preserve"> </w:t>
      </w:r>
      <w:r w:rsidRPr="00B5546F">
        <w:t>has</w:t>
      </w:r>
      <w:r w:rsidRPr="00B5546F" w:rsidR="00FA2E32">
        <w:t xml:space="preserve"> </w:t>
      </w:r>
      <w:r w:rsidRPr="00B5546F">
        <w:t>very</w:t>
      </w:r>
      <w:r w:rsidRPr="00B5546F" w:rsidR="00FA2E32">
        <w:t xml:space="preserve"> </w:t>
      </w:r>
      <w:r w:rsidRPr="00B5546F">
        <w:t>much</w:t>
      </w:r>
      <w:r w:rsidRPr="00B5546F" w:rsidR="00FA2E32">
        <w:t xml:space="preserve"> </w:t>
      </w:r>
      <w:r w:rsidRPr="00B5546F">
        <w:t>justified</w:t>
      </w:r>
      <w:r w:rsidRPr="00B5546F" w:rsidR="00FA2E32">
        <w:t xml:space="preserve"> </w:t>
      </w:r>
      <w:r w:rsidRPr="00B5546F">
        <w:t>some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elements.</w:t>
      </w:r>
      <w:r w:rsidRPr="00B5546F" w:rsidR="00FA2E32">
        <w:t xml:space="preserve"> </w:t>
      </w:r>
      <w:r w:rsidRPr="00B5546F">
        <w:t>I</w:t>
      </w:r>
      <w:r w:rsidRPr="00B5546F" w:rsidR="00FA2E32">
        <w:t xml:space="preserve"> </w:t>
      </w:r>
      <w:r w:rsidRPr="00B5546F">
        <w:t>am</w:t>
      </w:r>
      <w:r w:rsidRPr="00B5546F" w:rsidR="00FA2E32">
        <w:t xml:space="preserve"> </w:t>
      </w:r>
      <w:r w:rsidRPr="00B5546F">
        <w:t>sure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will</w:t>
      </w:r>
      <w:r w:rsidRPr="00B5546F" w:rsidR="00FA2E32">
        <w:t xml:space="preserve"> </w:t>
      </w:r>
      <w:r w:rsidRPr="00B5546F">
        <w:t>talk</w:t>
      </w:r>
      <w:r w:rsidRPr="00B5546F" w:rsidR="00FA2E32">
        <w:t xml:space="preserve"> </w:t>
      </w:r>
      <w:r w:rsidRPr="00B5546F">
        <w:t>through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more</w:t>
      </w:r>
      <w:r w:rsidRPr="00B5546F" w:rsidR="00FA2E32">
        <w:t xml:space="preserve"> </w:t>
      </w:r>
      <w:r w:rsidRPr="00B5546F">
        <w:t>detail</w:t>
      </w:r>
      <w:r w:rsidRPr="00B5546F" w:rsidR="00FA2E32">
        <w:t xml:space="preserve"> </w:t>
      </w:r>
      <w:r w:rsidRPr="00B5546F">
        <w:t>some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individual</w:t>
      </w:r>
      <w:r w:rsidRPr="00B5546F" w:rsidR="00FA2E32">
        <w:t xml:space="preserve"> </w:t>
      </w:r>
      <w:r w:rsidRPr="00B5546F">
        <w:t>elements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deal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delivery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it</w:t>
      </w:r>
      <w:r w:rsidRPr="00B5546F">
        <w:t>.</w:t>
      </w:r>
      <w:r w:rsidRPr="00B5546F" w:rsidR="00FA2E32">
        <w:t xml:space="preserve"> </w:t>
      </w:r>
    </w:p>
    <w:p w:rsidR="00DB3B8D" w:rsidRPr="00B5546F" w:rsidP="00DB3B8D">
      <w:pPr>
        <w:pStyle w:val="Answer"/>
      </w:pPr>
      <w:r w:rsidRPr="00B5546F">
        <w:t>Mark,</w:t>
      </w:r>
      <w:r w:rsidRPr="00B5546F" w:rsidR="00FA2E32">
        <w:t xml:space="preserve"> </w:t>
      </w:r>
      <w:r w:rsidRPr="00B5546F">
        <w:t>who</w:t>
      </w:r>
      <w:r w:rsidRPr="00B5546F" w:rsidR="00FA2E32">
        <w:t xml:space="preserve"> </w:t>
      </w:r>
      <w:r w:rsidRPr="00B5546F">
        <w:t>joins</w:t>
      </w:r>
      <w:r w:rsidRPr="00B5546F" w:rsidR="00FA2E32">
        <w:t xml:space="preserve"> </w:t>
      </w:r>
      <w:r w:rsidRPr="00B5546F">
        <w:t>me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call</w:t>
      </w:r>
      <w:r w:rsidRPr="00B5546F" w:rsidR="00FA2E32">
        <w:t xml:space="preserve"> </w:t>
      </w:r>
      <w:r w:rsidRPr="00B5546F">
        <w:t>today</w:t>
      </w:r>
      <w:r w:rsidRPr="00B5546F" w:rsidR="00126B9F">
        <w:t>,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our</w:t>
      </w:r>
      <w:r w:rsidRPr="00B5546F" w:rsidR="00FA2E32">
        <w:t xml:space="preserve"> </w:t>
      </w:r>
      <w:r w:rsidRPr="00B5546F">
        <w:t>director</w:t>
      </w:r>
      <w:r w:rsidRPr="00B5546F" w:rsidR="00FA2E32">
        <w:t xml:space="preserve"> </w:t>
      </w:r>
      <w:r w:rsidRPr="00B5546F" w:rsidR="005603B5">
        <w:t>political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has</w:t>
      </w:r>
      <w:r w:rsidRPr="00B5546F" w:rsidR="00FA2E32">
        <w:t xml:space="preserve"> </w:t>
      </w:r>
      <w:r w:rsidRPr="00B5546F">
        <w:t>also</w:t>
      </w:r>
      <w:r w:rsidRPr="00B5546F" w:rsidR="00FA2E32">
        <w:t xml:space="preserve"> </w:t>
      </w:r>
      <w:r w:rsidRPr="00B5546F">
        <w:t>been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key</w:t>
      </w:r>
      <w:r w:rsidRPr="00B5546F" w:rsidR="00FA2E32">
        <w:t xml:space="preserve"> </w:t>
      </w:r>
      <w:r w:rsidRPr="00B5546F">
        <w:t>roles</w:t>
      </w:r>
      <w:r w:rsidRPr="00B5546F" w:rsidR="00FA2E32">
        <w:t xml:space="preserve"> </w:t>
      </w:r>
      <w:r w:rsidRPr="00B5546F" w:rsidR="008F282A">
        <w:t>in</w:t>
      </w:r>
      <w:r w:rsidRPr="00B5546F" w:rsidR="00FA2E32">
        <w:t xml:space="preserve"> </w:t>
      </w:r>
      <w:r w:rsidRPr="00B5546F" w:rsidR="008F282A">
        <w:t>the</w:t>
      </w:r>
      <w:r w:rsidRPr="00B5546F" w:rsidR="00FA2E32">
        <w:t xml:space="preserve"> </w:t>
      </w:r>
      <w:r w:rsidRPr="00B5546F" w:rsidR="008F282A">
        <w:t>Northern</w:t>
      </w:r>
      <w:r w:rsidRPr="00B5546F" w:rsidR="00FA2E32">
        <w:t xml:space="preserve"> </w:t>
      </w:r>
      <w:r w:rsidRPr="00B5546F" w:rsidR="008F282A">
        <w:t>Ireland</w:t>
      </w:r>
      <w:r w:rsidRPr="00B5546F" w:rsidR="00FA2E32">
        <w:t xml:space="preserve"> </w:t>
      </w:r>
      <w:r w:rsidRPr="00B5546F" w:rsidR="008F282A">
        <w:t>Office</w:t>
      </w:r>
      <w:r w:rsidRPr="00B5546F" w:rsidR="00FA2E32">
        <w:t xml:space="preserve"> </w:t>
      </w:r>
      <w:r w:rsidRPr="00B5546F" w:rsidR="008F282A">
        <w:t>throughout</w:t>
      </w:r>
      <w:r w:rsidRPr="00B5546F" w:rsidR="00FA2E32">
        <w:t xml:space="preserve"> </w:t>
      </w:r>
      <w:r w:rsidRPr="00B5546F" w:rsidR="008F282A">
        <w:t>the</w:t>
      </w:r>
      <w:r w:rsidRPr="00B5546F" w:rsidR="00FA2E32">
        <w:t xml:space="preserve"> </w:t>
      </w:r>
      <w:r w:rsidRPr="00B5546F" w:rsidR="008F282A">
        <w:t>process</w:t>
      </w:r>
      <w:r w:rsidRPr="00B5546F" w:rsidR="005603B5">
        <w:t>,</w:t>
      </w:r>
      <w:r w:rsidRPr="00B5546F" w:rsidR="00FA2E32">
        <w:t xml:space="preserve"> </w:t>
      </w:r>
      <w:r w:rsidRPr="00B5546F" w:rsidR="008F282A">
        <w:t>so</w:t>
      </w:r>
      <w:r w:rsidRPr="00B5546F" w:rsidR="00FA2E32">
        <w:t xml:space="preserve"> </w:t>
      </w:r>
      <w:r w:rsidRPr="00B5546F" w:rsidR="008F282A">
        <w:t>he</w:t>
      </w:r>
      <w:r w:rsidRPr="00B5546F" w:rsidR="00FA2E32">
        <w:t xml:space="preserve"> </w:t>
      </w:r>
      <w:r w:rsidRPr="00B5546F" w:rsidR="008F282A">
        <w:t>may</w:t>
      </w:r>
      <w:r w:rsidRPr="00B5546F" w:rsidR="00FA2E32">
        <w:t xml:space="preserve"> </w:t>
      </w:r>
      <w:r w:rsidRPr="00B5546F" w:rsidR="008F282A">
        <w:t>well</w:t>
      </w:r>
      <w:r w:rsidRPr="00B5546F" w:rsidR="00FA2E32">
        <w:t xml:space="preserve"> </w:t>
      </w:r>
      <w:r w:rsidRPr="00B5546F" w:rsidR="008F282A">
        <w:t>be</w:t>
      </w:r>
      <w:r w:rsidRPr="00B5546F" w:rsidR="00FA2E32">
        <w:t xml:space="preserve"> </w:t>
      </w:r>
      <w:r w:rsidRPr="00B5546F" w:rsidR="008F282A">
        <w:t>able</w:t>
      </w:r>
      <w:r w:rsidRPr="00B5546F" w:rsidR="00FA2E32">
        <w:t xml:space="preserve"> </w:t>
      </w:r>
      <w:r w:rsidRPr="00B5546F" w:rsidR="008F282A">
        <w:t>to</w:t>
      </w:r>
      <w:r w:rsidRPr="00B5546F" w:rsidR="00FA2E32">
        <w:t xml:space="preserve"> </w:t>
      </w:r>
      <w:r w:rsidRPr="00B5546F" w:rsidR="008F282A">
        <w:t>provide</w:t>
      </w:r>
      <w:r w:rsidRPr="00B5546F" w:rsidR="00FA2E32">
        <w:t xml:space="preserve"> </w:t>
      </w:r>
      <w:r w:rsidRPr="00B5546F" w:rsidR="008F282A">
        <w:t>more</w:t>
      </w:r>
      <w:r w:rsidRPr="00B5546F" w:rsidR="00FA2E32">
        <w:t xml:space="preserve"> </w:t>
      </w:r>
      <w:r w:rsidRPr="00B5546F" w:rsidR="008F282A">
        <w:t>support</w:t>
      </w:r>
      <w:r w:rsidRPr="00B5546F" w:rsidR="00FA2E32">
        <w:t xml:space="preserve"> </w:t>
      </w:r>
      <w:r w:rsidRPr="00B5546F" w:rsidR="008F282A">
        <w:t>and</w:t>
      </w:r>
      <w:r w:rsidRPr="00B5546F" w:rsidR="00FA2E32">
        <w:t xml:space="preserve"> </w:t>
      </w:r>
      <w:r w:rsidRPr="00B5546F" w:rsidR="008F282A">
        <w:t>help</w:t>
      </w:r>
      <w:r w:rsidRPr="00B5546F" w:rsidR="00FA2E32">
        <w:t xml:space="preserve"> </w:t>
      </w:r>
      <w:r w:rsidRPr="00B5546F" w:rsidR="008F282A">
        <w:t>on</w:t>
      </w:r>
      <w:r w:rsidRPr="00B5546F" w:rsidR="00FA2E32">
        <w:t xml:space="preserve"> </w:t>
      </w:r>
      <w:r w:rsidRPr="00B5546F" w:rsidR="008F282A">
        <w:t>some</w:t>
      </w:r>
      <w:r w:rsidRPr="00B5546F" w:rsidR="00FA2E32">
        <w:t xml:space="preserve"> </w:t>
      </w:r>
      <w:r w:rsidRPr="00B5546F" w:rsidR="008F282A">
        <w:t>of</w:t>
      </w:r>
      <w:r w:rsidRPr="00B5546F" w:rsidR="00FA2E32">
        <w:t xml:space="preserve"> </w:t>
      </w:r>
      <w:r w:rsidRPr="00B5546F" w:rsidR="008F282A">
        <w:t>those</w:t>
      </w:r>
      <w:r w:rsidRPr="00B5546F" w:rsidR="00FA2E32">
        <w:t xml:space="preserve"> </w:t>
      </w:r>
      <w:r w:rsidRPr="00B5546F" w:rsidR="008F282A">
        <w:t>issues</w:t>
      </w:r>
      <w:r w:rsidRPr="00B5546F" w:rsidR="00FA2E32">
        <w:t xml:space="preserve"> </w:t>
      </w:r>
      <w:r w:rsidRPr="00B5546F" w:rsidR="008F282A">
        <w:t>relating</w:t>
      </w:r>
      <w:r w:rsidRPr="00B5546F" w:rsidR="00FA2E32">
        <w:t xml:space="preserve"> </w:t>
      </w:r>
      <w:r w:rsidRPr="00B5546F" w:rsidR="008F282A">
        <w:t>to</w:t>
      </w:r>
      <w:r w:rsidRPr="00B5546F" w:rsidR="00FA2E32">
        <w:t xml:space="preserve"> </w:t>
      </w:r>
      <w:r w:rsidRPr="00B5546F" w:rsidR="008F282A">
        <w:t>how</w:t>
      </w:r>
      <w:r w:rsidRPr="00B5546F" w:rsidR="00FA2E32">
        <w:t xml:space="preserve"> </w:t>
      </w:r>
      <w:r w:rsidRPr="00B5546F" w:rsidR="008F282A">
        <w:t>the</w:t>
      </w:r>
      <w:r w:rsidRPr="00B5546F" w:rsidR="00FA2E32">
        <w:t xml:space="preserve"> </w:t>
      </w:r>
      <w:r w:rsidRPr="00B5546F" w:rsidR="008F282A">
        <w:t>deal</w:t>
      </w:r>
      <w:r w:rsidRPr="00B5546F" w:rsidR="00FA2E32">
        <w:t xml:space="preserve"> </w:t>
      </w:r>
      <w:r w:rsidRPr="00B5546F" w:rsidR="008F282A">
        <w:t>was</w:t>
      </w:r>
      <w:r w:rsidRPr="00B5546F" w:rsidR="00FA2E32">
        <w:t xml:space="preserve"> </w:t>
      </w:r>
      <w:r w:rsidRPr="00B5546F" w:rsidR="008F282A">
        <w:t>reached</w:t>
      </w:r>
      <w:r w:rsidRPr="00B5546F" w:rsidR="00FA2E32">
        <w:t xml:space="preserve"> </w:t>
      </w:r>
      <w:r w:rsidRPr="00B5546F" w:rsidR="008F282A">
        <w:t>and</w:t>
      </w:r>
      <w:r w:rsidRPr="00B5546F" w:rsidR="00FA2E32">
        <w:t xml:space="preserve"> </w:t>
      </w:r>
      <w:r w:rsidRPr="00B5546F" w:rsidR="008F282A">
        <w:t>how</w:t>
      </w:r>
      <w:r w:rsidRPr="00B5546F" w:rsidR="00FA2E32">
        <w:t xml:space="preserve"> </w:t>
      </w:r>
      <w:r w:rsidRPr="00B5546F" w:rsidR="008F282A">
        <w:t>the</w:t>
      </w:r>
      <w:r w:rsidRPr="00B5546F" w:rsidR="00FA2E32">
        <w:t xml:space="preserve"> </w:t>
      </w:r>
      <w:r w:rsidRPr="00B5546F" w:rsidR="008F282A">
        <w:t>deal</w:t>
      </w:r>
      <w:r w:rsidRPr="00B5546F" w:rsidR="00FA2E32">
        <w:t xml:space="preserve"> </w:t>
      </w:r>
      <w:r w:rsidRPr="00B5546F" w:rsidR="008F282A">
        <w:t>was</w:t>
      </w:r>
      <w:r w:rsidRPr="00B5546F" w:rsidR="00FA2E32">
        <w:t xml:space="preserve"> </w:t>
      </w:r>
      <w:r w:rsidRPr="00B5546F" w:rsidR="008F282A">
        <w:t>negotiated.</w:t>
      </w:r>
      <w:r w:rsidRPr="00B5546F" w:rsidR="00FA2E32">
        <w:t xml:space="preserve"> </w:t>
      </w:r>
      <w:r w:rsidRPr="00B5546F">
        <w:t>I</w:t>
      </w:r>
      <w:r w:rsidRPr="00B5546F" w:rsidR="00FA2E32">
        <w:t xml:space="preserve"> </w:t>
      </w:r>
      <w:r w:rsidRPr="00B5546F">
        <w:t>know,</w:t>
      </w:r>
      <w:r w:rsidRPr="00B5546F" w:rsidR="00FA2E32">
        <w:t xml:space="preserve"> </w:t>
      </w:r>
      <w:r w:rsidRPr="00B5546F">
        <w:t>having</w:t>
      </w:r>
      <w:r w:rsidRPr="00B5546F" w:rsidR="00FA2E32">
        <w:t xml:space="preserve"> </w:t>
      </w:r>
      <w:r w:rsidRPr="00B5546F">
        <w:t>read</w:t>
      </w:r>
      <w:r w:rsidRPr="00B5546F" w:rsidR="00FA2E32">
        <w:t xml:space="preserve"> </w:t>
      </w:r>
      <w:r w:rsidRPr="00B5546F">
        <w:t>your</w:t>
      </w:r>
      <w:r w:rsidRPr="00B5546F" w:rsidR="00FA2E32">
        <w:t xml:space="preserve"> </w:t>
      </w:r>
      <w:r w:rsidRPr="00B5546F">
        <w:t>evidence</w:t>
      </w:r>
      <w:r w:rsidRPr="00B5546F" w:rsidR="00FA2E32">
        <w:t xml:space="preserve"> </w:t>
      </w:r>
      <w:r w:rsidRPr="00B5546F">
        <w:t>session</w:t>
      </w:r>
      <w:r w:rsidRPr="00B5546F" w:rsidR="00FA2E32">
        <w:t xml:space="preserve"> </w:t>
      </w:r>
      <w:r w:rsidRPr="00B5546F">
        <w:t>with</w:t>
      </w:r>
      <w:r w:rsidRPr="00B5546F" w:rsidR="00FA2E32">
        <w:t xml:space="preserve"> </w:t>
      </w:r>
      <w:r w:rsidRPr="00B5546F">
        <w:t>Julian</w:t>
      </w:r>
      <w:r w:rsidRPr="00B5546F" w:rsidR="00FA2E32">
        <w:t xml:space="preserve"> </w:t>
      </w:r>
      <w:r w:rsidRPr="00B5546F">
        <w:t>Smith,</w:t>
      </w:r>
      <w:r w:rsidRPr="00B5546F" w:rsidR="00FA2E32">
        <w:t xml:space="preserve"> </w:t>
      </w:r>
      <w:r w:rsidRPr="00B5546F" w:rsidR="008F282A">
        <w:t>that</w:t>
      </w:r>
      <w:r w:rsidRPr="00B5546F" w:rsidR="00FA2E32">
        <w:t xml:space="preserve"> </w:t>
      </w:r>
      <w:r w:rsidRPr="00B5546F">
        <w:t>you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 w:rsidR="008F282A">
        <w:t>also</w:t>
      </w:r>
      <w:r w:rsidRPr="00B5546F" w:rsidR="00FA2E32">
        <w:t xml:space="preserve"> </w:t>
      </w:r>
      <w:r w:rsidRPr="00B5546F">
        <w:t>heard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very</w:t>
      </w:r>
      <w:r w:rsidRPr="00B5546F" w:rsidR="00FA2E32">
        <w:t xml:space="preserve"> </w:t>
      </w:r>
      <w:r w:rsidRPr="00B5546F">
        <w:t>much</w:t>
      </w:r>
      <w:r w:rsidRPr="00B5546F" w:rsidR="00FA2E32">
        <w:t xml:space="preserve"> </w:t>
      </w:r>
      <w:r w:rsidRPr="00B5546F">
        <w:t>from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horse’s</w:t>
      </w:r>
      <w:r w:rsidRPr="00B5546F" w:rsidR="00FA2E32">
        <w:t xml:space="preserve"> </w:t>
      </w:r>
      <w:r w:rsidRPr="00B5546F">
        <w:t>mouth</w:t>
      </w:r>
      <w:r w:rsidRPr="00B5546F" w:rsidR="00FA2E32">
        <w:t xml:space="preserve"> </w:t>
      </w:r>
      <w:r w:rsidRPr="00B5546F" w:rsidR="008F282A">
        <w:t>in</w:t>
      </w:r>
      <w:r w:rsidRPr="00B5546F" w:rsidR="00FA2E32">
        <w:t xml:space="preserve"> </w:t>
      </w:r>
      <w:r w:rsidRPr="00B5546F" w:rsidR="008F282A">
        <w:t>terms</w:t>
      </w:r>
      <w:r w:rsidRPr="00B5546F" w:rsidR="00FA2E32">
        <w:t xml:space="preserve"> </w:t>
      </w:r>
      <w:r w:rsidRPr="00B5546F" w:rsidR="008F282A">
        <w:t>of</w:t>
      </w:r>
      <w:r w:rsidRPr="00B5546F" w:rsidR="00FA2E32">
        <w:t xml:space="preserve"> </w:t>
      </w:r>
      <w:r w:rsidRPr="00B5546F" w:rsidR="008F282A">
        <w:t>my</w:t>
      </w:r>
      <w:r w:rsidRPr="00B5546F" w:rsidR="00FA2E32">
        <w:t xml:space="preserve"> </w:t>
      </w:r>
      <w:r w:rsidRPr="00B5546F" w:rsidR="008F282A">
        <w:t>previous</w:t>
      </w:r>
      <w:r w:rsidRPr="00B5546F" w:rsidR="00FA2E32">
        <w:t xml:space="preserve"> </w:t>
      </w:r>
      <w:r w:rsidRPr="00B5546F" w:rsidR="008F282A">
        <w:t>Secretary</w:t>
      </w:r>
      <w:r w:rsidRPr="00B5546F" w:rsidR="00FA2E32">
        <w:t xml:space="preserve"> </w:t>
      </w:r>
      <w:r w:rsidRPr="00B5546F" w:rsidR="008F282A">
        <w:t>of</w:t>
      </w:r>
      <w:r w:rsidRPr="00B5546F" w:rsidR="00FA2E32">
        <w:t xml:space="preserve"> </w:t>
      </w:r>
      <w:r w:rsidRPr="00B5546F" w:rsidR="008F282A">
        <w:t>State</w:t>
      </w:r>
      <w:r w:rsidRPr="00B5546F" w:rsidR="00FA2E32">
        <w:t xml:space="preserve"> </w:t>
      </w:r>
      <w:r w:rsidRPr="00B5546F" w:rsidR="008F282A">
        <w:t>and</w:t>
      </w:r>
      <w:r w:rsidRPr="00B5546F" w:rsidR="00FA2E32">
        <w:t xml:space="preserve"> </w:t>
      </w:r>
      <w:r w:rsidRPr="00B5546F" w:rsidR="008F282A">
        <w:t>the</w:t>
      </w:r>
      <w:r w:rsidRPr="00B5546F" w:rsidR="00FA2E32">
        <w:t xml:space="preserve"> </w:t>
      </w:r>
      <w:r w:rsidRPr="00B5546F" w:rsidR="008F282A">
        <w:t>huge</w:t>
      </w:r>
      <w:r w:rsidRPr="00B5546F" w:rsidR="00FA2E32">
        <w:t xml:space="preserve"> </w:t>
      </w:r>
      <w:r w:rsidRPr="00B5546F" w:rsidR="008F282A">
        <w:t>role</w:t>
      </w:r>
      <w:r w:rsidRPr="00B5546F" w:rsidR="00FA2E32">
        <w:t xml:space="preserve"> </w:t>
      </w:r>
      <w:r w:rsidRPr="00B5546F" w:rsidR="008F282A">
        <w:t>he</w:t>
      </w:r>
      <w:r w:rsidRPr="00B5546F" w:rsidR="00FA2E32">
        <w:t xml:space="preserve"> </w:t>
      </w:r>
      <w:r w:rsidRPr="00B5546F" w:rsidR="008F282A">
        <w:t>played</w:t>
      </w:r>
      <w:r w:rsidRPr="00B5546F" w:rsidR="00FA2E32">
        <w:t xml:space="preserve"> </w:t>
      </w:r>
      <w:r w:rsidRPr="00B5546F" w:rsidR="008F282A">
        <w:t>in</w:t>
      </w:r>
      <w:r w:rsidRPr="00B5546F" w:rsidR="00FA2E32">
        <w:t xml:space="preserve"> </w:t>
      </w:r>
      <w:r w:rsidRPr="00B5546F" w:rsidR="008F282A">
        <w:t>getting</w:t>
      </w:r>
      <w:r w:rsidRPr="00B5546F" w:rsidR="00FA2E32">
        <w:t xml:space="preserve"> </w:t>
      </w:r>
      <w:r w:rsidRPr="00B5546F" w:rsidR="008F282A">
        <w:t>us</w:t>
      </w:r>
      <w:r w:rsidRPr="00B5546F" w:rsidR="00FA2E32">
        <w:t xml:space="preserve"> </w:t>
      </w:r>
      <w:r w:rsidRPr="00B5546F" w:rsidR="008F282A">
        <w:t>here.</w:t>
      </w:r>
    </w:p>
    <w:p w:rsidR="00DB3B8D" w:rsidRPr="00B5546F" w:rsidP="00DB3B8D">
      <w:pPr>
        <w:pStyle w:val="Question"/>
      </w:pPr>
      <w:sdt>
        <w:sdtPr>
          <w:alias w:val="Member"/>
          <w:tag w:val="&lt;Member mnisId='4494' dodsId='72275'&gt;"/>
          <w:id w:val="1903945437"/>
          <w:placeholder>
            <w:docPart w:val="DefaultPlaceholder_1082065158"/>
          </w:placeholder>
          <w:richText/>
        </w:sdtPr>
        <w:sdtContent>
          <w:r w:rsidRPr="00B5546F">
            <w:rPr>
              <w:b/>
            </w:rPr>
            <w:t>Chair:</w:t>
          </w:r>
        </w:sdtContent>
      </w:sdt>
      <w:r w:rsidRPr="00B5546F" w:rsidR="00FA2E32">
        <w:t xml:space="preserve"> </w:t>
      </w:r>
      <w:r w:rsidRPr="00B5546F">
        <w:t>Minister,</w:t>
      </w:r>
      <w:r w:rsidRPr="00B5546F" w:rsidR="00FA2E32">
        <w:t xml:space="preserve"> </w:t>
      </w:r>
      <w:r w:rsidRPr="00B5546F">
        <w:t>thank</w:t>
      </w:r>
      <w:r w:rsidRPr="00B5546F" w:rsidR="00FA2E32">
        <w:t xml:space="preserve"> </w:t>
      </w:r>
      <w:r w:rsidRPr="00B5546F">
        <w:t>you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that.</w:t>
      </w:r>
      <w:r w:rsidRPr="00B5546F" w:rsidR="00FA2E32">
        <w:t xml:space="preserve"> </w:t>
      </w:r>
      <w:r w:rsidRPr="00B5546F" w:rsidR="008F282A">
        <w:t>The</w:t>
      </w:r>
      <w:r w:rsidRPr="00B5546F" w:rsidR="00FA2E32">
        <w:t xml:space="preserve"> </w:t>
      </w:r>
      <w:r w:rsidRPr="00B5546F" w:rsidR="008F282A">
        <w:t>BBC—and</w:t>
      </w:r>
      <w:r w:rsidRPr="00B5546F" w:rsidR="00FA2E32">
        <w:t xml:space="preserve"> </w:t>
      </w:r>
      <w:r w:rsidRPr="00B5546F" w:rsidR="008F282A">
        <w:t>I</w:t>
      </w:r>
      <w:r w:rsidRPr="00B5546F" w:rsidR="00FA2E32">
        <w:t xml:space="preserve"> </w:t>
      </w:r>
      <w:r w:rsidRPr="00B5546F" w:rsidR="008F282A">
        <w:t>am</w:t>
      </w:r>
      <w:r w:rsidRPr="00B5546F" w:rsidR="00FA2E32">
        <w:t xml:space="preserve"> </w:t>
      </w:r>
      <w:r w:rsidRPr="00B5546F" w:rsidR="008F282A">
        <w:t>sure</w:t>
      </w:r>
      <w:r w:rsidRPr="00B5546F" w:rsidR="00FA2E32">
        <w:t xml:space="preserve"> </w:t>
      </w:r>
      <w:r w:rsidRPr="00B5546F" w:rsidR="008F282A">
        <w:t>others—</w:t>
      </w:r>
      <w:r w:rsidRPr="00B5546F" w:rsidR="00091D54">
        <w:t>is</w:t>
      </w:r>
      <w:r w:rsidRPr="00B5546F" w:rsidR="00FA2E32">
        <w:t xml:space="preserve"> </w:t>
      </w:r>
      <w:r w:rsidRPr="00B5546F" w:rsidR="008F282A">
        <w:t>reporting</w:t>
      </w:r>
      <w:r w:rsidRPr="00B5546F" w:rsidR="00FA2E32">
        <w:t xml:space="preserve"> </w:t>
      </w:r>
      <w:r w:rsidRPr="00B5546F" w:rsidR="008F282A">
        <w:t>this</w:t>
      </w:r>
      <w:r w:rsidRPr="00B5546F" w:rsidR="00FA2E32">
        <w:t xml:space="preserve"> </w:t>
      </w:r>
      <w:r w:rsidRPr="00B5546F" w:rsidR="008F282A">
        <w:t>morning</w:t>
      </w:r>
      <w:r w:rsidRPr="00B5546F" w:rsidR="00FA2E32">
        <w:t xml:space="preserve"> </w:t>
      </w:r>
      <w:r w:rsidRPr="00B5546F" w:rsidR="008F282A">
        <w:t>that,</w:t>
      </w:r>
      <w:r w:rsidRPr="00B5546F" w:rsidR="00FA2E32">
        <w:t xml:space="preserve"> </w:t>
      </w:r>
      <w:r w:rsidRPr="00B5546F" w:rsidR="008F282A">
        <w:t>as</w:t>
      </w:r>
      <w:r w:rsidRPr="00B5546F" w:rsidR="00FA2E32">
        <w:t xml:space="preserve"> </w:t>
      </w:r>
      <w:r w:rsidRPr="00B5546F" w:rsidR="008F282A">
        <w:t>part</w:t>
      </w:r>
      <w:r w:rsidRPr="00B5546F" w:rsidR="00FA2E32">
        <w:t xml:space="preserve"> </w:t>
      </w:r>
      <w:r w:rsidRPr="00B5546F" w:rsidR="008F282A">
        <w:t>of</w:t>
      </w:r>
      <w:r w:rsidRPr="00B5546F" w:rsidR="00FA2E32">
        <w:t xml:space="preserve"> </w:t>
      </w:r>
      <w:r w:rsidRPr="00B5546F" w:rsidR="008F282A">
        <w:t>the</w:t>
      </w:r>
      <w:r w:rsidRPr="00B5546F" w:rsidR="00FA2E32">
        <w:t xml:space="preserve"> </w:t>
      </w:r>
      <w:r w:rsidRPr="00B5546F" w:rsidR="008F282A">
        <w:t>new</w:t>
      </w:r>
      <w:r w:rsidRPr="00B5546F" w:rsidR="00FA2E32">
        <w:t xml:space="preserve"> </w:t>
      </w:r>
      <w:r w:rsidRPr="00B5546F" w:rsidR="008F282A">
        <w:t>political</w:t>
      </w:r>
      <w:r w:rsidRPr="00B5546F" w:rsidR="00FA2E32">
        <w:t xml:space="preserve"> </w:t>
      </w:r>
      <w:r w:rsidRPr="00B5546F" w:rsidR="008F282A">
        <w:t>agreement</w:t>
      </w:r>
      <w:r w:rsidRPr="00B5546F" w:rsidR="00FA2E32">
        <w:t xml:space="preserve"> </w:t>
      </w:r>
      <w:r w:rsidRPr="00B5546F" w:rsidR="008F282A">
        <w:t>in</w:t>
      </w:r>
      <w:r w:rsidRPr="00B5546F" w:rsidR="00FA2E32">
        <w:t xml:space="preserve"> </w:t>
      </w:r>
      <w:r w:rsidRPr="00B5546F" w:rsidR="008F282A">
        <w:t>the</w:t>
      </w:r>
      <w:r w:rsidRPr="00B5546F" w:rsidR="00FA2E32">
        <w:t xml:space="preserve"> </w:t>
      </w:r>
      <w:r w:rsidRPr="00B5546F" w:rsidR="008F282A">
        <w:t>Republic,</w:t>
      </w:r>
      <w:r w:rsidRPr="00B5546F" w:rsidR="00FA2E32">
        <w:t xml:space="preserve"> </w:t>
      </w:r>
      <w:r w:rsidRPr="00B5546F" w:rsidR="008F282A">
        <w:t>a</w:t>
      </w:r>
      <w:r w:rsidRPr="00B5546F" w:rsidR="00FA2E32">
        <w:t xml:space="preserve"> </w:t>
      </w:r>
      <w:r w:rsidRPr="00B5546F" w:rsidR="008F282A">
        <w:t>new</w:t>
      </w:r>
      <w:r w:rsidRPr="00B5546F" w:rsidR="00FA2E32">
        <w:t xml:space="preserve"> </w:t>
      </w:r>
      <w:r w:rsidRPr="00B5546F" w:rsidR="008F282A">
        <w:t>unit</w:t>
      </w:r>
      <w:r w:rsidRPr="00B5546F" w:rsidR="00FA2E32">
        <w:t xml:space="preserve"> </w:t>
      </w:r>
      <w:r w:rsidRPr="00B5546F" w:rsidR="008F282A">
        <w:t>is</w:t>
      </w:r>
      <w:r w:rsidRPr="00B5546F" w:rsidR="00FA2E32">
        <w:t xml:space="preserve"> </w:t>
      </w:r>
      <w:r w:rsidRPr="00B5546F" w:rsidR="008F282A">
        <w:t>to</w:t>
      </w:r>
      <w:r w:rsidRPr="00B5546F" w:rsidR="00FA2E32">
        <w:t xml:space="preserve"> </w:t>
      </w:r>
      <w:r w:rsidRPr="00B5546F" w:rsidR="008F282A">
        <w:t>be</w:t>
      </w:r>
      <w:r w:rsidRPr="00B5546F" w:rsidR="00FA2E32">
        <w:t xml:space="preserve"> </w:t>
      </w:r>
      <w:r w:rsidRPr="00B5546F" w:rsidR="008F282A">
        <w:t>created</w:t>
      </w:r>
      <w:r w:rsidRPr="00B5546F" w:rsidR="00FA2E32">
        <w:t xml:space="preserve"> </w:t>
      </w:r>
      <w:r w:rsidRPr="00B5546F" w:rsidR="008F282A">
        <w:t>within</w:t>
      </w:r>
      <w:r w:rsidRPr="00B5546F" w:rsidR="00FA2E32">
        <w:t xml:space="preserve"> </w:t>
      </w:r>
      <w:r w:rsidRPr="00B5546F" w:rsidR="008F282A">
        <w:t>the</w:t>
      </w:r>
      <w:r w:rsidRPr="00B5546F" w:rsidR="00FA2E32">
        <w:t xml:space="preserve"> </w:t>
      </w:r>
      <w:r w:rsidRPr="00B5546F" w:rsidR="008F282A">
        <w:t>Department</w:t>
      </w:r>
      <w:r w:rsidRPr="00B5546F" w:rsidR="00FA2E32">
        <w:t xml:space="preserve"> </w:t>
      </w:r>
      <w:r w:rsidRPr="00B5546F" w:rsidR="008F282A">
        <w:t>of</w:t>
      </w:r>
      <w:r w:rsidRPr="00B5546F" w:rsidR="00FA2E32">
        <w:t xml:space="preserve"> </w:t>
      </w:r>
      <w:r w:rsidRPr="00B5546F" w:rsidR="008F282A">
        <w:t>the</w:t>
      </w:r>
      <w:r w:rsidRPr="00B5546F" w:rsidR="00FA2E32">
        <w:t xml:space="preserve"> </w:t>
      </w:r>
      <w:r w:rsidRPr="00B5546F" w:rsidR="008F282A">
        <w:t>Taoiseach</w:t>
      </w:r>
      <w:r w:rsidRPr="00B5546F" w:rsidR="00FA2E32">
        <w:t xml:space="preserve"> </w:t>
      </w:r>
      <w:r w:rsidRPr="00B5546F" w:rsidR="008F282A">
        <w:t>working</w:t>
      </w:r>
      <w:r w:rsidRPr="00B5546F" w:rsidR="00FA2E32">
        <w:t xml:space="preserve"> </w:t>
      </w:r>
      <w:r w:rsidRPr="00B5546F" w:rsidR="008F282A">
        <w:t>towards</w:t>
      </w:r>
      <w:r w:rsidRPr="00B5546F" w:rsidR="00FA2E32">
        <w:t xml:space="preserve"> </w:t>
      </w:r>
      <w:r w:rsidRPr="00B5546F" w:rsidR="008F282A">
        <w:t>“c</w:t>
      </w:r>
      <w:r w:rsidRPr="00B5546F">
        <w:t>onsensus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shared</w:t>
      </w:r>
      <w:r w:rsidRPr="00B5546F" w:rsidR="00FA2E32">
        <w:t xml:space="preserve"> </w:t>
      </w:r>
      <w:r w:rsidRPr="00B5546F">
        <w:t>Ireland</w:t>
      </w:r>
      <w:r w:rsidRPr="00B5546F" w:rsidR="008F282A">
        <w:t>”</w:t>
      </w:r>
      <w:r w:rsidRPr="00B5546F" w:rsidR="002B7428">
        <w:t>,</w:t>
      </w:r>
      <w:r w:rsidRPr="00B5546F" w:rsidR="00FA2E32">
        <w:t xml:space="preserve"> </w:t>
      </w:r>
      <w:r w:rsidRPr="00B5546F">
        <w:t>looking</w:t>
      </w:r>
      <w:r w:rsidRPr="00B5546F" w:rsidR="00FA2E32">
        <w:t xml:space="preserve"> </w:t>
      </w:r>
      <w:r w:rsidRPr="00B5546F">
        <w:t>at</w:t>
      </w:r>
      <w:r w:rsidRPr="00B5546F" w:rsidR="00FA2E32">
        <w:t xml:space="preserve"> </w:t>
      </w:r>
      <w:r w:rsidRPr="00B5546F" w:rsidR="008F282A">
        <w:t>“political,</w:t>
      </w:r>
      <w:r w:rsidRPr="00B5546F" w:rsidR="00FA2E32">
        <w:t xml:space="preserve"> </w:t>
      </w:r>
      <w:r w:rsidRPr="00B5546F" w:rsidR="008F282A">
        <w:t>social,</w:t>
      </w:r>
      <w:r w:rsidRPr="00B5546F" w:rsidR="00FA2E32">
        <w:t xml:space="preserve"> </w:t>
      </w:r>
      <w:r w:rsidRPr="00B5546F" w:rsidR="008F282A">
        <w:t>economic</w:t>
      </w:r>
      <w:r w:rsidRPr="00B5546F" w:rsidR="00FA2E32">
        <w:t xml:space="preserve"> </w:t>
      </w:r>
      <w:r w:rsidRPr="00B5546F" w:rsidR="008F282A">
        <w:t>and</w:t>
      </w:r>
      <w:r w:rsidRPr="00B5546F" w:rsidR="00FA2E32">
        <w:t xml:space="preserve"> </w:t>
      </w:r>
      <w:r w:rsidRPr="00B5546F" w:rsidR="008F282A">
        <w:t>cultural</w:t>
      </w:r>
      <w:r w:rsidRPr="00B5546F" w:rsidR="00FA2E32">
        <w:t xml:space="preserve"> </w:t>
      </w:r>
      <w:r w:rsidRPr="00B5546F" w:rsidR="008F282A">
        <w:t>considerations</w:t>
      </w:r>
      <w:r w:rsidRPr="00B5546F" w:rsidR="00FA2E32">
        <w:t xml:space="preserve"> </w:t>
      </w:r>
      <w:r w:rsidRPr="00B5546F" w:rsidR="008F282A">
        <w:t>underpinning</w:t>
      </w:r>
      <w:r w:rsidRPr="00B5546F" w:rsidR="00FA2E32">
        <w:t xml:space="preserve"> </w:t>
      </w:r>
      <w:r w:rsidRPr="00B5546F" w:rsidR="008F282A">
        <w:t>a</w:t>
      </w:r>
      <w:r w:rsidRPr="00B5546F" w:rsidR="00FA2E32">
        <w:t xml:space="preserve"> </w:t>
      </w:r>
      <w:r w:rsidRPr="00B5546F" w:rsidR="008F282A">
        <w:t>future</w:t>
      </w:r>
      <w:r w:rsidRPr="00B5546F" w:rsidR="00FA2E32">
        <w:t xml:space="preserve"> </w:t>
      </w:r>
      <w:r w:rsidRPr="00B5546F" w:rsidR="008F282A">
        <w:t>in</w:t>
      </w:r>
      <w:r w:rsidRPr="00B5546F" w:rsidR="00FA2E32">
        <w:t xml:space="preserve"> </w:t>
      </w:r>
      <w:r w:rsidRPr="00B5546F" w:rsidR="008F282A">
        <w:t>which</w:t>
      </w:r>
      <w:r w:rsidRPr="00B5546F" w:rsidR="00FA2E32">
        <w:t xml:space="preserve"> </w:t>
      </w:r>
      <w:r w:rsidRPr="00B5546F" w:rsidR="008F282A">
        <w:t>all</w:t>
      </w:r>
      <w:r w:rsidRPr="00B5546F" w:rsidR="00FA2E32">
        <w:t xml:space="preserve"> </w:t>
      </w:r>
      <w:r w:rsidRPr="00B5546F" w:rsidR="008F282A">
        <w:t>traditions</w:t>
      </w:r>
      <w:r w:rsidRPr="00B5546F" w:rsidR="00FA2E32">
        <w:t xml:space="preserve"> </w:t>
      </w:r>
      <w:r w:rsidRPr="00B5546F" w:rsidR="008F282A">
        <w:t>are</w:t>
      </w:r>
      <w:r w:rsidRPr="00B5546F" w:rsidR="00FA2E32">
        <w:t xml:space="preserve"> </w:t>
      </w:r>
      <w:r w:rsidRPr="00B5546F" w:rsidR="008F282A">
        <w:t>mutually</w:t>
      </w:r>
      <w:r w:rsidRPr="00B5546F" w:rsidR="00FA2E32">
        <w:t xml:space="preserve"> </w:t>
      </w:r>
      <w:r w:rsidRPr="00B5546F" w:rsidR="008F282A">
        <w:t>respected”.</w:t>
      </w:r>
      <w:r w:rsidRPr="00B5546F" w:rsidR="00FA2E32">
        <w:t xml:space="preserve"> </w:t>
      </w:r>
      <w:r w:rsidRPr="00B5546F">
        <w:t>There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also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pledge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 w:rsidR="008F282A">
        <w:t>“</w:t>
      </w:r>
      <w:r w:rsidRPr="00B5546F">
        <w:t>enhance</w:t>
      </w:r>
      <w:r w:rsidRPr="00B5546F" w:rsidR="008F282A">
        <w:t>,</w:t>
      </w:r>
      <w:r w:rsidRPr="00B5546F" w:rsidR="00FA2E32">
        <w:t xml:space="preserve"> </w:t>
      </w:r>
      <w:r w:rsidRPr="00B5546F">
        <w:t>develop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deepen</w:t>
      </w:r>
      <w:r w:rsidRPr="00B5546F" w:rsidR="00FA2E32">
        <w:t xml:space="preserve"> </w:t>
      </w:r>
      <w:r w:rsidRPr="00B5546F">
        <w:t>all</w:t>
      </w:r>
      <w:r w:rsidRPr="00B5546F" w:rsidR="00FA2E32">
        <w:t xml:space="preserve"> </w:t>
      </w:r>
      <w:r w:rsidRPr="00B5546F">
        <w:t>aspects</w:t>
      </w:r>
      <w:r w:rsidRPr="00B5546F" w:rsidR="008F282A">
        <w:t>”</w:t>
      </w:r>
      <w:r w:rsidRPr="00B5546F" w:rsidR="00FA2E32">
        <w:t xml:space="preserve"> </w:t>
      </w:r>
      <w:r w:rsidRPr="00B5546F" w:rsidR="008F282A">
        <w:t>of</w:t>
      </w:r>
      <w:r w:rsidRPr="00B5546F" w:rsidR="00FA2E32">
        <w:t xml:space="preserve"> </w:t>
      </w:r>
      <w:r w:rsidRPr="00B5546F" w:rsidR="008F282A">
        <w:t>north/south</w:t>
      </w:r>
      <w:r w:rsidRPr="00B5546F" w:rsidR="00FA2E32">
        <w:t xml:space="preserve"> </w:t>
      </w:r>
      <w:r w:rsidRPr="00B5546F" w:rsidR="008F282A">
        <w:t>co</w:t>
      </w:r>
      <w:r w:rsidRPr="00B5546F" w:rsidR="002B7428">
        <w:noBreakHyphen/>
      </w:r>
      <w:r w:rsidRPr="00B5546F" w:rsidR="008F282A">
        <w:t>operation</w:t>
      </w:r>
      <w:r w:rsidRPr="00B5546F" w:rsidR="00FA2E32">
        <w:t xml:space="preserve"> </w:t>
      </w:r>
      <w:r w:rsidRPr="00B5546F" w:rsidR="008F282A">
        <w:t>with</w:t>
      </w:r>
      <w:r w:rsidRPr="00B5546F" w:rsidR="00FA2E32">
        <w:t xml:space="preserve"> </w:t>
      </w:r>
      <w:r w:rsidRPr="00B5546F" w:rsidR="008F282A">
        <w:t>regards</w:t>
      </w:r>
      <w:r w:rsidRPr="00B5546F" w:rsidR="00FA2E32">
        <w:t xml:space="preserve"> </w:t>
      </w:r>
      <w:r w:rsidRPr="00B5546F" w:rsidR="008F282A">
        <w:t>to</w:t>
      </w:r>
      <w:r w:rsidRPr="00B5546F" w:rsidR="00FA2E32">
        <w:t xml:space="preserve"> </w:t>
      </w:r>
      <w:r w:rsidRPr="00B5546F" w:rsidR="008F282A">
        <w:t>the</w:t>
      </w:r>
      <w:r w:rsidRPr="00B5546F" w:rsidR="00FA2E32">
        <w:t xml:space="preserve"> </w:t>
      </w:r>
      <w:r w:rsidRPr="00B5546F" w:rsidR="008F282A">
        <w:t>all-island</w:t>
      </w:r>
      <w:r w:rsidRPr="00B5546F" w:rsidR="00FA2E32">
        <w:t xml:space="preserve"> </w:t>
      </w:r>
      <w:r w:rsidRPr="00B5546F" w:rsidR="008F282A">
        <w:t>economy</w:t>
      </w:r>
      <w:r w:rsidRPr="00B5546F" w:rsidR="00FA2E32">
        <w:t xml:space="preserve"> </w:t>
      </w:r>
      <w:r w:rsidRPr="00B5546F" w:rsidR="008F282A">
        <w:t>and</w:t>
      </w:r>
      <w:r w:rsidRPr="00B5546F" w:rsidR="00FA2E32">
        <w:t xml:space="preserve"> </w:t>
      </w:r>
      <w:r w:rsidRPr="00B5546F" w:rsidR="008F282A">
        <w:t>to</w:t>
      </w:r>
      <w:r w:rsidRPr="00B5546F" w:rsidR="00FA2E32">
        <w:t xml:space="preserve"> </w:t>
      </w:r>
      <w:r w:rsidRPr="00B5546F" w:rsidR="008F282A">
        <w:t>seek</w:t>
      </w:r>
      <w:r w:rsidRPr="00B5546F" w:rsidR="00FA2E32">
        <w:t xml:space="preserve"> </w:t>
      </w:r>
      <w:r w:rsidRPr="00B5546F" w:rsidR="008F282A">
        <w:t>to</w:t>
      </w:r>
      <w:r w:rsidRPr="00B5546F" w:rsidR="00FA2E32">
        <w:t xml:space="preserve"> </w:t>
      </w:r>
      <w:r w:rsidRPr="00B5546F" w:rsidR="008F282A">
        <w:t>develop</w:t>
      </w:r>
      <w:r w:rsidRPr="00B5546F" w:rsidR="00FA2E32">
        <w:t xml:space="preserve"> </w:t>
      </w:r>
      <w:r w:rsidRPr="00B5546F" w:rsidR="008F282A">
        <w:t>an</w:t>
      </w:r>
      <w:r w:rsidRPr="00B5546F" w:rsidR="00FA2E32">
        <w:t xml:space="preserve"> </w:t>
      </w:r>
      <w:r w:rsidRPr="00B5546F" w:rsidR="008F282A">
        <w:t>all-island</w:t>
      </w:r>
      <w:r w:rsidRPr="00B5546F" w:rsidR="00FA2E32">
        <w:t xml:space="preserve"> </w:t>
      </w:r>
      <w:r w:rsidRPr="00B5546F" w:rsidR="008F282A">
        <w:t>strategy</w:t>
      </w:r>
      <w:r w:rsidRPr="00B5546F" w:rsidR="00FA2E32">
        <w:t xml:space="preserve"> </w:t>
      </w:r>
      <w:r w:rsidRPr="00B5546F" w:rsidR="008F282A">
        <w:t>on</w:t>
      </w:r>
      <w:r w:rsidRPr="00B5546F" w:rsidR="00FA2E32">
        <w:t xml:space="preserve"> </w:t>
      </w:r>
      <w:r w:rsidRPr="00B5546F" w:rsidR="008F282A">
        <w:t>climate</w:t>
      </w:r>
      <w:r w:rsidRPr="00B5546F" w:rsidR="00FA2E32">
        <w:t xml:space="preserve"> </w:t>
      </w:r>
      <w:r w:rsidRPr="00B5546F" w:rsidR="008F282A">
        <w:t>change</w:t>
      </w:r>
      <w:r w:rsidRPr="00B5546F" w:rsidR="00FA2E32">
        <w:t xml:space="preserve"> </w:t>
      </w:r>
      <w:r w:rsidRPr="00B5546F" w:rsidR="008F282A">
        <w:t>and</w:t>
      </w:r>
      <w:r w:rsidRPr="00B5546F" w:rsidR="00FA2E32">
        <w:t xml:space="preserve"> </w:t>
      </w:r>
      <w:r w:rsidRPr="00B5546F" w:rsidR="008F282A">
        <w:t>biodiversity.</w:t>
      </w:r>
      <w:r w:rsidRPr="00B5546F" w:rsidR="00FA2E32">
        <w:t xml:space="preserve"> </w:t>
      </w:r>
      <w:r w:rsidRPr="00B5546F">
        <w:t>Do</w:t>
      </w:r>
      <w:r w:rsidRPr="00B5546F" w:rsidR="00FA2E32">
        <w:t xml:space="preserve"> </w:t>
      </w:r>
      <w:r w:rsidRPr="00B5546F">
        <w:t>you</w:t>
      </w:r>
      <w:r w:rsidRPr="00B5546F" w:rsidR="00FA2E32">
        <w:t xml:space="preserve"> </w:t>
      </w:r>
      <w:r w:rsidRPr="00B5546F">
        <w:t>see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compl</w:t>
      </w:r>
      <w:r w:rsidRPr="00B5546F" w:rsidR="008F282A">
        <w:t>e</w:t>
      </w:r>
      <w:r w:rsidRPr="00B5546F">
        <w:t>mentary</w:t>
      </w:r>
      <w:r w:rsidRPr="00B5546F" w:rsidR="00FA2E32">
        <w:t xml:space="preserve"> </w:t>
      </w:r>
      <w:r w:rsidRPr="00B5546F">
        <w:t>to,</w:t>
      </w:r>
      <w:r w:rsidRPr="00B5546F" w:rsidR="00FA2E32">
        <w:t xml:space="preserve"> </w:t>
      </w:r>
      <w:r w:rsidRPr="00B5546F">
        <w:t>ancillary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or</w:t>
      </w:r>
      <w:r w:rsidRPr="00B5546F" w:rsidR="00FA2E32">
        <w:t xml:space="preserve"> </w:t>
      </w:r>
      <w:r w:rsidRPr="00B5546F">
        <w:t>potentially</w:t>
      </w:r>
      <w:r w:rsidRPr="00B5546F" w:rsidR="00FA2E32">
        <w:t xml:space="preserve"> </w:t>
      </w:r>
      <w:r w:rsidRPr="00B5546F">
        <w:t>triggering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revisit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 w:rsidR="005B4E44">
        <w:t>agreed</w:t>
      </w:r>
      <w:r w:rsidRPr="00B5546F" w:rsidR="00FA2E32">
        <w:t xml:space="preserve"> </w:t>
      </w:r>
      <w:r w:rsidRPr="00B5546F" w:rsidR="005B4E44">
        <w:t>New</w:t>
      </w:r>
      <w:r w:rsidRPr="00B5546F" w:rsidR="00FA2E32">
        <w:t xml:space="preserve"> </w:t>
      </w:r>
      <w:r w:rsidRPr="00B5546F" w:rsidR="005B4E44">
        <w:t>Decade,</w:t>
      </w:r>
      <w:r w:rsidRPr="00B5546F" w:rsidR="00FA2E32">
        <w:t xml:space="preserve"> </w:t>
      </w:r>
      <w:r w:rsidRPr="00B5546F" w:rsidR="005B4E44">
        <w:t>New</w:t>
      </w:r>
      <w:r w:rsidRPr="00B5546F" w:rsidR="00FA2E32">
        <w:t xml:space="preserve"> </w:t>
      </w:r>
      <w:r w:rsidRPr="00B5546F" w:rsidR="005B4E44">
        <w:t>Approach?</w:t>
      </w:r>
    </w:p>
    <w:p w:rsidR="00DE625D" w:rsidRPr="00B5546F" w:rsidP="00FB35DE">
      <w:pPr>
        <w:pStyle w:val="Answer"/>
      </w:pPr>
      <w:sdt>
        <w:sdtPr>
          <w:alias w:val="Witness"/>
          <w:id w:val="1778828144"/>
          <w:placeholder>
            <w:docPart w:val="DefaultPlaceholder_1082065158"/>
          </w:placeholder>
          <w:richText/>
        </w:sdtPr>
        <w:sdtContent>
          <w:r w:rsidR="00AE0EA3">
            <w:rPr>
              <w:b/>
              <w:i/>
              <w:iCs/>
            </w:rPr>
            <w:t>Mr Walker:</w:t>
          </w:r>
          <w:r w:rsidRPr="00B5546F" w:rsidR="00FA2E32">
            <w:rPr>
              <w:b/>
            </w:rPr>
            <w:t xml:space="preserve"> </w:t>
          </w:r>
        </w:sdtContent>
      </w:sdt>
      <w:r w:rsidRPr="00B5546F" w:rsidR="00091D54">
        <w:t>First,</w:t>
      </w:r>
      <w:r w:rsidRPr="00B5546F" w:rsidR="00FA2E32">
        <w:t xml:space="preserve"> </w:t>
      </w:r>
      <w:r w:rsidRPr="00B5546F" w:rsidR="00DB3B8D">
        <w:t>I</w:t>
      </w:r>
      <w:r w:rsidRPr="00B5546F" w:rsidR="00FA2E32">
        <w:t xml:space="preserve"> </w:t>
      </w:r>
      <w:r w:rsidRPr="00B5546F" w:rsidR="00DB3B8D">
        <w:t>have</w:t>
      </w:r>
      <w:r w:rsidRPr="00B5546F" w:rsidR="00FA2E32">
        <w:t xml:space="preserve"> </w:t>
      </w:r>
      <w:r w:rsidRPr="00B5546F" w:rsidR="00DB3B8D">
        <w:t>to</w:t>
      </w:r>
      <w:r w:rsidRPr="00B5546F" w:rsidR="00FA2E32">
        <w:t xml:space="preserve"> </w:t>
      </w:r>
      <w:r w:rsidRPr="00B5546F" w:rsidR="00DB3B8D">
        <w:t>pay</w:t>
      </w:r>
      <w:r w:rsidRPr="00B5546F" w:rsidR="00FA2E32">
        <w:t xml:space="preserve"> </w:t>
      </w:r>
      <w:r w:rsidRPr="00B5546F" w:rsidR="00DB3B8D">
        <w:t>tribute</w:t>
      </w:r>
      <w:r w:rsidRPr="00B5546F" w:rsidR="00FA2E32">
        <w:t xml:space="preserve"> </w:t>
      </w:r>
      <w:r w:rsidRPr="00B5546F" w:rsidR="00DB3B8D">
        <w:t>to</w:t>
      </w:r>
      <w:r w:rsidRPr="00B5546F" w:rsidR="00FA2E32">
        <w:t xml:space="preserve"> </w:t>
      </w:r>
      <w:r w:rsidRPr="00B5546F" w:rsidR="00DB3B8D">
        <w:t>the</w:t>
      </w:r>
      <w:r w:rsidRPr="00B5546F" w:rsidR="00FA2E32">
        <w:t xml:space="preserve"> </w:t>
      </w:r>
      <w:r w:rsidRPr="00B5546F" w:rsidR="00DB3B8D">
        <w:t>work</w:t>
      </w:r>
      <w:r w:rsidRPr="00B5546F" w:rsidR="00FA2E32">
        <w:t xml:space="preserve"> </w:t>
      </w:r>
      <w:r w:rsidRPr="00B5546F" w:rsidR="00DB3B8D">
        <w:t>that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previous</w:t>
      </w:r>
      <w:r w:rsidRPr="00B5546F" w:rsidR="00FA2E32">
        <w:t xml:space="preserve"> </w:t>
      </w:r>
      <w:r w:rsidRPr="00B5546F">
        <w:t>Irish</w:t>
      </w:r>
      <w:r w:rsidRPr="00B5546F" w:rsidR="00FA2E32">
        <w:t xml:space="preserve"> </w:t>
      </w:r>
      <w:r w:rsidRPr="00B5546F">
        <w:t>Government</w:t>
      </w:r>
      <w:r w:rsidRPr="00B5546F" w:rsidR="00FA2E32">
        <w:t xml:space="preserve"> </w:t>
      </w:r>
      <w:r w:rsidRPr="00B5546F">
        <w:t>did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reaching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New</w:t>
      </w:r>
      <w:r w:rsidRPr="00B5546F" w:rsidR="00FA2E32">
        <w:t xml:space="preserve"> </w:t>
      </w:r>
      <w:r w:rsidRPr="00B5546F">
        <w:t>Decade,</w:t>
      </w:r>
      <w:r w:rsidRPr="00B5546F" w:rsidR="00FA2E32">
        <w:t xml:space="preserve"> </w:t>
      </w:r>
      <w:r w:rsidRPr="00B5546F">
        <w:t>New</w:t>
      </w:r>
      <w:r w:rsidRPr="00B5546F" w:rsidR="00FA2E32">
        <w:t xml:space="preserve"> </w:t>
      </w:r>
      <w:r w:rsidRPr="00B5546F">
        <w:t>Approach</w:t>
      </w:r>
      <w:r w:rsidRPr="00B5546F" w:rsidR="00FA2E32">
        <w:t xml:space="preserve"> </w:t>
      </w:r>
      <w:r w:rsidRPr="00B5546F">
        <w:t>deal.</w:t>
      </w:r>
      <w:r w:rsidRPr="00B5546F" w:rsidR="00FA2E32">
        <w:t xml:space="preserve"> </w:t>
      </w:r>
      <w:r w:rsidRPr="00B5546F">
        <w:t>There</w:t>
      </w:r>
      <w:r w:rsidRPr="00B5546F" w:rsidR="00FA2E32">
        <w:t xml:space="preserve"> </w:t>
      </w:r>
      <w:r w:rsidRPr="00B5546F">
        <w:t>was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huge</w:t>
      </w:r>
      <w:r w:rsidRPr="00B5546F" w:rsidR="00FA2E32">
        <w:t xml:space="preserve"> </w:t>
      </w:r>
      <w:r w:rsidRPr="00B5546F">
        <w:t>joint</w:t>
      </w:r>
      <w:r w:rsidRPr="00B5546F" w:rsidR="00FA2E32">
        <w:t xml:space="preserve"> </w:t>
      </w:r>
      <w:r w:rsidRPr="00B5546F">
        <w:t>effort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this</w:t>
      </w:r>
      <w:r w:rsidRPr="00B5546F" w:rsidR="00FA2E32">
        <w:t xml:space="preserve"> </w:t>
      </w:r>
      <w:r w:rsidRPr="00B5546F">
        <w:t>front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Simon</w:t>
      </w:r>
      <w:r w:rsidRPr="00B5546F" w:rsidR="00FA2E32">
        <w:t xml:space="preserve"> </w:t>
      </w:r>
      <w:r w:rsidRPr="00B5546F">
        <w:t>Coveney</w:t>
      </w:r>
      <w:r w:rsidRPr="00B5546F" w:rsidR="00FA2E32">
        <w:t xml:space="preserve"> </w:t>
      </w:r>
      <w:r w:rsidRPr="00B5546F">
        <w:t>worked</w:t>
      </w:r>
      <w:r w:rsidRPr="00B5546F" w:rsidR="00FA2E32">
        <w:t xml:space="preserve"> </w:t>
      </w:r>
      <w:r w:rsidRPr="00B5546F">
        <w:t>extremely</w:t>
      </w:r>
      <w:r w:rsidRPr="00B5546F" w:rsidR="00FA2E32">
        <w:t xml:space="preserve"> </w:t>
      </w:r>
      <w:r w:rsidRPr="00B5546F">
        <w:t>hard</w:t>
      </w:r>
      <w:r w:rsidRPr="00B5546F" w:rsidR="00FA2E32">
        <w:t xml:space="preserve"> </w:t>
      </w:r>
      <w:r w:rsidRPr="00B5546F">
        <w:t>alongside</w:t>
      </w:r>
      <w:r w:rsidRPr="00B5546F" w:rsidR="00FA2E32">
        <w:t xml:space="preserve"> </w:t>
      </w:r>
      <w:r w:rsidRPr="00B5546F">
        <w:t>Julian</w:t>
      </w:r>
      <w:r w:rsidRPr="00B5546F" w:rsidR="00FA2E32">
        <w:t xml:space="preserve"> </w:t>
      </w:r>
      <w:r w:rsidRPr="00B5546F">
        <w:t>Smith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get</w:t>
      </w:r>
      <w:r w:rsidRPr="00B5546F" w:rsidR="00FA2E32">
        <w:t xml:space="preserve"> </w:t>
      </w:r>
      <w:r w:rsidRPr="00B5546F" w:rsidR="002B7428">
        <w:t>the</w:t>
      </w:r>
      <w:r w:rsidRPr="00B5546F" w:rsidR="00FA2E32">
        <w:t xml:space="preserve"> </w:t>
      </w:r>
      <w:r w:rsidRPr="00B5546F">
        <w:t>deal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where</w:t>
      </w:r>
      <w:r w:rsidRPr="00B5546F" w:rsidR="00FA2E32">
        <w:t xml:space="preserve"> </w:t>
      </w:r>
      <w:r w:rsidRPr="00B5546F">
        <w:t>it</w:t>
      </w:r>
      <w:r w:rsidRPr="00B5546F" w:rsidR="00FA2E32">
        <w:t xml:space="preserve"> </w:t>
      </w:r>
      <w:r w:rsidRPr="00B5546F">
        <w:t>was</w:t>
      </w:r>
      <w:r w:rsidRPr="00B5546F" w:rsidR="00DB3B8D">
        <w:t>.</w:t>
      </w:r>
      <w:r w:rsidRPr="00B5546F" w:rsidR="00FA2E32">
        <w:t xml:space="preserve"> </w:t>
      </w:r>
      <w:r w:rsidRPr="00B5546F" w:rsidR="00FB35DE">
        <w:t>Clearly,</w:t>
      </w:r>
      <w:r w:rsidRPr="00B5546F" w:rsidR="00FA2E32">
        <w:t xml:space="preserve"> </w:t>
      </w:r>
      <w:r w:rsidRPr="00B5546F" w:rsidR="00FB35DE">
        <w:t>we</w:t>
      </w:r>
      <w:r w:rsidRPr="00B5546F" w:rsidR="00FA2E32">
        <w:t xml:space="preserve"> </w:t>
      </w:r>
      <w:r w:rsidRPr="00B5546F" w:rsidR="00FB35DE">
        <w:t>will</w:t>
      </w:r>
      <w:r w:rsidRPr="00B5546F" w:rsidR="00FA2E32">
        <w:t xml:space="preserve"> </w:t>
      </w:r>
      <w:r w:rsidRPr="00B5546F" w:rsidR="00FB35DE">
        <w:t>work</w:t>
      </w:r>
      <w:r w:rsidRPr="00B5546F" w:rsidR="00FA2E32">
        <w:t xml:space="preserve"> </w:t>
      </w:r>
      <w:r w:rsidRPr="00B5546F" w:rsidR="00FB35DE">
        <w:t>with</w:t>
      </w:r>
      <w:r w:rsidRPr="00B5546F" w:rsidR="00FA2E32">
        <w:t xml:space="preserve"> </w:t>
      </w:r>
      <w:r w:rsidRPr="00B5546F" w:rsidR="00FB35DE">
        <w:t>whatever</w:t>
      </w:r>
      <w:r w:rsidRPr="00B5546F" w:rsidR="00FA2E32">
        <w:t xml:space="preserve"> </w:t>
      </w:r>
      <w:r w:rsidRPr="00B5546F" w:rsidR="00FB35DE">
        <w:t>Irish</w:t>
      </w:r>
      <w:r w:rsidRPr="00B5546F" w:rsidR="00FA2E32">
        <w:t xml:space="preserve"> </w:t>
      </w:r>
      <w:r w:rsidRPr="00B5546F">
        <w:t>G</w:t>
      </w:r>
      <w:r w:rsidRPr="00B5546F" w:rsidR="00FB35DE">
        <w:t>overnment</w:t>
      </w:r>
      <w:r w:rsidRPr="00B5546F" w:rsidR="00FA2E32">
        <w:t xml:space="preserve"> </w:t>
      </w:r>
      <w:r w:rsidRPr="00B5546F" w:rsidR="00091D54">
        <w:t>are</w:t>
      </w:r>
      <w:r w:rsidRPr="00B5546F" w:rsidR="00FA2E32">
        <w:t xml:space="preserve"> </w:t>
      </w:r>
      <w:r w:rsidRPr="00B5546F" w:rsidR="00FB35DE">
        <w:t>in</w:t>
      </w:r>
      <w:r w:rsidRPr="00B5546F" w:rsidR="00FA2E32">
        <w:t xml:space="preserve"> </w:t>
      </w:r>
      <w:r w:rsidRPr="00B5546F" w:rsidR="00FB35DE">
        <w:t>place</w:t>
      </w:r>
      <w:r w:rsidRPr="00B5546F" w:rsidR="00FA2E32">
        <w:t xml:space="preserve"> </w:t>
      </w:r>
      <w:r w:rsidRPr="00B5546F" w:rsidR="00FB35DE">
        <w:t>and</w:t>
      </w:r>
      <w:r w:rsidRPr="00B5546F" w:rsidR="00FA2E32">
        <w:t xml:space="preserve"> </w:t>
      </w:r>
      <w:r w:rsidRPr="00B5546F" w:rsidR="00FB35DE">
        <w:t>we</w:t>
      </w:r>
      <w:r w:rsidRPr="00B5546F" w:rsidR="00FA2E32">
        <w:t xml:space="preserve"> </w:t>
      </w:r>
      <w:r w:rsidRPr="00B5546F">
        <w:t>welcome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formation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new</w:t>
      </w:r>
      <w:r w:rsidRPr="00B5546F" w:rsidR="00FA2E32">
        <w:t xml:space="preserve"> </w:t>
      </w:r>
      <w:r w:rsidRPr="00B5546F" w:rsidR="00091D54">
        <w:t>Government</w:t>
      </w:r>
      <w:r w:rsidRPr="00B5546F">
        <w:t>,</w:t>
      </w:r>
      <w:r w:rsidRPr="00B5546F" w:rsidR="00FA2E32">
        <w:t xml:space="preserve"> </w:t>
      </w:r>
      <w:r w:rsidRPr="00B5546F">
        <w:t>which</w:t>
      </w:r>
      <w:r w:rsidRPr="00B5546F" w:rsidR="00FA2E32">
        <w:t xml:space="preserve"> </w:t>
      </w:r>
      <w:r w:rsidRPr="00B5546F">
        <w:t>means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can</w:t>
      </w:r>
      <w:r w:rsidRPr="00B5546F" w:rsidR="00FA2E32">
        <w:t xml:space="preserve"> </w:t>
      </w:r>
      <w:r w:rsidRPr="00B5546F">
        <w:t>work</w:t>
      </w:r>
      <w:r w:rsidRPr="00B5546F" w:rsidR="00FA2E32">
        <w:t xml:space="preserve"> </w:t>
      </w:r>
      <w:r w:rsidRPr="00B5546F" w:rsidR="00FB35DE">
        <w:t>alongside</w:t>
      </w:r>
      <w:r w:rsidRPr="00B5546F" w:rsidR="00FA2E32">
        <w:t xml:space="preserve"> </w:t>
      </w:r>
      <w:r w:rsidRPr="00B5546F" w:rsidR="00FB35DE">
        <w:t>them</w:t>
      </w:r>
      <w:r w:rsidRPr="00B5546F" w:rsidR="00FA2E32">
        <w:t xml:space="preserve"> </w:t>
      </w:r>
      <w:r w:rsidRPr="00B5546F" w:rsidR="00FB35DE">
        <w:t>to</w:t>
      </w:r>
      <w:r w:rsidRPr="00B5546F" w:rsidR="00FA2E32">
        <w:t xml:space="preserve"> </w:t>
      </w:r>
      <w:r w:rsidRPr="00B5546F" w:rsidR="00FB35DE">
        <w:t>deliver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deal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 w:rsidR="00FB35DE">
        <w:t>all</w:t>
      </w:r>
      <w:r w:rsidRPr="00B5546F" w:rsidR="00FA2E32">
        <w:t xml:space="preserve"> </w:t>
      </w:r>
      <w:r w:rsidRPr="00B5546F">
        <w:t>its</w:t>
      </w:r>
      <w:r w:rsidRPr="00B5546F" w:rsidR="00FA2E32">
        <w:t xml:space="preserve"> </w:t>
      </w:r>
      <w:r w:rsidRPr="00B5546F" w:rsidR="00FB35DE">
        <w:t>aspects</w:t>
      </w:r>
      <w:r w:rsidRPr="00B5546F">
        <w:t>.</w:t>
      </w:r>
    </w:p>
    <w:p w:rsidR="00091D54" w:rsidRPr="00B5546F" w:rsidP="00FB35DE">
      <w:pPr>
        <w:pStyle w:val="Answer"/>
      </w:pPr>
      <w:r w:rsidRPr="00B5546F">
        <w:t>C</w:t>
      </w:r>
      <w:r w:rsidRPr="00B5546F" w:rsidR="00DE625D">
        <w:t>learly</w:t>
      </w:r>
      <w:r w:rsidRPr="00B5546F">
        <w:t>,</w:t>
      </w:r>
      <w:r w:rsidRPr="00B5546F" w:rsidR="00FA2E32">
        <w:t xml:space="preserve"> </w:t>
      </w:r>
      <w:r w:rsidRPr="00B5546F" w:rsidR="00DE625D">
        <w:t>there</w:t>
      </w:r>
      <w:r w:rsidRPr="00B5546F" w:rsidR="00FA2E32">
        <w:t xml:space="preserve"> </w:t>
      </w:r>
      <w:r w:rsidRPr="00B5546F" w:rsidR="00DE625D">
        <w:t>are</w:t>
      </w:r>
      <w:r w:rsidRPr="00B5546F" w:rsidR="00FA2E32">
        <w:t xml:space="preserve"> </w:t>
      </w:r>
      <w:r w:rsidRPr="00B5546F" w:rsidR="00DE625D">
        <w:t>elements</w:t>
      </w:r>
      <w:r w:rsidRPr="00B5546F" w:rsidR="00FA2E32">
        <w:t xml:space="preserve"> </w:t>
      </w:r>
      <w:r w:rsidRPr="00B5546F" w:rsidR="00DE625D">
        <w:t>in</w:t>
      </w:r>
      <w:r w:rsidRPr="00B5546F" w:rsidR="00FA2E32">
        <w:t xml:space="preserve"> </w:t>
      </w:r>
      <w:r w:rsidRPr="00B5546F" w:rsidR="00DE625D">
        <w:t>any</w:t>
      </w:r>
      <w:r w:rsidRPr="00B5546F" w:rsidR="00FA2E32">
        <w:t xml:space="preserve"> </w:t>
      </w:r>
      <w:r w:rsidRPr="00B5546F" w:rsidR="00DE625D">
        <w:t>coalition</w:t>
      </w:r>
      <w:r w:rsidRPr="00B5546F" w:rsidR="00FA2E32">
        <w:t xml:space="preserve"> </w:t>
      </w:r>
      <w:r w:rsidRPr="00B5546F" w:rsidR="00DE625D">
        <w:t>deal</w:t>
      </w:r>
      <w:r w:rsidRPr="00B5546F" w:rsidR="00FA2E32">
        <w:t xml:space="preserve"> </w:t>
      </w:r>
      <w:r w:rsidRPr="00B5546F" w:rsidR="00DE625D">
        <w:t>that</w:t>
      </w:r>
      <w:r w:rsidRPr="00B5546F" w:rsidR="00FA2E32">
        <w:t xml:space="preserve"> </w:t>
      </w:r>
      <w:r w:rsidRPr="00B5546F" w:rsidR="00DE625D">
        <w:t>are</w:t>
      </w:r>
      <w:r w:rsidRPr="00B5546F" w:rsidR="00FA2E32">
        <w:t xml:space="preserve"> </w:t>
      </w:r>
      <w:r w:rsidRPr="00B5546F" w:rsidR="00DE625D">
        <w:t>perhaps</w:t>
      </w:r>
      <w:r w:rsidRPr="00B5546F" w:rsidR="00FA2E32">
        <w:t xml:space="preserve"> </w:t>
      </w:r>
      <w:r w:rsidRPr="00B5546F" w:rsidR="00DE625D">
        <w:t>more</w:t>
      </w:r>
      <w:r w:rsidRPr="00B5546F" w:rsidR="00FA2E32">
        <w:t xml:space="preserve"> </w:t>
      </w:r>
      <w:r w:rsidRPr="00B5546F" w:rsidR="00DE625D">
        <w:t>about</w:t>
      </w:r>
      <w:r w:rsidRPr="00B5546F" w:rsidR="00FA2E32">
        <w:t xml:space="preserve"> </w:t>
      </w:r>
      <w:r w:rsidRPr="00B5546F" w:rsidR="00DE625D">
        <w:t>domestic</w:t>
      </w:r>
      <w:r w:rsidRPr="00B5546F" w:rsidR="00FA2E32">
        <w:t xml:space="preserve"> </w:t>
      </w:r>
      <w:r w:rsidRPr="00B5546F" w:rsidR="00DE625D">
        <w:t>politics</w:t>
      </w:r>
      <w:r w:rsidRPr="00B5546F" w:rsidR="00FA2E32">
        <w:t xml:space="preserve"> </w:t>
      </w:r>
      <w:r w:rsidRPr="00B5546F" w:rsidR="00DE625D">
        <w:t>than</w:t>
      </w:r>
      <w:r w:rsidRPr="00B5546F" w:rsidR="00FA2E32">
        <w:t xml:space="preserve"> </w:t>
      </w:r>
      <w:r w:rsidRPr="00B5546F" w:rsidR="00DE625D">
        <w:t>about</w:t>
      </w:r>
      <w:r w:rsidRPr="00B5546F" w:rsidR="00FA2E32">
        <w:t xml:space="preserve"> </w:t>
      </w:r>
      <w:r w:rsidRPr="00B5546F" w:rsidR="00DE625D">
        <w:t>the</w:t>
      </w:r>
      <w:r w:rsidRPr="00B5546F" w:rsidR="00FA2E32">
        <w:t xml:space="preserve"> </w:t>
      </w:r>
      <w:r w:rsidRPr="00B5546F" w:rsidR="00DE625D">
        <w:t>broader</w:t>
      </w:r>
      <w:r w:rsidRPr="00B5546F" w:rsidR="00FA2E32">
        <w:t xml:space="preserve"> </w:t>
      </w:r>
      <w:r w:rsidRPr="00B5546F" w:rsidR="00DE625D">
        <w:t>picture.</w:t>
      </w:r>
      <w:r w:rsidRPr="00B5546F" w:rsidR="00FA2E32">
        <w:t xml:space="preserve"> </w:t>
      </w:r>
      <w:r w:rsidRPr="00B5546F" w:rsidR="00DE625D">
        <w:t>We</w:t>
      </w:r>
      <w:r w:rsidRPr="00B5546F" w:rsidR="00FA2E32">
        <w:t xml:space="preserve"> </w:t>
      </w:r>
      <w:r w:rsidRPr="00B5546F" w:rsidR="00DE625D">
        <w:t>have</w:t>
      </w:r>
      <w:r w:rsidRPr="00B5546F" w:rsidR="00FA2E32">
        <w:t xml:space="preserve"> </w:t>
      </w:r>
      <w:r w:rsidRPr="00B5546F" w:rsidR="00DE625D">
        <w:t>to</w:t>
      </w:r>
      <w:r w:rsidRPr="00B5546F" w:rsidR="00FA2E32">
        <w:t xml:space="preserve"> </w:t>
      </w:r>
      <w:r w:rsidRPr="00B5546F" w:rsidR="00DE625D">
        <w:t>recognise,</w:t>
      </w:r>
      <w:r w:rsidRPr="00B5546F" w:rsidR="00FA2E32">
        <w:t xml:space="preserve"> </w:t>
      </w:r>
      <w:r w:rsidRPr="00B5546F" w:rsidR="00DE625D">
        <w:t>given</w:t>
      </w:r>
      <w:r w:rsidRPr="00B5546F" w:rsidR="00FA2E32">
        <w:t xml:space="preserve"> </w:t>
      </w:r>
      <w:r w:rsidRPr="00B5546F" w:rsidR="00DE625D">
        <w:t>the</w:t>
      </w:r>
      <w:r w:rsidRPr="00B5546F" w:rsidR="00FA2E32">
        <w:t xml:space="preserve"> </w:t>
      </w:r>
      <w:r w:rsidRPr="00B5546F" w:rsidR="00DE625D">
        <w:t>result</w:t>
      </w:r>
      <w:r w:rsidRPr="00B5546F" w:rsidR="00FA2E32">
        <w:t xml:space="preserve"> </w:t>
      </w:r>
      <w:r w:rsidRPr="00B5546F" w:rsidR="00DE625D">
        <w:t>of</w:t>
      </w:r>
      <w:r w:rsidRPr="00B5546F" w:rsidR="00FA2E32">
        <w:t xml:space="preserve"> </w:t>
      </w:r>
      <w:r w:rsidRPr="00B5546F" w:rsidR="00DE625D">
        <w:t>the</w:t>
      </w:r>
      <w:r w:rsidRPr="00B5546F" w:rsidR="00FA2E32">
        <w:t xml:space="preserve"> </w:t>
      </w:r>
      <w:r w:rsidRPr="00B5546F" w:rsidR="00DE625D">
        <w:t>Irish</w:t>
      </w:r>
      <w:r w:rsidRPr="00B5546F" w:rsidR="00FA2E32">
        <w:t xml:space="preserve"> </w:t>
      </w:r>
      <w:r w:rsidRPr="00B5546F" w:rsidR="00DE625D">
        <w:t>election,</w:t>
      </w:r>
      <w:r w:rsidRPr="00B5546F" w:rsidR="00FA2E32">
        <w:t xml:space="preserve"> </w:t>
      </w:r>
      <w:r w:rsidRPr="00B5546F" w:rsidR="00DE625D">
        <w:t>the</w:t>
      </w:r>
      <w:r w:rsidRPr="00B5546F" w:rsidR="00FA2E32">
        <w:t xml:space="preserve"> </w:t>
      </w:r>
      <w:r w:rsidRPr="00B5546F" w:rsidR="00DE625D">
        <w:t>need</w:t>
      </w:r>
      <w:r w:rsidRPr="00B5546F" w:rsidR="00FA2E32">
        <w:t xml:space="preserve"> </w:t>
      </w:r>
      <w:r w:rsidRPr="00B5546F" w:rsidR="00DE625D">
        <w:t>they</w:t>
      </w:r>
      <w:r w:rsidRPr="00B5546F" w:rsidR="00FA2E32">
        <w:t xml:space="preserve"> </w:t>
      </w:r>
      <w:r w:rsidRPr="00B5546F" w:rsidR="00DE625D">
        <w:t>have</w:t>
      </w:r>
      <w:r w:rsidRPr="00B5546F" w:rsidR="00FA2E32">
        <w:t xml:space="preserve"> </w:t>
      </w:r>
      <w:r w:rsidRPr="00B5546F" w:rsidR="00DE625D">
        <w:t>to</w:t>
      </w:r>
      <w:r w:rsidRPr="00B5546F" w:rsidR="00FA2E32">
        <w:t xml:space="preserve"> </w:t>
      </w:r>
      <w:r w:rsidRPr="00B5546F" w:rsidR="00DE625D">
        <w:t>manage</w:t>
      </w:r>
      <w:r w:rsidRPr="00B5546F" w:rsidR="00FA2E32">
        <w:t xml:space="preserve"> </w:t>
      </w:r>
      <w:r w:rsidRPr="00B5546F" w:rsidR="00DE625D">
        <w:t>the</w:t>
      </w:r>
      <w:r w:rsidRPr="00B5546F" w:rsidR="00FA2E32">
        <w:t xml:space="preserve"> </w:t>
      </w:r>
      <w:r w:rsidRPr="00B5546F" w:rsidR="00DE625D">
        <w:t>pressures</w:t>
      </w:r>
      <w:r w:rsidRPr="00B5546F" w:rsidR="00FA2E32">
        <w:t xml:space="preserve"> </w:t>
      </w:r>
      <w:r w:rsidRPr="00B5546F" w:rsidR="00DE625D">
        <w:t>coming</w:t>
      </w:r>
      <w:r w:rsidRPr="00B5546F" w:rsidR="00FA2E32">
        <w:t xml:space="preserve"> </w:t>
      </w:r>
      <w:r w:rsidRPr="00B5546F" w:rsidR="00DE625D">
        <w:t>from</w:t>
      </w:r>
      <w:r w:rsidRPr="00B5546F" w:rsidR="00FA2E32">
        <w:t xml:space="preserve"> </w:t>
      </w:r>
      <w:r w:rsidRPr="00B5546F" w:rsidR="00DE625D">
        <w:t>Sinn</w:t>
      </w:r>
      <w:r w:rsidRPr="00B5546F" w:rsidR="00FA2E32">
        <w:t xml:space="preserve"> </w:t>
      </w:r>
      <w:r w:rsidRPr="00B5546F" w:rsidR="00DE625D">
        <w:t>Féin</w:t>
      </w:r>
      <w:r w:rsidRPr="00B5546F" w:rsidR="00B80978">
        <w:t>.</w:t>
      </w:r>
      <w:r w:rsidRPr="00B5546F" w:rsidR="00FA2E32">
        <w:t xml:space="preserve"> </w:t>
      </w:r>
      <w:r w:rsidRPr="00B5546F" w:rsidR="00FB35DE">
        <w:t>I</w:t>
      </w:r>
      <w:r w:rsidRPr="00B5546F" w:rsidR="00FA2E32">
        <w:t xml:space="preserve"> </w:t>
      </w:r>
      <w:r w:rsidRPr="00B5546F" w:rsidR="00FB35DE">
        <w:t>suspect</w:t>
      </w:r>
      <w:r w:rsidRPr="00B5546F" w:rsidR="00FA2E32">
        <w:t xml:space="preserve"> </w:t>
      </w:r>
      <w:r w:rsidRPr="00B5546F" w:rsidR="00FB35DE">
        <w:t>that</w:t>
      </w:r>
      <w:r w:rsidRPr="00B5546F" w:rsidR="00FA2E32">
        <w:t xml:space="preserve"> </w:t>
      </w:r>
      <w:r w:rsidRPr="00B5546F" w:rsidR="00FB35DE">
        <w:t>is</w:t>
      </w:r>
      <w:r w:rsidRPr="00B5546F" w:rsidR="00FA2E32">
        <w:t xml:space="preserve"> </w:t>
      </w:r>
      <w:r w:rsidRPr="00B5546F" w:rsidR="00FB35DE">
        <w:t>part</w:t>
      </w:r>
      <w:r w:rsidRPr="00B5546F" w:rsidR="00FA2E32">
        <w:t xml:space="preserve"> </w:t>
      </w:r>
      <w:r w:rsidRPr="00B5546F" w:rsidR="00FB35DE">
        <w:t>of</w:t>
      </w:r>
      <w:r w:rsidRPr="00B5546F" w:rsidR="00FA2E32">
        <w:t xml:space="preserve"> </w:t>
      </w:r>
      <w:r w:rsidRPr="00B5546F" w:rsidR="00FB35DE">
        <w:t>what</w:t>
      </w:r>
      <w:r w:rsidRPr="00B5546F" w:rsidR="00FA2E32">
        <w:t xml:space="preserve"> </w:t>
      </w:r>
      <w:r w:rsidRPr="00B5546F" w:rsidR="00FB35DE">
        <w:t>has</w:t>
      </w:r>
      <w:r w:rsidRPr="00B5546F" w:rsidR="00FA2E32">
        <w:t xml:space="preserve"> </w:t>
      </w:r>
      <w:r w:rsidRPr="00B5546F" w:rsidR="00FB35DE">
        <w:t>been</w:t>
      </w:r>
      <w:r w:rsidRPr="00B5546F" w:rsidR="00FA2E32">
        <w:t xml:space="preserve"> </w:t>
      </w:r>
      <w:r w:rsidRPr="00B5546F" w:rsidR="00FB35DE">
        <w:t>set</w:t>
      </w:r>
      <w:r w:rsidRPr="00B5546F" w:rsidR="00FA2E32">
        <w:t xml:space="preserve"> </w:t>
      </w:r>
      <w:r w:rsidRPr="00B5546F" w:rsidR="00FB35DE">
        <w:t>out</w:t>
      </w:r>
      <w:r w:rsidRPr="00B5546F" w:rsidR="00FA2E32">
        <w:t xml:space="preserve"> </w:t>
      </w:r>
      <w:r w:rsidRPr="00B5546F" w:rsidR="00FB35DE">
        <w:t>in</w:t>
      </w:r>
      <w:r w:rsidRPr="00B5546F" w:rsidR="00FA2E32">
        <w:t xml:space="preserve"> </w:t>
      </w:r>
      <w:r w:rsidRPr="00B5546F" w:rsidR="00FB35DE">
        <w:t>their</w:t>
      </w:r>
      <w:r w:rsidRPr="00B5546F" w:rsidR="00FA2E32">
        <w:t xml:space="preserve"> </w:t>
      </w:r>
      <w:r w:rsidRPr="00B5546F" w:rsidR="00FB35DE">
        <w:t>approach</w:t>
      </w:r>
      <w:r w:rsidRPr="00B5546F" w:rsidR="00FA2E32">
        <w:t xml:space="preserve"> </w:t>
      </w:r>
      <w:r w:rsidRPr="00B5546F" w:rsidR="00FB35DE">
        <w:t>there.</w:t>
      </w:r>
      <w:r w:rsidRPr="00B5546F" w:rsidR="00FA2E32">
        <w:t xml:space="preserve"> </w:t>
      </w:r>
      <w:r w:rsidRPr="00B5546F" w:rsidR="00FB35DE">
        <w:t>Clearly</w:t>
      </w:r>
      <w:r w:rsidRPr="00B5546F" w:rsidR="00B80978">
        <w:t>,</w:t>
      </w:r>
      <w:r w:rsidRPr="00B5546F" w:rsidR="00FA2E32">
        <w:t xml:space="preserve"> </w:t>
      </w:r>
      <w:r w:rsidRPr="00B5546F" w:rsidR="00FB35DE">
        <w:t>we</w:t>
      </w:r>
      <w:r w:rsidRPr="00B5546F" w:rsidR="00FA2E32">
        <w:t xml:space="preserve"> </w:t>
      </w:r>
      <w:r w:rsidRPr="00B5546F" w:rsidR="00B80978">
        <w:t>will</w:t>
      </w:r>
      <w:r w:rsidRPr="00B5546F" w:rsidR="00FA2E32">
        <w:t xml:space="preserve"> </w:t>
      </w:r>
      <w:r w:rsidRPr="00B5546F" w:rsidR="00FB35DE">
        <w:t>work</w:t>
      </w:r>
      <w:r w:rsidRPr="00B5546F" w:rsidR="00FA2E32">
        <w:t xml:space="preserve"> </w:t>
      </w:r>
      <w:r w:rsidRPr="00B5546F" w:rsidR="00FB35DE">
        <w:t>with</w:t>
      </w:r>
      <w:r w:rsidRPr="00B5546F" w:rsidR="00FA2E32">
        <w:t xml:space="preserve"> </w:t>
      </w:r>
      <w:r w:rsidRPr="00B5546F" w:rsidR="00FB35DE">
        <w:t>them</w:t>
      </w:r>
      <w:r w:rsidRPr="00B5546F">
        <w:t>.</w:t>
      </w:r>
      <w:r w:rsidRPr="00B5546F" w:rsidR="00FA2E32">
        <w:t xml:space="preserve"> </w:t>
      </w:r>
      <w:r w:rsidRPr="00B5546F">
        <w:t>It</w:t>
      </w:r>
      <w:r w:rsidRPr="00B5546F" w:rsidR="00FA2E32">
        <w:t xml:space="preserve"> </w:t>
      </w:r>
      <w:r w:rsidRPr="00B5546F" w:rsidR="00FB35DE">
        <w:t>is</w:t>
      </w:r>
      <w:r w:rsidRPr="00B5546F" w:rsidR="00FA2E32">
        <w:t xml:space="preserve"> </w:t>
      </w:r>
      <w:r w:rsidRPr="00B5546F" w:rsidR="00B80978">
        <w:t>important</w:t>
      </w:r>
      <w:r w:rsidRPr="00B5546F" w:rsidR="00FA2E32">
        <w:t xml:space="preserve"> </w:t>
      </w:r>
      <w:r w:rsidRPr="00B5546F" w:rsidR="00B80978">
        <w:t>that</w:t>
      </w:r>
      <w:r w:rsidRPr="00B5546F" w:rsidR="00FA2E32">
        <w:t xml:space="preserve"> </w:t>
      </w:r>
      <w:r w:rsidRPr="00B5546F" w:rsidR="00B80978">
        <w:t>we</w:t>
      </w:r>
      <w:r w:rsidRPr="00B5546F" w:rsidR="00FA2E32">
        <w:t xml:space="preserve"> </w:t>
      </w:r>
      <w:r w:rsidRPr="00B5546F" w:rsidR="00B80978">
        <w:t>can</w:t>
      </w:r>
      <w:r w:rsidRPr="00B5546F" w:rsidR="00FA2E32">
        <w:t xml:space="preserve"> </w:t>
      </w:r>
      <w:r w:rsidRPr="00B5546F" w:rsidR="00B80978">
        <w:t>work</w:t>
      </w:r>
      <w:r w:rsidRPr="00B5546F" w:rsidR="00FA2E32">
        <w:t xml:space="preserve"> </w:t>
      </w:r>
      <w:r w:rsidRPr="00B5546F" w:rsidR="00B80978">
        <w:t>with</w:t>
      </w:r>
      <w:r w:rsidRPr="00B5546F" w:rsidR="00FA2E32">
        <w:t xml:space="preserve"> </w:t>
      </w:r>
      <w:r w:rsidRPr="00B5546F" w:rsidR="00B80978">
        <w:t>them</w:t>
      </w:r>
      <w:r w:rsidRPr="00B5546F" w:rsidR="00FA2E32">
        <w:t xml:space="preserve"> </w:t>
      </w:r>
      <w:r w:rsidRPr="00B5546F">
        <w:t>to</w:t>
      </w:r>
      <w:r w:rsidRPr="00B5546F" w:rsidR="00B80978">
        <w:t>,</w:t>
      </w:r>
      <w:r w:rsidRPr="00B5546F" w:rsidR="00FA2E32">
        <w:t xml:space="preserve"> </w:t>
      </w:r>
      <w:r w:rsidRPr="00B5546F" w:rsidR="00B80978">
        <w:t>where</w:t>
      </w:r>
      <w:r w:rsidRPr="00B5546F" w:rsidR="00FA2E32">
        <w:t xml:space="preserve"> </w:t>
      </w:r>
      <w:r w:rsidRPr="00B5546F" w:rsidR="00FB35DE">
        <w:t>appropriate</w:t>
      </w:r>
      <w:r w:rsidRPr="00B5546F" w:rsidR="00B80978">
        <w:t>,</w:t>
      </w:r>
      <w:r w:rsidRPr="00B5546F" w:rsidR="00FA2E32">
        <w:t xml:space="preserve"> </w:t>
      </w:r>
      <w:r w:rsidRPr="00B5546F" w:rsidR="00B80978">
        <w:t>drive</w:t>
      </w:r>
      <w:r w:rsidRPr="00B5546F" w:rsidR="00FA2E32">
        <w:t xml:space="preserve"> </w:t>
      </w:r>
      <w:r w:rsidRPr="00B5546F" w:rsidR="00B80978">
        <w:t>forward</w:t>
      </w:r>
      <w:r w:rsidRPr="00B5546F" w:rsidR="00FA2E32">
        <w:t xml:space="preserve"> </w:t>
      </w:r>
      <w:r w:rsidRPr="00B5546F" w:rsidR="00B80978">
        <w:t>the</w:t>
      </w:r>
      <w:r w:rsidRPr="00B5546F" w:rsidR="00FA2E32">
        <w:t xml:space="preserve"> </w:t>
      </w:r>
      <w:r w:rsidRPr="00B5546F" w:rsidR="00B80978">
        <w:t>commitments</w:t>
      </w:r>
      <w:r w:rsidRPr="00B5546F" w:rsidR="00FA2E32">
        <w:t xml:space="preserve"> </w:t>
      </w:r>
      <w:r w:rsidRPr="00B5546F" w:rsidR="00B80978">
        <w:t>that</w:t>
      </w:r>
      <w:r w:rsidRPr="00B5546F" w:rsidR="00FA2E32">
        <w:t xml:space="preserve"> </w:t>
      </w:r>
      <w:r w:rsidRPr="00B5546F" w:rsidR="00B80978">
        <w:t>all</w:t>
      </w:r>
      <w:r w:rsidRPr="00B5546F" w:rsidR="00FA2E32">
        <w:t xml:space="preserve"> </w:t>
      </w:r>
      <w:r w:rsidRPr="00B5546F" w:rsidR="00B80978">
        <w:t>parties</w:t>
      </w:r>
      <w:r w:rsidRPr="00B5546F" w:rsidR="00FA2E32">
        <w:t xml:space="preserve"> </w:t>
      </w:r>
      <w:r w:rsidRPr="00B5546F" w:rsidR="00B80978">
        <w:t>and</w:t>
      </w:r>
      <w:r w:rsidRPr="00B5546F" w:rsidR="00FA2E32">
        <w:t xml:space="preserve"> </w:t>
      </w:r>
      <w:r w:rsidRPr="00B5546F" w:rsidR="00B80978">
        <w:t>the</w:t>
      </w:r>
      <w:r w:rsidRPr="00B5546F" w:rsidR="00FA2E32">
        <w:t xml:space="preserve"> </w:t>
      </w:r>
      <w:r w:rsidRPr="00B5546F" w:rsidR="00B80978">
        <w:t>British</w:t>
      </w:r>
      <w:r w:rsidRPr="00B5546F" w:rsidR="00FA2E32">
        <w:t xml:space="preserve"> </w:t>
      </w:r>
      <w:r w:rsidRPr="00B5546F" w:rsidR="00B80978">
        <w:t>and</w:t>
      </w:r>
      <w:r w:rsidRPr="00B5546F" w:rsidR="00FA2E32">
        <w:t xml:space="preserve"> </w:t>
      </w:r>
      <w:r w:rsidRPr="00B5546F" w:rsidR="00B80978">
        <w:t>Irish</w:t>
      </w:r>
      <w:r w:rsidRPr="00B5546F" w:rsidR="00FA2E32">
        <w:t xml:space="preserve"> </w:t>
      </w:r>
      <w:r w:rsidRPr="00B5546F" w:rsidR="00B80978">
        <w:t>Governments</w:t>
      </w:r>
      <w:r w:rsidRPr="00B5546F" w:rsidR="00FA2E32">
        <w:t xml:space="preserve"> </w:t>
      </w:r>
      <w:r w:rsidRPr="00B5546F" w:rsidR="00B80978">
        <w:t>have</w:t>
      </w:r>
      <w:r w:rsidRPr="00B5546F" w:rsidR="00FA2E32">
        <w:t xml:space="preserve"> </w:t>
      </w:r>
      <w:r w:rsidRPr="00B5546F" w:rsidR="00B80978">
        <w:t>made</w:t>
      </w:r>
      <w:r w:rsidRPr="00B5546F" w:rsidR="00FA2E32">
        <w:t xml:space="preserve"> </w:t>
      </w:r>
      <w:r w:rsidRPr="00B5546F" w:rsidR="00B80978">
        <w:t>as</w:t>
      </w:r>
      <w:r w:rsidRPr="00B5546F" w:rsidR="00FA2E32">
        <w:t xml:space="preserve"> </w:t>
      </w:r>
      <w:r w:rsidRPr="00B5546F" w:rsidR="00B80978">
        <w:t>part</w:t>
      </w:r>
      <w:r w:rsidRPr="00B5546F" w:rsidR="00FA2E32">
        <w:t xml:space="preserve"> </w:t>
      </w:r>
      <w:r w:rsidRPr="00B5546F" w:rsidR="00B80978">
        <w:t>of</w:t>
      </w:r>
      <w:r w:rsidRPr="00B5546F" w:rsidR="00FA2E32">
        <w:t xml:space="preserve"> </w:t>
      </w:r>
      <w:r w:rsidRPr="00B5546F" w:rsidR="00B80978">
        <w:t>New</w:t>
      </w:r>
      <w:r w:rsidRPr="00B5546F" w:rsidR="00FA2E32">
        <w:t xml:space="preserve"> </w:t>
      </w:r>
      <w:r w:rsidRPr="00B5546F" w:rsidR="00B80978">
        <w:t>Decade,</w:t>
      </w:r>
      <w:r w:rsidRPr="00B5546F" w:rsidR="00FA2E32">
        <w:t xml:space="preserve"> </w:t>
      </w:r>
      <w:r w:rsidRPr="00B5546F" w:rsidR="00B80978">
        <w:t>New</w:t>
      </w:r>
      <w:r w:rsidRPr="00B5546F" w:rsidR="00FA2E32">
        <w:t xml:space="preserve"> </w:t>
      </w:r>
      <w:r w:rsidRPr="00B5546F" w:rsidR="00B80978">
        <w:t>Approach.</w:t>
      </w:r>
      <w:r w:rsidRPr="00B5546F" w:rsidR="00FA2E32">
        <w:t xml:space="preserve"> </w:t>
      </w:r>
    </w:p>
    <w:p w:rsidR="00FB35DE" w:rsidRPr="00B5546F" w:rsidP="00FB35DE">
      <w:pPr>
        <w:pStyle w:val="Answer"/>
      </w:pPr>
      <w:r w:rsidRPr="00B5546F">
        <w:t>I</w:t>
      </w:r>
      <w:r w:rsidRPr="00B5546F" w:rsidR="00FA2E32">
        <w:t xml:space="preserve"> </w:t>
      </w:r>
      <w:r w:rsidRPr="00B5546F">
        <w:t>know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Brandon</w:t>
      </w:r>
      <w:r w:rsidRPr="00B5546F" w:rsidR="00FA2E32">
        <w:t xml:space="preserve"> </w:t>
      </w:r>
      <w:r w:rsidRPr="00B5546F">
        <w:t>will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looking</w:t>
      </w:r>
      <w:r w:rsidRPr="00B5546F" w:rsidR="00FA2E32">
        <w:t xml:space="preserve"> </w:t>
      </w:r>
      <w:r w:rsidRPr="00B5546F">
        <w:t>forward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establishing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goo</w:t>
      </w:r>
      <w:r w:rsidRPr="00B5546F" w:rsidR="00091D54">
        <w:t>d</w:t>
      </w:r>
      <w:r w:rsidRPr="00B5546F" w:rsidR="00FA2E32">
        <w:t xml:space="preserve"> </w:t>
      </w:r>
      <w:r w:rsidRPr="00B5546F" w:rsidR="00091D54">
        <w:t>working</w:t>
      </w:r>
      <w:r w:rsidRPr="00B5546F" w:rsidR="00FA2E32">
        <w:t xml:space="preserve"> </w:t>
      </w:r>
      <w:r w:rsidRPr="00B5546F" w:rsidR="00091D54">
        <w:t>relationship</w:t>
      </w:r>
      <w:r w:rsidRPr="00B5546F" w:rsidR="00FA2E32">
        <w:t xml:space="preserve"> </w:t>
      </w:r>
      <w:r w:rsidRPr="00B5546F" w:rsidR="00091D54">
        <w:t>with</w:t>
      </w:r>
      <w:r w:rsidRPr="00B5546F" w:rsidR="00FA2E32">
        <w:t xml:space="preserve"> </w:t>
      </w:r>
      <w:r w:rsidRPr="00B5546F" w:rsidR="00091D54">
        <w:t>who</w:t>
      </w:r>
      <w:r w:rsidRPr="00B5546F">
        <w:t>ever</w:t>
      </w:r>
      <w:r w:rsidRPr="00B5546F" w:rsidR="00FA2E32">
        <w:t xml:space="preserve"> </w:t>
      </w:r>
      <w:r w:rsidRPr="00B5546F">
        <w:t>holds</w:t>
      </w:r>
      <w:r w:rsidRPr="00B5546F" w:rsidR="00FA2E32">
        <w:t xml:space="preserve"> </w:t>
      </w:r>
      <w:r w:rsidRPr="00B5546F">
        <w:t>responsibility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taking</w:t>
      </w:r>
      <w:r w:rsidRPr="00B5546F" w:rsidR="00FA2E32">
        <w:t xml:space="preserve"> </w:t>
      </w:r>
      <w:r w:rsidRPr="00B5546F">
        <w:t>forward</w:t>
      </w:r>
      <w:r w:rsidRPr="00B5546F" w:rsidR="00FA2E32">
        <w:t xml:space="preserve"> </w:t>
      </w:r>
      <w:r w:rsidRPr="00B5546F">
        <w:t>this</w:t>
      </w:r>
      <w:r w:rsidRPr="00B5546F" w:rsidR="00FA2E32">
        <w:t xml:space="preserve"> </w:t>
      </w:r>
      <w:r w:rsidRPr="00B5546F">
        <w:t>process,</w:t>
      </w:r>
      <w:r w:rsidRPr="00B5546F" w:rsidR="00FA2E32">
        <w:t xml:space="preserve"> </w:t>
      </w:r>
      <w:r w:rsidRPr="00B5546F">
        <w:t>whether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Taoiseach</w:t>
      </w:r>
      <w:r w:rsidRPr="00B5546F" w:rsidR="00FA2E32">
        <w:t xml:space="preserve"> </w:t>
      </w:r>
      <w:r w:rsidRPr="00B5546F">
        <w:t>or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Tánaiste.</w:t>
      </w:r>
      <w:r w:rsidRPr="00B5546F" w:rsidR="00FA2E32">
        <w:t xml:space="preserve"> </w:t>
      </w:r>
      <w:r w:rsidRPr="00B5546F">
        <w:t>It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important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good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effective</w:t>
      </w:r>
      <w:r w:rsidRPr="00B5546F" w:rsidR="00FA2E32">
        <w:t xml:space="preserve"> </w:t>
      </w:r>
      <w:r w:rsidRPr="00B5546F">
        <w:t>relationship</w:t>
      </w:r>
      <w:r w:rsidRPr="00B5546F" w:rsidR="00FA2E32">
        <w:t xml:space="preserve"> </w:t>
      </w:r>
      <w:r w:rsidRPr="00B5546F">
        <w:t>with</w:t>
      </w:r>
      <w:r w:rsidRPr="00B5546F" w:rsidR="00FA2E32">
        <w:t xml:space="preserve"> </w:t>
      </w:r>
      <w:r w:rsidRPr="00B5546F">
        <w:t>them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continued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do</w:t>
      </w:r>
      <w:r w:rsidRPr="00B5546F" w:rsidR="00FA2E32">
        <w:t xml:space="preserve"> </w:t>
      </w:r>
      <w:r w:rsidRPr="00B5546F">
        <w:t>throughout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process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deliver</w:t>
      </w:r>
      <w:r w:rsidRPr="00B5546F" w:rsidR="002B7428">
        <w:t>y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 w:rsidR="00091D54">
        <w:t>both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run-up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implementation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this</w:t>
      </w:r>
      <w:r w:rsidRPr="00B5546F" w:rsidR="00FA2E32">
        <w:t xml:space="preserve"> </w:t>
      </w:r>
      <w:r w:rsidRPr="00B5546F">
        <w:t>deal.</w:t>
      </w:r>
    </w:p>
    <w:p w:rsidR="00DB3B8D" w:rsidRPr="00B5546F" w:rsidP="00FB35DE">
      <w:pPr>
        <w:pStyle w:val="Question"/>
      </w:pPr>
      <w:sdt>
        <w:sdtPr>
          <w:alias w:val="Member"/>
          <w:tag w:val="&lt;Member mnisId='4494' dodsId='72275'&gt;"/>
          <w:id w:val="-803458056"/>
          <w:placeholder>
            <w:docPart w:val="DefaultPlaceholder_1082065158"/>
          </w:placeholder>
          <w:richText/>
        </w:sdtPr>
        <w:sdtContent>
          <w:r w:rsidRPr="00B5546F" w:rsidR="00FB35DE">
            <w:rPr>
              <w:b/>
            </w:rPr>
            <w:t>Chair:</w:t>
          </w:r>
        </w:sdtContent>
      </w:sdt>
      <w:r w:rsidRPr="00B5546F" w:rsidR="00FA2E32">
        <w:t xml:space="preserve"> </w:t>
      </w:r>
      <w:r w:rsidRPr="00B5546F" w:rsidR="00FB35DE">
        <w:t>Some</w:t>
      </w:r>
      <w:r w:rsidRPr="00B5546F" w:rsidR="00FA2E32">
        <w:t xml:space="preserve"> </w:t>
      </w:r>
      <w:r w:rsidRPr="00B5546F" w:rsidR="00FB35DE">
        <w:t>of</w:t>
      </w:r>
      <w:r w:rsidRPr="00B5546F" w:rsidR="00FA2E32">
        <w:t xml:space="preserve"> </w:t>
      </w:r>
      <w:r w:rsidRPr="00B5546F" w:rsidR="00FB35DE">
        <w:t>th</w:t>
      </w:r>
      <w:r w:rsidRPr="00B5546F" w:rsidR="002B7428">
        <w:t>e</w:t>
      </w:r>
      <w:r w:rsidRPr="00B5546F" w:rsidR="00FA2E32">
        <w:t xml:space="preserve"> </w:t>
      </w:r>
      <w:r w:rsidRPr="00B5546F" w:rsidR="00FB35DE">
        <w:t>language</w:t>
      </w:r>
      <w:r w:rsidRPr="00B5546F" w:rsidR="00FA2E32">
        <w:t xml:space="preserve"> </w:t>
      </w:r>
      <w:r w:rsidRPr="00B5546F" w:rsidR="00FB35DE">
        <w:t>within</w:t>
      </w:r>
      <w:r w:rsidRPr="00B5546F" w:rsidR="00FA2E32">
        <w:t xml:space="preserve"> </w:t>
      </w:r>
      <w:r w:rsidRPr="00B5546F" w:rsidR="00FB35DE">
        <w:t>the</w:t>
      </w:r>
      <w:r w:rsidRPr="00B5546F" w:rsidR="00FA2E32">
        <w:t xml:space="preserve"> </w:t>
      </w:r>
      <w:r w:rsidRPr="00B5546F" w:rsidR="00FB35DE">
        <w:t>quote</w:t>
      </w:r>
      <w:r w:rsidRPr="00B5546F" w:rsidR="00FA2E32">
        <w:t xml:space="preserve"> </w:t>
      </w:r>
      <w:r w:rsidRPr="00B5546F" w:rsidR="00FB35DE">
        <w:t>that</w:t>
      </w:r>
      <w:r w:rsidRPr="00B5546F" w:rsidR="00FA2E32">
        <w:t xml:space="preserve"> </w:t>
      </w:r>
      <w:r w:rsidRPr="00B5546F" w:rsidR="00FB35DE">
        <w:t>I</w:t>
      </w:r>
      <w:r w:rsidRPr="00B5546F" w:rsidR="00FA2E32">
        <w:t xml:space="preserve"> </w:t>
      </w:r>
      <w:r w:rsidRPr="00B5546F" w:rsidR="00FB35DE">
        <w:t>had</w:t>
      </w:r>
      <w:r w:rsidRPr="00B5546F" w:rsidR="00FA2E32">
        <w:t xml:space="preserve"> </w:t>
      </w:r>
      <w:r w:rsidRPr="00B5546F" w:rsidR="00FB35DE">
        <w:t>at</w:t>
      </w:r>
      <w:r w:rsidRPr="00B5546F" w:rsidR="00FA2E32">
        <w:t xml:space="preserve"> </w:t>
      </w:r>
      <w:r w:rsidRPr="00B5546F" w:rsidR="00FB35DE">
        <w:t>the</w:t>
      </w:r>
      <w:r w:rsidRPr="00B5546F" w:rsidR="00FA2E32">
        <w:t xml:space="preserve"> </w:t>
      </w:r>
      <w:r w:rsidRPr="00B5546F" w:rsidR="00FB35DE">
        <w:t>heart</w:t>
      </w:r>
      <w:r w:rsidRPr="00B5546F" w:rsidR="00FA2E32">
        <w:t xml:space="preserve"> </w:t>
      </w:r>
      <w:r w:rsidRPr="00B5546F" w:rsidR="00FB35DE">
        <w:t>of</w:t>
      </w:r>
      <w:r w:rsidRPr="00B5546F" w:rsidR="00FA2E32">
        <w:t xml:space="preserve"> </w:t>
      </w:r>
      <w:r w:rsidRPr="00B5546F" w:rsidR="00FB35DE">
        <w:t>my</w:t>
      </w:r>
      <w:r w:rsidRPr="00B5546F" w:rsidR="00FA2E32">
        <w:t xml:space="preserve"> </w:t>
      </w:r>
      <w:r w:rsidRPr="00B5546F" w:rsidR="00FB35DE">
        <w:t>question</w:t>
      </w:r>
      <w:r w:rsidRPr="00B5546F" w:rsidR="00FA2E32">
        <w:t xml:space="preserve"> </w:t>
      </w:r>
      <w:r w:rsidRPr="00B5546F" w:rsidR="00FB35DE">
        <w:t>clearly</w:t>
      </w:r>
      <w:r w:rsidRPr="00B5546F" w:rsidR="00FA2E32">
        <w:t xml:space="preserve"> </w:t>
      </w:r>
      <w:r w:rsidRPr="00B5546F" w:rsidR="00FB35DE">
        <w:t>does</w:t>
      </w:r>
      <w:r w:rsidRPr="00B5546F" w:rsidR="00FA2E32">
        <w:t xml:space="preserve"> </w:t>
      </w:r>
      <w:r w:rsidRPr="00B5546F" w:rsidR="00FB35DE">
        <w:t>tack,</w:t>
      </w:r>
      <w:r w:rsidRPr="00B5546F" w:rsidR="00FA2E32">
        <w:t xml:space="preserve"> </w:t>
      </w:r>
      <w:r w:rsidRPr="00B5546F" w:rsidR="00FB35DE">
        <w:t>p</w:t>
      </w:r>
      <w:r w:rsidRPr="00B5546F" w:rsidR="00B80978">
        <w:t>ossibly</w:t>
      </w:r>
      <w:r w:rsidRPr="00B5546F" w:rsidR="00FA2E32">
        <w:t xml:space="preserve"> </w:t>
      </w:r>
      <w:r w:rsidRPr="00B5546F" w:rsidR="00FB35DE">
        <w:t>in</w:t>
      </w:r>
      <w:r w:rsidRPr="00B5546F" w:rsidR="00FA2E32">
        <w:t xml:space="preserve"> </w:t>
      </w:r>
      <w:r w:rsidRPr="00B5546F" w:rsidR="00FB35DE">
        <w:t>a</w:t>
      </w:r>
      <w:r w:rsidRPr="00B5546F" w:rsidR="00FA2E32">
        <w:t xml:space="preserve"> </w:t>
      </w:r>
      <w:r w:rsidRPr="00B5546F" w:rsidR="00FB35DE">
        <w:t>less</w:t>
      </w:r>
      <w:r w:rsidRPr="00B5546F" w:rsidR="00FA2E32">
        <w:t xml:space="preserve"> </w:t>
      </w:r>
      <w:r w:rsidRPr="00B5546F" w:rsidR="00FB35DE">
        <w:t>muscular</w:t>
      </w:r>
      <w:r w:rsidRPr="00B5546F" w:rsidR="00FA2E32">
        <w:t xml:space="preserve"> </w:t>
      </w:r>
      <w:r w:rsidRPr="00B5546F" w:rsidR="00FB35DE">
        <w:t>way</w:t>
      </w:r>
      <w:r w:rsidRPr="00B5546F" w:rsidR="00B80978">
        <w:t>,</w:t>
      </w:r>
      <w:r w:rsidRPr="00B5546F" w:rsidR="00FA2E32">
        <w:t xml:space="preserve"> </w:t>
      </w:r>
      <w:r w:rsidRPr="00B5546F" w:rsidR="00B80978">
        <w:t>more</w:t>
      </w:r>
      <w:r w:rsidRPr="00B5546F" w:rsidR="00FA2E32">
        <w:t xml:space="preserve"> </w:t>
      </w:r>
      <w:r w:rsidRPr="00B5546F" w:rsidR="00B80978">
        <w:t>towards</w:t>
      </w:r>
      <w:r w:rsidRPr="00B5546F" w:rsidR="00FA2E32">
        <w:t xml:space="preserve"> </w:t>
      </w:r>
      <w:r w:rsidRPr="00B5546F" w:rsidR="00B80978">
        <w:t>the</w:t>
      </w:r>
      <w:r w:rsidRPr="00B5546F" w:rsidR="00FA2E32">
        <w:t xml:space="preserve"> </w:t>
      </w:r>
      <w:r w:rsidRPr="00B5546F" w:rsidR="00B80978">
        <w:t>narrative</w:t>
      </w:r>
      <w:r w:rsidRPr="00B5546F" w:rsidR="00FA2E32">
        <w:t xml:space="preserve"> </w:t>
      </w:r>
      <w:r w:rsidRPr="00B5546F" w:rsidR="00B80978">
        <w:t>of</w:t>
      </w:r>
      <w:r w:rsidRPr="00B5546F" w:rsidR="00FA2E32">
        <w:t xml:space="preserve"> </w:t>
      </w:r>
      <w:r w:rsidRPr="00B5546F" w:rsidR="00B80978">
        <w:t>Sinn</w:t>
      </w:r>
      <w:r w:rsidRPr="00B5546F" w:rsidR="00FA2E32">
        <w:t xml:space="preserve"> </w:t>
      </w:r>
      <w:r w:rsidRPr="00B5546F" w:rsidR="00B80978">
        <w:t>Féin</w:t>
      </w:r>
      <w:r w:rsidRPr="00B5546F" w:rsidR="00FA2E32">
        <w:t xml:space="preserve"> </w:t>
      </w:r>
      <w:r w:rsidRPr="00B5546F" w:rsidR="00B80978">
        <w:t>in</w:t>
      </w:r>
      <w:r w:rsidRPr="00B5546F" w:rsidR="00FA2E32">
        <w:t xml:space="preserve"> </w:t>
      </w:r>
      <w:r w:rsidRPr="00B5546F" w:rsidR="00B80978">
        <w:t>some</w:t>
      </w:r>
      <w:r w:rsidRPr="00B5546F" w:rsidR="00FA2E32">
        <w:t xml:space="preserve"> </w:t>
      </w:r>
      <w:r w:rsidRPr="00B5546F" w:rsidR="00B80978">
        <w:t>respects.</w:t>
      </w:r>
      <w:r w:rsidRPr="00B5546F" w:rsidR="00FA2E32">
        <w:t xml:space="preserve"> </w:t>
      </w:r>
      <w:r w:rsidRPr="00B5546F" w:rsidR="00B80978">
        <w:t>You</w:t>
      </w:r>
      <w:r w:rsidRPr="00B5546F" w:rsidR="00FA2E32">
        <w:t xml:space="preserve"> </w:t>
      </w:r>
      <w:r w:rsidRPr="00B5546F" w:rsidR="00B80978">
        <w:t>will</w:t>
      </w:r>
      <w:r w:rsidRPr="00B5546F" w:rsidR="00FA2E32">
        <w:t xml:space="preserve"> </w:t>
      </w:r>
      <w:r w:rsidRPr="00B5546F" w:rsidR="00B80978">
        <w:t>be</w:t>
      </w:r>
      <w:r w:rsidRPr="00B5546F" w:rsidR="00FA2E32">
        <w:t xml:space="preserve"> </w:t>
      </w:r>
      <w:r w:rsidRPr="00B5546F" w:rsidR="00B80978">
        <w:t>aware,</w:t>
      </w:r>
      <w:r w:rsidRPr="00B5546F" w:rsidR="00FA2E32">
        <w:t xml:space="preserve"> </w:t>
      </w:r>
      <w:r w:rsidRPr="00B5546F" w:rsidR="00B80978">
        <w:t>if</w:t>
      </w:r>
      <w:r w:rsidRPr="00B5546F" w:rsidR="00FA2E32">
        <w:t xml:space="preserve"> </w:t>
      </w:r>
      <w:r w:rsidRPr="00B5546F" w:rsidR="00B80978">
        <w:t>you</w:t>
      </w:r>
      <w:r w:rsidRPr="00B5546F" w:rsidR="00FA2E32">
        <w:t xml:space="preserve"> </w:t>
      </w:r>
      <w:r w:rsidRPr="00B5546F" w:rsidR="00B80978">
        <w:t>have</w:t>
      </w:r>
      <w:r w:rsidRPr="00B5546F" w:rsidR="00FA2E32">
        <w:t xml:space="preserve"> </w:t>
      </w:r>
      <w:r w:rsidRPr="00B5546F" w:rsidR="00B80978">
        <w:t>looked</w:t>
      </w:r>
      <w:r w:rsidRPr="00B5546F" w:rsidR="00FA2E32">
        <w:t xml:space="preserve"> </w:t>
      </w:r>
      <w:r w:rsidRPr="00B5546F" w:rsidR="00B80978">
        <w:t>at</w:t>
      </w:r>
      <w:r w:rsidRPr="00B5546F" w:rsidR="00FA2E32">
        <w:t xml:space="preserve"> </w:t>
      </w:r>
      <w:r w:rsidRPr="00B5546F" w:rsidR="00B80978">
        <w:t>the</w:t>
      </w:r>
      <w:r w:rsidRPr="00B5546F" w:rsidR="00FA2E32">
        <w:t xml:space="preserve"> </w:t>
      </w:r>
      <w:r w:rsidRPr="00B5546F" w:rsidR="00B80978">
        <w:t>transcripts</w:t>
      </w:r>
      <w:r w:rsidRPr="00B5546F" w:rsidR="00FA2E32">
        <w:t xml:space="preserve"> </w:t>
      </w:r>
      <w:r w:rsidRPr="00B5546F" w:rsidR="00B80978">
        <w:t>of</w:t>
      </w:r>
      <w:r w:rsidRPr="00B5546F" w:rsidR="00FA2E32">
        <w:t xml:space="preserve"> </w:t>
      </w:r>
      <w:r w:rsidRPr="00B5546F" w:rsidR="00B80978">
        <w:t>previous</w:t>
      </w:r>
      <w:r w:rsidRPr="00B5546F" w:rsidR="00FA2E32">
        <w:t xml:space="preserve"> </w:t>
      </w:r>
      <w:r w:rsidRPr="00B5546F" w:rsidR="00B80978">
        <w:t>sessions</w:t>
      </w:r>
      <w:r w:rsidRPr="00B5546F" w:rsidR="00FA2E32">
        <w:t xml:space="preserve"> </w:t>
      </w:r>
      <w:r w:rsidRPr="00B5546F" w:rsidR="00B80978">
        <w:t>of</w:t>
      </w:r>
      <w:r w:rsidRPr="00B5546F" w:rsidR="00FA2E32">
        <w:t xml:space="preserve"> </w:t>
      </w:r>
      <w:r w:rsidRPr="00B5546F" w:rsidR="00B80978">
        <w:t>this</w:t>
      </w:r>
      <w:r w:rsidRPr="00B5546F" w:rsidR="00FA2E32">
        <w:t xml:space="preserve"> </w:t>
      </w:r>
      <w:r w:rsidRPr="00B5546F" w:rsidR="00B80978">
        <w:t>inquiry,</w:t>
      </w:r>
      <w:r w:rsidRPr="00B5546F" w:rsidR="00FA2E32">
        <w:t xml:space="preserve"> </w:t>
      </w:r>
      <w:r w:rsidRPr="00B5546F" w:rsidR="00B80978">
        <w:t>that</w:t>
      </w:r>
      <w:r w:rsidRPr="00B5546F" w:rsidR="00FA2E32">
        <w:t xml:space="preserve"> </w:t>
      </w:r>
      <w:r w:rsidRPr="00B5546F" w:rsidR="00B80978">
        <w:t>I</w:t>
      </w:r>
      <w:r w:rsidRPr="00B5546F" w:rsidR="00FA2E32">
        <w:t xml:space="preserve"> </w:t>
      </w:r>
      <w:r w:rsidRPr="00B5546F" w:rsidR="00B80978">
        <w:t>have</w:t>
      </w:r>
      <w:r w:rsidRPr="00B5546F" w:rsidR="00FA2E32">
        <w:t xml:space="preserve"> </w:t>
      </w:r>
      <w:r w:rsidRPr="00B5546F" w:rsidR="00B80978">
        <w:t>a</w:t>
      </w:r>
      <w:r w:rsidRPr="00B5546F" w:rsidR="00FA2E32">
        <w:t xml:space="preserve"> </w:t>
      </w:r>
      <w:r w:rsidRPr="00B5546F" w:rsidR="00B80978">
        <w:t>residual</w:t>
      </w:r>
      <w:r w:rsidRPr="00B5546F" w:rsidR="00FA2E32">
        <w:t xml:space="preserve"> </w:t>
      </w:r>
      <w:r w:rsidRPr="00B5546F" w:rsidR="00B80978">
        <w:t>concern</w:t>
      </w:r>
      <w:r w:rsidRPr="00B5546F" w:rsidR="00FA2E32">
        <w:t xml:space="preserve"> </w:t>
      </w:r>
      <w:r w:rsidRPr="00B5546F" w:rsidR="00B80978">
        <w:t>g</w:t>
      </w:r>
      <w:r w:rsidRPr="00B5546F" w:rsidR="00FB35DE">
        <w:t>iven</w:t>
      </w:r>
      <w:r w:rsidRPr="00B5546F" w:rsidR="00FA2E32">
        <w:t xml:space="preserve"> </w:t>
      </w:r>
      <w:r w:rsidRPr="00B5546F" w:rsidR="00B80978">
        <w:t>the</w:t>
      </w:r>
      <w:r w:rsidRPr="00B5546F" w:rsidR="00FA2E32">
        <w:t xml:space="preserve"> </w:t>
      </w:r>
      <w:r w:rsidRPr="00B5546F" w:rsidR="00B80978">
        <w:t>upsurge</w:t>
      </w:r>
      <w:r w:rsidRPr="00B5546F" w:rsidR="00FA2E32">
        <w:t xml:space="preserve"> </w:t>
      </w:r>
      <w:r w:rsidRPr="00B5546F" w:rsidR="00B80978">
        <w:t>in</w:t>
      </w:r>
      <w:r w:rsidRPr="00B5546F" w:rsidR="00FA2E32">
        <w:t xml:space="preserve"> </w:t>
      </w:r>
      <w:r w:rsidRPr="00B5546F" w:rsidR="00B80978">
        <w:t>support</w:t>
      </w:r>
      <w:r w:rsidRPr="00B5546F" w:rsidR="00FA2E32">
        <w:t xml:space="preserve"> </w:t>
      </w:r>
      <w:r w:rsidRPr="00B5546F" w:rsidR="00B80978">
        <w:t>for</w:t>
      </w:r>
      <w:r w:rsidRPr="00B5546F" w:rsidR="00FA2E32">
        <w:t xml:space="preserve"> </w:t>
      </w:r>
      <w:r w:rsidRPr="00B5546F" w:rsidR="00B80978">
        <w:t>Sinn</w:t>
      </w:r>
      <w:r w:rsidRPr="00B5546F" w:rsidR="00FA2E32">
        <w:t xml:space="preserve"> </w:t>
      </w:r>
      <w:r w:rsidRPr="00B5546F" w:rsidR="00B80978">
        <w:t>Féin</w:t>
      </w:r>
      <w:r w:rsidRPr="00B5546F" w:rsidR="00FA2E32">
        <w:t xml:space="preserve"> </w:t>
      </w:r>
      <w:r w:rsidRPr="00B5546F" w:rsidR="00B80978">
        <w:t>in</w:t>
      </w:r>
      <w:r w:rsidRPr="00B5546F" w:rsidR="00FA2E32">
        <w:t xml:space="preserve"> </w:t>
      </w:r>
      <w:r w:rsidRPr="00B5546F" w:rsidR="00B80978">
        <w:t>the</w:t>
      </w:r>
      <w:r w:rsidRPr="00B5546F" w:rsidR="00FA2E32">
        <w:t xml:space="preserve"> </w:t>
      </w:r>
      <w:r w:rsidRPr="00B5546F" w:rsidR="00B80978">
        <w:t>Republic.</w:t>
      </w:r>
      <w:r w:rsidRPr="00B5546F" w:rsidR="00FA2E32">
        <w:t xml:space="preserve"> </w:t>
      </w:r>
      <w:r w:rsidRPr="00B5546F" w:rsidR="00B80978">
        <w:t>The</w:t>
      </w:r>
      <w:r w:rsidRPr="00B5546F" w:rsidR="00FA2E32">
        <w:t xml:space="preserve"> </w:t>
      </w:r>
      <w:r w:rsidRPr="00B5546F" w:rsidR="00B80978">
        <w:t>wind</w:t>
      </w:r>
      <w:r w:rsidRPr="00B5546F" w:rsidR="00FA2E32">
        <w:t xml:space="preserve"> </w:t>
      </w:r>
      <w:r w:rsidRPr="00B5546F" w:rsidR="00B80978">
        <w:t>is</w:t>
      </w:r>
      <w:r w:rsidRPr="00B5546F" w:rsidR="00FA2E32">
        <w:t xml:space="preserve"> </w:t>
      </w:r>
      <w:r w:rsidRPr="00B5546F" w:rsidR="00B80978">
        <w:t>clearly</w:t>
      </w:r>
      <w:r w:rsidRPr="00B5546F" w:rsidR="00FA2E32">
        <w:t xml:space="preserve"> </w:t>
      </w:r>
      <w:r w:rsidRPr="00B5546F" w:rsidR="00B80978">
        <w:t>behind</w:t>
      </w:r>
      <w:r w:rsidRPr="00B5546F" w:rsidR="00FA2E32">
        <w:t xml:space="preserve"> </w:t>
      </w:r>
      <w:r w:rsidRPr="00B5546F" w:rsidR="00B80978">
        <w:t>them</w:t>
      </w:r>
      <w:r w:rsidRPr="00B5546F" w:rsidR="00FA2E32">
        <w:t xml:space="preserve"> </w:t>
      </w:r>
      <w:r w:rsidRPr="00B5546F" w:rsidR="00B80978">
        <w:t>and</w:t>
      </w:r>
      <w:r w:rsidRPr="00B5546F" w:rsidR="00FA2E32">
        <w:t xml:space="preserve"> </w:t>
      </w:r>
      <w:r w:rsidRPr="00B5546F" w:rsidR="00B80978">
        <w:t>they</w:t>
      </w:r>
      <w:r w:rsidRPr="00B5546F" w:rsidR="00FA2E32">
        <w:t xml:space="preserve"> </w:t>
      </w:r>
      <w:r w:rsidRPr="00B5546F" w:rsidR="00B80978">
        <w:t>have</w:t>
      </w:r>
      <w:r w:rsidRPr="00B5546F" w:rsidR="00FA2E32">
        <w:t xml:space="preserve"> </w:t>
      </w:r>
      <w:r w:rsidRPr="00B5546F" w:rsidR="00B80978">
        <w:t>a</w:t>
      </w:r>
      <w:r w:rsidRPr="00B5546F" w:rsidR="00FA2E32">
        <w:t xml:space="preserve"> </w:t>
      </w:r>
      <w:r w:rsidRPr="00B5546F" w:rsidR="00B80978">
        <w:t>spring</w:t>
      </w:r>
      <w:r w:rsidRPr="00B5546F" w:rsidR="00FA2E32">
        <w:t xml:space="preserve"> </w:t>
      </w:r>
      <w:r w:rsidRPr="00B5546F" w:rsidR="00B80978">
        <w:t>in</w:t>
      </w:r>
      <w:r w:rsidRPr="00B5546F" w:rsidR="00FA2E32">
        <w:t xml:space="preserve"> </w:t>
      </w:r>
      <w:r w:rsidRPr="00B5546F" w:rsidR="00B80978">
        <w:t>their</w:t>
      </w:r>
      <w:r w:rsidRPr="00B5546F" w:rsidR="00FA2E32">
        <w:t xml:space="preserve"> </w:t>
      </w:r>
      <w:r w:rsidRPr="00B5546F" w:rsidR="00B80978">
        <w:t>step.</w:t>
      </w:r>
      <w:r w:rsidRPr="00B5546F" w:rsidR="00FA2E32">
        <w:t xml:space="preserve"> </w:t>
      </w:r>
      <w:r w:rsidRPr="00B5546F" w:rsidR="00B80978">
        <w:t>Given</w:t>
      </w:r>
      <w:r w:rsidRPr="00B5546F" w:rsidR="00FA2E32">
        <w:t xml:space="preserve"> </w:t>
      </w:r>
      <w:r w:rsidRPr="00B5546F" w:rsidR="00FB35DE">
        <w:t>that</w:t>
      </w:r>
      <w:r w:rsidRPr="00B5546F" w:rsidR="00FA2E32">
        <w:t xml:space="preserve"> </w:t>
      </w:r>
      <w:r w:rsidRPr="00B5546F" w:rsidR="00FB35DE">
        <w:t>change</w:t>
      </w:r>
      <w:r w:rsidRPr="00B5546F" w:rsidR="00FA2E32">
        <w:t xml:space="preserve"> </w:t>
      </w:r>
      <w:r w:rsidRPr="00B5546F" w:rsidR="00FB35DE">
        <w:t>of</w:t>
      </w:r>
      <w:r w:rsidRPr="00B5546F" w:rsidR="00FA2E32">
        <w:t xml:space="preserve"> </w:t>
      </w:r>
      <w:r w:rsidRPr="00B5546F" w:rsidR="00FB35DE">
        <w:t>narrative</w:t>
      </w:r>
      <w:r w:rsidRPr="00B5546F" w:rsidR="00FA2E32">
        <w:t xml:space="preserve"> </w:t>
      </w:r>
      <w:r w:rsidRPr="00B5546F" w:rsidR="00FB35DE">
        <w:t>and</w:t>
      </w:r>
      <w:r w:rsidRPr="00B5546F" w:rsidR="00FA2E32">
        <w:t xml:space="preserve"> </w:t>
      </w:r>
      <w:r w:rsidRPr="00B5546F" w:rsidR="00FB35DE">
        <w:t>language</w:t>
      </w:r>
      <w:r w:rsidRPr="00B5546F" w:rsidR="00FA2E32">
        <w:t xml:space="preserve"> </w:t>
      </w:r>
      <w:r w:rsidRPr="00B5546F" w:rsidR="00FB35DE">
        <w:t>coming</w:t>
      </w:r>
      <w:r w:rsidRPr="00B5546F" w:rsidR="00FA2E32">
        <w:t xml:space="preserve"> </w:t>
      </w:r>
      <w:r w:rsidRPr="00B5546F" w:rsidR="00FB35DE">
        <w:t>from</w:t>
      </w:r>
      <w:r w:rsidRPr="00B5546F" w:rsidR="00FA2E32">
        <w:t xml:space="preserve"> </w:t>
      </w:r>
      <w:r w:rsidRPr="00B5546F" w:rsidR="00FB35DE">
        <w:t>the</w:t>
      </w:r>
      <w:r w:rsidRPr="00B5546F" w:rsidR="00FA2E32">
        <w:t xml:space="preserve"> </w:t>
      </w:r>
      <w:r w:rsidRPr="00B5546F" w:rsidR="00FB35DE">
        <w:t>Republic,</w:t>
      </w:r>
      <w:r w:rsidRPr="00B5546F" w:rsidR="00FA2E32">
        <w:t xml:space="preserve"> </w:t>
      </w:r>
      <w:r w:rsidRPr="00B5546F" w:rsidR="00FB35DE">
        <w:t>how</w:t>
      </w:r>
      <w:r w:rsidRPr="00B5546F" w:rsidR="00FA2E32">
        <w:t xml:space="preserve"> </w:t>
      </w:r>
      <w:r w:rsidRPr="00B5546F" w:rsidR="00FB35DE">
        <w:t>worried</w:t>
      </w:r>
      <w:r w:rsidRPr="00B5546F" w:rsidR="00FA2E32">
        <w:t xml:space="preserve"> </w:t>
      </w:r>
      <w:r w:rsidRPr="00B5546F" w:rsidR="00FB35DE">
        <w:t>should</w:t>
      </w:r>
      <w:r w:rsidRPr="00B5546F" w:rsidR="00FA2E32">
        <w:t xml:space="preserve"> </w:t>
      </w:r>
      <w:r w:rsidRPr="00B5546F" w:rsidR="00FB35DE">
        <w:t>one</w:t>
      </w:r>
      <w:r w:rsidRPr="00B5546F" w:rsidR="00FA2E32">
        <w:t xml:space="preserve"> </w:t>
      </w:r>
      <w:r w:rsidRPr="00B5546F" w:rsidR="00FB35DE">
        <w:t>be</w:t>
      </w:r>
      <w:r w:rsidRPr="00B5546F" w:rsidR="00FA2E32">
        <w:t xml:space="preserve"> </w:t>
      </w:r>
      <w:r w:rsidRPr="00B5546F" w:rsidR="00B80978">
        <w:t>about</w:t>
      </w:r>
      <w:r w:rsidRPr="00B5546F" w:rsidR="00FA2E32">
        <w:t xml:space="preserve"> </w:t>
      </w:r>
      <w:r w:rsidRPr="00B5546F" w:rsidR="00B80978">
        <w:t>Sinn</w:t>
      </w:r>
      <w:r w:rsidRPr="00B5546F" w:rsidR="00FA2E32">
        <w:t xml:space="preserve"> </w:t>
      </w:r>
      <w:r w:rsidRPr="00B5546F" w:rsidR="00B80978">
        <w:t>Féin</w:t>
      </w:r>
      <w:r w:rsidRPr="00B5546F" w:rsidR="00FA2E32">
        <w:t xml:space="preserve"> </w:t>
      </w:r>
      <w:r w:rsidRPr="00B5546F" w:rsidR="00B80978">
        <w:t>feeling</w:t>
      </w:r>
      <w:r w:rsidRPr="00B5546F" w:rsidR="00FA2E32">
        <w:t xml:space="preserve"> </w:t>
      </w:r>
      <w:r w:rsidRPr="00B5546F" w:rsidR="00B80978">
        <w:t>emboldened</w:t>
      </w:r>
      <w:r w:rsidRPr="00B5546F" w:rsidR="00FA2E32">
        <w:t xml:space="preserve"> </w:t>
      </w:r>
      <w:r w:rsidRPr="00B5546F" w:rsidR="00B80978">
        <w:t>to</w:t>
      </w:r>
      <w:r w:rsidRPr="00B5546F" w:rsidR="00FA2E32">
        <w:t xml:space="preserve"> </w:t>
      </w:r>
      <w:r w:rsidRPr="00B5546F" w:rsidR="00B80978">
        <w:t>bring</w:t>
      </w:r>
      <w:r w:rsidRPr="00B5546F" w:rsidR="00FA2E32">
        <w:t xml:space="preserve"> </w:t>
      </w:r>
      <w:r w:rsidRPr="00B5546F" w:rsidR="00B80978">
        <w:t>down</w:t>
      </w:r>
      <w:r w:rsidRPr="00B5546F" w:rsidR="00FA2E32">
        <w:t xml:space="preserve"> </w:t>
      </w:r>
      <w:r w:rsidRPr="00B5546F" w:rsidR="00B80978">
        <w:t>St</w:t>
      </w:r>
      <w:r w:rsidRPr="00B5546F" w:rsidR="00A618C8">
        <w:t>ormont</w:t>
      </w:r>
      <w:r w:rsidRPr="00B5546F" w:rsidR="00FA2E32">
        <w:t xml:space="preserve"> </w:t>
      </w:r>
      <w:r w:rsidRPr="00B5546F" w:rsidR="00A618C8">
        <w:t>at</w:t>
      </w:r>
      <w:r w:rsidRPr="00B5546F" w:rsidR="00FA2E32">
        <w:t xml:space="preserve"> </w:t>
      </w:r>
      <w:r w:rsidRPr="00B5546F" w:rsidR="00A618C8">
        <w:t>some</w:t>
      </w:r>
      <w:r w:rsidRPr="00B5546F" w:rsidR="00FA2E32">
        <w:t xml:space="preserve"> </w:t>
      </w:r>
      <w:r w:rsidRPr="00B5546F" w:rsidR="00A618C8">
        <w:t>point</w:t>
      </w:r>
      <w:r w:rsidRPr="00B5546F" w:rsidR="00FA2E32">
        <w:t xml:space="preserve"> </w:t>
      </w:r>
      <w:r w:rsidRPr="00B5546F" w:rsidR="00A618C8">
        <w:t>in</w:t>
      </w:r>
      <w:r w:rsidRPr="00B5546F" w:rsidR="00FA2E32">
        <w:t xml:space="preserve"> </w:t>
      </w:r>
      <w:r w:rsidRPr="00B5546F" w:rsidR="00A618C8">
        <w:t>the</w:t>
      </w:r>
      <w:r w:rsidRPr="00B5546F" w:rsidR="00FA2E32">
        <w:t xml:space="preserve"> </w:t>
      </w:r>
      <w:r w:rsidRPr="00B5546F" w:rsidR="00A618C8">
        <w:t>not-too-</w:t>
      </w:r>
      <w:r w:rsidRPr="00B5546F" w:rsidR="00B80978">
        <w:t>distant</w:t>
      </w:r>
      <w:r w:rsidRPr="00B5546F" w:rsidR="00FA2E32">
        <w:t xml:space="preserve"> </w:t>
      </w:r>
      <w:r w:rsidRPr="00B5546F" w:rsidR="00B80978">
        <w:t>future</w:t>
      </w:r>
      <w:r w:rsidRPr="00B5546F" w:rsidR="00A618C8">
        <w:t>,</w:t>
      </w:r>
      <w:r w:rsidRPr="00B5546F" w:rsidR="00FA2E32">
        <w:t xml:space="preserve"> </w:t>
      </w:r>
      <w:r w:rsidRPr="00B5546F" w:rsidR="00B80978">
        <w:t>to</w:t>
      </w:r>
      <w:r w:rsidRPr="00B5546F" w:rsidR="00FA2E32">
        <w:t xml:space="preserve"> </w:t>
      </w:r>
      <w:r w:rsidRPr="00B5546F" w:rsidR="00B80978">
        <w:t>try</w:t>
      </w:r>
      <w:r w:rsidRPr="00B5546F" w:rsidR="00FA2E32">
        <w:t xml:space="preserve"> </w:t>
      </w:r>
      <w:r w:rsidRPr="00B5546F" w:rsidR="00B80978">
        <w:t>to</w:t>
      </w:r>
      <w:r w:rsidRPr="00B5546F" w:rsidR="00FA2E32">
        <w:t xml:space="preserve"> </w:t>
      </w:r>
      <w:r w:rsidRPr="00B5546F" w:rsidR="00B80978">
        <w:t>trigger</w:t>
      </w:r>
      <w:r w:rsidRPr="00B5546F" w:rsidR="00FA2E32">
        <w:t xml:space="preserve"> </w:t>
      </w:r>
      <w:r w:rsidRPr="00B5546F" w:rsidR="00B80978">
        <w:t>fresh</w:t>
      </w:r>
      <w:r w:rsidRPr="00B5546F" w:rsidR="00FA2E32">
        <w:t xml:space="preserve"> </w:t>
      </w:r>
      <w:r w:rsidRPr="00B5546F" w:rsidR="00B80978">
        <w:t>elections</w:t>
      </w:r>
      <w:r w:rsidRPr="00B5546F" w:rsidR="00FA2E32">
        <w:t xml:space="preserve"> </w:t>
      </w:r>
      <w:r w:rsidRPr="00B5546F" w:rsidR="00B80978">
        <w:t>under</w:t>
      </w:r>
      <w:r w:rsidRPr="00B5546F" w:rsidR="00FA2E32">
        <w:t xml:space="preserve"> </w:t>
      </w:r>
      <w:r w:rsidRPr="00B5546F" w:rsidR="00B80978">
        <w:t>the</w:t>
      </w:r>
      <w:r w:rsidRPr="00B5546F" w:rsidR="00FA2E32">
        <w:t xml:space="preserve"> </w:t>
      </w:r>
      <w:r w:rsidRPr="00B5546F" w:rsidR="00B80978">
        <w:t>new</w:t>
      </w:r>
      <w:r w:rsidRPr="00B5546F" w:rsidR="00FA2E32">
        <w:t xml:space="preserve"> </w:t>
      </w:r>
      <w:r w:rsidRPr="00B5546F" w:rsidR="00A618C8">
        <w:t>rubric,</w:t>
      </w:r>
      <w:r w:rsidRPr="00B5546F" w:rsidR="00FA2E32">
        <w:t xml:space="preserve"> </w:t>
      </w:r>
      <w:r w:rsidRPr="00B5546F" w:rsidR="006C67EA">
        <w:t>while</w:t>
      </w:r>
      <w:r w:rsidRPr="00B5546F" w:rsidR="00FA2E32">
        <w:t xml:space="preserve"> </w:t>
      </w:r>
      <w:r w:rsidRPr="00B5546F" w:rsidR="006C67EA">
        <w:t>desperately</w:t>
      </w:r>
      <w:r w:rsidRPr="00B5546F" w:rsidR="00FA2E32">
        <w:t xml:space="preserve"> </w:t>
      </w:r>
      <w:r w:rsidRPr="00B5546F" w:rsidR="006C67EA">
        <w:t>trying</w:t>
      </w:r>
      <w:r w:rsidRPr="00B5546F" w:rsidR="00FA2E32">
        <w:t xml:space="preserve"> </w:t>
      </w:r>
      <w:r w:rsidRPr="00B5546F" w:rsidR="006C67EA">
        <w:t>to</w:t>
      </w:r>
      <w:r w:rsidRPr="00B5546F" w:rsidR="00FA2E32">
        <w:t xml:space="preserve"> </w:t>
      </w:r>
      <w:r w:rsidRPr="00B5546F" w:rsidR="006C67EA">
        <w:t>destabilise</w:t>
      </w:r>
      <w:r w:rsidRPr="00B5546F" w:rsidR="00FA2E32">
        <w:t xml:space="preserve"> </w:t>
      </w:r>
      <w:r w:rsidRPr="00B5546F" w:rsidR="006C67EA">
        <w:t>the</w:t>
      </w:r>
      <w:r w:rsidRPr="00B5546F" w:rsidR="00FA2E32">
        <w:t xml:space="preserve"> </w:t>
      </w:r>
      <w:r w:rsidRPr="00B5546F" w:rsidR="006C67EA">
        <w:t>new</w:t>
      </w:r>
      <w:r w:rsidRPr="00B5546F" w:rsidR="00FA2E32">
        <w:t xml:space="preserve"> </w:t>
      </w:r>
      <w:r w:rsidRPr="00B5546F" w:rsidR="006C67EA">
        <w:t>Government</w:t>
      </w:r>
      <w:r w:rsidRPr="00B5546F" w:rsidR="00FA2E32">
        <w:t xml:space="preserve"> </w:t>
      </w:r>
      <w:r w:rsidRPr="00B5546F" w:rsidR="006C67EA">
        <w:t>in</w:t>
      </w:r>
      <w:r w:rsidRPr="00B5546F" w:rsidR="00FA2E32">
        <w:t xml:space="preserve"> </w:t>
      </w:r>
      <w:r w:rsidRPr="00B5546F" w:rsidR="006C67EA">
        <w:t>the</w:t>
      </w:r>
      <w:r w:rsidRPr="00B5546F" w:rsidR="00FA2E32">
        <w:t xml:space="preserve"> </w:t>
      </w:r>
      <w:r w:rsidRPr="00B5546F" w:rsidR="006C67EA">
        <w:t>Republic</w:t>
      </w:r>
      <w:r w:rsidRPr="00B5546F" w:rsidR="00B80978">
        <w:t>?</w:t>
      </w:r>
      <w:r w:rsidRPr="00B5546F" w:rsidR="00FA2E32">
        <w:t xml:space="preserve"> </w:t>
      </w:r>
    </w:p>
    <w:p w:rsidR="006C67EA" w:rsidRPr="00B5546F" w:rsidP="00FB35DE">
      <w:pPr>
        <w:pStyle w:val="Answer"/>
      </w:pPr>
      <w:sdt>
        <w:sdtPr>
          <w:alias w:val="Witness"/>
          <w:id w:val="1646384390"/>
          <w:placeholder>
            <w:docPart w:val="DefaultPlaceholder_1082065158"/>
          </w:placeholder>
          <w:richText/>
        </w:sdtPr>
        <w:sdtContent>
          <w:r w:rsidR="00AE0EA3">
            <w:rPr>
              <w:b/>
              <w:i/>
              <w:iCs/>
            </w:rPr>
            <w:t>Mr Walker:</w:t>
          </w:r>
          <w:r w:rsidRPr="00B5546F" w:rsidR="00FA2E32">
            <w:rPr>
              <w:b/>
            </w:rPr>
            <w:t xml:space="preserve"> </w:t>
          </w:r>
        </w:sdtContent>
      </w:sdt>
      <w:r w:rsidRPr="00B5546F" w:rsidR="00FB35DE">
        <w:t>What</w:t>
      </w:r>
      <w:r w:rsidRPr="00B5546F" w:rsidR="00FA2E32">
        <w:t xml:space="preserve"> </w:t>
      </w:r>
      <w:r w:rsidRPr="00B5546F" w:rsidR="00FB35DE">
        <w:t>we</w:t>
      </w:r>
      <w:r w:rsidRPr="00B5546F" w:rsidR="00FA2E32">
        <w:t xml:space="preserve"> </w:t>
      </w:r>
      <w:r w:rsidRPr="00B5546F" w:rsidR="00FB35DE">
        <w:t>have</w:t>
      </w:r>
      <w:r w:rsidRPr="00B5546F" w:rsidR="00FA2E32">
        <w:t xml:space="preserve"> </w:t>
      </w:r>
      <w:r w:rsidRPr="00B5546F" w:rsidR="00FB35DE">
        <w:t>seen</w:t>
      </w:r>
      <w:r w:rsidRPr="00B5546F" w:rsidR="00FA2E32">
        <w:t xml:space="preserve"> </w:t>
      </w:r>
      <w:r w:rsidRPr="00B5546F" w:rsidR="00FB35DE">
        <w:t>to</w:t>
      </w:r>
      <w:r w:rsidRPr="00B5546F" w:rsidR="00FA2E32">
        <w:t xml:space="preserve"> </w:t>
      </w:r>
      <w:r w:rsidRPr="00B5546F" w:rsidR="00FB35DE">
        <w:t>date</w:t>
      </w:r>
      <w:r w:rsidRPr="00B5546F" w:rsidR="00FA2E32">
        <w:t xml:space="preserve"> </w:t>
      </w:r>
      <w:r w:rsidRPr="00B5546F" w:rsidR="00FB35DE">
        <w:t>from</w:t>
      </w:r>
      <w:r w:rsidRPr="00B5546F" w:rsidR="00FA2E32">
        <w:t xml:space="preserve"> </w:t>
      </w:r>
      <w:r w:rsidRPr="00B5546F">
        <w:t>M</w:t>
      </w:r>
      <w:r w:rsidRPr="00B5546F" w:rsidR="00FB35DE">
        <w:t>inisters</w:t>
      </w:r>
      <w:r w:rsidRPr="00B5546F" w:rsidR="00FA2E32">
        <w:t xml:space="preserve"> </w:t>
      </w:r>
      <w:r w:rsidRPr="00B5546F" w:rsidR="00FB35DE">
        <w:t>in</w:t>
      </w:r>
      <w:r w:rsidRPr="00B5546F" w:rsidR="00FA2E32">
        <w:t xml:space="preserve"> </w:t>
      </w:r>
      <w:r w:rsidRPr="00B5546F" w:rsidR="00FB35DE">
        <w:t>the</w:t>
      </w:r>
      <w:r w:rsidRPr="00B5546F" w:rsidR="00FA2E32">
        <w:t xml:space="preserve"> </w:t>
      </w:r>
      <w:r w:rsidRPr="00B5546F">
        <w:t>E</w:t>
      </w:r>
      <w:r w:rsidRPr="00B5546F" w:rsidR="00FB35DE">
        <w:t>xecutive</w:t>
      </w:r>
      <w:r w:rsidRPr="00B5546F" w:rsidR="00FA2E32">
        <w:t xml:space="preserve"> </w:t>
      </w:r>
      <w:r w:rsidRPr="00B5546F" w:rsidR="00FB35DE">
        <w:t>is</w:t>
      </w:r>
      <w:r w:rsidRPr="00B5546F" w:rsidR="00FA2E32">
        <w:t xml:space="preserve"> </w:t>
      </w:r>
      <w:r w:rsidRPr="00B5546F" w:rsidR="00FB35DE">
        <w:t>a</w:t>
      </w:r>
      <w:r w:rsidRPr="00B5546F" w:rsidR="00FA2E32">
        <w:t xml:space="preserve"> </w:t>
      </w:r>
      <w:r w:rsidRPr="00B5546F" w:rsidR="00FB35DE">
        <w:t>willingness</w:t>
      </w:r>
      <w:r w:rsidRPr="00B5546F" w:rsidR="00FA2E32">
        <w:t xml:space="preserve"> </w:t>
      </w:r>
      <w:r w:rsidRPr="00B5546F">
        <w:t>across</w:t>
      </w:r>
      <w:r w:rsidRPr="00B5546F" w:rsidR="00FA2E32">
        <w:t xml:space="preserve"> </w:t>
      </w:r>
      <w:r w:rsidRPr="00B5546F">
        <w:t>all</w:t>
      </w:r>
      <w:r w:rsidRPr="00B5546F" w:rsidR="00FA2E32">
        <w:t xml:space="preserve"> </w:t>
      </w:r>
      <w:r w:rsidRPr="00B5546F">
        <w:t>parties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work</w:t>
      </w:r>
      <w:r w:rsidRPr="00B5546F" w:rsidR="00FA2E32">
        <w:t xml:space="preserve"> </w:t>
      </w:r>
      <w:r w:rsidRPr="00B5546F">
        <w:t>together</w:t>
      </w:r>
      <w:r w:rsidRPr="00B5546F" w:rsidR="00A618C8">
        <w:t>,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recognise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there</w:t>
      </w:r>
      <w:r w:rsidRPr="00B5546F" w:rsidR="00FA2E32">
        <w:t xml:space="preserve"> </w:t>
      </w:r>
      <w:r w:rsidRPr="00B5546F">
        <w:t>are</w:t>
      </w:r>
      <w:r w:rsidRPr="00B5546F" w:rsidR="00FA2E32">
        <w:t xml:space="preserve"> </w:t>
      </w:r>
      <w:r w:rsidRPr="00B5546F">
        <w:t>huge</w:t>
      </w:r>
      <w:r w:rsidRPr="00B5546F" w:rsidR="00FA2E32">
        <w:t xml:space="preserve"> </w:t>
      </w:r>
      <w:r w:rsidRPr="00B5546F">
        <w:t>differences</w:t>
      </w:r>
      <w:r w:rsidRPr="00B5546F" w:rsidR="00FA2E32">
        <w:t xml:space="preserve"> </w:t>
      </w:r>
      <w:r w:rsidRPr="00B5546F">
        <w:t>but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put</w:t>
      </w:r>
      <w:r w:rsidRPr="00B5546F" w:rsidR="00FA2E32">
        <w:t xml:space="preserve"> </w:t>
      </w:r>
      <w:r w:rsidRPr="00B5546F">
        <w:t>those</w:t>
      </w:r>
      <w:r w:rsidRPr="00B5546F" w:rsidR="00FA2E32">
        <w:t xml:space="preserve"> </w:t>
      </w:r>
      <w:r w:rsidRPr="00B5546F">
        <w:t>aside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order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deal</w:t>
      </w:r>
      <w:r w:rsidRPr="00B5546F" w:rsidR="00FA2E32">
        <w:t xml:space="preserve"> </w:t>
      </w:r>
      <w:r w:rsidRPr="00B5546F">
        <w:t>with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immediate</w:t>
      </w:r>
      <w:r w:rsidRPr="00B5546F" w:rsidR="00FA2E32">
        <w:t xml:space="preserve"> </w:t>
      </w:r>
      <w:r w:rsidRPr="00B5546F">
        <w:t>challenges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front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them.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saw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when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Executive</w:t>
      </w:r>
      <w:r w:rsidRPr="00B5546F" w:rsidR="00FA2E32">
        <w:t xml:space="preserve"> </w:t>
      </w:r>
      <w:r w:rsidRPr="00B5546F">
        <w:t>reformed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embraced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New</w:t>
      </w:r>
      <w:r w:rsidRPr="00B5546F" w:rsidR="00FA2E32">
        <w:t xml:space="preserve"> </w:t>
      </w:r>
      <w:r w:rsidRPr="00B5546F">
        <w:t>Decade,</w:t>
      </w:r>
      <w:r w:rsidRPr="00B5546F" w:rsidR="00FA2E32">
        <w:t xml:space="preserve"> </w:t>
      </w:r>
      <w:r w:rsidRPr="00B5546F">
        <w:t>New</w:t>
      </w:r>
      <w:r w:rsidRPr="00B5546F" w:rsidR="00FA2E32">
        <w:t xml:space="preserve"> </w:t>
      </w:r>
      <w:r w:rsidRPr="00B5546F">
        <w:t>Approach</w:t>
      </w:r>
      <w:r w:rsidRPr="00B5546F" w:rsidR="00FA2E32">
        <w:t xml:space="preserve"> </w:t>
      </w:r>
      <w:r w:rsidRPr="00B5546F">
        <w:t>deal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January.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 w:rsidR="00FB35DE">
        <w:t>seen</w:t>
      </w:r>
      <w:r w:rsidRPr="00B5546F" w:rsidR="00FA2E32">
        <w:t xml:space="preserve"> </w:t>
      </w:r>
      <w:r w:rsidRPr="00B5546F" w:rsidR="00FB35DE">
        <w:t>that</w:t>
      </w:r>
      <w:r w:rsidRPr="00B5546F" w:rsidR="00FA2E32">
        <w:t xml:space="preserve"> </w:t>
      </w:r>
      <w:r w:rsidRPr="00B5546F" w:rsidR="00FB35DE">
        <w:t>in</w:t>
      </w:r>
      <w:r w:rsidRPr="00B5546F" w:rsidR="00FA2E32">
        <w:t xml:space="preserve"> </w:t>
      </w:r>
      <w:r w:rsidRPr="00B5546F" w:rsidR="00FB35DE">
        <w:t>the</w:t>
      </w:r>
      <w:r w:rsidRPr="00B5546F" w:rsidR="00FA2E32">
        <w:t xml:space="preserve"> </w:t>
      </w:r>
      <w:r w:rsidRPr="00B5546F" w:rsidR="00FB35DE">
        <w:t>response</w:t>
      </w:r>
      <w:r w:rsidRPr="00B5546F" w:rsidR="00FA2E32">
        <w:t xml:space="preserve"> </w:t>
      </w:r>
      <w:r w:rsidRPr="00B5546F" w:rsidR="00FB35DE">
        <w:t>to</w:t>
      </w:r>
      <w:r w:rsidRPr="00B5546F" w:rsidR="00FA2E32">
        <w:t xml:space="preserve"> </w:t>
      </w:r>
      <w:r w:rsidRPr="00B5546F" w:rsidR="00FB35DE">
        <w:t>Covid</w:t>
      </w:r>
      <w:r w:rsidRPr="00B5546F" w:rsidR="0066378D">
        <w:t>;</w:t>
      </w:r>
      <w:r w:rsidRPr="00B5546F" w:rsidR="00FA2E32">
        <w:t xml:space="preserve"> </w:t>
      </w:r>
      <w:r w:rsidRPr="00B5546F">
        <w:t>some</w:t>
      </w:r>
      <w:r w:rsidRPr="00B5546F" w:rsidR="00FA2E32">
        <w:t xml:space="preserve"> </w:t>
      </w:r>
      <w:r w:rsidRPr="00B5546F">
        <w:t>very</w:t>
      </w:r>
      <w:r w:rsidRPr="00B5546F" w:rsidR="00FA2E32">
        <w:t xml:space="preserve"> </w:t>
      </w:r>
      <w:r w:rsidRPr="00B5546F">
        <w:t>difficult</w:t>
      </w:r>
      <w:r w:rsidRPr="00B5546F" w:rsidR="00FA2E32">
        <w:t xml:space="preserve"> </w:t>
      </w:r>
      <w:r w:rsidRPr="00B5546F">
        <w:t>conversations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been</w:t>
      </w:r>
      <w:r w:rsidRPr="00B5546F" w:rsidR="00FA2E32">
        <w:t xml:space="preserve"> </w:t>
      </w:r>
      <w:r w:rsidRPr="00B5546F">
        <w:t>needed</w:t>
      </w:r>
      <w:r w:rsidRPr="00B5546F" w:rsidR="00FA2E32">
        <w:t xml:space="preserve"> </w:t>
      </w:r>
      <w:r w:rsidRPr="00B5546F" w:rsidR="0066378D">
        <w:t>at</w:t>
      </w:r>
      <w:r w:rsidRPr="00B5546F" w:rsidR="00FA2E32">
        <w:t xml:space="preserve"> </w:t>
      </w:r>
      <w:r w:rsidRPr="00B5546F" w:rsidR="0066378D">
        <w:t>times</w:t>
      </w:r>
      <w:r w:rsidRPr="00B5546F" w:rsidR="00FA2E32">
        <w:t xml:space="preserve"> </w:t>
      </w:r>
      <w:r w:rsidRPr="00B5546F">
        <w:t>but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seen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Deputy</w:t>
      </w:r>
      <w:r w:rsidRPr="00B5546F" w:rsidR="00FA2E32">
        <w:t xml:space="preserve"> </w:t>
      </w:r>
      <w:r w:rsidRPr="00B5546F">
        <w:t>First</w:t>
      </w:r>
      <w:r w:rsidRPr="00B5546F" w:rsidR="00FA2E32">
        <w:t xml:space="preserve"> </w:t>
      </w:r>
      <w:r w:rsidRPr="00B5546F">
        <w:t>Minister</w:t>
      </w:r>
      <w:r w:rsidRPr="00B5546F" w:rsidR="00FA2E32">
        <w:t xml:space="preserve"> </w:t>
      </w:r>
      <w:r w:rsidRPr="00B5546F">
        <w:t>working</w:t>
      </w:r>
      <w:r w:rsidRPr="00B5546F" w:rsidR="00FA2E32">
        <w:t xml:space="preserve"> </w:t>
      </w:r>
      <w:r w:rsidRPr="00B5546F">
        <w:t>hand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hand</w:t>
      </w:r>
      <w:r w:rsidRPr="00B5546F" w:rsidR="00FA2E32">
        <w:t xml:space="preserve"> </w:t>
      </w:r>
      <w:r w:rsidRPr="00B5546F">
        <w:t>with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First</w:t>
      </w:r>
      <w:r w:rsidRPr="00B5546F" w:rsidR="00FA2E32">
        <w:t xml:space="preserve"> </w:t>
      </w:r>
      <w:r w:rsidRPr="00B5546F">
        <w:t>Minister</w:t>
      </w:r>
      <w:r w:rsidRPr="00B5546F" w:rsidR="00FA2E32">
        <w:t xml:space="preserve"> </w:t>
      </w:r>
      <w:r w:rsidRPr="00B5546F">
        <w:t>very</w:t>
      </w:r>
      <w:r w:rsidRPr="00B5546F" w:rsidR="00FA2E32">
        <w:t xml:space="preserve"> </w:t>
      </w:r>
      <w:r w:rsidRPr="00B5546F">
        <w:t>effectively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front.</w:t>
      </w:r>
      <w:r w:rsidRPr="00B5546F" w:rsidR="00FA2E32">
        <w:t xml:space="preserve"> </w:t>
      </w:r>
      <w:r w:rsidRPr="00B5546F">
        <w:t>I</w:t>
      </w:r>
      <w:r w:rsidRPr="00B5546F" w:rsidR="00FA2E32">
        <w:t xml:space="preserve"> </w:t>
      </w:r>
      <w:r w:rsidRPr="00B5546F">
        <w:t>am</w:t>
      </w:r>
      <w:r w:rsidRPr="00B5546F" w:rsidR="00FA2E32">
        <w:t xml:space="preserve"> </w:t>
      </w:r>
      <w:r w:rsidRPr="00B5546F">
        <w:t>encouraged</w:t>
      </w:r>
      <w:r w:rsidRPr="00B5546F" w:rsidR="00FA2E32">
        <w:t xml:space="preserve"> </w:t>
      </w:r>
      <w:r w:rsidRPr="00B5546F">
        <w:t>that,</w:t>
      </w:r>
      <w:r w:rsidRPr="00B5546F" w:rsidR="00FA2E32">
        <w:t xml:space="preserve"> </w:t>
      </w:r>
      <w:r w:rsidRPr="00B5546F">
        <w:t>so</w:t>
      </w:r>
      <w:r w:rsidRPr="00B5546F" w:rsidR="00FA2E32">
        <w:t xml:space="preserve"> </w:t>
      </w:r>
      <w:r w:rsidRPr="00B5546F">
        <w:t>far,</w:t>
      </w:r>
      <w:r w:rsidRPr="00B5546F" w:rsidR="00FA2E32">
        <w:t xml:space="preserve"> </w:t>
      </w:r>
      <w:r w:rsidRPr="00B5546F">
        <w:t>Sinn</w:t>
      </w:r>
      <w:r w:rsidRPr="00B5546F" w:rsidR="00FA2E32">
        <w:t xml:space="preserve"> </w:t>
      </w:r>
      <w:r w:rsidRPr="00B5546F">
        <w:t>Féin</w:t>
      </w:r>
      <w:r w:rsidRPr="00B5546F" w:rsidR="00FA2E32">
        <w:t xml:space="preserve"> </w:t>
      </w:r>
      <w:r w:rsidRPr="00B5546F">
        <w:t>seems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engaging</w:t>
      </w:r>
      <w:r w:rsidRPr="00B5546F" w:rsidR="00FA2E32">
        <w:t xml:space="preserve"> </w:t>
      </w:r>
      <w:r w:rsidRPr="00B5546F">
        <w:t>constructively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wanting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take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deal</w:t>
      </w:r>
      <w:r w:rsidRPr="00B5546F" w:rsidR="00FA2E32">
        <w:t xml:space="preserve"> </w:t>
      </w:r>
      <w:r w:rsidRPr="00B5546F">
        <w:t>forward,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 w:rsidR="00FB35DE">
        <w:t>is</w:t>
      </w:r>
      <w:r w:rsidRPr="00B5546F" w:rsidR="00FA2E32">
        <w:t xml:space="preserve"> </w:t>
      </w:r>
      <w:r w:rsidRPr="00B5546F" w:rsidR="00FB35DE">
        <w:t>certainly</w:t>
      </w:r>
      <w:r w:rsidRPr="00B5546F" w:rsidR="00FA2E32">
        <w:t xml:space="preserve"> </w:t>
      </w:r>
      <w:r w:rsidRPr="00B5546F" w:rsidR="00FB35DE">
        <w:t>something</w:t>
      </w:r>
      <w:r w:rsidRPr="00B5546F" w:rsidR="00FA2E32">
        <w:t xml:space="preserve"> </w:t>
      </w:r>
      <w:r w:rsidRPr="00B5546F" w:rsidR="00FB35DE">
        <w:t>that</w:t>
      </w:r>
      <w:r w:rsidRPr="00B5546F" w:rsidR="00FA2E32">
        <w:t xml:space="preserve"> </w:t>
      </w:r>
      <w:r w:rsidRPr="00B5546F" w:rsidR="00FB35DE">
        <w:t>people</w:t>
      </w:r>
      <w:r w:rsidRPr="00B5546F" w:rsidR="00FA2E32">
        <w:t xml:space="preserve"> </w:t>
      </w:r>
      <w:r w:rsidRPr="00B5546F" w:rsidR="00FB35DE">
        <w:t>in</w:t>
      </w:r>
      <w:r w:rsidRPr="00B5546F" w:rsidR="00FA2E32">
        <w:t xml:space="preserve"> </w:t>
      </w:r>
      <w:r w:rsidRPr="00B5546F" w:rsidR="00FB35DE">
        <w:t>Northern</w:t>
      </w:r>
      <w:r w:rsidRPr="00B5546F" w:rsidR="00FA2E32">
        <w:t xml:space="preserve"> </w:t>
      </w:r>
      <w:r w:rsidRPr="00B5546F" w:rsidR="00FB35DE">
        <w:t>Ireland</w:t>
      </w:r>
      <w:r w:rsidRPr="00B5546F" w:rsidR="00FA2E32">
        <w:t xml:space="preserve"> </w:t>
      </w:r>
      <w:r w:rsidRPr="00B5546F" w:rsidR="00FB35DE">
        <w:t>have</w:t>
      </w:r>
      <w:r w:rsidRPr="00B5546F" w:rsidR="00FA2E32">
        <w:t xml:space="preserve"> </w:t>
      </w:r>
      <w:r w:rsidRPr="00B5546F" w:rsidR="00FB35DE">
        <w:t>expressed</w:t>
      </w:r>
      <w:r w:rsidRPr="00B5546F" w:rsidR="00FA2E32">
        <w:t xml:space="preserve"> </w:t>
      </w:r>
      <w:r w:rsidRPr="00B5546F" w:rsidR="00FB35DE">
        <w:t>very</w:t>
      </w:r>
      <w:r w:rsidRPr="00B5546F" w:rsidR="00FA2E32">
        <w:t xml:space="preserve"> </w:t>
      </w:r>
      <w:r w:rsidRPr="00B5546F" w:rsidR="00FB35DE">
        <w:t>clearly</w:t>
      </w:r>
      <w:r w:rsidRPr="00B5546F" w:rsidR="00FA2E32">
        <w:t xml:space="preserve"> </w:t>
      </w:r>
      <w:r w:rsidRPr="00B5546F" w:rsidR="00FB35DE">
        <w:t>that</w:t>
      </w:r>
      <w:r w:rsidRPr="00B5546F" w:rsidR="00FA2E32">
        <w:t xml:space="preserve"> </w:t>
      </w:r>
      <w:r w:rsidRPr="00B5546F" w:rsidR="00FB35DE">
        <w:t>they</w:t>
      </w:r>
      <w:r w:rsidRPr="00B5546F" w:rsidR="00FA2E32">
        <w:t xml:space="preserve"> </w:t>
      </w:r>
      <w:r w:rsidRPr="00B5546F" w:rsidR="00FB35DE">
        <w:t>want</w:t>
      </w:r>
      <w:r w:rsidRPr="00B5546F" w:rsidR="00FA2E32">
        <w:t xml:space="preserve"> </w:t>
      </w:r>
      <w:r w:rsidRPr="00B5546F" w:rsidR="00FB35DE">
        <w:t>to</w:t>
      </w:r>
      <w:r w:rsidRPr="00B5546F" w:rsidR="00FA2E32">
        <w:t xml:space="preserve"> </w:t>
      </w:r>
      <w:r w:rsidRPr="00B5546F" w:rsidR="00FB35DE">
        <w:t>see.</w:t>
      </w:r>
      <w:r w:rsidRPr="00B5546F" w:rsidR="00FA2E32">
        <w:t xml:space="preserve"> </w:t>
      </w:r>
    </w:p>
    <w:p w:rsidR="00FB35DE" w:rsidRPr="00B5546F" w:rsidP="00FB35DE">
      <w:pPr>
        <w:pStyle w:val="Answer"/>
      </w:pPr>
      <w:r w:rsidRPr="00B5546F">
        <w:t>While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should</w:t>
      </w:r>
      <w:r w:rsidRPr="00B5546F" w:rsidR="00FA2E32">
        <w:t xml:space="preserve"> </w:t>
      </w:r>
      <w:r w:rsidRPr="00B5546F">
        <w:t>always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wary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external</w:t>
      </w:r>
      <w:r w:rsidRPr="00B5546F" w:rsidR="00FA2E32">
        <w:t xml:space="preserve"> </w:t>
      </w:r>
      <w:r w:rsidRPr="00B5546F">
        <w:t>pressures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parties,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clearly</w:t>
      </w:r>
      <w:r w:rsidRPr="00B5546F" w:rsidR="00FA2E32">
        <w:t xml:space="preserve"> </w:t>
      </w:r>
      <w:r w:rsidRPr="00B5546F" w:rsidR="0066378D">
        <w:t>the</w:t>
      </w:r>
      <w:r w:rsidRPr="00B5546F" w:rsidR="00FA2E32">
        <w:t xml:space="preserve"> </w:t>
      </w:r>
      <w:r w:rsidRPr="00B5546F">
        <w:t>debate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constitutional</w:t>
      </w:r>
      <w:r w:rsidRPr="00B5546F" w:rsidR="00FA2E32">
        <w:t xml:space="preserve"> </w:t>
      </w:r>
      <w:r w:rsidRPr="00B5546F">
        <w:t>question</w:t>
      </w:r>
      <w:r w:rsidRPr="00B5546F" w:rsidR="00FA2E32">
        <w:t xml:space="preserve"> </w:t>
      </w:r>
      <w:r w:rsidRPr="00B5546F">
        <w:t>will</w:t>
      </w:r>
      <w:r w:rsidRPr="00B5546F" w:rsidR="00FA2E32">
        <w:t xml:space="preserve"> </w:t>
      </w:r>
      <w:r w:rsidRPr="00B5546F">
        <w:t>continue,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key</w:t>
      </w:r>
      <w:r w:rsidRPr="00B5546F" w:rsidR="00FA2E32">
        <w:t xml:space="preserve"> </w:t>
      </w:r>
      <w:r w:rsidRPr="00B5546F">
        <w:t>elements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this</w:t>
      </w:r>
      <w:r w:rsidRPr="00B5546F" w:rsidR="00FA2E32">
        <w:t xml:space="preserve"> </w:t>
      </w:r>
      <w:r w:rsidRPr="00B5546F">
        <w:t>deal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are</w:t>
      </w:r>
      <w:r w:rsidRPr="00B5546F" w:rsidR="00FA2E32">
        <w:t xml:space="preserve"> </w:t>
      </w:r>
      <w:r w:rsidRPr="00B5546F">
        <w:t>talking</w:t>
      </w:r>
      <w:r w:rsidRPr="00B5546F" w:rsidR="00FA2E32">
        <w:t xml:space="preserve"> </w:t>
      </w:r>
      <w:r w:rsidRPr="00B5546F">
        <w:t>about</w:t>
      </w:r>
      <w:r w:rsidRPr="00B5546F" w:rsidR="00FA2E32">
        <w:t xml:space="preserve"> </w:t>
      </w:r>
      <w:r w:rsidRPr="00B5546F">
        <w:t>today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New</w:t>
      </w:r>
      <w:r w:rsidRPr="00B5546F" w:rsidR="00FA2E32">
        <w:t xml:space="preserve"> </w:t>
      </w:r>
      <w:r w:rsidRPr="00B5546F">
        <w:t>Decade,</w:t>
      </w:r>
      <w:r w:rsidRPr="00B5546F" w:rsidR="00FA2E32">
        <w:t xml:space="preserve"> </w:t>
      </w:r>
      <w:r w:rsidRPr="00B5546F">
        <w:t>New</w:t>
      </w:r>
      <w:r w:rsidRPr="00B5546F" w:rsidR="00FA2E32">
        <w:t xml:space="preserve"> </w:t>
      </w:r>
      <w:r w:rsidRPr="00B5546F">
        <w:t>Approach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actually</w:t>
      </w:r>
      <w:r w:rsidRPr="00B5546F" w:rsidR="00FA2E32">
        <w:t xml:space="preserve"> </w:t>
      </w:r>
      <w:r w:rsidRPr="00B5546F">
        <w:t>meant</w:t>
      </w:r>
      <w:r w:rsidRPr="00B5546F" w:rsidR="00FA2E32">
        <w:t xml:space="preserve"> </w:t>
      </w:r>
      <w:r w:rsidRPr="00B5546F">
        <w:t>getting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parties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put</w:t>
      </w:r>
      <w:r w:rsidRPr="00B5546F" w:rsidR="00FA2E32">
        <w:t xml:space="preserve"> </w:t>
      </w:r>
      <w:r w:rsidRPr="00B5546F">
        <w:t>aside</w:t>
      </w:r>
      <w:r w:rsidRPr="00B5546F" w:rsidR="00FA2E32">
        <w:t xml:space="preserve"> </w:t>
      </w:r>
      <w:r w:rsidRPr="00B5546F">
        <w:t>those</w:t>
      </w:r>
      <w:r w:rsidRPr="00B5546F" w:rsidR="00FA2E32">
        <w:t xml:space="preserve"> </w:t>
      </w:r>
      <w:r w:rsidRPr="00B5546F">
        <w:t>differences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work</w:t>
      </w:r>
      <w:r w:rsidRPr="00B5546F" w:rsidR="00FA2E32">
        <w:t xml:space="preserve"> </w:t>
      </w:r>
      <w:r w:rsidRPr="00B5546F">
        <w:t>together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deliver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 w:rsidR="00A618C8">
        <w:t>the</w:t>
      </w:r>
      <w:r w:rsidRPr="00B5546F" w:rsidR="00FA2E32">
        <w:t xml:space="preserve"> </w:t>
      </w:r>
      <w:r w:rsidRPr="00B5546F" w:rsidR="00A618C8">
        <w:t>people</w:t>
      </w:r>
      <w:r w:rsidRPr="00B5546F" w:rsidR="00FA2E32">
        <w:t xml:space="preserve"> </w:t>
      </w:r>
      <w:r w:rsidRPr="00B5546F" w:rsidR="00A618C8">
        <w:t>of</w:t>
      </w:r>
      <w:r w:rsidRPr="00B5546F" w:rsidR="00FA2E32">
        <w:t xml:space="preserve"> </w:t>
      </w:r>
      <w:r w:rsidRPr="00B5546F" w:rsidR="00A618C8">
        <w:t>Northern</w:t>
      </w:r>
      <w:r w:rsidRPr="00B5546F" w:rsidR="00FA2E32">
        <w:t xml:space="preserve"> </w:t>
      </w:r>
      <w:r w:rsidRPr="00B5546F" w:rsidR="00A618C8">
        <w:t>Ireland.</w:t>
      </w:r>
      <w:r w:rsidRPr="00B5546F" w:rsidR="00FA2E32">
        <w:t xml:space="preserve"> </w:t>
      </w:r>
      <w:r w:rsidRPr="00B5546F" w:rsidR="00A618C8">
        <w:t>The</w:t>
      </w:r>
      <w:r w:rsidRPr="00B5546F" w:rsidR="00FA2E32">
        <w:t xml:space="preserve"> </w:t>
      </w:r>
      <w:r w:rsidRPr="00B5546F">
        <w:t>funding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was</w:t>
      </w:r>
      <w:r w:rsidRPr="00B5546F" w:rsidR="00FA2E32">
        <w:t xml:space="preserve"> </w:t>
      </w:r>
      <w:r w:rsidRPr="00B5546F">
        <w:t>provided,</w:t>
      </w:r>
      <w:r w:rsidRPr="00B5546F" w:rsidR="00FA2E32">
        <w:t xml:space="preserve"> </w:t>
      </w:r>
      <w:r w:rsidRPr="00B5546F">
        <w:t>which</w:t>
      </w:r>
      <w:r w:rsidRPr="00B5546F" w:rsidR="00FA2E32">
        <w:t xml:space="preserve"> </w:t>
      </w:r>
      <w:r w:rsidRPr="00B5546F">
        <w:t>has</w:t>
      </w:r>
      <w:r w:rsidRPr="00B5546F" w:rsidR="00FA2E32">
        <w:t xml:space="preserve"> </w:t>
      </w:r>
      <w:r w:rsidRPr="00B5546F">
        <w:t>enabled</w:t>
      </w:r>
      <w:r w:rsidRPr="00B5546F" w:rsidR="00FA2E32">
        <w:t xml:space="preserve"> </w:t>
      </w:r>
      <w:r w:rsidRPr="00B5546F">
        <w:t>us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resolve</w:t>
      </w:r>
      <w:r w:rsidRPr="00B5546F" w:rsidR="00FA2E32">
        <w:t xml:space="preserve"> </w:t>
      </w:r>
      <w:r w:rsidRPr="00B5546F">
        <w:t>some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immediate</w:t>
      </w:r>
      <w:r w:rsidRPr="00B5546F" w:rsidR="00FA2E32">
        <w:t xml:space="preserve"> </w:t>
      </w:r>
      <w:r w:rsidRPr="00B5546F">
        <w:t>challenges</w:t>
      </w:r>
      <w:r w:rsidRPr="00B5546F" w:rsidR="00FA2E32">
        <w:t xml:space="preserve"> </w:t>
      </w:r>
      <w:r w:rsidRPr="00B5546F">
        <w:t>like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nurses’</w:t>
      </w:r>
      <w:r w:rsidRPr="00B5546F" w:rsidR="00FA2E32">
        <w:t xml:space="preserve"> </w:t>
      </w:r>
      <w:r w:rsidRPr="00B5546F">
        <w:t>pay</w:t>
      </w:r>
      <w:r w:rsidRPr="00B5546F" w:rsidR="00FA2E32">
        <w:t xml:space="preserve"> </w:t>
      </w:r>
      <w:r w:rsidRPr="00B5546F">
        <w:t>c</w:t>
      </w:r>
      <w:r w:rsidRPr="00B5546F">
        <w:t>ris</w:t>
      </w:r>
      <w:r w:rsidRPr="00B5546F">
        <w:t>i</w:t>
      </w:r>
      <w:r w:rsidRPr="00B5546F">
        <w:t>s</w:t>
      </w:r>
      <w:r w:rsidRPr="00B5546F">
        <w:t>,</w:t>
      </w:r>
      <w:r w:rsidRPr="00B5546F" w:rsidR="00FA2E32">
        <w:t xml:space="preserve"> </w:t>
      </w:r>
      <w:r w:rsidRPr="00B5546F">
        <w:t>has</w:t>
      </w:r>
      <w:r w:rsidRPr="00B5546F" w:rsidR="00FA2E32">
        <w:t xml:space="preserve"> </w:t>
      </w:r>
      <w:r w:rsidRPr="00B5546F">
        <w:t>made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real</w:t>
      </w:r>
      <w:r w:rsidRPr="00B5546F" w:rsidR="00FA2E32">
        <w:t xml:space="preserve"> </w:t>
      </w:r>
      <w:r w:rsidRPr="00B5546F">
        <w:t>difference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respect.</w:t>
      </w:r>
    </w:p>
    <w:p w:rsidR="00E16085" w:rsidRPr="00B5546F" w:rsidP="00FB35DE">
      <w:pPr>
        <w:pStyle w:val="Answer"/>
      </w:pPr>
      <w:r w:rsidRPr="00B5546F">
        <w:t>I</w:t>
      </w:r>
      <w:r w:rsidRPr="00B5546F" w:rsidR="00FA2E32">
        <w:t xml:space="preserve"> </w:t>
      </w:r>
      <w:r w:rsidRPr="00B5546F">
        <w:t>recognise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point</w:t>
      </w:r>
      <w:r w:rsidRPr="00B5546F" w:rsidR="00A618C8">
        <w:t>,</w:t>
      </w:r>
      <w:r w:rsidRPr="00B5546F" w:rsidR="00FA2E32">
        <w:t xml:space="preserve"> </w:t>
      </w:r>
      <w:r w:rsidRPr="00B5546F">
        <w:t>but</w:t>
      </w:r>
      <w:r w:rsidRPr="00B5546F" w:rsidR="00FA2E32">
        <w:t xml:space="preserve"> </w:t>
      </w:r>
      <w:r w:rsidRPr="00B5546F">
        <w:t>I</w:t>
      </w:r>
      <w:r w:rsidRPr="00B5546F" w:rsidR="00FA2E32">
        <w:t xml:space="preserve"> </w:t>
      </w:r>
      <w:r w:rsidRPr="00B5546F">
        <w:t>do</w:t>
      </w:r>
      <w:r w:rsidRPr="00B5546F" w:rsidR="00FA2E32">
        <w:t xml:space="preserve"> </w:t>
      </w:r>
      <w:r w:rsidRPr="00B5546F">
        <w:t>not</w:t>
      </w:r>
      <w:r w:rsidRPr="00B5546F" w:rsidR="00FA2E32">
        <w:t xml:space="preserve"> </w:t>
      </w:r>
      <w:r w:rsidRPr="00B5546F">
        <w:t>think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our</w:t>
      </w:r>
      <w:r w:rsidRPr="00B5546F" w:rsidR="00FA2E32">
        <w:t xml:space="preserve"> </w:t>
      </w:r>
      <w:r w:rsidRPr="00B5546F">
        <w:t>approach</w:t>
      </w:r>
      <w:r w:rsidRPr="00B5546F" w:rsidR="00FA2E32">
        <w:t xml:space="preserve"> </w:t>
      </w:r>
      <w:r w:rsidRPr="00B5546F">
        <w:t>should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one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living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fear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worst</w:t>
      </w:r>
      <w:r w:rsidRPr="00B5546F" w:rsidR="00FA2E32">
        <w:t xml:space="preserve"> </w:t>
      </w:r>
      <w:r w:rsidRPr="00B5546F">
        <w:t>happening.</w:t>
      </w:r>
      <w:r w:rsidRPr="00B5546F" w:rsidR="00FA2E32">
        <w:t xml:space="preserve"> </w:t>
      </w:r>
      <w:r w:rsidRPr="00B5546F">
        <w:t>It</w:t>
      </w:r>
      <w:r w:rsidRPr="00B5546F" w:rsidR="00FA2E32">
        <w:t xml:space="preserve"> </w:t>
      </w:r>
      <w:r w:rsidRPr="00B5546F">
        <w:t>should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one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asking</w:t>
      </w:r>
      <w:r w:rsidRPr="00B5546F" w:rsidR="00FA2E32">
        <w:t xml:space="preserve"> </w:t>
      </w:r>
      <w:r w:rsidRPr="00B5546F">
        <w:t>how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can</w:t>
      </w:r>
      <w:r w:rsidRPr="00B5546F" w:rsidR="00FA2E32">
        <w:t xml:space="preserve"> </w:t>
      </w:r>
      <w:r w:rsidRPr="00B5546F">
        <w:t>support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better</w:t>
      </w:r>
      <w:r w:rsidRPr="00B5546F" w:rsidR="00FA2E32">
        <w:t xml:space="preserve"> </w:t>
      </w:r>
      <w:r w:rsidRPr="00B5546F">
        <w:t>outcome</w:t>
      </w:r>
      <w:r w:rsidRPr="00B5546F" w:rsidR="00FA2E32">
        <w:t xml:space="preserve"> </w:t>
      </w:r>
      <w:r w:rsidRPr="00B5546F">
        <w:t>with</w:t>
      </w:r>
      <w:r w:rsidRPr="00B5546F" w:rsidR="00FA2E32">
        <w:t xml:space="preserve"> </w:t>
      </w:r>
      <w:r w:rsidRPr="00B5546F">
        <w:t>all</w:t>
      </w:r>
      <w:r w:rsidRPr="00B5546F" w:rsidR="00FA2E32">
        <w:t xml:space="preserve"> </w:t>
      </w:r>
      <w:r w:rsidRPr="00B5546F">
        <w:t>five</w:t>
      </w:r>
      <w:r w:rsidRPr="00B5546F" w:rsidR="00FA2E32">
        <w:t xml:space="preserve"> </w:t>
      </w:r>
      <w:r w:rsidRPr="00B5546F">
        <w:t>parties</w:t>
      </w:r>
      <w:r w:rsidRPr="00B5546F" w:rsidR="00FA2E32">
        <w:t xml:space="preserve"> </w:t>
      </w:r>
      <w:r w:rsidRPr="00B5546F">
        <w:t>working</w:t>
      </w:r>
      <w:r w:rsidRPr="00B5546F" w:rsidR="00FA2E32">
        <w:t xml:space="preserve"> </w:t>
      </w:r>
      <w:r w:rsidRPr="00B5546F">
        <w:t>constructively</w:t>
      </w:r>
      <w:r w:rsidRPr="00B5546F" w:rsidR="00FA2E32">
        <w:t xml:space="preserve"> </w:t>
      </w:r>
      <w:r w:rsidRPr="00B5546F">
        <w:t>together.</w:t>
      </w:r>
    </w:p>
    <w:p w:rsidR="00FB35DE" w:rsidRPr="00B5546F" w:rsidP="00FB35DE">
      <w:pPr>
        <w:pStyle w:val="Question"/>
      </w:pPr>
      <w:sdt>
        <w:sdtPr>
          <w:alias w:val="Member"/>
          <w:tag w:val="&lt;Member mnisId='4494' dodsId='72275'&gt;"/>
          <w:id w:val="1464389032"/>
          <w:placeholder>
            <w:docPart w:val="DefaultPlaceholder_1082065158"/>
          </w:placeholder>
          <w:richText/>
        </w:sdtPr>
        <w:sdtContent>
          <w:r w:rsidRPr="00B5546F">
            <w:rPr>
              <w:b/>
            </w:rPr>
            <w:t>Chair:</w:t>
          </w:r>
        </w:sdtContent>
      </w:sdt>
      <w:r w:rsidRPr="00B5546F" w:rsidR="00FA2E32">
        <w:t xml:space="preserve"> </w:t>
      </w:r>
      <w:r w:rsidRPr="00B5546F">
        <w:t>Do</w:t>
      </w:r>
      <w:r w:rsidRPr="00B5546F" w:rsidR="00FA2E32">
        <w:t xml:space="preserve"> </w:t>
      </w:r>
      <w:r w:rsidRPr="00B5546F">
        <w:t>you</w:t>
      </w:r>
      <w:r w:rsidRPr="00B5546F" w:rsidR="00FA2E32">
        <w:t xml:space="preserve"> </w:t>
      </w:r>
      <w:r w:rsidRPr="00B5546F">
        <w:t>welcome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creation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this</w:t>
      </w:r>
      <w:r w:rsidRPr="00B5546F" w:rsidR="00FA2E32">
        <w:t xml:space="preserve"> </w:t>
      </w:r>
      <w:r w:rsidRPr="00B5546F">
        <w:t>new</w:t>
      </w:r>
      <w:r w:rsidRPr="00B5546F" w:rsidR="00FA2E32">
        <w:t xml:space="preserve"> </w:t>
      </w:r>
      <w:r w:rsidRPr="00B5546F">
        <w:t>unit</w:t>
      </w:r>
      <w:r w:rsidRPr="00B5546F" w:rsidR="00FA2E32">
        <w:t xml:space="preserve"> </w:t>
      </w:r>
      <w:r w:rsidRPr="00B5546F">
        <w:t>within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 w:rsidR="000B6512">
        <w:t>Department</w:t>
      </w:r>
      <w:r w:rsidRPr="00B5546F" w:rsidR="00FA2E32">
        <w:t xml:space="preserve"> </w:t>
      </w:r>
      <w:r w:rsidRPr="00B5546F" w:rsidR="000B6512">
        <w:t>of</w:t>
      </w:r>
      <w:r w:rsidRPr="00B5546F" w:rsidR="00FA2E32">
        <w:t xml:space="preserve"> </w:t>
      </w:r>
      <w:r w:rsidRPr="00B5546F" w:rsidR="000B6512">
        <w:t>the</w:t>
      </w:r>
      <w:r w:rsidRPr="00B5546F" w:rsidR="00FA2E32">
        <w:t xml:space="preserve"> </w:t>
      </w:r>
      <w:r w:rsidRPr="00B5546F" w:rsidR="000B6512">
        <w:t>Taoiseach?</w:t>
      </w:r>
    </w:p>
    <w:p w:rsidR="00FB35DE" w:rsidRPr="00B5546F" w:rsidP="00FB35DE">
      <w:pPr>
        <w:pStyle w:val="Answer"/>
      </w:pPr>
      <w:sdt>
        <w:sdtPr>
          <w:alias w:val="Witness"/>
          <w:id w:val="1551956379"/>
          <w:placeholder>
            <w:docPart w:val="DefaultPlaceholder_1082065158"/>
          </w:placeholder>
          <w:richText/>
        </w:sdtPr>
        <w:sdtContent>
          <w:r w:rsidR="00AE0EA3">
            <w:rPr>
              <w:b/>
              <w:i/>
              <w:iCs/>
            </w:rPr>
            <w:t>Mr Walker:</w:t>
          </w:r>
          <w:r w:rsidRPr="00B5546F" w:rsidR="00FA2E32">
            <w:rPr>
              <w:b/>
            </w:rPr>
            <w:t xml:space="preserve"> </w:t>
          </w:r>
        </w:sdtContent>
      </w:sdt>
      <w:r w:rsidRPr="00B5546F">
        <w:t>This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obviously</w:t>
      </w:r>
      <w:r w:rsidRPr="00B5546F" w:rsidR="00FA2E32">
        <w:t xml:space="preserve"> </w:t>
      </w:r>
      <w:r w:rsidRPr="00B5546F">
        <w:t>something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has</w:t>
      </w:r>
      <w:r w:rsidRPr="00B5546F" w:rsidR="00FA2E32">
        <w:t xml:space="preserve"> </w:t>
      </w:r>
      <w:r w:rsidRPr="00B5546F">
        <w:t>been</w:t>
      </w:r>
      <w:r w:rsidRPr="00B5546F" w:rsidR="00FA2E32">
        <w:t xml:space="preserve"> </w:t>
      </w:r>
      <w:r w:rsidRPr="00B5546F">
        <w:t>talked</w:t>
      </w:r>
      <w:r w:rsidRPr="00B5546F" w:rsidR="00FA2E32">
        <w:t xml:space="preserve"> </w:t>
      </w:r>
      <w:r w:rsidRPr="00B5546F">
        <w:t>about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some</w:t>
      </w:r>
      <w:r w:rsidRPr="00B5546F" w:rsidR="00FA2E32">
        <w:t xml:space="preserve"> </w:t>
      </w:r>
      <w:r w:rsidRPr="00B5546F">
        <w:t>time</w:t>
      </w:r>
      <w:r w:rsidRPr="00B5546F" w:rsidR="000B6512">
        <w:t>.</w:t>
      </w:r>
      <w:r w:rsidRPr="00B5546F" w:rsidR="00FA2E32">
        <w:t xml:space="preserve"> </w:t>
      </w:r>
      <w:r w:rsidRPr="00B5546F" w:rsidR="000B6512">
        <w:t>I</w:t>
      </w:r>
      <w:r w:rsidRPr="00B5546F" w:rsidR="00FA2E32">
        <w:t xml:space="preserve"> </w:t>
      </w:r>
      <w:r w:rsidRPr="00B5546F" w:rsidR="000B6512">
        <w:t>can</w:t>
      </w:r>
      <w:r w:rsidRPr="00B5546F" w:rsidR="00FA2E32">
        <w:t xml:space="preserve"> </w:t>
      </w:r>
      <w:r w:rsidRPr="00B5546F" w:rsidR="000B6512">
        <w:t>understand</w:t>
      </w:r>
      <w:r w:rsidRPr="00B5546F" w:rsidR="00FA2E32">
        <w:t xml:space="preserve"> </w:t>
      </w:r>
      <w:r w:rsidRPr="00B5546F" w:rsidR="000B6512">
        <w:t>the</w:t>
      </w:r>
      <w:r w:rsidRPr="00B5546F" w:rsidR="00FA2E32">
        <w:t xml:space="preserve"> </w:t>
      </w:r>
      <w:r w:rsidRPr="00B5546F" w:rsidR="000B6512">
        <w:t>political</w:t>
      </w:r>
      <w:r w:rsidRPr="00B5546F" w:rsidR="00FA2E32">
        <w:t xml:space="preserve"> </w:t>
      </w:r>
      <w:r w:rsidRPr="00B5546F" w:rsidR="000B6512">
        <w:t>pressures</w:t>
      </w:r>
      <w:r w:rsidRPr="00B5546F" w:rsidR="00FA2E32">
        <w:t xml:space="preserve"> </w:t>
      </w:r>
      <w:r w:rsidRPr="00B5546F" w:rsidR="000B6512">
        <w:t>that</w:t>
      </w:r>
      <w:r w:rsidRPr="00B5546F" w:rsidR="00FA2E32">
        <w:t xml:space="preserve"> </w:t>
      </w:r>
      <w:r w:rsidRPr="00B5546F" w:rsidR="000B6512">
        <w:t>led</w:t>
      </w:r>
      <w:r w:rsidRPr="00B5546F" w:rsidR="00FA2E32">
        <w:t xml:space="preserve"> </w:t>
      </w:r>
      <w:r w:rsidRPr="00B5546F" w:rsidR="000B6512">
        <w:t>to</w:t>
      </w:r>
      <w:r w:rsidRPr="00B5546F" w:rsidR="00FA2E32">
        <w:t xml:space="preserve"> </w:t>
      </w:r>
      <w:r w:rsidRPr="00B5546F" w:rsidR="000B6512">
        <w:t>it</w:t>
      </w:r>
      <w:r w:rsidRPr="00B5546F" w:rsidR="00FA2E32">
        <w:t xml:space="preserve"> </w:t>
      </w:r>
      <w:r w:rsidRPr="00B5546F" w:rsidR="000B6512">
        <w:t>being</w:t>
      </w:r>
      <w:r w:rsidRPr="00B5546F" w:rsidR="00FA2E32">
        <w:t xml:space="preserve"> </w:t>
      </w:r>
      <w:r w:rsidRPr="00B5546F" w:rsidR="000B6512">
        <w:t>created</w:t>
      </w:r>
      <w:r w:rsidRPr="00B5546F" w:rsidR="00A618C8">
        <w:t>,</w:t>
      </w:r>
      <w:r w:rsidRPr="00B5546F" w:rsidR="00FA2E32">
        <w:t xml:space="preserve"> </w:t>
      </w:r>
      <w:r w:rsidRPr="00B5546F" w:rsidR="000B6512">
        <w:t>but</w:t>
      </w:r>
      <w:r w:rsidRPr="00B5546F" w:rsidR="00FA2E32">
        <w:t xml:space="preserve"> </w:t>
      </w:r>
      <w:r w:rsidRPr="00B5546F" w:rsidR="000B6512">
        <w:t>we</w:t>
      </w:r>
      <w:r w:rsidRPr="00B5546F" w:rsidR="00FA2E32">
        <w:t xml:space="preserve"> </w:t>
      </w:r>
      <w:r w:rsidRPr="00B5546F" w:rsidR="000B6512">
        <w:t>have</w:t>
      </w:r>
      <w:r w:rsidRPr="00B5546F" w:rsidR="00FA2E32">
        <w:t xml:space="preserve"> </w:t>
      </w:r>
      <w:r w:rsidRPr="00B5546F" w:rsidR="000B6512">
        <w:t>to</w:t>
      </w:r>
      <w:r w:rsidRPr="00B5546F" w:rsidR="00FA2E32">
        <w:t xml:space="preserve"> </w:t>
      </w:r>
      <w:r w:rsidRPr="00B5546F" w:rsidR="000B6512">
        <w:t>be</w:t>
      </w:r>
      <w:r w:rsidRPr="00B5546F" w:rsidR="00FA2E32">
        <w:t xml:space="preserve"> </w:t>
      </w:r>
      <w:r w:rsidRPr="00B5546F" w:rsidR="000B6512">
        <w:t>clear</w:t>
      </w:r>
      <w:r w:rsidRPr="00B5546F" w:rsidR="00FA2E32">
        <w:t xml:space="preserve"> </w:t>
      </w:r>
      <w:r w:rsidRPr="00B5546F" w:rsidR="000B6512">
        <w:t>that</w:t>
      </w:r>
      <w:r w:rsidRPr="00B5546F" w:rsidR="00FA2E32">
        <w:t xml:space="preserve"> </w:t>
      </w:r>
      <w:r w:rsidRPr="00B5546F" w:rsidR="000B6512">
        <w:t>ins</w:t>
      </w:r>
      <w:r w:rsidRPr="00B5546F" w:rsidR="005C076C">
        <w:t>titutions</w:t>
      </w:r>
      <w:r w:rsidRPr="00B5546F" w:rsidR="00FA2E32">
        <w:t xml:space="preserve"> </w:t>
      </w:r>
      <w:r w:rsidRPr="00B5546F" w:rsidR="005C076C">
        <w:t>and</w:t>
      </w:r>
      <w:r w:rsidRPr="00B5546F" w:rsidR="00FA2E32">
        <w:t xml:space="preserve"> </w:t>
      </w:r>
      <w:r w:rsidRPr="00B5546F" w:rsidR="005C076C">
        <w:t>arrangements</w:t>
      </w:r>
      <w:r w:rsidRPr="00B5546F" w:rsidR="00FA2E32">
        <w:t xml:space="preserve"> </w:t>
      </w:r>
      <w:r w:rsidRPr="00B5546F" w:rsidR="005C076C">
        <w:t>already</w:t>
      </w:r>
      <w:r w:rsidRPr="00B5546F" w:rsidR="00FA2E32">
        <w:t xml:space="preserve"> </w:t>
      </w:r>
      <w:r w:rsidRPr="00B5546F" w:rsidR="005C076C">
        <w:t>exist</w:t>
      </w:r>
      <w:r w:rsidRPr="00B5546F" w:rsidR="00FA2E32">
        <w:t xml:space="preserve"> </w:t>
      </w:r>
      <w:r w:rsidRPr="00B5546F" w:rsidR="00A618C8">
        <w:t>that</w:t>
      </w:r>
      <w:r w:rsidRPr="00B5546F" w:rsidR="00FA2E32">
        <w:t xml:space="preserve"> </w:t>
      </w:r>
      <w:r w:rsidRPr="00B5546F" w:rsidR="005C076C">
        <w:t>recognise</w:t>
      </w:r>
      <w:r w:rsidRPr="00B5546F" w:rsidR="00FA2E32">
        <w:t xml:space="preserve"> </w:t>
      </w:r>
      <w:r w:rsidRPr="00B5546F" w:rsidR="005C076C">
        <w:t>the</w:t>
      </w:r>
      <w:r w:rsidRPr="00B5546F" w:rsidR="00FA2E32">
        <w:t xml:space="preserve"> </w:t>
      </w:r>
      <w:r w:rsidRPr="00B5546F" w:rsidR="005C076C">
        <w:t>separate</w:t>
      </w:r>
      <w:r w:rsidRPr="00B5546F" w:rsidR="00FA2E32">
        <w:t xml:space="preserve"> </w:t>
      </w:r>
      <w:r w:rsidRPr="00B5546F" w:rsidR="005C076C">
        <w:t>strands</w:t>
      </w:r>
      <w:r w:rsidRPr="00B5546F" w:rsidR="00FA2E32">
        <w:t xml:space="preserve"> </w:t>
      </w:r>
      <w:r w:rsidRPr="00B5546F" w:rsidR="005C076C">
        <w:t>and</w:t>
      </w:r>
      <w:r w:rsidRPr="00B5546F" w:rsidR="00FA2E32">
        <w:t xml:space="preserve"> </w:t>
      </w:r>
      <w:r w:rsidRPr="00B5546F" w:rsidR="005C076C">
        <w:t>the</w:t>
      </w:r>
      <w:r w:rsidRPr="00B5546F" w:rsidR="00FA2E32">
        <w:t xml:space="preserve"> </w:t>
      </w:r>
      <w:r w:rsidRPr="00B5546F" w:rsidR="005C076C">
        <w:t>correct</w:t>
      </w:r>
      <w:r w:rsidRPr="00B5546F" w:rsidR="00FA2E32">
        <w:t xml:space="preserve"> </w:t>
      </w:r>
      <w:r w:rsidRPr="00B5546F" w:rsidR="005C076C">
        <w:t>role</w:t>
      </w:r>
      <w:r w:rsidRPr="00B5546F" w:rsidR="00A618C8">
        <w:t>s,</w:t>
      </w:r>
      <w:r w:rsidRPr="00B5546F" w:rsidR="00FA2E32">
        <w:t xml:space="preserve"> </w:t>
      </w:r>
      <w:r w:rsidRPr="00B5546F" w:rsidR="005C076C">
        <w:t>where</w:t>
      </w:r>
      <w:r w:rsidRPr="00B5546F" w:rsidR="00FA2E32">
        <w:t xml:space="preserve"> </w:t>
      </w:r>
      <w:r w:rsidRPr="00B5546F" w:rsidR="005C076C">
        <w:t>the</w:t>
      </w:r>
      <w:r w:rsidRPr="00B5546F" w:rsidR="00FA2E32">
        <w:t xml:space="preserve"> </w:t>
      </w:r>
      <w:r w:rsidRPr="00B5546F" w:rsidR="005C076C">
        <w:t>Irish</w:t>
      </w:r>
      <w:r w:rsidRPr="00B5546F" w:rsidR="00FA2E32">
        <w:t xml:space="preserve"> </w:t>
      </w:r>
      <w:r w:rsidRPr="00B5546F" w:rsidR="005C076C">
        <w:t>Government</w:t>
      </w:r>
      <w:r w:rsidRPr="00B5546F" w:rsidR="00FA2E32">
        <w:t xml:space="preserve"> </w:t>
      </w:r>
      <w:r w:rsidRPr="00B5546F" w:rsidR="005C076C">
        <w:t>ha</w:t>
      </w:r>
      <w:r w:rsidRPr="00B5546F" w:rsidR="0066378D">
        <w:t>ve</w:t>
      </w:r>
      <w:r w:rsidRPr="00B5546F" w:rsidR="00FA2E32">
        <w:t xml:space="preserve"> </w:t>
      </w:r>
      <w:r w:rsidRPr="00B5546F" w:rsidR="005C076C">
        <w:t>an</w:t>
      </w:r>
      <w:r w:rsidRPr="00B5546F" w:rsidR="00FA2E32">
        <w:t xml:space="preserve"> </w:t>
      </w:r>
      <w:r w:rsidRPr="00B5546F" w:rsidR="005C076C">
        <w:t>interplay</w:t>
      </w:r>
      <w:r w:rsidRPr="00B5546F" w:rsidR="00FA2E32">
        <w:t xml:space="preserve"> </w:t>
      </w:r>
      <w:r w:rsidRPr="00B5546F" w:rsidR="005C076C">
        <w:t>on</w:t>
      </w:r>
      <w:r w:rsidRPr="00B5546F" w:rsidR="00FA2E32">
        <w:t xml:space="preserve"> </w:t>
      </w:r>
      <w:r w:rsidRPr="00B5546F" w:rsidR="005C076C">
        <w:t>north/south</w:t>
      </w:r>
      <w:r w:rsidRPr="00B5546F" w:rsidR="00FA2E32">
        <w:t xml:space="preserve"> </w:t>
      </w:r>
      <w:r w:rsidRPr="00B5546F" w:rsidR="005C076C">
        <w:t>and</w:t>
      </w:r>
      <w:r w:rsidRPr="00B5546F" w:rsidR="00FA2E32">
        <w:t xml:space="preserve"> </w:t>
      </w:r>
      <w:r w:rsidRPr="00B5546F" w:rsidR="005C076C">
        <w:t>east/west</w:t>
      </w:r>
      <w:r w:rsidRPr="00B5546F" w:rsidR="00FA2E32">
        <w:t xml:space="preserve"> </w:t>
      </w:r>
      <w:r w:rsidRPr="00B5546F" w:rsidR="005C076C">
        <w:t>issues</w:t>
      </w:r>
      <w:r w:rsidRPr="00B5546F" w:rsidR="00FA2E32">
        <w:t xml:space="preserve"> </w:t>
      </w:r>
      <w:r w:rsidRPr="00B5546F" w:rsidR="005C076C">
        <w:t>with</w:t>
      </w:r>
      <w:r w:rsidRPr="00B5546F" w:rsidR="00FA2E32">
        <w:t xml:space="preserve"> </w:t>
      </w:r>
      <w:r w:rsidRPr="00B5546F" w:rsidR="005C076C">
        <w:t>the</w:t>
      </w:r>
      <w:r w:rsidRPr="00B5546F" w:rsidR="00FA2E32">
        <w:t xml:space="preserve"> </w:t>
      </w:r>
      <w:r w:rsidRPr="00B5546F" w:rsidR="005C076C">
        <w:t>UK</w:t>
      </w:r>
      <w:r w:rsidRPr="00B5546F" w:rsidR="00FA2E32">
        <w:t xml:space="preserve"> </w:t>
      </w:r>
      <w:r w:rsidRPr="00B5546F" w:rsidR="005C076C">
        <w:t>Government</w:t>
      </w:r>
      <w:r w:rsidRPr="00B5546F" w:rsidR="00A618C8">
        <w:t>,</w:t>
      </w:r>
      <w:r w:rsidRPr="00B5546F" w:rsidR="00FA2E32">
        <w:t xml:space="preserve"> </w:t>
      </w:r>
      <w:r w:rsidRPr="00B5546F" w:rsidR="005C076C">
        <w:t>but</w:t>
      </w:r>
      <w:r w:rsidRPr="00B5546F" w:rsidR="00FA2E32">
        <w:t xml:space="preserve"> </w:t>
      </w:r>
      <w:r w:rsidRPr="00B5546F" w:rsidR="005C076C">
        <w:t>also</w:t>
      </w:r>
      <w:r w:rsidRPr="00B5546F" w:rsidR="00FA2E32">
        <w:t xml:space="preserve"> </w:t>
      </w:r>
      <w:r w:rsidRPr="00B5546F" w:rsidR="005C076C">
        <w:t>where</w:t>
      </w:r>
      <w:r w:rsidRPr="00B5546F" w:rsidR="00FA2E32">
        <w:t xml:space="preserve"> </w:t>
      </w:r>
      <w:r w:rsidRPr="00B5546F" w:rsidR="005C076C">
        <w:t>there</w:t>
      </w:r>
      <w:r w:rsidRPr="00B5546F" w:rsidR="00FA2E32">
        <w:t xml:space="preserve"> </w:t>
      </w:r>
      <w:r w:rsidRPr="00B5546F" w:rsidR="005C076C">
        <w:t>are</w:t>
      </w:r>
      <w:r w:rsidRPr="00B5546F" w:rsidR="00FA2E32">
        <w:t xml:space="preserve"> </w:t>
      </w:r>
      <w:r w:rsidRPr="00B5546F" w:rsidR="00A618C8">
        <w:t>strand</w:t>
      </w:r>
      <w:r w:rsidRPr="00B5546F" w:rsidR="00FA2E32">
        <w:t xml:space="preserve"> </w:t>
      </w:r>
      <w:r w:rsidRPr="00B5546F" w:rsidR="00A618C8">
        <w:t>1</w:t>
      </w:r>
      <w:r w:rsidRPr="00B5546F" w:rsidR="00FA2E32">
        <w:t xml:space="preserve"> </w:t>
      </w:r>
      <w:r w:rsidRPr="00B5546F" w:rsidR="005C076C">
        <w:t>issues</w:t>
      </w:r>
      <w:r w:rsidRPr="00B5546F" w:rsidR="00FA2E32">
        <w:t xml:space="preserve"> </w:t>
      </w:r>
      <w:r w:rsidRPr="00B5546F" w:rsidR="005C076C">
        <w:t>that</w:t>
      </w:r>
      <w:r w:rsidRPr="00B5546F" w:rsidR="00FA2E32">
        <w:t xml:space="preserve"> </w:t>
      </w:r>
      <w:r w:rsidRPr="00B5546F" w:rsidR="005C076C">
        <w:t>are</w:t>
      </w:r>
      <w:r w:rsidRPr="00B5546F" w:rsidR="00FA2E32">
        <w:t xml:space="preserve"> </w:t>
      </w:r>
      <w:r w:rsidRPr="00B5546F" w:rsidR="005C076C">
        <w:t>purely</w:t>
      </w:r>
      <w:r w:rsidRPr="00B5546F" w:rsidR="00FA2E32">
        <w:t xml:space="preserve"> </w:t>
      </w:r>
      <w:r w:rsidRPr="00B5546F" w:rsidR="005C076C">
        <w:t>domestic.</w:t>
      </w:r>
      <w:r w:rsidRPr="00B5546F" w:rsidR="00FA2E32">
        <w:t xml:space="preserve"> </w:t>
      </w:r>
      <w:r w:rsidRPr="00B5546F" w:rsidR="005C076C">
        <w:t>We</w:t>
      </w:r>
      <w:r w:rsidRPr="00B5546F" w:rsidR="00FA2E32">
        <w:t xml:space="preserve"> </w:t>
      </w:r>
      <w:r w:rsidRPr="00B5546F" w:rsidR="005C076C">
        <w:t>should</w:t>
      </w:r>
      <w:r w:rsidRPr="00B5546F" w:rsidR="00FA2E32">
        <w:t xml:space="preserve"> </w:t>
      </w:r>
      <w:r w:rsidRPr="00B5546F" w:rsidR="005C076C">
        <w:t>not</w:t>
      </w:r>
      <w:r w:rsidRPr="00B5546F" w:rsidR="00FA2E32">
        <w:t xml:space="preserve"> </w:t>
      </w:r>
      <w:r w:rsidRPr="00B5546F" w:rsidR="005C076C">
        <w:t>seek</w:t>
      </w:r>
      <w:r w:rsidRPr="00B5546F" w:rsidR="00FA2E32">
        <w:t xml:space="preserve"> </w:t>
      </w:r>
      <w:r w:rsidRPr="00B5546F" w:rsidR="005C076C">
        <w:t>to</w:t>
      </w:r>
      <w:r w:rsidRPr="00B5546F" w:rsidR="00FA2E32">
        <w:t xml:space="preserve"> </w:t>
      </w:r>
      <w:r w:rsidRPr="00B5546F" w:rsidR="005C076C">
        <w:t>change</w:t>
      </w:r>
      <w:r w:rsidRPr="00B5546F" w:rsidR="00FA2E32">
        <w:t xml:space="preserve"> </w:t>
      </w:r>
      <w:r w:rsidRPr="00B5546F" w:rsidR="005C076C">
        <w:t>that;</w:t>
      </w:r>
      <w:r w:rsidRPr="00B5546F" w:rsidR="00FA2E32">
        <w:t xml:space="preserve"> </w:t>
      </w:r>
      <w:r w:rsidRPr="00B5546F" w:rsidR="005C076C">
        <w:t>we</w:t>
      </w:r>
      <w:r w:rsidRPr="00B5546F" w:rsidR="00FA2E32">
        <w:t xml:space="preserve"> </w:t>
      </w:r>
      <w:r w:rsidRPr="00B5546F" w:rsidR="005C076C">
        <w:t>should</w:t>
      </w:r>
      <w:r w:rsidRPr="00B5546F" w:rsidR="00FA2E32">
        <w:t xml:space="preserve"> </w:t>
      </w:r>
      <w:r w:rsidRPr="00B5546F" w:rsidR="005C076C">
        <w:t>seek</w:t>
      </w:r>
      <w:r w:rsidRPr="00B5546F" w:rsidR="00FA2E32">
        <w:t xml:space="preserve"> </w:t>
      </w:r>
      <w:r w:rsidRPr="00B5546F" w:rsidR="005C076C">
        <w:t>to</w:t>
      </w:r>
      <w:r w:rsidRPr="00B5546F" w:rsidR="00FA2E32">
        <w:t xml:space="preserve"> </w:t>
      </w:r>
      <w:r w:rsidRPr="00B5546F" w:rsidR="005C076C">
        <w:t>continue</w:t>
      </w:r>
      <w:r w:rsidRPr="00B5546F" w:rsidR="00FA2E32">
        <w:t xml:space="preserve"> </w:t>
      </w:r>
      <w:r w:rsidRPr="00B5546F" w:rsidR="005C076C">
        <w:t>to</w:t>
      </w:r>
      <w:r w:rsidRPr="00B5546F" w:rsidR="00FA2E32">
        <w:t xml:space="preserve"> </w:t>
      </w:r>
      <w:r w:rsidRPr="00B5546F" w:rsidR="005C076C">
        <w:t>work</w:t>
      </w:r>
      <w:r w:rsidRPr="00B5546F" w:rsidR="00FA2E32">
        <w:t xml:space="preserve"> </w:t>
      </w:r>
      <w:r w:rsidRPr="00B5546F" w:rsidR="005C076C">
        <w:t>with</w:t>
      </w:r>
      <w:r w:rsidRPr="00B5546F" w:rsidR="00FA2E32">
        <w:t xml:space="preserve"> </w:t>
      </w:r>
      <w:r w:rsidRPr="00B5546F" w:rsidR="005C076C">
        <w:t>the</w:t>
      </w:r>
      <w:r w:rsidRPr="00B5546F" w:rsidR="00FA2E32">
        <w:t xml:space="preserve"> </w:t>
      </w:r>
      <w:r w:rsidRPr="00B5546F" w:rsidR="005C076C">
        <w:t>institutions</w:t>
      </w:r>
      <w:r w:rsidRPr="00B5546F" w:rsidR="00FA2E32">
        <w:t xml:space="preserve"> </w:t>
      </w:r>
      <w:r w:rsidRPr="00B5546F" w:rsidR="005C076C">
        <w:t>of</w:t>
      </w:r>
      <w:r w:rsidRPr="00B5546F" w:rsidR="00FA2E32">
        <w:t xml:space="preserve"> </w:t>
      </w:r>
      <w:r w:rsidRPr="00B5546F" w:rsidR="005C076C">
        <w:t>the</w:t>
      </w:r>
      <w:r w:rsidRPr="00B5546F" w:rsidR="00FA2E32">
        <w:t xml:space="preserve"> </w:t>
      </w:r>
      <w:r w:rsidRPr="00B5546F" w:rsidR="005C076C">
        <w:t>Good</w:t>
      </w:r>
      <w:r w:rsidRPr="00B5546F" w:rsidR="00FA2E32">
        <w:t xml:space="preserve"> </w:t>
      </w:r>
      <w:r w:rsidRPr="00B5546F" w:rsidR="005C076C">
        <w:t>Friday</w:t>
      </w:r>
      <w:r w:rsidRPr="00B5546F" w:rsidR="00FA2E32">
        <w:t xml:space="preserve"> </w:t>
      </w:r>
      <w:r w:rsidRPr="00B5546F" w:rsidR="005C076C">
        <w:t>Agreement,</w:t>
      </w:r>
      <w:r w:rsidRPr="00B5546F" w:rsidR="00FA2E32">
        <w:t xml:space="preserve"> </w:t>
      </w:r>
      <w:r w:rsidRPr="00B5546F" w:rsidR="005C076C">
        <w:t>which</w:t>
      </w:r>
      <w:r w:rsidRPr="00B5546F" w:rsidR="00FA2E32">
        <w:t xml:space="preserve"> </w:t>
      </w:r>
      <w:r w:rsidRPr="00B5546F" w:rsidR="005C076C">
        <w:t>have</w:t>
      </w:r>
      <w:r w:rsidRPr="00B5546F" w:rsidR="00FA2E32">
        <w:t xml:space="preserve"> </w:t>
      </w:r>
      <w:r w:rsidRPr="00B5546F" w:rsidR="005C076C">
        <w:t>been</w:t>
      </w:r>
      <w:r w:rsidRPr="00B5546F" w:rsidR="00FA2E32">
        <w:t xml:space="preserve"> </w:t>
      </w:r>
      <w:r w:rsidRPr="00B5546F" w:rsidR="005C076C">
        <w:t>supported</w:t>
      </w:r>
      <w:r w:rsidRPr="00B5546F" w:rsidR="00FA2E32">
        <w:t xml:space="preserve"> </w:t>
      </w:r>
      <w:r w:rsidRPr="00B5546F" w:rsidR="005C076C">
        <w:t>by</w:t>
      </w:r>
      <w:r w:rsidRPr="00B5546F" w:rsidR="00FA2E32">
        <w:t xml:space="preserve"> </w:t>
      </w:r>
      <w:r w:rsidRPr="00B5546F" w:rsidR="005C076C">
        <w:t>all.</w:t>
      </w:r>
    </w:p>
    <w:p w:rsidR="00FB35DE" w:rsidRPr="00B5546F" w:rsidP="00FB35DE">
      <w:pPr>
        <w:pStyle w:val="Question"/>
      </w:pPr>
      <w:sdt>
        <w:sdtPr>
          <w:alias w:val="Member"/>
          <w:tag w:val="&lt;Member mnisId='4494' dodsId='72275'&gt;"/>
          <w:id w:val="-2127144248"/>
          <w:placeholder>
            <w:docPart w:val="DefaultPlaceholder_1082065158"/>
          </w:placeholder>
          <w:richText/>
        </w:sdtPr>
        <w:sdtContent>
          <w:r w:rsidRPr="00B5546F">
            <w:rPr>
              <w:b/>
            </w:rPr>
            <w:t>Chair:</w:t>
          </w:r>
        </w:sdtContent>
      </w:sdt>
      <w:r w:rsidRPr="00B5546F" w:rsidR="00FA2E32">
        <w:t xml:space="preserve"> </w:t>
      </w:r>
      <w:r w:rsidRPr="00B5546F">
        <w:t>Do</w:t>
      </w:r>
      <w:r w:rsidRPr="00B5546F" w:rsidR="00FA2E32">
        <w:t xml:space="preserve"> </w:t>
      </w:r>
      <w:r w:rsidRPr="00B5546F">
        <w:t>you</w:t>
      </w:r>
      <w:r w:rsidRPr="00B5546F" w:rsidR="00FA2E32">
        <w:t xml:space="preserve"> </w:t>
      </w:r>
      <w:r w:rsidRPr="00B5546F">
        <w:t>see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NIO</w:t>
      </w:r>
      <w:r w:rsidRPr="00B5546F" w:rsidR="00FA2E32">
        <w:t xml:space="preserve"> </w:t>
      </w:r>
      <w:r w:rsidRPr="00B5546F">
        <w:t>having</w:t>
      </w:r>
      <w:r w:rsidRPr="00B5546F" w:rsidR="00FA2E32">
        <w:t xml:space="preserve"> </w:t>
      </w:r>
      <w:r w:rsidRPr="00B5546F">
        <w:t>an</w:t>
      </w:r>
      <w:r w:rsidRPr="00B5546F" w:rsidR="00FA2E32">
        <w:t xml:space="preserve"> </w:t>
      </w:r>
      <w:r w:rsidRPr="00B5546F">
        <w:t>opportunity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plug</w:t>
      </w:r>
      <w:r w:rsidRPr="00B5546F" w:rsidR="00FA2E32">
        <w:t xml:space="preserve"> </w:t>
      </w:r>
      <w:r w:rsidRPr="00B5546F">
        <w:t>into</w:t>
      </w:r>
      <w:r w:rsidRPr="00B5546F" w:rsidR="00FA2E32">
        <w:t xml:space="preserve"> </w:t>
      </w:r>
      <w:r w:rsidRPr="00B5546F">
        <w:t>this</w:t>
      </w:r>
      <w:r w:rsidRPr="00B5546F" w:rsidR="00FA2E32">
        <w:t xml:space="preserve"> </w:t>
      </w:r>
      <w:r w:rsidRPr="00B5546F">
        <w:t>new</w:t>
      </w:r>
      <w:r w:rsidRPr="00B5546F" w:rsidR="00FA2E32">
        <w:t xml:space="preserve"> </w:t>
      </w:r>
      <w:r w:rsidRPr="00B5546F">
        <w:t>department?</w:t>
      </w:r>
    </w:p>
    <w:p w:rsidR="00FB35DE" w:rsidRPr="00B5546F" w:rsidP="00FB35DE">
      <w:pPr>
        <w:pStyle w:val="Answer"/>
      </w:pPr>
      <w:sdt>
        <w:sdtPr>
          <w:alias w:val="Witness"/>
          <w:id w:val="-848408983"/>
          <w:placeholder>
            <w:docPart w:val="DefaultPlaceholder_1082065158"/>
          </w:placeholder>
          <w:richText/>
        </w:sdtPr>
        <w:sdtContent>
          <w:r w:rsidR="00AE0EA3">
            <w:rPr>
              <w:b/>
              <w:i/>
              <w:iCs/>
            </w:rPr>
            <w:t>Mr Walker:</w:t>
          </w:r>
          <w:r w:rsidRPr="00B5546F" w:rsidR="00FA2E32">
            <w:rPr>
              <w:b/>
            </w:rPr>
            <w:t xml:space="preserve"> </w:t>
          </w:r>
        </w:sdtContent>
      </w:sdt>
      <w:r w:rsidRPr="00B5546F">
        <w:t>I</w:t>
      </w:r>
      <w:r w:rsidRPr="00B5546F" w:rsidR="005C076C">
        <w:t>t</w:t>
      </w:r>
      <w:r w:rsidRPr="00B5546F" w:rsidR="00FA2E32">
        <w:t xml:space="preserve"> </w:t>
      </w:r>
      <w:r w:rsidRPr="00B5546F">
        <w:t>i</w:t>
      </w:r>
      <w:r w:rsidRPr="00B5546F" w:rsidR="005C076C">
        <w:t>s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very</w:t>
      </w:r>
      <w:r w:rsidRPr="00B5546F" w:rsidR="00FA2E32">
        <w:t xml:space="preserve"> </w:t>
      </w:r>
      <w:r w:rsidRPr="00B5546F" w:rsidR="005C076C">
        <w:t>important</w:t>
      </w:r>
      <w:r w:rsidRPr="00B5546F" w:rsidR="00FA2E32">
        <w:t xml:space="preserve"> </w:t>
      </w:r>
      <w:r w:rsidRPr="00B5546F">
        <w:t>part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our</w:t>
      </w:r>
      <w:r w:rsidRPr="00B5546F" w:rsidR="00FA2E32">
        <w:t xml:space="preserve"> </w:t>
      </w:r>
      <w:r w:rsidRPr="00B5546F">
        <w:t>responsibilities</w:t>
      </w:r>
      <w:r w:rsidRPr="00B5546F" w:rsidR="005C076C">
        <w:t>,</w:t>
      </w:r>
      <w:r w:rsidRPr="00B5546F" w:rsidR="00FA2E32">
        <w:t xml:space="preserve"> </w:t>
      </w:r>
      <w:r w:rsidRPr="00B5546F" w:rsidR="005C076C">
        <w:t>working</w:t>
      </w:r>
      <w:r w:rsidRPr="00B5546F" w:rsidR="00FA2E32">
        <w:t xml:space="preserve"> </w:t>
      </w:r>
      <w:r w:rsidRPr="00B5546F" w:rsidR="005C076C">
        <w:t>alongside</w:t>
      </w:r>
      <w:r w:rsidRPr="00B5546F" w:rsidR="00FA2E32">
        <w:t xml:space="preserve"> </w:t>
      </w:r>
      <w:r w:rsidRPr="00B5546F" w:rsidR="005C076C">
        <w:t>our</w:t>
      </w:r>
      <w:r w:rsidRPr="00B5546F" w:rsidR="00FA2E32">
        <w:t xml:space="preserve"> </w:t>
      </w:r>
      <w:r w:rsidRPr="00B5546F" w:rsidR="005C076C">
        <w:t>colleagues</w:t>
      </w:r>
      <w:r w:rsidRPr="00B5546F" w:rsidR="00FA2E32">
        <w:t xml:space="preserve"> </w:t>
      </w:r>
      <w:r w:rsidRPr="00B5546F" w:rsidR="005C076C">
        <w:t>in</w:t>
      </w:r>
      <w:r w:rsidRPr="00B5546F" w:rsidR="00FA2E32">
        <w:t xml:space="preserve"> </w:t>
      </w:r>
      <w:r w:rsidRPr="00B5546F" w:rsidR="005C076C">
        <w:t>the</w:t>
      </w:r>
      <w:r w:rsidRPr="00B5546F" w:rsidR="00FA2E32">
        <w:t xml:space="preserve"> </w:t>
      </w:r>
      <w:r w:rsidRPr="00B5546F" w:rsidR="005C076C">
        <w:t>Foreign</w:t>
      </w:r>
      <w:r w:rsidRPr="00B5546F" w:rsidR="00FA2E32">
        <w:t xml:space="preserve"> </w:t>
      </w:r>
      <w:r w:rsidRPr="00B5546F" w:rsidR="005C076C">
        <w:t>Office,</w:t>
      </w:r>
      <w:r w:rsidRPr="00B5546F" w:rsidR="00FA2E32">
        <w:t xml:space="preserve"> </w:t>
      </w:r>
      <w:r w:rsidRPr="00B5546F" w:rsidR="005C076C">
        <w:t>to</w:t>
      </w:r>
      <w:r w:rsidRPr="00B5546F" w:rsidR="00FA2E32">
        <w:t xml:space="preserve"> </w:t>
      </w:r>
      <w:r w:rsidRPr="00B5546F" w:rsidR="0066378D">
        <w:t>engage</w:t>
      </w:r>
      <w:r w:rsidRPr="00B5546F" w:rsidR="00FA2E32">
        <w:t xml:space="preserve"> </w:t>
      </w:r>
      <w:r w:rsidRPr="00B5546F" w:rsidR="005C076C">
        <w:t>with</w:t>
      </w:r>
      <w:r w:rsidRPr="00B5546F" w:rsidR="00FA2E32">
        <w:t xml:space="preserve"> </w:t>
      </w:r>
      <w:r w:rsidRPr="00B5546F" w:rsidR="005C076C">
        <w:t>the</w:t>
      </w:r>
      <w:r w:rsidRPr="00B5546F" w:rsidR="00FA2E32">
        <w:t xml:space="preserve"> </w:t>
      </w:r>
      <w:r w:rsidRPr="00B5546F" w:rsidR="005C076C">
        <w:t>Irish</w:t>
      </w:r>
      <w:r w:rsidRPr="00B5546F" w:rsidR="00FA2E32">
        <w:t xml:space="preserve"> </w:t>
      </w:r>
      <w:r w:rsidRPr="00B5546F" w:rsidR="005C076C">
        <w:t>Government.</w:t>
      </w:r>
      <w:r w:rsidRPr="00B5546F" w:rsidR="00FA2E32">
        <w:t xml:space="preserve"> </w:t>
      </w:r>
      <w:r w:rsidRPr="00B5546F" w:rsidR="005C076C">
        <w:t>We</w:t>
      </w:r>
      <w:r w:rsidRPr="00B5546F" w:rsidR="00FA2E32">
        <w:t xml:space="preserve"> </w:t>
      </w:r>
      <w:r w:rsidRPr="00B5546F" w:rsidR="005C076C">
        <w:t>recognise</w:t>
      </w:r>
      <w:r w:rsidRPr="00B5546F" w:rsidR="00FA2E32">
        <w:t xml:space="preserve"> </w:t>
      </w:r>
      <w:r w:rsidRPr="00B5546F" w:rsidR="005C076C">
        <w:t>that</w:t>
      </w:r>
      <w:r w:rsidRPr="00B5546F" w:rsidR="00FA2E32">
        <w:t xml:space="preserve"> </w:t>
      </w:r>
      <w:r w:rsidRPr="00B5546F" w:rsidR="005C076C">
        <w:t>but,</w:t>
      </w:r>
      <w:r w:rsidRPr="00B5546F" w:rsidR="00FA2E32">
        <w:t xml:space="preserve"> </w:t>
      </w:r>
      <w:r w:rsidRPr="00B5546F" w:rsidR="005C076C">
        <w:t>at</w:t>
      </w:r>
      <w:r w:rsidRPr="00B5546F" w:rsidR="00FA2E32">
        <w:t xml:space="preserve"> </w:t>
      </w:r>
      <w:r w:rsidRPr="00B5546F" w:rsidR="005C076C">
        <w:t>the</w:t>
      </w:r>
      <w:r w:rsidRPr="00B5546F" w:rsidR="00FA2E32">
        <w:t xml:space="preserve"> </w:t>
      </w:r>
      <w:r w:rsidRPr="00B5546F" w:rsidR="005C076C">
        <w:t>end</w:t>
      </w:r>
      <w:r w:rsidRPr="00B5546F" w:rsidR="00FA2E32">
        <w:t xml:space="preserve"> </w:t>
      </w:r>
      <w:r w:rsidRPr="00B5546F" w:rsidR="005C076C">
        <w:t>of</w:t>
      </w:r>
      <w:r w:rsidRPr="00B5546F" w:rsidR="00FA2E32">
        <w:t xml:space="preserve"> </w:t>
      </w:r>
      <w:r w:rsidRPr="00B5546F" w:rsidR="005C076C">
        <w:t>the</w:t>
      </w:r>
      <w:r w:rsidRPr="00B5546F" w:rsidR="00FA2E32">
        <w:t xml:space="preserve"> </w:t>
      </w:r>
      <w:r w:rsidRPr="00B5546F" w:rsidR="005C076C">
        <w:t>day,</w:t>
      </w:r>
      <w:r w:rsidRPr="00B5546F" w:rsidR="00FA2E32">
        <w:t xml:space="preserve"> </w:t>
      </w:r>
      <w:r w:rsidRPr="00B5546F" w:rsidR="00E2152B">
        <w:t>particularly</w:t>
      </w:r>
      <w:r w:rsidRPr="00B5546F" w:rsidR="00FA2E32">
        <w:t xml:space="preserve"> </w:t>
      </w:r>
      <w:r w:rsidRPr="00B5546F" w:rsidR="005C076C">
        <w:t>in</w:t>
      </w:r>
      <w:r w:rsidRPr="00B5546F" w:rsidR="00FA2E32">
        <w:t xml:space="preserve"> </w:t>
      </w:r>
      <w:r w:rsidRPr="00B5546F" w:rsidR="005C076C">
        <w:t>this</w:t>
      </w:r>
      <w:r w:rsidRPr="00B5546F" w:rsidR="00FA2E32">
        <w:t xml:space="preserve"> </w:t>
      </w:r>
      <w:r w:rsidRPr="00B5546F" w:rsidR="005C076C">
        <w:t>deal</w:t>
      </w:r>
      <w:r w:rsidRPr="00B5546F" w:rsidR="00FA2E32">
        <w:t xml:space="preserve"> </w:t>
      </w:r>
      <w:r w:rsidRPr="00B5546F" w:rsidR="005C076C">
        <w:t>that</w:t>
      </w:r>
      <w:r w:rsidRPr="00B5546F" w:rsidR="00FA2E32">
        <w:t xml:space="preserve"> </w:t>
      </w:r>
      <w:r w:rsidRPr="00B5546F" w:rsidR="005C076C">
        <w:t>was</w:t>
      </w:r>
      <w:r w:rsidRPr="00B5546F" w:rsidR="00FA2E32">
        <w:t xml:space="preserve"> </w:t>
      </w:r>
      <w:r w:rsidRPr="00B5546F" w:rsidR="005C076C">
        <w:t>proposed</w:t>
      </w:r>
      <w:r w:rsidRPr="00B5546F" w:rsidR="00FA2E32">
        <w:t xml:space="preserve"> </w:t>
      </w:r>
      <w:r w:rsidRPr="00B5546F" w:rsidR="005C076C">
        <w:t>jointly</w:t>
      </w:r>
      <w:r w:rsidRPr="00B5546F" w:rsidR="00FA2E32">
        <w:t xml:space="preserve"> </w:t>
      </w:r>
      <w:r w:rsidRPr="00B5546F" w:rsidR="005C076C">
        <w:t>by</w:t>
      </w:r>
      <w:r w:rsidRPr="00B5546F" w:rsidR="00FA2E32">
        <w:t xml:space="preserve"> </w:t>
      </w:r>
      <w:r w:rsidRPr="00B5546F" w:rsidR="005C076C">
        <w:t>the</w:t>
      </w:r>
      <w:r w:rsidRPr="00B5546F" w:rsidR="00FA2E32">
        <w:t xml:space="preserve"> </w:t>
      </w:r>
      <w:r w:rsidRPr="00B5546F" w:rsidR="005C076C">
        <w:t>British</w:t>
      </w:r>
      <w:r w:rsidRPr="00B5546F" w:rsidR="00FA2E32">
        <w:t xml:space="preserve"> </w:t>
      </w:r>
      <w:r w:rsidRPr="00B5546F" w:rsidR="005C076C">
        <w:t>and</w:t>
      </w:r>
      <w:r w:rsidRPr="00B5546F" w:rsidR="00FA2E32">
        <w:t xml:space="preserve"> </w:t>
      </w:r>
      <w:r w:rsidRPr="00B5546F" w:rsidR="005C076C">
        <w:t>Irish</w:t>
      </w:r>
      <w:r w:rsidRPr="00B5546F" w:rsidR="00FA2E32">
        <w:t xml:space="preserve"> </w:t>
      </w:r>
      <w:r w:rsidRPr="00B5546F" w:rsidR="005C076C">
        <w:t>Governments</w:t>
      </w:r>
      <w:r w:rsidRPr="00B5546F" w:rsidR="00FA2E32">
        <w:t xml:space="preserve"> </w:t>
      </w:r>
      <w:r w:rsidRPr="00B5546F" w:rsidR="00A618C8">
        <w:t>to</w:t>
      </w:r>
      <w:r w:rsidRPr="00B5546F" w:rsidR="00FA2E32">
        <w:t xml:space="preserve"> </w:t>
      </w:r>
      <w:r w:rsidRPr="00B5546F" w:rsidR="005C076C">
        <w:t>the</w:t>
      </w:r>
      <w:r w:rsidRPr="00B5546F" w:rsidR="00FA2E32">
        <w:t xml:space="preserve"> </w:t>
      </w:r>
      <w:r w:rsidRPr="00B5546F" w:rsidR="005C076C">
        <w:t>parties,</w:t>
      </w:r>
      <w:r w:rsidRPr="00B5546F" w:rsidR="00FA2E32">
        <w:t xml:space="preserve"> </w:t>
      </w:r>
      <w:r w:rsidRPr="00B5546F" w:rsidR="005C076C">
        <w:t>there</w:t>
      </w:r>
      <w:r w:rsidRPr="00B5546F" w:rsidR="00FA2E32">
        <w:t xml:space="preserve"> </w:t>
      </w:r>
      <w:r w:rsidRPr="00B5546F" w:rsidR="005C076C">
        <w:t>will</w:t>
      </w:r>
      <w:r w:rsidRPr="00B5546F" w:rsidR="00FA2E32">
        <w:t xml:space="preserve"> </w:t>
      </w:r>
      <w:r w:rsidRPr="00B5546F" w:rsidR="005C076C">
        <w:t>be</w:t>
      </w:r>
      <w:r w:rsidRPr="00B5546F" w:rsidR="00FA2E32">
        <w:t xml:space="preserve"> </w:t>
      </w:r>
      <w:r w:rsidRPr="00B5546F" w:rsidR="005C076C">
        <w:t>a</w:t>
      </w:r>
      <w:r w:rsidRPr="00B5546F" w:rsidR="00FA2E32">
        <w:t xml:space="preserve"> </w:t>
      </w:r>
      <w:r w:rsidRPr="00B5546F" w:rsidR="005C076C">
        <w:t>role</w:t>
      </w:r>
      <w:r w:rsidRPr="00B5546F" w:rsidR="00FA2E32">
        <w:t xml:space="preserve"> </w:t>
      </w:r>
      <w:r w:rsidRPr="00B5546F" w:rsidR="005C076C">
        <w:t>for</w:t>
      </w:r>
      <w:r w:rsidRPr="00B5546F" w:rsidR="00FA2E32">
        <w:t xml:space="preserve"> </w:t>
      </w:r>
      <w:r w:rsidRPr="00B5546F" w:rsidR="005C076C">
        <w:t>that</w:t>
      </w:r>
      <w:r w:rsidRPr="00B5546F" w:rsidR="00FA2E32">
        <w:t xml:space="preserve"> </w:t>
      </w:r>
      <w:r w:rsidRPr="00B5546F" w:rsidR="005C076C">
        <w:t>interface</w:t>
      </w:r>
      <w:r w:rsidRPr="00B5546F" w:rsidR="00FA2E32">
        <w:t xml:space="preserve"> </w:t>
      </w:r>
      <w:r w:rsidRPr="00B5546F" w:rsidR="005C076C">
        <w:t>to</w:t>
      </w:r>
      <w:r w:rsidRPr="00B5546F" w:rsidR="00FA2E32">
        <w:t xml:space="preserve"> </w:t>
      </w:r>
      <w:r w:rsidRPr="00B5546F" w:rsidR="005C076C">
        <w:t>take</w:t>
      </w:r>
      <w:r w:rsidRPr="00B5546F" w:rsidR="00FA2E32">
        <w:t xml:space="preserve"> </w:t>
      </w:r>
      <w:r w:rsidRPr="00B5546F" w:rsidR="005C076C">
        <w:t>place.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cou</w:t>
      </w:r>
      <w:r w:rsidRPr="00B5546F" w:rsidR="005C076C">
        <w:t>r</w:t>
      </w:r>
      <w:r w:rsidRPr="00B5546F">
        <w:t>se,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need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work</w:t>
      </w:r>
      <w:r w:rsidRPr="00B5546F" w:rsidR="00FA2E32">
        <w:t xml:space="preserve"> </w:t>
      </w:r>
      <w:r w:rsidRPr="00B5546F">
        <w:t>with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machinery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there</w:t>
      </w:r>
      <w:r w:rsidRPr="00B5546F" w:rsidR="00FA2E32">
        <w:t xml:space="preserve"> </w:t>
      </w:r>
      <w:r w:rsidRPr="00B5546F" w:rsidR="005C076C">
        <w:t>with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Irish</w:t>
      </w:r>
      <w:r w:rsidRPr="00B5546F" w:rsidR="00FA2E32">
        <w:t xml:space="preserve"> </w:t>
      </w:r>
      <w:r w:rsidRPr="00B5546F" w:rsidR="005C076C">
        <w:t>G</w:t>
      </w:r>
      <w:r w:rsidRPr="00B5546F">
        <w:t>overnment</w:t>
      </w:r>
      <w:r w:rsidRPr="00B5546F" w:rsidR="00A618C8">
        <w:t>,</w:t>
      </w:r>
      <w:r w:rsidRPr="00B5546F" w:rsidR="00FA2E32">
        <w:t xml:space="preserve"> </w:t>
      </w:r>
      <w:r w:rsidRPr="00B5546F">
        <w:t>but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also</w:t>
      </w:r>
      <w:r w:rsidRPr="00B5546F" w:rsidR="00FA2E32">
        <w:t xml:space="preserve"> </w:t>
      </w:r>
      <w:r w:rsidRPr="00B5546F">
        <w:t>need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 w:rsidR="005C076C">
        <w:t>recognise</w:t>
      </w:r>
      <w:r w:rsidRPr="00B5546F" w:rsidR="00FA2E32">
        <w:t xml:space="preserve"> </w:t>
      </w:r>
      <w:r w:rsidRPr="00B5546F" w:rsidR="005C076C">
        <w:t>that</w:t>
      </w:r>
      <w:r w:rsidRPr="00B5546F" w:rsidR="00FA2E32">
        <w:t xml:space="preserve"> </w:t>
      </w:r>
      <w:r w:rsidRPr="00B5546F" w:rsidR="005C076C">
        <w:t>we</w:t>
      </w:r>
      <w:r w:rsidRPr="00B5546F" w:rsidR="00FA2E32">
        <w:t xml:space="preserve"> </w:t>
      </w:r>
      <w:r w:rsidRPr="00B5546F" w:rsidR="005C076C">
        <w:t>are</w:t>
      </w:r>
      <w:r w:rsidRPr="00B5546F" w:rsidR="00FA2E32">
        <w:t xml:space="preserve"> </w:t>
      </w:r>
      <w:r w:rsidRPr="00B5546F" w:rsidR="005C076C">
        <w:t>a</w:t>
      </w:r>
      <w:r w:rsidRPr="00B5546F" w:rsidR="00FA2E32">
        <w:t xml:space="preserve"> </w:t>
      </w:r>
      <w:r w:rsidRPr="00B5546F" w:rsidR="005C076C">
        <w:t>UK</w:t>
      </w:r>
      <w:r w:rsidRPr="00B5546F" w:rsidR="00FA2E32">
        <w:t xml:space="preserve"> </w:t>
      </w:r>
      <w:r w:rsidRPr="00B5546F" w:rsidR="00A618C8">
        <w:t>Government</w:t>
      </w:r>
      <w:r w:rsidRPr="00B5546F" w:rsidR="00FA2E32">
        <w:t xml:space="preserve"> </w:t>
      </w:r>
      <w:r w:rsidRPr="00B5546F" w:rsidR="00A618C8">
        <w:t>Department</w:t>
      </w:r>
      <w:r w:rsidRPr="00B5546F" w:rsidR="00FA2E32">
        <w:t xml:space="preserve"> </w:t>
      </w:r>
      <w:r w:rsidRPr="00B5546F" w:rsidR="005C076C">
        <w:t>and</w:t>
      </w:r>
      <w:r w:rsidRPr="00B5546F" w:rsidR="00FA2E32">
        <w:t xml:space="preserve"> </w:t>
      </w:r>
      <w:r w:rsidRPr="00B5546F" w:rsidR="005C076C">
        <w:t>we</w:t>
      </w:r>
      <w:r w:rsidRPr="00B5546F" w:rsidR="00FA2E32">
        <w:t xml:space="preserve"> </w:t>
      </w:r>
      <w:r w:rsidRPr="00B5546F" w:rsidR="005C076C">
        <w:t>are</w:t>
      </w:r>
      <w:r w:rsidRPr="00B5546F" w:rsidR="00FA2E32">
        <w:t xml:space="preserve"> </w:t>
      </w:r>
      <w:r w:rsidRPr="00B5546F" w:rsidR="005C076C">
        <w:t>responsible</w:t>
      </w:r>
      <w:r w:rsidRPr="00B5546F" w:rsidR="00FA2E32">
        <w:t xml:space="preserve"> </w:t>
      </w:r>
      <w:r w:rsidRPr="00B5546F" w:rsidR="005C076C">
        <w:t>for</w:t>
      </w:r>
      <w:r w:rsidRPr="00B5546F" w:rsidR="00FA2E32">
        <w:t xml:space="preserve"> </w:t>
      </w:r>
      <w:r w:rsidRPr="00B5546F" w:rsidR="005C076C">
        <w:t>delivering</w:t>
      </w:r>
      <w:r w:rsidRPr="00B5546F" w:rsidR="00FA2E32">
        <w:t xml:space="preserve"> </w:t>
      </w:r>
      <w:r w:rsidRPr="00B5546F" w:rsidR="005C076C">
        <w:t>for</w:t>
      </w:r>
      <w:r w:rsidRPr="00B5546F" w:rsidR="00FA2E32">
        <w:t xml:space="preserve"> </w:t>
      </w:r>
      <w:r w:rsidRPr="00B5546F" w:rsidR="005C076C">
        <w:t>Northern</w:t>
      </w:r>
      <w:r w:rsidRPr="00B5546F" w:rsidR="00FA2E32">
        <w:t xml:space="preserve"> </w:t>
      </w:r>
      <w:r w:rsidRPr="00B5546F" w:rsidR="005C076C">
        <w:t>Ireland</w:t>
      </w:r>
      <w:r w:rsidRPr="00B5546F" w:rsidR="00FA2E32">
        <w:t xml:space="preserve"> </w:t>
      </w:r>
      <w:r w:rsidRPr="00B5546F" w:rsidR="005C076C">
        <w:t>as</w:t>
      </w:r>
      <w:r w:rsidRPr="00B5546F" w:rsidR="00FA2E32">
        <w:t xml:space="preserve"> </w:t>
      </w:r>
      <w:r w:rsidRPr="00B5546F" w:rsidR="005C076C">
        <w:t>part</w:t>
      </w:r>
      <w:r w:rsidRPr="00B5546F" w:rsidR="00FA2E32">
        <w:t xml:space="preserve"> </w:t>
      </w:r>
      <w:r w:rsidRPr="00B5546F" w:rsidR="005C076C">
        <w:t>of</w:t>
      </w:r>
      <w:r w:rsidRPr="00B5546F" w:rsidR="00FA2E32">
        <w:t xml:space="preserve"> </w:t>
      </w:r>
      <w:r w:rsidRPr="00B5546F" w:rsidR="005C076C">
        <w:t>the</w:t>
      </w:r>
      <w:r w:rsidRPr="00B5546F" w:rsidR="00FA2E32">
        <w:t xml:space="preserve"> </w:t>
      </w:r>
      <w:r w:rsidRPr="00B5546F" w:rsidR="005C076C">
        <w:t>United</w:t>
      </w:r>
      <w:r w:rsidRPr="00B5546F" w:rsidR="00FA2E32">
        <w:t xml:space="preserve"> </w:t>
      </w:r>
      <w:r w:rsidRPr="00B5546F" w:rsidR="005C076C">
        <w:t>Kingdom.</w:t>
      </w:r>
    </w:p>
    <w:p w:rsidR="00E2152B" w:rsidRPr="00B5546F" w:rsidP="00FB35DE">
      <w:pPr>
        <w:pStyle w:val="Question"/>
      </w:pPr>
      <w:sdt>
        <w:sdtPr>
          <w:alias w:val="Member"/>
          <w:tag w:val="&lt;Member mnisId='4129' dodsId='33629'&gt;"/>
          <w:id w:val="773750430"/>
          <w:placeholder>
            <w:docPart w:val="DefaultPlaceholder_1082065158"/>
          </w:placeholder>
          <w:richText/>
        </w:sdtPr>
        <w:sdtContent>
          <w:r w:rsidRPr="00B5546F" w:rsidR="00FB35DE">
            <w:rPr>
              <w:b/>
            </w:rPr>
            <w:t>Ian</w:t>
          </w:r>
          <w:r w:rsidRPr="00B5546F" w:rsidR="00FA2E32">
            <w:rPr>
              <w:b/>
            </w:rPr>
            <w:t xml:space="preserve"> </w:t>
          </w:r>
          <w:r w:rsidRPr="00B5546F" w:rsidR="00FB35DE">
            <w:rPr>
              <w:b/>
            </w:rPr>
            <w:t>Paisley:</w:t>
          </w:r>
        </w:sdtContent>
      </w:sdt>
      <w:r w:rsidRPr="00B5546F" w:rsidR="00FA2E32">
        <w:t xml:space="preserve"> </w:t>
      </w:r>
      <w:r w:rsidRPr="00B5546F" w:rsidR="00FB35DE">
        <w:t>Good</w:t>
      </w:r>
      <w:r w:rsidRPr="00B5546F" w:rsidR="00FA2E32">
        <w:t xml:space="preserve"> </w:t>
      </w:r>
      <w:r w:rsidRPr="00B5546F" w:rsidR="00FB35DE">
        <w:t>morning,</w:t>
      </w:r>
      <w:r w:rsidRPr="00B5546F" w:rsidR="00FA2E32">
        <w:t xml:space="preserve"> </w:t>
      </w:r>
      <w:r w:rsidRPr="00B5546F" w:rsidR="005C076C">
        <w:t>M</w:t>
      </w:r>
      <w:r w:rsidRPr="00B5546F" w:rsidR="00FB35DE">
        <w:t>inister</w:t>
      </w:r>
      <w:r w:rsidRPr="00B5546F" w:rsidR="005C076C">
        <w:t>.</w:t>
      </w:r>
      <w:r w:rsidRPr="00B5546F" w:rsidR="00FA2E32">
        <w:t xml:space="preserve"> </w:t>
      </w:r>
      <w:r w:rsidRPr="00B5546F" w:rsidR="005C076C">
        <w:t>It</w:t>
      </w:r>
      <w:r w:rsidRPr="00B5546F" w:rsidR="00FA2E32">
        <w:t xml:space="preserve"> </w:t>
      </w:r>
      <w:r w:rsidRPr="00B5546F" w:rsidR="005C076C">
        <w:t>is</w:t>
      </w:r>
      <w:r w:rsidRPr="00B5546F" w:rsidR="00FA2E32">
        <w:t xml:space="preserve"> </w:t>
      </w:r>
      <w:r w:rsidRPr="00B5546F" w:rsidR="005C076C">
        <w:t>good</w:t>
      </w:r>
      <w:r w:rsidRPr="00B5546F" w:rsidR="00FA2E32">
        <w:t xml:space="preserve"> </w:t>
      </w:r>
      <w:r w:rsidRPr="00B5546F" w:rsidR="005C076C">
        <w:t>to</w:t>
      </w:r>
      <w:r w:rsidRPr="00B5546F" w:rsidR="00FA2E32">
        <w:t xml:space="preserve"> </w:t>
      </w:r>
      <w:r w:rsidRPr="00B5546F" w:rsidR="005C076C">
        <w:t>see</w:t>
      </w:r>
      <w:r w:rsidRPr="00B5546F" w:rsidR="00FA2E32">
        <w:t xml:space="preserve"> </w:t>
      </w:r>
      <w:r w:rsidRPr="00B5546F" w:rsidR="005C076C">
        <w:t>you</w:t>
      </w:r>
      <w:r w:rsidRPr="00B5546F" w:rsidR="00FA2E32">
        <w:t xml:space="preserve"> </w:t>
      </w:r>
      <w:r w:rsidRPr="00B5546F" w:rsidR="005C076C">
        <w:t>again.</w:t>
      </w:r>
      <w:r w:rsidRPr="00B5546F" w:rsidR="00FA2E32">
        <w:t xml:space="preserve"> </w:t>
      </w:r>
      <w:r w:rsidRPr="00B5546F" w:rsidR="005C076C">
        <w:t>Thank</w:t>
      </w:r>
      <w:r w:rsidRPr="00B5546F" w:rsidR="00FA2E32">
        <w:t xml:space="preserve"> </w:t>
      </w:r>
      <w:r w:rsidRPr="00B5546F" w:rsidR="005C076C">
        <w:t>you</w:t>
      </w:r>
      <w:r w:rsidRPr="00B5546F" w:rsidR="00FA2E32">
        <w:t xml:space="preserve"> </w:t>
      </w:r>
      <w:r w:rsidRPr="00B5546F" w:rsidR="005C076C">
        <w:t>for</w:t>
      </w:r>
      <w:r w:rsidRPr="00B5546F" w:rsidR="00FA2E32">
        <w:t xml:space="preserve"> </w:t>
      </w:r>
      <w:r w:rsidRPr="00B5546F" w:rsidR="005C076C">
        <w:t>the</w:t>
      </w:r>
      <w:r w:rsidRPr="00B5546F" w:rsidR="00FA2E32">
        <w:t xml:space="preserve"> </w:t>
      </w:r>
      <w:r w:rsidRPr="00B5546F" w:rsidR="005C076C">
        <w:t>hard</w:t>
      </w:r>
      <w:r w:rsidRPr="00B5546F" w:rsidR="00FA2E32">
        <w:t xml:space="preserve"> </w:t>
      </w:r>
      <w:r w:rsidRPr="00B5546F" w:rsidR="005C076C">
        <w:t>work</w:t>
      </w:r>
      <w:r w:rsidRPr="00B5546F" w:rsidR="00FA2E32">
        <w:t xml:space="preserve"> </w:t>
      </w:r>
      <w:r w:rsidRPr="00B5546F" w:rsidR="005C076C">
        <w:t>you</w:t>
      </w:r>
      <w:r w:rsidRPr="00B5546F" w:rsidR="00FA2E32">
        <w:t xml:space="preserve"> </w:t>
      </w:r>
      <w:r w:rsidRPr="00B5546F" w:rsidR="005C076C">
        <w:t>do</w:t>
      </w:r>
      <w:r w:rsidRPr="00B5546F" w:rsidR="00FA2E32">
        <w:t xml:space="preserve"> </w:t>
      </w:r>
      <w:r w:rsidRPr="00B5546F" w:rsidR="005C076C">
        <w:t>for</w:t>
      </w:r>
      <w:r w:rsidRPr="00B5546F" w:rsidR="00FA2E32">
        <w:t xml:space="preserve"> </w:t>
      </w:r>
      <w:r w:rsidRPr="00B5546F" w:rsidR="005C076C">
        <w:t>Northern</w:t>
      </w:r>
      <w:r w:rsidRPr="00B5546F" w:rsidR="00FA2E32">
        <w:t xml:space="preserve"> </w:t>
      </w:r>
      <w:r w:rsidRPr="00B5546F" w:rsidR="005C076C">
        <w:t>Ireland</w:t>
      </w:r>
      <w:r w:rsidRPr="00B5546F" w:rsidR="00FA2E32">
        <w:t xml:space="preserve"> </w:t>
      </w:r>
      <w:r w:rsidRPr="00B5546F" w:rsidR="005C076C">
        <w:t>in</w:t>
      </w:r>
      <w:r w:rsidRPr="00B5546F" w:rsidR="00FA2E32">
        <w:t xml:space="preserve"> </w:t>
      </w:r>
      <w:r w:rsidRPr="00B5546F" w:rsidR="005C076C">
        <w:t>the</w:t>
      </w:r>
      <w:r w:rsidRPr="00B5546F" w:rsidR="00FA2E32">
        <w:t xml:space="preserve"> </w:t>
      </w:r>
      <w:r w:rsidRPr="00B5546F" w:rsidR="005C076C">
        <w:t>job</w:t>
      </w:r>
      <w:r w:rsidRPr="00B5546F" w:rsidR="00FA2E32">
        <w:t xml:space="preserve"> </w:t>
      </w:r>
      <w:r w:rsidRPr="00B5546F" w:rsidR="005C076C">
        <w:t>that</w:t>
      </w:r>
      <w:r w:rsidRPr="00B5546F" w:rsidR="00FA2E32">
        <w:t xml:space="preserve"> </w:t>
      </w:r>
      <w:r w:rsidRPr="00B5546F" w:rsidR="005C076C">
        <w:t>you</w:t>
      </w:r>
      <w:r w:rsidRPr="00B5546F" w:rsidR="00FA2E32">
        <w:t xml:space="preserve"> </w:t>
      </w:r>
      <w:r w:rsidRPr="00B5546F" w:rsidR="005C076C">
        <w:t>play.</w:t>
      </w:r>
      <w:r w:rsidRPr="00B5546F" w:rsidR="00FA2E32">
        <w:t xml:space="preserve"> </w:t>
      </w:r>
      <w:r w:rsidRPr="00B5546F" w:rsidR="005C076C">
        <w:t>On</w:t>
      </w:r>
      <w:r w:rsidRPr="00B5546F" w:rsidR="00FA2E32">
        <w:t xml:space="preserve"> </w:t>
      </w:r>
      <w:r w:rsidRPr="00B5546F" w:rsidR="005C076C">
        <w:t>a</w:t>
      </w:r>
      <w:r w:rsidRPr="00B5546F" w:rsidR="00FA2E32">
        <w:t xml:space="preserve"> </w:t>
      </w:r>
      <w:r w:rsidRPr="00B5546F" w:rsidR="005C076C">
        <w:t>day-to-day</w:t>
      </w:r>
      <w:r w:rsidRPr="00B5546F" w:rsidR="00FA2E32">
        <w:t xml:space="preserve"> </w:t>
      </w:r>
      <w:r w:rsidRPr="00B5546F" w:rsidR="005C076C">
        <w:t>basis,</w:t>
      </w:r>
      <w:r w:rsidRPr="00B5546F" w:rsidR="00FA2E32">
        <w:t xml:space="preserve"> </w:t>
      </w:r>
      <w:r w:rsidRPr="00B5546F" w:rsidR="005C076C">
        <w:t>most</w:t>
      </w:r>
      <w:r w:rsidRPr="00B5546F" w:rsidR="00FA2E32">
        <w:t xml:space="preserve"> </w:t>
      </w:r>
      <w:r w:rsidRPr="00B5546F" w:rsidR="005C076C">
        <w:t>people—certainly</w:t>
      </w:r>
      <w:r w:rsidRPr="00B5546F" w:rsidR="00FA2E32">
        <w:t xml:space="preserve"> </w:t>
      </w:r>
      <w:r w:rsidRPr="00B5546F" w:rsidR="005C076C">
        <w:t>from</w:t>
      </w:r>
      <w:r w:rsidRPr="00B5546F" w:rsidR="00FA2E32">
        <w:t xml:space="preserve"> </w:t>
      </w:r>
      <w:r w:rsidRPr="00B5546F" w:rsidR="005C076C">
        <w:t>my</w:t>
      </w:r>
      <w:r w:rsidRPr="00B5546F" w:rsidR="00FA2E32">
        <w:t xml:space="preserve"> </w:t>
      </w:r>
      <w:r w:rsidRPr="00B5546F" w:rsidR="005C076C">
        <w:t>community—do</w:t>
      </w:r>
      <w:r w:rsidRPr="00B5546F" w:rsidR="00FA2E32">
        <w:t xml:space="preserve"> </w:t>
      </w:r>
      <w:r w:rsidRPr="00B5546F" w:rsidR="005C076C">
        <w:t>not</w:t>
      </w:r>
      <w:r w:rsidRPr="00B5546F" w:rsidR="00FA2E32">
        <w:t xml:space="preserve"> </w:t>
      </w:r>
      <w:r w:rsidRPr="00B5546F" w:rsidR="005C076C">
        <w:t>really</w:t>
      </w:r>
      <w:r w:rsidRPr="00B5546F" w:rsidR="00FA2E32">
        <w:t xml:space="preserve"> </w:t>
      </w:r>
      <w:r w:rsidRPr="00B5546F" w:rsidR="005C076C">
        <w:t>follow</w:t>
      </w:r>
      <w:r w:rsidRPr="00B5546F" w:rsidR="00FA2E32">
        <w:t xml:space="preserve"> </w:t>
      </w:r>
      <w:r w:rsidRPr="00B5546F" w:rsidR="005C076C">
        <w:t>the</w:t>
      </w:r>
      <w:r w:rsidRPr="00B5546F" w:rsidR="00FA2E32">
        <w:t xml:space="preserve"> </w:t>
      </w:r>
      <w:r w:rsidRPr="00B5546F" w:rsidR="005C076C">
        <w:t>ins</w:t>
      </w:r>
      <w:r w:rsidRPr="00B5546F" w:rsidR="00FA2E32">
        <w:t xml:space="preserve"> </w:t>
      </w:r>
      <w:r w:rsidRPr="00B5546F" w:rsidR="005C076C">
        <w:t>and</w:t>
      </w:r>
      <w:r w:rsidRPr="00B5546F" w:rsidR="00FA2E32">
        <w:t xml:space="preserve"> </w:t>
      </w:r>
      <w:r w:rsidRPr="00B5546F" w:rsidR="005C076C">
        <w:t>outs</w:t>
      </w:r>
      <w:r w:rsidRPr="00B5546F" w:rsidR="00A618C8">
        <w:t>,</w:t>
      </w:r>
      <w:r w:rsidRPr="00B5546F" w:rsidR="00FA2E32">
        <w:t xml:space="preserve"> </w:t>
      </w:r>
      <w:r w:rsidRPr="00B5546F" w:rsidR="005C076C">
        <w:t>and</w:t>
      </w:r>
      <w:r w:rsidRPr="00B5546F" w:rsidR="00FA2E32">
        <w:t xml:space="preserve"> </w:t>
      </w:r>
      <w:r w:rsidRPr="00B5546F" w:rsidR="005C076C">
        <w:t>the</w:t>
      </w:r>
      <w:r w:rsidRPr="00B5546F" w:rsidR="00FA2E32">
        <w:t xml:space="preserve"> </w:t>
      </w:r>
      <w:r w:rsidRPr="00B5546F" w:rsidR="005C076C">
        <w:t>machinations</w:t>
      </w:r>
      <w:r w:rsidRPr="00B5546F" w:rsidR="00FA2E32">
        <w:t xml:space="preserve"> </w:t>
      </w:r>
      <w:r w:rsidRPr="00B5546F" w:rsidR="00A618C8">
        <w:t>and</w:t>
      </w:r>
      <w:r w:rsidRPr="00B5546F" w:rsidR="00FA2E32">
        <w:t xml:space="preserve"> </w:t>
      </w:r>
      <w:r w:rsidRPr="00B5546F" w:rsidR="005C076C">
        <w:t>moves</w:t>
      </w:r>
      <w:r w:rsidRPr="00B5546F" w:rsidR="00A618C8">
        <w:t>,</w:t>
      </w:r>
      <w:r w:rsidRPr="00B5546F" w:rsidR="00FA2E32">
        <w:t xml:space="preserve"> </w:t>
      </w:r>
      <w:r w:rsidRPr="00B5546F" w:rsidR="005C076C">
        <w:t>of</w:t>
      </w:r>
      <w:r w:rsidRPr="00B5546F" w:rsidR="00FA2E32">
        <w:t xml:space="preserve"> </w:t>
      </w:r>
      <w:r w:rsidRPr="00B5546F" w:rsidR="005C076C">
        <w:t>every</w:t>
      </w:r>
      <w:r w:rsidRPr="00B5546F" w:rsidR="00FA2E32">
        <w:t xml:space="preserve"> </w:t>
      </w:r>
      <w:r w:rsidRPr="00B5546F" w:rsidR="005C076C">
        <w:t>single</w:t>
      </w:r>
      <w:r w:rsidRPr="00B5546F" w:rsidR="00FA2E32">
        <w:t xml:space="preserve"> </w:t>
      </w:r>
      <w:r w:rsidRPr="00B5546F" w:rsidR="005C076C">
        <w:t>Irish</w:t>
      </w:r>
      <w:r w:rsidRPr="00B5546F" w:rsidR="00FA2E32">
        <w:t xml:space="preserve"> </w:t>
      </w:r>
      <w:r w:rsidRPr="00B5546F" w:rsidR="005C076C">
        <w:t>Government</w:t>
      </w:r>
      <w:r w:rsidRPr="00B5546F" w:rsidR="00FA2E32">
        <w:t xml:space="preserve"> </w:t>
      </w:r>
      <w:r w:rsidRPr="00B5546F" w:rsidR="005C076C">
        <w:t>or</w:t>
      </w:r>
      <w:r w:rsidRPr="00B5546F" w:rsidR="00FA2E32">
        <w:t xml:space="preserve"> </w:t>
      </w:r>
      <w:r w:rsidRPr="00B5546F" w:rsidR="005C076C">
        <w:t>indeed</w:t>
      </w:r>
      <w:r w:rsidRPr="00B5546F" w:rsidR="00FA2E32">
        <w:t xml:space="preserve"> </w:t>
      </w:r>
      <w:r w:rsidRPr="00B5546F" w:rsidR="005C076C">
        <w:t>their</w:t>
      </w:r>
      <w:r w:rsidRPr="00B5546F" w:rsidR="00FA2E32">
        <w:t xml:space="preserve"> </w:t>
      </w:r>
      <w:r w:rsidRPr="00B5546F" w:rsidR="005C076C">
        <w:t>formation,</w:t>
      </w:r>
      <w:r w:rsidRPr="00B5546F" w:rsidR="00FA2E32">
        <w:t xml:space="preserve"> </w:t>
      </w:r>
      <w:r w:rsidRPr="00B5546F" w:rsidR="005C076C">
        <w:t>largely</w:t>
      </w:r>
      <w:r w:rsidRPr="00B5546F" w:rsidR="00FA2E32">
        <w:t xml:space="preserve"> </w:t>
      </w:r>
      <w:r w:rsidRPr="00B5546F" w:rsidR="005C076C">
        <w:t>because</w:t>
      </w:r>
      <w:r w:rsidRPr="00B5546F" w:rsidR="00FA2E32">
        <w:t xml:space="preserve"> </w:t>
      </w:r>
      <w:r w:rsidRPr="00B5546F" w:rsidR="005C076C">
        <w:t>the</w:t>
      </w:r>
      <w:r w:rsidRPr="00B5546F" w:rsidR="00FA2E32">
        <w:t xml:space="preserve"> </w:t>
      </w:r>
      <w:r w:rsidRPr="00B5546F" w:rsidR="005C076C">
        <w:t>Irish</w:t>
      </w:r>
      <w:r w:rsidRPr="00B5546F" w:rsidR="00FA2E32">
        <w:t xml:space="preserve"> </w:t>
      </w:r>
      <w:r w:rsidRPr="00B5546F" w:rsidR="005C076C">
        <w:t>Government</w:t>
      </w:r>
      <w:r w:rsidRPr="00B5546F" w:rsidR="00FA2E32">
        <w:t xml:space="preserve"> </w:t>
      </w:r>
      <w:r w:rsidRPr="00B5546F" w:rsidR="005C076C">
        <w:t>have</w:t>
      </w:r>
      <w:r w:rsidRPr="00B5546F" w:rsidR="00FA2E32">
        <w:t xml:space="preserve"> </w:t>
      </w:r>
      <w:r w:rsidRPr="00B5546F" w:rsidR="005C076C">
        <w:t>little</w:t>
      </w:r>
      <w:r w:rsidRPr="00B5546F" w:rsidR="00FA2E32">
        <w:t xml:space="preserve"> </w:t>
      </w:r>
      <w:r w:rsidRPr="00B5546F" w:rsidR="005C076C">
        <w:t>relevance</w:t>
      </w:r>
      <w:r w:rsidRPr="00B5546F" w:rsidR="00FA2E32">
        <w:t xml:space="preserve"> </w:t>
      </w:r>
      <w:r w:rsidRPr="00B5546F" w:rsidR="005C076C">
        <w:t>to</w:t>
      </w:r>
      <w:r w:rsidRPr="00B5546F" w:rsidR="00FA2E32">
        <w:t xml:space="preserve"> </w:t>
      </w:r>
      <w:r w:rsidRPr="00B5546F" w:rsidR="005C076C">
        <w:t>the</w:t>
      </w:r>
      <w:r w:rsidRPr="00B5546F" w:rsidR="00FA2E32">
        <w:t xml:space="preserve"> </w:t>
      </w:r>
      <w:r w:rsidRPr="00B5546F" w:rsidR="005C076C">
        <w:t>daily</w:t>
      </w:r>
      <w:r w:rsidRPr="00B5546F" w:rsidR="00FA2E32">
        <w:t xml:space="preserve"> </w:t>
      </w:r>
      <w:r w:rsidRPr="00B5546F" w:rsidR="005C076C">
        <w:t>lives</w:t>
      </w:r>
      <w:r w:rsidRPr="00B5546F" w:rsidR="00FA2E32">
        <w:t xml:space="preserve"> </w:t>
      </w:r>
      <w:r w:rsidRPr="00B5546F" w:rsidR="005C076C">
        <w:t>of</w:t>
      </w:r>
      <w:r w:rsidRPr="00B5546F" w:rsidR="00FA2E32">
        <w:t xml:space="preserve"> </w:t>
      </w:r>
      <w:r w:rsidRPr="00B5546F" w:rsidR="005C076C">
        <w:t>people</w:t>
      </w:r>
      <w:r w:rsidRPr="00B5546F" w:rsidR="00FA2E32">
        <w:t xml:space="preserve"> </w:t>
      </w:r>
      <w:r w:rsidRPr="00B5546F" w:rsidR="005C076C">
        <w:t>in</w:t>
      </w:r>
      <w:r w:rsidRPr="00B5546F" w:rsidR="00FA2E32">
        <w:t xml:space="preserve"> </w:t>
      </w:r>
      <w:r w:rsidRPr="00B5546F" w:rsidR="005C076C">
        <w:t>Northern</w:t>
      </w:r>
      <w:r w:rsidRPr="00B5546F" w:rsidR="00FA2E32">
        <w:t xml:space="preserve"> </w:t>
      </w:r>
      <w:r w:rsidRPr="00B5546F" w:rsidR="005C076C">
        <w:t>Ireland.</w:t>
      </w:r>
      <w:r w:rsidRPr="00B5546F" w:rsidR="00FA2E32">
        <w:t xml:space="preserve"> </w:t>
      </w:r>
      <w:r w:rsidRPr="00B5546F" w:rsidR="005C076C">
        <w:t>However,</w:t>
      </w:r>
      <w:r w:rsidRPr="00B5546F" w:rsidR="00FA2E32">
        <w:t xml:space="preserve"> </w:t>
      </w:r>
      <w:r w:rsidRPr="00B5546F" w:rsidR="005C076C">
        <w:t>with</w:t>
      </w:r>
      <w:r w:rsidRPr="00B5546F" w:rsidR="00FA2E32">
        <w:t xml:space="preserve"> </w:t>
      </w:r>
      <w:r w:rsidRPr="00B5546F" w:rsidR="005C076C">
        <w:t>Covid-19,</w:t>
      </w:r>
      <w:r w:rsidRPr="00B5546F" w:rsidR="00FA2E32">
        <w:t xml:space="preserve"> </w:t>
      </w:r>
      <w:r w:rsidRPr="00B5546F" w:rsidR="005C076C">
        <w:t>probably,</w:t>
      </w:r>
      <w:r w:rsidRPr="00B5546F" w:rsidR="00FA2E32">
        <w:t xml:space="preserve"> </w:t>
      </w:r>
      <w:r w:rsidRPr="00B5546F" w:rsidR="005C076C">
        <w:t>their</w:t>
      </w:r>
      <w:r w:rsidRPr="00B5546F" w:rsidR="00FA2E32">
        <w:t xml:space="preserve"> </w:t>
      </w:r>
      <w:r w:rsidRPr="00B5546F" w:rsidR="005C076C">
        <w:t>interest</w:t>
      </w:r>
      <w:r w:rsidRPr="00B5546F" w:rsidR="00FA2E32">
        <w:t xml:space="preserve"> </w:t>
      </w:r>
      <w:r w:rsidRPr="00B5546F" w:rsidR="005C076C">
        <w:t>has</w:t>
      </w:r>
      <w:r w:rsidRPr="00B5546F" w:rsidR="00FA2E32">
        <w:t xml:space="preserve"> </w:t>
      </w:r>
      <w:r w:rsidRPr="00B5546F" w:rsidR="005C076C">
        <w:t>been</w:t>
      </w:r>
      <w:r w:rsidRPr="00B5546F" w:rsidR="00FA2E32">
        <w:t xml:space="preserve"> </w:t>
      </w:r>
      <w:r w:rsidRPr="00B5546F" w:rsidR="005C076C">
        <w:t>heightened</w:t>
      </w:r>
      <w:r w:rsidRPr="00B5546F" w:rsidR="00FA2E32">
        <w:t xml:space="preserve"> </w:t>
      </w:r>
      <w:r w:rsidRPr="00B5546F" w:rsidR="005C076C">
        <w:t>to</w:t>
      </w:r>
      <w:r w:rsidRPr="00B5546F" w:rsidR="00FA2E32">
        <w:t xml:space="preserve"> </w:t>
      </w:r>
      <w:r w:rsidRPr="00B5546F" w:rsidR="005C076C">
        <w:t>see</w:t>
      </w:r>
      <w:r w:rsidRPr="00B5546F" w:rsidR="00FA2E32">
        <w:t xml:space="preserve"> </w:t>
      </w:r>
      <w:r w:rsidRPr="00B5546F" w:rsidR="005C076C">
        <w:t>how</w:t>
      </w:r>
      <w:r w:rsidRPr="00B5546F" w:rsidR="00FA2E32">
        <w:t xml:space="preserve"> </w:t>
      </w:r>
      <w:r w:rsidRPr="00B5546F" w:rsidR="005C076C">
        <w:t>other</w:t>
      </w:r>
      <w:r w:rsidRPr="00B5546F" w:rsidR="00FA2E32">
        <w:t xml:space="preserve"> </w:t>
      </w:r>
      <w:r w:rsidRPr="00B5546F" w:rsidR="005C076C">
        <w:t>countries</w:t>
      </w:r>
      <w:r w:rsidRPr="00B5546F" w:rsidR="00FA2E32">
        <w:t xml:space="preserve"> </w:t>
      </w:r>
      <w:r w:rsidRPr="00B5546F" w:rsidR="005C076C">
        <w:t>and</w:t>
      </w:r>
      <w:r w:rsidRPr="00B5546F" w:rsidR="00FA2E32">
        <w:t xml:space="preserve"> </w:t>
      </w:r>
      <w:r w:rsidRPr="00B5546F" w:rsidR="005C076C">
        <w:t>other</w:t>
      </w:r>
      <w:r w:rsidRPr="00B5546F" w:rsidR="00FA2E32">
        <w:t xml:space="preserve"> </w:t>
      </w:r>
      <w:r w:rsidRPr="00B5546F" w:rsidR="005C076C">
        <w:t>parts</w:t>
      </w:r>
      <w:r w:rsidRPr="00B5546F" w:rsidR="00FA2E32">
        <w:t xml:space="preserve"> </w:t>
      </w:r>
      <w:r w:rsidRPr="00B5546F" w:rsidR="005C076C">
        <w:t>of</w:t>
      </w:r>
      <w:r w:rsidRPr="00B5546F" w:rsidR="00FA2E32">
        <w:t xml:space="preserve"> </w:t>
      </w:r>
      <w:r w:rsidRPr="00B5546F" w:rsidR="005C076C">
        <w:t>our</w:t>
      </w:r>
      <w:r w:rsidRPr="00B5546F" w:rsidR="00FA2E32">
        <w:t xml:space="preserve"> </w:t>
      </w:r>
      <w:r w:rsidRPr="00B5546F" w:rsidR="005C076C">
        <w:t>island</w:t>
      </w:r>
      <w:r w:rsidRPr="00B5546F" w:rsidR="00FA2E32">
        <w:t xml:space="preserve"> </w:t>
      </w:r>
      <w:r w:rsidRPr="00B5546F" w:rsidR="005C076C">
        <w:t>have</w:t>
      </w:r>
      <w:r w:rsidRPr="00B5546F" w:rsidR="00FA2E32">
        <w:t xml:space="preserve"> </w:t>
      </w:r>
      <w:r w:rsidRPr="00B5546F" w:rsidR="005C076C">
        <w:t>dealt</w:t>
      </w:r>
      <w:r w:rsidRPr="00B5546F" w:rsidR="00FA2E32">
        <w:t xml:space="preserve"> </w:t>
      </w:r>
      <w:r w:rsidRPr="00B5546F" w:rsidR="005C076C">
        <w:t>with</w:t>
      </w:r>
      <w:r w:rsidRPr="00B5546F" w:rsidR="00FA2E32">
        <w:t xml:space="preserve"> </w:t>
      </w:r>
      <w:r w:rsidRPr="00B5546F" w:rsidR="005C076C">
        <w:t>this</w:t>
      </w:r>
      <w:r w:rsidRPr="00B5546F" w:rsidR="00FA2E32">
        <w:t xml:space="preserve"> </w:t>
      </w:r>
      <w:r w:rsidRPr="00B5546F" w:rsidR="005C076C">
        <w:t>crisis.</w:t>
      </w:r>
      <w:r w:rsidRPr="00B5546F" w:rsidR="00FA2E32">
        <w:t xml:space="preserve"> </w:t>
      </w:r>
    </w:p>
    <w:p w:rsidR="00A618C8" w:rsidRPr="00B5546F" w:rsidP="00E2152B">
      <w:pPr>
        <w:pStyle w:val="Question"/>
        <w:numPr>
          <w:ilvl w:val="0"/>
          <w:numId w:val="0"/>
        </w:numPr>
        <w:ind w:left="794"/>
      </w:pPr>
      <w:r w:rsidRPr="00B5546F">
        <w:t>The</w:t>
      </w:r>
      <w:r w:rsidRPr="00B5546F" w:rsidR="00FA2E32">
        <w:t xml:space="preserve"> </w:t>
      </w:r>
      <w:r w:rsidRPr="00B5546F" w:rsidR="00FB35DE">
        <w:t>Chair</w:t>
      </w:r>
      <w:r w:rsidRPr="00B5546F" w:rsidR="00FA2E32">
        <w:t xml:space="preserve"> </w:t>
      </w:r>
      <w:r w:rsidRPr="00B5546F" w:rsidR="00FB35DE">
        <w:t>is</w:t>
      </w:r>
      <w:r w:rsidRPr="00B5546F" w:rsidR="00FA2E32">
        <w:t xml:space="preserve"> </w:t>
      </w:r>
      <w:r w:rsidRPr="00B5546F" w:rsidR="00FB35DE">
        <w:t>on</w:t>
      </w:r>
      <w:r w:rsidRPr="00B5546F" w:rsidR="00FA2E32">
        <w:t xml:space="preserve"> </w:t>
      </w:r>
      <w:r w:rsidRPr="00B5546F" w:rsidR="00FB35DE">
        <w:t>to</w:t>
      </w:r>
      <w:r w:rsidRPr="00B5546F" w:rsidR="00FA2E32">
        <w:t xml:space="preserve"> </w:t>
      </w:r>
      <w:r w:rsidRPr="00B5546F" w:rsidR="00FB35DE">
        <w:t>something</w:t>
      </w:r>
      <w:r w:rsidRPr="00B5546F" w:rsidR="00FA2E32">
        <w:t xml:space="preserve"> </w:t>
      </w:r>
      <w:r w:rsidRPr="00B5546F" w:rsidR="00FB35DE">
        <w:t>when</w:t>
      </w:r>
      <w:r w:rsidRPr="00B5546F" w:rsidR="00FA2E32">
        <w:t xml:space="preserve"> </w:t>
      </w:r>
      <w:r w:rsidRPr="00B5546F" w:rsidR="00FB35DE">
        <w:t>he</w:t>
      </w:r>
      <w:r w:rsidRPr="00B5546F" w:rsidR="00FA2E32">
        <w:t xml:space="preserve"> </w:t>
      </w:r>
      <w:r w:rsidRPr="00B5546F" w:rsidR="00FB35DE">
        <w:t>mention</w:t>
      </w:r>
      <w:r w:rsidRPr="00B5546F" w:rsidR="005C076C">
        <w:t>s</w:t>
      </w:r>
      <w:r w:rsidRPr="00B5546F" w:rsidR="00FA2E32">
        <w:t xml:space="preserve"> </w:t>
      </w:r>
      <w:r w:rsidRPr="00B5546F" w:rsidR="00FB35DE">
        <w:t>the</w:t>
      </w:r>
      <w:r w:rsidRPr="00B5546F" w:rsidR="00FA2E32">
        <w:t xml:space="preserve"> </w:t>
      </w:r>
      <w:r w:rsidRPr="00B5546F" w:rsidR="00FB35DE">
        <w:t>impact</w:t>
      </w:r>
      <w:r w:rsidRPr="00B5546F" w:rsidR="00FA2E32">
        <w:t xml:space="preserve"> </w:t>
      </w:r>
      <w:r w:rsidRPr="00B5546F" w:rsidR="00FB35DE">
        <w:t>of</w:t>
      </w:r>
      <w:r w:rsidRPr="00B5546F" w:rsidR="00FA2E32">
        <w:t xml:space="preserve"> </w:t>
      </w:r>
      <w:r w:rsidRPr="00B5546F" w:rsidR="00FB35DE">
        <w:t>destabilising</w:t>
      </w:r>
      <w:r w:rsidRPr="00B5546F" w:rsidR="00FA2E32">
        <w:t xml:space="preserve"> </w:t>
      </w:r>
      <w:r w:rsidRPr="00B5546F" w:rsidR="00FB35DE">
        <w:t>this</w:t>
      </w:r>
      <w:r w:rsidRPr="00B5546F" w:rsidR="00FA2E32">
        <w:t xml:space="preserve"> </w:t>
      </w:r>
      <w:r w:rsidRPr="00B5546F" w:rsidR="00FB35DE">
        <w:t>agreement.</w:t>
      </w:r>
      <w:r w:rsidRPr="00B5546F" w:rsidR="00FA2E32">
        <w:t xml:space="preserve"> </w:t>
      </w:r>
      <w:r w:rsidRPr="00B5546F" w:rsidR="005C076C">
        <w:t>He</w:t>
      </w:r>
      <w:r w:rsidRPr="00B5546F" w:rsidR="00FA2E32">
        <w:t xml:space="preserve"> </w:t>
      </w:r>
      <w:r w:rsidRPr="00B5546F" w:rsidR="005C076C">
        <w:t>has</w:t>
      </w:r>
      <w:r w:rsidRPr="00B5546F" w:rsidR="00FA2E32">
        <w:t xml:space="preserve"> </w:t>
      </w:r>
      <w:r w:rsidRPr="00B5546F" w:rsidR="005C076C">
        <w:t>mentioned</w:t>
      </w:r>
      <w:r w:rsidRPr="00B5546F" w:rsidR="00FA2E32">
        <w:t xml:space="preserve"> </w:t>
      </w:r>
      <w:r w:rsidRPr="00B5546F" w:rsidR="005C076C">
        <w:t>the</w:t>
      </w:r>
      <w:r w:rsidRPr="00B5546F" w:rsidR="00FA2E32">
        <w:t xml:space="preserve"> </w:t>
      </w:r>
      <w:r w:rsidRPr="00B5546F" w:rsidR="005C076C">
        <w:t>potential</w:t>
      </w:r>
      <w:r w:rsidRPr="00B5546F" w:rsidR="00FA2E32">
        <w:t xml:space="preserve"> </w:t>
      </w:r>
      <w:r w:rsidRPr="00B5546F" w:rsidR="005C076C">
        <w:t>of</w:t>
      </w:r>
      <w:r w:rsidRPr="00B5546F" w:rsidR="00FA2E32">
        <w:t xml:space="preserve"> </w:t>
      </w:r>
      <w:r w:rsidRPr="00B5546F" w:rsidR="005C076C">
        <w:t>Sinn</w:t>
      </w:r>
      <w:r w:rsidRPr="00B5546F" w:rsidR="00FA2E32">
        <w:t xml:space="preserve"> </w:t>
      </w:r>
      <w:r w:rsidRPr="00B5546F" w:rsidR="005C076C">
        <w:t>Féin</w:t>
      </w:r>
      <w:r w:rsidRPr="00B5546F" w:rsidR="00FA2E32">
        <w:t xml:space="preserve"> </w:t>
      </w:r>
      <w:r w:rsidRPr="00B5546F" w:rsidR="005C076C">
        <w:t>bringing</w:t>
      </w:r>
      <w:r w:rsidRPr="00B5546F" w:rsidR="00FA2E32">
        <w:t xml:space="preserve"> </w:t>
      </w:r>
      <w:r w:rsidRPr="00B5546F" w:rsidR="005C076C">
        <w:t>down</w:t>
      </w:r>
      <w:r w:rsidRPr="00B5546F" w:rsidR="00FA2E32">
        <w:t xml:space="preserve"> </w:t>
      </w:r>
      <w:r w:rsidRPr="00B5546F" w:rsidR="005C076C">
        <w:t>the</w:t>
      </w:r>
      <w:r w:rsidRPr="00B5546F" w:rsidR="00FA2E32">
        <w:t xml:space="preserve"> </w:t>
      </w:r>
      <w:r w:rsidRPr="00B5546F" w:rsidR="005C076C">
        <w:t>Assembly</w:t>
      </w:r>
      <w:r w:rsidRPr="00B5546F" w:rsidR="00FA2E32">
        <w:t xml:space="preserve"> </w:t>
      </w:r>
      <w:r w:rsidRPr="00B5546F" w:rsidR="005C076C">
        <w:t>in</w:t>
      </w:r>
      <w:r w:rsidRPr="00B5546F" w:rsidR="00FA2E32">
        <w:t xml:space="preserve"> </w:t>
      </w:r>
      <w:r w:rsidRPr="00B5546F" w:rsidR="005C076C">
        <w:t>Northern</w:t>
      </w:r>
      <w:r w:rsidRPr="00B5546F" w:rsidR="00FA2E32">
        <w:t xml:space="preserve"> </w:t>
      </w:r>
      <w:r w:rsidRPr="00B5546F" w:rsidR="005C076C">
        <w:t>Ireland</w:t>
      </w:r>
      <w:r w:rsidRPr="00B5546F" w:rsidR="00FB35DE">
        <w:t>.</w:t>
      </w:r>
      <w:r w:rsidRPr="00B5546F" w:rsidR="00FA2E32">
        <w:t xml:space="preserve"> </w:t>
      </w:r>
      <w:r w:rsidRPr="00B5546F" w:rsidR="005C076C">
        <w:t>I</w:t>
      </w:r>
      <w:r w:rsidRPr="00B5546F" w:rsidR="00FA2E32">
        <w:t xml:space="preserve"> </w:t>
      </w:r>
      <w:r w:rsidRPr="00B5546F" w:rsidR="005C076C">
        <w:t>would</w:t>
      </w:r>
      <w:r w:rsidRPr="00B5546F" w:rsidR="00FA2E32">
        <w:t xml:space="preserve"> </w:t>
      </w:r>
      <w:r w:rsidRPr="00B5546F" w:rsidR="005C076C">
        <w:t>be</w:t>
      </w:r>
      <w:r w:rsidRPr="00B5546F" w:rsidR="00FA2E32">
        <w:t xml:space="preserve"> </w:t>
      </w:r>
      <w:r w:rsidRPr="00B5546F" w:rsidR="005C076C">
        <w:t>more</w:t>
      </w:r>
      <w:r w:rsidRPr="00B5546F" w:rsidR="00FA2E32">
        <w:t xml:space="preserve"> </w:t>
      </w:r>
      <w:r w:rsidRPr="00B5546F" w:rsidR="005C076C">
        <w:t>concerned</w:t>
      </w:r>
      <w:r w:rsidRPr="00B5546F" w:rsidR="00FA2E32">
        <w:t xml:space="preserve"> </w:t>
      </w:r>
      <w:r w:rsidRPr="00B5546F">
        <w:t>at</w:t>
      </w:r>
      <w:r w:rsidRPr="00B5546F" w:rsidR="00FA2E32">
        <w:t xml:space="preserve"> </w:t>
      </w:r>
      <w:r w:rsidRPr="00B5546F" w:rsidR="005C076C">
        <w:t>the</w:t>
      </w:r>
      <w:r w:rsidRPr="00B5546F" w:rsidR="00FA2E32">
        <w:t xml:space="preserve"> </w:t>
      </w:r>
      <w:r w:rsidRPr="00B5546F" w:rsidR="005C076C">
        <w:t>fact</w:t>
      </w:r>
      <w:r w:rsidRPr="00B5546F" w:rsidR="00FA2E32">
        <w:t xml:space="preserve"> </w:t>
      </w:r>
      <w:r w:rsidRPr="00B5546F" w:rsidR="005C076C">
        <w:t>that</w:t>
      </w:r>
      <w:r w:rsidRPr="00B5546F" w:rsidR="00FA2E32">
        <w:t xml:space="preserve"> </w:t>
      </w:r>
      <w:r w:rsidRPr="00B5546F" w:rsidR="005C076C">
        <w:t>one</w:t>
      </w:r>
      <w:r w:rsidRPr="00B5546F" w:rsidR="00FA2E32">
        <w:t xml:space="preserve"> </w:t>
      </w:r>
      <w:r w:rsidRPr="00B5546F" w:rsidR="005C076C">
        <w:t>party</w:t>
      </w:r>
      <w:r w:rsidRPr="00B5546F" w:rsidR="00FA2E32">
        <w:t xml:space="preserve"> </w:t>
      </w:r>
      <w:r w:rsidRPr="00B5546F" w:rsidR="005C076C">
        <w:t>has</w:t>
      </w:r>
      <w:r w:rsidRPr="00B5546F" w:rsidR="00FA2E32">
        <w:t xml:space="preserve"> </w:t>
      </w:r>
      <w:r w:rsidRPr="00B5546F" w:rsidR="005C076C">
        <w:t>been</w:t>
      </w:r>
      <w:r w:rsidRPr="00B5546F" w:rsidR="00FA2E32">
        <w:t xml:space="preserve"> </w:t>
      </w:r>
      <w:r w:rsidRPr="00B5546F" w:rsidR="005C076C">
        <w:t>completely</w:t>
      </w:r>
      <w:r w:rsidRPr="00B5546F" w:rsidR="00FA2E32">
        <w:t xml:space="preserve"> </w:t>
      </w:r>
      <w:r w:rsidRPr="00B5546F" w:rsidR="005C076C">
        <w:t>excluded</w:t>
      </w:r>
      <w:r w:rsidRPr="00B5546F" w:rsidR="00FA2E32">
        <w:t xml:space="preserve"> </w:t>
      </w:r>
      <w:r w:rsidRPr="00B5546F" w:rsidR="005C076C">
        <w:t>from</w:t>
      </w:r>
      <w:r w:rsidRPr="00B5546F" w:rsidR="00FA2E32">
        <w:t xml:space="preserve"> </w:t>
      </w:r>
      <w:r w:rsidRPr="00B5546F" w:rsidR="005C076C">
        <w:t>the</w:t>
      </w:r>
      <w:r w:rsidRPr="00B5546F" w:rsidR="00FA2E32">
        <w:t xml:space="preserve"> </w:t>
      </w:r>
      <w:r w:rsidRPr="00B5546F" w:rsidR="005C076C">
        <w:t>Government</w:t>
      </w:r>
      <w:r w:rsidRPr="00B5546F" w:rsidR="00FA2E32">
        <w:t xml:space="preserve"> </w:t>
      </w:r>
      <w:r w:rsidRPr="00B5546F" w:rsidR="005C076C">
        <w:t>in</w:t>
      </w:r>
      <w:r w:rsidRPr="00B5546F" w:rsidR="00FA2E32">
        <w:t xml:space="preserve"> </w:t>
      </w:r>
      <w:r w:rsidRPr="00B5546F" w:rsidR="005C076C">
        <w:t>the</w:t>
      </w:r>
      <w:r w:rsidRPr="00B5546F" w:rsidR="00FA2E32">
        <w:t xml:space="preserve"> </w:t>
      </w:r>
      <w:r w:rsidRPr="00B5546F" w:rsidR="005C076C">
        <w:t>Republic</w:t>
      </w:r>
      <w:r w:rsidRPr="00B5546F" w:rsidR="00FA2E32">
        <w:t xml:space="preserve"> </w:t>
      </w:r>
      <w:r w:rsidRPr="00B5546F" w:rsidR="005C076C">
        <w:t>of</w:t>
      </w:r>
      <w:r w:rsidRPr="00B5546F" w:rsidR="00FA2E32">
        <w:t xml:space="preserve"> </w:t>
      </w:r>
      <w:r w:rsidRPr="00B5546F" w:rsidR="005C076C">
        <w:t>Ireland—the</w:t>
      </w:r>
      <w:r w:rsidRPr="00B5546F" w:rsidR="00FA2E32">
        <w:t xml:space="preserve"> </w:t>
      </w:r>
      <w:r w:rsidRPr="00B5546F" w:rsidR="005C076C">
        <w:t>party</w:t>
      </w:r>
      <w:r w:rsidRPr="00B5546F" w:rsidR="00FA2E32">
        <w:t xml:space="preserve"> </w:t>
      </w:r>
      <w:r w:rsidRPr="00B5546F" w:rsidR="005C076C">
        <w:t>that</w:t>
      </w:r>
      <w:r w:rsidRPr="00B5546F" w:rsidR="00FA2E32">
        <w:t xml:space="preserve"> </w:t>
      </w:r>
      <w:r w:rsidRPr="00B5546F" w:rsidR="005C076C">
        <w:t>won</w:t>
      </w:r>
      <w:r w:rsidRPr="00B5546F" w:rsidR="00FA2E32">
        <w:t xml:space="preserve"> </w:t>
      </w:r>
      <w:r w:rsidRPr="00B5546F" w:rsidR="005C076C">
        <w:t>the</w:t>
      </w:r>
      <w:r w:rsidRPr="00B5546F" w:rsidR="00FA2E32">
        <w:t xml:space="preserve"> </w:t>
      </w:r>
      <w:r w:rsidRPr="00B5546F" w:rsidR="005C076C">
        <w:t>election,</w:t>
      </w:r>
      <w:r w:rsidRPr="00B5546F" w:rsidR="00FA2E32">
        <w:t xml:space="preserve"> </w:t>
      </w:r>
      <w:r w:rsidRPr="00B5546F">
        <w:t>namely</w:t>
      </w:r>
      <w:r w:rsidRPr="00B5546F" w:rsidR="00FA2E32">
        <w:t xml:space="preserve"> </w:t>
      </w:r>
      <w:r w:rsidRPr="00B5546F" w:rsidR="006B3B31">
        <w:t>Sinn</w:t>
      </w:r>
      <w:r w:rsidRPr="00B5546F" w:rsidR="00FA2E32">
        <w:t xml:space="preserve"> </w:t>
      </w:r>
      <w:r w:rsidRPr="00B5546F" w:rsidR="006B3B31">
        <w:t>Féin</w:t>
      </w:r>
      <w:r w:rsidRPr="00B5546F" w:rsidR="00796AA1">
        <w:t>—</w:t>
      </w:r>
      <w:r w:rsidRPr="00B5546F" w:rsidR="00EB731E">
        <w:t>and</w:t>
      </w:r>
      <w:r w:rsidRPr="00B5546F" w:rsidR="00FA2E32">
        <w:t xml:space="preserve"> </w:t>
      </w:r>
      <w:r w:rsidRPr="00B5546F" w:rsidR="006B3B31">
        <w:t>that</w:t>
      </w:r>
      <w:r w:rsidRPr="00B5546F" w:rsidR="00FA2E32">
        <w:t xml:space="preserve"> </w:t>
      </w:r>
      <w:r w:rsidRPr="00B5546F" w:rsidR="006B3B31">
        <w:t>probably</w:t>
      </w:r>
      <w:r w:rsidRPr="00B5546F" w:rsidR="00FA2E32">
        <w:t xml:space="preserve"> </w:t>
      </w:r>
      <w:r w:rsidRPr="00B5546F" w:rsidR="006B3B31">
        <w:t>the</w:t>
      </w:r>
      <w:r w:rsidRPr="00B5546F" w:rsidR="00FA2E32">
        <w:t xml:space="preserve"> </w:t>
      </w:r>
      <w:r w:rsidRPr="00B5546F" w:rsidR="006B3B31">
        <w:t>other</w:t>
      </w:r>
      <w:r w:rsidRPr="00B5546F" w:rsidR="00FA2E32">
        <w:t xml:space="preserve"> </w:t>
      </w:r>
      <w:r w:rsidRPr="00B5546F" w:rsidR="006B3B31">
        <w:t>parties</w:t>
      </w:r>
      <w:r w:rsidRPr="00B5546F" w:rsidR="00FA2E32">
        <w:t xml:space="preserve"> </w:t>
      </w:r>
      <w:r w:rsidRPr="00B5546F" w:rsidR="006B3B31">
        <w:t>are</w:t>
      </w:r>
      <w:r w:rsidRPr="00B5546F" w:rsidR="00FA2E32">
        <w:t xml:space="preserve"> </w:t>
      </w:r>
      <w:r w:rsidRPr="00B5546F" w:rsidR="006B3B31">
        <w:t>lining</w:t>
      </w:r>
      <w:r w:rsidRPr="00B5546F" w:rsidR="00FA2E32">
        <w:t xml:space="preserve"> </w:t>
      </w:r>
      <w:r w:rsidRPr="00B5546F" w:rsidR="006B3B31">
        <w:t>themselves</w:t>
      </w:r>
      <w:r w:rsidRPr="00B5546F" w:rsidR="00FA2E32">
        <w:t xml:space="preserve"> </w:t>
      </w:r>
      <w:r w:rsidRPr="00B5546F" w:rsidR="006B3B31">
        <w:t>up</w:t>
      </w:r>
      <w:r w:rsidRPr="00B5546F" w:rsidR="00FA2E32">
        <w:t xml:space="preserve"> </w:t>
      </w:r>
      <w:r w:rsidRPr="00B5546F" w:rsidR="006B3B31">
        <w:t>for</w:t>
      </w:r>
      <w:r w:rsidRPr="00B5546F" w:rsidR="00FA2E32">
        <w:t xml:space="preserve"> </w:t>
      </w:r>
      <w:r w:rsidRPr="00B5546F" w:rsidR="006B3B31">
        <w:t>an</w:t>
      </w:r>
      <w:r w:rsidRPr="00B5546F" w:rsidR="00FA2E32">
        <w:t xml:space="preserve"> </w:t>
      </w:r>
      <w:r w:rsidRPr="00B5546F" w:rsidR="006B3B31">
        <w:t>early</w:t>
      </w:r>
      <w:r w:rsidRPr="00B5546F" w:rsidR="00FA2E32">
        <w:t xml:space="preserve"> </w:t>
      </w:r>
      <w:r w:rsidRPr="00B5546F" w:rsidR="006B3B31">
        <w:t>election</w:t>
      </w:r>
      <w:r w:rsidRPr="00B5546F" w:rsidR="00FA2E32">
        <w:t xml:space="preserve"> </w:t>
      </w:r>
      <w:r w:rsidRPr="00B5546F" w:rsidR="006B3B31">
        <w:t>in</w:t>
      </w:r>
      <w:r w:rsidRPr="00B5546F" w:rsidR="00FA2E32">
        <w:t xml:space="preserve"> </w:t>
      </w:r>
      <w:r w:rsidRPr="00B5546F" w:rsidR="006B3B31">
        <w:t>the</w:t>
      </w:r>
      <w:r w:rsidRPr="00B5546F" w:rsidR="00FA2E32">
        <w:t xml:space="preserve"> </w:t>
      </w:r>
      <w:r w:rsidRPr="00B5546F" w:rsidR="006B3B31">
        <w:t>Republic</w:t>
      </w:r>
      <w:r w:rsidRPr="00B5546F" w:rsidR="00FA2E32">
        <w:t xml:space="preserve"> </w:t>
      </w:r>
      <w:r w:rsidRPr="00B5546F" w:rsidR="006B3B31">
        <w:t>within</w:t>
      </w:r>
      <w:r w:rsidRPr="00B5546F" w:rsidR="00FA2E32">
        <w:t xml:space="preserve"> </w:t>
      </w:r>
      <w:r w:rsidRPr="00B5546F" w:rsidR="006B3B31">
        <w:t>the</w:t>
      </w:r>
      <w:r w:rsidRPr="00B5546F" w:rsidR="00FA2E32">
        <w:t xml:space="preserve"> </w:t>
      </w:r>
      <w:r w:rsidRPr="00B5546F" w:rsidR="006B3B31">
        <w:t>next</w:t>
      </w:r>
      <w:r w:rsidRPr="00B5546F" w:rsidR="00FA2E32">
        <w:t xml:space="preserve"> </w:t>
      </w:r>
      <w:r w:rsidRPr="00B5546F" w:rsidR="006B3B31">
        <w:t>12</w:t>
      </w:r>
      <w:r w:rsidRPr="00B5546F" w:rsidR="00FA2E32">
        <w:t xml:space="preserve"> </w:t>
      </w:r>
      <w:r w:rsidRPr="00B5546F" w:rsidR="006B3B31">
        <w:t>to</w:t>
      </w:r>
      <w:r w:rsidRPr="00B5546F" w:rsidR="00FA2E32">
        <w:t xml:space="preserve"> </w:t>
      </w:r>
      <w:r w:rsidRPr="00B5546F" w:rsidR="006B3B31">
        <w:t>18</w:t>
      </w:r>
      <w:r w:rsidRPr="00B5546F" w:rsidR="00FA2E32">
        <w:t xml:space="preserve"> </w:t>
      </w:r>
      <w:r w:rsidRPr="00B5546F" w:rsidR="006B3B31">
        <w:t>months</w:t>
      </w:r>
      <w:r w:rsidRPr="00B5546F" w:rsidR="00FB35DE">
        <w:t>.</w:t>
      </w:r>
      <w:r w:rsidRPr="00B5546F" w:rsidR="00FA2E32">
        <w:t xml:space="preserve"> </w:t>
      </w:r>
    </w:p>
    <w:p w:rsidR="00FB35DE" w:rsidRPr="00B5546F" w:rsidP="00E2152B">
      <w:pPr>
        <w:pStyle w:val="Question"/>
        <w:numPr>
          <w:ilvl w:val="0"/>
          <w:numId w:val="0"/>
        </w:numPr>
        <w:ind w:left="794"/>
      </w:pPr>
      <w:r w:rsidRPr="00B5546F">
        <w:t>That</w:t>
      </w:r>
      <w:r w:rsidRPr="00B5546F" w:rsidR="00FA2E32">
        <w:t xml:space="preserve"> </w:t>
      </w:r>
      <w:r w:rsidRPr="00B5546F">
        <w:t>must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an</w:t>
      </w:r>
      <w:r w:rsidRPr="00B5546F" w:rsidR="00FA2E32">
        <w:t xml:space="preserve"> </w:t>
      </w:r>
      <w:r w:rsidRPr="00B5546F">
        <w:t>impact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arrangements</w:t>
      </w:r>
      <w:r w:rsidRPr="00B5546F" w:rsidR="00FA2E32">
        <w:t xml:space="preserve"> </w:t>
      </w:r>
      <w:r w:rsidRPr="00B5546F" w:rsidR="006B3B31">
        <w:t>that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are</w:t>
      </w:r>
      <w:r w:rsidRPr="00B5546F" w:rsidR="00FA2E32">
        <w:t xml:space="preserve"> </w:t>
      </w:r>
      <w:r w:rsidRPr="00B5546F">
        <w:t>making.</w:t>
      </w:r>
      <w:r w:rsidRPr="00B5546F" w:rsidR="00FA2E32">
        <w:t xml:space="preserve"> </w:t>
      </w:r>
      <w:r w:rsidRPr="00B5546F">
        <w:t>I</w:t>
      </w:r>
      <w:r w:rsidRPr="00B5546F" w:rsidR="00FA2E32">
        <w:t xml:space="preserve"> </w:t>
      </w:r>
      <w:r w:rsidRPr="00B5546F">
        <w:t>would</w:t>
      </w:r>
      <w:r w:rsidRPr="00B5546F" w:rsidR="00FA2E32">
        <w:t xml:space="preserve"> </w:t>
      </w:r>
      <w:r w:rsidRPr="00B5546F">
        <w:t>not</w:t>
      </w:r>
      <w:r w:rsidRPr="00B5546F" w:rsidR="00FA2E32">
        <w:t xml:space="preserve"> </w:t>
      </w:r>
      <w:r w:rsidRPr="00B5546F">
        <w:t>ask</w:t>
      </w:r>
      <w:r w:rsidRPr="00B5546F" w:rsidR="00FA2E32">
        <w:t xml:space="preserve"> </w:t>
      </w:r>
      <w:r w:rsidRPr="00B5546F">
        <w:t>you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speculate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that</w:t>
      </w:r>
      <w:r w:rsidRPr="00B5546F" w:rsidR="00A618C8">
        <w:t>,</w:t>
      </w:r>
      <w:r w:rsidRPr="00B5546F" w:rsidR="00FA2E32">
        <w:t xml:space="preserve"> </w:t>
      </w:r>
      <w:r w:rsidRPr="00B5546F">
        <w:t>but</w:t>
      </w:r>
      <w:r w:rsidRPr="00B5546F" w:rsidR="00FA2E32">
        <w:t xml:space="preserve"> </w:t>
      </w:r>
      <w:r w:rsidRPr="00B5546F" w:rsidR="006B3B31">
        <w:t>I</w:t>
      </w:r>
      <w:r w:rsidRPr="00B5546F" w:rsidR="00FA2E32">
        <w:t xml:space="preserve"> </w:t>
      </w:r>
      <w:r w:rsidRPr="00B5546F" w:rsidR="006B3B31">
        <w:t>wonder</w:t>
      </w:r>
      <w:r w:rsidRPr="00B5546F" w:rsidR="00FA2E32">
        <w:t xml:space="preserve"> </w:t>
      </w:r>
      <w:r w:rsidRPr="00B5546F" w:rsidR="006B3B31">
        <w:t>if</w:t>
      </w:r>
      <w:r w:rsidRPr="00B5546F" w:rsidR="00FA2E32">
        <w:t xml:space="preserve"> </w:t>
      </w:r>
      <w:r w:rsidRPr="00B5546F" w:rsidR="006B3B31">
        <w:t>you</w:t>
      </w:r>
      <w:r w:rsidRPr="00B5546F" w:rsidR="00FA2E32">
        <w:t xml:space="preserve"> </w:t>
      </w:r>
      <w:r w:rsidRPr="00B5546F" w:rsidR="006B3B31">
        <w:t>think</w:t>
      </w:r>
      <w:r w:rsidRPr="00B5546F" w:rsidR="00FA2E32">
        <w:t xml:space="preserve"> </w:t>
      </w:r>
      <w:r w:rsidRPr="00B5546F" w:rsidR="006B3B31">
        <w:t>the</w:t>
      </w:r>
      <w:r w:rsidRPr="00B5546F" w:rsidR="00FA2E32">
        <w:t xml:space="preserve"> </w:t>
      </w:r>
      <w:r w:rsidRPr="00B5546F" w:rsidR="006B3B31">
        <w:t>relationship</w:t>
      </w:r>
      <w:r w:rsidRPr="00B5546F" w:rsidR="00FA2E32">
        <w:t xml:space="preserve"> </w:t>
      </w:r>
      <w:r w:rsidRPr="00B5546F" w:rsidR="006B3B31">
        <w:t>is</w:t>
      </w:r>
      <w:r w:rsidRPr="00B5546F" w:rsidR="00FA2E32">
        <w:t xml:space="preserve"> </w:t>
      </w:r>
      <w:r w:rsidRPr="00B5546F" w:rsidR="006B3B31">
        <w:t>working</w:t>
      </w:r>
      <w:r w:rsidRPr="00B5546F" w:rsidR="00FA2E32">
        <w:t xml:space="preserve"> </w:t>
      </w:r>
      <w:r w:rsidRPr="00B5546F" w:rsidR="006B3B31">
        <w:t>to</w:t>
      </w:r>
      <w:r w:rsidRPr="00B5546F" w:rsidR="00FA2E32">
        <w:t xml:space="preserve"> </w:t>
      </w:r>
      <w:r w:rsidRPr="00B5546F" w:rsidR="006B3B31">
        <w:t>its</w:t>
      </w:r>
      <w:r w:rsidRPr="00B5546F" w:rsidR="00FA2E32">
        <w:t xml:space="preserve"> </w:t>
      </w:r>
      <w:r w:rsidRPr="00B5546F" w:rsidR="006B3B31">
        <w:t>full</w:t>
      </w:r>
      <w:r w:rsidRPr="00B5546F" w:rsidR="00FA2E32">
        <w:t xml:space="preserve"> </w:t>
      </w:r>
      <w:r w:rsidRPr="00B5546F" w:rsidR="006B3B31">
        <w:t>potential</w:t>
      </w:r>
      <w:r w:rsidRPr="00B5546F" w:rsidR="00FA2E32">
        <w:t xml:space="preserve"> </w:t>
      </w:r>
      <w:r w:rsidRPr="00B5546F" w:rsidR="006B3B31">
        <w:t>or</w:t>
      </w:r>
      <w:r w:rsidRPr="00B5546F" w:rsidR="00FA2E32">
        <w:t xml:space="preserve"> </w:t>
      </w:r>
      <w:r w:rsidRPr="00B5546F" w:rsidR="006B3B31">
        <w:t>if</w:t>
      </w:r>
      <w:r w:rsidRPr="00B5546F" w:rsidR="00FA2E32">
        <w:t xml:space="preserve"> </w:t>
      </w:r>
      <w:r w:rsidRPr="00B5546F" w:rsidR="006B3B31">
        <w:t>there</w:t>
      </w:r>
      <w:r w:rsidRPr="00B5546F" w:rsidR="00FA2E32">
        <w:t xml:space="preserve"> </w:t>
      </w:r>
      <w:r w:rsidRPr="00B5546F" w:rsidR="006B3B31">
        <w:t>are</w:t>
      </w:r>
      <w:r w:rsidRPr="00B5546F" w:rsidR="00FA2E32">
        <w:t xml:space="preserve"> </w:t>
      </w:r>
      <w:r w:rsidRPr="00B5546F" w:rsidR="006B3B31">
        <w:t>holes</w:t>
      </w:r>
      <w:r w:rsidRPr="00B5546F" w:rsidR="00FA2E32">
        <w:t xml:space="preserve"> </w:t>
      </w:r>
      <w:r w:rsidRPr="00B5546F" w:rsidR="006B3B31">
        <w:t>in</w:t>
      </w:r>
      <w:r w:rsidRPr="00B5546F" w:rsidR="00FA2E32">
        <w:t xml:space="preserve"> </w:t>
      </w:r>
      <w:r w:rsidRPr="00B5546F" w:rsidR="006B3B31">
        <w:t>it</w:t>
      </w:r>
      <w:r w:rsidRPr="00B5546F" w:rsidR="00FA2E32">
        <w:t xml:space="preserve"> </w:t>
      </w:r>
      <w:r w:rsidRPr="00B5546F" w:rsidR="006B3B31">
        <w:t>that</w:t>
      </w:r>
      <w:r w:rsidRPr="00B5546F" w:rsidR="00FA2E32">
        <w:t xml:space="preserve"> </w:t>
      </w:r>
      <w:r w:rsidRPr="00B5546F" w:rsidR="006B3B31">
        <w:t>need</w:t>
      </w:r>
      <w:r w:rsidRPr="00B5546F" w:rsidR="00FA2E32">
        <w:t xml:space="preserve"> </w:t>
      </w:r>
      <w:r w:rsidRPr="00B5546F" w:rsidR="006B3B31">
        <w:t>to</w:t>
      </w:r>
      <w:r w:rsidRPr="00B5546F" w:rsidR="00FA2E32">
        <w:t xml:space="preserve"> </w:t>
      </w:r>
      <w:r w:rsidRPr="00B5546F" w:rsidR="006B3B31">
        <w:t>be</w:t>
      </w:r>
      <w:r w:rsidRPr="00B5546F" w:rsidR="00FA2E32">
        <w:t xml:space="preserve"> </w:t>
      </w:r>
      <w:r w:rsidRPr="00B5546F" w:rsidR="006B3B31">
        <w:t>fixed.</w:t>
      </w:r>
      <w:r w:rsidRPr="00B5546F" w:rsidR="00FA2E32">
        <w:t xml:space="preserve"> </w:t>
      </w:r>
      <w:r w:rsidRPr="00B5546F" w:rsidR="006B3B31">
        <w:t>Certainly</w:t>
      </w:r>
      <w:r w:rsidRPr="00B5546F" w:rsidR="00FA2E32">
        <w:t xml:space="preserve"> </w:t>
      </w:r>
      <w:r w:rsidRPr="00B5546F" w:rsidR="006B3B31">
        <w:t>this</w:t>
      </w:r>
      <w:r w:rsidRPr="00B5546F" w:rsidR="00FA2E32">
        <w:t xml:space="preserve"> </w:t>
      </w:r>
      <w:r w:rsidRPr="00B5546F" w:rsidR="006B3B31">
        <w:t>morning’s</w:t>
      </w:r>
      <w:r w:rsidRPr="00B5546F" w:rsidR="00FA2E32">
        <w:t xml:space="preserve"> </w:t>
      </w:r>
      <w:r w:rsidRPr="00B5546F" w:rsidR="006B3B31">
        <w:t>announcements</w:t>
      </w:r>
      <w:r w:rsidRPr="00B5546F" w:rsidR="00FA2E32">
        <w:t xml:space="preserve"> </w:t>
      </w:r>
      <w:r w:rsidRPr="00B5546F" w:rsidR="006B3B31">
        <w:t>and</w:t>
      </w:r>
      <w:r w:rsidRPr="00B5546F" w:rsidR="00FA2E32">
        <w:t xml:space="preserve"> </w:t>
      </w:r>
      <w:r w:rsidRPr="00B5546F" w:rsidR="006B3B31">
        <w:t>pronouncements</w:t>
      </w:r>
      <w:r w:rsidRPr="00B5546F" w:rsidR="00FA2E32">
        <w:t xml:space="preserve"> </w:t>
      </w:r>
      <w:r w:rsidRPr="00B5546F" w:rsidR="006B3B31">
        <w:t>by</w:t>
      </w:r>
      <w:r w:rsidRPr="00B5546F" w:rsidR="00FA2E32">
        <w:t xml:space="preserve"> </w:t>
      </w:r>
      <w:r w:rsidRPr="00B5546F" w:rsidR="006B3B31">
        <w:t>the</w:t>
      </w:r>
      <w:r w:rsidRPr="00B5546F" w:rsidR="00FA2E32">
        <w:t xml:space="preserve"> </w:t>
      </w:r>
      <w:r w:rsidRPr="00B5546F" w:rsidR="006B3B31">
        <w:t>potential</w:t>
      </w:r>
      <w:r w:rsidRPr="00B5546F" w:rsidR="00FA2E32">
        <w:t xml:space="preserve"> </w:t>
      </w:r>
      <w:r w:rsidRPr="00B5546F" w:rsidR="006B3B31">
        <w:t>new</w:t>
      </w:r>
      <w:r w:rsidRPr="00B5546F" w:rsidR="00FA2E32">
        <w:t xml:space="preserve"> </w:t>
      </w:r>
      <w:r w:rsidRPr="00B5546F" w:rsidR="006B3B31">
        <w:t>Irish</w:t>
      </w:r>
      <w:r w:rsidRPr="00B5546F" w:rsidR="00FA2E32">
        <w:t xml:space="preserve"> </w:t>
      </w:r>
      <w:r w:rsidRPr="00B5546F" w:rsidR="006B3B31">
        <w:t>Government</w:t>
      </w:r>
      <w:r w:rsidRPr="00B5546F" w:rsidR="00FA2E32">
        <w:t xml:space="preserve"> </w:t>
      </w:r>
      <w:r w:rsidRPr="00B5546F" w:rsidR="006B3B31">
        <w:t>have</w:t>
      </w:r>
      <w:r w:rsidRPr="00B5546F" w:rsidR="00FA2E32">
        <w:t xml:space="preserve"> </w:t>
      </w:r>
      <w:r w:rsidRPr="00B5546F" w:rsidR="006B3B31">
        <w:t>raised</w:t>
      </w:r>
      <w:r w:rsidRPr="00B5546F" w:rsidR="00FA2E32">
        <w:t xml:space="preserve"> </w:t>
      </w:r>
      <w:r w:rsidRPr="00B5546F" w:rsidR="006B3B31">
        <w:t>eyebrows</w:t>
      </w:r>
      <w:r w:rsidRPr="00B5546F" w:rsidR="00FA2E32">
        <w:t xml:space="preserve"> </w:t>
      </w:r>
      <w:r w:rsidRPr="00B5546F" w:rsidR="006B3B31">
        <w:t>in</w:t>
      </w:r>
      <w:r w:rsidRPr="00B5546F" w:rsidR="00FA2E32">
        <w:t xml:space="preserve"> </w:t>
      </w:r>
      <w:r w:rsidRPr="00B5546F" w:rsidR="006B3B31">
        <w:t>terms</w:t>
      </w:r>
      <w:r w:rsidRPr="00B5546F" w:rsidR="00FA2E32">
        <w:t xml:space="preserve"> </w:t>
      </w:r>
      <w:r w:rsidRPr="00B5546F" w:rsidR="006B3B31">
        <w:t>of</w:t>
      </w:r>
      <w:r w:rsidRPr="00B5546F" w:rsidR="00FA2E32">
        <w:t xml:space="preserve"> </w:t>
      </w:r>
      <w:r w:rsidRPr="00B5546F" w:rsidR="006B3B31">
        <w:t>some</w:t>
      </w:r>
      <w:r w:rsidRPr="00B5546F" w:rsidR="00FA2E32">
        <w:t xml:space="preserve"> </w:t>
      </w:r>
      <w:r w:rsidRPr="00B5546F" w:rsidR="006B3B31">
        <w:t>of</w:t>
      </w:r>
      <w:r w:rsidRPr="00B5546F" w:rsidR="00FA2E32">
        <w:t xml:space="preserve"> </w:t>
      </w:r>
      <w:r w:rsidRPr="00B5546F" w:rsidR="006B3B31">
        <w:t>the</w:t>
      </w:r>
      <w:r w:rsidRPr="00B5546F" w:rsidR="00FA2E32">
        <w:t xml:space="preserve"> </w:t>
      </w:r>
      <w:r w:rsidRPr="00B5546F" w:rsidR="006B3B31">
        <w:t>things</w:t>
      </w:r>
      <w:r w:rsidRPr="00B5546F" w:rsidR="00FA2E32">
        <w:t xml:space="preserve"> </w:t>
      </w:r>
      <w:r w:rsidRPr="00B5546F" w:rsidR="006B3B31">
        <w:t>that</w:t>
      </w:r>
      <w:r w:rsidRPr="00B5546F" w:rsidR="00FA2E32">
        <w:t xml:space="preserve"> </w:t>
      </w:r>
      <w:r w:rsidRPr="00B5546F" w:rsidR="006B3B31">
        <w:t>they</w:t>
      </w:r>
      <w:r w:rsidRPr="00B5546F" w:rsidR="00FA2E32">
        <w:t xml:space="preserve"> </w:t>
      </w:r>
      <w:r w:rsidRPr="00B5546F" w:rsidR="006B3B31">
        <w:t>are</w:t>
      </w:r>
      <w:r w:rsidRPr="00B5546F" w:rsidR="00FA2E32">
        <w:t xml:space="preserve"> </w:t>
      </w:r>
      <w:r w:rsidRPr="00B5546F" w:rsidR="006B3B31">
        <w:t>now</w:t>
      </w:r>
      <w:r w:rsidRPr="00B5546F" w:rsidR="00FA2E32">
        <w:t xml:space="preserve"> </w:t>
      </w:r>
      <w:r w:rsidRPr="00B5546F" w:rsidR="006B3B31">
        <w:t>saying,</w:t>
      </w:r>
      <w:r w:rsidRPr="00B5546F" w:rsidR="00FA2E32">
        <w:t xml:space="preserve"> </w:t>
      </w:r>
      <w:r w:rsidRPr="00B5546F" w:rsidR="006B3B31">
        <w:t>especially</w:t>
      </w:r>
      <w:r w:rsidRPr="00B5546F" w:rsidR="00FA2E32">
        <w:t xml:space="preserve"> </w:t>
      </w:r>
      <w:r w:rsidRPr="00B5546F" w:rsidR="006B3B31">
        <w:t>about</w:t>
      </w:r>
      <w:r w:rsidRPr="00B5546F" w:rsidR="00FA2E32">
        <w:t xml:space="preserve"> </w:t>
      </w:r>
      <w:r w:rsidRPr="00B5546F" w:rsidR="006B3B31">
        <w:t>legacy.</w:t>
      </w:r>
      <w:r w:rsidRPr="00B5546F" w:rsidR="00FA2E32">
        <w:t xml:space="preserve"> </w:t>
      </w:r>
    </w:p>
    <w:p w:rsidR="00796AA1" w:rsidRPr="00B5546F" w:rsidP="00796AA1">
      <w:pPr>
        <w:pStyle w:val="Answer"/>
      </w:pPr>
      <w:sdt>
        <w:sdtPr>
          <w:alias w:val="Witness"/>
          <w:id w:val="-1052223657"/>
          <w:placeholder>
            <w:docPart w:val="DefaultPlaceholder_1082065158"/>
          </w:placeholder>
          <w:richText/>
        </w:sdtPr>
        <w:sdtContent>
          <w:r w:rsidR="00AE0EA3">
            <w:rPr>
              <w:b/>
              <w:i/>
              <w:iCs/>
            </w:rPr>
            <w:t>Mr Walker:</w:t>
          </w:r>
          <w:r w:rsidRPr="00B5546F" w:rsidR="00FA2E32">
            <w:rPr>
              <w:b/>
            </w:rPr>
            <w:t xml:space="preserve"> </w:t>
          </w:r>
        </w:sdtContent>
      </w:sdt>
      <w:r w:rsidRPr="00B5546F" w:rsidR="00FB35DE">
        <w:t>We</w:t>
      </w:r>
      <w:r w:rsidRPr="00B5546F" w:rsidR="00FA2E32">
        <w:t xml:space="preserve"> </w:t>
      </w:r>
      <w:r w:rsidRPr="00B5546F" w:rsidR="00FB35DE">
        <w:t>have</w:t>
      </w:r>
      <w:r w:rsidRPr="00B5546F" w:rsidR="00FA2E32">
        <w:t xml:space="preserve"> </w:t>
      </w:r>
      <w:r w:rsidRPr="00B5546F" w:rsidR="00FB35DE">
        <w:t>a</w:t>
      </w:r>
      <w:r w:rsidRPr="00B5546F" w:rsidR="00FA2E32">
        <w:t xml:space="preserve"> </w:t>
      </w:r>
      <w:r w:rsidRPr="00B5546F" w:rsidR="00FB35DE">
        <w:t>good</w:t>
      </w:r>
      <w:r w:rsidRPr="00B5546F" w:rsidR="00FA2E32">
        <w:t xml:space="preserve"> </w:t>
      </w:r>
      <w:r w:rsidRPr="00B5546F" w:rsidR="00FB35DE">
        <w:t>working</w:t>
      </w:r>
      <w:r w:rsidRPr="00B5546F" w:rsidR="00FA2E32">
        <w:t xml:space="preserve"> </w:t>
      </w:r>
      <w:r w:rsidRPr="00B5546F" w:rsidR="00FB35DE">
        <w:t>relationship</w:t>
      </w:r>
      <w:r w:rsidRPr="00B5546F" w:rsidR="00FA2E32">
        <w:t xml:space="preserve"> </w:t>
      </w:r>
      <w:r w:rsidRPr="00B5546F" w:rsidR="00FB35DE">
        <w:t>and</w:t>
      </w:r>
      <w:r w:rsidRPr="00B5546F" w:rsidR="00FA2E32">
        <w:t xml:space="preserve"> </w:t>
      </w:r>
      <w:r w:rsidRPr="00B5546F" w:rsidR="00FB35DE">
        <w:t>we</w:t>
      </w:r>
      <w:r w:rsidRPr="00B5546F" w:rsidR="00FA2E32">
        <w:t xml:space="preserve"> </w:t>
      </w:r>
      <w:r w:rsidRPr="00B5546F" w:rsidR="00FB35DE">
        <w:t>have</w:t>
      </w:r>
      <w:r w:rsidRPr="00B5546F" w:rsidR="00FA2E32">
        <w:t xml:space="preserve"> </w:t>
      </w:r>
      <w:r w:rsidRPr="00B5546F" w:rsidR="00FB35DE">
        <w:t>had</w:t>
      </w:r>
      <w:r w:rsidRPr="00B5546F" w:rsidR="00FA2E32">
        <w:t xml:space="preserve"> </w:t>
      </w:r>
      <w:r w:rsidRPr="00B5546F" w:rsidR="00FB35DE">
        <w:t>a</w:t>
      </w:r>
      <w:r w:rsidRPr="00B5546F" w:rsidR="00FA2E32">
        <w:t xml:space="preserve"> </w:t>
      </w:r>
      <w:r w:rsidRPr="00B5546F" w:rsidR="00FB35DE">
        <w:t>good</w:t>
      </w:r>
      <w:r w:rsidRPr="00B5546F" w:rsidR="00FA2E32">
        <w:t xml:space="preserve"> </w:t>
      </w:r>
      <w:r w:rsidRPr="00B5546F" w:rsidR="00FB35DE">
        <w:t>working</w:t>
      </w:r>
      <w:r w:rsidRPr="00B5546F" w:rsidR="00FA2E32">
        <w:t xml:space="preserve"> </w:t>
      </w:r>
      <w:r w:rsidRPr="00B5546F" w:rsidR="00FB35DE">
        <w:t>relationship</w:t>
      </w:r>
      <w:r w:rsidRPr="00B5546F" w:rsidR="00FA2E32">
        <w:t xml:space="preserve"> </w:t>
      </w:r>
      <w:r w:rsidRPr="00B5546F" w:rsidR="00FB35DE">
        <w:t>with</w:t>
      </w:r>
      <w:r w:rsidRPr="00B5546F" w:rsidR="00FA2E32">
        <w:t xml:space="preserve"> </w:t>
      </w:r>
      <w:r w:rsidRPr="00B5546F" w:rsidR="00FB35DE">
        <w:t>successive</w:t>
      </w:r>
      <w:r w:rsidRPr="00B5546F" w:rsidR="00FA2E32">
        <w:t xml:space="preserve"> </w:t>
      </w:r>
      <w:r w:rsidRPr="00B5546F" w:rsidR="00FB35DE">
        <w:t>Irish</w:t>
      </w:r>
      <w:r w:rsidRPr="00B5546F" w:rsidR="00FA2E32">
        <w:t xml:space="preserve"> </w:t>
      </w:r>
      <w:r w:rsidRPr="00B5546F">
        <w:t>G</w:t>
      </w:r>
      <w:r w:rsidRPr="00B5546F" w:rsidR="00FB35DE">
        <w:t>overnments.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you</w:t>
      </w:r>
      <w:r w:rsidRPr="00B5546F" w:rsidR="00FA2E32">
        <w:t xml:space="preserve"> </w:t>
      </w:r>
      <w:r w:rsidRPr="00B5546F">
        <w:t>say,</w:t>
      </w:r>
      <w:r w:rsidRPr="00B5546F" w:rsidR="00FA2E32">
        <w:t xml:space="preserve"> </w:t>
      </w:r>
      <w:r w:rsidRPr="00B5546F">
        <w:t>it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not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me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speculate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politics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Republic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Ireland.</w:t>
      </w:r>
      <w:r w:rsidRPr="00B5546F" w:rsidR="00FA2E32">
        <w:t xml:space="preserve"> </w:t>
      </w:r>
      <w:r w:rsidRPr="00B5546F">
        <w:t>It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important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also</w:t>
      </w:r>
      <w:r w:rsidRPr="00B5546F" w:rsidR="00FA2E32">
        <w:t xml:space="preserve"> </w:t>
      </w:r>
      <w:r w:rsidRPr="00B5546F">
        <w:t>respect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fact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will</w:t>
      </w:r>
      <w:r w:rsidRPr="00B5546F" w:rsidR="00FA2E32">
        <w:t xml:space="preserve"> </w:t>
      </w:r>
      <w:r w:rsidRPr="00B5546F">
        <w:t>sometimes</w:t>
      </w:r>
      <w:r w:rsidRPr="00B5546F" w:rsidR="00FA2E32">
        <w:t xml:space="preserve"> </w:t>
      </w:r>
      <w:r w:rsidRPr="00B5546F">
        <w:t>disagree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issues,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indeed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done</w:t>
      </w:r>
      <w:r w:rsidRPr="00B5546F" w:rsidR="00FA2E32">
        <w:t xml:space="preserve"> </w:t>
      </w:r>
      <w:r w:rsidRPr="00B5546F">
        <w:t>many</w:t>
      </w:r>
      <w:r w:rsidRPr="00B5546F" w:rsidR="00FA2E32">
        <w:t xml:space="preserve"> </w:t>
      </w:r>
      <w:r w:rsidRPr="00B5546F">
        <w:t>times</w:t>
      </w:r>
      <w:r w:rsidRPr="00B5546F" w:rsidR="00FA2E32">
        <w:t xml:space="preserve"> </w:t>
      </w:r>
      <w:r w:rsidRPr="00B5546F">
        <w:t>over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years.</w:t>
      </w:r>
      <w:r w:rsidRPr="00B5546F" w:rsidR="00FA2E32">
        <w:t xml:space="preserve"> </w:t>
      </w:r>
      <w:r w:rsidRPr="00B5546F" w:rsidR="00FB35DE">
        <w:t>It</w:t>
      </w:r>
      <w:r w:rsidRPr="00B5546F" w:rsidR="00FA2E32">
        <w:t xml:space="preserve"> </w:t>
      </w:r>
      <w:r w:rsidRPr="00B5546F" w:rsidR="00FB35DE">
        <w:t>is</w:t>
      </w:r>
      <w:r w:rsidRPr="00B5546F" w:rsidR="00FA2E32">
        <w:t xml:space="preserve"> </w:t>
      </w:r>
      <w:r w:rsidRPr="00B5546F" w:rsidR="00FB35DE">
        <w:t>important</w:t>
      </w:r>
      <w:r w:rsidRPr="00B5546F" w:rsidR="00FA2E32">
        <w:t xml:space="preserve"> </w:t>
      </w:r>
      <w:r w:rsidRPr="00B5546F" w:rsidR="00FB35DE">
        <w:t>that</w:t>
      </w:r>
      <w:r w:rsidRPr="00B5546F" w:rsidR="00FA2E32">
        <w:t xml:space="preserve"> </w:t>
      </w:r>
      <w:r w:rsidRPr="00B5546F" w:rsidR="00FB35DE">
        <w:t>we</w:t>
      </w:r>
      <w:r w:rsidRPr="00B5546F" w:rsidR="00FA2E32">
        <w:t xml:space="preserve"> </w:t>
      </w:r>
      <w:r w:rsidRPr="00B5546F" w:rsidR="00FB35DE">
        <w:t>invest</w:t>
      </w:r>
      <w:r w:rsidRPr="00B5546F" w:rsidR="00FA2E32">
        <w:t xml:space="preserve"> </w:t>
      </w:r>
      <w:r w:rsidRPr="00B5546F" w:rsidR="00FB35DE">
        <w:t>in</w:t>
      </w:r>
      <w:r w:rsidRPr="00B5546F" w:rsidR="00FA2E32">
        <w:t xml:space="preserve"> </w:t>
      </w:r>
      <w:r w:rsidRPr="00B5546F" w:rsidR="00FB35DE">
        <w:t>the</w:t>
      </w:r>
      <w:r w:rsidRPr="00B5546F" w:rsidR="00FA2E32">
        <w:t xml:space="preserve"> </w:t>
      </w:r>
      <w:r w:rsidRPr="00B5546F" w:rsidR="00FB35DE">
        <w:t>working</w:t>
      </w:r>
      <w:r w:rsidRPr="00B5546F" w:rsidR="00FA2E32">
        <w:t xml:space="preserve"> </w:t>
      </w:r>
      <w:r w:rsidRPr="00B5546F" w:rsidR="00FB35DE">
        <w:t>relationships,</w:t>
      </w:r>
      <w:r w:rsidRPr="00B5546F" w:rsidR="00FA2E32">
        <w:t xml:space="preserve"> </w:t>
      </w:r>
      <w:r w:rsidRPr="00B5546F" w:rsidR="00FB35DE">
        <w:t>respect</w:t>
      </w:r>
      <w:r w:rsidRPr="00B5546F" w:rsidR="00FA2E32">
        <w:t xml:space="preserve"> </w:t>
      </w:r>
      <w:r w:rsidRPr="00B5546F" w:rsidR="00FB35DE">
        <w:t>the</w:t>
      </w:r>
      <w:r w:rsidRPr="00B5546F" w:rsidR="00FA2E32">
        <w:t xml:space="preserve"> </w:t>
      </w:r>
      <w:r w:rsidRPr="00B5546F" w:rsidR="00FB35DE">
        <w:t>areas</w:t>
      </w:r>
      <w:r w:rsidRPr="00B5546F" w:rsidR="00FA2E32">
        <w:t xml:space="preserve"> </w:t>
      </w:r>
      <w:r w:rsidRPr="00B5546F" w:rsidR="00FB35DE">
        <w:t>where</w:t>
      </w:r>
      <w:r w:rsidRPr="00B5546F" w:rsidR="00FA2E32">
        <w:t xml:space="preserve"> </w:t>
      </w:r>
      <w:r w:rsidRPr="00B5546F" w:rsidR="00FB35DE">
        <w:t>we</w:t>
      </w:r>
      <w:r w:rsidRPr="00B5546F" w:rsidR="00FA2E32">
        <w:t xml:space="preserve"> </w:t>
      </w:r>
      <w:r w:rsidRPr="00B5546F" w:rsidR="00FB35DE">
        <w:t>will</w:t>
      </w:r>
      <w:r w:rsidRPr="00B5546F" w:rsidR="00FA2E32">
        <w:t xml:space="preserve"> </w:t>
      </w:r>
      <w:r w:rsidRPr="00B5546F" w:rsidR="00FB35DE">
        <w:t>disagree</w:t>
      </w:r>
      <w:r w:rsidRPr="00B5546F" w:rsidR="00E2152B">
        <w:t>,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always</w:t>
      </w:r>
      <w:r w:rsidRPr="00B5546F" w:rsidR="00FA2E32">
        <w:t xml:space="preserve"> </w:t>
      </w:r>
      <w:r w:rsidRPr="00B5546F">
        <w:t>return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well-established</w:t>
      </w:r>
      <w:r w:rsidRPr="00B5546F" w:rsidR="00FA2E32">
        <w:t xml:space="preserve"> </w:t>
      </w:r>
      <w:r w:rsidRPr="00B5546F">
        <w:t>three-strand</w:t>
      </w:r>
      <w:r w:rsidRPr="00B5546F" w:rsidR="00FA2E32">
        <w:t xml:space="preserve"> </w:t>
      </w:r>
      <w:r w:rsidRPr="00B5546F" w:rsidR="00277510">
        <w:t>approach</w:t>
      </w:r>
      <w:r w:rsidRPr="00B5546F" w:rsidR="00FA2E32">
        <w:t xml:space="preserve"> </w:t>
      </w:r>
      <w:r w:rsidRPr="00B5546F">
        <w:t>set</w:t>
      </w:r>
      <w:r w:rsidRPr="00B5546F" w:rsidR="00FA2E32">
        <w:t xml:space="preserve"> </w:t>
      </w:r>
      <w:r w:rsidRPr="00B5546F">
        <w:t>out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agreement.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will</w:t>
      </w:r>
      <w:r w:rsidRPr="00B5546F" w:rsidR="00FA2E32">
        <w:t xml:space="preserve"> </w:t>
      </w:r>
      <w:r w:rsidRPr="00B5546F">
        <w:t>allow</w:t>
      </w:r>
      <w:r w:rsidRPr="00B5546F" w:rsidR="00FA2E32">
        <w:t xml:space="preserve"> </w:t>
      </w:r>
      <w:r w:rsidRPr="00B5546F">
        <w:t>us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manage</w:t>
      </w:r>
      <w:r w:rsidRPr="00B5546F" w:rsidR="00FA2E32">
        <w:t xml:space="preserve"> </w:t>
      </w:r>
      <w:r w:rsidRPr="00B5546F">
        <w:t>this</w:t>
      </w:r>
      <w:r w:rsidRPr="00B5546F" w:rsidR="00FA2E32">
        <w:t xml:space="preserve"> </w:t>
      </w:r>
      <w:r w:rsidRPr="00B5546F">
        <w:t>process</w:t>
      </w:r>
      <w:r w:rsidRPr="00B5546F" w:rsidR="00FA2E32">
        <w:t xml:space="preserve"> </w:t>
      </w:r>
      <w:r w:rsidRPr="00B5546F">
        <w:t>effectively.</w:t>
      </w:r>
    </w:p>
    <w:p w:rsidR="00FB35DE" w:rsidRPr="00B5546F" w:rsidP="00796AA1">
      <w:pPr>
        <w:pStyle w:val="Answer"/>
      </w:pPr>
      <w:r w:rsidRPr="00B5546F">
        <w:t>With</w:t>
      </w:r>
      <w:r w:rsidRPr="00B5546F" w:rsidR="00FA2E32">
        <w:t xml:space="preserve"> </w:t>
      </w:r>
      <w:r w:rsidRPr="00B5546F">
        <w:t>regard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New</w:t>
      </w:r>
      <w:r w:rsidRPr="00B5546F" w:rsidR="00FA2E32">
        <w:t xml:space="preserve"> </w:t>
      </w:r>
      <w:r w:rsidRPr="00B5546F" w:rsidR="00796AA1">
        <w:t>D</w:t>
      </w:r>
      <w:r w:rsidRPr="00B5546F">
        <w:t>ecade,</w:t>
      </w:r>
      <w:r w:rsidRPr="00B5546F" w:rsidR="00FA2E32">
        <w:t xml:space="preserve"> </w:t>
      </w:r>
      <w:r w:rsidRPr="00B5546F">
        <w:t>New</w:t>
      </w:r>
      <w:r w:rsidRPr="00B5546F" w:rsidR="00FA2E32">
        <w:t xml:space="preserve"> </w:t>
      </w:r>
      <w:r w:rsidRPr="00B5546F" w:rsidR="00796AA1">
        <w:t>A</w:t>
      </w:r>
      <w:r w:rsidRPr="00B5546F">
        <w:t>pproach</w:t>
      </w:r>
      <w:r w:rsidRPr="00B5546F" w:rsidR="00796AA1">
        <w:t>,</w:t>
      </w:r>
      <w:r w:rsidRPr="00B5546F" w:rsidR="00FA2E32">
        <w:t xml:space="preserve"> </w:t>
      </w:r>
      <w:r w:rsidRPr="00B5546F" w:rsidR="00796AA1">
        <w:t>we</w:t>
      </w:r>
      <w:r w:rsidRPr="00B5546F" w:rsidR="00FA2E32">
        <w:t xml:space="preserve"> </w:t>
      </w:r>
      <w:r w:rsidRPr="00B5546F" w:rsidR="00796AA1">
        <w:t>have</w:t>
      </w:r>
      <w:r w:rsidRPr="00B5546F" w:rsidR="00FA2E32">
        <w:t xml:space="preserve"> </w:t>
      </w:r>
      <w:r w:rsidRPr="00B5546F" w:rsidR="00796AA1">
        <w:t>seen</w:t>
      </w:r>
      <w:r w:rsidRPr="00B5546F" w:rsidR="00FA2E32">
        <w:t xml:space="preserve"> </w:t>
      </w:r>
      <w:r w:rsidRPr="00B5546F" w:rsidR="00796AA1">
        <w:t>the</w:t>
      </w:r>
      <w:r w:rsidRPr="00B5546F" w:rsidR="00FA2E32">
        <w:t xml:space="preserve"> </w:t>
      </w:r>
      <w:r w:rsidRPr="00B5546F" w:rsidR="00796AA1">
        <w:t>Irish</w:t>
      </w:r>
      <w:r w:rsidRPr="00B5546F" w:rsidR="00FA2E32">
        <w:t xml:space="preserve"> </w:t>
      </w:r>
      <w:r w:rsidRPr="00B5546F" w:rsidR="00796AA1">
        <w:t>Government</w:t>
      </w:r>
      <w:r w:rsidRPr="00B5546F" w:rsidR="00FA2E32">
        <w:t xml:space="preserve"> </w:t>
      </w:r>
      <w:r w:rsidRPr="00B5546F" w:rsidR="00796AA1">
        <w:t>play</w:t>
      </w:r>
      <w:r w:rsidRPr="00B5546F" w:rsidR="00FA2E32">
        <w:t xml:space="preserve"> </w:t>
      </w:r>
      <w:r w:rsidRPr="00B5546F" w:rsidR="00796AA1">
        <w:t>a</w:t>
      </w:r>
      <w:r w:rsidRPr="00B5546F" w:rsidR="00FA2E32">
        <w:t xml:space="preserve"> </w:t>
      </w:r>
      <w:r w:rsidRPr="00B5546F" w:rsidR="00796AA1">
        <w:t>constructive</w:t>
      </w:r>
      <w:r w:rsidRPr="00B5546F" w:rsidR="00FA2E32">
        <w:t xml:space="preserve"> </w:t>
      </w:r>
      <w:r w:rsidRPr="00B5546F" w:rsidR="00796AA1">
        <w:t>role</w:t>
      </w:r>
      <w:r w:rsidRPr="00B5546F" w:rsidR="00FA2E32">
        <w:t xml:space="preserve"> </w:t>
      </w:r>
      <w:r w:rsidRPr="00B5546F" w:rsidR="00796AA1">
        <w:t>in</w:t>
      </w:r>
      <w:r w:rsidRPr="00B5546F" w:rsidR="00FA2E32">
        <w:t xml:space="preserve"> </w:t>
      </w:r>
      <w:r w:rsidRPr="00B5546F" w:rsidR="00796AA1">
        <w:t>helping</w:t>
      </w:r>
      <w:r w:rsidRPr="00B5546F" w:rsidR="00FA2E32">
        <w:t xml:space="preserve"> </w:t>
      </w:r>
      <w:r w:rsidRPr="00B5546F" w:rsidR="00796AA1">
        <w:t>to</w:t>
      </w:r>
      <w:r w:rsidRPr="00B5546F" w:rsidR="00FA2E32">
        <w:t xml:space="preserve"> </w:t>
      </w:r>
      <w:r w:rsidRPr="00B5546F" w:rsidR="00796AA1">
        <w:t>bring</w:t>
      </w:r>
      <w:r w:rsidRPr="00B5546F" w:rsidR="00FA2E32">
        <w:t xml:space="preserve"> </w:t>
      </w:r>
      <w:r w:rsidRPr="00B5546F" w:rsidR="00796AA1">
        <w:t>the</w:t>
      </w:r>
      <w:r w:rsidRPr="00B5546F" w:rsidR="00FA2E32">
        <w:t xml:space="preserve"> </w:t>
      </w:r>
      <w:r w:rsidRPr="00B5546F" w:rsidR="00796AA1">
        <w:t>parties</w:t>
      </w:r>
      <w:r w:rsidRPr="00B5546F" w:rsidR="00FA2E32">
        <w:t xml:space="preserve"> </w:t>
      </w:r>
      <w:r w:rsidRPr="00B5546F" w:rsidR="00796AA1">
        <w:t>back</w:t>
      </w:r>
      <w:r w:rsidRPr="00B5546F" w:rsidR="00FA2E32">
        <w:t xml:space="preserve"> </w:t>
      </w:r>
      <w:r w:rsidRPr="00B5546F" w:rsidR="00796AA1">
        <w:t>together</w:t>
      </w:r>
      <w:r w:rsidRPr="00B5546F" w:rsidR="00FA2E32">
        <w:t xml:space="preserve"> </w:t>
      </w:r>
      <w:r w:rsidRPr="00B5546F" w:rsidR="00796AA1">
        <w:t>and</w:t>
      </w:r>
      <w:r w:rsidRPr="00B5546F" w:rsidR="00FA2E32">
        <w:t xml:space="preserve"> </w:t>
      </w:r>
      <w:r w:rsidRPr="00B5546F" w:rsidR="00796AA1">
        <w:t>helping</w:t>
      </w:r>
      <w:r w:rsidRPr="00B5546F" w:rsidR="00FA2E32">
        <w:t xml:space="preserve"> </w:t>
      </w:r>
      <w:r w:rsidRPr="00B5546F" w:rsidR="00796AA1">
        <w:t>sometimes</w:t>
      </w:r>
      <w:r w:rsidRPr="00B5546F" w:rsidR="00FA2E32">
        <w:t xml:space="preserve"> </w:t>
      </w:r>
      <w:r w:rsidRPr="00B5546F" w:rsidR="00796AA1">
        <w:t>to</w:t>
      </w:r>
      <w:r w:rsidRPr="00B5546F" w:rsidR="00FA2E32">
        <w:t xml:space="preserve"> </w:t>
      </w:r>
      <w:r w:rsidRPr="00B5546F" w:rsidR="00796AA1">
        <w:t>challenge</w:t>
      </w:r>
      <w:r w:rsidRPr="00B5546F" w:rsidR="00FA2E32">
        <w:t xml:space="preserve"> </w:t>
      </w:r>
      <w:r w:rsidRPr="00B5546F" w:rsidR="00796AA1">
        <w:t>some</w:t>
      </w:r>
      <w:r w:rsidRPr="00B5546F" w:rsidR="00FA2E32">
        <w:t xml:space="preserve"> </w:t>
      </w:r>
      <w:r w:rsidRPr="00B5546F" w:rsidR="00796AA1">
        <w:t>of</w:t>
      </w:r>
      <w:r w:rsidRPr="00B5546F" w:rsidR="00FA2E32">
        <w:t xml:space="preserve"> </w:t>
      </w:r>
      <w:r w:rsidRPr="00B5546F" w:rsidR="00796AA1">
        <w:t>the</w:t>
      </w:r>
      <w:r w:rsidRPr="00B5546F" w:rsidR="00FA2E32">
        <w:t xml:space="preserve"> </w:t>
      </w:r>
      <w:r w:rsidRPr="00B5546F" w:rsidR="00796AA1">
        <w:t>more</w:t>
      </w:r>
      <w:r w:rsidRPr="00B5546F" w:rsidR="00FA2E32">
        <w:t xml:space="preserve"> </w:t>
      </w:r>
      <w:r w:rsidRPr="00B5546F" w:rsidR="00796AA1">
        <w:t>difficult</w:t>
      </w:r>
      <w:r w:rsidRPr="00B5546F" w:rsidR="00FA2E32">
        <w:t xml:space="preserve"> </w:t>
      </w:r>
      <w:r w:rsidRPr="00B5546F" w:rsidR="00796AA1">
        <w:t>issues</w:t>
      </w:r>
      <w:r w:rsidRPr="00B5546F" w:rsidR="00FA2E32">
        <w:t xml:space="preserve"> </w:t>
      </w:r>
      <w:r w:rsidRPr="00B5546F" w:rsidR="00796AA1">
        <w:t>with</w:t>
      </w:r>
      <w:r w:rsidRPr="00B5546F" w:rsidR="00FA2E32">
        <w:t xml:space="preserve"> </w:t>
      </w:r>
      <w:r w:rsidRPr="00B5546F" w:rsidR="00796AA1">
        <w:t>the</w:t>
      </w:r>
      <w:r w:rsidRPr="00B5546F" w:rsidR="00FA2E32">
        <w:t xml:space="preserve"> </w:t>
      </w:r>
      <w:r w:rsidRPr="00B5546F" w:rsidR="00796AA1">
        <w:t>nationalist</w:t>
      </w:r>
      <w:r w:rsidRPr="00B5546F" w:rsidR="00FA2E32">
        <w:t xml:space="preserve"> </w:t>
      </w:r>
      <w:r w:rsidRPr="00B5546F" w:rsidR="00796AA1">
        <w:t>community</w:t>
      </w:r>
      <w:r w:rsidRPr="00B5546F" w:rsidR="003576E1">
        <w:t>,</w:t>
      </w:r>
      <w:r w:rsidRPr="00B5546F" w:rsidR="00FA2E32">
        <w:t xml:space="preserve"> </w:t>
      </w:r>
      <w:r w:rsidRPr="00B5546F" w:rsidR="00796AA1">
        <w:t>just</w:t>
      </w:r>
      <w:r w:rsidRPr="00B5546F" w:rsidR="00FA2E32">
        <w:t xml:space="preserve"> </w:t>
      </w:r>
      <w:r w:rsidRPr="00B5546F" w:rsidR="00796AA1">
        <w:t>as</w:t>
      </w:r>
      <w:r w:rsidRPr="00B5546F" w:rsidR="00FA2E32">
        <w:t xml:space="preserve"> </w:t>
      </w:r>
      <w:r w:rsidRPr="00B5546F" w:rsidR="00796AA1">
        <w:t>we</w:t>
      </w:r>
      <w:r w:rsidRPr="00B5546F" w:rsidR="00FA2E32">
        <w:t xml:space="preserve"> </w:t>
      </w:r>
      <w:r w:rsidRPr="00B5546F" w:rsidR="00796AA1">
        <w:t>have</w:t>
      </w:r>
      <w:r w:rsidRPr="00B5546F" w:rsidR="00FA2E32">
        <w:t xml:space="preserve"> </w:t>
      </w:r>
      <w:r w:rsidRPr="00B5546F" w:rsidR="00796AA1">
        <w:t>sometimes</w:t>
      </w:r>
      <w:r w:rsidRPr="00B5546F" w:rsidR="00FA2E32">
        <w:t xml:space="preserve"> </w:t>
      </w:r>
      <w:r w:rsidRPr="00B5546F" w:rsidR="00796AA1">
        <w:t>had</w:t>
      </w:r>
      <w:r w:rsidRPr="00B5546F" w:rsidR="00FA2E32">
        <w:t xml:space="preserve"> </w:t>
      </w:r>
      <w:r w:rsidRPr="00B5546F" w:rsidR="00796AA1">
        <w:t>to</w:t>
      </w:r>
      <w:r w:rsidRPr="00B5546F" w:rsidR="00FA2E32">
        <w:t xml:space="preserve"> </w:t>
      </w:r>
      <w:r w:rsidRPr="00B5546F" w:rsidR="00796AA1">
        <w:t>challenge</w:t>
      </w:r>
      <w:r w:rsidRPr="00B5546F" w:rsidR="00FA2E32">
        <w:t xml:space="preserve"> </w:t>
      </w:r>
      <w:r w:rsidRPr="00B5546F" w:rsidR="00796AA1">
        <w:t>some</w:t>
      </w:r>
      <w:r w:rsidRPr="00B5546F" w:rsidR="00FA2E32">
        <w:t xml:space="preserve"> </w:t>
      </w:r>
      <w:r w:rsidRPr="00B5546F" w:rsidR="00796AA1">
        <w:t>of</w:t>
      </w:r>
      <w:r w:rsidRPr="00B5546F" w:rsidR="00FA2E32">
        <w:t xml:space="preserve"> </w:t>
      </w:r>
      <w:r w:rsidRPr="00B5546F" w:rsidR="00796AA1">
        <w:t>the</w:t>
      </w:r>
      <w:r w:rsidRPr="00B5546F" w:rsidR="00FA2E32">
        <w:t xml:space="preserve"> </w:t>
      </w:r>
      <w:r w:rsidRPr="00B5546F" w:rsidR="00796AA1">
        <w:t>more</w:t>
      </w:r>
      <w:r w:rsidRPr="00B5546F" w:rsidR="00FA2E32">
        <w:t xml:space="preserve"> </w:t>
      </w:r>
      <w:r w:rsidRPr="00B5546F" w:rsidR="00796AA1">
        <w:t>difficult</w:t>
      </w:r>
      <w:r w:rsidRPr="00B5546F" w:rsidR="00FA2E32">
        <w:t xml:space="preserve"> </w:t>
      </w:r>
      <w:r w:rsidRPr="00B5546F" w:rsidR="00796AA1">
        <w:t>issues</w:t>
      </w:r>
      <w:r w:rsidRPr="00B5546F" w:rsidR="00FA2E32">
        <w:t xml:space="preserve"> </w:t>
      </w:r>
      <w:r w:rsidRPr="00B5546F" w:rsidR="00796AA1">
        <w:t>with</w:t>
      </w:r>
      <w:r w:rsidRPr="00B5546F" w:rsidR="00FA2E32">
        <w:t xml:space="preserve"> </w:t>
      </w:r>
      <w:r w:rsidRPr="00B5546F" w:rsidR="00796AA1">
        <w:t>the</w:t>
      </w:r>
      <w:r w:rsidRPr="00B5546F" w:rsidR="00FA2E32">
        <w:t xml:space="preserve"> </w:t>
      </w:r>
      <w:r w:rsidRPr="00B5546F" w:rsidR="00796AA1">
        <w:t>unionist</w:t>
      </w:r>
      <w:r w:rsidRPr="00B5546F" w:rsidR="00FA2E32">
        <w:t xml:space="preserve"> </w:t>
      </w:r>
      <w:r w:rsidRPr="00B5546F" w:rsidR="00796AA1">
        <w:t>community</w:t>
      </w:r>
      <w:r w:rsidRPr="00B5546F">
        <w:t>.</w:t>
      </w:r>
      <w:r w:rsidRPr="00B5546F" w:rsidR="00FA2E32">
        <w:t xml:space="preserve"> </w:t>
      </w:r>
      <w:r w:rsidRPr="00B5546F" w:rsidR="00796AA1">
        <w:t>That</w:t>
      </w:r>
      <w:r w:rsidRPr="00B5546F" w:rsidR="00FA2E32">
        <w:t xml:space="preserve"> </w:t>
      </w:r>
      <w:r w:rsidRPr="00B5546F" w:rsidR="00796AA1">
        <w:t>is</w:t>
      </w:r>
      <w:r w:rsidRPr="00B5546F" w:rsidR="00FA2E32">
        <w:t xml:space="preserve"> </w:t>
      </w:r>
      <w:r w:rsidRPr="00B5546F" w:rsidR="00796AA1">
        <w:t>welcome</w:t>
      </w:r>
      <w:r w:rsidRPr="00B5546F" w:rsidR="00FA2E32">
        <w:t xml:space="preserve"> </w:t>
      </w:r>
      <w:r w:rsidRPr="00B5546F" w:rsidR="00796AA1">
        <w:t>when</w:t>
      </w:r>
      <w:r w:rsidRPr="00B5546F" w:rsidR="00FA2E32">
        <w:t xml:space="preserve"> </w:t>
      </w:r>
      <w:r w:rsidRPr="00B5546F" w:rsidR="00796AA1">
        <w:t>it</w:t>
      </w:r>
      <w:r w:rsidRPr="00B5546F" w:rsidR="00FA2E32">
        <w:t xml:space="preserve"> </w:t>
      </w:r>
      <w:r w:rsidRPr="00B5546F" w:rsidR="00796AA1">
        <w:t>actually</w:t>
      </w:r>
      <w:r w:rsidRPr="00B5546F" w:rsidR="00FA2E32">
        <w:t xml:space="preserve"> </w:t>
      </w:r>
      <w:r w:rsidRPr="00B5546F" w:rsidR="00796AA1">
        <w:t>gets</w:t>
      </w:r>
      <w:r w:rsidRPr="00B5546F" w:rsidR="00FA2E32">
        <w:t xml:space="preserve"> </w:t>
      </w:r>
      <w:r w:rsidRPr="00B5546F" w:rsidR="00796AA1">
        <w:t>people</w:t>
      </w:r>
      <w:r w:rsidRPr="00B5546F" w:rsidR="00FA2E32">
        <w:t xml:space="preserve"> </w:t>
      </w:r>
      <w:r w:rsidRPr="00B5546F" w:rsidR="00796AA1">
        <w:t>to</w:t>
      </w:r>
      <w:r w:rsidRPr="00B5546F" w:rsidR="00FA2E32">
        <w:t xml:space="preserve"> </w:t>
      </w:r>
      <w:r w:rsidRPr="00B5546F" w:rsidR="00796AA1">
        <w:t>the</w:t>
      </w:r>
      <w:r w:rsidRPr="00B5546F" w:rsidR="00FA2E32">
        <w:t xml:space="preserve"> </w:t>
      </w:r>
      <w:r w:rsidRPr="00B5546F" w:rsidR="00796AA1">
        <w:t>table</w:t>
      </w:r>
      <w:r w:rsidRPr="00B5546F" w:rsidR="00FA2E32">
        <w:t xml:space="preserve"> </w:t>
      </w:r>
      <w:r w:rsidRPr="00B5546F" w:rsidR="00796AA1">
        <w:t>and</w:t>
      </w:r>
      <w:r w:rsidRPr="00B5546F" w:rsidR="00FA2E32">
        <w:t xml:space="preserve"> </w:t>
      </w:r>
      <w:r w:rsidRPr="00B5546F" w:rsidR="00796AA1">
        <w:t>gets</w:t>
      </w:r>
      <w:r w:rsidRPr="00B5546F" w:rsidR="00FA2E32">
        <w:t xml:space="preserve"> </w:t>
      </w:r>
      <w:r w:rsidRPr="00B5546F" w:rsidR="00796AA1">
        <w:t>people</w:t>
      </w:r>
      <w:r w:rsidRPr="00B5546F" w:rsidR="00FA2E32">
        <w:t xml:space="preserve"> </w:t>
      </w:r>
      <w:r w:rsidRPr="00B5546F" w:rsidR="00796AA1">
        <w:t>working</w:t>
      </w:r>
      <w:r w:rsidRPr="00B5546F" w:rsidR="00FA2E32">
        <w:t xml:space="preserve"> </w:t>
      </w:r>
      <w:r w:rsidRPr="00B5546F" w:rsidR="00796AA1">
        <w:t>together</w:t>
      </w:r>
      <w:r w:rsidRPr="00B5546F">
        <w:t>.</w:t>
      </w:r>
      <w:r w:rsidRPr="00B5546F" w:rsidR="00FA2E32">
        <w:t xml:space="preserve"> </w:t>
      </w:r>
      <w:r w:rsidRPr="00B5546F" w:rsidR="00796AA1">
        <w:t>That</w:t>
      </w:r>
      <w:r w:rsidRPr="00B5546F" w:rsidR="00FA2E32">
        <w:t xml:space="preserve"> </w:t>
      </w:r>
      <w:r w:rsidRPr="00B5546F" w:rsidR="00796AA1">
        <w:t>is</w:t>
      </w:r>
      <w:r w:rsidRPr="00B5546F" w:rsidR="00FA2E32">
        <w:t xml:space="preserve"> </w:t>
      </w:r>
      <w:r w:rsidRPr="00B5546F" w:rsidR="00796AA1">
        <w:t>the</w:t>
      </w:r>
      <w:r w:rsidRPr="00B5546F" w:rsidR="00FA2E32">
        <w:t xml:space="preserve"> </w:t>
      </w:r>
      <w:r w:rsidRPr="00B5546F" w:rsidR="00796AA1">
        <w:t>approach</w:t>
      </w:r>
      <w:r w:rsidRPr="00B5546F" w:rsidR="00FA2E32">
        <w:t xml:space="preserve"> </w:t>
      </w:r>
      <w:r w:rsidRPr="00B5546F" w:rsidR="00796AA1">
        <w:t>that</w:t>
      </w:r>
      <w:r w:rsidRPr="00B5546F" w:rsidR="00FA2E32">
        <w:t xml:space="preserve"> </w:t>
      </w:r>
      <w:r w:rsidRPr="00B5546F" w:rsidR="00796AA1">
        <w:t>we</w:t>
      </w:r>
      <w:r w:rsidRPr="00B5546F" w:rsidR="00FA2E32">
        <w:t xml:space="preserve"> </w:t>
      </w:r>
      <w:r w:rsidRPr="00B5546F" w:rsidR="00796AA1">
        <w:t>need</w:t>
      </w:r>
      <w:r w:rsidRPr="00B5546F" w:rsidR="00FA2E32">
        <w:t xml:space="preserve"> </w:t>
      </w:r>
      <w:r w:rsidRPr="00B5546F" w:rsidR="00796AA1">
        <w:t>to</w:t>
      </w:r>
      <w:r w:rsidRPr="00B5546F" w:rsidR="00FA2E32">
        <w:t xml:space="preserve"> </w:t>
      </w:r>
      <w:r w:rsidRPr="00B5546F" w:rsidR="00796AA1">
        <w:t>take</w:t>
      </w:r>
      <w:r w:rsidRPr="00B5546F" w:rsidR="00FA2E32">
        <w:t xml:space="preserve"> </w:t>
      </w:r>
      <w:r w:rsidRPr="00B5546F" w:rsidR="00796AA1">
        <w:t>going</w:t>
      </w:r>
      <w:r w:rsidRPr="00B5546F" w:rsidR="00FA2E32">
        <w:t xml:space="preserve"> </w:t>
      </w:r>
      <w:r w:rsidRPr="00B5546F" w:rsidR="00796AA1">
        <w:t>forward.</w:t>
      </w:r>
      <w:r w:rsidRPr="00B5546F" w:rsidR="00FA2E32">
        <w:t xml:space="preserve"> </w:t>
      </w:r>
      <w:r w:rsidRPr="00B5546F" w:rsidR="00796AA1">
        <w:t>It</w:t>
      </w:r>
      <w:r w:rsidRPr="00B5546F" w:rsidR="00FA2E32">
        <w:t xml:space="preserve"> </w:t>
      </w:r>
      <w:r w:rsidRPr="00B5546F" w:rsidR="00796AA1">
        <w:t>does</w:t>
      </w:r>
      <w:r w:rsidRPr="00B5546F" w:rsidR="00FA2E32">
        <w:t xml:space="preserve"> </w:t>
      </w:r>
      <w:r w:rsidRPr="00B5546F" w:rsidR="002659C5">
        <w:t>not</w:t>
      </w:r>
      <w:r w:rsidRPr="00B5546F" w:rsidR="00FA2E32">
        <w:t xml:space="preserve"> </w:t>
      </w:r>
      <w:r w:rsidRPr="00B5546F" w:rsidR="00796AA1">
        <w:t>mean</w:t>
      </w:r>
      <w:r w:rsidRPr="00B5546F" w:rsidR="00FA2E32">
        <w:t xml:space="preserve"> </w:t>
      </w:r>
      <w:r w:rsidRPr="00B5546F" w:rsidR="00796AA1">
        <w:t>we</w:t>
      </w:r>
      <w:r w:rsidRPr="00B5546F" w:rsidR="00FA2E32">
        <w:t xml:space="preserve"> </w:t>
      </w:r>
      <w:r w:rsidRPr="00B5546F" w:rsidR="00796AA1">
        <w:t>will</w:t>
      </w:r>
      <w:r w:rsidRPr="00B5546F" w:rsidR="00FA2E32">
        <w:t xml:space="preserve"> </w:t>
      </w:r>
      <w:r w:rsidRPr="00B5546F" w:rsidR="00796AA1">
        <w:t>necessarily</w:t>
      </w:r>
      <w:r w:rsidRPr="00B5546F" w:rsidR="00FA2E32">
        <w:t xml:space="preserve"> </w:t>
      </w:r>
      <w:r w:rsidRPr="00B5546F" w:rsidR="00796AA1">
        <w:t>agree</w:t>
      </w:r>
      <w:r w:rsidRPr="00B5546F" w:rsidR="00FA2E32">
        <w:t xml:space="preserve"> </w:t>
      </w:r>
      <w:r w:rsidRPr="00B5546F" w:rsidR="00796AA1">
        <w:t>with</w:t>
      </w:r>
      <w:r w:rsidRPr="00B5546F" w:rsidR="00FA2E32">
        <w:t xml:space="preserve"> </w:t>
      </w:r>
      <w:r w:rsidRPr="00B5546F" w:rsidR="00796AA1">
        <w:t>them</w:t>
      </w:r>
      <w:r w:rsidRPr="00B5546F" w:rsidR="00FA2E32">
        <w:t xml:space="preserve"> </w:t>
      </w:r>
      <w:r w:rsidRPr="00B5546F" w:rsidR="00796AA1">
        <w:t>on</w:t>
      </w:r>
      <w:r w:rsidRPr="00B5546F" w:rsidR="00FA2E32">
        <w:t xml:space="preserve"> </w:t>
      </w:r>
      <w:r w:rsidRPr="00B5546F" w:rsidR="00796AA1">
        <w:t>every</w:t>
      </w:r>
      <w:r w:rsidRPr="00B5546F" w:rsidR="00FA2E32">
        <w:t xml:space="preserve"> </w:t>
      </w:r>
      <w:r w:rsidRPr="00B5546F" w:rsidR="00796AA1">
        <w:t>aspect</w:t>
      </w:r>
      <w:r w:rsidRPr="00B5546F" w:rsidR="00FA2E32">
        <w:t xml:space="preserve"> </w:t>
      </w:r>
      <w:r w:rsidRPr="00B5546F" w:rsidR="00796AA1">
        <w:t>of</w:t>
      </w:r>
      <w:r w:rsidRPr="00B5546F" w:rsidR="00FA2E32">
        <w:t xml:space="preserve"> </w:t>
      </w:r>
      <w:r w:rsidRPr="00B5546F" w:rsidR="00796AA1">
        <w:t>policy</w:t>
      </w:r>
      <w:r w:rsidRPr="00B5546F" w:rsidR="00FA2E32">
        <w:t xml:space="preserve"> </w:t>
      </w:r>
      <w:r w:rsidRPr="00B5546F" w:rsidR="00796AA1">
        <w:t>or</w:t>
      </w:r>
      <w:r w:rsidRPr="00B5546F" w:rsidR="00FA2E32">
        <w:t xml:space="preserve"> </w:t>
      </w:r>
      <w:r w:rsidRPr="00B5546F" w:rsidR="00796AA1">
        <w:t>on</w:t>
      </w:r>
      <w:r w:rsidRPr="00B5546F" w:rsidR="00FA2E32">
        <w:t xml:space="preserve"> </w:t>
      </w:r>
      <w:r w:rsidRPr="00B5546F" w:rsidR="00796AA1">
        <w:t>every</w:t>
      </w:r>
      <w:r w:rsidRPr="00B5546F" w:rsidR="00FA2E32">
        <w:t xml:space="preserve"> </w:t>
      </w:r>
      <w:r w:rsidRPr="00B5546F" w:rsidR="00796AA1">
        <w:t>aspect</w:t>
      </w:r>
      <w:r w:rsidRPr="00B5546F" w:rsidR="00FA2E32">
        <w:t xml:space="preserve"> </w:t>
      </w:r>
      <w:r w:rsidRPr="00B5546F" w:rsidR="00796AA1">
        <w:t>of</w:t>
      </w:r>
      <w:r w:rsidRPr="00B5546F" w:rsidR="00FA2E32">
        <w:t xml:space="preserve"> </w:t>
      </w:r>
      <w:r w:rsidRPr="00B5546F" w:rsidR="00796AA1">
        <w:t>the</w:t>
      </w:r>
      <w:r w:rsidRPr="00B5546F" w:rsidR="00FA2E32">
        <w:t xml:space="preserve"> </w:t>
      </w:r>
      <w:r w:rsidRPr="00B5546F" w:rsidR="00796AA1">
        <w:t>constitutional</w:t>
      </w:r>
      <w:r w:rsidRPr="00B5546F" w:rsidR="00FA2E32">
        <w:t xml:space="preserve"> </w:t>
      </w:r>
      <w:r w:rsidRPr="00B5546F" w:rsidR="00796AA1">
        <w:t>question</w:t>
      </w:r>
      <w:r w:rsidRPr="00B5546F" w:rsidR="003576E1">
        <w:t>,</w:t>
      </w:r>
      <w:r w:rsidRPr="00B5546F" w:rsidR="00FA2E32">
        <w:t xml:space="preserve"> </w:t>
      </w:r>
      <w:r w:rsidRPr="00B5546F" w:rsidR="00796AA1">
        <w:t>but</w:t>
      </w:r>
      <w:r w:rsidRPr="00B5546F" w:rsidR="00FA2E32">
        <w:t xml:space="preserve"> </w:t>
      </w:r>
      <w:r w:rsidRPr="00B5546F" w:rsidR="00796AA1">
        <w:t>o</w:t>
      </w:r>
      <w:r w:rsidRPr="00B5546F">
        <w:t>f</w:t>
      </w:r>
      <w:r w:rsidRPr="00B5546F" w:rsidR="00FA2E32">
        <w:t xml:space="preserve"> </w:t>
      </w:r>
      <w:r w:rsidRPr="00B5546F">
        <w:t>course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recognise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maintaining</w:t>
      </w:r>
      <w:r w:rsidRPr="00B5546F" w:rsidR="00FA2E32">
        <w:t xml:space="preserve"> </w:t>
      </w:r>
      <w:r w:rsidRPr="00B5546F">
        <w:t>those</w:t>
      </w:r>
      <w:r w:rsidRPr="00B5546F" w:rsidR="00FA2E32">
        <w:t xml:space="preserve"> </w:t>
      </w:r>
      <w:r w:rsidRPr="00B5546F">
        <w:t>relationship</w:t>
      </w:r>
      <w:r w:rsidRPr="00B5546F" w:rsidR="00796AA1">
        <w:t>s</w:t>
      </w:r>
      <w:r w:rsidRPr="00B5546F" w:rsidR="00FA2E32">
        <w:t xml:space="preserve"> </w:t>
      </w:r>
      <w:r w:rsidRPr="00B5546F" w:rsidR="00796AA1">
        <w:t>and</w:t>
      </w:r>
      <w:r w:rsidRPr="00B5546F" w:rsidR="00FA2E32">
        <w:t xml:space="preserve"> </w:t>
      </w:r>
      <w:r w:rsidRPr="00B5546F" w:rsidR="00796AA1">
        <w:t>keeping</w:t>
      </w:r>
      <w:r w:rsidRPr="00B5546F" w:rsidR="00FA2E32">
        <w:t xml:space="preserve"> </w:t>
      </w:r>
      <w:r w:rsidRPr="00B5546F" w:rsidR="00796AA1">
        <w:t>up</w:t>
      </w:r>
      <w:r w:rsidRPr="00B5546F" w:rsidR="00FA2E32">
        <w:t xml:space="preserve"> </w:t>
      </w:r>
      <w:r w:rsidRPr="00B5546F" w:rsidR="00796AA1">
        <w:t>a</w:t>
      </w:r>
      <w:r w:rsidRPr="00B5546F" w:rsidR="00FA2E32">
        <w:t xml:space="preserve"> </w:t>
      </w:r>
      <w:r w:rsidRPr="00B5546F" w:rsidR="00796AA1">
        <w:t>dialogue</w:t>
      </w:r>
      <w:r w:rsidRPr="00B5546F" w:rsidR="00FA2E32">
        <w:t xml:space="preserve"> </w:t>
      </w:r>
      <w:r w:rsidRPr="00B5546F" w:rsidR="00796AA1">
        <w:t>with</w:t>
      </w:r>
      <w:r w:rsidRPr="00B5546F" w:rsidR="00FA2E32">
        <w:t xml:space="preserve"> </w:t>
      </w:r>
      <w:r w:rsidRPr="00B5546F" w:rsidR="00796AA1">
        <w:t>the</w:t>
      </w:r>
      <w:r w:rsidRPr="00B5546F" w:rsidR="00FA2E32">
        <w:t xml:space="preserve"> </w:t>
      </w:r>
      <w:r w:rsidRPr="00B5546F" w:rsidR="00796AA1">
        <w:t>Irish</w:t>
      </w:r>
      <w:r w:rsidRPr="00B5546F" w:rsidR="00FA2E32">
        <w:t xml:space="preserve"> </w:t>
      </w:r>
      <w:r w:rsidRPr="00B5546F" w:rsidR="00796AA1">
        <w:t>Government</w:t>
      </w:r>
      <w:r w:rsidRPr="00B5546F" w:rsidR="00FA2E32">
        <w:t xml:space="preserve"> </w:t>
      </w:r>
      <w:r w:rsidRPr="00B5546F" w:rsidR="00796AA1">
        <w:t>is</w:t>
      </w:r>
      <w:r w:rsidRPr="00B5546F" w:rsidR="00FA2E32">
        <w:t xml:space="preserve"> </w:t>
      </w:r>
      <w:r w:rsidRPr="00B5546F" w:rsidR="00796AA1">
        <w:t>a</w:t>
      </w:r>
      <w:r w:rsidRPr="00B5546F" w:rsidR="00FA2E32">
        <w:t xml:space="preserve"> </w:t>
      </w:r>
      <w:r w:rsidRPr="00B5546F" w:rsidR="00796AA1">
        <w:t>very</w:t>
      </w:r>
      <w:r w:rsidRPr="00B5546F" w:rsidR="00FA2E32">
        <w:t xml:space="preserve"> </w:t>
      </w:r>
      <w:r w:rsidRPr="00B5546F" w:rsidR="00796AA1">
        <w:t>important</w:t>
      </w:r>
      <w:r w:rsidRPr="00B5546F" w:rsidR="00FA2E32">
        <w:t xml:space="preserve"> </w:t>
      </w:r>
      <w:r w:rsidRPr="00B5546F" w:rsidR="00796AA1">
        <w:t>part</w:t>
      </w:r>
      <w:r w:rsidRPr="00B5546F" w:rsidR="00FA2E32">
        <w:t xml:space="preserve"> </w:t>
      </w:r>
      <w:r w:rsidRPr="00B5546F" w:rsidR="00796AA1">
        <w:t>of</w:t>
      </w:r>
      <w:r w:rsidRPr="00B5546F" w:rsidR="00FA2E32">
        <w:t xml:space="preserve"> </w:t>
      </w:r>
      <w:r w:rsidRPr="00B5546F" w:rsidR="00796AA1">
        <w:t>the</w:t>
      </w:r>
      <w:r w:rsidRPr="00B5546F" w:rsidR="00FA2E32">
        <w:t xml:space="preserve"> </w:t>
      </w:r>
      <w:r w:rsidRPr="00B5546F" w:rsidR="00796AA1">
        <w:t>overall</w:t>
      </w:r>
      <w:r w:rsidRPr="00B5546F" w:rsidR="00FA2E32">
        <w:t xml:space="preserve"> </w:t>
      </w:r>
      <w:r w:rsidRPr="00B5546F" w:rsidR="00796AA1">
        <w:t>picture.</w:t>
      </w:r>
    </w:p>
    <w:p w:rsidR="00624C42" w:rsidRPr="00B5546F" w:rsidP="003576E1">
      <w:pPr>
        <w:pStyle w:val="Question"/>
      </w:pPr>
      <w:sdt>
        <w:sdtPr>
          <w:alias w:val="Member"/>
          <w:tag w:val="&lt;Member mnisId='4129' dodsId='33629'&gt;"/>
          <w:id w:val="1652104552"/>
          <w:placeholder>
            <w:docPart w:val="DefaultPlaceholder_1082065158"/>
          </w:placeholder>
          <w:richText/>
        </w:sdtPr>
        <w:sdtContent>
          <w:r w:rsidRPr="00B5546F" w:rsidR="00FB35DE">
            <w:rPr>
              <w:b/>
            </w:rPr>
            <w:t>Ian</w:t>
          </w:r>
          <w:r w:rsidRPr="00B5546F" w:rsidR="00FA2E32">
            <w:rPr>
              <w:b/>
            </w:rPr>
            <w:t xml:space="preserve"> </w:t>
          </w:r>
          <w:r w:rsidRPr="00B5546F" w:rsidR="00FB35DE">
            <w:rPr>
              <w:b/>
            </w:rPr>
            <w:t>Paisley:</w:t>
          </w:r>
        </w:sdtContent>
      </w:sdt>
      <w:r w:rsidRPr="00B5546F" w:rsidR="00FA2E32">
        <w:t xml:space="preserve"> </w:t>
      </w:r>
      <w:r w:rsidRPr="00B5546F" w:rsidR="00FB35DE">
        <w:t>The</w:t>
      </w:r>
      <w:r w:rsidRPr="00B5546F" w:rsidR="00FA2E32">
        <w:t xml:space="preserve"> </w:t>
      </w:r>
      <w:r w:rsidRPr="00B5546F" w:rsidR="00FB35DE">
        <w:t>Irish</w:t>
      </w:r>
      <w:r w:rsidRPr="00B5546F" w:rsidR="00FA2E32">
        <w:t xml:space="preserve"> </w:t>
      </w:r>
      <w:r w:rsidRPr="00B5546F" w:rsidR="00796AA1">
        <w:t>G</w:t>
      </w:r>
      <w:r w:rsidRPr="00B5546F" w:rsidR="00FB35DE">
        <w:t>overnment</w:t>
      </w:r>
      <w:r w:rsidRPr="00B5546F" w:rsidR="00FA2E32">
        <w:t xml:space="preserve"> </w:t>
      </w:r>
      <w:r w:rsidRPr="00B5546F" w:rsidR="00FB35DE">
        <w:t>ha</w:t>
      </w:r>
      <w:r w:rsidRPr="00B5546F" w:rsidR="00796AA1">
        <w:t>ve</w:t>
      </w:r>
      <w:r w:rsidRPr="00B5546F" w:rsidR="00FA2E32">
        <w:t xml:space="preserve"> </w:t>
      </w:r>
      <w:r w:rsidRPr="00B5546F" w:rsidR="00FB35DE">
        <w:t>made</w:t>
      </w:r>
      <w:r w:rsidRPr="00B5546F" w:rsidR="00FA2E32">
        <w:t xml:space="preserve"> </w:t>
      </w:r>
      <w:r w:rsidRPr="00B5546F" w:rsidR="00FB35DE">
        <w:t>and</w:t>
      </w:r>
      <w:r w:rsidRPr="00B5546F" w:rsidR="00FA2E32">
        <w:t xml:space="preserve"> </w:t>
      </w:r>
      <w:r w:rsidRPr="00B5546F" w:rsidR="00FB35DE">
        <w:t>ha</w:t>
      </w:r>
      <w:r w:rsidRPr="00B5546F" w:rsidR="00796AA1">
        <w:t>ve</w:t>
      </w:r>
      <w:r w:rsidRPr="00B5546F" w:rsidR="00FA2E32">
        <w:t xml:space="preserve"> </w:t>
      </w:r>
      <w:r w:rsidRPr="00B5546F" w:rsidR="00FB35DE">
        <w:t>signed</w:t>
      </w:r>
      <w:r w:rsidRPr="00B5546F" w:rsidR="00FA2E32">
        <w:t xml:space="preserve"> </w:t>
      </w:r>
      <w:r w:rsidRPr="00B5546F" w:rsidR="00FB35DE">
        <w:t>up</w:t>
      </w:r>
      <w:r w:rsidRPr="00B5546F" w:rsidR="00FA2E32">
        <w:t xml:space="preserve"> </w:t>
      </w:r>
      <w:r w:rsidRPr="00B5546F" w:rsidR="00FB35DE">
        <w:t>to</w:t>
      </w:r>
      <w:r w:rsidRPr="00B5546F" w:rsidR="00FA2E32">
        <w:t xml:space="preserve"> </w:t>
      </w:r>
      <w:r w:rsidRPr="00B5546F" w:rsidR="00FB35DE">
        <w:t>certain</w:t>
      </w:r>
      <w:r w:rsidRPr="00B5546F" w:rsidR="00FA2E32">
        <w:t xml:space="preserve"> </w:t>
      </w:r>
      <w:r w:rsidRPr="00B5546F" w:rsidR="00FB35DE">
        <w:t>commitments</w:t>
      </w:r>
      <w:r w:rsidRPr="00B5546F" w:rsidR="00796AA1">
        <w:t>,</w:t>
      </w:r>
      <w:r w:rsidRPr="00B5546F" w:rsidR="00FA2E32">
        <w:t xml:space="preserve"> </w:t>
      </w:r>
      <w:r w:rsidRPr="00B5546F" w:rsidR="00796AA1">
        <w:t>which</w:t>
      </w:r>
      <w:r w:rsidRPr="00B5546F" w:rsidR="00FA2E32">
        <w:t xml:space="preserve"> </w:t>
      </w:r>
      <w:r w:rsidRPr="00B5546F" w:rsidR="00796AA1">
        <w:t>you</w:t>
      </w:r>
      <w:r w:rsidRPr="00B5546F" w:rsidR="00FA2E32">
        <w:t xml:space="preserve"> </w:t>
      </w:r>
      <w:r w:rsidRPr="00B5546F" w:rsidR="00796AA1">
        <w:t>will</w:t>
      </w:r>
      <w:r w:rsidRPr="00B5546F" w:rsidR="00FA2E32">
        <w:t xml:space="preserve"> </w:t>
      </w:r>
      <w:r w:rsidRPr="00B5546F" w:rsidR="00796AA1">
        <w:t>have</w:t>
      </w:r>
      <w:r w:rsidRPr="00B5546F" w:rsidR="00FA2E32">
        <w:t xml:space="preserve"> </w:t>
      </w:r>
      <w:r w:rsidRPr="00B5546F" w:rsidR="00796AA1">
        <w:t>to</w:t>
      </w:r>
      <w:r w:rsidRPr="00B5546F" w:rsidR="00FA2E32">
        <w:t xml:space="preserve"> </w:t>
      </w:r>
      <w:r w:rsidRPr="00B5546F" w:rsidR="00796AA1">
        <w:t>hold</w:t>
      </w:r>
      <w:r w:rsidRPr="00B5546F" w:rsidR="00FA2E32">
        <w:t xml:space="preserve"> </w:t>
      </w:r>
      <w:r w:rsidRPr="00B5546F" w:rsidR="00796AA1">
        <w:t>them</w:t>
      </w:r>
      <w:r w:rsidRPr="00B5546F" w:rsidR="00FA2E32">
        <w:t xml:space="preserve"> </w:t>
      </w:r>
      <w:r w:rsidRPr="00B5546F" w:rsidR="00796AA1">
        <w:t>to,</w:t>
      </w:r>
      <w:r w:rsidRPr="00B5546F" w:rsidR="00FA2E32">
        <w:t xml:space="preserve"> </w:t>
      </w:r>
      <w:r w:rsidRPr="00B5546F" w:rsidR="00796AA1">
        <w:t>especially</w:t>
      </w:r>
      <w:r w:rsidRPr="00B5546F" w:rsidR="00FA2E32">
        <w:t xml:space="preserve"> </w:t>
      </w:r>
      <w:r w:rsidRPr="00B5546F" w:rsidR="00796AA1">
        <w:t>in</w:t>
      </w:r>
      <w:r w:rsidRPr="00B5546F" w:rsidR="00FA2E32">
        <w:t xml:space="preserve"> </w:t>
      </w:r>
      <w:r w:rsidRPr="00B5546F" w:rsidR="00796AA1">
        <w:t>relation</w:t>
      </w:r>
      <w:r w:rsidRPr="00B5546F" w:rsidR="00FA2E32">
        <w:t xml:space="preserve"> </w:t>
      </w:r>
      <w:r w:rsidRPr="00B5546F" w:rsidR="00796AA1">
        <w:t>to</w:t>
      </w:r>
      <w:r w:rsidRPr="00B5546F" w:rsidR="00FA2E32">
        <w:t xml:space="preserve"> </w:t>
      </w:r>
      <w:r w:rsidRPr="00B5546F" w:rsidR="00796AA1">
        <w:t>legacy</w:t>
      </w:r>
      <w:r w:rsidRPr="00B5546F" w:rsidR="00FA2E32">
        <w:t xml:space="preserve"> </w:t>
      </w:r>
      <w:r w:rsidRPr="00B5546F" w:rsidR="00796AA1">
        <w:t>issues.</w:t>
      </w:r>
      <w:r w:rsidRPr="00B5546F" w:rsidR="00FA2E32">
        <w:t xml:space="preserve"> </w:t>
      </w:r>
      <w:r w:rsidRPr="00B5546F" w:rsidR="00796AA1">
        <w:t>Today</w:t>
      </w:r>
      <w:r w:rsidRPr="00B5546F" w:rsidR="00FA2E32">
        <w:t xml:space="preserve"> </w:t>
      </w:r>
      <w:r w:rsidRPr="00B5546F" w:rsidR="00796AA1">
        <w:t>they</w:t>
      </w:r>
      <w:r w:rsidRPr="00B5546F" w:rsidR="00FA2E32">
        <w:t xml:space="preserve"> </w:t>
      </w:r>
      <w:r w:rsidRPr="00B5546F" w:rsidR="00796AA1">
        <w:t>have</w:t>
      </w:r>
      <w:r w:rsidRPr="00B5546F" w:rsidR="00FA2E32">
        <w:t xml:space="preserve"> </w:t>
      </w:r>
      <w:r w:rsidRPr="00B5546F" w:rsidR="00796AA1">
        <w:t>further</w:t>
      </w:r>
      <w:r w:rsidRPr="00B5546F" w:rsidR="00FA2E32">
        <w:t xml:space="preserve"> </w:t>
      </w:r>
      <w:r w:rsidRPr="00B5546F" w:rsidR="00796AA1">
        <w:t>announced</w:t>
      </w:r>
      <w:r w:rsidRPr="00B5546F" w:rsidR="00FA2E32">
        <w:t xml:space="preserve"> </w:t>
      </w:r>
      <w:r w:rsidRPr="00B5546F" w:rsidR="00796AA1">
        <w:t>that</w:t>
      </w:r>
      <w:r w:rsidRPr="00B5546F" w:rsidR="00FA2E32">
        <w:t xml:space="preserve"> </w:t>
      </w:r>
      <w:r w:rsidRPr="00B5546F" w:rsidR="00796AA1">
        <w:t>they</w:t>
      </w:r>
      <w:r w:rsidRPr="00B5546F" w:rsidR="00FA2E32">
        <w:t xml:space="preserve"> </w:t>
      </w:r>
      <w:r w:rsidRPr="00B5546F" w:rsidR="00796AA1">
        <w:t>are</w:t>
      </w:r>
      <w:r w:rsidRPr="00B5546F" w:rsidR="00FA2E32">
        <w:t xml:space="preserve"> </w:t>
      </w:r>
      <w:r w:rsidRPr="00B5546F" w:rsidR="00796AA1">
        <w:t>interested</w:t>
      </w:r>
      <w:r w:rsidRPr="00B5546F" w:rsidR="00FA2E32">
        <w:t xml:space="preserve"> </w:t>
      </w:r>
      <w:r w:rsidRPr="00B5546F" w:rsidR="00796AA1">
        <w:t>in</w:t>
      </w:r>
      <w:r w:rsidRPr="00B5546F" w:rsidR="00FA2E32">
        <w:t xml:space="preserve"> </w:t>
      </w:r>
      <w:r w:rsidRPr="00B5546F" w:rsidR="00796AA1">
        <w:t>setting</w:t>
      </w:r>
      <w:r w:rsidRPr="00B5546F" w:rsidR="00FA2E32">
        <w:t xml:space="preserve"> </w:t>
      </w:r>
      <w:r w:rsidRPr="00B5546F" w:rsidR="00796AA1">
        <w:t>up</w:t>
      </w:r>
      <w:r w:rsidRPr="00B5546F" w:rsidR="00FA2E32">
        <w:t xml:space="preserve"> </w:t>
      </w:r>
      <w:r w:rsidRPr="00B5546F" w:rsidR="00796AA1">
        <w:t>an</w:t>
      </w:r>
      <w:r w:rsidRPr="00B5546F" w:rsidR="00FA2E32">
        <w:t xml:space="preserve"> </w:t>
      </w:r>
      <w:r w:rsidRPr="00B5546F" w:rsidR="00796AA1">
        <w:t>international</w:t>
      </w:r>
      <w:r w:rsidRPr="00B5546F" w:rsidR="00FA2E32">
        <w:t xml:space="preserve"> </w:t>
      </w:r>
      <w:r w:rsidRPr="00B5546F" w:rsidR="00796AA1">
        <w:t>judicial</w:t>
      </w:r>
      <w:r w:rsidRPr="00B5546F" w:rsidR="00FA2E32">
        <w:t xml:space="preserve"> </w:t>
      </w:r>
      <w:r w:rsidRPr="00B5546F" w:rsidR="00796AA1">
        <w:t>figure</w:t>
      </w:r>
      <w:r w:rsidRPr="00B5546F" w:rsidR="00FA2E32">
        <w:t xml:space="preserve"> </w:t>
      </w:r>
      <w:r w:rsidRPr="00B5546F" w:rsidR="00796AA1">
        <w:t>to</w:t>
      </w:r>
      <w:r w:rsidRPr="00B5546F" w:rsidR="00FA2E32">
        <w:t xml:space="preserve"> </w:t>
      </w:r>
      <w:r w:rsidRPr="00B5546F" w:rsidR="00796AA1">
        <w:t>examine</w:t>
      </w:r>
      <w:r w:rsidRPr="00B5546F" w:rsidR="00FA2E32">
        <w:t xml:space="preserve"> </w:t>
      </w:r>
      <w:r w:rsidRPr="00B5546F" w:rsidR="00796AA1">
        <w:t>the</w:t>
      </w:r>
      <w:r w:rsidRPr="00B5546F" w:rsidR="00FA2E32">
        <w:t xml:space="preserve"> </w:t>
      </w:r>
      <w:r w:rsidRPr="00B5546F" w:rsidR="00796AA1">
        <w:t>Dublin</w:t>
      </w:r>
      <w:r w:rsidRPr="00B5546F" w:rsidR="00FA2E32">
        <w:t xml:space="preserve"> </w:t>
      </w:r>
      <w:r w:rsidRPr="00B5546F" w:rsidR="00796AA1">
        <w:t>bombings</w:t>
      </w:r>
      <w:r w:rsidRPr="00B5546F" w:rsidR="00FA2E32">
        <w:t xml:space="preserve"> </w:t>
      </w:r>
      <w:r w:rsidRPr="00B5546F" w:rsidR="00796AA1">
        <w:t>of</w:t>
      </w:r>
      <w:r w:rsidRPr="00B5546F" w:rsidR="00FA2E32">
        <w:t xml:space="preserve"> </w:t>
      </w:r>
      <w:r w:rsidRPr="00B5546F" w:rsidR="00796AA1">
        <w:t>1972</w:t>
      </w:r>
      <w:r w:rsidRPr="00B5546F" w:rsidR="00FA2E32">
        <w:t xml:space="preserve"> </w:t>
      </w:r>
      <w:r w:rsidRPr="00B5546F" w:rsidR="00796AA1">
        <w:t>and</w:t>
      </w:r>
      <w:r w:rsidRPr="00B5546F" w:rsidR="00FA2E32">
        <w:t xml:space="preserve"> </w:t>
      </w:r>
      <w:r w:rsidRPr="00B5546F" w:rsidR="00796AA1">
        <w:t>1971</w:t>
      </w:r>
      <w:r w:rsidRPr="00B5546F">
        <w:t>,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Kay’s</w:t>
      </w:r>
      <w:r w:rsidRPr="00B5546F" w:rsidR="00FA2E32">
        <w:t xml:space="preserve"> </w:t>
      </w:r>
      <w:r w:rsidRPr="00B5546F">
        <w:t>Tavern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murder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County</w:t>
      </w:r>
      <w:r w:rsidRPr="00B5546F" w:rsidR="00FA2E32">
        <w:t xml:space="preserve"> </w:t>
      </w:r>
      <w:r w:rsidRPr="00B5546F" w:rsidR="003576E1">
        <w:t>Louth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man</w:t>
      </w:r>
      <w:r w:rsidRPr="00B5546F" w:rsidR="00FA2E32">
        <w:t xml:space="preserve"> </w:t>
      </w:r>
      <w:r w:rsidRPr="00B5546F">
        <w:t>called</w:t>
      </w:r>
      <w:r w:rsidRPr="00B5546F" w:rsidR="00FA2E32">
        <w:t xml:space="preserve"> </w:t>
      </w:r>
      <w:r w:rsidRPr="00B5546F">
        <w:t>Seamus</w:t>
      </w:r>
      <w:r w:rsidRPr="00B5546F" w:rsidR="00FA2E32">
        <w:t xml:space="preserve"> </w:t>
      </w:r>
      <w:r w:rsidRPr="00B5546F">
        <w:t>Ludlow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1976.</w:t>
      </w:r>
      <w:r w:rsidRPr="00B5546F" w:rsidR="00FA2E32">
        <w:t xml:space="preserve"> </w:t>
      </w:r>
      <w:r w:rsidRPr="00B5546F">
        <w:t>They</w:t>
      </w:r>
      <w:r w:rsidRPr="00B5546F" w:rsidR="00FA2E32">
        <w:t xml:space="preserve"> </w:t>
      </w:r>
      <w:r w:rsidRPr="00B5546F" w:rsidR="00FB35DE">
        <w:t>certainly</w:t>
      </w:r>
      <w:r w:rsidRPr="00B5546F" w:rsidR="00FA2E32">
        <w:t xml:space="preserve"> </w:t>
      </w:r>
      <w:r w:rsidRPr="00B5546F" w:rsidR="00FB35DE">
        <w:t>have</w:t>
      </w:r>
      <w:r w:rsidRPr="00B5546F" w:rsidR="00FA2E32">
        <w:t xml:space="preserve"> </w:t>
      </w:r>
      <w:r w:rsidRPr="00B5546F" w:rsidR="00FB35DE">
        <w:t>started</w:t>
      </w:r>
      <w:r w:rsidRPr="00B5546F" w:rsidR="00FA2E32">
        <w:t xml:space="preserve"> </w:t>
      </w:r>
      <w:r w:rsidRPr="00B5546F" w:rsidR="00FB35DE">
        <w:t>to</w:t>
      </w:r>
      <w:r w:rsidRPr="00B5546F" w:rsidR="00FA2E32">
        <w:t xml:space="preserve"> </w:t>
      </w:r>
      <w:r w:rsidRPr="00B5546F" w:rsidR="00FB35DE">
        <w:t>indicate</w:t>
      </w:r>
      <w:r w:rsidRPr="00B5546F" w:rsidR="00FA2E32">
        <w:t xml:space="preserve"> </w:t>
      </w:r>
      <w:r w:rsidRPr="00B5546F" w:rsidR="00FB35DE">
        <w:t>that</w:t>
      </w:r>
      <w:r w:rsidRPr="00B5546F" w:rsidR="00FA2E32">
        <w:t xml:space="preserve"> </w:t>
      </w:r>
      <w:r w:rsidRPr="00B5546F" w:rsidR="00FB35DE">
        <w:t>they</w:t>
      </w:r>
      <w:r w:rsidRPr="00B5546F" w:rsidR="00FA2E32">
        <w:t xml:space="preserve"> </w:t>
      </w:r>
      <w:r w:rsidRPr="00B5546F" w:rsidR="00FB35DE">
        <w:t>want</w:t>
      </w:r>
      <w:r w:rsidRPr="00B5546F" w:rsidR="00FA2E32">
        <w:t xml:space="preserve"> </w:t>
      </w:r>
      <w:r w:rsidRPr="00B5546F" w:rsidR="00FB35DE">
        <w:t>to</w:t>
      </w:r>
      <w:r w:rsidRPr="00B5546F" w:rsidR="00FA2E32">
        <w:t xml:space="preserve"> </w:t>
      </w:r>
      <w:r w:rsidRPr="00B5546F" w:rsidR="00FB35DE">
        <w:t>address</w:t>
      </w:r>
      <w:r w:rsidRPr="00B5546F" w:rsidR="00FA2E32">
        <w:t xml:space="preserve"> </w:t>
      </w:r>
      <w:r w:rsidRPr="00B5546F" w:rsidR="00FB35DE">
        <w:t>th</w:t>
      </w:r>
      <w:r w:rsidRPr="00B5546F">
        <w:t>at</w:t>
      </w:r>
      <w:r w:rsidRPr="00B5546F" w:rsidR="00FA2E32">
        <w:t xml:space="preserve"> </w:t>
      </w:r>
      <w:r w:rsidRPr="00B5546F" w:rsidR="00FB35DE">
        <w:t>legacy</w:t>
      </w:r>
      <w:r w:rsidRPr="00B5546F" w:rsidR="00FA2E32">
        <w:t xml:space="preserve"> </w:t>
      </w:r>
      <w:r w:rsidRPr="00B5546F" w:rsidR="00FB35DE">
        <w:t>issue</w:t>
      </w:r>
      <w:r w:rsidRPr="00B5546F" w:rsidR="00FA2E32">
        <w:t xml:space="preserve"> </w:t>
      </w:r>
      <w:r w:rsidRPr="00B5546F">
        <w:t>with</w:t>
      </w:r>
      <w:r w:rsidRPr="00B5546F" w:rsidR="00FA2E32">
        <w:t xml:space="preserve"> </w:t>
      </w:r>
      <w:r w:rsidRPr="00B5546F">
        <w:t>you</w:t>
      </w:r>
      <w:r w:rsidRPr="00B5546F" w:rsidR="00FB35DE">
        <w:t>.</w:t>
      </w:r>
      <w:r w:rsidRPr="00B5546F" w:rsidR="00FA2E32">
        <w:t xml:space="preserve"> </w:t>
      </w:r>
      <w:r w:rsidRPr="00B5546F">
        <w:t>Do</w:t>
      </w:r>
      <w:r w:rsidRPr="00B5546F" w:rsidR="00FA2E32">
        <w:t xml:space="preserve"> </w:t>
      </w:r>
      <w:r w:rsidRPr="00B5546F">
        <w:t>you</w:t>
      </w:r>
      <w:r w:rsidRPr="00B5546F" w:rsidR="00FA2E32">
        <w:t xml:space="preserve"> </w:t>
      </w:r>
      <w:r w:rsidRPr="00B5546F">
        <w:t>know</w:t>
      </w:r>
      <w:r w:rsidRPr="00B5546F" w:rsidR="00FA2E32">
        <w:t xml:space="preserve"> </w:t>
      </w:r>
      <w:r w:rsidRPr="00B5546F">
        <w:t>who</w:t>
      </w:r>
      <w:r w:rsidRPr="00B5546F" w:rsidR="00FA2E32">
        <w:t xml:space="preserve"> </w:t>
      </w:r>
      <w:r w:rsidRPr="00B5546F">
        <w:t>this</w:t>
      </w:r>
      <w:r w:rsidRPr="00B5546F" w:rsidR="00FA2E32">
        <w:t xml:space="preserve"> </w:t>
      </w:r>
      <w:r w:rsidRPr="00B5546F">
        <w:t>international</w:t>
      </w:r>
      <w:r w:rsidRPr="00B5546F" w:rsidR="00FA2E32">
        <w:t xml:space="preserve"> </w:t>
      </w:r>
      <w:r w:rsidRPr="00B5546F">
        <w:t>figure</w:t>
      </w:r>
      <w:r w:rsidRPr="00B5546F" w:rsidR="00FA2E32">
        <w:t xml:space="preserve"> </w:t>
      </w:r>
      <w:r w:rsidRPr="00B5546F">
        <w:t>is?</w:t>
      </w:r>
      <w:r w:rsidRPr="00B5546F" w:rsidR="00FA2E32">
        <w:t xml:space="preserve"> </w:t>
      </w:r>
      <w:r w:rsidRPr="00B5546F">
        <w:t>Has</w:t>
      </w:r>
      <w:r w:rsidRPr="00B5546F" w:rsidR="00FA2E32">
        <w:t xml:space="preserve"> </w:t>
      </w:r>
      <w:r w:rsidRPr="00B5546F">
        <w:t>there</w:t>
      </w:r>
      <w:r w:rsidRPr="00B5546F" w:rsidR="00FA2E32">
        <w:t xml:space="preserve"> </w:t>
      </w:r>
      <w:r w:rsidRPr="00B5546F">
        <w:t>been</w:t>
      </w:r>
      <w:r w:rsidRPr="00B5546F" w:rsidR="00FA2E32">
        <w:t xml:space="preserve"> </w:t>
      </w:r>
      <w:r w:rsidRPr="00B5546F">
        <w:t>any</w:t>
      </w:r>
      <w:r w:rsidRPr="00B5546F" w:rsidR="00FA2E32">
        <w:t xml:space="preserve"> </w:t>
      </w:r>
      <w:r w:rsidRPr="00B5546F">
        <w:t>work</w:t>
      </w:r>
      <w:r w:rsidRPr="00B5546F" w:rsidR="00FA2E32">
        <w:t xml:space="preserve"> </w:t>
      </w:r>
      <w:r w:rsidRPr="00B5546F">
        <w:t>done</w:t>
      </w:r>
      <w:r w:rsidRPr="00B5546F" w:rsidR="00FA2E32">
        <w:t xml:space="preserve"> </w:t>
      </w:r>
      <w:r w:rsidRPr="00B5546F">
        <w:t>around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yet?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it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surprise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you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this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way</w:t>
      </w:r>
      <w:r w:rsidRPr="00B5546F" w:rsidR="00FA2E32">
        <w:t xml:space="preserve"> </w:t>
      </w:r>
      <w:r w:rsidRPr="00B5546F">
        <w:t>they</w:t>
      </w:r>
      <w:r w:rsidRPr="00B5546F" w:rsidR="00FA2E32">
        <w:t xml:space="preserve"> </w:t>
      </w:r>
      <w:r w:rsidRPr="00B5546F">
        <w:t>want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go?</w:t>
      </w:r>
      <w:r w:rsidRPr="00B5546F" w:rsidR="00FA2E32">
        <w:t xml:space="preserve"> </w:t>
      </w:r>
    </w:p>
    <w:p w:rsidR="00FB35DE" w:rsidRPr="00B5546F" w:rsidP="00624C42">
      <w:pPr>
        <w:pStyle w:val="Question"/>
        <w:numPr>
          <w:ilvl w:val="0"/>
          <w:numId w:val="0"/>
        </w:numPr>
        <w:ind w:left="794"/>
      </w:pPr>
      <w:r w:rsidRPr="00B5546F">
        <w:t>Second,</w:t>
      </w:r>
      <w:r w:rsidRPr="00B5546F" w:rsidR="00FA2E32">
        <w:t xml:space="preserve"> </w:t>
      </w:r>
      <w:r w:rsidRPr="00B5546F">
        <w:t>their</w:t>
      </w:r>
      <w:r w:rsidRPr="00B5546F" w:rsidR="00FA2E32">
        <w:t xml:space="preserve"> </w:t>
      </w:r>
      <w:r w:rsidRPr="00B5546F">
        <w:t>interest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legacy</w:t>
      </w:r>
      <w:r w:rsidRPr="00B5546F" w:rsidR="00FA2E32">
        <w:t xml:space="preserve"> </w:t>
      </w:r>
      <w:r w:rsidRPr="00B5546F">
        <w:t>appears</w:t>
      </w:r>
      <w:r w:rsidRPr="00B5546F" w:rsidR="00FA2E32">
        <w:t xml:space="preserve"> </w:t>
      </w:r>
      <w:r w:rsidRPr="00B5546F" w:rsidR="00624C42">
        <w:t>t</w:t>
      </w:r>
      <w:r w:rsidRPr="00B5546F">
        <w:t>o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very</w:t>
      </w:r>
      <w:r w:rsidRPr="00B5546F" w:rsidR="00FA2E32">
        <w:t xml:space="preserve"> </w:t>
      </w:r>
      <w:r w:rsidRPr="00B5546F">
        <w:t>one-dimensional.</w:t>
      </w:r>
      <w:r w:rsidRPr="00B5546F" w:rsidR="00FA2E32">
        <w:t xml:space="preserve"> </w:t>
      </w:r>
      <w:r w:rsidRPr="00B5546F" w:rsidR="00624C42">
        <w:t>They</w:t>
      </w:r>
      <w:r w:rsidRPr="00B5546F" w:rsidR="00FA2E32">
        <w:t xml:space="preserve"> </w:t>
      </w:r>
      <w:r w:rsidRPr="00B5546F" w:rsidR="00624C42">
        <w:t>do</w:t>
      </w:r>
      <w:r w:rsidRPr="00B5546F" w:rsidR="00FA2E32">
        <w:t xml:space="preserve"> </w:t>
      </w:r>
      <w:r w:rsidRPr="00B5546F" w:rsidR="00624C42">
        <w:t>not</w:t>
      </w:r>
      <w:r w:rsidRPr="00B5546F" w:rsidR="00FA2E32">
        <w:t xml:space="preserve"> </w:t>
      </w:r>
      <w:r w:rsidRPr="00B5546F" w:rsidR="00624C42">
        <w:t>seem</w:t>
      </w:r>
      <w:r w:rsidRPr="00B5546F" w:rsidR="00FA2E32">
        <w:t xml:space="preserve"> </w:t>
      </w:r>
      <w:r w:rsidRPr="00B5546F" w:rsidR="00624C42">
        <w:t>to</w:t>
      </w:r>
      <w:r w:rsidRPr="00B5546F" w:rsidR="00FA2E32">
        <w:t xml:space="preserve"> </w:t>
      </w:r>
      <w:r w:rsidRPr="00B5546F" w:rsidR="00624C42">
        <w:t>mention</w:t>
      </w:r>
      <w:r w:rsidRPr="00B5546F" w:rsidR="00FA2E32">
        <w:t xml:space="preserve"> </w:t>
      </w:r>
      <w:r w:rsidRPr="00B5546F" w:rsidR="00624C42">
        <w:t>the</w:t>
      </w:r>
      <w:r w:rsidRPr="00B5546F" w:rsidR="00FA2E32">
        <w:t xml:space="preserve"> </w:t>
      </w:r>
      <w:r w:rsidRPr="00B5546F" w:rsidR="00624C42">
        <w:t>murder</w:t>
      </w:r>
      <w:r w:rsidRPr="00B5546F" w:rsidR="00FA2E32">
        <w:t xml:space="preserve"> </w:t>
      </w:r>
      <w:r w:rsidRPr="00B5546F" w:rsidR="00624C42">
        <w:t>of</w:t>
      </w:r>
      <w:r w:rsidRPr="00B5546F" w:rsidR="00FA2E32">
        <w:t xml:space="preserve"> </w:t>
      </w:r>
      <w:r w:rsidRPr="00B5546F" w:rsidR="00624C42">
        <w:t>British</w:t>
      </w:r>
      <w:r w:rsidRPr="00B5546F" w:rsidR="00FA2E32">
        <w:t xml:space="preserve"> </w:t>
      </w:r>
      <w:r w:rsidRPr="00B5546F" w:rsidR="00624C42">
        <w:t>civilians</w:t>
      </w:r>
      <w:r w:rsidRPr="00B5546F" w:rsidR="00FA2E32">
        <w:t xml:space="preserve"> </w:t>
      </w:r>
      <w:r w:rsidRPr="00B5546F" w:rsidR="00624C42">
        <w:t>and</w:t>
      </w:r>
      <w:r w:rsidRPr="00B5546F" w:rsidR="00FA2E32">
        <w:t xml:space="preserve"> </w:t>
      </w:r>
      <w:r w:rsidRPr="00B5546F" w:rsidR="00624C42">
        <w:t>British</w:t>
      </w:r>
      <w:r w:rsidRPr="00B5546F" w:rsidR="00FA2E32">
        <w:t xml:space="preserve"> </w:t>
      </w:r>
      <w:r w:rsidRPr="00B5546F" w:rsidR="00624C42">
        <w:t>soldiers</w:t>
      </w:r>
      <w:r w:rsidRPr="00B5546F" w:rsidR="00FA2E32">
        <w:t xml:space="preserve"> </w:t>
      </w:r>
      <w:r w:rsidRPr="00B5546F" w:rsidR="00624C42">
        <w:t>that</w:t>
      </w:r>
      <w:r w:rsidRPr="00B5546F" w:rsidR="00FA2E32">
        <w:t xml:space="preserve"> </w:t>
      </w:r>
      <w:r w:rsidRPr="00B5546F" w:rsidR="00624C42">
        <w:t>were</w:t>
      </w:r>
      <w:r w:rsidRPr="00B5546F" w:rsidR="00FA2E32">
        <w:t xml:space="preserve"> </w:t>
      </w:r>
      <w:r w:rsidRPr="00B5546F" w:rsidR="00624C42">
        <w:t>taken</w:t>
      </w:r>
      <w:r w:rsidRPr="00B5546F" w:rsidR="00FA2E32">
        <w:t xml:space="preserve"> </w:t>
      </w:r>
      <w:r w:rsidRPr="00B5546F" w:rsidR="00624C42">
        <w:t>to</w:t>
      </w:r>
      <w:r w:rsidRPr="00B5546F" w:rsidR="00FA2E32">
        <w:t xml:space="preserve"> </w:t>
      </w:r>
      <w:r w:rsidRPr="00B5546F" w:rsidR="00624C42">
        <w:t>the</w:t>
      </w:r>
      <w:r w:rsidRPr="00B5546F" w:rsidR="00FA2E32">
        <w:t xml:space="preserve"> </w:t>
      </w:r>
      <w:r w:rsidRPr="00B5546F" w:rsidR="00624C42">
        <w:t>Republic</w:t>
      </w:r>
      <w:r w:rsidRPr="00B5546F" w:rsidR="00FA2E32">
        <w:t xml:space="preserve"> </w:t>
      </w:r>
      <w:r w:rsidRPr="00B5546F" w:rsidR="00624C42">
        <w:t>of</w:t>
      </w:r>
      <w:r w:rsidRPr="00B5546F" w:rsidR="00FA2E32">
        <w:t xml:space="preserve"> </w:t>
      </w:r>
      <w:r w:rsidRPr="00B5546F" w:rsidR="00624C42">
        <w:t>Ireland,</w:t>
      </w:r>
      <w:r w:rsidRPr="00B5546F" w:rsidR="00FA2E32">
        <w:t xml:space="preserve"> </w:t>
      </w:r>
      <w:r w:rsidRPr="00B5546F" w:rsidR="00624C42">
        <w:t>murdered</w:t>
      </w:r>
      <w:r w:rsidRPr="00B5546F" w:rsidR="00FA2E32">
        <w:t xml:space="preserve"> </w:t>
      </w:r>
      <w:r w:rsidRPr="00B5546F" w:rsidR="00624C42">
        <w:t>and</w:t>
      </w:r>
      <w:r w:rsidRPr="00B5546F" w:rsidR="00FA2E32">
        <w:t xml:space="preserve"> </w:t>
      </w:r>
      <w:r w:rsidRPr="00B5546F" w:rsidR="00624C42">
        <w:t>slaughtered</w:t>
      </w:r>
      <w:r w:rsidRPr="00B5546F" w:rsidR="00FA2E32">
        <w:t xml:space="preserve"> </w:t>
      </w:r>
      <w:r w:rsidRPr="00B5546F" w:rsidR="00624C42">
        <w:t>there,</w:t>
      </w:r>
      <w:r w:rsidRPr="00B5546F" w:rsidR="00FA2E32">
        <w:t xml:space="preserve"> </w:t>
      </w:r>
      <w:r w:rsidRPr="00B5546F" w:rsidR="00624C42">
        <w:t>and</w:t>
      </w:r>
      <w:r w:rsidRPr="00B5546F" w:rsidR="00FA2E32">
        <w:t xml:space="preserve"> </w:t>
      </w:r>
      <w:r w:rsidRPr="00B5546F" w:rsidR="00624C42">
        <w:t>dumped</w:t>
      </w:r>
      <w:r w:rsidRPr="00B5546F" w:rsidR="00FA2E32">
        <w:t xml:space="preserve"> </w:t>
      </w:r>
      <w:r w:rsidRPr="00B5546F" w:rsidR="00624C42">
        <w:t>on</w:t>
      </w:r>
      <w:r w:rsidRPr="00B5546F" w:rsidR="00FA2E32">
        <w:t xml:space="preserve"> </w:t>
      </w:r>
      <w:r w:rsidRPr="00B5546F" w:rsidR="00624C42">
        <w:t>our</w:t>
      </w:r>
      <w:r w:rsidRPr="00B5546F" w:rsidR="00FA2E32">
        <w:t xml:space="preserve"> </w:t>
      </w:r>
      <w:r w:rsidRPr="00B5546F" w:rsidR="00624C42">
        <w:t>border</w:t>
      </w:r>
      <w:r w:rsidRPr="00B5546F">
        <w:t>.</w:t>
      </w:r>
      <w:r w:rsidRPr="00B5546F" w:rsidR="00FA2E32">
        <w:t xml:space="preserve"> </w:t>
      </w:r>
      <w:r w:rsidRPr="00B5546F" w:rsidR="00624C42">
        <w:t>I</w:t>
      </w:r>
      <w:r w:rsidRPr="00B5546F" w:rsidR="00FA2E32">
        <w:t xml:space="preserve"> </w:t>
      </w:r>
      <w:r w:rsidRPr="00B5546F" w:rsidR="00624C42">
        <w:t>am</w:t>
      </w:r>
      <w:r w:rsidRPr="00B5546F" w:rsidR="00FA2E32">
        <w:t xml:space="preserve"> </w:t>
      </w:r>
      <w:r w:rsidRPr="00B5546F" w:rsidR="00624C42">
        <w:t>wondering</w:t>
      </w:r>
      <w:r w:rsidRPr="00B5546F" w:rsidR="00FA2E32">
        <w:t xml:space="preserve"> </w:t>
      </w:r>
      <w:r w:rsidRPr="00B5546F" w:rsidR="00624C42">
        <w:t>if</w:t>
      </w:r>
      <w:r w:rsidRPr="00B5546F" w:rsidR="00FA2E32">
        <w:t xml:space="preserve"> </w:t>
      </w:r>
      <w:r w:rsidRPr="00B5546F" w:rsidR="00624C42">
        <w:t>there</w:t>
      </w:r>
      <w:r w:rsidRPr="00B5546F" w:rsidR="00FA2E32">
        <w:t xml:space="preserve"> </w:t>
      </w:r>
      <w:r w:rsidRPr="00B5546F" w:rsidR="00624C42">
        <w:t>has</w:t>
      </w:r>
      <w:r w:rsidRPr="00B5546F" w:rsidR="00FA2E32">
        <w:t xml:space="preserve"> </w:t>
      </w:r>
      <w:r w:rsidRPr="00B5546F" w:rsidR="00624C42">
        <w:t>been</w:t>
      </w:r>
      <w:r w:rsidRPr="00B5546F" w:rsidR="00FA2E32">
        <w:t xml:space="preserve"> </w:t>
      </w:r>
      <w:r w:rsidRPr="00B5546F" w:rsidR="00624C42">
        <w:t>any</w:t>
      </w:r>
      <w:r w:rsidRPr="00B5546F" w:rsidR="00FA2E32">
        <w:t xml:space="preserve"> </w:t>
      </w:r>
      <w:r w:rsidRPr="00B5546F" w:rsidR="00624C42">
        <w:t>work</w:t>
      </w:r>
      <w:r w:rsidRPr="00B5546F" w:rsidR="00FA2E32">
        <w:t xml:space="preserve"> </w:t>
      </w:r>
      <w:r w:rsidRPr="00B5546F" w:rsidR="00624C42">
        <w:t>or</w:t>
      </w:r>
      <w:r w:rsidRPr="00B5546F" w:rsidR="00FA2E32">
        <w:t xml:space="preserve"> </w:t>
      </w:r>
      <w:r w:rsidRPr="00B5546F" w:rsidR="00624C42">
        <w:t>any</w:t>
      </w:r>
      <w:r w:rsidRPr="00B5546F" w:rsidR="00FA2E32">
        <w:t xml:space="preserve"> </w:t>
      </w:r>
      <w:r w:rsidRPr="00B5546F" w:rsidR="00624C42">
        <w:t>quiet</w:t>
      </w:r>
      <w:r w:rsidRPr="00B5546F" w:rsidR="00FA2E32">
        <w:t xml:space="preserve"> </w:t>
      </w:r>
      <w:r w:rsidRPr="00B5546F" w:rsidR="00624C42">
        <w:t>prompting</w:t>
      </w:r>
      <w:r w:rsidRPr="00B5546F" w:rsidR="00FA2E32">
        <w:t xml:space="preserve"> </w:t>
      </w:r>
      <w:r w:rsidRPr="00B5546F" w:rsidR="00624C42">
        <w:t>along</w:t>
      </w:r>
      <w:r w:rsidRPr="00B5546F" w:rsidR="00FA2E32">
        <w:t xml:space="preserve"> </w:t>
      </w:r>
      <w:r w:rsidRPr="00B5546F" w:rsidR="00624C42">
        <w:t>the</w:t>
      </w:r>
      <w:r w:rsidRPr="00B5546F" w:rsidR="00FA2E32">
        <w:t xml:space="preserve"> </w:t>
      </w:r>
      <w:r w:rsidRPr="00B5546F" w:rsidR="00624C42">
        <w:t>road</w:t>
      </w:r>
      <w:r w:rsidRPr="00B5546F" w:rsidR="00FA2E32">
        <w:t xml:space="preserve"> </w:t>
      </w:r>
      <w:r w:rsidRPr="00B5546F" w:rsidR="00624C42">
        <w:t>to</w:t>
      </w:r>
      <w:r w:rsidRPr="00B5546F" w:rsidR="00FA2E32">
        <w:t xml:space="preserve"> </w:t>
      </w:r>
      <w:r w:rsidRPr="00B5546F" w:rsidR="00624C42">
        <w:t>say</w:t>
      </w:r>
      <w:r w:rsidRPr="00B5546F" w:rsidR="00FA2E32">
        <w:t xml:space="preserve"> </w:t>
      </w:r>
      <w:r w:rsidRPr="00B5546F" w:rsidR="00624C42">
        <w:t>to</w:t>
      </w:r>
      <w:r w:rsidRPr="00B5546F" w:rsidR="00FA2E32">
        <w:t xml:space="preserve"> </w:t>
      </w:r>
      <w:r w:rsidRPr="00B5546F" w:rsidR="00624C42">
        <w:t>the</w:t>
      </w:r>
      <w:r w:rsidRPr="00B5546F" w:rsidR="00FA2E32">
        <w:t xml:space="preserve"> </w:t>
      </w:r>
      <w:r w:rsidRPr="00B5546F" w:rsidR="00624C42">
        <w:t>Irish</w:t>
      </w:r>
      <w:r w:rsidRPr="00B5546F" w:rsidR="00FA2E32">
        <w:t xml:space="preserve"> </w:t>
      </w:r>
      <w:r w:rsidRPr="00B5546F" w:rsidR="00624C42">
        <w:t>Government,</w:t>
      </w:r>
      <w:r w:rsidRPr="00B5546F" w:rsidR="00FA2E32">
        <w:t xml:space="preserve"> </w:t>
      </w:r>
      <w:r w:rsidRPr="00B5546F" w:rsidR="00624C42">
        <w:t>“You</w:t>
      </w:r>
      <w:r w:rsidRPr="00B5546F" w:rsidR="00FA2E32">
        <w:t xml:space="preserve"> </w:t>
      </w:r>
      <w:r w:rsidRPr="00B5546F" w:rsidR="00624C42">
        <w:t>have</w:t>
      </w:r>
      <w:r w:rsidRPr="00B5546F" w:rsidR="00FA2E32">
        <w:t xml:space="preserve"> </w:t>
      </w:r>
      <w:r w:rsidRPr="00B5546F" w:rsidR="00624C42">
        <w:t>a</w:t>
      </w:r>
      <w:r w:rsidRPr="00B5546F" w:rsidR="00FA2E32">
        <w:t xml:space="preserve"> </w:t>
      </w:r>
      <w:r w:rsidRPr="00B5546F" w:rsidR="00624C42">
        <w:t>job</w:t>
      </w:r>
      <w:r w:rsidRPr="00B5546F" w:rsidR="00FA2E32">
        <w:t xml:space="preserve"> </w:t>
      </w:r>
      <w:r w:rsidRPr="00B5546F" w:rsidR="00624C42">
        <w:t>of</w:t>
      </w:r>
      <w:r w:rsidRPr="00B5546F" w:rsidR="00FA2E32">
        <w:t xml:space="preserve"> </w:t>
      </w:r>
      <w:r w:rsidRPr="00B5546F" w:rsidR="00624C42">
        <w:t>work</w:t>
      </w:r>
      <w:r w:rsidRPr="00B5546F" w:rsidR="00FA2E32">
        <w:t xml:space="preserve"> </w:t>
      </w:r>
      <w:r w:rsidRPr="00B5546F" w:rsidR="00624C42">
        <w:t>and</w:t>
      </w:r>
      <w:r w:rsidRPr="00B5546F" w:rsidR="00FA2E32">
        <w:t xml:space="preserve"> </w:t>
      </w:r>
      <w:r w:rsidRPr="00B5546F" w:rsidR="00624C42">
        <w:t>a</w:t>
      </w:r>
      <w:r w:rsidRPr="00B5546F" w:rsidR="00FA2E32">
        <w:t xml:space="preserve"> </w:t>
      </w:r>
      <w:r w:rsidRPr="00B5546F" w:rsidR="00624C42">
        <w:t>piece</w:t>
      </w:r>
      <w:r w:rsidRPr="00B5546F" w:rsidR="00FA2E32">
        <w:t xml:space="preserve"> </w:t>
      </w:r>
      <w:r w:rsidRPr="00B5546F" w:rsidR="00624C42">
        <w:t>of</w:t>
      </w:r>
      <w:r w:rsidRPr="00B5546F" w:rsidR="00FA2E32">
        <w:t xml:space="preserve"> </w:t>
      </w:r>
      <w:r w:rsidRPr="00B5546F" w:rsidR="00624C42">
        <w:t>work</w:t>
      </w:r>
      <w:r w:rsidRPr="00B5546F" w:rsidR="00FA2E32">
        <w:t xml:space="preserve"> </w:t>
      </w:r>
      <w:r w:rsidRPr="00B5546F" w:rsidR="00624C42">
        <w:t>to</w:t>
      </w:r>
      <w:r w:rsidRPr="00B5546F" w:rsidR="00FA2E32">
        <w:t xml:space="preserve"> </w:t>
      </w:r>
      <w:r w:rsidRPr="00B5546F" w:rsidR="00624C42">
        <w:t>do</w:t>
      </w:r>
      <w:r w:rsidRPr="00B5546F" w:rsidR="00FA2E32">
        <w:t xml:space="preserve"> </w:t>
      </w:r>
      <w:r w:rsidRPr="00B5546F" w:rsidR="00624C42">
        <w:t>in</w:t>
      </w:r>
      <w:r w:rsidRPr="00B5546F" w:rsidR="00FA2E32">
        <w:t xml:space="preserve"> </w:t>
      </w:r>
      <w:r w:rsidRPr="00B5546F" w:rsidR="00624C42">
        <w:t>terms</w:t>
      </w:r>
      <w:r w:rsidRPr="00B5546F" w:rsidR="00FA2E32">
        <w:t xml:space="preserve"> </w:t>
      </w:r>
      <w:r w:rsidRPr="00B5546F" w:rsidR="00624C42">
        <w:t>of</w:t>
      </w:r>
      <w:r w:rsidRPr="00B5546F" w:rsidR="00FA2E32">
        <w:t xml:space="preserve"> </w:t>
      </w:r>
      <w:r w:rsidRPr="00B5546F" w:rsidR="00624C42">
        <w:t>opening</w:t>
      </w:r>
      <w:r w:rsidRPr="00B5546F" w:rsidR="00FA2E32">
        <w:t xml:space="preserve"> </w:t>
      </w:r>
      <w:r w:rsidRPr="00B5546F" w:rsidR="00624C42">
        <w:t>your</w:t>
      </w:r>
      <w:r w:rsidRPr="00B5546F" w:rsidR="00FA2E32">
        <w:t xml:space="preserve"> </w:t>
      </w:r>
      <w:r w:rsidRPr="00B5546F" w:rsidR="00624C42">
        <w:t>files</w:t>
      </w:r>
      <w:r w:rsidRPr="00B5546F" w:rsidR="00FA2E32">
        <w:t xml:space="preserve"> </w:t>
      </w:r>
      <w:r w:rsidRPr="00B5546F" w:rsidR="00624C42">
        <w:t>and</w:t>
      </w:r>
      <w:r w:rsidRPr="00B5546F" w:rsidR="00FA2E32">
        <w:t xml:space="preserve"> </w:t>
      </w:r>
      <w:r w:rsidRPr="00B5546F" w:rsidR="00624C42">
        <w:t>letting</w:t>
      </w:r>
      <w:r w:rsidRPr="00B5546F" w:rsidR="00FA2E32">
        <w:t xml:space="preserve"> </w:t>
      </w:r>
      <w:r w:rsidRPr="00B5546F" w:rsidR="00624C42">
        <w:t>us</w:t>
      </w:r>
      <w:r w:rsidRPr="00B5546F" w:rsidR="00FA2E32">
        <w:t xml:space="preserve"> </w:t>
      </w:r>
      <w:r w:rsidRPr="00B5546F" w:rsidR="00624C42">
        <w:t>hear,</w:t>
      </w:r>
      <w:r w:rsidRPr="00B5546F" w:rsidR="00FA2E32">
        <w:t xml:space="preserve"> </w:t>
      </w:r>
      <w:r w:rsidRPr="00B5546F" w:rsidR="00624C42">
        <w:t>say,</w:t>
      </w:r>
      <w:r w:rsidRPr="00B5546F" w:rsidR="00FA2E32">
        <w:t xml:space="preserve"> </w:t>
      </w:r>
      <w:r w:rsidRPr="00B5546F" w:rsidR="00624C42">
        <w:t>about</w:t>
      </w:r>
      <w:r w:rsidRPr="00B5546F" w:rsidR="00FA2E32">
        <w:t xml:space="preserve"> </w:t>
      </w:r>
      <w:r w:rsidRPr="00B5546F" w:rsidR="00624C42">
        <w:t>the</w:t>
      </w:r>
      <w:r w:rsidRPr="00B5546F" w:rsidR="00FA2E32">
        <w:t xml:space="preserve"> </w:t>
      </w:r>
      <w:r w:rsidRPr="00B5546F" w:rsidR="00624C42">
        <w:t>murder</w:t>
      </w:r>
      <w:r w:rsidRPr="00B5546F" w:rsidR="00FA2E32">
        <w:t xml:space="preserve"> </w:t>
      </w:r>
      <w:r w:rsidRPr="00B5546F" w:rsidR="00624C42">
        <w:t>of</w:t>
      </w:r>
      <w:r w:rsidRPr="00B5546F" w:rsidR="00FA2E32">
        <w:t xml:space="preserve"> </w:t>
      </w:r>
      <w:r w:rsidRPr="00B5546F" w:rsidR="00624C42">
        <w:t>James</w:t>
      </w:r>
      <w:r w:rsidRPr="00B5546F" w:rsidR="00FA2E32">
        <w:t xml:space="preserve"> </w:t>
      </w:r>
      <w:r w:rsidRPr="00B5546F" w:rsidR="00624C42">
        <w:t>Elliott</w:t>
      </w:r>
      <w:r w:rsidRPr="00B5546F" w:rsidR="00FA2E32">
        <w:t xml:space="preserve"> </w:t>
      </w:r>
      <w:r w:rsidRPr="00B5546F" w:rsidR="00624C42">
        <w:t>in</w:t>
      </w:r>
      <w:r w:rsidRPr="00B5546F" w:rsidR="00FA2E32">
        <w:t xml:space="preserve"> </w:t>
      </w:r>
      <w:r w:rsidRPr="00B5546F" w:rsidR="00624C42">
        <w:t>1972,</w:t>
      </w:r>
      <w:r w:rsidRPr="00B5546F" w:rsidR="00FA2E32">
        <w:t xml:space="preserve"> </w:t>
      </w:r>
      <w:r w:rsidRPr="00B5546F" w:rsidR="00624C42">
        <w:t>a</w:t>
      </w:r>
      <w:r w:rsidRPr="00B5546F" w:rsidR="00FA2E32">
        <w:t xml:space="preserve"> </w:t>
      </w:r>
      <w:r w:rsidRPr="00B5546F" w:rsidR="00624C42">
        <w:t>UDR</w:t>
      </w:r>
      <w:r w:rsidRPr="00B5546F" w:rsidR="00FA2E32">
        <w:t xml:space="preserve"> </w:t>
      </w:r>
      <w:r w:rsidRPr="00B5546F" w:rsidR="00624C42">
        <w:t>soldier</w:t>
      </w:r>
      <w:r w:rsidRPr="00B5546F">
        <w:t>.</w:t>
      </w:r>
      <w:r w:rsidRPr="00B5546F" w:rsidR="00FA2E32">
        <w:t xml:space="preserve"> </w:t>
      </w:r>
      <w:r w:rsidRPr="00B5546F" w:rsidR="003576E1">
        <w:t>What</w:t>
      </w:r>
      <w:r w:rsidRPr="00B5546F" w:rsidR="00FA2E32">
        <w:t xml:space="preserve"> </w:t>
      </w:r>
      <w:r w:rsidRPr="00B5546F" w:rsidR="003576E1">
        <w:t>happened</w:t>
      </w:r>
      <w:r w:rsidRPr="00B5546F" w:rsidR="00FA2E32">
        <w:t xml:space="preserve"> </w:t>
      </w:r>
      <w:r w:rsidRPr="00B5546F" w:rsidR="003576E1">
        <w:t>to</w:t>
      </w:r>
      <w:r w:rsidRPr="00B5546F" w:rsidR="00FA2E32">
        <w:t xml:space="preserve"> </w:t>
      </w:r>
      <w:r w:rsidRPr="00B5546F" w:rsidR="003576E1">
        <w:t>his</w:t>
      </w:r>
      <w:r w:rsidRPr="00B5546F" w:rsidR="00FA2E32">
        <w:t xml:space="preserve"> </w:t>
      </w:r>
      <w:r w:rsidRPr="00B5546F" w:rsidR="003576E1">
        <w:t>body?”</w:t>
      </w:r>
      <w:r w:rsidRPr="00B5546F" w:rsidR="00FA2E32">
        <w:t xml:space="preserve"> </w:t>
      </w:r>
      <w:r w:rsidRPr="00B5546F" w:rsidR="00464190">
        <w:t>Are</w:t>
      </w:r>
      <w:r w:rsidRPr="00B5546F" w:rsidR="00FA2E32">
        <w:t xml:space="preserve"> </w:t>
      </w:r>
      <w:r w:rsidRPr="00B5546F" w:rsidR="00464190">
        <w:t>we</w:t>
      </w:r>
      <w:r w:rsidRPr="00B5546F" w:rsidR="00FA2E32">
        <w:t xml:space="preserve"> </w:t>
      </w:r>
      <w:r w:rsidRPr="00B5546F" w:rsidR="00464190">
        <w:t>able</w:t>
      </w:r>
      <w:r w:rsidRPr="00B5546F" w:rsidR="00FA2E32">
        <w:t xml:space="preserve"> </w:t>
      </w:r>
      <w:r w:rsidRPr="00B5546F" w:rsidR="00464190">
        <w:t>to</w:t>
      </w:r>
      <w:r w:rsidRPr="00B5546F" w:rsidR="00FA2E32">
        <w:t xml:space="preserve"> </w:t>
      </w:r>
      <w:r w:rsidRPr="00B5546F" w:rsidR="00464190">
        <w:t>get</w:t>
      </w:r>
      <w:r w:rsidRPr="00B5546F" w:rsidR="00FA2E32">
        <w:t xml:space="preserve"> </w:t>
      </w:r>
      <w:r w:rsidRPr="00B5546F" w:rsidR="00464190">
        <w:t>to</w:t>
      </w:r>
      <w:r w:rsidRPr="00B5546F" w:rsidR="00FA2E32">
        <w:t xml:space="preserve"> </w:t>
      </w:r>
      <w:r w:rsidRPr="00B5546F" w:rsidR="00464190">
        <w:t>th</w:t>
      </w:r>
      <w:r w:rsidRPr="00B5546F" w:rsidR="00624C42">
        <w:t>at</w:t>
      </w:r>
      <w:r w:rsidRPr="00B5546F" w:rsidR="00FA2E32">
        <w:t xml:space="preserve"> </w:t>
      </w:r>
      <w:r w:rsidRPr="00B5546F" w:rsidR="00624C42">
        <w:t>with</w:t>
      </w:r>
      <w:r w:rsidRPr="00B5546F" w:rsidR="00FA2E32">
        <w:t xml:space="preserve"> </w:t>
      </w:r>
      <w:r w:rsidRPr="00B5546F" w:rsidR="00624C42">
        <w:t>th</w:t>
      </w:r>
      <w:r w:rsidRPr="00B5546F" w:rsidR="00464190">
        <w:t>e</w:t>
      </w:r>
      <w:r w:rsidRPr="00B5546F" w:rsidR="00FA2E32">
        <w:t xml:space="preserve"> </w:t>
      </w:r>
      <w:r w:rsidRPr="00B5546F" w:rsidR="00464190">
        <w:t>Irish</w:t>
      </w:r>
      <w:r w:rsidRPr="00B5546F" w:rsidR="00FA2E32">
        <w:t xml:space="preserve"> </w:t>
      </w:r>
      <w:r w:rsidRPr="00B5546F" w:rsidR="00624C42">
        <w:t>Government</w:t>
      </w:r>
      <w:r w:rsidRPr="00B5546F" w:rsidR="00FA2E32">
        <w:t xml:space="preserve"> </w:t>
      </w:r>
      <w:r w:rsidRPr="00B5546F" w:rsidR="00624C42">
        <w:t>through</w:t>
      </w:r>
      <w:r w:rsidRPr="00B5546F" w:rsidR="00FA2E32">
        <w:t xml:space="preserve"> </w:t>
      </w:r>
      <w:r w:rsidRPr="00B5546F" w:rsidR="00624C42">
        <w:t>your</w:t>
      </w:r>
      <w:r w:rsidRPr="00B5546F" w:rsidR="00FA2E32">
        <w:t xml:space="preserve"> </w:t>
      </w:r>
      <w:r w:rsidRPr="00B5546F" w:rsidR="00624C42">
        <w:t>work,</w:t>
      </w:r>
      <w:r w:rsidRPr="00B5546F" w:rsidR="00FA2E32">
        <w:t xml:space="preserve"> </w:t>
      </w:r>
      <w:r w:rsidRPr="00B5546F" w:rsidR="00624C42">
        <w:t>Minister?</w:t>
      </w:r>
    </w:p>
    <w:p w:rsidR="003576E1" w:rsidRPr="00B5546F" w:rsidP="00464190">
      <w:pPr>
        <w:pStyle w:val="Answer"/>
      </w:pPr>
      <w:sdt>
        <w:sdtPr>
          <w:alias w:val="Witness"/>
          <w:id w:val="-299311380"/>
          <w:placeholder>
            <w:docPart w:val="DefaultPlaceholder_1082065158"/>
          </w:placeholder>
          <w:richText/>
        </w:sdtPr>
        <w:sdtContent>
          <w:r w:rsidR="00AE0EA3">
            <w:rPr>
              <w:b/>
              <w:i/>
              <w:iCs/>
            </w:rPr>
            <w:t>Mr Walker:</w:t>
          </w:r>
          <w:r w:rsidRPr="00B5546F" w:rsidR="00FA2E32">
            <w:rPr>
              <w:b/>
            </w:rPr>
            <w:t xml:space="preserve"> </w:t>
          </w:r>
        </w:sdtContent>
      </w:sdt>
      <w:r w:rsidRPr="00B5546F" w:rsidR="00464190">
        <w:t>Thank</w:t>
      </w:r>
      <w:r w:rsidRPr="00B5546F" w:rsidR="00FA2E32">
        <w:t xml:space="preserve"> </w:t>
      </w:r>
      <w:r w:rsidRPr="00B5546F" w:rsidR="00464190">
        <w:t>you</w:t>
      </w:r>
      <w:r w:rsidRPr="00B5546F" w:rsidR="00FA2E32">
        <w:t xml:space="preserve"> </w:t>
      </w:r>
      <w:r w:rsidRPr="00B5546F" w:rsidR="00464190">
        <w:t>for</w:t>
      </w:r>
      <w:r w:rsidRPr="00B5546F" w:rsidR="00FA2E32">
        <w:t xml:space="preserve"> </w:t>
      </w:r>
      <w:r w:rsidRPr="00B5546F" w:rsidR="00464190">
        <w:t>the</w:t>
      </w:r>
      <w:r w:rsidRPr="00B5546F" w:rsidR="00FA2E32">
        <w:t xml:space="preserve"> </w:t>
      </w:r>
      <w:r w:rsidRPr="00B5546F" w:rsidR="00464190">
        <w:t>question.</w:t>
      </w:r>
      <w:r w:rsidRPr="00B5546F" w:rsidR="00FA2E32">
        <w:t xml:space="preserve"> </w:t>
      </w:r>
      <w:r w:rsidRPr="00B5546F" w:rsidR="00464190">
        <w:t>We</w:t>
      </w:r>
      <w:r w:rsidRPr="00B5546F" w:rsidR="00FA2E32">
        <w:t xml:space="preserve"> </w:t>
      </w:r>
      <w:r w:rsidRPr="00B5546F" w:rsidR="00464190">
        <w:t>are</w:t>
      </w:r>
      <w:r w:rsidRPr="00B5546F" w:rsidR="00FA2E32">
        <w:t xml:space="preserve"> </w:t>
      </w:r>
      <w:r w:rsidRPr="00B5546F" w:rsidR="00464190">
        <w:t>stretching</w:t>
      </w:r>
      <w:r w:rsidRPr="00B5546F" w:rsidR="00FA2E32">
        <w:t xml:space="preserve"> </w:t>
      </w:r>
      <w:r w:rsidRPr="00B5546F" w:rsidR="00464190">
        <w:t>a</w:t>
      </w:r>
      <w:r w:rsidRPr="00B5546F" w:rsidR="00FA2E32">
        <w:t xml:space="preserve"> </w:t>
      </w:r>
      <w:r w:rsidRPr="00B5546F" w:rsidR="00464190">
        <w:t>little</w:t>
      </w:r>
      <w:r w:rsidRPr="00B5546F" w:rsidR="00FA2E32">
        <w:t xml:space="preserve"> </w:t>
      </w:r>
      <w:r w:rsidRPr="00B5546F" w:rsidR="00464190">
        <w:t>beyond</w:t>
      </w:r>
      <w:r w:rsidRPr="00B5546F" w:rsidR="00FA2E32">
        <w:t xml:space="preserve"> </w:t>
      </w:r>
      <w:r w:rsidRPr="00B5546F" w:rsidR="00464190">
        <w:t>the</w:t>
      </w:r>
      <w:r w:rsidRPr="00B5546F" w:rsidR="00FA2E32">
        <w:t xml:space="preserve"> </w:t>
      </w:r>
      <w:r w:rsidRPr="00B5546F" w:rsidR="00464190">
        <w:t>New</w:t>
      </w:r>
      <w:r w:rsidRPr="00B5546F" w:rsidR="00FA2E32">
        <w:t xml:space="preserve"> </w:t>
      </w:r>
      <w:r w:rsidRPr="00B5546F" w:rsidR="00084B19">
        <w:t>D</w:t>
      </w:r>
      <w:r w:rsidRPr="00B5546F" w:rsidR="00464190">
        <w:t>ecade,</w:t>
      </w:r>
      <w:r w:rsidRPr="00B5546F" w:rsidR="00FA2E32">
        <w:t xml:space="preserve"> </w:t>
      </w:r>
      <w:r w:rsidRPr="00B5546F" w:rsidR="00464190">
        <w:t>New</w:t>
      </w:r>
      <w:r w:rsidRPr="00B5546F" w:rsidR="00FA2E32">
        <w:t xml:space="preserve"> </w:t>
      </w:r>
      <w:r w:rsidRPr="00B5546F" w:rsidR="00084B19">
        <w:t>A</w:t>
      </w:r>
      <w:r w:rsidRPr="00B5546F" w:rsidR="00464190">
        <w:t>pproach</w:t>
      </w:r>
      <w:r w:rsidRPr="00B5546F" w:rsidR="00FA2E32">
        <w:t xml:space="preserve"> </w:t>
      </w:r>
      <w:r w:rsidRPr="00B5546F" w:rsidR="00084B19">
        <w:t>deal</w:t>
      </w:r>
      <w:r w:rsidRPr="00B5546F" w:rsidR="00FA2E32">
        <w:t xml:space="preserve"> </w:t>
      </w:r>
      <w:r w:rsidRPr="00B5546F" w:rsidR="00084B19">
        <w:t>here</w:t>
      </w:r>
      <w:r w:rsidRPr="00B5546F" w:rsidR="00FA2E32">
        <w:t xml:space="preserve"> </w:t>
      </w:r>
      <w:r w:rsidRPr="00B5546F" w:rsidR="00084B19">
        <w:t>in</w:t>
      </w:r>
      <w:r w:rsidRPr="00B5546F" w:rsidR="00FA2E32">
        <w:t xml:space="preserve"> </w:t>
      </w:r>
      <w:r w:rsidRPr="00B5546F" w:rsidR="00084B19">
        <w:t>the</w:t>
      </w:r>
      <w:r w:rsidRPr="00B5546F" w:rsidR="00FA2E32">
        <w:t xml:space="preserve"> </w:t>
      </w:r>
      <w:r w:rsidRPr="00B5546F" w:rsidR="00084B19">
        <w:t>questioning</w:t>
      </w:r>
      <w:r w:rsidRPr="00B5546F">
        <w:t>,</w:t>
      </w:r>
      <w:r w:rsidRPr="00B5546F" w:rsidR="00FA2E32">
        <w:t xml:space="preserve"> </w:t>
      </w:r>
      <w:r w:rsidRPr="00B5546F" w:rsidR="00084B19">
        <w:t>but</w:t>
      </w:r>
      <w:r w:rsidRPr="00B5546F" w:rsidR="00FA2E32">
        <w:t xml:space="preserve"> </w:t>
      </w:r>
      <w:r w:rsidRPr="00B5546F" w:rsidR="00084B19">
        <w:t>these</w:t>
      </w:r>
      <w:r w:rsidRPr="00B5546F" w:rsidR="00FA2E32">
        <w:t xml:space="preserve"> </w:t>
      </w:r>
      <w:r w:rsidRPr="00B5546F" w:rsidR="00084B19">
        <w:t>are</w:t>
      </w:r>
      <w:r w:rsidRPr="00B5546F" w:rsidR="00FA2E32">
        <w:t xml:space="preserve"> </w:t>
      </w:r>
      <w:r w:rsidRPr="00B5546F" w:rsidR="00084B19">
        <w:t>hugely</w:t>
      </w:r>
      <w:r w:rsidRPr="00B5546F" w:rsidR="00FA2E32">
        <w:t xml:space="preserve"> </w:t>
      </w:r>
      <w:r w:rsidRPr="00B5546F" w:rsidR="00084B19">
        <w:t>important</w:t>
      </w:r>
      <w:r w:rsidRPr="00B5546F" w:rsidR="00FA2E32">
        <w:t xml:space="preserve"> </w:t>
      </w:r>
      <w:r w:rsidRPr="00B5546F" w:rsidR="00084B19">
        <w:t>issues.</w:t>
      </w:r>
      <w:r w:rsidRPr="00B5546F" w:rsidR="00FA2E32">
        <w:t xml:space="preserve"> </w:t>
      </w:r>
      <w:r w:rsidRPr="00B5546F" w:rsidR="00084B19">
        <w:t>The</w:t>
      </w:r>
      <w:r w:rsidRPr="00B5546F" w:rsidR="00FA2E32">
        <w:t xml:space="preserve"> </w:t>
      </w:r>
      <w:r w:rsidRPr="00B5546F" w:rsidR="00084B19">
        <w:t>Irish</w:t>
      </w:r>
      <w:r w:rsidRPr="00B5546F" w:rsidR="00FA2E32">
        <w:t xml:space="preserve"> </w:t>
      </w:r>
      <w:r w:rsidRPr="00B5546F" w:rsidR="00084B19">
        <w:t>Government</w:t>
      </w:r>
      <w:r w:rsidRPr="00B5546F" w:rsidR="00FA2E32">
        <w:t xml:space="preserve"> </w:t>
      </w:r>
      <w:r w:rsidRPr="00B5546F" w:rsidR="00084B19">
        <w:t>have</w:t>
      </w:r>
      <w:r w:rsidRPr="00B5546F" w:rsidR="00FA2E32">
        <w:t xml:space="preserve"> </w:t>
      </w:r>
      <w:r w:rsidRPr="00B5546F" w:rsidR="00084B19">
        <w:t>made</w:t>
      </w:r>
      <w:r w:rsidRPr="00B5546F" w:rsidR="00FA2E32">
        <w:t xml:space="preserve"> </w:t>
      </w:r>
      <w:r w:rsidRPr="00B5546F" w:rsidR="00084B19">
        <w:t>an</w:t>
      </w:r>
      <w:r w:rsidRPr="00B5546F" w:rsidR="00FA2E32">
        <w:t xml:space="preserve"> </w:t>
      </w:r>
      <w:r w:rsidRPr="00B5546F" w:rsidR="00084B19">
        <w:t>announcement</w:t>
      </w:r>
      <w:r w:rsidRPr="00B5546F" w:rsidR="00FA2E32">
        <w:t xml:space="preserve"> </w:t>
      </w:r>
      <w:r w:rsidRPr="00B5546F" w:rsidR="00084B19">
        <w:t>today.</w:t>
      </w:r>
      <w:r w:rsidRPr="00B5546F" w:rsidR="00FA2E32">
        <w:t xml:space="preserve"> </w:t>
      </w:r>
      <w:r w:rsidRPr="00B5546F" w:rsidR="00084B19">
        <w:t>It</w:t>
      </w:r>
      <w:r w:rsidRPr="00B5546F" w:rsidR="00FA2E32">
        <w:t xml:space="preserve"> </w:t>
      </w:r>
      <w:r w:rsidRPr="00B5546F" w:rsidR="00084B19">
        <w:t>is</w:t>
      </w:r>
      <w:r w:rsidRPr="00B5546F" w:rsidR="00FA2E32">
        <w:t xml:space="preserve"> </w:t>
      </w:r>
      <w:r w:rsidRPr="00B5546F" w:rsidR="00084B19">
        <w:t>not</w:t>
      </w:r>
      <w:r w:rsidRPr="00B5546F" w:rsidR="00FA2E32">
        <w:t xml:space="preserve"> </w:t>
      </w:r>
      <w:r w:rsidRPr="00B5546F" w:rsidR="00084B19">
        <w:t>necessarily</w:t>
      </w:r>
      <w:r w:rsidRPr="00B5546F" w:rsidR="00FA2E32">
        <w:t xml:space="preserve"> </w:t>
      </w:r>
      <w:r w:rsidRPr="00B5546F" w:rsidR="00084B19">
        <w:t>something</w:t>
      </w:r>
      <w:r w:rsidRPr="00B5546F" w:rsidR="00FA2E32">
        <w:t xml:space="preserve"> </w:t>
      </w:r>
      <w:r w:rsidRPr="00B5546F" w:rsidR="00084B19">
        <w:t>of</w:t>
      </w:r>
      <w:r w:rsidRPr="00B5546F" w:rsidR="00FA2E32">
        <w:t xml:space="preserve"> </w:t>
      </w:r>
      <w:r w:rsidRPr="00B5546F" w:rsidR="00084B19">
        <w:t>which</w:t>
      </w:r>
      <w:r w:rsidRPr="00B5546F" w:rsidR="00FA2E32">
        <w:t xml:space="preserve"> </w:t>
      </w:r>
      <w:r w:rsidRPr="00B5546F" w:rsidR="00084B19">
        <w:t>we</w:t>
      </w:r>
      <w:r w:rsidRPr="00B5546F" w:rsidR="00FA2E32">
        <w:t xml:space="preserve"> </w:t>
      </w:r>
      <w:r w:rsidRPr="00B5546F" w:rsidR="00084B19">
        <w:t>had</w:t>
      </w:r>
      <w:r w:rsidRPr="00B5546F" w:rsidR="00FA2E32">
        <w:t xml:space="preserve"> </w:t>
      </w:r>
      <w:r w:rsidRPr="00B5546F" w:rsidR="00084B19">
        <w:t>pre-sight</w:t>
      </w:r>
      <w:r w:rsidRPr="00B5546F">
        <w:t>,</w:t>
      </w:r>
      <w:r w:rsidRPr="00B5546F" w:rsidR="00FA2E32">
        <w:t xml:space="preserve"> </w:t>
      </w:r>
      <w:r w:rsidRPr="00B5546F" w:rsidR="00084B19">
        <w:t>so</w:t>
      </w:r>
      <w:r w:rsidRPr="00B5546F" w:rsidR="00FA2E32">
        <w:t xml:space="preserve"> </w:t>
      </w:r>
      <w:r w:rsidRPr="00B5546F" w:rsidR="00084B19">
        <w:t>I</w:t>
      </w:r>
      <w:r w:rsidRPr="00B5546F" w:rsidR="00FA2E32">
        <w:t xml:space="preserve"> </w:t>
      </w:r>
      <w:r w:rsidRPr="00B5546F" w:rsidR="00084B19">
        <w:t>cannot</w:t>
      </w:r>
      <w:r w:rsidRPr="00B5546F" w:rsidR="00FA2E32">
        <w:t xml:space="preserve"> </w:t>
      </w:r>
      <w:r w:rsidRPr="00B5546F" w:rsidR="00084B19">
        <w:t>comment</w:t>
      </w:r>
      <w:r w:rsidRPr="00B5546F" w:rsidR="00FA2E32">
        <w:t xml:space="preserve"> </w:t>
      </w:r>
      <w:r w:rsidRPr="00B5546F" w:rsidR="00084B19">
        <w:t>on</w:t>
      </w:r>
      <w:r w:rsidRPr="00B5546F" w:rsidR="00FA2E32">
        <w:t xml:space="preserve"> </w:t>
      </w:r>
      <w:r w:rsidRPr="00B5546F" w:rsidR="00084B19">
        <w:t>any</w:t>
      </w:r>
      <w:r w:rsidRPr="00B5546F" w:rsidR="00FA2E32">
        <w:t xml:space="preserve"> </w:t>
      </w:r>
      <w:r w:rsidRPr="00B5546F" w:rsidR="00084B19">
        <w:t>specific</w:t>
      </w:r>
      <w:r w:rsidRPr="00B5546F" w:rsidR="00FA2E32">
        <w:t xml:space="preserve"> </w:t>
      </w:r>
      <w:r w:rsidRPr="00B5546F" w:rsidR="00084B19">
        <w:t>figures</w:t>
      </w:r>
      <w:r w:rsidRPr="00B5546F" w:rsidR="00FA2E32">
        <w:t xml:space="preserve"> </w:t>
      </w:r>
      <w:r w:rsidRPr="00B5546F" w:rsidR="00084B19">
        <w:t>being</w:t>
      </w:r>
      <w:r w:rsidRPr="00B5546F" w:rsidR="00FA2E32">
        <w:t xml:space="preserve"> </w:t>
      </w:r>
      <w:r w:rsidRPr="00B5546F" w:rsidR="00084B19">
        <w:t>mooted</w:t>
      </w:r>
      <w:r w:rsidRPr="00B5546F" w:rsidR="00FA2E32">
        <w:t xml:space="preserve"> </w:t>
      </w:r>
      <w:r w:rsidRPr="00B5546F" w:rsidR="00084B19">
        <w:t>for</w:t>
      </w:r>
      <w:r w:rsidRPr="00B5546F" w:rsidR="00FA2E32">
        <w:t xml:space="preserve"> </w:t>
      </w:r>
      <w:r w:rsidRPr="00B5546F" w:rsidR="00084B19">
        <w:t>this.</w:t>
      </w:r>
      <w:r w:rsidRPr="00B5546F" w:rsidR="00FA2E32">
        <w:t xml:space="preserve"> </w:t>
      </w:r>
      <w:r w:rsidRPr="00B5546F" w:rsidR="00084B19">
        <w:t>We</w:t>
      </w:r>
      <w:r w:rsidRPr="00B5546F" w:rsidR="00FA2E32">
        <w:t xml:space="preserve"> </w:t>
      </w:r>
      <w:r w:rsidRPr="00B5546F" w:rsidR="00084B19">
        <w:t>all</w:t>
      </w:r>
      <w:r w:rsidRPr="00B5546F" w:rsidR="00FA2E32">
        <w:t xml:space="preserve"> </w:t>
      </w:r>
      <w:r w:rsidRPr="00B5546F" w:rsidR="00084B19">
        <w:t>recognise</w:t>
      </w:r>
      <w:r w:rsidRPr="00B5546F" w:rsidR="00FA2E32">
        <w:t xml:space="preserve"> </w:t>
      </w:r>
      <w:r w:rsidRPr="00B5546F" w:rsidR="00084B19">
        <w:t>that</w:t>
      </w:r>
      <w:r w:rsidRPr="00B5546F" w:rsidR="00FA2E32">
        <w:t xml:space="preserve"> </w:t>
      </w:r>
      <w:r w:rsidRPr="00B5546F" w:rsidR="00084B19">
        <w:t>l</w:t>
      </w:r>
      <w:r w:rsidRPr="00B5546F" w:rsidR="00464190">
        <w:t>egacy</w:t>
      </w:r>
      <w:r w:rsidRPr="00B5546F" w:rsidR="00FA2E32">
        <w:t xml:space="preserve"> </w:t>
      </w:r>
      <w:r w:rsidRPr="00B5546F" w:rsidR="00464190">
        <w:t>issues</w:t>
      </w:r>
      <w:r w:rsidRPr="00B5546F" w:rsidR="00FA2E32">
        <w:t xml:space="preserve"> </w:t>
      </w:r>
      <w:r w:rsidRPr="00B5546F" w:rsidR="00464190">
        <w:t>are</w:t>
      </w:r>
      <w:r w:rsidRPr="00B5546F" w:rsidR="00FA2E32">
        <w:t xml:space="preserve"> </w:t>
      </w:r>
      <w:r w:rsidRPr="00B5546F" w:rsidR="00464190">
        <w:t>hugely</w:t>
      </w:r>
      <w:r w:rsidRPr="00B5546F" w:rsidR="00FA2E32">
        <w:t xml:space="preserve"> </w:t>
      </w:r>
      <w:r w:rsidRPr="00B5546F" w:rsidR="00464190">
        <w:t>sensitive</w:t>
      </w:r>
      <w:r w:rsidRPr="00B5546F" w:rsidR="00FA2E32">
        <w:t xml:space="preserve"> </w:t>
      </w:r>
      <w:r w:rsidRPr="00B5546F" w:rsidR="00084B19">
        <w:t>and</w:t>
      </w:r>
      <w:r w:rsidRPr="00B5546F" w:rsidR="00FA2E32">
        <w:t xml:space="preserve"> </w:t>
      </w:r>
      <w:r w:rsidRPr="00B5546F" w:rsidR="00084B19">
        <w:t>I</w:t>
      </w:r>
      <w:r w:rsidRPr="00B5546F" w:rsidR="00FA2E32">
        <w:t xml:space="preserve"> </w:t>
      </w:r>
      <w:r w:rsidRPr="00B5546F" w:rsidR="00084B19">
        <w:t>do</w:t>
      </w:r>
      <w:r w:rsidRPr="00B5546F" w:rsidR="00FA2E32">
        <w:t xml:space="preserve"> </w:t>
      </w:r>
      <w:r w:rsidRPr="00B5546F" w:rsidR="00084B19">
        <w:t>recognise,</w:t>
      </w:r>
      <w:r w:rsidRPr="00B5546F" w:rsidR="00FA2E32">
        <w:t xml:space="preserve"> </w:t>
      </w:r>
      <w:r w:rsidRPr="00B5546F" w:rsidR="00084B19">
        <w:t>having</w:t>
      </w:r>
      <w:r w:rsidRPr="00B5546F" w:rsidR="00FA2E32">
        <w:t xml:space="preserve"> </w:t>
      </w:r>
      <w:r w:rsidRPr="00B5546F" w:rsidR="00084B19">
        <w:t>met</w:t>
      </w:r>
      <w:r w:rsidRPr="00B5546F" w:rsidR="00FA2E32">
        <w:t xml:space="preserve"> </w:t>
      </w:r>
      <w:r w:rsidRPr="00B5546F" w:rsidR="00084B19">
        <w:t>some</w:t>
      </w:r>
      <w:r w:rsidRPr="00B5546F" w:rsidR="00FA2E32">
        <w:t xml:space="preserve"> </w:t>
      </w:r>
      <w:r w:rsidRPr="00B5546F" w:rsidR="00084B19">
        <w:t>of</w:t>
      </w:r>
      <w:r w:rsidRPr="00B5546F" w:rsidR="00FA2E32">
        <w:t xml:space="preserve"> </w:t>
      </w:r>
      <w:r w:rsidRPr="00B5546F" w:rsidR="00084B19">
        <w:t>the</w:t>
      </w:r>
      <w:r w:rsidRPr="00B5546F" w:rsidR="00FA2E32">
        <w:t xml:space="preserve"> </w:t>
      </w:r>
      <w:r w:rsidRPr="00B5546F" w:rsidR="00084B19">
        <w:t>victims’</w:t>
      </w:r>
      <w:r w:rsidRPr="00B5546F" w:rsidR="00FA2E32">
        <w:t xml:space="preserve"> </w:t>
      </w:r>
      <w:r w:rsidRPr="00B5546F" w:rsidR="00084B19">
        <w:t>groups</w:t>
      </w:r>
      <w:r w:rsidRPr="00B5546F" w:rsidR="00FA2E32">
        <w:t xml:space="preserve"> </w:t>
      </w:r>
      <w:r w:rsidRPr="00B5546F" w:rsidR="00084B19">
        <w:t>in</w:t>
      </w:r>
      <w:r w:rsidRPr="00B5546F" w:rsidR="00FA2E32">
        <w:t xml:space="preserve"> </w:t>
      </w:r>
      <w:r w:rsidRPr="00B5546F" w:rsidR="00084B19">
        <w:t>border</w:t>
      </w:r>
      <w:r w:rsidRPr="00B5546F" w:rsidR="00FA2E32">
        <w:t xml:space="preserve"> </w:t>
      </w:r>
      <w:r w:rsidRPr="00B5546F" w:rsidR="00084B19">
        <w:t>areas,</w:t>
      </w:r>
      <w:r w:rsidRPr="00B5546F" w:rsidR="00FA2E32">
        <w:t xml:space="preserve"> </w:t>
      </w:r>
      <w:r w:rsidRPr="00B5546F" w:rsidR="00084B19">
        <w:t>the</w:t>
      </w:r>
      <w:r w:rsidRPr="00B5546F" w:rsidR="00FA2E32">
        <w:t xml:space="preserve"> </w:t>
      </w:r>
      <w:r w:rsidRPr="00B5546F" w:rsidR="00084B19">
        <w:t>deep</w:t>
      </w:r>
      <w:r w:rsidRPr="00B5546F" w:rsidR="00FA2E32">
        <w:t xml:space="preserve"> </w:t>
      </w:r>
      <w:r w:rsidRPr="00B5546F" w:rsidR="00084B19">
        <w:t>concern</w:t>
      </w:r>
      <w:r w:rsidRPr="00B5546F" w:rsidR="00FA2E32">
        <w:t xml:space="preserve"> </w:t>
      </w:r>
      <w:r w:rsidRPr="00B5546F" w:rsidR="00084B19">
        <w:t>that</w:t>
      </w:r>
      <w:r w:rsidRPr="00B5546F" w:rsidR="00FA2E32">
        <w:t xml:space="preserve"> </w:t>
      </w:r>
      <w:r w:rsidRPr="00B5546F" w:rsidR="00084B19">
        <w:t>there</w:t>
      </w:r>
      <w:r w:rsidRPr="00B5546F" w:rsidR="00FA2E32">
        <w:t xml:space="preserve"> </w:t>
      </w:r>
      <w:r w:rsidRPr="00B5546F" w:rsidR="00084B19">
        <w:t>is</w:t>
      </w:r>
      <w:r w:rsidRPr="00B5546F" w:rsidR="00FA2E32">
        <w:t xml:space="preserve"> </w:t>
      </w:r>
      <w:r w:rsidRPr="00B5546F" w:rsidR="00084B19">
        <w:t>about</w:t>
      </w:r>
      <w:r w:rsidRPr="00B5546F" w:rsidR="00FA2E32">
        <w:t xml:space="preserve"> </w:t>
      </w:r>
      <w:r w:rsidRPr="00B5546F" w:rsidR="00084B19">
        <w:t>those</w:t>
      </w:r>
      <w:r w:rsidRPr="00B5546F" w:rsidR="00FA2E32">
        <w:t xml:space="preserve"> </w:t>
      </w:r>
      <w:r w:rsidRPr="00B5546F" w:rsidR="00084B19">
        <w:t>cross-border</w:t>
      </w:r>
      <w:r w:rsidRPr="00B5546F" w:rsidR="00FA2E32">
        <w:t xml:space="preserve"> </w:t>
      </w:r>
      <w:r w:rsidRPr="00B5546F" w:rsidR="00084B19">
        <w:t>cases.</w:t>
      </w:r>
      <w:r w:rsidRPr="00B5546F" w:rsidR="00FA2E32">
        <w:t xml:space="preserve"> </w:t>
      </w:r>
    </w:p>
    <w:p w:rsidR="00464190" w:rsidRPr="00B5546F" w:rsidP="00464190">
      <w:pPr>
        <w:pStyle w:val="Answer"/>
      </w:pPr>
      <w:r w:rsidRPr="00B5546F">
        <w:t>It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absolutely</w:t>
      </w:r>
      <w:r w:rsidRPr="00B5546F" w:rsidR="00FA2E32">
        <w:t xml:space="preserve"> </w:t>
      </w:r>
      <w:r w:rsidRPr="00B5546F">
        <w:t>right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legacy</w:t>
      </w:r>
      <w:r w:rsidRPr="00B5546F" w:rsidR="00FA2E32">
        <w:t xml:space="preserve"> </w:t>
      </w:r>
      <w:r w:rsidRPr="00B5546F">
        <w:t>process</w:t>
      </w:r>
      <w:r w:rsidRPr="00B5546F" w:rsidR="00FA2E32">
        <w:t xml:space="preserve"> </w:t>
      </w:r>
      <w:r w:rsidRPr="00B5546F">
        <w:t>should</w:t>
      </w:r>
      <w:r w:rsidRPr="00B5546F" w:rsidR="00FA2E32">
        <w:t xml:space="preserve"> </w:t>
      </w:r>
      <w:r w:rsidRPr="00B5546F">
        <w:t>seek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address</w:t>
      </w:r>
      <w:r w:rsidRPr="00B5546F" w:rsidR="00FA2E32">
        <w:t xml:space="preserve"> </w:t>
      </w:r>
      <w:r w:rsidRPr="00B5546F">
        <w:t>those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well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issues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took</w:t>
      </w:r>
      <w:r w:rsidRPr="00B5546F" w:rsidR="00FA2E32">
        <w:t xml:space="preserve"> </w:t>
      </w:r>
      <w:r w:rsidRPr="00B5546F">
        <w:t>place</w:t>
      </w:r>
      <w:r w:rsidRPr="00B5546F" w:rsidR="00FA2E32">
        <w:t xml:space="preserve"> </w:t>
      </w:r>
      <w:r w:rsidRPr="00B5546F" w:rsidR="00C34C06">
        <w:t>with</w:t>
      </w:r>
      <w:r w:rsidRPr="00B5546F">
        <w:t>in</w:t>
      </w:r>
      <w:r w:rsidRPr="00B5546F" w:rsidR="00FA2E32">
        <w:t xml:space="preserve"> </w:t>
      </w:r>
      <w:r w:rsidRPr="00B5546F">
        <w:t>Northern</w:t>
      </w:r>
      <w:r w:rsidRPr="00B5546F" w:rsidR="00FA2E32">
        <w:t xml:space="preserve"> </w:t>
      </w:r>
      <w:r w:rsidRPr="00B5546F">
        <w:t>Ireland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wider</w:t>
      </w:r>
      <w:r w:rsidRPr="00B5546F" w:rsidR="00FA2E32">
        <w:t xml:space="preserve"> </w:t>
      </w:r>
      <w:r w:rsidRPr="00B5546F">
        <w:t>UK.</w:t>
      </w:r>
      <w:r w:rsidRPr="00B5546F" w:rsidR="00FA2E32">
        <w:t xml:space="preserve"> </w:t>
      </w:r>
      <w:r w:rsidRPr="00B5546F">
        <w:t>These</w:t>
      </w:r>
      <w:r w:rsidRPr="00B5546F" w:rsidR="00FA2E32">
        <w:t xml:space="preserve"> </w:t>
      </w:r>
      <w:r w:rsidRPr="00B5546F">
        <w:t>are</w:t>
      </w:r>
      <w:r w:rsidRPr="00B5546F" w:rsidR="00FA2E32">
        <w:t xml:space="preserve"> </w:t>
      </w:r>
      <w:r w:rsidRPr="00B5546F">
        <w:t>matters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need</w:t>
      </w:r>
      <w:r w:rsidRPr="00B5546F" w:rsidR="00FA2E32">
        <w:t xml:space="preserve"> </w:t>
      </w:r>
      <w:r w:rsidRPr="00B5546F">
        <w:t>ongoing,</w:t>
      </w:r>
      <w:r w:rsidRPr="00B5546F" w:rsidR="00FA2E32">
        <w:t xml:space="preserve"> </w:t>
      </w:r>
      <w:r w:rsidRPr="00B5546F">
        <w:t>sensitive</w:t>
      </w:r>
      <w:r w:rsidRPr="00B5546F" w:rsidR="00FA2E32">
        <w:t xml:space="preserve"> </w:t>
      </w:r>
      <w:r w:rsidRPr="00B5546F">
        <w:t>handling</w:t>
      </w:r>
      <w:r w:rsidRPr="00B5546F" w:rsidR="00FA2E32">
        <w:t xml:space="preserve"> </w:t>
      </w:r>
      <w:r w:rsidRPr="00B5546F">
        <w:t>between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G</w:t>
      </w:r>
      <w:r w:rsidRPr="00B5546F">
        <w:t>overnments</w:t>
      </w:r>
      <w:r w:rsidRPr="00B5546F">
        <w:t>,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something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will</w:t>
      </w:r>
      <w:r w:rsidRPr="00B5546F" w:rsidR="00FA2E32">
        <w:t xml:space="preserve"> </w:t>
      </w:r>
      <w:r w:rsidRPr="00B5546F">
        <w:t>absolutely</w:t>
      </w:r>
      <w:r w:rsidRPr="00B5546F" w:rsidR="00FA2E32">
        <w:t xml:space="preserve"> </w:t>
      </w:r>
      <w:r w:rsidRPr="00B5546F">
        <w:t>continue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invest</w:t>
      </w:r>
      <w:r w:rsidRPr="00B5546F" w:rsidR="00FA2E32">
        <w:t xml:space="preserve"> </w:t>
      </w:r>
      <w:r w:rsidRPr="00B5546F">
        <w:t>in.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straight</w:t>
      </w:r>
      <w:r w:rsidRPr="00B5546F" w:rsidR="00FA2E32">
        <w:t xml:space="preserve"> </w:t>
      </w:r>
      <w:r w:rsidRPr="00B5546F">
        <w:t>answer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your</w:t>
      </w:r>
      <w:r w:rsidRPr="00B5546F" w:rsidR="00FA2E32">
        <w:t xml:space="preserve"> </w:t>
      </w:r>
      <w:r w:rsidRPr="00B5546F">
        <w:t>question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were</w:t>
      </w:r>
      <w:r w:rsidRPr="00B5546F" w:rsidR="00FA2E32">
        <w:t xml:space="preserve"> </w:t>
      </w:r>
      <w:r w:rsidRPr="00B5546F">
        <w:t>not</w:t>
      </w:r>
      <w:r w:rsidRPr="00B5546F" w:rsidR="00FA2E32">
        <w:t xml:space="preserve"> </w:t>
      </w:r>
      <w:r w:rsidRPr="00B5546F">
        <w:t>sighted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this</w:t>
      </w:r>
      <w:r w:rsidRPr="00B5546F" w:rsidR="00FA2E32">
        <w:t xml:space="preserve"> </w:t>
      </w:r>
      <w:r w:rsidRPr="00B5546F">
        <w:t>announcement</w:t>
      </w:r>
      <w:r w:rsidRPr="00B5546F" w:rsidR="00FA2E32">
        <w:t xml:space="preserve"> </w:t>
      </w:r>
      <w:r w:rsidRPr="00B5546F">
        <w:t>before</w:t>
      </w:r>
      <w:r w:rsidRPr="00B5546F" w:rsidR="00FA2E32">
        <w:t xml:space="preserve"> </w:t>
      </w:r>
      <w:r w:rsidRPr="00B5546F">
        <w:t>it</w:t>
      </w:r>
      <w:r w:rsidRPr="00B5546F" w:rsidR="00FA2E32">
        <w:t xml:space="preserve"> </w:t>
      </w:r>
      <w:r w:rsidRPr="00B5546F">
        <w:t>had</w:t>
      </w:r>
      <w:r w:rsidRPr="00B5546F" w:rsidR="00FA2E32">
        <w:t xml:space="preserve"> </w:t>
      </w:r>
      <w:r w:rsidRPr="00B5546F">
        <w:t>been</w:t>
      </w:r>
      <w:r w:rsidRPr="00B5546F" w:rsidR="00FA2E32">
        <w:t xml:space="preserve"> </w:t>
      </w:r>
      <w:r w:rsidRPr="00B5546F">
        <w:t>made.</w:t>
      </w:r>
    </w:p>
    <w:p w:rsidR="00464190" w:rsidRPr="00B5546F" w:rsidP="00464190">
      <w:pPr>
        <w:pStyle w:val="Question"/>
      </w:pPr>
      <w:sdt>
        <w:sdtPr>
          <w:alias w:val="Member"/>
          <w:tag w:val="&lt;Member mnisId='4129' dodsId='33629'&gt;"/>
          <w:id w:val="-387342782"/>
          <w:placeholder>
            <w:docPart w:val="DefaultPlaceholder_1082065158"/>
          </w:placeholder>
          <w:richText/>
        </w:sdtPr>
        <w:sdtContent>
          <w:r w:rsidRPr="00B5546F">
            <w:rPr>
              <w:b/>
            </w:rPr>
            <w:t>Ian</w:t>
          </w:r>
          <w:r w:rsidRPr="00B5546F" w:rsidR="00FA2E32">
            <w:rPr>
              <w:b/>
            </w:rPr>
            <w:t xml:space="preserve"> </w:t>
          </w:r>
          <w:r w:rsidRPr="00B5546F">
            <w:rPr>
              <w:b/>
            </w:rPr>
            <w:t>Paisley:</w:t>
          </w:r>
        </w:sdtContent>
      </w:sdt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does</w:t>
      </w:r>
      <w:r w:rsidRPr="00B5546F" w:rsidR="00FA2E32">
        <w:t xml:space="preserve"> </w:t>
      </w:r>
      <w:r w:rsidRPr="00B5546F">
        <w:t>not</w:t>
      </w:r>
      <w:r w:rsidRPr="00B5546F" w:rsidR="00FA2E32">
        <w:t xml:space="preserve"> </w:t>
      </w:r>
      <w:r w:rsidRPr="00B5546F" w:rsidR="003576E1">
        <w:t>augur</w:t>
      </w:r>
      <w:r w:rsidRPr="00B5546F" w:rsidR="00FA2E32">
        <w:t xml:space="preserve"> </w:t>
      </w:r>
      <w:r w:rsidRPr="00B5546F">
        <w:t>well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relationship</w:t>
      </w:r>
      <w:r w:rsidRPr="00B5546F" w:rsidR="00FA2E32">
        <w:t xml:space="preserve"> </w:t>
      </w:r>
      <w:r w:rsidRPr="00B5546F">
        <w:t>if</w:t>
      </w:r>
      <w:r w:rsidRPr="00B5546F" w:rsidR="00FA2E32">
        <w:t xml:space="preserve"> </w:t>
      </w:r>
      <w:r w:rsidRPr="00B5546F">
        <w:t>they</w:t>
      </w:r>
      <w:r w:rsidRPr="00B5546F" w:rsidR="00FA2E32">
        <w:t xml:space="preserve"> </w:t>
      </w:r>
      <w:r w:rsidRPr="00B5546F">
        <w:t>are</w:t>
      </w:r>
      <w:r w:rsidRPr="00B5546F" w:rsidR="00FA2E32">
        <w:t xml:space="preserve"> </w:t>
      </w:r>
      <w:r w:rsidRPr="00B5546F">
        <w:t>making</w:t>
      </w:r>
      <w:r w:rsidRPr="00B5546F" w:rsidR="00FA2E32">
        <w:t xml:space="preserve"> </w:t>
      </w:r>
      <w:r w:rsidRPr="00B5546F">
        <w:t>these</w:t>
      </w:r>
      <w:r w:rsidRPr="00B5546F" w:rsidR="00FA2E32">
        <w:t xml:space="preserve"> </w:t>
      </w:r>
      <w:r w:rsidRPr="00B5546F">
        <w:t>announcements</w:t>
      </w:r>
      <w:r w:rsidRPr="00B5546F" w:rsidR="00FA2E32">
        <w:t xml:space="preserve"> </w:t>
      </w:r>
      <w:r w:rsidRPr="00B5546F" w:rsidR="00084B19">
        <w:t>about</w:t>
      </w:r>
      <w:r w:rsidRPr="00B5546F" w:rsidR="00FA2E32">
        <w:t xml:space="preserve"> </w:t>
      </w:r>
      <w:r w:rsidRPr="00B5546F" w:rsidR="00084B19">
        <w:t>international</w:t>
      </w:r>
      <w:r w:rsidRPr="00B5546F" w:rsidR="00FA2E32">
        <w:t xml:space="preserve"> </w:t>
      </w:r>
      <w:r w:rsidRPr="00B5546F" w:rsidR="00084B19">
        <w:t>investigations</w:t>
      </w:r>
      <w:r w:rsidRPr="00B5546F" w:rsidR="00FA2E32">
        <w:t xml:space="preserve"> </w:t>
      </w:r>
      <w:r w:rsidRPr="00B5546F" w:rsidR="00084B19">
        <w:t>into</w:t>
      </w:r>
      <w:r w:rsidRPr="00B5546F" w:rsidR="00FA2E32">
        <w:t xml:space="preserve"> </w:t>
      </w:r>
      <w:r w:rsidRPr="00B5546F" w:rsidR="00084B19">
        <w:t>issues</w:t>
      </w:r>
      <w:r w:rsidRPr="00B5546F" w:rsidR="00FA2E32">
        <w:t xml:space="preserve"> </w:t>
      </w:r>
      <w:r w:rsidRPr="00B5546F" w:rsidR="00084B19">
        <w:t>that</w:t>
      </w:r>
      <w:r w:rsidRPr="00B5546F" w:rsidR="00FA2E32">
        <w:t xml:space="preserve"> </w:t>
      </w:r>
      <w:r w:rsidRPr="00B5546F" w:rsidR="00084B19">
        <w:t>really</w:t>
      </w:r>
      <w:r w:rsidRPr="00B5546F" w:rsidR="00FA2E32">
        <w:t xml:space="preserve"> </w:t>
      </w:r>
      <w:r w:rsidRPr="00B5546F" w:rsidR="00084B19">
        <w:t>affect</w:t>
      </w:r>
      <w:r w:rsidRPr="00B5546F" w:rsidR="00FA2E32">
        <w:t xml:space="preserve"> </w:t>
      </w:r>
      <w:r w:rsidRPr="00B5546F" w:rsidR="00084B19">
        <w:t>a</w:t>
      </w:r>
      <w:r w:rsidRPr="00B5546F" w:rsidR="00FA2E32">
        <w:t xml:space="preserve"> </w:t>
      </w:r>
      <w:r w:rsidRPr="00B5546F" w:rsidR="00084B19">
        <w:t>relationship</w:t>
      </w:r>
      <w:r w:rsidRPr="00B5546F" w:rsidR="00FA2E32">
        <w:t xml:space="preserve"> </w:t>
      </w:r>
      <w:r w:rsidRPr="00B5546F" w:rsidR="00084B19">
        <w:t>that</w:t>
      </w:r>
      <w:r w:rsidRPr="00B5546F" w:rsidR="00FA2E32">
        <w:t xml:space="preserve"> </w:t>
      </w:r>
      <w:r w:rsidRPr="00B5546F" w:rsidR="00084B19">
        <w:t>was</w:t>
      </w:r>
      <w:r w:rsidRPr="00B5546F" w:rsidR="00FA2E32">
        <w:t xml:space="preserve"> </w:t>
      </w:r>
      <w:r w:rsidRPr="00B5546F" w:rsidR="00084B19">
        <w:t>signed</w:t>
      </w:r>
      <w:r w:rsidRPr="00B5546F" w:rsidR="00FA2E32">
        <w:t xml:space="preserve"> </w:t>
      </w:r>
      <w:r w:rsidRPr="00B5546F" w:rsidR="00084B19">
        <w:t>up</w:t>
      </w:r>
      <w:r w:rsidRPr="00B5546F" w:rsidR="00FA2E32">
        <w:t xml:space="preserve"> </w:t>
      </w:r>
      <w:r w:rsidRPr="00B5546F" w:rsidR="00084B19">
        <w:t>and</w:t>
      </w:r>
      <w:r w:rsidRPr="00B5546F" w:rsidR="00FA2E32">
        <w:t xml:space="preserve"> </w:t>
      </w:r>
      <w:r w:rsidRPr="00B5546F" w:rsidR="00084B19">
        <w:t>agreed</w:t>
      </w:r>
      <w:r w:rsidRPr="00B5546F" w:rsidR="00FA2E32">
        <w:t xml:space="preserve"> </w:t>
      </w:r>
      <w:r w:rsidRPr="00B5546F" w:rsidR="00084B19">
        <w:t>in</w:t>
      </w:r>
      <w:r w:rsidRPr="00B5546F" w:rsidR="00FA2E32">
        <w:t xml:space="preserve"> </w:t>
      </w:r>
      <w:r w:rsidRPr="00B5546F" w:rsidR="00084B19">
        <w:t>December.</w:t>
      </w:r>
      <w:r w:rsidRPr="00B5546F" w:rsidR="00FA2E32">
        <w:t xml:space="preserve"> </w:t>
      </w:r>
      <w:r w:rsidRPr="00B5546F">
        <w:t>It</w:t>
      </w:r>
      <w:r w:rsidRPr="00B5546F" w:rsidR="00FA2E32">
        <w:t xml:space="preserve"> </w:t>
      </w:r>
      <w:r w:rsidRPr="00B5546F">
        <w:t>does</w:t>
      </w:r>
      <w:r w:rsidRPr="00B5546F" w:rsidR="00FA2E32">
        <w:t xml:space="preserve"> </w:t>
      </w:r>
      <w:r w:rsidRPr="00B5546F">
        <w:t>not</w:t>
      </w:r>
      <w:r w:rsidRPr="00B5546F" w:rsidR="00FA2E32">
        <w:t xml:space="preserve"> </w:t>
      </w:r>
      <w:r w:rsidRPr="00B5546F">
        <w:t>look</w:t>
      </w:r>
      <w:r w:rsidRPr="00B5546F" w:rsidR="00FA2E32">
        <w:t xml:space="preserve"> </w:t>
      </w:r>
      <w:r w:rsidRPr="00B5546F">
        <w:t>good</w:t>
      </w:r>
      <w:r w:rsidRPr="00B5546F" w:rsidR="00FA2E32">
        <w:t xml:space="preserve"> </w:t>
      </w:r>
      <w:r w:rsidRPr="00B5546F">
        <w:t>when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happens.</w:t>
      </w:r>
    </w:p>
    <w:p w:rsidR="00464190" w:rsidRPr="00B5546F" w:rsidP="00464190">
      <w:pPr>
        <w:pStyle w:val="Answer"/>
      </w:pPr>
      <w:sdt>
        <w:sdtPr>
          <w:alias w:val="Witness"/>
          <w:id w:val="-1103801106"/>
          <w:placeholder>
            <w:docPart w:val="DefaultPlaceholder_1082065158"/>
          </w:placeholder>
          <w:richText/>
        </w:sdtPr>
        <w:sdtContent>
          <w:r w:rsidR="00AE0EA3">
            <w:rPr>
              <w:b/>
              <w:i/>
              <w:iCs/>
            </w:rPr>
            <w:t>Mr Walker:</w:t>
          </w:r>
          <w:r w:rsidRPr="00B5546F" w:rsidR="00FA2E32">
            <w:rPr>
              <w:b/>
            </w:rPr>
            <w:t xml:space="preserve"> </w:t>
          </w:r>
        </w:sdtContent>
      </w:sdt>
      <w:r w:rsidRPr="00B5546F" w:rsidR="00084B19">
        <w:t>W</w:t>
      </w:r>
      <w:r w:rsidRPr="00B5546F">
        <w:t>e</w:t>
      </w:r>
      <w:r w:rsidRPr="00B5546F" w:rsidR="00FA2E32">
        <w:t xml:space="preserve"> </w:t>
      </w:r>
      <w:r w:rsidRPr="00B5546F">
        <w:t>recognise</w:t>
      </w:r>
      <w:r w:rsidRPr="00B5546F" w:rsidR="00FA2E32">
        <w:t xml:space="preserve"> </w:t>
      </w:r>
      <w:r w:rsidRPr="00B5546F" w:rsidR="00084B19">
        <w:t>that</w:t>
      </w:r>
      <w:r w:rsidRPr="00B5546F" w:rsidR="00FA2E32">
        <w:t xml:space="preserve"> </w:t>
      </w:r>
      <w:r w:rsidRPr="00B5546F">
        <w:t>there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political</w:t>
      </w:r>
      <w:r w:rsidRPr="00B5546F" w:rsidR="00FA2E32">
        <w:t xml:space="preserve"> </w:t>
      </w:r>
      <w:r w:rsidRPr="00B5546F">
        <w:t>process</w:t>
      </w:r>
      <w:r w:rsidRPr="00B5546F" w:rsidR="00FA2E32">
        <w:t xml:space="preserve"> </w:t>
      </w:r>
      <w:r w:rsidRPr="00B5546F">
        <w:t>within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 w:rsidR="00084B19">
        <w:t>Republic</w:t>
      </w:r>
      <w:r w:rsidRPr="00B5546F" w:rsidR="00FA2E32">
        <w:t xml:space="preserve"> </w:t>
      </w:r>
      <w:r w:rsidRPr="00B5546F" w:rsidR="00084B19">
        <w:t>of</w:t>
      </w:r>
      <w:r w:rsidRPr="00B5546F" w:rsidR="00FA2E32">
        <w:t xml:space="preserve"> </w:t>
      </w:r>
      <w:r w:rsidRPr="00B5546F" w:rsidR="00084B19">
        <w:t>Ireland</w:t>
      </w:r>
      <w:r w:rsidRPr="00B5546F" w:rsidR="00FA2E32">
        <w:t xml:space="preserve"> </w:t>
      </w:r>
      <w:r w:rsidRPr="00B5546F" w:rsidR="00084B19">
        <w:t>that</w:t>
      </w:r>
      <w:r w:rsidRPr="00B5546F" w:rsidR="00FA2E32">
        <w:t xml:space="preserve"> </w:t>
      </w:r>
      <w:r w:rsidRPr="00B5546F" w:rsidR="00084B19">
        <w:t>we</w:t>
      </w:r>
      <w:r w:rsidRPr="00B5546F" w:rsidR="00FA2E32">
        <w:t xml:space="preserve"> </w:t>
      </w:r>
      <w:r w:rsidRPr="00B5546F" w:rsidR="00084B19">
        <w:t>need</w:t>
      </w:r>
      <w:r w:rsidRPr="00B5546F" w:rsidR="00FA2E32">
        <w:t xml:space="preserve"> </w:t>
      </w:r>
      <w:r w:rsidRPr="00B5546F" w:rsidR="00084B19">
        <w:t>to</w:t>
      </w:r>
      <w:r w:rsidRPr="00B5546F" w:rsidR="00FA2E32">
        <w:t xml:space="preserve"> </w:t>
      </w:r>
      <w:r w:rsidRPr="00B5546F" w:rsidR="00084B19">
        <w:t>respect,</w:t>
      </w:r>
      <w:r w:rsidRPr="00B5546F" w:rsidR="00FA2E32">
        <w:t xml:space="preserve"> </w:t>
      </w:r>
      <w:r w:rsidRPr="00B5546F" w:rsidR="00084B19">
        <w:t>just</w:t>
      </w:r>
      <w:r w:rsidRPr="00B5546F" w:rsidR="00FA2E32">
        <w:t xml:space="preserve"> </w:t>
      </w:r>
      <w:r w:rsidRPr="00B5546F" w:rsidR="00084B19">
        <w:t>as</w:t>
      </w:r>
      <w:r w:rsidRPr="00B5546F" w:rsidR="00FA2E32">
        <w:t xml:space="preserve"> </w:t>
      </w:r>
      <w:r w:rsidRPr="00B5546F" w:rsidR="00084B19">
        <w:t>there</w:t>
      </w:r>
      <w:r w:rsidRPr="00B5546F" w:rsidR="00FA2E32">
        <w:t xml:space="preserve"> </w:t>
      </w:r>
      <w:r w:rsidRPr="00B5546F" w:rsidR="00084B19">
        <w:t>are</w:t>
      </w:r>
      <w:r w:rsidRPr="00B5546F" w:rsidR="00FA2E32">
        <w:t xml:space="preserve"> </w:t>
      </w:r>
      <w:r w:rsidRPr="00B5546F" w:rsidR="00084B19">
        <w:t>political</w:t>
      </w:r>
      <w:r w:rsidRPr="00B5546F" w:rsidR="00FA2E32">
        <w:t xml:space="preserve"> </w:t>
      </w:r>
      <w:r w:rsidRPr="00B5546F" w:rsidR="00084B19">
        <w:t>processes</w:t>
      </w:r>
      <w:r w:rsidRPr="00B5546F" w:rsidR="00FA2E32">
        <w:t xml:space="preserve"> </w:t>
      </w:r>
      <w:r w:rsidRPr="00B5546F" w:rsidR="00084B19">
        <w:t>in</w:t>
      </w:r>
      <w:r w:rsidRPr="00B5546F" w:rsidR="00FA2E32">
        <w:t xml:space="preserve"> </w:t>
      </w:r>
      <w:r w:rsidRPr="00B5546F" w:rsidR="00084B19">
        <w:t>the</w:t>
      </w:r>
      <w:r w:rsidRPr="00B5546F" w:rsidR="00FA2E32">
        <w:t xml:space="preserve"> </w:t>
      </w:r>
      <w:r w:rsidRPr="00B5546F" w:rsidR="00084B19">
        <w:t>UK</w:t>
      </w:r>
      <w:r w:rsidRPr="00B5546F" w:rsidR="00FA2E32">
        <w:t xml:space="preserve"> </w:t>
      </w:r>
      <w:r w:rsidRPr="00B5546F" w:rsidR="00084B19">
        <w:t>that</w:t>
      </w:r>
      <w:r w:rsidRPr="00B5546F" w:rsidR="00FA2E32">
        <w:t xml:space="preserve"> </w:t>
      </w:r>
      <w:r w:rsidRPr="00B5546F" w:rsidR="00084B19">
        <w:t>they</w:t>
      </w:r>
      <w:r w:rsidRPr="00B5546F" w:rsidR="00FA2E32">
        <w:t xml:space="preserve"> </w:t>
      </w:r>
      <w:r w:rsidRPr="00B5546F" w:rsidR="003576E1">
        <w:t>need</w:t>
      </w:r>
      <w:r w:rsidRPr="00B5546F" w:rsidR="00FA2E32">
        <w:t xml:space="preserve"> </w:t>
      </w:r>
      <w:r w:rsidRPr="00B5546F" w:rsidR="00084B19">
        <w:t>to</w:t>
      </w:r>
      <w:r w:rsidRPr="00B5546F" w:rsidR="00FA2E32">
        <w:t xml:space="preserve"> </w:t>
      </w:r>
      <w:r w:rsidRPr="00B5546F" w:rsidR="00084B19">
        <w:t>respect.</w:t>
      </w:r>
      <w:r w:rsidRPr="00B5546F" w:rsidR="00FA2E32">
        <w:t xml:space="preserve"> </w:t>
      </w:r>
      <w:r w:rsidRPr="00B5546F" w:rsidR="00084B19">
        <w:t>It</w:t>
      </w:r>
      <w:r w:rsidRPr="00B5546F" w:rsidR="00FA2E32">
        <w:t xml:space="preserve"> </w:t>
      </w:r>
      <w:r w:rsidRPr="00B5546F" w:rsidR="00084B19">
        <w:t>is</w:t>
      </w:r>
      <w:r w:rsidRPr="00B5546F" w:rsidR="00FA2E32">
        <w:t xml:space="preserve"> </w:t>
      </w:r>
      <w:r w:rsidRPr="00B5546F" w:rsidR="00084B19">
        <w:t>important</w:t>
      </w:r>
      <w:r w:rsidRPr="00B5546F" w:rsidR="00FA2E32">
        <w:t xml:space="preserve"> </w:t>
      </w:r>
      <w:r w:rsidRPr="00B5546F" w:rsidR="00084B19">
        <w:t>that</w:t>
      </w:r>
      <w:r w:rsidRPr="00B5546F" w:rsidR="00FA2E32">
        <w:t xml:space="preserve"> </w:t>
      </w:r>
      <w:r w:rsidRPr="00B5546F" w:rsidR="00084B19">
        <w:t>we</w:t>
      </w:r>
      <w:r w:rsidRPr="00B5546F" w:rsidR="00FA2E32">
        <w:t xml:space="preserve"> </w:t>
      </w:r>
      <w:r w:rsidRPr="00B5546F" w:rsidR="00084B19">
        <w:t>establish</w:t>
      </w:r>
      <w:r w:rsidRPr="00B5546F" w:rsidR="00FA2E32">
        <w:t xml:space="preserve"> </w:t>
      </w:r>
      <w:r w:rsidRPr="00B5546F" w:rsidR="00084B19">
        <w:t>effective</w:t>
      </w:r>
      <w:r w:rsidRPr="00B5546F" w:rsidR="00FA2E32">
        <w:t xml:space="preserve"> </w:t>
      </w:r>
      <w:r w:rsidRPr="00B5546F" w:rsidR="00084B19">
        <w:t>working</w:t>
      </w:r>
      <w:r w:rsidRPr="00B5546F" w:rsidR="00FA2E32">
        <w:t xml:space="preserve"> </w:t>
      </w:r>
      <w:r w:rsidRPr="00B5546F" w:rsidR="00084B19">
        <w:t>relationships</w:t>
      </w:r>
      <w:r w:rsidRPr="00B5546F" w:rsidR="00FA2E32">
        <w:t xml:space="preserve"> </w:t>
      </w:r>
      <w:r w:rsidRPr="00B5546F" w:rsidR="00084B19">
        <w:t>with</w:t>
      </w:r>
      <w:r w:rsidRPr="00B5546F" w:rsidR="00FA2E32">
        <w:t xml:space="preserve"> </w:t>
      </w:r>
      <w:r w:rsidRPr="00B5546F" w:rsidR="00084B19">
        <w:t>all</w:t>
      </w:r>
      <w:r w:rsidRPr="00B5546F" w:rsidR="00FA2E32">
        <w:t xml:space="preserve"> </w:t>
      </w:r>
      <w:r w:rsidRPr="00B5546F" w:rsidR="00084B19">
        <w:t>Irish</w:t>
      </w:r>
      <w:r w:rsidRPr="00B5546F" w:rsidR="00FA2E32">
        <w:t xml:space="preserve"> </w:t>
      </w:r>
      <w:r w:rsidRPr="00B5546F" w:rsidR="00084B19">
        <w:t>Governments,</w:t>
      </w:r>
      <w:r w:rsidRPr="00B5546F" w:rsidR="00FA2E32">
        <w:t xml:space="preserve"> </w:t>
      </w:r>
      <w:r w:rsidRPr="00B5546F" w:rsidR="00084B19">
        <w:t>whatever</w:t>
      </w:r>
      <w:r w:rsidRPr="00B5546F" w:rsidR="00FA2E32">
        <w:t xml:space="preserve"> </w:t>
      </w:r>
      <w:r w:rsidRPr="00B5546F" w:rsidR="00084B19">
        <w:t>their</w:t>
      </w:r>
      <w:r w:rsidRPr="00B5546F" w:rsidR="00FA2E32">
        <w:t xml:space="preserve"> </w:t>
      </w:r>
      <w:r w:rsidRPr="00B5546F" w:rsidR="00084B19">
        <w:t>political</w:t>
      </w:r>
      <w:r w:rsidRPr="00B5546F" w:rsidR="00FA2E32">
        <w:t xml:space="preserve"> </w:t>
      </w:r>
      <w:r w:rsidRPr="00B5546F" w:rsidR="00084B19">
        <w:t>make-up.</w:t>
      </w:r>
      <w:r w:rsidRPr="00B5546F" w:rsidR="00FA2E32">
        <w:t xml:space="preserve"> </w:t>
      </w:r>
      <w:r w:rsidRPr="00B5546F" w:rsidR="00084B19">
        <w:t>This</w:t>
      </w:r>
      <w:r w:rsidRPr="00B5546F" w:rsidR="00FA2E32">
        <w:t xml:space="preserve"> </w:t>
      </w:r>
      <w:r w:rsidRPr="00B5546F" w:rsidR="00084B19">
        <w:t>is</w:t>
      </w:r>
      <w:r w:rsidRPr="00B5546F" w:rsidR="00FA2E32">
        <w:t xml:space="preserve"> </w:t>
      </w:r>
      <w:r w:rsidRPr="00B5546F" w:rsidR="00084B19">
        <w:t>very</w:t>
      </w:r>
      <w:r w:rsidRPr="00B5546F" w:rsidR="00FA2E32">
        <w:t xml:space="preserve"> </w:t>
      </w:r>
      <w:r w:rsidRPr="00B5546F" w:rsidR="00084B19">
        <w:t>early</w:t>
      </w:r>
      <w:r w:rsidRPr="00B5546F" w:rsidR="00FA2E32">
        <w:t xml:space="preserve"> </w:t>
      </w:r>
      <w:r w:rsidRPr="00B5546F" w:rsidR="00084B19">
        <w:t>days</w:t>
      </w:r>
      <w:r w:rsidRPr="00B5546F" w:rsidR="00FA2E32">
        <w:t xml:space="preserve"> </w:t>
      </w:r>
      <w:r w:rsidRPr="00B5546F" w:rsidR="00084B19">
        <w:t>in</w:t>
      </w:r>
      <w:r w:rsidRPr="00B5546F" w:rsidR="00FA2E32">
        <w:t xml:space="preserve"> </w:t>
      </w:r>
      <w:r w:rsidRPr="00B5546F" w:rsidR="00084B19">
        <w:t>the</w:t>
      </w:r>
      <w:r w:rsidRPr="00B5546F" w:rsidR="00FA2E32">
        <w:t xml:space="preserve"> </w:t>
      </w:r>
      <w:r w:rsidRPr="00B5546F" w:rsidR="00084B19">
        <w:t>formation</w:t>
      </w:r>
      <w:r w:rsidRPr="00B5546F" w:rsidR="00FA2E32">
        <w:t xml:space="preserve"> </w:t>
      </w:r>
      <w:r w:rsidRPr="00B5546F" w:rsidR="00084B19">
        <w:t>of</w:t>
      </w:r>
      <w:r w:rsidRPr="00B5546F" w:rsidR="00FA2E32">
        <w:t xml:space="preserve"> </w:t>
      </w:r>
      <w:r w:rsidRPr="00B5546F" w:rsidR="00084B19">
        <w:t>a</w:t>
      </w:r>
      <w:r w:rsidRPr="00B5546F" w:rsidR="00FA2E32">
        <w:t xml:space="preserve"> </w:t>
      </w:r>
      <w:r w:rsidRPr="00B5546F" w:rsidR="00084B19">
        <w:t>new</w:t>
      </w:r>
      <w:r w:rsidRPr="00B5546F" w:rsidR="00FA2E32">
        <w:t xml:space="preserve"> </w:t>
      </w:r>
      <w:r w:rsidRPr="00B5546F" w:rsidR="003576E1">
        <w:t>Government</w:t>
      </w:r>
      <w:r w:rsidRPr="00B5546F" w:rsidR="00FA2E32">
        <w:t xml:space="preserve"> </w:t>
      </w:r>
      <w:r w:rsidRPr="00B5546F" w:rsidR="00084B19">
        <w:t>and</w:t>
      </w:r>
      <w:r w:rsidRPr="00B5546F" w:rsidR="00FA2E32">
        <w:t xml:space="preserve"> </w:t>
      </w:r>
      <w:r w:rsidRPr="00B5546F" w:rsidR="00084B19">
        <w:t>obviously</w:t>
      </w:r>
      <w:r w:rsidRPr="00B5546F" w:rsidR="00FA2E32">
        <w:t xml:space="preserve"> </w:t>
      </w:r>
      <w:r w:rsidRPr="00B5546F" w:rsidR="00084B19">
        <w:t>we</w:t>
      </w:r>
      <w:r w:rsidRPr="00B5546F" w:rsidR="00FA2E32">
        <w:t xml:space="preserve"> </w:t>
      </w:r>
      <w:r w:rsidRPr="00B5546F" w:rsidR="00084B19">
        <w:t>want</w:t>
      </w:r>
      <w:r w:rsidRPr="00B5546F" w:rsidR="00FA2E32">
        <w:t xml:space="preserve"> </w:t>
      </w:r>
      <w:r w:rsidRPr="00B5546F" w:rsidR="00084B19">
        <w:t>to</w:t>
      </w:r>
      <w:r w:rsidRPr="00B5546F" w:rsidR="00FA2E32">
        <w:t xml:space="preserve"> </w:t>
      </w:r>
      <w:r w:rsidRPr="00B5546F" w:rsidR="00084B19">
        <w:t>engage</w:t>
      </w:r>
      <w:r w:rsidRPr="00B5546F" w:rsidR="00FA2E32">
        <w:t xml:space="preserve"> </w:t>
      </w:r>
      <w:r w:rsidRPr="00B5546F" w:rsidR="00084B19">
        <w:t>with</w:t>
      </w:r>
      <w:r w:rsidRPr="00B5546F" w:rsidR="00FA2E32">
        <w:t xml:space="preserve"> </w:t>
      </w:r>
      <w:r w:rsidRPr="00B5546F" w:rsidR="00084B19">
        <w:t>them</w:t>
      </w:r>
      <w:r w:rsidRPr="00B5546F" w:rsidR="00FA2E32">
        <w:t xml:space="preserve"> </w:t>
      </w:r>
      <w:r w:rsidRPr="00B5546F" w:rsidR="00084B19">
        <w:t>to</w:t>
      </w:r>
      <w:r w:rsidRPr="00B5546F" w:rsidR="00FA2E32">
        <w:t xml:space="preserve"> </w:t>
      </w:r>
      <w:r w:rsidRPr="00B5546F" w:rsidR="00084B19">
        <w:t>follow</w:t>
      </w:r>
      <w:r w:rsidRPr="00B5546F" w:rsidR="00FA2E32">
        <w:t xml:space="preserve"> </w:t>
      </w:r>
      <w:r w:rsidRPr="00B5546F" w:rsidR="00084B19">
        <w:t>up</w:t>
      </w:r>
      <w:r w:rsidRPr="00B5546F" w:rsidR="00FA2E32">
        <w:t xml:space="preserve"> </w:t>
      </w:r>
      <w:r w:rsidRPr="00B5546F" w:rsidR="00084B19">
        <w:t>on</w:t>
      </w:r>
      <w:r w:rsidRPr="00B5546F" w:rsidR="00FA2E32">
        <w:t xml:space="preserve"> </w:t>
      </w:r>
      <w:r w:rsidRPr="00B5546F" w:rsidR="00084B19">
        <w:t>these</w:t>
      </w:r>
      <w:r w:rsidRPr="00B5546F" w:rsidR="00FA2E32">
        <w:t xml:space="preserve"> </w:t>
      </w:r>
      <w:r w:rsidRPr="00B5546F" w:rsidR="00084B19">
        <w:t>issues.</w:t>
      </w:r>
    </w:p>
    <w:p w:rsidR="00464190" w:rsidRPr="00B5546F" w:rsidP="00084B19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129' dodsId='33629'&gt;"/>
          <w:id w:val="-1615582347"/>
          <w:placeholder>
            <w:docPart w:val="DefaultPlaceholder_1082065158"/>
          </w:placeholder>
          <w:richText/>
        </w:sdtPr>
        <w:sdtContent>
          <w:r w:rsidRPr="00B5546F">
            <w:rPr>
              <w:b/>
            </w:rPr>
            <w:t>Ian</w:t>
          </w:r>
          <w:r w:rsidRPr="00B5546F" w:rsidR="00FA2E32">
            <w:rPr>
              <w:b/>
            </w:rPr>
            <w:t xml:space="preserve"> </w:t>
          </w:r>
          <w:r w:rsidRPr="00B5546F">
            <w:rPr>
              <w:b/>
            </w:rPr>
            <w:t>Paisley:</w:t>
          </w:r>
        </w:sdtContent>
      </w:sdt>
      <w:r w:rsidRPr="00B5546F" w:rsidR="00FA2E32">
        <w:t xml:space="preserve"> </w:t>
      </w:r>
      <w:r w:rsidRPr="00B5546F">
        <w:t>I</w:t>
      </w:r>
      <w:r w:rsidRPr="00B5546F" w:rsidR="00FA2E32">
        <w:t xml:space="preserve"> </w:t>
      </w:r>
      <w:r w:rsidRPr="00B5546F">
        <w:t>wonder</w:t>
      </w:r>
      <w:r w:rsidRPr="00B5546F" w:rsidR="00FA2E32">
        <w:t xml:space="preserve"> </w:t>
      </w:r>
      <w:r w:rsidRPr="00B5546F">
        <w:t>if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 w:rsidR="00084B19">
        <w:t>M</w:t>
      </w:r>
      <w:r w:rsidRPr="00B5546F">
        <w:t>inister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able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say</w:t>
      </w:r>
      <w:r w:rsidRPr="00B5546F" w:rsidR="00FA2E32">
        <w:t xml:space="preserve"> </w:t>
      </w:r>
      <w:r w:rsidRPr="00B5546F">
        <w:t>anything</w:t>
      </w:r>
      <w:r w:rsidRPr="00B5546F" w:rsidR="00FA2E32">
        <w:t xml:space="preserve"> </w:t>
      </w:r>
      <w:r w:rsidRPr="00B5546F" w:rsidR="00084B19">
        <w:t>about</w:t>
      </w:r>
      <w:r w:rsidRPr="00B5546F" w:rsidR="00FA2E32">
        <w:t xml:space="preserve"> </w:t>
      </w:r>
      <w:r w:rsidRPr="00B5546F" w:rsidR="00084B19">
        <w:t>the</w:t>
      </w:r>
      <w:r w:rsidRPr="00B5546F" w:rsidR="00FA2E32">
        <w:t xml:space="preserve"> </w:t>
      </w:r>
      <w:r w:rsidRPr="00B5546F" w:rsidR="00084B19">
        <w:t>comments</w:t>
      </w:r>
      <w:r w:rsidRPr="00B5546F" w:rsidR="00FA2E32">
        <w:t xml:space="preserve"> </w:t>
      </w:r>
      <w:r w:rsidRPr="00B5546F" w:rsidR="00084B19">
        <w:t>by</w:t>
      </w:r>
      <w:r w:rsidRPr="00B5546F" w:rsidR="00FA2E32">
        <w:t xml:space="preserve"> </w:t>
      </w:r>
      <w:r w:rsidRPr="00B5546F" w:rsidR="00084B19">
        <w:t>Mary</w:t>
      </w:r>
      <w:r w:rsidRPr="00B5546F" w:rsidR="00FA2E32">
        <w:t xml:space="preserve"> </w:t>
      </w:r>
      <w:r w:rsidRPr="00B5546F" w:rsidR="00084B19">
        <w:t>Lou</w:t>
      </w:r>
      <w:r w:rsidRPr="00B5546F" w:rsidR="00FA2E32">
        <w:t xml:space="preserve"> </w:t>
      </w:r>
      <w:r w:rsidRPr="00B5546F" w:rsidR="00084B19">
        <w:t>McDonald</w:t>
      </w:r>
      <w:r w:rsidRPr="00B5546F" w:rsidR="00FA2E32">
        <w:t xml:space="preserve"> </w:t>
      </w:r>
      <w:r w:rsidRPr="00B5546F" w:rsidR="00084B19">
        <w:t>this</w:t>
      </w:r>
      <w:r w:rsidRPr="00B5546F" w:rsidR="00FA2E32">
        <w:t xml:space="preserve"> </w:t>
      </w:r>
      <w:r w:rsidRPr="00B5546F" w:rsidR="00084B19">
        <w:t>week</w:t>
      </w:r>
      <w:r w:rsidRPr="00B5546F" w:rsidR="00FA2E32">
        <w:t xml:space="preserve"> </w:t>
      </w:r>
      <w:r w:rsidRPr="00B5546F" w:rsidR="00084B19">
        <w:t>about</w:t>
      </w:r>
      <w:r w:rsidRPr="00B5546F" w:rsidR="00FA2E32">
        <w:t xml:space="preserve"> </w:t>
      </w:r>
      <w:r w:rsidRPr="00B5546F" w:rsidR="00084B19">
        <w:t>the</w:t>
      </w:r>
      <w:r w:rsidRPr="00B5546F" w:rsidR="00FA2E32">
        <w:t xml:space="preserve"> </w:t>
      </w:r>
      <w:r w:rsidRPr="00B5546F" w:rsidR="00084B19">
        <w:t>victims</w:t>
      </w:r>
      <w:r w:rsidRPr="00B5546F" w:rsidR="00E80586">
        <w:t>’</w:t>
      </w:r>
      <w:r w:rsidRPr="00B5546F" w:rsidR="00FA2E32">
        <w:t xml:space="preserve"> </w:t>
      </w:r>
      <w:r w:rsidRPr="00B5546F" w:rsidR="00084B19">
        <w:t>pension.</w:t>
      </w:r>
    </w:p>
    <w:p w:rsidR="00464190" w:rsidRPr="00B5546F" w:rsidP="00084B19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494' dodsId='72275'&gt;"/>
          <w:id w:val="-1278639141"/>
          <w:placeholder>
            <w:docPart w:val="DefaultPlaceholder_1082065158"/>
          </w:placeholder>
          <w:richText/>
        </w:sdtPr>
        <w:sdtContent>
          <w:r w:rsidRPr="00B5546F">
            <w:rPr>
              <w:b/>
            </w:rPr>
            <w:t>Chair:</w:t>
          </w:r>
        </w:sdtContent>
      </w:sdt>
      <w:r w:rsidRPr="00B5546F" w:rsidR="00FA2E32">
        <w:t xml:space="preserve"> </w:t>
      </w:r>
      <w:r w:rsidRPr="00B5546F">
        <w:t>Mr</w:t>
      </w:r>
      <w:r w:rsidRPr="00B5546F" w:rsidR="00FA2E32">
        <w:t xml:space="preserve"> </w:t>
      </w:r>
      <w:r w:rsidRPr="00B5546F">
        <w:t>Paisley,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takes</w:t>
      </w:r>
      <w:r w:rsidRPr="00B5546F" w:rsidR="00FA2E32">
        <w:t xml:space="preserve"> </w:t>
      </w:r>
      <w:r w:rsidRPr="00B5546F">
        <w:t>us</w:t>
      </w:r>
      <w:r w:rsidRPr="00B5546F" w:rsidR="00FA2E32">
        <w:t xml:space="preserve"> </w:t>
      </w:r>
      <w:r w:rsidRPr="00B5546F">
        <w:t>away</w:t>
      </w:r>
      <w:r w:rsidRPr="00B5546F" w:rsidR="00FA2E32">
        <w:t xml:space="preserve"> </w:t>
      </w:r>
      <w:r w:rsidRPr="00B5546F">
        <w:t>from</w:t>
      </w:r>
      <w:r w:rsidRPr="00B5546F" w:rsidR="00FA2E32">
        <w:t xml:space="preserve"> </w:t>
      </w:r>
      <w:r w:rsidRPr="00B5546F">
        <w:t>this</w:t>
      </w:r>
      <w:r w:rsidRPr="00B5546F" w:rsidR="00FA2E32">
        <w:t xml:space="preserve"> </w:t>
      </w:r>
      <w:r w:rsidRPr="00B5546F">
        <w:t>inquiry.</w:t>
      </w:r>
      <w:r w:rsidRPr="00B5546F" w:rsidR="00FA2E32">
        <w:t xml:space="preserve"> </w:t>
      </w:r>
      <w:r w:rsidRPr="00B5546F" w:rsidR="00084B19">
        <w:t>It</w:t>
      </w:r>
      <w:r w:rsidRPr="00B5546F" w:rsidR="00FA2E32">
        <w:t xml:space="preserve"> </w:t>
      </w:r>
      <w:r w:rsidRPr="00B5546F" w:rsidR="00084B19">
        <w:t>is</w:t>
      </w:r>
      <w:r w:rsidRPr="00B5546F" w:rsidR="00FA2E32">
        <w:t xml:space="preserve"> </w:t>
      </w:r>
      <w:r w:rsidRPr="00B5546F" w:rsidR="00084B19">
        <w:t>an</w:t>
      </w:r>
      <w:r w:rsidRPr="00B5546F" w:rsidR="00FA2E32">
        <w:t xml:space="preserve"> </w:t>
      </w:r>
      <w:r w:rsidRPr="00B5546F" w:rsidR="00084B19">
        <w:t>incredibly</w:t>
      </w:r>
      <w:r w:rsidRPr="00B5546F" w:rsidR="00FA2E32">
        <w:t xml:space="preserve"> </w:t>
      </w:r>
      <w:r w:rsidRPr="00B5546F" w:rsidR="00084B19">
        <w:t>important</w:t>
      </w:r>
      <w:r w:rsidRPr="00B5546F" w:rsidR="00FA2E32">
        <w:t xml:space="preserve"> </w:t>
      </w:r>
      <w:r w:rsidRPr="00B5546F" w:rsidR="00084B19">
        <w:t>issue</w:t>
      </w:r>
      <w:r w:rsidRPr="00B5546F" w:rsidR="00FA2E32">
        <w:t xml:space="preserve"> </w:t>
      </w:r>
      <w:r w:rsidRPr="00B5546F" w:rsidR="00084B19">
        <w:t>that</w:t>
      </w:r>
      <w:r w:rsidRPr="00B5546F" w:rsidR="00FA2E32">
        <w:t xml:space="preserve"> </w:t>
      </w:r>
      <w:r w:rsidRPr="00B5546F" w:rsidR="00084B19">
        <w:t>you</w:t>
      </w:r>
      <w:r w:rsidRPr="00B5546F" w:rsidR="00FA2E32">
        <w:t xml:space="preserve"> </w:t>
      </w:r>
      <w:r w:rsidRPr="00B5546F" w:rsidR="00084B19">
        <w:t>raise</w:t>
      </w:r>
      <w:r w:rsidRPr="00B5546F" w:rsidR="003576E1">
        <w:t>,</w:t>
      </w:r>
      <w:r w:rsidRPr="00B5546F" w:rsidR="00FA2E32">
        <w:t xml:space="preserve"> </w:t>
      </w:r>
      <w:r w:rsidRPr="00B5546F" w:rsidR="00084B19">
        <w:t>but</w:t>
      </w:r>
      <w:r w:rsidRPr="00B5546F" w:rsidR="00FA2E32">
        <w:t xml:space="preserve"> </w:t>
      </w:r>
      <w:r w:rsidRPr="00B5546F" w:rsidR="00084B19">
        <w:t>I</w:t>
      </w:r>
      <w:r w:rsidRPr="00B5546F" w:rsidR="00FA2E32">
        <w:t xml:space="preserve"> </w:t>
      </w:r>
      <w:r w:rsidRPr="00B5546F" w:rsidR="00084B19">
        <w:t>am</w:t>
      </w:r>
      <w:r w:rsidRPr="00B5546F" w:rsidR="00FA2E32">
        <w:t xml:space="preserve"> </w:t>
      </w:r>
      <w:r w:rsidRPr="00B5546F" w:rsidR="00084B19">
        <w:t>very</w:t>
      </w:r>
      <w:r w:rsidRPr="00B5546F" w:rsidR="00FA2E32">
        <w:t xml:space="preserve"> </w:t>
      </w:r>
      <w:r w:rsidRPr="00B5546F" w:rsidR="00084B19">
        <w:t>keen</w:t>
      </w:r>
      <w:r w:rsidRPr="00B5546F" w:rsidR="00FA2E32">
        <w:t xml:space="preserve"> </w:t>
      </w:r>
      <w:r w:rsidRPr="00B5546F" w:rsidR="00084B19">
        <w:t>that</w:t>
      </w:r>
      <w:r w:rsidRPr="00B5546F" w:rsidR="00FA2E32">
        <w:t xml:space="preserve"> </w:t>
      </w:r>
      <w:r w:rsidRPr="00B5546F" w:rsidR="00084B19">
        <w:t>we</w:t>
      </w:r>
      <w:r w:rsidRPr="00B5546F" w:rsidR="00FA2E32">
        <w:t xml:space="preserve"> </w:t>
      </w:r>
      <w:r w:rsidRPr="00B5546F" w:rsidR="00084B19">
        <w:t>focus</w:t>
      </w:r>
      <w:r w:rsidRPr="00B5546F" w:rsidR="00FA2E32">
        <w:t xml:space="preserve"> </w:t>
      </w:r>
      <w:r w:rsidRPr="00B5546F" w:rsidR="00084B19">
        <w:t>on</w:t>
      </w:r>
      <w:r w:rsidRPr="00B5546F" w:rsidR="00FA2E32">
        <w:t xml:space="preserve"> </w:t>
      </w:r>
      <w:r w:rsidRPr="00B5546F" w:rsidR="00084B19">
        <w:t>New</w:t>
      </w:r>
      <w:r w:rsidRPr="00B5546F" w:rsidR="00FA2E32">
        <w:t xml:space="preserve"> </w:t>
      </w:r>
      <w:r w:rsidRPr="00B5546F" w:rsidR="00084B19">
        <w:t>Decade,</w:t>
      </w:r>
      <w:r w:rsidRPr="00B5546F" w:rsidR="00FA2E32">
        <w:t xml:space="preserve"> </w:t>
      </w:r>
      <w:r w:rsidRPr="00B5546F" w:rsidR="00084B19">
        <w:t>New</w:t>
      </w:r>
      <w:r w:rsidRPr="00B5546F" w:rsidR="00FA2E32">
        <w:t xml:space="preserve"> </w:t>
      </w:r>
      <w:r w:rsidRPr="00B5546F" w:rsidR="00084B19">
        <w:t>Approach.</w:t>
      </w:r>
      <w:r w:rsidRPr="00B5546F" w:rsidR="00FA2E32">
        <w:t xml:space="preserve"> </w:t>
      </w:r>
      <w:r w:rsidRPr="00B5546F">
        <w:t>Minister,</w:t>
      </w:r>
      <w:r w:rsidRPr="00B5546F" w:rsidR="00FA2E32">
        <w:t xml:space="preserve"> </w:t>
      </w:r>
      <w:r w:rsidRPr="00B5546F">
        <w:t>you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effectively</w:t>
      </w:r>
      <w:r w:rsidRPr="00B5546F" w:rsidR="00FA2E32">
        <w:t xml:space="preserve"> </w:t>
      </w:r>
      <w:r w:rsidRPr="00B5546F">
        <w:t>hit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two</w:t>
      </w:r>
      <w:r w:rsidRPr="00B5546F" w:rsidR="00FA2E32">
        <w:t xml:space="preserve"> </w:t>
      </w:r>
      <w:r w:rsidRPr="00B5546F">
        <w:t>things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potential</w:t>
      </w:r>
      <w:r w:rsidRPr="00B5546F" w:rsidR="00FA2E32">
        <w:t xml:space="preserve"> </w:t>
      </w:r>
      <w:r w:rsidRPr="00B5546F" w:rsidR="00084B19">
        <w:t>new</w:t>
      </w:r>
      <w:r w:rsidRPr="00B5546F" w:rsidR="00FA2E32">
        <w:t xml:space="preserve"> </w:t>
      </w:r>
      <w:r w:rsidRPr="00B5546F">
        <w:t>hurdles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 w:rsidR="00084B19">
        <w:t>the</w:t>
      </w:r>
      <w:r w:rsidRPr="00B5546F" w:rsidR="00FA2E32">
        <w:t xml:space="preserve"> </w:t>
      </w:r>
      <w:r w:rsidRPr="00B5546F" w:rsidR="00084B19">
        <w:t>delivery</w:t>
      </w:r>
      <w:r w:rsidRPr="00B5546F" w:rsidR="00FA2E32">
        <w:t xml:space="preserve"> </w:t>
      </w:r>
      <w:r w:rsidRPr="00B5546F" w:rsidR="00084B19">
        <w:t>of</w:t>
      </w:r>
      <w:r w:rsidRPr="00B5546F" w:rsidR="00FA2E32">
        <w:t xml:space="preserve"> </w:t>
      </w:r>
      <w:r w:rsidRPr="00B5546F" w:rsidR="00084B19">
        <w:t>New</w:t>
      </w:r>
      <w:r w:rsidRPr="00B5546F" w:rsidR="00FA2E32">
        <w:t xml:space="preserve"> </w:t>
      </w:r>
      <w:r w:rsidRPr="00B5546F" w:rsidR="00084B19">
        <w:t>Decade,</w:t>
      </w:r>
      <w:r w:rsidRPr="00B5546F" w:rsidR="00FA2E32">
        <w:t xml:space="preserve"> </w:t>
      </w:r>
      <w:r w:rsidRPr="00B5546F" w:rsidR="00084B19">
        <w:t>New</w:t>
      </w:r>
      <w:r w:rsidRPr="00B5546F" w:rsidR="00FA2E32">
        <w:t xml:space="preserve"> </w:t>
      </w:r>
      <w:r w:rsidRPr="00B5546F" w:rsidR="00084B19">
        <w:t>Approach</w:t>
      </w:r>
      <w:r w:rsidRPr="00B5546F" w:rsidR="003576E1">
        <w:t>:</w:t>
      </w:r>
      <w:r w:rsidRPr="00B5546F" w:rsidR="00FA2E32">
        <w:t xml:space="preserve"> </w:t>
      </w:r>
      <w:r w:rsidRPr="00B5546F" w:rsidR="003576E1">
        <w:t>first,</w:t>
      </w:r>
      <w:r w:rsidRPr="00B5546F" w:rsidR="00FA2E32">
        <w:t xml:space="preserve"> </w:t>
      </w:r>
      <w:r w:rsidRPr="00B5546F" w:rsidR="00084B19">
        <w:t>the</w:t>
      </w:r>
      <w:r w:rsidRPr="00B5546F" w:rsidR="00FA2E32">
        <w:t xml:space="preserve"> </w:t>
      </w:r>
      <w:r w:rsidRPr="00B5546F" w:rsidR="00084B19">
        <w:t>outcome</w:t>
      </w:r>
      <w:r w:rsidRPr="00B5546F" w:rsidR="00FA2E32">
        <w:t xml:space="preserve"> </w:t>
      </w:r>
      <w:r w:rsidRPr="00B5546F" w:rsidR="00084B19">
        <w:t>of</w:t>
      </w:r>
      <w:r w:rsidRPr="00B5546F" w:rsidR="00FA2E32">
        <w:t xml:space="preserve"> </w:t>
      </w:r>
      <w:r w:rsidRPr="00B5546F" w:rsidR="00084B19">
        <w:t>the</w:t>
      </w:r>
      <w:r w:rsidRPr="00B5546F" w:rsidR="00FA2E32">
        <w:t xml:space="preserve"> </w:t>
      </w:r>
      <w:r w:rsidRPr="00B5546F" w:rsidR="00084B19">
        <w:t>election</w:t>
      </w:r>
      <w:r w:rsidRPr="00B5546F" w:rsidR="00FA2E32">
        <w:t xml:space="preserve"> </w:t>
      </w:r>
      <w:r w:rsidRPr="00B5546F" w:rsidR="00084B19">
        <w:t>in</w:t>
      </w:r>
      <w:r w:rsidRPr="00B5546F" w:rsidR="00FA2E32">
        <w:t xml:space="preserve"> </w:t>
      </w:r>
      <w:r w:rsidRPr="00B5546F" w:rsidR="00084B19">
        <w:t>Dublin</w:t>
      </w:r>
      <w:r w:rsidRPr="00B5546F" w:rsidR="00FA2E32">
        <w:t xml:space="preserve"> </w:t>
      </w:r>
      <w:r w:rsidRPr="00B5546F" w:rsidR="00084B19">
        <w:t>and</w:t>
      </w:r>
      <w:r w:rsidRPr="00B5546F" w:rsidR="003576E1">
        <w:t>,</w:t>
      </w:r>
      <w:r w:rsidRPr="00B5546F" w:rsidR="00FA2E32">
        <w:t xml:space="preserve"> </w:t>
      </w:r>
      <w:r w:rsidRPr="00B5546F" w:rsidR="00084B19">
        <w:t>second</w:t>
      </w:r>
      <w:r w:rsidRPr="00B5546F" w:rsidR="003576E1">
        <w:t>ly,</w:t>
      </w:r>
      <w:r w:rsidRPr="00B5546F" w:rsidR="00FA2E32">
        <w:t xml:space="preserve"> </w:t>
      </w:r>
      <w:r w:rsidRPr="00B5546F" w:rsidR="00084B19">
        <w:t>the</w:t>
      </w:r>
      <w:r w:rsidRPr="00B5546F" w:rsidR="00FA2E32">
        <w:t xml:space="preserve"> </w:t>
      </w:r>
      <w:r w:rsidRPr="00B5546F" w:rsidR="00084B19">
        <w:t>coronavirus</w:t>
      </w:r>
      <w:r w:rsidRPr="00B5546F" w:rsidR="00FA2E32">
        <w:t xml:space="preserve"> </w:t>
      </w:r>
      <w:r w:rsidRPr="00B5546F" w:rsidR="00084B19">
        <w:t>and</w:t>
      </w:r>
      <w:r w:rsidRPr="00B5546F" w:rsidR="00FA2E32">
        <w:t xml:space="preserve"> </w:t>
      </w:r>
      <w:r w:rsidRPr="00B5546F" w:rsidR="00084B19">
        <w:t>the</w:t>
      </w:r>
      <w:r w:rsidRPr="00B5546F" w:rsidR="00FA2E32">
        <w:t xml:space="preserve"> </w:t>
      </w:r>
      <w:r w:rsidRPr="00B5546F" w:rsidR="00084B19">
        <w:t>impact</w:t>
      </w:r>
      <w:r w:rsidRPr="00B5546F" w:rsidR="00FA2E32">
        <w:t xml:space="preserve"> </w:t>
      </w:r>
      <w:r w:rsidRPr="00B5546F" w:rsidR="00084B19">
        <w:t>that</w:t>
      </w:r>
      <w:r w:rsidRPr="00B5546F" w:rsidR="00FA2E32">
        <w:t xml:space="preserve"> </w:t>
      </w:r>
      <w:r w:rsidRPr="00B5546F" w:rsidR="00084B19">
        <w:t>that</w:t>
      </w:r>
      <w:r w:rsidRPr="00B5546F" w:rsidR="00FA2E32">
        <w:t xml:space="preserve"> </w:t>
      </w:r>
      <w:r w:rsidRPr="00B5546F" w:rsidR="00084B19">
        <w:t>has</w:t>
      </w:r>
      <w:r w:rsidRPr="00B5546F" w:rsidR="00FA2E32">
        <w:t xml:space="preserve"> </w:t>
      </w:r>
      <w:r w:rsidRPr="00B5546F" w:rsidR="00084B19">
        <w:t>had.</w:t>
      </w:r>
      <w:r w:rsidRPr="00B5546F" w:rsidR="00FA2E32">
        <w:t xml:space="preserve"> </w:t>
      </w:r>
      <w:r w:rsidRPr="00B5546F" w:rsidR="003576E1">
        <w:t>I</w:t>
      </w:r>
      <w:r w:rsidRPr="00B5546F" w:rsidR="00FA2E32">
        <w:t xml:space="preserve"> </w:t>
      </w:r>
      <w:r w:rsidRPr="00B5546F" w:rsidR="003576E1">
        <w:t>will</w:t>
      </w:r>
      <w:r w:rsidRPr="00B5546F" w:rsidR="00FA2E32">
        <w:t xml:space="preserve"> </w:t>
      </w:r>
      <w:r w:rsidRPr="00B5546F" w:rsidR="003576E1">
        <w:t>turn</w:t>
      </w:r>
      <w:r w:rsidRPr="00B5546F" w:rsidR="00FA2E32">
        <w:t xml:space="preserve"> </w:t>
      </w:r>
      <w:r w:rsidRPr="00B5546F" w:rsidR="003576E1">
        <w:t>to</w:t>
      </w:r>
      <w:r w:rsidRPr="00B5546F" w:rsidR="00FA2E32">
        <w:t xml:space="preserve"> </w:t>
      </w:r>
      <w:r w:rsidRPr="00B5546F" w:rsidR="003576E1">
        <w:t>Mr</w:t>
      </w:r>
      <w:r w:rsidRPr="00B5546F" w:rsidR="00FA2E32">
        <w:t xml:space="preserve"> </w:t>
      </w:r>
      <w:r w:rsidRPr="00B5546F" w:rsidR="003576E1">
        <w:t>Farry,</w:t>
      </w:r>
      <w:r w:rsidRPr="00B5546F" w:rsidR="00FA2E32">
        <w:t xml:space="preserve"> </w:t>
      </w:r>
      <w:r w:rsidRPr="00B5546F" w:rsidR="003576E1">
        <w:t>who</w:t>
      </w:r>
      <w:r w:rsidRPr="00B5546F" w:rsidR="00FA2E32">
        <w:t xml:space="preserve"> </w:t>
      </w:r>
      <w:r w:rsidRPr="00B5546F" w:rsidR="003576E1">
        <w:t>wishes</w:t>
      </w:r>
      <w:r w:rsidRPr="00B5546F" w:rsidR="00FA2E32">
        <w:t xml:space="preserve"> </w:t>
      </w:r>
      <w:r w:rsidRPr="00B5546F" w:rsidR="003576E1">
        <w:t>to</w:t>
      </w:r>
      <w:r w:rsidRPr="00B5546F" w:rsidR="00FA2E32">
        <w:t xml:space="preserve"> </w:t>
      </w:r>
      <w:r w:rsidRPr="00B5546F" w:rsidR="003576E1">
        <w:t>pick</w:t>
      </w:r>
      <w:r w:rsidRPr="00B5546F" w:rsidR="00FA2E32">
        <w:t xml:space="preserve"> </w:t>
      </w:r>
      <w:r w:rsidRPr="00B5546F" w:rsidR="003576E1">
        <w:t>up</w:t>
      </w:r>
      <w:r w:rsidRPr="00B5546F" w:rsidR="00FA2E32">
        <w:t xml:space="preserve"> </w:t>
      </w:r>
      <w:r w:rsidRPr="00B5546F" w:rsidR="003576E1">
        <w:t>on</w:t>
      </w:r>
      <w:r w:rsidRPr="00B5546F" w:rsidR="00FA2E32">
        <w:t xml:space="preserve"> </w:t>
      </w:r>
      <w:r w:rsidRPr="00B5546F" w:rsidR="003576E1">
        <w:t>that</w:t>
      </w:r>
      <w:r w:rsidRPr="00B5546F" w:rsidR="00FA2E32">
        <w:t xml:space="preserve"> </w:t>
      </w:r>
      <w:r w:rsidRPr="00B5546F" w:rsidR="003576E1">
        <w:t>as</w:t>
      </w:r>
      <w:r w:rsidRPr="00B5546F" w:rsidR="00FA2E32">
        <w:t xml:space="preserve"> </w:t>
      </w:r>
      <w:r w:rsidRPr="00B5546F" w:rsidR="003576E1">
        <w:t>a</w:t>
      </w:r>
      <w:r w:rsidRPr="00B5546F" w:rsidR="00FA2E32">
        <w:t xml:space="preserve"> </w:t>
      </w:r>
      <w:r w:rsidRPr="00B5546F" w:rsidR="003576E1">
        <w:t>probing</w:t>
      </w:r>
      <w:r w:rsidRPr="00B5546F" w:rsidR="00FA2E32">
        <w:t xml:space="preserve"> </w:t>
      </w:r>
      <w:r w:rsidRPr="00B5546F" w:rsidR="003576E1">
        <w:t>set</w:t>
      </w:r>
      <w:r w:rsidRPr="00B5546F" w:rsidR="00FA2E32">
        <w:t xml:space="preserve"> </w:t>
      </w:r>
      <w:r w:rsidRPr="00B5546F" w:rsidR="003576E1">
        <w:t>of</w:t>
      </w:r>
      <w:r w:rsidRPr="00B5546F" w:rsidR="00FA2E32">
        <w:t xml:space="preserve"> </w:t>
      </w:r>
      <w:r w:rsidRPr="00B5546F" w:rsidR="003576E1">
        <w:t>questions.</w:t>
      </w:r>
    </w:p>
    <w:p w:rsidR="00535A8B" w:rsidRPr="00B5546F" w:rsidP="00464190">
      <w:pPr>
        <w:pStyle w:val="Question"/>
      </w:pPr>
      <w:sdt>
        <w:sdtPr>
          <w:alias w:val="Member"/>
          <w:tag w:val="&lt;Member mnisId='4856' dodsId=''&gt;"/>
          <w:id w:val="-1389947499"/>
          <w:placeholder>
            <w:docPart w:val="DefaultPlaceholder_1082065158"/>
          </w:placeholder>
          <w:richText/>
        </w:sdtPr>
        <w:sdtContent>
          <w:r w:rsidRPr="00B5546F" w:rsidR="00464190">
            <w:rPr>
              <w:b/>
            </w:rPr>
            <w:t>Stephen</w:t>
          </w:r>
          <w:r w:rsidRPr="00B5546F" w:rsidR="00FA2E32">
            <w:rPr>
              <w:b/>
            </w:rPr>
            <w:t xml:space="preserve"> </w:t>
          </w:r>
          <w:r w:rsidRPr="00B5546F" w:rsidR="00464190">
            <w:rPr>
              <w:b/>
            </w:rPr>
            <w:t>Farry:</w:t>
          </w:r>
        </w:sdtContent>
      </w:sdt>
      <w:r w:rsidRPr="00B5546F" w:rsidR="00FA2E32">
        <w:t xml:space="preserve"> </w:t>
      </w:r>
      <w:r w:rsidRPr="00B5546F" w:rsidR="00464190">
        <w:t>Good</w:t>
      </w:r>
      <w:r w:rsidRPr="00B5546F" w:rsidR="00FA2E32">
        <w:t xml:space="preserve"> </w:t>
      </w:r>
      <w:r w:rsidRPr="00B5546F" w:rsidR="00464190">
        <w:t>morning</w:t>
      </w:r>
      <w:r w:rsidRPr="00B5546F" w:rsidR="00C3485D">
        <w:t>,</w:t>
      </w:r>
      <w:r w:rsidRPr="00B5546F" w:rsidR="00FA2E32">
        <w:t xml:space="preserve"> </w:t>
      </w:r>
      <w:r w:rsidRPr="00B5546F" w:rsidR="00084B19">
        <w:t>M</w:t>
      </w:r>
      <w:r w:rsidRPr="00B5546F" w:rsidR="00464190">
        <w:t>inister</w:t>
      </w:r>
      <w:r w:rsidRPr="00B5546F" w:rsidR="00084B19">
        <w:t>.</w:t>
      </w:r>
      <w:r w:rsidRPr="00B5546F" w:rsidR="00FA2E32">
        <w:t xml:space="preserve"> </w:t>
      </w:r>
      <w:r w:rsidRPr="00B5546F" w:rsidR="00084B19">
        <w:t>I</w:t>
      </w:r>
      <w:r w:rsidRPr="00B5546F" w:rsidR="00FA2E32">
        <w:t xml:space="preserve"> </w:t>
      </w:r>
      <w:r w:rsidRPr="00B5546F" w:rsidR="00084B19">
        <w:t>want</w:t>
      </w:r>
      <w:r w:rsidRPr="00B5546F" w:rsidR="00FA2E32">
        <w:t xml:space="preserve"> </w:t>
      </w:r>
      <w:r w:rsidRPr="00B5546F" w:rsidR="00084B19">
        <w:t>to</w:t>
      </w:r>
      <w:r w:rsidRPr="00B5546F" w:rsidR="00FA2E32">
        <w:t xml:space="preserve"> </w:t>
      </w:r>
      <w:r w:rsidRPr="00B5546F" w:rsidR="00084B19">
        <w:t>place</w:t>
      </w:r>
      <w:r w:rsidRPr="00B5546F" w:rsidR="00FA2E32">
        <w:t xml:space="preserve"> </w:t>
      </w:r>
      <w:r w:rsidRPr="00B5546F" w:rsidR="00084B19">
        <w:t>on</w:t>
      </w:r>
      <w:r w:rsidRPr="00B5546F" w:rsidR="00FA2E32">
        <w:t xml:space="preserve"> </w:t>
      </w:r>
      <w:r w:rsidRPr="00B5546F" w:rsidR="00084B19">
        <w:t>record</w:t>
      </w:r>
      <w:r w:rsidRPr="00B5546F" w:rsidR="00FA2E32">
        <w:t xml:space="preserve"> </w:t>
      </w:r>
      <w:r w:rsidRPr="00B5546F" w:rsidR="00084B19">
        <w:t>my</w:t>
      </w:r>
      <w:r w:rsidRPr="00B5546F" w:rsidR="00FA2E32">
        <w:t xml:space="preserve"> </w:t>
      </w:r>
      <w:r w:rsidRPr="00B5546F" w:rsidR="00084B19">
        <w:t>thanks</w:t>
      </w:r>
      <w:r w:rsidRPr="00B5546F" w:rsidR="00FA2E32">
        <w:t xml:space="preserve"> </w:t>
      </w:r>
      <w:r w:rsidRPr="00B5546F" w:rsidR="00084B19">
        <w:t>to</w:t>
      </w:r>
      <w:r w:rsidRPr="00B5546F" w:rsidR="00FA2E32">
        <w:t xml:space="preserve"> </w:t>
      </w:r>
      <w:r w:rsidRPr="00B5546F" w:rsidR="00084B19">
        <w:t>Julian</w:t>
      </w:r>
      <w:r w:rsidRPr="00B5546F" w:rsidR="00FA2E32">
        <w:t xml:space="preserve"> </w:t>
      </w:r>
      <w:r w:rsidRPr="00B5546F" w:rsidR="00084B19">
        <w:t>Smith,</w:t>
      </w:r>
      <w:r w:rsidRPr="00B5546F" w:rsidR="00FA2E32">
        <w:t xml:space="preserve"> </w:t>
      </w:r>
      <w:r w:rsidRPr="00B5546F" w:rsidR="00084B19">
        <w:t>Robin</w:t>
      </w:r>
      <w:r w:rsidRPr="00B5546F" w:rsidR="00FA2E32">
        <w:t xml:space="preserve"> </w:t>
      </w:r>
      <w:r w:rsidRPr="00B5546F" w:rsidR="00084B19">
        <w:t>and</w:t>
      </w:r>
      <w:r w:rsidRPr="00B5546F" w:rsidR="00FA2E32">
        <w:t xml:space="preserve"> </w:t>
      </w:r>
      <w:r w:rsidRPr="00B5546F" w:rsidR="00084B19">
        <w:t>all</w:t>
      </w:r>
      <w:r w:rsidRPr="00B5546F" w:rsidR="00FA2E32">
        <w:t xml:space="preserve"> </w:t>
      </w:r>
      <w:r w:rsidRPr="00B5546F" w:rsidR="00084B19">
        <w:t>the</w:t>
      </w:r>
      <w:r w:rsidRPr="00B5546F" w:rsidR="00FA2E32">
        <w:t xml:space="preserve"> </w:t>
      </w:r>
      <w:r w:rsidRPr="00B5546F" w:rsidR="00084B19">
        <w:t>officials</w:t>
      </w:r>
      <w:r w:rsidRPr="00B5546F" w:rsidR="00FA2E32">
        <w:t xml:space="preserve"> </w:t>
      </w:r>
      <w:r w:rsidRPr="00B5546F" w:rsidR="003576E1">
        <w:t>at</w:t>
      </w:r>
      <w:r w:rsidRPr="00B5546F" w:rsidR="00FA2E32">
        <w:t xml:space="preserve"> </w:t>
      </w:r>
      <w:r w:rsidRPr="00B5546F" w:rsidR="003576E1">
        <w:t>the</w:t>
      </w:r>
      <w:r w:rsidRPr="00B5546F" w:rsidR="00FA2E32">
        <w:t xml:space="preserve"> </w:t>
      </w:r>
      <w:r w:rsidRPr="00B5546F" w:rsidR="00084B19">
        <w:t>NIO</w:t>
      </w:r>
      <w:r w:rsidRPr="00B5546F" w:rsidR="00FA2E32">
        <w:t xml:space="preserve"> </w:t>
      </w:r>
      <w:r w:rsidRPr="00B5546F" w:rsidR="00084B19">
        <w:t>for</w:t>
      </w:r>
      <w:r w:rsidRPr="00B5546F" w:rsidR="00FA2E32">
        <w:t xml:space="preserve"> </w:t>
      </w:r>
      <w:r w:rsidRPr="00B5546F" w:rsidR="00084B19">
        <w:t>their</w:t>
      </w:r>
      <w:r w:rsidRPr="00B5546F" w:rsidR="00FA2E32">
        <w:t xml:space="preserve"> </w:t>
      </w:r>
      <w:r w:rsidRPr="00B5546F" w:rsidR="00084B19">
        <w:t>work</w:t>
      </w:r>
      <w:r w:rsidRPr="00B5546F" w:rsidR="00FA2E32">
        <w:t xml:space="preserve"> </w:t>
      </w:r>
      <w:r w:rsidRPr="00B5546F" w:rsidR="00084B19">
        <w:t>on</w:t>
      </w:r>
      <w:r w:rsidRPr="00B5546F" w:rsidR="00FA2E32">
        <w:t xml:space="preserve"> </w:t>
      </w:r>
      <w:r w:rsidRPr="00B5546F" w:rsidR="00084B19">
        <w:t>New</w:t>
      </w:r>
      <w:r w:rsidRPr="00B5546F" w:rsidR="00FA2E32">
        <w:t xml:space="preserve"> </w:t>
      </w:r>
      <w:r w:rsidRPr="00B5546F" w:rsidR="00084B19">
        <w:t>Decade,</w:t>
      </w:r>
      <w:r w:rsidRPr="00B5546F" w:rsidR="00FA2E32">
        <w:t xml:space="preserve"> </w:t>
      </w:r>
      <w:r w:rsidRPr="00B5546F" w:rsidR="00084B19">
        <w:t>New</w:t>
      </w:r>
      <w:r w:rsidRPr="00B5546F" w:rsidR="00FA2E32">
        <w:t xml:space="preserve"> </w:t>
      </w:r>
      <w:r w:rsidRPr="00B5546F" w:rsidR="00084B19">
        <w:t>Approach,</w:t>
      </w:r>
      <w:r w:rsidRPr="00B5546F" w:rsidR="00FA2E32">
        <w:t xml:space="preserve"> </w:t>
      </w:r>
      <w:r w:rsidRPr="00B5546F" w:rsidR="00084B19">
        <w:t>as</w:t>
      </w:r>
      <w:r w:rsidRPr="00B5546F" w:rsidR="00FA2E32">
        <w:t xml:space="preserve"> </w:t>
      </w:r>
      <w:r w:rsidRPr="00B5546F" w:rsidR="00084B19">
        <w:t>well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outgoing</w:t>
      </w:r>
      <w:r w:rsidRPr="00B5546F" w:rsidR="00FA2E32">
        <w:t xml:space="preserve"> </w:t>
      </w:r>
      <w:r w:rsidRPr="00B5546F">
        <w:t>Tánaiste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his</w:t>
      </w:r>
      <w:r w:rsidRPr="00B5546F" w:rsidR="00FA2E32">
        <w:t xml:space="preserve"> </w:t>
      </w:r>
      <w:r w:rsidRPr="00B5546F">
        <w:t>officials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DFA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regard.</w:t>
      </w:r>
      <w:r w:rsidRPr="00B5546F" w:rsidR="00FA2E32">
        <w:t xml:space="preserve"> </w:t>
      </w:r>
      <w:r w:rsidRPr="00B5546F" w:rsidR="00464190">
        <w:t>I</w:t>
      </w:r>
      <w:r w:rsidRPr="00B5546F" w:rsidR="00FA2E32">
        <w:t xml:space="preserve"> </w:t>
      </w:r>
      <w:r w:rsidRPr="00B5546F" w:rsidR="00464190">
        <w:t>am</w:t>
      </w:r>
      <w:r w:rsidRPr="00B5546F" w:rsidR="00FA2E32">
        <w:t xml:space="preserve"> </w:t>
      </w:r>
      <w:r w:rsidRPr="00B5546F" w:rsidR="00464190">
        <w:t>fairly</w:t>
      </w:r>
      <w:r w:rsidRPr="00B5546F" w:rsidR="00FA2E32">
        <w:t xml:space="preserve"> </w:t>
      </w:r>
      <w:r w:rsidRPr="00B5546F" w:rsidR="00464190">
        <w:t>relaxed</w:t>
      </w:r>
      <w:r w:rsidRPr="00B5546F" w:rsidR="00FA2E32">
        <w:t xml:space="preserve"> </w:t>
      </w:r>
      <w:r w:rsidRPr="00B5546F" w:rsidR="00464190">
        <w:t>about</w:t>
      </w:r>
      <w:r w:rsidRPr="00B5546F" w:rsidR="00FA2E32">
        <w:t xml:space="preserve"> </w:t>
      </w:r>
      <w:r w:rsidRPr="00B5546F" w:rsidR="00464190">
        <w:t>the</w:t>
      </w:r>
      <w:r w:rsidRPr="00B5546F" w:rsidR="00FA2E32">
        <w:t xml:space="preserve"> </w:t>
      </w:r>
      <w:r w:rsidRPr="00B5546F" w:rsidR="00464190">
        <w:t>new</w:t>
      </w:r>
      <w:r w:rsidRPr="00B5546F" w:rsidR="00FA2E32">
        <w:t xml:space="preserve"> </w:t>
      </w:r>
      <w:r w:rsidRPr="00B5546F" w:rsidR="00464190">
        <w:t>coalition</w:t>
      </w:r>
      <w:r w:rsidRPr="00B5546F" w:rsidR="00FA2E32">
        <w:t xml:space="preserve"> </w:t>
      </w:r>
      <w:r w:rsidRPr="00B5546F" w:rsidR="00464190">
        <w:t>agreement.</w:t>
      </w:r>
      <w:r w:rsidRPr="00B5546F" w:rsidR="00FA2E32">
        <w:t xml:space="preserve"> </w:t>
      </w:r>
      <w:r w:rsidRPr="00B5546F" w:rsidR="00464190">
        <w:t>It</w:t>
      </w:r>
      <w:r w:rsidRPr="00B5546F" w:rsidR="00FA2E32">
        <w:t xml:space="preserve"> </w:t>
      </w:r>
      <w:r w:rsidRPr="00B5546F" w:rsidR="00464190">
        <w:t>is</w:t>
      </w:r>
      <w:r w:rsidRPr="00B5546F" w:rsidR="00FA2E32">
        <w:t xml:space="preserve"> </w:t>
      </w:r>
      <w:r w:rsidRPr="00B5546F" w:rsidR="00464190">
        <w:t>probably</w:t>
      </w:r>
      <w:r w:rsidRPr="00B5546F" w:rsidR="00FA2E32">
        <w:t xml:space="preserve"> </w:t>
      </w:r>
      <w:r w:rsidRPr="00B5546F" w:rsidR="00464190">
        <w:t>beneficial</w:t>
      </w:r>
      <w:r w:rsidRPr="00B5546F" w:rsidR="00FA2E32">
        <w:t xml:space="preserve"> </w:t>
      </w:r>
      <w:r w:rsidRPr="00B5546F" w:rsidR="00464190">
        <w:t>that</w:t>
      </w:r>
      <w:r w:rsidRPr="00B5546F" w:rsidR="00FA2E32">
        <w:t xml:space="preserve"> </w:t>
      </w:r>
      <w:r w:rsidRPr="00B5546F" w:rsidR="00464190">
        <w:t>we</w:t>
      </w:r>
      <w:r w:rsidRPr="00B5546F" w:rsidR="00FA2E32">
        <w:t xml:space="preserve"> </w:t>
      </w:r>
      <w:r w:rsidRPr="00B5546F" w:rsidR="00464190">
        <w:t>have</w:t>
      </w:r>
      <w:r w:rsidRPr="00B5546F" w:rsidR="00FA2E32">
        <w:t xml:space="preserve"> </w:t>
      </w:r>
      <w:r w:rsidRPr="00B5546F" w:rsidR="00464190">
        <w:t>a</w:t>
      </w:r>
      <w:r w:rsidRPr="00B5546F" w:rsidR="00FA2E32">
        <w:t xml:space="preserve"> </w:t>
      </w:r>
      <w:r w:rsidRPr="00B5546F">
        <w:t>government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Republic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Ireland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take</w:t>
      </w:r>
      <w:r w:rsidRPr="00B5546F" w:rsidR="00FA2E32">
        <w:t xml:space="preserve"> </w:t>
      </w:r>
      <w:r w:rsidRPr="00B5546F">
        <w:t>N</w:t>
      </w:r>
      <w:r w:rsidRPr="00B5546F" w:rsidR="00464190">
        <w:t>ew</w:t>
      </w:r>
      <w:r w:rsidRPr="00B5546F" w:rsidR="00FA2E32">
        <w:t xml:space="preserve"> </w:t>
      </w:r>
      <w:r w:rsidRPr="00B5546F">
        <w:t>Decade,</w:t>
      </w:r>
      <w:r w:rsidRPr="00B5546F" w:rsidR="00FA2E32">
        <w:t xml:space="preserve"> </w:t>
      </w:r>
      <w:r w:rsidRPr="00B5546F">
        <w:t>New</w:t>
      </w:r>
      <w:r w:rsidRPr="00B5546F" w:rsidR="00FA2E32">
        <w:t xml:space="preserve"> </w:t>
      </w:r>
      <w:r w:rsidRPr="00B5546F">
        <w:t>Approach</w:t>
      </w:r>
      <w:r w:rsidRPr="00B5546F" w:rsidR="00FA2E32">
        <w:t xml:space="preserve"> </w:t>
      </w:r>
      <w:r w:rsidRPr="00B5546F">
        <w:t>forward.</w:t>
      </w:r>
    </w:p>
    <w:p w:rsidR="003576E1" w:rsidRPr="00B5546F" w:rsidP="00C3485D">
      <w:pPr>
        <w:pStyle w:val="Question"/>
        <w:numPr>
          <w:ilvl w:val="0"/>
          <w:numId w:val="0"/>
        </w:numPr>
        <w:ind w:left="794"/>
      </w:pPr>
      <w:r w:rsidRPr="00B5546F">
        <w:t>I</w:t>
      </w:r>
      <w:r w:rsidRPr="00B5546F" w:rsidR="00FA2E32">
        <w:t xml:space="preserve"> </w:t>
      </w:r>
      <w:r w:rsidRPr="00B5546F">
        <w:t>want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ask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 w:rsidR="00535A8B">
        <w:t>M</w:t>
      </w:r>
      <w:r w:rsidRPr="00B5546F">
        <w:t>inister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double-h</w:t>
      </w:r>
      <w:r w:rsidRPr="00B5546F" w:rsidR="00535A8B">
        <w:t>ead</w:t>
      </w:r>
      <w:r w:rsidRPr="00B5546F">
        <w:t>ed</w:t>
      </w:r>
      <w:r w:rsidRPr="00B5546F" w:rsidR="00FA2E32">
        <w:t xml:space="preserve"> </w:t>
      </w:r>
      <w:r w:rsidRPr="00B5546F">
        <w:t>question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sense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perspective</w:t>
      </w:r>
      <w:r w:rsidRPr="00B5546F" w:rsidR="00FA2E32">
        <w:t xml:space="preserve"> </w:t>
      </w:r>
      <w:r w:rsidRPr="00B5546F" w:rsidR="00535A8B">
        <w:t>around</w:t>
      </w:r>
      <w:r w:rsidRPr="00B5546F" w:rsidR="00FA2E32">
        <w:t xml:space="preserve"> </w:t>
      </w:r>
      <w:r w:rsidRPr="00B5546F" w:rsidR="00535A8B">
        <w:t>New</w:t>
      </w:r>
      <w:r w:rsidRPr="00B5546F" w:rsidR="00FA2E32">
        <w:t xml:space="preserve"> </w:t>
      </w:r>
      <w:r w:rsidRPr="00B5546F" w:rsidR="00535A8B">
        <w:t>Decade,</w:t>
      </w:r>
      <w:r w:rsidRPr="00B5546F" w:rsidR="00FA2E32">
        <w:t xml:space="preserve"> </w:t>
      </w:r>
      <w:r w:rsidRPr="00B5546F" w:rsidR="00535A8B">
        <w:t>New</w:t>
      </w:r>
      <w:r w:rsidRPr="00B5546F" w:rsidR="00FA2E32">
        <w:t xml:space="preserve"> </w:t>
      </w:r>
      <w:r w:rsidRPr="00B5546F" w:rsidR="00535A8B">
        <w:t>Approach.</w:t>
      </w:r>
      <w:r w:rsidRPr="00B5546F" w:rsidR="00FA2E32">
        <w:t xml:space="preserve"> </w:t>
      </w:r>
      <w:r w:rsidRPr="00B5546F" w:rsidR="00535A8B">
        <w:t>It</w:t>
      </w:r>
      <w:r w:rsidRPr="00B5546F" w:rsidR="00FA2E32">
        <w:t xml:space="preserve"> </w:t>
      </w:r>
      <w:r w:rsidRPr="00B5546F" w:rsidR="00535A8B">
        <w:t>is</w:t>
      </w:r>
      <w:r w:rsidRPr="00B5546F" w:rsidR="00FA2E32">
        <w:t xml:space="preserve"> </w:t>
      </w:r>
      <w:r w:rsidRPr="00B5546F" w:rsidR="00535A8B">
        <w:t>hard</w:t>
      </w:r>
      <w:r w:rsidRPr="00B5546F" w:rsidR="00FA2E32">
        <w:t xml:space="preserve"> </w:t>
      </w:r>
      <w:r w:rsidRPr="00B5546F" w:rsidR="00535A8B">
        <w:t>to</w:t>
      </w:r>
      <w:r w:rsidRPr="00B5546F" w:rsidR="00FA2E32">
        <w:t xml:space="preserve"> </w:t>
      </w:r>
      <w:r w:rsidRPr="00B5546F" w:rsidR="00535A8B">
        <w:t>believe</w:t>
      </w:r>
      <w:r w:rsidRPr="00B5546F" w:rsidR="00FA2E32">
        <w:t xml:space="preserve"> </w:t>
      </w:r>
      <w:r w:rsidRPr="00B5546F" w:rsidR="00535A8B">
        <w:t>that</w:t>
      </w:r>
      <w:r w:rsidRPr="00B5546F" w:rsidR="00FA2E32">
        <w:t xml:space="preserve"> </w:t>
      </w:r>
      <w:r w:rsidRPr="00B5546F" w:rsidR="00535A8B">
        <w:t>we</w:t>
      </w:r>
      <w:r w:rsidRPr="00B5546F" w:rsidR="00FA2E32">
        <w:t xml:space="preserve"> </w:t>
      </w:r>
      <w:r w:rsidRPr="00B5546F" w:rsidR="00535A8B">
        <w:t>are</w:t>
      </w:r>
      <w:r w:rsidRPr="00B5546F" w:rsidR="00FA2E32">
        <w:t xml:space="preserve"> </w:t>
      </w:r>
      <w:r w:rsidRPr="00B5546F" w:rsidR="00535A8B">
        <w:t>only</w:t>
      </w:r>
      <w:r w:rsidRPr="00B5546F" w:rsidR="00FA2E32">
        <w:t xml:space="preserve"> </w:t>
      </w:r>
      <w:r w:rsidRPr="00B5546F" w:rsidR="00535A8B">
        <w:t>five</w:t>
      </w:r>
      <w:r w:rsidRPr="00B5546F" w:rsidR="00FA2E32">
        <w:t xml:space="preserve"> </w:t>
      </w:r>
      <w:r w:rsidRPr="00B5546F" w:rsidR="00535A8B">
        <w:t>months</w:t>
      </w:r>
      <w:r w:rsidRPr="00B5546F" w:rsidR="00FA2E32">
        <w:t xml:space="preserve"> </w:t>
      </w:r>
      <w:r w:rsidRPr="00B5546F" w:rsidR="00535A8B">
        <w:t>on</w:t>
      </w:r>
      <w:r w:rsidRPr="00B5546F" w:rsidR="00FA2E32">
        <w:t xml:space="preserve"> </w:t>
      </w:r>
      <w:r w:rsidRPr="00B5546F" w:rsidR="00535A8B">
        <w:t>from</w:t>
      </w:r>
      <w:r w:rsidRPr="00B5546F" w:rsidR="00FA2E32">
        <w:t xml:space="preserve"> </w:t>
      </w:r>
      <w:r w:rsidRPr="00B5546F" w:rsidR="00535A8B">
        <w:t>this</w:t>
      </w:r>
      <w:r w:rsidRPr="00B5546F" w:rsidR="00FA2E32">
        <w:t xml:space="preserve"> </w:t>
      </w:r>
      <w:r w:rsidRPr="00B5546F" w:rsidR="00535A8B">
        <w:t>being</w:t>
      </w:r>
      <w:r w:rsidRPr="00B5546F" w:rsidR="00FA2E32">
        <w:t xml:space="preserve"> </w:t>
      </w:r>
      <w:r w:rsidRPr="00B5546F" w:rsidR="00535A8B">
        <w:t>concluded</w:t>
      </w:r>
      <w:r w:rsidRPr="00B5546F" w:rsidR="00C3485D">
        <w:t>.</w:t>
      </w:r>
      <w:r w:rsidRPr="00B5546F" w:rsidR="00FA2E32">
        <w:t xml:space="preserve"> </w:t>
      </w:r>
      <w:r w:rsidRPr="00B5546F" w:rsidR="00C3485D">
        <w:t>S</w:t>
      </w:r>
      <w:r w:rsidRPr="00B5546F" w:rsidR="00535A8B">
        <w:t>o</w:t>
      </w:r>
      <w:r w:rsidRPr="00B5546F" w:rsidR="00FA2E32">
        <w:t xml:space="preserve"> </w:t>
      </w:r>
      <w:r w:rsidRPr="00B5546F" w:rsidR="00535A8B">
        <w:t>much</w:t>
      </w:r>
      <w:r w:rsidRPr="00B5546F" w:rsidR="00FA2E32">
        <w:t xml:space="preserve"> </w:t>
      </w:r>
      <w:r w:rsidRPr="00B5546F" w:rsidR="00535A8B">
        <w:t>has</w:t>
      </w:r>
      <w:r w:rsidRPr="00B5546F" w:rsidR="00FA2E32">
        <w:t xml:space="preserve"> </w:t>
      </w:r>
      <w:r w:rsidRPr="00B5546F" w:rsidR="00535A8B">
        <w:t>happened</w:t>
      </w:r>
      <w:r w:rsidRPr="00B5546F" w:rsidR="00FA2E32">
        <w:t xml:space="preserve"> </w:t>
      </w:r>
      <w:r w:rsidRPr="00B5546F" w:rsidR="00535A8B">
        <w:t>in</w:t>
      </w:r>
      <w:r w:rsidRPr="00B5546F" w:rsidR="00FA2E32">
        <w:t xml:space="preserve"> </w:t>
      </w:r>
      <w:r w:rsidRPr="00B5546F" w:rsidR="00535A8B">
        <w:t>the</w:t>
      </w:r>
      <w:r w:rsidRPr="00B5546F" w:rsidR="00FA2E32">
        <w:t xml:space="preserve"> </w:t>
      </w:r>
      <w:r w:rsidRPr="00B5546F" w:rsidR="00535A8B">
        <w:t>intervening</w:t>
      </w:r>
      <w:r w:rsidRPr="00B5546F" w:rsidR="00FA2E32">
        <w:t xml:space="preserve"> </w:t>
      </w:r>
      <w:r w:rsidRPr="00B5546F" w:rsidR="00535A8B">
        <w:t>period</w:t>
      </w:r>
      <w:r w:rsidRPr="00B5546F" w:rsidR="00FA2E32">
        <w:t xml:space="preserve"> </w:t>
      </w:r>
      <w:r w:rsidRPr="00B5546F" w:rsidR="00535A8B">
        <w:t>with</w:t>
      </w:r>
      <w:r w:rsidRPr="00B5546F" w:rsidR="00FA2E32">
        <w:t xml:space="preserve"> </w:t>
      </w:r>
      <w:r w:rsidRPr="00B5546F" w:rsidR="00535A8B">
        <w:t>the</w:t>
      </w:r>
      <w:r w:rsidRPr="00B5546F" w:rsidR="00FA2E32">
        <w:t xml:space="preserve"> </w:t>
      </w:r>
      <w:r w:rsidRPr="00B5546F" w:rsidR="00535A8B">
        <w:t>Covid</w:t>
      </w:r>
      <w:r w:rsidRPr="00B5546F" w:rsidR="00FA2E32">
        <w:t xml:space="preserve"> </w:t>
      </w:r>
      <w:r w:rsidRPr="00B5546F" w:rsidR="00535A8B">
        <w:t>crisis.</w:t>
      </w:r>
      <w:r w:rsidRPr="00B5546F" w:rsidR="00FA2E32">
        <w:t xml:space="preserve"> </w:t>
      </w:r>
      <w:r w:rsidRPr="00B5546F" w:rsidR="00535A8B">
        <w:t>There</w:t>
      </w:r>
      <w:r w:rsidRPr="00B5546F" w:rsidR="00FA2E32">
        <w:t xml:space="preserve"> </w:t>
      </w:r>
      <w:r w:rsidRPr="00B5546F" w:rsidR="00535A8B">
        <w:t>is</w:t>
      </w:r>
      <w:r w:rsidRPr="00B5546F" w:rsidR="00FA2E32">
        <w:t xml:space="preserve"> </w:t>
      </w:r>
      <w:r w:rsidRPr="00B5546F">
        <w:t>almost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sense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some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issues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we</w:t>
      </w:r>
      <w:r w:rsidRPr="00B5546F" w:rsidR="00535A8B">
        <w:t>re</w:t>
      </w:r>
      <w:r w:rsidRPr="00B5546F" w:rsidR="00FA2E32">
        <w:t xml:space="preserve"> </w:t>
      </w:r>
      <w:r w:rsidRPr="00B5546F">
        <w:t>major</w:t>
      </w:r>
      <w:r w:rsidRPr="00B5546F" w:rsidR="00FA2E32">
        <w:t xml:space="preserve"> </w:t>
      </w:r>
      <w:r w:rsidRPr="00B5546F">
        <w:t>blockages</w:t>
      </w:r>
      <w:r w:rsidRPr="00B5546F" w:rsidR="00FA2E32">
        <w:t xml:space="preserve"> </w:t>
      </w:r>
      <w:r w:rsidRPr="00B5546F">
        <w:t>then</w:t>
      </w:r>
      <w:r w:rsidRPr="00B5546F" w:rsidR="00FA2E32">
        <w:t xml:space="preserve"> </w:t>
      </w:r>
      <w:r w:rsidRPr="00B5546F" w:rsidR="00535A8B">
        <w:t>a</w:t>
      </w:r>
      <w:r w:rsidRPr="00B5546F">
        <w:t>re</w:t>
      </w:r>
      <w:r w:rsidRPr="00B5546F" w:rsidR="00FA2E32">
        <w:t xml:space="preserve"> </w:t>
      </w:r>
      <w:r w:rsidRPr="00B5546F" w:rsidR="00535A8B">
        <w:t>now</w:t>
      </w:r>
      <w:r w:rsidRPr="00B5546F" w:rsidR="00FA2E32">
        <w:t xml:space="preserve"> </w:t>
      </w:r>
      <w:r w:rsidRPr="00B5546F" w:rsidR="00535A8B">
        <w:t>in</w:t>
      </w:r>
      <w:r w:rsidRPr="00B5546F" w:rsidR="00FA2E32">
        <w:t xml:space="preserve"> </w:t>
      </w:r>
      <w:r w:rsidRPr="00B5546F" w:rsidR="00535A8B">
        <w:t>a</w:t>
      </w:r>
      <w:r w:rsidRPr="00B5546F" w:rsidR="00FA2E32">
        <w:t xml:space="preserve"> </w:t>
      </w:r>
      <w:r w:rsidRPr="00B5546F" w:rsidR="00535A8B">
        <w:t>different</w:t>
      </w:r>
      <w:r w:rsidRPr="00B5546F" w:rsidR="00FA2E32">
        <w:t xml:space="preserve"> </w:t>
      </w:r>
      <w:r w:rsidRPr="00B5546F" w:rsidR="00535A8B">
        <w:t>sense</w:t>
      </w:r>
      <w:r w:rsidRPr="00B5546F" w:rsidR="00FA2E32">
        <w:t xml:space="preserve"> </w:t>
      </w:r>
      <w:r w:rsidRPr="00B5546F" w:rsidR="00535A8B">
        <w:t>of</w:t>
      </w:r>
      <w:r w:rsidRPr="00B5546F" w:rsidR="00FA2E32">
        <w:t xml:space="preserve"> </w:t>
      </w:r>
      <w:r w:rsidRPr="00B5546F" w:rsidR="00535A8B">
        <w:t>perspective</w:t>
      </w:r>
      <w:r w:rsidRPr="00B5546F" w:rsidR="00FA2E32">
        <w:t xml:space="preserve"> </w:t>
      </w:r>
      <w:r w:rsidRPr="00B5546F" w:rsidR="00535A8B">
        <w:t>or</w:t>
      </w:r>
      <w:r w:rsidRPr="00B5546F" w:rsidR="00FA2E32">
        <w:t xml:space="preserve"> </w:t>
      </w:r>
      <w:r w:rsidRPr="00B5546F" w:rsidR="00535A8B">
        <w:t>have</w:t>
      </w:r>
      <w:r w:rsidRPr="00B5546F" w:rsidR="00FA2E32">
        <w:t xml:space="preserve"> </w:t>
      </w:r>
      <w:r w:rsidRPr="00B5546F" w:rsidR="00535A8B">
        <w:t>just</w:t>
      </w:r>
      <w:r w:rsidRPr="00B5546F" w:rsidR="00FA2E32">
        <w:t xml:space="preserve"> </w:t>
      </w:r>
      <w:r w:rsidRPr="00B5546F" w:rsidR="00535A8B">
        <w:t>been</w:t>
      </w:r>
      <w:r w:rsidRPr="00B5546F" w:rsidR="00FA2E32">
        <w:t xml:space="preserve"> </w:t>
      </w:r>
      <w:r w:rsidRPr="00B5546F" w:rsidR="00535A8B">
        <w:t>parked</w:t>
      </w:r>
      <w:r w:rsidRPr="00B5546F" w:rsidR="00FA2E32">
        <w:t xml:space="preserve"> </w:t>
      </w:r>
      <w:r w:rsidRPr="00B5546F" w:rsidR="00535A8B">
        <w:t>to</w:t>
      </w:r>
      <w:r w:rsidRPr="00B5546F" w:rsidR="00FA2E32">
        <w:t xml:space="preserve"> </w:t>
      </w:r>
      <w:r w:rsidRPr="00B5546F" w:rsidR="00535A8B">
        <w:t>re-emerge</w:t>
      </w:r>
      <w:r w:rsidRPr="00B5546F" w:rsidR="00FA2E32">
        <w:t xml:space="preserve"> </w:t>
      </w:r>
      <w:r w:rsidRPr="00B5546F" w:rsidR="00535A8B">
        <w:t>in</w:t>
      </w:r>
      <w:r w:rsidRPr="00B5546F" w:rsidR="00FA2E32">
        <w:t xml:space="preserve"> </w:t>
      </w:r>
      <w:r w:rsidRPr="00B5546F" w:rsidR="00535A8B">
        <w:t>due</w:t>
      </w:r>
      <w:r w:rsidRPr="00B5546F" w:rsidR="00FA2E32">
        <w:t xml:space="preserve"> </w:t>
      </w:r>
      <w:r w:rsidRPr="00B5546F" w:rsidR="00535A8B">
        <w:t>course.</w:t>
      </w:r>
      <w:r w:rsidRPr="00B5546F" w:rsidR="00FA2E32">
        <w:t xml:space="preserve"> </w:t>
      </w:r>
      <w:r w:rsidRPr="00B5546F" w:rsidR="00535A8B">
        <w:t>Can</w:t>
      </w:r>
      <w:r w:rsidRPr="00B5546F" w:rsidR="00FA2E32">
        <w:t xml:space="preserve"> </w:t>
      </w:r>
      <w:r w:rsidRPr="00B5546F" w:rsidR="00535A8B">
        <w:t>I</w:t>
      </w:r>
      <w:r w:rsidRPr="00B5546F" w:rsidR="00FA2E32">
        <w:t xml:space="preserve"> </w:t>
      </w:r>
      <w:r w:rsidRPr="00B5546F" w:rsidR="00535A8B">
        <w:t>ask</w:t>
      </w:r>
      <w:r w:rsidRPr="00B5546F" w:rsidR="00FA2E32">
        <w:t xml:space="preserve"> </w:t>
      </w:r>
      <w:r w:rsidRPr="00B5546F" w:rsidR="00535A8B">
        <w:t>the</w:t>
      </w:r>
      <w:r w:rsidRPr="00B5546F" w:rsidR="00FA2E32">
        <w:t xml:space="preserve"> </w:t>
      </w:r>
      <w:r w:rsidRPr="00B5546F" w:rsidR="00535A8B">
        <w:t>Minister</w:t>
      </w:r>
      <w:r w:rsidRPr="00B5546F" w:rsidR="00FA2E32">
        <w:t xml:space="preserve"> </w:t>
      </w:r>
      <w:r w:rsidRPr="00B5546F" w:rsidR="00535A8B">
        <w:t>for</w:t>
      </w:r>
      <w:r w:rsidRPr="00B5546F" w:rsidR="00FA2E32">
        <w:t xml:space="preserve"> </w:t>
      </w:r>
      <w:r w:rsidRPr="00B5546F" w:rsidR="00535A8B">
        <w:t>his</w:t>
      </w:r>
      <w:r w:rsidRPr="00B5546F" w:rsidR="00FA2E32">
        <w:t xml:space="preserve"> </w:t>
      </w:r>
      <w:r w:rsidRPr="00B5546F" w:rsidR="00535A8B">
        <w:t>reflections</w:t>
      </w:r>
      <w:r w:rsidRPr="00B5546F" w:rsidR="00FA2E32">
        <w:t xml:space="preserve"> </w:t>
      </w:r>
      <w:r w:rsidRPr="00B5546F" w:rsidR="00535A8B">
        <w:t>on</w:t>
      </w:r>
      <w:r w:rsidRPr="00B5546F" w:rsidR="00FA2E32">
        <w:t xml:space="preserve"> </w:t>
      </w:r>
      <w:r w:rsidRPr="00B5546F" w:rsidR="00535A8B">
        <w:t>where</w:t>
      </w:r>
      <w:r w:rsidRPr="00B5546F" w:rsidR="00FA2E32">
        <w:t xml:space="preserve"> </w:t>
      </w:r>
      <w:r w:rsidRPr="00B5546F" w:rsidR="00535A8B">
        <w:t>we</w:t>
      </w:r>
      <w:r w:rsidRPr="00B5546F" w:rsidR="00FA2E32">
        <w:t xml:space="preserve"> </w:t>
      </w:r>
      <w:r w:rsidRPr="00B5546F" w:rsidR="00535A8B">
        <w:t>are</w:t>
      </w:r>
      <w:r w:rsidRPr="00B5546F" w:rsidR="00FA2E32">
        <w:t xml:space="preserve"> </w:t>
      </w:r>
      <w:r w:rsidRPr="00B5546F" w:rsidR="00535A8B">
        <w:t>in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 w:rsidR="00535A8B">
        <w:t>sense</w:t>
      </w:r>
      <w:r w:rsidRPr="00B5546F" w:rsidR="00FA2E32">
        <w:t xml:space="preserve"> </w:t>
      </w:r>
      <w:r w:rsidRPr="00B5546F" w:rsidR="00535A8B">
        <w:t>of</w:t>
      </w:r>
      <w:r w:rsidRPr="00B5546F" w:rsidR="00FA2E32">
        <w:t xml:space="preserve"> </w:t>
      </w:r>
      <w:r w:rsidRPr="00B5546F" w:rsidR="00535A8B">
        <w:t>the</w:t>
      </w:r>
      <w:r w:rsidRPr="00B5546F" w:rsidR="00FA2E32">
        <w:t xml:space="preserve"> </w:t>
      </w:r>
      <w:r w:rsidRPr="00B5546F" w:rsidR="00535A8B">
        <w:t>tensions</w:t>
      </w:r>
      <w:r w:rsidRPr="00B5546F" w:rsidR="00FA2E32">
        <w:t xml:space="preserve"> </w:t>
      </w:r>
      <w:r w:rsidRPr="00B5546F" w:rsidR="00535A8B">
        <w:t>that</w:t>
      </w:r>
      <w:r w:rsidRPr="00B5546F" w:rsidR="00FA2E32">
        <w:t xml:space="preserve"> </w:t>
      </w:r>
      <w:r w:rsidRPr="00B5546F" w:rsidR="00535A8B">
        <w:t>were</w:t>
      </w:r>
      <w:r w:rsidRPr="00B5546F" w:rsidR="00FA2E32">
        <w:t xml:space="preserve"> </w:t>
      </w:r>
      <w:r w:rsidRPr="00B5546F" w:rsidR="00535A8B">
        <w:t>blocking</w:t>
      </w:r>
      <w:r w:rsidRPr="00B5546F" w:rsidR="00FA2E32">
        <w:t xml:space="preserve"> </w:t>
      </w:r>
      <w:r w:rsidRPr="00B5546F" w:rsidR="00535A8B">
        <w:t>devolution</w:t>
      </w:r>
      <w:r w:rsidRPr="00B5546F" w:rsidR="00FA2E32">
        <w:t xml:space="preserve"> </w:t>
      </w:r>
      <w:r w:rsidRPr="00B5546F" w:rsidR="00535A8B">
        <w:t>and</w:t>
      </w:r>
      <w:r w:rsidRPr="00B5546F" w:rsidR="00FA2E32">
        <w:t xml:space="preserve"> </w:t>
      </w:r>
      <w:r w:rsidRPr="00B5546F" w:rsidR="00535A8B">
        <w:t>the</w:t>
      </w:r>
      <w:r w:rsidRPr="00B5546F" w:rsidR="00FA2E32">
        <w:t xml:space="preserve"> </w:t>
      </w:r>
      <w:r w:rsidRPr="00B5546F" w:rsidR="00535A8B">
        <w:t>emerging</w:t>
      </w:r>
      <w:r w:rsidRPr="00B5546F" w:rsidR="00FA2E32">
        <w:t xml:space="preserve"> </w:t>
      </w:r>
      <w:r w:rsidRPr="00B5546F" w:rsidR="00535A8B">
        <w:t>proposals</w:t>
      </w:r>
      <w:r w:rsidRPr="00B5546F" w:rsidR="00FA2E32">
        <w:t xml:space="preserve"> </w:t>
      </w:r>
      <w:r w:rsidRPr="00B5546F" w:rsidR="00535A8B">
        <w:t>to</w:t>
      </w:r>
      <w:r w:rsidRPr="00B5546F" w:rsidR="00FA2E32">
        <w:t xml:space="preserve"> </w:t>
      </w:r>
      <w:r w:rsidRPr="00B5546F" w:rsidR="00535A8B">
        <w:t>address</w:t>
      </w:r>
      <w:r w:rsidRPr="00B5546F" w:rsidR="00FA2E32">
        <w:t xml:space="preserve"> </w:t>
      </w:r>
      <w:r w:rsidRPr="00B5546F" w:rsidR="00535A8B">
        <w:t>those</w:t>
      </w:r>
      <w:r w:rsidRPr="00B5546F" w:rsidR="00FA2E32">
        <w:t xml:space="preserve"> </w:t>
      </w:r>
      <w:r w:rsidRPr="00B5546F" w:rsidR="00535A8B">
        <w:t>blockages</w:t>
      </w:r>
      <w:r w:rsidRPr="00B5546F" w:rsidR="00FA2E32">
        <w:t xml:space="preserve"> </w:t>
      </w:r>
      <w:r w:rsidRPr="00B5546F" w:rsidR="00535A8B">
        <w:t>and</w:t>
      </w:r>
      <w:r w:rsidRPr="00B5546F" w:rsidR="00FA2E32">
        <w:t xml:space="preserve"> </w:t>
      </w:r>
      <w:r w:rsidRPr="00B5546F" w:rsidR="00535A8B">
        <w:t>where</w:t>
      </w:r>
      <w:r w:rsidRPr="00B5546F" w:rsidR="00FA2E32">
        <w:t xml:space="preserve"> </w:t>
      </w:r>
      <w:r w:rsidRPr="00B5546F" w:rsidR="00535A8B">
        <w:t>we</w:t>
      </w:r>
      <w:r w:rsidRPr="00B5546F" w:rsidR="00FA2E32">
        <w:t xml:space="preserve"> </w:t>
      </w:r>
      <w:r w:rsidRPr="00B5546F" w:rsidR="00535A8B">
        <w:t>stand</w:t>
      </w:r>
      <w:r w:rsidRPr="00B5546F" w:rsidR="00FA2E32">
        <w:t xml:space="preserve"> </w:t>
      </w:r>
      <w:r w:rsidRPr="00B5546F" w:rsidR="00535A8B">
        <w:t>with</w:t>
      </w:r>
      <w:r w:rsidRPr="00B5546F" w:rsidR="00FA2E32">
        <w:t xml:space="preserve"> </w:t>
      </w:r>
      <w:r w:rsidRPr="00B5546F" w:rsidR="00535A8B">
        <w:t>those</w:t>
      </w:r>
      <w:r w:rsidRPr="00B5546F" w:rsidR="00C3485D">
        <w:t>?</w:t>
      </w:r>
      <w:r w:rsidRPr="00B5546F" w:rsidR="00FA2E32">
        <w:t xml:space="preserve"> </w:t>
      </w:r>
    </w:p>
    <w:p w:rsidR="00464190" w:rsidRPr="00B5546F" w:rsidP="00C3485D">
      <w:pPr>
        <w:pStyle w:val="Question"/>
        <w:numPr>
          <w:ilvl w:val="0"/>
          <w:numId w:val="0"/>
        </w:numPr>
        <w:ind w:left="794"/>
      </w:pPr>
      <w:r w:rsidRPr="00B5546F">
        <w:t>Arising</w:t>
      </w:r>
      <w:r w:rsidRPr="00B5546F" w:rsidR="00FA2E32">
        <w:t xml:space="preserve"> </w:t>
      </w:r>
      <w:r w:rsidRPr="00B5546F">
        <w:t>from</w:t>
      </w:r>
      <w:r w:rsidRPr="00B5546F" w:rsidR="00FA2E32">
        <w:t xml:space="preserve"> </w:t>
      </w:r>
      <w:r w:rsidRPr="00B5546F">
        <w:t>that,</w:t>
      </w:r>
      <w:r w:rsidRPr="00B5546F" w:rsidR="00FA2E32">
        <w:t xml:space="preserve"> </w:t>
      </w:r>
      <w:r w:rsidRPr="00B5546F">
        <w:t>there</w:t>
      </w:r>
      <w:r w:rsidRPr="00B5546F" w:rsidR="00FA2E32">
        <w:t xml:space="preserve"> </w:t>
      </w:r>
      <w:r w:rsidRPr="00B5546F" w:rsidR="00C3485D">
        <w:t>are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who</w:t>
      </w:r>
      <w:r w:rsidRPr="00B5546F" w:rsidR="00535A8B">
        <w:t>le</w:t>
      </w:r>
      <w:r w:rsidRPr="00B5546F" w:rsidR="00FA2E32">
        <w:t xml:space="preserve"> </w:t>
      </w:r>
      <w:r w:rsidRPr="00B5546F">
        <w:t>range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target</w:t>
      </w:r>
      <w:r w:rsidRPr="00B5546F" w:rsidR="00FA2E32">
        <w:t xml:space="preserve"> </w:t>
      </w:r>
      <w:r w:rsidRPr="00B5546F">
        <w:t>d</w:t>
      </w:r>
      <w:r w:rsidRPr="00B5546F" w:rsidR="00535A8B">
        <w:t>a</w:t>
      </w:r>
      <w:r w:rsidRPr="00B5546F">
        <w:t>tes</w:t>
      </w:r>
      <w:r w:rsidRPr="00B5546F" w:rsidR="00FA2E32">
        <w:t xml:space="preserve"> </w:t>
      </w:r>
      <w:r w:rsidRPr="00B5546F" w:rsidR="00535A8B">
        <w:t>and</w:t>
      </w:r>
      <w:r w:rsidRPr="00B5546F" w:rsidR="00FA2E32">
        <w:t xml:space="preserve"> </w:t>
      </w:r>
      <w:r w:rsidRPr="00B5546F" w:rsidR="00535A8B">
        <w:t>timetables</w:t>
      </w:r>
      <w:r w:rsidRPr="00B5546F" w:rsidR="00FA2E32">
        <w:t xml:space="preserve"> </w:t>
      </w:r>
      <w:r w:rsidRPr="00B5546F" w:rsidR="00535A8B">
        <w:t>associated</w:t>
      </w:r>
      <w:r w:rsidRPr="00B5546F" w:rsidR="00FA2E32">
        <w:t xml:space="preserve"> </w:t>
      </w:r>
      <w:r w:rsidRPr="00B5546F" w:rsidR="00535A8B">
        <w:t>with</w:t>
      </w:r>
      <w:r w:rsidRPr="00B5546F" w:rsidR="00FA2E32">
        <w:t xml:space="preserve"> </w:t>
      </w:r>
      <w:r w:rsidRPr="00B5546F" w:rsidR="00535A8B">
        <w:t>those</w:t>
      </w:r>
      <w:r w:rsidRPr="00B5546F" w:rsidR="003576E1">
        <w:t>.</w:t>
      </w:r>
      <w:r w:rsidRPr="00B5546F" w:rsidR="00FA2E32">
        <w:t xml:space="preserve"> </w:t>
      </w:r>
      <w:r w:rsidRPr="00B5546F" w:rsidR="003576E1">
        <w:t>Understandably</w:t>
      </w:r>
      <w:r w:rsidRPr="00B5546F" w:rsidR="00535A8B">
        <w:t>,</w:t>
      </w:r>
      <w:r w:rsidRPr="00B5546F" w:rsidR="00FA2E32">
        <w:t xml:space="preserve"> </w:t>
      </w:r>
      <w:r w:rsidRPr="00B5546F" w:rsidR="00535A8B">
        <w:t>that</w:t>
      </w:r>
      <w:r w:rsidRPr="00B5546F" w:rsidR="00FA2E32">
        <w:t xml:space="preserve"> </w:t>
      </w:r>
      <w:r w:rsidRPr="00B5546F" w:rsidR="00535A8B">
        <w:t>timetable</w:t>
      </w:r>
      <w:r w:rsidRPr="00B5546F" w:rsidR="00FA2E32">
        <w:t xml:space="preserve"> </w:t>
      </w:r>
      <w:r w:rsidRPr="00B5546F" w:rsidR="00535A8B">
        <w:t>has</w:t>
      </w:r>
      <w:r w:rsidRPr="00B5546F" w:rsidR="00FA2E32">
        <w:t xml:space="preserve"> </w:t>
      </w:r>
      <w:r w:rsidRPr="00B5546F" w:rsidR="003576E1">
        <w:t>been</w:t>
      </w:r>
      <w:r w:rsidRPr="00B5546F" w:rsidR="00FA2E32">
        <w:t xml:space="preserve"> </w:t>
      </w:r>
      <w:r w:rsidRPr="00B5546F" w:rsidR="00535A8B">
        <w:t>considerably</w:t>
      </w:r>
      <w:r w:rsidRPr="00B5546F" w:rsidR="00FA2E32">
        <w:t xml:space="preserve"> </w:t>
      </w:r>
      <w:r w:rsidRPr="00B5546F" w:rsidR="00535A8B">
        <w:t>skewed</w:t>
      </w:r>
      <w:r w:rsidRPr="00B5546F" w:rsidR="00FA2E32">
        <w:t xml:space="preserve"> </w:t>
      </w:r>
      <w:r w:rsidRPr="00B5546F" w:rsidR="00535A8B">
        <w:t>over</w:t>
      </w:r>
      <w:r w:rsidRPr="00B5546F" w:rsidR="00FA2E32">
        <w:t xml:space="preserve"> </w:t>
      </w:r>
      <w:r w:rsidRPr="00B5546F" w:rsidR="00535A8B">
        <w:t>the</w:t>
      </w:r>
      <w:r w:rsidRPr="00B5546F" w:rsidR="00FA2E32">
        <w:t xml:space="preserve"> </w:t>
      </w:r>
      <w:r w:rsidRPr="00B5546F" w:rsidR="00535A8B">
        <w:t>intervening</w:t>
      </w:r>
      <w:r w:rsidRPr="00B5546F" w:rsidR="00FA2E32">
        <w:t xml:space="preserve"> </w:t>
      </w:r>
      <w:r w:rsidRPr="00B5546F" w:rsidR="00535A8B">
        <w:t>weeks.</w:t>
      </w:r>
      <w:r w:rsidRPr="00B5546F" w:rsidR="00FA2E32">
        <w:t xml:space="preserve"> </w:t>
      </w:r>
      <w:r w:rsidRPr="00B5546F" w:rsidR="00535A8B">
        <w:t>Is</w:t>
      </w:r>
      <w:r w:rsidRPr="00B5546F" w:rsidR="00FA2E32">
        <w:t xml:space="preserve"> </w:t>
      </w:r>
      <w:r w:rsidRPr="00B5546F" w:rsidR="00535A8B">
        <w:t>there</w:t>
      </w:r>
      <w:r w:rsidRPr="00B5546F" w:rsidR="00FA2E32">
        <w:t xml:space="preserve"> </w:t>
      </w:r>
      <w:r w:rsidRPr="00B5546F" w:rsidR="00535A8B">
        <w:t>a</w:t>
      </w:r>
      <w:r w:rsidRPr="00B5546F" w:rsidR="00FA2E32">
        <w:t xml:space="preserve"> </w:t>
      </w:r>
      <w:r w:rsidRPr="00B5546F" w:rsidR="00535A8B">
        <w:t>sense</w:t>
      </w:r>
      <w:r w:rsidRPr="00B5546F" w:rsidR="00FA2E32">
        <w:t xml:space="preserve"> </w:t>
      </w:r>
      <w:r w:rsidRPr="00B5546F" w:rsidR="00535A8B">
        <w:t>that</w:t>
      </w:r>
      <w:r w:rsidRPr="00B5546F" w:rsidR="00FA2E32">
        <w:t xml:space="preserve"> </w:t>
      </w:r>
      <w:r w:rsidRPr="00B5546F" w:rsidR="00535A8B">
        <w:t>that</w:t>
      </w:r>
      <w:r w:rsidRPr="00B5546F" w:rsidR="00FA2E32">
        <w:t xml:space="preserve"> </w:t>
      </w:r>
      <w:r w:rsidRPr="00B5546F" w:rsidR="00535A8B">
        <w:t>needs</w:t>
      </w:r>
      <w:r w:rsidRPr="00B5546F" w:rsidR="00FA2E32">
        <w:t xml:space="preserve"> </w:t>
      </w:r>
      <w:r w:rsidRPr="00B5546F" w:rsidR="00535A8B">
        <w:t>to</w:t>
      </w:r>
      <w:r w:rsidRPr="00B5546F" w:rsidR="00FA2E32">
        <w:t xml:space="preserve"> </w:t>
      </w:r>
      <w:r w:rsidRPr="00B5546F" w:rsidR="00535A8B">
        <w:t>be</w:t>
      </w:r>
      <w:r w:rsidRPr="00B5546F" w:rsidR="00FA2E32">
        <w:t xml:space="preserve"> </w:t>
      </w:r>
      <w:r w:rsidRPr="00B5546F" w:rsidR="00535A8B">
        <w:t>brought</w:t>
      </w:r>
      <w:r w:rsidRPr="00B5546F" w:rsidR="00FA2E32">
        <w:t xml:space="preserve"> </w:t>
      </w:r>
      <w:r w:rsidRPr="00B5546F" w:rsidR="00535A8B">
        <w:t>together</w:t>
      </w:r>
      <w:r w:rsidRPr="00B5546F" w:rsidR="00FA2E32">
        <w:t xml:space="preserve"> </w:t>
      </w:r>
      <w:r w:rsidRPr="00B5546F" w:rsidR="00535A8B">
        <w:t>at</w:t>
      </w:r>
      <w:r w:rsidRPr="00B5546F" w:rsidR="00FA2E32">
        <w:t xml:space="preserve"> </w:t>
      </w:r>
      <w:r w:rsidRPr="00B5546F" w:rsidR="00535A8B">
        <w:t>some</w:t>
      </w:r>
      <w:r w:rsidRPr="00B5546F" w:rsidR="00FA2E32">
        <w:t xml:space="preserve"> </w:t>
      </w:r>
      <w:r w:rsidRPr="00B5546F" w:rsidR="00535A8B">
        <w:t>stage</w:t>
      </w:r>
      <w:r w:rsidRPr="00B5546F" w:rsidR="00FA2E32">
        <w:t xml:space="preserve"> </w:t>
      </w:r>
      <w:r w:rsidRPr="00B5546F" w:rsidR="00535A8B">
        <w:t>over</w:t>
      </w:r>
      <w:r w:rsidRPr="00B5546F" w:rsidR="00FA2E32">
        <w:t xml:space="preserve"> </w:t>
      </w:r>
      <w:r w:rsidRPr="00B5546F" w:rsidR="00535A8B">
        <w:t>the</w:t>
      </w:r>
      <w:r w:rsidRPr="00B5546F" w:rsidR="00FA2E32">
        <w:t xml:space="preserve"> </w:t>
      </w:r>
      <w:r w:rsidRPr="00B5546F" w:rsidR="00535A8B">
        <w:t>next</w:t>
      </w:r>
      <w:r w:rsidRPr="00B5546F" w:rsidR="00FA2E32">
        <w:t xml:space="preserve"> </w:t>
      </w:r>
      <w:r w:rsidRPr="00B5546F" w:rsidR="00535A8B">
        <w:t>number</w:t>
      </w:r>
      <w:r w:rsidRPr="00B5546F" w:rsidR="00FA2E32">
        <w:t xml:space="preserve"> </w:t>
      </w:r>
      <w:r w:rsidRPr="00B5546F" w:rsidR="00535A8B">
        <w:t>of</w:t>
      </w:r>
      <w:r w:rsidRPr="00B5546F" w:rsidR="00FA2E32">
        <w:t xml:space="preserve"> </w:t>
      </w:r>
      <w:r w:rsidRPr="00B5546F" w:rsidR="00535A8B">
        <w:t>weeks</w:t>
      </w:r>
      <w:r w:rsidRPr="00B5546F" w:rsidR="00FA2E32">
        <w:t xml:space="preserve"> </w:t>
      </w:r>
      <w:r w:rsidRPr="00B5546F" w:rsidR="00535A8B">
        <w:t>and</w:t>
      </w:r>
      <w:r w:rsidRPr="00B5546F" w:rsidR="00FA2E32">
        <w:t xml:space="preserve"> </w:t>
      </w:r>
      <w:r w:rsidRPr="00B5546F" w:rsidR="00535A8B">
        <w:t>refocused</w:t>
      </w:r>
      <w:r w:rsidRPr="00B5546F" w:rsidR="00FA2E32">
        <w:t xml:space="preserve"> </w:t>
      </w:r>
      <w:r w:rsidRPr="00B5546F" w:rsidR="00535A8B">
        <w:t>in</w:t>
      </w:r>
      <w:r w:rsidRPr="00B5546F" w:rsidR="00FA2E32">
        <w:t xml:space="preserve"> </w:t>
      </w:r>
      <w:r w:rsidRPr="00B5546F" w:rsidR="00535A8B">
        <w:t>some</w:t>
      </w:r>
      <w:r w:rsidRPr="00B5546F" w:rsidR="00FA2E32">
        <w:t xml:space="preserve"> </w:t>
      </w:r>
      <w:r w:rsidRPr="00B5546F" w:rsidR="00535A8B">
        <w:t>way</w:t>
      </w:r>
      <w:r w:rsidRPr="00B5546F" w:rsidR="003576E1">
        <w:t>,</w:t>
      </w:r>
      <w:r w:rsidRPr="00B5546F" w:rsidR="00FA2E32">
        <w:t xml:space="preserve"> </w:t>
      </w:r>
      <w:r w:rsidRPr="00B5546F" w:rsidR="003576E1">
        <w:t>with</w:t>
      </w:r>
      <w:r w:rsidRPr="00B5546F" w:rsidR="00FA2E32">
        <w:t xml:space="preserve"> </w:t>
      </w:r>
      <w:r w:rsidRPr="00B5546F" w:rsidR="00535A8B">
        <w:t>some</w:t>
      </w:r>
      <w:r w:rsidRPr="00B5546F" w:rsidR="00FA2E32">
        <w:t xml:space="preserve"> </w:t>
      </w:r>
      <w:r w:rsidRPr="00B5546F" w:rsidR="00535A8B">
        <w:t>of</w:t>
      </w:r>
      <w:r w:rsidRPr="00B5546F" w:rsidR="00FA2E32">
        <w:t xml:space="preserve"> </w:t>
      </w:r>
      <w:r w:rsidRPr="00B5546F" w:rsidR="00535A8B">
        <w:t>the</w:t>
      </w:r>
      <w:r w:rsidRPr="00B5546F" w:rsidR="00FA2E32">
        <w:t xml:space="preserve"> </w:t>
      </w:r>
      <w:r w:rsidRPr="00B5546F" w:rsidR="00535A8B">
        <w:t>commitments</w:t>
      </w:r>
      <w:r w:rsidRPr="00B5546F" w:rsidR="00FA2E32">
        <w:t xml:space="preserve"> </w:t>
      </w:r>
      <w:r w:rsidRPr="00B5546F" w:rsidR="00535A8B">
        <w:t>be</w:t>
      </w:r>
      <w:r w:rsidRPr="00B5546F" w:rsidR="003576E1">
        <w:t>ing</w:t>
      </w:r>
      <w:r w:rsidRPr="00B5546F" w:rsidR="00FA2E32">
        <w:t xml:space="preserve"> </w:t>
      </w:r>
      <w:r w:rsidRPr="00B5546F" w:rsidR="003576E1">
        <w:t>re</w:t>
      </w:r>
      <w:r w:rsidRPr="00B5546F" w:rsidR="00535A8B">
        <w:t>prioritised?</w:t>
      </w:r>
      <w:r w:rsidRPr="00B5546F" w:rsidR="00FA2E32">
        <w:t xml:space="preserve"> </w:t>
      </w:r>
    </w:p>
    <w:p w:rsidR="00535A8B" w:rsidRPr="00B5546F" w:rsidP="00464190">
      <w:pPr>
        <w:pStyle w:val="Answer"/>
      </w:pPr>
      <w:sdt>
        <w:sdtPr>
          <w:alias w:val="Witness"/>
          <w:id w:val="367419755"/>
          <w:placeholder>
            <w:docPart w:val="DefaultPlaceholder_1082065158"/>
          </w:placeholder>
          <w:richText/>
        </w:sdtPr>
        <w:sdtContent>
          <w:r w:rsidR="00AE0EA3">
            <w:rPr>
              <w:b/>
              <w:i/>
              <w:iCs/>
            </w:rPr>
            <w:t>Mr Walker:</w:t>
          </w:r>
          <w:r w:rsidRPr="00B5546F" w:rsidR="00FA2E32">
            <w:rPr>
              <w:b/>
            </w:rPr>
            <w:t xml:space="preserve"> </w:t>
          </w:r>
        </w:sdtContent>
      </w:sdt>
      <w:r w:rsidRPr="00B5546F" w:rsidR="00464190">
        <w:t>Thank</w:t>
      </w:r>
      <w:r w:rsidRPr="00B5546F" w:rsidR="00FA2E32">
        <w:t xml:space="preserve"> </w:t>
      </w:r>
      <w:r w:rsidRPr="00B5546F" w:rsidR="00464190">
        <w:t>you</w:t>
      </w:r>
      <w:r w:rsidRPr="00B5546F" w:rsidR="00FA2E32">
        <w:t xml:space="preserve"> </w:t>
      </w:r>
      <w:r w:rsidRPr="00B5546F" w:rsidR="00464190">
        <w:t>for</w:t>
      </w:r>
      <w:r w:rsidRPr="00B5546F" w:rsidR="00FA2E32">
        <w:t xml:space="preserve"> </w:t>
      </w:r>
      <w:r w:rsidRPr="00B5546F" w:rsidR="00464190">
        <w:t>the</w:t>
      </w:r>
      <w:r w:rsidRPr="00B5546F" w:rsidR="00FA2E32">
        <w:t xml:space="preserve"> </w:t>
      </w:r>
      <w:r w:rsidRPr="00B5546F" w:rsidR="00464190">
        <w:t>question.</w:t>
      </w:r>
      <w:r w:rsidRPr="00B5546F" w:rsidR="00FA2E32">
        <w:t xml:space="preserve"> </w:t>
      </w:r>
      <w:r w:rsidRPr="00B5546F" w:rsidR="00464190">
        <w:t>There</w:t>
      </w:r>
      <w:r w:rsidRPr="00B5546F" w:rsidR="00FA2E32">
        <w:t xml:space="preserve"> </w:t>
      </w:r>
      <w:r w:rsidRPr="00B5546F" w:rsidR="00464190">
        <w:t>are</w:t>
      </w:r>
      <w:r w:rsidRPr="00B5546F" w:rsidR="00FA2E32">
        <w:t xml:space="preserve"> </w:t>
      </w:r>
      <w:r w:rsidRPr="00B5546F" w:rsidR="00464190">
        <w:t>a</w:t>
      </w:r>
      <w:r w:rsidRPr="00B5546F" w:rsidR="00FA2E32">
        <w:t xml:space="preserve"> </w:t>
      </w:r>
      <w:r w:rsidRPr="00B5546F" w:rsidR="00464190">
        <w:t>lot</w:t>
      </w:r>
      <w:r w:rsidRPr="00B5546F" w:rsidR="00FA2E32">
        <w:t xml:space="preserve"> </w:t>
      </w:r>
      <w:r w:rsidRPr="00B5546F" w:rsidR="00464190">
        <w:t>of</w:t>
      </w:r>
      <w:r w:rsidRPr="00B5546F" w:rsidR="00FA2E32">
        <w:t xml:space="preserve"> </w:t>
      </w:r>
      <w:r w:rsidRPr="00B5546F" w:rsidR="00464190">
        <w:t>elements</w:t>
      </w:r>
      <w:r w:rsidRPr="00B5546F" w:rsidR="00FA2E32">
        <w:t xml:space="preserve"> </w:t>
      </w:r>
      <w:r w:rsidRPr="00B5546F" w:rsidR="00464190">
        <w:t>to</w:t>
      </w:r>
      <w:r w:rsidRPr="00B5546F" w:rsidR="00FA2E32">
        <w:t xml:space="preserve"> </w:t>
      </w:r>
      <w:r w:rsidRPr="00B5546F" w:rsidR="00464190">
        <w:t>that.</w:t>
      </w:r>
      <w:r w:rsidRPr="00B5546F" w:rsidR="00FA2E32">
        <w:t xml:space="preserve"> </w:t>
      </w:r>
      <w:r w:rsidRPr="00B5546F">
        <w:t>First,</w:t>
      </w:r>
      <w:r w:rsidRPr="00B5546F" w:rsidR="00FA2E32">
        <w:t xml:space="preserve"> </w:t>
      </w:r>
      <w:r w:rsidRPr="00B5546F">
        <w:t>thank</w:t>
      </w:r>
      <w:r w:rsidRPr="00B5546F" w:rsidR="00FA2E32">
        <w:t xml:space="preserve"> </w:t>
      </w:r>
      <w:r w:rsidRPr="00B5546F">
        <w:t>you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what</w:t>
      </w:r>
      <w:r w:rsidRPr="00B5546F" w:rsidR="00FA2E32">
        <w:t xml:space="preserve"> </w:t>
      </w:r>
      <w:r w:rsidRPr="00B5546F">
        <w:t>you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said</w:t>
      </w:r>
      <w:r w:rsidRPr="00B5546F" w:rsidR="00FA2E32">
        <w:t xml:space="preserve"> </w:t>
      </w:r>
      <w:r w:rsidRPr="00B5546F">
        <w:t>abou</w:t>
      </w:r>
      <w:r w:rsidRPr="00B5546F" w:rsidR="003576E1">
        <w:t>t</w:t>
      </w:r>
      <w:r w:rsidRPr="00B5546F" w:rsidR="00FA2E32">
        <w:t xml:space="preserve"> </w:t>
      </w:r>
      <w:r w:rsidRPr="00B5546F" w:rsidR="003576E1">
        <w:t>the</w:t>
      </w:r>
      <w:r w:rsidRPr="00B5546F" w:rsidR="00FA2E32">
        <w:t xml:space="preserve"> </w:t>
      </w:r>
      <w:r w:rsidRPr="00B5546F" w:rsidR="003576E1">
        <w:t>work</w:t>
      </w:r>
      <w:r w:rsidRPr="00B5546F" w:rsidR="00FA2E32">
        <w:t xml:space="preserve"> </w:t>
      </w:r>
      <w:r w:rsidRPr="00B5546F" w:rsidR="003576E1">
        <w:t>on</w:t>
      </w:r>
      <w:r w:rsidRPr="00B5546F" w:rsidR="00FA2E32">
        <w:t xml:space="preserve"> </w:t>
      </w:r>
      <w:r w:rsidRPr="00B5546F" w:rsidR="003576E1">
        <w:t>the</w:t>
      </w:r>
      <w:r w:rsidRPr="00B5546F" w:rsidR="00FA2E32">
        <w:t xml:space="preserve"> </w:t>
      </w:r>
      <w:r w:rsidRPr="00B5546F" w:rsidR="003576E1">
        <w:t>deal.</w:t>
      </w:r>
      <w:r w:rsidRPr="00B5546F" w:rsidR="00FA2E32">
        <w:t xml:space="preserve"> </w:t>
      </w:r>
      <w:r w:rsidRPr="00B5546F" w:rsidR="003576E1">
        <w:t>We</w:t>
      </w:r>
      <w:r w:rsidRPr="00B5546F" w:rsidR="00FA2E32">
        <w:t xml:space="preserve"> </w:t>
      </w:r>
      <w:r w:rsidRPr="00B5546F">
        <w:t>obviously</w:t>
      </w:r>
      <w:r w:rsidRPr="00B5546F" w:rsidR="00FA2E32">
        <w:t xml:space="preserve"> </w:t>
      </w:r>
      <w:r w:rsidRPr="00B5546F">
        <w:t>commend</w:t>
      </w:r>
      <w:r w:rsidRPr="00B5546F" w:rsidR="00FA2E32">
        <w:t xml:space="preserve"> </w:t>
      </w:r>
      <w:r w:rsidRPr="00B5546F">
        <w:t>you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your</w:t>
      </w:r>
      <w:r w:rsidRPr="00B5546F" w:rsidR="00FA2E32">
        <w:t xml:space="preserve"> </w:t>
      </w:r>
      <w:r w:rsidRPr="00B5546F">
        <w:t>role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process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well.</w:t>
      </w:r>
      <w:r w:rsidRPr="00B5546F" w:rsidR="00FA2E32">
        <w:t xml:space="preserve"> </w:t>
      </w:r>
      <w:r w:rsidRPr="00B5546F">
        <w:t>All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parties</w:t>
      </w:r>
      <w:r w:rsidRPr="00B5546F" w:rsidR="00FA2E32">
        <w:t xml:space="preserve"> </w:t>
      </w:r>
      <w:r w:rsidRPr="00B5546F">
        <w:t>had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come</w:t>
      </w:r>
      <w:r w:rsidRPr="00B5546F" w:rsidR="00FA2E32">
        <w:t xml:space="preserve"> </w:t>
      </w:r>
      <w:r w:rsidRPr="00B5546F">
        <w:t>up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plate</w:t>
      </w:r>
      <w:r w:rsidRPr="00B5546F" w:rsidR="00FA2E32">
        <w:t xml:space="preserve"> </w:t>
      </w:r>
      <w:r w:rsidRPr="00B5546F">
        <w:t>here</w:t>
      </w:r>
      <w:r w:rsidRPr="00B5546F" w:rsidR="003576E1">
        <w:t>.</w:t>
      </w:r>
      <w:r w:rsidRPr="00B5546F" w:rsidR="00FA2E32">
        <w:t xml:space="preserve"> </w:t>
      </w:r>
      <w:r w:rsidRPr="00B5546F">
        <w:t>I</w:t>
      </w:r>
      <w:r w:rsidRPr="00B5546F" w:rsidR="00FA2E32">
        <w:t xml:space="preserve"> </w:t>
      </w:r>
      <w:r w:rsidRPr="00B5546F">
        <w:t>definitely</w:t>
      </w:r>
      <w:r w:rsidRPr="00B5546F" w:rsidR="00FA2E32">
        <w:t xml:space="preserve"> </w:t>
      </w:r>
      <w:r w:rsidRPr="00B5546F">
        <w:t>welcome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work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was</w:t>
      </w:r>
      <w:r w:rsidRPr="00B5546F" w:rsidR="00FA2E32">
        <w:t xml:space="preserve"> </w:t>
      </w:r>
      <w:r w:rsidRPr="00B5546F">
        <w:t>done,</w:t>
      </w:r>
      <w:r w:rsidRPr="00B5546F" w:rsidR="00FA2E32">
        <w:t xml:space="preserve"> </w:t>
      </w:r>
      <w:r w:rsidRPr="00B5546F" w:rsidR="00C3485D">
        <w:t>particularly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some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institutional</w:t>
      </w:r>
      <w:r w:rsidRPr="00B5546F" w:rsidR="00FA2E32">
        <w:t xml:space="preserve"> </w:t>
      </w:r>
      <w:r w:rsidRPr="00B5546F">
        <w:t>reforms</w:t>
      </w:r>
      <w:r w:rsidRPr="00B5546F" w:rsidR="003576E1">
        <w:t>,</w:t>
      </w:r>
      <w:r w:rsidRPr="00B5546F" w:rsidR="00FA2E32">
        <w:t xml:space="preserve"> </w:t>
      </w:r>
      <w:r w:rsidRPr="00B5546F">
        <w:t>by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Alliance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way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which</w:t>
      </w:r>
      <w:r w:rsidRPr="00B5546F" w:rsidR="00FA2E32">
        <w:t xml:space="preserve"> </w:t>
      </w:r>
      <w:r w:rsidRPr="00B5546F" w:rsidR="003576E1">
        <w:t>it</w:t>
      </w:r>
      <w:r w:rsidRPr="00B5546F" w:rsidR="00FA2E32">
        <w:t xml:space="preserve"> </w:t>
      </w:r>
      <w:r w:rsidRPr="00B5546F" w:rsidR="003576E1">
        <w:t>has</w:t>
      </w:r>
      <w:r w:rsidRPr="00B5546F" w:rsidR="00FA2E32">
        <w:t xml:space="preserve"> </w:t>
      </w:r>
      <w:r w:rsidRPr="00B5546F">
        <w:t>worked</w:t>
      </w:r>
      <w:r w:rsidRPr="00B5546F" w:rsidR="00FA2E32">
        <w:t xml:space="preserve"> </w:t>
      </w:r>
      <w:r w:rsidRPr="00B5546F">
        <w:t>with</w:t>
      </w:r>
      <w:r w:rsidRPr="00B5546F" w:rsidR="00FA2E32">
        <w:t xml:space="preserve"> </w:t>
      </w:r>
      <w:r w:rsidRPr="00B5546F">
        <w:t>other</w:t>
      </w:r>
      <w:r w:rsidRPr="00B5546F" w:rsidR="00FA2E32">
        <w:t xml:space="preserve"> </w:t>
      </w:r>
      <w:r w:rsidRPr="00B5546F">
        <w:t>parties</w:t>
      </w:r>
      <w:r w:rsidRPr="00B5546F" w:rsidR="00FA2E32">
        <w:t xml:space="preserve"> </w:t>
      </w:r>
      <w:r w:rsidRPr="00B5546F">
        <w:t>since</w:t>
      </w:r>
      <w:r w:rsidRPr="00B5546F" w:rsidR="00464190">
        <w:t>.</w:t>
      </w:r>
      <w:r w:rsidRPr="00B5546F" w:rsidR="00FA2E32">
        <w:t xml:space="preserve"> </w:t>
      </w:r>
    </w:p>
    <w:p w:rsidR="00381350" w:rsidRPr="00B5546F" w:rsidP="00464190">
      <w:pPr>
        <w:pStyle w:val="Answer"/>
      </w:pPr>
      <w:r w:rsidRPr="00B5546F">
        <w:t>As</w:t>
      </w:r>
      <w:r w:rsidRPr="00B5546F" w:rsidR="00FA2E32">
        <w:t xml:space="preserve"> </w:t>
      </w:r>
      <w:r w:rsidRPr="00B5546F">
        <w:t>you</w:t>
      </w:r>
      <w:r w:rsidRPr="00B5546F" w:rsidR="00FA2E32">
        <w:t xml:space="preserve"> </w:t>
      </w:r>
      <w:r w:rsidRPr="00B5546F">
        <w:t>say,</w:t>
      </w:r>
      <w:r w:rsidRPr="00B5546F" w:rsidR="00FA2E32">
        <w:t xml:space="preserve"> </w:t>
      </w:r>
      <w:r w:rsidRPr="00B5546F">
        <w:t>there</w:t>
      </w:r>
      <w:r w:rsidRPr="00B5546F" w:rsidR="00FA2E32">
        <w:t xml:space="preserve"> </w:t>
      </w:r>
      <w:r w:rsidRPr="00B5546F">
        <w:t>were</w:t>
      </w:r>
      <w:r w:rsidRPr="00B5546F" w:rsidR="00FA2E32">
        <w:t xml:space="preserve"> </w:t>
      </w:r>
      <w:r w:rsidRPr="00B5546F">
        <w:t>some</w:t>
      </w:r>
      <w:r w:rsidRPr="00B5546F" w:rsidR="00FA2E32">
        <w:t xml:space="preserve"> </w:t>
      </w:r>
      <w:r w:rsidRPr="00B5546F">
        <w:t>big</w:t>
      </w:r>
      <w:r w:rsidRPr="00B5546F" w:rsidR="00FA2E32">
        <w:t xml:space="preserve"> </w:t>
      </w:r>
      <w:r w:rsidRPr="00B5546F">
        <w:t>challenges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bringing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parties</w:t>
      </w:r>
      <w:r w:rsidRPr="00B5546F" w:rsidR="00FA2E32">
        <w:t xml:space="preserve"> </w:t>
      </w:r>
      <w:r w:rsidRPr="00B5546F">
        <w:t>back</w:t>
      </w:r>
      <w:r w:rsidRPr="00B5546F" w:rsidR="00FA2E32">
        <w:t xml:space="preserve"> </w:t>
      </w:r>
      <w:r w:rsidRPr="00B5546F">
        <w:t>together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re</w:t>
      </w:r>
      <w:r w:rsidRPr="00B5546F" w:rsidR="00535A8B">
        <w:t>-establishing</w:t>
      </w:r>
      <w:r w:rsidRPr="00B5546F" w:rsidR="00FA2E32">
        <w:t xml:space="preserve"> </w:t>
      </w:r>
      <w:r w:rsidRPr="00B5546F" w:rsidR="00535A8B">
        <w:t>the</w:t>
      </w:r>
      <w:r w:rsidRPr="00B5546F" w:rsidR="00FA2E32">
        <w:t xml:space="preserve"> </w:t>
      </w:r>
      <w:r w:rsidRPr="00B5546F" w:rsidR="00535A8B">
        <w:t>institutions</w:t>
      </w:r>
      <w:r w:rsidRPr="00B5546F" w:rsidR="00FA2E32">
        <w:t xml:space="preserve"> </w:t>
      </w:r>
      <w:r w:rsidRPr="00B5546F" w:rsidR="00535A8B">
        <w:t>of</w:t>
      </w:r>
      <w:r w:rsidRPr="00B5546F" w:rsidR="00FA2E32">
        <w:t xml:space="preserve"> </w:t>
      </w:r>
      <w:r w:rsidRPr="00B5546F" w:rsidR="00535A8B">
        <w:t>devolution.</w:t>
      </w:r>
      <w:r w:rsidRPr="00B5546F" w:rsidR="00FA2E32">
        <w:t xml:space="preserve"> </w:t>
      </w:r>
      <w:r w:rsidRPr="00B5546F" w:rsidR="00535A8B">
        <w:t>We</w:t>
      </w:r>
      <w:r w:rsidRPr="00B5546F" w:rsidR="00FA2E32">
        <w:t xml:space="preserve"> </w:t>
      </w:r>
      <w:r w:rsidRPr="00B5546F" w:rsidR="00535A8B">
        <w:t>all</w:t>
      </w:r>
      <w:r w:rsidRPr="00B5546F" w:rsidR="00FA2E32">
        <w:t xml:space="preserve"> </w:t>
      </w:r>
      <w:r w:rsidRPr="00B5546F" w:rsidR="00535A8B">
        <w:t>know</w:t>
      </w:r>
      <w:r w:rsidRPr="00B5546F" w:rsidR="00FA2E32">
        <w:t xml:space="preserve"> </w:t>
      </w:r>
      <w:r w:rsidRPr="00B5546F" w:rsidR="00535A8B">
        <w:t>that</w:t>
      </w:r>
      <w:r w:rsidRPr="00B5546F" w:rsidR="00FA2E32">
        <w:t xml:space="preserve"> </w:t>
      </w:r>
      <w:r w:rsidRPr="00B5546F" w:rsidR="00535A8B">
        <w:t>there</w:t>
      </w:r>
      <w:r w:rsidRPr="00B5546F" w:rsidR="00FA2E32">
        <w:t xml:space="preserve"> </w:t>
      </w:r>
      <w:r w:rsidRPr="00B5546F" w:rsidR="00535A8B">
        <w:t>were</w:t>
      </w:r>
      <w:r w:rsidRPr="00B5546F" w:rsidR="00FA2E32">
        <w:t xml:space="preserve"> </w:t>
      </w:r>
      <w:r w:rsidRPr="00B5546F" w:rsidR="00535A8B">
        <w:t>high-profile</w:t>
      </w:r>
      <w:r w:rsidRPr="00B5546F" w:rsidR="00FA2E32">
        <w:t xml:space="preserve"> </w:t>
      </w:r>
      <w:r w:rsidRPr="00B5546F" w:rsidR="00535A8B">
        <w:t>debates</w:t>
      </w:r>
      <w:r w:rsidRPr="00B5546F" w:rsidR="00FA2E32">
        <w:t xml:space="preserve"> </w:t>
      </w:r>
      <w:r w:rsidRPr="00B5546F" w:rsidR="00535A8B">
        <w:t>about</w:t>
      </w:r>
      <w:r w:rsidRPr="00B5546F" w:rsidR="00FA2E32">
        <w:t xml:space="preserve"> </w:t>
      </w:r>
      <w:r w:rsidRPr="00B5546F" w:rsidR="00535A8B">
        <w:t>language,</w:t>
      </w:r>
      <w:r w:rsidRPr="00B5546F" w:rsidR="00FA2E32">
        <w:t xml:space="preserve"> </w:t>
      </w:r>
      <w:r w:rsidRPr="00B5546F" w:rsidR="00535A8B">
        <w:t>and</w:t>
      </w:r>
      <w:r w:rsidRPr="00B5546F" w:rsidR="00FA2E32">
        <w:t xml:space="preserve"> </w:t>
      </w:r>
      <w:r w:rsidRPr="00B5546F" w:rsidR="00535A8B">
        <w:t>I</w:t>
      </w:r>
      <w:r w:rsidRPr="00B5546F" w:rsidR="00FA2E32">
        <w:t xml:space="preserve"> </w:t>
      </w:r>
      <w:r w:rsidRPr="00B5546F" w:rsidR="00535A8B">
        <w:t>know</w:t>
      </w:r>
      <w:r w:rsidRPr="00B5546F" w:rsidR="00FA2E32">
        <w:t xml:space="preserve"> </w:t>
      </w:r>
      <w:r w:rsidRPr="00B5546F" w:rsidR="00535A8B">
        <w:t>the</w:t>
      </w:r>
      <w:r w:rsidRPr="00B5546F" w:rsidR="00FA2E32">
        <w:t xml:space="preserve"> </w:t>
      </w:r>
      <w:r w:rsidRPr="00B5546F" w:rsidR="00535A8B">
        <w:t>Assembly</w:t>
      </w:r>
      <w:r w:rsidRPr="00B5546F" w:rsidR="00FA2E32">
        <w:t xml:space="preserve"> </w:t>
      </w:r>
      <w:r w:rsidRPr="00B5546F" w:rsidR="00535A8B">
        <w:t>is</w:t>
      </w:r>
      <w:r w:rsidRPr="00B5546F" w:rsidR="00FA2E32">
        <w:t xml:space="preserve"> </w:t>
      </w:r>
      <w:r w:rsidRPr="00B5546F" w:rsidR="00535A8B">
        <w:t>due</w:t>
      </w:r>
      <w:r w:rsidRPr="00B5546F" w:rsidR="00FA2E32">
        <w:t xml:space="preserve"> </w:t>
      </w:r>
      <w:r w:rsidRPr="00B5546F" w:rsidR="00535A8B">
        <w:t>to</w:t>
      </w:r>
      <w:r w:rsidRPr="00B5546F" w:rsidR="00FA2E32">
        <w:t xml:space="preserve"> </w:t>
      </w:r>
      <w:r w:rsidRPr="00B5546F" w:rsidR="00535A8B">
        <w:t>consider</w:t>
      </w:r>
      <w:r w:rsidRPr="00B5546F" w:rsidR="00FA2E32">
        <w:t xml:space="preserve"> </w:t>
      </w:r>
      <w:r w:rsidRPr="00B5546F" w:rsidR="00535A8B">
        <w:t>that</w:t>
      </w:r>
      <w:r w:rsidRPr="00B5546F" w:rsidR="00FA2E32">
        <w:t xml:space="preserve"> </w:t>
      </w:r>
      <w:r w:rsidRPr="00B5546F" w:rsidR="00535A8B">
        <w:t>fairly</w:t>
      </w:r>
      <w:r w:rsidRPr="00B5546F" w:rsidR="00FA2E32">
        <w:t xml:space="preserve"> </w:t>
      </w:r>
      <w:r w:rsidRPr="00B5546F" w:rsidR="00535A8B">
        <w:t>shortly.</w:t>
      </w:r>
      <w:r w:rsidRPr="00B5546F" w:rsidR="00FA2E32">
        <w:t xml:space="preserve"> </w:t>
      </w:r>
      <w:r w:rsidRPr="00B5546F" w:rsidR="00535A8B">
        <w:t>The</w:t>
      </w:r>
      <w:r w:rsidRPr="00B5546F" w:rsidR="00FA2E32">
        <w:t xml:space="preserve"> </w:t>
      </w:r>
      <w:r w:rsidRPr="00B5546F" w:rsidR="00AF5F40">
        <w:t>New</w:t>
      </w:r>
      <w:r w:rsidRPr="00B5546F" w:rsidR="00FA2E32">
        <w:t xml:space="preserve"> </w:t>
      </w:r>
      <w:r w:rsidRPr="00B5546F" w:rsidR="00AF5F40">
        <w:t>Decade,</w:t>
      </w:r>
      <w:r w:rsidRPr="00B5546F" w:rsidR="00FA2E32">
        <w:t xml:space="preserve"> </w:t>
      </w:r>
      <w:r w:rsidRPr="00B5546F" w:rsidR="00AF5F40">
        <w:t>New</w:t>
      </w:r>
      <w:r w:rsidRPr="00B5546F" w:rsidR="00FA2E32">
        <w:t xml:space="preserve"> </w:t>
      </w:r>
      <w:r w:rsidRPr="00B5546F" w:rsidR="00AF5F40">
        <w:t>Approach</w:t>
      </w:r>
      <w:r w:rsidRPr="00B5546F" w:rsidR="00FA2E32">
        <w:t xml:space="preserve"> </w:t>
      </w:r>
      <w:r w:rsidRPr="00B5546F" w:rsidR="00535A8B">
        <w:t>deal</w:t>
      </w:r>
      <w:r w:rsidRPr="00B5546F" w:rsidR="00FA2E32">
        <w:t xml:space="preserve"> </w:t>
      </w:r>
      <w:r w:rsidRPr="00B5546F" w:rsidR="00535A8B">
        <w:t>presented</w:t>
      </w:r>
      <w:r w:rsidRPr="00B5546F" w:rsidR="00FA2E32">
        <w:t xml:space="preserve"> </w:t>
      </w:r>
      <w:r w:rsidRPr="00B5546F" w:rsidR="00535A8B">
        <w:t>a</w:t>
      </w:r>
      <w:r w:rsidRPr="00B5546F" w:rsidR="00FA2E32">
        <w:t xml:space="preserve"> </w:t>
      </w:r>
      <w:r w:rsidRPr="00B5546F" w:rsidR="00535A8B">
        <w:t>balanced</w:t>
      </w:r>
      <w:r w:rsidRPr="00B5546F" w:rsidR="00FA2E32">
        <w:t xml:space="preserve"> </w:t>
      </w:r>
      <w:r w:rsidRPr="00B5546F" w:rsidR="00535A8B">
        <w:t>and</w:t>
      </w:r>
      <w:r w:rsidRPr="00B5546F" w:rsidR="00FA2E32">
        <w:t xml:space="preserve"> </w:t>
      </w:r>
      <w:r w:rsidRPr="00B5546F" w:rsidR="00535A8B">
        <w:t>reasonable</w:t>
      </w:r>
      <w:r w:rsidRPr="00B5546F" w:rsidR="00FA2E32">
        <w:t xml:space="preserve"> </w:t>
      </w:r>
      <w:r w:rsidRPr="00B5546F" w:rsidR="00535A8B">
        <w:t>package</w:t>
      </w:r>
      <w:r w:rsidRPr="00B5546F" w:rsidR="00FA2E32">
        <w:t xml:space="preserve"> </w:t>
      </w:r>
      <w:r w:rsidRPr="00B5546F" w:rsidR="00535A8B">
        <w:t>on</w:t>
      </w:r>
      <w:r w:rsidRPr="00B5546F" w:rsidR="00FA2E32">
        <w:t xml:space="preserve"> </w:t>
      </w:r>
      <w:r w:rsidRPr="00B5546F" w:rsidR="00535A8B">
        <w:t>that</w:t>
      </w:r>
      <w:r w:rsidRPr="00B5546F" w:rsidR="00FA2E32">
        <w:t xml:space="preserve"> </w:t>
      </w:r>
      <w:r w:rsidRPr="00B5546F" w:rsidR="00535A8B">
        <w:t>front,</w:t>
      </w:r>
      <w:r w:rsidRPr="00B5546F" w:rsidR="00FA2E32">
        <w:t xml:space="preserve"> </w:t>
      </w:r>
      <w:r w:rsidRPr="00B5546F" w:rsidR="00535A8B">
        <w:t>which</w:t>
      </w:r>
      <w:r w:rsidRPr="00B5546F" w:rsidR="00FA2E32">
        <w:t xml:space="preserve"> </w:t>
      </w:r>
      <w:r w:rsidRPr="00B5546F" w:rsidR="00535A8B">
        <w:t>addressed</w:t>
      </w:r>
      <w:r w:rsidRPr="00B5546F" w:rsidR="00FA2E32">
        <w:t xml:space="preserve"> </w:t>
      </w:r>
      <w:r w:rsidRPr="00B5546F" w:rsidR="00535A8B">
        <w:t>some</w:t>
      </w:r>
      <w:r w:rsidRPr="00B5546F" w:rsidR="00FA2E32">
        <w:t xml:space="preserve"> </w:t>
      </w:r>
      <w:r w:rsidRPr="00B5546F" w:rsidR="00535A8B">
        <w:t>of</w:t>
      </w:r>
      <w:r w:rsidRPr="00B5546F" w:rsidR="00FA2E32">
        <w:t xml:space="preserve"> </w:t>
      </w:r>
      <w:r w:rsidRPr="00B5546F" w:rsidR="00535A8B">
        <w:t>the</w:t>
      </w:r>
      <w:r w:rsidRPr="00B5546F" w:rsidR="00FA2E32">
        <w:t xml:space="preserve"> </w:t>
      </w:r>
      <w:r w:rsidRPr="00B5546F" w:rsidR="00535A8B">
        <w:t>key</w:t>
      </w:r>
      <w:r w:rsidRPr="00B5546F" w:rsidR="00FA2E32">
        <w:t xml:space="preserve"> </w:t>
      </w:r>
      <w:r w:rsidRPr="00B5546F" w:rsidR="00535A8B">
        <w:t>concerns</w:t>
      </w:r>
      <w:r w:rsidRPr="00B5546F" w:rsidR="00FA2E32">
        <w:t xml:space="preserve"> </w:t>
      </w:r>
      <w:r w:rsidRPr="00B5546F" w:rsidR="00535A8B">
        <w:t>that</w:t>
      </w:r>
      <w:r w:rsidRPr="00B5546F" w:rsidR="00FA2E32">
        <w:t xml:space="preserve"> </w:t>
      </w:r>
      <w:r w:rsidRPr="00B5546F" w:rsidR="00535A8B">
        <w:t>unionists</w:t>
      </w:r>
      <w:r w:rsidRPr="00B5546F" w:rsidR="00FA2E32">
        <w:t xml:space="preserve"> </w:t>
      </w:r>
      <w:r w:rsidRPr="00B5546F" w:rsidR="00535A8B">
        <w:t>had</w:t>
      </w:r>
      <w:r w:rsidRPr="00B5546F" w:rsidR="00FA2E32">
        <w:t xml:space="preserve"> </w:t>
      </w:r>
      <w:r w:rsidRPr="00B5546F" w:rsidR="00535A8B">
        <w:t>previously</w:t>
      </w:r>
      <w:r w:rsidRPr="00B5546F" w:rsidR="00FA2E32">
        <w:t xml:space="preserve"> </w:t>
      </w:r>
      <w:r w:rsidRPr="00B5546F" w:rsidR="00535A8B">
        <w:t>held</w:t>
      </w:r>
      <w:r w:rsidRPr="00B5546F" w:rsidR="00FA2E32">
        <w:t xml:space="preserve"> </w:t>
      </w:r>
      <w:r w:rsidRPr="00B5546F" w:rsidR="00535A8B">
        <w:t>about</w:t>
      </w:r>
      <w:r w:rsidRPr="00B5546F" w:rsidR="00FA2E32">
        <w:t xml:space="preserve"> </w:t>
      </w:r>
      <w:r w:rsidRPr="00B5546F" w:rsidR="00535A8B">
        <w:t>any</w:t>
      </w:r>
      <w:r w:rsidRPr="00B5546F" w:rsidR="00FA2E32">
        <w:t xml:space="preserve"> </w:t>
      </w:r>
      <w:r w:rsidRPr="00B5546F" w:rsidR="00535A8B">
        <w:t>Irish</w:t>
      </w:r>
      <w:r w:rsidRPr="00B5546F" w:rsidR="00FA2E32">
        <w:t xml:space="preserve"> </w:t>
      </w:r>
      <w:r w:rsidRPr="00B5546F" w:rsidR="00535A8B">
        <w:t>language</w:t>
      </w:r>
      <w:r w:rsidRPr="00B5546F" w:rsidR="00FA2E32">
        <w:t xml:space="preserve"> </w:t>
      </w:r>
      <w:r w:rsidRPr="00B5546F" w:rsidR="00535A8B">
        <w:t>legislation.</w:t>
      </w:r>
      <w:r w:rsidRPr="00B5546F" w:rsidR="00FA2E32">
        <w:t xml:space="preserve"> </w:t>
      </w:r>
    </w:p>
    <w:p w:rsidR="008464D9" w:rsidRPr="00B5546F" w:rsidP="00464190">
      <w:pPr>
        <w:pStyle w:val="Answer"/>
      </w:pPr>
      <w:r w:rsidRPr="00B5546F">
        <w:t>I</w:t>
      </w:r>
      <w:r w:rsidRPr="00B5546F" w:rsidR="00FA2E32">
        <w:t xml:space="preserve"> </w:t>
      </w:r>
      <w:r w:rsidRPr="00B5546F">
        <w:t>am</w:t>
      </w:r>
      <w:r w:rsidRPr="00B5546F" w:rsidR="00FA2E32">
        <w:t xml:space="preserve"> </w:t>
      </w:r>
      <w:r w:rsidRPr="00B5546F">
        <w:t>hopeful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legislation,</w:t>
      </w:r>
      <w:r w:rsidRPr="00B5546F" w:rsidR="00FA2E32">
        <w:t xml:space="preserve"> </w:t>
      </w:r>
      <w:r w:rsidRPr="00B5546F">
        <w:t>when</w:t>
      </w:r>
      <w:r w:rsidRPr="00B5546F" w:rsidR="00FA2E32">
        <w:t xml:space="preserve"> </w:t>
      </w:r>
      <w:r w:rsidRPr="00B5546F">
        <w:t>it</w:t>
      </w:r>
      <w:r w:rsidRPr="00B5546F" w:rsidR="00FA2E32">
        <w:t xml:space="preserve"> </w:t>
      </w:r>
      <w:r w:rsidRPr="00B5546F">
        <w:t>comes</w:t>
      </w:r>
      <w:r w:rsidRPr="00B5546F" w:rsidR="00FA2E32">
        <w:t xml:space="preserve"> </w:t>
      </w:r>
      <w:r w:rsidRPr="00B5546F">
        <w:t>forward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Assembly,</w:t>
      </w:r>
      <w:r w:rsidRPr="00B5546F" w:rsidR="00FA2E32">
        <w:t xml:space="preserve"> </w:t>
      </w:r>
      <w:r w:rsidRPr="00B5546F">
        <w:t>will</w:t>
      </w:r>
      <w:r w:rsidRPr="00B5546F" w:rsidR="00FA2E32">
        <w:t xml:space="preserve"> </w:t>
      </w:r>
      <w:r w:rsidRPr="00B5546F">
        <w:t>get</w:t>
      </w:r>
      <w:r w:rsidRPr="00B5546F" w:rsidR="00FA2E32">
        <w:t xml:space="preserve"> </w:t>
      </w:r>
      <w:r w:rsidRPr="00B5546F">
        <w:t>cross-party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cross-community</w:t>
      </w:r>
      <w:r w:rsidRPr="00B5546F" w:rsidR="00FA2E32">
        <w:t xml:space="preserve"> </w:t>
      </w:r>
      <w:r w:rsidRPr="00B5546F">
        <w:t>support</w:t>
      </w:r>
      <w:r w:rsidRPr="00B5546F" w:rsidR="00FA2E32">
        <w:t xml:space="preserve"> </w:t>
      </w:r>
      <w:r w:rsidRPr="00B5546F">
        <w:t>so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can</w:t>
      </w:r>
      <w:r w:rsidRPr="00B5546F" w:rsidR="00FA2E32">
        <w:t xml:space="preserve"> </w:t>
      </w:r>
      <w:r w:rsidRPr="00B5546F">
        <w:t>get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with</w:t>
      </w:r>
      <w:r w:rsidRPr="00B5546F" w:rsidR="00FA2E32">
        <w:t xml:space="preserve"> </w:t>
      </w:r>
      <w:r w:rsidRPr="00B5546F">
        <w:t>delivering</w:t>
      </w:r>
      <w:r w:rsidRPr="00B5546F" w:rsidR="00FA2E32">
        <w:t xml:space="preserve"> </w:t>
      </w:r>
      <w:r w:rsidRPr="00B5546F">
        <w:t>both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British</w:t>
      </w:r>
      <w:r w:rsidRPr="00B5546F" w:rsidR="00FA2E32">
        <w:t xml:space="preserve"> </w:t>
      </w:r>
      <w:r w:rsidRPr="00B5546F" w:rsidR="00381350">
        <w:t>and</w:t>
      </w:r>
      <w:r w:rsidRPr="00B5546F" w:rsidR="00FA2E32">
        <w:t xml:space="preserve"> </w:t>
      </w:r>
      <w:r w:rsidRPr="00B5546F" w:rsidR="00381350">
        <w:t>Ulster</w:t>
      </w:r>
      <w:r w:rsidRPr="00B5546F" w:rsidR="00FA2E32">
        <w:t xml:space="preserve"> </w:t>
      </w:r>
      <w:r w:rsidRPr="00B5546F">
        <w:t>Scots</w:t>
      </w:r>
      <w:r w:rsidRPr="00B5546F" w:rsidR="00FA2E32">
        <w:t xml:space="preserve"> </w:t>
      </w:r>
      <w:r w:rsidRPr="00B5546F" w:rsidR="00381350">
        <w:t>commissioner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Irish</w:t>
      </w:r>
      <w:r w:rsidRPr="00B5546F" w:rsidR="00FA2E32">
        <w:t xml:space="preserve"> </w:t>
      </w:r>
      <w:r w:rsidRPr="00B5546F">
        <w:t>Language</w:t>
      </w:r>
      <w:r w:rsidRPr="00B5546F" w:rsidR="00FA2E32">
        <w:t xml:space="preserve"> </w:t>
      </w:r>
      <w:r w:rsidRPr="00B5546F" w:rsidR="00381350">
        <w:t>commissioner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sensitive</w:t>
      </w:r>
      <w:r w:rsidRPr="00B5546F" w:rsidR="00FA2E32">
        <w:t xml:space="preserve"> </w:t>
      </w:r>
      <w:r w:rsidRPr="00B5546F">
        <w:t>way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does</w:t>
      </w:r>
      <w:r w:rsidRPr="00B5546F" w:rsidR="00FA2E32">
        <w:t xml:space="preserve"> </w:t>
      </w:r>
      <w:r w:rsidRPr="00B5546F">
        <w:t>not</w:t>
      </w:r>
      <w:r w:rsidRPr="00B5546F" w:rsidR="00FA2E32">
        <w:t xml:space="preserve"> </w:t>
      </w:r>
      <w:r w:rsidRPr="00B5546F">
        <w:t>undermine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importance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role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English</w:t>
      </w:r>
      <w:r w:rsidRPr="00B5546F" w:rsidR="00FA2E32">
        <w:t xml:space="preserve"> </w:t>
      </w:r>
      <w:r w:rsidRPr="00B5546F">
        <w:t>language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Northern</w:t>
      </w:r>
      <w:r w:rsidRPr="00B5546F" w:rsidR="00FA2E32">
        <w:t xml:space="preserve"> </w:t>
      </w:r>
      <w:r w:rsidRPr="00B5546F">
        <w:t>Ireland.</w:t>
      </w:r>
      <w:r w:rsidRPr="00B5546F" w:rsidR="00FA2E32">
        <w:t xml:space="preserve"> </w:t>
      </w:r>
      <w:r w:rsidRPr="00B5546F" w:rsidR="00464190">
        <w:t>That</w:t>
      </w:r>
      <w:r w:rsidRPr="00B5546F" w:rsidR="00FA2E32">
        <w:t xml:space="preserve"> </w:t>
      </w:r>
      <w:r w:rsidRPr="00B5546F" w:rsidR="00464190">
        <w:t>is</w:t>
      </w:r>
      <w:r w:rsidRPr="00B5546F" w:rsidR="00FA2E32">
        <w:t xml:space="preserve"> </w:t>
      </w:r>
      <w:r w:rsidRPr="00B5546F" w:rsidR="00464190">
        <w:t>one</w:t>
      </w:r>
      <w:r w:rsidRPr="00B5546F" w:rsidR="00FA2E32">
        <w:t xml:space="preserve"> </w:t>
      </w:r>
      <w:r w:rsidRPr="00B5546F" w:rsidR="00464190">
        <w:t>area</w:t>
      </w:r>
      <w:r w:rsidRPr="00B5546F" w:rsidR="00FA2E32">
        <w:t xml:space="preserve"> </w:t>
      </w:r>
      <w:r w:rsidRPr="00B5546F" w:rsidR="00464190">
        <w:t>where</w:t>
      </w:r>
      <w:r w:rsidRPr="00B5546F" w:rsidR="00FA2E32">
        <w:t xml:space="preserve"> </w:t>
      </w:r>
      <w:r w:rsidRPr="00B5546F" w:rsidR="00464190">
        <w:t>some</w:t>
      </w:r>
      <w:r w:rsidRPr="00B5546F" w:rsidR="00FA2E32">
        <w:t xml:space="preserve"> </w:t>
      </w:r>
      <w:r w:rsidRPr="00B5546F" w:rsidR="00464190">
        <w:t>progress</w:t>
      </w:r>
      <w:r w:rsidRPr="00B5546F" w:rsidR="00FA2E32">
        <w:t xml:space="preserve"> </w:t>
      </w:r>
      <w:r w:rsidRPr="00B5546F" w:rsidR="00464190">
        <w:t>can</w:t>
      </w:r>
      <w:r w:rsidRPr="00B5546F" w:rsidR="00FA2E32">
        <w:t xml:space="preserve"> </w:t>
      </w:r>
      <w:r w:rsidRPr="00B5546F" w:rsidR="00464190">
        <w:t>be</w:t>
      </w:r>
      <w:r w:rsidRPr="00B5546F" w:rsidR="00FA2E32">
        <w:t xml:space="preserve"> </w:t>
      </w:r>
      <w:r w:rsidRPr="00B5546F" w:rsidR="00464190">
        <w:t>made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w</w:t>
      </w:r>
      <w:r w:rsidRPr="00B5546F" w:rsidR="00464190">
        <w:t>e</w:t>
      </w:r>
      <w:r w:rsidRPr="00B5546F" w:rsidR="00FA2E32">
        <w:t xml:space="preserve"> </w:t>
      </w:r>
      <w:r w:rsidRPr="00B5546F" w:rsidR="00464190">
        <w:t>would</w:t>
      </w:r>
      <w:r w:rsidRPr="00B5546F" w:rsidR="00FA2E32">
        <w:t xml:space="preserve"> </w:t>
      </w:r>
      <w:r w:rsidRPr="00B5546F" w:rsidR="00464190">
        <w:t>welcome</w:t>
      </w:r>
      <w:r w:rsidRPr="00B5546F" w:rsidR="00FA2E32">
        <w:t xml:space="preserve"> </w:t>
      </w:r>
      <w:r w:rsidRPr="00B5546F" w:rsidR="00464190">
        <w:t>that</w:t>
      </w:r>
      <w:r w:rsidRPr="00B5546F">
        <w:t>.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NIO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ready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play</w:t>
      </w:r>
      <w:r w:rsidRPr="00B5546F" w:rsidR="00FA2E32">
        <w:t xml:space="preserve"> </w:t>
      </w:r>
      <w:r w:rsidRPr="00B5546F">
        <w:t>our</w:t>
      </w:r>
      <w:r w:rsidRPr="00B5546F" w:rsidR="00FA2E32">
        <w:t xml:space="preserve"> </w:t>
      </w:r>
      <w:r w:rsidRPr="00B5546F">
        <w:t>part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terms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any</w:t>
      </w:r>
      <w:r w:rsidRPr="00B5546F" w:rsidR="00FA2E32">
        <w:t xml:space="preserve"> </w:t>
      </w:r>
      <w:r w:rsidRPr="00B5546F">
        <w:t>further</w:t>
      </w:r>
      <w:r w:rsidRPr="00B5546F" w:rsidR="00FA2E32">
        <w:t xml:space="preserve"> </w:t>
      </w:r>
      <w:r w:rsidRPr="00B5546F">
        <w:t>amendments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are</w:t>
      </w:r>
      <w:r w:rsidRPr="00B5546F" w:rsidR="00FA2E32">
        <w:t xml:space="preserve"> </w:t>
      </w:r>
      <w:r w:rsidRPr="00B5546F">
        <w:t>required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Northern</w:t>
      </w:r>
      <w:r w:rsidRPr="00B5546F" w:rsidR="00FA2E32">
        <w:t xml:space="preserve"> </w:t>
      </w:r>
      <w:r w:rsidRPr="00B5546F">
        <w:t>Ireland</w:t>
      </w:r>
      <w:r w:rsidRPr="00B5546F" w:rsidR="00FA2E32">
        <w:t xml:space="preserve"> </w:t>
      </w:r>
      <w:r w:rsidRPr="00B5546F" w:rsidR="00381350">
        <w:t>Act</w:t>
      </w:r>
      <w:r w:rsidRPr="00B5546F">
        <w:t>,</w:t>
      </w:r>
      <w:r w:rsidRPr="00B5546F" w:rsidR="00FA2E32">
        <w:t xml:space="preserve"> </w:t>
      </w:r>
      <w:r w:rsidRPr="00B5546F">
        <w:t>which</w:t>
      </w:r>
      <w:r w:rsidRPr="00B5546F" w:rsidR="00FA2E32">
        <w:t xml:space="preserve"> </w:t>
      </w:r>
      <w:r w:rsidRPr="00B5546F">
        <w:t>would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consequential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legislation</w:t>
      </w:r>
      <w:r w:rsidRPr="00B5546F" w:rsidR="00FA2E32">
        <w:t xml:space="preserve"> </w:t>
      </w:r>
      <w:r w:rsidRPr="00B5546F">
        <w:t>there.</w:t>
      </w:r>
    </w:p>
    <w:p w:rsidR="008464D9" w:rsidRPr="00B5546F" w:rsidP="00464190">
      <w:pPr>
        <w:pStyle w:val="Answer"/>
      </w:pPr>
      <w:r w:rsidRPr="00B5546F">
        <w:t>As</w:t>
      </w:r>
      <w:r w:rsidRPr="00B5546F" w:rsidR="00FA2E32">
        <w:t xml:space="preserve"> </w:t>
      </w:r>
      <w:r w:rsidRPr="00B5546F">
        <w:t>you</w:t>
      </w:r>
      <w:r w:rsidRPr="00B5546F" w:rsidR="00FA2E32">
        <w:t xml:space="preserve"> </w:t>
      </w:r>
      <w:r w:rsidRPr="00B5546F">
        <w:t>say,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honest</w:t>
      </w:r>
      <w:r w:rsidRPr="00B5546F" w:rsidR="00FA2E32">
        <w:t xml:space="preserve"> </w:t>
      </w:r>
      <w:r w:rsidRPr="00B5546F">
        <w:t>about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fact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Covid</w:t>
      </w:r>
      <w:r w:rsidRPr="00B5546F" w:rsidR="00FA2E32">
        <w:t xml:space="preserve"> </w:t>
      </w:r>
      <w:r w:rsidRPr="00B5546F">
        <w:t>has</w:t>
      </w:r>
      <w:r w:rsidRPr="00B5546F" w:rsidR="00FA2E32">
        <w:t xml:space="preserve"> </w:t>
      </w:r>
      <w:r w:rsidRPr="00B5546F">
        <w:t>impacted</w:t>
      </w:r>
      <w:r w:rsidRPr="00B5546F" w:rsidR="00FA2E32">
        <w:t xml:space="preserve"> </w:t>
      </w:r>
      <w:r w:rsidRPr="00B5546F">
        <w:t>some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delivery</w:t>
      </w:r>
      <w:r w:rsidRPr="00B5546F" w:rsidR="00FA2E32">
        <w:t xml:space="preserve"> </w:t>
      </w:r>
      <w:r w:rsidRPr="00B5546F">
        <w:t>plans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this</w:t>
      </w:r>
      <w:r w:rsidRPr="00B5546F">
        <w:t>.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instance,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board</w:t>
      </w:r>
      <w:r w:rsidRPr="00B5546F" w:rsidR="00FA2E32">
        <w:t xml:space="preserve"> </w:t>
      </w:r>
      <w:r w:rsidRPr="00B5546F">
        <w:t>was</w:t>
      </w:r>
      <w:r w:rsidRPr="00B5546F" w:rsidR="00FA2E32">
        <w:t xml:space="preserve"> </w:t>
      </w:r>
      <w:r w:rsidRPr="00B5546F">
        <w:t>due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meet,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indeed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meeting</w:t>
      </w:r>
      <w:r w:rsidRPr="00B5546F" w:rsidR="00FA2E32">
        <w:t xml:space="preserve"> </w:t>
      </w:r>
      <w:r w:rsidRPr="00B5546F">
        <w:t>was</w:t>
      </w:r>
      <w:r w:rsidRPr="00B5546F" w:rsidR="00FA2E32">
        <w:t xml:space="preserve"> </w:t>
      </w:r>
      <w:r w:rsidRPr="00B5546F">
        <w:t>set</w:t>
      </w:r>
      <w:r w:rsidRPr="00B5546F" w:rsidR="00FA2E32">
        <w:t xml:space="preserve"> </w:t>
      </w:r>
      <w:r w:rsidRPr="00B5546F">
        <w:t>up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26</w:t>
      </w:r>
      <w:r w:rsidRPr="00B5546F" w:rsidR="00FA2E32">
        <w:t xml:space="preserve"> </w:t>
      </w:r>
      <w:r w:rsidRPr="00B5546F">
        <w:t>March,</w:t>
      </w:r>
      <w:r w:rsidRPr="00B5546F" w:rsidR="00FA2E32">
        <w:t xml:space="preserve"> </w:t>
      </w:r>
      <w:r w:rsidRPr="00B5546F">
        <w:t>which</w:t>
      </w:r>
      <w:r w:rsidRPr="00B5546F" w:rsidR="00FA2E32">
        <w:t xml:space="preserve"> </w:t>
      </w:r>
      <w:r w:rsidRPr="00B5546F">
        <w:t>was</w:t>
      </w:r>
      <w:r w:rsidRPr="00B5546F" w:rsidR="00FA2E32">
        <w:t xml:space="preserve"> </w:t>
      </w:r>
      <w:r w:rsidRPr="00B5546F">
        <w:t>going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focus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progress</w:t>
      </w:r>
      <w:r w:rsidRPr="00B5546F" w:rsidR="00FA2E32">
        <w:t xml:space="preserve"> </w:t>
      </w:r>
      <w:r w:rsidRPr="00B5546F">
        <w:t>with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 w:rsidR="00AF5F40">
        <w:t>New</w:t>
      </w:r>
      <w:r w:rsidRPr="00B5546F" w:rsidR="00FA2E32">
        <w:t xml:space="preserve"> </w:t>
      </w:r>
      <w:r w:rsidRPr="00B5546F" w:rsidR="00AF5F40">
        <w:t>Decade,</w:t>
      </w:r>
      <w:r w:rsidRPr="00B5546F" w:rsidR="00FA2E32">
        <w:t xml:space="preserve"> </w:t>
      </w:r>
      <w:r w:rsidRPr="00B5546F" w:rsidR="00AF5F40">
        <w:t>New</w:t>
      </w:r>
      <w:r w:rsidRPr="00B5546F" w:rsidR="00FA2E32">
        <w:t xml:space="preserve"> </w:t>
      </w:r>
      <w:r w:rsidRPr="00B5546F" w:rsidR="00AF5F40">
        <w:t>Approach</w:t>
      </w:r>
      <w:r w:rsidRPr="00B5546F" w:rsidR="00FA2E32">
        <w:t xml:space="preserve"> </w:t>
      </w:r>
      <w:r w:rsidRPr="00B5546F">
        <w:t>deal.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meeting</w:t>
      </w:r>
      <w:r w:rsidRPr="00B5546F" w:rsidR="00FA2E32">
        <w:t xml:space="preserve"> </w:t>
      </w:r>
      <w:r w:rsidRPr="00B5546F">
        <w:t>had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cancelled</w:t>
      </w:r>
      <w:r w:rsidRPr="00B5546F" w:rsidR="00FA2E32">
        <w:t xml:space="preserve"> </w:t>
      </w:r>
      <w:r w:rsidRPr="00B5546F">
        <w:t>because,</w:t>
      </w:r>
      <w:r w:rsidRPr="00B5546F" w:rsidR="00FA2E32">
        <w:t xml:space="preserve"> </w:t>
      </w:r>
      <w:r w:rsidRPr="00B5546F">
        <w:t>understandably,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priority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 w:rsidR="00D8250A">
        <w:t>all</w:t>
      </w:r>
      <w:r w:rsidRPr="00B5546F" w:rsidR="00FA2E32">
        <w:t xml:space="preserve"> </w:t>
      </w:r>
      <w:r w:rsidRPr="00B5546F">
        <w:t>sides</w:t>
      </w:r>
      <w:r w:rsidRPr="00B5546F" w:rsidR="00FA2E32">
        <w:t xml:space="preserve"> </w:t>
      </w:r>
      <w:r w:rsidRPr="00B5546F">
        <w:t>was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focus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Covid</w:t>
      </w:r>
      <w:r w:rsidRPr="00B5546F" w:rsidR="00FA2E32">
        <w:t xml:space="preserve"> </w:t>
      </w:r>
      <w:r w:rsidRPr="00B5546F">
        <w:t>response.</w:t>
      </w:r>
      <w:r w:rsidRPr="00B5546F" w:rsidR="00FA2E32">
        <w:t xml:space="preserve"> </w:t>
      </w:r>
      <w:r w:rsidRPr="00B5546F" w:rsidR="00D8250A">
        <w:t>We</w:t>
      </w:r>
      <w:r w:rsidRPr="00B5546F" w:rsidR="00FA2E32">
        <w:t xml:space="preserve"> </w:t>
      </w:r>
      <w:r w:rsidRPr="00B5546F" w:rsidR="00D8250A">
        <w:t>all</w:t>
      </w:r>
      <w:r w:rsidRPr="00B5546F" w:rsidR="00FA2E32">
        <w:t xml:space="preserve"> </w:t>
      </w:r>
      <w:r w:rsidRPr="00B5546F">
        <w:t>want,</w:t>
      </w:r>
      <w:r w:rsidRPr="00B5546F" w:rsidR="00FA2E32">
        <w:t xml:space="preserve"> </w:t>
      </w:r>
      <w:r w:rsidRPr="00B5546F">
        <w:t>a</w:t>
      </w:r>
      <w:r w:rsidRPr="00B5546F">
        <w:t>s</w:t>
      </w:r>
      <w:r w:rsidRPr="00B5546F" w:rsidR="00FA2E32">
        <w:t xml:space="preserve"> </w:t>
      </w:r>
      <w:r w:rsidRPr="00B5546F">
        <w:t>soon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possible</w:t>
      </w:r>
      <w:r w:rsidRPr="00B5546F" w:rsidR="00D8250A">
        <w:t>,</w:t>
      </w:r>
      <w:r w:rsidRPr="00B5546F" w:rsidR="00FA2E32">
        <w:t xml:space="preserve"> </w:t>
      </w:r>
      <w:r w:rsidRPr="00B5546F">
        <w:t>when</w:t>
      </w:r>
      <w:r w:rsidRPr="00B5546F" w:rsidR="00FA2E32">
        <w:t xml:space="preserve"> </w:t>
      </w:r>
      <w:r w:rsidRPr="00B5546F" w:rsidR="00D8250A">
        <w:t>it</w:t>
      </w:r>
      <w:r w:rsidRPr="00B5546F" w:rsidR="00FA2E32">
        <w:t xml:space="preserve"> </w:t>
      </w:r>
      <w:r w:rsidRPr="00B5546F" w:rsidR="00D8250A">
        <w:t>is</w:t>
      </w:r>
      <w:r w:rsidRPr="00B5546F" w:rsidR="00FA2E32">
        <w:t xml:space="preserve"> </w:t>
      </w:r>
      <w:r w:rsidRPr="00B5546F">
        <w:t>safe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do</w:t>
      </w:r>
      <w:r w:rsidRPr="00B5546F" w:rsidR="00FA2E32">
        <w:t xml:space="preserve"> </w:t>
      </w:r>
      <w:r w:rsidRPr="00B5546F" w:rsidR="00047795">
        <w:t>so</w:t>
      </w:r>
      <w:r w:rsidRPr="00B5546F">
        <w:t>,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reconvene</w:t>
      </w:r>
      <w:r w:rsidRPr="00B5546F" w:rsidR="00D8250A">
        <w:t>,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get</w:t>
      </w:r>
      <w:r w:rsidRPr="00B5546F" w:rsidR="00FA2E32">
        <w:t xml:space="preserve"> </w:t>
      </w:r>
      <w:r w:rsidRPr="00B5546F">
        <w:t>those</w:t>
      </w:r>
      <w:r w:rsidRPr="00B5546F" w:rsidR="00FA2E32">
        <w:t xml:space="preserve"> </w:t>
      </w:r>
      <w:r w:rsidRPr="00B5546F">
        <w:t>board</w:t>
      </w:r>
      <w:r w:rsidRPr="00B5546F" w:rsidR="00FA2E32">
        <w:t xml:space="preserve"> </w:t>
      </w:r>
      <w:r w:rsidRPr="00B5546F">
        <w:t>meetings</w:t>
      </w:r>
      <w:r w:rsidRPr="00B5546F" w:rsidR="00FA2E32">
        <w:t xml:space="preserve"> </w:t>
      </w:r>
      <w:r w:rsidRPr="00B5546F">
        <w:t>up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running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move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with</w:t>
      </w:r>
      <w:r w:rsidRPr="00B5546F" w:rsidR="00FA2E32">
        <w:t xml:space="preserve"> </w:t>
      </w:r>
      <w:r w:rsidRPr="00B5546F">
        <w:t>progress.</w:t>
      </w:r>
    </w:p>
    <w:p w:rsidR="008464D9" w:rsidRPr="00B5546F" w:rsidP="00464190">
      <w:pPr>
        <w:pStyle w:val="Answer"/>
      </w:pPr>
      <w:r w:rsidRPr="00B5546F">
        <w:t>It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also</w:t>
      </w:r>
      <w:r w:rsidRPr="00B5546F" w:rsidR="00FA2E32">
        <w:t xml:space="preserve"> </w:t>
      </w:r>
      <w:r w:rsidRPr="00B5546F">
        <w:t>important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recognise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there</w:t>
      </w:r>
      <w:r w:rsidRPr="00B5546F" w:rsidR="00FA2E32">
        <w:t xml:space="preserve"> </w:t>
      </w:r>
      <w:r w:rsidRPr="00B5546F">
        <w:t>were</w:t>
      </w:r>
      <w:r w:rsidRPr="00B5546F" w:rsidR="00FA2E32">
        <w:t xml:space="preserve"> </w:t>
      </w:r>
      <w:r w:rsidRPr="00B5546F">
        <w:t>some</w:t>
      </w:r>
      <w:r w:rsidRPr="00B5546F" w:rsidR="00FA2E32">
        <w:t xml:space="preserve"> </w:t>
      </w:r>
      <w:r w:rsidRPr="00B5546F">
        <w:t>hugely</w:t>
      </w:r>
      <w:r w:rsidRPr="00B5546F" w:rsidR="00FA2E32">
        <w:t xml:space="preserve"> </w:t>
      </w:r>
      <w:r w:rsidRPr="00B5546F">
        <w:t>pressing</w:t>
      </w:r>
      <w:r w:rsidRPr="00B5546F" w:rsidR="00FA2E32">
        <w:t xml:space="preserve"> </w:t>
      </w:r>
      <w:r w:rsidRPr="00B5546F">
        <w:t>issues</w:t>
      </w:r>
      <w:r w:rsidRPr="00B5546F" w:rsidR="00FA2E32">
        <w:t xml:space="preserve"> </w:t>
      </w:r>
      <w:r w:rsidRPr="00B5546F">
        <w:t>when</w:t>
      </w:r>
      <w:r w:rsidRPr="00B5546F" w:rsidR="00FA2E32">
        <w:t xml:space="preserve"> </w:t>
      </w:r>
      <w:r w:rsidRPr="00B5546F">
        <w:t>this</w:t>
      </w:r>
      <w:r w:rsidRPr="00B5546F" w:rsidR="00FA2E32">
        <w:t xml:space="preserve"> </w:t>
      </w:r>
      <w:r w:rsidRPr="00B5546F">
        <w:t>deal</w:t>
      </w:r>
      <w:r w:rsidRPr="00B5546F" w:rsidR="00FA2E32">
        <w:t xml:space="preserve"> </w:t>
      </w:r>
      <w:r w:rsidRPr="00B5546F">
        <w:t>was</w:t>
      </w:r>
      <w:r w:rsidRPr="00B5546F" w:rsidR="00FA2E32">
        <w:t xml:space="preserve"> </w:t>
      </w:r>
      <w:r w:rsidRPr="00B5546F">
        <w:t>done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been</w:t>
      </w:r>
      <w:r w:rsidRPr="00B5546F" w:rsidR="00FA2E32">
        <w:t xml:space="preserve"> </w:t>
      </w:r>
      <w:r w:rsidRPr="00B5546F">
        <w:t>resolved.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moved</w:t>
      </w:r>
      <w:r w:rsidRPr="00B5546F" w:rsidR="00FA2E32">
        <w:t xml:space="preserve"> </w:t>
      </w:r>
      <w:r w:rsidRPr="00B5546F">
        <w:t>forward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nurses’</w:t>
      </w:r>
      <w:r w:rsidRPr="00B5546F" w:rsidR="00FA2E32">
        <w:t xml:space="preserve"> </w:t>
      </w:r>
      <w:r w:rsidRPr="00B5546F">
        <w:t>pay</w:t>
      </w:r>
      <w:r w:rsidRPr="00B5546F" w:rsidR="00FA2E32">
        <w:t xml:space="preserve"> </w:t>
      </w:r>
      <w:r w:rsidRPr="00B5546F">
        <w:t>issue.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made</w:t>
      </w:r>
      <w:r w:rsidRPr="00B5546F" w:rsidR="00FA2E32">
        <w:t xml:space="preserve"> </w:t>
      </w:r>
      <w:r w:rsidRPr="00B5546F">
        <w:t>sure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money</w:t>
      </w:r>
      <w:r w:rsidRPr="00B5546F" w:rsidR="00FA2E32">
        <w:t xml:space="preserve"> </w:t>
      </w:r>
      <w:r w:rsidRPr="00B5546F">
        <w:t>has</w:t>
      </w:r>
      <w:r w:rsidRPr="00B5546F" w:rsidR="00FA2E32">
        <w:t xml:space="preserve"> </w:t>
      </w:r>
      <w:r w:rsidRPr="00B5546F">
        <w:t>been</w:t>
      </w:r>
      <w:r w:rsidRPr="00B5546F" w:rsidR="00FA2E32">
        <w:t xml:space="preserve"> </w:t>
      </w:r>
      <w:r w:rsidRPr="00B5546F">
        <w:t>made</w:t>
      </w:r>
      <w:r w:rsidRPr="00B5546F" w:rsidR="00FA2E32">
        <w:t xml:space="preserve"> </w:t>
      </w:r>
      <w:r w:rsidRPr="00B5546F">
        <w:t>available</w:t>
      </w:r>
      <w:r w:rsidRPr="00B5546F" w:rsidR="00FA2E32">
        <w:t xml:space="preserve"> </w:t>
      </w:r>
      <w:r w:rsidRPr="00B5546F">
        <w:t>through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deal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deal</w:t>
      </w:r>
      <w:r w:rsidRPr="00B5546F" w:rsidR="00FA2E32">
        <w:t xml:space="preserve"> </w:t>
      </w:r>
      <w:r w:rsidRPr="00B5546F">
        <w:t>with</w:t>
      </w:r>
      <w:r w:rsidRPr="00B5546F" w:rsidR="00FA2E32">
        <w:t xml:space="preserve"> </w:t>
      </w:r>
      <w:r w:rsidRPr="00B5546F">
        <w:t>that.</w:t>
      </w:r>
      <w:r w:rsidRPr="00B5546F" w:rsidR="00FA2E32">
        <w:t xml:space="preserve"> </w:t>
      </w:r>
      <w:r w:rsidRPr="00B5546F" w:rsidR="00464190">
        <w:t>Given</w:t>
      </w:r>
      <w:r w:rsidRPr="00B5546F" w:rsidR="00FA2E32">
        <w:t xml:space="preserve"> </w:t>
      </w:r>
      <w:r w:rsidRPr="00B5546F" w:rsidR="00464190">
        <w:t>the</w:t>
      </w:r>
      <w:r w:rsidRPr="00B5546F" w:rsidR="00FA2E32">
        <w:t xml:space="preserve"> </w:t>
      </w:r>
      <w:r w:rsidRPr="00B5546F" w:rsidR="00464190">
        <w:t>circumstances</w:t>
      </w:r>
      <w:r w:rsidRPr="00B5546F" w:rsidR="00FA2E32">
        <w:t xml:space="preserve"> </w:t>
      </w:r>
      <w:r w:rsidRPr="00B5546F" w:rsidR="00464190">
        <w:t>and</w:t>
      </w:r>
      <w:r w:rsidRPr="00B5546F" w:rsidR="00FA2E32">
        <w:t xml:space="preserve"> </w:t>
      </w:r>
      <w:r w:rsidRPr="00B5546F" w:rsidR="00464190">
        <w:t>given</w:t>
      </w:r>
      <w:r w:rsidRPr="00B5546F" w:rsidR="00FA2E32">
        <w:t xml:space="preserve"> </w:t>
      </w:r>
      <w:r w:rsidRPr="00B5546F" w:rsidR="00464190">
        <w:t>what</w:t>
      </w:r>
      <w:r w:rsidRPr="00B5546F" w:rsidR="00FA2E32">
        <w:t xml:space="preserve"> </w:t>
      </w:r>
      <w:r w:rsidRPr="00B5546F" w:rsidR="00464190">
        <w:t>has</w:t>
      </w:r>
      <w:r w:rsidRPr="00B5546F" w:rsidR="00FA2E32">
        <w:t xml:space="preserve"> </w:t>
      </w:r>
      <w:r w:rsidRPr="00B5546F" w:rsidR="00464190">
        <w:t>since</w:t>
      </w:r>
      <w:r w:rsidRPr="00B5546F" w:rsidR="00FA2E32">
        <w:t xml:space="preserve"> </w:t>
      </w:r>
      <w:r w:rsidRPr="00B5546F" w:rsidR="00464190">
        <w:t>happened</w:t>
      </w:r>
      <w:r w:rsidRPr="00B5546F" w:rsidR="00FA2E32">
        <w:t xml:space="preserve"> </w:t>
      </w:r>
      <w:r w:rsidRPr="00B5546F" w:rsidR="00464190">
        <w:t>with</w:t>
      </w:r>
      <w:r w:rsidRPr="00B5546F" w:rsidR="00FA2E32">
        <w:t xml:space="preserve"> </w:t>
      </w:r>
      <w:r w:rsidRPr="00B5546F" w:rsidR="00464190">
        <w:t>Covid,</w:t>
      </w:r>
      <w:r w:rsidRPr="00B5546F" w:rsidR="00FA2E32">
        <w:t xml:space="preserve"> </w:t>
      </w:r>
      <w:r w:rsidRPr="00B5546F" w:rsidR="00464190">
        <w:t>we</w:t>
      </w:r>
      <w:r w:rsidRPr="00B5546F" w:rsidR="00FA2E32">
        <w:t xml:space="preserve"> </w:t>
      </w:r>
      <w:r w:rsidRPr="00B5546F" w:rsidR="00464190">
        <w:t>can</w:t>
      </w:r>
      <w:r w:rsidRPr="00B5546F" w:rsidR="00FA2E32">
        <w:t xml:space="preserve"> </w:t>
      </w:r>
      <w:r w:rsidRPr="00B5546F" w:rsidR="00464190">
        <w:t>all</w:t>
      </w:r>
      <w:r w:rsidRPr="00B5546F" w:rsidR="00FA2E32">
        <w:t xml:space="preserve"> </w:t>
      </w:r>
      <w:r w:rsidRPr="00B5546F" w:rsidR="00464190">
        <w:t>recognise</w:t>
      </w:r>
      <w:r w:rsidRPr="00B5546F" w:rsidR="00FA2E32">
        <w:t xml:space="preserve"> </w:t>
      </w:r>
      <w:r w:rsidRPr="00B5546F" w:rsidR="00464190">
        <w:t>that</w:t>
      </w:r>
      <w:r w:rsidRPr="00B5546F" w:rsidR="00FA2E32">
        <w:t xml:space="preserve"> </w:t>
      </w:r>
      <w:r w:rsidRPr="00B5546F">
        <w:t>it</w:t>
      </w:r>
      <w:r w:rsidRPr="00B5546F" w:rsidR="00FA2E32">
        <w:t xml:space="preserve"> </w:t>
      </w:r>
      <w:r w:rsidRPr="00B5546F" w:rsidR="00464190">
        <w:t>was</w:t>
      </w:r>
      <w:r w:rsidRPr="00B5546F" w:rsidR="00FA2E32">
        <w:t xml:space="preserve"> </w:t>
      </w:r>
      <w:r w:rsidRPr="00B5546F" w:rsidR="00464190">
        <w:t>vitally</w:t>
      </w:r>
      <w:r w:rsidRPr="00B5546F" w:rsidR="00FA2E32">
        <w:t xml:space="preserve"> </w:t>
      </w:r>
      <w:r w:rsidRPr="00B5546F" w:rsidR="00464190">
        <w:t>important</w:t>
      </w:r>
      <w:r w:rsidRPr="00B5546F">
        <w:t>—perhaps</w:t>
      </w:r>
      <w:r w:rsidRPr="00B5546F" w:rsidR="00FA2E32">
        <w:t xml:space="preserve"> </w:t>
      </w:r>
      <w:r w:rsidRPr="00B5546F">
        <w:t>more</w:t>
      </w:r>
      <w:r w:rsidRPr="00B5546F" w:rsidR="00FA2E32">
        <w:t xml:space="preserve"> </w:t>
      </w:r>
      <w:r w:rsidRPr="00B5546F">
        <w:t>important</w:t>
      </w:r>
      <w:r w:rsidRPr="00B5546F" w:rsidR="00FA2E32">
        <w:t xml:space="preserve"> </w:t>
      </w:r>
      <w:r w:rsidRPr="00B5546F">
        <w:t>than</w:t>
      </w:r>
      <w:r w:rsidRPr="00B5546F" w:rsidR="00FA2E32">
        <w:t xml:space="preserve"> </w:t>
      </w:r>
      <w:r w:rsidRPr="00B5546F">
        <w:t>anyone</w:t>
      </w:r>
      <w:r w:rsidRPr="00B5546F" w:rsidR="00FA2E32">
        <w:t xml:space="preserve"> </w:t>
      </w:r>
      <w:r w:rsidRPr="00B5546F">
        <w:t>even</w:t>
      </w:r>
      <w:r w:rsidRPr="00B5546F" w:rsidR="00FA2E32">
        <w:t xml:space="preserve"> </w:t>
      </w:r>
      <w:r w:rsidRPr="00B5546F">
        <w:t>recognised</w:t>
      </w:r>
      <w:r w:rsidRPr="00B5546F" w:rsidR="00FA2E32">
        <w:t xml:space="preserve"> </w:t>
      </w:r>
      <w:r w:rsidRPr="00B5546F">
        <w:t>at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time—that</w:t>
      </w:r>
      <w:r w:rsidRPr="00B5546F" w:rsidR="00FA2E32">
        <w:t xml:space="preserve"> </w:t>
      </w:r>
      <w:r w:rsidRPr="00B5546F" w:rsidR="00D8250A">
        <w:t>this</w:t>
      </w:r>
      <w:r w:rsidRPr="00B5546F" w:rsidR="00FA2E32">
        <w:t xml:space="preserve"> </w:t>
      </w:r>
      <w:r w:rsidRPr="00B5546F">
        <w:t>issue</w:t>
      </w:r>
      <w:r w:rsidRPr="00B5546F" w:rsidR="00FA2E32">
        <w:t xml:space="preserve"> </w:t>
      </w:r>
      <w:r w:rsidRPr="00B5546F">
        <w:t>was</w:t>
      </w:r>
      <w:r w:rsidRPr="00B5546F" w:rsidR="00FA2E32">
        <w:t xml:space="preserve"> </w:t>
      </w:r>
      <w:r w:rsidRPr="00B5546F">
        <w:t>addressed.</w:t>
      </w:r>
      <w:r w:rsidRPr="00B5546F" w:rsidR="00FA2E32">
        <w:t xml:space="preserve"> </w:t>
      </w:r>
      <w:r w:rsidRPr="00B5546F">
        <w:t>There</w:t>
      </w:r>
      <w:r w:rsidRPr="00B5546F" w:rsidR="00FA2E32">
        <w:t xml:space="preserve"> </w:t>
      </w:r>
      <w:r w:rsidRPr="00B5546F">
        <w:t>has</w:t>
      </w:r>
      <w:r w:rsidRPr="00B5546F" w:rsidR="00FA2E32">
        <w:t xml:space="preserve"> </w:t>
      </w:r>
      <w:r w:rsidRPr="00B5546F">
        <w:t>also</w:t>
      </w:r>
      <w:r w:rsidRPr="00B5546F" w:rsidR="00FA2E32">
        <w:t xml:space="preserve"> </w:t>
      </w:r>
      <w:r w:rsidRPr="00B5546F">
        <w:t>been</w:t>
      </w:r>
      <w:r w:rsidRPr="00B5546F" w:rsidR="00FA2E32">
        <w:t xml:space="preserve"> </w:t>
      </w:r>
      <w:r w:rsidRPr="00B5546F">
        <w:t>progress</w:t>
      </w:r>
      <w:r w:rsidRPr="00B5546F" w:rsidR="00FA2E32">
        <w:t xml:space="preserve"> </w:t>
      </w:r>
      <w:r w:rsidRPr="00B5546F" w:rsidR="00047795">
        <w:t>on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work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promised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UK</w:t>
      </w:r>
      <w:r w:rsidRPr="00B5546F" w:rsidR="00FA2E32">
        <w:t xml:space="preserve"> </w:t>
      </w:r>
      <w:r w:rsidRPr="00B5546F">
        <w:t>Government,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terms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Home</w:t>
      </w:r>
      <w:r w:rsidRPr="00B5546F" w:rsidR="00FA2E32">
        <w:t xml:space="preserve"> </w:t>
      </w:r>
      <w:r w:rsidRPr="00B5546F">
        <w:t>Office’s</w:t>
      </w:r>
      <w:r w:rsidRPr="00B5546F" w:rsidR="00FA2E32">
        <w:t xml:space="preserve"> </w:t>
      </w:r>
      <w:r w:rsidRPr="00B5546F" w:rsidR="00D8250A">
        <w:t>work,</w:t>
      </w:r>
      <w:r w:rsidRPr="00B5546F" w:rsidR="00FA2E32">
        <w:t xml:space="preserve"> </w:t>
      </w:r>
      <w:r w:rsidRPr="00B5546F" w:rsidR="00D8250A">
        <w:t>on</w:t>
      </w:r>
      <w:r w:rsidRPr="00B5546F" w:rsidR="00FA2E32">
        <w:t xml:space="preserve"> </w:t>
      </w:r>
      <w:r w:rsidRPr="00B5546F" w:rsidR="00D8250A">
        <w:t>the</w:t>
      </w:r>
      <w:r w:rsidRPr="00B5546F" w:rsidR="00FA2E32">
        <w:t xml:space="preserve"> </w:t>
      </w:r>
      <w:r w:rsidRPr="00B5546F" w:rsidR="00D8250A">
        <w:t>nationality</w:t>
      </w:r>
      <w:r w:rsidRPr="00B5546F" w:rsidR="00FA2E32">
        <w:t xml:space="preserve"> </w:t>
      </w:r>
      <w:r w:rsidRPr="00B5546F" w:rsidR="00D8250A">
        <w:t>issue</w:t>
      </w:r>
      <w:r w:rsidRPr="00B5546F">
        <w:t>.</w:t>
      </w:r>
      <w:r w:rsidRPr="00B5546F" w:rsidR="00FA2E32">
        <w:t xml:space="preserve"> </w:t>
      </w:r>
    </w:p>
    <w:p w:rsidR="00464190" w:rsidRPr="00B5546F" w:rsidP="00464190">
      <w:pPr>
        <w:pStyle w:val="Answer"/>
      </w:pPr>
      <w:r w:rsidRPr="00B5546F">
        <w:t>While</w:t>
      </w:r>
      <w:r w:rsidRPr="00B5546F" w:rsidR="00FA2E32">
        <w:t xml:space="preserve"> </w:t>
      </w:r>
      <w:r w:rsidRPr="00B5546F">
        <w:t>it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absolutely</w:t>
      </w:r>
      <w:r w:rsidRPr="00B5546F" w:rsidR="00FA2E32">
        <w:t xml:space="preserve"> </w:t>
      </w:r>
      <w:r w:rsidRPr="00B5546F">
        <w:t>true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Covid</w:t>
      </w:r>
      <w:r w:rsidRPr="00B5546F" w:rsidR="00FA2E32">
        <w:t xml:space="preserve"> </w:t>
      </w:r>
      <w:r w:rsidRPr="00B5546F">
        <w:t>has</w:t>
      </w:r>
      <w:r w:rsidRPr="00B5546F" w:rsidR="00FA2E32">
        <w:t xml:space="preserve"> </w:t>
      </w:r>
      <w:r w:rsidRPr="00B5546F">
        <w:t>had</w:t>
      </w:r>
      <w:r w:rsidRPr="00B5546F" w:rsidR="00FA2E32">
        <w:t xml:space="preserve"> </w:t>
      </w:r>
      <w:r w:rsidRPr="00B5546F">
        <w:t>an</w:t>
      </w:r>
      <w:r w:rsidRPr="00B5546F" w:rsidR="00FA2E32">
        <w:t xml:space="preserve"> </w:t>
      </w:r>
      <w:r w:rsidRPr="00B5546F">
        <w:t>impact</w:t>
      </w:r>
      <w:r w:rsidRPr="00B5546F">
        <w:t>,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has</w:t>
      </w:r>
      <w:r w:rsidRPr="00B5546F" w:rsidR="00FA2E32">
        <w:t xml:space="preserve"> </w:t>
      </w:r>
      <w:r w:rsidRPr="00B5546F">
        <w:t>delayed</w:t>
      </w:r>
      <w:r w:rsidRPr="00B5546F" w:rsidR="00FA2E32">
        <w:t xml:space="preserve"> </w:t>
      </w:r>
      <w:r w:rsidRPr="00B5546F">
        <w:t>some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 w:rsidR="00047795">
        <w:t>administrative</w:t>
      </w:r>
      <w:r w:rsidRPr="00B5546F" w:rsidR="00FA2E32">
        <w:t xml:space="preserve"> </w:t>
      </w:r>
      <w:r w:rsidRPr="00B5546F" w:rsidR="008464D9">
        <w:t>processes</w:t>
      </w:r>
      <w:r w:rsidRPr="00B5546F" w:rsidR="00FA2E32">
        <w:t xml:space="preserve"> </w:t>
      </w:r>
      <w:r w:rsidRPr="00B5546F" w:rsidR="008464D9">
        <w:t>and</w:t>
      </w:r>
      <w:r w:rsidRPr="00B5546F" w:rsidR="00FA2E32">
        <w:t xml:space="preserve"> </w:t>
      </w:r>
      <w:r w:rsidRPr="00B5546F" w:rsidR="008464D9">
        <w:t>some</w:t>
      </w:r>
      <w:r w:rsidRPr="00B5546F" w:rsidR="00FA2E32">
        <w:t xml:space="preserve"> </w:t>
      </w:r>
      <w:r w:rsidRPr="00B5546F" w:rsidR="008464D9">
        <w:t>of</w:t>
      </w:r>
      <w:r w:rsidRPr="00B5546F" w:rsidR="00FA2E32">
        <w:t xml:space="preserve"> </w:t>
      </w:r>
      <w:r w:rsidRPr="00B5546F" w:rsidR="008464D9">
        <w:t>the</w:t>
      </w:r>
      <w:r w:rsidRPr="00B5546F" w:rsidR="00FA2E32">
        <w:t xml:space="preserve"> </w:t>
      </w:r>
      <w:r w:rsidRPr="00B5546F" w:rsidR="008464D9">
        <w:t>meetings</w:t>
      </w:r>
      <w:r w:rsidRPr="00B5546F" w:rsidR="00FA2E32">
        <w:t xml:space="preserve"> </w:t>
      </w:r>
      <w:r w:rsidRPr="00B5546F" w:rsidR="008464D9">
        <w:t>that</w:t>
      </w:r>
      <w:r w:rsidRPr="00B5546F" w:rsidR="00FA2E32">
        <w:t xml:space="preserve"> </w:t>
      </w:r>
      <w:r w:rsidRPr="00B5546F" w:rsidR="008464D9">
        <w:t>would</w:t>
      </w:r>
      <w:r w:rsidRPr="00B5546F" w:rsidR="00FA2E32">
        <w:t xml:space="preserve"> </w:t>
      </w:r>
      <w:r w:rsidRPr="00B5546F" w:rsidR="008464D9">
        <w:t>have</w:t>
      </w:r>
      <w:r w:rsidRPr="00B5546F" w:rsidR="00FA2E32">
        <w:t xml:space="preserve"> </w:t>
      </w:r>
      <w:r w:rsidRPr="00B5546F" w:rsidR="008464D9">
        <w:t>taken</w:t>
      </w:r>
      <w:r w:rsidRPr="00B5546F" w:rsidR="00FA2E32">
        <w:t xml:space="preserve"> </w:t>
      </w:r>
      <w:r w:rsidRPr="00B5546F" w:rsidR="008464D9">
        <w:t>place</w:t>
      </w:r>
      <w:r w:rsidRPr="00B5546F" w:rsidR="00FA2E32">
        <w:t xml:space="preserve"> </w:t>
      </w:r>
      <w:r w:rsidRPr="00B5546F" w:rsidR="008464D9">
        <w:t>as</w:t>
      </w:r>
      <w:r w:rsidRPr="00B5546F" w:rsidR="00FA2E32">
        <w:t xml:space="preserve"> </w:t>
      </w:r>
      <w:r w:rsidRPr="00B5546F" w:rsidR="008464D9">
        <w:t>envisaged</w:t>
      </w:r>
      <w:r w:rsidRPr="00B5546F" w:rsidR="00FA2E32">
        <w:t xml:space="preserve"> </w:t>
      </w:r>
      <w:r w:rsidRPr="00B5546F" w:rsidR="008464D9">
        <w:t>originally</w:t>
      </w:r>
      <w:r w:rsidRPr="00B5546F" w:rsidR="00FA2E32">
        <w:t xml:space="preserve"> </w:t>
      </w:r>
      <w:r w:rsidRPr="00B5546F" w:rsidR="008464D9">
        <w:t>under</w:t>
      </w:r>
      <w:r w:rsidRPr="00B5546F" w:rsidR="00FA2E32">
        <w:t xml:space="preserve"> </w:t>
      </w:r>
      <w:r w:rsidRPr="00B5546F" w:rsidR="008464D9">
        <w:t>the</w:t>
      </w:r>
      <w:r w:rsidRPr="00B5546F" w:rsidR="00FA2E32">
        <w:t xml:space="preserve"> </w:t>
      </w:r>
      <w:r w:rsidRPr="00B5546F" w:rsidR="008464D9">
        <w:t>deal,</w:t>
      </w:r>
      <w:r w:rsidRPr="00B5546F" w:rsidR="00FA2E32">
        <w:t xml:space="preserve"> </w:t>
      </w:r>
      <w:r w:rsidRPr="00B5546F" w:rsidR="008464D9">
        <w:t>we</w:t>
      </w:r>
      <w:r w:rsidRPr="00B5546F" w:rsidR="00FA2E32">
        <w:t xml:space="preserve"> </w:t>
      </w:r>
      <w:r w:rsidRPr="00B5546F" w:rsidR="008464D9">
        <w:t>should</w:t>
      </w:r>
      <w:r w:rsidRPr="00B5546F" w:rsidR="00FA2E32">
        <w:t xml:space="preserve"> </w:t>
      </w:r>
      <w:r w:rsidRPr="00B5546F" w:rsidR="008464D9">
        <w:t>all</w:t>
      </w:r>
      <w:r w:rsidRPr="00B5546F" w:rsidR="00FA2E32">
        <w:t xml:space="preserve"> </w:t>
      </w:r>
      <w:r w:rsidRPr="00B5546F" w:rsidR="008464D9">
        <w:t>recognise</w:t>
      </w:r>
      <w:r w:rsidRPr="00B5546F" w:rsidR="00FA2E32">
        <w:t xml:space="preserve"> </w:t>
      </w:r>
      <w:r w:rsidRPr="00B5546F" w:rsidR="008464D9">
        <w:t>that</w:t>
      </w:r>
      <w:r w:rsidRPr="00B5546F" w:rsidR="00FA2E32">
        <w:t xml:space="preserve"> </w:t>
      </w:r>
      <w:r w:rsidRPr="00B5546F" w:rsidR="008464D9">
        <w:t>a</w:t>
      </w:r>
      <w:r w:rsidRPr="00B5546F" w:rsidR="00FA2E32">
        <w:t xml:space="preserve"> </w:t>
      </w:r>
      <w:r w:rsidRPr="00B5546F" w:rsidR="008464D9">
        <w:t>huge</w:t>
      </w:r>
      <w:r w:rsidRPr="00B5546F" w:rsidR="00FA2E32">
        <w:t xml:space="preserve"> </w:t>
      </w:r>
      <w:r w:rsidRPr="00B5546F" w:rsidR="008464D9">
        <w:t>amount</w:t>
      </w:r>
      <w:r w:rsidRPr="00B5546F" w:rsidR="00FA2E32">
        <w:t xml:space="preserve"> </w:t>
      </w:r>
      <w:r w:rsidRPr="00B5546F" w:rsidR="008464D9">
        <w:t>of</w:t>
      </w:r>
      <w:r w:rsidRPr="00B5546F" w:rsidR="00FA2E32">
        <w:t xml:space="preserve"> </w:t>
      </w:r>
      <w:r w:rsidRPr="00B5546F" w:rsidR="008464D9">
        <w:t>progress</w:t>
      </w:r>
      <w:r w:rsidRPr="00B5546F" w:rsidR="00FA2E32">
        <w:t xml:space="preserve"> </w:t>
      </w:r>
      <w:r w:rsidRPr="00B5546F" w:rsidR="008464D9">
        <w:t>has</w:t>
      </w:r>
      <w:r w:rsidRPr="00B5546F" w:rsidR="00FA2E32">
        <w:t xml:space="preserve"> </w:t>
      </w:r>
      <w:r w:rsidRPr="00B5546F" w:rsidR="008464D9">
        <w:t>been</w:t>
      </w:r>
      <w:r w:rsidRPr="00B5546F" w:rsidR="00FA2E32">
        <w:t xml:space="preserve"> </w:t>
      </w:r>
      <w:r w:rsidRPr="00B5546F" w:rsidR="008464D9">
        <w:t>made</w:t>
      </w:r>
      <w:r w:rsidRPr="00B5546F" w:rsidR="00FA2E32">
        <w:t xml:space="preserve"> </w:t>
      </w:r>
      <w:r w:rsidRPr="00B5546F" w:rsidR="008464D9">
        <w:t>in</w:t>
      </w:r>
      <w:r w:rsidRPr="00B5546F" w:rsidR="00FA2E32">
        <w:t xml:space="preserve"> </w:t>
      </w:r>
      <w:r w:rsidRPr="00B5546F" w:rsidR="008464D9">
        <w:t>other</w:t>
      </w:r>
      <w:r w:rsidRPr="00B5546F" w:rsidR="00FA2E32">
        <w:t xml:space="preserve"> </w:t>
      </w:r>
      <w:r w:rsidRPr="00B5546F" w:rsidR="008464D9">
        <w:t>areas,</w:t>
      </w:r>
      <w:r w:rsidRPr="00B5546F" w:rsidR="00FA2E32">
        <w:t xml:space="preserve"> </w:t>
      </w:r>
      <w:r w:rsidRPr="00B5546F" w:rsidR="008464D9">
        <w:t>which</w:t>
      </w:r>
      <w:r w:rsidRPr="00B5546F" w:rsidR="00FA2E32">
        <w:t xml:space="preserve"> </w:t>
      </w:r>
      <w:r w:rsidRPr="00B5546F" w:rsidR="008464D9">
        <w:t>has</w:t>
      </w:r>
      <w:r w:rsidRPr="00B5546F" w:rsidR="00FA2E32">
        <w:t xml:space="preserve"> </w:t>
      </w:r>
      <w:r w:rsidRPr="00B5546F">
        <w:t>made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big</w:t>
      </w:r>
      <w:r w:rsidRPr="00B5546F" w:rsidR="00FA2E32">
        <w:t xml:space="preserve"> </w:t>
      </w:r>
      <w:r w:rsidRPr="00B5546F">
        <w:t>difference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Northern</w:t>
      </w:r>
      <w:r w:rsidRPr="00B5546F" w:rsidR="00FA2E32">
        <w:t xml:space="preserve"> </w:t>
      </w:r>
      <w:r w:rsidRPr="00B5546F">
        <w:t>Ireland.</w:t>
      </w:r>
      <w:r w:rsidRPr="00B5546F" w:rsidR="00FA2E32">
        <w:t xml:space="preserve"> </w:t>
      </w:r>
      <w:r w:rsidRPr="00B5546F" w:rsidR="008464D9">
        <w:t>We</w:t>
      </w:r>
      <w:r w:rsidRPr="00B5546F" w:rsidR="00FA2E32">
        <w:t xml:space="preserve"> </w:t>
      </w:r>
      <w:r w:rsidRPr="00B5546F" w:rsidR="008464D9">
        <w:t>will</w:t>
      </w:r>
      <w:r w:rsidRPr="00B5546F" w:rsidR="00FA2E32">
        <w:t xml:space="preserve"> </w:t>
      </w:r>
      <w:r w:rsidRPr="00B5546F" w:rsidR="008464D9">
        <w:t>probably</w:t>
      </w:r>
      <w:r w:rsidRPr="00B5546F" w:rsidR="00FA2E32">
        <w:t xml:space="preserve"> </w:t>
      </w:r>
      <w:r w:rsidRPr="00B5546F" w:rsidR="008464D9">
        <w:t>talk</w:t>
      </w:r>
      <w:r w:rsidRPr="00B5546F" w:rsidR="00FA2E32">
        <w:t xml:space="preserve"> </w:t>
      </w:r>
      <w:r w:rsidRPr="00B5546F" w:rsidR="008464D9">
        <w:t>about</w:t>
      </w:r>
      <w:r w:rsidRPr="00B5546F" w:rsidR="00FA2E32">
        <w:t xml:space="preserve"> </w:t>
      </w:r>
      <w:r w:rsidRPr="00B5546F" w:rsidR="008464D9">
        <w:t>the</w:t>
      </w:r>
      <w:r w:rsidRPr="00B5546F" w:rsidR="00FA2E32">
        <w:t xml:space="preserve"> </w:t>
      </w:r>
      <w:r w:rsidRPr="00B5546F" w:rsidR="008464D9">
        <w:t>money</w:t>
      </w:r>
      <w:r w:rsidRPr="00B5546F" w:rsidR="00FA2E32">
        <w:t xml:space="preserve"> </w:t>
      </w:r>
      <w:r w:rsidRPr="00B5546F" w:rsidR="008464D9">
        <w:t>in</w:t>
      </w:r>
      <w:r w:rsidRPr="00B5546F" w:rsidR="00FA2E32">
        <w:t xml:space="preserve"> </w:t>
      </w:r>
      <w:r w:rsidRPr="00B5546F" w:rsidR="008464D9">
        <w:t>a</w:t>
      </w:r>
      <w:r w:rsidRPr="00B5546F" w:rsidR="00FA2E32">
        <w:t xml:space="preserve"> </w:t>
      </w:r>
      <w:r w:rsidRPr="00B5546F" w:rsidR="008464D9">
        <w:t>bit</w:t>
      </w:r>
      <w:r w:rsidRPr="00B5546F" w:rsidR="00FA2E32">
        <w:t xml:space="preserve"> </w:t>
      </w:r>
      <w:r w:rsidRPr="00B5546F" w:rsidR="008464D9">
        <w:t>more</w:t>
      </w:r>
      <w:r w:rsidRPr="00B5546F" w:rsidR="00FA2E32">
        <w:t xml:space="preserve"> </w:t>
      </w:r>
      <w:r w:rsidRPr="00B5546F" w:rsidR="008464D9">
        <w:t>detail</w:t>
      </w:r>
      <w:r w:rsidRPr="00B5546F" w:rsidR="00FA2E32">
        <w:t xml:space="preserve"> </w:t>
      </w:r>
      <w:r w:rsidRPr="00B5546F" w:rsidR="008464D9">
        <w:t>later</w:t>
      </w:r>
      <w:r w:rsidRPr="00B5546F" w:rsidR="00FA2E32">
        <w:t xml:space="preserve"> </w:t>
      </w:r>
      <w:r w:rsidRPr="00B5546F" w:rsidR="008464D9">
        <w:t>but,</w:t>
      </w:r>
      <w:r w:rsidRPr="00B5546F" w:rsidR="00FA2E32">
        <w:t xml:space="preserve"> </w:t>
      </w:r>
      <w:r w:rsidRPr="00B5546F" w:rsidR="008464D9">
        <w:t>in</w:t>
      </w:r>
      <w:r w:rsidRPr="00B5546F" w:rsidR="00FA2E32">
        <w:t xml:space="preserve"> </w:t>
      </w:r>
      <w:r w:rsidRPr="00B5546F" w:rsidR="008464D9">
        <w:t>the</w:t>
      </w:r>
      <w:r w:rsidRPr="00B5546F" w:rsidR="00FA2E32">
        <w:t xml:space="preserve"> </w:t>
      </w:r>
      <w:r w:rsidRPr="00B5546F" w:rsidR="008464D9">
        <w:t>meantime,</w:t>
      </w:r>
      <w:r w:rsidRPr="00B5546F" w:rsidR="00FA2E32">
        <w:t xml:space="preserve"> </w:t>
      </w:r>
      <w:r w:rsidRPr="00B5546F" w:rsidR="008464D9">
        <w:t>it</w:t>
      </w:r>
      <w:r w:rsidRPr="00B5546F" w:rsidR="00FA2E32">
        <w:t xml:space="preserve"> </w:t>
      </w:r>
      <w:r w:rsidRPr="00B5546F" w:rsidR="008464D9">
        <w:t>is</w:t>
      </w:r>
      <w:r w:rsidRPr="00B5546F" w:rsidR="00FA2E32">
        <w:t xml:space="preserve"> </w:t>
      </w:r>
      <w:r w:rsidRPr="00B5546F" w:rsidR="008464D9">
        <w:t>important</w:t>
      </w:r>
      <w:r w:rsidRPr="00B5546F" w:rsidR="00FA2E32">
        <w:t xml:space="preserve"> </w:t>
      </w:r>
      <w:r w:rsidRPr="00B5546F" w:rsidR="008464D9">
        <w:t>to</w:t>
      </w:r>
      <w:r w:rsidRPr="00B5546F" w:rsidR="00FA2E32">
        <w:t xml:space="preserve"> </w:t>
      </w:r>
      <w:r w:rsidRPr="00B5546F" w:rsidR="008464D9">
        <w:t>recognise</w:t>
      </w:r>
      <w:r w:rsidRPr="00B5546F" w:rsidR="00FA2E32">
        <w:t xml:space="preserve"> </w:t>
      </w:r>
      <w:r w:rsidRPr="00B5546F" w:rsidR="008464D9">
        <w:t>that</w:t>
      </w:r>
      <w:r w:rsidRPr="00B5546F" w:rsidR="00FA2E32">
        <w:t xml:space="preserve"> </w:t>
      </w:r>
      <w:r w:rsidRPr="00B5546F" w:rsidR="008464D9">
        <w:t>on</w:t>
      </w:r>
      <w:r w:rsidRPr="00B5546F" w:rsidR="00FA2E32">
        <w:t xml:space="preserve"> </w:t>
      </w:r>
      <w:r w:rsidRPr="00B5546F" w:rsidR="008464D9">
        <w:t>something</w:t>
      </w:r>
      <w:r w:rsidRPr="00B5546F" w:rsidR="00FA2E32">
        <w:t xml:space="preserve"> </w:t>
      </w:r>
      <w:r w:rsidRPr="00B5546F" w:rsidR="008464D9">
        <w:t>like</w:t>
      </w:r>
      <w:r w:rsidRPr="00B5546F" w:rsidR="00FA2E32">
        <w:t xml:space="preserve"> </w:t>
      </w:r>
      <w:r w:rsidRPr="00B5546F" w:rsidR="008464D9">
        <w:t>the</w:t>
      </w:r>
      <w:r w:rsidRPr="00B5546F" w:rsidR="00FA2E32">
        <w:t xml:space="preserve"> </w:t>
      </w:r>
      <w:r w:rsidRPr="00B5546F" w:rsidR="008464D9">
        <w:t>Magee</w:t>
      </w:r>
      <w:r w:rsidRPr="00B5546F" w:rsidR="00FA2E32">
        <w:t xml:space="preserve"> </w:t>
      </w:r>
      <w:r w:rsidRPr="00B5546F" w:rsidR="008464D9">
        <w:t>Medical</w:t>
      </w:r>
      <w:r w:rsidRPr="00B5546F" w:rsidR="00FA2E32">
        <w:t xml:space="preserve"> </w:t>
      </w:r>
      <w:r w:rsidRPr="00B5546F" w:rsidR="008464D9">
        <w:t>School,</w:t>
      </w:r>
      <w:r w:rsidRPr="00B5546F" w:rsidR="00FA2E32">
        <w:t xml:space="preserve"> </w:t>
      </w:r>
      <w:r w:rsidRPr="00B5546F" w:rsidR="008464D9">
        <w:t>which</w:t>
      </w:r>
      <w:r w:rsidRPr="00B5546F" w:rsidR="00FA2E32">
        <w:t xml:space="preserve"> </w:t>
      </w:r>
      <w:r w:rsidRPr="00B5546F" w:rsidR="008464D9">
        <w:t>has</w:t>
      </w:r>
      <w:r w:rsidRPr="00B5546F" w:rsidR="00FA2E32">
        <w:t xml:space="preserve"> </w:t>
      </w:r>
      <w:r w:rsidRPr="00B5546F" w:rsidR="008464D9">
        <w:t>been</w:t>
      </w:r>
      <w:r w:rsidRPr="00B5546F" w:rsidR="00FA2E32">
        <w:t xml:space="preserve"> </w:t>
      </w:r>
      <w:r w:rsidRPr="00B5546F" w:rsidR="008464D9">
        <w:t>a</w:t>
      </w:r>
      <w:r w:rsidRPr="00B5546F" w:rsidR="00FA2E32">
        <w:t xml:space="preserve"> </w:t>
      </w:r>
      <w:r w:rsidRPr="00B5546F" w:rsidR="008464D9">
        <w:t>bone</w:t>
      </w:r>
      <w:r w:rsidRPr="00B5546F" w:rsidR="00FA2E32">
        <w:t xml:space="preserve"> </w:t>
      </w:r>
      <w:r w:rsidRPr="00B5546F" w:rsidR="008464D9">
        <w:t>of</w:t>
      </w:r>
      <w:r w:rsidRPr="00B5546F" w:rsidR="00FA2E32">
        <w:t xml:space="preserve"> </w:t>
      </w:r>
      <w:r w:rsidRPr="00B5546F" w:rsidR="008464D9">
        <w:t>contention</w:t>
      </w:r>
      <w:r w:rsidRPr="00B5546F" w:rsidR="00FA2E32">
        <w:t xml:space="preserve"> </w:t>
      </w:r>
      <w:r w:rsidRPr="00B5546F" w:rsidR="008464D9">
        <w:t>over</w:t>
      </w:r>
      <w:r w:rsidRPr="00B5546F" w:rsidR="00FA2E32">
        <w:t xml:space="preserve"> </w:t>
      </w:r>
      <w:r w:rsidRPr="00B5546F" w:rsidR="008464D9">
        <w:t>a</w:t>
      </w:r>
      <w:r w:rsidRPr="00B5546F" w:rsidR="00FA2E32">
        <w:t xml:space="preserve"> </w:t>
      </w:r>
      <w:r w:rsidRPr="00B5546F" w:rsidR="008464D9">
        <w:t>long</w:t>
      </w:r>
      <w:r w:rsidRPr="00B5546F" w:rsidR="00FA2E32">
        <w:t xml:space="preserve"> </w:t>
      </w:r>
      <w:r w:rsidRPr="00B5546F" w:rsidR="008464D9">
        <w:t>period</w:t>
      </w:r>
      <w:r w:rsidRPr="00B5546F" w:rsidR="00FA2E32">
        <w:t xml:space="preserve"> </w:t>
      </w:r>
      <w:r w:rsidRPr="00B5546F" w:rsidR="008464D9">
        <w:t>of</w:t>
      </w:r>
      <w:r w:rsidRPr="00B5546F" w:rsidR="00FA2E32">
        <w:t xml:space="preserve"> </w:t>
      </w:r>
      <w:r w:rsidRPr="00B5546F" w:rsidR="008464D9">
        <w:t>time,</w:t>
      </w:r>
      <w:r w:rsidRPr="00B5546F" w:rsidR="00FA2E32">
        <w:t xml:space="preserve"> </w:t>
      </w:r>
      <w:r w:rsidRPr="00B5546F" w:rsidR="008464D9">
        <w:t>we</w:t>
      </w:r>
      <w:r w:rsidRPr="00B5546F" w:rsidR="00FA2E32">
        <w:t xml:space="preserve"> </w:t>
      </w:r>
      <w:r w:rsidRPr="00B5546F" w:rsidR="008464D9">
        <w:t>have</w:t>
      </w:r>
      <w:r w:rsidRPr="00B5546F" w:rsidR="00FA2E32">
        <w:t xml:space="preserve"> </w:t>
      </w:r>
      <w:r w:rsidRPr="00B5546F" w:rsidR="008464D9">
        <w:t>been</w:t>
      </w:r>
      <w:r w:rsidRPr="00B5546F" w:rsidR="00FA2E32">
        <w:t xml:space="preserve"> </w:t>
      </w:r>
      <w:r w:rsidRPr="00B5546F" w:rsidR="008464D9">
        <w:t>able</w:t>
      </w:r>
      <w:r w:rsidRPr="00B5546F" w:rsidR="00FA2E32">
        <w:t xml:space="preserve"> </w:t>
      </w:r>
      <w:r w:rsidRPr="00B5546F" w:rsidR="008464D9">
        <w:t>to</w:t>
      </w:r>
      <w:r w:rsidRPr="00B5546F" w:rsidR="00FA2E32">
        <w:t xml:space="preserve"> </w:t>
      </w:r>
      <w:r w:rsidRPr="00B5546F" w:rsidR="008464D9">
        <w:t>see</w:t>
      </w:r>
      <w:r w:rsidRPr="00B5546F" w:rsidR="00FA2E32">
        <w:t xml:space="preserve"> </w:t>
      </w:r>
      <w:r w:rsidRPr="00B5546F" w:rsidR="008464D9">
        <w:t>the</w:t>
      </w:r>
      <w:r w:rsidRPr="00B5546F" w:rsidR="00FA2E32">
        <w:t xml:space="preserve"> </w:t>
      </w:r>
      <w:r w:rsidRPr="00B5546F" w:rsidR="008464D9">
        <w:t>money</w:t>
      </w:r>
      <w:r w:rsidRPr="00B5546F" w:rsidR="00FA2E32">
        <w:t xml:space="preserve"> </w:t>
      </w:r>
      <w:r w:rsidRPr="00B5546F" w:rsidR="008464D9">
        <w:t>made</w:t>
      </w:r>
      <w:r w:rsidRPr="00B5546F" w:rsidR="00FA2E32">
        <w:t xml:space="preserve"> </w:t>
      </w:r>
      <w:r w:rsidRPr="00B5546F" w:rsidR="008464D9">
        <w:t>available</w:t>
      </w:r>
      <w:r w:rsidRPr="00B5546F" w:rsidR="00487384">
        <w:t>,</w:t>
      </w:r>
      <w:r w:rsidRPr="00B5546F" w:rsidR="00FA2E32">
        <w:t xml:space="preserve"> </w:t>
      </w:r>
      <w:r w:rsidRPr="00B5546F" w:rsidR="008464D9">
        <w:t>both</w:t>
      </w:r>
      <w:r w:rsidRPr="00B5546F" w:rsidR="00FA2E32">
        <w:t xml:space="preserve"> </w:t>
      </w:r>
      <w:r w:rsidRPr="00B5546F" w:rsidR="008464D9">
        <w:t>by</w:t>
      </w:r>
      <w:r w:rsidRPr="00B5546F" w:rsidR="00FA2E32">
        <w:t xml:space="preserve"> </w:t>
      </w:r>
      <w:r w:rsidRPr="00B5546F" w:rsidR="008464D9">
        <w:t>the</w:t>
      </w:r>
      <w:r w:rsidRPr="00B5546F" w:rsidR="00FA2E32">
        <w:t xml:space="preserve"> </w:t>
      </w:r>
      <w:r w:rsidRPr="00B5546F" w:rsidR="008464D9">
        <w:t>UK</w:t>
      </w:r>
      <w:r w:rsidRPr="00B5546F" w:rsidR="00FA2E32">
        <w:t xml:space="preserve"> </w:t>
      </w:r>
      <w:r w:rsidRPr="00B5546F" w:rsidR="008464D9">
        <w:t>Government</w:t>
      </w:r>
      <w:r w:rsidRPr="00B5546F" w:rsidR="00FA2E32">
        <w:t xml:space="preserve"> </w:t>
      </w:r>
      <w:r w:rsidRPr="00B5546F" w:rsidR="008464D9">
        <w:t>as</w:t>
      </w:r>
      <w:r w:rsidRPr="00B5546F" w:rsidR="00FA2E32">
        <w:t xml:space="preserve"> </w:t>
      </w:r>
      <w:r w:rsidRPr="00B5546F" w:rsidR="008464D9">
        <w:t>part</w:t>
      </w:r>
      <w:r w:rsidRPr="00B5546F" w:rsidR="00FA2E32">
        <w:t xml:space="preserve"> </w:t>
      </w:r>
      <w:r w:rsidRPr="00B5546F" w:rsidR="008464D9">
        <w:t>of</w:t>
      </w:r>
      <w:r w:rsidRPr="00B5546F" w:rsidR="00FA2E32">
        <w:t xml:space="preserve"> </w:t>
      </w:r>
      <w:r w:rsidRPr="00B5546F" w:rsidR="008464D9">
        <w:t>the</w:t>
      </w:r>
      <w:r w:rsidRPr="00B5546F" w:rsidR="00FA2E32">
        <w:t xml:space="preserve"> </w:t>
      </w:r>
      <w:r w:rsidRPr="00B5546F" w:rsidR="008464D9">
        <w:t>deal</w:t>
      </w:r>
      <w:r w:rsidRPr="00B5546F" w:rsidR="00FA2E32">
        <w:t xml:space="preserve"> </w:t>
      </w:r>
      <w:r w:rsidRPr="00B5546F" w:rsidR="00487384">
        <w:t>and</w:t>
      </w:r>
      <w:r w:rsidRPr="00B5546F" w:rsidR="002222DD">
        <w:t>,</w:t>
      </w:r>
      <w:r w:rsidRPr="00B5546F" w:rsidR="00FA2E32">
        <w:t xml:space="preserve"> </w:t>
      </w:r>
      <w:r w:rsidRPr="00B5546F" w:rsidR="002222DD">
        <w:t>since</w:t>
      </w:r>
      <w:r w:rsidRPr="00B5546F" w:rsidR="00FA2E32">
        <w:t xml:space="preserve"> </w:t>
      </w:r>
      <w:r w:rsidRPr="00B5546F" w:rsidR="002222DD">
        <w:t>then,</w:t>
      </w:r>
      <w:r w:rsidRPr="00B5546F" w:rsidR="00FA2E32">
        <w:t xml:space="preserve"> </w:t>
      </w:r>
      <w:r w:rsidRPr="00B5546F" w:rsidR="002222DD">
        <w:t>by</w:t>
      </w:r>
      <w:r w:rsidRPr="00B5546F" w:rsidR="00FA2E32">
        <w:t xml:space="preserve"> </w:t>
      </w:r>
      <w:r w:rsidRPr="00B5546F" w:rsidR="002222DD">
        <w:t>the</w:t>
      </w:r>
      <w:r w:rsidRPr="00B5546F" w:rsidR="00FA2E32">
        <w:t xml:space="preserve"> </w:t>
      </w:r>
      <w:r w:rsidRPr="00B5546F" w:rsidR="002222DD">
        <w:t>Executive</w:t>
      </w:r>
      <w:r w:rsidRPr="00B5546F" w:rsidR="00FA2E32">
        <w:t xml:space="preserve"> </w:t>
      </w:r>
      <w:r w:rsidRPr="00B5546F" w:rsidR="002222DD">
        <w:t>in</w:t>
      </w:r>
      <w:r w:rsidRPr="00B5546F" w:rsidR="00FA2E32">
        <w:t xml:space="preserve"> </w:t>
      </w:r>
      <w:r w:rsidRPr="00B5546F" w:rsidR="002222DD">
        <w:t>taking</w:t>
      </w:r>
      <w:r w:rsidRPr="00B5546F" w:rsidR="00FA2E32">
        <w:t xml:space="preserve"> </w:t>
      </w:r>
      <w:r w:rsidRPr="00B5546F" w:rsidR="002222DD">
        <w:t>that</w:t>
      </w:r>
      <w:r w:rsidRPr="00B5546F" w:rsidR="00FA2E32">
        <w:t xml:space="preserve"> </w:t>
      </w:r>
      <w:r w:rsidRPr="00B5546F" w:rsidR="002222DD">
        <w:t>forward.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really</w:t>
      </w:r>
      <w:r w:rsidRPr="00B5546F" w:rsidR="00FA2E32">
        <w:t xml:space="preserve"> </w:t>
      </w:r>
      <w:r w:rsidRPr="00B5546F">
        <w:t>welcome</w:t>
      </w:r>
      <w:r w:rsidRPr="00B5546F" w:rsidR="00FA2E32">
        <w:t xml:space="preserve"> </w:t>
      </w:r>
      <w:r w:rsidRPr="00B5546F">
        <w:t>step</w:t>
      </w:r>
      <w:r w:rsidRPr="00B5546F" w:rsidR="00FA2E32">
        <w:t xml:space="preserve"> </w:t>
      </w:r>
      <w:r w:rsidRPr="00B5546F">
        <w:t>forward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this</w:t>
      </w:r>
      <w:r w:rsidRPr="00B5546F" w:rsidR="00FA2E32">
        <w:t xml:space="preserve"> </w:t>
      </w:r>
      <w:r w:rsidRPr="00B5546F">
        <w:t>deal</w:t>
      </w:r>
      <w:r w:rsidRPr="00B5546F" w:rsidR="00FA2E32">
        <w:t xml:space="preserve"> </w:t>
      </w:r>
      <w:r w:rsidRPr="00B5546F">
        <w:t>has</w:t>
      </w:r>
      <w:r w:rsidRPr="00B5546F" w:rsidR="00FA2E32">
        <w:t xml:space="preserve"> </w:t>
      </w:r>
      <w:r w:rsidRPr="00B5546F">
        <w:t>enabled.</w:t>
      </w:r>
    </w:p>
    <w:p w:rsidR="00464190" w:rsidRPr="00B5546F" w:rsidP="00464190">
      <w:pPr>
        <w:pStyle w:val="Question"/>
      </w:pPr>
      <w:sdt>
        <w:sdtPr>
          <w:alias w:val="Member"/>
          <w:tag w:val="&lt;Member mnisId='1562' dodsId='28181'&gt;"/>
          <w:id w:val="708852269"/>
          <w:placeholder>
            <w:docPart w:val="DefaultPlaceholder_1082065158"/>
          </w:placeholder>
          <w:richText/>
        </w:sdtPr>
        <w:sdtContent>
          <w:r w:rsidRPr="00B5546F">
            <w:rPr>
              <w:b/>
            </w:rPr>
            <w:t>Mr</w:t>
          </w:r>
          <w:r w:rsidRPr="00B5546F" w:rsidR="00FA2E32">
            <w:rPr>
              <w:b/>
            </w:rPr>
            <w:t xml:space="preserve"> </w:t>
          </w:r>
          <w:r w:rsidRPr="00B5546F" w:rsidR="00487384">
            <w:rPr>
              <w:b/>
            </w:rPr>
            <w:t>Goodwill:</w:t>
          </w:r>
        </w:sdtContent>
      </w:sdt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all</w:t>
      </w:r>
      <w:r w:rsidRPr="00B5546F" w:rsidR="00FA2E32">
        <w:t xml:space="preserve"> </w:t>
      </w:r>
      <w:r w:rsidRPr="00B5546F">
        <w:t>be</w:t>
      </w:r>
      <w:r w:rsidRPr="00B5546F" w:rsidR="002222DD">
        <w:t>en</w:t>
      </w:r>
      <w:r w:rsidRPr="00B5546F" w:rsidR="00FA2E32">
        <w:t xml:space="preserve"> </w:t>
      </w:r>
      <w:r w:rsidRPr="00B5546F">
        <w:t>preoccupied</w:t>
      </w:r>
      <w:r w:rsidRPr="00B5546F" w:rsidR="00FA2E32">
        <w:t xml:space="preserve"> </w:t>
      </w:r>
      <w:r w:rsidRPr="00B5546F" w:rsidR="002222DD">
        <w:t>in</w:t>
      </w:r>
      <w:r w:rsidRPr="00B5546F" w:rsidR="00FA2E32">
        <w:t xml:space="preserve"> </w:t>
      </w:r>
      <w:r w:rsidRPr="00B5546F" w:rsidR="002222DD">
        <w:t>London,</w:t>
      </w:r>
      <w:r w:rsidRPr="00B5546F" w:rsidR="00FA2E32">
        <w:t xml:space="preserve"> </w:t>
      </w:r>
      <w:r w:rsidRPr="00B5546F" w:rsidR="002222DD">
        <w:t>Belfast</w:t>
      </w:r>
      <w:r w:rsidRPr="00B5546F" w:rsidR="00FA2E32">
        <w:t xml:space="preserve"> </w:t>
      </w:r>
      <w:r w:rsidRPr="00B5546F" w:rsidR="002222DD">
        <w:t>and</w:t>
      </w:r>
      <w:r w:rsidRPr="00B5546F" w:rsidR="00FA2E32">
        <w:t xml:space="preserve"> </w:t>
      </w:r>
      <w:r w:rsidRPr="00B5546F" w:rsidR="002222DD">
        <w:t>Dublin</w:t>
      </w:r>
      <w:r w:rsidRPr="00B5546F" w:rsidR="00FA2E32">
        <w:t xml:space="preserve"> </w:t>
      </w:r>
      <w:r w:rsidRPr="00B5546F" w:rsidR="002222DD">
        <w:t>not</w:t>
      </w:r>
      <w:r w:rsidRPr="00B5546F" w:rsidR="00FA2E32">
        <w:t xml:space="preserve"> </w:t>
      </w:r>
      <w:r w:rsidRPr="00B5546F" w:rsidR="002222DD">
        <w:t>only</w:t>
      </w:r>
      <w:r w:rsidRPr="00B5546F" w:rsidR="00FA2E32">
        <w:t xml:space="preserve"> </w:t>
      </w:r>
      <w:r w:rsidRPr="00B5546F" w:rsidR="002222DD">
        <w:t>with</w:t>
      </w:r>
      <w:r w:rsidRPr="00B5546F" w:rsidR="00FA2E32">
        <w:t xml:space="preserve"> </w:t>
      </w:r>
      <w:r w:rsidRPr="00B5546F" w:rsidR="002222DD">
        <w:t>the</w:t>
      </w:r>
      <w:r w:rsidRPr="00B5546F" w:rsidR="00FA2E32">
        <w:t xml:space="preserve"> </w:t>
      </w:r>
      <w:r w:rsidRPr="00B5546F" w:rsidR="002222DD">
        <w:t>Covid-19</w:t>
      </w:r>
      <w:r w:rsidRPr="00B5546F" w:rsidR="00FA2E32">
        <w:t xml:space="preserve"> </w:t>
      </w:r>
      <w:r w:rsidRPr="00B5546F" w:rsidR="002222DD">
        <w:t>pandemic</w:t>
      </w:r>
      <w:r w:rsidRPr="00B5546F" w:rsidR="00FA2E32">
        <w:t xml:space="preserve"> </w:t>
      </w:r>
      <w:r w:rsidRPr="00B5546F" w:rsidR="002222DD">
        <w:t>but</w:t>
      </w:r>
      <w:r w:rsidRPr="00B5546F" w:rsidR="00FA2E32">
        <w:t xml:space="preserve"> </w:t>
      </w:r>
      <w:r w:rsidRPr="00B5546F" w:rsidR="002222DD">
        <w:t>with</w:t>
      </w:r>
      <w:r w:rsidRPr="00B5546F" w:rsidR="00FA2E32">
        <w:t xml:space="preserve"> </w:t>
      </w:r>
      <w:r w:rsidRPr="00B5546F" w:rsidR="002222DD">
        <w:t>the</w:t>
      </w:r>
      <w:r w:rsidRPr="00B5546F" w:rsidR="00FA2E32">
        <w:t xml:space="preserve"> </w:t>
      </w:r>
      <w:r w:rsidRPr="00B5546F" w:rsidR="002222DD">
        <w:t>elections</w:t>
      </w:r>
      <w:r w:rsidRPr="00B5546F" w:rsidR="00FA2E32">
        <w:t xml:space="preserve"> </w:t>
      </w:r>
      <w:r w:rsidRPr="00B5546F" w:rsidR="002222DD">
        <w:t>and</w:t>
      </w:r>
      <w:r w:rsidRPr="00B5546F" w:rsidR="00FA2E32">
        <w:t xml:space="preserve"> </w:t>
      </w:r>
      <w:r w:rsidRPr="00B5546F" w:rsidR="002222DD">
        <w:t>the</w:t>
      </w:r>
      <w:r w:rsidRPr="00B5546F" w:rsidR="00FA2E32">
        <w:t xml:space="preserve"> </w:t>
      </w:r>
      <w:r w:rsidRPr="00B5546F" w:rsidR="002222DD">
        <w:t>formation</w:t>
      </w:r>
      <w:r w:rsidRPr="00B5546F" w:rsidR="00FA2E32">
        <w:t xml:space="preserve"> </w:t>
      </w:r>
      <w:r w:rsidRPr="00B5546F" w:rsidR="002222DD">
        <w:t>of</w:t>
      </w:r>
      <w:r w:rsidRPr="00B5546F" w:rsidR="00FA2E32">
        <w:t xml:space="preserve"> </w:t>
      </w:r>
      <w:r w:rsidRPr="00B5546F" w:rsidR="00AC3990">
        <w:t>Administrations</w:t>
      </w:r>
      <w:r w:rsidRPr="00B5546F" w:rsidR="002222DD">
        <w:t>.</w:t>
      </w:r>
      <w:r w:rsidRPr="00B5546F" w:rsidR="00FA2E32">
        <w:t xml:space="preserve"> </w:t>
      </w:r>
      <w:r w:rsidRPr="00B5546F" w:rsidR="002222DD">
        <w:t>Minister,</w:t>
      </w:r>
      <w:r w:rsidRPr="00B5546F" w:rsidR="00FA2E32">
        <w:t xml:space="preserve"> </w:t>
      </w:r>
      <w:r w:rsidRPr="00B5546F" w:rsidR="002222DD">
        <w:t>you</w:t>
      </w:r>
      <w:r w:rsidRPr="00B5546F" w:rsidR="00FA2E32">
        <w:t xml:space="preserve"> </w:t>
      </w:r>
      <w:r w:rsidRPr="00B5546F" w:rsidR="002222DD">
        <w:t>talk</w:t>
      </w:r>
      <w:r w:rsidRPr="00B5546F" w:rsidR="00AC3990">
        <w:t>ed</w:t>
      </w:r>
      <w:r w:rsidRPr="00B5546F" w:rsidR="00FA2E32">
        <w:t xml:space="preserve"> </w:t>
      </w:r>
      <w:r w:rsidRPr="00B5546F" w:rsidR="002222DD">
        <w:t>about</w:t>
      </w:r>
      <w:r w:rsidRPr="00B5546F" w:rsidR="00FA2E32">
        <w:t xml:space="preserve"> </w:t>
      </w:r>
      <w:r w:rsidRPr="00B5546F" w:rsidR="002222DD">
        <w:t>working</w:t>
      </w:r>
      <w:r w:rsidRPr="00B5546F" w:rsidR="00FA2E32">
        <w:t xml:space="preserve"> </w:t>
      </w:r>
      <w:r w:rsidRPr="00B5546F" w:rsidR="002222DD">
        <w:t>with</w:t>
      </w:r>
      <w:r w:rsidRPr="00B5546F" w:rsidR="00FA2E32">
        <w:t xml:space="preserve"> </w:t>
      </w:r>
      <w:r w:rsidRPr="00B5546F" w:rsidR="002222DD">
        <w:t>the</w:t>
      </w:r>
      <w:r w:rsidRPr="00B5546F" w:rsidR="00FA2E32">
        <w:t xml:space="preserve"> </w:t>
      </w:r>
      <w:r w:rsidRPr="00B5546F" w:rsidR="002222DD">
        <w:t>machinery</w:t>
      </w:r>
      <w:r w:rsidRPr="00B5546F" w:rsidR="00FA2E32">
        <w:t xml:space="preserve"> </w:t>
      </w:r>
      <w:r w:rsidRPr="00B5546F" w:rsidR="002222DD">
        <w:t>that</w:t>
      </w:r>
      <w:r w:rsidRPr="00B5546F" w:rsidR="00FA2E32">
        <w:t xml:space="preserve"> </w:t>
      </w:r>
      <w:r w:rsidRPr="00B5546F" w:rsidR="002222DD">
        <w:t>is</w:t>
      </w:r>
      <w:r w:rsidRPr="00B5546F" w:rsidR="00FA2E32">
        <w:t xml:space="preserve"> </w:t>
      </w:r>
      <w:r w:rsidRPr="00B5546F" w:rsidR="002222DD">
        <w:t>there.</w:t>
      </w:r>
      <w:r w:rsidRPr="00B5546F" w:rsidR="00FA2E32">
        <w:t xml:space="preserve"> </w:t>
      </w:r>
      <w:r w:rsidRPr="00B5546F" w:rsidR="002222DD">
        <w:t>In</w:t>
      </w:r>
      <w:r w:rsidRPr="00B5546F" w:rsidR="00FA2E32">
        <w:t xml:space="preserve"> </w:t>
      </w:r>
      <w:r w:rsidRPr="00B5546F" w:rsidR="002222DD">
        <w:t>that</w:t>
      </w:r>
      <w:r w:rsidRPr="00B5546F" w:rsidR="00FA2E32">
        <w:t xml:space="preserve"> </w:t>
      </w:r>
      <w:r w:rsidRPr="00B5546F" w:rsidR="002222DD">
        <w:t>regard,</w:t>
      </w:r>
      <w:r w:rsidRPr="00B5546F" w:rsidR="00FA2E32">
        <w:t xml:space="preserve"> </w:t>
      </w:r>
      <w:r w:rsidRPr="00B5546F" w:rsidR="002222DD">
        <w:t>what</w:t>
      </w:r>
      <w:r w:rsidRPr="00B5546F" w:rsidR="00FA2E32">
        <w:t xml:space="preserve"> </w:t>
      </w:r>
      <w:r w:rsidRPr="00B5546F" w:rsidR="002222DD">
        <w:t>steps</w:t>
      </w:r>
      <w:r w:rsidRPr="00B5546F" w:rsidR="00FA2E32">
        <w:t xml:space="preserve"> </w:t>
      </w:r>
      <w:r w:rsidRPr="00B5546F" w:rsidR="002222DD">
        <w:t>have</w:t>
      </w:r>
      <w:r w:rsidRPr="00B5546F" w:rsidR="00FA2E32">
        <w:t xml:space="preserve"> </w:t>
      </w:r>
      <w:r w:rsidRPr="00B5546F" w:rsidR="002222DD">
        <w:t>been</w:t>
      </w:r>
      <w:r w:rsidRPr="00B5546F" w:rsidR="00FA2E32">
        <w:t xml:space="preserve"> </w:t>
      </w:r>
      <w:r w:rsidRPr="00B5546F" w:rsidR="002222DD">
        <w:t>taken</w:t>
      </w:r>
      <w:r w:rsidRPr="00B5546F" w:rsidR="00FA2E32">
        <w:t xml:space="preserve"> </w:t>
      </w:r>
      <w:r w:rsidRPr="00B5546F" w:rsidR="002222DD">
        <w:t>to</w:t>
      </w:r>
      <w:r w:rsidRPr="00B5546F" w:rsidR="00FA2E32">
        <w:t xml:space="preserve"> </w:t>
      </w:r>
      <w:r w:rsidRPr="00B5546F" w:rsidR="002222DD">
        <w:t>establish</w:t>
      </w:r>
      <w:r w:rsidRPr="00B5546F" w:rsidR="00FA2E32">
        <w:t xml:space="preserve"> </w:t>
      </w:r>
      <w:r w:rsidRPr="00B5546F" w:rsidR="002222DD">
        <w:t>the</w:t>
      </w:r>
      <w:r w:rsidRPr="00B5546F" w:rsidR="00FA2E32">
        <w:t xml:space="preserve"> </w:t>
      </w:r>
      <w:r w:rsidRPr="00B5546F" w:rsidR="002222DD">
        <w:t>biannual</w:t>
      </w:r>
      <w:r w:rsidRPr="00B5546F" w:rsidR="00FA2E32">
        <w:t xml:space="preserve"> </w:t>
      </w:r>
      <w:r w:rsidRPr="00B5546F" w:rsidR="002222DD">
        <w:t>cabinet</w:t>
      </w:r>
      <w:r w:rsidRPr="00B5546F" w:rsidR="00FA2E32">
        <w:t xml:space="preserve"> </w:t>
      </w:r>
      <w:r w:rsidRPr="00B5546F" w:rsidR="002222DD">
        <w:t>delegation</w:t>
      </w:r>
      <w:r w:rsidRPr="00B5546F" w:rsidR="00FA2E32">
        <w:t xml:space="preserve"> </w:t>
      </w:r>
      <w:r w:rsidRPr="00B5546F">
        <w:t>with</w:t>
      </w:r>
      <w:r w:rsidRPr="00B5546F" w:rsidR="00FA2E32">
        <w:t xml:space="preserve"> </w:t>
      </w:r>
      <w:r w:rsidRPr="00B5546F" w:rsidR="002222DD">
        <w:t>the</w:t>
      </w:r>
      <w:r w:rsidRPr="00B5546F" w:rsidR="00FA2E32">
        <w:t xml:space="preserve"> </w:t>
      </w:r>
      <w:r w:rsidRPr="00B5546F" w:rsidR="002222DD">
        <w:t>Northern</w:t>
      </w:r>
      <w:r w:rsidRPr="00B5546F" w:rsidR="00FA2E32">
        <w:t xml:space="preserve"> </w:t>
      </w:r>
      <w:r w:rsidRPr="00B5546F" w:rsidR="002222DD">
        <w:t>Ireland</w:t>
      </w:r>
      <w:r w:rsidRPr="00B5546F" w:rsidR="00FA2E32">
        <w:t xml:space="preserve"> </w:t>
      </w:r>
      <w:r w:rsidRPr="00B5546F" w:rsidR="002222DD">
        <w:t>Executive,</w:t>
      </w:r>
      <w:r w:rsidRPr="00B5546F" w:rsidR="00FA2E32">
        <w:t xml:space="preserve"> </w:t>
      </w:r>
      <w:r w:rsidRPr="00B5546F" w:rsidR="002222DD">
        <w:t>which</w:t>
      </w:r>
      <w:r w:rsidRPr="00B5546F" w:rsidR="00FA2E32">
        <w:t xml:space="preserve"> </w:t>
      </w:r>
      <w:r w:rsidRPr="00B5546F" w:rsidR="00AF5F40">
        <w:t>New</w:t>
      </w:r>
      <w:r w:rsidRPr="00B5546F" w:rsidR="00FA2E32">
        <w:t xml:space="preserve"> </w:t>
      </w:r>
      <w:r w:rsidRPr="00B5546F" w:rsidR="00AF5F40">
        <w:t>Decade,</w:t>
      </w:r>
      <w:r w:rsidRPr="00B5546F" w:rsidR="00FA2E32">
        <w:t xml:space="preserve"> </w:t>
      </w:r>
      <w:r w:rsidRPr="00B5546F" w:rsidR="00AF5F40">
        <w:t>New</w:t>
      </w:r>
      <w:r w:rsidRPr="00B5546F" w:rsidR="00FA2E32">
        <w:t xml:space="preserve"> </w:t>
      </w:r>
      <w:r w:rsidRPr="00B5546F" w:rsidR="00AF5F40">
        <w:t>Approach</w:t>
      </w:r>
      <w:r w:rsidRPr="00B5546F" w:rsidR="00FA2E32">
        <w:t xml:space="preserve"> </w:t>
      </w:r>
      <w:r w:rsidRPr="00B5546F" w:rsidR="002222DD">
        <w:t>states</w:t>
      </w:r>
      <w:r w:rsidRPr="00B5546F" w:rsidR="00FA2E32">
        <w:t xml:space="preserve"> </w:t>
      </w:r>
      <w:r w:rsidRPr="00B5546F" w:rsidR="002222DD">
        <w:t>will</w:t>
      </w:r>
      <w:r w:rsidRPr="00B5546F" w:rsidR="00FA2E32">
        <w:t xml:space="preserve"> </w:t>
      </w:r>
      <w:r w:rsidRPr="00B5546F" w:rsidR="002222DD">
        <w:t>aim</w:t>
      </w:r>
      <w:r w:rsidRPr="00B5546F" w:rsidR="00FA2E32">
        <w:t xml:space="preserve"> </w:t>
      </w:r>
      <w:r w:rsidRPr="00B5546F" w:rsidR="002222DD">
        <w:t>to</w:t>
      </w:r>
      <w:r w:rsidRPr="00B5546F" w:rsidR="00FA2E32">
        <w:t xml:space="preserve"> </w:t>
      </w:r>
      <w:r w:rsidRPr="00B5546F" w:rsidR="002222DD">
        <w:t>improve</w:t>
      </w:r>
      <w:r w:rsidRPr="00B5546F" w:rsidR="00FA2E32">
        <w:t xml:space="preserve"> </w:t>
      </w:r>
      <w:r w:rsidRPr="00B5546F" w:rsidR="002222DD">
        <w:t>co</w:t>
      </w:r>
      <w:r w:rsidRPr="00B5546F" w:rsidR="002222DD">
        <w:noBreakHyphen/>
      </w:r>
      <w:r w:rsidRPr="00B5546F" w:rsidR="00047795">
        <w:t>operation</w:t>
      </w:r>
      <w:r w:rsidRPr="00B5546F" w:rsidR="00FA2E32">
        <w:t xml:space="preserve"> </w:t>
      </w:r>
      <w:r w:rsidRPr="00B5546F" w:rsidR="002222DD">
        <w:t>and</w:t>
      </w:r>
      <w:r w:rsidRPr="00B5546F" w:rsidR="00FA2E32">
        <w:t xml:space="preserve"> </w:t>
      </w:r>
      <w:r w:rsidRPr="00B5546F" w:rsidR="002222DD">
        <w:t>collaboration</w:t>
      </w:r>
      <w:r w:rsidRPr="00B5546F" w:rsidR="00FA2E32">
        <w:t xml:space="preserve"> </w:t>
      </w:r>
      <w:r w:rsidRPr="00B5546F" w:rsidR="002222DD">
        <w:t>between</w:t>
      </w:r>
      <w:r w:rsidRPr="00B5546F" w:rsidR="00FA2E32">
        <w:t xml:space="preserve"> </w:t>
      </w:r>
      <w:r w:rsidRPr="00B5546F" w:rsidR="002222DD">
        <w:t>the</w:t>
      </w:r>
      <w:r w:rsidRPr="00B5546F" w:rsidR="00FA2E32">
        <w:t xml:space="preserve"> </w:t>
      </w:r>
      <w:r w:rsidRPr="00B5546F" w:rsidR="002222DD">
        <w:t>two</w:t>
      </w:r>
      <w:r w:rsidRPr="00B5546F" w:rsidR="00FA2E32">
        <w:t xml:space="preserve"> </w:t>
      </w:r>
      <w:r w:rsidRPr="00B5546F" w:rsidR="002222DD">
        <w:t>Governments</w:t>
      </w:r>
      <w:r w:rsidRPr="00B5546F" w:rsidR="00047795">
        <w:t>?</w:t>
      </w:r>
    </w:p>
    <w:p w:rsidR="00AC3990" w:rsidRPr="00B5546F" w:rsidP="00464190">
      <w:pPr>
        <w:pStyle w:val="Answer"/>
      </w:pPr>
      <w:sdt>
        <w:sdtPr>
          <w:alias w:val="Witness"/>
          <w:id w:val="-1495486485"/>
          <w:placeholder>
            <w:docPart w:val="DefaultPlaceholder_1082065158"/>
          </w:placeholder>
          <w:richText/>
        </w:sdtPr>
        <w:sdtContent>
          <w:r w:rsidR="00AE0EA3">
            <w:rPr>
              <w:b/>
              <w:i/>
              <w:iCs/>
            </w:rPr>
            <w:t>Mr Walker:</w:t>
          </w:r>
          <w:r w:rsidRPr="00B5546F" w:rsidR="00FA2E32">
            <w:rPr>
              <w:b/>
            </w:rPr>
            <w:t xml:space="preserve"> </w:t>
          </w:r>
        </w:sdtContent>
      </w:sdt>
      <w:r w:rsidRPr="00B5546F" w:rsidR="00464190">
        <w:t>The</w:t>
      </w:r>
      <w:r w:rsidRPr="00B5546F" w:rsidR="00FA2E32">
        <w:t xml:space="preserve"> </w:t>
      </w:r>
      <w:bookmarkStart w:id="2" w:name="_Hlk43366090"/>
      <w:r w:rsidRPr="00B5546F" w:rsidR="00464190">
        <w:t>biannual</w:t>
      </w:r>
      <w:r w:rsidRPr="00B5546F" w:rsidR="00FA2E32">
        <w:t xml:space="preserve"> </w:t>
      </w:r>
      <w:r w:rsidRPr="00B5546F" w:rsidR="00464190">
        <w:t>cabinet</w:t>
      </w:r>
      <w:r w:rsidRPr="00B5546F" w:rsidR="00FA2E32">
        <w:t xml:space="preserve"> </w:t>
      </w:r>
      <w:r w:rsidRPr="00B5546F" w:rsidR="00464190">
        <w:t>delegation</w:t>
      </w:r>
      <w:r w:rsidRPr="00B5546F" w:rsidR="00FA2E32">
        <w:t xml:space="preserve"> </w:t>
      </w:r>
      <w:bookmarkEnd w:id="2"/>
      <w:r w:rsidRPr="00B5546F" w:rsidR="00464190">
        <w:t>is</w:t>
      </w:r>
      <w:r w:rsidRPr="00B5546F" w:rsidR="00FA2E32">
        <w:t xml:space="preserve"> </w:t>
      </w:r>
      <w:r w:rsidRPr="00B5546F" w:rsidR="00464190">
        <w:t>a</w:t>
      </w:r>
      <w:r w:rsidRPr="00B5546F" w:rsidR="00FA2E32">
        <w:t xml:space="preserve"> </w:t>
      </w:r>
      <w:r w:rsidRPr="00B5546F" w:rsidR="00464190">
        <w:t>continuation</w:t>
      </w:r>
      <w:r w:rsidRPr="00B5546F" w:rsidR="00FA2E32">
        <w:t xml:space="preserve"> </w:t>
      </w:r>
      <w:r w:rsidRPr="00B5546F" w:rsidR="00464190">
        <w:t>of</w:t>
      </w:r>
      <w:r w:rsidRPr="00B5546F" w:rsidR="00FA2E32">
        <w:t xml:space="preserve"> </w:t>
      </w:r>
      <w:r w:rsidRPr="00B5546F" w:rsidR="00464190">
        <w:t>the</w:t>
      </w:r>
      <w:r w:rsidRPr="00B5546F" w:rsidR="00FA2E32">
        <w:t xml:space="preserve"> </w:t>
      </w:r>
      <w:r w:rsidRPr="00B5546F" w:rsidR="00464190">
        <w:t>Prime</w:t>
      </w:r>
      <w:r w:rsidRPr="00B5546F" w:rsidR="00FA2E32">
        <w:t xml:space="preserve"> </w:t>
      </w:r>
      <w:r w:rsidRPr="00B5546F" w:rsidR="00464190">
        <w:t>Minister’s</w:t>
      </w:r>
      <w:r w:rsidRPr="00B5546F" w:rsidR="00FA2E32">
        <w:t xml:space="preserve"> </w:t>
      </w:r>
      <w:r w:rsidRPr="00B5546F" w:rsidR="00464190">
        <w:t>commitment</w:t>
      </w:r>
      <w:r w:rsidRPr="00B5546F" w:rsidR="00FA2E32">
        <w:t xml:space="preserve"> </w:t>
      </w:r>
      <w:r w:rsidRPr="00B5546F" w:rsidR="00464190">
        <w:t>to</w:t>
      </w:r>
      <w:r w:rsidRPr="00B5546F" w:rsidR="00FA2E32">
        <w:t xml:space="preserve"> </w:t>
      </w:r>
      <w:r w:rsidRPr="00B5546F" w:rsidR="00464190">
        <w:t>take</w:t>
      </w:r>
      <w:r w:rsidRPr="00B5546F" w:rsidR="00FA2E32">
        <w:t xml:space="preserve"> </w:t>
      </w:r>
      <w:r w:rsidRPr="00B5546F" w:rsidR="002222DD">
        <w:t>Cabinet</w:t>
      </w:r>
      <w:r w:rsidRPr="00B5546F" w:rsidR="00FA2E32">
        <w:t xml:space="preserve"> </w:t>
      </w:r>
      <w:r w:rsidRPr="00B5546F" w:rsidR="002222DD">
        <w:t>outside</w:t>
      </w:r>
      <w:r w:rsidRPr="00B5546F" w:rsidR="00FA2E32">
        <w:t xml:space="preserve"> </w:t>
      </w:r>
      <w:r w:rsidRPr="00B5546F" w:rsidR="002222DD">
        <w:t>London</w:t>
      </w:r>
      <w:r w:rsidRPr="00B5546F" w:rsidR="00FA2E32">
        <w:t xml:space="preserve"> </w:t>
      </w:r>
      <w:r w:rsidRPr="00B5546F" w:rsidR="002222DD">
        <w:t>to</w:t>
      </w:r>
      <w:r w:rsidRPr="00B5546F" w:rsidR="00FA2E32">
        <w:t xml:space="preserve"> </w:t>
      </w:r>
      <w:r w:rsidRPr="00B5546F" w:rsidR="002222DD">
        <w:t>all</w:t>
      </w:r>
      <w:r w:rsidRPr="00B5546F" w:rsidR="00FA2E32">
        <w:t xml:space="preserve"> </w:t>
      </w:r>
      <w:r w:rsidRPr="00B5546F" w:rsidR="002222DD">
        <w:t>parts</w:t>
      </w:r>
      <w:r w:rsidRPr="00B5546F" w:rsidR="00FA2E32">
        <w:t xml:space="preserve"> </w:t>
      </w:r>
      <w:r w:rsidRPr="00B5546F" w:rsidR="002222DD">
        <w:t>of</w:t>
      </w:r>
      <w:r w:rsidRPr="00B5546F" w:rsidR="00FA2E32">
        <w:t xml:space="preserve"> </w:t>
      </w:r>
      <w:r w:rsidRPr="00B5546F" w:rsidR="002222DD">
        <w:t>the</w:t>
      </w:r>
      <w:r w:rsidRPr="00B5546F" w:rsidR="00FA2E32">
        <w:t xml:space="preserve"> </w:t>
      </w:r>
      <w:r w:rsidRPr="00B5546F" w:rsidR="002222DD">
        <w:t>UK.</w:t>
      </w:r>
      <w:r w:rsidRPr="00B5546F" w:rsidR="00FA2E32">
        <w:t xml:space="preserve"> </w:t>
      </w:r>
      <w:r w:rsidRPr="00B5546F" w:rsidR="002222DD">
        <w:t>This</w:t>
      </w:r>
      <w:r w:rsidRPr="00B5546F" w:rsidR="00FA2E32">
        <w:t xml:space="preserve"> </w:t>
      </w:r>
      <w:r w:rsidRPr="00B5546F" w:rsidR="002222DD">
        <w:t>is</w:t>
      </w:r>
      <w:r w:rsidRPr="00B5546F" w:rsidR="00FA2E32">
        <w:t xml:space="preserve"> </w:t>
      </w:r>
      <w:r w:rsidRPr="00B5546F" w:rsidR="002222DD">
        <w:t>something</w:t>
      </w:r>
      <w:r w:rsidRPr="00B5546F" w:rsidR="00FA2E32">
        <w:t xml:space="preserve"> </w:t>
      </w:r>
      <w:r w:rsidRPr="00B5546F" w:rsidR="002222DD">
        <w:t>that</w:t>
      </w:r>
      <w:r w:rsidRPr="00B5546F" w:rsidR="00FA2E32">
        <w:t xml:space="preserve"> </w:t>
      </w:r>
      <w:r w:rsidRPr="00B5546F" w:rsidR="002222DD">
        <w:t>was</w:t>
      </w:r>
      <w:r w:rsidRPr="00B5546F" w:rsidR="00FA2E32">
        <w:t xml:space="preserve"> </w:t>
      </w:r>
      <w:r w:rsidRPr="00B5546F" w:rsidR="002222DD">
        <w:t>begun</w:t>
      </w:r>
      <w:r w:rsidRPr="00B5546F" w:rsidR="00FA2E32">
        <w:t xml:space="preserve"> </w:t>
      </w:r>
      <w:r w:rsidRPr="00B5546F" w:rsidR="002222DD">
        <w:t>at</w:t>
      </w:r>
      <w:r w:rsidRPr="00B5546F" w:rsidR="00FA2E32">
        <w:t xml:space="preserve"> </w:t>
      </w:r>
      <w:r w:rsidRPr="00B5546F" w:rsidR="002222DD">
        <w:t>the</w:t>
      </w:r>
      <w:r w:rsidRPr="00B5546F" w:rsidR="00FA2E32">
        <w:t xml:space="preserve"> </w:t>
      </w:r>
      <w:r w:rsidRPr="00B5546F" w:rsidR="002222DD">
        <w:t>start</w:t>
      </w:r>
      <w:r w:rsidRPr="00B5546F" w:rsidR="00FA2E32">
        <w:t xml:space="preserve"> </w:t>
      </w:r>
      <w:r w:rsidRPr="00B5546F" w:rsidR="002222DD">
        <w:t>of</w:t>
      </w:r>
      <w:r w:rsidRPr="00B5546F" w:rsidR="00FA2E32">
        <w:t xml:space="preserve"> </w:t>
      </w:r>
      <w:r w:rsidRPr="00B5546F" w:rsidR="002222DD">
        <w:t>this</w:t>
      </w:r>
      <w:r w:rsidRPr="00B5546F" w:rsidR="00FA2E32">
        <w:t xml:space="preserve"> </w:t>
      </w:r>
      <w:r w:rsidRPr="00B5546F" w:rsidR="002222DD">
        <w:t>year</w:t>
      </w:r>
      <w:r w:rsidRPr="00B5546F" w:rsidR="00FA2E32">
        <w:t xml:space="preserve"> </w:t>
      </w:r>
      <w:r w:rsidRPr="00B5546F" w:rsidR="002222DD">
        <w:t>when</w:t>
      </w:r>
      <w:r w:rsidRPr="00B5546F" w:rsidR="00FA2E32">
        <w:t xml:space="preserve"> </w:t>
      </w:r>
      <w:r w:rsidRPr="00B5546F" w:rsidR="002222DD">
        <w:t>the</w:t>
      </w:r>
      <w:r w:rsidRPr="00B5546F" w:rsidR="00FA2E32">
        <w:t xml:space="preserve"> </w:t>
      </w:r>
      <w:r w:rsidRPr="00B5546F" w:rsidR="002222DD">
        <w:t>Cabinet</w:t>
      </w:r>
      <w:r w:rsidRPr="00B5546F" w:rsidR="00FA2E32">
        <w:t xml:space="preserve"> </w:t>
      </w:r>
      <w:r w:rsidRPr="00B5546F" w:rsidR="002222DD">
        <w:t>travelled</w:t>
      </w:r>
      <w:r w:rsidRPr="00B5546F" w:rsidR="00FA2E32">
        <w:t xml:space="preserve"> </w:t>
      </w:r>
      <w:r w:rsidRPr="00B5546F" w:rsidR="002222DD">
        <w:t>to</w:t>
      </w:r>
      <w:r w:rsidRPr="00B5546F" w:rsidR="00FA2E32">
        <w:t xml:space="preserve"> </w:t>
      </w:r>
      <w:r w:rsidRPr="00B5546F" w:rsidR="002222DD">
        <w:t>the</w:t>
      </w:r>
      <w:r w:rsidRPr="00B5546F" w:rsidR="00FA2E32">
        <w:t xml:space="preserve"> </w:t>
      </w:r>
      <w:r w:rsidRPr="00B5546F" w:rsidR="002222DD">
        <w:t>north</w:t>
      </w:r>
      <w:r w:rsidRPr="00B5546F" w:rsidR="00FA2E32">
        <w:t xml:space="preserve"> </w:t>
      </w:r>
      <w:r w:rsidRPr="00B5546F" w:rsidR="002222DD">
        <w:t>of</w:t>
      </w:r>
      <w:r w:rsidRPr="00B5546F" w:rsidR="00FA2E32">
        <w:t xml:space="preserve"> </w:t>
      </w:r>
      <w:r w:rsidRPr="00B5546F" w:rsidR="002222DD">
        <w:t>England.</w:t>
      </w:r>
      <w:r w:rsidRPr="00B5546F" w:rsidR="00FA2E32">
        <w:t xml:space="preserve"> </w:t>
      </w:r>
      <w:r w:rsidRPr="00B5546F" w:rsidR="002222DD">
        <w:t>It</w:t>
      </w:r>
      <w:r w:rsidRPr="00B5546F" w:rsidR="00FA2E32">
        <w:t xml:space="preserve"> </w:t>
      </w:r>
      <w:r w:rsidRPr="00B5546F" w:rsidR="002222DD">
        <w:t>does</w:t>
      </w:r>
      <w:r w:rsidRPr="00B5546F" w:rsidR="00FA2E32">
        <w:t xml:space="preserve"> </w:t>
      </w:r>
      <w:r w:rsidRPr="00B5546F" w:rsidR="002222DD">
        <w:t>not</w:t>
      </w:r>
      <w:r w:rsidRPr="00B5546F" w:rsidR="00FA2E32">
        <w:t xml:space="preserve"> </w:t>
      </w:r>
      <w:r w:rsidRPr="00B5546F" w:rsidR="002222DD">
        <w:t>have</w:t>
      </w:r>
      <w:r w:rsidRPr="00B5546F" w:rsidR="00FA2E32">
        <w:t xml:space="preserve"> </w:t>
      </w:r>
      <w:r w:rsidRPr="00B5546F" w:rsidR="002222DD">
        <w:t>a</w:t>
      </w:r>
      <w:r w:rsidRPr="00B5546F" w:rsidR="00FA2E32">
        <w:t xml:space="preserve"> </w:t>
      </w:r>
      <w:r w:rsidRPr="00B5546F" w:rsidR="002222DD">
        <w:t>formal</w:t>
      </w:r>
      <w:r w:rsidRPr="00B5546F" w:rsidR="00FA2E32">
        <w:t xml:space="preserve"> </w:t>
      </w:r>
      <w:r w:rsidRPr="00B5546F" w:rsidR="002222DD">
        <w:t>role</w:t>
      </w:r>
      <w:r w:rsidRPr="00B5546F" w:rsidR="00FA2E32">
        <w:t xml:space="preserve"> </w:t>
      </w:r>
      <w:r w:rsidRPr="00B5546F" w:rsidR="002222DD">
        <w:t>in</w:t>
      </w:r>
      <w:r w:rsidRPr="00B5546F" w:rsidR="00FA2E32">
        <w:t xml:space="preserve"> </w:t>
      </w:r>
      <w:r w:rsidRPr="00B5546F" w:rsidR="002222DD">
        <w:t>NDNA</w:t>
      </w:r>
      <w:r w:rsidRPr="00B5546F" w:rsidR="00FA2E32">
        <w:t xml:space="preserve"> </w:t>
      </w:r>
      <w:r w:rsidRPr="00B5546F" w:rsidR="002222DD">
        <w:t>implementation</w:t>
      </w:r>
      <w:r w:rsidRPr="00B5546F" w:rsidR="00FA2E32">
        <w:t xml:space="preserve"> </w:t>
      </w:r>
      <w:r w:rsidRPr="00B5546F" w:rsidR="002222DD">
        <w:t>but,</w:t>
      </w:r>
      <w:r w:rsidRPr="00B5546F" w:rsidR="00FA2E32">
        <w:t xml:space="preserve"> </w:t>
      </w:r>
      <w:r w:rsidRPr="00B5546F" w:rsidR="002222DD">
        <w:t>as</w:t>
      </w:r>
      <w:r w:rsidRPr="00B5546F" w:rsidR="00FA2E32">
        <w:t xml:space="preserve"> </w:t>
      </w:r>
      <w:r w:rsidRPr="00B5546F" w:rsidR="002222DD">
        <w:t>you</w:t>
      </w:r>
      <w:r w:rsidRPr="00B5546F" w:rsidR="00FA2E32">
        <w:t xml:space="preserve"> </w:t>
      </w:r>
      <w:r w:rsidRPr="00B5546F" w:rsidR="002222DD">
        <w:t>have</w:t>
      </w:r>
      <w:r w:rsidRPr="00B5546F" w:rsidR="00FA2E32">
        <w:t xml:space="preserve"> </w:t>
      </w:r>
      <w:r w:rsidRPr="00B5546F" w:rsidR="002222DD">
        <w:t>set</w:t>
      </w:r>
      <w:r w:rsidRPr="00B5546F" w:rsidR="00FA2E32">
        <w:t xml:space="preserve"> </w:t>
      </w:r>
      <w:r w:rsidRPr="00B5546F" w:rsidR="002222DD">
        <w:t>out,</w:t>
      </w:r>
      <w:r w:rsidRPr="00B5546F" w:rsidR="00FA2E32">
        <w:t xml:space="preserve"> </w:t>
      </w:r>
      <w:r w:rsidRPr="00B5546F" w:rsidR="002222DD">
        <w:t>it</w:t>
      </w:r>
      <w:r w:rsidRPr="00B5546F" w:rsidR="00FA2E32">
        <w:t xml:space="preserve"> </w:t>
      </w:r>
      <w:r w:rsidRPr="00B5546F" w:rsidR="002222DD">
        <w:t>can</w:t>
      </w:r>
      <w:r w:rsidRPr="00B5546F" w:rsidR="00FA2E32">
        <w:t xml:space="preserve"> </w:t>
      </w:r>
      <w:r w:rsidRPr="00B5546F" w:rsidR="002222DD">
        <w:t>provide</w:t>
      </w:r>
      <w:r w:rsidRPr="00B5546F" w:rsidR="00FA2E32">
        <w:t xml:space="preserve"> </w:t>
      </w:r>
      <w:r w:rsidRPr="00B5546F" w:rsidR="002222DD">
        <w:t>benefit</w:t>
      </w:r>
      <w:r w:rsidRPr="00B5546F" w:rsidR="00FA2E32">
        <w:t xml:space="preserve"> </w:t>
      </w:r>
      <w:r w:rsidRPr="00B5546F" w:rsidR="002222DD">
        <w:t>by</w:t>
      </w:r>
      <w:r w:rsidRPr="00B5546F" w:rsidR="00FA2E32">
        <w:t xml:space="preserve"> </w:t>
      </w:r>
      <w:r w:rsidRPr="00B5546F" w:rsidR="002222DD">
        <w:t>making</w:t>
      </w:r>
      <w:r w:rsidRPr="00B5546F" w:rsidR="00FA2E32">
        <w:t xml:space="preserve"> </w:t>
      </w:r>
      <w:r w:rsidRPr="00B5546F" w:rsidR="002222DD">
        <w:t>sure</w:t>
      </w:r>
      <w:r w:rsidRPr="00B5546F" w:rsidR="00FA2E32">
        <w:t xml:space="preserve"> </w:t>
      </w:r>
      <w:r w:rsidRPr="00B5546F" w:rsidR="002222DD">
        <w:t>that</w:t>
      </w:r>
      <w:r w:rsidRPr="00B5546F" w:rsidR="00FA2E32">
        <w:t xml:space="preserve"> </w:t>
      </w:r>
      <w:r w:rsidRPr="00B5546F" w:rsidR="002222DD">
        <w:t>Cabinet</w:t>
      </w:r>
      <w:r w:rsidRPr="00B5546F" w:rsidR="00FA2E32">
        <w:t xml:space="preserve"> </w:t>
      </w:r>
      <w:r w:rsidRPr="00B5546F" w:rsidR="002222DD">
        <w:t>Ministers</w:t>
      </w:r>
      <w:r w:rsidRPr="00B5546F" w:rsidR="00FA2E32">
        <w:t xml:space="preserve"> </w:t>
      </w:r>
      <w:r w:rsidRPr="00B5546F" w:rsidR="002222DD">
        <w:t>are</w:t>
      </w:r>
      <w:r w:rsidRPr="00B5546F" w:rsidR="00FA2E32">
        <w:t xml:space="preserve"> </w:t>
      </w:r>
      <w:r w:rsidRPr="00B5546F" w:rsidR="002222DD">
        <w:t>spending</w:t>
      </w:r>
      <w:r w:rsidRPr="00B5546F" w:rsidR="00FA2E32">
        <w:t xml:space="preserve"> </w:t>
      </w:r>
      <w:r w:rsidRPr="00B5546F" w:rsidR="002222DD">
        <w:t>more</w:t>
      </w:r>
      <w:r w:rsidRPr="00B5546F" w:rsidR="00FA2E32">
        <w:t xml:space="preserve"> </w:t>
      </w:r>
      <w:r w:rsidRPr="00B5546F" w:rsidR="002222DD">
        <w:t>time</w:t>
      </w:r>
      <w:r w:rsidRPr="00B5546F" w:rsidR="00FA2E32">
        <w:t xml:space="preserve"> </w:t>
      </w:r>
      <w:r w:rsidRPr="00B5546F" w:rsidR="002222DD">
        <w:t>in</w:t>
      </w:r>
      <w:r w:rsidRPr="00B5546F" w:rsidR="00FA2E32">
        <w:t xml:space="preserve"> </w:t>
      </w:r>
      <w:r w:rsidRPr="00B5546F" w:rsidR="002222DD">
        <w:t>Northern</w:t>
      </w:r>
      <w:r w:rsidRPr="00B5546F" w:rsidR="00FA2E32">
        <w:t xml:space="preserve"> </w:t>
      </w:r>
      <w:r w:rsidRPr="00B5546F" w:rsidR="002222DD">
        <w:t>Ireland</w:t>
      </w:r>
      <w:r w:rsidRPr="00B5546F" w:rsidR="00FA2E32">
        <w:t xml:space="preserve"> </w:t>
      </w:r>
      <w:r w:rsidRPr="00B5546F" w:rsidR="002222DD">
        <w:t>and</w:t>
      </w:r>
      <w:r w:rsidRPr="00B5546F" w:rsidR="00FA2E32">
        <w:t xml:space="preserve"> </w:t>
      </w:r>
      <w:r w:rsidRPr="00B5546F" w:rsidR="002222DD">
        <w:t>more</w:t>
      </w:r>
      <w:r w:rsidRPr="00B5546F" w:rsidR="00FA2E32">
        <w:t xml:space="preserve"> </w:t>
      </w:r>
      <w:r w:rsidRPr="00B5546F" w:rsidR="002222DD">
        <w:t>time</w:t>
      </w:r>
      <w:r w:rsidRPr="00B5546F" w:rsidR="00FA2E32">
        <w:t xml:space="preserve"> </w:t>
      </w:r>
      <w:r w:rsidRPr="00B5546F" w:rsidR="002222DD">
        <w:t>with</w:t>
      </w:r>
      <w:r w:rsidRPr="00B5546F" w:rsidR="00FA2E32">
        <w:t xml:space="preserve"> </w:t>
      </w:r>
      <w:r w:rsidRPr="00B5546F" w:rsidR="002222DD">
        <w:t>their</w:t>
      </w:r>
      <w:r w:rsidRPr="00B5546F" w:rsidR="00FA2E32">
        <w:t xml:space="preserve"> </w:t>
      </w:r>
      <w:r w:rsidRPr="00B5546F" w:rsidR="002222DD">
        <w:t>counterparts</w:t>
      </w:r>
      <w:r w:rsidRPr="00B5546F" w:rsidR="00FA2E32">
        <w:t xml:space="preserve"> </w:t>
      </w:r>
      <w:r w:rsidRPr="00B5546F" w:rsidR="002222DD">
        <w:t>in</w:t>
      </w:r>
      <w:r w:rsidRPr="00B5546F" w:rsidR="00FA2E32">
        <w:t xml:space="preserve"> </w:t>
      </w:r>
      <w:r w:rsidRPr="00B5546F" w:rsidR="002222DD">
        <w:t>the</w:t>
      </w:r>
      <w:r w:rsidRPr="00B5546F" w:rsidR="00FA2E32">
        <w:t xml:space="preserve"> </w:t>
      </w:r>
      <w:r w:rsidRPr="00B5546F" w:rsidR="002222DD">
        <w:t>Executive.</w:t>
      </w:r>
      <w:r w:rsidRPr="00B5546F" w:rsidR="00FA2E32">
        <w:t xml:space="preserve"> </w:t>
      </w:r>
      <w:r w:rsidRPr="00B5546F" w:rsidR="002222DD">
        <w:t>From</w:t>
      </w:r>
      <w:r w:rsidRPr="00B5546F" w:rsidR="00FA2E32">
        <w:t xml:space="preserve"> </w:t>
      </w:r>
      <w:r w:rsidRPr="00B5546F" w:rsidR="002222DD">
        <w:t>that</w:t>
      </w:r>
      <w:r w:rsidRPr="00B5546F" w:rsidR="00FA2E32">
        <w:t xml:space="preserve"> </w:t>
      </w:r>
      <w:r w:rsidRPr="00B5546F" w:rsidR="002222DD">
        <w:t>perspective,</w:t>
      </w:r>
      <w:r w:rsidRPr="00B5546F" w:rsidR="00FA2E32">
        <w:t xml:space="preserve"> </w:t>
      </w:r>
      <w:r w:rsidRPr="00B5546F" w:rsidR="002222DD">
        <w:t>it</w:t>
      </w:r>
      <w:r w:rsidRPr="00B5546F" w:rsidR="00FA2E32">
        <w:t xml:space="preserve"> </w:t>
      </w:r>
      <w:r w:rsidRPr="00B5546F" w:rsidR="002222DD">
        <w:t>is</w:t>
      </w:r>
      <w:r w:rsidRPr="00B5546F" w:rsidR="00FA2E32">
        <w:t xml:space="preserve"> </w:t>
      </w:r>
      <w:r w:rsidRPr="00B5546F" w:rsidR="002222DD">
        <w:t>something</w:t>
      </w:r>
      <w:r w:rsidRPr="00B5546F" w:rsidR="00FA2E32">
        <w:t xml:space="preserve"> </w:t>
      </w:r>
      <w:r w:rsidRPr="00B5546F" w:rsidR="002222DD">
        <w:t>that</w:t>
      </w:r>
      <w:r w:rsidRPr="00B5546F" w:rsidR="00FA2E32">
        <w:t xml:space="preserve"> </w:t>
      </w:r>
      <w:r w:rsidRPr="00B5546F" w:rsidR="002222DD">
        <w:t>both</w:t>
      </w:r>
      <w:r w:rsidRPr="00B5546F" w:rsidR="00FA2E32">
        <w:t xml:space="preserve"> </w:t>
      </w:r>
      <w:r w:rsidRPr="00B5546F" w:rsidR="002222DD">
        <w:t>Brandon</w:t>
      </w:r>
      <w:r w:rsidRPr="00B5546F" w:rsidR="00FA2E32">
        <w:t xml:space="preserve"> </w:t>
      </w:r>
      <w:r w:rsidRPr="00B5546F" w:rsidR="002222DD">
        <w:t>and</w:t>
      </w:r>
      <w:r w:rsidRPr="00B5546F" w:rsidR="00FA2E32">
        <w:t xml:space="preserve"> </w:t>
      </w:r>
      <w:r w:rsidRPr="00B5546F" w:rsidR="002222DD">
        <w:t>I</w:t>
      </w:r>
      <w:r w:rsidRPr="00B5546F" w:rsidR="00FA2E32">
        <w:t xml:space="preserve"> </w:t>
      </w:r>
      <w:r w:rsidRPr="00B5546F" w:rsidR="002222DD">
        <w:t>are</w:t>
      </w:r>
      <w:r w:rsidRPr="00B5546F" w:rsidR="00FA2E32">
        <w:t xml:space="preserve"> </w:t>
      </w:r>
      <w:r w:rsidRPr="00B5546F" w:rsidR="002222DD">
        <w:t>very</w:t>
      </w:r>
      <w:r w:rsidRPr="00B5546F" w:rsidR="00FA2E32">
        <w:t xml:space="preserve"> </w:t>
      </w:r>
      <w:r w:rsidRPr="00B5546F" w:rsidR="002222DD">
        <w:t>keen</w:t>
      </w:r>
      <w:r w:rsidRPr="00B5546F" w:rsidR="00FA2E32">
        <w:t xml:space="preserve"> </w:t>
      </w:r>
      <w:r w:rsidRPr="00B5546F" w:rsidR="002222DD">
        <w:t>to</w:t>
      </w:r>
      <w:r w:rsidRPr="00B5546F" w:rsidR="00FA2E32">
        <w:t xml:space="preserve"> </w:t>
      </w:r>
      <w:r w:rsidRPr="00B5546F" w:rsidR="002222DD">
        <w:t>see</w:t>
      </w:r>
      <w:r w:rsidRPr="00B5546F" w:rsidR="00FA2E32">
        <w:t xml:space="preserve"> </w:t>
      </w:r>
      <w:r w:rsidRPr="00B5546F" w:rsidR="002222DD">
        <w:t>taken</w:t>
      </w:r>
      <w:r w:rsidRPr="00B5546F" w:rsidR="00FA2E32">
        <w:t xml:space="preserve"> </w:t>
      </w:r>
      <w:r w:rsidRPr="00B5546F" w:rsidR="002222DD">
        <w:t>forward.</w:t>
      </w:r>
      <w:r w:rsidRPr="00B5546F" w:rsidR="00FA2E32">
        <w:t xml:space="preserve"> </w:t>
      </w:r>
      <w:r w:rsidRPr="00B5546F" w:rsidR="002222DD">
        <w:t>As</w:t>
      </w:r>
      <w:r w:rsidRPr="00B5546F" w:rsidR="00FA2E32">
        <w:t xml:space="preserve"> </w:t>
      </w:r>
      <w:r w:rsidRPr="00B5546F" w:rsidR="002222DD">
        <w:t>you</w:t>
      </w:r>
      <w:r w:rsidRPr="00B5546F" w:rsidR="00FA2E32">
        <w:t xml:space="preserve"> </w:t>
      </w:r>
      <w:r w:rsidRPr="00B5546F" w:rsidR="002222DD">
        <w:t>set</w:t>
      </w:r>
      <w:r w:rsidRPr="00B5546F" w:rsidR="00FA2E32">
        <w:t xml:space="preserve"> </w:t>
      </w:r>
      <w:r w:rsidRPr="00B5546F" w:rsidR="002222DD">
        <w:t>out—and,</w:t>
      </w:r>
      <w:r w:rsidRPr="00B5546F" w:rsidR="00FA2E32">
        <w:t xml:space="preserve"> </w:t>
      </w:r>
      <w:r w:rsidRPr="00B5546F" w:rsidR="002222DD">
        <w:t>I</w:t>
      </w:r>
      <w:r w:rsidRPr="00B5546F" w:rsidR="00FA2E32">
        <w:t xml:space="preserve"> </w:t>
      </w:r>
      <w:r w:rsidRPr="00B5546F" w:rsidR="002222DD">
        <w:t>am</w:t>
      </w:r>
      <w:r w:rsidRPr="00B5546F" w:rsidR="00FA2E32">
        <w:t xml:space="preserve"> </w:t>
      </w:r>
      <w:r w:rsidRPr="00B5546F" w:rsidR="002222DD">
        <w:t>afraid,</w:t>
      </w:r>
      <w:r w:rsidRPr="00B5546F" w:rsidR="00FA2E32">
        <w:t xml:space="preserve"> </w:t>
      </w:r>
      <w:r w:rsidRPr="00B5546F" w:rsidR="002222DD">
        <w:t>as</w:t>
      </w:r>
      <w:r w:rsidRPr="00B5546F" w:rsidR="00FA2E32">
        <w:t xml:space="preserve"> </w:t>
      </w:r>
      <w:r w:rsidRPr="00B5546F" w:rsidR="002222DD">
        <w:t>is</w:t>
      </w:r>
      <w:r w:rsidRPr="00B5546F" w:rsidR="00FA2E32">
        <w:t xml:space="preserve"> </w:t>
      </w:r>
      <w:r w:rsidRPr="00B5546F" w:rsidR="002222DD">
        <w:t>only</w:t>
      </w:r>
      <w:r w:rsidRPr="00B5546F" w:rsidR="00FA2E32">
        <w:t xml:space="preserve"> </w:t>
      </w:r>
      <w:r w:rsidRPr="00B5546F" w:rsidR="00047795">
        <w:t>realistic</w:t>
      </w:r>
      <w:r w:rsidRPr="00B5546F" w:rsidR="00FA2E32">
        <w:t xml:space="preserve"> </w:t>
      </w:r>
      <w:r w:rsidRPr="00B5546F" w:rsidR="002222DD">
        <w:t>in</w:t>
      </w:r>
      <w:r w:rsidRPr="00B5546F" w:rsidR="00FA2E32">
        <w:t xml:space="preserve"> </w:t>
      </w:r>
      <w:r w:rsidRPr="00B5546F" w:rsidR="002222DD">
        <w:t>the</w:t>
      </w:r>
      <w:r w:rsidRPr="00B5546F" w:rsidR="00FA2E32">
        <w:t xml:space="preserve"> </w:t>
      </w:r>
      <w:r w:rsidRPr="00B5546F" w:rsidR="002222DD">
        <w:t>circumstances—that</w:t>
      </w:r>
      <w:r w:rsidRPr="00B5546F" w:rsidR="00FA2E32">
        <w:t xml:space="preserve"> </w:t>
      </w:r>
      <w:r w:rsidRPr="00B5546F" w:rsidR="002222DD">
        <w:t>has</w:t>
      </w:r>
      <w:r w:rsidRPr="00B5546F" w:rsidR="00FA2E32">
        <w:t xml:space="preserve"> </w:t>
      </w:r>
      <w:r w:rsidRPr="00B5546F" w:rsidR="002222DD">
        <w:t>not</w:t>
      </w:r>
      <w:r w:rsidRPr="00B5546F" w:rsidR="00FA2E32">
        <w:t xml:space="preserve"> </w:t>
      </w:r>
      <w:r w:rsidRPr="00B5546F" w:rsidR="002222DD">
        <w:t>happened</w:t>
      </w:r>
      <w:r w:rsidRPr="00B5546F" w:rsidR="00FA2E32">
        <w:t xml:space="preserve"> </w:t>
      </w:r>
      <w:r w:rsidRPr="00B5546F" w:rsidR="002222DD">
        <w:t>yet</w:t>
      </w:r>
      <w:r w:rsidRPr="00B5546F">
        <w:t>,</w:t>
      </w:r>
      <w:r w:rsidRPr="00B5546F" w:rsidR="00FA2E32">
        <w:t xml:space="preserve"> </w:t>
      </w:r>
      <w:r w:rsidRPr="00B5546F" w:rsidR="002222DD">
        <w:t>because</w:t>
      </w:r>
      <w:r w:rsidRPr="00B5546F" w:rsidR="00FA2E32">
        <w:t xml:space="preserve"> </w:t>
      </w:r>
      <w:r w:rsidRPr="00B5546F" w:rsidR="002222DD">
        <w:t>of</w:t>
      </w:r>
      <w:r w:rsidRPr="00B5546F" w:rsidR="00FA2E32">
        <w:t xml:space="preserve"> </w:t>
      </w:r>
      <w:r w:rsidRPr="00B5546F" w:rsidR="002222DD">
        <w:t>the</w:t>
      </w:r>
      <w:r w:rsidRPr="00B5546F" w:rsidR="00FA2E32">
        <w:t xml:space="preserve"> </w:t>
      </w:r>
      <w:r w:rsidRPr="00B5546F" w:rsidR="002222DD">
        <w:t>Covid</w:t>
      </w:r>
      <w:r w:rsidRPr="00B5546F" w:rsidR="00FA2E32">
        <w:t xml:space="preserve"> </w:t>
      </w:r>
      <w:r w:rsidRPr="00B5546F" w:rsidR="002222DD">
        <w:t>situation</w:t>
      </w:r>
      <w:r w:rsidRPr="00B5546F" w:rsidR="00FA2E32">
        <w:t xml:space="preserve"> </w:t>
      </w:r>
      <w:r w:rsidRPr="00B5546F" w:rsidR="002222DD">
        <w:t>and</w:t>
      </w:r>
      <w:r w:rsidRPr="00B5546F" w:rsidR="00FA2E32">
        <w:t xml:space="preserve"> </w:t>
      </w:r>
      <w:r w:rsidRPr="00B5546F" w:rsidR="002222DD">
        <w:t>because</w:t>
      </w:r>
      <w:r w:rsidRPr="00B5546F" w:rsidR="00FA2E32">
        <w:t xml:space="preserve"> </w:t>
      </w:r>
      <w:r w:rsidRPr="00B5546F" w:rsidR="002222DD">
        <w:t>people</w:t>
      </w:r>
      <w:r w:rsidRPr="00B5546F" w:rsidR="00FA2E32">
        <w:t xml:space="preserve"> </w:t>
      </w:r>
      <w:r w:rsidRPr="00B5546F" w:rsidR="002222DD">
        <w:t>have</w:t>
      </w:r>
      <w:r w:rsidRPr="00B5546F" w:rsidR="00FA2E32">
        <w:t xml:space="preserve"> </w:t>
      </w:r>
      <w:r w:rsidRPr="00B5546F" w:rsidR="002222DD">
        <w:t>not</w:t>
      </w:r>
      <w:r w:rsidRPr="00B5546F" w:rsidR="00FA2E32">
        <w:t xml:space="preserve"> </w:t>
      </w:r>
      <w:r w:rsidRPr="00B5546F" w:rsidR="002222DD">
        <w:t>been</w:t>
      </w:r>
      <w:r w:rsidRPr="00B5546F" w:rsidR="00FA2E32">
        <w:t xml:space="preserve"> </w:t>
      </w:r>
      <w:r w:rsidRPr="00B5546F" w:rsidR="002222DD">
        <w:t>able</w:t>
      </w:r>
      <w:r w:rsidRPr="00B5546F" w:rsidR="00FA2E32">
        <w:t xml:space="preserve"> </w:t>
      </w:r>
      <w:r w:rsidRPr="00B5546F" w:rsidR="002222DD">
        <w:t>to</w:t>
      </w:r>
      <w:r w:rsidRPr="00B5546F" w:rsidR="00FA2E32">
        <w:t xml:space="preserve"> </w:t>
      </w:r>
      <w:r w:rsidRPr="00B5546F" w:rsidR="002222DD">
        <w:t>travel</w:t>
      </w:r>
      <w:r w:rsidRPr="00B5546F" w:rsidR="00FA2E32">
        <w:t xml:space="preserve"> </w:t>
      </w:r>
      <w:r w:rsidRPr="00B5546F" w:rsidR="002222DD">
        <w:t>on</w:t>
      </w:r>
      <w:r w:rsidRPr="00B5546F" w:rsidR="00FA2E32">
        <w:t xml:space="preserve"> </w:t>
      </w:r>
      <w:r w:rsidRPr="00B5546F" w:rsidR="002222DD">
        <w:t>that</w:t>
      </w:r>
      <w:r w:rsidRPr="00B5546F" w:rsidR="00FA2E32">
        <w:t xml:space="preserve"> </w:t>
      </w:r>
      <w:r w:rsidRPr="00B5546F" w:rsidR="002222DD">
        <w:t>front.</w:t>
      </w:r>
      <w:r w:rsidRPr="00B5546F" w:rsidR="00FA2E32">
        <w:t xml:space="preserve"> </w:t>
      </w:r>
    </w:p>
    <w:p w:rsidR="008657AF" w:rsidRPr="00B5546F" w:rsidP="00464190">
      <w:pPr>
        <w:pStyle w:val="Answer"/>
      </w:pPr>
      <w:r w:rsidRPr="00B5546F">
        <w:t>We</w:t>
      </w:r>
      <w:r w:rsidRPr="00B5546F" w:rsidR="00FA2E32">
        <w:t xml:space="preserve"> </w:t>
      </w:r>
      <w:r w:rsidRPr="00B5546F" w:rsidR="002222DD">
        <w:t>are</w:t>
      </w:r>
      <w:r w:rsidRPr="00B5546F" w:rsidR="00FA2E32">
        <w:t xml:space="preserve"> </w:t>
      </w:r>
      <w:r w:rsidRPr="00B5546F" w:rsidR="002222DD">
        <w:t>working</w:t>
      </w:r>
      <w:r w:rsidRPr="00B5546F" w:rsidR="00FA2E32">
        <w:t xml:space="preserve"> </w:t>
      </w:r>
      <w:r w:rsidRPr="00B5546F" w:rsidR="002222DD">
        <w:t>with</w:t>
      </w:r>
      <w:r w:rsidRPr="00B5546F" w:rsidR="00FA2E32">
        <w:t xml:space="preserve"> </w:t>
      </w:r>
      <w:r w:rsidRPr="00B5546F" w:rsidR="002222DD">
        <w:t>the</w:t>
      </w:r>
      <w:r w:rsidRPr="00B5546F" w:rsidR="00FA2E32">
        <w:t xml:space="preserve"> </w:t>
      </w:r>
      <w:r w:rsidRPr="00B5546F" w:rsidR="002222DD">
        <w:t>Cabinet</w:t>
      </w:r>
      <w:r w:rsidRPr="00B5546F" w:rsidR="00FA2E32">
        <w:t xml:space="preserve"> </w:t>
      </w:r>
      <w:r w:rsidRPr="00B5546F" w:rsidR="002222DD">
        <w:t>Office</w:t>
      </w:r>
      <w:r w:rsidRPr="00B5546F" w:rsidR="00FA2E32">
        <w:t xml:space="preserve"> </w:t>
      </w:r>
      <w:r w:rsidRPr="00B5546F" w:rsidR="002222DD">
        <w:t>on</w:t>
      </w:r>
      <w:r w:rsidRPr="00B5546F" w:rsidR="00FA2E32">
        <w:t xml:space="preserve"> </w:t>
      </w:r>
      <w:r w:rsidRPr="00B5546F" w:rsidR="002222DD">
        <w:t>this</w:t>
      </w:r>
      <w:r w:rsidRPr="00B5546F">
        <w:t>.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 w:rsidR="002222DD">
        <w:t>are</w:t>
      </w:r>
      <w:r w:rsidRPr="00B5546F" w:rsidR="00FA2E32">
        <w:t xml:space="preserve"> </w:t>
      </w:r>
      <w:r w:rsidRPr="00B5546F" w:rsidR="002222DD">
        <w:t>really</w:t>
      </w:r>
      <w:r w:rsidRPr="00B5546F" w:rsidR="00FA2E32">
        <w:t xml:space="preserve"> </w:t>
      </w:r>
      <w:r w:rsidRPr="00B5546F" w:rsidR="002222DD">
        <w:t>keen</w:t>
      </w:r>
      <w:r w:rsidRPr="00B5546F" w:rsidR="00FA2E32">
        <w:t xml:space="preserve"> </w:t>
      </w:r>
      <w:r w:rsidRPr="00B5546F" w:rsidR="002222DD">
        <w:t>to</w:t>
      </w:r>
      <w:r w:rsidRPr="00B5546F" w:rsidR="00FA2E32">
        <w:t xml:space="preserve"> </w:t>
      </w:r>
      <w:r w:rsidRPr="00B5546F" w:rsidR="002222DD">
        <w:t>see</w:t>
      </w:r>
      <w:r w:rsidRPr="00B5546F" w:rsidR="00FA2E32">
        <w:t xml:space="preserve"> </w:t>
      </w:r>
      <w:r w:rsidRPr="00B5546F" w:rsidR="002222DD">
        <w:t>something</w:t>
      </w:r>
      <w:r w:rsidRPr="00B5546F" w:rsidR="00FA2E32">
        <w:t xml:space="preserve"> </w:t>
      </w:r>
      <w:r w:rsidRPr="00B5546F" w:rsidR="002222DD">
        <w:t>happen</w:t>
      </w:r>
      <w:r w:rsidRPr="00B5546F" w:rsidR="00FA2E32">
        <w:t xml:space="preserve"> </w:t>
      </w:r>
      <w:r w:rsidRPr="00B5546F" w:rsidR="002222DD">
        <w:t>in</w:t>
      </w:r>
      <w:r w:rsidRPr="00B5546F" w:rsidR="00FA2E32">
        <w:t xml:space="preserve"> </w:t>
      </w:r>
      <w:r w:rsidRPr="00B5546F" w:rsidR="002222DD">
        <w:t>the</w:t>
      </w:r>
      <w:r w:rsidRPr="00B5546F" w:rsidR="00FA2E32">
        <w:t xml:space="preserve"> </w:t>
      </w:r>
      <w:r w:rsidRPr="00B5546F" w:rsidR="002222DD">
        <w:t>autumn</w:t>
      </w:r>
      <w:r w:rsidRPr="00B5546F" w:rsidR="00FA2E32">
        <w:t xml:space="preserve"> </w:t>
      </w:r>
      <w:r w:rsidRPr="00B5546F" w:rsidR="002222DD">
        <w:t>and</w:t>
      </w:r>
      <w:r w:rsidRPr="00B5546F" w:rsidR="00FA2E32">
        <w:t xml:space="preserve"> </w:t>
      </w:r>
      <w:r w:rsidRPr="00B5546F" w:rsidR="002222DD">
        <w:t>to</w:t>
      </w:r>
      <w:r w:rsidRPr="00B5546F" w:rsidR="00FA2E32">
        <w:t xml:space="preserve"> </w:t>
      </w:r>
      <w:r w:rsidRPr="00B5546F" w:rsidR="002222DD">
        <w:t>try</w:t>
      </w:r>
      <w:r w:rsidRPr="00B5546F" w:rsidR="00FA2E32">
        <w:t xml:space="preserve"> </w:t>
      </w:r>
      <w:r w:rsidRPr="00B5546F" w:rsidR="002222DD">
        <w:t>to</w:t>
      </w:r>
      <w:r w:rsidRPr="00B5546F" w:rsidR="00FA2E32">
        <w:t xml:space="preserve"> </w:t>
      </w:r>
      <w:r w:rsidRPr="00B5546F" w:rsidR="002222DD">
        <w:t>get</w:t>
      </w:r>
      <w:r w:rsidRPr="00B5546F" w:rsidR="00FA2E32">
        <w:t xml:space="preserve"> </w:t>
      </w:r>
      <w:r w:rsidRPr="00B5546F" w:rsidR="002222DD">
        <w:t>the</w:t>
      </w:r>
      <w:r w:rsidRPr="00B5546F" w:rsidR="00FA2E32">
        <w:t xml:space="preserve"> </w:t>
      </w:r>
      <w:r w:rsidRPr="00B5546F" w:rsidR="00047795">
        <w:t>first</w:t>
      </w:r>
      <w:r w:rsidRPr="00B5546F" w:rsidR="00FA2E32">
        <w:t xml:space="preserve"> </w:t>
      </w:r>
      <w:r w:rsidRPr="00B5546F" w:rsidR="002222DD">
        <w:t>of</w:t>
      </w:r>
      <w:r w:rsidRPr="00B5546F" w:rsidR="00FA2E32">
        <w:t xml:space="preserve"> </w:t>
      </w:r>
      <w:r w:rsidRPr="00B5546F" w:rsidR="002222DD">
        <w:t>those</w:t>
      </w:r>
      <w:r w:rsidRPr="00B5546F" w:rsidR="00FA2E32">
        <w:t xml:space="preserve"> </w:t>
      </w:r>
      <w:r w:rsidRPr="00B5546F" w:rsidR="00047795">
        <w:t>delegations</w:t>
      </w:r>
      <w:r w:rsidRPr="00B5546F" w:rsidR="00FA2E32">
        <w:t xml:space="preserve"> </w:t>
      </w:r>
      <w:r w:rsidRPr="00B5546F" w:rsidR="002222DD">
        <w:t>sorted</w:t>
      </w:r>
      <w:r w:rsidRPr="00B5546F" w:rsidR="00FA2E32">
        <w:t xml:space="preserve"> </w:t>
      </w:r>
      <w:r w:rsidRPr="00B5546F" w:rsidR="002222DD">
        <w:t>for</w:t>
      </w:r>
      <w:r w:rsidRPr="00B5546F" w:rsidR="00FA2E32">
        <w:t xml:space="preserve"> </w:t>
      </w:r>
      <w:r w:rsidRPr="00B5546F" w:rsidR="002222DD">
        <w:t>the</w:t>
      </w:r>
      <w:r w:rsidRPr="00B5546F" w:rsidR="00FA2E32">
        <w:t xml:space="preserve"> </w:t>
      </w:r>
      <w:r w:rsidRPr="00B5546F" w:rsidR="002222DD">
        <w:t>autumn.</w:t>
      </w:r>
      <w:r w:rsidRPr="00B5546F" w:rsidR="00FA2E32">
        <w:t xml:space="preserve"> </w:t>
      </w:r>
      <w:r w:rsidRPr="00B5546F" w:rsidR="002222DD">
        <w:t>I</w:t>
      </w:r>
      <w:r w:rsidRPr="00B5546F" w:rsidR="00FA2E32">
        <w:t xml:space="preserve"> </w:t>
      </w:r>
      <w:r w:rsidRPr="00B5546F" w:rsidR="002222DD">
        <w:t>know</w:t>
      </w:r>
      <w:r w:rsidRPr="00B5546F" w:rsidR="00FA2E32">
        <w:t xml:space="preserve"> </w:t>
      </w:r>
      <w:r w:rsidRPr="00B5546F" w:rsidR="002222DD">
        <w:t>you</w:t>
      </w:r>
      <w:r w:rsidRPr="00B5546F" w:rsidR="00FA2E32">
        <w:t xml:space="preserve"> </w:t>
      </w:r>
      <w:r w:rsidRPr="00B5546F" w:rsidR="002222DD">
        <w:t>will</w:t>
      </w:r>
      <w:r w:rsidRPr="00B5546F" w:rsidR="00FA2E32">
        <w:t xml:space="preserve"> </w:t>
      </w:r>
      <w:r w:rsidRPr="00B5546F" w:rsidR="002222DD">
        <w:t>be</w:t>
      </w:r>
      <w:r w:rsidRPr="00B5546F" w:rsidR="00FA2E32">
        <w:t xml:space="preserve"> </w:t>
      </w:r>
      <w:r w:rsidRPr="00B5546F" w:rsidR="002222DD">
        <w:t>hearing</w:t>
      </w:r>
      <w:r w:rsidRPr="00B5546F" w:rsidR="00FA2E32">
        <w:t xml:space="preserve"> </w:t>
      </w:r>
      <w:r w:rsidRPr="00B5546F" w:rsidR="002222DD">
        <w:t>from</w:t>
      </w:r>
      <w:r w:rsidRPr="00B5546F" w:rsidR="00FA2E32">
        <w:t xml:space="preserve"> </w:t>
      </w:r>
      <w:r w:rsidRPr="00B5546F" w:rsidR="002222DD">
        <w:t>the</w:t>
      </w:r>
      <w:r w:rsidRPr="00B5546F" w:rsidR="00FA2E32">
        <w:t xml:space="preserve"> </w:t>
      </w:r>
      <w:r w:rsidRPr="00B5546F" w:rsidR="002222DD">
        <w:t>Cabinet</w:t>
      </w:r>
      <w:r w:rsidRPr="00B5546F" w:rsidR="00FA2E32">
        <w:t xml:space="preserve"> </w:t>
      </w:r>
      <w:r w:rsidRPr="00B5546F" w:rsidR="002222DD">
        <w:t>Office</w:t>
      </w:r>
      <w:r w:rsidRPr="00B5546F" w:rsidR="00FA2E32">
        <w:t xml:space="preserve"> </w:t>
      </w:r>
      <w:r w:rsidRPr="00B5546F" w:rsidR="002222DD">
        <w:t>and</w:t>
      </w:r>
      <w:r w:rsidRPr="00B5546F" w:rsidR="00FA2E32">
        <w:t xml:space="preserve"> </w:t>
      </w:r>
      <w:r w:rsidRPr="00B5546F" w:rsidR="002222DD">
        <w:t>the</w:t>
      </w:r>
      <w:r w:rsidRPr="00B5546F" w:rsidR="00FA2E32">
        <w:t xml:space="preserve"> </w:t>
      </w:r>
      <w:r w:rsidRPr="00B5546F" w:rsidR="002222DD">
        <w:t>Secretary</w:t>
      </w:r>
      <w:r w:rsidRPr="00B5546F" w:rsidR="00FA2E32">
        <w:t xml:space="preserve"> </w:t>
      </w:r>
      <w:r w:rsidRPr="00B5546F" w:rsidR="002222DD">
        <w:t>of</w:t>
      </w:r>
      <w:r w:rsidRPr="00B5546F" w:rsidR="00FA2E32">
        <w:t xml:space="preserve"> </w:t>
      </w:r>
      <w:r w:rsidRPr="00B5546F" w:rsidR="002222DD">
        <w:t>State</w:t>
      </w:r>
      <w:r w:rsidRPr="00B5546F" w:rsidR="00FA2E32">
        <w:t xml:space="preserve"> </w:t>
      </w:r>
      <w:r w:rsidRPr="00B5546F" w:rsidR="002222DD">
        <w:t>on</w:t>
      </w:r>
      <w:r w:rsidRPr="00B5546F" w:rsidR="00FA2E32">
        <w:t xml:space="preserve"> </w:t>
      </w:r>
      <w:r w:rsidRPr="00B5546F" w:rsidR="002222DD">
        <w:t>this</w:t>
      </w:r>
      <w:r w:rsidRPr="00B5546F" w:rsidR="00FA2E32">
        <w:t xml:space="preserve"> </w:t>
      </w:r>
      <w:r w:rsidRPr="00B5546F" w:rsidR="002222DD">
        <w:t>shortly</w:t>
      </w:r>
      <w:r w:rsidRPr="00B5546F" w:rsidR="00FA2E32">
        <w:t xml:space="preserve"> </w:t>
      </w:r>
      <w:r w:rsidRPr="00B5546F" w:rsidR="002222DD">
        <w:t>and</w:t>
      </w:r>
      <w:r w:rsidRPr="00B5546F" w:rsidR="00FA2E32">
        <w:t xml:space="preserve"> </w:t>
      </w:r>
      <w:r w:rsidRPr="00B5546F" w:rsidR="002222DD">
        <w:t>I</w:t>
      </w:r>
      <w:r w:rsidRPr="00B5546F" w:rsidR="00FA2E32">
        <w:t xml:space="preserve"> </w:t>
      </w:r>
      <w:r w:rsidRPr="00B5546F" w:rsidR="002222DD">
        <w:t>know</w:t>
      </w:r>
      <w:r w:rsidRPr="00B5546F" w:rsidR="00FA2E32">
        <w:t xml:space="preserve"> </w:t>
      </w:r>
      <w:r w:rsidRPr="00B5546F" w:rsidR="002222DD">
        <w:t>that</w:t>
      </w:r>
      <w:r w:rsidRPr="00B5546F" w:rsidR="00FA2E32">
        <w:t xml:space="preserve"> </w:t>
      </w:r>
      <w:r w:rsidRPr="00B5546F" w:rsidR="002222DD">
        <w:t>Brandon</w:t>
      </w:r>
      <w:r w:rsidRPr="00B5546F" w:rsidR="00FA2E32">
        <w:t xml:space="preserve"> </w:t>
      </w:r>
      <w:r w:rsidRPr="00B5546F" w:rsidR="002222DD">
        <w:t>feels</w:t>
      </w:r>
      <w:r w:rsidRPr="00B5546F" w:rsidR="00FA2E32">
        <w:t xml:space="preserve"> </w:t>
      </w:r>
      <w:r w:rsidRPr="00B5546F" w:rsidR="002222DD">
        <w:t>very</w:t>
      </w:r>
      <w:r w:rsidRPr="00B5546F" w:rsidR="00FA2E32">
        <w:t xml:space="preserve"> </w:t>
      </w:r>
      <w:r w:rsidRPr="00B5546F" w:rsidR="002222DD">
        <w:t>strongly</w:t>
      </w:r>
      <w:r w:rsidRPr="00B5546F" w:rsidR="00FA2E32">
        <w:t xml:space="preserve"> </w:t>
      </w:r>
      <w:r w:rsidRPr="00B5546F" w:rsidR="002222DD">
        <w:t>about</w:t>
      </w:r>
      <w:r w:rsidRPr="00B5546F" w:rsidR="00FA2E32">
        <w:t xml:space="preserve"> </w:t>
      </w:r>
      <w:r w:rsidRPr="00B5546F">
        <w:t>it</w:t>
      </w:r>
      <w:r w:rsidRPr="00B5546F" w:rsidR="002222DD">
        <w:t>.</w:t>
      </w:r>
      <w:r w:rsidRPr="00B5546F" w:rsidR="00FA2E32">
        <w:t xml:space="preserve"> </w:t>
      </w:r>
      <w:r w:rsidRPr="00B5546F" w:rsidR="002222DD">
        <w:t>We</w:t>
      </w:r>
      <w:r w:rsidRPr="00B5546F" w:rsidR="00FA2E32">
        <w:t xml:space="preserve"> </w:t>
      </w:r>
      <w:r w:rsidRPr="00B5546F" w:rsidR="002222DD">
        <w:t>want</w:t>
      </w:r>
      <w:r w:rsidRPr="00B5546F" w:rsidR="00FA2E32">
        <w:t xml:space="preserve"> </w:t>
      </w:r>
      <w:r w:rsidRPr="00B5546F" w:rsidR="002222DD">
        <w:t>to</w:t>
      </w:r>
      <w:r w:rsidRPr="00B5546F" w:rsidR="00FA2E32">
        <w:t xml:space="preserve"> </w:t>
      </w:r>
      <w:r w:rsidRPr="00B5546F" w:rsidR="002222DD">
        <w:t>get</w:t>
      </w:r>
      <w:r w:rsidRPr="00B5546F" w:rsidR="00FA2E32">
        <w:t xml:space="preserve"> </w:t>
      </w:r>
      <w:r w:rsidRPr="00B5546F" w:rsidR="002222DD">
        <w:t>a</w:t>
      </w:r>
      <w:r w:rsidRPr="00B5546F" w:rsidR="00FA2E32">
        <w:t xml:space="preserve"> </w:t>
      </w:r>
      <w:r w:rsidRPr="00B5546F" w:rsidR="002222DD">
        <w:t>regular</w:t>
      </w:r>
      <w:r w:rsidRPr="00B5546F" w:rsidR="00FA2E32">
        <w:t xml:space="preserve"> </w:t>
      </w:r>
      <w:r w:rsidRPr="00B5546F" w:rsidR="002222DD">
        <w:t>pattern</w:t>
      </w:r>
      <w:r w:rsidRPr="00B5546F" w:rsidR="00FA2E32">
        <w:t xml:space="preserve"> </w:t>
      </w:r>
      <w:r w:rsidRPr="00B5546F" w:rsidR="002222DD">
        <w:t>of</w:t>
      </w:r>
      <w:r w:rsidRPr="00B5546F" w:rsidR="00FA2E32">
        <w:t xml:space="preserve"> </w:t>
      </w:r>
      <w:r w:rsidRPr="00B5546F" w:rsidR="002222DD">
        <w:t>these</w:t>
      </w:r>
      <w:r w:rsidRPr="00B5546F" w:rsidR="00FA2E32">
        <w:t xml:space="preserve"> </w:t>
      </w:r>
      <w:r w:rsidRPr="00B5546F" w:rsidR="002222DD">
        <w:t>delegations</w:t>
      </w:r>
      <w:r w:rsidRPr="00B5546F" w:rsidR="00FA2E32">
        <w:t xml:space="preserve"> </w:t>
      </w:r>
      <w:r w:rsidRPr="00B5546F" w:rsidR="002222DD">
        <w:t>sorted.</w:t>
      </w:r>
      <w:r w:rsidRPr="00B5546F" w:rsidR="00FA2E32">
        <w:t xml:space="preserve"> </w:t>
      </w:r>
      <w:r w:rsidRPr="00B5546F" w:rsidR="002222DD">
        <w:t>I</w:t>
      </w:r>
      <w:r w:rsidRPr="00B5546F" w:rsidR="00FA2E32">
        <w:t xml:space="preserve"> </w:t>
      </w:r>
      <w:r w:rsidRPr="00B5546F" w:rsidR="002222DD">
        <w:t>have</w:t>
      </w:r>
      <w:r w:rsidRPr="00B5546F" w:rsidR="00FA2E32">
        <w:t xml:space="preserve"> </w:t>
      </w:r>
      <w:r w:rsidRPr="00B5546F" w:rsidR="002222DD">
        <w:t>been</w:t>
      </w:r>
      <w:r w:rsidRPr="00B5546F" w:rsidR="00FA2E32">
        <w:t xml:space="preserve"> </w:t>
      </w:r>
      <w:r w:rsidRPr="00B5546F" w:rsidR="002222DD">
        <w:t>quite</w:t>
      </w:r>
      <w:r w:rsidRPr="00B5546F" w:rsidR="00FA2E32">
        <w:t xml:space="preserve"> </w:t>
      </w:r>
      <w:r w:rsidRPr="00B5546F" w:rsidR="002222DD">
        <w:t>impressed,</w:t>
      </w:r>
      <w:r w:rsidRPr="00B5546F" w:rsidR="00FA2E32">
        <w:t xml:space="preserve"> </w:t>
      </w:r>
      <w:r w:rsidRPr="00B5546F" w:rsidR="002222DD">
        <w:t>speaking</w:t>
      </w:r>
      <w:r w:rsidRPr="00B5546F" w:rsidR="00FA2E32">
        <w:t xml:space="preserve"> </w:t>
      </w:r>
      <w:r w:rsidRPr="00B5546F" w:rsidR="002222DD">
        <w:t>to</w:t>
      </w:r>
      <w:r w:rsidRPr="00B5546F" w:rsidR="00FA2E32">
        <w:t xml:space="preserve"> </w:t>
      </w:r>
      <w:r w:rsidRPr="00B5546F" w:rsidR="002222DD">
        <w:t>colleagues,</w:t>
      </w:r>
      <w:r w:rsidRPr="00B5546F" w:rsidR="00FA2E32">
        <w:t xml:space="preserve"> </w:t>
      </w:r>
      <w:r w:rsidRPr="00B5546F" w:rsidR="002222DD">
        <w:t>particularly</w:t>
      </w:r>
      <w:r w:rsidRPr="00B5546F" w:rsidR="00FA2E32">
        <w:t xml:space="preserve"> </w:t>
      </w:r>
      <w:r w:rsidRPr="00B5546F" w:rsidR="002222DD">
        <w:t>in</w:t>
      </w:r>
      <w:r w:rsidRPr="00B5546F" w:rsidR="00FA2E32">
        <w:t xml:space="preserve"> </w:t>
      </w:r>
      <w:r w:rsidRPr="00B5546F" w:rsidR="002222DD">
        <w:t>the</w:t>
      </w:r>
      <w:r w:rsidRPr="00B5546F" w:rsidR="00FA2E32">
        <w:t xml:space="preserve"> </w:t>
      </w:r>
      <w:r w:rsidRPr="00B5546F" w:rsidR="002222DD">
        <w:t>Department</w:t>
      </w:r>
      <w:r w:rsidRPr="00B5546F" w:rsidR="00FA2E32">
        <w:t xml:space="preserve"> </w:t>
      </w:r>
      <w:r w:rsidRPr="00B5546F" w:rsidR="002222DD">
        <w:t>for</w:t>
      </w:r>
      <w:r w:rsidRPr="00B5546F" w:rsidR="00FA2E32">
        <w:t xml:space="preserve"> </w:t>
      </w:r>
      <w:r w:rsidRPr="00B5546F" w:rsidR="002222DD">
        <w:t>International</w:t>
      </w:r>
      <w:r w:rsidRPr="00B5546F" w:rsidR="00FA2E32">
        <w:t xml:space="preserve"> </w:t>
      </w:r>
      <w:r w:rsidRPr="00B5546F" w:rsidR="002222DD">
        <w:t>Trade</w:t>
      </w:r>
      <w:r w:rsidRPr="00B5546F" w:rsidR="00FA2E32">
        <w:t xml:space="preserve"> </w:t>
      </w:r>
      <w:r w:rsidRPr="00B5546F" w:rsidR="002222DD">
        <w:t>and</w:t>
      </w:r>
      <w:r w:rsidRPr="00B5546F" w:rsidR="00FA2E32">
        <w:t xml:space="preserve"> </w:t>
      </w:r>
      <w:r w:rsidRPr="00B5546F" w:rsidR="002222DD">
        <w:t>Defra,</w:t>
      </w:r>
      <w:r w:rsidRPr="00B5546F" w:rsidR="00FA2E32">
        <w:t xml:space="preserve"> </w:t>
      </w:r>
      <w:r w:rsidRPr="00B5546F" w:rsidR="002222DD">
        <w:t>by</w:t>
      </w:r>
      <w:r w:rsidRPr="00B5546F" w:rsidR="00FA2E32">
        <w:t xml:space="preserve"> </w:t>
      </w:r>
      <w:r w:rsidRPr="00B5546F" w:rsidR="002222DD">
        <w:t>the</w:t>
      </w:r>
      <w:r w:rsidRPr="00B5546F" w:rsidR="00FA2E32">
        <w:t xml:space="preserve"> </w:t>
      </w:r>
      <w:r w:rsidRPr="00B5546F" w:rsidR="002222DD">
        <w:t>good</w:t>
      </w:r>
      <w:r w:rsidRPr="00B5546F" w:rsidR="00FA2E32">
        <w:t xml:space="preserve"> </w:t>
      </w:r>
      <w:r w:rsidRPr="00B5546F" w:rsidR="002222DD">
        <w:t>relationships</w:t>
      </w:r>
      <w:r w:rsidRPr="00B5546F" w:rsidR="00FA2E32">
        <w:t xml:space="preserve"> </w:t>
      </w:r>
      <w:r w:rsidRPr="00B5546F" w:rsidR="002222DD">
        <w:t>they</w:t>
      </w:r>
      <w:r w:rsidRPr="00B5546F" w:rsidR="00FA2E32">
        <w:t xml:space="preserve"> </w:t>
      </w:r>
      <w:r w:rsidRPr="00B5546F" w:rsidR="002222DD">
        <w:t>already</w:t>
      </w:r>
      <w:r w:rsidRPr="00B5546F" w:rsidR="00FA2E32">
        <w:t xml:space="preserve"> </w:t>
      </w:r>
      <w:r w:rsidRPr="00B5546F" w:rsidR="002222DD">
        <w:t>have</w:t>
      </w:r>
      <w:r w:rsidRPr="00B5546F" w:rsidR="00FA2E32">
        <w:t xml:space="preserve"> </w:t>
      </w:r>
      <w:r w:rsidRPr="00B5546F" w:rsidR="002222DD">
        <w:t>in</w:t>
      </w:r>
      <w:r w:rsidRPr="00B5546F" w:rsidR="00FA2E32">
        <w:t xml:space="preserve"> </w:t>
      </w:r>
      <w:r w:rsidRPr="00B5546F" w:rsidR="002222DD">
        <w:t>many</w:t>
      </w:r>
      <w:r w:rsidRPr="00B5546F" w:rsidR="00FA2E32">
        <w:t xml:space="preserve"> </w:t>
      </w:r>
      <w:r w:rsidRPr="00B5546F" w:rsidR="002222DD">
        <w:t>respects</w:t>
      </w:r>
      <w:r w:rsidRPr="00B5546F" w:rsidR="00FA2E32">
        <w:t xml:space="preserve"> </w:t>
      </w:r>
      <w:r w:rsidRPr="00B5546F" w:rsidR="002222DD">
        <w:t>with</w:t>
      </w:r>
      <w:r w:rsidRPr="00B5546F" w:rsidR="00FA2E32">
        <w:t xml:space="preserve"> </w:t>
      </w:r>
      <w:r w:rsidRPr="00B5546F" w:rsidR="002222DD">
        <w:t>their</w:t>
      </w:r>
      <w:r w:rsidRPr="00B5546F" w:rsidR="00FA2E32">
        <w:t xml:space="preserve"> </w:t>
      </w:r>
      <w:r w:rsidRPr="00B5546F" w:rsidR="002222DD">
        <w:t>Northern</w:t>
      </w:r>
      <w:r w:rsidRPr="00B5546F" w:rsidR="00FA2E32">
        <w:t xml:space="preserve"> </w:t>
      </w:r>
      <w:r w:rsidRPr="00B5546F" w:rsidR="002222DD">
        <w:t>Ireland</w:t>
      </w:r>
      <w:r w:rsidRPr="00B5546F" w:rsidR="00FA2E32">
        <w:t xml:space="preserve"> </w:t>
      </w:r>
      <w:r w:rsidRPr="00B5546F" w:rsidR="002222DD">
        <w:t>counterparts.</w:t>
      </w:r>
      <w:r w:rsidRPr="00B5546F" w:rsidR="00FA2E32">
        <w:t xml:space="preserve"> </w:t>
      </w:r>
      <w:r w:rsidRPr="00B5546F" w:rsidR="002222DD">
        <w:t>It</w:t>
      </w:r>
      <w:r w:rsidRPr="00B5546F" w:rsidR="00FA2E32">
        <w:t xml:space="preserve"> </w:t>
      </w:r>
      <w:r w:rsidRPr="00B5546F" w:rsidR="002222DD">
        <w:t>can</w:t>
      </w:r>
      <w:r w:rsidRPr="00B5546F" w:rsidR="00FA2E32">
        <w:t xml:space="preserve"> </w:t>
      </w:r>
      <w:r w:rsidRPr="00B5546F" w:rsidR="002222DD">
        <w:t>only</w:t>
      </w:r>
      <w:r w:rsidRPr="00B5546F" w:rsidR="00FA2E32">
        <w:t xml:space="preserve"> </w:t>
      </w:r>
      <w:r w:rsidRPr="00B5546F" w:rsidR="002222DD">
        <w:t>be</w:t>
      </w:r>
      <w:r w:rsidRPr="00B5546F" w:rsidR="00FA2E32">
        <w:t xml:space="preserve"> </w:t>
      </w:r>
      <w:r w:rsidRPr="00B5546F" w:rsidR="002222DD">
        <w:t>a</w:t>
      </w:r>
      <w:r w:rsidRPr="00B5546F" w:rsidR="00FA2E32">
        <w:t xml:space="preserve"> </w:t>
      </w:r>
      <w:r w:rsidRPr="00B5546F" w:rsidR="002222DD">
        <w:t>good</w:t>
      </w:r>
      <w:r w:rsidRPr="00B5546F" w:rsidR="00FA2E32">
        <w:t xml:space="preserve"> </w:t>
      </w:r>
      <w:r w:rsidRPr="00B5546F" w:rsidR="002222DD">
        <w:t>thing</w:t>
      </w:r>
      <w:r w:rsidRPr="00B5546F" w:rsidR="00FA2E32">
        <w:t xml:space="preserve"> </w:t>
      </w:r>
      <w:r w:rsidRPr="00B5546F" w:rsidR="002222DD">
        <w:t>to</w:t>
      </w:r>
      <w:r w:rsidRPr="00B5546F" w:rsidR="00FA2E32">
        <w:t xml:space="preserve"> </w:t>
      </w:r>
      <w:r w:rsidRPr="00B5546F" w:rsidR="002222DD">
        <w:t>get</w:t>
      </w:r>
      <w:r w:rsidRPr="00B5546F" w:rsidR="00FA2E32">
        <w:t xml:space="preserve"> </w:t>
      </w:r>
      <w:r w:rsidRPr="00B5546F" w:rsidR="002222DD">
        <w:t>more</w:t>
      </w:r>
      <w:r w:rsidRPr="00B5546F" w:rsidR="00FA2E32">
        <w:t xml:space="preserve"> </w:t>
      </w:r>
      <w:r w:rsidRPr="00B5546F" w:rsidR="002222DD">
        <w:t>people</w:t>
      </w:r>
      <w:r w:rsidRPr="00B5546F" w:rsidR="00FA2E32">
        <w:t xml:space="preserve"> </w:t>
      </w:r>
      <w:r w:rsidRPr="00B5546F" w:rsidR="002222DD">
        <w:t>over</w:t>
      </w:r>
      <w:r w:rsidRPr="00B5546F" w:rsidR="00FA2E32">
        <w:t xml:space="preserve"> </w:t>
      </w:r>
      <w:r w:rsidRPr="00B5546F" w:rsidR="002222DD">
        <w:t>to</w:t>
      </w:r>
      <w:r w:rsidRPr="00B5546F" w:rsidR="00FA2E32">
        <w:t xml:space="preserve"> </w:t>
      </w:r>
      <w:r w:rsidRPr="00B5546F" w:rsidR="002222DD">
        <w:t>Northern</w:t>
      </w:r>
      <w:r w:rsidRPr="00B5546F" w:rsidR="00FA2E32">
        <w:t xml:space="preserve"> </w:t>
      </w:r>
      <w:r w:rsidRPr="00B5546F" w:rsidR="002222DD">
        <w:t>Ireland</w:t>
      </w:r>
      <w:r w:rsidRPr="00B5546F">
        <w:t>,</w:t>
      </w:r>
      <w:r w:rsidRPr="00B5546F" w:rsidR="00FA2E32">
        <w:t xml:space="preserve"> </w:t>
      </w:r>
      <w:r w:rsidRPr="00B5546F" w:rsidR="002222DD">
        <w:t>to</w:t>
      </w:r>
      <w:r w:rsidRPr="00B5546F" w:rsidR="00FA2E32">
        <w:t xml:space="preserve"> </w:t>
      </w:r>
      <w:r w:rsidRPr="00B5546F" w:rsidR="002222DD">
        <w:t>get</w:t>
      </w:r>
      <w:r w:rsidRPr="00B5546F" w:rsidR="00FA2E32">
        <w:t xml:space="preserve"> </w:t>
      </w:r>
      <w:r w:rsidRPr="00B5546F" w:rsidR="002222DD">
        <w:t>the</w:t>
      </w:r>
      <w:r w:rsidRPr="00B5546F" w:rsidR="00FA2E32">
        <w:t xml:space="preserve"> </w:t>
      </w:r>
      <w:r w:rsidRPr="00B5546F" w:rsidR="002222DD">
        <w:t>Cabinet</w:t>
      </w:r>
      <w:r w:rsidRPr="00B5546F" w:rsidR="00FA2E32">
        <w:t xml:space="preserve"> </w:t>
      </w:r>
      <w:r w:rsidRPr="00B5546F" w:rsidR="002222DD">
        <w:t>over</w:t>
      </w:r>
      <w:r w:rsidRPr="00B5546F" w:rsidR="00FA2E32">
        <w:t xml:space="preserve"> </w:t>
      </w:r>
      <w:r w:rsidRPr="00B5546F" w:rsidR="002222DD">
        <w:t>there</w:t>
      </w:r>
      <w:r w:rsidRPr="00B5546F" w:rsidR="00FA2E32">
        <w:t xml:space="preserve"> </w:t>
      </w:r>
      <w:r w:rsidRPr="00B5546F" w:rsidR="002222DD">
        <w:t>to</w:t>
      </w:r>
      <w:r w:rsidRPr="00B5546F" w:rsidR="00FA2E32">
        <w:t xml:space="preserve"> </w:t>
      </w:r>
      <w:r w:rsidRPr="00B5546F" w:rsidR="002222DD">
        <w:t>show</w:t>
      </w:r>
      <w:r w:rsidRPr="00B5546F" w:rsidR="00FA2E32">
        <w:t xml:space="preserve"> </w:t>
      </w:r>
      <w:r w:rsidRPr="00B5546F" w:rsidR="002222DD">
        <w:t>our</w:t>
      </w:r>
      <w:r w:rsidRPr="00B5546F" w:rsidR="00FA2E32">
        <w:t xml:space="preserve"> </w:t>
      </w:r>
      <w:r w:rsidRPr="00B5546F" w:rsidR="002222DD">
        <w:t>keen</w:t>
      </w:r>
      <w:r w:rsidRPr="00B5546F" w:rsidR="00FA2E32">
        <w:t xml:space="preserve"> </w:t>
      </w:r>
      <w:r w:rsidRPr="00B5546F" w:rsidR="002222DD">
        <w:t>commitment</w:t>
      </w:r>
      <w:r w:rsidRPr="00B5546F" w:rsidR="00FA2E32">
        <w:t xml:space="preserve"> </w:t>
      </w:r>
      <w:r w:rsidRPr="00B5546F" w:rsidR="002222DD">
        <w:t>to</w:t>
      </w:r>
      <w:r w:rsidRPr="00B5546F" w:rsidR="00FA2E32">
        <w:t xml:space="preserve"> </w:t>
      </w:r>
      <w:r w:rsidRPr="00B5546F" w:rsidR="002222DD">
        <w:t>Northern</w:t>
      </w:r>
      <w:r w:rsidRPr="00B5546F" w:rsidR="00FA2E32">
        <w:t xml:space="preserve"> </w:t>
      </w:r>
      <w:r w:rsidRPr="00B5546F" w:rsidR="002222DD">
        <w:t>Ireland</w:t>
      </w:r>
      <w:r w:rsidRPr="00B5546F" w:rsidR="00FA2E32">
        <w:t xml:space="preserve"> </w:t>
      </w:r>
      <w:r w:rsidRPr="00B5546F" w:rsidR="002222DD">
        <w:t>as</w:t>
      </w:r>
      <w:r w:rsidRPr="00B5546F" w:rsidR="00FA2E32">
        <w:t xml:space="preserve"> </w:t>
      </w:r>
      <w:r w:rsidRPr="00B5546F" w:rsidR="002222DD">
        <w:t>a</w:t>
      </w:r>
      <w:r w:rsidRPr="00B5546F" w:rsidR="00FA2E32">
        <w:t xml:space="preserve"> </w:t>
      </w:r>
      <w:r w:rsidRPr="00B5546F" w:rsidR="002222DD">
        <w:t>key</w:t>
      </w:r>
      <w:r w:rsidRPr="00B5546F" w:rsidR="00FA2E32">
        <w:t xml:space="preserve"> </w:t>
      </w:r>
      <w:r w:rsidRPr="00B5546F" w:rsidR="002222DD">
        <w:t>part</w:t>
      </w:r>
      <w:r w:rsidRPr="00B5546F" w:rsidR="00FA2E32">
        <w:t xml:space="preserve"> </w:t>
      </w:r>
      <w:r w:rsidRPr="00B5546F" w:rsidR="002222DD">
        <w:t>of</w:t>
      </w:r>
      <w:r w:rsidRPr="00B5546F" w:rsidR="00FA2E32">
        <w:t xml:space="preserve"> </w:t>
      </w:r>
      <w:r w:rsidRPr="00B5546F" w:rsidR="002222DD">
        <w:t>the</w:t>
      </w:r>
      <w:r w:rsidRPr="00B5546F" w:rsidR="00FA2E32">
        <w:t xml:space="preserve"> </w:t>
      </w:r>
      <w:r w:rsidRPr="00B5546F" w:rsidR="002222DD">
        <w:t>UK</w:t>
      </w:r>
      <w:r w:rsidRPr="00B5546F" w:rsidR="00FA2E32">
        <w:t xml:space="preserve"> </w:t>
      </w:r>
      <w:r w:rsidRPr="00B5546F" w:rsidR="002222DD">
        <w:t>and</w:t>
      </w:r>
      <w:r w:rsidRPr="00B5546F" w:rsidR="00FA2E32">
        <w:t xml:space="preserve"> </w:t>
      </w:r>
      <w:r w:rsidRPr="00B5546F" w:rsidR="002222DD">
        <w:t>to</w:t>
      </w:r>
      <w:r w:rsidRPr="00B5546F" w:rsidR="00FA2E32">
        <w:t xml:space="preserve"> </w:t>
      </w:r>
      <w:r w:rsidRPr="00B5546F" w:rsidR="002222DD">
        <w:t>use</w:t>
      </w:r>
      <w:r w:rsidRPr="00B5546F" w:rsidR="00FA2E32">
        <w:t xml:space="preserve"> </w:t>
      </w:r>
      <w:r w:rsidRPr="00B5546F" w:rsidR="002222DD">
        <w:t>that</w:t>
      </w:r>
      <w:r w:rsidRPr="00B5546F" w:rsidR="00FA2E32">
        <w:t xml:space="preserve"> </w:t>
      </w:r>
      <w:r w:rsidRPr="00B5546F" w:rsidR="002222DD">
        <w:t>to</w:t>
      </w:r>
      <w:r w:rsidRPr="00B5546F" w:rsidR="00FA2E32">
        <w:t xml:space="preserve"> </w:t>
      </w:r>
      <w:r w:rsidRPr="00B5546F" w:rsidR="002222DD">
        <w:t>deliver</w:t>
      </w:r>
      <w:r w:rsidRPr="00B5546F" w:rsidR="00FA2E32">
        <w:t xml:space="preserve"> </w:t>
      </w:r>
      <w:r w:rsidRPr="00B5546F" w:rsidR="002222DD">
        <w:t>more</w:t>
      </w:r>
      <w:r w:rsidRPr="00B5546F" w:rsidR="00FA2E32">
        <w:t xml:space="preserve"> </w:t>
      </w:r>
      <w:r w:rsidRPr="00B5546F" w:rsidR="002222DD">
        <w:t>meetings</w:t>
      </w:r>
      <w:r w:rsidRPr="00B5546F" w:rsidR="00FA2E32">
        <w:t xml:space="preserve"> </w:t>
      </w:r>
      <w:r w:rsidRPr="00B5546F" w:rsidR="002222DD">
        <w:t>with</w:t>
      </w:r>
      <w:r w:rsidRPr="00B5546F" w:rsidR="00FA2E32">
        <w:t xml:space="preserve"> </w:t>
      </w:r>
      <w:r w:rsidRPr="00B5546F" w:rsidR="002222DD">
        <w:t>the</w:t>
      </w:r>
      <w:r w:rsidRPr="00B5546F" w:rsidR="00FA2E32">
        <w:t xml:space="preserve"> </w:t>
      </w:r>
      <w:r w:rsidRPr="00B5546F" w:rsidR="002222DD">
        <w:t>Executive.</w:t>
      </w:r>
    </w:p>
    <w:p w:rsidR="00464190" w:rsidRPr="00B5546F" w:rsidP="008657AF">
      <w:pPr>
        <w:pStyle w:val="Question"/>
      </w:pPr>
      <w:sdt>
        <w:sdtPr>
          <w:alias w:val="Member"/>
          <w:tag w:val="&lt;Member mnisId='1562' dodsId='28181'&gt;"/>
          <w:id w:val="1305510038"/>
          <w:placeholder>
            <w:docPart w:val="DefaultPlaceholder_1082065158"/>
          </w:placeholder>
          <w:richText/>
        </w:sdtPr>
        <w:sdtContent>
          <w:r w:rsidRPr="00B5546F" w:rsidR="008657AF">
            <w:rPr>
              <w:b/>
            </w:rPr>
            <w:t>Mr</w:t>
          </w:r>
          <w:r w:rsidRPr="00B5546F" w:rsidR="00FA2E32">
            <w:rPr>
              <w:b/>
            </w:rPr>
            <w:t xml:space="preserve"> </w:t>
          </w:r>
          <w:r w:rsidRPr="00B5546F" w:rsidR="00487384">
            <w:rPr>
              <w:b/>
            </w:rPr>
            <w:t>Goodwill:</w:t>
          </w:r>
        </w:sdtContent>
      </w:sdt>
      <w:r w:rsidRPr="00B5546F" w:rsidR="00FA2E32">
        <w:t xml:space="preserve"> </w:t>
      </w:r>
      <w:r w:rsidRPr="00B5546F" w:rsidR="002222DD">
        <w:t>Do</w:t>
      </w:r>
      <w:r w:rsidRPr="00B5546F" w:rsidR="00FA2E32">
        <w:t xml:space="preserve"> </w:t>
      </w:r>
      <w:r w:rsidRPr="00B5546F" w:rsidR="002222DD">
        <w:t>you</w:t>
      </w:r>
      <w:r w:rsidRPr="00B5546F" w:rsidR="00FA2E32">
        <w:t xml:space="preserve"> </w:t>
      </w:r>
      <w:r w:rsidRPr="00B5546F" w:rsidR="002222DD">
        <w:t>h</w:t>
      </w:r>
      <w:r w:rsidRPr="00B5546F" w:rsidR="008657AF">
        <w:t>ave</w:t>
      </w:r>
      <w:r w:rsidRPr="00B5546F" w:rsidR="00FA2E32">
        <w:t xml:space="preserve"> </w:t>
      </w:r>
      <w:r w:rsidRPr="00B5546F" w:rsidR="008657AF">
        <w:t>a</w:t>
      </w:r>
      <w:r w:rsidRPr="00B5546F" w:rsidR="00FA2E32">
        <w:t xml:space="preserve"> </w:t>
      </w:r>
      <w:r w:rsidRPr="00B5546F" w:rsidR="008657AF">
        <w:t>da</w:t>
      </w:r>
      <w:r w:rsidRPr="00B5546F" w:rsidR="002222DD">
        <w:t>te</w:t>
      </w:r>
      <w:r w:rsidRPr="00B5546F" w:rsidR="00FA2E32">
        <w:t xml:space="preserve"> </w:t>
      </w:r>
      <w:r w:rsidRPr="00B5546F" w:rsidR="008657AF">
        <w:t>pencilled</w:t>
      </w:r>
      <w:r w:rsidRPr="00B5546F" w:rsidR="00FA2E32">
        <w:t xml:space="preserve"> </w:t>
      </w:r>
      <w:r w:rsidRPr="00B5546F" w:rsidR="008657AF">
        <w:t>into</w:t>
      </w:r>
      <w:r w:rsidRPr="00B5546F" w:rsidR="00FA2E32">
        <w:t xml:space="preserve"> </w:t>
      </w:r>
      <w:r w:rsidRPr="00B5546F" w:rsidR="008657AF">
        <w:t>the</w:t>
      </w:r>
      <w:r w:rsidRPr="00B5546F" w:rsidR="00FA2E32">
        <w:t xml:space="preserve"> </w:t>
      </w:r>
      <w:r w:rsidRPr="00B5546F" w:rsidR="008657AF">
        <w:t>diary</w:t>
      </w:r>
      <w:r w:rsidRPr="00B5546F" w:rsidR="00FA2E32">
        <w:t xml:space="preserve"> </w:t>
      </w:r>
      <w:r w:rsidRPr="00B5546F" w:rsidR="008657AF">
        <w:t>for</w:t>
      </w:r>
      <w:r w:rsidRPr="00B5546F" w:rsidR="00FA2E32">
        <w:t xml:space="preserve"> </w:t>
      </w:r>
      <w:r w:rsidRPr="00B5546F" w:rsidR="008657AF">
        <w:t>the</w:t>
      </w:r>
      <w:r w:rsidRPr="00B5546F" w:rsidR="00FA2E32">
        <w:t xml:space="preserve"> </w:t>
      </w:r>
      <w:r w:rsidRPr="00B5546F" w:rsidR="008657AF">
        <w:t>autumn?</w:t>
      </w:r>
      <w:r w:rsidRPr="00B5546F" w:rsidR="00FA2E32">
        <w:t xml:space="preserve"> </w:t>
      </w:r>
      <w:r w:rsidRPr="00B5546F" w:rsidR="002222DD">
        <w:t>Could</w:t>
      </w:r>
      <w:r w:rsidRPr="00B5546F" w:rsidR="00FA2E32">
        <w:t xml:space="preserve"> </w:t>
      </w:r>
      <w:r w:rsidRPr="00B5546F" w:rsidR="002222DD">
        <w:t>you</w:t>
      </w:r>
      <w:r w:rsidRPr="00B5546F" w:rsidR="00FA2E32">
        <w:t xml:space="preserve"> </w:t>
      </w:r>
      <w:r w:rsidRPr="00B5546F" w:rsidR="002222DD">
        <w:t>confirm</w:t>
      </w:r>
      <w:r w:rsidRPr="00B5546F" w:rsidR="00FA2E32">
        <w:t xml:space="preserve"> </w:t>
      </w:r>
      <w:r w:rsidRPr="00B5546F" w:rsidR="002222DD">
        <w:t>that</w:t>
      </w:r>
      <w:r w:rsidRPr="00B5546F" w:rsidR="00FA2E32">
        <w:t xml:space="preserve"> </w:t>
      </w:r>
      <w:r w:rsidRPr="00B5546F" w:rsidR="002222DD">
        <w:t>the</w:t>
      </w:r>
      <w:r w:rsidRPr="00B5546F" w:rsidR="00FA2E32">
        <w:t xml:space="preserve"> </w:t>
      </w:r>
      <w:r w:rsidRPr="00B5546F" w:rsidR="002222DD">
        <w:t>Prime</w:t>
      </w:r>
      <w:r w:rsidRPr="00B5546F" w:rsidR="00FA2E32">
        <w:t xml:space="preserve"> </w:t>
      </w:r>
      <w:r w:rsidRPr="00B5546F" w:rsidR="002222DD">
        <w:t>Minister</w:t>
      </w:r>
      <w:r w:rsidRPr="00B5546F" w:rsidR="00FA2E32">
        <w:t xml:space="preserve"> </w:t>
      </w:r>
      <w:r w:rsidRPr="00B5546F" w:rsidR="002222DD">
        <w:t>will</w:t>
      </w:r>
      <w:r w:rsidRPr="00B5546F" w:rsidR="00FA2E32">
        <w:t xml:space="preserve"> </w:t>
      </w:r>
      <w:r w:rsidRPr="00B5546F" w:rsidR="002222DD">
        <w:t>indeed</w:t>
      </w:r>
      <w:r w:rsidRPr="00B5546F" w:rsidR="00FA2E32">
        <w:t xml:space="preserve"> </w:t>
      </w:r>
      <w:r w:rsidRPr="00B5546F" w:rsidR="002222DD">
        <w:t>lead</w:t>
      </w:r>
      <w:r w:rsidRPr="00B5546F" w:rsidR="00FA2E32">
        <w:t xml:space="preserve"> </w:t>
      </w:r>
      <w:r w:rsidRPr="00B5546F" w:rsidR="002222DD">
        <w:t>that</w:t>
      </w:r>
      <w:r w:rsidRPr="00B5546F" w:rsidR="00FA2E32">
        <w:t xml:space="preserve"> </w:t>
      </w:r>
      <w:r w:rsidRPr="00B5546F" w:rsidR="002222DD">
        <w:t>delegation?</w:t>
      </w:r>
    </w:p>
    <w:p w:rsidR="008657AF" w:rsidRPr="00B5546F" w:rsidP="008657AF">
      <w:pPr>
        <w:pStyle w:val="Answer"/>
      </w:pPr>
      <w:sdt>
        <w:sdtPr>
          <w:alias w:val="Witness"/>
          <w:id w:val="27841153"/>
          <w:placeholder>
            <w:docPart w:val="DefaultPlaceholder_1082065158"/>
          </w:placeholder>
          <w:richText/>
        </w:sdtPr>
        <w:sdtContent>
          <w:r w:rsidR="00AE0EA3">
            <w:rPr>
              <w:b/>
              <w:i/>
              <w:iCs/>
            </w:rPr>
            <w:t>Mr Walker:</w:t>
          </w:r>
          <w:r w:rsidRPr="00B5546F" w:rsidR="00FA2E32">
            <w:rPr>
              <w:b/>
            </w:rPr>
            <w:t xml:space="preserve"> </w:t>
          </w:r>
        </w:sdtContent>
      </w:sdt>
      <w:r w:rsidRPr="00B5546F">
        <w:t>As</w:t>
      </w:r>
      <w:r w:rsidRPr="00B5546F" w:rsidR="00FA2E32">
        <w:t xml:space="preserve"> </w:t>
      </w:r>
      <w:r w:rsidRPr="00B5546F">
        <w:t>I</w:t>
      </w:r>
      <w:r w:rsidRPr="00B5546F" w:rsidR="00FA2E32">
        <w:t xml:space="preserve"> </w:t>
      </w:r>
      <w:r w:rsidRPr="00B5546F">
        <w:t>say,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commitment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first</w:t>
      </w:r>
      <w:r w:rsidRPr="00B5546F" w:rsidR="00FA2E32">
        <w:t xml:space="preserve"> </w:t>
      </w:r>
      <w:r w:rsidRPr="00B5546F">
        <w:t>place</w:t>
      </w:r>
      <w:r w:rsidRPr="00B5546F" w:rsidR="00FA2E32">
        <w:t xml:space="preserve"> </w:t>
      </w:r>
      <w:r w:rsidRPr="00B5546F">
        <w:t>came</w:t>
      </w:r>
      <w:r w:rsidRPr="00B5546F" w:rsidR="00FA2E32">
        <w:t xml:space="preserve"> </w:t>
      </w:r>
      <w:r w:rsidRPr="00B5546F">
        <w:t>from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Prime</w:t>
      </w:r>
      <w:r w:rsidRPr="00B5546F" w:rsidR="00FA2E32">
        <w:t xml:space="preserve"> </w:t>
      </w:r>
      <w:r w:rsidRPr="00B5546F">
        <w:t>Minister</w:t>
      </w:r>
      <w:r w:rsidRPr="00B5546F" w:rsidR="00FA2E32">
        <w:t xml:space="preserve"> </w:t>
      </w:r>
      <w:r w:rsidRPr="00B5546F" w:rsidR="00AC5D83">
        <w:t>so</w:t>
      </w:r>
      <w:r w:rsidRPr="00B5546F" w:rsidR="00FA2E32">
        <w:t xml:space="preserve"> </w:t>
      </w:r>
      <w:r w:rsidRPr="00B5546F" w:rsidR="00AC5D83">
        <w:t>I</w:t>
      </w:r>
      <w:r w:rsidRPr="00B5546F" w:rsidR="00FA2E32">
        <w:t xml:space="preserve"> </w:t>
      </w:r>
      <w:r w:rsidRPr="00B5546F" w:rsidR="00AC5D83">
        <w:t>am</w:t>
      </w:r>
      <w:r w:rsidRPr="00B5546F" w:rsidR="00FA2E32">
        <w:t xml:space="preserve"> </w:t>
      </w:r>
      <w:r w:rsidRPr="00B5546F" w:rsidR="00AC5D83">
        <w:t>sure</w:t>
      </w:r>
      <w:r w:rsidRPr="00B5546F" w:rsidR="00FA2E32">
        <w:t xml:space="preserve"> </w:t>
      </w:r>
      <w:r w:rsidRPr="00B5546F" w:rsidR="00AC5D83">
        <w:t>he</w:t>
      </w:r>
      <w:r w:rsidRPr="00B5546F" w:rsidR="00FA2E32">
        <w:t xml:space="preserve"> </w:t>
      </w:r>
      <w:r w:rsidRPr="00B5546F" w:rsidR="00AC5D83">
        <w:t>would</w:t>
      </w:r>
      <w:r w:rsidRPr="00B5546F" w:rsidR="00FA2E32">
        <w:t xml:space="preserve"> </w:t>
      </w:r>
      <w:r w:rsidRPr="00B5546F" w:rsidR="00AC5D83">
        <w:t>be</w:t>
      </w:r>
      <w:r w:rsidRPr="00B5546F" w:rsidR="00FA2E32">
        <w:t xml:space="preserve"> </w:t>
      </w:r>
      <w:r w:rsidRPr="00B5546F" w:rsidR="00AC5D83">
        <w:t>keen</w:t>
      </w:r>
      <w:r w:rsidRPr="00B5546F" w:rsidR="00FA2E32">
        <w:t xml:space="preserve"> </w:t>
      </w:r>
      <w:r w:rsidRPr="00B5546F" w:rsidR="00AC5D83">
        <w:t>to,</w:t>
      </w:r>
      <w:r w:rsidRPr="00B5546F" w:rsidR="00FA2E32">
        <w:t xml:space="preserve"> </w:t>
      </w:r>
      <w:r w:rsidRPr="00B5546F" w:rsidR="00AC5D83">
        <w:t>and</w:t>
      </w:r>
      <w:r w:rsidRPr="00B5546F" w:rsidR="00FA2E32">
        <w:t xml:space="preserve"> </w:t>
      </w:r>
      <w:r w:rsidRPr="00B5546F" w:rsidR="00AC5D83">
        <w:t>i</w:t>
      </w:r>
      <w:r w:rsidRPr="00B5546F">
        <w:t>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certainly</w:t>
      </w:r>
      <w:r w:rsidRPr="00B5546F" w:rsidR="00FA2E32">
        <w:t xml:space="preserve"> </w:t>
      </w:r>
      <w:r w:rsidRPr="00B5546F">
        <w:t>something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will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 w:rsidR="00AC5D83">
        <w:t>talking</w:t>
      </w:r>
      <w:r w:rsidRPr="00B5546F" w:rsidR="00FA2E32">
        <w:t xml:space="preserve"> </w:t>
      </w:r>
      <w:r w:rsidRPr="00B5546F" w:rsidR="00AC5D83">
        <w:t>to</w:t>
      </w:r>
      <w:r w:rsidRPr="00B5546F" w:rsidR="00FA2E32">
        <w:t xml:space="preserve"> </w:t>
      </w:r>
      <w:r w:rsidRPr="00B5546F" w:rsidR="00AC5D83">
        <w:t>the</w:t>
      </w:r>
      <w:r w:rsidRPr="00B5546F" w:rsidR="00FA2E32">
        <w:t xml:space="preserve"> </w:t>
      </w:r>
      <w:r w:rsidRPr="00B5546F" w:rsidR="00AC5D83">
        <w:t>Cabinet</w:t>
      </w:r>
      <w:r w:rsidRPr="00B5546F" w:rsidR="00FA2E32">
        <w:t xml:space="preserve"> </w:t>
      </w:r>
      <w:r w:rsidRPr="00B5546F" w:rsidR="00AC5D83">
        <w:t>Office</w:t>
      </w:r>
      <w:r w:rsidRPr="00B5546F" w:rsidR="00FA2E32">
        <w:t xml:space="preserve"> </w:t>
      </w:r>
      <w:r w:rsidRPr="00B5546F" w:rsidR="00AC5D83">
        <w:t>about</w:t>
      </w:r>
      <w:r w:rsidRPr="00B5546F" w:rsidR="00FA2E32">
        <w:t xml:space="preserve"> </w:t>
      </w:r>
      <w:r w:rsidRPr="00B5546F" w:rsidR="00AC5D83">
        <w:t>on</w:t>
      </w:r>
      <w:r w:rsidRPr="00B5546F" w:rsidR="00FA2E32">
        <w:t xml:space="preserve"> </w:t>
      </w:r>
      <w:r w:rsidRPr="00B5546F" w:rsidR="00AC5D83">
        <w:t>that</w:t>
      </w:r>
      <w:r w:rsidRPr="00B5546F" w:rsidR="00FA2E32">
        <w:t xml:space="preserve"> </w:t>
      </w:r>
      <w:r w:rsidRPr="00B5546F" w:rsidR="00AC5D83">
        <w:t>basis.</w:t>
      </w:r>
      <w:r w:rsidRPr="00B5546F" w:rsidR="00FA2E32">
        <w:t xml:space="preserve"> </w:t>
      </w:r>
      <w:r w:rsidRPr="00B5546F" w:rsidR="00AC5D83">
        <w:t>We</w:t>
      </w:r>
      <w:r w:rsidRPr="00B5546F" w:rsidR="00FA2E32">
        <w:t xml:space="preserve"> </w:t>
      </w:r>
      <w:r w:rsidRPr="00B5546F" w:rsidR="00AC5D83">
        <w:t>do</w:t>
      </w:r>
      <w:r w:rsidRPr="00B5546F" w:rsidR="00FA2E32">
        <w:t xml:space="preserve"> </w:t>
      </w:r>
      <w:r w:rsidRPr="00B5546F" w:rsidR="00AC5D83">
        <w:t>not</w:t>
      </w:r>
      <w:r w:rsidRPr="00B5546F" w:rsidR="00FA2E32">
        <w:t xml:space="preserve"> </w:t>
      </w:r>
      <w:r w:rsidRPr="00B5546F" w:rsidR="00AC5D83">
        <w:t>yet</w:t>
      </w:r>
      <w:r w:rsidRPr="00B5546F" w:rsidR="00FA2E32">
        <w:t xml:space="preserve"> </w:t>
      </w:r>
      <w:r w:rsidRPr="00B5546F" w:rsidR="00AC5D83">
        <w:t>have</w:t>
      </w:r>
      <w:r w:rsidRPr="00B5546F" w:rsidR="00FA2E32">
        <w:t xml:space="preserve"> </w:t>
      </w:r>
      <w:r w:rsidRPr="00B5546F" w:rsidR="00AC5D83">
        <w:t>a</w:t>
      </w:r>
      <w:r w:rsidRPr="00B5546F" w:rsidR="00FA2E32">
        <w:t xml:space="preserve"> </w:t>
      </w:r>
      <w:r w:rsidRPr="00B5546F" w:rsidR="00AC5D83">
        <w:t>date</w:t>
      </w:r>
      <w:r w:rsidRPr="00B5546F" w:rsidR="00AC3990">
        <w:t>,</w:t>
      </w:r>
      <w:r w:rsidRPr="00B5546F" w:rsidR="00FA2E32">
        <w:t xml:space="preserve"> </w:t>
      </w:r>
      <w:r w:rsidRPr="00B5546F" w:rsidR="00AC5D83">
        <w:t>because</w:t>
      </w:r>
      <w:r w:rsidRPr="00B5546F" w:rsidR="00FA2E32">
        <w:t xml:space="preserve"> </w:t>
      </w:r>
      <w:r w:rsidRPr="00B5546F" w:rsidR="00AC5D83">
        <w:t>we</w:t>
      </w:r>
      <w:r w:rsidRPr="00B5546F" w:rsidR="00FA2E32">
        <w:t xml:space="preserve"> </w:t>
      </w:r>
      <w:r w:rsidRPr="00B5546F" w:rsidR="00AC5D83">
        <w:t>all</w:t>
      </w:r>
      <w:r w:rsidRPr="00B5546F" w:rsidR="00FA2E32">
        <w:t xml:space="preserve"> </w:t>
      </w:r>
      <w:r w:rsidRPr="00B5546F" w:rsidR="00AC5D83">
        <w:t>recognise</w:t>
      </w:r>
      <w:r w:rsidRPr="00B5546F" w:rsidR="00FA2E32">
        <w:t xml:space="preserve"> </w:t>
      </w:r>
      <w:r w:rsidRPr="00B5546F" w:rsidR="00AC5D83">
        <w:t>that</w:t>
      </w:r>
      <w:r w:rsidRPr="00B5546F" w:rsidR="00FA2E32">
        <w:t xml:space="preserve"> </w:t>
      </w:r>
      <w:r w:rsidRPr="00B5546F" w:rsidR="00AC5D83">
        <w:t>dates</w:t>
      </w:r>
      <w:r w:rsidRPr="00B5546F" w:rsidR="00FA2E32">
        <w:t xml:space="preserve"> </w:t>
      </w:r>
      <w:r w:rsidRPr="00B5546F" w:rsidR="00AC5D83">
        <w:t>are</w:t>
      </w:r>
      <w:r w:rsidRPr="00B5546F" w:rsidR="00FA2E32">
        <w:t xml:space="preserve"> </w:t>
      </w:r>
      <w:r w:rsidRPr="00B5546F" w:rsidR="00AC5D83">
        <w:t>a</w:t>
      </w:r>
      <w:r w:rsidRPr="00B5546F" w:rsidR="00FA2E32">
        <w:t xml:space="preserve"> </w:t>
      </w:r>
      <w:r w:rsidRPr="00B5546F" w:rsidR="00AC5D83">
        <w:t>bit</w:t>
      </w:r>
      <w:r w:rsidRPr="00B5546F" w:rsidR="00FA2E32">
        <w:t xml:space="preserve"> </w:t>
      </w:r>
      <w:r w:rsidRPr="00B5546F" w:rsidR="00AC5D83">
        <w:t>of</w:t>
      </w:r>
      <w:r w:rsidRPr="00B5546F" w:rsidR="00FA2E32">
        <w:t xml:space="preserve"> </w:t>
      </w:r>
      <w:r w:rsidRPr="00B5546F" w:rsidR="00AC5D83">
        <w:t>a</w:t>
      </w:r>
      <w:r w:rsidRPr="00B5546F" w:rsidR="00FA2E32">
        <w:t xml:space="preserve"> </w:t>
      </w:r>
      <w:r w:rsidRPr="00B5546F" w:rsidR="00AC5D83">
        <w:t>moveable</w:t>
      </w:r>
      <w:r w:rsidRPr="00B5546F" w:rsidR="00FA2E32">
        <w:t xml:space="preserve"> </w:t>
      </w:r>
      <w:r w:rsidRPr="00B5546F" w:rsidR="00AC5D83">
        <w:t>feast</w:t>
      </w:r>
      <w:r w:rsidRPr="00B5546F" w:rsidR="00FA2E32">
        <w:t xml:space="preserve"> </w:t>
      </w:r>
      <w:r w:rsidRPr="00B5546F" w:rsidR="00AC5D83">
        <w:t>in</w:t>
      </w:r>
      <w:r w:rsidRPr="00B5546F" w:rsidR="00FA2E32">
        <w:t xml:space="preserve"> </w:t>
      </w:r>
      <w:r w:rsidRPr="00B5546F" w:rsidR="00AC5D83">
        <w:t>the</w:t>
      </w:r>
      <w:r w:rsidRPr="00B5546F" w:rsidR="00FA2E32">
        <w:t xml:space="preserve"> </w:t>
      </w:r>
      <w:r w:rsidRPr="00B5546F" w:rsidR="00AC5D83">
        <w:t>current</w:t>
      </w:r>
      <w:r w:rsidRPr="00B5546F" w:rsidR="00FA2E32">
        <w:t xml:space="preserve"> </w:t>
      </w:r>
      <w:r w:rsidRPr="00B5546F" w:rsidR="00047795">
        <w:t>scenario</w:t>
      </w:r>
      <w:r w:rsidRPr="00B5546F" w:rsidR="00AC3990">
        <w:t>,</w:t>
      </w:r>
      <w:r w:rsidRPr="00B5546F" w:rsidR="00FA2E32">
        <w:t xml:space="preserve"> </w:t>
      </w:r>
      <w:r w:rsidRPr="00B5546F" w:rsidR="00AC5D83">
        <w:t>but</w:t>
      </w:r>
      <w:r w:rsidRPr="00B5546F" w:rsidR="00FA2E32">
        <w:t xml:space="preserve"> </w:t>
      </w:r>
      <w:r w:rsidRPr="00B5546F" w:rsidR="00AC5D83">
        <w:t>it</w:t>
      </w:r>
      <w:r w:rsidRPr="00B5546F" w:rsidR="00FA2E32">
        <w:t xml:space="preserve"> </w:t>
      </w:r>
      <w:r w:rsidRPr="00B5546F" w:rsidR="00AC5D83">
        <w:t>is</w:t>
      </w:r>
      <w:r w:rsidRPr="00B5546F" w:rsidR="00FA2E32">
        <w:t xml:space="preserve"> </w:t>
      </w:r>
      <w:r w:rsidRPr="00B5546F" w:rsidR="00AC5D83">
        <w:t>certainly</w:t>
      </w:r>
      <w:r w:rsidRPr="00B5546F" w:rsidR="00FA2E32">
        <w:t xml:space="preserve"> </w:t>
      </w:r>
      <w:r w:rsidRPr="00B5546F" w:rsidR="00AC5D83">
        <w:t>something</w:t>
      </w:r>
      <w:r w:rsidRPr="00B5546F" w:rsidR="00FA2E32">
        <w:t xml:space="preserve"> </w:t>
      </w:r>
      <w:r w:rsidRPr="00B5546F" w:rsidR="00AC5D83">
        <w:t>that</w:t>
      </w:r>
      <w:r w:rsidRPr="00B5546F" w:rsidR="00FA2E32">
        <w:t xml:space="preserve"> </w:t>
      </w:r>
      <w:r w:rsidRPr="00B5546F" w:rsidR="00AC5D83">
        <w:t>we</w:t>
      </w:r>
      <w:r w:rsidRPr="00B5546F" w:rsidR="00FA2E32">
        <w:t xml:space="preserve"> </w:t>
      </w:r>
      <w:r w:rsidRPr="00B5546F" w:rsidR="00AC5D83">
        <w:t>will</w:t>
      </w:r>
      <w:r w:rsidRPr="00B5546F" w:rsidR="00FA2E32">
        <w:t xml:space="preserve"> </w:t>
      </w:r>
      <w:r w:rsidRPr="00B5546F" w:rsidR="00AC5D83">
        <w:t>continue</w:t>
      </w:r>
      <w:r w:rsidRPr="00B5546F" w:rsidR="00FA2E32">
        <w:t xml:space="preserve"> </w:t>
      </w:r>
      <w:r w:rsidRPr="00B5546F" w:rsidR="00AC5D83">
        <w:t>to</w:t>
      </w:r>
      <w:r w:rsidRPr="00B5546F" w:rsidR="00FA2E32">
        <w:t xml:space="preserve"> </w:t>
      </w:r>
      <w:r w:rsidRPr="00B5546F" w:rsidR="00AC5D83">
        <w:t>work</w:t>
      </w:r>
      <w:r w:rsidRPr="00B5546F" w:rsidR="00FA2E32">
        <w:t xml:space="preserve"> </w:t>
      </w:r>
      <w:r w:rsidRPr="00B5546F" w:rsidR="00AC5D83">
        <w:t>towards</w:t>
      </w:r>
      <w:r w:rsidRPr="00B5546F" w:rsidR="00FA2E32">
        <w:t xml:space="preserve"> </w:t>
      </w:r>
      <w:r w:rsidRPr="00B5546F" w:rsidR="00AC5D83">
        <w:t>and</w:t>
      </w:r>
      <w:r w:rsidRPr="00B5546F" w:rsidR="00FA2E32">
        <w:t xml:space="preserve"> </w:t>
      </w:r>
      <w:r w:rsidRPr="00B5546F" w:rsidR="00AC5D83">
        <w:t>work</w:t>
      </w:r>
      <w:r w:rsidRPr="00B5546F" w:rsidR="00FA2E32">
        <w:t xml:space="preserve"> </w:t>
      </w:r>
      <w:r w:rsidRPr="00B5546F" w:rsidR="00AC5D83">
        <w:t>with</w:t>
      </w:r>
      <w:r w:rsidRPr="00B5546F" w:rsidR="00FA2E32">
        <w:t xml:space="preserve"> </w:t>
      </w:r>
      <w:r w:rsidRPr="00B5546F" w:rsidR="00AC5D83">
        <w:t>the</w:t>
      </w:r>
      <w:r w:rsidRPr="00B5546F" w:rsidR="00FA2E32">
        <w:t xml:space="preserve"> </w:t>
      </w:r>
      <w:r w:rsidRPr="00B5546F" w:rsidR="00AC5D83">
        <w:t>Cabinet</w:t>
      </w:r>
      <w:r w:rsidRPr="00B5546F" w:rsidR="00FA2E32">
        <w:t xml:space="preserve"> </w:t>
      </w:r>
      <w:r w:rsidRPr="00B5546F" w:rsidR="00AC5D83">
        <w:t>Office</w:t>
      </w:r>
      <w:r w:rsidRPr="00B5546F" w:rsidR="00FA2E32">
        <w:t xml:space="preserve"> </w:t>
      </w:r>
      <w:r w:rsidRPr="00B5546F" w:rsidR="00AC5D83">
        <w:t>on.</w:t>
      </w:r>
    </w:p>
    <w:p w:rsidR="008657AF" w:rsidRPr="00B5546F" w:rsidP="008657AF">
      <w:pPr>
        <w:pStyle w:val="Question"/>
      </w:pPr>
      <w:sdt>
        <w:sdtPr>
          <w:alias w:val="Member"/>
          <w:tag w:val="&lt;Member mnisId='1562' dodsId='28181'&gt;"/>
          <w:id w:val="-832380378"/>
          <w:placeholder>
            <w:docPart w:val="DefaultPlaceholder_1082065158"/>
          </w:placeholder>
          <w:richText/>
        </w:sdtPr>
        <w:sdtContent>
          <w:r w:rsidRPr="00B5546F">
            <w:rPr>
              <w:b/>
            </w:rPr>
            <w:t>Mr</w:t>
          </w:r>
          <w:r w:rsidRPr="00B5546F" w:rsidR="00FA2E32">
            <w:rPr>
              <w:b/>
            </w:rPr>
            <w:t xml:space="preserve"> </w:t>
          </w:r>
          <w:r w:rsidRPr="00B5546F" w:rsidR="00487384">
            <w:rPr>
              <w:b/>
            </w:rPr>
            <w:t>Goodwill:</w:t>
          </w:r>
        </w:sdtContent>
      </w:sdt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terms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agenda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meeting,</w:t>
      </w:r>
      <w:r w:rsidRPr="00B5546F" w:rsidR="00FA2E32">
        <w:t xml:space="preserve"> </w:t>
      </w:r>
      <w:r w:rsidRPr="00B5546F" w:rsidR="00AC5D83">
        <w:t>will</w:t>
      </w:r>
      <w:r w:rsidRPr="00B5546F" w:rsidR="00FA2E32">
        <w:t xml:space="preserve"> </w:t>
      </w:r>
      <w:r w:rsidRPr="00B5546F" w:rsidR="00AC5D83">
        <w:t>it</w:t>
      </w:r>
      <w:r w:rsidRPr="00B5546F" w:rsidR="00FA2E32">
        <w:t xml:space="preserve"> </w:t>
      </w:r>
      <w:r w:rsidRPr="00B5546F" w:rsidR="00AC5D83">
        <w:t>review</w:t>
      </w:r>
      <w:r w:rsidRPr="00B5546F" w:rsidR="00FA2E32">
        <w:t xml:space="preserve"> </w:t>
      </w:r>
      <w:r w:rsidRPr="00B5546F" w:rsidR="00AC5D83">
        <w:t>the</w:t>
      </w:r>
      <w:r w:rsidRPr="00B5546F" w:rsidR="00FA2E32">
        <w:t xml:space="preserve"> </w:t>
      </w:r>
      <w:r w:rsidRPr="00B5546F" w:rsidR="00AC5D83">
        <w:t>implementation</w:t>
      </w:r>
      <w:r w:rsidRPr="00B5546F" w:rsidR="00FA2E32">
        <w:t xml:space="preserve"> </w:t>
      </w:r>
      <w:r w:rsidRPr="00B5546F" w:rsidR="00AC5D83">
        <w:t>of</w:t>
      </w:r>
      <w:r w:rsidRPr="00B5546F" w:rsidR="00FA2E32">
        <w:t xml:space="preserve"> </w:t>
      </w:r>
      <w:r w:rsidRPr="00B5546F" w:rsidR="00AC5D83">
        <w:t>the</w:t>
      </w:r>
      <w:r w:rsidRPr="00B5546F" w:rsidR="00FA2E32">
        <w:t xml:space="preserve"> </w:t>
      </w:r>
      <w:r w:rsidRPr="00B5546F" w:rsidR="00AF5F40">
        <w:t>New</w:t>
      </w:r>
      <w:r w:rsidRPr="00B5546F" w:rsidR="00FA2E32">
        <w:t xml:space="preserve"> </w:t>
      </w:r>
      <w:r w:rsidRPr="00B5546F" w:rsidR="00AF5F40">
        <w:t>Decade,</w:t>
      </w:r>
      <w:r w:rsidRPr="00B5546F" w:rsidR="00FA2E32">
        <w:t xml:space="preserve"> </w:t>
      </w:r>
      <w:r w:rsidRPr="00B5546F" w:rsidR="00AF5F40">
        <w:t>New</w:t>
      </w:r>
      <w:r w:rsidRPr="00B5546F" w:rsidR="00FA2E32">
        <w:t xml:space="preserve"> </w:t>
      </w:r>
      <w:r w:rsidRPr="00B5546F" w:rsidR="00AF5F40">
        <w:t>Approach</w:t>
      </w:r>
      <w:r w:rsidRPr="00B5546F" w:rsidR="00FA2E32">
        <w:t xml:space="preserve"> </w:t>
      </w:r>
      <w:r w:rsidRPr="00B5546F" w:rsidR="00AC5D83">
        <w:t>agreement?</w:t>
      </w:r>
    </w:p>
    <w:p w:rsidR="008657AF" w:rsidRPr="00B5546F" w:rsidP="008657AF">
      <w:pPr>
        <w:pStyle w:val="Answer"/>
      </w:pPr>
      <w:sdt>
        <w:sdtPr>
          <w:alias w:val="Witness"/>
          <w:id w:val="1533304098"/>
          <w:placeholder>
            <w:docPart w:val="DefaultPlaceholder_1082065158"/>
          </w:placeholder>
          <w:richText/>
        </w:sdtPr>
        <w:sdtContent>
          <w:r w:rsidR="00AE0EA3">
            <w:rPr>
              <w:b/>
              <w:i/>
              <w:iCs/>
            </w:rPr>
            <w:t>Mr Walker:</w:t>
          </w:r>
          <w:r w:rsidRPr="00B5546F" w:rsidR="00FA2E32">
            <w:rPr>
              <w:b/>
            </w:rPr>
            <w:t xml:space="preserve"> </w:t>
          </w:r>
        </w:sdtContent>
      </w:sdt>
      <w:r w:rsidRPr="00B5546F">
        <w:t>The</w:t>
      </w:r>
      <w:r w:rsidRPr="00B5546F" w:rsidR="00FA2E32">
        <w:t xml:space="preserve"> </w:t>
      </w:r>
      <w:r w:rsidRPr="00B5546F">
        <w:t>review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implementation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agreement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really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role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oversight</w:t>
      </w:r>
      <w:r w:rsidRPr="00B5546F" w:rsidR="00FA2E32">
        <w:t xml:space="preserve"> </w:t>
      </w:r>
      <w:r w:rsidRPr="00B5546F">
        <w:t>board.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board</w:t>
      </w:r>
      <w:r w:rsidRPr="00B5546F" w:rsidR="00FA2E32">
        <w:t xml:space="preserve"> </w:t>
      </w:r>
      <w:r w:rsidRPr="00B5546F">
        <w:t>w</w:t>
      </w:r>
      <w:r w:rsidRPr="00B5546F" w:rsidR="000918F5">
        <w:t>ill</w:t>
      </w:r>
      <w:r w:rsidRPr="00B5546F" w:rsidR="00FA2E32">
        <w:t xml:space="preserve"> </w:t>
      </w:r>
      <w:r w:rsidRPr="00B5546F">
        <w:t>consist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 w:rsidR="000918F5">
        <w:t>the</w:t>
      </w:r>
      <w:r w:rsidRPr="00B5546F" w:rsidR="00FA2E32">
        <w:t xml:space="preserve"> </w:t>
      </w:r>
      <w:r w:rsidRPr="00B5546F" w:rsidR="00047795">
        <w:t>Secretary</w:t>
      </w:r>
      <w:r w:rsidRPr="00B5546F" w:rsidR="00FA2E32">
        <w:t xml:space="preserve"> </w:t>
      </w:r>
      <w:r w:rsidRPr="00B5546F" w:rsidR="000918F5">
        <w:t>of</w:t>
      </w:r>
      <w:r w:rsidRPr="00B5546F" w:rsidR="00FA2E32">
        <w:t xml:space="preserve"> </w:t>
      </w:r>
      <w:r w:rsidRPr="00B5546F" w:rsidR="000918F5">
        <w:t>State,</w:t>
      </w:r>
      <w:r w:rsidRPr="00B5546F" w:rsidR="00FA2E32">
        <w:t xml:space="preserve"> </w:t>
      </w:r>
      <w:r w:rsidRPr="00B5546F" w:rsidR="000918F5">
        <w:t>the</w:t>
      </w:r>
      <w:r w:rsidRPr="00B5546F" w:rsidR="00FA2E32">
        <w:t xml:space="preserve"> </w:t>
      </w:r>
      <w:r w:rsidRPr="00B5546F" w:rsidR="000918F5">
        <w:t>First</w:t>
      </w:r>
      <w:r w:rsidRPr="00B5546F" w:rsidR="00FA2E32">
        <w:t xml:space="preserve"> </w:t>
      </w:r>
      <w:r w:rsidRPr="00B5546F" w:rsidR="000918F5">
        <w:t>Minister</w:t>
      </w:r>
      <w:r w:rsidRPr="00B5546F" w:rsidR="00FA2E32">
        <w:t xml:space="preserve"> </w:t>
      </w:r>
      <w:r w:rsidRPr="00B5546F" w:rsidR="000918F5">
        <w:t>and</w:t>
      </w:r>
      <w:r w:rsidRPr="00B5546F" w:rsidR="00FA2E32">
        <w:t xml:space="preserve"> </w:t>
      </w:r>
      <w:r w:rsidRPr="00B5546F" w:rsidR="000918F5">
        <w:t>the</w:t>
      </w:r>
      <w:r w:rsidRPr="00B5546F" w:rsidR="00FA2E32">
        <w:t xml:space="preserve"> </w:t>
      </w:r>
      <w:r w:rsidRPr="00B5546F" w:rsidR="000918F5">
        <w:t>Deputy</w:t>
      </w:r>
      <w:r w:rsidRPr="00B5546F" w:rsidR="00FA2E32">
        <w:t xml:space="preserve"> </w:t>
      </w:r>
      <w:r w:rsidRPr="00B5546F" w:rsidR="000918F5">
        <w:t>First</w:t>
      </w:r>
      <w:r w:rsidRPr="00B5546F" w:rsidR="00FA2E32">
        <w:t xml:space="preserve"> </w:t>
      </w:r>
      <w:r w:rsidRPr="00B5546F" w:rsidR="000918F5">
        <w:t>Minister.</w:t>
      </w:r>
      <w:r w:rsidRPr="00B5546F" w:rsidR="00FA2E32">
        <w:t xml:space="preserve"> </w:t>
      </w:r>
      <w:r w:rsidRPr="00B5546F" w:rsidR="00057FCA">
        <w:t>As</w:t>
      </w:r>
      <w:r w:rsidRPr="00B5546F" w:rsidR="00FA2E32">
        <w:t xml:space="preserve"> </w:t>
      </w:r>
      <w:r w:rsidRPr="00B5546F" w:rsidR="00057FCA">
        <w:t>part</w:t>
      </w:r>
      <w:r w:rsidRPr="00B5546F" w:rsidR="00FA2E32">
        <w:t xml:space="preserve"> </w:t>
      </w:r>
      <w:r w:rsidRPr="00B5546F" w:rsidR="00057FCA">
        <w:t>of</w:t>
      </w:r>
      <w:r w:rsidRPr="00B5546F" w:rsidR="00FA2E32">
        <w:t xml:space="preserve"> </w:t>
      </w:r>
      <w:r w:rsidRPr="00B5546F" w:rsidR="00057FCA">
        <w:t>any</w:t>
      </w:r>
      <w:r w:rsidRPr="00B5546F" w:rsidR="00FA2E32">
        <w:t xml:space="preserve"> </w:t>
      </w:r>
      <w:r w:rsidRPr="00B5546F" w:rsidR="00057FCA">
        <w:t>Cabinet</w:t>
      </w:r>
      <w:r w:rsidRPr="00B5546F" w:rsidR="00FA2E32">
        <w:t xml:space="preserve"> </w:t>
      </w:r>
      <w:r w:rsidRPr="00B5546F" w:rsidR="00057FCA">
        <w:t>delegation,</w:t>
      </w:r>
      <w:r w:rsidRPr="00B5546F" w:rsidR="00FA2E32">
        <w:t xml:space="preserve"> </w:t>
      </w:r>
      <w:r w:rsidRPr="00B5546F" w:rsidR="00057FCA">
        <w:t>clearly,</w:t>
      </w:r>
      <w:r w:rsidRPr="00B5546F" w:rsidR="00FA2E32">
        <w:t xml:space="preserve"> </w:t>
      </w:r>
      <w:r w:rsidRPr="00B5546F" w:rsidR="00057FCA">
        <w:t>following</w:t>
      </w:r>
      <w:r w:rsidRPr="00B5546F" w:rsidR="00FA2E32">
        <w:t xml:space="preserve"> </w:t>
      </w:r>
      <w:r w:rsidRPr="00B5546F" w:rsidR="00057FCA">
        <w:t>up</w:t>
      </w:r>
      <w:r w:rsidRPr="00B5546F" w:rsidR="00FA2E32">
        <w:t xml:space="preserve"> </w:t>
      </w:r>
      <w:r w:rsidRPr="00B5546F" w:rsidR="00057FCA">
        <w:t>on</w:t>
      </w:r>
      <w:r w:rsidRPr="00B5546F" w:rsidR="00FA2E32">
        <w:t xml:space="preserve"> </w:t>
      </w:r>
      <w:r w:rsidRPr="00B5546F" w:rsidR="00057FCA">
        <w:t>the</w:t>
      </w:r>
      <w:r w:rsidRPr="00B5546F" w:rsidR="00FA2E32">
        <w:t xml:space="preserve"> </w:t>
      </w:r>
      <w:r w:rsidRPr="00B5546F" w:rsidR="00AF5F40">
        <w:t>New</w:t>
      </w:r>
      <w:r w:rsidRPr="00B5546F" w:rsidR="00FA2E32">
        <w:t xml:space="preserve"> </w:t>
      </w:r>
      <w:r w:rsidRPr="00B5546F" w:rsidR="00AF5F40">
        <w:t>Decade,</w:t>
      </w:r>
      <w:r w:rsidRPr="00B5546F" w:rsidR="00FA2E32">
        <w:t xml:space="preserve"> </w:t>
      </w:r>
      <w:r w:rsidRPr="00B5546F" w:rsidR="00AF5F40">
        <w:t>New</w:t>
      </w:r>
      <w:r w:rsidRPr="00B5546F" w:rsidR="00FA2E32">
        <w:t xml:space="preserve"> </w:t>
      </w:r>
      <w:r w:rsidRPr="00B5546F" w:rsidR="00AF5F40">
        <w:t>Approach</w:t>
      </w:r>
      <w:r w:rsidRPr="00B5546F" w:rsidR="00FA2E32">
        <w:t xml:space="preserve"> </w:t>
      </w:r>
      <w:r w:rsidRPr="00B5546F" w:rsidR="00057FCA">
        <w:t>deal</w:t>
      </w:r>
      <w:r w:rsidRPr="00B5546F" w:rsidR="00FA2E32">
        <w:t xml:space="preserve"> </w:t>
      </w:r>
      <w:r w:rsidRPr="00B5546F" w:rsidR="00057FCA">
        <w:t>will</w:t>
      </w:r>
      <w:r w:rsidRPr="00B5546F" w:rsidR="00FA2E32">
        <w:t xml:space="preserve"> </w:t>
      </w:r>
      <w:r w:rsidRPr="00B5546F" w:rsidR="00057FCA">
        <w:t>be</w:t>
      </w:r>
      <w:r w:rsidRPr="00B5546F" w:rsidR="00FA2E32">
        <w:t xml:space="preserve"> </w:t>
      </w:r>
      <w:r w:rsidRPr="00B5546F" w:rsidR="00057FCA">
        <w:t>a</w:t>
      </w:r>
      <w:r w:rsidRPr="00B5546F" w:rsidR="00FA2E32">
        <w:t xml:space="preserve"> </w:t>
      </w:r>
      <w:r w:rsidRPr="00B5546F" w:rsidR="00057FCA">
        <w:t>very</w:t>
      </w:r>
      <w:r w:rsidRPr="00B5546F" w:rsidR="00FA2E32">
        <w:t xml:space="preserve"> </w:t>
      </w:r>
      <w:r w:rsidRPr="00B5546F" w:rsidR="00057FCA">
        <w:t>important</w:t>
      </w:r>
      <w:r w:rsidRPr="00B5546F" w:rsidR="00FA2E32">
        <w:t xml:space="preserve"> </w:t>
      </w:r>
      <w:r w:rsidRPr="00B5546F" w:rsidR="00057FCA">
        <w:t>part</w:t>
      </w:r>
      <w:r w:rsidRPr="00B5546F" w:rsidR="00FA2E32">
        <w:t xml:space="preserve"> </w:t>
      </w:r>
      <w:r w:rsidRPr="00B5546F" w:rsidR="00057FCA">
        <w:t>of</w:t>
      </w:r>
      <w:r w:rsidRPr="00B5546F" w:rsidR="00FA2E32">
        <w:t xml:space="preserve"> </w:t>
      </w:r>
      <w:r w:rsidRPr="00B5546F" w:rsidR="00057FCA">
        <w:t>their</w:t>
      </w:r>
      <w:r w:rsidRPr="00B5546F" w:rsidR="00FA2E32">
        <w:t xml:space="preserve"> </w:t>
      </w:r>
      <w:r w:rsidRPr="00B5546F" w:rsidR="00057FCA">
        <w:t>responsibilities.</w:t>
      </w:r>
      <w:r w:rsidRPr="00B5546F" w:rsidR="00FA2E32">
        <w:t xml:space="preserve"> </w:t>
      </w:r>
      <w:r w:rsidRPr="00B5546F" w:rsidR="00AC3990">
        <w:t>It</w:t>
      </w:r>
      <w:r w:rsidRPr="00B5546F" w:rsidR="00FA2E32">
        <w:t xml:space="preserve"> </w:t>
      </w:r>
      <w:r w:rsidRPr="00B5546F" w:rsidR="00057FCA">
        <w:t>is</w:t>
      </w:r>
      <w:r w:rsidRPr="00B5546F" w:rsidR="00FA2E32">
        <w:t xml:space="preserve"> </w:t>
      </w:r>
      <w:r w:rsidRPr="00B5546F" w:rsidR="00057FCA">
        <w:t>not</w:t>
      </w:r>
      <w:r w:rsidRPr="00B5546F" w:rsidR="00FA2E32">
        <w:t xml:space="preserve"> </w:t>
      </w:r>
      <w:r w:rsidRPr="00B5546F" w:rsidR="00057FCA">
        <w:t>just</w:t>
      </w:r>
      <w:r w:rsidRPr="00B5546F" w:rsidR="00FA2E32">
        <w:t xml:space="preserve"> </w:t>
      </w:r>
      <w:r w:rsidRPr="00B5546F" w:rsidR="00057FCA">
        <w:t>for</w:t>
      </w:r>
      <w:r w:rsidRPr="00B5546F" w:rsidR="00FA2E32">
        <w:t xml:space="preserve"> </w:t>
      </w:r>
      <w:r w:rsidRPr="00B5546F" w:rsidR="00057FCA">
        <w:t>the</w:t>
      </w:r>
      <w:r w:rsidRPr="00B5546F" w:rsidR="00FA2E32">
        <w:t xml:space="preserve"> </w:t>
      </w:r>
      <w:r w:rsidRPr="00B5546F" w:rsidR="00057FCA">
        <w:t>UK</w:t>
      </w:r>
      <w:r w:rsidRPr="00B5546F" w:rsidR="00FA2E32">
        <w:t xml:space="preserve"> </w:t>
      </w:r>
      <w:r w:rsidRPr="00B5546F" w:rsidR="00057FCA">
        <w:t>Government</w:t>
      </w:r>
      <w:r w:rsidRPr="00B5546F" w:rsidR="00FA2E32">
        <w:t xml:space="preserve"> </w:t>
      </w:r>
      <w:r w:rsidRPr="00B5546F" w:rsidR="00057FCA">
        <w:t>to</w:t>
      </w:r>
      <w:r w:rsidRPr="00B5546F" w:rsidR="00FA2E32">
        <w:t xml:space="preserve"> </w:t>
      </w:r>
      <w:r w:rsidRPr="00B5546F" w:rsidR="00057FCA">
        <w:t>review</w:t>
      </w:r>
      <w:r w:rsidRPr="00B5546F" w:rsidR="00FA2E32">
        <w:t xml:space="preserve"> </w:t>
      </w:r>
      <w:r w:rsidRPr="00B5546F" w:rsidR="00057FCA">
        <w:t>implementation;</w:t>
      </w:r>
      <w:r w:rsidRPr="00B5546F" w:rsidR="00FA2E32">
        <w:t xml:space="preserve"> </w:t>
      </w:r>
      <w:r w:rsidRPr="00B5546F" w:rsidR="00057FCA">
        <w:t>t</w:t>
      </w:r>
      <w:r w:rsidRPr="00B5546F">
        <w:t>hese</w:t>
      </w:r>
      <w:r w:rsidRPr="00B5546F" w:rsidR="00FA2E32">
        <w:t xml:space="preserve"> </w:t>
      </w:r>
      <w:r w:rsidRPr="00B5546F">
        <w:t>are</w:t>
      </w:r>
      <w:r w:rsidRPr="00B5546F" w:rsidR="00FA2E32">
        <w:t xml:space="preserve"> </w:t>
      </w:r>
      <w:r w:rsidRPr="00B5546F">
        <w:t>joint</w:t>
      </w:r>
      <w:r w:rsidRPr="00B5546F" w:rsidR="00FA2E32">
        <w:t xml:space="preserve"> </w:t>
      </w:r>
      <w:r w:rsidRPr="00B5546F">
        <w:t>commitments</w:t>
      </w:r>
      <w:r w:rsidRPr="00B5546F" w:rsidR="00FA2E32">
        <w:t xml:space="preserve"> </w:t>
      </w:r>
      <w:r w:rsidRPr="00B5546F">
        <w:t>with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range</w:t>
      </w:r>
      <w:r w:rsidRPr="00B5546F" w:rsidR="00FA2E32">
        <w:t xml:space="preserve"> </w:t>
      </w:r>
      <w:r w:rsidRPr="00B5546F" w:rsidR="00057FCA">
        <w:t>of</w:t>
      </w:r>
      <w:r w:rsidRPr="00B5546F" w:rsidR="00FA2E32">
        <w:t xml:space="preserve"> </w:t>
      </w:r>
      <w:r w:rsidRPr="00B5546F" w:rsidR="00057FCA">
        <w:t>commitments</w:t>
      </w:r>
      <w:r w:rsidRPr="00B5546F" w:rsidR="00FA2E32">
        <w:t xml:space="preserve"> </w:t>
      </w:r>
      <w:r w:rsidRPr="00B5546F" w:rsidR="00057FCA">
        <w:t>on</w:t>
      </w:r>
      <w:r w:rsidRPr="00B5546F" w:rsidR="00FA2E32">
        <w:t xml:space="preserve"> </w:t>
      </w:r>
      <w:r w:rsidRPr="00B5546F" w:rsidR="00057FCA">
        <w:t>all</w:t>
      </w:r>
      <w:r w:rsidRPr="00B5546F" w:rsidR="00FA2E32">
        <w:t xml:space="preserve"> </w:t>
      </w:r>
      <w:r w:rsidRPr="00B5546F" w:rsidR="00057FCA">
        <w:t>parties</w:t>
      </w:r>
      <w:r w:rsidRPr="00B5546F" w:rsidR="00AC3990">
        <w:t>.</w:t>
      </w:r>
      <w:r w:rsidRPr="00B5546F" w:rsidR="00FA2E32">
        <w:t xml:space="preserve"> </w:t>
      </w:r>
      <w:r w:rsidRPr="00B5546F" w:rsidR="00AC3990">
        <w:t>It</w:t>
      </w:r>
      <w:r w:rsidRPr="00B5546F" w:rsidR="00FA2E32">
        <w:t xml:space="preserve"> </w:t>
      </w:r>
      <w:r w:rsidRPr="00B5546F" w:rsidR="00057FCA">
        <w:t>is</w:t>
      </w:r>
      <w:r w:rsidRPr="00B5546F" w:rsidR="00FA2E32">
        <w:t xml:space="preserve"> </w:t>
      </w:r>
      <w:r w:rsidRPr="00B5546F" w:rsidR="00057FCA">
        <w:t>important</w:t>
      </w:r>
      <w:r w:rsidRPr="00B5546F" w:rsidR="00FA2E32">
        <w:t xml:space="preserve"> </w:t>
      </w:r>
      <w:r w:rsidRPr="00B5546F" w:rsidR="00057FCA">
        <w:t>that</w:t>
      </w:r>
      <w:r w:rsidRPr="00B5546F" w:rsidR="00FA2E32">
        <w:t xml:space="preserve"> </w:t>
      </w:r>
      <w:r w:rsidRPr="00B5546F" w:rsidR="00057FCA">
        <w:t>the</w:t>
      </w:r>
      <w:r w:rsidRPr="00B5546F" w:rsidR="00FA2E32">
        <w:t xml:space="preserve"> </w:t>
      </w:r>
      <w:r w:rsidRPr="00B5546F" w:rsidR="00057FCA">
        <w:t>oversight</w:t>
      </w:r>
      <w:r w:rsidRPr="00B5546F" w:rsidR="00FA2E32">
        <w:t xml:space="preserve"> </w:t>
      </w:r>
      <w:r w:rsidRPr="00B5546F" w:rsidR="00057FCA">
        <w:t>board</w:t>
      </w:r>
      <w:r w:rsidRPr="00B5546F" w:rsidR="00FA2E32">
        <w:t xml:space="preserve"> </w:t>
      </w:r>
      <w:r w:rsidRPr="00B5546F" w:rsidR="00057FCA">
        <w:t>should</w:t>
      </w:r>
      <w:r w:rsidRPr="00B5546F" w:rsidR="00FA2E32">
        <w:t xml:space="preserve"> </w:t>
      </w:r>
      <w:r w:rsidRPr="00B5546F" w:rsidR="00057FCA">
        <w:t>play</w:t>
      </w:r>
      <w:r w:rsidRPr="00B5546F" w:rsidR="00FA2E32">
        <w:t xml:space="preserve"> </w:t>
      </w:r>
      <w:r w:rsidRPr="00B5546F" w:rsidR="00057FCA">
        <w:t>its</w:t>
      </w:r>
      <w:r w:rsidRPr="00B5546F" w:rsidR="00FA2E32">
        <w:t xml:space="preserve"> </w:t>
      </w:r>
      <w:r w:rsidRPr="00B5546F" w:rsidR="00057FCA">
        <w:t>role</w:t>
      </w:r>
      <w:r w:rsidRPr="00B5546F" w:rsidR="00FA2E32">
        <w:t xml:space="preserve"> </w:t>
      </w:r>
      <w:r w:rsidRPr="00B5546F" w:rsidR="00057FCA">
        <w:t>in</w:t>
      </w:r>
      <w:r w:rsidRPr="00B5546F" w:rsidR="00FA2E32">
        <w:t xml:space="preserve"> </w:t>
      </w:r>
      <w:r w:rsidRPr="00B5546F" w:rsidR="00057FCA">
        <w:t>that</w:t>
      </w:r>
      <w:r w:rsidRPr="00B5546F" w:rsidR="00FA2E32">
        <w:t xml:space="preserve"> </w:t>
      </w:r>
      <w:r w:rsidRPr="00B5546F" w:rsidR="00057FCA">
        <w:t>when</w:t>
      </w:r>
      <w:r w:rsidRPr="00B5546F" w:rsidR="00FA2E32">
        <w:t xml:space="preserve"> </w:t>
      </w:r>
      <w:r w:rsidRPr="00B5546F" w:rsidR="00057FCA">
        <w:t>it</w:t>
      </w:r>
      <w:r w:rsidRPr="00B5546F" w:rsidR="00FA2E32">
        <w:t xml:space="preserve"> </w:t>
      </w:r>
      <w:r w:rsidRPr="00B5546F" w:rsidR="00057FCA">
        <w:t>is</w:t>
      </w:r>
      <w:r w:rsidRPr="00B5546F" w:rsidR="00FA2E32">
        <w:t xml:space="preserve"> </w:t>
      </w:r>
      <w:r w:rsidRPr="00B5546F" w:rsidR="00057FCA">
        <w:t>also</w:t>
      </w:r>
      <w:r w:rsidRPr="00B5546F" w:rsidR="00FA2E32">
        <w:t xml:space="preserve"> </w:t>
      </w:r>
      <w:r w:rsidRPr="00B5546F" w:rsidR="00057FCA">
        <w:t>able</w:t>
      </w:r>
      <w:r w:rsidRPr="00B5546F" w:rsidR="00FA2E32">
        <w:t xml:space="preserve"> </w:t>
      </w:r>
      <w:r w:rsidRPr="00B5546F" w:rsidR="00057FCA">
        <w:t>to</w:t>
      </w:r>
      <w:r w:rsidRPr="00B5546F" w:rsidR="00FA2E32">
        <w:t xml:space="preserve"> </w:t>
      </w:r>
      <w:r w:rsidRPr="00B5546F" w:rsidR="00057FCA">
        <w:t>meet.</w:t>
      </w:r>
    </w:p>
    <w:p w:rsidR="008657AF" w:rsidRPr="00B5546F" w:rsidP="008657AF">
      <w:pPr>
        <w:pStyle w:val="Question"/>
      </w:pPr>
      <w:sdt>
        <w:sdtPr>
          <w:alias w:val="Member"/>
          <w:tag w:val="&lt;Member mnisId='1562' dodsId='28181'&gt;"/>
          <w:id w:val="919447460"/>
          <w:placeholder>
            <w:docPart w:val="DefaultPlaceholder_1082065158"/>
          </w:placeholder>
          <w:richText/>
        </w:sdtPr>
        <w:sdtContent>
          <w:r w:rsidRPr="00B5546F">
            <w:rPr>
              <w:b/>
            </w:rPr>
            <w:t>Mr</w:t>
          </w:r>
          <w:r w:rsidRPr="00B5546F" w:rsidR="00FA2E32">
            <w:rPr>
              <w:b/>
            </w:rPr>
            <w:t xml:space="preserve"> </w:t>
          </w:r>
          <w:r w:rsidRPr="00B5546F" w:rsidR="00487384">
            <w:rPr>
              <w:b/>
            </w:rPr>
            <w:t>Goodwill:</w:t>
          </w:r>
        </w:sdtContent>
      </w:sdt>
      <w:r w:rsidRPr="00B5546F" w:rsidR="00FA2E32">
        <w:t xml:space="preserve"> </w:t>
      </w:r>
      <w:r w:rsidRPr="00B5546F" w:rsidR="00057FCA">
        <w:t>C</w:t>
      </w:r>
      <w:r w:rsidRPr="00B5546F">
        <w:t>an</w:t>
      </w:r>
      <w:r w:rsidRPr="00B5546F" w:rsidR="00FA2E32">
        <w:t xml:space="preserve"> </w:t>
      </w:r>
      <w:r w:rsidRPr="00B5546F" w:rsidR="00057FCA">
        <w:t>you</w:t>
      </w:r>
      <w:r w:rsidRPr="00B5546F" w:rsidR="00FA2E32">
        <w:t xml:space="preserve"> </w:t>
      </w:r>
      <w:r w:rsidRPr="00B5546F">
        <w:t>confirm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 w:rsidR="00057FCA">
        <w:t>the</w:t>
      </w:r>
      <w:r w:rsidRPr="00B5546F" w:rsidR="00FA2E32">
        <w:t xml:space="preserve"> </w:t>
      </w:r>
      <w:r w:rsidRPr="00B5546F" w:rsidR="00057FCA">
        <w:t>agenda</w:t>
      </w:r>
      <w:r w:rsidRPr="00B5546F" w:rsidR="00FA2E32">
        <w:t xml:space="preserve"> </w:t>
      </w:r>
      <w:r w:rsidRPr="00B5546F" w:rsidR="00057FCA">
        <w:t>for</w:t>
      </w:r>
      <w:r w:rsidRPr="00B5546F" w:rsidR="00FA2E32">
        <w:t xml:space="preserve"> </w:t>
      </w:r>
      <w:r w:rsidRPr="00B5546F" w:rsidR="00057FCA">
        <w:t>that</w:t>
      </w:r>
      <w:r w:rsidRPr="00B5546F" w:rsidR="00FA2E32">
        <w:t xml:space="preserve"> </w:t>
      </w:r>
      <w:r w:rsidRPr="00B5546F" w:rsidR="00057FCA">
        <w:t>meeting</w:t>
      </w:r>
      <w:r w:rsidRPr="00B5546F" w:rsidR="00FA2E32">
        <w:t xml:space="preserve"> </w:t>
      </w:r>
      <w:r w:rsidRPr="00B5546F" w:rsidR="00057FCA">
        <w:t>will</w:t>
      </w:r>
      <w:r w:rsidRPr="00B5546F" w:rsidR="00FA2E32">
        <w:t xml:space="preserve"> </w:t>
      </w:r>
      <w:r w:rsidRPr="00B5546F" w:rsidR="00057FCA">
        <w:t>have</w:t>
      </w:r>
      <w:r w:rsidRPr="00B5546F" w:rsidR="00FA2E32">
        <w:t xml:space="preserve"> </w:t>
      </w:r>
      <w:r w:rsidRPr="00B5546F" w:rsidR="00057FCA">
        <w:t>a</w:t>
      </w:r>
      <w:r w:rsidRPr="00B5546F" w:rsidR="00FA2E32">
        <w:t xml:space="preserve"> </w:t>
      </w:r>
      <w:r w:rsidRPr="00B5546F" w:rsidR="00057FCA">
        <w:t>very</w:t>
      </w:r>
      <w:r w:rsidRPr="00B5546F" w:rsidR="00FA2E32">
        <w:t xml:space="preserve"> </w:t>
      </w:r>
      <w:r w:rsidRPr="00B5546F" w:rsidR="00057FCA">
        <w:t>Ulster</w:t>
      </w:r>
      <w:r w:rsidRPr="00B5546F" w:rsidR="00FA2E32">
        <w:t xml:space="preserve"> </w:t>
      </w:r>
      <w:r w:rsidRPr="00B5546F" w:rsidR="00057FCA">
        <w:t>flavour</w:t>
      </w:r>
      <w:r w:rsidRPr="00B5546F" w:rsidR="00FA2E32">
        <w:t xml:space="preserve"> </w:t>
      </w:r>
      <w:r w:rsidRPr="00B5546F" w:rsidR="00057FCA">
        <w:t>to</w:t>
      </w:r>
      <w:r w:rsidRPr="00B5546F" w:rsidR="00FA2E32">
        <w:t xml:space="preserve"> </w:t>
      </w:r>
      <w:r w:rsidRPr="00B5546F" w:rsidR="00057FCA">
        <w:t>it?</w:t>
      </w:r>
    </w:p>
    <w:p w:rsidR="008657AF" w:rsidRPr="00B5546F" w:rsidP="008657AF">
      <w:pPr>
        <w:pStyle w:val="Answer"/>
      </w:pPr>
      <w:sdt>
        <w:sdtPr>
          <w:alias w:val="Witness"/>
          <w:id w:val="495155585"/>
          <w:placeholder>
            <w:docPart w:val="DefaultPlaceholder_1082065158"/>
          </w:placeholder>
          <w:richText/>
        </w:sdtPr>
        <w:sdtContent>
          <w:r w:rsidR="00AE0EA3">
            <w:rPr>
              <w:b/>
              <w:i/>
              <w:iCs/>
            </w:rPr>
            <w:t>Mr Walker:</w:t>
          </w:r>
          <w:r w:rsidRPr="00B5546F" w:rsidR="00FA2E32">
            <w:rPr>
              <w:b/>
            </w:rPr>
            <w:t xml:space="preserve"> </w:t>
          </w:r>
        </w:sdtContent>
      </w:sdt>
      <w:r w:rsidRPr="00B5546F">
        <w:t>Absolutely</w:t>
      </w:r>
      <w:r w:rsidRPr="00B5546F" w:rsidR="00AC3990">
        <w:t>,</w:t>
      </w:r>
      <w:r w:rsidRPr="00B5546F" w:rsidR="00FA2E32">
        <w:t xml:space="preserve"> </w:t>
      </w:r>
      <w:r w:rsidRPr="00B5546F" w:rsidR="00AC3990">
        <w:t>and</w:t>
      </w:r>
      <w:r w:rsidRPr="00B5546F" w:rsidR="00FA2E32">
        <w:t xml:space="preserve"> </w:t>
      </w:r>
      <w:r w:rsidRPr="00B5546F" w:rsidR="00AC3990">
        <w:t>part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point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these</w:t>
      </w:r>
      <w:r w:rsidRPr="00B5546F" w:rsidR="00FA2E32">
        <w:t xml:space="preserve"> </w:t>
      </w:r>
      <w:r w:rsidRPr="00B5546F">
        <w:t>delegations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 w:rsidR="00057FCA">
        <w:t>to</w:t>
      </w:r>
      <w:r w:rsidRPr="00B5546F" w:rsidR="00FA2E32">
        <w:t xml:space="preserve"> </w:t>
      </w:r>
      <w:r w:rsidRPr="00B5546F" w:rsidR="00057FCA">
        <w:t>make</w:t>
      </w:r>
      <w:r w:rsidRPr="00B5546F" w:rsidR="00FA2E32">
        <w:t xml:space="preserve"> </w:t>
      </w:r>
      <w:r w:rsidRPr="00B5546F" w:rsidR="00057FCA">
        <w:t>sure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 w:rsidR="00057FCA">
        <w:t>the</w:t>
      </w:r>
      <w:r w:rsidRPr="00B5546F" w:rsidR="00FA2E32">
        <w:t xml:space="preserve"> </w:t>
      </w:r>
      <w:r w:rsidRPr="00B5546F" w:rsidR="00057FCA">
        <w:t>Cabinet</w:t>
      </w:r>
      <w:r w:rsidRPr="00B5546F" w:rsidR="00FA2E32">
        <w:t xml:space="preserve"> </w:t>
      </w:r>
      <w:r w:rsidRPr="00B5546F" w:rsidR="00057FCA">
        <w:t>is</w:t>
      </w:r>
      <w:r w:rsidRPr="00B5546F" w:rsidR="00FA2E32">
        <w:t xml:space="preserve"> </w:t>
      </w:r>
      <w:r w:rsidRPr="00B5546F" w:rsidR="00057FCA">
        <w:t>coming</w:t>
      </w:r>
      <w:r w:rsidRPr="00B5546F" w:rsidR="00FA2E32">
        <w:t xml:space="preserve"> </w:t>
      </w:r>
      <w:r w:rsidRPr="00B5546F" w:rsidR="00057FCA">
        <w:t>out</w:t>
      </w:r>
      <w:r w:rsidRPr="00B5546F" w:rsidR="00FA2E32">
        <w:t xml:space="preserve"> </w:t>
      </w:r>
      <w:r w:rsidRPr="00B5546F" w:rsidR="00057FCA">
        <w:t>and</w:t>
      </w:r>
      <w:r w:rsidRPr="00B5546F" w:rsidR="00FA2E32">
        <w:t xml:space="preserve"> </w:t>
      </w:r>
      <w:r w:rsidRPr="00B5546F" w:rsidR="00057FCA">
        <w:t>looking</w:t>
      </w:r>
      <w:r w:rsidRPr="00B5546F" w:rsidR="00FA2E32">
        <w:t xml:space="preserve"> </w:t>
      </w:r>
      <w:r w:rsidRPr="00B5546F" w:rsidR="00057FCA">
        <w:t>at</w:t>
      </w:r>
      <w:r w:rsidRPr="00B5546F" w:rsidR="00FA2E32">
        <w:t xml:space="preserve"> </w:t>
      </w:r>
      <w:r w:rsidRPr="00B5546F" w:rsidR="00057FCA">
        <w:t>UK</w:t>
      </w:r>
      <w:r w:rsidRPr="00B5546F" w:rsidR="00FA2E32">
        <w:t xml:space="preserve"> </w:t>
      </w:r>
      <w:r w:rsidRPr="00B5546F" w:rsidR="00057FCA">
        <w:t>policy</w:t>
      </w:r>
      <w:r w:rsidRPr="00B5546F" w:rsidR="00FA2E32">
        <w:t xml:space="preserve"> </w:t>
      </w:r>
      <w:r w:rsidRPr="00B5546F" w:rsidR="00057FCA">
        <w:t>through</w:t>
      </w:r>
      <w:r w:rsidRPr="00B5546F" w:rsidR="00FA2E32">
        <w:t xml:space="preserve"> </w:t>
      </w:r>
      <w:r w:rsidRPr="00B5546F" w:rsidR="00057FCA">
        <w:t>a</w:t>
      </w:r>
      <w:r w:rsidRPr="00B5546F" w:rsidR="00FA2E32">
        <w:t xml:space="preserve"> </w:t>
      </w:r>
      <w:r w:rsidRPr="00B5546F" w:rsidR="00057FCA">
        <w:t>Northern</w:t>
      </w:r>
      <w:r w:rsidRPr="00B5546F" w:rsidR="00FA2E32">
        <w:t xml:space="preserve"> </w:t>
      </w:r>
      <w:r w:rsidRPr="00B5546F" w:rsidR="00057FCA">
        <w:t>Ireland</w:t>
      </w:r>
      <w:r w:rsidRPr="00B5546F" w:rsidR="00FA2E32">
        <w:t xml:space="preserve"> </w:t>
      </w:r>
      <w:r w:rsidRPr="00B5546F" w:rsidR="00057FCA">
        <w:t>lens.</w:t>
      </w:r>
      <w:r w:rsidRPr="00B5546F" w:rsidR="00FA2E32">
        <w:t xml:space="preserve"> </w:t>
      </w:r>
      <w:r w:rsidRPr="00B5546F" w:rsidR="00057FCA">
        <w:t>That</w:t>
      </w:r>
      <w:r w:rsidRPr="00B5546F" w:rsidR="00FA2E32">
        <w:t xml:space="preserve"> </w:t>
      </w:r>
      <w:r w:rsidRPr="00B5546F" w:rsidR="00057FCA">
        <w:t>is</w:t>
      </w:r>
      <w:r w:rsidRPr="00B5546F" w:rsidR="00FA2E32">
        <w:t xml:space="preserve"> </w:t>
      </w:r>
      <w:r w:rsidRPr="00B5546F" w:rsidR="00057FCA">
        <w:t>something</w:t>
      </w:r>
      <w:r w:rsidRPr="00B5546F" w:rsidR="00FA2E32">
        <w:t xml:space="preserve"> </w:t>
      </w:r>
      <w:r w:rsidRPr="00B5546F" w:rsidR="00057FCA">
        <w:t>that</w:t>
      </w:r>
      <w:r w:rsidRPr="00B5546F" w:rsidR="00FA2E32">
        <w:t xml:space="preserve"> </w:t>
      </w:r>
      <w:r w:rsidRPr="00B5546F" w:rsidR="00057FCA">
        <w:t>we,</w:t>
      </w:r>
      <w:r w:rsidRPr="00B5546F" w:rsidR="00FA2E32">
        <w:t xml:space="preserve"> </w:t>
      </w:r>
      <w:r w:rsidRPr="00B5546F" w:rsidR="00057FCA">
        <w:t>as</w:t>
      </w:r>
      <w:r w:rsidRPr="00B5546F" w:rsidR="00FA2E32">
        <w:t xml:space="preserve"> </w:t>
      </w:r>
      <w:r w:rsidRPr="00B5546F" w:rsidR="00057FCA">
        <w:t>the</w:t>
      </w:r>
      <w:r w:rsidRPr="00B5546F" w:rsidR="00FA2E32">
        <w:t xml:space="preserve"> </w:t>
      </w:r>
      <w:r w:rsidRPr="00B5546F" w:rsidR="00057FCA">
        <w:t>Northern</w:t>
      </w:r>
      <w:r w:rsidRPr="00B5546F" w:rsidR="00FA2E32">
        <w:t xml:space="preserve"> </w:t>
      </w:r>
      <w:r w:rsidRPr="00B5546F" w:rsidR="00057FCA">
        <w:t>Ireland</w:t>
      </w:r>
      <w:r w:rsidRPr="00B5546F" w:rsidR="00FA2E32">
        <w:t xml:space="preserve"> </w:t>
      </w:r>
      <w:r w:rsidRPr="00B5546F" w:rsidR="00057FCA">
        <w:t>Office,</w:t>
      </w:r>
      <w:r w:rsidRPr="00B5546F" w:rsidR="00FA2E32">
        <w:t xml:space="preserve"> </w:t>
      </w:r>
      <w:r w:rsidRPr="00B5546F" w:rsidR="00057FCA">
        <w:t>would</w:t>
      </w:r>
      <w:r w:rsidRPr="00B5546F" w:rsidR="00FA2E32">
        <w:t xml:space="preserve"> </w:t>
      </w:r>
      <w:r w:rsidRPr="00B5546F" w:rsidR="00057FCA">
        <w:t>always</w:t>
      </w:r>
      <w:r w:rsidRPr="00B5546F" w:rsidR="00FA2E32">
        <w:t xml:space="preserve"> </w:t>
      </w:r>
      <w:r w:rsidRPr="00B5546F" w:rsidR="00057FCA">
        <w:t>be</w:t>
      </w:r>
      <w:r w:rsidRPr="00B5546F" w:rsidR="00FA2E32">
        <w:t xml:space="preserve"> </w:t>
      </w:r>
      <w:r w:rsidRPr="00B5546F" w:rsidR="00057FCA">
        <w:t>keen</w:t>
      </w:r>
      <w:r w:rsidRPr="00B5546F" w:rsidR="00FA2E32">
        <w:t xml:space="preserve"> </w:t>
      </w:r>
      <w:r w:rsidRPr="00B5546F" w:rsidR="00057FCA">
        <w:t>to</w:t>
      </w:r>
      <w:r w:rsidRPr="00B5546F" w:rsidR="00FA2E32">
        <w:t xml:space="preserve"> </w:t>
      </w:r>
      <w:r w:rsidRPr="00B5546F" w:rsidR="00057FCA">
        <w:t>support.</w:t>
      </w:r>
      <w:r w:rsidRPr="00B5546F" w:rsidR="00FA2E32">
        <w:t xml:space="preserve"> </w:t>
      </w:r>
      <w:r w:rsidRPr="00B5546F" w:rsidR="00057FCA">
        <w:t>Of</w:t>
      </w:r>
      <w:r w:rsidRPr="00B5546F" w:rsidR="00FA2E32">
        <w:t xml:space="preserve"> </w:t>
      </w:r>
      <w:r w:rsidRPr="00B5546F" w:rsidR="00057FCA">
        <w:t>course,</w:t>
      </w:r>
      <w:r w:rsidRPr="00B5546F" w:rsidR="00FA2E32">
        <w:t xml:space="preserve"> </w:t>
      </w:r>
      <w:r w:rsidRPr="00B5546F" w:rsidR="00057FCA">
        <w:t>the</w:t>
      </w:r>
      <w:r w:rsidRPr="00B5546F" w:rsidR="00FA2E32">
        <w:t xml:space="preserve"> </w:t>
      </w:r>
      <w:r w:rsidRPr="00B5546F" w:rsidR="00057FCA">
        <w:t>agenda</w:t>
      </w:r>
      <w:r w:rsidRPr="00B5546F" w:rsidR="00FA2E32">
        <w:t xml:space="preserve"> </w:t>
      </w:r>
      <w:r w:rsidRPr="00B5546F" w:rsidR="00057FCA">
        <w:t>for</w:t>
      </w:r>
      <w:r w:rsidRPr="00B5546F" w:rsidR="00FA2E32">
        <w:t xml:space="preserve"> </w:t>
      </w:r>
      <w:r w:rsidRPr="00B5546F" w:rsidR="00057FCA">
        <w:t>the</w:t>
      </w:r>
      <w:r w:rsidRPr="00B5546F" w:rsidR="00FA2E32">
        <w:t xml:space="preserve"> </w:t>
      </w:r>
      <w:r w:rsidRPr="00B5546F" w:rsidR="00057FCA">
        <w:t>Cabinet</w:t>
      </w:r>
      <w:r w:rsidRPr="00B5546F" w:rsidR="00FA2E32">
        <w:t xml:space="preserve"> </w:t>
      </w:r>
      <w:r w:rsidRPr="00B5546F" w:rsidR="00057FCA">
        <w:t>is,</w:t>
      </w:r>
      <w:r w:rsidRPr="00B5546F" w:rsidR="00FA2E32">
        <w:t xml:space="preserve"> </w:t>
      </w:r>
      <w:r w:rsidRPr="00B5546F" w:rsidR="00057FCA">
        <w:t>at</w:t>
      </w:r>
      <w:r w:rsidRPr="00B5546F" w:rsidR="00FA2E32">
        <w:t xml:space="preserve"> </w:t>
      </w:r>
      <w:r w:rsidRPr="00B5546F" w:rsidR="00057FCA">
        <w:t>the</w:t>
      </w:r>
      <w:r w:rsidRPr="00B5546F" w:rsidR="00FA2E32">
        <w:t xml:space="preserve"> </w:t>
      </w:r>
      <w:r w:rsidRPr="00B5546F" w:rsidR="00057FCA">
        <w:t>end</w:t>
      </w:r>
      <w:r w:rsidRPr="00B5546F" w:rsidR="00FA2E32">
        <w:t xml:space="preserve"> </w:t>
      </w:r>
      <w:r w:rsidRPr="00B5546F" w:rsidR="00057FCA">
        <w:t>of</w:t>
      </w:r>
      <w:r w:rsidRPr="00B5546F" w:rsidR="00FA2E32">
        <w:t xml:space="preserve"> </w:t>
      </w:r>
      <w:r w:rsidRPr="00B5546F" w:rsidR="00057FCA">
        <w:t>the</w:t>
      </w:r>
      <w:r w:rsidRPr="00B5546F" w:rsidR="00FA2E32">
        <w:t xml:space="preserve"> </w:t>
      </w:r>
      <w:r w:rsidRPr="00B5546F" w:rsidR="00057FCA">
        <w:t>day,</w:t>
      </w:r>
      <w:r w:rsidRPr="00B5546F" w:rsidR="00FA2E32">
        <w:t xml:space="preserve"> </w:t>
      </w:r>
      <w:r w:rsidRPr="00B5546F" w:rsidR="00057FCA">
        <w:t>for</w:t>
      </w:r>
      <w:r w:rsidRPr="00B5546F" w:rsidR="00FA2E32">
        <w:t xml:space="preserve"> </w:t>
      </w:r>
      <w:r w:rsidRPr="00B5546F" w:rsidR="00057FCA">
        <w:t>the</w:t>
      </w:r>
      <w:r w:rsidRPr="00B5546F" w:rsidR="00FA2E32">
        <w:t xml:space="preserve"> </w:t>
      </w:r>
      <w:r w:rsidRPr="00B5546F" w:rsidR="00057FCA">
        <w:t>Prime</w:t>
      </w:r>
      <w:r w:rsidRPr="00B5546F" w:rsidR="00FA2E32">
        <w:t xml:space="preserve"> </w:t>
      </w:r>
      <w:r w:rsidRPr="00B5546F" w:rsidR="00057FCA">
        <w:t>Minister</w:t>
      </w:r>
      <w:r w:rsidRPr="00B5546F" w:rsidR="00FA2E32">
        <w:t xml:space="preserve"> </w:t>
      </w:r>
      <w:r w:rsidRPr="00B5546F" w:rsidR="00057FCA">
        <w:t>to</w:t>
      </w:r>
      <w:r w:rsidRPr="00B5546F" w:rsidR="00FA2E32">
        <w:t xml:space="preserve"> </w:t>
      </w:r>
      <w:r w:rsidRPr="00B5546F" w:rsidR="00057FCA">
        <w:t>set.</w:t>
      </w:r>
    </w:p>
    <w:p w:rsidR="008657AF" w:rsidRPr="00B5546F" w:rsidP="008657AF">
      <w:pPr>
        <w:pStyle w:val="Question"/>
      </w:pPr>
      <w:sdt>
        <w:sdtPr>
          <w:alias w:val="Member"/>
          <w:tag w:val="&lt;Member mnisId='4494' dodsId='72275'&gt;"/>
          <w:id w:val="-83536090"/>
          <w:placeholder>
            <w:docPart w:val="DefaultPlaceholder_1082065158"/>
          </w:placeholder>
          <w:richText/>
        </w:sdtPr>
        <w:sdtContent>
          <w:r w:rsidRPr="00B5546F">
            <w:rPr>
              <w:b/>
            </w:rPr>
            <w:t>Chair:</w:t>
          </w:r>
        </w:sdtContent>
      </w:sdt>
      <w:r w:rsidRPr="00B5546F" w:rsidR="00FA2E32">
        <w:t xml:space="preserve"> </w:t>
      </w:r>
      <w:r w:rsidRPr="00B5546F">
        <w:t>Can</w:t>
      </w:r>
      <w:r w:rsidRPr="00B5546F" w:rsidR="00FA2E32">
        <w:t xml:space="preserve"> </w:t>
      </w:r>
      <w:r w:rsidRPr="00B5546F">
        <w:t>I</w:t>
      </w:r>
      <w:r w:rsidRPr="00B5546F" w:rsidR="00FA2E32">
        <w:t xml:space="preserve"> </w:t>
      </w:r>
      <w:r w:rsidRPr="00B5546F">
        <w:t>just</w:t>
      </w:r>
      <w:r w:rsidRPr="00B5546F" w:rsidR="00FA2E32">
        <w:t xml:space="preserve"> </w:t>
      </w:r>
      <w:r w:rsidRPr="00B5546F">
        <w:t>clarify</w:t>
      </w:r>
      <w:r w:rsidRPr="00B5546F" w:rsidR="00057FCA">
        <w:t>,</w:t>
      </w:r>
      <w:r w:rsidRPr="00B5546F" w:rsidR="00FA2E32">
        <w:t xml:space="preserve"> </w:t>
      </w:r>
      <w:r w:rsidRPr="00B5546F" w:rsidR="00057FCA">
        <w:t>M</w:t>
      </w:r>
      <w:r w:rsidRPr="00B5546F">
        <w:t>inister</w:t>
      </w:r>
      <w:r w:rsidRPr="00B5546F" w:rsidR="00057FCA">
        <w:t>,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this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not</w:t>
      </w:r>
      <w:r w:rsidRPr="00B5546F" w:rsidR="00FA2E32">
        <w:t xml:space="preserve"> </w:t>
      </w:r>
      <w:r w:rsidRPr="00B5546F" w:rsidR="00057FCA">
        <w:t>envisaged</w:t>
      </w:r>
      <w:r w:rsidRPr="00B5546F" w:rsidR="00FA2E32">
        <w:t xml:space="preserve"> </w:t>
      </w:r>
      <w:r w:rsidRPr="00B5546F">
        <w:t>just</w:t>
      </w:r>
      <w:r w:rsidRPr="00B5546F" w:rsidR="00FA2E32">
        <w:t xml:space="preserve"> </w:t>
      </w:r>
      <w:r w:rsidRPr="00B5546F" w:rsidR="00057FCA">
        <w:t>to</w:t>
      </w:r>
      <w:r w:rsidRPr="00B5546F" w:rsidR="00FA2E32">
        <w:t xml:space="preserve"> </w:t>
      </w:r>
      <w:r w:rsidRPr="00B5546F" w:rsidR="00057FCA">
        <w:t>be</w:t>
      </w:r>
      <w:r w:rsidRPr="00B5546F" w:rsidR="00FA2E32">
        <w:t xml:space="preserve"> </w:t>
      </w:r>
      <w:r w:rsidRPr="00B5546F" w:rsidR="00057FCA">
        <w:t>a</w:t>
      </w:r>
      <w:r w:rsidRPr="00B5546F" w:rsidR="00FA2E32">
        <w:t xml:space="preserve"> </w:t>
      </w:r>
      <w:r w:rsidRPr="00B5546F" w:rsidR="00057FCA">
        <w:t>meeting</w:t>
      </w:r>
      <w:r w:rsidRPr="00B5546F" w:rsidR="00FA2E32">
        <w:t xml:space="preserve"> </w:t>
      </w:r>
      <w:r w:rsidRPr="00B5546F" w:rsidR="00057FCA">
        <w:t>of</w:t>
      </w:r>
      <w:r w:rsidRPr="00B5546F" w:rsidR="00FA2E32">
        <w:t xml:space="preserve"> </w:t>
      </w:r>
      <w:r w:rsidRPr="00B5546F" w:rsidR="00057FCA">
        <w:t>Cabinet</w:t>
      </w:r>
      <w:r w:rsidRPr="00B5546F" w:rsidR="00FA2E32">
        <w:t xml:space="preserve"> </w:t>
      </w:r>
      <w:r w:rsidRPr="00B5546F" w:rsidR="00057FCA">
        <w:t>taking</w:t>
      </w:r>
      <w:r w:rsidRPr="00B5546F" w:rsidR="00FA2E32">
        <w:t xml:space="preserve"> </w:t>
      </w:r>
      <w:r w:rsidRPr="00B5546F" w:rsidR="00057FCA">
        <w:t>place</w:t>
      </w:r>
      <w:r w:rsidRPr="00B5546F" w:rsidR="00FA2E32">
        <w:t xml:space="preserve"> </w:t>
      </w:r>
      <w:r w:rsidRPr="00B5546F" w:rsidR="00057FCA">
        <w:t>in</w:t>
      </w:r>
      <w:r w:rsidRPr="00B5546F" w:rsidR="00FA2E32">
        <w:t xml:space="preserve"> </w:t>
      </w:r>
      <w:r w:rsidRPr="00B5546F" w:rsidR="00057FCA">
        <w:t>Northern</w:t>
      </w:r>
      <w:r w:rsidRPr="00B5546F" w:rsidR="00FA2E32">
        <w:t xml:space="preserve"> </w:t>
      </w:r>
      <w:r w:rsidRPr="00B5546F" w:rsidR="00057FCA">
        <w:t>Ireland,</w:t>
      </w:r>
      <w:r w:rsidRPr="00B5546F" w:rsidR="00FA2E32">
        <w:t xml:space="preserve"> </w:t>
      </w:r>
      <w:r w:rsidRPr="00B5546F" w:rsidR="00057FCA">
        <w:t>though</w:t>
      </w:r>
      <w:r w:rsidRPr="00B5546F" w:rsidR="00FA2E32">
        <w:t xml:space="preserve"> </w:t>
      </w:r>
      <w:r w:rsidRPr="00B5546F" w:rsidR="00057FCA">
        <w:t>that</w:t>
      </w:r>
      <w:r w:rsidRPr="00B5546F" w:rsidR="00FA2E32">
        <w:t xml:space="preserve"> </w:t>
      </w:r>
      <w:r w:rsidRPr="00B5546F" w:rsidR="00057FCA">
        <w:t>may</w:t>
      </w:r>
      <w:r w:rsidRPr="00B5546F" w:rsidR="00FA2E32">
        <w:t xml:space="preserve"> </w:t>
      </w:r>
      <w:r w:rsidRPr="00B5546F" w:rsidR="00057FCA">
        <w:t>very</w:t>
      </w:r>
      <w:r w:rsidRPr="00B5546F" w:rsidR="00FA2E32">
        <w:t xml:space="preserve"> </w:t>
      </w:r>
      <w:r w:rsidRPr="00B5546F" w:rsidR="00057FCA">
        <w:t>well</w:t>
      </w:r>
      <w:r w:rsidRPr="00B5546F" w:rsidR="00FA2E32">
        <w:t xml:space="preserve"> </w:t>
      </w:r>
      <w:r w:rsidRPr="00B5546F" w:rsidR="00057FCA">
        <w:t>happen</w:t>
      </w:r>
      <w:r w:rsidRPr="00B5546F" w:rsidR="00FA2E32">
        <w:t xml:space="preserve"> </w:t>
      </w:r>
      <w:r w:rsidRPr="00B5546F" w:rsidR="00057FCA">
        <w:t>as</w:t>
      </w:r>
      <w:r w:rsidRPr="00B5546F" w:rsidR="00FA2E32">
        <w:t xml:space="preserve"> </w:t>
      </w:r>
      <w:r w:rsidRPr="00B5546F" w:rsidR="00057FCA">
        <w:t>part</w:t>
      </w:r>
      <w:r w:rsidRPr="00B5546F" w:rsidR="00FA2E32">
        <w:t xml:space="preserve"> </w:t>
      </w:r>
      <w:r w:rsidRPr="00B5546F" w:rsidR="00057FCA">
        <w:t>of</w:t>
      </w:r>
      <w:r w:rsidRPr="00B5546F" w:rsidR="00FA2E32">
        <w:t xml:space="preserve"> </w:t>
      </w:r>
      <w:r w:rsidRPr="00B5546F" w:rsidR="00057FCA">
        <w:t>the</w:t>
      </w:r>
      <w:r w:rsidRPr="00B5546F" w:rsidR="00FA2E32">
        <w:t xml:space="preserve"> </w:t>
      </w:r>
      <w:r w:rsidRPr="00B5546F" w:rsidR="00057FCA">
        <w:t>Prime</w:t>
      </w:r>
      <w:r w:rsidRPr="00B5546F" w:rsidR="00FA2E32">
        <w:t xml:space="preserve"> </w:t>
      </w:r>
      <w:r w:rsidRPr="00B5546F" w:rsidR="00057FCA">
        <w:t>Minister</w:t>
      </w:r>
      <w:r w:rsidRPr="00B5546F" w:rsidR="00AC3990">
        <w:t>’s</w:t>
      </w:r>
      <w:r w:rsidRPr="00B5546F" w:rsidR="00FA2E32">
        <w:t xml:space="preserve"> </w:t>
      </w:r>
      <w:r w:rsidRPr="00B5546F" w:rsidR="00AC3990">
        <w:t>commitment</w:t>
      </w:r>
      <w:r w:rsidRPr="00B5546F" w:rsidR="00FA2E32">
        <w:t xml:space="preserve"> </w:t>
      </w:r>
      <w:r w:rsidRPr="00B5546F" w:rsidR="00AC3990">
        <w:t>for</w:t>
      </w:r>
      <w:r w:rsidRPr="00B5546F" w:rsidR="00FA2E32">
        <w:t xml:space="preserve"> </w:t>
      </w:r>
      <w:r w:rsidRPr="00B5546F" w:rsidR="00AC3990">
        <w:t>a</w:t>
      </w:r>
      <w:r w:rsidRPr="00B5546F" w:rsidR="00FA2E32">
        <w:t xml:space="preserve"> </w:t>
      </w:r>
      <w:r w:rsidRPr="00B5546F" w:rsidR="00057FCA">
        <w:t>Cabinet</w:t>
      </w:r>
      <w:r w:rsidRPr="00B5546F" w:rsidR="00FA2E32">
        <w:t xml:space="preserve"> </w:t>
      </w:r>
      <w:r w:rsidRPr="00B5546F" w:rsidR="00057FCA">
        <w:t>roadshow,</w:t>
      </w:r>
      <w:r w:rsidRPr="00B5546F" w:rsidR="00FA2E32">
        <w:t xml:space="preserve"> </w:t>
      </w:r>
      <w:r w:rsidRPr="00B5546F" w:rsidR="00057FCA">
        <w:t>for</w:t>
      </w:r>
      <w:r w:rsidRPr="00B5546F" w:rsidR="00FA2E32">
        <w:t xml:space="preserve"> </w:t>
      </w:r>
      <w:r w:rsidRPr="00B5546F" w:rsidR="00057FCA">
        <w:t>want</w:t>
      </w:r>
      <w:r w:rsidRPr="00B5546F" w:rsidR="00FA2E32">
        <w:t xml:space="preserve"> </w:t>
      </w:r>
      <w:r w:rsidRPr="00B5546F" w:rsidR="00057FCA">
        <w:t>of</w:t>
      </w:r>
      <w:r w:rsidRPr="00B5546F" w:rsidR="00FA2E32">
        <w:t xml:space="preserve"> </w:t>
      </w:r>
      <w:r w:rsidRPr="00B5546F" w:rsidR="00057FCA">
        <w:t>a</w:t>
      </w:r>
      <w:r w:rsidRPr="00B5546F" w:rsidR="00FA2E32">
        <w:t xml:space="preserve"> </w:t>
      </w:r>
      <w:r w:rsidRPr="00B5546F" w:rsidR="00057FCA">
        <w:t>better</w:t>
      </w:r>
      <w:r w:rsidRPr="00B5546F" w:rsidR="00FA2E32">
        <w:t xml:space="preserve"> </w:t>
      </w:r>
      <w:r w:rsidRPr="00B5546F" w:rsidR="00057FCA">
        <w:t>phrase?</w:t>
      </w:r>
      <w:r w:rsidRPr="00B5546F" w:rsidR="00FA2E32">
        <w:t xml:space="preserve"> </w:t>
      </w:r>
      <w:r w:rsidRPr="00B5546F">
        <w:t>There</w:t>
      </w:r>
      <w:r w:rsidRPr="00B5546F" w:rsidR="00FA2E32">
        <w:t xml:space="preserve"> </w:t>
      </w:r>
      <w:r w:rsidRPr="00B5546F">
        <w:t>would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formal</w:t>
      </w:r>
      <w:r w:rsidRPr="00B5546F" w:rsidR="00FA2E32">
        <w:t xml:space="preserve"> </w:t>
      </w:r>
      <w:r w:rsidRPr="00B5546F">
        <w:t>session</w:t>
      </w:r>
      <w:r w:rsidRPr="00B5546F" w:rsidR="00FA2E32">
        <w:t xml:space="preserve"> </w:t>
      </w:r>
      <w:r w:rsidRPr="00B5546F">
        <w:t>between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 w:rsidR="00057FCA">
        <w:t>E</w:t>
      </w:r>
      <w:r w:rsidRPr="00B5546F">
        <w:t>xecutive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 w:rsidR="00057FCA">
        <w:t>C</w:t>
      </w:r>
      <w:r w:rsidRPr="00B5546F">
        <w:t>abinet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part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 w:rsidR="00057FCA">
        <w:t>a</w:t>
      </w:r>
      <w:r w:rsidRPr="00B5546F" w:rsidR="00FA2E32">
        <w:t xml:space="preserve"> </w:t>
      </w:r>
      <w:r w:rsidRPr="00B5546F">
        <w:t>review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monitoring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 w:rsidR="00057FCA">
        <w:t>delivery</w:t>
      </w:r>
      <w:r w:rsidRPr="00B5546F" w:rsidR="00FA2E32">
        <w:t xml:space="preserve"> </w:t>
      </w:r>
      <w:r w:rsidRPr="00B5546F" w:rsidR="00057FCA">
        <w:t>of</w:t>
      </w:r>
      <w:r w:rsidRPr="00B5546F" w:rsidR="00FA2E32">
        <w:t xml:space="preserve"> </w:t>
      </w:r>
      <w:r w:rsidRPr="00B5546F" w:rsidR="00AF5F40">
        <w:t>New</w:t>
      </w:r>
      <w:r w:rsidRPr="00B5546F" w:rsidR="00FA2E32">
        <w:t xml:space="preserve"> </w:t>
      </w:r>
      <w:r w:rsidRPr="00B5546F" w:rsidR="00AF5F40">
        <w:t>Decade,</w:t>
      </w:r>
      <w:r w:rsidRPr="00B5546F" w:rsidR="00FA2E32">
        <w:t xml:space="preserve"> </w:t>
      </w:r>
      <w:r w:rsidRPr="00B5546F" w:rsidR="00AF5F40">
        <w:t>New</w:t>
      </w:r>
      <w:r w:rsidRPr="00B5546F" w:rsidR="00FA2E32">
        <w:t xml:space="preserve"> </w:t>
      </w:r>
      <w:r w:rsidRPr="00B5546F" w:rsidR="00AF5F40">
        <w:t>Approach</w:t>
      </w:r>
      <w:r w:rsidRPr="00B5546F" w:rsidR="00057FCA">
        <w:t>.</w:t>
      </w:r>
      <w:r w:rsidRPr="00B5546F" w:rsidR="00FA2E32">
        <w:t xml:space="preserve"> </w:t>
      </w:r>
      <w:r w:rsidRPr="00B5546F" w:rsidR="00057FCA">
        <w:t>There</w:t>
      </w:r>
      <w:r w:rsidRPr="00B5546F" w:rsidR="00FA2E32">
        <w:t xml:space="preserve"> </w:t>
      </w:r>
      <w:r w:rsidRPr="00B5546F" w:rsidR="00057FCA">
        <w:t>would</w:t>
      </w:r>
      <w:r w:rsidRPr="00B5546F" w:rsidR="00FA2E32">
        <w:t xml:space="preserve"> </w:t>
      </w:r>
      <w:r w:rsidRPr="00B5546F" w:rsidR="00057FCA">
        <w:t>effectively</w:t>
      </w:r>
      <w:r w:rsidRPr="00B5546F" w:rsidR="00FA2E32">
        <w:t xml:space="preserve"> </w:t>
      </w:r>
      <w:r w:rsidRPr="00B5546F" w:rsidR="00057FCA">
        <w:t>be</w:t>
      </w:r>
      <w:r w:rsidRPr="00B5546F" w:rsidR="00FA2E32">
        <w:t xml:space="preserve"> </w:t>
      </w:r>
      <w:r w:rsidRPr="00B5546F" w:rsidR="00057FCA">
        <w:t>two</w:t>
      </w:r>
      <w:r w:rsidRPr="00B5546F" w:rsidR="00FA2E32">
        <w:t xml:space="preserve"> </w:t>
      </w:r>
      <w:r w:rsidRPr="00B5546F" w:rsidR="00057FCA">
        <w:t>Cabinet</w:t>
      </w:r>
      <w:r w:rsidRPr="00B5546F" w:rsidR="00FA2E32">
        <w:t xml:space="preserve"> </w:t>
      </w:r>
      <w:r w:rsidRPr="00B5546F" w:rsidR="00057FCA">
        <w:t>meetings,</w:t>
      </w:r>
      <w:r w:rsidRPr="00B5546F" w:rsidR="00FA2E32">
        <w:t xml:space="preserve"> </w:t>
      </w:r>
      <w:r w:rsidRPr="00B5546F" w:rsidR="00057FCA">
        <w:t>the</w:t>
      </w:r>
      <w:r w:rsidRPr="00B5546F" w:rsidR="00FA2E32">
        <w:t xml:space="preserve"> </w:t>
      </w:r>
      <w:r w:rsidRPr="00B5546F" w:rsidR="00057FCA">
        <w:t>second</w:t>
      </w:r>
      <w:r w:rsidRPr="00B5546F" w:rsidR="00FA2E32">
        <w:t xml:space="preserve"> </w:t>
      </w:r>
      <w:r w:rsidRPr="00B5546F" w:rsidR="00057FCA">
        <w:t>one</w:t>
      </w:r>
      <w:r w:rsidRPr="00B5546F" w:rsidR="00FA2E32">
        <w:t xml:space="preserve"> </w:t>
      </w:r>
      <w:r w:rsidRPr="00B5546F" w:rsidR="00057FCA">
        <w:t>not</w:t>
      </w:r>
      <w:r w:rsidRPr="00B5546F" w:rsidR="00FA2E32">
        <w:t xml:space="preserve"> </w:t>
      </w:r>
      <w:r w:rsidRPr="00B5546F" w:rsidR="00057FCA">
        <w:t>actually</w:t>
      </w:r>
      <w:r w:rsidRPr="00B5546F" w:rsidR="00FA2E32">
        <w:t xml:space="preserve"> </w:t>
      </w:r>
      <w:r w:rsidRPr="00B5546F" w:rsidR="00057FCA">
        <w:t>being</w:t>
      </w:r>
      <w:r w:rsidRPr="00B5546F" w:rsidR="00FA2E32">
        <w:t xml:space="preserve"> </w:t>
      </w:r>
      <w:r w:rsidRPr="00B5546F" w:rsidR="00057FCA">
        <w:t>a</w:t>
      </w:r>
      <w:r w:rsidRPr="00B5546F" w:rsidR="00FA2E32">
        <w:t xml:space="preserve"> </w:t>
      </w:r>
      <w:r w:rsidRPr="00B5546F" w:rsidR="00057FCA">
        <w:t>meeting</w:t>
      </w:r>
      <w:r w:rsidRPr="00B5546F" w:rsidR="00FA2E32">
        <w:t xml:space="preserve"> </w:t>
      </w:r>
      <w:r w:rsidRPr="00B5546F" w:rsidR="00057FCA">
        <w:t>of</w:t>
      </w:r>
      <w:r w:rsidRPr="00B5546F" w:rsidR="00FA2E32">
        <w:t xml:space="preserve"> </w:t>
      </w:r>
      <w:r w:rsidRPr="00B5546F" w:rsidR="00057FCA">
        <w:t>Cabinet</w:t>
      </w:r>
      <w:r w:rsidRPr="00B5546F" w:rsidR="00FA2E32">
        <w:t xml:space="preserve"> </w:t>
      </w:r>
      <w:r w:rsidRPr="00B5546F" w:rsidR="00057FCA">
        <w:t>but</w:t>
      </w:r>
      <w:r w:rsidRPr="00B5546F" w:rsidR="00FA2E32">
        <w:t xml:space="preserve"> </w:t>
      </w:r>
      <w:r w:rsidRPr="00B5546F" w:rsidR="00057FCA">
        <w:t>a</w:t>
      </w:r>
      <w:r w:rsidRPr="00B5546F" w:rsidR="00FA2E32">
        <w:t xml:space="preserve"> </w:t>
      </w:r>
      <w:r w:rsidRPr="00B5546F" w:rsidR="00057FCA">
        <w:t>meeting</w:t>
      </w:r>
      <w:r w:rsidRPr="00B5546F" w:rsidR="00FA2E32">
        <w:t xml:space="preserve"> </w:t>
      </w:r>
      <w:r w:rsidRPr="00B5546F" w:rsidR="00057FCA">
        <w:t>attended</w:t>
      </w:r>
      <w:r w:rsidRPr="00B5546F" w:rsidR="00FA2E32">
        <w:t xml:space="preserve"> </w:t>
      </w:r>
      <w:r w:rsidRPr="00B5546F" w:rsidR="00057FCA">
        <w:t>by</w:t>
      </w:r>
      <w:r w:rsidRPr="00B5546F" w:rsidR="00FA2E32">
        <w:t xml:space="preserve"> </w:t>
      </w:r>
      <w:r w:rsidRPr="00B5546F" w:rsidR="00057FCA">
        <w:t>members</w:t>
      </w:r>
      <w:r w:rsidRPr="00B5546F" w:rsidR="00FA2E32">
        <w:t xml:space="preserve"> </w:t>
      </w:r>
      <w:r w:rsidRPr="00B5546F" w:rsidR="00057FCA">
        <w:t>of</w:t>
      </w:r>
      <w:r w:rsidRPr="00B5546F" w:rsidR="00FA2E32">
        <w:t xml:space="preserve"> </w:t>
      </w:r>
      <w:r w:rsidRPr="00B5546F" w:rsidR="00057FCA">
        <w:t>the</w:t>
      </w:r>
      <w:r w:rsidRPr="00B5546F" w:rsidR="00FA2E32">
        <w:t xml:space="preserve"> </w:t>
      </w:r>
      <w:r w:rsidRPr="00B5546F" w:rsidR="00057FCA">
        <w:t>Cabinet.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my</w:t>
      </w:r>
      <w:r w:rsidRPr="00B5546F" w:rsidR="00FA2E32">
        <w:t xml:space="preserve"> </w:t>
      </w:r>
      <w:r w:rsidRPr="00B5546F">
        <w:t>understanding</w:t>
      </w:r>
      <w:r w:rsidRPr="00B5546F" w:rsidR="00FA2E32">
        <w:t xml:space="preserve"> </w:t>
      </w:r>
      <w:r w:rsidRPr="00B5546F">
        <w:t>rather</w:t>
      </w:r>
      <w:r w:rsidRPr="00B5546F" w:rsidR="00FA2E32">
        <w:t xml:space="preserve"> </w:t>
      </w:r>
      <w:r w:rsidRPr="00B5546F">
        <w:t>than</w:t>
      </w:r>
      <w:r w:rsidRPr="00B5546F" w:rsidR="00FA2E32">
        <w:t xml:space="preserve"> </w:t>
      </w:r>
      <w:r w:rsidRPr="00B5546F">
        <w:t>just</w:t>
      </w:r>
      <w:r w:rsidRPr="00B5546F" w:rsidR="00FA2E32">
        <w:t xml:space="preserve"> </w:t>
      </w:r>
      <w:r w:rsidRPr="00B5546F">
        <w:t>Northern</w:t>
      </w:r>
      <w:r w:rsidRPr="00B5546F" w:rsidR="00FA2E32">
        <w:t xml:space="preserve"> </w:t>
      </w:r>
      <w:r w:rsidRPr="00B5546F">
        <w:t>Ireland</w:t>
      </w:r>
      <w:r w:rsidRPr="00B5546F" w:rsidR="00FA2E32">
        <w:t xml:space="preserve"> </w:t>
      </w:r>
      <w:r w:rsidRPr="00B5546F">
        <w:t>hosting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 w:rsidR="00057FCA">
        <w:t>C</w:t>
      </w:r>
      <w:r w:rsidRPr="00B5546F">
        <w:t>abinet</w:t>
      </w:r>
      <w:r w:rsidRPr="00B5546F" w:rsidR="00FA2E32">
        <w:t xml:space="preserve"> </w:t>
      </w:r>
      <w:r w:rsidRPr="00B5546F">
        <w:t>meeting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then</w:t>
      </w:r>
      <w:r w:rsidRPr="00B5546F" w:rsidR="00FA2E32">
        <w:t xml:space="preserve"> </w:t>
      </w:r>
      <w:r w:rsidRPr="00B5546F">
        <w:t>they</w:t>
      </w:r>
      <w:r w:rsidRPr="00B5546F" w:rsidR="00FA2E32">
        <w:t xml:space="preserve"> </w:t>
      </w:r>
      <w:r w:rsidRPr="00B5546F">
        <w:t>all</w:t>
      </w:r>
      <w:r w:rsidRPr="00B5546F" w:rsidR="00FA2E32">
        <w:t xml:space="preserve"> </w:t>
      </w:r>
      <w:r w:rsidRPr="00B5546F">
        <w:t>get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plane</w:t>
      </w:r>
      <w:r w:rsidRPr="00B5546F" w:rsidR="00FA2E32">
        <w:t xml:space="preserve"> </w:t>
      </w:r>
      <w:r w:rsidRPr="00B5546F" w:rsidR="00AC3990">
        <w:t>and</w:t>
      </w:r>
      <w:r w:rsidRPr="00B5546F" w:rsidR="00FA2E32">
        <w:t xml:space="preserve"> </w:t>
      </w:r>
      <w:r w:rsidRPr="00B5546F" w:rsidR="00AC3990">
        <w:t>go</w:t>
      </w:r>
      <w:r w:rsidRPr="00B5546F" w:rsidR="00FA2E32">
        <w:t xml:space="preserve"> </w:t>
      </w:r>
      <w:r w:rsidRPr="00B5546F">
        <w:t>back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Westminster.</w:t>
      </w:r>
    </w:p>
    <w:p w:rsidR="00057FCA" w:rsidRPr="00B5546F" w:rsidP="008657AF">
      <w:pPr>
        <w:pStyle w:val="Answer"/>
      </w:pPr>
      <w:sdt>
        <w:sdtPr>
          <w:alias w:val="Witness"/>
          <w:id w:val="-960342733"/>
          <w:placeholder>
            <w:docPart w:val="DefaultPlaceholder_1082065158"/>
          </w:placeholder>
          <w:richText/>
        </w:sdtPr>
        <w:sdtContent>
          <w:r w:rsidR="00AE0EA3">
            <w:rPr>
              <w:b/>
              <w:i/>
              <w:iCs/>
            </w:rPr>
            <w:t>Mr Walker:</w:t>
          </w:r>
          <w:r w:rsidRPr="00B5546F" w:rsidR="00FA2E32">
            <w:rPr>
              <w:b/>
            </w:rPr>
            <w:t xml:space="preserve"> </w:t>
          </w:r>
        </w:sdtContent>
      </w:sdt>
      <w:r w:rsidRPr="00B5546F">
        <w:t>The</w:t>
      </w:r>
      <w:r w:rsidRPr="00B5546F" w:rsidR="00FA2E32">
        <w:t xml:space="preserve"> </w:t>
      </w:r>
      <w:r w:rsidRPr="00B5546F">
        <w:t>responsibility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oversight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 w:rsidR="00AF5F40">
        <w:t>New</w:t>
      </w:r>
      <w:r w:rsidRPr="00B5546F" w:rsidR="00FA2E32">
        <w:t xml:space="preserve"> </w:t>
      </w:r>
      <w:r w:rsidRPr="00B5546F" w:rsidR="00AF5F40">
        <w:t>Decade,</w:t>
      </w:r>
      <w:r w:rsidRPr="00B5546F" w:rsidR="00FA2E32">
        <w:t xml:space="preserve"> </w:t>
      </w:r>
      <w:r w:rsidRPr="00B5546F" w:rsidR="00AF5F40">
        <w:t>New</w:t>
      </w:r>
      <w:r w:rsidRPr="00B5546F" w:rsidR="00FA2E32">
        <w:t xml:space="preserve"> </w:t>
      </w:r>
      <w:r w:rsidRPr="00B5546F" w:rsidR="00AF5F40">
        <w:t>Approach</w:t>
      </w:r>
      <w:r w:rsidRPr="00B5546F" w:rsidR="00FA2E32">
        <w:t xml:space="preserve"> </w:t>
      </w:r>
      <w:r w:rsidRPr="00B5546F">
        <w:t>does</w:t>
      </w:r>
      <w:r w:rsidRPr="00B5546F" w:rsidR="00FA2E32">
        <w:t xml:space="preserve"> </w:t>
      </w:r>
      <w:r w:rsidRPr="00B5546F">
        <w:t>sit</w:t>
      </w:r>
      <w:r w:rsidRPr="00B5546F" w:rsidR="00FA2E32">
        <w:t xml:space="preserve"> </w:t>
      </w:r>
      <w:r w:rsidRPr="00B5546F">
        <w:t>with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board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respect</w:t>
      </w:r>
      <w:r w:rsidRPr="00B5546F" w:rsidR="00FA2E32">
        <w:t xml:space="preserve"> </w:t>
      </w:r>
      <w:r w:rsidRPr="00B5546F">
        <w:t>rather</w:t>
      </w:r>
      <w:r w:rsidRPr="00B5546F" w:rsidR="00FA2E32">
        <w:t xml:space="preserve"> </w:t>
      </w:r>
      <w:r w:rsidRPr="00B5546F">
        <w:t>than</w:t>
      </w:r>
      <w:r w:rsidRPr="00B5546F" w:rsidR="00FA2E32">
        <w:t xml:space="preserve"> </w:t>
      </w:r>
      <w:r w:rsidRPr="00B5546F">
        <w:t>any</w:t>
      </w:r>
      <w:r w:rsidRPr="00B5546F" w:rsidR="00FA2E32">
        <w:t xml:space="preserve"> </w:t>
      </w:r>
      <w:r w:rsidRPr="00B5546F">
        <w:t>joint</w:t>
      </w:r>
      <w:r w:rsidRPr="00B5546F" w:rsidR="00FA2E32">
        <w:t xml:space="preserve"> </w:t>
      </w:r>
      <w:r w:rsidRPr="00B5546F">
        <w:t>meeting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respect.</w:t>
      </w:r>
      <w:r w:rsidRPr="00B5546F" w:rsidR="00FA2E32">
        <w:t xml:space="preserve"> </w:t>
      </w:r>
      <w:r w:rsidRPr="00B5546F" w:rsidR="008657AF">
        <w:t>What</w:t>
      </w:r>
      <w:r w:rsidRPr="00B5546F" w:rsidR="00FA2E32">
        <w:t xml:space="preserve"> </w:t>
      </w:r>
      <w:r w:rsidRPr="00B5546F" w:rsidR="008657AF">
        <w:t>is</w:t>
      </w:r>
      <w:r w:rsidRPr="00B5546F" w:rsidR="00FA2E32">
        <w:t xml:space="preserve"> </w:t>
      </w:r>
      <w:r w:rsidRPr="00B5546F" w:rsidR="008657AF">
        <w:t>set</w:t>
      </w:r>
      <w:r w:rsidRPr="00B5546F" w:rsidR="00FA2E32">
        <w:t xml:space="preserve"> </w:t>
      </w:r>
      <w:r w:rsidRPr="00B5546F" w:rsidR="008657AF">
        <w:t>out</w:t>
      </w:r>
      <w:r w:rsidRPr="00B5546F" w:rsidR="00FA2E32">
        <w:t xml:space="preserve"> </w:t>
      </w:r>
      <w:r w:rsidRPr="00B5546F" w:rsidR="008657AF">
        <w:t>in</w:t>
      </w:r>
      <w:r w:rsidRPr="00B5546F" w:rsidR="00FA2E32">
        <w:t xml:space="preserve"> </w:t>
      </w:r>
      <w:r w:rsidRPr="00B5546F" w:rsidR="008657AF">
        <w:t>the</w:t>
      </w:r>
      <w:r w:rsidRPr="00B5546F" w:rsidR="00FA2E32">
        <w:t xml:space="preserve"> </w:t>
      </w:r>
      <w:r w:rsidRPr="00B5546F" w:rsidR="008657AF">
        <w:t>deal</w:t>
      </w:r>
      <w:r w:rsidRPr="00B5546F" w:rsidR="00FA2E32">
        <w:t xml:space="preserve"> </w:t>
      </w:r>
      <w:r w:rsidRPr="00B5546F" w:rsidR="008657AF">
        <w:t>is</w:t>
      </w:r>
      <w:r w:rsidRPr="00B5546F" w:rsidR="00FA2E32">
        <w:t xml:space="preserve"> </w:t>
      </w:r>
      <w:r w:rsidRPr="00B5546F" w:rsidR="008657AF">
        <w:t>that</w:t>
      </w:r>
      <w:r w:rsidRPr="00B5546F" w:rsidR="00FA2E32">
        <w:t xml:space="preserve"> </w:t>
      </w:r>
      <w:r w:rsidRPr="00B5546F" w:rsidR="008657AF">
        <w:t>the</w:t>
      </w:r>
      <w:r w:rsidRPr="00B5546F" w:rsidR="00FA2E32">
        <w:t xml:space="preserve"> </w:t>
      </w:r>
      <w:r w:rsidRPr="00B5546F">
        <w:t>C</w:t>
      </w:r>
      <w:r w:rsidRPr="00B5546F" w:rsidR="008657AF">
        <w:t>abinet</w:t>
      </w:r>
      <w:r w:rsidRPr="00B5546F" w:rsidR="00FA2E32">
        <w:t xml:space="preserve"> </w:t>
      </w:r>
      <w:r w:rsidRPr="00B5546F" w:rsidR="008657AF">
        <w:t>delegation</w:t>
      </w:r>
      <w:r w:rsidRPr="00B5546F" w:rsidR="00FA2E32">
        <w:t xml:space="preserve"> </w:t>
      </w:r>
      <w:r w:rsidRPr="00B5546F" w:rsidR="008657AF">
        <w:t>is</w:t>
      </w:r>
      <w:r w:rsidRPr="00B5546F" w:rsidR="00FA2E32">
        <w:t xml:space="preserve"> </w:t>
      </w:r>
      <w:r w:rsidRPr="00B5546F" w:rsidR="008657AF">
        <w:t>an</w:t>
      </w:r>
      <w:r w:rsidRPr="00B5546F" w:rsidR="00FA2E32">
        <w:t xml:space="preserve"> </w:t>
      </w:r>
      <w:r w:rsidRPr="00B5546F" w:rsidR="008657AF">
        <w:t>opportunity</w:t>
      </w:r>
      <w:r w:rsidRPr="00B5546F" w:rsidR="00FA2E32">
        <w:t xml:space="preserve"> </w:t>
      </w:r>
      <w:r w:rsidRPr="00B5546F" w:rsidR="008657AF">
        <w:t>to</w:t>
      </w:r>
      <w:r w:rsidRPr="00B5546F" w:rsidR="00FA2E32">
        <w:t xml:space="preserve"> </w:t>
      </w:r>
      <w:r w:rsidRPr="00B5546F" w:rsidR="008657AF">
        <w:t>improve</w:t>
      </w:r>
      <w:r w:rsidRPr="00B5546F" w:rsidR="00FA2E32">
        <w:t xml:space="preserve"> </w:t>
      </w:r>
      <w:r w:rsidRPr="00B5546F" w:rsidR="008657AF">
        <w:t>working</w:t>
      </w:r>
      <w:r w:rsidRPr="00B5546F" w:rsidR="00FA2E32">
        <w:t xml:space="preserve"> </w:t>
      </w:r>
      <w:r w:rsidRPr="00B5546F">
        <w:t>between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UK</w:t>
      </w:r>
      <w:r w:rsidRPr="00B5546F" w:rsidR="00FA2E32">
        <w:t xml:space="preserve"> </w:t>
      </w:r>
      <w:r w:rsidRPr="00B5546F">
        <w:t>Government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Executive.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seen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working</w:t>
      </w:r>
      <w:r w:rsidRPr="00B5546F" w:rsidR="00FA2E32">
        <w:t xml:space="preserve"> </w:t>
      </w:r>
      <w:r w:rsidRPr="00B5546F">
        <w:t>extremely</w:t>
      </w:r>
      <w:r w:rsidRPr="00B5546F" w:rsidR="00FA2E32">
        <w:t xml:space="preserve"> </w:t>
      </w:r>
      <w:r w:rsidRPr="00B5546F">
        <w:t>effectively</w:t>
      </w:r>
      <w:r w:rsidRPr="00B5546F" w:rsidR="00FA2E32">
        <w:t xml:space="preserve"> </w:t>
      </w:r>
      <w:r w:rsidRPr="00B5546F">
        <w:t>during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current</w:t>
      </w:r>
      <w:r w:rsidRPr="00B5546F" w:rsidR="00FA2E32">
        <w:t xml:space="preserve"> </w:t>
      </w:r>
      <w:r w:rsidRPr="00B5546F">
        <w:t>crisis</w:t>
      </w:r>
      <w:r w:rsidRPr="00B5546F" w:rsidR="00FA2E32">
        <w:t xml:space="preserve"> </w:t>
      </w:r>
      <w:r w:rsidRPr="00B5546F">
        <w:t>with</w:t>
      </w:r>
      <w:r w:rsidRPr="00B5546F" w:rsidR="00FA2E32">
        <w:t xml:space="preserve"> </w:t>
      </w:r>
      <w:r w:rsidRPr="00B5546F">
        <w:t>Executive</w:t>
      </w:r>
      <w:r w:rsidRPr="00B5546F" w:rsidR="00FA2E32">
        <w:t xml:space="preserve"> </w:t>
      </w:r>
      <w:r w:rsidRPr="00B5546F">
        <w:t>Ministers</w:t>
      </w:r>
      <w:r w:rsidRPr="00B5546F" w:rsidR="00FA2E32">
        <w:t xml:space="preserve"> </w:t>
      </w:r>
      <w:r w:rsidRPr="00B5546F">
        <w:t>regularly</w:t>
      </w:r>
      <w:r w:rsidRPr="00B5546F" w:rsidR="00FA2E32">
        <w:t xml:space="preserve"> </w:t>
      </w:r>
      <w:r w:rsidRPr="00B5546F">
        <w:t>attending</w:t>
      </w:r>
      <w:r w:rsidRPr="00B5546F" w:rsidR="00FA2E32">
        <w:t xml:space="preserve"> </w:t>
      </w:r>
      <w:r w:rsidRPr="00B5546F">
        <w:t>meetings</w:t>
      </w:r>
      <w:r w:rsidRPr="00B5546F" w:rsidR="00FA2E32">
        <w:t xml:space="preserve"> </w:t>
      </w:r>
      <w:r w:rsidRPr="00B5546F">
        <w:t>at</w:t>
      </w:r>
      <w:r w:rsidRPr="00B5546F" w:rsidR="00FA2E32">
        <w:t xml:space="preserve"> </w:t>
      </w:r>
      <w:r w:rsidRPr="00B5546F">
        <w:t>all</w:t>
      </w:r>
      <w:r w:rsidRPr="00B5546F" w:rsidR="00FA2E32">
        <w:t xml:space="preserve"> </w:t>
      </w:r>
      <w:r w:rsidRPr="00B5546F">
        <w:t>levels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deal</w:t>
      </w:r>
      <w:r w:rsidRPr="00B5546F" w:rsidR="00FA2E32">
        <w:t xml:space="preserve"> </w:t>
      </w:r>
      <w:r w:rsidRPr="00B5546F">
        <w:t>with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Covid</w:t>
      </w:r>
      <w:r w:rsidRPr="00B5546F" w:rsidR="00FA2E32">
        <w:t xml:space="preserve"> </w:t>
      </w:r>
      <w:r w:rsidRPr="00B5546F">
        <w:t>response.</w:t>
      </w:r>
      <w:r w:rsidRPr="00B5546F" w:rsidR="00FA2E32">
        <w:t xml:space="preserve"> </w:t>
      </w:r>
    </w:p>
    <w:p w:rsidR="008657AF" w:rsidRPr="00B5546F" w:rsidP="008657AF">
      <w:pPr>
        <w:pStyle w:val="Answer"/>
      </w:pPr>
      <w:r w:rsidRPr="00B5546F">
        <w:t>There</w:t>
      </w:r>
      <w:r w:rsidRPr="00B5546F" w:rsidR="00FA2E32">
        <w:t xml:space="preserve"> </w:t>
      </w:r>
      <w:r w:rsidRPr="00B5546F">
        <w:t>may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little</w:t>
      </w:r>
      <w:r w:rsidRPr="00B5546F" w:rsidR="00FA2E32">
        <w:t xml:space="preserve"> </w:t>
      </w:r>
      <w:r w:rsidRPr="00B5546F">
        <w:t>confusion</w:t>
      </w:r>
      <w:r w:rsidRPr="00B5546F" w:rsidR="00FA2E32">
        <w:t xml:space="preserve"> </w:t>
      </w:r>
      <w:r w:rsidRPr="00B5546F">
        <w:t>here</w:t>
      </w:r>
      <w:r w:rsidRPr="00B5546F" w:rsidR="00FA2E32">
        <w:t xml:space="preserve"> </w:t>
      </w:r>
      <w:r w:rsidRPr="00B5546F">
        <w:t>about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role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joint</w:t>
      </w:r>
      <w:r w:rsidRPr="00B5546F" w:rsidR="00FA2E32">
        <w:t xml:space="preserve"> </w:t>
      </w:r>
      <w:r w:rsidRPr="00B5546F">
        <w:t>delegation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respect.</w:t>
      </w:r>
      <w:r w:rsidRPr="00B5546F" w:rsidR="00FA2E32">
        <w:t xml:space="preserve"> </w:t>
      </w:r>
      <w:r w:rsidRPr="00B5546F">
        <w:t>Fundamentally,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role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oversight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deal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whole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responsibility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board</w:t>
      </w:r>
      <w:r w:rsidRPr="00B5546F" w:rsidR="00FA2E32">
        <w:t xml:space="preserve"> </w:t>
      </w:r>
      <w:r w:rsidRPr="00B5546F">
        <w:t>rather</w:t>
      </w:r>
      <w:r w:rsidRPr="00B5546F" w:rsidR="00FA2E32">
        <w:t xml:space="preserve"> </w:t>
      </w:r>
      <w:r w:rsidRPr="00B5546F">
        <w:t>than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any</w:t>
      </w:r>
      <w:r w:rsidRPr="00B5546F" w:rsidR="00FA2E32">
        <w:t xml:space="preserve"> </w:t>
      </w:r>
      <w:r w:rsidRPr="00B5546F">
        <w:t>joint</w:t>
      </w:r>
      <w:r w:rsidRPr="00B5546F" w:rsidR="00FA2E32">
        <w:t xml:space="preserve"> </w:t>
      </w:r>
      <w:r w:rsidRPr="00B5546F">
        <w:t>working</w:t>
      </w:r>
      <w:r w:rsidRPr="00B5546F">
        <w:t>.</w:t>
      </w:r>
      <w:r w:rsidRPr="00B5546F" w:rsidR="00FA2E32">
        <w:t xml:space="preserve"> </w:t>
      </w:r>
      <w:r w:rsidRPr="00B5546F">
        <w:t>Mark</w:t>
      </w:r>
      <w:r w:rsidRPr="00B5546F" w:rsidR="00FA2E32">
        <w:t xml:space="preserve"> </w:t>
      </w:r>
      <w:r w:rsidRPr="00B5546F">
        <w:t>may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able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add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that.</w:t>
      </w:r>
    </w:p>
    <w:p w:rsidR="00AC3990" w:rsidRPr="00B5546F" w:rsidP="008657AF">
      <w:pPr>
        <w:pStyle w:val="Answer"/>
      </w:pPr>
      <w:sdt>
        <w:sdtPr>
          <w:alias w:val="Witness"/>
          <w:id w:val="-1831207846"/>
          <w:placeholder>
            <w:docPart w:val="DefaultPlaceholder_1082065158"/>
          </w:placeholder>
          <w:richText/>
        </w:sdtPr>
        <w:sdtContent>
          <w:r w:rsidRPr="00B5546F" w:rsidR="00AF5F40">
            <w:rPr>
              <w:b/>
              <w:i/>
              <w:iCs/>
            </w:rPr>
            <w:t>Mark</w:t>
          </w:r>
          <w:r w:rsidRPr="00B5546F" w:rsidR="00FA2E32">
            <w:rPr>
              <w:b/>
              <w:i/>
              <w:iCs/>
            </w:rPr>
            <w:t xml:space="preserve"> </w:t>
          </w:r>
          <w:r w:rsidRPr="00B5546F" w:rsidR="00AF5F40">
            <w:rPr>
              <w:b/>
              <w:i/>
              <w:iCs/>
            </w:rPr>
            <w:t>Larmour:</w:t>
          </w:r>
          <w:r w:rsidRPr="00B5546F" w:rsidR="00FA2E32">
            <w:rPr>
              <w:b/>
            </w:rPr>
            <w:t xml:space="preserve"> </w:t>
          </w:r>
        </w:sdtContent>
      </w:sdt>
      <w:r w:rsidRPr="00B5546F" w:rsidR="008657AF">
        <w:t>As</w:t>
      </w:r>
      <w:r w:rsidRPr="00B5546F" w:rsidR="00FA2E32">
        <w:t xml:space="preserve"> </w:t>
      </w:r>
      <w:r w:rsidRPr="00B5546F" w:rsidR="008657AF">
        <w:t>the</w:t>
      </w:r>
      <w:r w:rsidRPr="00B5546F" w:rsidR="00FA2E32">
        <w:t xml:space="preserve"> </w:t>
      </w:r>
      <w:r w:rsidRPr="00B5546F" w:rsidR="00057FCA">
        <w:t>M</w:t>
      </w:r>
      <w:r w:rsidRPr="00B5546F" w:rsidR="008657AF">
        <w:t>inister</w:t>
      </w:r>
      <w:r w:rsidRPr="00B5546F" w:rsidR="00FA2E32">
        <w:t xml:space="preserve"> </w:t>
      </w:r>
      <w:r w:rsidRPr="00B5546F" w:rsidR="008657AF">
        <w:t>indicates,</w:t>
      </w:r>
      <w:r w:rsidRPr="00B5546F" w:rsidR="00FA2E32">
        <w:t xml:space="preserve"> </w:t>
      </w:r>
      <w:r w:rsidRPr="00B5546F" w:rsidR="008657AF">
        <w:t>the</w:t>
      </w:r>
      <w:r w:rsidRPr="00B5546F" w:rsidR="00FA2E32">
        <w:t xml:space="preserve"> </w:t>
      </w:r>
      <w:r w:rsidRPr="00B5546F" w:rsidR="008657AF">
        <w:t>thought</w:t>
      </w:r>
      <w:r w:rsidRPr="00B5546F" w:rsidR="00FA2E32">
        <w:t xml:space="preserve"> </w:t>
      </w:r>
      <w:r w:rsidRPr="00B5546F" w:rsidR="008657AF">
        <w:t>process</w:t>
      </w:r>
      <w:r w:rsidRPr="00B5546F" w:rsidR="00FA2E32">
        <w:t xml:space="preserve"> </w:t>
      </w:r>
      <w:r w:rsidRPr="00B5546F" w:rsidR="008657AF">
        <w:t>was</w:t>
      </w:r>
      <w:r w:rsidRPr="00B5546F" w:rsidR="00FA2E32">
        <w:t xml:space="preserve"> </w:t>
      </w:r>
      <w:r w:rsidRPr="00B5546F" w:rsidR="00057FCA">
        <w:t>that</w:t>
      </w:r>
      <w:r w:rsidRPr="00B5546F" w:rsidR="00FA2E32">
        <w:t xml:space="preserve"> </w:t>
      </w:r>
      <w:r w:rsidRPr="00B5546F" w:rsidR="00057FCA">
        <w:t>the</w:t>
      </w:r>
      <w:r w:rsidRPr="00B5546F" w:rsidR="00FA2E32">
        <w:t xml:space="preserve"> </w:t>
      </w:r>
      <w:r w:rsidRPr="00B5546F" w:rsidR="00057FCA">
        <w:t>joint</w:t>
      </w:r>
      <w:r w:rsidRPr="00B5546F" w:rsidR="00FA2E32">
        <w:t xml:space="preserve"> </w:t>
      </w:r>
      <w:r w:rsidRPr="00B5546F" w:rsidR="00057FCA">
        <w:t>board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 w:rsidR="00057FCA">
        <w:t>would</w:t>
      </w:r>
      <w:r w:rsidRPr="00B5546F" w:rsidR="00FA2E32">
        <w:t xml:space="preserve"> </w:t>
      </w:r>
      <w:r w:rsidRPr="00B5546F" w:rsidR="00057FCA">
        <w:t>be</w:t>
      </w:r>
      <w:r w:rsidRPr="00B5546F" w:rsidR="00FA2E32">
        <w:t xml:space="preserve"> </w:t>
      </w:r>
      <w:r w:rsidRPr="00B5546F" w:rsidR="00057FCA">
        <w:t>established</w:t>
      </w:r>
      <w:r w:rsidRPr="00B5546F" w:rsidR="00FA2E32">
        <w:t xml:space="preserve"> </w:t>
      </w:r>
      <w:r w:rsidRPr="00B5546F" w:rsidR="00057FCA">
        <w:t>would</w:t>
      </w:r>
      <w:r w:rsidRPr="00B5546F" w:rsidR="00FA2E32">
        <w:t xml:space="preserve"> </w:t>
      </w:r>
      <w:r w:rsidRPr="00B5546F" w:rsidR="00057FCA">
        <w:t>meet</w:t>
      </w:r>
      <w:r w:rsidRPr="00B5546F" w:rsidR="00FA2E32">
        <w:t xml:space="preserve"> </w:t>
      </w:r>
      <w:r w:rsidRPr="00B5546F" w:rsidR="00057FCA">
        <w:t>regularly</w:t>
      </w:r>
      <w:r w:rsidRPr="00B5546F" w:rsidR="00FA2E32">
        <w:t xml:space="preserve"> </w:t>
      </w:r>
      <w:r w:rsidRPr="00B5546F" w:rsidR="00057FCA">
        <w:t>with</w:t>
      </w:r>
      <w:r w:rsidRPr="00B5546F" w:rsidR="00FA2E32">
        <w:t xml:space="preserve"> </w:t>
      </w:r>
      <w:r w:rsidRPr="00B5546F" w:rsidR="00057FCA">
        <w:t>the</w:t>
      </w:r>
      <w:r w:rsidRPr="00B5546F" w:rsidR="00FA2E32">
        <w:t xml:space="preserve"> </w:t>
      </w:r>
      <w:r w:rsidRPr="00B5546F" w:rsidR="00057FCA">
        <w:t>Secretary</w:t>
      </w:r>
      <w:r w:rsidRPr="00B5546F" w:rsidR="00FA2E32">
        <w:t xml:space="preserve"> </w:t>
      </w:r>
      <w:r w:rsidRPr="00B5546F" w:rsidR="00057FCA">
        <w:t>of</w:t>
      </w:r>
      <w:r w:rsidRPr="00B5546F" w:rsidR="00FA2E32">
        <w:t xml:space="preserve"> </w:t>
      </w:r>
      <w:r w:rsidRPr="00B5546F" w:rsidR="00057FCA">
        <w:t>State,</w:t>
      </w:r>
      <w:r w:rsidRPr="00B5546F" w:rsidR="00FA2E32">
        <w:t xml:space="preserve"> </w:t>
      </w:r>
      <w:r w:rsidRPr="00B5546F" w:rsidR="00057FCA">
        <w:t>the</w:t>
      </w:r>
      <w:r w:rsidRPr="00B5546F" w:rsidR="00FA2E32">
        <w:t xml:space="preserve"> </w:t>
      </w:r>
      <w:r w:rsidRPr="00B5546F" w:rsidR="00057FCA">
        <w:t>First</w:t>
      </w:r>
      <w:r w:rsidRPr="00B5546F" w:rsidR="00FA2E32">
        <w:t xml:space="preserve"> </w:t>
      </w:r>
      <w:r w:rsidRPr="00B5546F" w:rsidR="00057FCA">
        <w:t>Minister</w:t>
      </w:r>
      <w:r w:rsidRPr="00B5546F" w:rsidR="00FA2E32">
        <w:t xml:space="preserve"> </w:t>
      </w:r>
      <w:r w:rsidRPr="00B5546F" w:rsidR="00057FCA">
        <w:t>and</w:t>
      </w:r>
      <w:r w:rsidRPr="00B5546F" w:rsidR="00FA2E32">
        <w:t xml:space="preserve"> </w:t>
      </w:r>
      <w:r w:rsidRPr="00B5546F" w:rsidR="00057FCA">
        <w:t>the</w:t>
      </w:r>
      <w:r w:rsidRPr="00B5546F" w:rsidR="00FA2E32">
        <w:t xml:space="preserve"> </w:t>
      </w:r>
      <w:r w:rsidRPr="00B5546F" w:rsidR="00057FCA">
        <w:t>Deputy</w:t>
      </w:r>
      <w:r w:rsidRPr="00B5546F" w:rsidR="00FA2E32">
        <w:t xml:space="preserve"> </w:t>
      </w:r>
      <w:r w:rsidRPr="00B5546F" w:rsidR="00057FCA">
        <w:t>First</w:t>
      </w:r>
      <w:r w:rsidRPr="00B5546F" w:rsidR="00FA2E32">
        <w:t xml:space="preserve"> </w:t>
      </w:r>
      <w:r w:rsidRPr="00B5546F" w:rsidR="00057FCA">
        <w:t>Minister</w:t>
      </w:r>
      <w:r w:rsidRPr="00B5546F" w:rsidR="000E4291">
        <w:t>,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 w:rsidR="00057FCA">
        <w:t>provid</w:t>
      </w:r>
      <w:r w:rsidRPr="00B5546F">
        <w:t>e</w:t>
      </w:r>
      <w:r w:rsidRPr="00B5546F" w:rsidR="00FA2E32">
        <w:t xml:space="preserve"> </w:t>
      </w:r>
      <w:r w:rsidRPr="00B5546F" w:rsidR="00057FCA">
        <w:t>a</w:t>
      </w:r>
      <w:r w:rsidRPr="00B5546F" w:rsidR="00FA2E32">
        <w:t xml:space="preserve"> </w:t>
      </w:r>
      <w:r w:rsidRPr="00B5546F" w:rsidR="00057FCA">
        <w:t>framework</w:t>
      </w:r>
      <w:r w:rsidRPr="00B5546F" w:rsidR="00FA2E32">
        <w:t xml:space="preserve"> </w:t>
      </w:r>
      <w:r w:rsidRPr="00B5546F" w:rsidR="00057FCA">
        <w:t>that</w:t>
      </w:r>
      <w:r w:rsidRPr="00B5546F" w:rsidR="00FA2E32">
        <w:t xml:space="preserve"> </w:t>
      </w:r>
      <w:r w:rsidRPr="00B5546F" w:rsidR="00057FCA">
        <w:t>would</w:t>
      </w:r>
      <w:r w:rsidRPr="00B5546F" w:rsidR="00FA2E32">
        <w:t xml:space="preserve"> </w:t>
      </w:r>
      <w:r w:rsidRPr="00B5546F" w:rsidR="00057FCA">
        <w:t>allow</w:t>
      </w:r>
      <w:r w:rsidRPr="00B5546F" w:rsidR="00FA2E32">
        <w:t xml:space="preserve"> </w:t>
      </w:r>
      <w:r w:rsidRPr="00B5546F" w:rsidR="00057FCA">
        <w:t>us</w:t>
      </w:r>
      <w:r w:rsidRPr="00B5546F" w:rsidR="00FA2E32">
        <w:t xml:space="preserve"> </w:t>
      </w:r>
      <w:r w:rsidRPr="00B5546F" w:rsidR="00057FCA">
        <w:t>to</w:t>
      </w:r>
      <w:r w:rsidRPr="00B5546F" w:rsidR="00FA2E32">
        <w:t xml:space="preserve"> </w:t>
      </w:r>
      <w:r w:rsidRPr="00B5546F" w:rsidR="00057FCA">
        <w:t>consider</w:t>
      </w:r>
      <w:r w:rsidRPr="00B5546F" w:rsidR="00FA2E32">
        <w:t xml:space="preserve"> </w:t>
      </w:r>
      <w:r w:rsidRPr="00B5546F" w:rsidR="00057FCA">
        <w:t>how</w:t>
      </w:r>
      <w:r w:rsidRPr="00B5546F" w:rsidR="00FA2E32">
        <w:t xml:space="preserve"> </w:t>
      </w:r>
      <w:r w:rsidRPr="00B5546F" w:rsidR="00057FCA">
        <w:t>the</w:t>
      </w:r>
      <w:r w:rsidRPr="00B5546F" w:rsidR="00FA2E32">
        <w:t xml:space="preserve"> </w:t>
      </w:r>
      <w:r w:rsidRPr="00B5546F" w:rsidR="00057FCA">
        <w:t>commitments</w:t>
      </w:r>
      <w:r w:rsidRPr="00B5546F" w:rsidR="00FA2E32">
        <w:t xml:space="preserve"> </w:t>
      </w:r>
      <w:r w:rsidRPr="00B5546F" w:rsidR="00057FCA">
        <w:t>are</w:t>
      </w:r>
      <w:r w:rsidRPr="00B5546F" w:rsidR="00FA2E32">
        <w:t xml:space="preserve"> </w:t>
      </w:r>
      <w:r w:rsidRPr="00B5546F" w:rsidR="00057FCA">
        <w:t>being</w:t>
      </w:r>
      <w:r w:rsidRPr="00B5546F" w:rsidR="00FA2E32">
        <w:t xml:space="preserve"> </w:t>
      </w:r>
      <w:r w:rsidRPr="00B5546F" w:rsidR="00057FCA">
        <w:t>delivered.</w:t>
      </w:r>
      <w:r w:rsidRPr="00B5546F" w:rsidR="00FA2E32">
        <w:t xml:space="preserve"> </w:t>
      </w:r>
      <w:r w:rsidRPr="00B5546F" w:rsidR="00057FCA">
        <w:t>Turning</w:t>
      </w:r>
      <w:r w:rsidRPr="00B5546F" w:rsidR="00FA2E32">
        <w:t xml:space="preserve"> </w:t>
      </w:r>
      <w:r w:rsidRPr="00B5546F" w:rsidR="00057FCA">
        <w:t>back</w:t>
      </w:r>
      <w:r w:rsidRPr="00B5546F" w:rsidR="00FA2E32">
        <w:t xml:space="preserve"> </w:t>
      </w:r>
      <w:r w:rsidRPr="00B5546F" w:rsidR="00057FCA">
        <w:t>to</w:t>
      </w:r>
      <w:r w:rsidRPr="00B5546F" w:rsidR="00FA2E32">
        <w:t xml:space="preserve"> </w:t>
      </w:r>
      <w:r w:rsidRPr="00B5546F" w:rsidR="00057FCA">
        <w:t>an</w:t>
      </w:r>
      <w:r w:rsidRPr="00B5546F" w:rsidR="00FA2E32">
        <w:t xml:space="preserve"> </w:t>
      </w:r>
      <w:r w:rsidRPr="00B5546F" w:rsidR="00057FCA">
        <w:t>earlier</w:t>
      </w:r>
      <w:r w:rsidRPr="00B5546F" w:rsidR="00FA2E32">
        <w:t xml:space="preserve"> </w:t>
      </w:r>
      <w:r w:rsidRPr="00B5546F" w:rsidR="00057FCA">
        <w:t>question,</w:t>
      </w:r>
      <w:r w:rsidRPr="00B5546F" w:rsidR="00FA2E32">
        <w:t xml:space="preserve"> </w:t>
      </w:r>
      <w:r w:rsidRPr="00B5546F" w:rsidR="00057FCA">
        <w:t>as</w:t>
      </w:r>
      <w:r w:rsidRPr="00B5546F" w:rsidR="00FA2E32">
        <w:t xml:space="preserve"> </w:t>
      </w:r>
      <w:r w:rsidRPr="00B5546F" w:rsidR="00057FCA">
        <w:t>officials,</w:t>
      </w:r>
      <w:r w:rsidRPr="00B5546F" w:rsidR="00FA2E32">
        <w:t xml:space="preserve"> </w:t>
      </w:r>
      <w:r w:rsidRPr="00B5546F" w:rsidR="00057FCA">
        <w:t>we</w:t>
      </w:r>
      <w:r w:rsidRPr="00B5546F" w:rsidR="00FA2E32">
        <w:t xml:space="preserve"> </w:t>
      </w:r>
      <w:r w:rsidRPr="00B5546F" w:rsidR="00057FCA">
        <w:t>had</w:t>
      </w:r>
      <w:r w:rsidRPr="00B5546F" w:rsidR="00FA2E32">
        <w:t xml:space="preserve"> </w:t>
      </w:r>
      <w:r w:rsidRPr="00B5546F" w:rsidR="00057FCA">
        <w:t>scoped</w:t>
      </w:r>
      <w:r w:rsidRPr="00B5546F" w:rsidR="00FA2E32">
        <w:t xml:space="preserve"> </w:t>
      </w:r>
      <w:r w:rsidRPr="00B5546F" w:rsidR="00057FCA">
        <w:t>out</w:t>
      </w:r>
      <w:r w:rsidRPr="00B5546F" w:rsidR="00FA2E32">
        <w:t xml:space="preserve"> </w:t>
      </w:r>
      <w:r w:rsidRPr="00B5546F" w:rsidR="00057FCA">
        <w:t>the</w:t>
      </w:r>
      <w:r w:rsidRPr="00B5546F" w:rsidR="00FA2E32">
        <w:t xml:space="preserve"> </w:t>
      </w:r>
      <w:r w:rsidRPr="00B5546F" w:rsidR="00057FCA">
        <w:t>commitments</w:t>
      </w:r>
      <w:r w:rsidRPr="00B5546F" w:rsidR="00FA2E32">
        <w:t xml:space="preserve"> </w:t>
      </w:r>
      <w:r w:rsidRPr="00B5546F" w:rsidR="00057FCA">
        <w:t>that</w:t>
      </w:r>
      <w:r w:rsidRPr="00B5546F" w:rsidR="00FA2E32">
        <w:t xml:space="preserve"> </w:t>
      </w:r>
      <w:r w:rsidRPr="00B5546F" w:rsidR="00057FCA">
        <w:t>were</w:t>
      </w:r>
      <w:r w:rsidRPr="00B5546F" w:rsidR="00FA2E32">
        <w:t xml:space="preserve"> </w:t>
      </w:r>
      <w:r w:rsidRPr="00B5546F" w:rsidR="00057FCA">
        <w:t>made</w:t>
      </w:r>
      <w:r w:rsidRPr="00B5546F" w:rsidR="00FA2E32">
        <w:t xml:space="preserve"> </w:t>
      </w:r>
      <w:r w:rsidRPr="00B5546F" w:rsidR="00057FCA">
        <w:t>in</w:t>
      </w:r>
      <w:r w:rsidRPr="00B5546F" w:rsidR="00FA2E32">
        <w:t xml:space="preserve"> </w:t>
      </w:r>
      <w:r w:rsidRPr="00B5546F" w:rsidR="00AF5F40">
        <w:t>New</w:t>
      </w:r>
      <w:r w:rsidRPr="00B5546F" w:rsidR="00FA2E32">
        <w:t xml:space="preserve"> </w:t>
      </w:r>
      <w:r w:rsidRPr="00B5546F" w:rsidR="00AF5F40">
        <w:t>Decade,</w:t>
      </w:r>
      <w:r w:rsidRPr="00B5546F" w:rsidR="00FA2E32">
        <w:t xml:space="preserve"> </w:t>
      </w:r>
      <w:r w:rsidRPr="00B5546F" w:rsidR="00AF5F40">
        <w:t>New</w:t>
      </w:r>
      <w:r w:rsidRPr="00B5546F" w:rsidR="00FA2E32">
        <w:t xml:space="preserve"> </w:t>
      </w:r>
      <w:r w:rsidRPr="00B5546F" w:rsidR="00AF5F40">
        <w:t>Approach</w:t>
      </w:r>
      <w:r w:rsidRPr="00B5546F" w:rsidR="00FA2E32">
        <w:t xml:space="preserve"> </w:t>
      </w:r>
      <w:r w:rsidRPr="00B5546F" w:rsidR="00057FCA">
        <w:t>and</w:t>
      </w:r>
      <w:r w:rsidRPr="00B5546F" w:rsidR="00FA2E32">
        <w:t xml:space="preserve"> </w:t>
      </w:r>
      <w:r w:rsidRPr="00B5546F" w:rsidR="00057FCA">
        <w:t>we</w:t>
      </w:r>
      <w:r w:rsidRPr="00B5546F" w:rsidR="00FA2E32">
        <w:t xml:space="preserve"> </w:t>
      </w:r>
      <w:r w:rsidRPr="00B5546F" w:rsidR="00057FCA">
        <w:t>had</w:t>
      </w:r>
      <w:r w:rsidRPr="00B5546F" w:rsidR="00FA2E32">
        <w:t xml:space="preserve"> </w:t>
      </w:r>
      <w:r w:rsidRPr="00B5546F" w:rsidR="00057FCA">
        <w:t>thought</w:t>
      </w:r>
      <w:r w:rsidRPr="00B5546F" w:rsidR="00FA2E32">
        <w:t xml:space="preserve"> </w:t>
      </w:r>
      <w:r w:rsidRPr="00B5546F" w:rsidR="00057FCA">
        <w:t>through</w:t>
      </w:r>
      <w:r w:rsidRPr="00B5546F" w:rsidR="00FA2E32">
        <w:t xml:space="preserve"> </w:t>
      </w:r>
      <w:r w:rsidRPr="00B5546F" w:rsidR="00057FCA">
        <w:t>a</w:t>
      </w:r>
      <w:r w:rsidRPr="00B5546F" w:rsidR="00FA2E32">
        <w:t xml:space="preserve"> </w:t>
      </w:r>
      <w:r w:rsidRPr="00B5546F" w:rsidR="00057FCA">
        <w:t>broad</w:t>
      </w:r>
      <w:r w:rsidRPr="00B5546F" w:rsidR="00FA2E32">
        <w:t xml:space="preserve"> </w:t>
      </w:r>
      <w:r w:rsidRPr="00B5546F" w:rsidR="00057FCA">
        <w:t>timetable</w:t>
      </w:r>
      <w:r w:rsidRPr="00B5546F" w:rsidR="00FA2E32">
        <w:t xml:space="preserve"> </w:t>
      </w:r>
      <w:r w:rsidRPr="00B5546F" w:rsidR="00057FCA">
        <w:t>for</w:t>
      </w:r>
      <w:r w:rsidRPr="00B5546F" w:rsidR="00FA2E32">
        <w:t xml:space="preserve"> </w:t>
      </w:r>
      <w:r w:rsidRPr="00B5546F" w:rsidR="00057FCA">
        <w:t>that</w:t>
      </w:r>
      <w:r w:rsidRPr="00B5546F" w:rsidR="00FA2E32">
        <w:t xml:space="preserve"> </w:t>
      </w:r>
      <w:r w:rsidRPr="00B5546F" w:rsidR="00057FCA">
        <w:t>delivery</w:t>
      </w:r>
      <w:r w:rsidRPr="00B5546F" w:rsidR="00FA2E32">
        <w:t xml:space="preserve"> </w:t>
      </w:r>
      <w:r w:rsidRPr="00B5546F" w:rsidR="00057FCA">
        <w:t>but,</w:t>
      </w:r>
      <w:r w:rsidRPr="00B5546F" w:rsidR="00FA2E32">
        <w:t xml:space="preserve"> </w:t>
      </w:r>
      <w:r w:rsidRPr="00B5546F" w:rsidR="00057FCA">
        <w:t>as</w:t>
      </w:r>
      <w:r w:rsidRPr="00B5546F" w:rsidR="00FA2E32">
        <w:t xml:space="preserve"> </w:t>
      </w:r>
      <w:r w:rsidRPr="00B5546F" w:rsidR="00057FCA">
        <w:t>the</w:t>
      </w:r>
      <w:r w:rsidRPr="00B5546F" w:rsidR="00FA2E32">
        <w:t xml:space="preserve"> </w:t>
      </w:r>
      <w:r w:rsidRPr="00B5546F" w:rsidR="00057FCA">
        <w:t>Minister</w:t>
      </w:r>
      <w:r w:rsidRPr="00B5546F" w:rsidR="00FA2E32">
        <w:t xml:space="preserve"> </w:t>
      </w:r>
      <w:r w:rsidRPr="00B5546F" w:rsidR="00057FCA">
        <w:t>indicated,</w:t>
      </w:r>
      <w:r w:rsidRPr="00B5546F" w:rsidR="00FA2E32">
        <w:t xml:space="preserve"> </w:t>
      </w:r>
      <w:r w:rsidRPr="00B5546F" w:rsidR="00057FCA">
        <w:t>that</w:t>
      </w:r>
      <w:r w:rsidRPr="00B5546F" w:rsidR="00FA2E32">
        <w:t xml:space="preserve"> </w:t>
      </w:r>
      <w:r w:rsidRPr="00B5546F" w:rsidR="00057FCA">
        <w:t>has</w:t>
      </w:r>
      <w:r w:rsidRPr="00B5546F" w:rsidR="00FA2E32">
        <w:t xml:space="preserve"> </w:t>
      </w:r>
      <w:r w:rsidRPr="00B5546F" w:rsidR="00057FCA">
        <w:t>been</w:t>
      </w:r>
      <w:r w:rsidRPr="00B5546F" w:rsidR="00FA2E32">
        <w:t xml:space="preserve"> </w:t>
      </w:r>
      <w:r w:rsidRPr="00B5546F" w:rsidR="00057FCA">
        <w:t>challenged</w:t>
      </w:r>
      <w:r w:rsidRPr="00B5546F" w:rsidR="00FA2E32">
        <w:t xml:space="preserve"> </w:t>
      </w:r>
      <w:r w:rsidRPr="00B5546F" w:rsidR="00057FCA">
        <w:t>by</w:t>
      </w:r>
      <w:r w:rsidRPr="00B5546F" w:rsidR="00FA2E32">
        <w:t xml:space="preserve"> </w:t>
      </w:r>
      <w:r w:rsidRPr="00B5546F" w:rsidR="00057FCA">
        <w:t>the</w:t>
      </w:r>
      <w:r w:rsidRPr="00B5546F" w:rsidR="00FA2E32">
        <w:t xml:space="preserve"> </w:t>
      </w:r>
      <w:r w:rsidRPr="00B5546F" w:rsidR="00057FCA">
        <w:t>impact</w:t>
      </w:r>
      <w:r w:rsidRPr="00B5546F" w:rsidR="00FA2E32">
        <w:t xml:space="preserve"> </w:t>
      </w:r>
      <w:r w:rsidRPr="00B5546F" w:rsidR="00057FCA">
        <w:t>of</w:t>
      </w:r>
      <w:r w:rsidRPr="00B5546F" w:rsidR="00FA2E32">
        <w:t xml:space="preserve"> </w:t>
      </w:r>
      <w:r w:rsidRPr="00B5546F" w:rsidR="00057FCA">
        <w:t>Covid</w:t>
      </w:r>
      <w:r w:rsidRPr="00B5546F" w:rsidR="00FA2E32">
        <w:t xml:space="preserve"> </w:t>
      </w:r>
      <w:r w:rsidRPr="00B5546F" w:rsidR="00057FCA">
        <w:t>and</w:t>
      </w:r>
      <w:r w:rsidRPr="00B5546F" w:rsidR="00FA2E32">
        <w:t xml:space="preserve"> </w:t>
      </w:r>
      <w:r w:rsidRPr="00B5546F" w:rsidR="00057FCA">
        <w:t>it</w:t>
      </w:r>
      <w:r w:rsidRPr="00B5546F" w:rsidR="00FA2E32">
        <w:t xml:space="preserve"> </w:t>
      </w:r>
      <w:r w:rsidRPr="00B5546F" w:rsidR="00057FCA">
        <w:t>is</w:t>
      </w:r>
      <w:r w:rsidRPr="00B5546F" w:rsidR="00FA2E32">
        <w:t xml:space="preserve"> </w:t>
      </w:r>
      <w:r w:rsidRPr="00B5546F" w:rsidR="003363EA">
        <w:t>something</w:t>
      </w:r>
      <w:r w:rsidRPr="00B5546F" w:rsidR="00FA2E32">
        <w:t xml:space="preserve"> </w:t>
      </w:r>
      <w:r w:rsidRPr="00B5546F" w:rsidR="00057FCA">
        <w:t>that</w:t>
      </w:r>
      <w:r w:rsidRPr="00B5546F" w:rsidR="00FA2E32">
        <w:t xml:space="preserve"> </w:t>
      </w:r>
      <w:r w:rsidRPr="00B5546F" w:rsidR="00057FCA">
        <w:t>we</w:t>
      </w:r>
      <w:r w:rsidRPr="00B5546F" w:rsidR="00FA2E32">
        <w:t xml:space="preserve"> </w:t>
      </w:r>
      <w:r w:rsidRPr="00B5546F" w:rsidR="00057FCA">
        <w:t>will</w:t>
      </w:r>
      <w:r w:rsidRPr="00B5546F" w:rsidR="00FA2E32">
        <w:t xml:space="preserve"> </w:t>
      </w:r>
      <w:r w:rsidRPr="00B5546F" w:rsidR="00057FCA">
        <w:t>return</w:t>
      </w:r>
      <w:r w:rsidRPr="00B5546F" w:rsidR="00FA2E32">
        <w:t xml:space="preserve"> </w:t>
      </w:r>
      <w:r w:rsidRPr="00B5546F" w:rsidR="00057FCA">
        <w:t>to</w:t>
      </w:r>
      <w:r w:rsidRPr="00B5546F" w:rsidR="00FA2E32">
        <w:t xml:space="preserve"> </w:t>
      </w:r>
      <w:r w:rsidRPr="00B5546F" w:rsidR="00057FCA">
        <w:t>very</w:t>
      </w:r>
      <w:r w:rsidRPr="00B5546F" w:rsidR="00FA2E32">
        <w:t xml:space="preserve"> </w:t>
      </w:r>
      <w:r w:rsidRPr="00B5546F" w:rsidR="00057FCA">
        <w:t>shortly</w:t>
      </w:r>
      <w:r w:rsidRPr="00B5546F" w:rsidR="00FA2E32">
        <w:t xml:space="preserve"> </w:t>
      </w:r>
      <w:r w:rsidRPr="00B5546F" w:rsidR="00057FCA">
        <w:t>in</w:t>
      </w:r>
      <w:r w:rsidRPr="00B5546F" w:rsidR="00FA2E32">
        <w:t xml:space="preserve"> </w:t>
      </w:r>
      <w:r w:rsidRPr="00B5546F" w:rsidR="006C281E">
        <w:t>terms</w:t>
      </w:r>
      <w:r w:rsidRPr="00B5546F" w:rsidR="00FA2E32">
        <w:t xml:space="preserve"> </w:t>
      </w:r>
      <w:r w:rsidRPr="00B5546F" w:rsidR="006C281E">
        <w:t>of</w:t>
      </w:r>
      <w:r w:rsidRPr="00B5546F" w:rsidR="00FA2E32">
        <w:t xml:space="preserve"> </w:t>
      </w:r>
      <w:r w:rsidRPr="00B5546F" w:rsidR="006C281E">
        <w:t>understanding</w:t>
      </w:r>
      <w:r w:rsidRPr="00B5546F" w:rsidR="00FA2E32">
        <w:t xml:space="preserve"> </w:t>
      </w:r>
      <w:r w:rsidRPr="00B5546F" w:rsidR="006C281E">
        <w:t>the</w:t>
      </w:r>
      <w:r w:rsidRPr="00B5546F" w:rsidR="00FA2E32">
        <w:t xml:space="preserve"> </w:t>
      </w:r>
      <w:r w:rsidRPr="00B5546F">
        <w:t>around</w:t>
      </w:r>
      <w:r w:rsidRPr="00B5546F" w:rsidR="00FA2E32">
        <w:t xml:space="preserve"> </w:t>
      </w:r>
      <w:r w:rsidRPr="00B5546F" w:rsidR="006C281E">
        <w:t>40</w:t>
      </w:r>
      <w:r w:rsidRPr="00B5546F" w:rsidR="00FA2E32">
        <w:t xml:space="preserve"> </w:t>
      </w:r>
      <w:r w:rsidRPr="00B5546F" w:rsidR="006C281E">
        <w:t>commitments</w:t>
      </w:r>
      <w:r w:rsidRPr="00B5546F" w:rsidR="00FA2E32">
        <w:t xml:space="preserve"> </w:t>
      </w:r>
      <w:r w:rsidRPr="00B5546F" w:rsidR="006C281E">
        <w:t>that</w:t>
      </w:r>
      <w:r w:rsidRPr="00B5546F" w:rsidR="00FA2E32">
        <w:t xml:space="preserve"> </w:t>
      </w:r>
      <w:r w:rsidRPr="00B5546F" w:rsidR="006C281E">
        <w:t>the</w:t>
      </w:r>
      <w:r w:rsidRPr="00B5546F" w:rsidR="00FA2E32">
        <w:t xml:space="preserve"> </w:t>
      </w:r>
      <w:r w:rsidRPr="00B5546F" w:rsidR="006C281E">
        <w:t>UK</w:t>
      </w:r>
      <w:r w:rsidRPr="00B5546F" w:rsidR="00FA2E32">
        <w:t xml:space="preserve"> </w:t>
      </w:r>
      <w:r w:rsidRPr="00B5546F" w:rsidR="006C281E">
        <w:t>Government</w:t>
      </w:r>
      <w:r w:rsidRPr="00B5546F" w:rsidR="00FA2E32">
        <w:t xml:space="preserve"> </w:t>
      </w:r>
      <w:r w:rsidRPr="00B5546F" w:rsidR="006C281E">
        <w:t>have</w:t>
      </w:r>
      <w:r w:rsidRPr="00B5546F" w:rsidR="00FA2E32">
        <w:t xml:space="preserve"> </w:t>
      </w:r>
      <w:r w:rsidRPr="00B5546F" w:rsidR="006C281E">
        <w:t>to</w:t>
      </w:r>
      <w:r w:rsidRPr="00B5546F" w:rsidR="00FA2E32">
        <w:t xml:space="preserve"> </w:t>
      </w:r>
      <w:r w:rsidRPr="00B5546F" w:rsidR="006C281E">
        <w:t>deliver</w:t>
      </w:r>
      <w:r w:rsidRPr="00B5546F" w:rsidR="00FA2E32">
        <w:t xml:space="preserve"> </w:t>
      </w:r>
      <w:r w:rsidRPr="00B5546F" w:rsidR="006C281E">
        <w:t>in</w:t>
      </w:r>
      <w:r w:rsidRPr="00B5546F" w:rsidR="00FA2E32">
        <w:t xml:space="preserve"> </w:t>
      </w:r>
      <w:r w:rsidRPr="00B5546F" w:rsidR="006C281E">
        <w:t>respect</w:t>
      </w:r>
      <w:r w:rsidRPr="00B5546F" w:rsidR="00FA2E32">
        <w:t xml:space="preserve"> </w:t>
      </w:r>
      <w:r w:rsidRPr="00B5546F" w:rsidR="006C281E">
        <w:t>of</w:t>
      </w:r>
      <w:r w:rsidRPr="00B5546F" w:rsidR="00FA2E32">
        <w:t xml:space="preserve"> </w:t>
      </w:r>
      <w:r w:rsidRPr="00B5546F" w:rsidR="00AF5F40">
        <w:t>New</w:t>
      </w:r>
      <w:r w:rsidRPr="00B5546F" w:rsidR="00FA2E32">
        <w:t xml:space="preserve"> </w:t>
      </w:r>
      <w:r w:rsidRPr="00B5546F" w:rsidR="00AF5F40">
        <w:t>Decade,</w:t>
      </w:r>
      <w:r w:rsidRPr="00B5546F" w:rsidR="00FA2E32">
        <w:t xml:space="preserve"> </w:t>
      </w:r>
      <w:r w:rsidRPr="00B5546F" w:rsidR="00AF5F40">
        <w:t>New</w:t>
      </w:r>
      <w:r w:rsidRPr="00B5546F" w:rsidR="00FA2E32">
        <w:t xml:space="preserve"> </w:t>
      </w:r>
      <w:r w:rsidRPr="00B5546F" w:rsidR="00AF5F40">
        <w:t>Approach</w:t>
      </w:r>
      <w:r w:rsidRPr="00B5546F" w:rsidR="006C281E">
        <w:t>.</w:t>
      </w:r>
      <w:r w:rsidRPr="00B5546F" w:rsidR="00FA2E32">
        <w:t xml:space="preserve"> </w:t>
      </w:r>
    </w:p>
    <w:p w:rsidR="008657AF" w:rsidRPr="00B5546F" w:rsidP="008657AF">
      <w:pPr>
        <w:pStyle w:val="Answer"/>
      </w:pPr>
      <w:r w:rsidRPr="00B5546F">
        <w:t>The</w:t>
      </w:r>
      <w:r w:rsidRPr="00B5546F" w:rsidR="00FA2E32">
        <w:t xml:space="preserve"> </w:t>
      </w:r>
      <w:r w:rsidRPr="00B5546F">
        <w:t>joint</w:t>
      </w:r>
      <w:r w:rsidRPr="00B5546F" w:rsidR="00FA2E32">
        <w:t xml:space="preserve"> </w:t>
      </w:r>
      <w:r w:rsidRPr="00B5546F">
        <w:t>board</w:t>
      </w:r>
      <w:r w:rsidRPr="00B5546F" w:rsidR="00FA2E32">
        <w:t xml:space="preserve"> </w:t>
      </w:r>
      <w:r w:rsidRPr="00B5546F">
        <w:t>would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seen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primary</w:t>
      </w:r>
      <w:r w:rsidRPr="00B5546F" w:rsidR="00FA2E32">
        <w:t xml:space="preserve"> </w:t>
      </w:r>
      <w:r w:rsidRPr="00B5546F">
        <w:t>mechanism</w:t>
      </w:r>
      <w:r w:rsidRPr="00B5546F" w:rsidR="00FA2E32">
        <w:t xml:space="preserve"> </w:t>
      </w:r>
      <w:r w:rsidRPr="00B5546F">
        <w:t>through</w:t>
      </w:r>
      <w:r w:rsidRPr="00B5546F" w:rsidR="00FA2E32">
        <w:t xml:space="preserve"> </w:t>
      </w:r>
      <w:r w:rsidRPr="00B5546F">
        <w:t>which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 w:rsidR="006C281E">
        <w:t>conversation</w:t>
      </w:r>
      <w:r w:rsidRPr="00B5546F" w:rsidR="00FA2E32">
        <w:t xml:space="preserve"> </w:t>
      </w:r>
      <w:r w:rsidRPr="00B5546F" w:rsidR="006C281E">
        <w:t>would</w:t>
      </w:r>
      <w:r w:rsidRPr="00B5546F" w:rsidR="00FA2E32">
        <w:t xml:space="preserve"> </w:t>
      </w:r>
      <w:r w:rsidRPr="00B5546F" w:rsidR="006C281E">
        <w:t>take</w:t>
      </w:r>
      <w:r w:rsidRPr="00B5546F" w:rsidR="00FA2E32">
        <w:t xml:space="preserve"> </w:t>
      </w:r>
      <w:r w:rsidRPr="00B5546F" w:rsidR="006C281E">
        <w:t>place</w:t>
      </w:r>
      <w:r w:rsidRPr="00B5546F" w:rsidR="00FA2E32">
        <w:t xml:space="preserve"> </w:t>
      </w:r>
      <w:r w:rsidRPr="00B5546F" w:rsidR="006C281E">
        <w:t>between</w:t>
      </w:r>
      <w:r w:rsidRPr="00B5546F" w:rsidR="00FA2E32">
        <w:t xml:space="preserve"> </w:t>
      </w:r>
      <w:r w:rsidRPr="00B5546F" w:rsidR="006C281E">
        <w:t>the</w:t>
      </w:r>
      <w:r w:rsidRPr="00B5546F" w:rsidR="00FA2E32">
        <w:t xml:space="preserve"> </w:t>
      </w:r>
      <w:r w:rsidRPr="00B5546F" w:rsidR="006C281E">
        <w:t>UK</w:t>
      </w:r>
      <w:r w:rsidRPr="00B5546F" w:rsidR="00FA2E32">
        <w:t xml:space="preserve"> </w:t>
      </w:r>
      <w:r w:rsidRPr="00B5546F" w:rsidR="006C281E">
        <w:t>Government</w:t>
      </w:r>
      <w:r w:rsidRPr="00B5546F" w:rsidR="00FA2E32">
        <w:t xml:space="preserve"> </w:t>
      </w:r>
      <w:r w:rsidRPr="00B5546F" w:rsidR="006C281E">
        <w:t>and</w:t>
      </w:r>
      <w:r w:rsidRPr="00B5546F" w:rsidR="00FA2E32">
        <w:t xml:space="preserve"> </w:t>
      </w:r>
      <w:r w:rsidRPr="00B5546F" w:rsidR="006C281E">
        <w:t>the</w:t>
      </w:r>
      <w:r w:rsidRPr="00B5546F" w:rsidR="00FA2E32">
        <w:t xml:space="preserve"> </w:t>
      </w:r>
      <w:r w:rsidRPr="00B5546F" w:rsidR="006C281E">
        <w:t>Executive</w:t>
      </w:r>
      <w:r w:rsidRPr="00B5546F" w:rsidR="00FA2E32">
        <w:t xml:space="preserve"> </w:t>
      </w:r>
      <w:r w:rsidRPr="00B5546F" w:rsidR="006C281E">
        <w:t>to</w:t>
      </w:r>
      <w:r w:rsidRPr="00B5546F" w:rsidR="00FA2E32">
        <w:t xml:space="preserve"> </w:t>
      </w:r>
      <w:r w:rsidRPr="00B5546F" w:rsidR="006C281E">
        <w:t>understand</w:t>
      </w:r>
      <w:r w:rsidRPr="00B5546F" w:rsidR="00FA2E32">
        <w:t xml:space="preserve"> </w:t>
      </w:r>
      <w:r w:rsidRPr="00B5546F" w:rsidR="006C281E">
        <w:t>and</w:t>
      </w:r>
      <w:r w:rsidRPr="00B5546F" w:rsidR="00FA2E32">
        <w:t xml:space="preserve"> </w:t>
      </w:r>
      <w:r w:rsidRPr="00B5546F" w:rsidR="006C281E">
        <w:t>support</w:t>
      </w:r>
      <w:r w:rsidRPr="00B5546F" w:rsidR="00FA2E32">
        <w:t xml:space="preserve"> </w:t>
      </w:r>
      <w:r w:rsidRPr="00B5546F" w:rsidR="006C281E">
        <w:t>the</w:t>
      </w:r>
      <w:r w:rsidRPr="00B5546F" w:rsidR="00FA2E32">
        <w:t xml:space="preserve"> </w:t>
      </w:r>
      <w:r w:rsidRPr="00B5546F" w:rsidR="006C281E">
        <w:t>delivery</w:t>
      </w:r>
      <w:r w:rsidRPr="00B5546F" w:rsidR="00FA2E32">
        <w:t xml:space="preserve"> </w:t>
      </w:r>
      <w:r w:rsidRPr="00B5546F" w:rsidR="006C281E">
        <w:t>of</w:t>
      </w:r>
      <w:r w:rsidRPr="00B5546F" w:rsidR="00FA2E32">
        <w:t xml:space="preserve"> </w:t>
      </w:r>
      <w:r w:rsidRPr="00B5546F" w:rsidR="006C281E">
        <w:t>the</w:t>
      </w:r>
      <w:r w:rsidRPr="00B5546F" w:rsidR="00FA2E32">
        <w:t xml:space="preserve"> </w:t>
      </w:r>
      <w:r w:rsidRPr="00B5546F" w:rsidR="006C281E">
        <w:t>commitments</w:t>
      </w:r>
      <w:r w:rsidRPr="00B5546F" w:rsidR="00FA2E32">
        <w:t xml:space="preserve"> </w:t>
      </w:r>
      <w:r w:rsidRPr="00B5546F" w:rsidR="006C281E">
        <w:t>in</w:t>
      </w:r>
      <w:r w:rsidRPr="00B5546F" w:rsidR="00FA2E32">
        <w:t xml:space="preserve"> </w:t>
      </w:r>
      <w:r w:rsidRPr="00B5546F" w:rsidR="00AF5F40">
        <w:t>New</w:t>
      </w:r>
      <w:r w:rsidRPr="00B5546F" w:rsidR="00FA2E32">
        <w:t xml:space="preserve"> </w:t>
      </w:r>
      <w:r w:rsidRPr="00B5546F" w:rsidR="00AF5F40">
        <w:t>Decade,</w:t>
      </w:r>
      <w:r w:rsidRPr="00B5546F" w:rsidR="00FA2E32">
        <w:t xml:space="preserve"> </w:t>
      </w:r>
      <w:r w:rsidRPr="00B5546F" w:rsidR="00AF5F40">
        <w:t>New</w:t>
      </w:r>
      <w:r w:rsidRPr="00B5546F" w:rsidR="00FA2E32">
        <w:t xml:space="preserve"> </w:t>
      </w:r>
      <w:r w:rsidRPr="00B5546F" w:rsidR="00AF5F40">
        <w:t>Approach</w:t>
      </w:r>
      <w:r w:rsidRPr="00B5546F" w:rsidR="006C281E">
        <w:t>.</w:t>
      </w:r>
    </w:p>
    <w:p w:rsidR="006C281E" w:rsidRPr="00B5546F" w:rsidP="006C281E">
      <w:pPr>
        <w:pStyle w:val="Question"/>
      </w:pPr>
      <w:sdt>
        <w:sdtPr>
          <w:alias w:val="Member"/>
          <w:tag w:val="&lt;Member mnisId='1409' dodsId='25794'&gt;"/>
          <w:id w:val="-1093703701"/>
          <w:placeholder>
            <w:docPart w:val="DefaultPlaceholder_1082065158"/>
          </w:placeholder>
          <w:richText/>
        </w:sdtPr>
        <w:sdtContent>
          <w:r w:rsidRPr="00B5546F" w:rsidR="008657AF">
            <w:rPr>
              <w:b/>
            </w:rPr>
            <w:t>Mr</w:t>
          </w:r>
          <w:r w:rsidRPr="00B5546F" w:rsidR="00FA2E32">
            <w:rPr>
              <w:b/>
            </w:rPr>
            <w:t xml:space="preserve"> Campbell:</w:t>
          </w:r>
        </w:sdtContent>
      </w:sdt>
      <w:r w:rsidRPr="00B5546F" w:rsidR="00FA2E32">
        <w:t xml:space="preserve"> </w:t>
      </w:r>
      <w:r w:rsidRPr="00B5546F">
        <w:t>What</w:t>
      </w:r>
      <w:r w:rsidRPr="00B5546F" w:rsidR="00FA2E32">
        <w:t xml:space="preserve"> </w:t>
      </w:r>
      <w:r w:rsidRPr="00B5546F">
        <w:t>would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decision-making</w:t>
      </w:r>
      <w:r w:rsidRPr="00B5546F" w:rsidR="00FA2E32">
        <w:t xml:space="preserve"> </w:t>
      </w:r>
      <w:r w:rsidRPr="00B5546F">
        <w:t>mechanism</w:t>
      </w:r>
      <w:r w:rsidRPr="00B5546F" w:rsidR="00FA2E32">
        <w:t xml:space="preserve"> </w:t>
      </w:r>
      <w:r w:rsidRPr="00B5546F">
        <w:t>within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board</w:t>
      </w:r>
      <w:r w:rsidRPr="00B5546F" w:rsidR="00FA2E32">
        <w:t xml:space="preserve"> </w:t>
      </w:r>
      <w:r w:rsidRPr="00B5546F">
        <w:t>be,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joint</w:t>
      </w:r>
      <w:r w:rsidRPr="00B5546F" w:rsidR="00FA2E32">
        <w:t xml:space="preserve"> </w:t>
      </w:r>
      <w:r w:rsidRPr="00B5546F">
        <w:t>meetings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you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outlined,</w:t>
      </w:r>
      <w:r w:rsidRPr="00B5546F" w:rsidR="00FA2E32">
        <w:t xml:space="preserve"> with regard to clarification of </w:t>
      </w:r>
      <w:r w:rsidRPr="00B5546F">
        <w:t>the</w:t>
      </w:r>
      <w:r w:rsidRPr="00B5546F" w:rsidR="00FA2E32">
        <w:t xml:space="preserve"> </w:t>
      </w:r>
      <w:r w:rsidRPr="00B5546F">
        <w:t>priorities</w:t>
      </w:r>
      <w:r w:rsidRPr="00B5546F" w:rsidR="00FA2E32">
        <w:t xml:space="preserve"> </w:t>
      </w:r>
      <w:r w:rsidRPr="00B5546F">
        <w:t>within</w:t>
      </w:r>
      <w:r w:rsidRPr="00B5546F" w:rsidR="00FA2E32">
        <w:t xml:space="preserve"> </w:t>
      </w:r>
      <w:r w:rsidRPr="00B5546F" w:rsidR="00AF5F40">
        <w:t>New</w:t>
      </w:r>
      <w:r w:rsidRPr="00B5546F" w:rsidR="00FA2E32">
        <w:t xml:space="preserve"> </w:t>
      </w:r>
      <w:r w:rsidRPr="00B5546F" w:rsidR="00AF5F40">
        <w:t>Decade,</w:t>
      </w:r>
      <w:r w:rsidRPr="00B5546F" w:rsidR="00FA2E32">
        <w:t xml:space="preserve"> </w:t>
      </w:r>
      <w:r w:rsidRPr="00B5546F" w:rsidR="00AF5F40">
        <w:t>New</w:t>
      </w:r>
      <w:r w:rsidRPr="00B5546F" w:rsidR="00FA2E32">
        <w:t xml:space="preserve"> </w:t>
      </w:r>
      <w:r w:rsidRPr="00B5546F" w:rsidR="00AF5F40">
        <w:t>Approach</w:t>
      </w:r>
      <w:r w:rsidRPr="00B5546F">
        <w:t>,</w:t>
      </w:r>
      <w:r w:rsidRPr="00B5546F" w:rsidR="00FA2E32">
        <w:t xml:space="preserve"> </w:t>
      </w:r>
      <w:r w:rsidRPr="00B5546F">
        <w:t>how</w:t>
      </w:r>
      <w:r w:rsidRPr="00B5546F" w:rsidR="00FA2E32">
        <w:t xml:space="preserve"> </w:t>
      </w:r>
      <w:r w:rsidRPr="00B5546F">
        <w:t>they</w:t>
      </w:r>
      <w:r w:rsidRPr="00B5546F" w:rsidR="00FA2E32">
        <w:t xml:space="preserve"> </w:t>
      </w:r>
      <w:r w:rsidRPr="00B5546F">
        <w:t>would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implemented</w:t>
      </w:r>
      <w:r w:rsidRPr="00B5546F" w:rsidR="006A349F">
        <w:t>,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where</w:t>
      </w:r>
      <w:r w:rsidRPr="00B5546F" w:rsidR="00FA2E32">
        <w:t xml:space="preserve"> </w:t>
      </w:r>
      <w:r w:rsidRPr="00B5546F">
        <w:t>there</w:t>
      </w:r>
      <w:r w:rsidRPr="00B5546F" w:rsidR="00FA2E32">
        <w:t xml:space="preserve"> </w:t>
      </w:r>
      <w:r w:rsidRPr="00B5546F">
        <w:t>was</w:t>
      </w:r>
      <w:r w:rsidRPr="00B5546F" w:rsidR="00FA2E32">
        <w:t xml:space="preserve"> </w:t>
      </w:r>
      <w:r w:rsidRPr="00B5546F">
        <w:t>any</w:t>
      </w:r>
      <w:r w:rsidRPr="00B5546F" w:rsidR="00FA2E32">
        <w:t xml:space="preserve"> </w:t>
      </w:r>
      <w:r w:rsidRPr="00B5546F">
        <w:t>division</w:t>
      </w:r>
      <w:r w:rsidRPr="00B5546F" w:rsidR="00FA2E32">
        <w:t xml:space="preserve"> </w:t>
      </w:r>
      <w:r w:rsidRPr="00B5546F">
        <w:t>or</w:t>
      </w:r>
      <w:r w:rsidRPr="00B5546F" w:rsidR="00FA2E32">
        <w:t xml:space="preserve"> </w:t>
      </w:r>
      <w:r w:rsidRPr="00B5546F">
        <w:t>non-agreement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how</w:t>
      </w:r>
      <w:r w:rsidRPr="00B5546F" w:rsidR="00FA2E32">
        <w:t xml:space="preserve"> </w:t>
      </w:r>
      <w:r w:rsidRPr="00B5546F">
        <w:t>money</w:t>
      </w:r>
      <w:r w:rsidRPr="00B5546F" w:rsidR="00FA2E32">
        <w:t xml:space="preserve">s </w:t>
      </w:r>
      <w:r w:rsidRPr="00B5546F">
        <w:t>might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deployed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carry</w:t>
      </w:r>
      <w:r w:rsidRPr="00B5546F" w:rsidR="00FA2E32">
        <w:t xml:space="preserve"> </w:t>
      </w:r>
      <w:r w:rsidRPr="00B5546F">
        <w:t>out</w:t>
      </w:r>
      <w:r w:rsidRPr="00B5546F" w:rsidR="00FA2E32">
        <w:t xml:space="preserve"> </w:t>
      </w:r>
      <w:r w:rsidRPr="00B5546F" w:rsidR="00AF5F40">
        <w:t>New</w:t>
      </w:r>
      <w:r w:rsidRPr="00B5546F" w:rsidR="00FA2E32">
        <w:t xml:space="preserve"> </w:t>
      </w:r>
      <w:r w:rsidRPr="00B5546F" w:rsidR="00AF5F40">
        <w:t>Decade,</w:t>
      </w:r>
      <w:r w:rsidRPr="00B5546F" w:rsidR="00FA2E32">
        <w:t xml:space="preserve"> </w:t>
      </w:r>
      <w:r w:rsidRPr="00B5546F" w:rsidR="00AF5F40">
        <w:t>New</w:t>
      </w:r>
      <w:r w:rsidRPr="00B5546F" w:rsidR="00FA2E32">
        <w:t xml:space="preserve"> </w:t>
      </w:r>
      <w:r w:rsidRPr="00B5546F" w:rsidR="00AF5F40">
        <w:t>Approach</w:t>
      </w:r>
      <w:r w:rsidRPr="00B5546F">
        <w:t>?</w:t>
      </w:r>
    </w:p>
    <w:p w:rsidR="0009253B" w:rsidRPr="00B5546F" w:rsidP="008657AF">
      <w:pPr>
        <w:pStyle w:val="Answer"/>
      </w:pPr>
      <w:sdt>
        <w:sdtPr>
          <w:alias w:val="Witness"/>
          <w:id w:val="1394927773"/>
          <w:placeholder>
            <w:docPart w:val="DefaultPlaceholder_1082065158"/>
          </w:placeholder>
          <w:richText/>
        </w:sdtPr>
        <w:sdtContent>
          <w:r w:rsidR="00AE0EA3">
            <w:rPr>
              <w:b/>
              <w:i/>
              <w:iCs/>
            </w:rPr>
            <w:t>Mr Walker:</w:t>
          </w:r>
          <w:r w:rsidRPr="00B5546F" w:rsidR="00FA2E32">
            <w:rPr>
              <w:b/>
            </w:rPr>
            <w:t xml:space="preserve"> </w:t>
          </w:r>
        </w:sdtContent>
      </w:sdt>
      <w:r w:rsidRPr="00B5546F" w:rsidR="008657AF">
        <w:t>Those</w:t>
      </w:r>
      <w:r w:rsidRPr="00B5546F" w:rsidR="00FA2E32">
        <w:t xml:space="preserve"> </w:t>
      </w:r>
      <w:r w:rsidRPr="00B5546F" w:rsidR="008657AF">
        <w:t>are</w:t>
      </w:r>
      <w:r w:rsidRPr="00B5546F" w:rsidR="00FA2E32">
        <w:t xml:space="preserve"> </w:t>
      </w:r>
      <w:r w:rsidRPr="00B5546F" w:rsidR="008657AF">
        <w:t>all</w:t>
      </w:r>
      <w:r w:rsidRPr="00B5546F" w:rsidR="00FA2E32">
        <w:t xml:space="preserve"> </w:t>
      </w:r>
      <w:r w:rsidRPr="00B5546F" w:rsidR="008657AF">
        <w:t>good</w:t>
      </w:r>
      <w:r w:rsidRPr="00B5546F" w:rsidR="00FA2E32">
        <w:t xml:space="preserve"> </w:t>
      </w:r>
      <w:r w:rsidRPr="00B5546F" w:rsidR="008657AF">
        <w:t>questions.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establishment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joint</w:t>
      </w:r>
      <w:r w:rsidRPr="00B5546F" w:rsidR="00FA2E32">
        <w:t xml:space="preserve"> </w:t>
      </w:r>
      <w:r w:rsidRPr="00B5546F">
        <w:t>board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very</w:t>
      </w:r>
      <w:r w:rsidRPr="00B5546F" w:rsidR="00FA2E32">
        <w:t xml:space="preserve"> </w:t>
      </w:r>
      <w:r w:rsidRPr="00B5546F">
        <w:t>much</w:t>
      </w:r>
      <w:r w:rsidRPr="00B5546F" w:rsidR="00FA2E32">
        <w:t xml:space="preserve"> </w:t>
      </w:r>
      <w:r w:rsidRPr="00B5546F">
        <w:t>there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review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funding</w:t>
      </w:r>
      <w:r w:rsidRPr="00B5546F" w:rsidR="00FA2E32">
        <w:t xml:space="preserve"> </w:t>
      </w:r>
      <w:r w:rsidRPr="00B5546F">
        <w:t>provided</w:t>
      </w:r>
      <w:r w:rsidRPr="00B5546F" w:rsidR="00FA2E32">
        <w:t xml:space="preserve"> </w:t>
      </w:r>
      <w:r w:rsidRPr="00B5546F">
        <w:t>under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agreement.</w:t>
      </w:r>
      <w:r w:rsidRPr="00B5546F" w:rsidR="00FA2E32">
        <w:t xml:space="preserve"> </w:t>
      </w:r>
      <w:r w:rsidRPr="00B5546F">
        <w:t>It</w:t>
      </w:r>
      <w:r w:rsidRPr="00B5546F" w:rsidR="00FA2E32">
        <w:t xml:space="preserve"> </w:t>
      </w:r>
      <w:r w:rsidRPr="00B5546F">
        <w:t>will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convened</w:t>
      </w:r>
      <w:r w:rsidRPr="00B5546F" w:rsidR="00FA2E32">
        <w:t xml:space="preserve"> </w:t>
      </w:r>
      <w:r w:rsidRPr="00B5546F">
        <w:t>by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Secretary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State,</w:t>
      </w:r>
      <w:r w:rsidRPr="00B5546F" w:rsidR="00FA2E32">
        <w:t xml:space="preserve"> </w:t>
      </w:r>
      <w:r w:rsidRPr="00B5546F">
        <w:t>including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First</w:t>
      </w:r>
      <w:r w:rsidRPr="00B5546F" w:rsidR="00FA2E32">
        <w:t xml:space="preserve"> </w:t>
      </w:r>
      <w:r w:rsidRPr="00B5546F">
        <w:t>Minister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Deputy</w:t>
      </w:r>
      <w:r w:rsidRPr="00B5546F" w:rsidR="00FA2E32">
        <w:t xml:space="preserve"> </w:t>
      </w:r>
      <w:r w:rsidRPr="00B5546F">
        <w:t>First</w:t>
      </w:r>
      <w:r w:rsidRPr="00B5546F" w:rsidR="00FA2E32">
        <w:t xml:space="preserve"> </w:t>
      </w:r>
      <w:r w:rsidRPr="00B5546F">
        <w:t>Minister,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it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aiming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meet</w:t>
      </w:r>
      <w:r w:rsidRPr="00B5546F" w:rsidR="00FA2E32">
        <w:t xml:space="preserve"> </w:t>
      </w:r>
      <w:r w:rsidRPr="00B5546F">
        <w:t>quarterly.</w:t>
      </w:r>
      <w:r w:rsidRPr="00B5546F" w:rsidR="00FA2E32">
        <w:t xml:space="preserve"> </w:t>
      </w:r>
      <w:r w:rsidRPr="00B5546F" w:rsidR="008657AF">
        <w:t>Clearly,</w:t>
      </w:r>
      <w:r w:rsidRPr="00B5546F" w:rsidR="00FA2E32">
        <w:t xml:space="preserve"> </w:t>
      </w:r>
      <w:r w:rsidRPr="00B5546F" w:rsidR="008657AF">
        <w:t>that</w:t>
      </w:r>
      <w:r w:rsidRPr="00B5546F" w:rsidR="00FA2E32">
        <w:t xml:space="preserve"> </w:t>
      </w:r>
      <w:r w:rsidRPr="00B5546F" w:rsidR="008657AF">
        <w:t>first</w:t>
      </w:r>
      <w:r w:rsidRPr="00B5546F" w:rsidR="00FA2E32">
        <w:t xml:space="preserve"> </w:t>
      </w:r>
      <w:r w:rsidRPr="00B5546F" w:rsidR="008657AF">
        <w:t>meeting</w:t>
      </w:r>
      <w:r w:rsidRPr="00B5546F" w:rsidR="00FA2E32">
        <w:t xml:space="preserve"> </w:t>
      </w:r>
      <w:r w:rsidRPr="00B5546F" w:rsidR="008657AF">
        <w:t>for</w:t>
      </w:r>
      <w:r w:rsidRPr="00B5546F" w:rsidR="00FA2E32">
        <w:t xml:space="preserve"> </w:t>
      </w:r>
      <w:r w:rsidRPr="00B5546F" w:rsidR="008657AF">
        <w:t>March</w:t>
      </w:r>
      <w:r w:rsidRPr="00B5546F" w:rsidR="00FA2E32">
        <w:t xml:space="preserve"> </w:t>
      </w:r>
      <w:r w:rsidRPr="00B5546F" w:rsidR="008657AF">
        <w:t>has</w:t>
      </w:r>
      <w:r w:rsidRPr="00B5546F" w:rsidR="00FA2E32">
        <w:t xml:space="preserve"> </w:t>
      </w:r>
      <w:r w:rsidRPr="00B5546F" w:rsidR="008657AF">
        <w:t>been</w:t>
      </w:r>
      <w:r w:rsidRPr="00B5546F" w:rsidR="00FA2E32">
        <w:t xml:space="preserve"> </w:t>
      </w:r>
      <w:r w:rsidRPr="00B5546F" w:rsidR="008657AF">
        <w:t>postponed</w:t>
      </w:r>
      <w:r w:rsidRPr="00B5546F" w:rsidR="00FA2E32">
        <w:t xml:space="preserve"> </w:t>
      </w:r>
      <w:r w:rsidRPr="00B5546F" w:rsidR="008657AF">
        <w:t>and</w:t>
      </w:r>
      <w:r w:rsidRPr="00B5546F" w:rsidR="00FA2E32">
        <w:t xml:space="preserve"> </w:t>
      </w:r>
      <w:r w:rsidRPr="00B5546F" w:rsidR="008657AF">
        <w:t>we</w:t>
      </w:r>
      <w:r w:rsidRPr="00B5546F" w:rsidR="00FA2E32">
        <w:t xml:space="preserve"> </w:t>
      </w:r>
      <w:r w:rsidRPr="00B5546F" w:rsidR="008657AF">
        <w:t>want</w:t>
      </w:r>
      <w:r w:rsidRPr="00B5546F" w:rsidR="00FA2E32">
        <w:t xml:space="preserve"> </w:t>
      </w:r>
      <w:r w:rsidRPr="00B5546F" w:rsidR="008657AF">
        <w:t>to</w:t>
      </w:r>
      <w:r w:rsidRPr="00B5546F" w:rsidR="00FA2E32">
        <w:t xml:space="preserve"> </w:t>
      </w:r>
      <w:r w:rsidRPr="00B5546F" w:rsidR="008657AF">
        <w:t>make</w:t>
      </w:r>
      <w:r w:rsidRPr="00B5546F" w:rsidR="00FA2E32">
        <w:t xml:space="preserve"> </w:t>
      </w:r>
      <w:r w:rsidRPr="00B5546F" w:rsidR="008657AF">
        <w:t>sure</w:t>
      </w:r>
      <w:r w:rsidRPr="00B5546F" w:rsidR="00FA2E32">
        <w:t xml:space="preserve"> </w:t>
      </w:r>
      <w:r w:rsidRPr="00B5546F" w:rsidR="008657AF">
        <w:t>that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 w:rsidR="008657AF">
        <w:t>can</w:t>
      </w:r>
      <w:r w:rsidRPr="00B5546F" w:rsidR="00FA2E32">
        <w:t xml:space="preserve"> </w:t>
      </w:r>
      <w:r w:rsidRPr="00B5546F" w:rsidR="008657AF">
        <w:t>be</w:t>
      </w:r>
      <w:r w:rsidRPr="00B5546F" w:rsidR="00FA2E32">
        <w:t xml:space="preserve"> </w:t>
      </w:r>
      <w:r w:rsidRPr="00B5546F" w:rsidR="008657AF">
        <w:t>reconvened</w:t>
      </w:r>
      <w:r w:rsidRPr="00B5546F" w:rsidR="00FA2E32">
        <w:t xml:space="preserve"> </w:t>
      </w:r>
      <w:r w:rsidRPr="00B5546F" w:rsidR="008657AF">
        <w:t>as</w:t>
      </w:r>
      <w:r w:rsidRPr="00B5546F" w:rsidR="00FA2E32">
        <w:t xml:space="preserve"> </w:t>
      </w:r>
      <w:r w:rsidRPr="00B5546F" w:rsidR="008657AF">
        <w:t>soon</w:t>
      </w:r>
      <w:r w:rsidRPr="00B5546F" w:rsidR="00FA2E32">
        <w:t xml:space="preserve"> </w:t>
      </w:r>
      <w:r w:rsidRPr="00B5546F" w:rsidR="008657AF">
        <w:t>as</w:t>
      </w:r>
      <w:r w:rsidRPr="00B5546F" w:rsidR="00FA2E32">
        <w:t xml:space="preserve"> </w:t>
      </w:r>
      <w:r w:rsidRPr="00B5546F" w:rsidR="008657AF">
        <w:t>possible.</w:t>
      </w:r>
      <w:r w:rsidRPr="00B5546F" w:rsidR="00FA2E32">
        <w:t xml:space="preserve"> </w:t>
      </w:r>
    </w:p>
    <w:p w:rsidR="00FA2E32" w:rsidRPr="00B5546F" w:rsidP="008657AF">
      <w:pPr>
        <w:pStyle w:val="Answer"/>
      </w:pPr>
      <w:r w:rsidRPr="00B5546F">
        <w:t>The</w:t>
      </w:r>
      <w:r w:rsidRPr="00B5546F">
        <w:t xml:space="preserve"> </w:t>
      </w:r>
      <w:r w:rsidRPr="00B5546F">
        <w:t>terms</w:t>
      </w:r>
      <w:r w:rsidRPr="00B5546F">
        <w:t xml:space="preserve"> </w:t>
      </w:r>
      <w:r w:rsidRPr="00B5546F">
        <w:t>of</w:t>
      </w:r>
      <w:r w:rsidRPr="00B5546F">
        <w:t xml:space="preserve"> </w:t>
      </w:r>
      <w:r w:rsidRPr="00B5546F">
        <w:t>reference</w:t>
      </w:r>
      <w:r w:rsidRPr="00B5546F">
        <w:t xml:space="preserve"> </w:t>
      </w:r>
      <w:r w:rsidRPr="00B5546F">
        <w:t>will</w:t>
      </w:r>
      <w:r w:rsidRPr="00B5546F">
        <w:t xml:space="preserve"> </w:t>
      </w:r>
      <w:r w:rsidRPr="00B5546F">
        <w:t>cover</w:t>
      </w:r>
      <w:r w:rsidRPr="00B5546F">
        <w:t xml:space="preserve"> </w:t>
      </w:r>
      <w:r w:rsidRPr="00B5546F">
        <w:t>the</w:t>
      </w:r>
      <w:r w:rsidRPr="00B5546F">
        <w:t xml:space="preserve"> </w:t>
      </w:r>
      <w:r w:rsidRPr="00B5546F">
        <w:t>oversight</w:t>
      </w:r>
      <w:r w:rsidRPr="00B5546F">
        <w:t xml:space="preserve"> </w:t>
      </w:r>
      <w:r w:rsidRPr="00B5546F">
        <w:t>of</w:t>
      </w:r>
      <w:r w:rsidRPr="00B5546F">
        <w:t xml:space="preserve"> </w:t>
      </w:r>
      <w:r w:rsidRPr="00B5546F">
        <w:t>the</w:t>
      </w:r>
      <w:r w:rsidRPr="00B5546F">
        <w:t xml:space="preserve"> </w:t>
      </w:r>
      <w:r w:rsidRPr="00B5546F">
        <w:t>funding</w:t>
      </w:r>
      <w:r w:rsidRPr="00B5546F">
        <w:t xml:space="preserve"> </w:t>
      </w:r>
      <w:r w:rsidRPr="00B5546F">
        <w:t>arrangements</w:t>
      </w:r>
      <w:r w:rsidRPr="00B5546F">
        <w:t xml:space="preserve"> </w:t>
      </w:r>
      <w:r w:rsidRPr="00B5546F">
        <w:t>and</w:t>
      </w:r>
      <w:r w:rsidRPr="00B5546F">
        <w:t xml:space="preserve"> </w:t>
      </w:r>
      <w:r w:rsidRPr="00B5546F">
        <w:t>the</w:t>
      </w:r>
      <w:r w:rsidRPr="00B5546F">
        <w:t xml:space="preserve"> </w:t>
      </w:r>
      <w:r w:rsidRPr="00B5546F">
        <w:t>transformation</w:t>
      </w:r>
      <w:r w:rsidRPr="00B5546F">
        <w:t xml:space="preserve"> </w:t>
      </w:r>
      <w:r w:rsidRPr="00B5546F">
        <w:t>of</w:t>
      </w:r>
      <w:r w:rsidRPr="00B5546F">
        <w:t xml:space="preserve"> </w:t>
      </w:r>
      <w:r w:rsidRPr="00B5546F">
        <w:t>health,</w:t>
      </w:r>
      <w:r w:rsidRPr="00B5546F">
        <w:t xml:space="preserve"> </w:t>
      </w:r>
      <w:r w:rsidRPr="00B5546F">
        <w:t>education</w:t>
      </w:r>
      <w:r w:rsidRPr="00B5546F">
        <w:t xml:space="preserve"> </w:t>
      </w:r>
      <w:r w:rsidRPr="00B5546F">
        <w:t>and</w:t>
      </w:r>
      <w:r w:rsidRPr="00B5546F">
        <w:t xml:space="preserve"> </w:t>
      </w:r>
      <w:r w:rsidRPr="00B5546F">
        <w:t>justice.</w:t>
      </w:r>
      <w:r w:rsidRPr="00B5546F">
        <w:t xml:space="preserve"> </w:t>
      </w:r>
      <w:r w:rsidRPr="00B5546F">
        <w:t>The</w:t>
      </w:r>
      <w:r w:rsidRPr="00B5546F">
        <w:t xml:space="preserve"> </w:t>
      </w:r>
      <w:r w:rsidRPr="00B5546F">
        <w:t>UK</w:t>
      </w:r>
      <w:r w:rsidRPr="00B5546F">
        <w:t xml:space="preserve"> </w:t>
      </w:r>
      <w:r w:rsidRPr="00B5546F">
        <w:t>Government</w:t>
      </w:r>
      <w:r w:rsidRPr="00B5546F">
        <w:t xml:space="preserve"> </w:t>
      </w:r>
      <w:r w:rsidRPr="00B5546F">
        <w:t>will</w:t>
      </w:r>
      <w:r w:rsidRPr="00B5546F">
        <w:t xml:space="preserve"> </w:t>
      </w:r>
      <w:r w:rsidRPr="00B5546F">
        <w:t>have</w:t>
      </w:r>
      <w:r w:rsidRPr="00B5546F">
        <w:t xml:space="preserve"> </w:t>
      </w:r>
      <w:r w:rsidRPr="00B5546F">
        <w:t>a</w:t>
      </w:r>
      <w:r w:rsidRPr="00B5546F">
        <w:t xml:space="preserve"> </w:t>
      </w:r>
      <w:r w:rsidRPr="00B5546F">
        <w:t>role</w:t>
      </w:r>
      <w:r w:rsidRPr="00B5546F">
        <w:t xml:space="preserve"> </w:t>
      </w:r>
      <w:r w:rsidRPr="00B5546F">
        <w:t>in</w:t>
      </w:r>
      <w:r w:rsidRPr="00B5546F">
        <w:t xml:space="preserve"> </w:t>
      </w:r>
      <w:r w:rsidRPr="00B5546F">
        <w:t>overseeing</w:t>
      </w:r>
      <w:r w:rsidRPr="00B5546F">
        <w:t xml:space="preserve"> </w:t>
      </w:r>
      <w:r w:rsidRPr="00B5546F">
        <w:t>the</w:t>
      </w:r>
      <w:r w:rsidRPr="00B5546F">
        <w:t xml:space="preserve"> </w:t>
      </w:r>
      <w:r w:rsidRPr="00B5546F">
        <w:t>implementation</w:t>
      </w:r>
      <w:r w:rsidRPr="00B5546F">
        <w:t xml:space="preserve"> </w:t>
      </w:r>
      <w:r w:rsidRPr="00B5546F">
        <w:t>of</w:t>
      </w:r>
      <w:r w:rsidRPr="00B5546F">
        <w:t xml:space="preserve"> </w:t>
      </w:r>
      <w:r w:rsidRPr="00B5546F">
        <w:t>the</w:t>
      </w:r>
      <w:r w:rsidRPr="00B5546F">
        <w:t xml:space="preserve"> </w:t>
      </w:r>
      <w:r w:rsidRPr="00B5546F">
        <w:t>agreements</w:t>
      </w:r>
      <w:r w:rsidRPr="00B5546F">
        <w:t xml:space="preserve"> </w:t>
      </w:r>
      <w:r w:rsidRPr="00B5546F">
        <w:t>reached</w:t>
      </w:r>
      <w:r w:rsidRPr="00B5546F">
        <w:t xml:space="preserve"> </w:t>
      </w:r>
      <w:r w:rsidRPr="00B5546F">
        <w:t>with</w:t>
      </w:r>
      <w:r w:rsidRPr="00B5546F">
        <w:t xml:space="preserve"> </w:t>
      </w:r>
      <w:r w:rsidRPr="00B5546F">
        <w:t>the</w:t>
      </w:r>
      <w:r w:rsidRPr="00B5546F">
        <w:t xml:space="preserve"> </w:t>
      </w:r>
      <w:r w:rsidRPr="00B5546F">
        <w:t>Executive</w:t>
      </w:r>
      <w:r w:rsidRPr="00B5546F">
        <w:t xml:space="preserve"> </w:t>
      </w:r>
      <w:r w:rsidRPr="00B5546F">
        <w:t>through</w:t>
      </w:r>
      <w:r w:rsidRPr="00B5546F">
        <w:t xml:space="preserve"> </w:t>
      </w:r>
      <w:r w:rsidRPr="00B5546F">
        <w:t>the</w:t>
      </w:r>
      <w:r w:rsidRPr="00B5546F">
        <w:t xml:space="preserve"> </w:t>
      </w:r>
      <w:r w:rsidRPr="00B5546F">
        <w:t>joint</w:t>
      </w:r>
      <w:r w:rsidRPr="00B5546F">
        <w:t xml:space="preserve"> </w:t>
      </w:r>
      <w:r w:rsidRPr="00B5546F">
        <w:t>board</w:t>
      </w:r>
      <w:r w:rsidRPr="00B5546F">
        <w:t xml:space="preserve"> </w:t>
      </w:r>
      <w:r w:rsidRPr="00B5546F">
        <w:t>composed</w:t>
      </w:r>
      <w:r w:rsidRPr="00B5546F">
        <w:t xml:space="preserve"> </w:t>
      </w:r>
      <w:r w:rsidRPr="00B5546F">
        <w:t>of</w:t>
      </w:r>
      <w:r w:rsidRPr="00B5546F">
        <w:t xml:space="preserve"> </w:t>
      </w:r>
      <w:r w:rsidRPr="00B5546F">
        <w:t>Northern</w:t>
      </w:r>
      <w:r w:rsidRPr="00B5546F">
        <w:t xml:space="preserve"> </w:t>
      </w:r>
      <w:r w:rsidRPr="00B5546F">
        <w:t>Ireland</w:t>
      </w:r>
      <w:r w:rsidRPr="00B5546F">
        <w:t xml:space="preserve"> </w:t>
      </w:r>
      <w:r w:rsidRPr="00B5546F">
        <w:t>party</w:t>
      </w:r>
      <w:r w:rsidRPr="00B5546F">
        <w:t xml:space="preserve"> </w:t>
      </w:r>
      <w:r w:rsidRPr="00B5546F">
        <w:t>leaders</w:t>
      </w:r>
      <w:r w:rsidRPr="00B5546F">
        <w:t xml:space="preserve"> </w:t>
      </w:r>
      <w:r w:rsidRPr="00B5546F">
        <w:t>and</w:t>
      </w:r>
      <w:r w:rsidRPr="00B5546F">
        <w:t xml:space="preserve"> </w:t>
      </w:r>
      <w:r w:rsidRPr="00B5546F">
        <w:t>UK</w:t>
      </w:r>
      <w:r w:rsidRPr="00B5546F">
        <w:t xml:space="preserve"> </w:t>
      </w:r>
      <w:r w:rsidRPr="00B5546F">
        <w:t>Government</w:t>
      </w:r>
      <w:r w:rsidRPr="00B5546F">
        <w:t xml:space="preserve"> </w:t>
      </w:r>
      <w:r w:rsidRPr="00B5546F">
        <w:t>Ministers.</w:t>
      </w:r>
      <w:r w:rsidRPr="00B5546F">
        <w:t xml:space="preserve"> </w:t>
      </w:r>
      <w:r w:rsidRPr="00B5546F">
        <w:t>These</w:t>
      </w:r>
      <w:r w:rsidRPr="00B5546F">
        <w:t xml:space="preserve"> </w:t>
      </w:r>
      <w:r w:rsidRPr="00B5546F">
        <w:t>should</w:t>
      </w:r>
      <w:r w:rsidRPr="00B5546F">
        <w:t xml:space="preserve"> </w:t>
      </w:r>
      <w:r w:rsidRPr="00B5546F">
        <w:t>ensure</w:t>
      </w:r>
      <w:r w:rsidRPr="00B5546F">
        <w:t xml:space="preserve"> </w:t>
      </w:r>
      <w:r w:rsidRPr="00B5546F">
        <w:t>that</w:t>
      </w:r>
      <w:r w:rsidRPr="00B5546F">
        <w:t xml:space="preserve"> </w:t>
      </w:r>
      <w:r w:rsidRPr="00B5546F">
        <w:t>we</w:t>
      </w:r>
      <w:r w:rsidRPr="00B5546F">
        <w:t xml:space="preserve"> </w:t>
      </w:r>
      <w:r w:rsidRPr="00B5546F">
        <w:t>can</w:t>
      </w:r>
      <w:r w:rsidRPr="00B5546F">
        <w:t xml:space="preserve"> </w:t>
      </w:r>
      <w:r w:rsidRPr="00B5546F">
        <w:t>support</w:t>
      </w:r>
      <w:r w:rsidRPr="00B5546F">
        <w:t xml:space="preserve"> </w:t>
      </w:r>
      <w:r w:rsidRPr="00B5546F">
        <w:t>the</w:t>
      </w:r>
      <w:r w:rsidRPr="00B5546F">
        <w:t xml:space="preserve"> </w:t>
      </w:r>
      <w:r w:rsidRPr="00B5546F">
        <w:t>Executive</w:t>
      </w:r>
      <w:r w:rsidRPr="00B5546F">
        <w:t xml:space="preserve"> </w:t>
      </w:r>
      <w:r w:rsidRPr="00B5546F">
        <w:t>but,</w:t>
      </w:r>
      <w:r w:rsidRPr="00B5546F">
        <w:t xml:space="preserve"> </w:t>
      </w:r>
      <w:r w:rsidRPr="00B5546F">
        <w:t>of</w:t>
      </w:r>
      <w:r w:rsidRPr="00B5546F">
        <w:t xml:space="preserve"> </w:t>
      </w:r>
      <w:r w:rsidRPr="00B5546F">
        <w:t>course,</w:t>
      </w:r>
      <w:r w:rsidRPr="00B5546F">
        <w:t xml:space="preserve"> </w:t>
      </w:r>
      <w:r w:rsidRPr="00B5546F">
        <w:t>matters</w:t>
      </w:r>
      <w:r w:rsidRPr="00B5546F">
        <w:t xml:space="preserve"> </w:t>
      </w:r>
      <w:r w:rsidRPr="00B5546F">
        <w:t>of</w:t>
      </w:r>
      <w:r w:rsidRPr="00B5546F">
        <w:t xml:space="preserve"> </w:t>
      </w:r>
      <w:r w:rsidRPr="00B5546F">
        <w:t>prioritisation</w:t>
      </w:r>
      <w:r w:rsidRPr="00B5546F">
        <w:t xml:space="preserve"> </w:t>
      </w:r>
      <w:r w:rsidRPr="00B5546F">
        <w:t>are</w:t>
      </w:r>
      <w:r w:rsidRPr="00B5546F">
        <w:t xml:space="preserve"> </w:t>
      </w:r>
      <w:r w:rsidRPr="00B5546F">
        <w:t>a</w:t>
      </w:r>
      <w:r w:rsidRPr="00B5546F">
        <w:t xml:space="preserve"> </w:t>
      </w:r>
      <w:r w:rsidRPr="00B5546F">
        <w:t>question</w:t>
      </w:r>
      <w:r w:rsidRPr="00B5546F">
        <w:t xml:space="preserve"> </w:t>
      </w:r>
      <w:r w:rsidRPr="00B5546F">
        <w:t>for</w:t>
      </w:r>
      <w:r w:rsidRPr="00B5546F">
        <w:t xml:space="preserve"> </w:t>
      </w:r>
      <w:r w:rsidRPr="00B5546F">
        <w:t>the</w:t>
      </w:r>
      <w:r w:rsidRPr="00B5546F">
        <w:t xml:space="preserve"> </w:t>
      </w:r>
      <w:r w:rsidRPr="00B5546F">
        <w:t>Executive</w:t>
      </w:r>
      <w:r w:rsidRPr="00B5546F">
        <w:t xml:space="preserve"> </w:t>
      </w:r>
      <w:r w:rsidRPr="00B5546F">
        <w:t>in</w:t>
      </w:r>
      <w:r w:rsidRPr="00B5546F">
        <w:t xml:space="preserve"> </w:t>
      </w:r>
      <w:r w:rsidRPr="00B5546F">
        <w:t>the</w:t>
      </w:r>
      <w:r w:rsidRPr="00B5546F">
        <w:t xml:space="preserve"> </w:t>
      </w:r>
      <w:r w:rsidRPr="00B5546F">
        <w:t>areas</w:t>
      </w:r>
      <w:r w:rsidRPr="00B5546F">
        <w:t xml:space="preserve"> </w:t>
      </w:r>
      <w:r w:rsidRPr="00B5546F">
        <w:t>of</w:t>
      </w:r>
      <w:r w:rsidRPr="00B5546F">
        <w:t xml:space="preserve"> </w:t>
      </w:r>
      <w:r w:rsidRPr="00B5546F">
        <w:t>their</w:t>
      </w:r>
      <w:r w:rsidRPr="00B5546F">
        <w:t xml:space="preserve"> </w:t>
      </w:r>
      <w:r w:rsidRPr="00B5546F" w:rsidR="006A349F">
        <w:t>responsibility</w:t>
      </w:r>
      <w:r w:rsidRPr="00B5546F">
        <w:t>.</w:t>
      </w:r>
      <w:r w:rsidRPr="00B5546F">
        <w:t xml:space="preserve"> </w:t>
      </w:r>
    </w:p>
    <w:p w:rsidR="008657AF" w:rsidRPr="00B5546F" w:rsidP="008657AF">
      <w:pPr>
        <w:pStyle w:val="Answer"/>
      </w:pPr>
      <w:r w:rsidRPr="00B5546F">
        <w:t>You</w:t>
      </w:r>
      <w:r w:rsidRPr="00B5546F" w:rsidR="00FA2E32">
        <w:t xml:space="preserve"> </w:t>
      </w:r>
      <w:r w:rsidRPr="00B5546F">
        <w:t>will</w:t>
      </w:r>
      <w:r w:rsidRPr="00B5546F" w:rsidR="00FA2E32">
        <w:t xml:space="preserve"> </w:t>
      </w:r>
      <w:r w:rsidRPr="00B5546F">
        <w:t>recognise</w:t>
      </w:r>
      <w:r w:rsidRPr="00B5546F" w:rsidR="00FA2E32">
        <w:t xml:space="preserve"> </w:t>
      </w:r>
      <w:r w:rsidRPr="00B5546F" w:rsidR="0009253B">
        <w:t>that</w:t>
      </w:r>
      <w:r w:rsidRPr="00B5546F" w:rsidR="00FA2E32">
        <w:t xml:space="preserve"> </w:t>
      </w:r>
      <w:r w:rsidRPr="00B5546F">
        <w:t>many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commitments</w:t>
      </w:r>
      <w:r w:rsidRPr="00B5546F" w:rsidR="00FA2E32">
        <w:t xml:space="preserve"> </w:t>
      </w:r>
      <w:r w:rsidRPr="00B5546F">
        <w:t>made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New</w:t>
      </w:r>
      <w:r w:rsidRPr="00B5546F" w:rsidR="00FA2E32">
        <w:t xml:space="preserve"> </w:t>
      </w:r>
      <w:r w:rsidRPr="00B5546F" w:rsidR="0009253B">
        <w:t>D</w:t>
      </w:r>
      <w:r w:rsidRPr="00B5546F">
        <w:t>ecade,</w:t>
      </w:r>
      <w:r w:rsidRPr="00B5546F" w:rsidR="00FA2E32">
        <w:t xml:space="preserve"> </w:t>
      </w:r>
      <w:r w:rsidRPr="00B5546F">
        <w:t>New</w:t>
      </w:r>
      <w:r w:rsidRPr="00B5546F" w:rsidR="00FA2E32">
        <w:t xml:space="preserve"> </w:t>
      </w:r>
      <w:r w:rsidRPr="00B5546F" w:rsidR="0009253B">
        <w:t>A</w:t>
      </w:r>
      <w:r w:rsidRPr="00B5546F">
        <w:t>pproach</w:t>
      </w:r>
      <w:r w:rsidRPr="00B5546F" w:rsidR="00FA2E32">
        <w:t xml:space="preserve"> </w:t>
      </w:r>
      <w:r w:rsidRPr="00B5546F">
        <w:t>were</w:t>
      </w:r>
      <w:r w:rsidRPr="00B5546F" w:rsidR="00FA2E32">
        <w:t xml:space="preserve"> </w:t>
      </w:r>
      <w:r w:rsidRPr="00B5546F" w:rsidR="0009253B">
        <w:t>commitments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 w:rsidR="0009253B">
        <w:t>the</w:t>
      </w:r>
      <w:r w:rsidRPr="00B5546F" w:rsidR="00FA2E32">
        <w:t xml:space="preserve"> </w:t>
      </w:r>
      <w:r w:rsidRPr="00B5546F" w:rsidR="0009253B">
        <w:t>Executive</w:t>
      </w:r>
      <w:r w:rsidRPr="00B5546F" w:rsidR="00FA2E32">
        <w:t xml:space="preserve"> </w:t>
      </w:r>
      <w:r w:rsidRPr="00B5546F" w:rsidR="0009253B">
        <w:t>to</w:t>
      </w:r>
      <w:r w:rsidRPr="00B5546F" w:rsidR="00FA2E32">
        <w:t xml:space="preserve"> </w:t>
      </w:r>
      <w:r w:rsidRPr="00B5546F" w:rsidR="0009253B">
        <w:t>take</w:t>
      </w:r>
      <w:r w:rsidRPr="00B5546F" w:rsidR="00FA2E32">
        <w:t xml:space="preserve"> </w:t>
      </w:r>
      <w:r w:rsidRPr="00B5546F" w:rsidR="0009253B">
        <w:t>forward.</w:t>
      </w:r>
      <w:r w:rsidRPr="00B5546F" w:rsidR="00FA2E32">
        <w:t xml:space="preserve"> </w:t>
      </w:r>
      <w:r w:rsidRPr="00B5546F" w:rsidR="0009253B">
        <w:t>For</w:t>
      </w:r>
      <w:r w:rsidRPr="00B5546F" w:rsidR="00FA2E32">
        <w:t xml:space="preserve"> </w:t>
      </w:r>
      <w:r w:rsidRPr="00B5546F" w:rsidR="0009253B">
        <w:t>our</w:t>
      </w:r>
      <w:r w:rsidRPr="00B5546F" w:rsidR="00FA2E32">
        <w:t xml:space="preserve"> </w:t>
      </w:r>
      <w:r w:rsidRPr="00B5546F" w:rsidR="0009253B">
        <w:t>part,</w:t>
      </w:r>
      <w:r w:rsidRPr="00B5546F" w:rsidR="00FA2E32">
        <w:t xml:space="preserve"> </w:t>
      </w:r>
      <w:r w:rsidRPr="00B5546F" w:rsidR="0009253B">
        <w:t>we</w:t>
      </w:r>
      <w:r w:rsidRPr="00B5546F" w:rsidR="00FA2E32">
        <w:t xml:space="preserve"> </w:t>
      </w:r>
      <w:r w:rsidRPr="00B5546F" w:rsidR="0009253B">
        <w:t>have</w:t>
      </w:r>
      <w:r w:rsidRPr="00B5546F" w:rsidR="00FA2E32">
        <w:t xml:space="preserve"> </w:t>
      </w:r>
      <w:r w:rsidRPr="00B5546F" w:rsidR="0009253B">
        <w:t>provided</w:t>
      </w:r>
      <w:r w:rsidRPr="00B5546F" w:rsidR="00FA2E32">
        <w:t xml:space="preserve"> </w:t>
      </w:r>
      <w:r w:rsidRPr="00B5546F" w:rsidR="0009253B">
        <w:t>the</w:t>
      </w:r>
      <w:r w:rsidRPr="00B5546F" w:rsidR="00FA2E32">
        <w:t xml:space="preserve"> </w:t>
      </w:r>
      <w:r w:rsidRPr="00B5546F" w:rsidR="0009253B">
        <w:t>£2</w:t>
      </w:r>
      <w:r w:rsidRPr="00B5546F" w:rsidR="00FA2E32">
        <w:t xml:space="preserve"> </w:t>
      </w:r>
      <w:r w:rsidRPr="00B5546F" w:rsidR="0009253B">
        <w:t>billion</w:t>
      </w:r>
      <w:r w:rsidRPr="00B5546F" w:rsidR="00FA2E32">
        <w:t xml:space="preserve"> </w:t>
      </w:r>
      <w:r w:rsidRPr="00B5546F" w:rsidR="0009253B">
        <w:t>funding</w:t>
      </w:r>
      <w:r w:rsidRPr="00B5546F" w:rsidR="00FA2E32">
        <w:t xml:space="preserve"> </w:t>
      </w:r>
      <w:r w:rsidRPr="00B5546F" w:rsidR="0009253B">
        <w:t>to</w:t>
      </w:r>
      <w:r w:rsidRPr="00B5546F" w:rsidR="00FA2E32">
        <w:t xml:space="preserve"> </w:t>
      </w:r>
      <w:r w:rsidRPr="00B5546F" w:rsidR="0009253B">
        <w:t>ensure</w:t>
      </w:r>
      <w:r w:rsidRPr="00B5546F" w:rsidR="00FA2E32">
        <w:t xml:space="preserve"> </w:t>
      </w:r>
      <w:r w:rsidRPr="00B5546F" w:rsidR="0009253B">
        <w:t>that</w:t>
      </w:r>
      <w:r w:rsidRPr="00B5546F" w:rsidR="00FA2E32">
        <w:t xml:space="preserve"> </w:t>
      </w:r>
      <w:r w:rsidRPr="00B5546F" w:rsidR="0009253B">
        <w:t>they</w:t>
      </w:r>
      <w:r w:rsidRPr="00B5546F" w:rsidR="00FA2E32">
        <w:t xml:space="preserve"> </w:t>
      </w:r>
      <w:r w:rsidRPr="00B5546F" w:rsidR="0009253B">
        <w:t>have</w:t>
      </w:r>
      <w:r w:rsidRPr="00B5546F" w:rsidR="00FA2E32">
        <w:t xml:space="preserve"> </w:t>
      </w:r>
      <w:r w:rsidRPr="00B5546F" w:rsidR="0009253B">
        <w:t>the</w:t>
      </w:r>
      <w:r w:rsidRPr="00B5546F" w:rsidR="00FA2E32">
        <w:t xml:space="preserve"> </w:t>
      </w:r>
      <w:r w:rsidRPr="00B5546F" w:rsidR="0009253B">
        <w:t>resources</w:t>
      </w:r>
      <w:r w:rsidRPr="00B5546F" w:rsidR="00FA2E32">
        <w:t xml:space="preserve"> </w:t>
      </w:r>
      <w:r w:rsidRPr="00B5546F" w:rsidR="0009253B">
        <w:t>to</w:t>
      </w:r>
      <w:r w:rsidRPr="00B5546F" w:rsidR="00FA2E32">
        <w:t xml:space="preserve"> </w:t>
      </w:r>
      <w:r w:rsidRPr="00B5546F" w:rsidR="0009253B">
        <w:t>do</w:t>
      </w:r>
      <w:r w:rsidRPr="00B5546F" w:rsidR="00FA2E32">
        <w:t xml:space="preserve"> </w:t>
      </w:r>
      <w:r w:rsidRPr="00B5546F" w:rsidR="0009253B">
        <w:t>so</w:t>
      </w:r>
      <w:r w:rsidRPr="00B5546F" w:rsidR="00FA2E32">
        <w:t xml:space="preserve"> </w:t>
      </w:r>
      <w:r w:rsidRPr="00B5546F" w:rsidR="0009253B">
        <w:t>but,</w:t>
      </w:r>
      <w:r w:rsidRPr="00B5546F" w:rsidR="00FA2E32">
        <w:t xml:space="preserve"> </w:t>
      </w:r>
      <w:r w:rsidRPr="00B5546F" w:rsidR="0009253B">
        <w:t>of</w:t>
      </w:r>
      <w:r w:rsidRPr="00B5546F" w:rsidR="00FA2E32">
        <w:t xml:space="preserve"> </w:t>
      </w:r>
      <w:r w:rsidRPr="00B5546F" w:rsidR="0009253B">
        <w:t>course,</w:t>
      </w:r>
      <w:r w:rsidRPr="00B5546F" w:rsidR="00FA2E32">
        <w:t xml:space="preserve"> </w:t>
      </w:r>
      <w:r w:rsidRPr="00B5546F" w:rsidR="0009253B">
        <w:t>it</w:t>
      </w:r>
      <w:r w:rsidRPr="00B5546F" w:rsidR="00FA2E32">
        <w:t xml:space="preserve"> </w:t>
      </w:r>
      <w:r w:rsidRPr="00B5546F" w:rsidR="0009253B">
        <w:t>is</w:t>
      </w:r>
      <w:r w:rsidRPr="00B5546F" w:rsidR="00FA2E32">
        <w:t xml:space="preserve"> </w:t>
      </w:r>
      <w:r w:rsidRPr="00B5546F" w:rsidR="0009253B">
        <w:t>not</w:t>
      </w:r>
      <w:r w:rsidRPr="00B5546F" w:rsidR="00FA2E32">
        <w:t xml:space="preserve"> </w:t>
      </w:r>
      <w:r w:rsidRPr="00B5546F" w:rsidR="0009253B">
        <w:t>for</w:t>
      </w:r>
      <w:r w:rsidRPr="00B5546F" w:rsidR="00FA2E32">
        <w:t xml:space="preserve"> </w:t>
      </w:r>
      <w:r w:rsidRPr="00B5546F" w:rsidR="0009253B">
        <w:t>the</w:t>
      </w:r>
      <w:r w:rsidRPr="00B5546F" w:rsidR="00FA2E32">
        <w:t xml:space="preserve"> </w:t>
      </w:r>
      <w:r w:rsidRPr="00B5546F" w:rsidR="0009253B">
        <w:t>UK</w:t>
      </w:r>
      <w:r w:rsidRPr="00B5546F" w:rsidR="00FA2E32">
        <w:t xml:space="preserve"> </w:t>
      </w:r>
      <w:r w:rsidRPr="00B5546F" w:rsidR="0009253B">
        <w:t>Government</w:t>
      </w:r>
      <w:r w:rsidRPr="00B5546F" w:rsidR="00FA2E32">
        <w:t xml:space="preserve"> </w:t>
      </w:r>
      <w:r w:rsidRPr="00B5546F" w:rsidR="0009253B">
        <w:t>to</w:t>
      </w:r>
      <w:r w:rsidRPr="00B5546F" w:rsidR="00FA2E32">
        <w:t xml:space="preserve"> </w:t>
      </w:r>
      <w:r w:rsidRPr="00B5546F" w:rsidR="0009253B">
        <w:t>tell</w:t>
      </w:r>
      <w:r w:rsidRPr="00B5546F" w:rsidR="00FA2E32">
        <w:t xml:space="preserve"> </w:t>
      </w:r>
      <w:r w:rsidRPr="00B5546F" w:rsidR="0009253B">
        <w:t>the</w:t>
      </w:r>
      <w:r w:rsidRPr="00B5546F" w:rsidR="00FA2E32">
        <w:t xml:space="preserve"> </w:t>
      </w:r>
      <w:r w:rsidRPr="00B5546F" w:rsidR="0009253B">
        <w:t>Executive</w:t>
      </w:r>
      <w:r w:rsidRPr="00B5546F" w:rsidR="00FA2E32">
        <w:t xml:space="preserve"> </w:t>
      </w:r>
      <w:r w:rsidRPr="00B5546F" w:rsidR="0009253B">
        <w:t>in</w:t>
      </w:r>
      <w:r w:rsidRPr="00B5546F" w:rsidR="00FA2E32">
        <w:t xml:space="preserve"> </w:t>
      </w:r>
      <w:r w:rsidRPr="00B5546F" w:rsidR="0009253B">
        <w:t>what</w:t>
      </w:r>
      <w:r w:rsidRPr="00B5546F" w:rsidR="00FA2E32">
        <w:t xml:space="preserve"> </w:t>
      </w:r>
      <w:r w:rsidRPr="00B5546F" w:rsidR="0009253B">
        <w:t>order</w:t>
      </w:r>
      <w:r w:rsidRPr="00B5546F" w:rsidR="00FA2E32">
        <w:t xml:space="preserve"> </w:t>
      </w:r>
      <w:r w:rsidRPr="00B5546F" w:rsidR="0009253B">
        <w:t>things</w:t>
      </w:r>
      <w:r w:rsidRPr="00B5546F" w:rsidR="00FA2E32">
        <w:t xml:space="preserve"> </w:t>
      </w:r>
      <w:r w:rsidRPr="00B5546F" w:rsidR="0009253B">
        <w:t>have</w:t>
      </w:r>
      <w:r w:rsidRPr="00B5546F" w:rsidR="00FA2E32">
        <w:t xml:space="preserve"> </w:t>
      </w:r>
      <w:r w:rsidRPr="00B5546F" w:rsidR="0009253B">
        <w:t>to</w:t>
      </w:r>
      <w:r w:rsidRPr="00B5546F" w:rsidR="00FA2E32">
        <w:t xml:space="preserve"> </w:t>
      </w:r>
      <w:r w:rsidRPr="00B5546F" w:rsidR="0009253B">
        <w:t>be</w:t>
      </w:r>
      <w:r w:rsidRPr="00B5546F" w:rsidR="00FA2E32">
        <w:t xml:space="preserve"> </w:t>
      </w:r>
      <w:r w:rsidRPr="00B5546F" w:rsidR="0009253B">
        <w:t>done</w:t>
      </w:r>
      <w:r w:rsidRPr="00B5546F" w:rsidR="00FA2E32">
        <w:t xml:space="preserve"> </w:t>
      </w:r>
      <w:r w:rsidRPr="00B5546F" w:rsidR="0009253B">
        <w:t>or</w:t>
      </w:r>
      <w:r w:rsidRPr="00B5546F" w:rsidR="00FA2E32">
        <w:t xml:space="preserve"> </w:t>
      </w:r>
      <w:r w:rsidRPr="00B5546F" w:rsidR="0009253B">
        <w:t>what</w:t>
      </w:r>
      <w:r w:rsidRPr="00B5546F" w:rsidR="00FA2E32">
        <w:t xml:space="preserve"> </w:t>
      </w:r>
      <w:r w:rsidRPr="00B5546F" w:rsidR="0009253B">
        <w:t>has</w:t>
      </w:r>
      <w:r w:rsidRPr="00B5546F" w:rsidR="00FA2E32">
        <w:t xml:space="preserve"> </w:t>
      </w:r>
      <w:r w:rsidRPr="00B5546F" w:rsidR="0009253B">
        <w:t>to</w:t>
      </w:r>
      <w:r w:rsidRPr="00B5546F" w:rsidR="00FA2E32">
        <w:t xml:space="preserve"> </w:t>
      </w:r>
      <w:r w:rsidRPr="00B5546F" w:rsidR="0009253B">
        <w:t>be</w:t>
      </w:r>
      <w:r w:rsidRPr="00B5546F" w:rsidR="00FA2E32">
        <w:t xml:space="preserve"> </w:t>
      </w:r>
      <w:r w:rsidRPr="00B5546F" w:rsidR="0009253B">
        <w:t>given</w:t>
      </w:r>
      <w:r w:rsidRPr="00B5546F" w:rsidR="00FA2E32">
        <w:t xml:space="preserve"> </w:t>
      </w:r>
      <w:r w:rsidRPr="00B5546F" w:rsidR="0009253B">
        <w:t>priority.</w:t>
      </w:r>
      <w:r w:rsidRPr="00B5546F" w:rsidR="00FA2E32">
        <w:t xml:space="preserve"> </w:t>
      </w:r>
      <w:r w:rsidRPr="00B5546F">
        <w:t>Those</w:t>
      </w:r>
      <w:r w:rsidRPr="00B5546F" w:rsidR="00FA2E32">
        <w:t xml:space="preserve"> </w:t>
      </w:r>
      <w:r w:rsidRPr="00B5546F">
        <w:t>are</w:t>
      </w:r>
      <w:r w:rsidRPr="00B5546F" w:rsidR="00FA2E32">
        <w:t xml:space="preserve"> </w:t>
      </w:r>
      <w:r w:rsidRPr="00B5546F">
        <w:t>things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need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thrashed</w:t>
      </w:r>
      <w:r w:rsidRPr="00B5546F" w:rsidR="00FA2E32">
        <w:t xml:space="preserve"> </w:t>
      </w:r>
      <w:r w:rsidRPr="00B5546F">
        <w:t>out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agreed</w:t>
      </w:r>
      <w:r w:rsidRPr="00B5546F" w:rsidR="00FA2E32">
        <w:t xml:space="preserve"> </w:t>
      </w:r>
      <w:r w:rsidRPr="00B5546F">
        <w:t>between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parties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 w:rsidR="0009253B">
        <w:t>E</w:t>
      </w:r>
      <w:r w:rsidRPr="00B5546F">
        <w:t>xecutive.</w:t>
      </w:r>
    </w:p>
    <w:p w:rsidR="008657AF" w:rsidRPr="00B5546F" w:rsidP="008657AF">
      <w:pPr>
        <w:pStyle w:val="Question"/>
      </w:pPr>
      <w:sdt>
        <w:sdtPr>
          <w:alias w:val="Member"/>
          <w:tag w:val="&lt;Member mnisId='1409' dodsId='25794'&gt;"/>
          <w:id w:val="-859503482"/>
          <w:placeholder>
            <w:docPart w:val="DefaultPlaceholder_1082065158"/>
          </w:placeholder>
          <w:richText/>
        </w:sdtPr>
        <w:sdtContent>
          <w:r w:rsidRPr="00B5546F">
            <w:rPr>
              <w:b/>
            </w:rPr>
            <w:t>Mr</w:t>
          </w:r>
          <w:r w:rsidRPr="00B5546F" w:rsidR="00FA2E32">
            <w:rPr>
              <w:b/>
            </w:rPr>
            <w:t xml:space="preserve"> Campbell:</w:t>
          </w:r>
        </w:sdtContent>
      </w:sdt>
      <w:r w:rsidRPr="00B5546F" w:rsidR="00FA2E32">
        <w:t xml:space="preserve"> </w:t>
      </w:r>
      <w:r w:rsidRPr="00B5546F">
        <w:t>If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money</w:t>
      </w:r>
      <w:r w:rsidRPr="00B5546F" w:rsidR="00FA2E32">
        <w:t xml:space="preserve"> </w:t>
      </w:r>
      <w:r w:rsidRPr="00B5546F">
        <w:t>has</w:t>
      </w:r>
      <w:r w:rsidRPr="00B5546F" w:rsidR="00FA2E32">
        <w:t xml:space="preserve"> </w:t>
      </w:r>
      <w:r w:rsidRPr="00B5546F">
        <w:t>been</w:t>
      </w:r>
      <w:r w:rsidRPr="00B5546F" w:rsidR="00FA2E32">
        <w:t xml:space="preserve"> </w:t>
      </w:r>
      <w:r w:rsidRPr="00B5546F">
        <w:t>agreed</w:t>
      </w:r>
      <w:r w:rsidRPr="00B5546F" w:rsidR="00FA2E32">
        <w:t xml:space="preserve"> </w:t>
      </w:r>
      <w:r w:rsidRPr="00B5546F">
        <w:t>by</w:t>
      </w:r>
      <w:r w:rsidRPr="00B5546F" w:rsidR="00FA2E32">
        <w:t xml:space="preserve"> </w:t>
      </w:r>
      <w:r w:rsidRPr="00B5546F" w:rsidR="0009253B">
        <w:t>the</w:t>
      </w:r>
      <w:r w:rsidRPr="00B5546F" w:rsidR="00FA2E32">
        <w:t xml:space="preserve"> </w:t>
      </w:r>
      <w:r w:rsidRPr="00B5546F" w:rsidR="0009253B">
        <w:t>UK</w:t>
      </w:r>
      <w:r w:rsidRPr="00B5546F" w:rsidR="00FA2E32">
        <w:t xml:space="preserve"> </w:t>
      </w:r>
      <w:r w:rsidRPr="00B5546F" w:rsidR="0009253B">
        <w:t>Government</w:t>
      </w:r>
      <w:r w:rsidRPr="00B5546F" w:rsidR="00FA2E32">
        <w:t xml:space="preserve"> </w:t>
      </w:r>
      <w:r w:rsidRPr="00B5546F" w:rsidR="0009253B">
        <w:t>and</w:t>
      </w:r>
      <w:r w:rsidRPr="00B5546F" w:rsidR="00FA2E32">
        <w:t xml:space="preserve"> </w:t>
      </w:r>
      <w:r w:rsidRPr="00B5546F" w:rsidR="0009253B">
        <w:t>the</w:t>
      </w:r>
      <w:r w:rsidRPr="00B5546F" w:rsidR="00FA2E32">
        <w:t xml:space="preserve"> </w:t>
      </w:r>
      <w:r w:rsidRPr="00B5546F" w:rsidR="0009253B">
        <w:t>priorities</w:t>
      </w:r>
      <w:r w:rsidRPr="00B5546F" w:rsidR="00FA2E32">
        <w:t xml:space="preserve"> </w:t>
      </w:r>
      <w:r w:rsidRPr="00B5546F" w:rsidR="0009253B">
        <w:t>are</w:t>
      </w:r>
      <w:r w:rsidRPr="00B5546F" w:rsidR="00FA2E32">
        <w:t xml:space="preserve"> </w:t>
      </w:r>
      <w:r w:rsidRPr="00B5546F" w:rsidR="0009253B">
        <w:t>decided</w:t>
      </w:r>
      <w:r w:rsidRPr="00B5546F" w:rsidR="00FA2E32">
        <w:t xml:space="preserve"> </w:t>
      </w:r>
      <w:r w:rsidRPr="00B5546F" w:rsidR="0009253B">
        <w:t>by</w:t>
      </w:r>
      <w:r w:rsidRPr="00B5546F" w:rsidR="00FA2E32">
        <w:t xml:space="preserve"> </w:t>
      </w:r>
      <w:r w:rsidRPr="00B5546F" w:rsidR="0009253B">
        <w:t>the</w:t>
      </w:r>
      <w:r w:rsidRPr="00B5546F" w:rsidR="00FA2E32">
        <w:t xml:space="preserve"> </w:t>
      </w:r>
      <w:r w:rsidRPr="00B5546F" w:rsidR="0009253B">
        <w:t>Executive,</w:t>
      </w:r>
      <w:r w:rsidRPr="00B5546F" w:rsidR="00FA2E32">
        <w:t xml:space="preserve"> </w:t>
      </w:r>
      <w:r w:rsidRPr="00B5546F" w:rsidR="0009253B">
        <w:t>what</w:t>
      </w:r>
      <w:r w:rsidRPr="00B5546F" w:rsidR="00FA2E32">
        <w:t xml:space="preserve"> </w:t>
      </w:r>
      <w:r w:rsidRPr="00B5546F" w:rsidR="0009253B">
        <w:t>would</w:t>
      </w:r>
      <w:r w:rsidRPr="00B5546F" w:rsidR="00FA2E32">
        <w:t xml:space="preserve"> </w:t>
      </w:r>
      <w:r w:rsidRPr="00B5546F" w:rsidR="0009253B">
        <w:t>the</w:t>
      </w:r>
      <w:r w:rsidRPr="00B5546F" w:rsidR="00FA2E32">
        <w:t xml:space="preserve"> actual function of the board be? If </w:t>
      </w:r>
      <w:r w:rsidRPr="00B5546F" w:rsidR="0009253B">
        <w:t>you</w:t>
      </w:r>
      <w:r w:rsidRPr="00B5546F" w:rsidR="00FA2E32">
        <w:t xml:space="preserve"> </w:t>
      </w:r>
      <w:r w:rsidRPr="00B5546F" w:rsidR="0009253B">
        <w:t>are</w:t>
      </w:r>
      <w:r w:rsidRPr="00B5546F" w:rsidR="00FA2E32">
        <w:t xml:space="preserve"> </w:t>
      </w:r>
      <w:r w:rsidRPr="00B5546F" w:rsidR="0009253B">
        <w:t>simply</w:t>
      </w:r>
      <w:r w:rsidRPr="00B5546F" w:rsidR="00FA2E32">
        <w:t xml:space="preserve"> </w:t>
      </w:r>
      <w:r w:rsidRPr="00B5546F" w:rsidR="0009253B">
        <w:t>saying,</w:t>
      </w:r>
      <w:r w:rsidRPr="00B5546F" w:rsidR="00FA2E32">
        <w:t xml:space="preserve"> </w:t>
      </w:r>
      <w:r w:rsidRPr="00B5546F" w:rsidR="0009253B">
        <w:t>“We</w:t>
      </w:r>
      <w:r w:rsidRPr="00B5546F" w:rsidR="00FA2E32">
        <w:t xml:space="preserve"> </w:t>
      </w:r>
      <w:r w:rsidRPr="00B5546F" w:rsidR="0009253B">
        <w:t>have</w:t>
      </w:r>
      <w:r w:rsidRPr="00B5546F" w:rsidR="00FA2E32">
        <w:t xml:space="preserve"> </w:t>
      </w:r>
      <w:r w:rsidRPr="00B5546F" w:rsidR="0009253B">
        <w:t>divvied</w:t>
      </w:r>
      <w:r w:rsidRPr="00B5546F" w:rsidR="00FA2E32">
        <w:t xml:space="preserve"> </w:t>
      </w:r>
      <w:r w:rsidRPr="00B5546F" w:rsidR="0009253B">
        <w:t>up</w:t>
      </w:r>
      <w:r w:rsidRPr="00B5546F" w:rsidR="00FA2E32">
        <w:t xml:space="preserve"> </w:t>
      </w:r>
      <w:r w:rsidRPr="00B5546F" w:rsidR="0009253B">
        <w:t>the</w:t>
      </w:r>
      <w:r w:rsidRPr="00B5546F" w:rsidR="00FA2E32">
        <w:t xml:space="preserve"> </w:t>
      </w:r>
      <w:r w:rsidRPr="00B5546F" w:rsidR="0009253B">
        <w:t>money</w:t>
      </w:r>
      <w:r w:rsidRPr="00B5546F" w:rsidR="00FA2E32">
        <w:t xml:space="preserve"> </w:t>
      </w:r>
      <w:r w:rsidRPr="00B5546F" w:rsidR="0009253B">
        <w:t>and</w:t>
      </w:r>
      <w:r w:rsidRPr="00B5546F" w:rsidR="00FA2E32">
        <w:t xml:space="preserve"> </w:t>
      </w:r>
      <w:r w:rsidRPr="00B5546F" w:rsidR="0009253B">
        <w:t>you</w:t>
      </w:r>
      <w:r w:rsidRPr="00B5546F" w:rsidR="00FA2E32">
        <w:t xml:space="preserve"> </w:t>
      </w:r>
      <w:r w:rsidRPr="00B5546F" w:rsidR="0009253B">
        <w:t>decide</w:t>
      </w:r>
      <w:r w:rsidRPr="00B5546F" w:rsidR="00FA2E32">
        <w:t xml:space="preserve"> </w:t>
      </w:r>
      <w:r w:rsidRPr="00B5546F" w:rsidR="0009253B">
        <w:t>how</w:t>
      </w:r>
      <w:r w:rsidRPr="00B5546F" w:rsidR="00FA2E32">
        <w:t xml:space="preserve"> </w:t>
      </w:r>
      <w:r w:rsidRPr="00B5546F" w:rsidR="0009253B">
        <w:t>it</w:t>
      </w:r>
      <w:r w:rsidRPr="00B5546F" w:rsidR="00FA2E32">
        <w:t xml:space="preserve"> </w:t>
      </w:r>
      <w:r w:rsidRPr="00B5546F" w:rsidR="0009253B">
        <w:t>is</w:t>
      </w:r>
      <w:r w:rsidRPr="00B5546F" w:rsidR="00FA2E32">
        <w:t xml:space="preserve"> allocated”, what </w:t>
      </w:r>
      <w:r w:rsidRPr="00B5546F" w:rsidR="0009253B">
        <w:t>would</w:t>
      </w:r>
      <w:r w:rsidRPr="00B5546F" w:rsidR="00FA2E32">
        <w:t xml:space="preserve"> </w:t>
      </w:r>
      <w:r w:rsidRPr="00B5546F" w:rsidR="0009253B">
        <w:t>the</w:t>
      </w:r>
      <w:r w:rsidRPr="00B5546F" w:rsidR="00FA2E32">
        <w:t xml:space="preserve"> </w:t>
      </w:r>
      <w:r w:rsidRPr="00B5546F" w:rsidR="0009253B">
        <w:t>functionality</w:t>
      </w:r>
      <w:r w:rsidRPr="00B5546F" w:rsidR="00FA2E32">
        <w:t xml:space="preserve"> </w:t>
      </w:r>
      <w:r w:rsidRPr="00B5546F" w:rsidR="0009253B">
        <w:t>of</w:t>
      </w:r>
      <w:r w:rsidRPr="00B5546F" w:rsidR="00FA2E32">
        <w:t xml:space="preserve"> </w:t>
      </w:r>
      <w:r w:rsidRPr="00B5546F" w:rsidR="0009253B">
        <w:t>the</w:t>
      </w:r>
      <w:r w:rsidRPr="00B5546F" w:rsidR="00FA2E32">
        <w:t xml:space="preserve"> </w:t>
      </w:r>
      <w:r w:rsidRPr="00B5546F" w:rsidR="0009253B">
        <w:t>board</w:t>
      </w:r>
      <w:r w:rsidRPr="00B5546F" w:rsidR="00FA2E32">
        <w:t xml:space="preserve"> </w:t>
      </w:r>
      <w:r w:rsidRPr="00B5546F" w:rsidR="0009253B">
        <w:t>be</w:t>
      </w:r>
      <w:r w:rsidRPr="00B5546F" w:rsidR="00FA2E32">
        <w:t xml:space="preserve"> </w:t>
      </w:r>
      <w:r w:rsidRPr="00B5546F" w:rsidR="0009253B">
        <w:t>then?</w:t>
      </w:r>
    </w:p>
    <w:p w:rsidR="00FA2E32" w:rsidRPr="00B5546F" w:rsidP="008657AF">
      <w:pPr>
        <w:pStyle w:val="Answer"/>
      </w:pPr>
      <w:sdt>
        <w:sdtPr>
          <w:alias w:val="Witness"/>
          <w:id w:val="-1925261457"/>
          <w:placeholder>
            <w:docPart w:val="DefaultPlaceholder_1082065158"/>
          </w:placeholder>
          <w:richText/>
        </w:sdtPr>
        <w:sdtContent>
          <w:r w:rsidR="00AE0EA3">
            <w:rPr>
              <w:b/>
              <w:i/>
              <w:iCs/>
            </w:rPr>
            <w:t>Mr Walker:</w:t>
          </w:r>
          <w:r w:rsidRPr="00B5546F">
            <w:rPr>
              <w:b/>
            </w:rPr>
            <w:t xml:space="preserve"> </w:t>
          </w:r>
        </w:sdtContent>
      </w:sdt>
      <w:r w:rsidRPr="00B5546F" w:rsidR="008657AF">
        <w:t>The</w:t>
      </w:r>
      <w:r w:rsidRPr="00B5546F">
        <w:t xml:space="preserve"> </w:t>
      </w:r>
      <w:r w:rsidRPr="00B5546F" w:rsidR="008657AF">
        <w:t>board</w:t>
      </w:r>
      <w:r w:rsidRPr="00B5546F">
        <w:t xml:space="preserve"> </w:t>
      </w:r>
      <w:r w:rsidRPr="00B5546F" w:rsidR="008657AF">
        <w:t>is</w:t>
      </w:r>
      <w:r w:rsidRPr="00B5546F">
        <w:t xml:space="preserve"> </w:t>
      </w:r>
      <w:r w:rsidRPr="00B5546F" w:rsidR="008657AF">
        <w:t>there</w:t>
      </w:r>
      <w:r w:rsidRPr="00B5546F">
        <w:t xml:space="preserve"> </w:t>
      </w:r>
      <w:r w:rsidRPr="00B5546F" w:rsidR="008657AF">
        <w:t>to</w:t>
      </w:r>
      <w:r w:rsidRPr="00B5546F">
        <w:t xml:space="preserve"> </w:t>
      </w:r>
      <w:r w:rsidRPr="00B5546F" w:rsidR="008657AF">
        <w:t>oversee</w:t>
      </w:r>
      <w:r w:rsidRPr="00B5546F">
        <w:t xml:space="preserve"> </w:t>
      </w:r>
      <w:r w:rsidRPr="00B5546F" w:rsidR="008657AF">
        <w:t>that</w:t>
      </w:r>
      <w:r w:rsidRPr="00B5546F">
        <w:t xml:space="preserve"> </w:t>
      </w:r>
      <w:r w:rsidRPr="00B5546F" w:rsidR="008657AF">
        <w:t>process</w:t>
      </w:r>
      <w:r w:rsidRPr="00B5546F" w:rsidR="0009253B">
        <w:t>,</w:t>
      </w:r>
      <w:r w:rsidRPr="00B5546F">
        <w:t xml:space="preserve"> </w:t>
      </w:r>
      <w:r w:rsidRPr="00B5546F" w:rsidR="008657AF">
        <w:t>to</w:t>
      </w:r>
      <w:r w:rsidRPr="00B5546F">
        <w:t xml:space="preserve"> </w:t>
      </w:r>
      <w:r w:rsidRPr="00B5546F" w:rsidR="008657AF">
        <w:t>help</w:t>
      </w:r>
      <w:r w:rsidRPr="00B5546F">
        <w:t xml:space="preserve"> </w:t>
      </w:r>
      <w:r w:rsidRPr="00B5546F" w:rsidR="008657AF">
        <w:t>co</w:t>
      </w:r>
      <w:r w:rsidRPr="00B5546F" w:rsidR="006A349F">
        <w:noBreakHyphen/>
      </w:r>
      <w:r w:rsidRPr="00B5546F" w:rsidR="008657AF">
        <w:t>ordinate</w:t>
      </w:r>
      <w:r w:rsidRPr="00B5546F" w:rsidR="0009253B">
        <w:t>,</w:t>
      </w:r>
      <w:r w:rsidRPr="00B5546F">
        <w:t xml:space="preserve"> </w:t>
      </w:r>
      <w:r w:rsidRPr="00B5546F" w:rsidR="0009253B">
        <w:t>to</w:t>
      </w:r>
      <w:r w:rsidRPr="00B5546F">
        <w:t xml:space="preserve"> </w:t>
      </w:r>
      <w:r w:rsidRPr="00B5546F" w:rsidR="0009253B">
        <w:t>ensure</w:t>
      </w:r>
      <w:r w:rsidRPr="00B5546F">
        <w:t xml:space="preserve"> </w:t>
      </w:r>
      <w:r w:rsidRPr="00B5546F" w:rsidR="0009253B">
        <w:t>that</w:t>
      </w:r>
      <w:r w:rsidRPr="00B5546F">
        <w:t xml:space="preserve"> </w:t>
      </w:r>
      <w:r w:rsidRPr="00B5546F" w:rsidR="0009253B">
        <w:t>progress</w:t>
      </w:r>
      <w:r w:rsidRPr="00B5546F">
        <w:t xml:space="preserve"> </w:t>
      </w:r>
      <w:r w:rsidRPr="00B5546F" w:rsidR="0009253B">
        <w:t>is</w:t>
      </w:r>
      <w:r w:rsidRPr="00B5546F">
        <w:t xml:space="preserve"> </w:t>
      </w:r>
      <w:r w:rsidRPr="00B5546F" w:rsidR="0009253B">
        <w:t>being</w:t>
      </w:r>
      <w:r w:rsidRPr="00B5546F">
        <w:t xml:space="preserve"> </w:t>
      </w:r>
      <w:r w:rsidRPr="00B5546F" w:rsidR="0009253B">
        <w:t>made,</w:t>
      </w:r>
      <w:r w:rsidRPr="00B5546F">
        <w:t xml:space="preserve"> </w:t>
      </w:r>
      <w:r w:rsidRPr="00B5546F" w:rsidR="0009253B">
        <w:t>to</w:t>
      </w:r>
      <w:r w:rsidRPr="00B5546F">
        <w:t xml:space="preserve"> </w:t>
      </w:r>
      <w:r w:rsidRPr="00B5546F" w:rsidR="0009253B">
        <w:t>measure</w:t>
      </w:r>
      <w:r w:rsidRPr="00B5546F">
        <w:t xml:space="preserve"> </w:t>
      </w:r>
      <w:r w:rsidRPr="00B5546F" w:rsidR="0009253B">
        <w:t>that</w:t>
      </w:r>
      <w:r w:rsidRPr="00B5546F">
        <w:t xml:space="preserve"> </w:t>
      </w:r>
      <w:r w:rsidRPr="00B5546F" w:rsidR="0009253B">
        <w:t>progress,</w:t>
      </w:r>
      <w:r w:rsidRPr="00B5546F">
        <w:t xml:space="preserve"> </w:t>
      </w:r>
      <w:r w:rsidRPr="00B5546F" w:rsidR="0009253B">
        <w:t>and</w:t>
      </w:r>
      <w:r w:rsidRPr="00B5546F">
        <w:t xml:space="preserve"> </w:t>
      </w:r>
      <w:r w:rsidRPr="00B5546F" w:rsidR="0009253B">
        <w:t>to</w:t>
      </w:r>
      <w:r w:rsidRPr="00B5546F">
        <w:t xml:space="preserve"> </w:t>
      </w:r>
      <w:r w:rsidRPr="00B5546F" w:rsidR="0009253B">
        <w:t>ensure</w:t>
      </w:r>
      <w:r w:rsidRPr="00B5546F">
        <w:t xml:space="preserve"> </w:t>
      </w:r>
      <w:r w:rsidRPr="00B5546F" w:rsidR="0009253B">
        <w:t>there</w:t>
      </w:r>
      <w:r w:rsidRPr="00B5546F">
        <w:t xml:space="preserve"> </w:t>
      </w:r>
      <w:r w:rsidRPr="00B5546F" w:rsidR="0009253B">
        <w:t>is</w:t>
      </w:r>
      <w:r w:rsidRPr="00B5546F">
        <w:t xml:space="preserve"> </w:t>
      </w:r>
      <w:r w:rsidRPr="00B5546F" w:rsidR="0009253B">
        <w:t>high-level</w:t>
      </w:r>
      <w:r w:rsidRPr="00B5546F">
        <w:t xml:space="preserve"> </w:t>
      </w:r>
      <w:r w:rsidRPr="00B5546F" w:rsidR="0009253B">
        <w:t>input</w:t>
      </w:r>
      <w:r w:rsidRPr="00B5546F">
        <w:t xml:space="preserve"> </w:t>
      </w:r>
      <w:r w:rsidRPr="00B5546F" w:rsidR="0009253B">
        <w:t>from</w:t>
      </w:r>
      <w:r w:rsidRPr="00B5546F">
        <w:t xml:space="preserve"> </w:t>
      </w:r>
      <w:r w:rsidRPr="00B5546F" w:rsidR="0009253B">
        <w:t>both</w:t>
      </w:r>
      <w:r w:rsidRPr="00B5546F">
        <w:t xml:space="preserve"> </w:t>
      </w:r>
      <w:r w:rsidRPr="00B5546F" w:rsidR="0009253B">
        <w:t>the</w:t>
      </w:r>
      <w:r w:rsidRPr="00B5546F">
        <w:t xml:space="preserve"> </w:t>
      </w:r>
      <w:r w:rsidRPr="00B5546F" w:rsidR="0009253B">
        <w:t>Government</w:t>
      </w:r>
      <w:r w:rsidRPr="00B5546F">
        <w:t xml:space="preserve"> </w:t>
      </w:r>
      <w:r w:rsidRPr="00B5546F" w:rsidR="0009253B">
        <w:t>in</w:t>
      </w:r>
      <w:r w:rsidRPr="00B5546F">
        <w:t xml:space="preserve"> </w:t>
      </w:r>
      <w:r w:rsidRPr="00B5546F" w:rsidR="0009253B">
        <w:t>Westminster</w:t>
      </w:r>
      <w:r w:rsidRPr="00B5546F">
        <w:t xml:space="preserve"> </w:t>
      </w:r>
      <w:r w:rsidRPr="00B5546F" w:rsidR="0009253B">
        <w:t>and</w:t>
      </w:r>
      <w:r w:rsidRPr="00B5546F">
        <w:t xml:space="preserve"> </w:t>
      </w:r>
      <w:r w:rsidRPr="00B5546F" w:rsidR="0009253B">
        <w:t>the</w:t>
      </w:r>
      <w:r w:rsidRPr="00B5546F">
        <w:t xml:space="preserve"> </w:t>
      </w:r>
      <w:r w:rsidRPr="00B5546F" w:rsidR="0009253B">
        <w:t>Executive.</w:t>
      </w:r>
      <w:r w:rsidRPr="00B5546F">
        <w:t xml:space="preserve"> </w:t>
      </w:r>
      <w:r w:rsidRPr="00B5546F" w:rsidR="008657AF">
        <w:t>It</w:t>
      </w:r>
      <w:r w:rsidRPr="00B5546F">
        <w:t xml:space="preserve"> </w:t>
      </w:r>
      <w:r w:rsidRPr="00B5546F" w:rsidR="008657AF">
        <w:t>is</w:t>
      </w:r>
      <w:r w:rsidRPr="00B5546F">
        <w:t xml:space="preserve"> </w:t>
      </w:r>
      <w:r w:rsidRPr="00B5546F" w:rsidR="008657AF">
        <w:t>not</w:t>
      </w:r>
      <w:r w:rsidRPr="00B5546F">
        <w:t xml:space="preserve"> </w:t>
      </w:r>
      <w:r w:rsidRPr="00B5546F" w:rsidR="008657AF">
        <w:t>there</w:t>
      </w:r>
      <w:r w:rsidRPr="00B5546F">
        <w:t xml:space="preserve"> </w:t>
      </w:r>
      <w:r w:rsidRPr="00B5546F" w:rsidR="008657AF">
        <w:t>to</w:t>
      </w:r>
      <w:r w:rsidRPr="00B5546F">
        <w:t xml:space="preserve"> </w:t>
      </w:r>
      <w:r w:rsidRPr="00B5546F" w:rsidR="008657AF">
        <w:t>direct</w:t>
      </w:r>
      <w:r w:rsidRPr="00B5546F">
        <w:t xml:space="preserve"> </w:t>
      </w:r>
      <w:r w:rsidRPr="00B5546F" w:rsidR="008657AF">
        <w:t>funding.</w:t>
      </w:r>
      <w:r w:rsidRPr="00B5546F">
        <w:t xml:space="preserve"> </w:t>
      </w:r>
      <w:r w:rsidRPr="00B5546F" w:rsidR="008657AF">
        <w:t>That</w:t>
      </w:r>
      <w:r w:rsidRPr="00B5546F">
        <w:t xml:space="preserve"> </w:t>
      </w:r>
      <w:r w:rsidRPr="00B5546F" w:rsidR="008657AF">
        <w:t>is</w:t>
      </w:r>
      <w:r w:rsidRPr="00B5546F">
        <w:t xml:space="preserve"> </w:t>
      </w:r>
      <w:r w:rsidRPr="00B5546F" w:rsidR="008657AF">
        <w:t>probably</w:t>
      </w:r>
      <w:r w:rsidRPr="00B5546F">
        <w:t xml:space="preserve"> </w:t>
      </w:r>
      <w:r w:rsidRPr="00B5546F" w:rsidR="008657AF">
        <w:t>the</w:t>
      </w:r>
      <w:r w:rsidRPr="00B5546F">
        <w:t xml:space="preserve"> </w:t>
      </w:r>
      <w:r w:rsidRPr="00B5546F" w:rsidR="008657AF">
        <w:t>crucial</w:t>
      </w:r>
      <w:r w:rsidRPr="00B5546F">
        <w:t xml:space="preserve"> </w:t>
      </w:r>
      <w:r w:rsidRPr="00B5546F" w:rsidR="008657AF">
        <w:t>distinction.</w:t>
      </w:r>
      <w:r w:rsidRPr="00B5546F">
        <w:t xml:space="preserve"> </w:t>
      </w:r>
      <w:r w:rsidRPr="00B5546F" w:rsidR="0009253B">
        <w:t>The</w:t>
      </w:r>
      <w:r w:rsidRPr="00B5546F">
        <w:t xml:space="preserve"> </w:t>
      </w:r>
      <w:r w:rsidRPr="00B5546F" w:rsidR="0009253B">
        <w:t>deal</w:t>
      </w:r>
      <w:r w:rsidRPr="00B5546F">
        <w:t xml:space="preserve"> </w:t>
      </w:r>
      <w:r w:rsidRPr="00B5546F" w:rsidR="0009253B">
        <w:t>itself</w:t>
      </w:r>
      <w:r w:rsidRPr="00B5546F">
        <w:t xml:space="preserve"> </w:t>
      </w:r>
      <w:r w:rsidRPr="00B5546F" w:rsidR="0009253B">
        <w:t>provided</w:t>
      </w:r>
      <w:r w:rsidRPr="00B5546F">
        <w:t xml:space="preserve"> </w:t>
      </w:r>
      <w:r w:rsidRPr="00B5546F" w:rsidR="0009253B">
        <w:t>the</w:t>
      </w:r>
      <w:r w:rsidRPr="00B5546F">
        <w:t xml:space="preserve"> </w:t>
      </w:r>
      <w:r w:rsidRPr="00B5546F" w:rsidR="0009253B">
        <w:t>£2</w:t>
      </w:r>
      <w:r w:rsidRPr="00B5546F">
        <w:t xml:space="preserve"> </w:t>
      </w:r>
      <w:r w:rsidRPr="00B5546F" w:rsidR="0009253B">
        <w:t>billion</w:t>
      </w:r>
      <w:r w:rsidRPr="00B5546F">
        <w:t xml:space="preserve"> </w:t>
      </w:r>
      <w:r w:rsidRPr="00B5546F" w:rsidR="0009253B">
        <w:t>funding</w:t>
      </w:r>
      <w:r w:rsidRPr="00B5546F">
        <w:t xml:space="preserve"> </w:t>
      </w:r>
      <w:r w:rsidRPr="00B5546F" w:rsidR="0009253B">
        <w:t>package</w:t>
      </w:r>
      <w:r w:rsidRPr="00B5546F">
        <w:t xml:space="preserve">. Then </w:t>
      </w:r>
      <w:r w:rsidRPr="00B5546F" w:rsidR="0009253B">
        <w:t>the</w:t>
      </w:r>
      <w:r w:rsidRPr="00B5546F">
        <w:t xml:space="preserve"> </w:t>
      </w:r>
      <w:r w:rsidRPr="00B5546F" w:rsidR="0009253B">
        <w:t>decisions</w:t>
      </w:r>
      <w:r w:rsidRPr="00B5546F">
        <w:t xml:space="preserve"> </w:t>
      </w:r>
      <w:r w:rsidRPr="00B5546F" w:rsidR="0009253B">
        <w:t>over</w:t>
      </w:r>
      <w:r w:rsidRPr="00B5546F">
        <w:t xml:space="preserve"> </w:t>
      </w:r>
      <w:r w:rsidRPr="00B5546F" w:rsidR="0009253B">
        <w:t>funding</w:t>
      </w:r>
      <w:r w:rsidRPr="00B5546F">
        <w:t xml:space="preserve"> </w:t>
      </w:r>
      <w:r w:rsidRPr="00B5546F" w:rsidR="0009253B">
        <w:t>are</w:t>
      </w:r>
      <w:r w:rsidRPr="00B5546F">
        <w:t xml:space="preserve"> </w:t>
      </w:r>
      <w:r w:rsidRPr="00B5546F" w:rsidR="0009253B">
        <w:t>decisions</w:t>
      </w:r>
      <w:r w:rsidRPr="00B5546F">
        <w:t xml:space="preserve"> </w:t>
      </w:r>
      <w:r w:rsidRPr="00B5546F" w:rsidR="0009253B">
        <w:t>for</w:t>
      </w:r>
      <w:r w:rsidRPr="00B5546F">
        <w:t xml:space="preserve"> </w:t>
      </w:r>
      <w:r w:rsidRPr="00B5546F" w:rsidR="0009253B">
        <w:t>the</w:t>
      </w:r>
      <w:r w:rsidRPr="00B5546F">
        <w:t xml:space="preserve"> </w:t>
      </w:r>
      <w:r w:rsidRPr="00B5546F" w:rsidR="0009253B">
        <w:t>Executive</w:t>
      </w:r>
      <w:r w:rsidRPr="00B5546F">
        <w:t xml:space="preserve"> </w:t>
      </w:r>
      <w:r w:rsidRPr="00B5546F" w:rsidR="0009253B">
        <w:t>when</w:t>
      </w:r>
      <w:r w:rsidRPr="00B5546F">
        <w:t xml:space="preserve"> </w:t>
      </w:r>
      <w:r w:rsidRPr="00B5546F" w:rsidR="0009253B">
        <w:t>it</w:t>
      </w:r>
      <w:r w:rsidRPr="00B5546F">
        <w:t xml:space="preserve"> </w:t>
      </w:r>
      <w:r w:rsidRPr="00B5546F" w:rsidR="0009253B">
        <w:t>comes</w:t>
      </w:r>
      <w:r w:rsidRPr="00B5546F">
        <w:t xml:space="preserve"> </w:t>
      </w:r>
      <w:r w:rsidRPr="00B5546F" w:rsidR="0009253B">
        <w:t>to</w:t>
      </w:r>
      <w:r w:rsidRPr="00B5546F">
        <w:t xml:space="preserve"> </w:t>
      </w:r>
      <w:r w:rsidRPr="00B5546F" w:rsidR="0009253B">
        <w:t>the</w:t>
      </w:r>
      <w:r w:rsidRPr="00B5546F">
        <w:t xml:space="preserve"> </w:t>
      </w:r>
      <w:r w:rsidRPr="00B5546F" w:rsidR="006A349F">
        <w:t>priorities</w:t>
      </w:r>
      <w:r w:rsidRPr="00B5546F">
        <w:t xml:space="preserve"> </w:t>
      </w:r>
      <w:r w:rsidRPr="00B5546F" w:rsidR="0009253B">
        <w:t>set</w:t>
      </w:r>
      <w:r w:rsidRPr="00B5546F">
        <w:t xml:space="preserve"> </w:t>
      </w:r>
      <w:r w:rsidRPr="00B5546F" w:rsidR="0009253B">
        <w:t>out</w:t>
      </w:r>
      <w:r w:rsidRPr="00B5546F">
        <w:t xml:space="preserve"> </w:t>
      </w:r>
      <w:r w:rsidRPr="00B5546F" w:rsidR="0009253B">
        <w:t>within</w:t>
      </w:r>
      <w:r w:rsidRPr="00B5546F">
        <w:t xml:space="preserve"> </w:t>
      </w:r>
      <w:r w:rsidRPr="00B5546F" w:rsidR="0009253B">
        <w:t>the</w:t>
      </w:r>
      <w:r w:rsidRPr="00B5546F">
        <w:t xml:space="preserve"> </w:t>
      </w:r>
      <w:r w:rsidRPr="00B5546F" w:rsidR="0009253B">
        <w:t>deal</w:t>
      </w:r>
      <w:r w:rsidRPr="00B5546F">
        <w:t xml:space="preserve">, which </w:t>
      </w:r>
      <w:r w:rsidRPr="00B5546F" w:rsidR="0009253B">
        <w:t>were</w:t>
      </w:r>
      <w:r w:rsidRPr="00B5546F">
        <w:t xml:space="preserve"> embraced </w:t>
      </w:r>
      <w:r w:rsidRPr="00B5546F" w:rsidR="0009253B">
        <w:t>by</w:t>
      </w:r>
      <w:r w:rsidRPr="00B5546F">
        <w:t xml:space="preserve"> </w:t>
      </w:r>
      <w:r w:rsidRPr="00B5546F" w:rsidR="0009253B">
        <w:t>the</w:t>
      </w:r>
      <w:r w:rsidRPr="00B5546F">
        <w:t xml:space="preserve"> </w:t>
      </w:r>
      <w:r w:rsidRPr="00B5546F" w:rsidR="0009253B">
        <w:t>parties</w:t>
      </w:r>
      <w:r w:rsidRPr="00B5546F" w:rsidR="008657AF">
        <w:t>.</w:t>
      </w:r>
      <w:r w:rsidRPr="00B5546F">
        <w:t xml:space="preserve"> </w:t>
      </w:r>
    </w:p>
    <w:p w:rsidR="008657AF" w:rsidRPr="00B5546F" w:rsidP="008657AF">
      <w:pPr>
        <w:pStyle w:val="Answer"/>
      </w:pPr>
      <w:r w:rsidRPr="00B5546F">
        <w:t>Clearly,</w:t>
      </w:r>
      <w:r w:rsidRPr="00B5546F" w:rsidR="00FA2E32">
        <w:t xml:space="preserve"> </w:t>
      </w:r>
      <w:r w:rsidRPr="00B5546F">
        <w:t>there</w:t>
      </w:r>
      <w:r w:rsidRPr="00B5546F" w:rsidR="00FA2E32">
        <w:t xml:space="preserve"> </w:t>
      </w:r>
      <w:r w:rsidRPr="00B5546F">
        <w:t>are</w:t>
      </w:r>
      <w:r w:rsidRPr="00B5546F" w:rsidR="00FA2E32">
        <w:t xml:space="preserve"> </w:t>
      </w:r>
      <w:r w:rsidRPr="00B5546F">
        <w:t>separate</w:t>
      </w:r>
      <w:r w:rsidRPr="00B5546F" w:rsidR="00FA2E32">
        <w:t xml:space="preserve"> </w:t>
      </w:r>
      <w:r w:rsidRPr="00B5546F">
        <w:t>UK</w:t>
      </w:r>
      <w:r w:rsidRPr="00B5546F" w:rsidR="00FA2E32">
        <w:t xml:space="preserve"> </w:t>
      </w:r>
      <w:r w:rsidRPr="00B5546F" w:rsidR="006A349F">
        <w:t>G</w:t>
      </w:r>
      <w:r w:rsidRPr="00B5546F">
        <w:t>overnment</w:t>
      </w:r>
      <w:r w:rsidRPr="00B5546F" w:rsidR="00FA2E32">
        <w:t xml:space="preserve"> </w:t>
      </w:r>
      <w:r w:rsidRPr="00B5546F">
        <w:t>funding</w:t>
      </w:r>
      <w:r w:rsidRPr="00B5546F" w:rsidR="00FA2E32">
        <w:t xml:space="preserve"> </w:t>
      </w:r>
      <w:r w:rsidRPr="00B5546F" w:rsidR="0009253B">
        <w:t>arrangements</w:t>
      </w:r>
      <w:r w:rsidRPr="00B5546F" w:rsidR="00FA2E32">
        <w:t xml:space="preserve"> </w:t>
      </w:r>
      <w:r w:rsidRPr="00B5546F" w:rsidR="0009253B">
        <w:t>such</w:t>
      </w:r>
      <w:r w:rsidRPr="00B5546F" w:rsidR="00FA2E32">
        <w:t xml:space="preserve"> </w:t>
      </w:r>
      <w:r w:rsidRPr="00B5546F" w:rsidR="0009253B">
        <w:t>as</w:t>
      </w:r>
      <w:r w:rsidRPr="00B5546F" w:rsidR="00FA2E32">
        <w:t xml:space="preserve"> </w:t>
      </w:r>
      <w:r w:rsidRPr="00B5546F" w:rsidR="0009253B">
        <w:t>the</w:t>
      </w:r>
      <w:r w:rsidRPr="00B5546F" w:rsidR="00FA2E32">
        <w:t xml:space="preserve"> city deals and growth deals</w:t>
      </w:r>
      <w:r w:rsidRPr="00B5546F" w:rsidR="0009253B">
        <w:t>,</w:t>
      </w:r>
      <w:r w:rsidRPr="00B5546F" w:rsidR="00FA2E32">
        <w:t xml:space="preserve"> </w:t>
      </w:r>
      <w:r w:rsidRPr="00B5546F" w:rsidR="0009253B">
        <w:t>which</w:t>
      </w:r>
      <w:r w:rsidRPr="00B5546F" w:rsidR="00FA2E32">
        <w:t xml:space="preserve"> </w:t>
      </w:r>
      <w:r w:rsidRPr="00B5546F" w:rsidR="0009253B">
        <w:t>we</w:t>
      </w:r>
      <w:r w:rsidRPr="00B5546F" w:rsidR="00FA2E32">
        <w:t xml:space="preserve"> </w:t>
      </w:r>
      <w:r w:rsidRPr="00B5546F" w:rsidR="0009253B">
        <w:t>are</w:t>
      </w:r>
      <w:r w:rsidRPr="00B5546F" w:rsidR="00FA2E32">
        <w:t xml:space="preserve"> </w:t>
      </w:r>
      <w:r w:rsidRPr="00B5546F" w:rsidR="0009253B">
        <w:t>delighted</w:t>
      </w:r>
      <w:r w:rsidRPr="00B5546F" w:rsidR="00FA2E32">
        <w:t xml:space="preserve"> </w:t>
      </w:r>
      <w:r w:rsidRPr="00B5546F" w:rsidR="0009253B">
        <w:t>that</w:t>
      </w:r>
      <w:r w:rsidRPr="00B5546F" w:rsidR="00FA2E32">
        <w:t xml:space="preserve"> </w:t>
      </w:r>
      <w:r w:rsidRPr="00B5546F" w:rsidR="0009253B">
        <w:t>the</w:t>
      </w:r>
      <w:r w:rsidRPr="00B5546F" w:rsidR="00FA2E32">
        <w:t xml:space="preserve"> </w:t>
      </w:r>
      <w:r w:rsidRPr="00B5546F" w:rsidR="0009253B">
        <w:t>Executive</w:t>
      </w:r>
      <w:r w:rsidRPr="00B5546F" w:rsidR="00FA2E32">
        <w:t xml:space="preserve"> </w:t>
      </w:r>
      <w:r w:rsidRPr="00B5546F" w:rsidR="0009253B">
        <w:t>ha</w:t>
      </w:r>
      <w:r w:rsidRPr="00B5546F" w:rsidR="006A349F">
        <w:t>ve</w:t>
      </w:r>
      <w:r w:rsidRPr="00B5546F" w:rsidR="00FA2E32">
        <w:t xml:space="preserve"> </w:t>
      </w:r>
      <w:r w:rsidRPr="00B5546F" w:rsidR="0009253B">
        <w:t>now</w:t>
      </w:r>
      <w:r w:rsidRPr="00B5546F" w:rsidR="00FA2E32">
        <w:t xml:space="preserve"> </w:t>
      </w:r>
      <w:r w:rsidRPr="00B5546F" w:rsidR="0009253B">
        <w:t>been</w:t>
      </w:r>
      <w:r w:rsidRPr="00B5546F" w:rsidR="00FA2E32">
        <w:t xml:space="preserve"> </w:t>
      </w:r>
      <w:r w:rsidRPr="00B5546F" w:rsidR="0009253B">
        <w:t>able</w:t>
      </w:r>
      <w:r w:rsidRPr="00B5546F" w:rsidR="00FA2E32">
        <w:t xml:space="preserve"> </w:t>
      </w:r>
      <w:r w:rsidRPr="00B5546F" w:rsidR="0009253B">
        <w:t>to</w:t>
      </w:r>
      <w:r w:rsidRPr="00B5546F" w:rsidR="00FA2E32">
        <w:t xml:space="preserve"> </w:t>
      </w:r>
      <w:r w:rsidRPr="00B5546F" w:rsidR="004D27B9">
        <w:t>match fund</w:t>
      </w:r>
      <w:r w:rsidRPr="00B5546F" w:rsidR="0009253B">
        <w:t>,</w:t>
      </w:r>
      <w:r w:rsidRPr="00B5546F" w:rsidR="00FA2E32">
        <w:t xml:space="preserve"> </w:t>
      </w:r>
      <w:r w:rsidRPr="00B5546F" w:rsidR="0009253B">
        <w:t>but</w:t>
      </w:r>
      <w:r w:rsidRPr="00B5546F" w:rsidR="00FA2E32">
        <w:t xml:space="preserve"> </w:t>
      </w:r>
      <w:r w:rsidRPr="00B5546F" w:rsidR="0009253B">
        <w:t>these</w:t>
      </w:r>
      <w:r w:rsidRPr="00B5546F" w:rsidR="00FA2E32">
        <w:t xml:space="preserve"> </w:t>
      </w:r>
      <w:r w:rsidRPr="00B5546F" w:rsidR="0009253B">
        <w:t>are</w:t>
      </w:r>
      <w:r w:rsidRPr="00B5546F" w:rsidR="00FA2E32">
        <w:t xml:space="preserve"> </w:t>
      </w:r>
      <w:r w:rsidRPr="00B5546F" w:rsidR="0009253B">
        <w:t>points</w:t>
      </w:r>
      <w:r w:rsidRPr="00B5546F" w:rsidR="00FA2E32">
        <w:t xml:space="preserve"> </w:t>
      </w:r>
      <w:r w:rsidRPr="00B5546F" w:rsidR="0009253B">
        <w:t>that</w:t>
      </w:r>
      <w:r w:rsidRPr="00B5546F" w:rsidR="00FA2E32">
        <w:t xml:space="preserve"> </w:t>
      </w:r>
      <w:r w:rsidRPr="00B5546F" w:rsidR="0009253B">
        <w:t>the</w:t>
      </w:r>
      <w:r w:rsidRPr="00B5546F" w:rsidR="00FA2E32">
        <w:t xml:space="preserve"> </w:t>
      </w:r>
      <w:r w:rsidRPr="00B5546F" w:rsidR="0009253B">
        <w:t>board</w:t>
      </w:r>
      <w:r w:rsidRPr="00B5546F" w:rsidR="00FA2E32">
        <w:t xml:space="preserve"> </w:t>
      </w:r>
      <w:r w:rsidRPr="00B5546F" w:rsidR="0009253B">
        <w:t>would</w:t>
      </w:r>
      <w:r w:rsidRPr="00B5546F" w:rsidR="00FA2E32">
        <w:t xml:space="preserve"> </w:t>
      </w:r>
      <w:r w:rsidRPr="00B5546F" w:rsidR="0009253B">
        <w:t>be</w:t>
      </w:r>
      <w:r w:rsidRPr="00B5546F" w:rsidR="00FA2E32">
        <w:t xml:space="preserve"> </w:t>
      </w:r>
      <w:r w:rsidRPr="00B5546F" w:rsidR="0009253B">
        <w:t>overseeing</w:t>
      </w:r>
      <w:r w:rsidRPr="00B5546F" w:rsidR="00FA2E32">
        <w:t xml:space="preserve"> </w:t>
      </w:r>
      <w:r w:rsidRPr="00B5546F" w:rsidR="0009253B">
        <w:t>and</w:t>
      </w:r>
      <w:r w:rsidRPr="00B5546F" w:rsidR="00FA2E32">
        <w:t xml:space="preserve"> </w:t>
      </w:r>
      <w:r w:rsidRPr="00B5546F" w:rsidR="0009253B">
        <w:t>looking</w:t>
      </w:r>
      <w:r w:rsidRPr="00B5546F" w:rsidR="00FA2E32">
        <w:t xml:space="preserve"> </w:t>
      </w:r>
      <w:r w:rsidRPr="00B5546F" w:rsidR="0009253B">
        <w:t>at</w:t>
      </w:r>
      <w:r w:rsidRPr="00B5546F" w:rsidR="00FA2E32">
        <w:t xml:space="preserve"> </w:t>
      </w:r>
      <w:r w:rsidRPr="00B5546F" w:rsidR="0009253B">
        <w:t>progress</w:t>
      </w:r>
      <w:r w:rsidRPr="00B5546F" w:rsidR="00FA2E32">
        <w:t xml:space="preserve"> </w:t>
      </w:r>
      <w:r w:rsidRPr="00B5546F" w:rsidR="0009253B">
        <w:t>on</w:t>
      </w:r>
      <w:r w:rsidRPr="00B5546F" w:rsidR="00FA2E32">
        <w:t xml:space="preserve"> </w:t>
      </w:r>
      <w:r w:rsidRPr="00B5546F" w:rsidR="0009253B">
        <w:t>rather</w:t>
      </w:r>
      <w:r w:rsidRPr="00B5546F" w:rsidR="00FA2E32">
        <w:t xml:space="preserve"> </w:t>
      </w:r>
      <w:r w:rsidRPr="00B5546F" w:rsidR="0009253B">
        <w:t>than</w:t>
      </w:r>
      <w:r w:rsidRPr="00B5546F" w:rsidR="00FA2E32">
        <w:t xml:space="preserve"> </w:t>
      </w:r>
      <w:r w:rsidRPr="00B5546F" w:rsidR="0009253B">
        <w:t>necessarily</w:t>
      </w:r>
      <w:r w:rsidRPr="00B5546F" w:rsidR="00FA2E32">
        <w:t xml:space="preserve"> </w:t>
      </w:r>
      <w:r w:rsidRPr="00B5546F" w:rsidR="0009253B">
        <w:t>directing.</w:t>
      </w:r>
    </w:p>
    <w:p w:rsidR="008657AF" w:rsidRPr="00B5546F" w:rsidP="008657AF">
      <w:pPr>
        <w:pStyle w:val="Question"/>
      </w:pPr>
      <w:sdt>
        <w:sdtPr>
          <w:alias w:val="Member"/>
          <w:tag w:val="&lt;Member mnisId='1409' dodsId='25794'&gt;"/>
          <w:id w:val="79485457"/>
          <w:placeholder>
            <w:docPart w:val="DefaultPlaceholder_1082065158"/>
          </w:placeholder>
          <w:richText/>
        </w:sdtPr>
        <w:sdtContent>
          <w:r w:rsidRPr="00B5546F">
            <w:rPr>
              <w:b/>
            </w:rPr>
            <w:t>Mr</w:t>
          </w:r>
          <w:r w:rsidRPr="00B5546F" w:rsidR="00FA2E32">
            <w:rPr>
              <w:b/>
            </w:rPr>
            <w:t xml:space="preserve"> Campbell:</w:t>
          </w:r>
        </w:sdtContent>
      </w:sdt>
      <w:r w:rsidRPr="00B5546F" w:rsidR="00FA2E32">
        <w:t xml:space="preserve"> </w:t>
      </w:r>
      <w:r w:rsidRPr="00B5546F">
        <w:t>Let</w:t>
      </w:r>
      <w:r w:rsidRPr="00B5546F" w:rsidR="00FA2E32">
        <w:t xml:space="preserve"> </w:t>
      </w:r>
      <w:r w:rsidRPr="00B5546F">
        <w:t>us</w:t>
      </w:r>
      <w:r w:rsidRPr="00B5546F" w:rsidR="00FA2E32">
        <w:t xml:space="preserve"> </w:t>
      </w:r>
      <w:r w:rsidRPr="00B5546F">
        <w:t>hope</w:t>
      </w:r>
      <w:r w:rsidRPr="00B5546F" w:rsidR="00FA2E32">
        <w:t xml:space="preserve"> </w:t>
      </w:r>
      <w:r w:rsidRPr="00B5546F">
        <w:t>this</w:t>
      </w:r>
      <w:r w:rsidRPr="00B5546F" w:rsidR="00FA2E32">
        <w:t xml:space="preserve"> </w:t>
      </w:r>
      <w:r w:rsidRPr="00B5546F">
        <w:t>does</w:t>
      </w:r>
      <w:r w:rsidRPr="00B5546F" w:rsidR="00FA2E32">
        <w:t xml:space="preserve"> </w:t>
      </w:r>
      <w:r w:rsidRPr="00B5546F">
        <w:t>not</w:t>
      </w:r>
      <w:r w:rsidRPr="00B5546F" w:rsidR="00FA2E32">
        <w:t xml:space="preserve"> </w:t>
      </w:r>
      <w:r w:rsidRPr="00B5546F">
        <w:t>happen,</w:t>
      </w:r>
      <w:r w:rsidRPr="00B5546F" w:rsidR="00FA2E32">
        <w:t xml:space="preserve"> </w:t>
      </w:r>
      <w:r w:rsidRPr="00B5546F">
        <w:t>but</w:t>
      </w:r>
      <w:r w:rsidRPr="00B5546F" w:rsidR="00FA2E32">
        <w:t xml:space="preserve"> </w:t>
      </w:r>
      <w:r w:rsidRPr="00B5546F">
        <w:t>let</w:t>
      </w:r>
      <w:r w:rsidRPr="00B5546F" w:rsidR="00FA2E32">
        <w:t xml:space="preserve"> </w:t>
      </w:r>
      <w:r w:rsidRPr="00B5546F">
        <w:t>us</w:t>
      </w:r>
      <w:r w:rsidRPr="00B5546F" w:rsidR="00FA2E32">
        <w:t xml:space="preserve"> </w:t>
      </w:r>
      <w:r w:rsidRPr="00B5546F">
        <w:t>say</w:t>
      </w:r>
      <w:r w:rsidRPr="00B5546F" w:rsidR="00FA2E32">
        <w:t xml:space="preserve"> </w:t>
      </w:r>
      <w:r w:rsidRPr="00B5546F">
        <w:t>there</w:t>
      </w:r>
      <w:r w:rsidRPr="00B5546F" w:rsidR="00FA2E32">
        <w:t xml:space="preserve"> </w:t>
      </w:r>
      <w:r w:rsidRPr="00B5546F">
        <w:t>was</w:t>
      </w:r>
      <w:r w:rsidRPr="00B5546F" w:rsidR="00FA2E32">
        <w:t xml:space="preserve"> </w:t>
      </w:r>
      <w:r w:rsidRPr="00B5546F" w:rsidR="0009253B">
        <w:t>a</w:t>
      </w:r>
      <w:r w:rsidRPr="00B5546F" w:rsidR="00FA2E32">
        <w:t xml:space="preserve"> </w:t>
      </w:r>
      <w:r w:rsidRPr="00B5546F" w:rsidR="0009253B">
        <w:t>lack</w:t>
      </w:r>
      <w:r w:rsidRPr="00B5546F" w:rsidR="00FA2E32">
        <w:t xml:space="preserve"> </w:t>
      </w:r>
      <w:r w:rsidRPr="00B5546F" w:rsidR="0009253B">
        <w:t>of</w:t>
      </w:r>
      <w:r w:rsidRPr="00B5546F" w:rsidR="00FA2E32">
        <w:t xml:space="preserve"> </w:t>
      </w:r>
      <w:r w:rsidRPr="00B5546F" w:rsidR="0009253B">
        <w:t>progress</w:t>
      </w:r>
      <w:r w:rsidRPr="00B5546F" w:rsidR="00FA2E32">
        <w:t xml:space="preserve"> </w:t>
      </w:r>
      <w:r w:rsidRPr="00B5546F" w:rsidR="0009253B">
        <w:t>on</w:t>
      </w:r>
      <w:r w:rsidRPr="00B5546F" w:rsidR="00FA2E32">
        <w:t xml:space="preserve"> </w:t>
      </w:r>
      <w:r w:rsidRPr="00B5546F" w:rsidR="0009253B">
        <w:t>a</w:t>
      </w:r>
      <w:r w:rsidRPr="00B5546F" w:rsidR="00FA2E32">
        <w:t xml:space="preserve"> </w:t>
      </w:r>
      <w:r w:rsidRPr="00B5546F" w:rsidR="0009253B">
        <w:t>number</w:t>
      </w:r>
      <w:r w:rsidRPr="00B5546F" w:rsidR="00FA2E32">
        <w:t xml:space="preserve"> </w:t>
      </w:r>
      <w:r w:rsidRPr="00B5546F" w:rsidR="0009253B">
        <w:t>of</w:t>
      </w:r>
      <w:r w:rsidRPr="00B5546F" w:rsidR="00FA2E32">
        <w:t xml:space="preserve"> </w:t>
      </w:r>
      <w:r w:rsidRPr="00B5546F" w:rsidR="0009253B">
        <w:t>projects</w:t>
      </w:r>
      <w:r w:rsidRPr="00B5546F" w:rsidR="00FA2E32">
        <w:t xml:space="preserve"> </w:t>
      </w:r>
      <w:r w:rsidRPr="00B5546F" w:rsidR="0009253B">
        <w:t>that</w:t>
      </w:r>
      <w:r w:rsidRPr="00B5546F" w:rsidR="00FA2E32">
        <w:t xml:space="preserve"> </w:t>
      </w:r>
      <w:r w:rsidRPr="00B5546F" w:rsidR="0009253B">
        <w:t>the</w:t>
      </w:r>
      <w:r w:rsidRPr="00B5546F" w:rsidR="00FA2E32">
        <w:t xml:space="preserve"> </w:t>
      </w:r>
      <w:r w:rsidRPr="00B5546F" w:rsidR="0009253B">
        <w:t>Executive</w:t>
      </w:r>
      <w:r w:rsidRPr="00B5546F" w:rsidR="00FA2E32">
        <w:t xml:space="preserve"> </w:t>
      </w:r>
      <w:r w:rsidRPr="00B5546F" w:rsidR="0009253B">
        <w:t>were</w:t>
      </w:r>
      <w:r w:rsidRPr="00B5546F" w:rsidR="00FA2E32">
        <w:t xml:space="preserve"> </w:t>
      </w:r>
      <w:r w:rsidRPr="00B5546F" w:rsidR="0009253B">
        <w:t>seeking</w:t>
      </w:r>
      <w:r w:rsidRPr="00B5546F" w:rsidR="00FA2E32">
        <w:t xml:space="preserve"> </w:t>
      </w:r>
      <w:r w:rsidRPr="00B5546F" w:rsidR="0009253B">
        <w:t>to</w:t>
      </w:r>
      <w:r w:rsidRPr="00B5546F" w:rsidR="00FA2E32">
        <w:t xml:space="preserve"> </w:t>
      </w:r>
      <w:r w:rsidRPr="00B5546F" w:rsidR="0009253B">
        <w:t>deliver</w:t>
      </w:r>
      <w:r w:rsidRPr="00B5546F" w:rsidR="00FA2E32">
        <w:t xml:space="preserve"> </w:t>
      </w:r>
      <w:r w:rsidRPr="00B5546F" w:rsidR="0009253B">
        <w:t>for</w:t>
      </w:r>
      <w:r w:rsidRPr="00B5546F" w:rsidR="00FA2E32">
        <w:t xml:space="preserve"> </w:t>
      </w:r>
      <w:r w:rsidRPr="00B5546F" w:rsidR="0009253B">
        <w:t>whatever</w:t>
      </w:r>
      <w:r w:rsidRPr="00B5546F" w:rsidR="00FA2E32">
        <w:t xml:space="preserve"> </w:t>
      </w:r>
      <w:r w:rsidRPr="00B5546F" w:rsidR="0009253B">
        <w:t>reason.</w:t>
      </w:r>
      <w:r w:rsidRPr="00B5546F" w:rsidR="00FA2E32">
        <w:t xml:space="preserve"> </w:t>
      </w:r>
      <w:r w:rsidRPr="00B5546F" w:rsidR="0009253B">
        <w:t>For</w:t>
      </w:r>
      <w:r w:rsidRPr="00B5546F" w:rsidR="00FA2E32">
        <w:t xml:space="preserve"> </w:t>
      </w:r>
      <w:r w:rsidRPr="00B5546F" w:rsidR="0009253B">
        <w:t>example,</w:t>
      </w:r>
      <w:r w:rsidRPr="00B5546F" w:rsidR="00FA2E32">
        <w:t xml:space="preserve"> </w:t>
      </w:r>
      <w:r w:rsidRPr="00B5546F" w:rsidR="0009253B">
        <w:t>I</w:t>
      </w:r>
      <w:r w:rsidRPr="00B5546F" w:rsidR="00FA2E32">
        <w:t xml:space="preserve"> </w:t>
      </w:r>
      <w:r w:rsidRPr="00B5546F" w:rsidR="0009253B">
        <w:t>can</w:t>
      </w:r>
      <w:r w:rsidRPr="00B5546F" w:rsidR="00FA2E32">
        <w:t xml:space="preserve"> </w:t>
      </w:r>
      <w:r w:rsidRPr="00B5546F" w:rsidR="0009253B">
        <w:t>think</w:t>
      </w:r>
      <w:r w:rsidRPr="00B5546F" w:rsidR="00FA2E32">
        <w:t xml:space="preserve"> </w:t>
      </w:r>
      <w:r w:rsidRPr="00B5546F" w:rsidR="0009253B">
        <w:t>of</w:t>
      </w:r>
      <w:r w:rsidRPr="00B5546F" w:rsidR="00FA2E32">
        <w:t xml:space="preserve"> </w:t>
      </w:r>
      <w:r w:rsidRPr="00B5546F" w:rsidR="0009253B">
        <w:t>two</w:t>
      </w:r>
      <w:r w:rsidRPr="00B5546F" w:rsidR="00FA2E32">
        <w:t xml:space="preserve"> </w:t>
      </w:r>
      <w:r w:rsidRPr="00B5546F" w:rsidR="0009253B">
        <w:t>that</w:t>
      </w:r>
      <w:r w:rsidRPr="00B5546F" w:rsidR="00FA2E32">
        <w:t xml:space="preserve"> </w:t>
      </w:r>
      <w:r w:rsidRPr="00B5546F" w:rsidR="0009253B">
        <w:t>are</w:t>
      </w:r>
      <w:r w:rsidRPr="00B5546F" w:rsidR="00FA2E32">
        <w:t xml:space="preserve"> </w:t>
      </w:r>
      <w:r w:rsidRPr="00B5546F" w:rsidR="0009253B">
        <w:t>in</w:t>
      </w:r>
      <w:r w:rsidRPr="00B5546F" w:rsidR="00FA2E32">
        <w:t xml:space="preserve"> </w:t>
      </w:r>
      <w:r w:rsidRPr="00B5546F" w:rsidR="0009253B">
        <w:t>my</w:t>
      </w:r>
      <w:r w:rsidRPr="00B5546F" w:rsidR="00FA2E32">
        <w:t xml:space="preserve"> </w:t>
      </w:r>
      <w:r w:rsidRPr="00B5546F" w:rsidR="0009253B">
        <w:t>patch</w:t>
      </w:r>
      <w:r w:rsidRPr="00B5546F" w:rsidR="006A349F">
        <w:t>:</w:t>
      </w:r>
      <w:r w:rsidRPr="00B5546F" w:rsidR="00FA2E32">
        <w:t xml:space="preserve"> </w:t>
      </w:r>
      <w:r w:rsidRPr="00B5546F" w:rsidR="0009253B">
        <w:t>the</w:t>
      </w:r>
      <w:r w:rsidRPr="00B5546F" w:rsidR="00FA2E32">
        <w:t xml:space="preserve"> </w:t>
      </w:r>
      <w:r w:rsidRPr="00B5546F" w:rsidR="0009253B">
        <w:t>medical</w:t>
      </w:r>
      <w:r w:rsidRPr="00B5546F" w:rsidR="00FA2E32">
        <w:t xml:space="preserve"> </w:t>
      </w:r>
      <w:r w:rsidRPr="00B5546F" w:rsidR="0009253B">
        <w:t>school</w:t>
      </w:r>
      <w:r w:rsidRPr="00B5546F" w:rsidR="00FA2E32">
        <w:t xml:space="preserve"> </w:t>
      </w:r>
      <w:r w:rsidRPr="00B5546F" w:rsidR="0009253B">
        <w:t>at</w:t>
      </w:r>
      <w:r w:rsidRPr="00B5546F" w:rsidR="00FA2E32">
        <w:t xml:space="preserve"> </w:t>
      </w:r>
      <w:r w:rsidRPr="00B5546F" w:rsidR="0009253B">
        <w:t>Magee</w:t>
      </w:r>
      <w:r w:rsidRPr="00B5546F" w:rsidR="00FA2E32">
        <w:t xml:space="preserve"> </w:t>
      </w:r>
      <w:r w:rsidRPr="00B5546F" w:rsidR="0009253B">
        <w:t>and</w:t>
      </w:r>
      <w:r w:rsidRPr="00B5546F" w:rsidR="00FA2E32">
        <w:t xml:space="preserve"> </w:t>
      </w:r>
      <w:r w:rsidRPr="00B5546F" w:rsidR="0009253B">
        <w:t>the</w:t>
      </w:r>
      <w:r w:rsidRPr="00B5546F" w:rsidR="00FA2E32">
        <w:t xml:space="preserve"> </w:t>
      </w:r>
      <w:r w:rsidRPr="00B5546F" w:rsidR="0009253B">
        <w:t>veterinary</w:t>
      </w:r>
      <w:r w:rsidRPr="00B5546F" w:rsidR="00FA2E32">
        <w:t xml:space="preserve"> </w:t>
      </w:r>
      <w:r w:rsidRPr="00B5546F" w:rsidR="0009253B">
        <w:t>school</w:t>
      </w:r>
      <w:r w:rsidRPr="00B5546F" w:rsidR="00FA2E32">
        <w:t xml:space="preserve"> </w:t>
      </w:r>
      <w:r w:rsidRPr="00B5546F" w:rsidR="0009253B">
        <w:t>at</w:t>
      </w:r>
      <w:r w:rsidRPr="00B5546F" w:rsidR="00FA2E32">
        <w:t xml:space="preserve"> </w:t>
      </w:r>
      <w:r w:rsidRPr="00B5546F" w:rsidR="0009253B">
        <w:t>Coleraine.</w:t>
      </w:r>
      <w:r w:rsidRPr="00B5546F" w:rsidR="00FA2E32">
        <w:t xml:space="preserve"> </w:t>
      </w:r>
      <w:r w:rsidRPr="00B5546F">
        <w:t>Those</w:t>
      </w:r>
      <w:r w:rsidRPr="00B5546F" w:rsidR="00FA2E32">
        <w:t xml:space="preserve"> </w:t>
      </w:r>
      <w:r w:rsidRPr="00B5546F">
        <w:t>are</w:t>
      </w:r>
      <w:r w:rsidRPr="00B5546F" w:rsidR="00FA2E32">
        <w:t xml:space="preserve"> </w:t>
      </w:r>
      <w:r w:rsidRPr="00B5546F">
        <w:t>two</w:t>
      </w:r>
      <w:r w:rsidRPr="00B5546F" w:rsidR="00FA2E32">
        <w:t xml:space="preserve"> </w:t>
      </w:r>
      <w:r w:rsidRPr="00B5546F">
        <w:t>projects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hope</w:t>
      </w:r>
      <w:r w:rsidRPr="00B5546F" w:rsidR="00FA2E32">
        <w:t xml:space="preserve"> </w:t>
      </w:r>
      <w:r w:rsidRPr="00B5546F">
        <w:t>will</w:t>
      </w:r>
      <w:r w:rsidRPr="00B5546F" w:rsidR="00FA2E32">
        <w:t xml:space="preserve"> </w:t>
      </w:r>
      <w:r w:rsidRPr="00B5546F">
        <w:t>move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quite</w:t>
      </w:r>
      <w:r w:rsidRPr="00B5546F" w:rsidR="00FA2E32">
        <w:t xml:space="preserve"> </w:t>
      </w:r>
      <w:r w:rsidRPr="00B5546F">
        <w:t>quickly.</w:t>
      </w:r>
      <w:r w:rsidRPr="00B5546F" w:rsidR="00FA2E32">
        <w:t xml:space="preserve"> If </w:t>
      </w:r>
      <w:r w:rsidRPr="00B5546F" w:rsidR="0009253B">
        <w:t>they</w:t>
      </w:r>
      <w:r w:rsidRPr="00B5546F" w:rsidR="00FA2E32">
        <w:t xml:space="preserve"> </w:t>
      </w:r>
      <w:r w:rsidRPr="00B5546F" w:rsidR="0009253B">
        <w:t>or</w:t>
      </w:r>
      <w:r w:rsidRPr="00B5546F" w:rsidR="00FA2E32">
        <w:t xml:space="preserve"> </w:t>
      </w:r>
      <w:r w:rsidRPr="00B5546F" w:rsidR="0009253B">
        <w:t>any</w:t>
      </w:r>
      <w:r w:rsidRPr="00B5546F" w:rsidR="00FA2E32">
        <w:t xml:space="preserve"> </w:t>
      </w:r>
      <w:r w:rsidRPr="00B5546F" w:rsidR="0009253B">
        <w:t>other</w:t>
      </w:r>
      <w:r w:rsidRPr="00B5546F" w:rsidR="00FA2E32">
        <w:t xml:space="preserve"> </w:t>
      </w:r>
      <w:r w:rsidRPr="00B5546F" w:rsidR="0009253B">
        <w:t>number</w:t>
      </w:r>
      <w:r w:rsidRPr="00B5546F" w:rsidR="00FA2E32">
        <w:t xml:space="preserve"> </w:t>
      </w:r>
      <w:r w:rsidRPr="00B5546F" w:rsidR="0009253B">
        <w:t>of</w:t>
      </w:r>
      <w:r w:rsidRPr="00B5546F" w:rsidR="00FA2E32">
        <w:t xml:space="preserve"> </w:t>
      </w:r>
      <w:r w:rsidRPr="00B5546F" w:rsidR="0009253B">
        <w:t>projects,</w:t>
      </w:r>
      <w:r w:rsidRPr="00B5546F" w:rsidR="00FA2E32">
        <w:t xml:space="preserve"> </w:t>
      </w:r>
      <w:r w:rsidRPr="00B5546F" w:rsidR="0009253B">
        <w:t>for</w:t>
      </w:r>
      <w:r w:rsidRPr="00B5546F" w:rsidR="00FA2E32">
        <w:t xml:space="preserve"> </w:t>
      </w:r>
      <w:r w:rsidRPr="00B5546F" w:rsidR="0009253B">
        <w:t>reasons</w:t>
      </w:r>
      <w:r w:rsidRPr="00B5546F" w:rsidR="00FA2E32">
        <w:t xml:space="preserve"> </w:t>
      </w:r>
      <w:r w:rsidRPr="00B5546F" w:rsidR="0009253B">
        <w:t>as</w:t>
      </w:r>
      <w:r w:rsidRPr="00B5546F" w:rsidR="00FA2E32">
        <w:t xml:space="preserve"> </w:t>
      </w:r>
      <w:r w:rsidRPr="00B5546F" w:rsidR="0009253B">
        <w:t>yet</w:t>
      </w:r>
      <w:r w:rsidRPr="00B5546F" w:rsidR="00FA2E32">
        <w:t xml:space="preserve"> </w:t>
      </w:r>
      <w:r w:rsidRPr="00B5546F" w:rsidR="0009253B">
        <w:t>undefined,</w:t>
      </w:r>
      <w:r w:rsidRPr="00B5546F" w:rsidR="00FA2E32">
        <w:t xml:space="preserve"> </w:t>
      </w:r>
      <w:r w:rsidRPr="00B5546F" w:rsidR="0009253B">
        <w:t>had</w:t>
      </w:r>
      <w:r w:rsidRPr="00B5546F" w:rsidR="00FA2E32">
        <w:t xml:space="preserve"> </w:t>
      </w:r>
      <w:r w:rsidRPr="00B5546F" w:rsidR="0009253B">
        <w:t>not</w:t>
      </w:r>
      <w:r w:rsidRPr="00B5546F" w:rsidR="00FA2E32">
        <w:t xml:space="preserve"> </w:t>
      </w:r>
      <w:r w:rsidRPr="00B5546F" w:rsidR="0009253B">
        <w:t>made</w:t>
      </w:r>
      <w:r w:rsidRPr="00B5546F" w:rsidR="00FA2E32">
        <w:t xml:space="preserve"> </w:t>
      </w:r>
      <w:r w:rsidRPr="00B5546F" w:rsidR="0009253B">
        <w:t>the</w:t>
      </w:r>
      <w:r w:rsidRPr="00B5546F" w:rsidR="00FA2E32">
        <w:t xml:space="preserve"> </w:t>
      </w:r>
      <w:r w:rsidRPr="00B5546F" w:rsidR="0009253B">
        <w:t>progress</w:t>
      </w:r>
      <w:r w:rsidRPr="00B5546F" w:rsidR="00FA2E32">
        <w:t xml:space="preserve"> </w:t>
      </w:r>
      <w:r w:rsidRPr="00B5546F" w:rsidR="0009253B">
        <w:t>that</w:t>
      </w:r>
      <w:r w:rsidRPr="00B5546F" w:rsidR="00FA2E32">
        <w:t xml:space="preserve"> </w:t>
      </w:r>
      <w:r w:rsidRPr="00B5546F" w:rsidR="0009253B">
        <w:t>most</w:t>
      </w:r>
      <w:r w:rsidRPr="00B5546F" w:rsidR="00FA2E32">
        <w:t xml:space="preserve"> people </w:t>
      </w:r>
      <w:r w:rsidRPr="00B5546F" w:rsidR="0009253B">
        <w:t>had</w:t>
      </w:r>
      <w:r w:rsidRPr="00B5546F" w:rsidR="00FA2E32">
        <w:t xml:space="preserve"> </w:t>
      </w:r>
      <w:r w:rsidRPr="00B5546F" w:rsidR="0009253B">
        <w:t>expected,</w:t>
      </w:r>
      <w:r w:rsidRPr="00B5546F" w:rsidR="00FA2E32">
        <w:t xml:space="preserve"> </w:t>
      </w:r>
      <w:r w:rsidRPr="00B5546F" w:rsidR="0009253B">
        <w:t>what</w:t>
      </w:r>
      <w:r w:rsidRPr="00B5546F" w:rsidR="00FA2E32">
        <w:t xml:space="preserve"> </w:t>
      </w:r>
      <w:r w:rsidRPr="00B5546F" w:rsidR="0009253B">
        <w:t>would</w:t>
      </w:r>
      <w:r w:rsidRPr="00B5546F" w:rsidR="00FA2E32">
        <w:t xml:space="preserve"> </w:t>
      </w:r>
      <w:r w:rsidRPr="00B5546F" w:rsidR="0009253B">
        <w:t>the</w:t>
      </w:r>
      <w:r w:rsidRPr="00B5546F" w:rsidR="00FA2E32">
        <w:t xml:space="preserve"> </w:t>
      </w:r>
      <w:r w:rsidRPr="00B5546F" w:rsidR="0009253B">
        <w:t>board’s</w:t>
      </w:r>
      <w:r w:rsidRPr="00B5546F" w:rsidR="00FA2E32">
        <w:t xml:space="preserve"> </w:t>
      </w:r>
      <w:r w:rsidRPr="00B5546F" w:rsidR="0009253B">
        <w:t>function</w:t>
      </w:r>
      <w:r w:rsidRPr="00B5546F" w:rsidR="00FA2E32">
        <w:t xml:space="preserve"> </w:t>
      </w:r>
      <w:r w:rsidRPr="00B5546F" w:rsidR="0009253B">
        <w:t>be</w:t>
      </w:r>
      <w:r w:rsidRPr="00B5546F" w:rsidR="00FA2E32">
        <w:t xml:space="preserve"> </w:t>
      </w:r>
      <w:r w:rsidRPr="00B5546F" w:rsidR="0009253B">
        <w:t>in</w:t>
      </w:r>
      <w:r w:rsidRPr="00B5546F" w:rsidR="00FA2E32">
        <w:t xml:space="preserve"> </w:t>
      </w:r>
      <w:r w:rsidRPr="00B5546F" w:rsidR="0009253B">
        <w:t>trying</w:t>
      </w:r>
      <w:r w:rsidRPr="00B5546F" w:rsidR="00FA2E32">
        <w:t xml:space="preserve"> </w:t>
      </w:r>
      <w:r w:rsidRPr="00B5546F" w:rsidR="0009253B">
        <w:t>to</w:t>
      </w:r>
      <w:r w:rsidRPr="00B5546F" w:rsidR="00FA2E32">
        <w:t xml:space="preserve"> </w:t>
      </w:r>
      <w:r w:rsidRPr="00B5546F" w:rsidR="0009253B">
        <w:t>ensure</w:t>
      </w:r>
      <w:r w:rsidRPr="00B5546F" w:rsidR="00FA2E32">
        <w:t xml:space="preserve"> </w:t>
      </w:r>
      <w:r w:rsidRPr="00B5546F" w:rsidR="001675AE">
        <w:t>that</w:t>
      </w:r>
      <w:r w:rsidRPr="00B5546F" w:rsidR="00FA2E32">
        <w:t xml:space="preserve"> </w:t>
      </w:r>
      <w:r w:rsidRPr="00B5546F" w:rsidR="001675AE">
        <w:t>they</w:t>
      </w:r>
      <w:r w:rsidRPr="00B5546F" w:rsidR="00FA2E32">
        <w:t xml:space="preserve"> </w:t>
      </w:r>
      <w:r w:rsidRPr="00B5546F" w:rsidR="001675AE">
        <w:t>did?</w:t>
      </w:r>
    </w:p>
    <w:p w:rsidR="00FA2E32" w:rsidRPr="00B5546F" w:rsidP="008657AF">
      <w:pPr>
        <w:pStyle w:val="Answer"/>
      </w:pPr>
      <w:sdt>
        <w:sdtPr>
          <w:alias w:val="Witness"/>
          <w:id w:val="-1183888457"/>
          <w:placeholder>
            <w:docPart w:val="DefaultPlaceholder_1082065158"/>
          </w:placeholder>
          <w:richText/>
        </w:sdtPr>
        <w:sdtContent>
          <w:r w:rsidR="00AE0EA3">
            <w:rPr>
              <w:b/>
              <w:i/>
              <w:iCs/>
            </w:rPr>
            <w:t>Mr Walker:</w:t>
          </w:r>
          <w:r w:rsidRPr="00B5546F">
            <w:rPr>
              <w:b/>
            </w:rPr>
            <w:t xml:space="preserve"> </w:t>
          </w:r>
        </w:sdtContent>
      </w:sdt>
      <w:r w:rsidRPr="00B5546F" w:rsidR="008657AF">
        <w:t>Those</w:t>
      </w:r>
      <w:r w:rsidRPr="00B5546F">
        <w:t xml:space="preserve"> </w:t>
      </w:r>
      <w:r w:rsidRPr="00B5546F" w:rsidR="008657AF">
        <w:t>are</w:t>
      </w:r>
      <w:r w:rsidRPr="00B5546F">
        <w:t xml:space="preserve"> </w:t>
      </w:r>
      <w:r w:rsidRPr="00B5546F" w:rsidR="008657AF">
        <w:t>good</w:t>
      </w:r>
      <w:r w:rsidRPr="00B5546F">
        <w:t xml:space="preserve"> </w:t>
      </w:r>
      <w:r w:rsidRPr="00B5546F" w:rsidR="008657AF">
        <w:t>examples</w:t>
      </w:r>
      <w:r w:rsidRPr="00B5546F">
        <w:t xml:space="preserve"> </w:t>
      </w:r>
      <w:r w:rsidRPr="00B5546F" w:rsidR="008657AF">
        <w:t>of</w:t>
      </w:r>
      <w:r w:rsidRPr="00B5546F">
        <w:t xml:space="preserve"> </w:t>
      </w:r>
      <w:r w:rsidRPr="00B5546F" w:rsidR="008657AF">
        <w:t>where</w:t>
      </w:r>
      <w:r w:rsidRPr="00B5546F">
        <w:t xml:space="preserve"> </w:t>
      </w:r>
      <w:r w:rsidRPr="00B5546F" w:rsidR="008657AF">
        <w:t>the</w:t>
      </w:r>
      <w:r w:rsidRPr="00B5546F">
        <w:t xml:space="preserve"> </w:t>
      </w:r>
      <w:r w:rsidRPr="00B5546F" w:rsidR="008657AF">
        <w:t>board</w:t>
      </w:r>
      <w:r w:rsidRPr="00B5546F">
        <w:t xml:space="preserve"> </w:t>
      </w:r>
      <w:r w:rsidRPr="00B5546F" w:rsidR="008657AF">
        <w:t>could</w:t>
      </w:r>
      <w:r w:rsidRPr="00B5546F">
        <w:t xml:space="preserve"> </w:t>
      </w:r>
      <w:r w:rsidRPr="00B5546F" w:rsidR="008657AF">
        <w:t>then</w:t>
      </w:r>
      <w:r w:rsidRPr="00B5546F">
        <w:t xml:space="preserve"> </w:t>
      </w:r>
      <w:r w:rsidRPr="00B5546F" w:rsidR="008657AF">
        <w:t>be</w:t>
      </w:r>
      <w:r w:rsidRPr="00B5546F">
        <w:t xml:space="preserve"> </w:t>
      </w:r>
      <w:r w:rsidRPr="00B5546F" w:rsidR="008657AF">
        <w:t>very</w:t>
      </w:r>
      <w:r w:rsidRPr="00B5546F">
        <w:t xml:space="preserve"> </w:t>
      </w:r>
      <w:r w:rsidRPr="00B5546F" w:rsidR="008657AF">
        <w:t>clear</w:t>
      </w:r>
      <w:r w:rsidRPr="00B5546F">
        <w:t xml:space="preserve"> </w:t>
      </w:r>
      <w:r w:rsidRPr="00B5546F" w:rsidR="008657AF">
        <w:t>and</w:t>
      </w:r>
      <w:r w:rsidRPr="00B5546F">
        <w:t xml:space="preserve"> </w:t>
      </w:r>
      <w:r w:rsidRPr="00B5546F" w:rsidR="008657AF">
        <w:t>reach</w:t>
      </w:r>
      <w:r w:rsidRPr="00B5546F">
        <w:t xml:space="preserve"> </w:t>
      </w:r>
      <w:r w:rsidRPr="00B5546F" w:rsidR="008657AF">
        <w:t>a</w:t>
      </w:r>
      <w:r w:rsidRPr="00B5546F" w:rsidR="001675AE">
        <w:t>n</w:t>
      </w:r>
      <w:r w:rsidRPr="00B5546F">
        <w:t xml:space="preserve"> </w:t>
      </w:r>
      <w:r w:rsidRPr="00B5546F" w:rsidR="008657AF">
        <w:t>agreement</w:t>
      </w:r>
      <w:r w:rsidRPr="00B5546F">
        <w:t xml:space="preserve"> </w:t>
      </w:r>
      <w:r w:rsidRPr="00B5546F" w:rsidR="008657AF">
        <w:t>that</w:t>
      </w:r>
      <w:r w:rsidRPr="00B5546F">
        <w:t xml:space="preserve"> </w:t>
      </w:r>
      <w:r w:rsidRPr="00B5546F" w:rsidR="001675AE">
        <w:t>those</w:t>
      </w:r>
      <w:r w:rsidRPr="00B5546F">
        <w:t xml:space="preserve"> </w:t>
      </w:r>
      <w:r w:rsidRPr="00B5546F" w:rsidR="001675AE">
        <w:t>should</w:t>
      </w:r>
      <w:r w:rsidRPr="00B5546F">
        <w:t xml:space="preserve"> </w:t>
      </w:r>
      <w:r w:rsidRPr="00B5546F" w:rsidR="001675AE">
        <w:t>be</w:t>
      </w:r>
      <w:r w:rsidRPr="00B5546F">
        <w:t xml:space="preserve"> </w:t>
      </w:r>
      <w:r w:rsidRPr="00B5546F" w:rsidR="001675AE">
        <w:t>prioritised.</w:t>
      </w:r>
      <w:r w:rsidRPr="00B5546F">
        <w:t xml:space="preserve"> </w:t>
      </w:r>
      <w:r w:rsidRPr="00B5546F" w:rsidR="001675AE">
        <w:t>Obviously,</w:t>
      </w:r>
      <w:r w:rsidRPr="00B5546F">
        <w:t xml:space="preserve"> </w:t>
      </w:r>
      <w:r w:rsidRPr="00B5546F" w:rsidR="001675AE">
        <w:t>this</w:t>
      </w:r>
      <w:r w:rsidRPr="00B5546F">
        <w:t xml:space="preserve"> </w:t>
      </w:r>
      <w:r w:rsidRPr="00B5546F" w:rsidR="001675AE">
        <w:t>is</w:t>
      </w:r>
      <w:r w:rsidRPr="00B5546F">
        <w:t xml:space="preserve"> </w:t>
      </w:r>
      <w:r w:rsidRPr="00B5546F" w:rsidR="001675AE">
        <w:t>a</w:t>
      </w:r>
      <w:r w:rsidRPr="00B5546F">
        <w:t xml:space="preserve"> </w:t>
      </w:r>
      <w:r w:rsidRPr="00B5546F" w:rsidR="001675AE">
        <w:t>five-year</w:t>
      </w:r>
      <w:r w:rsidRPr="00B5546F">
        <w:t xml:space="preserve"> </w:t>
      </w:r>
      <w:r w:rsidRPr="00B5546F" w:rsidR="001675AE">
        <w:t>process—the</w:t>
      </w:r>
      <w:r w:rsidRPr="00B5546F">
        <w:t xml:space="preserve"> </w:t>
      </w:r>
      <w:r w:rsidRPr="00B5546F" w:rsidR="001675AE">
        <w:t>full</w:t>
      </w:r>
      <w:r w:rsidRPr="00B5546F">
        <w:t xml:space="preserve"> </w:t>
      </w:r>
      <w:r w:rsidRPr="00B5546F" w:rsidR="001675AE">
        <w:t>package</w:t>
      </w:r>
      <w:r w:rsidRPr="00B5546F">
        <w:t xml:space="preserve"> </w:t>
      </w:r>
      <w:r w:rsidRPr="00B5546F" w:rsidR="001675AE">
        <w:t>of</w:t>
      </w:r>
      <w:r w:rsidRPr="00B5546F">
        <w:t xml:space="preserve"> </w:t>
      </w:r>
      <w:r w:rsidRPr="00B5546F" w:rsidR="001675AE">
        <w:t>funding</w:t>
      </w:r>
      <w:r w:rsidRPr="00B5546F">
        <w:t xml:space="preserve"> </w:t>
      </w:r>
      <w:r w:rsidRPr="00B5546F" w:rsidR="001675AE">
        <w:t>is</w:t>
      </w:r>
      <w:r w:rsidRPr="00B5546F">
        <w:t xml:space="preserve"> </w:t>
      </w:r>
      <w:r w:rsidRPr="00B5546F" w:rsidR="001675AE">
        <w:t>designed</w:t>
      </w:r>
      <w:r w:rsidRPr="00B5546F">
        <w:t xml:space="preserve"> </w:t>
      </w:r>
      <w:r w:rsidRPr="00B5546F" w:rsidR="001675AE">
        <w:t>to</w:t>
      </w:r>
      <w:r w:rsidRPr="00B5546F">
        <w:t xml:space="preserve"> </w:t>
      </w:r>
      <w:r w:rsidRPr="00B5546F" w:rsidR="001675AE">
        <w:t>cover</w:t>
      </w:r>
      <w:r w:rsidRPr="00B5546F">
        <w:t xml:space="preserve"> </w:t>
      </w:r>
      <w:r w:rsidRPr="00B5546F" w:rsidR="001675AE">
        <w:t>five</w:t>
      </w:r>
      <w:r w:rsidRPr="00B5546F">
        <w:t xml:space="preserve"> </w:t>
      </w:r>
      <w:r w:rsidRPr="00B5546F" w:rsidR="001675AE">
        <w:t>years—but</w:t>
      </w:r>
      <w:r w:rsidRPr="00B5546F">
        <w:t xml:space="preserve"> </w:t>
      </w:r>
      <w:r w:rsidRPr="00B5546F" w:rsidR="001675AE">
        <w:t>we</w:t>
      </w:r>
      <w:r w:rsidRPr="00B5546F">
        <w:t xml:space="preserve"> </w:t>
      </w:r>
      <w:r w:rsidRPr="00B5546F" w:rsidR="001675AE">
        <w:t>see</w:t>
      </w:r>
      <w:r w:rsidRPr="00B5546F">
        <w:t xml:space="preserve"> </w:t>
      </w:r>
      <w:r w:rsidRPr="00B5546F" w:rsidR="001675AE">
        <w:t>really</w:t>
      </w:r>
      <w:r w:rsidRPr="00B5546F">
        <w:t xml:space="preserve"> </w:t>
      </w:r>
      <w:r w:rsidRPr="00B5546F" w:rsidR="001675AE">
        <w:t>welcome</w:t>
      </w:r>
      <w:r w:rsidRPr="00B5546F">
        <w:t xml:space="preserve"> </w:t>
      </w:r>
      <w:r w:rsidRPr="00B5546F" w:rsidR="001675AE">
        <w:t>progress</w:t>
      </w:r>
      <w:r w:rsidRPr="00B5546F">
        <w:t xml:space="preserve"> </w:t>
      </w:r>
      <w:r w:rsidRPr="00B5546F" w:rsidR="001675AE">
        <w:t>in</w:t>
      </w:r>
      <w:r w:rsidRPr="00B5546F">
        <w:t xml:space="preserve"> </w:t>
      </w:r>
      <w:r w:rsidRPr="00B5546F" w:rsidR="001675AE">
        <w:t>the</w:t>
      </w:r>
      <w:r w:rsidRPr="00B5546F">
        <w:t xml:space="preserve"> </w:t>
      </w:r>
      <w:r w:rsidRPr="00B5546F" w:rsidR="001675AE">
        <w:t>examples</w:t>
      </w:r>
      <w:r w:rsidRPr="00B5546F">
        <w:t xml:space="preserve"> </w:t>
      </w:r>
      <w:r w:rsidRPr="00B5546F" w:rsidR="001675AE">
        <w:t>you</w:t>
      </w:r>
      <w:r w:rsidRPr="00B5546F">
        <w:t xml:space="preserve"> </w:t>
      </w:r>
      <w:r w:rsidRPr="00B5546F" w:rsidR="001675AE">
        <w:t>give,</w:t>
      </w:r>
      <w:r w:rsidRPr="00B5546F">
        <w:t xml:space="preserve"> </w:t>
      </w:r>
      <w:r w:rsidRPr="00B5546F" w:rsidR="001675AE">
        <w:t>particularly</w:t>
      </w:r>
      <w:r w:rsidRPr="00B5546F">
        <w:t xml:space="preserve"> </w:t>
      </w:r>
      <w:r w:rsidRPr="00B5546F" w:rsidR="001675AE">
        <w:t>with</w:t>
      </w:r>
      <w:r w:rsidRPr="00B5546F">
        <w:t xml:space="preserve"> </w:t>
      </w:r>
      <w:r w:rsidRPr="00B5546F" w:rsidR="001675AE">
        <w:t>the</w:t>
      </w:r>
      <w:r w:rsidRPr="00B5546F">
        <w:t xml:space="preserve"> </w:t>
      </w:r>
      <w:r w:rsidRPr="00B5546F" w:rsidR="001675AE">
        <w:t>Magee</w:t>
      </w:r>
      <w:r w:rsidRPr="00B5546F">
        <w:t xml:space="preserve"> </w:t>
      </w:r>
      <w:r w:rsidRPr="00B5546F" w:rsidR="001675AE">
        <w:t>Medical</w:t>
      </w:r>
      <w:r w:rsidRPr="00B5546F">
        <w:t xml:space="preserve"> </w:t>
      </w:r>
      <w:r w:rsidRPr="00B5546F" w:rsidR="001675AE">
        <w:t>School</w:t>
      </w:r>
      <w:r w:rsidRPr="00B5546F">
        <w:t xml:space="preserve">. Part </w:t>
      </w:r>
      <w:r w:rsidRPr="00B5546F" w:rsidR="008657AF">
        <w:t>of</w:t>
      </w:r>
      <w:r w:rsidRPr="00B5546F">
        <w:t xml:space="preserve"> </w:t>
      </w:r>
      <w:r w:rsidRPr="00B5546F" w:rsidR="008657AF">
        <w:t>that</w:t>
      </w:r>
      <w:r w:rsidRPr="00B5546F">
        <w:t xml:space="preserve"> </w:t>
      </w:r>
      <w:r w:rsidRPr="00B5546F" w:rsidR="008657AF">
        <w:t>has</w:t>
      </w:r>
      <w:r w:rsidRPr="00B5546F">
        <w:t xml:space="preserve"> </w:t>
      </w:r>
      <w:r w:rsidRPr="00B5546F" w:rsidR="008657AF">
        <w:t>been</w:t>
      </w:r>
      <w:r w:rsidRPr="00B5546F">
        <w:t xml:space="preserve"> </w:t>
      </w:r>
      <w:r w:rsidRPr="00B5546F" w:rsidR="008657AF">
        <w:t>unlocked</w:t>
      </w:r>
      <w:r w:rsidRPr="00B5546F">
        <w:t xml:space="preserve"> </w:t>
      </w:r>
      <w:r w:rsidRPr="00B5546F" w:rsidR="008657AF">
        <w:t>by</w:t>
      </w:r>
      <w:r w:rsidRPr="00B5546F">
        <w:t xml:space="preserve"> </w:t>
      </w:r>
      <w:r w:rsidRPr="00B5546F" w:rsidR="008657AF">
        <w:t>the</w:t>
      </w:r>
      <w:r w:rsidRPr="00B5546F">
        <w:t xml:space="preserve"> </w:t>
      </w:r>
      <w:r w:rsidRPr="00B5546F" w:rsidR="008657AF">
        <w:t>fact</w:t>
      </w:r>
      <w:r w:rsidRPr="00B5546F">
        <w:t xml:space="preserve"> </w:t>
      </w:r>
      <w:r w:rsidRPr="00B5546F" w:rsidR="008657AF">
        <w:t>that</w:t>
      </w:r>
      <w:r w:rsidRPr="00B5546F">
        <w:t xml:space="preserve"> </w:t>
      </w:r>
      <w:r w:rsidRPr="00B5546F" w:rsidR="008657AF">
        <w:t>the</w:t>
      </w:r>
      <w:r w:rsidRPr="00B5546F">
        <w:t xml:space="preserve"> </w:t>
      </w:r>
      <w:r w:rsidRPr="00B5546F" w:rsidR="008657AF">
        <w:t>UK</w:t>
      </w:r>
      <w:r w:rsidRPr="00B5546F">
        <w:t xml:space="preserve"> </w:t>
      </w:r>
      <w:r w:rsidRPr="00B5546F" w:rsidR="001675AE">
        <w:t>G</w:t>
      </w:r>
      <w:r w:rsidRPr="00B5546F" w:rsidR="008657AF">
        <w:t>overnment</w:t>
      </w:r>
      <w:r w:rsidRPr="00B5546F">
        <w:t xml:space="preserve"> </w:t>
      </w:r>
      <w:r w:rsidRPr="00B5546F" w:rsidR="008657AF">
        <w:t>ha</w:t>
      </w:r>
      <w:r w:rsidRPr="00B5546F" w:rsidR="001675AE">
        <w:t>ve</w:t>
      </w:r>
      <w:r w:rsidRPr="00B5546F">
        <w:t xml:space="preserve"> </w:t>
      </w:r>
      <w:r w:rsidRPr="00B5546F" w:rsidR="008657AF">
        <w:t>been</w:t>
      </w:r>
      <w:r w:rsidRPr="00B5546F">
        <w:t xml:space="preserve"> </w:t>
      </w:r>
      <w:r w:rsidRPr="00B5546F" w:rsidR="008657AF">
        <w:t>able</w:t>
      </w:r>
      <w:r w:rsidRPr="00B5546F">
        <w:t xml:space="preserve"> </w:t>
      </w:r>
      <w:r w:rsidRPr="00B5546F" w:rsidR="008657AF">
        <w:t>to</w:t>
      </w:r>
      <w:r w:rsidRPr="00B5546F">
        <w:t xml:space="preserve"> </w:t>
      </w:r>
      <w:r w:rsidRPr="00B5546F" w:rsidR="008657AF">
        <w:t>provide</w:t>
      </w:r>
      <w:r w:rsidRPr="00B5546F">
        <w:t xml:space="preserve"> </w:t>
      </w:r>
      <w:r w:rsidRPr="00B5546F" w:rsidR="008657AF">
        <w:t>resource</w:t>
      </w:r>
      <w:r w:rsidRPr="00B5546F">
        <w:t xml:space="preserve"> </w:t>
      </w:r>
      <w:r w:rsidRPr="00B5546F" w:rsidR="008657AF">
        <w:t>to</w:t>
      </w:r>
      <w:r w:rsidRPr="00B5546F">
        <w:t xml:space="preserve"> </w:t>
      </w:r>
      <w:r w:rsidRPr="00B5546F" w:rsidR="008657AF">
        <w:t>the</w:t>
      </w:r>
      <w:r w:rsidRPr="00B5546F">
        <w:t xml:space="preserve"> </w:t>
      </w:r>
      <w:r w:rsidRPr="00B5546F" w:rsidR="001675AE">
        <w:t>E</w:t>
      </w:r>
      <w:r w:rsidRPr="00B5546F" w:rsidR="008657AF">
        <w:t>xecutive</w:t>
      </w:r>
      <w:r w:rsidRPr="00B5546F">
        <w:t xml:space="preserve"> </w:t>
      </w:r>
      <w:r w:rsidRPr="00B5546F" w:rsidR="001675AE">
        <w:t>through</w:t>
      </w:r>
      <w:r w:rsidRPr="00B5546F">
        <w:t xml:space="preserve"> </w:t>
      </w:r>
      <w:r w:rsidRPr="00B5546F" w:rsidR="001675AE">
        <w:t>the</w:t>
      </w:r>
      <w:r w:rsidRPr="00B5546F">
        <w:t xml:space="preserve"> </w:t>
      </w:r>
      <w:r w:rsidRPr="00B5546F" w:rsidR="001675AE">
        <w:t>deal,</w:t>
      </w:r>
      <w:r w:rsidRPr="00B5546F">
        <w:t xml:space="preserve"> </w:t>
      </w:r>
      <w:r w:rsidRPr="00B5546F" w:rsidR="001675AE">
        <w:t>some</w:t>
      </w:r>
      <w:r w:rsidRPr="00B5546F">
        <w:t xml:space="preserve"> </w:t>
      </w:r>
      <w:r w:rsidRPr="00B5546F" w:rsidR="001675AE">
        <w:t>of</w:t>
      </w:r>
      <w:r w:rsidRPr="00B5546F">
        <w:t xml:space="preserve"> </w:t>
      </w:r>
      <w:r w:rsidRPr="00B5546F" w:rsidR="001675AE">
        <w:t>which</w:t>
      </w:r>
      <w:r w:rsidRPr="00B5546F">
        <w:t xml:space="preserve"> </w:t>
      </w:r>
      <w:r w:rsidRPr="00B5546F" w:rsidR="001675AE">
        <w:t>they</w:t>
      </w:r>
      <w:r w:rsidRPr="00B5546F">
        <w:t xml:space="preserve"> </w:t>
      </w:r>
      <w:r w:rsidRPr="00B5546F" w:rsidR="001675AE">
        <w:t>have</w:t>
      </w:r>
      <w:r w:rsidRPr="00B5546F">
        <w:t xml:space="preserve"> </w:t>
      </w:r>
      <w:r w:rsidRPr="00B5546F" w:rsidR="001675AE">
        <w:t>decided</w:t>
      </w:r>
      <w:r w:rsidRPr="00B5546F">
        <w:t xml:space="preserve"> </w:t>
      </w:r>
      <w:r w:rsidRPr="00B5546F" w:rsidR="001675AE">
        <w:t>to</w:t>
      </w:r>
      <w:r w:rsidRPr="00B5546F">
        <w:t xml:space="preserve"> </w:t>
      </w:r>
      <w:r w:rsidRPr="00B5546F" w:rsidR="001675AE">
        <w:t>use</w:t>
      </w:r>
      <w:r w:rsidRPr="00B5546F">
        <w:t xml:space="preserve"> </w:t>
      </w:r>
      <w:r w:rsidRPr="00B5546F" w:rsidR="001675AE">
        <w:t>and</w:t>
      </w:r>
      <w:r w:rsidRPr="00B5546F">
        <w:t xml:space="preserve"> </w:t>
      </w:r>
      <w:r w:rsidRPr="00B5546F" w:rsidR="001675AE">
        <w:t>agreed</w:t>
      </w:r>
      <w:r w:rsidRPr="00B5546F">
        <w:t xml:space="preserve"> </w:t>
      </w:r>
      <w:r w:rsidRPr="00B5546F" w:rsidR="001675AE">
        <w:t>to</w:t>
      </w:r>
      <w:r w:rsidRPr="00B5546F">
        <w:t xml:space="preserve"> </w:t>
      </w:r>
      <w:r w:rsidRPr="00B5546F" w:rsidR="001675AE">
        <w:t>use</w:t>
      </w:r>
      <w:r w:rsidRPr="00B5546F">
        <w:t xml:space="preserve"> </w:t>
      </w:r>
      <w:r w:rsidRPr="00B5546F" w:rsidR="001675AE">
        <w:t>across</w:t>
      </w:r>
      <w:r w:rsidRPr="00B5546F">
        <w:t xml:space="preserve"> </w:t>
      </w:r>
      <w:r w:rsidRPr="00B5546F" w:rsidR="001675AE">
        <w:t>all</w:t>
      </w:r>
      <w:r w:rsidRPr="00B5546F">
        <w:t xml:space="preserve"> </w:t>
      </w:r>
      <w:r w:rsidRPr="00B5546F" w:rsidR="001675AE">
        <w:t>parties</w:t>
      </w:r>
      <w:r w:rsidRPr="00B5546F">
        <w:t xml:space="preserve"> </w:t>
      </w:r>
      <w:r w:rsidRPr="00B5546F" w:rsidR="001675AE">
        <w:t>to</w:t>
      </w:r>
      <w:r w:rsidRPr="00B5546F">
        <w:t xml:space="preserve"> </w:t>
      </w:r>
      <w:r w:rsidRPr="00B5546F" w:rsidR="001675AE">
        <w:t>fund</w:t>
      </w:r>
      <w:r w:rsidRPr="00B5546F">
        <w:t xml:space="preserve"> </w:t>
      </w:r>
      <w:r w:rsidRPr="00B5546F" w:rsidR="001675AE">
        <w:t>that</w:t>
      </w:r>
      <w:r w:rsidRPr="00B5546F">
        <w:t xml:space="preserve"> </w:t>
      </w:r>
      <w:r w:rsidRPr="00B5546F" w:rsidR="001675AE">
        <w:t>project.</w:t>
      </w:r>
      <w:r w:rsidRPr="00B5546F">
        <w:t xml:space="preserve"> </w:t>
      </w:r>
    </w:p>
    <w:p w:rsidR="001675AE" w:rsidRPr="00B5546F" w:rsidP="008657AF">
      <w:pPr>
        <w:pStyle w:val="Answer"/>
      </w:pPr>
      <w:r w:rsidRPr="00B5546F">
        <w:t>That,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turn,</w:t>
      </w:r>
      <w:r w:rsidRPr="00B5546F" w:rsidR="00FA2E32">
        <w:t xml:space="preserve"> </w:t>
      </w:r>
      <w:r w:rsidRPr="00B5546F">
        <w:t>has</w:t>
      </w:r>
      <w:r w:rsidRPr="00B5546F" w:rsidR="00FA2E32">
        <w:t xml:space="preserve"> </w:t>
      </w:r>
      <w:r w:rsidRPr="00B5546F">
        <w:t>added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value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what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UK</w:t>
      </w:r>
      <w:r w:rsidRPr="00B5546F" w:rsidR="00FA2E32">
        <w:t xml:space="preserve"> </w:t>
      </w:r>
      <w:r w:rsidRPr="00B5546F">
        <w:t>Government</w:t>
      </w:r>
      <w:r w:rsidRPr="00B5546F" w:rsidR="00FA2E32">
        <w:t xml:space="preserve"> </w:t>
      </w:r>
      <w:r w:rsidRPr="00B5546F">
        <w:t>were</w:t>
      </w:r>
      <w:r w:rsidRPr="00B5546F" w:rsidR="00FA2E32">
        <w:t xml:space="preserve"> </w:t>
      </w:r>
      <w:r w:rsidRPr="00B5546F">
        <w:t>already</w:t>
      </w:r>
      <w:r w:rsidRPr="00B5546F" w:rsidR="00FA2E32">
        <w:t xml:space="preserve"> </w:t>
      </w:r>
      <w:r w:rsidRPr="00B5546F">
        <w:t>providing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project</w:t>
      </w:r>
      <w:r w:rsidRPr="00B5546F" w:rsidR="00FA2E32">
        <w:t xml:space="preserve"> </w:t>
      </w:r>
      <w:r w:rsidRPr="00B5546F">
        <w:t>through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 w:rsidR="003B73D1">
        <w:t>inclusive future fund</w:t>
      </w:r>
      <w:r w:rsidRPr="00B5546F">
        <w:t>.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was</w:t>
      </w:r>
      <w:r w:rsidRPr="00B5546F" w:rsidR="00FA2E32">
        <w:t xml:space="preserve"> </w:t>
      </w:r>
      <w:r w:rsidRPr="00B5546F">
        <w:t>an</w:t>
      </w:r>
      <w:r w:rsidRPr="00B5546F" w:rsidR="00FA2E32">
        <w:t xml:space="preserve"> </w:t>
      </w:r>
      <w:r w:rsidRPr="00B5546F">
        <w:t>area</w:t>
      </w:r>
      <w:r w:rsidRPr="00B5546F" w:rsidR="00FA2E32">
        <w:t xml:space="preserve"> </w:t>
      </w:r>
      <w:r w:rsidRPr="00B5546F">
        <w:t>where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were</w:t>
      </w:r>
      <w:r w:rsidRPr="00B5546F" w:rsidR="00FA2E32">
        <w:t xml:space="preserve"> </w:t>
      </w:r>
      <w:r w:rsidRPr="00B5546F">
        <w:t>asking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Executive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take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decision,</w:t>
      </w:r>
      <w:r w:rsidRPr="00B5546F" w:rsidR="00FA2E32">
        <w:t xml:space="preserve"> </w:t>
      </w:r>
      <w:r w:rsidRPr="00B5546F">
        <w:t>which</w:t>
      </w:r>
      <w:r w:rsidRPr="00B5546F" w:rsidR="00FA2E32">
        <w:t xml:space="preserve"> </w:t>
      </w:r>
      <w:r w:rsidRPr="00B5546F">
        <w:t>I</w:t>
      </w:r>
      <w:r w:rsidRPr="00B5546F" w:rsidR="00FA2E32">
        <w:t xml:space="preserve"> </w:t>
      </w:r>
      <w:r w:rsidRPr="00B5546F" w:rsidR="006A349F">
        <w:t>appreciate</w:t>
      </w:r>
      <w:r w:rsidRPr="00B5546F" w:rsidR="00FA2E32">
        <w:t xml:space="preserve"> </w:t>
      </w:r>
      <w:r w:rsidRPr="00B5546F">
        <w:t>has</w:t>
      </w:r>
      <w:r w:rsidRPr="00B5546F" w:rsidR="00FA2E32">
        <w:t xml:space="preserve"> </w:t>
      </w:r>
      <w:r w:rsidRPr="00B5546F">
        <w:t>been</w:t>
      </w:r>
      <w:r w:rsidRPr="00B5546F" w:rsidR="00FA2E32">
        <w:t xml:space="preserve"> </w:t>
      </w:r>
      <w:r w:rsidRPr="00B5546F" w:rsidR="006A349F">
        <w:t>politically</w:t>
      </w:r>
      <w:r w:rsidRPr="00B5546F" w:rsidR="00FA2E32">
        <w:t xml:space="preserve"> </w:t>
      </w:r>
      <w:r w:rsidRPr="00B5546F">
        <w:t>contentious</w:t>
      </w:r>
      <w:r w:rsidRPr="00B5546F" w:rsidR="00FA2E32">
        <w:t xml:space="preserve"> </w:t>
      </w:r>
      <w:r w:rsidRPr="00B5546F">
        <w:t>at</w:t>
      </w:r>
      <w:r w:rsidRPr="00B5546F" w:rsidR="00FA2E32">
        <w:t xml:space="preserve"> </w:t>
      </w:r>
      <w:r w:rsidRPr="00B5546F">
        <w:t>times,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where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decision</w:t>
      </w:r>
      <w:r w:rsidRPr="00B5546F" w:rsidR="00FA2E32">
        <w:t xml:space="preserve"> </w:t>
      </w:r>
      <w:r w:rsidRPr="00B5546F">
        <w:t>has</w:t>
      </w:r>
      <w:r w:rsidRPr="00B5546F" w:rsidR="00FA2E32">
        <w:t xml:space="preserve"> </w:t>
      </w:r>
      <w:r w:rsidRPr="00B5546F">
        <w:t>now</w:t>
      </w:r>
      <w:r w:rsidRPr="00B5546F" w:rsidR="00FA2E32">
        <w:t xml:space="preserve"> </w:t>
      </w:r>
      <w:r w:rsidRPr="00B5546F">
        <w:t>been</w:t>
      </w:r>
      <w:r w:rsidRPr="00B5546F" w:rsidR="00FA2E32">
        <w:t xml:space="preserve"> </w:t>
      </w:r>
      <w:r w:rsidRPr="00B5546F">
        <w:t>taken.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has</w:t>
      </w:r>
      <w:r w:rsidRPr="00B5546F" w:rsidR="00FA2E32">
        <w:t xml:space="preserve"> </w:t>
      </w:r>
      <w:r w:rsidRPr="00B5546F">
        <w:t>unlocked</w:t>
      </w:r>
      <w:r w:rsidRPr="00B5546F" w:rsidR="00FA2E32">
        <w:t xml:space="preserve"> </w:t>
      </w:r>
      <w:r w:rsidRPr="00B5546F">
        <w:t>funding</w:t>
      </w:r>
      <w:r w:rsidRPr="00B5546F" w:rsidR="00FA2E32">
        <w:t xml:space="preserve"> </w:t>
      </w:r>
      <w:r w:rsidRPr="00B5546F">
        <w:t>from</w:t>
      </w:r>
      <w:r w:rsidRPr="00B5546F" w:rsidR="00FA2E32">
        <w:t xml:space="preserve"> </w:t>
      </w:r>
      <w:r w:rsidRPr="00B5546F">
        <w:t>both</w:t>
      </w:r>
      <w:r w:rsidRPr="00B5546F" w:rsidR="00FA2E32">
        <w:t xml:space="preserve"> </w:t>
      </w:r>
      <w:r w:rsidRPr="00B5546F">
        <w:t>parties—from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UK</w:t>
      </w:r>
      <w:r w:rsidRPr="00B5546F" w:rsidR="00FA2E32">
        <w:t xml:space="preserve"> </w:t>
      </w:r>
      <w:r w:rsidRPr="00B5546F">
        <w:t>Government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from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Executive.</w:t>
      </w:r>
      <w:r w:rsidRPr="00B5546F" w:rsidR="00FA2E32">
        <w:t xml:space="preserve"> </w:t>
      </w:r>
      <w:r w:rsidRPr="00B5546F">
        <w:t>There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really</w:t>
      </w:r>
      <w:r w:rsidRPr="00B5546F" w:rsidR="00FA2E32">
        <w:t xml:space="preserve"> </w:t>
      </w:r>
      <w:r w:rsidRPr="00B5546F">
        <w:t>welcome</w:t>
      </w:r>
      <w:r w:rsidRPr="00B5546F" w:rsidR="00FA2E32">
        <w:t xml:space="preserve"> </w:t>
      </w:r>
      <w:r w:rsidRPr="00B5546F">
        <w:t>progress</w:t>
      </w:r>
      <w:r w:rsidRPr="00B5546F" w:rsidR="00FA2E32">
        <w:t xml:space="preserve"> </w:t>
      </w:r>
      <w:r w:rsidRPr="00B5546F">
        <w:t>being</w:t>
      </w:r>
      <w:r w:rsidRPr="00B5546F" w:rsidR="00FA2E32">
        <w:t xml:space="preserve"> </w:t>
      </w:r>
      <w:r w:rsidRPr="00B5546F">
        <w:t>made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front.</w:t>
      </w:r>
    </w:p>
    <w:p w:rsidR="001276AB" w:rsidRPr="00B5546F" w:rsidP="008657AF">
      <w:pPr>
        <w:pStyle w:val="Answer"/>
      </w:pPr>
      <w:r w:rsidRPr="00B5546F">
        <w:t>The</w:t>
      </w:r>
      <w:r w:rsidRPr="00B5546F" w:rsidR="00FA2E32">
        <w:t xml:space="preserve"> </w:t>
      </w:r>
      <w:r w:rsidRPr="00B5546F">
        <w:t>board</w:t>
      </w:r>
      <w:r w:rsidRPr="00B5546F" w:rsidR="00FA2E32">
        <w:t xml:space="preserve"> </w:t>
      </w:r>
      <w:r w:rsidRPr="00B5546F">
        <w:t>will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there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challenge</w:t>
      </w:r>
      <w:r w:rsidRPr="00B5546F" w:rsidR="001675AE">
        <w:t>,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oversee</w:t>
      </w:r>
      <w:r w:rsidRPr="00B5546F" w:rsidR="00FA2E32">
        <w:t xml:space="preserve"> </w:t>
      </w:r>
      <w:r w:rsidRPr="00B5546F">
        <w:t>and,</w:t>
      </w:r>
      <w:r w:rsidRPr="00B5546F" w:rsidR="00FA2E32">
        <w:t xml:space="preserve"> </w:t>
      </w:r>
      <w:r w:rsidRPr="00B5546F">
        <w:t>if</w:t>
      </w:r>
      <w:r w:rsidRPr="00B5546F" w:rsidR="00FA2E32">
        <w:t xml:space="preserve"> </w:t>
      </w:r>
      <w:r w:rsidRPr="00B5546F">
        <w:t>there</w:t>
      </w:r>
      <w:r w:rsidRPr="00B5546F" w:rsidR="00FA2E32">
        <w:t xml:space="preserve"> </w:t>
      </w:r>
      <w:r w:rsidRPr="00B5546F">
        <w:t>were</w:t>
      </w:r>
      <w:r w:rsidRPr="00B5546F" w:rsidR="00FA2E32">
        <w:t xml:space="preserve"> </w:t>
      </w:r>
      <w:r w:rsidRPr="00B5546F" w:rsidR="001675AE">
        <w:t>other</w:t>
      </w:r>
      <w:r w:rsidRPr="00B5546F" w:rsidR="00FA2E32">
        <w:t xml:space="preserve"> </w:t>
      </w:r>
      <w:r w:rsidRPr="00B5546F" w:rsidR="001675AE">
        <w:t>areas</w:t>
      </w:r>
      <w:r w:rsidRPr="00B5546F" w:rsidR="00FA2E32">
        <w:t xml:space="preserve"> </w:t>
      </w:r>
      <w:r w:rsidRPr="00B5546F" w:rsidR="001675AE">
        <w:t>where</w:t>
      </w:r>
      <w:r w:rsidRPr="00B5546F" w:rsidR="00FA2E32">
        <w:t xml:space="preserve"> </w:t>
      </w:r>
      <w:r w:rsidRPr="00B5546F" w:rsidR="001675AE">
        <w:t>progress</w:t>
      </w:r>
      <w:r w:rsidRPr="00B5546F" w:rsidR="00FA2E32">
        <w:t xml:space="preserve"> </w:t>
      </w:r>
      <w:r w:rsidRPr="00B5546F" w:rsidR="001675AE">
        <w:t>was</w:t>
      </w:r>
      <w:r w:rsidRPr="00B5546F" w:rsidR="00FA2E32">
        <w:t xml:space="preserve"> </w:t>
      </w:r>
      <w:r w:rsidRPr="00B5546F" w:rsidR="001675AE">
        <w:t>not</w:t>
      </w:r>
      <w:r w:rsidRPr="00B5546F" w:rsidR="00FA2E32">
        <w:t xml:space="preserve"> </w:t>
      </w:r>
      <w:r w:rsidRPr="00B5546F" w:rsidR="001675AE">
        <w:t>being</w:t>
      </w:r>
      <w:r w:rsidRPr="00B5546F" w:rsidR="00FA2E32">
        <w:t xml:space="preserve"> </w:t>
      </w:r>
      <w:r w:rsidRPr="00B5546F" w:rsidR="001675AE">
        <w:t>made,</w:t>
      </w:r>
      <w:r w:rsidRPr="00B5546F" w:rsidR="00FA2E32">
        <w:t xml:space="preserve"> </w:t>
      </w:r>
      <w:r w:rsidRPr="00B5546F" w:rsidR="001675AE">
        <w:t>to</w:t>
      </w:r>
      <w:r w:rsidRPr="00B5546F" w:rsidR="00FA2E32">
        <w:t xml:space="preserve"> </w:t>
      </w:r>
      <w:r w:rsidRPr="00B5546F" w:rsidR="001675AE">
        <w:t>make</w:t>
      </w:r>
      <w:r w:rsidRPr="00B5546F" w:rsidR="00FA2E32">
        <w:t xml:space="preserve"> </w:t>
      </w:r>
      <w:r w:rsidRPr="00B5546F" w:rsidR="001675AE">
        <w:t>sure</w:t>
      </w:r>
      <w:r w:rsidRPr="00B5546F" w:rsidR="00FA2E32">
        <w:t xml:space="preserve"> </w:t>
      </w:r>
      <w:r w:rsidRPr="00B5546F" w:rsidR="001675AE">
        <w:t>that</w:t>
      </w:r>
      <w:r w:rsidRPr="00B5546F" w:rsidR="00FA2E32">
        <w:t xml:space="preserve"> </w:t>
      </w:r>
      <w:r w:rsidRPr="00B5546F" w:rsidR="001675AE">
        <w:t>those</w:t>
      </w:r>
      <w:r w:rsidRPr="00B5546F" w:rsidR="00FA2E32">
        <w:t xml:space="preserve"> </w:t>
      </w:r>
      <w:r w:rsidRPr="00B5546F" w:rsidR="001675AE">
        <w:t>are</w:t>
      </w:r>
      <w:r w:rsidRPr="00B5546F" w:rsidR="00FA2E32">
        <w:t xml:space="preserve"> </w:t>
      </w:r>
      <w:r w:rsidRPr="00B5546F" w:rsidR="001675AE">
        <w:t>taken</w:t>
      </w:r>
      <w:r w:rsidRPr="00B5546F" w:rsidR="00FA2E32">
        <w:t xml:space="preserve"> </w:t>
      </w:r>
      <w:r w:rsidRPr="00B5546F" w:rsidR="001675AE">
        <w:t>back</w:t>
      </w:r>
      <w:r w:rsidRPr="00B5546F" w:rsidR="00FA2E32">
        <w:t xml:space="preserve"> </w:t>
      </w:r>
      <w:r w:rsidRPr="00B5546F" w:rsidR="001675AE">
        <w:t>to</w:t>
      </w:r>
      <w:r w:rsidRPr="00B5546F" w:rsidR="00FA2E32">
        <w:t xml:space="preserve"> </w:t>
      </w:r>
      <w:r w:rsidRPr="00B5546F" w:rsidR="001675AE">
        <w:t>the</w:t>
      </w:r>
      <w:r w:rsidRPr="00B5546F" w:rsidR="00FA2E32">
        <w:t xml:space="preserve"> </w:t>
      </w:r>
      <w:r w:rsidRPr="00B5546F" w:rsidR="001675AE">
        <w:t>Executive</w:t>
      </w:r>
      <w:r w:rsidRPr="00B5546F" w:rsidR="00FA2E32">
        <w:t xml:space="preserve"> </w:t>
      </w:r>
      <w:r w:rsidRPr="00B5546F" w:rsidR="001675AE">
        <w:t>and/or</w:t>
      </w:r>
      <w:r w:rsidRPr="00B5546F" w:rsidR="00FA2E32">
        <w:t xml:space="preserve"> </w:t>
      </w:r>
      <w:r w:rsidRPr="00B5546F" w:rsidR="001675AE">
        <w:t>the</w:t>
      </w:r>
      <w:r w:rsidRPr="00B5546F" w:rsidR="00FA2E32">
        <w:t xml:space="preserve"> </w:t>
      </w:r>
      <w:r w:rsidRPr="00B5546F" w:rsidR="001675AE">
        <w:t>UK</w:t>
      </w:r>
      <w:r w:rsidRPr="00B5546F" w:rsidR="00FA2E32">
        <w:t xml:space="preserve"> </w:t>
      </w:r>
      <w:r w:rsidRPr="00B5546F" w:rsidR="001675AE">
        <w:t>Government</w:t>
      </w:r>
      <w:r w:rsidRPr="00B5546F" w:rsidR="00FA2E32">
        <w:t xml:space="preserve"> </w:t>
      </w:r>
      <w:r w:rsidRPr="00B5546F" w:rsidR="001675AE">
        <w:t>at</w:t>
      </w:r>
      <w:r w:rsidRPr="00B5546F" w:rsidR="00FA2E32">
        <w:t xml:space="preserve"> </w:t>
      </w:r>
      <w:r w:rsidRPr="00B5546F" w:rsidR="001675AE">
        <w:t>the</w:t>
      </w:r>
      <w:r w:rsidRPr="00B5546F" w:rsidR="00FA2E32">
        <w:t xml:space="preserve"> </w:t>
      </w:r>
      <w:r w:rsidRPr="00B5546F" w:rsidR="001675AE">
        <w:t>highest</w:t>
      </w:r>
      <w:r w:rsidRPr="00B5546F" w:rsidR="00FA2E32">
        <w:t xml:space="preserve"> </w:t>
      </w:r>
      <w:r w:rsidRPr="00B5546F" w:rsidR="001675AE">
        <w:t>level.</w:t>
      </w:r>
      <w:r w:rsidRPr="00B5546F" w:rsidR="00FA2E32">
        <w:t xml:space="preserve"> </w:t>
      </w:r>
      <w:r w:rsidRPr="00B5546F" w:rsidR="001675AE">
        <w:t>It</w:t>
      </w:r>
      <w:r w:rsidRPr="00B5546F" w:rsidR="00FA2E32">
        <w:t xml:space="preserve"> </w:t>
      </w:r>
      <w:r w:rsidRPr="00B5546F" w:rsidR="001675AE">
        <w:t>is</w:t>
      </w:r>
      <w:r w:rsidRPr="00B5546F" w:rsidR="00FA2E32">
        <w:t xml:space="preserve"> </w:t>
      </w:r>
      <w:r w:rsidRPr="00B5546F" w:rsidR="001675AE">
        <w:t>important</w:t>
      </w:r>
      <w:r w:rsidRPr="00B5546F" w:rsidR="00FA2E32">
        <w:t xml:space="preserve"> </w:t>
      </w:r>
      <w:r w:rsidRPr="00B5546F" w:rsidR="001675AE">
        <w:t>that</w:t>
      </w:r>
      <w:r w:rsidRPr="00B5546F" w:rsidR="00FA2E32">
        <w:t xml:space="preserve"> </w:t>
      </w:r>
      <w:r w:rsidRPr="00B5546F" w:rsidR="001675AE">
        <w:t>it</w:t>
      </w:r>
      <w:r w:rsidRPr="00B5546F" w:rsidR="00FA2E32">
        <w:t xml:space="preserve"> </w:t>
      </w:r>
      <w:r w:rsidRPr="00B5546F" w:rsidR="001675AE">
        <w:t>can</w:t>
      </w:r>
      <w:r w:rsidRPr="00B5546F" w:rsidR="00FA2E32">
        <w:t xml:space="preserve"> </w:t>
      </w:r>
      <w:r w:rsidRPr="00B5546F" w:rsidR="001675AE">
        <w:t>get</w:t>
      </w:r>
      <w:r w:rsidRPr="00B5546F" w:rsidR="00FA2E32">
        <w:t xml:space="preserve"> </w:t>
      </w:r>
      <w:r w:rsidRPr="00B5546F" w:rsidR="001675AE">
        <w:t>on</w:t>
      </w:r>
      <w:r w:rsidRPr="00B5546F" w:rsidR="00FA2E32">
        <w:t xml:space="preserve"> </w:t>
      </w:r>
      <w:r w:rsidRPr="00B5546F" w:rsidR="001675AE">
        <w:t>and</w:t>
      </w:r>
      <w:r w:rsidRPr="00B5546F" w:rsidR="00FA2E32">
        <w:t xml:space="preserve"> </w:t>
      </w:r>
      <w:r w:rsidRPr="00B5546F" w:rsidR="001675AE">
        <w:t>provide</w:t>
      </w:r>
      <w:r w:rsidRPr="00B5546F" w:rsidR="00FA2E32">
        <w:t xml:space="preserve"> </w:t>
      </w:r>
      <w:r w:rsidRPr="00B5546F" w:rsidR="001675AE">
        <w:t>that</w:t>
      </w:r>
      <w:r w:rsidRPr="00B5546F" w:rsidR="00FA2E32">
        <w:t xml:space="preserve"> </w:t>
      </w:r>
      <w:r w:rsidRPr="00B5546F" w:rsidR="001675AE">
        <w:t>challenge.</w:t>
      </w:r>
    </w:p>
    <w:p w:rsidR="003B73D1" w:rsidRPr="00B5546F" w:rsidP="003B73D1">
      <w:pPr>
        <w:pStyle w:val="Question"/>
      </w:pPr>
      <w:sdt>
        <w:sdtPr>
          <w:alias w:val="Member"/>
          <w:tag w:val="&lt;Member mnisId='4494' dodsId='72275'&gt;"/>
          <w:id w:val="618345409"/>
          <w:placeholder>
            <w:docPart w:val="DefaultPlaceholder_1082065158"/>
          </w:placeholder>
          <w:richText/>
        </w:sdtPr>
        <w:sdtContent>
          <w:r w:rsidRPr="00B5546F" w:rsidR="001276AB">
            <w:rPr>
              <w:b/>
            </w:rPr>
            <w:t>Chair:</w:t>
          </w:r>
        </w:sdtContent>
      </w:sdt>
      <w:r w:rsidRPr="00B5546F" w:rsidR="00FA2E32">
        <w:t xml:space="preserve"> </w:t>
      </w:r>
      <w:r w:rsidRPr="00B5546F">
        <w:t xml:space="preserve">Following on from Mr Campbell’s question, with </w:t>
      </w:r>
      <w:r w:rsidRPr="00B5546F" w:rsidR="001675AE">
        <w:t>the</w:t>
      </w:r>
      <w:r w:rsidRPr="00B5546F" w:rsidR="00FA2E32">
        <w:t xml:space="preserve"> </w:t>
      </w:r>
      <w:r w:rsidRPr="00B5546F" w:rsidR="001675AE">
        <w:t>caveat</w:t>
      </w:r>
      <w:r w:rsidRPr="00B5546F" w:rsidR="00FA2E32">
        <w:t xml:space="preserve"> </w:t>
      </w:r>
      <w:r w:rsidRPr="00B5546F" w:rsidR="001675AE">
        <w:t>of</w:t>
      </w:r>
      <w:r w:rsidRPr="00B5546F" w:rsidR="00FA2E32">
        <w:t xml:space="preserve"> </w:t>
      </w:r>
      <w:r w:rsidRPr="00B5546F" w:rsidR="001675AE">
        <w:t>the</w:t>
      </w:r>
      <w:r w:rsidRPr="00B5546F" w:rsidR="00FA2E32">
        <w:t xml:space="preserve"> </w:t>
      </w:r>
      <w:r w:rsidRPr="00B5546F" w:rsidR="001675AE">
        <w:t>sensitivities</w:t>
      </w:r>
      <w:r w:rsidRPr="00B5546F" w:rsidR="00FA2E32">
        <w:t xml:space="preserve"> </w:t>
      </w:r>
      <w:r w:rsidRPr="00B5546F" w:rsidR="001675AE">
        <w:t>imposed</w:t>
      </w:r>
      <w:r w:rsidRPr="00B5546F" w:rsidR="00FA2E32">
        <w:t xml:space="preserve"> </w:t>
      </w:r>
      <w:r w:rsidRPr="00B5546F" w:rsidR="001675AE">
        <w:t>upon</w:t>
      </w:r>
      <w:r w:rsidRPr="00B5546F" w:rsidR="00FA2E32">
        <w:t xml:space="preserve"> </w:t>
      </w:r>
      <w:r w:rsidRPr="00B5546F" w:rsidR="001675AE">
        <w:t>you</w:t>
      </w:r>
      <w:r w:rsidRPr="00B5546F">
        <w:t>,</w:t>
      </w:r>
      <w:r w:rsidRPr="00B5546F" w:rsidR="00FA2E32">
        <w:t xml:space="preserve"> </w:t>
      </w:r>
      <w:r w:rsidRPr="00B5546F" w:rsidR="001675AE">
        <w:t>the</w:t>
      </w:r>
      <w:r w:rsidRPr="00B5546F" w:rsidR="00FA2E32">
        <w:t xml:space="preserve"> </w:t>
      </w:r>
      <w:r w:rsidRPr="00B5546F" w:rsidR="001675AE">
        <w:t>Secretary</w:t>
      </w:r>
      <w:r w:rsidRPr="00B5546F" w:rsidR="00FA2E32">
        <w:t xml:space="preserve"> </w:t>
      </w:r>
      <w:r w:rsidRPr="00B5546F" w:rsidR="001675AE">
        <w:t>of</w:t>
      </w:r>
      <w:r w:rsidRPr="00B5546F" w:rsidR="00FA2E32">
        <w:t xml:space="preserve"> </w:t>
      </w:r>
      <w:r w:rsidRPr="00B5546F" w:rsidR="001675AE">
        <w:t>State</w:t>
      </w:r>
      <w:r w:rsidRPr="00B5546F" w:rsidR="00FA2E32">
        <w:t xml:space="preserve"> </w:t>
      </w:r>
      <w:r w:rsidRPr="00B5546F" w:rsidR="001675AE">
        <w:t>and</w:t>
      </w:r>
      <w:r w:rsidRPr="00B5546F" w:rsidR="00FA2E32">
        <w:t xml:space="preserve"> </w:t>
      </w:r>
      <w:r w:rsidRPr="00B5546F" w:rsidR="001675AE">
        <w:t>others,</w:t>
      </w:r>
      <w:r w:rsidRPr="00B5546F" w:rsidR="00FA2E32">
        <w:t xml:space="preserve"> </w:t>
      </w:r>
      <w:r w:rsidRPr="00B5546F" w:rsidR="001675AE">
        <w:t>given</w:t>
      </w:r>
      <w:r w:rsidRPr="00B5546F" w:rsidR="00FA2E32">
        <w:t xml:space="preserve"> </w:t>
      </w:r>
      <w:r w:rsidRPr="00B5546F" w:rsidR="001675AE">
        <w:t>the</w:t>
      </w:r>
      <w:r w:rsidRPr="00B5546F" w:rsidR="00FA2E32">
        <w:t xml:space="preserve"> </w:t>
      </w:r>
      <w:r w:rsidRPr="00B5546F" w:rsidR="001675AE">
        <w:t>traditions</w:t>
      </w:r>
      <w:r w:rsidRPr="00B5546F" w:rsidR="00FA2E32">
        <w:t xml:space="preserve"> </w:t>
      </w:r>
      <w:r w:rsidRPr="00B5546F" w:rsidR="001675AE">
        <w:t>and</w:t>
      </w:r>
      <w:r w:rsidRPr="00B5546F" w:rsidR="00FA2E32">
        <w:t xml:space="preserve"> </w:t>
      </w:r>
      <w:r w:rsidRPr="00B5546F" w:rsidR="001675AE">
        <w:t>the</w:t>
      </w:r>
      <w:r w:rsidRPr="00B5546F" w:rsidR="00FA2E32">
        <w:t xml:space="preserve"> </w:t>
      </w:r>
      <w:r w:rsidRPr="00B5546F" w:rsidR="001675AE">
        <w:t>tensions</w:t>
      </w:r>
      <w:r w:rsidRPr="00B5546F" w:rsidR="00FA2E32">
        <w:t xml:space="preserve"> </w:t>
      </w:r>
      <w:r w:rsidRPr="00B5546F" w:rsidR="001675AE">
        <w:t>that</w:t>
      </w:r>
      <w:r w:rsidRPr="00B5546F" w:rsidR="00FA2E32">
        <w:t xml:space="preserve"> </w:t>
      </w:r>
      <w:r w:rsidRPr="00B5546F" w:rsidR="001675AE">
        <w:t>we</w:t>
      </w:r>
      <w:r w:rsidRPr="00B5546F" w:rsidR="00FA2E32">
        <w:t xml:space="preserve"> </w:t>
      </w:r>
      <w:r w:rsidRPr="00B5546F" w:rsidR="001675AE">
        <w:t>know</w:t>
      </w:r>
      <w:r w:rsidRPr="00B5546F" w:rsidR="00FA2E32">
        <w:t xml:space="preserve"> </w:t>
      </w:r>
      <w:r w:rsidRPr="00B5546F" w:rsidR="001675AE">
        <w:t>about</w:t>
      </w:r>
      <w:r w:rsidRPr="00B5546F" w:rsidR="00FA2E32">
        <w:t xml:space="preserve"> </w:t>
      </w:r>
      <w:r w:rsidRPr="00B5546F" w:rsidR="001675AE">
        <w:t>in</w:t>
      </w:r>
      <w:r w:rsidRPr="00B5546F" w:rsidR="00FA2E32">
        <w:t xml:space="preserve"> </w:t>
      </w:r>
      <w:r w:rsidRPr="00B5546F" w:rsidR="001675AE">
        <w:t>Northern</w:t>
      </w:r>
      <w:r w:rsidRPr="00B5546F" w:rsidR="00FA2E32">
        <w:t xml:space="preserve"> </w:t>
      </w:r>
      <w:r w:rsidRPr="00B5546F" w:rsidR="001675AE">
        <w:t>Ireland,</w:t>
      </w:r>
      <w:r w:rsidRPr="00B5546F" w:rsidR="00FA2E32">
        <w:t xml:space="preserve"> </w:t>
      </w:r>
      <w:r w:rsidRPr="00B5546F" w:rsidR="001675AE">
        <w:t>does</w:t>
      </w:r>
      <w:r w:rsidRPr="00B5546F" w:rsidR="00FA2E32">
        <w:t xml:space="preserve"> </w:t>
      </w:r>
      <w:r w:rsidRPr="00B5546F" w:rsidR="001675AE">
        <w:t>the</w:t>
      </w:r>
      <w:r w:rsidRPr="00B5546F" w:rsidR="00FA2E32">
        <w:t xml:space="preserve"> </w:t>
      </w:r>
      <w:r w:rsidRPr="00B5546F" w:rsidR="001675AE">
        <w:t>board</w:t>
      </w:r>
      <w:r w:rsidRPr="00B5546F" w:rsidR="00FA2E32">
        <w:t xml:space="preserve"> </w:t>
      </w:r>
      <w:r w:rsidRPr="00B5546F" w:rsidR="001675AE">
        <w:t>not</w:t>
      </w:r>
      <w:r w:rsidRPr="00B5546F" w:rsidR="00FA2E32">
        <w:t xml:space="preserve"> </w:t>
      </w:r>
      <w:r w:rsidRPr="00B5546F" w:rsidR="001675AE">
        <w:t>run</w:t>
      </w:r>
      <w:r w:rsidRPr="00B5546F" w:rsidR="00FA2E32">
        <w:t xml:space="preserve"> </w:t>
      </w:r>
      <w:r w:rsidRPr="00B5546F" w:rsidR="001675AE">
        <w:t>the</w:t>
      </w:r>
      <w:r w:rsidRPr="00B5546F" w:rsidR="00FA2E32">
        <w:t xml:space="preserve"> </w:t>
      </w:r>
      <w:r w:rsidRPr="00B5546F" w:rsidR="001675AE">
        <w:t>risk</w:t>
      </w:r>
      <w:r w:rsidRPr="00B5546F" w:rsidR="00FA2E32">
        <w:t xml:space="preserve"> </w:t>
      </w:r>
      <w:r w:rsidRPr="00B5546F" w:rsidR="001675AE">
        <w:t>of</w:t>
      </w:r>
      <w:r w:rsidRPr="00B5546F" w:rsidR="00FA2E32">
        <w:t xml:space="preserve"> </w:t>
      </w:r>
      <w:r w:rsidRPr="00B5546F" w:rsidR="001675AE">
        <w:t>being</w:t>
      </w:r>
      <w:r w:rsidRPr="00B5546F" w:rsidR="00FA2E32">
        <w:t xml:space="preserve"> </w:t>
      </w:r>
      <w:r w:rsidRPr="00B5546F" w:rsidR="001675AE">
        <w:t>a</w:t>
      </w:r>
      <w:r w:rsidRPr="00B5546F" w:rsidR="00FA2E32">
        <w:t xml:space="preserve"> </w:t>
      </w:r>
      <w:r w:rsidRPr="00B5546F" w:rsidR="001675AE">
        <w:t>slightly</w:t>
      </w:r>
      <w:r w:rsidRPr="00B5546F" w:rsidR="00FA2E32">
        <w:t xml:space="preserve"> </w:t>
      </w:r>
      <w:r w:rsidRPr="00B5546F" w:rsidR="001675AE">
        <w:t>bossy</w:t>
      </w:r>
      <w:r w:rsidRPr="00B5546F" w:rsidR="00FA2E32">
        <w:t xml:space="preserve"> </w:t>
      </w:r>
      <w:r w:rsidRPr="00B5546F" w:rsidR="001675AE">
        <w:t>schoolmaster</w:t>
      </w:r>
      <w:r w:rsidRPr="00B5546F" w:rsidR="00FA2E32">
        <w:t xml:space="preserve"> </w:t>
      </w:r>
      <w:r w:rsidRPr="00B5546F" w:rsidR="001675AE">
        <w:t>chastising</w:t>
      </w:r>
      <w:r w:rsidRPr="00B5546F" w:rsidR="00FA2E32">
        <w:t xml:space="preserve"> </w:t>
      </w:r>
      <w:r w:rsidRPr="00B5546F" w:rsidR="001675AE">
        <w:t>and</w:t>
      </w:r>
      <w:r w:rsidRPr="00B5546F" w:rsidR="00FA2E32">
        <w:t xml:space="preserve"> </w:t>
      </w:r>
      <w:r w:rsidRPr="00B5546F" w:rsidR="001675AE">
        <w:t>chivvying</w:t>
      </w:r>
      <w:r w:rsidRPr="00B5546F" w:rsidR="00FA2E32">
        <w:t xml:space="preserve"> </w:t>
      </w:r>
      <w:r w:rsidRPr="00B5546F" w:rsidR="001675AE">
        <w:t>where</w:t>
      </w:r>
      <w:r w:rsidRPr="00B5546F" w:rsidR="00FA2E32">
        <w:t xml:space="preserve"> </w:t>
      </w:r>
      <w:r w:rsidRPr="00B5546F" w:rsidR="001675AE">
        <w:t>delivery</w:t>
      </w:r>
      <w:r w:rsidRPr="00B5546F" w:rsidR="00FA2E32">
        <w:t xml:space="preserve"> </w:t>
      </w:r>
      <w:r w:rsidRPr="00B5546F" w:rsidR="001675AE">
        <w:t>is</w:t>
      </w:r>
      <w:r w:rsidRPr="00B5546F" w:rsidR="00FA2E32">
        <w:t xml:space="preserve"> </w:t>
      </w:r>
      <w:r w:rsidRPr="00B5546F" w:rsidR="001675AE">
        <w:t>perceived</w:t>
      </w:r>
      <w:r w:rsidRPr="00B5546F" w:rsidR="00FA2E32">
        <w:t xml:space="preserve"> </w:t>
      </w:r>
      <w:r w:rsidRPr="00B5546F" w:rsidR="001675AE">
        <w:t>to</w:t>
      </w:r>
      <w:r w:rsidRPr="00B5546F" w:rsidR="00FA2E32">
        <w:t xml:space="preserve"> </w:t>
      </w:r>
      <w:r w:rsidRPr="00B5546F" w:rsidR="001675AE">
        <w:t>be</w:t>
      </w:r>
      <w:r w:rsidRPr="00B5546F" w:rsidR="00FA2E32">
        <w:t xml:space="preserve"> </w:t>
      </w:r>
      <w:r w:rsidRPr="00B5546F" w:rsidR="001675AE">
        <w:t>slow</w:t>
      </w:r>
      <w:r w:rsidRPr="00B5546F" w:rsidR="00FA2E32">
        <w:t xml:space="preserve"> </w:t>
      </w:r>
      <w:r w:rsidRPr="00B5546F" w:rsidR="001675AE">
        <w:t>or</w:t>
      </w:r>
      <w:r w:rsidRPr="00B5546F" w:rsidR="00FA2E32">
        <w:t xml:space="preserve"> </w:t>
      </w:r>
      <w:r w:rsidRPr="00B5546F" w:rsidR="001675AE">
        <w:t>whatever?</w:t>
      </w:r>
      <w:r w:rsidRPr="00B5546F" w:rsidR="00FA2E32">
        <w:t xml:space="preserve"> </w:t>
      </w:r>
      <w:r w:rsidRPr="00B5546F" w:rsidR="001675AE">
        <w:t>W</w:t>
      </w:r>
      <w:r w:rsidRPr="00B5546F" w:rsidR="001276AB">
        <w:t>hat</w:t>
      </w:r>
      <w:r w:rsidRPr="00B5546F" w:rsidR="00FA2E32">
        <w:t xml:space="preserve"> </w:t>
      </w:r>
      <w:r w:rsidRPr="00B5546F" w:rsidR="001276AB">
        <w:t>comfort</w:t>
      </w:r>
      <w:r w:rsidRPr="00B5546F" w:rsidR="00FA2E32">
        <w:t xml:space="preserve"> </w:t>
      </w:r>
      <w:r w:rsidRPr="00B5546F" w:rsidR="001276AB">
        <w:t>can</w:t>
      </w:r>
      <w:r w:rsidRPr="00B5546F" w:rsidR="00FA2E32">
        <w:t xml:space="preserve"> </w:t>
      </w:r>
      <w:r w:rsidRPr="00B5546F" w:rsidR="001276AB">
        <w:t>you</w:t>
      </w:r>
      <w:r w:rsidRPr="00B5546F" w:rsidR="00FA2E32">
        <w:t xml:space="preserve"> </w:t>
      </w:r>
      <w:r w:rsidRPr="00B5546F" w:rsidR="001276AB">
        <w:t>give</w:t>
      </w:r>
      <w:r w:rsidRPr="00B5546F" w:rsidR="00FA2E32">
        <w:t xml:space="preserve"> </w:t>
      </w:r>
      <w:r w:rsidRPr="00B5546F" w:rsidR="001276AB">
        <w:t>us</w:t>
      </w:r>
      <w:r w:rsidRPr="00B5546F" w:rsidR="00FA2E32">
        <w:t xml:space="preserve"> </w:t>
      </w:r>
      <w:r w:rsidRPr="00B5546F" w:rsidR="001276AB">
        <w:t>in</w:t>
      </w:r>
      <w:r w:rsidRPr="00B5546F" w:rsidR="00FA2E32">
        <w:t xml:space="preserve"> </w:t>
      </w:r>
      <w:r w:rsidRPr="00B5546F" w:rsidR="001276AB">
        <w:t>terms</w:t>
      </w:r>
      <w:r w:rsidRPr="00B5546F" w:rsidR="00FA2E32">
        <w:t xml:space="preserve"> </w:t>
      </w:r>
      <w:r w:rsidRPr="00B5546F" w:rsidR="001276AB">
        <w:t>of</w:t>
      </w:r>
      <w:r w:rsidRPr="00B5546F" w:rsidR="00FA2E32">
        <w:t xml:space="preserve"> </w:t>
      </w:r>
      <w:r w:rsidRPr="00B5546F" w:rsidR="001276AB">
        <w:t>mindset</w:t>
      </w:r>
      <w:r w:rsidRPr="00B5546F" w:rsidR="001675AE">
        <w:t>?</w:t>
      </w:r>
      <w:r w:rsidRPr="00B5546F" w:rsidR="00FA2E32">
        <w:t xml:space="preserve"> </w:t>
      </w:r>
      <w:r w:rsidRPr="00B5546F" w:rsidR="001675AE">
        <w:t>The</w:t>
      </w:r>
      <w:r w:rsidRPr="00B5546F" w:rsidR="00FA2E32">
        <w:t xml:space="preserve"> </w:t>
      </w:r>
      <w:r w:rsidRPr="00B5546F" w:rsidR="001675AE">
        <w:t>devolution</w:t>
      </w:r>
      <w:r w:rsidRPr="00B5546F" w:rsidR="00FA2E32">
        <w:t xml:space="preserve"> </w:t>
      </w:r>
      <w:r w:rsidRPr="00B5546F" w:rsidR="001675AE">
        <w:t>plant</w:t>
      </w:r>
      <w:r w:rsidRPr="00B5546F" w:rsidR="00FA2E32">
        <w:t xml:space="preserve"> </w:t>
      </w:r>
      <w:r w:rsidRPr="00B5546F" w:rsidR="001675AE">
        <w:t>in</w:t>
      </w:r>
      <w:r w:rsidRPr="00B5546F" w:rsidR="00FA2E32">
        <w:t xml:space="preserve"> </w:t>
      </w:r>
      <w:r w:rsidRPr="00B5546F" w:rsidR="001675AE">
        <w:t>Northern</w:t>
      </w:r>
      <w:r w:rsidRPr="00B5546F" w:rsidR="00FA2E32">
        <w:t xml:space="preserve"> </w:t>
      </w:r>
      <w:r w:rsidRPr="00B5546F" w:rsidR="001675AE">
        <w:t>Ireland</w:t>
      </w:r>
      <w:r w:rsidRPr="00B5546F" w:rsidR="00FA2E32">
        <w:t xml:space="preserve"> </w:t>
      </w:r>
      <w:r w:rsidRPr="00B5546F" w:rsidR="001675AE">
        <w:t>is</w:t>
      </w:r>
      <w:r w:rsidRPr="00B5546F" w:rsidR="00FA2E32">
        <w:t xml:space="preserve"> </w:t>
      </w:r>
      <w:r w:rsidRPr="00B5546F" w:rsidR="001675AE">
        <w:t>still</w:t>
      </w:r>
      <w:r w:rsidRPr="00B5546F" w:rsidR="00FA2E32">
        <w:t xml:space="preserve"> </w:t>
      </w:r>
      <w:r w:rsidRPr="00B5546F" w:rsidR="001675AE">
        <w:t>a</w:t>
      </w:r>
      <w:r w:rsidRPr="00B5546F" w:rsidR="00FA2E32">
        <w:t xml:space="preserve"> </w:t>
      </w:r>
      <w:r w:rsidRPr="00B5546F" w:rsidR="001675AE">
        <w:t>very</w:t>
      </w:r>
      <w:r w:rsidRPr="00B5546F" w:rsidR="00FA2E32">
        <w:t xml:space="preserve"> </w:t>
      </w:r>
      <w:r w:rsidRPr="00B5546F" w:rsidR="001675AE">
        <w:t>fragile</w:t>
      </w:r>
      <w:r w:rsidRPr="00B5546F" w:rsidR="00FA2E32">
        <w:t xml:space="preserve"> </w:t>
      </w:r>
      <w:r w:rsidRPr="00B5546F" w:rsidR="001675AE">
        <w:t>one.</w:t>
      </w:r>
      <w:r w:rsidRPr="00B5546F" w:rsidR="00FA2E32">
        <w:t xml:space="preserve"> </w:t>
      </w:r>
      <w:r w:rsidRPr="00B5546F" w:rsidR="001675AE">
        <w:t>It</w:t>
      </w:r>
      <w:r w:rsidRPr="00B5546F" w:rsidR="00FA2E32">
        <w:t xml:space="preserve"> </w:t>
      </w:r>
      <w:r w:rsidRPr="00B5546F" w:rsidR="001675AE">
        <w:t>does</w:t>
      </w:r>
      <w:r w:rsidRPr="00B5546F" w:rsidR="00FA2E32">
        <w:t xml:space="preserve"> </w:t>
      </w:r>
      <w:r w:rsidRPr="00B5546F" w:rsidR="001675AE">
        <w:t>not</w:t>
      </w:r>
      <w:r w:rsidRPr="00B5546F" w:rsidR="00FA2E32">
        <w:t xml:space="preserve"> </w:t>
      </w:r>
      <w:r w:rsidRPr="00B5546F" w:rsidR="001675AE">
        <w:t>have</w:t>
      </w:r>
      <w:r w:rsidRPr="00B5546F" w:rsidR="00FA2E32">
        <w:t xml:space="preserve"> </w:t>
      </w:r>
      <w:r w:rsidRPr="00B5546F" w:rsidR="001675AE">
        <w:t>the</w:t>
      </w:r>
      <w:r w:rsidRPr="00B5546F" w:rsidR="00FA2E32">
        <w:t xml:space="preserve"> </w:t>
      </w:r>
      <w:r w:rsidRPr="00B5546F" w:rsidR="001675AE">
        <w:t>deep</w:t>
      </w:r>
      <w:r w:rsidRPr="00B5546F" w:rsidR="00FA2E32">
        <w:t xml:space="preserve"> </w:t>
      </w:r>
      <w:r w:rsidRPr="00B5546F" w:rsidR="001675AE">
        <w:t>taproots</w:t>
      </w:r>
      <w:r w:rsidRPr="00B5546F" w:rsidR="00FA2E32">
        <w:t xml:space="preserve"> </w:t>
      </w:r>
      <w:r w:rsidRPr="00B5546F" w:rsidR="001675AE">
        <w:t>of</w:t>
      </w:r>
      <w:r w:rsidRPr="00B5546F" w:rsidR="00FA2E32">
        <w:t xml:space="preserve"> </w:t>
      </w:r>
      <w:r w:rsidRPr="00B5546F" w:rsidR="001675AE">
        <w:t>Cardiff</w:t>
      </w:r>
      <w:r w:rsidRPr="00B5546F" w:rsidR="00FA2E32">
        <w:t xml:space="preserve"> </w:t>
      </w:r>
      <w:r w:rsidRPr="00B5546F" w:rsidR="001675AE">
        <w:t>and</w:t>
      </w:r>
      <w:r w:rsidRPr="00B5546F" w:rsidR="00FA2E32">
        <w:t xml:space="preserve"> </w:t>
      </w:r>
      <w:r w:rsidRPr="00B5546F" w:rsidR="001675AE">
        <w:t>Edinburgh,</w:t>
      </w:r>
      <w:r w:rsidRPr="00B5546F" w:rsidR="00FA2E32">
        <w:t xml:space="preserve"> </w:t>
      </w:r>
      <w:r w:rsidRPr="00B5546F" w:rsidR="001675AE">
        <w:t>and</w:t>
      </w:r>
      <w:r w:rsidRPr="00B5546F" w:rsidR="00FA2E32">
        <w:t xml:space="preserve"> </w:t>
      </w:r>
      <w:r w:rsidRPr="00B5546F" w:rsidR="001675AE">
        <w:t>we</w:t>
      </w:r>
      <w:r w:rsidRPr="00B5546F" w:rsidR="00FA2E32">
        <w:t xml:space="preserve"> </w:t>
      </w:r>
      <w:r w:rsidRPr="00B5546F" w:rsidR="001675AE">
        <w:t>pray</w:t>
      </w:r>
      <w:r w:rsidRPr="00B5546F" w:rsidR="00FA2E32">
        <w:t xml:space="preserve"> </w:t>
      </w:r>
      <w:r w:rsidRPr="00B5546F" w:rsidR="001675AE">
        <w:t>that</w:t>
      </w:r>
      <w:r w:rsidRPr="00B5546F" w:rsidR="00FA2E32">
        <w:t xml:space="preserve"> </w:t>
      </w:r>
      <w:r w:rsidRPr="00B5546F" w:rsidR="001675AE">
        <w:t>it</w:t>
      </w:r>
      <w:r w:rsidRPr="00B5546F" w:rsidR="00FA2E32">
        <w:t xml:space="preserve"> </w:t>
      </w:r>
      <w:r w:rsidRPr="00B5546F" w:rsidR="001675AE">
        <w:t>does</w:t>
      </w:r>
      <w:r w:rsidRPr="00B5546F" w:rsidR="00FA2E32">
        <w:t xml:space="preserve"> </w:t>
      </w:r>
      <w:r w:rsidRPr="00B5546F" w:rsidR="001675AE">
        <w:t>and</w:t>
      </w:r>
      <w:r w:rsidRPr="00B5546F" w:rsidR="00FA2E32">
        <w:t xml:space="preserve"> </w:t>
      </w:r>
      <w:r w:rsidRPr="00B5546F" w:rsidR="001675AE">
        <w:t>it</w:t>
      </w:r>
      <w:r w:rsidRPr="00B5546F" w:rsidR="00FA2E32">
        <w:t xml:space="preserve"> </w:t>
      </w:r>
      <w:r w:rsidRPr="00B5546F" w:rsidR="001675AE">
        <w:t>will.</w:t>
      </w:r>
      <w:r w:rsidRPr="00B5546F" w:rsidR="00FA2E32">
        <w:t xml:space="preserve"> </w:t>
      </w:r>
    </w:p>
    <w:p w:rsidR="008657AF" w:rsidRPr="00B5546F" w:rsidP="003B73D1">
      <w:pPr>
        <w:pStyle w:val="Question"/>
        <w:numPr>
          <w:ilvl w:val="0"/>
          <w:numId w:val="0"/>
        </w:numPr>
        <w:ind w:left="794"/>
      </w:pPr>
      <w:r w:rsidRPr="00B5546F">
        <w:t>In</w:t>
      </w:r>
      <w:r w:rsidRPr="00B5546F" w:rsidR="00FA2E32">
        <w:t xml:space="preserve"> </w:t>
      </w:r>
      <w:r w:rsidRPr="00B5546F">
        <w:t>terms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fostering,</w:t>
      </w:r>
      <w:r w:rsidRPr="00B5546F" w:rsidR="00FA2E32">
        <w:t xml:space="preserve"> </w:t>
      </w:r>
      <w:r w:rsidRPr="00B5546F">
        <w:t>nurturing</w:t>
      </w:r>
      <w:r w:rsidRPr="00B5546F" w:rsidR="00FA2E32">
        <w:t xml:space="preserve"> </w:t>
      </w:r>
      <w:r w:rsidRPr="00B5546F" w:rsidR="001675AE">
        <w:t>and</w:t>
      </w:r>
      <w:r w:rsidRPr="00B5546F" w:rsidR="00FA2E32">
        <w:t xml:space="preserve"> </w:t>
      </w:r>
      <w:r w:rsidRPr="00B5546F">
        <w:t>encouraging</w:t>
      </w:r>
      <w:r w:rsidRPr="00B5546F" w:rsidR="00FA2E32">
        <w:t xml:space="preserve"> </w:t>
      </w:r>
      <w:r w:rsidRPr="00B5546F">
        <w:t>role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board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others,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seen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something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 w:rsidR="001675AE">
        <w:t>is</w:t>
      </w:r>
      <w:r w:rsidRPr="00B5546F" w:rsidR="00FA2E32">
        <w:t xml:space="preserve"> </w:t>
      </w:r>
      <w:r w:rsidRPr="00B5546F" w:rsidR="001675AE">
        <w:t>important</w:t>
      </w:r>
      <w:r w:rsidRPr="00B5546F" w:rsidR="00FA2E32">
        <w:t xml:space="preserve"> </w:t>
      </w:r>
      <w:r w:rsidRPr="00B5546F" w:rsidR="001675AE">
        <w:t>to</w:t>
      </w:r>
      <w:r w:rsidRPr="00B5546F" w:rsidR="00FA2E32">
        <w:t xml:space="preserve"> </w:t>
      </w:r>
      <w:r w:rsidRPr="00B5546F" w:rsidR="001675AE">
        <w:t>keep</w:t>
      </w:r>
      <w:r w:rsidRPr="00B5546F" w:rsidR="00FA2E32">
        <w:t xml:space="preserve"> </w:t>
      </w:r>
      <w:r w:rsidRPr="00B5546F">
        <w:t>at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forefront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our</w:t>
      </w:r>
      <w:r w:rsidRPr="00B5546F" w:rsidR="00FA2E32">
        <w:t xml:space="preserve"> </w:t>
      </w:r>
      <w:r w:rsidRPr="00B5546F">
        <w:t>minds</w:t>
      </w:r>
      <w:r w:rsidRPr="00B5546F" w:rsidR="003B73D1">
        <w:t>,</w:t>
      </w:r>
      <w:r w:rsidRPr="00B5546F" w:rsidR="00FA2E32">
        <w:t xml:space="preserve"> </w:t>
      </w:r>
      <w:r w:rsidRPr="00B5546F" w:rsidR="001675AE">
        <w:t>to</w:t>
      </w:r>
      <w:r w:rsidRPr="00B5546F" w:rsidR="00FA2E32">
        <w:t xml:space="preserve"> </w:t>
      </w:r>
      <w:r w:rsidRPr="00B5546F" w:rsidR="001675AE">
        <w:t>ensure</w:t>
      </w:r>
      <w:r w:rsidRPr="00B5546F" w:rsidR="00FA2E32">
        <w:t xml:space="preserve"> </w:t>
      </w:r>
      <w:r w:rsidRPr="00B5546F" w:rsidR="001675AE">
        <w:t>we</w:t>
      </w:r>
      <w:r w:rsidRPr="00B5546F" w:rsidR="00FA2E32">
        <w:t xml:space="preserve"> </w:t>
      </w:r>
      <w:r w:rsidRPr="00B5546F" w:rsidR="001675AE">
        <w:t>can</w:t>
      </w:r>
      <w:r w:rsidRPr="00B5546F" w:rsidR="00FA2E32">
        <w:t xml:space="preserve"> </w:t>
      </w:r>
      <w:r w:rsidRPr="00B5546F" w:rsidR="001675AE">
        <w:t>have</w:t>
      </w:r>
      <w:r w:rsidRPr="00B5546F" w:rsidR="00FA2E32">
        <w:t xml:space="preserve"> </w:t>
      </w:r>
      <w:r w:rsidRPr="00B5546F" w:rsidR="001675AE">
        <w:t>a</w:t>
      </w:r>
      <w:r w:rsidRPr="00B5546F" w:rsidR="00FA2E32">
        <w:t xml:space="preserve"> </w:t>
      </w:r>
      <w:r w:rsidRPr="00B5546F" w:rsidR="001675AE">
        <w:t>long-term,</w:t>
      </w:r>
      <w:r w:rsidRPr="00B5546F" w:rsidR="00FA2E32">
        <w:t xml:space="preserve"> </w:t>
      </w:r>
      <w:r w:rsidRPr="00B5546F" w:rsidR="001675AE">
        <w:t>stable</w:t>
      </w:r>
      <w:r w:rsidRPr="00B5546F" w:rsidR="00FA2E32">
        <w:t xml:space="preserve"> </w:t>
      </w:r>
      <w:r w:rsidRPr="00B5546F" w:rsidR="001675AE">
        <w:t>commitment</w:t>
      </w:r>
      <w:r w:rsidRPr="00B5546F" w:rsidR="00FA2E32">
        <w:t xml:space="preserve"> </w:t>
      </w:r>
      <w:r w:rsidRPr="00B5546F" w:rsidR="001675AE">
        <w:t>to</w:t>
      </w:r>
      <w:r w:rsidRPr="00B5546F" w:rsidR="00FA2E32">
        <w:t xml:space="preserve"> </w:t>
      </w:r>
      <w:r w:rsidRPr="00B5546F" w:rsidR="001675AE">
        <w:t>devolved</w:t>
      </w:r>
      <w:r w:rsidRPr="00B5546F" w:rsidR="00FA2E32">
        <w:t xml:space="preserve"> </w:t>
      </w:r>
      <w:r w:rsidRPr="00B5546F" w:rsidR="004D27B9">
        <w:t xml:space="preserve">government </w:t>
      </w:r>
      <w:r w:rsidRPr="00B5546F" w:rsidR="001675AE">
        <w:t>in</w:t>
      </w:r>
      <w:r w:rsidRPr="00B5546F" w:rsidR="00FA2E32">
        <w:t xml:space="preserve"> </w:t>
      </w:r>
      <w:r w:rsidRPr="00B5546F" w:rsidR="001675AE">
        <w:t>Northern</w:t>
      </w:r>
      <w:r w:rsidRPr="00B5546F" w:rsidR="00FA2E32">
        <w:t xml:space="preserve"> </w:t>
      </w:r>
      <w:r w:rsidRPr="00B5546F" w:rsidR="001675AE">
        <w:t>Ireland</w:t>
      </w:r>
      <w:r w:rsidRPr="00B5546F" w:rsidR="00FA2E32">
        <w:t xml:space="preserve"> </w:t>
      </w:r>
      <w:r w:rsidRPr="00B5546F" w:rsidR="001675AE">
        <w:t>that</w:t>
      </w:r>
      <w:r w:rsidRPr="00B5546F" w:rsidR="00FA2E32">
        <w:t xml:space="preserve"> </w:t>
      </w:r>
      <w:r w:rsidRPr="00B5546F" w:rsidR="001675AE">
        <w:t>benefits</w:t>
      </w:r>
      <w:r w:rsidRPr="00B5546F" w:rsidR="00FA2E32">
        <w:t xml:space="preserve"> </w:t>
      </w:r>
      <w:r w:rsidRPr="00B5546F" w:rsidR="001675AE">
        <w:t>all</w:t>
      </w:r>
      <w:r w:rsidRPr="00B5546F" w:rsidR="00FA2E32">
        <w:t xml:space="preserve"> </w:t>
      </w:r>
      <w:r w:rsidRPr="00B5546F" w:rsidR="001675AE">
        <w:t>of</w:t>
      </w:r>
      <w:r w:rsidRPr="00B5546F" w:rsidR="00FA2E32">
        <w:t xml:space="preserve"> </w:t>
      </w:r>
      <w:r w:rsidRPr="00B5546F" w:rsidR="001675AE">
        <w:t>the</w:t>
      </w:r>
      <w:r w:rsidRPr="00B5546F" w:rsidR="00FA2E32">
        <w:t xml:space="preserve"> </w:t>
      </w:r>
      <w:r w:rsidRPr="00B5546F" w:rsidR="001675AE">
        <w:t>communities?</w:t>
      </w:r>
    </w:p>
    <w:p w:rsidR="004D27B9" w:rsidRPr="00B5546F" w:rsidP="001276AB">
      <w:pPr>
        <w:pStyle w:val="Answer"/>
      </w:pPr>
      <w:sdt>
        <w:sdtPr>
          <w:alias w:val="Witness"/>
          <w:id w:val="969409107"/>
          <w:placeholder>
            <w:docPart w:val="DefaultPlaceholder_1082065158"/>
          </w:placeholder>
          <w:richText/>
        </w:sdtPr>
        <w:sdtContent>
          <w:r w:rsidR="00AE0EA3">
            <w:rPr>
              <w:b/>
              <w:i/>
              <w:iCs/>
            </w:rPr>
            <w:t>Mr Walker:</w:t>
          </w:r>
          <w:r w:rsidRPr="00B5546F" w:rsidR="00FA2E32">
            <w:rPr>
              <w:b/>
            </w:rPr>
            <w:t xml:space="preserve"> </w:t>
          </w:r>
        </w:sdtContent>
      </w:sdt>
      <w:r w:rsidRPr="00B5546F" w:rsidR="001276AB">
        <w:t>The</w:t>
      </w:r>
      <w:r w:rsidRPr="00B5546F" w:rsidR="00FA2E32">
        <w:t xml:space="preserve"> </w:t>
      </w:r>
      <w:r w:rsidRPr="00B5546F" w:rsidR="001276AB">
        <w:t>short</w:t>
      </w:r>
      <w:r w:rsidRPr="00B5546F" w:rsidR="00FA2E32">
        <w:t xml:space="preserve"> </w:t>
      </w:r>
      <w:r w:rsidRPr="00B5546F" w:rsidR="001276AB">
        <w:t>answer</w:t>
      </w:r>
      <w:r w:rsidRPr="00B5546F" w:rsidR="00FA2E32">
        <w:t xml:space="preserve"> </w:t>
      </w:r>
      <w:r w:rsidRPr="00B5546F" w:rsidR="001276AB">
        <w:t>to</w:t>
      </w:r>
      <w:r w:rsidRPr="00B5546F" w:rsidR="00FA2E32">
        <w:t xml:space="preserve"> </w:t>
      </w:r>
      <w:r w:rsidRPr="00B5546F" w:rsidR="001276AB">
        <w:t>your</w:t>
      </w:r>
      <w:r w:rsidRPr="00B5546F" w:rsidR="00FA2E32">
        <w:t xml:space="preserve"> </w:t>
      </w:r>
      <w:r w:rsidRPr="00B5546F" w:rsidR="001276AB">
        <w:t>question</w:t>
      </w:r>
      <w:r w:rsidRPr="00B5546F" w:rsidR="00FA2E32">
        <w:t xml:space="preserve"> </w:t>
      </w:r>
      <w:r w:rsidRPr="00B5546F" w:rsidR="001276AB">
        <w:t>is</w:t>
      </w:r>
      <w:r w:rsidRPr="00B5546F" w:rsidR="00FA2E32">
        <w:t xml:space="preserve"> </w:t>
      </w:r>
      <w:r w:rsidRPr="00B5546F" w:rsidR="001276AB">
        <w:t>yes.</w:t>
      </w:r>
      <w:r w:rsidRPr="00B5546F" w:rsidR="00FA2E32">
        <w:t xml:space="preserve"> </w:t>
      </w:r>
      <w:r w:rsidRPr="00B5546F" w:rsidR="001675AE">
        <w:t>That</w:t>
      </w:r>
      <w:r w:rsidRPr="00B5546F" w:rsidR="00FA2E32">
        <w:t xml:space="preserve"> </w:t>
      </w:r>
      <w:r w:rsidRPr="00B5546F" w:rsidR="001675AE">
        <w:t>is</w:t>
      </w:r>
      <w:r w:rsidRPr="00B5546F" w:rsidR="00FA2E32">
        <w:t xml:space="preserve"> </w:t>
      </w:r>
      <w:r w:rsidRPr="00B5546F" w:rsidR="001675AE">
        <w:t>a</w:t>
      </w:r>
      <w:r w:rsidRPr="00B5546F" w:rsidR="00FA2E32">
        <w:t xml:space="preserve"> </w:t>
      </w:r>
      <w:r w:rsidRPr="00B5546F" w:rsidR="001675AE">
        <w:t>very</w:t>
      </w:r>
      <w:r w:rsidRPr="00B5546F" w:rsidR="00FA2E32">
        <w:t xml:space="preserve"> </w:t>
      </w:r>
      <w:r w:rsidRPr="00B5546F" w:rsidR="001675AE">
        <w:t>good</w:t>
      </w:r>
      <w:r w:rsidRPr="00B5546F" w:rsidR="00FA2E32">
        <w:t xml:space="preserve"> </w:t>
      </w:r>
      <w:r w:rsidRPr="00B5546F" w:rsidR="001675AE">
        <w:t>way</w:t>
      </w:r>
      <w:r w:rsidRPr="00B5546F" w:rsidR="00FA2E32">
        <w:t xml:space="preserve"> </w:t>
      </w:r>
      <w:r w:rsidRPr="00B5546F" w:rsidR="001675AE">
        <w:t>of</w:t>
      </w:r>
      <w:r w:rsidRPr="00B5546F" w:rsidR="00FA2E32">
        <w:t xml:space="preserve"> </w:t>
      </w:r>
      <w:r w:rsidRPr="00B5546F" w:rsidR="001675AE">
        <w:t>summing</w:t>
      </w:r>
      <w:r w:rsidRPr="00B5546F" w:rsidR="00FA2E32">
        <w:t xml:space="preserve"> </w:t>
      </w:r>
      <w:r w:rsidRPr="00B5546F" w:rsidR="001675AE">
        <w:t>it</w:t>
      </w:r>
      <w:r w:rsidRPr="00B5546F" w:rsidR="00FA2E32">
        <w:t xml:space="preserve"> </w:t>
      </w:r>
      <w:r w:rsidRPr="00B5546F" w:rsidR="001675AE">
        <w:t>up</w:t>
      </w:r>
      <w:r w:rsidRPr="00B5546F" w:rsidR="00FA2E32">
        <w:t xml:space="preserve"> </w:t>
      </w:r>
      <w:r w:rsidRPr="00B5546F" w:rsidR="001675AE">
        <w:t>and</w:t>
      </w:r>
      <w:r w:rsidRPr="00B5546F" w:rsidR="00FA2E32">
        <w:t xml:space="preserve"> </w:t>
      </w:r>
      <w:r w:rsidRPr="00B5546F" w:rsidR="001675AE">
        <w:t>it</w:t>
      </w:r>
      <w:r w:rsidRPr="00B5546F" w:rsidR="00FA2E32">
        <w:t xml:space="preserve"> </w:t>
      </w:r>
      <w:r w:rsidRPr="00B5546F" w:rsidR="001675AE">
        <w:t>is</w:t>
      </w:r>
      <w:r w:rsidRPr="00B5546F" w:rsidR="00FA2E32">
        <w:t xml:space="preserve"> </w:t>
      </w:r>
      <w:r w:rsidRPr="00B5546F" w:rsidR="001675AE">
        <w:t>something</w:t>
      </w:r>
      <w:r w:rsidRPr="00B5546F" w:rsidR="00FA2E32">
        <w:t xml:space="preserve"> </w:t>
      </w:r>
      <w:r w:rsidRPr="00B5546F" w:rsidR="001675AE">
        <w:t>we</w:t>
      </w:r>
      <w:r w:rsidRPr="00B5546F" w:rsidR="00FA2E32">
        <w:t xml:space="preserve"> </w:t>
      </w:r>
      <w:r w:rsidRPr="00B5546F" w:rsidR="001675AE">
        <w:t>want</w:t>
      </w:r>
      <w:r w:rsidRPr="00B5546F" w:rsidR="00FA2E32">
        <w:t xml:space="preserve"> </w:t>
      </w:r>
      <w:r w:rsidRPr="00B5546F" w:rsidR="001675AE">
        <w:t>to</w:t>
      </w:r>
      <w:r w:rsidRPr="00B5546F" w:rsidR="00FA2E32">
        <w:t xml:space="preserve"> </w:t>
      </w:r>
      <w:r w:rsidRPr="00B5546F" w:rsidR="001675AE">
        <w:t>engage</w:t>
      </w:r>
      <w:r w:rsidRPr="00B5546F" w:rsidR="00FA2E32">
        <w:t xml:space="preserve"> </w:t>
      </w:r>
      <w:r w:rsidRPr="00B5546F" w:rsidR="001675AE">
        <w:t>constructively</w:t>
      </w:r>
      <w:r w:rsidRPr="00B5546F" w:rsidR="00FA2E32">
        <w:t xml:space="preserve"> </w:t>
      </w:r>
      <w:r w:rsidRPr="00B5546F" w:rsidR="001675AE">
        <w:t>on</w:t>
      </w:r>
      <w:r w:rsidRPr="00B5546F" w:rsidR="00FA2E32">
        <w:t xml:space="preserve"> </w:t>
      </w:r>
      <w:r w:rsidRPr="00B5546F" w:rsidR="001675AE">
        <w:t>with</w:t>
      </w:r>
      <w:r w:rsidRPr="00B5546F" w:rsidR="00FA2E32">
        <w:t xml:space="preserve"> </w:t>
      </w:r>
      <w:r w:rsidRPr="00B5546F" w:rsidR="001675AE">
        <w:t>the</w:t>
      </w:r>
      <w:r w:rsidRPr="00B5546F" w:rsidR="00FA2E32">
        <w:t xml:space="preserve"> </w:t>
      </w:r>
      <w:r w:rsidRPr="00B5546F" w:rsidR="001675AE">
        <w:t>board.</w:t>
      </w:r>
      <w:r w:rsidRPr="00B5546F" w:rsidR="00FA2E32">
        <w:t xml:space="preserve"> </w:t>
      </w:r>
      <w:r w:rsidRPr="00B5546F" w:rsidR="001276AB">
        <w:t>This</w:t>
      </w:r>
      <w:r w:rsidRPr="00B5546F" w:rsidR="00FA2E32">
        <w:t xml:space="preserve"> </w:t>
      </w:r>
      <w:r w:rsidRPr="00B5546F" w:rsidR="001276AB">
        <w:t>should</w:t>
      </w:r>
      <w:r w:rsidRPr="00B5546F" w:rsidR="00FA2E32">
        <w:t xml:space="preserve"> </w:t>
      </w:r>
      <w:r w:rsidRPr="00B5546F" w:rsidR="001675AE">
        <w:t>not</w:t>
      </w:r>
      <w:r w:rsidRPr="00B5546F" w:rsidR="00FA2E32">
        <w:t xml:space="preserve"> </w:t>
      </w:r>
      <w:r w:rsidRPr="00B5546F" w:rsidR="001675AE">
        <w:t>be</w:t>
      </w:r>
      <w:r w:rsidRPr="00B5546F" w:rsidR="00FA2E32">
        <w:t xml:space="preserve"> </w:t>
      </w:r>
      <w:r w:rsidRPr="00B5546F" w:rsidR="001675AE">
        <w:t>a</w:t>
      </w:r>
      <w:r w:rsidRPr="00B5546F" w:rsidR="00FA2E32">
        <w:t xml:space="preserve"> </w:t>
      </w:r>
      <w:r w:rsidRPr="00B5546F" w:rsidR="001675AE">
        <w:t>process</w:t>
      </w:r>
      <w:r w:rsidRPr="00B5546F" w:rsidR="00FA2E32">
        <w:t xml:space="preserve"> </w:t>
      </w:r>
      <w:r w:rsidRPr="00B5546F" w:rsidR="001675AE">
        <w:t>of</w:t>
      </w:r>
      <w:r w:rsidRPr="00B5546F" w:rsidR="00FA2E32">
        <w:t xml:space="preserve"> </w:t>
      </w:r>
      <w:r w:rsidRPr="00B5546F" w:rsidR="001675AE">
        <w:t>nagging.</w:t>
      </w:r>
      <w:r w:rsidRPr="00B5546F" w:rsidR="00FA2E32">
        <w:t xml:space="preserve"> </w:t>
      </w:r>
      <w:r w:rsidRPr="00B5546F" w:rsidR="001675AE">
        <w:t>This</w:t>
      </w:r>
      <w:r w:rsidRPr="00B5546F" w:rsidR="00FA2E32">
        <w:t xml:space="preserve"> </w:t>
      </w:r>
      <w:r w:rsidRPr="00B5546F" w:rsidR="001675AE">
        <w:t>should</w:t>
      </w:r>
      <w:r w:rsidRPr="00B5546F" w:rsidR="00FA2E32">
        <w:t xml:space="preserve"> </w:t>
      </w:r>
      <w:r w:rsidRPr="00B5546F" w:rsidR="001276AB">
        <w:t>be</w:t>
      </w:r>
      <w:r w:rsidRPr="00B5546F" w:rsidR="00FA2E32">
        <w:t xml:space="preserve"> </w:t>
      </w:r>
      <w:r w:rsidRPr="00B5546F" w:rsidR="001276AB">
        <w:t>a</w:t>
      </w:r>
      <w:r w:rsidRPr="00B5546F" w:rsidR="00FA2E32">
        <w:t xml:space="preserve"> </w:t>
      </w:r>
      <w:r w:rsidRPr="00B5546F" w:rsidR="001276AB">
        <w:t>process</w:t>
      </w:r>
      <w:r w:rsidRPr="00B5546F" w:rsidR="00FA2E32">
        <w:t xml:space="preserve"> </w:t>
      </w:r>
      <w:r w:rsidRPr="00B5546F" w:rsidR="001276AB">
        <w:t>of</w:t>
      </w:r>
      <w:r w:rsidRPr="00B5546F" w:rsidR="00FA2E32">
        <w:t xml:space="preserve"> </w:t>
      </w:r>
      <w:r w:rsidRPr="00B5546F" w:rsidR="001276AB">
        <w:t>recognising</w:t>
      </w:r>
      <w:r w:rsidRPr="00B5546F" w:rsidR="00FA2E32">
        <w:t xml:space="preserve"> </w:t>
      </w:r>
      <w:r w:rsidRPr="00B5546F" w:rsidR="001276AB">
        <w:t>where</w:t>
      </w:r>
      <w:r w:rsidRPr="00B5546F" w:rsidR="00FA2E32">
        <w:t xml:space="preserve"> </w:t>
      </w:r>
      <w:r w:rsidRPr="00B5546F" w:rsidR="001276AB">
        <w:t>progress</w:t>
      </w:r>
      <w:r w:rsidRPr="00B5546F" w:rsidR="00FA2E32">
        <w:t xml:space="preserve"> </w:t>
      </w:r>
      <w:r w:rsidRPr="00B5546F" w:rsidR="001276AB">
        <w:t>has</w:t>
      </w:r>
      <w:r w:rsidRPr="00B5546F" w:rsidR="00FA2E32">
        <w:t xml:space="preserve"> </w:t>
      </w:r>
      <w:r w:rsidRPr="00B5546F" w:rsidR="001276AB">
        <w:t>been</w:t>
      </w:r>
      <w:r w:rsidRPr="00B5546F" w:rsidR="00FA2E32">
        <w:t xml:space="preserve"> </w:t>
      </w:r>
      <w:r w:rsidRPr="00B5546F" w:rsidR="001276AB">
        <w:t>made</w:t>
      </w:r>
      <w:r w:rsidRPr="00B5546F" w:rsidR="00FA2E32">
        <w:t xml:space="preserve"> </w:t>
      </w:r>
      <w:r w:rsidRPr="00B5546F" w:rsidR="001276AB">
        <w:t>and</w:t>
      </w:r>
      <w:r w:rsidRPr="00B5546F" w:rsidR="00FA2E32">
        <w:t xml:space="preserve"> </w:t>
      </w:r>
      <w:r w:rsidRPr="00B5546F" w:rsidR="001276AB">
        <w:t>encouraging,</w:t>
      </w:r>
      <w:r w:rsidRPr="00B5546F" w:rsidR="00FA2E32">
        <w:t xml:space="preserve"> </w:t>
      </w:r>
      <w:r w:rsidRPr="00B5546F" w:rsidR="001276AB">
        <w:t>if</w:t>
      </w:r>
      <w:r w:rsidRPr="00B5546F" w:rsidR="00FA2E32">
        <w:t xml:space="preserve"> </w:t>
      </w:r>
      <w:r w:rsidRPr="00B5546F" w:rsidR="001276AB">
        <w:t>blockages</w:t>
      </w:r>
      <w:r w:rsidRPr="00B5546F" w:rsidR="00FA2E32">
        <w:t xml:space="preserve"> </w:t>
      </w:r>
      <w:r w:rsidRPr="00B5546F" w:rsidR="001276AB">
        <w:t>arise</w:t>
      </w:r>
      <w:r w:rsidRPr="00B5546F" w:rsidR="001675AE">
        <w:t>,</w:t>
      </w:r>
      <w:r w:rsidRPr="00B5546F" w:rsidR="00FA2E32">
        <w:t xml:space="preserve"> </w:t>
      </w:r>
      <w:r w:rsidRPr="00B5546F" w:rsidR="001675AE">
        <w:t>practical</w:t>
      </w:r>
      <w:r w:rsidRPr="00B5546F" w:rsidR="00FA2E32">
        <w:t xml:space="preserve"> </w:t>
      </w:r>
      <w:r w:rsidRPr="00B5546F" w:rsidR="001675AE">
        <w:t>solutions</w:t>
      </w:r>
      <w:r w:rsidRPr="00B5546F" w:rsidR="00FA2E32">
        <w:t xml:space="preserve"> </w:t>
      </w:r>
      <w:r w:rsidRPr="00B5546F" w:rsidR="001675AE">
        <w:t>to</w:t>
      </w:r>
      <w:r w:rsidRPr="00B5546F" w:rsidR="00FA2E32">
        <w:t xml:space="preserve"> </w:t>
      </w:r>
      <w:r w:rsidRPr="00B5546F" w:rsidR="001675AE">
        <w:t>unblock</w:t>
      </w:r>
      <w:r w:rsidRPr="00B5546F" w:rsidR="00FA2E32">
        <w:t xml:space="preserve"> </w:t>
      </w:r>
      <w:r w:rsidRPr="00B5546F" w:rsidR="001675AE">
        <w:t>those</w:t>
      </w:r>
      <w:r w:rsidRPr="00B5546F" w:rsidR="00FA2E32">
        <w:t xml:space="preserve"> </w:t>
      </w:r>
      <w:r w:rsidRPr="00B5546F" w:rsidR="001675AE">
        <w:t>blockages.</w:t>
      </w:r>
      <w:r w:rsidRPr="00B5546F" w:rsidR="00FA2E32">
        <w:t xml:space="preserve"> </w:t>
      </w:r>
      <w:r w:rsidRPr="00B5546F" w:rsidR="001675AE">
        <w:t>You</w:t>
      </w:r>
      <w:r w:rsidRPr="00B5546F" w:rsidR="00FA2E32">
        <w:t xml:space="preserve"> </w:t>
      </w:r>
      <w:r w:rsidRPr="00B5546F" w:rsidR="001675AE">
        <w:t>are</w:t>
      </w:r>
      <w:r w:rsidRPr="00B5546F" w:rsidR="00FA2E32">
        <w:t xml:space="preserve"> </w:t>
      </w:r>
      <w:r w:rsidRPr="00B5546F" w:rsidR="001675AE">
        <w:t>absolutely</w:t>
      </w:r>
      <w:r w:rsidRPr="00B5546F" w:rsidR="00FA2E32">
        <w:t xml:space="preserve"> </w:t>
      </w:r>
      <w:r w:rsidRPr="00B5546F" w:rsidR="001675AE">
        <w:t>right</w:t>
      </w:r>
      <w:r w:rsidRPr="00B5546F" w:rsidR="00FA2E32">
        <w:t xml:space="preserve"> </w:t>
      </w:r>
      <w:r w:rsidRPr="00B5546F" w:rsidR="001675AE">
        <w:t>that</w:t>
      </w:r>
      <w:r w:rsidRPr="00B5546F" w:rsidR="00FA2E32">
        <w:t xml:space="preserve"> </w:t>
      </w:r>
      <w:r w:rsidRPr="00B5546F" w:rsidR="001675AE">
        <w:t>w</w:t>
      </w:r>
      <w:r w:rsidRPr="00B5546F" w:rsidR="001276AB">
        <w:t>e</w:t>
      </w:r>
      <w:r w:rsidRPr="00B5546F" w:rsidR="00FA2E32">
        <w:t xml:space="preserve"> </w:t>
      </w:r>
      <w:r w:rsidRPr="00B5546F" w:rsidR="001276AB">
        <w:t>need</w:t>
      </w:r>
      <w:r w:rsidRPr="00B5546F" w:rsidR="00FA2E32">
        <w:t xml:space="preserve"> </w:t>
      </w:r>
      <w:r w:rsidRPr="00B5546F" w:rsidR="001276AB">
        <w:t>to</w:t>
      </w:r>
      <w:r w:rsidRPr="00B5546F" w:rsidR="00FA2E32">
        <w:t xml:space="preserve"> </w:t>
      </w:r>
      <w:r w:rsidRPr="00B5546F" w:rsidR="001276AB">
        <w:t>nurture</w:t>
      </w:r>
      <w:r w:rsidRPr="00B5546F" w:rsidR="00FA2E32">
        <w:t xml:space="preserve"> </w:t>
      </w:r>
      <w:r w:rsidRPr="00B5546F" w:rsidR="001675AE">
        <w:t>devolution</w:t>
      </w:r>
      <w:r w:rsidRPr="00B5546F" w:rsidR="00FA2E32">
        <w:t xml:space="preserve"> </w:t>
      </w:r>
      <w:r w:rsidRPr="00B5546F" w:rsidR="001675AE">
        <w:t>in</w:t>
      </w:r>
      <w:r w:rsidRPr="00B5546F" w:rsidR="00FA2E32">
        <w:t xml:space="preserve"> </w:t>
      </w:r>
      <w:r w:rsidRPr="00B5546F" w:rsidR="001675AE">
        <w:t>Northern</w:t>
      </w:r>
      <w:r w:rsidRPr="00B5546F" w:rsidR="00FA2E32">
        <w:t xml:space="preserve"> </w:t>
      </w:r>
      <w:r w:rsidRPr="00B5546F" w:rsidR="001675AE">
        <w:t>Ireland,</w:t>
      </w:r>
      <w:r w:rsidRPr="00B5546F" w:rsidR="00FA2E32">
        <w:t xml:space="preserve"> </w:t>
      </w:r>
      <w:r w:rsidRPr="00B5546F" w:rsidR="001675AE">
        <w:t>which,</w:t>
      </w:r>
      <w:r w:rsidRPr="00B5546F" w:rsidR="00FA2E32">
        <w:t xml:space="preserve"> </w:t>
      </w:r>
      <w:r w:rsidRPr="00B5546F" w:rsidR="001675AE">
        <w:t>although</w:t>
      </w:r>
      <w:r w:rsidRPr="00B5546F" w:rsidR="00FA2E32">
        <w:t xml:space="preserve"> </w:t>
      </w:r>
      <w:r w:rsidRPr="00B5546F" w:rsidR="001675AE">
        <w:t>it</w:t>
      </w:r>
      <w:r w:rsidRPr="00B5546F" w:rsidR="00FA2E32">
        <w:t xml:space="preserve"> </w:t>
      </w:r>
      <w:r w:rsidRPr="00B5546F" w:rsidR="001675AE">
        <w:t>has</w:t>
      </w:r>
      <w:r w:rsidRPr="00B5546F" w:rsidR="00FA2E32">
        <w:t xml:space="preserve"> </w:t>
      </w:r>
      <w:r w:rsidRPr="00B5546F" w:rsidR="001675AE">
        <w:t>had</w:t>
      </w:r>
      <w:r w:rsidRPr="00B5546F" w:rsidR="00FA2E32">
        <w:t xml:space="preserve"> </w:t>
      </w:r>
      <w:r w:rsidRPr="00B5546F" w:rsidR="001675AE">
        <w:t>challenges</w:t>
      </w:r>
      <w:r w:rsidRPr="00B5546F" w:rsidR="00FA2E32">
        <w:t xml:space="preserve"> </w:t>
      </w:r>
      <w:r w:rsidRPr="00B5546F" w:rsidR="001675AE">
        <w:t>and</w:t>
      </w:r>
      <w:r w:rsidRPr="00B5546F" w:rsidR="00FA2E32">
        <w:t xml:space="preserve"> </w:t>
      </w:r>
      <w:r w:rsidRPr="00B5546F" w:rsidR="001675AE">
        <w:t>periods</w:t>
      </w:r>
      <w:r w:rsidRPr="00B5546F" w:rsidR="00FA2E32">
        <w:t xml:space="preserve"> </w:t>
      </w:r>
      <w:r w:rsidRPr="00B5546F" w:rsidR="001675AE">
        <w:t>of</w:t>
      </w:r>
      <w:r w:rsidRPr="00B5546F" w:rsidR="00FA2E32">
        <w:t xml:space="preserve"> </w:t>
      </w:r>
      <w:r w:rsidRPr="00B5546F" w:rsidR="001675AE">
        <w:t>absence</w:t>
      </w:r>
      <w:r w:rsidRPr="00B5546F" w:rsidR="00FA2E32">
        <w:t xml:space="preserve"> </w:t>
      </w:r>
      <w:r w:rsidRPr="00B5546F" w:rsidR="001675AE">
        <w:t>over</w:t>
      </w:r>
      <w:r w:rsidRPr="00B5546F" w:rsidR="00FA2E32">
        <w:t xml:space="preserve"> </w:t>
      </w:r>
      <w:r w:rsidRPr="00B5546F" w:rsidR="001675AE">
        <w:t>recent</w:t>
      </w:r>
      <w:r w:rsidRPr="00B5546F" w:rsidR="00FA2E32">
        <w:t xml:space="preserve"> </w:t>
      </w:r>
      <w:r w:rsidRPr="00B5546F" w:rsidR="001675AE">
        <w:t>years,</w:t>
      </w:r>
      <w:r w:rsidRPr="00B5546F" w:rsidR="00FA2E32">
        <w:t xml:space="preserve"> </w:t>
      </w:r>
      <w:r w:rsidRPr="00B5546F" w:rsidR="001675AE">
        <w:t>has</w:t>
      </w:r>
      <w:r w:rsidRPr="00B5546F" w:rsidR="00FA2E32">
        <w:t xml:space="preserve"> </w:t>
      </w:r>
      <w:r w:rsidRPr="00B5546F" w:rsidR="001675AE">
        <w:t>deep</w:t>
      </w:r>
      <w:r w:rsidRPr="00B5546F" w:rsidR="00FA2E32">
        <w:t xml:space="preserve"> </w:t>
      </w:r>
      <w:r w:rsidRPr="00B5546F" w:rsidR="001675AE">
        <w:t>roots</w:t>
      </w:r>
      <w:r w:rsidRPr="00B5546F" w:rsidR="00FA2E32">
        <w:t xml:space="preserve"> </w:t>
      </w:r>
      <w:r w:rsidRPr="00B5546F" w:rsidR="001675AE">
        <w:t>going</w:t>
      </w:r>
      <w:r w:rsidRPr="00B5546F" w:rsidR="00FA2E32">
        <w:t xml:space="preserve"> </w:t>
      </w:r>
      <w:r w:rsidRPr="00B5546F" w:rsidR="001675AE">
        <w:t>back</w:t>
      </w:r>
      <w:r w:rsidRPr="00B5546F" w:rsidR="00FA2E32">
        <w:t xml:space="preserve"> </w:t>
      </w:r>
      <w:r w:rsidRPr="00B5546F" w:rsidR="001675AE">
        <w:t>a</w:t>
      </w:r>
      <w:r w:rsidRPr="00B5546F" w:rsidR="00FA2E32">
        <w:t xml:space="preserve"> </w:t>
      </w:r>
      <w:r w:rsidRPr="00B5546F" w:rsidR="001675AE">
        <w:t>long</w:t>
      </w:r>
      <w:r w:rsidRPr="00B5546F" w:rsidR="00FA2E32">
        <w:t xml:space="preserve"> </w:t>
      </w:r>
      <w:r w:rsidRPr="00B5546F" w:rsidR="001675AE">
        <w:t>way</w:t>
      </w:r>
      <w:r w:rsidRPr="00B5546F" w:rsidR="00FA2E32">
        <w:t xml:space="preserve"> </w:t>
      </w:r>
      <w:r w:rsidRPr="00B5546F" w:rsidR="001675AE">
        <w:t>into</w:t>
      </w:r>
      <w:r w:rsidRPr="00B5546F" w:rsidR="00FA2E32">
        <w:t xml:space="preserve"> </w:t>
      </w:r>
      <w:r w:rsidRPr="00B5546F" w:rsidR="001675AE">
        <w:t>the</w:t>
      </w:r>
      <w:r w:rsidRPr="00B5546F" w:rsidR="00FA2E32">
        <w:t xml:space="preserve"> </w:t>
      </w:r>
      <w:r w:rsidRPr="00B5546F" w:rsidR="001675AE">
        <w:t>further</w:t>
      </w:r>
      <w:r w:rsidRPr="00B5546F" w:rsidR="00FA2E32">
        <w:t xml:space="preserve"> </w:t>
      </w:r>
      <w:r w:rsidRPr="00B5546F" w:rsidR="001675AE">
        <w:t>past.</w:t>
      </w:r>
      <w:r w:rsidRPr="00B5546F" w:rsidR="00FA2E32">
        <w:t xml:space="preserve"> </w:t>
      </w:r>
      <w:r w:rsidRPr="00B5546F" w:rsidR="001675AE">
        <w:t>We</w:t>
      </w:r>
      <w:r w:rsidRPr="00B5546F" w:rsidR="00FA2E32">
        <w:t xml:space="preserve"> </w:t>
      </w:r>
      <w:r w:rsidRPr="00B5546F" w:rsidR="001675AE">
        <w:t>need</w:t>
      </w:r>
      <w:r w:rsidRPr="00B5546F" w:rsidR="00FA2E32">
        <w:t xml:space="preserve"> </w:t>
      </w:r>
      <w:r w:rsidRPr="00B5546F" w:rsidR="001675AE">
        <w:t>to</w:t>
      </w:r>
      <w:r w:rsidRPr="00B5546F" w:rsidR="00FA2E32">
        <w:t xml:space="preserve"> </w:t>
      </w:r>
      <w:r w:rsidRPr="00B5546F" w:rsidR="001675AE">
        <w:t>nurture</w:t>
      </w:r>
      <w:r w:rsidRPr="00B5546F" w:rsidR="00FA2E32">
        <w:t xml:space="preserve"> </w:t>
      </w:r>
      <w:r w:rsidRPr="00B5546F" w:rsidR="001276AB">
        <w:t>it</w:t>
      </w:r>
      <w:r w:rsidRPr="00B5546F" w:rsidR="00FA2E32">
        <w:t xml:space="preserve"> </w:t>
      </w:r>
      <w:r w:rsidRPr="00B5546F" w:rsidR="004D3468">
        <w:t>o</w:t>
      </w:r>
      <w:r w:rsidRPr="00B5546F" w:rsidR="001276AB">
        <w:t>n</w:t>
      </w:r>
      <w:r w:rsidRPr="00B5546F" w:rsidR="00FA2E32">
        <w:t xml:space="preserve"> </w:t>
      </w:r>
      <w:r w:rsidRPr="00B5546F" w:rsidR="001276AB">
        <w:t>a</w:t>
      </w:r>
      <w:r w:rsidRPr="00B5546F" w:rsidR="00FA2E32">
        <w:t xml:space="preserve"> </w:t>
      </w:r>
      <w:r w:rsidRPr="00B5546F" w:rsidR="001276AB">
        <w:t>power</w:t>
      </w:r>
      <w:r w:rsidRPr="00B5546F" w:rsidR="004D3468">
        <w:t>-</w:t>
      </w:r>
      <w:r w:rsidRPr="00B5546F" w:rsidR="001276AB">
        <w:t>sharing</w:t>
      </w:r>
      <w:r w:rsidRPr="00B5546F" w:rsidR="00FA2E32">
        <w:t xml:space="preserve"> </w:t>
      </w:r>
      <w:r w:rsidRPr="00B5546F" w:rsidR="001276AB">
        <w:t>basis.</w:t>
      </w:r>
      <w:r w:rsidRPr="00B5546F" w:rsidR="00FA2E32">
        <w:t xml:space="preserve"> </w:t>
      </w:r>
    </w:p>
    <w:p w:rsidR="004D27B9" w:rsidRPr="00B5546F" w:rsidP="001276AB">
      <w:pPr>
        <w:pStyle w:val="Answer"/>
      </w:pPr>
      <w:r w:rsidRPr="00B5546F">
        <w:t>One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 w:rsidR="004D3468">
        <w:t>really</w:t>
      </w:r>
      <w:r w:rsidRPr="00B5546F" w:rsidR="00FA2E32">
        <w:t xml:space="preserve"> </w:t>
      </w:r>
      <w:r w:rsidRPr="00B5546F">
        <w:t>welcome</w:t>
      </w:r>
      <w:r w:rsidRPr="00B5546F" w:rsidR="00FA2E32">
        <w:t xml:space="preserve"> </w:t>
      </w:r>
      <w:r w:rsidRPr="00B5546F">
        <w:t>things</w:t>
      </w:r>
      <w:r w:rsidRPr="00B5546F" w:rsidR="00FA2E32">
        <w:t xml:space="preserve"> </w:t>
      </w:r>
      <w:r w:rsidRPr="00B5546F" w:rsidR="004D3468">
        <w:t>about</w:t>
      </w:r>
      <w:r w:rsidRPr="00B5546F" w:rsidR="00FA2E32">
        <w:t xml:space="preserve"> </w:t>
      </w:r>
      <w:r w:rsidRPr="00B5546F" w:rsidR="004D3468">
        <w:t>w</w:t>
      </w:r>
      <w:r w:rsidRPr="00B5546F">
        <w:t>hat</w:t>
      </w:r>
      <w:r w:rsidRPr="00B5546F" w:rsidR="00FA2E32">
        <w:t xml:space="preserve"> </w:t>
      </w:r>
      <w:r w:rsidRPr="00B5546F">
        <w:t>happened</w:t>
      </w:r>
      <w:r w:rsidRPr="00B5546F" w:rsidR="00FA2E32">
        <w:t xml:space="preserve"> </w:t>
      </w:r>
      <w:r w:rsidRPr="00B5546F">
        <w:t>with</w:t>
      </w:r>
      <w:r w:rsidRPr="00B5546F" w:rsidR="00FA2E32">
        <w:t xml:space="preserve"> </w:t>
      </w:r>
      <w:r w:rsidRPr="00B5546F">
        <w:t>New</w:t>
      </w:r>
      <w:r w:rsidRPr="00B5546F" w:rsidR="00FA2E32">
        <w:t xml:space="preserve"> </w:t>
      </w:r>
      <w:r w:rsidRPr="00B5546F" w:rsidR="004D3468">
        <w:t>D</w:t>
      </w:r>
      <w:r w:rsidRPr="00B5546F">
        <w:t>ecade,</w:t>
      </w:r>
      <w:r w:rsidRPr="00B5546F" w:rsidR="00FA2E32">
        <w:t xml:space="preserve"> </w:t>
      </w:r>
      <w:r w:rsidRPr="00B5546F">
        <w:t>New</w:t>
      </w:r>
      <w:r w:rsidRPr="00B5546F" w:rsidR="00FA2E32">
        <w:t xml:space="preserve"> </w:t>
      </w:r>
      <w:r w:rsidRPr="00B5546F" w:rsidR="004D3468">
        <w:t>A</w:t>
      </w:r>
      <w:r w:rsidRPr="00B5546F">
        <w:t>pproach</w:t>
      </w:r>
      <w:r w:rsidRPr="00B5546F" w:rsidR="004D3468">
        <w:t>,</w:t>
      </w:r>
      <w:r w:rsidRPr="00B5546F" w:rsidR="00FA2E32">
        <w:t xml:space="preserve"> </w:t>
      </w:r>
      <w:r w:rsidRPr="00B5546F" w:rsidR="004D3468">
        <w:t>which</w:t>
      </w:r>
      <w:r w:rsidRPr="00B5546F" w:rsidR="00FA2E32">
        <w:t xml:space="preserve"> </w:t>
      </w:r>
      <w:r w:rsidRPr="00B5546F" w:rsidR="004D3468">
        <w:t>was</w:t>
      </w:r>
      <w:r w:rsidRPr="00B5546F" w:rsidR="00FA2E32">
        <w:t xml:space="preserve"> </w:t>
      </w:r>
      <w:r w:rsidRPr="00B5546F" w:rsidR="004D3468">
        <w:t>not</w:t>
      </w:r>
      <w:r w:rsidRPr="00B5546F" w:rsidR="00FA2E32">
        <w:t xml:space="preserve"> </w:t>
      </w:r>
      <w:r w:rsidRPr="00B5546F" w:rsidR="004D3468">
        <w:t>a</w:t>
      </w:r>
      <w:r w:rsidRPr="00B5546F" w:rsidR="00FA2E32">
        <w:t xml:space="preserve"> </w:t>
      </w:r>
      <w:r w:rsidRPr="00B5546F" w:rsidR="004D3468">
        <w:t>certainty</w:t>
      </w:r>
      <w:r w:rsidRPr="00B5546F" w:rsidR="00FA2E32">
        <w:t xml:space="preserve"> </w:t>
      </w:r>
      <w:r w:rsidRPr="00B5546F" w:rsidR="004D3468">
        <w:t>until</w:t>
      </w:r>
      <w:r w:rsidRPr="00B5546F" w:rsidR="00FA2E32">
        <w:t xml:space="preserve"> </w:t>
      </w:r>
      <w:r w:rsidRPr="00B5546F" w:rsidR="004D3468">
        <w:t>the</w:t>
      </w:r>
      <w:r w:rsidRPr="00B5546F" w:rsidR="00FA2E32">
        <w:t xml:space="preserve"> </w:t>
      </w:r>
      <w:r w:rsidRPr="00B5546F" w:rsidR="004D3468">
        <w:t>very</w:t>
      </w:r>
      <w:r w:rsidRPr="00B5546F" w:rsidR="00FA2E32">
        <w:t xml:space="preserve"> </w:t>
      </w:r>
      <w:r w:rsidRPr="00B5546F" w:rsidR="004D3468">
        <w:t>last</w:t>
      </w:r>
      <w:r w:rsidRPr="00B5546F" w:rsidR="00FA2E32">
        <w:t xml:space="preserve"> </w:t>
      </w:r>
      <w:r w:rsidRPr="00B5546F" w:rsidR="004D3468">
        <w:t>minute</w:t>
      </w:r>
      <w:r w:rsidRPr="00B5546F" w:rsidR="00FA2E32">
        <w:t xml:space="preserve"> </w:t>
      </w:r>
      <w:r w:rsidRPr="00B5546F" w:rsidR="004D3468">
        <w:t>of</w:t>
      </w:r>
      <w:r w:rsidRPr="00B5546F" w:rsidR="00FA2E32">
        <w:t xml:space="preserve"> </w:t>
      </w:r>
      <w:r w:rsidRPr="00B5546F" w:rsidR="004D3468">
        <w:t>the</w:t>
      </w:r>
      <w:r w:rsidRPr="00B5546F" w:rsidR="00FA2E32">
        <w:t xml:space="preserve"> </w:t>
      </w:r>
      <w:r w:rsidRPr="00B5546F" w:rsidR="004D3468">
        <w:t>deal,</w:t>
      </w:r>
      <w:r w:rsidRPr="00B5546F" w:rsidR="00FA2E32">
        <w:t xml:space="preserve"> </w:t>
      </w:r>
      <w:r w:rsidRPr="00B5546F" w:rsidR="004D3468">
        <w:t>was</w:t>
      </w:r>
      <w:r w:rsidRPr="00B5546F" w:rsidR="00FA2E32">
        <w:t xml:space="preserve"> </w:t>
      </w:r>
      <w:r w:rsidRPr="00B5546F" w:rsidR="004D3468">
        <w:t>the</w:t>
      </w:r>
      <w:r w:rsidRPr="00B5546F" w:rsidR="00FA2E32">
        <w:t xml:space="preserve"> </w:t>
      </w:r>
      <w:r w:rsidRPr="00B5546F" w:rsidR="004D3468">
        <w:t>fact</w:t>
      </w:r>
      <w:r w:rsidRPr="00B5546F" w:rsidR="00FA2E32">
        <w:t xml:space="preserve"> </w:t>
      </w:r>
      <w:r w:rsidRPr="00B5546F" w:rsidR="004D3468">
        <w:t>that</w:t>
      </w:r>
      <w:r w:rsidRPr="00B5546F" w:rsidR="00FA2E32">
        <w:t xml:space="preserve"> </w:t>
      </w:r>
      <w:r w:rsidRPr="00B5546F" w:rsidR="004D3468">
        <w:t>it</w:t>
      </w:r>
      <w:r w:rsidRPr="00B5546F" w:rsidR="00FA2E32">
        <w:t xml:space="preserve"> </w:t>
      </w:r>
      <w:r w:rsidRPr="00B5546F" w:rsidR="004D3468">
        <w:t>was</w:t>
      </w:r>
      <w:r w:rsidRPr="00B5546F" w:rsidR="00FA2E32">
        <w:t xml:space="preserve"> </w:t>
      </w:r>
      <w:r w:rsidRPr="00B5546F" w:rsidR="004D3468">
        <w:t>signed</w:t>
      </w:r>
      <w:r w:rsidRPr="00B5546F" w:rsidR="00FA2E32">
        <w:t xml:space="preserve"> </w:t>
      </w:r>
      <w:r w:rsidRPr="00B5546F" w:rsidR="004D3468">
        <w:t>up</w:t>
      </w:r>
      <w:r w:rsidRPr="00B5546F" w:rsidR="00FA2E32">
        <w:t xml:space="preserve"> </w:t>
      </w:r>
      <w:r w:rsidRPr="00B5546F" w:rsidR="004D3468">
        <w:t>to</w:t>
      </w:r>
      <w:r w:rsidRPr="00B5546F" w:rsidR="00FA2E32">
        <w:t xml:space="preserve"> </w:t>
      </w:r>
      <w:r w:rsidRPr="00B5546F" w:rsidR="004D3468">
        <w:t>by</w:t>
      </w:r>
      <w:r w:rsidRPr="00B5546F" w:rsidR="00FA2E32">
        <w:t xml:space="preserve"> </w:t>
      </w:r>
      <w:r w:rsidRPr="00B5546F" w:rsidR="004D3468">
        <w:t>the</w:t>
      </w:r>
      <w:r w:rsidRPr="00B5546F" w:rsidR="00FA2E32">
        <w:t xml:space="preserve"> </w:t>
      </w:r>
      <w:r w:rsidRPr="00B5546F" w:rsidR="004D3468">
        <w:t>five</w:t>
      </w:r>
      <w:r w:rsidRPr="00B5546F" w:rsidR="00FA2E32">
        <w:t xml:space="preserve"> </w:t>
      </w:r>
      <w:r w:rsidRPr="00B5546F" w:rsidR="004D3468">
        <w:t>main</w:t>
      </w:r>
      <w:r w:rsidRPr="00B5546F" w:rsidR="00FA2E32">
        <w:t xml:space="preserve"> </w:t>
      </w:r>
      <w:r w:rsidRPr="00B5546F" w:rsidR="004D3468">
        <w:t>parties</w:t>
      </w:r>
      <w:r w:rsidRPr="00B5546F" w:rsidR="00FA2E32">
        <w:t xml:space="preserve"> </w:t>
      </w:r>
      <w:r w:rsidRPr="00B5546F" w:rsidR="004D3468">
        <w:t>who</w:t>
      </w:r>
      <w:r w:rsidRPr="00B5546F" w:rsidR="00FA2E32">
        <w:t xml:space="preserve"> </w:t>
      </w:r>
      <w:r w:rsidRPr="00B5546F" w:rsidR="004D3468">
        <w:t>were</w:t>
      </w:r>
      <w:r w:rsidRPr="00B5546F" w:rsidR="00FA2E32">
        <w:t xml:space="preserve"> </w:t>
      </w:r>
      <w:r w:rsidRPr="00B5546F" w:rsidR="004D3468">
        <w:t>all</w:t>
      </w:r>
      <w:r w:rsidRPr="00B5546F" w:rsidR="00FA2E32">
        <w:t xml:space="preserve"> </w:t>
      </w:r>
      <w:r w:rsidRPr="00B5546F" w:rsidR="004D3468">
        <w:t>prepared</w:t>
      </w:r>
      <w:r w:rsidRPr="00B5546F" w:rsidR="00FA2E32">
        <w:t xml:space="preserve"> </w:t>
      </w:r>
      <w:r w:rsidRPr="00B5546F" w:rsidR="004D3468">
        <w:t>to</w:t>
      </w:r>
      <w:r w:rsidRPr="00B5546F" w:rsidR="00FA2E32">
        <w:t xml:space="preserve"> </w:t>
      </w:r>
      <w:r w:rsidRPr="00B5546F" w:rsidR="004D3468">
        <w:t>come</w:t>
      </w:r>
      <w:r w:rsidRPr="00B5546F" w:rsidR="00FA2E32">
        <w:t xml:space="preserve"> </w:t>
      </w:r>
      <w:r w:rsidRPr="00B5546F" w:rsidR="004D3468">
        <w:t>in</w:t>
      </w:r>
      <w:r w:rsidRPr="00B5546F" w:rsidR="00FA2E32">
        <w:t xml:space="preserve"> </w:t>
      </w:r>
      <w:r w:rsidRPr="00B5546F" w:rsidR="004D3468">
        <w:t>and</w:t>
      </w:r>
      <w:r w:rsidRPr="00B5546F" w:rsidR="00FA2E32">
        <w:t xml:space="preserve"> </w:t>
      </w:r>
      <w:r w:rsidRPr="00B5546F" w:rsidR="004D3468">
        <w:t>work</w:t>
      </w:r>
      <w:r w:rsidRPr="00B5546F" w:rsidR="00FA2E32">
        <w:t xml:space="preserve"> </w:t>
      </w:r>
      <w:r w:rsidRPr="00B5546F" w:rsidR="004D3468">
        <w:t>on</w:t>
      </w:r>
      <w:r w:rsidRPr="00B5546F" w:rsidR="00FA2E32">
        <w:t xml:space="preserve"> </w:t>
      </w:r>
      <w:r w:rsidRPr="00B5546F" w:rsidR="004D3468">
        <w:t>it.</w:t>
      </w:r>
      <w:r w:rsidRPr="00B5546F">
        <w:t xml:space="preserve"> </w:t>
      </w:r>
      <w:r w:rsidRPr="00B5546F" w:rsidR="004D3468">
        <w:t>Clearly,</w:t>
      </w:r>
      <w:r w:rsidRPr="00B5546F" w:rsidR="00FA2E32">
        <w:t xml:space="preserve"> </w:t>
      </w:r>
      <w:r w:rsidRPr="00B5546F" w:rsidR="004D3468">
        <w:t>some</w:t>
      </w:r>
      <w:r w:rsidRPr="00B5546F" w:rsidR="00FA2E32">
        <w:t xml:space="preserve"> </w:t>
      </w:r>
      <w:r w:rsidRPr="00B5546F" w:rsidR="004D3468">
        <w:t>of</w:t>
      </w:r>
      <w:r w:rsidRPr="00B5546F" w:rsidR="00FA2E32">
        <w:t xml:space="preserve"> </w:t>
      </w:r>
      <w:r w:rsidRPr="00B5546F" w:rsidR="004D3468">
        <w:t>the</w:t>
      </w:r>
      <w:r w:rsidRPr="00B5546F" w:rsidR="00FA2E32">
        <w:t xml:space="preserve"> </w:t>
      </w:r>
      <w:r w:rsidRPr="00B5546F" w:rsidR="004D3468">
        <w:t>structural</w:t>
      </w:r>
      <w:r w:rsidRPr="00B5546F" w:rsidR="00FA2E32">
        <w:t xml:space="preserve"> </w:t>
      </w:r>
      <w:r w:rsidRPr="00B5546F" w:rsidR="004D3468">
        <w:t>reforms</w:t>
      </w:r>
      <w:r w:rsidRPr="00B5546F" w:rsidR="00FA2E32">
        <w:t xml:space="preserve"> </w:t>
      </w:r>
      <w:r w:rsidRPr="00B5546F" w:rsidR="004D3468">
        <w:t>that</w:t>
      </w:r>
      <w:r w:rsidRPr="00B5546F" w:rsidR="00FA2E32">
        <w:t xml:space="preserve"> </w:t>
      </w:r>
      <w:r w:rsidRPr="00B5546F" w:rsidR="004D3468">
        <w:t>have</w:t>
      </w:r>
      <w:r w:rsidRPr="00B5546F" w:rsidR="00FA2E32">
        <w:t xml:space="preserve"> </w:t>
      </w:r>
      <w:r w:rsidRPr="00B5546F" w:rsidR="004D3468">
        <w:t>been</w:t>
      </w:r>
      <w:r w:rsidRPr="00B5546F" w:rsidR="00FA2E32">
        <w:t xml:space="preserve"> </w:t>
      </w:r>
      <w:r w:rsidRPr="00B5546F" w:rsidR="004D3468">
        <w:t>suggested</w:t>
      </w:r>
      <w:r w:rsidRPr="00B5546F" w:rsidR="00FA2E32">
        <w:t xml:space="preserve"> </w:t>
      </w:r>
      <w:r w:rsidRPr="00B5546F" w:rsidR="004D3468">
        <w:t>under</w:t>
      </w:r>
      <w:r w:rsidRPr="00B5546F" w:rsidR="00FA2E32">
        <w:t xml:space="preserve"> </w:t>
      </w:r>
      <w:r w:rsidRPr="00B5546F" w:rsidR="004D3468">
        <w:t>it</w:t>
      </w:r>
      <w:r w:rsidRPr="00B5546F" w:rsidR="00FA2E32">
        <w:t xml:space="preserve"> </w:t>
      </w:r>
      <w:r w:rsidRPr="00B5546F" w:rsidR="004D3468">
        <w:t>also</w:t>
      </w:r>
      <w:r w:rsidRPr="00B5546F" w:rsidR="00FA2E32">
        <w:t xml:space="preserve"> </w:t>
      </w:r>
      <w:r w:rsidRPr="00B5546F" w:rsidR="004D3468">
        <w:t>make</w:t>
      </w:r>
      <w:r w:rsidRPr="00B5546F" w:rsidR="00FA2E32">
        <w:t xml:space="preserve"> </w:t>
      </w:r>
      <w:r w:rsidRPr="00B5546F" w:rsidR="004D3468">
        <w:t>it</w:t>
      </w:r>
      <w:r w:rsidRPr="00B5546F" w:rsidR="00FA2E32">
        <w:t xml:space="preserve"> </w:t>
      </w:r>
      <w:r w:rsidRPr="00B5546F" w:rsidR="004D3468">
        <w:t>easier</w:t>
      </w:r>
      <w:r w:rsidRPr="00B5546F" w:rsidR="00FA2E32">
        <w:t xml:space="preserve"> </w:t>
      </w:r>
      <w:r w:rsidRPr="00B5546F" w:rsidR="004D3468">
        <w:t>and</w:t>
      </w:r>
      <w:r w:rsidRPr="00B5546F" w:rsidR="00FA2E32">
        <w:t xml:space="preserve"> </w:t>
      </w:r>
      <w:r w:rsidRPr="00B5546F" w:rsidR="004D3468">
        <w:t>more</w:t>
      </w:r>
      <w:r w:rsidRPr="00B5546F" w:rsidR="00FA2E32">
        <w:t xml:space="preserve"> </w:t>
      </w:r>
      <w:r w:rsidRPr="00B5546F" w:rsidR="004D3468">
        <w:t>effective</w:t>
      </w:r>
      <w:r w:rsidRPr="00B5546F" w:rsidR="00FA2E32">
        <w:t xml:space="preserve"> </w:t>
      </w:r>
      <w:r w:rsidRPr="00B5546F" w:rsidR="004D3468">
        <w:t>for</w:t>
      </w:r>
      <w:r w:rsidRPr="00B5546F" w:rsidR="00FA2E32">
        <w:t xml:space="preserve"> </w:t>
      </w:r>
      <w:r w:rsidRPr="00B5546F" w:rsidR="004D3468">
        <w:t>parties</w:t>
      </w:r>
      <w:r w:rsidRPr="00B5546F" w:rsidR="00FA2E32">
        <w:t xml:space="preserve"> </w:t>
      </w:r>
      <w:r w:rsidRPr="00B5546F" w:rsidR="004D3468">
        <w:t>to</w:t>
      </w:r>
      <w:r w:rsidRPr="00B5546F" w:rsidR="00FA2E32">
        <w:t xml:space="preserve"> </w:t>
      </w:r>
      <w:r w:rsidRPr="00B5546F" w:rsidR="004D3468">
        <w:t>go</w:t>
      </w:r>
      <w:r w:rsidRPr="00B5546F" w:rsidR="00FA2E32">
        <w:t xml:space="preserve"> </w:t>
      </w:r>
      <w:r w:rsidRPr="00B5546F" w:rsidR="004D3468">
        <w:t>into</w:t>
      </w:r>
      <w:r w:rsidRPr="00B5546F" w:rsidR="00FA2E32">
        <w:t xml:space="preserve"> </w:t>
      </w:r>
      <w:r w:rsidRPr="00B5546F" w:rsidR="004D3468">
        <w:t>opposition.</w:t>
      </w:r>
      <w:r w:rsidRPr="00B5546F" w:rsidR="00FA2E32">
        <w:t xml:space="preserve"> </w:t>
      </w:r>
      <w:r w:rsidRPr="00B5546F" w:rsidR="004D3468">
        <w:t>It</w:t>
      </w:r>
      <w:r w:rsidRPr="00B5546F" w:rsidR="00FA2E32">
        <w:t xml:space="preserve"> </w:t>
      </w:r>
      <w:r w:rsidRPr="00B5546F" w:rsidR="004D3468">
        <w:t>is</w:t>
      </w:r>
      <w:r w:rsidRPr="00B5546F" w:rsidR="00FA2E32">
        <w:t xml:space="preserve"> </w:t>
      </w:r>
      <w:r w:rsidRPr="00B5546F" w:rsidR="004D3468">
        <w:t>very</w:t>
      </w:r>
      <w:r w:rsidRPr="00B5546F" w:rsidR="00FA2E32">
        <w:t xml:space="preserve"> </w:t>
      </w:r>
      <w:r w:rsidRPr="00B5546F" w:rsidR="004D3468">
        <w:t>important</w:t>
      </w:r>
      <w:r w:rsidRPr="00B5546F" w:rsidR="00FA2E32">
        <w:t xml:space="preserve"> </w:t>
      </w:r>
      <w:r w:rsidRPr="00B5546F" w:rsidR="004D3468">
        <w:t>that</w:t>
      </w:r>
      <w:r w:rsidRPr="00B5546F" w:rsidR="00FA2E32">
        <w:t xml:space="preserve"> </w:t>
      </w:r>
      <w:r w:rsidRPr="00B5546F" w:rsidR="004D3468">
        <w:t>we</w:t>
      </w:r>
      <w:r w:rsidRPr="00B5546F" w:rsidR="00FA2E32">
        <w:t xml:space="preserve"> </w:t>
      </w:r>
      <w:r w:rsidRPr="00B5546F" w:rsidR="004D3468">
        <w:t>maintain</w:t>
      </w:r>
      <w:r w:rsidRPr="00B5546F" w:rsidR="00FA2E32">
        <w:t xml:space="preserve"> </w:t>
      </w:r>
      <w:r w:rsidRPr="00B5546F" w:rsidR="004D3468">
        <w:t>power-sharing</w:t>
      </w:r>
      <w:r w:rsidRPr="00B5546F" w:rsidR="00FA2E32">
        <w:t xml:space="preserve"> </w:t>
      </w:r>
      <w:r w:rsidRPr="00B5546F" w:rsidR="004D3468">
        <w:t>as</w:t>
      </w:r>
      <w:r w:rsidRPr="00B5546F" w:rsidR="00FA2E32">
        <w:t xml:space="preserve"> </w:t>
      </w:r>
      <w:r w:rsidRPr="00B5546F" w:rsidR="004D3468">
        <w:t>part</w:t>
      </w:r>
      <w:r w:rsidRPr="00B5546F" w:rsidR="00FA2E32">
        <w:t xml:space="preserve"> </w:t>
      </w:r>
      <w:r w:rsidRPr="00B5546F" w:rsidR="004D3468">
        <w:t>of</w:t>
      </w:r>
      <w:r w:rsidRPr="00B5546F" w:rsidR="00FA2E32">
        <w:t xml:space="preserve"> </w:t>
      </w:r>
      <w:r w:rsidRPr="00B5546F" w:rsidR="004D3468">
        <w:t>it.</w:t>
      </w:r>
      <w:r w:rsidRPr="00B5546F" w:rsidR="00FA2E32">
        <w:t xml:space="preserve"> </w:t>
      </w:r>
    </w:p>
    <w:p w:rsidR="004D3468" w:rsidRPr="00B5546F" w:rsidP="001276AB">
      <w:pPr>
        <w:pStyle w:val="Answer"/>
      </w:pPr>
      <w:r w:rsidRPr="00B5546F">
        <w:t>In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context,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should</w:t>
      </w:r>
      <w:r w:rsidRPr="00B5546F" w:rsidR="00FA2E32">
        <w:t xml:space="preserve"> </w:t>
      </w:r>
      <w:r w:rsidRPr="00B5546F">
        <w:t>actually</w:t>
      </w:r>
      <w:r w:rsidRPr="00B5546F" w:rsidR="00FA2E32">
        <w:t xml:space="preserve"> </w:t>
      </w:r>
      <w:r w:rsidRPr="00B5546F">
        <w:t>celebrate</w:t>
      </w:r>
      <w:r w:rsidRPr="00B5546F" w:rsidR="00FA2E32">
        <w:t xml:space="preserve"> </w:t>
      </w:r>
      <w:r w:rsidRPr="00B5546F">
        <w:t>some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progress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has</w:t>
      </w:r>
      <w:r w:rsidRPr="00B5546F" w:rsidR="00FA2E32">
        <w:t xml:space="preserve"> </w:t>
      </w:r>
      <w:r w:rsidRPr="00B5546F">
        <w:t>been</w:t>
      </w:r>
      <w:r w:rsidRPr="00B5546F" w:rsidR="00FA2E32">
        <w:t xml:space="preserve"> </w:t>
      </w:r>
      <w:r w:rsidRPr="00B5546F">
        <w:t>made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graduate</w:t>
      </w:r>
      <w:r w:rsidRPr="00B5546F" w:rsidR="004D27B9">
        <w:t>-</w:t>
      </w:r>
      <w:r w:rsidRPr="00B5546F">
        <w:t>entry</w:t>
      </w:r>
      <w:r w:rsidRPr="00B5546F" w:rsidR="00FA2E32">
        <w:t xml:space="preserve"> </w:t>
      </w:r>
      <w:r w:rsidRPr="00B5546F">
        <w:t>medical</w:t>
      </w:r>
      <w:r w:rsidRPr="00B5546F" w:rsidR="00FA2E32">
        <w:t xml:space="preserve"> </w:t>
      </w:r>
      <w:r w:rsidRPr="00B5546F">
        <w:t>school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Derry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getting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Executive</w:t>
      </w:r>
      <w:r w:rsidRPr="00B5546F" w:rsidR="00FA2E32">
        <w:t xml:space="preserve"> </w:t>
      </w:r>
      <w:r w:rsidRPr="00B5546F" w:rsidR="004D27B9">
        <w:t xml:space="preserve">sub-committee </w:t>
      </w:r>
      <w:r w:rsidRPr="00B5546F">
        <w:t>on</w:t>
      </w:r>
      <w:r w:rsidRPr="00B5546F" w:rsidR="00FA2E32">
        <w:t xml:space="preserve"> </w:t>
      </w:r>
      <w:r w:rsidRPr="00B5546F">
        <w:t>EU</w:t>
      </w:r>
      <w:r w:rsidRPr="00B5546F" w:rsidR="00FA2E32">
        <w:t xml:space="preserve"> </w:t>
      </w:r>
      <w:r w:rsidRPr="00B5546F" w:rsidR="004D27B9">
        <w:t>exit</w:t>
      </w:r>
      <w:r w:rsidRPr="00B5546F">
        <w:t>,</w:t>
      </w:r>
      <w:r w:rsidRPr="00B5546F" w:rsidR="00FA2E32">
        <w:t xml:space="preserve"> </w:t>
      </w:r>
      <w:r w:rsidRPr="00B5546F">
        <w:t>which</w:t>
      </w:r>
      <w:r w:rsidRPr="00B5546F" w:rsidR="00FA2E32">
        <w:t xml:space="preserve"> </w:t>
      </w:r>
      <w:r w:rsidRPr="00B5546F">
        <w:t>I</w:t>
      </w:r>
      <w:r w:rsidRPr="00B5546F" w:rsidR="00FA2E32">
        <w:t xml:space="preserve"> </w:t>
      </w:r>
      <w:r w:rsidRPr="00B5546F">
        <w:t>know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contentious</w:t>
      </w:r>
      <w:r w:rsidRPr="00B5546F" w:rsidR="00FA2E32">
        <w:t xml:space="preserve"> </w:t>
      </w:r>
      <w:r w:rsidRPr="00B5546F">
        <w:t>issue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one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which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parties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strong</w:t>
      </w:r>
      <w:r w:rsidRPr="00B5546F" w:rsidR="00FA2E32">
        <w:t xml:space="preserve"> </w:t>
      </w:r>
      <w:r w:rsidRPr="00B5546F">
        <w:t>views.</w:t>
      </w:r>
      <w:r w:rsidRPr="00B5546F" w:rsidR="00FA2E32">
        <w:t xml:space="preserve"> </w:t>
      </w:r>
      <w:r w:rsidRPr="00B5546F">
        <w:t>Really</w:t>
      </w:r>
      <w:r w:rsidRPr="00B5546F" w:rsidR="00FA2E32">
        <w:t xml:space="preserve"> </w:t>
      </w:r>
      <w:r w:rsidRPr="00B5546F">
        <w:t>welcome</w:t>
      </w:r>
      <w:r w:rsidRPr="00B5546F" w:rsidR="00FA2E32">
        <w:t xml:space="preserve"> </w:t>
      </w:r>
      <w:r w:rsidRPr="00B5546F">
        <w:t>steps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been</w:t>
      </w:r>
      <w:r w:rsidRPr="00B5546F" w:rsidR="00FA2E32">
        <w:t xml:space="preserve"> </w:t>
      </w:r>
      <w:r w:rsidRPr="00B5546F">
        <w:t>tak</w:t>
      </w:r>
      <w:r w:rsidRPr="00B5546F" w:rsidR="006A349F">
        <w:t>e</w:t>
      </w:r>
      <w:r w:rsidRPr="00B5546F">
        <w:t>n</w:t>
      </w:r>
      <w:r w:rsidRPr="00B5546F" w:rsidR="00FA2E32">
        <w:t xml:space="preserve"> </w:t>
      </w:r>
      <w:r w:rsidRPr="00B5546F">
        <w:t>there</w:t>
      </w:r>
      <w:r w:rsidRPr="00B5546F" w:rsidR="004D27B9">
        <w:t>,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terms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getting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up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running</w:t>
      </w:r>
      <w:r w:rsidRPr="00B5546F" w:rsidR="006A349F">
        <w:t>,</w:t>
      </w:r>
      <w:r w:rsidRPr="00B5546F" w:rsidR="00FA2E32">
        <w:t xml:space="preserve"> </w:t>
      </w:r>
      <w:r w:rsidRPr="00B5546F">
        <w:t>having</w:t>
      </w:r>
      <w:r w:rsidRPr="00B5546F" w:rsidR="00FA2E32">
        <w:t xml:space="preserve"> </w:t>
      </w:r>
      <w:r w:rsidRPr="00B5546F" w:rsidR="004D27B9">
        <w:t>i</w:t>
      </w:r>
      <w:r w:rsidRPr="00B5546F">
        <w:t>t</w:t>
      </w:r>
      <w:r w:rsidRPr="00B5546F" w:rsidR="00FA2E32">
        <w:t xml:space="preserve"> </w:t>
      </w:r>
      <w:r w:rsidRPr="00B5546F">
        <w:t>meeting</w:t>
      </w:r>
      <w:r w:rsidRPr="00B5546F" w:rsidR="00FA2E32">
        <w:t xml:space="preserve"> </w:t>
      </w:r>
      <w:r w:rsidRPr="00B5546F" w:rsidR="004D27B9">
        <w:t xml:space="preserve">a number of </w:t>
      </w:r>
      <w:r w:rsidRPr="00B5546F" w:rsidR="006A349F">
        <w:t>times,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publishing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legislative</w:t>
      </w:r>
      <w:r w:rsidRPr="00B5546F" w:rsidR="00FA2E32">
        <w:t xml:space="preserve"> </w:t>
      </w:r>
      <w:r w:rsidRPr="00B5546F">
        <w:t>agenda,</w:t>
      </w:r>
      <w:r w:rsidRPr="00B5546F" w:rsidR="00FA2E32">
        <w:t xml:space="preserve"> </w:t>
      </w:r>
      <w:r w:rsidRPr="00B5546F">
        <w:t>which</w:t>
      </w:r>
      <w:r w:rsidRPr="00B5546F" w:rsidR="00FA2E32">
        <w:t xml:space="preserve"> </w:t>
      </w:r>
      <w:r w:rsidRPr="00B5546F">
        <w:t>sets</w:t>
      </w:r>
      <w:r w:rsidRPr="00B5546F" w:rsidR="00FA2E32">
        <w:t xml:space="preserve"> </w:t>
      </w:r>
      <w:r w:rsidRPr="00B5546F">
        <w:t>out</w:t>
      </w:r>
      <w:r w:rsidRPr="00B5546F" w:rsidR="00FA2E32">
        <w:t xml:space="preserve"> </w:t>
      </w:r>
      <w:r w:rsidRPr="00B5546F">
        <w:t>their</w:t>
      </w:r>
      <w:r w:rsidRPr="00B5546F" w:rsidR="00FA2E32">
        <w:t xml:space="preserve"> </w:t>
      </w:r>
      <w:r w:rsidRPr="00B5546F">
        <w:t>clear</w:t>
      </w:r>
      <w:r w:rsidRPr="00B5546F" w:rsidR="00FA2E32">
        <w:t xml:space="preserve"> </w:t>
      </w:r>
      <w:r w:rsidRPr="00B5546F">
        <w:t>commitment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take</w:t>
      </w:r>
      <w:r w:rsidRPr="00B5546F" w:rsidR="00FA2E32">
        <w:t xml:space="preserve"> </w:t>
      </w:r>
      <w:r w:rsidRPr="00B5546F">
        <w:t>forward</w:t>
      </w:r>
      <w:r w:rsidRPr="00B5546F" w:rsidR="00FA2E32">
        <w:t xml:space="preserve"> </w:t>
      </w:r>
      <w:r w:rsidRPr="00B5546F">
        <w:t>legislation</w:t>
      </w:r>
      <w:r w:rsidRPr="00B5546F" w:rsidR="00FA2E32">
        <w:t xml:space="preserve"> </w:t>
      </w:r>
      <w:r w:rsidRPr="00B5546F">
        <w:t>under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deal.</w:t>
      </w:r>
      <w:r w:rsidRPr="00B5546F" w:rsidR="00FA2E32">
        <w:t xml:space="preserve"> </w:t>
      </w:r>
    </w:p>
    <w:p w:rsidR="001276AB" w:rsidRPr="00B5546F" w:rsidP="001276AB">
      <w:pPr>
        <w:pStyle w:val="Answer"/>
      </w:pPr>
      <w:r w:rsidRPr="00B5546F">
        <w:t>As</w:t>
      </w:r>
      <w:r w:rsidRPr="00B5546F" w:rsidR="00FA2E32">
        <w:t xml:space="preserve"> </w:t>
      </w:r>
      <w:r w:rsidRPr="00B5546F">
        <w:t>I</w:t>
      </w:r>
      <w:r w:rsidRPr="00B5546F" w:rsidR="00FA2E32">
        <w:t xml:space="preserve"> </w:t>
      </w:r>
      <w:r w:rsidRPr="00B5546F">
        <w:t>say,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 w:rsidR="004D27B9">
        <w:t>city deals and growth deals</w:t>
      </w:r>
      <w:r w:rsidRPr="00B5546F">
        <w:t>,</w:t>
      </w:r>
      <w:r w:rsidRPr="00B5546F" w:rsidR="00FA2E32">
        <w:t xml:space="preserve"> </w:t>
      </w:r>
      <w:r w:rsidRPr="00B5546F">
        <w:t>which</w:t>
      </w:r>
      <w:r w:rsidRPr="00B5546F" w:rsidR="00FA2E32">
        <w:t xml:space="preserve"> </w:t>
      </w:r>
      <w:r w:rsidRPr="00B5546F">
        <w:t>I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been</w:t>
      </w:r>
      <w:r w:rsidRPr="00B5546F" w:rsidR="00FA2E32">
        <w:t xml:space="preserve"> </w:t>
      </w:r>
      <w:r w:rsidRPr="00B5546F">
        <w:t>very</w:t>
      </w:r>
      <w:r w:rsidRPr="00B5546F" w:rsidR="00FA2E32">
        <w:t xml:space="preserve"> </w:t>
      </w:r>
      <w:r w:rsidRPr="00B5546F">
        <w:t>involved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looking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take</w:t>
      </w:r>
      <w:r w:rsidRPr="00B5546F" w:rsidR="00FA2E32">
        <w:t xml:space="preserve"> </w:t>
      </w:r>
      <w:r w:rsidRPr="00B5546F">
        <w:t>forward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Minister,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announcement</w:t>
      </w:r>
      <w:r w:rsidRPr="00B5546F" w:rsidR="00FA2E32">
        <w:t xml:space="preserve"> </w:t>
      </w:r>
      <w:r w:rsidRPr="00B5546F">
        <w:t>from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Executive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they</w:t>
      </w:r>
      <w:r w:rsidRPr="00B5546F" w:rsidR="00FA2E32">
        <w:t xml:space="preserve"> </w:t>
      </w:r>
      <w:r w:rsidRPr="00B5546F">
        <w:t>would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able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 w:rsidR="004D27B9">
        <w:t>match fund</w:t>
      </w:r>
      <w:r w:rsidRPr="00B5546F" w:rsidR="00FA2E32">
        <w:t xml:space="preserve"> </w:t>
      </w:r>
      <w:r w:rsidRPr="00B5546F">
        <w:t>us,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had</w:t>
      </w:r>
      <w:r w:rsidRPr="00B5546F" w:rsidR="00FA2E32">
        <w:t xml:space="preserve"> </w:t>
      </w:r>
      <w:r w:rsidRPr="00B5546F">
        <w:t>always</w:t>
      </w:r>
      <w:r w:rsidRPr="00B5546F" w:rsidR="00FA2E32">
        <w:t xml:space="preserve"> </w:t>
      </w:r>
      <w:r w:rsidRPr="00B5546F">
        <w:t>hoped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expected,</w:t>
      </w:r>
      <w:r w:rsidRPr="00B5546F" w:rsidR="00FA2E32">
        <w:t xml:space="preserve"> </w:t>
      </w:r>
      <w:r w:rsidRPr="00B5546F">
        <w:t>was</w:t>
      </w:r>
      <w:r w:rsidRPr="00B5546F" w:rsidR="00FA2E32">
        <w:t xml:space="preserve"> </w:t>
      </w:r>
      <w:r w:rsidRPr="00B5546F">
        <w:t>extremely</w:t>
      </w:r>
      <w:r w:rsidRPr="00B5546F" w:rsidR="00FA2E32">
        <w:t xml:space="preserve"> </w:t>
      </w:r>
      <w:r w:rsidRPr="00B5546F">
        <w:t>welcome.</w:t>
      </w:r>
      <w:r w:rsidRPr="00B5546F" w:rsidR="00FA2E32">
        <w:t xml:space="preserve"> </w:t>
      </w:r>
      <w:r w:rsidRPr="00B5546F">
        <w:t>G</w:t>
      </w:r>
      <w:r w:rsidRPr="00B5546F">
        <w:t>oing</w:t>
      </w:r>
      <w:r w:rsidRPr="00B5546F" w:rsidR="00FA2E32">
        <w:t xml:space="preserve"> </w:t>
      </w:r>
      <w:r w:rsidRPr="00B5546F">
        <w:t>further</w:t>
      </w:r>
      <w:r w:rsidRPr="00B5546F" w:rsidR="00FA2E32">
        <w:t xml:space="preserve"> </w:t>
      </w:r>
      <w:r w:rsidRPr="00B5546F">
        <w:t>than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 w:rsidR="004D27B9">
        <w:t>match fund</w:t>
      </w:r>
      <w:r w:rsidRPr="00B5546F">
        <w:t>ing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 w:rsidR="004D27B9">
        <w:t>inclusive future fund</w:t>
      </w:r>
      <w:r w:rsidRPr="00B5546F">
        <w:t>,</w:t>
      </w:r>
      <w:r w:rsidRPr="00B5546F" w:rsidR="00FA2E32">
        <w:t xml:space="preserve"> </w:t>
      </w:r>
      <w:r w:rsidRPr="00B5546F">
        <w:t>which</w:t>
      </w:r>
      <w:r w:rsidRPr="00B5546F" w:rsidR="00FA2E32">
        <w:t xml:space="preserve"> </w:t>
      </w:r>
      <w:r w:rsidRPr="00B5546F">
        <w:t>was</w:t>
      </w:r>
      <w:r w:rsidRPr="00B5546F" w:rsidR="00FA2E32">
        <w:t xml:space="preserve"> </w:t>
      </w:r>
      <w:r w:rsidRPr="00B5546F">
        <w:t>perhaps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more</w:t>
      </w:r>
      <w:r w:rsidRPr="00B5546F" w:rsidR="00FA2E32">
        <w:t xml:space="preserve"> </w:t>
      </w:r>
      <w:r w:rsidRPr="00B5546F">
        <w:t>challenging</w:t>
      </w:r>
      <w:r w:rsidRPr="00B5546F" w:rsidR="00FA2E32">
        <w:t xml:space="preserve"> </w:t>
      </w:r>
      <w:r w:rsidRPr="00B5546F">
        <w:t>ask</w:t>
      </w:r>
      <w:r w:rsidRPr="00B5546F" w:rsidR="00FA2E32">
        <w:t xml:space="preserve"> </w:t>
      </w:r>
      <w:r w:rsidRPr="00B5546F">
        <w:t>but</w:t>
      </w:r>
      <w:r w:rsidRPr="00B5546F" w:rsidR="00FA2E32">
        <w:t xml:space="preserve"> </w:t>
      </w:r>
      <w:r w:rsidRPr="00B5546F">
        <w:t>one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they</w:t>
      </w:r>
      <w:r w:rsidRPr="00B5546F" w:rsidR="00FA2E32">
        <w:t xml:space="preserve"> </w:t>
      </w:r>
      <w:r w:rsidRPr="00B5546F">
        <w:t>delivered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full,</w:t>
      </w:r>
      <w:r w:rsidRPr="00B5546F" w:rsidR="00FA2E32">
        <w:t xml:space="preserve"> </w:t>
      </w:r>
      <w:r w:rsidRPr="00B5546F">
        <w:t>will</w:t>
      </w:r>
      <w:r w:rsidRPr="00B5546F" w:rsidR="00FA2E32">
        <w:t xml:space="preserve"> </w:t>
      </w:r>
      <w:r w:rsidRPr="00B5546F">
        <w:t>make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real</w:t>
      </w:r>
      <w:r w:rsidRPr="00B5546F" w:rsidR="00FA2E32">
        <w:t xml:space="preserve"> </w:t>
      </w:r>
      <w:r w:rsidRPr="00B5546F">
        <w:t>difference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create</w:t>
      </w:r>
      <w:r w:rsidRPr="00B5546F" w:rsidR="00FA2E32">
        <w:t xml:space="preserve"> </w:t>
      </w:r>
      <w:r w:rsidRPr="00B5546F">
        <w:t>some</w:t>
      </w:r>
      <w:r w:rsidRPr="00B5546F" w:rsidR="00FA2E32">
        <w:t xml:space="preserve"> </w:t>
      </w:r>
      <w:r w:rsidRPr="00B5546F">
        <w:t>real</w:t>
      </w:r>
      <w:r w:rsidRPr="00B5546F" w:rsidR="00FA2E32">
        <w:t xml:space="preserve"> </w:t>
      </w:r>
      <w:r w:rsidRPr="00B5546F">
        <w:t>opportunities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investment.</w:t>
      </w:r>
    </w:p>
    <w:p w:rsidR="001276AB" w:rsidRPr="00B5546F" w:rsidP="001276AB">
      <w:pPr>
        <w:pStyle w:val="Question"/>
      </w:pPr>
      <w:sdt>
        <w:sdtPr>
          <w:alias w:val="Member"/>
          <w:tag w:val="&lt;Member mnisId='4753' dodsId=''&gt;"/>
          <w:id w:val="2060356229"/>
          <w:placeholder>
            <w:docPart w:val="DefaultPlaceholder_1082065158"/>
          </w:placeholder>
          <w:richText/>
        </w:sdtPr>
        <w:sdtContent>
          <w:r w:rsidRPr="00B5546F">
            <w:rPr>
              <w:b/>
            </w:rPr>
            <w:t>Mary</w:t>
          </w:r>
          <w:r w:rsidRPr="00B5546F" w:rsidR="00FA2E32">
            <w:rPr>
              <w:b/>
            </w:rPr>
            <w:t xml:space="preserve"> </w:t>
          </w:r>
          <w:r w:rsidRPr="00B5546F">
            <w:rPr>
              <w:b/>
            </w:rPr>
            <w:t>Kelly</w:t>
          </w:r>
          <w:r w:rsidRPr="00B5546F" w:rsidR="00FA2E32">
            <w:rPr>
              <w:b/>
            </w:rPr>
            <w:t xml:space="preserve"> </w:t>
          </w:r>
          <w:r w:rsidRPr="00B5546F">
            <w:rPr>
              <w:b/>
            </w:rPr>
            <w:t>Foy:</w:t>
          </w:r>
        </w:sdtContent>
      </w:sdt>
      <w:r w:rsidRPr="00B5546F" w:rsidR="00FA2E32">
        <w:t xml:space="preserve"> </w:t>
      </w:r>
      <w:r w:rsidRPr="00B5546F" w:rsidR="004D27B9">
        <w:t xml:space="preserve">Good morning, Minister. </w:t>
      </w:r>
      <w:r w:rsidRPr="00B5546F">
        <w:t>Following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with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UK</w:t>
      </w:r>
      <w:r w:rsidRPr="00B5546F" w:rsidR="00FA2E32">
        <w:t xml:space="preserve"> </w:t>
      </w:r>
      <w:r w:rsidRPr="00B5546F">
        <w:t>Government</w:t>
      </w:r>
      <w:r w:rsidRPr="00B5546F" w:rsidR="00FA2E32">
        <w:t xml:space="preserve"> </w:t>
      </w:r>
      <w:r w:rsidRPr="00B5546F">
        <w:t>commitments</w:t>
      </w:r>
      <w:r w:rsidRPr="00B5546F" w:rsidR="003731C9">
        <w:t>,</w:t>
      </w:r>
      <w:r w:rsidRPr="00B5546F" w:rsidR="00FA2E32">
        <w:t xml:space="preserve"> </w:t>
      </w:r>
      <w:r w:rsidRPr="00B5546F" w:rsidR="003731C9">
        <w:t>can</w:t>
      </w:r>
      <w:r w:rsidRPr="00B5546F" w:rsidR="00FA2E32">
        <w:t xml:space="preserve"> </w:t>
      </w:r>
      <w:r w:rsidRPr="00B5546F" w:rsidR="003731C9">
        <w:t>you</w:t>
      </w:r>
      <w:r w:rsidRPr="00B5546F" w:rsidR="00FA2E32">
        <w:t xml:space="preserve"> </w:t>
      </w:r>
      <w:r w:rsidRPr="00B5546F" w:rsidR="003731C9">
        <w:t>tell</w:t>
      </w:r>
      <w:r w:rsidRPr="00B5546F" w:rsidR="00FA2E32">
        <w:t xml:space="preserve"> </w:t>
      </w:r>
      <w:r w:rsidRPr="00B5546F" w:rsidR="003731C9">
        <w:t>us</w:t>
      </w:r>
      <w:r w:rsidRPr="00B5546F" w:rsidR="00FA2E32">
        <w:t xml:space="preserve"> </w:t>
      </w:r>
      <w:r w:rsidRPr="00B5546F" w:rsidR="003731C9">
        <w:t>if</w:t>
      </w:r>
      <w:r w:rsidRPr="00B5546F" w:rsidR="00FA2E32">
        <w:t xml:space="preserve"> </w:t>
      </w:r>
      <w:r w:rsidRPr="00B5546F" w:rsidR="003731C9">
        <w:t>the</w:t>
      </w:r>
      <w:r w:rsidRPr="00B5546F" w:rsidR="00FA2E32">
        <w:t xml:space="preserve"> </w:t>
      </w:r>
      <w:r w:rsidRPr="00B5546F" w:rsidR="003731C9">
        <w:t>Government</w:t>
      </w:r>
      <w:r w:rsidRPr="00B5546F" w:rsidR="00FA2E32">
        <w:t xml:space="preserve"> </w:t>
      </w:r>
      <w:r w:rsidRPr="00B5546F" w:rsidR="003731C9">
        <w:t>have</w:t>
      </w:r>
      <w:r w:rsidRPr="00B5546F" w:rsidR="00FA2E32">
        <w:t xml:space="preserve"> </w:t>
      </w:r>
      <w:r w:rsidRPr="00B5546F" w:rsidR="003731C9">
        <w:t>begun</w:t>
      </w:r>
      <w:r w:rsidRPr="00B5546F" w:rsidR="00FA2E32">
        <w:t xml:space="preserve"> </w:t>
      </w:r>
      <w:r w:rsidRPr="00B5546F" w:rsidR="003731C9">
        <w:t>the</w:t>
      </w:r>
      <w:r w:rsidRPr="00B5546F" w:rsidR="00FA2E32">
        <w:t xml:space="preserve"> </w:t>
      </w:r>
      <w:r w:rsidRPr="00B5546F" w:rsidR="003731C9">
        <w:t>work</w:t>
      </w:r>
      <w:r w:rsidRPr="00B5546F" w:rsidR="00FA2E32">
        <w:t xml:space="preserve"> </w:t>
      </w:r>
      <w:r w:rsidRPr="00B5546F" w:rsidR="003731C9">
        <w:t>on</w:t>
      </w:r>
      <w:r w:rsidRPr="00B5546F" w:rsidR="00FA2E32">
        <w:t xml:space="preserve"> </w:t>
      </w:r>
      <w:r w:rsidRPr="00B5546F" w:rsidR="003731C9">
        <w:t>establishing</w:t>
      </w:r>
      <w:r w:rsidRPr="00B5546F" w:rsidR="00FA2E32">
        <w:t xml:space="preserve"> </w:t>
      </w:r>
      <w:r w:rsidRPr="00B5546F" w:rsidR="003731C9">
        <w:t>a</w:t>
      </w:r>
      <w:r w:rsidRPr="00B5546F" w:rsidR="00FA2E32">
        <w:t xml:space="preserve"> </w:t>
      </w:r>
      <w:r w:rsidRPr="00B5546F" w:rsidR="003731C9">
        <w:t>Northern</w:t>
      </w:r>
      <w:r w:rsidRPr="00B5546F" w:rsidR="00FA2E32">
        <w:t xml:space="preserve"> </w:t>
      </w:r>
      <w:r w:rsidRPr="00B5546F" w:rsidR="003731C9">
        <w:t>Ireland</w:t>
      </w:r>
      <w:r w:rsidRPr="00B5546F" w:rsidR="00FA2E32">
        <w:t xml:space="preserve"> </w:t>
      </w:r>
      <w:r w:rsidRPr="00B5546F" w:rsidR="003731C9">
        <w:t>hub</w:t>
      </w:r>
      <w:r w:rsidRPr="00B5546F" w:rsidR="00FA2E32">
        <w:t xml:space="preserve"> </w:t>
      </w:r>
      <w:r w:rsidRPr="00B5546F" w:rsidR="003731C9">
        <w:t>in</w:t>
      </w:r>
      <w:r w:rsidRPr="00B5546F" w:rsidR="00FA2E32">
        <w:t xml:space="preserve"> </w:t>
      </w:r>
      <w:r w:rsidRPr="00B5546F" w:rsidR="003731C9">
        <w:t>London</w:t>
      </w:r>
      <w:r w:rsidRPr="00B5546F" w:rsidR="00FA2E32">
        <w:t xml:space="preserve"> </w:t>
      </w:r>
      <w:r w:rsidRPr="00B5546F" w:rsidR="003731C9">
        <w:t>and</w:t>
      </w:r>
      <w:r w:rsidRPr="00B5546F" w:rsidR="00FA2E32">
        <w:t xml:space="preserve"> </w:t>
      </w:r>
      <w:r w:rsidRPr="00B5546F" w:rsidR="003731C9">
        <w:t>a</w:t>
      </w:r>
      <w:r w:rsidRPr="00B5546F" w:rsidR="00FA2E32">
        <w:t xml:space="preserve"> </w:t>
      </w:r>
      <w:r w:rsidRPr="00B5546F" w:rsidR="003731C9">
        <w:t>complementary</w:t>
      </w:r>
      <w:r w:rsidRPr="00B5546F" w:rsidR="00FA2E32">
        <w:t xml:space="preserve"> </w:t>
      </w:r>
      <w:r w:rsidRPr="00B5546F" w:rsidR="003731C9">
        <w:t>UK</w:t>
      </w:r>
      <w:r w:rsidRPr="00B5546F" w:rsidR="00FA2E32">
        <w:t xml:space="preserve"> </w:t>
      </w:r>
      <w:r w:rsidRPr="00B5546F" w:rsidR="003731C9">
        <w:t>Government</w:t>
      </w:r>
      <w:r w:rsidRPr="00B5546F" w:rsidR="00FA2E32">
        <w:t xml:space="preserve"> </w:t>
      </w:r>
      <w:r w:rsidRPr="00B5546F" w:rsidR="003731C9">
        <w:t>hub</w:t>
      </w:r>
      <w:r w:rsidRPr="00B5546F" w:rsidR="00FA2E32">
        <w:t xml:space="preserve"> </w:t>
      </w:r>
      <w:r w:rsidRPr="00B5546F" w:rsidR="003731C9">
        <w:t>in</w:t>
      </w:r>
      <w:r w:rsidRPr="00B5546F" w:rsidR="00FA2E32">
        <w:t xml:space="preserve"> </w:t>
      </w:r>
      <w:r w:rsidRPr="00B5546F" w:rsidR="003731C9">
        <w:t>Northern</w:t>
      </w:r>
      <w:r w:rsidRPr="00B5546F" w:rsidR="00FA2E32">
        <w:t xml:space="preserve"> </w:t>
      </w:r>
      <w:r w:rsidRPr="00B5546F" w:rsidR="006A349F">
        <w:t>Ireland</w:t>
      </w:r>
      <w:r w:rsidRPr="00B5546F" w:rsidR="00FA2E32">
        <w:t xml:space="preserve"> </w:t>
      </w:r>
      <w:r w:rsidRPr="00B5546F" w:rsidR="003731C9">
        <w:t>in</w:t>
      </w:r>
      <w:r w:rsidRPr="00B5546F" w:rsidR="00FA2E32">
        <w:t xml:space="preserve"> </w:t>
      </w:r>
      <w:r w:rsidRPr="00B5546F" w:rsidR="003731C9">
        <w:t>order</w:t>
      </w:r>
      <w:r w:rsidRPr="00B5546F" w:rsidR="00FA2E32">
        <w:t xml:space="preserve"> </w:t>
      </w:r>
      <w:r w:rsidRPr="00B5546F" w:rsidR="003731C9">
        <w:t>to</w:t>
      </w:r>
      <w:r w:rsidRPr="00B5546F" w:rsidR="00FA2E32">
        <w:t xml:space="preserve"> </w:t>
      </w:r>
      <w:r w:rsidRPr="00B5546F" w:rsidR="003731C9">
        <w:t>promote</w:t>
      </w:r>
      <w:r w:rsidRPr="00B5546F" w:rsidR="00FA2E32">
        <w:t xml:space="preserve"> </w:t>
      </w:r>
      <w:r w:rsidRPr="00B5546F" w:rsidR="003731C9">
        <w:t>Northern</w:t>
      </w:r>
      <w:r w:rsidRPr="00B5546F" w:rsidR="00FA2E32">
        <w:t xml:space="preserve"> </w:t>
      </w:r>
      <w:r w:rsidRPr="00B5546F" w:rsidR="003731C9">
        <w:t>Ireland</w:t>
      </w:r>
      <w:r w:rsidRPr="00B5546F" w:rsidR="00FA2E32">
        <w:t xml:space="preserve"> </w:t>
      </w:r>
      <w:r w:rsidRPr="00B5546F" w:rsidR="003731C9">
        <w:t>trade?</w:t>
      </w:r>
    </w:p>
    <w:p w:rsidR="003731C9" w:rsidRPr="00B5546F" w:rsidP="003731C9">
      <w:pPr>
        <w:pStyle w:val="Answer"/>
      </w:pPr>
      <w:sdt>
        <w:sdtPr>
          <w:alias w:val="Witness"/>
          <w:id w:val="1395937737"/>
          <w:placeholder>
            <w:docPart w:val="DefaultPlaceholder_1082065158"/>
          </w:placeholder>
          <w:richText/>
        </w:sdtPr>
        <w:sdtContent>
          <w:r w:rsidR="00AE0EA3">
            <w:rPr>
              <w:b/>
              <w:i/>
              <w:iCs/>
            </w:rPr>
            <w:t>Mr Walker:</w:t>
          </w:r>
          <w:r w:rsidRPr="00B5546F" w:rsidR="00FA2E32">
            <w:rPr>
              <w:b/>
            </w:rPr>
            <w:t xml:space="preserve"> </w:t>
          </w:r>
        </w:sdtContent>
      </w:sdt>
      <w:r w:rsidRPr="00B5546F" w:rsidR="001276AB">
        <w:t>This</w:t>
      </w:r>
      <w:r w:rsidRPr="00B5546F" w:rsidR="00FA2E32">
        <w:t xml:space="preserve"> </w:t>
      </w:r>
      <w:r w:rsidRPr="00B5546F" w:rsidR="001276AB">
        <w:t>is</w:t>
      </w:r>
      <w:r w:rsidRPr="00B5546F" w:rsidR="00FA2E32">
        <w:t xml:space="preserve"> </w:t>
      </w:r>
      <w:r w:rsidRPr="00B5546F" w:rsidR="001276AB">
        <w:t>a</w:t>
      </w:r>
      <w:r w:rsidRPr="00B5546F" w:rsidR="00FA2E32">
        <w:t xml:space="preserve"> </w:t>
      </w:r>
      <w:r w:rsidRPr="00B5546F" w:rsidR="001276AB">
        <w:t>really</w:t>
      </w:r>
      <w:r w:rsidRPr="00B5546F" w:rsidR="00FA2E32">
        <w:t xml:space="preserve"> </w:t>
      </w:r>
      <w:r w:rsidRPr="00B5546F" w:rsidR="001276AB">
        <w:t>good</w:t>
      </w:r>
      <w:r w:rsidRPr="00B5546F" w:rsidR="00FA2E32">
        <w:t xml:space="preserve"> </w:t>
      </w:r>
      <w:r w:rsidRPr="00B5546F" w:rsidR="001276AB">
        <w:t>point.</w:t>
      </w:r>
      <w:r w:rsidRPr="00B5546F" w:rsidR="00FA2E32">
        <w:t xml:space="preserve"> </w:t>
      </w:r>
      <w:r w:rsidRPr="00B5546F">
        <w:t>Our</w:t>
      </w:r>
      <w:r w:rsidRPr="00B5546F" w:rsidR="00FA2E32">
        <w:t xml:space="preserve"> </w:t>
      </w:r>
      <w:r w:rsidRPr="00B5546F" w:rsidR="001276AB">
        <w:t>previous</w:t>
      </w:r>
      <w:r w:rsidRPr="00B5546F" w:rsidR="00FA2E32">
        <w:t xml:space="preserve"> </w:t>
      </w:r>
      <w:r w:rsidRPr="00B5546F">
        <w:t>S</w:t>
      </w:r>
      <w:r w:rsidRPr="00B5546F" w:rsidR="001276AB">
        <w:t>ecretary</w:t>
      </w:r>
      <w:r w:rsidRPr="00B5546F" w:rsidR="00FA2E32">
        <w:t xml:space="preserve"> </w:t>
      </w:r>
      <w:r w:rsidRPr="00B5546F" w:rsidR="001276AB">
        <w:t>of</w:t>
      </w:r>
      <w:r w:rsidRPr="00B5546F" w:rsidR="00FA2E32">
        <w:t xml:space="preserve"> </w:t>
      </w:r>
      <w:r w:rsidRPr="00B5546F">
        <w:t>S</w:t>
      </w:r>
      <w:r w:rsidRPr="00B5546F" w:rsidR="001276AB">
        <w:t>tate</w:t>
      </w:r>
      <w:r w:rsidRPr="00B5546F">
        <w:t>,</w:t>
      </w:r>
      <w:r w:rsidRPr="00B5546F" w:rsidR="00FA2E32">
        <w:t xml:space="preserve"> </w:t>
      </w:r>
      <w:r w:rsidRPr="00B5546F">
        <w:t>Julian</w:t>
      </w:r>
      <w:r w:rsidRPr="00B5546F" w:rsidR="00FA2E32">
        <w:t xml:space="preserve"> </w:t>
      </w:r>
      <w:r w:rsidRPr="00B5546F">
        <w:t>Smith,</w:t>
      </w:r>
      <w:r w:rsidRPr="00B5546F" w:rsidR="00FA2E32">
        <w:t xml:space="preserve"> </w:t>
      </w:r>
      <w:r w:rsidRPr="00B5546F">
        <w:t>attended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opening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an</w:t>
      </w:r>
      <w:r w:rsidRPr="00B5546F" w:rsidR="00FA2E32">
        <w:t xml:space="preserve"> </w:t>
      </w:r>
      <w:r w:rsidRPr="00B5546F">
        <w:t>Invest</w:t>
      </w:r>
      <w:r w:rsidRPr="00B5546F" w:rsidR="00FA2E32">
        <w:t xml:space="preserve"> </w:t>
      </w:r>
      <w:r w:rsidRPr="00B5546F">
        <w:t>NI</w:t>
      </w:r>
      <w:r w:rsidRPr="00B5546F" w:rsidR="00FA2E32">
        <w:t xml:space="preserve"> </w:t>
      </w:r>
      <w:r w:rsidRPr="00B5546F">
        <w:t>hub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City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London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September</w:t>
      </w:r>
      <w:r w:rsidRPr="00B5546F" w:rsidR="00FA2E32">
        <w:t xml:space="preserve"> </w:t>
      </w:r>
      <w:r w:rsidRPr="00B5546F">
        <w:t>last</w:t>
      </w:r>
      <w:r w:rsidRPr="00B5546F" w:rsidR="00FA2E32">
        <w:t xml:space="preserve"> </w:t>
      </w:r>
      <w:r w:rsidRPr="00B5546F">
        <w:t>year.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up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running</w:t>
      </w:r>
      <w:r w:rsidRPr="00B5546F" w:rsidR="00FA2E32">
        <w:t xml:space="preserve"> </w:t>
      </w:r>
      <w:r w:rsidRPr="00B5546F">
        <w:t>and,</w:t>
      </w:r>
      <w:r w:rsidRPr="00B5546F" w:rsidR="00FA2E32">
        <w:t xml:space="preserve"> </w:t>
      </w:r>
      <w:r w:rsidRPr="00B5546F">
        <w:t>right</w:t>
      </w:r>
      <w:r w:rsidRPr="00B5546F" w:rsidR="00FA2E32">
        <w:t xml:space="preserve"> </w:t>
      </w:r>
      <w:r w:rsidRPr="00B5546F">
        <w:t>up</w:t>
      </w:r>
      <w:r w:rsidRPr="00B5546F" w:rsidR="00FA2E32">
        <w:t xml:space="preserve"> </w:t>
      </w:r>
      <w:r w:rsidRPr="00B5546F">
        <w:t>until</w:t>
      </w:r>
      <w:r w:rsidRPr="00B5546F" w:rsidR="00FA2E32">
        <w:t xml:space="preserve"> </w:t>
      </w:r>
      <w:r w:rsidRPr="00B5546F">
        <w:t>lockdown,</w:t>
      </w:r>
      <w:r w:rsidRPr="00B5546F" w:rsidR="00FA2E32">
        <w:t xml:space="preserve"> </w:t>
      </w:r>
      <w:r w:rsidRPr="00B5546F">
        <w:t>has</w:t>
      </w:r>
      <w:r w:rsidRPr="00B5546F" w:rsidR="00FA2E32">
        <w:t xml:space="preserve"> </w:t>
      </w:r>
      <w:r w:rsidRPr="00B5546F" w:rsidR="0023745F">
        <w:t>done</w:t>
      </w:r>
      <w:r w:rsidRPr="00B5546F" w:rsidR="00FA2E32">
        <w:t xml:space="preserve"> </w:t>
      </w:r>
      <w:r w:rsidRPr="00B5546F">
        <w:t>good</w:t>
      </w:r>
      <w:r w:rsidRPr="00B5546F" w:rsidR="00FA2E32">
        <w:t xml:space="preserve"> </w:t>
      </w:r>
      <w:r w:rsidRPr="00B5546F">
        <w:t>work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promoting</w:t>
      </w:r>
      <w:r w:rsidRPr="00B5546F" w:rsidR="00FA2E32">
        <w:t xml:space="preserve"> </w:t>
      </w:r>
      <w:r w:rsidRPr="00B5546F">
        <w:t>Northern</w:t>
      </w:r>
      <w:r w:rsidRPr="00B5546F" w:rsidR="00FA2E32">
        <w:t xml:space="preserve"> </w:t>
      </w:r>
      <w:r w:rsidRPr="00B5546F">
        <w:t>Ireland</w:t>
      </w:r>
      <w:r w:rsidRPr="00B5546F" w:rsidR="0023745F">
        <w:t>,</w:t>
      </w:r>
      <w:r w:rsidRPr="00B5546F" w:rsidR="00FA2E32">
        <w:t xml:space="preserve"> </w:t>
      </w:r>
      <w:r w:rsidRPr="00B5546F">
        <w:t>bringing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businesses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enabling</w:t>
      </w:r>
      <w:r w:rsidRPr="00B5546F" w:rsidR="00FA2E32">
        <w:t xml:space="preserve"> </w:t>
      </w:r>
      <w:r w:rsidRPr="00B5546F">
        <w:t>them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having</w:t>
      </w:r>
      <w:r w:rsidRPr="00B5546F" w:rsidR="00FA2E32">
        <w:t xml:space="preserve"> </w:t>
      </w:r>
      <w:r w:rsidRPr="00B5546F">
        <w:t>meetings</w:t>
      </w:r>
      <w:r w:rsidRPr="00B5546F" w:rsidR="001276AB">
        <w:t>.</w:t>
      </w:r>
      <w:r w:rsidRPr="00B5546F" w:rsidR="00FA2E32">
        <w:t xml:space="preserve"> </w:t>
      </w:r>
      <w:r w:rsidRPr="00B5546F">
        <w:t>Looking</w:t>
      </w:r>
      <w:r w:rsidRPr="00B5546F" w:rsidR="00FA2E32">
        <w:t xml:space="preserve"> </w:t>
      </w:r>
      <w:r w:rsidRPr="00B5546F">
        <w:t>at</w:t>
      </w:r>
      <w:r w:rsidRPr="00B5546F" w:rsidR="00FA2E32">
        <w:t xml:space="preserve"> </w:t>
      </w:r>
      <w:r w:rsidRPr="00B5546F">
        <w:t>their</w:t>
      </w:r>
      <w:r w:rsidRPr="00B5546F" w:rsidR="00FA2E32">
        <w:t xml:space="preserve"> </w:t>
      </w:r>
      <w:r w:rsidRPr="00B5546F">
        <w:t>website,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open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Government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use.</w:t>
      </w:r>
      <w:r w:rsidRPr="00B5546F" w:rsidR="00FA2E32">
        <w:t xml:space="preserve"> </w:t>
      </w:r>
      <w:r w:rsidRPr="00B5546F">
        <w:t>I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 w:rsidR="00D32D1A">
        <w:t>say</w:t>
      </w:r>
      <w:r w:rsidRPr="00B5546F" w:rsidR="00FA2E32">
        <w:t xml:space="preserve"> </w:t>
      </w:r>
      <w:r w:rsidRPr="00B5546F">
        <w:t>that,</w:t>
      </w:r>
      <w:r w:rsidRPr="00B5546F" w:rsidR="00FA2E32">
        <w:t xml:space="preserve"> </w:t>
      </w:r>
      <w:r w:rsidRPr="00B5546F">
        <w:t>when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Executive</w:t>
      </w:r>
      <w:r w:rsidRPr="00B5546F" w:rsidR="00FA2E32">
        <w:t xml:space="preserve"> </w:t>
      </w:r>
      <w:r w:rsidRPr="00B5546F">
        <w:t>Ministers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come</w:t>
      </w:r>
      <w:r w:rsidRPr="00B5546F" w:rsidR="00FA2E32">
        <w:t xml:space="preserve"> </w:t>
      </w:r>
      <w:r w:rsidRPr="00B5546F">
        <w:t>over,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sometimes</w:t>
      </w:r>
      <w:r w:rsidRPr="00B5546F" w:rsidR="00FA2E32">
        <w:t xml:space="preserve"> </w:t>
      </w:r>
      <w:r w:rsidRPr="00B5546F">
        <w:t>hosted</w:t>
      </w:r>
      <w:r w:rsidRPr="00B5546F" w:rsidR="00FA2E32">
        <w:t xml:space="preserve"> </w:t>
      </w:r>
      <w:r w:rsidRPr="00B5546F">
        <w:t>them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Northern</w:t>
      </w:r>
      <w:r w:rsidRPr="00B5546F" w:rsidR="00FA2E32">
        <w:t xml:space="preserve"> </w:t>
      </w:r>
      <w:r w:rsidRPr="00B5546F">
        <w:t>Ireland</w:t>
      </w:r>
      <w:r w:rsidRPr="00B5546F" w:rsidR="00FA2E32">
        <w:t xml:space="preserve"> </w:t>
      </w:r>
      <w:r w:rsidRPr="00B5546F">
        <w:t>Office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well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are</w:t>
      </w:r>
      <w:r w:rsidRPr="00B5546F" w:rsidR="00FA2E32">
        <w:t xml:space="preserve"> </w:t>
      </w:r>
      <w:r w:rsidRPr="00B5546F">
        <w:t>very</w:t>
      </w:r>
      <w:r w:rsidRPr="00B5546F" w:rsidR="00FA2E32">
        <w:t xml:space="preserve"> </w:t>
      </w:r>
      <w:r w:rsidRPr="00B5546F">
        <w:t>happy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continue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do</w:t>
      </w:r>
      <w:r w:rsidRPr="00B5546F" w:rsidR="00FA2E32">
        <w:t xml:space="preserve"> </w:t>
      </w:r>
      <w:r w:rsidRPr="00B5546F">
        <w:t>that</w:t>
      </w:r>
      <w:r w:rsidRPr="00B5546F" w:rsidR="001276AB">
        <w:t>.</w:t>
      </w:r>
    </w:p>
    <w:p w:rsidR="003731C9" w:rsidRPr="00B5546F" w:rsidP="003731C9">
      <w:pPr>
        <w:pStyle w:val="Answer"/>
      </w:pPr>
      <w:r w:rsidRPr="00B5546F">
        <w:t>Further</w:t>
      </w:r>
      <w:r w:rsidRPr="00B5546F" w:rsidR="00FA2E32">
        <w:t xml:space="preserve"> </w:t>
      </w:r>
      <w:r w:rsidRPr="00B5546F">
        <w:t>discussions</w:t>
      </w:r>
      <w:r w:rsidRPr="00B5546F" w:rsidR="00FA2E32">
        <w:t xml:space="preserve"> </w:t>
      </w:r>
      <w:r w:rsidRPr="00B5546F">
        <w:t>with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E</w:t>
      </w:r>
      <w:r w:rsidRPr="00B5546F">
        <w:t>xecutive</w:t>
      </w:r>
      <w:r w:rsidRPr="00B5546F" w:rsidR="00FA2E32">
        <w:t xml:space="preserve"> </w:t>
      </w:r>
      <w:r w:rsidRPr="00B5546F">
        <w:t>will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needed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in</w:t>
      </w:r>
      <w:r w:rsidRPr="00B5546F">
        <w:t>form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scoping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any</w:t>
      </w:r>
      <w:r w:rsidRPr="00B5546F" w:rsidR="00FA2E32">
        <w:t xml:space="preserve"> </w:t>
      </w:r>
      <w:r w:rsidRPr="00B5546F">
        <w:t>further</w:t>
      </w:r>
      <w:r w:rsidRPr="00B5546F" w:rsidR="00FA2E32">
        <w:t xml:space="preserve"> </w:t>
      </w:r>
      <w:r w:rsidRPr="00B5546F">
        <w:t>Northern</w:t>
      </w:r>
      <w:r w:rsidRPr="00B5546F" w:rsidR="00FA2E32">
        <w:t xml:space="preserve"> </w:t>
      </w:r>
      <w:r w:rsidRPr="00B5546F">
        <w:t>Ireland</w:t>
      </w:r>
      <w:r w:rsidRPr="00B5546F" w:rsidR="00FA2E32">
        <w:t xml:space="preserve"> </w:t>
      </w:r>
      <w:r w:rsidRPr="00B5546F">
        <w:t>hub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London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will</w:t>
      </w:r>
      <w:r w:rsidRPr="00B5546F" w:rsidR="00FA2E32">
        <w:t xml:space="preserve"> </w:t>
      </w:r>
      <w:r w:rsidRPr="00B5546F">
        <w:t>complement</w:t>
      </w:r>
      <w:r w:rsidRPr="00B5546F" w:rsidR="00FA2E32">
        <w:t xml:space="preserve"> </w:t>
      </w:r>
      <w:r w:rsidRPr="00B5546F">
        <w:t>Invest</w:t>
      </w:r>
      <w:r w:rsidRPr="00B5546F" w:rsidR="00FA2E32">
        <w:t xml:space="preserve"> </w:t>
      </w:r>
      <w:r w:rsidRPr="00B5546F">
        <w:t>NI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work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Northern</w:t>
      </w:r>
      <w:r w:rsidRPr="00B5546F" w:rsidR="00FA2E32">
        <w:t xml:space="preserve"> </w:t>
      </w:r>
      <w:r w:rsidRPr="00B5546F">
        <w:t>Ireland</w:t>
      </w:r>
      <w:r w:rsidRPr="00B5546F" w:rsidR="00FA2E32">
        <w:t xml:space="preserve"> </w:t>
      </w:r>
      <w:r w:rsidRPr="00B5546F">
        <w:t>Office</w:t>
      </w:r>
      <w:r w:rsidRPr="00B5546F" w:rsidR="00FA2E32">
        <w:t xml:space="preserve"> </w:t>
      </w:r>
      <w:r w:rsidRPr="00B5546F">
        <w:t>does.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course,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being</w:t>
      </w:r>
      <w:r w:rsidRPr="00B5546F" w:rsidR="00FA2E32">
        <w:t xml:space="preserve"> </w:t>
      </w:r>
      <w:r w:rsidRPr="00B5546F">
        <w:t>at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centre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Whitehall,</w:t>
      </w:r>
      <w:r w:rsidRPr="00B5546F" w:rsidR="00FA2E32">
        <w:t xml:space="preserve"> </w:t>
      </w:r>
      <w:r w:rsidRPr="00B5546F">
        <w:t>it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quite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good</w:t>
      </w:r>
      <w:r w:rsidRPr="00B5546F" w:rsidR="00FA2E32">
        <w:t xml:space="preserve"> </w:t>
      </w:r>
      <w:r w:rsidRPr="00B5546F">
        <w:t>location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visiting</w:t>
      </w:r>
      <w:r w:rsidRPr="00B5546F" w:rsidR="00FA2E32">
        <w:t xml:space="preserve"> </w:t>
      </w:r>
      <w:r w:rsidRPr="00B5546F">
        <w:t>Northern</w:t>
      </w:r>
      <w:r w:rsidRPr="00B5546F" w:rsidR="00FA2E32">
        <w:t xml:space="preserve"> </w:t>
      </w:r>
      <w:r w:rsidRPr="00B5546F">
        <w:t>Ireland</w:t>
      </w:r>
      <w:r w:rsidRPr="00B5546F" w:rsidR="00FA2E32">
        <w:t xml:space="preserve"> </w:t>
      </w:r>
      <w:r w:rsidRPr="00B5546F">
        <w:t>Ministers</w:t>
      </w:r>
      <w:r w:rsidRPr="00B5546F" w:rsidR="00D32D1A">
        <w:t>,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between</w:t>
      </w:r>
      <w:r w:rsidRPr="00B5546F" w:rsidR="00FA2E32">
        <w:t xml:space="preserve"> </w:t>
      </w:r>
      <w:r w:rsidRPr="00B5546F">
        <w:t>meetings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they</w:t>
      </w:r>
      <w:r w:rsidRPr="00B5546F" w:rsidR="00FA2E32">
        <w:t xml:space="preserve"> </w:t>
      </w:r>
      <w:r w:rsidRPr="00B5546F">
        <w:t>may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at</w:t>
      </w:r>
      <w:r w:rsidRPr="00B5546F" w:rsidR="00FA2E32">
        <w:t xml:space="preserve"> </w:t>
      </w:r>
      <w:r w:rsidRPr="00B5546F">
        <w:t>COBRA</w:t>
      </w:r>
      <w:r w:rsidRPr="00B5546F" w:rsidR="00D32D1A">
        <w:t xml:space="preserve">, at XO </w:t>
      </w:r>
      <w:r w:rsidRPr="00B5546F">
        <w:t>or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other</w:t>
      </w:r>
      <w:r w:rsidRPr="00B5546F" w:rsidR="00FA2E32">
        <w:t xml:space="preserve"> </w:t>
      </w:r>
      <w:r w:rsidRPr="00B5546F">
        <w:t>formats.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work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ongoing</w:t>
      </w:r>
      <w:r w:rsidRPr="00B5546F" w:rsidR="005426C3">
        <w:t>.</w:t>
      </w:r>
    </w:p>
    <w:p w:rsidR="00D32D1A" w:rsidRPr="00B5546F" w:rsidP="003731C9">
      <w:pPr>
        <w:pStyle w:val="Answer"/>
      </w:pPr>
      <w:r w:rsidRPr="00B5546F">
        <w:t>With</w:t>
      </w:r>
      <w:r w:rsidRPr="00B5546F" w:rsidR="00FA2E32">
        <w:t xml:space="preserve"> </w:t>
      </w:r>
      <w:r w:rsidRPr="00B5546F">
        <w:t>regard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compl</w:t>
      </w:r>
      <w:r w:rsidRPr="00B5546F" w:rsidR="003731C9">
        <w:t>e</w:t>
      </w:r>
      <w:r w:rsidRPr="00B5546F">
        <w:t>mentary</w:t>
      </w:r>
      <w:r w:rsidRPr="00B5546F" w:rsidR="00FA2E32">
        <w:t xml:space="preserve"> </w:t>
      </w:r>
      <w:r w:rsidRPr="00B5546F">
        <w:t>hub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Belfast,</w:t>
      </w:r>
      <w:r w:rsidRPr="00B5546F" w:rsidR="00FA2E32">
        <w:t xml:space="preserve"> </w:t>
      </w:r>
      <w:r w:rsidRPr="00B5546F">
        <w:t>this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r</w:t>
      </w:r>
      <w:r w:rsidRPr="00B5546F" w:rsidR="003731C9">
        <w:t>eally</w:t>
      </w:r>
      <w:r w:rsidRPr="00B5546F" w:rsidR="00FA2E32">
        <w:t xml:space="preserve"> </w:t>
      </w:r>
      <w:r w:rsidRPr="00B5546F" w:rsidR="003731C9">
        <w:t>big</w:t>
      </w:r>
      <w:r w:rsidRPr="00B5546F" w:rsidR="00FA2E32">
        <w:t xml:space="preserve"> </w:t>
      </w:r>
      <w:r w:rsidRPr="00B5546F">
        <w:t>opportunity</w:t>
      </w:r>
      <w:r w:rsidRPr="00B5546F" w:rsidR="00FA2E32">
        <w:t xml:space="preserve"> </w:t>
      </w:r>
      <w:r w:rsidRPr="00B5546F" w:rsidR="003731C9">
        <w:t>and</w:t>
      </w:r>
      <w:r w:rsidRPr="00B5546F" w:rsidR="00FA2E32">
        <w:t xml:space="preserve"> </w:t>
      </w:r>
      <w:r w:rsidRPr="00B5546F" w:rsidR="003731C9">
        <w:t>something</w:t>
      </w:r>
      <w:r w:rsidRPr="00B5546F" w:rsidR="00FA2E32">
        <w:t xml:space="preserve"> </w:t>
      </w:r>
      <w:r w:rsidRPr="00B5546F" w:rsidR="003731C9">
        <w:t>we</w:t>
      </w:r>
      <w:r w:rsidRPr="00B5546F" w:rsidR="00FA2E32">
        <w:t xml:space="preserve"> </w:t>
      </w:r>
      <w:r w:rsidRPr="00B5546F" w:rsidR="003731C9">
        <w:t>have</w:t>
      </w:r>
      <w:r w:rsidRPr="00B5546F" w:rsidR="00FA2E32">
        <w:t xml:space="preserve"> </w:t>
      </w:r>
      <w:r w:rsidRPr="00B5546F" w:rsidR="003731C9">
        <w:t>been</w:t>
      </w:r>
      <w:r w:rsidRPr="00B5546F" w:rsidR="00FA2E32">
        <w:t xml:space="preserve"> </w:t>
      </w:r>
      <w:r w:rsidRPr="00B5546F" w:rsidR="003731C9">
        <w:t>working</w:t>
      </w:r>
      <w:r w:rsidRPr="00B5546F" w:rsidR="00FA2E32">
        <w:t xml:space="preserve"> </w:t>
      </w:r>
      <w:r w:rsidRPr="00B5546F" w:rsidR="003731C9">
        <w:t>on</w:t>
      </w:r>
      <w:r w:rsidRPr="00B5546F" w:rsidR="00FA2E32">
        <w:t xml:space="preserve"> </w:t>
      </w:r>
      <w:r w:rsidRPr="00B5546F" w:rsidR="003731C9">
        <w:t>with</w:t>
      </w:r>
      <w:r w:rsidRPr="00B5546F" w:rsidR="00FA2E32">
        <w:t xml:space="preserve"> </w:t>
      </w:r>
      <w:r w:rsidRPr="00B5546F" w:rsidR="003731C9">
        <w:t>the</w:t>
      </w:r>
      <w:r w:rsidRPr="00B5546F" w:rsidR="00FA2E32">
        <w:t xml:space="preserve"> </w:t>
      </w:r>
      <w:r w:rsidRPr="00B5546F" w:rsidR="003731C9">
        <w:t>Cabinet</w:t>
      </w:r>
      <w:r w:rsidRPr="00B5546F" w:rsidR="00FA2E32">
        <w:t xml:space="preserve"> </w:t>
      </w:r>
      <w:r w:rsidRPr="00B5546F" w:rsidR="003731C9">
        <w:t>Office</w:t>
      </w:r>
      <w:r w:rsidRPr="00B5546F" w:rsidR="00FA2E32">
        <w:t xml:space="preserve"> </w:t>
      </w:r>
      <w:r w:rsidRPr="00B5546F" w:rsidR="003731C9">
        <w:t>and</w:t>
      </w:r>
      <w:r w:rsidRPr="00B5546F" w:rsidR="00FA2E32">
        <w:t xml:space="preserve"> </w:t>
      </w:r>
      <w:r w:rsidRPr="00B5546F" w:rsidR="003731C9">
        <w:t>the</w:t>
      </w:r>
      <w:r w:rsidRPr="00B5546F" w:rsidR="00FA2E32">
        <w:t xml:space="preserve"> </w:t>
      </w:r>
      <w:r w:rsidRPr="00B5546F" w:rsidR="00D618F1">
        <w:t>other</w:t>
      </w:r>
      <w:r w:rsidRPr="00B5546F" w:rsidR="00FA2E32">
        <w:t xml:space="preserve"> </w:t>
      </w:r>
      <w:r w:rsidRPr="00B5546F" w:rsidR="00D618F1">
        <w:t>territorial</w:t>
      </w:r>
      <w:r w:rsidRPr="00B5546F" w:rsidR="00FA2E32">
        <w:t xml:space="preserve"> </w:t>
      </w:r>
      <w:r w:rsidRPr="00B5546F">
        <w:t>Departments</w:t>
      </w:r>
      <w:r w:rsidRPr="00B5546F" w:rsidR="00D618F1">
        <w:t>.</w:t>
      </w:r>
      <w:r w:rsidRPr="00B5546F" w:rsidR="00FA2E32">
        <w:t xml:space="preserve"> </w:t>
      </w:r>
      <w:r w:rsidRPr="00B5546F">
        <w:t xml:space="preserve">Work is </w:t>
      </w:r>
      <w:r w:rsidRPr="00B5546F">
        <w:t>going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Government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look</w:t>
      </w:r>
      <w:r w:rsidRPr="00B5546F" w:rsidR="00FA2E32">
        <w:t xml:space="preserve"> </w:t>
      </w:r>
      <w:r w:rsidRPr="00B5546F">
        <w:t>at</w:t>
      </w:r>
      <w:r w:rsidRPr="00B5546F" w:rsidR="00FA2E32">
        <w:t xml:space="preserve"> </w:t>
      </w:r>
      <w:r w:rsidRPr="00B5546F">
        <w:t>how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can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 w:rsidR="00D618F1">
        <w:t>more</w:t>
      </w:r>
      <w:r w:rsidRPr="00B5546F" w:rsidR="00FA2E32">
        <w:t xml:space="preserve"> </w:t>
      </w:r>
      <w:r w:rsidRPr="00B5546F" w:rsidR="00D618F1">
        <w:t>substantial</w:t>
      </w:r>
      <w:r w:rsidRPr="00B5546F" w:rsidR="00FA2E32">
        <w:t xml:space="preserve"> </w:t>
      </w:r>
      <w:r w:rsidRPr="00B5546F">
        <w:t xml:space="preserve">Government </w:t>
      </w:r>
      <w:r w:rsidRPr="00B5546F" w:rsidR="00D618F1">
        <w:t>hubs</w:t>
      </w:r>
      <w:r w:rsidRPr="00B5546F" w:rsidR="00FA2E32">
        <w:t xml:space="preserve"> </w:t>
      </w:r>
      <w:r w:rsidRPr="00B5546F" w:rsidR="00D618F1">
        <w:t>in</w:t>
      </w:r>
      <w:r w:rsidRPr="00B5546F" w:rsidR="00FA2E32">
        <w:t xml:space="preserve"> </w:t>
      </w:r>
      <w:r w:rsidRPr="00B5546F" w:rsidR="00D618F1">
        <w:t>each</w:t>
      </w:r>
      <w:r w:rsidRPr="00B5546F" w:rsidR="00FA2E32">
        <w:t xml:space="preserve"> </w:t>
      </w:r>
      <w:r w:rsidRPr="00B5546F" w:rsidR="00D618F1">
        <w:t>part</w:t>
      </w:r>
      <w:r w:rsidRPr="00B5546F" w:rsidR="00FA2E32">
        <w:t xml:space="preserve"> </w:t>
      </w:r>
      <w:r w:rsidRPr="00B5546F" w:rsidR="00D618F1">
        <w:t>of</w:t>
      </w:r>
      <w:r w:rsidRPr="00B5546F" w:rsidR="00FA2E32">
        <w:t xml:space="preserve"> </w:t>
      </w:r>
      <w:r w:rsidRPr="00B5546F" w:rsidR="00D618F1">
        <w:t>the</w:t>
      </w:r>
      <w:r w:rsidRPr="00B5546F" w:rsidR="00FA2E32">
        <w:t xml:space="preserve"> </w:t>
      </w:r>
      <w:r w:rsidRPr="00B5546F" w:rsidR="00D618F1">
        <w:t>UK.</w:t>
      </w:r>
      <w:r w:rsidRPr="00B5546F" w:rsidR="00FA2E32">
        <w:t xml:space="preserve"> </w:t>
      </w:r>
      <w:r w:rsidRPr="00B5546F" w:rsidR="00D618F1">
        <w:t>One</w:t>
      </w:r>
      <w:r w:rsidRPr="00B5546F" w:rsidR="00FA2E32">
        <w:t xml:space="preserve"> </w:t>
      </w:r>
      <w:r w:rsidRPr="00B5546F" w:rsidR="00D618F1">
        <w:t>of</w:t>
      </w:r>
      <w:r w:rsidRPr="00B5546F" w:rsidR="00FA2E32">
        <w:t xml:space="preserve"> </w:t>
      </w:r>
      <w:r w:rsidRPr="00B5546F" w:rsidR="00D618F1">
        <w:t>the</w:t>
      </w:r>
      <w:r w:rsidRPr="00B5546F" w:rsidR="00FA2E32">
        <w:t xml:space="preserve"> </w:t>
      </w:r>
      <w:r w:rsidRPr="00B5546F" w:rsidR="00D618F1">
        <w:t>things</w:t>
      </w:r>
      <w:r w:rsidRPr="00B5546F" w:rsidR="00FA2E32">
        <w:t xml:space="preserve"> </w:t>
      </w:r>
      <w:r w:rsidRPr="00B5546F" w:rsidR="00D618F1">
        <w:t>I</w:t>
      </w:r>
      <w:r w:rsidRPr="00B5546F" w:rsidR="00FA2E32">
        <w:t xml:space="preserve"> </w:t>
      </w:r>
      <w:r w:rsidRPr="00B5546F" w:rsidR="00D618F1">
        <w:t>am</w:t>
      </w:r>
      <w:r w:rsidRPr="00B5546F" w:rsidR="00FA2E32">
        <w:t xml:space="preserve"> </w:t>
      </w:r>
      <w:r w:rsidRPr="00B5546F" w:rsidR="00D618F1">
        <w:t>very</w:t>
      </w:r>
      <w:r w:rsidRPr="00B5546F" w:rsidR="00FA2E32">
        <w:t xml:space="preserve"> </w:t>
      </w:r>
      <w:r w:rsidRPr="00B5546F" w:rsidR="00D618F1">
        <w:t>keen</w:t>
      </w:r>
      <w:r w:rsidRPr="00B5546F" w:rsidR="00FA2E32">
        <w:t xml:space="preserve"> </w:t>
      </w:r>
      <w:r w:rsidRPr="00B5546F" w:rsidR="00D618F1">
        <w:t>to</w:t>
      </w:r>
      <w:r w:rsidRPr="00B5546F" w:rsidR="00FA2E32">
        <w:t xml:space="preserve"> </w:t>
      </w:r>
      <w:r w:rsidRPr="00B5546F" w:rsidR="00D618F1">
        <w:t>see</w:t>
      </w:r>
      <w:r w:rsidRPr="00B5546F" w:rsidR="00FA2E32">
        <w:t xml:space="preserve"> </w:t>
      </w:r>
      <w:r w:rsidRPr="00B5546F" w:rsidR="00D618F1">
        <w:t>out</w:t>
      </w:r>
      <w:r w:rsidRPr="00B5546F" w:rsidR="00FA2E32">
        <w:t xml:space="preserve"> </w:t>
      </w:r>
      <w:r w:rsidRPr="00B5546F" w:rsidR="00D618F1">
        <w:t>of</w:t>
      </w:r>
      <w:r w:rsidRPr="00B5546F" w:rsidR="00FA2E32">
        <w:t xml:space="preserve"> </w:t>
      </w:r>
      <w:r w:rsidRPr="00B5546F" w:rsidR="00D618F1">
        <w:t>that</w:t>
      </w:r>
      <w:r w:rsidRPr="00B5546F" w:rsidR="00FA2E32">
        <w:t xml:space="preserve"> </w:t>
      </w:r>
      <w:r w:rsidRPr="00B5546F" w:rsidR="00D618F1">
        <w:t>is</w:t>
      </w:r>
      <w:r w:rsidRPr="00B5546F" w:rsidR="00FA2E32">
        <w:t xml:space="preserve"> </w:t>
      </w:r>
      <w:r w:rsidRPr="00B5546F" w:rsidR="00D618F1">
        <w:t>more</w:t>
      </w:r>
      <w:r w:rsidRPr="00B5546F" w:rsidR="00FA2E32">
        <w:t xml:space="preserve"> </w:t>
      </w:r>
      <w:r w:rsidRPr="00B5546F" w:rsidR="00D618F1">
        <w:t>senior</w:t>
      </w:r>
      <w:r w:rsidRPr="00B5546F" w:rsidR="00FA2E32">
        <w:t xml:space="preserve"> </w:t>
      </w:r>
      <w:r w:rsidRPr="00B5546F" w:rsidR="00D618F1">
        <w:t>civil</w:t>
      </w:r>
      <w:r w:rsidRPr="00B5546F" w:rsidR="00FA2E32">
        <w:t xml:space="preserve"> </w:t>
      </w:r>
      <w:r w:rsidRPr="00B5546F" w:rsidR="00D618F1">
        <w:t>servants</w:t>
      </w:r>
      <w:r w:rsidRPr="00B5546F" w:rsidR="00FA2E32">
        <w:t xml:space="preserve"> </w:t>
      </w:r>
      <w:r w:rsidRPr="00B5546F" w:rsidR="00D618F1">
        <w:t>being</w:t>
      </w:r>
      <w:r w:rsidRPr="00B5546F" w:rsidR="00FA2E32">
        <w:t xml:space="preserve"> </w:t>
      </w:r>
      <w:r w:rsidRPr="00B5546F" w:rsidR="00D618F1">
        <w:t>based</w:t>
      </w:r>
      <w:r w:rsidRPr="00B5546F" w:rsidR="00FA2E32">
        <w:t xml:space="preserve"> </w:t>
      </w:r>
      <w:r w:rsidRPr="00B5546F" w:rsidR="00D618F1">
        <w:t>in</w:t>
      </w:r>
      <w:r w:rsidRPr="00B5546F" w:rsidR="00FA2E32">
        <w:t xml:space="preserve"> </w:t>
      </w:r>
      <w:r w:rsidRPr="00B5546F" w:rsidR="00D618F1">
        <w:t>Northern</w:t>
      </w:r>
      <w:r w:rsidRPr="00B5546F" w:rsidR="00FA2E32">
        <w:t xml:space="preserve"> </w:t>
      </w:r>
      <w:r w:rsidRPr="00B5546F" w:rsidR="00D618F1">
        <w:t>Ireland.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already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UK</w:t>
      </w:r>
      <w:r w:rsidRPr="00B5546F" w:rsidR="00FA2E32">
        <w:t xml:space="preserve"> </w:t>
      </w:r>
      <w:r w:rsidRPr="00B5546F">
        <w:t>Government</w:t>
      </w:r>
      <w:r w:rsidRPr="00B5546F" w:rsidR="00FA2E32">
        <w:t xml:space="preserve"> </w:t>
      </w:r>
      <w:r w:rsidRPr="00B5546F">
        <w:t>hub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Belfast.</w:t>
      </w:r>
      <w:r w:rsidRPr="00B5546F" w:rsidR="00FA2E32">
        <w:t xml:space="preserve"> </w:t>
      </w:r>
      <w:r w:rsidRPr="00B5546F">
        <w:t>It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dominated</w:t>
      </w:r>
      <w:r w:rsidRPr="00B5546F" w:rsidR="00FA2E32">
        <w:t xml:space="preserve"> </w:t>
      </w:r>
      <w:r w:rsidRPr="00B5546F">
        <w:t>by</w:t>
      </w:r>
      <w:r w:rsidRPr="00B5546F" w:rsidR="00FA2E32">
        <w:t xml:space="preserve"> </w:t>
      </w:r>
      <w:r w:rsidRPr="00B5546F">
        <w:t>HMRC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not</w:t>
      </w:r>
      <w:r w:rsidRPr="00B5546F" w:rsidR="00FA2E32">
        <w:t xml:space="preserve"> </w:t>
      </w:r>
      <w:r w:rsidRPr="00B5546F">
        <w:t>necessarily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most</w:t>
      </w:r>
      <w:r w:rsidRPr="00B5546F" w:rsidR="00FA2E32">
        <w:t xml:space="preserve"> </w:t>
      </w:r>
      <w:r w:rsidRPr="00B5546F">
        <w:t>senior</w:t>
      </w:r>
      <w:r w:rsidRPr="00B5546F" w:rsidR="00FA2E32">
        <w:t xml:space="preserve"> </w:t>
      </w:r>
      <w:r w:rsidRPr="00B5546F">
        <w:t>grades.</w:t>
      </w:r>
      <w:r w:rsidRPr="00B5546F" w:rsidR="00FA2E32">
        <w:t xml:space="preserve"> </w:t>
      </w:r>
      <w:r w:rsidRPr="00B5546F">
        <w:t>I</w:t>
      </w:r>
      <w:r w:rsidRPr="00B5546F" w:rsidR="00FA2E32">
        <w:t xml:space="preserve"> </w:t>
      </w:r>
      <w:r w:rsidRPr="00B5546F">
        <w:t>would</w:t>
      </w:r>
      <w:r w:rsidRPr="00B5546F" w:rsidR="00FA2E32">
        <w:t xml:space="preserve"> </w:t>
      </w:r>
      <w:r w:rsidRPr="00B5546F">
        <w:t>like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see</w:t>
      </w:r>
      <w:r w:rsidRPr="00B5546F" w:rsidR="00FA2E32">
        <w:t xml:space="preserve"> </w:t>
      </w:r>
      <w:r w:rsidRPr="00B5546F" w:rsidR="00D618F1">
        <w:t>more</w:t>
      </w:r>
      <w:r w:rsidRPr="00B5546F" w:rsidR="00FA2E32">
        <w:t xml:space="preserve"> </w:t>
      </w:r>
      <w:r w:rsidRPr="00B5546F" w:rsidR="00D618F1">
        <w:t>decision-making</w:t>
      </w:r>
      <w:r w:rsidRPr="00B5546F" w:rsidR="00FA2E32">
        <w:t xml:space="preserve"> </w:t>
      </w:r>
      <w:r w:rsidRPr="00B5546F" w:rsidR="00D618F1">
        <w:t>and</w:t>
      </w:r>
      <w:r w:rsidRPr="00B5546F" w:rsidR="00FA2E32">
        <w:t xml:space="preserve"> </w:t>
      </w:r>
      <w:r w:rsidRPr="00B5546F" w:rsidR="00D618F1">
        <w:t>stakeholder</w:t>
      </w:r>
      <w:r w:rsidRPr="00B5546F" w:rsidR="00FA2E32">
        <w:t xml:space="preserve"> </w:t>
      </w:r>
      <w:r w:rsidRPr="00B5546F" w:rsidR="00D618F1">
        <w:t>engagement</w:t>
      </w:r>
      <w:r w:rsidRPr="00B5546F" w:rsidR="00FA2E32">
        <w:t xml:space="preserve"> </w:t>
      </w:r>
      <w:r w:rsidRPr="00B5546F" w:rsidR="00D618F1">
        <w:t>type</w:t>
      </w:r>
      <w:r w:rsidRPr="00B5546F" w:rsidR="00FA2E32">
        <w:t xml:space="preserve"> </w:t>
      </w:r>
      <w:r w:rsidRPr="00B5546F" w:rsidR="00D618F1">
        <w:t>roles</w:t>
      </w:r>
      <w:r w:rsidRPr="00B5546F" w:rsidR="00FA2E32">
        <w:t xml:space="preserve"> </w:t>
      </w:r>
      <w:r w:rsidRPr="00B5546F" w:rsidR="00D618F1">
        <w:t>coming</w:t>
      </w:r>
      <w:r w:rsidRPr="00B5546F" w:rsidR="00FA2E32">
        <w:t xml:space="preserve"> </w:t>
      </w:r>
      <w:r w:rsidRPr="00B5546F" w:rsidR="00D618F1">
        <w:t>to</w:t>
      </w:r>
      <w:r w:rsidRPr="00B5546F" w:rsidR="00FA2E32">
        <w:t xml:space="preserve"> </w:t>
      </w:r>
      <w:r w:rsidRPr="00B5546F" w:rsidR="00D618F1">
        <w:t>Northern</w:t>
      </w:r>
      <w:r w:rsidRPr="00B5546F" w:rsidR="00FA2E32">
        <w:t xml:space="preserve"> </w:t>
      </w:r>
      <w:r w:rsidRPr="00B5546F" w:rsidR="00D618F1">
        <w:t>Ireland.</w:t>
      </w:r>
      <w:r w:rsidRPr="00B5546F" w:rsidR="00FA2E32">
        <w:t xml:space="preserve"> </w:t>
      </w:r>
    </w:p>
    <w:p w:rsidR="001276AB" w:rsidRPr="00B5546F" w:rsidP="003731C9">
      <w:pPr>
        <w:pStyle w:val="Answer"/>
      </w:pPr>
      <w:r w:rsidRPr="00B5546F">
        <w:t>That</w:t>
      </w:r>
      <w:r w:rsidRPr="00B5546F" w:rsidR="00FA2E32">
        <w:t xml:space="preserve"> </w:t>
      </w:r>
      <w:r w:rsidRPr="00B5546F">
        <w:t>has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slightly</w:t>
      </w:r>
      <w:r w:rsidRPr="00B5546F" w:rsidR="00FA2E32">
        <w:t xml:space="preserve"> </w:t>
      </w:r>
      <w:r w:rsidRPr="00B5546F">
        <w:t>longer</w:t>
      </w:r>
      <w:r w:rsidRPr="00B5546F" w:rsidR="00FA2E32">
        <w:t xml:space="preserve"> </w:t>
      </w:r>
      <w:r w:rsidRPr="00B5546F">
        <w:t>timeline</w:t>
      </w:r>
      <w:r w:rsidRPr="00B5546F" w:rsidR="00D32D1A">
        <w:t>,</w:t>
      </w:r>
      <w:r w:rsidRPr="00B5546F" w:rsidR="00FA2E32">
        <w:t xml:space="preserve"> </w:t>
      </w:r>
      <w:r w:rsidRPr="00B5546F">
        <w:t>but</w:t>
      </w:r>
      <w:r w:rsidRPr="00B5546F" w:rsidR="00FA2E32">
        <w:t xml:space="preserve"> </w:t>
      </w:r>
      <w:r w:rsidRPr="00B5546F">
        <w:t>it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certainly</w:t>
      </w:r>
      <w:r w:rsidRPr="00B5546F" w:rsidR="00FA2E32">
        <w:t xml:space="preserve"> </w:t>
      </w:r>
      <w:r w:rsidRPr="00B5546F">
        <w:t>within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scope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deal.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are</w:t>
      </w:r>
      <w:r w:rsidRPr="00B5546F" w:rsidR="00FA2E32">
        <w:t xml:space="preserve"> </w:t>
      </w:r>
      <w:r w:rsidRPr="00B5546F">
        <w:t>working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do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over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number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years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conjunction</w:t>
      </w:r>
      <w:r w:rsidRPr="00B5546F" w:rsidR="00FA2E32">
        <w:t xml:space="preserve"> </w:t>
      </w:r>
      <w:r w:rsidRPr="00B5546F">
        <w:t>with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C</w:t>
      </w:r>
      <w:r w:rsidRPr="00B5546F">
        <w:t>abinet</w:t>
      </w:r>
      <w:r w:rsidRPr="00B5546F" w:rsidR="00FA2E32">
        <w:t xml:space="preserve"> </w:t>
      </w:r>
      <w:r w:rsidRPr="00B5546F">
        <w:t>O</w:t>
      </w:r>
      <w:r w:rsidRPr="00B5546F">
        <w:t>ffice.</w:t>
      </w:r>
      <w:r w:rsidRPr="00B5546F" w:rsidR="00FA2E32">
        <w:t xml:space="preserve"> </w:t>
      </w:r>
      <w:r w:rsidRPr="00B5546F" w:rsidR="00D32D1A">
        <w:t xml:space="preserve">It </w:t>
      </w:r>
      <w:r w:rsidRPr="00B5546F">
        <w:t>is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process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which</w:t>
      </w:r>
      <w:r w:rsidRPr="00B5546F" w:rsidR="00FA2E32">
        <w:t xml:space="preserve"> </w:t>
      </w:r>
      <w:r w:rsidRPr="00B5546F">
        <w:t>all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territorial</w:t>
      </w:r>
      <w:r w:rsidRPr="00B5546F" w:rsidR="00FA2E32">
        <w:t xml:space="preserve"> </w:t>
      </w:r>
      <w:r w:rsidRPr="00B5546F">
        <w:t>offices</w:t>
      </w:r>
      <w:r w:rsidRPr="00B5546F" w:rsidR="00FA2E32">
        <w:t xml:space="preserve"> </w:t>
      </w:r>
      <w:r w:rsidRPr="00B5546F">
        <w:t>are</w:t>
      </w:r>
      <w:r w:rsidRPr="00B5546F" w:rsidR="00FA2E32">
        <w:t xml:space="preserve"> </w:t>
      </w:r>
      <w:r w:rsidRPr="00B5546F">
        <w:t>making</w:t>
      </w:r>
      <w:r w:rsidRPr="00B5546F" w:rsidR="00FA2E32">
        <w:t xml:space="preserve"> </w:t>
      </w:r>
      <w:r w:rsidRPr="00B5546F">
        <w:t>their</w:t>
      </w:r>
      <w:r w:rsidRPr="00B5546F" w:rsidR="00FA2E32">
        <w:t xml:space="preserve"> </w:t>
      </w:r>
      <w:r w:rsidRPr="00B5546F" w:rsidR="00D32D1A">
        <w:t>bids</w:t>
      </w:r>
      <w:r w:rsidRPr="00B5546F">
        <w:t>,</w:t>
      </w:r>
      <w:r w:rsidRPr="00B5546F" w:rsidR="00D32D1A">
        <w:t xml:space="preserve"> but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commitment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 w:rsidR="00AF5F40">
        <w:t>New</w:t>
      </w:r>
      <w:r w:rsidRPr="00B5546F" w:rsidR="00FA2E32">
        <w:t xml:space="preserve"> </w:t>
      </w:r>
      <w:r w:rsidRPr="00B5546F" w:rsidR="00AF5F40">
        <w:t>Decade,</w:t>
      </w:r>
      <w:r w:rsidRPr="00B5546F" w:rsidR="00FA2E32">
        <w:t xml:space="preserve"> </w:t>
      </w:r>
      <w:r w:rsidRPr="00B5546F" w:rsidR="00AF5F40">
        <w:t>New</w:t>
      </w:r>
      <w:r w:rsidRPr="00B5546F" w:rsidR="00FA2E32">
        <w:t xml:space="preserve"> </w:t>
      </w:r>
      <w:r w:rsidRPr="00B5546F" w:rsidR="00AF5F40">
        <w:t>Approach</w:t>
      </w:r>
      <w:r w:rsidRPr="00B5546F" w:rsidR="00FA2E32">
        <w:t xml:space="preserve"> </w:t>
      </w:r>
      <w:r w:rsidRPr="00B5546F">
        <w:t>gives</w:t>
      </w:r>
      <w:r w:rsidRPr="00B5546F" w:rsidR="00FA2E32">
        <w:t xml:space="preserve"> </w:t>
      </w:r>
      <w:r w:rsidRPr="00B5546F">
        <w:t>us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 w:rsidR="00786721">
        <w:t>particular</w:t>
      </w:r>
      <w:r w:rsidRPr="00B5546F" w:rsidR="00FA2E32">
        <w:t xml:space="preserve"> </w:t>
      </w:r>
      <w:r w:rsidRPr="00B5546F">
        <w:t>opportunity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take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forward.</w:t>
      </w:r>
    </w:p>
    <w:p w:rsidR="001276AB" w:rsidRPr="00B5546F" w:rsidP="00D618F1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494' dodsId='72275'&gt;"/>
          <w:id w:val="826246828"/>
          <w:placeholder>
            <w:docPart w:val="DefaultPlaceholder_1082065158"/>
          </w:placeholder>
          <w:richText/>
        </w:sdtPr>
        <w:sdtContent>
          <w:r w:rsidRPr="00B5546F">
            <w:rPr>
              <w:b/>
            </w:rPr>
            <w:t>Chair:</w:t>
          </w:r>
        </w:sdtContent>
      </w:sdt>
      <w:r w:rsidRPr="00B5546F" w:rsidR="00FA2E32">
        <w:t xml:space="preserve"> </w:t>
      </w:r>
      <w:r w:rsidRPr="00B5546F">
        <w:t>Minister,</w:t>
      </w:r>
      <w:r w:rsidRPr="00B5546F" w:rsidR="00FA2E32">
        <w:t xml:space="preserve"> </w:t>
      </w:r>
      <w:r w:rsidRPr="00B5546F">
        <w:t>you</w:t>
      </w:r>
      <w:r w:rsidRPr="00B5546F" w:rsidR="00FA2E32">
        <w:t xml:space="preserve"> </w:t>
      </w:r>
      <w:r w:rsidRPr="00B5546F">
        <w:t>may</w:t>
      </w:r>
      <w:r w:rsidRPr="00B5546F" w:rsidR="00FA2E32">
        <w:t xml:space="preserve"> </w:t>
      </w:r>
      <w:r w:rsidRPr="00B5546F">
        <w:t>want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reflect</w:t>
      </w:r>
      <w:r w:rsidRPr="00B5546F" w:rsidR="00FA2E32">
        <w:t xml:space="preserve"> </w:t>
      </w:r>
      <w:r w:rsidRPr="00B5546F">
        <w:t>upon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positive</w:t>
      </w:r>
      <w:r w:rsidRPr="00B5546F" w:rsidR="00FA2E32">
        <w:t xml:space="preserve"> </w:t>
      </w:r>
      <w:r w:rsidRPr="00B5546F">
        <w:t>glow</w:t>
      </w:r>
      <w:r w:rsidRPr="00B5546F" w:rsidR="00FA2E32">
        <w:t xml:space="preserve"> </w:t>
      </w:r>
      <w:r w:rsidRPr="00B5546F">
        <w:t>f</w:t>
      </w:r>
      <w:r w:rsidRPr="00B5546F" w:rsidR="00D618F1">
        <w:t>or</w:t>
      </w:r>
      <w:r w:rsidRPr="00B5546F" w:rsidR="00FA2E32">
        <w:t xml:space="preserve"> </w:t>
      </w:r>
      <w:r w:rsidRPr="00B5546F">
        <w:t>Her</w:t>
      </w:r>
      <w:r w:rsidRPr="00B5546F" w:rsidR="00FA2E32">
        <w:t xml:space="preserve"> </w:t>
      </w:r>
      <w:r w:rsidRPr="00B5546F">
        <w:t>Majesty’s</w:t>
      </w:r>
      <w:r w:rsidRPr="00B5546F" w:rsidR="00FA2E32">
        <w:t xml:space="preserve"> </w:t>
      </w:r>
      <w:r w:rsidRPr="00B5546F" w:rsidR="00D618F1">
        <w:t>G</w:t>
      </w:r>
      <w:r w:rsidRPr="00B5546F">
        <w:t>overnment</w:t>
      </w:r>
      <w:r w:rsidRPr="00B5546F" w:rsidR="00FA2E32">
        <w:t xml:space="preserve"> </w:t>
      </w:r>
      <w:r w:rsidRPr="00B5546F" w:rsidR="00D618F1">
        <w:t>by</w:t>
      </w:r>
      <w:r w:rsidRPr="00B5546F" w:rsidR="00FA2E32">
        <w:t xml:space="preserve"> </w:t>
      </w:r>
      <w:r w:rsidRPr="00B5546F" w:rsidR="00D618F1">
        <w:t>having</w:t>
      </w:r>
      <w:r w:rsidRPr="00B5546F" w:rsidR="00FA2E32">
        <w:t xml:space="preserve"> </w:t>
      </w:r>
      <w:r w:rsidRPr="00B5546F" w:rsidR="00D618F1">
        <w:t>the</w:t>
      </w:r>
      <w:r w:rsidRPr="00B5546F" w:rsidR="00FA2E32">
        <w:t xml:space="preserve"> </w:t>
      </w:r>
      <w:r w:rsidRPr="00B5546F" w:rsidR="00D618F1">
        <w:t>most</w:t>
      </w:r>
      <w:r w:rsidRPr="00B5546F" w:rsidR="00FA2E32">
        <w:t xml:space="preserve"> </w:t>
      </w:r>
      <w:r w:rsidRPr="00B5546F" w:rsidR="00D618F1">
        <w:t>representatives</w:t>
      </w:r>
      <w:r w:rsidRPr="00B5546F" w:rsidR="00FA2E32">
        <w:t xml:space="preserve"> </w:t>
      </w:r>
      <w:r w:rsidRPr="00B5546F" w:rsidR="00D618F1">
        <w:t>of</w:t>
      </w:r>
      <w:r w:rsidRPr="00B5546F" w:rsidR="00FA2E32">
        <w:t xml:space="preserve"> </w:t>
      </w:r>
      <w:r w:rsidRPr="00B5546F" w:rsidR="00D618F1">
        <w:t>the</w:t>
      </w:r>
      <w:r w:rsidRPr="00B5546F" w:rsidR="00FA2E32">
        <w:t xml:space="preserve"> </w:t>
      </w:r>
      <w:r w:rsidRPr="00B5546F" w:rsidR="00D618F1">
        <w:t>hub</w:t>
      </w:r>
      <w:r w:rsidRPr="00B5546F" w:rsidR="00FA2E32">
        <w:t xml:space="preserve"> </w:t>
      </w:r>
      <w:r w:rsidRPr="00B5546F" w:rsidR="00D618F1">
        <w:t>from</w:t>
      </w:r>
      <w:r w:rsidRPr="00B5546F" w:rsidR="00FA2E32">
        <w:t xml:space="preserve"> </w:t>
      </w:r>
      <w:r w:rsidRPr="00B5546F" w:rsidR="00D618F1">
        <w:t>members</w:t>
      </w:r>
      <w:r w:rsidRPr="00B5546F" w:rsidR="00FA2E32">
        <w:t xml:space="preserve"> </w:t>
      </w:r>
      <w:r w:rsidRPr="00B5546F" w:rsidR="00D618F1">
        <w:t>of</w:t>
      </w:r>
      <w:r w:rsidRPr="00B5546F" w:rsidR="00FA2E32">
        <w:t xml:space="preserve"> </w:t>
      </w:r>
      <w:r w:rsidRPr="00B5546F" w:rsidR="00D618F1">
        <w:t>HMRC.</w:t>
      </w:r>
      <w:r w:rsidRPr="00B5546F" w:rsidR="00FA2E32">
        <w:t xml:space="preserve"> </w:t>
      </w:r>
      <w:r w:rsidRPr="00B5546F" w:rsidR="00D618F1">
        <w:t>Tax</w:t>
      </w:r>
      <w:r w:rsidRPr="00B5546F" w:rsidR="00FA2E32">
        <w:t xml:space="preserve"> </w:t>
      </w:r>
      <w:r w:rsidRPr="00B5546F" w:rsidR="00D618F1">
        <w:t>authorities</w:t>
      </w:r>
      <w:r w:rsidRPr="00B5546F" w:rsidR="00FA2E32">
        <w:t xml:space="preserve"> </w:t>
      </w:r>
      <w:r w:rsidRPr="00B5546F" w:rsidR="00D618F1">
        <w:t>are</w:t>
      </w:r>
      <w:r w:rsidRPr="00B5546F" w:rsidR="00FA2E32">
        <w:t xml:space="preserve"> </w:t>
      </w:r>
      <w:r w:rsidRPr="00B5546F" w:rsidR="00D618F1">
        <w:t>not</w:t>
      </w:r>
      <w:r w:rsidRPr="00B5546F" w:rsidR="00FA2E32">
        <w:t xml:space="preserve"> </w:t>
      </w:r>
      <w:r w:rsidRPr="00B5546F" w:rsidR="00D618F1">
        <w:t>usually</w:t>
      </w:r>
      <w:r w:rsidRPr="00B5546F" w:rsidR="00FA2E32">
        <w:t xml:space="preserve"> </w:t>
      </w:r>
      <w:r w:rsidRPr="00B5546F" w:rsidR="00D618F1">
        <w:t>greeted</w:t>
      </w:r>
      <w:r w:rsidRPr="00B5546F" w:rsidR="00FA2E32">
        <w:t xml:space="preserve"> </w:t>
      </w:r>
      <w:r w:rsidRPr="00B5546F" w:rsidR="00D618F1">
        <w:t>with</w:t>
      </w:r>
      <w:r w:rsidRPr="00B5546F" w:rsidR="00FA2E32">
        <w:t xml:space="preserve"> </w:t>
      </w:r>
      <w:r w:rsidRPr="00B5546F" w:rsidR="00D618F1">
        <w:t>what</w:t>
      </w:r>
      <w:r w:rsidRPr="00B5546F" w:rsidR="00FA2E32">
        <w:t xml:space="preserve"> </w:t>
      </w:r>
      <w:r w:rsidRPr="00B5546F" w:rsidR="00D618F1">
        <w:t>was</w:t>
      </w:r>
      <w:r w:rsidRPr="00B5546F" w:rsidR="00FA2E32">
        <w:t xml:space="preserve"> </w:t>
      </w:r>
      <w:r w:rsidRPr="00B5546F" w:rsidR="00D618F1">
        <w:t>described</w:t>
      </w:r>
      <w:r w:rsidRPr="00B5546F" w:rsidR="00FA2E32">
        <w:t xml:space="preserve"> </w:t>
      </w:r>
      <w:r w:rsidRPr="00B5546F" w:rsidR="00D618F1">
        <w:t>as</w:t>
      </w:r>
      <w:r w:rsidRPr="00B5546F" w:rsidR="00FA2E32">
        <w:t xml:space="preserve"> </w:t>
      </w:r>
      <w:r w:rsidRPr="00B5546F" w:rsidR="00D618F1">
        <w:t>unalloyed</w:t>
      </w:r>
      <w:r w:rsidRPr="00B5546F" w:rsidR="00FA2E32">
        <w:t xml:space="preserve"> </w:t>
      </w:r>
      <w:r w:rsidRPr="00B5546F" w:rsidR="00D618F1">
        <w:t>pleasure</w:t>
      </w:r>
      <w:r w:rsidRPr="00B5546F">
        <w:t>.</w:t>
      </w:r>
      <w:r w:rsidRPr="00B5546F" w:rsidR="00FA2E32">
        <w:t xml:space="preserve"> </w:t>
      </w:r>
    </w:p>
    <w:p w:rsidR="001276AB" w:rsidRPr="00B5546F" w:rsidP="001276AB">
      <w:pPr>
        <w:pStyle w:val="Question"/>
      </w:pPr>
      <w:sdt>
        <w:sdtPr>
          <w:alias w:val="Member"/>
          <w:tag w:val="&lt;Member mnisId='4827' dodsId=''&gt;"/>
          <w:id w:val="1860390436"/>
          <w:placeholder>
            <w:docPart w:val="DefaultPlaceholder_1082065158"/>
          </w:placeholder>
          <w:richText/>
        </w:sdtPr>
        <w:sdtContent>
          <w:r w:rsidRPr="00B5546F">
            <w:rPr>
              <w:b/>
            </w:rPr>
            <w:t>Claire</w:t>
          </w:r>
          <w:r w:rsidRPr="00B5546F" w:rsidR="00FA2E32">
            <w:rPr>
              <w:b/>
            </w:rPr>
            <w:t xml:space="preserve"> </w:t>
          </w:r>
          <w:r w:rsidRPr="00B5546F">
            <w:rPr>
              <w:b/>
            </w:rPr>
            <w:t>Hanna:</w:t>
          </w:r>
        </w:sdtContent>
      </w:sdt>
      <w:r w:rsidRPr="00B5546F" w:rsidR="00FA2E32">
        <w:t xml:space="preserve"> </w:t>
      </w:r>
      <w:r w:rsidRPr="00B5546F">
        <w:t>I</w:t>
      </w:r>
      <w:r w:rsidRPr="00B5546F" w:rsidR="00FA2E32">
        <w:t xml:space="preserve"> </w:t>
      </w:r>
      <w:r w:rsidRPr="00B5546F">
        <w:t>want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look</w:t>
      </w:r>
      <w:r w:rsidRPr="00B5546F" w:rsidR="00FA2E32">
        <w:t xml:space="preserve"> </w:t>
      </w:r>
      <w:r w:rsidRPr="00B5546F" w:rsidR="00D618F1">
        <w:t>quickly</w:t>
      </w:r>
      <w:r w:rsidRPr="00B5546F" w:rsidR="00FA2E32">
        <w:t xml:space="preserve"> </w:t>
      </w:r>
      <w:r w:rsidRPr="00B5546F">
        <w:t>at</w:t>
      </w:r>
      <w:r w:rsidRPr="00B5546F" w:rsidR="00FA2E32">
        <w:t xml:space="preserve"> </w:t>
      </w:r>
      <w:r w:rsidRPr="00B5546F" w:rsidR="00D618F1">
        <w:t>some</w:t>
      </w:r>
      <w:r w:rsidRPr="00B5546F" w:rsidR="00FA2E32">
        <w:t xml:space="preserve"> </w:t>
      </w:r>
      <w:r w:rsidRPr="00B5546F" w:rsidR="00D618F1">
        <w:t>of</w:t>
      </w:r>
      <w:r w:rsidRPr="00B5546F" w:rsidR="00FA2E32">
        <w:t xml:space="preserve"> </w:t>
      </w:r>
      <w:r w:rsidRPr="00B5546F" w:rsidR="00D618F1">
        <w:t>the</w:t>
      </w:r>
      <w:r w:rsidRPr="00B5546F" w:rsidR="00FA2E32">
        <w:t xml:space="preserve"> </w:t>
      </w:r>
      <w:r w:rsidRPr="00B5546F" w:rsidR="00D618F1">
        <w:t>institutional</w:t>
      </w:r>
      <w:r w:rsidRPr="00B5546F" w:rsidR="00FA2E32">
        <w:t xml:space="preserve"> </w:t>
      </w:r>
      <w:r w:rsidRPr="00B5546F" w:rsidR="00D618F1">
        <w:t>reforms</w:t>
      </w:r>
      <w:r w:rsidRPr="00B5546F" w:rsidR="00FA2E32">
        <w:t xml:space="preserve"> </w:t>
      </w:r>
      <w:r w:rsidRPr="00B5546F" w:rsidR="00D618F1">
        <w:t>that</w:t>
      </w:r>
      <w:r w:rsidRPr="00B5546F" w:rsidR="00FA2E32">
        <w:t xml:space="preserve"> </w:t>
      </w:r>
      <w:r w:rsidRPr="00B5546F" w:rsidR="00D618F1">
        <w:t>the</w:t>
      </w:r>
      <w:r w:rsidRPr="00B5546F" w:rsidR="00FA2E32">
        <w:t xml:space="preserve"> </w:t>
      </w:r>
      <w:r w:rsidRPr="00B5546F" w:rsidR="00D618F1">
        <w:t>Assembly</w:t>
      </w:r>
      <w:r w:rsidRPr="00B5546F" w:rsidR="00FA2E32">
        <w:t xml:space="preserve"> </w:t>
      </w:r>
      <w:r w:rsidRPr="00B5546F" w:rsidR="00786721">
        <w:t>clearly</w:t>
      </w:r>
      <w:r w:rsidRPr="00B5546F" w:rsidR="00FA2E32">
        <w:t xml:space="preserve"> </w:t>
      </w:r>
      <w:r w:rsidRPr="00B5546F" w:rsidR="00D618F1">
        <w:t>required,</w:t>
      </w:r>
      <w:r w:rsidRPr="00B5546F" w:rsidR="00FA2E32">
        <w:t xml:space="preserve"> </w:t>
      </w:r>
      <w:r w:rsidRPr="00B5546F" w:rsidR="00D618F1">
        <w:t>some</w:t>
      </w:r>
      <w:r w:rsidRPr="00B5546F" w:rsidR="00FA2E32">
        <w:t xml:space="preserve"> </w:t>
      </w:r>
      <w:r w:rsidRPr="00B5546F" w:rsidR="00D618F1">
        <w:t>of</w:t>
      </w:r>
      <w:r w:rsidRPr="00B5546F" w:rsidR="00FA2E32">
        <w:t xml:space="preserve"> </w:t>
      </w:r>
      <w:r w:rsidRPr="00B5546F" w:rsidR="00D618F1">
        <w:t>which</w:t>
      </w:r>
      <w:r w:rsidRPr="00B5546F" w:rsidR="00FA2E32">
        <w:t xml:space="preserve"> </w:t>
      </w:r>
      <w:r w:rsidRPr="00B5546F" w:rsidR="00D618F1">
        <w:t>are</w:t>
      </w:r>
      <w:r w:rsidRPr="00B5546F" w:rsidR="00FA2E32">
        <w:t xml:space="preserve"> </w:t>
      </w:r>
      <w:r w:rsidRPr="00B5546F" w:rsidR="00D618F1">
        <w:t>addressed</w:t>
      </w:r>
      <w:r w:rsidRPr="00B5546F" w:rsidR="00FA2E32">
        <w:t xml:space="preserve"> </w:t>
      </w:r>
      <w:r w:rsidRPr="00B5546F" w:rsidR="00D618F1">
        <w:t>in</w:t>
      </w:r>
      <w:r w:rsidRPr="00B5546F" w:rsidR="00FA2E32">
        <w:t xml:space="preserve"> </w:t>
      </w:r>
      <w:r w:rsidRPr="00B5546F" w:rsidR="00AF5F40">
        <w:t>New</w:t>
      </w:r>
      <w:r w:rsidRPr="00B5546F" w:rsidR="00FA2E32">
        <w:t xml:space="preserve"> </w:t>
      </w:r>
      <w:r w:rsidRPr="00B5546F" w:rsidR="00AF5F40">
        <w:t>Decade,</w:t>
      </w:r>
      <w:r w:rsidRPr="00B5546F" w:rsidR="00FA2E32">
        <w:t xml:space="preserve"> </w:t>
      </w:r>
      <w:r w:rsidRPr="00B5546F" w:rsidR="00AF5F40">
        <w:t>New</w:t>
      </w:r>
      <w:r w:rsidRPr="00B5546F" w:rsidR="00FA2E32">
        <w:t xml:space="preserve"> </w:t>
      </w:r>
      <w:r w:rsidRPr="00B5546F" w:rsidR="00AF5F40">
        <w:t>Approach</w:t>
      </w:r>
      <w:r w:rsidRPr="00B5546F" w:rsidR="00D618F1">
        <w:t>.</w:t>
      </w:r>
      <w:r w:rsidRPr="00B5546F" w:rsidR="00FA2E32">
        <w:t xml:space="preserve"> </w:t>
      </w:r>
      <w:r w:rsidRPr="00B5546F" w:rsidR="00D618F1">
        <w:t>Specifically,</w:t>
      </w:r>
      <w:r w:rsidRPr="00B5546F" w:rsidR="00FA2E32">
        <w:t xml:space="preserve"> </w:t>
      </w:r>
      <w:r w:rsidRPr="00B5546F" w:rsidR="00D618F1">
        <w:t>I</w:t>
      </w:r>
      <w:r w:rsidRPr="00B5546F" w:rsidR="00FA2E32">
        <w:t xml:space="preserve"> </w:t>
      </w:r>
      <w:r w:rsidRPr="00B5546F" w:rsidR="00D618F1">
        <w:t>want</w:t>
      </w:r>
      <w:r w:rsidRPr="00B5546F" w:rsidR="00FA2E32">
        <w:t xml:space="preserve"> </w:t>
      </w:r>
      <w:r w:rsidRPr="00B5546F" w:rsidR="00D618F1">
        <w:t>to</w:t>
      </w:r>
      <w:r w:rsidRPr="00B5546F" w:rsidR="00FA2E32">
        <w:t xml:space="preserve"> </w:t>
      </w:r>
      <w:r w:rsidRPr="00B5546F" w:rsidR="00D618F1">
        <w:t>look</w:t>
      </w:r>
      <w:r w:rsidRPr="00B5546F" w:rsidR="00FA2E32">
        <w:t xml:space="preserve"> </w:t>
      </w:r>
      <w:r w:rsidRPr="00B5546F" w:rsidR="00D618F1">
        <w:t>at</w:t>
      </w:r>
      <w:r w:rsidRPr="00B5546F" w:rsidR="00FA2E32">
        <w:t xml:space="preserve"> </w:t>
      </w:r>
      <w:r w:rsidRPr="00B5546F" w:rsidR="00D618F1">
        <w:t>the</w:t>
      </w:r>
      <w:r w:rsidRPr="00B5546F" w:rsidR="00FA2E32">
        <w:t xml:space="preserve"> </w:t>
      </w:r>
      <w:r w:rsidRPr="00B5546F" w:rsidR="00D618F1">
        <w:t>reform</w:t>
      </w:r>
      <w:r w:rsidRPr="00B5546F" w:rsidR="00FA2E32">
        <w:t xml:space="preserve"> </w:t>
      </w:r>
      <w:r w:rsidRPr="00B5546F" w:rsidR="00D618F1">
        <w:t>of</w:t>
      </w:r>
      <w:r w:rsidRPr="00B5546F" w:rsidR="00FA2E32">
        <w:t xml:space="preserve"> </w:t>
      </w:r>
      <w:r w:rsidRPr="00B5546F" w:rsidR="00D618F1">
        <w:t>the</w:t>
      </w:r>
      <w:r w:rsidRPr="00B5546F" w:rsidR="00FA2E32">
        <w:t xml:space="preserve"> </w:t>
      </w:r>
      <w:r w:rsidRPr="00B5546F" w:rsidR="00D618F1">
        <w:t>petition</w:t>
      </w:r>
      <w:r w:rsidRPr="00B5546F" w:rsidR="00FA2E32">
        <w:t xml:space="preserve"> </w:t>
      </w:r>
      <w:r w:rsidRPr="00B5546F" w:rsidR="00D618F1">
        <w:t>of</w:t>
      </w:r>
      <w:r w:rsidRPr="00B5546F" w:rsidR="00FA2E32">
        <w:t xml:space="preserve"> </w:t>
      </w:r>
      <w:r w:rsidRPr="00B5546F" w:rsidR="00D618F1">
        <w:t>concern.</w:t>
      </w:r>
      <w:r w:rsidRPr="00B5546F" w:rsidR="00FA2E32">
        <w:t xml:space="preserve"> </w:t>
      </w:r>
      <w:r w:rsidRPr="00B5546F">
        <w:t>Who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UK</w:t>
      </w:r>
      <w:r w:rsidRPr="00B5546F" w:rsidR="00FA2E32">
        <w:t xml:space="preserve"> </w:t>
      </w:r>
      <w:r w:rsidRPr="00B5546F" w:rsidR="00D618F1">
        <w:t>G</w:t>
      </w:r>
      <w:r w:rsidRPr="00B5546F">
        <w:t>overnment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responsible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reform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what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it</w:t>
      </w:r>
      <w:r w:rsidRPr="00B5546F" w:rsidR="00FA2E32">
        <w:t xml:space="preserve"> </w:t>
      </w:r>
      <w:r w:rsidRPr="00B5546F">
        <w:t>going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look</w:t>
      </w:r>
      <w:r w:rsidRPr="00B5546F" w:rsidR="00FA2E32">
        <w:t xml:space="preserve"> </w:t>
      </w:r>
      <w:r w:rsidRPr="00B5546F">
        <w:t>at</w:t>
      </w:r>
      <w:r w:rsidRPr="00B5546F" w:rsidR="00FA2E32">
        <w:t xml:space="preserve"> </w:t>
      </w:r>
      <w:r w:rsidRPr="00B5546F">
        <w:t>specifically?</w:t>
      </w:r>
    </w:p>
    <w:p w:rsidR="001276AB" w:rsidRPr="00B5546F" w:rsidP="001276AB">
      <w:pPr>
        <w:pStyle w:val="Answer"/>
      </w:pPr>
      <w:sdt>
        <w:sdtPr>
          <w:alias w:val="Witness"/>
          <w:id w:val="26619508"/>
          <w:placeholder>
            <w:docPart w:val="DefaultPlaceholder_1082065158"/>
          </w:placeholder>
          <w:richText/>
        </w:sdtPr>
        <w:sdtContent>
          <w:r w:rsidR="00AE0EA3">
            <w:rPr>
              <w:b/>
              <w:i/>
              <w:iCs/>
            </w:rPr>
            <w:t>Mr Walker:</w:t>
          </w:r>
          <w:r w:rsidRPr="00B5546F" w:rsidR="00FA2E32">
            <w:rPr>
              <w:b/>
            </w:rPr>
            <w:t xml:space="preserve"> </w:t>
          </w:r>
        </w:sdtContent>
      </w:sdt>
      <w:r w:rsidRPr="00B5546F">
        <w:t>The</w:t>
      </w:r>
      <w:r w:rsidRPr="00B5546F" w:rsidR="00FA2E32">
        <w:t xml:space="preserve"> </w:t>
      </w:r>
      <w:r w:rsidRPr="00B5546F">
        <w:t>first</w:t>
      </w:r>
      <w:r w:rsidRPr="00B5546F" w:rsidR="00FA2E32">
        <w:t xml:space="preserve"> </w:t>
      </w:r>
      <w:r w:rsidRPr="00B5546F">
        <w:t>thing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should</w:t>
      </w:r>
      <w:r w:rsidRPr="00B5546F" w:rsidR="00FA2E32">
        <w:t xml:space="preserve"> </w:t>
      </w:r>
      <w:r w:rsidRPr="00B5546F">
        <w:t>all</w:t>
      </w:r>
      <w:r w:rsidRPr="00B5546F" w:rsidR="00FA2E32">
        <w:t xml:space="preserve"> </w:t>
      </w:r>
      <w:r w:rsidRPr="00B5546F" w:rsidR="00D618F1">
        <w:t>say</w:t>
      </w:r>
      <w:r w:rsidRPr="00B5546F" w:rsidR="00FA2E32">
        <w:t xml:space="preserve"> </w:t>
      </w:r>
      <w:r w:rsidRPr="00B5546F" w:rsidR="00D618F1">
        <w:t>o</w:t>
      </w:r>
      <w:r w:rsidRPr="00B5546F">
        <w:t>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petition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concern</w:t>
      </w:r>
      <w:r w:rsidRPr="00B5546F" w:rsidR="00FA2E32">
        <w:t xml:space="preserve"> </w:t>
      </w:r>
      <w:r w:rsidRPr="00B5546F" w:rsidR="00D618F1">
        <w:t>is</w:t>
      </w:r>
      <w:r w:rsidRPr="00B5546F" w:rsidR="00FA2E32">
        <w:t xml:space="preserve"> </w:t>
      </w:r>
      <w:r w:rsidRPr="00B5546F" w:rsidR="00D618F1">
        <w:t>to</w:t>
      </w:r>
      <w:r w:rsidRPr="00B5546F" w:rsidR="00FA2E32">
        <w:t xml:space="preserve"> </w:t>
      </w:r>
      <w:r w:rsidRPr="00B5546F" w:rsidR="00D618F1">
        <w:t>welcome</w:t>
      </w:r>
      <w:r w:rsidRPr="00B5546F" w:rsidR="00FA2E32">
        <w:t xml:space="preserve"> </w:t>
      </w:r>
      <w:r w:rsidRPr="00B5546F" w:rsidR="00D618F1">
        <w:t>the</w:t>
      </w:r>
      <w:r w:rsidRPr="00B5546F" w:rsidR="00FA2E32">
        <w:t xml:space="preserve"> </w:t>
      </w:r>
      <w:r w:rsidRPr="00B5546F" w:rsidR="00D618F1">
        <w:t>fact</w:t>
      </w:r>
      <w:r w:rsidRPr="00B5546F" w:rsidR="00FA2E32">
        <w:t xml:space="preserve"> </w:t>
      </w:r>
      <w:r w:rsidRPr="00B5546F" w:rsidR="00D618F1">
        <w:t>that</w:t>
      </w:r>
      <w:r w:rsidRPr="00B5546F" w:rsidR="00FA2E32">
        <w:t xml:space="preserve"> </w:t>
      </w:r>
      <w:r w:rsidRPr="00B5546F" w:rsidR="00D618F1">
        <w:t>it</w:t>
      </w:r>
      <w:r w:rsidRPr="00B5546F" w:rsidR="00FA2E32">
        <w:t xml:space="preserve"> </w:t>
      </w:r>
      <w:r w:rsidRPr="00B5546F" w:rsidR="00D618F1">
        <w:t>has</w:t>
      </w:r>
      <w:r w:rsidRPr="00B5546F" w:rsidR="00FA2E32">
        <w:t xml:space="preserve"> </w:t>
      </w:r>
      <w:r w:rsidRPr="00B5546F" w:rsidR="00D618F1">
        <w:t>not</w:t>
      </w:r>
      <w:r w:rsidRPr="00B5546F" w:rsidR="00FA2E32">
        <w:t xml:space="preserve"> </w:t>
      </w:r>
      <w:r w:rsidRPr="00B5546F" w:rsidR="00D618F1">
        <w:t>had</w:t>
      </w:r>
      <w:r w:rsidRPr="00B5546F" w:rsidR="00FA2E32">
        <w:t xml:space="preserve"> </w:t>
      </w:r>
      <w:r w:rsidRPr="00B5546F" w:rsidR="00D618F1">
        <w:t>to</w:t>
      </w:r>
      <w:r w:rsidRPr="00B5546F" w:rsidR="00FA2E32">
        <w:t xml:space="preserve"> </w:t>
      </w:r>
      <w:r w:rsidRPr="00B5546F" w:rsidR="00D618F1">
        <w:t>be</w:t>
      </w:r>
      <w:r w:rsidRPr="00B5546F" w:rsidR="00FA2E32">
        <w:t xml:space="preserve"> </w:t>
      </w:r>
      <w:r w:rsidRPr="00B5546F" w:rsidR="00D618F1">
        <w:t>used</w:t>
      </w:r>
      <w:r w:rsidRPr="00B5546F" w:rsidR="00FA2E32">
        <w:t xml:space="preserve"> </w:t>
      </w:r>
      <w:r w:rsidRPr="00B5546F" w:rsidR="00D618F1">
        <w:t>since</w:t>
      </w:r>
      <w:r w:rsidRPr="00B5546F" w:rsidR="00FA2E32">
        <w:t xml:space="preserve"> </w:t>
      </w:r>
      <w:r w:rsidRPr="00B5546F" w:rsidR="00D618F1">
        <w:t>this</w:t>
      </w:r>
      <w:r w:rsidRPr="00B5546F" w:rsidR="00FA2E32">
        <w:t xml:space="preserve"> </w:t>
      </w:r>
      <w:r w:rsidRPr="00B5546F" w:rsidR="00D618F1">
        <w:t>deal</w:t>
      </w:r>
      <w:r w:rsidRPr="00B5546F" w:rsidR="00FA2E32">
        <w:t xml:space="preserve"> </w:t>
      </w:r>
      <w:r w:rsidRPr="00B5546F" w:rsidR="00D618F1">
        <w:t>was</w:t>
      </w:r>
      <w:r w:rsidRPr="00B5546F" w:rsidR="00FA2E32">
        <w:t xml:space="preserve"> </w:t>
      </w:r>
      <w:r w:rsidRPr="00B5546F" w:rsidR="00D618F1">
        <w:t>reached.</w:t>
      </w:r>
      <w:r w:rsidRPr="00B5546F" w:rsidR="00FA2E32">
        <w:t xml:space="preserve"> </w:t>
      </w:r>
      <w:r w:rsidRPr="00B5546F" w:rsidR="00D618F1">
        <w:t>That</w:t>
      </w:r>
      <w:r w:rsidRPr="00B5546F" w:rsidR="00FA2E32">
        <w:t xml:space="preserve"> </w:t>
      </w:r>
      <w:r w:rsidRPr="00B5546F" w:rsidR="00D618F1">
        <w:t>is</w:t>
      </w:r>
      <w:r w:rsidRPr="00B5546F" w:rsidR="00FA2E32">
        <w:t xml:space="preserve"> </w:t>
      </w:r>
      <w:r w:rsidRPr="00B5546F" w:rsidR="00D618F1">
        <w:t>welcome</w:t>
      </w:r>
      <w:r w:rsidRPr="00B5546F">
        <w:t>.</w:t>
      </w:r>
    </w:p>
    <w:p w:rsidR="001276AB" w:rsidRPr="00B5546F" w:rsidP="007D0096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494' dodsId='72275'&gt;"/>
          <w:id w:val="-1557546976"/>
          <w:placeholder>
            <w:docPart w:val="DefaultPlaceholder_1082065158"/>
          </w:placeholder>
          <w:richText/>
        </w:sdtPr>
        <w:sdtContent>
          <w:r w:rsidRPr="00B5546F">
            <w:rPr>
              <w:b/>
            </w:rPr>
            <w:t>Chair:</w:t>
          </w:r>
        </w:sdtContent>
      </w:sdt>
      <w:r w:rsidRPr="00B5546F" w:rsidR="00FA2E32">
        <w:t xml:space="preserve"> </w:t>
      </w:r>
      <w:r w:rsidRPr="00B5546F">
        <w:t>It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early</w:t>
      </w:r>
      <w:r w:rsidRPr="00B5546F" w:rsidR="00FA2E32">
        <w:t xml:space="preserve"> </w:t>
      </w:r>
      <w:r w:rsidRPr="00B5546F">
        <w:t>days.</w:t>
      </w:r>
      <w:r w:rsidRPr="00B5546F" w:rsidR="00FA2E32">
        <w:t xml:space="preserve"> </w:t>
      </w:r>
    </w:p>
    <w:p w:rsidR="00D32D1A" w:rsidRPr="00B5546F" w:rsidP="001276AB">
      <w:pPr>
        <w:pStyle w:val="Answer"/>
      </w:pPr>
      <w:sdt>
        <w:sdtPr>
          <w:alias w:val="Witness"/>
          <w:id w:val="-1643194311"/>
          <w:placeholder>
            <w:docPart w:val="DefaultPlaceholder_1082065158"/>
          </w:placeholder>
          <w:richText/>
        </w:sdtPr>
        <w:sdtContent>
          <w:r w:rsidR="00AE0EA3">
            <w:rPr>
              <w:b/>
              <w:i/>
              <w:iCs/>
            </w:rPr>
            <w:t>Mr Walker:</w:t>
          </w:r>
          <w:r w:rsidRPr="00B5546F" w:rsidR="00FA2E32">
            <w:rPr>
              <w:b/>
            </w:rPr>
            <w:t xml:space="preserve"> </w:t>
          </w:r>
        </w:sdtContent>
      </w:sdt>
      <w:r w:rsidRPr="00B5546F">
        <w:t xml:space="preserve">We </w:t>
      </w:r>
      <w:r w:rsidRPr="00B5546F" w:rsidR="00D618F1">
        <w:t>are</w:t>
      </w:r>
      <w:r w:rsidRPr="00B5546F" w:rsidR="00FA2E32">
        <w:t xml:space="preserve"> </w:t>
      </w:r>
      <w:r w:rsidRPr="00B5546F" w:rsidR="00D618F1">
        <w:t>due</w:t>
      </w:r>
      <w:r w:rsidRPr="00B5546F" w:rsidR="00FA2E32">
        <w:t xml:space="preserve"> </w:t>
      </w:r>
      <w:r w:rsidRPr="00B5546F" w:rsidR="00D618F1">
        <w:t>to</w:t>
      </w:r>
      <w:r w:rsidRPr="00B5546F" w:rsidR="00FA2E32">
        <w:t xml:space="preserve"> </w:t>
      </w:r>
      <w:r w:rsidRPr="00B5546F" w:rsidR="00D618F1">
        <w:t>produce</w:t>
      </w:r>
      <w:r w:rsidRPr="00B5546F" w:rsidR="00FA2E32">
        <w:t xml:space="preserve"> </w:t>
      </w:r>
      <w:r w:rsidRPr="00B5546F" w:rsidR="00D618F1">
        <w:t>our</w:t>
      </w:r>
      <w:r w:rsidRPr="00B5546F" w:rsidR="00FA2E32">
        <w:t xml:space="preserve"> </w:t>
      </w:r>
      <w:r w:rsidRPr="00B5546F" w:rsidR="00D618F1">
        <w:t>first</w:t>
      </w:r>
      <w:r w:rsidRPr="00B5546F" w:rsidR="00FA2E32">
        <w:t xml:space="preserve"> </w:t>
      </w:r>
      <w:r w:rsidRPr="00B5546F" w:rsidR="00D618F1">
        <w:t>report</w:t>
      </w:r>
      <w:r w:rsidRPr="00B5546F" w:rsidR="00FA2E32">
        <w:t xml:space="preserve"> </w:t>
      </w:r>
      <w:r w:rsidRPr="00B5546F" w:rsidR="00D618F1">
        <w:t>on</w:t>
      </w:r>
      <w:r w:rsidRPr="00B5546F" w:rsidR="00FA2E32">
        <w:t xml:space="preserve"> </w:t>
      </w:r>
      <w:r w:rsidRPr="00B5546F" w:rsidR="00D618F1">
        <w:t>that</w:t>
      </w:r>
      <w:r w:rsidRPr="00B5546F" w:rsidR="00FA2E32">
        <w:t xml:space="preserve"> </w:t>
      </w:r>
      <w:r w:rsidRPr="00B5546F" w:rsidR="00D618F1">
        <w:t>shortly</w:t>
      </w:r>
      <w:r w:rsidRPr="00B5546F">
        <w:t>.</w:t>
      </w:r>
      <w:r w:rsidRPr="00B5546F" w:rsidR="00FA2E32">
        <w:t xml:space="preserve"> </w:t>
      </w:r>
      <w:r w:rsidRPr="00B5546F">
        <w:t xml:space="preserve">The </w:t>
      </w:r>
      <w:r w:rsidRPr="00B5546F" w:rsidR="00D618F1">
        <w:t>main</w:t>
      </w:r>
      <w:r w:rsidRPr="00B5546F" w:rsidR="00FA2E32">
        <w:t xml:space="preserve"> </w:t>
      </w:r>
      <w:r w:rsidRPr="00B5546F" w:rsidR="00D618F1">
        <w:t>substance</w:t>
      </w:r>
      <w:r w:rsidRPr="00B5546F" w:rsidR="00FA2E32">
        <w:t xml:space="preserve"> </w:t>
      </w:r>
      <w:r w:rsidRPr="00B5546F" w:rsidR="00D618F1">
        <w:t>of</w:t>
      </w:r>
      <w:r w:rsidRPr="00B5546F" w:rsidR="00FA2E32">
        <w:t xml:space="preserve"> </w:t>
      </w:r>
      <w:r w:rsidRPr="00B5546F" w:rsidR="00D618F1">
        <w:t>that</w:t>
      </w:r>
      <w:r w:rsidRPr="00B5546F" w:rsidR="00FA2E32">
        <w:t xml:space="preserve"> </w:t>
      </w:r>
      <w:r w:rsidRPr="00B5546F" w:rsidR="00D618F1">
        <w:t>should</w:t>
      </w:r>
      <w:r w:rsidRPr="00B5546F" w:rsidR="00FA2E32">
        <w:t xml:space="preserve"> </w:t>
      </w:r>
      <w:r w:rsidRPr="00B5546F" w:rsidR="00D618F1">
        <w:t>be</w:t>
      </w:r>
      <w:r w:rsidRPr="00B5546F" w:rsidR="00FA2E32">
        <w:t xml:space="preserve"> </w:t>
      </w:r>
      <w:r w:rsidRPr="00B5546F" w:rsidR="00D618F1">
        <w:t>to</w:t>
      </w:r>
      <w:r w:rsidRPr="00B5546F" w:rsidR="00FA2E32">
        <w:t xml:space="preserve"> </w:t>
      </w:r>
      <w:r w:rsidRPr="00B5546F" w:rsidR="00D618F1">
        <w:t>welcome</w:t>
      </w:r>
      <w:r w:rsidRPr="00B5546F" w:rsidR="00FA2E32">
        <w:t xml:space="preserve"> </w:t>
      </w:r>
      <w:r w:rsidRPr="00B5546F" w:rsidR="00D618F1">
        <w:t>the</w:t>
      </w:r>
      <w:r w:rsidRPr="00B5546F" w:rsidR="00FA2E32">
        <w:t xml:space="preserve"> </w:t>
      </w:r>
      <w:r w:rsidRPr="00B5546F" w:rsidR="00D618F1">
        <w:t>fact</w:t>
      </w:r>
      <w:r w:rsidRPr="00B5546F" w:rsidR="00FA2E32">
        <w:t xml:space="preserve"> </w:t>
      </w:r>
      <w:r w:rsidRPr="00B5546F" w:rsidR="00D618F1">
        <w:t>that</w:t>
      </w:r>
      <w:r w:rsidRPr="00B5546F" w:rsidR="00FA2E32">
        <w:t xml:space="preserve"> </w:t>
      </w:r>
      <w:r w:rsidRPr="00B5546F" w:rsidR="00D618F1">
        <w:t>it</w:t>
      </w:r>
      <w:r w:rsidRPr="00B5546F" w:rsidR="00FA2E32">
        <w:t xml:space="preserve"> </w:t>
      </w:r>
      <w:r w:rsidRPr="00B5546F">
        <w:t xml:space="preserve">has </w:t>
      </w:r>
      <w:r w:rsidRPr="00B5546F" w:rsidR="00D618F1">
        <w:t>not</w:t>
      </w:r>
      <w:r w:rsidRPr="00B5546F" w:rsidR="00FA2E32">
        <w:t xml:space="preserve"> </w:t>
      </w:r>
      <w:r w:rsidRPr="00B5546F" w:rsidR="00D618F1">
        <w:t>been</w:t>
      </w:r>
      <w:r w:rsidRPr="00B5546F" w:rsidR="00FA2E32">
        <w:t xml:space="preserve"> </w:t>
      </w:r>
      <w:r w:rsidRPr="00B5546F" w:rsidR="00D618F1">
        <w:t>used</w:t>
      </w:r>
      <w:r w:rsidRPr="00B5546F" w:rsidR="00FA2E32">
        <w:t xml:space="preserve"> </w:t>
      </w:r>
      <w:r w:rsidRPr="00B5546F" w:rsidR="00D618F1">
        <w:t>sinc</w:t>
      </w:r>
      <w:r w:rsidRPr="00B5546F" w:rsidR="007D0096">
        <w:t>e</w:t>
      </w:r>
      <w:r w:rsidRPr="00B5546F" w:rsidR="00FA2E32">
        <w:t xml:space="preserve"> </w:t>
      </w:r>
      <w:r w:rsidRPr="00B5546F" w:rsidR="00D618F1">
        <w:t>the</w:t>
      </w:r>
      <w:r w:rsidRPr="00B5546F" w:rsidR="00FA2E32">
        <w:t xml:space="preserve"> </w:t>
      </w:r>
      <w:r w:rsidRPr="00B5546F" w:rsidR="00D618F1">
        <w:t>Assembly</w:t>
      </w:r>
      <w:r w:rsidRPr="00B5546F" w:rsidR="00FA2E32">
        <w:t xml:space="preserve"> </w:t>
      </w:r>
      <w:r w:rsidRPr="00B5546F" w:rsidR="00D618F1">
        <w:t>and</w:t>
      </w:r>
      <w:r w:rsidRPr="00B5546F" w:rsidR="00FA2E32">
        <w:t xml:space="preserve"> </w:t>
      </w:r>
      <w:r w:rsidRPr="00B5546F" w:rsidR="00D618F1">
        <w:t>the</w:t>
      </w:r>
      <w:r w:rsidRPr="00B5546F" w:rsidR="00FA2E32">
        <w:t xml:space="preserve"> </w:t>
      </w:r>
      <w:r w:rsidRPr="00B5546F" w:rsidR="00D618F1">
        <w:t>Executive</w:t>
      </w:r>
      <w:r w:rsidRPr="00B5546F" w:rsidR="00FA2E32">
        <w:t xml:space="preserve"> </w:t>
      </w:r>
      <w:r w:rsidRPr="00B5546F" w:rsidR="00D618F1">
        <w:t>have</w:t>
      </w:r>
      <w:r w:rsidRPr="00B5546F" w:rsidR="00FA2E32">
        <w:t xml:space="preserve"> </w:t>
      </w:r>
      <w:r w:rsidRPr="00B5546F" w:rsidR="00D618F1">
        <w:t>reconvened.</w:t>
      </w:r>
      <w:r w:rsidRPr="00B5546F" w:rsidR="00FA2E32">
        <w:t xml:space="preserve"> </w:t>
      </w:r>
      <w:r w:rsidRPr="00B5546F">
        <w:t xml:space="preserve">We </w:t>
      </w:r>
      <w:r w:rsidRPr="00B5546F" w:rsidR="001276AB">
        <w:t>have</w:t>
      </w:r>
      <w:r w:rsidRPr="00B5546F" w:rsidR="00FA2E32">
        <w:t xml:space="preserve"> </w:t>
      </w:r>
      <w:r w:rsidRPr="00B5546F" w:rsidR="001276AB">
        <w:t>committed</w:t>
      </w:r>
      <w:r w:rsidRPr="00B5546F" w:rsidR="00FA2E32">
        <w:t xml:space="preserve"> </w:t>
      </w:r>
      <w:r w:rsidRPr="00B5546F" w:rsidR="001276AB">
        <w:t>to</w:t>
      </w:r>
      <w:r w:rsidRPr="00B5546F" w:rsidR="00FA2E32">
        <w:t xml:space="preserve"> </w:t>
      </w:r>
      <w:r w:rsidRPr="00B5546F" w:rsidR="001276AB">
        <w:t>review</w:t>
      </w:r>
      <w:r w:rsidRPr="00B5546F">
        <w:t xml:space="preserve"> this</w:t>
      </w:r>
      <w:r w:rsidRPr="00B5546F" w:rsidR="007D0096">
        <w:t>,</w:t>
      </w:r>
      <w:r w:rsidRPr="00B5546F" w:rsidR="00FA2E32">
        <w:t xml:space="preserve"> </w:t>
      </w:r>
      <w:r w:rsidRPr="00B5546F" w:rsidR="001276AB">
        <w:t>and</w:t>
      </w:r>
      <w:r w:rsidRPr="00B5546F" w:rsidR="00FA2E32">
        <w:t xml:space="preserve"> </w:t>
      </w:r>
      <w:r w:rsidRPr="00B5546F" w:rsidR="001276AB">
        <w:t>that</w:t>
      </w:r>
      <w:r w:rsidRPr="00B5546F" w:rsidR="00FA2E32">
        <w:t xml:space="preserve"> </w:t>
      </w:r>
      <w:r w:rsidRPr="00B5546F" w:rsidR="001276AB">
        <w:t>responsibility</w:t>
      </w:r>
      <w:r w:rsidRPr="00B5546F" w:rsidR="00FA2E32">
        <w:t xml:space="preserve"> </w:t>
      </w:r>
      <w:r w:rsidRPr="00B5546F" w:rsidR="00D618F1">
        <w:t>sits</w:t>
      </w:r>
      <w:r w:rsidRPr="00B5546F" w:rsidR="00FA2E32">
        <w:t xml:space="preserve"> </w:t>
      </w:r>
      <w:r w:rsidRPr="00B5546F" w:rsidR="001276AB">
        <w:t>with</w:t>
      </w:r>
      <w:r w:rsidRPr="00B5546F" w:rsidR="00FA2E32">
        <w:t xml:space="preserve"> </w:t>
      </w:r>
      <w:r w:rsidRPr="00B5546F" w:rsidR="001276AB">
        <w:t>the</w:t>
      </w:r>
      <w:r w:rsidRPr="00B5546F" w:rsidR="00FA2E32">
        <w:t xml:space="preserve"> </w:t>
      </w:r>
      <w:r w:rsidRPr="00B5546F" w:rsidR="001276AB">
        <w:t>Secretary</w:t>
      </w:r>
      <w:r w:rsidRPr="00B5546F" w:rsidR="00FA2E32">
        <w:t xml:space="preserve"> </w:t>
      </w:r>
      <w:r w:rsidRPr="00B5546F" w:rsidR="001276AB">
        <w:t>of</w:t>
      </w:r>
      <w:r w:rsidRPr="00B5546F" w:rsidR="00FA2E32">
        <w:t xml:space="preserve"> </w:t>
      </w:r>
      <w:r w:rsidRPr="00B5546F" w:rsidR="001276AB">
        <w:t>State.</w:t>
      </w:r>
      <w:r w:rsidRPr="00B5546F" w:rsidR="00FA2E32">
        <w:t xml:space="preserve"> </w:t>
      </w:r>
      <w:r w:rsidRPr="00B5546F" w:rsidR="00D618F1">
        <w:t>We</w:t>
      </w:r>
      <w:r w:rsidRPr="00B5546F" w:rsidR="00FA2E32">
        <w:t xml:space="preserve"> </w:t>
      </w:r>
      <w:r w:rsidRPr="00B5546F" w:rsidR="00D618F1">
        <w:t>work</w:t>
      </w:r>
      <w:r w:rsidRPr="00B5546F" w:rsidR="00FA2E32">
        <w:t xml:space="preserve"> </w:t>
      </w:r>
      <w:r w:rsidRPr="00B5546F" w:rsidR="00D618F1">
        <w:t>as</w:t>
      </w:r>
      <w:r w:rsidRPr="00B5546F" w:rsidR="00FA2E32">
        <w:t xml:space="preserve"> </w:t>
      </w:r>
      <w:r w:rsidRPr="00B5546F" w:rsidR="00D618F1">
        <w:t>a</w:t>
      </w:r>
      <w:r w:rsidRPr="00B5546F" w:rsidR="00FA2E32">
        <w:t xml:space="preserve"> </w:t>
      </w:r>
      <w:r w:rsidRPr="00B5546F" w:rsidR="00D618F1">
        <w:t>team</w:t>
      </w:r>
      <w:r w:rsidRPr="00B5546F">
        <w:t>,</w:t>
      </w:r>
      <w:r w:rsidRPr="00B5546F" w:rsidR="00FA2E32">
        <w:t xml:space="preserve"> </w:t>
      </w:r>
      <w:r w:rsidRPr="00B5546F" w:rsidR="00D618F1">
        <w:t>so</w:t>
      </w:r>
      <w:r w:rsidRPr="00B5546F" w:rsidR="00FA2E32">
        <w:t xml:space="preserve"> </w:t>
      </w:r>
      <w:r w:rsidRPr="00B5546F" w:rsidR="00D618F1">
        <w:t>I</w:t>
      </w:r>
      <w:r w:rsidRPr="00B5546F" w:rsidR="00FA2E32">
        <w:t xml:space="preserve"> </w:t>
      </w:r>
      <w:r w:rsidRPr="00B5546F" w:rsidR="00D618F1">
        <w:t>would</w:t>
      </w:r>
      <w:r w:rsidRPr="00B5546F" w:rsidR="00FA2E32">
        <w:t xml:space="preserve"> </w:t>
      </w:r>
      <w:r w:rsidRPr="00B5546F" w:rsidR="00D618F1">
        <w:t>absolutely</w:t>
      </w:r>
      <w:r w:rsidRPr="00B5546F" w:rsidR="00FA2E32">
        <w:t xml:space="preserve"> </w:t>
      </w:r>
      <w:r w:rsidRPr="00B5546F" w:rsidR="00D618F1">
        <w:t>work</w:t>
      </w:r>
      <w:r w:rsidRPr="00B5546F" w:rsidR="00FA2E32">
        <w:t xml:space="preserve"> </w:t>
      </w:r>
      <w:r w:rsidRPr="00B5546F" w:rsidR="00D618F1">
        <w:t>alongside</w:t>
      </w:r>
      <w:r w:rsidRPr="00B5546F" w:rsidR="00FA2E32">
        <w:t xml:space="preserve"> </w:t>
      </w:r>
      <w:r w:rsidRPr="00B5546F" w:rsidR="00D618F1">
        <w:t>him</w:t>
      </w:r>
      <w:r w:rsidRPr="00B5546F" w:rsidR="00FA2E32">
        <w:t xml:space="preserve"> </w:t>
      </w:r>
      <w:r w:rsidRPr="00B5546F" w:rsidR="00D618F1">
        <w:t>in</w:t>
      </w:r>
      <w:r w:rsidRPr="00B5546F" w:rsidR="00FA2E32">
        <w:t xml:space="preserve"> </w:t>
      </w:r>
      <w:r w:rsidRPr="00B5546F" w:rsidR="00D618F1">
        <w:t>that</w:t>
      </w:r>
      <w:r w:rsidRPr="00B5546F" w:rsidR="00FA2E32">
        <w:t xml:space="preserve"> </w:t>
      </w:r>
      <w:r w:rsidRPr="00B5546F" w:rsidR="00D618F1">
        <w:t>regard</w:t>
      </w:r>
      <w:r w:rsidRPr="00B5546F" w:rsidR="00FA2E32">
        <w:t xml:space="preserve"> </w:t>
      </w:r>
      <w:r w:rsidRPr="00B5546F" w:rsidR="00D618F1">
        <w:t>and</w:t>
      </w:r>
      <w:r w:rsidRPr="00B5546F" w:rsidR="00FA2E32">
        <w:t xml:space="preserve"> </w:t>
      </w:r>
      <w:r w:rsidRPr="00B5546F" w:rsidR="00D618F1">
        <w:t>look</w:t>
      </w:r>
      <w:r w:rsidRPr="00B5546F" w:rsidR="00FA2E32">
        <w:t xml:space="preserve"> </w:t>
      </w:r>
      <w:r w:rsidRPr="00B5546F" w:rsidR="00D618F1">
        <w:t>at</w:t>
      </w:r>
      <w:r w:rsidRPr="00B5546F" w:rsidR="00FA2E32">
        <w:t xml:space="preserve"> </w:t>
      </w:r>
      <w:r w:rsidRPr="00B5546F" w:rsidR="00D618F1">
        <w:t>those</w:t>
      </w:r>
      <w:r w:rsidRPr="00B5546F" w:rsidR="00FA2E32">
        <w:t xml:space="preserve"> </w:t>
      </w:r>
      <w:r w:rsidRPr="00B5546F" w:rsidR="00D618F1">
        <w:t>reforms</w:t>
      </w:r>
      <w:r w:rsidRPr="00B5546F" w:rsidR="001276AB">
        <w:t>.</w:t>
      </w:r>
      <w:r w:rsidRPr="00B5546F" w:rsidR="00FA2E32">
        <w:t xml:space="preserve"> </w:t>
      </w:r>
    </w:p>
    <w:p w:rsidR="001276AB" w:rsidRPr="00B5546F" w:rsidP="001276AB">
      <w:pPr>
        <w:pStyle w:val="Answer"/>
      </w:pPr>
      <w:r w:rsidRPr="00B5546F">
        <w:t>There</w:t>
      </w:r>
      <w:r w:rsidRPr="00B5546F" w:rsidR="00FA2E32">
        <w:t xml:space="preserve"> </w:t>
      </w:r>
      <w:r w:rsidRPr="00B5546F">
        <w:t>are</w:t>
      </w:r>
      <w:r w:rsidRPr="00B5546F" w:rsidR="00FA2E32">
        <w:t xml:space="preserve"> </w:t>
      </w:r>
      <w:r w:rsidRPr="00B5546F">
        <w:t>some</w:t>
      </w:r>
      <w:r w:rsidRPr="00B5546F" w:rsidR="00FA2E32">
        <w:t xml:space="preserve"> </w:t>
      </w:r>
      <w:r w:rsidRPr="00B5546F">
        <w:t>sensible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substantial</w:t>
      </w:r>
      <w:r w:rsidRPr="00B5546F" w:rsidR="00FA2E32">
        <w:t xml:space="preserve"> </w:t>
      </w:r>
      <w:r w:rsidRPr="00B5546F">
        <w:t>reforms</w:t>
      </w:r>
      <w:r w:rsidRPr="00B5546F" w:rsidR="00FA2E32">
        <w:t xml:space="preserve"> </w:t>
      </w:r>
      <w:r w:rsidRPr="00B5546F">
        <w:t>set</w:t>
      </w:r>
      <w:r w:rsidRPr="00B5546F" w:rsidR="00FA2E32">
        <w:t xml:space="preserve"> </w:t>
      </w:r>
      <w:r w:rsidRPr="00B5546F">
        <w:t>out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deal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affect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availability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petition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concern.</w:t>
      </w:r>
      <w:r w:rsidRPr="00B5546F" w:rsidR="00FA2E32">
        <w:t xml:space="preserve"> </w:t>
      </w:r>
      <w:r w:rsidRPr="00B5546F" w:rsidR="006445DD">
        <w:t>S</w:t>
      </w:r>
      <w:r w:rsidRPr="00B5546F">
        <w:t>ome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 w:rsidR="006445DD">
        <w:t>those</w:t>
      </w:r>
      <w:r w:rsidRPr="00B5546F" w:rsidR="00FA2E32">
        <w:t xml:space="preserve"> </w:t>
      </w:r>
      <w:r w:rsidRPr="00B5546F" w:rsidR="006445DD">
        <w:t>elements</w:t>
      </w:r>
      <w:r w:rsidRPr="00B5546F" w:rsidR="00FA2E32">
        <w:t xml:space="preserve"> </w:t>
      </w:r>
      <w:r w:rsidRPr="00B5546F">
        <w:t>are</w:t>
      </w:r>
      <w:r w:rsidRPr="00B5546F" w:rsidR="00FA2E32">
        <w:t xml:space="preserve"> </w:t>
      </w:r>
      <w:r w:rsidRPr="00B5546F">
        <w:t>voluntary</w:t>
      </w:r>
      <w:r w:rsidRPr="00B5546F" w:rsidR="00FA2E32">
        <w:t xml:space="preserve"> </w:t>
      </w:r>
      <w:r w:rsidRPr="00B5546F">
        <w:t>areas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Executive</w:t>
      </w:r>
      <w:r w:rsidRPr="00B5546F" w:rsidR="00FA2E32">
        <w:t xml:space="preserve"> </w:t>
      </w:r>
      <w:r w:rsidRPr="00B5546F">
        <w:t>can</w:t>
      </w:r>
      <w:r w:rsidRPr="00B5546F" w:rsidR="00FA2E32">
        <w:t xml:space="preserve"> </w:t>
      </w:r>
      <w:r w:rsidRPr="00B5546F">
        <w:t>sort</w:t>
      </w:r>
      <w:r w:rsidRPr="00B5546F" w:rsidR="00FA2E32">
        <w:t xml:space="preserve"> </w:t>
      </w:r>
      <w:r w:rsidRPr="00B5546F">
        <w:t>out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themselves</w:t>
      </w:r>
      <w:r w:rsidRPr="00B5546F" w:rsidR="00FA2E32">
        <w:t xml:space="preserve"> </w:t>
      </w:r>
      <w:r w:rsidRPr="00B5546F" w:rsidR="006445DD">
        <w:t>and</w:t>
      </w:r>
      <w:r w:rsidRPr="00B5546F" w:rsidR="00FA2E32">
        <w:t xml:space="preserve"> </w:t>
      </w:r>
      <w:r w:rsidRPr="00B5546F">
        <w:t>some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 w:rsidR="006445DD">
        <w:t>them</w:t>
      </w:r>
      <w:r w:rsidRPr="00B5546F" w:rsidR="00FA2E32">
        <w:t xml:space="preserve"> </w:t>
      </w:r>
      <w:r w:rsidRPr="00B5546F">
        <w:t>will</w:t>
      </w:r>
      <w:r w:rsidRPr="00B5546F" w:rsidR="00FA2E32">
        <w:t xml:space="preserve"> </w:t>
      </w:r>
      <w:r w:rsidRPr="00B5546F">
        <w:t>require</w:t>
      </w:r>
      <w:r w:rsidRPr="00B5546F" w:rsidR="00FA2E32">
        <w:t xml:space="preserve"> </w:t>
      </w:r>
      <w:r w:rsidRPr="00B5546F">
        <w:t>legal</w:t>
      </w:r>
      <w:r w:rsidRPr="00B5546F" w:rsidR="00FA2E32">
        <w:t xml:space="preserve"> </w:t>
      </w:r>
      <w:r w:rsidRPr="00B5546F" w:rsidR="002F1631">
        <w:t xml:space="preserve">changes. We </w:t>
      </w:r>
      <w:r w:rsidRPr="00B5546F">
        <w:t>will</w:t>
      </w:r>
      <w:r w:rsidRPr="00B5546F" w:rsidR="00FA2E32">
        <w:t xml:space="preserve"> </w:t>
      </w:r>
      <w:r w:rsidRPr="00B5546F" w:rsidR="002F1631">
        <w:t>work with the Executive to</w:t>
      </w:r>
      <w:r w:rsidRPr="00B5546F" w:rsidR="00FA2E32">
        <w:t xml:space="preserve"> </w:t>
      </w:r>
      <w:r w:rsidRPr="00B5546F">
        <w:t>make</w:t>
      </w:r>
      <w:r w:rsidRPr="00B5546F" w:rsidR="00FA2E32">
        <w:t xml:space="preserve"> </w:t>
      </w:r>
      <w:r w:rsidRPr="00B5546F">
        <w:t>sure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can</w:t>
      </w:r>
      <w:r w:rsidRPr="00B5546F" w:rsidR="00FA2E32">
        <w:t xml:space="preserve"> </w:t>
      </w:r>
      <w:r w:rsidRPr="00B5546F">
        <w:t>deliver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legal</w:t>
      </w:r>
      <w:r w:rsidRPr="00B5546F" w:rsidR="00FA2E32">
        <w:t xml:space="preserve"> </w:t>
      </w:r>
      <w:r w:rsidRPr="00B5546F">
        <w:t>changes</w:t>
      </w:r>
      <w:r w:rsidRPr="00B5546F" w:rsidR="00FA2E32">
        <w:t xml:space="preserve"> </w:t>
      </w:r>
      <w:r w:rsidRPr="00B5546F" w:rsidR="006445DD">
        <w:t>necessary</w:t>
      </w:r>
      <w:r w:rsidRPr="00B5546F">
        <w:t>.</w:t>
      </w:r>
      <w:r w:rsidRPr="00B5546F" w:rsidR="00FA2E32">
        <w:t xml:space="preserve"> </w:t>
      </w:r>
      <w:r w:rsidRPr="00B5546F">
        <w:t>It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process</w:t>
      </w:r>
      <w:r w:rsidRPr="00B5546F" w:rsidR="00FA2E32">
        <w:t xml:space="preserve"> </w:t>
      </w:r>
      <w:r w:rsidRPr="00B5546F">
        <w:t>where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E</w:t>
      </w:r>
      <w:r w:rsidRPr="00B5546F">
        <w:t>xecutive</w:t>
      </w:r>
      <w:r w:rsidRPr="00B5546F" w:rsidR="00FA2E32">
        <w:t xml:space="preserve"> </w:t>
      </w:r>
      <w:r w:rsidRPr="00B5546F">
        <w:t>ha</w:t>
      </w:r>
      <w:r w:rsidRPr="00B5546F" w:rsidR="007D0096">
        <w:t>ve</w:t>
      </w:r>
      <w:r w:rsidRPr="00B5546F" w:rsidR="00FA2E32">
        <w:t xml:space="preserve"> </w:t>
      </w:r>
      <w:r w:rsidRPr="00B5546F">
        <w:t>some</w:t>
      </w:r>
      <w:r w:rsidRPr="00B5546F" w:rsidR="00FA2E32">
        <w:t xml:space="preserve"> </w:t>
      </w:r>
      <w:r w:rsidRPr="00B5546F">
        <w:t>responsibilities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this</w:t>
      </w:r>
      <w:r w:rsidRPr="00B5546F" w:rsidR="00FA2E32">
        <w:t xml:space="preserve"> </w:t>
      </w:r>
      <w:r w:rsidRPr="00B5546F">
        <w:t>regard,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 w:rsidR="002F1631">
        <w:t xml:space="preserve">others. We </w:t>
      </w:r>
      <w:r w:rsidRPr="00B5546F">
        <w:t>want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work</w:t>
      </w:r>
      <w:r w:rsidRPr="00B5546F" w:rsidR="00FA2E32">
        <w:t xml:space="preserve"> </w:t>
      </w:r>
      <w:r w:rsidRPr="00B5546F">
        <w:t>together</w:t>
      </w:r>
      <w:r w:rsidRPr="00B5546F" w:rsidR="00FA2E32">
        <w:t xml:space="preserve"> </w:t>
      </w:r>
      <w:r w:rsidRPr="00B5546F">
        <w:t>constructively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deliver</w:t>
      </w:r>
      <w:r w:rsidRPr="00B5546F" w:rsidR="00FA2E32">
        <w:t xml:space="preserve"> </w:t>
      </w:r>
      <w:r w:rsidRPr="00B5546F">
        <w:t>those</w:t>
      </w:r>
      <w:r w:rsidRPr="00B5546F" w:rsidR="00FA2E32">
        <w:t xml:space="preserve"> </w:t>
      </w:r>
      <w:r w:rsidRPr="00B5546F">
        <w:t>reforms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package.</w:t>
      </w:r>
    </w:p>
    <w:p w:rsidR="001276AB" w:rsidRPr="00B5546F" w:rsidP="001276AB">
      <w:pPr>
        <w:pStyle w:val="Question"/>
      </w:pPr>
      <w:sdt>
        <w:sdtPr>
          <w:alias w:val="Member"/>
          <w:tag w:val="&lt;Member mnisId='4827' dodsId=''&gt;"/>
          <w:id w:val="244841205"/>
          <w:placeholder>
            <w:docPart w:val="DefaultPlaceholder_1082065158"/>
          </w:placeholder>
          <w:richText/>
        </w:sdtPr>
        <w:sdtContent>
          <w:r w:rsidRPr="00B5546F">
            <w:rPr>
              <w:b/>
            </w:rPr>
            <w:t>Claire</w:t>
          </w:r>
          <w:r w:rsidRPr="00B5546F" w:rsidR="00FA2E32">
            <w:rPr>
              <w:b/>
            </w:rPr>
            <w:t xml:space="preserve"> </w:t>
          </w:r>
          <w:r w:rsidRPr="00B5546F">
            <w:rPr>
              <w:b/>
            </w:rPr>
            <w:t>Hanna:</w:t>
          </w:r>
        </w:sdtContent>
      </w:sdt>
      <w:r w:rsidRPr="00B5546F" w:rsidR="00FA2E32">
        <w:t xml:space="preserve"> </w:t>
      </w:r>
      <w:r w:rsidRPr="00B5546F">
        <w:t>I</w:t>
      </w:r>
      <w:r w:rsidRPr="00B5546F" w:rsidR="00FA2E32">
        <w:t xml:space="preserve"> </w:t>
      </w:r>
      <w:r w:rsidRPr="00B5546F">
        <w:t>would</w:t>
      </w:r>
      <w:r w:rsidRPr="00B5546F" w:rsidR="00FA2E32">
        <w:t xml:space="preserve"> </w:t>
      </w:r>
      <w:r w:rsidRPr="00B5546F">
        <w:t>not</w:t>
      </w:r>
      <w:r w:rsidRPr="00B5546F" w:rsidR="00FA2E32">
        <w:t xml:space="preserve"> </w:t>
      </w:r>
      <w:r w:rsidRPr="00B5546F">
        <w:t>want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quite</w:t>
      </w:r>
      <w:r w:rsidRPr="00B5546F" w:rsidR="00FA2E32">
        <w:t xml:space="preserve"> </w:t>
      </w:r>
      <w:r w:rsidRPr="00B5546F">
        <w:t>so</w:t>
      </w:r>
      <w:r w:rsidRPr="00B5546F" w:rsidR="00FA2E32">
        <w:t xml:space="preserve"> </w:t>
      </w:r>
      <w:r w:rsidRPr="00B5546F">
        <w:t>cynical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Chair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say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it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early</w:t>
      </w:r>
      <w:r w:rsidRPr="00B5546F" w:rsidR="00FA2E32">
        <w:t xml:space="preserve"> </w:t>
      </w:r>
      <w:r w:rsidRPr="00B5546F">
        <w:t>days</w:t>
      </w:r>
      <w:r w:rsidRPr="00B5546F" w:rsidR="002F1631">
        <w:t>,</w:t>
      </w:r>
      <w:r w:rsidRPr="00B5546F" w:rsidR="00FA2E32">
        <w:t xml:space="preserve"> </w:t>
      </w:r>
      <w:r w:rsidRPr="00B5546F" w:rsidR="006445DD">
        <w:t>but</w:t>
      </w:r>
      <w:r w:rsidRPr="00B5546F" w:rsidR="00FA2E32">
        <w:t xml:space="preserve"> </w:t>
      </w:r>
      <w:r w:rsidRPr="00B5546F" w:rsidR="006445DD">
        <w:t>it</w:t>
      </w:r>
      <w:r w:rsidRPr="00B5546F" w:rsidR="00FA2E32">
        <w:t xml:space="preserve"> </w:t>
      </w:r>
      <w:r w:rsidRPr="00B5546F" w:rsidR="006445DD">
        <w:t>really</w:t>
      </w:r>
      <w:r w:rsidRPr="00B5546F" w:rsidR="00FA2E32">
        <w:t xml:space="preserve"> </w:t>
      </w:r>
      <w:r w:rsidRPr="00B5546F" w:rsidR="006445DD">
        <w:t>is.</w:t>
      </w:r>
      <w:r w:rsidRPr="00B5546F" w:rsidR="00FA2E32">
        <w:t xml:space="preserve"> </w:t>
      </w:r>
      <w:r w:rsidRPr="00B5546F" w:rsidR="006445DD">
        <w:t>I</w:t>
      </w:r>
      <w:r w:rsidRPr="00B5546F" w:rsidR="00FA2E32">
        <w:t xml:space="preserve"> </w:t>
      </w:r>
      <w:r w:rsidRPr="00B5546F" w:rsidR="006445DD">
        <w:t>suppose</w:t>
      </w:r>
      <w:r w:rsidRPr="00B5546F" w:rsidR="00FA2E32">
        <w:t xml:space="preserve"> </w:t>
      </w:r>
      <w:r w:rsidRPr="00B5546F" w:rsidR="006445DD">
        <w:t>we</w:t>
      </w:r>
      <w:r w:rsidRPr="00B5546F" w:rsidR="00FA2E32">
        <w:t xml:space="preserve"> </w:t>
      </w:r>
      <w:r w:rsidRPr="00B5546F" w:rsidR="006445DD">
        <w:t>have</w:t>
      </w:r>
      <w:r w:rsidRPr="00B5546F" w:rsidR="00FA2E32">
        <w:t xml:space="preserve"> </w:t>
      </w:r>
      <w:r w:rsidRPr="00B5546F" w:rsidR="006445DD">
        <w:t>been</w:t>
      </w:r>
      <w:r w:rsidRPr="00B5546F" w:rsidR="00FA2E32">
        <w:t xml:space="preserve"> </w:t>
      </w:r>
      <w:r w:rsidRPr="00B5546F" w:rsidR="006445DD">
        <w:t>dealing</w:t>
      </w:r>
      <w:r w:rsidRPr="00B5546F" w:rsidR="00FA2E32">
        <w:t xml:space="preserve"> </w:t>
      </w:r>
      <w:r w:rsidRPr="00B5546F" w:rsidR="006445DD">
        <w:t>primarily</w:t>
      </w:r>
      <w:r w:rsidRPr="00B5546F" w:rsidR="00FA2E32">
        <w:t xml:space="preserve"> </w:t>
      </w:r>
      <w:r w:rsidRPr="00B5546F" w:rsidR="006445DD">
        <w:t>with</w:t>
      </w:r>
      <w:r w:rsidRPr="00B5546F" w:rsidR="00FA2E32">
        <w:t xml:space="preserve"> </w:t>
      </w:r>
      <w:r w:rsidRPr="00B5546F" w:rsidR="006445DD">
        <w:t>Covid,</w:t>
      </w:r>
      <w:r w:rsidRPr="00B5546F" w:rsidR="00FA2E32">
        <w:t xml:space="preserve"> </w:t>
      </w:r>
      <w:r w:rsidRPr="00B5546F" w:rsidR="002F1631">
        <w:t>but</w:t>
      </w:r>
      <w:r w:rsidRPr="00B5546F" w:rsidR="00FA2E32">
        <w:t xml:space="preserve"> </w:t>
      </w:r>
      <w:r w:rsidRPr="00B5546F" w:rsidR="006445DD">
        <w:t>that</w:t>
      </w:r>
      <w:r w:rsidRPr="00B5546F" w:rsidR="00FA2E32">
        <w:t xml:space="preserve"> </w:t>
      </w:r>
      <w:r w:rsidRPr="00B5546F" w:rsidR="006445DD">
        <w:t>is</w:t>
      </w:r>
      <w:r w:rsidRPr="00B5546F" w:rsidR="00FA2E32">
        <w:t xml:space="preserve"> </w:t>
      </w:r>
      <w:r w:rsidRPr="00B5546F" w:rsidR="006445DD">
        <w:t>not</w:t>
      </w:r>
      <w:r w:rsidRPr="00B5546F" w:rsidR="00FA2E32">
        <w:t xml:space="preserve"> </w:t>
      </w:r>
      <w:r w:rsidRPr="00B5546F" w:rsidR="006445DD">
        <w:t>to</w:t>
      </w:r>
      <w:r w:rsidRPr="00B5546F" w:rsidR="00FA2E32">
        <w:t xml:space="preserve"> </w:t>
      </w:r>
      <w:r w:rsidRPr="00B5546F" w:rsidR="006445DD">
        <w:t>say</w:t>
      </w:r>
      <w:r w:rsidRPr="00B5546F" w:rsidR="00FA2E32">
        <w:t xml:space="preserve"> </w:t>
      </w:r>
      <w:r w:rsidRPr="00B5546F" w:rsidR="006445DD">
        <w:t>that</w:t>
      </w:r>
      <w:r w:rsidRPr="00B5546F" w:rsidR="00FA2E32">
        <w:t xml:space="preserve"> </w:t>
      </w:r>
      <w:r w:rsidRPr="00B5546F" w:rsidR="006445DD">
        <w:t>some</w:t>
      </w:r>
      <w:r w:rsidRPr="00B5546F" w:rsidR="00FA2E32">
        <w:t xml:space="preserve"> </w:t>
      </w:r>
      <w:r w:rsidRPr="00B5546F" w:rsidR="006445DD">
        <w:t>of</w:t>
      </w:r>
      <w:r w:rsidRPr="00B5546F" w:rsidR="00FA2E32">
        <w:t xml:space="preserve"> </w:t>
      </w:r>
      <w:r w:rsidRPr="00B5546F" w:rsidR="006445DD">
        <w:t>the</w:t>
      </w:r>
      <w:r w:rsidRPr="00B5546F" w:rsidR="00FA2E32">
        <w:t xml:space="preserve"> </w:t>
      </w:r>
      <w:r w:rsidRPr="00B5546F" w:rsidR="007D0096">
        <w:t>issues</w:t>
      </w:r>
      <w:r w:rsidRPr="00B5546F" w:rsidR="00FA2E32">
        <w:t xml:space="preserve"> </w:t>
      </w:r>
      <w:r w:rsidRPr="00B5546F" w:rsidR="006445DD">
        <w:t>that</w:t>
      </w:r>
      <w:r w:rsidRPr="00B5546F" w:rsidR="00FA2E32">
        <w:t xml:space="preserve"> </w:t>
      </w:r>
      <w:r w:rsidRPr="00B5546F" w:rsidR="006445DD">
        <w:t>have</w:t>
      </w:r>
      <w:r w:rsidRPr="00B5546F" w:rsidR="00FA2E32">
        <w:t xml:space="preserve"> </w:t>
      </w:r>
      <w:r w:rsidRPr="00B5546F" w:rsidR="006445DD">
        <w:t>been</w:t>
      </w:r>
      <w:r w:rsidRPr="00B5546F" w:rsidR="00FA2E32">
        <w:t xml:space="preserve"> </w:t>
      </w:r>
      <w:r w:rsidRPr="00B5546F" w:rsidR="006445DD">
        <w:t>in</w:t>
      </w:r>
      <w:r w:rsidRPr="00B5546F" w:rsidR="00FA2E32">
        <w:t xml:space="preserve"> </w:t>
      </w:r>
      <w:r w:rsidRPr="00B5546F" w:rsidR="006445DD">
        <w:t>the</w:t>
      </w:r>
      <w:r w:rsidRPr="00B5546F" w:rsidR="00FA2E32">
        <w:t xml:space="preserve"> </w:t>
      </w:r>
      <w:r w:rsidRPr="00B5546F" w:rsidR="006445DD">
        <w:t>“too</w:t>
      </w:r>
      <w:r w:rsidRPr="00B5546F" w:rsidR="00FA2E32">
        <w:t xml:space="preserve"> </w:t>
      </w:r>
      <w:r w:rsidRPr="00B5546F" w:rsidR="006445DD">
        <w:t>difficult”</w:t>
      </w:r>
      <w:r w:rsidRPr="00B5546F" w:rsidR="00FA2E32">
        <w:t xml:space="preserve"> </w:t>
      </w:r>
      <w:r w:rsidRPr="00B5546F" w:rsidR="006445DD">
        <w:t>pile</w:t>
      </w:r>
      <w:r w:rsidRPr="00B5546F" w:rsidR="00FA2E32">
        <w:t xml:space="preserve"> </w:t>
      </w:r>
      <w:r w:rsidRPr="00B5546F" w:rsidR="006445DD">
        <w:t>over</w:t>
      </w:r>
      <w:r w:rsidRPr="00B5546F" w:rsidR="00FA2E32">
        <w:t xml:space="preserve"> </w:t>
      </w:r>
      <w:r w:rsidRPr="00B5546F" w:rsidR="006445DD">
        <w:t>the</w:t>
      </w:r>
      <w:r w:rsidRPr="00B5546F" w:rsidR="00FA2E32">
        <w:t xml:space="preserve"> </w:t>
      </w:r>
      <w:r w:rsidRPr="00B5546F" w:rsidR="006445DD">
        <w:t>years</w:t>
      </w:r>
      <w:r w:rsidRPr="00B5546F" w:rsidR="00FA2E32">
        <w:t xml:space="preserve"> </w:t>
      </w:r>
      <w:r w:rsidRPr="00B5546F" w:rsidR="006445DD">
        <w:t>have</w:t>
      </w:r>
      <w:r w:rsidRPr="00B5546F" w:rsidR="00FA2E32">
        <w:t xml:space="preserve"> </w:t>
      </w:r>
      <w:r w:rsidRPr="00B5546F" w:rsidR="006445DD">
        <w:t>all</w:t>
      </w:r>
      <w:r w:rsidRPr="00B5546F" w:rsidR="00FA2E32">
        <w:t xml:space="preserve"> </w:t>
      </w:r>
      <w:r w:rsidRPr="00B5546F" w:rsidR="006445DD">
        <w:t>been</w:t>
      </w:r>
      <w:r w:rsidRPr="00B5546F" w:rsidR="00FA2E32">
        <w:t xml:space="preserve"> </w:t>
      </w:r>
      <w:r w:rsidRPr="00B5546F" w:rsidR="006445DD">
        <w:t>resolved.</w:t>
      </w:r>
      <w:r w:rsidRPr="00B5546F" w:rsidR="00FA2E32">
        <w:t xml:space="preserve"> </w:t>
      </w:r>
      <w:r w:rsidRPr="00B5546F" w:rsidR="006445DD">
        <w:t>The</w:t>
      </w:r>
      <w:r w:rsidRPr="00B5546F" w:rsidR="00FA2E32">
        <w:t xml:space="preserve"> </w:t>
      </w:r>
      <w:r w:rsidRPr="00B5546F" w:rsidR="006445DD">
        <w:t>agreement</w:t>
      </w:r>
      <w:r w:rsidRPr="00B5546F" w:rsidR="00FA2E32">
        <w:t xml:space="preserve"> </w:t>
      </w:r>
      <w:r w:rsidRPr="00B5546F" w:rsidR="006445DD">
        <w:t>also</w:t>
      </w:r>
      <w:r w:rsidRPr="00B5546F" w:rsidR="00FA2E32">
        <w:t xml:space="preserve"> </w:t>
      </w:r>
      <w:r w:rsidRPr="00B5546F" w:rsidR="006445DD">
        <w:t>made</w:t>
      </w:r>
      <w:r w:rsidRPr="00B5546F" w:rsidR="00FA2E32">
        <w:t xml:space="preserve"> </w:t>
      </w:r>
      <w:r w:rsidRPr="00B5546F" w:rsidR="006445DD">
        <w:t>provision</w:t>
      </w:r>
      <w:r w:rsidRPr="00B5546F" w:rsidR="00FA2E32">
        <w:t xml:space="preserve"> </w:t>
      </w:r>
      <w:r w:rsidRPr="00B5546F" w:rsidR="006445DD">
        <w:t>for</w:t>
      </w:r>
      <w:r w:rsidRPr="00B5546F" w:rsidR="00FA2E32">
        <w:t xml:space="preserve"> </w:t>
      </w:r>
      <w:r w:rsidRPr="00B5546F" w:rsidR="006445DD">
        <w:t>a</w:t>
      </w:r>
      <w:r w:rsidRPr="00B5546F" w:rsidR="00FA2E32">
        <w:t xml:space="preserve"> </w:t>
      </w:r>
      <w:r w:rsidRPr="00B5546F" w:rsidR="006445DD">
        <w:t>leaders’</w:t>
      </w:r>
      <w:r w:rsidRPr="00B5546F" w:rsidR="00FA2E32">
        <w:t xml:space="preserve"> </w:t>
      </w:r>
      <w:r w:rsidRPr="00B5546F" w:rsidR="006445DD">
        <w:t>forum</w:t>
      </w:r>
      <w:r w:rsidRPr="00B5546F" w:rsidR="00FA2E32">
        <w:t xml:space="preserve"> </w:t>
      </w:r>
      <w:r w:rsidRPr="00B5546F" w:rsidR="006445DD">
        <w:t>to</w:t>
      </w:r>
      <w:r w:rsidRPr="00B5546F" w:rsidR="00FA2E32">
        <w:t xml:space="preserve"> </w:t>
      </w:r>
      <w:r w:rsidRPr="00B5546F" w:rsidR="006445DD">
        <w:t>deal</w:t>
      </w:r>
      <w:r w:rsidRPr="00B5546F" w:rsidR="00FA2E32">
        <w:t xml:space="preserve"> </w:t>
      </w:r>
      <w:r w:rsidRPr="00B5546F" w:rsidR="006445DD">
        <w:t>with</w:t>
      </w:r>
      <w:r w:rsidRPr="00B5546F" w:rsidR="00FA2E32">
        <w:t xml:space="preserve"> </w:t>
      </w:r>
      <w:r w:rsidRPr="00B5546F" w:rsidR="006445DD">
        <w:t>precisely</w:t>
      </w:r>
      <w:r w:rsidRPr="00B5546F" w:rsidR="00FA2E32">
        <w:t xml:space="preserve"> </w:t>
      </w:r>
      <w:r w:rsidRPr="00B5546F" w:rsidR="006445DD">
        <w:t>those</w:t>
      </w:r>
      <w:r w:rsidRPr="00B5546F" w:rsidR="00FA2E32">
        <w:t xml:space="preserve"> </w:t>
      </w:r>
      <w:r w:rsidRPr="00B5546F" w:rsidR="006445DD">
        <w:t>issues.</w:t>
      </w:r>
      <w:r w:rsidRPr="00B5546F" w:rsidR="00FA2E32">
        <w:t xml:space="preserve"> </w:t>
      </w:r>
      <w:r w:rsidRPr="00B5546F" w:rsidR="006445DD">
        <w:t>Has</w:t>
      </w:r>
      <w:r w:rsidRPr="00B5546F" w:rsidR="00FA2E32">
        <w:t xml:space="preserve"> </w:t>
      </w:r>
      <w:r w:rsidRPr="00B5546F" w:rsidR="006445DD">
        <w:t>that</w:t>
      </w:r>
      <w:r w:rsidRPr="00B5546F" w:rsidR="00FA2E32">
        <w:t xml:space="preserve"> </w:t>
      </w:r>
      <w:r w:rsidRPr="00B5546F" w:rsidR="006445DD">
        <w:t>been</w:t>
      </w:r>
      <w:r w:rsidRPr="00B5546F" w:rsidR="00FA2E32">
        <w:t xml:space="preserve"> </w:t>
      </w:r>
      <w:r w:rsidRPr="00B5546F" w:rsidR="007D0096">
        <w:t>operating</w:t>
      </w:r>
      <w:r w:rsidRPr="00B5546F" w:rsidR="00FA2E32">
        <w:t xml:space="preserve"> </w:t>
      </w:r>
      <w:r w:rsidRPr="00B5546F" w:rsidR="006445DD">
        <w:t>well</w:t>
      </w:r>
      <w:r w:rsidRPr="00B5546F" w:rsidR="00FA2E32">
        <w:t xml:space="preserve"> </w:t>
      </w:r>
      <w:r w:rsidRPr="00B5546F" w:rsidR="006445DD">
        <w:t>and</w:t>
      </w:r>
      <w:r w:rsidRPr="00B5546F" w:rsidR="00FA2E32">
        <w:t xml:space="preserve"> </w:t>
      </w:r>
      <w:r w:rsidRPr="00B5546F" w:rsidR="006445DD">
        <w:t>do</w:t>
      </w:r>
      <w:r w:rsidRPr="00B5546F" w:rsidR="00FA2E32">
        <w:t xml:space="preserve"> </w:t>
      </w:r>
      <w:r w:rsidRPr="00B5546F" w:rsidR="006445DD">
        <w:t>you</w:t>
      </w:r>
      <w:r w:rsidRPr="00B5546F" w:rsidR="00FA2E32">
        <w:t xml:space="preserve"> </w:t>
      </w:r>
      <w:r w:rsidRPr="00B5546F" w:rsidR="006445DD">
        <w:t>have</w:t>
      </w:r>
      <w:r w:rsidRPr="00B5546F" w:rsidR="00FA2E32">
        <w:t xml:space="preserve"> </w:t>
      </w:r>
      <w:r w:rsidRPr="00B5546F" w:rsidR="006445DD">
        <w:t>a</w:t>
      </w:r>
      <w:r w:rsidRPr="00B5546F" w:rsidR="00FA2E32">
        <w:t xml:space="preserve"> </w:t>
      </w:r>
      <w:r w:rsidRPr="00B5546F" w:rsidR="006445DD">
        <w:t>particular</w:t>
      </w:r>
      <w:r w:rsidRPr="00B5546F" w:rsidR="00FA2E32">
        <w:t xml:space="preserve"> </w:t>
      </w:r>
      <w:r w:rsidRPr="00B5546F" w:rsidR="006445DD">
        <w:t>vision</w:t>
      </w:r>
      <w:r w:rsidRPr="00B5546F" w:rsidR="00FA2E32">
        <w:t xml:space="preserve"> </w:t>
      </w:r>
      <w:r w:rsidRPr="00B5546F" w:rsidR="006445DD">
        <w:t>for</w:t>
      </w:r>
      <w:r w:rsidRPr="00B5546F" w:rsidR="00FA2E32">
        <w:t xml:space="preserve"> </w:t>
      </w:r>
      <w:r w:rsidRPr="00B5546F" w:rsidR="006445DD">
        <w:t>that</w:t>
      </w:r>
      <w:r w:rsidRPr="00B5546F" w:rsidR="00FA2E32">
        <w:t xml:space="preserve"> </w:t>
      </w:r>
      <w:r w:rsidRPr="00B5546F" w:rsidR="006445DD">
        <w:t>as</w:t>
      </w:r>
      <w:r w:rsidRPr="00B5546F" w:rsidR="00FA2E32">
        <w:t xml:space="preserve"> </w:t>
      </w:r>
      <w:r w:rsidRPr="00B5546F" w:rsidR="006445DD">
        <w:t>a</w:t>
      </w:r>
      <w:r w:rsidRPr="00B5546F" w:rsidR="00FA2E32">
        <w:t xml:space="preserve"> </w:t>
      </w:r>
      <w:r w:rsidRPr="00B5546F" w:rsidR="006445DD">
        <w:t>way</w:t>
      </w:r>
      <w:r w:rsidRPr="00B5546F" w:rsidR="00FA2E32">
        <w:t xml:space="preserve"> </w:t>
      </w:r>
      <w:r w:rsidRPr="00B5546F" w:rsidR="006445DD">
        <w:t>to</w:t>
      </w:r>
      <w:r w:rsidRPr="00B5546F" w:rsidR="00FA2E32">
        <w:t xml:space="preserve"> </w:t>
      </w:r>
      <w:r w:rsidRPr="00B5546F" w:rsidR="006445DD">
        <w:t>clear</w:t>
      </w:r>
      <w:r w:rsidRPr="00B5546F" w:rsidR="00FA2E32">
        <w:t xml:space="preserve"> </w:t>
      </w:r>
      <w:r w:rsidRPr="00B5546F" w:rsidR="006445DD">
        <w:t>some</w:t>
      </w:r>
      <w:r w:rsidRPr="00B5546F" w:rsidR="00FA2E32">
        <w:t xml:space="preserve"> </w:t>
      </w:r>
      <w:r w:rsidRPr="00B5546F" w:rsidR="006445DD">
        <w:t>of</w:t>
      </w:r>
      <w:r w:rsidRPr="00B5546F" w:rsidR="00FA2E32">
        <w:t xml:space="preserve"> </w:t>
      </w:r>
      <w:r w:rsidRPr="00B5546F" w:rsidR="006445DD">
        <w:t>the</w:t>
      </w:r>
      <w:r w:rsidRPr="00B5546F" w:rsidR="00FA2E32">
        <w:t xml:space="preserve"> </w:t>
      </w:r>
      <w:r w:rsidRPr="00B5546F" w:rsidR="006445DD">
        <w:t>issues</w:t>
      </w:r>
      <w:r w:rsidRPr="00B5546F" w:rsidR="00FA2E32">
        <w:t xml:space="preserve"> </w:t>
      </w:r>
      <w:r w:rsidRPr="00B5546F" w:rsidR="006445DD">
        <w:t>that</w:t>
      </w:r>
      <w:r w:rsidRPr="00B5546F" w:rsidR="00FA2E32">
        <w:t xml:space="preserve"> </w:t>
      </w:r>
      <w:r w:rsidRPr="00B5546F" w:rsidR="007D0096">
        <w:t>previously</w:t>
      </w:r>
      <w:r w:rsidRPr="00B5546F" w:rsidR="00FA2E32">
        <w:t xml:space="preserve"> </w:t>
      </w:r>
      <w:r w:rsidRPr="00B5546F" w:rsidR="006445DD">
        <w:t>just</w:t>
      </w:r>
      <w:r w:rsidRPr="00B5546F" w:rsidR="00FA2E32">
        <w:t xml:space="preserve"> </w:t>
      </w:r>
      <w:r w:rsidRPr="00B5546F" w:rsidR="006445DD">
        <w:t>did</w:t>
      </w:r>
      <w:r w:rsidRPr="00B5546F" w:rsidR="00FA2E32">
        <w:t xml:space="preserve"> </w:t>
      </w:r>
      <w:r w:rsidRPr="00B5546F" w:rsidR="006445DD">
        <w:t>not</w:t>
      </w:r>
      <w:r w:rsidRPr="00B5546F" w:rsidR="00FA2E32">
        <w:t xml:space="preserve"> </w:t>
      </w:r>
      <w:r w:rsidRPr="00B5546F" w:rsidR="006445DD">
        <w:t>get</w:t>
      </w:r>
      <w:r w:rsidRPr="00B5546F" w:rsidR="00FA2E32">
        <w:t xml:space="preserve"> </w:t>
      </w:r>
      <w:r w:rsidRPr="00B5546F" w:rsidR="006445DD">
        <w:t>dealt</w:t>
      </w:r>
      <w:r w:rsidRPr="00B5546F" w:rsidR="00FA2E32">
        <w:t xml:space="preserve"> </w:t>
      </w:r>
      <w:r w:rsidRPr="00B5546F" w:rsidR="006445DD">
        <w:t>with?</w:t>
      </w:r>
      <w:r w:rsidRPr="00B5546F" w:rsidR="00FA2E32">
        <w:t xml:space="preserve"> </w:t>
      </w:r>
    </w:p>
    <w:p w:rsidR="006445DD" w:rsidRPr="00B5546F" w:rsidP="001276AB">
      <w:pPr>
        <w:pStyle w:val="Answer"/>
      </w:pPr>
      <w:sdt>
        <w:sdtPr>
          <w:alias w:val="Witness"/>
          <w:id w:val="1549029364"/>
          <w:placeholder>
            <w:docPart w:val="DefaultPlaceholder_1082065158"/>
          </w:placeholder>
          <w:richText/>
        </w:sdtPr>
        <w:sdtContent>
          <w:r w:rsidR="00AE0EA3">
            <w:rPr>
              <w:b/>
              <w:i/>
              <w:iCs/>
            </w:rPr>
            <w:t>Mr Walker:</w:t>
          </w:r>
          <w:r w:rsidRPr="00B5546F" w:rsidR="00FA2E32">
            <w:rPr>
              <w:b/>
            </w:rPr>
            <w:t xml:space="preserve"> </w:t>
          </w:r>
        </w:sdtContent>
      </w:sdt>
      <w:r w:rsidRPr="00B5546F" w:rsidR="001276AB">
        <w:t>The</w:t>
      </w:r>
      <w:r w:rsidRPr="00B5546F" w:rsidR="00FA2E32">
        <w:t xml:space="preserve"> </w:t>
      </w:r>
      <w:r w:rsidRPr="00B5546F" w:rsidR="001276AB">
        <w:t>leaders</w:t>
      </w:r>
      <w:r w:rsidRPr="00B5546F">
        <w:t>’</w:t>
      </w:r>
      <w:r w:rsidRPr="00B5546F" w:rsidR="00FA2E32">
        <w:t xml:space="preserve"> </w:t>
      </w:r>
      <w:r w:rsidRPr="00B5546F" w:rsidR="001276AB">
        <w:t>forum</w:t>
      </w:r>
      <w:r w:rsidRPr="00B5546F" w:rsidR="00FA2E32">
        <w:t xml:space="preserve"> </w:t>
      </w:r>
      <w:r w:rsidRPr="00B5546F" w:rsidR="001276AB">
        <w:t>is</w:t>
      </w:r>
      <w:r w:rsidRPr="00B5546F" w:rsidR="00FA2E32">
        <w:t xml:space="preserve"> </w:t>
      </w:r>
      <w:r w:rsidRPr="00B5546F" w:rsidR="001276AB">
        <w:t>a</w:t>
      </w:r>
      <w:r w:rsidRPr="00B5546F" w:rsidR="00FA2E32">
        <w:t xml:space="preserve"> </w:t>
      </w:r>
      <w:r w:rsidRPr="00B5546F" w:rsidR="001276AB">
        <w:t>really</w:t>
      </w:r>
      <w:r w:rsidRPr="00B5546F" w:rsidR="00FA2E32">
        <w:t xml:space="preserve"> </w:t>
      </w:r>
      <w:r w:rsidRPr="00B5546F" w:rsidR="001276AB">
        <w:t>interesting</w:t>
      </w:r>
      <w:r w:rsidRPr="00B5546F" w:rsidR="00FA2E32">
        <w:t xml:space="preserve"> </w:t>
      </w:r>
      <w:r w:rsidRPr="00B5546F" w:rsidR="001276AB">
        <w:t>part</w:t>
      </w:r>
      <w:r w:rsidRPr="00B5546F" w:rsidR="00FA2E32">
        <w:t xml:space="preserve"> </w:t>
      </w:r>
      <w:r w:rsidRPr="00B5546F" w:rsidR="001276AB">
        <w:t>of</w:t>
      </w:r>
      <w:r w:rsidRPr="00B5546F" w:rsidR="00FA2E32">
        <w:t xml:space="preserve"> </w:t>
      </w:r>
      <w:r w:rsidRPr="00B5546F" w:rsidR="001276AB">
        <w:t>the</w:t>
      </w:r>
      <w:r w:rsidRPr="00B5546F" w:rsidR="00FA2E32">
        <w:t xml:space="preserve"> </w:t>
      </w:r>
      <w:r w:rsidRPr="00B5546F" w:rsidR="001276AB">
        <w:t>deal.</w:t>
      </w:r>
      <w:r w:rsidRPr="00B5546F" w:rsidR="00FA2E32">
        <w:t xml:space="preserve"> </w:t>
      </w:r>
      <w:r w:rsidRPr="00B5546F" w:rsidR="001276AB">
        <w:t>It</w:t>
      </w:r>
      <w:r w:rsidRPr="00B5546F" w:rsidR="00FA2E32">
        <w:t xml:space="preserve"> </w:t>
      </w:r>
      <w:r w:rsidRPr="00B5546F" w:rsidR="001276AB">
        <w:t>is</w:t>
      </w:r>
      <w:r w:rsidRPr="00B5546F" w:rsidR="00FA2E32">
        <w:t xml:space="preserve"> </w:t>
      </w:r>
      <w:r w:rsidRPr="00B5546F" w:rsidR="001276AB">
        <w:t>very</w:t>
      </w:r>
      <w:r w:rsidRPr="00B5546F" w:rsidR="00FA2E32">
        <w:t xml:space="preserve"> </w:t>
      </w:r>
      <w:r w:rsidRPr="00B5546F" w:rsidR="001276AB">
        <w:t>much</w:t>
      </w:r>
      <w:r w:rsidRPr="00B5546F" w:rsidR="00FA2E32">
        <w:t xml:space="preserve"> </w:t>
      </w:r>
      <w:r w:rsidRPr="00B5546F">
        <w:t>driven</w:t>
      </w:r>
      <w:r w:rsidRPr="00B5546F" w:rsidR="00FA2E32">
        <w:t xml:space="preserve"> </w:t>
      </w:r>
      <w:r w:rsidRPr="00B5546F">
        <w:t>by</w:t>
      </w:r>
      <w:r w:rsidRPr="00B5546F" w:rsidR="00FA2E32">
        <w:t xml:space="preserve"> </w:t>
      </w:r>
      <w:r w:rsidRPr="00B5546F" w:rsidR="001276AB">
        <w:t>the</w:t>
      </w:r>
      <w:r w:rsidRPr="00B5546F" w:rsidR="00FA2E32">
        <w:t xml:space="preserve"> </w:t>
      </w:r>
      <w:r w:rsidRPr="00B5546F" w:rsidR="001276AB">
        <w:t>context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how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got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this</w:t>
      </w:r>
      <w:r w:rsidRPr="00B5546F" w:rsidR="00FA2E32">
        <w:t xml:space="preserve"> </w:t>
      </w:r>
      <w:r w:rsidRPr="00B5546F">
        <w:t>situation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this</w:t>
      </w:r>
      <w:r w:rsidRPr="00B5546F" w:rsidR="00FA2E32">
        <w:t xml:space="preserve"> </w:t>
      </w:r>
      <w:r w:rsidRPr="00B5546F">
        <w:t>deal</w:t>
      </w:r>
      <w:r w:rsidRPr="00B5546F" w:rsidR="00631471">
        <w:t>,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which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leaders</w:t>
      </w:r>
      <w:r w:rsidRPr="00B5546F" w:rsidR="00FA2E32">
        <w:t xml:space="preserve"> </w:t>
      </w:r>
      <w:r w:rsidRPr="00B5546F">
        <w:t>were</w:t>
      </w:r>
      <w:r w:rsidRPr="00B5546F" w:rsidR="00FA2E32">
        <w:t xml:space="preserve"> </w:t>
      </w:r>
      <w:r w:rsidRPr="00B5546F">
        <w:t>not</w:t>
      </w:r>
      <w:r w:rsidRPr="00B5546F" w:rsidR="00FA2E32">
        <w:t xml:space="preserve"> </w:t>
      </w:r>
      <w:r w:rsidRPr="00B5546F">
        <w:t>meeting</w:t>
      </w:r>
      <w:r w:rsidRPr="00B5546F" w:rsidR="00FA2E32">
        <w:t xml:space="preserve"> </w:t>
      </w:r>
      <w:r w:rsidRPr="00B5546F">
        <w:t>regular</w:t>
      </w:r>
      <w:r w:rsidRPr="00B5546F" w:rsidR="007D0096">
        <w:t>l</w:t>
      </w:r>
      <w:r w:rsidRPr="00B5546F">
        <w:t>y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were</w:t>
      </w:r>
      <w:r w:rsidRPr="00B5546F" w:rsidR="00FA2E32">
        <w:t xml:space="preserve"> </w:t>
      </w:r>
      <w:r w:rsidRPr="00B5546F">
        <w:t>not</w:t>
      </w:r>
      <w:r w:rsidRPr="00B5546F" w:rsidR="00FA2E32">
        <w:t xml:space="preserve"> </w:t>
      </w:r>
      <w:r w:rsidRPr="00B5546F">
        <w:t>engaging</w:t>
      </w:r>
      <w:r w:rsidRPr="00B5546F" w:rsidR="00FA2E32">
        <w:t xml:space="preserve"> </w:t>
      </w:r>
      <w:r w:rsidRPr="00B5546F">
        <w:t>with</w:t>
      </w:r>
      <w:r w:rsidRPr="00B5546F" w:rsidR="00FA2E32">
        <w:t xml:space="preserve"> </w:t>
      </w:r>
      <w:r w:rsidRPr="00B5546F">
        <w:t>one</w:t>
      </w:r>
      <w:r w:rsidRPr="00B5546F" w:rsidR="00FA2E32">
        <w:t xml:space="preserve"> </w:t>
      </w:r>
      <w:r w:rsidRPr="00B5546F">
        <w:t>another,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where</w:t>
      </w:r>
      <w:r w:rsidRPr="00B5546F" w:rsidR="00FA2E32">
        <w:t xml:space="preserve"> </w:t>
      </w:r>
      <w:r w:rsidRPr="00B5546F">
        <w:t>there</w:t>
      </w:r>
      <w:r w:rsidRPr="00B5546F" w:rsidR="00FA2E32">
        <w:t xml:space="preserve"> </w:t>
      </w:r>
      <w:r w:rsidRPr="00B5546F">
        <w:t>was</w:t>
      </w:r>
      <w:r w:rsidRPr="00B5546F" w:rsidR="00FA2E32">
        <w:t xml:space="preserve"> </w:t>
      </w:r>
      <w:r w:rsidRPr="00B5546F">
        <w:t>real</w:t>
      </w:r>
      <w:r w:rsidRPr="00B5546F" w:rsidR="00FA2E32">
        <w:t xml:space="preserve"> </w:t>
      </w:r>
      <w:r w:rsidRPr="00B5546F">
        <w:t>serious</w:t>
      </w:r>
      <w:r w:rsidRPr="00B5546F" w:rsidR="00FA2E32">
        <w:t xml:space="preserve"> </w:t>
      </w:r>
      <w:r w:rsidRPr="00B5546F">
        <w:t>difficulty</w:t>
      </w:r>
      <w:r w:rsidRPr="00B5546F" w:rsidR="00FA2E32">
        <w:t xml:space="preserve"> </w:t>
      </w:r>
      <w:r w:rsidRPr="00B5546F">
        <w:t>sometimes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getting</w:t>
      </w:r>
      <w:r w:rsidRPr="00B5546F" w:rsidR="00FA2E32">
        <w:t xml:space="preserve"> </w:t>
      </w:r>
      <w:r w:rsidRPr="00B5546F">
        <w:t>people</w:t>
      </w:r>
      <w:r w:rsidRPr="00B5546F" w:rsidR="00FA2E32">
        <w:t xml:space="preserve"> </w:t>
      </w:r>
      <w:r w:rsidRPr="00B5546F">
        <w:t>into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same</w:t>
      </w:r>
      <w:r w:rsidRPr="00B5546F" w:rsidR="00FA2E32">
        <w:t xml:space="preserve"> </w:t>
      </w:r>
      <w:r w:rsidRPr="00B5546F">
        <w:t>room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having</w:t>
      </w:r>
      <w:r w:rsidRPr="00B5546F" w:rsidR="00FA2E32">
        <w:t xml:space="preserve"> </w:t>
      </w:r>
      <w:r w:rsidRPr="00B5546F">
        <w:t>those</w:t>
      </w:r>
      <w:r w:rsidRPr="00B5546F" w:rsidR="00FA2E32">
        <w:t xml:space="preserve"> </w:t>
      </w:r>
      <w:r w:rsidRPr="00B5546F">
        <w:t>conversations.</w:t>
      </w:r>
      <w:r w:rsidRPr="00B5546F" w:rsidR="00FA2E32">
        <w:t xml:space="preserve"> </w:t>
      </w:r>
    </w:p>
    <w:p w:rsidR="00631471" w:rsidRPr="00B5546F" w:rsidP="001276AB">
      <w:pPr>
        <w:pStyle w:val="Answer"/>
      </w:pPr>
      <w:r w:rsidRPr="00B5546F">
        <w:t>The</w:t>
      </w:r>
      <w:r w:rsidRPr="00B5546F" w:rsidR="00FA2E32">
        <w:t xml:space="preserve"> </w:t>
      </w:r>
      <w:r w:rsidRPr="00B5546F">
        <w:t>good</w:t>
      </w:r>
      <w:r w:rsidRPr="00B5546F" w:rsidR="00FA2E32">
        <w:t xml:space="preserve"> </w:t>
      </w:r>
      <w:r w:rsidRPr="00B5546F">
        <w:t>news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that</w:t>
      </w:r>
      <w:r w:rsidRPr="00B5546F" w:rsidR="006445DD">
        <w:t>,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interim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through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period</w:t>
      </w:r>
      <w:r w:rsidRPr="00B5546F" w:rsidR="00FA2E32">
        <w:t xml:space="preserve"> </w:t>
      </w:r>
      <w:r w:rsidRPr="00B5546F" w:rsidR="006445DD">
        <w:t>in</w:t>
      </w:r>
      <w:r w:rsidRPr="00B5546F" w:rsidR="00FA2E32">
        <w:t xml:space="preserve"> </w:t>
      </w:r>
      <w:r w:rsidRPr="00B5546F" w:rsidR="006445DD">
        <w:t>which</w:t>
      </w:r>
      <w:r w:rsidRPr="00B5546F" w:rsidR="00FA2E32">
        <w:t xml:space="preserve"> </w:t>
      </w:r>
      <w:r w:rsidRPr="00B5546F" w:rsidR="006445DD">
        <w:t>the</w:t>
      </w:r>
      <w:r w:rsidRPr="00B5546F" w:rsidR="00FA2E32">
        <w:t xml:space="preserve"> </w:t>
      </w:r>
      <w:r w:rsidRPr="00B5546F" w:rsidR="006445DD">
        <w:t>Executive</w:t>
      </w:r>
      <w:r w:rsidRPr="00B5546F" w:rsidR="00FA2E32">
        <w:t xml:space="preserve"> </w:t>
      </w:r>
      <w:r w:rsidRPr="00B5546F" w:rsidR="006445DD">
        <w:t>has</w:t>
      </w:r>
      <w:r w:rsidRPr="00B5546F" w:rsidR="00FA2E32">
        <w:t xml:space="preserve"> </w:t>
      </w:r>
      <w:r w:rsidRPr="00B5546F" w:rsidR="006445DD">
        <w:t>been</w:t>
      </w:r>
      <w:r w:rsidRPr="00B5546F" w:rsidR="00FA2E32">
        <w:t xml:space="preserve"> </w:t>
      </w:r>
      <w:r w:rsidRPr="00B5546F" w:rsidR="006445DD">
        <w:t>up</w:t>
      </w:r>
      <w:r w:rsidRPr="00B5546F" w:rsidR="00FA2E32">
        <w:t xml:space="preserve"> </w:t>
      </w:r>
      <w:r w:rsidRPr="00B5546F" w:rsidR="006445DD">
        <w:t>and</w:t>
      </w:r>
      <w:r w:rsidRPr="00B5546F" w:rsidR="00FA2E32">
        <w:t xml:space="preserve"> </w:t>
      </w:r>
      <w:r w:rsidRPr="00B5546F" w:rsidR="006445DD">
        <w:t>running,</w:t>
      </w:r>
      <w:r w:rsidRPr="00B5546F" w:rsidR="00FA2E32">
        <w:t xml:space="preserve"> </w:t>
      </w:r>
      <w:r w:rsidRPr="00B5546F" w:rsidR="006445DD">
        <w:t>we</w:t>
      </w:r>
      <w:r w:rsidRPr="00B5546F" w:rsidR="00FA2E32">
        <w:t xml:space="preserve"> </w:t>
      </w:r>
      <w:r w:rsidRPr="00B5546F" w:rsidR="006445DD">
        <w:t>have</w:t>
      </w:r>
      <w:r w:rsidRPr="00B5546F" w:rsidR="00FA2E32">
        <w:t xml:space="preserve"> </w:t>
      </w:r>
      <w:r w:rsidRPr="00B5546F" w:rsidR="006445DD">
        <w:t>seen</w:t>
      </w:r>
      <w:r w:rsidRPr="00B5546F" w:rsidR="00FA2E32">
        <w:t xml:space="preserve"> </w:t>
      </w:r>
      <w:r w:rsidRPr="00B5546F" w:rsidR="006445DD">
        <w:t>much</w:t>
      </w:r>
      <w:r w:rsidRPr="00B5546F" w:rsidR="00FA2E32">
        <w:t xml:space="preserve"> </w:t>
      </w:r>
      <w:r w:rsidRPr="00B5546F" w:rsidR="006445DD">
        <w:t>more</w:t>
      </w:r>
      <w:r w:rsidRPr="00B5546F" w:rsidR="00FA2E32">
        <w:t xml:space="preserve"> </w:t>
      </w:r>
      <w:r w:rsidRPr="00B5546F" w:rsidR="006445DD">
        <w:t>effective</w:t>
      </w:r>
      <w:r w:rsidRPr="00B5546F">
        <w:t>,</w:t>
      </w:r>
      <w:r w:rsidRPr="00B5546F" w:rsidR="00FA2E32">
        <w:t xml:space="preserve"> </w:t>
      </w:r>
      <w:r w:rsidRPr="00B5546F" w:rsidR="006445DD">
        <w:t>regular</w:t>
      </w:r>
      <w:r w:rsidRPr="00B5546F" w:rsidR="00FA2E32">
        <w:t xml:space="preserve"> </w:t>
      </w:r>
      <w:r w:rsidRPr="00B5546F" w:rsidR="006445DD">
        <w:t>engagement</w:t>
      </w:r>
      <w:r w:rsidRPr="00B5546F" w:rsidR="00FA2E32">
        <w:t xml:space="preserve"> </w:t>
      </w:r>
      <w:r w:rsidRPr="00B5546F" w:rsidR="006445DD">
        <w:t>by</w:t>
      </w:r>
      <w:r w:rsidRPr="00B5546F" w:rsidR="00FA2E32">
        <w:t xml:space="preserve"> </w:t>
      </w:r>
      <w:r w:rsidRPr="00B5546F" w:rsidR="006445DD">
        <w:t>the</w:t>
      </w:r>
      <w:r w:rsidRPr="00B5546F" w:rsidR="00FA2E32">
        <w:t xml:space="preserve"> </w:t>
      </w:r>
      <w:r w:rsidRPr="00B5546F" w:rsidR="006445DD">
        <w:t>leaders</w:t>
      </w:r>
      <w:r w:rsidRPr="00B5546F" w:rsidR="00FA2E32">
        <w:t xml:space="preserve"> </w:t>
      </w:r>
      <w:r w:rsidRPr="00B5546F" w:rsidR="006445DD">
        <w:t>with</w:t>
      </w:r>
      <w:r w:rsidRPr="00B5546F" w:rsidR="00FA2E32">
        <w:t xml:space="preserve"> </w:t>
      </w:r>
      <w:r w:rsidRPr="00B5546F" w:rsidR="006445DD">
        <w:t>one</w:t>
      </w:r>
      <w:r w:rsidRPr="00B5546F" w:rsidR="00FA2E32">
        <w:t xml:space="preserve"> </w:t>
      </w:r>
      <w:r w:rsidRPr="00B5546F" w:rsidR="006445DD">
        <w:t>another</w:t>
      </w:r>
      <w:r w:rsidRPr="00B5546F" w:rsidR="00FA2E32">
        <w:t xml:space="preserve"> </w:t>
      </w:r>
      <w:r w:rsidRPr="00B5546F" w:rsidR="006445DD">
        <w:t>in</w:t>
      </w:r>
      <w:r w:rsidRPr="00B5546F" w:rsidR="00FA2E32">
        <w:t xml:space="preserve"> </w:t>
      </w:r>
      <w:r w:rsidRPr="00B5546F" w:rsidR="006445DD">
        <w:t>a</w:t>
      </w:r>
      <w:r w:rsidRPr="00B5546F" w:rsidR="00FA2E32">
        <w:t xml:space="preserve"> </w:t>
      </w:r>
      <w:r w:rsidRPr="00B5546F" w:rsidR="006445DD">
        <w:t>range</w:t>
      </w:r>
      <w:r w:rsidRPr="00B5546F" w:rsidR="00FA2E32">
        <w:t xml:space="preserve"> </w:t>
      </w:r>
      <w:r w:rsidRPr="00B5546F" w:rsidR="006445DD">
        <w:t>of</w:t>
      </w:r>
      <w:r w:rsidRPr="00B5546F" w:rsidR="00FA2E32">
        <w:t xml:space="preserve"> </w:t>
      </w:r>
      <w:r w:rsidRPr="00B5546F" w:rsidR="006445DD">
        <w:t>forums.</w:t>
      </w:r>
      <w:r w:rsidRPr="00B5546F" w:rsidR="00FA2E32">
        <w:t xml:space="preserve"> </w:t>
      </w:r>
      <w:r w:rsidRPr="00B5546F" w:rsidR="006445DD">
        <w:t>That</w:t>
      </w:r>
      <w:r w:rsidRPr="00B5546F" w:rsidR="00FA2E32">
        <w:t xml:space="preserve"> </w:t>
      </w:r>
      <w:r w:rsidRPr="00B5546F" w:rsidR="006445DD">
        <w:t>has</w:t>
      </w:r>
      <w:r w:rsidRPr="00B5546F" w:rsidR="00FA2E32">
        <w:t xml:space="preserve"> </w:t>
      </w:r>
      <w:r w:rsidRPr="00B5546F" w:rsidR="006445DD">
        <w:t>enabled</w:t>
      </w:r>
      <w:r w:rsidRPr="00B5546F" w:rsidR="00FA2E32">
        <w:t xml:space="preserve"> </w:t>
      </w:r>
      <w:r w:rsidRPr="00B5546F" w:rsidR="006445DD">
        <w:t>the</w:t>
      </w:r>
      <w:r w:rsidRPr="00B5546F" w:rsidR="00FA2E32">
        <w:t xml:space="preserve"> </w:t>
      </w:r>
      <w:r w:rsidRPr="00B5546F" w:rsidR="006445DD">
        <w:t>Executive</w:t>
      </w:r>
      <w:r w:rsidRPr="00B5546F" w:rsidR="00FA2E32">
        <w:t xml:space="preserve"> </w:t>
      </w:r>
      <w:r w:rsidRPr="00B5546F" w:rsidR="006445DD">
        <w:t>to</w:t>
      </w:r>
      <w:r w:rsidRPr="00B5546F" w:rsidR="00FA2E32">
        <w:t xml:space="preserve"> </w:t>
      </w:r>
      <w:r w:rsidRPr="00B5546F" w:rsidR="006445DD">
        <w:t>make</w:t>
      </w:r>
      <w:r w:rsidRPr="00B5546F" w:rsidR="00FA2E32">
        <w:t xml:space="preserve"> </w:t>
      </w:r>
      <w:r w:rsidRPr="00B5546F" w:rsidR="006445DD">
        <w:t>the</w:t>
      </w:r>
      <w:r w:rsidRPr="00B5546F" w:rsidR="00FA2E32">
        <w:t xml:space="preserve"> </w:t>
      </w:r>
      <w:r w:rsidRPr="00B5546F" w:rsidR="006445DD">
        <w:t>progress</w:t>
      </w:r>
      <w:r w:rsidRPr="00B5546F" w:rsidR="00FA2E32">
        <w:t xml:space="preserve"> </w:t>
      </w:r>
      <w:r w:rsidRPr="00B5546F" w:rsidR="006445DD">
        <w:t>that</w:t>
      </w:r>
      <w:r w:rsidRPr="00B5546F" w:rsidR="00FA2E32">
        <w:t xml:space="preserve"> </w:t>
      </w:r>
      <w:r w:rsidRPr="00B5546F" w:rsidR="006445DD">
        <w:t>it</w:t>
      </w:r>
      <w:r w:rsidRPr="00B5546F" w:rsidR="00FA2E32">
        <w:t xml:space="preserve"> </w:t>
      </w:r>
      <w:r w:rsidRPr="00B5546F" w:rsidR="006445DD">
        <w:t>has.</w:t>
      </w:r>
      <w:r w:rsidRPr="00B5546F" w:rsidR="00FA2E32">
        <w:t xml:space="preserve"> </w:t>
      </w:r>
      <w:r w:rsidRPr="00B5546F">
        <w:t>I</w:t>
      </w:r>
      <w:r w:rsidRPr="00B5546F" w:rsidR="00FA2E32">
        <w:t xml:space="preserve"> </w:t>
      </w:r>
      <w:r w:rsidRPr="00B5546F">
        <w:t>know</w:t>
      </w:r>
      <w:r w:rsidRPr="00B5546F" w:rsidR="00FA2E32">
        <w:t xml:space="preserve"> </w:t>
      </w:r>
      <w:r w:rsidRPr="00B5546F">
        <w:t>your</w:t>
      </w:r>
      <w:r w:rsidRPr="00B5546F" w:rsidR="00FA2E32">
        <w:t xml:space="preserve"> </w:t>
      </w:r>
      <w:r w:rsidRPr="00B5546F">
        <w:t>party</w:t>
      </w:r>
      <w:r w:rsidRPr="00B5546F" w:rsidR="00FA2E32">
        <w:t xml:space="preserve"> </w:t>
      </w:r>
      <w:r w:rsidRPr="00B5546F">
        <w:t>colleague</w:t>
      </w:r>
      <w:r w:rsidRPr="00B5546F" w:rsidR="00FA2E32">
        <w:t xml:space="preserve"> </w:t>
      </w:r>
      <w:r w:rsidRPr="00B5546F">
        <w:t>recently</w:t>
      </w:r>
      <w:r w:rsidRPr="00B5546F" w:rsidR="00FA2E32">
        <w:t xml:space="preserve"> </w:t>
      </w:r>
      <w:r w:rsidRPr="00B5546F">
        <w:t>called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meeting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leaders’</w:t>
      </w:r>
      <w:r w:rsidRPr="00B5546F" w:rsidR="00FA2E32">
        <w:t xml:space="preserve"> </w:t>
      </w:r>
      <w:r w:rsidRPr="00B5546F">
        <w:t>forum</w:t>
      </w:r>
      <w:r w:rsidRPr="00B5546F" w:rsidR="006445DD">
        <w:t>,</w:t>
      </w:r>
      <w:r w:rsidRPr="00B5546F" w:rsidR="00FA2E32">
        <w:t xml:space="preserve"> </w:t>
      </w:r>
      <w:r w:rsidRPr="00B5546F" w:rsidR="006445DD">
        <w:t>which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welcome.</w:t>
      </w:r>
      <w:r w:rsidRPr="00B5546F" w:rsidR="00FA2E32">
        <w:t xml:space="preserve"> </w:t>
      </w:r>
      <w:r w:rsidRPr="00B5546F" w:rsidR="006445DD">
        <w:t>It</w:t>
      </w:r>
      <w:r w:rsidRPr="00B5546F" w:rsidR="00FA2E32">
        <w:t xml:space="preserve"> </w:t>
      </w:r>
      <w:r w:rsidRPr="00B5546F" w:rsidR="006445DD">
        <w:t>would</w:t>
      </w:r>
      <w:r w:rsidRPr="00B5546F" w:rsidR="00FA2E32">
        <w:t xml:space="preserve"> </w:t>
      </w:r>
      <w:r w:rsidRPr="00B5546F" w:rsidR="006445DD">
        <w:t>make</w:t>
      </w:r>
      <w:r w:rsidRPr="00B5546F" w:rsidR="00FA2E32">
        <w:t xml:space="preserve"> </w:t>
      </w:r>
      <w:r w:rsidRPr="00B5546F" w:rsidR="006445DD">
        <w:t>sense</w:t>
      </w:r>
      <w:r w:rsidRPr="00B5546F" w:rsidR="00FA2E32">
        <w:t xml:space="preserve"> </w:t>
      </w:r>
      <w:r w:rsidRPr="00B5546F" w:rsidR="006445DD">
        <w:t>to</w:t>
      </w:r>
      <w:r w:rsidRPr="00B5546F" w:rsidR="00FA2E32">
        <w:t xml:space="preserve"> </w:t>
      </w:r>
      <w:r w:rsidRPr="00B5546F" w:rsidR="006445DD">
        <w:t>get</w:t>
      </w:r>
      <w:r w:rsidRPr="00B5546F" w:rsidR="00FA2E32">
        <w:t xml:space="preserve"> </w:t>
      </w:r>
      <w:r w:rsidRPr="00B5546F" w:rsidR="006445DD">
        <w:t>this</w:t>
      </w:r>
      <w:r w:rsidRPr="00B5546F" w:rsidR="00FA2E32">
        <w:t xml:space="preserve"> </w:t>
      </w:r>
      <w:r w:rsidRPr="00B5546F" w:rsidR="006445DD">
        <w:t>forum</w:t>
      </w:r>
      <w:r w:rsidRPr="00B5546F" w:rsidR="00FA2E32">
        <w:t xml:space="preserve"> </w:t>
      </w:r>
      <w:r w:rsidRPr="00B5546F" w:rsidR="006445DD">
        <w:t>up</w:t>
      </w:r>
      <w:r w:rsidRPr="00B5546F" w:rsidR="00FA2E32">
        <w:t xml:space="preserve"> </w:t>
      </w:r>
      <w:r w:rsidRPr="00B5546F" w:rsidR="006445DD">
        <w:t>and</w:t>
      </w:r>
      <w:r w:rsidRPr="00B5546F" w:rsidR="00FA2E32">
        <w:t xml:space="preserve"> </w:t>
      </w:r>
      <w:r w:rsidRPr="00B5546F" w:rsidR="006445DD">
        <w:t>running</w:t>
      </w:r>
      <w:r w:rsidRPr="00B5546F">
        <w:t>,</w:t>
      </w:r>
      <w:r w:rsidRPr="00B5546F" w:rsidR="00FA2E32">
        <w:t xml:space="preserve"> </w:t>
      </w:r>
      <w:r w:rsidRPr="00B5546F" w:rsidR="006445DD">
        <w:t>and</w:t>
      </w:r>
      <w:r w:rsidRPr="00B5546F" w:rsidR="00FA2E32">
        <w:t xml:space="preserve"> </w:t>
      </w:r>
      <w:r w:rsidRPr="00B5546F" w:rsidR="006445DD">
        <w:t>to</w:t>
      </w:r>
      <w:r w:rsidRPr="00B5546F" w:rsidR="00FA2E32">
        <w:t xml:space="preserve"> </w:t>
      </w:r>
      <w:r w:rsidRPr="00B5546F" w:rsidR="006445DD">
        <w:t>make</w:t>
      </w:r>
      <w:r w:rsidRPr="00B5546F" w:rsidR="00FA2E32">
        <w:t xml:space="preserve"> </w:t>
      </w:r>
      <w:r w:rsidRPr="00B5546F" w:rsidR="006445DD">
        <w:t>sure</w:t>
      </w:r>
      <w:r w:rsidRPr="00B5546F" w:rsidR="00FA2E32">
        <w:t xml:space="preserve"> </w:t>
      </w:r>
      <w:r w:rsidRPr="00B5546F" w:rsidR="006445DD">
        <w:t>that</w:t>
      </w:r>
      <w:r w:rsidRPr="00B5546F" w:rsidR="00FA2E32">
        <w:t xml:space="preserve"> </w:t>
      </w:r>
      <w:r w:rsidRPr="00B5546F" w:rsidR="006445DD">
        <w:t>it</w:t>
      </w:r>
      <w:r w:rsidRPr="00B5546F" w:rsidR="00FA2E32">
        <w:t xml:space="preserve"> </w:t>
      </w:r>
      <w:r w:rsidRPr="00B5546F" w:rsidR="006445DD">
        <w:t>is</w:t>
      </w:r>
      <w:r w:rsidRPr="00B5546F" w:rsidR="00FA2E32">
        <w:t xml:space="preserve"> </w:t>
      </w:r>
      <w:r w:rsidRPr="00B5546F" w:rsidR="006445DD">
        <w:t>having</w:t>
      </w:r>
      <w:r w:rsidRPr="00B5546F" w:rsidR="00FA2E32">
        <w:t xml:space="preserve"> </w:t>
      </w:r>
      <w:r w:rsidRPr="00B5546F" w:rsidR="006445DD">
        <w:t>regular</w:t>
      </w:r>
      <w:r w:rsidRPr="00B5546F" w:rsidR="00FA2E32">
        <w:t xml:space="preserve"> </w:t>
      </w:r>
      <w:r w:rsidRPr="00B5546F" w:rsidR="006445DD">
        <w:t>meetings</w:t>
      </w:r>
      <w:r w:rsidRPr="00B5546F" w:rsidR="00FA2E32">
        <w:t xml:space="preserve"> </w:t>
      </w:r>
      <w:r w:rsidRPr="00B5546F" w:rsidR="006445DD">
        <w:t>so</w:t>
      </w:r>
      <w:r w:rsidRPr="00B5546F" w:rsidR="00FA2E32">
        <w:t xml:space="preserve"> </w:t>
      </w:r>
      <w:r w:rsidRPr="00B5546F" w:rsidR="006445DD">
        <w:t>it</w:t>
      </w:r>
      <w:r w:rsidRPr="00B5546F" w:rsidR="00FA2E32">
        <w:t xml:space="preserve"> </w:t>
      </w:r>
      <w:r w:rsidRPr="00B5546F" w:rsidR="006445DD">
        <w:t>can</w:t>
      </w:r>
      <w:r w:rsidRPr="00B5546F" w:rsidR="00FA2E32">
        <w:t xml:space="preserve"> </w:t>
      </w:r>
      <w:r w:rsidRPr="00B5546F" w:rsidR="006445DD">
        <w:t>complement</w:t>
      </w:r>
      <w:r w:rsidRPr="00B5546F" w:rsidR="00FA2E32">
        <w:t xml:space="preserve"> </w:t>
      </w:r>
      <w:r w:rsidRPr="00B5546F" w:rsidR="006445DD">
        <w:t>the</w:t>
      </w:r>
      <w:r w:rsidRPr="00B5546F" w:rsidR="00FA2E32">
        <w:t xml:space="preserve"> </w:t>
      </w:r>
      <w:r w:rsidRPr="00B5546F" w:rsidR="006445DD">
        <w:t>work</w:t>
      </w:r>
      <w:r w:rsidRPr="00B5546F" w:rsidR="00FA2E32">
        <w:t xml:space="preserve"> </w:t>
      </w:r>
      <w:r w:rsidRPr="00B5546F" w:rsidR="006445DD">
        <w:t>that</w:t>
      </w:r>
      <w:r w:rsidRPr="00B5546F" w:rsidR="00FA2E32">
        <w:t xml:space="preserve"> </w:t>
      </w:r>
      <w:r w:rsidRPr="00B5546F" w:rsidR="006445DD">
        <w:t>is</w:t>
      </w:r>
      <w:r w:rsidRPr="00B5546F" w:rsidR="00FA2E32">
        <w:t xml:space="preserve"> </w:t>
      </w:r>
      <w:r w:rsidRPr="00B5546F" w:rsidR="006445DD">
        <w:t>going</w:t>
      </w:r>
      <w:r w:rsidRPr="00B5546F" w:rsidR="00FA2E32">
        <w:t xml:space="preserve"> </w:t>
      </w:r>
      <w:r w:rsidRPr="00B5546F" w:rsidR="006445DD">
        <w:t>on</w:t>
      </w:r>
      <w:r w:rsidRPr="00B5546F" w:rsidR="00FA2E32">
        <w:t xml:space="preserve"> </w:t>
      </w:r>
      <w:r w:rsidRPr="00B5546F" w:rsidR="006445DD">
        <w:t>through</w:t>
      </w:r>
      <w:r w:rsidRPr="00B5546F" w:rsidR="00FA2E32">
        <w:t xml:space="preserve"> </w:t>
      </w:r>
      <w:r w:rsidRPr="00B5546F" w:rsidR="006445DD">
        <w:t>the</w:t>
      </w:r>
      <w:r w:rsidRPr="00B5546F" w:rsidR="00FA2E32">
        <w:t xml:space="preserve"> </w:t>
      </w:r>
      <w:r w:rsidRPr="00B5546F" w:rsidR="006445DD">
        <w:t>Executive.</w:t>
      </w:r>
      <w:r w:rsidRPr="00B5546F" w:rsidR="00FA2E32">
        <w:t xml:space="preserve"> </w:t>
      </w:r>
    </w:p>
    <w:p w:rsidR="00A32657" w:rsidRPr="00B5546F" w:rsidP="001276AB">
      <w:pPr>
        <w:pStyle w:val="Answer"/>
      </w:pPr>
      <w:r w:rsidRPr="00B5546F">
        <w:t>T</w:t>
      </w:r>
      <w:r w:rsidRPr="00B5546F">
        <w:t>he</w:t>
      </w:r>
      <w:r w:rsidRPr="00B5546F" w:rsidR="00FA2E32">
        <w:t xml:space="preserve"> </w:t>
      </w:r>
      <w:r w:rsidRPr="00B5546F">
        <w:t>leaders’</w:t>
      </w:r>
      <w:r w:rsidRPr="00B5546F" w:rsidR="00FA2E32">
        <w:t xml:space="preserve"> </w:t>
      </w:r>
      <w:r w:rsidRPr="00B5546F">
        <w:t>forum</w:t>
      </w:r>
      <w:r w:rsidRPr="00B5546F" w:rsidR="00FA2E32">
        <w:t xml:space="preserve"> </w:t>
      </w:r>
      <w:r w:rsidRPr="00B5546F">
        <w:t>can</w:t>
      </w:r>
      <w:r w:rsidRPr="00B5546F" w:rsidR="00FA2E32">
        <w:t xml:space="preserve"> </w:t>
      </w:r>
      <w:r w:rsidRPr="00B5546F">
        <w:t>play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key</w:t>
      </w:r>
      <w:r w:rsidRPr="00B5546F" w:rsidR="00FA2E32">
        <w:t xml:space="preserve"> </w:t>
      </w:r>
      <w:r w:rsidRPr="00B5546F">
        <w:t>part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supporting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sustainability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institutions,</w:t>
      </w:r>
      <w:r w:rsidRPr="00B5546F" w:rsidR="00FA2E32">
        <w:t xml:space="preserve"> </w:t>
      </w:r>
      <w:r w:rsidRPr="00B5546F">
        <w:t>particularly</w:t>
      </w:r>
      <w:r w:rsidRPr="00B5546F" w:rsidR="00FA2E32">
        <w:t xml:space="preserve"> </w:t>
      </w:r>
      <w:r w:rsidRPr="00B5546F">
        <w:t>at</w:t>
      </w:r>
      <w:r w:rsidRPr="00B5546F" w:rsidR="00FA2E32">
        <w:t xml:space="preserve"> </w:t>
      </w:r>
      <w:r w:rsidRPr="00B5546F">
        <w:t>moment</w:t>
      </w:r>
      <w:r w:rsidRPr="00B5546F" w:rsidR="007D0096">
        <w:t>s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high</w:t>
      </w:r>
      <w:r w:rsidRPr="00B5546F" w:rsidR="00FA2E32">
        <w:t xml:space="preserve"> </w:t>
      </w:r>
      <w:r w:rsidRPr="00B5546F">
        <w:t>tension</w:t>
      </w:r>
      <w:r w:rsidRPr="00B5546F" w:rsidR="00631471">
        <w:t>.</w:t>
      </w:r>
      <w:r w:rsidRPr="00B5546F" w:rsidR="00FA2E32">
        <w:t xml:space="preserve"> </w:t>
      </w:r>
      <w:r w:rsidRPr="00B5546F" w:rsidR="00631471">
        <w:t xml:space="preserve">Getting </w:t>
      </w:r>
      <w:r w:rsidRPr="00B5546F">
        <w:t>people</w:t>
      </w:r>
      <w:r w:rsidRPr="00B5546F" w:rsidR="00FA2E32">
        <w:t xml:space="preserve"> </w:t>
      </w:r>
      <w:r w:rsidRPr="00B5546F">
        <w:t>into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forum</w:t>
      </w:r>
      <w:r w:rsidRPr="00B5546F" w:rsidR="00FA2E32">
        <w:t xml:space="preserve"> </w:t>
      </w:r>
      <w:r w:rsidRPr="00B5546F">
        <w:t>at</w:t>
      </w:r>
      <w:r w:rsidRPr="00B5546F" w:rsidR="00FA2E32">
        <w:t xml:space="preserve"> </w:t>
      </w:r>
      <w:r w:rsidRPr="00B5546F">
        <w:t>moments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high</w:t>
      </w:r>
      <w:r w:rsidRPr="00B5546F" w:rsidR="00FA2E32">
        <w:t xml:space="preserve"> </w:t>
      </w:r>
      <w:r w:rsidRPr="00B5546F">
        <w:t>tension</w:t>
      </w:r>
      <w:r w:rsidRPr="00B5546F" w:rsidR="00FA2E32">
        <w:t xml:space="preserve"> </w:t>
      </w:r>
      <w:r w:rsidRPr="00B5546F" w:rsidR="00631471">
        <w:t>is going to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useful.</w:t>
      </w:r>
      <w:r w:rsidRPr="00B5546F" w:rsidR="00FA2E32">
        <w:t xml:space="preserve"> </w:t>
      </w:r>
      <w:r w:rsidRPr="00B5546F">
        <w:t>My</w:t>
      </w:r>
      <w:r w:rsidRPr="00B5546F" w:rsidR="00FA2E32">
        <w:t xml:space="preserve"> </w:t>
      </w:r>
      <w:r w:rsidRPr="00B5546F">
        <w:t>understanding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it</w:t>
      </w:r>
      <w:r w:rsidRPr="00B5546F" w:rsidR="00FA2E32">
        <w:t xml:space="preserve"> </w:t>
      </w:r>
      <w:r w:rsidRPr="00B5546F">
        <w:t>has</w:t>
      </w:r>
      <w:r w:rsidRPr="00B5546F" w:rsidR="00FA2E32">
        <w:t xml:space="preserve"> </w:t>
      </w:r>
      <w:r w:rsidRPr="00B5546F">
        <w:t>not</w:t>
      </w:r>
      <w:r w:rsidRPr="00B5546F" w:rsidR="00FA2E32">
        <w:t xml:space="preserve"> </w:t>
      </w:r>
      <w:r w:rsidRPr="00B5546F">
        <w:t>had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meet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date</w:t>
      </w:r>
      <w:r w:rsidRPr="00B5546F" w:rsidR="00631471">
        <w:t>,</w:t>
      </w:r>
      <w:r w:rsidRPr="00B5546F" w:rsidR="00FA2E32">
        <w:t xml:space="preserve"> </w:t>
      </w:r>
      <w:r w:rsidRPr="00B5546F">
        <w:t>partly</w:t>
      </w:r>
      <w:r w:rsidRPr="00B5546F" w:rsidR="00FA2E32">
        <w:t xml:space="preserve"> </w:t>
      </w:r>
      <w:r w:rsidRPr="00B5546F">
        <w:t>because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leaders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been</w:t>
      </w:r>
      <w:r w:rsidRPr="00B5546F" w:rsidR="00FA2E32">
        <w:t xml:space="preserve"> </w:t>
      </w:r>
      <w:r w:rsidRPr="00B5546F">
        <w:t>meeting</w:t>
      </w:r>
      <w:r w:rsidRPr="00B5546F" w:rsidR="00FA2E32">
        <w:t xml:space="preserve"> </w:t>
      </w:r>
      <w:r w:rsidRPr="00B5546F">
        <w:t>so</w:t>
      </w:r>
      <w:r w:rsidRPr="00B5546F" w:rsidR="00FA2E32">
        <w:t xml:space="preserve"> </w:t>
      </w:r>
      <w:r w:rsidRPr="00B5546F">
        <w:t>regularly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other</w:t>
      </w:r>
      <w:r w:rsidRPr="00B5546F" w:rsidR="00FA2E32">
        <w:t xml:space="preserve"> </w:t>
      </w:r>
      <w:r w:rsidRPr="00B5546F">
        <w:t>contexts</w:t>
      </w:r>
      <w:r w:rsidRPr="00B5546F">
        <w:t>.</w:t>
      </w:r>
      <w:r w:rsidRPr="00B5546F" w:rsidR="00FA2E32">
        <w:t xml:space="preserve"> </w:t>
      </w:r>
    </w:p>
    <w:p w:rsidR="001276AB" w:rsidRPr="00B5546F" w:rsidP="00A32657">
      <w:pPr>
        <w:pStyle w:val="Question"/>
      </w:pPr>
      <w:sdt>
        <w:sdtPr>
          <w:alias w:val="Member"/>
          <w:tag w:val="&lt;Member mnisId='4827' dodsId=''&gt;"/>
          <w:id w:val="-38509398"/>
          <w:placeholder>
            <w:docPart w:val="DefaultPlaceholder_1082065158"/>
          </w:placeholder>
          <w:richText/>
        </w:sdtPr>
        <w:sdtContent>
          <w:r w:rsidRPr="00B5546F" w:rsidR="00A32657">
            <w:rPr>
              <w:b/>
            </w:rPr>
            <w:t>Claire</w:t>
          </w:r>
          <w:r w:rsidRPr="00B5546F" w:rsidR="00FA2E32">
            <w:rPr>
              <w:b/>
            </w:rPr>
            <w:t xml:space="preserve"> </w:t>
          </w:r>
          <w:r w:rsidRPr="00B5546F" w:rsidR="00A32657">
            <w:rPr>
              <w:b/>
            </w:rPr>
            <w:t>Hanna:</w:t>
          </w:r>
        </w:sdtContent>
      </w:sdt>
      <w:r w:rsidRPr="00B5546F" w:rsidR="00FA2E32">
        <w:t xml:space="preserve"> </w:t>
      </w:r>
      <w:r w:rsidRPr="00B5546F" w:rsidR="00A32657">
        <w:t>The</w:t>
      </w:r>
      <w:r w:rsidRPr="00B5546F" w:rsidR="00FA2E32">
        <w:t xml:space="preserve"> </w:t>
      </w:r>
      <w:r w:rsidRPr="00B5546F" w:rsidR="00A32657">
        <w:t>issue,</w:t>
      </w:r>
      <w:r w:rsidRPr="00B5546F" w:rsidR="00FA2E32">
        <w:t xml:space="preserve"> </w:t>
      </w:r>
      <w:r w:rsidRPr="00B5546F" w:rsidR="00A32657">
        <w:t>for</w:t>
      </w:r>
      <w:r w:rsidRPr="00B5546F" w:rsidR="00FA2E32">
        <w:t xml:space="preserve"> </w:t>
      </w:r>
      <w:r w:rsidRPr="00B5546F" w:rsidR="00A32657">
        <w:t>example,</w:t>
      </w:r>
      <w:r w:rsidRPr="00B5546F" w:rsidR="00FA2E32">
        <w:t xml:space="preserve"> </w:t>
      </w:r>
      <w:r w:rsidRPr="00B5546F" w:rsidR="00A32657">
        <w:t>of</w:t>
      </w:r>
      <w:r w:rsidRPr="00B5546F" w:rsidR="00FA2E32">
        <w:t xml:space="preserve"> </w:t>
      </w:r>
      <w:r w:rsidRPr="00B5546F" w:rsidR="00A32657">
        <w:t>the</w:t>
      </w:r>
      <w:r w:rsidRPr="00B5546F" w:rsidR="00FA2E32">
        <w:t xml:space="preserve"> </w:t>
      </w:r>
      <w:r w:rsidRPr="00B5546F" w:rsidR="00A32657">
        <w:t>victims’</w:t>
      </w:r>
      <w:r w:rsidRPr="00B5546F" w:rsidR="00FA2E32">
        <w:t xml:space="preserve"> </w:t>
      </w:r>
      <w:r w:rsidRPr="00B5546F" w:rsidR="00A32657">
        <w:t>pension</w:t>
      </w:r>
      <w:r w:rsidRPr="00B5546F" w:rsidR="00FA2E32">
        <w:t xml:space="preserve"> </w:t>
      </w:r>
      <w:r w:rsidRPr="00B5546F" w:rsidR="00A32657">
        <w:t>is</w:t>
      </w:r>
      <w:r w:rsidRPr="00B5546F" w:rsidR="00FA2E32">
        <w:t xml:space="preserve"> </w:t>
      </w:r>
      <w:r w:rsidRPr="00B5546F" w:rsidR="006445DD">
        <w:t>exactly</w:t>
      </w:r>
      <w:r w:rsidRPr="00B5546F" w:rsidR="00FA2E32">
        <w:t xml:space="preserve"> </w:t>
      </w:r>
      <w:r w:rsidRPr="00B5546F" w:rsidR="00A32657">
        <w:t>the</w:t>
      </w:r>
      <w:r w:rsidRPr="00B5546F" w:rsidR="00FA2E32">
        <w:t xml:space="preserve"> </w:t>
      </w:r>
      <w:r w:rsidRPr="00B5546F" w:rsidR="00A32657">
        <w:t>sort</w:t>
      </w:r>
      <w:r w:rsidRPr="00B5546F" w:rsidR="00FA2E32">
        <w:t xml:space="preserve"> </w:t>
      </w:r>
      <w:r w:rsidRPr="00B5546F" w:rsidR="00A32657">
        <w:t>of</w:t>
      </w:r>
      <w:r w:rsidRPr="00B5546F" w:rsidR="00FA2E32">
        <w:t xml:space="preserve"> </w:t>
      </w:r>
      <w:r w:rsidRPr="00B5546F" w:rsidR="00A32657">
        <w:t>issue</w:t>
      </w:r>
      <w:r w:rsidRPr="00B5546F" w:rsidR="00FA2E32">
        <w:t xml:space="preserve"> </w:t>
      </w:r>
      <w:r w:rsidRPr="00B5546F" w:rsidR="00A32657">
        <w:t>that</w:t>
      </w:r>
      <w:r w:rsidRPr="00B5546F" w:rsidR="00FA2E32">
        <w:t xml:space="preserve"> </w:t>
      </w:r>
      <w:r w:rsidRPr="00B5546F" w:rsidR="00A32657">
        <w:t>is</w:t>
      </w:r>
      <w:r w:rsidRPr="00B5546F" w:rsidR="00FA2E32">
        <w:t xml:space="preserve"> </w:t>
      </w:r>
      <w:r w:rsidRPr="00B5546F" w:rsidR="006445DD">
        <w:t>urgent</w:t>
      </w:r>
      <w:r w:rsidRPr="00B5546F" w:rsidR="00FA2E32">
        <w:t xml:space="preserve"> </w:t>
      </w:r>
      <w:r w:rsidRPr="00B5546F" w:rsidR="006445DD">
        <w:t>and</w:t>
      </w:r>
      <w:r w:rsidRPr="00B5546F" w:rsidR="00FA2E32">
        <w:t xml:space="preserve"> </w:t>
      </w:r>
      <w:r w:rsidRPr="00B5546F" w:rsidR="006445DD">
        <w:t>that</w:t>
      </w:r>
      <w:r w:rsidRPr="00B5546F" w:rsidR="00FA2E32">
        <w:t xml:space="preserve"> </w:t>
      </w:r>
      <w:r w:rsidRPr="00B5546F" w:rsidR="006445DD">
        <w:t>cannot</w:t>
      </w:r>
      <w:r w:rsidRPr="00B5546F" w:rsidR="00FA2E32">
        <w:t xml:space="preserve"> </w:t>
      </w:r>
      <w:r w:rsidRPr="00B5546F" w:rsidR="006445DD">
        <w:t>just</w:t>
      </w:r>
      <w:r w:rsidRPr="00B5546F" w:rsidR="00FA2E32">
        <w:t xml:space="preserve"> </w:t>
      </w:r>
      <w:r w:rsidRPr="00B5546F" w:rsidR="006445DD">
        <w:t>be</w:t>
      </w:r>
      <w:r w:rsidRPr="00B5546F" w:rsidR="00FA2E32">
        <w:t xml:space="preserve"> </w:t>
      </w:r>
      <w:r w:rsidRPr="00B5546F" w:rsidR="006445DD">
        <w:t>shelved</w:t>
      </w:r>
      <w:r w:rsidRPr="00B5546F" w:rsidR="00FA2E32">
        <w:t xml:space="preserve"> </w:t>
      </w:r>
      <w:r w:rsidRPr="00B5546F" w:rsidR="006445DD">
        <w:t>away</w:t>
      </w:r>
      <w:r w:rsidRPr="00B5546F" w:rsidR="00FA2E32">
        <w:t xml:space="preserve"> </w:t>
      </w:r>
      <w:r w:rsidRPr="00B5546F" w:rsidR="006445DD">
        <w:t>until</w:t>
      </w:r>
      <w:r w:rsidRPr="00B5546F" w:rsidR="00FA2E32">
        <w:t xml:space="preserve"> </w:t>
      </w:r>
      <w:r w:rsidRPr="00B5546F" w:rsidR="006445DD">
        <w:t>an</w:t>
      </w:r>
      <w:r w:rsidRPr="00B5546F" w:rsidR="00FA2E32">
        <w:t xml:space="preserve"> </w:t>
      </w:r>
      <w:r w:rsidRPr="00B5546F" w:rsidR="006445DD">
        <w:t>agreement</w:t>
      </w:r>
      <w:r w:rsidRPr="00B5546F" w:rsidR="00FA2E32">
        <w:t xml:space="preserve"> </w:t>
      </w:r>
      <w:r w:rsidRPr="00B5546F" w:rsidR="006445DD">
        <w:t>magically</w:t>
      </w:r>
      <w:r w:rsidRPr="00B5546F" w:rsidR="00FA2E32">
        <w:t xml:space="preserve"> </w:t>
      </w:r>
      <w:r w:rsidRPr="00B5546F" w:rsidR="006445DD">
        <w:t>appears.</w:t>
      </w:r>
      <w:r w:rsidRPr="00B5546F" w:rsidR="00FA2E32">
        <w:t xml:space="preserve"> </w:t>
      </w:r>
      <w:r w:rsidRPr="00B5546F" w:rsidR="006445DD">
        <w:t>It</w:t>
      </w:r>
      <w:r w:rsidRPr="00B5546F" w:rsidR="00FA2E32">
        <w:t xml:space="preserve"> </w:t>
      </w:r>
      <w:r w:rsidRPr="00B5546F" w:rsidR="006445DD">
        <w:t>should</w:t>
      </w:r>
      <w:r w:rsidRPr="00B5546F" w:rsidR="00FA2E32">
        <w:t xml:space="preserve"> </w:t>
      </w:r>
      <w:r w:rsidRPr="00B5546F" w:rsidR="006445DD">
        <w:t>be</w:t>
      </w:r>
      <w:r w:rsidRPr="00B5546F" w:rsidR="00FA2E32">
        <w:t xml:space="preserve"> </w:t>
      </w:r>
      <w:r w:rsidRPr="00B5546F" w:rsidR="006445DD">
        <w:t>dealt</w:t>
      </w:r>
      <w:r w:rsidRPr="00B5546F" w:rsidR="00FA2E32">
        <w:t xml:space="preserve"> </w:t>
      </w:r>
      <w:r w:rsidRPr="00B5546F" w:rsidR="006445DD">
        <w:t>with</w:t>
      </w:r>
      <w:r w:rsidRPr="00B5546F" w:rsidR="00FA2E32">
        <w:t xml:space="preserve"> </w:t>
      </w:r>
      <w:r w:rsidRPr="00B5546F" w:rsidR="006445DD">
        <w:t>in</w:t>
      </w:r>
      <w:r w:rsidRPr="00B5546F" w:rsidR="00FA2E32">
        <w:t xml:space="preserve"> </w:t>
      </w:r>
      <w:r w:rsidRPr="00B5546F" w:rsidR="006445DD">
        <w:t>the</w:t>
      </w:r>
      <w:r w:rsidRPr="00B5546F" w:rsidR="00FA2E32">
        <w:t xml:space="preserve"> </w:t>
      </w:r>
      <w:r w:rsidRPr="00B5546F" w:rsidR="006445DD">
        <w:t>leaders’</w:t>
      </w:r>
      <w:r w:rsidRPr="00B5546F" w:rsidR="00FA2E32">
        <w:t xml:space="preserve"> </w:t>
      </w:r>
      <w:r w:rsidRPr="00B5546F" w:rsidR="006445DD">
        <w:t>forum.</w:t>
      </w:r>
      <w:r w:rsidRPr="00B5546F" w:rsidR="00FA2E32">
        <w:t xml:space="preserve"> </w:t>
      </w:r>
      <w:r w:rsidRPr="00B5546F" w:rsidR="006445DD">
        <w:t>What</w:t>
      </w:r>
      <w:r w:rsidRPr="00B5546F" w:rsidR="00FA2E32">
        <w:t xml:space="preserve"> </w:t>
      </w:r>
      <w:r w:rsidRPr="00B5546F" w:rsidR="006445DD">
        <w:t>role</w:t>
      </w:r>
      <w:r w:rsidRPr="00B5546F" w:rsidR="00FA2E32">
        <w:t xml:space="preserve"> </w:t>
      </w:r>
      <w:r w:rsidRPr="00B5546F" w:rsidR="006445DD">
        <w:t>do</w:t>
      </w:r>
      <w:r w:rsidRPr="00B5546F" w:rsidR="00FA2E32">
        <w:t xml:space="preserve"> </w:t>
      </w:r>
      <w:r w:rsidRPr="00B5546F" w:rsidR="006445DD">
        <w:t>you</w:t>
      </w:r>
      <w:r w:rsidRPr="00B5546F" w:rsidR="00FA2E32">
        <w:t xml:space="preserve"> </w:t>
      </w:r>
      <w:r w:rsidRPr="00B5546F" w:rsidR="006445DD">
        <w:t>see</w:t>
      </w:r>
      <w:r w:rsidRPr="00B5546F" w:rsidR="00FA2E32">
        <w:t xml:space="preserve"> </w:t>
      </w:r>
      <w:r w:rsidRPr="00B5546F" w:rsidR="006445DD">
        <w:t>for</w:t>
      </w:r>
      <w:r w:rsidRPr="00B5546F" w:rsidR="00FA2E32">
        <w:t xml:space="preserve"> </w:t>
      </w:r>
      <w:r w:rsidRPr="00B5546F" w:rsidR="006445DD">
        <w:t>the</w:t>
      </w:r>
      <w:r w:rsidRPr="00B5546F" w:rsidR="00FA2E32">
        <w:t xml:space="preserve"> </w:t>
      </w:r>
      <w:r w:rsidRPr="00B5546F" w:rsidR="006445DD">
        <w:t>Bill</w:t>
      </w:r>
      <w:r w:rsidRPr="00B5546F" w:rsidR="00FA2E32">
        <w:t xml:space="preserve"> </w:t>
      </w:r>
      <w:r w:rsidRPr="00B5546F" w:rsidR="006445DD">
        <w:t>of</w:t>
      </w:r>
      <w:r w:rsidRPr="00B5546F" w:rsidR="00FA2E32">
        <w:t xml:space="preserve"> </w:t>
      </w:r>
      <w:r w:rsidRPr="00B5546F" w:rsidR="006445DD">
        <w:t>Rights,</w:t>
      </w:r>
      <w:r w:rsidRPr="00B5546F" w:rsidR="00FA2E32">
        <w:t xml:space="preserve"> </w:t>
      </w:r>
      <w:r w:rsidRPr="00B5546F" w:rsidR="006445DD">
        <w:t>given</w:t>
      </w:r>
      <w:r w:rsidRPr="00B5546F" w:rsidR="00FA2E32">
        <w:t xml:space="preserve"> </w:t>
      </w:r>
      <w:r w:rsidRPr="00B5546F" w:rsidR="006445DD">
        <w:t>the</w:t>
      </w:r>
      <w:r w:rsidRPr="00B5546F" w:rsidR="00FA2E32">
        <w:t xml:space="preserve"> </w:t>
      </w:r>
      <w:r w:rsidRPr="00B5546F" w:rsidR="006445DD">
        <w:t>commitment</w:t>
      </w:r>
      <w:r w:rsidRPr="00B5546F" w:rsidR="00FA2E32">
        <w:t xml:space="preserve"> </w:t>
      </w:r>
      <w:r w:rsidRPr="00B5546F" w:rsidR="006445DD">
        <w:t>to</w:t>
      </w:r>
      <w:r w:rsidRPr="00B5546F" w:rsidR="00FA2E32">
        <w:t xml:space="preserve"> </w:t>
      </w:r>
      <w:r w:rsidRPr="00B5546F" w:rsidR="006445DD">
        <w:t>it</w:t>
      </w:r>
      <w:r w:rsidRPr="00B5546F" w:rsidR="00FA2E32">
        <w:t xml:space="preserve"> </w:t>
      </w:r>
      <w:r w:rsidRPr="00B5546F" w:rsidR="006445DD">
        <w:t>in</w:t>
      </w:r>
      <w:r w:rsidRPr="00B5546F" w:rsidR="00FA2E32">
        <w:t xml:space="preserve"> </w:t>
      </w:r>
      <w:r w:rsidRPr="00B5546F" w:rsidR="006445DD">
        <w:t>the</w:t>
      </w:r>
      <w:r w:rsidRPr="00B5546F" w:rsidR="00FA2E32">
        <w:t xml:space="preserve"> </w:t>
      </w:r>
      <w:r w:rsidRPr="00B5546F" w:rsidR="006445DD">
        <w:t>Good</w:t>
      </w:r>
      <w:r w:rsidRPr="00B5546F" w:rsidR="00FA2E32">
        <w:t xml:space="preserve"> </w:t>
      </w:r>
      <w:r w:rsidRPr="00B5546F" w:rsidR="006445DD">
        <w:t>Friday</w:t>
      </w:r>
      <w:r w:rsidRPr="00B5546F" w:rsidR="00FA2E32">
        <w:t xml:space="preserve"> </w:t>
      </w:r>
      <w:r w:rsidRPr="00B5546F" w:rsidR="00631471">
        <w:t>agreement</w:t>
      </w:r>
      <w:r w:rsidRPr="00B5546F" w:rsidR="006445DD">
        <w:t>,</w:t>
      </w:r>
      <w:r w:rsidRPr="00B5546F" w:rsidR="00FA2E32">
        <w:t xml:space="preserve"> </w:t>
      </w:r>
      <w:r w:rsidRPr="00B5546F" w:rsidR="006445DD">
        <w:t>and</w:t>
      </w:r>
      <w:r w:rsidRPr="00B5546F" w:rsidR="00FA2E32">
        <w:t xml:space="preserve"> </w:t>
      </w:r>
      <w:r w:rsidRPr="00B5546F" w:rsidR="006445DD">
        <w:t>because</w:t>
      </w:r>
      <w:r w:rsidRPr="00B5546F" w:rsidR="00FA2E32">
        <w:t xml:space="preserve"> </w:t>
      </w:r>
      <w:r w:rsidRPr="00B5546F" w:rsidR="006445DD">
        <w:t>we</w:t>
      </w:r>
      <w:r w:rsidRPr="00B5546F" w:rsidR="00FA2E32">
        <w:t xml:space="preserve"> </w:t>
      </w:r>
      <w:r w:rsidRPr="00B5546F" w:rsidR="006445DD">
        <w:t>know</w:t>
      </w:r>
      <w:r w:rsidRPr="00B5546F" w:rsidR="00FA2E32">
        <w:t xml:space="preserve"> </w:t>
      </w:r>
      <w:r w:rsidRPr="00B5546F" w:rsidR="006445DD">
        <w:t>that</w:t>
      </w:r>
      <w:r w:rsidRPr="00B5546F" w:rsidR="00FA2E32">
        <w:t xml:space="preserve"> </w:t>
      </w:r>
      <w:r w:rsidRPr="00B5546F" w:rsidR="006445DD">
        <w:t>so</w:t>
      </w:r>
      <w:r w:rsidRPr="00B5546F" w:rsidR="00FA2E32">
        <w:t xml:space="preserve"> </w:t>
      </w:r>
      <w:r w:rsidRPr="00B5546F" w:rsidR="006445DD">
        <w:t>many</w:t>
      </w:r>
      <w:r w:rsidRPr="00B5546F" w:rsidR="00FA2E32">
        <w:t xml:space="preserve"> </w:t>
      </w:r>
      <w:r w:rsidRPr="00B5546F" w:rsidR="006445DD">
        <w:t>of</w:t>
      </w:r>
      <w:r w:rsidRPr="00B5546F" w:rsidR="00FA2E32">
        <w:t xml:space="preserve"> </w:t>
      </w:r>
      <w:r w:rsidRPr="00B5546F" w:rsidR="006445DD">
        <w:t>the</w:t>
      </w:r>
      <w:r w:rsidRPr="00B5546F" w:rsidR="00FA2E32">
        <w:t xml:space="preserve"> </w:t>
      </w:r>
      <w:r w:rsidRPr="00B5546F" w:rsidR="006445DD">
        <w:t>issues</w:t>
      </w:r>
      <w:r w:rsidRPr="00B5546F" w:rsidR="00FA2E32">
        <w:t xml:space="preserve"> </w:t>
      </w:r>
      <w:r w:rsidRPr="00B5546F" w:rsidR="006445DD">
        <w:t>that</w:t>
      </w:r>
      <w:r w:rsidRPr="00B5546F" w:rsidR="00FA2E32">
        <w:t xml:space="preserve"> </w:t>
      </w:r>
      <w:r w:rsidRPr="00B5546F" w:rsidR="006445DD">
        <w:t>led</w:t>
      </w:r>
      <w:r w:rsidRPr="00B5546F" w:rsidR="00FA2E32">
        <w:t xml:space="preserve"> </w:t>
      </w:r>
      <w:r w:rsidRPr="00B5546F" w:rsidR="006445DD">
        <w:t>up</w:t>
      </w:r>
      <w:r w:rsidRPr="00B5546F" w:rsidR="00FA2E32">
        <w:t xml:space="preserve"> </w:t>
      </w:r>
      <w:r w:rsidRPr="00B5546F" w:rsidR="006445DD">
        <w:t>to</w:t>
      </w:r>
      <w:r w:rsidRPr="00B5546F" w:rsidR="00FA2E32">
        <w:t xml:space="preserve"> </w:t>
      </w:r>
      <w:r w:rsidRPr="00B5546F" w:rsidR="006445DD">
        <w:t>the</w:t>
      </w:r>
      <w:r w:rsidRPr="00B5546F" w:rsidR="00FA2E32">
        <w:t xml:space="preserve"> </w:t>
      </w:r>
      <w:r w:rsidRPr="00B5546F" w:rsidR="006445DD">
        <w:t>last</w:t>
      </w:r>
      <w:r w:rsidRPr="00B5546F" w:rsidR="00FA2E32">
        <w:t xml:space="preserve"> </w:t>
      </w:r>
      <w:r w:rsidRPr="00B5546F" w:rsidR="006445DD">
        <w:t>collapse</w:t>
      </w:r>
      <w:r w:rsidRPr="00B5546F" w:rsidR="00FA2E32">
        <w:t xml:space="preserve"> </w:t>
      </w:r>
      <w:r w:rsidRPr="00B5546F" w:rsidR="006445DD">
        <w:t>and</w:t>
      </w:r>
      <w:r w:rsidRPr="00B5546F" w:rsidR="00FA2E32">
        <w:t xml:space="preserve"> </w:t>
      </w:r>
      <w:r w:rsidRPr="00B5546F" w:rsidR="006445DD">
        <w:t>the</w:t>
      </w:r>
      <w:r w:rsidRPr="00B5546F" w:rsidR="00FA2E32">
        <w:t xml:space="preserve"> </w:t>
      </w:r>
      <w:r w:rsidRPr="00B5546F" w:rsidR="006445DD">
        <w:t>one</w:t>
      </w:r>
      <w:r w:rsidRPr="00B5546F" w:rsidR="00FA2E32">
        <w:t xml:space="preserve"> </w:t>
      </w:r>
      <w:r w:rsidRPr="00B5546F" w:rsidR="006445DD">
        <w:t>before</w:t>
      </w:r>
      <w:r w:rsidRPr="00B5546F" w:rsidR="00FA2E32">
        <w:t xml:space="preserve"> </w:t>
      </w:r>
      <w:r w:rsidRPr="00B5546F" w:rsidR="006445DD">
        <w:t>that</w:t>
      </w:r>
      <w:r w:rsidRPr="00B5546F" w:rsidR="00FA2E32">
        <w:t xml:space="preserve"> </w:t>
      </w:r>
      <w:r w:rsidRPr="00B5546F" w:rsidR="006445DD">
        <w:t>are</w:t>
      </w:r>
      <w:r w:rsidRPr="00B5546F" w:rsidR="00FA2E32">
        <w:t xml:space="preserve"> </w:t>
      </w:r>
      <w:r w:rsidRPr="00B5546F" w:rsidR="006445DD">
        <w:t>rooted</w:t>
      </w:r>
      <w:r w:rsidRPr="00B5546F" w:rsidR="00FA2E32">
        <w:t xml:space="preserve"> </w:t>
      </w:r>
      <w:r w:rsidRPr="00B5546F" w:rsidR="006445DD">
        <w:t>in</w:t>
      </w:r>
      <w:r w:rsidRPr="00B5546F" w:rsidR="00FA2E32">
        <w:t xml:space="preserve"> </w:t>
      </w:r>
      <w:r w:rsidRPr="00B5546F" w:rsidR="006445DD">
        <w:t>rights-based</w:t>
      </w:r>
      <w:r w:rsidRPr="00B5546F" w:rsidR="00FA2E32">
        <w:t xml:space="preserve"> </w:t>
      </w:r>
      <w:r w:rsidRPr="00B5546F" w:rsidR="006445DD">
        <w:t>issues?</w:t>
      </w:r>
      <w:r w:rsidRPr="00B5546F" w:rsidR="00FA2E32">
        <w:t xml:space="preserve"> </w:t>
      </w:r>
      <w:r w:rsidRPr="00B5546F" w:rsidR="00A32657">
        <w:t>Do</w:t>
      </w:r>
      <w:r w:rsidRPr="00B5546F" w:rsidR="00FA2E32">
        <w:t xml:space="preserve"> </w:t>
      </w:r>
      <w:r w:rsidRPr="00B5546F" w:rsidR="00A32657">
        <w:t>you</w:t>
      </w:r>
      <w:r w:rsidRPr="00B5546F" w:rsidR="00FA2E32">
        <w:t xml:space="preserve"> </w:t>
      </w:r>
      <w:r w:rsidRPr="00B5546F" w:rsidR="00A32657">
        <w:t>see</w:t>
      </w:r>
      <w:r w:rsidRPr="00B5546F" w:rsidR="00FA2E32">
        <w:t xml:space="preserve"> </w:t>
      </w:r>
      <w:r w:rsidRPr="00B5546F" w:rsidR="006445DD">
        <w:t>or</w:t>
      </w:r>
      <w:r w:rsidRPr="00B5546F" w:rsidR="00FA2E32">
        <w:t xml:space="preserve"> </w:t>
      </w:r>
      <w:r w:rsidRPr="00B5546F" w:rsidR="00A32657">
        <w:t>anticipate</w:t>
      </w:r>
      <w:r w:rsidRPr="00B5546F" w:rsidR="006445DD">
        <w:t>,</w:t>
      </w:r>
      <w:r w:rsidRPr="00B5546F" w:rsidR="00FA2E32">
        <w:t xml:space="preserve"> </w:t>
      </w:r>
      <w:r w:rsidRPr="00B5546F" w:rsidR="00A32657">
        <w:t>or</w:t>
      </w:r>
      <w:r w:rsidRPr="00B5546F" w:rsidR="00FA2E32">
        <w:t xml:space="preserve"> </w:t>
      </w:r>
      <w:r w:rsidRPr="00B5546F" w:rsidR="00A32657">
        <w:t>are</w:t>
      </w:r>
      <w:r w:rsidRPr="00B5546F" w:rsidR="00FA2E32">
        <w:t xml:space="preserve"> </w:t>
      </w:r>
      <w:r w:rsidRPr="00B5546F" w:rsidR="00A32657">
        <w:t>you</w:t>
      </w:r>
      <w:r w:rsidRPr="00B5546F" w:rsidR="00FA2E32">
        <w:t xml:space="preserve"> </w:t>
      </w:r>
      <w:r w:rsidRPr="00B5546F" w:rsidR="00A32657">
        <w:t>working</w:t>
      </w:r>
      <w:r w:rsidRPr="00B5546F" w:rsidR="00FA2E32">
        <w:t xml:space="preserve"> </w:t>
      </w:r>
      <w:r w:rsidRPr="00B5546F" w:rsidR="00A32657">
        <w:t>on</w:t>
      </w:r>
      <w:r w:rsidRPr="00B5546F" w:rsidR="006445DD">
        <w:t>,</w:t>
      </w:r>
      <w:r w:rsidRPr="00B5546F" w:rsidR="00FA2E32">
        <w:t xml:space="preserve"> </w:t>
      </w:r>
      <w:r w:rsidRPr="00B5546F" w:rsidR="00A32657">
        <w:t>progress</w:t>
      </w:r>
      <w:r w:rsidRPr="00B5546F" w:rsidR="00FA2E32">
        <w:t xml:space="preserve"> </w:t>
      </w:r>
      <w:r w:rsidRPr="00B5546F" w:rsidR="00A32657">
        <w:t>towards</w:t>
      </w:r>
      <w:r w:rsidRPr="00B5546F" w:rsidR="00FA2E32">
        <w:t xml:space="preserve"> </w:t>
      </w:r>
      <w:r w:rsidRPr="00B5546F" w:rsidR="00A32657">
        <w:t>that</w:t>
      </w:r>
      <w:r w:rsidRPr="00B5546F" w:rsidR="006445DD">
        <w:t>?</w:t>
      </w:r>
    </w:p>
    <w:p w:rsidR="006445DD" w:rsidRPr="00B5546F" w:rsidP="00A32657">
      <w:pPr>
        <w:pStyle w:val="Answer"/>
      </w:pPr>
      <w:sdt>
        <w:sdtPr>
          <w:alias w:val="Witness"/>
          <w:id w:val="1063373758"/>
          <w:placeholder>
            <w:docPart w:val="DefaultPlaceholder_1082065158"/>
          </w:placeholder>
          <w:richText/>
        </w:sdtPr>
        <w:sdtContent>
          <w:r w:rsidR="00AE0EA3">
            <w:rPr>
              <w:b/>
              <w:i/>
              <w:iCs/>
            </w:rPr>
            <w:t>Mr Walker:</w:t>
          </w:r>
          <w:r w:rsidRPr="00B5546F" w:rsidR="00FA2E32">
            <w:rPr>
              <w:b/>
            </w:rPr>
            <w:t xml:space="preserve"> </w:t>
          </w:r>
        </w:sdtContent>
      </w:sdt>
      <w:r w:rsidRPr="00B5546F" w:rsidR="00A32657">
        <w:t>The</w:t>
      </w:r>
      <w:r w:rsidRPr="00B5546F" w:rsidR="00FA2E32">
        <w:t xml:space="preserve"> </w:t>
      </w:r>
      <w:r w:rsidRPr="00B5546F">
        <w:t>B</w:t>
      </w:r>
      <w:r w:rsidRPr="00B5546F" w:rsidR="00A32657">
        <w:t>ill</w:t>
      </w:r>
      <w:r w:rsidRPr="00B5546F" w:rsidR="00FA2E32">
        <w:t xml:space="preserve"> </w:t>
      </w:r>
      <w:r w:rsidRPr="00B5546F" w:rsidR="00A32657">
        <w:t>of</w:t>
      </w:r>
      <w:r w:rsidRPr="00B5546F" w:rsidR="00FA2E32">
        <w:t xml:space="preserve"> </w:t>
      </w:r>
      <w:r w:rsidRPr="00B5546F">
        <w:t>R</w:t>
      </w:r>
      <w:r w:rsidRPr="00B5546F" w:rsidR="00A32657">
        <w:t>ights</w:t>
      </w:r>
      <w:r w:rsidRPr="00B5546F" w:rsidR="00FA2E32">
        <w:t xml:space="preserve"> </w:t>
      </w:r>
      <w:r w:rsidRPr="00B5546F" w:rsidR="00A32657">
        <w:t>is</w:t>
      </w:r>
      <w:r w:rsidRPr="00B5546F" w:rsidR="00FA2E32">
        <w:t xml:space="preserve"> </w:t>
      </w:r>
      <w:r w:rsidRPr="00B5546F">
        <w:t>certainly</w:t>
      </w:r>
      <w:r w:rsidRPr="00B5546F" w:rsidR="00FA2E32">
        <w:t xml:space="preserve"> </w:t>
      </w:r>
      <w:r w:rsidRPr="00B5546F" w:rsidR="00A32657">
        <w:t>something</w:t>
      </w:r>
      <w:r w:rsidRPr="00B5546F" w:rsidR="00FA2E32">
        <w:t xml:space="preserve"> </w:t>
      </w:r>
      <w:r w:rsidRPr="00B5546F" w:rsidR="00A32657">
        <w:t>that</w:t>
      </w:r>
      <w:r w:rsidRPr="00B5546F" w:rsidR="00FA2E32">
        <w:t xml:space="preserve"> </w:t>
      </w:r>
      <w:r w:rsidRPr="00B5546F" w:rsidR="00A32657">
        <w:t>we</w:t>
      </w:r>
      <w:r w:rsidRPr="00B5546F" w:rsidR="00FA2E32">
        <w:t xml:space="preserve"> </w:t>
      </w:r>
      <w:r w:rsidRPr="00B5546F" w:rsidR="00A32657">
        <w:t>are</w:t>
      </w:r>
      <w:r w:rsidRPr="00B5546F" w:rsidR="00FA2E32">
        <w:t xml:space="preserve"> </w:t>
      </w:r>
      <w:r w:rsidRPr="00B5546F" w:rsidR="00A32657">
        <w:t>committed</w:t>
      </w:r>
      <w:r w:rsidRPr="00B5546F" w:rsidR="00FA2E32">
        <w:t xml:space="preserve"> </w:t>
      </w:r>
      <w:r w:rsidRPr="00B5546F" w:rsidR="00A32657">
        <w:t>to</w:t>
      </w:r>
      <w:r w:rsidRPr="00B5546F" w:rsidR="00FA2E32">
        <w:t xml:space="preserve"> </w:t>
      </w:r>
      <w:r w:rsidRPr="00B5546F">
        <w:t>through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deals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been</w:t>
      </w:r>
      <w:r w:rsidRPr="00B5546F" w:rsidR="00FA2E32">
        <w:t xml:space="preserve"> </w:t>
      </w:r>
      <w:r w:rsidRPr="00B5546F">
        <w:t>reached</w:t>
      </w:r>
      <w:r w:rsidRPr="00B5546F" w:rsidR="00FA2E32">
        <w:t xml:space="preserve"> </w:t>
      </w:r>
      <w:r w:rsidRPr="00B5546F">
        <w:t>previously,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you</w:t>
      </w:r>
      <w:r w:rsidRPr="00B5546F" w:rsidR="00FA2E32">
        <w:t xml:space="preserve"> </w:t>
      </w:r>
      <w:r w:rsidRPr="00B5546F">
        <w:t>say.</w:t>
      </w:r>
      <w:r w:rsidRPr="00B5546F" w:rsidR="00FA2E32">
        <w:t xml:space="preserve"> </w:t>
      </w:r>
      <w:r w:rsidRPr="00B5546F">
        <w:t>It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really</w:t>
      </w:r>
      <w:r w:rsidRPr="00B5546F" w:rsidR="00FA2E32">
        <w:t xml:space="preserve"> </w:t>
      </w:r>
      <w:r w:rsidRPr="00B5546F">
        <w:t>important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these</w:t>
      </w:r>
      <w:r w:rsidRPr="00B5546F" w:rsidR="00FA2E32">
        <w:t xml:space="preserve"> </w:t>
      </w:r>
      <w:r w:rsidRPr="00B5546F">
        <w:t>issues</w:t>
      </w:r>
      <w:r w:rsidRPr="00B5546F" w:rsidR="00FA2E32">
        <w:t xml:space="preserve"> </w:t>
      </w:r>
      <w:r w:rsidRPr="00B5546F">
        <w:t>are</w:t>
      </w:r>
      <w:r w:rsidRPr="00B5546F" w:rsidR="00FA2E32">
        <w:t xml:space="preserve"> </w:t>
      </w:r>
      <w:r w:rsidRPr="00B5546F">
        <w:t>taken</w:t>
      </w:r>
      <w:r w:rsidRPr="00B5546F" w:rsidR="00FA2E32">
        <w:t xml:space="preserve"> </w:t>
      </w:r>
      <w:r w:rsidRPr="00B5546F">
        <w:t>forward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Assembly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consensus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built</w:t>
      </w:r>
      <w:r w:rsidRPr="00B5546F" w:rsidR="00FA2E32">
        <w:t xml:space="preserve"> </w:t>
      </w:r>
      <w:r w:rsidRPr="00B5546F">
        <w:t>wherever</w:t>
      </w:r>
      <w:r w:rsidRPr="00B5546F" w:rsidR="00FA2E32">
        <w:t xml:space="preserve"> </w:t>
      </w:r>
      <w:r w:rsidRPr="00B5546F">
        <w:t>possible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these</w:t>
      </w:r>
      <w:r w:rsidRPr="00B5546F" w:rsidR="00FA2E32">
        <w:t xml:space="preserve"> </w:t>
      </w:r>
      <w:r w:rsidRPr="00B5546F">
        <w:t>issues.</w:t>
      </w:r>
      <w:r w:rsidRPr="00B5546F" w:rsidR="00FA2E32">
        <w:t xml:space="preserve"> </w:t>
      </w:r>
      <w:r w:rsidRPr="00B5546F">
        <w:t>Part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point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having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leaders’</w:t>
      </w:r>
      <w:r w:rsidRPr="00B5546F" w:rsidR="00FA2E32">
        <w:t xml:space="preserve"> </w:t>
      </w:r>
      <w:r w:rsidRPr="00B5546F">
        <w:t>forum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provide</w:t>
      </w:r>
      <w:r w:rsidRPr="00B5546F" w:rsidR="00FA2E32">
        <w:t xml:space="preserve"> </w:t>
      </w:r>
      <w:r w:rsidRPr="00B5546F">
        <w:t>an</w:t>
      </w:r>
      <w:r w:rsidRPr="00B5546F" w:rsidR="00FA2E32">
        <w:t xml:space="preserve"> </w:t>
      </w:r>
      <w:r w:rsidRPr="00B5546F">
        <w:t>outlet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leaders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discuss</w:t>
      </w:r>
      <w:r w:rsidRPr="00B5546F" w:rsidR="00FA2E32">
        <w:t xml:space="preserve"> </w:t>
      </w:r>
      <w:r w:rsidRPr="00B5546F">
        <w:t>these</w:t>
      </w:r>
      <w:r w:rsidRPr="00B5546F" w:rsidR="00FA2E32">
        <w:t xml:space="preserve"> </w:t>
      </w:r>
      <w:r w:rsidRPr="00B5546F">
        <w:t>issues</w:t>
      </w:r>
      <w:r w:rsidRPr="00B5546F" w:rsidR="00FA2E32">
        <w:t xml:space="preserve"> </w:t>
      </w:r>
      <w:r w:rsidRPr="00B5546F">
        <w:t>where</w:t>
      </w:r>
      <w:r w:rsidRPr="00B5546F" w:rsidR="00FA2E32">
        <w:t xml:space="preserve"> </w:t>
      </w:r>
      <w:r w:rsidRPr="00B5546F">
        <w:t>consensus</w:t>
      </w:r>
      <w:r w:rsidRPr="00B5546F" w:rsidR="00FA2E32">
        <w:t xml:space="preserve"> </w:t>
      </w:r>
      <w:r w:rsidRPr="00B5546F">
        <w:t>has</w:t>
      </w:r>
      <w:r w:rsidRPr="00B5546F" w:rsidR="00FA2E32">
        <w:t xml:space="preserve"> </w:t>
      </w:r>
      <w:r w:rsidRPr="00B5546F">
        <w:t>not</w:t>
      </w:r>
      <w:r w:rsidRPr="00B5546F" w:rsidR="00FA2E32">
        <w:t xml:space="preserve"> </w:t>
      </w:r>
      <w:r w:rsidRPr="00B5546F">
        <w:t>been</w:t>
      </w:r>
      <w:r w:rsidRPr="00B5546F" w:rsidR="00FA2E32">
        <w:t xml:space="preserve"> </w:t>
      </w:r>
      <w:r w:rsidRPr="00B5546F">
        <w:t>reached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recognise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importance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building</w:t>
      </w:r>
      <w:r w:rsidRPr="00B5546F" w:rsidR="00FA2E32">
        <w:t xml:space="preserve"> </w:t>
      </w:r>
      <w:r w:rsidRPr="00B5546F">
        <w:t>that.</w:t>
      </w:r>
    </w:p>
    <w:p w:rsidR="008E0508" w:rsidRPr="00B5546F" w:rsidP="00A32657">
      <w:pPr>
        <w:pStyle w:val="Answer"/>
      </w:pPr>
      <w:r w:rsidRPr="00B5546F">
        <w:t>Over</w:t>
      </w:r>
      <w:r w:rsidRPr="00B5546F" w:rsidR="00FA2E32">
        <w:t xml:space="preserve"> </w:t>
      </w:r>
      <w:r w:rsidRPr="00B5546F">
        <w:t>recent</w:t>
      </w:r>
      <w:r w:rsidRPr="00B5546F" w:rsidR="00FA2E32">
        <w:t xml:space="preserve"> </w:t>
      </w:r>
      <w:r w:rsidRPr="00B5546F">
        <w:t>months,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seen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Assembly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Executive</w:t>
      </w:r>
      <w:r w:rsidRPr="00B5546F" w:rsidR="00FA2E32">
        <w:t xml:space="preserve"> </w:t>
      </w:r>
      <w:r w:rsidRPr="00B5546F">
        <w:t>working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some</w:t>
      </w:r>
      <w:r w:rsidRPr="00B5546F" w:rsidR="00FA2E32">
        <w:t xml:space="preserve"> </w:t>
      </w:r>
      <w:r w:rsidRPr="00B5546F">
        <w:t>very</w:t>
      </w:r>
      <w:r w:rsidRPr="00B5546F" w:rsidR="00FA2E32">
        <w:t xml:space="preserve"> </w:t>
      </w:r>
      <w:r w:rsidRPr="00B5546F">
        <w:t>difficult</w:t>
      </w:r>
      <w:r w:rsidRPr="00B5546F" w:rsidR="00FA2E32">
        <w:t xml:space="preserve"> </w:t>
      </w:r>
      <w:r w:rsidRPr="00B5546F">
        <w:t>issues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agreeing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put</w:t>
      </w:r>
      <w:r w:rsidRPr="00B5546F" w:rsidR="00FA2E32">
        <w:t xml:space="preserve"> </w:t>
      </w:r>
      <w:r w:rsidRPr="00B5546F">
        <w:t>aside</w:t>
      </w:r>
      <w:r w:rsidRPr="00B5546F" w:rsidR="00FA2E32">
        <w:t xml:space="preserve"> </w:t>
      </w:r>
      <w:r w:rsidRPr="00B5546F">
        <w:t>differences</w:t>
      </w:r>
      <w:r w:rsidRPr="00B5546F" w:rsidR="00631471">
        <w:t>,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come</w:t>
      </w:r>
      <w:r w:rsidRPr="00B5546F" w:rsidR="00FA2E32">
        <w:t xml:space="preserve"> </w:t>
      </w:r>
      <w:r w:rsidRPr="00B5546F">
        <w:t>forward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 w:rsidR="00631471">
        <w:t xml:space="preserve">to </w:t>
      </w:r>
      <w:r w:rsidRPr="00B5546F">
        <w:t>reach</w:t>
      </w:r>
      <w:r w:rsidRPr="00B5546F" w:rsidR="00FA2E32">
        <w:t xml:space="preserve"> </w:t>
      </w:r>
      <w:r w:rsidRPr="00B5546F">
        <w:t>practical</w:t>
      </w:r>
      <w:r w:rsidRPr="00B5546F" w:rsidR="00FA2E32">
        <w:t xml:space="preserve"> </w:t>
      </w:r>
      <w:r w:rsidRPr="00B5546F">
        <w:t>solutions.</w:t>
      </w:r>
      <w:r w:rsidRPr="00B5546F" w:rsidR="00FA2E32">
        <w:t xml:space="preserve"> </w:t>
      </w:r>
      <w:r w:rsidRPr="00B5546F" w:rsidR="00A32657">
        <w:t>That</w:t>
      </w:r>
      <w:r w:rsidRPr="00B5546F" w:rsidR="00FA2E32">
        <w:t xml:space="preserve"> </w:t>
      </w:r>
      <w:r w:rsidRPr="00B5546F" w:rsidR="00A32657">
        <w:t>is</w:t>
      </w:r>
      <w:r w:rsidRPr="00B5546F" w:rsidR="00FA2E32">
        <w:t xml:space="preserve"> </w:t>
      </w:r>
      <w:r w:rsidRPr="00B5546F" w:rsidR="00A32657">
        <w:t>something</w:t>
      </w:r>
      <w:r w:rsidRPr="00B5546F" w:rsidR="00FA2E32">
        <w:t xml:space="preserve"> </w:t>
      </w:r>
      <w:r w:rsidRPr="00B5546F" w:rsidR="00A32657">
        <w:t>that</w:t>
      </w:r>
      <w:r w:rsidRPr="00B5546F" w:rsidR="00FA2E32">
        <w:t xml:space="preserve"> </w:t>
      </w:r>
      <w:r w:rsidRPr="00B5546F" w:rsidR="00A32657">
        <w:t>we</w:t>
      </w:r>
      <w:r w:rsidRPr="00B5546F" w:rsidR="00FA2E32">
        <w:t xml:space="preserve"> </w:t>
      </w:r>
      <w:r w:rsidRPr="00B5546F" w:rsidR="00A32657">
        <w:t>need</w:t>
      </w:r>
      <w:r w:rsidRPr="00B5546F" w:rsidR="00FA2E32">
        <w:t xml:space="preserve"> </w:t>
      </w:r>
      <w:r w:rsidRPr="00B5546F" w:rsidR="00A32657">
        <w:t>to</w:t>
      </w:r>
      <w:r w:rsidRPr="00B5546F" w:rsidR="00FA2E32">
        <w:t xml:space="preserve"> </w:t>
      </w:r>
      <w:r w:rsidRPr="00B5546F" w:rsidR="00A32657">
        <w:t>see</w:t>
      </w:r>
      <w:r w:rsidRPr="00B5546F" w:rsidR="00FA2E32">
        <w:t xml:space="preserve"> </w:t>
      </w:r>
      <w:r w:rsidRPr="00B5546F" w:rsidR="00A32657">
        <w:t>more</w:t>
      </w:r>
      <w:r w:rsidRPr="00B5546F" w:rsidR="00FA2E32">
        <w:t xml:space="preserve"> </w:t>
      </w:r>
      <w:r w:rsidRPr="00B5546F" w:rsidR="00A32657">
        <w:t>generally</w:t>
      </w:r>
      <w:r w:rsidRPr="00B5546F" w:rsidR="00631471">
        <w:t>.</w:t>
      </w:r>
      <w:r w:rsidRPr="00B5546F" w:rsidR="00FA2E32">
        <w:t xml:space="preserve"> </w:t>
      </w:r>
      <w:r w:rsidRPr="00B5546F" w:rsidR="00631471">
        <w:t xml:space="preserve">We </w:t>
      </w:r>
      <w:r w:rsidRPr="00B5546F">
        <w:t>all</w:t>
      </w:r>
      <w:r w:rsidRPr="00B5546F" w:rsidR="00FA2E32">
        <w:t xml:space="preserve"> </w:t>
      </w:r>
      <w:r w:rsidRPr="00B5546F" w:rsidR="00A32657">
        <w:t>recognise</w:t>
      </w:r>
      <w:r w:rsidRPr="00B5546F" w:rsidR="00FA2E32">
        <w:t xml:space="preserve"> </w:t>
      </w:r>
      <w:r w:rsidRPr="00B5546F" w:rsidR="00A32657">
        <w:t>that</w:t>
      </w:r>
      <w:r w:rsidRPr="00B5546F" w:rsidR="00FA2E32">
        <w:t xml:space="preserve"> </w:t>
      </w:r>
      <w:r w:rsidRPr="00B5546F" w:rsidR="00A32657">
        <w:t>the</w:t>
      </w:r>
      <w:r w:rsidRPr="00B5546F" w:rsidR="00FA2E32">
        <w:t xml:space="preserve"> </w:t>
      </w:r>
      <w:r w:rsidRPr="00B5546F" w:rsidR="00A32657">
        <w:t>current</w:t>
      </w:r>
      <w:r w:rsidRPr="00B5546F" w:rsidR="00FA2E32">
        <w:t xml:space="preserve"> </w:t>
      </w:r>
      <w:r w:rsidRPr="00B5546F" w:rsidR="00A32657">
        <w:t>legislative</w:t>
      </w:r>
      <w:r w:rsidRPr="00B5546F" w:rsidR="00FA2E32">
        <w:t xml:space="preserve"> </w:t>
      </w:r>
      <w:r w:rsidRPr="00B5546F" w:rsidR="00A32657">
        <w:t>agenda</w:t>
      </w:r>
      <w:r w:rsidRPr="00B5546F" w:rsidR="00FA2E32">
        <w:t xml:space="preserve"> </w:t>
      </w:r>
      <w:r w:rsidRPr="00B5546F" w:rsidR="00A32657">
        <w:t>is</w:t>
      </w:r>
      <w:r w:rsidRPr="00B5546F" w:rsidR="00FA2E32">
        <w:t xml:space="preserve"> </w:t>
      </w:r>
      <w:r w:rsidRPr="00B5546F" w:rsidR="00A32657">
        <w:t>very</w:t>
      </w:r>
      <w:r w:rsidRPr="00B5546F" w:rsidR="00FA2E32">
        <w:t xml:space="preserve"> </w:t>
      </w:r>
      <w:r w:rsidRPr="00B5546F" w:rsidR="00A32657">
        <w:t>crowded</w:t>
      </w:r>
      <w:r w:rsidRPr="00B5546F" w:rsidR="00FA2E32">
        <w:t xml:space="preserve"> </w:t>
      </w:r>
      <w:r w:rsidRPr="00B5546F">
        <w:t>with</w:t>
      </w:r>
      <w:r w:rsidRPr="00B5546F" w:rsidR="00FA2E32">
        <w:t xml:space="preserve"> </w:t>
      </w:r>
      <w:r w:rsidRPr="00B5546F">
        <w:t>regards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steps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need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taken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deal</w:t>
      </w:r>
      <w:r w:rsidRPr="00B5546F" w:rsidR="00FA2E32">
        <w:t xml:space="preserve"> </w:t>
      </w:r>
      <w:r w:rsidRPr="00B5546F">
        <w:t>with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immediate</w:t>
      </w:r>
      <w:r w:rsidRPr="00B5546F" w:rsidR="00FA2E32">
        <w:t xml:space="preserve"> </w:t>
      </w:r>
      <w:r w:rsidRPr="00B5546F">
        <w:t>Covid</w:t>
      </w:r>
      <w:r w:rsidRPr="00B5546F" w:rsidR="00FA2E32">
        <w:t xml:space="preserve"> </w:t>
      </w:r>
      <w:r w:rsidRPr="00B5546F">
        <w:t>situation.</w:t>
      </w:r>
      <w:r w:rsidRPr="00B5546F" w:rsidR="00FA2E32">
        <w:t xml:space="preserve"> </w:t>
      </w:r>
      <w:r w:rsidRPr="00B5546F">
        <w:t>This</w:t>
      </w:r>
      <w:r w:rsidRPr="00B5546F" w:rsidR="00FA2E32">
        <w:t xml:space="preserve"> </w:t>
      </w:r>
      <w:r w:rsidRPr="00B5546F">
        <w:t>deal</w:t>
      </w:r>
      <w:r w:rsidRPr="00B5546F" w:rsidR="00FA2E32">
        <w:t xml:space="preserve"> </w:t>
      </w:r>
      <w:r w:rsidRPr="00B5546F">
        <w:t>gives</w:t>
      </w:r>
      <w:r w:rsidRPr="00B5546F" w:rsidR="00FA2E32">
        <w:t xml:space="preserve"> </w:t>
      </w:r>
      <w:r w:rsidRPr="00B5546F">
        <w:t>time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some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legislation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come</w:t>
      </w:r>
      <w:r w:rsidRPr="00B5546F" w:rsidR="00FA2E32">
        <w:t xml:space="preserve"> </w:t>
      </w:r>
      <w:r w:rsidRPr="00B5546F">
        <w:t>through</w:t>
      </w:r>
      <w:r w:rsidRPr="00B5546F" w:rsidR="00FA2E32">
        <w:t xml:space="preserve"> </w:t>
      </w:r>
      <w:r w:rsidRPr="00B5546F">
        <w:t>and,</w:t>
      </w:r>
      <w:r w:rsidRPr="00B5546F" w:rsidR="00FA2E32">
        <w:t xml:space="preserve"> </w:t>
      </w:r>
      <w:r w:rsidRPr="00B5546F">
        <w:t>wherever</w:t>
      </w:r>
      <w:r w:rsidRPr="00B5546F" w:rsidR="00FA2E32">
        <w:t xml:space="preserve"> </w:t>
      </w:r>
      <w:r w:rsidRPr="00B5546F">
        <w:t>possible,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want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make</w:t>
      </w:r>
      <w:r w:rsidRPr="00B5546F" w:rsidR="00FA2E32">
        <w:t xml:space="preserve"> </w:t>
      </w:r>
      <w:r w:rsidRPr="00B5546F">
        <w:t>sure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are</w:t>
      </w:r>
      <w:r w:rsidRPr="00B5546F" w:rsidR="00FA2E32">
        <w:t xml:space="preserve"> </w:t>
      </w:r>
      <w:r w:rsidRPr="00B5546F">
        <w:t>delivering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part</w:t>
      </w:r>
      <w:r w:rsidRPr="00B5546F" w:rsidR="00A32657">
        <w:t>.</w:t>
      </w:r>
      <w:r w:rsidRPr="00B5546F" w:rsidR="00FA2E32">
        <w:t xml:space="preserve"> </w:t>
      </w:r>
    </w:p>
    <w:p w:rsidR="00A32657" w:rsidRPr="00B5546F" w:rsidP="00A32657">
      <w:pPr>
        <w:pStyle w:val="Answer"/>
      </w:pPr>
      <w:r w:rsidRPr="00B5546F">
        <w:t>W</w:t>
      </w:r>
      <w:r w:rsidRPr="00B5546F">
        <w:t>ith</w:t>
      </w:r>
      <w:r w:rsidRPr="00B5546F" w:rsidR="00FA2E32">
        <w:t xml:space="preserve"> </w:t>
      </w:r>
      <w:r w:rsidRPr="00B5546F">
        <w:t>regards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structural</w:t>
      </w:r>
      <w:r w:rsidRPr="00B5546F" w:rsidR="00FA2E32">
        <w:t xml:space="preserve"> </w:t>
      </w:r>
      <w:r w:rsidRPr="00B5546F">
        <w:t>reforms,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main</w:t>
      </w:r>
      <w:r w:rsidRPr="00B5546F" w:rsidR="00FA2E32">
        <w:t xml:space="preserve"> </w:t>
      </w:r>
      <w:r w:rsidRPr="00B5546F">
        <w:t>responsibilities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forum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Northern</w:t>
      </w:r>
      <w:r w:rsidRPr="00B5546F" w:rsidR="00FA2E32">
        <w:t xml:space="preserve"> </w:t>
      </w:r>
      <w:r w:rsidRPr="00B5546F">
        <w:t>Ireland</w:t>
      </w:r>
      <w:r w:rsidRPr="00B5546F" w:rsidR="00FA2E32">
        <w:t xml:space="preserve"> </w:t>
      </w:r>
      <w:r w:rsidRPr="00B5546F">
        <w:t>Office</w:t>
      </w:r>
      <w:r w:rsidRPr="00B5546F" w:rsidR="00FA2E32">
        <w:t xml:space="preserve"> </w:t>
      </w:r>
      <w:r w:rsidRPr="00B5546F">
        <w:t>are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changes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Northern</w:t>
      </w:r>
      <w:r w:rsidRPr="00B5546F" w:rsidR="00FA2E32">
        <w:t xml:space="preserve"> </w:t>
      </w:r>
      <w:r w:rsidRPr="00B5546F">
        <w:t>Ireland</w:t>
      </w:r>
      <w:r w:rsidRPr="00B5546F" w:rsidR="00FA2E32">
        <w:t xml:space="preserve"> </w:t>
      </w:r>
      <w:r w:rsidRPr="00B5546F">
        <w:t>Act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may</w:t>
      </w:r>
      <w:r w:rsidRPr="00B5546F" w:rsidR="00FA2E32">
        <w:t xml:space="preserve"> </w:t>
      </w:r>
      <w:r w:rsidRPr="00B5546F">
        <w:t>need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delivered.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lot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those</w:t>
      </w:r>
      <w:r w:rsidRPr="00B5546F" w:rsidR="00FA2E32">
        <w:t xml:space="preserve"> </w:t>
      </w:r>
      <w:r w:rsidRPr="00B5546F">
        <w:t>will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consequential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changes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are</w:t>
      </w:r>
      <w:r w:rsidRPr="00B5546F" w:rsidR="00FA2E32">
        <w:t xml:space="preserve"> </w:t>
      </w:r>
      <w:r w:rsidRPr="00B5546F">
        <w:t>made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A</w:t>
      </w:r>
      <w:r w:rsidRPr="00B5546F">
        <w:t>ssembly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standing</w:t>
      </w:r>
      <w:r w:rsidRPr="00B5546F" w:rsidR="00FA2E32">
        <w:t xml:space="preserve"> </w:t>
      </w:r>
      <w:r w:rsidRPr="00B5546F">
        <w:t>orders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approaches</w:t>
      </w:r>
      <w:r w:rsidRPr="00B5546F" w:rsidR="00FA2E32">
        <w:t xml:space="preserve"> </w:t>
      </w:r>
      <w:r w:rsidRPr="00B5546F">
        <w:t>there.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want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deliver</w:t>
      </w:r>
      <w:r w:rsidRPr="00B5546F" w:rsidR="00FA2E32">
        <w:t xml:space="preserve"> </w:t>
      </w:r>
      <w:r w:rsidRPr="00B5546F">
        <w:t>those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soon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possible</w:t>
      </w:r>
      <w:r w:rsidRPr="00B5546F" w:rsidR="00631471">
        <w:t>,</w:t>
      </w:r>
      <w:r w:rsidRPr="00B5546F" w:rsidR="00FA2E32">
        <w:t xml:space="preserve"> </w:t>
      </w:r>
      <w:r w:rsidRPr="00B5546F">
        <w:t>but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need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engage</w:t>
      </w:r>
      <w:r w:rsidRPr="00B5546F" w:rsidR="00FA2E32">
        <w:t xml:space="preserve"> </w:t>
      </w:r>
      <w:r w:rsidRPr="00B5546F">
        <w:t>with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usual</w:t>
      </w:r>
      <w:r w:rsidRPr="00B5546F" w:rsidR="00FA2E32">
        <w:t xml:space="preserve"> </w:t>
      </w:r>
      <w:r w:rsidRPr="00B5546F" w:rsidR="00631471">
        <w:t>channels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find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slot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able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do</w:t>
      </w:r>
      <w:r w:rsidRPr="00B5546F" w:rsidR="00FA2E32">
        <w:t xml:space="preserve"> </w:t>
      </w:r>
      <w:r w:rsidRPr="00B5546F">
        <w:t>that,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will</w:t>
      </w:r>
      <w:r w:rsidRPr="00B5546F" w:rsidR="00FA2E32">
        <w:t xml:space="preserve"> </w:t>
      </w:r>
      <w:r w:rsidRPr="00B5546F">
        <w:t>want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build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progress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has</w:t>
      </w:r>
      <w:r w:rsidRPr="00B5546F" w:rsidR="00FA2E32">
        <w:t xml:space="preserve"> </w:t>
      </w:r>
      <w:r w:rsidRPr="00B5546F">
        <w:t>been</w:t>
      </w:r>
      <w:r w:rsidRPr="00B5546F" w:rsidR="00FA2E32">
        <w:t xml:space="preserve"> </w:t>
      </w:r>
      <w:r w:rsidRPr="00B5546F">
        <w:t>made</w:t>
      </w:r>
      <w:r w:rsidRPr="00B5546F" w:rsidR="00FA2E32">
        <w:t xml:space="preserve"> </w:t>
      </w:r>
      <w:r w:rsidRPr="00B5546F">
        <w:t>by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Assembly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Executive.</w:t>
      </w:r>
    </w:p>
    <w:p w:rsidR="008E0508" w:rsidRPr="00B5546F" w:rsidP="00A32657">
      <w:pPr>
        <w:pStyle w:val="Question"/>
      </w:pPr>
      <w:sdt>
        <w:sdtPr>
          <w:alias w:val="Member"/>
          <w:tag w:val="&lt;Member mnisId='4827' dodsId=''&gt;"/>
          <w:id w:val="656278373"/>
          <w:placeholder>
            <w:docPart w:val="DefaultPlaceholder_1082065158"/>
          </w:placeholder>
          <w:richText/>
        </w:sdtPr>
        <w:sdtContent>
          <w:r w:rsidRPr="00B5546F" w:rsidR="00A32657">
            <w:rPr>
              <w:b/>
            </w:rPr>
            <w:t>Claire</w:t>
          </w:r>
          <w:r w:rsidRPr="00B5546F" w:rsidR="00FA2E32">
            <w:rPr>
              <w:b/>
            </w:rPr>
            <w:t xml:space="preserve"> </w:t>
          </w:r>
          <w:r w:rsidRPr="00B5546F" w:rsidR="00A32657">
            <w:rPr>
              <w:b/>
            </w:rPr>
            <w:t>Hanna:</w:t>
          </w:r>
        </w:sdtContent>
      </w:sdt>
      <w:r w:rsidRPr="00B5546F" w:rsidR="00FA2E32">
        <w:t xml:space="preserve"> </w:t>
      </w:r>
      <w:r w:rsidRPr="00B5546F" w:rsidR="00A32657">
        <w:t>We</w:t>
      </w:r>
      <w:r w:rsidRPr="00B5546F" w:rsidR="00FA2E32">
        <w:t xml:space="preserve"> </w:t>
      </w:r>
      <w:r w:rsidRPr="00B5546F" w:rsidR="00A32657">
        <w:t>travel</w:t>
      </w:r>
      <w:r w:rsidRPr="00B5546F" w:rsidR="00FA2E32">
        <w:t xml:space="preserve"> </w:t>
      </w:r>
      <w:r w:rsidRPr="00B5546F" w:rsidR="00A32657">
        <w:t>in</w:t>
      </w:r>
      <w:r w:rsidRPr="00B5546F" w:rsidR="00FA2E32">
        <w:t xml:space="preserve"> </w:t>
      </w:r>
      <w:r w:rsidRPr="00B5546F" w:rsidR="00A32657">
        <w:t>hope</w:t>
      </w:r>
      <w:r w:rsidRPr="00B5546F" w:rsidR="00FA2E32">
        <w:t xml:space="preserve"> </w:t>
      </w:r>
      <w:r w:rsidRPr="00B5546F" w:rsidR="00A32657">
        <w:t>on</w:t>
      </w:r>
      <w:r w:rsidRPr="00B5546F" w:rsidR="00FA2E32">
        <w:t xml:space="preserve"> </w:t>
      </w:r>
      <w:r w:rsidRPr="00B5546F" w:rsidR="00A32657">
        <w:t>that</w:t>
      </w:r>
      <w:r w:rsidRPr="00B5546F" w:rsidR="00FA2E32">
        <w:t xml:space="preserve"> </w:t>
      </w:r>
      <w:r w:rsidRPr="00B5546F" w:rsidR="00A32657">
        <w:t>and</w:t>
      </w:r>
      <w:r w:rsidRPr="00B5546F">
        <w:t>,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I</w:t>
      </w:r>
      <w:r w:rsidRPr="00B5546F" w:rsidR="00FA2E32">
        <w:t xml:space="preserve"> </w:t>
      </w:r>
      <w:r w:rsidRPr="00B5546F">
        <w:t>say,</w:t>
      </w:r>
      <w:r w:rsidRPr="00B5546F" w:rsidR="00FA2E32">
        <w:t xml:space="preserve"> </w:t>
      </w:r>
      <w:r w:rsidRPr="00B5546F" w:rsidR="00A32657">
        <w:t>on</w:t>
      </w:r>
      <w:r w:rsidRPr="00B5546F" w:rsidR="00FA2E32">
        <w:t xml:space="preserve"> </w:t>
      </w:r>
      <w:r w:rsidRPr="00B5546F" w:rsidR="00A32657">
        <w:t>the</w:t>
      </w:r>
      <w:r w:rsidRPr="00B5546F" w:rsidR="00FA2E32">
        <w:t xml:space="preserve"> </w:t>
      </w:r>
      <w:r w:rsidRPr="00B5546F">
        <w:t>A</w:t>
      </w:r>
      <w:r w:rsidRPr="00B5546F" w:rsidR="00A32657">
        <w:t>ssembly</w:t>
      </w:r>
      <w:r w:rsidRPr="00B5546F">
        <w:t>’s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Executive’s</w:t>
      </w:r>
      <w:r w:rsidRPr="00B5546F" w:rsidR="00FA2E32">
        <w:t xml:space="preserve"> </w:t>
      </w:r>
      <w:r w:rsidRPr="00B5546F">
        <w:t>ability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resolve</w:t>
      </w:r>
      <w:r w:rsidRPr="00B5546F" w:rsidR="00FA2E32">
        <w:t xml:space="preserve"> </w:t>
      </w:r>
      <w:r w:rsidRPr="00B5546F">
        <w:t>those</w:t>
      </w:r>
      <w:r w:rsidRPr="00B5546F" w:rsidR="00FA2E32">
        <w:t xml:space="preserve"> </w:t>
      </w:r>
      <w:r w:rsidRPr="00B5546F">
        <w:t>contentious</w:t>
      </w:r>
      <w:r w:rsidRPr="00B5546F" w:rsidR="00FA2E32">
        <w:t xml:space="preserve"> </w:t>
      </w:r>
      <w:r w:rsidRPr="00B5546F">
        <w:t>issues.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course,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Bill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Rights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civic</w:t>
      </w:r>
      <w:r w:rsidRPr="00B5546F" w:rsidR="00FA2E32">
        <w:t xml:space="preserve"> </w:t>
      </w:r>
      <w:r w:rsidRPr="00B5546F">
        <w:t>forum</w:t>
      </w:r>
      <w:r w:rsidRPr="00B5546F" w:rsidR="00FA2E32">
        <w:t xml:space="preserve"> </w:t>
      </w:r>
      <w:r w:rsidRPr="00B5546F">
        <w:t>were</w:t>
      </w:r>
      <w:r w:rsidRPr="00B5546F" w:rsidR="00FA2E32">
        <w:t xml:space="preserve"> </w:t>
      </w:r>
      <w:r w:rsidRPr="00B5546F">
        <w:t>envisaged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Good</w:t>
      </w:r>
      <w:r w:rsidRPr="00B5546F" w:rsidR="00FA2E32">
        <w:t xml:space="preserve"> </w:t>
      </w:r>
      <w:r w:rsidRPr="00B5546F">
        <w:t>Friday</w:t>
      </w:r>
      <w:r w:rsidRPr="00B5546F" w:rsidR="00FA2E32">
        <w:t xml:space="preserve"> </w:t>
      </w:r>
      <w:r w:rsidRPr="00B5546F">
        <w:t>Agreement</w:t>
      </w:r>
      <w:r w:rsidRPr="00B5546F" w:rsidR="00FA2E32">
        <w:t xml:space="preserve"> </w:t>
      </w:r>
      <w:r w:rsidRPr="00B5546F" w:rsidR="005072B1">
        <w:t>precisely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prevent</w:t>
      </w:r>
      <w:r w:rsidRPr="00B5546F" w:rsidR="00FA2E32">
        <w:t xml:space="preserve"> </w:t>
      </w:r>
      <w:r w:rsidRPr="00B5546F">
        <w:t>these</w:t>
      </w:r>
      <w:r w:rsidRPr="00B5546F" w:rsidR="00FA2E32">
        <w:t xml:space="preserve"> </w:t>
      </w:r>
      <w:r w:rsidRPr="00B5546F">
        <w:t>sorts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blockages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widen</w:t>
      </w:r>
      <w:r w:rsidRPr="00B5546F" w:rsidR="00FA2E32">
        <w:t xml:space="preserve"> </w:t>
      </w:r>
      <w:r w:rsidRPr="00B5546F">
        <w:t>out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voices</w:t>
      </w:r>
      <w:r w:rsidRPr="00B5546F" w:rsidR="00631471">
        <w:t>,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opinions</w:t>
      </w:r>
      <w:r w:rsidRPr="00B5546F" w:rsidR="00631471">
        <w:t>,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roles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potential</w:t>
      </w:r>
      <w:r w:rsidRPr="00B5546F" w:rsidR="00FA2E32">
        <w:t xml:space="preserve"> </w:t>
      </w:r>
      <w:r w:rsidRPr="00B5546F">
        <w:t>pools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solutions.</w:t>
      </w:r>
      <w:r w:rsidRPr="00B5546F" w:rsidR="00FA2E32">
        <w:t xml:space="preserve"> </w:t>
      </w:r>
    </w:p>
    <w:p w:rsidR="00A32657" w:rsidRPr="00B5546F" w:rsidP="008E0508">
      <w:pPr>
        <w:pStyle w:val="Question"/>
        <w:numPr>
          <w:ilvl w:val="0"/>
          <w:numId w:val="0"/>
        </w:numPr>
        <w:ind w:left="794"/>
      </w:pPr>
      <w:r w:rsidRPr="00B5546F">
        <w:t>Minister,</w:t>
      </w:r>
      <w:r w:rsidRPr="00B5546F" w:rsidR="00FA2E32">
        <w:t xml:space="preserve"> </w:t>
      </w:r>
      <w:r w:rsidRPr="00B5546F">
        <w:t>do</w:t>
      </w:r>
      <w:r w:rsidRPr="00B5546F" w:rsidR="00FA2E32">
        <w:t xml:space="preserve"> </w:t>
      </w:r>
      <w:r w:rsidRPr="00B5546F">
        <w:t>you</w:t>
      </w:r>
      <w:r w:rsidRPr="00B5546F" w:rsidR="00FA2E32">
        <w:t xml:space="preserve"> </w:t>
      </w:r>
      <w:r w:rsidRPr="00B5546F">
        <w:t>think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 w:rsidR="002414A6">
        <w:t>c</w:t>
      </w:r>
      <w:r w:rsidRPr="00B5546F">
        <w:t>ode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 w:rsidR="002414A6">
        <w:t>c</w:t>
      </w:r>
      <w:r w:rsidRPr="00B5546F">
        <w:t>onduct</w:t>
      </w:r>
      <w:r w:rsidRPr="00B5546F" w:rsidR="00FA2E32">
        <w:t xml:space="preserve"> </w:t>
      </w:r>
      <w:r w:rsidRPr="00B5546F">
        <w:t>currently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both</w:t>
      </w:r>
      <w:r w:rsidRPr="00B5546F" w:rsidR="00FA2E32">
        <w:t xml:space="preserve"> </w:t>
      </w:r>
      <w:r w:rsidRPr="00B5546F">
        <w:t>special</w:t>
      </w:r>
      <w:r w:rsidRPr="00B5546F" w:rsidR="00FA2E32">
        <w:t xml:space="preserve"> </w:t>
      </w:r>
      <w:r w:rsidRPr="00B5546F" w:rsidR="00631471">
        <w:t>advisers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Ministers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sufficiently</w:t>
      </w:r>
      <w:r w:rsidRPr="00B5546F" w:rsidR="00FA2E32">
        <w:t xml:space="preserve"> </w:t>
      </w:r>
      <w:r w:rsidRPr="00B5546F">
        <w:t>strong?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know</w:t>
      </w:r>
      <w:r w:rsidRPr="00B5546F">
        <w:t>,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course,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had</w:t>
      </w:r>
      <w:r w:rsidRPr="00B5546F" w:rsidR="00FA2E32">
        <w:t xml:space="preserve"> </w:t>
      </w:r>
      <w:r w:rsidRPr="00B5546F">
        <w:t>problems</w:t>
      </w:r>
      <w:r w:rsidRPr="00B5546F" w:rsidR="00FA2E32">
        <w:t xml:space="preserve"> </w:t>
      </w:r>
      <w:r w:rsidRPr="00B5546F">
        <w:t>around</w:t>
      </w:r>
      <w:r w:rsidRPr="00B5546F" w:rsidR="00FA2E32">
        <w:t xml:space="preserve"> </w:t>
      </w:r>
      <w:r w:rsidRPr="00B5546F">
        <w:t>special</w:t>
      </w:r>
      <w:r w:rsidRPr="00B5546F" w:rsidR="00FA2E32">
        <w:t xml:space="preserve"> </w:t>
      </w:r>
      <w:r w:rsidRPr="00B5546F" w:rsidR="00631471">
        <w:t>advisers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past</w:t>
      </w:r>
      <w:r w:rsidRPr="00B5546F">
        <w:t>,</w:t>
      </w:r>
      <w:r w:rsidRPr="00B5546F" w:rsidR="00FA2E32">
        <w:t xml:space="preserve"> </w:t>
      </w:r>
      <w:r w:rsidRPr="00B5546F">
        <w:t>many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whom</w:t>
      </w:r>
      <w:r w:rsidRPr="00B5546F" w:rsidR="00FA2E32">
        <w:t xml:space="preserve"> </w:t>
      </w:r>
      <w:r w:rsidRPr="00B5546F">
        <w:t>outlast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Ministers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civil</w:t>
      </w:r>
      <w:r w:rsidRPr="00B5546F" w:rsidR="00FA2E32">
        <w:t xml:space="preserve"> </w:t>
      </w:r>
      <w:r w:rsidRPr="00B5546F">
        <w:t>servants.</w:t>
      </w:r>
      <w:r w:rsidRPr="00B5546F" w:rsidR="00FA2E32">
        <w:t xml:space="preserve"> </w:t>
      </w:r>
      <w:r w:rsidRPr="00B5546F">
        <w:t>Are</w:t>
      </w:r>
      <w:r w:rsidRPr="00B5546F" w:rsidR="00FA2E32">
        <w:t xml:space="preserve"> </w:t>
      </w:r>
      <w:r w:rsidRPr="00B5546F">
        <w:t>there</w:t>
      </w:r>
      <w:r w:rsidRPr="00B5546F" w:rsidR="00FA2E32">
        <w:t xml:space="preserve"> </w:t>
      </w:r>
      <w:r w:rsidRPr="00B5546F">
        <w:t>changes</w:t>
      </w:r>
      <w:r w:rsidRPr="00B5546F" w:rsidR="00FA2E32">
        <w:t xml:space="preserve"> </w:t>
      </w:r>
      <w:r w:rsidRPr="00B5546F">
        <w:t>you</w:t>
      </w:r>
      <w:r w:rsidRPr="00B5546F" w:rsidR="00FA2E32">
        <w:t xml:space="preserve"> </w:t>
      </w:r>
      <w:r w:rsidRPr="00B5546F">
        <w:t>would</w:t>
      </w:r>
      <w:r w:rsidRPr="00B5546F" w:rsidR="00FA2E32">
        <w:t xml:space="preserve"> </w:t>
      </w:r>
      <w:r w:rsidRPr="00B5546F">
        <w:t>like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see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regard?</w:t>
      </w:r>
    </w:p>
    <w:p w:rsidR="00A32657" w:rsidRPr="00B5546F" w:rsidP="00A32657">
      <w:pPr>
        <w:pStyle w:val="Answer"/>
      </w:pPr>
      <w:sdt>
        <w:sdtPr>
          <w:alias w:val="Witness"/>
          <w:id w:val="-1150752794"/>
          <w:placeholder>
            <w:docPart w:val="DefaultPlaceholder_1082065158"/>
          </w:placeholder>
          <w:richText/>
        </w:sdtPr>
        <w:sdtContent>
          <w:r w:rsidR="00AE0EA3">
            <w:rPr>
              <w:b/>
              <w:i/>
              <w:iCs/>
            </w:rPr>
            <w:t>Mr Walker:</w:t>
          </w:r>
          <w:r w:rsidRPr="00B5546F" w:rsidR="00FA2E32">
            <w:rPr>
              <w:b/>
            </w:rPr>
            <w:t xml:space="preserve"> </w:t>
          </w:r>
        </w:sdtContent>
      </w:sdt>
      <w:r w:rsidRPr="00B5546F">
        <w:t>This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an</w:t>
      </w:r>
      <w:r w:rsidRPr="00B5546F" w:rsidR="00FA2E32">
        <w:t xml:space="preserve"> </w:t>
      </w:r>
      <w:r w:rsidRPr="00B5546F">
        <w:t>area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 w:rsidR="008E0508">
        <w:t>E</w:t>
      </w:r>
      <w:r w:rsidRPr="00B5546F">
        <w:t>xecutive</w:t>
      </w:r>
      <w:r w:rsidRPr="00B5546F" w:rsidR="00FA2E32">
        <w:t xml:space="preserve"> </w:t>
      </w:r>
      <w:r w:rsidRPr="00B5546F">
        <w:t>agreed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deal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revise</w:t>
      </w:r>
      <w:r w:rsidRPr="00B5546F" w:rsidR="00631471">
        <w:t>.</w:t>
      </w:r>
      <w:r w:rsidRPr="00B5546F" w:rsidR="00FA2E32">
        <w:t xml:space="preserve"> </w:t>
      </w:r>
      <w:r w:rsidRPr="00B5546F" w:rsidR="008E0508">
        <w:t>I</w:t>
      </w:r>
      <w:r w:rsidRPr="00B5546F" w:rsidR="00FA2E32">
        <w:t xml:space="preserve"> </w:t>
      </w:r>
      <w:r w:rsidRPr="00B5546F" w:rsidR="008E0508">
        <w:t>understand</w:t>
      </w:r>
      <w:r w:rsidRPr="00B5546F" w:rsidR="00FA2E32">
        <w:t xml:space="preserve"> </w:t>
      </w:r>
      <w:r w:rsidRPr="00B5546F" w:rsidR="008E0508">
        <w:t>that</w:t>
      </w:r>
      <w:r w:rsidRPr="00B5546F" w:rsidR="00FA2E32">
        <w:t xml:space="preserve"> </w:t>
      </w:r>
      <w:r w:rsidRPr="00B5546F" w:rsidR="008E0508">
        <w:t>actions</w:t>
      </w:r>
      <w:r w:rsidRPr="00B5546F" w:rsidR="00FA2E32">
        <w:t xml:space="preserve"> </w:t>
      </w:r>
      <w:r w:rsidRPr="00B5546F" w:rsidR="008E0508">
        <w:t>have</w:t>
      </w:r>
      <w:r w:rsidRPr="00B5546F" w:rsidR="00FA2E32">
        <w:t xml:space="preserve"> </w:t>
      </w:r>
      <w:r w:rsidRPr="00B5546F" w:rsidR="008E0508">
        <w:t>been</w:t>
      </w:r>
      <w:r w:rsidRPr="00B5546F" w:rsidR="00FA2E32">
        <w:t xml:space="preserve"> </w:t>
      </w:r>
      <w:r w:rsidRPr="00B5546F" w:rsidR="008E0508">
        <w:t>taken</w:t>
      </w:r>
      <w:r w:rsidRPr="00B5546F" w:rsidR="00FA2E32">
        <w:t xml:space="preserve"> </w:t>
      </w:r>
      <w:r w:rsidRPr="00B5546F" w:rsidR="008E0508">
        <w:t>in</w:t>
      </w:r>
      <w:r w:rsidRPr="00B5546F" w:rsidR="00FA2E32">
        <w:t xml:space="preserve"> </w:t>
      </w:r>
      <w:r w:rsidRPr="00B5546F" w:rsidR="008E0508">
        <w:t>terms</w:t>
      </w:r>
      <w:r w:rsidRPr="00B5546F" w:rsidR="00FA2E32">
        <w:t xml:space="preserve"> </w:t>
      </w:r>
      <w:r w:rsidRPr="00B5546F" w:rsidR="008E0508">
        <w:t>of</w:t>
      </w:r>
      <w:r w:rsidRPr="00B5546F" w:rsidR="00FA2E32">
        <w:t xml:space="preserve"> </w:t>
      </w:r>
      <w:r w:rsidRPr="00B5546F" w:rsidR="008E0508">
        <w:t>providing</w:t>
      </w:r>
      <w:r w:rsidRPr="00B5546F" w:rsidR="00FA2E32">
        <w:t xml:space="preserve"> </w:t>
      </w:r>
      <w:r w:rsidRPr="00B5546F" w:rsidR="008E0508">
        <w:t>a</w:t>
      </w:r>
      <w:r w:rsidRPr="00B5546F" w:rsidR="00FA2E32">
        <w:t xml:space="preserve"> </w:t>
      </w:r>
      <w:r w:rsidRPr="00B5546F" w:rsidR="008E0508">
        <w:t>revised</w:t>
      </w:r>
      <w:r w:rsidRPr="00B5546F" w:rsidR="00FA2E32">
        <w:t xml:space="preserve"> </w:t>
      </w:r>
      <w:r w:rsidRPr="00B5546F" w:rsidR="002414A6">
        <w:t>c</w:t>
      </w:r>
      <w:r w:rsidRPr="00B5546F" w:rsidR="008E0508">
        <w:t>ode</w:t>
      </w:r>
      <w:r w:rsidRPr="00B5546F" w:rsidR="00FA2E32">
        <w:t xml:space="preserve"> </w:t>
      </w:r>
      <w:r w:rsidRPr="00B5546F" w:rsidR="008E0508">
        <w:t>of</w:t>
      </w:r>
      <w:r w:rsidRPr="00B5546F" w:rsidR="00FA2E32">
        <w:t xml:space="preserve"> </w:t>
      </w:r>
      <w:r w:rsidRPr="00B5546F" w:rsidR="002414A6">
        <w:t>c</w:t>
      </w:r>
      <w:r w:rsidRPr="00B5546F" w:rsidR="008E0508">
        <w:t>onduct.</w:t>
      </w:r>
      <w:r w:rsidRPr="00B5546F" w:rsidR="00FA2E32">
        <w:t xml:space="preserve"> </w:t>
      </w:r>
      <w:r w:rsidRPr="00B5546F" w:rsidR="008E0508">
        <w:t>I</w:t>
      </w:r>
      <w:r w:rsidRPr="00B5546F" w:rsidR="00FA2E32">
        <w:t xml:space="preserve"> </w:t>
      </w:r>
      <w:r w:rsidRPr="00B5546F" w:rsidR="008E0508">
        <w:t>am</w:t>
      </w:r>
      <w:r w:rsidRPr="00B5546F" w:rsidR="00FA2E32">
        <w:t xml:space="preserve"> </w:t>
      </w:r>
      <w:r w:rsidRPr="00B5546F" w:rsidR="008E0508">
        <w:t>probably</w:t>
      </w:r>
      <w:r w:rsidRPr="00B5546F" w:rsidR="00FA2E32">
        <w:t xml:space="preserve"> </w:t>
      </w:r>
      <w:r w:rsidRPr="00B5546F" w:rsidR="008E0508">
        <w:t>not</w:t>
      </w:r>
      <w:r w:rsidRPr="00B5546F" w:rsidR="00FA2E32">
        <w:t xml:space="preserve"> </w:t>
      </w:r>
      <w:r w:rsidRPr="00B5546F" w:rsidR="008E0508">
        <w:t>the</w:t>
      </w:r>
      <w:r w:rsidRPr="00B5546F" w:rsidR="00FA2E32">
        <w:t xml:space="preserve"> </w:t>
      </w:r>
      <w:r w:rsidRPr="00B5546F" w:rsidR="008E0508">
        <w:t>best</w:t>
      </w:r>
      <w:r w:rsidRPr="00B5546F" w:rsidR="00FA2E32">
        <w:t xml:space="preserve"> </w:t>
      </w:r>
      <w:r w:rsidRPr="00B5546F" w:rsidR="008E0508">
        <w:t>person</w:t>
      </w:r>
      <w:r w:rsidRPr="00B5546F" w:rsidR="00FA2E32">
        <w:t xml:space="preserve"> </w:t>
      </w:r>
      <w:r w:rsidRPr="00B5546F" w:rsidR="008E0508">
        <w:t>to</w:t>
      </w:r>
      <w:r w:rsidRPr="00B5546F" w:rsidR="00FA2E32">
        <w:t xml:space="preserve"> </w:t>
      </w:r>
      <w:r w:rsidRPr="00B5546F" w:rsidR="008E0508">
        <w:t>quiz</w:t>
      </w:r>
      <w:r w:rsidRPr="00B5546F" w:rsidR="00FA2E32">
        <w:t xml:space="preserve"> </w:t>
      </w:r>
      <w:r w:rsidRPr="00B5546F" w:rsidR="008E0508">
        <w:t>on</w:t>
      </w:r>
      <w:r w:rsidRPr="00B5546F" w:rsidR="00FA2E32">
        <w:t xml:space="preserve"> </w:t>
      </w:r>
      <w:r w:rsidRPr="00B5546F" w:rsidR="008E0508">
        <w:t>the</w:t>
      </w:r>
      <w:r w:rsidRPr="00B5546F" w:rsidR="00FA2E32">
        <w:t xml:space="preserve"> </w:t>
      </w:r>
      <w:r w:rsidRPr="00B5546F" w:rsidR="008E0508">
        <w:t>details</w:t>
      </w:r>
      <w:r w:rsidRPr="00B5546F" w:rsidR="00FA2E32">
        <w:t xml:space="preserve"> </w:t>
      </w:r>
      <w:r w:rsidRPr="00B5546F" w:rsidR="008E0508">
        <w:t>of</w:t>
      </w:r>
      <w:r w:rsidRPr="00B5546F" w:rsidR="00FA2E32">
        <w:t xml:space="preserve"> </w:t>
      </w:r>
      <w:r w:rsidRPr="00B5546F" w:rsidR="008E0508">
        <w:t>this</w:t>
      </w:r>
      <w:r w:rsidRPr="00B5546F" w:rsidR="00631471">
        <w:t>,</w:t>
      </w:r>
      <w:r w:rsidRPr="00B5546F" w:rsidR="00FA2E32">
        <w:t xml:space="preserve"> </w:t>
      </w:r>
      <w:r w:rsidRPr="00B5546F" w:rsidR="008E0508">
        <w:t>but</w:t>
      </w:r>
      <w:r w:rsidRPr="00B5546F" w:rsidR="00FA2E32">
        <w:t xml:space="preserve"> </w:t>
      </w:r>
      <w:r w:rsidRPr="00B5546F" w:rsidR="008E0508">
        <w:t>I</w:t>
      </w:r>
      <w:r w:rsidRPr="00B5546F" w:rsidR="00FA2E32">
        <w:t xml:space="preserve"> </w:t>
      </w:r>
      <w:r w:rsidRPr="00B5546F" w:rsidR="008E0508">
        <w:t>know</w:t>
      </w:r>
      <w:r w:rsidRPr="00B5546F" w:rsidR="00FA2E32">
        <w:t xml:space="preserve"> </w:t>
      </w:r>
      <w:r w:rsidRPr="00B5546F" w:rsidR="008E0508">
        <w:t>that</w:t>
      </w:r>
      <w:r w:rsidRPr="00B5546F" w:rsidR="00FA2E32">
        <w:t xml:space="preserve"> </w:t>
      </w:r>
      <w:r w:rsidRPr="00B5546F" w:rsidR="008E0508">
        <w:t>you</w:t>
      </w:r>
      <w:r w:rsidRPr="00B5546F" w:rsidR="00FA2E32">
        <w:t xml:space="preserve"> </w:t>
      </w:r>
      <w:r w:rsidRPr="00B5546F" w:rsidR="008E0508">
        <w:t>got</w:t>
      </w:r>
      <w:r w:rsidRPr="00B5546F" w:rsidR="00FA2E32">
        <w:t xml:space="preserve"> </w:t>
      </w:r>
      <w:r w:rsidRPr="00B5546F" w:rsidR="008E0508">
        <w:t>some</w:t>
      </w:r>
      <w:r w:rsidRPr="00B5546F" w:rsidR="00FA2E32">
        <w:t xml:space="preserve"> </w:t>
      </w:r>
      <w:r w:rsidRPr="00B5546F" w:rsidR="008E0508">
        <w:t>evidence</w:t>
      </w:r>
      <w:r w:rsidRPr="00B5546F" w:rsidR="00FA2E32">
        <w:t xml:space="preserve"> </w:t>
      </w:r>
      <w:r w:rsidRPr="00B5546F" w:rsidR="008E0508">
        <w:t>from</w:t>
      </w:r>
      <w:r w:rsidRPr="00B5546F" w:rsidR="00FA2E32">
        <w:t xml:space="preserve"> </w:t>
      </w:r>
      <w:r w:rsidRPr="00B5546F" w:rsidR="008E0508">
        <w:t>the</w:t>
      </w:r>
      <w:r w:rsidRPr="00B5546F" w:rsidR="00FA2E32">
        <w:t xml:space="preserve"> </w:t>
      </w:r>
      <w:r w:rsidRPr="00B5546F" w:rsidR="008E0508">
        <w:t>former</w:t>
      </w:r>
      <w:r w:rsidRPr="00B5546F" w:rsidR="00FA2E32">
        <w:t xml:space="preserve"> </w:t>
      </w:r>
      <w:r w:rsidRPr="00B5546F" w:rsidR="008E0508">
        <w:t>Secretary</w:t>
      </w:r>
      <w:r w:rsidRPr="00B5546F" w:rsidR="00FA2E32">
        <w:t xml:space="preserve"> </w:t>
      </w:r>
      <w:r w:rsidRPr="00B5546F" w:rsidR="008E0508">
        <w:t>of</w:t>
      </w:r>
      <w:r w:rsidRPr="00B5546F" w:rsidR="00FA2E32">
        <w:t xml:space="preserve"> </w:t>
      </w:r>
      <w:r w:rsidRPr="00B5546F" w:rsidR="008E0508">
        <w:t>State’s</w:t>
      </w:r>
      <w:r w:rsidRPr="00B5546F" w:rsidR="00FA2E32">
        <w:t xml:space="preserve"> </w:t>
      </w:r>
      <w:r w:rsidRPr="00B5546F" w:rsidR="008E0508">
        <w:t>spa</w:t>
      </w:r>
      <w:r w:rsidRPr="00B5546F" w:rsidR="00631471">
        <w:t>d</w:t>
      </w:r>
      <w:r w:rsidRPr="00B5546F" w:rsidR="00FA2E32">
        <w:t xml:space="preserve"> </w:t>
      </w:r>
      <w:r w:rsidRPr="00B5546F" w:rsidR="008E0508">
        <w:t>on</w:t>
      </w:r>
      <w:r w:rsidRPr="00B5546F" w:rsidR="00FA2E32">
        <w:t xml:space="preserve"> </w:t>
      </w:r>
      <w:r w:rsidRPr="00B5546F" w:rsidR="008E0508">
        <w:t>the</w:t>
      </w:r>
      <w:r w:rsidRPr="00B5546F" w:rsidR="00FA2E32">
        <w:t xml:space="preserve"> </w:t>
      </w:r>
      <w:r w:rsidRPr="00B5546F" w:rsidR="008E0508">
        <w:t>relevance</w:t>
      </w:r>
      <w:r w:rsidRPr="00B5546F" w:rsidR="00FA2E32">
        <w:t xml:space="preserve"> </w:t>
      </w:r>
      <w:r w:rsidRPr="00B5546F" w:rsidR="008E0508">
        <w:t>of</w:t>
      </w:r>
      <w:r w:rsidRPr="00B5546F" w:rsidR="00FA2E32">
        <w:t xml:space="preserve"> </w:t>
      </w:r>
      <w:r w:rsidRPr="00B5546F" w:rsidR="008E0508">
        <w:t>the</w:t>
      </w:r>
      <w:r w:rsidRPr="00B5546F" w:rsidR="00FA2E32">
        <w:t xml:space="preserve"> </w:t>
      </w:r>
      <w:r w:rsidRPr="00B5546F" w:rsidR="008E0508">
        <w:t>changes</w:t>
      </w:r>
      <w:r w:rsidRPr="00B5546F" w:rsidR="00FA2E32">
        <w:t xml:space="preserve"> </w:t>
      </w:r>
      <w:r w:rsidRPr="00B5546F" w:rsidR="008E0508">
        <w:t>made</w:t>
      </w:r>
      <w:r w:rsidRPr="00B5546F" w:rsidR="00FA2E32">
        <w:t xml:space="preserve"> </w:t>
      </w:r>
      <w:r w:rsidRPr="00B5546F" w:rsidR="008E0508">
        <w:t>last</w:t>
      </w:r>
      <w:r w:rsidRPr="00B5546F" w:rsidR="00FA2E32">
        <w:t xml:space="preserve"> </w:t>
      </w:r>
      <w:r w:rsidRPr="00B5546F" w:rsidR="008E0508">
        <w:t>week.</w:t>
      </w:r>
      <w:r w:rsidRPr="00B5546F" w:rsidR="00FA2E32">
        <w:t xml:space="preserve"> </w:t>
      </w:r>
      <w:r w:rsidRPr="00B5546F" w:rsidR="008E0508">
        <w:t>T</w:t>
      </w:r>
      <w:r w:rsidRPr="00B5546F">
        <w:t>hat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an</w:t>
      </w:r>
      <w:r w:rsidRPr="00B5546F" w:rsidR="00FA2E32">
        <w:t xml:space="preserve"> </w:t>
      </w:r>
      <w:r w:rsidRPr="00B5546F">
        <w:t>area</w:t>
      </w:r>
      <w:r w:rsidRPr="00B5546F" w:rsidR="00FA2E32">
        <w:t xml:space="preserve"> </w:t>
      </w:r>
      <w:r w:rsidRPr="00B5546F">
        <w:t>where</w:t>
      </w:r>
      <w:r w:rsidRPr="00B5546F" w:rsidR="00FA2E32">
        <w:t xml:space="preserve"> </w:t>
      </w:r>
      <w:r w:rsidRPr="00B5546F">
        <w:t>she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probably</w:t>
      </w:r>
      <w:r w:rsidRPr="00B5546F" w:rsidR="00FA2E32">
        <w:t xml:space="preserve"> </w:t>
      </w:r>
      <w:r w:rsidRPr="00B5546F">
        <w:t>better</w:t>
      </w:r>
      <w:r w:rsidRPr="00B5546F" w:rsidR="00FA2E32">
        <w:t xml:space="preserve"> </w:t>
      </w:r>
      <w:r w:rsidRPr="00B5546F">
        <w:t>qualified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comment</w:t>
      </w:r>
      <w:r w:rsidRPr="00B5546F" w:rsidR="00FA2E32">
        <w:t xml:space="preserve"> </w:t>
      </w:r>
      <w:r w:rsidRPr="00B5546F">
        <w:t>tha</w:t>
      </w:r>
      <w:r w:rsidRPr="00B5546F" w:rsidR="008E0508">
        <w:t>n</w:t>
      </w:r>
      <w:r w:rsidRPr="00B5546F" w:rsidR="00FA2E32">
        <w:t xml:space="preserve"> </w:t>
      </w:r>
      <w:r w:rsidRPr="00B5546F">
        <w:t>me.</w:t>
      </w:r>
      <w:r w:rsidRPr="00B5546F" w:rsidR="00FA2E32">
        <w:t xml:space="preserve"> </w:t>
      </w:r>
      <w:r w:rsidRPr="00B5546F" w:rsidR="008E0508">
        <w:t>Mark</w:t>
      </w:r>
      <w:r w:rsidRPr="00B5546F" w:rsidR="00FA2E32">
        <w:t xml:space="preserve"> </w:t>
      </w:r>
      <w:r w:rsidRPr="00B5546F" w:rsidR="008E0508">
        <w:t>may</w:t>
      </w:r>
      <w:r w:rsidRPr="00B5546F" w:rsidR="00FA2E32">
        <w:t xml:space="preserve"> </w:t>
      </w:r>
      <w:r w:rsidRPr="00B5546F" w:rsidR="008E0508">
        <w:t>also</w:t>
      </w:r>
      <w:r w:rsidRPr="00B5546F" w:rsidR="00FA2E32">
        <w:t xml:space="preserve"> </w:t>
      </w:r>
      <w:r w:rsidRPr="00B5546F" w:rsidR="008E0508">
        <w:t>want</w:t>
      </w:r>
      <w:r w:rsidRPr="00B5546F" w:rsidR="00FA2E32">
        <w:t xml:space="preserve"> </w:t>
      </w:r>
      <w:r w:rsidRPr="00B5546F" w:rsidR="008E0508">
        <w:t>to</w:t>
      </w:r>
      <w:r w:rsidRPr="00B5546F" w:rsidR="00FA2E32">
        <w:t xml:space="preserve"> </w:t>
      </w:r>
      <w:r w:rsidRPr="00B5546F" w:rsidR="008E0508">
        <w:t>come</w:t>
      </w:r>
      <w:r w:rsidRPr="00B5546F" w:rsidR="00FA2E32">
        <w:t xml:space="preserve"> </w:t>
      </w:r>
      <w:r w:rsidRPr="00B5546F" w:rsidR="008E0508">
        <w:t>in</w:t>
      </w:r>
      <w:r w:rsidRPr="00B5546F" w:rsidR="00FA2E32">
        <w:t xml:space="preserve"> </w:t>
      </w:r>
      <w:r w:rsidRPr="00B5546F" w:rsidR="008E0508">
        <w:t>from</w:t>
      </w:r>
      <w:r w:rsidRPr="00B5546F" w:rsidR="00FA2E32">
        <w:t xml:space="preserve"> </w:t>
      </w:r>
      <w:r w:rsidRPr="00B5546F" w:rsidR="008E0508">
        <w:t>a</w:t>
      </w:r>
      <w:r w:rsidRPr="00B5546F" w:rsidR="00FA2E32">
        <w:t xml:space="preserve"> </w:t>
      </w:r>
      <w:r w:rsidRPr="00B5546F" w:rsidR="008E0508">
        <w:t>UK</w:t>
      </w:r>
      <w:r w:rsidRPr="00B5546F" w:rsidR="00FA2E32">
        <w:t xml:space="preserve"> </w:t>
      </w:r>
      <w:r w:rsidRPr="00B5546F" w:rsidR="008E0508">
        <w:t>Civil</w:t>
      </w:r>
      <w:r w:rsidRPr="00B5546F" w:rsidR="00FA2E32">
        <w:t xml:space="preserve"> </w:t>
      </w:r>
      <w:r w:rsidRPr="00B5546F" w:rsidR="008E0508">
        <w:t>Service</w:t>
      </w:r>
      <w:r w:rsidRPr="00B5546F" w:rsidR="00FA2E32">
        <w:t xml:space="preserve"> </w:t>
      </w:r>
      <w:r w:rsidRPr="00B5546F" w:rsidR="008E0508">
        <w:t>perspective</w:t>
      </w:r>
      <w:r w:rsidRPr="00B5546F" w:rsidR="00FA2E32">
        <w:t xml:space="preserve"> </w:t>
      </w:r>
      <w:r w:rsidRPr="00B5546F" w:rsidR="00631471">
        <w:t xml:space="preserve">on this issue </w:t>
      </w:r>
      <w:r w:rsidRPr="00B5546F" w:rsidR="008E0508">
        <w:t>of</w:t>
      </w:r>
      <w:r w:rsidRPr="00B5546F" w:rsidR="00FA2E32">
        <w:t xml:space="preserve"> </w:t>
      </w:r>
      <w:r w:rsidRPr="00B5546F" w:rsidR="00631471">
        <w:t>the</w:t>
      </w:r>
      <w:r w:rsidRPr="00B5546F" w:rsidR="00FA2E32">
        <w:t xml:space="preserve"> </w:t>
      </w:r>
      <w:r w:rsidRPr="00B5546F" w:rsidR="008E0508">
        <w:t>scenario</w:t>
      </w:r>
      <w:r w:rsidRPr="00B5546F" w:rsidR="00FA2E32">
        <w:t xml:space="preserve"> </w:t>
      </w:r>
      <w:r w:rsidRPr="00B5546F" w:rsidR="008E0508">
        <w:t>where</w:t>
      </w:r>
      <w:r w:rsidRPr="00B5546F" w:rsidR="00FA2E32">
        <w:t xml:space="preserve"> </w:t>
      </w:r>
      <w:r w:rsidRPr="00B5546F" w:rsidR="008E0508">
        <w:t>you</w:t>
      </w:r>
      <w:r w:rsidRPr="00B5546F" w:rsidR="00FA2E32">
        <w:t xml:space="preserve"> </w:t>
      </w:r>
      <w:r w:rsidRPr="00B5546F" w:rsidR="008E0508">
        <w:t>are</w:t>
      </w:r>
      <w:r w:rsidRPr="00B5546F" w:rsidR="00FA2E32">
        <w:t xml:space="preserve"> </w:t>
      </w:r>
      <w:r w:rsidRPr="00B5546F" w:rsidR="008E0508">
        <w:t>working</w:t>
      </w:r>
      <w:r w:rsidRPr="00B5546F" w:rsidR="00FA2E32">
        <w:t xml:space="preserve"> </w:t>
      </w:r>
      <w:r w:rsidRPr="00B5546F" w:rsidR="008E0508">
        <w:t>alongside</w:t>
      </w:r>
      <w:r w:rsidRPr="00B5546F" w:rsidR="00FA2E32">
        <w:t xml:space="preserve"> </w:t>
      </w:r>
      <w:r w:rsidRPr="00B5546F" w:rsidR="008E0508">
        <w:t>special</w:t>
      </w:r>
      <w:r w:rsidRPr="00B5546F" w:rsidR="00FA2E32">
        <w:t xml:space="preserve"> </w:t>
      </w:r>
      <w:r w:rsidRPr="00B5546F" w:rsidR="00631471">
        <w:t>advisers</w:t>
      </w:r>
      <w:r w:rsidRPr="00B5546F" w:rsidR="00FA2E32">
        <w:t xml:space="preserve"> </w:t>
      </w:r>
      <w:r w:rsidRPr="00B5546F" w:rsidR="008E0508">
        <w:t>and</w:t>
      </w:r>
      <w:r w:rsidRPr="00B5546F" w:rsidR="00FA2E32">
        <w:t xml:space="preserve"> </w:t>
      </w:r>
      <w:r w:rsidRPr="00B5546F" w:rsidR="008E0508">
        <w:t>have</w:t>
      </w:r>
      <w:r w:rsidRPr="00B5546F" w:rsidR="00FA2E32">
        <w:t xml:space="preserve"> </w:t>
      </w:r>
      <w:r w:rsidRPr="00B5546F" w:rsidR="008E0508">
        <w:t>a</w:t>
      </w:r>
      <w:r w:rsidRPr="00B5546F" w:rsidR="00FA2E32">
        <w:t xml:space="preserve"> </w:t>
      </w:r>
      <w:r w:rsidRPr="00B5546F" w:rsidR="002414A6">
        <w:t>c</w:t>
      </w:r>
      <w:r w:rsidRPr="00B5546F" w:rsidR="008E0508">
        <w:t>ode</w:t>
      </w:r>
      <w:r w:rsidRPr="00B5546F" w:rsidR="00FA2E32">
        <w:t xml:space="preserve"> </w:t>
      </w:r>
      <w:r w:rsidRPr="00B5546F" w:rsidR="008E0508">
        <w:t>of</w:t>
      </w:r>
      <w:r w:rsidRPr="00B5546F" w:rsidR="00FA2E32">
        <w:t xml:space="preserve"> </w:t>
      </w:r>
      <w:r w:rsidRPr="00B5546F" w:rsidR="002414A6">
        <w:t>c</w:t>
      </w:r>
      <w:r w:rsidRPr="00B5546F" w:rsidR="008E0508">
        <w:t>onduct</w:t>
      </w:r>
      <w:r w:rsidRPr="00B5546F">
        <w:t>.</w:t>
      </w:r>
    </w:p>
    <w:p w:rsidR="00631471" w:rsidRPr="00B5546F" w:rsidP="00631471">
      <w:pPr>
        <w:pStyle w:val="Answer"/>
      </w:pPr>
      <w:sdt>
        <w:sdtPr>
          <w:alias w:val="Witness"/>
          <w:id w:val="-342859116"/>
          <w:placeholder>
            <w:docPart w:val="DefaultPlaceholder_1082065158"/>
          </w:placeholder>
          <w:richText/>
        </w:sdtPr>
        <w:sdtContent>
          <w:r w:rsidRPr="00B5546F" w:rsidR="00AF5F40">
            <w:rPr>
              <w:b/>
              <w:i/>
              <w:iCs/>
            </w:rPr>
            <w:t>Mark</w:t>
          </w:r>
          <w:r w:rsidRPr="00B5546F" w:rsidR="00FA2E32">
            <w:rPr>
              <w:b/>
              <w:i/>
              <w:iCs/>
            </w:rPr>
            <w:t xml:space="preserve"> </w:t>
          </w:r>
          <w:r w:rsidRPr="00B5546F" w:rsidR="00AF5F40">
            <w:rPr>
              <w:b/>
              <w:i/>
              <w:iCs/>
            </w:rPr>
            <w:t>Larmour:</w:t>
          </w:r>
          <w:r w:rsidRPr="00B5546F" w:rsidR="00FA2E32">
            <w:rPr>
              <w:b/>
            </w:rPr>
            <w:t xml:space="preserve"> </w:t>
          </w:r>
        </w:sdtContent>
      </w:sdt>
      <w:r w:rsidRPr="00B5546F" w:rsidR="00A32657">
        <w:t>As</w:t>
      </w:r>
      <w:r w:rsidRPr="00B5546F" w:rsidR="00FA2E32">
        <w:t xml:space="preserve"> </w:t>
      </w:r>
      <w:r w:rsidRPr="00B5546F" w:rsidR="00A32657">
        <w:t>part</w:t>
      </w:r>
      <w:r w:rsidRPr="00B5546F" w:rsidR="00FA2E32">
        <w:t xml:space="preserve"> </w:t>
      </w:r>
      <w:r w:rsidRPr="00B5546F" w:rsidR="00A32657">
        <w:t>of</w:t>
      </w:r>
      <w:r w:rsidRPr="00B5546F" w:rsidR="00FA2E32">
        <w:t xml:space="preserve"> </w:t>
      </w:r>
      <w:r w:rsidRPr="00B5546F" w:rsidR="00A32657">
        <w:t>the</w:t>
      </w:r>
      <w:r w:rsidRPr="00B5546F" w:rsidR="00FA2E32">
        <w:t xml:space="preserve"> </w:t>
      </w:r>
      <w:r w:rsidRPr="00B5546F" w:rsidR="00A32657">
        <w:t>talks</w:t>
      </w:r>
      <w:r w:rsidRPr="00B5546F" w:rsidR="00FA2E32">
        <w:t xml:space="preserve"> </w:t>
      </w:r>
      <w:r w:rsidRPr="00B5546F" w:rsidR="00A32657">
        <w:t>that</w:t>
      </w:r>
      <w:r w:rsidRPr="00B5546F" w:rsidR="00FA2E32">
        <w:t xml:space="preserve"> </w:t>
      </w:r>
      <w:r w:rsidRPr="00B5546F" w:rsidR="00A32657">
        <w:t>led</w:t>
      </w:r>
      <w:r w:rsidRPr="00B5546F" w:rsidR="00FA2E32">
        <w:t xml:space="preserve"> </w:t>
      </w:r>
      <w:r w:rsidRPr="00B5546F" w:rsidR="00A32657">
        <w:t>to</w:t>
      </w:r>
      <w:r w:rsidRPr="00B5546F" w:rsidR="00FA2E32">
        <w:t xml:space="preserve"> </w:t>
      </w:r>
      <w:r w:rsidRPr="00B5546F" w:rsidR="00A32657">
        <w:t>the</w:t>
      </w:r>
      <w:r w:rsidRPr="00B5546F" w:rsidR="00FA2E32">
        <w:t xml:space="preserve"> </w:t>
      </w:r>
      <w:r w:rsidRPr="00B5546F" w:rsidR="00A32657">
        <w:t>New</w:t>
      </w:r>
      <w:r w:rsidRPr="00B5546F" w:rsidR="00FA2E32">
        <w:t xml:space="preserve"> </w:t>
      </w:r>
      <w:r w:rsidRPr="00B5546F" w:rsidR="008E0508">
        <w:t>D</w:t>
      </w:r>
      <w:r w:rsidRPr="00B5546F" w:rsidR="00A32657">
        <w:t>ecade,</w:t>
      </w:r>
      <w:r w:rsidRPr="00B5546F" w:rsidR="00FA2E32">
        <w:t xml:space="preserve"> </w:t>
      </w:r>
      <w:r w:rsidRPr="00B5546F" w:rsidR="00A32657">
        <w:t>New</w:t>
      </w:r>
      <w:r w:rsidRPr="00B5546F" w:rsidR="00FA2E32">
        <w:t xml:space="preserve"> </w:t>
      </w:r>
      <w:r w:rsidRPr="00B5546F" w:rsidR="008E0508">
        <w:t>A</w:t>
      </w:r>
      <w:r w:rsidRPr="00B5546F" w:rsidR="00A32657">
        <w:t>pproach</w:t>
      </w:r>
      <w:r w:rsidRPr="00B5546F" w:rsidR="00FA2E32">
        <w:t xml:space="preserve"> </w:t>
      </w:r>
      <w:r w:rsidRPr="00B5546F" w:rsidR="00A32657">
        <w:t>agreement</w:t>
      </w:r>
      <w:r w:rsidRPr="00B5546F" w:rsidR="008E0508">
        <w:t>,</w:t>
      </w:r>
      <w:r w:rsidRPr="00B5546F" w:rsidR="00FA2E32">
        <w:t xml:space="preserve"> </w:t>
      </w:r>
      <w:r w:rsidRPr="00B5546F" w:rsidR="008E0508">
        <w:t>there</w:t>
      </w:r>
      <w:r w:rsidRPr="00B5546F" w:rsidR="00FA2E32">
        <w:t xml:space="preserve"> </w:t>
      </w:r>
      <w:r w:rsidRPr="00B5546F" w:rsidR="008E0508">
        <w:t>was</w:t>
      </w:r>
      <w:r w:rsidRPr="00B5546F" w:rsidR="00FA2E32">
        <w:t xml:space="preserve"> </w:t>
      </w:r>
      <w:r w:rsidRPr="00B5546F" w:rsidR="008E0508">
        <w:t>a</w:t>
      </w:r>
      <w:r w:rsidRPr="00B5546F" w:rsidR="00FA2E32">
        <w:t xml:space="preserve"> </w:t>
      </w:r>
      <w:r w:rsidRPr="00B5546F">
        <w:t xml:space="preserve">strong line of </w:t>
      </w:r>
      <w:r w:rsidRPr="00B5546F" w:rsidR="00A43C98">
        <w:t>discussion</w:t>
      </w:r>
      <w:r w:rsidRPr="00B5546F" w:rsidR="00FA2E32">
        <w:t xml:space="preserve"> </w:t>
      </w:r>
      <w:r w:rsidRPr="00B5546F" w:rsidR="008E0508">
        <w:t>and</w:t>
      </w:r>
      <w:r w:rsidRPr="00B5546F" w:rsidR="00FA2E32">
        <w:t xml:space="preserve"> </w:t>
      </w:r>
      <w:r w:rsidRPr="00B5546F" w:rsidR="008E0508">
        <w:t>much</w:t>
      </w:r>
      <w:r w:rsidRPr="00B5546F" w:rsidR="00FA2E32">
        <w:t xml:space="preserve"> </w:t>
      </w:r>
      <w:r w:rsidRPr="00B5546F" w:rsidR="008E0508">
        <w:t>work</w:t>
      </w:r>
      <w:r w:rsidRPr="00B5546F" w:rsidR="00FA2E32">
        <w:t xml:space="preserve"> </w:t>
      </w:r>
      <w:r w:rsidRPr="00B5546F" w:rsidR="008E0508">
        <w:t>done</w:t>
      </w:r>
      <w:r w:rsidRPr="00B5546F" w:rsidR="00FA2E32">
        <w:t xml:space="preserve"> </w:t>
      </w:r>
      <w:r w:rsidRPr="00B5546F" w:rsidR="008E0508">
        <w:t>around</w:t>
      </w:r>
      <w:r w:rsidRPr="00B5546F" w:rsidR="00FA2E32">
        <w:t xml:space="preserve"> </w:t>
      </w:r>
      <w:r w:rsidRPr="00B5546F" w:rsidR="00A43C98">
        <w:t>transparency</w:t>
      </w:r>
      <w:r w:rsidRPr="00B5546F" w:rsidR="008E0508">
        <w:t>.</w:t>
      </w:r>
      <w:r w:rsidRPr="00B5546F" w:rsidR="00FA2E32">
        <w:t xml:space="preserve"> </w:t>
      </w:r>
      <w:r w:rsidRPr="00B5546F" w:rsidR="008E0508">
        <w:t>Part</w:t>
      </w:r>
      <w:r w:rsidRPr="00B5546F" w:rsidR="00FA2E32">
        <w:t xml:space="preserve"> </w:t>
      </w:r>
      <w:r w:rsidRPr="00B5546F" w:rsidR="008E0508">
        <w:t>of</w:t>
      </w:r>
      <w:r w:rsidRPr="00B5546F" w:rsidR="00FA2E32">
        <w:t xml:space="preserve"> </w:t>
      </w:r>
      <w:r w:rsidRPr="00B5546F" w:rsidR="008E0508">
        <w:t>that</w:t>
      </w:r>
      <w:r w:rsidRPr="00B5546F" w:rsidR="00FA2E32">
        <w:t xml:space="preserve"> </w:t>
      </w:r>
      <w:r w:rsidRPr="00B5546F" w:rsidR="008E0508">
        <w:t>came</w:t>
      </w:r>
      <w:r w:rsidRPr="00B5546F" w:rsidR="00FA2E32">
        <w:t xml:space="preserve"> </w:t>
      </w:r>
      <w:r w:rsidRPr="00B5546F" w:rsidR="008E0508">
        <w:t>out</w:t>
      </w:r>
      <w:r w:rsidRPr="00B5546F" w:rsidR="00FA2E32">
        <w:t xml:space="preserve"> </w:t>
      </w:r>
      <w:r w:rsidRPr="00B5546F" w:rsidR="008E0508">
        <w:t>of</w:t>
      </w:r>
      <w:r w:rsidRPr="00B5546F" w:rsidR="00FA2E32">
        <w:t xml:space="preserve"> </w:t>
      </w:r>
      <w:r w:rsidRPr="00B5546F" w:rsidR="008E0508">
        <w:t>the</w:t>
      </w:r>
      <w:r w:rsidRPr="00B5546F" w:rsidR="00FA2E32">
        <w:t xml:space="preserve"> </w:t>
      </w:r>
      <w:r w:rsidRPr="00B5546F" w:rsidR="008E0508">
        <w:t>context</w:t>
      </w:r>
      <w:r w:rsidRPr="00B5546F" w:rsidR="00FA2E32">
        <w:t xml:space="preserve"> </w:t>
      </w:r>
      <w:r w:rsidRPr="00B5546F" w:rsidR="008E0508">
        <w:t>of</w:t>
      </w:r>
      <w:r w:rsidRPr="00B5546F" w:rsidR="00FA2E32">
        <w:t xml:space="preserve"> </w:t>
      </w:r>
      <w:r w:rsidRPr="00B5546F" w:rsidR="008E0508">
        <w:t>the</w:t>
      </w:r>
      <w:r w:rsidRPr="00B5546F" w:rsidR="00FA2E32">
        <w:t xml:space="preserve"> </w:t>
      </w:r>
      <w:r w:rsidRPr="00B5546F">
        <w:t>renewable heat incentive</w:t>
      </w:r>
      <w:r w:rsidRPr="00B5546F" w:rsidR="00942779">
        <w:t>,</w:t>
      </w:r>
      <w:r w:rsidRPr="00B5546F" w:rsidR="00FA2E32">
        <w:t xml:space="preserve"> </w:t>
      </w:r>
      <w:r w:rsidRPr="00B5546F" w:rsidR="00942779">
        <w:t>which</w:t>
      </w:r>
      <w:r w:rsidRPr="00B5546F" w:rsidR="00FA2E32">
        <w:t xml:space="preserve"> </w:t>
      </w:r>
      <w:r w:rsidRPr="00B5546F" w:rsidR="00942779">
        <w:t>was</w:t>
      </w:r>
      <w:r w:rsidRPr="00B5546F" w:rsidR="00FA2E32">
        <w:t xml:space="preserve"> </w:t>
      </w:r>
      <w:r w:rsidRPr="00B5546F" w:rsidR="00942779">
        <w:t>one</w:t>
      </w:r>
      <w:r w:rsidRPr="00B5546F" w:rsidR="00FA2E32">
        <w:t xml:space="preserve"> </w:t>
      </w:r>
      <w:r w:rsidRPr="00B5546F" w:rsidR="00942779">
        <w:t>of</w:t>
      </w:r>
      <w:r w:rsidRPr="00B5546F" w:rsidR="00FA2E32">
        <w:t xml:space="preserve"> </w:t>
      </w:r>
      <w:r w:rsidRPr="00B5546F" w:rsidR="00942779">
        <w:t>the</w:t>
      </w:r>
      <w:r w:rsidRPr="00B5546F" w:rsidR="00FA2E32">
        <w:t xml:space="preserve"> </w:t>
      </w:r>
      <w:r w:rsidRPr="00B5546F" w:rsidR="00942779">
        <w:t>factors</w:t>
      </w:r>
      <w:r w:rsidRPr="00B5546F" w:rsidR="00FA2E32">
        <w:t xml:space="preserve"> </w:t>
      </w:r>
      <w:r w:rsidRPr="00B5546F" w:rsidR="00942779">
        <w:t>in</w:t>
      </w:r>
      <w:r w:rsidRPr="00B5546F" w:rsidR="00FA2E32">
        <w:t xml:space="preserve"> </w:t>
      </w:r>
      <w:r w:rsidRPr="00B5546F" w:rsidR="00942779">
        <w:t>the</w:t>
      </w:r>
      <w:r w:rsidRPr="00B5546F" w:rsidR="00FA2E32">
        <w:t xml:space="preserve"> </w:t>
      </w:r>
      <w:r w:rsidRPr="00B5546F" w:rsidR="00942779">
        <w:t>background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 w:rsidR="00942779">
        <w:t>the</w:t>
      </w:r>
      <w:r w:rsidRPr="00B5546F" w:rsidR="00FA2E32">
        <w:t xml:space="preserve"> </w:t>
      </w:r>
      <w:r w:rsidRPr="00B5546F" w:rsidR="00942779">
        <w:t>instability</w:t>
      </w:r>
      <w:r w:rsidRPr="00B5546F" w:rsidR="00FA2E32">
        <w:t xml:space="preserve"> </w:t>
      </w:r>
      <w:r w:rsidRPr="00B5546F" w:rsidR="00942779">
        <w:t>at</w:t>
      </w:r>
      <w:r w:rsidRPr="00B5546F" w:rsidR="00FA2E32">
        <w:t xml:space="preserve"> </w:t>
      </w:r>
      <w:r w:rsidRPr="00B5546F" w:rsidR="00942779">
        <w:t>the</w:t>
      </w:r>
      <w:r w:rsidRPr="00B5546F" w:rsidR="00FA2E32">
        <w:t xml:space="preserve"> </w:t>
      </w:r>
      <w:r w:rsidRPr="00B5546F" w:rsidR="00942779">
        <w:t>time</w:t>
      </w:r>
      <w:r w:rsidRPr="00B5546F" w:rsidR="00FA2E32">
        <w:t xml:space="preserve"> </w:t>
      </w:r>
      <w:r w:rsidRPr="00B5546F" w:rsidR="00942779">
        <w:t>the</w:t>
      </w:r>
      <w:r w:rsidRPr="00B5546F" w:rsidR="00FA2E32">
        <w:t xml:space="preserve"> </w:t>
      </w:r>
      <w:r w:rsidRPr="00B5546F" w:rsidR="00942779">
        <w:t>Executive</w:t>
      </w:r>
      <w:r w:rsidRPr="00B5546F" w:rsidR="00FA2E32">
        <w:t xml:space="preserve"> </w:t>
      </w:r>
      <w:r w:rsidRPr="00B5546F" w:rsidR="00942779">
        <w:t>collapsed</w:t>
      </w:r>
      <w:r w:rsidRPr="00B5546F" w:rsidR="00A32657">
        <w:t>.</w:t>
      </w:r>
      <w:r w:rsidRPr="00B5546F" w:rsidR="00FA2E32">
        <w:t xml:space="preserve"> </w:t>
      </w:r>
      <w:r w:rsidRPr="00B5546F" w:rsidR="00A32657">
        <w:t>Much</w:t>
      </w:r>
      <w:r w:rsidRPr="00B5546F" w:rsidR="00FA2E32">
        <w:t xml:space="preserve"> </w:t>
      </w:r>
      <w:r w:rsidRPr="00B5546F" w:rsidR="00A32657">
        <w:t>work</w:t>
      </w:r>
      <w:r w:rsidRPr="00B5546F" w:rsidR="00FA2E32">
        <w:t xml:space="preserve"> </w:t>
      </w:r>
      <w:r w:rsidRPr="00B5546F" w:rsidR="00A32657">
        <w:t>has</w:t>
      </w:r>
      <w:r w:rsidRPr="00B5546F" w:rsidR="00FA2E32">
        <w:t xml:space="preserve"> </w:t>
      </w:r>
      <w:r w:rsidRPr="00B5546F" w:rsidR="00A32657">
        <w:t>been</w:t>
      </w:r>
      <w:r w:rsidRPr="00B5546F" w:rsidR="00FA2E32">
        <w:t xml:space="preserve"> </w:t>
      </w:r>
      <w:r w:rsidRPr="00B5546F" w:rsidR="00A32657">
        <w:t>done</w:t>
      </w:r>
      <w:r w:rsidRPr="00B5546F" w:rsidR="00FA2E32">
        <w:t xml:space="preserve"> </w:t>
      </w:r>
      <w:r w:rsidRPr="00B5546F" w:rsidR="00A32657">
        <w:t>by</w:t>
      </w:r>
      <w:r w:rsidRPr="00B5546F" w:rsidR="00FA2E32">
        <w:t xml:space="preserve"> </w:t>
      </w:r>
      <w:r w:rsidRPr="00B5546F" w:rsidR="00A32657">
        <w:t>the</w:t>
      </w:r>
      <w:r w:rsidRPr="00B5546F" w:rsidR="00FA2E32">
        <w:t xml:space="preserve"> </w:t>
      </w:r>
      <w:r w:rsidRPr="00B5546F" w:rsidR="00A32657">
        <w:t>parties</w:t>
      </w:r>
      <w:r w:rsidRPr="00B5546F">
        <w:t>, which</w:t>
      </w:r>
      <w:r w:rsidRPr="00B5546F" w:rsidR="00FA2E32">
        <w:t xml:space="preserve"> </w:t>
      </w:r>
      <w:r w:rsidRPr="00B5546F" w:rsidR="00A32657">
        <w:t>then</w:t>
      </w:r>
      <w:r w:rsidRPr="00B5546F" w:rsidR="00FA2E32">
        <w:t xml:space="preserve"> </w:t>
      </w:r>
      <w:r w:rsidRPr="00B5546F" w:rsidR="00A32657">
        <w:t>fed</w:t>
      </w:r>
      <w:r w:rsidRPr="00B5546F" w:rsidR="00FA2E32">
        <w:t xml:space="preserve"> </w:t>
      </w:r>
      <w:r w:rsidRPr="00B5546F" w:rsidR="00A32657">
        <w:t>into</w:t>
      </w:r>
      <w:r w:rsidRPr="00B5546F" w:rsidR="00FA2E32">
        <w:t xml:space="preserve"> </w:t>
      </w:r>
      <w:r w:rsidRPr="00B5546F" w:rsidR="00A32657">
        <w:t>the</w:t>
      </w:r>
      <w:r w:rsidRPr="00B5546F" w:rsidR="00FA2E32">
        <w:t xml:space="preserve"> </w:t>
      </w:r>
      <w:r w:rsidRPr="00B5546F" w:rsidR="00942779">
        <w:t>final</w:t>
      </w:r>
      <w:r w:rsidRPr="00B5546F" w:rsidR="00FA2E32">
        <w:t xml:space="preserve"> </w:t>
      </w:r>
      <w:r w:rsidRPr="00B5546F" w:rsidR="00942779">
        <w:t>text</w:t>
      </w:r>
      <w:r w:rsidRPr="00B5546F" w:rsidR="00FA2E32">
        <w:t xml:space="preserve"> </w:t>
      </w:r>
      <w:r w:rsidRPr="00B5546F" w:rsidR="00A32657">
        <w:t>that</w:t>
      </w:r>
      <w:r w:rsidRPr="00B5546F" w:rsidR="00FA2E32">
        <w:t xml:space="preserve"> </w:t>
      </w:r>
      <w:r w:rsidRPr="00B5546F" w:rsidR="00A32657">
        <w:t>was</w:t>
      </w:r>
      <w:r w:rsidRPr="00B5546F" w:rsidR="00FA2E32">
        <w:t xml:space="preserve"> </w:t>
      </w:r>
      <w:r w:rsidRPr="00B5546F" w:rsidR="00A32657">
        <w:t>agreed</w:t>
      </w:r>
      <w:r w:rsidRPr="00B5546F" w:rsidR="00FA2E32">
        <w:t xml:space="preserve"> </w:t>
      </w:r>
      <w:r w:rsidRPr="00B5546F" w:rsidR="00942779">
        <w:t>in</w:t>
      </w:r>
      <w:r w:rsidRPr="00B5546F" w:rsidR="00FA2E32">
        <w:t xml:space="preserve"> </w:t>
      </w:r>
      <w:r w:rsidRPr="00B5546F" w:rsidR="00AF5F40">
        <w:t>New</w:t>
      </w:r>
      <w:r w:rsidRPr="00B5546F" w:rsidR="00FA2E32">
        <w:t xml:space="preserve"> </w:t>
      </w:r>
      <w:r w:rsidRPr="00B5546F" w:rsidR="00AF5F40">
        <w:t>Decade,</w:t>
      </w:r>
      <w:r w:rsidRPr="00B5546F" w:rsidR="00FA2E32">
        <w:t xml:space="preserve"> </w:t>
      </w:r>
      <w:r w:rsidRPr="00B5546F" w:rsidR="00AF5F40">
        <w:t>New</w:t>
      </w:r>
      <w:r w:rsidRPr="00B5546F" w:rsidR="00FA2E32">
        <w:t xml:space="preserve"> </w:t>
      </w:r>
      <w:r w:rsidRPr="00B5546F" w:rsidR="00AF5F40">
        <w:t>Approach</w:t>
      </w:r>
      <w:r w:rsidRPr="00B5546F" w:rsidR="00942779">
        <w:t>.</w:t>
      </w:r>
      <w:r w:rsidRPr="00B5546F" w:rsidR="00FA2E32">
        <w:t xml:space="preserve"> </w:t>
      </w:r>
    </w:p>
    <w:p w:rsidR="00A32657" w:rsidRPr="00B5546F" w:rsidP="00631471">
      <w:pPr>
        <w:pStyle w:val="Answer"/>
      </w:pPr>
      <w:r w:rsidRPr="00B5546F">
        <w:t>Proposals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change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Ministerial</w:t>
      </w:r>
      <w:r w:rsidRPr="00B5546F" w:rsidR="00FA2E32">
        <w:t xml:space="preserve"> </w:t>
      </w:r>
      <w:r w:rsidRPr="00B5546F">
        <w:t>code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code</w:t>
      </w:r>
      <w:r w:rsidRPr="00B5546F" w:rsidR="00FA2E32">
        <w:t xml:space="preserve"> </w:t>
      </w:r>
      <w:r w:rsidRPr="00B5546F">
        <w:t>under</w:t>
      </w:r>
      <w:r w:rsidRPr="00B5546F" w:rsidR="00FA2E32">
        <w:t xml:space="preserve"> </w:t>
      </w:r>
      <w:r w:rsidRPr="00B5546F">
        <w:t>which</w:t>
      </w:r>
      <w:r w:rsidRPr="00B5546F" w:rsidR="00FA2E32">
        <w:t xml:space="preserve"> </w:t>
      </w:r>
      <w:r w:rsidRPr="00B5546F">
        <w:t>spads</w:t>
      </w:r>
      <w:r w:rsidRPr="00B5546F" w:rsidR="00FA2E32">
        <w:t xml:space="preserve"> </w:t>
      </w:r>
      <w:r w:rsidRPr="00B5546F">
        <w:t>work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been</w:t>
      </w:r>
      <w:r w:rsidRPr="00B5546F" w:rsidR="00FA2E32">
        <w:t xml:space="preserve"> </w:t>
      </w:r>
      <w:r w:rsidRPr="00B5546F">
        <w:t>implemented</w:t>
      </w:r>
      <w:r w:rsidRPr="00B5546F" w:rsidR="00FA2E32">
        <w:t xml:space="preserve"> </w:t>
      </w:r>
      <w:r w:rsidRPr="00B5546F">
        <w:t>by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Department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Finance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part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that.</w:t>
      </w:r>
      <w:r w:rsidRPr="00B5546F" w:rsidR="00FA2E32">
        <w:t xml:space="preserve"> </w:t>
      </w:r>
      <w:r w:rsidRPr="00B5546F">
        <w:t>They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been</w:t>
      </w:r>
      <w:r w:rsidRPr="00B5546F" w:rsidR="00FA2E32">
        <w:t xml:space="preserve"> </w:t>
      </w:r>
      <w:r w:rsidRPr="00B5546F">
        <w:t>brought</w:t>
      </w:r>
      <w:r w:rsidRPr="00B5546F" w:rsidR="00FA2E32">
        <w:t xml:space="preserve"> </w:t>
      </w:r>
      <w:r w:rsidRPr="00B5546F">
        <w:t>forward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Assembly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take</w:t>
      </w:r>
      <w:r w:rsidRPr="00B5546F" w:rsidR="00FA2E32">
        <w:t xml:space="preserve"> </w:t>
      </w:r>
      <w:r w:rsidRPr="00B5546F">
        <w:t>forward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well.</w:t>
      </w:r>
      <w:r w:rsidRPr="00B5546F" w:rsidR="00FA2E32">
        <w:t xml:space="preserve"> </w:t>
      </w:r>
      <w:r w:rsidRPr="00B5546F" w:rsidR="00631471">
        <w:t xml:space="preserve">We </w:t>
      </w:r>
      <w:r w:rsidRPr="00B5546F">
        <w:t>are</w:t>
      </w:r>
      <w:r w:rsidRPr="00B5546F" w:rsidR="00FA2E32">
        <w:t xml:space="preserve"> </w:t>
      </w:r>
      <w:r w:rsidRPr="00B5546F">
        <w:t>able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share</w:t>
      </w:r>
      <w:r w:rsidRPr="00B5546F" w:rsidR="00FA2E32">
        <w:t xml:space="preserve"> </w:t>
      </w:r>
      <w:r w:rsidRPr="00B5546F">
        <w:t>our</w:t>
      </w:r>
      <w:r w:rsidRPr="00B5546F" w:rsidR="00FA2E32">
        <w:t xml:space="preserve"> </w:t>
      </w:r>
      <w:r w:rsidRPr="00B5546F">
        <w:t>experience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UK</w:t>
      </w:r>
      <w:r w:rsidRPr="00B5546F" w:rsidR="00FA2E32">
        <w:t xml:space="preserve"> </w:t>
      </w:r>
      <w:r w:rsidRPr="00B5546F">
        <w:t>Government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how</w:t>
      </w:r>
      <w:r w:rsidRPr="00B5546F" w:rsidR="00FA2E32">
        <w:t xml:space="preserve"> </w:t>
      </w:r>
      <w:r w:rsidRPr="00B5546F">
        <w:t>civil</w:t>
      </w:r>
      <w:r w:rsidRPr="00B5546F" w:rsidR="00FA2E32">
        <w:t xml:space="preserve"> </w:t>
      </w:r>
      <w:r w:rsidRPr="00B5546F">
        <w:t>servants</w:t>
      </w:r>
      <w:r w:rsidRPr="00B5546F" w:rsidR="00FA2E32">
        <w:t xml:space="preserve"> </w:t>
      </w:r>
      <w:r w:rsidRPr="00B5546F">
        <w:t>work</w:t>
      </w:r>
      <w:r w:rsidRPr="00B5546F" w:rsidR="00FA2E32">
        <w:t xml:space="preserve"> </w:t>
      </w:r>
      <w:r w:rsidRPr="00B5546F">
        <w:t>alongside</w:t>
      </w:r>
      <w:r w:rsidRPr="00B5546F" w:rsidR="00FA2E32">
        <w:t xml:space="preserve"> </w:t>
      </w:r>
      <w:r w:rsidRPr="00B5546F">
        <w:t>special</w:t>
      </w:r>
      <w:r w:rsidRPr="00B5546F" w:rsidR="00FA2E32">
        <w:t xml:space="preserve"> </w:t>
      </w:r>
      <w:r w:rsidRPr="00B5546F" w:rsidR="00631471">
        <w:t>advisers</w:t>
      </w:r>
      <w:r w:rsidRPr="00B5546F" w:rsidR="00FA2E32">
        <w:t xml:space="preserve"> </w:t>
      </w:r>
      <w:r w:rsidRPr="00B5546F">
        <w:t>with</w:t>
      </w:r>
      <w:r w:rsidRPr="00B5546F" w:rsidR="00FA2E32">
        <w:t xml:space="preserve"> </w:t>
      </w:r>
      <w:r w:rsidRPr="00B5546F">
        <w:t>Ministers,</w:t>
      </w:r>
      <w:r w:rsidRPr="00B5546F" w:rsidR="00FA2E32">
        <w:t xml:space="preserve"> </w:t>
      </w:r>
      <w:r w:rsidRPr="00B5546F">
        <w:t>et</w:t>
      </w:r>
      <w:r w:rsidRPr="00B5546F" w:rsidR="00FA2E32">
        <w:t xml:space="preserve"> </w:t>
      </w:r>
      <w:r w:rsidRPr="00B5546F">
        <w:t>cetera,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part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process.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was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very</w:t>
      </w:r>
      <w:r w:rsidRPr="00B5546F" w:rsidR="00FA2E32">
        <w:t xml:space="preserve"> </w:t>
      </w:r>
      <w:r w:rsidRPr="00B5546F">
        <w:t>in-depth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effective</w:t>
      </w:r>
      <w:r w:rsidRPr="00B5546F" w:rsidR="00FA2E32">
        <w:t xml:space="preserve"> </w:t>
      </w:r>
      <w:r w:rsidRPr="00B5546F">
        <w:t>strand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conversation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part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talks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fed</w:t>
      </w:r>
      <w:r w:rsidRPr="00B5546F" w:rsidR="00FA2E32">
        <w:t xml:space="preserve"> </w:t>
      </w:r>
      <w:r w:rsidRPr="00B5546F">
        <w:t>into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final</w:t>
      </w:r>
      <w:r w:rsidRPr="00B5546F" w:rsidR="00FA2E32">
        <w:t xml:space="preserve"> </w:t>
      </w:r>
      <w:r w:rsidRPr="00B5546F">
        <w:t>text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was</w:t>
      </w:r>
      <w:r w:rsidRPr="00B5546F" w:rsidR="00FA2E32">
        <w:t xml:space="preserve"> </w:t>
      </w:r>
      <w:r w:rsidRPr="00B5546F">
        <w:t>created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 w:rsidR="00AF5F40">
        <w:t>New</w:t>
      </w:r>
      <w:r w:rsidRPr="00B5546F" w:rsidR="00FA2E32">
        <w:t xml:space="preserve"> </w:t>
      </w:r>
      <w:r w:rsidRPr="00B5546F" w:rsidR="00AF5F40">
        <w:t>Decade,</w:t>
      </w:r>
      <w:r w:rsidRPr="00B5546F" w:rsidR="00FA2E32">
        <w:t xml:space="preserve"> </w:t>
      </w:r>
      <w:r w:rsidRPr="00B5546F" w:rsidR="00AF5F40">
        <w:t>New</w:t>
      </w:r>
      <w:r w:rsidRPr="00B5546F" w:rsidR="00FA2E32">
        <w:t xml:space="preserve"> </w:t>
      </w:r>
      <w:r w:rsidRPr="00B5546F" w:rsidR="00AF5F40">
        <w:t>Approach</w:t>
      </w:r>
      <w:r w:rsidRPr="00B5546F" w:rsidR="00631471">
        <w:t>,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set</w:t>
      </w:r>
      <w:r w:rsidRPr="00B5546F" w:rsidR="00FA2E32">
        <w:t xml:space="preserve"> </w:t>
      </w:r>
      <w:r w:rsidRPr="00B5546F">
        <w:t>out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chapter</w:t>
      </w:r>
      <w:r w:rsidRPr="00B5546F" w:rsidR="00631471">
        <w:t xml:space="preserve"> in annexe A</w:t>
      </w:r>
      <w:r w:rsidRPr="00B5546F" w:rsidR="00FA2E32">
        <w:t xml:space="preserve"> </w:t>
      </w:r>
      <w:r w:rsidRPr="00B5546F" w:rsidR="00631471">
        <w:t>on</w:t>
      </w:r>
      <w:r w:rsidRPr="00B5546F" w:rsidR="00FA2E32">
        <w:t xml:space="preserve"> </w:t>
      </w:r>
      <w:r w:rsidRPr="00B5546F">
        <w:t>transparency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accountability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Executive</w:t>
      </w:r>
      <w:r w:rsidRPr="00B5546F">
        <w:t>.</w:t>
      </w:r>
      <w:r w:rsidRPr="00B5546F" w:rsidR="00FA2E32">
        <w:t xml:space="preserve"> </w:t>
      </w:r>
    </w:p>
    <w:p w:rsidR="00A32657" w:rsidRPr="00B5546F" w:rsidP="00A32657">
      <w:pPr>
        <w:pStyle w:val="Question"/>
      </w:pPr>
      <w:sdt>
        <w:sdtPr>
          <w:alias w:val="Member"/>
          <w:tag w:val="&lt;Member mnisId='4827' dodsId=''&gt;"/>
          <w:id w:val="64000645"/>
          <w:placeholder>
            <w:docPart w:val="DefaultPlaceholder_1082065158"/>
          </w:placeholder>
          <w:richText/>
        </w:sdtPr>
        <w:sdtContent>
          <w:r w:rsidRPr="00B5546F">
            <w:rPr>
              <w:b/>
            </w:rPr>
            <w:t>Claire</w:t>
          </w:r>
          <w:r w:rsidRPr="00B5546F" w:rsidR="00FA2E32">
            <w:rPr>
              <w:b/>
            </w:rPr>
            <w:t xml:space="preserve"> </w:t>
          </w:r>
          <w:r w:rsidRPr="00B5546F">
            <w:rPr>
              <w:b/>
            </w:rPr>
            <w:t>Hanna:</w:t>
          </w:r>
        </w:sdtContent>
      </w:sdt>
      <w:r w:rsidRPr="00B5546F" w:rsidR="00FA2E32">
        <w:t xml:space="preserve"> </w:t>
      </w:r>
      <w:r w:rsidRPr="00B5546F">
        <w:t>I</w:t>
      </w:r>
      <w:r w:rsidRPr="00B5546F" w:rsidR="00FA2E32">
        <w:t xml:space="preserve"> </w:t>
      </w:r>
      <w:r w:rsidRPr="00B5546F">
        <w:t>know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lot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ground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cover</w:t>
      </w:r>
      <w:r w:rsidRPr="00B5546F" w:rsidR="00631471">
        <w:t>,</w:t>
      </w:r>
      <w:r w:rsidRPr="00B5546F" w:rsidR="00FA2E32">
        <w:t xml:space="preserve"> </w:t>
      </w:r>
      <w:r w:rsidRPr="00B5546F">
        <w:t>so</w:t>
      </w:r>
      <w:r w:rsidRPr="00B5546F" w:rsidR="00FA2E32">
        <w:t xml:space="preserve"> </w:t>
      </w:r>
      <w:r w:rsidRPr="00B5546F" w:rsidR="00942779">
        <w:t>I</w:t>
      </w:r>
      <w:r w:rsidRPr="00B5546F" w:rsidR="00FA2E32">
        <w:t xml:space="preserve"> </w:t>
      </w:r>
      <w:r w:rsidRPr="00B5546F">
        <w:t>just</w:t>
      </w:r>
      <w:r w:rsidRPr="00B5546F" w:rsidR="00FA2E32">
        <w:t xml:space="preserve"> </w:t>
      </w:r>
      <w:r w:rsidRPr="00B5546F" w:rsidR="00942779">
        <w:t>want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finish</w:t>
      </w:r>
      <w:r w:rsidRPr="00B5546F" w:rsidR="00FA2E32">
        <w:t xml:space="preserve"> </w:t>
      </w:r>
      <w:r w:rsidRPr="00B5546F" w:rsidR="00942779">
        <w:t>on</w:t>
      </w:r>
      <w:r w:rsidRPr="00B5546F" w:rsidR="00FA2E32">
        <w:t xml:space="preserve"> </w:t>
      </w:r>
      <w:r w:rsidRPr="00B5546F" w:rsidR="00942779">
        <w:t>this.</w:t>
      </w:r>
      <w:r w:rsidRPr="00B5546F" w:rsidR="00FA2E32">
        <w:t xml:space="preserve"> </w:t>
      </w:r>
      <w:r w:rsidRPr="00B5546F" w:rsidR="00942779">
        <w:t>Are</w:t>
      </w:r>
      <w:r w:rsidRPr="00B5546F" w:rsidR="00FA2E32">
        <w:t xml:space="preserve"> </w:t>
      </w:r>
      <w:r w:rsidRPr="00B5546F" w:rsidR="00942779">
        <w:t>there</w:t>
      </w:r>
      <w:r w:rsidRPr="00B5546F" w:rsidR="00FA2E32">
        <w:t xml:space="preserve"> </w:t>
      </w:r>
      <w:r w:rsidRPr="00B5546F" w:rsidR="00942779">
        <w:t>other</w:t>
      </w:r>
      <w:r w:rsidRPr="00B5546F" w:rsidR="00FA2E32">
        <w:t xml:space="preserve"> </w:t>
      </w:r>
      <w:r w:rsidRPr="00B5546F" w:rsidR="00942779">
        <w:t>reforms</w:t>
      </w:r>
      <w:r w:rsidRPr="00B5546F" w:rsidR="00FA2E32">
        <w:t xml:space="preserve"> </w:t>
      </w:r>
      <w:r w:rsidRPr="00B5546F" w:rsidR="00942779">
        <w:t>that</w:t>
      </w:r>
      <w:r w:rsidRPr="00B5546F" w:rsidR="00FA2E32">
        <w:t xml:space="preserve"> </w:t>
      </w:r>
      <w:r w:rsidRPr="00B5546F" w:rsidR="00942779">
        <w:t>you</w:t>
      </w:r>
      <w:r w:rsidRPr="00B5546F" w:rsidR="00FA2E32">
        <w:t xml:space="preserve"> </w:t>
      </w:r>
      <w:r w:rsidRPr="00B5546F" w:rsidR="00942779">
        <w:t>think</w:t>
      </w:r>
      <w:r w:rsidRPr="00B5546F" w:rsidR="00FA2E32">
        <w:t xml:space="preserve"> </w:t>
      </w:r>
      <w:r w:rsidRPr="00B5546F" w:rsidR="00942779">
        <w:t>are</w:t>
      </w:r>
      <w:r w:rsidRPr="00B5546F" w:rsidR="00FA2E32">
        <w:t xml:space="preserve"> </w:t>
      </w:r>
      <w:r w:rsidRPr="00B5546F" w:rsidR="00942779">
        <w:t>required</w:t>
      </w:r>
      <w:r w:rsidRPr="00B5546F" w:rsidR="00FA2E32">
        <w:t xml:space="preserve"> </w:t>
      </w:r>
      <w:r w:rsidRPr="00B5546F" w:rsidR="00942779">
        <w:t>and</w:t>
      </w:r>
      <w:r w:rsidRPr="00B5546F" w:rsidR="00FA2E32">
        <w:t xml:space="preserve"> </w:t>
      </w:r>
      <w:r w:rsidRPr="00B5546F" w:rsidR="00942779">
        <w:t>how</w:t>
      </w:r>
      <w:r w:rsidRPr="00B5546F" w:rsidR="00FA2E32">
        <w:t xml:space="preserve"> </w:t>
      </w:r>
      <w:r w:rsidRPr="00B5546F" w:rsidR="00942779">
        <w:t>will</w:t>
      </w:r>
      <w:r w:rsidRPr="00B5546F" w:rsidR="00FA2E32">
        <w:t xml:space="preserve"> </w:t>
      </w:r>
      <w:r w:rsidRPr="00B5546F" w:rsidR="00942779">
        <w:t>you</w:t>
      </w:r>
      <w:r w:rsidRPr="00B5546F" w:rsidR="00FA2E32">
        <w:t xml:space="preserve"> </w:t>
      </w:r>
      <w:r w:rsidRPr="00B5546F" w:rsidR="00942779">
        <w:t>measure</w:t>
      </w:r>
      <w:r w:rsidRPr="00B5546F" w:rsidR="00FA2E32">
        <w:t xml:space="preserve"> </w:t>
      </w:r>
      <w:r w:rsidRPr="00B5546F" w:rsidR="00942779">
        <w:t>success</w:t>
      </w:r>
      <w:r w:rsidRPr="00B5546F" w:rsidR="00FA2E32">
        <w:t xml:space="preserve"> </w:t>
      </w:r>
      <w:r w:rsidRPr="00B5546F" w:rsidR="00942779">
        <w:t>with</w:t>
      </w:r>
      <w:r w:rsidRPr="00B5546F" w:rsidR="00FA2E32">
        <w:t xml:space="preserve"> </w:t>
      </w:r>
      <w:r w:rsidRPr="00B5546F" w:rsidR="00942779">
        <w:t>the</w:t>
      </w:r>
      <w:r w:rsidRPr="00B5546F" w:rsidR="00FA2E32">
        <w:t xml:space="preserve"> </w:t>
      </w:r>
      <w:r w:rsidRPr="00B5546F" w:rsidR="00942779">
        <w:t>reforms</w:t>
      </w:r>
      <w:r w:rsidRPr="00B5546F" w:rsidR="00FA2E32">
        <w:t xml:space="preserve"> </w:t>
      </w:r>
      <w:r w:rsidRPr="00B5546F" w:rsidR="00942779">
        <w:t>that</w:t>
      </w:r>
      <w:r w:rsidRPr="00B5546F" w:rsidR="00FA2E32">
        <w:t xml:space="preserve"> </w:t>
      </w:r>
      <w:r w:rsidRPr="00B5546F" w:rsidR="00942779">
        <w:t>have</w:t>
      </w:r>
      <w:r w:rsidRPr="00B5546F" w:rsidR="00FA2E32">
        <w:t xml:space="preserve"> </w:t>
      </w:r>
      <w:r w:rsidRPr="00B5546F" w:rsidR="00942779">
        <w:t>been</w:t>
      </w:r>
      <w:r w:rsidRPr="00B5546F" w:rsidR="00FA2E32">
        <w:t xml:space="preserve"> </w:t>
      </w:r>
      <w:r w:rsidRPr="00B5546F" w:rsidR="00942779">
        <w:t>brought</w:t>
      </w:r>
      <w:r w:rsidRPr="00B5546F" w:rsidR="00FA2E32">
        <w:t xml:space="preserve"> </w:t>
      </w:r>
      <w:r w:rsidRPr="00B5546F" w:rsidR="00942779">
        <w:t>in?</w:t>
      </w:r>
    </w:p>
    <w:p w:rsidR="00942779" w:rsidRPr="00B5546F" w:rsidP="00A32657">
      <w:pPr>
        <w:pStyle w:val="Answer"/>
      </w:pPr>
      <w:sdt>
        <w:sdtPr>
          <w:alias w:val="Witness"/>
          <w:id w:val="244616106"/>
          <w:placeholder>
            <w:docPart w:val="DefaultPlaceholder_1082065158"/>
          </w:placeholder>
          <w:richText/>
        </w:sdtPr>
        <w:sdtContent>
          <w:r w:rsidR="00AE0EA3">
            <w:rPr>
              <w:b/>
              <w:i/>
              <w:iCs/>
            </w:rPr>
            <w:t>Mr Walker:</w:t>
          </w:r>
          <w:r w:rsidRPr="00B5546F" w:rsidR="00FA2E32">
            <w:rPr>
              <w:b/>
            </w:rPr>
            <w:t xml:space="preserve"> </w:t>
          </w:r>
        </w:sdtContent>
      </w:sdt>
      <w:r w:rsidRPr="00B5546F" w:rsidR="00A32657">
        <w:t>The</w:t>
      </w:r>
      <w:r w:rsidRPr="00B5546F" w:rsidR="00FA2E32">
        <w:t xml:space="preserve"> </w:t>
      </w:r>
      <w:r w:rsidRPr="00B5546F" w:rsidR="00A32657">
        <w:t>key</w:t>
      </w:r>
      <w:r w:rsidRPr="00B5546F" w:rsidR="00FA2E32">
        <w:t xml:space="preserve"> </w:t>
      </w:r>
      <w:r w:rsidRPr="00B5546F" w:rsidR="00A32657">
        <w:t>measure</w:t>
      </w:r>
      <w:r w:rsidRPr="00B5546F" w:rsidR="00FA2E32">
        <w:t xml:space="preserve"> </w:t>
      </w:r>
      <w:r w:rsidRPr="00B5546F" w:rsidR="00A32657">
        <w:t>of</w:t>
      </w:r>
      <w:r w:rsidRPr="00B5546F" w:rsidR="00FA2E32">
        <w:t xml:space="preserve"> </w:t>
      </w:r>
      <w:r w:rsidRPr="00B5546F" w:rsidR="00A32657">
        <w:t>success</w:t>
      </w:r>
      <w:r w:rsidRPr="00B5546F" w:rsidR="00FA2E32">
        <w:t xml:space="preserve"> </w:t>
      </w:r>
      <w:r w:rsidRPr="00B5546F" w:rsidR="00A32657">
        <w:t>for</w:t>
      </w:r>
      <w:r w:rsidRPr="00B5546F" w:rsidR="00FA2E32">
        <w:t xml:space="preserve"> </w:t>
      </w:r>
      <w:r w:rsidRPr="00B5546F" w:rsidR="00A32657">
        <w:t>all</w:t>
      </w:r>
      <w:r w:rsidRPr="00B5546F" w:rsidR="00FA2E32">
        <w:t xml:space="preserve"> </w:t>
      </w:r>
      <w:r w:rsidRPr="00B5546F" w:rsidR="00A32657">
        <w:t>of</w:t>
      </w:r>
      <w:r w:rsidRPr="00B5546F" w:rsidR="00FA2E32">
        <w:t xml:space="preserve"> </w:t>
      </w:r>
      <w:r w:rsidRPr="00B5546F" w:rsidR="00A32657">
        <w:t>this</w:t>
      </w:r>
      <w:r w:rsidRPr="00B5546F" w:rsidR="00FA2E32">
        <w:t xml:space="preserve"> </w:t>
      </w:r>
      <w:r w:rsidRPr="00B5546F" w:rsidR="00A32657">
        <w:t>is</w:t>
      </w:r>
      <w:r w:rsidRPr="00B5546F" w:rsidR="00FA2E32">
        <w:t xml:space="preserve"> </w:t>
      </w:r>
      <w:r w:rsidRPr="00B5546F" w:rsidR="00A32657">
        <w:t>going</w:t>
      </w:r>
      <w:r w:rsidRPr="00B5546F" w:rsidR="00FA2E32">
        <w:t xml:space="preserve"> </w:t>
      </w:r>
      <w:r w:rsidRPr="00B5546F" w:rsidR="00A32657">
        <w:t>to</w:t>
      </w:r>
      <w:r w:rsidRPr="00B5546F" w:rsidR="00FA2E32">
        <w:t xml:space="preserve"> </w:t>
      </w:r>
      <w:r w:rsidRPr="00B5546F" w:rsidR="00A32657">
        <w:t>be</w:t>
      </w:r>
      <w:r w:rsidRPr="00B5546F" w:rsidR="00FA2E32">
        <w:t xml:space="preserve"> </w:t>
      </w:r>
      <w:r w:rsidRPr="00B5546F" w:rsidR="00A32657">
        <w:t>the</w:t>
      </w:r>
      <w:r w:rsidRPr="00B5546F" w:rsidR="00FA2E32">
        <w:t xml:space="preserve"> </w:t>
      </w:r>
      <w:r w:rsidRPr="00B5546F" w:rsidR="00A32657">
        <w:t>sustainability</w:t>
      </w:r>
      <w:r w:rsidRPr="00B5546F" w:rsidR="00FA2E32">
        <w:t xml:space="preserve"> </w:t>
      </w:r>
      <w:r w:rsidRPr="00B5546F" w:rsidR="00A32657">
        <w:t>of</w:t>
      </w:r>
      <w:r w:rsidRPr="00B5546F" w:rsidR="00FA2E32">
        <w:t xml:space="preserve"> </w:t>
      </w:r>
      <w:r w:rsidRPr="00B5546F" w:rsidR="00A32657">
        <w:t>the</w:t>
      </w:r>
      <w:r w:rsidRPr="00B5546F" w:rsidR="00FA2E32">
        <w:t xml:space="preserve"> </w:t>
      </w:r>
      <w:r w:rsidRPr="00B5546F">
        <w:t>E</w:t>
      </w:r>
      <w:r w:rsidRPr="00B5546F" w:rsidR="00A32657">
        <w:t>xecutive</w:t>
      </w:r>
      <w:r w:rsidRPr="00B5546F" w:rsidR="00FA2E32">
        <w:t xml:space="preserve"> </w:t>
      </w:r>
      <w:r w:rsidRPr="00B5546F" w:rsidR="00A32657">
        <w:t>and</w:t>
      </w:r>
      <w:r w:rsidRPr="00B5546F" w:rsidR="00FA2E32">
        <w:t xml:space="preserve"> </w:t>
      </w:r>
      <w:r w:rsidRPr="00B5546F" w:rsidR="00A32657">
        <w:t>the</w:t>
      </w:r>
      <w:r w:rsidRPr="00B5546F" w:rsidR="00FA2E32">
        <w:t xml:space="preserve"> </w:t>
      </w:r>
      <w:r w:rsidRPr="00B5546F">
        <w:t>Assembly.</w:t>
      </w:r>
      <w:r w:rsidRPr="00B5546F" w:rsidR="00FA2E32">
        <w:t xml:space="preserve"> </w:t>
      </w:r>
      <w:r w:rsidRPr="00B5546F">
        <w:t>It</w:t>
      </w:r>
      <w:r w:rsidRPr="00B5546F" w:rsidR="00FA2E32">
        <w:t xml:space="preserve"> </w:t>
      </w:r>
      <w:r w:rsidRPr="00B5546F">
        <w:t>also</w:t>
      </w:r>
      <w:r w:rsidRPr="00B5546F" w:rsidR="00FA2E32">
        <w:t xml:space="preserve"> </w:t>
      </w:r>
      <w:r w:rsidRPr="00B5546F">
        <w:t>very</w:t>
      </w:r>
      <w:r w:rsidRPr="00B5546F" w:rsidR="00FA2E32">
        <w:t xml:space="preserve"> </w:t>
      </w:r>
      <w:r w:rsidRPr="00B5546F">
        <w:t>much</w:t>
      </w:r>
      <w:r w:rsidRPr="00B5546F" w:rsidR="00FA2E32">
        <w:t xml:space="preserve"> </w:t>
      </w:r>
      <w:r w:rsidRPr="00B5546F">
        <w:t>comes</w:t>
      </w:r>
      <w:r w:rsidRPr="00B5546F" w:rsidR="00FA2E32">
        <w:t xml:space="preserve"> </w:t>
      </w:r>
      <w:r w:rsidRPr="00B5546F">
        <w:t>back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context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which</w:t>
      </w:r>
      <w:r w:rsidRPr="00B5546F" w:rsidR="00FA2E32">
        <w:t xml:space="preserve"> </w:t>
      </w:r>
      <w:r w:rsidRPr="00B5546F" w:rsidR="00940435">
        <w:t xml:space="preserve">the </w:t>
      </w:r>
      <w:r w:rsidRPr="00B5546F" w:rsidR="00AF5F40">
        <w:t>New</w:t>
      </w:r>
      <w:r w:rsidRPr="00B5546F" w:rsidR="00FA2E32">
        <w:t xml:space="preserve"> </w:t>
      </w:r>
      <w:r w:rsidRPr="00B5546F" w:rsidR="00AF5F40">
        <w:t>Decade,</w:t>
      </w:r>
      <w:r w:rsidRPr="00B5546F" w:rsidR="00FA2E32">
        <w:t xml:space="preserve"> </w:t>
      </w:r>
      <w:r w:rsidRPr="00B5546F" w:rsidR="00AF5F40">
        <w:t>New</w:t>
      </w:r>
      <w:r w:rsidRPr="00B5546F" w:rsidR="00FA2E32">
        <w:t xml:space="preserve"> </w:t>
      </w:r>
      <w:r w:rsidRPr="00B5546F" w:rsidR="00AF5F40">
        <w:t>Approach</w:t>
      </w:r>
      <w:r w:rsidRPr="00B5546F" w:rsidR="00940435">
        <w:t xml:space="preserve"> deal</w:t>
      </w:r>
      <w:r w:rsidRPr="00B5546F" w:rsidR="00FA2E32">
        <w:t xml:space="preserve"> </w:t>
      </w:r>
      <w:r w:rsidRPr="00B5546F">
        <w:t>was</w:t>
      </w:r>
      <w:r w:rsidRPr="00B5546F" w:rsidR="00FA2E32">
        <w:t xml:space="preserve"> </w:t>
      </w:r>
      <w:r w:rsidRPr="00B5546F">
        <w:t>reached</w:t>
      </w:r>
      <w:r w:rsidRPr="00B5546F" w:rsidR="00940435">
        <w:t xml:space="preserve">, and </w:t>
      </w:r>
      <w:r w:rsidRPr="00B5546F">
        <w:t>the</w:t>
      </w:r>
      <w:r w:rsidRPr="00B5546F" w:rsidR="00FA2E32">
        <w:t xml:space="preserve"> </w:t>
      </w:r>
      <w:r w:rsidRPr="00B5546F">
        <w:t>fact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it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delivering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priorities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people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Northern</w:t>
      </w:r>
      <w:r w:rsidRPr="00B5546F" w:rsidR="00FA2E32">
        <w:t xml:space="preserve"> </w:t>
      </w:r>
      <w:r w:rsidRPr="00B5546F">
        <w:t>Ireland.</w:t>
      </w:r>
      <w:r w:rsidRPr="00B5546F" w:rsidR="00FA2E32">
        <w:t xml:space="preserve"> </w:t>
      </w:r>
      <w:r w:rsidRPr="00B5546F" w:rsidR="00A32657">
        <w:t>We</w:t>
      </w:r>
      <w:r w:rsidRPr="00B5546F" w:rsidR="00FA2E32">
        <w:t xml:space="preserve"> </w:t>
      </w:r>
      <w:r w:rsidRPr="00B5546F" w:rsidR="00A32657">
        <w:t>have</w:t>
      </w:r>
      <w:r w:rsidRPr="00B5546F" w:rsidR="00FA2E32">
        <w:t xml:space="preserve"> </w:t>
      </w:r>
      <w:r w:rsidRPr="00B5546F" w:rsidR="00A32657">
        <w:t>seen</w:t>
      </w:r>
      <w:r w:rsidRPr="00B5546F" w:rsidR="00FA2E32">
        <w:t xml:space="preserve"> </w:t>
      </w:r>
      <w:r w:rsidRPr="00B5546F" w:rsidR="00A32657">
        <w:t>some</w:t>
      </w:r>
      <w:r w:rsidRPr="00B5546F" w:rsidR="00FA2E32">
        <w:t xml:space="preserve"> </w:t>
      </w:r>
      <w:r w:rsidRPr="00B5546F" w:rsidR="00A32657">
        <w:t>real</w:t>
      </w:r>
      <w:r w:rsidRPr="00B5546F" w:rsidR="00FA2E32">
        <w:t xml:space="preserve"> </w:t>
      </w:r>
      <w:r w:rsidRPr="00B5546F" w:rsidR="00A32657">
        <w:t>progress</w:t>
      </w:r>
      <w:r w:rsidRPr="00B5546F" w:rsidR="00FA2E32">
        <w:t xml:space="preserve"> </w:t>
      </w:r>
      <w:r w:rsidRPr="00B5546F" w:rsidR="00A32657">
        <w:t>made</w:t>
      </w:r>
      <w:r w:rsidRPr="00B5546F" w:rsidR="00FA2E32">
        <w:t xml:space="preserve"> </w:t>
      </w:r>
      <w:r w:rsidRPr="00B5546F" w:rsidR="00A32657">
        <w:t>on</w:t>
      </w:r>
      <w:r w:rsidRPr="00B5546F" w:rsidR="00FA2E32">
        <w:t xml:space="preserve"> </w:t>
      </w:r>
      <w:r w:rsidRPr="00B5546F" w:rsidR="00A32657">
        <w:t>the</w:t>
      </w:r>
      <w:r w:rsidRPr="00B5546F" w:rsidR="00FA2E32">
        <w:t xml:space="preserve"> </w:t>
      </w:r>
      <w:r w:rsidRPr="00B5546F" w:rsidR="00A32657">
        <w:t>health</w:t>
      </w:r>
      <w:r w:rsidRPr="00B5546F" w:rsidR="00FA2E32">
        <w:t xml:space="preserve"> </w:t>
      </w:r>
      <w:r w:rsidRPr="00B5546F" w:rsidR="00A32657">
        <w:t>front</w:t>
      </w:r>
      <w:r w:rsidRPr="00B5546F" w:rsidR="00FA2E32">
        <w:t xml:space="preserve"> </w:t>
      </w:r>
      <w:r w:rsidRPr="00B5546F" w:rsidR="00A32657">
        <w:t>and</w:t>
      </w:r>
      <w:r w:rsidRPr="00B5546F" w:rsidR="00FA2E32">
        <w:t xml:space="preserve"> </w:t>
      </w:r>
      <w:r w:rsidRPr="00B5546F" w:rsidR="002414A6">
        <w:t>on</w:t>
      </w:r>
      <w:r w:rsidRPr="00B5546F" w:rsidR="00FA2E32">
        <w:t xml:space="preserve"> </w:t>
      </w:r>
      <w:r w:rsidRPr="00B5546F" w:rsidR="00A32657">
        <w:t>addressing</w:t>
      </w:r>
      <w:r w:rsidRPr="00B5546F" w:rsidR="00FA2E32">
        <w:t xml:space="preserve"> </w:t>
      </w:r>
      <w:r w:rsidRPr="00B5546F" w:rsidR="00A32657">
        <w:t>some</w:t>
      </w:r>
      <w:r w:rsidRPr="00B5546F" w:rsidR="00FA2E32">
        <w:t xml:space="preserve"> </w:t>
      </w:r>
      <w:r w:rsidRPr="00B5546F" w:rsidR="00A32657">
        <w:t>of</w:t>
      </w:r>
      <w:r w:rsidRPr="00B5546F" w:rsidR="00FA2E32">
        <w:t xml:space="preserve"> </w:t>
      </w:r>
      <w:r w:rsidRPr="00B5546F" w:rsidR="00A32657">
        <w:t>th</w:t>
      </w:r>
      <w:r w:rsidRPr="00B5546F">
        <w:t>os</w:t>
      </w:r>
      <w:r w:rsidRPr="00B5546F" w:rsidR="00A32657">
        <w:t>e</w:t>
      </w:r>
      <w:r w:rsidRPr="00B5546F" w:rsidR="00FA2E32">
        <w:t xml:space="preserve"> </w:t>
      </w:r>
      <w:r w:rsidRPr="00B5546F" w:rsidR="00A32657">
        <w:t>upfront</w:t>
      </w:r>
      <w:r w:rsidRPr="00B5546F" w:rsidR="00FA2E32">
        <w:t xml:space="preserve"> </w:t>
      </w:r>
      <w:r w:rsidRPr="00B5546F" w:rsidR="00A32657">
        <w:t>challenges</w:t>
      </w:r>
      <w:r w:rsidRPr="00B5546F" w:rsidR="00FA2E32">
        <w:t xml:space="preserve"> </w:t>
      </w:r>
      <w:r w:rsidRPr="00B5546F" w:rsidR="00A32657">
        <w:t>that</w:t>
      </w:r>
      <w:r w:rsidRPr="00B5546F" w:rsidR="00FA2E32">
        <w:t xml:space="preserve"> </w:t>
      </w:r>
      <w:r w:rsidRPr="00B5546F" w:rsidR="00A32657">
        <w:t>we</w:t>
      </w:r>
      <w:r w:rsidRPr="00B5546F" w:rsidR="00FA2E32">
        <w:t xml:space="preserve"> </w:t>
      </w:r>
      <w:r w:rsidRPr="00B5546F">
        <w:t>we</w:t>
      </w:r>
      <w:r w:rsidRPr="00B5546F" w:rsidR="00A32657">
        <w:t>re</w:t>
      </w:r>
      <w:r w:rsidRPr="00B5546F" w:rsidR="00FA2E32">
        <w:t xml:space="preserve"> </w:t>
      </w:r>
      <w:r w:rsidRPr="00B5546F" w:rsidR="00A32657">
        <w:t>facing</w:t>
      </w:r>
      <w:r w:rsidRPr="00B5546F" w:rsidR="00FA2E32">
        <w:t xml:space="preserve"> </w:t>
      </w:r>
      <w:r w:rsidRPr="00B5546F">
        <w:t>back</w:t>
      </w:r>
      <w:r w:rsidRPr="00B5546F" w:rsidR="00FA2E32">
        <w:t xml:space="preserve"> </w:t>
      </w:r>
      <w:r w:rsidRPr="00B5546F" w:rsidR="00A32657">
        <w:t>in</w:t>
      </w:r>
      <w:r w:rsidRPr="00B5546F" w:rsidR="00FA2E32">
        <w:t xml:space="preserve"> </w:t>
      </w:r>
      <w:r w:rsidRPr="00B5546F" w:rsidR="00A32657">
        <w:t>January</w:t>
      </w:r>
      <w:r w:rsidRPr="00B5546F" w:rsidR="00B1053A">
        <w:t>,</w:t>
      </w:r>
      <w:r w:rsidRPr="00B5546F" w:rsidR="00FA2E32">
        <w:t xml:space="preserve"> </w:t>
      </w:r>
      <w:r w:rsidRPr="00B5546F">
        <w:t>but</w:t>
      </w:r>
      <w:r w:rsidRPr="00B5546F" w:rsidR="00FA2E32">
        <w:t xml:space="preserve"> </w:t>
      </w:r>
      <w:r w:rsidRPr="00B5546F">
        <w:t>clearly</w:t>
      </w:r>
      <w:r w:rsidRPr="00B5546F" w:rsidR="00FA2E32">
        <w:t xml:space="preserve"> </w:t>
      </w:r>
      <w:r w:rsidRPr="00B5546F">
        <w:t>there</w:t>
      </w:r>
      <w:r w:rsidRPr="00B5546F" w:rsidR="00FA2E32">
        <w:t xml:space="preserve"> </w:t>
      </w:r>
      <w:r w:rsidRPr="00B5546F">
        <w:t>are</w:t>
      </w:r>
      <w:r w:rsidRPr="00B5546F" w:rsidR="00FA2E32">
        <w:t xml:space="preserve"> </w:t>
      </w:r>
      <w:r w:rsidRPr="00B5546F">
        <w:t>other</w:t>
      </w:r>
      <w:r w:rsidRPr="00B5546F" w:rsidR="00FA2E32">
        <w:t xml:space="preserve"> </w:t>
      </w:r>
      <w:r w:rsidRPr="00B5546F">
        <w:t>areas.</w:t>
      </w:r>
      <w:r w:rsidRPr="00B5546F" w:rsidR="00FA2E32">
        <w:t xml:space="preserve"> </w:t>
      </w:r>
      <w:r w:rsidRPr="00B5546F">
        <w:t>There</w:t>
      </w:r>
      <w:r w:rsidRPr="00B5546F" w:rsidR="00FA2E32">
        <w:t xml:space="preserve"> </w:t>
      </w:r>
      <w:r w:rsidRPr="00B5546F">
        <w:t>are</w:t>
      </w:r>
      <w:r w:rsidRPr="00B5546F" w:rsidR="00FA2E32">
        <w:t xml:space="preserve"> </w:t>
      </w:r>
      <w:r w:rsidRPr="00B5546F">
        <w:t>some</w:t>
      </w:r>
      <w:r w:rsidRPr="00B5546F" w:rsidR="00FA2E32">
        <w:t xml:space="preserve"> </w:t>
      </w:r>
      <w:r w:rsidRPr="00B5546F">
        <w:t>aspects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 w:rsidR="002414A6">
        <w:t>institutional</w:t>
      </w:r>
      <w:r w:rsidRPr="00B5546F" w:rsidR="00FA2E32">
        <w:t xml:space="preserve"> </w:t>
      </w:r>
      <w:r w:rsidRPr="00B5546F">
        <w:t>changes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clearly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not</w:t>
      </w:r>
      <w:r w:rsidRPr="00B5546F" w:rsidR="00FA2E32">
        <w:t xml:space="preserve"> </w:t>
      </w:r>
      <w:r w:rsidRPr="00B5546F">
        <w:t>been</w:t>
      </w:r>
      <w:r w:rsidRPr="00B5546F" w:rsidR="00FA2E32">
        <w:t xml:space="preserve"> </w:t>
      </w:r>
      <w:r w:rsidRPr="00B5546F">
        <w:t>tested</w:t>
      </w:r>
      <w:r w:rsidRPr="00B5546F" w:rsidR="00FA2E32">
        <w:t xml:space="preserve"> </w:t>
      </w:r>
      <w:r w:rsidRPr="00B5546F">
        <w:t>yet</w:t>
      </w:r>
      <w:r w:rsidRPr="00B5546F" w:rsidR="00B1053A">
        <w:t>,</w:t>
      </w:r>
      <w:r w:rsidRPr="00B5546F" w:rsidR="00FA2E32">
        <w:t xml:space="preserve"> </w:t>
      </w:r>
      <w:r w:rsidRPr="00B5546F">
        <w:t>like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workings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an</w:t>
      </w:r>
      <w:r w:rsidRPr="00B5546F" w:rsidR="00FA2E32">
        <w:t xml:space="preserve"> </w:t>
      </w:r>
      <w:r w:rsidRPr="00B5546F" w:rsidR="00B1053A">
        <w:t>Opposition,</w:t>
      </w:r>
      <w:r w:rsidRPr="00B5546F" w:rsidR="00FA2E32">
        <w:t xml:space="preserve"> </w:t>
      </w:r>
      <w:r w:rsidRPr="00B5546F">
        <w:t>something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was</w:t>
      </w:r>
      <w:r w:rsidRPr="00B5546F" w:rsidR="00FA2E32">
        <w:t xml:space="preserve"> </w:t>
      </w:r>
      <w:r w:rsidRPr="00B5546F">
        <w:t>strengthened</w:t>
      </w:r>
      <w:r w:rsidRPr="00B5546F" w:rsidR="00FA2E32">
        <w:t xml:space="preserve"> </w:t>
      </w:r>
      <w:r w:rsidRPr="00B5546F">
        <w:t>from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previous</w:t>
      </w:r>
      <w:r w:rsidRPr="00B5546F" w:rsidR="00FA2E32">
        <w:t xml:space="preserve"> </w:t>
      </w:r>
      <w:r w:rsidRPr="00B5546F">
        <w:t>agreements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that.</w:t>
      </w:r>
      <w:r w:rsidRPr="00B5546F" w:rsidR="00FA2E32">
        <w:t xml:space="preserve"> </w:t>
      </w:r>
    </w:p>
    <w:p w:rsidR="00A32657" w:rsidRPr="00B5546F" w:rsidP="00A32657">
      <w:pPr>
        <w:pStyle w:val="Answer"/>
      </w:pPr>
      <w:r w:rsidRPr="00B5546F">
        <w:t xml:space="preserve">We </w:t>
      </w:r>
      <w:r w:rsidRPr="00B5546F">
        <w:t>need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keep</w:t>
      </w:r>
      <w:r w:rsidRPr="00B5546F" w:rsidR="00FA2E32">
        <w:t xml:space="preserve"> </w:t>
      </w:r>
      <w:r w:rsidRPr="00B5546F">
        <w:t>monitoring</w:t>
      </w:r>
      <w:r w:rsidRPr="00B5546F">
        <w:t xml:space="preserve"> it</w:t>
      </w:r>
      <w:r w:rsidRPr="00B5546F">
        <w:t>.</w:t>
      </w:r>
      <w:r w:rsidRPr="00B5546F" w:rsidR="00FA2E32">
        <w:t xml:space="preserve"> </w:t>
      </w:r>
      <w:r w:rsidRPr="00B5546F">
        <w:t>There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role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Secretary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State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indeed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party</w:t>
      </w:r>
      <w:r w:rsidRPr="00B5546F" w:rsidR="00FA2E32">
        <w:t xml:space="preserve"> </w:t>
      </w:r>
      <w:r w:rsidRPr="00B5546F">
        <w:t>leaders’</w:t>
      </w:r>
      <w:r w:rsidRPr="00B5546F" w:rsidR="00FA2E32">
        <w:t xml:space="preserve"> </w:t>
      </w:r>
      <w:r w:rsidRPr="00B5546F">
        <w:t>forum</w:t>
      </w:r>
      <w:r w:rsidRPr="00B5546F" w:rsidR="00FA2E32">
        <w:t xml:space="preserve"> </w:t>
      </w:r>
      <w:r w:rsidRPr="00B5546F" w:rsidR="00942779">
        <w:t>in</w:t>
      </w:r>
      <w:r w:rsidRPr="00B5546F" w:rsidR="00FA2E32">
        <w:t xml:space="preserve"> </w:t>
      </w:r>
      <w:r w:rsidRPr="00B5546F" w:rsidR="00942779">
        <w:t>monitoring</w:t>
      </w:r>
      <w:r w:rsidRPr="00B5546F" w:rsidR="00FA2E32">
        <w:t xml:space="preserve"> </w:t>
      </w:r>
      <w:r w:rsidRPr="00B5546F" w:rsidR="00942779">
        <w:t>how</w:t>
      </w:r>
      <w:r w:rsidRPr="00B5546F" w:rsidR="00FA2E32">
        <w:t xml:space="preserve"> </w:t>
      </w:r>
      <w:r w:rsidRPr="00B5546F" w:rsidR="00942779">
        <w:t>these</w:t>
      </w:r>
      <w:r w:rsidRPr="00B5546F" w:rsidR="00FA2E32">
        <w:t xml:space="preserve"> </w:t>
      </w:r>
      <w:r w:rsidRPr="00B5546F" w:rsidR="00942779">
        <w:t>institutional</w:t>
      </w:r>
      <w:r w:rsidRPr="00B5546F" w:rsidR="00FA2E32">
        <w:t xml:space="preserve"> </w:t>
      </w:r>
      <w:r w:rsidRPr="00B5546F" w:rsidR="00942779">
        <w:t>changes</w:t>
      </w:r>
      <w:r w:rsidRPr="00B5546F" w:rsidR="00FA2E32">
        <w:t xml:space="preserve"> </w:t>
      </w:r>
      <w:r w:rsidRPr="00B5546F" w:rsidR="00942779">
        <w:t>are</w:t>
      </w:r>
      <w:r w:rsidRPr="00B5546F" w:rsidR="00FA2E32">
        <w:t xml:space="preserve"> </w:t>
      </w:r>
      <w:r w:rsidRPr="00B5546F" w:rsidR="00942779">
        <w:t>working</w:t>
      </w:r>
      <w:r w:rsidRPr="00B5546F" w:rsidR="00FA2E32">
        <w:t xml:space="preserve"> </w:t>
      </w:r>
      <w:r w:rsidRPr="00B5546F" w:rsidR="00942779">
        <w:t>and</w:t>
      </w:r>
      <w:r w:rsidRPr="00B5546F" w:rsidR="00FA2E32">
        <w:t xml:space="preserve"> </w:t>
      </w:r>
      <w:r w:rsidRPr="00B5546F" w:rsidR="00942779">
        <w:t>making</w:t>
      </w:r>
      <w:r w:rsidRPr="00B5546F" w:rsidR="00FA2E32">
        <w:t xml:space="preserve"> </w:t>
      </w:r>
      <w:r w:rsidRPr="00B5546F" w:rsidR="00942779">
        <w:t>sure</w:t>
      </w:r>
      <w:r w:rsidRPr="00B5546F" w:rsidR="00FA2E32">
        <w:t xml:space="preserve"> </w:t>
      </w:r>
      <w:r w:rsidRPr="00B5546F" w:rsidR="00942779">
        <w:t>that</w:t>
      </w:r>
      <w:r w:rsidRPr="00B5546F" w:rsidR="00FA2E32">
        <w:t xml:space="preserve"> </w:t>
      </w:r>
      <w:r w:rsidRPr="00B5546F" w:rsidR="00942779">
        <w:t>they</w:t>
      </w:r>
      <w:r w:rsidRPr="00B5546F" w:rsidR="00FA2E32">
        <w:t xml:space="preserve"> </w:t>
      </w:r>
      <w:r w:rsidRPr="00B5546F" w:rsidR="00942779">
        <w:t>are</w:t>
      </w:r>
      <w:r w:rsidRPr="00B5546F" w:rsidR="00FA2E32">
        <w:t xml:space="preserve"> </w:t>
      </w:r>
      <w:r w:rsidRPr="00B5546F" w:rsidR="00942779">
        <w:t>working</w:t>
      </w:r>
      <w:r w:rsidRPr="00B5546F" w:rsidR="00FA2E32">
        <w:t xml:space="preserve"> </w:t>
      </w:r>
      <w:r w:rsidRPr="00B5546F" w:rsidR="00942779">
        <w:t>effectively.</w:t>
      </w:r>
      <w:r w:rsidRPr="00B5546F" w:rsidR="00FA2E32">
        <w:t xml:space="preserve"> </w:t>
      </w:r>
      <w:r w:rsidRPr="00B5546F" w:rsidR="00942779">
        <w:t>In</w:t>
      </w:r>
      <w:r w:rsidRPr="00B5546F" w:rsidR="00FA2E32">
        <w:t xml:space="preserve"> </w:t>
      </w:r>
      <w:r w:rsidRPr="00B5546F" w:rsidR="00942779">
        <w:t>that</w:t>
      </w:r>
      <w:r w:rsidRPr="00B5546F" w:rsidR="00FA2E32">
        <w:t xml:space="preserve"> </w:t>
      </w:r>
      <w:r w:rsidRPr="00B5546F" w:rsidR="00942779">
        <w:t>respect,</w:t>
      </w:r>
      <w:r w:rsidRPr="00B5546F" w:rsidR="00FA2E32">
        <w:t xml:space="preserve"> </w:t>
      </w:r>
      <w:r w:rsidRPr="00B5546F" w:rsidR="00942779">
        <w:t>we</w:t>
      </w:r>
      <w:r w:rsidRPr="00B5546F" w:rsidR="00FA2E32">
        <w:t xml:space="preserve"> </w:t>
      </w:r>
      <w:r w:rsidRPr="00B5546F" w:rsidR="00942779">
        <w:t>think</w:t>
      </w:r>
      <w:r w:rsidRPr="00B5546F" w:rsidR="00FA2E32">
        <w:t xml:space="preserve"> </w:t>
      </w:r>
      <w:r w:rsidRPr="00B5546F" w:rsidR="00942779">
        <w:t>there</w:t>
      </w:r>
      <w:r w:rsidRPr="00B5546F" w:rsidR="00FA2E32">
        <w:t xml:space="preserve"> </w:t>
      </w:r>
      <w:r w:rsidRPr="00B5546F" w:rsidR="00942779">
        <w:t>will</w:t>
      </w:r>
      <w:r w:rsidRPr="00B5546F" w:rsidR="00FA2E32">
        <w:t xml:space="preserve"> </w:t>
      </w:r>
      <w:r w:rsidRPr="00B5546F" w:rsidR="002414A6">
        <w:t>be</w:t>
      </w:r>
      <w:r w:rsidRPr="00B5546F" w:rsidR="00FA2E32">
        <w:t xml:space="preserve"> </w:t>
      </w:r>
      <w:r w:rsidRPr="00B5546F" w:rsidR="00942779">
        <w:t>benefit</w:t>
      </w:r>
      <w:r w:rsidRPr="00B5546F" w:rsidR="00FA2E32">
        <w:t xml:space="preserve"> </w:t>
      </w:r>
      <w:r w:rsidRPr="00B5546F" w:rsidR="00942779">
        <w:t>from</w:t>
      </w:r>
      <w:r w:rsidRPr="00B5546F" w:rsidR="00FA2E32">
        <w:t xml:space="preserve"> </w:t>
      </w:r>
      <w:r w:rsidRPr="00B5546F" w:rsidR="00942779">
        <w:t>the</w:t>
      </w:r>
      <w:r w:rsidRPr="00B5546F" w:rsidR="00FA2E32">
        <w:t xml:space="preserve"> </w:t>
      </w:r>
      <w:r w:rsidRPr="00B5546F" w:rsidR="00942779">
        <w:t>introduction</w:t>
      </w:r>
      <w:r w:rsidRPr="00B5546F" w:rsidR="00FA2E32">
        <w:t xml:space="preserve"> </w:t>
      </w:r>
      <w:r w:rsidRPr="00B5546F" w:rsidR="00942779">
        <w:t>of</w:t>
      </w:r>
      <w:r w:rsidRPr="00B5546F" w:rsidR="00FA2E32">
        <w:t xml:space="preserve"> </w:t>
      </w:r>
      <w:r w:rsidRPr="00B5546F" w:rsidR="00942779">
        <w:t>an</w:t>
      </w:r>
      <w:r w:rsidRPr="00B5546F" w:rsidR="00FA2E32">
        <w:t xml:space="preserve"> </w:t>
      </w:r>
      <w:r w:rsidRPr="00B5546F" w:rsidR="00942779">
        <w:t>independent</w:t>
      </w:r>
      <w:r w:rsidRPr="00B5546F" w:rsidR="00FA2E32">
        <w:t xml:space="preserve"> </w:t>
      </w:r>
      <w:r w:rsidRPr="00B5546F" w:rsidR="00942779">
        <w:t>fiscal</w:t>
      </w:r>
      <w:r w:rsidRPr="00B5546F" w:rsidR="00FA2E32">
        <w:t xml:space="preserve"> </w:t>
      </w:r>
      <w:r w:rsidRPr="00B5546F" w:rsidR="00942779">
        <w:t>council.</w:t>
      </w:r>
      <w:r w:rsidRPr="00B5546F" w:rsidR="00FA2E32">
        <w:t xml:space="preserve"> </w:t>
      </w:r>
      <w:r w:rsidRPr="00B5546F" w:rsidR="009773D9">
        <w:t>The</w:t>
      </w:r>
      <w:r w:rsidRPr="00B5546F" w:rsidR="00FA2E32">
        <w:t xml:space="preserve"> </w:t>
      </w:r>
      <w:r w:rsidRPr="00B5546F" w:rsidR="00942779">
        <w:t>work</w:t>
      </w:r>
      <w:r w:rsidRPr="00B5546F" w:rsidR="00FA2E32">
        <w:t xml:space="preserve"> </w:t>
      </w:r>
      <w:r w:rsidRPr="00B5546F" w:rsidR="00942779">
        <w:t>that</w:t>
      </w:r>
      <w:r w:rsidRPr="00B5546F" w:rsidR="00FA2E32">
        <w:t xml:space="preserve"> </w:t>
      </w:r>
      <w:r w:rsidRPr="00B5546F" w:rsidR="00942779">
        <w:t>the</w:t>
      </w:r>
      <w:r w:rsidRPr="00B5546F" w:rsidR="00FA2E32">
        <w:t xml:space="preserve"> </w:t>
      </w:r>
      <w:r w:rsidRPr="00B5546F" w:rsidR="00942779">
        <w:t>OBR</w:t>
      </w:r>
      <w:r w:rsidRPr="00B5546F" w:rsidR="00FA2E32">
        <w:t xml:space="preserve"> </w:t>
      </w:r>
      <w:r w:rsidRPr="00B5546F" w:rsidR="00942779">
        <w:t>does</w:t>
      </w:r>
      <w:r w:rsidRPr="00B5546F" w:rsidR="00FA2E32">
        <w:t xml:space="preserve"> </w:t>
      </w:r>
      <w:r w:rsidRPr="00B5546F" w:rsidR="00942779">
        <w:t>in</w:t>
      </w:r>
      <w:r w:rsidRPr="00B5546F" w:rsidR="00FA2E32">
        <w:t xml:space="preserve"> </w:t>
      </w:r>
      <w:r w:rsidRPr="00B5546F" w:rsidR="00942779">
        <w:t>the</w:t>
      </w:r>
      <w:r w:rsidRPr="00B5546F" w:rsidR="00FA2E32">
        <w:t xml:space="preserve"> </w:t>
      </w:r>
      <w:r w:rsidRPr="00B5546F" w:rsidR="00942779">
        <w:t>UK</w:t>
      </w:r>
      <w:r w:rsidRPr="00B5546F" w:rsidR="00FA2E32">
        <w:t xml:space="preserve"> </w:t>
      </w:r>
      <w:r w:rsidRPr="00B5546F" w:rsidR="00942779">
        <w:t>context</w:t>
      </w:r>
      <w:r w:rsidRPr="00B5546F" w:rsidR="00FA2E32">
        <w:t xml:space="preserve"> </w:t>
      </w:r>
      <w:r w:rsidRPr="00B5546F" w:rsidR="00942779">
        <w:t>is</w:t>
      </w:r>
      <w:r w:rsidRPr="00B5546F" w:rsidR="00FA2E32">
        <w:t xml:space="preserve"> </w:t>
      </w:r>
      <w:r w:rsidRPr="00B5546F" w:rsidR="00942779">
        <w:t>important.</w:t>
      </w:r>
      <w:r w:rsidRPr="00B5546F" w:rsidR="00FA2E32">
        <w:t xml:space="preserve"> </w:t>
      </w:r>
      <w:r w:rsidRPr="00B5546F" w:rsidR="00942779">
        <w:t>There</w:t>
      </w:r>
      <w:r w:rsidRPr="00B5546F" w:rsidR="00FA2E32">
        <w:t xml:space="preserve"> </w:t>
      </w:r>
      <w:r w:rsidRPr="00B5546F" w:rsidR="00942779">
        <w:t>are</w:t>
      </w:r>
      <w:r w:rsidRPr="00B5546F" w:rsidR="00FA2E32">
        <w:t xml:space="preserve"> </w:t>
      </w:r>
      <w:r w:rsidRPr="00B5546F" w:rsidR="00942779">
        <w:t>equivalent</w:t>
      </w:r>
      <w:r w:rsidRPr="00B5546F" w:rsidR="00FA2E32">
        <w:t xml:space="preserve"> </w:t>
      </w:r>
      <w:r w:rsidRPr="00B5546F" w:rsidR="00942779">
        <w:t>organisations</w:t>
      </w:r>
      <w:r w:rsidRPr="00B5546F" w:rsidR="00FA2E32">
        <w:t xml:space="preserve"> </w:t>
      </w:r>
      <w:r w:rsidRPr="00B5546F" w:rsidR="00942779">
        <w:t>in</w:t>
      </w:r>
      <w:r w:rsidRPr="00B5546F" w:rsidR="00FA2E32">
        <w:t xml:space="preserve"> </w:t>
      </w:r>
      <w:r w:rsidRPr="00B5546F" w:rsidR="00942779">
        <w:t>Scotland</w:t>
      </w:r>
      <w:r w:rsidRPr="00B5546F" w:rsidR="00FA2E32">
        <w:t xml:space="preserve"> </w:t>
      </w:r>
      <w:r w:rsidRPr="00B5546F" w:rsidR="00942779">
        <w:t>and</w:t>
      </w:r>
      <w:r w:rsidRPr="00B5546F" w:rsidR="00FA2E32">
        <w:t xml:space="preserve"> </w:t>
      </w:r>
      <w:r w:rsidRPr="00B5546F" w:rsidR="00942779">
        <w:t>the</w:t>
      </w:r>
      <w:r w:rsidRPr="00B5546F" w:rsidR="00FA2E32">
        <w:t xml:space="preserve"> </w:t>
      </w:r>
      <w:r w:rsidRPr="00B5546F" w:rsidR="00942779">
        <w:t>Republic</w:t>
      </w:r>
      <w:r w:rsidRPr="00B5546F" w:rsidR="00FA2E32">
        <w:t xml:space="preserve"> </w:t>
      </w:r>
      <w:r w:rsidRPr="00B5546F" w:rsidR="00942779">
        <w:t>of</w:t>
      </w:r>
      <w:r w:rsidRPr="00B5546F" w:rsidR="00FA2E32">
        <w:t xml:space="preserve"> </w:t>
      </w:r>
      <w:r w:rsidRPr="00B5546F" w:rsidR="00942779">
        <w:t>Ireland,</w:t>
      </w:r>
      <w:r w:rsidRPr="00B5546F" w:rsidR="00FA2E32">
        <w:t xml:space="preserve"> </w:t>
      </w:r>
      <w:r w:rsidRPr="00B5546F" w:rsidR="00942779">
        <w:t>and</w:t>
      </w:r>
      <w:r w:rsidRPr="00B5546F" w:rsidR="00FA2E32">
        <w:t xml:space="preserve"> </w:t>
      </w:r>
      <w:r w:rsidRPr="00B5546F" w:rsidR="00942779">
        <w:t>having</w:t>
      </w:r>
      <w:r w:rsidRPr="00B5546F" w:rsidR="00FA2E32">
        <w:t xml:space="preserve"> </w:t>
      </w:r>
      <w:r w:rsidRPr="00B5546F" w:rsidR="00942779">
        <w:t>an</w:t>
      </w:r>
      <w:r w:rsidRPr="00B5546F" w:rsidR="00FA2E32">
        <w:t xml:space="preserve"> </w:t>
      </w:r>
      <w:r w:rsidRPr="00B5546F" w:rsidR="00942779">
        <w:t>institution</w:t>
      </w:r>
      <w:r w:rsidRPr="00B5546F" w:rsidR="00FA2E32">
        <w:t xml:space="preserve"> </w:t>
      </w:r>
      <w:r w:rsidRPr="00B5546F" w:rsidR="00942779">
        <w:t>of</w:t>
      </w:r>
      <w:r w:rsidRPr="00B5546F" w:rsidR="00FA2E32">
        <w:t xml:space="preserve"> </w:t>
      </w:r>
      <w:r w:rsidRPr="00B5546F" w:rsidR="00942779">
        <w:t>that</w:t>
      </w:r>
      <w:r w:rsidRPr="00B5546F" w:rsidR="00FA2E32">
        <w:t xml:space="preserve"> </w:t>
      </w:r>
      <w:r w:rsidRPr="00B5546F" w:rsidR="00942779">
        <w:t>nature</w:t>
      </w:r>
      <w:r w:rsidRPr="00B5546F" w:rsidR="00FA2E32">
        <w:t xml:space="preserve"> </w:t>
      </w:r>
      <w:r w:rsidRPr="00B5546F" w:rsidR="00942779">
        <w:t>would</w:t>
      </w:r>
      <w:r w:rsidRPr="00B5546F" w:rsidR="00FA2E32">
        <w:t xml:space="preserve"> </w:t>
      </w:r>
      <w:r w:rsidRPr="00B5546F" w:rsidR="00942779">
        <w:t>be</w:t>
      </w:r>
      <w:r w:rsidRPr="00B5546F" w:rsidR="00FA2E32">
        <w:t xml:space="preserve"> </w:t>
      </w:r>
      <w:r w:rsidRPr="00B5546F" w:rsidR="00942779">
        <w:t>beneficial.</w:t>
      </w:r>
      <w:r w:rsidRPr="00B5546F" w:rsidR="00FA2E32">
        <w:t xml:space="preserve"> </w:t>
      </w:r>
      <w:r w:rsidRPr="00B5546F" w:rsidR="00942779">
        <w:t>That</w:t>
      </w:r>
      <w:r w:rsidRPr="00B5546F" w:rsidR="00FA2E32">
        <w:t xml:space="preserve"> </w:t>
      </w:r>
      <w:r w:rsidRPr="00B5546F" w:rsidR="00942779">
        <w:t>is</w:t>
      </w:r>
      <w:r w:rsidRPr="00B5546F" w:rsidR="00FA2E32">
        <w:t xml:space="preserve"> </w:t>
      </w:r>
      <w:r w:rsidRPr="00B5546F" w:rsidR="00942779">
        <w:t>an</w:t>
      </w:r>
      <w:r w:rsidRPr="00B5546F" w:rsidR="00FA2E32">
        <w:t xml:space="preserve"> </w:t>
      </w:r>
      <w:r w:rsidRPr="00B5546F" w:rsidR="00942779">
        <w:t>issue</w:t>
      </w:r>
      <w:r w:rsidRPr="00B5546F" w:rsidR="00FA2E32">
        <w:t xml:space="preserve"> </w:t>
      </w:r>
      <w:r w:rsidRPr="00B5546F" w:rsidR="00942779">
        <w:t>fundamentally</w:t>
      </w:r>
      <w:r w:rsidRPr="00B5546F" w:rsidR="00FA2E32">
        <w:t xml:space="preserve"> </w:t>
      </w:r>
      <w:r w:rsidRPr="00B5546F" w:rsidR="00942779">
        <w:t>for</w:t>
      </w:r>
      <w:r w:rsidRPr="00B5546F" w:rsidR="00FA2E32">
        <w:t xml:space="preserve"> </w:t>
      </w:r>
      <w:r w:rsidRPr="00B5546F" w:rsidR="00942779">
        <w:t>the</w:t>
      </w:r>
      <w:r w:rsidRPr="00B5546F" w:rsidR="00FA2E32">
        <w:t xml:space="preserve"> </w:t>
      </w:r>
      <w:r w:rsidRPr="00B5546F" w:rsidR="00942779">
        <w:t>Executive</w:t>
      </w:r>
      <w:r w:rsidRPr="00B5546F" w:rsidR="00FA2E32">
        <w:t xml:space="preserve"> </w:t>
      </w:r>
      <w:r w:rsidRPr="00B5546F" w:rsidR="00942779">
        <w:t>to</w:t>
      </w:r>
      <w:r w:rsidRPr="00B5546F" w:rsidR="00FA2E32">
        <w:t xml:space="preserve"> </w:t>
      </w:r>
      <w:r w:rsidRPr="00B5546F" w:rsidR="00942779">
        <w:t>take</w:t>
      </w:r>
      <w:r w:rsidRPr="00B5546F" w:rsidR="00FA2E32">
        <w:t xml:space="preserve"> </w:t>
      </w:r>
      <w:r w:rsidRPr="00B5546F" w:rsidR="00942779">
        <w:t>forward</w:t>
      </w:r>
      <w:r w:rsidRPr="00B5546F">
        <w:t>,</w:t>
      </w:r>
      <w:r w:rsidRPr="00B5546F" w:rsidR="00FA2E32">
        <w:t xml:space="preserve"> </w:t>
      </w:r>
      <w:r w:rsidRPr="00B5546F" w:rsidR="00942779">
        <w:t>but</w:t>
      </w:r>
      <w:r w:rsidRPr="00B5546F" w:rsidR="00FA2E32">
        <w:t xml:space="preserve"> </w:t>
      </w:r>
      <w:r w:rsidRPr="00B5546F" w:rsidR="00942779">
        <w:t>we</w:t>
      </w:r>
      <w:r w:rsidRPr="00B5546F" w:rsidR="00FA2E32">
        <w:t xml:space="preserve"> </w:t>
      </w:r>
      <w:r w:rsidRPr="00B5546F" w:rsidR="00942779">
        <w:t>are</w:t>
      </w:r>
      <w:r w:rsidRPr="00B5546F" w:rsidR="00FA2E32">
        <w:t xml:space="preserve"> </w:t>
      </w:r>
      <w:r w:rsidRPr="00B5546F" w:rsidR="00942779">
        <w:t>keen</w:t>
      </w:r>
      <w:r w:rsidRPr="00B5546F" w:rsidR="00FA2E32">
        <w:t xml:space="preserve"> </w:t>
      </w:r>
      <w:r w:rsidRPr="00B5546F" w:rsidR="00942779">
        <w:t>to</w:t>
      </w:r>
      <w:r w:rsidRPr="00B5546F" w:rsidR="00FA2E32">
        <w:t xml:space="preserve"> </w:t>
      </w:r>
      <w:r w:rsidRPr="00B5546F" w:rsidR="00942779">
        <w:t>see</w:t>
      </w:r>
      <w:r w:rsidRPr="00B5546F" w:rsidR="00FA2E32">
        <w:t xml:space="preserve"> </w:t>
      </w:r>
      <w:r w:rsidRPr="00B5546F" w:rsidR="00942779">
        <w:t>that</w:t>
      </w:r>
      <w:r w:rsidRPr="00B5546F" w:rsidR="00FA2E32">
        <w:t xml:space="preserve"> </w:t>
      </w:r>
      <w:r w:rsidRPr="00B5546F" w:rsidR="009773D9">
        <w:t>established</w:t>
      </w:r>
      <w:r w:rsidRPr="00B5546F" w:rsidR="00FA2E32">
        <w:t xml:space="preserve"> </w:t>
      </w:r>
      <w:r w:rsidRPr="00B5546F" w:rsidR="00942779">
        <w:t>because</w:t>
      </w:r>
      <w:r w:rsidRPr="00B5546F" w:rsidR="00FA2E32">
        <w:t xml:space="preserve"> </w:t>
      </w:r>
      <w:r w:rsidRPr="00B5546F" w:rsidR="00942779">
        <w:t>we</w:t>
      </w:r>
      <w:r w:rsidRPr="00B5546F" w:rsidR="00FA2E32">
        <w:t xml:space="preserve"> </w:t>
      </w:r>
      <w:r w:rsidRPr="00B5546F" w:rsidR="00942779">
        <w:t>think</w:t>
      </w:r>
      <w:r w:rsidRPr="00B5546F" w:rsidR="00FA2E32">
        <w:t xml:space="preserve"> </w:t>
      </w:r>
      <w:r w:rsidRPr="00B5546F">
        <w:t>i</w:t>
      </w:r>
      <w:r w:rsidRPr="00B5546F" w:rsidR="00942779">
        <w:t>t</w:t>
      </w:r>
      <w:r w:rsidRPr="00B5546F" w:rsidR="00FA2E32">
        <w:t xml:space="preserve"> </w:t>
      </w:r>
      <w:r w:rsidRPr="00B5546F">
        <w:t xml:space="preserve">could </w:t>
      </w:r>
      <w:r w:rsidRPr="00B5546F" w:rsidR="00942779">
        <w:t>also</w:t>
      </w:r>
      <w:r w:rsidRPr="00B5546F" w:rsidR="00FA2E32">
        <w:t xml:space="preserve"> </w:t>
      </w:r>
      <w:r w:rsidRPr="00B5546F" w:rsidR="00942779">
        <w:t>help</w:t>
      </w:r>
      <w:r w:rsidRPr="00B5546F" w:rsidR="00FA2E32">
        <w:t xml:space="preserve"> </w:t>
      </w:r>
      <w:r w:rsidRPr="00B5546F" w:rsidR="00942779">
        <w:t>in</w:t>
      </w:r>
      <w:r w:rsidRPr="00B5546F" w:rsidR="00FA2E32">
        <w:t xml:space="preserve"> </w:t>
      </w:r>
      <w:r w:rsidRPr="00B5546F" w:rsidR="00942779">
        <w:t>supporting</w:t>
      </w:r>
      <w:r w:rsidRPr="00B5546F" w:rsidR="00FA2E32">
        <w:t xml:space="preserve"> </w:t>
      </w:r>
      <w:r w:rsidRPr="00B5546F" w:rsidR="00942779">
        <w:t>the</w:t>
      </w:r>
      <w:r w:rsidRPr="00B5546F" w:rsidR="00FA2E32">
        <w:t xml:space="preserve"> </w:t>
      </w:r>
      <w:r w:rsidRPr="00B5546F" w:rsidR="00942779">
        <w:t>Assembly</w:t>
      </w:r>
      <w:r w:rsidRPr="00B5546F" w:rsidR="00FA2E32">
        <w:t xml:space="preserve"> </w:t>
      </w:r>
      <w:r w:rsidRPr="00B5546F" w:rsidR="00942779">
        <w:t>and</w:t>
      </w:r>
      <w:r w:rsidRPr="00B5546F" w:rsidR="00FA2E32">
        <w:t xml:space="preserve"> </w:t>
      </w:r>
      <w:r w:rsidRPr="00B5546F" w:rsidR="00942779">
        <w:t>the</w:t>
      </w:r>
      <w:r w:rsidRPr="00B5546F" w:rsidR="00FA2E32">
        <w:t xml:space="preserve"> </w:t>
      </w:r>
      <w:r w:rsidRPr="00B5546F" w:rsidR="00942779">
        <w:t>Executive</w:t>
      </w:r>
      <w:r w:rsidRPr="00B5546F" w:rsidR="00FA2E32">
        <w:t xml:space="preserve"> </w:t>
      </w:r>
      <w:r w:rsidRPr="00B5546F" w:rsidR="00942779">
        <w:t>to</w:t>
      </w:r>
      <w:r w:rsidRPr="00B5546F" w:rsidR="00FA2E32">
        <w:t xml:space="preserve"> </w:t>
      </w:r>
      <w:r w:rsidRPr="00B5546F" w:rsidR="00942779">
        <w:t>do</w:t>
      </w:r>
      <w:r w:rsidRPr="00B5546F" w:rsidR="00FA2E32">
        <w:t xml:space="preserve"> </w:t>
      </w:r>
      <w:r w:rsidRPr="00B5546F" w:rsidR="00942779">
        <w:t>things</w:t>
      </w:r>
      <w:r w:rsidRPr="00B5546F" w:rsidR="00FA2E32">
        <w:t xml:space="preserve"> </w:t>
      </w:r>
      <w:r w:rsidRPr="00B5546F" w:rsidR="00942779">
        <w:t>more</w:t>
      </w:r>
      <w:r w:rsidRPr="00B5546F" w:rsidR="00FA2E32">
        <w:t xml:space="preserve"> </w:t>
      </w:r>
      <w:r w:rsidRPr="00B5546F" w:rsidR="00942779">
        <w:t>effectively.</w:t>
      </w:r>
    </w:p>
    <w:p w:rsidR="00A32657" w:rsidRPr="00B5546F" w:rsidP="009773D9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827' dodsId=''&gt;"/>
          <w:id w:val="-1662156379"/>
          <w:placeholder>
            <w:docPart w:val="DefaultPlaceholder_1082065158"/>
          </w:placeholder>
          <w:richText/>
        </w:sdtPr>
        <w:sdtContent>
          <w:r w:rsidRPr="00B5546F">
            <w:rPr>
              <w:b/>
            </w:rPr>
            <w:t>Claire</w:t>
          </w:r>
          <w:r w:rsidRPr="00B5546F" w:rsidR="00FA2E32">
            <w:rPr>
              <w:b/>
            </w:rPr>
            <w:t xml:space="preserve"> </w:t>
          </w:r>
          <w:r w:rsidRPr="00B5546F">
            <w:rPr>
              <w:b/>
            </w:rPr>
            <w:t>Hanna:</w:t>
          </w:r>
        </w:sdtContent>
      </w:sdt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an</w:t>
      </w:r>
      <w:r w:rsidRPr="00B5546F" w:rsidR="00FA2E32">
        <w:t xml:space="preserve"> </w:t>
      </w:r>
      <w:r w:rsidRPr="00B5546F">
        <w:t>issue</w:t>
      </w:r>
      <w:r w:rsidRPr="00B5546F" w:rsidR="00FA2E32">
        <w:t xml:space="preserve"> </w:t>
      </w:r>
      <w:r w:rsidRPr="00B5546F" w:rsidR="00942779">
        <w:t>I</w:t>
      </w:r>
      <w:r w:rsidRPr="00B5546F" w:rsidR="00FA2E32">
        <w:t xml:space="preserve"> </w:t>
      </w:r>
      <w:r w:rsidRPr="00B5546F" w:rsidR="00942779">
        <w:t>would</w:t>
      </w:r>
      <w:r w:rsidRPr="00B5546F" w:rsidR="00FA2E32">
        <w:t xml:space="preserve"> </w:t>
      </w:r>
      <w:r w:rsidRPr="00B5546F" w:rsidR="00942779">
        <w:t>want</w:t>
      </w:r>
      <w:r w:rsidRPr="00B5546F" w:rsidR="00FA2E32">
        <w:t xml:space="preserve"> </w:t>
      </w:r>
      <w:r w:rsidRPr="00B5546F" w:rsidR="00942779">
        <w:t>to</w:t>
      </w:r>
      <w:r w:rsidRPr="00B5546F" w:rsidR="00FA2E32">
        <w:t xml:space="preserve"> </w:t>
      </w:r>
      <w:r w:rsidRPr="00B5546F" w:rsidR="00942779">
        <w:t>get</w:t>
      </w:r>
      <w:r w:rsidRPr="00B5546F" w:rsidR="00FA2E32">
        <w:t xml:space="preserve"> </w:t>
      </w:r>
      <w:r w:rsidRPr="00B5546F" w:rsidR="00942779">
        <w:t>on</w:t>
      </w:r>
      <w:r w:rsidRPr="00B5546F" w:rsidR="00FA2E32">
        <w:t xml:space="preserve"> </w:t>
      </w:r>
      <w:r w:rsidRPr="00B5546F" w:rsidR="00942779">
        <w:t>to</w:t>
      </w:r>
      <w:r w:rsidRPr="00B5546F" w:rsidR="00B1053A">
        <w:t>,</w:t>
      </w:r>
      <w:r w:rsidRPr="00B5546F" w:rsidR="00FA2E32">
        <w:t xml:space="preserve"> </w:t>
      </w:r>
      <w:r w:rsidRPr="00B5546F" w:rsidR="00942779">
        <w:t>but</w:t>
      </w:r>
      <w:r w:rsidRPr="00B5546F" w:rsidR="00FA2E32">
        <w:t xml:space="preserve"> </w:t>
      </w:r>
      <w:r w:rsidRPr="00B5546F" w:rsidR="00942779">
        <w:t>I</w:t>
      </w:r>
      <w:r w:rsidRPr="00B5546F" w:rsidR="00FA2E32">
        <w:t xml:space="preserve"> </w:t>
      </w:r>
      <w:r w:rsidRPr="00B5546F" w:rsidR="00942779">
        <w:t>am</w:t>
      </w:r>
      <w:r w:rsidRPr="00B5546F" w:rsidR="00FA2E32">
        <w:t xml:space="preserve"> </w:t>
      </w:r>
      <w:r w:rsidRPr="00B5546F" w:rsidR="00942779">
        <w:t>aware</w:t>
      </w:r>
      <w:r w:rsidRPr="00B5546F" w:rsidR="00FA2E32">
        <w:t xml:space="preserve"> </w:t>
      </w:r>
      <w:r w:rsidRPr="00B5546F" w:rsidR="00942779">
        <w:t>that</w:t>
      </w:r>
      <w:r w:rsidRPr="00B5546F" w:rsidR="00FA2E32">
        <w:t xml:space="preserve"> </w:t>
      </w:r>
      <w:r w:rsidRPr="00B5546F" w:rsidR="00942779">
        <w:t>others</w:t>
      </w:r>
      <w:r w:rsidRPr="00B5546F" w:rsidR="00FA2E32">
        <w:t xml:space="preserve"> </w:t>
      </w:r>
      <w:r w:rsidRPr="00B5546F" w:rsidR="00942779">
        <w:t>want</w:t>
      </w:r>
      <w:r w:rsidRPr="00B5546F" w:rsidR="00FA2E32">
        <w:t xml:space="preserve"> </w:t>
      </w:r>
      <w:r w:rsidRPr="00B5546F" w:rsidR="00942779">
        <w:t>in,</w:t>
      </w:r>
      <w:r w:rsidRPr="00B5546F" w:rsidR="00FA2E32">
        <w:t xml:space="preserve"> </w:t>
      </w:r>
      <w:r w:rsidRPr="00B5546F" w:rsidR="00942779">
        <w:t>so</w:t>
      </w:r>
      <w:r w:rsidRPr="00B5546F" w:rsidR="00FA2E32">
        <w:t xml:space="preserve"> </w:t>
      </w:r>
      <w:r w:rsidRPr="00B5546F" w:rsidR="00942779">
        <w:t>that</w:t>
      </w:r>
      <w:r w:rsidRPr="00B5546F" w:rsidR="00FA2E32">
        <w:t xml:space="preserve"> </w:t>
      </w:r>
      <w:r w:rsidRPr="00B5546F" w:rsidR="00942779">
        <w:t>is</w:t>
      </w:r>
      <w:r w:rsidRPr="00B5546F" w:rsidR="00FA2E32">
        <w:t xml:space="preserve"> </w:t>
      </w:r>
      <w:r w:rsidRPr="00B5546F" w:rsidR="00942779">
        <w:t>it</w:t>
      </w:r>
      <w:r w:rsidRPr="00B5546F" w:rsidR="00FA2E32">
        <w:t xml:space="preserve"> </w:t>
      </w:r>
      <w:r w:rsidRPr="00B5546F" w:rsidR="00942779">
        <w:t>from</w:t>
      </w:r>
      <w:r w:rsidRPr="00B5546F" w:rsidR="00FA2E32">
        <w:t xml:space="preserve"> </w:t>
      </w:r>
      <w:r w:rsidRPr="00B5546F" w:rsidR="00942779">
        <w:t>me</w:t>
      </w:r>
      <w:r w:rsidRPr="00B5546F" w:rsidR="00FA2E32">
        <w:t xml:space="preserve"> </w:t>
      </w:r>
      <w:r w:rsidRPr="00B5546F" w:rsidR="00942779">
        <w:t>for</w:t>
      </w:r>
      <w:r w:rsidRPr="00B5546F" w:rsidR="00FA2E32">
        <w:t xml:space="preserve"> </w:t>
      </w:r>
      <w:r w:rsidRPr="00B5546F" w:rsidR="00942779">
        <w:t>now.</w:t>
      </w:r>
    </w:p>
    <w:p w:rsidR="00A32657" w:rsidRPr="00B5546F" w:rsidP="00A32657">
      <w:pPr>
        <w:pStyle w:val="Question"/>
      </w:pPr>
      <w:sdt>
        <w:sdtPr>
          <w:alias w:val="Member"/>
          <w:tag w:val="&lt;Member mnisId='4494' dodsId='72275'&gt;"/>
          <w:id w:val="-266546292"/>
          <w:placeholder>
            <w:docPart w:val="DefaultPlaceholder_1082065158"/>
          </w:placeholder>
          <w:richText/>
        </w:sdtPr>
        <w:sdtContent>
          <w:r w:rsidRPr="00B5546F">
            <w:rPr>
              <w:b/>
            </w:rPr>
            <w:t>Chair:</w:t>
          </w:r>
        </w:sdtContent>
      </w:sdt>
      <w:r w:rsidRPr="00B5546F" w:rsidR="00FA2E32">
        <w:t xml:space="preserve"> </w:t>
      </w:r>
      <w:r w:rsidRPr="00B5546F">
        <w:t>Mini</w:t>
      </w:r>
      <w:r w:rsidRPr="00B5546F" w:rsidR="00942779">
        <w:t>s</w:t>
      </w:r>
      <w:r w:rsidRPr="00B5546F">
        <w:t>ter,</w:t>
      </w:r>
      <w:r w:rsidRPr="00B5546F" w:rsidR="00FA2E32">
        <w:t xml:space="preserve"> </w:t>
      </w:r>
      <w:r w:rsidRPr="00B5546F">
        <w:t>you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noted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your</w:t>
      </w:r>
      <w:r w:rsidRPr="00B5546F" w:rsidR="00FA2E32">
        <w:t xml:space="preserve"> </w:t>
      </w:r>
      <w:r w:rsidRPr="00B5546F">
        <w:t>answers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distorting</w:t>
      </w:r>
      <w:r w:rsidRPr="00B5546F" w:rsidR="00FA2E32">
        <w:t xml:space="preserve"> </w:t>
      </w:r>
      <w:r w:rsidRPr="00B5546F">
        <w:t>effect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</w:t>
      </w:r>
      <w:r w:rsidRPr="00B5546F" w:rsidR="0020120D">
        <w:t>e</w:t>
      </w:r>
      <w:r w:rsidRPr="00B5546F" w:rsidR="00FA2E32">
        <w:t xml:space="preserve"> </w:t>
      </w:r>
      <w:r w:rsidRPr="00B5546F" w:rsidR="0020120D">
        <w:t>election</w:t>
      </w:r>
      <w:r w:rsidRPr="00B5546F" w:rsidR="00FA2E32">
        <w:t xml:space="preserve"> </w:t>
      </w:r>
      <w:r w:rsidRPr="00B5546F" w:rsidR="0020120D">
        <w:t>i</w:t>
      </w:r>
      <w:r w:rsidRPr="00B5546F">
        <w:t>n</w:t>
      </w:r>
      <w:r w:rsidRPr="00B5546F" w:rsidR="00FA2E32">
        <w:t xml:space="preserve"> </w:t>
      </w:r>
      <w:r w:rsidRPr="00B5546F">
        <w:t>Dublin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then</w:t>
      </w:r>
      <w:r w:rsidRPr="00B5546F" w:rsidR="00FA2E32">
        <w:t xml:space="preserve"> </w:t>
      </w:r>
      <w:r w:rsidRPr="00B5546F">
        <w:t>Covid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well.</w:t>
      </w:r>
      <w:r w:rsidRPr="00B5546F" w:rsidR="00FA2E32">
        <w:t xml:space="preserve"> </w:t>
      </w:r>
      <w:r w:rsidRPr="00B5546F" w:rsidR="008C092A">
        <w:t>When</w:t>
      </w:r>
      <w:r w:rsidRPr="00B5546F" w:rsidR="00FA2E32">
        <w:t xml:space="preserve"> </w:t>
      </w:r>
      <w:r w:rsidRPr="00B5546F" w:rsidR="008C092A">
        <w:t>we</w:t>
      </w:r>
      <w:r w:rsidRPr="00B5546F" w:rsidR="00FA2E32">
        <w:t xml:space="preserve"> </w:t>
      </w:r>
      <w:r w:rsidRPr="00B5546F" w:rsidR="008C092A">
        <w:t>return</w:t>
      </w:r>
      <w:r w:rsidRPr="00B5546F" w:rsidR="00FA2E32">
        <w:t xml:space="preserve"> </w:t>
      </w:r>
      <w:r w:rsidRPr="00B5546F" w:rsidR="008C092A">
        <w:t>to</w:t>
      </w:r>
      <w:r w:rsidRPr="00B5546F" w:rsidR="00FA2E32">
        <w:t xml:space="preserve"> </w:t>
      </w:r>
      <w:r w:rsidRPr="00B5546F" w:rsidR="008C092A">
        <w:t>normality,</w:t>
      </w:r>
      <w:r w:rsidRPr="00B5546F" w:rsidR="00FA2E32">
        <w:t xml:space="preserve"> </w:t>
      </w:r>
      <w:r w:rsidRPr="00B5546F" w:rsidR="008C092A">
        <w:t>it</w:t>
      </w:r>
      <w:r w:rsidRPr="00B5546F" w:rsidR="00FA2E32">
        <w:t xml:space="preserve"> </w:t>
      </w:r>
      <w:r w:rsidRPr="00B5546F" w:rsidR="008C092A">
        <w:t>is</w:t>
      </w:r>
      <w:r w:rsidRPr="00B5546F" w:rsidR="00FA2E32">
        <w:t xml:space="preserve"> </w:t>
      </w:r>
      <w:r w:rsidRPr="00B5546F" w:rsidR="008C092A">
        <w:t>very</w:t>
      </w:r>
      <w:r w:rsidRPr="00B5546F" w:rsidR="00FA2E32">
        <w:t xml:space="preserve"> </w:t>
      </w:r>
      <w:r w:rsidRPr="00B5546F" w:rsidR="008C092A">
        <w:t>important</w:t>
      </w:r>
      <w:r w:rsidRPr="00B5546F" w:rsidR="00FA2E32">
        <w:t xml:space="preserve"> </w:t>
      </w:r>
      <w:r w:rsidRPr="00B5546F" w:rsidR="008C092A">
        <w:t>that</w:t>
      </w:r>
      <w:r w:rsidRPr="00B5546F" w:rsidR="00FA2E32">
        <w:t xml:space="preserve"> </w:t>
      </w:r>
      <w:r w:rsidRPr="00B5546F" w:rsidR="008C092A">
        <w:t>we</w:t>
      </w:r>
      <w:r w:rsidRPr="00B5546F" w:rsidR="00FA2E32">
        <w:t xml:space="preserve"> </w:t>
      </w:r>
      <w:r w:rsidRPr="00B5546F" w:rsidR="008C092A">
        <w:t>do</w:t>
      </w:r>
      <w:r w:rsidRPr="00B5546F" w:rsidR="00FA2E32">
        <w:t xml:space="preserve"> </w:t>
      </w:r>
      <w:r w:rsidRPr="00B5546F" w:rsidR="008C092A">
        <w:t>not</w:t>
      </w:r>
      <w:r w:rsidRPr="00B5546F" w:rsidR="00FA2E32">
        <w:t xml:space="preserve"> </w:t>
      </w:r>
      <w:r w:rsidRPr="00B5546F" w:rsidR="008C092A">
        <w:t>fall</w:t>
      </w:r>
      <w:r w:rsidRPr="00B5546F" w:rsidR="00FA2E32">
        <w:t xml:space="preserve"> </w:t>
      </w:r>
      <w:r w:rsidRPr="00B5546F" w:rsidR="008C092A">
        <w:t>into</w:t>
      </w:r>
      <w:r w:rsidRPr="00B5546F" w:rsidR="00FA2E32">
        <w:t xml:space="preserve"> </w:t>
      </w:r>
      <w:r w:rsidRPr="00B5546F" w:rsidR="008C092A">
        <w:t>the</w:t>
      </w:r>
      <w:r w:rsidRPr="00B5546F" w:rsidR="00FA2E32">
        <w:t xml:space="preserve"> </w:t>
      </w:r>
      <w:r w:rsidRPr="00B5546F" w:rsidR="008C092A">
        <w:t>trap</w:t>
      </w:r>
      <w:r w:rsidRPr="00B5546F" w:rsidR="00FA2E32">
        <w:t xml:space="preserve"> </w:t>
      </w:r>
      <w:r w:rsidRPr="00B5546F" w:rsidR="008C092A">
        <w:t>of</w:t>
      </w:r>
      <w:r w:rsidRPr="00B5546F" w:rsidR="00FA2E32">
        <w:t xml:space="preserve"> </w:t>
      </w:r>
      <w:r w:rsidRPr="00B5546F" w:rsidR="008C092A">
        <w:t>saying,</w:t>
      </w:r>
      <w:r w:rsidRPr="00B5546F" w:rsidR="00FA2E32">
        <w:t xml:space="preserve"> </w:t>
      </w:r>
      <w:r w:rsidRPr="00B5546F" w:rsidR="008C092A">
        <w:t>“Hang</w:t>
      </w:r>
      <w:r w:rsidRPr="00B5546F" w:rsidR="00FA2E32">
        <w:t xml:space="preserve"> </w:t>
      </w:r>
      <w:r w:rsidRPr="00B5546F" w:rsidR="008C092A">
        <w:t>on,</w:t>
      </w:r>
      <w:r w:rsidRPr="00B5546F" w:rsidR="00FA2E32">
        <w:t xml:space="preserve"> </w:t>
      </w:r>
      <w:r w:rsidRPr="00B5546F" w:rsidR="008C092A">
        <w:t>this</w:t>
      </w:r>
      <w:r w:rsidRPr="00B5546F" w:rsidR="00FA2E32">
        <w:t xml:space="preserve"> </w:t>
      </w:r>
      <w:r w:rsidRPr="00B5546F" w:rsidR="00AF5F40">
        <w:t>New</w:t>
      </w:r>
      <w:r w:rsidRPr="00B5546F" w:rsidR="00FA2E32">
        <w:t xml:space="preserve"> </w:t>
      </w:r>
      <w:r w:rsidRPr="00B5546F" w:rsidR="00AF5F40">
        <w:t>Decade,</w:t>
      </w:r>
      <w:r w:rsidRPr="00B5546F" w:rsidR="00FA2E32">
        <w:t xml:space="preserve"> </w:t>
      </w:r>
      <w:r w:rsidRPr="00B5546F" w:rsidR="00AF5F40">
        <w:t>New</w:t>
      </w:r>
      <w:r w:rsidRPr="00B5546F" w:rsidR="00FA2E32">
        <w:t xml:space="preserve"> </w:t>
      </w:r>
      <w:r w:rsidRPr="00B5546F" w:rsidR="00AF5F40">
        <w:t>Approach</w:t>
      </w:r>
      <w:r w:rsidRPr="00B5546F" w:rsidR="00FA2E32">
        <w:t xml:space="preserve"> </w:t>
      </w:r>
      <w:r w:rsidRPr="00B5546F" w:rsidR="008C092A">
        <w:t>thing</w:t>
      </w:r>
      <w:r w:rsidRPr="00B5546F" w:rsidR="00FA2E32">
        <w:t xml:space="preserve"> </w:t>
      </w:r>
      <w:r w:rsidRPr="00B5546F" w:rsidR="008C092A">
        <w:t>has</w:t>
      </w:r>
      <w:r w:rsidRPr="00B5546F" w:rsidR="00FA2E32">
        <w:t xml:space="preserve"> </w:t>
      </w:r>
      <w:r w:rsidRPr="00B5546F" w:rsidR="008C092A">
        <w:t>been</w:t>
      </w:r>
      <w:r w:rsidRPr="00B5546F" w:rsidR="00FA2E32">
        <w:t xml:space="preserve"> </w:t>
      </w:r>
      <w:r w:rsidRPr="00B5546F" w:rsidR="008C092A">
        <w:t>going</w:t>
      </w:r>
      <w:r w:rsidRPr="00B5546F" w:rsidR="00FA2E32">
        <w:t xml:space="preserve"> </w:t>
      </w:r>
      <w:r w:rsidRPr="00B5546F" w:rsidR="008C092A">
        <w:t>for</w:t>
      </w:r>
      <w:r w:rsidRPr="00B5546F" w:rsidR="00FA2E32">
        <w:t xml:space="preserve"> </w:t>
      </w:r>
      <w:r w:rsidRPr="00B5546F" w:rsidR="008C092A">
        <w:t>10,</w:t>
      </w:r>
      <w:r w:rsidRPr="00B5546F" w:rsidR="00FA2E32">
        <w:t xml:space="preserve"> </w:t>
      </w:r>
      <w:r w:rsidRPr="00B5546F" w:rsidR="008C092A">
        <w:t>11</w:t>
      </w:r>
      <w:r w:rsidRPr="00B5546F" w:rsidR="00FA2E32">
        <w:t xml:space="preserve"> </w:t>
      </w:r>
      <w:r w:rsidRPr="00B5546F" w:rsidR="008C092A">
        <w:t>or</w:t>
      </w:r>
      <w:r w:rsidRPr="00B5546F" w:rsidR="00FA2E32">
        <w:t xml:space="preserve"> </w:t>
      </w:r>
      <w:r w:rsidRPr="00B5546F" w:rsidR="008C092A">
        <w:t>12</w:t>
      </w:r>
      <w:r w:rsidRPr="00B5546F" w:rsidR="00FA2E32">
        <w:t xml:space="preserve"> </w:t>
      </w:r>
      <w:r w:rsidRPr="00B5546F" w:rsidR="008C092A">
        <w:t>months</w:t>
      </w:r>
      <w:r w:rsidRPr="00B5546F" w:rsidR="00FA2E32">
        <w:t xml:space="preserve"> </w:t>
      </w:r>
      <w:r w:rsidRPr="00B5546F" w:rsidR="008C092A">
        <w:t>and</w:t>
      </w:r>
      <w:r w:rsidRPr="00B5546F" w:rsidR="00FA2E32">
        <w:t xml:space="preserve"> </w:t>
      </w:r>
      <w:r w:rsidRPr="00B5546F" w:rsidR="008C092A">
        <w:t>everything</w:t>
      </w:r>
      <w:r w:rsidRPr="00B5546F" w:rsidR="00FA2E32">
        <w:t xml:space="preserve"> </w:t>
      </w:r>
      <w:r w:rsidRPr="00B5546F" w:rsidR="008C092A">
        <w:t>must</w:t>
      </w:r>
      <w:r w:rsidRPr="00B5546F" w:rsidR="00FA2E32">
        <w:t xml:space="preserve"> </w:t>
      </w:r>
      <w:r w:rsidRPr="00B5546F" w:rsidR="008C092A">
        <w:t>be</w:t>
      </w:r>
      <w:r w:rsidRPr="00B5546F" w:rsidR="00FA2E32">
        <w:t xml:space="preserve"> </w:t>
      </w:r>
      <w:r w:rsidRPr="00B5546F" w:rsidR="008C092A">
        <w:t>fine</w:t>
      </w:r>
      <w:r w:rsidRPr="00B5546F" w:rsidR="00FA2E32">
        <w:t xml:space="preserve"> </w:t>
      </w:r>
      <w:r w:rsidRPr="00B5546F" w:rsidR="008C092A">
        <w:t>and</w:t>
      </w:r>
      <w:r w:rsidRPr="00B5546F" w:rsidR="00FA2E32">
        <w:t xml:space="preserve"> </w:t>
      </w:r>
      <w:r w:rsidRPr="00B5546F" w:rsidR="008C092A">
        <w:t>dandy”,</w:t>
      </w:r>
      <w:r w:rsidRPr="00B5546F" w:rsidR="00FA2E32">
        <w:t xml:space="preserve"> </w:t>
      </w:r>
      <w:r w:rsidRPr="00B5546F" w:rsidR="008C092A">
        <w:t>when</w:t>
      </w:r>
      <w:r w:rsidRPr="00B5546F" w:rsidR="00FA2E32">
        <w:t xml:space="preserve"> </w:t>
      </w:r>
      <w:r w:rsidRPr="00B5546F" w:rsidR="008C092A">
        <w:t>i</w:t>
      </w:r>
      <w:r w:rsidRPr="00B5546F" w:rsidR="009773D9">
        <w:t>n</w:t>
      </w:r>
      <w:r w:rsidRPr="00B5546F" w:rsidR="00FA2E32">
        <w:t xml:space="preserve"> </w:t>
      </w:r>
      <w:r w:rsidRPr="00B5546F" w:rsidR="008C092A">
        <w:t>actual</w:t>
      </w:r>
      <w:r w:rsidRPr="00B5546F" w:rsidR="00FA2E32">
        <w:t xml:space="preserve"> </w:t>
      </w:r>
      <w:r w:rsidRPr="00B5546F" w:rsidR="008C092A">
        <w:t>fact</w:t>
      </w:r>
      <w:r w:rsidRPr="00B5546F" w:rsidR="00FA2E32">
        <w:t xml:space="preserve"> </w:t>
      </w:r>
      <w:r w:rsidRPr="00B5546F" w:rsidR="008C092A">
        <w:t>there</w:t>
      </w:r>
      <w:r w:rsidRPr="00B5546F" w:rsidR="00FA2E32">
        <w:t xml:space="preserve"> </w:t>
      </w:r>
      <w:r w:rsidRPr="00B5546F" w:rsidR="008C092A">
        <w:t>is</w:t>
      </w:r>
      <w:r w:rsidRPr="00B5546F" w:rsidR="00FA2E32">
        <w:t xml:space="preserve"> </w:t>
      </w:r>
      <w:r w:rsidRPr="00B5546F" w:rsidR="009773D9">
        <w:t>likely</w:t>
      </w:r>
      <w:r w:rsidRPr="00B5546F" w:rsidR="00FA2E32">
        <w:t xml:space="preserve"> </w:t>
      </w:r>
      <w:r w:rsidRPr="00B5546F" w:rsidR="008C092A">
        <w:t>to</w:t>
      </w:r>
      <w:r w:rsidRPr="00B5546F" w:rsidR="00FA2E32">
        <w:t xml:space="preserve"> </w:t>
      </w:r>
      <w:r w:rsidRPr="00B5546F" w:rsidR="008C092A">
        <w:t>be</w:t>
      </w:r>
      <w:r w:rsidRPr="00B5546F" w:rsidR="00FA2E32">
        <w:t xml:space="preserve"> </w:t>
      </w:r>
      <w:r w:rsidRPr="00B5546F" w:rsidR="008C092A">
        <w:t>a</w:t>
      </w:r>
      <w:r w:rsidRPr="00B5546F" w:rsidR="00FA2E32">
        <w:t xml:space="preserve"> </w:t>
      </w:r>
      <w:r w:rsidRPr="00B5546F" w:rsidR="008C092A">
        <w:t>build-up</w:t>
      </w:r>
      <w:r w:rsidRPr="00B5546F" w:rsidR="00FA2E32">
        <w:t xml:space="preserve"> </w:t>
      </w:r>
      <w:r w:rsidRPr="00B5546F" w:rsidR="008C092A">
        <w:t>of</w:t>
      </w:r>
      <w:r w:rsidRPr="00B5546F" w:rsidR="00FA2E32">
        <w:t xml:space="preserve"> </w:t>
      </w:r>
      <w:r w:rsidRPr="00B5546F" w:rsidR="008C092A">
        <w:t>tensions,</w:t>
      </w:r>
      <w:r w:rsidRPr="00B5546F" w:rsidR="00FA2E32">
        <w:t xml:space="preserve"> </w:t>
      </w:r>
      <w:r w:rsidRPr="00B5546F" w:rsidR="008C092A">
        <w:t>problems</w:t>
      </w:r>
      <w:r w:rsidRPr="00B5546F" w:rsidR="00FA2E32">
        <w:t xml:space="preserve"> </w:t>
      </w:r>
      <w:r w:rsidRPr="00B5546F" w:rsidR="008C092A">
        <w:t>and</w:t>
      </w:r>
      <w:r w:rsidRPr="00B5546F" w:rsidR="00FA2E32">
        <w:t xml:space="preserve"> </w:t>
      </w:r>
      <w:r w:rsidRPr="00B5546F" w:rsidR="008C092A">
        <w:t>arguments</w:t>
      </w:r>
      <w:r w:rsidRPr="00B5546F" w:rsidR="00FA2E32">
        <w:t xml:space="preserve"> </w:t>
      </w:r>
      <w:r w:rsidRPr="00B5546F" w:rsidR="008C092A">
        <w:t>that</w:t>
      </w:r>
      <w:r w:rsidRPr="00B5546F" w:rsidR="00FA2E32">
        <w:t xml:space="preserve"> </w:t>
      </w:r>
      <w:r w:rsidRPr="00B5546F" w:rsidR="008C092A">
        <w:t>have</w:t>
      </w:r>
      <w:r w:rsidRPr="00B5546F" w:rsidR="00FA2E32">
        <w:t xml:space="preserve"> </w:t>
      </w:r>
      <w:r w:rsidRPr="00B5546F" w:rsidR="008C092A">
        <w:t>been</w:t>
      </w:r>
      <w:r w:rsidRPr="00B5546F" w:rsidR="00FA2E32">
        <w:t xml:space="preserve"> </w:t>
      </w:r>
      <w:r w:rsidRPr="00B5546F" w:rsidR="008C092A">
        <w:t>put</w:t>
      </w:r>
      <w:r w:rsidRPr="00B5546F" w:rsidR="00FA2E32">
        <w:t xml:space="preserve"> </w:t>
      </w:r>
      <w:r w:rsidRPr="00B5546F" w:rsidR="008C092A">
        <w:t>aside</w:t>
      </w:r>
      <w:r w:rsidRPr="00B5546F" w:rsidR="00FA2E32">
        <w:t xml:space="preserve"> </w:t>
      </w:r>
      <w:r w:rsidRPr="00B5546F" w:rsidR="00B1053A">
        <w:t>while</w:t>
      </w:r>
      <w:r w:rsidRPr="00B5546F" w:rsidR="00FA2E32">
        <w:t xml:space="preserve"> </w:t>
      </w:r>
      <w:r w:rsidRPr="00B5546F" w:rsidR="008C092A">
        <w:t>the</w:t>
      </w:r>
      <w:r w:rsidRPr="00B5546F" w:rsidR="00FA2E32">
        <w:t xml:space="preserve"> </w:t>
      </w:r>
      <w:r w:rsidRPr="00B5546F" w:rsidR="008C092A">
        <w:t>focus</w:t>
      </w:r>
      <w:r w:rsidRPr="00B5546F" w:rsidR="00FA2E32">
        <w:t xml:space="preserve"> </w:t>
      </w:r>
      <w:r w:rsidRPr="00B5546F" w:rsidR="008C092A">
        <w:t>has</w:t>
      </w:r>
      <w:r w:rsidRPr="00B5546F" w:rsidR="00FA2E32">
        <w:t xml:space="preserve"> </w:t>
      </w:r>
      <w:r w:rsidRPr="00B5546F" w:rsidR="008C092A">
        <w:t>been</w:t>
      </w:r>
      <w:r w:rsidRPr="00B5546F" w:rsidR="00FA2E32">
        <w:t xml:space="preserve"> </w:t>
      </w:r>
      <w:r w:rsidRPr="00B5546F" w:rsidR="008C092A">
        <w:t>on</w:t>
      </w:r>
      <w:r w:rsidRPr="00B5546F" w:rsidR="00FA2E32">
        <w:t xml:space="preserve"> </w:t>
      </w:r>
      <w:r w:rsidRPr="00B5546F" w:rsidR="008C092A">
        <w:t>Covid.</w:t>
      </w:r>
      <w:r w:rsidRPr="00B5546F" w:rsidR="00FA2E32">
        <w:t xml:space="preserve"> </w:t>
      </w:r>
      <w:r w:rsidRPr="00B5546F" w:rsidR="008C092A">
        <w:t>We</w:t>
      </w:r>
      <w:r w:rsidRPr="00B5546F" w:rsidR="00FA2E32">
        <w:t xml:space="preserve"> </w:t>
      </w:r>
      <w:r w:rsidRPr="00B5546F" w:rsidR="008C092A">
        <w:t>just</w:t>
      </w:r>
      <w:r w:rsidRPr="00B5546F" w:rsidR="00FA2E32">
        <w:t xml:space="preserve"> </w:t>
      </w:r>
      <w:r w:rsidRPr="00B5546F" w:rsidR="008C092A">
        <w:t>need</w:t>
      </w:r>
      <w:r w:rsidRPr="00B5546F" w:rsidR="00FA2E32">
        <w:t xml:space="preserve"> </w:t>
      </w:r>
      <w:r w:rsidRPr="00B5546F" w:rsidR="008C092A">
        <w:t>to</w:t>
      </w:r>
      <w:r w:rsidRPr="00B5546F" w:rsidR="00FA2E32">
        <w:t xml:space="preserve"> </w:t>
      </w:r>
      <w:r w:rsidRPr="00B5546F" w:rsidR="008C092A">
        <w:t>be</w:t>
      </w:r>
      <w:r w:rsidRPr="00B5546F" w:rsidR="00FA2E32">
        <w:t xml:space="preserve"> </w:t>
      </w:r>
      <w:r w:rsidRPr="00B5546F" w:rsidR="008C092A">
        <w:t>alert</w:t>
      </w:r>
      <w:r w:rsidRPr="00B5546F" w:rsidR="00FA2E32">
        <w:t xml:space="preserve"> </w:t>
      </w:r>
      <w:r w:rsidRPr="00B5546F" w:rsidR="008C092A">
        <w:t>to</w:t>
      </w:r>
      <w:r w:rsidRPr="00B5546F" w:rsidR="00FA2E32">
        <w:t xml:space="preserve"> </w:t>
      </w:r>
      <w:r w:rsidRPr="00B5546F" w:rsidR="008C092A">
        <w:t>that.</w:t>
      </w:r>
      <w:r w:rsidRPr="00B5546F" w:rsidR="00FA2E32">
        <w:t xml:space="preserve"> </w:t>
      </w:r>
      <w:r w:rsidRPr="00B5546F">
        <w:t>Can</w:t>
      </w:r>
      <w:r w:rsidRPr="00B5546F" w:rsidR="00FA2E32">
        <w:t xml:space="preserve"> </w:t>
      </w:r>
      <w:r w:rsidRPr="00B5546F">
        <w:t>you</w:t>
      </w:r>
      <w:r w:rsidRPr="00B5546F" w:rsidR="00FA2E32">
        <w:t xml:space="preserve"> </w:t>
      </w:r>
      <w:r w:rsidRPr="00B5546F">
        <w:t>just</w:t>
      </w:r>
      <w:r w:rsidRPr="00B5546F" w:rsidR="00FA2E32">
        <w:t xml:space="preserve"> </w:t>
      </w:r>
      <w:r w:rsidRPr="00B5546F">
        <w:t>give</w:t>
      </w:r>
      <w:r w:rsidRPr="00B5546F" w:rsidR="00FA2E32">
        <w:t xml:space="preserve"> </w:t>
      </w:r>
      <w:r w:rsidRPr="00B5546F">
        <w:t>us</w:t>
      </w:r>
      <w:r w:rsidRPr="00B5546F" w:rsidR="00FA2E32">
        <w:t xml:space="preserve"> </w:t>
      </w:r>
      <w:r w:rsidRPr="00B5546F">
        <w:t>any</w:t>
      </w:r>
      <w:r w:rsidRPr="00B5546F" w:rsidR="00FA2E32">
        <w:t xml:space="preserve"> </w:t>
      </w:r>
      <w:r w:rsidRPr="00B5546F">
        <w:t>comfort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 w:rsidR="008C092A">
        <w:t>Dublin,</w:t>
      </w:r>
      <w:r w:rsidRPr="00B5546F" w:rsidR="00FA2E32">
        <w:t xml:space="preserve"> </w:t>
      </w:r>
      <w:r w:rsidRPr="00B5546F">
        <w:t>you</w:t>
      </w:r>
      <w:r w:rsidRPr="00B5546F" w:rsidR="0020120D">
        <w:t>r</w:t>
      </w:r>
      <w:r w:rsidRPr="00B5546F" w:rsidR="00FA2E32">
        <w:t xml:space="preserve"> </w:t>
      </w:r>
      <w:r w:rsidRPr="00B5546F">
        <w:t>office,</w:t>
      </w:r>
      <w:r w:rsidRPr="00B5546F" w:rsidR="00FA2E32">
        <w:t xml:space="preserve"> </w:t>
      </w:r>
      <w:r w:rsidRPr="00B5546F" w:rsidR="008C092A">
        <w:t>and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offices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 w:rsidR="008C092A">
        <w:t>First</w:t>
      </w:r>
      <w:r w:rsidRPr="00B5546F" w:rsidR="00FA2E32">
        <w:t xml:space="preserve"> </w:t>
      </w:r>
      <w:r w:rsidRPr="00B5546F" w:rsidR="008C092A">
        <w:t>Minister</w:t>
      </w:r>
      <w:r w:rsidRPr="00B5546F" w:rsidR="00FA2E32">
        <w:t xml:space="preserve"> </w:t>
      </w:r>
      <w:r w:rsidRPr="00B5546F" w:rsidR="008C092A">
        <w:t>and</w:t>
      </w:r>
      <w:r w:rsidRPr="00B5546F" w:rsidR="00FA2E32">
        <w:t xml:space="preserve"> </w:t>
      </w:r>
      <w:r w:rsidRPr="00B5546F" w:rsidR="008C092A">
        <w:t>Deputy</w:t>
      </w:r>
      <w:r w:rsidRPr="00B5546F" w:rsidR="00FA2E32">
        <w:t xml:space="preserve"> </w:t>
      </w:r>
      <w:r w:rsidRPr="00B5546F" w:rsidR="008C092A">
        <w:t>First</w:t>
      </w:r>
      <w:r w:rsidRPr="00B5546F" w:rsidR="00FA2E32">
        <w:t xml:space="preserve"> </w:t>
      </w:r>
      <w:r w:rsidRPr="00B5546F" w:rsidR="008C092A">
        <w:t>Minister</w:t>
      </w:r>
      <w:r w:rsidRPr="00B5546F" w:rsidR="00FA2E32">
        <w:t xml:space="preserve"> </w:t>
      </w:r>
      <w:r w:rsidRPr="00B5546F" w:rsidR="008C092A">
        <w:t>have</w:t>
      </w:r>
      <w:r w:rsidRPr="00B5546F" w:rsidR="00FA2E32">
        <w:t xml:space="preserve"> </w:t>
      </w:r>
      <w:r w:rsidRPr="00B5546F" w:rsidR="008C092A">
        <w:t>that</w:t>
      </w:r>
      <w:r w:rsidRPr="00B5546F" w:rsidR="00FA2E32">
        <w:t xml:space="preserve"> </w:t>
      </w:r>
      <w:r w:rsidRPr="00B5546F" w:rsidR="008C092A">
        <w:t>pencilled</w:t>
      </w:r>
      <w:r w:rsidRPr="00B5546F" w:rsidR="00FA2E32">
        <w:t xml:space="preserve"> </w:t>
      </w:r>
      <w:r w:rsidRPr="00B5546F" w:rsidR="008C092A">
        <w:t>into</w:t>
      </w:r>
      <w:r w:rsidRPr="00B5546F" w:rsidR="00FA2E32">
        <w:t xml:space="preserve"> </w:t>
      </w:r>
      <w:r w:rsidRPr="00B5546F" w:rsidR="008C092A">
        <w:t>your</w:t>
      </w:r>
      <w:r w:rsidRPr="00B5546F" w:rsidR="00FA2E32">
        <w:t xml:space="preserve"> </w:t>
      </w:r>
      <w:r w:rsidRPr="00B5546F" w:rsidR="008C092A">
        <w:t>thinking?</w:t>
      </w:r>
    </w:p>
    <w:p w:rsidR="00712129" w:rsidRPr="00B5546F" w:rsidP="00A32657">
      <w:pPr>
        <w:pStyle w:val="Answer"/>
      </w:pPr>
      <w:sdt>
        <w:sdtPr>
          <w:alias w:val="Witness"/>
          <w:id w:val="-997810519"/>
          <w:placeholder>
            <w:docPart w:val="DefaultPlaceholder_1082065158"/>
          </w:placeholder>
          <w:richText/>
        </w:sdtPr>
        <w:sdtContent>
          <w:r w:rsidR="00AE0EA3">
            <w:rPr>
              <w:b/>
              <w:i/>
              <w:iCs/>
            </w:rPr>
            <w:t>Mr Walker:</w:t>
          </w:r>
          <w:r w:rsidRPr="00B5546F" w:rsidR="00FA2E32">
            <w:rPr>
              <w:b/>
            </w:rPr>
            <w:t xml:space="preserve"> </w:t>
          </w:r>
        </w:sdtContent>
      </w:sdt>
      <w:r w:rsidRPr="00B5546F" w:rsidR="00B1053A">
        <w:t>Again</w:t>
      </w:r>
      <w:r w:rsidRPr="00B5546F" w:rsidR="00A32657">
        <w:t>,</w:t>
      </w:r>
      <w:r w:rsidRPr="00B5546F" w:rsidR="00FA2E32">
        <w:t xml:space="preserve"> </w:t>
      </w:r>
      <w:r w:rsidRPr="00B5546F" w:rsidR="00A32657">
        <w:t>Chair,</w:t>
      </w:r>
      <w:r w:rsidRPr="00B5546F" w:rsidR="00FA2E32">
        <w:t xml:space="preserve"> </w:t>
      </w:r>
      <w:r w:rsidRPr="00B5546F" w:rsidR="00A32657">
        <w:t>you</w:t>
      </w:r>
      <w:r w:rsidRPr="00B5546F" w:rsidR="00FA2E32">
        <w:t xml:space="preserve"> </w:t>
      </w:r>
      <w:r w:rsidRPr="00B5546F" w:rsidR="00A32657">
        <w:t>make</w:t>
      </w:r>
      <w:r w:rsidRPr="00B5546F" w:rsidR="00FA2E32">
        <w:t xml:space="preserve"> </w:t>
      </w:r>
      <w:r w:rsidRPr="00B5546F" w:rsidR="00A32657">
        <w:t>a</w:t>
      </w:r>
      <w:r w:rsidRPr="00B5546F" w:rsidR="00FA2E32">
        <w:t xml:space="preserve"> </w:t>
      </w:r>
      <w:r w:rsidRPr="00B5546F" w:rsidR="00A32657">
        <w:t>very</w:t>
      </w:r>
      <w:r w:rsidRPr="00B5546F" w:rsidR="00FA2E32">
        <w:t xml:space="preserve"> </w:t>
      </w:r>
      <w:r w:rsidRPr="00B5546F" w:rsidR="00A32657">
        <w:t>good</w:t>
      </w:r>
      <w:r w:rsidRPr="00B5546F" w:rsidR="00FA2E32">
        <w:t xml:space="preserve"> </w:t>
      </w:r>
      <w:r w:rsidRPr="00B5546F" w:rsidR="00A32657">
        <w:t>point</w:t>
      </w:r>
      <w:r w:rsidRPr="00B5546F">
        <w:t>.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all</w:t>
      </w:r>
      <w:r w:rsidRPr="00B5546F" w:rsidR="00FA2E32">
        <w:t xml:space="preserve"> </w:t>
      </w:r>
      <w:r w:rsidRPr="00B5546F">
        <w:t>recognise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there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been</w:t>
      </w:r>
      <w:r w:rsidRPr="00B5546F" w:rsidR="00FA2E32">
        <w:t xml:space="preserve"> </w:t>
      </w:r>
      <w:r w:rsidRPr="00B5546F">
        <w:t>political</w:t>
      </w:r>
      <w:r w:rsidRPr="00B5546F" w:rsidR="00FA2E32">
        <w:t xml:space="preserve"> </w:t>
      </w:r>
      <w:r w:rsidRPr="00B5546F">
        <w:t>events: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only</w:t>
      </w:r>
      <w:r w:rsidRPr="00B5546F" w:rsidR="00FA2E32">
        <w:t xml:space="preserve"> </w:t>
      </w:r>
      <w:r w:rsidRPr="00B5546F">
        <w:t>had</w:t>
      </w:r>
      <w:r w:rsidRPr="00B5546F" w:rsidR="00FA2E32">
        <w:t xml:space="preserve"> </w:t>
      </w:r>
      <w:r w:rsidRPr="00B5546F">
        <w:t>our</w:t>
      </w:r>
      <w:r w:rsidRPr="00B5546F" w:rsidR="00FA2E32">
        <w:t xml:space="preserve"> </w:t>
      </w:r>
      <w:r w:rsidRPr="00B5546F">
        <w:t>election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December;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had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long</w:t>
      </w:r>
      <w:r w:rsidRPr="00B5546F" w:rsidR="00FA2E32">
        <w:t xml:space="preserve"> </w:t>
      </w:r>
      <w:r w:rsidRPr="00B5546F">
        <w:t>period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formation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an</w:t>
      </w:r>
      <w:r w:rsidRPr="00B5546F" w:rsidR="00FA2E32">
        <w:t xml:space="preserve"> </w:t>
      </w:r>
      <w:r w:rsidRPr="00B5546F">
        <w:t>Irish</w:t>
      </w:r>
      <w:r w:rsidRPr="00B5546F" w:rsidR="00FA2E32">
        <w:t xml:space="preserve"> </w:t>
      </w:r>
      <w:r w:rsidRPr="00B5546F" w:rsidR="009773D9">
        <w:t>Government</w:t>
      </w:r>
      <w:r w:rsidRPr="00B5546F">
        <w:t>,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you</w:t>
      </w:r>
      <w:r w:rsidRPr="00B5546F" w:rsidR="00FA2E32">
        <w:t xml:space="preserve"> </w:t>
      </w:r>
      <w:r w:rsidRPr="00B5546F">
        <w:t>say;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had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extremely</w:t>
      </w:r>
      <w:r w:rsidRPr="00B5546F" w:rsidR="00FA2E32">
        <w:t xml:space="preserve"> </w:t>
      </w:r>
      <w:r w:rsidRPr="00B5546F">
        <w:t>welcome</w:t>
      </w:r>
      <w:r w:rsidRPr="00B5546F" w:rsidR="00FA2E32">
        <w:t xml:space="preserve"> </w:t>
      </w:r>
      <w:r w:rsidRPr="00B5546F">
        <w:t>coming</w:t>
      </w:r>
      <w:r w:rsidRPr="00B5546F" w:rsidR="00FA2E32">
        <w:t xml:space="preserve"> </w:t>
      </w:r>
      <w:r w:rsidRPr="00B5546F">
        <w:t>together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Executive;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then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 w:rsidR="002432EC">
        <w:t xml:space="preserve">have </w:t>
      </w:r>
      <w:r w:rsidRPr="00B5546F">
        <w:t>had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impact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Covid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all</w:t>
      </w:r>
      <w:r w:rsidRPr="00B5546F" w:rsidR="00FA2E32">
        <w:t xml:space="preserve"> </w:t>
      </w:r>
      <w:r w:rsidRPr="00B5546F">
        <w:t>this.</w:t>
      </w:r>
      <w:r w:rsidRPr="00B5546F" w:rsidR="00FA2E32">
        <w:t xml:space="preserve"> </w:t>
      </w:r>
      <w:r w:rsidRPr="00B5546F" w:rsidR="002432EC">
        <w:t xml:space="preserve">Legislative </w:t>
      </w:r>
      <w:r w:rsidRPr="00B5546F">
        <w:t>timetables,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particular,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been</w:t>
      </w:r>
      <w:r w:rsidRPr="00B5546F" w:rsidR="00FA2E32">
        <w:t xml:space="preserve"> </w:t>
      </w:r>
      <w:r w:rsidRPr="00B5546F">
        <w:t>affected</w:t>
      </w:r>
      <w:r w:rsidRPr="00B5546F" w:rsidR="00FA2E32">
        <w:t xml:space="preserve"> </w:t>
      </w:r>
      <w:r w:rsidRPr="00B5546F">
        <w:t>by</w:t>
      </w:r>
      <w:r w:rsidRPr="00B5546F" w:rsidR="00FA2E32">
        <w:t xml:space="preserve"> </w:t>
      </w:r>
      <w:r w:rsidRPr="00B5546F">
        <w:t>that.</w:t>
      </w:r>
    </w:p>
    <w:p w:rsidR="00712129" w:rsidRPr="00B5546F" w:rsidP="00A32657">
      <w:pPr>
        <w:pStyle w:val="Answer"/>
      </w:pPr>
      <w:r w:rsidRPr="00B5546F">
        <w:t>We</w:t>
      </w:r>
      <w:r w:rsidRPr="00B5546F" w:rsidR="00FA2E32">
        <w:t xml:space="preserve"> </w:t>
      </w:r>
      <w:r w:rsidRPr="00B5546F">
        <w:t>need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lea</w:t>
      </w:r>
      <w:r w:rsidRPr="00B5546F" w:rsidR="002432EC">
        <w:t>n</w:t>
      </w:r>
      <w:r w:rsidRPr="00B5546F" w:rsidR="00FA2E32">
        <w:t xml:space="preserve"> </w:t>
      </w:r>
      <w:r w:rsidRPr="00B5546F">
        <w:t>into</w:t>
      </w:r>
      <w:r w:rsidRPr="00B5546F" w:rsidR="00FA2E32">
        <w:t xml:space="preserve"> </w:t>
      </w:r>
      <w:r w:rsidRPr="00B5546F">
        <w:t>delivery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package.</w:t>
      </w:r>
      <w:r w:rsidRPr="00B5546F" w:rsidR="00FA2E32">
        <w:t xml:space="preserve"> </w:t>
      </w:r>
      <w:r w:rsidRPr="00B5546F">
        <w:t>It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important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context,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deal</w:t>
      </w:r>
      <w:r w:rsidRPr="00B5546F" w:rsidR="00FA2E32">
        <w:t xml:space="preserve"> </w:t>
      </w:r>
      <w:r w:rsidRPr="00B5546F">
        <w:t>was</w:t>
      </w:r>
      <w:r w:rsidRPr="00B5546F" w:rsidR="00FA2E32">
        <w:t xml:space="preserve"> </w:t>
      </w:r>
      <w:r w:rsidRPr="00B5546F">
        <w:t>very</w:t>
      </w:r>
      <w:r w:rsidRPr="00B5546F" w:rsidR="00FA2E32">
        <w:t xml:space="preserve"> </w:t>
      </w:r>
      <w:r w:rsidRPr="00B5546F">
        <w:t>clear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its</w:t>
      </w:r>
      <w:r w:rsidRPr="00B5546F" w:rsidR="00FA2E32">
        <w:t xml:space="preserve"> </w:t>
      </w:r>
      <w:r w:rsidRPr="00B5546F">
        <w:t>preamble,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this</w:t>
      </w:r>
      <w:r w:rsidRPr="00B5546F" w:rsidR="00FA2E32">
        <w:t xml:space="preserve"> </w:t>
      </w:r>
      <w:r w:rsidRPr="00B5546F">
        <w:t>was</w:t>
      </w:r>
      <w:r w:rsidRPr="00B5546F" w:rsidR="00FA2E32">
        <w:t xml:space="preserve"> </w:t>
      </w:r>
      <w:r w:rsidRPr="00B5546F">
        <w:t>not</w:t>
      </w:r>
      <w:r w:rsidRPr="00B5546F" w:rsidR="00FA2E32">
        <w:t xml:space="preserve"> </w:t>
      </w:r>
      <w:r w:rsidRPr="00B5546F" w:rsidR="0020120D">
        <w:t>just</w:t>
      </w:r>
      <w:r w:rsidRPr="00B5546F" w:rsidR="00FA2E32">
        <w:t xml:space="preserve"> </w:t>
      </w:r>
      <w:r w:rsidRPr="00B5546F" w:rsidR="0020120D">
        <w:t>about</w:t>
      </w:r>
      <w:r w:rsidRPr="00B5546F" w:rsidR="00FA2E32">
        <w:t xml:space="preserve"> </w:t>
      </w:r>
      <w:r w:rsidRPr="00B5546F" w:rsidR="0020120D">
        <w:t>getting</w:t>
      </w:r>
      <w:r w:rsidRPr="00B5546F" w:rsidR="00FA2E32">
        <w:t xml:space="preserve"> </w:t>
      </w:r>
      <w:r w:rsidRPr="00B5546F" w:rsidR="0020120D">
        <w:t>the</w:t>
      </w:r>
      <w:r w:rsidRPr="00B5546F" w:rsidR="00FA2E32">
        <w:t xml:space="preserve"> </w:t>
      </w:r>
      <w:r w:rsidRPr="00B5546F" w:rsidR="0020120D">
        <w:t>devolved</w:t>
      </w:r>
      <w:r w:rsidRPr="00B5546F" w:rsidR="00FA2E32">
        <w:t xml:space="preserve"> </w:t>
      </w:r>
      <w:r w:rsidRPr="00B5546F" w:rsidR="0020120D">
        <w:t>institutions</w:t>
      </w:r>
      <w:r w:rsidRPr="00B5546F" w:rsidR="00FA2E32">
        <w:t xml:space="preserve"> </w:t>
      </w:r>
      <w:r w:rsidRPr="00B5546F" w:rsidR="0020120D">
        <w:t>back</w:t>
      </w:r>
      <w:r w:rsidRPr="00B5546F" w:rsidR="00FA2E32">
        <w:t xml:space="preserve"> </w:t>
      </w:r>
      <w:r w:rsidRPr="00B5546F" w:rsidR="0020120D">
        <w:t>up</w:t>
      </w:r>
      <w:r w:rsidRPr="00B5546F" w:rsidR="00FA2E32">
        <w:t xml:space="preserve"> </w:t>
      </w:r>
      <w:r w:rsidRPr="00B5546F" w:rsidR="0020120D">
        <w:t>and</w:t>
      </w:r>
      <w:r w:rsidRPr="00B5546F" w:rsidR="00FA2E32">
        <w:t xml:space="preserve"> </w:t>
      </w:r>
      <w:r w:rsidRPr="00B5546F" w:rsidR="0020120D">
        <w:t>running</w:t>
      </w:r>
      <w:r w:rsidRPr="00B5546F">
        <w:t>;</w:t>
      </w:r>
      <w:r w:rsidRPr="00B5546F" w:rsidR="00FA2E32">
        <w:t xml:space="preserve"> </w:t>
      </w:r>
      <w:r w:rsidRPr="00B5546F">
        <w:t>i</w:t>
      </w:r>
      <w:r w:rsidRPr="00B5546F" w:rsidR="0020120D">
        <w:t>t</w:t>
      </w:r>
      <w:r w:rsidRPr="00B5546F" w:rsidR="00FA2E32">
        <w:t xml:space="preserve"> </w:t>
      </w:r>
      <w:r w:rsidRPr="00B5546F" w:rsidR="0020120D">
        <w:t>was</w:t>
      </w:r>
      <w:r w:rsidRPr="00B5546F" w:rsidR="00FA2E32">
        <w:t xml:space="preserve"> </w:t>
      </w:r>
      <w:r w:rsidRPr="00B5546F" w:rsidR="0020120D">
        <w:t>about</w:t>
      </w:r>
      <w:r w:rsidRPr="00B5546F" w:rsidR="00FA2E32">
        <w:t xml:space="preserve"> </w:t>
      </w:r>
      <w:r w:rsidRPr="00B5546F">
        <w:t>making</w:t>
      </w:r>
      <w:r w:rsidRPr="00B5546F" w:rsidR="00FA2E32">
        <w:t xml:space="preserve"> </w:t>
      </w:r>
      <w:r w:rsidRPr="00B5546F">
        <w:t>sure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they</w:t>
      </w:r>
      <w:r w:rsidRPr="00B5546F" w:rsidR="00FA2E32">
        <w:t xml:space="preserve"> </w:t>
      </w:r>
      <w:r w:rsidRPr="00B5546F">
        <w:t>delivered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people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Northern</w:t>
      </w:r>
      <w:r w:rsidRPr="00B5546F" w:rsidR="00FA2E32">
        <w:t xml:space="preserve"> </w:t>
      </w:r>
      <w:r w:rsidRPr="00B5546F">
        <w:t>Ireland.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respect,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progress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has</w:t>
      </w:r>
      <w:r w:rsidRPr="00B5546F" w:rsidR="00FA2E32">
        <w:t xml:space="preserve"> </w:t>
      </w:r>
      <w:r w:rsidRPr="00B5546F">
        <w:t>been</w:t>
      </w:r>
      <w:r w:rsidRPr="00B5546F" w:rsidR="00FA2E32">
        <w:t xml:space="preserve"> </w:t>
      </w:r>
      <w:r w:rsidRPr="00B5546F">
        <w:t>made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health</w:t>
      </w:r>
      <w:r w:rsidRPr="00B5546F" w:rsidR="00FA2E32">
        <w:t xml:space="preserve"> </w:t>
      </w:r>
      <w:r w:rsidRPr="00B5546F">
        <w:t>front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very</w:t>
      </w:r>
      <w:r w:rsidRPr="00B5546F" w:rsidR="00FA2E32">
        <w:t xml:space="preserve"> </w:t>
      </w:r>
      <w:r w:rsidRPr="00B5546F">
        <w:t>welcome.</w:t>
      </w:r>
      <w:r w:rsidRPr="00B5546F" w:rsidR="00FA2E32">
        <w:t xml:space="preserve"> </w:t>
      </w:r>
      <w:r w:rsidRPr="00B5546F" w:rsidR="002432EC">
        <w:t>In</w:t>
      </w:r>
      <w:r w:rsidRPr="00B5546F" w:rsidR="00FA2E32">
        <w:t xml:space="preserve"> </w:t>
      </w:r>
      <w:r w:rsidRPr="00B5546F" w:rsidR="0020120D">
        <w:t>other</w:t>
      </w:r>
      <w:r w:rsidRPr="00B5546F" w:rsidR="00FA2E32">
        <w:t xml:space="preserve"> </w:t>
      </w:r>
      <w:r w:rsidRPr="00B5546F" w:rsidR="0020120D">
        <w:t>areas</w:t>
      </w:r>
      <w:r w:rsidRPr="00B5546F">
        <w:t>,</w:t>
      </w:r>
      <w:r w:rsidRPr="00B5546F" w:rsidR="00FA2E32">
        <w:t xml:space="preserve"> </w:t>
      </w:r>
      <w:r w:rsidRPr="00B5546F" w:rsidR="0020120D">
        <w:t>such</w:t>
      </w:r>
      <w:r w:rsidRPr="00B5546F" w:rsidR="00FA2E32">
        <w:t xml:space="preserve"> </w:t>
      </w:r>
      <w:r w:rsidRPr="00B5546F" w:rsidR="0020120D">
        <w:t>as</w:t>
      </w:r>
      <w:r w:rsidRPr="00B5546F" w:rsidR="00FA2E32">
        <w:t xml:space="preserve"> </w:t>
      </w:r>
      <w:r w:rsidRPr="00B5546F" w:rsidR="0020120D">
        <w:t>integrating</w:t>
      </w:r>
      <w:r w:rsidRPr="00B5546F" w:rsidR="00FA2E32">
        <w:t xml:space="preserve"> </w:t>
      </w:r>
      <w:r w:rsidRPr="00B5546F" w:rsidR="0020120D">
        <w:t>education</w:t>
      </w:r>
      <w:r w:rsidRPr="00B5546F">
        <w:t>,</w:t>
      </w:r>
      <w:r w:rsidRPr="00B5546F" w:rsidR="00FA2E32">
        <w:t xml:space="preserve"> </w:t>
      </w:r>
      <w:r w:rsidRPr="00B5546F" w:rsidR="0020120D">
        <w:t>there</w:t>
      </w:r>
      <w:r w:rsidRPr="00B5546F" w:rsidR="00FA2E32">
        <w:t xml:space="preserve"> </w:t>
      </w:r>
      <w:r w:rsidRPr="00B5546F" w:rsidR="0020120D">
        <w:t>is</w:t>
      </w:r>
      <w:r w:rsidRPr="00B5546F" w:rsidR="00FA2E32">
        <w:t xml:space="preserve"> </w:t>
      </w:r>
      <w:r w:rsidRPr="00B5546F" w:rsidR="0020120D">
        <w:t>a</w:t>
      </w:r>
      <w:r w:rsidRPr="00B5546F" w:rsidR="00FA2E32">
        <w:t xml:space="preserve"> </w:t>
      </w:r>
      <w:r w:rsidRPr="00B5546F" w:rsidR="0020120D">
        <w:t>lot</w:t>
      </w:r>
      <w:r w:rsidRPr="00B5546F" w:rsidR="00FA2E32">
        <w:t xml:space="preserve"> </w:t>
      </w:r>
      <w:r w:rsidRPr="00B5546F" w:rsidR="0020120D">
        <w:t>more</w:t>
      </w:r>
      <w:r w:rsidRPr="00B5546F" w:rsidR="00FA2E32">
        <w:t xml:space="preserve"> </w:t>
      </w:r>
      <w:r w:rsidRPr="00B5546F" w:rsidR="0020120D">
        <w:t>work</w:t>
      </w:r>
      <w:r w:rsidRPr="00B5546F" w:rsidR="00FA2E32">
        <w:t xml:space="preserve"> </w:t>
      </w:r>
      <w:r w:rsidRPr="00B5546F" w:rsidR="0020120D">
        <w:t>to</w:t>
      </w:r>
      <w:r w:rsidRPr="00B5546F" w:rsidR="00FA2E32">
        <w:t xml:space="preserve"> </w:t>
      </w:r>
      <w:r w:rsidRPr="00B5546F" w:rsidR="0020120D">
        <w:t>be</w:t>
      </w:r>
      <w:r w:rsidRPr="00B5546F" w:rsidR="00FA2E32">
        <w:t xml:space="preserve"> </w:t>
      </w:r>
      <w:r w:rsidRPr="00B5546F" w:rsidR="0020120D">
        <w:t>done.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economy,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were</w:t>
      </w:r>
      <w:r w:rsidRPr="00B5546F" w:rsidR="00FA2E32">
        <w:t xml:space="preserve"> </w:t>
      </w:r>
      <w:r w:rsidRPr="00B5546F">
        <w:t>off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quite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good</w:t>
      </w:r>
      <w:r w:rsidRPr="00B5546F" w:rsidR="00FA2E32">
        <w:t xml:space="preserve"> </w:t>
      </w:r>
      <w:r w:rsidRPr="00B5546F">
        <w:t>start</w:t>
      </w:r>
      <w:r w:rsidRPr="00B5546F" w:rsidR="00FA2E32">
        <w:t xml:space="preserve"> </w:t>
      </w:r>
      <w:r w:rsidRPr="00B5546F">
        <w:t>with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work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 w:rsidR="004D27B9">
        <w:t>city deals</w:t>
      </w:r>
      <w:r w:rsidRPr="00B5546F" w:rsidR="002432EC">
        <w:t>,</w:t>
      </w:r>
      <w:r w:rsidRPr="00B5546F" w:rsidR="004D27B9">
        <w:t xml:space="preserve"> growth deals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side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things</w:t>
      </w:r>
      <w:r w:rsidRPr="00B5546F" w:rsidR="00FA2E32">
        <w:t xml:space="preserve"> </w:t>
      </w:r>
      <w:r w:rsidRPr="00B5546F">
        <w:t>but,</w:t>
      </w:r>
      <w:r w:rsidRPr="00B5546F" w:rsidR="00FA2E32">
        <w:t xml:space="preserve"> </w:t>
      </w:r>
      <w:r w:rsidRPr="00B5546F">
        <w:t>clearly,</w:t>
      </w:r>
      <w:r w:rsidRPr="00B5546F" w:rsidR="00FA2E32">
        <w:t xml:space="preserve"> </w:t>
      </w:r>
      <w:r w:rsidRPr="00B5546F">
        <w:t>there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massive</w:t>
      </w:r>
      <w:r w:rsidRPr="00B5546F" w:rsidR="00FA2E32">
        <w:t xml:space="preserve"> </w:t>
      </w:r>
      <w:r w:rsidRPr="00B5546F">
        <w:t>challenge</w:t>
      </w:r>
      <w:r w:rsidRPr="00B5546F" w:rsidR="00FA2E32">
        <w:t xml:space="preserve"> </w:t>
      </w:r>
      <w:r w:rsidRPr="00B5546F">
        <w:t>now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economy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support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recovery</w:t>
      </w:r>
      <w:r w:rsidRPr="00B5546F" w:rsidR="00FA2E32">
        <w:t xml:space="preserve"> </w:t>
      </w:r>
      <w:r w:rsidRPr="00B5546F">
        <w:t>post-Covid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Northern</w:t>
      </w:r>
      <w:r w:rsidRPr="00B5546F" w:rsidR="00FA2E32">
        <w:t xml:space="preserve"> </w:t>
      </w:r>
      <w:r w:rsidRPr="00B5546F">
        <w:t>Ireland.</w:t>
      </w:r>
      <w:r w:rsidRPr="00B5546F" w:rsidR="00FA2E32">
        <w:t xml:space="preserve"> </w:t>
      </w:r>
      <w:r w:rsidRPr="00B5546F">
        <w:t>It</w:t>
      </w:r>
      <w:r w:rsidRPr="00B5546F" w:rsidR="00FA2E32">
        <w:t xml:space="preserve"> </w:t>
      </w:r>
      <w:r w:rsidRPr="00B5546F">
        <w:t>will</w:t>
      </w:r>
      <w:r w:rsidRPr="00B5546F" w:rsidR="00FA2E32">
        <w:t xml:space="preserve"> </w:t>
      </w:r>
      <w:r w:rsidRPr="00B5546F">
        <w:t>require</w:t>
      </w:r>
      <w:r w:rsidRPr="00B5546F" w:rsidR="00FA2E32">
        <w:t xml:space="preserve"> </w:t>
      </w:r>
      <w:r w:rsidRPr="00B5546F">
        <w:t>all</w:t>
      </w:r>
      <w:r w:rsidRPr="00B5546F" w:rsidR="00FA2E32">
        <w:t xml:space="preserve"> </w:t>
      </w:r>
      <w:r w:rsidRPr="00B5546F">
        <w:t>parties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all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Governments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at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top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their</w:t>
      </w:r>
      <w:r w:rsidRPr="00B5546F" w:rsidR="00FA2E32">
        <w:t xml:space="preserve"> </w:t>
      </w:r>
      <w:r w:rsidRPr="00B5546F">
        <w:t>game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address</w:t>
      </w:r>
      <w:r w:rsidRPr="00B5546F" w:rsidR="00FA2E32">
        <w:t xml:space="preserve"> </w:t>
      </w:r>
      <w:r w:rsidRPr="00B5546F">
        <w:t>that</w:t>
      </w:r>
      <w:r w:rsidRPr="00B5546F" w:rsidR="0020120D">
        <w:t>.</w:t>
      </w:r>
    </w:p>
    <w:p w:rsidR="0020120D" w:rsidRPr="00B5546F" w:rsidP="00A32657">
      <w:pPr>
        <w:pStyle w:val="Answer"/>
      </w:pPr>
      <w:r w:rsidRPr="00B5546F">
        <w:t>Yes,</w:t>
      </w:r>
      <w:r w:rsidRPr="00B5546F" w:rsidR="00FA2E32">
        <w:t xml:space="preserve"> </w:t>
      </w:r>
      <w:r w:rsidRPr="00B5546F">
        <w:t>there</w:t>
      </w:r>
      <w:r w:rsidRPr="00B5546F" w:rsidR="00FA2E32">
        <w:t xml:space="preserve"> </w:t>
      </w:r>
      <w:r w:rsidRPr="00B5546F">
        <w:t>will</w:t>
      </w:r>
      <w:r w:rsidRPr="00B5546F" w:rsidR="00FA2E32">
        <w:t xml:space="preserve"> </w:t>
      </w:r>
      <w:r w:rsidRPr="00B5546F">
        <w:t>need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renewed</w:t>
      </w:r>
      <w:r w:rsidRPr="00B5546F" w:rsidR="00FA2E32">
        <w:t xml:space="preserve"> </w:t>
      </w:r>
      <w:r w:rsidRPr="00B5546F">
        <w:t>sense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urgency,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you</w:t>
      </w:r>
      <w:r w:rsidRPr="00B5546F" w:rsidR="00FA2E32">
        <w:t xml:space="preserve"> </w:t>
      </w:r>
      <w:r w:rsidRPr="00B5546F">
        <w:t>say,</w:t>
      </w:r>
      <w:r w:rsidRPr="00B5546F" w:rsidR="00FA2E32">
        <w:t xml:space="preserve"> </w:t>
      </w:r>
      <w:r w:rsidRPr="00B5546F">
        <w:t>when</w:t>
      </w:r>
      <w:r w:rsidRPr="00B5546F" w:rsidR="00FA2E32">
        <w:t xml:space="preserve"> </w:t>
      </w:r>
      <w:r w:rsidRPr="00B5546F">
        <w:t>things</w:t>
      </w:r>
      <w:r w:rsidRPr="00B5546F" w:rsidR="00FA2E32">
        <w:t xml:space="preserve"> </w:t>
      </w:r>
      <w:r w:rsidRPr="00B5546F">
        <w:t>get</w:t>
      </w:r>
      <w:r w:rsidRPr="00B5546F" w:rsidR="00FA2E32">
        <w:t xml:space="preserve"> </w:t>
      </w:r>
      <w:r w:rsidRPr="00B5546F">
        <w:t>back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normal.</w:t>
      </w:r>
      <w:r w:rsidRPr="00B5546F" w:rsidR="00FA2E32">
        <w:t xml:space="preserve"> </w:t>
      </w:r>
      <w:r w:rsidRPr="00B5546F" w:rsidR="00712129">
        <w:t>None</w:t>
      </w:r>
      <w:r w:rsidRPr="00B5546F" w:rsidR="00FA2E32">
        <w:t xml:space="preserve"> </w:t>
      </w:r>
      <w:r w:rsidRPr="00B5546F" w:rsidR="00712129">
        <w:t>of</w:t>
      </w:r>
      <w:r w:rsidRPr="00B5546F" w:rsidR="00FA2E32">
        <w:t xml:space="preserve"> </w:t>
      </w:r>
      <w:r w:rsidRPr="00B5546F" w:rsidR="00712129">
        <w:t>us</w:t>
      </w:r>
      <w:r w:rsidRPr="00B5546F" w:rsidR="00FA2E32">
        <w:t xml:space="preserve"> </w:t>
      </w:r>
      <w:r w:rsidRPr="00B5546F" w:rsidR="00712129">
        <w:t>know</w:t>
      </w:r>
      <w:r w:rsidRPr="00B5546F" w:rsidR="002432EC">
        <w:t>s</w:t>
      </w:r>
      <w:r w:rsidRPr="00B5546F" w:rsidR="00FA2E32">
        <w:t xml:space="preserve"> </w:t>
      </w:r>
      <w:r w:rsidRPr="00B5546F" w:rsidR="00712129">
        <w:t>exactly</w:t>
      </w:r>
      <w:r w:rsidRPr="00B5546F" w:rsidR="00FA2E32">
        <w:t xml:space="preserve"> </w:t>
      </w:r>
      <w:r w:rsidRPr="00B5546F" w:rsidR="00712129">
        <w:t>when</w:t>
      </w:r>
      <w:r w:rsidRPr="00B5546F" w:rsidR="00FA2E32">
        <w:t xml:space="preserve"> </w:t>
      </w:r>
      <w:r w:rsidRPr="00B5546F" w:rsidR="00712129">
        <w:t>that</w:t>
      </w:r>
      <w:r w:rsidRPr="00B5546F" w:rsidR="00FA2E32">
        <w:t xml:space="preserve"> </w:t>
      </w:r>
      <w:r w:rsidRPr="00B5546F" w:rsidR="00712129">
        <w:t>will</w:t>
      </w:r>
      <w:r w:rsidRPr="00B5546F" w:rsidR="00FA2E32">
        <w:t xml:space="preserve"> </w:t>
      </w:r>
      <w:r w:rsidRPr="00B5546F" w:rsidR="00712129">
        <w:t>be</w:t>
      </w:r>
      <w:r w:rsidRPr="00B5546F" w:rsidR="00FA2E32">
        <w:t xml:space="preserve"> </w:t>
      </w:r>
      <w:r w:rsidRPr="00B5546F" w:rsidR="00712129">
        <w:t>just</w:t>
      </w:r>
      <w:r w:rsidRPr="00B5546F" w:rsidR="00FA2E32">
        <w:t xml:space="preserve"> </w:t>
      </w:r>
      <w:r w:rsidRPr="00B5546F" w:rsidR="00712129">
        <w:t>yet</w:t>
      </w:r>
      <w:r w:rsidRPr="00B5546F" w:rsidR="002432EC">
        <w:t>,</w:t>
      </w:r>
      <w:r w:rsidRPr="00B5546F" w:rsidR="00FA2E32">
        <w:t xml:space="preserve"> </w:t>
      </w:r>
      <w:r w:rsidRPr="00B5546F" w:rsidR="00712129">
        <w:t>but</w:t>
      </w:r>
      <w:r w:rsidRPr="00B5546F" w:rsidR="00FA2E32">
        <w:t xml:space="preserve"> </w:t>
      </w:r>
      <w:r w:rsidRPr="00B5546F" w:rsidR="003B5CC7">
        <w:t>our</w:t>
      </w:r>
      <w:r w:rsidRPr="00B5546F" w:rsidR="00FA2E32">
        <w:t xml:space="preserve"> </w:t>
      </w:r>
      <w:r w:rsidRPr="00B5546F" w:rsidR="002432EC">
        <w:t>priorities</w:t>
      </w:r>
      <w:r w:rsidRPr="00B5546F" w:rsidR="00FA2E32">
        <w:t xml:space="preserve"> </w:t>
      </w:r>
      <w:r w:rsidRPr="00B5546F" w:rsidR="003B5CC7">
        <w:t>as</w:t>
      </w:r>
      <w:r w:rsidRPr="00B5546F" w:rsidR="00FA2E32">
        <w:t xml:space="preserve"> </w:t>
      </w:r>
      <w:r w:rsidRPr="00B5546F" w:rsidR="003B5CC7">
        <w:t>a</w:t>
      </w:r>
      <w:r w:rsidRPr="00B5546F" w:rsidR="00FA2E32">
        <w:t xml:space="preserve"> </w:t>
      </w:r>
      <w:r w:rsidRPr="00B5546F" w:rsidR="002432EC">
        <w:t>Department are</w:t>
      </w:r>
      <w:r w:rsidRPr="00B5546F" w:rsidR="00FA2E32">
        <w:t xml:space="preserve"> </w:t>
      </w:r>
      <w:r w:rsidRPr="00B5546F" w:rsidR="003B5CC7">
        <w:t>to</w:t>
      </w:r>
      <w:r w:rsidRPr="00B5546F" w:rsidR="00FA2E32">
        <w:t xml:space="preserve"> </w:t>
      </w:r>
      <w:r w:rsidRPr="00B5546F" w:rsidR="003B5CC7">
        <w:t>keep</w:t>
      </w:r>
      <w:r w:rsidRPr="00B5546F" w:rsidR="00FA2E32">
        <w:t xml:space="preserve"> </w:t>
      </w:r>
      <w:r w:rsidRPr="00B5546F" w:rsidR="003B5CC7">
        <w:t>driving</w:t>
      </w:r>
      <w:r w:rsidRPr="00B5546F" w:rsidR="00FA2E32">
        <w:t xml:space="preserve"> </w:t>
      </w:r>
      <w:r w:rsidRPr="00B5546F" w:rsidR="003B5CC7">
        <w:t>this</w:t>
      </w:r>
      <w:r w:rsidRPr="00B5546F" w:rsidR="00FA2E32">
        <w:t xml:space="preserve"> </w:t>
      </w:r>
      <w:r w:rsidRPr="00B5546F" w:rsidR="003B5CC7">
        <w:t>process</w:t>
      </w:r>
      <w:r w:rsidRPr="00B5546F" w:rsidR="00FA2E32">
        <w:t xml:space="preserve"> </w:t>
      </w:r>
      <w:r w:rsidRPr="00B5546F" w:rsidR="003B5CC7">
        <w:t>forward</w:t>
      </w:r>
      <w:r w:rsidRPr="00B5546F" w:rsidR="00FA2E32">
        <w:t xml:space="preserve"> </w:t>
      </w:r>
      <w:r w:rsidRPr="00B5546F" w:rsidR="003B5CC7">
        <w:t>and</w:t>
      </w:r>
      <w:r w:rsidRPr="00B5546F" w:rsidR="00FA2E32">
        <w:t xml:space="preserve"> </w:t>
      </w:r>
      <w:r w:rsidRPr="00B5546F" w:rsidR="003B5CC7">
        <w:t>to</w:t>
      </w:r>
      <w:r w:rsidRPr="00B5546F" w:rsidR="00FA2E32">
        <w:t xml:space="preserve"> </w:t>
      </w:r>
      <w:r w:rsidRPr="00B5546F" w:rsidR="003B5CC7">
        <w:t>use</w:t>
      </w:r>
      <w:r w:rsidRPr="00B5546F" w:rsidR="00FA2E32">
        <w:t xml:space="preserve"> </w:t>
      </w:r>
      <w:r w:rsidRPr="00B5546F" w:rsidR="003B5CC7">
        <w:t>the</w:t>
      </w:r>
      <w:r w:rsidRPr="00B5546F" w:rsidR="00FA2E32">
        <w:t xml:space="preserve"> </w:t>
      </w:r>
      <w:r w:rsidRPr="00B5546F" w:rsidR="003B5CC7">
        <w:t>machinery</w:t>
      </w:r>
      <w:r w:rsidRPr="00B5546F" w:rsidR="00FA2E32">
        <w:t xml:space="preserve"> </w:t>
      </w:r>
      <w:r w:rsidRPr="00B5546F" w:rsidR="003B5CC7">
        <w:t>that</w:t>
      </w:r>
      <w:r w:rsidRPr="00B5546F" w:rsidR="00FA2E32">
        <w:t xml:space="preserve"> </w:t>
      </w:r>
      <w:r w:rsidRPr="00B5546F" w:rsidR="003B5CC7">
        <w:t>the</w:t>
      </w:r>
      <w:r w:rsidRPr="00B5546F" w:rsidR="00FA2E32">
        <w:t xml:space="preserve"> </w:t>
      </w:r>
      <w:r w:rsidRPr="00B5546F" w:rsidR="003B5CC7">
        <w:t>deal</w:t>
      </w:r>
      <w:r w:rsidRPr="00B5546F" w:rsidR="00FA2E32">
        <w:t xml:space="preserve"> </w:t>
      </w:r>
      <w:r w:rsidRPr="00B5546F" w:rsidR="003B5CC7">
        <w:t>has</w:t>
      </w:r>
      <w:r w:rsidRPr="00B5546F" w:rsidR="00FA2E32">
        <w:t xml:space="preserve"> </w:t>
      </w:r>
      <w:r w:rsidRPr="00B5546F" w:rsidR="003B5CC7">
        <w:t>set</w:t>
      </w:r>
      <w:r w:rsidRPr="00B5546F" w:rsidR="00FA2E32">
        <w:t xml:space="preserve"> </w:t>
      </w:r>
      <w:r w:rsidRPr="00B5546F" w:rsidR="003B5CC7">
        <w:t>up</w:t>
      </w:r>
      <w:r w:rsidRPr="00B5546F" w:rsidR="00FA2E32">
        <w:t xml:space="preserve"> </w:t>
      </w:r>
      <w:r w:rsidRPr="00B5546F" w:rsidR="003B5CC7">
        <w:t>to</w:t>
      </w:r>
      <w:r w:rsidRPr="00B5546F" w:rsidR="00FA2E32">
        <w:t xml:space="preserve"> </w:t>
      </w:r>
      <w:r w:rsidRPr="00B5546F" w:rsidR="003B5CC7">
        <w:t>ensure</w:t>
      </w:r>
      <w:r w:rsidRPr="00B5546F" w:rsidR="00FA2E32">
        <w:t xml:space="preserve"> </w:t>
      </w:r>
      <w:r w:rsidRPr="00B5546F" w:rsidR="003B5CC7">
        <w:t>that</w:t>
      </w:r>
      <w:r w:rsidRPr="00B5546F" w:rsidR="00FA2E32">
        <w:t xml:space="preserve"> </w:t>
      </w:r>
      <w:r w:rsidRPr="00B5546F" w:rsidR="003B5CC7">
        <w:t>is</w:t>
      </w:r>
      <w:r w:rsidRPr="00B5546F" w:rsidR="00FA2E32">
        <w:t xml:space="preserve"> </w:t>
      </w:r>
      <w:r w:rsidRPr="00B5546F" w:rsidR="003B5CC7">
        <w:t>delivered</w:t>
      </w:r>
      <w:r w:rsidRPr="00B5546F" w:rsidR="00FA2E32">
        <w:t xml:space="preserve"> </w:t>
      </w:r>
      <w:r w:rsidRPr="00B5546F" w:rsidR="003B5CC7">
        <w:t>across</w:t>
      </w:r>
      <w:r w:rsidRPr="00B5546F" w:rsidR="00FA2E32">
        <w:t xml:space="preserve"> </w:t>
      </w:r>
      <w:r w:rsidRPr="00B5546F" w:rsidR="003B5CC7">
        <w:t>the</w:t>
      </w:r>
      <w:r w:rsidRPr="00B5546F" w:rsidR="00FA2E32">
        <w:t xml:space="preserve"> </w:t>
      </w:r>
      <w:r w:rsidRPr="00B5546F" w:rsidR="003B5CC7">
        <w:t>whole</w:t>
      </w:r>
      <w:r w:rsidRPr="00B5546F" w:rsidR="00FA2E32">
        <w:t xml:space="preserve"> </w:t>
      </w:r>
      <w:r w:rsidRPr="00B5546F" w:rsidR="003B5CC7">
        <w:t>piece</w:t>
      </w:r>
      <w:r w:rsidRPr="00B5546F">
        <w:t>.</w:t>
      </w:r>
      <w:r w:rsidRPr="00B5546F" w:rsidR="00FA2E32">
        <w:t xml:space="preserve"> </w:t>
      </w:r>
    </w:p>
    <w:p w:rsidR="00A32657" w:rsidRPr="00B5546F" w:rsidP="0020120D">
      <w:pPr>
        <w:pStyle w:val="Question"/>
      </w:pPr>
      <w:sdt>
        <w:sdtPr>
          <w:alias w:val="Member"/>
          <w:tag w:val="&lt;Member mnisId='4494' dodsId='72275'&gt;"/>
          <w:id w:val="961086984"/>
          <w:placeholder>
            <w:docPart w:val="DefaultPlaceholder_1082065158"/>
          </w:placeholder>
          <w:richText/>
        </w:sdtPr>
        <w:sdtContent>
          <w:r w:rsidRPr="00B5546F" w:rsidR="0020120D">
            <w:rPr>
              <w:b/>
            </w:rPr>
            <w:t>Chair:</w:t>
          </w:r>
        </w:sdtContent>
      </w:sdt>
      <w:r w:rsidRPr="00B5546F" w:rsidR="00FA2E32">
        <w:t xml:space="preserve"> </w:t>
      </w:r>
      <w:r w:rsidRPr="00B5546F" w:rsidR="0020120D">
        <w:t>Can</w:t>
      </w:r>
      <w:r w:rsidRPr="00B5546F" w:rsidR="00FA2E32">
        <w:t xml:space="preserve"> </w:t>
      </w:r>
      <w:r w:rsidRPr="00B5546F" w:rsidR="0020120D">
        <w:t>I</w:t>
      </w:r>
      <w:r w:rsidRPr="00B5546F" w:rsidR="00FA2E32">
        <w:t xml:space="preserve"> </w:t>
      </w:r>
      <w:r w:rsidRPr="00B5546F" w:rsidR="0020120D">
        <w:t>suggest</w:t>
      </w:r>
      <w:r w:rsidRPr="00B5546F" w:rsidR="00FA2E32">
        <w:t xml:space="preserve"> </w:t>
      </w:r>
      <w:r w:rsidRPr="00B5546F" w:rsidR="0020120D">
        <w:t>a</w:t>
      </w:r>
      <w:r w:rsidRPr="00B5546F" w:rsidR="00FA2E32">
        <w:t xml:space="preserve"> </w:t>
      </w:r>
      <w:r w:rsidRPr="00B5546F" w:rsidR="0020120D">
        <w:t>management</w:t>
      </w:r>
      <w:r w:rsidRPr="00B5546F" w:rsidR="00FA2E32">
        <w:t xml:space="preserve"> </w:t>
      </w:r>
      <w:r w:rsidRPr="00B5546F" w:rsidR="0020120D">
        <w:t>of</w:t>
      </w:r>
      <w:r w:rsidRPr="00B5546F" w:rsidR="00FA2E32">
        <w:t xml:space="preserve"> </w:t>
      </w:r>
      <w:r w:rsidRPr="00B5546F" w:rsidR="0020120D">
        <w:t>expectations</w:t>
      </w:r>
      <w:r w:rsidRPr="00B5546F" w:rsidR="00FA2E32">
        <w:t xml:space="preserve"> </w:t>
      </w:r>
      <w:r w:rsidRPr="00B5546F" w:rsidR="0020120D">
        <w:t>among</w:t>
      </w:r>
      <w:r w:rsidRPr="00B5546F" w:rsidR="00FA2E32">
        <w:t xml:space="preserve"> </w:t>
      </w:r>
      <w:r w:rsidRPr="00B5546F" w:rsidR="0020120D">
        <w:t>the</w:t>
      </w:r>
      <w:r w:rsidRPr="00B5546F" w:rsidR="00FA2E32">
        <w:t xml:space="preserve"> </w:t>
      </w:r>
      <w:r w:rsidRPr="00B5546F" w:rsidR="0020120D">
        <w:t>communities</w:t>
      </w:r>
      <w:r w:rsidRPr="00B5546F" w:rsidR="00FA2E32">
        <w:t xml:space="preserve"> </w:t>
      </w:r>
      <w:r w:rsidRPr="00B5546F" w:rsidR="0020120D">
        <w:t>not</w:t>
      </w:r>
      <w:r w:rsidRPr="00B5546F" w:rsidR="00FA2E32">
        <w:t xml:space="preserve"> </w:t>
      </w:r>
      <w:r w:rsidRPr="00B5546F" w:rsidR="0020120D">
        <w:t>to</w:t>
      </w:r>
      <w:r w:rsidRPr="00B5546F" w:rsidR="00FA2E32">
        <w:t xml:space="preserve"> </w:t>
      </w:r>
      <w:r w:rsidRPr="00B5546F" w:rsidR="0020120D">
        <w:t>lose</w:t>
      </w:r>
      <w:r w:rsidRPr="00B5546F" w:rsidR="00FA2E32">
        <w:t xml:space="preserve"> </w:t>
      </w:r>
      <w:r w:rsidRPr="00B5546F" w:rsidR="0020120D">
        <w:t>faith</w:t>
      </w:r>
      <w:r w:rsidRPr="00B5546F" w:rsidR="00FA2E32">
        <w:t xml:space="preserve"> </w:t>
      </w:r>
      <w:r w:rsidRPr="00B5546F" w:rsidR="0020120D">
        <w:t>in</w:t>
      </w:r>
      <w:r w:rsidRPr="00B5546F" w:rsidR="00FA2E32">
        <w:t xml:space="preserve"> </w:t>
      </w:r>
      <w:r w:rsidRPr="00B5546F" w:rsidR="0020120D">
        <w:t>this</w:t>
      </w:r>
      <w:r w:rsidRPr="00B5546F" w:rsidR="00FA2E32">
        <w:t xml:space="preserve"> </w:t>
      </w:r>
      <w:r w:rsidRPr="00B5546F" w:rsidR="0020120D">
        <w:t>document</w:t>
      </w:r>
      <w:r w:rsidRPr="00B5546F" w:rsidR="00FA2E32">
        <w:t xml:space="preserve"> </w:t>
      </w:r>
      <w:r w:rsidRPr="00B5546F" w:rsidR="003B5CC7">
        <w:t>because</w:t>
      </w:r>
      <w:r w:rsidRPr="00B5546F" w:rsidR="00FA2E32">
        <w:t xml:space="preserve"> </w:t>
      </w:r>
      <w:r w:rsidRPr="00B5546F" w:rsidR="003B5CC7">
        <w:t>Covid</w:t>
      </w:r>
      <w:r w:rsidRPr="00B5546F" w:rsidR="00FA2E32">
        <w:t xml:space="preserve"> </w:t>
      </w:r>
      <w:r w:rsidRPr="00B5546F" w:rsidR="003B5CC7">
        <w:t>has</w:t>
      </w:r>
      <w:r w:rsidRPr="00B5546F" w:rsidR="00FA2E32">
        <w:t xml:space="preserve"> </w:t>
      </w:r>
      <w:r w:rsidRPr="00B5546F" w:rsidR="003B5CC7">
        <w:t>been</w:t>
      </w:r>
      <w:r w:rsidRPr="00B5546F" w:rsidR="00FA2E32">
        <w:t xml:space="preserve"> </w:t>
      </w:r>
      <w:r w:rsidRPr="00B5546F" w:rsidR="003B5CC7">
        <w:t>a</w:t>
      </w:r>
      <w:r w:rsidRPr="00B5546F" w:rsidR="00FA2E32">
        <w:t xml:space="preserve"> </w:t>
      </w:r>
      <w:r w:rsidRPr="00B5546F" w:rsidR="003B5CC7">
        <w:t>distorter?</w:t>
      </w:r>
      <w:r w:rsidRPr="00B5546F" w:rsidR="00FA2E32">
        <w:t xml:space="preserve"> </w:t>
      </w:r>
      <w:r w:rsidRPr="00B5546F" w:rsidR="003B5CC7">
        <w:t>We</w:t>
      </w:r>
      <w:r w:rsidRPr="00B5546F" w:rsidR="00FA2E32">
        <w:t xml:space="preserve"> </w:t>
      </w:r>
      <w:r w:rsidRPr="00B5546F" w:rsidR="003B5CC7">
        <w:t>will</w:t>
      </w:r>
      <w:r w:rsidRPr="00B5546F" w:rsidR="00FA2E32">
        <w:t xml:space="preserve"> </w:t>
      </w:r>
      <w:r w:rsidRPr="00B5546F" w:rsidR="003B5CC7">
        <w:t>price</w:t>
      </w:r>
      <w:r w:rsidRPr="00B5546F" w:rsidR="00FA2E32">
        <w:t xml:space="preserve"> </w:t>
      </w:r>
      <w:r w:rsidRPr="00B5546F" w:rsidR="003B5CC7">
        <w:t>it</w:t>
      </w:r>
      <w:r w:rsidRPr="00B5546F" w:rsidR="00FA2E32">
        <w:t xml:space="preserve"> </w:t>
      </w:r>
      <w:r w:rsidRPr="00B5546F" w:rsidR="003B5CC7">
        <w:t>into</w:t>
      </w:r>
      <w:r w:rsidRPr="00B5546F" w:rsidR="00FA2E32">
        <w:t xml:space="preserve"> </w:t>
      </w:r>
      <w:r w:rsidRPr="00B5546F" w:rsidR="003B5CC7">
        <w:t>our</w:t>
      </w:r>
      <w:r w:rsidRPr="00B5546F" w:rsidR="00FA2E32">
        <w:t xml:space="preserve"> </w:t>
      </w:r>
      <w:r w:rsidRPr="00B5546F" w:rsidR="003B5CC7">
        <w:t>thinking.</w:t>
      </w:r>
      <w:r w:rsidRPr="00B5546F" w:rsidR="00FA2E32">
        <w:t xml:space="preserve"> </w:t>
      </w:r>
      <w:r w:rsidRPr="00B5546F" w:rsidR="003B5CC7">
        <w:t>It</w:t>
      </w:r>
      <w:r w:rsidRPr="00B5546F" w:rsidR="00FA2E32">
        <w:t xml:space="preserve"> </w:t>
      </w:r>
      <w:r w:rsidRPr="00B5546F" w:rsidR="003B5CC7">
        <w:t>is</w:t>
      </w:r>
      <w:r w:rsidRPr="00B5546F" w:rsidR="00FA2E32">
        <w:t xml:space="preserve"> </w:t>
      </w:r>
      <w:r w:rsidRPr="00B5546F" w:rsidR="003B5CC7">
        <w:t>important</w:t>
      </w:r>
      <w:r w:rsidRPr="00B5546F" w:rsidR="00FA2E32">
        <w:t xml:space="preserve"> </w:t>
      </w:r>
      <w:r w:rsidRPr="00B5546F" w:rsidR="003B5CC7">
        <w:t>that</w:t>
      </w:r>
      <w:r w:rsidRPr="00B5546F" w:rsidR="00FA2E32">
        <w:t xml:space="preserve"> </w:t>
      </w:r>
      <w:r w:rsidRPr="00B5546F" w:rsidR="003B5CC7">
        <w:t>everybody</w:t>
      </w:r>
      <w:r w:rsidRPr="00B5546F" w:rsidR="00FA2E32">
        <w:t xml:space="preserve"> </w:t>
      </w:r>
      <w:r w:rsidRPr="00B5546F" w:rsidR="003B5CC7">
        <w:t>else</w:t>
      </w:r>
      <w:r w:rsidRPr="00B5546F" w:rsidR="00FA2E32">
        <w:t xml:space="preserve"> </w:t>
      </w:r>
      <w:r w:rsidRPr="00B5546F" w:rsidR="003B5CC7">
        <w:t>does</w:t>
      </w:r>
      <w:r w:rsidRPr="00B5546F" w:rsidR="00FA2E32">
        <w:t xml:space="preserve"> </w:t>
      </w:r>
      <w:r w:rsidRPr="00B5546F" w:rsidR="003B5CC7">
        <w:t>as</w:t>
      </w:r>
      <w:r w:rsidRPr="00B5546F" w:rsidR="00FA2E32">
        <w:t xml:space="preserve"> </w:t>
      </w:r>
      <w:r w:rsidRPr="00B5546F" w:rsidR="003B5CC7">
        <w:t>well.</w:t>
      </w:r>
      <w:r w:rsidRPr="00B5546F" w:rsidR="00FA2E32">
        <w:t xml:space="preserve"> </w:t>
      </w:r>
      <w:r w:rsidRPr="00B5546F" w:rsidR="003B5CC7">
        <w:t>I</w:t>
      </w:r>
      <w:r w:rsidRPr="00B5546F" w:rsidR="00FA2E32">
        <w:t xml:space="preserve"> </w:t>
      </w:r>
      <w:r w:rsidRPr="00B5546F" w:rsidR="003B5CC7">
        <w:t>am</w:t>
      </w:r>
      <w:r w:rsidRPr="00B5546F" w:rsidR="00FA2E32">
        <w:t xml:space="preserve"> </w:t>
      </w:r>
      <w:r w:rsidRPr="00B5546F" w:rsidR="003B5CC7">
        <w:t>sure</w:t>
      </w:r>
      <w:r w:rsidRPr="00B5546F" w:rsidR="00FA2E32">
        <w:t xml:space="preserve"> </w:t>
      </w:r>
      <w:r w:rsidRPr="00B5546F" w:rsidR="003B5CC7">
        <w:t>you</w:t>
      </w:r>
      <w:r w:rsidRPr="00B5546F" w:rsidR="00FA2E32">
        <w:t xml:space="preserve"> </w:t>
      </w:r>
      <w:r w:rsidRPr="00B5546F" w:rsidR="003B5CC7">
        <w:t>would</w:t>
      </w:r>
      <w:r w:rsidRPr="00B5546F" w:rsidR="00FA2E32">
        <w:t xml:space="preserve"> </w:t>
      </w:r>
      <w:r w:rsidRPr="00B5546F" w:rsidR="003B5CC7">
        <w:t>agree.</w:t>
      </w:r>
    </w:p>
    <w:p w:rsidR="0020120D" w:rsidRPr="00B5546F" w:rsidP="0020120D">
      <w:pPr>
        <w:pStyle w:val="Answer"/>
      </w:pPr>
      <w:sdt>
        <w:sdtPr>
          <w:alias w:val="Witness"/>
          <w:id w:val="-1823965668"/>
          <w:placeholder>
            <w:docPart w:val="DefaultPlaceholder_1082065158"/>
          </w:placeholder>
          <w:richText/>
        </w:sdtPr>
        <w:sdtContent>
          <w:r w:rsidR="00AE0EA3">
            <w:rPr>
              <w:b/>
              <w:i/>
              <w:iCs/>
            </w:rPr>
            <w:t>Mr Walker:</w:t>
          </w:r>
          <w:r w:rsidRPr="00B5546F" w:rsidR="00FA2E32">
            <w:rPr>
              <w:b/>
            </w:rPr>
            <w:t xml:space="preserve"> </w:t>
          </w:r>
        </w:sdtContent>
      </w:sdt>
      <w:r w:rsidRPr="00B5546F">
        <w:t>I</w:t>
      </w:r>
      <w:r w:rsidRPr="00B5546F" w:rsidR="00FA2E32">
        <w:t xml:space="preserve"> </w:t>
      </w:r>
      <w:r w:rsidRPr="00B5546F">
        <w:t>very</w:t>
      </w:r>
      <w:r w:rsidRPr="00B5546F" w:rsidR="00FA2E32">
        <w:t xml:space="preserve"> </w:t>
      </w:r>
      <w:r w:rsidRPr="00B5546F">
        <w:t>much</w:t>
      </w:r>
      <w:r w:rsidRPr="00B5546F" w:rsidR="00FA2E32">
        <w:t xml:space="preserve"> </w:t>
      </w:r>
      <w:r w:rsidRPr="00B5546F">
        <w:t>agree</w:t>
      </w:r>
      <w:r w:rsidRPr="00B5546F" w:rsidR="00FA2E32">
        <w:t xml:space="preserve"> </w:t>
      </w:r>
      <w:r w:rsidRPr="00B5546F">
        <w:t>with</w:t>
      </w:r>
      <w:r w:rsidRPr="00B5546F" w:rsidR="00FA2E32">
        <w:t xml:space="preserve"> </w:t>
      </w:r>
      <w:r w:rsidRPr="00B5546F">
        <w:t>that.</w:t>
      </w:r>
      <w:r w:rsidRPr="00B5546F" w:rsidR="00FA2E32">
        <w:t xml:space="preserve"> </w:t>
      </w:r>
      <w:r w:rsidRPr="00B5546F">
        <w:t>I</w:t>
      </w:r>
      <w:r w:rsidRPr="00B5546F" w:rsidR="00FA2E32">
        <w:t xml:space="preserve"> </w:t>
      </w:r>
      <w:r w:rsidRPr="00B5546F">
        <w:t>would</w:t>
      </w:r>
      <w:r w:rsidRPr="00B5546F" w:rsidR="00FA2E32">
        <w:t xml:space="preserve"> </w:t>
      </w:r>
      <w:r w:rsidRPr="00B5546F">
        <w:t>just</w:t>
      </w:r>
      <w:r w:rsidRPr="00B5546F" w:rsidR="00FA2E32">
        <w:t xml:space="preserve"> </w:t>
      </w:r>
      <w:r w:rsidRPr="00B5546F">
        <w:t>observe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front</w:t>
      </w:r>
      <w:r w:rsidRPr="00B5546F" w:rsidR="00FA2E32">
        <w:t xml:space="preserve"> </w:t>
      </w:r>
      <w:r w:rsidRPr="00B5546F" w:rsidR="003B5CC7">
        <w:t>that</w:t>
      </w:r>
      <w:r w:rsidRPr="00B5546F" w:rsidR="00FA2E32">
        <w:t xml:space="preserve"> </w:t>
      </w:r>
      <w:r w:rsidRPr="00B5546F">
        <w:t>one</w:t>
      </w:r>
      <w:r w:rsidRPr="00B5546F" w:rsidR="00FA2E32">
        <w:t xml:space="preserve"> </w:t>
      </w:r>
      <w:r w:rsidRPr="00B5546F" w:rsidR="002432EC">
        <w:t>area</w:t>
      </w:r>
      <w:r w:rsidRPr="00B5546F" w:rsidR="00FA2E32">
        <w:t xml:space="preserve"> </w:t>
      </w:r>
      <w:r w:rsidRPr="00B5546F">
        <w:t>where</w:t>
      </w:r>
      <w:r w:rsidRPr="00B5546F" w:rsidR="00FA2E32">
        <w:t xml:space="preserve"> </w:t>
      </w:r>
      <w:r w:rsidRPr="00B5546F">
        <w:t>I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 w:rsidR="003B5CC7">
        <w:t>already</w:t>
      </w:r>
      <w:r w:rsidRPr="00B5546F" w:rsidR="00FA2E32">
        <w:t xml:space="preserve"> </w:t>
      </w:r>
      <w:r w:rsidRPr="00B5546F">
        <w:t>seen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action</w:t>
      </w:r>
      <w:r w:rsidRPr="00B5546F" w:rsidR="00FA2E32">
        <w:t xml:space="preserve"> </w:t>
      </w:r>
      <w:r w:rsidRPr="00B5546F" w:rsidR="003B5CC7">
        <w:t>is</w:t>
      </w:r>
      <w:r w:rsidRPr="00B5546F" w:rsidR="00FA2E32">
        <w:t xml:space="preserve"> </w:t>
      </w:r>
      <w:r w:rsidRPr="00B5546F" w:rsidR="003B5CC7">
        <w:t>in</w:t>
      </w:r>
      <w:r w:rsidRPr="00B5546F" w:rsidR="00FA2E32">
        <w:t xml:space="preserve"> </w:t>
      </w:r>
      <w:r w:rsidRPr="00B5546F" w:rsidR="003B5CC7">
        <w:t>the</w:t>
      </w:r>
      <w:r w:rsidRPr="00B5546F" w:rsidR="00FA2E32">
        <w:t xml:space="preserve"> </w:t>
      </w:r>
      <w:r w:rsidRPr="00B5546F" w:rsidR="003B5CC7">
        <w:t>conversations</w:t>
      </w:r>
      <w:r w:rsidRPr="00B5546F" w:rsidR="00FA2E32">
        <w:t xml:space="preserve"> </w:t>
      </w:r>
      <w:r w:rsidRPr="00B5546F" w:rsidR="003B5CC7">
        <w:t>we</w:t>
      </w:r>
      <w:r w:rsidRPr="00B5546F" w:rsidR="00FA2E32">
        <w:t xml:space="preserve"> </w:t>
      </w:r>
      <w:r w:rsidRPr="00B5546F" w:rsidR="003B5CC7">
        <w:t>have</w:t>
      </w:r>
      <w:r w:rsidRPr="00B5546F" w:rsidR="00FA2E32">
        <w:t xml:space="preserve"> </w:t>
      </w:r>
      <w:r w:rsidRPr="00B5546F" w:rsidR="003B5CC7">
        <w:t>been</w:t>
      </w:r>
      <w:r w:rsidRPr="00B5546F" w:rsidR="00FA2E32">
        <w:t xml:space="preserve"> </w:t>
      </w:r>
      <w:r w:rsidRPr="00B5546F" w:rsidR="003B5CC7">
        <w:t>having</w:t>
      </w:r>
      <w:r w:rsidRPr="00B5546F" w:rsidR="00FA2E32">
        <w:t xml:space="preserve"> </w:t>
      </w:r>
      <w:r w:rsidRPr="00B5546F" w:rsidR="003B5CC7">
        <w:t>about</w:t>
      </w:r>
      <w:r w:rsidRPr="00B5546F" w:rsidR="00FA2E32">
        <w:t xml:space="preserve"> </w:t>
      </w:r>
      <w:r w:rsidRPr="00B5546F" w:rsidR="003B5CC7">
        <w:t>legacy</w:t>
      </w:r>
      <w:r w:rsidRPr="00B5546F" w:rsidR="00FA2E32">
        <w:t xml:space="preserve"> </w:t>
      </w:r>
      <w:r w:rsidRPr="00B5546F" w:rsidR="003B5CC7">
        <w:t>and</w:t>
      </w:r>
      <w:r w:rsidRPr="00B5546F" w:rsidR="00FA2E32">
        <w:t xml:space="preserve"> </w:t>
      </w:r>
      <w:r w:rsidRPr="00B5546F" w:rsidR="003B5CC7">
        <w:t>the</w:t>
      </w:r>
      <w:r w:rsidRPr="00B5546F" w:rsidR="00FA2E32">
        <w:t xml:space="preserve"> </w:t>
      </w:r>
      <w:r w:rsidRPr="00B5546F" w:rsidR="003B5CC7">
        <w:t>legislation</w:t>
      </w:r>
      <w:r w:rsidRPr="00B5546F" w:rsidR="002432EC">
        <w:t>, which</w:t>
      </w:r>
      <w:r w:rsidRPr="00B5546F" w:rsidR="00FA2E32">
        <w:t xml:space="preserve"> </w:t>
      </w:r>
      <w:r w:rsidRPr="00B5546F" w:rsidR="003B5CC7">
        <w:t>was</w:t>
      </w:r>
      <w:r w:rsidRPr="00B5546F" w:rsidR="00FA2E32">
        <w:t xml:space="preserve"> </w:t>
      </w:r>
      <w:r w:rsidRPr="00B5546F" w:rsidR="00910A5D">
        <w:t>originally</w:t>
      </w:r>
      <w:r w:rsidRPr="00B5546F" w:rsidR="00FA2E32">
        <w:t xml:space="preserve"> </w:t>
      </w:r>
      <w:r w:rsidRPr="00B5546F" w:rsidR="003B5CC7">
        <w:t>envisaged</w:t>
      </w:r>
      <w:r w:rsidRPr="00B5546F" w:rsidR="00FA2E32">
        <w:t xml:space="preserve"> </w:t>
      </w:r>
      <w:r w:rsidRPr="00B5546F" w:rsidR="003B5CC7">
        <w:t>to</w:t>
      </w:r>
      <w:r w:rsidRPr="00B5546F" w:rsidR="00FA2E32">
        <w:t xml:space="preserve"> </w:t>
      </w:r>
      <w:r w:rsidRPr="00B5546F" w:rsidR="003B5CC7">
        <w:t>be</w:t>
      </w:r>
      <w:r w:rsidRPr="00B5546F" w:rsidR="00FA2E32">
        <w:t xml:space="preserve"> </w:t>
      </w:r>
      <w:r w:rsidRPr="00B5546F" w:rsidR="003B5CC7">
        <w:t>in</w:t>
      </w:r>
      <w:r w:rsidRPr="00B5546F" w:rsidR="00FA2E32">
        <w:t xml:space="preserve"> </w:t>
      </w:r>
      <w:r w:rsidRPr="00B5546F" w:rsidR="003B5CC7">
        <w:t>place</w:t>
      </w:r>
      <w:r w:rsidRPr="00B5546F" w:rsidR="00FA2E32">
        <w:t xml:space="preserve"> </w:t>
      </w:r>
      <w:r w:rsidRPr="00B5546F" w:rsidR="003B5CC7">
        <w:t>within</w:t>
      </w:r>
      <w:r w:rsidRPr="00B5546F" w:rsidR="00FA2E32">
        <w:t xml:space="preserve"> </w:t>
      </w:r>
      <w:r w:rsidRPr="00B5546F" w:rsidR="003B5CC7">
        <w:t>100</w:t>
      </w:r>
      <w:r w:rsidRPr="00B5546F" w:rsidR="00FA2E32">
        <w:t xml:space="preserve"> </w:t>
      </w:r>
      <w:r w:rsidRPr="00B5546F" w:rsidR="003B5CC7">
        <w:t>days</w:t>
      </w:r>
      <w:r w:rsidRPr="00B5546F">
        <w:t>.</w:t>
      </w:r>
      <w:r w:rsidRPr="00B5546F" w:rsidR="00FA2E32">
        <w:t xml:space="preserve"> </w:t>
      </w:r>
      <w:r w:rsidRPr="00B5546F" w:rsidR="003B5CC7">
        <w:t>We</w:t>
      </w:r>
      <w:r w:rsidRPr="00B5546F" w:rsidR="00FA2E32">
        <w:t xml:space="preserve"> </w:t>
      </w:r>
      <w:r w:rsidRPr="00B5546F" w:rsidR="003B5CC7">
        <w:t>have</w:t>
      </w:r>
      <w:r w:rsidRPr="00B5546F" w:rsidR="00FA2E32">
        <w:t xml:space="preserve"> </w:t>
      </w:r>
      <w:r w:rsidRPr="00B5546F" w:rsidR="003B5CC7">
        <w:t>seen</w:t>
      </w:r>
      <w:r w:rsidRPr="00B5546F" w:rsidR="00FA2E32">
        <w:t xml:space="preserve"> </w:t>
      </w:r>
      <w:r w:rsidRPr="00B5546F" w:rsidR="003B5CC7">
        <w:t>recognition</w:t>
      </w:r>
      <w:r w:rsidRPr="00B5546F" w:rsidR="00FA2E32">
        <w:t xml:space="preserve"> </w:t>
      </w:r>
      <w:r w:rsidRPr="00B5546F" w:rsidR="003B5CC7">
        <w:t>across</w:t>
      </w:r>
      <w:r w:rsidRPr="00B5546F" w:rsidR="00FA2E32">
        <w:t xml:space="preserve"> </w:t>
      </w:r>
      <w:r w:rsidRPr="00B5546F" w:rsidR="003B5CC7">
        <w:t>victims’</w:t>
      </w:r>
      <w:r w:rsidRPr="00B5546F" w:rsidR="00FA2E32">
        <w:t xml:space="preserve"> </w:t>
      </w:r>
      <w:r w:rsidRPr="00B5546F" w:rsidR="003B5CC7">
        <w:t>groups</w:t>
      </w:r>
      <w:r w:rsidRPr="00B5546F" w:rsidR="00FA2E32">
        <w:t xml:space="preserve"> </w:t>
      </w:r>
      <w:r w:rsidRPr="00B5546F" w:rsidR="003B5CC7">
        <w:t>and</w:t>
      </w:r>
      <w:r w:rsidRPr="00B5546F" w:rsidR="00FA2E32">
        <w:t xml:space="preserve"> </w:t>
      </w:r>
      <w:r w:rsidRPr="00B5546F" w:rsidR="003B5CC7">
        <w:t>across</w:t>
      </w:r>
      <w:r w:rsidRPr="00B5546F" w:rsidR="00FA2E32">
        <w:t xml:space="preserve"> </w:t>
      </w:r>
      <w:r w:rsidRPr="00B5546F" w:rsidR="00910A5D">
        <w:t>communities</w:t>
      </w:r>
      <w:r w:rsidRPr="00B5546F" w:rsidR="00FA2E32">
        <w:t xml:space="preserve"> </w:t>
      </w:r>
      <w:r w:rsidRPr="00B5546F" w:rsidR="003B5CC7">
        <w:t>that</w:t>
      </w:r>
      <w:r w:rsidRPr="00B5546F" w:rsidR="00FA2E32">
        <w:t xml:space="preserve"> </w:t>
      </w:r>
      <w:r w:rsidRPr="00B5546F" w:rsidR="003B5CC7">
        <w:t>it</w:t>
      </w:r>
      <w:r w:rsidRPr="00B5546F" w:rsidR="00FA2E32">
        <w:t xml:space="preserve"> </w:t>
      </w:r>
      <w:r w:rsidRPr="00B5546F" w:rsidR="003B5CC7">
        <w:t>is</w:t>
      </w:r>
      <w:r w:rsidRPr="00B5546F" w:rsidR="00FA2E32">
        <w:t xml:space="preserve"> </w:t>
      </w:r>
      <w:r w:rsidRPr="00B5546F" w:rsidR="003B5CC7">
        <w:t>more</w:t>
      </w:r>
      <w:r w:rsidRPr="00B5546F" w:rsidR="00FA2E32">
        <w:t xml:space="preserve"> </w:t>
      </w:r>
      <w:r w:rsidRPr="00B5546F" w:rsidR="003B5CC7">
        <w:t>important</w:t>
      </w:r>
      <w:r w:rsidRPr="00B5546F" w:rsidR="00FA2E32">
        <w:t xml:space="preserve"> </w:t>
      </w:r>
      <w:r w:rsidRPr="00B5546F" w:rsidR="003B5CC7">
        <w:t>to</w:t>
      </w:r>
      <w:r w:rsidRPr="00B5546F" w:rsidR="00FA2E32">
        <w:t xml:space="preserve"> </w:t>
      </w:r>
      <w:r w:rsidRPr="00B5546F" w:rsidR="003B5CC7">
        <w:t>get</w:t>
      </w:r>
      <w:r w:rsidRPr="00B5546F" w:rsidR="00FA2E32">
        <w:t xml:space="preserve"> </w:t>
      </w:r>
      <w:r w:rsidRPr="00B5546F" w:rsidR="003B5CC7">
        <w:t>the</w:t>
      </w:r>
      <w:r w:rsidRPr="00B5546F" w:rsidR="00FA2E32">
        <w:t xml:space="preserve"> </w:t>
      </w:r>
      <w:r w:rsidRPr="00B5546F" w:rsidR="003B5CC7">
        <w:t>detail</w:t>
      </w:r>
      <w:r w:rsidRPr="00B5546F" w:rsidR="00FA2E32">
        <w:t xml:space="preserve"> </w:t>
      </w:r>
      <w:r w:rsidRPr="00B5546F" w:rsidR="003B5CC7">
        <w:t>right</w:t>
      </w:r>
      <w:r w:rsidRPr="00B5546F" w:rsidR="00FA2E32">
        <w:t xml:space="preserve"> </w:t>
      </w:r>
      <w:r w:rsidRPr="00B5546F" w:rsidR="003B5CC7">
        <w:t>than</w:t>
      </w:r>
      <w:r w:rsidRPr="00B5546F" w:rsidR="00FA2E32">
        <w:t xml:space="preserve"> </w:t>
      </w:r>
      <w:r w:rsidRPr="00B5546F" w:rsidR="003B5CC7">
        <w:t>it</w:t>
      </w:r>
      <w:r w:rsidRPr="00B5546F" w:rsidR="00FA2E32">
        <w:t xml:space="preserve"> </w:t>
      </w:r>
      <w:r w:rsidRPr="00B5546F" w:rsidR="003B5CC7">
        <w:t>is</w:t>
      </w:r>
      <w:r w:rsidRPr="00B5546F" w:rsidR="00FA2E32">
        <w:t xml:space="preserve"> </w:t>
      </w:r>
      <w:r w:rsidRPr="00B5546F" w:rsidR="003B5CC7">
        <w:t>to</w:t>
      </w:r>
      <w:r w:rsidRPr="00B5546F" w:rsidR="00FA2E32">
        <w:t xml:space="preserve"> </w:t>
      </w:r>
      <w:r w:rsidRPr="00B5546F" w:rsidR="003B5CC7">
        <w:t>do</w:t>
      </w:r>
      <w:r w:rsidRPr="00B5546F" w:rsidR="00FA2E32">
        <w:t xml:space="preserve"> </w:t>
      </w:r>
      <w:r w:rsidRPr="00B5546F" w:rsidR="003B5CC7">
        <w:t>this</w:t>
      </w:r>
      <w:r w:rsidRPr="00B5546F" w:rsidR="00FA2E32">
        <w:t xml:space="preserve"> </w:t>
      </w:r>
      <w:r w:rsidRPr="00B5546F" w:rsidR="003B5CC7">
        <w:t>quickly.</w:t>
      </w:r>
      <w:r w:rsidRPr="00B5546F" w:rsidR="00FA2E32">
        <w:t xml:space="preserve"> </w:t>
      </w:r>
      <w:r w:rsidRPr="00B5546F" w:rsidR="003B5CC7">
        <w:t>That</w:t>
      </w:r>
      <w:r w:rsidRPr="00B5546F" w:rsidR="00FA2E32">
        <w:t xml:space="preserve"> </w:t>
      </w:r>
      <w:r w:rsidRPr="00B5546F" w:rsidR="003B5CC7">
        <w:t>is</w:t>
      </w:r>
      <w:r w:rsidRPr="00B5546F" w:rsidR="00FA2E32">
        <w:t xml:space="preserve"> </w:t>
      </w:r>
      <w:r w:rsidRPr="00B5546F" w:rsidR="003B5CC7">
        <w:t>absolutely</w:t>
      </w:r>
      <w:r w:rsidRPr="00B5546F" w:rsidR="00FA2E32">
        <w:t xml:space="preserve"> </w:t>
      </w:r>
      <w:r w:rsidRPr="00B5546F" w:rsidR="003B5CC7">
        <w:t>right</w:t>
      </w:r>
      <w:r w:rsidRPr="00B5546F">
        <w:t>.</w:t>
      </w:r>
      <w:r w:rsidRPr="00B5546F" w:rsidR="00FA2E32">
        <w:t xml:space="preserve"> </w:t>
      </w:r>
      <w:r w:rsidRPr="00B5546F" w:rsidR="003B5CC7">
        <w:t>It</w:t>
      </w:r>
      <w:r w:rsidRPr="00B5546F" w:rsidR="00FA2E32">
        <w:t xml:space="preserve"> </w:t>
      </w:r>
      <w:r w:rsidRPr="00B5546F" w:rsidR="003B5CC7">
        <w:t>is</w:t>
      </w:r>
      <w:r w:rsidRPr="00B5546F" w:rsidR="00FA2E32">
        <w:t xml:space="preserve"> </w:t>
      </w:r>
      <w:r w:rsidRPr="00B5546F" w:rsidR="003B5CC7">
        <w:t>still</w:t>
      </w:r>
      <w:r w:rsidRPr="00B5546F" w:rsidR="00FA2E32">
        <w:t xml:space="preserve"> </w:t>
      </w:r>
      <w:r w:rsidRPr="00B5546F" w:rsidR="003B5CC7">
        <w:t>a</w:t>
      </w:r>
      <w:r w:rsidRPr="00B5546F" w:rsidR="00FA2E32">
        <w:t xml:space="preserve"> </w:t>
      </w:r>
      <w:r w:rsidRPr="00B5546F" w:rsidR="003B5CC7">
        <w:t>priority</w:t>
      </w:r>
      <w:r w:rsidRPr="00B5546F" w:rsidR="00FA2E32">
        <w:t xml:space="preserve"> </w:t>
      </w:r>
      <w:r w:rsidRPr="00B5546F" w:rsidR="003B5CC7">
        <w:t>on</w:t>
      </w:r>
      <w:r w:rsidRPr="00B5546F" w:rsidR="00FA2E32">
        <w:t xml:space="preserve"> </w:t>
      </w:r>
      <w:r w:rsidRPr="00B5546F" w:rsidR="003B5CC7">
        <w:t>which</w:t>
      </w:r>
      <w:r w:rsidRPr="00B5546F" w:rsidR="00FA2E32">
        <w:t xml:space="preserve"> </w:t>
      </w:r>
      <w:r w:rsidRPr="00B5546F" w:rsidR="003B5CC7">
        <w:t>we</w:t>
      </w:r>
      <w:r w:rsidRPr="00B5546F" w:rsidR="00FA2E32">
        <w:t xml:space="preserve"> </w:t>
      </w:r>
      <w:r w:rsidRPr="00B5546F" w:rsidR="003B5CC7">
        <w:t>want</w:t>
      </w:r>
      <w:r w:rsidRPr="00B5546F" w:rsidR="00FA2E32">
        <w:t xml:space="preserve"> </w:t>
      </w:r>
      <w:r w:rsidRPr="00B5546F" w:rsidR="003B5CC7">
        <w:t>to</w:t>
      </w:r>
      <w:r w:rsidRPr="00B5546F" w:rsidR="00FA2E32">
        <w:t xml:space="preserve"> </w:t>
      </w:r>
      <w:r w:rsidRPr="00B5546F" w:rsidR="003B5CC7">
        <w:t>move</w:t>
      </w:r>
      <w:r w:rsidRPr="00B5546F" w:rsidR="00FA2E32">
        <w:t xml:space="preserve"> </w:t>
      </w:r>
      <w:r w:rsidRPr="00B5546F" w:rsidR="003B5CC7">
        <w:t>forward</w:t>
      </w:r>
      <w:r w:rsidRPr="00B5546F" w:rsidR="002432EC">
        <w:t>,</w:t>
      </w:r>
      <w:r w:rsidRPr="00B5546F" w:rsidR="00FA2E32">
        <w:t xml:space="preserve"> </w:t>
      </w:r>
      <w:r w:rsidRPr="00B5546F" w:rsidR="003B5CC7">
        <w:t>but</w:t>
      </w:r>
      <w:r w:rsidRPr="00B5546F" w:rsidR="00FA2E32">
        <w:t xml:space="preserve"> </w:t>
      </w:r>
      <w:r w:rsidRPr="00B5546F" w:rsidR="003B5CC7">
        <w:t>it</w:t>
      </w:r>
      <w:r w:rsidRPr="00B5546F" w:rsidR="00FA2E32">
        <w:t xml:space="preserve"> </w:t>
      </w:r>
      <w:r w:rsidRPr="00B5546F" w:rsidR="003B5CC7">
        <w:t>is</w:t>
      </w:r>
      <w:r w:rsidRPr="00B5546F" w:rsidR="00FA2E32">
        <w:t xml:space="preserve"> </w:t>
      </w:r>
      <w:r w:rsidRPr="00B5546F" w:rsidR="003B5CC7">
        <w:t>really</w:t>
      </w:r>
      <w:r w:rsidRPr="00B5546F" w:rsidR="00FA2E32">
        <w:t xml:space="preserve"> </w:t>
      </w:r>
      <w:r w:rsidRPr="00B5546F" w:rsidR="003B5CC7">
        <w:t>important</w:t>
      </w:r>
      <w:r w:rsidRPr="00B5546F" w:rsidR="00FA2E32">
        <w:t xml:space="preserve"> </w:t>
      </w:r>
      <w:r w:rsidRPr="00B5546F" w:rsidR="003B5CC7">
        <w:t>to</w:t>
      </w:r>
      <w:r w:rsidRPr="00B5546F" w:rsidR="00FA2E32">
        <w:t xml:space="preserve"> </w:t>
      </w:r>
      <w:r w:rsidRPr="00B5546F" w:rsidR="003B5CC7">
        <w:t>get</w:t>
      </w:r>
      <w:r w:rsidRPr="00B5546F" w:rsidR="00FA2E32">
        <w:t xml:space="preserve"> </w:t>
      </w:r>
      <w:r w:rsidRPr="00B5546F" w:rsidR="003B5CC7">
        <w:t>it</w:t>
      </w:r>
      <w:r w:rsidRPr="00B5546F" w:rsidR="00FA2E32">
        <w:t xml:space="preserve"> </w:t>
      </w:r>
      <w:r w:rsidRPr="00B5546F" w:rsidR="003B5CC7">
        <w:t>right</w:t>
      </w:r>
      <w:r w:rsidRPr="00B5546F" w:rsidR="00FA2E32">
        <w:t xml:space="preserve"> </w:t>
      </w:r>
      <w:r w:rsidRPr="00B5546F" w:rsidR="003B5CC7">
        <w:t>and</w:t>
      </w:r>
      <w:r w:rsidRPr="00B5546F" w:rsidR="00FA2E32">
        <w:t xml:space="preserve"> </w:t>
      </w:r>
      <w:r w:rsidRPr="00B5546F" w:rsidR="003B5CC7">
        <w:t>to</w:t>
      </w:r>
      <w:r w:rsidRPr="00B5546F" w:rsidR="00FA2E32">
        <w:t xml:space="preserve"> </w:t>
      </w:r>
      <w:r w:rsidRPr="00B5546F" w:rsidR="003B5CC7">
        <w:t>do</w:t>
      </w:r>
      <w:r w:rsidRPr="00B5546F" w:rsidR="00FA2E32">
        <w:t xml:space="preserve"> </w:t>
      </w:r>
      <w:r w:rsidRPr="00B5546F" w:rsidR="003B5CC7">
        <w:t>it</w:t>
      </w:r>
      <w:r w:rsidRPr="00B5546F" w:rsidR="00FA2E32">
        <w:t xml:space="preserve"> </w:t>
      </w:r>
      <w:r w:rsidRPr="00B5546F" w:rsidR="003B5CC7">
        <w:t>properly</w:t>
      </w:r>
      <w:r w:rsidRPr="00B5546F">
        <w:t>.</w:t>
      </w:r>
    </w:p>
    <w:p w:rsidR="0020120D" w:rsidRPr="00B5546F" w:rsidP="0020120D">
      <w:pPr>
        <w:pStyle w:val="Question"/>
      </w:pPr>
      <w:sdt>
        <w:sdtPr>
          <w:alias w:val="Member"/>
          <w:tag w:val="&lt;Member mnisId='4793' dodsId=''&gt;"/>
          <w:id w:val="1296334991"/>
          <w:placeholder>
            <w:docPart w:val="DefaultPlaceholder_1082065158"/>
          </w:placeholder>
          <w:richText/>
        </w:sdtPr>
        <w:sdtContent>
          <w:r w:rsidRPr="00B5546F">
            <w:rPr>
              <w:b/>
            </w:rPr>
            <w:t>Scott</w:t>
          </w:r>
          <w:r w:rsidRPr="00B5546F" w:rsidR="00FA2E32">
            <w:rPr>
              <w:b/>
            </w:rPr>
            <w:t xml:space="preserve"> </w:t>
          </w:r>
          <w:r w:rsidRPr="00B5546F">
            <w:rPr>
              <w:b/>
            </w:rPr>
            <w:t>Benton:</w:t>
          </w:r>
        </w:sdtContent>
      </w:sdt>
      <w:r w:rsidRPr="00B5546F" w:rsidR="00FA2E32">
        <w:t xml:space="preserve"> </w:t>
      </w:r>
      <w:r w:rsidRPr="00B5546F" w:rsidR="002432EC">
        <w:t xml:space="preserve">Good morning, Minister. Thank you for joining us. </w:t>
      </w:r>
      <w:r w:rsidRPr="00B5546F" w:rsidR="003B5CC7">
        <w:t>The</w:t>
      </w:r>
      <w:r w:rsidRPr="00B5546F" w:rsidR="00FA2E32">
        <w:t xml:space="preserve"> </w:t>
      </w:r>
      <w:r w:rsidRPr="00B5546F" w:rsidR="003B5CC7">
        <w:t>agreement</w:t>
      </w:r>
      <w:r w:rsidRPr="00B5546F" w:rsidR="00FA2E32">
        <w:t xml:space="preserve"> </w:t>
      </w:r>
      <w:r w:rsidRPr="00B5546F" w:rsidR="003B5CC7">
        <w:t>stated</w:t>
      </w:r>
      <w:r w:rsidRPr="00B5546F" w:rsidR="00FA2E32">
        <w:t xml:space="preserve"> </w:t>
      </w:r>
      <w:r w:rsidRPr="00B5546F" w:rsidR="003B5CC7">
        <w:t>that</w:t>
      </w:r>
      <w:r w:rsidRPr="00B5546F" w:rsidR="00FA2E32">
        <w:t xml:space="preserve"> </w:t>
      </w:r>
      <w:r w:rsidRPr="00B5546F" w:rsidR="003B5CC7">
        <w:t>the</w:t>
      </w:r>
      <w:r w:rsidRPr="00B5546F" w:rsidR="00FA2E32">
        <w:t xml:space="preserve"> </w:t>
      </w:r>
      <w:r w:rsidRPr="00B5546F" w:rsidR="003B5CC7">
        <w:t>UK</w:t>
      </w:r>
      <w:r w:rsidRPr="00B5546F" w:rsidR="00FA2E32">
        <w:t xml:space="preserve"> </w:t>
      </w:r>
      <w:r w:rsidRPr="00B5546F" w:rsidR="003B5CC7">
        <w:t>Government</w:t>
      </w:r>
      <w:r w:rsidRPr="00B5546F" w:rsidR="00FA2E32">
        <w:t xml:space="preserve"> </w:t>
      </w:r>
      <w:r w:rsidRPr="00B5546F" w:rsidR="003B5CC7">
        <w:t>would</w:t>
      </w:r>
      <w:r w:rsidRPr="00B5546F" w:rsidR="00FA2E32">
        <w:t xml:space="preserve"> </w:t>
      </w:r>
      <w:r w:rsidRPr="00B5546F" w:rsidR="003B5CC7">
        <w:t>work</w:t>
      </w:r>
      <w:r w:rsidRPr="00B5546F" w:rsidR="00FA2E32">
        <w:t xml:space="preserve"> </w:t>
      </w:r>
      <w:r w:rsidRPr="00B5546F" w:rsidR="003B5CC7">
        <w:t>in</w:t>
      </w:r>
      <w:r w:rsidRPr="00B5546F" w:rsidR="00FA2E32">
        <w:t xml:space="preserve"> </w:t>
      </w:r>
      <w:r w:rsidRPr="00B5546F" w:rsidR="003B5CC7">
        <w:t>conjunction</w:t>
      </w:r>
      <w:r w:rsidRPr="00B5546F" w:rsidR="00FA2E32">
        <w:t xml:space="preserve"> </w:t>
      </w:r>
      <w:r w:rsidRPr="00B5546F" w:rsidR="003B5CC7">
        <w:t>with</w:t>
      </w:r>
      <w:r w:rsidRPr="00B5546F" w:rsidR="00FA2E32">
        <w:t xml:space="preserve"> </w:t>
      </w:r>
      <w:r w:rsidRPr="00B5546F" w:rsidR="003B5CC7">
        <w:t>parties</w:t>
      </w:r>
      <w:r w:rsidRPr="00B5546F" w:rsidR="00FA2E32">
        <w:t xml:space="preserve"> </w:t>
      </w:r>
      <w:r w:rsidRPr="00B5546F" w:rsidR="003B5CC7">
        <w:t>in</w:t>
      </w:r>
      <w:r w:rsidRPr="00B5546F" w:rsidR="00FA2E32">
        <w:t xml:space="preserve"> </w:t>
      </w:r>
      <w:r w:rsidRPr="00B5546F" w:rsidR="003B5CC7">
        <w:t>the</w:t>
      </w:r>
      <w:r w:rsidRPr="00B5546F" w:rsidR="00FA2E32">
        <w:t xml:space="preserve"> </w:t>
      </w:r>
      <w:r w:rsidRPr="00B5546F" w:rsidR="003B5CC7">
        <w:t>Executive</w:t>
      </w:r>
      <w:r w:rsidRPr="00B5546F" w:rsidR="00FA2E32">
        <w:t xml:space="preserve"> </w:t>
      </w:r>
      <w:r w:rsidRPr="00B5546F" w:rsidR="003B5CC7">
        <w:t>to</w:t>
      </w:r>
      <w:r w:rsidRPr="00B5546F" w:rsidR="00FA2E32">
        <w:t xml:space="preserve"> </w:t>
      </w:r>
      <w:r w:rsidRPr="00B5546F" w:rsidR="003B5CC7">
        <w:t>thrash</w:t>
      </w:r>
      <w:r w:rsidRPr="00B5546F" w:rsidR="00FA2E32">
        <w:t xml:space="preserve"> </w:t>
      </w:r>
      <w:r w:rsidRPr="00B5546F" w:rsidR="003B5CC7">
        <w:t>out</w:t>
      </w:r>
      <w:r w:rsidRPr="00B5546F" w:rsidR="00FA2E32">
        <w:t xml:space="preserve"> </w:t>
      </w:r>
      <w:r w:rsidRPr="00B5546F" w:rsidR="003B5CC7">
        <w:t>the</w:t>
      </w:r>
      <w:r w:rsidRPr="00B5546F" w:rsidR="00FA2E32">
        <w:t xml:space="preserve"> </w:t>
      </w:r>
      <w:r w:rsidRPr="00B5546F" w:rsidR="003B5CC7">
        <w:t>precise</w:t>
      </w:r>
      <w:r w:rsidRPr="00B5546F" w:rsidR="00FA2E32">
        <w:t xml:space="preserve"> </w:t>
      </w:r>
      <w:r w:rsidRPr="00B5546F" w:rsidR="003B5CC7">
        <w:t>details</w:t>
      </w:r>
      <w:r w:rsidRPr="00B5546F" w:rsidR="00FA2E32">
        <w:t xml:space="preserve"> </w:t>
      </w:r>
      <w:r w:rsidRPr="00B5546F" w:rsidR="003B5CC7">
        <w:t>of</w:t>
      </w:r>
      <w:r w:rsidRPr="00B5546F" w:rsidR="00FA2E32">
        <w:t xml:space="preserve"> </w:t>
      </w:r>
      <w:r w:rsidRPr="00B5546F" w:rsidR="003B5CC7">
        <w:t>the</w:t>
      </w:r>
      <w:r w:rsidRPr="00B5546F" w:rsidR="00FA2E32">
        <w:t xml:space="preserve"> </w:t>
      </w:r>
      <w:r w:rsidRPr="00B5546F" w:rsidR="003B5CC7">
        <w:t>financial</w:t>
      </w:r>
      <w:r w:rsidRPr="00B5546F" w:rsidR="00FA2E32">
        <w:t xml:space="preserve"> </w:t>
      </w:r>
      <w:r w:rsidRPr="00B5546F" w:rsidR="003B5CC7">
        <w:t>support</w:t>
      </w:r>
      <w:r w:rsidRPr="00B5546F" w:rsidR="00FA2E32">
        <w:t xml:space="preserve"> </w:t>
      </w:r>
      <w:r w:rsidRPr="00B5546F" w:rsidR="003B5CC7">
        <w:t>package.</w:t>
      </w:r>
      <w:r w:rsidRPr="00B5546F" w:rsidR="00FA2E32">
        <w:t xml:space="preserve"> </w:t>
      </w:r>
      <w:r w:rsidRPr="00B5546F" w:rsidR="003B5CC7">
        <w:t>How</w:t>
      </w:r>
      <w:r w:rsidRPr="00B5546F" w:rsidR="00FA2E32">
        <w:t xml:space="preserve"> </w:t>
      </w:r>
      <w:r w:rsidRPr="00B5546F" w:rsidR="003B5CC7">
        <w:t>many</w:t>
      </w:r>
      <w:r w:rsidRPr="00B5546F" w:rsidR="00FA2E32">
        <w:t xml:space="preserve"> </w:t>
      </w:r>
      <w:r w:rsidRPr="00B5546F" w:rsidR="003B5CC7">
        <w:t>discussions</w:t>
      </w:r>
      <w:r w:rsidRPr="00B5546F" w:rsidR="00FA2E32">
        <w:t xml:space="preserve"> </w:t>
      </w:r>
      <w:r w:rsidRPr="00B5546F" w:rsidR="003B5CC7">
        <w:t>have</w:t>
      </w:r>
      <w:r w:rsidRPr="00B5546F" w:rsidR="00FA2E32">
        <w:t xml:space="preserve"> </w:t>
      </w:r>
      <w:r w:rsidRPr="00B5546F" w:rsidR="003B5CC7">
        <w:t>you</w:t>
      </w:r>
      <w:r w:rsidRPr="00B5546F" w:rsidR="00FA2E32">
        <w:t xml:space="preserve"> </w:t>
      </w:r>
      <w:r w:rsidRPr="00B5546F" w:rsidR="003B5CC7">
        <w:t>had</w:t>
      </w:r>
      <w:r w:rsidRPr="00B5546F" w:rsidR="00FA2E32">
        <w:t xml:space="preserve"> </w:t>
      </w:r>
      <w:r w:rsidRPr="00B5546F">
        <w:t>with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parties</w:t>
      </w:r>
      <w:r w:rsidRPr="00B5546F" w:rsidR="00FA2E32">
        <w:t xml:space="preserve"> </w:t>
      </w:r>
      <w:r w:rsidRPr="00B5546F" w:rsidR="003B5CC7">
        <w:t>i</w:t>
      </w:r>
      <w:r w:rsidRPr="00B5546F">
        <w:t>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 w:rsidR="003B5CC7">
        <w:t>E</w:t>
      </w:r>
      <w:r w:rsidRPr="00B5546F">
        <w:t>xecutive</w:t>
      </w:r>
      <w:r w:rsidRPr="00B5546F" w:rsidR="00FA2E32">
        <w:t xml:space="preserve"> </w:t>
      </w:r>
      <w:r w:rsidRPr="00B5546F" w:rsidR="003B5CC7">
        <w:t>since</w:t>
      </w:r>
      <w:r w:rsidRPr="00B5546F" w:rsidR="00FA2E32">
        <w:t xml:space="preserve"> </w:t>
      </w:r>
      <w:r w:rsidRPr="00B5546F">
        <w:t>January</w:t>
      </w:r>
      <w:r w:rsidRPr="00B5546F" w:rsidR="00FA2E32">
        <w:t xml:space="preserve"> </w:t>
      </w:r>
      <w:r w:rsidRPr="00B5546F" w:rsidR="003B5CC7">
        <w:t>on</w:t>
      </w:r>
      <w:r w:rsidRPr="00B5546F" w:rsidR="00FA2E32">
        <w:t xml:space="preserve"> </w:t>
      </w:r>
      <w:r w:rsidRPr="00B5546F" w:rsidR="003B5CC7">
        <w:t>these</w:t>
      </w:r>
      <w:r w:rsidRPr="00B5546F" w:rsidR="00FA2E32">
        <w:t xml:space="preserve"> </w:t>
      </w:r>
      <w:r w:rsidRPr="00B5546F" w:rsidR="003B5CC7">
        <w:t>issues?</w:t>
      </w:r>
      <w:r w:rsidRPr="00B5546F" w:rsidR="00FA2E32">
        <w:t xml:space="preserve"> </w:t>
      </w:r>
      <w:r w:rsidRPr="00B5546F" w:rsidR="003B5CC7">
        <w:t>Assuming</w:t>
      </w:r>
      <w:r w:rsidRPr="00B5546F" w:rsidR="00FA2E32">
        <w:t xml:space="preserve"> </w:t>
      </w:r>
      <w:r w:rsidRPr="00B5546F" w:rsidR="003B5CC7">
        <w:t>you</w:t>
      </w:r>
      <w:r w:rsidRPr="00B5546F" w:rsidR="00FA2E32">
        <w:t xml:space="preserve"> </w:t>
      </w:r>
      <w:r w:rsidRPr="00B5546F" w:rsidR="003B5CC7">
        <w:t>have</w:t>
      </w:r>
      <w:r w:rsidRPr="00B5546F" w:rsidR="00FA2E32">
        <w:t xml:space="preserve"> </w:t>
      </w:r>
      <w:r w:rsidRPr="00B5546F" w:rsidR="003B5CC7">
        <w:t>spoken</w:t>
      </w:r>
      <w:r w:rsidRPr="00B5546F" w:rsidR="00FA2E32">
        <w:t xml:space="preserve"> </w:t>
      </w:r>
      <w:r w:rsidRPr="00B5546F" w:rsidR="003B5CC7">
        <w:t>with</w:t>
      </w:r>
      <w:r w:rsidRPr="00B5546F" w:rsidR="00FA2E32">
        <w:t xml:space="preserve"> </w:t>
      </w:r>
      <w:r w:rsidRPr="00B5546F" w:rsidR="003B5CC7">
        <w:t>those</w:t>
      </w:r>
      <w:r w:rsidRPr="00B5546F" w:rsidR="00FA2E32">
        <w:t xml:space="preserve"> </w:t>
      </w:r>
      <w:r w:rsidRPr="00B5546F" w:rsidR="003B5CC7">
        <w:t>parties</w:t>
      </w:r>
      <w:r w:rsidRPr="00B5546F" w:rsidR="00FA2E32">
        <w:t xml:space="preserve"> </w:t>
      </w:r>
      <w:r w:rsidRPr="00B5546F" w:rsidR="003B5CC7">
        <w:t>since</w:t>
      </w:r>
      <w:r w:rsidRPr="00B5546F" w:rsidR="00FA2E32">
        <w:t xml:space="preserve"> </w:t>
      </w:r>
      <w:r w:rsidRPr="00B5546F" w:rsidR="003B5CC7">
        <w:t>March,</w:t>
      </w:r>
      <w:r w:rsidRPr="00B5546F" w:rsidR="00FA2E32">
        <w:t xml:space="preserve"> </w:t>
      </w:r>
      <w:r w:rsidRPr="00B5546F" w:rsidR="003B5CC7">
        <w:t>has</w:t>
      </w:r>
      <w:r w:rsidRPr="00B5546F" w:rsidR="00FA2E32">
        <w:t xml:space="preserve"> </w:t>
      </w:r>
      <w:r w:rsidRPr="00B5546F" w:rsidR="003B5CC7">
        <w:t>Covid-19</w:t>
      </w:r>
      <w:r w:rsidRPr="00B5546F" w:rsidR="00FA2E32">
        <w:t xml:space="preserve"> </w:t>
      </w:r>
      <w:r w:rsidRPr="00B5546F" w:rsidR="003B5CC7">
        <w:t>influenced</w:t>
      </w:r>
      <w:r w:rsidRPr="00B5546F" w:rsidR="00FA2E32">
        <w:t xml:space="preserve"> </w:t>
      </w:r>
      <w:r w:rsidRPr="00B5546F" w:rsidR="003B5CC7">
        <w:t>the</w:t>
      </w:r>
      <w:r w:rsidRPr="00B5546F" w:rsidR="00FA2E32">
        <w:t xml:space="preserve"> </w:t>
      </w:r>
      <w:r w:rsidRPr="00B5546F" w:rsidR="003B5CC7">
        <w:t>longer</w:t>
      </w:r>
      <w:r w:rsidRPr="00B5546F" w:rsidR="002432EC">
        <w:t>-</w:t>
      </w:r>
      <w:r w:rsidRPr="00B5546F" w:rsidR="003B5CC7">
        <w:t>term</w:t>
      </w:r>
      <w:r w:rsidRPr="00B5546F" w:rsidR="00FA2E32">
        <w:t xml:space="preserve"> </w:t>
      </w:r>
      <w:r w:rsidRPr="00B5546F" w:rsidR="003B5CC7">
        <w:t>approach</w:t>
      </w:r>
      <w:r w:rsidRPr="00B5546F" w:rsidR="00FA2E32">
        <w:t xml:space="preserve"> </w:t>
      </w:r>
      <w:r w:rsidRPr="00B5546F" w:rsidR="003B5CC7">
        <w:t>to</w:t>
      </w:r>
      <w:r w:rsidRPr="00B5546F" w:rsidR="00FA2E32">
        <w:t xml:space="preserve"> </w:t>
      </w:r>
      <w:r w:rsidRPr="00B5546F" w:rsidR="003B5CC7">
        <w:t>finances</w:t>
      </w:r>
      <w:r w:rsidRPr="00B5546F" w:rsidR="00FA2E32">
        <w:t xml:space="preserve"> </w:t>
      </w:r>
      <w:r w:rsidRPr="00B5546F" w:rsidR="003B5CC7">
        <w:t>in</w:t>
      </w:r>
      <w:r w:rsidRPr="00B5546F" w:rsidR="00FA2E32">
        <w:t xml:space="preserve"> </w:t>
      </w:r>
      <w:r w:rsidRPr="00B5546F" w:rsidR="003B5CC7">
        <w:t>Northern</w:t>
      </w:r>
      <w:r w:rsidRPr="00B5546F" w:rsidR="00FA2E32">
        <w:t xml:space="preserve"> </w:t>
      </w:r>
      <w:r w:rsidRPr="00B5546F" w:rsidR="003B5CC7">
        <w:t>Ireland?</w:t>
      </w:r>
      <w:r w:rsidRPr="00B5546F" w:rsidR="00FA2E32">
        <w:t xml:space="preserve"> </w:t>
      </w:r>
    </w:p>
    <w:p w:rsidR="003B5CC7" w:rsidRPr="00B5546F" w:rsidP="0020120D">
      <w:pPr>
        <w:pStyle w:val="Answer"/>
      </w:pPr>
      <w:sdt>
        <w:sdtPr>
          <w:alias w:val="Witness"/>
          <w:id w:val="629904463"/>
          <w:placeholder>
            <w:docPart w:val="DefaultPlaceholder_1082065158"/>
          </w:placeholder>
          <w:richText/>
        </w:sdtPr>
        <w:sdtContent>
          <w:r w:rsidR="00AE0EA3">
            <w:rPr>
              <w:b/>
              <w:i/>
              <w:iCs/>
            </w:rPr>
            <w:t>Mr Walker:</w:t>
          </w:r>
          <w:r w:rsidRPr="00B5546F" w:rsidR="00FA2E32">
            <w:rPr>
              <w:b/>
            </w:rPr>
            <w:t xml:space="preserve"> </w:t>
          </w:r>
        </w:sdtContent>
      </w:sdt>
      <w:r w:rsidRPr="00B5546F" w:rsidR="0020120D">
        <w:t>Thank</w:t>
      </w:r>
      <w:r w:rsidRPr="00B5546F" w:rsidR="00FA2E32">
        <w:t xml:space="preserve"> </w:t>
      </w:r>
      <w:r w:rsidRPr="00B5546F" w:rsidR="0020120D">
        <w:t>you</w:t>
      </w:r>
      <w:r w:rsidRPr="00B5546F" w:rsidR="00FA2E32">
        <w:t xml:space="preserve"> </w:t>
      </w:r>
      <w:r w:rsidRPr="00B5546F" w:rsidR="0020120D">
        <w:t>for</w:t>
      </w:r>
      <w:r w:rsidRPr="00B5546F" w:rsidR="00FA2E32">
        <w:t xml:space="preserve"> </w:t>
      </w:r>
      <w:r w:rsidRPr="00B5546F" w:rsidR="0020120D">
        <w:t>the</w:t>
      </w:r>
      <w:r w:rsidRPr="00B5546F" w:rsidR="00FA2E32">
        <w:t xml:space="preserve"> </w:t>
      </w:r>
      <w:r w:rsidRPr="00B5546F" w:rsidR="0020120D">
        <w:t>question.</w:t>
      </w:r>
      <w:r w:rsidRPr="00B5546F" w:rsidR="00FA2E32">
        <w:t xml:space="preserve"> </w:t>
      </w:r>
      <w:r w:rsidRPr="00B5546F" w:rsidR="0020120D">
        <w:t>As</w:t>
      </w:r>
      <w:r w:rsidRPr="00B5546F" w:rsidR="00FA2E32">
        <w:t xml:space="preserve"> </w:t>
      </w:r>
      <w:r w:rsidRPr="00B5546F" w:rsidR="0020120D">
        <w:t>I</w:t>
      </w:r>
      <w:r w:rsidRPr="00B5546F" w:rsidR="00FA2E32">
        <w:t xml:space="preserve"> </w:t>
      </w:r>
      <w:r w:rsidRPr="00B5546F" w:rsidR="0020120D">
        <w:t>mentioned</w:t>
      </w:r>
      <w:r w:rsidRPr="00B5546F" w:rsidR="00FA2E32">
        <w:t xml:space="preserve"> </w:t>
      </w:r>
      <w:r w:rsidRPr="00B5546F" w:rsidR="0020120D">
        <w:t>earlier,</w:t>
      </w:r>
      <w:r w:rsidRPr="00B5546F" w:rsidR="00FA2E32">
        <w:t xml:space="preserve"> </w:t>
      </w:r>
      <w:r w:rsidRPr="00B5546F" w:rsidR="0020120D">
        <w:t>I</w:t>
      </w:r>
      <w:r w:rsidRPr="00B5546F" w:rsidR="00FA2E32">
        <w:t xml:space="preserve"> </w:t>
      </w:r>
      <w:r w:rsidRPr="00B5546F" w:rsidR="0020120D">
        <w:t>was</w:t>
      </w:r>
      <w:r w:rsidRPr="00B5546F" w:rsidR="00FA2E32">
        <w:t xml:space="preserve"> </w:t>
      </w:r>
      <w:r w:rsidRPr="00B5546F" w:rsidR="0020120D">
        <w:t>not</w:t>
      </w:r>
      <w:r w:rsidRPr="00B5546F" w:rsidR="00FA2E32">
        <w:t xml:space="preserve"> </w:t>
      </w:r>
      <w:r w:rsidRPr="00B5546F" w:rsidR="0020120D">
        <w:t>in</w:t>
      </w:r>
      <w:r w:rsidRPr="00B5546F" w:rsidR="00FA2E32">
        <w:t xml:space="preserve"> </w:t>
      </w:r>
      <w:r w:rsidRPr="00B5546F" w:rsidR="0020120D">
        <w:t>the</w:t>
      </w:r>
      <w:r w:rsidRPr="00B5546F" w:rsidR="00FA2E32">
        <w:t xml:space="preserve"> </w:t>
      </w:r>
      <w:r w:rsidRPr="00B5546F" w:rsidR="0020120D">
        <w:t>room</w:t>
      </w:r>
      <w:r w:rsidRPr="00B5546F" w:rsidR="00FA2E32">
        <w:t xml:space="preserve"> </w:t>
      </w:r>
      <w:r w:rsidRPr="00B5546F" w:rsidR="0020120D">
        <w:t>for</w:t>
      </w:r>
      <w:r w:rsidRPr="00B5546F" w:rsidR="00FA2E32">
        <w:t xml:space="preserve"> </w:t>
      </w:r>
      <w:r w:rsidRPr="00B5546F" w:rsidR="0020120D">
        <w:t>the</w:t>
      </w:r>
      <w:r w:rsidRPr="00B5546F" w:rsidR="00FA2E32">
        <w:t xml:space="preserve"> </w:t>
      </w:r>
      <w:r w:rsidRPr="00B5546F">
        <w:t>negotiations</w:t>
      </w:r>
      <w:r w:rsidRPr="00B5546F" w:rsidR="00FA2E32">
        <w:t xml:space="preserve"> </w:t>
      </w:r>
      <w:r w:rsidRPr="00B5546F" w:rsidR="0020120D">
        <w:t>leading</w:t>
      </w:r>
      <w:r w:rsidRPr="00B5546F" w:rsidR="00FA2E32">
        <w:t xml:space="preserve"> </w:t>
      </w:r>
      <w:r w:rsidRPr="00B5546F" w:rsidR="0020120D">
        <w:t>up</w:t>
      </w:r>
      <w:r w:rsidRPr="00B5546F" w:rsidR="00FA2E32">
        <w:t xml:space="preserve"> </w:t>
      </w:r>
      <w:r w:rsidRPr="00B5546F" w:rsidR="0020120D">
        <w:t>to</w:t>
      </w:r>
      <w:r w:rsidRPr="00B5546F" w:rsidR="00FA2E32">
        <w:t xml:space="preserve"> </w:t>
      </w:r>
      <w:r w:rsidRPr="00B5546F" w:rsidR="0020120D">
        <w:t>the</w:t>
      </w:r>
      <w:r w:rsidRPr="00B5546F" w:rsidR="00FA2E32">
        <w:t xml:space="preserve"> </w:t>
      </w:r>
      <w:r w:rsidRPr="00B5546F" w:rsidR="0020120D">
        <w:t>deal.</w:t>
      </w:r>
      <w:r w:rsidRPr="00B5546F" w:rsidR="00FA2E32">
        <w:t xml:space="preserve"> </w:t>
      </w:r>
      <w:r w:rsidRPr="00B5546F">
        <w:t>Julian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probably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best-placed</w:t>
      </w:r>
      <w:r w:rsidRPr="00B5546F" w:rsidR="00FA2E32">
        <w:t xml:space="preserve"> </w:t>
      </w:r>
      <w:r w:rsidRPr="00B5546F">
        <w:t>person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tell</w:t>
      </w:r>
      <w:r w:rsidRPr="00B5546F" w:rsidR="00FA2E32">
        <w:t xml:space="preserve"> </w:t>
      </w:r>
      <w:r w:rsidRPr="00B5546F">
        <w:t>you</w:t>
      </w:r>
      <w:r w:rsidRPr="00B5546F" w:rsidR="00FA2E32">
        <w:t xml:space="preserve"> </w:t>
      </w:r>
      <w:r w:rsidRPr="00B5546F">
        <w:t>about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detail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that,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I</w:t>
      </w:r>
      <w:r w:rsidRPr="00B5546F" w:rsidR="00FA2E32">
        <w:t xml:space="preserve"> </w:t>
      </w:r>
      <w:r w:rsidRPr="00B5546F">
        <w:t>know</w:t>
      </w:r>
      <w:r w:rsidRPr="00B5546F" w:rsidR="00FA2E32">
        <w:t xml:space="preserve"> </w:t>
      </w:r>
      <w:r w:rsidRPr="00B5546F">
        <w:t>he</w:t>
      </w:r>
      <w:r w:rsidRPr="00B5546F" w:rsidR="00FA2E32">
        <w:t xml:space="preserve"> </w:t>
      </w:r>
      <w:r w:rsidRPr="00B5546F">
        <w:t>already</w:t>
      </w:r>
      <w:r w:rsidRPr="00B5546F" w:rsidR="00FA2E32">
        <w:t xml:space="preserve"> </w:t>
      </w:r>
      <w:r w:rsidRPr="00B5546F">
        <w:t>has.</w:t>
      </w:r>
      <w:r w:rsidRPr="00B5546F" w:rsidR="00FA2E32">
        <w:t xml:space="preserve"> </w:t>
      </w:r>
      <w:r w:rsidRPr="00B5546F">
        <w:t>I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met</w:t>
      </w:r>
      <w:r w:rsidRPr="00B5546F" w:rsidR="00FA2E32">
        <w:t xml:space="preserve"> </w:t>
      </w:r>
      <w:r w:rsidRPr="00B5546F">
        <w:t>with</w:t>
      </w:r>
      <w:r w:rsidRPr="00B5546F" w:rsidR="00FA2E32">
        <w:t xml:space="preserve"> </w:t>
      </w:r>
      <w:r w:rsidRPr="00B5546F">
        <w:t>Ministers</w:t>
      </w:r>
      <w:r w:rsidRPr="00B5546F" w:rsidR="00FA2E32">
        <w:t xml:space="preserve"> </w:t>
      </w:r>
      <w:r w:rsidRPr="00B5546F">
        <w:t>from</w:t>
      </w:r>
      <w:r w:rsidRPr="00B5546F" w:rsidR="00FA2E32">
        <w:t xml:space="preserve"> </w:t>
      </w:r>
      <w:r w:rsidRPr="00B5546F">
        <w:t>all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parties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Executive</w:t>
      </w:r>
      <w:r w:rsidRPr="00B5546F" w:rsidR="00FA2E32">
        <w:t xml:space="preserve"> </w:t>
      </w:r>
      <w:r w:rsidRPr="00B5546F">
        <w:t>over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last</w:t>
      </w:r>
      <w:r w:rsidRPr="00B5546F" w:rsidR="00FA2E32">
        <w:t xml:space="preserve"> </w:t>
      </w:r>
      <w:r w:rsidRPr="00B5546F">
        <w:t>few</w:t>
      </w:r>
      <w:r w:rsidRPr="00B5546F" w:rsidR="00FA2E32">
        <w:t xml:space="preserve"> </w:t>
      </w:r>
      <w:r w:rsidRPr="00B5546F">
        <w:t>months</w:t>
      </w:r>
      <w:r w:rsidRPr="00B5546F" w:rsidR="002432EC">
        <w:t>.</w:t>
      </w:r>
      <w:r w:rsidRPr="00B5546F" w:rsidR="00FA2E32">
        <w:t xml:space="preserve"> </w:t>
      </w:r>
      <w:r w:rsidRPr="00B5546F" w:rsidR="002432EC">
        <w:t xml:space="preserve">Indeed, </w:t>
      </w:r>
      <w:r w:rsidRPr="00B5546F">
        <w:t>I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been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touch</w:t>
      </w:r>
      <w:r w:rsidRPr="00B5546F" w:rsidR="00FA2E32">
        <w:t xml:space="preserve"> </w:t>
      </w:r>
      <w:r w:rsidRPr="00B5546F">
        <w:t>with</w:t>
      </w:r>
      <w:r w:rsidRPr="00B5546F" w:rsidR="00FA2E32">
        <w:t xml:space="preserve"> </w:t>
      </w:r>
      <w:r w:rsidRPr="00B5546F">
        <w:t>some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them</w:t>
      </w:r>
      <w:r w:rsidRPr="00B5546F" w:rsidR="00FA2E32">
        <w:t xml:space="preserve"> </w:t>
      </w:r>
      <w:r w:rsidRPr="00B5546F">
        <w:t>very</w:t>
      </w:r>
      <w:r w:rsidRPr="00B5546F" w:rsidR="00FA2E32">
        <w:t xml:space="preserve"> </w:t>
      </w:r>
      <w:r w:rsidRPr="00B5546F" w:rsidR="00910A5D">
        <w:t>regularly</w:t>
      </w:r>
      <w:r w:rsidRPr="00B5546F">
        <w:t>,</w:t>
      </w:r>
      <w:r w:rsidRPr="00B5546F" w:rsidR="00FA2E32">
        <w:t xml:space="preserve"> </w:t>
      </w:r>
      <w:r w:rsidRPr="00B5546F">
        <w:t>partly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part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Covid</w:t>
      </w:r>
      <w:r w:rsidRPr="00B5546F" w:rsidR="00FA2E32">
        <w:t xml:space="preserve"> </w:t>
      </w:r>
      <w:r w:rsidRPr="00B5546F">
        <w:t>response</w:t>
      </w:r>
      <w:r w:rsidRPr="00B5546F" w:rsidR="0020120D">
        <w:t>.</w:t>
      </w:r>
    </w:p>
    <w:p w:rsidR="003B5CC7" w:rsidRPr="00B5546F" w:rsidP="0020120D">
      <w:pPr>
        <w:pStyle w:val="Answer"/>
      </w:pPr>
      <w:r w:rsidRPr="00B5546F">
        <w:t xml:space="preserve">There </w:t>
      </w:r>
      <w:r w:rsidRPr="00B5546F" w:rsidR="0020120D">
        <w:t>are</w:t>
      </w:r>
      <w:r w:rsidRPr="00B5546F" w:rsidR="00FA2E32">
        <w:t xml:space="preserve"> </w:t>
      </w:r>
      <w:r w:rsidRPr="00B5546F" w:rsidR="0020120D">
        <w:t>some</w:t>
      </w:r>
      <w:r w:rsidRPr="00B5546F" w:rsidR="00FA2E32">
        <w:t xml:space="preserve"> </w:t>
      </w:r>
      <w:r w:rsidRPr="00B5546F" w:rsidR="0020120D">
        <w:t>things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 w:rsidR="0020120D">
        <w:t>the</w:t>
      </w:r>
      <w:r w:rsidRPr="00B5546F" w:rsidR="00FA2E32">
        <w:t xml:space="preserve"> </w:t>
      </w:r>
      <w:r w:rsidRPr="00B5546F" w:rsidR="0020120D">
        <w:t>funding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provided</w:t>
      </w:r>
      <w:r w:rsidRPr="00B5546F" w:rsidR="00FA2E32">
        <w:t xml:space="preserve"> </w:t>
      </w:r>
      <w:r w:rsidRPr="00B5546F" w:rsidR="0020120D">
        <w:t>through</w:t>
      </w:r>
      <w:r w:rsidRPr="00B5546F" w:rsidR="00FA2E32">
        <w:t xml:space="preserve"> </w:t>
      </w:r>
      <w:r w:rsidRPr="00B5546F" w:rsidR="0020120D">
        <w:t>the</w:t>
      </w:r>
      <w:r w:rsidRPr="00B5546F" w:rsidR="00FA2E32">
        <w:t xml:space="preserve"> </w:t>
      </w:r>
      <w:r w:rsidRPr="00B5546F" w:rsidR="0020120D">
        <w:t>deal</w:t>
      </w:r>
      <w:r w:rsidRPr="00B5546F" w:rsidR="00FA2E32">
        <w:t xml:space="preserve"> </w:t>
      </w:r>
      <w:r w:rsidRPr="00B5546F">
        <w:t>has</w:t>
      </w:r>
      <w:r w:rsidRPr="00B5546F" w:rsidR="00FA2E32">
        <w:t xml:space="preserve"> </w:t>
      </w:r>
      <w:r w:rsidRPr="00B5546F" w:rsidR="0020120D">
        <w:t>already</w:t>
      </w:r>
      <w:r w:rsidRPr="00B5546F" w:rsidR="00FA2E32">
        <w:t xml:space="preserve"> </w:t>
      </w:r>
      <w:r w:rsidRPr="00B5546F">
        <w:t>unblocked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allowed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move</w:t>
      </w:r>
      <w:r w:rsidRPr="00B5546F" w:rsidR="00FA2E32">
        <w:t xml:space="preserve"> </w:t>
      </w:r>
      <w:r w:rsidRPr="00B5546F">
        <w:t>forward,</w:t>
      </w:r>
      <w:r w:rsidRPr="00B5546F" w:rsidR="00FA2E32">
        <w:t xml:space="preserve"> </w:t>
      </w:r>
      <w:r w:rsidRPr="00B5546F">
        <w:t>such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funding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health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addressing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nurses’</w:t>
      </w:r>
      <w:r w:rsidRPr="00B5546F" w:rsidR="00FA2E32">
        <w:t xml:space="preserve"> </w:t>
      </w:r>
      <w:r w:rsidRPr="00B5546F">
        <w:t>pay</w:t>
      </w:r>
      <w:r w:rsidRPr="00B5546F" w:rsidR="00FA2E32">
        <w:t xml:space="preserve"> </w:t>
      </w:r>
      <w:r w:rsidRPr="00B5546F">
        <w:t>dispute,</w:t>
      </w:r>
      <w:r w:rsidRPr="00B5546F" w:rsidR="00FA2E32">
        <w:t xml:space="preserve"> </w:t>
      </w:r>
      <w:r w:rsidRPr="00B5546F">
        <w:t>which</w:t>
      </w:r>
      <w:r w:rsidRPr="00B5546F" w:rsidR="00FA2E32">
        <w:t xml:space="preserve"> </w:t>
      </w:r>
      <w:r w:rsidRPr="00B5546F">
        <w:t>are</w:t>
      </w:r>
      <w:r w:rsidRPr="00B5546F" w:rsidR="00FA2E32">
        <w:t xml:space="preserve"> </w:t>
      </w:r>
      <w:r w:rsidRPr="00B5546F">
        <w:t>really</w:t>
      </w:r>
      <w:r w:rsidRPr="00B5546F" w:rsidR="00FA2E32">
        <w:t xml:space="preserve"> </w:t>
      </w:r>
      <w:r w:rsidRPr="00B5546F">
        <w:t>crucial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very</w:t>
      </w:r>
      <w:r w:rsidRPr="00B5546F" w:rsidR="00FA2E32">
        <w:t xml:space="preserve"> </w:t>
      </w:r>
      <w:r w:rsidRPr="00B5546F">
        <w:t>welcome.</w:t>
      </w:r>
      <w:r w:rsidRPr="00B5546F" w:rsidR="00FA2E32">
        <w:t xml:space="preserve"> </w:t>
      </w:r>
      <w:r w:rsidRPr="00B5546F" w:rsidR="0020120D">
        <w:t>There</w:t>
      </w:r>
      <w:r w:rsidRPr="00B5546F" w:rsidR="00FA2E32">
        <w:t xml:space="preserve"> </w:t>
      </w:r>
      <w:r w:rsidRPr="00B5546F" w:rsidR="0020120D">
        <w:t>are</w:t>
      </w:r>
      <w:r w:rsidRPr="00B5546F" w:rsidR="00FA2E32">
        <w:t xml:space="preserve"> </w:t>
      </w:r>
      <w:r w:rsidRPr="00B5546F" w:rsidR="0020120D">
        <w:t>others</w:t>
      </w:r>
      <w:r w:rsidRPr="00B5546F" w:rsidR="00FA2E32">
        <w:t xml:space="preserve"> </w:t>
      </w:r>
      <w:r w:rsidRPr="00B5546F" w:rsidR="0020120D">
        <w:t>where</w:t>
      </w:r>
      <w:r w:rsidRPr="00B5546F" w:rsidR="00FA2E32">
        <w:t xml:space="preserve"> </w:t>
      </w:r>
      <w:r w:rsidRPr="00B5546F" w:rsidR="0020120D">
        <w:t>it</w:t>
      </w:r>
      <w:r w:rsidRPr="00B5546F" w:rsidR="00FA2E32">
        <w:t xml:space="preserve"> </w:t>
      </w:r>
      <w:r w:rsidRPr="00B5546F" w:rsidR="0020120D">
        <w:t>has</w:t>
      </w:r>
      <w:r w:rsidRPr="00B5546F" w:rsidR="00FA2E32">
        <w:t xml:space="preserve"> </w:t>
      </w:r>
      <w:r w:rsidRPr="00B5546F" w:rsidR="0020120D">
        <w:t>perhaps</w:t>
      </w:r>
      <w:r w:rsidRPr="00B5546F" w:rsidR="00FA2E32">
        <w:t xml:space="preserve"> </w:t>
      </w:r>
      <w:r w:rsidRPr="00B5546F" w:rsidR="0020120D">
        <w:t>had</w:t>
      </w:r>
      <w:r w:rsidRPr="00B5546F" w:rsidR="00FA2E32">
        <w:t xml:space="preserve"> </w:t>
      </w:r>
      <w:r w:rsidRPr="00B5546F" w:rsidR="0020120D">
        <w:t>that</w:t>
      </w:r>
      <w:r w:rsidRPr="00B5546F" w:rsidR="00FA2E32">
        <w:t xml:space="preserve"> </w:t>
      </w:r>
      <w:r w:rsidRPr="00B5546F">
        <w:t>indirect</w:t>
      </w:r>
      <w:r w:rsidRPr="00B5546F" w:rsidR="00FA2E32">
        <w:t xml:space="preserve"> </w:t>
      </w:r>
      <w:r w:rsidRPr="00B5546F">
        <w:t>effect.</w:t>
      </w:r>
      <w:r w:rsidRPr="00B5546F" w:rsidR="00FA2E32">
        <w:t xml:space="preserve"> </w:t>
      </w:r>
      <w:r w:rsidRPr="00B5546F">
        <w:t>I</w:t>
      </w:r>
      <w:r w:rsidRPr="00B5546F" w:rsidR="00FA2E32">
        <w:t xml:space="preserve"> </w:t>
      </w:r>
      <w:r w:rsidRPr="00B5546F">
        <w:t>mentioned</w:t>
      </w:r>
      <w:r w:rsidRPr="00B5546F" w:rsidR="00FA2E32">
        <w:t xml:space="preserve"> </w:t>
      </w:r>
      <w:r w:rsidRPr="00B5546F">
        <w:t>earlier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 w:rsidR="004D27B9">
        <w:t>match fund</w:t>
      </w:r>
      <w:r w:rsidRPr="00B5546F">
        <w:t>ing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 w:rsidR="004D27B9">
        <w:t>inclusive future fund</w:t>
      </w:r>
      <w:r w:rsidRPr="00B5546F">
        <w:t>,</w:t>
      </w:r>
      <w:r w:rsidRPr="00B5546F" w:rsidR="00FA2E32">
        <w:t xml:space="preserve"> </w:t>
      </w:r>
      <w:r w:rsidRPr="00B5546F">
        <w:t>where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UK</w:t>
      </w:r>
      <w:r w:rsidRPr="00B5546F" w:rsidR="00FA2E32">
        <w:t xml:space="preserve"> </w:t>
      </w:r>
      <w:r w:rsidRPr="00B5546F">
        <w:t>Government</w:t>
      </w:r>
      <w:r w:rsidRPr="00B5546F" w:rsidR="00FA2E32">
        <w:t xml:space="preserve"> </w:t>
      </w:r>
      <w:r w:rsidRPr="00B5546F">
        <w:t>made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significant</w:t>
      </w:r>
      <w:r w:rsidRPr="00B5546F" w:rsidR="00FA2E32">
        <w:t xml:space="preserve"> </w:t>
      </w:r>
      <w:r w:rsidRPr="00B5546F">
        <w:t>commitment</w:t>
      </w:r>
      <w:r w:rsidRPr="00B5546F" w:rsidR="00FA2E32">
        <w:t xml:space="preserve"> </w:t>
      </w:r>
      <w:r w:rsidRPr="00B5546F">
        <w:t>but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 w:rsidR="004D27B9">
        <w:t>match fund</w:t>
      </w:r>
      <w:r w:rsidRPr="00B5546F">
        <w:t>ing</w:t>
      </w:r>
      <w:r w:rsidRPr="00B5546F" w:rsidR="00FA2E32">
        <w:t xml:space="preserve"> </w:t>
      </w:r>
      <w:r w:rsidRPr="00B5546F">
        <w:t>from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Executive</w:t>
      </w:r>
      <w:r w:rsidRPr="00B5546F" w:rsidR="00FA2E32">
        <w:t xml:space="preserve"> </w:t>
      </w:r>
      <w:r w:rsidRPr="00B5546F">
        <w:t>will</w:t>
      </w:r>
      <w:r w:rsidRPr="00B5546F" w:rsidR="00FA2E32">
        <w:t xml:space="preserve"> </w:t>
      </w:r>
      <w:r w:rsidRPr="00B5546F">
        <w:t>make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real</w:t>
      </w:r>
      <w:r w:rsidRPr="00B5546F" w:rsidR="00FA2E32">
        <w:t xml:space="preserve"> </w:t>
      </w:r>
      <w:r w:rsidRPr="00B5546F">
        <w:t>difference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ability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deliver.</w:t>
      </w:r>
    </w:p>
    <w:p w:rsidR="003B5CC7" w:rsidRPr="00B5546F" w:rsidP="0020120D">
      <w:pPr>
        <w:pStyle w:val="Answer"/>
      </w:pPr>
      <w:r w:rsidRPr="00B5546F">
        <w:t>As</w:t>
      </w:r>
      <w:r w:rsidRPr="00B5546F" w:rsidR="00FA2E32">
        <w:t xml:space="preserve"> </w:t>
      </w:r>
      <w:r w:rsidRPr="00B5546F">
        <w:t>Julian</w:t>
      </w:r>
      <w:r w:rsidRPr="00B5546F" w:rsidR="00FA2E32">
        <w:t xml:space="preserve"> </w:t>
      </w:r>
      <w:r w:rsidRPr="00B5546F">
        <w:t>said,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£2</w:t>
      </w:r>
      <w:r w:rsidRPr="00B5546F" w:rsidR="00FA2E32">
        <w:t xml:space="preserve"> </w:t>
      </w:r>
      <w:r w:rsidRPr="00B5546F">
        <w:t>billion</w:t>
      </w:r>
      <w:r w:rsidRPr="00B5546F" w:rsidR="00FA2E32">
        <w:t xml:space="preserve"> </w:t>
      </w:r>
      <w:r w:rsidRPr="00B5546F">
        <w:t>package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put</w:t>
      </w:r>
      <w:r w:rsidRPr="00B5546F" w:rsidR="00FA2E32">
        <w:t xml:space="preserve"> </w:t>
      </w:r>
      <w:r w:rsidRPr="00B5546F">
        <w:t>forward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biggest</w:t>
      </w:r>
      <w:r w:rsidRPr="00B5546F" w:rsidR="00FA2E32">
        <w:t xml:space="preserve"> </w:t>
      </w:r>
      <w:r w:rsidRPr="00B5546F">
        <w:t>deal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Northern</w:t>
      </w:r>
      <w:r w:rsidRPr="00B5546F" w:rsidR="00FA2E32">
        <w:t xml:space="preserve"> </w:t>
      </w:r>
      <w:r w:rsidRPr="00B5546F">
        <w:t>Ireland</w:t>
      </w:r>
      <w:r w:rsidRPr="00B5546F" w:rsidR="00FA2E32">
        <w:t xml:space="preserve"> </w:t>
      </w:r>
      <w:r w:rsidRPr="00B5546F">
        <w:t>talks</w:t>
      </w:r>
      <w:r w:rsidRPr="00B5546F" w:rsidR="00FA2E32">
        <w:t xml:space="preserve"> </w:t>
      </w:r>
      <w:r w:rsidRPr="00B5546F">
        <w:t>process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its</w:t>
      </w:r>
      <w:r w:rsidRPr="00B5546F" w:rsidR="00FA2E32">
        <w:t xml:space="preserve"> </w:t>
      </w:r>
      <w:r w:rsidRPr="00B5546F">
        <w:t>kind</w:t>
      </w:r>
      <w:r w:rsidRPr="00B5546F" w:rsidR="0020120D">
        <w:t>.</w:t>
      </w:r>
      <w:r w:rsidRPr="00B5546F" w:rsidR="00FA2E32">
        <w:t xml:space="preserve"> </w:t>
      </w:r>
      <w:r w:rsidRPr="00B5546F">
        <w:t>It</w:t>
      </w:r>
      <w:r w:rsidRPr="00B5546F" w:rsidR="00FA2E32">
        <w:t xml:space="preserve"> </w:t>
      </w:r>
      <w:r w:rsidRPr="00B5546F">
        <w:t>adds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over</w:t>
      </w:r>
      <w:r w:rsidRPr="00B5546F" w:rsidR="00FA2E32">
        <w:t xml:space="preserve"> </w:t>
      </w:r>
      <w:r w:rsidRPr="00B5546F">
        <w:t>£1</w:t>
      </w:r>
      <w:r w:rsidRPr="00B5546F" w:rsidR="00FA2E32">
        <w:t xml:space="preserve"> </w:t>
      </w:r>
      <w:r w:rsidRPr="00B5546F">
        <w:t>billion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month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was</w:t>
      </w:r>
      <w:r w:rsidRPr="00B5546F" w:rsidR="00FA2E32">
        <w:t xml:space="preserve"> </w:t>
      </w:r>
      <w:r w:rsidRPr="00B5546F">
        <w:t>already</w:t>
      </w:r>
      <w:r w:rsidRPr="00B5546F" w:rsidR="00FA2E32">
        <w:t xml:space="preserve"> </w:t>
      </w:r>
      <w:r w:rsidRPr="00B5546F">
        <w:t>due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spent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Northern</w:t>
      </w:r>
      <w:r w:rsidRPr="00B5546F" w:rsidR="00FA2E32">
        <w:t xml:space="preserve"> </w:t>
      </w:r>
      <w:r w:rsidRPr="00B5546F" w:rsidR="00910A5D">
        <w:t>Ireland</w:t>
      </w:r>
      <w:r w:rsidRPr="00B5546F" w:rsidR="0020120D">
        <w:t>.</w:t>
      </w:r>
      <w:r w:rsidRPr="00B5546F" w:rsidR="00FA2E32">
        <w:t xml:space="preserve"> </w:t>
      </w:r>
      <w:r w:rsidRPr="00B5546F" w:rsidR="0020120D">
        <w:t>It</w:t>
      </w:r>
      <w:r w:rsidRPr="00B5546F" w:rsidR="00FA2E32">
        <w:t xml:space="preserve"> </w:t>
      </w:r>
      <w:r w:rsidRPr="00B5546F" w:rsidR="0020120D">
        <w:t>provide</w:t>
      </w:r>
      <w:r w:rsidRPr="00B5546F">
        <w:t>s</w:t>
      </w:r>
      <w:r w:rsidRPr="00B5546F" w:rsidR="00FA2E32">
        <w:t xml:space="preserve"> </w:t>
      </w:r>
      <w:r w:rsidRPr="00B5546F" w:rsidR="0020120D">
        <w:t>substantial</w:t>
      </w:r>
      <w:r w:rsidRPr="00B5546F" w:rsidR="00FA2E32">
        <w:t xml:space="preserve"> </w:t>
      </w:r>
      <w:r w:rsidRPr="00B5546F" w:rsidR="0020120D">
        <w:t>resource</w:t>
      </w:r>
      <w:r w:rsidRPr="00B5546F" w:rsidR="00FA2E32">
        <w:t xml:space="preserve"> </w:t>
      </w:r>
      <w:r w:rsidRPr="00B5546F" w:rsidR="0020120D">
        <w:t>and</w:t>
      </w:r>
      <w:r w:rsidRPr="00B5546F" w:rsidR="00FA2E32">
        <w:t xml:space="preserve"> </w:t>
      </w:r>
      <w:r w:rsidRPr="00B5546F" w:rsidR="0020120D">
        <w:t>capital</w:t>
      </w:r>
      <w:r w:rsidRPr="00B5546F" w:rsidR="00FA2E32">
        <w:t xml:space="preserve"> </w:t>
      </w:r>
      <w:r w:rsidRPr="00B5546F" w:rsidR="0020120D">
        <w:t>funding</w:t>
      </w:r>
      <w:r w:rsidRPr="00B5546F" w:rsidR="00FA2E32">
        <w:t xml:space="preserve"> </w:t>
      </w:r>
      <w:r w:rsidRPr="00B5546F" w:rsidR="0020120D">
        <w:t>to</w:t>
      </w:r>
      <w:r w:rsidRPr="00B5546F" w:rsidR="00FA2E32">
        <w:t xml:space="preserve"> </w:t>
      </w:r>
      <w:r w:rsidRPr="00B5546F" w:rsidR="0020120D">
        <w:t>get</w:t>
      </w:r>
      <w:r w:rsidRPr="00B5546F" w:rsidR="00FA2E32">
        <w:t xml:space="preserve"> </w:t>
      </w:r>
      <w:r w:rsidRPr="00B5546F" w:rsidR="0020120D">
        <w:t>things</w:t>
      </w:r>
      <w:r w:rsidRPr="00B5546F" w:rsidR="00FA2E32">
        <w:t xml:space="preserve"> </w:t>
      </w:r>
      <w:r w:rsidRPr="00B5546F" w:rsidR="0020120D">
        <w:t>moving</w:t>
      </w:r>
      <w:r w:rsidRPr="00B5546F" w:rsidR="00FA2E32">
        <w:t xml:space="preserve"> </w:t>
      </w:r>
      <w:r w:rsidRPr="00B5546F" w:rsidR="0020120D">
        <w:t>forward.</w:t>
      </w:r>
      <w:r w:rsidRPr="00B5546F" w:rsidR="00FA2E32">
        <w:t xml:space="preserve"> </w:t>
      </w:r>
      <w:r w:rsidRPr="00B5546F" w:rsidR="0020120D">
        <w:t>It</w:t>
      </w:r>
      <w:r w:rsidRPr="00B5546F" w:rsidR="00FA2E32">
        <w:t xml:space="preserve"> </w:t>
      </w:r>
      <w:r w:rsidRPr="00B5546F" w:rsidR="0020120D">
        <w:t>would</w:t>
      </w:r>
      <w:r w:rsidRPr="00B5546F" w:rsidR="00FA2E32">
        <w:t xml:space="preserve"> </w:t>
      </w:r>
      <w:r w:rsidRPr="00B5546F" w:rsidR="0020120D">
        <w:t>not</w:t>
      </w:r>
      <w:r w:rsidRPr="00B5546F" w:rsidR="00FA2E32">
        <w:t xml:space="preserve"> </w:t>
      </w:r>
      <w:r w:rsidRPr="00B5546F" w:rsidR="0020120D">
        <w:t>surprise</w:t>
      </w:r>
      <w:r w:rsidRPr="00B5546F" w:rsidR="00FA2E32">
        <w:t xml:space="preserve"> </w:t>
      </w:r>
      <w:r w:rsidRPr="00B5546F">
        <w:t>you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hear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many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Ministers</w:t>
      </w:r>
      <w:r w:rsidRPr="00B5546F" w:rsidR="00FA2E32">
        <w:t xml:space="preserve"> </w:t>
      </w:r>
      <w:r w:rsidRPr="00B5546F">
        <w:t>I</w:t>
      </w:r>
      <w:r w:rsidRPr="00B5546F" w:rsidR="00FA2E32">
        <w:t xml:space="preserve"> </w:t>
      </w:r>
      <w:r w:rsidRPr="00B5546F">
        <w:t>speak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would</w:t>
      </w:r>
      <w:r w:rsidRPr="00B5546F" w:rsidR="00FA2E32">
        <w:t xml:space="preserve"> </w:t>
      </w:r>
      <w:r w:rsidRPr="00B5546F">
        <w:t>always</w:t>
      </w:r>
      <w:r w:rsidRPr="00B5546F" w:rsidR="00FA2E32">
        <w:t xml:space="preserve"> </w:t>
      </w:r>
      <w:r w:rsidRPr="00B5546F">
        <w:t>want</w:t>
      </w:r>
      <w:r w:rsidRPr="00B5546F" w:rsidR="00FA2E32">
        <w:t xml:space="preserve"> </w:t>
      </w:r>
      <w:r w:rsidRPr="00B5546F">
        <w:t>more</w:t>
      </w:r>
      <w:r w:rsidRPr="00B5546F" w:rsidR="002432EC">
        <w:t>.</w:t>
      </w:r>
      <w:r w:rsidRPr="00B5546F" w:rsidR="00FA2E32">
        <w:t xml:space="preserve"> </w:t>
      </w:r>
      <w:r w:rsidRPr="00B5546F" w:rsidR="002432EC">
        <w:t xml:space="preserve">We </w:t>
      </w:r>
      <w:r w:rsidRPr="00B5546F">
        <w:t>recognise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part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mature</w:t>
      </w:r>
      <w:r w:rsidRPr="00B5546F" w:rsidR="00FA2E32">
        <w:t xml:space="preserve"> </w:t>
      </w:r>
      <w:r w:rsidRPr="00B5546F">
        <w:t>relationship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exists</w:t>
      </w:r>
      <w:r w:rsidRPr="00B5546F" w:rsidR="00FA2E32">
        <w:t xml:space="preserve"> </w:t>
      </w:r>
      <w:r w:rsidRPr="00B5546F">
        <w:t>between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 w:rsidR="002432EC">
        <w:t xml:space="preserve">Government </w:t>
      </w:r>
      <w:r w:rsidRPr="00B5546F">
        <w:t>and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devolved</w:t>
      </w:r>
      <w:r w:rsidRPr="00B5546F" w:rsidR="00FA2E32">
        <w:t xml:space="preserve"> </w:t>
      </w:r>
      <w:r w:rsidRPr="00B5546F" w:rsidR="002432EC">
        <w:t xml:space="preserve">Government, </w:t>
      </w:r>
      <w:r w:rsidRPr="00B5546F">
        <w:t>and</w:t>
      </w:r>
      <w:r w:rsidRPr="00B5546F" w:rsidR="00FA2E32">
        <w:t xml:space="preserve"> </w:t>
      </w:r>
      <w:r w:rsidRPr="00B5546F">
        <w:t>part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discussions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will</w:t>
      </w:r>
      <w:r w:rsidRPr="00B5546F" w:rsidR="00FA2E32">
        <w:t xml:space="preserve"> </w:t>
      </w:r>
      <w:r w:rsidRPr="00B5546F">
        <w:t>always</w:t>
      </w:r>
      <w:r w:rsidRPr="00B5546F" w:rsidR="00FA2E32">
        <w:t xml:space="preserve"> </w:t>
      </w:r>
      <w:r w:rsidRPr="00B5546F">
        <w:t>have.</w:t>
      </w:r>
    </w:p>
    <w:p w:rsidR="0020120D" w:rsidRPr="00B5546F" w:rsidP="0020120D">
      <w:pPr>
        <w:pStyle w:val="Answer"/>
      </w:pPr>
      <w:r w:rsidRPr="00B5546F">
        <w:t>I</w:t>
      </w:r>
      <w:r w:rsidRPr="00B5546F">
        <w:t>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important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recognise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there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been</w:t>
      </w:r>
      <w:r w:rsidRPr="00B5546F" w:rsidR="00FA2E32">
        <w:t xml:space="preserve"> </w:t>
      </w:r>
      <w:r w:rsidRPr="00B5546F">
        <w:t>separate</w:t>
      </w:r>
      <w:r w:rsidRPr="00B5546F" w:rsidR="00FA2E32">
        <w:t xml:space="preserve"> </w:t>
      </w:r>
      <w:r w:rsidRPr="00B5546F">
        <w:t>Barnett</w:t>
      </w:r>
      <w:r w:rsidRPr="00B5546F" w:rsidR="00FA2E32">
        <w:t xml:space="preserve"> </w:t>
      </w:r>
      <w:r w:rsidRPr="00B5546F" w:rsidR="00910A5D">
        <w:t>consequentials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result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Covid,</w:t>
      </w:r>
      <w:r w:rsidRPr="00B5546F" w:rsidR="00FA2E32">
        <w:t xml:space="preserve"> </w:t>
      </w:r>
      <w:r w:rsidRPr="00B5546F" w:rsidR="002432EC">
        <w:t>in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region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£1.3</w:t>
      </w:r>
      <w:r w:rsidRPr="00B5546F" w:rsidR="00FA2E32">
        <w:t xml:space="preserve"> </w:t>
      </w:r>
      <w:r w:rsidRPr="00B5546F">
        <w:t>billion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Northern</w:t>
      </w:r>
      <w:r w:rsidRPr="00B5546F" w:rsidR="00FA2E32">
        <w:t xml:space="preserve"> </w:t>
      </w:r>
      <w:r w:rsidRPr="00B5546F">
        <w:t>Ireland.</w:t>
      </w:r>
      <w:r w:rsidRPr="00B5546F" w:rsidR="00FA2E32">
        <w:t xml:space="preserve"> </w:t>
      </w:r>
      <w:r w:rsidRPr="00B5546F">
        <w:t>That,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course,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welcome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necessary,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I</w:t>
      </w:r>
      <w:r w:rsidRPr="00B5546F" w:rsidR="00FA2E32">
        <w:t xml:space="preserve"> </w:t>
      </w:r>
      <w:r w:rsidRPr="00B5546F">
        <w:t>would</w:t>
      </w:r>
      <w:r w:rsidRPr="00B5546F" w:rsidR="00FA2E32">
        <w:t xml:space="preserve"> </w:t>
      </w:r>
      <w:r w:rsidRPr="00B5546F">
        <w:t>not</w:t>
      </w:r>
      <w:r w:rsidRPr="00B5546F" w:rsidR="00FA2E32">
        <w:t xml:space="preserve"> </w:t>
      </w:r>
      <w:r w:rsidRPr="00B5546F">
        <w:t>suggest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was</w:t>
      </w:r>
      <w:r w:rsidRPr="00B5546F" w:rsidR="00FA2E32">
        <w:t xml:space="preserve"> </w:t>
      </w:r>
      <w:r w:rsidRPr="00B5546F">
        <w:t>anything</w:t>
      </w:r>
      <w:r w:rsidRPr="00B5546F" w:rsidR="00FA2E32">
        <w:t xml:space="preserve"> </w:t>
      </w:r>
      <w:r w:rsidRPr="00B5546F">
        <w:t>other</w:t>
      </w:r>
      <w:r w:rsidRPr="00B5546F" w:rsidR="00FA2E32">
        <w:t xml:space="preserve"> </w:t>
      </w:r>
      <w:r w:rsidRPr="00B5546F">
        <w:t>than</w:t>
      </w:r>
      <w:r w:rsidRPr="00B5546F" w:rsidR="00FA2E32">
        <w:t xml:space="preserve"> </w:t>
      </w:r>
      <w:r w:rsidRPr="00B5546F" w:rsidR="00910A5D">
        <w:t>necessary</w:t>
      </w:r>
      <w:r w:rsidRPr="00B5546F">
        <w:t>.</w:t>
      </w:r>
      <w:r w:rsidRPr="00B5546F" w:rsidR="00FA2E32">
        <w:t xml:space="preserve"> </w:t>
      </w:r>
      <w:r w:rsidRPr="00B5546F">
        <w:t>It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also</w:t>
      </w:r>
      <w:r w:rsidRPr="00B5546F" w:rsidR="00FA2E32">
        <w:t xml:space="preserve"> </w:t>
      </w:r>
      <w:r w:rsidRPr="00B5546F">
        <w:t>really</w:t>
      </w:r>
      <w:r w:rsidRPr="00B5546F" w:rsidR="00FA2E32">
        <w:t xml:space="preserve"> </w:t>
      </w:r>
      <w:r w:rsidRPr="00B5546F">
        <w:t>important</w:t>
      </w:r>
      <w:r w:rsidRPr="00B5546F" w:rsidR="00FA2E32">
        <w:t xml:space="preserve"> </w:t>
      </w:r>
      <w:r w:rsidRPr="00B5546F">
        <w:t>that,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look</w:t>
      </w:r>
      <w:r w:rsidRPr="00B5546F" w:rsidR="00FA2E32">
        <w:t xml:space="preserve"> </w:t>
      </w:r>
      <w:r w:rsidRPr="00B5546F">
        <w:t>at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opportunities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recovery,</w:t>
      </w:r>
      <w:r w:rsidRPr="00B5546F" w:rsidR="00FA2E32">
        <w:t xml:space="preserve"> </w:t>
      </w:r>
      <w:r w:rsidRPr="00B5546F">
        <w:t>there</w:t>
      </w:r>
      <w:r w:rsidRPr="00B5546F" w:rsidR="00FA2E32">
        <w:t xml:space="preserve"> </w:t>
      </w:r>
      <w:r w:rsidRPr="00B5546F">
        <w:t>are</w:t>
      </w:r>
      <w:r w:rsidRPr="00B5546F" w:rsidR="00FA2E32">
        <w:t xml:space="preserve"> </w:t>
      </w:r>
      <w:r w:rsidRPr="00B5546F">
        <w:t>areas</w:t>
      </w:r>
      <w:r w:rsidRPr="00B5546F" w:rsidR="00FA2E32">
        <w:t xml:space="preserve"> </w:t>
      </w:r>
      <w:r w:rsidRPr="00B5546F">
        <w:t>where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UK</w:t>
      </w:r>
      <w:r w:rsidRPr="00B5546F" w:rsidR="00FA2E32">
        <w:t xml:space="preserve"> </w:t>
      </w:r>
      <w:r w:rsidRPr="00B5546F">
        <w:t>Government</w:t>
      </w:r>
      <w:r w:rsidRPr="00B5546F" w:rsidR="00FA2E32">
        <w:t xml:space="preserve"> </w:t>
      </w:r>
      <w:r w:rsidRPr="00B5546F">
        <w:t>can</w:t>
      </w:r>
      <w:r w:rsidRPr="00B5546F" w:rsidR="00FA2E32">
        <w:t xml:space="preserve"> </w:t>
      </w:r>
      <w:r w:rsidRPr="00B5546F">
        <w:t>help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this</w:t>
      </w:r>
      <w:r w:rsidRPr="00B5546F" w:rsidR="00FA2E32">
        <w:t xml:space="preserve"> </w:t>
      </w:r>
      <w:r w:rsidRPr="00B5546F" w:rsidR="00FF3B5D">
        <w:t xml:space="preserve">front. The </w:t>
      </w:r>
      <w:r w:rsidRPr="00B5546F">
        <w:t>Northern</w:t>
      </w:r>
      <w:r w:rsidRPr="00B5546F" w:rsidR="00FA2E32">
        <w:t xml:space="preserve"> </w:t>
      </w:r>
      <w:r w:rsidRPr="00B5546F">
        <w:t>Ireland</w:t>
      </w:r>
      <w:r w:rsidRPr="00B5546F" w:rsidR="00FA2E32">
        <w:t xml:space="preserve"> </w:t>
      </w:r>
      <w:r w:rsidRPr="00B5546F">
        <w:t>Office</w:t>
      </w:r>
      <w:r w:rsidRPr="00B5546F" w:rsidR="00FA2E32">
        <w:t xml:space="preserve"> </w:t>
      </w:r>
      <w:r w:rsidRPr="00B5546F">
        <w:t>will</w:t>
      </w:r>
      <w:r w:rsidRPr="00B5546F" w:rsidR="00FA2E32">
        <w:t xml:space="preserve"> </w:t>
      </w:r>
      <w:r w:rsidRPr="00B5546F">
        <w:t>always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making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case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them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do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much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they</w:t>
      </w:r>
      <w:r w:rsidRPr="00B5546F" w:rsidR="00FA2E32">
        <w:t xml:space="preserve"> </w:t>
      </w:r>
      <w:r w:rsidRPr="00B5546F">
        <w:t>can</w:t>
      </w:r>
      <w:r w:rsidRPr="00B5546F">
        <w:t>.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need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recognise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substantial</w:t>
      </w:r>
      <w:r w:rsidRPr="00B5546F" w:rsidR="00FA2E32">
        <w:t xml:space="preserve"> </w:t>
      </w:r>
      <w:r w:rsidRPr="00B5546F">
        <w:t>nature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financial</w:t>
      </w:r>
      <w:r w:rsidRPr="00B5546F" w:rsidR="00FA2E32">
        <w:t xml:space="preserve"> </w:t>
      </w:r>
      <w:r w:rsidRPr="00B5546F">
        <w:t>package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was</w:t>
      </w:r>
      <w:r w:rsidRPr="00B5546F" w:rsidR="00FA2E32">
        <w:t xml:space="preserve"> </w:t>
      </w:r>
      <w:r w:rsidRPr="00B5546F">
        <w:t>agreed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part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this</w:t>
      </w:r>
      <w:r w:rsidRPr="00B5546F" w:rsidR="00FA2E32">
        <w:t xml:space="preserve"> </w:t>
      </w:r>
      <w:r w:rsidRPr="00B5546F">
        <w:t>deal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fact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has</w:t>
      </w:r>
      <w:r w:rsidRPr="00B5546F" w:rsidR="00FA2E32">
        <w:t xml:space="preserve"> </w:t>
      </w:r>
      <w:r w:rsidRPr="00B5546F">
        <w:t>been</w:t>
      </w:r>
      <w:r w:rsidRPr="00B5546F" w:rsidR="00FA2E32">
        <w:t xml:space="preserve"> </w:t>
      </w:r>
      <w:r w:rsidRPr="00B5546F">
        <w:t>able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kick-start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good</w:t>
      </w:r>
      <w:r w:rsidRPr="00B5546F" w:rsidR="00FA2E32">
        <w:t xml:space="preserve"> </w:t>
      </w:r>
      <w:r w:rsidRPr="00B5546F">
        <w:t>deal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change.</w:t>
      </w:r>
      <w:r w:rsidRPr="00B5546F" w:rsidR="00FA2E32">
        <w:t xml:space="preserve"> </w:t>
      </w:r>
    </w:p>
    <w:p w:rsidR="0020120D" w:rsidRPr="00B5546F" w:rsidP="0020120D">
      <w:pPr>
        <w:pStyle w:val="Question"/>
      </w:pPr>
      <w:sdt>
        <w:sdtPr>
          <w:alias w:val="Member"/>
          <w:tag w:val="&lt;Member mnisId='4793' dodsId=''&gt;"/>
          <w:id w:val="872731601"/>
          <w:placeholder>
            <w:docPart w:val="DefaultPlaceholder_1082065158"/>
          </w:placeholder>
          <w:richText/>
        </w:sdtPr>
        <w:sdtContent>
          <w:r w:rsidRPr="00B5546F">
            <w:rPr>
              <w:b/>
            </w:rPr>
            <w:t>Scott</w:t>
          </w:r>
          <w:r w:rsidRPr="00B5546F" w:rsidR="00FA2E32">
            <w:rPr>
              <w:b/>
            </w:rPr>
            <w:t xml:space="preserve"> </w:t>
          </w:r>
          <w:r w:rsidRPr="00B5546F">
            <w:rPr>
              <w:b/>
            </w:rPr>
            <w:t>Benton:</w:t>
          </w:r>
        </w:sdtContent>
      </w:sdt>
      <w:r w:rsidRPr="00B5546F" w:rsidR="00FA2E32">
        <w:t xml:space="preserve"> </w:t>
      </w:r>
      <w:r w:rsidRPr="00B5546F">
        <w:t>I</w:t>
      </w:r>
      <w:r w:rsidRPr="00B5546F" w:rsidR="00FA2E32">
        <w:t xml:space="preserve"> </w:t>
      </w:r>
      <w:r w:rsidRPr="00B5546F" w:rsidR="00FF3B5D">
        <w:t>am</w:t>
      </w:r>
      <w:r w:rsidRPr="00B5546F" w:rsidR="00FA2E32">
        <w:t xml:space="preserve"> </w:t>
      </w:r>
      <w:r w:rsidRPr="00B5546F">
        <w:t>conscious</w:t>
      </w:r>
      <w:r w:rsidRPr="00B5546F" w:rsidR="00FA2E32">
        <w:t xml:space="preserve"> </w:t>
      </w:r>
      <w:r w:rsidRPr="00B5546F" w:rsidR="002D115C">
        <w:t>that</w:t>
      </w:r>
      <w:r w:rsidRPr="00B5546F" w:rsidR="00FA2E32">
        <w:t xml:space="preserve"> </w:t>
      </w:r>
      <w:r w:rsidRPr="00B5546F" w:rsidR="002D115C">
        <w:t>you</w:t>
      </w:r>
      <w:r w:rsidRPr="00B5546F" w:rsidR="00FA2E32">
        <w:t xml:space="preserve"> </w:t>
      </w:r>
      <w:r w:rsidRPr="00B5546F" w:rsidR="002D115C">
        <w:t>were</w:t>
      </w:r>
      <w:r w:rsidRPr="00B5546F" w:rsidR="00FA2E32">
        <w:t xml:space="preserve"> </w:t>
      </w:r>
      <w:r w:rsidRPr="00B5546F" w:rsidR="002D115C">
        <w:t>not</w:t>
      </w:r>
      <w:r w:rsidRPr="00B5546F" w:rsidR="00FA2E32">
        <w:t xml:space="preserve"> </w:t>
      </w:r>
      <w:r w:rsidRPr="00B5546F" w:rsidR="002D115C">
        <w:t>in</w:t>
      </w:r>
      <w:r w:rsidRPr="00B5546F" w:rsidR="00FA2E32">
        <w:t xml:space="preserve"> </w:t>
      </w:r>
      <w:r w:rsidRPr="00B5546F" w:rsidR="002D115C">
        <w:t>the</w:t>
      </w:r>
      <w:r w:rsidRPr="00B5546F" w:rsidR="00FA2E32">
        <w:t xml:space="preserve"> </w:t>
      </w:r>
      <w:r w:rsidRPr="00B5546F" w:rsidR="002D115C">
        <w:t>room</w:t>
      </w:r>
      <w:r w:rsidRPr="00B5546F" w:rsidR="00FA2E32">
        <w:t xml:space="preserve"> </w:t>
      </w:r>
      <w:r w:rsidRPr="00B5546F" w:rsidR="002D115C">
        <w:t>when</w:t>
      </w:r>
      <w:r w:rsidRPr="00B5546F" w:rsidR="00FA2E32">
        <w:t xml:space="preserve"> </w:t>
      </w:r>
      <w:r w:rsidRPr="00B5546F" w:rsidR="002D115C">
        <w:t>the</w:t>
      </w:r>
      <w:r w:rsidRPr="00B5546F" w:rsidR="00FA2E32">
        <w:t xml:space="preserve"> </w:t>
      </w:r>
      <w:r w:rsidRPr="00B5546F" w:rsidR="002D115C">
        <w:t>agreement</w:t>
      </w:r>
      <w:r w:rsidRPr="00B5546F" w:rsidR="00FA2E32">
        <w:t xml:space="preserve"> </w:t>
      </w:r>
      <w:r w:rsidRPr="00B5546F" w:rsidR="002D115C">
        <w:t>was</w:t>
      </w:r>
      <w:r w:rsidRPr="00B5546F" w:rsidR="00FA2E32">
        <w:t xml:space="preserve"> </w:t>
      </w:r>
      <w:r w:rsidRPr="00B5546F" w:rsidR="002D115C">
        <w:t>thrashed</w:t>
      </w:r>
      <w:r w:rsidRPr="00B5546F" w:rsidR="00FA2E32">
        <w:t xml:space="preserve"> </w:t>
      </w:r>
      <w:r w:rsidRPr="00B5546F" w:rsidR="002D115C">
        <w:t>out</w:t>
      </w:r>
      <w:r w:rsidRPr="00B5546F" w:rsidR="00FF3B5D">
        <w:t>.</w:t>
      </w:r>
      <w:r w:rsidRPr="00B5546F" w:rsidR="00FA2E32">
        <w:t xml:space="preserve"> </w:t>
      </w:r>
      <w:r w:rsidRPr="00B5546F" w:rsidR="002D115C">
        <w:t>I</w:t>
      </w:r>
      <w:r w:rsidRPr="00B5546F" w:rsidR="00FA2E32">
        <w:t xml:space="preserve"> </w:t>
      </w:r>
      <w:r w:rsidRPr="00B5546F" w:rsidR="002D115C">
        <w:t>appreciate</w:t>
      </w:r>
      <w:r w:rsidRPr="00B5546F" w:rsidR="00FF3B5D">
        <w:t xml:space="preserve"> that is the case but, out of interest,</w:t>
      </w:r>
      <w:r w:rsidRPr="00B5546F" w:rsidR="00FA2E32">
        <w:t xml:space="preserve"> </w:t>
      </w:r>
      <w:r w:rsidRPr="00B5546F" w:rsidR="00FF3B5D">
        <w:t xml:space="preserve">the </w:t>
      </w:r>
      <w:r w:rsidRPr="00B5546F" w:rsidR="002D115C">
        <w:t>exact</w:t>
      </w:r>
      <w:r w:rsidRPr="00B5546F" w:rsidR="00FA2E32">
        <w:t xml:space="preserve"> </w:t>
      </w:r>
      <w:r w:rsidRPr="00B5546F" w:rsidR="002D115C">
        <w:t>level</w:t>
      </w:r>
      <w:r w:rsidRPr="00B5546F" w:rsidR="00FA2E32">
        <w:t xml:space="preserve"> </w:t>
      </w:r>
      <w:r w:rsidRPr="00B5546F" w:rsidR="002D115C">
        <w:t>of</w:t>
      </w:r>
      <w:r w:rsidRPr="00B5546F" w:rsidR="00FA2E32">
        <w:t xml:space="preserve"> </w:t>
      </w:r>
      <w:r w:rsidRPr="00B5546F" w:rsidR="002D115C">
        <w:t>funding</w:t>
      </w:r>
      <w:r w:rsidRPr="00B5546F" w:rsidR="00FA2E32">
        <w:t xml:space="preserve"> </w:t>
      </w:r>
      <w:r w:rsidRPr="00B5546F" w:rsidR="002D115C">
        <w:t>and</w:t>
      </w:r>
      <w:r w:rsidRPr="00B5546F" w:rsidR="00FA2E32">
        <w:t xml:space="preserve"> </w:t>
      </w:r>
      <w:r w:rsidRPr="00B5546F" w:rsidR="002D115C">
        <w:t>the</w:t>
      </w:r>
      <w:r w:rsidRPr="00B5546F" w:rsidR="00FA2E32">
        <w:t xml:space="preserve"> </w:t>
      </w:r>
      <w:r w:rsidRPr="00B5546F" w:rsidR="002D115C">
        <w:t>calculations</w:t>
      </w:r>
      <w:r w:rsidRPr="00B5546F" w:rsidR="00FA2E32">
        <w:t xml:space="preserve"> </w:t>
      </w:r>
      <w:r w:rsidRPr="00B5546F" w:rsidR="002D115C">
        <w:t>that</w:t>
      </w:r>
      <w:r w:rsidRPr="00B5546F" w:rsidR="00FA2E32">
        <w:t xml:space="preserve"> </w:t>
      </w:r>
      <w:r w:rsidRPr="00B5546F" w:rsidR="002D115C">
        <w:t>underpin</w:t>
      </w:r>
      <w:r w:rsidRPr="00B5546F" w:rsidR="00FA2E32">
        <w:t xml:space="preserve"> </w:t>
      </w:r>
      <w:r w:rsidRPr="00B5546F" w:rsidR="002D115C">
        <w:t>the</w:t>
      </w:r>
      <w:r w:rsidRPr="00B5546F" w:rsidR="00FA2E32">
        <w:t xml:space="preserve"> </w:t>
      </w:r>
      <w:r w:rsidRPr="00B5546F" w:rsidR="002D115C">
        <w:t>£2</w:t>
      </w:r>
      <w:r w:rsidRPr="00B5546F" w:rsidR="00FA2E32">
        <w:t xml:space="preserve"> </w:t>
      </w:r>
      <w:r w:rsidRPr="00B5546F" w:rsidR="002D115C">
        <w:t>billion</w:t>
      </w:r>
      <w:r w:rsidRPr="00B5546F" w:rsidR="00FA2E32">
        <w:t xml:space="preserve"> </w:t>
      </w:r>
      <w:r w:rsidRPr="00B5546F" w:rsidR="002D115C">
        <w:t>funding</w:t>
      </w:r>
      <w:r w:rsidRPr="00B5546F" w:rsidR="00FA2E32">
        <w:t xml:space="preserve"> </w:t>
      </w:r>
      <w:r w:rsidRPr="00B5546F" w:rsidR="002D115C">
        <w:t>package</w:t>
      </w:r>
      <w:r w:rsidRPr="00B5546F" w:rsidR="00FA2E32">
        <w:t xml:space="preserve"> </w:t>
      </w:r>
      <w:r w:rsidRPr="00B5546F" w:rsidR="002D115C">
        <w:t>were</w:t>
      </w:r>
      <w:r w:rsidRPr="00B5546F" w:rsidR="00FA2E32">
        <w:t xml:space="preserve"> </w:t>
      </w:r>
      <w:r w:rsidRPr="00B5546F" w:rsidR="002D115C">
        <w:t>not</w:t>
      </w:r>
      <w:r w:rsidRPr="00B5546F" w:rsidR="00FA2E32">
        <w:t xml:space="preserve"> </w:t>
      </w:r>
      <w:r w:rsidRPr="00B5546F" w:rsidR="002D115C">
        <w:t>discussed</w:t>
      </w:r>
      <w:r w:rsidRPr="00B5546F" w:rsidR="00FA2E32">
        <w:t xml:space="preserve"> </w:t>
      </w:r>
      <w:r w:rsidRPr="00B5546F" w:rsidR="002D115C">
        <w:t>with</w:t>
      </w:r>
      <w:r w:rsidRPr="00B5546F" w:rsidR="00FA2E32">
        <w:t xml:space="preserve"> </w:t>
      </w:r>
      <w:r w:rsidRPr="00B5546F" w:rsidR="002D115C">
        <w:t>the</w:t>
      </w:r>
      <w:r w:rsidRPr="00B5546F" w:rsidR="00FA2E32">
        <w:t xml:space="preserve"> </w:t>
      </w:r>
      <w:r w:rsidRPr="00B5546F" w:rsidR="002D115C">
        <w:t>parties</w:t>
      </w:r>
      <w:r w:rsidRPr="00B5546F" w:rsidR="00FA2E32">
        <w:t xml:space="preserve"> </w:t>
      </w:r>
      <w:r w:rsidRPr="00B5546F" w:rsidR="002D115C">
        <w:t>before</w:t>
      </w:r>
      <w:r w:rsidRPr="00B5546F" w:rsidR="00FA2E32">
        <w:t xml:space="preserve"> </w:t>
      </w:r>
      <w:r w:rsidRPr="00B5546F" w:rsidR="002D115C">
        <w:t>the</w:t>
      </w:r>
      <w:r w:rsidRPr="00B5546F" w:rsidR="00FA2E32">
        <w:t xml:space="preserve"> </w:t>
      </w:r>
      <w:r w:rsidRPr="00B5546F" w:rsidR="002D115C">
        <w:t>deal</w:t>
      </w:r>
      <w:r w:rsidRPr="00B5546F" w:rsidR="00FA2E32">
        <w:t xml:space="preserve"> </w:t>
      </w:r>
      <w:r w:rsidRPr="00B5546F" w:rsidR="002D115C">
        <w:t>was</w:t>
      </w:r>
      <w:r w:rsidRPr="00B5546F" w:rsidR="00FA2E32">
        <w:t xml:space="preserve"> </w:t>
      </w:r>
      <w:r w:rsidRPr="00B5546F" w:rsidR="002D115C">
        <w:t>published.</w:t>
      </w:r>
      <w:r w:rsidRPr="00B5546F" w:rsidR="00FA2E32">
        <w:t xml:space="preserve"> </w:t>
      </w:r>
      <w:r w:rsidRPr="00B5546F" w:rsidR="002D115C">
        <w:t>Do</w:t>
      </w:r>
      <w:r w:rsidRPr="00B5546F" w:rsidR="00FA2E32">
        <w:t xml:space="preserve"> </w:t>
      </w:r>
      <w:r w:rsidRPr="00B5546F" w:rsidR="002D115C">
        <w:t>you</w:t>
      </w:r>
      <w:r w:rsidRPr="00B5546F" w:rsidR="00FA2E32">
        <w:t xml:space="preserve"> </w:t>
      </w:r>
      <w:r w:rsidRPr="00B5546F" w:rsidR="002D115C">
        <w:t>think</w:t>
      </w:r>
      <w:r w:rsidRPr="00B5546F" w:rsidR="00FA2E32">
        <w:t xml:space="preserve"> </w:t>
      </w:r>
      <w:r w:rsidRPr="00B5546F" w:rsidR="002D115C">
        <w:t>that</w:t>
      </w:r>
      <w:r w:rsidRPr="00B5546F" w:rsidR="00FA2E32">
        <w:t xml:space="preserve"> </w:t>
      </w:r>
      <w:r w:rsidRPr="00B5546F" w:rsidR="002D115C">
        <w:t>process</w:t>
      </w:r>
      <w:r w:rsidRPr="00B5546F" w:rsidR="00FA2E32">
        <w:t xml:space="preserve"> </w:t>
      </w:r>
      <w:r w:rsidRPr="00B5546F" w:rsidR="002D115C">
        <w:t>has</w:t>
      </w:r>
      <w:r w:rsidRPr="00B5546F" w:rsidR="00FA2E32">
        <w:t xml:space="preserve"> </w:t>
      </w:r>
      <w:r w:rsidRPr="00B5546F" w:rsidR="002D115C">
        <w:t>caused</w:t>
      </w:r>
      <w:r w:rsidRPr="00B5546F" w:rsidR="00FA2E32">
        <w:t xml:space="preserve"> </w:t>
      </w:r>
      <w:r w:rsidRPr="00B5546F" w:rsidR="002D115C">
        <w:t>any</w:t>
      </w:r>
      <w:r w:rsidRPr="00B5546F" w:rsidR="00FA2E32">
        <w:t xml:space="preserve"> </w:t>
      </w:r>
      <w:r w:rsidRPr="00B5546F" w:rsidR="002D115C">
        <w:t>friction</w:t>
      </w:r>
      <w:r w:rsidRPr="00B5546F" w:rsidR="00FA2E32">
        <w:t xml:space="preserve"> </w:t>
      </w:r>
      <w:r w:rsidRPr="00B5546F" w:rsidR="002D115C">
        <w:t>in</w:t>
      </w:r>
      <w:r w:rsidRPr="00B5546F" w:rsidR="00FA2E32">
        <w:t xml:space="preserve"> </w:t>
      </w:r>
      <w:r w:rsidRPr="00B5546F" w:rsidR="002D115C">
        <w:t>your</w:t>
      </w:r>
      <w:r w:rsidRPr="00B5546F" w:rsidR="00FA2E32">
        <w:t xml:space="preserve"> </w:t>
      </w:r>
      <w:r w:rsidRPr="00B5546F" w:rsidR="002D115C">
        <w:t>subsequent</w:t>
      </w:r>
      <w:r w:rsidRPr="00B5546F" w:rsidR="00FA2E32">
        <w:t xml:space="preserve"> </w:t>
      </w:r>
      <w:r w:rsidRPr="00B5546F" w:rsidR="002D115C">
        <w:t>discussions</w:t>
      </w:r>
      <w:r w:rsidRPr="00B5546F" w:rsidR="00FA2E32">
        <w:t xml:space="preserve"> </w:t>
      </w:r>
      <w:r w:rsidRPr="00B5546F" w:rsidR="002D115C">
        <w:t>with</w:t>
      </w:r>
      <w:r w:rsidRPr="00B5546F" w:rsidR="00FA2E32">
        <w:t xml:space="preserve"> </w:t>
      </w:r>
      <w:r w:rsidRPr="00B5546F" w:rsidR="002D115C">
        <w:t>the</w:t>
      </w:r>
      <w:r w:rsidRPr="00B5546F" w:rsidR="00FA2E32">
        <w:t xml:space="preserve"> </w:t>
      </w:r>
      <w:r w:rsidRPr="00B5546F" w:rsidR="002D115C">
        <w:t>parties</w:t>
      </w:r>
      <w:r w:rsidRPr="00B5546F" w:rsidR="00FA2E32">
        <w:t xml:space="preserve"> </w:t>
      </w:r>
      <w:r w:rsidRPr="00B5546F" w:rsidR="002D115C">
        <w:t>in</w:t>
      </w:r>
      <w:r w:rsidRPr="00B5546F" w:rsidR="00FA2E32">
        <w:t xml:space="preserve"> </w:t>
      </w:r>
      <w:r w:rsidRPr="00B5546F" w:rsidR="002D115C">
        <w:t>the</w:t>
      </w:r>
      <w:r w:rsidRPr="00B5546F" w:rsidR="00FA2E32">
        <w:t xml:space="preserve"> </w:t>
      </w:r>
      <w:r w:rsidRPr="00B5546F" w:rsidR="002D115C">
        <w:t>Executive</w:t>
      </w:r>
      <w:r w:rsidRPr="00B5546F" w:rsidR="00FF3B5D">
        <w:t>,</w:t>
      </w:r>
      <w:r w:rsidRPr="00B5546F" w:rsidR="00FA2E32">
        <w:t xml:space="preserve"> </w:t>
      </w:r>
      <w:r w:rsidRPr="00B5546F" w:rsidR="002D115C">
        <w:t>or</w:t>
      </w:r>
      <w:r w:rsidRPr="00B5546F" w:rsidR="00FA2E32">
        <w:t xml:space="preserve"> </w:t>
      </w:r>
      <w:r w:rsidRPr="00B5546F" w:rsidR="002D115C">
        <w:t>any</w:t>
      </w:r>
      <w:r w:rsidRPr="00B5546F" w:rsidR="00FA2E32">
        <w:t xml:space="preserve"> </w:t>
      </w:r>
      <w:r w:rsidRPr="00B5546F" w:rsidR="002D115C">
        <w:t>friction</w:t>
      </w:r>
      <w:r w:rsidRPr="00B5546F" w:rsidR="00FA2E32">
        <w:t xml:space="preserve"> </w:t>
      </w:r>
      <w:r w:rsidRPr="00B5546F" w:rsidR="002D115C">
        <w:t>with</w:t>
      </w:r>
      <w:r w:rsidRPr="00B5546F" w:rsidR="00FA2E32">
        <w:t xml:space="preserve"> </w:t>
      </w:r>
      <w:r w:rsidRPr="00B5546F" w:rsidR="002D115C">
        <w:t>the</w:t>
      </w:r>
      <w:r w:rsidRPr="00B5546F" w:rsidR="00FA2E32">
        <w:t xml:space="preserve"> </w:t>
      </w:r>
      <w:r w:rsidRPr="00B5546F" w:rsidR="002D115C">
        <w:t>UK</w:t>
      </w:r>
      <w:r w:rsidRPr="00B5546F" w:rsidR="00FA2E32">
        <w:t xml:space="preserve"> </w:t>
      </w:r>
      <w:r w:rsidRPr="00B5546F" w:rsidR="002D115C">
        <w:t>Government</w:t>
      </w:r>
      <w:r w:rsidRPr="00B5546F" w:rsidR="00FF3B5D">
        <w:t>,</w:t>
      </w:r>
      <w:r w:rsidRPr="00B5546F" w:rsidR="00FA2E32">
        <w:t xml:space="preserve"> </w:t>
      </w:r>
      <w:r w:rsidRPr="00B5546F" w:rsidR="002D115C">
        <w:t>because</w:t>
      </w:r>
      <w:r w:rsidRPr="00B5546F" w:rsidR="00FA2E32">
        <w:t xml:space="preserve"> </w:t>
      </w:r>
      <w:r w:rsidRPr="00B5546F" w:rsidR="002D115C">
        <w:t>that</w:t>
      </w:r>
      <w:r w:rsidRPr="00B5546F" w:rsidR="00FA2E32">
        <w:t xml:space="preserve"> </w:t>
      </w:r>
      <w:r w:rsidRPr="00B5546F" w:rsidR="002D115C">
        <w:t>was</w:t>
      </w:r>
      <w:r w:rsidRPr="00B5546F" w:rsidR="00FA2E32">
        <w:t xml:space="preserve"> </w:t>
      </w:r>
      <w:r w:rsidRPr="00B5546F" w:rsidR="002D115C">
        <w:t>the</w:t>
      </w:r>
      <w:r w:rsidRPr="00B5546F" w:rsidR="00FA2E32">
        <w:t xml:space="preserve"> </w:t>
      </w:r>
      <w:r w:rsidRPr="00B5546F" w:rsidR="002D115C">
        <w:t>approach</w:t>
      </w:r>
      <w:r w:rsidRPr="00B5546F" w:rsidR="00FA2E32">
        <w:t xml:space="preserve"> </w:t>
      </w:r>
      <w:r w:rsidRPr="00B5546F" w:rsidR="002D115C">
        <w:t>taken</w:t>
      </w:r>
      <w:r w:rsidRPr="00B5546F" w:rsidR="00FA2E32">
        <w:t xml:space="preserve"> </w:t>
      </w:r>
      <w:r w:rsidRPr="00B5546F" w:rsidR="002D115C">
        <w:t>when</w:t>
      </w:r>
      <w:r w:rsidRPr="00B5546F" w:rsidR="00FA2E32">
        <w:t xml:space="preserve"> </w:t>
      </w:r>
      <w:r w:rsidRPr="00B5546F" w:rsidR="002D115C">
        <w:t>the</w:t>
      </w:r>
      <w:r w:rsidRPr="00B5546F" w:rsidR="00FA2E32">
        <w:t xml:space="preserve"> </w:t>
      </w:r>
      <w:r w:rsidRPr="00B5546F" w:rsidR="002D115C">
        <w:t>deal</w:t>
      </w:r>
      <w:r w:rsidRPr="00B5546F" w:rsidR="00FA2E32">
        <w:t xml:space="preserve"> </w:t>
      </w:r>
      <w:r w:rsidRPr="00B5546F" w:rsidR="002D115C">
        <w:t>was</w:t>
      </w:r>
      <w:r w:rsidRPr="00B5546F" w:rsidR="00FA2E32">
        <w:t xml:space="preserve"> </w:t>
      </w:r>
      <w:r w:rsidRPr="00B5546F" w:rsidR="002D115C">
        <w:t>published?</w:t>
      </w:r>
      <w:r w:rsidRPr="00B5546F" w:rsidR="00FA2E32">
        <w:t xml:space="preserve"> </w:t>
      </w:r>
    </w:p>
    <w:p w:rsidR="002D115C" w:rsidRPr="00B5546F" w:rsidP="0020120D">
      <w:pPr>
        <w:pStyle w:val="Answer"/>
      </w:pPr>
      <w:sdt>
        <w:sdtPr>
          <w:alias w:val="Witness"/>
          <w:id w:val="-1262375935"/>
          <w:placeholder>
            <w:docPart w:val="DefaultPlaceholder_1082065158"/>
          </w:placeholder>
          <w:richText/>
        </w:sdtPr>
        <w:sdtContent>
          <w:r w:rsidR="00AE0EA3">
            <w:rPr>
              <w:b/>
              <w:i/>
              <w:iCs/>
            </w:rPr>
            <w:t>Mr Walker:</w:t>
          </w:r>
          <w:r w:rsidRPr="00B5546F" w:rsidR="00FA2E32">
            <w:rPr>
              <w:b/>
            </w:rPr>
            <w:t xml:space="preserve"> </w:t>
          </w:r>
        </w:sdtContent>
      </w:sdt>
      <w:r w:rsidRPr="00B5546F" w:rsidR="0020120D">
        <w:t>The</w:t>
      </w:r>
      <w:r w:rsidRPr="00B5546F" w:rsidR="00FA2E32">
        <w:t xml:space="preserve"> </w:t>
      </w:r>
      <w:r w:rsidRPr="00B5546F" w:rsidR="0020120D">
        <w:t>allocation</w:t>
      </w:r>
      <w:r w:rsidRPr="00B5546F" w:rsidR="00FA2E32">
        <w:t xml:space="preserve"> </w:t>
      </w:r>
      <w:r w:rsidRPr="00B5546F" w:rsidR="0020120D">
        <w:t>of</w:t>
      </w:r>
      <w:r w:rsidRPr="00B5546F" w:rsidR="00FA2E32">
        <w:t xml:space="preserve"> </w:t>
      </w:r>
      <w:r w:rsidRPr="00B5546F" w:rsidR="0020120D">
        <w:t>the</w:t>
      </w:r>
      <w:r w:rsidRPr="00B5546F" w:rsidR="00FA2E32">
        <w:t xml:space="preserve"> </w:t>
      </w:r>
      <w:r w:rsidRPr="00B5546F">
        <w:t>£</w:t>
      </w:r>
      <w:r w:rsidRPr="00B5546F" w:rsidR="0020120D">
        <w:t>2</w:t>
      </w:r>
      <w:r w:rsidRPr="00B5546F" w:rsidR="00FA2E32">
        <w:t xml:space="preserve"> </w:t>
      </w:r>
      <w:r w:rsidRPr="00B5546F" w:rsidR="0020120D">
        <w:t>billion</w:t>
      </w:r>
      <w:r w:rsidRPr="00B5546F" w:rsidR="00FA2E32">
        <w:t xml:space="preserve"> </w:t>
      </w:r>
      <w:r w:rsidRPr="00B5546F" w:rsidR="0020120D">
        <w:t>was</w:t>
      </w:r>
      <w:r w:rsidRPr="00B5546F" w:rsidR="00FA2E32">
        <w:t xml:space="preserve"> </w:t>
      </w:r>
      <w:r w:rsidRPr="00B5546F" w:rsidR="0020120D">
        <w:t>announced</w:t>
      </w:r>
      <w:r w:rsidRPr="00B5546F" w:rsidR="00FA2E32">
        <w:t xml:space="preserve"> </w:t>
      </w:r>
      <w:r w:rsidRPr="00B5546F" w:rsidR="0020120D">
        <w:t>days</w:t>
      </w:r>
      <w:r w:rsidRPr="00B5546F" w:rsidR="00FA2E32">
        <w:t xml:space="preserve"> </w:t>
      </w:r>
      <w:r w:rsidRPr="00B5546F" w:rsidR="0020120D">
        <w:t>after</w:t>
      </w:r>
      <w:r w:rsidRPr="00B5546F" w:rsidR="00FA2E32">
        <w:t xml:space="preserve"> </w:t>
      </w:r>
      <w:r w:rsidRPr="00B5546F" w:rsidR="0020120D">
        <w:t>the</w:t>
      </w:r>
      <w:r w:rsidRPr="00B5546F" w:rsidR="00FA2E32">
        <w:t xml:space="preserve"> </w:t>
      </w:r>
      <w:r w:rsidRPr="00B5546F" w:rsidR="0020120D">
        <w:t>deal</w:t>
      </w:r>
      <w:r w:rsidRPr="00B5546F" w:rsidR="00FA2E32">
        <w:t xml:space="preserve"> </w:t>
      </w:r>
      <w:r w:rsidRPr="00B5546F" w:rsidR="0020120D">
        <w:t>was</w:t>
      </w:r>
      <w:r w:rsidRPr="00B5546F" w:rsidR="00FA2E32">
        <w:t xml:space="preserve"> </w:t>
      </w:r>
      <w:r w:rsidRPr="00B5546F" w:rsidR="0020120D">
        <w:t>reached.</w:t>
      </w:r>
      <w:r w:rsidRPr="00B5546F" w:rsidR="00FA2E32">
        <w:t xml:space="preserve"> </w:t>
      </w:r>
      <w:r w:rsidRPr="00B5546F">
        <w:t>I</w:t>
      </w:r>
      <w:r w:rsidRPr="00B5546F" w:rsidR="00FA2E32">
        <w:t xml:space="preserve"> </w:t>
      </w:r>
      <w:r w:rsidRPr="00B5546F">
        <w:t>remember</w:t>
      </w:r>
      <w:r w:rsidRPr="00B5546F" w:rsidR="00FA2E32">
        <w:t xml:space="preserve"> </w:t>
      </w:r>
      <w:r w:rsidRPr="00B5546F" w:rsidR="0020120D">
        <w:t>at</w:t>
      </w:r>
      <w:r w:rsidRPr="00B5546F" w:rsidR="00FA2E32">
        <w:t xml:space="preserve"> </w:t>
      </w:r>
      <w:r w:rsidRPr="00B5546F" w:rsidR="0020120D">
        <w:t>the</w:t>
      </w:r>
      <w:r w:rsidRPr="00B5546F" w:rsidR="00FA2E32">
        <w:t xml:space="preserve"> </w:t>
      </w:r>
      <w:r w:rsidRPr="00B5546F" w:rsidR="0020120D">
        <w:t>time,</w:t>
      </w:r>
      <w:r w:rsidRPr="00B5546F" w:rsidR="00FA2E32">
        <w:t xml:space="preserve"> </w:t>
      </w:r>
      <w:r w:rsidRPr="00B5546F" w:rsidR="0020120D">
        <w:t>when</w:t>
      </w:r>
      <w:r w:rsidRPr="00B5546F" w:rsidR="00FA2E32">
        <w:t xml:space="preserve"> </w:t>
      </w:r>
      <w:r w:rsidRPr="00B5546F" w:rsidR="0020120D">
        <w:t>we</w:t>
      </w:r>
      <w:r w:rsidRPr="00B5546F" w:rsidR="00FA2E32">
        <w:t xml:space="preserve"> </w:t>
      </w:r>
      <w:r w:rsidRPr="00B5546F" w:rsidR="0020120D">
        <w:t>established</w:t>
      </w:r>
      <w:r w:rsidRPr="00B5546F" w:rsidR="00FA2E32">
        <w:t xml:space="preserve"> </w:t>
      </w:r>
      <w:r w:rsidRPr="00B5546F" w:rsidR="0020120D">
        <w:t>within</w:t>
      </w:r>
      <w:r w:rsidRPr="00B5546F" w:rsidR="00FA2E32">
        <w:t xml:space="preserve"> </w:t>
      </w:r>
      <w:r w:rsidRPr="00B5546F" w:rsidR="0020120D">
        <w:t>the</w:t>
      </w:r>
      <w:r w:rsidRPr="00B5546F" w:rsidR="00FA2E32">
        <w:t xml:space="preserve"> </w:t>
      </w:r>
      <w:r w:rsidRPr="00B5546F" w:rsidR="00FF3B5D">
        <w:t>Department</w:t>
      </w:r>
      <w:r w:rsidRPr="00B5546F" w:rsidR="00FA2E32">
        <w:t xml:space="preserve"> </w:t>
      </w:r>
      <w:r w:rsidRPr="00B5546F" w:rsidR="0020120D">
        <w:t>that</w:t>
      </w:r>
      <w:r w:rsidRPr="00B5546F" w:rsidR="00FA2E32">
        <w:t xml:space="preserve"> </w:t>
      </w:r>
      <w:r w:rsidRPr="00B5546F" w:rsidR="0020120D">
        <w:t>that</w:t>
      </w:r>
      <w:r w:rsidRPr="00B5546F" w:rsidR="00FA2E32">
        <w:t xml:space="preserve"> </w:t>
      </w:r>
      <w:r w:rsidRPr="00B5546F" w:rsidR="0020120D">
        <w:t>was</w:t>
      </w:r>
      <w:r w:rsidRPr="00B5546F" w:rsidR="00FA2E32">
        <w:t xml:space="preserve"> </w:t>
      </w:r>
      <w:r w:rsidRPr="00B5546F" w:rsidR="0020120D">
        <w:t>likely</w:t>
      </w:r>
      <w:r w:rsidRPr="00B5546F" w:rsidR="00FA2E32">
        <w:t xml:space="preserve"> </w:t>
      </w:r>
      <w:r w:rsidRPr="00B5546F" w:rsidR="0020120D">
        <w:t>to</w:t>
      </w:r>
      <w:r w:rsidRPr="00B5546F" w:rsidR="00FA2E32">
        <w:t xml:space="preserve"> </w:t>
      </w:r>
      <w:r w:rsidRPr="00B5546F" w:rsidR="0020120D">
        <w:t>be</w:t>
      </w:r>
      <w:r w:rsidRPr="00B5546F" w:rsidR="00FA2E32">
        <w:t xml:space="preserve"> </w:t>
      </w:r>
      <w:r w:rsidRPr="00B5546F" w:rsidR="0020120D">
        <w:t>the</w:t>
      </w:r>
      <w:r w:rsidRPr="00B5546F" w:rsidR="00FA2E32">
        <w:t xml:space="preserve"> </w:t>
      </w:r>
      <w:r w:rsidRPr="00B5546F" w:rsidR="0020120D">
        <w:t>figure</w:t>
      </w:r>
      <w:r w:rsidRPr="00B5546F">
        <w:t>,</w:t>
      </w:r>
      <w:r w:rsidRPr="00B5546F" w:rsidR="00FA2E32">
        <w:t xml:space="preserve"> </w:t>
      </w:r>
      <w:r w:rsidRPr="00B5546F">
        <w:t>there</w:t>
      </w:r>
      <w:r w:rsidRPr="00B5546F" w:rsidR="00FA2E32">
        <w:t xml:space="preserve"> </w:t>
      </w:r>
      <w:r w:rsidRPr="00B5546F">
        <w:t>was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degree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optimism</w:t>
      </w:r>
      <w:r w:rsidRPr="00B5546F" w:rsidR="00FA2E32">
        <w:t xml:space="preserve"> </w:t>
      </w:r>
      <w:r w:rsidRPr="00B5546F">
        <w:t>within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 w:rsidR="00FF3B5D">
        <w:t xml:space="preserve">Department </w:t>
      </w:r>
      <w:r w:rsidRPr="00B5546F">
        <w:t>that</w:t>
      </w:r>
      <w:r w:rsidRPr="00B5546F" w:rsidR="00FA2E32">
        <w:t xml:space="preserve"> </w:t>
      </w:r>
      <w:r w:rsidRPr="00B5546F">
        <w:t>it</w:t>
      </w:r>
      <w:r w:rsidRPr="00B5546F" w:rsidR="00FA2E32">
        <w:t xml:space="preserve"> </w:t>
      </w:r>
      <w:r w:rsidRPr="00B5546F">
        <w:t>would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very</w:t>
      </w:r>
      <w:r w:rsidRPr="00B5546F" w:rsidR="00FA2E32">
        <w:t xml:space="preserve"> </w:t>
      </w:r>
      <w:r w:rsidRPr="00B5546F">
        <w:t>well</w:t>
      </w:r>
      <w:r w:rsidRPr="00B5546F" w:rsidR="00FF3B5D">
        <w:t xml:space="preserve"> </w:t>
      </w:r>
      <w:r w:rsidRPr="00B5546F" w:rsidR="00910A5D">
        <w:t>received</w:t>
      </w:r>
      <w:r w:rsidRPr="00B5546F">
        <w:t>,</w:t>
      </w:r>
      <w:r w:rsidRPr="00B5546F" w:rsidR="00FA2E32">
        <w:t xml:space="preserve"> </w:t>
      </w:r>
      <w:r w:rsidRPr="00B5546F">
        <w:t>which</w:t>
      </w:r>
      <w:r w:rsidRPr="00B5546F" w:rsidR="00FA2E32">
        <w:t xml:space="preserve"> </w:t>
      </w:r>
      <w:r w:rsidRPr="00B5546F">
        <w:t>was</w:t>
      </w:r>
      <w:r w:rsidRPr="00B5546F" w:rsidR="00FA2E32">
        <w:t xml:space="preserve"> </w:t>
      </w:r>
      <w:r w:rsidRPr="00B5546F" w:rsidR="00910A5D">
        <w:t>immediately</w:t>
      </w:r>
      <w:r w:rsidRPr="00B5546F" w:rsidR="00FA2E32">
        <w:t xml:space="preserve"> </w:t>
      </w:r>
      <w:r w:rsidRPr="00B5546F">
        <w:t>pushed</w:t>
      </w:r>
      <w:r w:rsidRPr="00B5546F" w:rsidR="00FA2E32">
        <w:t xml:space="preserve"> </w:t>
      </w:r>
      <w:r w:rsidRPr="00B5546F">
        <w:t>back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when</w:t>
      </w:r>
      <w:r w:rsidRPr="00B5546F" w:rsidR="00FA2E32">
        <w:t xml:space="preserve"> </w:t>
      </w:r>
      <w:r w:rsidRPr="00B5546F">
        <w:t>some</w:t>
      </w:r>
      <w:r w:rsidRPr="00B5546F" w:rsidR="00FA2E32">
        <w:t xml:space="preserve"> </w:t>
      </w:r>
      <w:r w:rsidRPr="00B5546F">
        <w:t>Northern</w:t>
      </w:r>
      <w:r w:rsidRPr="00B5546F" w:rsidR="00FA2E32">
        <w:t xml:space="preserve"> </w:t>
      </w:r>
      <w:r w:rsidRPr="00B5546F">
        <w:t>Irish</w:t>
      </w:r>
      <w:r w:rsidRPr="00B5546F" w:rsidR="00FA2E32">
        <w:t xml:space="preserve"> </w:t>
      </w:r>
      <w:r w:rsidRPr="00B5546F">
        <w:t>politicians</w:t>
      </w:r>
      <w:r w:rsidRPr="00B5546F" w:rsidR="00FA2E32">
        <w:t xml:space="preserve"> </w:t>
      </w:r>
      <w:r w:rsidRPr="00B5546F">
        <w:t>began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speak</w:t>
      </w:r>
      <w:r w:rsidRPr="00B5546F" w:rsidR="00FA2E32">
        <w:t xml:space="preserve"> </w:t>
      </w:r>
      <w:r w:rsidRPr="00B5546F">
        <w:t>about</w:t>
      </w:r>
      <w:r w:rsidRPr="00B5546F" w:rsidR="00FA2E32">
        <w:t xml:space="preserve"> </w:t>
      </w:r>
      <w:r w:rsidRPr="00B5546F">
        <w:t>substantially</w:t>
      </w:r>
      <w:r w:rsidRPr="00B5546F" w:rsidR="00FA2E32">
        <w:t xml:space="preserve"> </w:t>
      </w:r>
      <w:r w:rsidRPr="00B5546F">
        <w:t>larger</w:t>
      </w:r>
      <w:r w:rsidRPr="00B5546F" w:rsidR="00FA2E32">
        <w:t xml:space="preserve"> </w:t>
      </w:r>
      <w:r w:rsidRPr="00B5546F">
        <w:t>figures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they</w:t>
      </w:r>
      <w:r w:rsidRPr="00B5546F" w:rsidR="00FA2E32">
        <w:t xml:space="preserve"> </w:t>
      </w:r>
      <w:r w:rsidRPr="00B5546F">
        <w:t>might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wanted.</w:t>
      </w:r>
      <w:r w:rsidRPr="00B5546F" w:rsidR="00FA2E32">
        <w:t xml:space="preserve"> </w:t>
      </w:r>
      <w:r w:rsidRPr="00B5546F" w:rsidR="0020120D">
        <w:t>That</w:t>
      </w:r>
      <w:r w:rsidRPr="00B5546F" w:rsidR="00FA2E32">
        <w:t xml:space="preserve"> </w:t>
      </w:r>
      <w:r w:rsidRPr="00B5546F" w:rsidR="0020120D">
        <w:t>is</w:t>
      </w:r>
      <w:r w:rsidRPr="00B5546F" w:rsidR="00FA2E32">
        <w:t xml:space="preserve"> </w:t>
      </w:r>
      <w:r w:rsidRPr="00B5546F" w:rsidR="0020120D">
        <w:t>somewhat</w:t>
      </w:r>
      <w:r w:rsidRPr="00B5546F" w:rsidR="00FA2E32">
        <w:t xml:space="preserve"> </w:t>
      </w:r>
      <w:r w:rsidRPr="00B5546F" w:rsidR="0020120D">
        <w:t>in</w:t>
      </w:r>
      <w:r w:rsidRPr="00B5546F" w:rsidR="00FA2E32">
        <w:t xml:space="preserve"> </w:t>
      </w:r>
      <w:r w:rsidRPr="00B5546F" w:rsidR="0020120D">
        <w:t>the</w:t>
      </w:r>
      <w:r w:rsidRPr="00B5546F" w:rsidR="00FA2E32">
        <w:t xml:space="preserve"> </w:t>
      </w:r>
      <w:r w:rsidRPr="00B5546F" w:rsidR="0020120D">
        <w:t>nature</w:t>
      </w:r>
      <w:r w:rsidRPr="00B5546F" w:rsidR="00FA2E32">
        <w:t xml:space="preserve"> </w:t>
      </w:r>
      <w:r w:rsidRPr="00B5546F" w:rsidR="0020120D">
        <w:t>of</w:t>
      </w:r>
      <w:r w:rsidRPr="00B5546F" w:rsidR="00FA2E32">
        <w:t xml:space="preserve"> </w:t>
      </w:r>
      <w:r w:rsidRPr="00B5546F" w:rsidR="0020120D">
        <w:t>the</w:t>
      </w:r>
      <w:r w:rsidRPr="00B5546F" w:rsidR="00FA2E32">
        <w:t xml:space="preserve"> </w:t>
      </w:r>
      <w:r w:rsidRPr="00B5546F" w:rsidR="0020120D">
        <w:t>relationship</w:t>
      </w:r>
      <w:r w:rsidRPr="00B5546F" w:rsidR="00FA2E32">
        <w:t xml:space="preserve"> </w:t>
      </w:r>
      <w:r w:rsidRPr="00B5546F" w:rsidR="0020120D">
        <w:t>between</w:t>
      </w:r>
      <w:r w:rsidRPr="00B5546F" w:rsidR="00FA2E32">
        <w:t xml:space="preserve"> </w:t>
      </w:r>
      <w:r w:rsidRPr="00B5546F" w:rsidR="0020120D">
        <w:t>the</w:t>
      </w:r>
      <w:r w:rsidRPr="00B5546F" w:rsidR="00FA2E32">
        <w:t xml:space="preserve"> </w:t>
      </w:r>
      <w:r w:rsidRPr="00B5546F" w:rsidR="0020120D">
        <w:t>Government</w:t>
      </w:r>
      <w:r w:rsidRPr="00B5546F" w:rsidR="00FA2E32">
        <w:t xml:space="preserve"> </w:t>
      </w:r>
      <w:r w:rsidRPr="00B5546F" w:rsidR="0020120D">
        <w:t>and</w:t>
      </w:r>
      <w:r w:rsidRPr="00B5546F" w:rsidR="00FA2E32">
        <w:t xml:space="preserve"> </w:t>
      </w:r>
      <w:r w:rsidRPr="00B5546F" w:rsidR="0020120D">
        <w:t>the</w:t>
      </w:r>
      <w:r w:rsidRPr="00B5546F" w:rsidR="00FA2E32">
        <w:t xml:space="preserve"> </w:t>
      </w:r>
      <w:r w:rsidRPr="00B5546F" w:rsidR="0020120D">
        <w:t>devolved</w:t>
      </w:r>
      <w:r w:rsidRPr="00B5546F" w:rsidR="00FA2E32">
        <w:t xml:space="preserve"> </w:t>
      </w:r>
      <w:r w:rsidRPr="00B5546F">
        <w:t>G</w:t>
      </w:r>
      <w:r w:rsidRPr="00B5546F" w:rsidR="0020120D">
        <w:t>overnment</w:t>
      </w:r>
      <w:r w:rsidRPr="00B5546F" w:rsidR="00FF3B5D">
        <w:t>,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will</w:t>
      </w:r>
      <w:r w:rsidRPr="00B5546F" w:rsidR="00FA2E32">
        <w:t xml:space="preserve"> </w:t>
      </w:r>
      <w:r w:rsidRPr="00B5546F">
        <w:t>always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part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challenge.</w:t>
      </w:r>
      <w:r w:rsidRPr="00B5546F" w:rsidR="00FA2E32">
        <w:t xml:space="preserve"> </w:t>
      </w:r>
    </w:p>
    <w:p w:rsidR="00FF3B5D" w:rsidRPr="00B5546F" w:rsidP="0020120D">
      <w:pPr>
        <w:pStyle w:val="Answer"/>
      </w:pPr>
      <w:r w:rsidRPr="00B5546F">
        <w:t xml:space="preserve">We </w:t>
      </w:r>
      <w:r w:rsidRPr="00B5546F" w:rsidR="002D115C">
        <w:t>need</w:t>
      </w:r>
      <w:r w:rsidRPr="00B5546F" w:rsidR="00FA2E32">
        <w:t xml:space="preserve"> </w:t>
      </w:r>
      <w:r w:rsidRPr="00B5546F" w:rsidR="002D115C">
        <w:t>to</w:t>
      </w:r>
      <w:r w:rsidRPr="00B5546F" w:rsidR="00FA2E32">
        <w:t xml:space="preserve"> </w:t>
      </w:r>
      <w:r w:rsidRPr="00B5546F" w:rsidR="002D115C">
        <w:t>look</w:t>
      </w:r>
      <w:r w:rsidRPr="00B5546F" w:rsidR="00FA2E32">
        <w:t xml:space="preserve"> </w:t>
      </w:r>
      <w:r w:rsidRPr="00B5546F" w:rsidR="002D115C">
        <w:t>at</w:t>
      </w:r>
      <w:r w:rsidRPr="00B5546F" w:rsidR="00FA2E32">
        <w:t xml:space="preserve"> </w:t>
      </w:r>
      <w:r w:rsidRPr="00B5546F" w:rsidR="002D115C">
        <w:t>what</w:t>
      </w:r>
      <w:r w:rsidRPr="00B5546F" w:rsidR="00FA2E32">
        <w:t xml:space="preserve"> </w:t>
      </w:r>
      <w:r w:rsidRPr="00B5546F" w:rsidR="002D115C">
        <w:t>the</w:t>
      </w:r>
      <w:r w:rsidRPr="00B5546F" w:rsidR="00FA2E32">
        <w:t xml:space="preserve"> </w:t>
      </w:r>
      <w:r w:rsidRPr="00B5546F" w:rsidR="002D115C">
        <w:t>money</w:t>
      </w:r>
      <w:r w:rsidRPr="00B5546F" w:rsidR="00FA2E32">
        <w:t xml:space="preserve"> </w:t>
      </w:r>
      <w:r w:rsidRPr="00B5546F" w:rsidR="002D115C">
        <w:t>was</w:t>
      </w:r>
      <w:r w:rsidRPr="00B5546F" w:rsidR="00FA2E32">
        <w:t xml:space="preserve"> </w:t>
      </w:r>
      <w:r w:rsidRPr="00B5546F" w:rsidR="002D115C">
        <w:t>for</w:t>
      </w:r>
      <w:r w:rsidRPr="00B5546F" w:rsidR="00FA2E32">
        <w:t xml:space="preserve"> </w:t>
      </w:r>
      <w:r w:rsidRPr="00B5546F" w:rsidR="002D115C">
        <w:t>and</w:t>
      </w:r>
      <w:r w:rsidRPr="00B5546F" w:rsidR="00FA2E32">
        <w:t xml:space="preserve"> </w:t>
      </w:r>
      <w:r w:rsidRPr="00B5546F" w:rsidR="002D115C">
        <w:t>how</w:t>
      </w:r>
      <w:r w:rsidRPr="00B5546F" w:rsidR="00FA2E32">
        <w:t xml:space="preserve"> </w:t>
      </w:r>
      <w:r w:rsidRPr="00B5546F" w:rsidR="002D115C">
        <w:t>those</w:t>
      </w:r>
      <w:r w:rsidRPr="00B5546F" w:rsidR="00FA2E32">
        <w:t xml:space="preserve"> </w:t>
      </w:r>
      <w:r w:rsidRPr="00B5546F" w:rsidR="002D115C">
        <w:t>figures</w:t>
      </w:r>
      <w:r w:rsidRPr="00B5546F" w:rsidR="00FA2E32">
        <w:t xml:space="preserve"> </w:t>
      </w:r>
      <w:r w:rsidRPr="00B5546F" w:rsidR="002D115C">
        <w:t>were</w:t>
      </w:r>
      <w:r w:rsidRPr="00B5546F" w:rsidR="00FA2E32">
        <w:t xml:space="preserve"> </w:t>
      </w:r>
      <w:r w:rsidRPr="00B5546F" w:rsidR="002D115C">
        <w:t>reached.</w:t>
      </w:r>
      <w:r w:rsidRPr="00B5546F" w:rsidR="00FA2E32">
        <w:t xml:space="preserve"> </w:t>
      </w:r>
      <w:r w:rsidRPr="00B5546F" w:rsidR="002D115C">
        <w:t>If</w:t>
      </w:r>
      <w:r w:rsidRPr="00B5546F" w:rsidR="00FA2E32">
        <w:t xml:space="preserve"> </w:t>
      </w:r>
      <w:r w:rsidRPr="00B5546F" w:rsidR="002D115C">
        <w:t>I</w:t>
      </w:r>
      <w:r w:rsidRPr="00B5546F" w:rsidR="00FA2E32">
        <w:t xml:space="preserve"> </w:t>
      </w:r>
      <w:r w:rsidRPr="00B5546F" w:rsidR="002D115C">
        <w:t>break</w:t>
      </w:r>
      <w:r w:rsidRPr="00B5546F" w:rsidR="00FA2E32">
        <w:t xml:space="preserve"> </w:t>
      </w:r>
      <w:r w:rsidRPr="00B5546F" w:rsidR="002D115C">
        <w:t>down</w:t>
      </w:r>
      <w:r w:rsidRPr="00B5546F" w:rsidR="00FA2E32">
        <w:t xml:space="preserve"> </w:t>
      </w:r>
      <w:r w:rsidRPr="00B5546F" w:rsidR="002D115C">
        <w:t>the</w:t>
      </w:r>
      <w:r w:rsidRPr="00B5546F" w:rsidR="00FA2E32">
        <w:t xml:space="preserve"> </w:t>
      </w:r>
      <w:r w:rsidRPr="00B5546F" w:rsidR="002D115C">
        <w:t>figure</w:t>
      </w:r>
      <w:r w:rsidRPr="00B5546F" w:rsidR="00FA2E32">
        <w:t xml:space="preserve"> </w:t>
      </w:r>
      <w:r w:rsidRPr="00B5546F" w:rsidR="002D115C">
        <w:t>of</w:t>
      </w:r>
      <w:r w:rsidRPr="00B5546F" w:rsidR="00FA2E32">
        <w:t xml:space="preserve"> </w:t>
      </w:r>
      <w:r w:rsidRPr="00B5546F" w:rsidR="002D115C">
        <w:t>the</w:t>
      </w:r>
      <w:r w:rsidRPr="00B5546F" w:rsidR="00FA2E32">
        <w:t xml:space="preserve"> </w:t>
      </w:r>
      <w:r w:rsidRPr="00B5546F" w:rsidR="002D115C">
        <w:t>£2</w:t>
      </w:r>
      <w:r w:rsidRPr="00B5546F" w:rsidR="00FA2E32">
        <w:t xml:space="preserve"> </w:t>
      </w:r>
      <w:r w:rsidRPr="00B5546F" w:rsidR="002D115C">
        <w:t>billion,</w:t>
      </w:r>
      <w:r w:rsidRPr="00B5546F" w:rsidR="00FA2E32">
        <w:t xml:space="preserve"> </w:t>
      </w:r>
      <w:r w:rsidRPr="00B5546F" w:rsidR="002D115C">
        <w:t>there</w:t>
      </w:r>
      <w:r w:rsidRPr="00B5546F" w:rsidR="00FA2E32">
        <w:t xml:space="preserve"> </w:t>
      </w:r>
      <w:r w:rsidRPr="00B5546F" w:rsidR="002D115C">
        <w:t>was</w:t>
      </w:r>
      <w:r w:rsidRPr="00B5546F" w:rsidR="00FA2E32">
        <w:t xml:space="preserve"> </w:t>
      </w:r>
      <w:r w:rsidRPr="00B5546F" w:rsidR="002D115C">
        <w:t>a</w:t>
      </w:r>
      <w:r w:rsidRPr="00B5546F" w:rsidR="00FA2E32">
        <w:t xml:space="preserve"> </w:t>
      </w:r>
      <w:r w:rsidRPr="00B5546F" w:rsidR="002D115C">
        <w:t>£1</w:t>
      </w:r>
      <w:r w:rsidRPr="00B5546F" w:rsidR="00FA2E32">
        <w:t xml:space="preserve"> </w:t>
      </w:r>
      <w:r w:rsidRPr="00B5546F" w:rsidR="002D115C">
        <w:t>billion</w:t>
      </w:r>
      <w:r w:rsidRPr="00B5546F" w:rsidR="00FA2E32">
        <w:t xml:space="preserve"> </w:t>
      </w:r>
      <w:r w:rsidRPr="00B5546F" w:rsidR="002D115C">
        <w:t>Barnett-based</w:t>
      </w:r>
      <w:r w:rsidRPr="00B5546F" w:rsidR="00FA2E32">
        <w:t xml:space="preserve"> </w:t>
      </w:r>
      <w:r w:rsidRPr="00B5546F" w:rsidR="002D115C">
        <w:t>investment</w:t>
      </w:r>
      <w:r w:rsidRPr="00B5546F" w:rsidR="00FA2E32">
        <w:t xml:space="preserve"> </w:t>
      </w:r>
      <w:r w:rsidRPr="00B5546F" w:rsidR="002D115C">
        <w:t>guarantee</w:t>
      </w:r>
      <w:r w:rsidRPr="00B5546F" w:rsidR="00FA2E32">
        <w:t xml:space="preserve"> </w:t>
      </w:r>
      <w:r w:rsidRPr="00B5546F" w:rsidR="002D115C">
        <w:t>from</w:t>
      </w:r>
      <w:r w:rsidRPr="00B5546F" w:rsidR="00FA2E32">
        <w:t xml:space="preserve"> </w:t>
      </w:r>
      <w:r w:rsidRPr="00B5546F" w:rsidR="002D115C">
        <w:t>the</w:t>
      </w:r>
      <w:r w:rsidRPr="00B5546F" w:rsidR="00FA2E32">
        <w:t xml:space="preserve"> </w:t>
      </w:r>
      <w:r w:rsidRPr="00B5546F" w:rsidR="002D115C">
        <w:t>UK</w:t>
      </w:r>
      <w:r w:rsidRPr="00B5546F" w:rsidR="00FA2E32">
        <w:t xml:space="preserve"> </w:t>
      </w:r>
      <w:r w:rsidRPr="00B5546F" w:rsidR="002D115C">
        <w:t>Government</w:t>
      </w:r>
      <w:r w:rsidRPr="00B5546F" w:rsidR="00FA2E32">
        <w:t xml:space="preserve"> </w:t>
      </w:r>
      <w:r w:rsidRPr="00B5546F" w:rsidR="002D115C">
        <w:t>to</w:t>
      </w:r>
      <w:r w:rsidRPr="00B5546F" w:rsidR="00FA2E32">
        <w:t xml:space="preserve"> </w:t>
      </w:r>
      <w:r w:rsidRPr="00B5546F" w:rsidR="002D115C">
        <w:t>include</w:t>
      </w:r>
      <w:r w:rsidRPr="00B5546F" w:rsidR="00FA2E32">
        <w:t xml:space="preserve"> </w:t>
      </w:r>
      <w:r w:rsidRPr="00B5546F" w:rsidR="002D115C">
        <w:t>significant</w:t>
      </w:r>
      <w:r w:rsidRPr="00B5546F" w:rsidR="00FA2E32">
        <w:t xml:space="preserve"> </w:t>
      </w:r>
      <w:r w:rsidRPr="00B5546F" w:rsidR="002D115C">
        <w:t>new</w:t>
      </w:r>
      <w:r w:rsidRPr="00B5546F" w:rsidR="00FA2E32">
        <w:t xml:space="preserve"> </w:t>
      </w:r>
      <w:r w:rsidRPr="00B5546F" w:rsidR="002D115C">
        <w:t>funding</w:t>
      </w:r>
      <w:r w:rsidRPr="00B5546F" w:rsidR="00FA2E32">
        <w:t xml:space="preserve"> </w:t>
      </w:r>
      <w:r w:rsidRPr="00B5546F" w:rsidR="002D115C">
        <w:t>to</w:t>
      </w:r>
      <w:r w:rsidRPr="00B5546F" w:rsidR="00FA2E32">
        <w:t xml:space="preserve"> </w:t>
      </w:r>
      <w:r w:rsidRPr="00B5546F" w:rsidR="002D115C">
        <w:t>turbocharge</w:t>
      </w:r>
      <w:r w:rsidRPr="00B5546F" w:rsidR="00FA2E32">
        <w:t xml:space="preserve"> </w:t>
      </w:r>
      <w:r w:rsidRPr="00B5546F" w:rsidR="00910A5D">
        <w:t>infrastructure</w:t>
      </w:r>
      <w:r w:rsidRPr="00B5546F" w:rsidR="00FA2E32">
        <w:t xml:space="preserve"> </w:t>
      </w:r>
      <w:r w:rsidRPr="00B5546F" w:rsidR="002D115C">
        <w:t>investment.</w:t>
      </w:r>
      <w:r w:rsidRPr="00B5546F" w:rsidR="00FA2E32">
        <w:t xml:space="preserve"> </w:t>
      </w:r>
      <w:r w:rsidRPr="00B5546F" w:rsidR="002D115C">
        <w:t>That</w:t>
      </w:r>
      <w:r w:rsidRPr="00B5546F" w:rsidR="00FA2E32">
        <w:t xml:space="preserve"> </w:t>
      </w:r>
      <w:r w:rsidRPr="00B5546F" w:rsidR="002D115C">
        <w:t>was</w:t>
      </w:r>
      <w:r w:rsidRPr="00B5546F" w:rsidR="00FA2E32">
        <w:t xml:space="preserve"> </w:t>
      </w:r>
      <w:r w:rsidRPr="00B5546F" w:rsidR="002D115C">
        <w:t>guaranteed</w:t>
      </w:r>
      <w:r w:rsidRPr="00B5546F" w:rsidR="00FA2E32">
        <w:t xml:space="preserve"> </w:t>
      </w:r>
      <w:r w:rsidRPr="00B5546F" w:rsidR="002D115C">
        <w:t>to</w:t>
      </w:r>
      <w:r w:rsidRPr="00B5546F" w:rsidR="00FA2E32">
        <w:t xml:space="preserve"> </w:t>
      </w:r>
      <w:r w:rsidRPr="00B5546F" w:rsidR="002D115C">
        <w:t>apply</w:t>
      </w:r>
      <w:r w:rsidRPr="00B5546F" w:rsidR="00FA2E32">
        <w:t xml:space="preserve"> </w:t>
      </w:r>
      <w:r w:rsidRPr="00B5546F" w:rsidR="002D115C">
        <w:t>in</w:t>
      </w:r>
      <w:r w:rsidRPr="00B5546F" w:rsidR="00FA2E32">
        <w:t xml:space="preserve"> </w:t>
      </w:r>
      <w:r w:rsidRPr="00B5546F" w:rsidR="002D115C">
        <w:t>all</w:t>
      </w:r>
      <w:r w:rsidRPr="00B5546F" w:rsidR="00FA2E32">
        <w:t xml:space="preserve"> </w:t>
      </w:r>
      <w:r w:rsidRPr="00B5546F" w:rsidR="00910A5D">
        <w:t>circumstances</w:t>
      </w:r>
      <w:r w:rsidRPr="00B5546F" w:rsidR="002D115C">
        <w:t>—so</w:t>
      </w:r>
      <w:r w:rsidRPr="00B5546F" w:rsidR="00FA2E32">
        <w:t xml:space="preserve"> </w:t>
      </w:r>
      <w:r w:rsidRPr="00B5546F" w:rsidR="002D115C">
        <w:t>not</w:t>
      </w:r>
      <w:r w:rsidRPr="00B5546F" w:rsidR="00FA2E32">
        <w:t xml:space="preserve"> </w:t>
      </w:r>
      <w:r w:rsidRPr="00B5546F" w:rsidR="002D115C">
        <w:t>just</w:t>
      </w:r>
      <w:r w:rsidRPr="00B5546F" w:rsidR="00FA2E32">
        <w:t xml:space="preserve"> </w:t>
      </w:r>
      <w:r w:rsidRPr="00B5546F" w:rsidR="002D115C">
        <w:t>money</w:t>
      </w:r>
      <w:r w:rsidRPr="00B5546F" w:rsidR="00FA2E32">
        <w:t xml:space="preserve"> </w:t>
      </w:r>
      <w:r w:rsidRPr="00B5546F" w:rsidR="002D115C">
        <w:t>that</w:t>
      </w:r>
      <w:r w:rsidRPr="00B5546F" w:rsidR="00FA2E32">
        <w:t xml:space="preserve"> </w:t>
      </w:r>
      <w:r w:rsidRPr="00B5546F" w:rsidR="002D115C">
        <w:t>might</w:t>
      </w:r>
      <w:r w:rsidRPr="00B5546F" w:rsidR="00FA2E32">
        <w:t xml:space="preserve"> </w:t>
      </w:r>
      <w:r w:rsidRPr="00B5546F" w:rsidR="002D115C">
        <w:t>have</w:t>
      </w:r>
      <w:r w:rsidRPr="00B5546F" w:rsidR="00FA2E32">
        <w:t xml:space="preserve"> </w:t>
      </w:r>
      <w:r w:rsidRPr="00B5546F" w:rsidR="002D115C">
        <w:t>been</w:t>
      </w:r>
      <w:r w:rsidRPr="00B5546F" w:rsidR="00FA2E32">
        <w:t xml:space="preserve"> </w:t>
      </w:r>
      <w:r w:rsidRPr="00B5546F" w:rsidR="002D115C">
        <w:t>coming</w:t>
      </w:r>
      <w:r w:rsidRPr="00B5546F" w:rsidR="00FA2E32">
        <w:t xml:space="preserve"> </w:t>
      </w:r>
      <w:r w:rsidRPr="00B5546F" w:rsidR="002D115C">
        <w:t>anyway</w:t>
      </w:r>
      <w:r w:rsidRPr="00B5546F">
        <w:t>,</w:t>
      </w:r>
      <w:r w:rsidRPr="00B5546F" w:rsidR="00FA2E32">
        <w:t xml:space="preserve"> </w:t>
      </w:r>
      <w:r w:rsidRPr="00B5546F" w:rsidR="002D115C">
        <w:t>but</w:t>
      </w:r>
      <w:r w:rsidRPr="00B5546F" w:rsidR="00FA2E32">
        <w:t xml:space="preserve"> </w:t>
      </w:r>
      <w:r w:rsidRPr="00B5546F" w:rsidR="002D115C">
        <w:t>a</w:t>
      </w:r>
      <w:r w:rsidRPr="00B5546F" w:rsidR="00FA2E32">
        <w:t xml:space="preserve"> </w:t>
      </w:r>
      <w:r w:rsidRPr="00B5546F" w:rsidR="002D115C">
        <w:t>clear</w:t>
      </w:r>
      <w:r w:rsidRPr="00B5546F" w:rsidR="00FA2E32">
        <w:t xml:space="preserve"> </w:t>
      </w:r>
      <w:r w:rsidRPr="00B5546F" w:rsidR="002D115C">
        <w:t>guarantee</w:t>
      </w:r>
      <w:r w:rsidRPr="00B5546F" w:rsidR="00FA2E32">
        <w:t xml:space="preserve"> </w:t>
      </w:r>
      <w:r w:rsidRPr="00B5546F" w:rsidR="002D115C">
        <w:t>over</w:t>
      </w:r>
      <w:r w:rsidRPr="00B5546F" w:rsidR="00FA2E32">
        <w:t xml:space="preserve"> </w:t>
      </w:r>
      <w:r w:rsidRPr="00B5546F" w:rsidR="002D115C">
        <w:t>five</w:t>
      </w:r>
      <w:r w:rsidRPr="00B5546F" w:rsidR="00FA2E32">
        <w:t xml:space="preserve"> </w:t>
      </w:r>
      <w:r w:rsidRPr="00B5546F" w:rsidR="002D115C">
        <w:t>years</w:t>
      </w:r>
      <w:r w:rsidRPr="00B5546F" w:rsidR="00FA2E32">
        <w:t xml:space="preserve"> </w:t>
      </w:r>
      <w:r w:rsidRPr="00B5546F" w:rsidR="002D115C">
        <w:t>that</w:t>
      </w:r>
      <w:r w:rsidRPr="00B5546F" w:rsidR="00FA2E32">
        <w:t xml:space="preserve"> </w:t>
      </w:r>
      <w:r w:rsidRPr="00B5546F" w:rsidR="002D115C">
        <w:t>that</w:t>
      </w:r>
      <w:r w:rsidRPr="00B5546F" w:rsidR="00FA2E32">
        <w:t xml:space="preserve"> </w:t>
      </w:r>
      <w:r w:rsidRPr="00B5546F" w:rsidR="002D115C">
        <w:t>money</w:t>
      </w:r>
      <w:r w:rsidRPr="00B5546F" w:rsidR="00FA2E32">
        <w:t xml:space="preserve"> </w:t>
      </w:r>
      <w:r w:rsidRPr="00B5546F" w:rsidR="002D115C">
        <w:t>would</w:t>
      </w:r>
      <w:r w:rsidRPr="00B5546F" w:rsidR="00FA2E32">
        <w:t xml:space="preserve"> </w:t>
      </w:r>
      <w:r w:rsidRPr="00B5546F" w:rsidR="002D115C">
        <w:t>come</w:t>
      </w:r>
      <w:r w:rsidRPr="00B5546F" w:rsidR="00FA2E32">
        <w:t xml:space="preserve"> </w:t>
      </w:r>
      <w:r w:rsidRPr="00B5546F" w:rsidR="002D115C">
        <w:t>through</w:t>
      </w:r>
      <w:r w:rsidRPr="00B5546F" w:rsidR="00FA2E32">
        <w:t xml:space="preserve"> </w:t>
      </w:r>
      <w:r w:rsidRPr="00B5546F" w:rsidR="002D115C">
        <w:t>so</w:t>
      </w:r>
      <w:r w:rsidRPr="00B5546F" w:rsidR="00FA2E32">
        <w:t xml:space="preserve"> </w:t>
      </w:r>
      <w:r w:rsidRPr="00B5546F" w:rsidR="002D115C">
        <w:t>that</w:t>
      </w:r>
      <w:r w:rsidRPr="00B5546F" w:rsidR="00FA2E32">
        <w:t xml:space="preserve"> </w:t>
      </w:r>
      <w:r w:rsidRPr="00B5546F" w:rsidR="002D115C">
        <w:t>the</w:t>
      </w:r>
      <w:r w:rsidRPr="00B5546F" w:rsidR="00FA2E32">
        <w:t xml:space="preserve"> </w:t>
      </w:r>
      <w:r w:rsidRPr="00B5546F" w:rsidR="002D115C">
        <w:t>Executive</w:t>
      </w:r>
      <w:r w:rsidRPr="00B5546F" w:rsidR="00FA2E32">
        <w:t xml:space="preserve"> </w:t>
      </w:r>
      <w:r w:rsidRPr="00B5546F" w:rsidR="002D115C">
        <w:t>could</w:t>
      </w:r>
      <w:r w:rsidRPr="00B5546F" w:rsidR="00FA2E32">
        <w:t xml:space="preserve"> </w:t>
      </w:r>
      <w:r w:rsidRPr="00B5546F" w:rsidR="002D115C">
        <w:t>plan</w:t>
      </w:r>
      <w:r w:rsidRPr="00B5546F" w:rsidR="00FA2E32">
        <w:t xml:space="preserve"> </w:t>
      </w:r>
      <w:r w:rsidRPr="00B5546F" w:rsidR="002D115C">
        <w:t>investment</w:t>
      </w:r>
      <w:r w:rsidRPr="00B5546F" w:rsidR="00FA2E32">
        <w:t xml:space="preserve"> </w:t>
      </w:r>
      <w:r w:rsidRPr="00B5546F" w:rsidR="002D115C">
        <w:t>over</w:t>
      </w:r>
      <w:r w:rsidRPr="00B5546F" w:rsidR="00FA2E32">
        <w:t xml:space="preserve"> </w:t>
      </w:r>
      <w:r w:rsidRPr="00B5546F" w:rsidR="002D115C">
        <w:t>a</w:t>
      </w:r>
      <w:r w:rsidRPr="00B5546F" w:rsidR="00FA2E32">
        <w:t xml:space="preserve"> </w:t>
      </w:r>
      <w:r w:rsidRPr="00B5546F" w:rsidR="002D115C">
        <w:t>five-year</w:t>
      </w:r>
      <w:r w:rsidRPr="00B5546F" w:rsidR="00FA2E32">
        <w:t xml:space="preserve"> </w:t>
      </w:r>
      <w:r w:rsidRPr="00B5546F" w:rsidR="002D115C">
        <w:t>period.</w:t>
      </w:r>
      <w:r w:rsidRPr="00B5546F" w:rsidR="00FA2E32">
        <w:t xml:space="preserve"> </w:t>
      </w:r>
    </w:p>
    <w:p w:rsidR="00D348C1" w:rsidRPr="00B5546F" w:rsidP="0020120D">
      <w:pPr>
        <w:pStyle w:val="Answer"/>
      </w:pPr>
      <w:r w:rsidRPr="00B5546F">
        <w:t>There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then</w:t>
      </w:r>
      <w:r w:rsidRPr="00B5546F" w:rsidR="00FA2E32">
        <w:t xml:space="preserve"> </w:t>
      </w:r>
      <w:r w:rsidRPr="00B5546F">
        <w:t>around</w:t>
      </w:r>
      <w:r w:rsidRPr="00B5546F" w:rsidR="00FA2E32">
        <w:t xml:space="preserve"> </w:t>
      </w:r>
      <w:r w:rsidRPr="00B5546F">
        <w:t>£245</w:t>
      </w:r>
      <w:r w:rsidRPr="00B5546F" w:rsidR="00FA2E32">
        <w:t xml:space="preserve"> </w:t>
      </w:r>
      <w:r w:rsidRPr="00B5546F">
        <w:t>million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support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transformation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public</w:t>
      </w:r>
      <w:r w:rsidRPr="00B5546F" w:rsidR="00FA2E32">
        <w:t xml:space="preserve"> </w:t>
      </w:r>
      <w:r w:rsidRPr="00B5546F">
        <w:t>services,</w:t>
      </w:r>
      <w:r w:rsidRPr="00B5546F" w:rsidR="00FA2E32">
        <w:t xml:space="preserve"> </w:t>
      </w:r>
      <w:r w:rsidRPr="00B5546F">
        <w:t>including</w:t>
      </w:r>
      <w:r w:rsidRPr="00B5546F" w:rsidR="00FA2E32">
        <w:t xml:space="preserve"> </w:t>
      </w:r>
      <w:r w:rsidRPr="00B5546F">
        <w:t>across</w:t>
      </w:r>
      <w:r w:rsidRPr="00B5546F" w:rsidR="00FA2E32">
        <w:t xml:space="preserve"> </w:t>
      </w:r>
      <w:r w:rsidRPr="00B5546F">
        <w:t>health,</w:t>
      </w:r>
      <w:r w:rsidRPr="00B5546F" w:rsidR="00FA2E32">
        <w:t xml:space="preserve"> </w:t>
      </w:r>
      <w:r w:rsidRPr="00B5546F">
        <w:t>education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justice.</w:t>
      </w:r>
      <w:r w:rsidRPr="00B5546F" w:rsidR="00FA2E32">
        <w:t xml:space="preserve"> </w:t>
      </w:r>
      <w:r w:rsidRPr="00B5546F" w:rsidR="0020120D">
        <w:t>Of</w:t>
      </w:r>
      <w:r w:rsidRPr="00B5546F" w:rsidR="00FA2E32">
        <w:t xml:space="preserve"> </w:t>
      </w:r>
      <w:r w:rsidRPr="00B5546F" w:rsidR="0020120D">
        <w:t>that</w:t>
      </w:r>
      <w:r w:rsidRPr="00B5546F" w:rsidR="00FA2E32">
        <w:t xml:space="preserve"> </w:t>
      </w:r>
      <w:r w:rsidRPr="00B5546F">
        <w:t>£</w:t>
      </w:r>
      <w:r w:rsidRPr="00B5546F" w:rsidR="0020120D">
        <w:t>245</w:t>
      </w:r>
      <w:r w:rsidRPr="00B5546F" w:rsidR="00FA2E32">
        <w:t xml:space="preserve"> </w:t>
      </w:r>
      <w:r w:rsidRPr="00B5546F">
        <w:t>million</w:t>
      </w:r>
      <w:r w:rsidRPr="00B5546F" w:rsidR="0020120D">
        <w:t>,</w:t>
      </w:r>
      <w:r w:rsidRPr="00B5546F" w:rsidR="00FA2E32">
        <w:t xml:space="preserve"> </w:t>
      </w:r>
      <w:r w:rsidRPr="00B5546F">
        <w:t>£</w:t>
      </w:r>
      <w:r w:rsidRPr="00B5546F" w:rsidR="0020120D">
        <w:t>44</w:t>
      </w:r>
      <w:r w:rsidRPr="00B5546F" w:rsidR="00FA2E32">
        <w:t xml:space="preserve"> </w:t>
      </w:r>
      <w:r w:rsidRPr="00B5546F">
        <w:t>million</w:t>
      </w:r>
      <w:r w:rsidRPr="00B5546F" w:rsidR="00FA2E32">
        <w:t xml:space="preserve"> </w:t>
      </w:r>
      <w:r w:rsidRPr="00B5546F" w:rsidR="0020120D">
        <w:t>has</w:t>
      </w:r>
      <w:r w:rsidRPr="00B5546F" w:rsidR="00FA2E32">
        <w:t xml:space="preserve"> </w:t>
      </w:r>
      <w:r w:rsidRPr="00B5546F" w:rsidR="0020120D">
        <w:t>already</w:t>
      </w:r>
      <w:r w:rsidRPr="00B5546F" w:rsidR="00FA2E32">
        <w:t xml:space="preserve"> </w:t>
      </w:r>
      <w:r w:rsidRPr="00B5546F" w:rsidR="0020120D">
        <w:t>been</w:t>
      </w:r>
      <w:r w:rsidRPr="00B5546F" w:rsidR="00FA2E32">
        <w:t xml:space="preserve"> </w:t>
      </w:r>
      <w:r w:rsidRPr="00B5546F" w:rsidR="0020120D">
        <w:t>made</w:t>
      </w:r>
      <w:r w:rsidRPr="00B5546F" w:rsidR="00FA2E32">
        <w:t xml:space="preserve"> </w:t>
      </w:r>
      <w:r w:rsidRPr="00B5546F" w:rsidR="0020120D">
        <w:t>available</w:t>
      </w:r>
      <w:r w:rsidRPr="00B5546F" w:rsidR="00FA2E32">
        <w:t xml:space="preserve"> </w:t>
      </w:r>
      <w:r w:rsidRPr="00B5546F" w:rsidR="0020120D">
        <w:t>with</w:t>
      </w:r>
      <w:r w:rsidRPr="00B5546F" w:rsidR="00FA2E32">
        <w:t xml:space="preserve"> </w:t>
      </w:r>
      <w:r w:rsidRPr="00B5546F" w:rsidR="0020120D">
        <w:t>the</w:t>
      </w:r>
      <w:r w:rsidRPr="00B5546F" w:rsidR="00FA2E32">
        <w:t xml:space="preserve"> </w:t>
      </w:r>
      <w:r w:rsidRPr="00B5546F" w:rsidR="0020120D">
        <w:t>rest</w:t>
      </w:r>
      <w:r w:rsidRPr="00B5546F" w:rsidR="00FA2E32">
        <w:t xml:space="preserve"> </w:t>
      </w:r>
      <w:r w:rsidRPr="00B5546F">
        <w:t>allocated</w:t>
      </w:r>
      <w:r w:rsidRPr="00B5546F" w:rsidR="00FA2E32">
        <w:t xml:space="preserve"> </w:t>
      </w:r>
      <w:r w:rsidRPr="00B5546F">
        <w:t>over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next</w:t>
      </w:r>
      <w:r w:rsidRPr="00B5546F" w:rsidR="00FA2E32">
        <w:t xml:space="preserve"> </w:t>
      </w:r>
      <w:r w:rsidRPr="00B5546F">
        <w:t>four</w:t>
      </w:r>
      <w:r w:rsidRPr="00B5546F" w:rsidR="00FA2E32">
        <w:t xml:space="preserve"> </w:t>
      </w:r>
      <w:r w:rsidRPr="00B5546F">
        <w:t>years.</w:t>
      </w:r>
      <w:r w:rsidRPr="00B5546F" w:rsidR="00FA2E32">
        <w:t xml:space="preserve"> </w:t>
      </w:r>
      <w:r w:rsidRPr="00B5546F">
        <w:t>There</w:t>
      </w:r>
      <w:r w:rsidRPr="00B5546F" w:rsidR="00FA2E32">
        <w:t xml:space="preserve"> </w:t>
      </w:r>
      <w:r w:rsidRPr="00B5546F">
        <w:t>was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rapid</w:t>
      </w:r>
      <w:r w:rsidRPr="00B5546F" w:rsidR="00FA2E32">
        <w:t xml:space="preserve"> </w:t>
      </w:r>
      <w:r w:rsidRPr="00B5546F">
        <w:t>injection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£550</w:t>
      </w:r>
      <w:r w:rsidRPr="00B5546F" w:rsidR="00FA2E32">
        <w:t xml:space="preserve"> </w:t>
      </w:r>
      <w:r w:rsidRPr="00B5546F">
        <w:t>million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put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Executive’s</w:t>
      </w:r>
      <w:r w:rsidRPr="00B5546F" w:rsidR="00FA2E32">
        <w:t xml:space="preserve"> </w:t>
      </w:r>
      <w:r w:rsidRPr="00B5546F">
        <w:t>finances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sustainable</w:t>
      </w:r>
      <w:r w:rsidRPr="00B5546F" w:rsidR="00FA2E32">
        <w:t xml:space="preserve"> </w:t>
      </w:r>
      <w:r w:rsidRPr="00B5546F" w:rsidR="00FF3B5D">
        <w:t xml:space="preserve">footing. That </w:t>
      </w:r>
      <w:r w:rsidRPr="00B5546F">
        <w:t>included</w:t>
      </w:r>
      <w:r w:rsidRPr="00B5546F" w:rsidR="00FA2E32">
        <w:t xml:space="preserve"> </w:t>
      </w:r>
      <w:r w:rsidRPr="00B5546F">
        <w:t>£200</w:t>
      </w:r>
      <w:r w:rsidRPr="00B5546F" w:rsidR="00FA2E32">
        <w:t xml:space="preserve"> </w:t>
      </w:r>
      <w:r w:rsidRPr="00B5546F">
        <w:t>million</w:t>
      </w:r>
      <w:r w:rsidRPr="00B5546F" w:rsidR="00FA2E32">
        <w:t xml:space="preserve"> </w:t>
      </w:r>
      <w:r w:rsidRPr="00B5546F">
        <w:t>over</w:t>
      </w:r>
      <w:r w:rsidRPr="00B5546F" w:rsidR="00FA2E32">
        <w:t xml:space="preserve"> </w:t>
      </w:r>
      <w:r w:rsidRPr="00B5546F">
        <w:t>three</w:t>
      </w:r>
      <w:r w:rsidRPr="00B5546F" w:rsidR="00FA2E32">
        <w:t xml:space="preserve"> </w:t>
      </w:r>
      <w:r w:rsidRPr="00B5546F">
        <w:t>years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resolve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nurses’</w:t>
      </w:r>
      <w:r w:rsidRPr="00B5546F" w:rsidR="00FA2E32">
        <w:t xml:space="preserve"> </w:t>
      </w:r>
      <w:r w:rsidRPr="00B5546F">
        <w:t>pay</w:t>
      </w:r>
      <w:r w:rsidRPr="00B5546F" w:rsidR="00FA2E32">
        <w:t xml:space="preserve"> </w:t>
      </w:r>
      <w:r w:rsidRPr="00B5546F">
        <w:t>dispute</w:t>
      </w:r>
      <w:r w:rsidRPr="00B5546F" w:rsidR="00FF3B5D">
        <w:t xml:space="preserve">, </w:t>
      </w:r>
      <w:r w:rsidRPr="00B5546F">
        <w:t>something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everyone</w:t>
      </w:r>
      <w:r w:rsidRPr="00B5546F" w:rsidR="00FA2E32">
        <w:t xml:space="preserve"> </w:t>
      </w:r>
      <w:r w:rsidRPr="00B5546F">
        <w:t>would</w:t>
      </w:r>
      <w:r w:rsidRPr="00B5546F" w:rsidR="00FA2E32">
        <w:t xml:space="preserve"> </w:t>
      </w:r>
      <w:r w:rsidRPr="00B5546F">
        <w:t>welcome,</w:t>
      </w:r>
      <w:r w:rsidRPr="00B5546F" w:rsidR="00FA2E32">
        <w:t xml:space="preserve"> </w:t>
      </w:r>
      <w:r w:rsidRPr="00B5546F" w:rsidR="00910A5D">
        <w:t>particularly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context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Covid.</w:t>
      </w:r>
      <w:r w:rsidRPr="00B5546F" w:rsidR="00FA2E32">
        <w:t xml:space="preserve"> </w:t>
      </w:r>
    </w:p>
    <w:p w:rsidR="00D348C1" w:rsidRPr="00B5546F" w:rsidP="0020120D">
      <w:pPr>
        <w:pStyle w:val="Answer"/>
      </w:pPr>
      <w:r w:rsidRPr="00B5546F">
        <w:t>Alongside</w:t>
      </w:r>
      <w:r w:rsidRPr="00B5546F" w:rsidR="00FA2E32">
        <w:t xml:space="preserve"> </w:t>
      </w:r>
      <w:r w:rsidRPr="00B5546F">
        <w:t>this,</w:t>
      </w:r>
      <w:r w:rsidRPr="00B5546F" w:rsidR="00FA2E32">
        <w:t xml:space="preserve"> </w:t>
      </w:r>
      <w:r w:rsidRPr="00B5546F">
        <w:t>there</w:t>
      </w:r>
      <w:r w:rsidRPr="00B5546F" w:rsidR="00FA2E32">
        <w:t xml:space="preserve"> </w:t>
      </w:r>
      <w:r w:rsidRPr="00B5546F">
        <w:t>was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offer</w:t>
      </w:r>
      <w:r w:rsidRPr="00B5546F" w:rsidR="00FA2E32">
        <w:t xml:space="preserve"> </w:t>
      </w:r>
      <w:r w:rsidRPr="00B5546F">
        <w:t>from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UK</w:t>
      </w:r>
      <w:r w:rsidRPr="00B5546F" w:rsidR="00FA2E32">
        <w:t xml:space="preserve"> </w:t>
      </w:r>
      <w:r w:rsidRPr="00B5546F" w:rsidR="002D115C">
        <w:t>G</w:t>
      </w:r>
      <w:r w:rsidRPr="00B5546F">
        <w:t>overnment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 w:rsidR="002D115C">
        <w:t>£60</w:t>
      </w:r>
      <w:r w:rsidRPr="00B5546F" w:rsidR="00FA2E32">
        <w:t xml:space="preserve"> </w:t>
      </w:r>
      <w:r w:rsidRPr="00B5546F" w:rsidR="002D115C">
        <w:t>million</w:t>
      </w:r>
      <w:r w:rsidRPr="00B5546F" w:rsidR="00FA2E32">
        <w:t xml:space="preserve"> </w:t>
      </w:r>
      <w:r w:rsidRPr="00B5546F" w:rsidR="002D115C">
        <w:t>of</w:t>
      </w:r>
      <w:r w:rsidRPr="00B5546F" w:rsidR="00FA2E32">
        <w:t xml:space="preserve"> </w:t>
      </w:r>
      <w:r w:rsidRPr="00B5546F" w:rsidR="002D115C">
        <w:t>capital</w:t>
      </w:r>
      <w:r w:rsidRPr="00B5546F" w:rsidR="00FA2E32">
        <w:t xml:space="preserve"> </w:t>
      </w:r>
      <w:r w:rsidRPr="00B5546F" w:rsidR="002D115C">
        <w:t>and</w:t>
      </w:r>
      <w:r w:rsidRPr="00B5546F" w:rsidR="00FA2E32">
        <w:t xml:space="preserve"> </w:t>
      </w:r>
      <w:r w:rsidRPr="00B5546F" w:rsidR="002D115C">
        <w:t>resource</w:t>
      </w:r>
      <w:r w:rsidRPr="00B5546F" w:rsidR="00FA2E32">
        <w:t xml:space="preserve"> </w:t>
      </w:r>
      <w:r w:rsidRPr="00B5546F" w:rsidR="002D115C">
        <w:t>funding</w:t>
      </w:r>
      <w:r w:rsidRPr="00B5546F" w:rsidR="00FA2E32">
        <w:t xml:space="preserve"> </w:t>
      </w:r>
      <w:r w:rsidRPr="00B5546F" w:rsidR="002D115C">
        <w:t>to</w:t>
      </w:r>
      <w:r w:rsidRPr="00B5546F" w:rsidR="00FA2E32">
        <w:t xml:space="preserve"> </w:t>
      </w:r>
      <w:r w:rsidRPr="00B5546F" w:rsidR="002D115C">
        <w:t>deliver</w:t>
      </w:r>
      <w:r w:rsidRPr="00B5546F" w:rsidR="00FA2E32">
        <w:t xml:space="preserve"> </w:t>
      </w:r>
      <w:r w:rsidRPr="00B5546F" w:rsidR="002D115C">
        <w:t>the</w:t>
      </w:r>
      <w:r w:rsidRPr="00B5546F" w:rsidR="00FA2E32">
        <w:t xml:space="preserve"> </w:t>
      </w:r>
      <w:r w:rsidRPr="00B5546F" w:rsidR="002D115C">
        <w:t>Northern</w:t>
      </w:r>
      <w:r w:rsidRPr="00B5546F" w:rsidR="00FA2E32">
        <w:t xml:space="preserve"> </w:t>
      </w:r>
      <w:r w:rsidRPr="00B5546F" w:rsidR="002D115C">
        <w:t>Ireland</w:t>
      </w:r>
      <w:r w:rsidRPr="00B5546F" w:rsidR="00FA2E32">
        <w:t xml:space="preserve"> </w:t>
      </w:r>
      <w:r w:rsidRPr="00B5546F" w:rsidR="002D115C">
        <w:t>graduate</w:t>
      </w:r>
      <w:r w:rsidRPr="00B5546F" w:rsidR="00FF3B5D">
        <w:noBreakHyphen/>
      </w:r>
      <w:r w:rsidRPr="00B5546F" w:rsidR="002D115C">
        <w:t>entry</w:t>
      </w:r>
      <w:r w:rsidRPr="00B5546F" w:rsidR="00FA2E32">
        <w:t xml:space="preserve"> </w:t>
      </w:r>
      <w:r w:rsidRPr="00B5546F" w:rsidR="002D115C">
        <w:t>medical</w:t>
      </w:r>
      <w:r w:rsidRPr="00B5546F" w:rsidR="00FA2E32">
        <w:t xml:space="preserve"> </w:t>
      </w:r>
      <w:r w:rsidRPr="00B5546F" w:rsidR="002D115C">
        <w:t>school</w:t>
      </w:r>
      <w:r w:rsidRPr="00B5546F" w:rsidR="00FA2E32">
        <w:t xml:space="preserve"> </w:t>
      </w:r>
      <w:r w:rsidRPr="00B5546F" w:rsidR="002D115C">
        <w:t>in</w:t>
      </w:r>
      <w:r w:rsidRPr="00B5546F" w:rsidR="00FA2E32">
        <w:t xml:space="preserve"> </w:t>
      </w:r>
      <w:r w:rsidRPr="00B5546F" w:rsidR="002D115C">
        <w:t>Derry/Londonderry,</w:t>
      </w:r>
      <w:r w:rsidRPr="00B5546F" w:rsidR="00FA2E32">
        <w:t xml:space="preserve"> </w:t>
      </w:r>
      <w:r w:rsidRPr="00B5546F" w:rsidR="002D115C">
        <w:t>which</w:t>
      </w:r>
      <w:r w:rsidRPr="00B5546F" w:rsidR="00FA2E32">
        <w:t xml:space="preserve"> </w:t>
      </w:r>
      <w:r w:rsidRPr="00B5546F" w:rsidR="002D115C">
        <w:t>has</w:t>
      </w:r>
      <w:r w:rsidRPr="00B5546F" w:rsidR="00FA2E32">
        <w:t xml:space="preserve"> </w:t>
      </w:r>
      <w:r w:rsidRPr="00B5546F" w:rsidR="002D115C">
        <w:t>since</w:t>
      </w:r>
      <w:r w:rsidRPr="00B5546F" w:rsidR="00FA2E32">
        <w:t xml:space="preserve"> </w:t>
      </w:r>
      <w:r w:rsidRPr="00B5546F" w:rsidR="002D115C">
        <w:t>been</w:t>
      </w:r>
      <w:r w:rsidRPr="00B5546F" w:rsidR="00FA2E32">
        <w:t xml:space="preserve"> </w:t>
      </w:r>
      <w:r w:rsidRPr="00B5546F" w:rsidR="002D115C">
        <w:t>approved</w:t>
      </w:r>
      <w:r w:rsidRPr="00B5546F" w:rsidR="00FA2E32">
        <w:t xml:space="preserve"> </w:t>
      </w:r>
      <w:r w:rsidRPr="00B5546F" w:rsidR="002D115C">
        <w:t>by</w:t>
      </w:r>
      <w:r w:rsidRPr="00B5546F" w:rsidR="00FA2E32">
        <w:t xml:space="preserve"> </w:t>
      </w:r>
      <w:r w:rsidRPr="00B5546F" w:rsidR="002D115C">
        <w:t>the</w:t>
      </w:r>
      <w:r w:rsidRPr="00B5546F" w:rsidR="00FA2E32">
        <w:t xml:space="preserve"> </w:t>
      </w:r>
      <w:r w:rsidRPr="00B5546F" w:rsidR="002D115C">
        <w:t>Executive</w:t>
      </w:r>
      <w:r w:rsidRPr="00B5546F" w:rsidR="00FA2E32">
        <w:t xml:space="preserve"> </w:t>
      </w:r>
      <w:r w:rsidRPr="00B5546F" w:rsidR="002D115C">
        <w:t>and</w:t>
      </w:r>
      <w:r w:rsidRPr="00B5546F" w:rsidR="00FA2E32">
        <w:t xml:space="preserve"> </w:t>
      </w:r>
      <w:r w:rsidRPr="00B5546F" w:rsidR="00910A5D">
        <w:t>should</w:t>
      </w:r>
      <w:r w:rsidRPr="00B5546F" w:rsidR="00FA2E32">
        <w:t xml:space="preserve"> </w:t>
      </w:r>
      <w:r w:rsidRPr="00B5546F" w:rsidR="002D115C">
        <w:t>now</w:t>
      </w:r>
      <w:r w:rsidRPr="00B5546F" w:rsidR="00FA2E32">
        <w:t xml:space="preserve"> </w:t>
      </w:r>
      <w:r w:rsidRPr="00B5546F" w:rsidR="002D115C">
        <w:t>be</w:t>
      </w:r>
      <w:r w:rsidRPr="00B5546F" w:rsidR="00FA2E32">
        <w:t xml:space="preserve"> </w:t>
      </w:r>
      <w:r w:rsidRPr="00B5546F" w:rsidR="002D115C">
        <w:t>able</w:t>
      </w:r>
      <w:r w:rsidRPr="00B5546F" w:rsidR="00FA2E32">
        <w:t xml:space="preserve"> </w:t>
      </w:r>
      <w:r w:rsidRPr="00B5546F" w:rsidR="002D115C">
        <w:t>to</w:t>
      </w:r>
      <w:r w:rsidRPr="00B5546F" w:rsidR="00FA2E32">
        <w:t xml:space="preserve"> </w:t>
      </w:r>
      <w:r w:rsidRPr="00B5546F" w:rsidR="002D115C">
        <w:t>go</w:t>
      </w:r>
      <w:r w:rsidRPr="00B5546F" w:rsidR="00FA2E32">
        <w:t xml:space="preserve"> </w:t>
      </w:r>
      <w:r w:rsidRPr="00B5546F" w:rsidR="002D115C">
        <w:t>ahead</w:t>
      </w:r>
      <w:r w:rsidRPr="00B5546F">
        <w:t>.</w:t>
      </w:r>
      <w:r w:rsidRPr="00B5546F" w:rsidR="00FA2E32">
        <w:t xml:space="preserve"> </w:t>
      </w:r>
      <w:r w:rsidRPr="00B5546F">
        <w:t>There</w:t>
      </w:r>
      <w:r w:rsidRPr="00B5546F" w:rsidR="00FA2E32">
        <w:t xml:space="preserve"> </w:t>
      </w:r>
      <w:r w:rsidRPr="00B5546F">
        <w:t>was</w:t>
      </w:r>
      <w:r w:rsidRPr="00B5546F" w:rsidR="00FA2E32">
        <w:t xml:space="preserve"> </w:t>
      </w:r>
      <w:r w:rsidRPr="00B5546F">
        <w:t>£</w:t>
      </w:r>
      <w:r w:rsidRPr="00B5546F">
        <w:t>50</w:t>
      </w:r>
      <w:r w:rsidRPr="00B5546F" w:rsidR="00FA2E32">
        <w:t xml:space="preserve"> </w:t>
      </w:r>
      <w:r w:rsidRPr="00B5546F">
        <w:t>million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rollout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ultra-low</w:t>
      </w:r>
      <w:r w:rsidRPr="00B5546F" w:rsidR="00FA2E32">
        <w:t xml:space="preserve"> </w:t>
      </w:r>
      <w:r w:rsidRPr="00B5546F">
        <w:t>emission</w:t>
      </w:r>
      <w:r w:rsidRPr="00B5546F" w:rsidR="00FA2E32">
        <w:t xml:space="preserve"> </w:t>
      </w:r>
      <w:r w:rsidRPr="00B5546F">
        <w:t>public</w:t>
      </w:r>
      <w:r w:rsidRPr="00B5546F" w:rsidR="00FA2E32">
        <w:t xml:space="preserve"> </w:t>
      </w:r>
      <w:r w:rsidRPr="00B5546F">
        <w:t>transport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half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available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current</w:t>
      </w:r>
      <w:r w:rsidRPr="00B5546F" w:rsidR="00FA2E32">
        <w:t xml:space="preserve"> </w:t>
      </w:r>
      <w:r w:rsidRPr="00B5546F">
        <w:t>year.</w:t>
      </w:r>
      <w:r w:rsidRPr="00B5546F" w:rsidR="00FA2E32">
        <w:t xml:space="preserve"> </w:t>
      </w:r>
      <w:r w:rsidRPr="00B5546F">
        <w:t>Then</w:t>
      </w:r>
      <w:r w:rsidRPr="00B5546F" w:rsidR="00FA2E32">
        <w:t xml:space="preserve"> </w:t>
      </w:r>
      <w:r w:rsidRPr="00B5546F">
        <w:t>there</w:t>
      </w:r>
      <w:r w:rsidRPr="00B5546F" w:rsidR="00FA2E32">
        <w:t xml:space="preserve"> </w:t>
      </w:r>
      <w:r w:rsidRPr="00B5546F">
        <w:t>was</w:t>
      </w:r>
      <w:r w:rsidRPr="00B5546F" w:rsidR="00FA2E32">
        <w:t xml:space="preserve"> </w:t>
      </w:r>
      <w:r w:rsidRPr="00B5546F">
        <w:t>£140</w:t>
      </w:r>
      <w:r w:rsidRPr="00B5546F" w:rsidR="00FA2E32">
        <w:t xml:space="preserve"> </w:t>
      </w:r>
      <w:r w:rsidRPr="00B5546F">
        <w:t>million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address</w:t>
      </w:r>
      <w:r w:rsidRPr="00B5546F" w:rsidR="00FA2E32">
        <w:t xml:space="preserve"> </w:t>
      </w:r>
      <w:r w:rsidRPr="00B5546F">
        <w:t>Northern</w:t>
      </w:r>
      <w:r w:rsidRPr="00B5546F" w:rsidR="00FA2E32">
        <w:t xml:space="preserve"> </w:t>
      </w:r>
      <w:r w:rsidRPr="00B5546F">
        <w:t>Ireland’s</w:t>
      </w:r>
      <w:r w:rsidRPr="00B5546F" w:rsidR="00FA2E32">
        <w:t xml:space="preserve"> </w:t>
      </w:r>
      <w:r w:rsidRPr="00B5546F">
        <w:t>unique</w:t>
      </w:r>
      <w:r w:rsidRPr="00B5546F" w:rsidR="00FA2E32">
        <w:t xml:space="preserve"> </w:t>
      </w:r>
      <w:r w:rsidRPr="00B5546F">
        <w:t>circumstances.</w:t>
      </w:r>
    </w:p>
    <w:p w:rsidR="0020120D" w:rsidRPr="00B5546F" w:rsidP="0020120D">
      <w:pPr>
        <w:pStyle w:val="Answer"/>
      </w:pPr>
      <w:r w:rsidRPr="00B5546F">
        <w:t>These</w:t>
      </w:r>
      <w:r w:rsidRPr="00B5546F" w:rsidR="00FA2E32">
        <w:t xml:space="preserve"> </w:t>
      </w:r>
      <w:r w:rsidRPr="00B5546F">
        <w:t>are</w:t>
      </w:r>
      <w:r w:rsidRPr="00B5546F" w:rsidR="00FA2E32">
        <w:t xml:space="preserve"> </w:t>
      </w:r>
      <w:r w:rsidRPr="00B5546F">
        <w:t>substantial</w:t>
      </w:r>
      <w:r w:rsidRPr="00B5546F" w:rsidR="00FA2E32">
        <w:t xml:space="preserve"> </w:t>
      </w:r>
      <w:r w:rsidRPr="00B5546F">
        <w:t>commitments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were</w:t>
      </w:r>
      <w:r w:rsidRPr="00B5546F" w:rsidR="00FA2E32">
        <w:t xml:space="preserve"> </w:t>
      </w:r>
      <w:r w:rsidRPr="00B5546F">
        <w:t>able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make.</w:t>
      </w:r>
      <w:r w:rsidRPr="00B5546F" w:rsidR="00FA2E32">
        <w:t xml:space="preserve"> </w:t>
      </w:r>
      <w:r w:rsidRPr="00B5546F" w:rsidR="00D348C1">
        <w:t>That</w:t>
      </w:r>
      <w:r w:rsidRPr="00B5546F" w:rsidR="00FA2E32">
        <w:t xml:space="preserve"> </w:t>
      </w:r>
      <w:r w:rsidRPr="00B5546F" w:rsidR="00D348C1">
        <w:t>breakdown</w:t>
      </w:r>
      <w:r w:rsidRPr="00B5546F" w:rsidR="00FA2E32">
        <w:t xml:space="preserve"> </w:t>
      </w:r>
      <w:r w:rsidRPr="00B5546F" w:rsidR="00910A5D">
        <w:t>reflects</w:t>
      </w:r>
      <w:r w:rsidRPr="00B5546F" w:rsidR="00FA2E32">
        <w:t xml:space="preserve"> </w:t>
      </w:r>
      <w:r w:rsidRPr="00B5546F" w:rsidR="00D348C1">
        <w:t>the</w:t>
      </w:r>
      <w:r w:rsidRPr="00B5546F" w:rsidR="00FA2E32">
        <w:t xml:space="preserve"> </w:t>
      </w:r>
      <w:r w:rsidRPr="00B5546F" w:rsidR="00D348C1">
        <w:t>fact</w:t>
      </w:r>
      <w:r w:rsidRPr="00B5546F" w:rsidR="00FA2E32">
        <w:t xml:space="preserve"> </w:t>
      </w:r>
      <w:r w:rsidRPr="00B5546F" w:rsidR="00D348C1">
        <w:t>that</w:t>
      </w:r>
      <w:r w:rsidRPr="00B5546F" w:rsidR="00FA2E32">
        <w:t xml:space="preserve"> </w:t>
      </w:r>
      <w:r w:rsidRPr="00B5546F" w:rsidR="00D348C1">
        <w:t>we</w:t>
      </w:r>
      <w:r w:rsidRPr="00B5546F" w:rsidR="00FA2E32">
        <w:t xml:space="preserve"> </w:t>
      </w:r>
      <w:r w:rsidRPr="00B5546F" w:rsidR="00D348C1">
        <w:t>had</w:t>
      </w:r>
      <w:r w:rsidRPr="00B5546F" w:rsidR="00FA2E32">
        <w:t xml:space="preserve"> </w:t>
      </w:r>
      <w:r w:rsidRPr="00B5546F" w:rsidR="00D348C1">
        <w:t>robust</w:t>
      </w:r>
      <w:r w:rsidRPr="00B5546F" w:rsidR="00FA2E32">
        <w:t xml:space="preserve"> </w:t>
      </w:r>
      <w:r w:rsidRPr="00B5546F" w:rsidR="00D348C1">
        <w:t>discussions</w:t>
      </w:r>
      <w:r w:rsidRPr="00B5546F" w:rsidR="00FA2E32">
        <w:t xml:space="preserve"> </w:t>
      </w:r>
      <w:r w:rsidRPr="00B5546F" w:rsidR="00D348C1">
        <w:t>with</w:t>
      </w:r>
      <w:r w:rsidRPr="00B5546F" w:rsidR="00FA2E32">
        <w:t xml:space="preserve"> </w:t>
      </w:r>
      <w:r w:rsidRPr="00B5546F" w:rsidR="00D348C1">
        <w:t>the</w:t>
      </w:r>
      <w:r w:rsidRPr="00B5546F" w:rsidR="00FA2E32">
        <w:t xml:space="preserve"> </w:t>
      </w:r>
      <w:r w:rsidRPr="00B5546F" w:rsidR="00D348C1">
        <w:t>Treasury</w:t>
      </w:r>
      <w:r w:rsidRPr="00B5546F" w:rsidR="00FA2E32">
        <w:t xml:space="preserve"> </w:t>
      </w:r>
      <w:r w:rsidRPr="00B5546F" w:rsidR="00D348C1">
        <w:t>in</w:t>
      </w:r>
      <w:r w:rsidRPr="00B5546F" w:rsidR="00FA2E32">
        <w:t xml:space="preserve"> </w:t>
      </w:r>
      <w:r w:rsidRPr="00B5546F" w:rsidR="00D348C1">
        <w:t>getting</w:t>
      </w:r>
      <w:r w:rsidRPr="00B5546F" w:rsidR="00FA2E32">
        <w:t xml:space="preserve"> </w:t>
      </w:r>
      <w:r w:rsidRPr="00B5546F" w:rsidR="00D348C1">
        <w:t>to</w:t>
      </w:r>
      <w:r w:rsidRPr="00B5546F" w:rsidR="00FA2E32">
        <w:t xml:space="preserve"> </w:t>
      </w:r>
      <w:r w:rsidRPr="00B5546F" w:rsidR="00D348C1">
        <w:t>them.</w:t>
      </w:r>
    </w:p>
    <w:p w:rsidR="0020120D" w:rsidRPr="00B5546F" w:rsidP="0020120D">
      <w:pPr>
        <w:pStyle w:val="Question"/>
      </w:pPr>
      <w:sdt>
        <w:sdtPr>
          <w:alias w:val="Member"/>
          <w:tag w:val="&lt;Member mnisId='4793' dodsId=''&gt;"/>
          <w:id w:val="1085736809"/>
          <w:placeholder>
            <w:docPart w:val="DefaultPlaceholder_1082065158"/>
          </w:placeholder>
          <w:richText/>
        </w:sdtPr>
        <w:sdtContent>
          <w:r w:rsidRPr="00B5546F">
            <w:rPr>
              <w:b/>
            </w:rPr>
            <w:t>Scott</w:t>
          </w:r>
          <w:r w:rsidRPr="00B5546F" w:rsidR="00FA2E32">
            <w:rPr>
              <w:b/>
            </w:rPr>
            <w:t xml:space="preserve"> </w:t>
          </w:r>
          <w:r w:rsidRPr="00B5546F">
            <w:rPr>
              <w:b/>
            </w:rPr>
            <w:t>Benton:</w:t>
          </w:r>
        </w:sdtContent>
      </w:sdt>
      <w:r w:rsidRPr="00B5546F" w:rsidR="00FA2E32">
        <w:t xml:space="preserve"> </w:t>
      </w:r>
      <w:r w:rsidRPr="00B5546F" w:rsidR="00D348C1">
        <w:t>As</w:t>
      </w:r>
      <w:r w:rsidRPr="00B5546F" w:rsidR="00FA2E32">
        <w:t xml:space="preserve"> </w:t>
      </w:r>
      <w:r w:rsidRPr="00B5546F" w:rsidR="00D348C1">
        <w:t>well</w:t>
      </w:r>
      <w:r w:rsidRPr="00B5546F" w:rsidR="00FA2E32">
        <w:t xml:space="preserve"> </w:t>
      </w:r>
      <w:r w:rsidRPr="00B5546F" w:rsidR="00D348C1">
        <w:t>as</w:t>
      </w:r>
      <w:r w:rsidRPr="00B5546F" w:rsidR="00FA2E32">
        <w:t xml:space="preserve"> </w:t>
      </w:r>
      <w:r w:rsidRPr="00B5546F" w:rsidR="00D348C1">
        <w:t>the</w:t>
      </w:r>
      <w:r w:rsidRPr="00B5546F" w:rsidR="00FA2E32">
        <w:t xml:space="preserve"> </w:t>
      </w:r>
      <w:r w:rsidRPr="00B5546F" w:rsidR="00D348C1">
        <w:t>British</w:t>
      </w:r>
      <w:r w:rsidRPr="00B5546F" w:rsidR="00FA2E32">
        <w:t xml:space="preserve"> </w:t>
      </w:r>
      <w:r w:rsidRPr="00B5546F" w:rsidR="00D348C1">
        <w:t>Government’s</w:t>
      </w:r>
      <w:r w:rsidRPr="00B5546F" w:rsidR="00FA2E32">
        <w:t xml:space="preserve"> </w:t>
      </w:r>
      <w:r w:rsidRPr="00B5546F" w:rsidR="00D348C1">
        <w:t>investment,</w:t>
      </w:r>
      <w:r w:rsidRPr="00B5546F" w:rsidR="00FA2E32">
        <w:t xml:space="preserve"> </w:t>
      </w:r>
      <w:r w:rsidRPr="00B5546F" w:rsidR="00D348C1">
        <w:t>as</w:t>
      </w:r>
      <w:r w:rsidRPr="00B5546F" w:rsidR="00FA2E32">
        <w:t xml:space="preserve"> </w:t>
      </w:r>
      <w:r w:rsidRPr="00B5546F" w:rsidR="00D348C1">
        <w:t>part</w:t>
      </w:r>
      <w:r w:rsidRPr="00B5546F" w:rsidR="00FA2E32">
        <w:t xml:space="preserve"> </w:t>
      </w:r>
      <w:r w:rsidRPr="00B5546F" w:rsidR="00D348C1">
        <w:t>of</w:t>
      </w:r>
      <w:r w:rsidRPr="00B5546F" w:rsidR="00FA2E32">
        <w:t xml:space="preserve"> </w:t>
      </w:r>
      <w:r w:rsidRPr="00B5546F" w:rsidR="00D348C1">
        <w:t>the</w:t>
      </w:r>
      <w:r w:rsidRPr="00B5546F" w:rsidR="00FA2E32">
        <w:t xml:space="preserve"> </w:t>
      </w:r>
      <w:r w:rsidRPr="00B5546F" w:rsidR="00D348C1">
        <w:t>deal,</w:t>
      </w:r>
      <w:r w:rsidRPr="00B5546F" w:rsidR="00FA2E32">
        <w:t xml:space="preserve"> </w:t>
      </w:r>
      <w:r w:rsidRPr="00B5546F" w:rsidR="00D348C1">
        <w:t>the</w:t>
      </w:r>
      <w:r w:rsidRPr="00B5546F" w:rsidR="00FA2E32">
        <w:t xml:space="preserve"> </w:t>
      </w:r>
      <w:r w:rsidRPr="00B5546F" w:rsidR="00D348C1">
        <w:t>Irish</w:t>
      </w:r>
      <w:r w:rsidRPr="00B5546F" w:rsidR="00FA2E32">
        <w:t xml:space="preserve"> </w:t>
      </w:r>
      <w:r w:rsidRPr="00B5546F" w:rsidR="00D348C1">
        <w:t>Government</w:t>
      </w:r>
      <w:r w:rsidRPr="00B5546F" w:rsidR="00FA2E32">
        <w:t xml:space="preserve"> </w:t>
      </w:r>
      <w:r w:rsidRPr="00B5546F" w:rsidR="00D348C1">
        <w:t>also</w:t>
      </w:r>
      <w:r w:rsidRPr="00B5546F" w:rsidR="00FA2E32">
        <w:t xml:space="preserve"> </w:t>
      </w:r>
      <w:r w:rsidRPr="00B5546F" w:rsidR="00D348C1">
        <w:t>pledged</w:t>
      </w:r>
      <w:r w:rsidRPr="00B5546F" w:rsidR="00FA2E32">
        <w:t xml:space="preserve"> </w:t>
      </w:r>
      <w:r w:rsidRPr="00B5546F" w:rsidR="00910A5D">
        <w:t>infrastructure</w:t>
      </w:r>
      <w:r w:rsidRPr="00B5546F" w:rsidR="00FA2E32">
        <w:t xml:space="preserve"> </w:t>
      </w:r>
      <w:r w:rsidRPr="00B5546F" w:rsidR="00D348C1">
        <w:t>support</w:t>
      </w:r>
      <w:r w:rsidRPr="00B5546F" w:rsidR="00FA2E32">
        <w:t xml:space="preserve"> </w:t>
      </w:r>
      <w:r w:rsidRPr="00B5546F" w:rsidR="00D348C1">
        <w:t>for</w:t>
      </w:r>
      <w:r w:rsidRPr="00B5546F" w:rsidR="00FA2E32">
        <w:t xml:space="preserve"> </w:t>
      </w:r>
      <w:r w:rsidRPr="00B5546F" w:rsidR="00D348C1">
        <w:t>cross-border</w:t>
      </w:r>
      <w:r w:rsidRPr="00B5546F" w:rsidR="00FA2E32">
        <w:t xml:space="preserve"> </w:t>
      </w:r>
      <w:r w:rsidRPr="00B5546F" w:rsidR="00D348C1">
        <w:t>transport</w:t>
      </w:r>
      <w:r w:rsidRPr="00B5546F" w:rsidR="00FA2E32">
        <w:t xml:space="preserve"> </w:t>
      </w:r>
      <w:r w:rsidRPr="00B5546F" w:rsidR="00D348C1">
        <w:t>projects</w:t>
      </w:r>
      <w:r w:rsidRPr="00B5546F">
        <w:t>.</w:t>
      </w:r>
      <w:r w:rsidRPr="00B5546F" w:rsidR="00FA2E32">
        <w:t xml:space="preserve"> </w:t>
      </w:r>
      <w:r w:rsidRPr="00B5546F" w:rsidR="00D348C1">
        <w:t>Clearly,</w:t>
      </w:r>
      <w:r w:rsidRPr="00B5546F" w:rsidR="00FA2E32">
        <w:t xml:space="preserve"> </w:t>
      </w:r>
      <w:r w:rsidRPr="00B5546F" w:rsidR="00D348C1">
        <w:t>a</w:t>
      </w:r>
      <w:r w:rsidRPr="00B5546F" w:rsidR="00FA2E32">
        <w:t xml:space="preserve"> </w:t>
      </w:r>
      <w:r w:rsidRPr="00B5546F" w:rsidR="00D348C1">
        <w:t>lot</w:t>
      </w:r>
      <w:r w:rsidRPr="00B5546F" w:rsidR="00FA2E32">
        <w:t xml:space="preserve"> </w:t>
      </w:r>
      <w:r w:rsidRPr="00B5546F" w:rsidR="00D348C1">
        <w:t>has</w:t>
      </w:r>
      <w:r w:rsidRPr="00B5546F" w:rsidR="00FA2E32">
        <w:t xml:space="preserve"> </w:t>
      </w:r>
      <w:r w:rsidRPr="00B5546F" w:rsidR="00D348C1">
        <w:t>happened</w:t>
      </w:r>
      <w:r w:rsidRPr="00B5546F" w:rsidR="00FA2E32">
        <w:t xml:space="preserve"> </w:t>
      </w:r>
      <w:r w:rsidRPr="00B5546F" w:rsidR="00D348C1">
        <w:t>since</w:t>
      </w:r>
      <w:r w:rsidRPr="00B5546F" w:rsidR="00FA2E32">
        <w:t xml:space="preserve"> </w:t>
      </w:r>
      <w:r w:rsidRPr="00B5546F" w:rsidR="00D348C1">
        <w:t>January</w:t>
      </w:r>
      <w:r w:rsidRPr="00B5546F" w:rsidR="00FA2E32">
        <w:t xml:space="preserve"> </w:t>
      </w:r>
      <w:r w:rsidRPr="00B5546F" w:rsidR="00D348C1">
        <w:t>in</w:t>
      </w:r>
      <w:r w:rsidRPr="00B5546F" w:rsidR="00FA2E32">
        <w:t xml:space="preserve"> </w:t>
      </w:r>
      <w:r w:rsidRPr="00B5546F" w:rsidR="00D348C1">
        <w:t>terms</w:t>
      </w:r>
      <w:r w:rsidRPr="00B5546F" w:rsidR="00FA2E32">
        <w:t xml:space="preserve"> </w:t>
      </w:r>
      <w:r w:rsidRPr="00B5546F" w:rsidR="00D348C1">
        <w:t>of</w:t>
      </w:r>
      <w:r w:rsidRPr="00B5546F" w:rsidR="00FA2E32">
        <w:t xml:space="preserve"> </w:t>
      </w:r>
      <w:r w:rsidRPr="00B5546F" w:rsidR="00D348C1">
        <w:t>Covid-19</w:t>
      </w:r>
      <w:r w:rsidRPr="00B5546F" w:rsidR="00FA2E32">
        <w:t xml:space="preserve"> </w:t>
      </w:r>
      <w:r w:rsidRPr="00B5546F" w:rsidR="00D348C1">
        <w:t>and</w:t>
      </w:r>
      <w:r w:rsidRPr="00B5546F" w:rsidR="00FA2E32">
        <w:t xml:space="preserve"> </w:t>
      </w:r>
      <w:r w:rsidRPr="00B5546F" w:rsidR="00D348C1">
        <w:t>the</w:t>
      </w:r>
      <w:r w:rsidRPr="00B5546F" w:rsidR="00FA2E32">
        <w:t xml:space="preserve"> </w:t>
      </w:r>
      <w:r w:rsidRPr="00B5546F" w:rsidR="00D348C1">
        <w:t>political</w:t>
      </w:r>
      <w:r w:rsidRPr="00B5546F" w:rsidR="00FA2E32">
        <w:t xml:space="preserve"> </w:t>
      </w:r>
      <w:r w:rsidRPr="00B5546F" w:rsidR="00D348C1">
        <w:t>nuances</w:t>
      </w:r>
      <w:r w:rsidRPr="00B5546F" w:rsidR="00FA2E32">
        <w:t xml:space="preserve"> </w:t>
      </w:r>
      <w:r w:rsidRPr="00B5546F" w:rsidR="00D348C1">
        <w:t>around</w:t>
      </w:r>
      <w:r w:rsidRPr="00B5546F" w:rsidR="00FA2E32">
        <w:t xml:space="preserve"> </w:t>
      </w:r>
      <w:r w:rsidRPr="00B5546F" w:rsidR="00D348C1">
        <w:t>the</w:t>
      </w:r>
      <w:r w:rsidRPr="00B5546F" w:rsidR="00FA2E32">
        <w:t xml:space="preserve"> </w:t>
      </w:r>
      <w:r w:rsidRPr="00B5546F" w:rsidR="00D348C1">
        <w:t>formation</w:t>
      </w:r>
      <w:r w:rsidRPr="00B5546F" w:rsidR="00FA2E32">
        <w:t xml:space="preserve"> </w:t>
      </w:r>
      <w:r w:rsidRPr="00B5546F" w:rsidR="00D348C1">
        <w:t>of</w:t>
      </w:r>
      <w:r w:rsidRPr="00B5546F" w:rsidR="00FA2E32">
        <w:t xml:space="preserve"> </w:t>
      </w:r>
      <w:r w:rsidRPr="00B5546F" w:rsidR="00D348C1">
        <w:t>a</w:t>
      </w:r>
      <w:r w:rsidRPr="00B5546F" w:rsidR="00FA2E32">
        <w:t xml:space="preserve"> </w:t>
      </w:r>
      <w:r w:rsidRPr="00B5546F" w:rsidR="00D348C1">
        <w:t>new</w:t>
      </w:r>
      <w:r w:rsidRPr="00B5546F" w:rsidR="00FA2E32">
        <w:t xml:space="preserve"> </w:t>
      </w:r>
      <w:r w:rsidRPr="00B5546F" w:rsidR="00FF3B5D">
        <w:t>Government</w:t>
      </w:r>
      <w:r w:rsidRPr="00B5546F" w:rsidR="00D348C1">
        <w:t>.</w:t>
      </w:r>
      <w:r w:rsidRPr="00B5546F" w:rsidR="00FA2E32">
        <w:t xml:space="preserve"> </w:t>
      </w:r>
      <w:r w:rsidRPr="00B5546F" w:rsidR="00D348C1">
        <w:t>Do</w:t>
      </w:r>
      <w:r w:rsidRPr="00B5546F" w:rsidR="00FA2E32">
        <w:t xml:space="preserve"> </w:t>
      </w:r>
      <w:r w:rsidRPr="00B5546F" w:rsidR="00D348C1">
        <w:t>you</w:t>
      </w:r>
      <w:r w:rsidRPr="00B5546F" w:rsidR="00FA2E32">
        <w:t xml:space="preserve"> </w:t>
      </w:r>
      <w:r w:rsidRPr="00B5546F" w:rsidR="00D348C1">
        <w:t>have</w:t>
      </w:r>
      <w:r w:rsidRPr="00B5546F" w:rsidR="00FA2E32">
        <w:t xml:space="preserve"> </w:t>
      </w:r>
      <w:r w:rsidRPr="00B5546F" w:rsidR="00D348C1">
        <w:t>any</w:t>
      </w:r>
      <w:r w:rsidRPr="00B5546F" w:rsidR="00FA2E32">
        <w:t xml:space="preserve"> </w:t>
      </w:r>
      <w:r w:rsidRPr="00B5546F" w:rsidR="00D348C1">
        <w:t>reason</w:t>
      </w:r>
      <w:r w:rsidRPr="00B5546F" w:rsidR="00FA2E32">
        <w:t xml:space="preserve"> </w:t>
      </w:r>
      <w:r w:rsidRPr="00B5546F" w:rsidR="00D348C1">
        <w:t>to</w:t>
      </w:r>
      <w:r w:rsidRPr="00B5546F" w:rsidR="00FA2E32">
        <w:t xml:space="preserve"> </w:t>
      </w:r>
      <w:r w:rsidRPr="00B5546F" w:rsidR="00D348C1">
        <w:t>doubt</w:t>
      </w:r>
      <w:r w:rsidRPr="00B5546F" w:rsidR="00FA2E32">
        <w:t xml:space="preserve"> </w:t>
      </w:r>
      <w:r w:rsidRPr="00B5546F" w:rsidR="00D348C1">
        <w:t>that</w:t>
      </w:r>
      <w:r w:rsidRPr="00B5546F" w:rsidR="00FA2E32">
        <w:t xml:space="preserve"> </w:t>
      </w:r>
      <w:r w:rsidRPr="00B5546F" w:rsidR="00D348C1">
        <w:t>the</w:t>
      </w:r>
      <w:r w:rsidRPr="00B5546F" w:rsidR="00FA2E32">
        <w:t xml:space="preserve"> </w:t>
      </w:r>
      <w:r w:rsidRPr="00B5546F" w:rsidR="00D348C1">
        <w:t>Irish</w:t>
      </w:r>
      <w:r w:rsidRPr="00B5546F" w:rsidR="00FA2E32">
        <w:t xml:space="preserve"> </w:t>
      </w:r>
      <w:r w:rsidRPr="00B5546F" w:rsidR="00D348C1">
        <w:t>Government</w:t>
      </w:r>
      <w:r w:rsidRPr="00B5546F" w:rsidR="00FA2E32">
        <w:t xml:space="preserve"> </w:t>
      </w:r>
      <w:r w:rsidRPr="00B5546F" w:rsidR="00D348C1">
        <w:t>will</w:t>
      </w:r>
      <w:r w:rsidRPr="00B5546F" w:rsidR="00FA2E32">
        <w:t xml:space="preserve"> </w:t>
      </w:r>
      <w:r w:rsidRPr="00B5546F" w:rsidR="00D348C1">
        <w:t>be</w:t>
      </w:r>
      <w:r w:rsidRPr="00B5546F" w:rsidR="00FA2E32">
        <w:t xml:space="preserve"> </w:t>
      </w:r>
      <w:r w:rsidRPr="00B5546F" w:rsidR="00D348C1">
        <w:t>able</w:t>
      </w:r>
      <w:r w:rsidRPr="00B5546F" w:rsidR="00FA2E32">
        <w:t xml:space="preserve"> </w:t>
      </w:r>
      <w:r w:rsidRPr="00B5546F" w:rsidR="00D348C1">
        <w:t>to</w:t>
      </w:r>
      <w:r w:rsidRPr="00B5546F" w:rsidR="00FA2E32">
        <w:t xml:space="preserve"> </w:t>
      </w:r>
      <w:r w:rsidRPr="00B5546F" w:rsidR="00D348C1">
        <w:t>fulfil</w:t>
      </w:r>
      <w:r w:rsidRPr="00B5546F" w:rsidR="00FA2E32">
        <w:t xml:space="preserve"> </w:t>
      </w:r>
      <w:r w:rsidRPr="00B5546F" w:rsidR="00D348C1">
        <w:t>those</w:t>
      </w:r>
      <w:r w:rsidRPr="00B5546F" w:rsidR="00FA2E32">
        <w:t xml:space="preserve"> </w:t>
      </w:r>
      <w:r w:rsidRPr="00B5546F" w:rsidR="00D348C1">
        <w:t>pledges</w:t>
      </w:r>
      <w:r w:rsidRPr="00B5546F" w:rsidR="00FA2E32">
        <w:t xml:space="preserve"> </w:t>
      </w:r>
      <w:r w:rsidRPr="00B5546F" w:rsidR="00D348C1">
        <w:t>because</w:t>
      </w:r>
      <w:r w:rsidRPr="00B5546F" w:rsidR="00FA2E32">
        <w:t xml:space="preserve"> </w:t>
      </w:r>
      <w:r w:rsidRPr="00B5546F" w:rsidR="00D348C1">
        <w:t>of</w:t>
      </w:r>
      <w:r w:rsidRPr="00B5546F" w:rsidR="00FA2E32">
        <w:t xml:space="preserve"> </w:t>
      </w:r>
      <w:r w:rsidRPr="00B5546F" w:rsidR="00D348C1">
        <w:t>what</w:t>
      </w:r>
      <w:r w:rsidRPr="00B5546F" w:rsidR="00FA2E32">
        <w:t xml:space="preserve"> </w:t>
      </w:r>
      <w:r w:rsidRPr="00B5546F" w:rsidR="00D348C1">
        <w:t>has</w:t>
      </w:r>
      <w:r w:rsidRPr="00B5546F" w:rsidR="00FA2E32">
        <w:t xml:space="preserve"> </w:t>
      </w:r>
      <w:r w:rsidRPr="00B5546F" w:rsidR="00D348C1">
        <w:t>happened</w:t>
      </w:r>
      <w:r w:rsidRPr="00B5546F" w:rsidR="00FA2E32">
        <w:t xml:space="preserve"> </w:t>
      </w:r>
      <w:r w:rsidRPr="00B5546F" w:rsidR="00D348C1">
        <w:t>since?</w:t>
      </w:r>
      <w:r w:rsidRPr="00B5546F" w:rsidR="00FA2E32">
        <w:t xml:space="preserve"> </w:t>
      </w:r>
    </w:p>
    <w:p w:rsidR="0020120D" w:rsidRPr="00B5546F" w:rsidP="0020120D">
      <w:pPr>
        <w:pStyle w:val="Answer"/>
      </w:pPr>
      <w:sdt>
        <w:sdtPr>
          <w:alias w:val="Witness"/>
          <w:id w:val="1778452647"/>
          <w:placeholder>
            <w:docPart w:val="DefaultPlaceholder_1082065158"/>
          </w:placeholder>
          <w:richText/>
        </w:sdtPr>
        <w:sdtContent>
          <w:r w:rsidR="00AE0EA3">
            <w:rPr>
              <w:b/>
              <w:i/>
              <w:iCs/>
            </w:rPr>
            <w:t>Mr Walker:</w:t>
          </w:r>
          <w:r w:rsidRPr="00B5546F" w:rsidR="00FA2E32">
            <w:rPr>
              <w:b/>
            </w:rPr>
            <w:t xml:space="preserve"> </w:t>
          </w:r>
        </w:sdtContent>
      </w:sdt>
      <w:r w:rsidRPr="00B5546F">
        <w:t>No</w:t>
      </w:r>
      <w:r w:rsidRPr="00B5546F" w:rsidR="00FF3B5D">
        <w:t>.</w:t>
      </w:r>
      <w:r w:rsidRPr="00B5546F" w:rsidR="00FA2E32">
        <w:t xml:space="preserve"> </w:t>
      </w:r>
      <w:r w:rsidRPr="00B5546F" w:rsidR="00FF3B5D">
        <w:t xml:space="preserve">Coming </w:t>
      </w:r>
      <w:r w:rsidRPr="00B5546F">
        <w:t>back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Chair’s</w:t>
      </w:r>
      <w:r w:rsidRPr="00B5546F" w:rsidR="00FA2E32">
        <w:t xml:space="preserve"> </w:t>
      </w:r>
      <w:r w:rsidRPr="00B5546F">
        <w:t>opening</w:t>
      </w:r>
      <w:r w:rsidRPr="00B5546F" w:rsidR="00FA2E32">
        <w:t xml:space="preserve"> </w:t>
      </w:r>
      <w:r w:rsidRPr="00B5546F">
        <w:t>remarks</w:t>
      </w:r>
      <w:r w:rsidRPr="00B5546F" w:rsidR="00FA2E32">
        <w:t xml:space="preserve"> </w:t>
      </w:r>
      <w:r w:rsidRPr="00B5546F">
        <w:t>about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 w:rsidR="00D348C1">
        <w:t>statements</w:t>
      </w:r>
      <w:r w:rsidRPr="00B5546F" w:rsidR="00FA2E32">
        <w:t xml:space="preserve"> </w:t>
      </w:r>
      <w:r w:rsidRPr="00B5546F" w:rsidR="00D348C1">
        <w:t>they</w:t>
      </w:r>
      <w:r w:rsidRPr="00B5546F" w:rsidR="00FA2E32">
        <w:t xml:space="preserve"> </w:t>
      </w:r>
      <w:r w:rsidRPr="00B5546F" w:rsidR="00D348C1">
        <w:t>have</w:t>
      </w:r>
      <w:r w:rsidRPr="00B5546F" w:rsidR="00FA2E32">
        <w:t xml:space="preserve"> </w:t>
      </w:r>
      <w:r w:rsidRPr="00B5546F" w:rsidR="00D348C1">
        <w:t>made,</w:t>
      </w:r>
      <w:r w:rsidRPr="00B5546F" w:rsidR="00FA2E32">
        <w:t xml:space="preserve"> </w:t>
      </w:r>
      <w:r w:rsidRPr="00B5546F" w:rsidR="00D348C1">
        <w:t>the</w:t>
      </w:r>
      <w:r w:rsidRPr="00B5546F" w:rsidR="00FA2E32">
        <w:t xml:space="preserve"> </w:t>
      </w:r>
      <w:r w:rsidRPr="00B5546F" w:rsidR="00D348C1">
        <w:t>fact</w:t>
      </w:r>
      <w:r w:rsidRPr="00B5546F" w:rsidR="00FA2E32">
        <w:t xml:space="preserve"> </w:t>
      </w:r>
      <w:r w:rsidRPr="00B5546F" w:rsidR="00D348C1">
        <w:t>that</w:t>
      </w:r>
      <w:r w:rsidRPr="00B5546F" w:rsidR="00FA2E32">
        <w:t xml:space="preserve"> </w:t>
      </w:r>
      <w:r w:rsidRPr="00B5546F" w:rsidR="00D348C1">
        <w:t>they</w:t>
      </w:r>
      <w:r w:rsidRPr="00B5546F" w:rsidR="00FA2E32">
        <w:t xml:space="preserve"> </w:t>
      </w:r>
      <w:r w:rsidRPr="00B5546F" w:rsidR="00D348C1">
        <w:t>have</w:t>
      </w:r>
      <w:r w:rsidRPr="00B5546F" w:rsidR="00FA2E32">
        <w:t xml:space="preserve"> </w:t>
      </w:r>
      <w:r w:rsidRPr="00B5546F" w:rsidR="00D348C1">
        <w:t>put</w:t>
      </w:r>
      <w:r w:rsidRPr="00B5546F" w:rsidR="00FA2E32">
        <w:t xml:space="preserve"> </w:t>
      </w:r>
      <w:r w:rsidRPr="00B5546F" w:rsidR="00AF5F40">
        <w:t>New</w:t>
      </w:r>
      <w:r w:rsidRPr="00B5546F" w:rsidR="00FA2E32">
        <w:t xml:space="preserve"> </w:t>
      </w:r>
      <w:r w:rsidRPr="00B5546F" w:rsidR="00AF5F40">
        <w:t>Decade,</w:t>
      </w:r>
      <w:r w:rsidRPr="00B5546F" w:rsidR="00FA2E32">
        <w:t xml:space="preserve"> </w:t>
      </w:r>
      <w:r w:rsidRPr="00B5546F" w:rsidR="00AF5F40">
        <w:t>New</w:t>
      </w:r>
      <w:r w:rsidRPr="00B5546F" w:rsidR="00FA2E32">
        <w:t xml:space="preserve"> </w:t>
      </w:r>
      <w:r w:rsidRPr="00B5546F" w:rsidR="00AF5F40">
        <w:t>Approach</w:t>
      </w:r>
      <w:r w:rsidRPr="00B5546F" w:rsidR="00FA2E32">
        <w:t xml:space="preserve"> </w:t>
      </w:r>
      <w:r w:rsidRPr="00B5546F" w:rsidR="00D348C1">
        <w:t>at</w:t>
      </w:r>
      <w:r w:rsidRPr="00B5546F" w:rsidR="00FA2E32">
        <w:t xml:space="preserve"> </w:t>
      </w:r>
      <w:r w:rsidRPr="00B5546F" w:rsidR="00D348C1">
        <w:t>the</w:t>
      </w:r>
      <w:r w:rsidRPr="00B5546F" w:rsidR="00FA2E32">
        <w:t xml:space="preserve"> </w:t>
      </w:r>
      <w:r w:rsidRPr="00B5546F" w:rsidR="00D348C1">
        <w:t>centre</w:t>
      </w:r>
      <w:r w:rsidRPr="00B5546F" w:rsidR="00FA2E32">
        <w:t xml:space="preserve"> </w:t>
      </w:r>
      <w:r w:rsidRPr="00B5546F" w:rsidR="00D348C1">
        <w:t>of</w:t>
      </w:r>
      <w:r w:rsidRPr="00B5546F" w:rsidR="00FA2E32">
        <w:t xml:space="preserve"> </w:t>
      </w:r>
      <w:r w:rsidRPr="00B5546F" w:rsidR="00D348C1">
        <w:t>those</w:t>
      </w:r>
      <w:r w:rsidRPr="00B5546F" w:rsidR="00FA2E32">
        <w:t xml:space="preserve"> </w:t>
      </w:r>
      <w:r w:rsidRPr="00B5546F" w:rsidR="00D348C1">
        <w:t>statements</w:t>
      </w:r>
      <w:r w:rsidRPr="00B5546F" w:rsidR="00FA2E32">
        <w:t xml:space="preserve"> </w:t>
      </w:r>
      <w:r w:rsidRPr="00B5546F" w:rsidR="00D348C1">
        <w:t>and</w:t>
      </w:r>
      <w:r w:rsidRPr="00B5546F" w:rsidR="00FA2E32">
        <w:t xml:space="preserve"> </w:t>
      </w:r>
      <w:r w:rsidRPr="00B5546F" w:rsidR="00D348C1">
        <w:t>committed</w:t>
      </w:r>
      <w:r w:rsidRPr="00B5546F" w:rsidR="00FA2E32">
        <w:t xml:space="preserve"> </w:t>
      </w:r>
      <w:r w:rsidRPr="00B5546F" w:rsidR="00D348C1">
        <w:t>to</w:t>
      </w:r>
      <w:r w:rsidRPr="00B5546F" w:rsidR="00FA2E32">
        <w:t xml:space="preserve"> </w:t>
      </w:r>
      <w:r w:rsidRPr="00B5546F" w:rsidR="00D348C1">
        <w:t>it</w:t>
      </w:r>
      <w:r w:rsidRPr="00B5546F" w:rsidR="00FA2E32">
        <w:t xml:space="preserve"> </w:t>
      </w:r>
      <w:r w:rsidRPr="00B5546F" w:rsidR="00D348C1">
        <w:t>show</w:t>
      </w:r>
      <w:r w:rsidRPr="00B5546F" w:rsidR="00910A5D">
        <w:t>s</w:t>
      </w:r>
      <w:r w:rsidRPr="00B5546F" w:rsidR="00FA2E32">
        <w:t xml:space="preserve"> </w:t>
      </w:r>
      <w:r w:rsidRPr="00B5546F" w:rsidR="00D348C1">
        <w:t>that</w:t>
      </w:r>
      <w:r w:rsidRPr="00B5546F" w:rsidR="00FA2E32">
        <w:t xml:space="preserve"> </w:t>
      </w:r>
      <w:r w:rsidRPr="00B5546F" w:rsidR="00D348C1">
        <w:t>they</w:t>
      </w:r>
      <w:r w:rsidRPr="00B5546F" w:rsidR="00FA2E32">
        <w:t xml:space="preserve"> </w:t>
      </w:r>
      <w:r w:rsidRPr="00B5546F" w:rsidR="00D348C1">
        <w:t>want</w:t>
      </w:r>
      <w:r w:rsidRPr="00B5546F" w:rsidR="00FA2E32">
        <w:t xml:space="preserve"> </w:t>
      </w:r>
      <w:r w:rsidRPr="00B5546F" w:rsidR="00D348C1">
        <w:t>to</w:t>
      </w:r>
      <w:r w:rsidRPr="00B5546F" w:rsidR="00FA2E32">
        <w:t xml:space="preserve"> </w:t>
      </w:r>
      <w:r w:rsidRPr="00B5546F" w:rsidR="00D348C1">
        <w:t>come</w:t>
      </w:r>
      <w:r w:rsidRPr="00B5546F" w:rsidR="00FA2E32">
        <w:t xml:space="preserve"> </w:t>
      </w:r>
      <w:r w:rsidRPr="00B5546F" w:rsidR="00D348C1">
        <w:t>up</w:t>
      </w:r>
      <w:r w:rsidRPr="00B5546F" w:rsidR="00FA2E32">
        <w:t xml:space="preserve"> </w:t>
      </w:r>
      <w:r w:rsidRPr="00B5546F" w:rsidR="00D348C1">
        <w:t>to</w:t>
      </w:r>
      <w:r w:rsidRPr="00B5546F" w:rsidR="00FA2E32">
        <w:t xml:space="preserve"> </w:t>
      </w:r>
      <w:r w:rsidRPr="00B5546F" w:rsidR="00D348C1">
        <w:t>the</w:t>
      </w:r>
      <w:r w:rsidRPr="00B5546F" w:rsidR="00FA2E32">
        <w:t xml:space="preserve"> </w:t>
      </w:r>
      <w:r w:rsidRPr="00B5546F" w:rsidR="00D348C1">
        <w:t>plate</w:t>
      </w:r>
      <w:r w:rsidRPr="00B5546F" w:rsidR="00FA2E32">
        <w:t xml:space="preserve"> </w:t>
      </w:r>
      <w:r w:rsidRPr="00B5546F" w:rsidR="00D348C1">
        <w:t>with</w:t>
      </w:r>
      <w:r w:rsidRPr="00B5546F" w:rsidR="00FA2E32">
        <w:t xml:space="preserve"> </w:t>
      </w:r>
      <w:r w:rsidRPr="00B5546F" w:rsidR="00D348C1">
        <w:t>regard</w:t>
      </w:r>
      <w:r w:rsidRPr="00B5546F" w:rsidR="00FA2E32">
        <w:t xml:space="preserve"> </w:t>
      </w:r>
      <w:r w:rsidRPr="00B5546F" w:rsidR="00D348C1">
        <w:t>to</w:t>
      </w:r>
      <w:r w:rsidRPr="00B5546F" w:rsidR="00FA2E32">
        <w:t xml:space="preserve"> </w:t>
      </w:r>
      <w:r w:rsidRPr="00B5546F" w:rsidR="00D348C1">
        <w:t>these.</w:t>
      </w:r>
      <w:r w:rsidRPr="00B5546F" w:rsidR="00FA2E32">
        <w:t xml:space="preserve"> </w:t>
      </w:r>
      <w:r w:rsidRPr="00B5546F">
        <w:t>One</w:t>
      </w:r>
      <w:r w:rsidRPr="00B5546F" w:rsidR="00FA2E32">
        <w:t xml:space="preserve"> </w:t>
      </w:r>
      <w:r w:rsidRPr="00B5546F">
        <w:t>interesting</w:t>
      </w:r>
      <w:r w:rsidRPr="00B5546F" w:rsidR="00FA2E32">
        <w:t xml:space="preserve"> </w:t>
      </w:r>
      <w:r w:rsidRPr="00B5546F" w:rsidR="00FF3B5D">
        <w:t>area</w:t>
      </w:r>
      <w:r w:rsidRPr="00B5546F" w:rsidR="00FA2E32">
        <w:t xml:space="preserve"> </w:t>
      </w:r>
      <w:r w:rsidRPr="00B5546F" w:rsidR="00FF3B5D">
        <w:t xml:space="preserve">to </w:t>
      </w:r>
      <w:r w:rsidRPr="00B5546F">
        <w:t>explor</w:t>
      </w:r>
      <w:r w:rsidRPr="00B5546F" w:rsidR="00FF3B5D">
        <w:t>e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 w:rsidR="00D348C1">
        <w:t>connectivity</w:t>
      </w:r>
      <w:r w:rsidRPr="00B5546F" w:rsidR="00FF3B5D">
        <w:t>, which,</w:t>
      </w:r>
      <w:r w:rsidRPr="00B5546F" w:rsidR="00FA2E32">
        <w:t xml:space="preserve"> </w:t>
      </w:r>
      <w:r w:rsidRPr="00B5546F" w:rsidR="00FF3B5D">
        <w:t xml:space="preserve">both </w:t>
      </w:r>
      <w:r w:rsidRPr="00B5546F" w:rsidR="00D348C1">
        <w:t>within</w:t>
      </w:r>
      <w:r w:rsidRPr="00B5546F" w:rsidR="00FA2E32">
        <w:t xml:space="preserve"> </w:t>
      </w:r>
      <w:r w:rsidRPr="00B5546F" w:rsidR="00D348C1">
        <w:t>the</w:t>
      </w:r>
      <w:r w:rsidRPr="00B5546F" w:rsidR="00FA2E32">
        <w:t xml:space="preserve"> </w:t>
      </w:r>
      <w:r w:rsidRPr="00B5546F" w:rsidR="00D348C1">
        <w:t>UK</w:t>
      </w:r>
      <w:r w:rsidRPr="00B5546F" w:rsidR="00FA2E32">
        <w:t xml:space="preserve"> </w:t>
      </w:r>
      <w:r w:rsidRPr="00B5546F" w:rsidR="00D348C1">
        <w:t>but</w:t>
      </w:r>
      <w:r w:rsidRPr="00B5546F" w:rsidR="00FA2E32">
        <w:t xml:space="preserve"> </w:t>
      </w:r>
      <w:r w:rsidRPr="00B5546F" w:rsidR="00D348C1">
        <w:t>also</w:t>
      </w:r>
      <w:r w:rsidRPr="00B5546F" w:rsidR="00FA2E32">
        <w:t xml:space="preserve"> </w:t>
      </w:r>
      <w:r w:rsidRPr="00B5546F" w:rsidR="00D348C1">
        <w:t>north-south,</w:t>
      </w:r>
      <w:r w:rsidRPr="00B5546F" w:rsidR="00FA2E32">
        <w:t xml:space="preserve"> </w:t>
      </w:r>
      <w:r w:rsidRPr="00B5546F" w:rsidR="00FF3B5D">
        <w:t xml:space="preserve">may be one of the </w:t>
      </w:r>
      <w:r w:rsidRPr="00B5546F" w:rsidR="00D348C1">
        <w:t>opportunities</w:t>
      </w:r>
      <w:r w:rsidRPr="00B5546F" w:rsidR="00FA2E32">
        <w:t xml:space="preserve"> </w:t>
      </w:r>
      <w:r w:rsidRPr="00B5546F" w:rsidR="00D348C1">
        <w:t>to</w:t>
      </w:r>
      <w:r w:rsidRPr="00B5546F" w:rsidR="00FA2E32">
        <w:t xml:space="preserve"> </w:t>
      </w:r>
      <w:r w:rsidRPr="00B5546F" w:rsidR="00D348C1">
        <w:t>support</w:t>
      </w:r>
      <w:r w:rsidRPr="00B5546F" w:rsidR="00FA2E32">
        <w:t xml:space="preserve"> </w:t>
      </w:r>
      <w:r w:rsidRPr="00B5546F" w:rsidR="00D348C1">
        <w:t>Northern</w:t>
      </w:r>
      <w:r w:rsidRPr="00B5546F" w:rsidR="00FA2E32">
        <w:t xml:space="preserve"> </w:t>
      </w:r>
      <w:r w:rsidRPr="00B5546F" w:rsidR="00D348C1">
        <w:t>Ireland</w:t>
      </w:r>
      <w:r w:rsidRPr="00B5546F" w:rsidR="00FA2E32">
        <w:t xml:space="preserve"> </w:t>
      </w:r>
      <w:r w:rsidRPr="00B5546F" w:rsidR="00D348C1">
        <w:t>in</w:t>
      </w:r>
      <w:r w:rsidRPr="00B5546F" w:rsidR="00FA2E32">
        <w:t xml:space="preserve"> </w:t>
      </w:r>
      <w:r w:rsidRPr="00B5546F" w:rsidR="00D348C1">
        <w:t>the</w:t>
      </w:r>
      <w:r w:rsidRPr="00B5546F" w:rsidR="00FA2E32">
        <w:t xml:space="preserve"> </w:t>
      </w:r>
      <w:r w:rsidRPr="00B5546F" w:rsidR="00D348C1">
        <w:t>Covid</w:t>
      </w:r>
      <w:r w:rsidRPr="00B5546F" w:rsidR="00FA2E32">
        <w:t xml:space="preserve"> </w:t>
      </w:r>
      <w:r w:rsidRPr="00B5546F" w:rsidR="00D348C1">
        <w:t>recovery.</w:t>
      </w:r>
      <w:r w:rsidRPr="00B5546F" w:rsidR="00FA2E32">
        <w:t xml:space="preserve"> </w:t>
      </w:r>
      <w:r w:rsidRPr="00B5546F" w:rsidR="00FF3B5D">
        <w:t xml:space="preserve">We </w:t>
      </w:r>
      <w:r w:rsidRPr="00B5546F" w:rsidR="00D348C1">
        <w:t>would</w:t>
      </w:r>
      <w:r w:rsidRPr="00B5546F" w:rsidR="00FA2E32">
        <w:t xml:space="preserve"> </w:t>
      </w:r>
      <w:r w:rsidRPr="00B5546F" w:rsidR="00D348C1">
        <w:t>welcome</w:t>
      </w:r>
      <w:r w:rsidRPr="00B5546F" w:rsidR="00FA2E32">
        <w:t xml:space="preserve"> </w:t>
      </w:r>
      <w:r w:rsidRPr="00B5546F" w:rsidR="00D348C1">
        <w:t>them</w:t>
      </w:r>
      <w:r w:rsidRPr="00B5546F" w:rsidR="00FA2E32">
        <w:t xml:space="preserve"> </w:t>
      </w:r>
      <w:r w:rsidRPr="00B5546F" w:rsidR="00D348C1">
        <w:t>potentially</w:t>
      </w:r>
      <w:r w:rsidRPr="00B5546F" w:rsidR="00FA2E32">
        <w:t xml:space="preserve"> </w:t>
      </w:r>
      <w:r w:rsidRPr="00B5546F" w:rsidR="00D348C1">
        <w:t>going</w:t>
      </w:r>
      <w:r w:rsidRPr="00B5546F" w:rsidR="00FA2E32">
        <w:t xml:space="preserve"> </w:t>
      </w:r>
      <w:r w:rsidRPr="00B5546F" w:rsidR="00D348C1">
        <w:t>further</w:t>
      </w:r>
      <w:r w:rsidRPr="00B5546F" w:rsidR="00FA2E32">
        <w:t xml:space="preserve"> </w:t>
      </w:r>
      <w:r w:rsidRPr="00B5546F" w:rsidR="00FF3B5D">
        <w:t xml:space="preserve">than </w:t>
      </w:r>
      <w:r w:rsidRPr="00B5546F" w:rsidR="00D348C1">
        <w:t>some</w:t>
      </w:r>
      <w:r w:rsidRPr="00B5546F" w:rsidR="00FA2E32">
        <w:t xml:space="preserve"> </w:t>
      </w:r>
      <w:r w:rsidRPr="00B5546F" w:rsidR="00D348C1">
        <w:t>of</w:t>
      </w:r>
      <w:r w:rsidRPr="00B5546F" w:rsidR="00FA2E32">
        <w:t xml:space="preserve"> </w:t>
      </w:r>
      <w:r w:rsidRPr="00B5546F" w:rsidR="00D348C1">
        <w:t>the</w:t>
      </w:r>
      <w:r w:rsidRPr="00B5546F" w:rsidR="00FA2E32">
        <w:t xml:space="preserve"> </w:t>
      </w:r>
      <w:r w:rsidRPr="00B5546F" w:rsidR="00D348C1">
        <w:t>commitments</w:t>
      </w:r>
      <w:r w:rsidRPr="00B5546F" w:rsidR="00FA2E32">
        <w:t xml:space="preserve"> </w:t>
      </w:r>
      <w:r w:rsidRPr="00B5546F" w:rsidR="00D348C1">
        <w:t>that</w:t>
      </w:r>
      <w:r w:rsidRPr="00B5546F" w:rsidR="00FA2E32">
        <w:t xml:space="preserve"> </w:t>
      </w:r>
      <w:r w:rsidRPr="00B5546F" w:rsidR="00D348C1">
        <w:t>have</w:t>
      </w:r>
      <w:r w:rsidRPr="00B5546F" w:rsidR="00FA2E32">
        <w:t xml:space="preserve"> </w:t>
      </w:r>
      <w:r w:rsidRPr="00B5546F" w:rsidR="00D348C1">
        <w:t>been</w:t>
      </w:r>
      <w:r w:rsidRPr="00B5546F" w:rsidR="00FA2E32">
        <w:t xml:space="preserve"> </w:t>
      </w:r>
      <w:r w:rsidRPr="00B5546F" w:rsidR="00D348C1">
        <w:t>made</w:t>
      </w:r>
      <w:r w:rsidRPr="00B5546F" w:rsidR="00FA2E32">
        <w:t xml:space="preserve"> </w:t>
      </w:r>
      <w:r w:rsidRPr="00B5546F" w:rsidR="00D348C1">
        <w:t>to</w:t>
      </w:r>
      <w:r w:rsidRPr="00B5546F" w:rsidR="00FA2E32">
        <w:t xml:space="preserve"> </w:t>
      </w:r>
      <w:r w:rsidRPr="00B5546F" w:rsidR="00D348C1">
        <w:t>date.</w:t>
      </w:r>
      <w:r w:rsidRPr="00B5546F" w:rsidR="00FA2E32">
        <w:t xml:space="preserve"> </w:t>
      </w:r>
      <w:r w:rsidRPr="00B5546F" w:rsidR="00D348C1">
        <w:t>We</w:t>
      </w:r>
      <w:r w:rsidRPr="00B5546F" w:rsidR="00FA2E32">
        <w:t xml:space="preserve"> </w:t>
      </w:r>
      <w:r w:rsidRPr="00B5546F" w:rsidR="00D348C1">
        <w:t>are</w:t>
      </w:r>
      <w:r w:rsidRPr="00B5546F" w:rsidR="00FA2E32">
        <w:t xml:space="preserve"> </w:t>
      </w:r>
      <w:r w:rsidRPr="00B5546F" w:rsidR="00D348C1">
        <w:t>comfortable</w:t>
      </w:r>
      <w:r w:rsidRPr="00B5546F" w:rsidR="00FA2E32">
        <w:t xml:space="preserve"> </w:t>
      </w:r>
      <w:r w:rsidRPr="00B5546F" w:rsidR="00D348C1">
        <w:t>that</w:t>
      </w:r>
      <w:r w:rsidRPr="00B5546F" w:rsidR="00FA2E32">
        <w:t xml:space="preserve"> </w:t>
      </w:r>
      <w:r w:rsidRPr="00B5546F" w:rsidR="00D348C1">
        <w:t>these</w:t>
      </w:r>
      <w:r w:rsidRPr="00B5546F" w:rsidR="00FA2E32">
        <w:t xml:space="preserve"> </w:t>
      </w:r>
      <w:r w:rsidRPr="00B5546F" w:rsidR="00D348C1">
        <w:t>are</w:t>
      </w:r>
      <w:r w:rsidRPr="00B5546F" w:rsidR="00FA2E32">
        <w:t xml:space="preserve"> </w:t>
      </w:r>
      <w:r w:rsidRPr="00B5546F" w:rsidR="00D348C1">
        <w:t>commitments</w:t>
      </w:r>
      <w:r w:rsidRPr="00B5546F" w:rsidR="00FA2E32">
        <w:t xml:space="preserve"> </w:t>
      </w:r>
      <w:r w:rsidRPr="00B5546F" w:rsidR="00D348C1">
        <w:t>that</w:t>
      </w:r>
      <w:r w:rsidRPr="00B5546F" w:rsidR="00FA2E32">
        <w:t xml:space="preserve"> </w:t>
      </w:r>
      <w:r w:rsidRPr="00B5546F" w:rsidR="00D348C1">
        <w:t>they</w:t>
      </w:r>
      <w:r w:rsidRPr="00B5546F" w:rsidR="00FA2E32">
        <w:t xml:space="preserve"> </w:t>
      </w:r>
      <w:r w:rsidRPr="00B5546F" w:rsidR="00D348C1">
        <w:t>can</w:t>
      </w:r>
      <w:r w:rsidRPr="00B5546F" w:rsidR="00FA2E32">
        <w:t xml:space="preserve"> </w:t>
      </w:r>
      <w:r w:rsidRPr="00B5546F" w:rsidR="00D348C1">
        <w:t>meet</w:t>
      </w:r>
      <w:r w:rsidRPr="00B5546F" w:rsidR="00FA2E32">
        <w:t xml:space="preserve"> </w:t>
      </w:r>
      <w:r w:rsidRPr="00B5546F" w:rsidR="00D348C1">
        <w:t>and,</w:t>
      </w:r>
      <w:r w:rsidRPr="00B5546F" w:rsidR="00FA2E32">
        <w:t xml:space="preserve"> </w:t>
      </w:r>
      <w:r w:rsidRPr="00B5546F" w:rsidR="00D348C1">
        <w:t>as</w:t>
      </w:r>
      <w:r w:rsidRPr="00B5546F" w:rsidR="00FA2E32">
        <w:t xml:space="preserve"> </w:t>
      </w:r>
      <w:r w:rsidRPr="00B5546F" w:rsidR="00D348C1">
        <w:t>far</w:t>
      </w:r>
      <w:r w:rsidRPr="00B5546F" w:rsidR="00FA2E32">
        <w:t xml:space="preserve"> </w:t>
      </w:r>
      <w:r w:rsidRPr="00B5546F" w:rsidR="00D348C1">
        <w:t>as</w:t>
      </w:r>
      <w:r w:rsidRPr="00B5546F" w:rsidR="00FA2E32">
        <w:t xml:space="preserve"> </w:t>
      </w:r>
      <w:r w:rsidRPr="00B5546F" w:rsidR="00D348C1">
        <w:t>we</w:t>
      </w:r>
      <w:r w:rsidRPr="00B5546F" w:rsidR="00FA2E32">
        <w:t xml:space="preserve"> </w:t>
      </w:r>
      <w:r w:rsidRPr="00B5546F" w:rsidR="00D348C1">
        <w:t>can</w:t>
      </w:r>
      <w:r w:rsidRPr="00B5546F" w:rsidR="00FA2E32">
        <w:t xml:space="preserve"> </w:t>
      </w:r>
      <w:r w:rsidRPr="00B5546F" w:rsidR="00D348C1">
        <w:t>see,</w:t>
      </w:r>
      <w:r w:rsidRPr="00B5546F" w:rsidR="00FA2E32">
        <w:t xml:space="preserve"> </w:t>
      </w:r>
      <w:r w:rsidRPr="00B5546F" w:rsidR="00D348C1">
        <w:t>fully</w:t>
      </w:r>
      <w:r w:rsidRPr="00B5546F" w:rsidR="00FA2E32">
        <w:t xml:space="preserve"> </w:t>
      </w:r>
      <w:r w:rsidRPr="00B5546F" w:rsidR="00D348C1">
        <w:t>intend</w:t>
      </w:r>
      <w:r w:rsidRPr="00B5546F" w:rsidR="00FA2E32">
        <w:t xml:space="preserve"> </w:t>
      </w:r>
      <w:r w:rsidRPr="00B5546F" w:rsidR="00D348C1">
        <w:t>to</w:t>
      </w:r>
      <w:r w:rsidRPr="00B5546F" w:rsidR="00FA2E32">
        <w:t xml:space="preserve"> </w:t>
      </w:r>
      <w:r w:rsidRPr="00B5546F" w:rsidR="00D348C1">
        <w:t>meet.</w:t>
      </w:r>
      <w:r w:rsidRPr="00B5546F" w:rsidR="00FA2E32">
        <w:t xml:space="preserve"> </w:t>
      </w:r>
    </w:p>
    <w:p w:rsidR="0028042A" w:rsidRPr="00B5546F" w:rsidP="0020120D">
      <w:pPr>
        <w:pStyle w:val="Question"/>
      </w:pPr>
      <w:sdt>
        <w:sdtPr>
          <w:alias w:val="Member"/>
          <w:tag w:val="&lt;Member mnisId='4793' dodsId=''&gt;"/>
          <w:id w:val="278067803"/>
          <w:placeholder>
            <w:docPart w:val="DefaultPlaceholder_1082065158"/>
          </w:placeholder>
          <w:richText/>
        </w:sdtPr>
        <w:sdtContent>
          <w:r w:rsidRPr="00B5546F" w:rsidR="0020120D">
            <w:rPr>
              <w:b/>
            </w:rPr>
            <w:t>Scott</w:t>
          </w:r>
          <w:r w:rsidRPr="00B5546F" w:rsidR="00FA2E32">
            <w:rPr>
              <w:b/>
            </w:rPr>
            <w:t xml:space="preserve"> </w:t>
          </w:r>
          <w:r w:rsidRPr="00B5546F" w:rsidR="0020120D">
            <w:rPr>
              <w:b/>
            </w:rPr>
            <w:t>Benton:</w:t>
          </w:r>
        </w:sdtContent>
      </w:sdt>
      <w:r w:rsidRPr="00B5546F" w:rsidR="00FA2E32">
        <w:t xml:space="preserve"> </w:t>
      </w:r>
      <w:r w:rsidRPr="00B5546F" w:rsidR="00FF3B5D">
        <w:t xml:space="preserve">To </w:t>
      </w:r>
      <w:r w:rsidRPr="00B5546F" w:rsidR="00D348C1">
        <w:t>go</w:t>
      </w:r>
      <w:r w:rsidRPr="00B5546F" w:rsidR="00FA2E32">
        <w:t xml:space="preserve"> </w:t>
      </w:r>
      <w:r w:rsidRPr="00B5546F" w:rsidR="00D348C1">
        <w:t>back</w:t>
      </w:r>
      <w:r w:rsidRPr="00B5546F" w:rsidR="00FA2E32">
        <w:t xml:space="preserve"> </w:t>
      </w:r>
      <w:r w:rsidRPr="00B5546F" w:rsidR="00D348C1">
        <w:t>to</w:t>
      </w:r>
      <w:r w:rsidRPr="00B5546F" w:rsidR="00FA2E32">
        <w:t xml:space="preserve"> </w:t>
      </w:r>
      <w:r w:rsidRPr="00B5546F" w:rsidR="00D348C1">
        <w:t>the</w:t>
      </w:r>
      <w:r w:rsidRPr="00B5546F" w:rsidR="00FA2E32">
        <w:t xml:space="preserve"> </w:t>
      </w:r>
      <w:r w:rsidRPr="00B5546F" w:rsidR="00D348C1">
        <w:t>issue</w:t>
      </w:r>
      <w:r w:rsidRPr="00B5546F" w:rsidR="00FA2E32">
        <w:t xml:space="preserve"> </w:t>
      </w:r>
      <w:r w:rsidRPr="00B5546F" w:rsidR="00D348C1">
        <w:t>we</w:t>
      </w:r>
      <w:r w:rsidRPr="00B5546F" w:rsidR="00FA2E32">
        <w:t xml:space="preserve"> </w:t>
      </w:r>
      <w:r w:rsidRPr="00B5546F" w:rsidR="00D348C1">
        <w:t>have</w:t>
      </w:r>
      <w:r w:rsidRPr="00B5546F" w:rsidR="00FA2E32">
        <w:t xml:space="preserve"> </w:t>
      </w:r>
      <w:r w:rsidRPr="00B5546F" w:rsidR="00D348C1">
        <w:t>just</w:t>
      </w:r>
      <w:r w:rsidRPr="00B5546F" w:rsidR="00FA2E32">
        <w:t xml:space="preserve"> </w:t>
      </w:r>
      <w:r w:rsidRPr="00B5546F" w:rsidR="00D348C1">
        <w:t>spoken</w:t>
      </w:r>
      <w:r w:rsidRPr="00B5546F" w:rsidR="00FA2E32">
        <w:t xml:space="preserve"> </w:t>
      </w:r>
      <w:r w:rsidRPr="00B5546F" w:rsidR="00D348C1">
        <w:t>about</w:t>
      </w:r>
      <w:r w:rsidRPr="00B5546F" w:rsidR="00FF3B5D">
        <w:t>,</w:t>
      </w:r>
      <w:r w:rsidRPr="00B5546F" w:rsidR="00FA2E32">
        <w:t xml:space="preserve"> </w:t>
      </w:r>
      <w:r w:rsidRPr="00B5546F" w:rsidR="00D348C1">
        <w:t>the</w:t>
      </w:r>
      <w:r w:rsidRPr="00B5546F" w:rsidR="00FA2E32">
        <w:t xml:space="preserve"> </w:t>
      </w:r>
      <w:r w:rsidRPr="00B5546F" w:rsidR="00D348C1">
        <w:t>finances</w:t>
      </w:r>
      <w:r w:rsidRPr="00B5546F" w:rsidR="00FA2E32">
        <w:t xml:space="preserve"> </w:t>
      </w:r>
      <w:r w:rsidRPr="00B5546F" w:rsidR="00D348C1">
        <w:t>of</w:t>
      </w:r>
      <w:r w:rsidRPr="00B5546F" w:rsidR="00FA2E32">
        <w:t xml:space="preserve"> </w:t>
      </w:r>
      <w:r w:rsidRPr="00B5546F" w:rsidR="00D348C1">
        <w:t>the</w:t>
      </w:r>
      <w:r w:rsidRPr="00B5546F" w:rsidR="00FA2E32">
        <w:t xml:space="preserve"> </w:t>
      </w:r>
      <w:r w:rsidRPr="00B5546F" w:rsidR="00D348C1">
        <w:t>Executive</w:t>
      </w:r>
      <w:r w:rsidRPr="00B5546F" w:rsidR="00FF3B5D">
        <w:t xml:space="preserve">, there </w:t>
      </w:r>
      <w:r w:rsidRPr="00B5546F" w:rsidR="00D348C1">
        <w:t>seems</w:t>
      </w:r>
      <w:r w:rsidRPr="00B5546F" w:rsidR="00FA2E32">
        <w:t xml:space="preserve"> </w:t>
      </w:r>
      <w:r w:rsidRPr="00B5546F" w:rsidR="00D348C1">
        <w:t>to</w:t>
      </w:r>
      <w:r w:rsidRPr="00B5546F" w:rsidR="00FA2E32">
        <w:t xml:space="preserve"> </w:t>
      </w:r>
      <w:r w:rsidRPr="00B5546F" w:rsidR="00D348C1">
        <w:t>be</w:t>
      </w:r>
      <w:r w:rsidRPr="00B5546F" w:rsidR="00FA2E32">
        <w:t xml:space="preserve"> </w:t>
      </w:r>
      <w:r w:rsidRPr="00B5546F" w:rsidR="00D348C1">
        <w:t>a</w:t>
      </w:r>
      <w:r w:rsidRPr="00B5546F" w:rsidR="00FA2E32">
        <w:t xml:space="preserve"> </w:t>
      </w:r>
      <w:r w:rsidRPr="00B5546F" w:rsidR="00D348C1">
        <w:t>clear</w:t>
      </w:r>
      <w:r w:rsidRPr="00B5546F" w:rsidR="00FA2E32">
        <w:t xml:space="preserve"> </w:t>
      </w:r>
      <w:r w:rsidRPr="00B5546F" w:rsidR="00D348C1">
        <w:t>political</w:t>
      </w:r>
      <w:r w:rsidRPr="00B5546F" w:rsidR="00FA2E32">
        <w:t xml:space="preserve"> </w:t>
      </w:r>
      <w:r w:rsidRPr="00B5546F" w:rsidR="00D348C1">
        <w:t>consensus</w:t>
      </w:r>
      <w:r w:rsidRPr="00B5546F" w:rsidR="00FA2E32">
        <w:t xml:space="preserve"> </w:t>
      </w:r>
      <w:r w:rsidRPr="00B5546F" w:rsidR="00D348C1">
        <w:t>in</w:t>
      </w:r>
      <w:r w:rsidRPr="00B5546F" w:rsidR="00FA2E32">
        <w:t xml:space="preserve"> </w:t>
      </w:r>
      <w:r w:rsidRPr="00B5546F" w:rsidR="00D348C1">
        <w:t>Northern</w:t>
      </w:r>
      <w:r w:rsidRPr="00B5546F" w:rsidR="00FA2E32">
        <w:t xml:space="preserve"> </w:t>
      </w:r>
      <w:r w:rsidRPr="00B5546F" w:rsidR="00D348C1">
        <w:t>Ireland,</w:t>
      </w:r>
      <w:r w:rsidRPr="00B5546F" w:rsidR="00FA2E32">
        <w:t xml:space="preserve"> </w:t>
      </w:r>
      <w:r w:rsidRPr="00B5546F" w:rsidR="00D348C1">
        <w:t>potentially</w:t>
      </w:r>
      <w:r w:rsidRPr="00B5546F" w:rsidR="00FA2E32">
        <w:t xml:space="preserve"> </w:t>
      </w:r>
      <w:r w:rsidRPr="00B5546F" w:rsidR="00FF3B5D">
        <w:t>espoused best</w:t>
      </w:r>
      <w:r w:rsidRPr="00B5546F" w:rsidR="00FA2E32">
        <w:t xml:space="preserve"> </w:t>
      </w:r>
      <w:r w:rsidRPr="00B5546F" w:rsidR="00D348C1">
        <w:t>by</w:t>
      </w:r>
      <w:r w:rsidRPr="00B5546F" w:rsidR="00FA2E32">
        <w:t xml:space="preserve"> </w:t>
      </w:r>
      <w:r w:rsidRPr="00B5546F" w:rsidR="00D348C1">
        <w:t>the</w:t>
      </w:r>
      <w:r w:rsidRPr="00B5546F" w:rsidR="00FA2E32">
        <w:t xml:space="preserve"> </w:t>
      </w:r>
      <w:r w:rsidRPr="00B5546F" w:rsidR="00D348C1">
        <w:t>Finance</w:t>
      </w:r>
      <w:r w:rsidRPr="00B5546F" w:rsidR="00FA2E32">
        <w:t xml:space="preserve"> </w:t>
      </w:r>
      <w:r w:rsidRPr="00B5546F" w:rsidR="00D348C1">
        <w:t>Minister</w:t>
      </w:r>
      <w:r w:rsidRPr="00B5546F" w:rsidR="00FA2E32">
        <w:t xml:space="preserve"> </w:t>
      </w:r>
      <w:r w:rsidRPr="00B5546F" w:rsidR="00D348C1">
        <w:t>in</w:t>
      </w:r>
      <w:r w:rsidRPr="00B5546F" w:rsidR="00FA2E32">
        <w:t xml:space="preserve"> </w:t>
      </w:r>
      <w:r w:rsidRPr="00B5546F" w:rsidR="00D348C1">
        <w:t>his</w:t>
      </w:r>
      <w:r w:rsidRPr="00B5546F" w:rsidR="00FA2E32">
        <w:t xml:space="preserve"> </w:t>
      </w:r>
      <w:r w:rsidRPr="00B5546F" w:rsidR="00D348C1">
        <w:t>comments</w:t>
      </w:r>
      <w:r w:rsidRPr="00B5546F" w:rsidR="00FA2E32">
        <w:t xml:space="preserve"> </w:t>
      </w:r>
      <w:r w:rsidRPr="00B5546F" w:rsidR="00D348C1">
        <w:t>on</w:t>
      </w:r>
      <w:r w:rsidRPr="00B5546F" w:rsidR="00FA2E32">
        <w:t xml:space="preserve"> </w:t>
      </w:r>
      <w:r w:rsidRPr="00B5546F" w:rsidR="00D348C1">
        <w:t>the</w:t>
      </w:r>
      <w:r w:rsidRPr="00B5546F" w:rsidR="00FA2E32">
        <w:t xml:space="preserve"> </w:t>
      </w:r>
      <w:r w:rsidRPr="00B5546F" w:rsidR="00D348C1">
        <w:t>funding</w:t>
      </w:r>
      <w:r w:rsidRPr="00B5546F" w:rsidR="00FA2E32">
        <w:t xml:space="preserve"> </w:t>
      </w:r>
      <w:r w:rsidRPr="00B5546F" w:rsidR="00D348C1">
        <w:t>that</w:t>
      </w:r>
      <w:r w:rsidRPr="00B5546F" w:rsidR="00FA2E32">
        <w:t xml:space="preserve"> </w:t>
      </w:r>
      <w:r w:rsidRPr="00B5546F" w:rsidR="00D348C1">
        <w:t>is</w:t>
      </w:r>
      <w:r w:rsidRPr="00B5546F" w:rsidR="00FA2E32">
        <w:t xml:space="preserve"> </w:t>
      </w:r>
      <w:r w:rsidRPr="00B5546F" w:rsidR="00D348C1">
        <w:t>or</w:t>
      </w:r>
      <w:r w:rsidRPr="00B5546F" w:rsidR="00FA2E32">
        <w:t xml:space="preserve"> </w:t>
      </w:r>
      <w:r w:rsidRPr="00B5546F" w:rsidR="00D348C1">
        <w:t>is</w:t>
      </w:r>
      <w:r w:rsidRPr="00B5546F" w:rsidR="00FA2E32">
        <w:t xml:space="preserve"> </w:t>
      </w:r>
      <w:r w:rsidRPr="00B5546F" w:rsidR="00D348C1">
        <w:t>not</w:t>
      </w:r>
      <w:r w:rsidRPr="00B5546F" w:rsidR="00FA2E32">
        <w:t xml:space="preserve"> </w:t>
      </w:r>
      <w:r w:rsidRPr="00B5546F" w:rsidR="00D348C1">
        <w:t>available,</w:t>
      </w:r>
      <w:r w:rsidRPr="00B5546F" w:rsidR="00FA2E32">
        <w:t xml:space="preserve"> </w:t>
      </w:r>
      <w:r w:rsidRPr="00B5546F" w:rsidR="00D348C1">
        <w:t>as</w:t>
      </w:r>
      <w:r w:rsidRPr="00B5546F" w:rsidR="00FA2E32">
        <w:t xml:space="preserve"> </w:t>
      </w:r>
      <w:r w:rsidRPr="00B5546F" w:rsidR="00D348C1">
        <w:t>he</w:t>
      </w:r>
      <w:r w:rsidRPr="00B5546F" w:rsidR="00FA2E32">
        <w:t xml:space="preserve"> </w:t>
      </w:r>
      <w:r w:rsidRPr="00B5546F" w:rsidR="00D348C1">
        <w:t>may</w:t>
      </w:r>
      <w:r w:rsidRPr="00B5546F" w:rsidR="00FA2E32">
        <w:t xml:space="preserve"> </w:t>
      </w:r>
      <w:r w:rsidRPr="00B5546F" w:rsidR="00D348C1">
        <w:t>well</w:t>
      </w:r>
      <w:r w:rsidRPr="00B5546F" w:rsidR="00FA2E32">
        <w:t xml:space="preserve"> </w:t>
      </w:r>
      <w:r w:rsidRPr="00B5546F" w:rsidR="00D348C1">
        <w:t>put</w:t>
      </w:r>
      <w:r w:rsidRPr="00B5546F" w:rsidR="00FA2E32">
        <w:t xml:space="preserve"> </w:t>
      </w:r>
      <w:r w:rsidRPr="00B5546F" w:rsidR="00D348C1">
        <w:t>it.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relation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Covid-19,</w:t>
      </w:r>
      <w:r w:rsidRPr="00B5546F" w:rsidR="00FA2E32">
        <w:t xml:space="preserve"> </w:t>
      </w:r>
      <w:r w:rsidRPr="00B5546F">
        <w:t>which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just</w:t>
      </w:r>
      <w:r w:rsidRPr="00B5546F" w:rsidR="00FA2E32">
        <w:t xml:space="preserve"> </w:t>
      </w:r>
      <w:r w:rsidRPr="00B5546F">
        <w:t>touched</w:t>
      </w:r>
      <w:r w:rsidRPr="00B5546F" w:rsidR="00FA2E32">
        <w:t xml:space="preserve"> </w:t>
      </w:r>
      <w:r w:rsidRPr="00B5546F">
        <w:t>on,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wider</w:t>
      </w:r>
      <w:r w:rsidRPr="00B5546F" w:rsidR="00FA2E32">
        <w:t xml:space="preserve"> </w:t>
      </w:r>
      <w:r w:rsidRPr="00B5546F" w:rsidR="00D348C1">
        <w:t>questions</w:t>
      </w:r>
      <w:r w:rsidRPr="00B5546F" w:rsidR="00FA2E32">
        <w:t xml:space="preserve"> </w:t>
      </w:r>
      <w:r w:rsidRPr="00B5546F" w:rsidR="00D348C1">
        <w:t>on</w:t>
      </w:r>
      <w:r w:rsidRPr="00B5546F" w:rsidR="00FA2E32">
        <w:t xml:space="preserve"> </w:t>
      </w:r>
      <w:r w:rsidRPr="00B5546F" w:rsidR="00D348C1">
        <w:t>UK</w:t>
      </w:r>
      <w:r w:rsidRPr="00B5546F" w:rsidR="00FA2E32">
        <w:t xml:space="preserve"> </w:t>
      </w:r>
      <w:r w:rsidRPr="00B5546F" w:rsidR="00D348C1">
        <w:t>public</w:t>
      </w:r>
      <w:r w:rsidRPr="00B5546F" w:rsidR="00FA2E32">
        <w:t xml:space="preserve"> </w:t>
      </w:r>
      <w:r w:rsidRPr="00B5546F" w:rsidR="00D348C1">
        <w:t>finances,</w:t>
      </w:r>
      <w:r w:rsidRPr="00B5546F" w:rsidR="00FA2E32">
        <w:t xml:space="preserve"> </w:t>
      </w:r>
      <w:r w:rsidRPr="00B5546F" w:rsidR="00D348C1">
        <w:t>when</w:t>
      </w:r>
      <w:r w:rsidRPr="00B5546F" w:rsidR="00FA2E32">
        <w:t xml:space="preserve"> </w:t>
      </w:r>
      <w:r w:rsidRPr="00B5546F" w:rsidR="00D348C1">
        <w:t>do</w:t>
      </w:r>
      <w:r w:rsidRPr="00B5546F" w:rsidR="00FA2E32">
        <w:t xml:space="preserve"> </w:t>
      </w:r>
      <w:r w:rsidRPr="00B5546F" w:rsidR="00D348C1">
        <w:t>you</w:t>
      </w:r>
      <w:r w:rsidRPr="00B5546F" w:rsidR="00FA2E32">
        <w:t xml:space="preserve"> </w:t>
      </w:r>
      <w:r w:rsidRPr="00B5546F" w:rsidR="00D348C1">
        <w:t>think</w:t>
      </w:r>
      <w:r w:rsidRPr="00B5546F" w:rsidR="00FA2E32">
        <w:t xml:space="preserve"> </w:t>
      </w:r>
      <w:r w:rsidRPr="00B5546F" w:rsidR="00D348C1">
        <w:t>there</w:t>
      </w:r>
      <w:r w:rsidRPr="00B5546F" w:rsidR="00FA2E32">
        <w:t xml:space="preserve"> </w:t>
      </w:r>
      <w:r w:rsidRPr="00B5546F" w:rsidR="00D348C1">
        <w:t>may</w:t>
      </w:r>
      <w:r w:rsidRPr="00B5546F" w:rsidR="00FA2E32">
        <w:t xml:space="preserve"> </w:t>
      </w:r>
      <w:r w:rsidRPr="00B5546F" w:rsidR="00D348C1">
        <w:t>be</w:t>
      </w:r>
      <w:r w:rsidRPr="00B5546F" w:rsidR="00FA2E32">
        <w:t xml:space="preserve"> </w:t>
      </w:r>
      <w:r w:rsidRPr="00B5546F" w:rsidR="00D348C1">
        <w:t>a</w:t>
      </w:r>
      <w:r w:rsidRPr="00B5546F" w:rsidR="00FA2E32">
        <w:t xml:space="preserve"> </w:t>
      </w:r>
      <w:r w:rsidRPr="00B5546F" w:rsidR="00D348C1">
        <w:t>time</w:t>
      </w:r>
      <w:r w:rsidRPr="00B5546F" w:rsidR="00FA2E32">
        <w:t xml:space="preserve"> </w:t>
      </w:r>
      <w:r w:rsidRPr="00B5546F" w:rsidR="00D348C1">
        <w:t>to</w:t>
      </w:r>
      <w:r w:rsidRPr="00B5546F" w:rsidR="00FA2E32">
        <w:t xml:space="preserve"> </w:t>
      </w:r>
      <w:r w:rsidRPr="00B5546F" w:rsidR="00D348C1">
        <w:t>revisit</w:t>
      </w:r>
      <w:r w:rsidRPr="00B5546F" w:rsidR="00FA2E32">
        <w:t xml:space="preserve"> </w:t>
      </w:r>
      <w:r w:rsidRPr="00B5546F" w:rsidR="00D348C1">
        <w:t>the</w:t>
      </w:r>
      <w:r w:rsidRPr="00B5546F" w:rsidR="00FA2E32">
        <w:t xml:space="preserve"> </w:t>
      </w:r>
      <w:r w:rsidRPr="00B5546F" w:rsidR="00D348C1">
        <w:t>£2</w:t>
      </w:r>
      <w:r w:rsidRPr="00B5546F" w:rsidR="00FA2E32">
        <w:t xml:space="preserve"> </w:t>
      </w:r>
      <w:r w:rsidRPr="00B5546F" w:rsidR="00D348C1">
        <w:t>billion</w:t>
      </w:r>
      <w:r w:rsidRPr="00B5546F" w:rsidR="00FA2E32">
        <w:t xml:space="preserve"> </w:t>
      </w:r>
      <w:r w:rsidRPr="00B5546F" w:rsidR="00D348C1">
        <w:t>package</w:t>
      </w:r>
      <w:r w:rsidRPr="00B5546F" w:rsidR="00FA2E32">
        <w:t xml:space="preserve"> </w:t>
      </w:r>
      <w:r w:rsidRPr="00B5546F" w:rsidR="00D348C1">
        <w:t>and</w:t>
      </w:r>
      <w:r w:rsidRPr="00B5546F" w:rsidR="00FA2E32">
        <w:t xml:space="preserve"> </w:t>
      </w:r>
      <w:r w:rsidRPr="00B5546F" w:rsidR="00D348C1">
        <w:t>how</w:t>
      </w:r>
      <w:r w:rsidRPr="00B5546F" w:rsidR="00FA2E32">
        <w:t xml:space="preserve"> </w:t>
      </w:r>
      <w:r w:rsidRPr="00B5546F" w:rsidR="00D348C1">
        <w:t>likely</w:t>
      </w:r>
      <w:r w:rsidRPr="00B5546F" w:rsidR="00FA2E32">
        <w:t xml:space="preserve"> </w:t>
      </w:r>
      <w:r w:rsidRPr="00B5546F" w:rsidR="00D348C1">
        <w:t>do</w:t>
      </w:r>
      <w:r w:rsidRPr="00B5546F" w:rsidR="00FA2E32">
        <w:t xml:space="preserve"> </w:t>
      </w:r>
      <w:r w:rsidRPr="00B5546F" w:rsidR="00D348C1">
        <w:t>you</w:t>
      </w:r>
      <w:r w:rsidRPr="00B5546F" w:rsidR="00FA2E32">
        <w:t xml:space="preserve"> </w:t>
      </w:r>
      <w:r w:rsidRPr="00B5546F" w:rsidR="00D348C1">
        <w:t>think</w:t>
      </w:r>
      <w:r w:rsidRPr="00B5546F" w:rsidR="00FA2E32">
        <w:t xml:space="preserve"> </w:t>
      </w:r>
      <w:r w:rsidRPr="00B5546F" w:rsidR="00D348C1">
        <w:t>that</w:t>
      </w:r>
      <w:r w:rsidRPr="00B5546F" w:rsidR="00FA2E32">
        <w:t xml:space="preserve"> </w:t>
      </w:r>
      <w:r w:rsidRPr="00B5546F" w:rsidR="00D348C1">
        <w:t>will</w:t>
      </w:r>
      <w:r w:rsidRPr="00B5546F" w:rsidR="00FA2E32">
        <w:t xml:space="preserve"> </w:t>
      </w:r>
      <w:r w:rsidRPr="00B5546F" w:rsidR="00D348C1">
        <w:t>be</w:t>
      </w:r>
      <w:r w:rsidRPr="00B5546F" w:rsidR="00FA2E32">
        <w:t xml:space="preserve"> </w:t>
      </w:r>
      <w:r w:rsidRPr="00B5546F" w:rsidR="00D348C1">
        <w:t>as</w:t>
      </w:r>
      <w:r w:rsidRPr="00B5546F" w:rsidR="00FA2E32">
        <w:t xml:space="preserve"> </w:t>
      </w:r>
      <w:r w:rsidRPr="00B5546F" w:rsidR="00D348C1">
        <w:t>part</w:t>
      </w:r>
      <w:r w:rsidRPr="00B5546F" w:rsidR="00FA2E32">
        <w:t xml:space="preserve"> </w:t>
      </w:r>
      <w:r w:rsidRPr="00B5546F" w:rsidR="00D348C1">
        <w:t>of</w:t>
      </w:r>
      <w:r w:rsidRPr="00B5546F" w:rsidR="00FA2E32">
        <w:t xml:space="preserve"> </w:t>
      </w:r>
      <w:r w:rsidRPr="00B5546F" w:rsidR="00D348C1">
        <w:t>those</w:t>
      </w:r>
      <w:r w:rsidRPr="00B5546F" w:rsidR="00FA2E32">
        <w:t xml:space="preserve"> </w:t>
      </w:r>
      <w:r w:rsidRPr="00B5546F" w:rsidR="00D348C1">
        <w:t>broader</w:t>
      </w:r>
      <w:r w:rsidRPr="00B5546F" w:rsidR="00FA2E32">
        <w:t xml:space="preserve"> </w:t>
      </w:r>
      <w:r w:rsidRPr="00B5546F" w:rsidR="00D348C1">
        <w:t>discussions</w:t>
      </w:r>
      <w:r w:rsidRPr="00B5546F" w:rsidR="00FA2E32">
        <w:t xml:space="preserve"> </w:t>
      </w:r>
      <w:r w:rsidRPr="00B5546F" w:rsidR="00D348C1">
        <w:t>with</w:t>
      </w:r>
      <w:r w:rsidRPr="00B5546F" w:rsidR="00FA2E32">
        <w:t xml:space="preserve"> </w:t>
      </w:r>
      <w:r w:rsidRPr="00B5546F" w:rsidR="00D348C1">
        <w:t>the</w:t>
      </w:r>
      <w:r w:rsidRPr="00B5546F" w:rsidR="00FA2E32">
        <w:t xml:space="preserve"> </w:t>
      </w:r>
      <w:r w:rsidRPr="00B5546F" w:rsidR="00D348C1">
        <w:t>Treasury</w:t>
      </w:r>
      <w:r w:rsidRPr="00B5546F" w:rsidR="00FA2E32">
        <w:t xml:space="preserve"> </w:t>
      </w:r>
      <w:r w:rsidRPr="00B5546F" w:rsidR="00D348C1">
        <w:t>going</w:t>
      </w:r>
      <w:r w:rsidRPr="00B5546F" w:rsidR="00FA2E32">
        <w:t xml:space="preserve"> </w:t>
      </w:r>
      <w:r w:rsidRPr="00B5546F" w:rsidR="00D348C1">
        <w:t>forward?</w:t>
      </w:r>
    </w:p>
    <w:p w:rsidR="00D348C1" w:rsidRPr="00B5546F" w:rsidP="0028042A">
      <w:pPr>
        <w:pStyle w:val="Answer"/>
      </w:pPr>
      <w:sdt>
        <w:sdtPr>
          <w:alias w:val="Witness"/>
          <w:id w:val="-929971523"/>
          <w:placeholder>
            <w:docPart w:val="DefaultPlaceholder_1082065158"/>
          </w:placeholder>
          <w:richText/>
        </w:sdtPr>
        <w:sdtContent>
          <w:r w:rsidR="00AE0EA3">
            <w:rPr>
              <w:b/>
              <w:i/>
              <w:iCs/>
            </w:rPr>
            <w:t>Mr Walker:</w:t>
          </w:r>
          <w:r w:rsidRPr="00B5546F" w:rsidR="00FA2E32">
            <w:rPr>
              <w:b/>
            </w:rPr>
            <w:t xml:space="preserve"> </w:t>
          </w:r>
        </w:sdtContent>
      </w:sdt>
      <w:r w:rsidRPr="00B5546F" w:rsidR="0028042A">
        <w:t>The</w:t>
      </w:r>
      <w:r w:rsidRPr="00B5546F" w:rsidR="00FA2E32">
        <w:t xml:space="preserve"> </w:t>
      </w:r>
      <w:r w:rsidRPr="00B5546F" w:rsidR="0028042A">
        <w:t>package</w:t>
      </w:r>
      <w:r w:rsidRPr="00B5546F" w:rsidR="00FA2E32">
        <w:t xml:space="preserve"> </w:t>
      </w:r>
      <w:r w:rsidRPr="00B5546F" w:rsidR="0028042A">
        <w:t>related</w:t>
      </w:r>
      <w:r w:rsidRPr="00B5546F" w:rsidR="00FA2E32">
        <w:t xml:space="preserve"> </w:t>
      </w:r>
      <w:r w:rsidRPr="00B5546F" w:rsidR="0028042A">
        <w:t>to</w:t>
      </w:r>
      <w:r w:rsidRPr="00B5546F" w:rsidR="00FA2E32">
        <w:t xml:space="preserve"> </w:t>
      </w:r>
      <w:r w:rsidRPr="00B5546F">
        <w:t>N</w:t>
      </w:r>
      <w:r w:rsidRPr="00B5546F" w:rsidR="0028042A">
        <w:t>ew</w:t>
      </w:r>
      <w:r w:rsidRPr="00B5546F" w:rsidR="00FA2E32">
        <w:t xml:space="preserve"> </w:t>
      </w:r>
      <w:r w:rsidRPr="00B5546F">
        <w:t>D</w:t>
      </w:r>
      <w:r w:rsidRPr="00B5546F" w:rsidR="0028042A">
        <w:t>ecade</w:t>
      </w:r>
      <w:r w:rsidRPr="00B5546F">
        <w:t>,</w:t>
      </w:r>
      <w:r w:rsidRPr="00B5546F" w:rsidR="00FA2E32">
        <w:t xml:space="preserve"> </w:t>
      </w:r>
      <w:r w:rsidRPr="00B5546F">
        <w:t>N</w:t>
      </w:r>
      <w:r w:rsidRPr="00B5546F" w:rsidR="0028042A">
        <w:t>ew</w:t>
      </w:r>
      <w:r w:rsidRPr="00B5546F" w:rsidR="00FA2E32">
        <w:t xml:space="preserve"> </w:t>
      </w:r>
      <w:r w:rsidRPr="00B5546F" w:rsidR="00910A5D">
        <w:t>A</w:t>
      </w:r>
      <w:r w:rsidRPr="00B5546F" w:rsidR="0028042A">
        <w:t>pproach</w:t>
      </w:r>
      <w:r w:rsidRPr="00B5546F" w:rsidR="00FA2E32">
        <w:t xml:space="preserve"> </w:t>
      </w:r>
      <w:r w:rsidRPr="00B5546F" w:rsidR="0028042A">
        <w:t>is</w:t>
      </w:r>
      <w:r w:rsidRPr="00B5546F" w:rsidR="00FA2E32">
        <w:t xml:space="preserve"> </w:t>
      </w:r>
      <w:r w:rsidRPr="00B5546F" w:rsidR="0028042A">
        <w:t>the</w:t>
      </w:r>
      <w:r w:rsidRPr="00B5546F" w:rsidR="00FA2E32">
        <w:t xml:space="preserve"> </w:t>
      </w:r>
      <w:r w:rsidRPr="00B5546F" w:rsidR="0028042A">
        <w:t>package.</w:t>
      </w:r>
      <w:r w:rsidRPr="00B5546F" w:rsidR="00FA2E32">
        <w:t xml:space="preserve"> </w:t>
      </w:r>
      <w:r w:rsidRPr="00B5546F" w:rsidR="0028042A">
        <w:t>It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what</w:t>
      </w:r>
      <w:r w:rsidRPr="00B5546F" w:rsidR="00FA2E32">
        <w:t xml:space="preserve"> </w:t>
      </w:r>
      <w:r w:rsidRPr="00B5546F" w:rsidR="0028042A">
        <w:t>was</w:t>
      </w:r>
      <w:r w:rsidRPr="00B5546F" w:rsidR="00FA2E32">
        <w:t xml:space="preserve"> </w:t>
      </w:r>
      <w:r w:rsidRPr="00B5546F" w:rsidR="0028042A">
        <w:t>agreed</w:t>
      </w:r>
      <w:r w:rsidRPr="00B5546F" w:rsidR="00FA2E32">
        <w:t xml:space="preserve"> </w:t>
      </w:r>
      <w:r w:rsidRPr="00B5546F" w:rsidR="0028042A">
        <w:t>as</w:t>
      </w:r>
      <w:r w:rsidRPr="00B5546F" w:rsidR="00FA2E32">
        <w:t xml:space="preserve"> </w:t>
      </w:r>
      <w:r w:rsidRPr="00B5546F" w:rsidR="0028042A">
        <w:t>a</w:t>
      </w:r>
      <w:r w:rsidRPr="00B5546F" w:rsidR="00FA2E32">
        <w:t xml:space="preserve"> </w:t>
      </w:r>
      <w:r w:rsidRPr="00B5546F" w:rsidR="0028042A">
        <w:t>five-year</w:t>
      </w:r>
      <w:r w:rsidRPr="00B5546F" w:rsidR="00FA2E32">
        <w:t xml:space="preserve"> </w:t>
      </w:r>
      <w:r w:rsidRPr="00B5546F" w:rsidR="0028042A">
        <w:t>package</w:t>
      </w:r>
      <w:r w:rsidRPr="00B5546F" w:rsidR="00FA2E32">
        <w:t xml:space="preserve"> </w:t>
      </w:r>
      <w:r w:rsidRPr="00B5546F">
        <w:t>with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upfront</w:t>
      </w:r>
      <w:r w:rsidRPr="00B5546F" w:rsidR="00FA2E32">
        <w:t xml:space="preserve"> </w:t>
      </w:r>
      <w:r w:rsidRPr="00B5546F">
        <w:t>element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addressing</w:t>
      </w:r>
      <w:r w:rsidRPr="00B5546F" w:rsidR="00FA2E32">
        <w:t xml:space="preserve"> </w:t>
      </w:r>
      <w:r w:rsidRPr="00B5546F">
        <w:t>immediate</w:t>
      </w:r>
      <w:r w:rsidRPr="00B5546F" w:rsidR="00FA2E32">
        <w:t xml:space="preserve"> </w:t>
      </w:r>
      <w:r w:rsidRPr="00B5546F">
        <w:t>challenges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public</w:t>
      </w:r>
      <w:r w:rsidRPr="00B5546F" w:rsidR="00FA2E32">
        <w:t xml:space="preserve"> </w:t>
      </w:r>
      <w:r w:rsidRPr="00B5546F">
        <w:t>services.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Executive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being</w:t>
      </w:r>
      <w:r w:rsidRPr="00B5546F" w:rsidR="00FA2E32">
        <w:t xml:space="preserve"> </w:t>
      </w:r>
      <w:r w:rsidRPr="00B5546F">
        <w:t>adequately</w:t>
      </w:r>
      <w:r w:rsidRPr="00B5546F" w:rsidR="00FA2E32">
        <w:t xml:space="preserve"> </w:t>
      </w:r>
      <w:r w:rsidRPr="00B5546F">
        <w:t>funded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support</w:t>
      </w:r>
      <w:r w:rsidRPr="00B5546F" w:rsidR="00FA2E32">
        <w:t xml:space="preserve"> </w:t>
      </w:r>
      <w:r w:rsidRPr="00B5546F">
        <w:t>its</w:t>
      </w:r>
      <w:r w:rsidRPr="00B5546F" w:rsidR="00FA2E32">
        <w:t xml:space="preserve"> </w:t>
      </w:r>
      <w:r w:rsidRPr="00B5546F">
        <w:t>commitments.</w:t>
      </w:r>
      <w:r w:rsidRPr="00B5546F" w:rsidR="00FA2E32">
        <w:t xml:space="preserve"> </w:t>
      </w:r>
      <w:r w:rsidRPr="00B5546F" w:rsidR="0028042A">
        <w:t>Under</w:t>
      </w:r>
      <w:r w:rsidRPr="00B5546F" w:rsidR="00FA2E32">
        <w:t xml:space="preserve"> </w:t>
      </w:r>
      <w:r w:rsidRPr="00B5546F" w:rsidR="0028042A">
        <w:t>the</w:t>
      </w:r>
      <w:r w:rsidRPr="00B5546F" w:rsidR="00FA2E32">
        <w:t xml:space="preserve"> </w:t>
      </w:r>
      <w:r w:rsidRPr="00B5546F" w:rsidR="0028042A">
        <w:t>deal,</w:t>
      </w:r>
      <w:r w:rsidRPr="00B5546F" w:rsidR="00FA2E32">
        <w:t xml:space="preserve"> </w:t>
      </w:r>
      <w:r w:rsidRPr="00B5546F" w:rsidR="0028042A">
        <w:t>we</w:t>
      </w:r>
      <w:r w:rsidRPr="00B5546F" w:rsidR="00FA2E32">
        <w:t xml:space="preserve"> </w:t>
      </w:r>
      <w:r w:rsidRPr="00B5546F" w:rsidR="0028042A">
        <w:t>provided</w:t>
      </w:r>
      <w:r w:rsidRPr="00B5546F" w:rsidR="00FA2E32">
        <w:t xml:space="preserve"> </w:t>
      </w:r>
      <w:r w:rsidRPr="00B5546F" w:rsidR="0028042A">
        <w:t>a</w:t>
      </w:r>
      <w:r w:rsidRPr="00B5546F" w:rsidR="00FA2E32">
        <w:t xml:space="preserve"> </w:t>
      </w:r>
      <w:r w:rsidRPr="00B5546F">
        <w:t>£2</w:t>
      </w:r>
      <w:r w:rsidRPr="00B5546F" w:rsidR="00FA2E32">
        <w:t xml:space="preserve"> </w:t>
      </w:r>
      <w:r w:rsidRPr="00B5546F">
        <w:t>billion</w:t>
      </w:r>
      <w:r w:rsidRPr="00B5546F" w:rsidR="00FA2E32">
        <w:t xml:space="preserve"> </w:t>
      </w:r>
      <w:r w:rsidRPr="00B5546F">
        <w:t>financial</w:t>
      </w:r>
      <w:r w:rsidRPr="00B5546F" w:rsidR="00FA2E32">
        <w:t xml:space="preserve"> </w:t>
      </w:r>
      <w:r w:rsidRPr="00B5546F">
        <w:t>package,</w:t>
      </w:r>
      <w:r w:rsidRPr="00B5546F" w:rsidR="00FA2E32">
        <w:t xml:space="preserve"> </w:t>
      </w:r>
      <w:r w:rsidRPr="00B5546F">
        <w:t>which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biggest</w:t>
      </w:r>
      <w:r w:rsidRPr="00B5546F" w:rsidR="00FA2E32">
        <w:t xml:space="preserve"> </w:t>
      </w:r>
      <w:r w:rsidRPr="00B5546F">
        <w:t>single</w:t>
      </w:r>
      <w:r w:rsidRPr="00B5546F" w:rsidR="00FA2E32">
        <w:t xml:space="preserve"> </w:t>
      </w:r>
      <w:r w:rsidRPr="00B5546F">
        <w:t>package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support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talks</w:t>
      </w:r>
      <w:r w:rsidRPr="00B5546F" w:rsidR="00FA2E32">
        <w:t xml:space="preserve"> </w:t>
      </w:r>
      <w:r w:rsidRPr="00B5546F">
        <w:t>deal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well</w:t>
      </w:r>
      <w:r w:rsidRPr="00B5546F" w:rsidR="00FA2E32">
        <w:t xml:space="preserve"> </w:t>
      </w:r>
      <w:r w:rsidRPr="00B5546F">
        <w:t>over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decade.</w:t>
      </w:r>
      <w:r w:rsidRPr="00B5546F" w:rsidR="00FA2E32">
        <w:t xml:space="preserve"> </w:t>
      </w:r>
      <w:r w:rsidRPr="00B5546F" w:rsidR="0028042A">
        <w:t>It</w:t>
      </w:r>
      <w:r w:rsidRPr="00B5546F" w:rsidR="00FA2E32">
        <w:t xml:space="preserve"> </w:t>
      </w:r>
      <w:r w:rsidRPr="00B5546F" w:rsidR="0028042A">
        <w:t>addresses</w:t>
      </w:r>
      <w:r w:rsidRPr="00B5546F" w:rsidR="00FA2E32">
        <w:t xml:space="preserve"> </w:t>
      </w:r>
      <w:r w:rsidRPr="00B5546F" w:rsidR="0028042A">
        <w:t>the</w:t>
      </w:r>
      <w:r w:rsidRPr="00B5546F" w:rsidR="00FA2E32">
        <w:t xml:space="preserve"> </w:t>
      </w:r>
      <w:r w:rsidRPr="00B5546F" w:rsidR="0028042A">
        <w:t>key</w:t>
      </w:r>
      <w:r w:rsidRPr="00B5546F" w:rsidR="00FA2E32">
        <w:t xml:space="preserve"> </w:t>
      </w:r>
      <w:r w:rsidRPr="00B5546F" w:rsidR="0028042A">
        <w:t>priorities</w:t>
      </w:r>
      <w:r w:rsidRPr="00B5546F" w:rsidR="00FA2E32">
        <w:t xml:space="preserve"> </w:t>
      </w:r>
      <w:r w:rsidRPr="00B5546F" w:rsidR="0028042A">
        <w:t>identifie</w:t>
      </w:r>
      <w:r w:rsidRPr="00B5546F">
        <w:t>d</w:t>
      </w:r>
      <w:r w:rsidRPr="00B5546F" w:rsidR="00FA2E32">
        <w:t xml:space="preserve"> </w:t>
      </w:r>
      <w:r w:rsidRPr="00B5546F" w:rsidR="0028042A">
        <w:t>by</w:t>
      </w:r>
      <w:r w:rsidRPr="00B5546F" w:rsidR="00FA2E32">
        <w:t xml:space="preserve"> </w:t>
      </w:r>
      <w:r w:rsidRPr="00B5546F" w:rsidR="0028042A">
        <w:t>the</w:t>
      </w:r>
      <w:r w:rsidRPr="00B5546F" w:rsidR="00FA2E32">
        <w:t xml:space="preserve"> </w:t>
      </w:r>
      <w:r w:rsidRPr="00B5546F" w:rsidR="0028042A">
        <w:t>parties</w:t>
      </w:r>
      <w:r w:rsidRPr="00B5546F" w:rsidR="00FA2E32">
        <w:t xml:space="preserve"> </w:t>
      </w:r>
      <w:r w:rsidRPr="00B5546F">
        <w:t>during</w:t>
      </w:r>
      <w:r w:rsidRPr="00B5546F" w:rsidR="00FA2E32">
        <w:t xml:space="preserve"> </w:t>
      </w:r>
      <w:r w:rsidRPr="00B5546F">
        <w:t>talks:</w:t>
      </w:r>
      <w:r w:rsidRPr="00B5546F" w:rsidR="00FA2E32">
        <w:t xml:space="preserve"> </w:t>
      </w:r>
      <w:r w:rsidRPr="00B5546F">
        <w:t>supporting</w:t>
      </w:r>
      <w:r w:rsidRPr="00B5546F" w:rsidR="00FA2E32">
        <w:t xml:space="preserve"> </w:t>
      </w:r>
      <w:r w:rsidRPr="00B5546F">
        <w:t>sustainable</w:t>
      </w:r>
      <w:r w:rsidRPr="00B5546F" w:rsidR="00FA2E32">
        <w:t xml:space="preserve"> </w:t>
      </w:r>
      <w:r w:rsidRPr="00B5546F" w:rsidR="00FF3B5D">
        <w:t>budgeting,</w:t>
      </w:r>
      <w:r w:rsidRPr="00B5546F" w:rsidR="00FA2E32">
        <w:t xml:space="preserve"> </w:t>
      </w:r>
      <w:r w:rsidRPr="00B5546F">
        <w:t>helping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transform</w:t>
      </w:r>
      <w:r w:rsidRPr="00B5546F" w:rsidR="00FA2E32">
        <w:t xml:space="preserve"> </w:t>
      </w:r>
      <w:r w:rsidRPr="00B5546F">
        <w:t>public</w:t>
      </w:r>
      <w:r w:rsidRPr="00B5546F" w:rsidR="00FA2E32">
        <w:t xml:space="preserve"> </w:t>
      </w:r>
      <w:r w:rsidRPr="00B5546F" w:rsidR="00FF3B5D">
        <w:t>services,</w:t>
      </w:r>
      <w:r w:rsidRPr="00B5546F" w:rsidR="00FA2E32">
        <w:t xml:space="preserve"> </w:t>
      </w:r>
      <w:r w:rsidRPr="00B5546F">
        <w:t>turbocharging</w:t>
      </w:r>
      <w:r w:rsidRPr="00B5546F" w:rsidR="00FA2E32">
        <w:t xml:space="preserve"> </w:t>
      </w:r>
      <w:r w:rsidRPr="00B5546F">
        <w:t>infrastructure</w:t>
      </w:r>
      <w:r w:rsidRPr="00B5546F" w:rsidR="00FA2E32">
        <w:t xml:space="preserve"> </w:t>
      </w:r>
      <w:r w:rsidRPr="00B5546F" w:rsidR="00FF3B5D">
        <w:t>investment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addressing</w:t>
      </w:r>
      <w:r w:rsidRPr="00B5546F" w:rsidR="00FA2E32">
        <w:t xml:space="preserve"> </w:t>
      </w:r>
      <w:r w:rsidRPr="00B5546F">
        <w:t>Northern</w:t>
      </w:r>
      <w:r w:rsidRPr="00B5546F" w:rsidR="00FA2E32">
        <w:t xml:space="preserve"> </w:t>
      </w:r>
      <w:r w:rsidRPr="00B5546F">
        <w:t>Ireland’s</w:t>
      </w:r>
      <w:r w:rsidRPr="00B5546F" w:rsidR="00FA2E32">
        <w:t xml:space="preserve"> </w:t>
      </w:r>
      <w:r w:rsidRPr="00B5546F">
        <w:t>unique</w:t>
      </w:r>
      <w:r w:rsidRPr="00B5546F" w:rsidR="00FA2E32">
        <w:t xml:space="preserve"> </w:t>
      </w:r>
      <w:r w:rsidRPr="00B5546F">
        <w:t>circumstances.</w:t>
      </w:r>
      <w:r w:rsidRPr="00B5546F" w:rsidR="00FA2E32">
        <w:t xml:space="preserve"> </w:t>
      </w:r>
    </w:p>
    <w:p w:rsidR="00D348C1" w:rsidRPr="00B5546F" w:rsidP="0028042A">
      <w:pPr>
        <w:pStyle w:val="Answer"/>
      </w:pPr>
      <w:r w:rsidRPr="00B5546F">
        <w:t xml:space="preserve">When </w:t>
      </w:r>
      <w:r w:rsidRPr="00B5546F">
        <w:t>something</w:t>
      </w:r>
      <w:r w:rsidRPr="00B5546F" w:rsidR="00FA2E32">
        <w:t xml:space="preserve"> </w:t>
      </w:r>
      <w:r w:rsidRPr="00B5546F">
        <w:t>like</w:t>
      </w:r>
      <w:r w:rsidRPr="00B5546F" w:rsidR="00FA2E32">
        <w:t xml:space="preserve"> </w:t>
      </w:r>
      <w:r w:rsidRPr="00B5546F">
        <w:t>Covid</w:t>
      </w:r>
      <w:r w:rsidRPr="00B5546F" w:rsidR="00FA2E32">
        <w:t xml:space="preserve"> </w:t>
      </w:r>
      <w:r w:rsidRPr="00B5546F">
        <w:t>comes</w:t>
      </w:r>
      <w:r w:rsidRPr="00B5546F" w:rsidR="00FA2E32">
        <w:t xml:space="preserve"> </w:t>
      </w:r>
      <w:r w:rsidRPr="00B5546F">
        <w:t>along,</w:t>
      </w:r>
      <w:r w:rsidRPr="00B5546F" w:rsidR="00FA2E32">
        <w:t xml:space="preserve"> </w:t>
      </w:r>
      <w:r w:rsidRPr="00B5546F">
        <w:t>you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able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provide</w:t>
      </w:r>
      <w:r w:rsidRPr="00B5546F" w:rsidR="00FA2E32">
        <w:t xml:space="preserve"> </w:t>
      </w:r>
      <w:r w:rsidRPr="00B5546F">
        <w:t>extra</w:t>
      </w:r>
      <w:r w:rsidRPr="00B5546F" w:rsidR="00FA2E32">
        <w:t xml:space="preserve"> </w:t>
      </w:r>
      <w:r w:rsidRPr="00B5546F">
        <w:t>funding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support.</w:t>
      </w:r>
      <w:r w:rsidRPr="00B5546F" w:rsidR="00FA2E32">
        <w:t xml:space="preserve"> </w:t>
      </w:r>
      <w:r w:rsidRPr="00B5546F">
        <w:t xml:space="preserve">We </w:t>
      </w:r>
      <w:r w:rsidRPr="00B5546F" w:rsidR="0028042A">
        <w:t>have</w:t>
      </w:r>
      <w:r w:rsidRPr="00B5546F" w:rsidR="00FA2E32">
        <w:t xml:space="preserve"> </w:t>
      </w:r>
      <w:r w:rsidRPr="00B5546F" w:rsidR="0028042A">
        <w:t>done</w:t>
      </w:r>
      <w:r w:rsidRPr="00B5546F">
        <w:t xml:space="preserve"> that</w:t>
      </w:r>
      <w:r w:rsidRPr="00B5546F" w:rsidR="00FA2E32">
        <w:t xml:space="preserve"> </w:t>
      </w:r>
      <w:r w:rsidRPr="00B5546F" w:rsidR="0028042A">
        <w:t>through</w:t>
      </w:r>
      <w:r w:rsidRPr="00B5546F" w:rsidR="00FA2E32">
        <w:t xml:space="preserve"> </w:t>
      </w:r>
      <w:r w:rsidRPr="00B5546F">
        <w:t>£</w:t>
      </w:r>
      <w:r w:rsidRPr="00B5546F" w:rsidR="0028042A">
        <w:t>1.3</w:t>
      </w:r>
      <w:r w:rsidRPr="00B5546F" w:rsidR="00FA2E32">
        <w:t xml:space="preserve"> </w:t>
      </w:r>
      <w:r w:rsidRPr="00B5546F" w:rsidR="0028042A">
        <w:t>billion</w:t>
      </w:r>
      <w:r w:rsidRPr="00B5546F" w:rsidR="00FA2E32">
        <w:t xml:space="preserve"> </w:t>
      </w:r>
      <w:r w:rsidRPr="00B5546F" w:rsidR="0028042A">
        <w:t>so</w:t>
      </w:r>
      <w:r w:rsidRPr="00B5546F" w:rsidR="00FA2E32">
        <w:t xml:space="preserve"> </w:t>
      </w:r>
      <w:r w:rsidRPr="00B5546F" w:rsidR="0028042A">
        <w:t>far</w:t>
      </w:r>
      <w:r w:rsidRPr="00B5546F" w:rsidR="00FA2E32">
        <w:t xml:space="preserve"> </w:t>
      </w:r>
      <w:r w:rsidRPr="00B5546F" w:rsidR="0028042A">
        <w:t>in</w:t>
      </w:r>
      <w:r w:rsidRPr="00B5546F" w:rsidR="00FA2E32">
        <w:t xml:space="preserve"> </w:t>
      </w:r>
      <w:r w:rsidRPr="00B5546F">
        <w:t>B</w:t>
      </w:r>
      <w:r w:rsidRPr="00B5546F" w:rsidR="0028042A">
        <w:t>arnet</w:t>
      </w:r>
      <w:r w:rsidRPr="00B5546F">
        <w:t>t</w:t>
      </w:r>
      <w:r w:rsidRPr="00B5546F" w:rsidR="00FA2E32">
        <w:t xml:space="preserve"> </w:t>
      </w:r>
      <w:r w:rsidRPr="00B5546F">
        <w:t>consequentials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front,</w:t>
      </w:r>
      <w:r w:rsidRPr="00B5546F" w:rsidR="00FA2E32">
        <w:t xml:space="preserve"> </w:t>
      </w:r>
      <w:r w:rsidRPr="00B5546F">
        <w:t>which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 w:rsidR="001E1CF5">
        <w:t>course</w:t>
      </w:r>
      <w:r w:rsidRPr="00B5546F" w:rsidR="00FA2E32">
        <w:t xml:space="preserve"> </w:t>
      </w:r>
      <w:r w:rsidRPr="00B5546F">
        <w:t>additional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£2</w:t>
      </w:r>
      <w:r w:rsidRPr="00B5546F" w:rsidR="00FA2E32">
        <w:t xml:space="preserve"> </w:t>
      </w:r>
      <w:r w:rsidRPr="00B5546F">
        <w:t>billion</w:t>
      </w:r>
      <w:r w:rsidRPr="00B5546F" w:rsidR="00FA2E32">
        <w:t xml:space="preserve"> </w:t>
      </w:r>
      <w:r w:rsidRPr="00B5546F">
        <w:t>provided</w:t>
      </w:r>
      <w:r w:rsidRPr="00B5546F" w:rsidR="00FA2E32">
        <w:t xml:space="preserve"> </w:t>
      </w:r>
      <w:r w:rsidRPr="00B5546F">
        <w:t>through</w:t>
      </w:r>
      <w:r w:rsidRPr="00B5546F" w:rsidR="00FA2E32">
        <w:t xml:space="preserve"> </w:t>
      </w:r>
      <w:r w:rsidRPr="00B5546F">
        <w:t>this</w:t>
      </w:r>
      <w:r w:rsidRPr="00B5546F" w:rsidR="00FA2E32">
        <w:t xml:space="preserve"> </w:t>
      </w:r>
      <w:r w:rsidRPr="00B5546F">
        <w:t>support.</w:t>
      </w:r>
      <w:r w:rsidRPr="00B5546F" w:rsidR="00FA2E32">
        <w:t xml:space="preserve"> </w:t>
      </w:r>
    </w:p>
    <w:p w:rsidR="0028042A" w:rsidRPr="00B5546F" w:rsidP="0028042A">
      <w:pPr>
        <w:pStyle w:val="Answer"/>
      </w:pPr>
      <w:r w:rsidRPr="00B5546F">
        <w:t>It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part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Northern</w:t>
      </w:r>
      <w:r w:rsidRPr="00B5546F" w:rsidR="00FA2E32">
        <w:t xml:space="preserve"> </w:t>
      </w:r>
      <w:r w:rsidRPr="00B5546F">
        <w:t>Ireland</w:t>
      </w:r>
      <w:r w:rsidRPr="00B5546F" w:rsidR="00FA2E32">
        <w:t xml:space="preserve"> </w:t>
      </w:r>
      <w:r w:rsidRPr="00B5546F">
        <w:t>Office’s</w:t>
      </w:r>
      <w:r w:rsidRPr="00B5546F" w:rsidR="00FA2E32">
        <w:t xml:space="preserve"> </w:t>
      </w:r>
      <w:r w:rsidRPr="00B5546F">
        <w:t>role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look</w:t>
      </w:r>
      <w:r w:rsidRPr="00B5546F" w:rsidR="00FA2E32">
        <w:t xml:space="preserve"> </w:t>
      </w:r>
      <w:r w:rsidRPr="00B5546F">
        <w:t>at</w:t>
      </w:r>
      <w:r w:rsidRPr="00B5546F" w:rsidR="00FA2E32">
        <w:t xml:space="preserve"> </w:t>
      </w:r>
      <w:r w:rsidRPr="00B5546F">
        <w:t>where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can</w:t>
      </w:r>
      <w:r w:rsidRPr="00B5546F" w:rsidR="00FA2E32">
        <w:t xml:space="preserve"> </w:t>
      </w:r>
      <w:r w:rsidRPr="00B5546F">
        <w:t>add</w:t>
      </w:r>
      <w:r w:rsidRPr="00B5546F" w:rsidR="00FA2E32">
        <w:t xml:space="preserve"> </w:t>
      </w:r>
      <w:r w:rsidRPr="00B5546F">
        <w:t>value,</w:t>
      </w:r>
      <w:r w:rsidRPr="00B5546F" w:rsidR="00FA2E32">
        <w:t xml:space="preserve"> </w:t>
      </w:r>
      <w:r w:rsidRPr="00B5546F">
        <w:t>including</w:t>
      </w:r>
      <w:r w:rsidRPr="00B5546F" w:rsidR="00FA2E32">
        <w:t xml:space="preserve"> </w:t>
      </w:r>
      <w:r w:rsidRPr="00B5546F">
        <w:t>with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Covid</w:t>
      </w:r>
      <w:r w:rsidRPr="00B5546F" w:rsidR="00FA2E32">
        <w:t xml:space="preserve"> </w:t>
      </w:r>
      <w:r w:rsidRPr="00B5546F">
        <w:t>recovery</w:t>
      </w:r>
      <w:r w:rsidRPr="00B5546F" w:rsidR="00FA2E32">
        <w:t xml:space="preserve"> </w:t>
      </w:r>
      <w:r w:rsidRPr="00B5546F">
        <w:t>process,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ensure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pr</w:t>
      </w:r>
      <w:r w:rsidRPr="00B5546F" w:rsidR="00DB1645">
        <w:t>operly</w:t>
      </w:r>
      <w:r w:rsidRPr="00B5546F" w:rsidR="00FA2E32">
        <w:t xml:space="preserve"> </w:t>
      </w:r>
      <w:r w:rsidRPr="00B5546F" w:rsidR="00FF3B5D">
        <w:t xml:space="preserve">funded. It </w:t>
      </w:r>
      <w:r w:rsidRPr="00B5546F" w:rsidR="00DB1645">
        <w:t>is</w:t>
      </w:r>
      <w:r w:rsidRPr="00B5546F" w:rsidR="00FA2E32">
        <w:t xml:space="preserve"> </w:t>
      </w:r>
      <w:r w:rsidRPr="00B5546F" w:rsidR="00DB1645">
        <w:t>something</w:t>
      </w:r>
      <w:r w:rsidRPr="00B5546F" w:rsidR="00FA2E32">
        <w:t xml:space="preserve"> </w:t>
      </w:r>
      <w:r w:rsidRPr="00B5546F" w:rsidR="00DB1645">
        <w:t>we</w:t>
      </w:r>
      <w:r w:rsidRPr="00B5546F" w:rsidR="00FA2E32">
        <w:t xml:space="preserve"> </w:t>
      </w:r>
      <w:r w:rsidRPr="00B5546F" w:rsidR="00DB1645">
        <w:t>will</w:t>
      </w:r>
      <w:r w:rsidRPr="00B5546F" w:rsidR="00FA2E32">
        <w:t xml:space="preserve"> </w:t>
      </w:r>
      <w:r w:rsidRPr="00B5546F" w:rsidR="00DB1645">
        <w:t>always</w:t>
      </w:r>
      <w:r w:rsidRPr="00B5546F" w:rsidR="00FA2E32">
        <w:t xml:space="preserve"> </w:t>
      </w:r>
      <w:r w:rsidRPr="00B5546F" w:rsidR="00DB1645">
        <w:t>engage</w:t>
      </w:r>
      <w:r w:rsidRPr="00B5546F" w:rsidR="00FA2E32">
        <w:t xml:space="preserve"> </w:t>
      </w:r>
      <w:r w:rsidRPr="00B5546F" w:rsidR="00DB1645">
        <w:t>in,</w:t>
      </w:r>
      <w:r w:rsidRPr="00B5546F" w:rsidR="00FA2E32">
        <w:t xml:space="preserve"> </w:t>
      </w:r>
      <w:r w:rsidRPr="00B5546F" w:rsidR="00DB1645">
        <w:t>but</w:t>
      </w:r>
      <w:r w:rsidRPr="00B5546F" w:rsidR="00FA2E32">
        <w:t xml:space="preserve"> </w:t>
      </w:r>
      <w:r w:rsidRPr="00B5546F" w:rsidR="00DB1645">
        <w:t>that</w:t>
      </w:r>
      <w:r w:rsidRPr="00B5546F" w:rsidR="00FA2E32">
        <w:t xml:space="preserve"> </w:t>
      </w:r>
      <w:r w:rsidRPr="00B5546F" w:rsidR="00DB1645">
        <w:t>is</w:t>
      </w:r>
      <w:r w:rsidRPr="00B5546F" w:rsidR="00FA2E32">
        <w:t xml:space="preserve"> </w:t>
      </w:r>
      <w:r w:rsidRPr="00B5546F" w:rsidR="00DB1645">
        <w:t>not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say</w:t>
      </w:r>
      <w:r w:rsidRPr="00B5546F" w:rsidR="00FA2E32">
        <w:t xml:space="preserve"> </w:t>
      </w:r>
      <w:r w:rsidRPr="00B5546F" w:rsidR="00DB1645">
        <w:t>that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want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reopen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package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was</w:t>
      </w:r>
      <w:r w:rsidRPr="00B5546F" w:rsidR="00FA2E32">
        <w:t xml:space="preserve"> </w:t>
      </w:r>
      <w:r w:rsidRPr="00B5546F">
        <w:t>agreed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New</w:t>
      </w:r>
      <w:r w:rsidRPr="00B5546F" w:rsidR="00FA2E32">
        <w:t xml:space="preserve"> </w:t>
      </w:r>
      <w:r w:rsidRPr="00B5546F" w:rsidR="00DB1645">
        <w:t>D</w:t>
      </w:r>
      <w:r w:rsidRPr="00B5546F">
        <w:t>ecade,</w:t>
      </w:r>
      <w:r w:rsidRPr="00B5546F" w:rsidR="00FA2E32">
        <w:t xml:space="preserve"> </w:t>
      </w:r>
      <w:r w:rsidRPr="00B5546F">
        <w:t>New</w:t>
      </w:r>
      <w:r w:rsidRPr="00B5546F" w:rsidR="00FA2E32">
        <w:t xml:space="preserve"> </w:t>
      </w:r>
      <w:r w:rsidRPr="00B5546F" w:rsidR="00DB1645">
        <w:t>A</w:t>
      </w:r>
      <w:r w:rsidRPr="00B5546F">
        <w:t>pproach</w:t>
      </w:r>
      <w:r w:rsidRPr="00B5546F" w:rsidR="00DB1645">
        <w:t>.</w:t>
      </w:r>
      <w:r w:rsidRPr="00B5546F" w:rsidR="00FA2E32">
        <w:t xml:space="preserve"> </w:t>
      </w:r>
      <w:r w:rsidRPr="00B5546F" w:rsidR="00DB1645">
        <w:t>That</w:t>
      </w:r>
      <w:r w:rsidRPr="00B5546F" w:rsidR="00FA2E32">
        <w:t xml:space="preserve"> </w:t>
      </w:r>
      <w:r w:rsidRPr="00B5546F" w:rsidR="00DB1645">
        <w:t>is</w:t>
      </w:r>
      <w:r w:rsidRPr="00B5546F" w:rsidR="00FA2E32">
        <w:t xml:space="preserve"> </w:t>
      </w:r>
      <w:r w:rsidRPr="00B5546F" w:rsidR="00DB1645">
        <w:t>the</w:t>
      </w:r>
      <w:r w:rsidRPr="00B5546F" w:rsidR="00FA2E32">
        <w:t xml:space="preserve"> </w:t>
      </w:r>
      <w:r w:rsidRPr="00B5546F" w:rsidR="00DB1645">
        <w:t>package</w:t>
      </w:r>
      <w:r w:rsidRPr="00B5546F" w:rsidR="00FA2E32">
        <w:t xml:space="preserve"> </w:t>
      </w:r>
      <w:r w:rsidRPr="00B5546F" w:rsidR="00DB1645">
        <w:t>that</w:t>
      </w:r>
      <w:r w:rsidRPr="00B5546F" w:rsidR="00FA2E32">
        <w:t xml:space="preserve"> </w:t>
      </w:r>
      <w:r w:rsidRPr="00B5546F" w:rsidR="00DB1645">
        <w:t>is</w:t>
      </w:r>
      <w:r w:rsidRPr="00B5546F" w:rsidR="00FA2E32">
        <w:t xml:space="preserve"> </w:t>
      </w:r>
      <w:r w:rsidRPr="00B5546F" w:rsidR="00DB1645">
        <w:t>there.</w:t>
      </w:r>
      <w:r w:rsidRPr="00B5546F" w:rsidR="00FA2E32">
        <w:t xml:space="preserve"> </w:t>
      </w:r>
      <w:r w:rsidRPr="00B5546F" w:rsidR="00DB1645">
        <w:t>That</w:t>
      </w:r>
      <w:r w:rsidRPr="00B5546F" w:rsidR="00FA2E32">
        <w:t xml:space="preserve"> </w:t>
      </w:r>
      <w:r w:rsidRPr="00B5546F" w:rsidR="00DB1645">
        <w:t>is</w:t>
      </w:r>
      <w:r w:rsidRPr="00B5546F" w:rsidR="00FA2E32">
        <w:t xml:space="preserve"> </w:t>
      </w:r>
      <w:r w:rsidRPr="00B5546F" w:rsidR="00DB1645">
        <w:t>what</w:t>
      </w:r>
      <w:r w:rsidRPr="00B5546F" w:rsidR="00FA2E32">
        <w:t xml:space="preserve"> </w:t>
      </w:r>
      <w:r w:rsidRPr="00B5546F" w:rsidR="00DB1645">
        <w:t>is</w:t>
      </w:r>
      <w:r w:rsidRPr="00B5546F" w:rsidR="00FA2E32">
        <w:t xml:space="preserve"> </w:t>
      </w:r>
      <w:r w:rsidRPr="00B5546F" w:rsidR="00DB1645">
        <w:t>being</w:t>
      </w:r>
      <w:r w:rsidRPr="00B5546F" w:rsidR="00FA2E32">
        <w:t xml:space="preserve"> </w:t>
      </w:r>
      <w:r w:rsidRPr="00B5546F" w:rsidR="00DB1645">
        <w:t>delivered</w:t>
      </w:r>
      <w:r w:rsidRPr="00B5546F" w:rsidR="00FA2E32">
        <w:t xml:space="preserve"> </w:t>
      </w:r>
      <w:r w:rsidRPr="00B5546F" w:rsidR="00DB1645">
        <w:t>and</w:t>
      </w:r>
      <w:r w:rsidRPr="00B5546F" w:rsidR="00FA2E32">
        <w:t xml:space="preserve"> </w:t>
      </w:r>
      <w:r w:rsidRPr="00B5546F" w:rsidR="00DB1645">
        <w:t>a</w:t>
      </w:r>
      <w:r w:rsidRPr="00B5546F" w:rsidR="00FA2E32">
        <w:t xml:space="preserve"> </w:t>
      </w:r>
      <w:r w:rsidRPr="00B5546F" w:rsidR="00DB1645">
        <w:t>substantial</w:t>
      </w:r>
      <w:r w:rsidRPr="00B5546F" w:rsidR="00FA2E32">
        <w:t xml:space="preserve"> </w:t>
      </w:r>
      <w:r w:rsidRPr="00B5546F" w:rsidR="00DB1645">
        <w:t>part</w:t>
      </w:r>
      <w:r w:rsidRPr="00B5546F" w:rsidR="00FA2E32">
        <w:t xml:space="preserve"> </w:t>
      </w:r>
      <w:r w:rsidRPr="00B5546F" w:rsidR="00DB1645">
        <w:t>of</w:t>
      </w:r>
      <w:r w:rsidRPr="00B5546F" w:rsidR="00FA2E32">
        <w:t xml:space="preserve"> </w:t>
      </w:r>
      <w:r w:rsidRPr="00B5546F" w:rsidR="00DB1645">
        <w:t>it</w:t>
      </w:r>
      <w:r w:rsidRPr="00B5546F" w:rsidR="00FA2E32">
        <w:t xml:space="preserve"> </w:t>
      </w:r>
      <w:r w:rsidRPr="00B5546F" w:rsidR="00DB1645">
        <w:t>has</w:t>
      </w:r>
      <w:r w:rsidRPr="00B5546F" w:rsidR="00FA2E32">
        <w:t xml:space="preserve"> </w:t>
      </w:r>
      <w:r w:rsidRPr="00B5546F" w:rsidR="00DB1645">
        <w:t>already</w:t>
      </w:r>
      <w:r w:rsidRPr="00B5546F" w:rsidR="00FA2E32">
        <w:t xml:space="preserve"> </w:t>
      </w:r>
      <w:r w:rsidRPr="00B5546F" w:rsidR="00DB1645">
        <w:t>been</w:t>
      </w:r>
      <w:r w:rsidRPr="00B5546F" w:rsidR="00FA2E32">
        <w:t xml:space="preserve"> </w:t>
      </w:r>
      <w:r w:rsidRPr="00B5546F" w:rsidR="00DB1645">
        <w:t>delivered.</w:t>
      </w:r>
      <w:r w:rsidRPr="00B5546F" w:rsidR="00FA2E32">
        <w:t xml:space="preserve"> </w:t>
      </w:r>
      <w:r w:rsidRPr="00B5546F" w:rsidR="00DB1645">
        <w:t>We</w:t>
      </w:r>
      <w:r w:rsidRPr="00B5546F" w:rsidR="00FA2E32">
        <w:t xml:space="preserve"> </w:t>
      </w:r>
      <w:r w:rsidRPr="00B5546F" w:rsidR="00DB1645">
        <w:t>are</w:t>
      </w:r>
      <w:r w:rsidRPr="00B5546F" w:rsidR="00FA2E32">
        <w:t xml:space="preserve"> </w:t>
      </w:r>
      <w:r w:rsidRPr="00B5546F" w:rsidR="00DB1645">
        <w:t>seeing</w:t>
      </w:r>
      <w:r w:rsidRPr="00B5546F" w:rsidR="00FA2E32">
        <w:t xml:space="preserve"> </w:t>
      </w:r>
      <w:r w:rsidRPr="00B5546F" w:rsidR="00DB1645">
        <w:t>real</w:t>
      </w:r>
      <w:r w:rsidRPr="00B5546F" w:rsidR="00FA2E32">
        <w:t xml:space="preserve"> </w:t>
      </w:r>
      <w:r w:rsidRPr="00B5546F" w:rsidR="00DB1645">
        <w:t>changes</w:t>
      </w:r>
      <w:r w:rsidRPr="00B5546F" w:rsidR="00FA2E32">
        <w:t xml:space="preserve"> </w:t>
      </w:r>
      <w:r w:rsidRPr="00B5546F" w:rsidR="00DB1645">
        <w:t>as</w:t>
      </w:r>
      <w:r w:rsidRPr="00B5546F" w:rsidR="00FA2E32">
        <w:t xml:space="preserve"> </w:t>
      </w:r>
      <w:r w:rsidRPr="00B5546F" w:rsidR="00DB1645">
        <w:t>a</w:t>
      </w:r>
      <w:r w:rsidRPr="00B5546F" w:rsidR="00FA2E32">
        <w:t xml:space="preserve"> </w:t>
      </w:r>
      <w:r w:rsidRPr="00B5546F" w:rsidR="00DB1645">
        <w:t>result</w:t>
      </w:r>
      <w:r w:rsidRPr="00B5546F" w:rsidR="00FA2E32">
        <w:t xml:space="preserve"> </w:t>
      </w:r>
      <w:r w:rsidRPr="00B5546F" w:rsidR="00DB1645">
        <w:t>of</w:t>
      </w:r>
      <w:r w:rsidRPr="00B5546F" w:rsidR="00FA2E32">
        <w:t xml:space="preserve"> </w:t>
      </w:r>
      <w:r w:rsidRPr="00B5546F" w:rsidR="00DB1645">
        <w:t>that</w:t>
      </w:r>
      <w:r w:rsidRPr="00B5546F" w:rsidR="00FA2E32">
        <w:t xml:space="preserve"> </w:t>
      </w:r>
      <w:r w:rsidRPr="00B5546F" w:rsidR="00DB1645">
        <w:t>and</w:t>
      </w:r>
      <w:r w:rsidRPr="00B5546F" w:rsidR="00FA2E32">
        <w:t xml:space="preserve"> </w:t>
      </w:r>
      <w:r w:rsidRPr="00B5546F" w:rsidR="00DB1645">
        <w:t>I</w:t>
      </w:r>
      <w:r w:rsidRPr="00B5546F" w:rsidR="00FA2E32">
        <w:t xml:space="preserve"> </w:t>
      </w:r>
      <w:r w:rsidRPr="00B5546F" w:rsidR="00DB1645">
        <w:t>welcome</w:t>
      </w:r>
      <w:r w:rsidRPr="00B5546F" w:rsidR="00FA2E32">
        <w:t xml:space="preserve"> </w:t>
      </w:r>
      <w:r w:rsidRPr="00B5546F" w:rsidR="00DB1645">
        <w:t>that.</w:t>
      </w:r>
    </w:p>
    <w:p w:rsidR="0020120D" w:rsidRPr="00B5546F" w:rsidP="0028042A">
      <w:pPr>
        <w:pStyle w:val="Question"/>
      </w:pPr>
      <w:sdt>
        <w:sdtPr>
          <w:alias w:val="Member"/>
          <w:tag w:val="&lt;Member mnisId='4494' dodsId='72275'&gt;"/>
          <w:id w:val="1032003428"/>
          <w:placeholder>
            <w:docPart w:val="DefaultPlaceholder_1082065158"/>
          </w:placeholder>
          <w:richText/>
        </w:sdtPr>
        <w:sdtContent>
          <w:r w:rsidRPr="00B5546F" w:rsidR="0028042A">
            <w:rPr>
              <w:b/>
            </w:rPr>
            <w:t>Chair:</w:t>
          </w:r>
        </w:sdtContent>
      </w:sdt>
      <w:r w:rsidRPr="00B5546F" w:rsidR="00FA2E32">
        <w:t xml:space="preserve"> </w:t>
      </w:r>
      <w:r w:rsidRPr="00B5546F" w:rsidR="0028042A">
        <w:t>Minister,</w:t>
      </w:r>
      <w:r w:rsidRPr="00B5546F" w:rsidR="00FA2E32">
        <w:t xml:space="preserve"> </w:t>
      </w:r>
      <w:r w:rsidRPr="00B5546F" w:rsidR="0028042A">
        <w:t>are</w:t>
      </w:r>
      <w:r w:rsidRPr="00B5546F" w:rsidR="00FA2E32">
        <w:t xml:space="preserve"> </w:t>
      </w:r>
      <w:r w:rsidRPr="00B5546F" w:rsidR="0028042A">
        <w:t>you</w:t>
      </w:r>
      <w:r w:rsidRPr="00B5546F" w:rsidR="00FA2E32">
        <w:t xml:space="preserve"> </w:t>
      </w:r>
      <w:r w:rsidRPr="00B5546F" w:rsidR="0028042A">
        <w:t>able</w:t>
      </w:r>
      <w:r w:rsidRPr="00B5546F" w:rsidR="00FA2E32">
        <w:t xml:space="preserve"> </w:t>
      </w:r>
      <w:r w:rsidRPr="00B5546F" w:rsidR="0028042A">
        <w:t>to</w:t>
      </w:r>
      <w:r w:rsidRPr="00B5546F" w:rsidR="00FA2E32">
        <w:t xml:space="preserve"> </w:t>
      </w:r>
      <w:r w:rsidRPr="00B5546F" w:rsidR="0028042A">
        <w:t>confirm</w:t>
      </w:r>
      <w:r w:rsidRPr="00B5546F" w:rsidR="00FA2E32">
        <w:t xml:space="preserve"> </w:t>
      </w:r>
      <w:r w:rsidRPr="00B5546F" w:rsidR="0028042A">
        <w:t>whether</w:t>
      </w:r>
      <w:r w:rsidRPr="00B5546F" w:rsidR="00FA2E32">
        <w:t xml:space="preserve"> </w:t>
      </w:r>
      <w:r w:rsidRPr="00B5546F" w:rsidR="0028042A">
        <w:t>there</w:t>
      </w:r>
      <w:r w:rsidRPr="00B5546F" w:rsidR="00FA2E32">
        <w:t xml:space="preserve"> </w:t>
      </w:r>
      <w:r w:rsidRPr="00B5546F" w:rsidR="0028042A">
        <w:t>will</w:t>
      </w:r>
      <w:r w:rsidRPr="00B5546F" w:rsidR="00FA2E32">
        <w:t xml:space="preserve"> </w:t>
      </w:r>
      <w:r w:rsidRPr="00B5546F" w:rsidR="0028042A">
        <w:t>be</w:t>
      </w:r>
      <w:r w:rsidRPr="00B5546F" w:rsidR="00FA2E32">
        <w:t xml:space="preserve"> </w:t>
      </w:r>
      <w:r w:rsidRPr="00B5546F" w:rsidR="00DB1645">
        <w:t>consequentials</w:t>
      </w:r>
      <w:r w:rsidRPr="00B5546F" w:rsidR="00FA2E32">
        <w:t xml:space="preserve"> </w:t>
      </w:r>
      <w:r w:rsidRPr="00B5546F" w:rsidR="00DB1645">
        <w:t>to</w:t>
      </w:r>
      <w:r w:rsidRPr="00B5546F" w:rsidR="00FA2E32">
        <w:t xml:space="preserve"> </w:t>
      </w:r>
      <w:r w:rsidRPr="00B5546F" w:rsidR="00DB1645">
        <w:t>Northern</w:t>
      </w:r>
      <w:r w:rsidRPr="00B5546F" w:rsidR="00FA2E32">
        <w:t xml:space="preserve"> </w:t>
      </w:r>
      <w:r w:rsidRPr="00B5546F" w:rsidR="00DB1645">
        <w:t>Ireland</w:t>
      </w:r>
      <w:r w:rsidRPr="00B5546F" w:rsidR="00FA2E32">
        <w:t xml:space="preserve"> </w:t>
      </w:r>
      <w:r w:rsidRPr="00B5546F" w:rsidR="00DB1645">
        <w:t>as</w:t>
      </w:r>
      <w:r w:rsidRPr="00B5546F" w:rsidR="00FA2E32">
        <w:t xml:space="preserve"> </w:t>
      </w:r>
      <w:r w:rsidRPr="00B5546F" w:rsidR="00DB1645">
        <w:t>a</w:t>
      </w:r>
      <w:r w:rsidRPr="00B5546F" w:rsidR="00FA2E32">
        <w:t xml:space="preserve"> </w:t>
      </w:r>
      <w:r w:rsidRPr="00B5546F" w:rsidR="00DB1645">
        <w:t>result</w:t>
      </w:r>
      <w:r w:rsidRPr="00B5546F" w:rsidR="00FA2E32">
        <w:t xml:space="preserve"> </w:t>
      </w:r>
      <w:r w:rsidRPr="00B5546F" w:rsidR="00DB1645">
        <w:t>of</w:t>
      </w:r>
      <w:r w:rsidRPr="00B5546F" w:rsidR="00FA2E32">
        <w:t xml:space="preserve"> </w:t>
      </w:r>
      <w:r w:rsidRPr="00B5546F" w:rsidR="00DB1645">
        <w:t>the</w:t>
      </w:r>
      <w:r w:rsidRPr="00B5546F" w:rsidR="00FA2E32">
        <w:t xml:space="preserve"> </w:t>
      </w:r>
      <w:r w:rsidRPr="00B5546F" w:rsidR="00FF3B5D">
        <w:t>announcement</w:t>
      </w:r>
      <w:r w:rsidRPr="00B5546F" w:rsidR="00FA2E32">
        <w:t xml:space="preserve"> </w:t>
      </w:r>
      <w:r w:rsidRPr="00B5546F" w:rsidR="00DB1645">
        <w:t>with</w:t>
      </w:r>
      <w:r w:rsidRPr="00B5546F" w:rsidR="00FA2E32">
        <w:t xml:space="preserve"> </w:t>
      </w:r>
      <w:r w:rsidRPr="00B5546F" w:rsidR="00DB1645">
        <w:t>regards</w:t>
      </w:r>
      <w:r w:rsidRPr="00B5546F" w:rsidR="00FA2E32">
        <w:t xml:space="preserve"> </w:t>
      </w:r>
      <w:r w:rsidRPr="00B5546F" w:rsidR="00DB1645">
        <w:t>to</w:t>
      </w:r>
      <w:r w:rsidRPr="00B5546F" w:rsidR="00FA2E32">
        <w:t xml:space="preserve"> </w:t>
      </w:r>
      <w:r w:rsidRPr="00B5546F" w:rsidR="00DB1645">
        <w:t>free</w:t>
      </w:r>
      <w:r w:rsidRPr="00B5546F" w:rsidR="00FA2E32">
        <w:t xml:space="preserve"> </w:t>
      </w:r>
      <w:r w:rsidRPr="00B5546F" w:rsidR="00DB1645">
        <w:t>school</w:t>
      </w:r>
      <w:r w:rsidRPr="00B5546F" w:rsidR="00FA2E32">
        <w:t xml:space="preserve"> </w:t>
      </w:r>
      <w:r w:rsidRPr="00B5546F" w:rsidR="00DB1645">
        <w:t>meals</w:t>
      </w:r>
      <w:r w:rsidRPr="00B5546F" w:rsidR="00FA2E32">
        <w:t xml:space="preserve"> </w:t>
      </w:r>
      <w:r w:rsidRPr="00B5546F" w:rsidR="00DB1645">
        <w:t>yesterday?</w:t>
      </w:r>
    </w:p>
    <w:p w:rsidR="0028042A" w:rsidRPr="00B5546F" w:rsidP="0028042A">
      <w:pPr>
        <w:pStyle w:val="Answer"/>
      </w:pPr>
      <w:sdt>
        <w:sdtPr>
          <w:alias w:val="Witness"/>
          <w:id w:val="607086437"/>
          <w:placeholder>
            <w:docPart w:val="DefaultPlaceholder_1082065158"/>
          </w:placeholder>
          <w:richText/>
        </w:sdtPr>
        <w:sdtContent>
          <w:r w:rsidR="00AE0EA3">
            <w:rPr>
              <w:b/>
              <w:i/>
              <w:iCs/>
            </w:rPr>
            <w:t>Mr Walker:</w:t>
          </w:r>
          <w:r w:rsidRPr="00B5546F" w:rsidR="00FA2E32">
            <w:rPr>
              <w:b/>
            </w:rPr>
            <w:t xml:space="preserve"> </w:t>
          </w:r>
        </w:sdtContent>
      </w:sdt>
      <w:r w:rsidRPr="00B5546F">
        <w:t>I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asked</w:t>
      </w:r>
      <w:r w:rsidRPr="00B5546F" w:rsidR="00FA2E32">
        <w:t xml:space="preserve"> </w:t>
      </w:r>
      <w:r w:rsidRPr="00B5546F" w:rsidR="00DB1645">
        <w:t>our</w:t>
      </w:r>
      <w:r w:rsidRPr="00B5546F" w:rsidR="00FA2E32">
        <w:t xml:space="preserve"> </w:t>
      </w:r>
      <w:r w:rsidRPr="00B5546F" w:rsidR="00DB1645">
        <w:t>officials</w:t>
      </w:r>
      <w:r w:rsidRPr="00B5546F" w:rsidR="00FA2E32">
        <w:t xml:space="preserve"> </w:t>
      </w:r>
      <w:r w:rsidRPr="00B5546F" w:rsidR="00DB1645">
        <w:t>about</w:t>
      </w:r>
      <w:r w:rsidRPr="00B5546F" w:rsidR="00FF3B5D">
        <w:t xml:space="preserve"> this</w:t>
      </w:r>
      <w:r w:rsidRPr="00B5546F" w:rsidR="00DB1645">
        <w:t>.</w:t>
      </w:r>
      <w:r w:rsidRPr="00B5546F" w:rsidR="00FA2E32">
        <w:t xml:space="preserve"> </w:t>
      </w:r>
      <w:r w:rsidRPr="00B5546F" w:rsidR="00DB1645">
        <w:t>I</w:t>
      </w:r>
      <w:r w:rsidRPr="00B5546F" w:rsidR="00FA2E32">
        <w:t xml:space="preserve"> </w:t>
      </w:r>
      <w:r w:rsidRPr="00B5546F" w:rsidR="00DB1645">
        <w:t>see</w:t>
      </w:r>
      <w:r w:rsidRPr="00B5546F" w:rsidR="00FA2E32">
        <w:t xml:space="preserve"> </w:t>
      </w:r>
      <w:r w:rsidRPr="00B5546F" w:rsidR="00DB1645">
        <w:t>that</w:t>
      </w:r>
      <w:r w:rsidRPr="00B5546F" w:rsidR="00FA2E32">
        <w:t xml:space="preserve"> </w:t>
      </w:r>
      <w:r w:rsidRPr="00B5546F" w:rsidR="00DB1645">
        <w:t>a</w:t>
      </w:r>
      <w:r w:rsidRPr="00B5546F" w:rsidR="00FA2E32">
        <w:t xml:space="preserve"> </w:t>
      </w:r>
      <w:r w:rsidRPr="00B5546F" w:rsidR="00DB1645">
        <w:t>number</w:t>
      </w:r>
      <w:r w:rsidRPr="00B5546F" w:rsidR="00FA2E32">
        <w:t xml:space="preserve"> </w:t>
      </w:r>
      <w:r w:rsidRPr="00B5546F" w:rsidR="00DB1645">
        <w:t>of</w:t>
      </w:r>
      <w:r w:rsidRPr="00B5546F" w:rsidR="00FA2E32">
        <w:t xml:space="preserve"> </w:t>
      </w:r>
      <w:r w:rsidRPr="00B5546F" w:rsidR="00DB1645">
        <w:t>the</w:t>
      </w:r>
      <w:r w:rsidRPr="00B5546F" w:rsidR="00FA2E32">
        <w:t xml:space="preserve"> </w:t>
      </w:r>
      <w:r w:rsidRPr="00B5546F" w:rsidR="00DB1645">
        <w:t>industrious</w:t>
      </w:r>
      <w:r w:rsidRPr="00B5546F" w:rsidR="00FA2E32">
        <w:t xml:space="preserve"> </w:t>
      </w:r>
      <w:r w:rsidRPr="00B5546F" w:rsidR="00DB1645">
        <w:t>members</w:t>
      </w:r>
      <w:r w:rsidRPr="00B5546F" w:rsidR="00FA2E32">
        <w:t xml:space="preserve"> </w:t>
      </w:r>
      <w:r w:rsidRPr="00B5546F" w:rsidR="00DB1645">
        <w:t>of</w:t>
      </w:r>
      <w:r w:rsidRPr="00B5546F" w:rsidR="00FA2E32">
        <w:t xml:space="preserve"> </w:t>
      </w:r>
      <w:r w:rsidRPr="00B5546F" w:rsidR="00DB1645">
        <w:t>your</w:t>
      </w:r>
      <w:r w:rsidRPr="00B5546F" w:rsidR="00FA2E32">
        <w:t xml:space="preserve"> </w:t>
      </w:r>
      <w:r w:rsidRPr="00B5546F" w:rsidR="00DB1645">
        <w:t>Committee</w:t>
      </w:r>
      <w:r w:rsidRPr="00B5546F" w:rsidR="00FA2E32">
        <w:t xml:space="preserve"> </w:t>
      </w:r>
      <w:r w:rsidRPr="00B5546F" w:rsidR="00DB1645">
        <w:t>have</w:t>
      </w:r>
      <w:r w:rsidRPr="00B5546F" w:rsidR="00FA2E32">
        <w:t xml:space="preserve"> </w:t>
      </w:r>
      <w:r w:rsidRPr="00B5546F" w:rsidR="00DB1645">
        <w:t>already</w:t>
      </w:r>
      <w:r w:rsidRPr="00B5546F" w:rsidR="00FA2E32">
        <w:t xml:space="preserve"> </w:t>
      </w:r>
      <w:r w:rsidRPr="00B5546F" w:rsidR="00DB1645">
        <w:t>been</w:t>
      </w:r>
      <w:r w:rsidRPr="00B5546F" w:rsidR="00FA2E32">
        <w:t xml:space="preserve"> </w:t>
      </w:r>
      <w:r w:rsidRPr="00B5546F" w:rsidR="00DB1645">
        <w:t>tweeting</w:t>
      </w:r>
      <w:r w:rsidRPr="00B5546F" w:rsidR="00FA2E32">
        <w:t xml:space="preserve"> </w:t>
      </w:r>
      <w:r w:rsidRPr="00B5546F" w:rsidR="00DB1645">
        <w:t>about</w:t>
      </w:r>
      <w:r w:rsidRPr="00B5546F" w:rsidR="00FA2E32">
        <w:t xml:space="preserve"> </w:t>
      </w:r>
      <w:r w:rsidRPr="00B5546F" w:rsidR="00DB1645">
        <w:t>that.</w:t>
      </w:r>
      <w:r w:rsidRPr="00B5546F" w:rsidR="00FA2E32">
        <w:t xml:space="preserve"> </w:t>
      </w:r>
      <w:r w:rsidRPr="00B5546F" w:rsidR="00DB1645">
        <w:t>I</w:t>
      </w:r>
      <w:r w:rsidRPr="00B5546F" w:rsidR="00FA2E32">
        <w:t xml:space="preserve"> </w:t>
      </w:r>
      <w:r w:rsidRPr="00B5546F" w:rsidR="00DB1645">
        <w:t>have</w:t>
      </w:r>
      <w:r w:rsidRPr="00B5546F" w:rsidR="00FA2E32">
        <w:t xml:space="preserve"> </w:t>
      </w:r>
      <w:r w:rsidRPr="00B5546F" w:rsidR="00DB1645">
        <w:t>not</w:t>
      </w:r>
      <w:r w:rsidRPr="00B5546F" w:rsidR="00FA2E32">
        <w:t xml:space="preserve"> </w:t>
      </w:r>
      <w:r w:rsidRPr="00B5546F" w:rsidR="00DB1645">
        <w:t>had</w:t>
      </w:r>
      <w:r w:rsidRPr="00B5546F" w:rsidR="00FA2E32">
        <w:t xml:space="preserve"> </w:t>
      </w:r>
      <w:r w:rsidRPr="00B5546F" w:rsidR="00DB1645">
        <w:t>the</w:t>
      </w:r>
      <w:r w:rsidRPr="00B5546F" w:rsidR="00FA2E32">
        <w:t xml:space="preserve"> </w:t>
      </w:r>
      <w:r w:rsidRPr="00B5546F" w:rsidR="00DB1645">
        <w:t>answer</w:t>
      </w:r>
      <w:r w:rsidRPr="00B5546F" w:rsidR="00FA2E32">
        <w:t xml:space="preserve"> </w:t>
      </w:r>
      <w:r w:rsidRPr="00B5546F" w:rsidR="00DB1645">
        <w:t>yet</w:t>
      </w:r>
      <w:r w:rsidRPr="00B5546F" w:rsidR="00FF3B5D">
        <w:t>,</w:t>
      </w:r>
      <w:r w:rsidRPr="00B5546F" w:rsidR="00FA2E32">
        <w:t xml:space="preserve"> </w:t>
      </w:r>
      <w:r w:rsidRPr="00B5546F" w:rsidR="00DB1645">
        <w:t>but</w:t>
      </w:r>
      <w:r w:rsidRPr="00B5546F" w:rsidR="00FA2E32">
        <w:t xml:space="preserve"> </w:t>
      </w:r>
      <w:r w:rsidRPr="00B5546F" w:rsidR="00DB1645">
        <w:t>logically</w:t>
      </w:r>
      <w:r w:rsidRPr="00B5546F" w:rsidR="00FA2E32">
        <w:t xml:space="preserve"> </w:t>
      </w:r>
      <w:r w:rsidRPr="00B5546F" w:rsidR="00DB1645">
        <w:t>I</w:t>
      </w:r>
      <w:r w:rsidRPr="00B5546F" w:rsidR="00FA2E32">
        <w:t xml:space="preserve"> </w:t>
      </w:r>
      <w:r w:rsidRPr="00B5546F" w:rsidR="00DB1645">
        <w:t>would</w:t>
      </w:r>
      <w:r w:rsidRPr="00B5546F" w:rsidR="00FA2E32">
        <w:t xml:space="preserve"> </w:t>
      </w:r>
      <w:r w:rsidRPr="00B5546F" w:rsidR="00DB1645">
        <w:t>have</w:t>
      </w:r>
      <w:r w:rsidRPr="00B5546F" w:rsidR="00FA2E32">
        <w:t xml:space="preserve"> </w:t>
      </w:r>
      <w:r w:rsidRPr="00B5546F" w:rsidR="00DB1645">
        <w:t>thought</w:t>
      </w:r>
      <w:r w:rsidRPr="00B5546F" w:rsidR="00FA2E32">
        <w:t xml:space="preserve"> </w:t>
      </w:r>
      <w:r w:rsidRPr="00B5546F" w:rsidR="00DB1645">
        <w:t>that</w:t>
      </w:r>
      <w:r w:rsidRPr="00B5546F" w:rsidR="00FA2E32">
        <w:t xml:space="preserve"> </w:t>
      </w:r>
      <w:r w:rsidRPr="00B5546F" w:rsidR="00DB1645">
        <w:t>there</w:t>
      </w:r>
      <w:r w:rsidRPr="00B5546F" w:rsidR="00FA2E32">
        <w:t xml:space="preserve"> </w:t>
      </w:r>
      <w:r w:rsidRPr="00B5546F" w:rsidR="00DB1645">
        <w:t>would</w:t>
      </w:r>
      <w:r w:rsidRPr="00B5546F" w:rsidR="00FA2E32">
        <w:t xml:space="preserve"> </w:t>
      </w:r>
      <w:r w:rsidRPr="00B5546F" w:rsidR="00DB1645">
        <w:t>be.</w:t>
      </w:r>
    </w:p>
    <w:p w:rsidR="0028042A" w:rsidRPr="00B5546F" w:rsidP="0028042A">
      <w:pPr>
        <w:pStyle w:val="Question"/>
      </w:pPr>
      <w:sdt>
        <w:sdtPr>
          <w:alias w:val="Member"/>
          <w:tag w:val="&lt;Member mnisId='4494' dodsId='72275'&gt;"/>
          <w:id w:val="1120188399"/>
          <w:placeholder>
            <w:docPart w:val="DefaultPlaceholder_1082065158"/>
          </w:placeholder>
          <w:richText/>
        </w:sdtPr>
        <w:sdtContent>
          <w:r w:rsidRPr="00B5546F">
            <w:rPr>
              <w:b/>
            </w:rPr>
            <w:t>Chair:</w:t>
          </w:r>
        </w:sdtContent>
      </w:sdt>
      <w:r w:rsidRPr="00B5546F" w:rsidR="00FA2E32">
        <w:t xml:space="preserve"> </w:t>
      </w:r>
      <w:r w:rsidRPr="00B5546F">
        <w:t>You</w:t>
      </w:r>
      <w:r w:rsidRPr="00B5546F" w:rsidR="00FA2E32">
        <w:t xml:space="preserve"> </w:t>
      </w:r>
      <w:r w:rsidRPr="00B5546F">
        <w:t>would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making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case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Treasury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 w:rsidR="00DB1645">
        <w:t>that</w:t>
      </w:r>
      <w:r w:rsidRPr="00B5546F" w:rsidR="00FA2E32">
        <w:t xml:space="preserve"> </w:t>
      </w:r>
      <w:r w:rsidRPr="00B5546F">
        <w:t>should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case.</w:t>
      </w:r>
    </w:p>
    <w:p w:rsidR="0028042A" w:rsidRPr="00B5546F" w:rsidP="0028042A">
      <w:pPr>
        <w:pStyle w:val="Answer"/>
      </w:pPr>
      <w:sdt>
        <w:sdtPr>
          <w:alias w:val="Witness"/>
          <w:id w:val="1331185377"/>
          <w:placeholder>
            <w:docPart w:val="DefaultPlaceholder_1082065158"/>
          </w:placeholder>
          <w:richText/>
        </w:sdtPr>
        <w:sdtContent>
          <w:r w:rsidR="00AE0EA3">
            <w:rPr>
              <w:b/>
              <w:i/>
              <w:iCs/>
            </w:rPr>
            <w:t>Mr Walker:</w:t>
          </w:r>
          <w:r w:rsidRPr="00B5546F" w:rsidR="00FA2E32">
            <w:rPr>
              <w:b/>
            </w:rPr>
            <w:t xml:space="preserve"> </w:t>
          </w:r>
        </w:sdtContent>
      </w:sdt>
      <w:r w:rsidRPr="00B5546F">
        <w:t>Of</w:t>
      </w:r>
      <w:r w:rsidRPr="00B5546F" w:rsidR="00FA2E32">
        <w:t xml:space="preserve"> </w:t>
      </w:r>
      <w:r w:rsidRPr="00B5546F">
        <w:t>course</w:t>
      </w:r>
      <w:r w:rsidRPr="00B5546F" w:rsidR="00FF3B5D">
        <w:t>, but</w:t>
      </w:r>
      <w:r w:rsidRPr="00B5546F" w:rsidR="00FA2E32">
        <w:t xml:space="preserve"> </w:t>
      </w:r>
      <w:r w:rsidRPr="00B5546F">
        <w:t>I</w:t>
      </w:r>
      <w:r w:rsidRPr="00B5546F" w:rsidR="00FA2E32">
        <w:t xml:space="preserve"> </w:t>
      </w:r>
      <w:r w:rsidRPr="00B5546F">
        <w:t>am</w:t>
      </w:r>
      <w:r w:rsidRPr="00B5546F" w:rsidR="00FA2E32">
        <w:t xml:space="preserve"> </w:t>
      </w:r>
      <w:r w:rsidRPr="00B5546F">
        <w:t>awaiting</w:t>
      </w:r>
      <w:r w:rsidRPr="00B5546F" w:rsidR="00FA2E32">
        <w:t xml:space="preserve"> </w:t>
      </w:r>
      <w:r w:rsidRPr="00B5546F">
        <w:t>further</w:t>
      </w:r>
      <w:r w:rsidRPr="00B5546F" w:rsidR="00FA2E32">
        <w:t xml:space="preserve"> </w:t>
      </w:r>
      <w:r w:rsidRPr="00B5546F" w:rsidR="00DB1645">
        <w:t>in</w:t>
      </w:r>
      <w:r w:rsidRPr="00B5546F">
        <w:t>f</w:t>
      </w:r>
      <w:r w:rsidRPr="00B5546F" w:rsidR="00DB1645">
        <w:t>o</w:t>
      </w:r>
      <w:r w:rsidRPr="00B5546F">
        <w:t>rmation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front</w:t>
      </w:r>
      <w:r w:rsidRPr="00B5546F" w:rsidR="00FF3B5D">
        <w:t xml:space="preserve">. </w:t>
      </w:r>
      <w:r w:rsidRPr="00B5546F" w:rsidR="00DB1645">
        <w:t>I</w:t>
      </w:r>
      <w:r w:rsidRPr="00B5546F" w:rsidR="00FA2E32">
        <w:t xml:space="preserve"> </w:t>
      </w:r>
      <w:r w:rsidRPr="00B5546F" w:rsidR="00DB1645">
        <w:t>cannot</w:t>
      </w:r>
      <w:r w:rsidRPr="00B5546F" w:rsidR="00FA2E32">
        <w:t xml:space="preserve"> </w:t>
      </w:r>
      <w:r w:rsidRPr="00B5546F" w:rsidR="00DB1645">
        <w:t>absolutely</w:t>
      </w:r>
      <w:r w:rsidRPr="00B5546F" w:rsidR="00FA2E32">
        <w:t xml:space="preserve"> </w:t>
      </w:r>
      <w:r w:rsidRPr="00B5546F" w:rsidR="00DB1645">
        <w:t>100%</w:t>
      </w:r>
      <w:r w:rsidRPr="00B5546F" w:rsidR="00FA2E32">
        <w:t xml:space="preserve"> </w:t>
      </w:r>
      <w:r w:rsidRPr="00B5546F" w:rsidR="00DB1645">
        <w:t>confirm</w:t>
      </w:r>
      <w:r w:rsidRPr="00B5546F" w:rsidR="00FA2E32">
        <w:t xml:space="preserve"> </w:t>
      </w:r>
      <w:r w:rsidRPr="00B5546F" w:rsidR="00DB1645">
        <w:t>that</w:t>
      </w:r>
      <w:r w:rsidRPr="00B5546F" w:rsidR="00FA2E32">
        <w:t xml:space="preserve"> </w:t>
      </w:r>
      <w:r w:rsidRPr="00B5546F" w:rsidR="00DB1645">
        <w:t>that</w:t>
      </w:r>
      <w:r w:rsidRPr="00B5546F" w:rsidR="00FA2E32">
        <w:t xml:space="preserve"> </w:t>
      </w:r>
      <w:r w:rsidRPr="00B5546F" w:rsidR="00DB1645">
        <w:t>is</w:t>
      </w:r>
      <w:r w:rsidRPr="00B5546F" w:rsidR="00FA2E32">
        <w:t xml:space="preserve"> </w:t>
      </w:r>
      <w:r w:rsidRPr="00B5546F" w:rsidR="00DB1645">
        <w:t>the</w:t>
      </w:r>
      <w:r w:rsidRPr="00B5546F" w:rsidR="00FA2E32">
        <w:t xml:space="preserve"> </w:t>
      </w:r>
      <w:r w:rsidRPr="00B5546F" w:rsidR="00FF3B5D">
        <w:t>decision we make,</w:t>
      </w:r>
      <w:r w:rsidRPr="00B5546F" w:rsidR="00FA2E32">
        <w:t xml:space="preserve"> </w:t>
      </w:r>
      <w:r w:rsidRPr="00B5546F" w:rsidR="00DB1645">
        <w:t>but</w:t>
      </w:r>
      <w:r w:rsidRPr="00B5546F" w:rsidR="00FA2E32">
        <w:t xml:space="preserve"> </w:t>
      </w:r>
      <w:r w:rsidRPr="00B5546F" w:rsidR="00DB1645">
        <w:t>it</w:t>
      </w:r>
      <w:r w:rsidRPr="00B5546F" w:rsidR="00FA2E32">
        <w:t xml:space="preserve"> </w:t>
      </w:r>
      <w:r w:rsidRPr="00B5546F" w:rsidR="00DB1645">
        <w:t>seems</w:t>
      </w:r>
      <w:r w:rsidRPr="00B5546F" w:rsidR="00FA2E32">
        <w:t xml:space="preserve"> </w:t>
      </w:r>
      <w:r w:rsidRPr="00B5546F" w:rsidR="00DB1645">
        <w:t>to</w:t>
      </w:r>
      <w:r w:rsidRPr="00B5546F" w:rsidR="00FA2E32">
        <w:t xml:space="preserve"> </w:t>
      </w:r>
      <w:r w:rsidRPr="00B5546F" w:rsidR="00DB1645">
        <w:t>me</w:t>
      </w:r>
      <w:r w:rsidRPr="00B5546F" w:rsidR="00FA2E32">
        <w:t xml:space="preserve"> </w:t>
      </w:r>
      <w:r w:rsidRPr="00B5546F" w:rsidR="00DB1645">
        <w:t>that</w:t>
      </w:r>
      <w:r w:rsidRPr="00B5546F" w:rsidR="00FA2E32">
        <w:t xml:space="preserve"> </w:t>
      </w:r>
      <w:r w:rsidRPr="00B5546F" w:rsidR="00DB1645">
        <w:t>that</w:t>
      </w:r>
      <w:r w:rsidRPr="00B5546F" w:rsidR="00FA2E32">
        <w:t xml:space="preserve"> </w:t>
      </w:r>
      <w:r w:rsidRPr="00B5546F" w:rsidR="00DB1645">
        <w:t>would</w:t>
      </w:r>
      <w:r w:rsidRPr="00B5546F" w:rsidR="00FA2E32">
        <w:t xml:space="preserve"> </w:t>
      </w:r>
      <w:r w:rsidRPr="00B5546F" w:rsidR="00DB1645">
        <w:t>make</w:t>
      </w:r>
      <w:r w:rsidRPr="00B5546F" w:rsidR="00FA2E32">
        <w:t xml:space="preserve"> </w:t>
      </w:r>
      <w:r w:rsidRPr="00B5546F" w:rsidR="00DB1645">
        <w:t>sense.</w:t>
      </w:r>
    </w:p>
    <w:p w:rsidR="0028042A" w:rsidRPr="00B5546F" w:rsidP="0028042A">
      <w:pPr>
        <w:pStyle w:val="Question"/>
      </w:pPr>
      <w:sdt>
        <w:sdtPr>
          <w:alias w:val="Member"/>
          <w:tag w:val="&lt;Member mnisId='4129' dodsId='33629'&gt;"/>
          <w:id w:val="1567604194"/>
          <w:placeholder>
            <w:docPart w:val="DefaultPlaceholder_1082065158"/>
          </w:placeholder>
          <w:richText/>
        </w:sdtPr>
        <w:sdtContent>
          <w:r w:rsidRPr="00B5546F">
            <w:rPr>
              <w:b/>
            </w:rPr>
            <w:t>Ian</w:t>
          </w:r>
          <w:r w:rsidRPr="00B5546F" w:rsidR="00FA2E32">
            <w:rPr>
              <w:b/>
            </w:rPr>
            <w:t xml:space="preserve"> </w:t>
          </w:r>
          <w:r w:rsidRPr="00B5546F">
            <w:rPr>
              <w:b/>
            </w:rPr>
            <w:t>Paisley:</w:t>
          </w:r>
        </w:sdtContent>
      </w:sdt>
      <w:r w:rsidRPr="00B5546F" w:rsidR="00FA2E32">
        <w:t xml:space="preserve"> </w:t>
      </w:r>
      <w:r w:rsidRPr="00B5546F">
        <w:t>Would</w:t>
      </w:r>
      <w:r w:rsidRPr="00B5546F" w:rsidR="00FA2E32">
        <w:t xml:space="preserve"> </w:t>
      </w:r>
      <w:r w:rsidRPr="00B5546F" w:rsidR="00DB1645">
        <w:t>HMG</w:t>
      </w:r>
      <w:r w:rsidRPr="00B5546F" w:rsidR="00FA2E32">
        <w:t xml:space="preserve"> </w:t>
      </w:r>
      <w:r w:rsidRPr="00B5546F" w:rsidR="00DB1645">
        <w:t>be</w:t>
      </w:r>
      <w:r w:rsidRPr="00B5546F" w:rsidR="00FA2E32">
        <w:t xml:space="preserve"> </w:t>
      </w:r>
      <w:r w:rsidRPr="00B5546F" w:rsidR="00DB1645">
        <w:t>paying</w:t>
      </w:r>
      <w:r w:rsidRPr="00B5546F" w:rsidR="00FA2E32">
        <w:t xml:space="preserve"> </w:t>
      </w:r>
      <w:r w:rsidRPr="00B5546F" w:rsidR="00DB1645">
        <w:t>for</w:t>
      </w:r>
      <w:r w:rsidRPr="00B5546F" w:rsidR="00FA2E32">
        <w:t xml:space="preserve"> </w:t>
      </w:r>
      <w:r w:rsidRPr="00B5546F" w:rsidR="00DB1645">
        <w:t>it</w:t>
      </w:r>
      <w:r w:rsidRPr="00B5546F" w:rsidR="00FA2E32">
        <w:t xml:space="preserve"> </w:t>
      </w:r>
      <w:r w:rsidRPr="00B5546F" w:rsidR="00DB1645">
        <w:t>instead</w:t>
      </w:r>
      <w:r w:rsidRPr="00B5546F" w:rsidR="00FA2E32">
        <w:t xml:space="preserve"> </w:t>
      </w:r>
      <w:r w:rsidRPr="00B5546F" w:rsidR="00DB1645">
        <w:t>of</w:t>
      </w:r>
      <w:r w:rsidRPr="00B5546F" w:rsidR="00FA2E32">
        <w:t xml:space="preserve"> </w:t>
      </w:r>
      <w:r w:rsidRPr="00B5546F" w:rsidR="00DB1645">
        <w:t>the</w:t>
      </w:r>
      <w:r w:rsidRPr="00B5546F" w:rsidR="00FA2E32">
        <w:t xml:space="preserve"> </w:t>
      </w:r>
      <w:r w:rsidRPr="00B5546F" w:rsidR="00DB1645">
        <w:t>Executive?</w:t>
      </w:r>
      <w:r w:rsidRPr="00B5546F" w:rsidR="00FA2E32">
        <w:t xml:space="preserve"> </w:t>
      </w:r>
      <w:r w:rsidRPr="00B5546F" w:rsidR="00DB1645">
        <w:t>Is</w:t>
      </w:r>
      <w:r w:rsidRPr="00B5546F" w:rsidR="00FA2E32">
        <w:t xml:space="preserve"> </w:t>
      </w:r>
      <w:r w:rsidRPr="00B5546F" w:rsidR="00DB1645">
        <w:t>that</w:t>
      </w:r>
      <w:r w:rsidRPr="00B5546F" w:rsidR="00FA2E32">
        <w:t xml:space="preserve"> </w:t>
      </w:r>
      <w:r w:rsidRPr="00B5546F" w:rsidR="00DB1645">
        <w:t>what</w:t>
      </w:r>
      <w:r w:rsidRPr="00B5546F" w:rsidR="00FA2E32">
        <w:t xml:space="preserve"> </w:t>
      </w:r>
      <w:r w:rsidRPr="00B5546F" w:rsidR="00DB1645">
        <w:t>the</w:t>
      </w:r>
      <w:r w:rsidRPr="00B5546F" w:rsidR="00FA2E32">
        <w:t xml:space="preserve"> </w:t>
      </w:r>
      <w:r w:rsidRPr="00B5546F" w:rsidR="00DB1645">
        <w:t>Minister</w:t>
      </w:r>
      <w:r w:rsidRPr="00B5546F" w:rsidR="00FA2E32">
        <w:t xml:space="preserve"> </w:t>
      </w:r>
      <w:r w:rsidRPr="00B5546F" w:rsidR="00DB1645">
        <w:t>is</w:t>
      </w:r>
      <w:r w:rsidRPr="00B5546F" w:rsidR="00FA2E32">
        <w:t xml:space="preserve"> </w:t>
      </w:r>
      <w:r w:rsidRPr="00B5546F" w:rsidR="00DB1645">
        <w:t>telling</w:t>
      </w:r>
      <w:r w:rsidRPr="00B5546F" w:rsidR="00FA2E32">
        <w:t xml:space="preserve"> </w:t>
      </w:r>
      <w:r w:rsidRPr="00B5546F" w:rsidR="00DB1645">
        <w:t>us?</w:t>
      </w:r>
    </w:p>
    <w:p w:rsidR="0028042A" w:rsidRPr="00B5546F" w:rsidP="0028042A">
      <w:pPr>
        <w:pStyle w:val="Answer"/>
      </w:pPr>
      <w:sdt>
        <w:sdtPr>
          <w:alias w:val="Witness"/>
          <w:id w:val="1049420061"/>
          <w:placeholder>
            <w:docPart w:val="DefaultPlaceholder_1082065158"/>
          </w:placeholder>
          <w:richText/>
        </w:sdtPr>
        <w:sdtContent>
          <w:r w:rsidR="00AE0EA3">
            <w:rPr>
              <w:b/>
              <w:i/>
              <w:iCs/>
            </w:rPr>
            <w:t>Mr Walker:</w:t>
          </w:r>
          <w:r w:rsidRPr="00B5546F" w:rsidR="00FA2E32">
            <w:rPr>
              <w:b/>
            </w:rPr>
            <w:t xml:space="preserve"> </w:t>
          </w:r>
        </w:sdtContent>
      </w:sdt>
      <w:r w:rsidRPr="00B5546F">
        <w:t>No,</w:t>
      </w:r>
      <w:r w:rsidRPr="00B5546F" w:rsidR="00FA2E32">
        <w:t xml:space="preserve"> </w:t>
      </w:r>
      <w:r w:rsidRPr="00B5546F">
        <w:t>I</w:t>
      </w:r>
      <w:r w:rsidRPr="00B5546F" w:rsidR="00FA2E32">
        <w:t xml:space="preserve"> </w:t>
      </w:r>
      <w:r w:rsidRPr="00B5546F">
        <w:t>am</w:t>
      </w:r>
      <w:r w:rsidRPr="00B5546F" w:rsidR="00FA2E32">
        <w:t xml:space="preserve"> </w:t>
      </w:r>
      <w:r w:rsidRPr="00B5546F">
        <w:t>saying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there</w:t>
      </w:r>
      <w:r w:rsidRPr="00B5546F" w:rsidR="00FA2E32">
        <w:t xml:space="preserve"> </w:t>
      </w:r>
      <w:r w:rsidRPr="00B5546F">
        <w:t>would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 w:rsidR="00DB1645">
        <w:t>Barnett</w:t>
      </w:r>
      <w:r w:rsidRPr="00B5546F" w:rsidR="00FA2E32">
        <w:t xml:space="preserve"> </w:t>
      </w:r>
      <w:r w:rsidRPr="00B5546F" w:rsidR="00DB1645">
        <w:t>consequentials</w:t>
      </w:r>
      <w:r w:rsidRPr="00B5546F" w:rsidR="00FA2E32">
        <w:t xml:space="preserve"> </w:t>
      </w:r>
      <w:r w:rsidRPr="00B5546F" w:rsidR="00DB1645">
        <w:t>of</w:t>
      </w:r>
      <w:r w:rsidRPr="00B5546F" w:rsidR="00FA2E32">
        <w:t xml:space="preserve"> </w:t>
      </w:r>
      <w:r w:rsidRPr="00B5546F" w:rsidR="00DB1645">
        <w:t>a</w:t>
      </w:r>
      <w:r w:rsidRPr="00B5546F" w:rsidR="00FA2E32">
        <w:t xml:space="preserve"> </w:t>
      </w:r>
      <w:r w:rsidRPr="00B5546F" w:rsidR="00DB1645">
        <w:t>decision</w:t>
      </w:r>
      <w:r w:rsidRPr="00B5546F" w:rsidR="00FA2E32">
        <w:t xml:space="preserve"> </w:t>
      </w:r>
      <w:r w:rsidRPr="00B5546F" w:rsidR="00DB1645">
        <w:t>reached</w:t>
      </w:r>
      <w:r w:rsidRPr="00B5546F" w:rsidR="00FA2E32">
        <w:t xml:space="preserve"> </w:t>
      </w:r>
      <w:r w:rsidRPr="00B5546F" w:rsidR="00DB1645">
        <w:t>about</w:t>
      </w:r>
      <w:r w:rsidRPr="00B5546F" w:rsidR="00FA2E32">
        <w:t xml:space="preserve"> </w:t>
      </w:r>
      <w:r w:rsidRPr="00B5546F" w:rsidR="00DB1645">
        <w:t>this</w:t>
      </w:r>
      <w:r w:rsidRPr="00B5546F" w:rsidR="00FA2E32">
        <w:t xml:space="preserve"> </w:t>
      </w:r>
      <w:r w:rsidRPr="00B5546F" w:rsidR="00DB1645">
        <w:t>in</w:t>
      </w:r>
      <w:r w:rsidRPr="00B5546F" w:rsidR="00FA2E32">
        <w:t xml:space="preserve"> </w:t>
      </w:r>
      <w:r w:rsidRPr="00B5546F" w:rsidR="00DB1645">
        <w:t>England.</w:t>
      </w:r>
    </w:p>
    <w:p w:rsidR="0028042A" w:rsidRPr="00B5546F" w:rsidP="0028042A">
      <w:pPr>
        <w:pStyle w:val="Question"/>
      </w:pPr>
      <w:sdt>
        <w:sdtPr>
          <w:alias w:val="Member"/>
          <w:tag w:val="&lt;Member mnisId='4494' dodsId='72275'&gt;"/>
          <w:id w:val="-1135326910"/>
          <w:placeholder>
            <w:docPart w:val="DefaultPlaceholder_1082065158"/>
          </w:placeholder>
          <w:richText/>
        </w:sdtPr>
        <w:sdtContent>
          <w:r w:rsidRPr="00B5546F">
            <w:rPr>
              <w:b/>
            </w:rPr>
            <w:t>Chair:</w:t>
          </w:r>
        </w:sdtContent>
      </w:sdt>
      <w:r w:rsidRPr="00B5546F" w:rsidR="00FA2E32">
        <w:t xml:space="preserve"> </w:t>
      </w:r>
      <w:r w:rsidRPr="00B5546F">
        <w:t>There</w:t>
      </w:r>
      <w:r w:rsidRPr="00B5546F" w:rsidR="00FA2E32">
        <w:t xml:space="preserve"> </w:t>
      </w:r>
      <w:r w:rsidRPr="00B5546F">
        <w:t>will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 w:rsidR="00DB1645">
        <w:t>B</w:t>
      </w:r>
      <w:r w:rsidRPr="00B5546F">
        <w:t>arnet</w:t>
      </w:r>
      <w:r w:rsidRPr="00B5546F" w:rsidR="00DB1645">
        <w:t>t</w:t>
      </w:r>
      <w:r w:rsidRPr="00B5546F" w:rsidR="00FA2E32">
        <w:t xml:space="preserve"> </w:t>
      </w:r>
      <w:r w:rsidRPr="00B5546F">
        <w:t>consequential</w:t>
      </w:r>
      <w:r w:rsidRPr="00B5546F" w:rsidR="00FA2E32">
        <w:t xml:space="preserve"> </w:t>
      </w:r>
      <w:r w:rsidRPr="00B5546F" w:rsidR="00DB1645">
        <w:t>through</w:t>
      </w:r>
      <w:r w:rsidRPr="00B5546F" w:rsidR="00FA2E32">
        <w:t xml:space="preserve"> </w:t>
      </w:r>
      <w:r w:rsidRPr="00B5546F" w:rsidR="00DB1645">
        <w:t>to</w:t>
      </w:r>
      <w:r w:rsidRPr="00B5546F" w:rsidR="00FA2E32">
        <w:t xml:space="preserve"> </w:t>
      </w:r>
      <w:r w:rsidRPr="00B5546F" w:rsidR="00DB1645">
        <w:t>the</w:t>
      </w:r>
      <w:r w:rsidRPr="00B5546F" w:rsidR="00FA2E32">
        <w:t xml:space="preserve"> </w:t>
      </w:r>
      <w:r w:rsidRPr="00B5546F" w:rsidR="00DB1645">
        <w:t>Executive</w:t>
      </w:r>
      <w:r w:rsidRPr="00B5546F" w:rsidR="00FA2E32">
        <w:t xml:space="preserve"> </w:t>
      </w:r>
      <w:r w:rsidRPr="00B5546F" w:rsidR="00DB1645">
        <w:t>following</w:t>
      </w:r>
      <w:r w:rsidRPr="00B5546F" w:rsidR="00FA2E32">
        <w:t xml:space="preserve"> </w:t>
      </w:r>
      <w:r w:rsidRPr="00B5546F" w:rsidR="00DB1645">
        <w:t>the</w:t>
      </w:r>
      <w:r w:rsidRPr="00B5546F" w:rsidR="00FA2E32">
        <w:t xml:space="preserve"> </w:t>
      </w:r>
      <w:r w:rsidRPr="00B5546F" w:rsidR="00DB1645">
        <w:t>decision</w:t>
      </w:r>
      <w:r w:rsidRPr="00B5546F" w:rsidR="00FA2E32">
        <w:t xml:space="preserve"> </w:t>
      </w:r>
      <w:r w:rsidRPr="00B5546F" w:rsidR="00DB1645">
        <w:t>of</w:t>
      </w:r>
      <w:r w:rsidRPr="00B5546F" w:rsidR="00FA2E32">
        <w:t xml:space="preserve"> </w:t>
      </w:r>
      <w:r w:rsidRPr="00B5546F" w:rsidR="00DB1645">
        <w:t>the</w:t>
      </w:r>
      <w:r w:rsidRPr="00B5546F" w:rsidR="00FA2E32">
        <w:t xml:space="preserve"> </w:t>
      </w:r>
      <w:r w:rsidRPr="00B5546F" w:rsidR="00DB1645">
        <w:t>Government</w:t>
      </w:r>
      <w:r w:rsidRPr="00B5546F" w:rsidR="00FA2E32">
        <w:t xml:space="preserve"> </w:t>
      </w:r>
      <w:r w:rsidRPr="00B5546F" w:rsidR="00DB1645">
        <w:t>yesterday</w:t>
      </w:r>
      <w:r w:rsidRPr="00B5546F">
        <w:t>.</w:t>
      </w:r>
    </w:p>
    <w:p w:rsidR="0028042A" w:rsidRPr="00B5546F" w:rsidP="0028042A">
      <w:pPr>
        <w:pStyle w:val="Answer"/>
      </w:pPr>
      <w:sdt>
        <w:sdtPr>
          <w:alias w:val="Witness"/>
          <w:id w:val="-1780790775"/>
          <w:placeholder>
            <w:docPart w:val="DefaultPlaceholder_1082065158"/>
          </w:placeholder>
          <w:richText/>
        </w:sdtPr>
        <w:sdtContent>
          <w:r w:rsidR="00AE0EA3">
            <w:rPr>
              <w:b/>
              <w:i/>
              <w:iCs/>
            </w:rPr>
            <w:t>Mr Walker:</w:t>
          </w:r>
          <w:r w:rsidRPr="00B5546F" w:rsidR="00FA2E32">
            <w:rPr>
              <w:b/>
            </w:rPr>
            <w:t xml:space="preserve"> </w:t>
          </w:r>
        </w:sdtContent>
      </w:sdt>
      <w:r w:rsidRPr="00B5546F">
        <w:t>That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my</w:t>
      </w:r>
      <w:r w:rsidRPr="00B5546F" w:rsidR="00FA2E32">
        <w:t xml:space="preserve"> </w:t>
      </w:r>
      <w:r w:rsidRPr="00B5546F">
        <w:t>assumption</w:t>
      </w:r>
      <w:r w:rsidRPr="00B5546F" w:rsidR="00FA2E32">
        <w:t xml:space="preserve"> </w:t>
      </w:r>
      <w:r w:rsidRPr="00B5546F">
        <w:t>but,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I</w:t>
      </w:r>
      <w:r w:rsidRPr="00B5546F" w:rsidR="00FA2E32">
        <w:t xml:space="preserve"> </w:t>
      </w:r>
      <w:r w:rsidRPr="00B5546F">
        <w:t>say,</w:t>
      </w:r>
      <w:r w:rsidRPr="00B5546F" w:rsidR="00FA2E32">
        <w:t xml:space="preserve"> </w:t>
      </w:r>
      <w:r w:rsidRPr="00B5546F">
        <w:t>I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asked</w:t>
      </w:r>
      <w:r w:rsidRPr="00B5546F" w:rsidR="00FA2E32">
        <w:t xml:space="preserve"> </w:t>
      </w:r>
      <w:r w:rsidRPr="00B5546F" w:rsidR="00DB1645">
        <w:t>for</w:t>
      </w:r>
      <w:r w:rsidRPr="00B5546F" w:rsidR="00FA2E32">
        <w:t xml:space="preserve"> </w:t>
      </w:r>
      <w:r w:rsidRPr="00B5546F" w:rsidR="00DB1645">
        <w:t>more</w:t>
      </w:r>
      <w:r w:rsidRPr="00B5546F" w:rsidR="00FA2E32">
        <w:t xml:space="preserve"> </w:t>
      </w:r>
      <w:r w:rsidRPr="00B5546F" w:rsidR="00DB1645">
        <w:t>detail</w:t>
      </w:r>
      <w:r w:rsidRPr="00B5546F" w:rsidR="00FA2E32">
        <w:t xml:space="preserve"> </w:t>
      </w:r>
      <w:r w:rsidRPr="00B5546F" w:rsidR="00DB1645">
        <w:t>and</w:t>
      </w:r>
      <w:r w:rsidRPr="00B5546F" w:rsidR="00FA2E32">
        <w:t xml:space="preserve"> </w:t>
      </w:r>
      <w:r w:rsidRPr="00B5546F" w:rsidR="00DB1645">
        <w:t>I</w:t>
      </w:r>
      <w:r w:rsidRPr="00B5546F" w:rsidR="00FA2E32">
        <w:t xml:space="preserve"> </w:t>
      </w:r>
      <w:r w:rsidRPr="00B5546F" w:rsidR="00DB1645">
        <w:t>have</w:t>
      </w:r>
      <w:r w:rsidRPr="00B5546F" w:rsidR="00FA2E32">
        <w:t xml:space="preserve"> </w:t>
      </w:r>
      <w:r w:rsidRPr="00B5546F" w:rsidR="00DB1645">
        <w:t>yet</w:t>
      </w:r>
      <w:r w:rsidRPr="00B5546F" w:rsidR="00FA2E32">
        <w:t xml:space="preserve"> </w:t>
      </w:r>
      <w:r w:rsidRPr="00B5546F" w:rsidR="00DB1645">
        <w:t>to</w:t>
      </w:r>
      <w:r w:rsidRPr="00B5546F" w:rsidR="00FA2E32">
        <w:t xml:space="preserve"> </w:t>
      </w:r>
      <w:r w:rsidRPr="00B5546F" w:rsidR="00DB1645">
        <w:t>hear</w:t>
      </w:r>
      <w:r w:rsidRPr="00B5546F" w:rsidR="00FA2E32">
        <w:t xml:space="preserve"> </w:t>
      </w:r>
      <w:r w:rsidRPr="00B5546F" w:rsidR="00DB1645">
        <w:t>back.</w:t>
      </w:r>
      <w:r w:rsidRPr="00B5546F" w:rsidR="00FA2E32">
        <w:t xml:space="preserve"> </w:t>
      </w:r>
      <w:r w:rsidRPr="00B5546F" w:rsidR="00DB1645">
        <w:t>I</w:t>
      </w:r>
      <w:r w:rsidRPr="00B5546F" w:rsidR="00FA2E32">
        <w:t xml:space="preserve"> </w:t>
      </w:r>
      <w:r w:rsidRPr="00B5546F" w:rsidR="00DB1645">
        <w:t>will</w:t>
      </w:r>
      <w:r w:rsidRPr="00B5546F" w:rsidR="00FA2E32">
        <w:t xml:space="preserve"> </w:t>
      </w:r>
      <w:r w:rsidRPr="00B5546F" w:rsidR="00DB1645">
        <w:t>write</w:t>
      </w:r>
      <w:r w:rsidRPr="00B5546F" w:rsidR="00FA2E32">
        <w:t xml:space="preserve"> </w:t>
      </w:r>
      <w:r w:rsidRPr="00B5546F" w:rsidR="00DB1645">
        <w:t>to</w:t>
      </w:r>
      <w:r w:rsidRPr="00B5546F" w:rsidR="00FA2E32">
        <w:t xml:space="preserve"> </w:t>
      </w:r>
      <w:r w:rsidRPr="00B5546F" w:rsidR="00DB1645">
        <w:t>you</w:t>
      </w:r>
      <w:r w:rsidRPr="00B5546F" w:rsidR="00FA2E32">
        <w:t xml:space="preserve"> </w:t>
      </w:r>
      <w:r w:rsidRPr="00B5546F" w:rsidR="00DB1645">
        <w:t>if</w:t>
      </w:r>
      <w:r w:rsidRPr="00B5546F" w:rsidR="00FA2E32">
        <w:t xml:space="preserve"> </w:t>
      </w:r>
      <w:r w:rsidRPr="00B5546F" w:rsidR="00DB1645">
        <w:t>there</w:t>
      </w:r>
      <w:r w:rsidRPr="00B5546F" w:rsidR="00FA2E32">
        <w:t xml:space="preserve"> </w:t>
      </w:r>
      <w:r w:rsidRPr="00B5546F" w:rsidR="00DB1645">
        <w:t>is</w:t>
      </w:r>
      <w:r w:rsidRPr="00B5546F" w:rsidR="00FA2E32">
        <w:t xml:space="preserve"> </w:t>
      </w:r>
      <w:r w:rsidRPr="00B5546F" w:rsidR="00DB1645">
        <w:t>any</w:t>
      </w:r>
      <w:r w:rsidRPr="00B5546F" w:rsidR="00FA2E32">
        <w:t xml:space="preserve"> </w:t>
      </w:r>
      <w:r w:rsidRPr="00B5546F" w:rsidR="00DB1645">
        <w:t>change</w:t>
      </w:r>
      <w:r w:rsidRPr="00B5546F" w:rsidR="00FA2E32">
        <w:t xml:space="preserve"> </w:t>
      </w:r>
      <w:r w:rsidRPr="00B5546F" w:rsidR="00DB1645">
        <w:t>to</w:t>
      </w:r>
      <w:r w:rsidRPr="00B5546F" w:rsidR="00FA2E32">
        <w:t xml:space="preserve"> </w:t>
      </w:r>
      <w:r w:rsidRPr="00B5546F" w:rsidR="00DB1645">
        <w:t>that.</w:t>
      </w:r>
    </w:p>
    <w:p w:rsidR="0028042A" w:rsidRPr="00B5546F" w:rsidP="00DB1645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494' dodsId='72275'&gt;"/>
          <w:id w:val="1549421676"/>
          <w:placeholder>
            <w:docPart w:val="DefaultPlaceholder_1082065158"/>
          </w:placeholder>
          <w:richText/>
        </w:sdtPr>
        <w:sdtContent>
          <w:r w:rsidRPr="00B5546F">
            <w:rPr>
              <w:b/>
            </w:rPr>
            <w:t>Chair:</w:t>
          </w:r>
        </w:sdtContent>
      </w:sdt>
      <w:r w:rsidRPr="00B5546F" w:rsidR="00FA2E32">
        <w:t xml:space="preserve"> </w:t>
      </w:r>
      <w:r w:rsidRPr="00B5546F">
        <w:t>Minister,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are</w:t>
      </w:r>
      <w:r w:rsidRPr="00B5546F" w:rsidR="00FA2E32">
        <w:t xml:space="preserve"> </w:t>
      </w:r>
      <w:r w:rsidRPr="00B5546F">
        <w:t>grateful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you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that.</w:t>
      </w:r>
      <w:r w:rsidRPr="00B5546F" w:rsidR="00FA2E32">
        <w:t xml:space="preserve"> </w:t>
      </w:r>
      <w:r w:rsidRPr="00B5546F" w:rsidR="00761B2A">
        <w:t xml:space="preserve">If </w:t>
      </w:r>
      <w:r w:rsidRPr="00B5546F" w:rsidR="00DB1645">
        <w:t>there</w:t>
      </w:r>
      <w:r w:rsidRPr="00B5546F" w:rsidR="00FA2E32">
        <w:t xml:space="preserve"> </w:t>
      </w:r>
      <w:r w:rsidRPr="00B5546F" w:rsidR="00DB1645">
        <w:t>is</w:t>
      </w:r>
      <w:r w:rsidRPr="00B5546F" w:rsidR="00FA2E32">
        <w:t xml:space="preserve"> </w:t>
      </w:r>
      <w:r w:rsidRPr="00B5546F" w:rsidR="00DB1645">
        <w:t>anything</w:t>
      </w:r>
      <w:r w:rsidRPr="00B5546F" w:rsidR="00FA2E32">
        <w:t xml:space="preserve"> </w:t>
      </w:r>
      <w:r w:rsidRPr="00B5546F" w:rsidR="00DB1645">
        <w:t>this</w:t>
      </w:r>
      <w:r w:rsidRPr="00B5546F" w:rsidR="00FA2E32">
        <w:t xml:space="preserve"> </w:t>
      </w:r>
      <w:r w:rsidRPr="00B5546F" w:rsidR="00DB1645">
        <w:t>Committee</w:t>
      </w:r>
      <w:r w:rsidRPr="00B5546F" w:rsidR="00FA2E32">
        <w:t xml:space="preserve"> </w:t>
      </w:r>
      <w:r w:rsidRPr="00B5546F" w:rsidR="00DB1645">
        <w:t>can</w:t>
      </w:r>
      <w:r w:rsidRPr="00B5546F" w:rsidR="00FA2E32">
        <w:t xml:space="preserve"> </w:t>
      </w:r>
      <w:r w:rsidRPr="00B5546F" w:rsidR="00DB1645">
        <w:t>do</w:t>
      </w:r>
      <w:r w:rsidRPr="00B5546F" w:rsidR="00FA2E32">
        <w:t xml:space="preserve"> </w:t>
      </w:r>
      <w:r w:rsidRPr="00B5546F" w:rsidR="00DB1645">
        <w:t>to</w:t>
      </w:r>
      <w:r w:rsidRPr="00B5546F" w:rsidR="00FA2E32">
        <w:t xml:space="preserve"> </w:t>
      </w:r>
      <w:r w:rsidRPr="00B5546F" w:rsidR="00DB1645">
        <w:t>strengthen</w:t>
      </w:r>
      <w:r w:rsidRPr="00B5546F" w:rsidR="00FA2E32">
        <w:t xml:space="preserve"> </w:t>
      </w:r>
      <w:r w:rsidRPr="00B5546F" w:rsidR="00DB1645">
        <w:t>your</w:t>
      </w:r>
      <w:r w:rsidRPr="00B5546F" w:rsidR="00FA2E32">
        <w:t xml:space="preserve"> </w:t>
      </w:r>
      <w:r w:rsidRPr="00B5546F" w:rsidR="00DB1645">
        <w:t>elbow,</w:t>
      </w:r>
      <w:r w:rsidRPr="00B5546F" w:rsidR="00FA2E32">
        <w:t xml:space="preserve"> </w:t>
      </w:r>
      <w:r w:rsidRPr="00B5546F" w:rsidR="00DB1645">
        <w:t>just</w:t>
      </w:r>
      <w:r w:rsidRPr="00B5546F" w:rsidR="00FA2E32">
        <w:t xml:space="preserve"> </w:t>
      </w:r>
      <w:r w:rsidRPr="00B5546F" w:rsidR="00DB1645">
        <w:t>shout,</w:t>
      </w:r>
      <w:r w:rsidRPr="00B5546F" w:rsidR="00FA2E32">
        <w:t xml:space="preserve"> </w:t>
      </w:r>
      <w:r w:rsidRPr="00B5546F" w:rsidR="00DB1645">
        <w:t>as</w:t>
      </w:r>
      <w:r w:rsidRPr="00B5546F" w:rsidR="00FA2E32">
        <w:t xml:space="preserve"> </w:t>
      </w:r>
      <w:r w:rsidRPr="00B5546F" w:rsidR="00DB1645">
        <w:t>they</w:t>
      </w:r>
      <w:r w:rsidRPr="00B5546F" w:rsidR="00FA2E32">
        <w:t xml:space="preserve"> </w:t>
      </w:r>
      <w:r w:rsidRPr="00B5546F" w:rsidR="00DB1645">
        <w:t>say.</w:t>
      </w:r>
      <w:r w:rsidRPr="00B5546F" w:rsidR="00761B2A">
        <w:t xml:space="preserve"> I turn to Mr Farry, who is not going to shout. He is going to ask his question in sweet and dulcet tones.</w:t>
      </w:r>
    </w:p>
    <w:p w:rsidR="0028042A" w:rsidRPr="00B5546F" w:rsidP="001E1CF5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856' dodsId=''&gt;"/>
          <w:id w:val="767811217"/>
          <w:placeholder>
            <w:docPart w:val="DefaultPlaceholder_1082065158"/>
          </w:placeholder>
          <w:richText/>
        </w:sdtPr>
        <w:sdtContent>
          <w:r w:rsidRPr="00B5546F">
            <w:rPr>
              <w:b/>
            </w:rPr>
            <w:t>Stephen</w:t>
          </w:r>
          <w:r w:rsidRPr="00B5546F" w:rsidR="00FA2E32">
            <w:rPr>
              <w:b/>
            </w:rPr>
            <w:t xml:space="preserve"> </w:t>
          </w:r>
          <w:r w:rsidRPr="00B5546F">
            <w:rPr>
              <w:b/>
            </w:rPr>
            <w:t>Farry:</w:t>
          </w:r>
        </w:sdtContent>
      </w:sdt>
      <w:r w:rsidRPr="00B5546F" w:rsidR="00FA2E32">
        <w:t xml:space="preserve"> </w:t>
      </w:r>
      <w:r w:rsidRPr="00B5546F">
        <w:t>Still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 w:rsidR="001B7F16">
        <w:t>issue</w:t>
      </w:r>
      <w:r w:rsidRPr="00B5546F" w:rsidR="00FA2E32">
        <w:t xml:space="preserve"> </w:t>
      </w:r>
      <w:r w:rsidRPr="00B5546F" w:rsidR="001B7F16">
        <w:t>of</w:t>
      </w:r>
      <w:r w:rsidRPr="00B5546F" w:rsidR="00FA2E32">
        <w:t xml:space="preserve"> </w:t>
      </w:r>
      <w:r w:rsidRPr="00B5546F" w:rsidR="001B7F16">
        <w:t>finances,</w:t>
      </w:r>
      <w:r w:rsidRPr="00B5546F" w:rsidR="00FA2E32">
        <w:t xml:space="preserve"> </w:t>
      </w:r>
      <w:r w:rsidRPr="00B5546F" w:rsidR="001B7F16">
        <w:t>I</w:t>
      </w:r>
      <w:r w:rsidRPr="00B5546F" w:rsidR="00FA2E32">
        <w:t xml:space="preserve"> </w:t>
      </w:r>
      <w:r w:rsidRPr="00B5546F" w:rsidR="001B7F16">
        <w:t>welcome</w:t>
      </w:r>
      <w:r w:rsidRPr="00B5546F" w:rsidR="00FA2E32">
        <w:t xml:space="preserve"> </w:t>
      </w:r>
      <w:r w:rsidRPr="00B5546F" w:rsidR="001B7F16">
        <w:t>the</w:t>
      </w:r>
      <w:r w:rsidRPr="00B5546F" w:rsidR="00FA2E32">
        <w:t xml:space="preserve"> </w:t>
      </w:r>
      <w:r w:rsidRPr="00B5546F" w:rsidR="001B7F16">
        <w:t>financial</w:t>
      </w:r>
      <w:r w:rsidRPr="00B5546F" w:rsidR="00FA2E32">
        <w:t xml:space="preserve"> </w:t>
      </w:r>
      <w:r w:rsidRPr="00B5546F" w:rsidR="001B7F16">
        <w:t>package</w:t>
      </w:r>
      <w:r w:rsidRPr="00B5546F" w:rsidR="00FA2E32">
        <w:t xml:space="preserve"> </w:t>
      </w:r>
      <w:r w:rsidRPr="00B5546F" w:rsidR="001B7F16">
        <w:t>and</w:t>
      </w:r>
      <w:r w:rsidRPr="00B5546F" w:rsidR="00FA2E32">
        <w:t xml:space="preserve"> </w:t>
      </w:r>
      <w:r w:rsidRPr="00B5546F" w:rsidR="001B7F16">
        <w:t>acknowledge</w:t>
      </w:r>
      <w:r w:rsidRPr="00B5546F" w:rsidR="00FA2E32">
        <w:t xml:space="preserve"> </w:t>
      </w:r>
      <w:r w:rsidRPr="00B5546F" w:rsidR="001B7F16">
        <w:t>what</w:t>
      </w:r>
      <w:r w:rsidRPr="00B5546F" w:rsidR="00FA2E32">
        <w:t xml:space="preserve"> </w:t>
      </w:r>
      <w:r w:rsidRPr="00B5546F" w:rsidR="001B7F16">
        <w:t>the</w:t>
      </w:r>
      <w:r w:rsidRPr="00B5546F" w:rsidR="00FA2E32">
        <w:t xml:space="preserve"> </w:t>
      </w:r>
      <w:r w:rsidRPr="00B5546F" w:rsidR="001B7F16">
        <w:t>Minister</w:t>
      </w:r>
      <w:r w:rsidRPr="00B5546F" w:rsidR="00FA2E32">
        <w:t xml:space="preserve"> </w:t>
      </w:r>
      <w:r w:rsidRPr="00B5546F" w:rsidR="001B7F16">
        <w:t>has</w:t>
      </w:r>
      <w:r w:rsidRPr="00B5546F" w:rsidR="00FA2E32">
        <w:t xml:space="preserve"> </w:t>
      </w:r>
      <w:r w:rsidRPr="00B5546F" w:rsidR="001B7F16">
        <w:t>said</w:t>
      </w:r>
      <w:r w:rsidRPr="00B5546F" w:rsidR="00761B2A">
        <w:t>,</w:t>
      </w:r>
      <w:r w:rsidRPr="00B5546F" w:rsidR="00FA2E32">
        <w:t xml:space="preserve"> </w:t>
      </w:r>
      <w:r w:rsidRPr="00B5546F" w:rsidR="001B7F16">
        <w:t>that</w:t>
      </w:r>
      <w:r w:rsidRPr="00B5546F" w:rsidR="00FA2E32">
        <w:t xml:space="preserve"> </w:t>
      </w:r>
      <w:r w:rsidRPr="00B5546F" w:rsidR="001B7F16">
        <w:t>that</w:t>
      </w:r>
      <w:r w:rsidRPr="00B5546F" w:rsidR="00FA2E32">
        <w:t xml:space="preserve"> </w:t>
      </w:r>
      <w:r w:rsidRPr="00B5546F" w:rsidR="001B7F16">
        <w:t>is</w:t>
      </w:r>
      <w:r w:rsidRPr="00B5546F" w:rsidR="00FA2E32">
        <w:t xml:space="preserve"> </w:t>
      </w:r>
      <w:r w:rsidRPr="00B5546F" w:rsidR="001B7F16">
        <w:t>the</w:t>
      </w:r>
      <w:r w:rsidRPr="00B5546F" w:rsidR="00FA2E32">
        <w:t xml:space="preserve"> </w:t>
      </w:r>
      <w:r w:rsidRPr="00B5546F" w:rsidR="001B7F16">
        <w:t>package</w:t>
      </w:r>
      <w:r w:rsidRPr="00B5546F" w:rsidR="00FA2E32">
        <w:t xml:space="preserve"> </w:t>
      </w:r>
      <w:r w:rsidRPr="00B5546F" w:rsidR="001B7F16">
        <w:t>in</w:t>
      </w:r>
      <w:r w:rsidRPr="00B5546F" w:rsidR="00FA2E32">
        <w:t xml:space="preserve"> </w:t>
      </w:r>
      <w:r w:rsidRPr="00B5546F" w:rsidR="001B7F16">
        <w:t>relation</w:t>
      </w:r>
      <w:r w:rsidRPr="00B5546F" w:rsidR="00FA2E32">
        <w:t xml:space="preserve"> </w:t>
      </w:r>
      <w:r w:rsidRPr="00B5546F" w:rsidR="001B7F16">
        <w:t>to</w:t>
      </w:r>
      <w:r w:rsidRPr="00B5546F" w:rsidR="00FA2E32">
        <w:t xml:space="preserve"> </w:t>
      </w:r>
      <w:r w:rsidRPr="00B5546F" w:rsidR="001B7F16">
        <w:t>New</w:t>
      </w:r>
      <w:r w:rsidRPr="00B5546F" w:rsidR="00FA2E32">
        <w:t xml:space="preserve"> </w:t>
      </w:r>
      <w:r w:rsidRPr="00B5546F" w:rsidR="001B7F16">
        <w:t>Decade,</w:t>
      </w:r>
      <w:r w:rsidRPr="00B5546F" w:rsidR="00FA2E32">
        <w:t xml:space="preserve"> </w:t>
      </w:r>
      <w:r w:rsidRPr="00B5546F" w:rsidR="001B7F16">
        <w:t>New</w:t>
      </w:r>
      <w:r w:rsidRPr="00B5546F" w:rsidR="00FA2E32">
        <w:t xml:space="preserve"> </w:t>
      </w:r>
      <w:r w:rsidRPr="00B5546F" w:rsidR="001B7F16">
        <w:t>Approach.</w:t>
      </w:r>
      <w:r w:rsidRPr="00B5546F" w:rsidR="00FA2E32">
        <w:t xml:space="preserve"> </w:t>
      </w:r>
      <w:r w:rsidRPr="00B5546F" w:rsidR="001B7F16">
        <w:t>I</w:t>
      </w:r>
      <w:r w:rsidRPr="00B5546F" w:rsidR="00FA2E32">
        <w:t xml:space="preserve"> </w:t>
      </w:r>
      <w:r w:rsidRPr="00B5546F">
        <w:t>just</w:t>
      </w:r>
      <w:r w:rsidRPr="00B5546F" w:rsidR="00FA2E32">
        <w:t xml:space="preserve"> </w:t>
      </w:r>
      <w:r w:rsidRPr="00B5546F" w:rsidR="001B7F16">
        <w:t>want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make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couple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points</w:t>
      </w:r>
      <w:r w:rsidRPr="00B5546F" w:rsidR="00FA2E32">
        <w:t xml:space="preserve"> </w:t>
      </w:r>
      <w:r w:rsidRPr="00B5546F" w:rsidR="001B7F16">
        <w:t>and</w:t>
      </w:r>
      <w:r w:rsidRPr="00B5546F" w:rsidR="00FA2E32">
        <w:t xml:space="preserve"> </w:t>
      </w:r>
      <w:r w:rsidRPr="00B5546F" w:rsidR="001B7F16">
        <w:t>ask</w:t>
      </w:r>
      <w:r w:rsidRPr="00B5546F" w:rsidR="00FA2E32">
        <w:t xml:space="preserve"> </w:t>
      </w:r>
      <w:r w:rsidRPr="00B5546F" w:rsidR="001B7F16">
        <w:t>a</w:t>
      </w:r>
      <w:r w:rsidRPr="00B5546F" w:rsidR="00FA2E32">
        <w:t xml:space="preserve"> </w:t>
      </w:r>
      <w:r w:rsidRPr="00B5546F" w:rsidR="001B7F16">
        <w:t>question</w:t>
      </w:r>
      <w:r w:rsidRPr="00B5546F" w:rsidR="00FA2E32">
        <w:t xml:space="preserve"> </w:t>
      </w:r>
      <w:r w:rsidRPr="00B5546F" w:rsidR="001B7F16">
        <w:t>on</w:t>
      </w:r>
      <w:r w:rsidRPr="00B5546F" w:rsidR="00FA2E32">
        <w:t xml:space="preserve"> </w:t>
      </w:r>
      <w:r w:rsidRPr="00B5546F" w:rsidR="001B7F16">
        <w:t>this.</w:t>
      </w:r>
    </w:p>
    <w:p w:rsidR="0028042A" w:rsidRPr="00B5546F" w:rsidP="001E1CF5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494' dodsId='72275'&gt;"/>
          <w:id w:val="-1812631589"/>
          <w:placeholder>
            <w:docPart w:val="DefaultPlaceholder_1082065158"/>
          </w:placeholder>
          <w:richText/>
        </w:sdtPr>
        <w:sdtContent>
          <w:r w:rsidRPr="00B5546F">
            <w:rPr>
              <w:b/>
            </w:rPr>
            <w:t>Chair:</w:t>
          </w:r>
        </w:sdtContent>
      </w:sdt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interest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time,</w:t>
      </w:r>
      <w:r w:rsidRPr="00B5546F" w:rsidR="00FA2E32">
        <w:t xml:space="preserve"> </w:t>
      </w:r>
      <w:r w:rsidRPr="00B5546F">
        <w:t>can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question</w:t>
      </w:r>
      <w:r w:rsidRPr="00B5546F" w:rsidR="00FA2E32">
        <w:t xml:space="preserve"> </w:t>
      </w:r>
      <w:r w:rsidRPr="00B5546F">
        <w:t>rather</w:t>
      </w:r>
      <w:r w:rsidRPr="00B5546F" w:rsidR="00FA2E32">
        <w:t xml:space="preserve"> </w:t>
      </w:r>
      <w:r w:rsidRPr="00B5546F">
        <w:t>than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point</w:t>
      </w:r>
      <w:r w:rsidRPr="00B5546F" w:rsidR="001B7F16">
        <w:t>?</w:t>
      </w:r>
    </w:p>
    <w:p w:rsidR="001E1CF5" w:rsidRPr="00B5546F" w:rsidP="0028042A">
      <w:pPr>
        <w:pStyle w:val="Question"/>
      </w:pPr>
      <w:sdt>
        <w:sdtPr>
          <w:alias w:val="Member"/>
          <w:tag w:val="&lt;Member mnisId='4856' dodsId=''&gt;"/>
          <w:id w:val="546270826"/>
          <w:placeholder>
            <w:docPart w:val="DefaultPlaceholder_1082065158"/>
          </w:placeholder>
          <w:richText/>
        </w:sdtPr>
        <w:sdtContent>
          <w:r w:rsidRPr="00B5546F" w:rsidR="0028042A">
            <w:rPr>
              <w:b/>
            </w:rPr>
            <w:t>Stephen</w:t>
          </w:r>
          <w:r w:rsidRPr="00B5546F" w:rsidR="00FA2E32">
            <w:rPr>
              <w:b/>
            </w:rPr>
            <w:t xml:space="preserve"> </w:t>
          </w:r>
          <w:r w:rsidRPr="00B5546F" w:rsidR="0028042A">
            <w:rPr>
              <w:b/>
            </w:rPr>
            <w:t>Farry:</w:t>
          </w:r>
        </w:sdtContent>
      </w:sdt>
      <w:r w:rsidRPr="00B5546F" w:rsidR="00FA2E32">
        <w:t xml:space="preserve"> </w:t>
      </w:r>
      <w:r w:rsidRPr="00B5546F" w:rsidR="001B7F16">
        <w:t>Bearing</w:t>
      </w:r>
      <w:r w:rsidRPr="00B5546F" w:rsidR="00FA2E32">
        <w:t xml:space="preserve"> </w:t>
      </w:r>
      <w:r w:rsidRPr="00B5546F" w:rsidR="001B7F16">
        <w:t>in</w:t>
      </w:r>
      <w:r w:rsidRPr="00B5546F" w:rsidR="00FA2E32">
        <w:t xml:space="preserve"> </w:t>
      </w:r>
      <w:r w:rsidRPr="00B5546F" w:rsidR="001B7F16">
        <w:t>mind</w:t>
      </w:r>
      <w:r w:rsidRPr="00B5546F" w:rsidR="00FA2E32">
        <w:t xml:space="preserve"> </w:t>
      </w:r>
      <w:r w:rsidRPr="00B5546F" w:rsidR="001B7F16">
        <w:t>that</w:t>
      </w:r>
      <w:r w:rsidRPr="00B5546F" w:rsidR="00FA2E32">
        <w:t xml:space="preserve"> </w:t>
      </w:r>
      <w:r w:rsidRPr="00B5546F" w:rsidR="001B7F16">
        <w:t>the</w:t>
      </w:r>
      <w:r w:rsidRPr="00B5546F" w:rsidR="00FA2E32">
        <w:t xml:space="preserve"> </w:t>
      </w:r>
      <w:r w:rsidRPr="00B5546F" w:rsidR="001B7F16">
        <w:t>Northern</w:t>
      </w:r>
      <w:r w:rsidRPr="00B5546F" w:rsidR="00FA2E32">
        <w:t xml:space="preserve"> </w:t>
      </w:r>
      <w:r w:rsidRPr="00B5546F" w:rsidR="001B7F16">
        <w:t>Ireland</w:t>
      </w:r>
      <w:r w:rsidRPr="00B5546F" w:rsidR="00FA2E32">
        <w:t xml:space="preserve"> </w:t>
      </w:r>
      <w:r w:rsidRPr="00B5546F" w:rsidR="001B7F16">
        <w:t>public</w:t>
      </w:r>
      <w:r w:rsidRPr="00B5546F" w:rsidR="00FA2E32">
        <w:t xml:space="preserve"> </w:t>
      </w:r>
      <w:r w:rsidRPr="00B5546F" w:rsidR="001B7F16">
        <w:t>finances</w:t>
      </w:r>
      <w:r w:rsidRPr="00B5546F" w:rsidR="00FA2E32">
        <w:t xml:space="preserve"> </w:t>
      </w:r>
      <w:r w:rsidRPr="00B5546F" w:rsidR="005807A0">
        <w:t>were</w:t>
      </w:r>
      <w:r w:rsidRPr="00B5546F" w:rsidR="00FA2E32">
        <w:t xml:space="preserve"> </w:t>
      </w:r>
      <w:r w:rsidRPr="00B5546F" w:rsidR="005807A0">
        <w:t>unsustainable</w:t>
      </w:r>
      <w:r w:rsidRPr="00B5546F" w:rsidR="00FA2E32">
        <w:t xml:space="preserve"> </w:t>
      </w:r>
      <w:r w:rsidRPr="00B5546F" w:rsidR="005807A0">
        <w:t>prior</w:t>
      </w:r>
      <w:r w:rsidRPr="00B5546F" w:rsidR="00FA2E32">
        <w:t xml:space="preserve"> </w:t>
      </w:r>
      <w:r w:rsidRPr="00B5546F" w:rsidR="005807A0">
        <w:t>to</w:t>
      </w:r>
      <w:r w:rsidRPr="00B5546F" w:rsidR="00FA2E32">
        <w:t xml:space="preserve"> </w:t>
      </w:r>
      <w:r w:rsidRPr="00B5546F" w:rsidR="005807A0">
        <w:t>New</w:t>
      </w:r>
      <w:r w:rsidRPr="00B5546F" w:rsidR="00FA2E32">
        <w:t xml:space="preserve"> </w:t>
      </w:r>
      <w:r w:rsidRPr="00B5546F" w:rsidR="005807A0">
        <w:t>Decade,</w:t>
      </w:r>
      <w:r w:rsidRPr="00B5546F" w:rsidR="00FA2E32">
        <w:t xml:space="preserve"> </w:t>
      </w:r>
      <w:r w:rsidRPr="00B5546F" w:rsidR="005807A0">
        <w:t>New</w:t>
      </w:r>
      <w:r w:rsidRPr="00B5546F" w:rsidR="00FA2E32">
        <w:t xml:space="preserve"> </w:t>
      </w:r>
      <w:r w:rsidRPr="00B5546F" w:rsidR="005807A0">
        <w:t>Approach—it</w:t>
      </w:r>
      <w:r w:rsidRPr="00B5546F" w:rsidR="00FA2E32">
        <w:t xml:space="preserve"> </w:t>
      </w:r>
      <w:r w:rsidRPr="00B5546F" w:rsidR="005807A0">
        <w:t>is</w:t>
      </w:r>
      <w:r w:rsidRPr="00B5546F" w:rsidR="00FA2E32">
        <w:t xml:space="preserve"> </w:t>
      </w:r>
      <w:r w:rsidRPr="00B5546F" w:rsidR="005807A0">
        <w:t>important</w:t>
      </w:r>
      <w:r w:rsidRPr="00B5546F" w:rsidR="00FA2E32">
        <w:t xml:space="preserve"> </w:t>
      </w:r>
      <w:r w:rsidRPr="00B5546F" w:rsidR="005807A0">
        <w:t>to</w:t>
      </w:r>
      <w:r w:rsidRPr="00B5546F" w:rsidR="00FA2E32">
        <w:t xml:space="preserve"> </w:t>
      </w:r>
      <w:r w:rsidRPr="00B5546F" w:rsidR="005807A0">
        <w:t>recognise</w:t>
      </w:r>
      <w:r w:rsidRPr="00B5546F" w:rsidR="00FA2E32">
        <w:t xml:space="preserve"> </w:t>
      </w:r>
      <w:r w:rsidRPr="00B5546F" w:rsidR="005807A0">
        <w:t>and</w:t>
      </w:r>
      <w:r w:rsidRPr="00B5546F" w:rsidR="00FA2E32">
        <w:t xml:space="preserve"> </w:t>
      </w:r>
      <w:r w:rsidRPr="00B5546F" w:rsidR="005807A0">
        <w:t>acknowledge</w:t>
      </w:r>
      <w:r w:rsidRPr="00B5546F" w:rsidR="00FA2E32">
        <w:t xml:space="preserve"> </w:t>
      </w:r>
      <w:r w:rsidRPr="00B5546F" w:rsidR="005807A0">
        <w:t>that—that</w:t>
      </w:r>
      <w:r w:rsidRPr="00B5546F" w:rsidR="00FA2E32">
        <w:t xml:space="preserve"> </w:t>
      </w:r>
      <w:r w:rsidRPr="00B5546F" w:rsidR="005807A0">
        <w:t>Covid</w:t>
      </w:r>
      <w:r w:rsidRPr="00B5546F" w:rsidR="00FA2E32">
        <w:t xml:space="preserve"> </w:t>
      </w:r>
      <w:r w:rsidRPr="00B5546F" w:rsidR="005807A0">
        <w:t>has</w:t>
      </w:r>
      <w:r w:rsidRPr="00B5546F" w:rsidR="00FA2E32">
        <w:t xml:space="preserve"> </w:t>
      </w:r>
      <w:r w:rsidRPr="00B5546F" w:rsidR="005807A0">
        <w:t>knocked</w:t>
      </w:r>
      <w:r w:rsidRPr="00B5546F" w:rsidR="00FA2E32">
        <w:t xml:space="preserve"> </w:t>
      </w:r>
      <w:r w:rsidRPr="00B5546F" w:rsidR="005807A0">
        <w:t>the</w:t>
      </w:r>
      <w:r w:rsidRPr="00B5546F" w:rsidR="00FA2E32">
        <w:t xml:space="preserve"> </w:t>
      </w:r>
      <w:r w:rsidRPr="00B5546F" w:rsidR="005807A0">
        <w:t>budget</w:t>
      </w:r>
      <w:r w:rsidRPr="00B5546F" w:rsidR="00FA2E32">
        <w:t xml:space="preserve"> </w:t>
      </w:r>
      <w:r w:rsidRPr="00B5546F" w:rsidR="005807A0">
        <w:t>in</w:t>
      </w:r>
      <w:r w:rsidRPr="00B5546F" w:rsidR="00FA2E32">
        <w:t xml:space="preserve"> </w:t>
      </w:r>
      <w:r w:rsidRPr="00B5546F" w:rsidR="005807A0">
        <w:t>Northern</w:t>
      </w:r>
      <w:r w:rsidRPr="00B5546F" w:rsidR="00FA2E32">
        <w:t xml:space="preserve"> </w:t>
      </w:r>
      <w:r w:rsidRPr="00B5546F" w:rsidR="005807A0">
        <w:t>Ireland</w:t>
      </w:r>
      <w:r w:rsidRPr="00B5546F" w:rsidR="00FA2E32">
        <w:t xml:space="preserve"> </w:t>
      </w:r>
      <w:r w:rsidRPr="00B5546F" w:rsidR="005807A0">
        <w:t>significantly</w:t>
      </w:r>
      <w:r w:rsidRPr="00B5546F" w:rsidR="00FA2E32">
        <w:t xml:space="preserve"> </w:t>
      </w:r>
      <w:r w:rsidRPr="00B5546F" w:rsidR="005807A0">
        <w:t>off</w:t>
      </w:r>
      <w:r w:rsidRPr="00B5546F" w:rsidR="00FA2E32">
        <w:t xml:space="preserve"> </w:t>
      </w:r>
      <w:r w:rsidRPr="00B5546F" w:rsidR="005807A0">
        <w:t>course</w:t>
      </w:r>
      <w:r w:rsidRPr="00B5546F" w:rsidR="00FA2E32">
        <w:t xml:space="preserve"> </w:t>
      </w:r>
      <w:r w:rsidRPr="00B5546F" w:rsidR="005807A0">
        <w:t>and</w:t>
      </w:r>
      <w:r w:rsidRPr="00B5546F" w:rsidR="00FA2E32">
        <w:t xml:space="preserve"> </w:t>
      </w:r>
      <w:r w:rsidRPr="00B5546F" w:rsidR="005807A0">
        <w:t>that</w:t>
      </w:r>
      <w:r w:rsidRPr="00B5546F" w:rsidR="00FA2E32">
        <w:t xml:space="preserve"> </w:t>
      </w:r>
      <w:r w:rsidRPr="00B5546F" w:rsidR="005807A0">
        <w:t>the</w:t>
      </w:r>
      <w:r w:rsidRPr="00B5546F" w:rsidR="00FA2E32">
        <w:t xml:space="preserve"> </w:t>
      </w:r>
      <w:r w:rsidRPr="00B5546F" w:rsidR="005807A0">
        <w:t>New</w:t>
      </w:r>
      <w:r w:rsidRPr="00B5546F" w:rsidR="00FA2E32">
        <w:t xml:space="preserve"> </w:t>
      </w:r>
      <w:r w:rsidRPr="00B5546F" w:rsidR="005807A0">
        <w:t>Decade,</w:t>
      </w:r>
      <w:r w:rsidRPr="00B5546F" w:rsidR="00FA2E32">
        <w:t xml:space="preserve"> </w:t>
      </w:r>
      <w:r w:rsidRPr="00B5546F" w:rsidR="005807A0">
        <w:t>New</w:t>
      </w:r>
      <w:r w:rsidRPr="00B5546F" w:rsidR="00FA2E32">
        <w:t xml:space="preserve"> </w:t>
      </w:r>
      <w:r w:rsidRPr="00B5546F" w:rsidR="005807A0">
        <w:t>Approach</w:t>
      </w:r>
      <w:r w:rsidRPr="00B5546F" w:rsidR="00FA2E32">
        <w:t xml:space="preserve"> </w:t>
      </w:r>
      <w:r w:rsidRPr="00B5546F" w:rsidR="00761B2A">
        <w:t>mon</w:t>
      </w:r>
      <w:r w:rsidRPr="00B5546F" w:rsidR="005807A0">
        <w:t>e</w:t>
      </w:r>
      <w:r w:rsidRPr="00B5546F" w:rsidR="00761B2A">
        <w:t>y</w:t>
      </w:r>
      <w:r w:rsidRPr="00B5546F" w:rsidR="005807A0">
        <w:t>s</w:t>
      </w:r>
      <w:r w:rsidRPr="00B5546F" w:rsidR="00FA2E32">
        <w:t xml:space="preserve"> </w:t>
      </w:r>
      <w:r w:rsidRPr="00B5546F" w:rsidR="005807A0">
        <w:t>of</w:t>
      </w:r>
      <w:r w:rsidRPr="00B5546F" w:rsidR="00FA2E32">
        <w:t xml:space="preserve"> </w:t>
      </w:r>
      <w:r w:rsidRPr="00B5546F" w:rsidR="005807A0">
        <w:t>themselves</w:t>
      </w:r>
      <w:r w:rsidRPr="00B5546F" w:rsidR="00FA2E32">
        <w:t xml:space="preserve"> </w:t>
      </w:r>
      <w:r w:rsidRPr="00B5546F" w:rsidR="005807A0">
        <w:t>were</w:t>
      </w:r>
      <w:r w:rsidRPr="00B5546F" w:rsidR="00FA2E32">
        <w:t xml:space="preserve"> </w:t>
      </w:r>
      <w:r w:rsidRPr="00B5546F" w:rsidR="005807A0">
        <w:t>not</w:t>
      </w:r>
      <w:r w:rsidRPr="00B5546F" w:rsidR="00FA2E32">
        <w:t xml:space="preserve"> </w:t>
      </w:r>
      <w:r w:rsidRPr="00B5546F" w:rsidR="005807A0">
        <w:t>going</w:t>
      </w:r>
      <w:r w:rsidRPr="00B5546F" w:rsidR="00FA2E32">
        <w:t xml:space="preserve"> </w:t>
      </w:r>
      <w:r w:rsidRPr="00B5546F" w:rsidR="005807A0">
        <w:t>to</w:t>
      </w:r>
      <w:r w:rsidRPr="00B5546F" w:rsidR="00FA2E32">
        <w:t xml:space="preserve"> </w:t>
      </w:r>
      <w:r w:rsidRPr="00B5546F" w:rsidR="005807A0">
        <w:t>address</w:t>
      </w:r>
      <w:r w:rsidRPr="00B5546F" w:rsidR="00FA2E32">
        <w:t xml:space="preserve"> </w:t>
      </w:r>
      <w:r w:rsidRPr="00B5546F" w:rsidR="005807A0">
        <w:t>all</w:t>
      </w:r>
      <w:r w:rsidRPr="00B5546F" w:rsidR="00FA2E32">
        <w:t xml:space="preserve"> </w:t>
      </w:r>
      <w:r w:rsidRPr="00B5546F" w:rsidR="005807A0">
        <w:t>the</w:t>
      </w:r>
      <w:r w:rsidRPr="00B5546F" w:rsidR="00FA2E32">
        <w:t xml:space="preserve"> </w:t>
      </w:r>
      <w:r w:rsidRPr="00B5546F" w:rsidR="005807A0">
        <w:t>aspirations</w:t>
      </w:r>
      <w:r w:rsidRPr="00B5546F" w:rsidR="00FA2E32">
        <w:t xml:space="preserve"> </w:t>
      </w:r>
      <w:r w:rsidRPr="00B5546F" w:rsidR="005807A0">
        <w:t>the</w:t>
      </w:r>
      <w:r w:rsidRPr="00B5546F" w:rsidR="00FA2E32">
        <w:t xml:space="preserve"> </w:t>
      </w:r>
      <w:r w:rsidRPr="00B5546F" w:rsidR="005807A0">
        <w:t>Executive</w:t>
      </w:r>
      <w:r w:rsidRPr="00B5546F" w:rsidR="00FA2E32">
        <w:t xml:space="preserve"> </w:t>
      </w:r>
      <w:r w:rsidRPr="00B5546F" w:rsidR="005807A0">
        <w:t>had,</w:t>
      </w:r>
      <w:r w:rsidRPr="00B5546F" w:rsidR="00FA2E32">
        <w:t xml:space="preserve"> </w:t>
      </w:r>
      <w:r w:rsidRPr="00B5546F" w:rsidR="005807A0">
        <w:t>t</w:t>
      </w:r>
      <w:r w:rsidRPr="00B5546F" w:rsidR="0028042A">
        <w:t>o</w:t>
      </w:r>
      <w:r w:rsidRPr="00B5546F" w:rsidR="00FA2E32">
        <w:t xml:space="preserve"> </w:t>
      </w:r>
      <w:r w:rsidRPr="00B5546F" w:rsidR="0028042A">
        <w:t>what</w:t>
      </w:r>
      <w:r w:rsidRPr="00B5546F" w:rsidR="00FA2E32">
        <w:t xml:space="preserve"> </w:t>
      </w:r>
      <w:r w:rsidRPr="00B5546F" w:rsidR="0028042A">
        <w:t>extent</w:t>
      </w:r>
      <w:r w:rsidRPr="00B5546F" w:rsidR="00FA2E32">
        <w:t xml:space="preserve"> </w:t>
      </w:r>
      <w:r w:rsidRPr="00B5546F" w:rsidR="0028042A">
        <w:t>can</w:t>
      </w:r>
      <w:r w:rsidRPr="00B5546F" w:rsidR="00FA2E32">
        <w:t xml:space="preserve"> </w:t>
      </w:r>
      <w:r w:rsidRPr="00B5546F" w:rsidR="0028042A">
        <w:t>the</w:t>
      </w:r>
      <w:r w:rsidRPr="00B5546F" w:rsidR="00FA2E32">
        <w:t xml:space="preserve"> </w:t>
      </w:r>
      <w:r w:rsidRPr="00B5546F" w:rsidR="0028042A">
        <w:t>Northern</w:t>
      </w:r>
      <w:r w:rsidRPr="00B5546F" w:rsidR="00FA2E32">
        <w:t xml:space="preserve"> </w:t>
      </w:r>
      <w:r w:rsidRPr="00B5546F" w:rsidR="0028042A">
        <w:t>Ireland</w:t>
      </w:r>
      <w:r w:rsidRPr="00B5546F" w:rsidR="00FA2E32">
        <w:t xml:space="preserve"> </w:t>
      </w:r>
      <w:r w:rsidRPr="00B5546F" w:rsidR="005807A0">
        <w:t>O</w:t>
      </w:r>
      <w:r w:rsidRPr="00B5546F" w:rsidR="0028042A">
        <w:t>ffice</w:t>
      </w:r>
      <w:r w:rsidRPr="00B5546F" w:rsidR="00FA2E32">
        <w:t xml:space="preserve"> </w:t>
      </w:r>
      <w:r w:rsidRPr="00B5546F" w:rsidR="0028042A">
        <w:t>work</w:t>
      </w:r>
      <w:r w:rsidRPr="00B5546F" w:rsidR="00FA2E32">
        <w:t xml:space="preserve"> </w:t>
      </w:r>
      <w:r w:rsidRPr="00B5546F" w:rsidR="0028042A">
        <w:t>with</w:t>
      </w:r>
      <w:r w:rsidRPr="00B5546F" w:rsidR="00FA2E32">
        <w:t xml:space="preserve"> </w:t>
      </w:r>
      <w:r w:rsidRPr="00B5546F" w:rsidR="0028042A">
        <w:t>the</w:t>
      </w:r>
      <w:r w:rsidRPr="00B5546F" w:rsidR="00FA2E32">
        <w:t xml:space="preserve"> </w:t>
      </w:r>
      <w:r w:rsidRPr="00B5546F" w:rsidR="005807A0">
        <w:t>E</w:t>
      </w:r>
      <w:r w:rsidRPr="00B5546F" w:rsidR="0028042A">
        <w:t>xecutive</w:t>
      </w:r>
      <w:r w:rsidRPr="00B5546F" w:rsidR="00FA2E32">
        <w:t xml:space="preserve"> </w:t>
      </w:r>
      <w:r w:rsidRPr="00B5546F" w:rsidR="0028042A">
        <w:t>to</w:t>
      </w:r>
      <w:r w:rsidRPr="00B5546F" w:rsidR="00FA2E32">
        <w:t xml:space="preserve"> </w:t>
      </w:r>
      <w:r w:rsidRPr="00B5546F" w:rsidR="0028042A">
        <w:t>re</w:t>
      </w:r>
      <w:r w:rsidR="00F91858">
        <w:t>-</w:t>
      </w:r>
      <w:r w:rsidRPr="00B5546F" w:rsidR="0028042A">
        <w:t>profile</w:t>
      </w:r>
      <w:r w:rsidRPr="00B5546F" w:rsidR="00FA2E32">
        <w:t xml:space="preserve"> </w:t>
      </w:r>
      <w:r w:rsidRPr="00B5546F" w:rsidR="0028042A">
        <w:t>some</w:t>
      </w:r>
      <w:r w:rsidRPr="00B5546F" w:rsidR="00FA2E32">
        <w:t xml:space="preserve"> </w:t>
      </w:r>
      <w:r w:rsidRPr="00B5546F" w:rsidR="0028042A">
        <w:t>of</w:t>
      </w:r>
      <w:r w:rsidRPr="00B5546F" w:rsidR="00FA2E32">
        <w:t xml:space="preserve"> </w:t>
      </w:r>
      <w:r w:rsidRPr="00B5546F" w:rsidR="0028042A">
        <w:t>the</w:t>
      </w:r>
      <w:r w:rsidRPr="00B5546F" w:rsidR="00FA2E32">
        <w:t xml:space="preserve"> </w:t>
      </w:r>
      <w:r w:rsidRPr="00B5546F" w:rsidR="0028042A">
        <w:t>commitments</w:t>
      </w:r>
      <w:r w:rsidRPr="00B5546F" w:rsidR="00FA2E32">
        <w:t xml:space="preserve"> </w:t>
      </w:r>
      <w:r w:rsidRPr="00B5546F" w:rsidR="005807A0">
        <w:t>and</w:t>
      </w:r>
      <w:r w:rsidRPr="00B5546F" w:rsidR="00FA2E32">
        <w:t xml:space="preserve"> </w:t>
      </w:r>
      <w:r w:rsidRPr="00B5546F" w:rsidR="005807A0">
        <w:t>to</w:t>
      </w:r>
      <w:r w:rsidRPr="00B5546F" w:rsidR="00FA2E32">
        <w:t xml:space="preserve"> </w:t>
      </w:r>
      <w:r w:rsidRPr="00B5546F" w:rsidR="005807A0">
        <w:t>support</w:t>
      </w:r>
      <w:r w:rsidRPr="00B5546F" w:rsidR="00FA2E32">
        <w:t xml:space="preserve"> </w:t>
      </w:r>
      <w:r w:rsidRPr="00B5546F" w:rsidR="005807A0">
        <w:t>the</w:t>
      </w:r>
      <w:r w:rsidRPr="00B5546F" w:rsidR="00FA2E32">
        <w:t xml:space="preserve"> </w:t>
      </w:r>
      <w:r w:rsidRPr="00B5546F" w:rsidR="005807A0">
        <w:t>reform</w:t>
      </w:r>
      <w:r w:rsidRPr="00B5546F" w:rsidR="00FA2E32">
        <w:t xml:space="preserve"> </w:t>
      </w:r>
      <w:r w:rsidRPr="00B5546F" w:rsidR="005807A0">
        <w:t>package</w:t>
      </w:r>
      <w:r w:rsidRPr="00B5546F" w:rsidR="00FA2E32">
        <w:t xml:space="preserve"> </w:t>
      </w:r>
      <w:r w:rsidRPr="00B5546F" w:rsidR="005807A0">
        <w:t>in</w:t>
      </w:r>
      <w:r w:rsidRPr="00B5546F" w:rsidR="00FA2E32">
        <w:t xml:space="preserve"> </w:t>
      </w:r>
      <w:r w:rsidRPr="00B5546F" w:rsidR="005807A0">
        <w:t>particular?</w:t>
      </w:r>
      <w:r w:rsidRPr="00B5546F" w:rsidR="00FA2E32">
        <w:t xml:space="preserve"> </w:t>
      </w:r>
    </w:p>
    <w:p w:rsidR="0028042A" w:rsidRPr="00B5546F" w:rsidP="001E1CF5">
      <w:pPr>
        <w:pStyle w:val="Question"/>
        <w:numPr>
          <w:ilvl w:val="0"/>
          <w:numId w:val="0"/>
        </w:numPr>
        <w:ind w:left="794"/>
      </w:pPr>
      <w:r w:rsidRPr="00B5546F">
        <w:t>The</w:t>
      </w:r>
      <w:r w:rsidRPr="00B5546F" w:rsidR="00FA2E32">
        <w:t xml:space="preserve"> </w:t>
      </w:r>
      <w:r w:rsidRPr="00B5546F">
        <w:t>difficulty</w:t>
      </w:r>
      <w:r w:rsidRPr="00B5546F" w:rsidR="00FA2E32">
        <w:t xml:space="preserve"> </w:t>
      </w:r>
      <w:r w:rsidRPr="00B5546F" w:rsidR="005807A0">
        <w:t>we</w:t>
      </w:r>
      <w:r w:rsidRPr="00B5546F" w:rsidR="00FA2E32">
        <w:t xml:space="preserve"> </w:t>
      </w:r>
      <w:r w:rsidRPr="00B5546F" w:rsidR="005807A0">
        <w:t>have,</w:t>
      </w:r>
      <w:r w:rsidRPr="00B5546F" w:rsidR="00FA2E32">
        <w:t xml:space="preserve"> </w:t>
      </w:r>
      <w:r w:rsidRPr="00B5546F" w:rsidR="005807A0">
        <w:t>Minister,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 w:rsidR="005807A0">
        <w:t>that</w:t>
      </w:r>
      <w:r w:rsidRPr="00B5546F">
        <w:t>,</w:t>
      </w:r>
      <w:r w:rsidRPr="00B5546F" w:rsidR="00FA2E32">
        <w:t xml:space="preserve"> </w:t>
      </w:r>
      <w:r w:rsidRPr="00B5546F" w:rsidR="005807A0">
        <w:t>unless</w:t>
      </w:r>
      <w:r w:rsidRPr="00B5546F" w:rsidR="00FA2E32">
        <w:t xml:space="preserve"> </w:t>
      </w:r>
      <w:r w:rsidRPr="00B5546F" w:rsidR="005807A0">
        <w:t>we</w:t>
      </w:r>
      <w:r w:rsidRPr="00B5546F" w:rsidR="00FA2E32">
        <w:t xml:space="preserve"> </w:t>
      </w:r>
      <w:r w:rsidRPr="00B5546F" w:rsidR="005807A0">
        <w:t>are</w:t>
      </w:r>
      <w:r w:rsidRPr="00B5546F" w:rsidR="00FA2E32">
        <w:t xml:space="preserve"> </w:t>
      </w:r>
      <w:r w:rsidRPr="00B5546F" w:rsidR="005807A0">
        <w:t>able</w:t>
      </w:r>
      <w:r w:rsidRPr="00B5546F" w:rsidR="00FA2E32">
        <w:t xml:space="preserve"> </w:t>
      </w:r>
      <w:r w:rsidRPr="00B5546F" w:rsidR="005807A0">
        <w:t>to</w:t>
      </w:r>
      <w:r w:rsidRPr="00B5546F" w:rsidR="00FA2E32">
        <w:t xml:space="preserve"> </w:t>
      </w:r>
      <w:r w:rsidRPr="00B5546F" w:rsidR="005807A0">
        <w:t>reform</w:t>
      </w:r>
      <w:r w:rsidRPr="00B5546F" w:rsidR="00FA2E32">
        <w:t xml:space="preserve"> </w:t>
      </w:r>
      <w:r w:rsidRPr="00B5546F" w:rsidR="005807A0">
        <w:t>health</w:t>
      </w:r>
      <w:r w:rsidRPr="00B5546F" w:rsidR="00FA2E32">
        <w:t xml:space="preserve"> </w:t>
      </w:r>
      <w:r w:rsidRPr="00B5546F" w:rsidR="005807A0">
        <w:t>and</w:t>
      </w:r>
      <w:r w:rsidRPr="00B5546F" w:rsidR="00FA2E32">
        <w:t xml:space="preserve"> </w:t>
      </w:r>
      <w:r w:rsidRPr="00B5546F" w:rsidR="005807A0">
        <w:t>education,</w:t>
      </w:r>
      <w:r w:rsidRPr="00B5546F" w:rsidR="00FA2E32">
        <w:t xml:space="preserve"> </w:t>
      </w:r>
      <w:r w:rsidRPr="00B5546F" w:rsidR="005807A0">
        <w:t>Northern</w:t>
      </w:r>
      <w:r w:rsidRPr="00B5546F" w:rsidR="00FA2E32">
        <w:t xml:space="preserve"> </w:t>
      </w:r>
      <w:r w:rsidRPr="00B5546F" w:rsidR="005807A0">
        <w:t>Ireland</w:t>
      </w:r>
      <w:r w:rsidRPr="00B5546F" w:rsidR="00FA2E32">
        <w:t xml:space="preserve"> </w:t>
      </w:r>
      <w:r w:rsidRPr="00B5546F" w:rsidR="005807A0">
        <w:t>public</w:t>
      </w:r>
      <w:r w:rsidRPr="00B5546F" w:rsidR="00FA2E32">
        <w:t xml:space="preserve"> </w:t>
      </w:r>
      <w:r w:rsidRPr="00B5546F" w:rsidR="005807A0">
        <w:t>finances</w:t>
      </w:r>
      <w:r w:rsidRPr="00B5546F" w:rsidR="00FA2E32">
        <w:t xml:space="preserve"> </w:t>
      </w:r>
      <w:r w:rsidRPr="00B5546F" w:rsidR="00761B2A">
        <w:t>are</w:t>
      </w:r>
      <w:r w:rsidRPr="00B5546F" w:rsidR="00FA2E32">
        <w:t xml:space="preserve"> </w:t>
      </w:r>
      <w:r w:rsidRPr="00B5546F" w:rsidR="005807A0">
        <w:t>not</w:t>
      </w:r>
      <w:r w:rsidRPr="00B5546F" w:rsidR="00FA2E32">
        <w:t xml:space="preserve"> </w:t>
      </w:r>
      <w:r w:rsidRPr="00B5546F" w:rsidR="00761B2A">
        <w:t xml:space="preserve">going to </w:t>
      </w:r>
      <w:r w:rsidRPr="00B5546F" w:rsidR="005807A0">
        <w:t>be</w:t>
      </w:r>
      <w:r w:rsidRPr="00B5546F" w:rsidR="00FA2E32">
        <w:t xml:space="preserve"> </w:t>
      </w:r>
      <w:r w:rsidRPr="00B5546F" w:rsidR="005807A0">
        <w:t>sustainable</w:t>
      </w:r>
      <w:r w:rsidRPr="00B5546F" w:rsidR="00FA2E32">
        <w:t xml:space="preserve"> </w:t>
      </w:r>
      <w:r w:rsidRPr="00B5546F" w:rsidR="005807A0">
        <w:t>in</w:t>
      </w:r>
      <w:r w:rsidRPr="00B5546F" w:rsidR="00FA2E32">
        <w:t xml:space="preserve"> </w:t>
      </w:r>
      <w:r w:rsidRPr="00B5546F" w:rsidR="005807A0">
        <w:t>the</w:t>
      </w:r>
      <w:r w:rsidRPr="00B5546F" w:rsidR="00FA2E32">
        <w:t xml:space="preserve"> </w:t>
      </w:r>
      <w:r w:rsidRPr="00B5546F" w:rsidR="005807A0">
        <w:t>long</w:t>
      </w:r>
      <w:r w:rsidRPr="00B5546F" w:rsidR="00FA2E32">
        <w:t xml:space="preserve"> </w:t>
      </w:r>
      <w:r w:rsidRPr="00B5546F" w:rsidR="005807A0">
        <w:t>term.</w:t>
      </w:r>
      <w:r w:rsidRPr="00B5546F" w:rsidR="00FA2E32">
        <w:t xml:space="preserve"> </w:t>
      </w:r>
      <w:r w:rsidRPr="00B5546F" w:rsidR="005807A0">
        <w:t>The</w:t>
      </w:r>
      <w:r w:rsidRPr="00B5546F" w:rsidR="00FA2E32">
        <w:t xml:space="preserve"> </w:t>
      </w:r>
      <w:r w:rsidRPr="00B5546F" w:rsidR="005807A0">
        <w:t>difficulty</w:t>
      </w:r>
      <w:r w:rsidRPr="00B5546F" w:rsidR="00FA2E32">
        <w:t xml:space="preserve"> </w:t>
      </w:r>
      <w:r w:rsidRPr="00B5546F" w:rsidR="005807A0">
        <w:t>is</w:t>
      </w:r>
      <w:r w:rsidRPr="00B5546F" w:rsidR="00FA2E32">
        <w:t xml:space="preserve"> </w:t>
      </w:r>
      <w:r w:rsidRPr="00B5546F" w:rsidR="005807A0">
        <w:t>that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amount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money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transformation</w:t>
      </w:r>
      <w:r w:rsidRPr="00B5546F" w:rsidR="00FA2E32">
        <w:t xml:space="preserve"> </w:t>
      </w:r>
      <w:r w:rsidRPr="00B5546F" w:rsidR="005807A0">
        <w:t>to</w:t>
      </w:r>
      <w:r w:rsidRPr="00B5546F" w:rsidR="00FA2E32">
        <w:t xml:space="preserve"> </w:t>
      </w:r>
      <w:r w:rsidRPr="00B5546F" w:rsidR="005807A0">
        <w:t>get</w:t>
      </w:r>
      <w:r w:rsidRPr="00B5546F" w:rsidR="00FA2E32">
        <w:t xml:space="preserve"> </w:t>
      </w:r>
      <w:r w:rsidRPr="00B5546F" w:rsidR="005807A0">
        <w:t>to</w:t>
      </w:r>
      <w:r w:rsidRPr="00B5546F" w:rsidR="00FA2E32">
        <w:t xml:space="preserve"> </w:t>
      </w:r>
      <w:r w:rsidRPr="00B5546F" w:rsidR="005807A0">
        <w:t>a</w:t>
      </w:r>
      <w:r w:rsidRPr="00B5546F" w:rsidR="00FA2E32">
        <w:t xml:space="preserve"> </w:t>
      </w:r>
      <w:r w:rsidRPr="00B5546F" w:rsidR="005807A0">
        <w:t>sustainable</w:t>
      </w:r>
      <w:r w:rsidRPr="00B5546F" w:rsidR="00FA2E32">
        <w:t xml:space="preserve"> </w:t>
      </w:r>
      <w:r w:rsidRPr="00B5546F" w:rsidR="005807A0">
        <w:t>point</w:t>
      </w:r>
      <w:r w:rsidRPr="00B5546F" w:rsidR="00FA2E32">
        <w:t xml:space="preserve"> </w:t>
      </w:r>
      <w:r w:rsidRPr="00B5546F" w:rsidR="005807A0">
        <w:t>will</w:t>
      </w:r>
      <w:r w:rsidRPr="00B5546F" w:rsidR="00FA2E32">
        <w:t xml:space="preserve"> </w:t>
      </w:r>
      <w:r w:rsidRPr="00B5546F" w:rsidR="005807A0">
        <w:t>require</w:t>
      </w:r>
      <w:r w:rsidRPr="00B5546F" w:rsidR="00FA2E32">
        <w:t xml:space="preserve"> </w:t>
      </w:r>
      <w:r w:rsidRPr="00B5546F" w:rsidR="005807A0">
        <w:t>some</w:t>
      </w:r>
      <w:r w:rsidRPr="00B5546F" w:rsidR="00FA2E32">
        <w:t xml:space="preserve"> </w:t>
      </w:r>
      <w:r w:rsidRPr="00B5546F" w:rsidR="005807A0">
        <w:t>additional</w:t>
      </w:r>
      <w:r w:rsidRPr="00B5546F" w:rsidR="00FA2E32">
        <w:t xml:space="preserve"> </w:t>
      </w:r>
      <w:r w:rsidRPr="00B5546F" w:rsidR="005807A0">
        <w:t>funding.</w:t>
      </w:r>
      <w:r w:rsidRPr="00B5546F" w:rsidR="00FA2E32">
        <w:t xml:space="preserve"> </w:t>
      </w:r>
      <w:r w:rsidRPr="00B5546F" w:rsidR="005807A0">
        <w:t>We</w:t>
      </w:r>
      <w:r w:rsidRPr="00B5546F" w:rsidR="00FA2E32">
        <w:t xml:space="preserve"> </w:t>
      </w:r>
      <w:r w:rsidRPr="00B5546F" w:rsidR="005807A0">
        <w:t>are</w:t>
      </w:r>
      <w:r w:rsidRPr="00B5546F" w:rsidR="00FA2E32">
        <w:t xml:space="preserve"> </w:t>
      </w:r>
      <w:r w:rsidRPr="00B5546F" w:rsidR="005807A0">
        <w:t>caught</w:t>
      </w:r>
      <w:r w:rsidRPr="00B5546F" w:rsidR="00FA2E32">
        <w:t xml:space="preserve"> </w:t>
      </w:r>
      <w:r w:rsidRPr="00B5546F" w:rsidR="005807A0">
        <w:t>in</w:t>
      </w:r>
      <w:r w:rsidRPr="00B5546F" w:rsidR="00FA2E32">
        <w:t xml:space="preserve"> </w:t>
      </w:r>
      <w:r w:rsidRPr="00B5546F" w:rsidR="005807A0">
        <w:t>this</w:t>
      </w:r>
      <w:r w:rsidRPr="00B5546F" w:rsidR="00FA2E32">
        <w:t xml:space="preserve"> </w:t>
      </w:r>
      <w:r w:rsidRPr="00B5546F" w:rsidR="005807A0">
        <w:t>dilemma</w:t>
      </w:r>
      <w:r w:rsidRPr="00B5546F" w:rsidR="00FA2E32">
        <w:t xml:space="preserve"> </w:t>
      </w:r>
      <w:r w:rsidRPr="00B5546F" w:rsidR="005807A0">
        <w:t>where</w:t>
      </w:r>
      <w:r w:rsidRPr="00B5546F" w:rsidR="00FA2E32">
        <w:t xml:space="preserve"> </w:t>
      </w:r>
      <w:r w:rsidRPr="00B5546F" w:rsidR="005807A0">
        <w:t>we</w:t>
      </w:r>
      <w:r w:rsidRPr="00B5546F" w:rsidR="00FA2E32">
        <w:t xml:space="preserve"> </w:t>
      </w:r>
      <w:r w:rsidRPr="00B5546F" w:rsidR="005807A0">
        <w:t>cannot</w:t>
      </w:r>
      <w:r w:rsidRPr="00B5546F" w:rsidR="00FA2E32">
        <w:t xml:space="preserve"> </w:t>
      </w:r>
      <w:r w:rsidRPr="00B5546F" w:rsidR="005807A0">
        <w:t>go</w:t>
      </w:r>
      <w:r w:rsidRPr="00B5546F" w:rsidR="00FA2E32">
        <w:t xml:space="preserve"> </w:t>
      </w:r>
      <w:r w:rsidRPr="00B5546F" w:rsidR="005807A0">
        <w:t>forward</w:t>
      </w:r>
      <w:r w:rsidRPr="00B5546F" w:rsidR="00FA2E32">
        <w:t xml:space="preserve"> </w:t>
      </w:r>
      <w:r w:rsidRPr="00B5546F" w:rsidR="005807A0">
        <w:t>and</w:t>
      </w:r>
      <w:r w:rsidRPr="00B5546F" w:rsidR="00FA2E32">
        <w:t xml:space="preserve"> </w:t>
      </w:r>
      <w:r w:rsidRPr="00B5546F" w:rsidR="005807A0">
        <w:t>we</w:t>
      </w:r>
      <w:r w:rsidRPr="00B5546F" w:rsidR="00FA2E32">
        <w:t xml:space="preserve"> </w:t>
      </w:r>
      <w:r w:rsidRPr="00B5546F" w:rsidR="005807A0">
        <w:t>cannot</w:t>
      </w:r>
      <w:r w:rsidRPr="00B5546F" w:rsidR="00FA2E32">
        <w:t xml:space="preserve"> </w:t>
      </w:r>
      <w:r w:rsidRPr="00B5546F" w:rsidR="005807A0">
        <w:t>go</w:t>
      </w:r>
      <w:r w:rsidRPr="00B5546F" w:rsidR="00FA2E32">
        <w:t xml:space="preserve"> </w:t>
      </w:r>
      <w:r w:rsidRPr="00B5546F" w:rsidR="005807A0">
        <w:t>backwards</w:t>
      </w:r>
      <w:r w:rsidRPr="00B5546F" w:rsidR="00761B2A">
        <w:t xml:space="preserve">; </w:t>
      </w:r>
      <w:r w:rsidRPr="00B5546F" w:rsidR="005807A0">
        <w:t>we</w:t>
      </w:r>
      <w:r w:rsidRPr="00B5546F" w:rsidR="00FA2E32">
        <w:t xml:space="preserve"> </w:t>
      </w:r>
      <w:r w:rsidRPr="00B5546F" w:rsidR="005807A0">
        <w:t>are</w:t>
      </w:r>
      <w:r w:rsidRPr="00B5546F" w:rsidR="00FA2E32">
        <w:t xml:space="preserve"> </w:t>
      </w:r>
      <w:r w:rsidRPr="00B5546F" w:rsidR="005807A0">
        <w:t>still</w:t>
      </w:r>
      <w:r w:rsidRPr="00B5546F" w:rsidR="00FA2E32">
        <w:t xml:space="preserve"> </w:t>
      </w:r>
      <w:r w:rsidRPr="00B5546F" w:rsidR="005807A0">
        <w:t>treading</w:t>
      </w:r>
      <w:r w:rsidRPr="00B5546F" w:rsidR="00FA2E32">
        <w:t xml:space="preserve"> </w:t>
      </w:r>
      <w:r w:rsidRPr="00B5546F" w:rsidR="005807A0">
        <w:t>water</w:t>
      </w:r>
      <w:r w:rsidRPr="00B5546F" w:rsidR="00FA2E32">
        <w:t xml:space="preserve"> </w:t>
      </w:r>
      <w:r w:rsidRPr="00B5546F" w:rsidR="005807A0">
        <w:t>and</w:t>
      </w:r>
      <w:r w:rsidRPr="00B5546F" w:rsidR="00FA2E32">
        <w:t xml:space="preserve"> </w:t>
      </w:r>
      <w:r w:rsidRPr="00B5546F" w:rsidR="005807A0">
        <w:t>N</w:t>
      </w:r>
      <w:r w:rsidRPr="00B5546F">
        <w:t>ew</w:t>
      </w:r>
      <w:r w:rsidRPr="00B5546F" w:rsidR="00FA2E32">
        <w:t xml:space="preserve"> </w:t>
      </w:r>
      <w:r w:rsidRPr="00B5546F" w:rsidR="005807A0">
        <w:t>D</w:t>
      </w:r>
      <w:r w:rsidRPr="00B5546F">
        <w:t>ecade</w:t>
      </w:r>
      <w:r w:rsidRPr="00B5546F" w:rsidR="005807A0">
        <w:t>,</w:t>
      </w:r>
      <w:r w:rsidRPr="00B5546F" w:rsidR="00FA2E32">
        <w:t xml:space="preserve"> </w:t>
      </w:r>
      <w:r w:rsidRPr="00B5546F" w:rsidR="005807A0">
        <w:t>New</w:t>
      </w:r>
      <w:r w:rsidRPr="00B5546F" w:rsidR="00FA2E32">
        <w:t xml:space="preserve"> </w:t>
      </w:r>
      <w:r w:rsidRPr="00B5546F" w:rsidR="005807A0">
        <w:t>Approach</w:t>
      </w:r>
      <w:r w:rsidRPr="00B5546F" w:rsidR="00FA2E32">
        <w:t xml:space="preserve"> </w:t>
      </w:r>
      <w:r w:rsidRPr="00B5546F">
        <w:t>does</w:t>
      </w:r>
      <w:r w:rsidRPr="00B5546F" w:rsidR="00FA2E32">
        <w:t xml:space="preserve"> </w:t>
      </w:r>
      <w:r w:rsidRPr="00B5546F">
        <w:t>not</w:t>
      </w:r>
      <w:r w:rsidRPr="00B5546F" w:rsidR="00FA2E32">
        <w:t xml:space="preserve"> </w:t>
      </w:r>
      <w:r w:rsidRPr="00B5546F">
        <w:t>really</w:t>
      </w:r>
      <w:r w:rsidRPr="00B5546F" w:rsidR="00FA2E32">
        <w:t xml:space="preserve"> </w:t>
      </w:r>
      <w:r w:rsidRPr="00B5546F">
        <w:t>enable</w:t>
      </w:r>
      <w:r w:rsidRPr="00B5546F" w:rsidR="00FA2E32">
        <w:t xml:space="preserve"> </w:t>
      </w:r>
      <w:r w:rsidRPr="00B5546F">
        <w:t>us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break</w:t>
      </w:r>
      <w:r w:rsidRPr="00B5546F" w:rsidR="00FA2E32">
        <w:t xml:space="preserve"> </w:t>
      </w:r>
      <w:r w:rsidRPr="00B5546F">
        <w:t>out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cycle.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 w:rsidR="005807A0">
        <w:t>w</w:t>
      </w:r>
      <w:r w:rsidRPr="00B5546F">
        <w:t>hat</w:t>
      </w:r>
      <w:r w:rsidRPr="00B5546F" w:rsidR="00FA2E32">
        <w:t xml:space="preserve"> </w:t>
      </w:r>
      <w:r w:rsidRPr="00B5546F">
        <w:t>extent</w:t>
      </w:r>
      <w:r w:rsidRPr="00B5546F" w:rsidR="00FA2E32">
        <w:t xml:space="preserve"> </w:t>
      </w:r>
      <w:r w:rsidRPr="00B5546F" w:rsidR="005807A0">
        <w:t>do</w:t>
      </w:r>
      <w:r w:rsidRPr="00B5546F" w:rsidR="00FA2E32">
        <w:t xml:space="preserve"> </w:t>
      </w:r>
      <w:r w:rsidRPr="00B5546F" w:rsidR="005807A0">
        <w:t>you</w:t>
      </w:r>
      <w:r w:rsidRPr="00B5546F" w:rsidR="00FA2E32">
        <w:t xml:space="preserve"> </w:t>
      </w:r>
      <w:r w:rsidRPr="00B5546F" w:rsidR="005807A0">
        <w:t>see</w:t>
      </w:r>
      <w:r w:rsidRPr="00B5546F" w:rsidR="00FA2E32">
        <w:t xml:space="preserve"> </w:t>
      </w:r>
      <w:r w:rsidRPr="00B5546F" w:rsidR="005807A0">
        <w:t>a</w:t>
      </w:r>
      <w:r w:rsidRPr="00B5546F" w:rsidR="00FA2E32">
        <w:t xml:space="preserve"> </w:t>
      </w:r>
      <w:r w:rsidRPr="00B5546F" w:rsidR="005807A0">
        <w:t>more</w:t>
      </w:r>
      <w:r w:rsidRPr="00B5546F" w:rsidR="00FA2E32">
        <w:t xml:space="preserve"> </w:t>
      </w:r>
      <w:r w:rsidRPr="00B5546F" w:rsidR="005807A0">
        <w:t>difficult</w:t>
      </w:r>
      <w:r w:rsidRPr="00B5546F" w:rsidR="00FA2E32">
        <w:t xml:space="preserve"> </w:t>
      </w:r>
      <w:r w:rsidRPr="00B5546F" w:rsidR="005807A0">
        <w:t>financial</w:t>
      </w:r>
      <w:r w:rsidRPr="00B5546F" w:rsidR="00FA2E32">
        <w:t xml:space="preserve"> </w:t>
      </w:r>
      <w:r w:rsidRPr="00B5546F" w:rsidR="005807A0">
        <w:t>situation</w:t>
      </w:r>
      <w:r w:rsidRPr="00B5546F" w:rsidR="00FA2E32">
        <w:t xml:space="preserve"> </w:t>
      </w:r>
      <w:r w:rsidRPr="00B5546F" w:rsidR="005807A0">
        <w:t>facing</w:t>
      </w:r>
      <w:r w:rsidRPr="00B5546F" w:rsidR="00FA2E32">
        <w:t xml:space="preserve"> </w:t>
      </w:r>
      <w:r w:rsidRPr="00B5546F" w:rsidR="005807A0">
        <w:t>the</w:t>
      </w:r>
      <w:r w:rsidRPr="00B5546F" w:rsidR="00FA2E32">
        <w:t xml:space="preserve"> </w:t>
      </w:r>
      <w:r w:rsidRPr="00B5546F" w:rsidR="005807A0">
        <w:t>Executive</w:t>
      </w:r>
      <w:r w:rsidRPr="00B5546F" w:rsidR="00761B2A">
        <w:t>?</w:t>
      </w:r>
      <w:r w:rsidRPr="00B5546F" w:rsidR="00FA2E32">
        <w:t xml:space="preserve"> </w:t>
      </w:r>
      <w:r w:rsidRPr="00B5546F" w:rsidR="00761B2A">
        <w:t xml:space="preserve">Is </w:t>
      </w:r>
      <w:r w:rsidRPr="00B5546F" w:rsidR="005807A0">
        <w:t>there</w:t>
      </w:r>
      <w:r w:rsidRPr="00B5546F" w:rsidR="00FA2E32">
        <w:t xml:space="preserve"> </w:t>
      </w:r>
      <w:r w:rsidRPr="00B5546F" w:rsidR="005807A0">
        <w:t>scope</w:t>
      </w:r>
      <w:r w:rsidRPr="00B5546F" w:rsidR="00FA2E32">
        <w:t xml:space="preserve"> </w:t>
      </w:r>
      <w:r w:rsidRPr="00B5546F" w:rsidR="005807A0">
        <w:t>to</w:t>
      </w:r>
      <w:r w:rsidRPr="00B5546F" w:rsidR="00FA2E32">
        <w:t xml:space="preserve"> </w:t>
      </w:r>
      <w:r w:rsidRPr="00B5546F" w:rsidR="005807A0">
        <w:t>work</w:t>
      </w:r>
      <w:r w:rsidRPr="00B5546F" w:rsidR="00FA2E32">
        <w:t xml:space="preserve"> </w:t>
      </w:r>
      <w:r w:rsidRPr="00B5546F" w:rsidR="005807A0">
        <w:t>in</w:t>
      </w:r>
      <w:r w:rsidRPr="00B5546F" w:rsidR="00FA2E32">
        <w:t xml:space="preserve"> </w:t>
      </w:r>
      <w:r w:rsidRPr="00B5546F" w:rsidR="005807A0">
        <w:t>partnership</w:t>
      </w:r>
      <w:r w:rsidRPr="00B5546F" w:rsidR="00761B2A">
        <w:t>,</w:t>
      </w:r>
      <w:r w:rsidRPr="00B5546F" w:rsidR="00FA2E32">
        <w:t xml:space="preserve"> </w:t>
      </w:r>
      <w:r w:rsidRPr="00B5546F" w:rsidR="005807A0">
        <w:t>by</w:t>
      </w:r>
      <w:r w:rsidRPr="00B5546F" w:rsidR="00FA2E32">
        <w:t xml:space="preserve"> </w:t>
      </w:r>
      <w:r w:rsidRPr="00B5546F" w:rsidR="005807A0">
        <w:t>giving</w:t>
      </w:r>
      <w:r w:rsidRPr="00B5546F" w:rsidR="00FA2E32">
        <w:t xml:space="preserve"> </w:t>
      </w:r>
      <w:r w:rsidRPr="00B5546F" w:rsidR="005807A0">
        <w:t>challenges</w:t>
      </w:r>
      <w:r w:rsidRPr="00B5546F" w:rsidR="00FA2E32">
        <w:t xml:space="preserve"> </w:t>
      </w:r>
      <w:r w:rsidRPr="00B5546F" w:rsidR="005807A0">
        <w:t>and</w:t>
      </w:r>
      <w:r w:rsidRPr="00B5546F" w:rsidR="00FA2E32">
        <w:t xml:space="preserve"> </w:t>
      </w:r>
      <w:r w:rsidRPr="00B5546F" w:rsidR="005807A0">
        <w:t>requiring</w:t>
      </w:r>
      <w:r w:rsidRPr="00B5546F" w:rsidR="00FA2E32">
        <w:t xml:space="preserve"> </w:t>
      </w:r>
      <w:r w:rsidRPr="00B5546F" w:rsidR="005807A0">
        <w:t>commitments</w:t>
      </w:r>
      <w:r w:rsidRPr="00B5546F" w:rsidR="00FA2E32">
        <w:t xml:space="preserve"> </w:t>
      </w:r>
      <w:r w:rsidRPr="00B5546F" w:rsidR="005807A0">
        <w:t>from</w:t>
      </w:r>
      <w:r w:rsidRPr="00B5546F" w:rsidR="00FA2E32">
        <w:t xml:space="preserve"> </w:t>
      </w:r>
      <w:r w:rsidRPr="00B5546F" w:rsidR="005807A0">
        <w:t>the</w:t>
      </w:r>
      <w:r w:rsidRPr="00B5546F" w:rsidR="00FA2E32">
        <w:t xml:space="preserve"> </w:t>
      </w:r>
      <w:r w:rsidRPr="00B5546F" w:rsidR="005807A0">
        <w:t>Executive</w:t>
      </w:r>
      <w:r w:rsidRPr="00B5546F" w:rsidR="00761B2A">
        <w:t>,</w:t>
      </w:r>
      <w:r w:rsidRPr="00B5546F" w:rsidR="00FA2E32">
        <w:t xml:space="preserve"> </w:t>
      </w:r>
      <w:r w:rsidRPr="00B5546F" w:rsidR="005807A0">
        <w:t>to</w:t>
      </w:r>
      <w:r w:rsidRPr="00B5546F" w:rsidR="00FA2E32">
        <w:t xml:space="preserve"> </w:t>
      </w:r>
      <w:r w:rsidRPr="00B5546F" w:rsidR="005807A0">
        <w:t>make</w:t>
      </w:r>
      <w:r w:rsidRPr="00B5546F" w:rsidR="00FA2E32">
        <w:t xml:space="preserve"> </w:t>
      </w:r>
      <w:r w:rsidRPr="00B5546F" w:rsidR="005807A0">
        <w:t>our</w:t>
      </w:r>
      <w:r w:rsidRPr="00B5546F" w:rsidR="00FA2E32">
        <w:t xml:space="preserve"> </w:t>
      </w:r>
      <w:r w:rsidRPr="00B5546F" w:rsidR="005807A0">
        <w:t>finances</w:t>
      </w:r>
      <w:r w:rsidRPr="00B5546F" w:rsidR="00FA2E32">
        <w:t xml:space="preserve"> </w:t>
      </w:r>
      <w:r w:rsidRPr="00B5546F" w:rsidR="005807A0">
        <w:t>more</w:t>
      </w:r>
      <w:r w:rsidRPr="00B5546F" w:rsidR="00FA2E32">
        <w:t xml:space="preserve"> </w:t>
      </w:r>
      <w:r w:rsidRPr="00B5546F" w:rsidR="001E1CF5">
        <w:t>sustainable</w:t>
      </w:r>
      <w:r w:rsidRPr="00B5546F" w:rsidR="005807A0">
        <w:t>,</w:t>
      </w:r>
      <w:r w:rsidRPr="00B5546F" w:rsidR="00FA2E32">
        <w:t xml:space="preserve"> </w:t>
      </w:r>
      <w:r w:rsidRPr="00B5546F" w:rsidR="005807A0">
        <w:t>particularly</w:t>
      </w:r>
      <w:r w:rsidRPr="00B5546F" w:rsidR="00FA2E32">
        <w:t xml:space="preserve"> </w:t>
      </w:r>
      <w:r w:rsidRPr="00B5546F" w:rsidR="005807A0">
        <w:t>around</w:t>
      </w:r>
      <w:r w:rsidRPr="00B5546F" w:rsidR="00FA2E32">
        <w:t xml:space="preserve"> </w:t>
      </w:r>
      <w:r w:rsidRPr="00B5546F" w:rsidR="005807A0">
        <w:t>health</w:t>
      </w:r>
      <w:r w:rsidRPr="00B5546F" w:rsidR="00FA2E32">
        <w:t xml:space="preserve"> </w:t>
      </w:r>
      <w:r w:rsidRPr="00B5546F" w:rsidR="005807A0">
        <w:t>and</w:t>
      </w:r>
      <w:r w:rsidRPr="00B5546F" w:rsidR="00FA2E32">
        <w:t xml:space="preserve"> </w:t>
      </w:r>
      <w:r w:rsidRPr="00B5546F" w:rsidR="005807A0">
        <w:t>education?</w:t>
      </w:r>
    </w:p>
    <w:p w:rsidR="00F5281B" w:rsidRPr="00B5546F" w:rsidP="0028042A">
      <w:pPr>
        <w:pStyle w:val="Answer"/>
      </w:pPr>
      <w:sdt>
        <w:sdtPr>
          <w:alias w:val="Witness"/>
          <w:id w:val="621350732"/>
          <w:placeholder>
            <w:docPart w:val="DefaultPlaceholder_1082065158"/>
          </w:placeholder>
          <w:richText/>
        </w:sdtPr>
        <w:sdtContent>
          <w:r w:rsidR="00AE0EA3">
            <w:rPr>
              <w:b/>
              <w:i/>
              <w:iCs/>
            </w:rPr>
            <w:t>Mr Walker:</w:t>
          </w:r>
          <w:r w:rsidRPr="00B5546F" w:rsidR="00FA2E32">
            <w:rPr>
              <w:b/>
            </w:rPr>
            <w:t xml:space="preserve"> </w:t>
          </w:r>
        </w:sdtContent>
      </w:sdt>
      <w:r w:rsidRPr="00B5546F" w:rsidR="0028042A">
        <w:t>You</w:t>
      </w:r>
      <w:r w:rsidRPr="00B5546F" w:rsidR="00FA2E32">
        <w:t xml:space="preserve"> </w:t>
      </w:r>
      <w:r w:rsidRPr="00B5546F" w:rsidR="0028042A">
        <w:t>are</w:t>
      </w:r>
      <w:r w:rsidRPr="00B5546F" w:rsidR="00FA2E32">
        <w:t xml:space="preserve"> </w:t>
      </w:r>
      <w:r w:rsidRPr="00B5546F" w:rsidR="0028042A">
        <w:t>right</w:t>
      </w:r>
      <w:r w:rsidRPr="00B5546F" w:rsidR="00FA2E32">
        <w:t xml:space="preserve"> </w:t>
      </w:r>
      <w:r w:rsidRPr="00B5546F" w:rsidR="0028042A">
        <w:t>to</w:t>
      </w:r>
      <w:r w:rsidRPr="00B5546F" w:rsidR="00FA2E32">
        <w:t xml:space="preserve"> </w:t>
      </w:r>
      <w:r w:rsidRPr="00B5546F" w:rsidR="0028042A">
        <w:t>refer</w:t>
      </w:r>
      <w:r w:rsidRPr="00B5546F" w:rsidR="00FA2E32">
        <w:t xml:space="preserve"> </w:t>
      </w:r>
      <w:r w:rsidRPr="00B5546F" w:rsidR="0028042A">
        <w:t>to</w:t>
      </w:r>
      <w:r w:rsidRPr="00B5546F" w:rsidR="00FA2E32">
        <w:t xml:space="preserve"> </w:t>
      </w:r>
      <w:r w:rsidRPr="00B5546F" w:rsidR="0028042A">
        <w:t>the</w:t>
      </w:r>
      <w:r w:rsidRPr="00B5546F" w:rsidR="00FA2E32">
        <w:t xml:space="preserve"> </w:t>
      </w:r>
      <w:r w:rsidRPr="00B5546F" w:rsidR="0028042A">
        <w:t>importance</w:t>
      </w:r>
      <w:r w:rsidRPr="00B5546F" w:rsidR="00FA2E32">
        <w:t xml:space="preserve"> </w:t>
      </w:r>
      <w:r w:rsidRPr="00B5546F" w:rsidR="0028042A">
        <w:t>of</w:t>
      </w:r>
      <w:r w:rsidRPr="00B5546F" w:rsidR="00FA2E32">
        <w:t xml:space="preserve"> </w:t>
      </w:r>
      <w:r w:rsidRPr="00B5546F" w:rsidR="0028042A">
        <w:t>working</w:t>
      </w:r>
      <w:r w:rsidRPr="00B5546F" w:rsidR="00FA2E32">
        <w:t xml:space="preserve"> </w:t>
      </w:r>
      <w:r w:rsidRPr="00B5546F" w:rsidR="0028042A">
        <w:t>in</w:t>
      </w:r>
      <w:r w:rsidRPr="00B5546F" w:rsidR="00FA2E32">
        <w:t xml:space="preserve"> </w:t>
      </w:r>
      <w:r w:rsidRPr="00B5546F" w:rsidR="0028042A">
        <w:t>partnership</w:t>
      </w:r>
      <w:r w:rsidRPr="00B5546F" w:rsidR="00FA2E32">
        <w:t xml:space="preserve"> </w:t>
      </w:r>
      <w:r w:rsidRPr="00B5546F" w:rsidR="0028042A">
        <w:t>on</w:t>
      </w:r>
      <w:r w:rsidRPr="00B5546F" w:rsidR="00FA2E32">
        <w:t xml:space="preserve"> </w:t>
      </w:r>
      <w:r w:rsidRPr="00B5546F" w:rsidR="0028042A">
        <w:t>these</w:t>
      </w:r>
      <w:r w:rsidRPr="00B5546F" w:rsidR="00FA2E32">
        <w:t xml:space="preserve"> </w:t>
      </w:r>
      <w:r w:rsidRPr="00B5546F" w:rsidR="0028042A">
        <w:t>issues.</w:t>
      </w:r>
      <w:r w:rsidRPr="00B5546F" w:rsidR="00FA2E32">
        <w:t xml:space="preserve"> </w:t>
      </w:r>
      <w:r w:rsidRPr="00B5546F" w:rsidR="00761B2A">
        <w:t xml:space="preserve">The </w:t>
      </w:r>
      <w:r w:rsidRPr="00B5546F" w:rsidR="005807A0">
        <w:t>deal</w:t>
      </w:r>
      <w:r w:rsidRPr="00B5546F" w:rsidR="00FA2E32">
        <w:t xml:space="preserve"> </w:t>
      </w:r>
      <w:r w:rsidRPr="00B5546F" w:rsidR="005807A0">
        <w:t>itself</w:t>
      </w:r>
      <w:r w:rsidRPr="00B5546F" w:rsidR="00FA2E32">
        <w:t xml:space="preserve"> </w:t>
      </w:r>
      <w:r w:rsidRPr="00B5546F" w:rsidR="005807A0">
        <w:t>did</w:t>
      </w:r>
      <w:r w:rsidRPr="00B5546F" w:rsidR="00FA2E32">
        <w:t xml:space="preserve"> </w:t>
      </w:r>
      <w:r w:rsidRPr="00B5546F" w:rsidR="005807A0">
        <w:t>provide</w:t>
      </w:r>
      <w:r w:rsidRPr="00B5546F" w:rsidR="00FA2E32">
        <w:t xml:space="preserve"> </w:t>
      </w:r>
      <w:r w:rsidRPr="00B5546F" w:rsidR="005807A0">
        <w:t>that</w:t>
      </w:r>
      <w:r w:rsidRPr="00B5546F" w:rsidR="00FA2E32">
        <w:t xml:space="preserve"> </w:t>
      </w:r>
      <w:r w:rsidRPr="00B5546F" w:rsidR="00EF6E5C">
        <w:t>rapid</w:t>
      </w:r>
      <w:r w:rsidRPr="00B5546F" w:rsidR="00FA2E32">
        <w:t xml:space="preserve"> </w:t>
      </w:r>
      <w:r w:rsidRPr="00B5546F" w:rsidR="005807A0">
        <w:t>injection,</w:t>
      </w:r>
      <w:r w:rsidRPr="00B5546F" w:rsidR="00FA2E32">
        <w:t xml:space="preserve"> </w:t>
      </w:r>
      <w:r w:rsidRPr="00B5546F" w:rsidR="005807A0">
        <w:t>which</w:t>
      </w:r>
      <w:r w:rsidRPr="00B5546F" w:rsidR="00FA2E32">
        <w:t xml:space="preserve"> </w:t>
      </w:r>
      <w:r w:rsidRPr="00B5546F" w:rsidR="005807A0">
        <w:t>recognised</w:t>
      </w:r>
      <w:r w:rsidRPr="00B5546F" w:rsidR="00FA2E32">
        <w:t xml:space="preserve"> </w:t>
      </w:r>
      <w:r w:rsidRPr="00B5546F" w:rsidR="005807A0">
        <w:t>the</w:t>
      </w:r>
      <w:r w:rsidRPr="00B5546F" w:rsidR="00FA2E32">
        <w:t xml:space="preserve"> </w:t>
      </w:r>
      <w:r w:rsidRPr="00B5546F" w:rsidR="005807A0">
        <w:t>challenges</w:t>
      </w:r>
      <w:r w:rsidRPr="00B5546F" w:rsidR="00FA2E32">
        <w:t xml:space="preserve"> </w:t>
      </w:r>
      <w:r w:rsidRPr="00B5546F" w:rsidR="005807A0">
        <w:t>that</w:t>
      </w:r>
      <w:r w:rsidRPr="00B5546F" w:rsidR="00FA2E32">
        <w:t xml:space="preserve"> </w:t>
      </w:r>
      <w:r w:rsidRPr="00B5546F" w:rsidR="005807A0">
        <w:t>the</w:t>
      </w:r>
      <w:r w:rsidRPr="00B5546F" w:rsidR="00FA2E32">
        <w:t xml:space="preserve"> </w:t>
      </w:r>
      <w:r w:rsidRPr="00B5546F" w:rsidR="005807A0">
        <w:t>Executive</w:t>
      </w:r>
      <w:r w:rsidRPr="00B5546F" w:rsidR="00FA2E32">
        <w:t xml:space="preserve"> </w:t>
      </w:r>
      <w:r w:rsidRPr="00B5546F" w:rsidR="005807A0">
        <w:t>had</w:t>
      </w:r>
      <w:r w:rsidRPr="00B5546F" w:rsidR="00FA2E32">
        <w:t xml:space="preserve"> </w:t>
      </w:r>
      <w:r w:rsidRPr="00B5546F" w:rsidR="005807A0">
        <w:t>faced</w:t>
      </w:r>
      <w:r w:rsidRPr="00B5546F" w:rsidR="00FA2E32">
        <w:t xml:space="preserve"> </w:t>
      </w:r>
      <w:r w:rsidRPr="00B5546F" w:rsidR="005807A0">
        <w:t>with</w:t>
      </w:r>
      <w:r w:rsidRPr="00B5546F" w:rsidR="00FA2E32">
        <w:t xml:space="preserve"> </w:t>
      </w:r>
      <w:r w:rsidRPr="00B5546F" w:rsidR="005807A0">
        <w:t>sustainability</w:t>
      </w:r>
      <w:r w:rsidRPr="00B5546F" w:rsidR="00761B2A">
        <w:t>, and</w:t>
      </w:r>
      <w:r w:rsidRPr="00B5546F" w:rsidR="00FA2E32">
        <w:t xml:space="preserve"> </w:t>
      </w:r>
      <w:r w:rsidRPr="00B5546F" w:rsidR="005807A0">
        <w:t>£550</w:t>
      </w:r>
      <w:r w:rsidRPr="00B5546F" w:rsidR="00FA2E32">
        <w:t xml:space="preserve"> </w:t>
      </w:r>
      <w:r w:rsidRPr="00B5546F" w:rsidR="005807A0">
        <w:t>million</w:t>
      </w:r>
      <w:r w:rsidRPr="00B5546F" w:rsidR="00FA2E32">
        <w:t xml:space="preserve"> </w:t>
      </w:r>
      <w:r w:rsidRPr="00B5546F" w:rsidR="005807A0">
        <w:t>in</w:t>
      </w:r>
      <w:r w:rsidRPr="00B5546F" w:rsidR="00FA2E32">
        <w:t xml:space="preserve"> </w:t>
      </w:r>
      <w:r w:rsidRPr="00B5546F" w:rsidR="005807A0">
        <w:t>that</w:t>
      </w:r>
      <w:r w:rsidRPr="00B5546F" w:rsidR="00FA2E32">
        <w:t xml:space="preserve"> </w:t>
      </w:r>
      <w:r w:rsidRPr="00B5546F" w:rsidR="005807A0">
        <w:t>respect</w:t>
      </w:r>
      <w:r w:rsidRPr="00B5546F" w:rsidR="00FA2E32">
        <w:t xml:space="preserve"> </w:t>
      </w:r>
      <w:r w:rsidRPr="00B5546F" w:rsidR="005807A0">
        <w:t>is</w:t>
      </w:r>
      <w:r w:rsidRPr="00B5546F" w:rsidR="00FA2E32">
        <w:t xml:space="preserve"> </w:t>
      </w:r>
      <w:r w:rsidRPr="00B5546F" w:rsidR="005807A0">
        <w:t>not</w:t>
      </w:r>
      <w:r w:rsidRPr="00B5546F" w:rsidR="00FA2E32">
        <w:t xml:space="preserve"> </w:t>
      </w:r>
      <w:r w:rsidRPr="00B5546F" w:rsidR="005807A0">
        <w:t>a</w:t>
      </w:r>
      <w:r w:rsidRPr="00B5546F" w:rsidR="00FA2E32">
        <w:t xml:space="preserve"> </w:t>
      </w:r>
      <w:r w:rsidRPr="00B5546F" w:rsidR="005807A0">
        <w:t>small</w:t>
      </w:r>
      <w:r w:rsidRPr="00B5546F" w:rsidR="00FA2E32">
        <w:t xml:space="preserve"> </w:t>
      </w:r>
      <w:r w:rsidRPr="00B5546F" w:rsidR="005807A0">
        <w:t>amount</w:t>
      </w:r>
      <w:r w:rsidRPr="00B5546F" w:rsidR="00FA2E32">
        <w:t xml:space="preserve"> </w:t>
      </w:r>
      <w:r w:rsidRPr="00B5546F" w:rsidR="005807A0">
        <w:t>of</w:t>
      </w:r>
      <w:r w:rsidRPr="00B5546F" w:rsidR="00FA2E32">
        <w:t xml:space="preserve"> </w:t>
      </w:r>
      <w:r w:rsidRPr="00B5546F" w:rsidR="005807A0">
        <w:t>money.</w:t>
      </w:r>
    </w:p>
    <w:p w:rsidR="00761B2A" w:rsidRPr="00B5546F" w:rsidP="0028042A">
      <w:pPr>
        <w:pStyle w:val="Answer"/>
      </w:pPr>
      <w:r w:rsidRPr="00B5546F">
        <w:t>We</w:t>
      </w:r>
      <w:r w:rsidRPr="00B5546F" w:rsidR="00FA2E32">
        <w:t xml:space="preserve"> </w:t>
      </w:r>
      <w:r w:rsidRPr="00B5546F">
        <w:t>also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recognise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public</w:t>
      </w:r>
      <w:r w:rsidRPr="00B5546F" w:rsidR="00FA2E32">
        <w:t xml:space="preserve"> </w:t>
      </w:r>
      <w:r w:rsidRPr="00B5546F">
        <w:t>spending</w:t>
      </w:r>
      <w:r w:rsidRPr="00B5546F" w:rsidR="00FA2E32">
        <w:t xml:space="preserve"> </w:t>
      </w:r>
      <w:r w:rsidRPr="00B5546F">
        <w:t>per</w:t>
      </w:r>
      <w:r w:rsidRPr="00B5546F" w:rsidR="00FA2E32">
        <w:t xml:space="preserve"> </w:t>
      </w:r>
      <w:r w:rsidRPr="00B5546F">
        <w:t>head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Northern</w:t>
      </w:r>
      <w:r w:rsidRPr="00B5546F" w:rsidR="00FA2E32">
        <w:t xml:space="preserve"> </w:t>
      </w:r>
      <w:r w:rsidRPr="00B5546F">
        <w:t>Ireland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 w:rsidR="00F5281B">
        <w:t>the</w:t>
      </w:r>
      <w:r w:rsidRPr="00B5546F" w:rsidR="00FA2E32">
        <w:t xml:space="preserve"> </w:t>
      </w:r>
      <w:r w:rsidRPr="00B5546F">
        <w:t>highe</w:t>
      </w:r>
      <w:r w:rsidRPr="00B5546F" w:rsidR="00F5281B">
        <w:t>st</w:t>
      </w:r>
      <w:r w:rsidRPr="00B5546F" w:rsidR="00FA2E32">
        <w:t xml:space="preserve"> </w:t>
      </w:r>
      <w:r w:rsidRPr="00B5546F" w:rsidR="00F5281B">
        <w:t>of</w:t>
      </w:r>
      <w:r w:rsidRPr="00B5546F" w:rsidR="00FA2E32">
        <w:t xml:space="preserve"> </w:t>
      </w:r>
      <w:r w:rsidRPr="00B5546F" w:rsidR="00F5281B">
        <w:t>any</w:t>
      </w:r>
      <w:r w:rsidRPr="00B5546F" w:rsidR="00FA2E32">
        <w:t xml:space="preserve"> </w:t>
      </w:r>
      <w:r w:rsidRPr="00B5546F" w:rsidR="00F5281B">
        <w:t>UK</w:t>
      </w:r>
      <w:r w:rsidRPr="00B5546F" w:rsidR="00FA2E32">
        <w:t xml:space="preserve"> </w:t>
      </w:r>
      <w:r w:rsidRPr="00B5546F" w:rsidR="00F5281B">
        <w:t>region.</w:t>
      </w:r>
      <w:r w:rsidRPr="00B5546F" w:rsidR="00FA2E32">
        <w:t xml:space="preserve"> </w:t>
      </w:r>
      <w:r w:rsidRPr="00B5546F" w:rsidR="00F5281B">
        <w:t>Last</w:t>
      </w:r>
      <w:r w:rsidRPr="00B5546F" w:rsidR="00FA2E32">
        <w:t xml:space="preserve"> </w:t>
      </w:r>
      <w:r w:rsidRPr="00B5546F" w:rsidR="00F5281B">
        <w:t>year,</w:t>
      </w:r>
      <w:r w:rsidRPr="00B5546F" w:rsidR="00FA2E32">
        <w:t xml:space="preserve"> </w:t>
      </w:r>
      <w:r w:rsidRPr="00B5546F" w:rsidR="00F5281B">
        <w:t>before</w:t>
      </w:r>
      <w:r w:rsidRPr="00B5546F" w:rsidR="00FA2E32">
        <w:t xml:space="preserve"> </w:t>
      </w:r>
      <w:r w:rsidRPr="00B5546F" w:rsidR="00F5281B">
        <w:t>this</w:t>
      </w:r>
      <w:r w:rsidRPr="00B5546F" w:rsidR="00FA2E32">
        <w:t xml:space="preserve"> </w:t>
      </w:r>
      <w:r w:rsidRPr="00B5546F" w:rsidR="00F5281B">
        <w:t>additional</w:t>
      </w:r>
      <w:r w:rsidRPr="00B5546F" w:rsidR="00FA2E32">
        <w:t xml:space="preserve"> </w:t>
      </w:r>
      <w:r w:rsidRPr="00B5546F" w:rsidR="00F5281B">
        <w:t>funding,</w:t>
      </w:r>
      <w:r w:rsidRPr="00B5546F" w:rsidR="00FA2E32">
        <w:t xml:space="preserve"> </w:t>
      </w:r>
      <w:r w:rsidRPr="00B5546F" w:rsidR="00F5281B">
        <w:t>it</w:t>
      </w:r>
      <w:r w:rsidRPr="00B5546F" w:rsidR="00FA2E32">
        <w:t xml:space="preserve"> </w:t>
      </w:r>
      <w:r w:rsidRPr="00B5546F" w:rsidR="00F5281B">
        <w:t>was</w:t>
      </w:r>
      <w:r w:rsidRPr="00B5546F" w:rsidR="00FA2E32">
        <w:t xml:space="preserve"> </w:t>
      </w:r>
      <w:r w:rsidRPr="00B5546F" w:rsidR="00F5281B">
        <w:t>around</w:t>
      </w:r>
      <w:r w:rsidRPr="00B5546F" w:rsidR="00FA2E32">
        <w:t xml:space="preserve"> </w:t>
      </w:r>
      <w:r w:rsidRPr="00B5546F" w:rsidR="00F5281B">
        <w:t>20%</w:t>
      </w:r>
      <w:r w:rsidRPr="00B5546F" w:rsidR="00FA2E32">
        <w:t xml:space="preserve"> </w:t>
      </w:r>
      <w:r w:rsidRPr="00B5546F" w:rsidR="00F5281B">
        <w:t>above</w:t>
      </w:r>
      <w:r w:rsidRPr="00B5546F" w:rsidR="00FA2E32">
        <w:t xml:space="preserve"> </w:t>
      </w:r>
      <w:r w:rsidRPr="00B5546F" w:rsidR="00F5281B">
        <w:t>the</w:t>
      </w:r>
      <w:r w:rsidRPr="00B5546F" w:rsidR="00FA2E32">
        <w:t xml:space="preserve"> </w:t>
      </w:r>
      <w:r w:rsidRPr="00B5546F" w:rsidR="00F5281B">
        <w:t>UK</w:t>
      </w:r>
      <w:r w:rsidRPr="00B5546F" w:rsidR="00FA2E32">
        <w:t xml:space="preserve"> </w:t>
      </w:r>
      <w:r w:rsidRPr="00B5546F" w:rsidR="00F5281B">
        <w:t>average.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needs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put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more</w:t>
      </w:r>
      <w:r w:rsidRPr="00B5546F" w:rsidR="00FA2E32">
        <w:t xml:space="preserve"> </w:t>
      </w:r>
      <w:r w:rsidRPr="00B5546F">
        <w:t>sustainable</w:t>
      </w:r>
      <w:r w:rsidRPr="00B5546F" w:rsidR="00FA2E32">
        <w:t xml:space="preserve"> </w:t>
      </w:r>
      <w:r w:rsidRPr="00B5546F">
        <w:t>footing.</w:t>
      </w:r>
      <w:r w:rsidRPr="00B5546F" w:rsidR="00FA2E32">
        <w:t xml:space="preserve"> </w:t>
      </w:r>
      <w:r w:rsidRPr="00B5546F">
        <w:t xml:space="preserve">There </w:t>
      </w:r>
      <w:r w:rsidRPr="00B5546F" w:rsidR="00F5281B">
        <w:t>is</w:t>
      </w:r>
      <w:r w:rsidRPr="00B5546F" w:rsidR="00FA2E32">
        <w:t xml:space="preserve"> </w:t>
      </w:r>
      <w:r w:rsidRPr="00B5546F" w:rsidR="00F5281B">
        <w:t>a</w:t>
      </w:r>
      <w:r w:rsidRPr="00B5546F" w:rsidR="00FA2E32">
        <w:t xml:space="preserve"> </w:t>
      </w:r>
      <w:r w:rsidRPr="00B5546F" w:rsidR="00F5281B">
        <w:t>role</w:t>
      </w:r>
      <w:r w:rsidRPr="00B5546F" w:rsidR="00FA2E32">
        <w:t xml:space="preserve"> </w:t>
      </w:r>
      <w:r w:rsidRPr="00B5546F" w:rsidR="00F5281B">
        <w:t>for</w:t>
      </w:r>
      <w:r w:rsidRPr="00B5546F" w:rsidR="00FA2E32">
        <w:t xml:space="preserve"> </w:t>
      </w:r>
      <w:r w:rsidRPr="00B5546F" w:rsidR="00F5281B">
        <w:t>the</w:t>
      </w:r>
      <w:r w:rsidRPr="00B5546F" w:rsidR="00FA2E32">
        <w:t xml:space="preserve"> </w:t>
      </w:r>
      <w:r w:rsidRPr="00B5546F" w:rsidR="00F5281B">
        <w:t>UK</w:t>
      </w:r>
      <w:r w:rsidRPr="00B5546F" w:rsidR="00FA2E32">
        <w:t xml:space="preserve"> </w:t>
      </w:r>
      <w:r w:rsidRPr="00B5546F" w:rsidR="00F5281B">
        <w:t>Government</w:t>
      </w:r>
      <w:r w:rsidRPr="00B5546F" w:rsidR="00FA2E32">
        <w:t xml:space="preserve"> </w:t>
      </w:r>
      <w:r w:rsidRPr="00B5546F" w:rsidR="00F5281B">
        <w:t>in</w:t>
      </w:r>
      <w:r w:rsidRPr="00B5546F" w:rsidR="00FA2E32">
        <w:t xml:space="preserve"> </w:t>
      </w:r>
      <w:r w:rsidRPr="00B5546F" w:rsidR="00F5281B">
        <w:t>supporting</w:t>
      </w:r>
      <w:r w:rsidRPr="00B5546F" w:rsidR="00FA2E32">
        <w:t xml:space="preserve"> </w:t>
      </w:r>
      <w:r w:rsidRPr="00B5546F" w:rsidR="00F5281B">
        <w:t>that</w:t>
      </w:r>
      <w:r w:rsidRPr="00B5546F" w:rsidR="00FA2E32">
        <w:t xml:space="preserve"> </w:t>
      </w:r>
      <w:r w:rsidRPr="00B5546F" w:rsidR="00F5281B">
        <w:t>process</w:t>
      </w:r>
      <w:r w:rsidRPr="00B5546F" w:rsidR="00FA2E32">
        <w:t xml:space="preserve"> </w:t>
      </w:r>
      <w:r w:rsidRPr="00B5546F" w:rsidR="00F5281B">
        <w:t>and</w:t>
      </w:r>
      <w:r w:rsidRPr="00B5546F" w:rsidR="00FA2E32">
        <w:t xml:space="preserve"> </w:t>
      </w:r>
      <w:r w:rsidRPr="00B5546F" w:rsidR="00F5281B">
        <w:t>we</w:t>
      </w:r>
      <w:r w:rsidRPr="00B5546F" w:rsidR="00FA2E32">
        <w:t xml:space="preserve"> </w:t>
      </w:r>
      <w:r w:rsidRPr="00B5546F" w:rsidR="00F5281B">
        <w:t>will</w:t>
      </w:r>
      <w:r w:rsidRPr="00B5546F" w:rsidR="00FA2E32">
        <w:t xml:space="preserve"> </w:t>
      </w:r>
      <w:r w:rsidRPr="00B5546F" w:rsidR="00F5281B">
        <w:t>continue</w:t>
      </w:r>
      <w:r w:rsidRPr="00B5546F" w:rsidR="00FA2E32">
        <w:t xml:space="preserve"> </w:t>
      </w:r>
      <w:r w:rsidRPr="00B5546F" w:rsidR="00F5281B">
        <w:t>to</w:t>
      </w:r>
      <w:r w:rsidRPr="00B5546F" w:rsidR="00FA2E32">
        <w:t xml:space="preserve"> </w:t>
      </w:r>
      <w:r w:rsidRPr="00B5546F" w:rsidR="00F5281B">
        <w:t>work</w:t>
      </w:r>
      <w:r w:rsidRPr="00B5546F" w:rsidR="00FA2E32">
        <w:t xml:space="preserve"> </w:t>
      </w:r>
      <w:r w:rsidRPr="00B5546F" w:rsidR="00F5281B">
        <w:t>with</w:t>
      </w:r>
      <w:r w:rsidRPr="00B5546F" w:rsidR="00FA2E32">
        <w:t xml:space="preserve"> </w:t>
      </w:r>
      <w:r w:rsidRPr="00B5546F" w:rsidR="00F5281B">
        <w:t>the</w:t>
      </w:r>
      <w:r w:rsidRPr="00B5546F" w:rsidR="00FA2E32">
        <w:t xml:space="preserve"> </w:t>
      </w:r>
      <w:r w:rsidRPr="00B5546F" w:rsidR="00F5281B">
        <w:t>Executive</w:t>
      </w:r>
      <w:r w:rsidRPr="00B5546F" w:rsidR="00FA2E32">
        <w:t xml:space="preserve"> </w:t>
      </w:r>
      <w:r w:rsidRPr="00B5546F" w:rsidR="00F5281B">
        <w:t>as</w:t>
      </w:r>
      <w:r w:rsidRPr="00B5546F" w:rsidR="00FA2E32">
        <w:t xml:space="preserve"> </w:t>
      </w:r>
      <w:r w:rsidRPr="00B5546F" w:rsidR="00F5281B">
        <w:t>the</w:t>
      </w:r>
      <w:r w:rsidRPr="00B5546F" w:rsidR="00FA2E32">
        <w:t xml:space="preserve"> </w:t>
      </w:r>
      <w:r w:rsidRPr="00B5546F" w:rsidR="00F5281B">
        <w:t>Northern</w:t>
      </w:r>
      <w:r w:rsidRPr="00B5546F" w:rsidR="00FA2E32">
        <w:t xml:space="preserve"> </w:t>
      </w:r>
      <w:r w:rsidRPr="00B5546F" w:rsidR="00F5281B">
        <w:t>Ireland</w:t>
      </w:r>
      <w:r w:rsidRPr="00B5546F" w:rsidR="00FA2E32">
        <w:t xml:space="preserve"> </w:t>
      </w:r>
      <w:r w:rsidRPr="00B5546F" w:rsidR="00F5281B">
        <w:t>Office</w:t>
      </w:r>
      <w:r w:rsidRPr="00B5546F" w:rsidR="00FA2E32">
        <w:t xml:space="preserve"> </w:t>
      </w:r>
      <w:r w:rsidRPr="00B5546F" w:rsidR="00F5281B">
        <w:t>to</w:t>
      </w:r>
      <w:r w:rsidRPr="00B5546F" w:rsidR="00FA2E32">
        <w:t xml:space="preserve"> </w:t>
      </w:r>
      <w:r w:rsidRPr="00B5546F" w:rsidR="00F5281B">
        <w:t>make</w:t>
      </w:r>
      <w:r w:rsidRPr="00B5546F" w:rsidR="00FA2E32">
        <w:t xml:space="preserve"> </w:t>
      </w:r>
      <w:r w:rsidRPr="00B5546F" w:rsidR="00F5281B">
        <w:t>the</w:t>
      </w:r>
      <w:r w:rsidRPr="00B5546F" w:rsidR="00FA2E32">
        <w:t xml:space="preserve"> </w:t>
      </w:r>
      <w:r w:rsidRPr="00B5546F" w:rsidR="00F5281B">
        <w:t>case</w:t>
      </w:r>
      <w:r w:rsidRPr="00B5546F" w:rsidR="00FA2E32">
        <w:t xml:space="preserve"> </w:t>
      </w:r>
      <w:r w:rsidRPr="00B5546F" w:rsidR="00F5281B">
        <w:t>f</w:t>
      </w:r>
      <w:r w:rsidRPr="00B5546F" w:rsidR="0059210E">
        <w:t>or</w:t>
      </w:r>
      <w:r w:rsidRPr="00B5546F" w:rsidR="00FA2E32">
        <w:t xml:space="preserve"> </w:t>
      </w:r>
      <w:r w:rsidRPr="00B5546F" w:rsidR="00F5281B">
        <w:t>investment</w:t>
      </w:r>
      <w:r w:rsidRPr="00B5546F" w:rsidR="00FA2E32">
        <w:t xml:space="preserve"> </w:t>
      </w:r>
      <w:r w:rsidRPr="00B5546F" w:rsidR="00F5281B">
        <w:t>that</w:t>
      </w:r>
      <w:r w:rsidRPr="00B5546F" w:rsidR="00FA2E32">
        <w:t xml:space="preserve"> </w:t>
      </w:r>
      <w:r w:rsidRPr="00B5546F" w:rsidR="00F5281B">
        <w:t>can</w:t>
      </w:r>
      <w:r w:rsidRPr="00B5546F" w:rsidR="00FA2E32">
        <w:t xml:space="preserve"> </w:t>
      </w:r>
      <w:r w:rsidRPr="00B5546F" w:rsidR="00F5281B">
        <w:t>save</w:t>
      </w:r>
      <w:r w:rsidRPr="00B5546F" w:rsidR="00FA2E32">
        <w:t xml:space="preserve"> </w:t>
      </w:r>
      <w:r w:rsidRPr="00B5546F" w:rsidR="00F5281B">
        <w:t>wherever</w:t>
      </w:r>
      <w:r w:rsidRPr="00B5546F" w:rsidR="00FA2E32">
        <w:t xml:space="preserve"> </w:t>
      </w:r>
      <w:r w:rsidRPr="00B5546F" w:rsidR="00F5281B">
        <w:t>necessary.</w:t>
      </w:r>
      <w:r w:rsidRPr="00B5546F" w:rsidR="00FA2E32">
        <w:t xml:space="preserve"> </w:t>
      </w:r>
      <w:r w:rsidRPr="00B5546F">
        <w:t xml:space="preserve">There </w:t>
      </w:r>
      <w:r w:rsidRPr="00B5546F">
        <w:t>is</w:t>
      </w:r>
      <w:r w:rsidRPr="00B5546F" w:rsidR="00FA2E32">
        <w:t xml:space="preserve"> </w:t>
      </w:r>
      <w:r w:rsidRPr="00B5546F">
        <w:t>also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real</w:t>
      </w:r>
      <w:r w:rsidRPr="00B5546F" w:rsidR="00FA2E32">
        <w:t xml:space="preserve"> </w:t>
      </w:r>
      <w:r w:rsidRPr="00B5546F">
        <w:t>role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 w:rsidR="00F5281B">
        <w:t>A</w:t>
      </w:r>
      <w:r w:rsidRPr="00B5546F">
        <w:t>ssembly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 w:rsidR="00F5281B">
        <w:t>E</w:t>
      </w:r>
      <w:r w:rsidRPr="00B5546F">
        <w:t>xecutive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take</w:t>
      </w:r>
      <w:r w:rsidRPr="00B5546F" w:rsidR="00FA2E32">
        <w:t xml:space="preserve"> </w:t>
      </w:r>
      <w:r w:rsidRPr="00B5546F">
        <w:t>responsibility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some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these</w:t>
      </w:r>
      <w:r w:rsidRPr="00B5546F" w:rsidR="00FA2E32">
        <w:t xml:space="preserve"> </w:t>
      </w:r>
      <w:r w:rsidRPr="00B5546F">
        <w:t>issues</w:t>
      </w:r>
      <w:r w:rsidRPr="00B5546F" w:rsidR="00F5281B">
        <w:t>.</w:t>
      </w:r>
      <w:r w:rsidRPr="00B5546F" w:rsidR="00FA2E32">
        <w:t xml:space="preserve"> </w:t>
      </w:r>
    </w:p>
    <w:p w:rsidR="0028042A" w:rsidRPr="00B5546F" w:rsidP="0028042A">
      <w:pPr>
        <w:pStyle w:val="Answer"/>
      </w:pPr>
      <w:r w:rsidRPr="00B5546F">
        <w:t>That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why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think</w:t>
      </w:r>
      <w:r w:rsidRPr="00B5546F" w:rsidR="00FA2E32">
        <w:t xml:space="preserve"> </w:t>
      </w:r>
      <w:r w:rsidRPr="00B5546F">
        <w:t>having</w:t>
      </w:r>
      <w:r w:rsidRPr="00B5546F" w:rsidR="00FA2E32">
        <w:t xml:space="preserve"> </w:t>
      </w:r>
      <w:r w:rsidRPr="00B5546F">
        <w:t>an</w:t>
      </w:r>
      <w:r w:rsidRPr="00B5546F" w:rsidR="00FA2E32">
        <w:t xml:space="preserve"> </w:t>
      </w:r>
      <w:r w:rsidRPr="00B5546F">
        <w:t>independent</w:t>
      </w:r>
      <w:r w:rsidRPr="00B5546F" w:rsidR="00FA2E32">
        <w:t xml:space="preserve"> </w:t>
      </w:r>
      <w:r w:rsidRPr="00B5546F">
        <w:t>fiscal</w:t>
      </w:r>
      <w:r w:rsidRPr="00B5546F" w:rsidR="00FA2E32">
        <w:t xml:space="preserve"> </w:t>
      </w:r>
      <w:r w:rsidRPr="00B5546F">
        <w:t>council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advise</w:t>
      </w:r>
      <w:r w:rsidRPr="00B5546F" w:rsidR="00FA2E32">
        <w:t xml:space="preserve"> </w:t>
      </w:r>
      <w:r w:rsidRPr="00B5546F">
        <w:t>them</w:t>
      </w:r>
      <w:r w:rsidRPr="00B5546F" w:rsidR="00FA2E32">
        <w:t xml:space="preserve"> </w:t>
      </w:r>
      <w:r w:rsidRPr="00B5546F">
        <w:t>with</w:t>
      </w:r>
      <w:r w:rsidRPr="00B5546F" w:rsidR="00FA2E32">
        <w:t xml:space="preserve"> </w:t>
      </w:r>
      <w:r w:rsidRPr="00B5546F">
        <w:t>credibility</w:t>
      </w:r>
      <w:r w:rsidRPr="00B5546F" w:rsidR="00FA2E32">
        <w:t xml:space="preserve"> </w:t>
      </w:r>
      <w:r w:rsidRPr="00B5546F" w:rsidR="00793C92">
        <w:t>could</w:t>
      </w:r>
      <w:r w:rsidRPr="00B5546F" w:rsidR="00FA2E32">
        <w:t xml:space="preserve"> </w:t>
      </w:r>
      <w:r w:rsidRPr="00B5546F">
        <w:t>really</w:t>
      </w:r>
      <w:r w:rsidRPr="00B5546F" w:rsidR="00FA2E32">
        <w:t xml:space="preserve"> </w:t>
      </w:r>
      <w:r w:rsidRPr="00B5546F">
        <w:t>help.</w:t>
      </w:r>
      <w:r w:rsidRPr="00B5546F" w:rsidR="00FA2E32">
        <w:t xml:space="preserve"> </w:t>
      </w:r>
      <w:r w:rsidRPr="00B5546F" w:rsidR="00761B2A">
        <w:t xml:space="preserve">In the UK context, all </w:t>
      </w:r>
      <w:r w:rsidRPr="00B5546F">
        <w:t>parties</w:t>
      </w:r>
      <w:r w:rsidRPr="00B5546F" w:rsidR="00FA2E32">
        <w:t xml:space="preserve"> </w:t>
      </w:r>
      <w:r w:rsidRPr="00B5546F">
        <w:t>recognise</w:t>
      </w:r>
      <w:r w:rsidRPr="00B5546F" w:rsidR="00FA2E32">
        <w:t xml:space="preserve"> </w:t>
      </w:r>
      <w:r w:rsidRPr="00B5546F" w:rsidR="00761B2A">
        <w:t xml:space="preserve">that </w:t>
      </w:r>
      <w:r w:rsidRPr="00B5546F">
        <w:t>the</w:t>
      </w:r>
      <w:r w:rsidRPr="00B5546F" w:rsidR="00FA2E32">
        <w:t xml:space="preserve"> </w:t>
      </w:r>
      <w:r w:rsidRPr="00B5546F">
        <w:t>OBR</w:t>
      </w:r>
      <w:r w:rsidRPr="00B5546F" w:rsidR="00FA2E32">
        <w:t xml:space="preserve"> </w:t>
      </w:r>
      <w:r w:rsidRPr="00B5546F">
        <w:t>provides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useful</w:t>
      </w:r>
      <w:r w:rsidRPr="00B5546F" w:rsidR="00FA2E32">
        <w:t xml:space="preserve"> </w:t>
      </w:r>
      <w:r w:rsidRPr="00B5546F">
        <w:t>function</w:t>
      </w:r>
      <w:r w:rsidRPr="00B5546F" w:rsidR="00761B2A">
        <w:t xml:space="preserve"> in that respect</w:t>
      </w:r>
      <w:r w:rsidRPr="00B5546F">
        <w:t>.</w:t>
      </w:r>
      <w:r w:rsidRPr="00B5546F" w:rsidR="00FA2E32">
        <w:t xml:space="preserve"> </w:t>
      </w:r>
      <w:r w:rsidRPr="00B5546F">
        <w:t>Something</w:t>
      </w:r>
      <w:r w:rsidRPr="00B5546F" w:rsidR="00FA2E32">
        <w:t xml:space="preserve"> </w:t>
      </w:r>
      <w:r w:rsidRPr="00B5546F">
        <w:t>along</w:t>
      </w:r>
      <w:r w:rsidRPr="00B5546F" w:rsidR="00FA2E32">
        <w:t xml:space="preserve"> </w:t>
      </w:r>
      <w:r w:rsidRPr="00B5546F">
        <w:t>those</w:t>
      </w:r>
      <w:r w:rsidRPr="00B5546F" w:rsidR="00FA2E32">
        <w:t xml:space="preserve"> </w:t>
      </w:r>
      <w:r w:rsidRPr="00B5546F">
        <w:t>lines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Northern</w:t>
      </w:r>
      <w:r w:rsidRPr="00B5546F" w:rsidR="00FA2E32">
        <w:t xml:space="preserve"> </w:t>
      </w:r>
      <w:r w:rsidRPr="00B5546F">
        <w:t>Ireland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provide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information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some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challenge</w:t>
      </w:r>
      <w:r w:rsidRPr="00B5546F" w:rsidR="00FA2E32">
        <w:t xml:space="preserve"> </w:t>
      </w:r>
      <w:r w:rsidRPr="00B5546F">
        <w:t>could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really</w:t>
      </w:r>
      <w:r w:rsidRPr="00B5546F" w:rsidR="00FA2E32">
        <w:t xml:space="preserve"> </w:t>
      </w:r>
      <w:r w:rsidRPr="00B5546F">
        <w:t>helpful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process.</w:t>
      </w:r>
      <w:r w:rsidRPr="00B5546F" w:rsidR="001F588B">
        <w:t xml:space="preserve"> </w:t>
      </w:r>
    </w:p>
    <w:p w:rsidR="0028042A" w:rsidRPr="00B5546F" w:rsidP="0028042A">
      <w:pPr>
        <w:pStyle w:val="Question"/>
      </w:pPr>
      <w:sdt>
        <w:sdtPr>
          <w:alias w:val="Member"/>
          <w:tag w:val="&lt;Member mnisId='4856' dodsId=''&gt;"/>
          <w:id w:val="518210250"/>
          <w:placeholder>
            <w:docPart w:val="DefaultPlaceholder_1082065158"/>
          </w:placeholder>
          <w:richText/>
        </w:sdtPr>
        <w:sdtContent>
          <w:r w:rsidRPr="00B5546F">
            <w:rPr>
              <w:b/>
            </w:rPr>
            <w:t>Stephen</w:t>
          </w:r>
          <w:r w:rsidRPr="00B5546F" w:rsidR="00FA2E32">
            <w:rPr>
              <w:b/>
            </w:rPr>
            <w:t xml:space="preserve"> </w:t>
          </w:r>
          <w:r w:rsidRPr="00B5546F">
            <w:rPr>
              <w:b/>
            </w:rPr>
            <w:t>Farry:</w:t>
          </w:r>
        </w:sdtContent>
      </w:sdt>
      <w:r w:rsidRPr="00B5546F" w:rsidR="00FA2E32">
        <w:t xml:space="preserve"> </w:t>
      </w:r>
      <w:r w:rsidRPr="00B5546F" w:rsidR="001F588B">
        <w:t xml:space="preserve">To come back on that, Chair, you will notice I worked it all into my question. </w:t>
      </w:r>
      <w:r w:rsidRPr="00B5546F" w:rsidR="00F5281B">
        <w:t>Would</w:t>
      </w:r>
      <w:r w:rsidRPr="00B5546F" w:rsidR="00FA2E32">
        <w:t xml:space="preserve"> </w:t>
      </w:r>
      <w:r w:rsidRPr="00B5546F" w:rsidR="00F5281B">
        <w:t>the</w:t>
      </w:r>
      <w:r w:rsidRPr="00B5546F" w:rsidR="00FA2E32">
        <w:t xml:space="preserve"> </w:t>
      </w:r>
      <w:r w:rsidRPr="00B5546F" w:rsidR="00F5281B">
        <w:t>Minister</w:t>
      </w:r>
      <w:r w:rsidRPr="00B5546F" w:rsidR="00FA2E32">
        <w:t xml:space="preserve"> </w:t>
      </w:r>
      <w:r w:rsidRPr="00B5546F" w:rsidR="00F5281B">
        <w:t>think</w:t>
      </w:r>
      <w:r w:rsidRPr="00B5546F" w:rsidR="00FA2E32">
        <w:t xml:space="preserve"> </w:t>
      </w:r>
      <w:r w:rsidRPr="00B5546F" w:rsidR="00F5281B">
        <w:t>that</w:t>
      </w:r>
      <w:r w:rsidRPr="00B5546F" w:rsidR="00FA2E32">
        <w:t xml:space="preserve"> </w:t>
      </w:r>
      <w:r w:rsidRPr="00B5546F" w:rsidR="00F5281B">
        <w:t>there</w:t>
      </w:r>
      <w:r w:rsidRPr="00B5546F" w:rsidR="00FA2E32">
        <w:t xml:space="preserve"> </w:t>
      </w:r>
      <w:r w:rsidRPr="00B5546F" w:rsidR="00F5281B">
        <w:t>is</w:t>
      </w:r>
      <w:r w:rsidRPr="00B5546F" w:rsidR="00FA2E32">
        <w:t xml:space="preserve"> </w:t>
      </w:r>
      <w:r w:rsidRPr="00B5546F" w:rsidR="00F5281B">
        <w:t>a</w:t>
      </w:r>
      <w:r w:rsidRPr="00B5546F" w:rsidR="00FA2E32">
        <w:t xml:space="preserve"> </w:t>
      </w:r>
      <w:r w:rsidRPr="00B5546F" w:rsidR="00F5281B">
        <w:t>case</w:t>
      </w:r>
      <w:r w:rsidRPr="00B5546F" w:rsidR="00FA2E32">
        <w:t xml:space="preserve"> </w:t>
      </w:r>
      <w:r w:rsidRPr="00B5546F" w:rsidR="00F5281B">
        <w:t>to</w:t>
      </w:r>
      <w:r w:rsidRPr="00B5546F" w:rsidR="00FA2E32">
        <w:t xml:space="preserve"> </w:t>
      </w:r>
      <w:r w:rsidRPr="00B5546F" w:rsidR="00F5281B">
        <w:t>be</w:t>
      </w:r>
      <w:r w:rsidRPr="00B5546F" w:rsidR="00FA2E32">
        <w:t xml:space="preserve"> </w:t>
      </w:r>
      <w:r w:rsidRPr="00B5546F" w:rsidR="00F5281B">
        <w:t>made</w:t>
      </w:r>
      <w:r w:rsidRPr="00B5546F" w:rsidR="00FA2E32">
        <w:t xml:space="preserve"> </w:t>
      </w:r>
      <w:r w:rsidRPr="00B5546F" w:rsidR="00F5281B">
        <w:t>to</w:t>
      </w:r>
      <w:r w:rsidRPr="00B5546F" w:rsidR="00FA2E32">
        <w:t xml:space="preserve"> </w:t>
      </w:r>
      <w:r w:rsidRPr="00B5546F" w:rsidR="00F5281B">
        <w:t>Treasury,</w:t>
      </w:r>
      <w:r w:rsidRPr="00B5546F" w:rsidR="00FA2E32">
        <w:t xml:space="preserve"> </w:t>
      </w:r>
      <w:r w:rsidRPr="00B5546F" w:rsidR="00F5281B">
        <w:t>for</w:t>
      </w:r>
      <w:r w:rsidRPr="00B5546F" w:rsidR="00FA2E32">
        <w:t xml:space="preserve"> </w:t>
      </w:r>
      <w:r w:rsidRPr="00B5546F" w:rsidR="00F5281B">
        <w:t>example,</w:t>
      </w:r>
      <w:r w:rsidRPr="00B5546F" w:rsidR="00FA2E32">
        <w:t xml:space="preserve"> </w:t>
      </w:r>
      <w:r w:rsidRPr="00B5546F" w:rsidR="001F588B">
        <w:t xml:space="preserve">for </w:t>
      </w:r>
      <w:r w:rsidRPr="00B5546F" w:rsidR="00F5281B">
        <w:t>some</w:t>
      </w:r>
      <w:r w:rsidRPr="00B5546F" w:rsidR="00FA2E32">
        <w:t xml:space="preserve"> </w:t>
      </w:r>
      <w:r w:rsidRPr="00B5546F" w:rsidR="00F5281B">
        <w:t>additional</w:t>
      </w:r>
      <w:r w:rsidRPr="00B5546F" w:rsidR="00FA2E32">
        <w:t xml:space="preserve"> </w:t>
      </w:r>
      <w:r w:rsidRPr="00B5546F" w:rsidR="00F5281B">
        <w:t>borrowing</w:t>
      </w:r>
      <w:r w:rsidRPr="00B5546F" w:rsidR="00FA2E32">
        <w:t xml:space="preserve"> </w:t>
      </w:r>
      <w:r w:rsidRPr="00B5546F" w:rsidR="00F5281B">
        <w:t>powers</w:t>
      </w:r>
      <w:r w:rsidRPr="00B5546F" w:rsidR="00FA2E32">
        <w:t xml:space="preserve"> </w:t>
      </w:r>
      <w:r w:rsidRPr="00B5546F" w:rsidR="00F5281B">
        <w:t>for</w:t>
      </w:r>
      <w:r w:rsidRPr="00B5546F" w:rsidR="00FA2E32">
        <w:t xml:space="preserve"> </w:t>
      </w:r>
      <w:r w:rsidRPr="00B5546F" w:rsidR="00F5281B">
        <w:t>the</w:t>
      </w:r>
      <w:r w:rsidRPr="00B5546F" w:rsidR="00FA2E32">
        <w:t xml:space="preserve"> </w:t>
      </w:r>
      <w:r w:rsidRPr="00B5546F" w:rsidR="00F5281B">
        <w:t>Executive</w:t>
      </w:r>
      <w:r w:rsidRPr="00B5546F" w:rsidR="00793C92">
        <w:t>?</w:t>
      </w:r>
      <w:r w:rsidRPr="00B5546F" w:rsidR="00FA2E32">
        <w:t xml:space="preserve"> </w:t>
      </w:r>
      <w:r w:rsidRPr="00B5546F" w:rsidR="00F5281B">
        <w:t>In</w:t>
      </w:r>
      <w:r w:rsidRPr="00B5546F" w:rsidR="00FA2E32">
        <w:t xml:space="preserve"> </w:t>
      </w:r>
      <w:r w:rsidRPr="00B5546F" w:rsidR="00F5281B">
        <w:t>terms</w:t>
      </w:r>
      <w:r w:rsidRPr="00B5546F" w:rsidR="00FA2E32">
        <w:t xml:space="preserve"> </w:t>
      </w:r>
      <w:r w:rsidRPr="00B5546F" w:rsidR="00F5281B">
        <w:t>of</w:t>
      </w:r>
      <w:r w:rsidRPr="00B5546F" w:rsidR="00FA2E32">
        <w:t xml:space="preserve"> </w:t>
      </w:r>
      <w:r w:rsidRPr="00B5546F" w:rsidR="00F5281B">
        <w:t>direct</w:t>
      </w:r>
      <w:r w:rsidRPr="00B5546F" w:rsidR="00FA2E32">
        <w:t xml:space="preserve"> </w:t>
      </w:r>
      <w:r w:rsidRPr="00B5546F" w:rsidR="00F5281B">
        <w:t>cash</w:t>
      </w:r>
      <w:r w:rsidRPr="00B5546F" w:rsidR="00FA2E32">
        <w:t xml:space="preserve"> </w:t>
      </w:r>
      <w:r w:rsidRPr="00B5546F" w:rsidR="00F5281B">
        <w:t>resource</w:t>
      </w:r>
      <w:r w:rsidRPr="00B5546F" w:rsidR="00FA2E32">
        <w:t xml:space="preserve"> </w:t>
      </w:r>
      <w:r w:rsidRPr="00B5546F" w:rsidR="00F5281B">
        <w:t>transfers,</w:t>
      </w:r>
      <w:r w:rsidRPr="00B5546F" w:rsidR="00FA2E32">
        <w:t xml:space="preserve"> </w:t>
      </w:r>
      <w:r w:rsidRPr="00B5546F" w:rsidR="00F5281B">
        <w:t>the</w:t>
      </w:r>
      <w:r w:rsidRPr="00B5546F" w:rsidR="00FA2E32">
        <w:t xml:space="preserve"> </w:t>
      </w:r>
      <w:r w:rsidRPr="00B5546F" w:rsidR="00F5281B">
        <w:t>situation</w:t>
      </w:r>
      <w:r w:rsidRPr="00B5546F" w:rsidR="00FA2E32">
        <w:t xml:space="preserve"> </w:t>
      </w:r>
      <w:r w:rsidRPr="00B5546F" w:rsidR="00F5281B">
        <w:t>is</w:t>
      </w:r>
      <w:r w:rsidRPr="00B5546F" w:rsidR="00FA2E32">
        <w:t xml:space="preserve"> </w:t>
      </w:r>
      <w:r w:rsidRPr="00B5546F" w:rsidR="00F5281B">
        <w:t>more</w:t>
      </w:r>
      <w:r w:rsidRPr="00B5546F" w:rsidR="00FA2E32">
        <w:t xml:space="preserve"> </w:t>
      </w:r>
      <w:r w:rsidRPr="00B5546F" w:rsidR="00F5281B">
        <w:t>limited.</w:t>
      </w:r>
      <w:r w:rsidRPr="00B5546F" w:rsidR="00FA2E32">
        <w:t xml:space="preserve"> </w:t>
      </w:r>
      <w:r w:rsidRPr="00B5546F" w:rsidR="00F5281B">
        <w:t>To</w:t>
      </w:r>
      <w:r w:rsidRPr="00B5546F" w:rsidR="00FA2E32">
        <w:t xml:space="preserve"> </w:t>
      </w:r>
      <w:r w:rsidRPr="00B5546F" w:rsidR="00F5281B">
        <w:t>what</w:t>
      </w:r>
      <w:r w:rsidRPr="00B5546F" w:rsidR="00FA2E32">
        <w:t xml:space="preserve"> </w:t>
      </w:r>
      <w:r w:rsidRPr="00B5546F" w:rsidR="00F5281B">
        <w:t>extent</w:t>
      </w:r>
      <w:r w:rsidRPr="00B5546F" w:rsidR="00FA2E32">
        <w:t xml:space="preserve"> </w:t>
      </w:r>
      <w:r w:rsidRPr="00B5546F" w:rsidR="00F5281B">
        <w:t>is</w:t>
      </w:r>
      <w:r w:rsidRPr="00B5546F" w:rsidR="00FA2E32">
        <w:t xml:space="preserve"> </w:t>
      </w:r>
      <w:r w:rsidRPr="00B5546F" w:rsidR="00F5281B">
        <w:t>there</w:t>
      </w:r>
      <w:r w:rsidRPr="00B5546F" w:rsidR="00FA2E32">
        <w:t xml:space="preserve"> </w:t>
      </w:r>
      <w:r w:rsidRPr="00B5546F" w:rsidR="00F5281B">
        <w:t>scope</w:t>
      </w:r>
      <w:r w:rsidRPr="00B5546F" w:rsidR="00FA2E32">
        <w:t xml:space="preserve"> </w:t>
      </w:r>
      <w:r w:rsidRPr="00B5546F" w:rsidR="00F5281B">
        <w:t>for</w:t>
      </w:r>
      <w:r w:rsidRPr="00B5546F" w:rsidR="00FA2E32">
        <w:t xml:space="preserve"> </w:t>
      </w:r>
      <w:r w:rsidRPr="00B5546F" w:rsidR="00F5281B">
        <w:t>creativity</w:t>
      </w:r>
      <w:r w:rsidRPr="00B5546F" w:rsidR="00FA2E32">
        <w:t xml:space="preserve"> </w:t>
      </w:r>
      <w:r w:rsidRPr="00B5546F" w:rsidR="00F5281B">
        <w:t>to</w:t>
      </w:r>
      <w:r w:rsidRPr="00B5546F" w:rsidR="00FA2E32">
        <w:t xml:space="preserve"> </w:t>
      </w:r>
      <w:r w:rsidRPr="00B5546F" w:rsidR="00F5281B">
        <w:t>give</w:t>
      </w:r>
      <w:r w:rsidRPr="00B5546F" w:rsidR="00FA2E32">
        <w:t xml:space="preserve"> </w:t>
      </w:r>
      <w:r w:rsidRPr="00B5546F" w:rsidR="00F5281B">
        <w:t>that</w:t>
      </w:r>
      <w:r w:rsidRPr="00B5546F" w:rsidR="00FA2E32">
        <w:t xml:space="preserve"> </w:t>
      </w:r>
      <w:r w:rsidRPr="00B5546F" w:rsidR="00F5281B">
        <w:t>greater</w:t>
      </w:r>
      <w:r w:rsidRPr="00B5546F" w:rsidR="00FA2E32">
        <w:t xml:space="preserve"> </w:t>
      </w:r>
      <w:r w:rsidRPr="00B5546F" w:rsidR="00F5281B">
        <w:t>degree</w:t>
      </w:r>
      <w:r w:rsidRPr="00B5546F" w:rsidR="00FA2E32">
        <w:t xml:space="preserve"> </w:t>
      </w:r>
      <w:r w:rsidRPr="00B5546F" w:rsidR="00F5281B">
        <w:t>of</w:t>
      </w:r>
      <w:r w:rsidRPr="00B5546F" w:rsidR="00FA2E32">
        <w:t xml:space="preserve"> </w:t>
      </w:r>
      <w:r w:rsidRPr="00B5546F" w:rsidR="00F5281B">
        <w:t>latitude</w:t>
      </w:r>
      <w:r w:rsidRPr="00B5546F" w:rsidR="00FA2E32">
        <w:t xml:space="preserve"> </w:t>
      </w:r>
      <w:r w:rsidRPr="00B5546F" w:rsidR="00F5281B">
        <w:t>for</w:t>
      </w:r>
      <w:r w:rsidRPr="00B5546F" w:rsidR="00FA2E32">
        <w:t xml:space="preserve"> </w:t>
      </w:r>
      <w:r w:rsidRPr="00B5546F" w:rsidR="00F5281B">
        <w:t>reforms,</w:t>
      </w:r>
      <w:r w:rsidRPr="00B5546F" w:rsidR="00FA2E32">
        <w:t xml:space="preserve"> </w:t>
      </w:r>
      <w:r w:rsidRPr="00B5546F" w:rsidR="00F5281B">
        <w:t>albeit</w:t>
      </w:r>
      <w:r w:rsidRPr="00B5546F" w:rsidR="00FA2E32">
        <w:t xml:space="preserve"> </w:t>
      </w:r>
      <w:r w:rsidRPr="00B5546F" w:rsidR="00F5281B">
        <w:t>with</w:t>
      </w:r>
      <w:r w:rsidRPr="00B5546F" w:rsidR="00FA2E32">
        <w:t xml:space="preserve"> </w:t>
      </w:r>
      <w:r w:rsidRPr="00B5546F" w:rsidR="00F5281B">
        <w:t>strict</w:t>
      </w:r>
      <w:r w:rsidRPr="00B5546F" w:rsidR="00FA2E32">
        <w:t xml:space="preserve"> </w:t>
      </w:r>
      <w:r w:rsidRPr="00B5546F" w:rsidR="00F5281B">
        <w:t>conditions</w:t>
      </w:r>
      <w:r w:rsidRPr="00B5546F" w:rsidR="00FA2E32">
        <w:t xml:space="preserve"> </w:t>
      </w:r>
      <w:r w:rsidRPr="00B5546F" w:rsidR="00F5281B">
        <w:t>given</w:t>
      </w:r>
      <w:r w:rsidRPr="00B5546F" w:rsidR="00FA2E32">
        <w:t xml:space="preserve"> </w:t>
      </w:r>
      <w:r w:rsidRPr="00B5546F" w:rsidR="00F5281B">
        <w:t>from</w:t>
      </w:r>
      <w:r w:rsidRPr="00B5546F" w:rsidR="00FA2E32">
        <w:t xml:space="preserve"> </w:t>
      </w:r>
      <w:r w:rsidRPr="00B5546F" w:rsidR="00F5281B">
        <w:t>Treasury</w:t>
      </w:r>
      <w:r w:rsidRPr="00B5546F" w:rsidR="00FA2E32">
        <w:t xml:space="preserve"> </w:t>
      </w:r>
      <w:r w:rsidRPr="00B5546F" w:rsidR="00F5281B">
        <w:t>around</w:t>
      </w:r>
      <w:r w:rsidRPr="00B5546F" w:rsidR="00FA2E32">
        <w:t xml:space="preserve"> </w:t>
      </w:r>
      <w:r w:rsidRPr="00B5546F" w:rsidR="00F5281B">
        <w:t>delivery</w:t>
      </w:r>
      <w:r w:rsidRPr="00B5546F" w:rsidR="009707C2">
        <w:t>,</w:t>
      </w:r>
      <w:r w:rsidRPr="00B5546F" w:rsidR="00FA2E32">
        <w:t xml:space="preserve"> </w:t>
      </w:r>
      <w:r w:rsidRPr="00B5546F" w:rsidR="00F5281B">
        <w:t>in</w:t>
      </w:r>
      <w:r w:rsidRPr="00B5546F" w:rsidR="00FA2E32">
        <w:t xml:space="preserve"> </w:t>
      </w:r>
      <w:r w:rsidRPr="00B5546F" w:rsidR="00F5281B">
        <w:t>terms</w:t>
      </w:r>
      <w:r w:rsidRPr="00B5546F" w:rsidR="00FA2E32">
        <w:t xml:space="preserve"> </w:t>
      </w:r>
      <w:r w:rsidRPr="00B5546F" w:rsidR="00F5281B">
        <w:t>of</w:t>
      </w:r>
      <w:r w:rsidRPr="00B5546F" w:rsidR="00FA2E32">
        <w:t xml:space="preserve"> </w:t>
      </w:r>
      <w:r w:rsidRPr="00B5546F" w:rsidR="00F5281B">
        <w:t>actually</w:t>
      </w:r>
      <w:r w:rsidRPr="00B5546F" w:rsidR="00FA2E32">
        <w:t xml:space="preserve"> </w:t>
      </w:r>
      <w:r w:rsidRPr="00B5546F" w:rsidR="00F5281B">
        <w:t>delivering</w:t>
      </w:r>
      <w:r w:rsidRPr="00B5546F" w:rsidR="00FA2E32">
        <w:t xml:space="preserve"> </w:t>
      </w:r>
      <w:r w:rsidRPr="00B5546F" w:rsidR="00F5281B">
        <w:t>reforms</w:t>
      </w:r>
      <w:r w:rsidRPr="00B5546F" w:rsidR="00FA2E32">
        <w:t xml:space="preserve"> </w:t>
      </w:r>
      <w:r w:rsidRPr="00B5546F" w:rsidR="00F5281B">
        <w:t>in</w:t>
      </w:r>
      <w:r w:rsidRPr="00B5546F" w:rsidR="00FA2E32">
        <w:t xml:space="preserve"> </w:t>
      </w:r>
      <w:r w:rsidRPr="00B5546F" w:rsidR="00F5281B">
        <w:t>Northern</w:t>
      </w:r>
      <w:r w:rsidRPr="00B5546F" w:rsidR="00FA2E32">
        <w:t xml:space="preserve"> </w:t>
      </w:r>
      <w:r w:rsidRPr="00B5546F" w:rsidR="00F5281B">
        <w:t>Ireland</w:t>
      </w:r>
      <w:r w:rsidRPr="00B5546F" w:rsidR="00FA2E32">
        <w:t xml:space="preserve"> </w:t>
      </w:r>
      <w:r w:rsidRPr="00B5546F" w:rsidR="00F5281B">
        <w:t>for</w:t>
      </w:r>
      <w:r w:rsidRPr="00B5546F" w:rsidR="00FA2E32">
        <w:t xml:space="preserve"> </w:t>
      </w:r>
      <w:r w:rsidRPr="00B5546F" w:rsidR="00F5281B">
        <w:t>once?</w:t>
      </w:r>
    </w:p>
    <w:p w:rsidR="00F5281B" w:rsidRPr="00B5546F" w:rsidP="0028042A">
      <w:pPr>
        <w:pStyle w:val="Answer"/>
      </w:pPr>
      <w:sdt>
        <w:sdtPr>
          <w:alias w:val="Witness"/>
          <w:id w:val="613637885"/>
          <w:placeholder>
            <w:docPart w:val="DefaultPlaceholder_1082065158"/>
          </w:placeholder>
          <w:richText/>
        </w:sdtPr>
        <w:sdtContent>
          <w:r w:rsidR="00AE0EA3">
            <w:rPr>
              <w:b/>
              <w:i/>
              <w:iCs/>
            </w:rPr>
            <w:t>Mr Walker:</w:t>
          </w:r>
          <w:r w:rsidRPr="00B5546F" w:rsidR="00FA2E32">
            <w:rPr>
              <w:b/>
            </w:rPr>
            <w:t xml:space="preserve"> </w:t>
          </w:r>
        </w:sdtContent>
      </w:sdt>
      <w:r w:rsidRPr="00B5546F" w:rsidR="0028042A">
        <w:t>I</w:t>
      </w:r>
      <w:r w:rsidRPr="00B5546F" w:rsidR="00FA2E32">
        <w:t xml:space="preserve"> </w:t>
      </w:r>
      <w:r w:rsidRPr="00B5546F" w:rsidR="0028042A">
        <w:t>am</w:t>
      </w:r>
      <w:r w:rsidRPr="00B5546F" w:rsidR="00FA2E32">
        <w:t xml:space="preserve"> </w:t>
      </w:r>
      <w:r w:rsidRPr="00B5546F" w:rsidR="0028042A">
        <w:t>always</w:t>
      </w:r>
      <w:r w:rsidRPr="00B5546F" w:rsidR="00FA2E32">
        <w:t xml:space="preserve"> </w:t>
      </w:r>
      <w:r w:rsidRPr="00B5546F" w:rsidR="0028042A">
        <w:t>happy</w:t>
      </w:r>
      <w:r w:rsidRPr="00B5546F" w:rsidR="00FA2E32">
        <w:t xml:space="preserve"> </w:t>
      </w:r>
      <w:r w:rsidRPr="00B5546F" w:rsidR="0028042A">
        <w:t>to</w:t>
      </w:r>
      <w:r w:rsidRPr="00B5546F" w:rsidR="00FA2E32">
        <w:t xml:space="preserve"> </w:t>
      </w:r>
      <w:r w:rsidRPr="00B5546F" w:rsidR="0028042A">
        <w:t>engage</w:t>
      </w:r>
      <w:r w:rsidRPr="00B5546F" w:rsidR="00FA2E32">
        <w:t xml:space="preserve"> </w:t>
      </w:r>
      <w:r w:rsidRPr="00B5546F" w:rsidR="0028042A">
        <w:t>with</w:t>
      </w:r>
      <w:r w:rsidRPr="00B5546F" w:rsidR="00FA2E32">
        <w:t xml:space="preserve"> </w:t>
      </w:r>
      <w:r w:rsidRPr="00B5546F" w:rsidR="0028042A">
        <w:t>Treasury</w:t>
      </w:r>
      <w:r w:rsidRPr="00B5546F" w:rsidR="00FA2E32">
        <w:t xml:space="preserve"> </w:t>
      </w:r>
      <w:r w:rsidRPr="00B5546F" w:rsidR="0028042A">
        <w:t>colleagues</w:t>
      </w:r>
      <w:r w:rsidRPr="00B5546F" w:rsidR="00FA2E32">
        <w:t xml:space="preserve"> </w:t>
      </w:r>
      <w:r w:rsidRPr="00B5546F" w:rsidR="0028042A">
        <w:t>on</w:t>
      </w:r>
      <w:r w:rsidRPr="00B5546F" w:rsidR="00FA2E32">
        <w:t xml:space="preserve"> </w:t>
      </w:r>
      <w:r w:rsidRPr="00B5546F" w:rsidR="0028042A">
        <w:t>these</w:t>
      </w:r>
      <w:r w:rsidRPr="00B5546F" w:rsidR="00FA2E32">
        <w:t xml:space="preserve"> </w:t>
      </w:r>
      <w:r w:rsidRPr="00B5546F" w:rsidR="0028042A">
        <w:t>issues.</w:t>
      </w:r>
      <w:r w:rsidRPr="00B5546F" w:rsidR="00FA2E32">
        <w:t xml:space="preserve"> </w:t>
      </w:r>
      <w:r w:rsidRPr="00B5546F" w:rsidR="0028042A">
        <w:t>As</w:t>
      </w:r>
      <w:r w:rsidRPr="00B5546F" w:rsidR="00FA2E32">
        <w:t xml:space="preserve"> </w:t>
      </w:r>
      <w:r w:rsidRPr="00B5546F" w:rsidR="0028042A">
        <w:t>you</w:t>
      </w:r>
      <w:r w:rsidRPr="00B5546F" w:rsidR="00FA2E32">
        <w:t xml:space="preserve"> </w:t>
      </w:r>
      <w:r w:rsidRPr="00B5546F" w:rsidR="0028042A">
        <w:t>say,</w:t>
      </w:r>
      <w:r w:rsidRPr="00B5546F" w:rsidR="00FA2E32">
        <w:t xml:space="preserve"> </w:t>
      </w:r>
      <w:r w:rsidRPr="00B5546F" w:rsidR="0028042A">
        <w:t>they</w:t>
      </w:r>
      <w:r w:rsidRPr="00B5546F" w:rsidR="00FA2E32">
        <w:t xml:space="preserve"> </w:t>
      </w:r>
      <w:r w:rsidRPr="00B5546F" w:rsidR="0028042A">
        <w:t>are</w:t>
      </w:r>
      <w:r w:rsidRPr="00B5546F" w:rsidR="00FA2E32">
        <w:t xml:space="preserve"> </w:t>
      </w:r>
      <w:r w:rsidRPr="00B5546F" w:rsidR="0028042A">
        <w:t>always</w:t>
      </w:r>
      <w:r w:rsidRPr="00B5546F" w:rsidR="00FA2E32">
        <w:t xml:space="preserve"> </w:t>
      </w:r>
      <w:r w:rsidRPr="00B5546F" w:rsidR="0028042A">
        <w:t>inclined</w:t>
      </w:r>
      <w:r w:rsidRPr="00B5546F" w:rsidR="00FA2E32">
        <w:t xml:space="preserve"> </w:t>
      </w:r>
      <w:r w:rsidRPr="00B5546F" w:rsidR="0028042A">
        <w:t>to</w:t>
      </w:r>
      <w:r w:rsidRPr="00B5546F" w:rsidR="00FA2E32">
        <w:t xml:space="preserve"> </w:t>
      </w:r>
      <w:r w:rsidRPr="00B5546F" w:rsidR="0028042A">
        <w:t>put</w:t>
      </w:r>
      <w:r w:rsidRPr="00B5546F" w:rsidR="00FA2E32">
        <w:t xml:space="preserve"> </w:t>
      </w:r>
      <w:r w:rsidRPr="00B5546F" w:rsidR="0028042A">
        <w:t>on</w:t>
      </w:r>
      <w:r w:rsidRPr="00B5546F" w:rsidR="00FA2E32">
        <w:t xml:space="preserve"> </w:t>
      </w:r>
      <w:r w:rsidRPr="00B5546F" w:rsidR="009707C2">
        <w:t>pretty</w:t>
      </w:r>
      <w:r w:rsidRPr="00B5546F" w:rsidR="00FA2E32">
        <w:t xml:space="preserve"> </w:t>
      </w:r>
      <w:r w:rsidRPr="00B5546F">
        <w:t>strict</w:t>
      </w:r>
      <w:r w:rsidRPr="00B5546F" w:rsidR="00FA2E32">
        <w:t xml:space="preserve"> </w:t>
      </w:r>
      <w:r w:rsidRPr="00B5546F">
        <w:t>conditions</w:t>
      </w:r>
      <w:r w:rsidRPr="00B5546F" w:rsidR="00FA2E32">
        <w:t xml:space="preserve"> </w:t>
      </w:r>
      <w:r w:rsidRPr="00B5546F">
        <w:t>when</w:t>
      </w:r>
      <w:r w:rsidRPr="00B5546F" w:rsidR="00FA2E32">
        <w:t xml:space="preserve"> </w:t>
      </w:r>
      <w:r w:rsidRPr="00B5546F">
        <w:t>it</w:t>
      </w:r>
      <w:r w:rsidRPr="00B5546F" w:rsidR="00FA2E32">
        <w:t xml:space="preserve"> </w:t>
      </w:r>
      <w:r w:rsidRPr="00B5546F">
        <w:t>comes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these</w:t>
      </w:r>
      <w:r w:rsidRPr="00B5546F" w:rsidR="00FA2E32">
        <w:t xml:space="preserve"> </w:t>
      </w:r>
      <w:r w:rsidRPr="00B5546F">
        <w:t>things.</w:t>
      </w:r>
      <w:r w:rsidRPr="00B5546F" w:rsidR="00FA2E32">
        <w:t xml:space="preserve"> </w:t>
      </w:r>
      <w:r w:rsidRPr="00B5546F">
        <w:t>Having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 w:rsidR="009707C2">
        <w:t xml:space="preserve">extra </w:t>
      </w:r>
      <w:r w:rsidRPr="00B5546F">
        <w:t>support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credibility</w:t>
      </w:r>
      <w:r w:rsidRPr="00B5546F" w:rsidR="00FA2E32">
        <w:t xml:space="preserve"> </w:t>
      </w:r>
      <w:r w:rsidRPr="00B5546F">
        <w:t>provided</w:t>
      </w:r>
      <w:r w:rsidRPr="00B5546F" w:rsidR="00FA2E32">
        <w:t xml:space="preserve"> </w:t>
      </w:r>
      <w:r w:rsidRPr="00B5546F">
        <w:t>by</w:t>
      </w:r>
      <w:r w:rsidRPr="00B5546F" w:rsidR="00FA2E32">
        <w:t xml:space="preserve"> </w:t>
      </w:r>
      <w:r w:rsidRPr="00B5546F">
        <w:t>an</w:t>
      </w:r>
      <w:r w:rsidRPr="00B5546F" w:rsidR="00FA2E32">
        <w:t xml:space="preserve"> </w:t>
      </w:r>
      <w:r w:rsidRPr="00B5546F">
        <w:t>independent</w:t>
      </w:r>
      <w:r w:rsidRPr="00B5546F" w:rsidR="00FA2E32">
        <w:t xml:space="preserve"> </w:t>
      </w:r>
      <w:r w:rsidRPr="00B5546F">
        <w:t>fiscal</w:t>
      </w:r>
      <w:r w:rsidRPr="00B5546F" w:rsidR="00FA2E32">
        <w:t xml:space="preserve"> </w:t>
      </w:r>
      <w:r w:rsidRPr="00B5546F">
        <w:t>council</w:t>
      </w:r>
      <w:r w:rsidRPr="00B5546F" w:rsidR="00FA2E32">
        <w:t xml:space="preserve"> </w:t>
      </w:r>
      <w:r w:rsidRPr="00B5546F">
        <w:t>could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helpful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Executive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supporting</w:t>
      </w:r>
      <w:r w:rsidRPr="00B5546F" w:rsidR="00FA2E32">
        <w:t xml:space="preserve"> </w:t>
      </w:r>
      <w:r w:rsidRPr="00B5546F">
        <w:t>those</w:t>
      </w:r>
      <w:r w:rsidRPr="00B5546F" w:rsidR="00FA2E32">
        <w:t xml:space="preserve"> </w:t>
      </w:r>
      <w:r w:rsidRPr="00B5546F">
        <w:t>conversations.</w:t>
      </w:r>
    </w:p>
    <w:p w:rsidR="00D819AD" w:rsidRPr="00B5546F" w:rsidP="0028042A">
      <w:pPr>
        <w:pStyle w:val="Answer"/>
      </w:pPr>
      <w:r w:rsidRPr="00B5546F">
        <w:t>We</w:t>
      </w:r>
      <w:r w:rsidRPr="00B5546F" w:rsidR="00FA2E32">
        <w:t xml:space="preserve"> </w:t>
      </w:r>
      <w:r w:rsidRPr="00B5546F">
        <w:t>also</w:t>
      </w:r>
      <w:r w:rsidRPr="00B5546F" w:rsidR="00FA2E32">
        <w:t xml:space="preserve"> </w:t>
      </w:r>
      <w:r w:rsidRPr="00B5546F">
        <w:t>need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recognise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there</w:t>
      </w:r>
      <w:r w:rsidRPr="00B5546F" w:rsidR="00FA2E32">
        <w:t xml:space="preserve"> </w:t>
      </w:r>
      <w:r w:rsidRPr="00B5546F">
        <w:t>are</w:t>
      </w:r>
      <w:r w:rsidRPr="00B5546F" w:rsidR="00FA2E32">
        <w:t xml:space="preserve"> </w:t>
      </w:r>
      <w:r w:rsidRPr="00B5546F">
        <w:t>already</w:t>
      </w:r>
      <w:r w:rsidRPr="00B5546F" w:rsidR="00FA2E32">
        <w:t xml:space="preserve"> </w:t>
      </w:r>
      <w:r w:rsidRPr="00B5546F">
        <w:t>revenue-raising</w:t>
      </w:r>
      <w:r w:rsidRPr="00B5546F" w:rsidR="00FA2E32">
        <w:t xml:space="preserve"> </w:t>
      </w:r>
      <w:r w:rsidRPr="00B5546F">
        <w:t>powers</w:t>
      </w:r>
      <w:r w:rsidRPr="00B5546F" w:rsidR="00FA2E32">
        <w:t xml:space="preserve"> </w:t>
      </w:r>
      <w:r w:rsidRPr="00B5546F">
        <w:t>available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 w:rsidR="00F5281B">
        <w:t>E</w:t>
      </w:r>
      <w:r w:rsidRPr="00B5546F">
        <w:t>xecutive</w:t>
      </w:r>
      <w:r w:rsidRPr="00B5546F" w:rsidR="00FA2E32">
        <w:t xml:space="preserve"> </w:t>
      </w:r>
      <w:r w:rsidRPr="00B5546F" w:rsidR="00F5281B">
        <w:t>that,</w:t>
      </w:r>
      <w:r w:rsidRPr="00B5546F" w:rsidR="00FA2E32">
        <w:t xml:space="preserve"> </w:t>
      </w:r>
      <w:r w:rsidRPr="00B5546F" w:rsidR="00F5281B">
        <w:t>in</w:t>
      </w:r>
      <w:r w:rsidRPr="00B5546F" w:rsidR="00FA2E32">
        <w:t xml:space="preserve"> </w:t>
      </w:r>
      <w:r w:rsidRPr="00B5546F" w:rsidR="00F5281B">
        <w:t>many</w:t>
      </w:r>
      <w:r w:rsidRPr="00B5546F" w:rsidR="00FA2E32">
        <w:t xml:space="preserve"> </w:t>
      </w:r>
      <w:r w:rsidRPr="00B5546F" w:rsidR="00F5281B">
        <w:t>cases</w:t>
      </w:r>
      <w:r w:rsidRPr="00B5546F" w:rsidR="00933F88">
        <w:t>,</w:t>
      </w:r>
      <w:r w:rsidRPr="00B5546F" w:rsidR="00FA2E32">
        <w:t xml:space="preserve"> </w:t>
      </w:r>
      <w:r w:rsidRPr="00B5546F" w:rsidR="00F5281B">
        <w:t>for</w:t>
      </w:r>
      <w:r w:rsidRPr="00B5546F" w:rsidR="00FA2E32">
        <w:t xml:space="preserve"> </w:t>
      </w:r>
      <w:r w:rsidRPr="00B5546F" w:rsidR="00F5281B">
        <w:t>political</w:t>
      </w:r>
      <w:r w:rsidRPr="00B5546F" w:rsidR="00FA2E32">
        <w:t xml:space="preserve"> </w:t>
      </w:r>
      <w:r w:rsidRPr="00B5546F" w:rsidR="00F5281B">
        <w:t>reasons,</w:t>
      </w:r>
      <w:r w:rsidRPr="00B5546F" w:rsidR="00FA2E32">
        <w:t xml:space="preserve"> </w:t>
      </w:r>
      <w:r w:rsidRPr="00B5546F" w:rsidR="00F5281B">
        <w:t>they</w:t>
      </w:r>
      <w:r w:rsidRPr="00B5546F" w:rsidR="00FA2E32">
        <w:t xml:space="preserve"> </w:t>
      </w:r>
      <w:r w:rsidRPr="00B5546F" w:rsidR="00F5281B">
        <w:t>have</w:t>
      </w:r>
      <w:r w:rsidRPr="00B5546F" w:rsidR="00FA2E32">
        <w:t xml:space="preserve"> </w:t>
      </w:r>
      <w:r w:rsidRPr="00B5546F" w:rsidR="00F5281B">
        <w:t>chosen</w:t>
      </w:r>
      <w:r w:rsidRPr="00B5546F" w:rsidR="00FA2E32">
        <w:t xml:space="preserve"> </w:t>
      </w:r>
      <w:r w:rsidRPr="00B5546F" w:rsidR="00F5281B">
        <w:t>not</w:t>
      </w:r>
      <w:r w:rsidRPr="00B5546F" w:rsidR="00FA2E32">
        <w:t xml:space="preserve"> </w:t>
      </w:r>
      <w:r w:rsidRPr="00B5546F" w:rsidR="00F5281B">
        <w:t>to</w:t>
      </w:r>
      <w:r w:rsidRPr="00B5546F" w:rsidR="00FA2E32">
        <w:t xml:space="preserve"> </w:t>
      </w:r>
      <w:r w:rsidRPr="00B5546F" w:rsidR="00F5281B">
        <w:t>use.</w:t>
      </w:r>
      <w:r w:rsidRPr="00B5546F" w:rsidR="00FA2E32">
        <w:t xml:space="preserve"> </w:t>
      </w:r>
      <w:r w:rsidRPr="00B5546F" w:rsidR="00F5281B">
        <w:t>There</w:t>
      </w:r>
      <w:r w:rsidRPr="00B5546F" w:rsidR="00FA2E32">
        <w:t xml:space="preserve"> </w:t>
      </w:r>
      <w:r w:rsidRPr="00B5546F" w:rsidR="00F5281B">
        <w:t>needs</w:t>
      </w:r>
      <w:r w:rsidRPr="00B5546F" w:rsidR="00FA2E32">
        <w:t xml:space="preserve"> </w:t>
      </w:r>
      <w:r w:rsidRPr="00B5546F" w:rsidR="00F5281B">
        <w:t>to</w:t>
      </w:r>
      <w:r w:rsidRPr="00B5546F" w:rsidR="00FA2E32">
        <w:t xml:space="preserve"> </w:t>
      </w:r>
      <w:r w:rsidRPr="00B5546F" w:rsidR="00F5281B">
        <w:t>be</w:t>
      </w:r>
      <w:r w:rsidRPr="00B5546F" w:rsidR="00FA2E32">
        <w:t xml:space="preserve"> </w:t>
      </w:r>
      <w:r w:rsidRPr="00B5546F" w:rsidR="00F5281B">
        <w:t>a</w:t>
      </w:r>
      <w:r w:rsidRPr="00B5546F" w:rsidR="00FA2E32">
        <w:t xml:space="preserve"> </w:t>
      </w:r>
      <w:r w:rsidRPr="00B5546F" w:rsidR="00F5281B">
        <w:t>long-term</w:t>
      </w:r>
      <w:r w:rsidRPr="00B5546F" w:rsidR="00FA2E32">
        <w:t xml:space="preserve"> </w:t>
      </w:r>
      <w:r w:rsidRPr="00B5546F" w:rsidR="00F5281B">
        <w:t>conversation</w:t>
      </w:r>
      <w:r w:rsidRPr="00B5546F" w:rsidR="00FA2E32">
        <w:t xml:space="preserve"> </w:t>
      </w:r>
      <w:r w:rsidRPr="00B5546F" w:rsidR="00F5281B">
        <w:t>about</w:t>
      </w:r>
      <w:r w:rsidRPr="00B5546F" w:rsidR="00FA2E32">
        <w:t xml:space="preserve"> </w:t>
      </w:r>
      <w:r w:rsidRPr="00B5546F" w:rsidR="00F5281B">
        <w:t>how</w:t>
      </w:r>
      <w:r w:rsidRPr="00B5546F" w:rsidR="00FA2E32">
        <w:t xml:space="preserve"> </w:t>
      </w:r>
      <w:r w:rsidRPr="00B5546F" w:rsidR="00F5281B">
        <w:t>to</w:t>
      </w:r>
      <w:r w:rsidRPr="00B5546F" w:rsidR="00FA2E32">
        <w:t xml:space="preserve"> </w:t>
      </w:r>
      <w:r w:rsidRPr="00B5546F" w:rsidR="00F5281B">
        <w:t>put</w:t>
      </w:r>
      <w:r w:rsidRPr="00B5546F" w:rsidR="00FA2E32">
        <w:t xml:space="preserve"> </w:t>
      </w:r>
      <w:r w:rsidRPr="00B5546F" w:rsidR="00F5281B">
        <w:t>the</w:t>
      </w:r>
      <w:r w:rsidRPr="00B5546F" w:rsidR="00FA2E32">
        <w:t xml:space="preserve"> </w:t>
      </w:r>
      <w:r w:rsidRPr="00B5546F" w:rsidR="00933F88">
        <w:t>Executive</w:t>
      </w:r>
      <w:r w:rsidRPr="00B5546F" w:rsidR="00FA2E32">
        <w:t xml:space="preserve"> </w:t>
      </w:r>
      <w:r w:rsidRPr="00B5546F" w:rsidR="00F5281B">
        <w:t>on</w:t>
      </w:r>
      <w:r w:rsidRPr="00B5546F" w:rsidR="00FA2E32">
        <w:t xml:space="preserve"> </w:t>
      </w:r>
      <w:r w:rsidRPr="00B5546F" w:rsidR="00F5281B">
        <w:t>a</w:t>
      </w:r>
      <w:r w:rsidRPr="00B5546F" w:rsidR="00FA2E32">
        <w:t xml:space="preserve"> </w:t>
      </w:r>
      <w:r w:rsidRPr="00B5546F" w:rsidR="00F5281B">
        <w:t>financially</w:t>
      </w:r>
      <w:r w:rsidRPr="00B5546F" w:rsidR="00FA2E32">
        <w:t xml:space="preserve"> </w:t>
      </w:r>
      <w:r w:rsidRPr="00B5546F" w:rsidR="00F5281B">
        <w:t>sustainable</w:t>
      </w:r>
      <w:r w:rsidRPr="00B5546F" w:rsidR="00FA2E32">
        <w:t xml:space="preserve"> </w:t>
      </w:r>
      <w:r w:rsidRPr="00B5546F" w:rsidR="00F5281B">
        <w:t>footing.</w:t>
      </w:r>
      <w:r w:rsidRPr="00B5546F" w:rsidR="00FA2E32">
        <w:t xml:space="preserve"> </w:t>
      </w:r>
      <w:r w:rsidRPr="00B5546F" w:rsidR="00DE6CCF">
        <w:t xml:space="preserve">We </w:t>
      </w:r>
      <w:r w:rsidRPr="00B5546F" w:rsidR="00F5281B">
        <w:t>will</w:t>
      </w:r>
      <w:r w:rsidRPr="00B5546F" w:rsidR="00FA2E32">
        <w:t xml:space="preserve"> </w:t>
      </w:r>
      <w:r w:rsidRPr="00B5546F">
        <w:t>absolutely</w:t>
      </w:r>
      <w:r w:rsidRPr="00B5546F" w:rsidR="00FA2E32">
        <w:t xml:space="preserve"> </w:t>
      </w:r>
      <w:r w:rsidRPr="00B5546F">
        <w:t>support</w:t>
      </w:r>
      <w:r w:rsidRPr="00B5546F" w:rsidR="00FA2E32">
        <w:t xml:space="preserve"> </w:t>
      </w:r>
      <w:r w:rsidRPr="00B5546F" w:rsidR="00DE6CCF">
        <w:t xml:space="preserve">that </w:t>
      </w:r>
      <w:r w:rsidRPr="00B5546F">
        <w:t>and</w:t>
      </w:r>
      <w:r w:rsidRPr="00B5546F" w:rsidR="00FA2E32">
        <w:t xml:space="preserve"> </w:t>
      </w:r>
      <w:r w:rsidRPr="00B5546F">
        <w:t>will</w:t>
      </w:r>
      <w:r w:rsidRPr="00B5546F" w:rsidR="00FA2E32">
        <w:t xml:space="preserve"> </w:t>
      </w:r>
      <w:r w:rsidRPr="00B5546F" w:rsidR="00F5281B">
        <w:t>do</w:t>
      </w:r>
      <w:r w:rsidRPr="00B5546F" w:rsidR="00FA2E32">
        <w:t xml:space="preserve"> </w:t>
      </w:r>
      <w:r w:rsidRPr="00B5546F" w:rsidR="00F5281B">
        <w:t>any</w:t>
      </w:r>
      <w:r w:rsidRPr="00B5546F" w:rsidR="00FA2E32">
        <w:t xml:space="preserve"> </w:t>
      </w:r>
      <w:r w:rsidRPr="00B5546F" w:rsidR="00F5281B">
        <w:t>engagement</w:t>
      </w:r>
      <w:r w:rsidRPr="00B5546F" w:rsidR="00FA2E32">
        <w:t xml:space="preserve"> </w:t>
      </w:r>
      <w:r w:rsidRPr="00B5546F" w:rsidR="00F5281B">
        <w:t>with</w:t>
      </w:r>
      <w:r w:rsidRPr="00B5546F" w:rsidR="00FA2E32">
        <w:t xml:space="preserve"> </w:t>
      </w:r>
      <w:r w:rsidRPr="00B5546F" w:rsidR="00F5281B">
        <w:t>the</w:t>
      </w:r>
      <w:r w:rsidRPr="00B5546F" w:rsidR="00FA2E32">
        <w:t xml:space="preserve"> </w:t>
      </w:r>
      <w:r w:rsidRPr="00B5546F" w:rsidR="00F5281B">
        <w:t>Treasury</w:t>
      </w:r>
      <w:r w:rsidRPr="00B5546F" w:rsidR="00FA2E32">
        <w:t xml:space="preserve"> </w:t>
      </w:r>
      <w:r w:rsidRPr="00B5546F" w:rsidR="00F5281B">
        <w:t>that</w:t>
      </w:r>
      <w:r w:rsidRPr="00B5546F" w:rsidR="00FA2E32">
        <w:t xml:space="preserve"> </w:t>
      </w:r>
      <w:r w:rsidRPr="00B5546F" w:rsidR="00F5281B">
        <w:t>is</w:t>
      </w:r>
      <w:r w:rsidRPr="00B5546F" w:rsidR="00FA2E32">
        <w:t xml:space="preserve"> </w:t>
      </w:r>
      <w:r w:rsidRPr="00B5546F" w:rsidR="00933F88">
        <w:t>required</w:t>
      </w:r>
      <w:r w:rsidRPr="00B5546F" w:rsidR="00FA2E32">
        <w:t xml:space="preserve"> </w:t>
      </w:r>
      <w:r w:rsidRPr="00B5546F" w:rsidR="00F5281B">
        <w:t>on</w:t>
      </w:r>
      <w:r w:rsidRPr="00B5546F" w:rsidR="00FA2E32">
        <w:t xml:space="preserve"> </w:t>
      </w:r>
      <w:r w:rsidRPr="00B5546F" w:rsidR="00F5281B">
        <w:t>that</w:t>
      </w:r>
      <w:r w:rsidRPr="00B5546F" w:rsidR="00FA2E32">
        <w:t xml:space="preserve"> </w:t>
      </w:r>
      <w:r w:rsidRPr="00B5546F" w:rsidR="00F5281B">
        <w:t>front.</w:t>
      </w:r>
    </w:p>
    <w:p w:rsidR="00F5281B" w:rsidRPr="00B5546F" w:rsidP="0028042A">
      <w:pPr>
        <w:pStyle w:val="Answer"/>
      </w:pPr>
      <w:r w:rsidRPr="00B5546F">
        <w:t>It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also</w:t>
      </w:r>
      <w:r w:rsidRPr="00B5546F" w:rsidR="00FA2E32">
        <w:t xml:space="preserve"> </w:t>
      </w:r>
      <w:r w:rsidRPr="00B5546F">
        <w:t>important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recognise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Northern</w:t>
      </w:r>
      <w:r w:rsidRPr="00B5546F" w:rsidR="00FA2E32">
        <w:t xml:space="preserve"> </w:t>
      </w:r>
      <w:r w:rsidRPr="00B5546F">
        <w:t>Ireland</w:t>
      </w:r>
      <w:r w:rsidRPr="00B5546F" w:rsidR="00FA2E32">
        <w:t xml:space="preserve"> </w:t>
      </w:r>
      <w:r w:rsidRPr="00B5546F">
        <w:t>Office</w:t>
      </w:r>
      <w:r w:rsidRPr="00B5546F" w:rsidR="00FA2E32">
        <w:t xml:space="preserve"> </w:t>
      </w:r>
      <w:r w:rsidRPr="00B5546F">
        <w:t>itself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relatively</w:t>
      </w:r>
      <w:r w:rsidRPr="00B5546F" w:rsidR="00FA2E32">
        <w:t xml:space="preserve"> </w:t>
      </w:r>
      <w:r w:rsidRPr="00B5546F">
        <w:t>small</w:t>
      </w:r>
      <w:r w:rsidRPr="00B5546F" w:rsidR="00FA2E32">
        <w:t xml:space="preserve"> </w:t>
      </w:r>
      <w:r w:rsidRPr="00B5546F" w:rsidR="00933F88">
        <w:t>organisation</w:t>
      </w:r>
      <w:r w:rsidRPr="00B5546F" w:rsidR="00FA2E32">
        <w:t xml:space="preserve"> </w:t>
      </w:r>
      <w:r w:rsidRPr="00B5546F">
        <w:t>without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huge</w:t>
      </w:r>
      <w:r w:rsidRPr="00B5546F" w:rsidR="00FA2E32">
        <w:t xml:space="preserve"> </w:t>
      </w:r>
      <w:r w:rsidRPr="00B5546F">
        <w:t>budget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dis</w:t>
      </w:r>
      <w:r w:rsidRPr="00B5546F" w:rsidR="00DE6CCF">
        <w:t>bu</w:t>
      </w:r>
      <w:r w:rsidRPr="00B5546F">
        <w:t>rse.</w:t>
      </w:r>
      <w:r w:rsidRPr="00B5546F" w:rsidR="00FA2E32">
        <w:t xml:space="preserve"> </w:t>
      </w:r>
      <w:r w:rsidRPr="00B5546F">
        <w:t>It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not</w:t>
      </w:r>
      <w:r w:rsidRPr="00B5546F" w:rsidR="00FA2E32">
        <w:t xml:space="preserve"> </w:t>
      </w:r>
      <w:r w:rsidRPr="00B5546F">
        <w:t>like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necessarily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resources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our</w:t>
      </w:r>
      <w:r w:rsidRPr="00B5546F" w:rsidR="00FA2E32">
        <w:t xml:space="preserve"> </w:t>
      </w:r>
      <w:r w:rsidRPr="00B5546F">
        <w:t>own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can</w:t>
      </w:r>
      <w:r w:rsidRPr="00B5546F" w:rsidR="00FA2E32">
        <w:t xml:space="preserve"> </w:t>
      </w:r>
      <w:r w:rsidRPr="00B5546F">
        <w:t>put</w:t>
      </w:r>
      <w:r w:rsidRPr="00B5546F" w:rsidR="00FA2E32">
        <w:t xml:space="preserve"> </w:t>
      </w:r>
      <w:r w:rsidRPr="00B5546F">
        <w:t>into</w:t>
      </w:r>
      <w:r w:rsidRPr="00B5546F" w:rsidR="00FA2E32">
        <w:t xml:space="preserve"> </w:t>
      </w:r>
      <w:r w:rsidRPr="00B5546F">
        <w:t>this</w:t>
      </w:r>
      <w:r w:rsidRPr="00B5546F" w:rsidR="00FA2E32">
        <w:t xml:space="preserve"> </w:t>
      </w:r>
      <w:r w:rsidRPr="00B5546F">
        <w:t>process.</w:t>
      </w:r>
    </w:p>
    <w:p w:rsidR="0028042A" w:rsidRPr="00B5546F" w:rsidP="00D819AD">
      <w:pPr>
        <w:pStyle w:val="Question"/>
      </w:pPr>
      <w:sdt>
        <w:sdtPr>
          <w:alias w:val="Member"/>
          <w:tag w:val="&lt;Member mnisId='4856' dodsId=''&gt;"/>
          <w:id w:val="840351136"/>
          <w:placeholder>
            <w:docPart w:val="DefaultPlaceholder_1082065158"/>
          </w:placeholder>
          <w:richText/>
        </w:sdtPr>
        <w:sdtContent>
          <w:r w:rsidRPr="00B5546F" w:rsidR="00D819AD">
            <w:rPr>
              <w:b/>
            </w:rPr>
            <w:t>Stephen</w:t>
          </w:r>
          <w:r w:rsidRPr="00B5546F" w:rsidR="00FA2E32">
            <w:rPr>
              <w:b/>
            </w:rPr>
            <w:t xml:space="preserve"> </w:t>
          </w:r>
          <w:r w:rsidRPr="00B5546F" w:rsidR="00D819AD">
            <w:rPr>
              <w:b/>
            </w:rPr>
            <w:t>Farry:</w:t>
          </w:r>
        </w:sdtContent>
      </w:sdt>
      <w:r w:rsidRPr="00B5546F" w:rsidR="00FA2E32">
        <w:t xml:space="preserve"> </w:t>
      </w:r>
      <w:r w:rsidRPr="00B5546F" w:rsidR="00D819AD">
        <w:t>We</w:t>
      </w:r>
      <w:r w:rsidRPr="00B5546F" w:rsidR="00FA2E32">
        <w:t xml:space="preserve"> </w:t>
      </w:r>
      <w:r w:rsidRPr="00B5546F" w:rsidR="00D819AD">
        <w:t>always</w:t>
      </w:r>
      <w:r w:rsidRPr="00B5546F" w:rsidR="00FA2E32">
        <w:t xml:space="preserve"> </w:t>
      </w:r>
      <w:r w:rsidRPr="00B5546F" w:rsidR="00D819AD">
        <w:t>welcome</w:t>
      </w:r>
      <w:r w:rsidRPr="00B5546F" w:rsidR="00FA2E32">
        <w:t xml:space="preserve"> </w:t>
      </w:r>
      <w:r w:rsidRPr="00B5546F" w:rsidR="00D819AD">
        <w:t>NIO</w:t>
      </w:r>
      <w:r w:rsidRPr="00B5546F" w:rsidR="00FA2E32">
        <w:t xml:space="preserve"> </w:t>
      </w:r>
      <w:r w:rsidRPr="00B5546F" w:rsidR="00F5281B">
        <w:t>M</w:t>
      </w:r>
      <w:r w:rsidRPr="00B5546F" w:rsidR="00D819AD">
        <w:t>inisters</w:t>
      </w:r>
      <w:r w:rsidRPr="00B5546F" w:rsidR="00FA2E32">
        <w:t xml:space="preserve"> </w:t>
      </w:r>
      <w:r w:rsidRPr="00B5546F" w:rsidR="00D819AD">
        <w:t>batting</w:t>
      </w:r>
      <w:r w:rsidRPr="00B5546F" w:rsidR="00FA2E32">
        <w:t xml:space="preserve"> </w:t>
      </w:r>
      <w:r w:rsidRPr="00B5546F" w:rsidR="00D819AD">
        <w:t>for</w:t>
      </w:r>
      <w:r w:rsidRPr="00B5546F" w:rsidR="00FA2E32">
        <w:t xml:space="preserve"> </w:t>
      </w:r>
      <w:r w:rsidRPr="00B5546F" w:rsidR="00D819AD">
        <w:t>Northern</w:t>
      </w:r>
      <w:r w:rsidRPr="00B5546F" w:rsidR="00FA2E32">
        <w:t xml:space="preserve"> </w:t>
      </w:r>
      <w:r w:rsidRPr="00B5546F" w:rsidR="00D819AD">
        <w:t>Ireland</w:t>
      </w:r>
      <w:r w:rsidRPr="00B5546F" w:rsidR="00FA2E32">
        <w:t xml:space="preserve"> </w:t>
      </w:r>
      <w:r w:rsidRPr="00B5546F" w:rsidR="00D819AD">
        <w:t>and</w:t>
      </w:r>
      <w:r w:rsidRPr="00B5546F" w:rsidR="00FA2E32">
        <w:t xml:space="preserve"> </w:t>
      </w:r>
      <w:r w:rsidRPr="00B5546F" w:rsidR="00D819AD">
        <w:t>standing</w:t>
      </w:r>
      <w:r w:rsidRPr="00B5546F" w:rsidR="00FA2E32">
        <w:t xml:space="preserve"> </w:t>
      </w:r>
      <w:r w:rsidRPr="00B5546F" w:rsidR="00D819AD">
        <w:t>up</w:t>
      </w:r>
      <w:r w:rsidRPr="00B5546F" w:rsidR="00FA2E32">
        <w:t xml:space="preserve"> </w:t>
      </w:r>
      <w:r w:rsidRPr="00B5546F" w:rsidR="000F23A6">
        <w:t>for</w:t>
      </w:r>
      <w:r w:rsidRPr="00B5546F" w:rsidR="00FA2E32">
        <w:t xml:space="preserve"> </w:t>
      </w:r>
      <w:r w:rsidRPr="00B5546F" w:rsidR="00D819AD">
        <w:t>us.</w:t>
      </w:r>
      <w:r w:rsidRPr="00B5546F" w:rsidR="00FA2E32">
        <w:t xml:space="preserve"> </w:t>
      </w:r>
      <w:r w:rsidRPr="00B5546F" w:rsidR="00F5281B">
        <w:t>As</w:t>
      </w:r>
      <w:r w:rsidRPr="00B5546F" w:rsidR="00FA2E32">
        <w:t xml:space="preserve"> </w:t>
      </w:r>
      <w:r w:rsidRPr="00B5546F" w:rsidR="00F5281B">
        <w:t>a</w:t>
      </w:r>
      <w:r w:rsidRPr="00B5546F" w:rsidR="00FA2E32">
        <w:t xml:space="preserve"> </w:t>
      </w:r>
      <w:r w:rsidRPr="00B5546F" w:rsidR="00F5281B">
        <w:t>party</w:t>
      </w:r>
      <w:r w:rsidRPr="00B5546F" w:rsidR="00FA2E32">
        <w:t xml:space="preserve"> </w:t>
      </w:r>
      <w:r w:rsidRPr="00B5546F" w:rsidR="00F5281B">
        <w:t>that</w:t>
      </w:r>
      <w:r w:rsidRPr="00B5546F" w:rsidR="00FA2E32">
        <w:t xml:space="preserve"> </w:t>
      </w:r>
      <w:r w:rsidRPr="00B5546F" w:rsidR="00F5281B">
        <w:t>has</w:t>
      </w:r>
      <w:r w:rsidRPr="00B5546F" w:rsidR="00FA2E32">
        <w:t xml:space="preserve"> </w:t>
      </w:r>
      <w:r w:rsidRPr="00B5546F" w:rsidR="00F5281B">
        <w:t>always</w:t>
      </w:r>
      <w:r w:rsidRPr="00B5546F" w:rsidR="00FA2E32">
        <w:t xml:space="preserve"> </w:t>
      </w:r>
      <w:r w:rsidRPr="00B5546F" w:rsidR="00F5281B">
        <w:t>been</w:t>
      </w:r>
      <w:r w:rsidRPr="00B5546F" w:rsidR="00FA2E32">
        <w:t xml:space="preserve"> </w:t>
      </w:r>
      <w:r w:rsidRPr="00B5546F" w:rsidR="00F5281B">
        <w:t>open</w:t>
      </w:r>
      <w:r w:rsidRPr="00B5546F" w:rsidR="00FA2E32">
        <w:t xml:space="preserve"> </w:t>
      </w:r>
      <w:r w:rsidRPr="00B5546F" w:rsidR="00F5281B">
        <w:t>to</w:t>
      </w:r>
      <w:r w:rsidRPr="00B5546F" w:rsidR="00FA2E32">
        <w:t xml:space="preserve"> </w:t>
      </w:r>
      <w:r w:rsidRPr="00B5546F" w:rsidR="00F5281B">
        <w:t>considering</w:t>
      </w:r>
      <w:r w:rsidRPr="00B5546F" w:rsidR="00FA2E32">
        <w:t xml:space="preserve"> </w:t>
      </w:r>
      <w:r w:rsidRPr="00B5546F" w:rsidR="00F5281B">
        <w:t>revenue</w:t>
      </w:r>
      <w:r w:rsidRPr="00B5546F" w:rsidR="00FA2E32">
        <w:t xml:space="preserve"> </w:t>
      </w:r>
      <w:r w:rsidRPr="00B5546F" w:rsidR="00F5281B">
        <w:t>raising,</w:t>
      </w:r>
      <w:r w:rsidRPr="00B5546F" w:rsidR="00FA2E32">
        <w:t xml:space="preserve"> </w:t>
      </w:r>
      <w:r w:rsidRPr="00B5546F" w:rsidR="00F5281B">
        <w:t>I</w:t>
      </w:r>
      <w:r w:rsidRPr="00B5546F" w:rsidR="00FA2E32">
        <w:t xml:space="preserve"> </w:t>
      </w:r>
      <w:r w:rsidRPr="00B5546F" w:rsidR="000F23A6">
        <w:t xml:space="preserve">would </w:t>
      </w:r>
      <w:r w:rsidRPr="00B5546F" w:rsidR="00F5281B">
        <w:t>make</w:t>
      </w:r>
      <w:r w:rsidRPr="00B5546F" w:rsidR="00FA2E32">
        <w:t xml:space="preserve"> </w:t>
      </w:r>
      <w:r w:rsidRPr="00B5546F" w:rsidR="00F5281B">
        <w:t>the</w:t>
      </w:r>
      <w:r w:rsidRPr="00B5546F" w:rsidR="00FA2E32">
        <w:t xml:space="preserve"> </w:t>
      </w:r>
      <w:r w:rsidRPr="00B5546F" w:rsidR="00F5281B">
        <w:t>qualification</w:t>
      </w:r>
      <w:r w:rsidRPr="00B5546F" w:rsidR="00FA2E32">
        <w:t xml:space="preserve"> </w:t>
      </w:r>
      <w:r w:rsidRPr="00B5546F" w:rsidR="00F5281B">
        <w:t>that,</w:t>
      </w:r>
      <w:r w:rsidRPr="00B5546F" w:rsidR="00FA2E32">
        <w:t xml:space="preserve"> </w:t>
      </w:r>
      <w:r w:rsidRPr="00B5546F" w:rsidR="00F5281B">
        <w:t>in</w:t>
      </w:r>
      <w:r w:rsidRPr="00B5546F" w:rsidR="00FA2E32">
        <w:t xml:space="preserve"> </w:t>
      </w:r>
      <w:r w:rsidRPr="00B5546F" w:rsidR="00F5281B">
        <w:t>the</w:t>
      </w:r>
      <w:r w:rsidRPr="00B5546F" w:rsidR="00FA2E32">
        <w:t xml:space="preserve"> </w:t>
      </w:r>
      <w:r w:rsidRPr="00B5546F" w:rsidR="00F5281B">
        <w:t>current</w:t>
      </w:r>
      <w:r w:rsidRPr="00B5546F" w:rsidR="00FA2E32">
        <w:t xml:space="preserve"> </w:t>
      </w:r>
      <w:r w:rsidRPr="00B5546F" w:rsidR="00F5281B">
        <w:t>Covid</w:t>
      </w:r>
      <w:r w:rsidRPr="00B5546F" w:rsidR="00FA2E32">
        <w:t xml:space="preserve"> </w:t>
      </w:r>
      <w:r w:rsidRPr="00B5546F" w:rsidR="002D20D3">
        <w:t>recovery</w:t>
      </w:r>
      <w:r w:rsidRPr="00B5546F" w:rsidR="00FA2E32">
        <w:t xml:space="preserve"> </w:t>
      </w:r>
      <w:r w:rsidRPr="00B5546F" w:rsidR="00F5281B">
        <w:t>situation,</w:t>
      </w:r>
      <w:r w:rsidRPr="00B5546F" w:rsidR="00FA2E32">
        <w:t xml:space="preserve"> </w:t>
      </w:r>
      <w:r w:rsidRPr="00B5546F" w:rsidR="00F5281B">
        <w:t>increasing</w:t>
      </w:r>
      <w:r w:rsidRPr="00B5546F" w:rsidR="00FA2E32">
        <w:t xml:space="preserve"> </w:t>
      </w:r>
      <w:r w:rsidRPr="00B5546F" w:rsidR="00F5281B">
        <w:t>any</w:t>
      </w:r>
      <w:r w:rsidRPr="00B5546F" w:rsidR="00FA2E32">
        <w:t xml:space="preserve"> </w:t>
      </w:r>
      <w:r w:rsidRPr="00B5546F" w:rsidR="00F5281B">
        <w:t>revenue</w:t>
      </w:r>
      <w:r w:rsidRPr="00B5546F" w:rsidR="00FA2E32">
        <w:t xml:space="preserve"> </w:t>
      </w:r>
      <w:r w:rsidRPr="00B5546F" w:rsidR="00F5281B">
        <w:t>on</w:t>
      </w:r>
      <w:r w:rsidRPr="00B5546F" w:rsidR="00FA2E32">
        <w:t xml:space="preserve"> </w:t>
      </w:r>
      <w:r w:rsidRPr="00B5546F" w:rsidR="00F5281B">
        <w:t>households</w:t>
      </w:r>
      <w:r w:rsidRPr="00B5546F" w:rsidR="00FA2E32">
        <w:t xml:space="preserve"> </w:t>
      </w:r>
      <w:r w:rsidRPr="00B5546F" w:rsidR="00F5281B">
        <w:t>is</w:t>
      </w:r>
      <w:r w:rsidRPr="00B5546F" w:rsidR="00FA2E32">
        <w:t xml:space="preserve"> </w:t>
      </w:r>
      <w:r w:rsidRPr="00B5546F" w:rsidR="00F5281B">
        <w:t>incredibly</w:t>
      </w:r>
      <w:r w:rsidRPr="00B5546F" w:rsidR="00FA2E32">
        <w:t xml:space="preserve"> </w:t>
      </w:r>
      <w:r w:rsidRPr="00B5546F" w:rsidR="00F5281B">
        <w:t>difficult.</w:t>
      </w:r>
      <w:r w:rsidRPr="00B5546F" w:rsidR="00FA2E32">
        <w:t xml:space="preserve"> </w:t>
      </w:r>
      <w:r w:rsidRPr="00B5546F" w:rsidR="00D819AD">
        <w:t>While</w:t>
      </w:r>
      <w:r w:rsidRPr="00B5546F" w:rsidR="00F5281B">
        <w:t>,</w:t>
      </w:r>
      <w:r w:rsidRPr="00B5546F" w:rsidR="00FA2E32">
        <w:t xml:space="preserve"> </w:t>
      </w:r>
      <w:r w:rsidRPr="00B5546F" w:rsidR="00D819AD">
        <w:t>in</w:t>
      </w:r>
      <w:r w:rsidRPr="00B5546F" w:rsidR="00FA2E32">
        <w:t xml:space="preserve"> </w:t>
      </w:r>
      <w:r w:rsidRPr="00B5546F" w:rsidR="00D819AD">
        <w:t>theory</w:t>
      </w:r>
      <w:r w:rsidRPr="00B5546F" w:rsidR="00F5281B">
        <w:t>,</w:t>
      </w:r>
      <w:r w:rsidRPr="00B5546F" w:rsidR="00FA2E32">
        <w:t xml:space="preserve"> </w:t>
      </w:r>
      <w:r w:rsidRPr="00B5546F" w:rsidR="00D819AD">
        <w:t>that</w:t>
      </w:r>
      <w:r w:rsidRPr="00B5546F" w:rsidR="00FA2E32">
        <w:t xml:space="preserve"> </w:t>
      </w:r>
      <w:r w:rsidRPr="00B5546F" w:rsidR="00D819AD">
        <w:t>may</w:t>
      </w:r>
      <w:r w:rsidRPr="00B5546F" w:rsidR="00FA2E32">
        <w:t xml:space="preserve"> </w:t>
      </w:r>
      <w:r w:rsidRPr="00B5546F" w:rsidR="00D819AD">
        <w:t>well</w:t>
      </w:r>
      <w:r w:rsidRPr="00B5546F" w:rsidR="00FA2E32">
        <w:t xml:space="preserve"> </w:t>
      </w:r>
      <w:r w:rsidRPr="00B5546F" w:rsidR="00D819AD">
        <w:t>be</w:t>
      </w:r>
      <w:r w:rsidRPr="00B5546F" w:rsidR="00FA2E32">
        <w:t xml:space="preserve"> </w:t>
      </w:r>
      <w:r w:rsidRPr="00B5546F" w:rsidR="00D819AD">
        <w:t>a</w:t>
      </w:r>
      <w:r w:rsidRPr="00B5546F" w:rsidR="00FA2E32">
        <w:t xml:space="preserve"> </w:t>
      </w:r>
      <w:r w:rsidRPr="00B5546F" w:rsidR="00D819AD">
        <w:t>route,</w:t>
      </w:r>
      <w:r w:rsidRPr="00B5546F" w:rsidR="00FA2E32">
        <w:t xml:space="preserve"> </w:t>
      </w:r>
      <w:r w:rsidRPr="00B5546F" w:rsidR="00D819AD">
        <w:t>the</w:t>
      </w:r>
      <w:r w:rsidRPr="00B5546F" w:rsidR="00FA2E32">
        <w:t xml:space="preserve"> </w:t>
      </w:r>
      <w:r w:rsidRPr="00B5546F" w:rsidR="00D819AD">
        <w:t>borrowing</w:t>
      </w:r>
      <w:r w:rsidRPr="00B5546F" w:rsidR="00FA2E32">
        <w:t xml:space="preserve"> </w:t>
      </w:r>
      <w:r w:rsidRPr="00B5546F" w:rsidR="00D819AD">
        <w:t>route,</w:t>
      </w:r>
      <w:r w:rsidRPr="00B5546F" w:rsidR="00FA2E32">
        <w:t xml:space="preserve"> </w:t>
      </w:r>
      <w:r w:rsidRPr="00B5546F" w:rsidR="00D819AD">
        <w:t>given</w:t>
      </w:r>
      <w:r w:rsidRPr="00B5546F" w:rsidR="00FA2E32">
        <w:t xml:space="preserve"> </w:t>
      </w:r>
      <w:r w:rsidRPr="00B5546F" w:rsidR="00D819AD">
        <w:t>that</w:t>
      </w:r>
      <w:r w:rsidRPr="00B5546F" w:rsidR="00FA2E32">
        <w:t xml:space="preserve"> </w:t>
      </w:r>
      <w:r w:rsidRPr="00B5546F" w:rsidR="00D819AD">
        <w:t>the</w:t>
      </w:r>
      <w:r w:rsidRPr="00B5546F" w:rsidR="00FA2E32">
        <w:t xml:space="preserve"> </w:t>
      </w:r>
      <w:r w:rsidRPr="00B5546F" w:rsidR="00D819AD">
        <w:t>Chancellor</w:t>
      </w:r>
      <w:r w:rsidRPr="00B5546F" w:rsidR="00FA2E32">
        <w:t xml:space="preserve"> </w:t>
      </w:r>
      <w:r w:rsidRPr="00B5546F" w:rsidR="00D819AD">
        <w:t>is</w:t>
      </w:r>
      <w:r w:rsidRPr="00B5546F" w:rsidR="00FA2E32">
        <w:t xml:space="preserve"> </w:t>
      </w:r>
      <w:r w:rsidRPr="00B5546F" w:rsidR="00F5281B">
        <w:t>a</w:t>
      </w:r>
      <w:r w:rsidRPr="00B5546F" w:rsidR="00FA2E32">
        <w:t xml:space="preserve"> </w:t>
      </w:r>
      <w:r w:rsidRPr="00B5546F" w:rsidR="00F5281B">
        <w:t>little</w:t>
      </w:r>
      <w:r w:rsidRPr="00B5546F" w:rsidR="00FA2E32">
        <w:t xml:space="preserve"> </w:t>
      </w:r>
      <w:r w:rsidRPr="00B5546F" w:rsidR="00F5281B">
        <w:t>more</w:t>
      </w:r>
      <w:r w:rsidRPr="00B5546F" w:rsidR="00FA2E32">
        <w:t xml:space="preserve"> </w:t>
      </w:r>
      <w:r w:rsidRPr="00B5546F" w:rsidR="00F5281B">
        <w:t>open</w:t>
      </w:r>
      <w:r w:rsidRPr="00B5546F" w:rsidR="00FA2E32">
        <w:t xml:space="preserve"> </w:t>
      </w:r>
      <w:r w:rsidRPr="00B5546F" w:rsidR="00F5281B">
        <w:t>to</w:t>
      </w:r>
      <w:r w:rsidRPr="00B5546F" w:rsidR="00FA2E32">
        <w:t xml:space="preserve"> </w:t>
      </w:r>
      <w:r w:rsidRPr="00B5546F" w:rsidR="00F5281B">
        <w:t>increasing</w:t>
      </w:r>
      <w:r w:rsidRPr="00B5546F" w:rsidR="00FA2E32">
        <w:t xml:space="preserve"> </w:t>
      </w:r>
      <w:r w:rsidRPr="00B5546F" w:rsidR="00F5281B">
        <w:t>borrowing,</w:t>
      </w:r>
      <w:r w:rsidRPr="00B5546F" w:rsidR="00FA2E32">
        <w:t xml:space="preserve"> </w:t>
      </w:r>
      <w:r w:rsidRPr="00B5546F" w:rsidR="00F5281B">
        <w:t>may</w:t>
      </w:r>
      <w:r w:rsidRPr="00B5546F" w:rsidR="00FA2E32">
        <w:t xml:space="preserve"> </w:t>
      </w:r>
      <w:r w:rsidRPr="00B5546F" w:rsidR="00F5281B">
        <w:t>be</w:t>
      </w:r>
      <w:r w:rsidRPr="00B5546F" w:rsidR="00FA2E32">
        <w:t xml:space="preserve"> </w:t>
      </w:r>
      <w:r w:rsidRPr="00B5546F" w:rsidR="00F5281B">
        <w:t>the</w:t>
      </w:r>
      <w:r w:rsidRPr="00B5546F" w:rsidR="00FA2E32">
        <w:t xml:space="preserve"> </w:t>
      </w:r>
      <w:r w:rsidRPr="00B5546F" w:rsidR="00F5281B">
        <w:t>route</w:t>
      </w:r>
      <w:r w:rsidRPr="00B5546F" w:rsidR="00FA2E32">
        <w:t xml:space="preserve"> </w:t>
      </w:r>
      <w:r w:rsidRPr="00B5546F" w:rsidR="00F5281B">
        <w:t>to</w:t>
      </w:r>
      <w:r w:rsidRPr="00B5546F" w:rsidR="00FA2E32">
        <w:t xml:space="preserve"> </w:t>
      </w:r>
      <w:r w:rsidRPr="00B5546F" w:rsidR="00F5281B">
        <w:t>go</w:t>
      </w:r>
      <w:r w:rsidRPr="00B5546F" w:rsidR="00FA2E32">
        <w:t xml:space="preserve"> </w:t>
      </w:r>
      <w:r w:rsidRPr="00B5546F" w:rsidR="00F5281B">
        <w:t>and</w:t>
      </w:r>
      <w:r w:rsidRPr="00B5546F" w:rsidR="00FA2E32">
        <w:t xml:space="preserve"> </w:t>
      </w:r>
      <w:r w:rsidRPr="00B5546F" w:rsidR="00F5281B">
        <w:t>part</w:t>
      </w:r>
      <w:r w:rsidRPr="00B5546F" w:rsidR="00FA2E32">
        <w:t xml:space="preserve"> </w:t>
      </w:r>
      <w:r w:rsidRPr="00B5546F" w:rsidR="00F5281B">
        <w:t>of</w:t>
      </w:r>
      <w:r w:rsidRPr="00B5546F" w:rsidR="00FA2E32">
        <w:t xml:space="preserve"> </w:t>
      </w:r>
      <w:r w:rsidRPr="00B5546F" w:rsidR="00F5281B">
        <w:t>any</w:t>
      </w:r>
      <w:r w:rsidRPr="00B5546F" w:rsidR="00FA2E32">
        <w:t xml:space="preserve"> </w:t>
      </w:r>
      <w:r w:rsidRPr="00B5546F" w:rsidR="00F5281B">
        <w:t>viable</w:t>
      </w:r>
      <w:r w:rsidRPr="00B5546F" w:rsidR="00FA2E32">
        <w:t xml:space="preserve"> </w:t>
      </w:r>
      <w:r w:rsidRPr="00B5546F" w:rsidR="00F5281B">
        <w:t>pathway</w:t>
      </w:r>
      <w:r w:rsidRPr="00B5546F" w:rsidR="00FA2E32">
        <w:t xml:space="preserve"> </w:t>
      </w:r>
      <w:r w:rsidRPr="00B5546F" w:rsidR="00F5281B">
        <w:t>for</w:t>
      </w:r>
      <w:r w:rsidRPr="00B5546F" w:rsidR="00FA2E32">
        <w:t xml:space="preserve"> </w:t>
      </w:r>
      <w:r w:rsidRPr="00B5546F" w:rsidR="00F5281B">
        <w:t>the</w:t>
      </w:r>
      <w:r w:rsidRPr="00B5546F" w:rsidR="00FA2E32">
        <w:t xml:space="preserve"> </w:t>
      </w:r>
      <w:r w:rsidRPr="00B5546F" w:rsidR="00F5281B">
        <w:t>Executive</w:t>
      </w:r>
      <w:r w:rsidRPr="00B5546F" w:rsidR="002D20D3">
        <w:t>.</w:t>
      </w:r>
    </w:p>
    <w:p w:rsidR="00D819AD" w:rsidRPr="00B5546F" w:rsidP="00D819AD">
      <w:pPr>
        <w:pStyle w:val="Answer"/>
      </w:pPr>
      <w:sdt>
        <w:sdtPr>
          <w:alias w:val="Witness"/>
          <w:id w:val="-599252186"/>
          <w:placeholder>
            <w:docPart w:val="DefaultPlaceholder_1082065158"/>
          </w:placeholder>
          <w:richText/>
        </w:sdtPr>
        <w:sdtContent>
          <w:r w:rsidR="00AE0EA3">
            <w:rPr>
              <w:b/>
              <w:i/>
              <w:iCs/>
            </w:rPr>
            <w:t>Mr Walker:</w:t>
          </w:r>
          <w:r w:rsidRPr="00B5546F" w:rsidR="00FA2E32">
            <w:rPr>
              <w:b/>
            </w:rPr>
            <w:t xml:space="preserve"> </w:t>
          </w:r>
        </w:sdtContent>
      </w:sdt>
      <w:r w:rsidRPr="00B5546F">
        <w:t>I</w:t>
      </w:r>
      <w:r w:rsidRPr="00B5546F" w:rsidR="00FA2E32">
        <w:t xml:space="preserve"> </w:t>
      </w:r>
      <w:r w:rsidRPr="00B5546F">
        <w:t>am</w:t>
      </w:r>
      <w:r w:rsidRPr="00B5546F" w:rsidR="00FA2E32">
        <w:t xml:space="preserve"> </w:t>
      </w:r>
      <w:r w:rsidRPr="00B5546F">
        <w:t>sure</w:t>
      </w:r>
      <w:r w:rsidRPr="00B5546F" w:rsidR="00FA2E32">
        <w:t xml:space="preserve"> </w:t>
      </w:r>
      <w:r w:rsidRPr="00B5546F">
        <w:t>your</w:t>
      </w:r>
      <w:r w:rsidRPr="00B5546F" w:rsidR="00FA2E32">
        <w:t xml:space="preserve"> </w:t>
      </w:r>
      <w:r w:rsidRPr="00B5546F" w:rsidR="002D20D3">
        <w:t>C</w:t>
      </w:r>
      <w:r w:rsidRPr="00B5546F">
        <w:t>hair</w:t>
      </w:r>
      <w:r w:rsidRPr="00B5546F" w:rsidR="00FA2E32">
        <w:t xml:space="preserve"> </w:t>
      </w:r>
      <w:r w:rsidRPr="00B5546F">
        <w:t>would</w:t>
      </w:r>
      <w:r w:rsidRPr="00B5546F" w:rsidR="00FA2E32">
        <w:t xml:space="preserve"> </w:t>
      </w:r>
      <w:r w:rsidRPr="00B5546F">
        <w:t>not</w:t>
      </w:r>
      <w:r w:rsidRPr="00B5546F" w:rsidR="00FA2E32">
        <w:t xml:space="preserve"> </w:t>
      </w:r>
      <w:r w:rsidRPr="00B5546F">
        <w:t>object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me</w:t>
      </w:r>
      <w:r w:rsidRPr="00B5546F" w:rsidR="00FA2E32">
        <w:t xml:space="preserve"> </w:t>
      </w:r>
      <w:r w:rsidRPr="00B5546F">
        <w:t>noting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 w:rsidR="002A3F0C">
        <w:t>this</w:t>
      </w:r>
      <w:r w:rsidRPr="00B5546F" w:rsidR="00FA2E32">
        <w:t xml:space="preserve"> </w:t>
      </w:r>
      <w:r w:rsidRPr="00B5546F" w:rsidR="002A3F0C">
        <w:t>current</w:t>
      </w:r>
      <w:r w:rsidRPr="00B5546F" w:rsidR="00FA2E32">
        <w:t xml:space="preserve"> </w:t>
      </w:r>
      <w:r w:rsidRPr="00B5546F" w:rsidR="002A3F0C">
        <w:t>coronavirus</w:t>
      </w:r>
      <w:r w:rsidRPr="00B5546F" w:rsidR="00FA2E32">
        <w:t xml:space="preserve"> </w:t>
      </w:r>
      <w:r w:rsidRPr="00B5546F" w:rsidR="002A3F0C">
        <w:t>crisis</w:t>
      </w:r>
      <w:r w:rsidRPr="00B5546F" w:rsidR="00FA2E32">
        <w:t xml:space="preserve"> </w:t>
      </w:r>
      <w:r w:rsidRPr="00B5546F" w:rsidR="002A3F0C">
        <w:t>is</w:t>
      </w:r>
      <w:r w:rsidRPr="00B5546F" w:rsidR="00FA2E32">
        <w:t xml:space="preserve"> </w:t>
      </w:r>
      <w:r w:rsidRPr="00B5546F" w:rsidR="002A3F0C">
        <w:t>making</w:t>
      </w:r>
      <w:r w:rsidRPr="00B5546F" w:rsidR="00FA2E32">
        <w:t xml:space="preserve"> </w:t>
      </w:r>
      <w:r w:rsidRPr="00B5546F" w:rsidR="002A3F0C">
        <w:t>good</w:t>
      </w:r>
      <w:r w:rsidRPr="00B5546F" w:rsidR="00FA2E32">
        <w:t xml:space="preserve"> </w:t>
      </w:r>
      <w:r w:rsidRPr="00B5546F" w:rsidR="002A3F0C">
        <w:t>Keynesians</w:t>
      </w:r>
      <w:r w:rsidRPr="00B5546F" w:rsidR="00FA2E32">
        <w:t xml:space="preserve"> </w:t>
      </w:r>
      <w:r w:rsidRPr="00B5546F" w:rsidR="002A3F0C">
        <w:t>out</w:t>
      </w:r>
      <w:r w:rsidRPr="00B5546F" w:rsidR="00FA2E32">
        <w:t xml:space="preserve"> </w:t>
      </w:r>
      <w:r w:rsidRPr="00B5546F" w:rsidR="002A3F0C">
        <w:t>of</w:t>
      </w:r>
      <w:r w:rsidRPr="00B5546F" w:rsidR="00FA2E32">
        <w:t xml:space="preserve"> </w:t>
      </w:r>
      <w:r w:rsidRPr="00B5546F" w:rsidR="002A3F0C">
        <w:t>us</w:t>
      </w:r>
      <w:r w:rsidRPr="00B5546F" w:rsidR="00FA2E32">
        <w:t xml:space="preserve"> </w:t>
      </w:r>
      <w:r w:rsidRPr="00B5546F" w:rsidR="002A3F0C">
        <w:t>all</w:t>
      </w:r>
      <w:r w:rsidRPr="00B5546F" w:rsidR="00AD11A3">
        <w:t>.</w:t>
      </w:r>
      <w:r w:rsidRPr="00B5546F" w:rsidR="00FA2E32">
        <w:t xml:space="preserve"> </w:t>
      </w:r>
      <w:r w:rsidRPr="00B5546F" w:rsidR="00AD11A3">
        <w:t xml:space="preserve">In </w:t>
      </w:r>
      <w:r w:rsidRPr="00B5546F" w:rsidR="002A3F0C">
        <w:t>that</w:t>
      </w:r>
      <w:r w:rsidRPr="00B5546F" w:rsidR="00FA2E32">
        <w:t xml:space="preserve"> </w:t>
      </w:r>
      <w:r w:rsidRPr="00B5546F" w:rsidR="002A3F0C">
        <w:t>respect,</w:t>
      </w:r>
      <w:r w:rsidRPr="00B5546F" w:rsidR="00FA2E32">
        <w:t xml:space="preserve"> </w:t>
      </w:r>
      <w:r w:rsidRPr="00B5546F" w:rsidR="002A3F0C">
        <w:t>I</w:t>
      </w:r>
      <w:r w:rsidRPr="00B5546F" w:rsidR="00FA2E32">
        <w:t xml:space="preserve"> </w:t>
      </w:r>
      <w:r w:rsidRPr="00B5546F" w:rsidR="002A3F0C">
        <w:t>have</w:t>
      </w:r>
      <w:r w:rsidRPr="00B5546F" w:rsidR="00FA2E32">
        <w:t xml:space="preserve"> </w:t>
      </w:r>
      <w:r w:rsidRPr="00B5546F" w:rsidR="002A3F0C">
        <w:t>no</w:t>
      </w:r>
      <w:r w:rsidRPr="00B5546F" w:rsidR="00FA2E32">
        <w:t xml:space="preserve"> </w:t>
      </w:r>
      <w:r w:rsidRPr="00B5546F" w:rsidR="002A3F0C">
        <w:t>problem</w:t>
      </w:r>
      <w:r w:rsidRPr="00B5546F" w:rsidR="00FA2E32">
        <w:t xml:space="preserve"> </w:t>
      </w:r>
      <w:r w:rsidRPr="00B5546F" w:rsidR="002A3F0C">
        <w:t>with</w:t>
      </w:r>
      <w:r w:rsidRPr="00B5546F" w:rsidR="00FA2E32">
        <w:t xml:space="preserve"> </w:t>
      </w:r>
      <w:r w:rsidRPr="00B5546F" w:rsidR="002A3F0C">
        <w:t>that</w:t>
      </w:r>
      <w:r w:rsidRPr="00B5546F" w:rsidR="00FA2E32">
        <w:t xml:space="preserve"> </w:t>
      </w:r>
      <w:r w:rsidRPr="00B5546F" w:rsidR="002A3F0C">
        <w:t>personally</w:t>
      </w:r>
      <w:r w:rsidRPr="00B5546F" w:rsidR="00FA2E32">
        <w:t xml:space="preserve"> </w:t>
      </w:r>
      <w:r w:rsidRPr="00B5546F" w:rsidR="002A3F0C">
        <w:t>and</w:t>
      </w:r>
      <w:r w:rsidRPr="00B5546F" w:rsidR="00FA2E32">
        <w:t xml:space="preserve"> </w:t>
      </w:r>
      <w:r w:rsidRPr="00B5546F" w:rsidR="002A3F0C">
        <w:t>I</w:t>
      </w:r>
      <w:r w:rsidRPr="00B5546F" w:rsidR="00FA2E32">
        <w:t xml:space="preserve"> </w:t>
      </w:r>
      <w:r w:rsidRPr="00B5546F" w:rsidR="002A3F0C">
        <w:t>suspect</w:t>
      </w:r>
      <w:r w:rsidRPr="00B5546F" w:rsidR="00FA2E32">
        <w:t xml:space="preserve"> </w:t>
      </w:r>
      <w:r w:rsidRPr="00B5546F" w:rsidR="002A3F0C">
        <w:t>the</w:t>
      </w:r>
      <w:r w:rsidRPr="00B5546F" w:rsidR="00FA2E32">
        <w:t xml:space="preserve"> </w:t>
      </w:r>
      <w:r w:rsidRPr="00B5546F" w:rsidR="002A3F0C">
        <w:t>Chair</w:t>
      </w:r>
      <w:r w:rsidRPr="00B5546F" w:rsidR="00FA2E32">
        <w:t xml:space="preserve"> </w:t>
      </w:r>
      <w:r w:rsidRPr="00B5546F" w:rsidR="002A3F0C">
        <w:t>does</w:t>
      </w:r>
      <w:r w:rsidRPr="00B5546F" w:rsidR="00FA2E32">
        <w:t xml:space="preserve"> </w:t>
      </w:r>
      <w:r w:rsidRPr="00B5546F" w:rsidR="002A3F0C">
        <w:t>not</w:t>
      </w:r>
      <w:r w:rsidRPr="00B5546F" w:rsidR="00FA2E32">
        <w:t xml:space="preserve"> </w:t>
      </w:r>
      <w:r w:rsidRPr="00B5546F" w:rsidR="002A3F0C">
        <w:t>either.</w:t>
      </w:r>
    </w:p>
    <w:p w:rsidR="00D819AD" w:rsidRPr="00B5546F" w:rsidP="002A3F0C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494' dodsId='72275'&gt;"/>
          <w:id w:val="-1688824434"/>
          <w:placeholder>
            <w:docPart w:val="DefaultPlaceholder_1082065158"/>
          </w:placeholder>
          <w:richText/>
        </w:sdtPr>
        <w:sdtContent>
          <w:r w:rsidRPr="00B5546F">
            <w:rPr>
              <w:b/>
            </w:rPr>
            <w:t>Chair:</w:t>
          </w:r>
        </w:sdtContent>
      </w:sdt>
      <w:r w:rsidRPr="00B5546F" w:rsidR="00FA2E32">
        <w:t xml:space="preserve"> </w:t>
      </w:r>
      <w:r w:rsidRPr="00B5546F">
        <w:t>Minister,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always</w:t>
      </w:r>
      <w:r w:rsidRPr="00B5546F" w:rsidR="00F724F4">
        <w:t>,</w:t>
      </w:r>
      <w:r w:rsidRPr="00B5546F" w:rsidR="00FA2E32">
        <w:t xml:space="preserve"> </w:t>
      </w:r>
      <w:r w:rsidRPr="00B5546F">
        <w:t>you</w:t>
      </w:r>
      <w:r w:rsidRPr="00B5546F" w:rsidR="00FA2E32">
        <w:t xml:space="preserve"> </w:t>
      </w:r>
      <w:r w:rsidRPr="00B5546F">
        <w:t>are</w:t>
      </w:r>
      <w:r w:rsidRPr="00B5546F" w:rsidR="00FA2E32">
        <w:t xml:space="preserve"> </w:t>
      </w:r>
      <w:r w:rsidRPr="00B5546F">
        <w:t>prescient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your</w:t>
      </w:r>
      <w:r w:rsidRPr="00B5546F" w:rsidR="00FA2E32">
        <w:t xml:space="preserve"> </w:t>
      </w:r>
      <w:r w:rsidRPr="00B5546F">
        <w:t>assessment.</w:t>
      </w:r>
    </w:p>
    <w:p w:rsidR="002A3F0C" w:rsidRPr="00B5546F" w:rsidP="00D819AD">
      <w:pPr>
        <w:pStyle w:val="Question"/>
      </w:pPr>
      <w:sdt>
        <w:sdtPr>
          <w:alias w:val="Member"/>
          <w:tag w:val="&lt;Member mnisId='4827' dodsId=''&gt;"/>
          <w:id w:val="478357260"/>
          <w:placeholder>
            <w:docPart w:val="DefaultPlaceholder_1082065158"/>
          </w:placeholder>
          <w:richText/>
        </w:sdtPr>
        <w:sdtContent>
          <w:r w:rsidRPr="00B5546F" w:rsidR="00D819AD">
            <w:rPr>
              <w:b/>
            </w:rPr>
            <w:t>Claire</w:t>
          </w:r>
          <w:r w:rsidRPr="00B5546F" w:rsidR="00FA2E32">
            <w:rPr>
              <w:b/>
            </w:rPr>
            <w:t xml:space="preserve"> </w:t>
          </w:r>
          <w:r w:rsidRPr="00B5546F" w:rsidR="00D819AD">
            <w:rPr>
              <w:b/>
            </w:rPr>
            <w:t>Hanna:</w:t>
          </w:r>
        </w:sdtContent>
      </w:sdt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 w:rsidR="00D819AD">
        <w:t>old</w:t>
      </w:r>
      <w:r w:rsidRPr="00B5546F" w:rsidR="00FA2E32">
        <w:t xml:space="preserve"> </w:t>
      </w:r>
      <w:r w:rsidRPr="00B5546F" w:rsidR="00D819AD">
        <w:t>li</w:t>
      </w:r>
      <w:r w:rsidRPr="00B5546F">
        <w:t>n</w:t>
      </w:r>
      <w:r w:rsidRPr="00B5546F" w:rsidR="00D819AD">
        <w:t>e</w:t>
      </w:r>
      <w:r w:rsidRPr="00B5546F" w:rsidR="00FA2E32">
        <w:t xml:space="preserve"> </w:t>
      </w:r>
      <w:r w:rsidRPr="00B5546F" w:rsidR="00D819AD">
        <w:t>that</w:t>
      </w:r>
      <w:r w:rsidRPr="00B5546F" w:rsidR="00FA2E32">
        <w:t xml:space="preserve"> </w:t>
      </w:r>
      <w:r w:rsidRPr="00B5546F" w:rsidR="00D819AD">
        <w:t>everyone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Keynesian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="0064692C">
        <w:t>a foxhole</w:t>
      </w:r>
      <w:r w:rsidRPr="00B5546F" w:rsidR="00FA2E32">
        <w:t xml:space="preserve"> </w:t>
      </w:r>
      <w:r w:rsidRPr="00B5546F">
        <w:t>has</w:t>
      </w:r>
      <w:r w:rsidRPr="00B5546F" w:rsidR="00FA2E32">
        <w:t xml:space="preserve"> </w:t>
      </w:r>
      <w:r w:rsidRPr="00B5546F">
        <w:t>never</w:t>
      </w:r>
      <w:r w:rsidRPr="00B5546F" w:rsidR="00FA2E32">
        <w:t xml:space="preserve"> </w:t>
      </w:r>
      <w:r w:rsidRPr="00B5546F">
        <w:t>felt</w:t>
      </w:r>
      <w:r w:rsidRPr="00B5546F" w:rsidR="00FA2E32">
        <w:t xml:space="preserve"> </w:t>
      </w:r>
      <w:r w:rsidRPr="00B5546F">
        <w:t>more</w:t>
      </w:r>
      <w:r w:rsidRPr="00B5546F" w:rsidR="00FA2E32">
        <w:t xml:space="preserve"> </w:t>
      </w:r>
      <w:r w:rsidRPr="00B5546F">
        <w:t>real.</w:t>
      </w:r>
      <w:r w:rsidRPr="00B5546F" w:rsidR="00FA2E32">
        <w:t xml:space="preserve"> </w:t>
      </w:r>
      <w:r w:rsidRPr="00B5546F">
        <w:t>Some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us</w:t>
      </w:r>
      <w:r w:rsidRPr="00B5546F" w:rsidR="00FA2E32">
        <w:t xml:space="preserve"> </w:t>
      </w:r>
      <w:r w:rsidRPr="00B5546F">
        <w:t>already</w:t>
      </w:r>
      <w:r w:rsidRPr="00B5546F" w:rsidR="00FA2E32">
        <w:t xml:space="preserve"> </w:t>
      </w:r>
      <w:r w:rsidRPr="00B5546F">
        <w:t>were</w:t>
      </w:r>
      <w:r w:rsidRPr="00B5546F" w:rsidR="00FA2E32">
        <w:t xml:space="preserve"> </w:t>
      </w:r>
      <w:r w:rsidRPr="00B5546F">
        <w:t>Keynesians</w:t>
      </w:r>
      <w:r w:rsidRPr="00B5546F" w:rsidR="00FA2E32">
        <w:t xml:space="preserve"> </w:t>
      </w:r>
      <w:r w:rsidRPr="00B5546F">
        <w:t>and,</w:t>
      </w:r>
      <w:r w:rsidRPr="00B5546F" w:rsidR="00FA2E32">
        <w:t xml:space="preserve"> </w:t>
      </w:r>
      <w:r w:rsidRPr="00B5546F">
        <w:t>like</w:t>
      </w:r>
      <w:r w:rsidRPr="00B5546F" w:rsidR="00FA2E32">
        <w:t xml:space="preserve"> </w:t>
      </w:r>
      <w:r w:rsidRPr="00B5546F">
        <w:t>Stephen</w:t>
      </w:r>
      <w:r w:rsidRPr="00B5546F" w:rsidR="00FA2E32">
        <w:t xml:space="preserve"> </w:t>
      </w:r>
      <w:r w:rsidRPr="00B5546F">
        <w:t>Farry</w:t>
      </w:r>
      <w:r w:rsidRPr="00B5546F" w:rsidR="00FA2E32">
        <w:t xml:space="preserve"> </w:t>
      </w:r>
      <w:r w:rsidRPr="00B5546F">
        <w:t>said,</w:t>
      </w:r>
      <w:r w:rsidRPr="00B5546F" w:rsidR="00FA2E32">
        <w:t xml:space="preserve"> </w:t>
      </w:r>
      <w:r w:rsidRPr="00B5546F">
        <w:t>there</w:t>
      </w:r>
      <w:r w:rsidRPr="00B5546F" w:rsidR="00FA2E32">
        <w:t xml:space="preserve"> </w:t>
      </w:r>
      <w:r w:rsidRPr="00B5546F">
        <w:t>would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real</w:t>
      </w:r>
      <w:r w:rsidRPr="00B5546F" w:rsidR="00FA2E32">
        <w:t xml:space="preserve"> </w:t>
      </w:r>
      <w:r w:rsidRPr="00B5546F">
        <w:t>opportunities.</w:t>
      </w:r>
      <w:r w:rsidRPr="00B5546F" w:rsidR="00FA2E32">
        <w:t xml:space="preserve"> </w:t>
      </w:r>
      <w:r w:rsidRPr="00B5546F">
        <w:t>Some</w:t>
      </w:r>
      <w:r w:rsidRPr="00B5546F" w:rsidR="00FA2E32">
        <w:t xml:space="preserve"> </w:t>
      </w:r>
      <w:r w:rsidRPr="00B5546F">
        <w:t>may</w:t>
      </w:r>
      <w:r w:rsidRPr="00B5546F" w:rsidR="00FA2E32">
        <w:t xml:space="preserve"> </w:t>
      </w:r>
      <w:r w:rsidRPr="00B5546F">
        <w:t>say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not</w:t>
      </w:r>
      <w:r w:rsidRPr="00B5546F" w:rsidR="00FA2E32">
        <w:t xml:space="preserve"> </w:t>
      </w:r>
      <w:r w:rsidRPr="00B5546F">
        <w:t>dealt</w:t>
      </w:r>
      <w:r w:rsidRPr="00B5546F" w:rsidR="00FA2E32">
        <w:t xml:space="preserve"> </w:t>
      </w:r>
      <w:r w:rsidRPr="00B5546F">
        <w:t>particularly</w:t>
      </w:r>
      <w:r w:rsidRPr="00B5546F" w:rsidR="00FA2E32">
        <w:t xml:space="preserve"> </w:t>
      </w:r>
      <w:r w:rsidRPr="00B5546F">
        <w:t>well</w:t>
      </w:r>
      <w:r w:rsidRPr="00B5546F" w:rsidR="00FA2E32">
        <w:t xml:space="preserve"> </w:t>
      </w:r>
      <w:r w:rsidRPr="00B5546F">
        <w:t>with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fiscal</w:t>
      </w:r>
      <w:r w:rsidRPr="00B5546F" w:rsidR="00FA2E32">
        <w:t xml:space="preserve"> </w:t>
      </w:r>
      <w:r w:rsidRPr="00B5546F">
        <w:t>powers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currently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but</w:t>
      </w:r>
      <w:r w:rsidRPr="00B5546F" w:rsidR="00FA2E32">
        <w:t xml:space="preserve"> </w:t>
      </w:r>
      <w:r w:rsidRPr="00B5546F">
        <w:t>certainly</w:t>
      </w:r>
      <w:r w:rsidRPr="00B5546F" w:rsidR="00FA2E32">
        <w:t xml:space="preserve"> </w:t>
      </w:r>
      <w:r w:rsidRPr="00B5546F">
        <w:t>there</w:t>
      </w:r>
      <w:r w:rsidRPr="00B5546F" w:rsidR="00FA2E32">
        <w:t xml:space="preserve"> </w:t>
      </w:r>
      <w:r w:rsidRPr="00B5546F">
        <w:t>would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opportunities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Executive.</w:t>
      </w:r>
    </w:p>
    <w:p w:rsidR="00D819AD" w:rsidRPr="00B5546F" w:rsidP="002A3F0C">
      <w:pPr>
        <w:pStyle w:val="Question"/>
        <w:numPr>
          <w:ilvl w:val="0"/>
          <w:numId w:val="0"/>
        </w:numPr>
        <w:ind w:left="794"/>
      </w:pPr>
      <w:r w:rsidRPr="00B5546F">
        <w:t>You</w:t>
      </w:r>
      <w:r w:rsidRPr="00B5546F" w:rsidR="00FA2E32">
        <w:t xml:space="preserve"> </w:t>
      </w:r>
      <w:r w:rsidRPr="00B5546F">
        <w:t>spoke</w:t>
      </w:r>
      <w:r w:rsidRPr="00B5546F" w:rsidR="00FA2E32">
        <w:t xml:space="preserve"> </w:t>
      </w:r>
      <w:r w:rsidRPr="00B5546F" w:rsidR="0003666D">
        <w:t>about</w:t>
      </w:r>
      <w:r w:rsidRPr="00B5546F" w:rsidR="00FA2E32">
        <w:t xml:space="preserve"> </w:t>
      </w:r>
      <w:r w:rsidRPr="00B5546F" w:rsidR="0003666D">
        <w:t>the</w:t>
      </w:r>
      <w:r w:rsidRPr="00B5546F" w:rsidR="00FA2E32">
        <w:t xml:space="preserve"> </w:t>
      </w:r>
      <w:r w:rsidRPr="00B5546F" w:rsidR="0003666D">
        <w:t>independent</w:t>
      </w:r>
      <w:r w:rsidRPr="00B5546F" w:rsidR="00FA2E32">
        <w:t xml:space="preserve"> </w:t>
      </w:r>
      <w:r w:rsidRPr="00B5546F" w:rsidR="0003666D">
        <w:t>fiscal</w:t>
      </w:r>
      <w:r w:rsidRPr="00B5546F" w:rsidR="00FA2E32">
        <w:t xml:space="preserve"> </w:t>
      </w:r>
      <w:r w:rsidRPr="00B5546F" w:rsidR="0003666D">
        <w:t>council</w:t>
      </w:r>
      <w:r w:rsidRPr="00B5546F" w:rsidR="00FA2E32">
        <w:t xml:space="preserve"> </w:t>
      </w:r>
      <w:r w:rsidRPr="00B5546F" w:rsidR="0003666D">
        <w:t>and</w:t>
      </w:r>
      <w:r w:rsidRPr="00B5546F" w:rsidR="00FA2E32">
        <w:t xml:space="preserve"> </w:t>
      </w:r>
      <w:r w:rsidRPr="00B5546F">
        <w:t>about</w:t>
      </w:r>
      <w:r w:rsidRPr="00B5546F" w:rsidR="00FA2E32">
        <w:t xml:space="preserve"> </w:t>
      </w:r>
      <w:r w:rsidRPr="00B5546F" w:rsidR="0003666D">
        <w:t>opportunities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improve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long-term</w:t>
      </w:r>
      <w:r w:rsidRPr="00B5546F" w:rsidR="00FA2E32">
        <w:t xml:space="preserve"> </w:t>
      </w:r>
      <w:r w:rsidRPr="00B5546F">
        <w:t>sustainability.</w:t>
      </w:r>
      <w:r w:rsidRPr="00B5546F" w:rsidR="00FA2E32">
        <w:t xml:space="preserve"> </w:t>
      </w:r>
      <w:r w:rsidRPr="00B5546F">
        <w:t>Would</w:t>
      </w:r>
      <w:r w:rsidRPr="00B5546F" w:rsidR="00FA2E32">
        <w:t xml:space="preserve"> </w:t>
      </w:r>
      <w:r w:rsidRPr="00B5546F">
        <w:t>you</w:t>
      </w:r>
      <w:r w:rsidRPr="00B5546F" w:rsidR="00FA2E32">
        <w:t xml:space="preserve"> </w:t>
      </w:r>
      <w:r w:rsidRPr="00B5546F">
        <w:t>propose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UK</w:t>
      </w:r>
      <w:r w:rsidRPr="00B5546F" w:rsidR="00FA2E32">
        <w:t xml:space="preserve"> </w:t>
      </w:r>
      <w:r w:rsidRPr="00B5546F">
        <w:t>Government</w:t>
      </w:r>
      <w:r w:rsidRPr="00B5546F" w:rsidR="00FA2E32">
        <w:t xml:space="preserve"> </w:t>
      </w:r>
      <w:r w:rsidRPr="00B5546F">
        <w:t>would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responsible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appointing</w:t>
      </w:r>
      <w:r w:rsidRPr="00B5546F" w:rsidR="00FA2E32">
        <w:t xml:space="preserve"> </w:t>
      </w:r>
      <w:r w:rsidRPr="00B5546F">
        <w:t>members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that?</w:t>
      </w:r>
    </w:p>
    <w:p w:rsidR="00FD635D" w:rsidRPr="00B5546F" w:rsidP="0003666D">
      <w:pPr>
        <w:pStyle w:val="Answer"/>
      </w:pPr>
      <w:sdt>
        <w:sdtPr>
          <w:alias w:val="Witness"/>
          <w:id w:val="1746994953"/>
          <w:placeholder>
            <w:docPart w:val="DefaultPlaceholder_1082065158"/>
          </w:placeholder>
          <w:richText/>
        </w:sdtPr>
        <w:sdtContent>
          <w:r w:rsidR="00AE0EA3">
            <w:rPr>
              <w:b/>
              <w:i/>
              <w:iCs/>
            </w:rPr>
            <w:t>Mr Walker:</w:t>
          </w:r>
          <w:r w:rsidRPr="00B5546F" w:rsidR="00FA2E32">
            <w:rPr>
              <w:b/>
            </w:rPr>
            <w:t xml:space="preserve"> </w:t>
          </w:r>
        </w:sdtContent>
      </w:sdt>
      <w:r w:rsidRPr="00B5546F" w:rsidR="002A3F0C">
        <w:t>First</w:t>
      </w:r>
      <w:r w:rsidRPr="00B5546F" w:rsidR="00FA2E32">
        <w:t xml:space="preserve"> </w:t>
      </w:r>
      <w:r w:rsidRPr="00B5546F" w:rsidR="002A3F0C">
        <w:t>and</w:t>
      </w:r>
      <w:r w:rsidRPr="00B5546F" w:rsidR="00FA2E32">
        <w:t xml:space="preserve"> </w:t>
      </w:r>
      <w:r w:rsidRPr="00B5546F" w:rsidR="002A3F0C">
        <w:t>foremost,</w:t>
      </w:r>
      <w:r w:rsidRPr="00B5546F" w:rsidR="00FA2E32">
        <w:t xml:space="preserve"> </w:t>
      </w:r>
      <w:r w:rsidRPr="00B5546F" w:rsidR="0003666D">
        <w:t>the</w:t>
      </w:r>
      <w:r w:rsidRPr="00B5546F" w:rsidR="00FA2E32">
        <w:t xml:space="preserve"> </w:t>
      </w:r>
      <w:r w:rsidRPr="00B5546F" w:rsidR="0003666D">
        <w:t>composition</w:t>
      </w:r>
      <w:r w:rsidRPr="00B5546F" w:rsidR="00FA2E32">
        <w:t xml:space="preserve"> </w:t>
      </w:r>
      <w:r w:rsidRPr="00B5546F" w:rsidR="0003666D">
        <w:t>of</w:t>
      </w:r>
      <w:r w:rsidRPr="00B5546F" w:rsidR="00FA2E32">
        <w:t xml:space="preserve"> </w:t>
      </w:r>
      <w:r w:rsidRPr="00B5546F" w:rsidR="0003666D">
        <w:t>the</w:t>
      </w:r>
      <w:r w:rsidRPr="00B5546F" w:rsidR="00FA2E32">
        <w:t xml:space="preserve"> </w:t>
      </w:r>
      <w:r w:rsidRPr="00B5546F" w:rsidR="002A3F0C">
        <w:t>independent</w:t>
      </w:r>
      <w:r w:rsidRPr="00B5546F" w:rsidR="00FA2E32">
        <w:t xml:space="preserve"> </w:t>
      </w:r>
      <w:r w:rsidRPr="00B5546F" w:rsidR="002A3F0C">
        <w:t>fiscal</w:t>
      </w:r>
      <w:r w:rsidRPr="00B5546F" w:rsidR="00FA2E32">
        <w:t xml:space="preserve"> </w:t>
      </w:r>
      <w:r w:rsidRPr="00B5546F" w:rsidR="002A3F0C">
        <w:t>council</w:t>
      </w:r>
      <w:r w:rsidRPr="00B5546F" w:rsidR="00FA2E32">
        <w:t xml:space="preserve"> </w:t>
      </w:r>
      <w:r w:rsidRPr="00B5546F" w:rsidR="002A3F0C">
        <w:t>is</w:t>
      </w:r>
      <w:r w:rsidRPr="00B5546F" w:rsidR="00FA2E32">
        <w:t xml:space="preserve"> </w:t>
      </w:r>
      <w:r w:rsidRPr="00B5546F" w:rsidR="002A3F0C">
        <w:t>for</w:t>
      </w:r>
      <w:r w:rsidRPr="00B5546F" w:rsidR="00FA2E32">
        <w:t xml:space="preserve"> </w:t>
      </w:r>
      <w:r w:rsidRPr="00B5546F" w:rsidR="002A3F0C">
        <w:t>the</w:t>
      </w:r>
      <w:r w:rsidRPr="00B5546F" w:rsidR="00FA2E32">
        <w:t xml:space="preserve"> </w:t>
      </w:r>
      <w:r w:rsidRPr="00B5546F" w:rsidR="002A3F0C">
        <w:t>Executive</w:t>
      </w:r>
      <w:r w:rsidRPr="00B5546F" w:rsidR="00FA2E32">
        <w:t xml:space="preserve"> </w:t>
      </w:r>
      <w:r w:rsidRPr="00B5546F" w:rsidR="002A3F0C">
        <w:t>to</w:t>
      </w:r>
      <w:r w:rsidRPr="00B5546F" w:rsidR="00FA2E32">
        <w:t xml:space="preserve"> </w:t>
      </w:r>
      <w:r w:rsidRPr="00B5546F" w:rsidR="002A3F0C">
        <w:t>decide</w:t>
      </w:r>
      <w:r w:rsidRPr="00B5546F" w:rsidR="00FA2E32">
        <w:t xml:space="preserve"> </w:t>
      </w:r>
      <w:r w:rsidRPr="00B5546F" w:rsidR="002A3F0C">
        <w:t>on.</w:t>
      </w:r>
      <w:r w:rsidRPr="00B5546F" w:rsidR="00FA2E32">
        <w:t xml:space="preserve"> </w:t>
      </w:r>
      <w:r w:rsidRPr="00B5546F" w:rsidR="002A3F0C">
        <w:t>If</w:t>
      </w:r>
      <w:r w:rsidRPr="00B5546F" w:rsidR="00FA2E32">
        <w:t xml:space="preserve"> </w:t>
      </w:r>
      <w:r w:rsidRPr="00B5546F" w:rsidR="002A3F0C">
        <w:t>they</w:t>
      </w:r>
      <w:r w:rsidRPr="00B5546F" w:rsidR="00FA2E32">
        <w:t xml:space="preserve"> </w:t>
      </w:r>
      <w:r w:rsidRPr="00B5546F" w:rsidR="002A3F0C">
        <w:t>were</w:t>
      </w:r>
      <w:r w:rsidRPr="00B5546F" w:rsidR="00FA2E32">
        <w:t xml:space="preserve"> </w:t>
      </w:r>
      <w:r w:rsidRPr="00B5546F" w:rsidR="002A3F0C">
        <w:t>to</w:t>
      </w:r>
      <w:r w:rsidRPr="00B5546F" w:rsidR="00FA2E32">
        <w:t xml:space="preserve"> </w:t>
      </w:r>
      <w:r w:rsidRPr="00B5546F" w:rsidR="002A3F0C">
        <w:t>ask</w:t>
      </w:r>
      <w:r w:rsidRPr="00B5546F" w:rsidR="00FA2E32">
        <w:t xml:space="preserve"> </w:t>
      </w:r>
      <w:r w:rsidRPr="00B5546F" w:rsidR="002A3F0C">
        <w:t>us</w:t>
      </w:r>
      <w:r w:rsidRPr="00B5546F" w:rsidR="00FA2E32">
        <w:t xml:space="preserve"> </w:t>
      </w:r>
      <w:r w:rsidRPr="00B5546F" w:rsidR="002A3F0C">
        <w:t>to</w:t>
      </w:r>
      <w:r w:rsidRPr="00B5546F" w:rsidR="00FA2E32">
        <w:t xml:space="preserve"> </w:t>
      </w:r>
      <w:r w:rsidRPr="00B5546F" w:rsidR="002A3F0C">
        <w:t>provide</w:t>
      </w:r>
      <w:r w:rsidRPr="00B5546F" w:rsidR="00FA2E32">
        <w:t xml:space="preserve"> </w:t>
      </w:r>
      <w:r w:rsidRPr="00B5546F" w:rsidR="002A3F0C">
        <w:t>support</w:t>
      </w:r>
      <w:r w:rsidRPr="00B5546F" w:rsidR="00FA2E32">
        <w:t xml:space="preserve"> </w:t>
      </w:r>
      <w:r w:rsidRPr="00B5546F" w:rsidR="002A3F0C">
        <w:t>and</w:t>
      </w:r>
      <w:r w:rsidRPr="00B5546F" w:rsidR="00FA2E32">
        <w:t xml:space="preserve"> </w:t>
      </w:r>
      <w:r w:rsidRPr="00B5546F" w:rsidR="002A3F0C">
        <w:t>to</w:t>
      </w:r>
      <w:r w:rsidRPr="00B5546F" w:rsidR="00FA2E32">
        <w:t xml:space="preserve"> </w:t>
      </w:r>
      <w:r w:rsidRPr="00B5546F" w:rsidR="002A3F0C">
        <w:t>potentially</w:t>
      </w:r>
      <w:r w:rsidRPr="00B5546F" w:rsidR="00FA2E32">
        <w:t xml:space="preserve"> </w:t>
      </w:r>
      <w:r w:rsidRPr="00B5546F" w:rsidR="002A3F0C">
        <w:t>put</w:t>
      </w:r>
      <w:r w:rsidRPr="00B5546F" w:rsidR="00FA2E32">
        <w:t xml:space="preserve"> </w:t>
      </w:r>
      <w:r w:rsidRPr="00B5546F" w:rsidR="002A3F0C">
        <w:t>people</w:t>
      </w:r>
      <w:r w:rsidRPr="00B5546F" w:rsidR="00FA2E32">
        <w:t xml:space="preserve"> </w:t>
      </w:r>
      <w:r w:rsidRPr="00B5546F" w:rsidR="002A3F0C">
        <w:t>on</w:t>
      </w:r>
      <w:r w:rsidRPr="00B5546F" w:rsidR="00FA2E32">
        <w:t xml:space="preserve"> </w:t>
      </w:r>
      <w:r w:rsidRPr="00B5546F" w:rsidR="002A3F0C">
        <w:t>to</w:t>
      </w:r>
      <w:r w:rsidRPr="00B5546F" w:rsidR="00FA2E32">
        <w:t xml:space="preserve"> </w:t>
      </w:r>
      <w:r w:rsidRPr="00B5546F" w:rsidR="002A3F0C">
        <w:t>it,</w:t>
      </w:r>
      <w:r w:rsidRPr="00B5546F" w:rsidR="00FA2E32">
        <w:t xml:space="preserve"> </w:t>
      </w:r>
      <w:r w:rsidRPr="00B5546F" w:rsidR="002A3F0C">
        <w:t>of</w:t>
      </w:r>
      <w:r w:rsidRPr="00B5546F" w:rsidR="00FA2E32">
        <w:t xml:space="preserve"> </w:t>
      </w:r>
      <w:r w:rsidRPr="00B5546F" w:rsidR="002A3F0C">
        <w:t>course</w:t>
      </w:r>
      <w:r w:rsidRPr="00B5546F" w:rsidR="00FA2E32">
        <w:t xml:space="preserve"> </w:t>
      </w:r>
      <w:r w:rsidRPr="00B5546F" w:rsidR="002A3F0C">
        <w:t>we</w:t>
      </w:r>
      <w:r w:rsidRPr="00B5546F" w:rsidR="00FA2E32">
        <w:t xml:space="preserve"> </w:t>
      </w:r>
      <w:r w:rsidRPr="00B5546F" w:rsidR="002A3F0C">
        <w:t>would</w:t>
      </w:r>
      <w:r w:rsidRPr="00B5546F" w:rsidR="00FA2E32">
        <w:t xml:space="preserve"> </w:t>
      </w:r>
      <w:r w:rsidRPr="00B5546F" w:rsidR="002A3F0C">
        <w:t>look</w:t>
      </w:r>
      <w:r w:rsidRPr="00B5546F" w:rsidR="00FA2E32">
        <w:t xml:space="preserve"> </w:t>
      </w:r>
      <w:r w:rsidRPr="00B5546F" w:rsidR="002A3F0C">
        <w:t>at</w:t>
      </w:r>
      <w:r w:rsidRPr="00B5546F" w:rsidR="00FA2E32">
        <w:t xml:space="preserve"> </w:t>
      </w:r>
      <w:r w:rsidRPr="00B5546F" w:rsidR="002A3F0C">
        <w:t>that.</w:t>
      </w:r>
      <w:r w:rsidRPr="00B5546F" w:rsidR="00FA2E32">
        <w:t xml:space="preserve"> </w:t>
      </w:r>
      <w:r w:rsidRPr="00B5546F" w:rsidR="00A71650">
        <w:t xml:space="preserve">It </w:t>
      </w:r>
      <w:r w:rsidRPr="00B5546F" w:rsidR="002A3F0C">
        <w:t>is</w:t>
      </w:r>
      <w:r w:rsidRPr="00B5546F" w:rsidR="00FA2E32">
        <w:t xml:space="preserve"> </w:t>
      </w:r>
      <w:r w:rsidRPr="00B5546F" w:rsidR="002A3F0C">
        <w:t>pretty</w:t>
      </w:r>
      <w:r w:rsidRPr="00B5546F" w:rsidR="00FA2E32">
        <w:t xml:space="preserve"> </w:t>
      </w:r>
      <w:r w:rsidRPr="00B5546F" w:rsidR="002A3F0C">
        <w:t>clear,</w:t>
      </w:r>
      <w:r w:rsidRPr="00B5546F" w:rsidR="00FA2E32">
        <w:t xml:space="preserve"> </w:t>
      </w:r>
      <w:r w:rsidRPr="00B5546F" w:rsidR="002A3F0C">
        <w:t>certainly</w:t>
      </w:r>
      <w:r w:rsidRPr="00B5546F" w:rsidR="00FA2E32">
        <w:t xml:space="preserve"> </w:t>
      </w:r>
      <w:r w:rsidRPr="00B5546F" w:rsidR="002A3F0C">
        <w:t>on</w:t>
      </w:r>
      <w:r w:rsidRPr="00B5546F" w:rsidR="00FA2E32">
        <w:t xml:space="preserve"> </w:t>
      </w:r>
      <w:r w:rsidRPr="00B5546F" w:rsidR="002A3F0C">
        <w:t>my</w:t>
      </w:r>
      <w:r w:rsidRPr="00B5546F" w:rsidR="00FA2E32">
        <w:t xml:space="preserve"> </w:t>
      </w:r>
      <w:r w:rsidRPr="00B5546F" w:rsidR="002A3F0C">
        <w:t>reading</w:t>
      </w:r>
      <w:r w:rsidRPr="00B5546F" w:rsidR="00FA2E32">
        <w:t xml:space="preserve"> </w:t>
      </w:r>
      <w:r w:rsidRPr="00B5546F" w:rsidR="002A3F0C">
        <w:t>of</w:t>
      </w:r>
      <w:r w:rsidRPr="00B5546F" w:rsidR="00FA2E32">
        <w:t xml:space="preserve"> </w:t>
      </w:r>
      <w:r w:rsidRPr="00B5546F" w:rsidR="002A3F0C">
        <w:t>the</w:t>
      </w:r>
      <w:r w:rsidRPr="00B5546F" w:rsidR="00FA2E32">
        <w:t xml:space="preserve"> </w:t>
      </w:r>
      <w:r w:rsidRPr="00B5546F" w:rsidR="002A3F0C">
        <w:t>agreement,</w:t>
      </w:r>
      <w:r w:rsidRPr="00B5546F" w:rsidR="00FA2E32">
        <w:t xml:space="preserve"> </w:t>
      </w:r>
      <w:r w:rsidRPr="00B5546F" w:rsidR="002A3F0C">
        <w:t>that</w:t>
      </w:r>
      <w:r w:rsidRPr="00B5546F" w:rsidR="00FA2E32">
        <w:t xml:space="preserve"> </w:t>
      </w:r>
      <w:r w:rsidRPr="00B5546F" w:rsidR="002A3F0C">
        <w:t>it</w:t>
      </w:r>
      <w:r w:rsidRPr="00B5546F" w:rsidR="00FA2E32">
        <w:t xml:space="preserve"> </w:t>
      </w:r>
      <w:r w:rsidRPr="00B5546F" w:rsidR="002A3F0C">
        <w:t>is</w:t>
      </w:r>
      <w:r w:rsidRPr="00B5546F" w:rsidR="00FA2E32">
        <w:t xml:space="preserve"> </w:t>
      </w:r>
      <w:r w:rsidRPr="00B5546F" w:rsidR="002A3F0C">
        <w:t>in</w:t>
      </w:r>
      <w:r w:rsidRPr="00B5546F" w:rsidR="00FA2E32">
        <w:t xml:space="preserve"> </w:t>
      </w:r>
      <w:r w:rsidRPr="00B5546F" w:rsidR="002A3F0C">
        <w:t>the</w:t>
      </w:r>
      <w:r w:rsidRPr="00B5546F" w:rsidR="00FA2E32">
        <w:t xml:space="preserve"> </w:t>
      </w:r>
      <w:r w:rsidRPr="00B5546F" w:rsidR="002A3F0C">
        <w:t>hands</w:t>
      </w:r>
      <w:r w:rsidRPr="00B5546F" w:rsidR="00FA2E32">
        <w:t xml:space="preserve"> </w:t>
      </w:r>
      <w:r w:rsidRPr="00B5546F" w:rsidR="002A3F0C">
        <w:t>of</w:t>
      </w:r>
      <w:r w:rsidRPr="00B5546F" w:rsidR="00FA2E32">
        <w:t xml:space="preserve"> </w:t>
      </w:r>
      <w:r w:rsidRPr="00B5546F" w:rsidR="002A3F0C">
        <w:t>the</w:t>
      </w:r>
      <w:r w:rsidRPr="00B5546F" w:rsidR="00FA2E32">
        <w:t xml:space="preserve"> </w:t>
      </w:r>
      <w:r w:rsidRPr="00B5546F" w:rsidR="002A3F0C">
        <w:t>Executive</w:t>
      </w:r>
      <w:r w:rsidRPr="00B5546F" w:rsidR="00FA2E32">
        <w:t xml:space="preserve"> </w:t>
      </w:r>
      <w:r w:rsidRPr="00B5546F" w:rsidR="002A3F0C">
        <w:t>to</w:t>
      </w:r>
      <w:r w:rsidRPr="00B5546F" w:rsidR="00FA2E32">
        <w:t xml:space="preserve"> </w:t>
      </w:r>
      <w:r w:rsidRPr="00B5546F" w:rsidR="002A3F0C">
        <w:t>decide</w:t>
      </w:r>
      <w:r w:rsidRPr="00B5546F" w:rsidR="00FA2E32">
        <w:t xml:space="preserve"> </w:t>
      </w:r>
      <w:r w:rsidRPr="00B5546F" w:rsidR="002A3F0C">
        <w:t>on</w:t>
      </w:r>
      <w:r w:rsidRPr="00B5546F" w:rsidR="00FA2E32">
        <w:t xml:space="preserve"> </w:t>
      </w:r>
      <w:r w:rsidRPr="00B5546F" w:rsidR="002A3F0C">
        <w:t>that.</w:t>
      </w:r>
      <w:r w:rsidRPr="00B5546F" w:rsidR="00FA2E32">
        <w:t xml:space="preserve"> </w:t>
      </w:r>
      <w:r w:rsidRPr="00B5546F" w:rsidR="002A3F0C">
        <w:t>The</w:t>
      </w:r>
      <w:r w:rsidRPr="00B5546F" w:rsidR="00FA2E32">
        <w:t xml:space="preserve"> </w:t>
      </w:r>
      <w:r w:rsidRPr="00B5546F">
        <w:t>crucial</w:t>
      </w:r>
      <w:r w:rsidRPr="00B5546F" w:rsidR="00FA2E32">
        <w:t xml:space="preserve"> </w:t>
      </w:r>
      <w:r w:rsidRPr="00B5546F" w:rsidR="002A3F0C">
        <w:t>thing</w:t>
      </w:r>
      <w:r w:rsidRPr="00B5546F" w:rsidR="00FA2E32">
        <w:t xml:space="preserve"> </w:t>
      </w:r>
      <w:r w:rsidRPr="00B5546F" w:rsidR="002A3F0C">
        <w:t>is</w:t>
      </w:r>
      <w:r w:rsidRPr="00B5546F" w:rsidR="00FA2E32">
        <w:t xml:space="preserve"> </w:t>
      </w:r>
      <w:r w:rsidRPr="00B5546F" w:rsidR="002A3F0C">
        <w:t>its</w:t>
      </w:r>
      <w:r w:rsidRPr="00B5546F" w:rsidR="00FA2E32">
        <w:t xml:space="preserve"> </w:t>
      </w:r>
      <w:r w:rsidRPr="00B5546F" w:rsidR="002A3F0C">
        <w:t>independence.</w:t>
      </w:r>
      <w:r w:rsidRPr="00B5546F" w:rsidR="00FA2E32">
        <w:t xml:space="preserve"> </w:t>
      </w:r>
      <w:r w:rsidRPr="00B5546F" w:rsidR="002A3F0C">
        <w:t>It</w:t>
      </w:r>
      <w:r w:rsidRPr="00B5546F" w:rsidR="00FA2E32">
        <w:t xml:space="preserve"> </w:t>
      </w:r>
      <w:r w:rsidRPr="00B5546F" w:rsidR="002A3F0C">
        <w:t>needs</w:t>
      </w:r>
      <w:r w:rsidRPr="00B5546F" w:rsidR="00FA2E32">
        <w:t xml:space="preserve"> </w:t>
      </w:r>
      <w:r w:rsidRPr="00B5546F" w:rsidR="002A3F0C">
        <w:t>to</w:t>
      </w:r>
      <w:r w:rsidRPr="00B5546F" w:rsidR="00FA2E32">
        <w:t xml:space="preserve"> </w:t>
      </w:r>
      <w:r w:rsidRPr="00B5546F" w:rsidR="002A3F0C">
        <w:t>demonstrate</w:t>
      </w:r>
      <w:r w:rsidRPr="00B5546F" w:rsidR="00FA2E32">
        <w:t xml:space="preserve"> </w:t>
      </w:r>
      <w:r w:rsidRPr="00B5546F">
        <w:t>independence</w:t>
      </w:r>
      <w:r w:rsidRPr="00B5546F" w:rsidR="00FA2E32">
        <w:t xml:space="preserve"> </w:t>
      </w:r>
      <w:r w:rsidRPr="00B5546F" w:rsidR="002A3F0C">
        <w:t>from</w:t>
      </w:r>
      <w:r w:rsidRPr="00B5546F" w:rsidR="00FA2E32">
        <w:t xml:space="preserve"> </w:t>
      </w:r>
      <w:r w:rsidRPr="00B5546F" w:rsidR="002A3F0C">
        <w:t>the</w:t>
      </w:r>
      <w:r w:rsidRPr="00B5546F" w:rsidR="00FA2E32">
        <w:t xml:space="preserve"> </w:t>
      </w:r>
      <w:r w:rsidRPr="00B5546F" w:rsidR="002A3F0C">
        <w:t>UK</w:t>
      </w:r>
      <w:r w:rsidRPr="00B5546F" w:rsidR="00FA2E32">
        <w:t xml:space="preserve"> </w:t>
      </w:r>
      <w:r w:rsidRPr="00B5546F" w:rsidR="002A3F0C">
        <w:t>Government</w:t>
      </w:r>
      <w:r w:rsidRPr="00B5546F" w:rsidR="00FA2E32">
        <w:t xml:space="preserve"> </w:t>
      </w:r>
      <w:r w:rsidRPr="00B5546F" w:rsidR="002A3F0C">
        <w:t>and</w:t>
      </w:r>
      <w:r w:rsidRPr="00B5546F" w:rsidR="00FA2E32">
        <w:t xml:space="preserve"> </w:t>
      </w:r>
      <w:r w:rsidRPr="00B5546F" w:rsidR="002A3F0C">
        <w:t>Her</w:t>
      </w:r>
      <w:r w:rsidRPr="00B5546F" w:rsidR="00FA2E32">
        <w:t xml:space="preserve"> </w:t>
      </w:r>
      <w:r w:rsidRPr="00B5546F" w:rsidR="002A3F0C">
        <w:t>Majesty’s</w:t>
      </w:r>
      <w:r w:rsidRPr="00B5546F" w:rsidR="00FA2E32">
        <w:t xml:space="preserve"> </w:t>
      </w:r>
      <w:r w:rsidRPr="00B5546F" w:rsidR="002A3F0C">
        <w:t>Treasury</w:t>
      </w:r>
      <w:r w:rsidRPr="00B5546F" w:rsidR="00FA2E32">
        <w:t xml:space="preserve"> </w:t>
      </w:r>
      <w:r w:rsidRPr="00B5546F" w:rsidR="002A3F0C">
        <w:t>as</w:t>
      </w:r>
      <w:r w:rsidRPr="00B5546F" w:rsidR="00FA2E32">
        <w:t xml:space="preserve"> </w:t>
      </w:r>
      <w:r w:rsidRPr="00B5546F" w:rsidR="002A3F0C">
        <w:t>well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 w:rsidR="002A3F0C">
        <w:t>from</w:t>
      </w:r>
      <w:r w:rsidRPr="00B5546F" w:rsidR="00FA2E32">
        <w:t xml:space="preserve"> </w:t>
      </w:r>
      <w:r w:rsidRPr="00B5546F" w:rsidR="002A3F0C">
        <w:t>the</w:t>
      </w:r>
      <w:r w:rsidRPr="00B5546F" w:rsidR="00FA2E32">
        <w:t xml:space="preserve"> </w:t>
      </w:r>
      <w:r w:rsidRPr="00B5546F">
        <w:t>Department</w:t>
      </w:r>
      <w:r w:rsidRPr="00B5546F" w:rsidR="00FA2E32">
        <w:t xml:space="preserve"> </w:t>
      </w:r>
      <w:r w:rsidRPr="00B5546F" w:rsidR="002A3F0C">
        <w:t>of</w:t>
      </w:r>
      <w:r w:rsidRPr="00B5546F" w:rsidR="00FA2E32">
        <w:t xml:space="preserve"> </w:t>
      </w:r>
      <w:r w:rsidRPr="00B5546F" w:rsidR="002A3F0C">
        <w:t>Finance.</w:t>
      </w:r>
      <w:r w:rsidRPr="00B5546F" w:rsidR="00FA2E32">
        <w:t xml:space="preserve"> </w:t>
      </w:r>
    </w:p>
    <w:p w:rsidR="00A01B80" w:rsidRPr="00B5546F" w:rsidP="0003666D">
      <w:pPr>
        <w:pStyle w:val="Answer"/>
      </w:pPr>
      <w:r w:rsidRPr="00B5546F">
        <w:t>In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respect,</w:t>
      </w:r>
      <w:r w:rsidRPr="00B5546F" w:rsidR="00FA2E32">
        <w:t xml:space="preserve"> </w:t>
      </w:r>
      <w:r w:rsidRPr="00B5546F">
        <w:t>some</w:t>
      </w:r>
      <w:r w:rsidRPr="00B5546F" w:rsidR="00FA2E32">
        <w:t xml:space="preserve"> </w:t>
      </w:r>
      <w:r w:rsidRPr="00B5546F">
        <w:t>important</w:t>
      </w:r>
      <w:r w:rsidRPr="00B5546F" w:rsidR="00FA2E32">
        <w:t xml:space="preserve"> </w:t>
      </w:r>
      <w:r w:rsidRPr="00B5546F">
        <w:t>work</w:t>
      </w:r>
      <w:r w:rsidRPr="00B5546F" w:rsidR="00FA2E32">
        <w:t xml:space="preserve"> </w:t>
      </w:r>
      <w:r w:rsidRPr="00B5546F" w:rsidR="00A71650">
        <w:t xml:space="preserve">has been </w:t>
      </w:r>
      <w:r w:rsidRPr="00B5546F">
        <w:t>done</w:t>
      </w:r>
      <w:r w:rsidRPr="00B5546F" w:rsidR="00FA2E32">
        <w:t xml:space="preserve"> </w:t>
      </w:r>
      <w:r w:rsidRPr="00B5546F">
        <w:t>by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OECD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what</w:t>
      </w:r>
      <w:r w:rsidRPr="00B5546F" w:rsidR="00FA2E32">
        <w:t xml:space="preserve"> </w:t>
      </w:r>
      <w:r w:rsidRPr="00B5546F">
        <w:t>makes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effective</w:t>
      </w:r>
      <w:r w:rsidRPr="00B5546F" w:rsidR="00FA2E32">
        <w:t xml:space="preserve"> </w:t>
      </w:r>
      <w:r w:rsidRPr="00B5546F">
        <w:t>independent</w:t>
      </w:r>
      <w:r w:rsidRPr="00B5546F" w:rsidR="00FA2E32">
        <w:t xml:space="preserve"> </w:t>
      </w:r>
      <w:r w:rsidRPr="00B5546F">
        <w:t>fiscal</w:t>
      </w:r>
      <w:r w:rsidRPr="00B5546F" w:rsidR="00FA2E32">
        <w:t xml:space="preserve"> </w:t>
      </w:r>
      <w:r w:rsidRPr="00B5546F">
        <w:t>councils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contribute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better</w:t>
      </w:r>
      <w:r w:rsidRPr="00B5546F" w:rsidR="00FA2E32">
        <w:t xml:space="preserve"> </w:t>
      </w:r>
      <w:r w:rsidRPr="00B5546F">
        <w:t>fiscal</w:t>
      </w:r>
      <w:r w:rsidRPr="00B5546F" w:rsidR="00FA2E32">
        <w:t xml:space="preserve"> </w:t>
      </w:r>
      <w:r w:rsidRPr="00B5546F">
        <w:t>outcomes.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work</w:t>
      </w:r>
      <w:r w:rsidRPr="00B5546F" w:rsidR="00FA2E32">
        <w:t xml:space="preserve"> </w:t>
      </w:r>
      <w:r w:rsidRPr="00B5546F">
        <w:t>effectively,</w:t>
      </w:r>
      <w:r w:rsidRPr="00B5546F" w:rsidR="00FA2E32">
        <w:t xml:space="preserve"> </w:t>
      </w:r>
      <w:r w:rsidRPr="00B5546F">
        <w:t>they</w:t>
      </w:r>
      <w:r w:rsidRPr="00B5546F" w:rsidR="00FA2E32">
        <w:t xml:space="preserve"> </w:t>
      </w:r>
      <w:r w:rsidRPr="00B5546F">
        <w:t>need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genuinely</w:t>
      </w:r>
      <w:r w:rsidRPr="00B5546F" w:rsidR="00FA2E32">
        <w:t xml:space="preserve"> </w:t>
      </w:r>
      <w:r w:rsidRPr="00B5546F">
        <w:t>independent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timely</w:t>
      </w:r>
      <w:r w:rsidRPr="00B5546F" w:rsidR="00FA2E32">
        <w:t xml:space="preserve"> </w:t>
      </w:r>
      <w:r w:rsidRPr="00B5546F">
        <w:t>access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all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information</w:t>
      </w:r>
      <w:r w:rsidRPr="00B5546F" w:rsidR="00FA2E32">
        <w:t xml:space="preserve"> </w:t>
      </w:r>
      <w:r w:rsidRPr="00B5546F">
        <w:t>required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make</w:t>
      </w:r>
      <w:r w:rsidRPr="00B5546F" w:rsidR="00FA2E32">
        <w:t xml:space="preserve"> </w:t>
      </w:r>
      <w:r w:rsidRPr="00B5546F">
        <w:t>their</w:t>
      </w:r>
      <w:r w:rsidRPr="00B5546F" w:rsidR="00FA2E32">
        <w:t xml:space="preserve"> </w:t>
      </w:r>
      <w:r w:rsidRPr="00B5546F">
        <w:t>assessments.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joint</w:t>
      </w:r>
      <w:r w:rsidRPr="00B5546F" w:rsidR="00FA2E32">
        <w:t xml:space="preserve"> </w:t>
      </w:r>
      <w:r w:rsidRPr="00B5546F">
        <w:t>board</w:t>
      </w:r>
      <w:r w:rsidRPr="00B5546F" w:rsidR="00FA2E32">
        <w:t xml:space="preserve"> </w:t>
      </w:r>
      <w:r w:rsidRPr="00B5546F">
        <w:t>will</w:t>
      </w:r>
      <w:r w:rsidRPr="00B5546F" w:rsidR="00FA2E32">
        <w:t xml:space="preserve"> </w:t>
      </w:r>
      <w:r w:rsidRPr="00B5546F">
        <w:t>want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ensure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it</w:t>
      </w:r>
      <w:r w:rsidRPr="00B5546F" w:rsidR="00FA2E32">
        <w:t xml:space="preserve"> </w:t>
      </w:r>
      <w:r w:rsidRPr="00B5546F">
        <w:t>agrees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terms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reference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new</w:t>
      </w:r>
      <w:r w:rsidRPr="00B5546F" w:rsidR="00FA2E32">
        <w:t xml:space="preserve"> </w:t>
      </w:r>
      <w:r w:rsidRPr="00B5546F">
        <w:t>institution</w:t>
      </w:r>
      <w:r w:rsidRPr="00B5546F" w:rsidR="00A71650">
        <w:t>.</w:t>
      </w:r>
      <w:r w:rsidRPr="00B5546F" w:rsidR="00FA2E32">
        <w:t xml:space="preserve"> </w:t>
      </w:r>
      <w:r w:rsidRPr="00B5546F" w:rsidR="00A71650">
        <w:t xml:space="preserve">It </w:t>
      </w:r>
      <w:r w:rsidRPr="00B5546F">
        <w:t>will</w:t>
      </w:r>
      <w:r w:rsidRPr="00B5546F" w:rsidR="00FA2E32">
        <w:t xml:space="preserve"> </w:t>
      </w:r>
      <w:r w:rsidRPr="00B5546F">
        <w:t>also</w:t>
      </w:r>
      <w:r w:rsidRPr="00B5546F" w:rsidR="00FA2E32">
        <w:t xml:space="preserve"> </w:t>
      </w:r>
      <w:r w:rsidRPr="00B5546F">
        <w:t>want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make</w:t>
      </w:r>
      <w:r w:rsidRPr="00B5546F" w:rsidR="00FA2E32">
        <w:t xml:space="preserve"> </w:t>
      </w:r>
      <w:r w:rsidRPr="00B5546F">
        <w:t>sure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appointment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director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done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basis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merit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technical</w:t>
      </w:r>
      <w:r w:rsidRPr="00B5546F" w:rsidR="00FA2E32">
        <w:t xml:space="preserve"> </w:t>
      </w:r>
      <w:r w:rsidRPr="00B5546F">
        <w:t>competence</w:t>
      </w:r>
      <w:r w:rsidRPr="00B5546F" w:rsidR="00FA2E32">
        <w:t xml:space="preserve"> </w:t>
      </w:r>
      <w:r w:rsidRPr="00B5546F">
        <w:t>through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 w:rsidR="00FD635D">
        <w:t>transparent</w:t>
      </w:r>
      <w:r w:rsidRPr="00B5546F" w:rsidR="00FA2E32">
        <w:t xml:space="preserve"> </w:t>
      </w:r>
      <w:r w:rsidRPr="00B5546F">
        <w:t>process.</w:t>
      </w:r>
      <w:r w:rsidRPr="00B5546F" w:rsidR="00FA2E32">
        <w:t xml:space="preserve"> </w:t>
      </w:r>
      <w:r w:rsidRPr="00B5546F" w:rsidR="0003666D">
        <w:t>Consideration</w:t>
      </w:r>
      <w:r w:rsidRPr="00B5546F" w:rsidR="00FA2E32">
        <w:t xml:space="preserve"> </w:t>
      </w:r>
      <w:r w:rsidRPr="00B5546F" w:rsidR="0003666D">
        <w:t>also</w:t>
      </w:r>
      <w:r w:rsidRPr="00B5546F" w:rsidR="00FA2E32">
        <w:t xml:space="preserve"> </w:t>
      </w:r>
      <w:r w:rsidRPr="00B5546F" w:rsidR="0003666D">
        <w:t>needs</w:t>
      </w:r>
      <w:r w:rsidRPr="00B5546F" w:rsidR="00FA2E32">
        <w:t xml:space="preserve"> </w:t>
      </w:r>
      <w:r w:rsidRPr="00B5546F" w:rsidR="0003666D">
        <w:t>to</w:t>
      </w:r>
      <w:r w:rsidRPr="00B5546F" w:rsidR="00FA2E32">
        <w:t xml:space="preserve"> </w:t>
      </w:r>
      <w:r w:rsidRPr="00B5546F" w:rsidR="0003666D">
        <w:t>be</w:t>
      </w:r>
      <w:r w:rsidRPr="00B5546F" w:rsidR="00FA2E32">
        <w:t xml:space="preserve"> </w:t>
      </w:r>
      <w:r w:rsidRPr="00B5546F" w:rsidR="0003666D">
        <w:t>given</w:t>
      </w:r>
      <w:r w:rsidRPr="00B5546F" w:rsidR="00FA2E32">
        <w:t xml:space="preserve"> </w:t>
      </w:r>
      <w:r w:rsidRPr="00B5546F" w:rsidR="0003666D">
        <w:t>to</w:t>
      </w:r>
      <w:r w:rsidRPr="00B5546F" w:rsidR="00FA2E32">
        <w:t xml:space="preserve"> </w:t>
      </w:r>
      <w:r w:rsidRPr="00B5546F" w:rsidR="0003666D">
        <w:t>safeguards.</w:t>
      </w:r>
      <w:r w:rsidRPr="00B5546F" w:rsidR="00FA2E32">
        <w:t xml:space="preserve"> </w:t>
      </w:r>
      <w:r w:rsidRPr="00B5546F">
        <w:t>With</w:t>
      </w:r>
      <w:r w:rsidRPr="00B5546F" w:rsidR="00FA2E32">
        <w:t xml:space="preserve"> </w:t>
      </w:r>
      <w:r w:rsidRPr="00B5546F">
        <w:t>regards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OBR</w:t>
      </w:r>
      <w:r w:rsidRPr="00B5546F" w:rsidR="00FA2E32">
        <w:t xml:space="preserve"> </w:t>
      </w:r>
      <w:r w:rsidRPr="00B5546F">
        <w:t>appointments,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instance,</w:t>
      </w:r>
      <w:r w:rsidRPr="00B5546F" w:rsidR="00FA2E32">
        <w:t xml:space="preserve"> </w:t>
      </w:r>
      <w:r w:rsidRPr="00B5546F">
        <w:t>there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actually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role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 w:rsidR="00FD635D">
        <w:t>Treasury</w:t>
      </w:r>
      <w:r w:rsidRPr="00B5546F" w:rsidR="00FA2E32">
        <w:t xml:space="preserve"> </w:t>
      </w:r>
      <w:r w:rsidRPr="00B5546F">
        <w:t>Select</w:t>
      </w:r>
      <w:r w:rsidRPr="00B5546F" w:rsidR="00FA2E32">
        <w:t xml:space="preserve"> </w:t>
      </w:r>
      <w:r w:rsidRPr="00B5546F">
        <w:t>Committee.</w:t>
      </w:r>
      <w:r w:rsidRPr="00B5546F" w:rsidR="00FA2E32">
        <w:t xml:space="preserve"> </w:t>
      </w:r>
    </w:p>
    <w:p w:rsidR="0003666D" w:rsidRPr="00B5546F" w:rsidP="0003666D">
      <w:pPr>
        <w:pStyle w:val="Answer"/>
      </w:pPr>
      <w:r w:rsidRPr="00B5546F">
        <w:t>F</w:t>
      </w:r>
      <w:r w:rsidRPr="00B5546F">
        <w:t>irst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foremost</w:t>
      </w:r>
      <w:r w:rsidRPr="00B5546F">
        <w:t>,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would</w:t>
      </w:r>
      <w:r w:rsidRPr="00B5546F" w:rsidR="00FA2E32">
        <w:t xml:space="preserve"> </w:t>
      </w:r>
      <w:r w:rsidRPr="00B5546F">
        <w:t>like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see</w:t>
      </w:r>
      <w:r w:rsidRPr="00B5546F" w:rsidR="00FA2E32">
        <w:t xml:space="preserve"> </w:t>
      </w:r>
      <w:r w:rsidRPr="00B5546F">
        <w:t>proposals</w:t>
      </w:r>
      <w:r w:rsidRPr="00B5546F" w:rsidR="00FA2E32">
        <w:t xml:space="preserve"> </w:t>
      </w:r>
      <w:r w:rsidRPr="00B5546F">
        <w:t>from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Executive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how</w:t>
      </w:r>
      <w:r w:rsidRPr="00B5546F" w:rsidR="00FA2E32">
        <w:t xml:space="preserve"> </w:t>
      </w:r>
      <w:r w:rsidRPr="00B5546F">
        <w:t>they</w:t>
      </w:r>
      <w:r w:rsidRPr="00B5546F" w:rsidR="00FA2E32">
        <w:t xml:space="preserve"> </w:t>
      </w:r>
      <w:r w:rsidRPr="00B5546F">
        <w:t>see</w:t>
      </w:r>
      <w:r w:rsidRPr="00B5546F" w:rsidR="00FA2E32">
        <w:t xml:space="preserve"> </w:t>
      </w:r>
      <w:r w:rsidRPr="00B5546F">
        <w:t>this</w:t>
      </w:r>
      <w:r w:rsidRPr="00B5546F" w:rsidR="00FA2E32">
        <w:t xml:space="preserve"> </w:t>
      </w:r>
      <w:r w:rsidRPr="00B5546F">
        <w:t>running</w:t>
      </w:r>
      <w:r w:rsidRPr="00B5546F" w:rsidR="00A71650">
        <w:t>.</w:t>
      </w:r>
      <w:r w:rsidRPr="00B5546F" w:rsidR="00FA2E32">
        <w:t xml:space="preserve"> </w:t>
      </w:r>
      <w:r w:rsidRPr="00B5546F" w:rsidR="00A71650">
        <w:t xml:space="preserve">If </w:t>
      </w:r>
      <w:r w:rsidRPr="00B5546F">
        <w:t>there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role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us</w:t>
      </w:r>
      <w:r w:rsidRPr="00B5546F" w:rsidR="00FA2E32">
        <w:t xml:space="preserve"> </w:t>
      </w:r>
      <w:r w:rsidRPr="00B5546F">
        <w:t>where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can</w:t>
      </w:r>
      <w:r w:rsidRPr="00B5546F" w:rsidR="00FA2E32">
        <w:t xml:space="preserve"> </w:t>
      </w:r>
      <w:r w:rsidRPr="00B5546F">
        <w:t>help</w:t>
      </w:r>
      <w:r w:rsidRPr="00B5546F" w:rsidR="00A71650">
        <w:t xml:space="preserve">, </w:t>
      </w:r>
      <w:r w:rsidRPr="00B5546F">
        <w:t>we</w:t>
      </w:r>
      <w:r w:rsidRPr="00B5546F" w:rsidR="00FA2E32">
        <w:t xml:space="preserve"> </w:t>
      </w:r>
      <w:r w:rsidRPr="00B5546F">
        <w:t>are</w:t>
      </w:r>
      <w:r w:rsidRPr="00B5546F" w:rsidR="00FA2E32">
        <w:t xml:space="preserve"> </w:t>
      </w:r>
      <w:r w:rsidRPr="00B5546F">
        <w:t>not</w:t>
      </w:r>
      <w:r w:rsidRPr="00B5546F" w:rsidR="00FA2E32">
        <w:t xml:space="preserve"> </w:t>
      </w:r>
      <w:r w:rsidRPr="00B5546F">
        <w:t>insisting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 w:rsidR="00A71650">
        <w:t xml:space="preserve">a nomination </w:t>
      </w:r>
      <w:r w:rsidRPr="00B5546F">
        <w:t>right</w:t>
      </w:r>
      <w:r w:rsidRPr="00B5546F" w:rsidR="00A71650">
        <w:t xml:space="preserve">, but </w:t>
      </w:r>
      <w:r w:rsidRPr="00B5546F">
        <w:t>we</w:t>
      </w:r>
      <w:r w:rsidRPr="00B5546F" w:rsidR="00FA2E32">
        <w:t xml:space="preserve"> </w:t>
      </w:r>
      <w:r w:rsidRPr="00B5546F">
        <w:t>would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happy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support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process.</w:t>
      </w:r>
    </w:p>
    <w:p w:rsidR="0003666D" w:rsidRPr="00B5546F" w:rsidP="0003666D">
      <w:pPr>
        <w:pStyle w:val="Question"/>
      </w:pPr>
      <w:sdt>
        <w:sdtPr>
          <w:alias w:val="Member"/>
          <w:tag w:val="&lt;Member mnisId='4129' dodsId='33629'&gt;"/>
          <w:id w:val="117499218"/>
          <w:placeholder>
            <w:docPart w:val="DefaultPlaceholder_1082065158"/>
          </w:placeholder>
          <w:richText/>
        </w:sdtPr>
        <w:sdtContent>
          <w:r w:rsidRPr="00B5546F">
            <w:rPr>
              <w:b/>
            </w:rPr>
            <w:t>Ian</w:t>
          </w:r>
          <w:r w:rsidRPr="00B5546F" w:rsidR="00FA2E32">
            <w:rPr>
              <w:b/>
            </w:rPr>
            <w:t xml:space="preserve"> </w:t>
          </w:r>
          <w:r w:rsidRPr="00B5546F">
            <w:rPr>
              <w:b/>
            </w:rPr>
            <w:t>Paisley:</w:t>
          </w:r>
        </w:sdtContent>
      </w:sdt>
      <w:r w:rsidRPr="00B5546F" w:rsidR="00FA2E32">
        <w:t xml:space="preserve"> </w:t>
      </w:r>
      <w:r w:rsidRPr="00B5546F" w:rsidR="00A01B80">
        <w:t>The</w:t>
      </w:r>
      <w:r w:rsidRPr="00B5546F" w:rsidR="00FA2E32">
        <w:t xml:space="preserve"> </w:t>
      </w:r>
      <w:r w:rsidRPr="00B5546F" w:rsidR="00A01B80">
        <w:t>Government</w:t>
      </w:r>
      <w:r w:rsidRPr="00B5546F" w:rsidR="00FA2E32">
        <w:t xml:space="preserve"> </w:t>
      </w:r>
      <w:r w:rsidRPr="00B5546F" w:rsidR="00A01B80">
        <w:t>commissioned</w:t>
      </w:r>
      <w:r w:rsidRPr="00B5546F" w:rsidR="00FA2E32">
        <w:t xml:space="preserve"> </w:t>
      </w:r>
      <w:r w:rsidRPr="00B5546F" w:rsidR="00A01B80">
        <w:t>a</w:t>
      </w:r>
      <w:r w:rsidRPr="00B5546F" w:rsidR="00FA2E32">
        <w:t xml:space="preserve"> </w:t>
      </w:r>
      <w:r w:rsidRPr="00B5546F" w:rsidR="00A01B80">
        <w:t>report</w:t>
      </w:r>
      <w:r w:rsidRPr="00B5546F" w:rsidR="00FA2E32">
        <w:t xml:space="preserve"> </w:t>
      </w:r>
      <w:r w:rsidRPr="00B5546F" w:rsidR="00A01B80">
        <w:t>into</w:t>
      </w:r>
      <w:r w:rsidRPr="00B5546F" w:rsidR="00FA2E32">
        <w:t xml:space="preserve"> </w:t>
      </w:r>
      <w:r w:rsidRPr="00B5546F" w:rsidR="00A01B80">
        <w:t>the</w:t>
      </w:r>
      <w:r w:rsidRPr="00B5546F" w:rsidR="00FA2E32">
        <w:t xml:space="preserve"> </w:t>
      </w:r>
      <w:r w:rsidRPr="00B5546F" w:rsidR="00A01B80">
        <w:t>union</w:t>
      </w:r>
      <w:r w:rsidRPr="00B5546F" w:rsidR="00FA2E32">
        <w:t xml:space="preserve"> </w:t>
      </w:r>
      <w:r w:rsidRPr="00B5546F" w:rsidR="00A01B80">
        <w:t>by</w:t>
      </w:r>
      <w:r w:rsidRPr="00B5546F" w:rsidR="00FA2E32">
        <w:t xml:space="preserve"> </w:t>
      </w:r>
      <w:r w:rsidRPr="00B5546F" w:rsidR="00A01B80">
        <w:t>a</w:t>
      </w:r>
      <w:r w:rsidRPr="00B5546F" w:rsidR="00FA2E32">
        <w:t xml:space="preserve"> </w:t>
      </w:r>
      <w:r w:rsidRPr="00B5546F" w:rsidR="00A01B80">
        <w:t>peer</w:t>
      </w:r>
      <w:r w:rsidRPr="00B5546F" w:rsidR="00FA2E32">
        <w:t xml:space="preserve"> </w:t>
      </w:r>
      <w:r w:rsidRPr="00B5546F" w:rsidR="00A01B80">
        <w:t>and</w:t>
      </w:r>
      <w:r w:rsidRPr="00B5546F" w:rsidR="00FA2E32">
        <w:t xml:space="preserve"> </w:t>
      </w:r>
      <w:r w:rsidRPr="00B5546F" w:rsidR="00A01B80">
        <w:t>it</w:t>
      </w:r>
      <w:r w:rsidRPr="00B5546F" w:rsidR="00FA2E32">
        <w:t xml:space="preserve"> </w:t>
      </w:r>
      <w:r w:rsidRPr="00B5546F" w:rsidR="00A01B80">
        <w:t>was</w:t>
      </w:r>
      <w:r w:rsidRPr="00B5546F" w:rsidR="00FA2E32">
        <w:t xml:space="preserve"> </w:t>
      </w:r>
      <w:r w:rsidRPr="00B5546F" w:rsidR="00A01B80">
        <w:t>to</w:t>
      </w:r>
      <w:r w:rsidRPr="00B5546F" w:rsidR="00FA2E32">
        <w:t xml:space="preserve"> </w:t>
      </w:r>
      <w:r w:rsidRPr="00B5546F" w:rsidR="00A01B80">
        <w:t>be</w:t>
      </w:r>
      <w:r w:rsidRPr="00B5546F" w:rsidR="00FA2E32">
        <w:t xml:space="preserve"> </w:t>
      </w:r>
      <w:r w:rsidRPr="00B5546F" w:rsidR="00A01B80">
        <w:t>published</w:t>
      </w:r>
      <w:r w:rsidRPr="00B5546F" w:rsidR="00FA2E32">
        <w:t xml:space="preserve"> </w:t>
      </w:r>
      <w:r w:rsidRPr="00B5546F" w:rsidR="00A01B80">
        <w:t>last</w:t>
      </w:r>
      <w:r w:rsidRPr="00B5546F" w:rsidR="00FA2E32">
        <w:t xml:space="preserve"> </w:t>
      </w:r>
      <w:r w:rsidRPr="00B5546F" w:rsidR="00A01B80">
        <w:t>year.</w:t>
      </w:r>
      <w:r w:rsidRPr="00B5546F" w:rsidR="00FA2E32">
        <w:t xml:space="preserve"> </w:t>
      </w:r>
      <w:r w:rsidRPr="00B5546F" w:rsidR="00A01B80">
        <w:t>I</w:t>
      </w:r>
      <w:r w:rsidRPr="00B5546F" w:rsidR="00FA2E32">
        <w:t xml:space="preserve"> </w:t>
      </w:r>
      <w:r w:rsidRPr="00B5546F" w:rsidR="00A01B80">
        <w:t>am</w:t>
      </w:r>
      <w:r w:rsidRPr="00B5546F" w:rsidR="00FA2E32">
        <w:t xml:space="preserve"> </w:t>
      </w:r>
      <w:r w:rsidRPr="00B5546F" w:rsidR="00A01B80">
        <w:t>wondering</w:t>
      </w:r>
      <w:r w:rsidRPr="00B5546F" w:rsidR="00FA2E32">
        <w:t xml:space="preserve"> </w:t>
      </w:r>
      <w:r w:rsidRPr="00B5546F" w:rsidR="00A01B80">
        <w:t>if</w:t>
      </w:r>
      <w:r w:rsidRPr="00B5546F" w:rsidR="00FA2E32">
        <w:t xml:space="preserve"> </w:t>
      </w:r>
      <w:r w:rsidRPr="00B5546F" w:rsidR="00A01B80">
        <w:t>there</w:t>
      </w:r>
      <w:r w:rsidRPr="00B5546F" w:rsidR="00FA2E32">
        <w:t xml:space="preserve"> </w:t>
      </w:r>
      <w:r w:rsidRPr="00B5546F" w:rsidR="00A01B80">
        <w:t>are</w:t>
      </w:r>
      <w:r w:rsidRPr="00B5546F" w:rsidR="00FA2E32">
        <w:t xml:space="preserve"> </w:t>
      </w:r>
      <w:r w:rsidRPr="00B5546F" w:rsidR="00A01B80">
        <w:t>any</w:t>
      </w:r>
      <w:r w:rsidRPr="00B5546F" w:rsidR="00FA2E32">
        <w:t xml:space="preserve"> </w:t>
      </w:r>
      <w:r w:rsidRPr="00B5546F" w:rsidR="00A01B80">
        <w:t>relevant</w:t>
      </w:r>
      <w:r w:rsidRPr="00B5546F" w:rsidR="00FA2E32">
        <w:t xml:space="preserve"> </w:t>
      </w:r>
      <w:r w:rsidRPr="00B5546F" w:rsidR="00A01B80">
        <w:t>findings</w:t>
      </w:r>
      <w:r w:rsidRPr="00B5546F" w:rsidR="00177DD2">
        <w:t xml:space="preserve"> in that document</w:t>
      </w:r>
      <w:r w:rsidRPr="00B5546F" w:rsidR="00FA2E32">
        <w:t xml:space="preserve"> </w:t>
      </w:r>
      <w:r w:rsidRPr="00B5546F" w:rsidR="00A01B80">
        <w:t>that</w:t>
      </w:r>
      <w:r w:rsidRPr="00B5546F" w:rsidR="00FA2E32">
        <w:t xml:space="preserve"> </w:t>
      </w:r>
      <w:r w:rsidRPr="00B5546F" w:rsidR="00A01B80">
        <w:t>play</w:t>
      </w:r>
      <w:r w:rsidRPr="00B5546F" w:rsidR="00FA2E32">
        <w:t xml:space="preserve"> </w:t>
      </w:r>
      <w:r w:rsidRPr="00B5546F" w:rsidR="00A01B80">
        <w:t>into</w:t>
      </w:r>
      <w:r w:rsidRPr="00B5546F" w:rsidR="00FA2E32">
        <w:t xml:space="preserve"> </w:t>
      </w:r>
      <w:r w:rsidRPr="00B5546F" w:rsidR="00A01B80">
        <w:t>the</w:t>
      </w:r>
      <w:r w:rsidRPr="00B5546F" w:rsidR="00FA2E32">
        <w:t xml:space="preserve"> </w:t>
      </w:r>
      <w:r w:rsidRPr="00B5546F" w:rsidR="00A01B80">
        <w:t>responsibilities</w:t>
      </w:r>
      <w:r w:rsidRPr="00B5546F" w:rsidR="00FA2E32">
        <w:t xml:space="preserve"> </w:t>
      </w:r>
      <w:r w:rsidRPr="00B5546F" w:rsidR="00A01B80">
        <w:t>in</w:t>
      </w:r>
      <w:r w:rsidRPr="00B5546F" w:rsidR="00FA2E32">
        <w:t xml:space="preserve"> </w:t>
      </w:r>
      <w:r w:rsidRPr="00B5546F" w:rsidR="00A01B80">
        <w:t>making</w:t>
      </w:r>
      <w:r w:rsidRPr="00B5546F" w:rsidR="00FA2E32">
        <w:t xml:space="preserve"> </w:t>
      </w:r>
      <w:r w:rsidRPr="00B5546F" w:rsidR="00A01B80">
        <w:t>this</w:t>
      </w:r>
      <w:r w:rsidRPr="00B5546F" w:rsidR="00FA2E32">
        <w:t xml:space="preserve"> </w:t>
      </w:r>
      <w:r w:rsidRPr="00B5546F" w:rsidR="00A01B80">
        <w:t>new</w:t>
      </w:r>
      <w:r w:rsidRPr="00B5546F" w:rsidR="00FA2E32">
        <w:t xml:space="preserve"> </w:t>
      </w:r>
      <w:r w:rsidRPr="00B5546F" w:rsidR="00A01B80">
        <w:t>agreement</w:t>
      </w:r>
      <w:r w:rsidRPr="00B5546F" w:rsidR="00FA2E32">
        <w:t xml:space="preserve"> </w:t>
      </w:r>
      <w:r w:rsidRPr="00B5546F" w:rsidR="00A01B80">
        <w:t>actually</w:t>
      </w:r>
      <w:r w:rsidRPr="00B5546F" w:rsidR="00FA2E32">
        <w:t xml:space="preserve"> </w:t>
      </w:r>
      <w:r w:rsidRPr="00B5546F" w:rsidR="00A01B80">
        <w:t>work.</w:t>
      </w:r>
      <w:r w:rsidRPr="00B5546F" w:rsidR="00FA2E32">
        <w:t xml:space="preserve"> </w:t>
      </w:r>
      <w:r w:rsidRPr="00B5546F" w:rsidR="00A01B80">
        <w:t>With</w:t>
      </w:r>
      <w:r w:rsidRPr="00B5546F" w:rsidR="00FA2E32">
        <w:t xml:space="preserve"> </w:t>
      </w:r>
      <w:r w:rsidRPr="00B5546F" w:rsidR="00A01B80">
        <w:t>the</w:t>
      </w:r>
      <w:r w:rsidRPr="00B5546F" w:rsidR="00FA2E32">
        <w:t xml:space="preserve"> </w:t>
      </w:r>
      <w:r w:rsidRPr="00B5546F" w:rsidR="00A01B80">
        <w:t>Minister’s</w:t>
      </w:r>
      <w:r w:rsidRPr="00B5546F" w:rsidR="00FA2E32">
        <w:t xml:space="preserve"> </w:t>
      </w:r>
      <w:r w:rsidRPr="00B5546F" w:rsidR="00A01B80">
        <w:t>responsibilities</w:t>
      </w:r>
      <w:r w:rsidRPr="00B5546F" w:rsidR="00FA2E32">
        <w:t xml:space="preserve"> </w:t>
      </w:r>
      <w:r w:rsidRPr="00B5546F" w:rsidR="00A01B80">
        <w:t>with</w:t>
      </w:r>
      <w:r w:rsidRPr="00B5546F" w:rsidR="00FA2E32">
        <w:t xml:space="preserve"> </w:t>
      </w:r>
      <w:r w:rsidRPr="00B5546F" w:rsidR="00A01B80">
        <w:t>regards</w:t>
      </w:r>
      <w:r w:rsidRPr="00B5546F" w:rsidR="00FA2E32">
        <w:t xml:space="preserve"> </w:t>
      </w:r>
      <w:r w:rsidRPr="00B5546F" w:rsidR="00A01B80">
        <w:t>to</w:t>
      </w:r>
      <w:r w:rsidRPr="00B5546F" w:rsidR="00FA2E32">
        <w:t xml:space="preserve"> </w:t>
      </w:r>
      <w:r w:rsidRPr="00B5546F" w:rsidR="00A01B80">
        <w:t>making</w:t>
      </w:r>
      <w:r w:rsidRPr="00B5546F" w:rsidR="00FA2E32">
        <w:t xml:space="preserve"> </w:t>
      </w:r>
      <w:r w:rsidRPr="00B5546F" w:rsidR="00A01B80">
        <w:t>devolution</w:t>
      </w:r>
      <w:r w:rsidRPr="00B5546F" w:rsidR="00FA2E32">
        <w:t xml:space="preserve"> </w:t>
      </w:r>
      <w:r w:rsidRPr="00B5546F" w:rsidR="00A01B80">
        <w:t>work</w:t>
      </w:r>
      <w:r w:rsidRPr="00B5546F" w:rsidR="00FA2E32">
        <w:t xml:space="preserve"> </w:t>
      </w:r>
      <w:r w:rsidRPr="00B5546F" w:rsidR="00A01B80">
        <w:t>and</w:t>
      </w:r>
      <w:r w:rsidRPr="00B5546F" w:rsidR="00FA2E32">
        <w:t xml:space="preserve"> </w:t>
      </w:r>
      <w:r w:rsidRPr="00B5546F" w:rsidR="00A01B80">
        <w:t>with</w:t>
      </w:r>
      <w:r w:rsidRPr="00B5546F" w:rsidR="00FA2E32">
        <w:t xml:space="preserve"> </w:t>
      </w:r>
      <w:r w:rsidRPr="00B5546F" w:rsidR="00A01B80">
        <w:t>his</w:t>
      </w:r>
      <w:r w:rsidRPr="00B5546F" w:rsidR="00FA2E32">
        <w:t xml:space="preserve"> </w:t>
      </w:r>
      <w:r w:rsidRPr="00B5546F" w:rsidR="00A01B80">
        <w:t>interests</w:t>
      </w:r>
      <w:r w:rsidRPr="00B5546F" w:rsidR="00FA2E32">
        <w:t xml:space="preserve"> </w:t>
      </w:r>
      <w:r w:rsidRPr="00B5546F" w:rsidR="00A01B80">
        <w:t>in</w:t>
      </w:r>
      <w:r w:rsidRPr="00B5546F" w:rsidR="00FA2E32">
        <w:t xml:space="preserve"> </w:t>
      </w:r>
      <w:r w:rsidRPr="00B5546F" w:rsidR="00A01B80">
        <w:t>the</w:t>
      </w:r>
      <w:r w:rsidRPr="00B5546F" w:rsidR="00FA2E32">
        <w:t xml:space="preserve"> </w:t>
      </w:r>
      <w:r w:rsidRPr="00B5546F" w:rsidR="00A01B80">
        <w:t>union,</w:t>
      </w:r>
      <w:r w:rsidRPr="00B5546F" w:rsidR="00FA2E32">
        <w:t xml:space="preserve"> </w:t>
      </w:r>
      <w:r w:rsidRPr="00B5546F" w:rsidR="00A01B80">
        <w:t>is</w:t>
      </w:r>
      <w:r w:rsidRPr="00B5546F" w:rsidR="00FA2E32">
        <w:t xml:space="preserve"> </w:t>
      </w:r>
      <w:r w:rsidRPr="00B5546F" w:rsidR="00A01B80">
        <w:t>he</w:t>
      </w:r>
      <w:r w:rsidRPr="00B5546F" w:rsidR="00FA2E32">
        <w:t xml:space="preserve"> </w:t>
      </w:r>
      <w:r w:rsidRPr="00B5546F" w:rsidR="00A01B80">
        <w:t>prepared</w:t>
      </w:r>
      <w:r w:rsidRPr="00B5546F" w:rsidR="00FA2E32">
        <w:t xml:space="preserve"> </w:t>
      </w:r>
      <w:r w:rsidRPr="00B5546F" w:rsidR="00A01B80">
        <w:t>to</w:t>
      </w:r>
      <w:r w:rsidRPr="00B5546F" w:rsidR="00FA2E32">
        <w:t xml:space="preserve"> </w:t>
      </w:r>
      <w:r w:rsidRPr="00B5546F" w:rsidR="00A01B80">
        <w:t>share</w:t>
      </w:r>
      <w:r w:rsidRPr="00B5546F" w:rsidR="00FA2E32">
        <w:t xml:space="preserve"> </w:t>
      </w:r>
      <w:r w:rsidRPr="00B5546F" w:rsidR="00A01B80">
        <w:t>any</w:t>
      </w:r>
      <w:r w:rsidRPr="00B5546F" w:rsidR="00FA2E32">
        <w:t xml:space="preserve"> </w:t>
      </w:r>
      <w:r w:rsidRPr="00B5546F" w:rsidR="00A01B80">
        <w:t>of</w:t>
      </w:r>
      <w:r w:rsidRPr="00B5546F" w:rsidR="00FA2E32">
        <w:t xml:space="preserve"> </w:t>
      </w:r>
      <w:r w:rsidRPr="00B5546F" w:rsidR="00A01B80">
        <w:t>those</w:t>
      </w:r>
      <w:r w:rsidRPr="00B5546F" w:rsidR="00FA2E32">
        <w:t xml:space="preserve"> </w:t>
      </w:r>
      <w:r w:rsidRPr="00B5546F" w:rsidR="00A01B80">
        <w:t>findings</w:t>
      </w:r>
      <w:r w:rsidRPr="00B5546F" w:rsidR="00FA2E32">
        <w:t xml:space="preserve"> </w:t>
      </w:r>
      <w:r w:rsidRPr="00B5546F" w:rsidR="00A01B80">
        <w:t>with</w:t>
      </w:r>
      <w:r w:rsidRPr="00B5546F" w:rsidR="00FA2E32">
        <w:t xml:space="preserve"> </w:t>
      </w:r>
      <w:r w:rsidRPr="00B5546F" w:rsidR="00A01B80">
        <w:t>us</w:t>
      </w:r>
      <w:r w:rsidRPr="00B5546F" w:rsidR="00FA2E32">
        <w:t xml:space="preserve"> </w:t>
      </w:r>
      <w:r w:rsidRPr="00B5546F" w:rsidR="00A01B80">
        <w:t>or</w:t>
      </w:r>
      <w:r w:rsidRPr="00B5546F" w:rsidR="00FA2E32">
        <w:t xml:space="preserve"> </w:t>
      </w:r>
      <w:r w:rsidRPr="00B5546F" w:rsidR="00A01B80">
        <w:t>indeed</w:t>
      </w:r>
      <w:r w:rsidRPr="00B5546F" w:rsidR="00FA2E32">
        <w:t xml:space="preserve"> </w:t>
      </w:r>
      <w:r w:rsidRPr="00B5546F" w:rsidR="00A01B80">
        <w:t>even</w:t>
      </w:r>
      <w:r w:rsidRPr="00B5546F" w:rsidR="00FA2E32">
        <w:t xml:space="preserve"> </w:t>
      </w:r>
      <w:r w:rsidRPr="00B5546F" w:rsidR="00A01B80">
        <w:t>publish</w:t>
      </w:r>
      <w:r w:rsidRPr="00B5546F" w:rsidR="00FA2E32">
        <w:t xml:space="preserve"> </w:t>
      </w:r>
      <w:r w:rsidRPr="00B5546F" w:rsidR="00A01B80">
        <w:t>the</w:t>
      </w:r>
      <w:r w:rsidRPr="00B5546F" w:rsidR="00FA2E32">
        <w:t xml:space="preserve"> </w:t>
      </w:r>
      <w:r w:rsidRPr="00B5546F" w:rsidR="00A01B80">
        <w:t>document?</w:t>
      </w:r>
    </w:p>
    <w:p w:rsidR="0003666D" w:rsidRPr="00B5546F" w:rsidP="0003666D">
      <w:pPr>
        <w:pStyle w:val="Answer"/>
      </w:pPr>
      <w:sdt>
        <w:sdtPr>
          <w:alias w:val="Witness"/>
          <w:id w:val="1794401065"/>
          <w:placeholder>
            <w:docPart w:val="DefaultPlaceholder_1082065158"/>
          </w:placeholder>
          <w:richText/>
        </w:sdtPr>
        <w:sdtContent>
          <w:r w:rsidR="00AE0EA3">
            <w:rPr>
              <w:b/>
              <w:i/>
              <w:iCs/>
            </w:rPr>
            <w:t>Mr Walker:</w:t>
          </w:r>
          <w:r w:rsidRPr="00B5546F" w:rsidR="00FA2E32">
            <w:rPr>
              <w:b/>
            </w:rPr>
            <w:t xml:space="preserve"> </w:t>
          </w:r>
        </w:sdtContent>
      </w:sdt>
      <w:r w:rsidRPr="00B5546F">
        <w:t>Sorry,</w:t>
      </w:r>
      <w:r w:rsidRPr="00B5546F" w:rsidR="00FA2E32">
        <w:t xml:space="preserve"> </w:t>
      </w:r>
      <w:r w:rsidRPr="00B5546F">
        <w:t>I</w:t>
      </w:r>
      <w:r w:rsidRPr="00B5546F" w:rsidR="00FA2E32">
        <w:t xml:space="preserve"> </w:t>
      </w:r>
      <w:r w:rsidRPr="00B5546F">
        <w:t>may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 w:rsidR="001202EC">
        <w:t>missed</w:t>
      </w:r>
      <w:r w:rsidRPr="00B5546F" w:rsidR="00FA2E32">
        <w:t xml:space="preserve"> </w:t>
      </w:r>
      <w:r w:rsidRPr="00B5546F" w:rsidR="001202EC">
        <w:t>part</w:t>
      </w:r>
      <w:r w:rsidRPr="00B5546F" w:rsidR="00FA2E32">
        <w:t xml:space="preserve"> </w:t>
      </w:r>
      <w:r w:rsidRPr="00B5546F" w:rsidR="001202EC">
        <w:t>of</w:t>
      </w:r>
      <w:r w:rsidRPr="00B5546F" w:rsidR="00FA2E32">
        <w:t xml:space="preserve"> </w:t>
      </w:r>
      <w:r w:rsidRPr="00B5546F" w:rsidR="001202EC">
        <w:t>your</w:t>
      </w:r>
      <w:r w:rsidRPr="00B5546F" w:rsidR="00FA2E32">
        <w:t xml:space="preserve"> </w:t>
      </w:r>
      <w:r w:rsidRPr="00B5546F" w:rsidR="001202EC">
        <w:t>question,</w:t>
      </w:r>
      <w:r w:rsidRPr="00B5546F" w:rsidR="00FA2E32">
        <w:t xml:space="preserve"> </w:t>
      </w:r>
      <w:r w:rsidRPr="00B5546F" w:rsidR="001202EC">
        <w:t>Ian.</w:t>
      </w:r>
      <w:r w:rsidRPr="00B5546F" w:rsidR="00FA2E32">
        <w:t xml:space="preserve"> </w:t>
      </w:r>
      <w:r w:rsidRPr="00B5546F" w:rsidR="001202EC">
        <w:t>I</w:t>
      </w:r>
      <w:r w:rsidRPr="00B5546F" w:rsidR="00FA2E32">
        <w:t xml:space="preserve"> </w:t>
      </w:r>
      <w:r w:rsidRPr="00B5546F" w:rsidR="001202EC">
        <w:t>was</w:t>
      </w:r>
      <w:r w:rsidRPr="00B5546F" w:rsidR="00FA2E32">
        <w:t xml:space="preserve"> </w:t>
      </w:r>
      <w:r w:rsidRPr="00B5546F" w:rsidR="001202EC">
        <w:t>not</w:t>
      </w:r>
      <w:r w:rsidRPr="00B5546F" w:rsidR="00FA2E32">
        <w:t xml:space="preserve"> </w:t>
      </w:r>
      <w:r w:rsidRPr="00B5546F" w:rsidR="001202EC">
        <w:t>clear</w:t>
      </w:r>
      <w:r w:rsidRPr="00B5546F" w:rsidR="00FA2E32">
        <w:t xml:space="preserve"> </w:t>
      </w:r>
      <w:r w:rsidRPr="00B5546F" w:rsidR="001202EC">
        <w:t>what</w:t>
      </w:r>
      <w:r w:rsidRPr="00B5546F" w:rsidR="00FA2E32">
        <w:t xml:space="preserve"> </w:t>
      </w:r>
      <w:r w:rsidRPr="00B5546F" w:rsidR="001202EC">
        <w:t>report</w:t>
      </w:r>
      <w:r w:rsidRPr="00B5546F" w:rsidR="00FA2E32">
        <w:t xml:space="preserve"> </w:t>
      </w:r>
      <w:r w:rsidRPr="00B5546F" w:rsidR="001202EC">
        <w:t>you</w:t>
      </w:r>
      <w:r w:rsidRPr="00B5546F" w:rsidR="00FA2E32">
        <w:t xml:space="preserve"> </w:t>
      </w:r>
      <w:r w:rsidRPr="00B5546F" w:rsidR="001202EC">
        <w:t>were</w:t>
      </w:r>
      <w:r w:rsidRPr="00B5546F" w:rsidR="00FA2E32">
        <w:t xml:space="preserve"> </w:t>
      </w:r>
      <w:r w:rsidRPr="00B5546F" w:rsidR="001202EC">
        <w:t>referring</w:t>
      </w:r>
      <w:r w:rsidRPr="00B5546F" w:rsidR="00FA2E32">
        <w:t xml:space="preserve"> </w:t>
      </w:r>
      <w:r w:rsidRPr="00B5546F" w:rsidR="001202EC">
        <w:t>to.</w:t>
      </w:r>
    </w:p>
    <w:p w:rsidR="0003666D" w:rsidRPr="00B5546F" w:rsidP="009B2796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129' dodsId='33629'&gt;"/>
          <w:id w:val="-1693605273"/>
          <w:placeholder>
            <w:docPart w:val="DefaultPlaceholder_1082065158"/>
          </w:placeholder>
          <w:richText/>
        </w:sdtPr>
        <w:sdtContent>
          <w:r w:rsidRPr="00B5546F">
            <w:rPr>
              <w:b/>
            </w:rPr>
            <w:t>Ian</w:t>
          </w:r>
          <w:r w:rsidRPr="00B5546F" w:rsidR="00FA2E32">
            <w:rPr>
              <w:b/>
            </w:rPr>
            <w:t xml:space="preserve"> </w:t>
          </w:r>
          <w:r w:rsidRPr="00B5546F">
            <w:rPr>
              <w:b/>
            </w:rPr>
            <w:t>Paisley:</w:t>
          </w:r>
        </w:sdtContent>
      </w:sdt>
      <w:r w:rsidRPr="00B5546F" w:rsidR="00FA2E32">
        <w:t xml:space="preserve"> </w:t>
      </w:r>
      <w:r w:rsidRPr="00B5546F">
        <w:t>It</w:t>
      </w:r>
      <w:r w:rsidRPr="00B5546F" w:rsidR="00FA2E32">
        <w:t xml:space="preserve"> </w:t>
      </w:r>
      <w:r w:rsidRPr="00B5546F">
        <w:t>was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peer</w:t>
      </w:r>
      <w:r w:rsidRPr="00B5546F" w:rsidR="00FA2E32">
        <w:t xml:space="preserve"> </w:t>
      </w:r>
      <w:r w:rsidRPr="00B5546F">
        <w:t>from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 w:rsidR="001202EC">
        <w:t>House</w:t>
      </w:r>
      <w:r w:rsidRPr="00B5546F" w:rsidR="00FA2E32">
        <w:t xml:space="preserve"> </w:t>
      </w:r>
      <w:r w:rsidRPr="00B5546F" w:rsidR="001202EC">
        <w:t>of</w:t>
      </w:r>
      <w:r w:rsidRPr="00B5546F" w:rsidR="00FA2E32">
        <w:t xml:space="preserve"> </w:t>
      </w:r>
      <w:r w:rsidRPr="00B5546F" w:rsidR="001202EC">
        <w:t>Lords.</w:t>
      </w:r>
      <w:r w:rsidRPr="00B5546F" w:rsidR="00FA2E32">
        <w:t xml:space="preserve"> </w:t>
      </w:r>
      <w:r w:rsidRPr="00B5546F" w:rsidR="001202EC">
        <w:t>I</w:t>
      </w:r>
      <w:r w:rsidRPr="00B5546F" w:rsidR="00FA2E32">
        <w:t xml:space="preserve"> </w:t>
      </w:r>
      <w:r w:rsidRPr="00B5546F" w:rsidR="001202EC">
        <w:t>cannot</w:t>
      </w:r>
      <w:r w:rsidRPr="00B5546F" w:rsidR="00FA2E32">
        <w:t xml:space="preserve"> </w:t>
      </w:r>
      <w:r w:rsidRPr="00B5546F" w:rsidR="001202EC">
        <w:t>quite</w:t>
      </w:r>
      <w:r w:rsidRPr="00B5546F" w:rsidR="00FA2E32">
        <w:t xml:space="preserve"> </w:t>
      </w:r>
      <w:r w:rsidRPr="00B5546F" w:rsidR="001202EC">
        <w:t>remember</w:t>
      </w:r>
      <w:r w:rsidRPr="00B5546F" w:rsidR="00FA2E32">
        <w:t xml:space="preserve"> </w:t>
      </w:r>
      <w:r w:rsidRPr="00B5546F" w:rsidR="001202EC">
        <w:t>his</w:t>
      </w:r>
      <w:r w:rsidRPr="00B5546F" w:rsidR="00FA2E32">
        <w:t xml:space="preserve"> </w:t>
      </w:r>
      <w:r w:rsidRPr="00B5546F" w:rsidR="001202EC">
        <w:t>name.</w:t>
      </w:r>
    </w:p>
    <w:p w:rsidR="001202EC" w:rsidRPr="00B5546F" w:rsidP="009B2796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494' dodsId='72275'&gt;"/>
          <w:id w:val="-422104999"/>
          <w:placeholder>
            <w:docPart w:val="DefaultPlaceholder_1082065158"/>
          </w:placeholder>
          <w:richText/>
        </w:sdtPr>
        <w:sdtContent>
          <w:r w:rsidRPr="00B5546F" w:rsidR="0003666D">
            <w:rPr>
              <w:b/>
            </w:rPr>
            <w:t>Chair:</w:t>
          </w:r>
        </w:sdtContent>
      </w:sdt>
      <w:r w:rsidRPr="00B5546F" w:rsidR="00FA2E32">
        <w:t xml:space="preserve"> </w:t>
      </w:r>
      <w:r w:rsidRPr="00B5546F">
        <w:t>Was</w:t>
      </w:r>
      <w:r w:rsidRPr="00B5546F" w:rsidR="00FA2E32">
        <w:t xml:space="preserve"> </w:t>
      </w:r>
      <w:r w:rsidRPr="00B5546F">
        <w:t>it</w:t>
      </w:r>
      <w:r w:rsidRPr="00B5546F" w:rsidR="00FA2E32">
        <w:t xml:space="preserve"> </w:t>
      </w:r>
      <w:r w:rsidRPr="00B5546F">
        <w:t>Lord</w:t>
      </w:r>
      <w:r w:rsidRPr="00B5546F" w:rsidR="00FA2E32">
        <w:t xml:space="preserve"> </w:t>
      </w:r>
      <w:r w:rsidRPr="00B5546F" w:rsidR="00EF6182">
        <w:t>Bew</w:t>
      </w:r>
      <w:r w:rsidRPr="00B5546F" w:rsidR="009B2796">
        <w:t>?</w:t>
      </w:r>
    </w:p>
    <w:p w:rsidR="0003666D" w:rsidRPr="00B5546F" w:rsidP="009B2796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129' dodsId='33629'&gt;"/>
          <w:id w:val="1796028954"/>
          <w:placeholder>
            <w:docPart w:val="DefaultPlaceholder_1082065158"/>
          </w:placeholder>
          <w:richText/>
        </w:sdtPr>
        <w:sdtContent>
          <w:r w:rsidRPr="00B5546F">
            <w:rPr>
              <w:b/>
            </w:rPr>
            <w:t>Ian</w:t>
          </w:r>
          <w:r w:rsidRPr="00B5546F" w:rsidR="00FA2E32">
            <w:rPr>
              <w:b/>
            </w:rPr>
            <w:t xml:space="preserve"> </w:t>
          </w:r>
          <w:r w:rsidRPr="00B5546F">
            <w:rPr>
              <w:b/>
            </w:rPr>
            <w:t>Paisley:</w:t>
          </w:r>
        </w:sdtContent>
      </w:sdt>
      <w:r w:rsidRPr="00B5546F" w:rsidR="00FA2E32">
        <w:t xml:space="preserve"> </w:t>
      </w:r>
      <w:r w:rsidRPr="00B5546F">
        <w:t>No,</w:t>
      </w:r>
      <w:r w:rsidRPr="00B5546F" w:rsidR="00FA2E32">
        <w:t xml:space="preserve"> </w:t>
      </w:r>
      <w:r w:rsidRPr="00B5546F">
        <w:t>it</w:t>
      </w:r>
      <w:r w:rsidRPr="00B5546F" w:rsidR="00FA2E32">
        <w:t xml:space="preserve"> </w:t>
      </w:r>
      <w:r w:rsidRPr="00B5546F">
        <w:t>was</w:t>
      </w:r>
      <w:r w:rsidRPr="00B5546F" w:rsidR="00FA2E32">
        <w:t xml:space="preserve"> </w:t>
      </w:r>
      <w:r w:rsidRPr="00B5546F">
        <w:t>not</w:t>
      </w:r>
      <w:r w:rsidRPr="00B5546F" w:rsidR="00FA2E32">
        <w:t xml:space="preserve"> </w:t>
      </w:r>
      <w:r w:rsidRPr="00B5546F">
        <w:t>Lord</w:t>
      </w:r>
      <w:r w:rsidRPr="00B5546F" w:rsidR="00FA2E32">
        <w:t xml:space="preserve"> </w:t>
      </w:r>
      <w:r w:rsidRPr="00B5546F" w:rsidR="00EF6182">
        <w:t>Bew</w:t>
      </w:r>
      <w:r w:rsidRPr="00B5546F" w:rsidR="001202EC">
        <w:t>.</w:t>
      </w:r>
      <w:r w:rsidRPr="00B5546F" w:rsidR="00FA2E32">
        <w:t xml:space="preserve"> </w:t>
      </w:r>
      <w:r w:rsidRPr="00B5546F" w:rsidR="001202EC">
        <w:t>There</w:t>
      </w:r>
      <w:r w:rsidRPr="00B5546F" w:rsidR="00FA2E32">
        <w:t xml:space="preserve"> </w:t>
      </w:r>
      <w:r w:rsidRPr="00B5546F" w:rsidR="001202EC">
        <w:t>was</w:t>
      </w:r>
      <w:r w:rsidRPr="00B5546F" w:rsidR="00FA2E32">
        <w:t xml:space="preserve"> </w:t>
      </w:r>
      <w:r w:rsidRPr="00B5546F" w:rsidR="001202EC">
        <w:t>a</w:t>
      </w:r>
      <w:r w:rsidRPr="00B5546F" w:rsidR="00FA2E32">
        <w:t xml:space="preserve"> </w:t>
      </w:r>
      <w:r w:rsidRPr="00B5546F" w:rsidR="001202EC">
        <w:t>report</w:t>
      </w:r>
      <w:r w:rsidRPr="00B5546F" w:rsidR="00FA2E32">
        <w:t xml:space="preserve"> </w:t>
      </w:r>
      <w:r w:rsidRPr="00B5546F" w:rsidR="001202EC">
        <w:t>commissioned</w:t>
      </w:r>
      <w:r w:rsidRPr="00B5546F" w:rsidR="00FA2E32">
        <w:t xml:space="preserve"> </w:t>
      </w:r>
      <w:r w:rsidRPr="00B5546F" w:rsidR="001202EC">
        <w:t>on</w:t>
      </w:r>
      <w:r w:rsidRPr="00B5546F" w:rsidR="00FA2E32">
        <w:t xml:space="preserve"> </w:t>
      </w:r>
      <w:r w:rsidRPr="00B5546F" w:rsidR="001202EC">
        <w:t>the</w:t>
      </w:r>
      <w:r w:rsidRPr="00B5546F" w:rsidR="00FA2E32">
        <w:t xml:space="preserve"> </w:t>
      </w:r>
      <w:r w:rsidRPr="00B5546F" w:rsidR="001202EC">
        <w:t>union</w:t>
      </w:r>
      <w:r w:rsidRPr="00B5546F">
        <w:t>.</w:t>
      </w:r>
    </w:p>
    <w:p w:rsidR="0003666D" w:rsidRPr="00B5546F" w:rsidP="0003666D">
      <w:pPr>
        <w:pStyle w:val="Answer"/>
      </w:pPr>
      <w:sdt>
        <w:sdtPr>
          <w:alias w:val="Witness"/>
          <w:id w:val="946818066"/>
          <w:placeholder>
            <w:docPart w:val="DefaultPlaceholder_1082065158"/>
          </w:placeholder>
          <w:richText/>
        </w:sdtPr>
        <w:sdtContent>
          <w:r w:rsidR="00AE0EA3">
            <w:rPr>
              <w:b/>
              <w:i/>
              <w:iCs/>
            </w:rPr>
            <w:t>Mr Walker:</w:t>
          </w:r>
          <w:r w:rsidRPr="00B5546F" w:rsidR="00FA2E32">
            <w:rPr>
              <w:b/>
            </w:rPr>
            <w:t xml:space="preserve"> </w:t>
          </w:r>
        </w:sdtContent>
      </w:sdt>
      <w:r w:rsidRPr="00B5546F" w:rsidR="00EF6182">
        <w:t xml:space="preserve">It was </w:t>
      </w:r>
      <w:r w:rsidRPr="00B5546F" w:rsidR="001202EC">
        <w:t>Lord</w:t>
      </w:r>
      <w:r w:rsidRPr="00B5546F" w:rsidR="00FA2E32">
        <w:t xml:space="preserve"> </w:t>
      </w:r>
      <w:r w:rsidRPr="00B5546F" w:rsidR="001202EC">
        <w:t>Dunlop.</w:t>
      </w:r>
    </w:p>
    <w:p w:rsidR="0003666D" w:rsidRPr="00B5546F" w:rsidP="0003666D">
      <w:pPr>
        <w:pStyle w:val="Question"/>
      </w:pPr>
      <w:sdt>
        <w:sdtPr>
          <w:alias w:val="Member"/>
          <w:tag w:val="&lt;Member mnisId='4129' dodsId='33629'&gt;"/>
          <w:id w:val="1503310738"/>
          <w:placeholder>
            <w:docPart w:val="DefaultPlaceholder_1082065158"/>
          </w:placeholder>
          <w:richText/>
        </w:sdtPr>
        <w:sdtContent>
          <w:r w:rsidRPr="00B5546F">
            <w:rPr>
              <w:b/>
            </w:rPr>
            <w:t>Ian</w:t>
          </w:r>
          <w:r w:rsidRPr="00B5546F" w:rsidR="00FA2E32">
            <w:rPr>
              <w:b/>
            </w:rPr>
            <w:t xml:space="preserve"> </w:t>
          </w:r>
          <w:r w:rsidRPr="00B5546F">
            <w:rPr>
              <w:b/>
            </w:rPr>
            <w:t>Paisley:</w:t>
          </w:r>
        </w:sdtContent>
      </w:sdt>
      <w:r w:rsidRPr="00B5546F" w:rsidR="00FA2E32">
        <w:t xml:space="preserve"> </w:t>
      </w:r>
      <w:r w:rsidRPr="00B5546F" w:rsidR="00EF6182">
        <w:t xml:space="preserve">That </w:t>
      </w:r>
      <w:r w:rsidRPr="00B5546F">
        <w:t>is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report.</w:t>
      </w:r>
      <w:r w:rsidRPr="00B5546F" w:rsidR="00FA2E32">
        <w:t xml:space="preserve"> </w:t>
      </w:r>
      <w:r w:rsidRPr="00B5546F">
        <w:t>I</w:t>
      </w:r>
      <w:r w:rsidRPr="00B5546F" w:rsidR="00FA2E32">
        <w:t xml:space="preserve"> </w:t>
      </w:r>
      <w:r w:rsidRPr="00B5546F">
        <w:t>wonder</w:t>
      </w:r>
      <w:r w:rsidRPr="00B5546F" w:rsidR="00FA2E32">
        <w:t xml:space="preserve"> </w:t>
      </w:r>
      <w:r w:rsidRPr="00B5546F">
        <w:t>if</w:t>
      </w:r>
      <w:r w:rsidRPr="00B5546F" w:rsidR="00FA2E32">
        <w:t xml:space="preserve"> </w:t>
      </w:r>
      <w:r w:rsidRPr="00B5546F">
        <w:t>any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 w:rsidR="001202EC">
        <w:t>findings</w:t>
      </w:r>
      <w:r w:rsidRPr="00B5546F" w:rsidR="00FA2E32">
        <w:t xml:space="preserve"> </w:t>
      </w:r>
      <w:r w:rsidRPr="00B5546F" w:rsidR="001202EC">
        <w:t>contained</w:t>
      </w:r>
      <w:r w:rsidRPr="00B5546F" w:rsidR="00FA2E32">
        <w:t xml:space="preserve"> </w:t>
      </w:r>
      <w:r w:rsidRPr="00B5546F" w:rsidR="001202EC">
        <w:t>in</w:t>
      </w:r>
      <w:r w:rsidRPr="00B5546F" w:rsidR="00FA2E32">
        <w:t xml:space="preserve"> </w:t>
      </w:r>
      <w:r w:rsidRPr="00B5546F" w:rsidR="001202EC">
        <w:t>that</w:t>
      </w:r>
      <w:r w:rsidRPr="00B5546F" w:rsidR="00FA2E32">
        <w:t xml:space="preserve"> </w:t>
      </w:r>
      <w:r w:rsidRPr="00B5546F" w:rsidR="001202EC">
        <w:t>report</w:t>
      </w:r>
      <w:r w:rsidRPr="00B5546F" w:rsidR="00FA2E32">
        <w:t xml:space="preserve"> </w:t>
      </w:r>
      <w:r w:rsidRPr="00B5546F" w:rsidR="001202EC">
        <w:t>are</w:t>
      </w:r>
      <w:r w:rsidRPr="00B5546F" w:rsidR="00FA2E32">
        <w:t xml:space="preserve"> </w:t>
      </w:r>
      <w:r w:rsidRPr="00B5546F" w:rsidR="001202EC">
        <w:t>relevant</w:t>
      </w:r>
      <w:r w:rsidRPr="00B5546F" w:rsidR="00FA2E32">
        <w:t xml:space="preserve"> </w:t>
      </w:r>
      <w:r w:rsidRPr="00B5546F" w:rsidR="001202EC">
        <w:t>to</w:t>
      </w:r>
      <w:r w:rsidRPr="00B5546F" w:rsidR="00FA2E32">
        <w:t xml:space="preserve"> </w:t>
      </w:r>
      <w:r w:rsidRPr="00B5546F" w:rsidR="001202EC">
        <w:t>New</w:t>
      </w:r>
      <w:r w:rsidRPr="00B5546F" w:rsidR="00FA2E32">
        <w:t xml:space="preserve"> </w:t>
      </w:r>
      <w:r w:rsidRPr="00B5546F" w:rsidR="001202EC">
        <w:t>Decade,</w:t>
      </w:r>
      <w:r w:rsidRPr="00B5546F" w:rsidR="00FA2E32">
        <w:t xml:space="preserve"> </w:t>
      </w:r>
      <w:r w:rsidRPr="00B5546F" w:rsidR="001202EC">
        <w:t>New</w:t>
      </w:r>
      <w:r w:rsidRPr="00B5546F" w:rsidR="00FA2E32">
        <w:t xml:space="preserve"> </w:t>
      </w:r>
      <w:r w:rsidRPr="00B5546F" w:rsidR="001202EC">
        <w:t>Approach</w:t>
      </w:r>
      <w:r w:rsidRPr="00B5546F" w:rsidR="00FA2E32">
        <w:t xml:space="preserve"> </w:t>
      </w:r>
      <w:r w:rsidRPr="00B5546F" w:rsidR="001202EC">
        <w:t>and</w:t>
      </w:r>
      <w:r w:rsidRPr="00B5546F" w:rsidR="00FA2E32">
        <w:t xml:space="preserve"> </w:t>
      </w:r>
      <w:r w:rsidRPr="00B5546F" w:rsidR="001202EC">
        <w:t>to</w:t>
      </w:r>
      <w:r w:rsidRPr="00B5546F" w:rsidR="00FA2E32">
        <w:t xml:space="preserve"> </w:t>
      </w:r>
      <w:r w:rsidRPr="00B5546F" w:rsidR="001202EC">
        <w:t>its</w:t>
      </w:r>
      <w:r w:rsidRPr="00B5546F" w:rsidR="00FA2E32">
        <w:t xml:space="preserve"> </w:t>
      </w:r>
      <w:r w:rsidRPr="00B5546F" w:rsidR="001202EC">
        <w:t>implementation.</w:t>
      </w:r>
      <w:r w:rsidRPr="00B5546F" w:rsidR="00FA2E32">
        <w:t xml:space="preserve"> </w:t>
      </w:r>
      <w:r w:rsidRPr="00B5546F" w:rsidR="001202EC">
        <w:t>Do</w:t>
      </w:r>
      <w:r w:rsidRPr="00B5546F" w:rsidR="00FA2E32">
        <w:t xml:space="preserve"> </w:t>
      </w:r>
      <w:r w:rsidRPr="00B5546F" w:rsidR="001202EC">
        <w:t>the</w:t>
      </w:r>
      <w:r w:rsidRPr="00B5546F" w:rsidR="00FA2E32">
        <w:t xml:space="preserve"> </w:t>
      </w:r>
      <w:r w:rsidRPr="00B5546F" w:rsidR="001202EC">
        <w:t>Government</w:t>
      </w:r>
      <w:r w:rsidRPr="00B5546F" w:rsidR="00FA2E32">
        <w:t xml:space="preserve"> </w:t>
      </w:r>
      <w:r w:rsidRPr="00B5546F" w:rsidR="001202EC">
        <w:t>ever</w:t>
      </w:r>
      <w:r w:rsidRPr="00B5546F" w:rsidR="00FA2E32">
        <w:t xml:space="preserve"> </w:t>
      </w:r>
      <w:r w:rsidRPr="00B5546F" w:rsidR="001202EC">
        <w:t>intend</w:t>
      </w:r>
      <w:r w:rsidRPr="00B5546F" w:rsidR="00FA2E32">
        <w:t xml:space="preserve"> </w:t>
      </w:r>
      <w:r w:rsidRPr="00B5546F" w:rsidR="001202EC">
        <w:t>to</w:t>
      </w:r>
      <w:r w:rsidRPr="00B5546F" w:rsidR="00FA2E32">
        <w:t xml:space="preserve"> </w:t>
      </w:r>
      <w:r w:rsidRPr="00B5546F" w:rsidR="001202EC">
        <w:t>publish</w:t>
      </w:r>
      <w:r w:rsidRPr="00B5546F" w:rsidR="00FA2E32">
        <w:t xml:space="preserve"> </w:t>
      </w:r>
      <w:r w:rsidRPr="00B5546F" w:rsidR="001202EC">
        <w:t>that</w:t>
      </w:r>
      <w:r w:rsidRPr="00B5546F" w:rsidR="00FA2E32">
        <w:t xml:space="preserve"> </w:t>
      </w:r>
      <w:r w:rsidRPr="00B5546F" w:rsidR="001202EC">
        <w:t>report</w:t>
      </w:r>
      <w:r w:rsidRPr="00B5546F" w:rsidR="00FA2E32">
        <w:t xml:space="preserve"> </w:t>
      </w:r>
      <w:r w:rsidRPr="00B5546F" w:rsidR="001202EC">
        <w:t>or</w:t>
      </w:r>
      <w:r w:rsidRPr="00B5546F" w:rsidR="00FA2E32">
        <w:t xml:space="preserve"> </w:t>
      </w:r>
      <w:r w:rsidRPr="00B5546F" w:rsidR="001202EC">
        <w:t>share</w:t>
      </w:r>
      <w:r w:rsidRPr="00B5546F" w:rsidR="00FA2E32">
        <w:t xml:space="preserve"> </w:t>
      </w:r>
      <w:r w:rsidRPr="00B5546F" w:rsidR="001202EC">
        <w:t>its</w:t>
      </w:r>
      <w:r w:rsidRPr="00B5546F" w:rsidR="00FA2E32">
        <w:t xml:space="preserve"> </w:t>
      </w:r>
      <w:r w:rsidRPr="00B5546F" w:rsidR="001202EC">
        <w:t>findings</w:t>
      </w:r>
      <w:r w:rsidRPr="00B5546F" w:rsidR="00FA2E32">
        <w:t xml:space="preserve"> </w:t>
      </w:r>
      <w:r w:rsidRPr="00B5546F" w:rsidR="001202EC">
        <w:t>with</w:t>
      </w:r>
      <w:r w:rsidRPr="00B5546F" w:rsidR="00FA2E32">
        <w:t xml:space="preserve"> </w:t>
      </w:r>
      <w:r w:rsidRPr="00B5546F" w:rsidR="001202EC">
        <w:t>us?</w:t>
      </w:r>
    </w:p>
    <w:p w:rsidR="0003666D" w:rsidRPr="00B5546F" w:rsidP="0003666D">
      <w:pPr>
        <w:pStyle w:val="Answer"/>
      </w:pPr>
      <w:sdt>
        <w:sdtPr>
          <w:alias w:val="Witness"/>
          <w:id w:val="2061521279"/>
          <w:placeholder>
            <w:docPart w:val="DefaultPlaceholder_1082065158"/>
          </w:placeholder>
          <w:richText/>
        </w:sdtPr>
        <w:sdtContent>
          <w:r w:rsidR="00AE0EA3">
            <w:rPr>
              <w:b/>
              <w:i/>
              <w:iCs/>
            </w:rPr>
            <w:t>Mr Walker:</w:t>
          </w:r>
          <w:r w:rsidRPr="00B5546F" w:rsidR="00FA2E32">
            <w:rPr>
              <w:b/>
            </w:rPr>
            <w:t xml:space="preserve"> </w:t>
          </w:r>
        </w:sdtContent>
      </w:sdt>
      <w:r w:rsidRPr="00B5546F">
        <w:t>I</w:t>
      </w:r>
      <w:r w:rsidRPr="00B5546F" w:rsidR="00FA2E32">
        <w:t xml:space="preserve"> </w:t>
      </w:r>
      <w:r w:rsidRPr="00B5546F">
        <w:t>am</w:t>
      </w:r>
      <w:r w:rsidRPr="00B5546F" w:rsidR="00FA2E32">
        <w:t xml:space="preserve"> </w:t>
      </w:r>
      <w:r w:rsidRPr="00B5546F">
        <w:t>happy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take</w:t>
      </w:r>
      <w:r w:rsidRPr="00B5546F" w:rsidR="00FA2E32">
        <w:t xml:space="preserve"> </w:t>
      </w:r>
      <w:r w:rsidRPr="00B5546F" w:rsidR="001202EC">
        <w:t>that</w:t>
      </w:r>
      <w:r w:rsidRPr="00B5546F" w:rsidR="00FA2E32">
        <w:t xml:space="preserve"> </w:t>
      </w:r>
      <w:r w:rsidRPr="00B5546F">
        <w:t>away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look</w:t>
      </w:r>
      <w:r w:rsidRPr="00B5546F" w:rsidR="00FA2E32">
        <w:t xml:space="preserve"> </w:t>
      </w:r>
      <w:r w:rsidRPr="00B5546F">
        <w:t>at</w:t>
      </w:r>
      <w:r w:rsidRPr="00B5546F" w:rsidR="00FA2E32">
        <w:t xml:space="preserve"> </w:t>
      </w:r>
      <w:r w:rsidRPr="00B5546F" w:rsidR="001202EC">
        <w:t>it</w:t>
      </w:r>
      <w:r w:rsidRPr="00B5546F" w:rsidR="00FA2E32">
        <w:t xml:space="preserve"> </w:t>
      </w:r>
      <w:r w:rsidRPr="00B5546F" w:rsidR="001202EC">
        <w:t>because</w:t>
      </w:r>
      <w:r w:rsidRPr="00B5546F" w:rsidR="00FA2E32">
        <w:t xml:space="preserve"> </w:t>
      </w:r>
      <w:r w:rsidRPr="00B5546F" w:rsidR="001202EC">
        <w:t>I</w:t>
      </w:r>
      <w:r w:rsidRPr="00B5546F" w:rsidR="00FA2E32">
        <w:t xml:space="preserve"> </w:t>
      </w:r>
      <w:r w:rsidRPr="00B5546F" w:rsidR="001202EC">
        <w:t>remember</w:t>
      </w:r>
      <w:r w:rsidRPr="00B5546F" w:rsidR="00FA2E32">
        <w:t xml:space="preserve"> </w:t>
      </w:r>
      <w:r w:rsidRPr="00B5546F" w:rsidR="001202EC">
        <w:t>talking</w:t>
      </w:r>
      <w:r w:rsidRPr="00B5546F" w:rsidR="00FA2E32">
        <w:t xml:space="preserve"> </w:t>
      </w:r>
      <w:r w:rsidRPr="00B5546F" w:rsidR="001202EC">
        <w:t>to</w:t>
      </w:r>
      <w:r w:rsidRPr="00B5546F" w:rsidR="00FA2E32">
        <w:t xml:space="preserve"> </w:t>
      </w:r>
      <w:r w:rsidRPr="00B5546F" w:rsidR="001202EC">
        <w:t>Lord</w:t>
      </w:r>
      <w:r w:rsidRPr="00B5546F" w:rsidR="00FA2E32">
        <w:t xml:space="preserve"> </w:t>
      </w:r>
      <w:r w:rsidRPr="00B5546F" w:rsidR="001202EC">
        <w:t>Dunlop</w:t>
      </w:r>
      <w:r w:rsidRPr="00B5546F" w:rsidR="00FA2E32">
        <w:t xml:space="preserve"> </w:t>
      </w:r>
      <w:r w:rsidRPr="00B5546F" w:rsidR="001202EC">
        <w:t>as</w:t>
      </w:r>
      <w:r w:rsidRPr="00B5546F" w:rsidR="00FA2E32">
        <w:t xml:space="preserve"> </w:t>
      </w:r>
      <w:r w:rsidRPr="00B5546F" w:rsidR="001202EC">
        <w:t>part</w:t>
      </w:r>
      <w:r w:rsidRPr="00B5546F" w:rsidR="00FA2E32">
        <w:t xml:space="preserve"> </w:t>
      </w:r>
      <w:r w:rsidRPr="00B5546F" w:rsidR="001202EC">
        <w:t>of</w:t>
      </w:r>
      <w:r w:rsidRPr="00B5546F" w:rsidR="00FA2E32">
        <w:t xml:space="preserve"> </w:t>
      </w:r>
      <w:r w:rsidRPr="00B5546F" w:rsidR="001202EC">
        <w:t>his</w:t>
      </w:r>
      <w:r w:rsidRPr="00B5546F" w:rsidR="00FA2E32">
        <w:t xml:space="preserve"> </w:t>
      </w:r>
      <w:r w:rsidRPr="00B5546F" w:rsidR="001202EC">
        <w:t>report.</w:t>
      </w:r>
      <w:r w:rsidRPr="00B5546F" w:rsidR="00FA2E32">
        <w:t xml:space="preserve"> </w:t>
      </w:r>
      <w:r w:rsidRPr="00B5546F" w:rsidR="001202EC">
        <w:t>At</w:t>
      </w:r>
      <w:r w:rsidRPr="00B5546F" w:rsidR="00FA2E32">
        <w:t xml:space="preserve"> </w:t>
      </w:r>
      <w:r w:rsidRPr="00B5546F" w:rsidR="001202EC">
        <w:t>the</w:t>
      </w:r>
      <w:r w:rsidRPr="00B5546F" w:rsidR="00FA2E32">
        <w:t xml:space="preserve"> </w:t>
      </w:r>
      <w:r w:rsidRPr="00B5546F" w:rsidR="001202EC">
        <w:t>time</w:t>
      </w:r>
      <w:r w:rsidRPr="00B5546F" w:rsidR="00FA2E32">
        <w:t xml:space="preserve"> </w:t>
      </w:r>
      <w:r w:rsidRPr="00B5546F" w:rsidR="001202EC">
        <w:t>I</w:t>
      </w:r>
      <w:r w:rsidRPr="00B5546F" w:rsidR="00FA2E32">
        <w:t xml:space="preserve"> </w:t>
      </w:r>
      <w:r w:rsidRPr="00B5546F" w:rsidR="001202EC">
        <w:t>was</w:t>
      </w:r>
      <w:r w:rsidRPr="00B5546F" w:rsidR="00FA2E32">
        <w:t xml:space="preserve"> </w:t>
      </w:r>
      <w:r w:rsidRPr="00B5546F" w:rsidR="001202EC">
        <w:t>sitting</w:t>
      </w:r>
      <w:r w:rsidRPr="00B5546F" w:rsidR="00FA2E32">
        <w:t xml:space="preserve"> </w:t>
      </w:r>
      <w:r w:rsidRPr="00B5546F" w:rsidR="001202EC">
        <w:t>in</w:t>
      </w:r>
      <w:r w:rsidRPr="00B5546F" w:rsidR="00FA2E32">
        <w:t xml:space="preserve"> </w:t>
      </w:r>
      <w:r w:rsidRPr="00B5546F" w:rsidR="001202EC">
        <w:t>both</w:t>
      </w:r>
      <w:r w:rsidRPr="00B5546F" w:rsidR="00FA2E32">
        <w:t xml:space="preserve"> </w:t>
      </w:r>
      <w:r w:rsidRPr="00B5546F" w:rsidR="001202EC">
        <w:t>the</w:t>
      </w:r>
      <w:r w:rsidRPr="00B5546F" w:rsidR="00FA2E32">
        <w:t xml:space="preserve"> </w:t>
      </w:r>
      <w:r w:rsidRPr="00B5546F" w:rsidR="001202EC">
        <w:t>Northern</w:t>
      </w:r>
      <w:r w:rsidRPr="00B5546F" w:rsidR="00FA2E32">
        <w:t xml:space="preserve"> </w:t>
      </w:r>
      <w:r w:rsidRPr="00B5546F" w:rsidR="009B2796">
        <w:t>Ireland</w:t>
      </w:r>
      <w:r w:rsidRPr="00B5546F" w:rsidR="00FA2E32">
        <w:t xml:space="preserve"> </w:t>
      </w:r>
      <w:r w:rsidRPr="00B5546F" w:rsidR="001202EC">
        <w:t>Office</w:t>
      </w:r>
      <w:r w:rsidRPr="00B5546F" w:rsidR="00FA2E32">
        <w:t xml:space="preserve"> </w:t>
      </w:r>
      <w:r w:rsidRPr="00B5546F" w:rsidR="001202EC">
        <w:t>and</w:t>
      </w:r>
      <w:r w:rsidRPr="00B5546F" w:rsidR="00FA2E32">
        <w:t xml:space="preserve"> </w:t>
      </w:r>
      <w:r w:rsidRPr="00B5546F" w:rsidR="001202EC">
        <w:t>the</w:t>
      </w:r>
      <w:r w:rsidRPr="00B5546F" w:rsidR="00FA2E32">
        <w:t xml:space="preserve"> </w:t>
      </w:r>
      <w:r w:rsidRPr="00B5546F" w:rsidR="001202EC">
        <w:t>Scotland</w:t>
      </w:r>
      <w:r w:rsidRPr="00B5546F" w:rsidR="00FA2E32">
        <w:t xml:space="preserve"> </w:t>
      </w:r>
      <w:r w:rsidRPr="00B5546F" w:rsidR="001202EC">
        <w:t>Office</w:t>
      </w:r>
      <w:r w:rsidRPr="00B5546F" w:rsidR="00EF6182">
        <w:t>.</w:t>
      </w:r>
      <w:r w:rsidRPr="00B5546F" w:rsidR="00FA2E32">
        <w:t xml:space="preserve"> </w:t>
      </w:r>
      <w:r w:rsidRPr="00B5546F" w:rsidR="001202EC">
        <w:t>I</w:t>
      </w:r>
      <w:r w:rsidRPr="00B5546F" w:rsidR="00FA2E32">
        <w:t xml:space="preserve"> </w:t>
      </w:r>
      <w:r w:rsidRPr="00B5546F" w:rsidR="001202EC">
        <w:t>helped</w:t>
      </w:r>
      <w:r w:rsidRPr="00B5546F" w:rsidR="00FA2E32">
        <w:t xml:space="preserve"> </w:t>
      </w:r>
      <w:r w:rsidRPr="00B5546F" w:rsidR="001202EC">
        <w:t>to</w:t>
      </w:r>
      <w:r w:rsidRPr="00B5546F" w:rsidR="00FA2E32">
        <w:t xml:space="preserve"> </w:t>
      </w:r>
      <w:r w:rsidRPr="00B5546F" w:rsidR="001202EC">
        <w:t>provide</w:t>
      </w:r>
      <w:r w:rsidRPr="00B5546F" w:rsidR="00FA2E32">
        <w:t xml:space="preserve"> </w:t>
      </w:r>
      <w:r w:rsidRPr="00B5546F" w:rsidR="001202EC">
        <w:t>evidence</w:t>
      </w:r>
      <w:r w:rsidRPr="00B5546F" w:rsidR="00FA2E32">
        <w:t xml:space="preserve"> </w:t>
      </w:r>
      <w:r w:rsidRPr="00B5546F" w:rsidR="001202EC">
        <w:t>and</w:t>
      </w:r>
      <w:r w:rsidRPr="00B5546F" w:rsidR="00FA2E32">
        <w:t xml:space="preserve"> </w:t>
      </w:r>
      <w:r w:rsidRPr="00B5546F" w:rsidR="001202EC">
        <w:t>support</w:t>
      </w:r>
      <w:r w:rsidRPr="00B5546F" w:rsidR="00FA2E32">
        <w:t xml:space="preserve"> </w:t>
      </w:r>
      <w:r w:rsidRPr="00B5546F" w:rsidR="001202EC">
        <w:t>to</w:t>
      </w:r>
      <w:r w:rsidRPr="00B5546F" w:rsidR="00FA2E32">
        <w:t xml:space="preserve"> </w:t>
      </w:r>
      <w:r w:rsidRPr="00B5546F" w:rsidR="001202EC">
        <w:t>him</w:t>
      </w:r>
      <w:r w:rsidRPr="00B5546F" w:rsidR="00FA2E32">
        <w:t xml:space="preserve"> </w:t>
      </w:r>
      <w:r w:rsidRPr="00B5546F" w:rsidR="001202EC">
        <w:t>on</w:t>
      </w:r>
      <w:r w:rsidRPr="00B5546F" w:rsidR="00FA2E32">
        <w:t xml:space="preserve"> </w:t>
      </w:r>
      <w:r w:rsidRPr="00B5546F" w:rsidR="001202EC">
        <w:t>that.</w:t>
      </w:r>
      <w:r w:rsidRPr="00B5546F" w:rsidR="00FA2E32">
        <w:t xml:space="preserve"> </w:t>
      </w:r>
      <w:r w:rsidRPr="00B5546F" w:rsidR="001202EC">
        <w:t>That</w:t>
      </w:r>
      <w:r w:rsidRPr="00B5546F" w:rsidR="00FA2E32">
        <w:t xml:space="preserve"> </w:t>
      </w:r>
      <w:r w:rsidRPr="00B5546F" w:rsidR="001202EC">
        <w:t>review</w:t>
      </w:r>
      <w:r w:rsidRPr="00B5546F" w:rsidR="00FA2E32">
        <w:t xml:space="preserve"> </w:t>
      </w:r>
      <w:r w:rsidRPr="00B5546F" w:rsidR="001202EC">
        <w:t>was</w:t>
      </w:r>
      <w:r w:rsidRPr="00B5546F" w:rsidR="00FA2E32">
        <w:t xml:space="preserve"> </w:t>
      </w:r>
      <w:r w:rsidRPr="00B5546F" w:rsidR="001202EC">
        <w:t>commissioned</w:t>
      </w:r>
      <w:r w:rsidRPr="00B5546F" w:rsidR="00FA2E32">
        <w:t xml:space="preserve"> </w:t>
      </w:r>
      <w:r w:rsidRPr="00B5546F" w:rsidR="001202EC">
        <w:t>by</w:t>
      </w:r>
      <w:r w:rsidRPr="00B5546F" w:rsidR="00FA2E32">
        <w:t xml:space="preserve"> </w:t>
      </w:r>
      <w:r w:rsidRPr="00B5546F" w:rsidR="00EF6182">
        <w:t xml:space="preserve">and to </w:t>
      </w:r>
      <w:r w:rsidRPr="00B5546F" w:rsidR="001202EC">
        <w:t>the</w:t>
      </w:r>
      <w:r w:rsidRPr="00B5546F" w:rsidR="00FA2E32">
        <w:t xml:space="preserve"> </w:t>
      </w:r>
      <w:r w:rsidRPr="00B5546F" w:rsidR="001202EC">
        <w:t>Cabinet</w:t>
      </w:r>
      <w:r w:rsidRPr="00B5546F" w:rsidR="00FA2E32">
        <w:t xml:space="preserve"> </w:t>
      </w:r>
      <w:r w:rsidRPr="00B5546F" w:rsidR="001202EC">
        <w:t>Office</w:t>
      </w:r>
      <w:r w:rsidRPr="00B5546F" w:rsidR="00EF6182">
        <w:t>,</w:t>
      </w:r>
      <w:r w:rsidRPr="00B5546F" w:rsidR="00FA2E32">
        <w:t xml:space="preserve"> </w:t>
      </w:r>
      <w:r w:rsidRPr="00B5546F" w:rsidR="00F943C7">
        <w:t>so</w:t>
      </w:r>
      <w:r w:rsidRPr="00B5546F" w:rsidR="00FA2E32">
        <w:t xml:space="preserve"> </w:t>
      </w:r>
      <w:r w:rsidRPr="00B5546F" w:rsidR="00EF6182">
        <w:t xml:space="preserve">it </w:t>
      </w:r>
      <w:r w:rsidRPr="00B5546F" w:rsidR="00F943C7">
        <w:t>would</w:t>
      </w:r>
      <w:r w:rsidRPr="00B5546F" w:rsidR="00FA2E32">
        <w:t xml:space="preserve"> </w:t>
      </w:r>
      <w:r w:rsidRPr="00B5546F" w:rsidR="00F943C7">
        <w:t>have</w:t>
      </w:r>
      <w:r w:rsidRPr="00B5546F" w:rsidR="00FA2E32">
        <w:t xml:space="preserve"> </w:t>
      </w:r>
      <w:r w:rsidRPr="00B5546F" w:rsidR="00F943C7">
        <w:t>responsibility</w:t>
      </w:r>
      <w:r w:rsidRPr="00B5546F" w:rsidR="00FA2E32">
        <w:t xml:space="preserve"> </w:t>
      </w:r>
      <w:r w:rsidRPr="00B5546F" w:rsidR="00F943C7">
        <w:t>for</w:t>
      </w:r>
      <w:r w:rsidRPr="00B5546F" w:rsidR="00FA2E32">
        <w:t xml:space="preserve"> </w:t>
      </w:r>
      <w:r w:rsidRPr="00B5546F" w:rsidR="00F943C7">
        <w:t>any</w:t>
      </w:r>
      <w:r w:rsidRPr="00B5546F" w:rsidR="00FA2E32">
        <w:t xml:space="preserve"> </w:t>
      </w:r>
      <w:r w:rsidRPr="00B5546F" w:rsidR="00F943C7">
        <w:t>details</w:t>
      </w:r>
      <w:r w:rsidRPr="00B5546F" w:rsidR="00FA2E32">
        <w:t xml:space="preserve"> </w:t>
      </w:r>
      <w:r w:rsidRPr="00B5546F" w:rsidR="00F943C7">
        <w:t>around</w:t>
      </w:r>
      <w:r w:rsidRPr="00B5546F" w:rsidR="00FA2E32">
        <w:t xml:space="preserve"> </w:t>
      </w:r>
      <w:r w:rsidRPr="00B5546F" w:rsidR="00F943C7">
        <w:t>the</w:t>
      </w:r>
      <w:r w:rsidRPr="00B5546F" w:rsidR="00FA2E32">
        <w:t xml:space="preserve"> </w:t>
      </w:r>
      <w:r w:rsidRPr="00B5546F" w:rsidR="00F943C7">
        <w:t>publication.</w:t>
      </w:r>
      <w:r w:rsidRPr="00B5546F" w:rsidR="00FA2E32">
        <w:t xml:space="preserve"> </w:t>
      </w:r>
      <w:r w:rsidRPr="00B5546F" w:rsidR="00F943C7">
        <w:t>I</w:t>
      </w:r>
      <w:r w:rsidRPr="00B5546F" w:rsidR="00FA2E32">
        <w:t xml:space="preserve"> </w:t>
      </w:r>
      <w:r w:rsidRPr="00B5546F" w:rsidR="00F943C7">
        <w:t>am</w:t>
      </w:r>
      <w:r w:rsidRPr="00B5546F" w:rsidR="00FA2E32">
        <w:t xml:space="preserve"> </w:t>
      </w:r>
      <w:r w:rsidRPr="00B5546F" w:rsidR="00F943C7">
        <w:t>very</w:t>
      </w:r>
      <w:r w:rsidRPr="00B5546F" w:rsidR="00FA2E32">
        <w:t xml:space="preserve"> </w:t>
      </w:r>
      <w:r w:rsidRPr="00B5546F" w:rsidR="00F943C7">
        <w:t>happy</w:t>
      </w:r>
      <w:r w:rsidRPr="00B5546F" w:rsidR="00FA2E32">
        <w:t xml:space="preserve"> </w:t>
      </w:r>
      <w:r w:rsidRPr="00B5546F" w:rsidR="00F943C7">
        <w:t>to</w:t>
      </w:r>
      <w:r w:rsidRPr="00B5546F" w:rsidR="00FA2E32">
        <w:t xml:space="preserve"> </w:t>
      </w:r>
      <w:r w:rsidRPr="00B5546F" w:rsidR="00F943C7">
        <w:t>go</w:t>
      </w:r>
      <w:r w:rsidRPr="00B5546F" w:rsidR="00FA2E32">
        <w:t xml:space="preserve"> </w:t>
      </w:r>
      <w:r w:rsidRPr="00B5546F" w:rsidR="00F943C7">
        <w:t>away</w:t>
      </w:r>
      <w:r w:rsidRPr="00B5546F" w:rsidR="00FA2E32">
        <w:t xml:space="preserve"> </w:t>
      </w:r>
      <w:r w:rsidRPr="00B5546F" w:rsidR="00F943C7">
        <w:t>and</w:t>
      </w:r>
      <w:r w:rsidRPr="00B5546F" w:rsidR="00FA2E32">
        <w:t xml:space="preserve"> </w:t>
      </w:r>
      <w:r w:rsidRPr="00B5546F" w:rsidR="00F943C7">
        <w:t>ask</w:t>
      </w:r>
      <w:r w:rsidRPr="00B5546F" w:rsidR="00FA2E32">
        <w:t xml:space="preserve"> </w:t>
      </w:r>
      <w:r w:rsidRPr="00B5546F" w:rsidR="00F943C7">
        <w:t>those</w:t>
      </w:r>
      <w:r w:rsidRPr="00B5546F" w:rsidR="00FA2E32">
        <w:t xml:space="preserve"> </w:t>
      </w:r>
      <w:r w:rsidRPr="00B5546F" w:rsidR="00F943C7">
        <w:t>questions</w:t>
      </w:r>
      <w:r w:rsidRPr="00B5546F" w:rsidR="00FA2E32">
        <w:t xml:space="preserve"> </w:t>
      </w:r>
      <w:r w:rsidRPr="00B5546F" w:rsidR="00F943C7">
        <w:t>and</w:t>
      </w:r>
      <w:r w:rsidRPr="00B5546F" w:rsidR="00FA2E32">
        <w:t xml:space="preserve"> </w:t>
      </w:r>
      <w:r w:rsidRPr="00B5546F" w:rsidR="00F943C7">
        <w:t>to</w:t>
      </w:r>
      <w:r w:rsidRPr="00B5546F" w:rsidR="00FA2E32">
        <w:t xml:space="preserve"> </w:t>
      </w:r>
      <w:r w:rsidRPr="00B5546F" w:rsidR="00F943C7">
        <w:t>come</w:t>
      </w:r>
      <w:r w:rsidRPr="00B5546F" w:rsidR="00FA2E32">
        <w:t xml:space="preserve"> </w:t>
      </w:r>
      <w:r w:rsidRPr="00B5546F" w:rsidR="00F943C7">
        <w:t>back</w:t>
      </w:r>
      <w:r w:rsidRPr="00B5546F" w:rsidR="00FA2E32">
        <w:t xml:space="preserve"> </w:t>
      </w:r>
      <w:r w:rsidRPr="00B5546F" w:rsidR="00F943C7">
        <w:t>to</w:t>
      </w:r>
      <w:r w:rsidRPr="00B5546F" w:rsidR="00FA2E32">
        <w:t xml:space="preserve"> </w:t>
      </w:r>
      <w:r w:rsidRPr="00B5546F" w:rsidR="00F943C7">
        <w:t>you</w:t>
      </w:r>
      <w:r w:rsidRPr="00B5546F" w:rsidR="00FA2E32">
        <w:t xml:space="preserve"> </w:t>
      </w:r>
      <w:r w:rsidRPr="00B5546F" w:rsidR="00F943C7">
        <w:t>with</w:t>
      </w:r>
      <w:r w:rsidRPr="00B5546F" w:rsidR="00FA2E32">
        <w:t xml:space="preserve"> </w:t>
      </w:r>
      <w:r w:rsidRPr="00B5546F" w:rsidR="00F943C7">
        <w:t>a</w:t>
      </w:r>
      <w:r w:rsidRPr="00B5546F" w:rsidR="00FA2E32">
        <w:t xml:space="preserve"> </w:t>
      </w:r>
      <w:r w:rsidRPr="00B5546F" w:rsidR="00F943C7">
        <w:t>response</w:t>
      </w:r>
      <w:r w:rsidRPr="00B5546F" w:rsidR="00FA2E32">
        <w:t xml:space="preserve"> </w:t>
      </w:r>
      <w:r w:rsidRPr="00B5546F" w:rsidR="00F943C7">
        <w:t>on</w:t>
      </w:r>
      <w:r w:rsidRPr="00B5546F" w:rsidR="00FA2E32">
        <w:t xml:space="preserve"> </w:t>
      </w:r>
      <w:r w:rsidRPr="00B5546F" w:rsidR="00F943C7">
        <w:t>that.</w:t>
      </w:r>
    </w:p>
    <w:p w:rsidR="0003666D" w:rsidRPr="00B5546F" w:rsidP="00F943C7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129' dodsId='33629'&gt;"/>
          <w:id w:val="1233125724"/>
          <w:placeholder>
            <w:docPart w:val="DefaultPlaceholder_1082065158"/>
          </w:placeholder>
          <w:richText/>
        </w:sdtPr>
        <w:sdtContent>
          <w:r w:rsidRPr="00B5546F">
            <w:rPr>
              <w:b/>
            </w:rPr>
            <w:t>Ian</w:t>
          </w:r>
          <w:r w:rsidRPr="00B5546F" w:rsidR="00FA2E32">
            <w:rPr>
              <w:b/>
            </w:rPr>
            <w:t xml:space="preserve"> </w:t>
          </w:r>
          <w:r w:rsidRPr="00B5546F">
            <w:rPr>
              <w:b/>
            </w:rPr>
            <w:t>Paisley:</w:t>
          </w:r>
        </w:sdtContent>
      </w:sdt>
      <w:r w:rsidRPr="00B5546F" w:rsidR="00FA2E32">
        <w:t xml:space="preserve"> </w:t>
      </w:r>
      <w:r w:rsidRPr="00B5546F" w:rsidR="00F943C7">
        <w:t>That</w:t>
      </w:r>
      <w:r w:rsidRPr="00B5546F" w:rsidR="00FA2E32">
        <w:t xml:space="preserve"> </w:t>
      </w:r>
      <w:r w:rsidRPr="00B5546F" w:rsidR="00F943C7">
        <w:t>would</w:t>
      </w:r>
      <w:r w:rsidRPr="00B5546F" w:rsidR="00FA2E32">
        <w:t xml:space="preserve"> </w:t>
      </w:r>
      <w:r w:rsidRPr="00B5546F" w:rsidR="00F943C7">
        <w:t>be</w:t>
      </w:r>
      <w:r w:rsidRPr="00B5546F" w:rsidR="00FA2E32">
        <w:t xml:space="preserve"> </w:t>
      </w:r>
      <w:r w:rsidRPr="00B5546F" w:rsidR="00F943C7">
        <w:t>very</w:t>
      </w:r>
      <w:r w:rsidRPr="00B5546F" w:rsidR="00FA2E32">
        <w:t xml:space="preserve"> </w:t>
      </w:r>
      <w:r w:rsidRPr="00B5546F" w:rsidR="00F943C7">
        <w:t>helpful</w:t>
      </w:r>
      <w:r w:rsidRPr="00B5546F" w:rsidR="00FA2E32">
        <w:t xml:space="preserve"> </w:t>
      </w:r>
      <w:r w:rsidRPr="00B5546F" w:rsidR="00F943C7">
        <w:t>and</w:t>
      </w:r>
      <w:r w:rsidRPr="00B5546F" w:rsidR="00FA2E32">
        <w:t xml:space="preserve"> </w:t>
      </w:r>
      <w:r w:rsidRPr="00B5546F" w:rsidR="00F943C7">
        <w:t>very</w:t>
      </w:r>
      <w:r w:rsidRPr="00B5546F" w:rsidR="00FA2E32">
        <w:t xml:space="preserve"> </w:t>
      </w:r>
      <w:r w:rsidRPr="00B5546F" w:rsidR="00F943C7">
        <w:t>useful.</w:t>
      </w:r>
      <w:r w:rsidRPr="00B5546F" w:rsidR="00FA2E32">
        <w:t xml:space="preserve"> </w:t>
      </w:r>
      <w:r w:rsidRPr="00B5546F" w:rsidR="00F943C7">
        <w:t>I</w:t>
      </w:r>
      <w:r w:rsidRPr="00B5546F" w:rsidR="00FA2E32">
        <w:t xml:space="preserve"> </w:t>
      </w:r>
      <w:r w:rsidRPr="00B5546F" w:rsidR="00F943C7">
        <w:t>am</w:t>
      </w:r>
      <w:r w:rsidRPr="00B5546F" w:rsidR="00FA2E32">
        <w:t xml:space="preserve"> </w:t>
      </w:r>
      <w:r w:rsidRPr="00B5546F" w:rsidR="00F943C7">
        <w:t>sure</w:t>
      </w:r>
      <w:r w:rsidRPr="00B5546F" w:rsidR="00FA2E32">
        <w:t xml:space="preserve"> </w:t>
      </w:r>
      <w:r w:rsidRPr="00B5546F" w:rsidR="00F943C7">
        <w:t>there</w:t>
      </w:r>
      <w:r w:rsidRPr="00B5546F" w:rsidR="00FA2E32">
        <w:t xml:space="preserve"> </w:t>
      </w:r>
      <w:r w:rsidRPr="00B5546F" w:rsidR="00F943C7">
        <w:t>are</w:t>
      </w:r>
      <w:r w:rsidRPr="00B5546F" w:rsidR="00FA2E32">
        <w:t xml:space="preserve"> </w:t>
      </w:r>
      <w:r w:rsidRPr="00B5546F" w:rsidR="00F943C7">
        <w:t>implications,</w:t>
      </w:r>
      <w:r w:rsidRPr="00B5546F" w:rsidR="00FA2E32">
        <w:t xml:space="preserve"> </w:t>
      </w:r>
      <w:r w:rsidRPr="00B5546F" w:rsidR="00F943C7">
        <w:t>potentially,</w:t>
      </w:r>
      <w:r w:rsidRPr="00B5546F" w:rsidR="00FA2E32">
        <w:t xml:space="preserve"> </w:t>
      </w:r>
      <w:r w:rsidRPr="00B5546F" w:rsidR="00F943C7">
        <w:t>for</w:t>
      </w:r>
      <w:r w:rsidRPr="00B5546F" w:rsidR="00FA2E32">
        <w:t xml:space="preserve"> </w:t>
      </w:r>
      <w:r w:rsidRPr="00B5546F" w:rsidR="00F943C7">
        <w:t>the</w:t>
      </w:r>
      <w:r w:rsidRPr="00B5546F" w:rsidR="00FA2E32">
        <w:t xml:space="preserve"> </w:t>
      </w:r>
      <w:r w:rsidRPr="00B5546F" w:rsidR="00F943C7">
        <w:t>agreement</w:t>
      </w:r>
      <w:r w:rsidRPr="00B5546F" w:rsidR="00FA2E32">
        <w:t xml:space="preserve"> </w:t>
      </w:r>
      <w:r w:rsidRPr="00B5546F" w:rsidR="00F943C7">
        <w:t>and</w:t>
      </w:r>
      <w:r w:rsidRPr="00B5546F" w:rsidR="00FA2E32">
        <w:t xml:space="preserve"> </w:t>
      </w:r>
      <w:r w:rsidRPr="00B5546F" w:rsidR="00F943C7">
        <w:t>the</w:t>
      </w:r>
      <w:r w:rsidRPr="00B5546F" w:rsidR="00FA2E32">
        <w:t xml:space="preserve"> </w:t>
      </w:r>
      <w:r w:rsidRPr="00B5546F" w:rsidR="00F943C7">
        <w:t>future</w:t>
      </w:r>
      <w:r w:rsidRPr="00B5546F" w:rsidR="00FA2E32">
        <w:t xml:space="preserve"> </w:t>
      </w:r>
      <w:r w:rsidRPr="00B5546F" w:rsidR="00F943C7">
        <w:t>relationships.</w:t>
      </w:r>
    </w:p>
    <w:p w:rsidR="0003666D" w:rsidRPr="00B5546F" w:rsidP="00F943C7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494' dodsId='72275'&gt;"/>
          <w:id w:val="239447822"/>
          <w:placeholder>
            <w:docPart w:val="DefaultPlaceholder_1082065158"/>
          </w:placeholder>
          <w:richText/>
        </w:sdtPr>
        <w:sdtContent>
          <w:r w:rsidRPr="00B5546F">
            <w:rPr>
              <w:b/>
            </w:rPr>
            <w:t>Chair:</w:t>
          </w:r>
        </w:sdtContent>
      </w:sdt>
      <w:r w:rsidRPr="00B5546F" w:rsidR="00FA2E32">
        <w:t xml:space="preserve"> </w:t>
      </w:r>
      <w:r w:rsidRPr="00B5546F">
        <w:t>Mr</w:t>
      </w:r>
      <w:r w:rsidRPr="00B5546F" w:rsidR="00FA2E32">
        <w:t xml:space="preserve"> </w:t>
      </w:r>
      <w:r w:rsidRPr="00B5546F">
        <w:t>Paisley</w:t>
      </w:r>
      <w:r w:rsidRPr="00B5546F" w:rsidR="00F943C7">
        <w:t>,</w:t>
      </w:r>
      <w:r w:rsidRPr="00B5546F" w:rsidR="00FA2E32">
        <w:t xml:space="preserve"> </w:t>
      </w:r>
      <w:r w:rsidRPr="00B5546F" w:rsidR="00F943C7">
        <w:t>I</w:t>
      </w:r>
      <w:r w:rsidRPr="00B5546F" w:rsidR="00FA2E32">
        <w:t xml:space="preserve"> </w:t>
      </w:r>
      <w:r w:rsidRPr="00B5546F" w:rsidR="00F943C7">
        <w:t>think</w:t>
      </w:r>
      <w:r w:rsidRPr="00B5546F" w:rsidR="00FA2E32">
        <w:t xml:space="preserve"> </w:t>
      </w:r>
      <w:r w:rsidRPr="00B5546F" w:rsidR="00F943C7">
        <w:t>I</w:t>
      </w:r>
      <w:r w:rsidRPr="00B5546F" w:rsidR="00FA2E32">
        <w:t xml:space="preserve"> </w:t>
      </w:r>
      <w:r w:rsidRPr="00B5546F" w:rsidR="00F943C7">
        <w:t>heard</w:t>
      </w:r>
      <w:r w:rsidRPr="00B5546F" w:rsidR="00FA2E32">
        <w:t xml:space="preserve"> </w:t>
      </w:r>
      <w:r w:rsidRPr="00B5546F" w:rsidR="00F943C7">
        <w:t>you</w:t>
      </w:r>
      <w:r w:rsidRPr="00B5546F" w:rsidR="00FA2E32">
        <w:t xml:space="preserve"> </w:t>
      </w:r>
      <w:r w:rsidRPr="00B5546F" w:rsidR="00F943C7">
        <w:t>say</w:t>
      </w:r>
      <w:r w:rsidRPr="00B5546F" w:rsidR="00FA2E32">
        <w:t xml:space="preserve"> </w:t>
      </w:r>
      <w:r w:rsidRPr="00B5546F" w:rsidR="00F943C7">
        <w:t>that</w:t>
      </w:r>
      <w:r w:rsidRPr="00B5546F" w:rsidR="00FA2E32">
        <w:t xml:space="preserve"> </w:t>
      </w:r>
      <w:r w:rsidRPr="00B5546F" w:rsidR="00F943C7">
        <w:t>that</w:t>
      </w:r>
      <w:r w:rsidRPr="00B5546F" w:rsidR="00FA2E32">
        <w:t xml:space="preserve"> </w:t>
      </w:r>
      <w:r w:rsidRPr="00B5546F" w:rsidR="00F943C7">
        <w:t>Dunlop</w:t>
      </w:r>
      <w:r w:rsidRPr="00B5546F" w:rsidR="00FA2E32">
        <w:t xml:space="preserve"> </w:t>
      </w:r>
      <w:r w:rsidRPr="00B5546F" w:rsidR="00F943C7">
        <w:t>review</w:t>
      </w:r>
      <w:r w:rsidRPr="00B5546F" w:rsidR="00FA2E32">
        <w:t xml:space="preserve"> </w:t>
      </w:r>
      <w:r w:rsidRPr="00B5546F" w:rsidR="00F943C7">
        <w:t>has</w:t>
      </w:r>
      <w:r w:rsidRPr="00B5546F" w:rsidR="00FA2E32">
        <w:t xml:space="preserve"> </w:t>
      </w:r>
      <w:r w:rsidRPr="00B5546F" w:rsidR="00F943C7">
        <w:t>not</w:t>
      </w:r>
      <w:r w:rsidRPr="00B5546F" w:rsidR="00FA2E32">
        <w:t xml:space="preserve"> </w:t>
      </w:r>
      <w:r w:rsidRPr="00B5546F" w:rsidR="00F943C7">
        <w:t>been</w:t>
      </w:r>
      <w:r w:rsidRPr="00B5546F" w:rsidR="00FA2E32">
        <w:t xml:space="preserve"> </w:t>
      </w:r>
      <w:r w:rsidRPr="00B5546F" w:rsidR="00F943C7">
        <w:t>put</w:t>
      </w:r>
      <w:r w:rsidRPr="00B5546F" w:rsidR="00FA2E32">
        <w:t xml:space="preserve"> </w:t>
      </w:r>
      <w:r w:rsidRPr="00B5546F" w:rsidR="00F943C7">
        <w:t>into</w:t>
      </w:r>
      <w:r w:rsidRPr="00B5546F" w:rsidR="00FA2E32">
        <w:t xml:space="preserve"> </w:t>
      </w:r>
      <w:r w:rsidRPr="00B5546F" w:rsidR="00F943C7">
        <w:t>the</w:t>
      </w:r>
      <w:r w:rsidRPr="00B5546F" w:rsidR="00FA2E32">
        <w:t xml:space="preserve"> </w:t>
      </w:r>
      <w:r w:rsidRPr="00B5546F" w:rsidR="00F943C7">
        <w:t>public</w:t>
      </w:r>
      <w:r w:rsidRPr="00B5546F" w:rsidR="00FA2E32">
        <w:t xml:space="preserve"> </w:t>
      </w:r>
      <w:r w:rsidRPr="00B5546F" w:rsidR="00F943C7">
        <w:t>domain.</w:t>
      </w:r>
      <w:r w:rsidRPr="00B5546F" w:rsidR="00FA2E32">
        <w:t xml:space="preserve"> </w:t>
      </w:r>
      <w:r w:rsidRPr="00B5546F" w:rsidR="00F943C7">
        <w:t>I</w:t>
      </w:r>
      <w:r w:rsidRPr="00B5546F" w:rsidR="00FA2E32">
        <w:t xml:space="preserve"> </w:t>
      </w:r>
      <w:r w:rsidRPr="00B5546F" w:rsidR="00F943C7">
        <w:t>do</w:t>
      </w:r>
      <w:r w:rsidRPr="00B5546F" w:rsidR="00FA2E32">
        <w:t xml:space="preserve"> </w:t>
      </w:r>
      <w:r w:rsidRPr="00B5546F" w:rsidR="00F943C7">
        <w:t>not</w:t>
      </w:r>
      <w:r w:rsidRPr="00B5546F" w:rsidR="00FA2E32">
        <w:t xml:space="preserve"> </w:t>
      </w:r>
      <w:r w:rsidRPr="00B5546F" w:rsidR="00F943C7">
        <w:t>recall</w:t>
      </w:r>
      <w:r w:rsidRPr="00B5546F" w:rsidR="00FA2E32">
        <w:t xml:space="preserve"> </w:t>
      </w:r>
      <w:r w:rsidRPr="00B5546F" w:rsidR="00F943C7">
        <w:t>seeing</w:t>
      </w:r>
      <w:r w:rsidRPr="00B5546F" w:rsidR="00FA2E32">
        <w:t xml:space="preserve"> </w:t>
      </w:r>
      <w:r w:rsidRPr="00B5546F" w:rsidR="00F943C7">
        <w:t>it.</w:t>
      </w:r>
      <w:r w:rsidRPr="00B5546F" w:rsidR="00FA2E32">
        <w:t xml:space="preserve"> </w:t>
      </w:r>
      <w:r w:rsidRPr="00B5546F" w:rsidR="00F943C7">
        <w:t>Do</w:t>
      </w:r>
      <w:r w:rsidRPr="00B5546F" w:rsidR="00FA2E32">
        <w:t xml:space="preserve"> </w:t>
      </w:r>
      <w:r w:rsidRPr="00B5546F" w:rsidR="00F943C7">
        <w:t>you?</w:t>
      </w:r>
    </w:p>
    <w:p w:rsidR="0003666D" w:rsidRPr="00B5546F" w:rsidP="00F943C7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129' dodsId='33629'&gt;"/>
          <w:id w:val="-1034965339"/>
          <w:placeholder>
            <w:docPart w:val="DefaultPlaceholder_1082065158"/>
          </w:placeholder>
          <w:richText/>
        </w:sdtPr>
        <w:sdtContent>
          <w:r w:rsidRPr="00B5546F">
            <w:rPr>
              <w:b/>
            </w:rPr>
            <w:t>Ian</w:t>
          </w:r>
          <w:r w:rsidRPr="00B5546F" w:rsidR="00FA2E32">
            <w:rPr>
              <w:b/>
            </w:rPr>
            <w:t xml:space="preserve"> </w:t>
          </w:r>
          <w:r w:rsidRPr="00B5546F">
            <w:rPr>
              <w:b/>
            </w:rPr>
            <w:t>Paisley:</w:t>
          </w:r>
        </w:sdtContent>
      </w:sdt>
      <w:r w:rsidRPr="00B5546F" w:rsidR="00FA2E32">
        <w:t xml:space="preserve"> </w:t>
      </w:r>
      <w:r w:rsidRPr="00B5546F">
        <w:t>It</w:t>
      </w:r>
      <w:r w:rsidRPr="00B5546F" w:rsidR="00FA2E32">
        <w:t xml:space="preserve"> </w:t>
      </w:r>
      <w:r w:rsidRPr="00B5546F">
        <w:t>has</w:t>
      </w:r>
      <w:r w:rsidRPr="00B5546F" w:rsidR="00FA2E32">
        <w:t xml:space="preserve"> </w:t>
      </w:r>
      <w:r w:rsidRPr="00B5546F">
        <w:t>not</w:t>
      </w:r>
      <w:r w:rsidRPr="00B5546F" w:rsidR="00FA2E32">
        <w:t xml:space="preserve"> </w:t>
      </w:r>
      <w:r w:rsidRPr="00B5546F">
        <w:t>been</w:t>
      </w:r>
      <w:r w:rsidRPr="00B5546F" w:rsidR="00FA2E32">
        <w:t xml:space="preserve"> </w:t>
      </w:r>
      <w:r w:rsidRPr="00B5546F">
        <w:t>published</w:t>
      </w:r>
      <w:r w:rsidRPr="00B5546F" w:rsidR="00FA2E32">
        <w:t xml:space="preserve"> </w:t>
      </w:r>
      <w:r w:rsidRPr="00B5546F">
        <w:t>yet,</w:t>
      </w:r>
      <w:r w:rsidRPr="00B5546F" w:rsidR="00FA2E32">
        <w:t xml:space="preserve"> </w:t>
      </w:r>
      <w:r w:rsidRPr="00B5546F">
        <w:t>Chair</w:t>
      </w:r>
      <w:r w:rsidRPr="00B5546F" w:rsidR="00F943C7">
        <w:t>,</w:t>
      </w:r>
      <w:r w:rsidRPr="00B5546F" w:rsidR="00FA2E32">
        <w:t xml:space="preserve"> </w:t>
      </w:r>
      <w:r w:rsidRPr="00B5546F" w:rsidR="00F943C7">
        <w:t>and</w:t>
      </w:r>
      <w:r w:rsidRPr="00B5546F" w:rsidR="00FA2E32">
        <w:t xml:space="preserve"> </w:t>
      </w:r>
      <w:r w:rsidRPr="00B5546F" w:rsidR="00F943C7">
        <w:t>the</w:t>
      </w:r>
      <w:r w:rsidRPr="00B5546F" w:rsidR="00FA2E32">
        <w:t xml:space="preserve"> </w:t>
      </w:r>
      <w:r w:rsidRPr="00B5546F" w:rsidR="00F943C7">
        <w:t>Minister</w:t>
      </w:r>
      <w:r w:rsidRPr="00B5546F" w:rsidR="00FA2E32">
        <w:t xml:space="preserve"> </w:t>
      </w:r>
      <w:r w:rsidRPr="00B5546F" w:rsidR="00F943C7">
        <w:t>has</w:t>
      </w:r>
      <w:r w:rsidRPr="00B5546F" w:rsidR="00FA2E32">
        <w:t xml:space="preserve"> </w:t>
      </w:r>
      <w:r w:rsidRPr="00B5546F" w:rsidR="00F943C7">
        <w:t>told</w:t>
      </w:r>
      <w:r w:rsidRPr="00B5546F" w:rsidR="00FA2E32">
        <w:t xml:space="preserve"> </w:t>
      </w:r>
      <w:r w:rsidRPr="00B5546F" w:rsidR="00F943C7">
        <w:t>us</w:t>
      </w:r>
      <w:r w:rsidRPr="00B5546F" w:rsidR="00FA2E32">
        <w:t xml:space="preserve"> </w:t>
      </w:r>
      <w:r w:rsidRPr="00B5546F" w:rsidR="00F943C7">
        <w:t>that</w:t>
      </w:r>
      <w:r w:rsidRPr="00B5546F" w:rsidR="00FA2E32">
        <w:t xml:space="preserve"> </w:t>
      </w:r>
      <w:r w:rsidRPr="00B5546F" w:rsidR="00F943C7">
        <w:t>it</w:t>
      </w:r>
      <w:r w:rsidRPr="00B5546F" w:rsidR="00FA2E32">
        <w:t xml:space="preserve"> </w:t>
      </w:r>
      <w:r w:rsidRPr="00B5546F" w:rsidR="00F943C7">
        <w:t>is</w:t>
      </w:r>
      <w:r w:rsidRPr="00B5546F" w:rsidR="00FA2E32">
        <w:t xml:space="preserve"> </w:t>
      </w:r>
      <w:r w:rsidRPr="00B5546F" w:rsidR="00F943C7">
        <w:t>a</w:t>
      </w:r>
      <w:r w:rsidRPr="00B5546F" w:rsidR="00FA2E32">
        <w:t xml:space="preserve"> </w:t>
      </w:r>
      <w:r w:rsidRPr="00B5546F" w:rsidR="00F943C7">
        <w:t>Cabinet</w:t>
      </w:r>
      <w:r w:rsidRPr="00B5546F" w:rsidR="00FA2E32">
        <w:t xml:space="preserve"> </w:t>
      </w:r>
      <w:r w:rsidRPr="00B5546F" w:rsidR="00F943C7">
        <w:t>Office</w:t>
      </w:r>
      <w:r w:rsidRPr="00B5546F" w:rsidR="00FA2E32">
        <w:t xml:space="preserve"> </w:t>
      </w:r>
      <w:r w:rsidRPr="00B5546F" w:rsidR="00F943C7">
        <w:t>responsibility</w:t>
      </w:r>
      <w:r w:rsidRPr="00B5546F">
        <w:t>.</w:t>
      </w:r>
      <w:r w:rsidRPr="00B5546F" w:rsidR="00EF6182">
        <w:t xml:space="preserve"> We would be asking to have it published.</w:t>
      </w:r>
    </w:p>
    <w:p w:rsidR="00EF6182" w:rsidRPr="00B5546F" w:rsidP="009B2796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494' dodsId='72275'&gt;"/>
          <w:id w:val="1626817536"/>
          <w:placeholder>
            <w:docPart w:val="DefaultPlaceholder_1082065158"/>
          </w:placeholder>
          <w:richText/>
        </w:sdtPr>
        <w:sdtContent>
          <w:r w:rsidRPr="00B5546F" w:rsidR="0003666D">
            <w:rPr>
              <w:b/>
            </w:rPr>
            <w:t>Chair:</w:t>
          </w:r>
        </w:sdtContent>
      </w:sdt>
      <w:r w:rsidRPr="00B5546F" w:rsidR="00FA2E32">
        <w:t xml:space="preserve"> </w:t>
      </w:r>
      <w:r w:rsidRPr="00B5546F" w:rsidR="009B2796">
        <w:t>W</w:t>
      </w:r>
      <w:r w:rsidRPr="00B5546F" w:rsidR="0003666D">
        <w:t>e</w:t>
      </w:r>
      <w:r w:rsidRPr="00B5546F" w:rsidR="00FA2E32">
        <w:t xml:space="preserve"> </w:t>
      </w:r>
      <w:r w:rsidRPr="00B5546F" w:rsidR="0003666D">
        <w:t>are</w:t>
      </w:r>
      <w:r w:rsidRPr="00B5546F" w:rsidR="00FA2E32">
        <w:t xml:space="preserve"> </w:t>
      </w:r>
      <w:r w:rsidRPr="00B5546F" w:rsidR="0003666D">
        <w:t>seeing</w:t>
      </w:r>
      <w:r w:rsidRPr="00B5546F" w:rsidR="00FA2E32">
        <w:t xml:space="preserve"> </w:t>
      </w:r>
      <w:r w:rsidRPr="00B5546F" w:rsidR="00F943C7">
        <w:t>the</w:t>
      </w:r>
      <w:r w:rsidRPr="00B5546F" w:rsidR="00FA2E32">
        <w:t xml:space="preserve"> </w:t>
      </w:r>
      <w:r w:rsidRPr="00B5546F" w:rsidR="00F943C7">
        <w:t>Chancellor</w:t>
      </w:r>
      <w:r w:rsidRPr="00B5546F" w:rsidR="00FA2E32">
        <w:t xml:space="preserve"> </w:t>
      </w:r>
      <w:r w:rsidRPr="00B5546F" w:rsidR="00F943C7">
        <w:t>of</w:t>
      </w:r>
      <w:r w:rsidRPr="00B5546F" w:rsidR="00FA2E32">
        <w:t xml:space="preserve"> </w:t>
      </w:r>
      <w:r w:rsidRPr="00B5546F" w:rsidR="00F943C7">
        <w:t>the</w:t>
      </w:r>
      <w:r w:rsidRPr="00B5546F" w:rsidR="00FA2E32">
        <w:t xml:space="preserve"> </w:t>
      </w:r>
      <w:r w:rsidRPr="00B5546F" w:rsidR="00F943C7">
        <w:t>Duchy</w:t>
      </w:r>
      <w:r w:rsidRPr="00B5546F" w:rsidR="00FA2E32">
        <w:t xml:space="preserve"> </w:t>
      </w:r>
      <w:r w:rsidRPr="00B5546F" w:rsidR="00F943C7">
        <w:t>of</w:t>
      </w:r>
      <w:r w:rsidRPr="00B5546F" w:rsidR="00FA2E32">
        <w:t xml:space="preserve"> </w:t>
      </w:r>
      <w:r w:rsidRPr="00B5546F" w:rsidR="00F943C7">
        <w:t>Lancaster</w:t>
      </w:r>
      <w:r w:rsidRPr="00B5546F" w:rsidR="00FA2E32">
        <w:t xml:space="preserve"> </w:t>
      </w:r>
      <w:r w:rsidRPr="00B5546F" w:rsidR="00F943C7">
        <w:t>tomorrow</w:t>
      </w:r>
      <w:r w:rsidRPr="00B5546F">
        <w:t>.</w:t>
      </w:r>
      <w:r w:rsidRPr="00B5546F" w:rsidR="00FA2E32">
        <w:t xml:space="preserve"> </w:t>
      </w:r>
      <w:r w:rsidRPr="00B5546F">
        <w:t xml:space="preserve">We </w:t>
      </w:r>
      <w:r w:rsidRPr="00B5546F" w:rsidR="00F943C7">
        <w:t>will</w:t>
      </w:r>
      <w:r w:rsidRPr="00B5546F" w:rsidR="00FA2E32">
        <w:t xml:space="preserve"> </w:t>
      </w:r>
      <w:r w:rsidRPr="00B5546F" w:rsidR="00F943C7">
        <w:t>certainly</w:t>
      </w:r>
      <w:r w:rsidRPr="00B5546F" w:rsidR="00FA2E32">
        <w:t xml:space="preserve"> </w:t>
      </w:r>
      <w:r w:rsidRPr="00B5546F" w:rsidR="00F943C7">
        <w:t>write</w:t>
      </w:r>
      <w:r w:rsidRPr="00B5546F" w:rsidR="00FA2E32">
        <w:t xml:space="preserve"> </w:t>
      </w:r>
      <w:r w:rsidRPr="00B5546F" w:rsidR="00F943C7">
        <w:t>to</w:t>
      </w:r>
      <w:r w:rsidRPr="00B5546F" w:rsidR="00FA2E32">
        <w:t xml:space="preserve"> </w:t>
      </w:r>
      <w:r w:rsidRPr="00B5546F" w:rsidR="00F943C7">
        <w:t>the</w:t>
      </w:r>
      <w:r w:rsidRPr="00B5546F" w:rsidR="00FA2E32">
        <w:t xml:space="preserve"> </w:t>
      </w:r>
      <w:r w:rsidRPr="00B5546F" w:rsidR="00F943C7">
        <w:t>Cabinet</w:t>
      </w:r>
      <w:r w:rsidRPr="00B5546F" w:rsidR="00FA2E32">
        <w:t xml:space="preserve"> </w:t>
      </w:r>
      <w:r w:rsidRPr="00B5546F" w:rsidR="00F943C7">
        <w:t>Office</w:t>
      </w:r>
      <w:r w:rsidRPr="00B5546F" w:rsidR="00FA2E32">
        <w:t xml:space="preserve"> </w:t>
      </w:r>
      <w:r w:rsidRPr="00B5546F" w:rsidR="00F943C7">
        <w:t>as</w:t>
      </w:r>
      <w:r w:rsidRPr="00B5546F" w:rsidR="00FA2E32">
        <w:t xml:space="preserve"> </w:t>
      </w:r>
      <w:r w:rsidRPr="00B5546F" w:rsidR="00F943C7">
        <w:t>well</w:t>
      </w:r>
      <w:r w:rsidRPr="00B5546F" w:rsidR="00FA2E32">
        <w:t xml:space="preserve"> </w:t>
      </w:r>
      <w:r w:rsidRPr="00B5546F" w:rsidR="00F943C7">
        <w:t>but</w:t>
      </w:r>
      <w:r w:rsidRPr="00B5546F" w:rsidR="00FA2E32">
        <w:t xml:space="preserve"> </w:t>
      </w:r>
      <w:r w:rsidRPr="00B5546F" w:rsidR="00F943C7">
        <w:t>perhaps,</w:t>
      </w:r>
      <w:r w:rsidRPr="00B5546F" w:rsidR="00FA2E32">
        <w:t xml:space="preserve"> </w:t>
      </w:r>
      <w:r w:rsidRPr="00B5546F" w:rsidR="00F943C7">
        <w:t>Minister,</w:t>
      </w:r>
      <w:r w:rsidRPr="00B5546F" w:rsidR="00FA2E32">
        <w:t xml:space="preserve"> </w:t>
      </w:r>
      <w:r w:rsidRPr="00B5546F" w:rsidR="00F943C7">
        <w:t>you</w:t>
      </w:r>
      <w:r w:rsidRPr="00B5546F" w:rsidR="00FA2E32">
        <w:t xml:space="preserve"> </w:t>
      </w:r>
      <w:r w:rsidRPr="00B5546F" w:rsidR="00F943C7">
        <w:t>could</w:t>
      </w:r>
      <w:r w:rsidRPr="00B5546F" w:rsidR="00FA2E32">
        <w:t xml:space="preserve"> </w:t>
      </w:r>
      <w:r w:rsidRPr="00B5546F" w:rsidR="00F943C7">
        <w:t>undertake</w:t>
      </w:r>
      <w:r w:rsidRPr="00B5546F" w:rsidR="00FA2E32">
        <w:t xml:space="preserve"> </w:t>
      </w:r>
      <w:r w:rsidRPr="00B5546F" w:rsidR="00F943C7">
        <w:t>to</w:t>
      </w:r>
      <w:r w:rsidRPr="00B5546F" w:rsidR="00FA2E32">
        <w:t xml:space="preserve"> </w:t>
      </w:r>
      <w:r w:rsidRPr="00B5546F" w:rsidR="00F943C7">
        <w:t>do</w:t>
      </w:r>
      <w:r w:rsidRPr="00B5546F" w:rsidR="00FA2E32">
        <w:t xml:space="preserve"> </w:t>
      </w:r>
      <w:r w:rsidRPr="00B5546F" w:rsidR="00F943C7">
        <w:t>anything</w:t>
      </w:r>
      <w:r w:rsidRPr="00B5546F" w:rsidR="00FA2E32">
        <w:t xml:space="preserve"> </w:t>
      </w:r>
      <w:r w:rsidRPr="00B5546F" w:rsidR="00F943C7">
        <w:t>that</w:t>
      </w:r>
      <w:r w:rsidRPr="00B5546F" w:rsidR="00FA2E32">
        <w:t xml:space="preserve"> </w:t>
      </w:r>
      <w:r w:rsidRPr="00B5546F" w:rsidR="00F943C7">
        <w:t>you</w:t>
      </w:r>
      <w:r w:rsidRPr="00B5546F" w:rsidR="00FA2E32">
        <w:t xml:space="preserve"> </w:t>
      </w:r>
      <w:r w:rsidRPr="00B5546F" w:rsidR="00F943C7">
        <w:t>can</w:t>
      </w:r>
      <w:r w:rsidRPr="00B5546F" w:rsidR="00FA2E32">
        <w:t xml:space="preserve"> </w:t>
      </w:r>
      <w:r w:rsidRPr="00B5546F" w:rsidR="00F943C7">
        <w:t>to</w:t>
      </w:r>
      <w:r w:rsidRPr="00B5546F" w:rsidR="00FA2E32">
        <w:t xml:space="preserve"> </w:t>
      </w:r>
      <w:r w:rsidRPr="00B5546F" w:rsidR="00F943C7">
        <w:t>aid</w:t>
      </w:r>
      <w:r w:rsidRPr="00B5546F" w:rsidR="00FA2E32">
        <w:t xml:space="preserve"> </w:t>
      </w:r>
      <w:r w:rsidRPr="00B5546F" w:rsidR="00F943C7">
        <w:t>that.</w:t>
      </w:r>
      <w:r w:rsidRPr="00B5546F" w:rsidR="00FA2E32">
        <w:t xml:space="preserve"> </w:t>
      </w:r>
      <w:r w:rsidRPr="00B5546F" w:rsidR="00F943C7">
        <w:t>Likewise,</w:t>
      </w:r>
      <w:r w:rsidRPr="00B5546F" w:rsidR="00FA2E32">
        <w:t xml:space="preserve"> </w:t>
      </w:r>
      <w:r w:rsidRPr="00B5546F" w:rsidR="00F943C7">
        <w:t>at</w:t>
      </w:r>
      <w:r w:rsidRPr="00B5546F" w:rsidR="00FA2E32">
        <w:t xml:space="preserve"> </w:t>
      </w:r>
      <w:r w:rsidRPr="00B5546F" w:rsidR="00F943C7">
        <w:t>some</w:t>
      </w:r>
      <w:r w:rsidRPr="00B5546F" w:rsidR="00FA2E32">
        <w:t xml:space="preserve"> </w:t>
      </w:r>
      <w:r w:rsidRPr="00B5546F" w:rsidR="00F943C7">
        <w:t>point,</w:t>
      </w:r>
      <w:r w:rsidRPr="00B5546F" w:rsidR="00FA2E32">
        <w:t xml:space="preserve"> </w:t>
      </w:r>
      <w:r w:rsidRPr="00B5546F" w:rsidR="00F943C7">
        <w:t>we</w:t>
      </w:r>
      <w:r w:rsidRPr="00B5546F" w:rsidR="00FA2E32">
        <w:t xml:space="preserve"> </w:t>
      </w:r>
      <w:r w:rsidRPr="00B5546F">
        <w:t xml:space="preserve">will need </w:t>
      </w:r>
      <w:r w:rsidRPr="00B5546F" w:rsidR="00F943C7">
        <w:t>a</w:t>
      </w:r>
      <w:r w:rsidRPr="00B5546F" w:rsidR="00FA2E32">
        <w:t xml:space="preserve"> </w:t>
      </w:r>
      <w:r w:rsidRPr="00B5546F" w:rsidR="00F943C7">
        <w:t>little</w:t>
      </w:r>
      <w:r w:rsidRPr="00B5546F" w:rsidR="00FA2E32">
        <w:t xml:space="preserve"> </w:t>
      </w:r>
      <w:r w:rsidRPr="00B5546F" w:rsidR="00F943C7">
        <w:t>extra</w:t>
      </w:r>
      <w:r w:rsidRPr="00B5546F" w:rsidR="00FA2E32">
        <w:t xml:space="preserve"> </w:t>
      </w:r>
      <w:r w:rsidRPr="00B5546F" w:rsidR="00F943C7">
        <w:t>information</w:t>
      </w:r>
      <w:r w:rsidRPr="00B5546F" w:rsidR="00FA2E32">
        <w:t xml:space="preserve"> </w:t>
      </w:r>
      <w:r w:rsidRPr="00B5546F" w:rsidR="00F943C7">
        <w:t>with</w:t>
      </w:r>
      <w:r w:rsidRPr="00B5546F" w:rsidR="00FA2E32">
        <w:t xml:space="preserve"> </w:t>
      </w:r>
      <w:r w:rsidRPr="00B5546F" w:rsidR="00F943C7">
        <w:t>regards</w:t>
      </w:r>
      <w:r w:rsidRPr="00B5546F" w:rsidR="00FA2E32">
        <w:t xml:space="preserve"> </w:t>
      </w:r>
      <w:r w:rsidRPr="00B5546F" w:rsidR="00F943C7">
        <w:t>to</w:t>
      </w:r>
      <w:r w:rsidRPr="00B5546F" w:rsidR="00FA2E32">
        <w:t xml:space="preserve"> </w:t>
      </w:r>
      <w:r w:rsidRPr="00B5546F" w:rsidR="00F943C7">
        <w:t>the</w:t>
      </w:r>
      <w:r w:rsidRPr="00B5546F" w:rsidR="00FA2E32">
        <w:t xml:space="preserve"> </w:t>
      </w:r>
      <w:r w:rsidRPr="00B5546F" w:rsidR="009B2796">
        <w:t>operation</w:t>
      </w:r>
      <w:r w:rsidRPr="00B5546F" w:rsidR="00FA2E32">
        <w:t xml:space="preserve"> </w:t>
      </w:r>
      <w:r w:rsidRPr="00B5546F" w:rsidR="00F943C7">
        <w:t>of</w:t>
      </w:r>
      <w:r w:rsidRPr="00B5546F" w:rsidR="00FA2E32">
        <w:t xml:space="preserve"> </w:t>
      </w:r>
      <w:r w:rsidRPr="00B5546F" w:rsidR="00F943C7">
        <w:t>the</w:t>
      </w:r>
      <w:r w:rsidRPr="00B5546F" w:rsidR="00FA2E32">
        <w:t xml:space="preserve"> </w:t>
      </w:r>
      <w:r w:rsidRPr="00B5546F" w:rsidR="00F943C7">
        <w:t>new</w:t>
      </w:r>
      <w:r w:rsidRPr="00B5546F" w:rsidR="00FA2E32">
        <w:t xml:space="preserve"> </w:t>
      </w:r>
      <w:r w:rsidRPr="00B5546F" w:rsidR="00F943C7">
        <w:t>unit</w:t>
      </w:r>
      <w:r w:rsidRPr="00B5546F" w:rsidR="00FA2E32">
        <w:t xml:space="preserve"> </w:t>
      </w:r>
      <w:r w:rsidRPr="00B5546F" w:rsidR="00F943C7">
        <w:t>of</w:t>
      </w:r>
      <w:r w:rsidRPr="00B5546F" w:rsidR="00FA2E32">
        <w:t xml:space="preserve"> </w:t>
      </w:r>
      <w:r w:rsidRPr="00B5546F" w:rsidR="00F943C7">
        <w:t>the</w:t>
      </w:r>
      <w:r w:rsidRPr="00B5546F" w:rsidR="00FA2E32">
        <w:t xml:space="preserve"> </w:t>
      </w:r>
      <w:r w:rsidRPr="00B5546F" w:rsidR="00F943C7">
        <w:t>union</w:t>
      </w:r>
      <w:r w:rsidRPr="00B5546F" w:rsidR="00FA2E32">
        <w:t xml:space="preserve"> </w:t>
      </w:r>
      <w:r w:rsidRPr="00B5546F" w:rsidR="00F943C7">
        <w:t>operating</w:t>
      </w:r>
      <w:r w:rsidRPr="00B5546F" w:rsidR="00FA2E32">
        <w:t xml:space="preserve"> </w:t>
      </w:r>
      <w:r w:rsidRPr="00B5546F" w:rsidR="00F943C7">
        <w:t>within</w:t>
      </w:r>
      <w:r w:rsidRPr="00B5546F" w:rsidR="00FA2E32">
        <w:t xml:space="preserve"> </w:t>
      </w:r>
      <w:r w:rsidRPr="00B5546F">
        <w:t>No.</w:t>
      </w:r>
      <w:r w:rsidRPr="00B5546F" w:rsidR="00FA2E32">
        <w:t xml:space="preserve"> </w:t>
      </w:r>
      <w:r w:rsidRPr="00B5546F" w:rsidR="00F943C7">
        <w:t>10.</w:t>
      </w:r>
      <w:r w:rsidRPr="00B5546F" w:rsidR="00FA2E32">
        <w:t xml:space="preserve"> </w:t>
      </w:r>
      <w:r w:rsidRPr="00B5546F" w:rsidR="0003666D">
        <w:t>I</w:t>
      </w:r>
      <w:r w:rsidRPr="00B5546F" w:rsidR="00FA2E32">
        <w:t xml:space="preserve"> </w:t>
      </w:r>
      <w:r w:rsidRPr="00B5546F" w:rsidR="0003666D">
        <w:t>would</w:t>
      </w:r>
      <w:r w:rsidRPr="00B5546F" w:rsidR="00FA2E32">
        <w:t xml:space="preserve"> </w:t>
      </w:r>
      <w:r w:rsidRPr="00B5546F" w:rsidR="0003666D">
        <w:t>guess</w:t>
      </w:r>
      <w:r w:rsidRPr="00B5546F" w:rsidR="00FA2E32">
        <w:t xml:space="preserve"> </w:t>
      </w:r>
      <w:r w:rsidRPr="00B5546F" w:rsidR="0003666D">
        <w:t>that</w:t>
      </w:r>
      <w:r w:rsidRPr="00B5546F" w:rsidR="00FA2E32">
        <w:t xml:space="preserve"> </w:t>
      </w:r>
      <w:r w:rsidRPr="00B5546F" w:rsidR="00F943C7">
        <w:t>that</w:t>
      </w:r>
      <w:r w:rsidRPr="00B5546F" w:rsidR="00FA2E32">
        <w:t xml:space="preserve"> </w:t>
      </w:r>
      <w:r w:rsidRPr="00B5546F" w:rsidR="0003666D">
        <w:t>draw</w:t>
      </w:r>
      <w:r w:rsidRPr="00B5546F">
        <w:t>s</w:t>
      </w:r>
      <w:r w:rsidRPr="00B5546F" w:rsidR="00FA2E32">
        <w:t xml:space="preserve"> </w:t>
      </w:r>
      <w:r w:rsidRPr="00B5546F" w:rsidR="0003666D">
        <w:t>quite</w:t>
      </w:r>
      <w:r w:rsidRPr="00B5546F" w:rsidR="00FA2E32">
        <w:t xml:space="preserve"> </w:t>
      </w:r>
      <w:r w:rsidRPr="00B5546F" w:rsidR="0003666D">
        <w:t>s</w:t>
      </w:r>
      <w:r w:rsidRPr="00B5546F" w:rsidR="00F943C7">
        <w:t>ignificantly</w:t>
      </w:r>
      <w:r w:rsidRPr="00B5546F" w:rsidR="00FA2E32">
        <w:t xml:space="preserve"> </w:t>
      </w:r>
      <w:r w:rsidRPr="00B5546F" w:rsidR="0003666D">
        <w:t>on</w:t>
      </w:r>
      <w:r w:rsidRPr="00B5546F" w:rsidR="00FA2E32">
        <w:t xml:space="preserve"> </w:t>
      </w:r>
      <w:r w:rsidRPr="00B5546F" w:rsidR="0003666D">
        <w:t>the</w:t>
      </w:r>
      <w:r w:rsidRPr="00B5546F" w:rsidR="00FA2E32">
        <w:t xml:space="preserve"> </w:t>
      </w:r>
      <w:r w:rsidRPr="00B5546F" w:rsidR="0003666D">
        <w:t>Dunlop</w:t>
      </w:r>
      <w:r w:rsidRPr="00B5546F" w:rsidR="00FA2E32">
        <w:t xml:space="preserve"> </w:t>
      </w:r>
      <w:r w:rsidRPr="00B5546F" w:rsidR="0003666D">
        <w:t>review.</w:t>
      </w:r>
      <w:r w:rsidRPr="00B5546F" w:rsidR="00FA2E32">
        <w:t xml:space="preserve"> </w:t>
      </w:r>
      <w:r w:rsidRPr="00B5546F" w:rsidR="00F943C7">
        <w:t>That</w:t>
      </w:r>
      <w:r w:rsidRPr="00B5546F" w:rsidR="00FA2E32">
        <w:t xml:space="preserve"> </w:t>
      </w:r>
      <w:r w:rsidRPr="00B5546F" w:rsidR="00F943C7">
        <w:t>is</w:t>
      </w:r>
      <w:r w:rsidRPr="00B5546F" w:rsidR="00FA2E32">
        <w:t xml:space="preserve"> </w:t>
      </w:r>
      <w:r w:rsidRPr="00B5546F" w:rsidR="00F943C7">
        <w:t>all</w:t>
      </w:r>
      <w:r w:rsidRPr="00B5546F" w:rsidR="00FA2E32">
        <w:t xml:space="preserve"> </w:t>
      </w:r>
      <w:r w:rsidRPr="00B5546F" w:rsidR="00F943C7">
        <w:t>fine</w:t>
      </w:r>
      <w:r w:rsidRPr="00B5546F" w:rsidR="00FA2E32">
        <w:t xml:space="preserve"> </w:t>
      </w:r>
      <w:r w:rsidRPr="00B5546F" w:rsidR="00F943C7">
        <w:t>and</w:t>
      </w:r>
      <w:r w:rsidRPr="00B5546F" w:rsidR="00FA2E32">
        <w:t xml:space="preserve"> </w:t>
      </w:r>
      <w:r w:rsidRPr="00B5546F" w:rsidR="00F943C7">
        <w:t>dandy</w:t>
      </w:r>
      <w:r w:rsidRPr="00B5546F" w:rsidR="00FA2E32">
        <w:t xml:space="preserve"> </w:t>
      </w:r>
      <w:r w:rsidRPr="00B5546F" w:rsidR="00F943C7">
        <w:t>but,</w:t>
      </w:r>
      <w:r w:rsidRPr="00B5546F" w:rsidR="00FA2E32">
        <w:t xml:space="preserve"> </w:t>
      </w:r>
      <w:r w:rsidRPr="00B5546F" w:rsidR="00F943C7">
        <w:t>if</w:t>
      </w:r>
      <w:r w:rsidRPr="00B5546F" w:rsidR="00FA2E32">
        <w:t xml:space="preserve"> </w:t>
      </w:r>
      <w:r w:rsidRPr="00B5546F" w:rsidR="00F943C7">
        <w:t>we</w:t>
      </w:r>
      <w:r w:rsidRPr="00B5546F" w:rsidR="00FA2E32">
        <w:t xml:space="preserve"> </w:t>
      </w:r>
      <w:r w:rsidRPr="00B5546F" w:rsidR="00F943C7">
        <w:t>do</w:t>
      </w:r>
      <w:r w:rsidRPr="00B5546F" w:rsidR="00FA2E32">
        <w:t xml:space="preserve"> </w:t>
      </w:r>
      <w:r w:rsidRPr="00B5546F" w:rsidR="00F943C7">
        <w:t>not</w:t>
      </w:r>
      <w:r w:rsidRPr="00B5546F" w:rsidR="00FA2E32">
        <w:t xml:space="preserve"> </w:t>
      </w:r>
      <w:r w:rsidRPr="00B5546F" w:rsidR="00F943C7">
        <w:t>know</w:t>
      </w:r>
      <w:r w:rsidRPr="00B5546F" w:rsidR="00FA2E32">
        <w:t xml:space="preserve"> </w:t>
      </w:r>
      <w:r w:rsidRPr="00B5546F" w:rsidR="00F943C7">
        <w:t>what</w:t>
      </w:r>
      <w:r w:rsidRPr="00B5546F" w:rsidR="00FA2E32">
        <w:t xml:space="preserve"> </w:t>
      </w:r>
      <w:r w:rsidRPr="00B5546F" w:rsidR="00F943C7">
        <w:t>the</w:t>
      </w:r>
      <w:r w:rsidRPr="00B5546F" w:rsidR="00FA2E32">
        <w:t xml:space="preserve"> </w:t>
      </w:r>
      <w:r w:rsidRPr="00B5546F" w:rsidR="00F943C7">
        <w:t>Dunlop</w:t>
      </w:r>
      <w:r w:rsidRPr="00B5546F" w:rsidR="00FA2E32">
        <w:t xml:space="preserve"> </w:t>
      </w:r>
      <w:r w:rsidRPr="00B5546F" w:rsidR="00F943C7">
        <w:t>review</w:t>
      </w:r>
      <w:r w:rsidRPr="00B5546F" w:rsidR="00FA2E32">
        <w:t xml:space="preserve"> </w:t>
      </w:r>
      <w:r w:rsidRPr="00B5546F" w:rsidR="00F943C7">
        <w:t>says,</w:t>
      </w:r>
      <w:r w:rsidRPr="00B5546F" w:rsidR="00FA2E32">
        <w:t xml:space="preserve"> </w:t>
      </w:r>
      <w:r w:rsidRPr="00B5546F" w:rsidR="00F943C7">
        <w:t>we</w:t>
      </w:r>
      <w:r w:rsidRPr="00B5546F" w:rsidR="00FA2E32">
        <w:t xml:space="preserve"> </w:t>
      </w:r>
      <w:r w:rsidRPr="00B5546F" w:rsidR="00F943C7">
        <w:t>cannot</w:t>
      </w:r>
      <w:r w:rsidRPr="00B5546F" w:rsidR="00FA2E32">
        <w:t xml:space="preserve"> </w:t>
      </w:r>
      <w:r w:rsidRPr="00B5546F" w:rsidR="00F943C7">
        <w:t>really</w:t>
      </w:r>
      <w:r w:rsidRPr="00B5546F" w:rsidR="00FA2E32">
        <w:t xml:space="preserve"> </w:t>
      </w:r>
      <w:r w:rsidRPr="00B5546F" w:rsidR="00F943C7">
        <w:t>assess</w:t>
      </w:r>
      <w:r w:rsidRPr="00B5546F" w:rsidR="00FA2E32">
        <w:t xml:space="preserve"> </w:t>
      </w:r>
      <w:r w:rsidRPr="00B5546F" w:rsidR="00F943C7">
        <w:t>whether</w:t>
      </w:r>
      <w:r w:rsidRPr="00B5546F" w:rsidR="00FA2E32">
        <w:t xml:space="preserve"> </w:t>
      </w:r>
      <w:r w:rsidRPr="00B5546F" w:rsidR="00F943C7">
        <w:t>it</w:t>
      </w:r>
      <w:r w:rsidRPr="00B5546F" w:rsidR="00FA2E32">
        <w:t xml:space="preserve"> </w:t>
      </w:r>
      <w:r w:rsidRPr="00B5546F" w:rsidR="00F943C7">
        <w:t>is</w:t>
      </w:r>
      <w:r w:rsidRPr="00B5546F" w:rsidR="00FA2E32">
        <w:t xml:space="preserve"> </w:t>
      </w:r>
      <w:r w:rsidRPr="00B5546F" w:rsidR="00F943C7">
        <w:t>being</w:t>
      </w:r>
      <w:r w:rsidRPr="00B5546F" w:rsidR="00FA2E32">
        <w:t xml:space="preserve"> </w:t>
      </w:r>
      <w:r w:rsidRPr="00B5546F" w:rsidR="00F943C7">
        <w:t>successful.</w:t>
      </w:r>
      <w:r w:rsidRPr="00B5546F" w:rsidR="00FA2E32">
        <w:t xml:space="preserve"> </w:t>
      </w:r>
      <w:r w:rsidRPr="00B5546F" w:rsidR="00F943C7">
        <w:t>Thank</w:t>
      </w:r>
      <w:r w:rsidRPr="00B5546F" w:rsidR="00FA2E32">
        <w:t xml:space="preserve"> </w:t>
      </w:r>
      <w:r w:rsidRPr="00B5546F" w:rsidR="00F943C7">
        <w:t>you</w:t>
      </w:r>
      <w:r w:rsidRPr="00B5546F" w:rsidR="0003666D">
        <w:t>.</w:t>
      </w:r>
      <w:r w:rsidRPr="00B5546F" w:rsidR="00FA2E32">
        <w:t xml:space="preserve"> </w:t>
      </w:r>
    </w:p>
    <w:p w:rsidR="0003666D" w:rsidRPr="00B5546F" w:rsidP="009B2796">
      <w:pPr>
        <w:pStyle w:val="Question"/>
        <w:numPr>
          <w:ilvl w:val="0"/>
          <w:numId w:val="0"/>
        </w:numPr>
        <w:ind w:left="794"/>
      </w:pPr>
      <w:r w:rsidRPr="00B5546F">
        <w:t>Did</w:t>
      </w:r>
      <w:r w:rsidRPr="00B5546F" w:rsidR="00FA2E32">
        <w:t xml:space="preserve"> </w:t>
      </w:r>
      <w:r w:rsidRPr="00B5546F">
        <w:t>you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any</w:t>
      </w:r>
      <w:r w:rsidRPr="00B5546F" w:rsidR="00FA2E32">
        <w:t xml:space="preserve"> </w:t>
      </w:r>
      <w:r w:rsidRPr="00B5546F">
        <w:t>other</w:t>
      </w:r>
      <w:r w:rsidRPr="00B5546F" w:rsidR="00FA2E32">
        <w:t xml:space="preserve"> </w:t>
      </w:r>
      <w:r w:rsidRPr="00B5546F">
        <w:t>questions,</w:t>
      </w:r>
      <w:r w:rsidRPr="00B5546F" w:rsidR="00FA2E32">
        <w:t xml:space="preserve"> </w:t>
      </w:r>
      <w:r w:rsidRPr="00B5546F">
        <w:t>Mr</w:t>
      </w:r>
      <w:r w:rsidRPr="00B5546F" w:rsidR="00FA2E32">
        <w:t xml:space="preserve"> </w:t>
      </w:r>
      <w:r w:rsidRPr="00B5546F">
        <w:t>Paisley,</w:t>
      </w:r>
      <w:r w:rsidRPr="00B5546F" w:rsidR="00FA2E32">
        <w:t xml:space="preserve"> </w:t>
      </w:r>
      <w:r w:rsidRPr="00B5546F">
        <w:t>with</w:t>
      </w:r>
      <w:r w:rsidRPr="00B5546F" w:rsidR="00FA2E32">
        <w:t xml:space="preserve"> </w:t>
      </w:r>
      <w:r w:rsidRPr="00B5546F">
        <w:t>regards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joint</w:t>
      </w:r>
      <w:r w:rsidRPr="00B5546F" w:rsidR="00FA2E32">
        <w:t xml:space="preserve"> </w:t>
      </w:r>
      <w:r w:rsidRPr="00B5546F">
        <w:t>board?</w:t>
      </w:r>
    </w:p>
    <w:p w:rsidR="0003666D" w:rsidRPr="00B5546F" w:rsidP="0003666D">
      <w:pPr>
        <w:pStyle w:val="Question"/>
      </w:pPr>
      <w:sdt>
        <w:sdtPr>
          <w:alias w:val="Member"/>
          <w:tag w:val="&lt;Member mnisId='4129' dodsId='33629'&gt;"/>
          <w:id w:val="886220151"/>
          <w:placeholder>
            <w:docPart w:val="DefaultPlaceholder_1082065158"/>
          </w:placeholder>
          <w:richText/>
        </w:sdtPr>
        <w:sdtContent>
          <w:r w:rsidRPr="00B5546F">
            <w:rPr>
              <w:b/>
            </w:rPr>
            <w:t>Ian</w:t>
          </w:r>
          <w:r w:rsidRPr="00B5546F" w:rsidR="00FA2E32">
            <w:rPr>
              <w:b/>
            </w:rPr>
            <w:t xml:space="preserve"> </w:t>
          </w:r>
          <w:r w:rsidRPr="00B5546F">
            <w:rPr>
              <w:b/>
            </w:rPr>
            <w:t>Paisley:</w:t>
          </w:r>
        </w:sdtContent>
      </w:sdt>
      <w:r w:rsidRPr="00B5546F" w:rsidR="00FA2E32">
        <w:t xml:space="preserve"> </w:t>
      </w:r>
      <w:r w:rsidRPr="00B5546F" w:rsidR="00EF6182">
        <w:t xml:space="preserve">Unless </w:t>
      </w:r>
      <w:r w:rsidRPr="00B5546F">
        <w:t>the</w:t>
      </w:r>
      <w:r w:rsidRPr="00B5546F" w:rsidR="00FA2E32">
        <w:t xml:space="preserve"> </w:t>
      </w:r>
      <w:r w:rsidRPr="00B5546F" w:rsidR="00F943C7">
        <w:t>M</w:t>
      </w:r>
      <w:r w:rsidRPr="00B5546F">
        <w:t>inister</w:t>
      </w:r>
      <w:r w:rsidRPr="00B5546F" w:rsidR="00FA2E32">
        <w:t xml:space="preserve"> </w:t>
      </w:r>
      <w:r w:rsidRPr="00B5546F">
        <w:t>has</w:t>
      </w:r>
      <w:r w:rsidRPr="00B5546F" w:rsidR="00FA2E32">
        <w:t xml:space="preserve"> </w:t>
      </w:r>
      <w:r w:rsidRPr="00B5546F">
        <w:t>anything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tell</w:t>
      </w:r>
      <w:r w:rsidRPr="00B5546F" w:rsidR="00FA2E32">
        <w:t xml:space="preserve"> </w:t>
      </w:r>
      <w:r w:rsidRPr="00B5546F">
        <w:t>us</w:t>
      </w:r>
      <w:r w:rsidRPr="00B5546F" w:rsidR="00FA2E32">
        <w:t xml:space="preserve"> </w:t>
      </w:r>
      <w:r w:rsidRPr="00B5546F" w:rsidR="00F943C7">
        <w:t>about</w:t>
      </w:r>
      <w:r w:rsidRPr="00B5546F" w:rsidR="00FA2E32">
        <w:t xml:space="preserve"> </w:t>
      </w:r>
      <w:r w:rsidRPr="00B5546F" w:rsidR="00EF6182">
        <w:t>the intention for when it</w:t>
      </w:r>
      <w:r w:rsidRPr="00B5546F" w:rsidR="00FA2E32">
        <w:t xml:space="preserve"> </w:t>
      </w:r>
      <w:r w:rsidRPr="00B5546F" w:rsidR="00F943C7">
        <w:t>meet</w:t>
      </w:r>
      <w:r w:rsidRPr="00B5546F" w:rsidR="00EF6182">
        <w:t>s</w:t>
      </w:r>
      <w:r w:rsidRPr="00B5546F" w:rsidR="00FA2E32">
        <w:t xml:space="preserve"> </w:t>
      </w:r>
      <w:r w:rsidRPr="00B5546F" w:rsidR="00F943C7">
        <w:t>or</w:t>
      </w:r>
      <w:r w:rsidRPr="00B5546F" w:rsidR="00FA2E32">
        <w:t xml:space="preserve"> </w:t>
      </w:r>
      <w:r w:rsidRPr="00B5546F" w:rsidR="00F943C7">
        <w:t>its</w:t>
      </w:r>
      <w:r w:rsidRPr="00B5546F" w:rsidR="00FA2E32">
        <w:t xml:space="preserve"> </w:t>
      </w:r>
      <w:r w:rsidRPr="00B5546F" w:rsidR="00F943C7">
        <w:t>agenda</w:t>
      </w:r>
      <w:r w:rsidRPr="00B5546F" w:rsidR="00EF6182">
        <w:t>,</w:t>
      </w:r>
      <w:r w:rsidRPr="00B5546F" w:rsidR="00FA2E32">
        <w:t xml:space="preserve"> </w:t>
      </w:r>
      <w:r w:rsidRPr="00B5546F" w:rsidR="00F943C7">
        <w:t>I</w:t>
      </w:r>
      <w:r w:rsidRPr="00B5546F" w:rsidR="00FA2E32">
        <w:t xml:space="preserve"> </w:t>
      </w:r>
      <w:r w:rsidRPr="00B5546F" w:rsidR="00F943C7">
        <w:t>imagine</w:t>
      </w:r>
      <w:r w:rsidRPr="00B5546F" w:rsidR="00FA2E32">
        <w:t xml:space="preserve"> </w:t>
      </w:r>
      <w:r w:rsidRPr="00B5546F" w:rsidR="00F943C7">
        <w:t>it</w:t>
      </w:r>
      <w:r w:rsidRPr="00B5546F" w:rsidR="00FA2E32">
        <w:t xml:space="preserve"> </w:t>
      </w:r>
      <w:r w:rsidRPr="00B5546F" w:rsidR="00F943C7">
        <w:t>has</w:t>
      </w:r>
      <w:r w:rsidRPr="00B5546F" w:rsidR="00FA2E32">
        <w:t xml:space="preserve"> </w:t>
      </w:r>
      <w:r w:rsidRPr="00B5546F" w:rsidR="00F943C7">
        <w:t>probably</w:t>
      </w:r>
      <w:r w:rsidRPr="00B5546F" w:rsidR="00FA2E32">
        <w:t xml:space="preserve"> </w:t>
      </w:r>
      <w:r w:rsidRPr="00B5546F" w:rsidR="00F943C7">
        <w:t>been</w:t>
      </w:r>
      <w:r w:rsidRPr="00B5546F" w:rsidR="00FA2E32">
        <w:t xml:space="preserve"> </w:t>
      </w:r>
      <w:r w:rsidRPr="00B5546F" w:rsidR="00F943C7">
        <w:t>overtaken</w:t>
      </w:r>
      <w:r w:rsidRPr="00B5546F" w:rsidR="00FA2E32">
        <w:t xml:space="preserve"> </w:t>
      </w:r>
      <w:r w:rsidRPr="00B5546F" w:rsidR="00F943C7">
        <w:t>by</w:t>
      </w:r>
      <w:r w:rsidRPr="00B5546F" w:rsidR="00FA2E32">
        <w:t xml:space="preserve"> </w:t>
      </w:r>
      <w:r w:rsidRPr="00B5546F" w:rsidR="00F943C7">
        <w:t>Covid</w:t>
      </w:r>
      <w:r w:rsidRPr="00B5546F" w:rsidR="00FA2E32">
        <w:t xml:space="preserve"> </w:t>
      </w:r>
      <w:r w:rsidRPr="00B5546F" w:rsidR="00F943C7">
        <w:t>and</w:t>
      </w:r>
      <w:r w:rsidRPr="00B5546F" w:rsidR="00FA2E32">
        <w:t xml:space="preserve"> </w:t>
      </w:r>
      <w:r w:rsidRPr="00B5546F" w:rsidR="00F943C7">
        <w:t>will</w:t>
      </w:r>
      <w:r w:rsidRPr="00B5546F" w:rsidR="00FA2E32">
        <w:t xml:space="preserve"> </w:t>
      </w:r>
      <w:r w:rsidRPr="00B5546F" w:rsidR="00F943C7">
        <w:t>be</w:t>
      </w:r>
      <w:r w:rsidRPr="00B5546F" w:rsidR="00FA2E32">
        <w:t xml:space="preserve"> </w:t>
      </w:r>
      <w:r w:rsidRPr="00B5546F" w:rsidR="00F943C7">
        <w:t>kick-started</w:t>
      </w:r>
      <w:r w:rsidRPr="00B5546F" w:rsidR="00FA2E32">
        <w:t xml:space="preserve"> </w:t>
      </w:r>
      <w:r w:rsidRPr="00B5546F" w:rsidR="00F943C7">
        <w:t>later</w:t>
      </w:r>
      <w:r w:rsidRPr="00B5546F" w:rsidR="00FA2E32">
        <w:t xml:space="preserve"> </w:t>
      </w:r>
      <w:r w:rsidRPr="00B5546F" w:rsidR="00F943C7">
        <w:t>on.</w:t>
      </w:r>
      <w:r w:rsidRPr="00B5546F" w:rsidR="00FA2E32">
        <w:t xml:space="preserve"> </w:t>
      </w:r>
      <w:r w:rsidRPr="00B5546F" w:rsidR="00EF6182">
        <w:t xml:space="preserve">The </w:t>
      </w:r>
      <w:r w:rsidRPr="00B5546F" w:rsidR="00F943C7">
        <w:t>Minister</w:t>
      </w:r>
      <w:r w:rsidRPr="00B5546F" w:rsidR="00FA2E32">
        <w:t xml:space="preserve"> </w:t>
      </w:r>
      <w:r w:rsidRPr="00B5546F" w:rsidR="00EF6182">
        <w:t xml:space="preserve">may want </w:t>
      </w:r>
      <w:r w:rsidRPr="00B5546F" w:rsidR="00F943C7">
        <w:t>to</w:t>
      </w:r>
      <w:r w:rsidRPr="00B5546F" w:rsidR="00FA2E32">
        <w:t xml:space="preserve"> </w:t>
      </w:r>
      <w:r w:rsidRPr="00B5546F" w:rsidR="00F943C7">
        <w:t>update</w:t>
      </w:r>
      <w:r w:rsidRPr="00B5546F" w:rsidR="00FA2E32">
        <w:t xml:space="preserve"> </w:t>
      </w:r>
      <w:r w:rsidRPr="00B5546F" w:rsidR="00F943C7">
        <w:t>us</w:t>
      </w:r>
      <w:r w:rsidRPr="00B5546F" w:rsidR="00FA2E32">
        <w:t xml:space="preserve"> </w:t>
      </w:r>
      <w:r w:rsidRPr="00B5546F" w:rsidR="00F943C7">
        <w:t>on</w:t>
      </w:r>
      <w:r w:rsidRPr="00B5546F" w:rsidR="00FA2E32">
        <w:t xml:space="preserve"> </w:t>
      </w:r>
      <w:r w:rsidRPr="00B5546F" w:rsidR="00F943C7">
        <w:t>the</w:t>
      </w:r>
      <w:r w:rsidRPr="00B5546F" w:rsidR="00FA2E32">
        <w:t xml:space="preserve"> </w:t>
      </w:r>
      <w:r w:rsidRPr="00B5546F" w:rsidR="00F943C7">
        <w:t>joint</w:t>
      </w:r>
      <w:r w:rsidRPr="00B5546F" w:rsidR="00FA2E32">
        <w:t xml:space="preserve"> </w:t>
      </w:r>
      <w:r w:rsidRPr="00B5546F" w:rsidR="00F943C7">
        <w:t>board</w:t>
      </w:r>
      <w:r w:rsidRPr="00B5546F" w:rsidR="00EF6182">
        <w:t xml:space="preserve"> proposal</w:t>
      </w:r>
      <w:r w:rsidRPr="00B5546F" w:rsidR="00F943C7">
        <w:t>.</w:t>
      </w:r>
    </w:p>
    <w:p w:rsidR="009D4896" w:rsidRPr="00B5546F" w:rsidP="0003666D">
      <w:pPr>
        <w:pStyle w:val="Answer"/>
      </w:pPr>
      <w:sdt>
        <w:sdtPr>
          <w:alias w:val="Witness"/>
          <w:id w:val="1028684691"/>
          <w:placeholder>
            <w:docPart w:val="DefaultPlaceholder_1082065158"/>
          </w:placeholder>
          <w:richText/>
        </w:sdtPr>
        <w:sdtContent>
          <w:r w:rsidR="00AE0EA3">
            <w:rPr>
              <w:b/>
              <w:i/>
              <w:iCs/>
            </w:rPr>
            <w:t>Mr Walker:</w:t>
          </w:r>
          <w:r w:rsidRPr="00B5546F" w:rsidR="00FA2E32">
            <w:rPr>
              <w:b/>
            </w:rPr>
            <w:t xml:space="preserve"> </w:t>
          </w:r>
        </w:sdtContent>
      </w:sdt>
      <w:r w:rsidRPr="00B5546F" w:rsidR="00F943C7">
        <w:t>T</w:t>
      </w:r>
      <w:r w:rsidRPr="00B5546F" w:rsidR="0003666D">
        <w:t>o</w:t>
      </w:r>
      <w:r w:rsidRPr="00B5546F" w:rsidR="00FA2E32">
        <w:t xml:space="preserve"> </w:t>
      </w:r>
      <w:r w:rsidRPr="00B5546F" w:rsidR="0003666D">
        <w:t>be</w:t>
      </w:r>
      <w:r w:rsidRPr="00B5546F" w:rsidR="00FA2E32">
        <w:t xml:space="preserve"> </w:t>
      </w:r>
      <w:r w:rsidRPr="00B5546F" w:rsidR="0003666D">
        <w:t>honest,</w:t>
      </w:r>
      <w:r w:rsidRPr="00B5546F" w:rsidR="00FA2E32">
        <w:t xml:space="preserve"> </w:t>
      </w:r>
      <w:r w:rsidRPr="00B5546F" w:rsidR="0003666D">
        <w:t>you</w:t>
      </w:r>
      <w:r w:rsidRPr="00B5546F" w:rsidR="00FA2E32">
        <w:t xml:space="preserve"> </w:t>
      </w:r>
      <w:r w:rsidRPr="00B5546F" w:rsidR="0003666D">
        <w:t>are</w:t>
      </w:r>
      <w:r w:rsidRPr="00B5546F" w:rsidR="00FA2E32">
        <w:t xml:space="preserve"> </w:t>
      </w:r>
      <w:r w:rsidRPr="00B5546F" w:rsidR="0003666D">
        <w:t>spot</w:t>
      </w:r>
      <w:r w:rsidRPr="00B5546F" w:rsidR="00FA2E32">
        <w:t xml:space="preserve"> </w:t>
      </w:r>
      <w:r w:rsidRPr="00B5546F" w:rsidR="0003666D">
        <w:t>on.</w:t>
      </w:r>
      <w:r w:rsidRPr="00B5546F" w:rsidR="00FA2E32">
        <w:t xml:space="preserve"> </w:t>
      </w:r>
      <w:r w:rsidRPr="00B5546F" w:rsidR="00F943C7">
        <w:t>There</w:t>
      </w:r>
      <w:r w:rsidRPr="00B5546F" w:rsidR="00FA2E32">
        <w:t xml:space="preserve"> </w:t>
      </w:r>
      <w:r w:rsidRPr="00B5546F" w:rsidR="00F943C7">
        <w:t>was</w:t>
      </w:r>
      <w:r w:rsidRPr="00B5546F" w:rsidR="00FA2E32">
        <w:t xml:space="preserve"> </w:t>
      </w:r>
      <w:r w:rsidRPr="00B5546F" w:rsidR="00F943C7">
        <w:t>a</w:t>
      </w:r>
      <w:r w:rsidRPr="00B5546F" w:rsidR="00FA2E32">
        <w:t xml:space="preserve"> </w:t>
      </w:r>
      <w:r w:rsidRPr="00B5546F" w:rsidR="00F943C7">
        <w:t>scheduled</w:t>
      </w:r>
      <w:r w:rsidRPr="00B5546F" w:rsidR="00FA2E32">
        <w:t xml:space="preserve"> </w:t>
      </w:r>
      <w:r w:rsidRPr="00B5546F" w:rsidR="00F943C7">
        <w:t>meeting</w:t>
      </w:r>
      <w:r w:rsidRPr="00B5546F" w:rsidR="00FA2E32">
        <w:t xml:space="preserve"> </w:t>
      </w:r>
      <w:r w:rsidRPr="00B5546F" w:rsidR="00F943C7">
        <w:t>of</w:t>
      </w:r>
      <w:r w:rsidRPr="00B5546F" w:rsidR="00FA2E32">
        <w:t xml:space="preserve"> </w:t>
      </w:r>
      <w:r w:rsidRPr="00B5546F" w:rsidR="00F943C7">
        <w:t>the</w:t>
      </w:r>
      <w:r w:rsidRPr="00B5546F" w:rsidR="00FA2E32">
        <w:t xml:space="preserve"> </w:t>
      </w:r>
      <w:r w:rsidRPr="00B5546F" w:rsidR="00F943C7">
        <w:t>joint</w:t>
      </w:r>
      <w:r w:rsidRPr="00B5546F" w:rsidR="00FA2E32">
        <w:t xml:space="preserve"> </w:t>
      </w:r>
      <w:r w:rsidRPr="00B5546F" w:rsidR="00F943C7">
        <w:t>board</w:t>
      </w:r>
      <w:r w:rsidRPr="00B5546F" w:rsidR="00FA2E32">
        <w:t xml:space="preserve"> </w:t>
      </w:r>
      <w:r w:rsidRPr="00B5546F" w:rsidR="00F943C7">
        <w:t>on</w:t>
      </w:r>
      <w:r w:rsidRPr="00B5546F" w:rsidR="00FA2E32">
        <w:t xml:space="preserve"> </w:t>
      </w:r>
      <w:r w:rsidRPr="00B5546F" w:rsidR="00F943C7">
        <w:t>26</w:t>
      </w:r>
      <w:r w:rsidRPr="00B5546F" w:rsidR="00FA2E32">
        <w:t xml:space="preserve"> </w:t>
      </w:r>
      <w:r w:rsidRPr="00B5546F" w:rsidR="00F943C7">
        <w:t>March</w:t>
      </w:r>
      <w:r w:rsidRPr="00B5546F" w:rsidR="00FA2E32">
        <w:t xml:space="preserve"> </w:t>
      </w:r>
      <w:r w:rsidRPr="00B5546F" w:rsidR="00F943C7">
        <w:t>20</w:t>
      </w:r>
      <w:r w:rsidRPr="00B5546F" w:rsidR="00EF6182">
        <w:t>20.</w:t>
      </w:r>
      <w:r w:rsidRPr="00B5546F" w:rsidR="00FA2E32">
        <w:t xml:space="preserve"> </w:t>
      </w:r>
      <w:r w:rsidRPr="00B5546F" w:rsidR="00EF6182">
        <w:t xml:space="preserve">It </w:t>
      </w:r>
      <w:r w:rsidRPr="00B5546F" w:rsidR="00F943C7">
        <w:t>was</w:t>
      </w:r>
      <w:r w:rsidRPr="00B5546F" w:rsidR="00FA2E32">
        <w:t xml:space="preserve"> </w:t>
      </w:r>
      <w:r w:rsidRPr="00B5546F" w:rsidR="00F943C7">
        <w:t>hoped</w:t>
      </w:r>
      <w:r w:rsidRPr="00B5546F" w:rsidR="00FA2E32">
        <w:t xml:space="preserve"> </w:t>
      </w:r>
      <w:r w:rsidRPr="00B5546F" w:rsidR="00F943C7">
        <w:t>that</w:t>
      </w:r>
      <w:r w:rsidRPr="00B5546F" w:rsidR="00FA2E32">
        <w:t xml:space="preserve"> </w:t>
      </w:r>
      <w:r w:rsidRPr="00B5546F" w:rsidR="00F943C7">
        <w:t>that</w:t>
      </w:r>
      <w:r w:rsidRPr="00B5546F" w:rsidR="00FA2E32">
        <w:t xml:space="preserve"> </w:t>
      </w:r>
      <w:r w:rsidRPr="00B5546F" w:rsidR="00F943C7">
        <w:t>would</w:t>
      </w:r>
      <w:r w:rsidRPr="00B5546F" w:rsidR="00FA2E32">
        <w:t xml:space="preserve"> </w:t>
      </w:r>
      <w:r w:rsidRPr="00B5546F" w:rsidR="00F943C7">
        <w:t>be</w:t>
      </w:r>
      <w:r w:rsidRPr="00B5546F" w:rsidR="00FA2E32">
        <w:t xml:space="preserve"> </w:t>
      </w:r>
      <w:r w:rsidRPr="00B5546F" w:rsidR="00F943C7">
        <w:t>the</w:t>
      </w:r>
      <w:r w:rsidRPr="00B5546F" w:rsidR="00FA2E32">
        <w:t xml:space="preserve"> </w:t>
      </w:r>
      <w:r w:rsidRPr="00B5546F" w:rsidR="00F943C7">
        <w:t>first</w:t>
      </w:r>
      <w:r w:rsidRPr="00B5546F" w:rsidR="00FA2E32">
        <w:t xml:space="preserve"> </w:t>
      </w:r>
      <w:r w:rsidRPr="00B5546F" w:rsidR="00F943C7">
        <w:t>formal</w:t>
      </w:r>
      <w:r w:rsidRPr="00B5546F" w:rsidR="00FA2E32">
        <w:t xml:space="preserve"> </w:t>
      </w:r>
      <w:r w:rsidRPr="00B5546F" w:rsidR="00F943C7">
        <w:t>meeting</w:t>
      </w:r>
      <w:r w:rsidRPr="00B5546F" w:rsidR="00FA2E32">
        <w:t xml:space="preserve"> </w:t>
      </w:r>
      <w:r w:rsidRPr="00B5546F" w:rsidR="00F943C7">
        <w:t>but,</w:t>
      </w:r>
      <w:r w:rsidRPr="00B5546F" w:rsidR="00FA2E32">
        <w:t xml:space="preserve"> </w:t>
      </w:r>
      <w:r w:rsidRPr="00B5546F" w:rsidR="00F943C7">
        <w:t>understandably,</w:t>
      </w:r>
      <w:r w:rsidRPr="00B5546F" w:rsidR="00FA2E32">
        <w:t xml:space="preserve"> </w:t>
      </w:r>
      <w:r w:rsidRPr="00B5546F" w:rsidR="00F943C7">
        <w:t>a</w:t>
      </w:r>
      <w:r w:rsidRPr="00B5546F" w:rsidR="00FA2E32">
        <w:t xml:space="preserve"> </w:t>
      </w:r>
      <w:r w:rsidRPr="00B5546F" w:rsidR="00F943C7">
        <w:t>decision</w:t>
      </w:r>
      <w:r w:rsidRPr="00B5546F" w:rsidR="00FA2E32">
        <w:t xml:space="preserve"> </w:t>
      </w:r>
      <w:r w:rsidRPr="00B5546F" w:rsidR="00F943C7">
        <w:t>was</w:t>
      </w:r>
      <w:r w:rsidRPr="00B5546F" w:rsidR="00FA2E32">
        <w:t xml:space="preserve"> </w:t>
      </w:r>
      <w:r w:rsidRPr="00B5546F" w:rsidR="00F943C7">
        <w:t>taken</w:t>
      </w:r>
      <w:r w:rsidRPr="00B5546F" w:rsidR="00FA2E32">
        <w:t xml:space="preserve"> </w:t>
      </w:r>
      <w:r w:rsidRPr="00B5546F" w:rsidR="00F943C7">
        <w:t>to</w:t>
      </w:r>
      <w:r w:rsidRPr="00B5546F" w:rsidR="00FA2E32">
        <w:t xml:space="preserve"> </w:t>
      </w:r>
      <w:r w:rsidRPr="00B5546F" w:rsidR="00F943C7">
        <w:t>postpone</w:t>
      </w:r>
      <w:r w:rsidRPr="00B5546F" w:rsidR="00FA2E32">
        <w:t xml:space="preserve"> </w:t>
      </w:r>
      <w:r w:rsidRPr="00B5546F" w:rsidR="00F943C7">
        <w:t>that</w:t>
      </w:r>
      <w:r w:rsidRPr="00B5546F" w:rsidR="00FA2E32">
        <w:t xml:space="preserve"> </w:t>
      </w:r>
      <w:r w:rsidRPr="00B5546F" w:rsidR="00F943C7">
        <w:t>discussion</w:t>
      </w:r>
      <w:r w:rsidRPr="00B5546F" w:rsidR="00FA2E32">
        <w:t xml:space="preserve"> </w:t>
      </w:r>
      <w:r w:rsidRPr="00B5546F" w:rsidR="00F943C7">
        <w:t>to</w:t>
      </w:r>
      <w:r w:rsidRPr="00B5546F" w:rsidR="00FA2E32">
        <w:t xml:space="preserve"> </w:t>
      </w:r>
      <w:r w:rsidRPr="00B5546F" w:rsidR="00F943C7">
        <w:t>enable</w:t>
      </w:r>
      <w:r w:rsidRPr="00B5546F" w:rsidR="00FA2E32">
        <w:t xml:space="preserve"> </w:t>
      </w:r>
      <w:r w:rsidRPr="00B5546F" w:rsidR="00F943C7">
        <w:t>the</w:t>
      </w:r>
      <w:r w:rsidRPr="00B5546F" w:rsidR="00FA2E32">
        <w:t xml:space="preserve"> </w:t>
      </w:r>
      <w:r w:rsidRPr="00B5546F" w:rsidR="00F943C7">
        <w:t>Executive</w:t>
      </w:r>
      <w:r w:rsidRPr="00B5546F" w:rsidR="00FA2E32">
        <w:t xml:space="preserve"> </w:t>
      </w:r>
      <w:r w:rsidRPr="00B5546F" w:rsidR="00F943C7">
        <w:t>to</w:t>
      </w:r>
      <w:r w:rsidRPr="00B5546F" w:rsidR="00FA2E32">
        <w:t xml:space="preserve"> </w:t>
      </w:r>
      <w:r w:rsidRPr="00B5546F" w:rsidR="00F943C7">
        <w:t>focus</w:t>
      </w:r>
      <w:r w:rsidRPr="00B5546F" w:rsidR="00FA2E32">
        <w:t xml:space="preserve"> </w:t>
      </w:r>
      <w:r w:rsidRPr="00B5546F" w:rsidR="00F943C7">
        <w:t>on</w:t>
      </w:r>
      <w:r w:rsidRPr="00B5546F" w:rsidR="00FA2E32">
        <w:t xml:space="preserve"> </w:t>
      </w:r>
      <w:r w:rsidRPr="00B5546F" w:rsidR="00F943C7">
        <w:t>the</w:t>
      </w:r>
      <w:r w:rsidRPr="00B5546F" w:rsidR="00FA2E32">
        <w:t xml:space="preserve"> </w:t>
      </w:r>
      <w:r w:rsidRPr="00B5546F" w:rsidR="00F943C7">
        <w:t>vital</w:t>
      </w:r>
      <w:r w:rsidRPr="00B5546F" w:rsidR="00FA2E32">
        <w:t xml:space="preserve"> </w:t>
      </w:r>
      <w:r w:rsidRPr="00B5546F" w:rsidR="00F943C7">
        <w:t>work</w:t>
      </w:r>
      <w:r w:rsidRPr="00B5546F" w:rsidR="00FA2E32">
        <w:t xml:space="preserve"> </w:t>
      </w:r>
      <w:r w:rsidRPr="00B5546F" w:rsidR="00F943C7">
        <w:t>of</w:t>
      </w:r>
      <w:r w:rsidRPr="00B5546F" w:rsidR="00FA2E32">
        <w:t xml:space="preserve"> </w:t>
      </w:r>
      <w:r w:rsidRPr="00B5546F" w:rsidR="00F943C7">
        <w:t>responding</w:t>
      </w:r>
      <w:r w:rsidRPr="00B5546F" w:rsidR="00FA2E32">
        <w:t xml:space="preserve"> </w:t>
      </w:r>
      <w:r w:rsidRPr="00B5546F" w:rsidR="00F943C7">
        <w:t>to</w:t>
      </w:r>
      <w:r w:rsidRPr="00B5546F" w:rsidR="00FA2E32">
        <w:t xml:space="preserve"> </w:t>
      </w:r>
      <w:r w:rsidRPr="00B5546F" w:rsidR="00F943C7">
        <w:t>Covid</w:t>
      </w:r>
      <w:r w:rsidRPr="00B5546F" w:rsidR="00F943C7">
        <w:noBreakHyphen/>
        <w:t>19.</w:t>
      </w:r>
      <w:r w:rsidRPr="00B5546F" w:rsidR="00FA2E32">
        <w:t xml:space="preserve"> </w:t>
      </w:r>
      <w:r w:rsidRPr="00B5546F" w:rsidR="00F943C7">
        <w:t>The</w:t>
      </w:r>
      <w:r w:rsidRPr="00B5546F" w:rsidR="00FA2E32">
        <w:t xml:space="preserve"> </w:t>
      </w:r>
      <w:r w:rsidRPr="00B5546F" w:rsidR="00F943C7">
        <w:t>Secretary</w:t>
      </w:r>
      <w:r w:rsidRPr="00B5546F" w:rsidR="00FA2E32">
        <w:t xml:space="preserve"> </w:t>
      </w:r>
      <w:r w:rsidRPr="00B5546F" w:rsidR="00F943C7">
        <w:t>of</w:t>
      </w:r>
      <w:r w:rsidRPr="00B5546F" w:rsidR="00FA2E32">
        <w:t xml:space="preserve"> </w:t>
      </w:r>
      <w:r w:rsidRPr="00B5546F" w:rsidR="00F943C7">
        <w:t>State</w:t>
      </w:r>
      <w:r w:rsidRPr="00B5546F" w:rsidR="00FA2E32">
        <w:t xml:space="preserve"> </w:t>
      </w:r>
      <w:r w:rsidRPr="00B5546F" w:rsidR="00F943C7">
        <w:t>agreed</w:t>
      </w:r>
      <w:r w:rsidRPr="00B5546F" w:rsidR="00FA2E32">
        <w:t xml:space="preserve"> </w:t>
      </w:r>
      <w:r w:rsidRPr="00B5546F" w:rsidR="00F943C7">
        <w:t>with</w:t>
      </w:r>
      <w:r w:rsidRPr="00B5546F" w:rsidR="00FA2E32">
        <w:t xml:space="preserve"> </w:t>
      </w:r>
      <w:r w:rsidRPr="00B5546F" w:rsidR="00F943C7">
        <w:t>the</w:t>
      </w:r>
      <w:r w:rsidRPr="00B5546F" w:rsidR="00FA2E32">
        <w:t xml:space="preserve"> </w:t>
      </w:r>
      <w:r w:rsidRPr="00B5546F" w:rsidR="00F943C7">
        <w:t>First</w:t>
      </w:r>
      <w:r w:rsidRPr="00B5546F" w:rsidR="00FA2E32">
        <w:t xml:space="preserve"> </w:t>
      </w:r>
      <w:r w:rsidRPr="00B5546F" w:rsidR="00F943C7">
        <w:t>Minister</w:t>
      </w:r>
      <w:r w:rsidRPr="00B5546F" w:rsidR="00FA2E32">
        <w:t xml:space="preserve"> </w:t>
      </w:r>
      <w:r w:rsidRPr="00B5546F" w:rsidR="00F943C7">
        <w:t>and</w:t>
      </w:r>
      <w:r w:rsidRPr="00B5546F" w:rsidR="00FA2E32">
        <w:t xml:space="preserve"> </w:t>
      </w:r>
      <w:r w:rsidRPr="00B5546F" w:rsidR="00F943C7">
        <w:t>the</w:t>
      </w:r>
      <w:r w:rsidRPr="00B5546F" w:rsidR="00FA2E32">
        <w:t xml:space="preserve"> </w:t>
      </w:r>
      <w:r w:rsidRPr="00B5546F" w:rsidR="00F943C7">
        <w:t>Deputy</w:t>
      </w:r>
      <w:r w:rsidRPr="00B5546F" w:rsidR="00FA2E32">
        <w:t xml:space="preserve"> </w:t>
      </w:r>
      <w:r w:rsidRPr="00B5546F" w:rsidR="00F943C7">
        <w:t>First</w:t>
      </w:r>
      <w:r w:rsidRPr="00B5546F" w:rsidR="00FA2E32">
        <w:t xml:space="preserve"> </w:t>
      </w:r>
      <w:r w:rsidRPr="00B5546F" w:rsidR="00F943C7">
        <w:t>Minister</w:t>
      </w:r>
      <w:r w:rsidRPr="00B5546F" w:rsidR="00FA2E32">
        <w:t xml:space="preserve"> </w:t>
      </w:r>
      <w:r w:rsidRPr="00B5546F" w:rsidR="00F943C7">
        <w:t>that</w:t>
      </w:r>
      <w:r w:rsidRPr="00B5546F" w:rsidR="00FA2E32">
        <w:t xml:space="preserve"> </w:t>
      </w:r>
      <w:r w:rsidRPr="00B5546F" w:rsidR="00F943C7">
        <w:t>structured</w:t>
      </w:r>
      <w:r w:rsidRPr="00B5546F" w:rsidR="00FA2E32">
        <w:t xml:space="preserve"> </w:t>
      </w:r>
      <w:r w:rsidRPr="00B5546F" w:rsidR="00F943C7">
        <w:t>work</w:t>
      </w:r>
      <w:r w:rsidRPr="00B5546F" w:rsidR="00FA2E32">
        <w:t xml:space="preserve"> </w:t>
      </w:r>
      <w:r w:rsidRPr="00B5546F" w:rsidR="00F943C7">
        <w:t>to</w:t>
      </w:r>
      <w:r w:rsidRPr="00B5546F" w:rsidR="00FA2E32">
        <w:t xml:space="preserve"> </w:t>
      </w:r>
      <w:r w:rsidRPr="00B5546F" w:rsidR="00F943C7">
        <w:t>implement</w:t>
      </w:r>
      <w:r w:rsidRPr="00B5546F" w:rsidR="00FA2E32">
        <w:t xml:space="preserve"> </w:t>
      </w:r>
      <w:r w:rsidRPr="00B5546F" w:rsidR="00F943C7">
        <w:t>the</w:t>
      </w:r>
      <w:r w:rsidRPr="00B5546F" w:rsidR="00FA2E32">
        <w:t xml:space="preserve"> </w:t>
      </w:r>
      <w:r w:rsidRPr="00B5546F" w:rsidR="00F943C7">
        <w:t>deal</w:t>
      </w:r>
      <w:r w:rsidRPr="00B5546F" w:rsidR="00FA2E32">
        <w:t xml:space="preserve"> </w:t>
      </w:r>
      <w:r w:rsidRPr="00B5546F" w:rsidR="00F943C7">
        <w:t>would</w:t>
      </w:r>
      <w:r w:rsidRPr="00B5546F" w:rsidR="00FA2E32">
        <w:t xml:space="preserve"> </w:t>
      </w:r>
      <w:r w:rsidRPr="00B5546F" w:rsidR="00F943C7">
        <w:t>be</w:t>
      </w:r>
      <w:r w:rsidRPr="00B5546F" w:rsidR="00FA2E32">
        <w:t xml:space="preserve"> </w:t>
      </w:r>
      <w:r w:rsidRPr="00B5546F" w:rsidR="00F943C7">
        <w:t>paused</w:t>
      </w:r>
      <w:r w:rsidRPr="00B5546F" w:rsidR="00FA2E32">
        <w:t xml:space="preserve"> </w:t>
      </w:r>
      <w:r w:rsidRPr="00B5546F" w:rsidR="00F943C7">
        <w:t>to</w:t>
      </w:r>
      <w:r w:rsidRPr="00B5546F" w:rsidR="00FA2E32">
        <w:t xml:space="preserve"> </w:t>
      </w:r>
      <w:r w:rsidRPr="00B5546F" w:rsidR="00F943C7">
        <w:t>allow</w:t>
      </w:r>
      <w:r w:rsidRPr="00B5546F" w:rsidR="00FA2E32">
        <w:t xml:space="preserve"> </w:t>
      </w:r>
      <w:r w:rsidRPr="00B5546F" w:rsidR="00F943C7">
        <w:t>us</w:t>
      </w:r>
      <w:r w:rsidRPr="00B5546F" w:rsidR="00FA2E32">
        <w:t xml:space="preserve"> </w:t>
      </w:r>
      <w:r w:rsidRPr="00B5546F" w:rsidR="00F943C7">
        <w:t>to</w:t>
      </w:r>
      <w:r w:rsidRPr="00B5546F" w:rsidR="00FA2E32">
        <w:t xml:space="preserve"> </w:t>
      </w:r>
      <w:r w:rsidRPr="00B5546F" w:rsidR="00F943C7">
        <w:t>focus</w:t>
      </w:r>
      <w:r w:rsidRPr="00B5546F" w:rsidR="00FA2E32">
        <w:t xml:space="preserve"> </w:t>
      </w:r>
      <w:r w:rsidRPr="00B5546F" w:rsidR="00F943C7">
        <w:t>completely</w:t>
      </w:r>
      <w:r w:rsidRPr="00B5546F" w:rsidR="00FA2E32">
        <w:t xml:space="preserve"> </w:t>
      </w:r>
      <w:r w:rsidRPr="00B5546F" w:rsidR="00F943C7">
        <w:t>on</w:t>
      </w:r>
      <w:r w:rsidRPr="00B5546F" w:rsidR="00FA2E32">
        <w:t xml:space="preserve"> </w:t>
      </w:r>
      <w:r w:rsidRPr="00B5546F" w:rsidR="00F943C7">
        <w:t>tackling</w:t>
      </w:r>
      <w:r w:rsidRPr="00B5546F" w:rsidR="00FA2E32">
        <w:t xml:space="preserve"> </w:t>
      </w:r>
      <w:r w:rsidRPr="00B5546F" w:rsidR="00F943C7">
        <w:t>the</w:t>
      </w:r>
      <w:r w:rsidRPr="00B5546F" w:rsidR="00FA2E32">
        <w:t xml:space="preserve"> </w:t>
      </w:r>
      <w:r w:rsidRPr="00B5546F" w:rsidR="00F943C7">
        <w:t>virus.</w:t>
      </w:r>
      <w:r w:rsidRPr="00B5546F" w:rsidR="00FA2E32">
        <w:t xml:space="preserve"> </w:t>
      </w:r>
    </w:p>
    <w:p w:rsidR="0003666D" w:rsidRPr="00B5546F" w:rsidP="0003666D">
      <w:pPr>
        <w:pStyle w:val="Answer"/>
      </w:pPr>
      <w:r w:rsidRPr="00B5546F">
        <w:t>We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kept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position</w:t>
      </w:r>
      <w:r w:rsidRPr="00B5546F" w:rsidR="00FA2E32">
        <w:t xml:space="preserve"> </w:t>
      </w:r>
      <w:r w:rsidRPr="00B5546F">
        <w:t>under</w:t>
      </w:r>
      <w:r w:rsidRPr="00B5546F" w:rsidR="00FA2E32">
        <w:t xml:space="preserve"> </w:t>
      </w:r>
      <w:r w:rsidRPr="00B5546F">
        <w:t>review.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are</w:t>
      </w:r>
      <w:r w:rsidRPr="00B5546F" w:rsidR="00FA2E32">
        <w:t xml:space="preserve"> </w:t>
      </w:r>
      <w:r w:rsidRPr="00B5546F">
        <w:t>very</w:t>
      </w:r>
      <w:r w:rsidRPr="00B5546F" w:rsidR="00FA2E32">
        <w:t xml:space="preserve"> </w:t>
      </w:r>
      <w:r w:rsidRPr="00B5546F">
        <w:t>keen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get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with</w:t>
      </w:r>
      <w:r w:rsidRPr="00B5546F" w:rsidR="00FA2E32">
        <w:t xml:space="preserve"> </w:t>
      </w:r>
      <w:r w:rsidRPr="00B5546F">
        <w:t>implementation</w:t>
      </w:r>
      <w:r w:rsidRPr="00B5546F" w:rsidR="00FA2E32">
        <w:t xml:space="preserve"> </w:t>
      </w:r>
      <w:r w:rsidRPr="00B5546F">
        <w:t>now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will,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soon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possible,</w:t>
      </w:r>
      <w:r w:rsidRPr="00B5546F" w:rsidR="00FA2E32">
        <w:t xml:space="preserve"> </w:t>
      </w:r>
      <w:r w:rsidRPr="00B5546F">
        <w:t>restart</w:t>
      </w:r>
      <w:r w:rsidRPr="00B5546F" w:rsidR="00FA2E32">
        <w:t xml:space="preserve"> </w:t>
      </w:r>
      <w:r w:rsidRPr="00B5546F">
        <w:t>discussions</w:t>
      </w:r>
      <w:r w:rsidRPr="00B5546F" w:rsidR="00FA2E32">
        <w:t xml:space="preserve"> </w:t>
      </w:r>
      <w:r w:rsidRPr="00B5546F">
        <w:t>with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Executive</w:t>
      </w:r>
      <w:r w:rsidRPr="00B5546F" w:rsidR="00FA2E32">
        <w:t xml:space="preserve"> </w:t>
      </w:r>
      <w:r w:rsidRPr="00B5546F">
        <w:t>about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joint</w:t>
      </w:r>
      <w:r w:rsidRPr="00B5546F" w:rsidR="00FA2E32">
        <w:t xml:space="preserve"> </w:t>
      </w:r>
      <w:r w:rsidRPr="00B5546F">
        <w:t>board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implementation.</w:t>
      </w:r>
      <w:r w:rsidRPr="00B5546F" w:rsidR="00FA2E32">
        <w:t xml:space="preserve"> </w:t>
      </w:r>
      <w:r w:rsidRPr="00B5546F">
        <w:t>While</w:t>
      </w:r>
      <w:r w:rsidRPr="00B5546F" w:rsidR="00FA2E32">
        <w:t xml:space="preserve"> </w:t>
      </w:r>
      <w:r w:rsidRPr="00B5546F">
        <w:t>present</w:t>
      </w:r>
      <w:r w:rsidRPr="00B5546F" w:rsidR="00FA2E32">
        <w:t xml:space="preserve"> </w:t>
      </w:r>
      <w:r w:rsidRPr="00B5546F" w:rsidR="009B2796">
        <w:t>circumstances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made</w:t>
      </w:r>
      <w:r w:rsidRPr="00B5546F" w:rsidR="00FA2E32">
        <w:t xml:space="preserve"> </w:t>
      </w:r>
      <w:r w:rsidRPr="00B5546F">
        <w:t>progress</w:t>
      </w:r>
      <w:r w:rsidRPr="00B5546F" w:rsidR="00FA2E32">
        <w:t xml:space="preserve"> </w:t>
      </w:r>
      <w:r w:rsidRPr="00B5546F">
        <w:t>difficult,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absolutely</w:t>
      </w:r>
      <w:r w:rsidRPr="00B5546F" w:rsidR="00FA2E32">
        <w:t xml:space="preserve"> </w:t>
      </w:r>
      <w:r w:rsidRPr="00B5546F">
        <w:t>recognise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people</w:t>
      </w:r>
      <w:r w:rsidRPr="00B5546F" w:rsidR="00FA2E32">
        <w:t xml:space="preserve"> </w:t>
      </w:r>
      <w:r w:rsidRPr="00B5546F">
        <w:t>want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see</w:t>
      </w:r>
      <w:r w:rsidRPr="00B5546F" w:rsidR="00FA2E32">
        <w:t xml:space="preserve"> </w:t>
      </w:r>
      <w:r w:rsidRPr="00B5546F">
        <w:t>movement.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head</w:t>
      </w:r>
      <w:r w:rsidRPr="00B5546F" w:rsidR="00FA2E32">
        <w:t xml:space="preserve"> </w:t>
      </w:r>
      <w:r w:rsidRPr="00B5546F">
        <w:t>into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recovery</w:t>
      </w:r>
      <w:r w:rsidRPr="00B5546F" w:rsidR="00FA2E32">
        <w:t xml:space="preserve"> </w:t>
      </w:r>
      <w:r w:rsidRPr="00B5546F">
        <w:t>phase,</w:t>
      </w:r>
      <w:r w:rsidRPr="00B5546F" w:rsidR="00FA2E32">
        <w:t xml:space="preserve"> </w:t>
      </w:r>
      <w:r w:rsidRPr="00B5546F">
        <w:t>working</w:t>
      </w:r>
      <w:r w:rsidRPr="00B5546F" w:rsidR="00FA2E32">
        <w:t xml:space="preserve"> </w:t>
      </w:r>
      <w:r w:rsidRPr="00B5546F">
        <w:t>together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Covid-19</w:t>
      </w:r>
      <w:r w:rsidRPr="00B5546F" w:rsidR="00FA2E32">
        <w:t xml:space="preserve"> </w:t>
      </w:r>
      <w:r w:rsidRPr="00B5546F">
        <w:t>will</w:t>
      </w:r>
      <w:r w:rsidRPr="00B5546F" w:rsidR="00FA2E32">
        <w:t xml:space="preserve"> </w:t>
      </w:r>
      <w:r w:rsidRPr="00B5546F">
        <w:t>hopefully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real</w:t>
      </w:r>
      <w:r w:rsidRPr="00B5546F" w:rsidR="00FA2E32">
        <w:t xml:space="preserve"> </w:t>
      </w:r>
      <w:r w:rsidRPr="00B5546F">
        <w:t>opportunity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take</w:t>
      </w:r>
      <w:r w:rsidRPr="00B5546F" w:rsidR="00FA2E32">
        <w:t xml:space="preserve"> </w:t>
      </w:r>
      <w:r w:rsidRPr="00B5546F">
        <w:t>some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these</w:t>
      </w:r>
      <w:r w:rsidRPr="00B5546F" w:rsidR="00FA2E32">
        <w:t xml:space="preserve"> </w:t>
      </w:r>
      <w:r w:rsidRPr="00B5546F">
        <w:t>issues</w:t>
      </w:r>
      <w:r w:rsidRPr="00B5546F" w:rsidR="00FA2E32">
        <w:t xml:space="preserve"> </w:t>
      </w:r>
      <w:r w:rsidRPr="00B5546F">
        <w:t>forward</w:t>
      </w:r>
      <w:r w:rsidRPr="00B5546F" w:rsidR="009D4896">
        <w:t>.</w:t>
      </w:r>
      <w:r w:rsidRPr="00B5546F" w:rsidR="00FA2E32">
        <w:t xml:space="preserve"> </w:t>
      </w:r>
      <w:r w:rsidRPr="00B5546F" w:rsidR="009D4896">
        <w:t>It</w:t>
      </w:r>
      <w:r w:rsidRPr="00B5546F" w:rsidR="00FA2E32">
        <w:t xml:space="preserve"> </w:t>
      </w:r>
      <w:r w:rsidRPr="00B5546F" w:rsidR="009D4896">
        <w:t>is</w:t>
      </w:r>
      <w:r w:rsidRPr="00B5546F" w:rsidR="00FA2E32">
        <w:t xml:space="preserve"> </w:t>
      </w:r>
      <w:r w:rsidRPr="00B5546F" w:rsidR="009D4896">
        <w:t>a</w:t>
      </w:r>
      <w:r w:rsidRPr="00B5546F" w:rsidR="00FA2E32">
        <w:t xml:space="preserve"> </w:t>
      </w:r>
      <w:r w:rsidRPr="00B5546F" w:rsidR="009D4896">
        <w:t>priority</w:t>
      </w:r>
      <w:r w:rsidRPr="00B5546F" w:rsidR="00FA2E32">
        <w:t xml:space="preserve"> </w:t>
      </w:r>
      <w:r w:rsidRPr="00B5546F" w:rsidR="009D4896">
        <w:t>to</w:t>
      </w:r>
      <w:r w:rsidRPr="00B5546F" w:rsidR="00FA2E32">
        <w:t xml:space="preserve"> </w:t>
      </w:r>
      <w:r w:rsidRPr="00B5546F" w:rsidR="009D4896">
        <w:t>get</w:t>
      </w:r>
      <w:r w:rsidRPr="00B5546F" w:rsidR="00FA2E32">
        <w:t xml:space="preserve"> </w:t>
      </w:r>
      <w:r w:rsidRPr="00B5546F" w:rsidR="009D4896">
        <w:t>that</w:t>
      </w:r>
      <w:r w:rsidRPr="00B5546F" w:rsidR="00FA2E32">
        <w:t xml:space="preserve"> </w:t>
      </w:r>
      <w:r w:rsidRPr="00B5546F" w:rsidR="009D4896">
        <w:t>next</w:t>
      </w:r>
      <w:r w:rsidRPr="00B5546F" w:rsidR="00FA2E32">
        <w:t xml:space="preserve"> </w:t>
      </w:r>
      <w:r w:rsidRPr="00B5546F" w:rsidR="009D4896">
        <w:t>meeting</w:t>
      </w:r>
      <w:r w:rsidRPr="00B5546F" w:rsidR="00FA2E32">
        <w:t xml:space="preserve"> </w:t>
      </w:r>
      <w:r w:rsidRPr="00B5546F" w:rsidR="009D4896">
        <w:t>of</w:t>
      </w:r>
      <w:r w:rsidRPr="00B5546F" w:rsidR="00FA2E32">
        <w:t xml:space="preserve"> </w:t>
      </w:r>
      <w:r w:rsidRPr="00B5546F" w:rsidR="009D4896">
        <w:t>the</w:t>
      </w:r>
      <w:r w:rsidRPr="00B5546F" w:rsidR="00FA2E32">
        <w:t xml:space="preserve"> </w:t>
      </w:r>
      <w:r w:rsidRPr="00B5546F" w:rsidR="009D4896">
        <w:t>joint</w:t>
      </w:r>
      <w:r w:rsidRPr="00B5546F" w:rsidR="00FA2E32">
        <w:t xml:space="preserve"> </w:t>
      </w:r>
      <w:r w:rsidRPr="00B5546F" w:rsidR="009D4896">
        <w:t>board</w:t>
      </w:r>
      <w:r w:rsidRPr="00B5546F" w:rsidR="00FA2E32">
        <w:t xml:space="preserve"> </w:t>
      </w:r>
      <w:r w:rsidRPr="00B5546F" w:rsidR="009D4896">
        <w:t>scheduled</w:t>
      </w:r>
      <w:r w:rsidRPr="00B5546F" w:rsidR="00FA2E32">
        <w:t xml:space="preserve"> </w:t>
      </w:r>
      <w:r w:rsidRPr="00B5546F" w:rsidR="009D4896">
        <w:t>but</w:t>
      </w:r>
      <w:r w:rsidRPr="00B5546F" w:rsidR="00FA2E32">
        <w:t xml:space="preserve"> </w:t>
      </w:r>
      <w:r w:rsidRPr="00B5546F" w:rsidR="009D4896">
        <w:t>it</w:t>
      </w:r>
      <w:r w:rsidRPr="00B5546F" w:rsidR="00FA2E32">
        <w:t xml:space="preserve"> </w:t>
      </w:r>
      <w:r w:rsidRPr="00B5546F" w:rsidR="009D4896">
        <w:t>has</w:t>
      </w:r>
      <w:r w:rsidRPr="00B5546F" w:rsidR="00FA2E32">
        <w:t xml:space="preserve"> </w:t>
      </w:r>
      <w:r w:rsidRPr="00B5546F" w:rsidR="009D4896">
        <w:t>not</w:t>
      </w:r>
      <w:r w:rsidRPr="00B5546F" w:rsidR="00FA2E32">
        <w:t xml:space="preserve"> </w:t>
      </w:r>
      <w:r w:rsidRPr="00B5546F" w:rsidR="009D4896">
        <w:t>been</w:t>
      </w:r>
      <w:r w:rsidRPr="00B5546F" w:rsidR="00FA2E32">
        <w:t xml:space="preserve"> </w:t>
      </w:r>
      <w:r w:rsidRPr="00B5546F" w:rsidR="009D4896">
        <w:t>done</w:t>
      </w:r>
      <w:r w:rsidRPr="00B5546F" w:rsidR="00FA2E32">
        <w:t xml:space="preserve"> </w:t>
      </w:r>
      <w:r w:rsidRPr="00B5546F" w:rsidR="009D4896">
        <w:t>yet.</w:t>
      </w:r>
    </w:p>
    <w:p w:rsidR="0003666D" w:rsidRPr="00B5546F" w:rsidP="0003666D">
      <w:pPr>
        <w:pStyle w:val="Question"/>
      </w:pPr>
      <w:sdt>
        <w:sdtPr>
          <w:alias w:val="Member"/>
          <w:tag w:val="&lt;Member mnisId='4129' dodsId='33629'&gt;"/>
          <w:id w:val="594210631"/>
          <w:placeholder>
            <w:docPart w:val="DefaultPlaceholder_1082065158"/>
          </w:placeholder>
          <w:richText/>
        </w:sdtPr>
        <w:sdtContent>
          <w:r w:rsidRPr="00B5546F">
            <w:rPr>
              <w:b/>
            </w:rPr>
            <w:t>Ian</w:t>
          </w:r>
          <w:r w:rsidRPr="00B5546F" w:rsidR="00FA2E32">
            <w:rPr>
              <w:b/>
            </w:rPr>
            <w:t xml:space="preserve"> </w:t>
          </w:r>
          <w:r w:rsidRPr="00B5546F">
            <w:rPr>
              <w:b/>
            </w:rPr>
            <w:t>Paisley:</w:t>
          </w:r>
        </w:sdtContent>
      </w:sdt>
      <w:r w:rsidRPr="00B5546F" w:rsidR="00FA2E32">
        <w:t xml:space="preserve"> </w:t>
      </w:r>
      <w:r w:rsidRPr="00B5546F">
        <w:t>I</w:t>
      </w:r>
      <w:r w:rsidRPr="00B5546F" w:rsidR="00FA2E32">
        <w:t xml:space="preserve"> </w:t>
      </w:r>
      <w:r w:rsidRPr="00B5546F">
        <w:t>assume</w:t>
      </w:r>
      <w:r w:rsidRPr="00B5546F" w:rsidR="00FA2E32">
        <w:t xml:space="preserve"> </w:t>
      </w:r>
      <w:r w:rsidRPr="00B5546F">
        <w:t>it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similar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 w:rsidR="00EF6182">
        <w:t>North</w:t>
      </w:r>
      <w:r w:rsidR="00AE0EA3">
        <w:t xml:space="preserve"> </w:t>
      </w:r>
      <w:r w:rsidRPr="00B5546F" w:rsidR="009D4896">
        <w:t>South</w:t>
      </w:r>
      <w:r w:rsidRPr="00B5546F" w:rsidR="00FA2E32">
        <w:t xml:space="preserve"> </w:t>
      </w:r>
      <w:r w:rsidRPr="00B5546F" w:rsidR="009D4896">
        <w:t>Ministerial</w:t>
      </w:r>
      <w:r w:rsidRPr="00B5546F" w:rsidR="00FA2E32">
        <w:t xml:space="preserve"> </w:t>
      </w:r>
      <w:r w:rsidRPr="00B5546F" w:rsidR="009D4896">
        <w:t>Council</w:t>
      </w:r>
      <w:r w:rsidRPr="00B5546F" w:rsidR="00FA2E32">
        <w:t xml:space="preserve"> </w:t>
      </w:r>
      <w:r w:rsidRPr="00B5546F" w:rsidR="009D4896">
        <w:t>and</w:t>
      </w:r>
      <w:r w:rsidRPr="00B5546F" w:rsidR="00FA2E32">
        <w:t xml:space="preserve"> </w:t>
      </w:r>
      <w:r w:rsidRPr="00B5546F" w:rsidR="009D4896">
        <w:t>for</w:t>
      </w:r>
      <w:r w:rsidRPr="00B5546F" w:rsidR="00FA2E32">
        <w:t xml:space="preserve"> </w:t>
      </w:r>
      <w:r w:rsidRPr="00B5546F" w:rsidR="009D4896">
        <w:t>the</w:t>
      </w:r>
      <w:r w:rsidRPr="00B5546F" w:rsidR="00FA2E32">
        <w:t xml:space="preserve"> </w:t>
      </w:r>
      <w:r w:rsidRPr="00B5546F" w:rsidR="00EF6182">
        <w:t>east</w:t>
      </w:r>
      <w:r w:rsidR="00AE0EA3">
        <w:t xml:space="preserve"> </w:t>
      </w:r>
      <w:r w:rsidRPr="00B5546F" w:rsidR="00EF6182">
        <w:t>west ministerial council:</w:t>
      </w:r>
      <w:r w:rsidRPr="00B5546F" w:rsidR="00FA2E32">
        <w:t xml:space="preserve"> </w:t>
      </w:r>
      <w:r w:rsidRPr="00B5546F" w:rsidR="009D4896">
        <w:t>that</w:t>
      </w:r>
      <w:r w:rsidRPr="00B5546F" w:rsidR="00FA2E32">
        <w:t xml:space="preserve"> </w:t>
      </w:r>
      <w:r w:rsidRPr="00B5546F" w:rsidR="009D4896">
        <w:t>all</w:t>
      </w:r>
      <w:r w:rsidRPr="00B5546F" w:rsidR="00FA2E32">
        <w:t xml:space="preserve"> </w:t>
      </w:r>
      <w:r w:rsidRPr="00B5546F" w:rsidR="009D4896">
        <w:t>of</w:t>
      </w:r>
      <w:r w:rsidRPr="00B5546F" w:rsidR="00FA2E32">
        <w:t xml:space="preserve"> </w:t>
      </w:r>
      <w:r w:rsidRPr="00B5546F" w:rsidR="009D4896">
        <w:t>this</w:t>
      </w:r>
      <w:r w:rsidRPr="00B5546F" w:rsidR="00FA2E32">
        <w:t xml:space="preserve"> </w:t>
      </w:r>
      <w:r w:rsidRPr="00B5546F" w:rsidR="009D4896">
        <w:t>has</w:t>
      </w:r>
      <w:r w:rsidRPr="00B5546F" w:rsidR="00FA2E32">
        <w:t xml:space="preserve"> </w:t>
      </w:r>
      <w:r w:rsidRPr="00B5546F" w:rsidR="009D4896">
        <w:t>really</w:t>
      </w:r>
      <w:r w:rsidRPr="00B5546F" w:rsidR="00FA2E32">
        <w:t xml:space="preserve"> </w:t>
      </w:r>
      <w:r w:rsidRPr="00B5546F" w:rsidR="009D4896">
        <w:t>been</w:t>
      </w:r>
      <w:r w:rsidRPr="00B5546F" w:rsidR="00FA2E32">
        <w:t xml:space="preserve"> </w:t>
      </w:r>
      <w:r w:rsidRPr="00B5546F" w:rsidR="009D4896">
        <w:t>put</w:t>
      </w:r>
      <w:r w:rsidRPr="00B5546F" w:rsidR="00FA2E32">
        <w:t xml:space="preserve"> </w:t>
      </w:r>
      <w:r w:rsidRPr="00B5546F" w:rsidR="009D4896">
        <w:t>on</w:t>
      </w:r>
      <w:r w:rsidRPr="00B5546F" w:rsidR="00FA2E32">
        <w:t xml:space="preserve"> </w:t>
      </w:r>
      <w:r w:rsidRPr="00B5546F" w:rsidR="009D4896">
        <w:t>hold.</w:t>
      </w:r>
      <w:r w:rsidRPr="00B5546F" w:rsidR="00FA2E32">
        <w:t xml:space="preserve"> </w:t>
      </w:r>
      <w:r w:rsidRPr="00B5546F" w:rsidR="009D4896">
        <w:t>It</w:t>
      </w:r>
      <w:r w:rsidRPr="00B5546F" w:rsidR="00FA2E32">
        <w:t xml:space="preserve"> </w:t>
      </w:r>
      <w:r w:rsidRPr="00B5546F" w:rsidR="009D4896">
        <w:t>is</w:t>
      </w:r>
      <w:r w:rsidRPr="00B5546F" w:rsidR="00FA2E32">
        <w:t xml:space="preserve"> </w:t>
      </w:r>
      <w:r w:rsidRPr="00B5546F" w:rsidR="009D4896">
        <w:t>potentially</w:t>
      </w:r>
      <w:r w:rsidRPr="00B5546F" w:rsidR="00FA2E32">
        <w:t xml:space="preserve"> </w:t>
      </w:r>
      <w:r w:rsidRPr="00B5546F" w:rsidR="009D4896">
        <w:t>an</w:t>
      </w:r>
      <w:r w:rsidRPr="00B5546F" w:rsidR="00FA2E32">
        <w:t xml:space="preserve"> </w:t>
      </w:r>
      <w:r w:rsidRPr="00B5546F" w:rsidR="009D4896">
        <w:t>opportunity</w:t>
      </w:r>
      <w:r w:rsidRPr="00B5546F" w:rsidR="00FA2E32">
        <w:t xml:space="preserve"> </w:t>
      </w:r>
      <w:r w:rsidRPr="00B5546F" w:rsidR="009D4896">
        <w:t>to</w:t>
      </w:r>
      <w:r w:rsidRPr="00B5546F" w:rsidR="00FA2E32">
        <w:t xml:space="preserve"> </w:t>
      </w:r>
      <w:r w:rsidRPr="00B5546F" w:rsidR="009D4896">
        <w:t>look</w:t>
      </w:r>
      <w:r w:rsidRPr="00B5546F" w:rsidR="00FA2E32">
        <w:t xml:space="preserve"> </w:t>
      </w:r>
      <w:r w:rsidRPr="00B5546F" w:rsidR="009D4896">
        <w:t>with</w:t>
      </w:r>
      <w:r w:rsidRPr="00B5546F" w:rsidR="00FA2E32">
        <w:t xml:space="preserve"> </w:t>
      </w:r>
      <w:r w:rsidRPr="00B5546F" w:rsidR="009D4896">
        <w:t>fresh</w:t>
      </w:r>
      <w:r w:rsidRPr="00B5546F" w:rsidR="00FA2E32">
        <w:t xml:space="preserve"> </w:t>
      </w:r>
      <w:r w:rsidRPr="00B5546F" w:rsidR="009D4896">
        <w:t>eyes</w:t>
      </w:r>
      <w:r w:rsidRPr="00B5546F" w:rsidR="00FA2E32">
        <w:t xml:space="preserve"> </w:t>
      </w:r>
      <w:r w:rsidRPr="00B5546F" w:rsidR="009D4896">
        <w:t>at</w:t>
      </w:r>
      <w:r w:rsidRPr="00B5546F" w:rsidR="00FA2E32">
        <w:t xml:space="preserve"> </w:t>
      </w:r>
      <w:r w:rsidRPr="00B5546F" w:rsidR="009D4896">
        <w:t>what</w:t>
      </w:r>
      <w:r w:rsidRPr="00B5546F" w:rsidR="00FA2E32">
        <w:t xml:space="preserve"> </w:t>
      </w:r>
      <w:r w:rsidRPr="00B5546F" w:rsidR="009D4896">
        <w:t>is</w:t>
      </w:r>
      <w:r w:rsidRPr="00B5546F" w:rsidR="00FA2E32">
        <w:t xml:space="preserve"> </w:t>
      </w:r>
      <w:r w:rsidRPr="00B5546F" w:rsidR="009D4896">
        <w:t>actually</w:t>
      </w:r>
      <w:r w:rsidRPr="00B5546F" w:rsidR="00FA2E32">
        <w:t xml:space="preserve"> </w:t>
      </w:r>
      <w:r w:rsidRPr="00B5546F" w:rsidR="009D4896">
        <w:t>relevant</w:t>
      </w:r>
      <w:r w:rsidRPr="00B5546F" w:rsidR="00FA2E32">
        <w:t xml:space="preserve"> </w:t>
      </w:r>
      <w:r w:rsidRPr="00B5546F" w:rsidR="009D4896">
        <w:t>to</w:t>
      </w:r>
      <w:r w:rsidRPr="00B5546F" w:rsidR="00FA2E32">
        <w:t xml:space="preserve"> </w:t>
      </w:r>
      <w:r w:rsidRPr="00B5546F" w:rsidR="009D4896">
        <w:t>making</w:t>
      </w:r>
      <w:r w:rsidRPr="00B5546F" w:rsidR="00FA2E32">
        <w:t xml:space="preserve"> </w:t>
      </w:r>
      <w:r w:rsidRPr="00B5546F" w:rsidR="009D4896">
        <w:t>the</w:t>
      </w:r>
      <w:r w:rsidRPr="00B5546F" w:rsidR="00FA2E32">
        <w:t xml:space="preserve"> </w:t>
      </w:r>
      <w:r w:rsidRPr="00B5546F" w:rsidR="009D4896">
        <w:t>lives</w:t>
      </w:r>
      <w:r w:rsidRPr="00B5546F" w:rsidR="00FA2E32">
        <w:t xml:space="preserve"> </w:t>
      </w:r>
      <w:r w:rsidRPr="00B5546F" w:rsidR="009D4896">
        <w:t>of</w:t>
      </w:r>
      <w:r w:rsidRPr="00B5546F" w:rsidR="00FA2E32">
        <w:t xml:space="preserve"> </w:t>
      </w:r>
      <w:r w:rsidRPr="00B5546F" w:rsidR="009D4896">
        <w:t>people</w:t>
      </w:r>
      <w:r w:rsidRPr="00B5546F" w:rsidR="00FA2E32">
        <w:t xml:space="preserve"> </w:t>
      </w:r>
      <w:r w:rsidRPr="00B5546F" w:rsidR="009D4896">
        <w:t>different,</w:t>
      </w:r>
      <w:r w:rsidRPr="00B5546F" w:rsidR="00FA2E32">
        <w:t xml:space="preserve"> </w:t>
      </w:r>
      <w:r w:rsidRPr="00B5546F" w:rsidR="009D4896">
        <w:t>especially</w:t>
      </w:r>
      <w:r w:rsidRPr="00B5546F" w:rsidR="00FA2E32">
        <w:t xml:space="preserve"> </w:t>
      </w:r>
      <w:r w:rsidRPr="00B5546F" w:rsidR="009D4896">
        <w:t>if</w:t>
      </w:r>
      <w:r w:rsidRPr="00B5546F" w:rsidR="00FA2E32">
        <w:t xml:space="preserve"> </w:t>
      </w:r>
      <w:r w:rsidRPr="00B5546F" w:rsidR="009D4896">
        <w:t>the</w:t>
      </w:r>
      <w:r w:rsidRPr="00B5546F" w:rsidR="00FA2E32">
        <w:t xml:space="preserve"> </w:t>
      </w:r>
      <w:r w:rsidRPr="00B5546F" w:rsidR="009D4896">
        <w:t>Dunlop</w:t>
      </w:r>
      <w:r w:rsidRPr="00B5546F" w:rsidR="00FA2E32">
        <w:t xml:space="preserve"> </w:t>
      </w:r>
      <w:r w:rsidRPr="00B5546F" w:rsidR="009D4896">
        <w:t>review</w:t>
      </w:r>
      <w:r w:rsidRPr="00B5546F" w:rsidR="00FA2E32">
        <w:t xml:space="preserve"> </w:t>
      </w:r>
      <w:r w:rsidRPr="00B5546F" w:rsidR="009D4896">
        <w:t>has</w:t>
      </w:r>
      <w:r w:rsidRPr="00B5546F" w:rsidR="00FA2E32">
        <w:t xml:space="preserve"> </w:t>
      </w:r>
      <w:r w:rsidRPr="00B5546F" w:rsidR="009D4896">
        <w:t>anything</w:t>
      </w:r>
      <w:r w:rsidRPr="00B5546F" w:rsidR="00FA2E32">
        <w:t xml:space="preserve"> </w:t>
      </w:r>
      <w:r w:rsidRPr="00B5546F" w:rsidR="009D4896">
        <w:t>in</w:t>
      </w:r>
      <w:r w:rsidRPr="00B5546F" w:rsidR="00FA2E32">
        <w:t xml:space="preserve"> </w:t>
      </w:r>
      <w:r w:rsidRPr="00B5546F" w:rsidR="009D4896">
        <w:t>it</w:t>
      </w:r>
      <w:r w:rsidRPr="00B5546F">
        <w:t>.</w:t>
      </w:r>
    </w:p>
    <w:p w:rsidR="009D4896" w:rsidRPr="00B5546F" w:rsidP="0003666D">
      <w:pPr>
        <w:pStyle w:val="Answer"/>
      </w:pPr>
      <w:sdt>
        <w:sdtPr>
          <w:alias w:val="Witness"/>
          <w:id w:val="-1739864926"/>
          <w:placeholder>
            <w:docPart w:val="DefaultPlaceholder_1082065158"/>
          </w:placeholder>
          <w:richText/>
        </w:sdtPr>
        <w:sdtContent>
          <w:r w:rsidR="00AE0EA3">
            <w:rPr>
              <w:b/>
              <w:i/>
              <w:iCs/>
            </w:rPr>
            <w:t>Mr Walker:</w:t>
          </w:r>
          <w:r w:rsidRPr="00B5546F" w:rsidR="00FA2E32">
            <w:rPr>
              <w:b/>
            </w:rPr>
            <w:t xml:space="preserve"> </w:t>
          </w:r>
        </w:sdtContent>
      </w:sdt>
      <w:r w:rsidRPr="00B5546F" w:rsidR="0003666D">
        <w:t>Yes,</w:t>
      </w:r>
      <w:r w:rsidRPr="00B5546F" w:rsidR="00FA2E32">
        <w:t xml:space="preserve"> </w:t>
      </w:r>
      <w:r w:rsidRPr="00B5546F" w:rsidR="0003666D">
        <w:t>that</w:t>
      </w:r>
      <w:r w:rsidRPr="00B5546F" w:rsidR="00FA2E32">
        <w:t xml:space="preserve"> </w:t>
      </w:r>
      <w:r w:rsidRPr="00B5546F" w:rsidR="0003666D">
        <w:t>is</w:t>
      </w:r>
      <w:r w:rsidRPr="00B5546F" w:rsidR="00FA2E32">
        <w:t xml:space="preserve"> </w:t>
      </w:r>
      <w:r w:rsidRPr="00B5546F" w:rsidR="0003666D">
        <w:t>right</w:t>
      </w:r>
      <w:r w:rsidRPr="00B5546F">
        <w:t>.</w:t>
      </w:r>
      <w:r w:rsidRPr="00B5546F" w:rsidR="00FA2E32">
        <w:t xml:space="preserve"> </w:t>
      </w:r>
      <w:r w:rsidRPr="00B5546F">
        <w:t>I</w:t>
      </w:r>
      <w:r w:rsidRPr="00B5546F" w:rsidR="0003666D">
        <w:t>t</w:t>
      </w:r>
      <w:r w:rsidRPr="00B5546F" w:rsidR="00FA2E32">
        <w:t xml:space="preserve"> </w:t>
      </w:r>
      <w:r w:rsidRPr="00B5546F" w:rsidR="0003666D">
        <w:t>is</w:t>
      </w:r>
      <w:r w:rsidRPr="00B5546F" w:rsidR="00FA2E32">
        <w:t xml:space="preserve"> </w:t>
      </w:r>
      <w:r w:rsidRPr="00B5546F" w:rsidR="0003666D">
        <w:t>very</w:t>
      </w:r>
      <w:r w:rsidRPr="00B5546F" w:rsidR="00FA2E32">
        <w:t xml:space="preserve"> </w:t>
      </w:r>
      <w:r w:rsidRPr="00B5546F" w:rsidR="0003666D">
        <w:t>important</w:t>
      </w:r>
      <w:r w:rsidRPr="00B5546F" w:rsidR="00FA2E32">
        <w:t xml:space="preserve"> </w:t>
      </w:r>
      <w:r w:rsidRPr="00B5546F" w:rsidR="0003666D">
        <w:t>that</w:t>
      </w:r>
      <w:r w:rsidRPr="00B5546F">
        <w:t>,</w:t>
      </w:r>
      <w:r w:rsidRPr="00B5546F" w:rsidR="00FA2E32">
        <w:t xml:space="preserve"> </w:t>
      </w:r>
      <w:r w:rsidRPr="00B5546F" w:rsidR="0003666D">
        <w:t>in</w:t>
      </w:r>
      <w:r w:rsidRPr="00B5546F" w:rsidR="00FA2E32">
        <w:t xml:space="preserve"> </w:t>
      </w:r>
      <w:r w:rsidRPr="00B5546F" w:rsidR="0003666D">
        <w:t>that</w:t>
      </w:r>
      <w:r w:rsidRPr="00B5546F" w:rsidR="00FA2E32">
        <w:t xml:space="preserve"> </w:t>
      </w:r>
      <w:r w:rsidRPr="00B5546F" w:rsidR="0003666D">
        <w:t>respect</w:t>
      </w:r>
      <w:r w:rsidRPr="00B5546F">
        <w:t>,</w:t>
      </w:r>
      <w:r w:rsidRPr="00B5546F" w:rsidR="00FA2E32">
        <w:t xml:space="preserve"> </w:t>
      </w:r>
      <w:r w:rsidRPr="00B5546F" w:rsidR="0003666D">
        <w:t>we</w:t>
      </w:r>
      <w:r w:rsidRPr="00B5546F" w:rsidR="00FA2E32">
        <w:t xml:space="preserve"> </w:t>
      </w:r>
      <w:r w:rsidRPr="00B5546F" w:rsidR="0003666D">
        <w:t>deliver</w:t>
      </w:r>
      <w:r w:rsidRPr="00B5546F" w:rsidR="00FA2E32">
        <w:t xml:space="preserve"> </w:t>
      </w:r>
      <w:r w:rsidRPr="00B5546F" w:rsidR="0003666D">
        <w:t>on</w:t>
      </w:r>
      <w:r w:rsidRPr="00B5546F" w:rsidR="00FA2E32">
        <w:t xml:space="preserve"> </w:t>
      </w:r>
      <w:r w:rsidRPr="00B5546F" w:rsidR="0003666D">
        <w:t>the</w:t>
      </w:r>
      <w:r w:rsidRPr="00B5546F" w:rsidR="00FA2E32">
        <w:t xml:space="preserve"> </w:t>
      </w:r>
      <w:r w:rsidRPr="00B5546F" w:rsidR="0003666D">
        <w:t>broader</w:t>
      </w:r>
      <w:r w:rsidRPr="00B5546F" w:rsidR="00FA2E32">
        <w:t xml:space="preserve"> </w:t>
      </w:r>
      <w:r w:rsidRPr="00B5546F">
        <w:t>union</w:t>
      </w:r>
      <w:r w:rsidRPr="00B5546F" w:rsidR="00FA2E32">
        <w:t xml:space="preserve"> </w:t>
      </w:r>
      <w:r w:rsidRPr="00B5546F">
        <w:t>strategy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involving</w:t>
      </w:r>
      <w:r w:rsidRPr="00B5546F" w:rsidR="00FA2E32">
        <w:t xml:space="preserve"> </w:t>
      </w:r>
      <w:r w:rsidRPr="00B5546F">
        <w:t>all</w:t>
      </w:r>
      <w:r w:rsidRPr="00B5546F" w:rsidR="00FA2E32">
        <w:t xml:space="preserve"> </w:t>
      </w:r>
      <w:r w:rsidRPr="00B5546F">
        <w:t>parts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UK</w:t>
      </w:r>
      <w:r w:rsidRPr="00B5546F" w:rsidR="00FA2E32">
        <w:t xml:space="preserve"> </w:t>
      </w:r>
      <w:r w:rsidRPr="00B5546F">
        <w:t>most</w:t>
      </w:r>
      <w:r w:rsidRPr="00B5546F" w:rsidR="00FA2E32">
        <w:t xml:space="preserve"> </w:t>
      </w:r>
      <w:r w:rsidRPr="00B5546F">
        <w:t>effectively.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certainly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priority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both</w:t>
      </w:r>
      <w:r w:rsidRPr="00B5546F" w:rsidR="00FA2E32">
        <w:t xml:space="preserve"> </w:t>
      </w:r>
      <w:r w:rsidRPr="00B5546F" w:rsidR="00D83C66">
        <w:t>me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Brandon.</w:t>
      </w:r>
      <w:r w:rsidRPr="00B5546F" w:rsidR="00FA2E32">
        <w:t xml:space="preserve"> </w:t>
      </w:r>
      <w:r w:rsidRPr="00B5546F">
        <w:t>I</w:t>
      </w:r>
      <w:r w:rsidRPr="00B5546F" w:rsidR="00FA2E32">
        <w:t xml:space="preserve"> </w:t>
      </w:r>
      <w:r w:rsidRPr="00B5546F">
        <w:t>know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you</w:t>
      </w:r>
      <w:r w:rsidRPr="00B5546F" w:rsidR="00FA2E32">
        <w:t xml:space="preserve"> </w:t>
      </w:r>
      <w:r w:rsidRPr="00B5546F">
        <w:t>will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able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quiz</w:t>
      </w:r>
      <w:r w:rsidRPr="00B5546F" w:rsidR="00FA2E32">
        <w:t xml:space="preserve"> </w:t>
      </w:r>
      <w:r w:rsidRPr="00B5546F">
        <w:t>him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tomorrow.</w:t>
      </w:r>
    </w:p>
    <w:p w:rsidR="0003666D" w:rsidRPr="00B5546F" w:rsidP="0003666D">
      <w:pPr>
        <w:pStyle w:val="Answer"/>
      </w:pPr>
      <w:r w:rsidRPr="00B5546F">
        <w:t xml:space="preserve">With </w:t>
      </w:r>
      <w:r w:rsidRPr="00B5546F" w:rsidR="00C2367C">
        <w:t>regard</w:t>
      </w:r>
      <w:r w:rsidRPr="00B5546F" w:rsidR="00FA2E32">
        <w:t xml:space="preserve"> </w:t>
      </w:r>
      <w:r w:rsidRPr="00B5546F" w:rsidR="00C2367C">
        <w:t>to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 w:rsidR="00C2367C">
        <w:t>N</w:t>
      </w:r>
      <w:r w:rsidRPr="00B5546F" w:rsidR="009D4896">
        <w:t>orth</w:t>
      </w:r>
      <w:r w:rsidR="00AE0EA3">
        <w:t xml:space="preserve"> </w:t>
      </w:r>
      <w:r w:rsidRPr="00B5546F" w:rsidR="00C2367C">
        <w:t>S</w:t>
      </w:r>
      <w:r w:rsidRPr="00B5546F" w:rsidR="009D4896">
        <w:t>outh</w:t>
      </w:r>
      <w:r w:rsidRPr="00B5546F" w:rsidR="00FA2E32">
        <w:t xml:space="preserve"> </w:t>
      </w:r>
      <w:r w:rsidRPr="00B5546F" w:rsidR="00C2367C">
        <w:t>M</w:t>
      </w:r>
      <w:r w:rsidRPr="00B5546F" w:rsidR="009D4896">
        <w:t>inisterial</w:t>
      </w:r>
      <w:r w:rsidRPr="00B5546F" w:rsidR="00FA2E32">
        <w:t xml:space="preserve"> </w:t>
      </w:r>
      <w:r w:rsidRPr="00B5546F" w:rsidR="00C2367C">
        <w:t>C</w:t>
      </w:r>
      <w:r w:rsidRPr="00B5546F" w:rsidR="009D4896">
        <w:t>ouncil</w:t>
      </w:r>
      <w:r w:rsidRPr="00B5546F">
        <w:t xml:space="preserve">—and </w:t>
      </w:r>
      <w:r w:rsidRPr="00B5546F" w:rsidR="00C2367C">
        <w:t>this</w:t>
      </w:r>
      <w:r w:rsidRPr="00B5546F" w:rsidR="00FA2E32">
        <w:t xml:space="preserve"> </w:t>
      </w:r>
      <w:r w:rsidRPr="00B5546F" w:rsidR="00C2367C">
        <w:t>was</w:t>
      </w:r>
      <w:r w:rsidRPr="00B5546F" w:rsidR="00FA2E32">
        <w:t xml:space="preserve"> </w:t>
      </w:r>
      <w:r w:rsidRPr="00B5546F" w:rsidR="00C2367C">
        <w:t>mentioned</w:t>
      </w:r>
      <w:r w:rsidRPr="00B5546F" w:rsidR="00FA2E32">
        <w:t xml:space="preserve"> </w:t>
      </w:r>
      <w:r w:rsidRPr="00B5546F" w:rsidR="00C2367C">
        <w:t>in</w:t>
      </w:r>
      <w:r w:rsidRPr="00B5546F" w:rsidR="00FA2E32">
        <w:t xml:space="preserve"> </w:t>
      </w:r>
      <w:r w:rsidRPr="00B5546F" w:rsidR="00C2367C">
        <w:t>the</w:t>
      </w:r>
      <w:r w:rsidRPr="00B5546F" w:rsidR="00FA2E32">
        <w:t xml:space="preserve"> </w:t>
      </w:r>
      <w:r w:rsidRPr="00B5546F" w:rsidR="00C2367C">
        <w:t>Irish</w:t>
      </w:r>
      <w:r w:rsidRPr="00B5546F" w:rsidR="00FA2E32">
        <w:t xml:space="preserve"> </w:t>
      </w:r>
      <w:r w:rsidRPr="00B5546F" w:rsidR="00C2367C">
        <w:t>Government’s</w:t>
      </w:r>
      <w:r w:rsidRPr="00B5546F" w:rsidR="00FA2E32">
        <w:t xml:space="preserve"> </w:t>
      </w:r>
      <w:r w:rsidRPr="00B5546F" w:rsidR="00C2367C">
        <w:t>announcement</w:t>
      </w:r>
      <w:r w:rsidRPr="00B5546F" w:rsidR="00FA2E32">
        <w:t xml:space="preserve"> </w:t>
      </w:r>
      <w:r w:rsidRPr="00B5546F" w:rsidR="00C2367C">
        <w:t>that</w:t>
      </w:r>
      <w:r w:rsidRPr="00B5546F" w:rsidR="00FA2E32">
        <w:t xml:space="preserve"> </w:t>
      </w:r>
      <w:r w:rsidRPr="00B5546F" w:rsidR="00C2367C">
        <w:t>the</w:t>
      </w:r>
      <w:r w:rsidRPr="00B5546F" w:rsidR="00FA2E32">
        <w:t xml:space="preserve"> </w:t>
      </w:r>
      <w:r w:rsidRPr="00B5546F" w:rsidR="00C2367C">
        <w:t>Chair</w:t>
      </w:r>
      <w:r w:rsidRPr="00B5546F" w:rsidR="00FA2E32">
        <w:t xml:space="preserve"> </w:t>
      </w:r>
      <w:r w:rsidRPr="00B5546F" w:rsidR="00C2367C">
        <w:t>referred</w:t>
      </w:r>
      <w:r w:rsidRPr="00B5546F" w:rsidR="00FA2E32">
        <w:t xml:space="preserve"> </w:t>
      </w:r>
      <w:r w:rsidRPr="00B5546F" w:rsidR="00C2367C">
        <w:t>to</w:t>
      </w:r>
      <w:r w:rsidRPr="00B5546F" w:rsidR="00FA2E32">
        <w:t xml:space="preserve"> </w:t>
      </w:r>
      <w:r w:rsidRPr="00B5546F" w:rsidR="00C2367C">
        <w:t>at</w:t>
      </w:r>
      <w:r w:rsidRPr="00B5546F" w:rsidR="00FA2E32">
        <w:t xml:space="preserve"> </w:t>
      </w:r>
      <w:r w:rsidRPr="00B5546F" w:rsidR="00C2367C">
        <w:t>the</w:t>
      </w:r>
      <w:r w:rsidRPr="00B5546F" w:rsidR="00FA2E32">
        <w:t xml:space="preserve"> </w:t>
      </w:r>
      <w:r w:rsidRPr="00B5546F" w:rsidR="00C2367C">
        <w:t>beginning</w:t>
      </w:r>
      <w:r w:rsidRPr="00B5546F" w:rsidR="00FA2E32">
        <w:t xml:space="preserve"> </w:t>
      </w:r>
      <w:r w:rsidRPr="00B5546F" w:rsidR="00C2367C">
        <w:t>of</w:t>
      </w:r>
      <w:r w:rsidRPr="00B5546F" w:rsidR="00FA2E32">
        <w:t xml:space="preserve"> </w:t>
      </w:r>
      <w:r w:rsidRPr="00B5546F" w:rsidR="00C2367C">
        <w:t>his</w:t>
      </w:r>
      <w:r w:rsidRPr="00B5546F" w:rsidR="00FA2E32">
        <w:t xml:space="preserve"> </w:t>
      </w:r>
      <w:r w:rsidRPr="00B5546F" w:rsidR="00C2367C">
        <w:t>comments</w:t>
      </w:r>
      <w:r w:rsidRPr="00B5546F">
        <w:t>—</w:t>
      </w:r>
      <w:r w:rsidRPr="00B5546F" w:rsidR="00C2367C">
        <w:t>I</w:t>
      </w:r>
      <w:r w:rsidRPr="00B5546F">
        <w:t xml:space="preserve"> </w:t>
      </w:r>
      <w:r w:rsidRPr="00B5546F" w:rsidR="00C2367C">
        <w:t>recognise</w:t>
      </w:r>
      <w:r w:rsidRPr="00B5546F" w:rsidR="00FA2E32">
        <w:t xml:space="preserve"> </w:t>
      </w:r>
      <w:r w:rsidRPr="00B5546F" w:rsidR="00C2367C">
        <w:t>that</w:t>
      </w:r>
      <w:r w:rsidRPr="00B5546F" w:rsidR="00FA2E32">
        <w:t xml:space="preserve"> </w:t>
      </w:r>
      <w:r w:rsidRPr="00B5546F" w:rsidR="00C2367C">
        <w:t>that</w:t>
      </w:r>
      <w:r w:rsidRPr="00B5546F" w:rsidR="00FA2E32">
        <w:t xml:space="preserve"> </w:t>
      </w:r>
      <w:r w:rsidRPr="00B5546F" w:rsidR="00C2367C">
        <w:t>is</w:t>
      </w:r>
      <w:r w:rsidRPr="00B5546F" w:rsidR="00FA2E32">
        <w:t xml:space="preserve"> </w:t>
      </w:r>
      <w:r w:rsidRPr="00B5546F" w:rsidR="00C2367C">
        <w:t>a</w:t>
      </w:r>
      <w:r w:rsidRPr="00B5546F" w:rsidR="00FA2E32">
        <w:t xml:space="preserve"> </w:t>
      </w:r>
      <w:r w:rsidRPr="00B5546F" w:rsidR="00C2367C">
        <w:t>matter</w:t>
      </w:r>
      <w:r w:rsidRPr="00B5546F" w:rsidR="00FA2E32">
        <w:t xml:space="preserve"> </w:t>
      </w:r>
      <w:r w:rsidRPr="00B5546F" w:rsidR="00C2367C">
        <w:t>for</w:t>
      </w:r>
      <w:r w:rsidRPr="00B5546F" w:rsidR="00FA2E32">
        <w:t xml:space="preserve"> </w:t>
      </w:r>
      <w:r w:rsidRPr="00B5546F" w:rsidR="00C2367C">
        <w:t>the</w:t>
      </w:r>
      <w:r w:rsidRPr="00B5546F" w:rsidR="00FA2E32">
        <w:t xml:space="preserve"> </w:t>
      </w:r>
      <w:r w:rsidRPr="00B5546F" w:rsidR="00C2367C">
        <w:t>Executive</w:t>
      </w:r>
      <w:r w:rsidRPr="00B5546F" w:rsidR="00FA2E32">
        <w:t xml:space="preserve"> </w:t>
      </w:r>
      <w:r w:rsidRPr="00B5546F">
        <w:t xml:space="preserve">to take forward with </w:t>
      </w:r>
      <w:r w:rsidRPr="00B5546F" w:rsidR="00C2367C">
        <w:t>the</w:t>
      </w:r>
      <w:r w:rsidRPr="00B5546F" w:rsidR="00FA2E32">
        <w:t xml:space="preserve"> </w:t>
      </w:r>
      <w:r w:rsidRPr="00B5546F" w:rsidR="00C2367C">
        <w:t>Irish</w:t>
      </w:r>
      <w:r w:rsidRPr="00B5546F" w:rsidR="00FA2E32">
        <w:t xml:space="preserve"> </w:t>
      </w:r>
      <w:r w:rsidRPr="00B5546F" w:rsidR="00C2367C">
        <w:t>Government</w:t>
      </w:r>
      <w:r w:rsidRPr="00B5546F" w:rsidR="00FA2E32">
        <w:t xml:space="preserve"> </w:t>
      </w:r>
      <w:r w:rsidRPr="00B5546F" w:rsidR="00C2367C">
        <w:t>and</w:t>
      </w:r>
      <w:r w:rsidRPr="00B5546F" w:rsidR="00FA2E32">
        <w:t xml:space="preserve"> </w:t>
      </w:r>
      <w:r w:rsidRPr="00B5546F" w:rsidR="00C2367C">
        <w:t>not</w:t>
      </w:r>
      <w:r w:rsidRPr="00B5546F" w:rsidR="00FA2E32">
        <w:t xml:space="preserve"> </w:t>
      </w:r>
      <w:r w:rsidRPr="00B5546F" w:rsidR="00C2367C">
        <w:t>a</w:t>
      </w:r>
      <w:r w:rsidRPr="00B5546F" w:rsidR="00FA2E32">
        <w:t xml:space="preserve"> </w:t>
      </w:r>
      <w:r w:rsidRPr="00B5546F" w:rsidR="00C2367C">
        <w:t>matter</w:t>
      </w:r>
      <w:r w:rsidRPr="00B5546F" w:rsidR="00FA2E32">
        <w:t xml:space="preserve"> </w:t>
      </w:r>
      <w:r w:rsidRPr="00B5546F" w:rsidR="00C2367C">
        <w:t>for</w:t>
      </w:r>
      <w:r w:rsidRPr="00B5546F" w:rsidR="00FA2E32">
        <w:t xml:space="preserve"> </w:t>
      </w:r>
      <w:r w:rsidRPr="00B5546F" w:rsidR="00C2367C">
        <w:t>us.</w:t>
      </w:r>
    </w:p>
    <w:p w:rsidR="0003666D" w:rsidRPr="00B5546F" w:rsidP="009B2796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129' dodsId='33629'&gt;"/>
          <w:id w:val="215402090"/>
          <w:placeholder>
            <w:docPart w:val="DefaultPlaceholder_1082065158"/>
          </w:placeholder>
          <w:richText/>
        </w:sdtPr>
        <w:sdtContent>
          <w:r w:rsidRPr="00B5546F">
            <w:rPr>
              <w:b/>
            </w:rPr>
            <w:t>Ian</w:t>
          </w:r>
          <w:r w:rsidRPr="00B5546F" w:rsidR="00FA2E32">
            <w:rPr>
              <w:b/>
            </w:rPr>
            <w:t xml:space="preserve"> </w:t>
          </w:r>
          <w:r w:rsidRPr="00B5546F">
            <w:rPr>
              <w:b/>
            </w:rPr>
            <w:t>Paisley:</w:t>
          </w:r>
        </w:sdtContent>
      </w:sdt>
      <w:r w:rsidRPr="00B5546F" w:rsidR="00FA2E32">
        <w:t xml:space="preserve"> </w:t>
      </w:r>
      <w:r w:rsidRPr="00B5546F" w:rsidR="00C2367C">
        <w:t>Yes,</w:t>
      </w:r>
      <w:r w:rsidRPr="00B5546F" w:rsidR="00FA2E32">
        <w:t xml:space="preserve"> </w:t>
      </w:r>
      <w:r w:rsidRPr="00B5546F" w:rsidR="00C2367C">
        <w:t>it</w:t>
      </w:r>
      <w:r w:rsidRPr="00B5546F" w:rsidR="00FA2E32">
        <w:t xml:space="preserve"> </w:t>
      </w:r>
      <w:r w:rsidRPr="00B5546F" w:rsidR="00C2367C">
        <w:t>is</w:t>
      </w:r>
      <w:r w:rsidRPr="00B5546F" w:rsidR="00FA2E32">
        <w:t xml:space="preserve"> </w:t>
      </w:r>
      <w:r w:rsidRPr="00B5546F" w:rsidR="00C2367C">
        <w:t>important,</w:t>
      </w:r>
      <w:r w:rsidRPr="00B5546F" w:rsidR="00FA2E32">
        <w:t xml:space="preserve"> </w:t>
      </w:r>
      <w:r w:rsidRPr="00B5546F" w:rsidR="00C2367C">
        <w:t>Minister,</w:t>
      </w:r>
      <w:r w:rsidRPr="00B5546F" w:rsidR="00FA2E32">
        <w:t xml:space="preserve"> </w:t>
      </w:r>
      <w:r w:rsidRPr="00B5546F" w:rsidR="00C2367C">
        <w:t>that</w:t>
      </w:r>
      <w:r w:rsidRPr="00B5546F" w:rsidR="00FA2E32">
        <w:t xml:space="preserve"> </w:t>
      </w:r>
      <w:r w:rsidRPr="00B5546F" w:rsidR="00C2367C">
        <w:t>the</w:t>
      </w:r>
      <w:r w:rsidRPr="00B5546F" w:rsidR="00FA2E32">
        <w:t xml:space="preserve"> </w:t>
      </w:r>
      <w:r w:rsidRPr="00B5546F" w:rsidR="00C2367C">
        <w:t>lines</w:t>
      </w:r>
      <w:r w:rsidRPr="00B5546F" w:rsidR="00FA2E32">
        <w:t xml:space="preserve"> </w:t>
      </w:r>
      <w:r w:rsidRPr="00B5546F" w:rsidR="00C2367C">
        <w:t>are</w:t>
      </w:r>
      <w:r w:rsidRPr="00B5546F" w:rsidR="00FA2E32">
        <w:t xml:space="preserve"> </w:t>
      </w:r>
      <w:r w:rsidRPr="00B5546F" w:rsidR="00C2367C">
        <w:t>not</w:t>
      </w:r>
      <w:r w:rsidRPr="00B5546F" w:rsidR="00FA2E32">
        <w:t xml:space="preserve"> </w:t>
      </w:r>
      <w:r w:rsidRPr="00B5546F" w:rsidR="00C2367C">
        <w:t>blurred</w:t>
      </w:r>
      <w:r w:rsidRPr="00B5546F" w:rsidR="00FA2E32">
        <w:t xml:space="preserve"> </w:t>
      </w:r>
      <w:r w:rsidRPr="00B5546F" w:rsidR="00C2367C">
        <w:t>going</w:t>
      </w:r>
      <w:r w:rsidRPr="00B5546F" w:rsidR="00FA2E32">
        <w:t xml:space="preserve"> </w:t>
      </w:r>
      <w:r w:rsidRPr="00B5546F" w:rsidR="00C2367C">
        <w:t>forward—I</w:t>
      </w:r>
      <w:r w:rsidRPr="00B5546F" w:rsidR="00FA2E32">
        <w:t xml:space="preserve"> </w:t>
      </w:r>
      <w:r w:rsidRPr="00B5546F" w:rsidR="00C2367C">
        <w:t>think</w:t>
      </w:r>
      <w:r w:rsidRPr="00B5546F" w:rsidR="00FA2E32">
        <w:t xml:space="preserve"> </w:t>
      </w:r>
      <w:r w:rsidRPr="00B5546F" w:rsidR="00C2367C">
        <w:t>you</w:t>
      </w:r>
      <w:r w:rsidRPr="00B5546F" w:rsidR="00FA2E32">
        <w:t xml:space="preserve"> </w:t>
      </w:r>
      <w:r w:rsidRPr="00B5546F" w:rsidR="00C2367C">
        <w:t>made</w:t>
      </w:r>
      <w:r w:rsidRPr="00B5546F" w:rsidR="00FA2E32">
        <w:t xml:space="preserve"> </w:t>
      </w:r>
      <w:r w:rsidRPr="00B5546F" w:rsidR="00C2367C">
        <w:t>this</w:t>
      </w:r>
      <w:r w:rsidRPr="00B5546F" w:rsidR="00FA2E32">
        <w:t xml:space="preserve"> </w:t>
      </w:r>
      <w:r w:rsidRPr="00B5546F" w:rsidR="00C2367C">
        <w:t>point</w:t>
      </w:r>
      <w:r w:rsidRPr="00B5546F" w:rsidR="00FA2E32">
        <w:t xml:space="preserve"> </w:t>
      </w:r>
      <w:r w:rsidRPr="00B5546F" w:rsidR="00C2367C">
        <w:t>in</w:t>
      </w:r>
      <w:r w:rsidRPr="00B5546F" w:rsidR="00FA2E32">
        <w:t xml:space="preserve"> </w:t>
      </w:r>
      <w:r w:rsidRPr="00B5546F" w:rsidR="00C2367C">
        <w:t>your</w:t>
      </w:r>
      <w:r w:rsidRPr="00B5546F" w:rsidR="00FA2E32">
        <w:t xml:space="preserve"> </w:t>
      </w:r>
      <w:r w:rsidRPr="00B5546F" w:rsidR="00C2367C">
        <w:t>opening</w:t>
      </w:r>
      <w:r w:rsidRPr="00B5546F" w:rsidR="00FA2E32">
        <w:t xml:space="preserve"> </w:t>
      </w:r>
      <w:r w:rsidRPr="00B5546F" w:rsidR="00C2367C">
        <w:t>comments—</w:t>
      </w:r>
      <w:r w:rsidRPr="00B5546F" w:rsidR="00D83C66">
        <w:t>in</w:t>
      </w:r>
      <w:r w:rsidRPr="00B5546F" w:rsidR="00FA2E32">
        <w:t xml:space="preserve"> </w:t>
      </w:r>
      <w:r w:rsidRPr="00B5546F" w:rsidR="00C2367C">
        <w:t>the</w:t>
      </w:r>
      <w:r w:rsidRPr="00B5546F" w:rsidR="00FA2E32">
        <w:t xml:space="preserve"> </w:t>
      </w:r>
      <w:r w:rsidRPr="00B5546F" w:rsidR="00C2367C">
        <w:t>three-stranded</w:t>
      </w:r>
      <w:r w:rsidRPr="00B5546F" w:rsidR="00FA2E32">
        <w:t xml:space="preserve"> </w:t>
      </w:r>
      <w:r w:rsidRPr="00B5546F" w:rsidR="00C2367C">
        <w:t>approach,</w:t>
      </w:r>
      <w:r w:rsidRPr="00B5546F" w:rsidR="00FA2E32">
        <w:t xml:space="preserve"> </w:t>
      </w:r>
      <w:r w:rsidRPr="00B5546F" w:rsidR="00C2367C">
        <w:t>which</w:t>
      </w:r>
      <w:r w:rsidRPr="00B5546F" w:rsidR="00FA2E32">
        <w:t xml:space="preserve"> </w:t>
      </w:r>
      <w:r w:rsidRPr="00B5546F" w:rsidR="00C2367C">
        <w:t>has</w:t>
      </w:r>
      <w:r w:rsidRPr="00B5546F" w:rsidR="00FA2E32">
        <w:t xml:space="preserve"> </w:t>
      </w:r>
      <w:r w:rsidRPr="00B5546F" w:rsidR="00C2367C">
        <w:t>served</w:t>
      </w:r>
      <w:r w:rsidRPr="00B5546F" w:rsidR="00FA2E32">
        <w:t xml:space="preserve"> </w:t>
      </w:r>
      <w:r w:rsidRPr="00B5546F" w:rsidR="00C2367C">
        <w:t>the</w:t>
      </w:r>
      <w:r w:rsidRPr="00B5546F" w:rsidR="00FA2E32">
        <w:t xml:space="preserve"> </w:t>
      </w:r>
      <w:r w:rsidRPr="00B5546F" w:rsidR="00C2367C">
        <w:t>demarcation</w:t>
      </w:r>
      <w:r w:rsidRPr="00B5546F" w:rsidR="00FA2E32">
        <w:t xml:space="preserve"> </w:t>
      </w:r>
      <w:r w:rsidRPr="00B5546F" w:rsidR="00C2367C">
        <w:t>lines</w:t>
      </w:r>
      <w:r w:rsidRPr="00B5546F" w:rsidR="00FA2E32">
        <w:t xml:space="preserve"> </w:t>
      </w:r>
      <w:r w:rsidRPr="00B5546F" w:rsidR="00C2367C">
        <w:t>quite</w:t>
      </w:r>
      <w:r w:rsidRPr="00B5546F" w:rsidR="00FA2E32">
        <w:t xml:space="preserve"> </w:t>
      </w:r>
      <w:r w:rsidRPr="00B5546F" w:rsidR="00C2367C">
        <w:t>well.</w:t>
      </w:r>
    </w:p>
    <w:p w:rsidR="0003666D" w:rsidRPr="00B5546F" w:rsidP="0003666D">
      <w:pPr>
        <w:pStyle w:val="Answer"/>
      </w:pPr>
      <w:sdt>
        <w:sdtPr>
          <w:alias w:val="Witness"/>
          <w:id w:val="435646247"/>
          <w:placeholder>
            <w:docPart w:val="DefaultPlaceholder_1082065158"/>
          </w:placeholder>
          <w:richText/>
        </w:sdtPr>
        <w:sdtContent>
          <w:r w:rsidR="00AE0EA3">
            <w:rPr>
              <w:b/>
              <w:i/>
              <w:iCs/>
            </w:rPr>
            <w:t>Mr Walker:</w:t>
          </w:r>
          <w:r w:rsidRPr="00B5546F" w:rsidR="00FA2E32">
            <w:rPr>
              <w:b/>
            </w:rPr>
            <w:t xml:space="preserve"> </w:t>
          </w:r>
        </w:sdtContent>
      </w:sdt>
      <w:r w:rsidRPr="00B5546F" w:rsidR="00D83C66">
        <w:t>Yes, absolutely</w:t>
      </w:r>
      <w:r w:rsidRPr="00B5546F">
        <w:t>.</w:t>
      </w:r>
    </w:p>
    <w:p w:rsidR="0003666D" w:rsidRPr="00B5546F" w:rsidP="0003666D">
      <w:pPr>
        <w:pStyle w:val="Question"/>
      </w:pPr>
      <w:sdt>
        <w:sdtPr>
          <w:alias w:val="Member"/>
          <w:tag w:val="&lt;Member mnisId='4494' dodsId='72275'&gt;"/>
          <w:id w:val="-1797526983"/>
          <w:placeholder>
            <w:docPart w:val="DefaultPlaceholder_1082065158"/>
          </w:placeholder>
          <w:richText/>
        </w:sdtPr>
        <w:sdtContent>
          <w:r w:rsidRPr="00B5546F">
            <w:rPr>
              <w:b/>
            </w:rPr>
            <w:t>Chair:</w:t>
          </w:r>
        </w:sdtContent>
      </w:sdt>
      <w:r w:rsidRPr="00B5546F" w:rsidR="00FA2E32">
        <w:t xml:space="preserve"> </w:t>
      </w:r>
      <w:r w:rsidRPr="00B5546F">
        <w:t>Minister,</w:t>
      </w:r>
      <w:r w:rsidRPr="00B5546F" w:rsidR="00FA2E32">
        <w:t xml:space="preserve"> </w:t>
      </w:r>
      <w:r w:rsidRPr="00B5546F" w:rsidR="00C2367C">
        <w:t>is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joint</w:t>
      </w:r>
      <w:r w:rsidRPr="00B5546F" w:rsidR="00FA2E32">
        <w:t xml:space="preserve"> </w:t>
      </w:r>
      <w:r w:rsidRPr="00B5546F">
        <w:t>board</w:t>
      </w:r>
      <w:r w:rsidRPr="00B5546F" w:rsidR="00FA2E32">
        <w:t xml:space="preserve"> </w:t>
      </w:r>
      <w:r w:rsidRPr="00B5546F">
        <w:t>merely</w:t>
      </w:r>
      <w:r w:rsidRPr="00B5546F" w:rsidR="00FA2E32">
        <w:t xml:space="preserve"> </w:t>
      </w:r>
      <w:r w:rsidRPr="00B5546F">
        <w:t>advisory</w:t>
      </w:r>
      <w:r w:rsidRPr="00B5546F" w:rsidR="00FA2E32">
        <w:t xml:space="preserve"> </w:t>
      </w:r>
      <w:r w:rsidRPr="00B5546F">
        <w:t>or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it</w:t>
      </w:r>
      <w:r w:rsidRPr="00B5546F" w:rsidR="00FA2E32">
        <w:t xml:space="preserve"> </w:t>
      </w:r>
      <w:r w:rsidRPr="00B5546F">
        <w:t>going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decision-making</w:t>
      </w:r>
      <w:r w:rsidRPr="00B5546F" w:rsidR="00FA2E32">
        <w:t xml:space="preserve"> </w:t>
      </w:r>
      <w:r w:rsidRPr="00B5546F">
        <w:t>powers?</w:t>
      </w:r>
    </w:p>
    <w:p w:rsidR="0058414B" w:rsidRPr="00B5546F" w:rsidP="0003666D">
      <w:pPr>
        <w:pStyle w:val="Answer"/>
      </w:pPr>
      <w:sdt>
        <w:sdtPr>
          <w:alias w:val="Witness"/>
          <w:id w:val="910663929"/>
          <w:placeholder>
            <w:docPart w:val="DefaultPlaceholder_1082065158"/>
          </w:placeholder>
          <w:richText/>
        </w:sdtPr>
        <w:sdtContent>
          <w:r w:rsidR="00AE0EA3">
            <w:rPr>
              <w:b/>
              <w:i/>
              <w:iCs/>
            </w:rPr>
            <w:t>Mr Walker:</w:t>
          </w:r>
          <w:r w:rsidRPr="00B5546F" w:rsidR="00FA2E32">
            <w:rPr>
              <w:b/>
            </w:rPr>
            <w:t xml:space="preserve"> </w:t>
          </w:r>
        </w:sdtContent>
      </w:sdt>
      <w:r w:rsidRPr="00B5546F" w:rsidR="0003666D">
        <w:t>The</w:t>
      </w:r>
      <w:r w:rsidRPr="00B5546F" w:rsidR="00FA2E32">
        <w:t xml:space="preserve"> </w:t>
      </w:r>
      <w:r w:rsidRPr="00B5546F">
        <w:t>joint</w:t>
      </w:r>
      <w:r w:rsidRPr="00B5546F" w:rsidR="00FA2E32">
        <w:t xml:space="preserve"> </w:t>
      </w:r>
      <w:r w:rsidRPr="00B5546F" w:rsidR="0003666D">
        <w:t>board</w:t>
      </w:r>
      <w:r w:rsidRPr="00B5546F" w:rsidR="00FA2E32">
        <w:t xml:space="preserve"> </w:t>
      </w:r>
      <w:r w:rsidRPr="00B5546F" w:rsidR="0003666D">
        <w:t>is</w:t>
      </w:r>
      <w:r w:rsidRPr="00B5546F" w:rsidR="00FA2E32">
        <w:t xml:space="preserve"> </w:t>
      </w:r>
      <w:r w:rsidRPr="00B5546F">
        <w:t>there</w:t>
      </w:r>
      <w:r w:rsidRPr="00B5546F" w:rsidR="00FA2E32">
        <w:t xml:space="preserve"> </w:t>
      </w:r>
      <w:r w:rsidRPr="00B5546F" w:rsidR="0003666D">
        <w:t>to</w:t>
      </w:r>
      <w:r w:rsidRPr="00B5546F" w:rsidR="00FA2E32">
        <w:t xml:space="preserve"> </w:t>
      </w:r>
      <w:r w:rsidRPr="00B5546F" w:rsidR="0003666D">
        <w:t>oversee.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some</w:t>
      </w:r>
      <w:r w:rsidRPr="00B5546F" w:rsidR="00FA2E32">
        <w:t xml:space="preserve"> </w:t>
      </w:r>
      <w:r w:rsidRPr="00B5546F">
        <w:t>extent,</w:t>
      </w:r>
      <w:r w:rsidRPr="00B5546F" w:rsidR="00FA2E32">
        <w:t xml:space="preserve"> </w:t>
      </w:r>
      <w:r w:rsidRPr="00B5546F">
        <w:t>it</w:t>
      </w:r>
      <w:r w:rsidRPr="00B5546F" w:rsidR="00FA2E32">
        <w:t xml:space="preserve"> </w:t>
      </w:r>
      <w:r w:rsidRPr="00B5546F">
        <w:t>depends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exactly</w:t>
      </w:r>
      <w:r w:rsidRPr="00B5546F" w:rsidR="00FA2E32">
        <w:t xml:space="preserve"> </w:t>
      </w:r>
      <w:r w:rsidRPr="00B5546F">
        <w:t>what</w:t>
      </w:r>
      <w:r w:rsidRPr="00B5546F" w:rsidR="00FA2E32">
        <w:t xml:space="preserve"> </w:t>
      </w:r>
      <w:r w:rsidRPr="00B5546F">
        <w:t>you</w:t>
      </w:r>
      <w:r w:rsidRPr="00B5546F" w:rsidR="00FA2E32">
        <w:t xml:space="preserve"> </w:t>
      </w:r>
      <w:r w:rsidRPr="00B5546F">
        <w:t>mean</w:t>
      </w:r>
      <w:r w:rsidRPr="00B5546F" w:rsidR="00FA2E32">
        <w:t xml:space="preserve"> </w:t>
      </w:r>
      <w:r w:rsidRPr="00B5546F">
        <w:t>by</w:t>
      </w:r>
      <w:r w:rsidRPr="00B5546F" w:rsidR="00FA2E32">
        <w:t xml:space="preserve"> </w:t>
      </w:r>
      <w:r w:rsidRPr="00B5546F">
        <w:t>decision-making</w:t>
      </w:r>
      <w:r w:rsidRPr="00B5546F" w:rsidR="00FA2E32">
        <w:t xml:space="preserve"> </w:t>
      </w:r>
      <w:r w:rsidRPr="00B5546F">
        <w:t>powers.</w:t>
      </w:r>
      <w:r w:rsidRPr="00B5546F" w:rsidR="00FA2E32">
        <w:t xml:space="preserve"> </w:t>
      </w:r>
      <w:r w:rsidRPr="00B5546F">
        <w:t>If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board</w:t>
      </w:r>
      <w:r w:rsidRPr="00B5546F" w:rsidR="00FA2E32">
        <w:t xml:space="preserve"> </w:t>
      </w:r>
      <w:r w:rsidRPr="00B5546F">
        <w:t>reaches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decision,</w:t>
      </w:r>
      <w:r w:rsidRPr="00B5546F" w:rsidR="00FA2E32">
        <w:t xml:space="preserve"> </w:t>
      </w:r>
      <w:r w:rsidRPr="00B5546F">
        <w:t>it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likely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then</w:t>
      </w:r>
      <w:r w:rsidRPr="00B5546F" w:rsidR="00FA2E32">
        <w:t xml:space="preserve"> </w:t>
      </w:r>
      <w:r w:rsidRPr="00B5546F">
        <w:t>feed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decision</w:t>
      </w:r>
      <w:r w:rsidRPr="00B5546F" w:rsidR="00FA2E32">
        <w:t xml:space="preserve"> </w:t>
      </w:r>
      <w:r w:rsidRPr="00B5546F">
        <w:t>back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UK</w:t>
      </w:r>
      <w:r w:rsidRPr="00B5546F" w:rsidR="00FA2E32">
        <w:t xml:space="preserve"> </w:t>
      </w:r>
      <w:r w:rsidRPr="00B5546F">
        <w:t>Government</w:t>
      </w:r>
      <w:r w:rsidRPr="00B5546F" w:rsidR="00FA2E32">
        <w:t xml:space="preserve"> </w:t>
      </w:r>
      <w:r w:rsidRPr="00B5546F">
        <w:t>or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Executive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saying,</w:t>
      </w:r>
      <w:r w:rsidRPr="00B5546F" w:rsidR="00FA2E32">
        <w:t xml:space="preserve"> </w:t>
      </w:r>
      <w:r w:rsidRPr="00B5546F">
        <w:t>“This</w:t>
      </w:r>
      <w:r w:rsidRPr="00B5546F" w:rsidR="00FA2E32">
        <w:t xml:space="preserve"> </w:t>
      </w:r>
      <w:r w:rsidRPr="00B5546F">
        <w:t>needs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got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with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this</w:t>
      </w:r>
      <w:r w:rsidRPr="00B5546F" w:rsidR="00FA2E32">
        <w:t xml:space="preserve"> </w:t>
      </w:r>
      <w:r w:rsidRPr="00B5546F">
        <w:t>needs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prioritised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an</w:t>
      </w:r>
      <w:r w:rsidRPr="00B5546F" w:rsidR="00FA2E32">
        <w:t xml:space="preserve"> </w:t>
      </w:r>
      <w:r w:rsidRPr="00B5546F">
        <w:t>issue”,</w:t>
      </w:r>
      <w:r w:rsidRPr="00B5546F" w:rsidR="00FA2E32">
        <w:t xml:space="preserve"> </w:t>
      </w:r>
      <w:r w:rsidRPr="00B5546F">
        <w:t>or,</w:t>
      </w:r>
      <w:r w:rsidRPr="00B5546F" w:rsidR="00FA2E32">
        <w:t xml:space="preserve"> </w:t>
      </w:r>
      <w:r w:rsidRPr="00B5546F">
        <w:t>“This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matter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concern”</w:t>
      </w:r>
      <w:r w:rsidRPr="00B5546F" w:rsidR="0003666D">
        <w:t>.</w:t>
      </w:r>
      <w:r w:rsidRPr="00B5546F" w:rsidR="00FA2E32">
        <w:t xml:space="preserve"> </w:t>
      </w:r>
      <w:r w:rsidRPr="00B5546F">
        <w:t>It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not,</w:t>
      </w:r>
      <w:r w:rsidRPr="00B5546F" w:rsidR="00FA2E32">
        <w:t xml:space="preserve"> </w:t>
      </w:r>
      <w:r w:rsidRPr="00B5546F">
        <w:t>however,</w:t>
      </w:r>
      <w:r w:rsidRPr="00B5546F" w:rsidR="00FA2E32">
        <w:t xml:space="preserve"> </w:t>
      </w:r>
      <w:r w:rsidRPr="00B5546F">
        <w:t>there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direct</w:t>
      </w:r>
      <w:r w:rsidRPr="00B5546F" w:rsidR="00FA2E32">
        <w:t xml:space="preserve"> </w:t>
      </w:r>
      <w:r w:rsidRPr="00B5546F">
        <w:t>spending</w:t>
      </w:r>
      <w:r w:rsidRPr="00B5546F" w:rsidR="00FA2E32">
        <w:t xml:space="preserve"> </w:t>
      </w:r>
      <w:r w:rsidRPr="00B5546F">
        <w:t>decisions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Government</w:t>
      </w:r>
      <w:r w:rsidRPr="00B5546F" w:rsidR="00FA2E32">
        <w:t xml:space="preserve"> </w:t>
      </w:r>
      <w:r w:rsidRPr="00B5546F">
        <w:t>or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Executive</w:t>
      </w:r>
      <w:r w:rsidRPr="00B5546F" w:rsidR="0003666D">
        <w:t>.</w:t>
      </w:r>
      <w:r w:rsidRPr="00B5546F" w:rsidR="00FA2E32">
        <w:t xml:space="preserve"> </w:t>
      </w:r>
      <w:r w:rsidRPr="00B5546F">
        <w:t>It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there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oversee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process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ensure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are</w:t>
      </w:r>
      <w:r w:rsidRPr="00B5546F" w:rsidR="00FA2E32">
        <w:t xml:space="preserve"> </w:t>
      </w:r>
      <w:r w:rsidRPr="00B5546F">
        <w:t>working</w:t>
      </w:r>
      <w:r w:rsidRPr="00B5546F" w:rsidR="00FA2E32">
        <w:t xml:space="preserve"> </w:t>
      </w:r>
      <w:r w:rsidRPr="00B5546F">
        <w:t>together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deliver</w:t>
      </w:r>
      <w:r w:rsidRPr="00B5546F" w:rsidR="00FA2E32">
        <w:t xml:space="preserve"> </w:t>
      </w:r>
      <w:r w:rsidRPr="00B5546F">
        <w:t>progress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whole</w:t>
      </w:r>
      <w:r w:rsidRPr="00B5546F" w:rsidR="00FA2E32">
        <w:t xml:space="preserve"> </w:t>
      </w:r>
      <w:r w:rsidRPr="00B5546F">
        <w:t>five-year</w:t>
      </w:r>
      <w:r w:rsidRPr="00B5546F" w:rsidR="00FA2E32">
        <w:t xml:space="preserve"> </w:t>
      </w:r>
      <w:r w:rsidRPr="00B5546F">
        <w:t>package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New</w:t>
      </w:r>
      <w:r w:rsidRPr="00B5546F" w:rsidR="00FA2E32">
        <w:t xml:space="preserve"> </w:t>
      </w:r>
      <w:r w:rsidRPr="00B5546F">
        <w:t>Decade,</w:t>
      </w:r>
      <w:r w:rsidRPr="00B5546F" w:rsidR="00FA2E32">
        <w:t xml:space="preserve"> </w:t>
      </w:r>
      <w:r w:rsidRPr="00B5546F">
        <w:t>New</w:t>
      </w:r>
      <w:r w:rsidRPr="00B5546F" w:rsidR="00FA2E32">
        <w:t xml:space="preserve"> </w:t>
      </w:r>
      <w:r w:rsidRPr="00B5546F">
        <w:t>Approach.</w:t>
      </w:r>
    </w:p>
    <w:p w:rsidR="00F96B23" w:rsidRPr="00B5546F" w:rsidP="0003666D">
      <w:pPr>
        <w:pStyle w:val="Answer"/>
      </w:pPr>
      <w:r w:rsidRPr="00B5546F">
        <w:t>The</w:t>
      </w:r>
      <w:r w:rsidRPr="00B5546F" w:rsidR="00FA2E32">
        <w:t xml:space="preserve"> </w:t>
      </w:r>
      <w:r w:rsidRPr="00B5546F" w:rsidR="0058414B">
        <w:t>answer</w:t>
      </w:r>
      <w:r w:rsidRPr="00B5546F" w:rsidR="00FA2E32">
        <w:t xml:space="preserve"> </w:t>
      </w:r>
      <w:r w:rsidRPr="00B5546F" w:rsidR="0058414B">
        <w:t>to</w:t>
      </w:r>
      <w:r w:rsidRPr="00B5546F" w:rsidR="00FA2E32">
        <w:t xml:space="preserve"> </w:t>
      </w:r>
      <w:r w:rsidRPr="00B5546F" w:rsidR="0058414B">
        <w:t>the</w:t>
      </w:r>
      <w:r w:rsidRPr="00B5546F" w:rsidR="00FA2E32">
        <w:t xml:space="preserve"> </w:t>
      </w:r>
      <w:r w:rsidRPr="00B5546F" w:rsidR="0058414B">
        <w:t>distinction</w:t>
      </w:r>
      <w:r w:rsidRPr="00B5546F" w:rsidR="00FA2E32">
        <w:t xml:space="preserve"> </w:t>
      </w:r>
      <w:r w:rsidRPr="00B5546F" w:rsidR="0058414B">
        <w:t>between</w:t>
      </w:r>
      <w:r w:rsidRPr="00B5546F" w:rsidR="00FA2E32">
        <w:t xml:space="preserve"> </w:t>
      </w:r>
      <w:r w:rsidRPr="00B5546F">
        <w:t>advisory</w:t>
      </w:r>
      <w:r w:rsidRPr="00B5546F" w:rsidR="00FA2E32">
        <w:t xml:space="preserve"> </w:t>
      </w:r>
      <w:r w:rsidRPr="00B5546F" w:rsidR="0058414B">
        <w:t>and</w:t>
      </w:r>
      <w:r w:rsidRPr="00B5546F" w:rsidR="00FA2E32">
        <w:t xml:space="preserve"> </w:t>
      </w:r>
      <w:r w:rsidRPr="00B5546F">
        <w:t>decision</w:t>
      </w:r>
      <w:r w:rsidRPr="00B5546F" w:rsidR="0058414B">
        <w:t>-</w:t>
      </w:r>
      <w:r w:rsidRPr="00B5546F">
        <w:t>making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perhaps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 w:rsidR="0058414B">
        <w:t>l</w:t>
      </w:r>
      <w:r w:rsidRPr="00B5546F">
        <w:t>it</w:t>
      </w:r>
      <w:r w:rsidRPr="00B5546F" w:rsidR="0058414B">
        <w:t>tle</w:t>
      </w:r>
      <w:r w:rsidRPr="00B5546F" w:rsidR="00FA2E32">
        <w:t xml:space="preserve"> </w:t>
      </w:r>
      <w:r w:rsidRPr="00B5546F">
        <w:t>more</w:t>
      </w:r>
      <w:r w:rsidRPr="00B5546F" w:rsidR="00FA2E32">
        <w:t xml:space="preserve"> </w:t>
      </w:r>
      <w:r w:rsidRPr="00B5546F">
        <w:t>complicated</w:t>
      </w:r>
      <w:r w:rsidRPr="00B5546F" w:rsidR="00FA2E32">
        <w:t xml:space="preserve"> </w:t>
      </w:r>
      <w:r w:rsidRPr="00B5546F" w:rsidR="0058414B">
        <w:t>than</w:t>
      </w:r>
      <w:r w:rsidRPr="00B5546F" w:rsidR="00FA2E32">
        <w:t xml:space="preserve"> </w:t>
      </w:r>
      <w:r w:rsidRPr="00B5546F" w:rsidR="0058414B">
        <w:t>that</w:t>
      </w:r>
      <w:r w:rsidRPr="00B5546F" w:rsidR="00FA2E32">
        <w:t xml:space="preserve"> </w:t>
      </w:r>
      <w:r w:rsidRPr="00B5546F" w:rsidR="0058414B">
        <w:t>but</w:t>
      </w:r>
      <w:r w:rsidRPr="00B5546F" w:rsidR="00FA2E32">
        <w:t xml:space="preserve"> </w:t>
      </w:r>
      <w:r w:rsidRPr="00B5546F" w:rsidR="0058414B">
        <w:t>it</w:t>
      </w:r>
      <w:r w:rsidRPr="00B5546F" w:rsidR="00FA2E32">
        <w:t xml:space="preserve"> </w:t>
      </w:r>
      <w:r w:rsidRPr="00B5546F" w:rsidR="0058414B">
        <w:t>is</w:t>
      </w:r>
      <w:r w:rsidRPr="00B5546F" w:rsidR="00FA2E32">
        <w:t xml:space="preserve"> </w:t>
      </w:r>
      <w:r w:rsidRPr="00B5546F" w:rsidR="0058414B">
        <w:t>a</w:t>
      </w:r>
      <w:r w:rsidRPr="00B5546F" w:rsidR="00FA2E32">
        <w:t xml:space="preserve"> </w:t>
      </w:r>
      <w:r w:rsidRPr="00B5546F" w:rsidR="0058414B">
        <w:t>board</w:t>
      </w:r>
      <w:r w:rsidRPr="00B5546F" w:rsidR="00FA2E32">
        <w:t xml:space="preserve"> </w:t>
      </w:r>
      <w:r w:rsidRPr="00B5546F" w:rsidR="0058414B">
        <w:t>that</w:t>
      </w:r>
      <w:r w:rsidRPr="00B5546F" w:rsidR="00FA2E32">
        <w:t xml:space="preserve"> </w:t>
      </w:r>
      <w:r w:rsidRPr="00B5546F" w:rsidR="0058414B">
        <w:t>is</w:t>
      </w:r>
      <w:r w:rsidRPr="00B5546F" w:rsidR="00FA2E32">
        <w:t xml:space="preserve"> </w:t>
      </w:r>
      <w:r w:rsidRPr="00B5546F" w:rsidR="0058414B">
        <w:t>there</w:t>
      </w:r>
      <w:r w:rsidRPr="00B5546F" w:rsidR="00FA2E32">
        <w:t xml:space="preserve"> </w:t>
      </w:r>
      <w:r w:rsidRPr="00B5546F" w:rsidR="0058414B">
        <w:t>to</w:t>
      </w:r>
      <w:r w:rsidRPr="00B5546F" w:rsidR="00FA2E32">
        <w:t xml:space="preserve"> </w:t>
      </w:r>
      <w:r w:rsidRPr="00B5546F" w:rsidR="0058414B">
        <w:t>oversee</w:t>
      </w:r>
      <w:r w:rsidRPr="00B5546F" w:rsidR="00FA2E32">
        <w:t xml:space="preserve"> </w:t>
      </w:r>
      <w:r w:rsidRPr="00B5546F" w:rsidR="0058414B">
        <w:t>the</w:t>
      </w:r>
      <w:r w:rsidRPr="00B5546F" w:rsidR="00FA2E32">
        <w:t xml:space="preserve"> </w:t>
      </w:r>
      <w:r w:rsidRPr="00B5546F" w:rsidR="0058414B">
        <w:t>process.</w:t>
      </w:r>
      <w:r w:rsidRPr="00B5546F" w:rsidR="00FA2E32">
        <w:t xml:space="preserve"> </w:t>
      </w:r>
      <w:r w:rsidRPr="00B5546F" w:rsidR="0058414B">
        <w:t>Obviously,</w:t>
      </w:r>
      <w:r w:rsidRPr="00B5546F" w:rsidR="00FA2E32">
        <w:t xml:space="preserve"> </w:t>
      </w:r>
      <w:r w:rsidRPr="00B5546F" w:rsidR="0058414B">
        <w:t>it</w:t>
      </w:r>
      <w:r w:rsidRPr="00B5546F" w:rsidR="00FA2E32">
        <w:t xml:space="preserve"> </w:t>
      </w:r>
      <w:r w:rsidRPr="00B5546F" w:rsidR="0058414B">
        <w:t>allows</w:t>
      </w:r>
      <w:r w:rsidRPr="00B5546F" w:rsidR="00FA2E32">
        <w:t xml:space="preserve"> </w:t>
      </w:r>
      <w:r w:rsidRPr="00B5546F" w:rsidR="0058414B">
        <w:t>for</w:t>
      </w:r>
      <w:r w:rsidRPr="00B5546F" w:rsidR="00FA2E32">
        <w:t xml:space="preserve"> </w:t>
      </w:r>
      <w:r w:rsidRPr="00B5546F" w:rsidR="0058414B">
        <w:t>co-ordination</w:t>
      </w:r>
      <w:r w:rsidRPr="00B5546F" w:rsidR="00FA2E32">
        <w:t xml:space="preserve"> </w:t>
      </w:r>
      <w:r w:rsidRPr="00B5546F" w:rsidR="0058414B">
        <w:t>at</w:t>
      </w:r>
      <w:r w:rsidRPr="00B5546F" w:rsidR="00FA2E32">
        <w:t xml:space="preserve"> </w:t>
      </w:r>
      <w:r w:rsidRPr="00B5546F" w:rsidR="0058414B">
        <w:t>the</w:t>
      </w:r>
      <w:r w:rsidRPr="00B5546F" w:rsidR="00FA2E32">
        <w:t xml:space="preserve"> </w:t>
      </w:r>
      <w:r w:rsidRPr="00B5546F" w:rsidR="0058414B">
        <w:t>highest</w:t>
      </w:r>
      <w:r w:rsidRPr="00B5546F" w:rsidR="00FA2E32">
        <w:t xml:space="preserve"> </w:t>
      </w:r>
      <w:r w:rsidRPr="00B5546F" w:rsidR="0058414B">
        <w:t>level</w:t>
      </w:r>
      <w:r w:rsidRPr="00B5546F" w:rsidR="00FA2E32">
        <w:t xml:space="preserve"> </w:t>
      </w:r>
      <w:r w:rsidRPr="00B5546F" w:rsidR="0058414B">
        <w:t>between</w:t>
      </w:r>
      <w:r w:rsidRPr="00B5546F" w:rsidR="00FA2E32">
        <w:t xml:space="preserve"> </w:t>
      </w:r>
      <w:r w:rsidRPr="00B5546F" w:rsidR="0058414B">
        <w:t>the</w:t>
      </w:r>
      <w:r w:rsidRPr="00B5546F" w:rsidR="00FA2E32">
        <w:t xml:space="preserve"> </w:t>
      </w:r>
      <w:r w:rsidRPr="00B5546F" w:rsidR="0058414B">
        <w:t>Secretary</w:t>
      </w:r>
      <w:r w:rsidRPr="00B5546F" w:rsidR="00FA2E32">
        <w:t xml:space="preserve"> </w:t>
      </w:r>
      <w:r w:rsidRPr="00B5546F" w:rsidR="0058414B">
        <w:t>of</w:t>
      </w:r>
      <w:r w:rsidRPr="00B5546F" w:rsidR="00FA2E32">
        <w:t xml:space="preserve"> </w:t>
      </w:r>
      <w:r w:rsidRPr="00B5546F" w:rsidR="0058414B">
        <w:t>State,</w:t>
      </w:r>
      <w:r w:rsidRPr="00B5546F" w:rsidR="00FA2E32">
        <w:t xml:space="preserve"> </w:t>
      </w:r>
      <w:r w:rsidRPr="00B5546F" w:rsidR="0058414B">
        <w:t>the</w:t>
      </w:r>
      <w:r w:rsidRPr="00B5546F" w:rsidR="00FA2E32">
        <w:t xml:space="preserve"> </w:t>
      </w:r>
      <w:r w:rsidRPr="00B5546F" w:rsidR="0058414B">
        <w:t>First</w:t>
      </w:r>
      <w:r w:rsidRPr="00B5546F" w:rsidR="00FA2E32">
        <w:t xml:space="preserve"> </w:t>
      </w:r>
      <w:r w:rsidRPr="00B5546F" w:rsidR="0058414B">
        <w:t>Minister</w:t>
      </w:r>
      <w:r w:rsidRPr="00B5546F" w:rsidR="00FA2E32">
        <w:t xml:space="preserve"> </w:t>
      </w:r>
      <w:r w:rsidRPr="00B5546F" w:rsidR="0058414B">
        <w:t>and</w:t>
      </w:r>
      <w:r w:rsidRPr="00B5546F" w:rsidR="00FA2E32">
        <w:t xml:space="preserve"> </w:t>
      </w:r>
      <w:r w:rsidRPr="00B5546F" w:rsidR="0058414B">
        <w:t>the</w:t>
      </w:r>
      <w:r w:rsidRPr="00B5546F" w:rsidR="00FA2E32">
        <w:t xml:space="preserve"> </w:t>
      </w:r>
      <w:r w:rsidRPr="00B5546F" w:rsidR="0058414B">
        <w:t>Deputy</w:t>
      </w:r>
      <w:r w:rsidRPr="00B5546F" w:rsidR="00FA2E32">
        <w:t xml:space="preserve"> </w:t>
      </w:r>
      <w:r w:rsidRPr="00B5546F" w:rsidR="0058414B">
        <w:t>First</w:t>
      </w:r>
      <w:r w:rsidRPr="00B5546F" w:rsidR="00FA2E32">
        <w:t xml:space="preserve"> </w:t>
      </w:r>
      <w:r w:rsidRPr="00B5546F" w:rsidR="0058414B">
        <w:t>Minister.</w:t>
      </w:r>
    </w:p>
    <w:p w:rsidR="0003666D" w:rsidRPr="00B5546F" w:rsidP="00F96B23">
      <w:pPr>
        <w:pStyle w:val="Question"/>
      </w:pPr>
      <w:sdt>
        <w:sdtPr>
          <w:alias w:val="Member"/>
          <w:tag w:val="&lt;Member mnisId='4494' dodsId='72275'&gt;"/>
          <w:id w:val="-1860659510"/>
          <w:placeholder>
            <w:docPart w:val="DefaultPlaceholder_1082065158"/>
          </w:placeholder>
          <w:richText/>
        </w:sdtPr>
        <w:sdtContent>
          <w:r w:rsidRPr="00B5546F" w:rsidR="00F96B23">
            <w:rPr>
              <w:b/>
            </w:rPr>
            <w:t>Chair:</w:t>
          </w:r>
        </w:sdtContent>
      </w:sdt>
      <w:r w:rsidRPr="00B5546F" w:rsidR="00FA2E32">
        <w:t xml:space="preserve"> </w:t>
      </w:r>
      <w:r w:rsidRPr="00B5546F" w:rsidR="00F96B23">
        <w:t>Sorry,</w:t>
      </w:r>
      <w:r w:rsidRPr="00B5546F" w:rsidR="00FA2E32">
        <w:t xml:space="preserve"> </w:t>
      </w:r>
      <w:r w:rsidRPr="00B5546F" w:rsidR="00F96B23">
        <w:t>let</w:t>
      </w:r>
      <w:r w:rsidRPr="00B5546F" w:rsidR="00FA2E32">
        <w:t xml:space="preserve"> </w:t>
      </w:r>
      <w:r w:rsidRPr="00B5546F" w:rsidR="00F96B23">
        <w:t>me</w:t>
      </w:r>
      <w:r w:rsidRPr="00B5546F" w:rsidR="00FA2E32">
        <w:t xml:space="preserve"> </w:t>
      </w:r>
      <w:r w:rsidRPr="00B5546F" w:rsidR="00F96B23">
        <w:t>just</w:t>
      </w:r>
      <w:r w:rsidRPr="00B5546F" w:rsidR="00FA2E32">
        <w:t xml:space="preserve"> </w:t>
      </w:r>
      <w:r w:rsidRPr="00B5546F" w:rsidR="00F96B23">
        <w:t>explore</w:t>
      </w:r>
      <w:r w:rsidRPr="00B5546F" w:rsidR="00FA2E32">
        <w:t xml:space="preserve"> </w:t>
      </w:r>
      <w:r w:rsidRPr="00B5546F" w:rsidR="00F96B23">
        <w:t>that</w:t>
      </w:r>
      <w:r w:rsidRPr="00B5546F" w:rsidR="00FA2E32">
        <w:t xml:space="preserve"> </w:t>
      </w:r>
      <w:r w:rsidRPr="00B5546F" w:rsidR="00F96B23">
        <w:t>very</w:t>
      </w:r>
      <w:r w:rsidRPr="00B5546F" w:rsidR="00FA2E32">
        <w:t xml:space="preserve"> </w:t>
      </w:r>
      <w:r w:rsidRPr="00B5546F" w:rsidR="00F96B23">
        <w:t>briefly.</w:t>
      </w:r>
      <w:r w:rsidRPr="00B5546F" w:rsidR="00FA2E32">
        <w:t xml:space="preserve"> </w:t>
      </w:r>
      <w:r w:rsidRPr="00B5546F" w:rsidR="00F96B23">
        <w:t>It</w:t>
      </w:r>
      <w:r w:rsidRPr="00B5546F" w:rsidR="00FA2E32">
        <w:t xml:space="preserve"> </w:t>
      </w:r>
      <w:r w:rsidRPr="00B5546F" w:rsidR="00F96B23">
        <w:t>will</w:t>
      </w:r>
      <w:r w:rsidRPr="00B5546F" w:rsidR="00FA2E32">
        <w:t xml:space="preserve"> </w:t>
      </w:r>
      <w:r w:rsidRPr="00B5546F" w:rsidR="00F96B23">
        <w:t>obviously</w:t>
      </w:r>
      <w:r w:rsidRPr="00B5546F" w:rsidR="00FA2E32">
        <w:t xml:space="preserve"> </w:t>
      </w:r>
      <w:r w:rsidRPr="00B5546F" w:rsidR="00F96B23">
        <w:t>meet.</w:t>
      </w:r>
      <w:r w:rsidRPr="00B5546F" w:rsidR="00FA2E32">
        <w:t xml:space="preserve"> </w:t>
      </w:r>
      <w:r w:rsidRPr="00B5546F" w:rsidR="00F96B23">
        <w:t>It</w:t>
      </w:r>
      <w:r w:rsidRPr="00B5546F" w:rsidR="00FA2E32">
        <w:t xml:space="preserve"> </w:t>
      </w:r>
      <w:r w:rsidRPr="00B5546F" w:rsidR="00F96B23">
        <w:t>will</w:t>
      </w:r>
      <w:r w:rsidRPr="00B5546F" w:rsidR="00FA2E32">
        <w:t xml:space="preserve"> </w:t>
      </w:r>
      <w:r w:rsidRPr="00B5546F" w:rsidR="00F96B23">
        <w:t>discuss,</w:t>
      </w:r>
      <w:r w:rsidRPr="00B5546F" w:rsidR="00FA2E32">
        <w:t xml:space="preserve"> </w:t>
      </w:r>
      <w:r w:rsidRPr="00B5546F" w:rsidR="00F96B23">
        <w:t>review</w:t>
      </w:r>
      <w:r w:rsidRPr="00B5546F" w:rsidR="00FA2E32">
        <w:t xml:space="preserve"> </w:t>
      </w:r>
      <w:r w:rsidRPr="00B5546F" w:rsidR="00F96B23">
        <w:t>and</w:t>
      </w:r>
      <w:r w:rsidRPr="00B5546F" w:rsidR="00FA2E32">
        <w:t xml:space="preserve"> </w:t>
      </w:r>
      <w:r w:rsidRPr="00B5546F" w:rsidR="00F96B23">
        <w:t>monitor.</w:t>
      </w:r>
      <w:r w:rsidRPr="00B5546F" w:rsidR="00FA2E32">
        <w:t xml:space="preserve"> </w:t>
      </w:r>
      <w:r w:rsidRPr="00B5546F" w:rsidR="0058414B">
        <w:t>It</w:t>
      </w:r>
      <w:r w:rsidRPr="00B5546F" w:rsidR="00FA2E32">
        <w:t xml:space="preserve"> </w:t>
      </w:r>
      <w:r w:rsidRPr="00B5546F" w:rsidR="0058414B">
        <w:t>can</w:t>
      </w:r>
      <w:r w:rsidRPr="00B5546F" w:rsidR="00FA2E32">
        <w:t xml:space="preserve"> </w:t>
      </w:r>
      <w:r w:rsidRPr="00B5546F" w:rsidR="0058414B">
        <w:t>urge</w:t>
      </w:r>
      <w:r w:rsidRPr="00B5546F" w:rsidR="00FA2E32">
        <w:t xml:space="preserve"> </w:t>
      </w:r>
      <w:r w:rsidRPr="00B5546F" w:rsidR="0058414B">
        <w:t>and</w:t>
      </w:r>
      <w:r w:rsidRPr="00B5546F" w:rsidR="00FA2E32">
        <w:t xml:space="preserve"> </w:t>
      </w:r>
      <w:r w:rsidRPr="00B5546F" w:rsidR="0058414B">
        <w:t>it</w:t>
      </w:r>
      <w:r w:rsidRPr="00B5546F" w:rsidR="00FA2E32">
        <w:t xml:space="preserve"> </w:t>
      </w:r>
      <w:r w:rsidRPr="00B5546F" w:rsidR="0058414B">
        <w:t>can</w:t>
      </w:r>
      <w:r w:rsidRPr="00B5546F" w:rsidR="00FA2E32">
        <w:t xml:space="preserve"> </w:t>
      </w:r>
      <w:r w:rsidRPr="00B5546F" w:rsidR="0058414B">
        <w:t>exhort.</w:t>
      </w:r>
      <w:r w:rsidRPr="00B5546F" w:rsidR="00FA2E32">
        <w:t xml:space="preserve"> </w:t>
      </w:r>
      <w:r w:rsidRPr="00B5546F" w:rsidR="0058414B">
        <w:t>It</w:t>
      </w:r>
      <w:r w:rsidRPr="00B5546F" w:rsidR="00FA2E32">
        <w:t xml:space="preserve"> </w:t>
      </w:r>
      <w:r w:rsidRPr="00B5546F" w:rsidR="0058414B">
        <w:t>cannot</w:t>
      </w:r>
      <w:r w:rsidRPr="00B5546F" w:rsidR="00FA2E32">
        <w:t xml:space="preserve"> </w:t>
      </w:r>
      <w:r w:rsidRPr="00B5546F" w:rsidR="0058414B">
        <w:t>take</w:t>
      </w:r>
      <w:r w:rsidRPr="00B5546F" w:rsidR="00FA2E32">
        <w:t xml:space="preserve"> </w:t>
      </w:r>
      <w:r w:rsidRPr="00B5546F" w:rsidR="0058414B">
        <w:t>any</w:t>
      </w:r>
      <w:r w:rsidRPr="00B5546F" w:rsidR="00FA2E32">
        <w:t xml:space="preserve"> </w:t>
      </w:r>
      <w:r w:rsidRPr="00B5546F" w:rsidR="0058414B">
        <w:t>decisions</w:t>
      </w:r>
      <w:r w:rsidRPr="00B5546F" w:rsidR="00D83C66">
        <w:t>.</w:t>
      </w:r>
      <w:r w:rsidRPr="00B5546F" w:rsidR="00FA2E32">
        <w:t xml:space="preserve"> </w:t>
      </w:r>
      <w:r w:rsidRPr="00B5546F" w:rsidR="00D83C66">
        <w:t xml:space="preserve">If </w:t>
      </w:r>
      <w:r w:rsidRPr="00B5546F" w:rsidR="0058414B">
        <w:t>its</w:t>
      </w:r>
      <w:r w:rsidRPr="00B5546F" w:rsidR="00FA2E32">
        <w:t xml:space="preserve"> </w:t>
      </w:r>
      <w:r w:rsidRPr="00B5546F" w:rsidR="0058414B">
        <w:t>urgings</w:t>
      </w:r>
      <w:r w:rsidRPr="00B5546F" w:rsidR="00FA2E32">
        <w:t xml:space="preserve"> </w:t>
      </w:r>
      <w:r w:rsidRPr="00B5546F" w:rsidR="0058414B">
        <w:t>and</w:t>
      </w:r>
      <w:r w:rsidRPr="00B5546F" w:rsidR="00FA2E32">
        <w:t xml:space="preserve"> </w:t>
      </w:r>
      <w:r w:rsidRPr="00B5546F" w:rsidR="0058414B">
        <w:t>exhortations</w:t>
      </w:r>
      <w:r w:rsidRPr="00B5546F" w:rsidR="00FA2E32">
        <w:t xml:space="preserve"> </w:t>
      </w:r>
      <w:r w:rsidRPr="00B5546F" w:rsidR="0058414B">
        <w:t>are</w:t>
      </w:r>
      <w:r w:rsidRPr="00B5546F" w:rsidR="00FA2E32">
        <w:t xml:space="preserve"> </w:t>
      </w:r>
      <w:r w:rsidRPr="00B5546F" w:rsidR="0058414B">
        <w:t>listened</w:t>
      </w:r>
      <w:r w:rsidRPr="00B5546F" w:rsidR="00FA2E32">
        <w:t xml:space="preserve"> </w:t>
      </w:r>
      <w:r w:rsidRPr="00B5546F" w:rsidR="0058414B">
        <w:t>to</w:t>
      </w:r>
      <w:r w:rsidRPr="00B5546F" w:rsidR="00FA2E32">
        <w:t xml:space="preserve"> </w:t>
      </w:r>
      <w:r w:rsidRPr="00B5546F" w:rsidR="0058414B">
        <w:t>but</w:t>
      </w:r>
      <w:r w:rsidRPr="00B5546F" w:rsidR="00FA2E32">
        <w:t xml:space="preserve"> </w:t>
      </w:r>
      <w:r w:rsidRPr="00B5546F" w:rsidR="0058414B">
        <w:t>ignored,</w:t>
      </w:r>
      <w:r w:rsidRPr="00B5546F" w:rsidR="00FA2E32">
        <w:t xml:space="preserve"> </w:t>
      </w:r>
      <w:r w:rsidRPr="00B5546F" w:rsidR="0058414B">
        <w:t>de</w:t>
      </w:r>
      <w:r w:rsidRPr="00B5546F" w:rsidR="00FA2E32">
        <w:t xml:space="preserve"> </w:t>
      </w:r>
      <w:r w:rsidRPr="00B5546F" w:rsidR="0058414B">
        <w:t>facto</w:t>
      </w:r>
      <w:r w:rsidRPr="00B5546F" w:rsidR="00FA2E32">
        <w:t xml:space="preserve"> </w:t>
      </w:r>
      <w:r w:rsidRPr="00B5546F" w:rsidR="0058414B">
        <w:t>it</w:t>
      </w:r>
      <w:r w:rsidRPr="00B5546F" w:rsidR="00FA2E32">
        <w:t xml:space="preserve"> </w:t>
      </w:r>
      <w:r w:rsidRPr="00B5546F" w:rsidR="0058414B">
        <w:t>is</w:t>
      </w:r>
      <w:r w:rsidRPr="00B5546F" w:rsidR="00FA2E32">
        <w:t xml:space="preserve"> </w:t>
      </w:r>
      <w:r w:rsidRPr="00B5546F" w:rsidR="009B2796">
        <w:t>toothless</w:t>
      </w:r>
      <w:r w:rsidRPr="00B5546F" w:rsidR="0058414B">
        <w:t>.</w:t>
      </w:r>
      <w:r w:rsidRPr="00B5546F" w:rsidR="00FA2E32">
        <w:t xml:space="preserve"> </w:t>
      </w:r>
      <w:r w:rsidRPr="00B5546F" w:rsidR="0058414B">
        <w:t>Its</w:t>
      </w:r>
      <w:r w:rsidRPr="00B5546F" w:rsidR="00FA2E32">
        <w:t xml:space="preserve"> </w:t>
      </w:r>
      <w:r w:rsidRPr="00B5546F" w:rsidR="0058414B">
        <w:t>efficacy</w:t>
      </w:r>
      <w:r w:rsidRPr="00B5546F" w:rsidR="00FA2E32">
        <w:t xml:space="preserve"> </w:t>
      </w:r>
      <w:r w:rsidRPr="00B5546F" w:rsidR="0058414B">
        <w:t>is</w:t>
      </w:r>
      <w:r w:rsidRPr="00B5546F" w:rsidR="00FA2E32">
        <w:t xml:space="preserve"> </w:t>
      </w:r>
      <w:r w:rsidRPr="00B5546F" w:rsidR="0058414B">
        <w:t>based</w:t>
      </w:r>
      <w:r w:rsidRPr="00B5546F" w:rsidR="00FA2E32">
        <w:t xml:space="preserve"> </w:t>
      </w:r>
      <w:r w:rsidRPr="00B5546F" w:rsidR="0058414B">
        <w:t>on</w:t>
      </w:r>
      <w:r w:rsidRPr="00B5546F" w:rsidR="00FA2E32">
        <w:t xml:space="preserve"> </w:t>
      </w:r>
      <w:r w:rsidRPr="00B5546F" w:rsidR="0058414B">
        <w:t>mutual</w:t>
      </w:r>
      <w:r w:rsidRPr="00B5546F" w:rsidR="00FA2E32">
        <w:t xml:space="preserve"> </w:t>
      </w:r>
      <w:r w:rsidRPr="00B5546F" w:rsidR="0058414B">
        <w:t>good</w:t>
      </w:r>
      <w:r w:rsidRPr="00B5546F" w:rsidR="00D83C66">
        <w:t xml:space="preserve"> </w:t>
      </w:r>
      <w:r w:rsidRPr="00B5546F" w:rsidR="0058414B">
        <w:t>will.</w:t>
      </w:r>
      <w:r w:rsidRPr="00B5546F" w:rsidR="00FA2E32">
        <w:t xml:space="preserve"> </w:t>
      </w:r>
    </w:p>
    <w:p w:rsidR="0058414B" w:rsidRPr="00B5546F" w:rsidP="00F96B23">
      <w:pPr>
        <w:pStyle w:val="Answer"/>
      </w:pPr>
      <w:sdt>
        <w:sdtPr>
          <w:alias w:val="Witness"/>
          <w:id w:val="2090185619"/>
          <w:placeholder>
            <w:docPart w:val="DefaultPlaceholder_1082065158"/>
          </w:placeholder>
          <w:richText/>
        </w:sdtPr>
        <w:sdtContent>
          <w:r w:rsidR="00AE0EA3">
            <w:rPr>
              <w:b/>
              <w:i/>
              <w:iCs/>
            </w:rPr>
            <w:t>Mr Walker:</w:t>
          </w:r>
          <w:r w:rsidRPr="00B5546F" w:rsidR="00FA2E32">
            <w:rPr>
              <w:b/>
            </w:rPr>
            <w:t xml:space="preserve"> </w:t>
          </w:r>
        </w:sdtContent>
      </w:sdt>
      <w:r w:rsidRPr="00B5546F" w:rsidR="00F96B23">
        <w:t>When</w:t>
      </w:r>
      <w:r w:rsidRPr="00B5546F" w:rsidR="00FA2E32">
        <w:t xml:space="preserve"> </w:t>
      </w:r>
      <w:r w:rsidRPr="00B5546F" w:rsidR="00F96B23">
        <w:t>we</w:t>
      </w:r>
      <w:r w:rsidRPr="00B5546F" w:rsidR="00FA2E32">
        <w:t xml:space="preserve"> </w:t>
      </w:r>
      <w:r w:rsidRPr="00B5546F" w:rsidR="00F96B23">
        <w:t>think</w:t>
      </w:r>
      <w:r w:rsidRPr="00B5546F" w:rsidR="00FA2E32">
        <w:t xml:space="preserve"> </w:t>
      </w:r>
      <w:r w:rsidRPr="00B5546F" w:rsidR="00F96B23">
        <w:t>about</w:t>
      </w:r>
      <w:r w:rsidRPr="00B5546F" w:rsidR="00FA2E32">
        <w:t xml:space="preserve"> </w:t>
      </w:r>
      <w:r w:rsidRPr="00B5546F" w:rsidR="00F96B23">
        <w:t>who</w:t>
      </w:r>
      <w:r w:rsidRPr="00B5546F" w:rsidR="00FA2E32">
        <w:t xml:space="preserve"> </w:t>
      </w:r>
      <w:r w:rsidRPr="00B5546F" w:rsidR="00F96B23">
        <w:t>is</w:t>
      </w:r>
      <w:r w:rsidRPr="00B5546F" w:rsidR="00FA2E32">
        <w:t xml:space="preserve"> </w:t>
      </w:r>
      <w:r w:rsidRPr="00B5546F" w:rsidR="00F96B23">
        <w:t>on</w:t>
      </w:r>
      <w:r w:rsidRPr="00B5546F" w:rsidR="00FA2E32">
        <w:t xml:space="preserve"> </w:t>
      </w:r>
      <w:r w:rsidRPr="00B5546F" w:rsidR="00F96B23">
        <w:t>that</w:t>
      </w:r>
      <w:r w:rsidRPr="00B5546F" w:rsidR="00FA2E32">
        <w:t xml:space="preserve"> </w:t>
      </w:r>
      <w:r w:rsidRPr="00B5546F" w:rsidR="00F96B23">
        <w:t>board</w:t>
      </w:r>
      <w:r w:rsidRPr="00B5546F">
        <w:t>,</w:t>
      </w:r>
      <w:r w:rsidRPr="00B5546F" w:rsidR="00FA2E32">
        <w:t xml:space="preserve"> </w:t>
      </w:r>
      <w:r w:rsidRPr="00B5546F">
        <w:t>it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representing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chief</w:t>
      </w:r>
      <w:r w:rsidRPr="00B5546F" w:rsidR="00FA2E32">
        <w:t xml:space="preserve"> </w:t>
      </w:r>
      <w:r w:rsidRPr="00B5546F">
        <w:t>figures</w:t>
      </w:r>
      <w:r w:rsidRPr="00B5546F" w:rsidR="00D83C66">
        <w:t xml:space="preserve">: </w:t>
      </w:r>
      <w:r w:rsidRPr="00B5546F">
        <w:t>the</w:t>
      </w:r>
      <w:r w:rsidRPr="00B5546F" w:rsidR="00FA2E32">
        <w:t xml:space="preserve"> </w:t>
      </w:r>
      <w:r w:rsidRPr="00B5546F">
        <w:t>Secretary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State,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case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my</w:t>
      </w:r>
      <w:r w:rsidRPr="00B5546F" w:rsidR="00FA2E32">
        <w:t xml:space="preserve"> </w:t>
      </w:r>
      <w:r w:rsidRPr="00B5546F" w:rsidR="00FF3B5D">
        <w:t>Department</w:t>
      </w:r>
      <w:r w:rsidRPr="00B5546F">
        <w:t>,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First</w:t>
      </w:r>
      <w:r w:rsidRPr="00B5546F" w:rsidR="00FA2E32">
        <w:t xml:space="preserve"> </w:t>
      </w:r>
      <w:r w:rsidRPr="00B5546F">
        <w:t>Minister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Deputy</w:t>
      </w:r>
      <w:r w:rsidRPr="00B5546F" w:rsidR="00FA2E32">
        <w:t xml:space="preserve"> </w:t>
      </w:r>
      <w:r w:rsidRPr="00B5546F">
        <w:t>First</w:t>
      </w:r>
      <w:r w:rsidRPr="00B5546F" w:rsidR="00FA2E32">
        <w:t xml:space="preserve"> </w:t>
      </w:r>
      <w:r w:rsidRPr="00B5546F">
        <w:t>Minister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Executive.</w:t>
      </w:r>
      <w:r w:rsidRPr="00B5546F" w:rsidR="00FA2E32">
        <w:t xml:space="preserve"> </w:t>
      </w:r>
      <w:r w:rsidRPr="00B5546F">
        <w:t>I</w:t>
      </w:r>
      <w:r w:rsidRPr="00B5546F" w:rsidR="00FA2E32">
        <w:t xml:space="preserve"> </w:t>
      </w:r>
      <w:r w:rsidRPr="00B5546F">
        <w:t>do</w:t>
      </w:r>
      <w:r w:rsidRPr="00B5546F" w:rsidR="00FA2E32">
        <w:t xml:space="preserve"> </w:t>
      </w:r>
      <w:r w:rsidRPr="00B5546F">
        <w:t>not</w:t>
      </w:r>
      <w:r w:rsidRPr="00B5546F" w:rsidR="00FA2E32">
        <w:t xml:space="preserve"> </w:t>
      </w:r>
      <w:r w:rsidRPr="00B5546F">
        <w:t>see</w:t>
      </w:r>
      <w:r w:rsidRPr="00B5546F" w:rsidR="00FA2E32">
        <w:t xml:space="preserve"> </w:t>
      </w:r>
      <w:r w:rsidRPr="00B5546F">
        <w:t>any</w:t>
      </w:r>
      <w:r w:rsidRPr="00B5546F" w:rsidR="00FA2E32">
        <w:t xml:space="preserve"> </w:t>
      </w:r>
      <w:r w:rsidRPr="00B5546F">
        <w:t>prospect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it</w:t>
      </w:r>
      <w:r w:rsidRPr="00B5546F" w:rsidR="00FA2E32">
        <w:t xml:space="preserve"> </w:t>
      </w:r>
      <w:r w:rsidRPr="00B5546F">
        <w:t>being</w:t>
      </w:r>
      <w:r w:rsidRPr="00B5546F" w:rsidR="00FA2E32">
        <w:t xml:space="preserve"> </w:t>
      </w:r>
      <w:r w:rsidRPr="00B5546F">
        <w:t>ignored.</w:t>
      </w:r>
      <w:r w:rsidRPr="00B5546F" w:rsidR="00FA2E32">
        <w:t xml:space="preserve"> </w:t>
      </w:r>
      <w:r w:rsidRPr="00B5546F">
        <w:t>Decisions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they</w:t>
      </w:r>
      <w:r w:rsidRPr="00B5546F" w:rsidR="00FA2E32">
        <w:t xml:space="preserve"> </w:t>
      </w:r>
      <w:r w:rsidRPr="00B5546F">
        <w:t>reach</w:t>
      </w:r>
      <w:r w:rsidRPr="00B5546F" w:rsidR="00FA2E32">
        <w:t xml:space="preserve"> </w:t>
      </w:r>
      <w:r w:rsidRPr="00B5546F">
        <w:t>together</w:t>
      </w:r>
      <w:r w:rsidRPr="00B5546F" w:rsidR="00FA2E32">
        <w:t xml:space="preserve"> </w:t>
      </w:r>
      <w:r w:rsidRPr="00B5546F">
        <w:t>or</w:t>
      </w:r>
      <w:r w:rsidRPr="00B5546F" w:rsidR="00FA2E32">
        <w:t xml:space="preserve"> </w:t>
      </w:r>
      <w:r w:rsidRPr="00B5546F">
        <w:t>views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they</w:t>
      </w:r>
      <w:r w:rsidRPr="00B5546F" w:rsidR="00FA2E32">
        <w:t xml:space="preserve"> </w:t>
      </w:r>
      <w:r w:rsidRPr="00B5546F">
        <w:t>take</w:t>
      </w:r>
      <w:r w:rsidRPr="00B5546F" w:rsidR="00FA2E32">
        <w:t xml:space="preserve"> </w:t>
      </w:r>
      <w:r w:rsidRPr="00B5546F">
        <w:t>together</w:t>
      </w:r>
      <w:r w:rsidRPr="00B5546F" w:rsidR="00FA2E32">
        <w:t xml:space="preserve"> </w:t>
      </w:r>
      <w:r w:rsidRPr="00B5546F">
        <w:t>are</w:t>
      </w:r>
      <w:r w:rsidRPr="00B5546F" w:rsidR="00FA2E32">
        <w:t xml:space="preserve"> </w:t>
      </w:r>
      <w:r w:rsidRPr="00B5546F">
        <w:t>likely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become</w:t>
      </w:r>
      <w:r w:rsidRPr="00B5546F" w:rsidR="00FA2E32">
        <w:t xml:space="preserve"> </w:t>
      </w:r>
      <w:r w:rsidRPr="00B5546F">
        <w:t>priorities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their</w:t>
      </w:r>
      <w:r w:rsidRPr="00B5546F" w:rsidR="00FA2E32">
        <w:t xml:space="preserve"> </w:t>
      </w:r>
      <w:r w:rsidRPr="00B5546F">
        <w:t>respective</w:t>
      </w:r>
      <w:r w:rsidRPr="00B5546F" w:rsidR="00FA2E32">
        <w:t xml:space="preserve"> </w:t>
      </w:r>
      <w:r w:rsidRPr="00B5546F">
        <w:t>organisations.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respect,</w:t>
      </w:r>
      <w:r w:rsidRPr="00B5546F" w:rsidR="00FA2E32">
        <w:t xml:space="preserve"> </w:t>
      </w:r>
      <w:r w:rsidRPr="00B5546F">
        <w:t>this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an</w:t>
      </w:r>
      <w:r w:rsidRPr="00B5546F" w:rsidR="00FA2E32">
        <w:t xml:space="preserve"> </w:t>
      </w:r>
      <w:r w:rsidRPr="00B5546F">
        <w:t>important</w:t>
      </w:r>
      <w:r w:rsidRPr="00B5546F" w:rsidR="00FA2E32">
        <w:t xml:space="preserve"> </w:t>
      </w:r>
      <w:r w:rsidRPr="00B5546F">
        <w:t>board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get</w:t>
      </w:r>
      <w:r w:rsidRPr="00B5546F" w:rsidR="00FA2E32">
        <w:t xml:space="preserve"> </w:t>
      </w:r>
      <w:r w:rsidRPr="00B5546F">
        <w:t>up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running</w:t>
      </w:r>
      <w:r w:rsidRPr="00B5546F" w:rsidR="00D83C66">
        <w:t>,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its</w:t>
      </w:r>
      <w:r w:rsidRPr="00B5546F" w:rsidR="00FA2E32">
        <w:t xml:space="preserve"> </w:t>
      </w:r>
      <w:r w:rsidRPr="00B5546F">
        <w:t>input</w:t>
      </w:r>
      <w:r w:rsidRPr="00B5546F" w:rsidR="00FA2E32">
        <w:t xml:space="preserve"> </w:t>
      </w:r>
      <w:r w:rsidRPr="00B5546F">
        <w:t>into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review.</w:t>
      </w:r>
    </w:p>
    <w:p w:rsidR="00F96B23" w:rsidRPr="00B5546F" w:rsidP="00F96B23">
      <w:pPr>
        <w:pStyle w:val="Answer"/>
      </w:pPr>
      <w:r w:rsidRPr="00B5546F">
        <w:t>I</w:t>
      </w:r>
      <w:r w:rsidRPr="00B5546F" w:rsidR="00FA2E32">
        <w:t xml:space="preserve"> </w:t>
      </w:r>
      <w:r w:rsidRPr="00B5546F">
        <w:t>would</w:t>
      </w:r>
      <w:r w:rsidRPr="00B5546F" w:rsidR="00FA2E32">
        <w:t xml:space="preserve"> </w:t>
      </w:r>
      <w:r w:rsidRPr="00B5546F">
        <w:t>not</w:t>
      </w:r>
      <w:r w:rsidRPr="00B5546F" w:rsidR="00FA2E32">
        <w:t xml:space="preserve"> </w:t>
      </w:r>
      <w:r w:rsidRPr="00B5546F">
        <w:t>want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imply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this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some</w:t>
      </w:r>
      <w:r w:rsidRPr="00B5546F" w:rsidR="00FA2E32">
        <w:t xml:space="preserve"> </w:t>
      </w:r>
      <w:r w:rsidRPr="00B5546F">
        <w:t>way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mechanism</w:t>
      </w:r>
      <w:r w:rsidRPr="00B5546F" w:rsidR="00FA2E32">
        <w:t xml:space="preserve"> </w:t>
      </w:r>
      <w:r w:rsidRPr="00B5546F" w:rsidR="0058414B">
        <w:t>by</w:t>
      </w:r>
      <w:r w:rsidRPr="00B5546F" w:rsidR="00FA2E32">
        <w:t xml:space="preserve"> </w:t>
      </w:r>
      <w:r w:rsidRPr="00B5546F" w:rsidR="0058414B">
        <w:t>which</w:t>
      </w:r>
      <w:r w:rsidRPr="00B5546F" w:rsidR="00FA2E32">
        <w:t xml:space="preserve"> </w:t>
      </w:r>
      <w:r w:rsidRPr="00B5546F" w:rsidR="0058414B">
        <w:t>the</w:t>
      </w:r>
      <w:r w:rsidRPr="00B5546F" w:rsidR="00FA2E32">
        <w:t xml:space="preserve"> </w:t>
      </w:r>
      <w:r w:rsidRPr="00B5546F" w:rsidR="0058414B">
        <w:t>UK</w:t>
      </w:r>
      <w:r w:rsidRPr="00B5546F" w:rsidR="00FA2E32">
        <w:t xml:space="preserve"> </w:t>
      </w:r>
      <w:r w:rsidRPr="00B5546F" w:rsidR="0058414B">
        <w:t>was</w:t>
      </w:r>
      <w:r w:rsidRPr="00B5546F" w:rsidR="00FA2E32">
        <w:t xml:space="preserve"> </w:t>
      </w:r>
      <w:r w:rsidRPr="00B5546F" w:rsidR="0058414B">
        <w:t>taking</w:t>
      </w:r>
      <w:r w:rsidRPr="00B5546F" w:rsidR="00FA2E32">
        <w:t xml:space="preserve"> </w:t>
      </w:r>
      <w:r w:rsidRPr="00B5546F" w:rsidR="0058414B">
        <w:t>responsibility</w:t>
      </w:r>
      <w:r w:rsidRPr="00B5546F" w:rsidR="00FA2E32">
        <w:t xml:space="preserve"> </w:t>
      </w:r>
      <w:r w:rsidRPr="00B5546F" w:rsidR="0058414B">
        <w:t>over</w:t>
      </w:r>
      <w:r w:rsidRPr="00B5546F" w:rsidR="00FA2E32">
        <w:t xml:space="preserve"> </w:t>
      </w:r>
      <w:r w:rsidRPr="00B5546F" w:rsidR="0058414B">
        <w:t>Executive</w:t>
      </w:r>
      <w:r w:rsidRPr="00B5546F" w:rsidR="00FA2E32">
        <w:t xml:space="preserve"> </w:t>
      </w:r>
      <w:r w:rsidRPr="00B5546F" w:rsidR="0058414B">
        <w:t>decisions</w:t>
      </w:r>
      <w:r w:rsidRPr="00B5546F" w:rsidR="00FA2E32">
        <w:t xml:space="preserve"> </w:t>
      </w:r>
      <w:r w:rsidRPr="00B5546F" w:rsidR="0058414B">
        <w:t>or</w:t>
      </w:r>
      <w:r w:rsidRPr="00B5546F" w:rsidR="00FA2E32">
        <w:t xml:space="preserve"> </w:t>
      </w:r>
      <w:r w:rsidRPr="00B5546F" w:rsidR="0058414B">
        <w:t>vice</w:t>
      </w:r>
      <w:r w:rsidRPr="00B5546F" w:rsidR="00D83C66">
        <w:t xml:space="preserve"> </w:t>
      </w:r>
      <w:r w:rsidRPr="00B5546F" w:rsidR="0058414B">
        <w:t>versa.</w:t>
      </w:r>
      <w:r w:rsidRPr="00B5546F" w:rsidR="00FA2E32">
        <w:t xml:space="preserve"> </w:t>
      </w:r>
      <w:r w:rsidRPr="00B5546F" w:rsidR="00D83C66">
        <w:t xml:space="preserve">Responsibilities </w:t>
      </w:r>
      <w:r w:rsidRPr="00B5546F" w:rsidR="0058414B">
        <w:t>of</w:t>
      </w:r>
      <w:r w:rsidRPr="00B5546F" w:rsidR="00FA2E32">
        <w:t xml:space="preserve"> </w:t>
      </w:r>
      <w:r w:rsidRPr="00B5546F" w:rsidR="00D83C66">
        <w:t xml:space="preserve">the Governments </w:t>
      </w:r>
      <w:r w:rsidRPr="00B5546F" w:rsidR="0058414B">
        <w:t>are</w:t>
      </w:r>
      <w:r w:rsidRPr="00B5546F" w:rsidR="00FA2E32">
        <w:t xml:space="preserve"> </w:t>
      </w:r>
      <w:r w:rsidRPr="00B5546F" w:rsidR="0058414B">
        <w:t>what</w:t>
      </w:r>
      <w:r w:rsidRPr="00B5546F" w:rsidR="00FA2E32">
        <w:t xml:space="preserve"> </w:t>
      </w:r>
      <w:r w:rsidRPr="00B5546F" w:rsidR="0058414B">
        <w:t>they</w:t>
      </w:r>
      <w:r w:rsidRPr="00B5546F" w:rsidR="00FA2E32">
        <w:t xml:space="preserve"> </w:t>
      </w:r>
      <w:r w:rsidRPr="00B5546F" w:rsidR="0058414B">
        <w:t>are</w:t>
      </w:r>
      <w:r w:rsidRPr="00B5546F" w:rsidR="00FA2E32">
        <w:t xml:space="preserve"> </w:t>
      </w:r>
      <w:r w:rsidRPr="00B5546F" w:rsidR="0058414B">
        <w:t>and,</w:t>
      </w:r>
      <w:r w:rsidRPr="00B5546F" w:rsidR="00FA2E32">
        <w:t xml:space="preserve"> </w:t>
      </w:r>
      <w:r w:rsidRPr="00B5546F" w:rsidR="0058414B">
        <w:t>within</w:t>
      </w:r>
      <w:r w:rsidRPr="00B5546F" w:rsidR="00FA2E32">
        <w:t xml:space="preserve"> </w:t>
      </w:r>
      <w:r w:rsidRPr="00B5546F" w:rsidR="0058414B">
        <w:t>this,</w:t>
      </w:r>
      <w:r w:rsidRPr="00B5546F" w:rsidR="00FA2E32">
        <w:t xml:space="preserve"> </w:t>
      </w:r>
      <w:r w:rsidRPr="00B5546F" w:rsidR="0058414B">
        <w:t>the</w:t>
      </w:r>
      <w:r w:rsidRPr="00B5546F" w:rsidR="00FA2E32">
        <w:t xml:space="preserve"> </w:t>
      </w:r>
      <w:r w:rsidRPr="00B5546F" w:rsidR="0058414B">
        <w:t>board</w:t>
      </w:r>
      <w:r w:rsidRPr="00B5546F" w:rsidR="00FA2E32">
        <w:t xml:space="preserve"> </w:t>
      </w:r>
      <w:r w:rsidRPr="00B5546F" w:rsidR="0058414B">
        <w:t>is</w:t>
      </w:r>
      <w:r w:rsidRPr="00B5546F" w:rsidR="00FA2E32">
        <w:t xml:space="preserve"> </w:t>
      </w:r>
      <w:r w:rsidRPr="00B5546F" w:rsidR="0058414B">
        <w:t>there</w:t>
      </w:r>
      <w:r w:rsidRPr="00B5546F" w:rsidR="00FA2E32">
        <w:t xml:space="preserve"> </w:t>
      </w:r>
      <w:r w:rsidRPr="00B5546F" w:rsidR="0058414B">
        <w:t>to</w:t>
      </w:r>
      <w:r w:rsidRPr="00B5546F" w:rsidR="00FA2E32">
        <w:t xml:space="preserve"> </w:t>
      </w:r>
      <w:r w:rsidRPr="00B5546F" w:rsidR="0058414B">
        <w:t>encourage</w:t>
      </w:r>
      <w:r w:rsidRPr="00B5546F" w:rsidR="00FA2E32">
        <w:t xml:space="preserve"> </w:t>
      </w:r>
      <w:r w:rsidRPr="00B5546F" w:rsidR="0058414B">
        <w:t>co-ordination</w:t>
      </w:r>
      <w:r w:rsidRPr="00B5546F" w:rsidR="00FA2E32">
        <w:t xml:space="preserve"> </w:t>
      </w:r>
      <w:r w:rsidRPr="00B5546F" w:rsidR="0058414B">
        <w:t>between</w:t>
      </w:r>
      <w:r w:rsidRPr="00B5546F" w:rsidR="00FA2E32">
        <w:t xml:space="preserve"> </w:t>
      </w:r>
      <w:r w:rsidRPr="00B5546F" w:rsidR="0058414B">
        <w:t>them</w:t>
      </w:r>
      <w:r w:rsidRPr="00B5546F" w:rsidR="00FA2E32">
        <w:t xml:space="preserve"> </w:t>
      </w:r>
      <w:r w:rsidRPr="00B5546F" w:rsidR="00D83C66">
        <w:t>and</w:t>
      </w:r>
      <w:r w:rsidRPr="00B5546F" w:rsidR="00FA2E32">
        <w:t xml:space="preserve"> </w:t>
      </w:r>
      <w:r w:rsidRPr="00B5546F" w:rsidR="0058414B">
        <w:t>deliver</w:t>
      </w:r>
      <w:r w:rsidRPr="00B5546F" w:rsidR="00D83C66">
        <w:t>y</w:t>
      </w:r>
      <w:r w:rsidRPr="00B5546F" w:rsidR="00FA2E32">
        <w:t xml:space="preserve"> </w:t>
      </w:r>
      <w:r w:rsidRPr="00B5546F" w:rsidR="0058414B">
        <w:t>on</w:t>
      </w:r>
      <w:r w:rsidRPr="00B5546F" w:rsidR="00FA2E32">
        <w:t xml:space="preserve"> </w:t>
      </w:r>
      <w:r w:rsidRPr="00B5546F" w:rsidR="0058414B">
        <w:t>the</w:t>
      </w:r>
      <w:r w:rsidRPr="00B5546F" w:rsidR="00FA2E32">
        <w:t xml:space="preserve"> </w:t>
      </w:r>
      <w:r w:rsidRPr="00B5546F" w:rsidR="0058414B">
        <w:t>aims</w:t>
      </w:r>
      <w:r w:rsidRPr="00B5546F" w:rsidR="00FA2E32">
        <w:t xml:space="preserve"> </w:t>
      </w:r>
      <w:r w:rsidRPr="00B5546F" w:rsidR="0058414B">
        <w:t>of</w:t>
      </w:r>
      <w:r w:rsidRPr="00B5546F" w:rsidR="00FA2E32">
        <w:t xml:space="preserve"> </w:t>
      </w:r>
      <w:r w:rsidRPr="00B5546F" w:rsidR="0058414B">
        <w:t>the</w:t>
      </w:r>
      <w:r w:rsidRPr="00B5546F" w:rsidR="00FA2E32">
        <w:t xml:space="preserve"> </w:t>
      </w:r>
      <w:r w:rsidRPr="00B5546F" w:rsidR="0058414B">
        <w:t>deal.</w:t>
      </w:r>
    </w:p>
    <w:p w:rsidR="00F96B23" w:rsidRPr="00B5546F" w:rsidP="00F96B23">
      <w:pPr>
        <w:pStyle w:val="Answer"/>
      </w:pPr>
      <w:r w:rsidRPr="00B5546F">
        <w:t xml:space="preserve">Having </w:t>
      </w:r>
      <w:r w:rsidRPr="00B5546F">
        <w:t>very</w:t>
      </w:r>
      <w:r w:rsidRPr="00B5546F" w:rsidR="00FA2E32">
        <w:t xml:space="preserve"> </w:t>
      </w:r>
      <w:r w:rsidRPr="00B5546F">
        <w:t>regular</w:t>
      </w:r>
      <w:r w:rsidRPr="00B5546F" w:rsidR="00FA2E32">
        <w:t xml:space="preserve"> </w:t>
      </w:r>
      <w:r w:rsidRPr="00B5546F">
        <w:t>conversations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engagement</w:t>
      </w:r>
      <w:r w:rsidRPr="00B5546F" w:rsidR="00FA2E32">
        <w:t xml:space="preserve"> </w:t>
      </w:r>
      <w:r w:rsidRPr="00B5546F" w:rsidR="0058414B">
        <w:t>is</w:t>
      </w:r>
      <w:r w:rsidRPr="00B5546F" w:rsidR="00FA2E32">
        <w:t xml:space="preserve"> </w:t>
      </w:r>
      <w:r w:rsidRPr="00B5546F" w:rsidR="0058414B">
        <w:t>important</w:t>
      </w:r>
      <w:r w:rsidRPr="00B5546F" w:rsidR="00FA2E32">
        <w:t xml:space="preserve"> </w:t>
      </w:r>
      <w:r w:rsidRPr="00B5546F" w:rsidR="0058414B">
        <w:t>to</w:t>
      </w:r>
      <w:r w:rsidRPr="00B5546F" w:rsidR="00FA2E32">
        <w:t xml:space="preserve"> </w:t>
      </w:r>
      <w:r w:rsidRPr="00B5546F" w:rsidR="0058414B">
        <w:t>assess</w:t>
      </w:r>
      <w:r w:rsidRPr="00B5546F" w:rsidR="00FA2E32">
        <w:t xml:space="preserve"> </w:t>
      </w:r>
      <w:r w:rsidRPr="00B5546F" w:rsidR="0058414B">
        <w:t>progress.</w:t>
      </w:r>
      <w:r w:rsidRPr="00B5546F" w:rsidR="00FA2E32">
        <w:t xml:space="preserve"> </w:t>
      </w:r>
      <w:r w:rsidRPr="00B5546F" w:rsidR="0058414B">
        <w:t>Of</w:t>
      </w:r>
      <w:r w:rsidRPr="00B5546F" w:rsidR="00FA2E32">
        <w:t xml:space="preserve"> </w:t>
      </w:r>
      <w:r w:rsidRPr="00B5546F" w:rsidR="0058414B">
        <w:t>course,</w:t>
      </w:r>
      <w:r w:rsidRPr="00B5546F" w:rsidR="00FA2E32">
        <w:t xml:space="preserve"> </w:t>
      </w:r>
      <w:r w:rsidRPr="00B5546F" w:rsidR="0058414B">
        <w:t>those</w:t>
      </w:r>
      <w:r w:rsidRPr="00B5546F" w:rsidR="00FA2E32">
        <w:t xml:space="preserve"> </w:t>
      </w:r>
      <w:r w:rsidRPr="00B5546F" w:rsidR="0058414B">
        <w:t>regular</w:t>
      </w:r>
      <w:r w:rsidRPr="00B5546F" w:rsidR="00FA2E32">
        <w:t xml:space="preserve"> </w:t>
      </w:r>
      <w:r w:rsidRPr="00B5546F" w:rsidR="0058414B">
        <w:t>conversations</w:t>
      </w:r>
      <w:r w:rsidRPr="00B5546F" w:rsidR="00FA2E32">
        <w:t xml:space="preserve"> </w:t>
      </w:r>
      <w:r w:rsidRPr="00B5546F" w:rsidR="0058414B">
        <w:t>and</w:t>
      </w:r>
      <w:r w:rsidRPr="00B5546F" w:rsidR="00FA2E32">
        <w:t xml:space="preserve"> </w:t>
      </w:r>
      <w:r w:rsidRPr="00B5546F" w:rsidR="0058414B">
        <w:t>engagement</w:t>
      </w:r>
      <w:r w:rsidRPr="00B5546F" w:rsidR="00FA2E32">
        <w:t xml:space="preserve"> </w:t>
      </w:r>
      <w:r w:rsidRPr="00B5546F" w:rsidR="0058414B">
        <w:t>between</w:t>
      </w:r>
      <w:r w:rsidRPr="00B5546F" w:rsidR="00FA2E32">
        <w:t xml:space="preserve"> </w:t>
      </w:r>
      <w:r w:rsidRPr="00B5546F" w:rsidR="0058414B">
        <w:t>the</w:t>
      </w:r>
      <w:r w:rsidRPr="00B5546F" w:rsidR="00FA2E32">
        <w:t xml:space="preserve"> </w:t>
      </w:r>
      <w:r w:rsidRPr="00B5546F" w:rsidR="0058414B">
        <w:t>people</w:t>
      </w:r>
      <w:r w:rsidRPr="00B5546F" w:rsidR="00FA2E32">
        <w:t xml:space="preserve"> </w:t>
      </w:r>
      <w:r w:rsidRPr="00B5546F" w:rsidR="0058414B">
        <w:t>on</w:t>
      </w:r>
      <w:r w:rsidRPr="00B5546F" w:rsidR="00FA2E32">
        <w:t xml:space="preserve"> </w:t>
      </w:r>
      <w:r w:rsidRPr="00B5546F" w:rsidR="0058414B">
        <w:t>this</w:t>
      </w:r>
      <w:r w:rsidRPr="00B5546F" w:rsidR="00FA2E32">
        <w:t xml:space="preserve"> </w:t>
      </w:r>
      <w:r w:rsidRPr="00B5546F" w:rsidR="0058414B">
        <w:t>board</w:t>
      </w:r>
      <w:r w:rsidRPr="00B5546F" w:rsidR="00FA2E32">
        <w:t xml:space="preserve"> </w:t>
      </w:r>
      <w:r w:rsidRPr="00B5546F" w:rsidR="0058414B">
        <w:t>are</w:t>
      </w:r>
      <w:r w:rsidRPr="00B5546F" w:rsidR="00FA2E32">
        <w:t xml:space="preserve"> </w:t>
      </w:r>
      <w:r w:rsidRPr="00B5546F" w:rsidR="0058414B">
        <w:t>taking</w:t>
      </w:r>
      <w:r w:rsidRPr="00B5546F" w:rsidR="00FA2E32">
        <w:t xml:space="preserve"> </w:t>
      </w:r>
      <w:r w:rsidRPr="00B5546F" w:rsidR="0058414B">
        <w:t>place</w:t>
      </w:r>
      <w:r w:rsidRPr="00B5546F" w:rsidR="00FA2E32">
        <w:t xml:space="preserve"> </w:t>
      </w:r>
      <w:r w:rsidRPr="00B5546F" w:rsidR="0058414B">
        <w:t>in</w:t>
      </w:r>
      <w:r w:rsidRPr="00B5546F" w:rsidR="00FA2E32">
        <w:t xml:space="preserve"> </w:t>
      </w:r>
      <w:r w:rsidRPr="00B5546F" w:rsidR="0058414B">
        <w:t>the</w:t>
      </w:r>
      <w:r w:rsidRPr="00B5546F" w:rsidR="00FA2E32">
        <w:t xml:space="preserve"> </w:t>
      </w:r>
      <w:r w:rsidRPr="00B5546F" w:rsidR="0058414B">
        <w:t>context</w:t>
      </w:r>
      <w:r w:rsidRPr="00B5546F" w:rsidR="00FA2E32">
        <w:t xml:space="preserve"> </w:t>
      </w:r>
      <w:r w:rsidRPr="00B5546F" w:rsidR="0058414B">
        <w:t>of</w:t>
      </w:r>
      <w:r w:rsidRPr="00B5546F" w:rsidR="00FA2E32">
        <w:t xml:space="preserve"> </w:t>
      </w:r>
      <w:r w:rsidRPr="00B5546F" w:rsidR="0058414B">
        <w:t>the</w:t>
      </w:r>
      <w:r w:rsidRPr="00B5546F" w:rsidR="00FA2E32">
        <w:t xml:space="preserve"> </w:t>
      </w:r>
      <w:r w:rsidRPr="00B5546F" w:rsidR="0058414B">
        <w:t>current</w:t>
      </w:r>
      <w:r w:rsidRPr="00B5546F" w:rsidR="00FA2E32">
        <w:t xml:space="preserve"> </w:t>
      </w:r>
      <w:r w:rsidRPr="00B5546F" w:rsidR="0058414B">
        <w:t>crisis.</w:t>
      </w:r>
      <w:r w:rsidRPr="00B5546F" w:rsidR="00FA2E32">
        <w:t xml:space="preserve"> </w:t>
      </w:r>
      <w:r w:rsidRPr="00B5546F" w:rsidR="0058414B">
        <w:t>I</w:t>
      </w:r>
      <w:r w:rsidRPr="00B5546F" w:rsidR="00FA2E32">
        <w:t xml:space="preserve"> </w:t>
      </w:r>
      <w:r w:rsidRPr="00B5546F" w:rsidR="0058414B">
        <w:t>know</w:t>
      </w:r>
      <w:r w:rsidRPr="00B5546F" w:rsidR="00FA2E32">
        <w:t xml:space="preserve"> </w:t>
      </w:r>
      <w:r w:rsidRPr="00B5546F" w:rsidR="0058414B">
        <w:t>Brandon</w:t>
      </w:r>
      <w:r w:rsidRPr="00B5546F" w:rsidR="00FA2E32">
        <w:t xml:space="preserve"> </w:t>
      </w:r>
      <w:r w:rsidRPr="00B5546F" w:rsidR="0058414B">
        <w:t>has</w:t>
      </w:r>
      <w:r w:rsidRPr="00B5546F" w:rsidR="00FA2E32">
        <w:t xml:space="preserve"> </w:t>
      </w:r>
      <w:r w:rsidRPr="00B5546F" w:rsidR="0058414B">
        <w:t>been</w:t>
      </w:r>
      <w:r w:rsidRPr="00B5546F" w:rsidR="00FA2E32">
        <w:t xml:space="preserve"> </w:t>
      </w:r>
      <w:r w:rsidRPr="00B5546F" w:rsidR="0058414B">
        <w:t>engaging</w:t>
      </w:r>
      <w:r w:rsidRPr="00B5546F" w:rsidR="00FA2E32">
        <w:t xml:space="preserve"> </w:t>
      </w:r>
      <w:r w:rsidRPr="00B5546F" w:rsidR="0058414B">
        <w:t>very</w:t>
      </w:r>
      <w:r w:rsidRPr="00B5546F" w:rsidR="00FA2E32">
        <w:t xml:space="preserve"> </w:t>
      </w:r>
      <w:r w:rsidRPr="00B5546F" w:rsidR="0058414B">
        <w:t>regularly</w:t>
      </w:r>
      <w:r w:rsidRPr="00B5546F" w:rsidR="00FA2E32">
        <w:t xml:space="preserve"> </w:t>
      </w:r>
      <w:r w:rsidRPr="00B5546F" w:rsidR="0058414B">
        <w:t>on</w:t>
      </w:r>
      <w:r w:rsidRPr="00B5546F" w:rsidR="00FA2E32">
        <w:t xml:space="preserve"> </w:t>
      </w:r>
      <w:r w:rsidRPr="00B5546F" w:rsidR="0058414B">
        <w:t>this</w:t>
      </w:r>
      <w:r w:rsidRPr="00B5546F" w:rsidR="00FA2E32">
        <w:t xml:space="preserve"> </w:t>
      </w:r>
      <w:r w:rsidRPr="00B5546F" w:rsidR="0058414B">
        <w:t>with</w:t>
      </w:r>
      <w:r w:rsidRPr="00B5546F" w:rsidR="00FA2E32">
        <w:t xml:space="preserve"> </w:t>
      </w:r>
      <w:r w:rsidRPr="00B5546F" w:rsidR="0058414B">
        <w:t>his</w:t>
      </w:r>
      <w:r w:rsidRPr="00B5546F" w:rsidR="00FA2E32">
        <w:t xml:space="preserve"> </w:t>
      </w:r>
      <w:r w:rsidRPr="00B5546F" w:rsidR="0058414B">
        <w:t>counterparts</w:t>
      </w:r>
      <w:r w:rsidRPr="00B5546F" w:rsidR="00FA2E32">
        <w:t xml:space="preserve"> </w:t>
      </w:r>
      <w:r w:rsidRPr="00B5546F" w:rsidR="0058414B">
        <w:t>in</w:t>
      </w:r>
      <w:r w:rsidRPr="00B5546F" w:rsidR="00FA2E32">
        <w:t xml:space="preserve"> </w:t>
      </w:r>
      <w:r w:rsidRPr="00B5546F" w:rsidR="0058414B">
        <w:t>the</w:t>
      </w:r>
      <w:r w:rsidRPr="00B5546F" w:rsidR="00FA2E32">
        <w:t xml:space="preserve"> </w:t>
      </w:r>
      <w:r w:rsidRPr="00B5546F" w:rsidR="0058414B">
        <w:t>Executive</w:t>
      </w:r>
      <w:r w:rsidRPr="00B5546F" w:rsidR="00FA2E32">
        <w:t xml:space="preserve"> </w:t>
      </w:r>
      <w:r w:rsidRPr="00B5546F" w:rsidR="0058414B">
        <w:t>through</w:t>
      </w:r>
      <w:r w:rsidRPr="00B5546F" w:rsidR="00FA2E32">
        <w:t xml:space="preserve"> </w:t>
      </w:r>
      <w:r w:rsidRPr="00B5546F" w:rsidR="0058414B">
        <w:t>Covid</w:t>
      </w:r>
      <w:r w:rsidRPr="00B5546F" w:rsidR="00FA2E32">
        <w:t xml:space="preserve"> </w:t>
      </w:r>
      <w:r w:rsidRPr="00B5546F" w:rsidR="0058414B">
        <w:t>forums</w:t>
      </w:r>
      <w:r w:rsidRPr="00B5546F" w:rsidR="00FA2E32">
        <w:t xml:space="preserve"> </w:t>
      </w:r>
      <w:r w:rsidRPr="00B5546F" w:rsidR="0058414B">
        <w:t>and</w:t>
      </w:r>
      <w:r w:rsidRPr="00B5546F" w:rsidR="00FA2E32">
        <w:t xml:space="preserve"> </w:t>
      </w:r>
      <w:r w:rsidRPr="00B5546F" w:rsidR="0058414B">
        <w:t>through</w:t>
      </w:r>
      <w:r w:rsidRPr="00B5546F" w:rsidR="00FA2E32">
        <w:t xml:space="preserve"> </w:t>
      </w:r>
      <w:r w:rsidRPr="00B5546F" w:rsidR="0058414B">
        <w:t>the</w:t>
      </w:r>
      <w:r w:rsidRPr="00B5546F" w:rsidR="00FA2E32">
        <w:t xml:space="preserve"> </w:t>
      </w:r>
      <w:r w:rsidRPr="00B5546F" w:rsidR="0058414B">
        <w:t>quad,</w:t>
      </w:r>
      <w:r w:rsidRPr="00B5546F" w:rsidR="00FA2E32">
        <w:t xml:space="preserve"> </w:t>
      </w:r>
      <w:r w:rsidRPr="00B5546F" w:rsidR="0058414B">
        <w:t>involving</w:t>
      </w:r>
      <w:r w:rsidRPr="00B5546F" w:rsidR="00FA2E32">
        <w:t xml:space="preserve"> </w:t>
      </w:r>
      <w:r w:rsidRPr="00B5546F" w:rsidR="0058414B">
        <w:t>the</w:t>
      </w:r>
      <w:r w:rsidRPr="00B5546F" w:rsidR="00FA2E32">
        <w:t xml:space="preserve"> </w:t>
      </w:r>
      <w:r w:rsidRPr="00B5546F" w:rsidR="0058414B">
        <w:t>Irish</w:t>
      </w:r>
      <w:r w:rsidRPr="00B5546F" w:rsidR="00FA2E32">
        <w:t xml:space="preserve"> </w:t>
      </w:r>
      <w:r w:rsidRPr="00B5546F" w:rsidR="0058414B">
        <w:t>Government</w:t>
      </w:r>
      <w:r w:rsidRPr="00B5546F" w:rsidR="00FA2E32">
        <w:t xml:space="preserve"> </w:t>
      </w:r>
      <w:r w:rsidRPr="00B5546F" w:rsidR="0058414B">
        <w:t>in</w:t>
      </w:r>
      <w:r w:rsidRPr="00B5546F" w:rsidR="00FA2E32">
        <w:t xml:space="preserve"> </w:t>
      </w:r>
      <w:r w:rsidRPr="00B5546F" w:rsidR="0058414B">
        <w:t>terms</w:t>
      </w:r>
      <w:r w:rsidRPr="00B5546F" w:rsidR="00FA2E32">
        <w:t xml:space="preserve"> </w:t>
      </w:r>
      <w:r w:rsidRPr="00B5546F" w:rsidR="0058414B">
        <w:t>of</w:t>
      </w:r>
      <w:r w:rsidRPr="00B5546F" w:rsidR="00FA2E32">
        <w:t xml:space="preserve"> </w:t>
      </w:r>
      <w:r w:rsidRPr="00B5546F" w:rsidR="0058414B">
        <w:t>the</w:t>
      </w:r>
      <w:r w:rsidRPr="00B5546F" w:rsidR="00FA2E32">
        <w:t xml:space="preserve"> </w:t>
      </w:r>
      <w:r w:rsidRPr="00B5546F" w:rsidR="0058414B">
        <w:t>Covid</w:t>
      </w:r>
      <w:r w:rsidRPr="00B5546F" w:rsidR="00FA2E32">
        <w:t xml:space="preserve"> </w:t>
      </w:r>
      <w:r w:rsidRPr="00B5546F" w:rsidR="0058414B">
        <w:t>response</w:t>
      </w:r>
      <w:r w:rsidRPr="00B5546F">
        <w:t>.</w:t>
      </w:r>
      <w:r w:rsidRPr="00B5546F" w:rsidR="00FA2E32">
        <w:t xml:space="preserve"> </w:t>
      </w:r>
    </w:p>
    <w:p w:rsidR="00F96B23" w:rsidRPr="00B5546F" w:rsidP="00F96B23">
      <w:pPr>
        <w:pStyle w:val="Question"/>
      </w:pPr>
      <w:sdt>
        <w:sdtPr>
          <w:alias w:val="Member"/>
          <w:tag w:val="&lt;Member mnisId='4494' dodsId='72275'&gt;"/>
          <w:id w:val="1787701303"/>
          <w:placeholder>
            <w:docPart w:val="DefaultPlaceholder_1082065158"/>
          </w:placeholder>
          <w:richText/>
        </w:sdtPr>
        <w:sdtContent>
          <w:r w:rsidRPr="00B5546F">
            <w:rPr>
              <w:b/>
            </w:rPr>
            <w:t>Chair:</w:t>
          </w:r>
        </w:sdtContent>
      </w:sdt>
      <w:r w:rsidRPr="00B5546F" w:rsidR="00FA2E32">
        <w:t xml:space="preserve"> </w:t>
      </w:r>
      <w:r w:rsidRPr="00B5546F">
        <w:t>Are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danger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having</w:t>
      </w:r>
      <w:r w:rsidRPr="00B5546F" w:rsidR="00FA2E32">
        <w:t xml:space="preserve"> </w:t>
      </w:r>
      <w:r w:rsidRPr="00B5546F">
        <w:t>such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multiplicity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quads</w:t>
      </w:r>
      <w:r w:rsidRPr="00B5546F" w:rsidR="00F84B2E">
        <w:t xml:space="preserve"> and</w:t>
      </w:r>
      <w:r w:rsidRPr="00B5546F" w:rsidR="00FA2E32">
        <w:t xml:space="preserve"> </w:t>
      </w:r>
      <w:r w:rsidRPr="00B5546F">
        <w:t>boards</w:t>
      </w:r>
      <w:r w:rsidRPr="00B5546F" w:rsidR="00F84B2E">
        <w:t>,</w:t>
      </w:r>
      <w:r w:rsidRPr="00B5546F" w:rsidR="00FA2E32">
        <w:t xml:space="preserve"> </w:t>
      </w:r>
      <w:r w:rsidRPr="00B5546F" w:rsidR="00F84B2E">
        <w:t xml:space="preserve">and </w:t>
      </w:r>
      <w:r w:rsidRPr="00B5546F">
        <w:t>this,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other,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 w:rsidR="005547B9">
        <w:t>it</w:t>
      </w:r>
      <w:r w:rsidRPr="00B5546F" w:rsidR="00FA2E32">
        <w:t xml:space="preserve"> </w:t>
      </w:r>
      <w:r w:rsidRPr="00B5546F" w:rsidR="005547B9">
        <w:t>creates</w:t>
      </w:r>
      <w:r w:rsidRPr="00B5546F" w:rsidR="00FA2E32">
        <w:t xml:space="preserve"> </w:t>
      </w:r>
      <w:r w:rsidRPr="00B5546F">
        <w:t>opportunities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kick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difficult</w:t>
      </w:r>
      <w:r w:rsidRPr="00B5546F" w:rsidR="00FA2E32">
        <w:t xml:space="preserve"> </w:t>
      </w:r>
      <w:r w:rsidRPr="00B5546F">
        <w:t>into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long</w:t>
      </w:r>
      <w:r w:rsidRPr="00B5546F" w:rsidR="00FA2E32">
        <w:t xml:space="preserve"> </w:t>
      </w:r>
      <w:r w:rsidRPr="00B5546F">
        <w:t>grass,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pass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buck</w:t>
      </w:r>
      <w:r w:rsidRPr="00B5546F" w:rsidR="00FA2E32">
        <w:t xml:space="preserve"> </w:t>
      </w:r>
      <w:r w:rsidRPr="00B5546F" w:rsidR="005547B9">
        <w:t>and</w:t>
      </w:r>
      <w:r w:rsidRPr="00B5546F" w:rsidR="00FA2E32">
        <w:t xml:space="preserve"> </w:t>
      </w:r>
      <w:r w:rsidRPr="00B5546F" w:rsidR="0058414B">
        <w:t>to</w:t>
      </w:r>
      <w:r w:rsidRPr="00B5546F" w:rsidR="00FA2E32">
        <w:t xml:space="preserve"> </w:t>
      </w:r>
      <w:r w:rsidRPr="00B5546F" w:rsidR="0058414B">
        <w:t>say,</w:t>
      </w:r>
      <w:r w:rsidRPr="00B5546F" w:rsidR="00FA2E32">
        <w:t xml:space="preserve"> </w:t>
      </w:r>
      <w:r w:rsidRPr="00B5546F" w:rsidR="00F84B2E">
        <w:t>“The</w:t>
      </w:r>
      <w:r w:rsidRPr="00B5546F" w:rsidR="00FA2E32">
        <w:t xml:space="preserve"> </w:t>
      </w:r>
      <w:r w:rsidRPr="00B5546F" w:rsidR="0058414B">
        <w:t>meeting</w:t>
      </w:r>
      <w:r w:rsidRPr="00B5546F" w:rsidR="00FA2E32">
        <w:t xml:space="preserve"> </w:t>
      </w:r>
      <w:r w:rsidRPr="00B5546F" w:rsidR="00F84B2E">
        <w:t xml:space="preserve">to discuss this </w:t>
      </w:r>
      <w:r w:rsidRPr="00B5546F" w:rsidR="0058414B">
        <w:t>conven</w:t>
      </w:r>
      <w:r w:rsidRPr="00B5546F" w:rsidR="00F84B2E">
        <w:t>es</w:t>
      </w:r>
      <w:r w:rsidRPr="00B5546F" w:rsidR="00FA2E32">
        <w:t xml:space="preserve"> </w:t>
      </w:r>
      <w:r w:rsidRPr="00B5546F" w:rsidR="0058414B">
        <w:t>in</w:t>
      </w:r>
      <w:r w:rsidRPr="00B5546F" w:rsidR="00FA2E32">
        <w:t xml:space="preserve"> </w:t>
      </w:r>
      <w:r w:rsidRPr="00B5546F" w:rsidR="0058414B">
        <w:t>three</w:t>
      </w:r>
      <w:r w:rsidRPr="00B5546F" w:rsidR="00FA2E32">
        <w:t xml:space="preserve"> </w:t>
      </w:r>
      <w:r w:rsidRPr="00B5546F" w:rsidR="0058414B">
        <w:t>months’</w:t>
      </w:r>
      <w:r w:rsidRPr="00B5546F" w:rsidR="00FA2E32">
        <w:t xml:space="preserve"> </w:t>
      </w:r>
      <w:r w:rsidRPr="00B5546F" w:rsidR="0058414B">
        <w:t>time</w:t>
      </w:r>
      <w:r w:rsidRPr="00B5546F" w:rsidR="00FA2E32">
        <w:t xml:space="preserve"> </w:t>
      </w:r>
      <w:r w:rsidRPr="00B5546F" w:rsidR="0058414B">
        <w:t>and</w:t>
      </w:r>
      <w:r w:rsidRPr="00B5546F" w:rsidR="00FA2E32">
        <w:t xml:space="preserve"> </w:t>
      </w:r>
      <w:r w:rsidRPr="00B5546F" w:rsidR="0058414B">
        <w:t>we</w:t>
      </w:r>
      <w:r w:rsidRPr="00B5546F" w:rsidR="00FA2E32">
        <w:t xml:space="preserve"> </w:t>
      </w:r>
      <w:r w:rsidRPr="00B5546F" w:rsidR="0058414B">
        <w:t>cannot</w:t>
      </w:r>
      <w:r w:rsidRPr="00B5546F" w:rsidR="00FA2E32">
        <w:t xml:space="preserve"> </w:t>
      </w:r>
      <w:r w:rsidRPr="00B5546F" w:rsidR="0058414B">
        <w:t>move</w:t>
      </w:r>
      <w:r w:rsidRPr="00B5546F" w:rsidR="00FA2E32">
        <w:t xml:space="preserve"> </w:t>
      </w:r>
      <w:r w:rsidRPr="00B5546F" w:rsidR="0058414B">
        <w:t>forward</w:t>
      </w:r>
      <w:r w:rsidRPr="00B5546F" w:rsidR="00FA2E32">
        <w:t xml:space="preserve"> </w:t>
      </w:r>
      <w:r w:rsidRPr="00B5546F" w:rsidR="0058414B">
        <w:t>until</w:t>
      </w:r>
      <w:r w:rsidRPr="00B5546F" w:rsidR="00FA2E32">
        <w:t xml:space="preserve"> </w:t>
      </w:r>
      <w:r w:rsidRPr="00B5546F" w:rsidR="0058414B">
        <w:t>then”</w:t>
      </w:r>
      <w:r w:rsidRPr="00B5546F" w:rsidR="005547B9">
        <w:t>?</w:t>
      </w:r>
      <w:r w:rsidRPr="00B5546F" w:rsidR="00FA2E32">
        <w:t xml:space="preserve"> </w:t>
      </w:r>
      <w:r w:rsidRPr="00B5546F" w:rsidR="005547B9">
        <w:t>This</w:t>
      </w:r>
      <w:r w:rsidRPr="00B5546F" w:rsidR="00FA2E32">
        <w:t xml:space="preserve"> </w:t>
      </w:r>
      <w:r w:rsidRPr="00B5546F" w:rsidR="005547B9">
        <w:t>strikes</w:t>
      </w:r>
      <w:r w:rsidRPr="00B5546F" w:rsidR="00FA2E32">
        <w:t xml:space="preserve"> </w:t>
      </w:r>
      <w:r w:rsidRPr="00B5546F" w:rsidR="005547B9">
        <w:t>to</w:t>
      </w:r>
      <w:r w:rsidRPr="00B5546F" w:rsidR="00FA2E32">
        <w:t xml:space="preserve"> </w:t>
      </w:r>
      <w:r w:rsidRPr="00B5546F" w:rsidR="005547B9">
        <w:t>the</w:t>
      </w:r>
      <w:r w:rsidRPr="00B5546F" w:rsidR="00FA2E32">
        <w:t xml:space="preserve"> </w:t>
      </w:r>
      <w:r w:rsidRPr="00B5546F" w:rsidR="005547B9">
        <w:t>heart</w:t>
      </w:r>
      <w:r w:rsidRPr="00B5546F" w:rsidR="00FA2E32">
        <w:t xml:space="preserve"> </w:t>
      </w:r>
      <w:r w:rsidRPr="00B5546F" w:rsidR="005547B9">
        <w:t>of</w:t>
      </w:r>
      <w:r w:rsidRPr="00B5546F" w:rsidR="00FA2E32">
        <w:t xml:space="preserve"> </w:t>
      </w:r>
      <w:r w:rsidRPr="00B5546F" w:rsidR="005547B9">
        <w:t>a</w:t>
      </w:r>
      <w:r w:rsidRPr="00B5546F" w:rsidR="00FA2E32">
        <w:t xml:space="preserve"> </w:t>
      </w:r>
      <w:r w:rsidRPr="00B5546F" w:rsidR="005547B9">
        <w:t>question</w:t>
      </w:r>
      <w:r w:rsidRPr="00B5546F" w:rsidR="00FA2E32">
        <w:t xml:space="preserve"> </w:t>
      </w:r>
      <w:r w:rsidRPr="00B5546F" w:rsidR="005547B9">
        <w:t>I</w:t>
      </w:r>
      <w:r w:rsidRPr="00B5546F" w:rsidR="00FA2E32">
        <w:t xml:space="preserve"> </w:t>
      </w:r>
      <w:r w:rsidRPr="00B5546F" w:rsidR="005547B9">
        <w:t>asked</w:t>
      </w:r>
      <w:r w:rsidRPr="00B5546F" w:rsidR="00FA2E32">
        <w:t xml:space="preserve"> </w:t>
      </w:r>
      <w:r w:rsidRPr="00B5546F" w:rsidR="005547B9">
        <w:t>earlier.</w:t>
      </w:r>
      <w:r w:rsidRPr="00B5546F" w:rsidR="00FA2E32">
        <w:t xml:space="preserve"> </w:t>
      </w:r>
      <w:r w:rsidRPr="00B5546F" w:rsidR="005547B9">
        <w:t>The</w:t>
      </w:r>
      <w:r w:rsidRPr="00B5546F" w:rsidR="00FA2E32">
        <w:t xml:space="preserve"> </w:t>
      </w:r>
      <w:r w:rsidRPr="00B5546F" w:rsidR="005547B9">
        <w:t>people</w:t>
      </w:r>
      <w:r w:rsidRPr="00B5546F" w:rsidR="00FA2E32">
        <w:t xml:space="preserve"> </w:t>
      </w:r>
      <w:r w:rsidRPr="00B5546F" w:rsidR="005547B9">
        <w:t>of</w:t>
      </w:r>
      <w:r w:rsidRPr="00B5546F" w:rsidR="00FA2E32">
        <w:t xml:space="preserve"> </w:t>
      </w:r>
      <w:r w:rsidRPr="00B5546F" w:rsidR="005547B9">
        <w:t>Northern</w:t>
      </w:r>
      <w:r w:rsidRPr="00B5546F" w:rsidR="00FA2E32">
        <w:t xml:space="preserve"> </w:t>
      </w:r>
      <w:r w:rsidRPr="00B5546F" w:rsidR="005547B9">
        <w:t>Ireland</w:t>
      </w:r>
      <w:r w:rsidRPr="00B5546F" w:rsidR="00FA2E32">
        <w:t xml:space="preserve"> </w:t>
      </w:r>
      <w:r w:rsidRPr="00B5546F" w:rsidR="005547B9">
        <w:t>are</w:t>
      </w:r>
      <w:r w:rsidRPr="00B5546F" w:rsidR="00FA2E32">
        <w:t xml:space="preserve"> </w:t>
      </w:r>
      <w:r w:rsidRPr="00B5546F" w:rsidR="005547B9">
        <w:t>utterly</w:t>
      </w:r>
      <w:r w:rsidRPr="00B5546F" w:rsidR="00FA2E32">
        <w:t xml:space="preserve"> </w:t>
      </w:r>
      <w:r w:rsidRPr="00B5546F" w:rsidR="005547B9">
        <w:t>fed</w:t>
      </w:r>
      <w:r w:rsidRPr="00B5546F" w:rsidR="00FA2E32">
        <w:t xml:space="preserve"> </w:t>
      </w:r>
      <w:r w:rsidRPr="00B5546F" w:rsidR="005547B9">
        <w:t>up</w:t>
      </w:r>
      <w:r w:rsidRPr="00B5546F" w:rsidR="00FA2E32">
        <w:t xml:space="preserve"> </w:t>
      </w:r>
      <w:r w:rsidRPr="00B5546F" w:rsidR="005547B9">
        <w:t>to</w:t>
      </w:r>
      <w:r w:rsidRPr="00B5546F" w:rsidR="00FA2E32">
        <w:t xml:space="preserve"> </w:t>
      </w:r>
      <w:r w:rsidRPr="00B5546F" w:rsidR="005547B9">
        <w:t>the</w:t>
      </w:r>
      <w:r w:rsidRPr="00B5546F" w:rsidR="00FA2E32">
        <w:t xml:space="preserve"> </w:t>
      </w:r>
      <w:r w:rsidRPr="00B5546F" w:rsidR="005547B9">
        <w:t>back</w:t>
      </w:r>
      <w:r w:rsidRPr="00B5546F" w:rsidR="00FA2E32">
        <w:t xml:space="preserve"> </w:t>
      </w:r>
      <w:r w:rsidRPr="00B5546F" w:rsidR="005547B9">
        <w:t>teeth</w:t>
      </w:r>
      <w:r w:rsidRPr="00B5546F" w:rsidR="00FA2E32">
        <w:t xml:space="preserve"> </w:t>
      </w:r>
      <w:r w:rsidRPr="00B5546F" w:rsidR="005547B9">
        <w:t>of</w:t>
      </w:r>
      <w:r w:rsidRPr="00B5546F" w:rsidR="00FA2E32">
        <w:t xml:space="preserve"> </w:t>
      </w:r>
      <w:r w:rsidRPr="00B5546F" w:rsidR="005547B9">
        <w:t>political</w:t>
      </w:r>
      <w:r w:rsidRPr="00B5546F" w:rsidR="00FA2E32">
        <w:t xml:space="preserve"> </w:t>
      </w:r>
      <w:r w:rsidRPr="00B5546F" w:rsidR="005547B9">
        <w:t>process.</w:t>
      </w:r>
      <w:r w:rsidRPr="00B5546F" w:rsidR="00FA2E32">
        <w:t xml:space="preserve"> </w:t>
      </w:r>
      <w:r w:rsidRPr="00B5546F">
        <w:t>They</w:t>
      </w:r>
      <w:r w:rsidRPr="00B5546F" w:rsidR="00FA2E32">
        <w:t xml:space="preserve"> </w:t>
      </w:r>
      <w:r w:rsidRPr="00B5546F">
        <w:t>want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see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products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politic</w:t>
      </w:r>
      <w:r w:rsidRPr="00B5546F" w:rsidR="005547B9">
        <w:t>s</w:t>
      </w:r>
      <w:r w:rsidRPr="00B5546F" w:rsidR="00F84B2E">
        <w:t xml:space="preserve">: </w:t>
      </w:r>
      <w:r w:rsidRPr="00B5546F" w:rsidR="005547B9">
        <w:t>better</w:t>
      </w:r>
      <w:r w:rsidRPr="00B5546F" w:rsidR="00FA2E32">
        <w:t xml:space="preserve"> </w:t>
      </w:r>
      <w:r w:rsidRPr="00B5546F" w:rsidR="005547B9">
        <w:t>education,</w:t>
      </w:r>
      <w:r w:rsidRPr="00B5546F" w:rsidR="00FA2E32">
        <w:t xml:space="preserve"> </w:t>
      </w:r>
      <w:r w:rsidRPr="00B5546F" w:rsidR="005547B9">
        <w:t>better</w:t>
      </w:r>
      <w:r w:rsidRPr="00B5546F" w:rsidR="00FA2E32">
        <w:t xml:space="preserve"> </w:t>
      </w:r>
      <w:r w:rsidRPr="00B5546F" w:rsidR="005547B9">
        <w:t>health,</w:t>
      </w:r>
      <w:r w:rsidRPr="00B5546F" w:rsidR="00FA2E32">
        <w:t xml:space="preserve"> </w:t>
      </w:r>
      <w:r w:rsidRPr="00B5546F" w:rsidR="005547B9">
        <w:t>better</w:t>
      </w:r>
      <w:r w:rsidRPr="00B5546F" w:rsidR="00FA2E32">
        <w:t xml:space="preserve"> </w:t>
      </w:r>
      <w:r w:rsidRPr="00B5546F" w:rsidR="005547B9">
        <w:t>housing,</w:t>
      </w:r>
      <w:r w:rsidRPr="00B5546F" w:rsidR="00FA2E32">
        <w:t xml:space="preserve"> </w:t>
      </w:r>
      <w:r w:rsidRPr="00B5546F" w:rsidR="005547B9">
        <w:t>a</w:t>
      </w:r>
      <w:r w:rsidRPr="00B5546F" w:rsidR="00FA2E32">
        <w:t xml:space="preserve"> </w:t>
      </w:r>
      <w:r w:rsidRPr="00B5546F" w:rsidR="009B2796">
        <w:t>buoyant</w:t>
      </w:r>
      <w:r w:rsidRPr="00B5546F" w:rsidR="00FA2E32">
        <w:t xml:space="preserve"> </w:t>
      </w:r>
      <w:r w:rsidRPr="00B5546F" w:rsidR="005547B9">
        <w:t>economy,</w:t>
      </w:r>
      <w:r w:rsidRPr="00B5546F" w:rsidR="00FA2E32">
        <w:t xml:space="preserve"> </w:t>
      </w:r>
      <w:r w:rsidRPr="00B5546F" w:rsidR="005547B9">
        <w:t>et</w:t>
      </w:r>
      <w:r w:rsidRPr="00B5546F" w:rsidR="00FA2E32">
        <w:t xml:space="preserve"> </w:t>
      </w:r>
      <w:r w:rsidRPr="00B5546F" w:rsidR="005547B9">
        <w:t>cetera</w:t>
      </w:r>
      <w:r w:rsidRPr="00B5546F">
        <w:t>.</w:t>
      </w:r>
      <w:r w:rsidRPr="00B5546F" w:rsidR="00FA2E32">
        <w:t xml:space="preserve"> </w:t>
      </w:r>
      <w:r w:rsidRPr="00B5546F">
        <w:t>Are</w:t>
      </w:r>
      <w:r w:rsidRPr="00B5546F" w:rsidR="00FA2E32">
        <w:t xml:space="preserve"> </w:t>
      </w:r>
      <w:r w:rsidRPr="00B5546F">
        <w:t>you</w:t>
      </w:r>
      <w:r w:rsidRPr="00B5546F" w:rsidR="00FA2E32">
        <w:t xml:space="preserve"> </w:t>
      </w:r>
      <w:r w:rsidRPr="00B5546F">
        <w:t>confident</w:t>
      </w:r>
      <w:r w:rsidRPr="00B5546F" w:rsidR="00FA2E32">
        <w:t xml:space="preserve"> </w:t>
      </w:r>
      <w:r w:rsidRPr="00B5546F">
        <w:t>that</w:t>
      </w:r>
      <w:r w:rsidRPr="00B5546F" w:rsidR="005547B9">
        <w:t>,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welcome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 w:rsidR="005547B9">
        <w:t>N</w:t>
      </w:r>
      <w:r w:rsidRPr="00B5546F">
        <w:t>ew</w:t>
      </w:r>
      <w:r w:rsidRPr="00B5546F" w:rsidR="00FA2E32">
        <w:t xml:space="preserve"> </w:t>
      </w:r>
      <w:r w:rsidRPr="00B5546F" w:rsidR="005547B9">
        <w:t>D</w:t>
      </w:r>
      <w:r w:rsidRPr="00B5546F">
        <w:t>ecade</w:t>
      </w:r>
      <w:r w:rsidRPr="00B5546F" w:rsidR="005547B9">
        <w:t>,</w:t>
      </w:r>
      <w:r w:rsidRPr="00B5546F" w:rsidR="00FA2E32">
        <w:t xml:space="preserve"> </w:t>
      </w:r>
      <w:r w:rsidRPr="00B5546F" w:rsidR="005547B9">
        <w:t>N</w:t>
      </w:r>
      <w:r w:rsidRPr="00B5546F">
        <w:t>ew</w:t>
      </w:r>
      <w:r w:rsidRPr="00B5546F" w:rsidR="00FA2E32">
        <w:t xml:space="preserve"> </w:t>
      </w:r>
      <w:r w:rsidRPr="00B5546F" w:rsidR="005547B9">
        <w:t>A</w:t>
      </w:r>
      <w:r w:rsidRPr="00B5546F">
        <w:t>pproach</w:t>
      </w:r>
      <w:r w:rsidRPr="00B5546F" w:rsidR="00FA2E32">
        <w:t xml:space="preserve"> </w:t>
      </w:r>
      <w:r w:rsidRPr="00B5546F">
        <w:t>documentation</w:t>
      </w:r>
      <w:r w:rsidRPr="00B5546F" w:rsidR="00FA2E32">
        <w:t xml:space="preserve"> </w:t>
      </w:r>
      <w:r w:rsidRPr="00B5546F">
        <w:t>is</w:t>
      </w:r>
      <w:r w:rsidRPr="00B5546F" w:rsidR="005547B9">
        <w:t>,</w:t>
      </w:r>
      <w:r w:rsidRPr="00B5546F" w:rsidR="00FA2E32">
        <w:t xml:space="preserve"> </w:t>
      </w:r>
      <w:r w:rsidRPr="00B5546F" w:rsidR="005547B9">
        <w:t>et</w:t>
      </w:r>
      <w:r w:rsidRPr="00B5546F" w:rsidR="00FA2E32">
        <w:t xml:space="preserve"> </w:t>
      </w:r>
      <w:r w:rsidRPr="00B5546F" w:rsidR="005547B9">
        <w:t>cetera,</w:t>
      </w:r>
      <w:r w:rsidRPr="00B5546F" w:rsidR="00FA2E32">
        <w:t xml:space="preserve"> </w:t>
      </w:r>
      <w:r w:rsidRPr="00B5546F" w:rsidR="005547B9">
        <w:t>everybody</w:t>
      </w:r>
      <w:r w:rsidRPr="00B5546F" w:rsidR="00FA2E32">
        <w:t xml:space="preserve"> </w:t>
      </w:r>
      <w:r w:rsidRPr="00B5546F" w:rsidR="005547B9">
        <w:t>is</w:t>
      </w:r>
      <w:r w:rsidRPr="00B5546F" w:rsidR="00FA2E32">
        <w:t xml:space="preserve"> </w:t>
      </w:r>
      <w:r w:rsidRPr="00B5546F" w:rsidR="005547B9">
        <w:t>seized</w:t>
      </w:r>
      <w:r w:rsidRPr="00B5546F" w:rsidR="00FA2E32">
        <w:t xml:space="preserve"> </w:t>
      </w:r>
      <w:r w:rsidRPr="00B5546F" w:rsidR="005547B9">
        <w:t>of</w:t>
      </w:r>
      <w:r w:rsidRPr="00B5546F" w:rsidR="00FA2E32">
        <w:t xml:space="preserve"> </w:t>
      </w:r>
      <w:r w:rsidRPr="00B5546F" w:rsidR="005547B9">
        <w:t>the</w:t>
      </w:r>
      <w:r w:rsidRPr="00B5546F" w:rsidR="00FA2E32">
        <w:t xml:space="preserve"> </w:t>
      </w:r>
      <w:r w:rsidRPr="00B5546F" w:rsidR="005547B9">
        <w:t>need</w:t>
      </w:r>
      <w:r w:rsidRPr="00B5546F" w:rsidR="00FA2E32">
        <w:t xml:space="preserve"> </w:t>
      </w:r>
      <w:r w:rsidRPr="00B5546F" w:rsidR="005547B9">
        <w:t>to</w:t>
      </w:r>
      <w:r w:rsidRPr="00B5546F" w:rsidR="00FA2E32">
        <w:t xml:space="preserve"> </w:t>
      </w:r>
      <w:r w:rsidRPr="00B5546F" w:rsidR="005547B9">
        <w:t>deliver</w:t>
      </w:r>
      <w:r w:rsidRPr="00B5546F" w:rsidR="00FA2E32">
        <w:t xml:space="preserve"> </w:t>
      </w:r>
      <w:r w:rsidRPr="00B5546F" w:rsidR="005547B9">
        <w:t>that?</w:t>
      </w:r>
    </w:p>
    <w:p w:rsidR="005547B9" w:rsidRPr="00B5546F" w:rsidP="00F96B23">
      <w:pPr>
        <w:pStyle w:val="Answer"/>
      </w:pPr>
      <w:sdt>
        <w:sdtPr>
          <w:alias w:val="Witness"/>
          <w:id w:val="2001690533"/>
          <w:placeholder>
            <w:docPart w:val="DefaultPlaceholder_1082065158"/>
          </w:placeholder>
          <w:richText/>
        </w:sdtPr>
        <w:sdtContent>
          <w:r w:rsidR="00AE0EA3">
            <w:rPr>
              <w:b/>
              <w:i/>
              <w:iCs/>
            </w:rPr>
            <w:t>Mr Walker:</w:t>
          </w:r>
          <w:r w:rsidRPr="00B5546F" w:rsidR="00FA2E32">
            <w:rPr>
              <w:b/>
            </w:rPr>
            <w:t xml:space="preserve"> </w:t>
          </w:r>
        </w:sdtContent>
      </w:sdt>
      <w:r w:rsidRPr="00B5546F" w:rsidR="00A57C31">
        <w:t xml:space="preserve">That </w:t>
      </w:r>
      <w:r w:rsidRPr="00B5546F" w:rsidR="00F96B23">
        <w:t>comes</w:t>
      </w:r>
      <w:r w:rsidRPr="00B5546F" w:rsidR="00FA2E32">
        <w:t xml:space="preserve"> </w:t>
      </w:r>
      <w:r w:rsidRPr="00B5546F" w:rsidR="00F96B23">
        <w:t>back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 w:rsidR="00F96B23">
        <w:t>the</w:t>
      </w:r>
      <w:r w:rsidRPr="00B5546F" w:rsidR="00FA2E32">
        <w:t xml:space="preserve"> </w:t>
      </w:r>
      <w:r w:rsidRPr="00B5546F" w:rsidR="00F96B23">
        <w:t>core</w:t>
      </w:r>
      <w:r w:rsidRPr="00B5546F" w:rsidR="00FA2E32">
        <w:t xml:space="preserve"> </w:t>
      </w:r>
      <w:r w:rsidRPr="00B5546F" w:rsidR="00F96B23">
        <w:t>of</w:t>
      </w:r>
      <w:r w:rsidRPr="00B5546F" w:rsidR="00FA2E32">
        <w:t xml:space="preserve"> </w:t>
      </w:r>
      <w:r w:rsidRPr="00B5546F" w:rsidR="00F96B23">
        <w:t>what</w:t>
      </w:r>
      <w:r w:rsidRPr="00B5546F" w:rsidR="00FA2E32">
        <w:t xml:space="preserve"> </w:t>
      </w:r>
      <w:r w:rsidRPr="00B5546F" w:rsidR="00F96B23">
        <w:t>this</w:t>
      </w:r>
      <w:r w:rsidRPr="00B5546F" w:rsidR="00FA2E32">
        <w:t xml:space="preserve"> </w:t>
      </w:r>
      <w:r w:rsidRPr="00B5546F" w:rsidR="00F96B23">
        <w:t>deal</w:t>
      </w:r>
      <w:r w:rsidRPr="00B5546F" w:rsidR="00FA2E32">
        <w:t xml:space="preserve"> </w:t>
      </w:r>
      <w:r w:rsidRPr="00B5546F" w:rsidR="00F96B23">
        <w:t>is</w:t>
      </w:r>
      <w:r w:rsidRPr="00B5546F" w:rsidR="00FA2E32">
        <w:t xml:space="preserve"> </w:t>
      </w:r>
      <w:r w:rsidRPr="00B5546F" w:rsidR="00A57C31">
        <w:t xml:space="preserve">about. </w:t>
      </w:r>
      <w:r w:rsidRPr="00B5546F" w:rsidR="00F96B23">
        <w:t>You</w:t>
      </w:r>
      <w:r w:rsidRPr="00B5546F" w:rsidR="00FA2E32">
        <w:t xml:space="preserve"> </w:t>
      </w:r>
      <w:r w:rsidRPr="00B5546F" w:rsidR="00F96B23">
        <w:t>hit</w:t>
      </w:r>
      <w:r w:rsidRPr="00B5546F" w:rsidR="00FA2E32">
        <w:t xml:space="preserve"> </w:t>
      </w:r>
      <w:r w:rsidRPr="00B5546F" w:rsidR="00F96B23">
        <w:t>the</w:t>
      </w:r>
      <w:r w:rsidRPr="00B5546F" w:rsidR="00FA2E32">
        <w:t xml:space="preserve"> </w:t>
      </w:r>
      <w:r w:rsidRPr="00B5546F" w:rsidR="00F96B23">
        <w:t>nail</w:t>
      </w:r>
      <w:r w:rsidRPr="00B5546F" w:rsidR="00FA2E32">
        <w:t xml:space="preserve"> </w:t>
      </w:r>
      <w:r w:rsidRPr="00B5546F" w:rsidR="00F96B23">
        <w:t>on</w:t>
      </w:r>
      <w:r w:rsidRPr="00B5546F" w:rsidR="00FA2E32">
        <w:t xml:space="preserve"> </w:t>
      </w:r>
      <w:r w:rsidRPr="00B5546F" w:rsidR="00F96B23">
        <w:t>the</w:t>
      </w:r>
      <w:r w:rsidRPr="00B5546F" w:rsidR="00FA2E32">
        <w:t xml:space="preserve"> </w:t>
      </w:r>
      <w:r w:rsidRPr="00B5546F" w:rsidR="00F96B23">
        <w:t>head</w:t>
      </w:r>
      <w:r w:rsidRPr="00B5546F" w:rsidR="00A57C31">
        <w:t>.</w:t>
      </w:r>
      <w:r w:rsidRPr="00B5546F" w:rsidR="00FA2E32">
        <w:t xml:space="preserve"> </w:t>
      </w:r>
      <w:r w:rsidRPr="00B5546F" w:rsidR="00A57C31">
        <w:t xml:space="preserve">It </w:t>
      </w:r>
      <w:r w:rsidRPr="00B5546F">
        <w:t>was</w:t>
      </w:r>
      <w:r w:rsidRPr="00B5546F" w:rsidR="00FA2E32">
        <w:t xml:space="preserve"> </w:t>
      </w:r>
      <w:r w:rsidRPr="00B5546F">
        <w:t>about</w:t>
      </w:r>
      <w:r w:rsidRPr="00B5546F" w:rsidR="00FA2E32">
        <w:t xml:space="preserve"> </w:t>
      </w:r>
      <w:r w:rsidRPr="00B5546F">
        <w:t>getting</w:t>
      </w:r>
      <w:r w:rsidRPr="00B5546F" w:rsidR="00FA2E32">
        <w:t xml:space="preserve"> </w:t>
      </w:r>
      <w:r w:rsidRPr="00B5546F">
        <w:t>devolution</w:t>
      </w:r>
      <w:r w:rsidRPr="00B5546F" w:rsidR="00FA2E32">
        <w:t xml:space="preserve"> </w:t>
      </w:r>
      <w:r w:rsidRPr="00B5546F">
        <w:t>back</w:t>
      </w:r>
      <w:r w:rsidRPr="00B5546F" w:rsidR="00FA2E32">
        <w:t xml:space="preserve"> </w:t>
      </w:r>
      <w:r w:rsidRPr="00B5546F">
        <w:t>up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running</w:t>
      </w:r>
      <w:r w:rsidRPr="00B5546F" w:rsidR="00A57C31">
        <w:t>,</w:t>
      </w:r>
      <w:r w:rsidRPr="00B5546F" w:rsidR="00FA2E32">
        <w:t xml:space="preserve"> </w:t>
      </w:r>
      <w:r w:rsidRPr="00B5546F">
        <w:t>but</w:t>
      </w:r>
      <w:r w:rsidRPr="00B5546F" w:rsidR="00FA2E32">
        <w:t xml:space="preserve"> </w:t>
      </w:r>
      <w:r w:rsidRPr="00B5546F">
        <w:t>also</w:t>
      </w:r>
      <w:r w:rsidRPr="00B5546F" w:rsidR="00FA2E32">
        <w:t xml:space="preserve"> </w:t>
      </w:r>
      <w:r w:rsidRPr="00B5546F">
        <w:t>getting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focus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priorities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people</w:t>
      </w:r>
      <w:r w:rsidRPr="00B5546F" w:rsidR="00FA2E32">
        <w:t xml:space="preserve"> </w:t>
      </w:r>
      <w:r w:rsidRPr="00B5546F" w:rsidR="00E25A63">
        <w:t>in</w:t>
      </w:r>
      <w:r w:rsidRPr="00B5546F" w:rsidR="00FA2E32">
        <w:t xml:space="preserve"> </w:t>
      </w:r>
      <w:r w:rsidRPr="00B5546F">
        <w:t>Northern</w:t>
      </w:r>
      <w:r w:rsidRPr="00B5546F" w:rsidR="00FA2E32">
        <w:t xml:space="preserve"> </w:t>
      </w:r>
      <w:r w:rsidRPr="00B5546F">
        <w:t>Ireland.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much</w:t>
      </w:r>
      <w:r w:rsidRPr="00B5546F" w:rsidR="00FA2E32">
        <w:t xml:space="preserve"> </w:t>
      </w:r>
      <w:r w:rsidRPr="00B5546F">
        <w:t>more</w:t>
      </w:r>
      <w:r w:rsidRPr="00B5546F" w:rsidR="00FA2E32">
        <w:t xml:space="preserve"> </w:t>
      </w:r>
      <w:r w:rsidRPr="00B5546F">
        <w:t>than</w:t>
      </w:r>
      <w:r w:rsidRPr="00B5546F" w:rsidR="00FA2E32">
        <w:t xml:space="preserve"> </w:t>
      </w:r>
      <w:r w:rsidRPr="00B5546F">
        <w:t>just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process;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about</w:t>
      </w:r>
      <w:r w:rsidRPr="00B5546F" w:rsidR="00FA2E32">
        <w:t xml:space="preserve"> </w:t>
      </w:r>
      <w:r w:rsidRPr="00B5546F">
        <w:t>ensuring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real</w:t>
      </w:r>
      <w:r w:rsidRPr="00B5546F" w:rsidR="00FA2E32">
        <w:t xml:space="preserve"> </w:t>
      </w:r>
      <w:r w:rsidRPr="00B5546F">
        <w:t>priorities</w:t>
      </w:r>
      <w:r w:rsidRPr="00B5546F" w:rsidR="00FA2E32">
        <w:t xml:space="preserve"> </w:t>
      </w:r>
      <w:r w:rsidRPr="00B5546F">
        <w:t>are</w:t>
      </w:r>
      <w:r w:rsidRPr="00B5546F" w:rsidR="00FA2E32">
        <w:t xml:space="preserve"> </w:t>
      </w:r>
      <w:r w:rsidRPr="00B5546F">
        <w:t>taken</w:t>
      </w:r>
      <w:r w:rsidRPr="00B5546F" w:rsidR="00FA2E32">
        <w:t xml:space="preserve"> </w:t>
      </w:r>
      <w:r w:rsidRPr="00B5546F">
        <w:t>forward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delivered</w:t>
      </w:r>
      <w:r w:rsidRPr="00B5546F" w:rsidR="00FA2E32">
        <w:t xml:space="preserve"> </w:t>
      </w:r>
      <w:r w:rsidRPr="00B5546F">
        <w:t>on.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lot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progress</w:t>
      </w:r>
      <w:r w:rsidRPr="00B5546F" w:rsidR="00FA2E32">
        <w:t xml:space="preserve"> </w:t>
      </w:r>
      <w:r w:rsidRPr="00B5546F">
        <w:t>has</w:t>
      </w:r>
      <w:r w:rsidRPr="00B5546F" w:rsidR="00FA2E32">
        <w:t xml:space="preserve"> </w:t>
      </w:r>
      <w:r w:rsidRPr="00B5546F">
        <w:t>been</w:t>
      </w:r>
      <w:r w:rsidRPr="00B5546F" w:rsidR="00FA2E32">
        <w:t xml:space="preserve"> </w:t>
      </w:r>
      <w:r w:rsidRPr="00B5546F">
        <w:t>made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front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result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deal.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seen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ending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nurses’</w:t>
      </w:r>
      <w:r w:rsidRPr="00B5546F" w:rsidR="00FA2E32">
        <w:t xml:space="preserve"> </w:t>
      </w:r>
      <w:r w:rsidRPr="00B5546F">
        <w:t>dispute.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seen</w:t>
      </w:r>
      <w:r w:rsidRPr="00B5546F" w:rsidR="00FA2E32">
        <w:t xml:space="preserve"> </w:t>
      </w:r>
      <w:r w:rsidRPr="00B5546F">
        <w:t>extra</w:t>
      </w:r>
      <w:r w:rsidRPr="00B5546F" w:rsidR="00FA2E32">
        <w:t xml:space="preserve"> </w:t>
      </w:r>
      <w:r w:rsidRPr="00B5546F">
        <w:t>money</w:t>
      </w:r>
      <w:r w:rsidRPr="00B5546F" w:rsidR="00FA2E32">
        <w:t xml:space="preserve"> </w:t>
      </w:r>
      <w:r w:rsidRPr="00B5546F">
        <w:t>flowing</w:t>
      </w:r>
      <w:r w:rsidRPr="00B5546F" w:rsidR="00FA2E32">
        <w:t xml:space="preserve"> </w:t>
      </w:r>
      <w:r w:rsidRPr="00B5546F">
        <w:t>into</w:t>
      </w:r>
      <w:r w:rsidRPr="00B5546F" w:rsidR="00FA2E32">
        <w:t xml:space="preserve"> </w:t>
      </w:r>
      <w:r w:rsidRPr="00B5546F">
        <w:t>health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education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Northern</w:t>
      </w:r>
      <w:r w:rsidRPr="00B5546F" w:rsidR="00FA2E32">
        <w:t xml:space="preserve"> </w:t>
      </w:r>
      <w:r w:rsidRPr="00B5546F">
        <w:t>Ireland.</w:t>
      </w:r>
      <w:r w:rsidRPr="00B5546F" w:rsidR="00FA2E32">
        <w:t xml:space="preserve"> </w:t>
      </w:r>
      <w:r w:rsidRPr="00B5546F" w:rsidR="00F96B23">
        <w:t>We</w:t>
      </w:r>
      <w:r w:rsidRPr="00B5546F" w:rsidR="00FA2E32">
        <w:t xml:space="preserve"> </w:t>
      </w:r>
      <w:r w:rsidRPr="00B5546F" w:rsidR="00F96B23">
        <w:t>see</w:t>
      </w:r>
      <w:r w:rsidRPr="00B5546F" w:rsidR="00FA2E32">
        <w:t xml:space="preserve"> </w:t>
      </w:r>
      <w:r w:rsidRPr="00B5546F" w:rsidR="00F96B23">
        <w:t>a</w:t>
      </w:r>
      <w:r w:rsidRPr="00B5546F" w:rsidR="00FA2E32">
        <w:t xml:space="preserve"> </w:t>
      </w:r>
      <w:r w:rsidRPr="00B5546F" w:rsidR="00F96B23">
        <w:t>huge</w:t>
      </w:r>
      <w:r w:rsidRPr="00B5546F" w:rsidR="00FA2E32">
        <w:t xml:space="preserve"> </w:t>
      </w:r>
      <w:r w:rsidRPr="00B5546F" w:rsidR="00F96B23">
        <w:t>opportunity</w:t>
      </w:r>
      <w:r w:rsidRPr="00B5546F" w:rsidR="00E25A63">
        <w:t>,</w:t>
      </w:r>
      <w:r w:rsidRPr="00B5546F" w:rsidR="00FA2E32">
        <w:t xml:space="preserve"> </w:t>
      </w:r>
      <w:r w:rsidRPr="00B5546F" w:rsidR="00F96B23">
        <w:t>with</w:t>
      </w:r>
      <w:r w:rsidRPr="00B5546F" w:rsidR="00FA2E32">
        <w:t xml:space="preserve"> </w:t>
      </w:r>
      <w:r w:rsidRPr="00B5546F" w:rsidR="00F96B23">
        <w:t>the</w:t>
      </w:r>
      <w:r w:rsidRPr="00B5546F" w:rsidR="00FA2E32">
        <w:t xml:space="preserve"> </w:t>
      </w:r>
      <w:r w:rsidRPr="00B5546F" w:rsidR="00F96B23">
        <w:t>abilities</w:t>
      </w:r>
      <w:r w:rsidRPr="00B5546F" w:rsidR="00FA2E32">
        <w:t xml:space="preserve"> </w:t>
      </w:r>
      <w:r w:rsidRPr="00B5546F" w:rsidR="00F96B23">
        <w:t>of</w:t>
      </w:r>
      <w:r w:rsidRPr="00B5546F" w:rsidR="00FA2E32">
        <w:t xml:space="preserve"> </w:t>
      </w:r>
      <w:r w:rsidRPr="00B5546F" w:rsidR="00F96B23">
        <w:t>the</w:t>
      </w:r>
      <w:r w:rsidRPr="00B5546F" w:rsidR="00FA2E32">
        <w:t xml:space="preserve"> </w:t>
      </w:r>
      <w:r w:rsidRPr="00B5546F">
        <w:t>UK</w:t>
      </w:r>
      <w:r w:rsidRPr="00B5546F" w:rsidR="00FA2E32">
        <w:t xml:space="preserve"> </w:t>
      </w:r>
      <w:r w:rsidRPr="00B5546F">
        <w:t>Government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Executive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work</w:t>
      </w:r>
      <w:r w:rsidRPr="00B5546F" w:rsidR="00FA2E32">
        <w:t xml:space="preserve"> </w:t>
      </w:r>
      <w:r w:rsidRPr="00B5546F">
        <w:t>together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delivering</w:t>
      </w:r>
      <w:r w:rsidRPr="00B5546F" w:rsidR="00FA2E32">
        <w:t xml:space="preserve"> </w:t>
      </w:r>
      <w:r w:rsidRPr="00B5546F" w:rsidR="00E25A63">
        <w:t xml:space="preserve">growth </w:t>
      </w:r>
      <w:r w:rsidRPr="00B5546F" w:rsidR="004D27B9">
        <w:t xml:space="preserve">deals and </w:t>
      </w:r>
      <w:r w:rsidRPr="00B5546F" w:rsidR="00E25A63">
        <w:t xml:space="preserve">city </w:t>
      </w:r>
      <w:r w:rsidRPr="00B5546F" w:rsidR="004D27B9">
        <w:t>deals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support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economy.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even</w:t>
      </w:r>
      <w:r w:rsidRPr="00B5546F" w:rsidR="00FA2E32">
        <w:t xml:space="preserve"> </w:t>
      </w:r>
      <w:r w:rsidRPr="00B5546F">
        <w:t>more</w:t>
      </w:r>
      <w:r w:rsidRPr="00B5546F" w:rsidR="00FA2E32">
        <w:t xml:space="preserve"> </w:t>
      </w:r>
      <w:r w:rsidRPr="00B5546F">
        <w:t>important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current</w:t>
      </w:r>
      <w:r w:rsidRPr="00B5546F" w:rsidR="00FA2E32">
        <w:t xml:space="preserve"> </w:t>
      </w:r>
      <w:r w:rsidRPr="00B5546F">
        <w:t>Covid</w:t>
      </w:r>
      <w:r w:rsidRPr="00B5546F" w:rsidR="00FA2E32">
        <w:t xml:space="preserve"> </w:t>
      </w:r>
      <w:r w:rsidRPr="00B5546F">
        <w:t>recovery</w:t>
      </w:r>
      <w:r w:rsidRPr="00B5546F" w:rsidR="00FA2E32">
        <w:t xml:space="preserve"> </w:t>
      </w:r>
      <w:r w:rsidRPr="00B5546F">
        <w:t>context.</w:t>
      </w:r>
      <w:r w:rsidRPr="00B5546F" w:rsidR="00E25A63">
        <w:t xml:space="preserve"> </w:t>
      </w:r>
    </w:p>
    <w:p w:rsidR="00F96B23" w:rsidRPr="00B5546F" w:rsidP="00F96B23">
      <w:pPr>
        <w:pStyle w:val="Answer"/>
      </w:pPr>
      <w:r w:rsidRPr="00B5546F">
        <w:t>I</w:t>
      </w:r>
      <w:r w:rsidRPr="00B5546F" w:rsidR="00FA2E32">
        <w:t xml:space="preserve"> </w:t>
      </w:r>
      <w:r w:rsidRPr="00B5546F">
        <w:t>absolutely</w:t>
      </w:r>
      <w:r w:rsidRPr="00B5546F" w:rsidR="00FA2E32">
        <w:t xml:space="preserve"> </w:t>
      </w:r>
      <w:r w:rsidRPr="00B5546F">
        <w:t>agree</w:t>
      </w:r>
      <w:r w:rsidRPr="00B5546F" w:rsidR="00FA2E32">
        <w:t xml:space="preserve"> </w:t>
      </w:r>
      <w:r w:rsidRPr="00B5546F" w:rsidR="005547B9">
        <w:t>that</w:t>
      </w:r>
      <w:r w:rsidRPr="00B5546F" w:rsidR="00FA2E32">
        <w:t xml:space="preserve"> </w:t>
      </w:r>
      <w:r w:rsidRPr="00B5546F">
        <w:t>this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about</w:t>
      </w:r>
      <w:r w:rsidRPr="00B5546F" w:rsidR="00FA2E32">
        <w:t xml:space="preserve"> </w:t>
      </w:r>
      <w:r w:rsidRPr="00B5546F">
        <w:t>focusing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issues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matter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people,</w:t>
      </w:r>
      <w:r w:rsidRPr="00B5546F" w:rsidR="00FA2E32">
        <w:t xml:space="preserve"> </w:t>
      </w:r>
      <w:r w:rsidRPr="00B5546F">
        <w:t>which</w:t>
      </w:r>
      <w:r w:rsidRPr="00B5546F" w:rsidR="00FA2E32">
        <w:t xml:space="preserve"> </w:t>
      </w:r>
      <w:r w:rsidRPr="00B5546F" w:rsidR="00E25A63">
        <w:t>are</w:t>
      </w:r>
      <w:r w:rsidRPr="00B5546F" w:rsidR="00FA2E32">
        <w:t xml:space="preserve"> </w:t>
      </w:r>
      <w:r w:rsidRPr="00B5546F">
        <w:t>between</w:t>
      </w:r>
      <w:r w:rsidRPr="00B5546F" w:rsidR="00FA2E32">
        <w:t xml:space="preserve"> </w:t>
      </w:r>
      <w:r w:rsidRPr="00B5546F">
        <w:t>multiple</w:t>
      </w:r>
      <w:r w:rsidRPr="00B5546F" w:rsidR="00FA2E32">
        <w:t xml:space="preserve"> </w:t>
      </w:r>
      <w:r w:rsidRPr="00B5546F">
        <w:t>different</w:t>
      </w:r>
      <w:r w:rsidRPr="00B5546F" w:rsidR="00FA2E32">
        <w:t xml:space="preserve"> </w:t>
      </w:r>
      <w:r w:rsidRPr="00B5546F">
        <w:t>parties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more</w:t>
      </w:r>
      <w:r w:rsidRPr="00B5546F" w:rsidR="00FA2E32">
        <w:t xml:space="preserve"> </w:t>
      </w:r>
      <w:r w:rsidRPr="00B5546F">
        <w:t>than</w:t>
      </w:r>
      <w:r w:rsidRPr="00B5546F" w:rsidR="00FA2E32">
        <w:t xml:space="preserve"> </w:t>
      </w:r>
      <w:r w:rsidRPr="00B5546F">
        <w:t>one</w:t>
      </w:r>
      <w:r w:rsidRPr="00B5546F" w:rsidR="00FA2E32">
        <w:t xml:space="preserve"> </w:t>
      </w:r>
      <w:r w:rsidRPr="00B5546F" w:rsidR="00E25A63">
        <w:t>Government</w:t>
      </w:r>
      <w:r w:rsidRPr="00B5546F">
        <w:t>.</w:t>
      </w:r>
      <w:r w:rsidRPr="00B5546F" w:rsidR="00FA2E32">
        <w:t xml:space="preserve"> </w:t>
      </w:r>
      <w:r w:rsidRPr="00B5546F">
        <w:t>You</w:t>
      </w:r>
      <w:r w:rsidRPr="00B5546F" w:rsidR="00FA2E32">
        <w:t xml:space="preserve"> </w:t>
      </w:r>
      <w:r w:rsidRPr="00B5546F">
        <w:t>need</w:t>
      </w:r>
      <w:r w:rsidRPr="00B5546F" w:rsidR="00FA2E32">
        <w:t xml:space="preserve"> </w:t>
      </w:r>
      <w:r w:rsidRPr="00B5546F" w:rsidR="005547B9">
        <w:t>some</w:t>
      </w:r>
      <w:r w:rsidRPr="00B5546F" w:rsidR="00FA2E32">
        <w:t xml:space="preserve"> </w:t>
      </w:r>
      <w:r w:rsidRPr="00B5546F">
        <w:t>degree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process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manage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 w:rsidR="005547B9">
        <w:t>and,</w:t>
      </w:r>
      <w:r w:rsidRPr="00B5546F" w:rsidR="00FA2E32">
        <w:t xml:space="preserve"> </w:t>
      </w:r>
      <w:r w:rsidRPr="00B5546F" w:rsidR="005547B9">
        <w:t>in</w:t>
      </w:r>
      <w:r w:rsidRPr="00B5546F" w:rsidR="00FA2E32">
        <w:t xml:space="preserve"> </w:t>
      </w:r>
      <w:r w:rsidRPr="00B5546F" w:rsidR="005547B9">
        <w:t>that</w:t>
      </w:r>
      <w:r w:rsidRPr="00B5546F" w:rsidR="00FA2E32">
        <w:t xml:space="preserve"> </w:t>
      </w:r>
      <w:r w:rsidRPr="00B5546F" w:rsidR="005547B9">
        <w:t>respect,</w:t>
      </w:r>
      <w:r w:rsidRPr="00B5546F" w:rsidR="00FA2E32">
        <w:t xml:space="preserve"> </w:t>
      </w:r>
      <w:r w:rsidRPr="00B5546F" w:rsidR="005547B9">
        <w:t>what</w:t>
      </w:r>
      <w:r w:rsidRPr="00B5546F" w:rsidR="00FA2E32">
        <w:t xml:space="preserve"> </w:t>
      </w:r>
      <w:r w:rsidRPr="00B5546F" w:rsidR="005547B9">
        <w:t>has</w:t>
      </w:r>
      <w:r w:rsidRPr="00B5546F" w:rsidR="00FA2E32">
        <w:t xml:space="preserve"> </w:t>
      </w:r>
      <w:r w:rsidRPr="00B5546F" w:rsidR="005547B9">
        <w:t>been</w:t>
      </w:r>
      <w:r w:rsidRPr="00B5546F" w:rsidR="00FA2E32">
        <w:t xml:space="preserve"> </w:t>
      </w:r>
      <w:r w:rsidRPr="00B5546F" w:rsidR="005547B9">
        <w:t>set</w:t>
      </w:r>
      <w:r w:rsidRPr="00B5546F" w:rsidR="00FA2E32">
        <w:t xml:space="preserve"> </w:t>
      </w:r>
      <w:r w:rsidRPr="00B5546F" w:rsidR="005547B9">
        <w:t>out</w:t>
      </w:r>
      <w:r w:rsidRPr="00B5546F" w:rsidR="00FA2E32">
        <w:t xml:space="preserve"> </w:t>
      </w:r>
      <w:r w:rsidRPr="00B5546F" w:rsidR="005547B9">
        <w:t>in</w:t>
      </w:r>
      <w:r w:rsidRPr="00B5546F" w:rsidR="00FA2E32">
        <w:t xml:space="preserve"> </w:t>
      </w:r>
      <w:r w:rsidRPr="00B5546F" w:rsidR="005547B9">
        <w:t>terms</w:t>
      </w:r>
      <w:r w:rsidRPr="00B5546F" w:rsidR="00FA2E32">
        <w:t xml:space="preserve"> </w:t>
      </w:r>
      <w:r w:rsidRPr="00B5546F" w:rsidR="005547B9">
        <w:t>of</w:t>
      </w:r>
      <w:r w:rsidRPr="00B5546F" w:rsidR="00FA2E32">
        <w:t xml:space="preserve"> </w:t>
      </w:r>
      <w:r w:rsidRPr="00B5546F" w:rsidR="005547B9">
        <w:t>the</w:t>
      </w:r>
      <w:r w:rsidRPr="00B5546F" w:rsidR="00FA2E32">
        <w:t xml:space="preserve"> </w:t>
      </w:r>
      <w:r w:rsidRPr="00B5546F" w:rsidR="005547B9">
        <w:t>joint</w:t>
      </w:r>
      <w:r w:rsidRPr="00B5546F" w:rsidR="00FA2E32">
        <w:t xml:space="preserve"> </w:t>
      </w:r>
      <w:r w:rsidRPr="00B5546F" w:rsidR="005547B9">
        <w:t>board</w:t>
      </w:r>
      <w:r w:rsidRPr="00B5546F" w:rsidR="00FA2E32">
        <w:t xml:space="preserve"> </w:t>
      </w:r>
      <w:r w:rsidRPr="00B5546F" w:rsidR="005547B9">
        <w:t>is</w:t>
      </w:r>
      <w:r w:rsidRPr="00B5546F" w:rsidR="00FA2E32">
        <w:t xml:space="preserve"> </w:t>
      </w:r>
      <w:r w:rsidRPr="00B5546F" w:rsidR="005547B9">
        <w:t>entirely</w:t>
      </w:r>
      <w:r w:rsidRPr="00B5546F" w:rsidR="00FA2E32">
        <w:t xml:space="preserve"> </w:t>
      </w:r>
      <w:r w:rsidRPr="00B5546F" w:rsidR="005547B9">
        <w:t>reasonable</w:t>
      </w:r>
      <w:r w:rsidRPr="00B5546F" w:rsidR="00E25A63">
        <w:t>,</w:t>
      </w:r>
      <w:r w:rsidRPr="00B5546F" w:rsidR="00FA2E32">
        <w:t xml:space="preserve"> </w:t>
      </w:r>
      <w:r w:rsidRPr="00B5546F" w:rsidR="005547B9">
        <w:t>given</w:t>
      </w:r>
      <w:r w:rsidRPr="00B5546F" w:rsidR="00FA2E32">
        <w:t xml:space="preserve"> </w:t>
      </w:r>
      <w:r w:rsidRPr="00B5546F" w:rsidR="005547B9">
        <w:t>the</w:t>
      </w:r>
      <w:r w:rsidRPr="00B5546F" w:rsidR="00FA2E32">
        <w:t xml:space="preserve"> </w:t>
      </w:r>
      <w:r w:rsidRPr="00B5546F" w:rsidR="005547B9">
        <w:t>situation</w:t>
      </w:r>
      <w:r w:rsidRPr="00B5546F" w:rsidR="00FA2E32">
        <w:t xml:space="preserve"> </w:t>
      </w:r>
      <w:r w:rsidRPr="00B5546F" w:rsidR="005547B9">
        <w:t>that</w:t>
      </w:r>
      <w:r w:rsidRPr="00B5546F" w:rsidR="00FA2E32">
        <w:t xml:space="preserve"> </w:t>
      </w:r>
      <w:r w:rsidRPr="00B5546F" w:rsidR="005547B9">
        <w:t>was</w:t>
      </w:r>
      <w:r w:rsidRPr="00B5546F" w:rsidR="00FA2E32">
        <w:t xml:space="preserve"> </w:t>
      </w:r>
      <w:r w:rsidRPr="00B5546F" w:rsidR="005547B9">
        <w:t>envisaged</w:t>
      </w:r>
      <w:r w:rsidRPr="00B5546F" w:rsidR="00FA2E32">
        <w:t xml:space="preserve"> </w:t>
      </w:r>
      <w:r w:rsidRPr="00B5546F" w:rsidR="005547B9">
        <w:t>when</w:t>
      </w:r>
      <w:r w:rsidRPr="00B5546F" w:rsidR="00FA2E32">
        <w:t xml:space="preserve"> </w:t>
      </w:r>
      <w:r w:rsidRPr="00B5546F" w:rsidR="005547B9">
        <w:t>this</w:t>
      </w:r>
      <w:r w:rsidRPr="00B5546F" w:rsidR="00FA2E32">
        <w:t xml:space="preserve"> </w:t>
      </w:r>
      <w:r w:rsidRPr="00B5546F" w:rsidR="005547B9">
        <w:t>deal</w:t>
      </w:r>
      <w:r w:rsidRPr="00B5546F" w:rsidR="00FA2E32">
        <w:t xml:space="preserve"> </w:t>
      </w:r>
      <w:r w:rsidRPr="00B5546F" w:rsidR="005547B9">
        <w:t>was</w:t>
      </w:r>
      <w:r w:rsidRPr="00B5546F" w:rsidR="00FA2E32">
        <w:t xml:space="preserve"> </w:t>
      </w:r>
      <w:r w:rsidRPr="00B5546F" w:rsidR="005547B9">
        <w:t>reached.</w:t>
      </w:r>
      <w:r w:rsidRPr="00B5546F" w:rsidR="00FA2E32">
        <w:t xml:space="preserve"> </w:t>
      </w:r>
      <w:r w:rsidRPr="00B5546F" w:rsidR="005547B9">
        <w:t>The</w:t>
      </w:r>
      <w:r w:rsidRPr="00B5546F" w:rsidR="00FA2E32">
        <w:t xml:space="preserve"> </w:t>
      </w:r>
      <w:r w:rsidRPr="00B5546F" w:rsidR="005547B9">
        <w:t>fact</w:t>
      </w:r>
      <w:r w:rsidRPr="00B5546F" w:rsidR="00FA2E32">
        <w:t xml:space="preserve"> </w:t>
      </w:r>
      <w:r w:rsidRPr="00B5546F" w:rsidR="005547B9">
        <w:t>that</w:t>
      </w:r>
      <w:r w:rsidRPr="00B5546F" w:rsidR="00FA2E32">
        <w:t xml:space="preserve"> </w:t>
      </w:r>
      <w:r w:rsidRPr="00B5546F" w:rsidR="005547B9">
        <w:t>other</w:t>
      </w:r>
      <w:r w:rsidRPr="00B5546F" w:rsidR="00FA2E32">
        <w:t xml:space="preserve"> </w:t>
      </w:r>
      <w:r w:rsidRPr="00B5546F" w:rsidR="005547B9">
        <w:t>circumstances</w:t>
      </w:r>
      <w:r w:rsidRPr="00B5546F" w:rsidR="00FA2E32">
        <w:t xml:space="preserve"> </w:t>
      </w:r>
      <w:r w:rsidRPr="00B5546F" w:rsidR="005547B9">
        <w:t>have</w:t>
      </w:r>
      <w:r w:rsidRPr="00B5546F" w:rsidR="00FA2E32">
        <w:t xml:space="preserve"> </w:t>
      </w:r>
      <w:r w:rsidRPr="00B5546F" w:rsidR="005547B9">
        <w:t>intervened</w:t>
      </w:r>
      <w:r w:rsidRPr="00B5546F" w:rsidR="00FA2E32">
        <w:t xml:space="preserve"> </w:t>
      </w:r>
      <w:r w:rsidRPr="00B5546F" w:rsidR="005547B9">
        <w:t>in</w:t>
      </w:r>
      <w:r w:rsidRPr="00B5546F" w:rsidR="00FA2E32">
        <w:t xml:space="preserve"> </w:t>
      </w:r>
      <w:r w:rsidRPr="00B5546F" w:rsidR="005547B9">
        <w:t>the</w:t>
      </w:r>
      <w:r w:rsidRPr="00B5546F" w:rsidR="00FA2E32">
        <w:t xml:space="preserve"> </w:t>
      </w:r>
      <w:r w:rsidRPr="00B5546F" w:rsidR="005547B9">
        <w:t>meantime</w:t>
      </w:r>
      <w:r w:rsidRPr="00B5546F" w:rsidR="00FA2E32">
        <w:t xml:space="preserve"> </w:t>
      </w:r>
      <w:r w:rsidRPr="00B5546F" w:rsidR="005547B9">
        <w:t>does</w:t>
      </w:r>
      <w:r w:rsidRPr="00B5546F" w:rsidR="00FA2E32">
        <w:t xml:space="preserve"> </w:t>
      </w:r>
      <w:r w:rsidRPr="00B5546F" w:rsidR="005547B9">
        <w:t>not</w:t>
      </w:r>
      <w:r w:rsidRPr="00B5546F" w:rsidR="00FA2E32">
        <w:t xml:space="preserve"> </w:t>
      </w:r>
      <w:r w:rsidRPr="00B5546F" w:rsidR="005547B9">
        <w:t>mean</w:t>
      </w:r>
      <w:r w:rsidRPr="00B5546F" w:rsidR="00FA2E32">
        <w:t xml:space="preserve"> </w:t>
      </w:r>
      <w:r w:rsidRPr="00B5546F" w:rsidR="005547B9">
        <w:t>in</w:t>
      </w:r>
      <w:r w:rsidRPr="00B5546F" w:rsidR="00FA2E32">
        <w:t xml:space="preserve"> </w:t>
      </w:r>
      <w:r w:rsidRPr="00B5546F" w:rsidR="005547B9">
        <w:t>any</w:t>
      </w:r>
      <w:r w:rsidRPr="00B5546F" w:rsidR="00FA2E32">
        <w:t xml:space="preserve"> </w:t>
      </w:r>
      <w:r w:rsidRPr="00B5546F" w:rsidR="005547B9">
        <w:t>way</w:t>
      </w:r>
      <w:r w:rsidRPr="00B5546F" w:rsidR="00FA2E32">
        <w:t xml:space="preserve"> </w:t>
      </w:r>
      <w:r w:rsidRPr="00B5546F" w:rsidR="005547B9">
        <w:t>that</w:t>
      </w:r>
      <w:r w:rsidRPr="00B5546F" w:rsidR="00FA2E32">
        <w:t xml:space="preserve"> </w:t>
      </w:r>
      <w:r w:rsidRPr="00B5546F" w:rsidR="005547B9">
        <w:t>the</w:t>
      </w:r>
      <w:r w:rsidRPr="00B5546F" w:rsidR="00FA2E32">
        <w:t xml:space="preserve"> </w:t>
      </w:r>
      <w:r w:rsidRPr="00B5546F" w:rsidR="005547B9">
        <w:t>delivery</w:t>
      </w:r>
      <w:r w:rsidRPr="00B5546F" w:rsidR="00FA2E32">
        <w:t xml:space="preserve"> </w:t>
      </w:r>
      <w:r w:rsidRPr="00B5546F" w:rsidR="005547B9">
        <w:t>of</w:t>
      </w:r>
      <w:r w:rsidRPr="00B5546F" w:rsidR="00FA2E32">
        <w:t xml:space="preserve"> </w:t>
      </w:r>
      <w:r w:rsidRPr="00B5546F" w:rsidR="005547B9">
        <w:t>the</w:t>
      </w:r>
      <w:r w:rsidRPr="00B5546F" w:rsidR="00FA2E32">
        <w:t xml:space="preserve"> </w:t>
      </w:r>
      <w:r w:rsidRPr="00B5546F" w:rsidR="005547B9">
        <w:t>objectives</w:t>
      </w:r>
      <w:r w:rsidRPr="00B5546F" w:rsidR="00FA2E32">
        <w:t xml:space="preserve"> </w:t>
      </w:r>
      <w:r w:rsidRPr="00B5546F" w:rsidR="005547B9">
        <w:t>of</w:t>
      </w:r>
      <w:r w:rsidRPr="00B5546F" w:rsidR="00FA2E32">
        <w:t xml:space="preserve"> </w:t>
      </w:r>
      <w:r w:rsidRPr="00B5546F" w:rsidR="005547B9">
        <w:t>the</w:t>
      </w:r>
      <w:r w:rsidRPr="00B5546F" w:rsidR="00FA2E32">
        <w:t xml:space="preserve"> </w:t>
      </w:r>
      <w:r w:rsidRPr="00B5546F" w:rsidR="005547B9">
        <w:t>deal</w:t>
      </w:r>
      <w:r w:rsidRPr="00B5546F" w:rsidR="00FA2E32">
        <w:t xml:space="preserve"> </w:t>
      </w:r>
      <w:r w:rsidRPr="00B5546F" w:rsidR="005547B9">
        <w:t>are</w:t>
      </w:r>
      <w:r w:rsidRPr="00B5546F" w:rsidR="00FA2E32">
        <w:t xml:space="preserve"> </w:t>
      </w:r>
      <w:r w:rsidRPr="00B5546F" w:rsidR="005547B9">
        <w:t>any</w:t>
      </w:r>
      <w:r w:rsidRPr="00B5546F" w:rsidR="00FA2E32">
        <w:t xml:space="preserve"> </w:t>
      </w:r>
      <w:r w:rsidRPr="00B5546F" w:rsidR="005547B9">
        <w:t>less</w:t>
      </w:r>
      <w:r w:rsidRPr="00B5546F" w:rsidR="00FA2E32">
        <w:t xml:space="preserve"> </w:t>
      </w:r>
      <w:r w:rsidRPr="00B5546F" w:rsidR="005547B9">
        <w:t>urgent</w:t>
      </w:r>
      <w:r w:rsidRPr="00B5546F" w:rsidR="00E25A63">
        <w:t>,</w:t>
      </w:r>
      <w:r w:rsidRPr="00B5546F" w:rsidR="00FA2E32">
        <w:t xml:space="preserve"> </w:t>
      </w:r>
      <w:r w:rsidRPr="00B5546F" w:rsidR="005547B9">
        <w:t>but</w:t>
      </w:r>
      <w:r w:rsidRPr="00B5546F" w:rsidR="00FA2E32">
        <w:t xml:space="preserve"> </w:t>
      </w:r>
      <w:r w:rsidRPr="00B5546F" w:rsidR="005547B9">
        <w:t>it</w:t>
      </w:r>
      <w:r w:rsidRPr="00B5546F" w:rsidR="00FA2E32">
        <w:t xml:space="preserve"> </w:t>
      </w:r>
      <w:r w:rsidRPr="00B5546F" w:rsidR="00E25A63">
        <w:t xml:space="preserve">puts </w:t>
      </w:r>
      <w:r w:rsidRPr="00B5546F" w:rsidR="005547B9">
        <w:t>up</w:t>
      </w:r>
      <w:r w:rsidRPr="00B5546F" w:rsidR="00FA2E32">
        <w:t xml:space="preserve"> </w:t>
      </w:r>
      <w:r w:rsidRPr="00B5546F" w:rsidR="005547B9">
        <w:t>obstacles</w:t>
      </w:r>
      <w:r w:rsidRPr="00B5546F" w:rsidR="00FA2E32">
        <w:t xml:space="preserve"> </w:t>
      </w:r>
      <w:r w:rsidRPr="00B5546F" w:rsidR="005547B9">
        <w:t>to</w:t>
      </w:r>
      <w:r w:rsidRPr="00B5546F" w:rsidR="00FA2E32">
        <w:t xml:space="preserve"> </w:t>
      </w:r>
      <w:r w:rsidRPr="00B5546F" w:rsidR="005547B9">
        <w:t>the</w:t>
      </w:r>
      <w:r w:rsidRPr="00B5546F" w:rsidR="00FA2E32">
        <w:t xml:space="preserve"> </w:t>
      </w:r>
      <w:r w:rsidRPr="00B5546F" w:rsidR="005547B9">
        <w:t>practical</w:t>
      </w:r>
      <w:r w:rsidRPr="00B5546F" w:rsidR="00FA2E32">
        <w:t xml:space="preserve"> </w:t>
      </w:r>
      <w:r w:rsidRPr="00B5546F" w:rsidR="005547B9">
        <w:t>working</w:t>
      </w:r>
      <w:r w:rsidRPr="00B5546F" w:rsidR="00FA2E32">
        <w:t xml:space="preserve"> </w:t>
      </w:r>
      <w:r w:rsidRPr="00B5546F" w:rsidR="005547B9">
        <w:t>of</w:t>
      </w:r>
      <w:r w:rsidRPr="00B5546F" w:rsidR="00FA2E32">
        <w:t xml:space="preserve"> </w:t>
      </w:r>
      <w:r w:rsidRPr="00B5546F" w:rsidR="005547B9">
        <w:t>the</w:t>
      </w:r>
      <w:r w:rsidRPr="00B5546F" w:rsidR="00FA2E32">
        <w:t xml:space="preserve"> </w:t>
      </w:r>
      <w:r w:rsidRPr="00B5546F" w:rsidR="005547B9">
        <w:t>processes.</w:t>
      </w:r>
    </w:p>
    <w:p w:rsidR="00F96B23" w:rsidRPr="00B5546F" w:rsidP="00F96B23">
      <w:pPr>
        <w:pStyle w:val="Question"/>
      </w:pPr>
      <w:sdt>
        <w:sdtPr>
          <w:alias w:val="Member"/>
          <w:tag w:val="&lt;Member mnisId='4494' dodsId='72275'&gt;"/>
          <w:id w:val="-1676110028"/>
          <w:placeholder>
            <w:docPart w:val="DefaultPlaceholder_1082065158"/>
          </w:placeholder>
          <w:richText/>
        </w:sdtPr>
        <w:sdtContent>
          <w:r w:rsidRPr="00B5546F">
            <w:rPr>
              <w:b/>
            </w:rPr>
            <w:t>Chair:</w:t>
          </w:r>
        </w:sdtContent>
      </w:sdt>
      <w:r w:rsidRPr="00B5546F" w:rsidR="00FA2E32">
        <w:t xml:space="preserve"> </w:t>
      </w:r>
      <w:r w:rsidRPr="00B5546F">
        <w:t>Do</w:t>
      </w:r>
      <w:r w:rsidRPr="00B5546F" w:rsidR="00FA2E32">
        <w:t xml:space="preserve"> </w:t>
      </w:r>
      <w:r w:rsidRPr="00B5546F">
        <w:t>you</w:t>
      </w:r>
      <w:r w:rsidRPr="00B5546F" w:rsidR="00FA2E32">
        <w:t xml:space="preserve"> </w:t>
      </w:r>
      <w:r w:rsidRPr="00B5546F">
        <w:t>see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agreement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static</w:t>
      </w:r>
      <w:r w:rsidRPr="00B5546F" w:rsidR="00FA2E32">
        <w:t xml:space="preserve"> </w:t>
      </w:r>
      <w:r w:rsidRPr="00B5546F">
        <w:t>or</w:t>
      </w:r>
      <w:r w:rsidRPr="00B5546F" w:rsidR="00FA2E32">
        <w:t xml:space="preserve"> </w:t>
      </w:r>
      <w:r w:rsidRPr="00B5546F">
        <w:t>organic?</w:t>
      </w:r>
    </w:p>
    <w:p w:rsidR="00F96B23" w:rsidRPr="00B5546F" w:rsidP="00F96B23">
      <w:pPr>
        <w:pStyle w:val="Answer"/>
      </w:pPr>
      <w:sdt>
        <w:sdtPr>
          <w:alias w:val="Witness"/>
          <w:id w:val="-106971393"/>
          <w:placeholder>
            <w:docPart w:val="DefaultPlaceholder_1082065158"/>
          </w:placeholder>
          <w:richText/>
        </w:sdtPr>
        <w:sdtContent>
          <w:r w:rsidR="00AE0EA3">
            <w:rPr>
              <w:b/>
              <w:i/>
              <w:iCs/>
            </w:rPr>
            <w:t>Mr Walker:</w:t>
          </w:r>
          <w:r w:rsidRPr="00B5546F" w:rsidR="00FA2E32">
            <w:rPr>
              <w:b/>
            </w:rPr>
            <w:t xml:space="preserve"> </w:t>
          </w:r>
        </w:sdtContent>
      </w:sdt>
      <w:r w:rsidRPr="00B5546F">
        <w:t>The</w:t>
      </w:r>
      <w:r w:rsidRPr="00B5546F" w:rsidR="00FA2E32">
        <w:t xml:space="preserve"> </w:t>
      </w:r>
      <w:r w:rsidRPr="00B5546F">
        <w:t>agreement</w:t>
      </w:r>
      <w:r w:rsidRPr="00B5546F" w:rsidR="00FA2E32">
        <w:t xml:space="preserve"> </w:t>
      </w:r>
      <w:r w:rsidRPr="00B5546F">
        <w:t>itself</w:t>
      </w:r>
      <w:r w:rsidRPr="00B5546F" w:rsidR="00127383">
        <w:t>,</w:t>
      </w:r>
      <w:r w:rsidRPr="00B5546F" w:rsidR="00FA2E32">
        <w:t xml:space="preserve"> </w:t>
      </w:r>
      <w:r w:rsidRPr="00B5546F" w:rsidR="00127383">
        <w:t>of</w:t>
      </w:r>
      <w:r w:rsidRPr="00B5546F" w:rsidR="00FA2E32">
        <w:t xml:space="preserve"> </w:t>
      </w:r>
      <w:r w:rsidRPr="00B5546F" w:rsidR="00127383">
        <w:t>course,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static.</w:t>
      </w:r>
      <w:r w:rsidRPr="00B5546F" w:rsidR="00FA2E32">
        <w:t xml:space="preserve"> </w:t>
      </w:r>
      <w:r w:rsidRPr="00B5546F" w:rsidR="00127383">
        <w:t>It</w:t>
      </w:r>
      <w:r w:rsidRPr="00B5546F" w:rsidR="00FA2E32">
        <w:t xml:space="preserve"> </w:t>
      </w:r>
      <w:r w:rsidRPr="00B5546F" w:rsidR="00127383">
        <w:t>was</w:t>
      </w:r>
      <w:r w:rsidRPr="00B5546F" w:rsidR="00FA2E32">
        <w:t xml:space="preserve"> </w:t>
      </w:r>
      <w:r w:rsidRPr="00B5546F" w:rsidR="00E25A63">
        <w:t>formed at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moment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time</w:t>
      </w:r>
      <w:r w:rsidRPr="00B5546F" w:rsidR="00E25A63">
        <w:t>,</w:t>
      </w:r>
      <w:r w:rsidRPr="00B5546F" w:rsidR="00FA2E32">
        <w:t xml:space="preserve"> </w:t>
      </w:r>
      <w:r w:rsidRPr="00B5546F">
        <w:t>but</w:t>
      </w:r>
      <w:r w:rsidRPr="00B5546F" w:rsidR="00FA2E32">
        <w:t xml:space="preserve"> </w:t>
      </w:r>
      <w:r w:rsidRPr="00B5546F">
        <w:t>it</w:t>
      </w:r>
      <w:r w:rsidRPr="00B5546F" w:rsidR="00FA2E32">
        <w:t xml:space="preserve"> </w:t>
      </w:r>
      <w:r w:rsidRPr="00B5546F">
        <w:t>focuses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 w:rsidR="00E25A63">
        <w:t xml:space="preserve">issues, </w:t>
      </w:r>
      <w:r w:rsidRPr="00B5546F">
        <w:t>challenges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 w:rsidR="00127383">
        <w:t>things</w:t>
      </w:r>
      <w:r w:rsidRPr="00B5546F" w:rsidR="00FA2E32">
        <w:t xml:space="preserve"> </w:t>
      </w:r>
      <w:r w:rsidRPr="00B5546F" w:rsidR="00127383">
        <w:t>that</w:t>
      </w:r>
      <w:r w:rsidRPr="00B5546F" w:rsidR="00FA2E32">
        <w:t xml:space="preserve"> </w:t>
      </w:r>
      <w:r w:rsidRPr="00B5546F" w:rsidR="00127383">
        <w:t>we</w:t>
      </w:r>
      <w:r w:rsidRPr="00B5546F" w:rsidR="00FA2E32">
        <w:t xml:space="preserve"> </w:t>
      </w:r>
      <w:r w:rsidRPr="00B5546F" w:rsidR="00127383">
        <w:t>need</w:t>
      </w:r>
      <w:r w:rsidRPr="00B5546F" w:rsidR="00FA2E32">
        <w:t xml:space="preserve"> </w:t>
      </w:r>
      <w:r w:rsidRPr="00B5546F" w:rsidR="00127383">
        <w:t>to</w:t>
      </w:r>
      <w:r w:rsidRPr="00B5546F" w:rsidR="00FA2E32">
        <w:t xml:space="preserve"> </w:t>
      </w:r>
      <w:r w:rsidRPr="00B5546F" w:rsidR="00D37037">
        <w:t>continue</w:t>
      </w:r>
      <w:r w:rsidRPr="00B5546F" w:rsidR="00FA2E32">
        <w:t xml:space="preserve"> </w:t>
      </w:r>
      <w:r w:rsidRPr="00B5546F" w:rsidR="00127383">
        <w:t>to</w:t>
      </w:r>
      <w:r w:rsidRPr="00B5546F" w:rsidR="00FA2E32">
        <w:t xml:space="preserve"> </w:t>
      </w:r>
      <w:r w:rsidRPr="00B5546F" w:rsidR="00127383">
        <w:t>work</w:t>
      </w:r>
      <w:r w:rsidRPr="00B5546F" w:rsidR="00FA2E32">
        <w:t xml:space="preserve"> </w:t>
      </w:r>
      <w:r w:rsidRPr="00B5546F" w:rsidR="00127383">
        <w:t>together</w:t>
      </w:r>
      <w:r w:rsidRPr="00B5546F" w:rsidR="00FA2E32">
        <w:t xml:space="preserve"> </w:t>
      </w:r>
      <w:r w:rsidRPr="00B5546F" w:rsidR="00127383">
        <w:t>effectively</w:t>
      </w:r>
      <w:r w:rsidRPr="00B5546F" w:rsidR="00FA2E32">
        <w:t xml:space="preserve"> </w:t>
      </w:r>
      <w:r w:rsidRPr="00B5546F" w:rsidR="00127383">
        <w:t>on.</w:t>
      </w:r>
      <w:r w:rsidRPr="00B5546F" w:rsidR="00FA2E32">
        <w:t xml:space="preserve"> </w:t>
      </w:r>
      <w:r w:rsidRPr="00B5546F" w:rsidR="00127383">
        <w:t>Those</w:t>
      </w:r>
      <w:r w:rsidRPr="00B5546F" w:rsidR="00FA2E32">
        <w:t xml:space="preserve"> </w:t>
      </w:r>
      <w:r w:rsidRPr="00B5546F" w:rsidR="00127383">
        <w:t>are</w:t>
      </w:r>
      <w:r w:rsidRPr="00B5546F" w:rsidR="00FA2E32">
        <w:t xml:space="preserve"> </w:t>
      </w:r>
      <w:r w:rsidRPr="00B5546F" w:rsidR="00127383">
        <w:t>issues</w:t>
      </w:r>
      <w:r w:rsidRPr="00B5546F" w:rsidR="00FA2E32">
        <w:t xml:space="preserve"> </w:t>
      </w:r>
      <w:r w:rsidRPr="00B5546F" w:rsidR="00127383">
        <w:t>that</w:t>
      </w:r>
      <w:r w:rsidRPr="00B5546F" w:rsidR="00FA2E32">
        <w:t xml:space="preserve"> </w:t>
      </w:r>
      <w:r w:rsidRPr="00B5546F" w:rsidR="00127383">
        <w:t>are</w:t>
      </w:r>
      <w:r w:rsidRPr="00B5546F" w:rsidR="00FA2E32">
        <w:t xml:space="preserve"> </w:t>
      </w:r>
      <w:r w:rsidRPr="00B5546F" w:rsidR="00127383">
        <w:t>key</w:t>
      </w:r>
      <w:r w:rsidRPr="00B5546F" w:rsidR="00FA2E32">
        <w:t xml:space="preserve"> </w:t>
      </w:r>
      <w:r w:rsidRPr="00B5546F" w:rsidR="00127383">
        <w:t>priorities</w:t>
      </w:r>
      <w:r w:rsidRPr="00B5546F" w:rsidR="00FA2E32">
        <w:t xml:space="preserve"> </w:t>
      </w:r>
      <w:r w:rsidRPr="00B5546F" w:rsidR="00127383">
        <w:t>for</w:t>
      </w:r>
      <w:r w:rsidRPr="00B5546F" w:rsidR="00FA2E32">
        <w:t xml:space="preserve"> </w:t>
      </w:r>
      <w:r w:rsidRPr="00B5546F" w:rsidR="00127383">
        <w:t>the</w:t>
      </w:r>
      <w:r w:rsidRPr="00B5546F" w:rsidR="00FA2E32">
        <w:t xml:space="preserve"> </w:t>
      </w:r>
      <w:r w:rsidRPr="00B5546F" w:rsidR="00127383">
        <w:t>Northern</w:t>
      </w:r>
      <w:r w:rsidRPr="00B5546F" w:rsidR="00FA2E32">
        <w:t xml:space="preserve"> </w:t>
      </w:r>
      <w:r w:rsidRPr="00B5546F" w:rsidR="00127383">
        <w:t>Ireland</w:t>
      </w:r>
      <w:r w:rsidRPr="00B5546F" w:rsidR="00FA2E32">
        <w:t xml:space="preserve"> </w:t>
      </w:r>
      <w:r w:rsidRPr="00B5546F" w:rsidR="00127383">
        <w:t>Office</w:t>
      </w:r>
      <w:r w:rsidRPr="00B5546F" w:rsidR="00FA2E32">
        <w:t xml:space="preserve"> </w:t>
      </w:r>
      <w:r w:rsidRPr="00B5546F" w:rsidR="00127383">
        <w:t>and,</w:t>
      </w:r>
      <w:r w:rsidRPr="00B5546F" w:rsidR="00FA2E32">
        <w:t xml:space="preserve"> </w:t>
      </w:r>
      <w:r w:rsidRPr="00B5546F" w:rsidR="00127383">
        <w:t>from</w:t>
      </w:r>
      <w:r w:rsidRPr="00B5546F" w:rsidR="00FA2E32">
        <w:t xml:space="preserve"> </w:t>
      </w:r>
      <w:r w:rsidRPr="00B5546F" w:rsidR="00127383">
        <w:t>everything</w:t>
      </w:r>
      <w:r w:rsidRPr="00B5546F" w:rsidR="00FA2E32">
        <w:t xml:space="preserve"> </w:t>
      </w:r>
      <w:r w:rsidRPr="00B5546F" w:rsidR="00127383">
        <w:t>I</w:t>
      </w:r>
      <w:r w:rsidRPr="00B5546F" w:rsidR="00FA2E32">
        <w:t xml:space="preserve"> </w:t>
      </w:r>
      <w:r w:rsidRPr="00B5546F" w:rsidR="00127383">
        <w:t>have</w:t>
      </w:r>
      <w:r w:rsidRPr="00B5546F" w:rsidR="00FA2E32">
        <w:t xml:space="preserve"> </w:t>
      </w:r>
      <w:r w:rsidRPr="00B5546F" w:rsidR="00127383">
        <w:t>seen,</w:t>
      </w:r>
      <w:r w:rsidRPr="00B5546F" w:rsidR="00FA2E32">
        <w:t xml:space="preserve"> </w:t>
      </w:r>
      <w:r w:rsidRPr="00B5546F" w:rsidR="00127383">
        <w:t>are</w:t>
      </w:r>
      <w:r w:rsidRPr="00B5546F" w:rsidR="00FA2E32">
        <w:t xml:space="preserve"> </w:t>
      </w:r>
      <w:r w:rsidRPr="00B5546F" w:rsidR="00127383">
        <w:t>also</w:t>
      </w:r>
      <w:r w:rsidRPr="00B5546F" w:rsidR="00FA2E32">
        <w:t xml:space="preserve"> </w:t>
      </w:r>
      <w:r w:rsidRPr="00B5546F" w:rsidR="00127383">
        <w:t>key</w:t>
      </w:r>
      <w:r w:rsidRPr="00B5546F" w:rsidR="00FA2E32">
        <w:t xml:space="preserve"> </w:t>
      </w:r>
      <w:r w:rsidRPr="00B5546F" w:rsidR="00127383">
        <w:t>priorities</w:t>
      </w:r>
      <w:r w:rsidRPr="00B5546F" w:rsidR="00FA2E32">
        <w:t xml:space="preserve"> </w:t>
      </w:r>
      <w:r w:rsidRPr="00B5546F" w:rsidR="00127383">
        <w:t>for</w:t>
      </w:r>
      <w:r w:rsidRPr="00B5546F" w:rsidR="00FA2E32">
        <w:t xml:space="preserve"> </w:t>
      </w:r>
      <w:r w:rsidRPr="00B5546F" w:rsidR="00127383">
        <w:t>the</w:t>
      </w:r>
      <w:r w:rsidRPr="00B5546F" w:rsidR="00FA2E32">
        <w:t xml:space="preserve"> </w:t>
      </w:r>
      <w:r w:rsidRPr="00B5546F" w:rsidR="00127383">
        <w:t>parties</w:t>
      </w:r>
      <w:r w:rsidRPr="00B5546F" w:rsidR="00FA2E32">
        <w:t xml:space="preserve"> </w:t>
      </w:r>
      <w:r w:rsidRPr="00B5546F" w:rsidR="00127383">
        <w:t>in</w:t>
      </w:r>
      <w:r w:rsidRPr="00B5546F" w:rsidR="00FA2E32">
        <w:t xml:space="preserve"> </w:t>
      </w:r>
      <w:r w:rsidRPr="00B5546F" w:rsidR="00127383">
        <w:t>the</w:t>
      </w:r>
      <w:r w:rsidRPr="00B5546F" w:rsidR="00FA2E32">
        <w:t xml:space="preserve"> </w:t>
      </w:r>
      <w:r w:rsidRPr="00B5546F" w:rsidR="00127383">
        <w:t>Executive</w:t>
      </w:r>
      <w:r w:rsidRPr="00B5546F">
        <w:t>.</w:t>
      </w:r>
      <w:r w:rsidRPr="00B5546F" w:rsidR="00FA2E32">
        <w:t xml:space="preserve"> </w:t>
      </w:r>
      <w:r w:rsidRPr="00B5546F" w:rsidR="00E25A63">
        <w:t xml:space="preserve">Some </w:t>
      </w:r>
      <w:r w:rsidRPr="00B5546F">
        <w:t>difficult</w:t>
      </w:r>
      <w:r w:rsidRPr="00B5546F" w:rsidR="00FA2E32">
        <w:t xml:space="preserve"> </w:t>
      </w:r>
      <w:r w:rsidRPr="00B5546F">
        <w:t>political</w:t>
      </w:r>
      <w:r w:rsidRPr="00B5546F" w:rsidR="00FA2E32">
        <w:t xml:space="preserve"> </w:t>
      </w:r>
      <w:r w:rsidRPr="00B5546F">
        <w:t>decisions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taken</w:t>
      </w:r>
      <w:r w:rsidRPr="00B5546F" w:rsidR="00FA2E32">
        <w:t xml:space="preserve"> </w:t>
      </w:r>
      <w:r w:rsidRPr="00B5546F">
        <w:t>along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way</w:t>
      </w:r>
      <w:r w:rsidRPr="00B5546F" w:rsidR="00E25A63">
        <w:t>.</w:t>
      </w:r>
      <w:r w:rsidRPr="00B5546F" w:rsidR="00FA2E32">
        <w:t xml:space="preserve"> </w:t>
      </w:r>
      <w:r w:rsidRPr="00B5546F" w:rsidR="00E25A63">
        <w:t xml:space="preserve">This </w:t>
      </w:r>
      <w:r w:rsidRPr="00B5546F">
        <w:t>agreement</w:t>
      </w:r>
      <w:r w:rsidRPr="00B5546F" w:rsidR="00FA2E32">
        <w:t xml:space="preserve"> </w:t>
      </w:r>
      <w:r w:rsidRPr="00B5546F">
        <w:t>provides</w:t>
      </w:r>
      <w:r w:rsidRPr="00B5546F" w:rsidR="00FA2E32">
        <w:t xml:space="preserve"> </w:t>
      </w:r>
      <w:r w:rsidRPr="00B5546F" w:rsidR="00127383">
        <w:t>a</w:t>
      </w:r>
      <w:r w:rsidRPr="00B5546F" w:rsidR="00FA2E32">
        <w:t xml:space="preserve"> </w:t>
      </w:r>
      <w:r w:rsidRPr="00B5546F" w:rsidR="00127383">
        <w:t>structural</w:t>
      </w:r>
      <w:r w:rsidRPr="00B5546F" w:rsidR="00FA2E32">
        <w:t xml:space="preserve"> </w:t>
      </w:r>
      <w:r w:rsidRPr="00B5546F" w:rsidR="00127383">
        <w:t>framework</w:t>
      </w:r>
      <w:r w:rsidRPr="00B5546F" w:rsidR="00FA2E32">
        <w:t xml:space="preserve"> </w:t>
      </w:r>
      <w:r w:rsidRPr="00B5546F" w:rsidR="00127383">
        <w:t>for</w:t>
      </w:r>
      <w:r w:rsidRPr="00B5546F" w:rsidR="00FA2E32">
        <w:t xml:space="preserve"> </w:t>
      </w:r>
      <w:r w:rsidRPr="00B5546F" w:rsidR="00127383">
        <w:t>allowing</w:t>
      </w:r>
      <w:r w:rsidRPr="00B5546F" w:rsidR="00FA2E32">
        <w:t xml:space="preserve"> </w:t>
      </w:r>
      <w:r w:rsidRPr="00B5546F" w:rsidR="00127383">
        <w:t>those</w:t>
      </w:r>
      <w:r w:rsidRPr="00B5546F" w:rsidR="00FA2E32">
        <w:t xml:space="preserve"> </w:t>
      </w:r>
      <w:r w:rsidRPr="00B5546F" w:rsidR="00127383">
        <w:t>to</w:t>
      </w:r>
      <w:r w:rsidRPr="00B5546F" w:rsidR="00FA2E32">
        <w:t xml:space="preserve"> </w:t>
      </w:r>
      <w:r w:rsidRPr="00B5546F" w:rsidR="00127383">
        <w:t>be</w:t>
      </w:r>
      <w:r w:rsidRPr="00B5546F" w:rsidR="00FA2E32">
        <w:t xml:space="preserve"> </w:t>
      </w:r>
      <w:r w:rsidRPr="00B5546F" w:rsidR="00127383">
        <w:t>taken</w:t>
      </w:r>
      <w:r w:rsidRPr="00B5546F" w:rsidR="00FA2E32">
        <w:t xml:space="preserve"> </w:t>
      </w:r>
      <w:r w:rsidRPr="00B5546F" w:rsidR="00127383">
        <w:t>and</w:t>
      </w:r>
      <w:r w:rsidRPr="00B5546F" w:rsidR="00FA2E32">
        <w:t xml:space="preserve"> </w:t>
      </w:r>
      <w:r w:rsidRPr="00B5546F" w:rsidR="00127383">
        <w:t>for</w:t>
      </w:r>
      <w:r w:rsidRPr="00B5546F" w:rsidR="00FA2E32">
        <w:t xml:space="preserve"> </w:t>
      </w:r>
      <w:r w:rsidRPr="00B5546F" w:rsidR="00D37037">
        <w:t>reinforcing</w:t>
      </w:r>
      <w:r w:rsidRPr="00B5546F" w:rsidR="00FA2E32">
        <w:t xml:space="preserve"> </w:t>
      </w:r>
      <w:r w:rsidRPr="00B5546F" w:rsidR="00127383">
        <w:t>the</w:t>
      </w:r>
      <w:r w:rsidRPr="00B5546F" w:rsidR="00FA2E32">
        <w:t xml:space="preserve"> </w:t>
      </w:r>
      <w:r w:rsidRPr="00B5546F" w:rsidR="00127383">
        <w:t>stability</w:t>
      </w:r>
      <w:r w:rsidRPr="00B5546F" w:rsidR="00FA2E32">
        <w:t xml:space="preserve"> </w:t>
      </w:r>
      <w:r w:rsidRPr="00B5546F" w:rsidR="00127383">
        <w:t>of</w:t>
      </w:r>
      <w:r w:rsidRPr="00B5546F" w:rsidR="00FA2E32">
        <w:t xml:space="preserve"> </w:t>
      </w:r>
      <w:r w:rsidRPr="00B5546F" w:rsidR="00127383">
        <w:t>the</w:t>
      </w:r>
      <w:r w:rsidRPr="00B5546F" w:rsidR="00FA2E32">
        <w:t xml:space="preserve"> </w:t>
      </w:r>
      <w:r w:rsidRPr="00B5546F" w:rsidR="00127383">
        <w:t>Executive,</w:t>
      </w:r>
      <w:r w:rsidRPr="00B5546F" w:rsidR="00FA2E32">
        <w:t xml:space="preserve"> </w:t>
      </w:r>
      <w:r w:rsidRPr="00B5546F" w:rsidR="00127383">
        <w:t>but</w:t>
      </w:r>
      <w:r w:rsidRPr="00B5546F" w:rsidR="00FA2E32">
        <w:t xml:space="preserve"> </w:t>
      </w:r>
      <w:r w:rsidRPr="00B5546F" w:rsidR="00127383">
        <w:t>it</w:t>
      </w:r>
      <w:r w:rsidRPr="00B5546F" w:rsidR="00FA2E32">
        <w:t xml:space="preserve"> </w:t>
      </w:r>
      <w:r w:rsidRPr="00B5546F" w:rsidR="00127383">
        <w:t>is</w:t>
      </w:r>
      <w:r w:rsidRPr="00B5546F" w:rsidR="00FA2E32">
        <w:t xml:space="preserve"> </w:t>
      </w:r>
      <w:r w:rsidRPr="00B5546F" w:rsidR="00127383">
        <w:t>still</w:t>
      </w:r>
      <w:r w:rsidRPr="00B5546F" w:rsidR="00FA2E32">
        <w:t xml:space="preserve"> </w:t>
      </w:r>
      <w:r w:rsidRPr="00B5546F" w:rsidR="00127383">
        <w:t>the</w:t>
      </w:r>
      <w:r w:rsidRPr="00B5546F" w:rsidR="00FA2E32">
        <w:t xml:space="preserve"> </w:t>
      </w:r>
      <w:r w:rsidRPr="00B5546F" w:rsidR="00127383">
        <w:t>responsibility</w:t>
      </w:r>
      <w:r w:rsidRPr="00B5546F" w:rsidR="00FA2E32">
        <w:t xml:space="preserve"> </w:t>
      </w:r>
      <w:r w:rsidRPr="00B5546F" w:rsidR="00127383">
        <w:t>of</w:t>
      </w:r>
      <w:r w:rsidRPr="00B5546F" w:rsidR="00FA2E32">
        <w:t xml:space="preserve"> </w:t>
      </w:r>
      <w:r w:rsidRPr="00B5546F" w:rsidR="00127383">
        <w:t>the</w:t>
      </w:r>
      <w:r w:rsidRPr="00B5546F" w:rsidR="00FA2E32">
        <w:t xml:space="preserve"> </w:t>
      </w:r>
      <w:r w:rsidRPr="00B5546F" w:rsidR="00D37037">
        <w:t>politicians</w:t>
      </w:r>
      <w:r w:rsidRPr="00B5546F" w:rsidR="00127383">
        <w:t>,</w:t>
      </w:r>
      <w:r w:rsidRPr="00B5546F" w:rsidR="00FA2E32">
        <w:t xml:space="preserve"> </w:t>
      </w:r>
      <w:r w:rsidRPr="00B5546F" w:rsidR="00127383">
        <w:t>both</w:t>
      </w:r>
      <w:r w:rsidRPr="00B5546F" w:rsidR="00FA2E32">
        <w:t xml:space="preserve"> </w:t>
      </w:r>
      <w:r w:rsidRPr="00B5546F" w:rsidR="00127383">
        <w:t>in</w:t>
      </w:r>
      <w:r w:rsidRPr="00B5546F" w:rsidR="00FA2E32">
        <w:t xml:space="preserve"> </w:t>
      </w:r>
      <w:r w:rsidRPr="00B5546F" w:rsidR="00127383">
        <w:t>the</w:t>
      </w:r>
      <w:r w:rsidRPr="00B5546F" w:rsidR="00FA2E32">
        <w:t xml:space="preserve"> </w:t>
      </w:r>
      <w:r w:rsidRPr="00B5546F" w:rsidR="00127383">
        <w:t>UK</w:t>
      </w:r>
      <w:r w:rsidRPr="00B5546F" w:rsidR="00FA2E32">
        <w:t xml:space="preserve"> </w:t>
      </w:r>
      <w:r w:rsidRPr="00B5546F" w:rsidR="00127383">
        <w:t>and</w:t>
      </w:r>
      <w:r w:rsidRPr="00B5546F" w:rsidR="00FA2E32">
        <w:t xml:space="preserve"> </w:t>
      </w:r>
      <w:r w:rsidRPr="00B5546F" w:rsidR="00127383">
        <w:t>in</w:t>
      </w:r>
      <w:r w:rsidRPr="00B5546F" w:rsidR="00FA2E32">
        <w:t xml:space="preserve"> </w:t>
      </w:r>
      <w:r w:rsidRPr="00B5546F" w:rsidR="00127383">
        <w:t>Northern</w:t>
      </w:r>
      <w:r w:rsidRPr="00B5546F" w:rsidR="00FA2E32">
        <w:t xml:space="preserve"> </w:t>
      </w:r>
      <w:r w:rsidRPr="00B5546F" w:rsidR="00127383">
        <w:t>Ireland,</w:t>
      </w:r>
      <w:r w:rsidRPr="00B5546F" w:rsidR="00FA2E32">
        <w:t xml:space="preserve"> </w:t>
      </w:r>
      <w:r w:rsidRPr="00B5546F" w:rsidR="00127383">
        <w:t>to</w:t>
      </w:r>
      <w:r w:rsidRPr="00B5546F" w:rsidR="00FA2E32">
        <w:t xml:space="preserve"> </w:t>
      </w:r>
      <w:r w:rsidRPr="00B5546F" w:rsidR="00127383">
        <w:t>take</w:t>
      </w:r>
      <w:r w:rsidRPr="00B5546F" w:rsidR="00FA2E32">
        <w:t xml:space="preserve"> </w:t>
      </w:r>
      <w:r w:rsidRPr="00B5546F" w:rsidR="00127383">
        <w:t>those</w:t>
      </w:r>
      <w:r w:rsidRPr="00B5546F" w:rsidR="00FA2E32">
        <w:t xml:space="preserve"> </w:t>
      </w:r>
      <w:r w:rsidRPr="00B5546F" w:rsidR="00127383">
        <w:t>decisions</w:t>
      </w:r>
      <w:r w:rsidRPr="00B5546F" w:rsidR="00FA2E32">
        <w:t xml:space="preserve"> </w:t>
      </w:r>
      <w:r w:rsidRPr="00B5546F" w:rsidR="00127383">
        <w:t>and</w:t>
      </w:r>
      <w:r w:rsidRPr="00B5546F" w:rsidR="00FA2E32">
        <w:t xml:space="preserve"> </w:t>
      </w:r>
      <w:r w:rsidRPr="00B5546F" w:rsidR="00127383">
        <w:t>to</w:t>
      </w:r>
      <w:r w:rsidRPr="00B5546F" w:rsidR="00FA2E32">
        <w:t xml:space="preserve"> </w:t>
      </w:r>
      <w:r w:rsidRPr="00B5546F" w:rsidR="00127383">
        <w:t>get</w:t>
      </w:r>
      <w:r w:rsidRPr="00B5546F" w:rsidR="00FA2E32">
        <w:t xml:space="preserve"> </w:t>
      </w:r>
      <w:r w:rsidRPr="00B5546F" w:rsidR="00127383">
        <w:t>on</w:t>
      </w:r>
      <w:r w:rsidRPr="00B5546F" w:rsidR="00FA2E32">
        <w:t xml:space="preserve"> </w:t>
      </w:r>
      <w:r w:rsidRPr="00B5546F" w:rsidR="00127383">
        <w:t>with</w:t>
      </w:r>
      <w:r w:rsidRPr="00B5546F" w:rsidR="00FA2E32">
        <w:t xml:space="preserve"> </w:t>
      </w:r>
      <w:r w:rsidRPr="00B5546F" w:rsidR="00127383">
        <w:t>delivering.</w:t>
      </w:r>
      <w:r w:rsidRPr="00B5546F" w:rsidR="00FA2E32">
        <w:t xml:space="preserve"> </w:t>
      </w:r>
    </w:p>
    <w:p w:rsidR="00F96B23" w:rsidRPr="00B5546F" w:rsidP="00F96B23">
      <w:pPr>
        <w:pStyle w:val="Question"/>
      </w:pPr>
      <w:sdt>
        <w:sdtPr>
          <w:alias w:val="Member"/>
          <w:tag w:val="&lt;Member mnisId='4856' dodsId=''&gt;"/>
          <w:id w:val="13508568"/>
          <w:placeholder>
            <w:docPart w:val="DefaultPlaceholder_1082065158"/>
          </w:placeholder>
          <w:richText/>
        </w:sdtPr>
        <w:sdtContent>
          <w:r w:rsidRPr="00B5546F">
            <w:rPr>
              <w:b/>
            </w:rPr>
            <w:t>Stephen</w:t>
          </w:r>
          <w:r w:rsidRPr="00B5546F" w:rsidR="00FA2E32">
            <w:rPr>
              <w:b/>
            </w:rPr>
            <w:t xml:space="preserve"> </w:t>
          </w:r>
          <w:r w:rsidRPr="00B5546F">
            <w:rPr>
              <w:b/>
            </w:rPr>
            <w:t>Farry:</w:t>
          </w:r>
        </w:sdtContent>
      </w:sdt>
      <w:r w:rsidRPr="00B5546F" w:rsidR="00FA2E32">
        <w:t xml:space="preserve"> </w:t>
      </w:r>
      <w:r w:rsidRPr="00B5546F" w:rsidR="009F4596">
        <w:t xml:space="preserve">To </w:t>
      </w:r>
      <w:r w:rsidRPr="00B5546F">
        <w:t>pick</w:t>
      </w:r>
      <w:r w:rsidRPr="00B5546F" w:rsidR="00FA2E32">
        <w:t xml:space="preserve"> </w:t>
      </w:r>
      <w:r w:rsidRPr="00B5546F">
        <w:t>up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most</w:t>
      </w:r>
      <w:r w:rsidRPr="00B5546F" w:rsidR="00FA2E32">
        <w:t xml:space="preserve"> </w:t>
      </w:r>
      <w:r w:rsidRPr="00B5546F">
        <w:t>recent</w:t>
      </w:r>
      <w:r w:rsidRPr="00B5546F" w:rsidR="00FA2E32">
        <w:t xml:space="preserve"> </w:t>
      </w:r>
      <w:r w:rsidRPr="00B5546F">
        <w:t>discussion</w:t>
      </w:r>
      <w:r w:rsidRPr="00B5546F" w:rsidR="009F4596">
        <w:t>,</w:t>
      </w:r>
      <w:r w:rsidRPr="00B5546F" w:rsidR="00FA2E32">
        <w:t xml:space="preserve"> </w:t>
      </w:r>
      <w:r w:rsidRPr="00B5546F" w:rsidR="009F4596">
        <w:t xml:space="preserve">there </w:t>
      </w:r>
      <w:r w:rsidRPr="00B5546F" w:rsidR="001E0368">
        <w:t>was</w:t>
      </w:r>
      <w:r w:rsidRPr="00B5546F" w:rsidR="00FA2E32">
        <w:t xml:space="preserve"> </w:t>
      </w:r>
      <w:r w:rsidRPr="00B5546F" w:rsidR="001E0368">
        <w:t>an</w:t>
      </w:r>
      <w:r w:rsidRPr="00B5546F" w:rsidR="00FA2E32">
        <w:t xml:space="preserve"> </w:t>
      </w:r>
      <w:r w:rsidRPr="00B5546F" w:rsidR="001E0368">
        <w:t>expectation</w:t>
      </w:r>
      <w:r w:rsidRPr="00B5546F" w:rsidR="00FA2E32">
        <w:t xml:space="preserve"> </w:t>
      </w:r>
      <w:r w:rsidRPr="00B5546F" w:rsidR="001E0368">
        <w:t>that</w:t>
      </w:r>
      <w:r w:rsidRPr="00B5546F" w:rsidR="00FA2E32">
        <w:t xml:space="preserve"> </w:t>
      </w:r>
      <w:r w:rsidRPr="00B5546F" w:rsidR="001E0368">
        <w:t>a</w:t>
      </w:r>
      <w:r w:rsidRPr="00B5546F" w:rsidR="00FA2E32">
        <w:t xml:space="preserve"> </w:t>
      </w:r>
      <w:r w:rsidRPr="00B5546F" w:rsidR="001E0368">
        <w:t>quarterly</w:t>
      </w:r>
      <w:r w:rsidRPr="00B5546F" w:rsidR="00FA2E32">
        <w:t xml:space="preserve"> </w:t>
      </w:r>
      <w:r w:rsidRPr="00B5546F" w:rsidR="001E0368">
        <w:t>implementation</w:t>
      </w:r>
      <w:r w:rsidRPr="00B5546F" w:rsidR="00FA2E32">
        <w:t xml:space="preserve"> </w:t>
      </w:r>
      <w:r w:rsidRPr="00B5546F" w:rsidR="001E0368">
        <w:t>report</w:t>
      </w:r>
      <w:r w:rsidRPr="00B5546F" w:rsidR="00FA2E32">
        <w:t xml:space="preserve"> </w:t>
      </w:r>
      <w:r w:rsidRPr="00B5546F" w:rsidR="009F4596">
        <w:t xml:space="preserve">would be </w:t>
      </w:r>
      <w:r w:rsidRPr="00B5546F" w:rsidR="001E0368">
        <w:t>issued</w:t>
      </w:r>
      <w:r w:rsidRPr="00B5546F" w:rsidR="00FA2E32">
        <w:t xml:space="preserve"> </w:t>
      </w:r>
      <w:r w:rsidRPr="00B5546F" w:rsidR="001E0368">
        <w:t>and</w:t>
      </w:r>
      <w:r w:rsidRPr="00B5546F" w:rsidR="00FA2E32">
        <w:t xml:space="preserve"> </w:t>
      </w:r>
      <w:r w:rsidRPr="00B5546F" w:rsidR="001E0368">
        <w:t>I</w:t>
      </w:r>
      <w:r w:rsidRPr="00B5546F" w:rsidR="00FA2E32">
        <w:t xml:space="preserve"> </w:t>
      </w:r>
      <w:r w:rsidRPr="00B5546F" w:rsidR="001E0368">
        <w:t>do</w:t>
      </w:r>
      <w:r w:rsidRPr="00B5546F" w:rsidR="00FA2E32">
        <w:t xml:space="preserve"> </w:t>
      </w:r>
      <w:r w:rsidRPr="00B5546F" w:rsidR="001E0368">
        <w:t>not</w:t>
      </w:r>
      <w:r w:rsidRPr="00B5546F" w:rsidR="00FA2E32">
        <w:t xml:space="preserve"> </w:t>
      </w:r>
      <w:r w:rsidRPr="00B5546F" w:rsidR="001E0368">
        <w:t>think</w:t>
      </w:r>
      <w:r w:rsidRPr="00B5546F" w:rsidR="00FA2E32">
        <w:t xml:space="preserve"> </w:t>
      </w:r>
      <w:r w:rsidRPr="00B5546F" w:rsidR="001E0368">
        <w:t>we</w:t>
      </w:r>
      <w:r w:rsidRPr="00B5546F" w:rsidR="00FA2E32">
        <w:t xml:space="preserve"> </w:t>
      </w:r>
      <w:r w:rsidRPr="00B5546F" w:rsidR="001E0368">
        <w:t>have</w:t>
      </w:r>
      <w:r w:rsidRPr="00B5546F" w:rsidR="00FA2E32">
        <w:t xml:space="preserve"> </w:t>
      </w:r>
      <w:r w:rsidRPr="00B5546F" w:rsidR="001E0368">
        <w:t>had</w:t>
      </w:r>
      <w:r w:rsidRPr="00B5546F" w:rsidR="00FA2E32">
        <w:t xml:space="preserve"> </w:t>
      </w:r>
      <w:r w:rsidRPr="00B5546F" w:rsidR="00D37037">
        <w:t>that</w:t>
      </w:r>
      <w:r w:rsidRPr="00B5546F" w:rsidR="001E0368">
        <w:t>,</w:t>
      </w:r>
      <w:r w:rsidRPr="00B5546F" w:rsidR="00FA2E32">
        <w:t xml:space="preserve"> </w:t>
      </w:r>
      <w:r w:rsidRPr="00B5546F" w:rsidR="001E0368">
        <w:t>for</w:t>
      </w:r>
      <w:r w:rsidRPr="00B5546F" w:rsidR="00FA2E32">
        <w:t xml:space="preserve"> </w:t>
      </w:r>
      <w:r w:rsidRPr="00B5546F" w:rsidR="001E0368">
        <w:t>understandable</w:t>
      </w:r>
      <w:r w:rsidRPr="00B5546F" w:rsidR="00FA2E32">
        <w:t xml:space="preserve"> </w:t>
      </w:r>
      <w:r w:rsidRPr="00B5546F" w:rsidR="001E0368">
        <w:t>reasons.</w:t>
      </w:r>
      <w:r w:rsidRPr="00B5546F" w:rsidR="00FA2E32">
        <w:t xml:space="preserve"> </w:t>
      </w:r>
      <w:r w:rsidRPr="00B5546F" w:rsidR="001E0368">
        <w:t>Are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likely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see</w:t>
      </w:r>
      <w:r w:rsidRPr="00B5546F" w:rsidR="00FA2E32">
        <w:t xml:space="preserve"> </w:t>
      </w:r>
      <w:r w:rsidRPr="00B5546F">
        <w:t>an</w:t>
      </w:r>
      <w:r w:rsidRPr="00B5546F" w:rsidR="00FA2E32">
        <w:t xml:space="preserve"> </w:t>
      </w:r>
      <w:r w:rsidRPr="00B5546F">
        <w:t>implementation</w:t>
      </w:r>
      <w:r w:rsidRPr="00B5546F" w:rsidR="00FA2E32">
        <w:t xml:space="preserve"> </w:t>
      </w:r>
      <w:r w:rsidRPr="00B5546F">
        <w:t>report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rep</w:t>
      </w:r>
      <w:r w:rsidRPr="00B5546F" w:rsidR="001E0368">
        <w:t>rogrammed</w:t>
      </w:r>
      <w:r w:rsidRPr="00B5546F" w:rsidR="00FA2E32">
        <w:t xml:space="preserve"> </w:t>
      </w:r>
      <w:r w:rsidRPr="00B5546F">
        <w:t>timetable</w:t>
      </w:r>
      <w:r w:rsidRPr="00B5546F" w:rsidR="00FA2E32">
        <w:t xml:space="preserve"> </w:t>
      </w:r>
      <w:r w:rsidRPr="00B5546F" w:rsidR="001E0368">
        <w:t>in</w:t>
      </w:r>
      <w:r w:rsidRPr="00B5546F" w:rsidR="00FA2E32">
        <w:t xml:space="preserve"> </w:t>
      </w:r>
      <w:r w:rsidRPr="00B5546F" w:rsidR="001E0368">
        <w:t>the</w:t>
      </w:r>
      <w:r w:rsidRPr="00B5546F" w:rsidR="00FA2E32">
        <w:t xml:space="preserve"> </w:t>
      </w:r>
      <w:r w:rsidRPr="00B5546F" w:rsidR="001E0368">
        <w:t>near</w:t>
      </w:r>
      <w:r w:rsidRPr="00B5546F" w:rsidR="00FA2E32">
        <w:t xml:space="preserve"> </w:t>
      </w:r>
      <w:r w:rsidRPr="00B5546F" w:rsidR="001E0368">
        <w:t>future</w:t>
      </w:r>
      <w:r w:rsidRPr="00B5546F" w:rsidR="009F4596">
        <w:t>, for New Decade, New Approach</w:t>
      </w:r>
      <w:r w:rsidRPr="00B5546F" w:rsidR="001E0368">
        <w:t>?</w:t>
      </w:r>
    </w:p>
    <w:p w:rsidR="00F96B23" w:rsidRPr="00B5546F" w:rsidP="00F96B23">
      <w:pPr>
        <w:pStyle w:val="Answer"/>
      </w:pPr>
      <w:sdt>
        <w:sdtPr>
          <w:alias w:val="Witness"/>
          <w:id w:val="-199091264"/>
          <w:placeholder>
            <w:docPart w:val="DefaultPlaceholder_1082065158"/>
          </w:placeholder>
          <w:richText/>
        </w:sdtPr>
        <w:sdtContent>
          <w:r w:rsidR="00AE0EA3">
            <w:rPr>
              <w:b/>
              <w:i/>
              <w:iCs/>
            </w:rPr>
            <w:t>Mr Walker:</w:t>
          </w:r>
          <w:r w:rsidRPr="00B5546F" w:rsidR="00FA2E32">
            <w:rPr>
              <w:b/>
            </w:rPr>
            <w:t xml:space="preserve"> </w:t>
          </w:r>
        </w:sdtContent>
      </w:sdt>
      <w:r w:rsidRPr="00B5546F" w:rsidR="005626B6">
        <w:t>Y</w:t>
      </w:r>
      <w:r w:rsidRPr="00B5546F">
        <w:t>ou</w:t>
      </w:r>
      <w:r w:rsidRPr="00B5546F" w:rsidR="00FA2E32">
        <w:t xml:space="preserve"> </w:t>
      </w:r>
      <w:r w:rsidRPr="00B5546F">
        <w:t>are</w:t>
      </w:r>
      <w:r w:rsidRPr="00B5546F" w:rsidR="00FA2E32">
        <w:t xml:space="preserve"> </w:t>
      </w:r>
      <w:r w:rsidRPr="00B5546F">
        <w:t>right,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course.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original</w:t>
      </w:r>
      <w:r w:rsidRPr="00B5546F" w:rsidR="00FA2E32">
        <w:t xml:space="preserve"> </w:t>
      </w:r>
      <w:r w:rsidRPr="00B5546F">
        <w:t>deal</w:t>
      </w:r>
      <w:r w:rsidRPr="00B5546F" w:rsidR="00FA2E32">
        <w:t xml:space="preserve"> </w:t>
      </w:r>
      <w:r w:rsidRPr="00B5546F">
        <w:t>suggested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first</w:t>
      </w:r>
      <w:r w:rsidRPr="00B5546F" w:rsidR="00FA2E32">
        <w:t xml:space="preserve"> </w:t>
      </w:r>
      <w:r w:rsidRPr="00B5546F">
        <w:t>implementation</w:t>
      </w:r>
      <w:r w:rsidRPr="00B5546F" w:rsidR="00FA2E32">
        <w:t xml:space="preserve"> </w:t>
      </w:r>
      <w:r w:rsidRPr="00B5546F">
        <w:t>meeting</w:t>
      </w:r>
      <w:r w:rsidRPr="00B5546F" w:rsidR="00FA2E32">
        <w:t xml:space="preserve"> </w:t>
      </w:r>
      <w:r w:rsidRPr="00B5546F">
        <w:t>would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take</w:t>
      </w:r>
      <w:r w:rsidRPr="00B5546F" w:rsidR="00FA2E32">
        <w:t xml:space="preserve"> </w:t>
      </w:r>
      <w:r w:rsidRPr="00B5546F">
        <w:t>place</w:t>
      </w:r>
      <w:r w:rsidRPr="00B5546F" w:rsidR="00FA2E32">
        <w:t xml:space="preserve"> </w:t>
      </w:r>
      <w:r w:rsidRPr="00B5546F">
        <w:t>at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 w:rsidR="005626B6">
        <w:t>end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January.</w:t>
      </w:r>
      <w:r w:rsidRPr="00B5546F" w:rsidR="00FA2E32">
        <w:t xml:space="preserve"> </w:t>
      </w:r>
      <w:r w:rsidRPr="00B5546F" w:rsidR="005626B6">
        <w:t>For</w:t>
      </w:r>
      <w:r w:rsidRPr="00B5546F" w:rsidR="00FA2E32">
        <w:t xml:space="preserve"> </w:t>
      </w:r>
      <w:r w:rsidRPr="00B5546F" w:rsidR="005626B6">
        <w:t>various</w:t>
      </w:r>
      <w:r w:rsidRPr="00B5546F" w:rsidR="00FA2E32">
        <w:t xml:space="preserve"> </w:t>
      </w:r>
      <w:r w:rsidRPr="00B5546F" w:rsidR="00D37037">
        <w:t>reasons</w:t>
      </w:r>
      <w:r w:rsidRPr="00B5546F" w:rsidR="005626B6">
        <w:t>,</w:t>
      </w:r>
      <w:r w:rsidRPr="00B5546F" w:rsidR="00FA2E32">
        <w:t xml:space="preserve"> </w:t>
      </w:r>
      <w:r w:rsidRPr="00B5546F" w:rsidR="005626B6">
        <w:t>that</w:t>
      </w:r>
      <w:r w:rsidRPr="00B5546F" w:rsidR="00FA2E32">
        <w:t xml:space="preserve"> </w:t>
      </w:r>
      <w:r w:rsidRPr="00B5546F" w:rsidR="005626B6">
        <w:t>did</w:t>
      </w:r>
      <w:r w:rsidRPr="00B5546F" w:rsidR="00FA2E32">
        <w:t xml:space="preserve"> </w:t>
      </w:r>
      <w:r w:rsidRPr="00B5546F" w:rsidR="005626B6">
        <w:t>not</w:t>
      </w:r>
      <w:r w:rsidRPr="00B5546F" w:rsidR="00FA2E32">
        <w:t xml:space="preserve"> </w:t>
      </w:r>
      <w:r w:rsidRPr="00B5546F" w:rsidR="005626B6">
        <w:t>take</w:t>
      </w:r>
      <w:r w:rsidRPr="00B5546F" w:rsidR="00FA2E32">
        <w:t xml:space="preserve"> </w:t>
      </w:r>
      <w:r w:rsidRPr="00B5546F" w:rsidR="005626B6">
        <w:t>place</w:t>
      </w:r>
      <w:r w:rsidRPr="00B5546F" w:rsidR="00FA2E32">
        <w:t xml:space="preserve"> </w:t>
      </w:r>
      <w:r w:rsidRPr="00B5546F" w:rsidR="005626B6">
        <w:t>at</w:t>
      </w:r>
      <w:r w:rsidRPr="00B5546F" w:rsidR="00FA2E32">
        <w:t xml:space="preserve"> </w:t>
      </w:r>
      <w:r w:rsidRPr="00B5546F" w:rsidR="005626B6">
        <w:t>the</w:t>
      </w:r>
      <w:r w:rsidRPr="00B5546F" w:rsidR="00FA2E32">
        <w:t xml:space="preserve"> </w:t>
      </w:r>
      <w:r w:rsidRPr="00B5546F" w:rsidR="005626B6">
        <w:t>end</w:t>
      </w:r>
      <w:r w:rsidRPr="00B5546F" w:rsidR="00FA2E32">
        <w:t xml:space="preserve"> </w:t>
      </w:r>
      <w:r w:rsidRPr="00B5546F" w:rsidR="005626B6">
        <w:t>of</w:t>
      </w:r>
      <w:r w:rsidRPr="00B5546F" w:rsidR="00FA2E32">
        <w:t xml:space="preserve"> </w:t>
      </w:r>
      <w:r w:rsidRPr="00B5546F" w:rsidR="005626B6">
        <w:t>January</w:t>
      </w:r>
      <w:r w:rsidRPr="00B5546F" w:rsidR="00FA2E32">
        <w:t xml:space="preserve"> </w:t>
      </w:r>
      <w:r w:rsidRPr="00B5546F" w:rsidR="005626B6">
        <w:t>and,</w:t>
      </w:r>
      <w:r w:rsidRPr="00B5546F" w:rsidR="00FA2E32">
        <w:t xml:space="preserve"> </w:t>
      </w:r>
      <w:r w:rsidRPr="00B5546F" w:rsidR="005626B6">
        <w:t>as</w:t>
      </w:r>
      <w:r w:rsidRPr="00B5546F" w:rsidR="00FA2E32">
        <w:t xml:space="preserve"> </w:t>
      </w:r>
      <w:r w:rsidRPr="00B5546F" w:rsidR="005626B6">
        <w:t>we</w:t>
      </w:r>
      <w:r w:rsidRPr="00B5546F" w:rsidR="00FA2E32">
        <w:t xml:space="preserve"> </w:t>
      </w:r>
      <w:r w:rsidRPr="00B5546F" w:rsidR="005626B6">
        <w:t>said,</w:t>
      </w:r>
      <w:r w:rsidRPr="00B5546F" w:rsidR="00FA2E32">
        <w:t xml:space="preserve"> </w:t>
      </w:r>
      <w:r w:rsidRPr="00B5546F" w:rsidR="005626B6">
        <w:t>the</w:t>
      </w:r>
      <w:r w:rsidRPr="00B5546F" w:rsidR="00FA2E32">
        <w:t xml:space="preserve"> </w:t>
      </w:r>
      <w:r w:rsidRPr="00B5546F" w:rsidR="005626B6">
        <w:t>meetings</w:t>
      </w:r>
      <w:r w:rsidRPr="00B5546F" w:rsidR="00FA2E32">
        <w:t xml:space="preserve"> </w:t>
      </w:r>
      <w:r w:rsidRPr="00B5546F" w:rsidR="005626B6">
        <w:t>of</w:t>
      </w:r>
      <w:r w:rsidRPr="00B5546F" w:rsidR="00FA2E32">
        <w:t xml:space="preserve"> </w:t>
      </w:r>
      <w:r w:rsidRPr="00B5546F" w:rsidR="005626B6">
        <w:t>the</w:t>
      </w:r>
      <w:r w:rsidRPr="00B5546F" w:rsidR="00FA2E32">
        <w:t xml:space="preserve"> </w:t>
      </w:r>
      <w:r w:rsidRPr="00B5546F" w:rsidR="005626B6">
        <w:t>board</w:t>
      </w:r>
      <w:r w:rsidRPr="00B5546F" w:rsidR="00FA2E32">
        <w:t xml:space="preserve"> </w:t>
      </w:r>
      <w:r w:rsidRPr="00B5546F" w:rsidR="005626B6">
        <w:t>had</w:t>
      </w:r>
      <w:r w:rsidRPr="00B5546F" w:rsidR="00FA2E32">
        <w:t xml:space="preserve"> </w:t>
      </w:r>
      <w:r w:rsidRPr="00B5546F" w:rsidR="005626B6">
        <w:t>to</w:t>
      </w:r>
      <w:r w:rsidRPr="00B5546F" w:rsidR="00FA2E32">
        <w:t xml:space="preserve"> </w:t>
      </w:r>
      <w:r w:rsidRPr="00B5546F" w:rsidR="005626B6">
        <w:t>be</w:t>
      </w:r>
      <w:r w:rsidRPr="00B5546F" w:rsidR="00FA2E32">
        <w:t xml:space="preserve"> </w:t>
      </w:r>
      <w:r w:rsidRPr="00B5546F" w:rsidR="005626B6">
        <w:t>postponed</w:t>
      </w:r>
      <w:r w:rsidRPr="00B5546F" w:rsidR="00FA2E32">
        <w:t xml:space="preserve"> </w:t>
      </w:r>
      <w:r w:rsidRPr="00B5546F" w:rsidR="005626B6">
        <w:t>from</w:t>
      </w:r>
      <w:r w:rsidRPr="00B5546F" w:rsidR="00FA2E32">
        <w:t xml:space="preserve"> </w:t>
      </w:r>
      <w:r w:rsidRPr="00B5546F" w:rsidR="005626B6">
        <w:t>March</w:t>
      </w:r>
      <w:r w:rsidRPr="00B5546F">
        <w:t>.</w:t>
      </w:r>
      <w:r w:rsidRPr="00B5546F" w:rsidR="00FA2E32">
        <w:t xml:space="preserve"> </w:t>
      </w:r>
      <w:r w:rsidRPr="00B5546F" w:rsidR="005626B6">
        <w:t>Getting</w:t>
      </w:r>
      <w:r w:rsidRPr="00B5546F" w:rsidR="00FA2E32">
        <w:t xml:space="preserve"> </w:t>
      </w:r>
      <w:r w:rsidRPr="00B5546F" w:rsidR="005626B6">
        <w:t>that</w:t>
      </w:r>
      <w:r w:rsidRPr="00B5546F" w:rsidR="00FA2E32">
        <w:t xml:space="preserve"> </w:t>
      </w:r>
      <w:r w:rsidRPr="00B5546F" w:rsidR="005626B6">
        <w:t>report</w:t>
      </w:r>
      <w:r w:rsidRPr="00B5546F" w:rsidR="00FA2E32">
        <w:t xml:space="preserve"> </w:t>
      </w:r>
      <w:r w:rsidRPr="00B5546F" w:rsidR="005626B6">
        <w:t>commissioned</w:t>
      </w:r>
      <w:r w:rsidRPr="00B5546F" w:rsidR="00FA2E32">
        <w:t xml:space="preserve"> </w:t>
      </w:r>
      <w:r w:rsidRPr="00B5546F" w:rsidR="00CF372A">
        <w:t>and</w:t>
      </w:r>
      <w:r w:rsidRPr="00B5546F" w:rsidR="00FA2E32">
        <w:t xml:space="preserve"> </w:t>
      </w:r>
      <w:r w:rsidRPr="00B5546F" w:rsidR="005626B6">
        <w:t>properly</w:t>
      </w:r>
      <w:r w:rsidRPr="00B5546F" w:rsidR="00FA2E32">
        <w:t xml:space="preserve"> </w:t>
      </w:r>
      <w:r w:rsidRPr="00B5546F" w:rsidR="00CF372A">
        <w:t>progressed</w:t>
      </w:r>
      <w:r w:rsidRPr="00B5546F" w:rsidR="00FA2E32">
        <w:t xml:space="preserve"> </w:t>
      </w:r>
      <w:r w:rsidRPr="00B5546F" w:rsidR="00CF372A">
        <w:t>is</w:t>
      </w:r>
      <w:r w:rsidRPr="00B5546F" w:rsidR="00FA2E32">
        <w:t xml:space="preserve"> </w:t>
      </w:r>
      <w:r w:rsidRPr="00B5546F" w:rsidR="00CF372A">
        <w:t>a</w:t>
      </w:r>
      <w:r w:rsidRPr="00B5546F" w:rsidR="00FA2E32">
        <w:t xml:space="preserve"> </w:t>
      </w:r>
      <w:r w:rsidRPr="00B5546F">
        <w:t>priority</w:t>
      </w:r>
      <w:r w:rsidRPr="00B5546F" w:rsidR="00CF372A">
        <w:t>.</w:t>
      </w:r>
      <w:r w:rsidRPr="00B5546F" w:rsidR="00FA2E32">
        <w:t xml:space="preserve"> </w:t>
      </w:r>
      <w:r w:rsidRPr="00B5546F" w:rsidR="00CF372A">
        <w:t>It</w:t>
      </w:r>
      <w:r w:rsidRPr="00B5546F" w:rsidR="00FA2E32">
        <w:t xml:space="preserve"> </w:t>
      </w:r>
      <w:r w:rsidRPr="00B5546F" w:rsidR="00CF372A">
        <w:t>will</w:t>
      </w:r>
      <w:r w:rsidRPr="00B5546F" w:rsidR="00FA2E32">
        <w:t xml:space="preserve"> </w:t>
      </w:r>
      <w:r w:rsidRPr="00B5546F" w:rsidR="00CF372A">
        <w:t>require</w:t>
      </w:r>
      <w:r w:rsidRPr="00B5546F" w:rsidR="00FA2E32">
        <w:t xml:space="preserve"> </w:t>
      </w:r>
      <w:r w:rsidRPr="00B5546F" w:rsidR="00CF372A">
        <w:t>the</w:t>
      </w:r>
      <w:r w:rsidRPr="00B5546F" w:rsidR="00FA2E32">
        <w:t xml:space="preserve"> </w:t>
      </w:r>
      <w:r w:rsidRPr="00B5546F" w:rsidR="00CF372A">
        <w:t>implementation</w:t>
      </w:r>
      <w:r w:rsidRPr="00B5546F" w:rsidR="00FA2E32">
        <w:t xml:space="preserve"> </w:t>
      </w:r>
      <w:r w:rsidRPr="00B5546F" w:rsidR="00CF372A">
        <w:t>of</w:t>
      </w:r>
      <w:r w:rsidRPr="00B5546F" w:rsidR="00FA2E32">
        <w:t xml:space="preserve"> </w:t>
      </w:r>
      <w:r w:rsidRPr="00B5546F" w:rsidR="00CF372A">
        <w:t>a</w:t>
      </w:r>
      <w:r w:rsidRPr="00B5546F" w:rsidR="00FA2E32">
        <w:t xml:space="preserve"> </w:t>
      </w:r>
      <w:r w:rsidRPr="00B5546F" w:rsidR="00CF372A">
        <w:t>review</w:t>
      </w:r>
      <w:r w:rsidRPr="00B5546F" w:rsidR="00FA2E32">
        <w:t xml:space="preserve"> </w:t>
      </w:r>
      <w:r w:rsidRPr="00B5546F" w:rsidR="00CF372A">
        <w:t>meeting</w:t>
      </w:r>
      <w:r w:rsidRPr="00B5546F" w:rsidR="00FA2E32">
        <w:t xml:space="preserve"> </w:t>
      </w:r>
      <w:r w:rsidRPr="00B5546F" w:rsidR="00CF372A">
        <w:t>to</w:t>
      </w:r>
      <w:r w:rsidRPr="00B5546F" w:rsidR="00FA2E32">
        <w:t xml:space="preserve"> </w:t>
      </w:r>
      <w:r w:rsidRPr="00B5546F" w:rsidR="00CF372A">
        <w:t>take</w:t>
      </w:r>
      <w:r w:rsidRPr="00B5546F" w:rsidR="00FA2E32">
        <w:t xml:space="preserve"> </w:t>
      </w:r>
      <w:r w:rsidRPr="00B5546F" w:rsidR="00CF372A">
        <w:t>place</w:t>
      </w:r>
      <w:r w:rsidRPr="00B5546F" w:rsidR="00FA2E32">
        <w:t xml:space="preserve"> </w:t>
      </w:r>
      <w:r w:rsidRPr="00B5546F" w:rsidR="00CF372A">
        <w:t>with</w:t>
      </w:r>
      <w:r w:rsidRPr="00B5546F" w:rsidR="00FA2E32">
        <w:t xml:space="preserve"> </w:t>
      </w:r>
      <w:r w:rsidRPr="00B5546F" w:rsidR="00CF372A">
        <w:t>the</w:t>
      </w:r>
      <w:r w:rsidRPr="00B5546F" w:rsidR="00FA2E32">
        <w:t xml:space="preserve"> </w:t>
      </w:r>
      <w:r w:rsidRPr="00B5546F" w:rsidR="00CF372A">
        <w:t>respective</w:t>
      </w:r>
      <w:r w:rsidRPr="00B5546F" w:rsidR="00FA2E32">
        <w:t xml:space="preserve"> </w:t>
      </w:r>
      <w:r w:rsidRPr="00B5546F" w:rsidR="00CF372A">
        <w:t>representatives</w:t>
      </w:r>
      <w:r w:rsidRPr="00B5546F" w:rsidR="00FA2E32">
        <w:t xml:space="preserve"> </w:t>
      </w:r>
      <w:r w:rsidRPr="00B5546F" w:rsidR="00CF372A">
        <w:t>of</w:t>
      </w:r>
      <w:r w:rsidRPr="00B5546F" w:rsidR="00FA2E32">
        <w:t xml:space="preserve"> </w:t>
      </w:r>
      <w:r w:rsidRPr="00B5546F" w:rsidR="00CF372A">
        <w:t>the</w:t>
      </w:r>
      <w:r w:rsidRPr="00B5546F" w:rsidR="00FA2E32">
        <w:t xml:space="preserve"> </w:t>
      </w:r>
      <w:r w:rsidRPr="00B5546F" w:rsidR="00CF372A">
        <w:t>UK</w:t>
      </w:r>
      <w:r w:rsidRPr="00B5546F" w:rsidR="00FA2E32">
        <w:t xml:space="preserve"> </w:t>
      </w:r>
      <w:r w:rsidRPr="00B5546F" w:rsidR="00CF372A">
        <w:t>Government</w:t>
      </w:r>
      <w:r w:rsidRPr="00B5546F" w:rsidR="00FA2E32">
        <w:t xml:space="preserve"> </w:t>
      </w:r>
      <w:r w:rsidRPr="00B5546F" w:rsidR="00CF372A">
        <w:t>and</w:t>
      </w:r>
      <w:r w:rsidRPr="00B5546F" w:rsidR="00FA2E32">
        <w:t xml:space="preserve"> </w:t>
      </w:r>
      <w:r w:rsidRPr="00B5546F" w:rsidR="00CF372A">
        <w:t>the</w:t>
      </w:r>
      <w:r w:rsidRPr="00B5546F" w:rsidR="00FA2E32">
        <w:t xml:space="preserve"> </w:t>
      </w:r>
      <w:r w:rsidRPr="00B5546F" w:rsidR="00CF372A">
        <w:t>Executive</w:t>
      </w:r>
      <w:r w:rsidRPr="00B5546F" w:rsidR="009F4596">
        <w:t xml:space="preserve">. That </w:t>
      </w:r>
      <w:r w:rsidRPr="00B5546F" w:rsidR="00CF372A">
        <w:t>is</w:t>
      </w:r>
      <w:r w:rsidRPr="00B5546F" w:rsidR="00FA2E32">
        <w:t xml:space="preserve"> </w:t>
      </w:r>
      <w:r w:rsidRPr="00B5546F" w:rsidR="00CF372A">
        <w:t>a</w:t>
      </w:r>
      <w:r w:rsidRPr="00B5546F" w:rsidR="00FA2E32">
        <w:t xml:space="preserve"> </w:t>
      </w:r>
      <w:r w:rsidRPr="00B5546F" w:rsidR="00CF372A">
        <w:t>priority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us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soon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such</w:t>
      </w:r>
      <w:r w:rsidRPr="00B5546F" w:rsidR="00FA2E32">
        <w:t xml:space="preserve"> </w:t>
      </w:r>
      <w:r w:rsidRPr="00B5546F">
        <w:t>meetings</w:t>
      </w:r>
      <w:r w:rsidRPr="00B5546F" w:rsidR="00FA2E32">
        <w:t xml:space="preserve"> </w:t>
      </w:r>
      <w:r w:rsidRPr="00B5546F">
        <w:t>can</w:t>
      </w:r>
      <w:r w:rsidRPr="00B5546F" w:rsidR="00FA2E32">
        <w:t xml:space="preserve"> </w:t>
      </w:r>
      <w:r w:rsidRPr="00B5546F">
        <w:t>tak</w:t>
      </w:r>
      <w:r w:rsidRPr="00B5546F" w:rsidR="00CF372A">
        <w:t>e</w:t>
      </w:r>
      <w:r w:rsidRPr="00B5546F" w:rsidR="00FA2E32">
        <w:t xml:space="preserve"> </w:t>
      </w:r>
      <w:r w:rsidRPr="00B5546F">
        <w:t>place.</w:t>
      </w:r>
      <w:r w:rsidRPr="00B5546F" w:rsidR="00FA2E32">
        <w:t xml:space="preserve"> </w:t>
      </w:r>
      <w:r w:rsidRPr="00B5546F" w:rsidR="00CF372A">
        <w:t>I</w:t>
      </w:r>
      <w:r w:rsidRPr="00B5546F" w:rsidR="00FA2E32">
        <w:t xml:space="preserve"> </w:t>
      </w:r>
      <w:r w:rsidRPr="00B5546F" w:rsidR="00CF372A">
        <w:t>cannot</w:t>
      </w:r>
      <w:r w:rsidRPr="00B5546F" w:rsidR="00FA2E32">
        <w:t xml:space="preserve"> </w:t>
      </w:r>
      <w:r w:rsidRPr="00B5546F" w:rsidR="00CF372A">
        <w:t>promise</w:t>
      </w:r>
      <w:r w:rsidRPr="00B5546F" w:rsidR="00FA2E32">
        <w:t xml:space="preserve"> </w:t>
      </w:r>
      <w:r w:rsidRPr="00B5546F" w:rsidR="00CF372A">
        <w:t>a</w:t>
      </w:r>
      <w:r w:rsidRPr="00B5546F" w:rsidR="00FA2E32">
        <w:t xml:space="preserve"> </w:t>
      </w:r>
      <w:r w:rsidRPr="00B5546F" w:rsidR="00CF372A">
        <w:t>date</w:t>
      </w:r>
      <w:r w:rsidRPr="00B5546F" w:rsidR="00FA2E32">
        <w:t xml:space="preserve"> </w:t>
      </w:r>
      <w:r w:rsidRPr="00B5546F" w:rsidR="00CF372A">
        <w:t>for</w:t>
      </w:r>
      <w:r w:rsidRPr="00B5546F" w:rsidR="00FA2E32">
        <w:t xml:space="preserve"> </w:t>
      </w:r>
      <w:r w:rsidRPr="00B5546F" w:rsidR="00CF372A">
        <w:t>publication</w:t>
      </w:r>
      <w:r w:rsidRPr="00B5546F" w:rsidR="00FA2E32">
        <w:t xml:space="preserve"> </w:t>
      </w:r>
      <w:r w:rsidRPr="00B5546F" w:rsidR="00CF372A">
        <w:t>as</w:t>
      </w:r>
      <w:r w:rsidRPr="00B5546F" w:rsidR="00FA2E32">
        <w:t xml:space="preserve"> </w:t>
      </w:r>
      <w:r w:rsidRPr="00B5546F" w:rsidR="00CF372A">
        <w:t>yet</w:t>
      </w:r>
      <w:r w:rsidRPr="00B5546F" w:rsidR="009F4596">
        <w:t>,</w:t>
      </w:r>
      <w:r w:rsidRPr="00B5546F" w:rsidR="00FA2E32">
        <w:t xml:space="preserve"> </w:t>
      </w:r>
      <w:r w:rsidRPr="00B5546F" w:rsidR="00CF372A">
        <w:t>but</w:t>
      </w:r>
      <w:r w:rsidRPr="00B5546F" w:rsidR="00FA2E32">
        <w:t xml:space="preserve"> </w:t>
      </w:r>
      <w:r w:rsidRPr="00B5546F" w:rsidR="00CF372A">
        <w:t>we</w:t>
      </w:r>
      <w:r w:rsidRPr="00B5546F" w:rsidR="00FA2E32">
        <w:t xml:space="preserve"> </w:t>
      </w:r>
      <w:r w:rsidRPr="00B5546F" w:rsidR="00CF372A">
        <w:t>recognise</w:t>
      </w:r>
      <w:r w:rsidRPr="00B5546F" w:rsidR="00FA2E32">
        <w:t xml:space="preserve"> </w:t>
      </w:r>
      <w:r w:rsidRPr="00B5546F" w:rsidR="00CF372A">
        <w:t>that</w:t>
      </w:r>
      <w:r w:rsidRPr="00B5546F" w:rsidR="00FA2E32">
        <w:t xml:space="preserve"> </w:t>
      </w:r>
      <w:r w:rsidRPr="00B5546F" w:rsidR="00CF372A">
        <w:t>this</w:t>
      </w:r>
      <w:r w:rsidRPr="00B5546F" w:rsidR="00FA2E32">
        <w:t xml:space="preserve"> </w:t>
      </w:r>
      <w:r w:rsidRPr="00B5546F" w:rsidR="00CF372A">
        <w:t>is</w:t>
      </w:r>
      <w:r w:rsidRPr="00B5546F" w:rsidR="00FA2E32">
        <w:t xml:space="preserve"> </w:t>
      </w:r>
      <w:r w:rsidRPr="00B5546F" w:rsidR="00CF372A">
        <w:t>an</w:t>
      </w:r>
      <w:r w:rsidRPr="00B5546F" w:rsidR="00FA2E32">
        <w:t xml:space="preserve"> </w:t>
      </w:r>
      <w:r w:rsidRPr="00B5546F" w:rsidR="00CF372A">
        <w:t>important</w:t>
      </w:r>
      <w:r w:rsidRPr="00B5546F" w:rsidR="00FA2E32">
        <w:t xml:space="preserve"> </w:t>
      </w:r>
      <w:r w:rsidRPr="00B5546F" w:rsidR="00CF372A">
        <w:t>part</w:t>
      </w:r>
      <w:r w:rsidRPr="00B5546F" w:rsidR="00FA2E32">
        <w:t xml:space="preserve"> </w:t>
      </w:r>
      <w:r w:rsidRPr="00B5546F" w:rsidR="00CF372A">
        <w:t>of</w:t>
      </w:r>
      <w:r w:rsidRPr="00B5546F" w:rsidR="00FA2E32">
        <w:t xml:space="preserve"> </w:t>
      </w:r>
      <w:r w:rsidRPr="00B5546F" w:rsidR="00CF372A">
        <w:t>the</w:t>
      </w:r>
      <w:r w:rsidRPr="00B5546F" w:rsidR="00FA2E32">
        <w:t xml:space="preserve"> </w:t>
      </w:r>
      <w:r w:rsidRPr="00B5546F" w:rsidR="00CF372A">
        <w:t>deal</w:t>
      </w:r>
      <w:r w:rsidRPr="00B5546F" w:rsidR="00FA2E32">
        <w:t xml:space="preserve"> </w:t>
      </w:r>
      <w:r w:rsidRPr="00B5546F" w:rsidR="00CF372A">
        <w:t>and</w:t>
      </w:r>
      <w:r w:rsidRPr="00B5546F" w:rsidR="00FA2E32">
        <w:t xml:space="preserve"> </w:t>
      </w:r>
      <w:r w:rsidRPr="00B5546F" w:rsidR="00CF372A">
        <w:t>something</w:t>
      </w:r>
      <w:r w:rsidRPr="00B5546F" w:rsidR="00FA2E32">
        <w:t xml:space="preserve"> </w:t>
      </w:r>
      <w:r w:rsidRPr="00B5546F" w:rsidR="00CF372A">
        <w:t>that</w:t>
      </w:r>
      <w:r w:rsidRPr="00B5546F" w:rsidR="00FA2E32">
        <w:t xml:space="preserve"> </w:t>
      </w:r>
      <w:r w:rsidRPr="00B5546F" w:rsidR="00CF372A">
        <w:t>needs</w:t>
      </w:r>
      <w:r w:rsidRPr="00B5546F" w:rsidR="00FA2E32">
        <w:t xml:space="preserve"> </w:t>
      </w:r>
      <w:r w:rsidRPr="00B5546F" w:rsidR="00CF372A">
        <w:t>to</w:t>
      </w:r>
      <w:r w:rsidRPr="00B5546F" w:rsidR="00FA2E32">
        <w:t xml:space="preserve"> </w:t>
      </w:r>
      <w:r w:rsidRPr="00B5546F" w:rsidR="00CF372A">
        <w:t>be</w:t>
      </w:r>
      <w:r w:rsidRPr="00B5546F" w:rsidR="00FA2E32">
        <w:t xml:space="preserve"> </w:t>
      </w:r>
      <w:r w:rsidRPr="00B5546F" w:rsidR="00CF372A">
        <w:t>brought</w:t>
      </w:r>
      <w:r w:rsidRPr="00B5546F" w:rsidR="00FA2E32">
        <w:t xml:space="preserve"> </w:t>
      </w:r>
      <w:r w:rsidRPr="00B5546F" w:rsidR="00CF372A">
        <w:t>forward</w:t>
      </w:r>
      <w:r w:rsidRPr="00B5546F" w:rsidR="00FA2E32">
        <w:t xml:space="preserve"> </w:t>
      </w:r>
      <w:r w:rsidRPr="00B5546F" w:rsidR="00CF372A">
        <w:t>at</w:t>
      </w:r>
      <w:r w:rsidRPr="00B5546F" w:rsidR="00FA2E32">
        <w:t xml:space="preserve"> </w:t>
      </w:r>
      <w:r w:rsidRPr="00B5546F" w:rsidR="00CF372A">
        <w:t>the</w:t>
      </w:r>
      <w:r w:rsidRPr="00B5546F" w:rsidR="00FA2E32">
        <w:t xml:space="preserve"> </w:t>
      </w:r>
      <w:r w:rsidRPr="00B5546F" w:rsidR="00CF372A">
        <w:t>earliest</w:t>
      </w:r>
      <w:r w:rsidRPr="00B5546F" w:rsidR="00FA2E32">
        <w:t xml:space="preserve"> </w:t>
      </w:r>
      <w:r w:rsidRPr="00B5546F" w:rsidR="00CF372A">
        <w:t>opportunity</w:t>
      </w:r>
      <w:r w:rsidRPr="00B5546F">
        <w:t>.</w:t>
      </w:r>
      <w:r w:rsidRPr="00B5546F" w:rsidR="00FA2E32">
        <w:t xml:space="preserve"> </w:t>
      </w:r>
      <w:r w:rsidRPr="00B5546F" w:rsidR="00CF372A">
        <w:t>Mark,</w:t>
      </w:r>
      <w:r w:rsidRPr="00B5546F" w:rsidR="00FA2E32">
        <w:t xml:space="preserve"> </w:t>
      </w:r>
      <w:r w:rsidRPr="00B5546F" w:rsidR="00CF372A">
        <w:t>do</w:t>
      </w:r>
      <w:r w:rsidRPr="00B5546F" w:rsidR="00FA2E32">
        <w:t xml:space="preserve"> </w:t>
      </w:r>
      <w:r w:rsidRPr="00B5546F" w:rsidR="00CF372A">
        <w:t>you</w:t>
      </w:r>
      <w:r w:rsidRPr="00B5546F" w:rsidR="00FA2E32">
        <w:t xml:space="preserve"> </w:t>
      </w:r>
      <w:r w:rsidRPr="00B5546F" w:rsidR="00CF372A">
        <w:t>have</w:t>
      </w:r>
      <w:r w:rsidRPr="00B5546F" w:rsidR="00FA2E32">
        <w:t xml:space="preserve"> </w:t>
      </w:r>
      <w:r w:rsidRPr="00B5546F" w:rsidR="00CF372A">
        <w:t>anything</w:t>
      </w:r>
      <w:r w:rsidRPr="00B5546F" w:rsidR="00FA2E32">
        <w:t xml:space="preserve"> </w:t>
      </w:r>
      <w:r w:rsidRPr="00B5546F" w:rsidR="00CF372A">
        <w:t>more</w:t>
      </w:r>
      <w:r w:rsidRPr="00B5546F" w:rsidR="00FA2E32">
        <w:t xml:space="preserve"> </w:t>
      </w:r>
      <w:r w:rsidRPr="00B5546F" w:rsidR="00CF372A">
        <w:t>to</w:t>
      </w:r>
      <w:r w:rsidRPr="00B5546F" w:rsidR="00FA2E32">
        <w:t xml:space="preserve"> </w:t>
      </w:r>
      <w:r w:rsidRPr="00B5546F" w:rsidR="00CF372A">
        <w:t>add</w:t>
      </w:r>
      <w:r w:rsidRPr="00B5546F" w:rsidR="00FA2E32">
        <w:t xml:space="preserve"> </w:t>
      </w:r>
      <w:r w:rsidRPr="00B5546F" w:rsidR="00CF372A">
        <w:t>on</w:t>
      </w:r>
      <w:r w:rsidRPr="00B5546F" w:rsidR="00FA2E32">
        <w:t xml:space="preserve"> </w:t>
      </w:r>
      <w:r w:rsidRPr="00B5546F" w:rsidR="00CF372A">
        <w:t>that</w:t>
      </w:r>
      <w:r w:rsidRPr="00B5546F" w:rsidR="00FA2E32">
        <w:t xml:space="preserve"> </w:t>
      </w:r>
      <w:r w:rsidRPr="00B5546F" w:rsidR="00CF372A">
        <w:t>front?</w:t>
      </w:r>
    </w:p>
    <w:p w:rsidR="00CF372A" w:rsidRPr="00B5546F" w:rsidP="00F96B23">
      <w:pPr>
        <w:pStyle w:val="Answer"/>
      </w:pPr>
      <w:sdt>
        <w:sdtPr>
          <w:alias w:val="Witness"/>
          <w:id w:val="1053047445"/>
          <w:placeholder>
            <w:docPart w:val="DefaultPlaceholder_1082065158"/>
          </w:placeholder>
          <w:richText/>
        </w:sdtPr>
        <w:sdtContent>
          <w:r w:rsidRPr="00B5546F" w:rsidR="00AF5F40">
            <w:rPr>
              <w:b/>
              <w:i/>
              <w:iCs/>
            </w:rPr>
            <w:t>Mark</w:t>
          </w:r>
          <w:r w:rsidRPr="00B5546F" w:rsidR="00FA2E32">
            <w:rPr>
              <w:b/>
              <w:i/>
              <w:iCs/>
            </w:rPr>
            <w:t xml:space="preserve"> </w:t>
          </w:r>
          <w:r w:rsidRPr="00B5546F" w:rsidR="00AF5F40">
            <w:rPr>
              <w:b/>
              <w:i/>
              <w:iCs/>
            </w:rPr>
            <w:t>Larmour:</w:t>
          </w:r>
          <w:r w:rsidRPr="00B5546F" w:rsidR="00FA2E32">
            <w:rPr>
              <w:b/>
            </w:rPr>
            <w:t xml:space="preserve"> </w:t>
          </w:r>
        </w:sdtContent>
      </w:sdt>
      <w:r w:rsidRPr="00B5546F">
        <w:t>I</w:t>
      </w:r>
      <w:r w:rsidRPr="00B5546F" w:rsidR="00FA2E32">
        <w:t xml:space="preserve"> </w:t>
      </w:r>
      <w:r w:rsidRPr="00B5546F">
        <w:t>will</w:t>
      </w:r>
      <w:r w:rsidRPr="00B5546F" w:rsidR="00FA2E32">
        <w:t xml:space="preserve"> </w:t>
      </w:r>
      <w:r w:rsidRPr="00B5546F">
        <w:t>just</w:t>
      </w:r>
      <w:r w:rsidRPr="00B5546F" w:rsidR="00FA2E32">
        <w:t xml:space="preserve"> </w:t>
      </w:r>
      <w:r w:rsidRPr="00B5546F">
        <w:t>reinforce</w:t>
      </w:r>
      <w:r w:rsidRPr="00B5546F" w:rsidR="00FA2E32">
        <w:t xml:space="preserve"> </w:t>
      </w:r>
      <w:r w:rsidRPr="00B5546F">
        <w:t>what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Minister</w:t>
      </w:r>
      <w:r w:rsidRPr="00B5546F" w:rsidR="00FA2E32">
        <w:t xml:space="preserve"> </w:t>
      </w:r>
      <w:r w:rsidRPr="00B5546F">
        <w:t>has</w:t>
      </w:r>
      <w:r w:rsidRPr="00B5546F" w:rsidR="00FA2E32">
        <w:t xml:space="preserve"> </w:t>
      </w:r>
      <w:r w:rsidRPr="00B5546F">
        <w:t>said.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want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regular</w:t>
      </w:r>
      <w:r w:rsidRPr="00B5546F" w:rsidR="00FA2E32">
        <w:t xml:space="preserve"> </w:t>
      </w:r>
      <w:r w:rsidRPr="00B5546F">
        <w:t>implementation</w:t>
      </w:r>
      <w:r w:rsidRPr="00B5546F" w:rsidR="00FA2E32">
        <w:t xml:space="preserve"> </w:t>
      </w:r>
      <w:r w:rsidRPr="00B5546F">
        <w:t>meetings,</w:t>
      </w:r>
      <w:r w:rsidRPr="00B5546F" w:rsidR="00FA2E32">
        <w:t xml:space="preserve"> </w:t>
      </w:r>
      <w:r w:rsidRPr="00B5546F">
        <w:t>looking</w:t>
      </w:r>
      <w:r w:rsidRPr="00B5546F" w:rsidR="00FA2E32">
        <w:t xml:space="preserve"> </w:t>
      </w:r>
      <w:r w:rsidRPr="00B5546F">
        <w:t>at</w:t>
      </w:r>
      <w:r w:rsidRPr="00B5546F" w:rsidR="00FA2E32">
        <w:t xml:space="preserve"> </w:t>
      </w:r>
      <w:r w:rsidRPr="00B5546F">
        <w:t>all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progress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has</w:t>
      </w:r>
      <w:r w:rsidRPr="00B5546F" w:rsidR="00FA2E32">
        <w:t xml:space="preserve"> </w:t>
      </w:r>
      <w:r w:rsidRPr="00B5546F">
        <w:t>been</w:t>
      </w:r>
      <w:r w:rsidRPr="00B5546F" w:rsidR="00FA2E32">
        <w:t xml:space="preserve"> </w:t>
      </w:r>
      <w:r w:rsidRPr="00B5546F">
        <w:t>made</w:t>
      </w:r>
      <w:r w:rsidRPr="00B5546F" w:rsidR="00FA2E32">
        <w:t xml:space="preserve"> </w:t>
      </w:r>
      <w:r w:rsidRPr="00B5546F">
        <w:t>against</w:t>
      </w:r>
      <w:r w:rsidRPr="00B5546F" w:rsidR="00FA2E32">
        <w:t xml:space="preserve"> </w:t>
      </w:r>
      <w:r w:rsidRPr="00B5546F">
        <w:t>each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objectives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 w:rsidR="00AF5F40">
        <w:t>New</w:t>
      </w:r>
      <w:r w:rsidRPr="00B5546F" w:rsidR="00FA2E32">
        <w:t xml:space="preserve"> </w:t>
      </w:r>
      <w:r w:rsidRPr="00B5546F" w:rsidR="00AF5F40">
        <w:t>Decade,</w:t>
      </w:r>
      <w:r w:rsidRPr="00B5546F" w:rsidR="00FA2E32">
        <w:t xml:space="preserve"> </w:t>
      </w:r>
      <w:r w:rsidRPr="00B5546F" w:rsidR="00AF5F40">
        <w:t>New</w:t>
      </w:r>
      <w:r w:rsidRPr="00B5546F" w:rsidR="00FA2E32">
        <w:t xml:space="preserve"> </w:t>
      </w:r>
      <w:r w:rsidRPr="00B5546F" w:rsidR="00AF5F40">
        <w:t>Approach</w:t>
      </w:r>
      <w:r w:rsidRPr="00B5546F" w:rsidR="00FA2E32">
        <w:t xml:space="preserve"> </w:t>
      </w:r>
      <w:r w:rsidRPr="00B5546F">
        <w:t>deal.</w:t>
      </w:r>
      <w:r w:rsidRPr="00B5546F" w:rsidR="00FA2E32">
        <w:t xml:space="preserve"> </w:t>
      </w:r>
      <w:r w:rsidRPr="00B5546F" w:rsidR="00F96B23">
        <w:t>We</w:t>
      </w:r>
      <w:r w:rsidRPr="00B5546F" w:rsidR="00FA2E32">
        <w:t xml:space="preserve"> </w:t>
      </w:r>
      <w:r w:rsidRPr="00B5546F" w:rsidR="00F96B23">
        <w:t>hope</w:t>
      </w:r>
      <w:r w:rsidRPr="00B5546F" w:rsidR="00FA2E32">
        <w:t xml:space="preserve"> </w:t>
      </w:r>
      <w:r w:rsidRPr="00B5546F" w:rsidR="00F96B23">
        <w:t>to</w:t>
      </w:r>
      <w:r w:rsidRPr="00B5546F" w:rsidR="00FA2E32">
        <w:t xml:space="preserve"> </w:t>
      </w:r>
      <w:r w:rsidRPr="00B5546F" w:rsidR="00F96B23">
        <w:t>have</w:t>
      </w:r>
      <w:r w:rsidRPr="00B5546F" w:rsidR="00FA2E32">
        <w:t xml:space="preserve"> </w:t>
      </w:r>
      <w:r w:rsidRPr="00B5546F" w:rsidR="00F96B23">
        <w:t>those</w:t>
      </w:r>
      <w:r w:rsidRPr="00B5546F" w:rsidR="00FA2E32">
        <w:t xml:space="preserve"> </w:t>
      </w:r>
      <w:r w:rsidRPr="00B5546F" w:rsidR="00F96B23">
        <w:t>every</w:t>
      </w:r>
      <w:r w:rsidRPr="00B5546F" w:rsidR="00FA2E32">
        <w:t xml:space="preserve"> </w:t>
      </w:r>
      <w:r w:rsidRPr="00B5546F" w:rsidR="00F96B23">
        <w:t>six</w:t>
      </w:r>
      <w:r w:rsidRPr="00B5546F" w:rsidR="00FA2E32">
        <w:t xml:space="preserve"> </w:t>
      </w:r>
      <w:r w:rsidRPr="00B5546F" w:rsidR="00F96B23">
        <w:t>months.</w:t>
      </w:r>
      <w:r w:rsidRPr="00B5546F" w:rsidR="00FA2E32">
        <w:t xml:space="preserve"> </w:t>
      </w:r>
      <w:r w:rsidRPr="00B5546F" w:rsidR="00F96B23">
        <w:t>As</w:t>
      </w:r>
      <w:r w:rsidRPr="00B5546F" w:rsidR="00FA2E32">
        <w:t xml:space="preserve"> </w:t>
      </w:r>
      <w:r w:rsidRPr="00B5546F" w:rsidR="00F96B23">
        <w:t>was</w:t>
      </w:r>
      <w:r w:rsidRPr="00B5546F" w:rsidR="00FA2E32">
        <w:t xml:space="preserve"> </w:t>
      </w:r>
      <w:r w:rsidRPr="00B5546F" w:rsidR="00F96B23">
        <w:t>said</w:t>
      </w:r>
      <w:r w:rsidRPr="00B5546F" w:rsidR="00FA2E32">
        <w:t xml:space="preserve"> </w:t>
      </w:r>
      <w:r w:rsidRPr="00B5546F" w:rsidR="00F96B23">
        <w:t>throughout</w:t>
      </w:r>
      <w:r w:rsidRPr="00B5546F" w:rsidR="00FA2E32">
        <w:t xml:space="preserve"> </w:t>
      </w:r>
      <w:r w:rsidRPr="00B5546F" w:rsidR="00F96B23">
        <w:t>this</w:t>
      </w:r>
      <w:r w:rsidRPr="00B5546F" w:rsidR="00FA2E32">
        <w:t xml:space="preserve"> </w:t>
      </w:r>
      <w:r w:rsidRPr="00B5546F" w:rsidR="00F96B23">
        <w:t>conversation,</w:t>
      </w:r>
      <w:r w:rsidRPr="00B5546F" w:rsidR="00FA2E32">
        <w:t xml:space="preserve"> </w:t>
      </w:r>
      <w:r w:rsidRPr="00B5546F" w:rsidR="00F96B23">
        <w:t>frankl</w:t>
      </w:r>
      <w:r w:rsidRPr="00B5546F">
        <w:t>y,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timetable</w:t>
      </w:r>
      <w:r w:rsidRPr="00B5546F" w:rsidR="00FA2E32">
        <w:t xml:space="preserve"> </w:t>
      </w:r>
      <w:r w:rsidRPr="00B5546F">
        <w:t>has</w:t>
      </w:r>
      <w:r w:rsidRPr="00B5546F" w:rsidR="00FA2E32">
        <w:t xml:space="preserve"> </w:t>
      </w:r>
      <w:r w:rsidRPr="00B5546F">
        <w:t>been</w:t>
      </w:r>
      <w:r w:rsidRPr="00B5546F" w:rsidR="00FA2E32">
        <w:t xml:space="preserve"> </w:t>
      </w:r>
      <w:r w:rsidRPr="00B5546F">
        <w:t>thrown</w:t>
      </w:r>
      <w:r w:rsidRPr="00B5546F" w:rsidR="00FA2E32">
        <w:t xml:space="preserve"> </w:t>
      </w:r>
      <w:r w:rsidRPr="00B5546F">
        <w:t>out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kilter</w:t>
      </w:r>
      <w:r w:rsidRPr="00B5546F" w:rsidR="00FA2E32">
        <w:t xml:space="preserve"> </w:t>
      </w:r>
      <w:r w:rsidRPr="00B5546F">
        <w:t>by</w:t>
      </w:r>
      <w:r w:rsidRPr="00B5546F" w:rsidR="00FA2E32">
        <w:t xml:space="preserve"> </w:t>
      </w:r>
      <w:r w:rsidRPr="00B5546F">
        <w:t>Covid.</w:t>
      </w:r>
      <w:r w:rsidRPr="00B5546F" w:rsidR="00FA2E32">
        <w:t xml:space="preserve"> </w:t>
      </w:r>
      <w:r w:rsidRPr="00B5546F" w:rsidR="00CE0F22">
        <w:t xml:space="preserve">One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earliest</w:t>
      </w:r>
      <w:r w:rsidRPr="00B5546F" w:rsidR="00FA2E32">
        <w:t xml:space="preserve"> </w:t>
      </w:r>
      <w:r w:rsidRPr="00B5546F">
        <w:t>things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I</w:t>
      </w:r>
      <w:r w:rsidRPr="00B5546F" w:rsidR="00FA2E32">
        <w:t xml:space="preserve"> </w:t>
      </w:r>
      <w:r w:rsidRPr="00B5546F">
        <w:t>want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do</w:t>
      </w:r>
      <w:r w:rsidRPr="00B5546F" w:rsidR="00FA2E32">
        <w:t xml:space="preserve"> </w:t>
      </w:r>
      <w:r w:rsidRPr="00B5546F">
        <w:t>with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team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NIO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agree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timescale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those</w:t>
      </w:r>
      <w:r w:rsidRPr="00B5546F" w:rsidR="00FA2E32">
        <w:t xml:space="preserve"> </w:t>
      </w:r>
      <w:r w:rsidRPr="00B5546F">
        <w:t>regular</w:t>
      </w:r>
      <w:r w:rsidRPr="00B5546F" w:rsidR="00FA2E32">
        <w:t xml:space="preserve"> </w:t>
      </w:r>
      <w:r w:rsidRPr="00B5546F">
        <w:t>meetings</w:t>
      </w:r>
      <w:r w:rsidRPr="00B5546F" w:rsidR="00FA2E32">
        <w:t xml:space="preserve"> </w:t>
      </w:r>
      <w:r w:rsidRPr="00B5546F">
        <w:t>along</w:t>
      </w:r>
      <w:r w:rsidRPr="00B5546F" w:rsidR="00FA2E32">
        <w:t xml:space="preserve"> </w:t>
      </w:r>
      <w:r w:rsidRPr="00B5546F">
        <w:t>with</w:t>
      </w:r>
      <w:r w:rsidRPr="00B5546F" w:rsidR="00FA2E32">
        <w:t xml:space="preserve"> </w:t>
      </w:r>
      <w:r w:rsidRPr="00B5546F">
        <w:t>supporting</w:t>
      </w:r>
      <w:r w:rsidRPr="00B5546F" w:rsidR="00FA2E32">
        <w:t xml:space="preserve"> </w:t>
      </w:r>
      <w:r w:rsidRPr="00B5546F">
        <w:t>Ministers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setting</w:t>
      </w:r>
      <w:r w:rsidRPr="00B5546F" w:rsidR="00FA2E32">
        <w:t xml:space="preserve"> </w:t>
      </w:r>
      <w:r w:rsidRPr="00B5546F">
        <w:t>up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joint</w:t>
      </w:r>
      <w:r w:rsidRPr="00B5546F" w:rsidR="00FA2E32">
        <w:t xml:space="preserve"> </w:t>
      </w:r>
      <w:r w:rsidRPr="00B5546F">
        <w:t>board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other</w:t>
      </w:r>
      <w:r w:rsidRPr="00B5546F" w:rsidR="00FA2E32">
        <w:t xml:space="preserve"> </w:t>
      </w:r>
      <w:r w:rsidRPr="00B5546F">
        <w:t>oversight</w:t>
      </w:r>
      <w:r w:rsidRPr="00B5546F" w:rsidR="00FA2E32">
        <w:t xml:space="preserve"> </w:t>
      </w:r>
      <w:r w:rsidRPr="00B5546F" w:rsidR="00CE0F22">
        <w:t>matt</w:t>
      </w:r>
      <w:r w:rsidRPr="00B5546F">
        <w:t>ers.</w:t>
      </w:r>
    </w:p>
    <w:p w:rsidR="00BE0E19" w:rsidRPr="00B5546F" w:rsidP="00F96B23">
      <w:pPr>
        <w:pStyle w:val="Answer"/>
      </w:pPr>
      <w:r w:rsidRPr="00B5546F">
        <w:t>A</w:t>
      </w:r>
      <w:r w:rsidRPr="00B5546F" w:rsidR="00FA2E32">
        <w:t xml:space="preserve"> </w:t>
      </w:r>
      <w:r w:rsidRPr="00B5546F">
        <w:t>more</w:t>
      </w:r>
      <w:r w:rsidRPr="00B5546F" w:rsidR="00FA2E32">
        <w:t xml:space="preserve"> </w:t>
      </w:r>
      <w:r w:rsidRPr="00B5546F">
        <w:t>general</w:t>
      </w:r>
      <w:r w:rsidRPr="00B5546F" w:rsidR="00FA2E32">
        <w:t xml:space="preserve"> </w:t>
      </w:r>
      <w:r w:rsidRPr="00B5546F">
        <w:t>point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can</w:t>
      </w:r>
      <w:r w:rsidRPr="00B5546F" w:rsidR="00FA2E32">
        <w:t xml:space="preserve"> </w:t>
      </w:r>
      <w:r w:rsidRPr="00B5546F" w:rsidR="00F96B23">
        <w:t>never</w:t>
      </w:r>
      <w:r w:rsidRPr="00B5546F" w:rsidR="00FA2E32">
        <w:t xml:space="preserve"> </w:t>
      </w:r>
      <w:r w:rsidRPr="00B5546F" w:rsidR="00F96B23">
        <w:t>have</w:t>
      </w:r>
      <w:r w:rsidRPr="00B5546F" w:rsidR="00FA2E32">
        <w:t xml:space="preserve"> </w:t>
      </w:r>
      <w:r w:rsidRPr="00B5546F" w:rsidR="00F96B23">
        <w:t>enough</w:t>
      </w:r>
      <w:r w:rsidRPr="00B5546F" w:rsidR="00FA2E32">
        <w:t xml:space="preserve"> </w:t>
      </w:r>
      <w:r w:rsidRPr="00B5546F" w:rsidR="00F96B23">
        <w:t>contact</w:t>
      </w:r>
      <w:r w:rsidRPr="00B5546F" w:rsidR="00FA2E32">
        <w:t xml:space="preserve"> </w:t>
      </w:r>
      <w:r w:rsidRPr="00B5546F" w:rsidR="00F96B23">
        <w:t>between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various</w:t>
      </w:r>
      <w:r w:rsidRPr="00B5546F" w:rsidR="00FA2E32">
        <w:t xml:space="preserve"> </w:t>
      </w:r>
      <w:r w:rsidRPr="00B5546F">
        <w:t>parties,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Executive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UK</w:t>
      </w:r>
      <w:r w:rsidRPr="00B5546F" w:rsidR="00FA2E32">
        <w:t xml:space="preserve"> </w:t>
      </w:r>
      <w:r w:rsidRPr="00B5546F" w:rsidR="00D37037">
        <w:t>Government</w:t>
      </w:r>
      <w:r w:rsidRPr="00B5546F" w:rsidR="00FA2E32">
        <w:t xml:space="preserve"> </w:t>
      </w:r>
      <w:r w:rsidRPr="00B5546F">
        <w:t>around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delivery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these</w:t>
      </w:r>
      <w:r w:rsidRPr="00B5546F" w:rsidR="00FA2E32">
        <w:t xml:space="preserve"> </w:t>
      </w:r>
      <w:r w:rsidRPr="00B5546F">
        <w:t>agreements.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has</w:t>
      </w:r>
      <w:r w:rsidRPr="00B5546F" w:rsidR="00FA2E32">
        <w:t xml:space="preserve"> </w:t>
      </w:r>
      <w:r w:rsidRPr="00B5546F">
        <w:t>been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barrier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progress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past</w:t>
      </w:r>
      <w:r w:rsidRPr="00B5546F" w:rsidR="00CE0F22">
        <w:t>, frankly.</w:t>
      </w:r>
      <w:r w:rsidRPr="00B5546F" w:rsidR="00FA2E32">
        <w:t xml:space="preserve"> </w:t>
      </w:r>
      <w:r w:rsidRPr="00B5546F" w:rsidR="00CE0F22">
        <w:t xml:space="preserve">We </w:t>
      </w:r>
      <w:r w:rsidRPr="00B5546F">
        <w:t>are</w:t>
      </w:r>
      <w:r w:rsidRPr="00B5546F" w:rsidR="00FA2E32">
        <w:t xml:space="preserve"> </w:t>
      </w:r>
      <w:r w:rsidRPr="00B5546F">
        <w:t>very</w:t>
      </w:r>
      <w:r w:rsidRPr="00B5546F" w:rsidR="00FA2E32">
        <w:t xml:space="preserve"> </w:t>
      </w:r>
      <w:r w:rsidRPr="00B5546F">
        <w:t>keen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frameworks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set</w:t>
      </w:r>
      <w:r w:rsidRPr="00B5546F" w:rsidR="00FA2E32">
        <w:t xml:space="preserve"> </w:t>
      </w:r>
      <w:r w:rsidRPr="00B5546F">
        <w:t>out</w:t>
      </w:r>
      <w:r w:rsidRPr="00B5546F" w:rsidR="00FA2E32">
        <w:t xml:space="preserve"> </w:t>
      </w:r>
      <w:r w:rsidRPr="00B5546F">
        <w:t>during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course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this</w:t>
      </w:r>
      <w:r w:rsidRPr="00B5546F" w:rsidR="00FA2E32">
        <w:t xml:space="preserve"> </w:t>
      </w:r>
      <w:r w:rsidRPr="00B5546F">
        <w:t>meeting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place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working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allow</w:t>
      </w:r>
      <w:r w:rsidRPr="00B5546F" w:rsidR="00FA2E32">
        <w:t xml:space="preserve"> </w:t>
      </w:r>
      <w:r w:rsidRPr="00B5546F">
        <w:t>us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secure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commitments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been</w:t>
      </w:r>
      <w:r w:rsidRPr="00B5546F" w:rsidR="00FA2E32">
        <w:t xml:space="preserve"> </w:t>
      </w:r>
      <w:r w:rsidRPr="00B5546F">
        <w:t>made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this</w:t>
      </w:r>
      <w:r w:rsidRPr="00B5546F" w:rsidR="00FA2E32">
        <w:t xml:space="preserve"> </w:t>
      </w:r>
      <w:r w:rsidRPr="00B5546F">
        <w:t>agreement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soon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possible.</w:t>
      </w:r>
    </w:p>
    <w:p w:rsidR="00F96B23" w:rsidRPr="00B5546F" w:rsidP="00BE0E19">
      <w:pPr>
        <w:pStyle w:val="Question"/>
      </w:pPr>
      <w:sdt>
        <w:sdtPr>
          <w:alias w:val="Member"/>
          <w:tag w:val="&lt;Member mnisId='4856' dodsId=''&gt;"/>
          <w:id w:val="-748191481"/>
          <w:placeholder>
            <w:docPart w:val="DefaultPlaceholder_1082065158"/>
          </w:placeholder>
          <w:richText/>
        </w:sdtPr>
        <w:sdtContent>
          <w:r w:rsidRPr="00B5546F" w:rsidR="00BE0E19">
            <w:rPr>
              <w:b/>
            </w:rPr>
            <w:t>Stephen</w:t>
          </w:r>
          <w:r w:rsidRPr="00B5546F" w:rsidR="00FA2E32">
            <w:rPr>
              <w:b/>
            </w:rPr>
            <w:t xml:space="preserve"> </w:t>
          </w:r>
          <w:r w:rsidRPr="00B5546F" w:rsidR="00BE0E19">
            <w:rPr>
              <w:b/>
            </w:rPr>
            <w:t>Farry:</w:t>
          </w:r>
        </w:sdtContent>
      </w:sdt>
      <w:r w:rsidRPr="00B5546F" w:rsidR="00FA2E32">
        <w:t xml:space="preserve"> </w:t>
      </w:r>
      <w:r w:rsidRPr="00B5546F" w:rsidR="00CE0F22">
        <w:t xml:space="preserve">If we turn our minds back to Stormont House, Mark has been here long enough to remember that. </w:t>
      </w:r>
      <w:r w:rsidRPr="00B5546F" w:rsidR="00CF372A">
        <w:t>There</w:t>
      </w:r>
      <w:r w:rsidRPr="00B5546F" w:rsidR="00FA2E32">
        <w:t xml:space="preserve"> </w:t>
      </w:r>
      <w:r w:rsidRPr="00B5546F" w:rsidR="00CF372A">
        <w:t>was</w:t>
      </w:r>
      <w:r w:rsidRPr="00B5546F" w:rsidR="00FA2E32">
        <w:t xml:space="preserve"> </w:t>
      </w:r>
      <w:r w:rsidRPr="00B5546F" w:rsidR="00CF372A">
        <w:t>an</w:t>
      </w:r>
      <w:r w:rsidRPr="00B5546F" w:rsidR="00FA2E32">
        <w:t xml:space="preserve"> </w:t>
      </w:r>
      <w:r w:rsidRPr="00B5546F" w:rsidR="00CF372A">
        <w:t>implementation</w:t>
      </w:r>
      <w:r w:rsidRPr="00B5546F" w:rsidR="00FA2E32">
        <w:t xml:space="preserve"> </w:t>
      </w:r>
      <w:r w:rsidRPr="00B5546F" w:rsidR="00CF372A">
        <w:t>group</w:t>
      </w:r>
      <w:r w:rsidRPr="00B5546F" w:rsidR="00FA2E32">
        <w:t xml:space="preserve"> </w:t>
      </w:r>
      <w:r w:rsidRPr="00B5546F" w:rsidR="00CF372A">
        <w:t>that</w:t>
      </w:r>
      <w:r w:rsidRPr="00B5546F" w:rsidR="00FA2E32">
        <w:t xml:space="preserve"> </w:t>
      </w:r>
      <w:r w:rsidRPr="00B5546F" w:rsidR="00CF372A">
        <w:t>met</w:t>
      </w:r>
      <w:r w:rsidRPr="00B5546F" w:rsidR="00FA2E32">
        <w:t xml:space="preserve"> </w:t>
      </w:r>
      <w:r w:rsidRPr="00B5546F" w:rsidR="00CF372A">
        <w:t>after</w:t>
      </w:r>
      <w:r w:rsidRPr="00B5546F" w:rsidR="00FA2E32">
        <w:t xml:space="preserve"> </w:t>
      </w:r>
      <w:r w:rsidRPr="00B5546F" w:rsidR="00CF372A">
        <w:t>Stormont</w:t>
      </w:r>
      <w:r w:rsidRPr="00B5546F" w:rsidR="00FA2E32">
        <w:t xml:space="preserve"> </w:t>
      </w:r>
      <w:r w:rsidRPr="00B5546F" w:rsidR="00CF372A">
        <w:t>House</w:t>
      </w:r>
      <w:r w:rsidRPr="00B5546F" w:rsidR="00FA2E32">
        <w:t xml:space="preserve"> </w:t>
      </w:r>
      <w:r w:rsidRPr="00B5546F" w:rsidR="00CF372A">
        <w:t>almost</w:t>
      </w:r>
      <w:r w:rsidRPr="00B5546F" w:rsidR="00FA2E32">
        <w:t xml:space="preserve"> </w:t>
      </w:r>
      <w:r w:rsidRPr="00B5546F" w:rsidR="00CF372A">
        <w:t>on</w:t>
      </w:r>
      <w:r w:rsidRPr="00B5546F" w:rsidR="00FA2E32">
        <w:t xml:space="preserve"> </w:t>
      </w:r>
      <w:r w:rsidRPr="00B5546F" w:rsidR="00CF372A">
        <w:t>a</w:t>
      </w:r>
      <w:r w:rsidRPr="00B5546F" w:rsidR="00FA2E32">
        <w:t xml:space="preserve"> </w:t>
      </w:r>
      <w:r w:rsidRPr="00B5546F" w:rsidR="00CF372A">
        <w:t>weekly</w:t>
      </w:r>
      <w:r w:rsidRPr="00B5546F" w:rsidR="00FA2E32">
        <w:t xml:space="preserve"> </w:t>
      </w:r>
      <w:r w:rsidRPr="00B5546F" w:rsidR="00CF372A">
        <w:t>basis</w:t>
      </w:r>
      <w:r w:rsidRPr="00B5546F" w:rsidR="00FA2E32">
        <w:t xml:space="preserve"> </w:t>
      </w:r>
      <w:r w:rsidRPr="00B5546F" w:rsidR="00CF372A">
        <w:t>but</w:t>
      </w:r>
      <w:r w:rsidRPr="00B5546F" w:rsidR="00FA2E32">
        <w:t xml:space="preserve"> </w:t>
      </w:r>
      <w:r w:rsidRPr="00B5546F" w:rsidR="00CF372A">
        <w:t>then</w:t>
      </w:r>
      <w:r w:rsidRPr="00B5546F" w:rsidR="00FA2E32">
        <w:t xml:space="preserve"> </w:t>
      </w:r>
      <w:r w:rsidRPr="00B5546F" w:rsidR="00CF372A">
        <w:t>it</w:t>
      </w:r>
      <w:r w:rsidRPr="00B5546F" w:rsidR="00FA2E32">
        <w:t xml:space="preserve"> </w:t>
      </w:r>
      <w:r w:rsidRPr="00B5546F" w:rsidR="00CF372A">
        <w:t>very</w:t>
      </w:r>
      <w:r w:rsidRPr="00B5546F" w:rsidR="00FA2E32">
        <w:t xml:space="preserve"> </w:t>
      </w:r>
      <w:r w:rsidRPr="00B5546F" w:rsidR="00CF372A">
        <w:t>quickly</w:t>
      </w:r>
      <w:r w:rsidRPr="00B5546F" w:rsidR="00FA2E32">
        <w:t xml:space="preserve"> </w:t>
      </w:r>
      <w:r w:rsidRPr="00B5546F" w:rsidR="00CF372A">
        <w:t>petered</w:t>
      </w:r>
      <w:r w:rsidRPr="00B5546F" w:rsidR="00FA2E32">
        <w:t xml:space="preserve"> </w:t>
      </w:r>
      <w:r w:rsidRPr="00B5546F" w:rsidR="00CF372A">
        <w:t>out,</w:t>
      </w:r>
      <w:r w:rsidRPr="00B5546F" w:rsidR="00FA2E32">
        <w:t xml:space="preserve"> </w:t>
      </w:r>
      <w:r w:rsidRPr="00B5546F" w:rsidR="00CF372A">
        <w:t>and</w:t>
      </w:r>
      <w:r w:rsidRPr="00B5546F" w:rsidR="00FA2E32">
        <w:t xml:space="preserve"> </w:t>
      </w:r>
      <w:r w:rsidRPr="00B5546F" w:rsidR="00CF372A">
        <w:t>I</w:t>
      </w:r>
      <w:r w:rsidRPr="00B5546F" w:rsidR="00FA2E32">
        <w:t xml:space="preserve"> </w:t>
      </w:r>
      <w:r w:rsidRPr="00B5546F" w:rsidR="00CF372A">
        <w:t>think</w:t>
      </w:r>
      <w:r w:rsidRPr="00B5546F" w:rsidR="00FA2E32">
        <w:t xml:space="preserve"> </w:t>
      </w:r>
      <w:r w:rsidRPr="00B5546F" w:rsidR="00CF372A">
        <w:t>that</w:t>
      </w:r>
      <w:r w:rsidRPr="00B5546F" w:rsidR="00FA2E32">
        <w:t xml:space="preserve"> </w:t>
      </w:r>
      <w:r w:rsidRPr="00B5546F" w:rsidR="00CF372A">
        <w:t>contributed</w:t>
      </w:r>
      <w:r w:rsidRPr="00B5546F" w:rsidR="00FA2E32">
        <w:t xml:space="preserve"> </w:t>
      </w:r>
      <w:r w:rsidRPr="00B5546F" w:rsidR="00CF372A">
        <w:t>to</w:t>
      </w:r>
      <w:r w:rsidRPr="00B5546F" w:rsidR="00FA2E32">
        <w:t xml:space="preserve"> </w:t>
      </w:r>
      <w:r w:rsidRPr="00B5546F" w:rsidR="00CF372A">
        <w:t>Stormont</w:t>
      </w:r>
      <w:r w:rsidRPr="00B5546F" w:rsidR="00FA2E32">
        <w:t xml:space="preserve"> </w:t>
      </w:r>
      <w:r w:rsidRPr="00B5546F" w:rsidR="00CF372A">
        <w:t>House</w:t>
      </w:r>
      <w:r w:rsidRPr="00B5546F" w:rsidR="00FA2E32">
        <w:t xml:space="preserve"> </w:t>
      </w:r>
      <w:r w:rsidRPr="00B5546F" w:rsidR="00CF372A">
        <w:t>just</w:t>
      </w:r>
      <w:r w:rsidRPr="00B5546F" w:rsidR="00FA2E32">
        <w:t xml:space="preserve"> </w:t>
      </w:r>
      <w:r w:rsidRPr="00B5546F" w:rsidR="00CF372A">
        <w:t>going</w:t>
      </w:r>
      <w:r w:rsidRPr="00B5546F" w:rsidR="00FA2E32">
        <w:t xml:space="preserve"> </w:t>
      </w:r>
      <w:r w:rsidRPr="00B5546F" w:rsidR="00CF372A">
        <w:t>off</w:t>
      </w:r>
      <w:r w:rsidRPr="00B5546F" w:rsidR="00FA2E32">
        <w:t xml:space="preserve"> </w:t>
      </w:r>
      <w:r w:rsidRPr="00B5546F" w:rsidR="00CF372A">
        <w:t>the</w:t>
      </w:r>
      <w:r w:rsidRPr="00B5546F" w:rsidR="00FA2E32">
        <w:t xml:space="preserve"> </w:t>
      </w:r>
      <w:r w:rsidRPr="00B5546F" w:rsidR="00CF372A">
        <w:t>rails</w:t>
      </w:r>
      <w:r w:rsidRPr="00B5546F" w:rsidR="00BE0E19">
        <w:t>.</w:t>
      </w:r>
      <w:r w:rsidRPr="00B5546F" w:rsidR="00FA2E32">
        <w:t xml:space="preserve"> </w:t>
      </w:r>
      <w:r w:rsidRPr="00B5546F" w:rsidR="00CE0F22">
        <w:t xml:space="preserve">There </w:t>
      </w:r>
      <w:r w:rsidRPr="00B5546F" w:rsidR="00CF372A">
        <w:t>is</w:t>
      </w:r>
      <w:r w:rsidRPr="00B5546F" w:rsidR="00FA2E32">
        <w:t xml:space="preserve"> </w:t>
      </w:r>
      <w:r w:rsidRPr="00B5546F" w:rsidR="00CF372A">
        <w:t>a</w:t>
      </w:r>
      <w:r w:rsidRPr="00B5546F" w:rsidR="00FA2E32">
        <w:t xml:space="preserve"> </w:t>
      </w:r>
      <w:r w:rsidRPr="00B5546F" w:rsidR="00CF372A">
        <w:t>key</w:t>
      </w:r>
      <w:r w:rsidRPr="00B5546F" w:rsidR="00FA2E32">
        <w:t xml:space="preserve"> </w:t>
      </w:r>
      <w:r w:rsidRPr="00B5546F" w:rsidR="00CF372A">
        <w:t>lesson</w:t>
      </w:r>
      <w:r w:rsidRPr="00B5546F" w:rsidR="00FA2E32">
        <w:t xml:space="preserve"> </w:t>
      </w:r>
      <w:r w:rsidRPr="00B5546F" w:rsidR="00CF372A">
        <w:t>there</w:t>
      </w:r>
      <w:r w:rsidRPr="00B5546F" w:rsidR="00FA2E32">
        <w:t xml:space="preserve"> </w:t>
      </w:r>
      <w:r w:rsidRPr="00B5546F" w:rsidR="00CF372A">
        <w:t>that</w:t>
      </w:r>
      <w:r w:rsidRPr="00B5546F" w:rsidR="00FA2E32">
        <w:t xml:space="preserve"> </w:t>
      </w:r>
      <w:r w:rsidRPr="00B5546F" w:rsidR="00CF372A">
        <w:t>Mark</w:t>
      </w:r>
      <w:r w:rsidRPr="00B5546F" w:rsidR="00FA2E32">
        <w:t xml:space="preserve"> </w:t>
      </w:r>
      <w:r w:rsidRPr="00B5546F" w:rsidR="00CF372A">
        <w:t>has</w:t>
      </w:r>
      <w:r w:rsidRPr="00B5546F" w:rsidR="00FA2E32">
        <w:t xml:space="preserve"> </w:t>
      </w:r>
      <w:r w:rsidRPr="00B5546F" w:rsidR="00CF372A">
        <w:t>highlighted</w:t>
      </w:r>
      <w:r w:rsidRPr="00B5546F" w:rsidR="00BE0E19">
        <w:t>.</w:t>
      </w:r>
      <w:r w:rsidRPr="00B5546F" w:rsidR="00FA2E32">
        <w:t xml:space="preserve"> </w:t>
      </w:r>
    </w:p>
    <w:p w:rsidR="007638B9" w:rsidRPr="00B5546F" w:rsidP="00BE0E19">
      <w:pPr>
        <w:pStyle w:val="Answer"/>
      </w:pPr>
      <w:sdt>
        <w:sdtPr>
          <w:alias w:val="Witness"/>
          <w:id w:val="-1095401883"/>
          <w:placeholder>
            <w:docPart w:val="DefaultPlaceholder_1082065158"/>
          </w:placeholder>
          <w:richText/>
        </w:sdtPr>
        <w:sdtContent>
          <w:r w:rsidRPr="00B5546F" w:rsidR="00AF5F40">
            <w:rPr>
              <w:b/>
              <w:i/>
              <w:iCs/>
            </w:rPr>
            <w:t>Mark</w:t>
          </w:r>
          <w:r w:rsidRPr="00B5546F" w:rsidR="00FA2E32">
            <w:rPr>
              <w:b/>
              <w:i/>
              <w:iCs/>
            </w:rPr>
            <w:t xml:space="preserve"> </w:t>
          </w:r>
          <w:r w:rsidRPr="00B5546F" w:rsidR="00AF5F40">
            <w:rPr>
              <w:b/>
              <w:i/>
              <w:iCs/>
            </w:rPr>
            <w:t>Larmour:</w:t>
          </w:r>
          <w:r w:rsidRPr="00B5546F" w:rsidR="00FA2E32">
            <w:rPr>
              <w:b/>
            </w:rPr>
            <w:t xml:space="preserve"> </w:t>
          </w:r>
        </w:sdtContent>
      </w:sdt>
      <w:r w:rsidRPr="00B5546F" w:rsidR="00CF372A">
        <w:t>Y</w:t>
      </w:r>
      <w:r w:rsidRPr="00B5546F" w:rsidR="00BE0E19">
        <w:t>es,</w:t>
      </w:r>
      <w:r w:rsidRPr="00B5546F" w:rsidR="00FA2E32">
        <w:t xml:space="preserve"> </w:t>
      </w:r>
      <w:r w:rsidRPr="00B5546F" w:rsidR="00BE0E19">
        <w:t>we</w:t>
      </w:r>
      <w:r w:rsidRPr="00B5546F" w:rsidR="00FA2E32">
        <w:t xml:space="preserve"> </w:t>
      </w:r>
      <w:r w:rsidRPr="00B5546F" w:rsidR="00BE0E19">
        <w:t>did</w:t>
      </w:r>
      <w:r w:rsidRPr="00B5546F" w:rsidR="00FA2E32">
        <w:t xml:space="preserve"> </w:t>
      </w:r>
      <w:r w:rsidRPr="00B5546F" w:rsidR="00BE0E19">
        <w:t>get</w:t>
      </w:r>
      <w:r w:rsidRPr="00B5546F" w:rsidR="00FA2E32">
        <w:t xml:space="preserve"> </w:t>
      </w:r>
      <w:r w:rsidRPr="00B5546F" w:rsidR="00BE0E19">
        <w:t>into</w:t>
      </w:r>
      <w:r w:rsidRPr="00B5546F" w:rsidR="00FA2E32">
        <w:t xml:space="preserve"> </w:t>
      </w:r>
      <w:r w:rsidRPr="00B5546F" w:rsidR="00BE0E19">
        <w:t>a</w:t>
      </w:r>
      <w:r w:rsidRPr="00B5546F" w:rsidR="00FA2E32">
        <w:t xml:space="preserve"> </w:t>
      </w:r>
      <w:r w:rsidRPr="00B5546F" w:rsidR="00BE0E19">
        <w:t>pattern</w:t>
      </w:r>
      <w:r w:rsidRPr="00B5546F" w:rsidR="00FA2E32">
        <w:t xml:space="preserve"> </w:t>
      </w:r>
      <w:r w:rsidRPr="00B5546F" w:rsidR="00BE0E19">
        <w:t>of</w:t>
      </w:r>
      <w:r w:rsidRPr="00B5546F" w:rsidR="00FA2E32">
        <w:t xml:space="preserve"> </w:t>
      </w:r>
      <w:r w:rsidRPr="00B5546F" w:rsidR="00BE0E19">
        <w:t>six-monthly</w:t>
      </w:r>
      <w:r w:rsidRPr="00B5546F" w:rsidR="00FA2E32">
        <w:t xml:space="preserve"> </w:t>
      </w:r>
      <w:r w:rsidRPr="00B5546F" w:rsidR="00CF372A">
        <w:t>implementation</w:t>
      </w:r>
      <w:r w:rsidRPr="00B5546F" w:rsidR="00FA2E32">
        <w:t xml:space="preserve"> </w:t>
      </w:r>
      <w:r w:rsidRPr="00B5546F" w:rsidR="00CF372A">
        <w:t>review</w:t>
      </w:r>
      <w:r w:rsidRPr="00B5546F" w:rsidR="00FA2E32">
        <w:t xml:space="preserve"> </w:t>
      </w:r>
      <w:r w:rsidRPr="00B5546F" w:rsidR="00CF372A">
        <w:t>meetings</w:t>
      </w:r>
      <w:r w:rsidRPr="00B5546F" w:rsidR="00FA2E32">
        <w:t xml:space="preserve"> </w:t>
      </w:r>
      <w:r w:rsidRPr="00B5546F" w:rsidR="00CF372A">
        <w:t>involving</w:t>
      </w:r>
      <w:r w:rsidRPr="00B5546F" w:rsidR="00FA2E32">
        <w:t xml:space="preserve"> </w:t>
      </w:r>
      <w:r w:rsidRPr="00B5546F" w:rsidR="00CF372A">
        <w:t>all</w:t>
      </w:r>
      <w:r w:rsidRPr="00B5546F" w:rsidR="00FA2E32">
        <w:t xml:space="preserve"> </w:t>
      </w:r>
      <w:r w:rsidRPr="00B5546F" w:rsidR="00CF372A">
        <w:t>the</w:t>
      </w:r>
      <w:r w:rsidRPr="00B5546F" w:rsidR="00FA2E32">
        <w:t xml:space="preserve"> </w:t>
      </w:r>
      <w:r w:rsidRPr="00B5546F" w:rsidR="00CF372A">
        <w:t>parties,</w:t>
      </w:r>
      <w:r w:rsidRPr="00B5546F" w:rsidR="00FA2E32">
        <w:t xml:space="preserve"> </w:t>
      </w:r>
      <w:r w:rsidRPr="00B5546F" w:rsidR="00CF372A">
        <w:t>the</w:t>
      </w:r>
      <w:r w:rsidRPr="00B5546F" w:rsidR="00FA2E32">
        <w:t xml:space="preserve"> </w:t>
      </w:r>
      <w:r w:rsidRPr="00B5546F" w:rsidR="00CF372A">
        <w:t>UK</w:t>
      </w:r>
      <w:r w:rsidRPr="00B5546F" w:rsidR="00FA2E32">
        <w:t xml:space="preserve"> </w:t>
      </w:r>
      <w:r w:rsidRPr="00B5546F" w:rsidR="00CF372A">
        <w:t>Government</w:t>
      </w:r>
      <w:r w:rsidRPr="00B5546F" w:rsidR="00FA2E32">
        <w:t xml:space="preserve"> </w:t>
      </w:r>
      <w:r w:rsidRPr="00B5546F" w:rsidR="00CF372A">
        <w:t>and</w:t>
      </w:r>
      <w:r w:rsidRPr="00B5546F" w:rsidR="00FA2E32">
        <w:t xml:space="preserve"> </w:t>
      </w:r>
      <w:r w:rsidRPr="00B5546F" w:rsidR="00CF372A">
        <w:t>the</w:t>
      </w:r>
      <w:r w:rsidRPr="00B5546F" w:rsidR="00FA2E32">
        <w:t xml:space="preserve"> </w:t>
      </w:r>
      <w:r w:rsidRPr="00B5546F" w:rsidR="00CF372A">
        <w:t>Irish</w:t>
      </w:r>
      <w:r w:rsidRPr="00B5546F" w:rsidR="00FA2E32">
        <w:t xml:space="preserve"> </w:t>
      </w:r>
      <w:r w:rsidRPr="00B5546F" w:rsidR="00CF372A">
        <w:t>Government</w:t>
      </w:r>
      <w:r w:rsidRPr="00B5546F" w:rsidR="00FA2E32">
        <w:t xml:space="preserve"> </w:t>
      </w:r>
      <w:r w:rsidRPr="00B5546F" w:rsidR="00CF372A">
        <w:t>to</w:t>
      </w:r>
      <w:r w:rsidRPr="00B5546F" w:rsidR="00FA2E32">
        <w:t xml:space="preserve"> </w:t>
      </w:r>
      <w:r w:rsidRPr="00B5546F" w:rsidR="00CF372A">
        <w:t>look</w:t>
      </w:r>
      <w:r w:rsidRPr="00B5546F" w:rsidR="00FA2E32">
        <w:t xml:space="preserve"> </w:t>
      </w:r>
      <w:r w:rsidRPr="00B5546F" w:rsidR="00CF372A">
        <w:t>at</w:t>
      </w:r>
      <w:r w:rsidRPr="00B5546F" w:rsidR="00FA2E32">
        <w:t xml:space="preserve"> </w:t>
      </w:r>
      <w:r w:rsidRPr="00B5546F" w:rsidR="00CF372A">
        <w:t>progress</w:t>
      </w:r>
      <w:r w:rsidRPr="00B5546F" w:rsidR="00FA2E32">
        <w:t xml:space="preserve"> </w:t>
      </w:r>
      <w:r w:rsidRPr="00B5546F" w:rsidR="00CF372A">
        <w:t>across</w:t>
      </w:r>
      <w:r w:rsidRPr="00B5546F" w:rsidR="00FA2E32">
        <w:t xml:space="preserve"> </w:t>
      </w:r>
      <w:r w:rsidRPr="00B5546F" w:rsidR="00CF372A">
        <w:t>the</w:t>
      </w:r>
      <w:r w:rsidRPr="00B5546F" w:rsidR="00FA2E32">
        <w:t xml:space="preserve"> </w:t>
      </w:r>
      <w:r w:rsidRPr="00B5546F" w:rsidR="00CF372A">
        <w:t>board</w:t>
      </w:r>
      <w:r w:rsidRPr="00B5546F" w:rsidR="00FA2E32">
        <w:t xml:space="preserve"> </w:t>
      </w:r>
      <w:r w:rsidRPr="00B5546F" w:rsidR="00CF372A">
        <w:t>after</w:t>
      </w:r>
      <w:r w:rsidRPr="00B5546F" w:rsidR="00FA2E32">
        <w:t xml:space="preserve"> </w:t>
      </w:r>
      <w:r w:rsidRPr="00B5546F" w:rsidR="00CF372A">
        <w:t>Stormont</w:t>
      </w:r>
      <w:r w:rsidRPr="00B5546F" w:rsidR="00FA2E32">
        <w:t xml:space="preserve"> </w:t>
      </w:r>
      <w:r w:rsidRPr="00B5546F" w:rsidR="00CF372A">
        <w:t>House</w:t>
      </w:r>
      <w:r w:rsidRPr="00B5546F" w:rsidR="00BE0E19">
        <w:t>.</w:t>
      </w:r>
      <w:r w:rsidRPr="00B5546F" w:rsidR="00FA2E32">
        <w:t xml:space="preserve"> </w:t>
      </w:r>
      <w:r w:rsidRPr="00B5546F" w:rsidR="00CF372A">
        <w:t>We</w:t>
      </w:r>
      <w:r w:rsidRPr="00B5546F" w:rsidR="00FA2E32">
        <w:t xml:space="preserve"> </w:t>
      </w:r>
      <w:r w:rsidRPr="00B5546F" w:rsidR="00CF372A">
        <w:t>built</w:t>
      </w:r>
      <w:r w:rsidRPr="00B5546F" w:rsidR="00FA2E32">
        <w:t xml:space="preserve"> </w:t>
      </w:r>
      <w:r w:rsidRPr="00B5546F" w:rsidR="00CE0F22">
        <w:t xml:space="preserve">fresh start </w:t>
      </w:r>
      <w:r w:rsidRPr="00B5546F" w:rsidR="00CF372A">
        <w:t>commitments</w:t>
      </w:r>
      <w:r w:rsidRPr="00B5546F" w:rsidR="00FA2E32">
        <w:t xml:space="preserve"> </w:t>
      </w:r>
      <w:r w:rsidRPr="00B5546F" w:rsidR="00CF372A">
        <w:t>into</w:t>
      </w:r>
      <w:r w:rsidRPr="00B5546F" w:rsidR="00FA2E32">
        <w:t xml:space="preserve"> </w:t>
      </w:r>
      <w:r w:rsidRPr="00B5546F" w:rsidR="00CF372A">
        <w:t>that</w:t>
      </w:r>
      <w:r w:rsidRPr="00B5546F" w:rsidR="00FA2E32">
        <w:t xml:space="preserve"> </w:t>
      </w:r>
      <w:r w:rsidRPr="00B5546F" w:rsidR="00CF372A">
        <w:t>process</w:t>
      </w:r>
      <w:r w:rsidRPr="00B5546F" w:rsidR="00BE0E19">
        <w:t>.</w:t>
      </w:r>
      <w:r w:rsidRPr="00B5546F" w:rsidR="00FA2E32">
        <w:t xml:space="preserve"> </w:t>
      </w:r>
      <w:r w:rsidRPr="00B5546F" w:rsidR="00CF372A">
        <w:t>The</w:t>
      </w:r>
      <w:r w:rsidRPr="00B5546F" w:rsidR="00FA2E32">
        <w:t xml:space="preserve"> </w:t>
      </w:r>
      <w:r w:rsidRPr="00B5546F" w:rsidR="00CF372A">
        <w:t>last</w:t>
      </w:r>
      <w:r w:rsidRPr="00B5546F" w:rsidR="00FA2E32">
        <w:t xml:space="preserve"> </w:t>
      </w:r>
      <w:r w:rsidRPr="00B5546F" w:rsidR="00CF372A">
        <w:t>meeting</w:t>
      </w:r>
      <w:r w:rsidRPr="00B5546F" w:rsidR="00FA2E32">
        <w:t xml:space="preserve"> </w:t>
      </w:r>
      <w:r w:rsidRPr="00B5546F" w:rsidR="00CF372A">
        <w:t>of</w:t>
      </w:r>
      <w:r w:rsidRPr="00B5546F" w:rsidR="00FA2E32">
        <w:t xml:space="preserve"> </w:t>
      </w:r>
      <w:r w:rsidRPr="00B5546F" w:rsidR="00CF372A">
        <w:t>that</w:t>
      </w:r>
      <w:r w:rsidRPr="00B5546F" w:rsidR="00FA2E32">
        <w:t xml:space="preserve"> </w:t>
      </w:r>
      <w:r w:rsidRPr="00B5546F" w:rsidR="00CF372A">
        <w:t>particular</w:t>
      </w:r>
      <w:r w:rsidRPr="00B5546F" w:rsidR="00FA2E32">
        <w:t xml:space="preserve"> </w:t>
      </w:r>
      <w:r w:rsidRPr="00B5546F" w:rsidR="00CF372A">
        <w:t>process</w:t>
      </w:r>
      <w:r w:rsidRPr="00B5546F" w:rsidR="00FA2E32">
        <w:t xml:space="preserve"> </w:t>
      </w:r>
      <w:r w:rsidRPr="00B5546F" w:rsidR="00CF372A">
        <w:t>was</w:t>
      </w:r>
      <w:r w:rsidRPr="00B5546F" w:rsidR="00FA2E32">
        <w:t xml:space="preserve"> </w:t>
      </w:r>
      <w:r w:rsidRPr="00B5546F" w:rsidR="00CF372A">
        <w:t>in</w:t>
      </w:r>
      <w:r w:rsidRPr="00B5546F" w:rsidR="00FA2E32">
        <w:t xml:space="preserve"> </w:t>
      </w:r>
      <w:r w:rsidRPr="00B5546F" w:rsidR="00CF372A">
        <w:t>December</w:t>
      </w:r>
      <w:r w:rsidRPr="00B5546F" w:rsidR="00FA2E32">
        <w:t xml:space="preserve"> </w:t>
      </w:r>
      <w:r w:rsidRPr="00B5546F" w:rsidR="00CF372A">
        <w:t>2016,</w:t>
      </w:r>
      <w:r w:rsidRPr="00B5546F" w:rsidR="00FA2E32">
        <w:t xml:space="preserve"> </w:t>
      </w:r>
      <w:r w:rsidRPr="00B5546F" w:rsidR="00CF372A">
        <w:t>just</w:t>
      </w:r>
      <w:r w:rsidRPr="00B5546F" w:rsidR="00FA2E32">
        <w:t xml:space="preserve"> </w:t>
      </w:r>
      <w:r w:rsidRPr="00B5546F" w:rsidR="00CF372A">
        <w:t>prior</w:t>
      </w:r>
      <w:r w:rsidRPr="00B5546F" w:rsidR="00FA2E32">
        <w:t xml:space="preserve"> </w:t>
      </w:r>
      <w:r w:rsidRPr="00B5546F" w:rsidR="00CF372A">
        <w:t>to</w:t>
      </w:r>
      <w:r w:rsidRPr="00B5546F" w:rsidR="00FA2E32">
        <w:t xml:space="preserve"> </w:t>
      </w:r>
      <w:r w:rsidRPr="00B5546F" w:rsidR="00CF372A">
        <w:t>the</w:t>
      </w:r>
      <w:r w:rsidRPr="00B5546F" w:rsidR="00FA2E32">
        <w:t xml:space="preserve"> </w:t>
      </w:r>
      <w:r w:rsidRPr="00B5546F" w:rsidR="00CF372A">
        <w:t>collapse</w:t>
      </w:r>
      <w:r w:rsidRPr="00B5546F" w:rsidR="00FA2E32">
        <w:t xml:space="preserve"> </w:t>
      </w:r>
      <w:r w:rsidRPr="00B5546F" w:rsidR="00CF372A">
        <w:t>of</w:t>
      </w:r>
      <w:r w:rsidRPr="00B5546F" w:rsidR="00FA2E32">
        <w:t xml:space="preserve"> </w:t>
      </w:r>
      <w:r w:rsidRPr="00B5546F" w:rsidR="00CF372A">
        <w:t>the</w:t>
      </w:r>
      <w:r w:rsidRPr="00B5546F" w:rsidR="00FA2E32">
        <w:t xml:space="preserve"> </w:t>
      </w:r>
      <w:r w:rsidRPr="00B5546F" w:rsidR="00CF372A">
        <w:t>Executive</w:t>
      </w:r>
      <w:r w:rsidRPr="00B5546F" w:rsidR="00BE0E19">
        <w:t>.</w:t>
      </w:r>
      <w:r w:rsidRPr="00B5546F" w:rsidR="00FA2E32">
        <w:t xml:space="preserve"> </w:t>
      </w:r>
      <w:r w:rsidRPr="00B5546F" w:rsidR="00CF372A">
        <w:t>We</w:t>
      </w:r>
      <w:r w:rsidRPr="00B5546F" w:rsidR="00FA2E32">
        <w:t xml:space="preserve"> </w:t>
      </w:r>
      <w:r w:rsidRPr="00B5546F" w:rsidR="00CF372A">
        <w:t>very</w:t>
      </w:r>
      <w:r w:rsidRPr="00B5546F" w:rsidR="00FA2E32">
        <w:t xml:space="preserve"> </w:t>
      </w:r>
      <w:r w:rsidRPr="00B5546F" w:rsidR="00CF372A">
        <w:t>much</w:t>
      </w:r>
      <w:r w:rsidRPr="00B5546F" w:rsidR="00FA2E32">
        <w:t xml:space="preserve"> </w:t>
      </w:r>
      <w:r w:rsidRPr="00B5546F" w:rsidR="00CF372A">
        <w:t>want</w:t>
      </w:r>
      <w:r w:rsidRPr="00B5546F" w:rsidR="00FA2E32">
        <w:t xml:space="preserve"> </w:t>
      </w:r>
      <w:r w:rsidRPr="00B5546F" w:rsidR="00CF372A">
        <w:t>to</w:t>
      </w:r>
      <w:r w:rsidRPr="00B5546F" w:rsidR="00FA2E32">
        <w:t xml:space="preserve"> </w:t>
      </w:r>
      <w:r w:rsidRPr="00B5546F" w:rsidR="00CF372A">
        <w:t>restart</w:t>
      </w:r>
      <w:r w:rsidRPr="00B5546F" w:rsidR="00FA2E32">
        <w:t xml:space="preserve"> </w:t>
      </w:r>
      <w:r w:rsidRPr="00B5546F" w:rsidR="00CF372A">
        <w:t>that</w:t>
      </w:r>
      <w:r w:rsidRPr="00B5546F" w:rsidR="00FA2E32">
        <w:t xml:space="preserve"> </w:t>
      </w:r>
      <w:r w:rsidRPr="00B5546F" w:rsidR="00CF372A">
        <w:t>process</w:t>
      </w:r>
      <w:r w:rsidRPr="00B5546F" w:rsidR="00FA2E32">
        <w:t xml:space="preserve"> </w:t>
      </w:r>
      <w:r w:rsidRPr="00B5546F" w:rsidR="00CF372A">
        <w:t>where</w:t>
      </w:r>
      <w:r w:rsidRPr="00B5546F" w:rsidR="00FA2E32">
        <w:t xml:space="preserve"> </w:t>
      </w:r>
      <w:r w:rsidRPr="00B5546F" w:rsidR="00CF372A">
        <w:t>we</w:t>
      </w:r>
      <w:r w:rsidRPr="00B5546F" w:rsidR="00FA2E32">
        <w:t xml:space="preserve"> </w:t>
      </w:r>
      <w:r w:rsidRPr="00B5546F" w:rsidR="00CF372A">
        <w:t>look</w:t>
      </w:r>
      <w:r w:rsidRPr="00B5546F" w:rsidR="00FA2E32">
        <w:t xml:space="preserve"> </w:t>
      </w:r>
      <w:r w:rsidRPr="00B5546F" w:rsidR="00CF372A">
        <w:t>at</w:t>
      </w:r>
      <w:r w:rsidRPr="00B5546F" w:rsidR="00FA2E32">
        <w:t xml:space="preserve"> </w:t>
      </w:r>
      <w:r w:rsidRPr="00B5546F" w:rsidR="00CF372A">
        <w:t>all</w:t>
      </w:r>
      <w:r w:rsidRPr="00B5546F" w:rsidR="00FA2E32">
        <w:t xml:space="preserve"> </w:t>
      </w:r>
      <w:r w:rsidRPr="00B5546F" w:rsidR="00CF372A">
        <w:t>the</w:t>
      </w:r>
      <w:r w:rsidRPr="00B5546F" w:rsidR="00FA2E32">
        <w:t xml:space="preserve"> </w:t>
      </w:r>
      <w:r w:rsidRPr="00B5546F" w:rsidR="00CF372A">
        <w:t>commitments</w:t>
      </w:r>
      <w:r w:rsidRPr="00B5546F" w:rsidR="00FA2E32">
        <w:t xml:space="preserve"> </w:t>
      </w:r>
      <w:r w:rsidRPr="00B5546F" w:rsidR="00CF372A">
        <w:t>that</w:t>
      </w:r>
      <w:r w:rsidRPr="00B5546F" w:rsidR="00FA2E32">
        <w:t xml:space="preserve"> </w:t>
      </w:r>
      <w:r w:rsidRPr="00B5546F" w:rsidR="00CF372A">
        <w:t>have</w:t>
      </w:r>
      <w:r w:rsidRPr="00B5546F" w:rsidR="00FA2E32">
        <w:t xml:space="preserve"> </w:t>
      </w:r>
      <w:r w:rsidRPr="00B5546F" w:rsidR="00CF372A">
        <w:t>been</w:t>
      </w:r>
      <w:r w:rsidRPr="00B5546F" w:rsidR="00FA2E32">
        <w:t xml:space="preserve"> </w:t>
      </w:r>
      <w:r w:rsidRPr="00B5546F" w:rsidR="00CF372A">
        <w:t>made</w:t>
      </w:r>
      <w:r w:rsidRPr="00B5546F" w:rsidR="00FA2E32">
        <w:t xml:space="preserve"> </w:t>
      </w:r>
      <w:r w:rsidRPr="00B5546F" w:rsidR="00CF372A">
        <w:t>in</w:t>
      </w:r>
      <w:r w:rsidRPr="00B5546F" w:rsidR="00FA2E32">
        <w:t xml:space="preserve"> </w:t>
      </w:r>
      <w:r w:rsidRPr="00B5546F" w:rsidR="00CF372A">
        <w:t>the</w:t>
      </w:r>
      <w:r w:rsidRPr="00B5546F" w:rsidR="00FA2E32">
        <w:t xml:space="preserve"> </w:t>
      </w:r>
      <w:r w:rsidRPr="00B5546F" w:rsidR="00CF372A">
        <w:t>various</w:t>
      </w:r>
      <w:r w:rsidRPr="00B5546F" w:rsidR="00FA2E32">
        <w:t xml:space="preserve"> </w:t>
      </w:r>
      <w:r w:rsidRPr="00B5546F" w:rsidR="00CF372A">
        <w:t>agreements</w:t>
      </w:r>
      <w:r w:rsidRPr="00B5546F" w:rsidR="00FA2E32">
        <w:t xml:space="preserve"> </w:t>
      </w:r>
      <w:r w:rsidRPr="00B5546F" w:rsidR="00CF372A">
        <w:t>within</w:t>
      </w:r>
      <w:r w:rsidRPr="00B5546F" w:rsidR="00FA2E32">
        <w:t xml:space="preserve"> </w:t>
      </w:r>
      <w:r w:rsidRPr="00B5546F" w:rsidR="00CF372A">
        <w:t>Stormont</w:t>
      </w:r>
      <w:r w:rsidRPr="00B5546F" w:rsidR="00FA2E32">
        <w:t xml:space="preserve"> </w:t>
      </w:r>
      <w:r w:rsidRPr="00B5546F" w:rsidR="00CF372A">
        <w:t>House,</w:t>
      </w:r>
      <w:r w:rsidRPr="00B5546F" w:rsidR="00FA2E32">
        <w:t xml:space="preserve"> </w:t>
      </w:r>
      <w:r w:rsidRPr="00B5546F" w:rsidR="00CE0F22">
        <w:t xml:space="preserve">fresh start </w:t>
      </w:r>
      <w:r w:rsidRPr="00B5546F" w:rsidR="00CF372A">
        <w:t>and</w:t>
      </w:r>
      <w:r w:rsidRPr="00B5546F" w:rsidR="00FA2E32">
        <w:t xml:space="preserve"> </w:t>
      </w:r>
      <w:r w:rsidRPr="00B5546F" w:rsidR="00CF372A">
        <w:t>now</w:t>
      </w:r>
      <w:r w:rsidRPr="00B5546F" w:rsidR="00FA2E32">
        <w:t xml:space="preserve"> </w:t>
      </w:r>
      <w:r w:rsidRPr="00B5546F" w:rsidR="00CF372A">
        <w:t>in</w:t>
      </w:r>
      <w:r w:rsidRPr="00B5546F" w:rsidR="00FA2E32">
        <w:t xml:space="preserve"> </w:t>
      </w:r>
      <w:r w:rsidRPr="00B5546F" w:rsidR="00AF5F40">
        <w:t>New</w:t>
      </w:r>
      <w:r w:rsidRPr="00B5546F" w:rsidR="00FA2E32">
        <w:t xml:space="preserve"> </w:t>
      </w:r>
      <w:r w:rsidRPr="00B5546F" w:rsidR="00AF5F40">
        <w:t>Decade,</w:t>
      </w:r>
      <w:r w:rsidRPr="00B5546F" w:rsidR="00FA2E32">
        <w:t xml:space="preserve"> </w:t>
      </w:r>
      <w:r w:rsidRPr="00B5546F" w:rsidR="00AF5F40">
        <w:t>New</w:t>
      </w:r>
      <w:r w:rsidRPr="00B5546F" w:rsidR="00FA2E32">
        <w:t xml:space="preserve"> </w:t>
      </w:r>
      <w:r w:rsidRPr="00B5546F" w:rsidR="00AF5F40">
        <w:t>Approach</w:t>
      </w:r>
      <w:r w:rsidRPr="00B5546F" w:rsidR="00CE0F22">
        <w:t xml:space="preserve">, and </w:t>
      </w:r>
      <w:r w:rsidRPr="00B5546F" w:rsidR="00CF372A">
        <w:t>make</w:t>
      </w:r>
      <w:r w:rsidRPr="00B5546F" w:rsidR="00FA2E32">
        <w:t xml:space="preserve"> </w:t>
      </w:r>
      <w:r w:rsidRPr="00B5546F" w:rsidR="00CF372A">
        <w:t>sure</w:t>
      </w:r>
      <w:r w:rsidRPr="00B5546F" w:rsidR="00FA2E32">
        <w:t xml:space="preserve"> </w:t>
      </w:r>
      <w:r w:rsidRPr="00B5546F" w:rsidR="00CF372A">
        <w:t>that</w:t>
      </w:r>
      <w:r w:rsidRPr="00B5546F" w:rsidR="00FA2E32">
        <w:t xml:space="preserve"> </w:t>
      </w:r>
      <w:r w:rsidRPr="00B5546F" w:rsidR="00CF372A">
        <w:t>we</w:t>
      </w:r>
      <w:r w:rsidRPr="00B5546F" w:rsidR="00FA2E32">
        <w:t xml:space="preserve"> </w:t>
      </w:r>
      <w:r w:rsidRPr="00B5546F" w:rsidR="00CF372A">
        <w:t>are</w:t>
      </w:r>
      <w:r w:rsidRPr="00B5546F" w:rsidR="00FA2E32">
        <w:t xml:space="preserve"> </w:t>
      </w:r>
      <w:r w:rsidRPr="00B5546F" w:rsidR="00CF372A">
        <w:t>collectively</w:t>
      </w:r>
      <w:r w:rsidRPr="00B5546F" w:rsidR="00FA2E32">
        <w:t xml:space="preserve"> </w:t>
      </w:r>
      <w:r w:rsidRPr="00B5546F">
        <w:t>reminding</w:t>
      </w:r>
      <w:r w:rsidRPr="00B5546F" w:rsidR="00FA2E32">
        <w:t xml:space="preserve"> </w:t>
      </w:r>
      <w:r w:rsidRPr="00B5546F" w:rsidR="00D37037">
        <w:t>ourselves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progress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needs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made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marking</w:t>
      </w:r>
      <w:r w:rsidRPr="00B5546F" w:rsidR="00FA2E32">
        <w:t xml:space="preserve"> </w:t>
      </w:r>
      <w:r w:rsidRPr="00B5546F">
        <w:t>achievements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been</w:t>
      </w:r>
      <w:r w:rsidRPr="00B5546F" w:rsidR="00FA2E32">
        <w:t xml:space="preserve"> </w:t>
      </w:r>
      <w:r w:rsidRPr="00B5546F">
        <w:t>made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 w:rsidR="003062A3">
        <w:t>previous</w:t>
      </w:r>
      <w:r w:rsidRPr="00B5546F" w:rsidR="00FA2E32">
        <w:t xml:space="preserve"> </w:t>
      </w:r>
      <w:r w:rsidRPr="00B5546F">
        <w:t>period.</w:t>
      </w:r>
    </w:p>
    <w:p w:rsidR="00BE0E19" w:rsidRPr="00B5546F" w:rsidP="00BE0E19">
      <w:pPr>
        <w:pStyle w:val="Answer"/>
      </w:pPr>
      <w:r w:rsidRPr="00B5546F">
        <w:t>As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 w:rsidR="007638B9">
        <w:t>M</w:t>
      </w:r>
      <w:r w:rsidRPr="00B5546F">
        <w:t>inister</w:t>
      </w:r>
      <w:r w:rsidRPr="00B5546F" w:rsidR="00FA2E32">
        <w:t xml:space="preserve"> </w:t>
      </w:r>
      <w:r w:rsidRPr="00B5546F">
        <w:t>indicated,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want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get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posit</w:t>
      </w:r>
      <w:r w:rsidRPr="00B5546F" w:rsidR="007638B9">
        <w:t>i</w:t>
      </w:r>
      <w:r w:rsidRPr="00B5546F">
        <w:t>on</w:t>
      </w:r>
      <w:r w:rsidRPr="00B5546F" w:rsidR="00FA2E32">
        <w:t xml:space="preserve"> </w:t>
      </w:r>
      <w:r w:rsidRPr="00B5546F">
        <w:t>where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can</w:t>
      </w:r>
      <w:r w:rsidRPr="00B5546F" w:rsidR="00FA2E32">
        <w:t xml:space="preserve"> </w:t>
      </w:r>
      <w:r w:rsidRPr="00B5546F">
        <w:t>have</w:t>
      </w:r>
      <w:r w:rsidRPr="00B5546F" w:rsidR="00FA2E32">
        <w:t xml:space="preserve"> </w:t>
      </w:r>
      <w:r w:rsidRPr="00B5546F">
        <w:t>those</w:t>
      </w:r>
      <w:r w:rsidRPr="00B5546F" w:rsidR="00FA2E32">
        <w:t xml:space="preserve"> </w:t>
      </w:r>
      <w:r w:rsidRPr="00B5546F">
        <w:t>meetings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soon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possible.</w:t>
      </w:r>
      <w:r w:rsidRPr="00B5546F" w:rsidR="00FA2E32">
        <w:t xml:space="preserve"> </w:t>
      </w:r>
      <w:r w:rsidRPr="00B5546F" w:rsidR="007638B9">
        <w:t>We</w:t>
      </w:r>
      <w:r w:rsidRPr="00B5546F" w:rsidR="00FA2E32">
        <w:t xml:space="preserve"> </w:t>
      </w:r>
      <w:r w:rsidRPr="00B5546F" w:rsidR="007638B9">
        <w:t>just</w:t>
      </w:r>
      <w:r w:rsidRPr="00B5546F" w:rsidR="00FA2E32">
        <w:t xml:space="preserve"> </w:t>
      </w:r>
      <w:r w:rsidRPr="00B5546F" w:rsidR="007638B9">
        <w:t>need</w:t>
      </w:r>
      <w:r w:rsidRPr="00B5546F" w:rsidR="00FA2E32">
        <w:t xml:space="preserve"> </w:t>
      </w:r>
      <w:r w:rsidRPr="00B5546F" w:rsidR="007638B9">
        <w:t>to</w:t>
      </w:r>
      <w:r w:rsidRPr="00B5546F" w:rsidR="00FA2E32">
        <w:t xml:space="preserve"> </w:t>
      </w:r>
      <w:r w:rsidRPr="00B5546F" w:rsidR="007638B9">
        <w:t>work</w:t>
      </w:r>
      <w:r w:rsidRPr="00B5546F" w:rsidR="00FA2E32">
        <w:t xml:space="preserve"> </w:t>
      </w:r>
      <w:r w:rsidRPr="00B5546F" w:rsidR="007638B9">
        <w:t>out</w:t>
      </w:r>
      <w:r w:rsidRPr="00B5546F" w:rsidR="00FA2E32">
        <w:t xml:space="preserve"> </w:t>
      </w:r>
      <w:r w:rsidRPr="00B5546F" w:rsidR="007638B9">
        <w:t>what</w:t>
      </w:r>
      <w:r w:rsidRPr="00B5546F" w:rsidR="00FA2E32">
        <w:t xml:space="preserve"> </w:t>
      </w:r>
      <w:r w:rsidRPr="00B5546F" w:rsidR="007638B9">
        <w:t>the</w:t>
      </w:r>
      <w:r w:rsidRPr="00B5546F" w:rsidR="00FA2E32">
        <w:t xml:space="preserve"> </w:t>
      </w:r>
      <w:r w:rsidRPr="00B5546F" w:rsidR="007638B9">
        <w:t>timetable</w:t>
      </w:r>
      <w:r w:rsidRPr="00B5546F" w:rsidR="00FA2E32">
        <w:t xml:space="preserve"> </w:t>
      </w:r>
      <w:r w:rsidRPr="00B5546F" w:rsidR="007638B9">
        <w:t>is,</w:t>
      </w:r>
      <w:r w:rsidRPr="00B5546F" w:rsidR="00FA2E32">
        <w:t xml:space="preserve"> </w:t>
      </w:r>
      <w:r w:rsidRPr="00B5546F" w:rsidR="007638B9">
        <w:t>given</w:t>
      </w:r>
      <w:r w:rsidRPr="00B5546F" w:rsidR="00FA2E32">
        <w:t xml:space="preserve"> </w:t>
      </w:r>
      <w:r w:rsidRPr="00B5546F" w:rsidR="007638B9">
        <w:t>the</w:t>
      </w:r>
      <w:r w:rsidRPr="00B5546F" w:rsidR="00FA2E32">
        <w:t xml:space="preserve"> </w:t>
      </w:r>
      <w:r w:rsidRPr="00B5546F" w:rsidR="007638B9">
        <w:t>impact</w:t>
      </w:r>
      <w:r w:rsidRPr="00B5546F" w:rsidR="00FA2E32">
        <w:t xml:space="preserve"> </w:t>
      </w:r>
      <w:r w:rsidRPr="00B5546F" w:rsidR="007638B9">
        <w:t>of</w:t>
      </w:r>
      <w:r w:rsidRPr="00B5546F" w:rsidR="00FA2E32">
        <w:t xml:space="preserve"> </w:t>
      </w:r>
      <w:r w:rsidRPr="00B5546F" w:rsidR="007638B9">
        <w:t>Covid</w:t>
      </w:r>
      <w:r w:rsidRPr="00B5546F" w:rsidR="00FA2E32">
        <w:t xml:space="preserve"> </w:t>
      </w:r>
      <w:r w:rsidRPr="00B5546F" w:rsidR="007638B9">
        <w:t>and</w:t>
      </w:r>
      <w:r w:rsidRPr="00B5546F" w:rsidR="00FA2E32">
        <w:t xml:space="preserve"> </w:t>
      </w:r>
      <w:r w:rsidRPr="00B5546F" w:rsidR="007638B9">
        <w:t>certain</w:t>
      </w:r>
      <w:r w:rsidRPr="00B5546F" w:rsidR="00FA2E32">
        <w:t xml:space="preserve"> </w:t>
      </w:r>
      <w:r w:rsidRPr="00B5546F" w:rsidR="007638B9">
        <w:t>other</w:t>
      </w:r>
      <w:r w:rsidRPr="00B5546F" w:rsidR="00FA2E32">
        <w:t xml:space="preserve"> </w:t>
      </w:r>
      <w:r w:rsidRPr="00B5546F" w:rsidR="007638B9">
        <w:t>moving</w:t>
      </w:r>
      <w:r w:rsidRPr="00B5546F" w:rsidR="00FA2E32">
        <w:t xml:space="preserve"> </w:t>
      </w:r>
      <w:r w:rsidRPr="00B5546F" w:rsidR="007638B9">
        <w:t>parts</w:t>
      </w:r>
      <w:r w:rsidRPr="00B5546F" w:rsidR="00FA2E32">
        <w:t xml:space="preserve"> </w:t>
      </w:r>
      <w:r w:rsidRPr="00B5546F" w:rsidR="007638B9">
        <w:t>around</w:t>
      </w:r>
      <w:r w:rsidRPr="00B5546F" w:rsidR="00FA2E32">
        <w:t xml:space="preserve"> </w:t>
      </w:r>
      <w:r w:rsidRPr="00B5546F" w:rsidR="007638B9">
        <w:t>that.</w:t>
      </w:r>
    </w:p>
    <w:p w:rsidR="003062A3" w:rsidRPr="00B5546F" w:rsidP="00D37037">
      <w:pPr>
        <w:pStyle w:val="Question"/>
        <w:numPr>
          <w:ilvl w:val="0"/>
          <w:numId w:val="0"/>
        </w:numPr>
        <w:ind w:left="794"/>
      </w:pPr>
      <w:sdt>
        <w:sdtPr>
          <w:alias w:val="Member"/>
          <w:tag w:val="&lt;Member mnisId='4494' dodsId='72275'&gt;"/>
          <w:id w:val="-1662779750"/>
          <w:placeholder>
            <w:docPart w:val="DefaultPlaceholder_1082065158"/>
          </w:placeholder>
          <w:richText/>
        </w:sdtPr>
        <w:sdtContent>
          <w:r w:rsidRPr="00B5546F" w:rsidR="00BE0E19">
            <w:rPr>
              <w:b/>
            </w:rPr>
            <w:t>Chair:</w:t>
          </w:r>
        </w:sdtContent>
      </w:sdt>
      <w:r w:rsidRPr="00B5546F" w:rsidR="00FA2E32">
        <w:t xml:space="preserve"> </w:t>
      </w:r>
      <w:r w:rsidRPr="00B5546F" w:rsidR="00BE0E19">
        <w:t>Thank</w:t>
      </w:r>
      <w:r w:rsidRPr="00B5546F" w:rsidR="00FA2E32">
        <w:t xml:space="preserve"> </w:t>
      </w:r>
      <w:r w:rsidRPr="00B5546F" w:rsidR="00BE0E19">
        <w:t>you</w:t>
      </w:r>
      <w:r w:rsidRPr="00B5546F" w:rsidR="00FA2E32">
        <w:t xml:space="preserve"> </w:t>
      </w:r>
      <w:r w:rsidRPr="00B5546F">
        <w:t>very</w:t>
      </w:r>
      <w:r w:rsidRPr="00B5546F" w:rsidR="00FA2E32">
        <w:t xml:space="preserve"> </w:t>
      </w:r>
      <w:r w:rsidRPr="00B5546F">
        <w:t>much</w:t>
      </w:r>
      <w:r w:rsidRPr="00B5546F" w:rsidR="00FA2E32">
        <w:t xml:space="preserve"> </w:t>
      </w:r>
      <w:r w:rsidRPr="00B5546F">
        <w:t>indeed</w:t>
      </w:r>
      <w:r w:rsidRPr="00B5546F" w:rsidR="00BE0E19">
        <w:t>.</w:t>
      </w:r>
      <w:r w:rsidRPr="00B5546F" w:rsidR="00FA2E32">
        <w:t xml:space="preserve"> </w:t>
      </w:r>
      <w:r w:rsidRPr="00B5546F">
        <w:t>Minister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Mr</w:t>
      </w:r>
      <w:r w:rsidRPr="00B5546F" w:rsidR="00FA2E32">
        <w:t xml:space="preserve"> </w:t>
      </w:r>
      <w:r w:rsidRPr="00B5546F">
        <w:t>La</w:t>
      </w:r>
      <w:r w:rsidRPr="00B5546F" w:rsidR="00D37037">
        <w:t>r</w:t>
      </w:r>
      <w:r w:rsidRPr="00B5546F">
        <w:t>mour,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behalf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Committee,</w:t>
      </w:r>
      <w:r w:rsidRPr="00B5546F" w:rsidR="00FA2E32">
        <w:t xml:space="preserve"> </w:t>
      </w:r>
      <w:r w:rsidRPr="00B5546F">
        <w:t>can</w:t>
      </w:r>
      <w:r w:rsidRPr="00B5546F" w:rsidR="00FA2E32">
        <w:t xml:space="preserve"> </w:t>
      </w:r>
      <w:r w:rsidRPr="00B5546F">
        <w:t>I</w:t>
      </w:r>
      <w:r w:rsidRPr="00B5546F" w:rsidR="00FA2E32">
        <w:t xml:space="preserve"> </w:t>
      </w:r>
      <w:r w:rsidRPr="00B5546F">
        <w:t>thank</w:t>
      </w:r>
      <w:r w:rsidRPr="00B5546F" w:rsidR="00FA2E32">
        <w:t xml:space="preserve"> </w:t>
      </w:r>
      <w:r w:rsidRPr="00B5546F">
        <w:t>you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appearing</w:t>
      </w:r>
      <w:r w:rsidRPr="00B5546F" w:rsidR="00FA2E32">
        <w:t xml:space="preserve"> </w:t>
      </w:r>
      <w:r w:rsidRPr="00B5546F">
        <w:t>before</w:t>
      </w:r>
      <w:r w:rsidRPr="00B5546F" w:rsidR="00FA2E32">
        <w:t xml:space="preserve"> </w:t>
      </w:r>
      <w:r w:rsidRPr="00B5546F">
        <w:t>us</w:t>
      </w:r>
      <w:r w:rsidRPr="00B5546F" w:rsidR="00FA2E32">
        <w:t xml:space="preserve"> </w:t>
      </w:r>
      <w:r w:rsidRPr="00B5546F">
        <w:t>today?</w:t>
      </w:r>
      <w:r w:rsidRPr="00B5546F" w:rsidR="00FA2E32">
        <w:t xml:space="preserve"> </w:t>
      </w:r>
      <w:r w:rsidRPr="00B5546F" w:rsidR="00BE0E19">
        <w:t>We</w:t>
      </w:r>
      <w:r w:rsidRPr="00B5546F" w:rsidR="00FA2E32">
        <w:t xml:space="preserve"> </w:t>
      </w:r>
      <w:r w:rsidRPr="00B5546F" w:rsidR="00BE0E19">
        <w:t>have</w:t>
      </w:r>
      <w:r w:rsidRPr="00B5546F" w:rsidR="00FA2E32">
        <w:t xml:space="preserve"> </w:t>
      </w:r>
      <w:r w:rsidRPr="00B5546F" w:rsidR="00BE0E19">
        <w:t>had</w:t>
      </w:r>
      <w:r w:rsidRPr="00B5546F" w:rsidR="00FA2E32">
        <w:t xml:space="preserve"> </w:t>
      </w:r>
      <w:r w:rsidRPr="00B5546F" w:rsidR="00BE0E19">
        <w:t>a</w:t>
      </w:r>
      <w:r w:rsidRPr="00B5546F" w:rsidR="00FA2E32">
        <w:t xml:space="preserve"> </w:t>
      </w:r>
      <w:r w:rsidRPr="00B5546F" w:rsidR="00BE0E19">
        <w:t>few</w:t>
      </w:r>
      <w:r w:rsidRPr="00B5546F" w:rsidR="00FA2E32">
        <w:t xml:space="preserve"> </w:t>
      </w:r>
      <w:r w:rsidRPr="00B5546F" w:rsidR="00BE0E19">
        <w:t>more</w:t>
      </w:r>
      <w:r w:rsidRPr="00B5546F" w:rsidR="00FA2E32">
        <w:t xml:space="preserve"> </w:t>
      </w:r>
      <w:r w:rsidRPr="00B5546F" w:rsidR="00BE0E19">
        <w:t>technical</w:t>
      </w:r>
      <w:r w:rsidRPr="00B5546F" w:rsidR="00FA2E32">
        <w:t xml:space="preserve"> </w:t>
      </w:r>
      <w:r w:rsidRPr="00B5546F" w:rsidR="00BE0E19">
        <w:t>issues</w:t>
      </w:r>
      <w:r w:rsidRPr="00B5546F" w:rsidR="00FA2E32">
        <w:t xml:space="preserve"> </w:t>
      </w:r>
      <w:r w:rsidRPr="00B5546F" w:rsidR="00BE0E19">
        <w:t>than</w:t>
      </w:r>
      <w:r w:rsidRPr="00B5546F" w:rsidR="00FA2E32">
        <w:t xml:space="preserve"> </w:t>
      </w:r>
      <w:r w:rsidRPr="00B5546F" w:rsidR="00BE0E19">
        <w:t>we</w:t>
      </w:r>
      <w:r w:rsidRPr="00B5546F" w:rsidR="00FA2E32">
        <w:t xml:space="preserve"> </w:t>
      </w:r>
      <w:r w:rsidRPr="00B5546F" w:rsidR="00BE0E19">
        <w:t>have</w:t>
      </w:r>
      <w:r w:rsidRPr="00B5546F" w:rsidR="00FA2E32">
        <w:t xml:space="preserve"> </w:t>
      </w:r>
      <w:r w:rsidRPr="00B5546F" w:rsidR="00BE0E19">
        <w:t>had</w:t>
      </w:r>
      <w:r w:rsidRPr="00B5546F" w:rsidR="00FA2E32">
        <w:t xml:space="preserve"> </w:t>
      </w:r>
      <w:r w:rsidRPr="00B5546F" w:rsidR="00BE0E19">
        <w:t>on</w:t>
      </w:r>
      <w:r w:rsidRPr="00B5546F" w:rsidR="00FA2E32">
        <w:t xml:space="preserve"> </w:t>
      </w:r>
      <w:r w:rsidRPr="00B5546F" w:rsidR="00BE0E19">
        <w:t>previous</w:t>
      </w:r>
      <w:r w:rsidRPr="00B5546F" w:rsidR="00FA2E32">
        <w:t xml:space="preserve"> </w:t>
      </w:r>
      <w:r w:rsidRPr="00B5546F" w:rsidR="00BE0E19">
        <w:t>occasions,</w:t>
      </w:r>
      <w:r w:rsidRPr="00B5546F" w:rsidR="00FA2E32">
        <w:t xml:space="preserve"> </w:t>
      </w:r>
      <w:r w:rsidRPr="00B5546F" w:rsidR="00BE0E19">
        <w:t>so</w:t>
      </w:r>
      <w:r w:rsidRPr="00B5546F" w:rsidR="00FA2E32">
        <w:t xml:space="preserve"> </w:t>
      </w:r>
      <w:r w:rsidRPr="00B5546F">
        <w:t>apologies</w:t>
      </w:r>
      <w:r w:rsidRPr="00B5546F" w:rsidR="00FA2E32">
        <w:t xml:space="preserve"> </w:t>
      </w:r>
      <w:r w:rsidRPr="00B5546F" w:rsidR="00BE0E19">
        <w:t>for</w:t>
      </w:r>
      <w:r w:rsidRPr="00B5546F" w:rsidR="00FA2E32">
        <w:t xml:space="preserve"> </w:t>
      </w:r>
      <w:r w:rsidRPr="00B5546F" w:rsidR="00BE0E19">
        <w:t>that</w:t>
      </w:r>
      <w:r w:rsidRPr="00B5546F">
        <w:t>,</w:t>
      </w:r>
      <w:r w:rsidRPr="00B5546F" w:rsidR="00FA2E32">
        <w:t xml:space="preserve"> </w:t>
      </w:r>
      <w:r w:rsidRPr="00B5546F">
        <w:t>but</w:t>
      </w:r>
      <w:r w:rsidRPr="00B5546F" w:rsidR="00FA2E32">
        <w:t xml:space="preserve"> </w:t>
      </w:r>
      <w:r w:rsidRPr="00B5546F">
        <w:t>it</w:t>
      </w:r>
      <w:r w:rsidRPr="00B5546F" w:rsidR="00FA2E32">
        <w:t xml:space="preserve"> </w:t>
      </w:r>
      <w:r w:rsidRPr="00B5546F">
        <w:t>has</w:t>
      </w:r>
      <w:r w:rsidRPr="00B5546F" w:rsidR="00FA2E32">
        <w:t xml:space="preserve"> </w:t>
      </w:r>
      <w:r w:rsidRPr="00B5546F">
        <w:t>been</w:t>
      </w:r>
      <w:r w:rsidRPr="00B5546F" w:rsidR="00FA2E32">
        <w:t xml:space="preserve"> </w:t>
      </w:r>
      <w:r w:rsidRPr="00B5546F">
        <w:t>a</w:t>
      </w:r>
      <w:r w:rsidRPr="00B5546F" w:rsidR="00FA2E32">
        <w:t xml:space="preserve"> </w:t>
      </w:r>
      <w:r w:rsidRPr="00B5546F">
        <w:t>very</w:t>
      </w:r>
      <w:r w:rsidRPr="00B5546F" w:rsidR="00FA2E32">
        <w:t xml:space="preserve"> </w:t>
      </w:r>
      <w:r w:rsidRPr="00B5546F">
        <w:t>useful</w:t>
      </w:r>
      <w:r w:rsidRPr="00B5546F" w:rsidR="00FA2E32">
        <w:t xml:space="preserve"> </w:t>
      </w:r>
      <w:r w:rsidRPr="00B5546F">
        <w:t>session</w:t>
      </w:r>
      <w:r w:rsidRPr="00B5546F" w:rsidR="00BE0E19">
        <w:t>.</w:t>
      </w:r>
    </w:p>
    <w:p w:rsidR="00CE0F22" w:rsidRPr="00B5546F" w:rsidP="003062A3">
      <w:pPr>
        <w:pStyle w:val="Question"/>
        <w:numPr>
          <w:ilvl w:val="0"/>
          <w:numId w:val="0"/>
        </w:numPr>
        <w:ind w:left="794"/>
      </w:pPr>
      <w:r w:rsidRPr="00B5546F">
        <w:t>I</w:t>
      </w:r>
      <w:r w:rsidRPr="00B5546F" w:rsidR="00FA2E32">
        <w:t xml:space="preserve"> </w:t>
      </w:r>
      <w:r w:rsidRPr="00B5546F">
        <w:t>would</w:t>
      </w:r>
      <w:r w:rsidRPr="00B5546F" w:rsidR="00FA2E32">
        <w:t xml:space="preserve"> </w:t>
      </w:r>
      <w:r w:rsidRPr="00B5546F">
        <w:t>just</w:t>
      </w:r>
      <w:r w:rsidRPr="00B5546F" w:rsidR="00FA2E32">
        <w:t xml:space="preserve"> </w:t>
      </w:r>
      <w:r w:rsidRPr="00B5546F">
        <w:t>close,</w:t>
      </w:r>
      <w:r w:rsidRPr="00B5546F" w:rsidR="00FA2E32">
        <w:t xml:space="preserve"> </w:t>
      </w:r>
      <w:r w:rsidRPr="00B5546F">
        <w:t>Minister,</w:t>
      </w:r>
      <w:r w:rsidRPr="00B5546F" w:rsidR="00FA2E32">
        <w:t xml:space="preserve"> </w:t>
      </w:r>
      <w:r w:rsidRPr="00B5546F">
        <w:t>if</w:t>
      </w:r>
      <w:r w:rsidRPr="00B5546F" w:rsidR="00FA2E32">
        <w:t xml:space="preserve"> </w:t>
      </w:r>
      <w:r w:rsidRPr="00B5546F">
        <w:t>I</w:t>
      </w:r>
      <w:r w:rsidRPr="00B5546F" w:rsidR="00FA2E32">
        <w:t xml:space="preserve"> </w:t>
      </w:r>
      <w:r w:rsidRPr="00B5546F">
        <w:t>may,</w:t>
      </w:r>
      <w:r w:rsidRPr="00B5546F" w:rsidR="00FA2E32">
        <w:t xml:space="preserve"> </w:t>
      </w:r>
      <w:r w:rsidRPr="00B5546F">
        <w:t>by</w:t>
      </w:r>
      <w:r w:rsidRPr="00B5546F" w:rsidR="00FA2E32">
        <w:t xml:space="preserve"> </w:t>
      </w:r>
      <w:r w:rsidRPr="00B5546F">
        <w:t>drawing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key</w:t>
      </w:r>
      <w:r w:rsidRPr="00B5546F" w:rsidR="00FA2E32">
        <w:t xml:space="preserve"> </w:t>
      </w:r>
      <w:r w:rsidRPr="00B5546F">
        <w:t>thing.</w:t>
      </w:r>
      <w:r w:rsidRPr="00B5546F" w:rsidR="00FA2E32">
        <w:t xml:space="preserve"> </w:t>
      </w:r>
      <w:r w:rsidRPr="00B5546F">
        <w:t>You</w:t>
      </w:r>
      <w:r w:rsidRPr="00B5546F" w:rsidR="00FA2E32">
        <w:t xml:space="preserve"> </w:t>
      </w:r>
      <w:r w:rsidRPr="00B5546F">
        <w:t>are</w:t>
      </w:r>
      <w:r w:rsidRPr="00B5546F" w:rsidR="00FA2E32">
        <w:t xml:space="preserve"> </w:t>
      </w:r>
      <w:r w:rsidRPr="00B5546F">
        <w:t>clearly</w:t>
      </w:r>
      <w:r w:rsidRPr="00B5546F" w:rsidR="00FA2E32">
        <w:t xml:space="preserve"> </w:t>
      </w:r>
      <w:r w:rsidRPr="00B5546F">
        <w:t>focused,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Committee</w:t>
      </w:r>
      <w:r w:rsidRPr="00B5546F" w:rsidR="00FA2E32">
        <w:t xml:space="preserve"> </w:t>
      </w:r>
      <w:r w:rsidRPr="00B5546F">
        <w:t>and,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understand,</w:t>
      </w:r>
      <w:r w:rsidRPr="00B5546F" w:rsidR="00FA2E32">
        <w:t xml:space="preserve"> </w:t>
      </w:r>
      <w:r w:rsidRPr="00B5546F">
        <w:t>all</w:t>
      </w:r>
      <w:r w:rsidRPr="00B5546F" w:rsidR="00FA2E32">
        <w:t xml:space="preserve"> </w:t>
      </w:r>
      <w:r w:rsidRPr="00B5546F">
        <w:t>members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Stormont,</w:t>
      </w:r>
      <w:r w:rsidRPr="00B5546F" w:rsidR="00FA2E32">
        <w:t xml:space="preserve"> </w:t>
      </w:r>
      <w:r w:rsidRPr="00B5546F">
        <w:t>on the</w:t>
      </w:r>
      <w:r w:rsidRPr="00B5546F" w:rsidR="00FA2E32">
        <w:t xml:space="preserve"> </w:t>
      </w:r>
      <w:r w:rsidRPr="00B5546F">
        <w:t>need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nurture</w:t>
      </w:r>
      <w:r w:rsidRPr="00B5546F" w:rsidR="00FA2E32">
        <w:t xml:space="preserve"> </w:t>
      </w:r>
      <w:r w:rsidRPr="00B5546F">
        <w:t>this</w:t>
      </w:r>
      <w:r w:rsidRPr="00B5546F" w:rsidR="00FA2E32">
        <w:t xml:space="preserve"> </w:t>
      </w:r>
      <w:r w:rsidRPr="00B5546F">
        <w:t>process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support</w:t>
      </w:r>
      <w:r w:rsidRPr="00B5546F" w:rsidR="00FA2E32">
        <w:t xml:space="preserve"> </w:t>
      </w:r>
      <w:r w:rsidRPr="00B5546F">
        <w:t>it</w:t>
      </w:r>
      <w:r w:rsidRPr="00B5546F" w:rsidR="00FA2E32">
        <w:t xml:space="preserve"> </w:t>
      </w:r>
      <w:r w:rsidRPr="00B5546F">
        <w:t>where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how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can.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must</w:t>
      </w:r>
      <w:r w:rsidRPr="00B5546F" w:rsidR="00FA2E32">
        <w:t xml:space="preserve"> </w:t>
      </w:r>
      <w:r w:rsidRPr="00B5546F">
        <w:t>all</w:t>
      </w:r>
      <w:r w:rsidRPr="00B5546F" w:rsidR="00FA2E32">
        <w:t xml:space="preserve"> </w:t>
      </w:r>
      <w:r w:rsidRPr="00B5546F">
        <w:t>remain</w:t>
      </w:r>
      <w:r w:rsidRPr="00B5546F" w:rsidR="00FA2E32">
        <w:t xml:space="preserve"> </w:t>
      </w:r>
      <w:r w:rsidRPr="00B5546F">
        <w:t>resolutely</w:t>
      </w:r>
      <w:r w:rsidRPr="00B5546F" w:rsidR="00FA2E32">
        <w:t xml:space="preserve"> </w:t>
      </w:r>
      <w:r w:rsidRPr="00B5546F">
        <w:t>focused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delivery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improve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lives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those</w:t>
      </w:r>
      <w:r w:rsidRPr="00B5546F" w:rsidR="00FA2E32">
        <w:t xml:space="preserve"> </w:t>
      </w:r>
      <w:r w:rsidRPr="00B5546F">
        <w:t>who</w:t>
      </w:r>
      <w:r w:rsidRPr="00B5546F" w:rsidR="00FA2E32">
        <w:t xml:space="preserve"> </w:t>
      </w:r>
      <w:r w:rsidRPr="00B5546F">
        <w:t>live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Northern</w:t>
      </w:r>
      <w:r w:rsidRPr="00B5546F" w:rsidR="00FA2E32">
        <w:t xml:space="preserve"> </w:t>
      </w:r>
      <w:r w:rsidRPr="00B5546F">
        <w:t>Ireland</w:t>
      </w:r>
      <w:r w:rsidRPr="00B5546F">
        <w:t>,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not</w:t>
      </w:r>
      <w:r w:rsidRPr="00B5546F" w:rsidR="00FA2E32">
        <w:t xml:space="preserve"> </w:t>
      </w:r>
      <w:r w:rsidRPr="00B5546F">
        <w:t>get</w:t>
      </w:r>
      <w:r w:rsidRPr="00B5546F" w:rsidR="00FA2E32">
        <w:t xml:space="preserve"> </w:t>
      </w:r>
      <w:r w:rsidRPr="00B5546F">
        <w:t>so</w:t>
      </w:r>
      <w:r w:rsidRPr="00B5546F" w:rsidR="00FA2E32">
        <w:t xml:space="preserve"> </w:t>
      </w:r>
      <w:r w:rsidRPr="00B5546F">
        <w:t>hogtied</w:t>
      </w:r>
      <w:r w:rsidRPr="00B5546F" w:rsidR="00FA2E32">
        <w:t xml:space="preserve"> </w:t>
      </w:r>
      <w:r w:rsidRPr="00B5546F">
        <w:t>by</w:t>
      </w:r>
      <w:r w:rsidRPr="00B5546F" w:rsidR="00FA2E32">
        <w:t xml:space="preserve"> </w:t>
      </w:r>
      <w:r w:rsidRPr="00B5546F">
        <w:t>process</w:t>
      </w:r>
      <w:r w:rsidRPr="00B5546F">
        <w:t>,</w:t>
      </w:r>
      <w:r w:rsidRPr="00B5546F" w:rsidR="00FA2E32">
        <w:t xml:space="preserve"> </w:t>
      </w:r>
      <w:r w:rsidRPr="00B5546F">
        <w:t>review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all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rest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it</w:t>
      </w:r>
      <w:r w:rsidRPr="00B5546F" w:rsidR="00FA2E32">
        <w:t xml:space="preserve"> </w:t>
      </w:r>
      <w:r w:rsidRPr="00B5546F">
        <w:t>where</w:t>
      </w:r>
      <w:r w:rsidRPr="00B5546F" w:rsidR="00FA2E32">
        <w:t xml:space="preserve"> </w:t>
      </w:r>
      <w:r w:rsidRPr="00B5546F">
        <w:t>people</w:t>
      </w:r>
      <w:r w:rsidRPr="00B5546F" w:rsidR="00FA2E32">
        <w:t xml:space="preserve"> </w:t>
      </w:r>
      <w:r w:rsidRPr="00B5546F">
        <w:t>lose</w:t>
      </w:r>
      <w:r w:rsidRPr="00B5546F" w:rsidR="00FA2E32">
        <w:t xml:space="preserve"> </w:t>
      </w:r>
      <w:r w:rsidRPr="00B5546F">
        <w:t>faith</w:t>
      </w:r>
      <w:r w:rsidRPr="00B5546F" w:rsidR="00FA2E32">
        <w:t xml:space="preserve"> </w:t>
      </w:r>
      <w:r w:rsidRPr="00B5546F">
        <w:t>in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process.</w:t>
      </w:r>
      <w:r w:rsidRPr="00B5546F" w:rsidR="00FA2E32">
        <w:t xml:space="preserve"> </w:t>
      </w:r>
      <w:r w:rsidRPr="00B5546F" w:rsidR="00BE0E19">
        <w:t>By</w:t>
      </w:r>
      <w:r w:rsidRPr="00B5546F" w:rsidR="00FA2E32">
        <w:t xml:space="preserve"> </w:t>
      </w:r>
      <w:r w:rsidRPr="00B5546F" w:rsidR="00BE0E19">
        <w:t>golly,</w:t>
      </w:r>
      <w:r w:rsidRPr="00B5546F" w:rsidR="00FA2E32">
        <w:t xml:space="preserve"> </w:t>
      </w:r>
      <w:r w:rsidRPr="00B5546F" w:rsidR="00BE0E19">
        <w:t>their</w:t>
      </w:r>
      <w:r w:rsidRPr="00B5546F" w:rsidR="00FA2E32">
        <w:t xml:space="preserve"> </w:t>
      </w:r>
      <w:r w:rsidRPr="00B5546F" w:rsidR="00BE0E19">
        <w:t>faith</w:t>
      </w:r>
      <w:r w:rsidRPr="00B5546F" w:rsidR="00FA2E32">
        <w:t xml:space="preserve"> </w:t>
      </w:r>
      <w:r w:rsidRPr="00B5546F" w:rsidR="00BE0E19">
        <w:t>in</w:t>
      </w:r>
      <w:r w:rsidRPr="00B5546F" w:rsidR="00FA2E32">
        <w:t xml:space="preserve"> </w:t>
      </w:r>
      <w:r w:rsidRPr="00B5546F" w:rsidR="00BE0E19">
        <w:t>the</w:t>
      </w:r>
      <w:r w:rsidRPr="00B5546F" w:rsidR="00FA2E32">
        <w:t xml:space="preserve"> </w:t>
      </w:r>
      <w:r w:rsidRPr="00B5546F" w:rsidR="00BE0E19">
        <w:t>process</w:t>
      </w:r>
      <w:r w:rsidRPr="00B5546F" w:rsidR="00FA2E32">
        <w:t xml:space="preserve"> </w:t>
      </w:r>
      <w:r w:rsidRPr="00B5546F" w:rsidR="00BE0E19">
        <w:t>of</w:t>
      </w:r>
      <w:r w:rsidRPr="00B5546F" w:rsidR="00FA2E32">
        <w:t xml:space="preserve"> </w:t>
      </w:r>
      <w:r w:rsidRPr="00B5546F" w:rsidR="00BE0E19">
        <w:t>devolved</w:t>
      </w:r>
      <w:r w:rsidRPr="00B5546F" w:rsidR="00FA2E32">
        <w:t xml:space="preserve"> </w:t>
      </w:r>
      <w:r w:rsidRPr="00B5546F" w:rsidR="00BE0E19">
        <w:t>governance</w:t>
      </w:r>
      <w:r w:rsidRPr="00B5546F" w:rsidR="00FA2E32">
        <w:t xml:space="preserve"> </w:t>
      </w:r>
      <w:r w:rsidRPr="00B5546F" w:rsidR="00BE0E19">
        <w:t>has</w:t>
      </w:r>
      <w:r w:rsidRPr="00B5546F" w:rsidR="00FA2E32">
        <w:t xml:space="preserve"> </w:t>
      </w:r>
      <w:r w:rsidRPr="00B5546F" w:rsidR="00BE0E19">
        <w:t>taken</w:t>
      </w:r>
      <w:r w:rsidRPr="00B5546F" w:rsidR="00FA2E32">
        <w:t xml:space="preserve"> </w:t>
      </w:r>
      <w:r w:rsidRPr="00B5546F" w:rsidR="00BE0E19">
        <w:t>a</w:t>
      </w:r>
      <w:r w:rsidRPr="00B5546F" w:rsidR="00FA2E32">
        <w:t xml:space="preserve"> </w:t>
      </w:r>
      <w:r w:rsidRPr="00B5546F">
        <w:t>very</w:t>
      </w:r>
      <w:r w:rsidRPr="00B5546F" w:rsidR="00FA2E32">
        <w:t xml:space="preserve"> </w:t>
      </w:r>
      <w:r w:rsidRPr="00B5546F">
        <w:t>significant</w:t>
      </w:r>
      <w:r w:rsidRPr="00B5546F" w:rsidR="00FA2E32">
        <w:t xml:space="preserve"> </w:t>
      </w:r>
      <w:r w:rsidRPr="00B5546F" w:rsidR="00BE0E19">
        <w:t>knock</w:t>
      </w:r>
      <w:r w:rsidRPr="00B5546F" w:rsidR="00FA2E32">
        <w:t xml:space="preserve"> </w:t>
      </w:r>
      <w:r w:rsidRPr="00B5546F" w:rsidR="00BE0E19">
        <w:t>over</w:t>
      </w:r>
      <w:r w:rsidRPr="00B5546F" w:rsidR="00FA2E32">
        <w:t xml:space="preserve"> </w:t>
      </w:r>
      <w:r w:rsidRPr="00B5546F" w:rsidR="00BE0E19">
        <w:t>the</w:t>
      </w:r>
      <w:r w:rsidRPr="00B5546F" w:rsidR="00FA2E32">
        <w:t xml:space="preserve"> </w:t>
      </w:r>
      <w:r w:rsidRPr="00B5546F" w:rsidR="00BE0E19">
        <w:t>last</w:t>
      </w:r>
      <w:r w:rsidRPr="00B5546F" w:rsidR="00FA2E32">
        <w:t xml:space="preserve"> </w:t>
      </w:r>
      <w:r w:rsidRPr="00B5546F" w:rsidR="00BE0E19">
        <w:t>three</w:t>
      </w:r>
      <w:r w:rsidRPr="00B5546F" w:rsidR="00FA2E32">
        <w:t xml:space="preserve"> </w:t>
      </w:r>
      <w:r w:rsidRPr="00B5546F" w:rsidR="00BE0E19">
        <w:t>years.</w:t>
      </w:r>
      <w:r w:rsidRPr="00B5546F" w:rsidR="00FA2E32">
        <w:t xml:space="preserve"> </w:t>
      </w:r>
    </w:p>
    <w:p w:rsidR="00BE0E19" w:rsidP="003062A3">
      <w:pPr>
        <w:pStyle w:val="Question"/>
        <w:numPr>
          <w:ilvl w:val="0"/>
          <w:numId w:val="0"/>
        </w:numPr>
        <w:ind w:left="794"/>
      </w:pPr>
      <w:r w:rsidRPr="00B5546F">
        <w:t>I</w:t>
      </w:r>
      <w:r w:rsidRPr="00B5546F" w:rsidR="00FA2E32">
        <w:t xml:space="preserve"> </w:t>
      </w:r>
      <w:r w:rsidRPr="00B5546F">
        <w:t>am</w:t>
      </w:r>
      <w:r w:rsidRPr="00B5546F" w:rsidR="00FA2E32">
        <w:t xml:space="preserve"> </w:t>
      </w:r>
      <w:r w:rsidRPr="00B5546F">
        <w:t>certainly</w:t>
      </w:r>
      <w:r w:rsidRPr="00B5546F" w:rsidR="00FA2E32">
        <w:t xml:space="preserve"> </w:t>
      </w:r>
      <w:r w:rsidRPr="00B5546F">
        <w:t>encouraged,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I</w:t>
      </w:r>
      <w:r w:rsidRPr="00B5546F" w:rsidR="00FA2E32">
        <w:t xml:space="preserve"> </w:t>
      </w:r>
      <w:r w:rsidRPr="00B5546F">
        <w:t>hope</w:t>
      </w:r>
      <w:r w:rsidRPr="00B5546F" w:rsidR="00FA2E32">
        <w:t xml:space="preserve"> </w:t>
      </w:r>
      <w:r w:rsidRPr="00B5546F" w:rsidR="00D37037">
        <w:t>colleagues</w:t>
      </w:r>
      <w:r w:rsidRPr="00B5546F" w:rsidR="00FA2E32">
        <w:t xml:space="preserve"> </w:t>
      </w:r>
      <w:r w:rsidRPr="00B5546F">
        <w:t>on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Committee</w:t>
      </w:r>
      <w:r w:rsidRPr="00B5546F" w:rsidR="00FA2E32">
        <w:t xml:space="preserve"> </w:t>
      </w:r>
      <w:r w:rsidRPr="00B5546F">
        <w:t>are</w:t>
      </w:r>
      <w:r w:rsidRPr="00B5546F" w:rsidR="00FA2E32">
        <w:t xml:space="preserve"> </w:t>
      </w:r>
      <w:r w:rsidRPr="00B5546F">
        <w:t>as</w:t>
      </w:r>
      <w:r w:rsidRPr="00B5546F" w:rsidR="00FA2E32">
        <w:t xml:space="preserve"> </w:t>
      </w:r>
      <w:r w:rsidRPr="00B5546F">
        <w:t>well,</w:t>
      </w:r>
      <w:r w:rsidRPr="00B5546F" w:rsidR="00FA2E32">
        <w:t xml:space="preserve"> </w:t>
      </w:r>
      <w:r w:rsidRPr="00B5546F">
        <w:t>by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fact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you</w:t>
      </w:r>
      <w:r w:rsidRPr="00B5546F" w:rsidR="00FA2E32">
        <w:t xml:space="preserve"> </w:t>
      </w:r>
      <w:r w:rsidRPr="00B5546F">
        <w:t>appear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be</w:t>
      </w:r>
      <w:r w:rsidRPr="00B5546F" w:rsidR="00FA2E32">
        <w:t xml:space="preserve"> </w:t>
      </w:r>
      <w:r w:rsidRPr="00B5546F">
        <w:t>very</w:t>
      </w:r>
      <w:r w:rsidRPr="00B5546F" w:rsidR="00FA2E32">
        <w:t xml:space="preserve"> </w:t>
      </w:r>
      <w:r w:rsidRPr="00B5546F">
        <w:t>seized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challenge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do</w:t>
      </w:r>
      <w:r w:rsidRPr="00B5546F" w:rsidR="00FA2E32">
        <w:t xml:space="preserve"> </w:t>
      </w:r>
      <w:r w:rsidRPr="00B5546F">
        <w:t>all</w:t>
      </w:r>
      <w:r w:rsidRPr="00B5546F" w:rsidR="00FA2E32">
        <w:t xml:space="preserve"> </w:t>
      </w:r>
      <w:r w:rsidRPr="00B5546F">
        <w:t>you</w:t>
      </w:r>
      <w:r w:rsidRPr="00B5546F" w:rsidR="00FA2E32">
        <w:t xml:space="preserve"> </w:t>
      </w:r>
      <w:r w:rsidRPr="00B5546F">
        <w:t>can</w:t>
      </w:r>
      <w:r w:rsidRPr="00B5546F" w:rsidR="00FA2E32">
        <w:t xml:space="preserve"> </w:t>
      </w:r>
      <w:r w:rsidRPr="00B5546F">
        <w:t>to</w:t>
      </w:r>
      <w:r w:rsidRPr="00B5546F" w:rsidR="00FA2E32">
        <w:t xml:space="preserve"> </w:t>
      </w:r>
      <w:r w:rsidRPr="00B5546F">
        <w:t>ensure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things</w:t>
      </w:r>
      <w:r w:rsidRPr="00B5546F" w:rsidR="00FA2E32">
        <w:t xml:space="preserve"> </w:t>
      </w:r>
      <w:r w:rsidRPr="00B5546F">
        <w:t>move</w:t>
      </w:r>
      <w:r w:rsidRPr="00B5546F" w:rsidR="00FA2E32">
        <w:t xml:space="preserve"> </w:t>
      </w:r>
      <w:r w:rsidRPr="00B5546F">
        <w:t>forward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that</w:t>
      </w:r>
      <w:r w:rsidRPr="00B5546F" w:rsidR="00FA2E32">
        <w:t xml:space="preserve"> </w:t>
      </w:r>
      <w:r w:rsidRPr="00B5546F">
        <w:t>we</w:t>
      </w:r>
      <w:r w:rsidRPr="00B5546F" w:rsidR="00FA2E32">
        <w:t xml:space="preserve"> </w:t>
      </w:r>
      <w:r w:rsidRPr="00B5546F">
        <w:t>see</w:t>
      </w:r>
      <w:r w:rsidRPr="00B5546F" w:rsidR="00FA2E32">
        <w:t xml:space="preserve"> </w:t>
      </w:r>
      <w:r w:rsidRPr="00B5546F">
        <w:t>proper</w:t>
      </w:r>
      <w:r w:rsidRPr="00B5546F" w:rsidR="00FA2E32">
        <w:t xml:space="preserve"> </w:t>
      </w:r>
      <w:r w:rsidRPr="00B5546F">
        <w:t>delivery,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course</w:t>
      </w:r>
      <w:r w:rsidRPr="00B5546F" w:rsidR="00FA2E32">
        <w:t xml:space="preserve"> </w:t>
      </w:r>
      <w:r w:rsidRPr="00B5546F">
        <w:t>with</w:t>
      </w:r>
      <w:r w:rsidRPr="00B5546F" w:rsidR="00FA2E32">
        <w:t xml:space="preserve"> </w:t>
      </w:r>
      <w:r w:rsidRPr="00B5546F">
        <w:t>the</w:t>
      </w:r>
      <w:r w:rsidRPr="00B5546F" w:rsidR="00FA2E32">
        <w:t xml:space="preserve"> </w:t>
      </w:r>
      <w:r w:rsidRPr="00B5546F">
        <w:t>support</w:t>
      </w:r>
      <w:r w:rsidRPr="00B5546F" w:rsidR="00FA2E32">
        <w:t xml:space="preserve"> </w:t>
      </w:r>
      <w:r w:rsidRPr="00B5546F">
        <w:t>of</w:t>
      </w:r>
      <w:r w:rsidRPr="00B5546F" w:rsidR="00FA2E32">
        <w:t xml:space="preserve"> </w:t>
      </w:r>
      <w:r w:rsidRPr="00B5546F">
        <w:t>Her</w:t>
      </w:r>
      <w:r w:rsidRPr="00B5546F" w:rsidR="00FA2E32">
        <w:t xml:space="preserve"> </w:t>
      </w:r>
      <w:r w:rsidRPr="00B5546F">
        <w:t>Majesty’s</w:t>
      </w:r>
      <w:r w:rsidRPr="00B5546F" w:rsidR="00FA2E32">
        <w:t xml:space="preserve"> </w:t>
      </w:r>
      <w:r w:rsidRPr="00B5546F">
        <w:t>Treasury,</w:t>
      </w:r>
      <w:r w:rsidRPr="00B5546F" w:rsidR="00FA2E32">
        <w:t xml:space="preserve"> </w:t>
      </w:r>
      <w:r w:rsidRPr="00B5546F">
        <w:t>which</w:t>
      </w:r>
      <w:r w:rsidRPr="00B5546F" w:rsidR="00FA2E32">
        <w:t xml:space="preserve"> </w:t>
      </w:r>
      <w:r w:rsidRPr="00B5546F">
        <w:t>is</w:t>
      </w:r>
      <w:r w:rsidRPr="00B5546F" w:rsidR="00FA2E32">
        <w:t xml:space="preserve"> </w:t>
      </w:r>
      <w:r w:rsidRPr="00B5546F">
        <w:t>always</w:t>
      </w:r>
      <w:r w:rsidRPr="00B5546F" w:rsidR="00FA2E32">
        <w:t xml:space="preserve"> </w:t>
      </w:r>
      <w:r w:rsidRPr="00B5546F">
        <w:t>useful</w:t>
      </w:r>
      <w:r w:rsidRPr="00B5546F">
        <w:t>.</w:t>
      </w:r>
      <w:r w:rsidRPr="00B5546F" w:rsidR="00CE0F22">
        <w:t xml:space="preserve"> </w:t>
      </w:r>
      <w:r w:rsidRPr="00B5546F">
        <w:t>T</w:t>
      </w:r>
      <w:r w:rsidRPr="00B5546F">
        <w:t>hank</w:t>
      </w:r>
      <w:r w:rsidRPr="00B5546F" w:rsidR="00FA2E32">
        <w:t xml:space="preserve"> </w:t>
      </w:r>
      <w:r w:rsidRPr="00B5546F">
        <w:t>you</w:t>
      </w:r>
      <w:r w:rsidRPr="00B5546F" w:rsidR="00FA2E32">
        <w:t xml:space="preserve"> </w:t>
      </w:r>
      <w:r w:rsidRPr="00B5546F">
        <w:t>again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attending.</w:t>
      </w:r>
      <w:r w:rsidRPr="00B5546F" w:rsidR="00FA2E32">
        <w:t xml:space="preserve"> </w:t>
      </w:r>
      <w:r w:rsidRPr="00B5546F">
        <w:t>Can</w:t>
      </w:r>
      <w:r w:rsidRPr="00B5546F" w:rsidR="00FA2E32">
        <w:t xml:space="preserve"> </w:t>
      </w:r>
      <w:r w:rsidRPr="00B5546F">
        <w:t>I</w:t>
      </w:r>
      <w:r w:rsidRPr="00B5546F" w:rsidR="00FA2E32">
        <w:t xml:space="preserve"> </w:t>
      </w:r>
      <w:r w:rsidRPr="00B5546F">
        <w:t>thank</w:t>
      </w:r>
      <w:r w:rsidRPr="00B5546F" w:rsidR="00FA2E32">
        <w:t xml:space="preserve"> </w:t>
      </w:r>
      <w:r w:rsidRPr="00B5546F">
        <w:t>colleagues</w:t>
      </w:r>
      <w:r w:rsidRPr="00B5546F" w:rsidR="00FA2E32">
        <w:t xml:space="preserve"> </w:t>
      </w:r>
      <w:r w:rsidRPr="00B5546F">
        <w:t>for</w:t>
      </w:r>
      <w:r w:rsidRPr="00B5546F" w:rsidR="00FA2E32">
        <w:t xml:space="preserve"> </w:t>
      </w:r>
      <w:r w:rsidRPr="00B5546F">
        <w:t>their</w:t>
      </w:r>
      <w:r w:rsidRPr="00B5546F" w:rsidR="00FA2E32">
        <w:t xml:space="preserve"> </w:t>
      </w:r>
      <w:r w:rsidRPr="00B5546F">
        <w:t>input</w:t>
      </w:r>
      <w:r w:rsidRPr="00B5546F" w:rsidR="00FA2E32">
        <w:t xml:space="preserve"> </w:t>
      </w:r>
      <w:r w:rsidRPr="00B5546F">
        <w:t>and</w:t>
      </w:r>
      <w:r w:rsidRPr="00B5546F" w:rsidR="00FA2E32">
        <w:t xml:space="preserve"> </w:t>
      </w:r>
      <w:r w:rsidRPr="00B5546F">
        <w:t>contribution?</w:t>
      </w:r>
      <w:r w:rsidR="00FA2E32">
        <w:t xml:space="preserve"> </w:t>
      </w:r>
    </w:p>
    <w:sectPr w:rsidSect="008351F9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805" w:right="1440" w:bottom="1440" w:left="1440" w:header="709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0D4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0D4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0D42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0D4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808080"/>
      </w:rPr>
      <w:alias w:val="HouseLogo"/>
      <w:tag w:val="HouseLogo"/>
      <w:id w:val="-96340869"/>
      <w:placeholder>
        <w:docPart w:val="16B3FC61F6CE43A684FD0E6F1962BDF3"/>
      </w:placeholder>
      <w:richText/>
    </w:sdtPr>
    <w:sdtContent>
      <w:p w:rsidR="003B73D1" w:rsidP="009277D8">
        <w:pPr>
          <w:pStyle w:val="Para"/>
          <w:rPr>
            <w:color w:val="808080"/>
          </w:rPr>
        </w:pPr>
        <w:r w:rsidRPr="008D53DB">
          <w:rPr>
            <w:noProof/>
            <w:color w:val="808080"/>
            <w:lang w:eastAsia="en-GB"/>
          </w:rPr>
          <w:drawing>
            <wp:inline distT="0" distB="0" distL="0" distR="0">
              <wp:extent cx="3053715" cy="499110"/>
              <wp:effectExtent l="0" t="0" r="0" b="0"/>
              <wp:docPr id="4" name="Picture 0" descr="HoC 85mm(Green).t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HoC 85mm(Green).tif"/>
                      <pic:cNvPicPr/>
                    </pic:nvPicPr>
                    <pic:blipFill>
                      <a:blip xmlns:r="http://schemas.openxmlformats.org/officeDocument/2006/relationships"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53715" cy="4991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sdt>
    <w:sdtPr>
      <w:rPr>
        <w:color w:val="808080"/>
      </w:rPr>
      <w:alias w:val="SCTemplateHeader"/>
      <w:tag w:val="SCTemplateHeader"/>
      <w:id w:val="1354308164"/>
      <w:placeholder>
        <w:docPart w:val="D461B34FF827443DB18FCB0C838FB39D"/>
      </w:placeholder>
      <w:richText/>
    </w:sdtPr>
    <w:sdtContent>
      <w:p w:rsidR="003B73D1" w:rsidRPr="00776882" w:rsidP="007B7907">
        <w:pPr>
          <w:pStyle w:val="Para"/>
          <w:rPr>
            <w:color w:val="808080"/>
          </w:rPr>
        </w:pPr>
        <w:r>
          <w:rPr>
            <w:color w:val="808080"/>
          </w:rPr>
          <w:t xml:space="preserve"> </w: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90D4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A916570"/>
    <w:multiLevelType w:val="hybridMultilevel"/>
    <w:tmpl w:val="F152745E"/>
    <w:lvl w:ilvl="0">
      <w:start w:val="45"/>
      <w:numFmt w:val="decimal"/>
      <w:pStyle w:val="Question"/>
      <w:lvlText w:val="Q%1"/>
      <w:lvlJc w:val="left"/>
      <w:pPr>
        <w:ind w:left="794" w:hanging="79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3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3"/>
  </w:num>
  <w:num w:numId="8">
    <w:abstractNumId w:val="1"/>
  </w:num>
  <w:num w:numId="9">
    <w:abstractNumId w:val="0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C2E29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10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005232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005232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28A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8A8"/>
    <w:rPr>
      <w:rFonts w:ascii="Tahoma" w:hAnsi="Tahoma" w:cs="Tahoma"/>
      <w:sz w:val="16"/>
      <w:szCs w:val="16"/>
    </w:rPr>
  </w:style>
  <w:style w:type="paragraph" w:customStyle="1" w:styleId="QuestionCont">
    <w:name w:val="Question Cont"/>
    <w:basedOn w:val="Question"/>
    <w:qFormat/>
    <w:rsid w:val="0064555A"/>
    <w:pPr>
      <w:numPr>
        <w:numId w:val="0"/>
      </w:numPr>
      <w:ind w:left="794"/>
    </w:pPr>
  </w:style>
  <w:style w:type="character" w:styleId="CommentReference">
    <w:name w:val="annotation reference"/>
    <w:basedOn w:val="DefaultParagraphFont"/>
    <w:uiPriority w:val="99"/>
    <w:semiHidden/>
    <w:unhideWhenUsed/>
    <w:rsid w:val="00AF5F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5F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5F40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5F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5F40"/>
    <w:rPr>
      <w:rFonts w:ascii="Verdana" w:hAnsi="Verdana"/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736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glossaryDocument" Target="glossary/document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ti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wilson\Desktop\New%20writer%20stuff\Templates\USE%20THIS%20ONE%20SelectCommittees2010.dotm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16B3FC61F6CE43A684FD0E6F1962BD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7D2788-31D6-42B4-B2DF-61ECC7784E84}"/>
      </w:docPartPr>
      <w:docPartBody>
        <w:p w:rsidR="007F1E36" w:rsidP="007F1E36">
          <w:pPr>
            <w:pStyle w:val="16B3FC61F6CE43A684FD0E6F1962BDF3"/>
          </w:pPr>
          <w:r w:rsidRPr="000753FC">
            <w:rPr>
              <w:rStyle w:val="PlaceholderText"/>
            </w:rPr>
            <w:t>Click here to enter text.</w:t>
          </w:r>
        </w:p>
      </w:docPartBody>
    </w:docPart>
    <w:docPart>
      <w:docPartPr>
        <w:name w:val="D461B34FF827443DB18FCB0C838FB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91AA1D-6959-4CBD-B912-307A91372186}"/>
      </w:docPartPr>
      <w:docPartBody>
        <w:p w:rsidR="007F1E36" w:rsidP="007F1E36">
          <w:pPr>
            <w:pStyle w:val="D461B34FF827443DB18FCB0C838FB39D"/>
          </w:pPr>
          <w:r w:rsidRPr="00D20745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83AE53-B621-45DF-B7B8-28E63A2A9E24}"/>
      </w:docPartPr>
      <w:docPartBody>
        <w:p w:rsidR="007F1E36">
          <w:r w:rsidRPr="005A15DA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1" w:inkAnnotations="0" w:insDel="1" w:markup="1"/>
  <w:doNotTrackMove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1E36"/>
    <w:rPr>
      <w:color w:val="808080"/>
    </w:rPr>
  </w:style>
  <w:style w:type="paragraph" w:customStyle="1" w:styleId="16B3FC61F6CE43A684FD0E6F1962BDF3">
    <w:name w:val="16B3FC61F6CE43A684FD0E6F1962BDF3"/>
    <w:rsid w:val="007F1E36"/>
  </w:style>
  <w:style w:type="paragraph" w:customStyle="1" w:styleId="B2C43FE4A7B249C0A9CDC41607EE711F">
    <w:name w:val="B2C43FE4A7B249C0A9CDC41607EE711F"/>
    <w:rsid w:val="007F1E36"/>
  </w:style>
  <w:style w:type="paragraph" w:customStyle="1" w:styleId="D461B34FF827443DB18FCB0C838FB39D">
    <w:name w:val="D461B34FF827443DB18FCB0C838FB39D"/>
    <w:rsid w:val="007F1E36"/>
  </w:style>
  <w:style w:type="paragraph" w:customStyle="1" w:styleId="B6F83801E71945D082FDC037D725414B">
    <w:name w:val="B6F83801E71945D082FDC037D725414B"/>
    <w:rsid w:val="007F1E36"/>
  </w:style>
  <w:style w:type="paragraph" w:customStyle="1" w:styleId="F5E91754077F4902B2C160DEF90FE51F">
    <w:name w:val="F5E91754077F4902B2C160DEF90FE51F"/>
    <w:rsid w:val="007F1E36"/>
  </w:style>
  <w:style w:type="paragraph" w:customStyle="1" w:styleId="9EF0CC3D2DB940B0A64472DE855CB5D4">
    <w:name w:val="9EF0CC3D2DB940B0A64472DE855CB5D4"/>
    <w:rsid w:val="007F1E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CE784-E813-4D3F-8D19-FE247E362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