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26775" w:rsidRPr="007D31C3" w:rsidP="00A77E43">
      <w:pPr>
        <w:pStyle w:val="TitleCommittee0"/>
      </w:pPr>
      <w:sdt>
        <w:sdtPr>
          <w:alias w:val="CommitteeName"/>
          <w:tag w:val="CommitteeName"/>
          <w:id w:val="1869951332"/>
          <w:placeholder>
            <w:docPart w:val="6A20900F82D3420D9021A61FF2D7A2BC"/>
          </w:placeholder>
          <w:richText/>
        </w:sdtPr>
        <w:sdtContent>
          <w:r w:rsidRPr="007D31C3">
            <w:t>Business, Energy and Industrial Strategy</w:t>
          </w:r>
          <w:r w:rsidRPr="007D31C3">
            <w:t xml:space="preserve"> Committee</w:t>
          </w:r>
        </w:sdtContent>
      </w:sdt>
    </w:p>
    <w:p w:rsidR="00726775" w:rsidRPr="007D31C3" w:rsidP="00A77E43">
      <w:pPr>
        <w:pStyle w:val="TitleInquiry0"/>
      </w:pPr>
      <w:r w:rsidRPr="007D31C3">
        <w:t xml:space="preserve">Oral evidence: </w:t>
      </w:r>
      <w:sdt>
        <w:sdtPr>
          <w:alias w:val="InquiryName"/>
          <w:tag w:val="InquiryName"/>
          <w:id w:val="377371847"/>
          <w:placeholder>
            <w:docPart w:val="6A20900F82D3420D9021A61FF2D7A2BC"/>
          </w:placeholder>
          <w:richText/>
        </w:sdtPr>
        <w:sdtContent>
          <w:r w:rsidRPr="007D31C3">
            <w:t>The impact of coronavirus on businesses and workers</w:t>
          </w:r>
        </w:sdtContent>
      </w:sdt>
      <w:r w:rsidRPr="007D31C3">
        <w:t xml:space="preserve">, HC </w:t>
      </w:r>
      <w:sdt>
        <w:sdtPr>
          <w:alias w:val="InquiryRefNo"/>
          <w:tag w:val="InquiryRefNo"/>
          <w:id w:val="-281725174"/>
          <w:placeholder>
            <w:docPart w:val="6A20900F82D3420D9021A61FF2D7A2BC"/>
          </w:placeholder>
          <w:richText/>
        </w:sdtPr>
        <w:sdtContent>
          <w:r w:rsidRPr="007D31C3">
            <w:t>219</w:t>
          </w:r>
        </w:sdtContent>
      </w:sdt>
    </w:p>
    <w:sdt>
      <w:sdtPr>
        <w:alias w:val="SittingDate"/>
        <w:tag w:val="SittingDate"/>
        <w:id w:val="-1160222926"/>
        <w:placeholder>
          <w:docPart w:val="6A20900F82D3420D9021A61FF2D7A2BC"/>
        </w:placeholder>
        <w:richText/>
      </w:sdtPr>
      <w:sdtContent>
        <w:p w:rsidR="00726775" w:rsidRPr="007D31C3" w:rsidP="00A77E43">
          <w:pPr>
            <w:pStyle w:val="Para"/>
          </w:pPr>
          <w:r w:rsidRPr="007D31C3">
            <w:t>Thursday 18 June 2020</w:t>
          </w:r>
        </w:p>
      </w:sdtContent>
    </w:sdt>
    <w:p w:rsidR="00726775" w:rsidRPr="007D31C3" w:rsidP="00A77E43">
      <w:pPr>
        <w:pStyle w:val="Para"/>
      </w:pPr>
      <w:r w:rsidRPr="007D31C3">
        <w:t xml:space="preserve">Ordered by the House of </w:t>
      </w:r>
      <w:sdt>
        <w:sdtPr>
          <w:alias w:val="House"/>
          <w:tag w:val="House"/>
          <w:id w:val="809213435"/>
          <w:placeholder>
            <w:docPart w:val="6A20900F82D3420D9021A61FF2D7A2BC"/>
          </w:placeholder>
          <w:richText/>
        </w:sdtPr>
        <w:sdtContent>
          <w:r w:rsidRPr="007D31C3">
            <w:t>Commons</w:t>
          </w:r>
        </w:sdtContent>
      </w:sdt>
      <w:r w:rsidRPr="007D31C3">
        <w:t xml:space="preserve"> to be published on </w:t>
      </w:r>
      <w:sdt>
        <w:sdtPr>
          <w:alias w:val="PublishDate"/>
          <w:tag w:val="PublishDate"/>
          <w:id w:val="217021599"/>
          <w:placeholder>
            <w:docPart w:val="6A20900F82D3420D9021A61FF2D7A2BC"/>
          </w:placeholder>
          <w:richText/>
        </w:sdtPr>
        <w:sdtContent>
          <w:r w:rsidRPr="007D31C3">
            <w:t>18 June 2020</w:t>
          </w:r>
        </w:sdtContent>
      </w:sdt>
      <w:r w:rsidRPr="007D31C3">
        <w:t>.</w:t>
      </w:r>
    </w:p>
    <w:p w:rsidR="00726775" w:rsidRPr="007D31C3" w:rsidP="00A77E43">
      <w:sdt>
        <w:sdtPr>
          <w:alias w:val="VideoHyperlink"/>
          <w:tag w:val="VideoHyperlink"/>
          <w:id w:val="703995351"/>
          <w:placeholder>
            <w:docPart w:val="6A20900F82D3420D9021A61FF2D7A2BC"/>
          </w:placeholder>
          <w:richText/>
        </w:sdtPr>
        <w:sdtContent>
          <w:r>
            <w:fldChar w:fldCharType="begin"/>
          </w:r>
          <w:r>
            <w:instrText xml:space="preserve"> HYPERLINK "https://parliamentlive.tv/Event/Index/f8a6cea2-8791-46da-82d4-469ddee6fc4f" </w:instrText>
          </w:r>
          <w:r>
            <w:fldChar w:fldCharType="separate"/>
          </w:r>
          <w:r w:rsidRPr="00922A58">
            <w:rPr>
              <w:rStyle w:val="Hyperlink"/>
            </w:rPr>
            <w:t>Watch the meeting</w:t>
          </w:r>
          <w:r>
            <w:fldChar w:fldCharType="end"/>
          </w:r>
        </w:sdtContent>
      </w:sdt>
    </w:p>
    <w:p w:rsidR="00726775" w:rsidRPr="007D31C3" w:rsidP="00A77E43">
      <w:r w:rsidRPr="007D31C3">
        <w:t xml:space="preserve">Members present: </w:t>
      </w:r>
      <w:sdt>
        <w:sdtPr>
          <w:alias w:val="MembersPresent"/>
          <w:tag w:val="MembersPresent"/>
          <w:id w:val="366340316"/>
          <w:placeholder>
            <w:docPart w:val="6A20900F82D3420D9021A61FF2D7A2BC"/>
          </w:placeholder>
          <w:richText/>
        </w:sdtPr>
        <w:sdtContent>
          <w:r w:rsidRPr="007D31C3">
            <w:t>Darren Jon</w:t>
          </w:r>
          <w:r w:rsidRPr="007D31C3">
            <w:t>es (Ch</w:t>
          </w:r>
          <w:r w:rsidRPr="007D31C3">
            <w:t>air); Alan Brown;</w:t>
          </w:r>
          <w:r w:rsidRPr="007D31C3">
            <w:t xml:space="preserve"> Richard Fuller; </w:t>
          </w:r>
          <w:r w:rsidRPr="007D31C3">
            <w:t xml:space="preserve">Ms </w:t>
          </w:r>
          <w:r w:rsidRPr="007D31C3">
            <w:t>Nusrat Ghani; Paul Howell; Mark Jenkinson; Ruth Jones; Charlotte Nichols; M</w:t>
          </w:r>
          <w:r w:rsidRPr="007D31C3">
            <w:t>ark Pawsey; Alexander Stafford.</w:t>
          </w:r>
        </w:sdtContent>
      </w:sdt>
    </w:p>
    <w:p w:rsidR="00726775" w:rsidRPr="007D31C3" w:rsidP="00A77E43">
      <w:pPr>
        <w:pStyle w:val="ParaCentre"/>
      </w:pPr>
      <w:r w:rsidRPr="007D31C3">
        <w:t xml:space="preserve">Questions </w:t>
      </w:r>
      <w:sdt>
        <w:sdtPr>
          <w:alias w:val="QuestionNumbers"/>
          <w:tag w:val="QuestionNumbers"/>
          <w:id w:val="-1223666168"/>
          <w:placeholder>
            <w:docPart w:val="6A20900F82D3420D9021A61FF2D7A2BC"/>
          </w:placeholder>
          <w:richText/>
        </w:sdtPr>
        <w:sdtContent>
          <w:r>
            <w:t>244</w:t>
          </w:r>
          <w:r w:rsidRPr="007D31C3">
            <w:t xml:space="preserve"> - </w:t>
          </w:r>
          <w:r>
            <w:t>275</w:t>
          </w:r>
          <w:bookmarkStart w:id="0" w:name="_GoBack"/>
          <w:bookmarkEnd w:id="0"/>
        </w:sdtContent>
      </w:sdt>
    </w:p>
    <w:p w:rsidR="00726775" w:rsidRPr="007D31C3" w:rsidP="00A77E43">
      <w:pPr>
        <w:pStyle w:val="TitleWitnesses0"/>
      </w:pPr>
      <w:r w:rsidRPr="007D31C3">
        <w:t>Witnesses</w:t>
      </w:r>
    </w:p>
    <w:sdt>
      <w:sdtPr>
        <w:alias w:val="WitnessSet"/>
        <w:tag w:val="WitnessSet"/>
        <w:id w:val="-368373484"/>
        <w:placeholder>
          <w:docPart w:val="7B6DA026F1AB4F3C810F4EAB79C034C8"/>
        </w:placeholder>
        <w:richText/>
      </w:sdtPr>
      <w:sdtContent>
        <w:p w:rsidR="00726775" w:rsidRPr="007D31C3" w:rsidP="00726775">
          <w:pPr>
            <w:pStyle w:val="Para"/>
          </w:pPr>
          <w:r w:rsidRPr="007D31C3">
            <w:t>I: Steve Turner, Assistant General Secretary</w:t>
          </w:r>
          <w:r w:rsidRPr="007D31C3">
            <w:t>,</w:t>
          </w:r>
          <w:r w:rsidRPr="007D31C3">
            <w:t xml:space="preserve"> Unite; Gary Smith,</w:t>
          </w:r>
          <w:r w:rsidRPr="007D31C3">
            <w:t xml:space="preserve"> Secretary, GMB Scotland</w:t>
          </w:r>
          <w:r w:rsidRPr="007D31C3">
            <w:t>; Mike Clancy, General Secretary of Prospect; Christine Payne, General Secretary</w:t>
          </w:r>
          <w:r w:rsidRPr="007D31C3">
            <w:t>,</w:t>
          </w:r>
          <w:r w:rsidRPr="007D31C3">
            <w:t xml:space="preserve"> Equity; Tony Dale, H</w:t>
          </w:r>
          <w:r w:rsidRPr="007D31C3">
            <w:t>ead of Research</w:t>
          </w:r>
          <w:r w:rsidRPr="007D31C3">
            <w:t>, USDAW.</w:t>
          </w:r>
        </w:p>
      </w:sdtContent>
    </w:sdt>
    <w:p w:rsidR="00210BD9" w:rsidRPr="007D31C3" w:rsidP="00210BD9">
      <w:pPr>
        <w:pStyle w:val="Para"/>
      </w:pPr>
    </w:p>
    <w:p w:rsidR="00726775" w:rsidRPr="007D31C3" w:rsidP="00A77E43">
      <w:pPr>
        <w:rPr>
          <w:rFonts w:eastAsia="Times New Roman"/>
          <w:szCs w:val="20"/>
        </w:rPr>
      </w:pPr>
      <w:r w:rsidRPr="007D31C3">
        <w:br w:type="page"/>
      </w:r>
    </w:p>
    <w:sdt>
      <w:sdtPr>
        <w:rPr>
          <w:sz w:val="22"/>
        </w:rPr>
        <w:alias w:val="WitnessExamination"/>
        <w:tag w:val="WitnessExamination"/>
        <w:id w:val="2003463402"/>
        <w:placeholder>
          <w:docPart w:val="7B6DA026F1AB4F3C810F4EAB79C034C8"/>
        </w:placeholder>
        <w:richText/>
      </w:sdtPr>
      <w:sdtEndPr>
        <w:rPr>
          <w:sz w:val="28"/>
          <w:szCs w:val="28"/>
        </w:rPr>
      </w:sdtEndPr>
      <w:sdtContent>
        <w:p w:rsidR="00726775" w:rsidRPr="007D31C3" w:rsidP="00726775">
          <w:pPr>
            <w:pStyle w:val="TitlePanel0"/>
            <w:rPr>
              <w:szCs w:val="28"/>
            </w:rPr>
          </w:pPr>
          <w:bookmarkStart w:id="1" w:name="Panel1"/>
          <w:r w:rsidRPr="007D31C3">
            <w:rPr>
              <w:szCs w:val="28"/>
            </w:rPr>
            <w:t>Examination of witnesses</w:t>
          </w:r>
        </w:p>
        <w:p w:rsidR="00726775" w:rsidRPr="007D31C3" w:rsidP="00726775">
          <w:pPr>
            <w:pStyle w:val="TitlePanel0"/>
            <w:jc w:val="left"/>
            <w:rPr>
              <w:szCs w:val="28"/>
            </w:rPr>
          </w:pPr>
          <w:r w:rsidRPr="007D31C3">
            <w:rPr>
              <w:sz w:val="22"/>
            </w:rPr>
            <w:t>Witnesses: Steve Turner, Gary Smith, Mike Clancy, Christine Payne and Tony Dale</w:t>
          </w:r>
          <w:r w:rsidRPr="007D31C3">
            <w:rPr>
              <w:sz w:val="22"/>
            </w:rPr>
            <w:t>.</w:t>
          </w:r>
        </w:p>
      </w:sdtContent>
    </w:sdt>
    <w:p w:rsidR="00726775" w:rsidRPr="007D31C3" w:rsidP="004545FF">
      <w:pPr>
        <w:pStyle w:val="Question"/>
      </w:pPr>
      <w:bookmarkEnd w:id="1"/>
      <w:sdt>
        <w:sdtPr>
          <w:alias w:val="Member"/>
          <w:tag w:val="&lt;Member mnisId='4621' dodsId='77854'&gt;"/>
          <w:id w:val="1567459010"/>
          <w:placeholder>
            <w:docPart w:val="DefaultPlaceholder_1082065158"/>
          </w:placeholder>
          <w:richText/>
        </w:sdtPr>
        <w:sdtContent>
          <w:r w:rsidRPr="007D31C3">
            <w:rPr>
              <w:b/>
            </w:rPr>
            <w:t>Chair:</w:t>
          </w:r>
        </w:sdtContent>
      </w:sdt>
      <w:r w:rsidRPr="007D31C3">
        <w:t xml:space="preserve"> </w:t>
      </w:r>
      <w:r w:rsidRPr="007D31C3">
        <w:t>W</w:t>
      </w:r>
      <w:r w:rsidRPr="007D31C3">
        <w:t>elcome</w:t>
      </w:r>
      <w:r w:rsidRPr="007D31C3">
        <w:t xml:space="preserve"> to the sixth evidence session of the Business, Energy and Industrial Strategy Committee inquiry on the impact of </w:t>
      </w:r>
      <w:r w:rsidRPr="007D31C3">
        <w:t>Covid</w:t>
      </w:r>
      <w:r w:rsidRPr="007D31C3">
        <w:t xml:space="preserve"> on workers and businesses.</w:t>
      </w:r>
      <w:r w:rsidRPr="007D31C3">
        <w:t xml:space="preserve"> </w:t>
      </w:r>
      <w:r w:rsidRPr="007D31C3">
        <w:t>I a</w:t>
      </w:r>
      <w:r w:rsidRPr="007D31C3">
        <w:t>m delighted</w:t>
      </w:r>
      <w:r w:rsidRPr="007D31C3">
        <w:t xml:space="preserve"> today</w:t>
      </w:r>
      <w:r w:rsidRPr="007D31C3">
        <w:t xml:space="preserve"> to have a panel of representatives</w:t>
      </w:r>
      <w:r w:rsidRPr="007D31C3">
        <w:t xml:space="preserve"> from across the trade union movement to answer our qu</w:t>
      </w:r>
      <w:r w:rsidRPr="007D31C3">
        <w:t>estions about the impact on wo</w:t>
      </w:r>
      <w:r w:rsidRPr="007D31C3">
        <w:t>rkers across di</w:t>
      </w:r>
      <w:r w:rsidRPr="007D31C3">
        <w:t>fferent parts of the economy.</w:t>
      </w:r>
      <w:r w:rsidRPr="007D31C3">
        <w:t xml:space="preserve"> </w:t>
      </w:r>
      <w:r w:rsidRPr="007D31C3">
        <w:t>B</w:t>
      </w:r>
      <w:r w:rsidRPr="007D31C3">
        <w:t>efore we get into</w:t>
      </w:r>
      <w:r w:rsidRPr="007D31C3">
        <w:t xml:space="preserve"> questions, I will ask each of our panellists to give </w:t>
      </w:r>
      <w:r w:rsidRPr="007D31C3">
        <w:t xml:space="preserve">us </w:t>
      </w:r>
      <w:r w:rsidRPr="007D31C3">
        <w:t xml:space="preserve">a short introduction and then we will </w:t>
      </w:r>
      <w:r w:rsidRPr="007D31C3">
        <w:t>get going.</w:t>
      </w:r>
      <w:r w:rsidRPr="007D31C3">
        <w:t xml:space="preserve"> </w:t>
      </w:r>
    </w:p>
    <w:p w:rsidR="00A77E43" w:rsidRPr="007D31C3" w:rsidP="00A77E43">
      <w:pPr>
        <w:pStyle w:val="Answer"/>
      </w:pPr>
      <w:sdt>
        <w:sdtPr>
          <w:alias w:val="Witness"/>
          <w:id w:val="-1419935317"/>
          <w:placeholder>
            <w:docPart w:val="DefaultPlaceholder_1082065158"/>
          </w:placeholder>
          <w:richText/>
        </w:sdtPr>
        <w:sdtContent>
          <w:r w:rsidRPr="007D31C3">
            <w:rPr>
              <w:b/>
              <w:i/>
            </w:rPr>
            <w:t>Steve Turner:</w:t>
          </w:r>
          <w:r w:rsidRPr="007D31C3">
            <w:rPr>
              <w:b/>
            </w:rPr>
            <w:t xml:space="preserve"> </w:t>
          </w:r>
        </w:sdtContent>
      </w:sdt>
      <w:r w:rsidRPr="007D31C3">
        <w:t>Morning, Chair.</w:t>
      </w:r>
      <w:r w:rsidRPr="007D31C3">
        <w:t xml:space="preserve"> </w:t>
      </w:r>
      <w:r w:rsidRPr="007D31C3">
        <w:t>I am Steve Turner.</w:t>
      </w:r>
      <w:r w:rsidRPr="007D31C3">
        <w:t xml:space="preserve"> </w:t>
      </w:r>
      <w:r w:rsidRPr="007D31C3">
        <w:t xml:space="preserve">I am </w:t>
      </w:r>
      <w:r w:rsidRPr="007D31C3">
        <w:t>a</w:t>
      </w:r>
      <w:r w:rsidRPr="007D31C3">
        <w:t xml:space="preserve">ssistant </w:t>
      </w:r>
      <w:r w:rsidRPr="007D31C3">
        <w:t>g</w:t>
      </w:r>
      <w:r w:rsidRPr="007D31C3">
        <w:t xml:space="preserve">eneral </w:t>
      </w:r>
      <w:r w:rsidRPr="007D31C3">
        <w:t>s</w:t>
      </w:r>
      <w:r w:rsidRPr="007D31C3">
        <w:t>ecretary of Unite the Union.</w:t>
      </w:r>
      <w:r w:rsidRPr="007D31C3">
        <w:t xml:space="preserve"> </w:t>
      </w:r>
      <w:r w:rsidRPr="007D31C3">
        <w:t>I have a specific responsibility for manufacturing, but our union covers all sectors of the economy, of course.</w:t>
      </w:r>
    </w:p>
    <w:p w:rsidR="00A77E43" w:rsidRPr="007D31C3" w:rsidP="00A77E43">
      <w:pPr>
        <w:pStyle w:val="Answer"/>
      </w:pPr>
      <w:sdt>
        <w:sdtPr>
          <w:alias w:val="Witness"/>
          <w:id w:val="-1470127492"/>
          <w:placeholder>
            <w:docPart w:val="DefaultPlaceholder_1082065158"/>
          </w:placeholder>
          <w:richText/>
        </w:sdtPr>
        <w:sdtContent>
          <w:r w:rsidRPr="007D31C3">
            <w:rPr>
              <w:b/>
              <w:i/>
            </w:rPr>
            <w:t>Gary Smith:</w:t>
          </w:r>
          <w:r w:rsidRPr="007D31C3">
            <w:rPr>
              <w:b/>
            </w:rPr>
            <w:t xml:space="preserve"> </w:t>
          </w:r>
        </w:sdtContent>
      </w:sdt>
      <w:r w:rsidRPr="007D31C3">
        <w:t>Good morning, Chair.</w:t>
      </w:r>
      <w:r w:rsidRPr="007D31C3">
        <w:t xml:space="preserve"> </w:t>
      </w:r>
      <w:r w:rsidRPr="007D31C3">
        <w:t xml:space="preserve">I am </w:t>
      </w:r>
      <w:r w:rsidRPr="007D31C3">
        <w:t>Gary S</w:t>
      </w:r>
      <w:r w:rsidRPr="007D31C3">
        <w:t>mith</w:t>
      </w:r>
      <w:r w:rsidRPr="007D31C3">
        <w:t xml:space="preserve">, Scottish </w:t>
      </w:r>
      <w:r w:rsidRPr="007D31C3">
        <w:t>s</w:t>
      </w:r>
      <w:r w:rsidRPr="007D31C3">
        <w:t xml:space="preserve">ecretary, GMB </w:t>
      </w:r>
      <w:r w:rsidRPr="007D31C3">
        <w:t>trade u</w:t>
      </w:r>
      <w:r w:rsidRPr="007D31C3">
        <w:t>nion.</w:t>
      </w:r>
      <w:r w:rsidRPr="007D31C3">
        <w:t xml:space="preserve"> </w:t>
      </w:r>
      <w:r w:rsidRPr="007D31C3">
        <w:t xml:space="preserve">Our union </w:t>
      </w:r>
      <w:r w:rsidRPr="007D31C3">
        <w:t xml:space="preserve">literally </w:t>
      </w:r>
      <w:r w:rsidRPr="007D31C3">
        <w:t xml:space="preserve">covers every sector of the </w:t>
      </w:r>
      <w:r w:rsidRPr="007D31C3">
        <w:t>e</w:t>
      </w:r>
      <w:r w:rsidRPr="007D31C3">
        <w:t>conomy in Scotland.</w:t>
      </w:r>
    </w:p>
    <w:p w:rsidR="00A77E43" w:rsidRPr="007D31C3" w:rsidP="00A77E43">
      <w:pPr>
        <w:pStyle w:val="Answer"/>
      </w:pPr>
      <w:sdt>
        <w:sdtPr>
          <w:alias w:val="Witness"/>
          <w:id w:val="1099525284"/>
          <w:placeholder>
            <w:docPart w:val="DefaultPlaceholder_1082065158"/>
          </w:placeholder>
          <w:richText/>
        </w:sdtPr>
        <w:sdtContent>
          <w:r w:rsidRPr="007D31C3">
            <w:rPr>
              <w:b/>
              <w:i/>
            </w:rPr>
            <w:t>Mike Clancy:</w:t>
          </w:r>
          <w:r w:rsidRPr="007D31C3">
            <w:rPr>
              <w:b/>
            </w:rPr>
            <w:t xml:space="preserve"> </w:t>
          </w:r>
        </w:sdtContent>
      </w:sdt>
      <w:r w:rsidRPr="007D31C3">
        <w:t xml:space="preserve">I am </w:t>
      </w:r>
      <w:r w:rsidRPr="007D31C3">
        <w:t>Mike Clancy.</w:t>
      </w:r>
      <w:r w:rsidRPr="007D31C3">
        <w:t xml:space="preserve"> </w:t>
      </w:r>
      <w:r w:rsidRPr="007D31C3">
        <w:t xml:space="preserve">I am </w:t>
      </w:r>
      <w:r w:rsidRPr="007D31C3">
        <w:t>g</w:t>
      </w:r>
      <w:r w:rsidRPr="007D31C3">
        <w:t xml:space="preserve">eneral </w:t>
      </w:r>
      <w:r w:rsidRPr="007D31C3">
        <w:t>s</w:t>
      </w:r>
      <w:r w:rsidRPr="007D31C3">
        <w:t>ecretary of the Prospect trade union.</w:t>
      </w:r>
      <w:r w:rsidRPr="007D31C3">
        <w:t xml:space="preserve"> </w:t>
      </w:r>
      <w:r w:rsidRPr="007D31C3">
        <w:t>We represent members across the public and private sectors, but predominantly in the private sector</w:t>
      </w:r>
      <w:r>
        <w:t>,</w:t>
      </w:r>
      <w:r w:rsidRPr="007D31C3">
        <w:t xml:space="preserve"> an</w:t>
      </w:r>
      <w:r w:rsidRPr="007D31C3">
        <w:t xml:space="preserve">d </w:t>
      </w:r>
      <w:r>
        <w:t xml:space="preserve">we have </w:t>
      </w:r>
      <w:r w:rsidRPr="007D31C3">
        <w:t>a great deal of freelance members.</w:t>
      </w:r>
    </w:p>
    <w:p w:rsidR="00A77E43" w:rsidRPr="007D31C3" w:rsidP="00A77E43">
      <w:pPr>
        <w:pStyle w:val="Answer"/>
      </w:pPr>
      <w:sdt>
        <w:sdtPr>
          <w:alias w:val="Witness"/>
          <w:id w:val="-101953362"/>
          <w:placeholder>
            <w:docPart w:val="DefaultPlaceholder_1082065158"/>
          </w:placeholder>
          <w:richText/>
        </w:sdtPr>
        <w:sdtContent>
          <w:r w:rsidRPr="007D31C3">
            <w:rPr>
              <w:b/>
              <w:i/>
            </w:rPr>
            <w:t>Christine Payne:</w:t>
          </w:r>
          <w:r w:rsidRPr="007D31C3">
            <w:rPr>
              <w:b/>
            </w:rPr>
            <w:t xml:space="preserve"> </w:t>
          </w:r>
        </w:sdtContent>
      </w:sdt>
      <w:r w:rsidRPr="007D31C3">
        <w:t>Good morning.</w:t>
      </w:r>
      <w:r w:rsidRPr="007D31C3">
        <w:t xml:space="preserve"> </w:t>
      </w:r>
      <w:r w:rsidRPr="007D31C3">
        <w:t>My name is Christine Payne.</w:t>
      </w:r>
      <w:r w:rsidRPr="007D31C3">
        <w:t xml:space="preserve"> </w:t>
      </w:r>
      <w:r w:rsidRPr="007D31C3">
        <w:t>I</w:t>
      </w:r>
      <w:r w:rsidRPr="007D31C3">
        <w:t xml:space="preserve"> a</w:t>
      </w:r>
      <w:r w:rsidRPr="007D31C3">
        <w:t>m</w:t>
      </w:r>
      <w:r w:rsidRPr="007D31C3">
        <w:t xml:space="preserve"> </w:t>
      </w:r>
      <w:r w:rsidRPr="007D31C3">
        <w:t>g</w:t>
      </w:r>
      <w:r w:rsidRPr="007D31C3">
        <w:t xml:space="preserve">eneral </w:t>
      </w:r>
      <w:r w:rsidRPr="007D31C3">
        <w:t>s</w:t>
      </w:r>
      <w:r w:rsidRPr="007D31C3">
        <w:t>ec</w:t>
      </w:r>
      <w:r w:rsidRPr="007D31C3">
        <w:t xml:space="preserve">retary of </w:t>
      </w:r>
      <w:r w:rsidRPr="007D31C3">
        <w:t>Equity</w:t>
      </w:r>
      <w:r w:rsidRPr="007D31C3">
        <w:t>, the trade union that has 48,000 members,</w:t>
      </w:r>
      <w:r w:rsidRPr="007D31C3">
        <w:t xml:space="preserve"> 5,000 student members and covers work in all the creative industries across</w:t>
      </w:r>
      <w:r w:rsidRPr="007D31C3">
        <w:t xml:space="preserve"> the UK</w:t>
      </w:r>
      <w:r w:rsidRPr="007D31C3">
        <w:t>,</w:t>
      </w:r>
      <w:r w:rsidRPr="007D31C3">
        <w:t xml:space="preserve"> including actors</w:t>
      </w:r>
      <w:r w:rsidRPr="007D31C3">
        <w:t>,</w:t>
      </w:r>
      <w:r w:rsidRPr="007D31C3">
        <w:t xml:space="preserve"> stage managers</w:t>
      </w:r>
      <w:r w:rsidRPr="007D31C3">
        <w:t>, directors, designers, variety entertain</w:t>
      </w:r>
      <w:r w:rsidRPr="007D31C3">
        <w:t>ers</w:t>
      </w:r>
      <w:r w:rsidRPr="007D31C3">
        <w:t xml:space="preserve">, </w:t>
      </w:r>
      <w:r w:rsidRPr="007D31C3">
        <w:t>circus</w:t>
      </w:r>
      <w:r w:rsidRPr="007D31C3">
        <w:t xml:space="preserve"> </w:t>
      </w:r>
      <w:r w:rsidRPr="007D31C3">
        <w:t>performers</w:t>
      </w:r>
      <w:r w:rsidRPr="007D31C3">
        <w:t xml:space="preserve"> and so</w:t>
      </w:r>
      <w:r w:rsidRPr="007D31C3">
        <w:t xml:space="preserve"> on.</w:t>
      </w:r>
    </w:p>
    <w:p w:rsidR="00A77E43" w:rsidRPr="007D31C3" w:rsidP="00A77E43">
      <w:pPr>
        <w:pStyle w:val="Answer"/>
      </w:pPr>
      <w:sdt>
        <w:sdtPr>
          <w:alias w:val="Witness"/>
          <w:id w:val="-1236775703"/>
          <w:placeholder>
            <w:docPart w:val="DefaultPlaceholder_1082065158"/>
          </w:placeholder>
          <w:richText/>
        </w:sdtPr>
        <w:sdtContent>
          <w:r w:rsidRPr="007D31C3">
            <w:rPr>
              <w:b/>
              <w:i/>
            </w:rPr>
            <w:t xml:space="preserve">Tony </w:t>
          </w:r>
          <w:r w:rsidRPr="007D31C3">
            <w:rPr>
              <w:b/>
              <w:i/>
            </w:rPr>
            <w:t>Dale</w:t>
          </w:r>
          <w:r w:rsidRPr="007D31C3">
            <w:rPr>
              <w:b/>
              <w:i/>
            </w:rPr>
            <w:t>:</w:t>
          </w:r>
          <w:r w:rsidRPr="007D31C3">
            <w:rPr>
              <w:b/>
            </w:rPr>
            <w:t xml:space="preserve"> </w:t>
          </w:r>
        </w:sdtContent>
      </w:sdt>
      <w:r w:rsidRPr="007D31C3">
        <w:t>Good morning</w:t>
      </w:r>
      <w:r w:rsidRPr="007D31C3">
        <w:t>.</w:t>
      </w:r>
      <w:r w:rsidRPr="007D31C3">
        <w:t xml:space="preserve"> </w:t>
      </w:r>
      <w:r w:rsidRPr="007D31C3">
        <w:t xml:space="preserve">My name is Tony </w:t>
      </w:r>
      <w:r w:rsidRPr="007D31C3">
        <w:t>Dale</w:t>
      </w:r>
      <w:r w:rsidRPr="007D31C3">
        <w:t>.</w:t>
      </w:r>
      <w:r w:rsidRPr="007D31C3">
        <w:t xml:space="preserve"> </w:t>
      </w:r>
      <w:r w:rsidRPr="007D31C3">
        <w:t xml:space="preserve">I am the </w:t>
      </w:r>
      <w:r w:rsidRPr="007D31C3">
        <w:t>h</w:t>
      </w:r>
      <w:r w:rsidRPr="007D31C3">
        <w:t xml:space="preserve">ead of </w:t>
      </w:r>
      <w:r w:rsidRPr="007D31C3">
        <w:t>r</w:t>
      </w:r>
      <w:r w:rsidRPr="007D31C3">
        <w:t>esearch at USDAW.</w:t>
      </w:r>
      <w:r w:rsidRPr="007D31C3">
        <w:t xml:space="preserve"> </w:t>
      </w:r>
      <w:r w:rsidRPr="007D31C3">
        <w:t xml:space="preserve">USDAW is the </w:t>
      </w:r>
      <w:r w:rsidRPr="007D31C3">
        <w:t>U</w:t>
      </w:r>
      <w:r w:rsidRPr="007D31C3">
        <w:t xml:space="preserve">nion of </w:t>
      </w:r>
      <w:r w:rsidRPr="007D31C3">
        <w:t xml:space="preserve">Shop, Distributive and </w:t>
      </w:r>
      <w:r w:rsidRPr="007D31C3">
        <w:t>Allied Workers</w:t>
      </w:r>
      <w:r w:rsidRPr="007D31C3">
        <w:t>.</w:t>
      </w:r>
      <w:r w:rsidRPr="007D31C3">
        <w:t xml:space="preserve"> </w:t>
      </w:r>
      <w:r w:rsidRPr="007D31C3">
        <w:t xml:space="preserve">We have just over 400,000 members working mainly in retail, </w:t>
      </w:r>
      <w:r w:rsidRPr="007D31C3">
        <w:t>food dist</w:t>
      </w:r>
      <w:r w:rsidRPr="007D31C3">
        <w:t>ribution and</w:t>
      </w:r>
      <w:r w:rsidRPr="007D31C3">
        <w:t xml:space="preserve"> food manufacturing.</w:t>
      </w:r>
    </w:p>
    <w:p w:rsidR="002C6156" w:rsidRPr="007D31C3" w:rsidP="00A03CED">
      <w:pPr>
        <w:pStyle w:val="Question"/>
      </w:pPr>
      <w:sdt>
        <w:sdtPr>
          <w:alias w:val="Member"/>
          <w:tag w:val="&lt;Member mnisId='4621' dodsId='77854'&gt;"/>
          <w:id w:val="2098596999"/>
          <w:placeholder>
            <w:docPart w:val="DefaultPlaceholder_1082065158"/>
          </w:placeholder>
          <w:richText/>
        </w:sdtPr>
        <w:sdtContent>
          <w:r w:rsidRPr="007D31C3">
            <w:rPr>
              <w:b/>
            </w:rPr>
            <w:t>Chair:</w:t>
          </w:r>
        </w:sdtContent>
      </w:sdt>
      <w:r w:rsidRPr="007D31C3">
        <w:t xml:space="preserve"> </w:t>
      </w:r>
      <w:r w:rsidRPr="007D31C3">
        <w:t>Let us get going with the questions. As always in these sessions, please do not feel the need to all answer if you do not want to</w:t>
      </w:r>
      <w:r w:rsidRPr="007D31C3">
        <w:t>, and please try not to repeat messages that other colleagues have made if you agree with them; just say you agree with them, so that we can try to stick to time as best as possible.</w:t>
      </w:r>
    </w:p>
    <w:p w:rsidR="00A77E43" w:rsidRPr="007D31C3" w:rsidP="002C6156">
      <w:pPr>
        <w:pStyle w:val="Question"/>
        <w:numPr>
          <w:ilvl w:val="0"/>
          <w:numId w:val="0"/>
        </w:numPr>
        <w:ind w:left="794"/>
      </w:pPr>
      <w:r w:rsidRPr="007D31C3">
        <w:t>I want to come, initially,</w:t>
      </w:r>
      <w:r w:rsidRPr="007D31C3">
        <w:t xml:space="preserve"> to our colleagues from Equity and Prospect because there has been a great deal of debate around support for self</w:t>
      </w:r>
      <w:r w:rsidRPr="007D31C3">
        <w:noBreakHyphen/>
        <w:t>employed workers and freelance workers, especially self</w:t>
      </w:r>
      <w:r w:rsidRPr="007D31C3">
        <w:noBreakHyphen/>
        <w:t xml:space="preserve">employed workers who maybe pay themselves </w:t>
      </w:r>
      <w:r w:rsidRPr="007D31C3">
        <w:t xml:space="preserve">in part or wholly </w:t>
      </w:r>
      <w:r w:rsidRPr="007D31C3">
        <w:t xml:space="preserve">through dividends through </w:t>
      </w:r>
      <w:r w:rsidRPr="007D31C3">
        <w:t>their service companies.</w:t>
      </w:r>
      <w:r w:rsidRPr="007D31C3">
        <w:t xml:space="preserve"> </w:t>
      </w:r>
      <w:r w:rsidRPr="007D31C3">
        <w:t>I just wanted to hear from both of you about their particular problems during this initial phase of support and what you think the Government ought to put in place to support these workers in the future.</w:t>
      </w:r>
      <w:r w:rsidRPr="007D31C3">
        <w:t xml:space="preserve"> </w:t>
      </w:r>
    </w:p>
    <w:p w:rsidR="004E516B" w:rsidRPr="007D31C3" w:rsidP="00A77E43">
      <w:pPr>
        <w:pStyle w:val="Answer"/>
      </w:pPr>
      <w:sdt>
        <w:sdtPr>
          <w:alias w:val="Witness"/>
          <w:id w:val="-1623297984"/>
          <w:placeholder>
            <w:docPart w:val="DefaultPlaceholder_1082065158"/>
          </w:placeholder>
          <w:richText/>
        </w:sdtPr>
        <w:sdtContent>
          <w:r w:rsidRPr="007D31C3">
            <w:rPr>
              <w:b/>
              <w:i/>
            </w:rPr>
            <w:t>Christine Payne:</w:t>
          </w:r>
          <w:r w:rsidRPr="007D31C3">
            <w:rPr>
              <w:b/>
            </w:rPr>
            <w:t xml:space="preserve"> </w:t>
          </w:r>
        </w:sdtContent>
      </w:sdt>
      <w:r w:rsidRPr="007D31C3">
        <w:t>The mai</w:t>
      </w:r>
      <w:r w:rsidRPr="007D31C3">
        <w:t>n pr</w:t>
      </w:r>
      <w:r w:rsidRPr="007D31C3">
        <w:t>oblem that faced our members was that they were, literally overnight, out of work.</w:t>
      </w:r>
      <w:r w:rsidRPr="007D31C3">
        <w:t xml:space="preserve"> </w:t>
      </w:r>
      <w:r w:rsidRPr="007D31C3">
        <w:t xml:space="preserve">The film, television </w:t>
      </w:r>
      <w:r w:rsidRPr="007D31C3">
        <w:t>and live performance industries</w:t>
      </w:r>
      <w:r w:rsidRPr="007D31C3">
        <w:t xml:space="preserve">, </w:t>
      </w:r>
      <w:r w:rsidRPr="007D31C3">
        <w:t>which include variety</w:t>
      </w:r>
      <w:r w:rsidRPr="007D31C3">
        <w:t>,</w:t>
      </w:r>
      <w:r w:rsidRPr="007D31C3">
        <w:t xml:space="preserve"> gigging </w:t>
      </w:r>
      <w:r w:rsidRPr="007D31C3">
        <w:t xml:space="preserve">and </w:t>
      </w:r>
      <w:r w:rsidRPr="007D31C3">
        <w:t>l</w:t>
      </w:r>
      <w:r w:rsidRPr="007D31C3">
        <w:t>ive performers</w:t>
      </w:r>
      <w:r>
        <w:t xml:space="preserve">, </w:t>
      </w:r>
      <w:r w:rsidRPr="007D31C3">
        <w:t>just closed</w:t>
      </w:r>
      <w:r w:rsidRPr="007D31C3">
        <w:t xml:space="preserve"> </w:t>
      </w:r>
      <w:r w:rsidRPr="007D31C3">
        <w:t>overnight.</w:t>
      </w:r>
      <w:r w:rsidRPr="007D31C3">
        <w:t xml:space="preserve"> </w:t>
      </w:r>
      <w:r w:rsidRPr="007D31C3">
        <w:t>Members were about to go onstage and the</w:t>
      </w:r>
      <w:r w:rsidRPr="007D31C3">
        <w:t>y were to</w:t>
      </w:r>
      <w:r w:rsidRPr="007D31C3">
        <w:t>ld that the show was closing.</w:t>
      </w:r>
      <w:r w:rsidRPr="007D31C3">
        <w:t xml:space="preserve"> </w:t>
      </w:r>
      <w:r w:rsidRPr="007D31C3">
        <w:t>T</w:t>
      </w:r>
      <w:r w:rsidRPr="007D31C3">
        <w:t>he impact was immediate.</w:t>
      </w:r>
      <w:r w:rsidRPr="007D31C3">
        <w:t xml:space="preserve"> </w:t>
      </w:r>
    </w:p>
    <w:p w:rsidR="004E516B" w:rsidRPr="007D31C3" w:rsidP="00A77E43">
      <w:pPr>
        <w:pStyle w:val="Answer"/>
      </w:pPr>
      <w:r w:rsidRPr="007D31C3">
        <w:t>One of the real problems fa</w:t>
      </w:r>
      <w:r w:rsidRPr="007D31C3">
        <w:t xml:space="preserve">cing our members is that they </w:t>
      </w:r>
      <w:r w:rsidRPr="007D31C3">
        <w:t>h</w:t>
      </w:r>
      <w:r w:rsidRPr="007D31C3">
        <w:t>av</w:t>
      </w:r>
      <w:r w:rsidRPr="007D31C3">
        <w:t>e a mixed</w:t>
      </w:r>
      <w:r w:rsidRPr="007D31C3">
        <w:t xml:space="preserve"> </w:t>
      </w:r>
      <w:r w:rsidRPr="007D31C3">
        <w:t>economy in terms of freelance and PAYE earnings. M</w:t>
      </w:r>
      <w:r w:rsidRPr="007D31C3">
        <w:t>any of them are new to the ind</w:t>
      </w:r>
      <w:r w:rsidRPr="007D31C3">
        <w:t>u</w:t>
      </w:r>
      <w:r w:rsidRPr="007D31C3">
        <w:t xml:space="preserve">stry so there was a </w:t>
      </w:r>
      <w:r w:rsidRPr="007D31C3">
        <w:t>great combination of</w:t>
      </w:r>
      <w:r w:rsidRPr="007D31C3">
        <w:t xml:space="preserve"> financial difficulties that members were facing.</w:t>
      </w:r>
      <w:r w:rsidRPr="007D31C3">
        <w:t xml:space="preserve"> </w:t>
      </w:r>
      <w:r w:rsidRPr="007D31C3">
        <w:t>A lot of our mem</w:t>
      </w:r>
      <w:r w:rsidRPr="007D31C3">
        <w:t>b</w:t>
      </w:r>
      <w:r w:rsidRPr="007D31C3">
        <w:t>e</w:t>
      </w:r>
      <w:r w:rsidRPr="007D31C3">
        <w:t>rs went to u</w:t>
      </w:r>
      <w:r w:rsidRPr="007D31C3">
        <w:t xml:space="preserve">niversal </w:t>
      </w:r>
      <w:r w:rsidRPr="007D31C3">
        <w:t>c</w:t>
      </w:r>
      <w:r w:rsidRPr="007D31C3">
        <w:t>redit straightaw</w:t>
      </w:r>
      <w:r w:rsidRPr="007D31C3">
        <w:t>ay.</w:t>
      </w:r>
      <w:r w:rsidRPr="007D31C3">
        <w:t xml:space="preserve"> </w:t>
      </w:r>
      <w:r w:rsidRPr="007D31C3">
        <w:t>The j</w:t>
      </w:r>
      <w:r w:rsidRPr="007D31C3">
        <w:t xml:space="preserve">ob </w:t>
      </w:r>
      <w:r w:rsidRPr="007D31C3">
        <w:t>r</w:t>
      </w:r>
      <w:r w:rsidRPr="007D31C3">
        <w:t xml:space="preserve">etention </w:t>
      </w:r>
      <w:r w:rsidRPr="007D31C3">
        <w:t>s</w:t>
      </w:r>
      <w:r w:rsidRPr="007D31C3">
        <w:t>cheme</w:t>
      </w:r>
      <w:r w:rsidRPr="007D31C3">
        <w:t>,</w:t>
      </w:r>
      <w:r w:rsidRPr="007D31C3">
        <w:t xml:space="preserve"> when it was first launched</w:t>
      </w:r>
      <w:r w:rsidRPr="007D31C3">
        <w:t>,</w:t>
      </w:r>
      <w:r w:rsidRPr="007D31C3">
        <w:t xml:space="preserve"> was not relevant to the majority of our members</w:t>
      </w:r>
      <w:r w:rsidRPr="007D31C3">
        <w:t>. Whe</w:t>
      </w:r>
      <w:r w:rsidRPr="007D31C3">
        <w:t xml:space="preserve">n the </w:t>
      </w:r>
      <w:r w:rsidRPr="007D31C3">
        <w:t>self</w:t>
      </w:r>
      <w:r w:rsidRPr="007D31C3">
        <w:noBreakHyphen/>
        <w:t>employed scheme was launched, with</w:t>
      </w:r>
      <w:r w:rsidRPr="007D31C3">
        <w:t xml:space="preserve"> huge relief and expectations, it very quickly became clear that a lot of genuinely freelance me</w:t>
      </w:r>
      <w:r w:rsidRPr="007D31C3">
        <w:t>mbers that we represent just fe</w:t>
      </w:r>
      <w:r w:rsidRPr="007D31C3">
        <w:t>l</w:t>
      </w:r>
      <w:r w:rsidRPr="007D31C3">
        <w:t>l</w:t>
      </w:r>
      <w:r w:rsidRPr="007D31C3">
        <w:t xml:space="preserve"> throu</w:t>
      </w:r>
      <w:r w:rsidRPr="007D31C3">
        <w:t>gh</w:t>
      </w:r>
      <w:r w:rsidRPr="007D31C3">
        <w:t xml:space="preserve"> the net</w:t>
      </w:r>
      <w:r w:rsidRPr="007D31C3">
        <w:t>.</w:t>
      </w:r>
      <w:r w:rsidRPr="007D31C3">
        <w:t xml:space="preserve"> </w:t>
      </w:r>
      <w:r w:rsidRPr="007D31C3">
        <w:t>They fell through the gap because of that mixed economy of earni</w:t>
      </w:r>
      <w:r w:rsidRPr="007D31C3">
        <w:t>ngs.</w:t>
      </w:r>
      <w:r w:rsidRPr="007D31C3">
        <w:t xml:space="preserve"> </w:t>
      </w:r>
      <w:r w:rsidRPr="007D31C3">
        <w:t>E</w:t>
      </w:r>
      <w:r w:rsidRPr="007D31C3">
        <w:t>i</w:t>
      </w:r>
      <w:r w:rsidRPr="007D31C3">
        <w:t>t</w:t>
      </w:r>
      <w:r w:rsidRPr="007D31C3">
        <w:t>her they did</w:t>
      </w:r>
      <w:r w:rsidRPr="007D31C3">
        <w:t xml:space="preserve"> not have suffi</w:t>
      </w:r>
      <w:r w:rsidRPr="007D31C3">
        <w:t>cient freelance</w:t>
      </w:r>
      <w:r w:rsidRPr="007D31C3">
        <w:t xml:space="preserve"> earnings to meet th</w:t>
      </w:r>
      <w:r w:rsidRPr="007D31C3">
        <w:t xml:space="preserve">e threshold or they had too </w:t>
      </w:r>
      <w:r w:rsidRPr="007D31C3">
        <w:t xml:space="preserve">much </w:t>
      </w:r>
      <w:r w:rsidRPr="007D31C3">
        <w:t>freelance earnings through limited companies and fell through that threshold</w:t>
      </w:r>
      <w:r w:rsidRPr="007D31C3">
        <w:t>,</w:t>
      </w:r>
      <w:r w:rsidRPr="007D31C3">
        <w:t xml:space="preserve"> or they had more PAY</w:t>
      </w:r>
      <w:r w:rsidRPr="007D31C3">
        <w:t>E</w:t>
      </w:r>
      <w:r w:rsidRPr="007D31C3">
        <w:t xml:space="preserve"> earnings and so they were discounted in both the JRS </w:t>
      </w:r>
      <w:r w:rsidRPr="007D31C3">
        <w:t>and the self</w:t>
      </w:r>
      <w:r w:rsidRPr="007D31C3">
        <w:noBreakHyphen/>
        <w:t>employed s</w:t>
      </w:r>
      <w:r w:rsidRPr="007D31C3">
        <w:t>cheme.</w:t>
      </w:r>
      <w:r w:rsidRPr="007D31C3">
        <w:t xml:space="preserve"> </w:t>
      </w:r>
      <w:r w:rsidRPr="007D31C3">
        <w:t>It was really a do</w:t>
      </w:r>
      <w:r w:rsidRPr="007D31C3">
        <w:t>uble</w:t>
      </w:r>
      <w:r w:rsidRPr="007D31C3">
        <w:noBreakHyphen/>
      </w:r>
      <w:r w:rsidRPr="007D31C3">
        <w:t>whammy from both directions.</w:t>
      </w:r>
      <w:r w:rsidRPr="007D31C3">
        <w:t xml:space="preserve"> </w:t>
      </w:r>
    </w:p>
    <w:p w:rsidR="00A77E43" w:rsidRPr="007D31C3" w:rsidP="00A77E43">
      <w:pPr>
        <w:pStyle w:val="Answer"/>
      </w:pPr>
      <w:r w:rsidRPr="007D31C3">
        <w:t>Our big ask is tha</w:t>
      </w:r>
      <w:r w:rsidRPr="007D31C3">
        <w:t>t the self</w:t>
      </w:r>
      <w:r w:rsidRPr="007D31C3">
        <w:noBreakHyphen/>
        <w:t xml:space="preserve">employed and the </w:t>
      </w:r>
      <w:r w:rsidRPr="007D31C3">
        <w:t>j</w:t>
      </w:r>
      <w:r w:rsidRPr="007D31C3">
        <w:t xml:space="preserve">ob </w:t>
      </w:r>
      <w:r w:rsidRPr="007D31C3">
        <w:t>r</w:t>
      </w:r>
      <w:r w:rsidRPr="007D31C3">
        <w:t xml:space="preserve">etention </w:t>
      </w:r>
      <w:r w:rsidRPr="007D31C3">
        <w:t>s</w:t>
      </w:r>
      <w:r w:rsidRPr="007D31C3">
        <w:t>chemes must be extended.</w:t>
      </w:r>
      <w:r w:rsidRPr="007D31C3">
        <w:t xml:space="preserve"> </w:t>
      </w:r>
      <w:r w:rsidRPr="007D31C3">
        <w:t>They must be extended.</w:t>
      </w:r>
      <w:r w:rsidRPr="007D31C3">
        <w:t xml:space="preserve"> </w:t>
      </w:r>
      <w:r w:rsidRPr="007D31C3">
        <w:t>I am going to give evidence later on</w:t>
      </w:r>
      <w:r w:rsidRPr="007D31C3">
        <w:t xml:space="preserve"> </w:t>
      </w:r>
      <w:r w:rsidRPr="007D31C3">
        <w:t>that</w:t>
      </w:r>
      <w:r w:rsidRPr="007D31C3">
        <w:t xml:space="preserve"> will show that the cre</w:t>
      </w:r>
      <w:r w:rsidRPr="007D31C3">
        <w:t>ative industries are facing a huge and real crisis now</w:t>
      </w:r>
      <w:r w:rsidRPr="007D31C3">
        <w:t>.</w:t>
      </w:r>
      <w:r w:rsidRPr="007D31C3">
        <w:t xml:space="preserve"> </w:t>
      </w:r>
      <w:r w:rsidRPr="007D31C3">
        <w:t>One thing that the workers need, who you need in that industry to pick up</w:t>
      </w:r>
      <w:r w:rsidRPr="007D31C3">
        <w:t xml:space="preserve"> when the crisis is over</w:t>
      </w:r>
      <w:r w:rsidRPr="007D31C3">
        <w:t>,</w:t>
      </w:r>
      <w:r w:rsidRPr="007D31C3">
        <w:t xml:space="preserve"> is extension of those schemes until at least March </w:t>
      </w:r>
      <w:r w:rsidRPr="007D31C3">
        <w:t xml:space="preserve">or </w:t>
      </w:r>
      <w:r w:rsidRPr="007D31C3">
        <w:t>April next year.</w:t>
      </w:r>
      <w:r w:rsidRPr="007D31C3">
        <w:t xml:space="preserve"> </w:t>
      </w:r>
      <w:r w:rsidRPr="007D31C3">
        <w:t>We need to extend the schemes.</w:t>
      </w:r>
    </w:p>
    <w:p w:rsidR="00A77E43" w:rsidRPr="007D31C3" w:rsidP="00A77E43">
      <w:pPr>
        <w:pStyle w:val="Question"/>
      </w:pPr>
      <w:sdt>
        <w:sdtPr>
          <w:alias w:val="Member"/>
          <w:tag w:val="&lt;Member mnisId='4621' dodsId='77854'&gt;"/>
          <w:id w:val="1771973270"/>
          <w:placeholder>
            <w:docPart w:val="DefaultPlaceholder_1082065158"/>
          </w:placeholder>
          <w:richText/>
        </w:sdtPr>
        <w:sdtContent>
          <w:r w:rsidRPr="007D31C3">
            <w:rPr>
              <w:b/>
            </w:rPr>
            <w:t>Chair:</w:t>
          </w:r>
        </w:sdtContent>
      </w:sdt>
      <w:r w:rsidRPr="007D31C3">
        <w:t xml:space="preserve"> </w:t>
      </w:r>
      <w:r w:rsidRPr="007D31C3">
        <w:t>Understood.</w:t>
      </w:r>
      <w:r w:rsidRPr="007D31C3">
        <w:t xml:space="preserve"> </w:t>
      </w:r>
      <w:r w:rsidRPr="007D31C3">
        <w:t xml:space="preserve">You are </w:t>
      </w:r>
      <w:r w:rsidRPr="007D31C3">
        <w:t xml:space="preserve">asking </w:t>
      </w:r>
      <w:r w:rsidRPr="007D31C3">
        <w:t>for a sector</w:t>
      </w:r>
      <w:r w:rsidRPr="007D31C3">
        <w:t xml:space="preserve">al extension </w:t>
      </w:r>
      <w:r w:rsidRPr="007D31C3">
        <w:t>for the creative industries</w:t>
      </w:r>
      <w:r w:rsidRPr="007D31C3">
        <w:t xml:space="preserve"> and </w:t>
      </w:r>
      <w:r w:rsidRPr="007D31C3">
        <w:t>presumably asking for support for those who did not get supp</w:t>
      </w:r>
      <w:r w:rsidRPr="007D31C3">
        <w:t>ort in the initial programme.</w:t>
      </w:r>
      <w:r w:rsidRPr="007D31C3">
        <w:t xml:space="preserve"> </w:t>
      </w:r>
      <w:r w:rsidRPr="007D31C3">
        <w:t xml:space="preserve">You are asking for an extension of the existing one, but saying </w:t>
      </w:r>
      <w:r w:rsidRPr="007D31C3">
        <w:t xml:space="preserve">that </w:t>
      </w:r>
      <w:r w:rsidRPr="007D31C3">
        <w:t>we need to make some tweaks so we a</w:t>
      </w:r>
      <w:r w:rsidRPr="007D31C3">
        <w:t>re not missing out those workers</w:t>
      </w:r>
      <w:r w:rsidRPr="007D31C3">
        <w:t xml:space="preserve"> as well.</w:t>
      </w:r>
    </w:p>
    <w:p w:rsidR="00A77E43" w:rsidRPr="007D31C3" w:rsidP="00A77E43">
      <w:pPr>
        <w:pStyle w:val="Answer"/>
      </w:pPr>
      <w:sdt>
        <w:sdtPr>
          <w:alias w:val="Witness"/>
          <w:id w:val="1416126541"/>
          <w:placeholder>
            <w:docPart w:val="DefaultPlaceholder_1082065158"/>
          </w:placeholder>
          <w:richText/>
        </w:sdtPr>
        <w:sdtContent>
          <w:r w:rsidRPr="007D31C3">
            <w:rPr>
              <w:b/>
              <w:i/>
            </w:rPr>
            <w:t>Christine Payne:</w:t>
          </w:r>
          <w:r w:rsidRPr="007D31C3">
            <w:rPr>
              <w:b/>
            </w:rPr>
            <w:t xml:space="preserve"> </w:t>
          </w:r>
        </w:sdtContent>
      </w:sdt>
      <w:r w:rsidRPr="007D31C3">
        <w:t>Absolutely</w:t>
      </w:r>
      <w:r w:rsidRPr="007D31C3">
        <w:t>,</w:t>
      </w:r>
      <w:r w:rsidRPr="007D31C3">
        <w:t xml:space="preserve"> </w:t>
      </w:r>
      <w:r w:rsidRPr="007D31C3">
        <w:t>y</w:t>
      </w:r>
      <w:r w:rsidRPr="007D31C3">
        <w:t>es.</w:t>
      </w:r>
      <w:r w:rsidRPr="007D31C3">
        <w:t xml:space="preserve"> </w:t>
      </w:r>
      <w:r w:rsidRPr="007D31C3">
        <w:t>Thank you very much.</w:t>
      </w:r>
    </w:p>
    <w:p w:rsidR="00A77E43" w:rsidRPr="007D31C3" w:rsidP="004E516B">
      <w:pPr>
        <w:pStyle w:val="Question"/>
      </w:pPr>
      <w:sdt>
        <w:sdtPr>
          <w:alias w:val="Member"/>
          <w:tag w:val="&lt;Member mnisId='4621' dodsId='77854'&gt;"/>
          <w:id w:val="2092964948"/>
          <w:placeholder>
            <w:docPart w:val="DefaultPlaceholder_1082065158"/>
          </w:placeholder>
          <w:richText/>
        </w:sdtPr>
        <w:sdtContent>
          <w:r w:rsidRPr="007D31C3">
            <w:rPr>
              <w:b/>
            </w:rPr>
            <w:t>Chair:</w:t>
          </w:r>
        </w:sdtContent>
      </w:sdt>
      <w:r w:rsidRPr="007D31C3">
        <w:t xml:space="preserve"> Mike Clancy</w:t>
      </w:r>
      <w:r w:rsidRPr="007D31C3">
        <w:t>, f</w:t>
      </w:r>
      <w:r w:rsidRPr="007D31C3">
        <w:t>rom Prospect, do you have anything further to add to those submissions?</w:t>
      </w:r>
      <w:r w:rsidRPr="007D31C3">
        <w:t xml:space="preserve"> </w:t>
      </w:r>
    </w:p>
    <w:p w:rsidR="005758DE" w:rsidRPr="007D31C3" w:rsidP="00250116">
      <w:pPr>
        <w:pStyle w:val="Answer"/>
      </w:pPr>
      <w:sdt>
        <w:sdtPr>
          <w:alias w:val="Witness"/>
          <w:id w:val="-360820201"/>
          <w:placeholder>
            <w:docPart w:val="DefaultPlaceholder_1082065158"/>
          </w:placeholder>
          <w:richText/>
        </w:sdtPr>
        <w:sdtContent>
          <w:r w:rsidRPr="007D31C3">
            <w:rPr>
              <w:b/>
            </w:rPr>
            <w:t xml:space="preserve">Mike Clancy: </w:t>
          </w:r>
        </w:sdtContent>
      </w:sdt>
      <w:r w:rsidRPr="007D31C3">
        <w:t>Yes.</w:t>
      </w:r>
      <w:r w:rsidRPr="007D31C3">
        <w:t xml:space="preserve"> </w:t>
      </w:r>
      <w:r w:rsidRPr="007D31C3">
        <w:t>Our membership, in terms of freelance and self</w:t>
      </w:r>
      <w:r w:rsidRPr="007D31C3">
        <w:noBreakHyphen/>
        <w:t>employed, is also, like Christine’s, primarily in the creative sector, but w</w:t>
      </w:r>
      <w:r w:rsidRPr="007D31C3">
        <w:t xml:space="preserve">e also have wider experience of this in </w:t>
      </w:r>
      <w:r w:rsidRPr="007D31C3">
        <w:t>heritage, education and children</w:t>
      </w:r>
      <w:r w:rsidRPr="007D31C3">
        <w:t>’s</w:t>
      </w:r>
      <w:r w:rsidRPr="007D31C3">
        <w:t xml:space="preserve"> services</w:t>
      </w:r>
      <w:r w:rsidRPr="007D31C3">
        <w:t>,</w:t>
      </w:r>
      <w:r w:rsidRPr="007D31C3">
        <w:t xml:space="preserve"> </w:t>
      </w:r>
      <w:r w:rsidRPr="007D31C3">
        <w:t xml:space="preserve">as well as </w:t>
      </w:r>
      <w:r w:rsidRPr="007D31C3">
        <w:t>a few other parts of the ec</w:t>
      </w:r>
      <w:r w:rsidRPr="007D31C3">
        <w:t>o</w:t>
      </w:r>
      <w:r w:rsidRPr="007D31C3">
        <w:t>nomy</w:t>
      </w:r>
      <w:r w:rsidRPr="007D31C3">
        <w:t>.</w:t>
      </w:r>
      <w:r w:rsidRPr="007D31C3">
        <w:t xml:space="preserve"> </w:t>
      </w:r>
      <w:r w:rsidRPr="007D31C3">
        <w:t>It is</w:t>
      </w:r>
      <w:r w:rsidRPr="007D31C3">
        <w:t xml:space="preserve"> important to</w:t>
      </w:r>
      <w:r w:rsidRPr="007D31C3">
        <w:t xml:space="preserve"> emphasise that self</w:t>
      </w:r>
      <w:r w:rsidRPr="007D31C3">
        <w:noBreakHyphen/>
        <w:t>employed and freelance</w:t>
      </w:r>
      <w:r w:rsidRPr="007D31C3">
        <w:t xml:space="preserve"> people</w:t>
      </w:r>
      <w:r w:rsidRPr="007D31C3">
        <w:t xml:space="preserve"> were lauded as part of our</w:t>
      </w:r>
      <w:r w:rsidRPr="007D31C3">
        <w:t xml:space="preserve"> agile labour market prior to the </w:t>
      </w:r>
      <w:r w:rsidRPr="007D31C3">
        <w:t>Covid</w:t>
      </w:r>
      <w:r w:rsidRPr="007D31C3">
        <w:t xml:space="preserve"> events.</w:t>
      </w:r>
      <w:r w:rsidRPr="007D31C3">
        <w:t xml:space="preserve"> </w:t>
      </w:r>
      <w:r w:rsidRPr="007D31C3">
        <w:t xml:space="preserve">There are </w:t>
      </w:r>
      <w:r w:rsidRPr="007D31C3">
        <w:t>varying estimates, but between 1</w:t>
      </w:r>
      <w:r w:rsidRPr="007D31C3">
        <w:t>.5 million and 3 </w:t>
      </w:r>
      <w:r w:rsidRPr="007D31C3">
        <w:t>m</w:t>
      </w:r>
      <w:r w:rsidRPr="007D31C3">
        <w:t>illion</w:t>
      </w:r>
      <w:r w:rsidRPr="007D31C3">
        <w:t xml:space="preserve"> have been left without any support in the last three months</w:t>
      </w:r>
      <w:r w:rsidRPr="007D31C3">
        <w:t xml:space="preserve">; there has been </w:t>
      </w:r>
      <w:r w:rsidRPr="007D31C3">
        <w:t xml:space="preserve">a complete absence of </w:t>
      </w:r>
      <w:r w:rsidRPr="007D31C3">
        <w:t xml:space="preserve">the </w:t>
      </w:r>
      <w:r w:rsidRPr="007D31C3">
        <w:t xml:space="preserve">support </w:t>
      </w:r>
      <w:r w:rsidRPr="007D31C3">
        <w:t>that has gone to other people</w:t>
      </w:r>
      <w:r w:rsidRPr="007D31C3">
        <w:t>,</w:t>
      </w:r>
      <w:r w:rsidRPr="007D31C3">
        <w:t xml:space="preserve"> which is obviously very welcome</w:t>
      </w:r>
      <w:r w:rsidRPr="007D31C3">
        <w:t>, through JRS and SE</w:t>
      </w:r>
      <w:r w:rsidRPr="007D31C3">
        <w:t>IS</w:t>
      </w:r>
      <w:r w:rsidRPr="007D31C3">
        <w:t>S, wh</w:t>
      </w:r>
      <w:r w:rsidRPr="007D31C3">
        <w:t>ere they have qualified.</w:t>
      </w:r>
      <w:r w:rsidRPr="007D31C3">
        <w:t xml:space="preserve"> </w:t>
      </w:r>
      <w:r w:rsidRPr="007D31C3">
        <w:t xml:space="preserve">The Committee should also focus on </w:t>
      </w:r>
      <w:r w:rsidRPr="007D31C3">
        <w:t>the fact that</w:t>
      </w:r>
      <w:r w:rsidRPr="007D31C3">
        <w:t>,</w:t>
      </w:r>
      <w:r w:rsidRPr="007D31C3">
        <w:t xml:space="preserve"> as </w:t>
      </w:r>
      <w:r w:rsidRPr="007D31C3">
        <w:t xml:space="preserve">well as pointing out the </w:t>
      </w:r>
      <w:r w:rsidRPr="007D31C3">
        <w:t>problem,</w:t>
      </w:r>
      <w:r w:rsidRPr="007D31C3">
        <w:t xml:space="preserve"> trade unions </w:t>
      </w:r>
      <w:r w:rsidRPr="007D31C3">
        <w:t>like</w:t>
      </w:r>
      <w:r w:rsidRPr="007D31C3">
        <w:t xml:space="preserve"> my own have offered solutions</w:t>
      </w:r>
      <w:r w:rsidRPr="007D31C3">
        <w:t>.</w:t>
      </w:r>
      <w:r w:rsidRPr="007D31C3">
        <w:t xml:space="preserve"> </w:t>
      </w:r>
      <w:r w:rsidRPr="007D31C3">
        <w:t>We were having what we hoped were productive conversations with Treasury officials and the Gove</w:t>
      </w:r>
      <w:r w:rsidRPr="007D31C3">
        <w:t>rnment more generally.</w:t>
      </w:r>
      <w:r w:rsidRPr="007D31C3">
        <w:t xml:space="preserve"> </w:t>
      </w:r>
      <w:r w:rsidRPr="007D31C3">
        <w:t>Certainly, there was relatively positive mood music, but that all closed down a few weeks ago.</w:t>
      </w:r>
      <w:r w:rsidRPr="007D31C3">
        <w:t xml:space="preserve"> </w:t>
      </w:r>
      <w:r w:rsidRPr="007D31C3">
        <w:t>The C</w:t>
      </w:r>
      <w:r w:rsidRPr="007D31C3">
        <w:t>hancellor made his announcement</w:t>
      </w:r>
      <w:r w:rsidRPr="007D31C3">
        <w:t xml:space="preserve"> at one of the </w:t>
      </w:r>
      <w:r w:rsidRPr="007D31C3">
        <w:t>5 pm</w:t>
      </w:r>
      <w:r w:rsidRPr="007D31C3">
        <w:t xml:space="preserve"> conferences.</w:t>
      </w:r>
      <w:r w:rsidRPr="007D31C3">
        <w:t xml:space="preserve"> </w:t>
      </w:r>
    </w:p>
    <w:p w:rsidR="005758DE" w:rsidRPr="007D31C3" w:rsidP="00250116">
      <w:pPr>
        <w:pStyle w:val="Answer"/>
      </w:pPr>
      <w:r w:rsidRPr="007D31C3">
        <w:t>This is quite a</w:t>
      </w:r>
      <w:r w:rsidRPr="007D31C3">
        <w:t xml:space="preserve"> baffling attitude</w:t>
      </w:r>
      <w:r w:rsidRPr="007D31C3">
        <w:t xml:space="preserve"> now</w:t>
      </w:r>
      <w:r w:rsidRPr="007D31C3">
        <w:t xml:space="preserve"> to these gaps.</w:t>
      </w:r>
      <w:r w:rsidRPr="007D31C3">
        <w:t xml:space="preserve"> </w:t>
      </w:r>
      <w:r w:rsidRPr="007D31C3">
        <w:t>We fe</w:t>
      </w:r>
      <w:r w:rsidRPr="007D31C3">
        <w:t xml:space="preserve">lt that, </w:t>
      </w:r>
      <w:r w:rsidRPr="007D31C3">
        <w:t>w</w:t>
      </w:r>
      <w:r w:rsidRPr="007D31C3">
        <w:t>hilst the state mandates closure, indi</w:t>
      </w:r>
      <w:r w:rsidRPr="007D31C3">
        <w:t>viduals</w:t>
      </w:r>
      <w:r w:rsidRPr="007D31C3">
        <w:t xml:space="preserve"> should be</w:t>
      </w:r>
      <w:r w:rsidRPr="007D31C3">
        <w:t xml:space="preserve"> supported</w:t>
      </w:r>
      <w:r w:rsidRPr="007D31C3">
        <w:t xml:space="preserve"> through a universality of support.</w:t>
      </w:r>
      <w:r w:rsidRPr="007D31C3">
        <w:t xml:space="preserve"> </w:t>
      </w:r>
      <w:r w:rsidRPr="007D31C3">
        <w:t>Like Christine, I would like to add some further evidence on that later.</w:t>
      </w:r>
      <w:r w:rsidRPr="007D31C3">
        <w:t xml:space="preserve"> </w:t>
      </w:r>
    </w:p>
    <w:p w:rsidR="005758DE" w:rsidRPr="007D31C3" w:rsidP="00250116">
      <w:pPr>
        <w:pStyle w:val="Answer"/>
      </w:pPr>
      <w:r w:rsidRPr="007D31C3">
        <w:t>I do not want to get too technical, but i</w:t>
      </w:r>
      <w:r w:rsidRPr="007D31C3">
        <w:t>n terms of the dividend issue, we gave</w:t>
      </w:r>
      <w:r w:rsidRPr="007D31C3">
        <w:t xml:space="preserve"> </w:t>
      </w:r>
      <w:r w:rsidRPr="007D31C3">
        <w:t>d</w:t>
      </w:r>
      <w:r w:rsidRPr="007D31C3">
        <w:t>etailed proposals in relation</w:t>
      </w:r>
      <w:r w:rsidRPr="007D31C3">
        <w:t xml:space="preserve"> to using divi</w:t>
      </w:r>
      <w:r w:rsidRPr="007D31C3">
        <w:t>dend certificates, wrap</w:t>
      </w:r>
      <w:r w:rsidRPr="007D31C3">
        <w:noBreakHyphen/>
        <w:t>around</w:t>
      </w:r>
      <w:r w:rsidRPr="007D31C3">
        <w:t xml:space="preserve"> information to give credibility to the claims, to minimise the potential for fraud and</w:t>
      </w:r>
      <w:r w:rsidRPr="007D31C3">
        <w:t xml:space="preserve"> we put a whole range of solutions</w:t>
      </w:r>
      <w:r w:rsidRPr="007D31C3">
        <w:t xml:space="preserve"> in.</w:t>
      </w:r>
      <w:r w:rsidRPr="007D31C3">
        <w:t xml:space="preserve"> </w:t>
      </w:r>
      <w:r w:rsidRPr="007D31C3">
        <w:t>Some of these things are quite simple to sort.</w:t>
      </w:r>
      <w:r w:rsidRPr="007D31C3">
        <w:t xml:space="preserve"> </w:t>
      </w:r>
      <w:r w:rsidRPr="007D31C3">
        <w:t xml:space="preserve">There are </w:t>
      </w:r>
      <w:r w:rsidRPr="007D31C3">
        <w:t>some people just simply stranded by the fact that payroll was ru</w:t>
      </w:r>
      <w:r w:rsidRPr="007D31C3">
        <w:t>n at the end of March</w:t>
      </w:r>
      <w:r w:rsidRPr="007D31C3">
        <w:t xml:space="preserve"> for them and they were not, therefore,</w:t>
      </w:r>
      <w:r w:rsidRPr="007D31C3">
        <w:t xml:space="preserve"> in a position to be furloughed in relation to the two </w:t>
      </w:r>
      <w:r w:rsidRPr="007D31C3">
        <w:t>dates of 28 February and 19 March,</w:t>
      </w:r>
      <w:r w:rsidRPr="007D31C3">
        <w:t xml:space="preserve"> which were key to access.</w:t>
      </w:r>
      <w:r w:rsidRPr="007D31C3">
        <w:t xml:space="preserve"> </w:t>
      </w:r>
    </w:p>
    <w:p w:rsidR="00A77E43" w:rsidRPr="007D31C3" w:rsidP="00250116">
      <w:pPr>
        <w:pStyle w:val="Answer"/>
      </w:pPr>
      <w:r w:rsidRPr="007D31C3">
        <w:t xml:space="preserve">I return to my </w:t>
      </w:r>
      <w:r w:rsidRPr="007D31C3">
        <w:t>original point.</w:t>
      </w:r>
      <w:r w:rsidRPr="007D31C3">
        <w:t xml:space="preserve"> </w:t>
      </w:r>
      <w:r w:rsidRPr="007D31C3">
        <w:t>This is quite baffling.</w:t>
      </w:r>
      <w:r w:rsidRPr="007D31C3">
        <w:t xml:space="preserve"> </w:t>
      </w:r>
      <w:r w:rsidRPr="007D31C3">
        <w:t>T</w:t>
      </w:r>
      <w:r w:rsidRPr="007D31C3">
        <w:t>his has now been a choice.</w:t>
      </w:r>
      <w:r w:rsidRPr="007D31C3">
        <w:t xml:space="preserve"> </w:t>
      </w:r>
      <w:r w:rsidRPr="007D31C3">
        <w:t>It</w:t>
      </w:r>
      <w:r w:rsidRPr="007D31C3">
        <w:t xml:space="preserve"> is not that the Government cannot solve</w:t>
      </w:r>
      <w:r w:rsidRPr="007D31C3">
        <w:t xml:space="preserve"> this</w:t>
      </w:r>
      <w:r w:rsidRPr="007D31C3">
        <w:t>.</w:t>
      </w:r>
      <w:r w:rsidRPr="007D31C3">
        <w:t xml:space="preserve"> </w:t>
      </w:r>
      <w:r w:rsidRPr="007D31C3">
        <w:t>It may be difficult</w:t>
      </w:r>
      <w:r w:rsidRPr="007D31C3">
        <w:t xml:space="preserve"> and it</w:t>
      </w:r>
      <w:r w:rsidRPr="007D31C3">
        <w:t xml:space="preserve"> may need some work, but it is capable of being resolved.</w:t>
      </w:r>
      <w:r w:rsidRPr="007D31C3">
        <w:t xml:space="preserve"> </w:t>
      </w:r>
      <w:r w:rsidRPr="007D31C3">
        <w:t xml:space="preserve">Anywhere between </w:t>
      </w:r>
      <w:r w:rsidRPr="007D31C3">
        <w:t xml:space="preserve">1.5 million and 3 million people would </w:t>
      </w:r>
      <w:r w:rsidRPr="007D31C3">
        <w:t xml:space="preserve">therefore </w:t>
      </w:r>
      <w:r w:rsidRPr="007D31C3">
        <w:t>be protected</w:t>
      </w:r>
      <w:r w:rsidRPr="007D31C3">
        <w:t xml:space="preserve"> like the rest of the citizenship has been in this d</w:t>
      </w:r>
      <w:r w:rsidRPr="007D31C3">
        <w:t>ifficult time.</w:t>
      </w:r>
    </w:p>
    <w:p w:rsidR="00A77E43" w:rsidRPr="007D31C3" w:rsidP="00250116">
      <w:pPr>
        <w:pStyle w:val="Question"/>
      </w:pPr>
      <w:sdt>
        <w:sdtPr>
          <w:alias w:val="Member"/>
          <w:tag w:val="&lt;Member mnisId='4621' dodsId='77854'&gt;"/>
          <w:id w:val="-1236939293"/>
          <w:placeholder>
            <w:docPart w:val="DefaultPlaceholder_1082065158"/>
          </w:placeholder>
          <w:richText/>
        </w:sdtPr>
        <w:sdtContent>
          <w:r w:rsidRPr="007D31C3">
            <w:rPr>
              <w:b/>
            </w:rPr>
            <w:t>Chair:</w:t>
          </w:r>
        </w:sdtContent>
      </w:sdt>
      <w:r w:rsidRPr="007D31C3">
        <w:t xml:space="preserve"> </w:t>
      </w:r>
      <w:r w:rsidRPr="007D31C3">
        <w:t>Presumably, Mr Clancy, if up to 3 million se</w:t>
      </w:r>
      <w:r w:rsidRPr="007D31C3">
        <w:t>lf</w:t>
      </w:r>
      <w:r w:rsidRPr="007D31C3">
        <w:noBreakHyphen/>
        <w:t>employed workers are</w:t>
      </w:r>
      <w:r w:rsidRPr="007D31C3">
        <w:t xml:space="preserve"> actively</w:t>
      </w:r>
      <w:r w:rsidRPr="007D31C3">
        <w:t xml:space="preserve"> not being</w:t>
      </w:r>
      <w:r w:rsidRPr="007D31C3">
        <w:t xml:space="preserve"> supported by the Government</w:t>
      </w:r>
      <w:r w:rsidRPr="007D31C3">
        <w:t>, there is a risk that, through necessity, they will end up leaving their professions or their specialisms and hav</w:t>
      </w:r>
      <w:r w:rsidRPr="007D31C3">
        <w:t>ing to go and find other work</w:t>
      </w:r>
      <w:r w:rsidRPr="007D31C3">
        <w:t>, which</w:t>
      </w:r>
      <w:r w:rsidRPr="007D31C3">
        <w:t xml:space="preserve"> will have l</w:t>
      </w:r>
      <w:r w:rsidRPr="007D31C3">
        <w:t>onger</w:t>
      </w:r>
      <w:r w:rsidRPr="007D31C3">
        <w:t>-</w:t>
      </w:r>
      <w:r w:rsidRPr="007D31C3">
        <w:t xml:space="preserve">term consequences </w:t>
      </w:r>
      <w:r w:rsidRPr="007D31C3">
        <w:t xml:space="preserve">for the </w:t>
      </w:r>
      <w:r w:rsidRPr="007D31C3">
        <w:t>e</w:t>
      </w:r>
      <w:r w:rsidRPr="007D31C3">
        <w:t>conomy.</w:t>
      </w:r>
    </w:p>
    <w:p w:rsidR="005758DE" w:rsidRPr="007D31C3" w:rsidP="00A77E43">
      <w:pPr>
        <w:pStyle w:val="Answer"/>
      </w:pPr>
      <w:sdt>
        <w:sdtPr>
          <w:alias w:val="Witness"/>
          <w:id w:val="-1074038485"/>
          <w:placeholder>
            <w:docPart w:val="DefaultPlaceholder_1082065158"/>
          </w:placeholder>
          <w:richText/>
        </w:sdtPr>
        <w:sdtContent>
          <w:r w:rsidRPr="007D31C3">
            <w:rPr>
              <w:b/>
              <w:i/>
            </w:rPr>
            <w:t>Mike Clancy:</w:t>
          </w:r>
          <w:r w:rsidRPr="007D31C3">
            <w:rPr>
              <w:b/>
            </w:rPr>
            <w:t xml:space="preserve"> </w:t>
          </w:r>
        </w:sdtContent>
      </w:sdt>
      <w:r w:rsidRPr="007D31C3">
        <w:t>We have already conducted a survey, particularly of our creative members, and we know that around about 11% or 12% of them in that survey, a</w:t>
      </w:r>
      <w:r w:rsidRPr="007D31C3">
        <w:t>t that point</w:t>
      </w:r>
      <w:r w:rsidRPr="007D31C3">
        <w:t>,</w:t>
      </w:r>
      <w:r w:rsidRPr="007D31C3">
        <w:t xml:space="preserve"> </w:t>
      </w:r>
      <w:r w:rsidRPr="007D31C3">
        <w:t>were saying they were looking for</w:t>
      </w:r>
      <w:r w:rsidRPr="007D31C3">
        <w:t xml:space="preserve"> alternative employment.</w:t>
      </w:r>
      <w:r w:rsidRPr="007D31C3">
        <w:t xml:space="preserve"> </w:t>
      </w:r>
    </w:p>
    <w:p w:rsidR="005758DE" w:rsidRPr="007D31C3" w:rsidP="00A77E43">
      <w:pPr>
        <w:pStyle w:val="Answer"/>
      </w:pPr>
      <w:r w:rsidRPr="007D31C3">
        <w:t xml:space="preserve">Let us not </w:t>
      </w:r>
      <w:r w:rsidRPr="007D31C3">
        <w:t>also forget the di</w:t>
      </w:r>
      <w:r w:rsidRPr="007D31C3">
        <w:t xml:space="preserve">sparate impact here upon BAME, women </w:t>
      </w:r>
      <w:r w:rsidRPr="007D31C3">
        <w:t xml:space="preserve">and younger people, </w:t>
      </w:r>
      <w:r w:rsidRPr="007D31C3">
        <w:t>who a</w:t>
      </w:r>
      <w:r w:rsidRPr="007D31C3">
        <w:t>re already</w:t>
      </w:r>
      <w:r w:rsidRPr="007D31C3">
        <w:t xml:space="preserve"> disproportionately underrepresented </w:t>
      </w:r>
      <w:r w:rsidRPr="007D31C3">
        <w:t>in some of these areas and are going to face additional adversity, probably, as</w:t>
      </w:r>
      <w:r w:rsidRPr="007D31C3">
        <w:t xml:space="preserve"> a result of trying to find work in this next peri</w:t>
      </w:r>
      <w:r w:rsidRPr="007D31C3">
        <w:t>od</w:t>
      </w:r>
      <w:r w:rsidRPr="007D31C3">
        <w:t>.</w:t>
      </w:r>
      <w:r w:rsidRPr="007D31C3">
        <w:t xml:space="preserve"> </w:t>
      </w:r>
    </w:p>
    <w:p w:rsidR="00A77E43" w:rsidRPr="007D31C3" w:rsidP="00A77E43">
      <w:pPr>
        <w:pStyle w:val="Answer"/>
      </w:pPr>
      <w:r w:rsidRPr="007D31C3">
        <w:t>Once people move away from these industries, they will not come back to them.</w:t>
      </w:r>
      <w:r w:rsidRPr="007D31C3">
        <w:t xml:space="preserve"> </w:t>
      </w:r>
      <w:r w:rsidRPr="007D31C3">
        <w:t>There is a more fundamental point.</w:t>
      </w:r>
      <w:r w:rsidRPr="007D31C3">
        <w:t xml:space="preserve"> </w:t>
      </w:r>
      <w:r w:rsidRPr="007D31C3">
        <w:t>It touches upon what I said earlier about the nature of our labour market, which I am sure we will explore further in this conversation.</w:t>
      </w:r>
      <w:r w:rsidRPr="007D31C3">
        <w:t xml:space="preserve"> </w:t>
      </w:r>
      <w:r w:rsidRPr="007D31C3">
        <w:t>P</w:t>
      </w:r>
      <w:r w:rsidRPr="007D31C3">
        <w:t>eople have been encouraged to be self</w:t>
      </w:r>
      <w:r w:rsidRPr="007D31C3">
        <w:noBreakHyphen/>
        <w:t>employed, to be freelance and to be available to allow production in different ways to be flexed up and down.</w:t>
      </w:r>
      <w:r w:rsidRPr="007D31C3">
        <w:t xml:space="preserve"> </w:t>
      </w:r>
      <w:r w:rsidRPr="007D31C3">
        <w:t>At the very point when, therefore, they needed support, they did not get it.</w:t>
      </w:r>
      <w:r w:rsidRPr="007D31C3">
        <w:t xml:space="preserve"> </w:t>
      </w:r>
      <w:r w:rsidRPr="007D31C3">
        <w:t xml:space="preserve">I know, from talking to </w:t>
      </w:r>
      <w:r w:rsidRPr="007D31C3">
        <w:t xml:space="preserve">people, seeing it on our social media channels and talking to people in one’s personal life, it is clear that they are reconsidering what they do for the </w:t>
      </w:r>
      <w:r w:rsidRPr="007D31C3">
        <w:t>future.</w:t>
      </w:r>
      <w:r w:rsidRPr="007D31C3">
        <w:t xml:space="preserve"> </w:t>
      </w:r>
      <w:r w:rsidRPr="007D31C3">
        <w:t>The labour market’s flexibility will be impacted as people walk away from self</w:t>
      </w:r>
      <w:r w:rsidRPr="007D31C3">
        <w:noBreakHyphen/>
        <w:t xml:space="preserve">employment and </w:t>
      </w:r>
      <w:r w:rsidRPr="007D31C3">
        <w:t>freelance working per se because of this experience.</w:t>
      </w:r>
      <w:r w:rsidRPr="007D31C3">
        <w:t xml:space="preserve"> </w:t>
      </w:r>
      <w:r w:rsidRPr="007D31C3">
        <w:t xml:space="preserve">It is really important </w:t>
      </w:r>
      <w:r w:rsidRPr="007D31C3">
        <w:t xml:space="preserve">that </w:t>
      </w:r>
      <w:r w:rsidRPr="007D31C3">
        <w:t>this is addressed.</w:t>
      </w:r>
      <w:r w:rsidRPr="007D31C3">
        <w:t xml:space="preserve"> </w:t>
      </w:r>
      <w:r w:rsidRPr="007D31C3">
        <w:t>Despite the Chancellor, and maybe the Treasury, now wanting us to move on, we should still be knocking on this door.</w:t>
      </w:r>
    </w:p>
    <w:p w:rsidR="00A77E43" w:rsidRPr="007D31C3" w:rsidP="00A77E43">
      <w:pPr>
        <w:pStyle w:val="Question"/>
      </w:pPr>
      <w:sdt>
        <w:sdtPr>
          <w:alias w:val="Member"/>
          <w:tag w:val="&lt;Member mnisId='4621' dodsId='77854'&gt;"/>
          <w:id w:val="64993623"/>
          <w:placeholder>
            <w:docPart w:val="DefaultPlaceholder_1082065158"/>
          </w:placeholder>
          <w:richText/>
        </w:sdtPr>
        <w:sdtContent>
          <w:r w:rsidRPr="007D31C3">
            <w:rPr>
              <w:b/>
            </w:rPr>
            <w:t>Chair:</w:t>
          </w:r>
        </w:sdtContent>
      </w:sdt>
      <w:r w:rsidRPr="007D31C3">
        <w:t xml:space="preserve"> Tony Dale, from an USDAW persp</w:t>
      </w:r>
      <w:r w:rsidRPr="007D31C3">
        <w:t>ective</w:t>
      </w:r>
      <w:r w:rsidRPr="007D31C3">
        <w:t xml:space="preserve">, </w:t>
      </w:r>
      <w:r w:rsidRPr="007D31C3">
        <w:t>presumably most retail workers are in contracted employment, albeit sometimes zero</w:t>
      </w:r>
      <w:r w:rsidRPr="007D31C3">
        <w:noBreakHyphen/>
        <w:t>hours and precarious employment</w:t>
      </w:r>
      <w:r w:rsidRPr="007D31C3">
        <w:t>. H</w:t>
      </w:r>
      <w:r w:rsidRPr="007D31C3">
        <w:t xml:space="preserve">ave there been </w:t>
      </w:r>
      <w:r w:rsidRPr="007D31C3">
        <w:t xml:space="preserve">particular gaps </w:t>
      </w:r>
      <w:r w:rsidRPr="007D31C3">
        <w:t>in the furlough scheme that have affected your members?</w:t>
      </w:r>
      <w:r w:rsidRPr="007D31C3">
        <w:t xml:space="preserve"> </w:t>
      </w:r>
      <w:r w:rsidRPr="007D31C3">
        <w:t xml:space="preserve">What is it that you are </w:t>
      </w:r>
      <w:r w:rsidRPr="007D31C3">
        <w:t>asking for in the ne</w:t>
      </w:r>
      <w:r w:rsidRPr="007D31C3">
        <w:t>xt phase?</w:t>
      </w:r>
    </w:p>
    <w:p w:rsidR="005758DE" w:rsidRPr="007D31C3" w:rsidP="00A77E43">
      <w:pPr>
        <w:pStyle w:val="Answer"/>
      </w:pPr>
      <w:sdt>
        <w:sdtPr>
          <w:rPr>
            <w:lang w:val="en-US"/>
          </w:rPr>
          <w:alias w:val="Witness"/>
          <w:id w:val="-797139250"/>
          <w:placeholder>
            <w:docPart w:val="DefaultPlaceholder_1082065158"/>
          </w:placeholder>
          <w:richText/>
        </w:sdtPr>
        <w:sdtContent>
          <w:r w:rsidRPr="007D31C3">
            <w:rPr>
              <w:b/>
              <w:i/>
              <w:lang w:val="en-US"/>
            </w:rPr>
            <w:t xml:space="preserve">Tony </w:t>
          </w:r>
          <w:r w:rsidRPr="007D31C3">
            <w:rPr>
              <w:b/>
              <w:i/>
              <w:lang w:val="en-US"/>
            </w:rPr>
            <w:t>Dale</w:t>
          </w:r>
          <w:r w:rsidRPr="007D31C3">
            <w:rPr>
              <w:b/>
              <w:i/>
              <w:lang w:val="en-US"/>
            </w:rPr>
            <w:t>:</w:t>
          </w:r>
          <w:r w:rsidRPr="007D31C3">
            <w:rPr>
              <w:b/>
              <w:lang w:val="en-US"/>
            </w:rPr>
            <w:t xml:space="preserve"> </w:t>
          </w:r>
        </w:sdtContent>
      </w:sdt>
      <w:r w:rsidRPr="007D31C3">
        <w:rPr>
          <w:lang w:val="en-US"/>
        </w:rPr>
        <w:t>T</w:t>
      </w:r>
      <w:r w:rsidRPr="007D31C3">
        <w:rPr>
          <w:lang w:val="en-US"/>
        </w:rPr>
        <w:t>he major</w:t>
      </w:r>
      <w:r w:rsidRPr="007D31C3">
        <w:rPr>
          <w:lang w:val="en-US"/>
        </w:rPr>
        <w:t xml:space="preserve"> problem with the furlough scheme is for some of the category of workers who are </w:t>
      </w:r>
      <w:r w:rsidRPr="007D31C3">
        <w:rPr>
          <w:lang w:val="en-US"/>
        </w:rPr>
        <w:t>unable to attend</w:t>
      </w:r>
      <w:r w:rsidRPr="007D31C3">
        <w:rPr>
          <w:lang w:val="en-US"/>
        </w:rPr>
        <w:t xml:space="preserve"> work who are not necessarily covered by it.</w:t>
      </w:r>
      <w:r w:rsidRPr="007D31C3">
        <w:rPr>
          <w:lang w:val="en-US"/>
        </w:rPr>
        <w:t xml:space="preserve"> </w:t>
      </w:r>
      <w:r w:rsidRPr="007D31C3">
        <w:rPr>
          <w:lang w:val="en-US"/>
        </w:rPr>
        <w:t xml:space="preserve">For instance, we have a significant number of members </w:t>
      </w:r>
      <w:r w:rsidRPr="007D31C3">
        <w:rPr>
          <w:lang w:val="en-US"/>
        </w:rPr>
        <w:t>who have</w:t>
      </w:r>
      <w:r w:rsidRPr="007D31C3">
        <w:rPr>
          <w:lang w:val="en-US"/>
        </w:rPr>
        <w:t xml:space="preserve"> childcare responsib</w:t>
      </w:r>
      <w:r w:rsidRPr="007D31C3">
        <w:rPr>
          <w:lang w:val="en-US"/>
        </w:rPr>
        <w:t xml:space="preserve">ilities </w:t>
      </w:r>
      <w:r w:rsidRPr="007D31C3">
        <w:rPr>
          <w:lang w:val="en-US"/>
        </w:rPr>
        <w:t xml:space="preserve">and </w:t>
      </w:r>
      <w:r w:rsidRPr="007D31C3">
        <w:rPr>
          <w:lang w:val="en-US"/>
        </w:rPr>
        <w:t xml:space="preserve">who are unable to access and use grandparents for childcare and, </w:t>
      </w:r>
      <w:r w:rsidRPr="007D31C3">
        <w:t>therefore</w:t>
      </w:r>
      <w:r w:rsidRPr="007D31C3">
        <w:t>,</w:t>
      </w:r>
      <w:r w:rsidRPr="007D31C3">
        <w:t xml:space="preserve"> are having difficulty attending work</w:t>
      </w:r>
      <w:r w:rsidRPr="007D31C3">
        <w:t>.</w:t>
      </w:r>
      <w:r w:rsidRPr="007D31C3">
        <w:t xml:space="preserve"> </w:t>
      </w:r>
      <w:r w:rsidRPr="007D31C3">
        <w:t>As a result of that, in some situations</w:t>
      </w:r>
      <w:r w:rsidRPr="007D31C3">
        <w:t xml:space="preserve">, </w:t>
      </w:r>
      <w:r w:rsidRPr="007D31C3">
        <w:t>especially in non</w:t>
      </w:r>
      <w:r w:rsidRPr="007D31C3">
        <w:noBreakHyphen/>
      </w:r>
      <w:r w:rsidRPr="007D31C3">
        <w:t>essential retail</w:t>
      </w:r>
      <w:r w:rsidRPr="007D31C3">
        <w:t>, w</w:t>
      </w:r>
      <w:r w:rsidRPr="007D31C3">
        <w:t>hich had only recently reopened</w:t>
      </w:r>
      <w:r w:rsidRPr="007D31C3">
        <w:t xml:space="preserve">, </w:t>
      </w:r>
      <w:r w:rsidRPr="007D31C3">
        <w:t>t</w:t>
      </w:r>
      <w:r w:rsidRPr="007D31C3">
        <w:t xml:space="preserve">hey have been </w:t>
      </w:r>
      <w:r w:rsidRPr="007D31C3">
        <w:t>furloughed and are now being expected to return to work.</w:t>
      </w:r>
      <w:r w:rsidRPr="007D31C3">
        <w:t xml:space="preserve"> </w:t>
      </w:r>
    </w:p>
    <w:p w:rsidR="00A77E43" w:rsidRPr="007D31C3" w:rsidP="00A77E43">
      <w:pPr>
        <w:pStyle w:val="Answer"/>
      </w:pPr>
      <w:r w:rsidRPr="007D31C3">
        <w:t>The furlough scheme has worked and has been</w:t>
      </w:r>
      <w:r w:rsidRPr="007D31C3">
        <w:t xml:space="preserve"> an</w:t>
      </w:r>
      <w:r w:rsidRPr="007D31C3">
        <w:t xml:space="preserve"> important support, but the important thing about it is that it is the employer’s decision, at the end of the day, about who gets furloughed.</w:t>
      </w:r>
      <w:r w:rsidRPr="007D31C3">
        <w:t xml:space="preserve"> </w:t>
      </w:r>
      <w:r w:rsidRPr="007D31C3">
        <w:t>Sometimes,</w:t>
      </w:r>
      <w:r w:rsidRPr="007D31C3">
        <w:t xml:space="preserve"> we need to take a step back and look </w:t>
      </w:r>
      <w:r w:rsidRPr="007D31C3">
        <w:t>at</w:t>
      </w:r>
      <w:r w:rsidRPr="007D31C3">
        <w:t xml:space="preserve"> what the situation of the worker is</w:t>
      </w:r>
      <w:r w:rsidRPr="007D31C3">
        <w:t>,</w:t>
      </w:r>
      <w:r w:rsidRPr="007D31C3">
        <w:t xml:space="preserve"> because somebody may need to be furloughed because the business is not operating as normal</w:t>
      </w:r>
      <w:r w:rsidRPr="007D31C3">
        <w:t>, but a</w:t>
      </w:r>
      <w:r w:rsidRPr="007D31C3">
        <w:t>lso</w:t>
      </w:r>
      <w:r w:rsidRPr="007D31C3">
        <w:t xml:space="preserve"> </w:t>
      </w:r>
      <w:r w:rsidRPr="007D31C3">
        <w:t>there are a significant number of other people who need to be furloughed beca</w:t>
      </w:r>
      <w:r w:rsidRPr="007D31C3">
        <w:t>use they are unable to attend work</w:t>
      </w:r>
      <w:r w:rsidRPr="007D31C3">
        <w:t>,</w:t>
      </w:r>
      <w:r w:rsidRPr="007D31C3">
        <w:t xml:space="preserve"> such as if they have an underlying health condition.</w:t>
      </w:r>
      <w:r w:rsidRPr="007D31C3">
        <w:t xml:space="preserve"> </w:t>
      </w:r>
      <w:r w:rsidRPr="007D31C3">
        <w:t xml:space="preserve">The biggest group we have seen is workers who have childcare responsibilities </w:t>
      </w:r>
      <w:r w:rsidRPr="007D31C3">
        <w:t>who</w:t>
      </w:r>
      <w:r w:rsidRPr="007D31C3">
        <w:t xml:space="preserve">, </w:t>
      </w:r>
      <w:r w:rsidRPr="007D31C3">
        <w:t>while the schools are closed and childcare arrangements are restrict</w:t>
      </w:r>
      <w:r w:rsidRPr="007D31C3">
        <w:t>ed because of so</w:t>
      </w:r>
      <w:r w:rsidRPr="007D31C3">
        <w:t>cial distancing</w:t>
      </w:r>
      <w:r w:rsidRPr="007D31C3">
        <w:t xml:space="preserve">, </w:t>
      </w:r>
      <w:r w:rsidRPr="007D31C3">
        <w:t>a</w:t>
      </w:r>
      <w:r w:rsidRPr="007D31C3">
        <w:t>re having difficulty attending work in the current situation.</w:t>
      </w:r>
    </w:p>
    <w:p w:rsidR="003D504A" w:rsidRPr="007D31C3" w:rsidP="00A77E43">
      <w:pPr>
        <w:pStyle w:val="Question"/>
      </w:pPr>
      <w:sdt>
        <w:sdtPr>
          <w:alias w:val="Member"/>
          <w:tag w:val="&lt;Member mnisId='4621' dodsId='77854'&gt;"/>
          <w:id w:val="-1808700440"/>
          <w:placeholder>
            <w:docPart w:val="DefaultPlaceholder_1082065158"/>
          </w:placeholder>
          <w:richText/>
        </w:sdtPr>
        <w:sdtContent>
          <w:r w:rsidRPr="007D31C3">
            <w:rPr>
              <w:b/>
            </w:rPr>
            <w:t>Chair:</w:t>
          </w:r>
        </w:sdtContent>
      </w:sdt>
      <w:r w:rsidRPr="007D31C3">
        <w:t xml:space="preserve"> </w:t>
      </w:r>
      <w:r w:rsidRPr="007D31C3">
        <w:t>It is seemingly obvious, but, for as long as the schoo</w:t>
      </w:r>
      <w:r w:rsidRPr="007D31C3">
        <w:t>l</w:t>
      </w:r>
      <w:r w:rsidRPr="007D31C3">
        <w:t xml:space="preserve"> return is delayed or a problem, that is going to have an impact on your members, so thank you for raising that.</w:t>
      </w:r>
      <w:r w:rsidRPr="007D31C3">
        <w:t xml:space="preserve"> </w:t>
      </w:r>
    </w:p>
    <w:p w:rsidR="00A77E43" w:rsidRPr="007D31C3" w:rsidP="007100C3">
      <w:pPr>
        <w:pStyle w:val="Question"/>
        <w:numPr>
          <w:ilvl w:val="0"/>
          <w:numId w:val="0"/>
        </w:numPr>
        <w:ind w:left="794"/>
      </w:pPr>
      <w:r w:rsidRPr="007D31C3">
        <w:t xml:space="preserve">Steve Turner, from </w:t>
      </w:r>
      <w:r w:rsidRPr="007D31C3">
        <w:t xml:space="preserve">the perspective of </w:t>
      </w:r>
      <w:r w:rsidRPr="007D31C3">
        <w:t>Unite</w:t>
      </w:r>
      <w:r w:rsidRPr="007D31C3">
        <w:t xml:space="preserve"> and its </w:t>
      </w:r>
      <w:r w:rsidRPr="007D31C3">
        <w:t>members, I will ask the same question.</w:t>
      </w:r>
      <w:r w:rsidRPr="007D31C3">
        <w:t xml:space="preserve"> </w:t>
      </w:r>
      <w:r w:rsidRPr="007D31C3">
        <w:t>Are there particular gaps in the furlough scheme that are causing problems for your members</w:t>
      </w:r>
      <w:r w:rsidRPr="007D31C3">
        <w:t>,</w:t>
      </w:r>
      <w:r w:rsidRPr="007D31C3">
        <w:t xml:space="preserve"> and what is it that you are asking for next?</w:t>
      </w:r>
    </w:p>
    <w:p w:rsidR="003D504A" w:rsidRPr="007D31C3" w:rsidP="004B7F89">
      <w:pPr>
        <w:pStyle w:val="Answer"/>
      </w:pPr>
      <w:sdt>
        <w:sdtPr>
          <w:alias w:val="Witness"/>
          <w:id w:val="-1101418537"/>
          <w:placeholder>
            <w:docPart w:val="DefaultPlaceholder_1082065158"/>
          </w:placeholder>
          <w:richText/>
        </w:sdtPr>
        <w:sdtContent>
          <w:r w:rsidRPr="007D31C3">
            <w:rPr>
              <w:b/>
              <w:i/>
            </w:rPr>
            <w:t>Steve Turner:</w:t>
          </w:r>
          <w:r w:rsidRPr="007D31C3">
            <w:rPr>
              <w:b/>
            </w:rPr>
            <w:t xml:space="preserve"> </w:t>
          </w:r>
        </w:sdtContent>
      </w:sdt>
      <w:r w:rsidRPr="007D31C3">
        <w:t>I</w:t>
      </w:r>
      <w:r w:rsidRPr="007D31C3">
        <w:t xml:space="preserve"> would c</w:t>
      </w:r>
      <w:r w:rsidRPr="007D31C3">
        <w:t>oncur with the comments that have been made previously.</w:t>
      </w:r>
      <w:r w:rsidRPr="007D31C3">
        <w:t xml:space="preserve"> </w:t>
      </w:r>
      <w:r w:rsidRPr="007D31C3">
        <w:t>I do not want to repeat any of that for the purposes of time.</w:t>
      </w:r>
      <w:r w:rsidRPr="007D31C3">
        <w:t xml:space="preserve"> </w:t>
      </w:r>
      <w:r w:rsidRPr="007D31C3">
        <w:t>We very much welcomed and were involved from the earlier stages on the intro</w:t>
      </w:r>
      <w:r w:rsidRPr="007D31C3">
        <w:t xml:space="preserve">duction of </w:t>
      </w:r>
      <w:r w:rsidRPr="007D31C3">
        <w:t>both the JRS and the self</w:t>
      </w:r>
      <w:r w:rsidRPr="007D31C3">
        <w:noBreakHyphen/>
        <w:t>employed scheme, of cours</w:t>
      </w:r>
      <w:r w:rsidRPr="007D31C3">
        <w:t>e.</w:t>
      </w:r>
      <w:r w:rsidRPr="007D31C3">
        <w:t xml:space="preserve"> </w:t>
      </w:r>
      <w:r w:rsidRPr="007D31C3">
        <w:t>We concur with the comments made about their failings.</w:t>
      </w:r>
      <w:r w:rsidRPr="007D31C3">
        <w:t xml:space="preserve"> </w:t>
      </w:r>
      <w:r w:rsidRPr="007D31C3">
        <w:t>The self</w:t>
      </w:r>
      <w:r w:rsidRPr="007D31C3">
        <w:noBreakHyphen/>
      </w:r>
      <w:r w:rsidRPr="007D31C3">
        <w:t>employed scheme</w:t>
      </w:r>
      <w:r w:rsidRPr="007D31C3">
        <w:t xml:space="preserve">, for instance, </w:t>
      </w:r>
      <w:r w:rsidRPr="007D31C3">
        <w:t>will finish two months now</w:t>
      </w:r>
      <w:r w:rsidRPr="007D31C3">
        <w:t xml:space="preserve"> before the employees</w:t>
      </w:r>
      <w:r w:rsidRPr="007D31C3">
        <w:t>’</w:t>
      </w:r>
      <w:r w:rsidRPr="007D31C3">
        <w:t xml:space="preserve"> JRS scheme</w:t>
      </w:r>
      <w:r w:rsidRPr="007D31C3">
        <w:t>.</w:t>
      </w:r>
      <w:r w:rsidRPr="007D31C3">
        <w:t xml:space="preserve"> </w:t>
      </w:r>
      <w:r w:rsidRPr="007D31C3">
        <w:t>T</w:t>
      </w:r>
      <w:r w:rsidRPr="007D31C3">
        <w:t>hat is causing particular problems.</w:t>
      </w:r>
      <w:r w:rsidRPr="007D31C3">
        <w:t xml:space="preserve"> </w:t>
      </w:r>
    </w:p>
    <w:p w:rsidR="003D504A" w:rsidRPr="007D31C3" w:rsidP="004B7F89">
      <w:pPr>
        <w:pStyle w:val="Answer"/>
      </w:pPr>
      <w:r w:rsidRPr="007D31C3">
        <w:t xml:space="preserve">Like others have already mentioned, we will be </w:t>
      </w:r>
      <w:r w:rsidRPr="007D31C3">
        <w:t>looking for sectoral arrangements, particularly in those sectors where a return to normal,</w:t>
      </w:r>
      <w:r w:rsidRPr="007D31C3">
        <w:t xml:space="preserve"> </w:t>
      </w:r>
      <w:r w:rsidRPr="007D31C3">
        <w:t>whatever that normal might look like post</w:t>
      </w:r>
      <w:r w:rsidRPr="007D31C3">
        <w:t>-</w:t>
      </w:r>
      <w:r w:rsidRPr="007D31C3">
        <w:t>Covid</w:t>
      </w:r>
      <w:r w:rsidRPr="007D31C3">
        <w:t>, is not going to be a straightforward process.</w:t>
      </w:r>
      <w:r w:rsidRPr="007D31C3">
        <w:t xml:space="preserve"> </w:t>
      </w:r>
      <w:r w:rsidRPr="007D31C3">
        <w:t xml:space="preserve">Whether that is in hospitality, tourism, </w:t>
      </w:r>
      <w:r w:rsidRPr="007D31C3">
        <w:t>aviation or some of our core</w:t>
      </w:r>
      <w:r w:rsidRPr="007D31C3">
        <w:t xml:space="preserve"> </w:t>
      </w:r>
      <w:r w:rsidRPr="007D31C3">
        <w:t>manufacturing areas, like automotive and aerospace, we are going to be seeking some particular measures for long</w:t>
      </w:r>
      <w:r w:rsidRPr="007D31C3">
        <w:t>er</w:t>
      </w:r>
      <w:r w:rsidRPr="007D31C3">
        <w:t>-</w:t>
      </w:r>
      <w:r w:rsidRPr="007D31C3">
        <w:t xml:space="preserve">term </w:t>
      </w:r>
      <w:r w:rsidRPr="007D31C3">
        <w:t>support</w:t>
      </w:r>
      <w:r w:rsidRPr="007D31C3">
        <w:t>. T</w:t>
      </w:r>
      <w:r w:rsidRPr="007D31C3">
        <w:t xml:space="preserve">hat could </w:t>
      </w:r>
      <w:r w:rsidRPr="007D31C3">
        <w:t xml:space="preserve">indeed </w:t>
      </w:r>
      <w:r w:rsidRPr="007D31C3">
        <w:t xml:space="preserve">include </w:t>
      </w:r>
      <w:r w:rsidRPr="007D31C3">
        <w:t>a phase 2 or 3,</w:t>
      </w:r>
      <w:r w:rsidRPr="007D31C3">
        <w:t xml:space="preserve"> at that point</w:t>
      </w:r>
      <w:r w:rsidRPr="007D31C3">
        <w:t>,</w:t>
      </w:r>
      <w:r w:rsidRPr="007D31C3">
        <w:t xml:space="preserve"> of the </w:t>
      </w:r>
      <w:r w:rsidRPr="007D31C3">
        <w:t>job retention scheme</w:t>
      </w:r>
      <w:r w:rsidRPr="007D31C3">
        <w:t>.</w:t>
      </w:r>
      <w:r w:rsidRPr="007D31C3">
        <w:t xml:space="preserve"> </w:t>
      </w:r>
    </w:p>
    <w:p w:rsidR="004B7F89" w:rsidRPr="007D31C3" w:rsidP="004B7F89">
      <w:pPr>
        <w:pStyle w:val="Answer"/>
      </w:pPr>
      <w:r w:rsidRPr="007D31C3">
        <w:t>There are also some employees that are c</w:t>
      </w:r>
      <w:r w:rsidRPr="007D31C3">
        <w:t>aught outside of the scope of the JRS as well.</w:t>
      </w:r>
      <w:r w:rsidRPr="007D31C3">
        <w:t xml:space="preserve"> </w:t>
      </w:r>
      <w:r w:rsidRPr="007D31C3">
        <w:t>These are new</w:t>
      </w:r>
      <w:r w:rsidRPr="007D31C3">
        <w:t xml:space="preserve"> starters that started work after 28 February</w:t>
      </w:r>
      <w:r w:rsidRPr="007D31C3">
        <w:t xml:space="preserve"> </w:t>
      </w:r>
      <w:r w:rsidRPr="007D31C3">
        <w:t>but were not paid</w:t>
      </w:r>
      <w:r w:rsidRPr="007D31C3">
        <w:t xml:space="preserve">, as </w:t>
      </w:r>
      <w:r w:rsidRPr="007D31C3">
        <w:t>Mike mentioned</w:t>
      </w:r>
      <w:r w:rsidRPr="007D31C3">
        <w:t>,</w:t>
      </w:r>
      <w:r w:rsidRPr="007D31C3">
        <w:t xml:space="preserve"> perhaps until the end of the month.</w:t>
      </w:r>
      <w:r w:rsidRPr="007D31C3">
        <w:t xml:space="preserve"> </w:t>
      </w:r>
      <w:r w:rsidRPr="007D31C3">
        <w:t>At that point, they</w:t>
      </w:r>
      <w:r w:rsidRPr="007D31C3">
        <w:t xml:space="preserve"> were then</w:t>
      </w:r>
      <w:r w:rsidRPr="007D31C3">
        <w:t xml:space="preserve"> registered on the HMRC scheme and were no</w:t>
      </w:r>
      <w:r w:rsidRPr="007D31C3">
        <w:t>t reg</w:t>
      </w:r>
      <w:r w:rsidRPr="007D31C3">
        <w:t>istered before 19 Ma</w:t>
      </w:r>
      <w:r w:rsidRPr="007D31C3">
        <w:t>rch and were therefore excluded.</w:t>
      </w:r>
      <w:r w:rsidRPr="007D31C3">
        <w:t xml:space="preserve"> </w:t>
      </w:r>
      <w:r w:rsidRPr="007D31C3">
        <w:t xml:space="preserve">That just seems a completely </w:t>
      </w:r>
      <w:r w:rsidRPr="007D31C3">
        <w:t>unintended consequence of some of the</w:t>
      </w:r>
      <w:r w:rsidRPr="007D31C3">
        <w:t xml:space="preserve"> measures that were introduced by the Treasury</w:t>
      </w:r>
      <w:r w:rsidRPr="007D31C3">
        <w:t>.</w:t>
      </w:r>
      <w:r w:rsidRPr="007D31C3">
        <w:t xml:space="preserve"> </w:t>
      </w:r>
      <w:r w:rsidRPr="007D31C3">
        <w:t>There are</w:t>
      </w:r>
      <w:r w:rsidRPr="007D31C3">
        <w:t xml:space="preserve"> also those </w:t>
      </w:r>
      <w:r w:rsidRPr="007D31C3">
        <w:t>new starters that were caught</w:t>
      </w:r>
      <w:r w:rsidRPr="007D31C3">
        <w:t>,</w:t>
      </w:r>
      <w:r w:rsidRPr="007D31C3">
        <w:t xml:space="preserve"> again</w:t>
      </w:r>
      <w:r w:rsidRPr="007D31C3">
        <w:t>,</w:t>
      </w:r>
      <w:r w:rsidRPr="007D31C3">
        <w:t xml:space="preserve"> in employment </w:t>
      </w:r>
      <w:r w:rsidRPr="007D31C3">
        <w:t>outside of 28 Fe</w:t>
      </w:r>
      <w:r w:rsidRPr="007D31C3">
        <w:t xml:space="preserve">bruary but </w:t>
      </w:r>
      <w:r w:rsidRPr="007D31C3">
        <w:t>before 19 March</w:t>
      </w:r>
      <w:r w:rsidRPr="007D31C3">
        <w:t>, and therefore could no</w:t>
      </w:r>
      <w:r w:rsidRPr="007D31C3">
        <w:t>t be furloughed either</w:t>
      </w:r>
      <w:r w:rsidRPr="007D31C3">
        <w:t>.</w:t>
      </w:r>
    </w:p>
    <w:p w:rsidR="003D504A" w:rsidRPr="007D31C3" w:rsidP="004B7F89">
      <w:pPr>
        <w:pStyle w:val="Answer"/>
      </w:pPr>
      <w:r w:rsidRPr="007D31C3">
        <w:t>Now, ironically, there is a</w:t>
      </w:r>
      <w:r w:rsidRPr="007D31C3">
        <w:t xml:space="preserve"> new group of employees</w:t>
      </w:r>
      <w:r w:rsidRPr="007D31C3">
        <w:t xml:space="preserve"> </w:t>
      </w:r>
      <w:r w:rsidRPr="007D31C3">
        <w:t>caught outside of the JRS.</w:t>
      </w:r>
      <w:r w:rsidRPr="007D31C3">
        <w:t xml:space="preserve"> </w:t>
      </w:r>
      <w:r w:rsidRPr="007D31C3">
        <w:t>This is those that have worked all the way through.</w:t>
      </w:r>
      <w:r w:rsidRPr="007D31C3">
        <w:t xml:space="preserve"> </w:t>
      </w:r>
      <w:r w:rsidRPr="007D31C3">
        <w:t xml:space="preserve">We should recognise that millions of workers </w:t>
      </w:r>
      <w:r w:rsidRPr="007D31C3">
        <w:t>have worked all the way through this</w:t>
      </w:r>
      <w:r w:rsidRPr="007D31C3">
        <w:t xml:space="preserve"> pandemic</w:t>
      </w:r>
      <w:r w:rsidRPr="007D31C3">
        <w:t>.</w:t>
      </w:r>
      <w:r w:rsidRPr="007D31C3">
        <w:t xml:space="preserve"> </w:t>
      </w:r>
      <w:r w:rsidRPr="007D31C3">
        <w:t>Certainly hundreds of thousands of our members have.</w:t>
      </w:r>
      <w:r w:rsidRPr="007D31C3">
        <w:t xml:space="preserve"> </w:t>
      </w:r>
      <w:r w:rsidRPr="007D31C3">
        <w:t>In manufacturing in particular, we have had people redeployed to produce for the n</w:t>
      </w:r>
      <w:r w:rsidRPr="007D31C3">
        <w:t>ational n</w:t>
      </w:r>
      <w:r w:rsidRPr="007D31C3">
        <w:t>eed for personal protective equip</w:t>
      </w:r>
      <w:r w:rsidRPr="007D31C3">
        <w:t>ment</w:t>
      </w:r>
      <w:r w:rsidRPr="007D31C3">
        <w:t xml:space="preserve"> and in the ventilator chall</w:t>
      </w:r>
      <w:r w:rsidRPr="007D31C3">
        <w:t>enge, for instance.</w:t>
      </w:r>
      <w:r w:rsidRPr="007D31C3">
        <w:t xml:space="preserve"> </w:t>
      </w:r>
      <w:r w:rsidRPr="007D31C3">
        <w:t xml:space="preserve">They have been working to conclude </w:t>
      </w:r>
      <w:r w:rsidRPr="007D31C3">
        <w:t>ongoing contracts that are now coming to an end</w:t>
      </w:r>
      <w:r w:rsidRPr="007D31C3">
        <w:t xml:space="preserve">. </w:t>
      </w:r>
    </w:p>
    <w:p w:rsidR="004B7F89" w:rsidRPr="007D31C3" w:rsidP="004B7F89">
      <w:pPr>
        <w:pStyle w:val="Answer"/>
      </w:pPr>
      <w:r w:rsidRPr="007D31C3">
        <w:t>W</w:t>
      </w:r>
      <w:r w:rsidRPr="007D31C3">
        <w:t>e had the preposterous</w:t>
      </w:r>
      <w:r w:rsidRPr="007D31C3">
        <w:t xml:space="preserve"> position earlier this month of us having to stop </w:t>
      </w:r>
      <w:r w:rsidRPr="007D31C3">
        <w:t>manufacturing ventilators</w:t>
      </w:r>
      <w:r w:rsidRPr="007D31C3">
        <w:t xml:space="preserve"> for our National Health Service and for those that n</w:t>
      </w:r>
      <w:r w:rsidRPr="007D31C3">
        <w:t xml:space="preserve">eeded it overseas in </w:t>
      </w:r>
      <w:r w:rsidRPr="007D31C3">
        <w:t>order to put people on three weeks</w:t>
      </w:r>
      <w:r w:rsidRPr="007D31C3">
        <w:t>’</w:t>
      </w:r>
      <w:r w:rsidRPr="007D31C3">
        <w:t xml:space="preserve"> furlough</w:t>
      </w:r>
      <w:r w:rsidRPr="007D31C3">
        <w:t xml:space="preserve"> from 10 June, so that they could continue to be furloughed </w:t>
      </w:r>
      <w:r w:rsidRPr="007D31C3">
        <w:t>from 1 July when people started coming back to</w:t>
      </w:r>
      <w:r w:rsidRPr="007D31C3">
        <w:t xml:space="preserve"> work on short</w:t>
      </w:r>
      <w:r w:rsidRPr="007D31C3">
        <w:noBreakHyphen/>
        <w:t>time working flexible arrangements.</w:t>
      </w:r>
      <w:r w:rsidRPr="007D31C3">
        <w:t xml:space="preserve"> </w:t>
      </w:r>
      <w:r w:rsidRPr="007D31C3">
        <w:t>That must be an unintended consequ</w:t>
      </w:r>
      <w:r w:rsidRPr="007D31C3">
        <w:t>ence.</w:t>
      </w:r>
      <w:r w:rsidRPr="007D31C3">
        <w:t xml:space="preserve"> </w:t>
      </w:r>
      <w:r w:rsidRPr="007D31C3">
        <w:t xml:space="preserve">We </w:t>
      </w:r>
      <w:r w:rsidRPr="007D31C3">
        <w:t xml:space="preserve">have </w:t>
      </w:r>
      <w:r w:rsidRPr="007D31C3">
        <w:t xml:space="preserve">tried to resolve that with </w:t>
      </w:r>
      <w:r w:rsidRPr="007D31C3">
        <w:t xml:space="preserve">the </w:t>
      </w:r>
      <w:r w:rsidRPr="007D31C3">
        <w:t>Treasury, but, of course, with no success up until this point.</w:t>
      </w:r>
      <w:r w:rsidRPr="007D31C3">
        <w:t xml:space="preserve"> </w:t>
      </w:r>
      <w:r w:rsidRPr="007D31C3">
        <w:t xml:space="preserve">We </w:t>
      </w:r>
      <w:r w:rsidRPr="007D31C3">
        <w:t xml:space="preserve">are seeking some flexibilities </w:t>
      </w:r>
      <w:r w:rsidRPr="007D31C3">
        <w:t>in that provision for</w:t>
      </w:r>
      <w:r w:rsidRPr="007D31C3">
        <w:t xml:space="preserve"> extending furlough beyond 1 July</w:t>
      </w:r>
      <w:r w:rsidRPr="007D31C3">
        <w:t xml:space="preserve"> to those that were not previously furloughed, even if just </w:t>
      </w:r>
      <w:r w:rsidRPr="007D31C3">
        <w:t>for one day</w:t>
      </w:r>
      <w:r w:rsidRPr="007D31C3">
        <w:t>,</w:t>
      </w:r>
      <w:r w:rsidRPr="007D31C3">
        <w:t xml:space="preserve"> c</w:t>
      </w:r>
      <w:r w:rsidRPr="007D31C3">
        <w:t xml:space="preserve">ertainly </w:t>
      </w:r>
      <w:r w:rsidRPr="007D31C3">
        <w:t xml:space="preserve">for </w:t>
      </w:r>
      <w:r w:rsidRPr="007D31C3">
        <w:t>t</w:t>
      </w:r>
      <w:r w:rsidRPr="007D31C3">
        <w:t>hose doing Government contracts</w:t>
      </w:r>
      <w:r w:rsidRPr="007D31C3">
        <w:t xml:space="preserve"> and their bit for the nation.</w:t>
      </w:r>
    </w:p>
    <w:p w:rsidR="003D504A" w:rsidRPr="007D31C3" w:rsidP="004B7F89">
      <w:pPr>
        <w:pStyle w:val="Answer"/>
      </w:pPr>
      <w:r w:rsidRPr="007D31C3">
        <w:t>The other group that are excluded are those that find themselves on short</w:t>
      </w:r>
      <w:r w:rsidRPr="007D31C3">
        <w:noBreakHyphen/>
      </w:r>
      <w:r w:rsidRPr="007D31C3">
        <w:t>ti</w:t>
      </w:r>
      <w:r w:rsidRPr="007D31C3">
        <w:t>me sick</w:t>
      </w:r>
      <w:r w:rsidRPr="007D31C3">
        <w:t>.</w:t>
      </w:r>
      <w:r w:rsidRPr="007D31C3">
        <w:t xml:space="preserve"> </w:t>
      </w:r>
      <w:r w:rsidRPr="007D31C3">
        <w:t>We welcome the changes to statutory sick pay, for instance.</w:t>
      </w:r>
      <w:r w:rsidRPr="007D31C3">
        <w:t xml:space="preserve"> </w:t>
      </w:r>
      <w:r w:rsidRPr="007D31C3">
        <w:t>We pushed very hard f</w:t>
      </w:r>
      <w:r w:rsidRPr="007D31C3">
        <w:t>or them to be paid from day one.</w:t>
      </w:r>
      <w:r w:rsidRPr="007D31C3">
        <w:t xml:space="preserve"> </w:t>
      </w:r>
      <w:r w:rsidRPr="007D31C3">
        <w:t>Those people who are in self</w:t>
      </w:r>
      <w:r w:rsidRPr="007D31C3">
        <w:noBreakHyphen/>
        <w:t>isolation are excluded because short periods of sickness are excluded from that.</w:t>
      </w:r>
      <w:r w:rsidRPr="007D31C3">
        <w:t xml:space="preserve"> </w:t>
      </w:r>
      <w:r w:rsidRPr="007D31C3">
        <w:t>There are also 2 milli</w:t>
      </w:r>
      <w:r w:rsidRPr="007D31C3">
        <w:t>o</w:t>
      </w:r>
      <w:r w:rsidRPr="007D31C3">
        <w:t>n</w:t>
      </w:r>
      <w:r w:rsidRPr="007D31C3">
        <w:t xml:space="preserve"> workers</w:t>
      </w:r>
      <w:r w:rsidRPr="007D31C3">
        <w:t xml:space="preserve"> that are not paid enough to qualify for statutory sick pay.</w:t>
      </w:r>
      <w:r w:rsidRPr="007D31C3">
        <w:t xml:space="preserve"> </w:t>
      </w:r>
      <w:r w:rsidRPr="007D31C3">
        <w:t xml:space="preserve">Their pay is so low </w:t>
      </w:r>
      <w:r w:rsidRPr="007D31C3">
        <w:t>they do not meet the national i</w:t>
      </w:r>
      <w:r w:rsidRPr="007D31C3">
        <w:t>nsurance</w:t>
      </w:r>
      <w:r w:rsidRPr="007D31C3">
        <w:t xml:space="preserve"> threshold.</w:t>
      </w:r>
      <w:r w:rsidRPr="007D31C3">
        <w:t xml:space="preserve"> </w:t>
      </w:r>
    </w:p>
    <w:p w:rsidR="00A77E43" w:rsidRPr="007D31C3" w:rsidP="004B7F89">
      <w:pPr>
        <w:pStyle w:val="Answer"/>
      </w:pPr>
      <w:r w:rsidRPr="007D31C3">
        <w:t>T</w:t>
      </w:r>
      <w:r w:rsidRPr="007D31C3">
        <w:t xml:space="preserve">here is </w:t>
      </w:r>
      <w:r w:rsidRPr="007D31C3">
        <w:t xml:space="preserve">then </w:t>
      </w:r>
      <w:r w:rsidRPr="007D31C3">
        <w:t>the general point about statutory sick pay</w:t>
      </w:r>
      <w:r w:rsidRPr="007D31C3">
        <w:t>:</w:t>
      </w:r>
      <w:r w:rsidRPr="007D31C3">
        <w:t xml:space="preserve"> at £</w:t>
      </w:r>
      <w:r w:rsidRPr="007D31C3">
        <w:t>95 a week</w:t>
      </w:r>
      <w:r w:rsidRPr="007D31C3">
        <w:t xml:space="preserve"> it</w:t>
      </w:r>
      <w:r w:rsidRPr="007D31C3">
        <w:t xml:space="preserve"> is </w:t>
      </w:r>
      <w:r w:rsidRPr="007D31C3">
        <w:t xml:space="preserve">just </w:t>
      </w:r>
      <w:r w:rsidRPr="007D31C3">
        <w:t>not going to su</w:t>
      </w:r>
      <w:r w:rsidRPr="007D31C3">
        <w:t>stain people who are then asked</w:t>
      </w:r>
      <w:r w:rsidRPr="007D31C3">
        <w:t xml:space="preserve"> to do their civic duty and do the right thing, </w:t>
      </w:r>
      <w:r w:rsidRPr="007D31C3">
        <w:t xml:space="preserve">particularly in this period where we are moving into </w:t>
      </w:r>
      <w:r w:rsidRPr="007D31C3">
        <w:t>test</w:t>
      </w:r>
      <w:r w:rsidRPr="007D31C3">
        <w:t>,</w:t>
      </w:r>
      <w:r w:rsidRPr="007D31C3">
        <w:t xml:space="preserve"> track and isolate</w:t>
      </w:r>
      <w:r w:rsidRPr="007D31C3">
        <w:t>,</w:t>
      </w:r>
      <w:r w:rsidRPr="007D31C3">
        <w:t xml:space="preserve"> and that could happen on numerous </w:t>
      </w:r>
      <w:r w:rsidRPr="007D31C3">
        <w:t xml:space="preserve">occasions to </w:t>
      </w:r>
      <w:r w:rsidRPr="007D31C3">
        <w:t>the same gr</w:t>
      </w:r>
      <w:r w:rsidRPr="007D31C3">
        <w:t>oup of people in some instances</w:t>
      </w:r>
      <w:r w:rsidRPr="007D31C3">
        <w:t>.</w:t>
      </w:r>
      <w:r w:rsidRPr="007D31C3">
        <w:t xml:space="preserve"> W</w:t>
      </w:r>
      <w:r w:rsidRPr="007D31C3">
        <w:t>e a</w:t>
      </w:r>
      <w:r w:rsidRPr="007D31C3">
        <w:t>re expecting them to do that not on</w:t>
      </w:r>
      <w:r w:rsidRPr="007D31C3">
        <w:t xml:space="preserve"> furlough but on statutory sick pay at £95 a week.</w:t>
      </w:r>
      <w:r w:rsidRPr="007D31C3">
        <w:t xml:space="preserve"> </w:t>
      </w:r>
      <w:r w:rsidRPr="007D31C3">
        <w:t>That is a complete disincentive.</w:t>
      </w:r>
      <w:r w:rsidRPr="007D31C3">
        <w:t xml:space="preserve"> </w:t>
      </w:r>
      <w:r w:rsidRPr="007D31C3">
        <w:t>Of course, some of those that are excluded from it, in any event, because they are so lowly paid, are some o</w:t>
      </w:r>
      <w:r w:rsidRPr="007D31C3">
        <w:t>f the most vulnerable workers in society</w:t>
      </w:r>
      <w:r w:rsidRPr="007D31C3">
        <w:t>.</w:t>
      </w:r>
      <w:r w:rsidRPr="007D31C3">
        <w:t xml:space="preserve"> </w:t>
      </w:r>
      <w:r w:rsidRPr="007D31C3">
        <w:t>They are the</w:t>
      </w:r>
      <w:r w:rsidRPr="007D31C3">
        <w:t xml:space="preserve"> people</w:t>
      </w:r>
      <w:r w:rsidRPr="007D31C3">
        <w:t xml:space="preserve"> in</w:t>
      </w:r>
      <w:r w:rsidRPr="007D31C3">
        <w:t xml:space="preserve"> those areas where they are more likely</w:t>
      </w:r>
      <w:r w:rsidRPr="007D31C3">
        <w:t xml:space="preserve"> </w:t>
      </w:r>
      <w:r w:rsidRPr="007D31C3">
        <w:t xml:space="preserve">to </w:t>
      </w:r>
      <w:r w:rsidRPr="007D31C3">
        <w:t>contract or come i</w:t>
      </w:r>
      <w:r w:rsidRPr="007D31C3">
        <w:t>nto</w:t>
      </w:r>
      <w:r w:rsidRPr="007D31C3">
        <w:t xml:space="preserve"> contact with</w:t>
      </w:r>
      <w:r w:rsidRPr="007D31C3">
        <w:t xml:space="preserve"> people </w:t>
      </w:r>
      <w:r w:rsidRPr="007D31C3">
        <w:t xml:space="preserve">who </w:t>
      </w:r>
      <w:r w:rsidRPr="007D31C3">
        <w:t xml:space="preserve">have </w:t>
      </w:r>
      <w:r w:rsidRPr="007D31C3">
        <w:t>Covid</w:t>
      </w:r>
      <w:r w:rsidRPr="007D31C3">
        <w:t>,</w:t>
      </w:r>
      <w:r w:rsidRPr="007D31C3">
        <w:t xml:space="preserve"> and </w:t>
      </w:r>
      <w:r w:rsidRPr="007D31C3">
        <w:t xml:space="preserve">indeed </w:t>
      </w:r>
      <w:r w:rsidRPr="007D31C3">
        <w:t xml:space="preserve">come from </w:t>
      </w:r>
      <w:r w:rsidRPr="007D31C3">
        <w:t>specific groups</w:t>
      </w:r>
      <w:r w:rsidRPr="007D31C3">
        <w:t xml:space="preserve"> within our economy, so the young, women and</w:t>
      </w:r>
      <w:r w:rsidRPr="007D31C3">
        <w:t xml:space="preserve"> </w:t>
      </w:r>
      <w:r w:rsidRPr="007D31C3">
        <w:t>the BAME community.</w:t>
      </w:r>
      <w:r w:rsidRPr="007D31C3">
        <w:t xml:space="preserve"> </w:t>
      </w:r>
      <w:r w:rsidRPr="007D31C3">
        <w:t>We know that a</w:t>
      </w:r>
      <w:r w:rsidRPr="007D31C3">
        <w:t>ll of those communities have already had</w:t>
      </w:r>
      <w:r w:rsidRPr="007D31C3">
        <w:t xml:space="preserve"> </w:t>
      </w:r>
      <w:r w:rsidRPr="007D31C3">
        <w:t>disproportionate</w:t>
      </w:r>
      <w:r w:rsidRPr="007D31C3">
        <w:t xml:space="preserve"> impact as a conseque</w:t>
      </w:r>
      <w:r w:rsidRPr="007D31C3">
        <w:t>nce of this.</w:t>
      </w:r>
    </w:p>
    <w:p w:rsidR="004B5DD7" w:rsidRPr="007D31C3" w:rsidP="00A77E43">
      <w:pPr>
        <w:pStyle w:val="Question"/>
      </w:pPr>
      <w:sdt>
        <w:sdtPr>
          <w:alias w:val="Member"/>
          <w:tag w:val="&lt;Member mnisId='4621' dodsId='77854'&gt;"/>
          <w:id w:val="1195119195"/>
          <w:placeholder>
            <w:docPart w:val="DefaultPlaceholder_1082065158"/>
          </w:placeholder>
          <w:richText/>
        </w:sdtPr>
        <w:sdtContent>
          <w:r w:rsidRPr="007D31C3">
            <w:rPr>
              <w:b/>
            </w:rPr>
            <w:t>Chair:</w:t>
          </w:r>
        </w:sdtContent>
      </w:sdt>
      <w:r w:rsidRPr="007D31C3">
        <w:t xml:space="preserve"> It is certainly useful</w:t>
      </w:r>
      <w:r w:rsidRPr="007D31C3">
        <w:t xml:space="preserve"> to think about flexibility of furlough, which I think other countries have been adopting</w:t>
      </w:r>
      <w:r w:rsidRPr="007D31C3">
        <w:t>,</w:t>
      </w:r>
      <w:r w:rsidRPr="007D31C3">
        <w:t xml:space="preserve"> the impact </w:t>
      </w:r>
      <w:r w:rsidRPr="007D31C3">
        <w:t>f</w:t>
      </w:r>
      <w:r w:rsidRPr="007D31C3">
        <w:t>or workers who canno</w:t>
      </w:r>
      <w:r w:rsidRPr="007D31C3">
        <w:t xml:space="preserve">t necessarily work from home </w:t>
      </w:r>
      <w:r w:rsidRPr="007D31C3">
        <w:t>or socially distance i</w:t>
      </w:r>
      <w:r w:rsidRPr="007D31C3">
        <w:t xml:space="preserve">f there is a test, track and isolate local lockdown in the workplace and </w:t>
      </w:r>
      <w:r w:rsidRPr="007D31C3">
        <w:t>how we support those members.</w:t>
      </w:r>
      <w:r w:rsidRPr="007D31C3">
        <w:t xml:space="preserve"> </w:t>
      </w:r>
    </w:p>
    <w:p w:rsidR="00A77E43" w:rsidRPr="007D31C3" w:rsidP="004B5DD7">
      <w:pPr>
        <w:pStyle w:val="Question"/>
        <w:numPr>
          <w:ilvl w:val="0"/>
          <w:numId w:val="0"/>
        </w:numPr>
        <w:ind w:left="794"/>
      </w:pPr>
      <w:r w:rsidRPr="007D31C3">
        <w:t>Gary Smith from GMB, I wonder if you could</w:t>
      </w:r>
      <w:r w:rsidRPr="007D31C3">
        <w:t xml:space="preserve"> </w:t>
      </w:r>
      <w:r w:rsidRPr="007D31C3">
        <w:t>speak a little from the Sottish perspective as well</w:t>
      </w:r>
      <w:r w:rsidRPr="007D31C3">
        <w:t>.</w:t>
      </w:r>
      <w:r w:rsidRPr="007D31C3">
        <w:t xml:space="preserve"> </w:t>
      </w:r>
      <w:r w:rsidRPr="007D31C3">
        <w:t xml:space="preserve">Are there </w:t>
      </w:r>
      <w:r w:rsidRPr="007D31C3">
        <w:t>any particular Scotland gaps that have come th</w:t>
      </w:r>
      <w:r w:rsidRPr="007D31C3">
        <w:t>rough</w:t>
      </w:r>
      <w:r w:rsidRPr="007D31C3">
        <w:t>? C</w:t>
      </w:r>
      <w:r w:rsidRPr="007D31C3">
        <w:t xml:space="preserve">ould </w:t>
      </w:r>
      <w:r w:rsidRPr="007D31C3">
        <w:t xml:space="preserve">you </w:t>
      </w:r>
      <w:r w:rsidRPr="007D31C3">
        <w:t>touch on the energy and renewable sector jobs, which I know is important to the Scottish economy as well</w:t>
      </w:r>
      <w:r w:rsidRPr="007D31C3">
        <w:t>?</w:t>
      </w:r>
    </w:p>
    <w:p w:rsidR="004B7F89" w:rsidRPr="007D31C3" w:rsidP="004B7F89">
      <w:pPr>
        <w:pStyle w:val="Answer"/>
      </w:pPr>
      <w:sdt>
        <w:sdtPr>
          <w:alias w:val="Witness"/>
          <w:id w:val="1107621834"/>
          <w:placeholder>
            <w:docPart w:val="DefaultPlaceholder_1082065158"/>
          </w:placeholder>
          <w:richText/>
        </w:sdtPr>
        <w:sdtContent>
          <w:r w:rsidRPr="007D31C3">
            <w:rPr>
              <w:b/>
              <w:i/>
            </w:rPr>
            <w:t>Gary Smith:</w:t>
          </w:r>
          <w:r w:rsidRPr="007D31C3">
            <w:rPr>
              <w:b/>
            </w:rPr>
            <w:t xml:space="preserve"> </w:t>
          </w:r>
        </w:sdtContent>
      </w:sdt>
      <w:r w:rsidRPr="007D31C3">
        <w:t>There i</w:t>
      </w:r>
      <w:r w:rsidRPr="007D31C3">
        <w:t>s a general point</w:t>
      </w:r>
      <w:r w:rsidRPr="007D31C3">
        <w:t xml:space="preserve"> we</w:t>
      </w:r>
      <w:r w:rsidRPr="007D31C3">
        <w:t xml:space="preserve"> need to make about</w:t>
      </w:r>
      <w:r w:rsidRPr="007D31C3">
        <w:t xml:space="preserve"> the state of the Scottish economy.</w:t>
      </w:r>
      <w:r w:rsidRPr="007D31C3">
        <w:t xml:space="preserve"> </w:t>
      </w:r>
      <w:r w:rsidRPr="007D31C3">
        <w:t>Scotland’s economy was in a</w:t>
      </w:r>
      <w:r w:rsidRPr="007D31C3">
        <w:t xml:space="preserve"> p</w:t>
      </w:r>
      <w:r w:rsidRPr="007D31C3">
        <w:t xml:space="preserve">erilous state before </w:t>
      </w:r>
      <w:r w:rsidRPr="007D31C3">
        <w:t xml:space="preserve">we were hit by </w:t>
      </w:r>
      <w:r w:rsidRPr="007D31C3">
        <w:t>Covid</w:t>
      </w:r>
      <w:r w:rsidRPr="007D31C3">
        <w:t>.</w:t>
      </w:r>
      <w:r w:rsidRPr="007D31C3">
        <w:t xml:space="preserve"> </w:t>
      </w:r>
      <w:r w:rsidRPr="007D31C3">
        <w:t>T</w:t>
      </w:r>
      <w:r w:rsidRPr="007D31C3">
        <w:t>he Fraser of Allander Institute is our foremost economic institute.</w:t>
      </w:r>
      <w:r w:rsidRPr="007D31C3">
        <w:t xml:space="preserve"> </w:t>
      </w:r>
      <w:r w:rsidRPr="007D31C3">
        <w:t>It produced some great stuff on the Scottish ec</w:t>
      </w:r>
      <w:r w:rsidRPr="007D31C3">
        <w:t>onomy for those who are interested in it</w:t>
      </w:r>
      <w:r w:rsidRPr="007D31C3">
        <w:t>.</w:t>
      </w:r>
      <w:r w:rsidRPr="007D31C3">
        <w:t xml:space="preserve"> </w:t>
      </w:r>
      <w:r w:rsidRPr="007D31C3">
        <w:t>The problems in the economy are being exacerbated by th</w:t>
      </w:r>
      <w:r w:rsidRPr="007D31C3">
        <w:t>e decline of oil and gas.</w:t>
      </w:r>
      <w:r w:rsidRPr="007D31C3">
        <w:t xml:space="preserve"> </w:t>
      </w:r>
      <w:r w:rsidRPr="007D31C3">
        <w:t>I do</w:t>
      </w:r>
      <w:r w:rsidRPr="007D31C3">
        <w:t xml:space="preserve"> no</w:t>
      </w:r>
      <w:r w:rsidRPr="007D31C3">
        <w:t>t think</w:t>
      </w:r>
      <w:r w:rsidRPr="007D31C3">
        <w:t xml:space="preserve"> that</w:t>
      </w:r>
      <w:r w:rsidRPr="007D31C3">
        <w:t xml:space="preserve"> anybody should beli</w:t>
      </w:r>
      <w:r w:rsidRPr="007D31C3">
        <w:t>e</w:t>
      </w:r>
      <w:r w:rsidRPr="007D31C3">
        <w:t xml:space="preserve">ve for a moment </w:t>
      </w:r>
      <w:r w:rsidRPr="007D31C3">
        <w:t>that the North Sea oil and gas sector is goin</w:t>
      </w:r>
      <w:r w:rsidRPr="007D31C3">
        <w:t>g to bounce bac</w:t>
      </w:r>
      <w:r w:rsidRPr="007D31C3">
        <w:t>k in the way it has in the past.</w:t>
      </w:r>
      <w:r w:rsidRPr="007D31C3">
        <w:t xml:space="preserve"> </w:t>
      </w:r>
      <w:r w:rsidRPr="007D31C3">
        <w:t>That is goin</w:t>
      </w:r>
      <w:r w:rsidRPr="007D31C3">
        <w:t>g to pose us a huge challenge.</w:t>
      </w:r>
      <w:r w:rsidRPr="007D31C3">
        <w:t xml:space="preserve"> </w:t>
      </w:r>
      <w:r w:rsidRPr="007D31C3">
        <w:t xml:space="preserve">Scotland’s economy </w:t>
      </w:r>
      <w:r w:rsidRPr="007D31C3">
        <w:t>had too much low</w:t>
      </w:r>
      <w:r w:rsidRPr="007D31C3">
        <w:noBreakHyphen/>
        <w:t>pa</w:t>
      </w:r>
      <w:r w:rsidRPr="007D31C3">
        <w:t>id, low</w:t>
      </w:r>
      <w:r w:rsidRPr="007D31C3">
        <w:noBreakHyphen/>
        <w:t>skilled,</w:t>
      </w:r>
      <w:r w:rsidRPr="007D31C3">
        <w:t xml:space="preserve"> insecure employment going into </w:t>
      </w:r>
      <w:r w:rsidRPr="007D31C3">
        <w:t>Covid</w:t>
      </w:r>
      <w:r w:rsidRPr="007D31C3">
        <w:t xml:space="preserve"> and now we have a </w:t>
      </w:r>
      <w:r w:rsidRPr="007D31C3">
        <w:t>developing jobs emergency.</w:t>
      </w:r>
    </w:p>
    <w:p w:rsidR="004B5DD7" w:rsidRPr="007D31C3" w:rsidP="004B7F89">
      <w:pPr>
        <w:pStyle w:val="Answer"/>
      </w:pPr>
      <w:r w:rsidRPr="007D31C3">
        <w:t>You have talked about renewable</w:t>
      </w:r>
      <w:r w:rsidRPr="007D31C3">
        <w:t>s</w:t>
      </w:r>
      <w:r w:rsidRPr="007D31C3">
        <w:t xml:space="preserve"> specifically.</w:t>
      </w:r>
      <w:r w:rsidRPr="007D31C3">
        <w:t xml:space="preserve"> </w:t>
      </w:r>
      <w:r w:rsidRPr="007D31C3">
        <w:t>The renewables sector represents the</w:t>
      </w:r>
      <w:r w:rsidRPr="007D31C3">
        <w:t xml:space="preserve"> great betr</w:t>
      </w:r>
      <w:r w:rsidRPr="007D31C3">
        <w:t>ayal of w</w:t>
      </w:r>
      <w:r w:rsidRPr="007D31C3">
        <w:t xml:space="preserve">orkers in Scotland and </w:t>
      </w:r>
      <w:r w:rsidRPr="007D31C3">
        <w:t>across the UK.</w:t>
      </w:r>
      <w:r w:rsidRPr="007D31C3">
        <w:t xml:space="preserve"> </w:t>
      </w:r>
      <w:r w:rsidRPr="007D31C3">
        <w:t>We were promised</w:t>
      </w:r>
      <w:r w:rsidRPr="007D31C3">
        <w:t xml:space="preserve"> a </w:t>
      </w:r>
      <w:r w:rsidRPr="007D31C3">
        <w:t xml:space="preserve">green jobs </w:t>
      </w:r>
      <w:r w:rsidRPr="007D31C3">
        <w:t>revolution.</w:t>
      </w:r>
      <w:r w:rsidRPr="007D31C3">
        <w:t xml:space="preserve"> </w:t>
      </w:r>
      <w:r w:rsidRPr="007D31C3">
        <w:t xml:space="preserve">We </w:t>
      </w:r>
      <w:r w:rsidRPr="007D31C3">
        <w:t>were promised</w:t>
      </w:r>
      <w:r w:rsidRPr="007D31C3">
        <w:t xml:space="preserve"> there would be a just transition from oil and gas and other traditional sources, but</w:t>
      </w:r>
      <w:r w:rsidRPr="007D31C3">
        <w:t xml:space="preserve"> the truth is </w:t>
      </w:r>
      <w:r w:rsidRPr="007D31C3">
        <w:t>that our renewables industry and</w:t>
      </w:r>
      <w:r w:rsidRPr="007D31C3">
        <w:t xml:space="preserve"> our green jobs of the</w:t>
      </w:r>
      <w:r w:rsidRPr="007D31C3">
        <w:t xml:space="preserve"> future have invariably been </w:t>
      </w:r>
      <w:r w:rsidRPr="007D31C3">
        <w:t>exported abroad.</w:t>
      </w:r>
      <w:r w:rsidRPr="007D31C3">
        <w:t xml:space="preserve"> </w:t>
      </w:r>
    </w:p>
    <w:p w:rsidR="004B5DD7" w:rsidRPr="007D31C3" w:rsidP="004B7F89">
      <w:pPr>
        <w:pStyle w:val="Answer"/>
      </w:pPr>
      <w:r w:rsidRPr="007D31C3">
        <w:t>I liste</w:t>
      </w:r>
      <w:r w:rsidRPr="007D31C3">
        <w:t>n</w:t>
      </w:r>
      <w:r w:rsidRPr="007D31C3">
        <w:t>ed to a Government M</w:t>
      </w:r>
      <w:r w:rsidRPr="007D31C3">
        <w:t>inister this week talking about the most recent offshore wind project</w:t>
      </w:r>
      <w:r w:rsidRPr="007D31C3">
        <w:t>—</w:t>
      </w:r>
      <w:r w:rsidRPr="007D31C3">
        <w:t>the Seagreen p</w:t>
      </w:r>
      <w:r w:rsidRPr="007D31C3">
        <w:t>roject</w:t>
      </w:r>
      <w:r w:rsidRPr="007D31C3">
        <w:t>—</w:t>
      </w:r>
      <w:r w:rsidRPr="007D31C3">
        <w:t xml:space="preserve">and he said it is going to </w:t>
      </w:r>
      <w:r w:rsidRPr="007D31C3">
        <w:t>kick</w:t>
      </w:r>
      <w:r w:rsidRPr="007D31C3">
        <w:noBreakHyphen/>
      </w:r>
      <w:r w:rsidRPr="007D31C3">
        <w:t>start Scotland’s green recovery.</w:t>
      </w:r>
      <w:r w:rsidRPr="007D31C3">
        <w:t xml:space="preserve"> </w:t>
      </w:r>
      <w:r w:rsidRPr="007D31C3">
        <w:t>Let me put this simply:</w:t>
      </w:r>
      <w:r w:rsidRPr="007D31C3">
        <w:t xml:space="preserve"> </w:t>
      </w:r>
      <w:r w:rsidRPr="007D31C3">
        <w:t>there are 114</w:t>
      </w:r>
      <w:r w:rsidRPr="007D31C3">
        <w:t xml:space="preserve"> major structures that are part of that pro</w:t>
      </w:r>
      <w:r w:rsidRPr="007D31C3">
        <w:t>ject that support</w:t>
      </w:r>
      <w:r w:rsidRPr="007D31C3">
        <w:t xml:space="preserve"> turbines</w:t>
      </w:r>
      <w:r w:rsidRPr="007D31C3">
        <w:t>;</w:t>
      </w:r>
      <w:r w:rsidRPr="007D31C3">
        <w:t xml:space="preserve"> </w:t>
      </w:r>
      <w:r w:rsidRPr="007D31C3">
        <w:t>110 of those str</w:t>
      </w:r>
      <w:r w:rsidRPr="007D31C3">
        <w:t>uctures will be built in the United Arab Emirates</w:t>
      </w:r>
      <w:r w:rsidRPr="007D31C3">
        <w:t>, Dubai and Denmark.</w:t>
      </w:r>
      <w:r w:rsidRPr="007D31C3">
        <w:t xml:space="preserve"> </w:t>
      </w:r>
      <w:r w:rsidRPr="007D31C3">
        <w:t xml:space="preserve">The green jobs revolution is </w:t>
      </w:r>
      <w:r w:rsidRPr="007D31C3">
        <w:t>happening anywhere but Scotland and the UK.</w:t>
      </w:r>
      <w:r w:rsidRPr="007D31C3">
        <w:t xml:space="preserve"> </w:t>
      </w:r>
    </w:p>
    <w:p w:rsidR="004B5DD7" w:rsidRPr="007D31C3" w:rsidP="004B7F89">
      <w:pPr>
        <w:pStyle w:val="Answer"/>
      </w:pPr>
      <w:r w:rsidRPr="007D31C3">
        <w:t>The Nn</w:t>
      </w:r>
      <w:r w:rsidRPr="007D31C3">
        <w:t>G</w:t>
      </w:r>
      <w:r w:rsidRPr="007D31C3">
        <w:t xml:space="preserve"> wind farm project, overseen by </w:t>
      </w:r>
      <w:r w:rsidRPr="007D31C3">
        <w:t>EDF</w:t>
      </w:r>
      <w:r w:rsidRPr="007D31C3">
        <w:t>,</w:t>
      </w:r>
      <w:r w:rsidRPr="007D31C3">
        <w:t xml:space="preserve"> is a few miles off the c</w:t>
      </w:r>
      <w:r w:rsidRPr="007D31C3">
        <w:t>o</w:t>
      </w:r>
      <w:r w:rsidRPr="007D31C3">
        <w:t>a</w:t>
      </w:r>
      <w:r w:rsidRPr="007D31C3">
        <w:t>st of Fife</w:t>
      </w:r>
      <w:r w:rsidRPr="007D31C3">
        <w:t>,</w:t>
      </w:r>
      <w:r w:rsidRPr="007D31C3">
        <w:t xml:space="preserve"> in Scotland</w:t>
      </w:r>
      <w:r w:rsidRPr="007D31C3">
        <w:t>.</w:t>
      </w:r>
      <w:r w:rsidRPr="007D31C3">
        <w:t xml:space="preserve"> </w:t>
      </w:r>
      <w:r w:rsidRPr="007D31C3">
        <w:t>You can see where the project is going to happen</w:t>
      </w:r>
      <w:r w:rsidRPr="007D31C3">
        <w:t xml:space="preserve"> from </w:t>
      </w:r>
      <w:r w:rsidRPr="007D31C3">
        <w:t>Fife</w:t>
      </w:r>
      <w:r w:rsidRPr="007D31C3">
        <w:t>.</w:t>
      </w:r>
      <w:r w:rsidRPr="007D31C3">
        <w:t xml:space="preserve"> </w:t>
      </w:r>
      <w:r w:rsidRPr="007D31C3">
        <w:t>T</w:t>
      </w:r>
      <w:r w:rsidRPr="007D31C3">
        <w:t>he big structures for that project are going to be produced</w:t>
      </w:r>
      <w:r w:rsidRPr="007D31C3">
        <w:t xml:space="preserve"> in Indonesia and</w:t>
      </w:r>
      <w:r w:rsidRPr="007D31C3">
        <w:t xml:space="preserve"> China</w:t>
      </w:r>
      <w:r w:rsidRPr="007D31C3">
        <w:t xml:space="preserve"> and shipped halfway around the world to be plonked off the coast of Scotland.</w:t>
      </w:r>
      <w:r w:rsidRPr="007D31C3">
        <w:t xml:space="preserve"> </w:t>
      </w:r>
      <w:r w:rsidRPr="007D31C3">
        <w:t>Meanwhi</w:t>
      </w:r>
      <w:r w:rsidRPr="007D31C3">
        <w:t xml:space="preserve">le, on the </w:t>
      </w:r>
      <w:r w:rsidRPr="007D31C3">
        <w:t>same Fife coastline</w:t>
      </w:r>
      <w:r w:rsidRPr="007D31C3">
        <w:t>,</w:t>
      </w:r>
      <w:r w:rsidRPr="007D31C3">
        <w:t xml:space="preserve"> we ha</w:t>
      </w:r>
      <w:r w:rsidRPr="007D31C3">
        <w:t>ve yards that are lying empty.</w:t>
      </w:r>
      <w:r w:rsidRPr="007D31C3">
        <w:t xml:space="preserve"> </w:t>
      </w:r>
      <w:r w:rsidRPr="007D31C3">
        <w:t>Fabric</w:t>
      </w:r>
      <w:r w:rsidRPr="007D31C3">
        <w:t>a</w:t>
      </w:r>
      <w:r w:rsidRPr="007D31C3">
        <w:t>t</w:t>
      </w:r>
      <w:r w:rsidRPr="007D31C3">
        <w:t>ion</w:t>
      </w:r>
      <w:r w:rsidRPr="007D31C3">
        <w:t xml:space="preserve"> yards on the Isle of Lewis, which </w:t>
      </w:r>
      <w:r w:rsidRPr="007D31C3">
        <w:t xml:space="preserve">desperately needs work, and </w:t>
      </w:r>
      <w:r w:rsidRPr="007D31C3">
        <w:t>working</w:t>
      </w:r>
      <w:r w:rsidRPr="007D31C3">
        <w:t>-</w:t>
      </w:r>
      <w:r w:rsidRPr="007D31C3">
        <w:t>class communities</w:t>
      </w:r>
      <w:r w:rsidRPr="007D31C3">
        <w:t xml:space="preserve"> in Fife are lying empty</w:t>
      </w:r>
      <w:r w:rsidRPr="007D31C3">
        <w:t>,</w:t>
      </w:r>
      <w:r w:rsidRPr="007D31C3">
        <w:t xml:space="preserve"> while </w:t>
      </w:r>
      <w:r w:rsidRPr="007D31C3">
        <w:t xml:space="preserve">we </w:t>
      </w:r>
      <w:r w:rsidRPr="007D31C3">
        <w:t>export our gre</w:t>
      </w:r>
      <w:r w:rsidRPr="007D31C3">
        <w:t>en jobs of the future abroad.</w:t>
      </w:r>
      <w:r w:rsidRPr="007D31C3">
        <w:t xml:space="preserve"> </w:t>
      </w:r>
    </w:p>
    <w:p w:rsidR="00A77E43" w:rsidRPr="007D31C3" w:rsidP="004B7F89">
      <w:pPr>
        <w:pStyle w:val="Answer"/>
      </w:pPr>
      <w:r w:rsidRPr="007D31C3">
        <w:t xml:space="preserve">In fact, </w:t>
      </w:r>
      <w:r w:rsidRPr="007D31C3">
        <w:t>I would go so far as to say that the only expertise that the UK has in the renewable</w:t>
      </w:r>
      <w:r w:rsidRPr="007D31C3">
        <w:t>s</w:t>
      </w:r>
      <w:r w:rsidRPr="007D31C3">
        <w:t xml:space="preserve"> sector is about how we export our jobs.</w:t>
      </w:r>
      <w:r w:rsidRPr="007D31C3">
        <w:t xml:space="preserve"> </w:t>
      </w:r>
      <w:r w:rsidRPr="007D31C3">
        <w:t>We cannot hope to export jobs and import an economic recovery</w:t>
      </w:r>
      <w:r w:rsidRPr="007D31C3">
        <w:t>,</w:t>
      </w:r>
      <w:r w:rsidRPr="007D31C3">
        <w:t xml:space="preserve"> and the issue of renewables and energy</w:t>
      </w:r>
      <w:r w:rsidRPr="007D31C3">
        <w:t xml:space="preserve"> desperately needs to be address</w:t>
      </w:r>
      <w:r w:rsidRPr="007D31C3">
        <w:t>ed for workers in Scotland</w:t>
      </w:r>
      <w:r w:rsidRPr="007D31C3">
        <w:t>,</w:t>
      </w:r>
      <w:r w:rsidRPr="007D31C3">
        <w:t xml:space="preserve"> and </w:t>
      </w:r>
      <w:r w:rsidRPr="007D31C3">
        <w:t xml:space="preserve">indeed </w:t>
      </w:r>
      <w:r w:rsidRPr="007D31C3">
        <w:t>across the whole of the UK.</w:t>
      </w:r>
    </w:p>
    <w:p w:rsidR="00A77E43" w:rsidRPr="007D31C3" w:rsidP="00A77E43">
      <w:pPr>
        <w:pStyle w:val="Question"/>
        <w:numPr>
          <w:ilvl w:val="0"/>
          <w:numId w:val="0"/>
        </w:numPr>
        <w:ind w:left="794"/>
      </w:pPr>
      <w:sdt>
        <w:sdtPr>
          <w:alias w:val="Member"/>
          <w:tag w:val="&lt;Member mnisId='4621' dodsId='77854'&gt;"/>
          <w:id w:val="1772045432"/>
          <w:placeholder>
            <w:docPart w:val="DefaultPlaceholder_1082065158"/>
          </w:placeholder>
          <w:richText/>
        </w:sdtPr>
        <w:sdtContent>
          <w:r w:rsidRPr="007D31C3">
            <w:rPr>
              <w:b/>
            </w:rPr>
            <w:t>Chair:</w:t>
          </w:r>
        </w:sdtContent>
      </w:sdt>
      <w:r w:rsidRPr="007D31C3">
        <w:t xml:space="preserve"> That is an interesting point </w:t>
      </w:r>
      <w:r w:rsidRPr="007D31C3">
        <w:t>when we</w:t>
      </w:r>
      <w:r w:rsidRPr="007D31C3">
        <w:t xml:space="preserve"> think about future fiscal stimulus and what that means for British manufacturing and</w:t>
      </w:r>
      <w:r w:rsidRPr="007D31C3">
        <w:t xml:space="preserve"> British jobs in the UK.</w:t>
      </w:r>
      <w:r w:rsidRPr="007D31C3">
        <w:t xml:space="preserve"> </w:t>
      </w:r>
    </w:p>
    <w:p w:rsidR="00A77E43" w:rsidRPr="007D31C3" w:rsidP="00A77E43">
      <w:pPr>
        <w:pStyle w:val="Question"/>
      </w:pPr>
      <w:sdt>
        <w:sdtPr>
          <w:alias w:val="Member"/>
          <w:tag w:val="&lt;Member mnisId='4052' dodsId='35411'&gt;"/>
          <w:id w:val="-2010049491"/>
          <w:placeholder>
            <w:docPart w:val="DefaultPlaceholder_1082065158"/>
          </w:placeholder>
          <w:richText/>
        </w:sdtPr>
        <w:sdtContent>
          <w:r w:rsidRPr="007D31C3">
            <w:rPr>
              <w:b/>
            </w:rPr>
            <w:t>M</w:t>
          </w:r>
          <w:r w:rsidRPr="007D31C3">
            <w:rPr>
              <w:b/>
            </w:rPr>
            <w:t>ark Pawsey:</w:t>
          </w:r>
        </w:sdtContent>
      </w:sdt>
      <w:r w:rsidRPr="007D31C3">
        <w:t xml:space="preserve"> </w:t>
      </w:r>
      <w:r w:rsidRPr="007D31C3">
        <w:t>I wanted to ask about the problems faced by particular groups of workers</w:t>
      </w:r>
      <w:r w:rsidRPr="007D31C3">
        <w:t>. W</w:t>
      </w:r>
      <w:r w:rsidRPr="007D31C3">
        <w:t>e know that BAME workers, people who are disabled</w:t>
      </w:r>
      <w:r w:rsidRPr="007D31C3">
        <w:t xml:space="preserve">, </w:t>
      </w:r>
      <w:r w:rsidRPr="007D31C3">
        <w:t xml:space="preserve">many of the young workers </w:t>
      </w:r>
      <w:r w:rsidRPr="007D31C3">
        <w:t xml:space="preserve">who </w:t>
      </w:r>
      <w:r w:rsidRPr="007D31C3">
        <w:t>are particularly adversely affected through their d</w:t>
      </w:r>
      <w:r w:rsidRPr="007D31C3">
        <w:t xml:space="preserve">isproportionate numbers </w:t>
      </w:r>
      <w:r w:rsidRPr="007D31C3">
        <w:t>in the hosp</w:t>
      </w:r>
      <w:r w:rsidRPr="007D31C3">
        <w:t>itality industry and</w:t>
      </w:r>
      <w:r w:rsidRPr="007D31C3">
        <w:t xml:space="preserve"> women workers have been affected</w:t>
      </w:r>
      <w:r w:rsidRPr="007D31C3">
        <w:t>.</w:t>
      </w:r>
      <w:r w:rsidRPr="007D31C3">
        <w:t xml:space="preserve"> </w:t>
      </w:r>
      <w:r w:rsidRPr="007D31C3">
        <w:t>Mike, you</w:t>
      </w:r>
      <w:r w:rsidRPr="007D31C3">
        <w:t xml:space="preserve"> drew our attention to that in your remarks earlier</w:t>
      </w:r>
      <w:r w:rsidRPr="007D31C3">
        <w:t>, so I wondered, perhaps, if we could start with you</w:t>
      </w:r>
      <w:r w:rsidRPr="007D31C3">
        <w:t xml:space="preserve"> </w:t>
      </w:r>
      <w:r w:rsidRPr="007D31C3">
        <w:t xml:space="preserve">and ask you </w:t>
      </w:r>
      <w:r w:rsidRPr="007D31C3">
        <w:t xml:space="preserve">about any </w:t>
      </w:r>
      <w:r w:rsidRPr="007D31C3">
        <w:t>particula</w:t>
      </w:r>
      <w:r w:rsidRPr="007D31C3">
        <w:t>r problems facing those groups.</w:t>
      </w:r>
      <w:r w:rsidRPr="007D31C3">
        <w:t xml:space="preserve"> </w:t>
      </w:r>
      <w:r w:rsidRPr="007D31C3">
        <w:t>We are also quite interes</w:t>
      </w:r>
      <w:r w:rsidRPr="007D31C3">
        <w:t>ted to hear what discussions you ha</w:t>
      </w:r>
      <w:r w:rsidRPr="007D31C3">
        <w:t xml:space="preserve">ve had </w:t>
      </w:r>
      <w:r w:rsidRPr="007D31C3">
        <w:t>with employers, how employers have responded to those particular groups and what discussions there have been wi</w:t>
      </w:r>
      <w:r w:rsidRPr="007D31C3">
        <w:t>th Government about supporting those groups as well.</w:t>
      </w:r>
    </w:p>
    <w:p w:rsidR="00A77E43" w:rsidRPr="007D31C3" w:rsidP="00A77E43">
      <w:pPr>
        <w:pStyle w:val="Answer"/>
      </w:pPr>
      <w:sdt>
        <w:sdtPr>
          <w:alias w:val="Witness"/>
          <w:id w:val="1808505412"/>
          <w:placeholder>
            <w:docPart w:val="DefaultPlaceholder_1082065158"/>
          </w:placeholder>
          <w:richText/>
        </w:sdtPr>
        <w:sdtContent>
          <w:r w:rsidRPr="007D31C3">
            <w:rPr>
              <w:b/>
              <w:i/>
            </w:rPr>
            <w:t>Mike Clancy:</w:t>
          </w:r>
          <w:r w:rsidRPr="007D31C3">
            <w:rPr>
              <w:b/>
            </w:rPr>
            <w:t xml:space="preserve"> </w:t>
          </w:r>
        </w:sdtContent>
      </w:sdt>
      <w:r w:rsidRPr="007D31C3">
        <w:t>We n</w:t>
      </w:r>
      <w:r w:rsidRPr="007D31C3">
        <w:t>eed to</w:t>
      </w:r>
      <w:r w:rsidRPr="007D31C3">
        <w:t xml:space="preserve"> categorise it between em</w:t>
      </w:r>
      <w:r w:rsidRPr="007D31C3">
        <w:t>ployers and engagers</w:t>
      </w:r>
      <w:r w:rsidRPr="007D31C3">
        <w:t>,</w:t>
      </w:r>
      <w:r w:rsidRPr="007D31C3">
        <w:t xml:space="preserve"> because there are different dynamics.</w:t>
      </w:r>
      <w:r w:rsidRPr="007D31C3">
        <w:t xml:space="preserve"> </w:t>
      </w:r>
      <w:r w:rsidRPr="007D31C3">
        <w:t>In terms of engagers, the self</w:t>
      </w:r>
      <w:r w:rsidRPr="007D31C3">
        <w:noBreakHyphen/>
        <w:t>employed and freelancers, I have</w:t>
      </w:r>
      <w:r w:rsidRPr="007D31C3">
        <w:t xml:space="preserve"> </w:t>
      </w:r>
      <w:r w:rsidRPr="007D31C3">
        <w:t>sha</w:t>
      </w:r>
      <w:r w:rsidRPr="007D31C3">
        <w:t>red some of our survey evidence.</w:t>
      </w:r>
      <w:r w:rsidRPr="007D31C3">
        <w:t xml:space="preserve"> </w:t>
      </w:r>
      <w:r w:rsidRPr="007D31C3">
        <w:t>We are doing</w:t>
      </w:r>
      <w:r w:rsidRPr="007D31C3">
        <w:t xml:space="preserve"> further surveying</w:t>
      </w:r>
      <w:r w:rsidRPr="007D31C3">
        <w:t xml:space="preserve"> now</w:t>
      </w:r>
      <w:r w:rsidRPr="007D31C3">
        <w:t xml:space="preserve"> of our BAME membership and we are in the</w:t>
      </w:r>
      <w:r w:rsidRPr="007D31C3">
        <w:t xml:space="preserve"> early stages of anal</w:t>
      </w:r>
      <w:r w:rsidRPr="007D31C3">
        <w:t>ysing that</w:t>
      </w:r>
      <w:r w:rsidRPr="007D31C3">
        <w:t xml:space="preserve">; </w:t>
      </w:r>
      <w:r w:rsidRPr="007D31C3">
        <w:t>I am happy to share it with the Committee when we have done the further work.</w:t>
      </w:r>
      <w:r w:rsidRPr="007D31C3">
        <w:t xml:space="preserve"> </w:t>
      </w:r>
      <w:r w:rsidRPr="007D31C3">
        <w:t>What is coming out is clear.</w:t>
      </w:r>
      <w:r w:rsidRPr="007D31C3">
        <w:t xml:space="preserve"> </w:t>
      </w:r>
      <w:r w:rsidRPr="007D31C3">
        <w:t>Our members</w:t>
      </w:r>
      <w:r w:rsidRPr="007D31C3">
        <w:t xml:space="preserve"> i</w:t>
      </w:r>
      <w:r w:rsidRPr="007D31C3">
        <w:t>n the creative industry</w:t>
      </w:r>
      <w:r w:rsidRPr="007D31C3">
        <w:t>, particularly freelance and self</w:t>
      </w:r>
      <w:r w:rsidRPr="007D31C3">
        <w:noBreakHyphen/>
      </w:r>
      <w:r w:rsidRPr="007D31C3">
        <w:t xml:space="preserve">employed, are very concerned about </w:t>
      </w:r>
      <w:r w:rsidRPr="007D31C3">
        <w:t>not only the saf</w:t>
      </w:r>
      <w:r w:rsidRPr="007D31C3">
        <w:t xml:space="preserve">ety aspects of a return to work, but also the risk that, if they are </w:t>
      </w:r>
      <w:r w:rsidRPr="007D31C3">
        <w:t>seen to be</w:t>
      </w:r>
      <w:r w:rsidRPr="007D31C3">
        <w:t xml:space="preserve"> at a greater risk, that might </w:t>
      </w:r>
      <w:r w:rsidRPr="007D31C3">
        <w:t>impact</w:t>
      </w:r>
      <w:r w:rsidRPr="007D31C3">
        <w:t xml:space="preserve"> their economic opportunities</w:t>
      </w:r>
      <w:r w:rsidRPr="007D31C3">
        <w:t xml:space="preserve"> in this transition phase.</w:t>
      </w:r>
    </w:p>
    <w:p w:rsidR="00A77E43" w:rsidRPr="007D31C3" w:rsidP="003235C7">
      <w:pPr>
        <w:pStyle w:val="Question"/>
        <w:numPr>
          <w:ilvl w:val="0"/>
          <w:numId w:val="0"/>
        </w:numPr>
        <w:ind w:left="794"/>
      </w:pPr>
      <w:sdt>
        <w:sdtPr>
          <w:alias w:val="Member"/>
          <w:tag w:val="&lt;Member mnisId='4052' dodsId='35411'&gt;"/>
          <w:id w:val="1414436489"/>
          <w:placeholder>
            <w:docPart w:val="DefaultPlaceholder_1082065158"/>
          </w:placeholder>
          <w:richText/>
        </w:sdtPr>
        <w:sdtContent>
          <w:r w:rsidRPr="007D31C3">
            <w:rPr>
              <w:b/>
            </w:rPr>
            <w:t>Mark Pawsey:</w:t>
          </w:r>
        </w:sdtContent>
      </w:sdt>
      <w:r w:rsidRPr="007D31C3">
        <w:t xml:space="preserve"> </w:t>
      </w:r>
      <w:r w:rsidRPr="007D31C3">
        <w:t>Mr Clancy, I am qu</w:t>
      </w:r>
      <w:r w:rsidRPr="007D31C3">
        <w:t>ite keen to ask you about the</w:t>
      </w:r>
      <w:r w:rsidRPr="007D31C3">
        <w:t xml:space="preserve"> particular g</w:t>
      </w:r>
      <w:r w:rsidRPr="007D31C3">
        <w:t>r</w:t>
      </w:r>
      <w:r w:rsidRPr="007D31C3">
        <w:t>oups</w:t>
      </w:r>
      <w:r w:rsidRPr="007D31C3">
        <w:t xml:space="preserve"> who are adversely affected and</w:t>
      </w:r>
      <w:r w:rsidRPr="007D31C3">
        <w:t xml:space="preserve"> how those gro</w:t>
      </w:r>
      <w:r w:rsidRPr="007D31C3">
        <w:t>ups are identified and given additional support</w:t>
      </w:r>
      <w:r w:rsidRPr="007D31C3">
        <w:t xml:space="preserve"> rather than the broader issues</w:t>
      </w:r>
      <w:r w:rsidRPr="007D31C3">
        <w:t xml:space="preserve"> right now.</w:t>
      </w:r>
    </w:p>
    <w:p w:rsidR="00A77E43" w:rsidRPr="007D31C3" w:rsidP="00A77E43">
      <w:pPr>
        <w:pStyle w:val="Answer"/>
      </w:pPr>
      <w:sdt>
        <w:sdtPr>
          <w:alias w:val="Witness"/>
          <w:id w:val="-939147766"/>
          <w:placeholder>
            <w:docPart w:val="DefaultPlaceholder_1082065158"/>
          </w:placeholder>
          <w:richText/>
        </w:sdtPr>
        <w:sdtContent>
          <w:r w:rsidRPr="007D31C3">
            <w:rPr>
              <w:b/>
              <w:i/>
            </w:rPr>
            <w:t>Mike Clancy:</w:t>
          </w:r>
          <w:r w:rsidRPr="007D31C3">
            <w:rPr>
              <w:b/>
            </w:rPr>
            <w:t xml:space="preserve"> </w:t>
          </w:r>
        </w:sdtContent>
      </w:sdt>
      <w:r w:rsidRPr="007D31C3">
        <w:t xml:space="preserve">Do you mean in terms of </w:t>
      </w:r>
      <w:r w:rsidRPr="007D31C3">
        <w:t>BAME?</w:t>
      </w:r>
    </w:p>
    <w:p w:rsidR="00A77E43" w:rsidRPr="007D31C3" w:rsidP="007100C3">
      <w:pPr>
        <w:pStyle w:val="Question"/>
        <w:numPr>
          <w:ilvl w:val="0"/>
          <w:numId w:val="0"/>
        </w:numPr>
        <w:ind w:left="794"/>
      </w:pPr>
      <w:sdt>
        <w:sdtPr>
          <w:alias w:val="Member"/>
          <w:tag w:val="&lt;Member mnisId='4052' dodsId='35411'&gt;"/>
          <w:id w:val="-1760670563"/>
          <w:placeholder>
            <w:docPart w:val="DefaultPlaceholder_1082065158"/>
          </w:placeholder>
          <w:richText/>
        </w:sdtPr>
        <w:sdtContent>
          <w:r w:rsidRPr="007D31C3">
            <w:rPr>
              <w:b/>
            </w:rPr>
            <w:t>Mark Pawsey:</w:t>
          </w:r>
        </w:sdtContent>
      </w:sdt>
      <w:r w:rsidRPr="007D31C3">
        <w:t xml:space="preserve"> Which groups o</w:t>
      </w:r>
      <w:r w:rsidRPr="007D31C3">
        <w:t xml:space="preserve">f workers are most adversely affected and perhaps you might share with us </w:t>
      </w:r>
      <w:r w:rsidRPr="007D31C3">
        <w:t>some of the reasons why and what is bei</w:t>
      </w:r>
      <w:r w:rsidRPr="007D31C3">
        <w:t>ng done to support those groups, if anything is being done?</w:t>
      </w:r>
    </w:p>
    <w:p w:rsidR="003235C7" w:rsidRPr="007D31C3" w:rsidP="00A77E43">
      <w:pPr>
        <w:pStyle w:val="Answer"/>
      </w:pPr>
      <w:sdt>
        <w:sdtPr>
          <w:alias w:val="Witness"/>
          <w:id w:val="863865922"/>
          <w:placeholder>
            <w:docPart w:val="DefaultPlaceholder_1082065158"/>
          </w:placeholder>
          <w:richText/>
        </w:sdtPr>
        <w:sdtContent>
          <w:r w:rsidRPr="007D31C3">
            <w:rPr>
              <w:b/>
              <w:i/>
            </w:rPr>
            <w:t>Mike Clancy:</w:t>
          </w:r>
          <w:r w:rsidRPr="007D31C3">
            <w:rPr>
              <w:b/>
            </w:rPr>
            <w:t xml:space="preserve"> </w:t>
          </w:r>
        </w:sdtContent>
      </w:sdt>
      <w:r w:rsidRPr="007D31C3">
        <w:t xml:space="preserve">BAME workers </w:t>
      </w:r>
      <w:r w:rsidRPr="007D31C3">
        <w:t xml:space="preserve">in </w:t>
      </w:r>
      <w:r w:rsidRPr="007D31C3">
        <w:t>the</w:t>
      </w:r>
      <w:r w:rsidRPr="007D31C3">
        <w:t xml:space="preserve"> freelance area where they are engaged are partic</w:t>
      </w:r>
      <w:r w:rsidRPr="007D31C3">
        <w:t>ularly concerned, from the evidence that we ar</w:t>
      </w:r>
      <w:r w:rsidRPr="007D31C3">
        <w:t>e gathering</w:t>
      </w:r>
      <w:r w:rsidRPr="007D31C3">
        <w:t xml:space="preserve">, about </w:t>
      </w:r>
      <w:r w:rsidRPr="007D31C3">
        <w:t xml:space="preserve">whether they will be employed and the </w:t>
      </w:r>
      <w:r w:rsidRPr="007D31C3">
        <w:t xml:space="preserve">disproportionate </w:t>
      </w:r>
      <w:r w:rsidRPr="007D31C3">
        <w:t>impact on them, not only in terms of return to work and safety,</w:t>
      </w:r>
      <w:r w:rsidRPr="007D31C3">
        <w:t xml:space="preserve"> but also in relation to their econo</w:t>
      </w:r>
      <w:r w:rsidRPr="007D31C3">
        <w:t>mic outlook.</w:t>
      </w:r>
      <w:r w:rsidRPr="007D31C3">
        <w:t xml:space="preserve"> </w:t>
      </w:r>
    </w:p>
    <w:p w:rsidR="003235C7" w:rsidRPr="007D31C3" w:rsidP="00A77E43">
      <w:pPr>
        <w:pStyle w:val="Answer"/>
      </w:pPr>
      <w:r w:rsidRPr="007D31C3">
        <w:t>We have also done a sur</w:t>
      </w:r>
      <w:r w:rsidRPr="007D31C3">
        <w:t xml:space="preserve">vey of our members in terms of PPE, in particular </w:t>
      </w:r>
      <w:r w:rsidRPr="007D31C3">
        <w:t xml:space="preserve">gender </w:t>
      </w:r>
      <w:r w:rsidRPr="007D31C3">
        <w:t>impacts.</w:t>
      </w:r>
      <w:r w:rsidRPr="007D31C3">
        <w:t xml:space="preserve"> </w:t>
      </w:r>
      <w:r w:rsidRPr="007D31C3">
        <w:t>This is not new.</w:t>
      </w:r>
      <w:r w:rsidRPr="007D31C3">
        <w:t xml:space="preserve"> </w:t>
      </w:r>
      <w:r w:rsidRPr="007D31C3">
        <w:t>We have been saying t</w:t>
      </w:r>
      <w:r w:rsidRPr="007D31C3">
        <w:t>his for some time in relatio</w:t>
      </w:r>
      <w:r w:rsidRPr="007D31C3">
        <w:t>n to the design and the suitabil</w:t>
      </w:r>
      <w:r w:rsidRPr="007D31C3">
        <w:t>ity</w:t>
      </w:r>
      <w:r w:rsidRPr="007D31C3">
        <w:t xml:space="preserve"> of PPE.</w:t>
      </w:r>
      <w:r w:rsidRPr="007D31C3">
        <w:t xml:space="preserve"> </w:t>
      </w:r>
      <w:r w:rsidRPr="007D31C3">
        <w:t>Those are the issues.</w:t>
      </w:r>
      <w:r w:rsidRPr="007D31C3">
        <w:t xml:space="preserve"> </w:t>
      </w:r>
    </w:p>
    <w:p w:rsidR="00A77E43" w:rsidRPr="007D31C3" w:rsidP="00A77E43">
      <w:pPr>
        <w:pStyle w:val="Answer"/>
      </w:pPr>
      <w:r w:rsidRPr="007D31C3">
        <w:t>Where we are recognised unions and</w:t>
      </w:r>
      <w:r w:rsidRPr="007D31C3">
        <w:t xml:space="preserve"> engaged with employers, </w:t>
      </w:r>
      <w:r w:rsidRPr="007D31C3">
        <w:t>we are having</w:t>
      </w:r>
      <w:r w:rsidRPr="007D31C3">
        <w:t xml:space="preserve"> adequate and sometimes good conversation about the return to work in terms of safety and the broader issues in relation to equality impact assessment</w:t>
      </w:r>
      <w:r w:rsidRPr="007D31C3">
        <w:t>s</w:t>
      </w:r>
      <w:r w:rsidRPr="007D31C3">
        <w:t>.</w:t>
      </w:r>
      <w:r w:rsidRPr="007D31C3">
        <w:t xml:space="preserve"> </w:t>
      </w:r>
      <w:r w:rsidRPr="007D31C3">
        <w:t>Our concern is where there is not a recognised trade union to hav</w:t>
      </w:r>
      <w:r w:rsidRPr="007D31C3">
        <w:t xml:space="preserve">e those conversations with or in the space where people are being engaged. </w:t>
      </w:r>
    </w:p>
    <w:p w:rsidR="00A77E43" w:rsidRPr="007D31C3" w:rsidP="00A77E43">
      <w:pPr>
        <w:pStyle w:val="Question"/>
      </w:pPr>
      <w:sdt>
        <w:sdtPr>
          <w:alias w:val="Member"/>
          <w:tag w:val="&lt;Member mnisId='4052' dodsId='35411'&gt;"/>
          <w:id w:val="2069302272"/>
          <w:placeholder>
            <w:docPart w:val="DefaultPlaceholder_1082065158"/>
          </w:placeholder>
          <w:richText/>
        </w:sdtPr>
        <w:sdtContent>
          <w:r w:rsidRPr="007D31C3">
            <w:rPr>
              <w:b/>
            </w:rPr>
            <w:t>Mark Pawsey:</w:t>
          </w:r>
        </w:sdtContent>
      </w:sdt>
      <w:r w:rsidRPr="007D31C3">
        <w:t xml:space="preserve"> C</w:t>
      </w:r>
      <w:r w:rsidRPr="007D31C3">
        <w:t>hristine</w:t>
      </w:r>
      <w:r w:rsidRPr="007D31C3">
        <w:t>, may I ask you about the particular groups who are most adversely affected and what, if anything, is being done to support them?</w:t>
      </w:r>
    </w:p>
    <w:p w:rsidR="00A77E43" w:rsidRPr="007D31C3" w:rsidP="00A77E43">
      <w:pPr>
        <w:pStyle w:val="Answer"/>
      </w:pPr>
      <w:sdt>
        <w:sdtPr>
          <w:alias w:val="Witness"/>
          <w:id w:val="1694418022"/>
          <w:placeholder>
            <w:docPart w:val="DefaultPlaceholder_1082065158"/>
          </w:placeholder>
          <w:richText/>
        </w:sdtPr>
        <w:sdtContent>
          <w:r w:rsidRPr="007D31C3">
            <w:rPr>
              <w:b/>
              <w:i/>
            </w:rPr>
            <w:t>Christine Payne:</w:t>
          </w:r>
          <w:r w:rsidRPr="007D31C3">
            <w:rPr>
              <w:b/>
            </w:rPr>
            <w:t xml:space="preserve"> </w:t>
          </w:r>
        </w:sdtContent>
      </w:sdt>
      <w:r w:rsidRPr="007D31C3">
        <w:t xml:space="preserve">I will </w:t>
      </w:r>
      <w:r w:rsidRPr="007D31C3">
        <w:t>give you a couple of statistics</w:t>
      </w:r>
      <w:r w:rsidRPr="007D31C3">
        <w:t xml:space="preserve"> that</w:t>
      </w:r>
      <w:r w:rsidRPr="007D31C3">
        <w:t xml:space="preserve"> might be helpful to look at in terms of what the industry looked like before </w:t>
      </w:r>
      <w:r w:rsidRPr="007D31C3">
        <w:t>Covid</w:t>
      </w:r>
      <w:r w:rsidRPr="007D31C3">
        <w:t>.</w:t>
      </w:r>
      <w:r w:rsidRPr="007D31C3">
        <w:t xml:space="preserve"> </w:t>
      </w:r>
      <w:r w:rsidRPr="007D31C3">
        <w:t xml:space="preserve">Before </w:t>
      </w:r>
      <w:r w:rsidRPr="007D31C3">
        <w:t>Covid</w:t>
      </w:r>
      <w:r w:rsidRPr="007D31C3">
        <w:t>, about</w:t>
      </w:r>
      <w:r w:rsidRPr="007D31C3">
        <w:t xml:space="preserve"> 8% of lead roles in television were played by actors from a BAME community</w:t>
      </w:r>
      <w:r w:rsidRPr="007D31C3">
        <w:t>, so that i</w:t>
      </w:r>
      <w:r w:rsidRPr="007D31C3">
        <w:t>s pretty low in itself</w:t>
      </w:r>
      <w:r w:rsidRPr="007D31C3">
        <w:t>.</w:t>
      </w:r>
      <w:r w:rsidRPr="007D31C3">
        <w:t xml:space="preserve"> </w:t>
      </w:r>
      <w:r w:rsidRPr="007D31C3">
        <w:t>I</w:t>
      </w:r>
      <w:r w:rsidRPr="007D31C3">
        <w:t>n ter</w:t>
      </w:r>
      <w:r w:rsidRPr="007D31C3">
        <w:t xml:space="preserve">ms of </w:t>
      </w:r>
      <w:r w:rsidRPr="007D31C3">
        <w:t>theatre funding,</w:t>
      </w:r>
      <w:r w:rsidRPr="007D31C3">
        <w:t xml:space="preserve"> 1% went to women’s theatres, 1.5% </w:t>
      </w:r>
      <w:r w:rsidRPr="007D31C3">
        <w:t>to deaf and disabled companies and just under 2% to BAME theatre companies.</w:t>
      </w:r>
      <w:r w:rsidRPr="007D31C3">
        <w:t xml:space="preserve"> </w:t>
      </w:r>
      <w:r w:rsidRPr="007D31C3">
        <w:t>That is from research undertaken by the Sphinx T</w:t>
      </w:r>
      <w:r w:rsidRPr="007D31C3">
        <w:t>heatre</w:t>
      </w:r>
      <w:r w:rsidRPr="007D31C3">
        <w:t>.</w:t>
      </w:r>
    </w:p>
    <w:p w:rsidR="00A77E43" w:rsidRPr="007D31C3" w:rsidP="00A77E43">
      <w:pPr>
        <w:pStyle w:val="Question"/>
        <w:numPr>
          <w:ilvl w:val="0"/>
          <w:numId w:val="0"/>
        </w:numPr>
        <w:ind w:left="794"/>
      </w:pPr>
      <w:sdt>
        <w:sdtPr>
          <w:alias w:val="Member"/>
          <w:tag w:val="&lt;Member mnisId='4052' dodsId='35411'&gt;"/>
          <w:id w:val="-1620914558"/>
          <w:placeholder>
            <w:docPart w:val="DefaultPlaceholder_1082065158"/>
          </w:placeholder>
          <w:richText/>
        </w:sdtPr>
        <w:sdtContent>
          <w:r w:rsidRPr="007D31C3">
            <w:rPr>
              <w:b/>
            </w:rPr>
            <w:t>Mark Pawsey:</w:t>
          </w:r>
        </w:sdtContent>
      </w:sdt>
      <w:r w:rsidRPr="007D31C3">
        <w:t xml:space="preserve"> </w:t>
      </w:r>
      <w:r w:rsidRPr="007D31C3">
        <w:t>Christine, m</w:t>
      </w:r>
      <w:r w:rsidRPr="007D31C3">
        <w:t xml:space="preserve">y question is about </w:t>
      </w:r>
      <w:r w:rsidRPr="007D31C3">
        <w:t xml:space="preserve">how </w:t>
      </w:r>
      <w:r w:rsidRPr="007D31C3">
        <w:t>particular groups have been adversely</w:t>
      </w:r>
      <w:r w:rsidRPr="007D31C3">
        <w:t xml:space="preserve"> affected and what, if anything, has been done </w:t>
      </w:r>
      <w:r w:rsidRPr="007D31C3">
        <w:t>to support them.</w:t>
      </w:r>
    </w:p>
    <w:p w:rsidR="003235C7" w:rsidRPr="007D31C3" w:rsidP="00A77E43">
      <w:pPr>
        <w:pStyle w:val="Answer"/>
      </w:pPr>
      <w:sdt>
        <w:sdtPr>
          <w:alias w:val="Witness"/>
          <w:id w:val="1129207723"/>
          <w:placeholder>
            <w:docPart w:val="DefaultPlaceholder_1082065158"/>
          </w:placeholder>
          <w:richText/>
        </w:sdtPr>
        <w:sdtContent>
          <w:r w:rsidRPr="007D31C3">
            <w:rPr>
              <w:b/>
              <w:i/>
            </w:rPr>
            <w:t>Christine Payne:</w:t>
          </w:r>
          <w:r w:rsidRPr="007D31C3">
            <w:rPr>
              <w:b/>
            </w:rPr>
            <w:t xml:space="preserve"> </w:t>
          </w:r>
        </w:sdtContent>
      </w:sdt>
      <w:r w:rsidRPr="007D31C3">
        <w:t>What I am trying to demonstrate</w:t>
      </w:r>
      <w:r w:rsidRPr="007D31C3">
        <w:t xml:space="preserve"> is</w:t>
      </w:r>
      <w:r w:rsidRPr="007D31C3">
        <w:t xml:space="preserve"> that the work opportunities were bad before </w:t>
      </w:r>
      <w:r w:rsidRPr="007D31C3">
        <w:t>Covid</w:t>
      </w:r>
      <w:r w:rsidRPr="007D31C3">
        <w:t>.</w:t>
      </w:r>
      <w:r w:rsidRPr="007D31C3">
        <w:t xml:space="preserve"> </w:t>
      </w:r>
      <w:r w:rsidRPr="007D31C3">
        <w:t>T</w:t>
      </w:r>
      <w:r w:rsidRPr="007D31C3">
        <w:t xml:space="preserve">hey are going to be much worse after </w:t>
      </w:r>
      <w:r w:rsidRPr="007D31C3">
        <w:t>Covid</w:t>
      </w:r>
      <w:r w:rsidRPr="007D31C3">
        <w:t>,</w:t>
      </w:r>
      <w:r w:rsidRPr="007D31C3">
        <w:t xml:space="preserve"> in pa</w:t>
      </w:r>
      <w:r w:rsidRPr="007D31C3">
        <w:t>rticular</w:t>
      </w:r>
      <w:r w:rsidRPr="007D31C3">
        <w:t>,</w:t>
      </w:r>
      <w:r w:rsidRPr="007D31C3">
        <w:t xml:space="preserve"> because of the risk assessments that we have already discussed</w:t>
      </w:r>
      <w:r w:rsidRPr="007D31C3">
        <w:t>,</w:t>
      </w:r>
      <w:r w:rsidRPr="007D31C3">
        <w:t xml:space="preserve"> but</w:t>
      </w:r>
      <w:r w:rsidRPr="007D31C3">
        <w:t>,</w:t>
      </w:r>
      <w:r w:rsidRPr="007D31C3">
        <w:t xml:space="preserve"> also</w:t>
      </w:r>
      <w:r w:rsidRPr="007D31C3">
        <w:t>,</w:t>
      </w:r>
      <w:r w:rsidRPr="007D31C3">
        <w:t xml:space="preserve"> </w:t>
      </w:r>
      <w:r w:rsidRPr="007D31C3">
        <w:t>in terms of</w:t>
      </w:r>
      <w:r w:rsidRPr="007D31C3">
        <w:t xml:space="preserve"> the </w:t>
      </w:r>
      <w:r w:rsidRPr="007D31C3">
        <w:t>ability for those vulnerable groups to remain in the workf</w:t>
      </w:r>
      <w:r w:rsidRPr="007D31C3">
        <w:t>o</w:t>
      </w:r>
      <w:r w:rsidRPr="007D31C3">
        <w:t>rce.</w:t>
      </w:r>
      <w:r w:rsidRPr="007D31C3">
        <w:t xml:space="preserve"> </w:t>
      </w:r>
      <w:r w:rsidRPr="007D31C3">
        <w:t>A</w:t>
      </w:r>
      <w:r w:rsidRPr="007D31C3">
        <w:t xml:space="preserve">gain, it comes back to </w:t>
      </w:r>
      <w:r w:rsidRPr="007D31C3">
        <w:t>financial support to keep those workers in those groups</w:t>
      </w:r>
      <w:r w:rsidRPr="007D31C3">
        <w:t xml:space="preserve">, </w:t>
      </w:r>
      <w:r w:rsidRPr="007D31C3">
        <w:t>whether they a</w:t>
      </w:r>
      <w:r w:rsidRPr="007D31C3">
        <w:t>re BAME</w:t>
      </w:r>
      <w:r w:rsidRPr="007D31C3">
        <w:t xml:space="preserve">, disabled, women, </w:t>
      </w:r>
      <w:r w:rsidRPr="007D31C3">
        <w:t xml:space="preserve">working </w:t>
      </w:r>
      <w:r w:rsidRPr="007D31C3">
        <w:t>class or young people</w:t>
      </w:r>
      <w:r w:rsidRPr="007D31C3">
        <w:t xml:space="preserve">, </w:t>
      </w:r>
      <w:r w:rsidRPr="007D31C3">
        <w:t xml:space="preserve">in the workforce so that they can be picked up </w:t>
      </w:r>
      <w:r w:rsidRPr="007D31C3">
        <w:t>when this crisis has ended</w:t>
      </w:r>
      <w:r w:rsidRPr="007D31C3">
        <w:t xml:space="preserve">. </w:t>
      </w:r>
    </w:p>
    <w:p w:rsidR="00A77E43" w:rsidRPr="007D31C3" w:rsidP="00A77E43">
      <w:pPr>
        <w:pStyle w:val="Answer"/>
      </w:pPr>
      <w:r w:rsidRPr="007D31C3">
        <w:t>E</w:t>
      </w:r>
      <w:r w:rsidRPr="007D31C3">
        <w:t xml:space="preserve">qually, </w:t>
      </w:r>
      <w:r w:rsidRPr="007D31C3">
        <w:t xml:space="preserve">we need </w:t>
      </w:r>
      <w:r w:rsidRPr="007D31C3">
        <w:t>t</w:t>
      </w:r>
      <w:r w:rsidRPr="007D31C3">
        <w:t>o stimulate the work opportunities in terms of production itself so that there are opportun</w:t>
      </w:r>
      <w:r w:rsidRPr="007D31C3">
        <w:t>ities to work for them if they stay in the industry</w:t>
      </w:r>
      <w:r w:rsidRPr="007D31C3">
        <w:t>.</w:t>
      </w:r>
      <w:r w:rsidRPr="007D31C3">
        <w:t xml:space="preserve"> </w:t>
      </w:r>
      <w:r w:rsidRPr="007D31C3">
        <w:t>O</w:t>
      </w:r>
      <w:r w:rsidRPr="007D31C3">
        <w:t>ne of the key areas</w:t>
      </w:r>
      <w:r w:rsidRPr="007D31C3">
        <w:t xml:space="preserve"> for this is around insurance and the discussions that particularly the television industry has</w:t>
      </w:r>
      <w:r w:rsidRPr="007D31C3">
        <w:t xml:space="preserve"> been having around insurance and mainly in relation </w:t>
      </w:r>
      <w:r w:rsidRPr="007D31C3">
        <w:t>to potential age discrimination.</w:t>
      </w:r>
      <w:r w:rsidRPr="007D31C3">
        <w:t xml:space="preserve"> </w:t>
      </w:r>
      <w:r w:rsidRPr="007D31C3">
        <w:t xml:space="preserve">A </w:t>
      </w:r>
      <w:r w:rsidRPr="007D31C3">
        <w:t xml:space="preserve">lot of our members are </w:t>
      </w:r>
      <w:r w:rsidRPr="007D31C3">
        <w:t>over 70 and are still very actively working</w:t>
      </w:r>
      <w:r w:rsidRPr="007D31C3">
        <w:t>.</w:t>
      </w:r>
      <w:r w:rsidRPr="007D31C3">
        <w:t xml:space="preserve"> </w:t>
      </w:r>
      <w:r w:rsidRPr="007D31C3">
        <w:t>Insurance needs to give confidence to engagers that, if they are engaging people from these vulnerable groups</w:t>
      </w:r>
      <w:r w:rsidRPr="007D31C3">
        <w:t xml:space="preserve">, </w:t>
      </w:r>
      <w:r w:rsidRPr="007D31C3">
        <w:t>particularly BAME</w:t>
      </w:r>
      <w:r w:rsidRPr="007D31C3">
        <w:t xml:space="preserve">, </w:t>
      </w:r>
      <w:r w:rsidRPr="007D31C3">
        <w:t>they do</w:t>
      </w:r>
      <w:r w:rsidRPr="007D31C3">
        <w:t xml:space="preserve"> the proper risk assessments</w:t>
      </w:r>
      <w:r w:rsidRPr="007D31C3">
        <w:t xml:space="preserve"> and </w:t>
      </w:r>
      <w:r w:rsidRPr="007D31C3">
        <w:t>will not deter tho</w:t>
      </w:r>
      <w:r w:rsidRPr="007D31C3">
        <w:t>se groups</w:t>
      </w:r>
      <w:r w:rsidRPr="007D31C3">
        <w:t xml:space="preserve"> from being offered work in the future.</w:t>
      </w:r>
      <w:r w:rsidRPr="007D31C3">
        <w:t xml:space="preserve"> </w:t>
      </w:r>
      <w:r w:rsidRPr="007D31C3">
        <w:t>W</w:t>
      </w:r>
      <w:r w:rsidRPr="007D31C3">
        <w:t xml:space="preserve">hat we are doing is lobbying as best </w:t>
      </w:r>
      <w:r w:rsidRPr="007D31C3">
        <w:t xml:space="preserve">we </w:t>
      </w:r>
      <w:r w:rsidRPr="007D31C3">
        <w:t xml:space="preserve">can to build into the </w:t>
      </w:r>
      <w:r w:rsidRPr="007D31C3">
        <w:t>guidance that the industries are looking at</w:t>
      </w:r>
      <w:r w:rsidRPr="007D31C3">
        <w:t xml:space="preserve"> those sorts of tests and</w:t>
      </w:r>
      <w:r w:rsidRPr="007D31C3">
        <w:t xml:space="preserve"> protections.</w:t>
      </w:r>
    </w:p>
    <w:p w:rsidR="00A77E43" w:rsidRPr="007D31C3" w:rsidP="00A77E43">
      <w:pPr>
        <w:pStyle w:val="Question"/>
      </w:pPr>
      <w:sdt>
        <w:sdtPr>
          <w:alias w:val="Member"/>
          <w:tag w:val="&lt;Member mnisId='4052' dodsId='35411'&gt;"/>
          <w:id w:val="-1095320544"/>
          <w:placeholder>
            <w:docPart w:val="DefaultPlaceholder_1082065158"/>
          </w:placeholder>
          <w:richText/>
        </w:sdtPr>
        <w:sdtContent>
          <w:r w:rsidRPr="007D31C3">
            <w:rPr>
              <w:b/>
            </w:rPr>
            <w:t>Mark Pawsey:</w:t>
          </w:r>
        </w:sdtContent>
      </w:sdt>
      <w:r w:rsidRPr="007D31C3">
        <w:t xml:space="preserve"> Steve, you were indicating that you want</w:t>
      </w:r>
      <w:r w:rsidRPr="007D31C3">
        <w:t>ed</w:t>
      </w:r>
      <w:r w:rsidRPr="007D31C3">
        <w:t xml:space="preserve"> to s</w:t>
      </w:r>
      <w:r w:rsidRPr="007D31C3">
        <w:t>peak.</w:t>
      </w:r>
      <w:r w:rsidRPr="007D31C3">
        <w:t xml:space="preserve"> </w:t>
      </w:r>
      <w:r w:rsidRPr="007D31C3">
        <w:t>Christine had reminded of us one other group that I did not refer to</w:t>
      </w:r>
      <w:r w:rsidRPr="007D31C3">
        <w:t>,</w:t>
      </w:r>
      <w:r w:rsidRPr="007D31C3">
        <w:t xml:space="preserve"> whic</w:t>
      </w:r>
      <w:r w:rsidRPr="007D31C3">
        <w:t xml:space="preserve">h </w:t>
      </w:r>
      <w:r w:rsidRPr="007D31C3">
        <w:t>is</w:t>
      </w:r>
      <w:r w:rsidRPr="007D31C3">
        <w:t xml:space="preserve"> older workers</w:t>
      </w:r>
      <w:r w:rsidRPr="007D31C3">
        <w:t>.</w:t>
      </w:r>
      <w:r w:rsidRPr="007D31C3">
        <w:t xml:space="preserve"> </w:t>
      </w:r>
      <w:r w:rsidRPr="007D31C3">
        <w:t>W</w:t>
      </w:r>
      <w:r w:rsidRPr="007D31C3">
        <w:t>hat is your assessment</w:t>
      </w:r>
      <w:r w:rsidRPr="007D31C3">
        <w:t xml:space="preserve"> of the workers who have been most </w:t>
      </w:r>
      <w:r w:rsidRPr="007D31C3">
        <w:t xml:space="preserve">adversely </w:t>
      </w:r>
      <w:r w:rsidRPr="007D31C3">
        <w:t>affected and the support that they are being given?</w:t>
      </w:r>
    </w:p>
    <w:p w:rsidR="00776843" w:rsidRPr="007D31C3" w:rsidP="00834FD1">
      <w:pPr>
        <w:pStyle w:val="Answer"/>
      </w:pPr>
      <w:sdt>
        <w:sdtPr>
          <w:alias w:val="Witness"/>
          <w:id w:val="-1705311996"/>
          <w:placeholder>
            <w:docPart w:val="DefaultPlaceholder_1082065158"/>
          </w:placeholder>
          <w:richText/>
        </w:sdtPr>
        <w:sdtContent>
          <w:r w:rsidRPr="007D31C3">
            <w:rPr>
              <w:b/>
              <w:i/>
            </w:rPr>
            <w:t>Steve Turner:</w:t>
          </w:r>
          <w:r w:rsidRPr="007D31C3">
            <w:rPr>
              <w:b/>
            </w:rPr>
            <w:t xml:space="preserve"> </w:t>
          </w:r>
        </w:sdtContent>
      </w:sdt>
      <w:r w:rsidRPr="007D31C3">
        <w:t>It is a</w:t>
      </w:r>
      <w:r w:rsidRPr="007D31C3">
        <w:t>l</w:t>
      </w:r>
      <w:r w:rsidRPr="007D31C3">
        <w:t>l</w:t>
      </w:r>
      <w:r w:rsidRPr="007D31C3">
        <w:t xml:space="preserve"> of th</w:t>
      </w:r>
      <w:r w:rsidRPr="007D31C3">
        <w:t>ose that you identified yourself</w:t>
      </w:r>
      <w:r w:rsidRPr="007D31C3">
        <w:t>.</w:t>
      </w:r>
      <w:r w:rsidRPr="007D31C3">
        <w:t xml:space="preserve"> </w:t>
      </w:r>
      <w:r w:rsidRPr="007D31C3">
        <w:t>I</w:t>
      </w:r>
      <w:r w:rsidRPr="007D31C3">
        <w:t xml:space="preserve">t is not a </w:t>
      </w:r>
      <w:r w:rsidRPr="007D31C3">
        <w:t xml:space="preserve">surprise that disproportionate impact has been found to be applicable for our </w:t>
      </w:r>
      <w:r w:rsidRPr="007D31C3">
        <w:t xml:space="preserve">black, Asian and minority ethnic </w:t>
      </w:r>
      <w:r w:rsidRPr="007D31C3">
        <w:t>community</w:t>
      </w:r>
      <w:r w:rsidRPr="007D31C3">
        <w:t>,</w:t>
      </w:r>
      <w:r w:rsidRPr="007D31C3">
        <w:t xml:space="preserve"> although that was very difficult to drag the statistics from Government.</w:t>
      </w:r>
      <w:r w:rsidRPr="007D31C3">
        <w:t xml:space="preserve"> </w:t>
      </w:r>
      <w:r w:rsidRPr="007D31C3">
        <w:t>Of course</w:t>
      </w:r>
      <w:r w:rsidRPr="007D31C3">
        <w:t>, in other areas,</w:t>
      </w:r>
      <w:r w:rsidRPr="007D31C3">
        <w:t xml:space="preserve"> such</w:t>
      </w:r>
      <w:r w:rsidRPr="007D31C3">
        <w:t xml:space="preserve"> </w:t>
      </w:r>
      <w:r w:rsidRPr="007D31C3">
        <w:t xml:space="preserve">as </w:t>
      </w:r>
      <w:r w:rsidRPr="007D31C3">
        <w:t>young people</w:t>
      </w:r>
      <w:r w:rsidRPr="007D31C3">
        <w:t xml:space="preserve">, </w:t>
      </w:r>
      <w:r w:rsidRPr="007D31C3">
        <w:t>women</w:t>
      </w:r>
      <w:r w:rsidRPr="007D31C3">
        <w:t xml:space="preserve"> and</w:t>
      </w:r>
      <w:r w:rsidRPr="007D31C3">
        <w:t xml:space="preserve"> </w:t>
      </w:r>
      <w:r w:rsidRPr="007D31C3">
        <w:t>disabled figures</w:t>
      </w:r>
      <w:r w:rsidRPr="007D31C3">
        <w:t xml:space="preserve"> </w:t>
      </w:r>
      <w:r w:rsidRPr="007D31C3">
        <w:t>those figures are not there.</w:t>
      </w:r>
      <w:r w:rsidRPr="007D31C3">
        <w:t xml:space="preserve"> </w:t>
      </w:r>
      <w:r w:rsidRPr="007D31C3">
        <w:t>We can only draw conclu</w:t>
      </w:r>
      <w:r w:rsidRPr="007D31C3">
        <w:t>sions</w:t>
      </w:r>
      <w:r w:rsidRPr="007D31C3">
        <w:t xml:space="preserve"> from our evidence that we pick up on the ground.</w:t>
      </w:r>
      <w:r w:rsidRPr="007D31C3">
        <w:t xml:space="preserve"> </w:t>
      </w:r>
    </w:p>
    <w:p w:rsidR="00D40D1B" w:rsidRPr="007D31C3" w:rsidP="00834FD1">
      <w:pPr>
        <w:pStyle w:val="Answer"/>
      </w:pPr>
      <w:r w:rsidRPr="007D31C3">
        <w:t xml:space="preserve">It is no coincidence that these workers are employed, in the main, in these most </w:t>
      </w:r>
      <w:r w:rsidRPr="007D31C3">
        <w:t>exposed sectors as well, whether that is the food industry, health and social care, hospitality, passenger transport or</w:t>
      </w:r>
      <w:r w:rsidRPr="007D31C3">
        <w:t xml:space="preserve"> the platform economy</w:t>
      </w:r>
      <w:r w:rsidRPr="007D31C3">
        <w:t>.</w:t>
      </w:r>
      <w:r w:rsidRPr="007D31C3">
        <w:t xml:space="preserve"> </w:t>
      </w:r>
      <w:r w:rsidRPr="007D31C3">
        <w:t>In all of these sectors, you will find disproportionate numbers of workers from the</w:t>
      </w:r>
      <w:r w:rsidRPr="007D31C3">
        <w:t xml:space="preserve"> BAME </w:t>
      </w:r>
      <w:r w:rsidRPr="007D31C3">
        <w:t>community, young people a</w:t>
      </w:r>
      <w:r w:rsidRPr="007D31C3">
        <w:t>nd women</w:t>
      </w:r>
      <w:r w:rsidRPr="007D31C3">
        <w:t>—</w:t>
      </w:r>
      <w:r w:rsidRPr="007D31C3">
        <w:t xml:space="preserve">not so much disabled </w:t>
      </w:r>
      <w:r w:rsidRPr="007D31C3">
        <w:t>workers</w:t>
      </w:r>
      <w:r w:rsidRPr="007D31C3">
        <w:t>,</w:t>
      </w:r>
      <w:r w:rsidRPr="007D31C3">
        <w:t xml:space="preserve"> although</w:t>
      </w:r>
      <w:r w:rsidRPr="007D31C3">
        <w:t xml:space="preserve"> </w:t>
      </w:r>
      <w:r w:rsidRPr="007D31C3">
        <w:t xml:space="preserve">of course you find disabled workers </w:t>
      </w:r>
      <w:r w:rsidRPr="007D31C3">
        <w:t xml:space="preserve">across the </w:t>
      </w:r>
      <w:r w:rsidRPr="007D31C3">
        <w:t>e</w:t>
      </w:r>
      <w:r w:rsidRPr="007D31C3">
        <w:t>conomy</w:t>
      </w:r>
      <w:r w:rsidRPr="007D31C3">
        <w:t>.</w:t>
      </w:r>
      <w:r w:rsidRPr="007D31C3">
        <w:t xml:space="preserve"> </w:t>
      </w:r>
      <w:r w:rsidRPr="007D31C3">
        <w:t>I</w:t>
      </w:r>
      <w:r w:rsidRPr="007D31C3">
        <w:t>n some of these sectors</w:t>
      </w:r>
      <w:r w:rsidRPr="007D31C3">
        <w:t>, it is not just about the impact now.</w:t>
      </w:r>
      <w:r w:rsidRPr="007D31C3">
        <w:t xml:space="preserve"> </w:t>
      </w:r>
      <w:r w:rsidRPr="007D31C3">
        <w:t>These are the</w:t>
      </w:r>
      <w:r w:rsidRPr="007D31C3">
        <w:t xml:space="preserve"> very sectors </w:t>
      </w:r>
      <w:r w:rsidRPr="007D31C3">
        <w:t xml:space="preserve">that are going to find it </w:t>
      </w:r>
      <w:r w:rsidRPr="007D31C3">
        <w:t>very difficult to re</w:t>
      </w:r>
      <w:r w:rsidRPr="007D31C3">
        <w:t>tu</w:t>
      </w:r>
      <w:r w:rsidRPr="007D31C3">
        <w:t>r</w:t>
      </w:r>
      <w:r w:rsidRPr="007D31C3">
        <w:t>n to whatever</w:t>
      </w:r>
      <w:r w:rsidRPr="007D31C3">
        <w:t xml:space="preserve"> normal may look like.</w:t>
      </w:r>
      <w:r w:rsidRPr="007D31C3">
        <w:t xml:space="preserve"> </w:t>
      </w:r>
      <w:r w:rsidRPr="007D31C3">
        <w:t xml:space="preserve">Therefore, the </w:t>
      </w:r>
      <w:r w:rsidRPr="007D31C3">
        <w:t xml:space="preserve">disproportionate </w:t>
      </w:r>
      <w:r w:rsidRPr="007D31C3">
        <w:t xml:space="preserve">impact </w:t>
      </w:r>
      <w:r w:rsidRPr="007D31C3">
        <w:t>o</w:t>
      </w:r>
      <w:r w:rsidRPr="007D31C3">
        <w:t>n</w:t>
      </w:r>
      <w:r w:rsidRPr="007D31C3">
        <w:t xml:space="preserve"> g</w:t>
      </w:r>
      <w:r w:rsidRPr="007D31C3">
        <w:t xml:space="preserve">rowing unemployment levels across the economy </w:t>
      </w:r>
      <w:r w:rsidRPr="007D31C3">
        <w:t>are going to fall disproportionately on these sectors and therefore th</w:t>
      </w:r>
      <w:r w:rsidRPr="007D31C3">
        <w:t>ese groups of workers as well.</w:t>
      </w:r>
    </w:p>
    <w:p w:rsidR="00776843" w:rsidRPr="007D31C3" w:rsidP="00834FD1">
      <w:pPr>
        <w:pStyle w:val="Answer"/>
      </w:pPr>
      <w:r w:rsidRPr="007D31C3">
        <w:t xml:space="preserve">We have worked very closely </w:t>
      </w:r>
      <w:r w:rsidRPr="007D31C3">
        <w:t>with employers where we are recognised.</w:t>
      </w:r>
      <w:r w:rsidRPr="007D31C3">
        <w:t xml:space="preserve"> </w:t>
      </w:r>
      <w:r w:rsidRPr="007D31C3">
        <w:t>We have a very mixed group, of course, from the very bad to the very good</w:t>
      </w:r>
      <w:r w:rsidRPr="007D31C3">
        <w:t>,</w:t>
      </w:r>
      <w:r w:rsidRPr="007D31C3">
        <w:t xml:space="preserve"> and the overwh</w:t>
      </w:r>
      <w:r w:rsidRPr="007D31C3">
        <w:t>e</w:t>
      </w:r>
      <w:r w:rsidRPr="007D31C3">
        <w:t>lm</w:t>
      </w:r>
      <w:r w:rsidRPr="007D31C3">
        <w:t>ing majority in the middle</w:t>
      </w:r>
      <w:r w:rsidRPr="007D31C3">
        <w:t xml:space="preserve"> that want to do the right thing and work very closely with us to make</w:t>
      </w:r>
      <w:r w:rsidRPr="007D31C3">
        <w:t xml:space="preserve"> sure that they do that.</w:t>
      </w:r>
      <w:r w:rsidRPr="007D31C3">
        <w:t xml:space="preserve"> </w:t>
      </w:r>
    </w:p>
    <w:p w:rsidR="00776843" w:rsidRPr="007D31C3" w:rsidP="00834FD1">
      <w:pPr>
        <w:pStyle w:val="Answer"/>
      </w:pPr>
      <w:r w:rsidRPr="007D31C3">
        <w:t>We have had walk</w:t>
      </w:r>
      <w:r w:rsidRPr="007D31C3">
        <w:noBreakHyphen/>
      </w:r>
      <w:r w:rsidRPr="007D31C3">
        <w:t xml:space="preserve">outs in the food industry where failure to provide </w:t>
      </w:r>
      <w:r w:rsidRPr="007D31C3">
        <w:t xml:space="preserve">personal protective equipment has disproportionately impacted on </w:t>
      </w:r>
      <w:r w:rsidRPr="007D31C3">
        <w:t>migrant workers</w:t>
      </w:r>
      <w:r w:rsidRPr="007D31C3">
        <w:t>,</w:t>
      </w:r>
      <w:r w:rsidRPr="007D31C3">
        <w:t xml:space="preserve"> where employers feel that they can simply do as they p</w:t>
      </w:r>
      <w:r w:rsidRPr="007D31C3">
        <w:t>l</w:t>
      </w:r>
      <w:r w:rsidRPr="007D31C3">
        <w:t>ease</w:t>
      </w:r>
      <w:r w:rsidRPr="007D31C3">
        <w:t xml:space="preserve"> and employ on whatev</w:t>
      </w:r>
      <w:r w:rsidRPr="007D31C3">
        <w:t>er business model they choose as well.</w:t>
      </w:r>
      <w:r w:rsidRPr="007D31C3">
        <w:t xml:space="preserve"> </w:t>
      </w:r>
      <w:r w:rsidRPr="007D31C3">
        <w:t xml:space="preserve">We saw that yesterday just </w:t>
      </w:r>
      <w:r w:rsidRPr="007D31C3">
        <w:t xml:space="preserve">in </w:t>
      </w:r>
      <w:r w:rsidRPr="007D31C3">
        <w:t>2</w:t>
      </w:r>
      <w:r w:rsidRPr="007D31C3">
        <w:t xml:space="preserve"> Sisters</w:t>
      </w:r>
      <w:r w:rsidRPr="007D31C3">
        <w:t xml:space="preserve"> </w:t>
      </w:r>
      <w:r w:rsidRPr="007D31C3">
        <w:t>in the midland</w:t>
      </w:r>
      <w:r w:rsidRPr="007D31C3">
        <w:t>s, where there is a cluster</w:t>
      </w:r>
      <w:r w:rsidRPr="007D31C3">
        <w:t xml:space="preserve"> of </w:t>
      </w:r>
      <w:r w:rsidRPr="007D31C3">
        <w:t>Covid</w:t>
      </w:r>
      <w:r w:rsidRPr="007D31C3">
        <w:noBreakHyphen/>
        <w:t>19.</w:t>
      </w:r>
      <w:r w:rsidRPr="007D31C3">
        <w:t xml:space="preserve"> </w:t>
      </w:r>
      <w:r w:rsidRPr="007D31C3">
        <w:t>We have seen walk</w:t>
      </w:r>
      <w:r w:rsidRPr="007D31C3">
        <w:noBreakHyphen/>
        <w:t>ou</w:t>
      </w:r>
      <w:r w:rsidRPr="007D31C3">
        <w:t>ts in Northern Ireland</w:t>
      </w:r>
      <w:r w:rsidRPr="007D31C3">
        <w:t>,</w:t>
      </w:r>
      <w:r w:rsidRPr="007D31C3">
        <w:t xml:space="preserve"> at Moy Park</w:t>
      </w:r>
      <w:r w:rsidRPr="007D31C3">
        <w:t>,</w:t>
      </w:r>
      <w:r w:rsidRPr="007D31C3">
        <w:t xml:space="preserve"> and in other</w:t>
      </w:r>
      <w:r w:rsidRPr="007D31C3">
        <w:t xml:space="preserve"> food processing factories</w:t>
      </w:r>
      <w:r w:rsidRPr="007D31C3">
        <w:t>,</w:t>
      </w:r>
      <w:r w:rsidRPr="007D31C3">
        <w:t xml:space="preserve"> where thousands of</w:t>
      </w:r>
      <w:r w:rsidRPr="007D31C3">
        <w:t xml:space="preserve"> worker</w:t>
      </w:r>
      <w:r w:rsidRPr="007D31C3">
        <w:t>s have taken it upon themselves to protect themselves and therefore leave their place of work until actions are taken.</w:t>
      </w:r>
      <w:r w:rsidRPr="007D31C3">
        <w:t xml:space="preserve"> </w:t>
      </w:r>
    </w:p>
    <w:p w:rsidR="00D40D1B" w:rsidRPr="007D31C3" w:rsidP="00834FD1">
      <w:pPr>
        <w:pStyle w:val="Answer"/>
      </w:pPr>
      <w:r w:rsidRPr="007D31C3">
        <w:t>We have seen pregnant workers</w:t>
      </w:r>
      <w:r w:rsidRPr="007D31C3">
        <w:t xml:space="preserve"> told to self</w:t>
      </w:r>
      <w:r w:rsidRPr="007D31C3">
        <w:noBreakHyphen/>
        <w:t>isolate on statutory sick pay and no</w:t>
      </w:r>
      <w:r w:rsidRPr="007D31C3">
        <w:t xml:space="preserve">t being afforded the protections that </w:t>
      </w:r>
      <w:r w:rsidRPr="007D31C3">
        <w:t>t</w:t>
      </w:r>
      <w:r w:rsidRPr="007D31C3">
        <w:t xml:space="preserve">hey have </w:t>
      </w:r>
      <w:r w:rsidRPr="007D31C3">
        <w:t>under exi</w:t>
      </w:r>
      <w:r w:rsidRPr="007D31C3">
        <w:t>sting legislation</w:t>
      </w:r>
      <w:r w:rsidRPr="007D31C3">
        <w:t>,</w:t>
      </w:r>
      <w:r w:rsidRPr="007D31C3">
        <w:t xml:space="preserve"> i</w:t>
      </w:r>
      <w:r w:rsidRPr="007D31C3">
        <w:t>rres</w:t>
      </w:r>
      <w:r w:rsidRPr="007D31C3">
        <w:t xml:space="preserve">pective of </w:t>
      </w:r>
      <w:r w:rsidRPr="007D31C3">
        <w:t>Covid</w:t>
      </w:r>
      <w:r w:rsidRPr="007D31C3">
        <w:t>.</w:t>
      </w:r>
      <w:r w:rsidRPr="007D31C3">
        <w:t xml:space="preserve"> </w:t>
      </w:r>
      <w:r w:rsidRPr="007D31C3">
        <w:t xml:space="preserve">Of course, we have seen </w:t>
      </w:r>
      <w:r w:rsidRPr="007D31C3">
        <w:t xml:space="preserve">disabled </w:t>
      </w:r>
      <w:r w:rsidRPr="007D31C3">
        <w:t>workers expected to go back to work without proper risk assessm</w:t>
      </w:r>
      <w:r w:rsidRPr="007D31C3">
        <w:t>e</w:t>
      </w:r>
      <w:r w:rsidRPr="007D31C3">
        <w:t>n</w:t>
      </w:r>
      <w:r w:rsidRPr="007D31C3">
        <w:t>t</w:t>
      </w:r>
      <w:r w:rsidRPr="007D31C3">
        <w:t>s identifying th</w:t>
      </w:r>
      <w:r w:rsidRPr="007D31C3">
        <w:t>e challenges that they, in particular, face</w:t>
      </w:r>
      <w:r w:rsidRPr="007D31C3">
        <w:t xml:space="preserve"> as a consequence of a</w:t>
      </w:r>
      <w:r w:rsidRPr="007D31C3">
        <w:t xml:space="preserve"> return to work.</w:t>
      </w:r>
    </w:p>
    <w:p w:rsidR="00776F3E" w:rsidRPr="007D31C3" w:rsidP="00834FD1">
      <w:pPr>
        <w:pStyle w:val="Answer"/>
      </w:pPr>
      <w:r w:rsidRPr="007D31C3">
        <w:t xml:space="preserve">We have produced a whole range of guidance that I am </w:t>
      </w:r>
      <w:r w:rsidRPr="007D31C3">
        <w:t>very happy to forward on after this evidence</w:t>
      </w:r>
      <w:r w:rsidRPr="007D31C3">
        <w:t xml:space="preserve"> session</w:t>
      </w:r>
      <w:r w:rsidRPr="007D31C3">
        <w:t>,</w:t>
      </w:r>
      <w:r w:rsidRPr="007D31C3">
        <w:t xml:space="preserve"> dealing with the impact on BAME communities, women, young people and disabled workers</w:t>
      </w:r>
      <w:r w:rsidRPr="007D31C3">
        <w:t xml:space="preserve"> </w:t>
      </w:r>
      <w:r w:rsidRPr="007D31C3">
        <w:t>as well.</w:t>
      </w:r>
      <w:r w:rsidRPr="007D31C3">
        <w:t xml:space="preserve"> </w:t>
      </w:r>
      <w:r w:rsidRPr="007D31C3">
        <w:t>W</w:t>
      </w:r>
      <w:r w:rsidRPr="007D31C3">
        <w:t>e have done specific guidance</w:t>
      </w:r>
      <w:r w:rsidRPr="007D31C3">
        <w:t xml:space="preserve"> for our safety rep</w:t>
      </w:r>
      <w:r w:rsidRPr="007D31C3">
        <w:t>s</w:t>
      </w:r>
      <w:r w:rsidRPr="007D31C3">
        <w:t xml:space="preserve"> on </w:t>
      </w:r>
      <w:r w:rsidRPr="007D31C3">
        <w:t>risk assessment and how to take</w:t>
      </w:r>
      <w:r w:rsidRPr="007D31C3">
        <w:t xml:space="preserve"> into account particular issues</w:t>
      </w:r>
      <w:r w:rsidRPr="007D31C3">
        <w:t xml:space="preserve"> affecting </w:t>
      </w:r>
      <w:r w:rsidRPr="007D31C3">
        <w:t>those particular</w:t>
      </w:r>
      <w:r w:rsidRPr="007D31C3">
        <w:t xml:space="preserve"> groups of working, including the provision of PPE, where it </w:t>
      </w:r>
      <w:r w:rsidRPr="007D31C3">
        <w:t>has to be suitable and adequate</w:t>
      </w:r>
      <w:r w:rsidRPr="007D31C3">
        <w:t xml:space="preserve"> PPE</w:t>
      </w:r>
      <w:r w:rsidRPr="007D31C3">
        <w:t>.</w:t>
      </w:r>
      <w:r w:rsidRPr="007D31C3">
        <w:t xml:space="preserve"> </w:t>
      </w:r>
      <w:r w:rsidRPr="007D31C3">
        <w:t>O</w:t>
      </w:r>
      <w:r w:rsidRPr="007D31C3">
        <w:t xml:space="preserve">ne mask </w:t>
      </w:r>
      <w:r w:rsidRPr="007D31C3">
        <w:t>does not</w:t>
      </w:r>
      <w:r w:rsidRPr="007D31C3">
        <w:t xml:space="preserve"> fit all</w:t>
      </w:r>
      <w:r w:rsidRPr="007D31C3">
        <w:t>.</w:t>
      </w:r>
      <w:r w:rsidRPr="007D31C3">
        <w:t xml:space="preserve"> </w:t>
      </w:r>
      <w:r w:rsidRPr="007D31C3">
        <w:t>Face sizes are different.</w:t>
      </w:r>
      <w:r w:rsidRPr="007D31C3">
        <w:t xml:space="preserve"> </w:t>
      </w:r>
      <w:r w:rsidRPr="007D31C3">
        <w:t>M</w:t>
      </w:r>
      <w:r w:rsidRPr="007D31C3">
        <w:t>ost PPE is desi</w:t>
      </w:r>
      <w:r w:rsidRPr="007D31C3">
        <w:t>gned for men by men</w:t>
      </w:r>
      <w:r w:rsidRPr="007D31C3">
        <w:t xml:space="preserve"> and, </w:t>
      </w:r>
      <w:r w:rsidRPr="007D31C3">
        <w:t>therefore</w:t>
      </w:r>
      <w:r w:rsidRPr="007D31C3">
        <w:t>,</w:t>
      </w:r>
      <w:r w:rsidRPr="007D31C3">
        <w:t xml:space="preserve"> is not necessarily appropriate for</w:t>
      </w:r>
      <w:r w:rsidRPr="007D31C3">
        <w:t xml:space="preserve"> women or others with disabilities that make it more d</w:t>
      </w:r>
      <w:r w:rsidRPr="007D31C3">
        <w:t>ifficult to wear.</w:t>
      </w:r>
      <w:r w:rsidRPr="007D31C3">
        <w:t xml:space="preserve"> </w:t>
      </w:r>
      <w:r w:rsidRPr="007D31C3">
        <w:t xml:space="preserve">Therefore, </w:t>
      </w:r>
      <w:r w:rsidRPr="007D31C3">
        <w:t>taking that into account</w:t>
      </w:r>
      <w:r w:rsidRPr="007D31C3">
        <w:t xml:space="preserve"> is incredibly important and all that is within our guidance</w:t>
      </w:r>
      <w:r w:rsidRPr="007D31C3">
        <w:t>,</w:t>
      </w:r>
      <w:r w:rsidRPr="007D31C3">
        <w:t xml:space="preserve"> so I </w:t>
      </w:r>
      <w:r w:rsidRPr="007D31C3">
        <w:t>will share t</w:t>
      </w:r>
      <w:r w:rsidRPr="007D31C3">
        <w:t>hat with the Committee.</w:t>
      </w:r>
    </w:p>
    <w:p w:rsidR="00B40282" w:rsidRPr="007D31C3" w:rsidP="00B40282">
      <w:pPr>
        <w:widowControl w:val="0"/>
        <w:numPr>
          <w:ilvl w:val="0"/>
          <w:numId w:val="9"/>
        </w:numPr>
        <w:spacing w:after="120"/>
        <w:rPr>
          <w:rFonts w:eastAsia="Times New Roman" w:cs="Times New Roman"/>
        </w:rPr>
      </w:pPr>
      <w:sdt>
        <w:sdtPr>
          <w:alias w:val="Member"/>
          <w:tag w:val="&lt;Member mnisId='4052' dodsId='35411'&gt;"/>
          <w:id w:val="1937864173"/>
          <w:placeholder>
            <w:docPart w:val="F16B8B06203040E39DEF7662B8C906F5"/>
          </w:placeholder>
          <w:richText/>
        </w:sdtPr>
        <w:sdtContent>
          <w:r w:rsidRPr="007D31C3">
            <w:rPr>
              <w:b/>
            </w:rPr>
            <w:t>Mark Pawsey:</w:t>
          </w:r>
        </w:sdtContent>
      </w:sdt>
      <w:r w:rsidRPr="007D31C3">
        <w:t xml:space="preserve"> </w:t>
      </w:r>
      <w:r w:rsidRPr="007D31C3">
        <w:rPr>
          <w:rFonts w:eastAsia="Times New Roman" w:cs="Times New Roman"/>
        </w:rPr>
        <w:t>Thank you. I am sure we will be interested to see that. Tony, you spoke about the employer having the decision about who goes on furlough. Have good employers been consulting their workforce about who should be furlou</w:t>
      </w:r>
      <w:r w:rsidRPr="007D31C3">
        <w:rPr>
          <w:rFonts w:eastAsia="Times New Roman" w:cs="Times New Roman"/>
        </w:rPr>
        <w:t xml:space="preserve">ghed? We took evidence last time about how it would be helpful to have part-time furloughs to keep more people in the workplace. That was not the scheme because it was brought in quickly, but have businesses and employers consulted with their workforce in </w:t>
      </w:r>
      <w:r w:rsidRPr="007D31C3">
        <w:rPr>
          <w:rFonts w:eastAsia="Times New Roman" w:cs="Times New Roman"/>
        </w:rPr>
        <w:t>the decisions about who should go onto furlough?</w:t>
      </w:r>
    </w:p>
    <w:p w:rsidR="00B40282" w:rsidRPr="007D31C3" w:rsidP="00B40282">
      <w:pPr>
        <w:ind w:left="794"/>
        <w:rPr>
          <w:rFonts w:eastAsia="Times New Roman" w:cs="Times New Roman"/>
        </w:rPr>
      </w:pPr>
      <w:sdt>
        <w:sdtPr>
          <w:alias w:val="Witness"/>
          <w:id w:val="-1202239800"/>
          <w:placeholder>
            <w:docPart w:val="539F1E75F2774CABA0E8FA235381D43F"/>
          </w:placeholder>
          <w:richText/>
        </w:sdtPr>
        <w:sdtContent>
          <w:r w:rsidRPr="007D31C3">
            <w:rPr>
              <w:b/>
              <w:i/>
            </w:rPr>
            <w:t>Tony Dale:</w:t>
          </w:r>
          <w:r w:rsidRPr="007D31C3">
            <w:rPr>
              <w:b/>
            </w:rPr>
            <w:t xml:space="preserve"> </w:t>
          </w:r>
        </w:sdtContent>
      </w:sdt>
      <w:r w:rsidRPr="007D31C3">
        <w:rPr>
          <w:rFonts w:eastAsia="Times New Roman" w:cs="Times New Roman"/>
        </w:rPr>
        <w:t>On that point, there are a range of responses from employers. Some of the better employers have sat down and identified with the union and with the workforce as to who should be furloughed and w</w:t>
      </w:r>
      <w:r w:rsidRPr="007D31C3">
        <w:rPr>
          <w:rFonts w:eastAsia="Times New Roman" w:cs="Times New Roman"/>
        </w:rPr>
        <w:t>hen they should be furloughed. Other employers have actually been putting pregnant women, for instance, on statutory sick pay when they should have a right to full pay under the maternity suspension rules. Some employers, partly because this is a new situa</w:t>
      </w:r>
      <w:r w:rsidRPr="007D31C3">
        <w:rPr>
          <w:rFonts w:eastAsia="Times New Roman" w:cs="Times New Roman"/>
        </w:rPr>
        <w:t xml:space="preserve">tion but partly because they have not really been putting the effort in, have made quick responses and have actually come to the wrong decisions that quite often fall below the legal minimum. The glaring group that has been worst treated compared to their </w:t>
      </w:r>
      <w:r w:rsidRPr="007D31C3">
        <w:rPr>
          <w:rFonts w:eastAsia="Times New Roman" w:cs="Times New Roman"/>
        </w:rPr>
        <w:t xml:space="preserve">statutory rates are probably pregnant women. A lot of employers have been furloughing pregnant women on 80% of earnings, sending pregnant women home on statutory sick pay or even just turning around and saying, “The lockdown is over; you have to come back </w:t>
      </w:r>
      <w:r w:rsidRPr="007D31C3">
        <w:rPr>
          <w:rFonts w:eastAsia="Times New Roman" w:cs="Times New Roman"/>
        </w:rPr>
        <w:t xml:space="preserve">to work”, without doing the proper risk assessments, when many of those pregnant women should be on full take-home pay under maternity suspension rules, which already exist. </w:t>
      </w:r>
    </w:p>
    <w:p w:rsidR="00B40282" w:rsidRPr="007D31C3" w:rsidP="00B40282">
      <w:pPr>
        <w:ind w:left="794"/>
        <w:rPr>
          <w:rFonts w:eastAsia="Times New Roman" w:cs="Times New Roman"/>
        </w:rPr>
      </w:pPr>
      <w:r w:rsidRPr="007D31C3">
        <w:rPr>
          <w:rFonts w:eastAsia="Times New Roman" w:cs="Times New Roman"/>
        </w:rPr>
        <w:t xml:space="preserve">On the other hand, there have been employers that we sat down with where we have </w:t>
      </w:r>
      <w:r w:rsidRPr="007D31C3">
        <w:rPr>
          <w:rFonts w:eastAsia="Times New Roman" w:cs="Times New Roman"/>
        </w:rPr>
        <w:t>talked about the furlough scheme and tried to identify who should be furloughed and when they should be furloughed and so on. The situation is now changing, especially for those working in retail. Up to last week, non-essential retail was by and large clos</w:t>
      </w:r>
      <w:r w:rsidRPr="007D31C3">
        <w:rPr>
          <w:rFonts w:eastAsia="Times New Roman" w:cs="Times New Roman"/>
        </w:rPr>
        <w:t>ed and everybody was effectively furloughed. Now the doors have been opened in the shops in the high streets, and a lot of those businesses are saying, “Right, everybody needs to come back to work”, without doing the proper risk assessments and assessing w</w:t>
      </w:r>
      <w:r w:rsidRPr="007D31C3">
        <w:rPr>
          <w:rFonts w:eastAsia="Times New Roman" w:cs="Times New Roman"/>
        </w:rPr>
        <w:t>hether it is possible for all those workers to return.</w:t>
      </w:r>
    </w:p>
    <w:p w:rsidR="00B40282" w:rsidRPr="007D31C3" w:rsidP="00B40282">
      <w:pPr>
        <w:widowControl w:val="0"/>
        <w:spacing w:after="120"/>
        <w:ind w:left="794"/>
        <w:rPr>
          <w:rFonts w:eastAsia="Times New Roman" w:cs="Times New Roman"/>
        </w:rPr>
      </w:pPr>
      <w:sdt>
        <w:sdtPr>
          <w:alias w:val="Member"/>
          <w:tag w:val="&lt;Member mnisId='4052' dodsId='35411'&gt;"/>
          <w:id w:val="-2041657590"/>
          <w:placeholder>
            <w:docPart w:val="CE423D14263E44F6BE73DB5432D14328"/>
          </w:placeholder>
          <w:richText/>
        </w:sdtPr>
        <w:sdtContent>
          <w:r w:rsidRPr="007D31C3">
            <w:rPr>
              <w:b/>
            </w:rPr>
            <w:t>Mark Pawsey:</w:t>
          </w:r>
        </w:sdtContent>
      </w:sdt>
      <w:r w:rsidRPr="007D31C3">
        <w:t xml:space="preserve"> </w:t>
      </w:r>
      <w:r w:rsidRPr="007D31C3">
        <w:rPr>
          <w:rFonts w:eastAsia="Times New Roman" w:cs="Times New Roman"/>
        </w:rPr>
        <w:t>That is really helpful, thank you.</w:t>
      </w:r>
    </w:p>
    <w:p w:rsidR="00B40282" w:rsidRPr="007D31C3" w:rsidP="00B40282">
      <w:pPr>
        <w:widowControl w:val="0"/>
        <w:spacing w:after="120"/>
        <w:ind w:left="794"/>
        <w:rPr>
          <w:rFonts w:eastAsia="Times New Roman" w:cs="Times New Roman"/>
        </w:rPr>
      </w:pPr>
      <w:sdt>
        <w:sdtPr>
          <w:alias w:val="Member"/>
          <w:tag w:val="&lt;Member mnisId='4621' dodsId='77854'&gt;"/>
          <w:id w:val="-1347011356"/>
          <w:placeholder>
            <w:docPart w:val="D90108696CE24536BF814C141DF323EF"/>
          </w:placeholder>
          <w:richText/>
        </w:sdtPr>
        <w:sdtContent>
          <w:r w:rsidRPr="007D31C3">
            <w:rPr>
              <w:b/>
            </w:rPr>
            <w:t>Chair:</w:t>
          </w:r>
        </w:sdtContent>
      </w:sdt>
      <w:r w:rsidRPr="007D31C3">
        <w:t xml:space="preserve"> </w:t>
      </w:r>
      <w:r w:rsidRPr="007D31C3">
        <w:rPr>
          <w:rFonts w:eastAsia="Times New Roman" w:cs="Times New Roman"/>
        </w:rPr>
        <w:t xml:space="preserve">I am conscious that, if we have answers from every witness to every question, we will not get through the questions, so forgive me for </w:t>
      </w:r>
      <w:r w:rsidRPr="007D31C3">
        <w:rPr>
          <w:rFonts w:eastAsia="Times New Roman" w:cs="Times New Roman"/>
        </w:rPr>
        <w:t>asking my colleagues to direct their questions to individual people. I will do my best to make sure everyone gets to come in.</w:t>
      </w:r>
    </w:p>
    <w:p w:rsidR="00B40282" w:rsidRPr="007D31C3" w:rsidP="00B40282">
      <w:pPr>
        <w:widowControl w:val="0"/>
        <w:numPr>
          <w:ilvl w:val="0"/>
          <w:numId w:val="9"/>
        </w:numPr>
        <w:spacing w:after="120"/>
        <w:rPr>
          <w:rFonts w:eastAsia="Times New Roman" w:cs="Times New Roman"/>
        </w:rPr>
      </w:pPr>
      <w:sdt>
        <w:sdtPr>
          <w:alias w:val="Member"/>
          <w:tag w:val="&lt;Member mnisId='4830' dodsId=''&gt;"/>
          <w:id w:val="396785768"/>
          <w:placeholder>
            <w:docPart w:val="CB988C7B7B3B4B04B7A307F7568E883B"/>
          </w:placeholder>
          <w:richText/>
        </w:sdtPr>
        <w:sdtContent>
          <w:r w:rsidRPr="007D31C3">
            <w:rPr>
              <w:b/>
            </w:rPr>
            <w:t>Paul Howell:</w:t>
          </w:r>
        </w:sdtContent>
      </w:sdt>
      <w:r w:rsidRPr="007D31C3">
        <w:rPr>
          <w:rFonts w:eastAsia="Times New Roman" w:cs="Times New Roman"/>
        </w:rPr>
        <w:t xml:space="preserve"> </w:t>
      </w:r>
      <w:r w:rsidRPr="007D31C3">
        <w:rPr>
          <w:rFonts w:eastAsia="Times New Roman" w:cs="Times New Roman"/>
        </w:rPr>
        <w:t>I would like to pick up on something that Mike Clancy raised earlier and just ask a couple of the other witnesses a</w:t>
      </w:r>
      <w:r w:rsidRPr="007D31C3">
        <w:rPr>
          <w:rFonts w:eastAsia="Times New Roman" w:cs="Times New Roman"/>
        </w:rPr>
        <w:t>bout the same subject. He talked about the engagement with Government starting very well and then dissipating in terms of where it is at. Could I ask Christine, Steve and Tony to comment on that? Gary, I also have a separate question for yourself. As an MP</w:t>
      </w:r>
      <w:r w:rsidRPr="007D31C3">
        <w:rPr>
          <w:rFonts w:eastAsia="Times New Roman" w:cs="Times New Roman"/>
        </w:rPr>
        <w:t>, I have two councils to deal with and you have two Governments to deal with. I just wondered how you were faring with it in terms of any problems across the two Governments. I will come to you after the others.</w:t>
      </w:r>
    </w:p>
    <w:p w:rsidR="00B40282" w:rsidRPr="007D31C3" w:rsidP="00B40282">
      <w:pPr>
        <w:ind w:left="794"/>
        <w:rPr>
          <w:rFonts w:eastAsia="Times New Roman" w:cs="Times New Roman"/>
        </w:rPr>
      </w:pPr>
      <w:sdt>
        <w:sdtPr>
          <w:alias w:val="Witness"/>
          <w:id w:val="-152309144"/>
          <w:placeholder>
            <w:docPart w:val="7B36DFCEFE874568B287D5288C71427D"/>
          </w:placeholder>
          <w:richText/>
        </w:sdtPr>
        <w:sdtContent>
          <w:r w:rsidRPr="007D31C3">
            <w:rPr>
              <w:b/>
              <w:i/>
            </w:rPr>
            <w:t>Christine Payne:</w:t>
          </w:r>
          <w:r w:rsidRPr="007D31C3">
            <w:rPr>
              <w:b/>
            </w:rPr>
            <w:t xml:space="preserve"> </w:t>
          </w:r>
        </w:sdtContent>
      </w:sdt>
      <w:r w:rsidRPr="007D31C3">
        <w:rPr>
          <w:rFonts w:eastAsia="Times New Roman" w:cs="Times New Roman"/>
        </w:rPr>
        <w:t>The contact with Governme</w:t>
      </w:r>
      <w:r w:rsidRPr="007D31C3">
        <w:rPr>
          <w:rFonts w:eastAsia="Times New Roman" w:cs="Times New Roman"/>
        </w:rPr>
        <w:t xml:space="preserve">nt and Government officials has been slow but it has become better. We have always had good contact with </w:t>
      </w:r>
      <w:r w:rsidRPr="007D31C3">
        <w:rPr>
          <w:rFonts w:eastAsia="Times New Roman" w:cs="Times New Roman"/>
        </w:rPr>
        <w:t>D</w:t>
      </w:r>
      <w:r w:rsidRPr="007D31C3">
        <w:rPr>
          <w:rFonts w:eastAsia="Times New Roman" w:cs="Times New Roman"/>
        </w:rPr>
        <w:t>epartment officials and civil servants but actually speaking to the Ministers involved has been a lot slower. I have to say that most of our good acce</w:t>
      </w:r>
      <w:r w:rsidRPr="007D31C3">
        <w:rPr>
          <w:rFonts w:eastAsia="Times New Roman" w:cs="Times New Roman"/>
        </w:rPr>
        <w:t xml:space="preserve">ss has been through the TUC. The TUC has given those of us on the executive committee access to the Chancellor, DCMS and others, which has been invaluable. </w:t>
      </w:r>
    </w:p>
    <w:p w:rsidR="00B40282" w:rsidRPr="007D31C3" w:rsidP="00B40282">
      <w:pPr>
        <w:ind w:left="794"/>
        <w:rPr>
          <w:rFonts w:eastAsia="Times New Roman" w:cs="Times New Roman"/>
        </w:rPr>
      </w:pPr>
      <w:r w:rsidRPr="007D31C3">
        <w:rPr>
          <w:rFonts w:eastAsia="Times New Roman" w:cs="Times New Roman"/>
        </w:rPr>
        <w:t>There are two aspects</w:t>
      </w:r>
      <w:r w:rsidRPr="007D31C3">
        <w:rPr>
          <w:rFonts w:eastAsia="Times New Roman" w:cs="Times New Roman"/>
        </w:rPr>
        <w:t>:</w:t>
      </w:r>
      <w:r w:rsidRPr="007D31C3">
        <w:rPr>
          <w:rFonts w:eastAsia="Times New Roman" w:cs="Times New Roman"/>
        </w:rPr>
        <w:t xml:space="preserve"> there is the guidance in returning safely to work, and then there are the po</w:t>
      </w:r>
      <w:r w:rsidRPr="007D31C3">
        <w:rPr>
          <w:rFonts w:eastAsia="Times New Roman" w:cs="Times New Roman"/>
        </w:rPr>
        <w:t xml:space="preserve">litical asks in terms of the </w:t>
      </w:r>
      <w:r w:rsidRPr="007D31C3">
        <w:rPr>
          <w:rFonts w:eastAsia="Times New Roman" w:cs="Times New Roman"/>
        </w:rPr>
        <w:t>j</w:t>
      </w:r>
      <w:r w:rsidRPr="007D31C3">
        <w:rPr>
          <w:rFonts w:eastAsia="Times New Roman" w:cs="Times New Roman"/>
        </w:rPr>
        <w:t xml:space="preserve">ob </w:t>
      </w:r>
      <w:r w:rsidRPr="007D31C3">
        <w:rPr>
          <w:rFonts w:eastAsia="Times New Roman" w:cs="Times New Roman"/>
        </w:rPr>
        <w:t>r</w:t>
      </w:r>
      <w:r w:rsidRPr="007D31C3">
        <w:rPr>
          <w:rFonts w:eastAsia="Times New Roman" w:cs="Times New Roman"/>
        </w:rPr>
        <w:t xml:space="preserve">etention </w:t>
      </w:r>
      <w:r w:rsidRPr="007D31C3">
        <w:rPr>
          <w:rFonts w:eastAsia="Times New Roman" w:cs="Times New Roman"/>
        </w:rPr>
        <w:t>s</w:t>
      </w:r>
      <w:r w:rsidRPr="007D31C3">
        <w:rPr>
          <w:rFonts w:eastAsia="Times New Roman" w:cs="Times New Roman"/>
        </w:rPr>
        <w:t>cheme and the Self-Employment Income Support Scheme. The task groups that have been set up through DCMS, which is where the real nitty</w:t>
      </w:r>
      <w:r w:rsidRPr="007D31C3">
        <w:rPr>
          <w:rFonts w:eastAsia="Times New Roman" w:cs="Times New Roman"/>
        </w:rPr>
        <w:noBreakHyphen/>
        <w:t>gritty conversations about the guidance in terms of returning back to work ta</w:t>
      </w:r>
      <w:r w:rsidRPr="007D31C3">
        <w:rPr>
          <w:rFonts w:eastAsia="Times New Roman" w:cs="Times New Roman"/>
        </w:rPr>
        <w:t>ke place, have been a lot slower. We are now represented in most of the relevant return-to-work</w:t>
      </w:r>
      <w:r w:rsidRPr="007D31C3">
        <w:rPr>
          <w:rFonts w:eastAsia="Times New Roman" w:cs="Times New Roman"/>
        </w:rPr>
        <w:t>-</w:t>
      </w:r>
      <w:r w:rsidRPr="007D31C3">
        <w:rPr>
          <w:rFonts w:eastAsia="Times New Roman" w:cs="Times New Roman"/>
        </w:rPr>
        <w:t>guidance working groups. There is one working group in particular that covers television that we have not been as involved in as we would have liked but, in ter</w:t>
      </w:r>
      <w:r w:rsidRPr="007D31C3">
        <w:rPr>
          <w:rFonts w:eastAsia="Times New Roman" w:cs="Times New Roman"/>
        </w:rPr>
        <w:t>ms of the live performance, we have been very involved. That working group is taking a realistic approach to our sector and recognising that returning to work is going to be much slower than it will be for other sectors.</w:t>
      </w:r>
    </w:p>
    <w:p w:rsidR="00B40282" w:rsidRPr="007D31C3" w:rsidP="00B40282">
      <w:pPr>
        <w:ind w:left="794"/>
        <w:rPr>
          <w:rFonts w:eastAsia="Times New Roman" w:cs="Times New Roman"/>
        </w:rPr>
      </w:pPr>
      <w:r w:rsidRPr="007D31C3">
        <w:rPr>
          <w:rFonts w:eastAsia="Times New Roman" w:cs="Times New Roman"/>
        </w:rPr>
        <w:t xml:space="preserve">Yes, engagement has been very good </w:t>
      </w:r>
      <w:r w:rsidRPr="007D31C3">
        <w:rPr>
          <w:rFonts w:eastAsia="Times New Roman" w:cs="Times New Roman"/>
        </w:rPr>
        <w:t>and, of course, we were very pleased to be invited to give evidence to you today. This is a really important opportunity and we are very glad of that.</w:t>
      </w:r>
    </w:p>
    <w:p w:rsidR="00B40282" w:rsidRPr="007D31C3" w:rsidP="00B40282">
      <w:pPr>
        <w:widowControl w:val="0"/>
        <w:spacing w:after="120"/>
        <w:ind w:left="794"/>
        <w:rPr>
          <w:rFonts w:eastAsia="Times New Roman" w:cs="Times New Roman"/>
        </w:rPr>
      </w:pPr>
      <w:sdt>
        <w:sdtPr>
          <w:alias w:val="Member"/>
          <w:tag w:val="&lt;Member mnisId='4830' dodsId=''&gt;"/>
          <w:id w:val="121273924"/>
          <w:placeholder>
            <w:docPart w:val="3B18DD735A664C07BC088A113F76B1B4"/>
          </w:placeholder>
          <w:richText/>
        </w:sdtPr>
        <w:sdtContent>
          <w:r w:rsidRPr="007D31C3">
            <w:rPr>
              <w:b/>
            </w:rPr>
            <w:t>Paul Howell:</w:t>
          </w:r>
        </w:sdtContent>
      </w:sdt>
      <w:r w:rsidRPr="007D31C3">
        <w:rPr>
          <w:rFonts w:eastAsia="Times New Roman" w:cs="Times New Roman"/>
        </w:rPr>
        <w:t xml:space="preserve"> </w:t>
      </w:r>
      <w:r w:rsidRPr="007D31C3">
        <w:rPr>
          <w:rFonts w:eastAsia="Times New Roman" w:cs="Times New Roman"/>
        </w:rPr>
        <w:t xml:space="preserve">We are very glad to have you here, Christine. It is very important. </w:t>
      </w:r>
    </w:p>
    <w:p w:rsidR="00B40282" w:rsidRPr="007D31C3" w:rsidP="00B40282">
      <w:pPr>
        <w:ind w:left="794"/>
        <w:rPr>
          <w:rFonts w:eastAsia="Times New Roman" w:cs="Times New Roman"/>
        </w:rPr>
      </w:pPr>
      <w:sdt>
        <w:sdtPr>
          <w:alias w:val="Witness"/>
          <w:id w:val="-280575769"/>
          <w:placeholder>
            <w:docPart w:val="AAB075657C124192848A5C2E3F81A909"/>
          </w:placeholder>
          <w:richText/>
        </w:sdtPr>
        <w:sdtContent>
          <w:r w:rsidRPr="007D31C3">
            <w:rPr>
              <w:b/>
              <w:i/>
            </w:rPr>
            <w:t>Steve Turner:</w:t>
          </w:r>
          <w:r w:rsidRPr="007D31C3">
            <w:rPr>
              <w:b/>
            </w:rPr>
            <w:t xml:space="preserve"> </w:t>
          </w:r>
        </w:sdtContent>
      </w:sdt>
      <w:r w:rsidRPr="007D31C3">
        <w:rPr>
          <w:rFonts w:eastAsia="Times New Roman" w:cs="Times New Roman"/>
        </w:rPr>
        <w:t>A bit</w:t>
      </w:r>
      <w:r w:rsidRPr="007D31C3">
        <w:rPr>
          <w:rFonts w:eastAsia="Times New Roman" w:cs="Times New Roman"/>
        </w:rPr>
        <w:t xml:space="preserve"> like Christine, we have very good long-standing relationships with civil servants across all </w:t>
      </w:r>
      <w:r w:rsidRPr="007D31C3">
        <w:rPr>
          <w:rFonts w:eastAsia="Times New Roman" w:cs="Times New Roman"/>
        </w:rPr>
        <w:t>D</w:t>
      </w:r>
      <w:r w:rsidRPr="007D31C3">
        <w:rPr>
          <w:rFonts w:eastAsia="Times New Roman" w:cs="Times New Roman"/>
        </w:rPr>
        <w:t xml:space="preserve">epartments, and that engagement continues and has been very helpful. In some </w:t>
      </w:r>
      <w:r w:rsidRPr="007D31C3">
        <w:rPr>
          <w:rFonts w:eastAsia="Times New Roman" w:cs="Times New Roman"/>
        </w:rPr>
        <w:t>D</w:t>
      </w:r>
      <w:r w:rsidRPr="007D31C3">
        <w:rPr>
          <w:rFonts w:eastAsia="Times New Roman" w:cs="Times New Roman"/>
        </w:rPr>
        <w:t xml:space="preserve">epartments it has been easier than others, to be fair. </w:t>
      </w:r>
      <w:r w:rsidRPr="007D31C3">
        <w:rPr>
          <w:rFonts w:eastAsia="Times New Roman" w:cs="Times New Roman"/>
        </w:rPr>
        <w:t>T</w:t>
      </w:r>
      <w:r w:rsidRPr="007D31C3">
        <w:rPr>
          <w:rFonts w:eastAsia="Times New Roman" w:cs="Times New Roman"/>
        </w:rPr>
        <w:t>he Treasury has been very o</w:t>
      </w:r>
      <w:r w:rsidRPr="007D31C3">
        <w:rPr>
          <w:rFonts w:eastAsia="Times New Roman" w:cs="Times New Roman"/>
        </w:rPr>
        <w:t>pen and responsive</w:t>
      </w:r>
      <w:r w:rsidRPr="007D31C3">
        <w:rPr>
          <w:rFonts w:eastAsia="Times New Roman" w:cs="Times New Roman"/>
        </w:rPr>
        <w:t>, it has to be said that</w:t>
      </w:r>
      <w:r w:rsidRPr="007D31C3">
        <w:rPr>
          <w:rFonts w:eastAsia="Times New Roman" w:cs="Times New Roman"/>
        </w:rPr>
        <w:t xml:space="preserve">—credit where credit is due—where we have raised particular questions about the JRS and other schemes, including business support measures, and we have had very quick </w:t>
      </w:r>
      <w:r w:rsidRPr="007D31C3">
        <w:rPr>
          <w:rFonts w:eastAsia="Times New Roman" w:cs="Times New Roman"/>
        </w:rPr>
        <w:t>responses and we have seen changes introduced o</w:t>
      </w:r>
      <w:r w:rsidRPr="007D31C3">
        <w:rPr>
          <w:rFonts w:eastAsia="Times New Roman" w:cs="Times New Roman"/>
        </w:rPr>
        <w:t>n the back of our interventions that have been very helpful to workers in real trouble and to businesses in genuine difficulty as well. That has been very responsive.</w:t>
      </w:r>
    </w:p>
    <w:p w:rsidR="00B40282" w:rsidRPr="007D31C3" w:rsidP="00B40282">
      <w:pPr>
        <w:ind w:left="794"/>
        <w:rPr>
          <w:rFonts w:eastAsia="Times New Roman" w:cs="Times New Roman"/>
        </w:rPr>
      </w:pPr>
      <w:r w:rsidRPr="007D31C3">
        <w:rPr>
          <w:rFonts w:eastAsia="Times New Roman" w:cs="Times New Roman"/>
        </w:rPr>
        <w:t>In BEIS, it has been a bit difficult to get past Ministers to Secretary</w:t>
      </w:r>
      <w:r w:rsidRPr="007D31C3">
        <w:rPr>
          <w:rFonts w:eastAsia="Times New Roman" w:cs="Times New Roman"/>
        </w:rPr>
        <w:t>-</w:t>
      </w:r>
      <w:r w:rsidRPr="007D31C3">
        <w:rPr>
          <w:rFonts w:eastAsia="Times New Roman" w:cs="Times New Roman"/>
        </w:rPr>
        <w:t>of</w:t>
      </w:r>
      <w:r w:rsidRPr="007D31C3">
        <w:rPr>
          <w:rFonts w:eastAsia="Times New Roman" w:cs="Times New Roman"/>
        </w:rPr>
        <w:t>-</w:t>
      </w:r>
      <w:r w:rsidRPr="007D31C3">
        <w:rPr>
          <w:rFonts w:eastAsia="Times New Roman" w:cs="Times New Roman"/>
        </w:rPr>
        <w:t>State level bu</w:t>
      </w:r>
      <w:r w:rsidRPr="007D31C3">
        <w:rPr>
          <w:rFonts w:eastAsia="Times New Roman" w:cs="Times New Roman"/>
        </w:rPr>
        <w:t>t we do have dialogue with the Secretary of State. We have had real difficulty with the education unions one. They will tell you about the difficulties they have had with the Department for Education in terms of, for instance, trying to sit around the tabl</w:t>
      </w:r>
      <w:r w:rsidRPr="007D31C3">
        <w:rPr>
          <w:rFonts w:eastAsia="Times New Roman" w:cs="Times New Roman"/>
        </w:rPr>
        <w:t xml:space="preserve">e and deal with the school closures and the reopening of schools and further education establishments, et cetera. </w:t>
      </w:r>
    </w:p>
    <w:p w:rsidR="00B40282" w:rsidRPr="007D31C3" w:rsidP="00B40282">
      <w:pPr>
        <w:ind w:left="794"/>
        <w:rPr>
          <w:rFonts w:eastAsia="Times New Roman" w:cs="Times New Roman"/>
        </w:rPr>
      </w:pPr>
      <w:r w:rsidRPr="007D31C3">
        <w:rPr>
          <w:rFonts w:eastAsia="Times New Roman" w:cs="Times New Roman"/>
        </w:rPr>
        <w:t xml:space="preserve">The big problem is on moving forward. A lot of these have been talking shops, very broad discussion groups, so 30 or 40 people in a </w:t>
      </w:r>
      <w:r w:rsidRPr="007D31C3">
        <w:rPr>
          <w:rFonts w:eastAsia="Times New Roman" w:cs="Times New Roman"/>
        </w:rPr>
        <w:t xml:space="preserve">conference call, which makes it impossible to have a genuine discussion about the needs of particular industries. Specific discussions around sectors and individual company difficulties, including some very big household names, have been more difficult to </w:t>
      </w:r>
      <w:r w:rsidRPr="007D31C3">
        <w:rPr>
          <w:rFonts w:eastAsia="Times New Roman" w:cs="Times New Roman"/>
        </w:rPr>
        <w:t>secure than the generic discussion that I think some Secretaries of State are more comfortable having, if I am</w:t>
      </w:r>
      <w:r w:rsidRPr="007D31C3">
        <w:rPr>
          <w:rFonts w:eastAsia="Times New Roman" w:cs="Times New Roman"/>
        </w:rPr>
        <w:t xml:space="preserve"> being</w:t>
      </w:r>
      <w:r w:rsidRPr="007D31C3">
        <w:rPr>
          <w:rFonts w:eastAsia="Times New Roman" w:cs="Times New Roman"/>
        </w:rPr>
        <w:t xml:space="preserve"> honest with you. </w:t>
      </w:r>
    </w:p>
    <w:p w:rsidR="00B40282" w:rsidRPr="007D31C3" w:rsidP="00B40282">
      <w:pPr>
        <w:ind w:left="794"/>
        <w:rPr>
          <w:rFonts w:eastAsia="Times New Roman" w:cs="Times New Roman"/>
        </w:rPr>
      </w:pPr>
      <w:r w:rsidRPr="007D31C3">
        <w:rPr>
          <w:rFonts w:eastAsia="Times New Roman" w:cs="Times New Roman"/>
        </w:rPr>
        <w:t>There has been no trade union involvement at all with the industrial groups in BEIS</w:t>
      </w:r>
      <w:r w:rsidRPr="007D31C3">
        <w:rPr>
          <w:rFonts w:eastAsia="Times New Roman" w:cs="Times New Roman"/>
        </w:rPr>
        <w:t>,</w:t>
      </w:r>
      <w:r w:rsidRPr="007D31C3">
        <w:rPr>
          <w:rFonts w:eastAsia="Times New Roman" w:cs="Times New Roman"/>
        </w:rPr>
        <w:t xml:space="preserve"> even though we know that they have h</w:t>
      </w:r>
      <w:r w:rsidRPr="007D31C3">
        <w:rPr>
          <w:rFonts w:eastAsia="Times New Roman" w:cs="Times New Roman"/>
        </w:rPr>
        <w:t>appened</w:t>
      </w:r>
      <w:r w:rsidRPr="007D31C3">
        <w:rPr>
          <w:rFonts w:eastAsia="Times New Roman" w:cs="Times New Roman"/>
        </w:rPr>
        <w:t>.</w:t>
      </w:r>
      <w:r w:rsidRPr="007D31C3">
        <w:rPr>
          <w:rFonts w:eastAsia="Times New Roman" w:cs="Times New Roman"/>
        </w:rPr>
        <w:t xml:space="preserve"> </w:t>
      </w:r>
      <w:r w:rsidRPr="007D31C3">
        <w:rPr>
          <w:rFonts w:eastAsia="Times New Roman" w:cs="Times New Roman"/>
        </w:rPr>
        <w:t>I</w:t>
      </w:r>
      <w:r w:rsidRPr="007D31C3">
        <w:rPr>
          <w:rFonts w:eastAsia="Times New Roman" w:cs="Times New Roman"/>
        </w:rPr>
        <w:t>n manufacturing</w:t>
      </w:r>
      <w:r w:rsidRPr="007D31C3">
        <w:rPr>
          <w:rFonts w:eastAsia="Times New Roman" w:cs="Times New Roman"/>
        </w:rPr>
        <w:t xml:space="preserve">, </w:t>
      </w:r>
      <w:r w:rsidRPr="007D31C3">
        <w:rPr>
          <w:rFonts w:eastAsia="Times New Roman" w:cs="Times New Roman"/>
        </w:rPr>
        <w:t xml:space="preserve">I have very good personal relationships with the industry federations and the vast majority of employers and big corporations in that sector, and they tell me what is going on but I hear nothing from the Secretary of State or the </w:t>
      </w:r>
      <w:r w:rsidRPr="007D31C3">
        <w:rPr>
          <w:rFonts w:eastAsia="Times New Roman" w:cs="Times New Roman"/>
        </w:rPr>
        <w:t>D</w:t>
      </w:r>
      <w:r w:rsidRPr="007D31C3">
        <w:rPr>
          <w:rFonts w:eastAsia="Times New Roman" w:cs="Times New Roman"/>
        </w:rPr>
        <w:t xml:space="preserve">epartment. That is a big </w:t>
      </w:r>
      <w:r w:rsidRPr="007D31C3">
        <w:rPr>
          <w:rFonts w:eastAsia="Times New Roman" w:cs="Times New Roman"/>
        </w:rPr>
        <w:t>shame, it is a loss and it is unnecessary, and of course it is something that should be put right.</w:t>
      </w:r>
    </w:p>
    <w:p w:rsidR="005C7DE2" w:rsidRPr="007D31C3" w:rsidP="00B40282">
      <w:pPr>
        <w:ind w:left="794"/>
        <w:rPr>
          <w:rFonts w:eastAsia="Times New Roman" w:cs="Times New Roman"/>
        </w:rPr>
      </w:pPr>
      <w:r w:rsidRPr="007D31C3">
        <w:rPr>
          <w:rFonts w:eastAsia="Times New Roman" w:cs="Times New Roman"/>
        </w:rPr>
        <w:t xml:space="preserve">The big issue is about how we move forward and what sort of economy we need as we come through this, and that is really about a planning and strategy group. </w:t>
      </w:r>
      <w:r w:rsidRPr="007D31C3">
        <w:rPr>
          <w:rFonts w:eastAsia="Times New Roman" w:cs="Times New Roman"/>
        </w:rPr>
        <w:t>As you will be aware, we put forward proposals with the TUC for a national council for recovery on the basis of bringing together—as we did in earlier post-war periods from the 1960s to the 1980s with the Neddy establishment—on a tripartite basis, industry</w:t>
      </w:r>
      <w:r w:rsidRPr="007D31C3">
        <w:rPr>
          <w:rFonts w:eastAsia="Times New Roman" w:cs="Times New Roman"/>
        </w:rPr>
        <w:t xml:space="preserve">, unions and Government on a cross-party basis to seriously think, in the national interest, what our economy looks like, how we diversify and how we deal with the issues that Gary mentioned about greening the economy. What sort of economy are we going to </w:t>
      </w:r>
      <w:r w:rsidRPr="007D31C3">
        <w:rPr>
          <w:rFonts w:eastAsia="Times New Roman" w:cs="Times New Roman"/>
        </w:rPr>
        <w:t xml:space="preserve">have as we come out of this? </w:t>
      </w:r>
    </w:p>
    <w:p w:rsidR="00B40282" w:rsidRPr="007D31C3" w:rsidP="00B40282">
      <w:pPr>
        <w:ind w:left="794"/>
        <w:rPr>
          <w:rFonts w:eastAsia="Times New Roman" w:cs="Times New Roman"/>
        </w:rPr>
      </w:pPr>
      <w:r w:rsidRPr="007D31C3">
        <w:rPr>
          <w:rFonts w:eastAsia="Times New Roman" w:cs="Times New Roman"/>
        </w:rPr>
        <w:t xml:space="preserve">That is desperately lacking and we have had no response at all to our request that this council be established with this overarching strategic view on how we recover and rebuild from Covid and, in particular, in the run-in to </w:t>
      </w:r>
      <w:r w:rsidRPr="007D31C3">
        <w:rPr>
          <w:rFonts w:eastAsia="Times New Roman" w:cs="Times New Roman"/>
        </w:rPr>
        <w:t>the end of the year and the trade difficulties that will come from our relationship with the European Union as we move forward.</w:t>
      </w:r>
    </w:p>
    <w:p w:rsidR="00B40282" w:rsidRPr="007D31C3" w:rsidP="00B40282">
      <w:pPr>
        <w:ind w:left="794"/>
        <w:rPr>
          <w:rFonts w:eastAsia="Times New Roman" w:cs="Times New Roman"/>
        </w:rPr>
      </w:pPr>
      <w:sdt>
        <w:sdtPr>
          <w:alias w:val="Witness"/>
          <w:id w:val="-193548643"/>
          <w:placeholder>
            <w:docPart w:val="A38BBF138B1B4B47B3B51AFD674DE5F4"/>
          </w:placeholder>
          <w:richText/>
        </w:sdtPr>
        <w:sdtContent>
          <w:r w:rsidRPr="007D31C3">
            <w:rPr>
              <w:b/>
              <w:i/>
            </w:rPr>
            <w:t>Tony Dale:</w:t>
          </w:r>
          <w:r w:rsidRPr="007D31C3">
            <w:rPr>
              <w:b/>
            </w:rPr>
            <w:t xml:space="preserve"> </w:t>
          </w:r>
        </w:sdtContent>
      </w:sdt>
      <w:r w:rsidRPr="007D31C3">
        <w:rPr>
          <w:rFonts w:eastAsia="Times New Roman" w:cs="Times New Roman"/>
        </w:rPr>
        <w:t xml:space="preserve">I will not repeat what has already been said. The pattern is very much that, at the start, we found that there was </w:t>
      </w:r>
      <w:r w:rsidRPr="007D31C3">
        <w:rPr>
          <w:rFonts w:eastAsia="Times New Roman" w:cs="Times New Roman"/>
        </w:rPr>
        <w:t xml:space="preserve">good dialogue going on with people seeming to listen and then, as the crisis has gone on, that listening has lessened. For example, USDAW worked with the British Retail Consortium </w:t>
      </w:r>
      <w:r w:rsidRPr="007D31C3">
        <w:rPr>
          <w:rFonts w:eastAsia="Times New Roman" w:cs="Times New Roman"/>
        </w:rPr>
        <w:t xml:space="preserve">on </w:t>
      </w:r>
      <w:r w:rsidRPr="007D31C3">
        <w:rPr>
          <w:rFonts w:eastAsia="Times New Roman" w:cs="Times New Roman"/>
        </w:rPr>
        <w:t xml:space="preserve">advice </w:t>
      </w:r>
      <w:r w:rsidRPr="007D31C3">
        <w:rPr>
          <w:rFonts w:eastAsia="Times New Roman" w:cs="Times New Roman"/>
        </w:rPr>
        <w:t xml:space="preserve">for </w:t>
      </w:r>
      <w:r w:rsidRPr="007D31C3">
        <w:rPr>
          <w:rFonts w:eastAsia="Times New Roman" w:cs="Times New Roman"/>
        </w:rPr>
        <w:t>non-essential retail, on reopening</w:t>
      </w:r>
      <w:r w:rsidRPr="007D31C3">
        <w:rPr>
          <w:rFonts w:eastAsia="Times New Roman" w:cs="Times New Roman"/>
        </w:rPr>
        <w:t>,</w:t>
      </w:r>
      <w:r w:rsidRPr="007D31C3">
        <w:rPr>
          <w:rFonts w:eastAsia="Times New Roman" w:cs="Times New Roman"/>
        </w:rPr>
        <w:t xml:space="preserve"> what needed </w:t>
      </w:r>
      <w:r w:rsidRPr="007D31C3">
        <w:rPr>
          <w:rFonts w:eastAsia="Times New Roman" w:cs="Times New Roman"/>
        </w:rPr>
        <w:t>to be done</w:t>
      </w:r>
      <w:r w:rsidRPr="007D31C3">
        <w:rPr>
          <w:rFonts w:eastAsia="Times New Roman" w:cs="Times New Roman"/>
        </w:rPr>
        <w:t xml:space="preserve">, </w:t>
      </w:r>
      <w:r w:rsidRPr="007D31C3">
        <w:rPr>
          <w:rFonts w:eastAsia="Times New Roman" w:cs="Times New Roman"/>
        </w:rPr>
        <w:t>ri</w:t>
      </w:r>
      <w:r w:rsidRPr="007D31C3">
        <w:rPr>
          <w:rFonts w:eastAsia="Times New Roman" w:cs="Times New Roman"/>
        </w:rPr>
        <w:t>sk assessments and so on, and the Government listened and they adopted that and, by and large, that is the guidance that is out there</w:t>
      </w:r>
      <w:r w:rsidRPr="007D31C3">
        <w:rPr>
          <w:rFonts w:eastAsia="Times New Roman" w:cs="Times New Roman"/>
        </w:rPr>
        <w:t>, which</w:t>
      </w:r>
      <w:r w:rsidRPr="007D31C3">
        <w:rPr>
          <w:rFonts w:eastAsia="Times New Roman" w:cs="Times New Roman"/>
        </w:rPr>
        <w:t xml:space="preserve"> non-food retail is expected to comply with. </w:t>
      </w:r>
    </w:p>
    <w:p w:rsidR="00B40282" w:rsidRPr="007D31C3" w:rsidP="00B40282">
      <w:pPr>
        <w:ind w:left="794"/>
        <w:rPr>
          <w:rFonts w:eastAsia="Times New Roman" w:cs="Times New Roman"/>
        </w:rPr>
      </w:pPr>
      <w:r w:rsidRPr="007D31C3">
        <w:rPr>
          <w:rFonts w:eastAsia="Times New Roman" w:cs="Times New Roman"/>
        </w:rPr>
        <w:t>On the other hand, we have recently been asking Government to sit down</w:t>
      </w:r>
      <w:r w:rsidRPr="007D31C3">
        <w:rPr>
          <w:rFonts w:eastAsia="Times New Roman" w:cs="Times New Roman"/>
        </w:rPr>
        <w:t xml:space="preserve"> and talk about what a retail recovery plan would look like. How do we save the high street? Can the high street be saved and how do we do that? We need a proper dialogue between the Government, the employers and the workforce on that. We have not had that</w:t>
      </w:r>
      <w:r w:rsidRPr="007D31C3">
        <w:rPr>
          <w:rFonts w:eastAsia="Times New Roman" w:cs="Times New Roman"/>
        </w:rPr>
        <w:t xml:space="preserve"> dialogue with all three parties in the same room but a week ago we get the Government’s response, which is to announce, without even talking to us, that they are considering changing the Sunday trading hours. They are considering lifting the restrictions </w:t>
      </w:r>
      <w:r w:rsidRPr="007D31C3">
        <w:rPr>
          <w:rFonts w:eastAsia="Times New Roman" w:cs="Times New Roman"/>
        </w:rPr>
        <w:t>on shopping from six hours on a Sunday. For our members, for the shopworkers who have been on the frontline throughout this crisis, that has been a real slap in the face. We and society have been saying that they are key workers who need support and recogn</w:t>
      </w:r>
      <w:r w:rsidRPr="007D31C3">
        <w:rPr>
          <w:rFonts w:eastAsia="Times New Roman" w:cs="Times New Roman"/>
        </w:rPr>
        <w:t xml:space="preserve">ition. What is the response from Government? The response from Government is, “You should work longer and harder hours on a Sunday”. </w:t>
      </w:r>
    </w:p>
    <w:p w:rsidR="00B40282" w:rsidRPr="007D31C3" w:rsidP="00B40282">
      <w:pPr>
        <w:widowControl w:val="0"/>
        <w:numPr>
          <w:ilvl w:val="0"/>
          <w:numId w:val="9"/>
        </w:numPr>
        <w:spacing w:after="120"/>
        <w:rPr>
          <w:rFonts w:eastAsia="Times New Roman" w:cs="Times New Roman"/>
        </w:rPr>
      </w:pPr>
      <w:sdt>
        <w:sdtPr>
          <w:alias w:val="Member"/>
          <w:tag w:val="&lt;Member mnisId='4830' dodsId=''&gt;"/>
          <w:id w:val="-181436303"/>
          <w:placeholder>
            <w:docPart w:val="43798DCF03F44FE38B2A81E6848BABA4"/>
          </w:placeholder>
          <w:richText/>
        </w:sdtPr>
        <w:sdtContent>
          <w:r w:rsidRPr="007D31C3">
            <w:rPr>
              <w:b/>
            </w:rPr>
            <w:t>Paul Howell:</w:t>
          </w:r>
        </w:sdtContent>
      </w:sdt>
      <w:r w:rsidRPr="007D31C3">
        <w:rPr>
          <w:rFonts w:eastAsia="Times New Roman" w:cs="Times New Roman"/>
        </w:rPr>
        <w:t xml:space="preserve"> </w:t>
      </w:r>
      <w:r w:rsidRPr="007D31C3">
        <w:rPr>
          <w:rFonts w:eastAsia="Times New Roman" w:cs="Times New Roman"/>
        </w:rPr>
        <w:t xml:space="preserve">Can I just interrupt you there? </w:t>
      </w:r>
      <w:r w:rsidRPr="007D31C3">
        <w:rPr>
          <w:rFonts w:eastAsia="Times New Roman" w:cs="Times New Roman"/>
        </w:rPr>
        <w:t xml:space="preserve">Right at the start of this, where there was a real intensity, particularly </w:t>
      </w:r>
      <w:r w:rsidRPr="007D31C3">
        <w:rPr>
          <w:rFonts w:eastAsia="Times New Roman" w:cs="Times New Roman"/>
        </w:rPr>
        <w:t>in the food sectors, the shopworkers were the ones right on the frontline in terms of shops not having everything from toilet rolls to whatever</w:t>
      </w:r>
      <w:r w:rsidRPr="007D31C3">
        <w:rPr>
          <w:rFonts w:eastAsia="Times New Roman" w:cs="Times New Roman"/>
        </w:rPr>
        <w:t>,</w:t>
      </w:r>
      <w:r w:rsidRPr="007D31C3">
        <w:rPr>
          <w:rFonts w:eastAsia="Times New Roman" w:cs="Times New Roman"/>
        </w:rPr>
        <w:t xml:space="preserve"> and there were various reports of aggression towards staff and things like that, which was obviously incredibly</w:t>
      </w:r>
      <w:r w:rsidRPr="007D31C3">
        <w:rPr>
          <w:rFonts w:eastAsia="Times New Roman" w:cs="Times New Roman"/>
        </w:rPr>
        <w:t xml:space="preserve"> disturbing. Have you seen that calm down as the availability of supply has settled down and as the supply chains have come back together?</w:t>
      </w:r>
    </w:p>
    <w:p w:rsidR="00B40282" w:rsidRPr="007D31C3" w:rsidP="00B40282">
      <w:pPr>
        <w:ind w:left="794"/>
        <w:rPr>
          <w:rFonts w:eastAsia="Times New Roman" w:cs="Times New Roman"/>
        </w:rPr>
      </w:pPr>
      <w:sdt>
        <w:sdtPr>
          <w:alias w:val="Witness"/>
          <w:id w:val="682565806"/>
          <w:placeholder>
            <w:docPart w:val="0DE974A370C843218284455FE6BF6933"/>
          </w:placeholder>
          <w:richText/>
        </w:sdtPr>
        <w:sdtContent>
          <w:r w:rsidRPr="007D31C3">
            <w:rPr>
              <w:b/>
              <w:i/>
            </w:rPr>
            <w:t>Tony Dale:</w:t>
          </w:r>
          <w:r w:rsidRPr="007D31C3">
            <w:rPr>
              <w:b/>
            </w:rPr>
            <w:t xml:space="preserve"> </w:t>
          </w:r>
        </w:sdtContent>
      </w:sdt>
      <w:r w:rsidRPr="007D31C3">
        <w:rPr>
          <w:rFonts w:eastAsia="Times New Roman" w:cs="Times New Roman"/>
        </w:rPr>
        <w:t>We have seen it going up and down, to be honest. We should make it clear that the vast majority of shopp</w:t>
      </w:r>
      <w:r w:rsidRPr="007D31C3">
        <w:rPr>
          <w:rFonts w:eastAsia="Times New Roman" w:cs="Times New Roman"/>
        </w:rPr>
        <w:t>ers have been respecting shopworkers and have been following the rules. If you go in any supermarket, you see people complying with social distancing. However, there is a small minority who have, unbelievably, turned on shopworkers and given them abuse for</w:t>
      </w:r>
      <w:r w:rsidRPr="007D31C3">
        <w:rPr>
          <w:rFonts w:eastAsia="Times New Roman" w:cs="Times New Roman"/>
        </w:rPr>
        <w:t xml:space="preserve"> implementing what we have all agreed as social distancing rules. During the crisis, we did see abuse double. </w:t>
      </w:r>
      <w:r w:rsidRPr="007D31C3">
        <w:rPr>
          <w:rFonts w:eastAsia="Times New Roman" w:cs="Times New Roman"/>
        </w:rPr>
        <w:t xml:space="preserve">In a </w:t>
      </w:r>
      <w:r w:rsidRPr="007D31C3">
        <w:rPr>
          <w:rFonts w:eastAsia="Times New Roman" w:cs="Times New Roman"/>
        </w:rPr>
        <w:t xml:space="preserve">survey that we did of about 7,000 shopworkers, </w:t>
      </w:r>
      <w:r w:rsidRPr="007D31C3">
        <w:rPr>
          <w:rFonts w:eastAsia="Times New Roman" w:cs="Times New Roman"/>
        </w:rPr>
        <w:t xml:space="preserve">there were accounts of about </w:t>
      </w:r>
      <w:r w:rsidRPr="007D31C3">
        <w:rPr>
          <w:rFonts w:eastAsia="Times New Roman" w:cs="Times New Roman"/>
        </w:rPr>
        <w:t xml:space="preserve">200 shopworkers </w:t>
      </w:r>
      <w:r w:rsidRPr="007D31C3">
        <w:rPr>
          <w:rFonts w:eastAsia="Times New Roman" w:cs="Times New Roman"/>
        </w:rPr>
        <w:t xml:space="preserve">being </w:t>
      </w:r>
      <w:r w:rsidRPr="007D31C3">
        <w:rPr>
          <w:rFonts w:eastAsia="Times New Roman" w:cs="Times New Roman"/>
        </w:rPr>
        <w:t>abused</w:t>
      </w:r>
      <w:r w:rsidRPr="007D31C3">
        <w:rPr>
          <w:rFonts w:eastAsia="Times New Roman" w:cs="Times New Roman"/>
        </w:rPr>
        <w:t>,</w:t>
      </w:r>
      <w:r w:rsidRPr="007D31C3">
        <w:rPr>
          <w:rFonts w:eastAsia="Times New Roman" w:cs="Times New Roman"/>
        </w:rPr>
        <w:t xml:space="preserve"> and this has gone up because shopwo</w:t>
      </w:r>
      <w:r w:rsidRPr="007D31C3">
        <w:rPr>
          <w:rFonts w:eastAsia="Times New Roman" w:cs="Times New Roman"/>
        </w:rPr>
        <w:t xml:space="preserve">rkers are expected to implement social distancing rules. </w:t>
      </w:r>
    </w:p>
    <w:p w:rsidR="00B40282" w:rsidRPr="007D31C3" w:rsidP="00B40282">
      <w:pPr>
        <w:ind w:left="794"/>
        <w:rPr>
          <w:rFonts w:eastAsia="Times New Roman" w:cs="Times New Roman"/>
        </w:rPr>
      </w:pPr>
      <w:r w:rsidRPr="007D31C3">
        <w:rPr>
          <w:rFonts w:eastAsia="Times New Roman" w:cs="Times New Roman"/>
        </w:rPr>
        <w:t>The problem we now have is that, as the lockdown is loosened, shoppers are taking a more relaxed view to social distancing, believing it is not necessary. People start thinking that the two-metre ru</w:t>
      </w:r>
      <w:r w:rsidRPr="007D31C3">
        <w:rPr>
          <w:rFonts w:eastAsia="Times New Roman" w:cs="Times New Roman"/>
        </w:rPr>
        <w:t>le was last month’s thing whereas today they should be able to shop more freely. People are less patient about queuing. There are reports showing a</w:t>
      </w:r>
      <w:r w:rsidRPr="007D31C3">
        <w:rPr>
          <w:rFonts w:eastAsia="Times New Roman" w:cs="Times New Roman"/>
        </w:rPr>
        <w:t>n increase and</w:t>
      </w:r>
      <w:r w:rsidRPr="007D31C3">
        <w:rPr>
          <w:rFonts w:eastAsia="Times New Roman" w:cs="Times New Roman"/>
        </w:rPr>
        <w:t xml:space="preserve"> return of some of the abuse. It started badly and it got better but the fear I have now is tha</w:t>
      </w:r>
      <w:r w:rsidRPr="007D31C3">
        <w:rPr>
          <w:rFonts w:eastAsia="Times New Roman" w:cs="Times New Roman"/>
        </w:rPr>
        <w:t>t it has started to get worse again.</w:t>
      </w:r>
    </w:p>
    <w:p w:rsidR="00B40282" w:rsidRPr="007D31C3" w:rsidP="00B40282">
      <w:pPr>
        <w:widowControl w:val="0"/>
        <w:numPr>
          <w:ilvl w:val="0"/>
          <w:numId w:val="9"/>
        </w:numPr>
        <w:spacing w:after="120"/>
        <w:rPr>
          <w:rFonts w:eastAsia="Times New Roman" w:cs="Times New Roman"/>
        </w:rPr>
      </w:pPr>
      <w:sdt>
        <w:sdtPr>
          <w:alias w:val="Member"/>
          <w:tag w:val="&lt;Member mnisId='4830' dodsId=''&gt;"/>
          <w:id w:val="1686554257"/>
          <w:placeholder>
            <w:docPart w:val="2FA96082892B426AB362D2DD368E8B08"/>
          </w:placeholder>
          <w:richText/>
        </w:sdtPr>
        <w:sdtContent>
          <w:r w:rsidRPr="007D31C3">
            <w:rPr>
              <w:b/>
            </w:rPr>
            <w:t>Paul Howell:</w:t>
          </w:r>
        </w:sdtContent>
      </w:sdt>
      <w:r w:rsidRPr="007D31C3">
        <w:rPr>
          <w:rFonts w:eastAsia="Times New Roman" w:cs="Times New Roman"/>
        </w:rPr>
        <w:t xml:space="preserve"> </w:t>
      </w:r>
      <w:r w:rsidRPr="007D31C3">
        <w:rPr>
          <w:rFonts w:eastAsia="Times New Roman" w:cs="Times New Roman"/>
        </w:rPr>
        <w:t>I sincerely hope you are wrong but I share your concerns. Gary, can I move to you in terms of the “border issue”, if that is the best way to describe it?</w:t>
      </w:r>
    </w:p>
    <w:p w:rsidR="00B40282" w:rsidRPr="007D31C3" w:rsidP="00B40282">
      <w:pPr>
        <w:ind w:left="794"/>
        <w:rPr>
          <w:rFonts w:eastAsia="Times New Roman" w:cs="Times New Roman"/>
        </w:rPr>
      </w:pPr>
      <w:sdt>
        <w:sdtPr>
          <w:alias w:val="Witness"/>
          <w:id w:val="1795938962"/>
          <w:placeholder>
            <w:docPart w:val="49EBA9FE9ACB4B4EAD78FF039589324A"/>
          </w:placeholder>
          <w:richText/>
        </w:sdtPr>
        <w:sdtContent>
          <w:r w:rsidRPr="007D31C3">
            <w:rPr>
              <w:b/>
              <w:i/>
            </w:rPr>
            <w:t>Gary Smith:</w:t>
          </w:r>
          <w:r w:rsidRPr="007D31C3">
            <w:rPr>
              <w:b/>
            </w:rPr>
            <w:t xml:space="preserve"> </w:t>
          </w:r>
        </w:sdtContent>
      </w:sdt>
      <w:r w:rsidRPr="007D31C3">
        <w:rPr>
          <w:rFonts w:eastAsia="Times New Roman" w:cs="Times New Roman"/>
        </w:rPr>
        <w:t>GMB Scotland will not be on the Chri</w:t>
      </w:r>
      <w:r w:rsidRPr="007D31C3">
        <w:rPr>
          <w:rFonts w:eastAsia="Times New Roman" w:cs="Times New Roman"/>
        </w:rPr>
        <w:t>stmas card list for the First Minister or the Scottish Government. We have been very challenging as we go through this, and that is our role. However, I have to say that the quality of engagement from the Scottish Government has been good and the commitmen</w:t>
      </w:r>
      <w:r w:rsidRPr="007D31C3">
        <w:rPr>
          <w:rFonts w:eastAsia="Times New Roman" w:cs="Times New Roman"/>
        </w:rPr>
        <w:t>t to working with the trade unions is unquestionable. We have disagreements but we have worked well together.</w:t>
      </w:r>
    </w:p>
    <w:p w:rsidR="00B40282" w:rsidRPr="007D31C3" w:rsidP="00B40282">
      <w:pPr>
        <w:ind w:left="794"/>
        <w:rPr>
          <w:rFonts w:eastAsia="Times New Roman" w:cs="Times New Roman"/>
        </w:rPr>
      </w:pPr>
      <w:r w:rsidRPr="007D31C3">
        <w:rPr>
          <w:rFonts w:eastAsia="Times New Roman" w:cs="Times New Roman"/>
        </w:rPr>
        <w:t>In terms of looking at the challenges around the economy cross-border, let me start by talking about the whisky industry. Whisky is worth somethin</w:t>
      </w:r>
      <w:r w:rsidRPr="007D31C3">
        <w:rPr>
          <w:rFonts w:eastAsia="Times New Roman" w:cs="Times New Roman"/>
        </w:rPr>
        <w:t xml:space="preserve">g like £5.5 billion in terms of gross value added to our economy. It </w:t>
      </w:r>
      <w:r w:rsidRPr="007D31C3">
        <w:rPr>
          <w:rFonts w:eastAsia="Times New Roman" w:cs="Times New Roman"/>
        </w:rPr>
        <w:t>ac</w:t>
      </w:r>
      <w:r w:rsidRPr="007D31C3">
        <w:rPr>
          <w:rFonts w:eastAsia="Times New Roman" w:cs="Times New Roman"/>
        </w:rPr>
        <w:t xml:space="preserve">counts for over a fifth of UK food and drink exports. It accounts for 10,000 jobs in Scotland, many of them in rural communities that desperately need jobs. Whisky has been hit by </w:t>
      </w:r>
      <w:r w:rsidRPr="007D31C3">
        <w:rPr>
          <w:rFonts w:eastAsia="Times New Roman" w:cs="Times New Roman"/>
        </w:rPr>
        <w:t xml:space="preserve">the paralysis of the hospitality sector around Covid. It has been hammered by the Trump tariffs. We had a 25% increase on tariffs put on whisky by Trump in October, which has led to a 30% decline in whisky exports to America. That is for the Scotch Whisky </w:t>
      </w:r>
      <w:r w:rsidRPr="007D31C3">
        <w:rPr>
          <w:rFonts w:eastAsia="Times New Roman" w:cs="Times New Roman"/>
        </w:rPr>
        <w:t>Association, not the GMB.</w:t>
      </w:r>
    </w:p>
    <w:p w:rsidR="00B40282" w:rsidRPr="007D31C3" w:rsidP="00B40282">
      <w:pPr>
        <w:widowControl w:val="0"/>
        <w:numPr>
          <w:ilvl w:val="0"/>
          <w:numId w:val="9"/>
        </w:numPr>
        <w:spacing w:after="120"/>
        <w:rPr>
          <w:rFonts w:eastAsia="Times New Roman" w:cs="Times New Roman"/>
        </w:rPr>
      </w:pPr>
      <w:sdt>
        <w:sdtPr>
          <w:alias w:val="Member"/>
          <w:tag w:val="&lt;Member mnisId='4830' dodsId=''&gt;"/>
          <w:id w:val="-416399431"/>
          <w:placeholder>
            <w:docPart w:val="BD4E1DD893C349FAA33FED54412F4A01"/>
          </w:placeholder>
          <w:richText/>
        </w:sdtPr>
        <w:sdtContent>
          <w:r w:rsidRPr="007D31C3">
            <w:rPr>
              <w:b/>
            </w:rPr>
            <w:t>Paul Howell:</w:t>
          </w:r>
        </w:sdtContent>
      </w:sdt>
      <w:r w:rsidRPr="007D31C3">
        <w:rPr>
          <w:rFonts w:eastAsia="Times New Roman" w:cs="Times New Roman"/>
        </w:rPr>
        <w:t xml:space="preserve"> </w:t>
      </w:r>
      <w:r w:rsidRPr="007D31C3">
        <w:rPr>
          <w:rFonts w:eastAsia="Times New Roman" w:cs="Times New Roman"/>
        </w:rPr>
        <w:t>Gary, can we keep to the subject? I know we will talk about sectors later, if we can get to it, but I was specifically asking about your relations with the two Governments. You have covered that by saying that the S</w:t>
      </w:r>
      <w:r w:rsidRPr="007D31C3">
        <w:rPr>
          <w:rFonts w:eastAsia="Times New Roman" w:cs="Times New Roman"/>
        </w:rPr>
        <w:t xml:space="preserve">cottish Government were in a good place. We will do sectors later where we will come to that. </w:t>
      </w:r>
    </w:p>
    <w:p w:rsidR="00B40282" w:rsidRPr="007D31C3" w:rsidP="00586CF2">
      <w:pPr>
        <w:widowControl w:val="0"/>
        <w:spacing w:after="120"/>
        <w:ind w:left="794"/>
        <w:rPr>
          <w:rFonts w:eastAsia="Times New Roman" w:cs="Times New Roman"/>
        </w:rPr>
      </w:pPr>
      <w:r w:rsidRPr="007D31C3">
        <w:rPr>
          <w:rFonts w:eastAsia="Times New Roman" w:cs="Times New Roman"/>
        </w:rPr>
        <w:t>I want to come back to you, Mike, in terms of your workers and the specialist technicians you have working for HSE, in particular. Do they have the resource they</w:t>
      </w:r>
      <w:r w:rsidRPr="007D31C3">
        <w:rPr>
          <w:rFonts w:eastAsia="Times New Roman" w:cs="Times New Roman"/>
        </w:rPr>
        <w:t xml:space="preserve"> need? Do you feel pressures there? What are you hearing from these people who are obviously at the frontline of the verification that things are okay in terms of work environments?</w:t>
      </w:r>
    </w:p>
    <w:p w:rsidR="00B40282" w:rsidRPr="007D31C3" w:rsidP="00586CF2">
      <w:pPr>
        <w:ind w:left="794"/>
        <w:rPr>
          <w:rFonts w:eastAsia="Times New Roman" w:cs="Times New Roman"/>
        </w:rPr>
      </w:pPr>
      <w:sdt>
        <w:sdtPr>
          <w:alias w:val="Witness"/>
          <w:id w:val="-1956478803"/>
          <w:placeholder>
            <w:docPart w:val="58569CA353234F8298D8CED841A82CE3"/>
          </w:placeholder>
          <w:richText/>
        </w:sdtPr>
        <w:sdtContent>
          <w:r w:rsidRPr="007D31C3">
            <w:rPr>
              <w:b/>
              <w:i/>
            </w:rPr>
            <w:t>Mike Clancy:</w:t>
          </w:r>
          <w:r w:rsidRPr="007D31C3">
            <w:rPr>
              <w:b/>
            </w:rPr>
            <w:t xml:space="preserve"> </w:t>
          </w:r>
        </w:sdtContent>
      </w:sdt>
      <w:r w:rsidRPr="007D31C3">
        <w:rPr>
          <w:rFonts w:eastAsia="Times New Roman" w:cs="Times New Roman"/>
        </w:rPr>
        <w:t xml:space="preserve">It would be good if we had the HSE that the Prime Minister </w:t>
      </w:r>
      <w:r w:rsidRPr="007D31C3">
        <w:rPr>
          <w:rFonts w:eastAsia="Times New Roman" w:cs="Times New Roman"/>
        </w:rPr>
        <w:t>imagined we had when he said that, as part of the national reassurance strategy, HSE would be able to do spot</w:t>
      </w:r>
      <w:r w:rsidRPr="007D31C3">
        <w:rPr>
          <w:rFonts w:eastAsia="Times New Roman" w:cs="Times New Roman"/>
        </w:rPr>
        <w:t xml:space="preserve"> </w:t>
      </w:r>
      <w:r w:rsidRPr="007D31C3">
        <w:rPr>
          <w:rFonts w:eastAsia="Times New Roman" w:cs="Times New Roman"/>
        </w:rPr>
        <w:t>checks. HSE has continued its work through this period but that is against the backdrop of a 50% real-terms cut in HSE funding over a decade. That</w:t>
      </w:r>
      <w:r w:rsidRPr="007D31C3">
        <w:rPr>
          <w:rFonts w:eastAsia="Times New Roman" w:cs="Times New Roman"/>
        </w:rPr>
        <w:t xml:space="preserve"> has meant that HSE management, in</w:t>
      </w:r>
      <w:r w:rsidRPr="007D31C3">
        <w:rPr>
          <w:rFonts w:eastAsia="Times New Roman" w:cs="Times New Roman"/>
        </w:rPr>
        <w:t xml:space="preserve"> its</w:t>
      </w:r>
      <w:r w:rsidRPr="007D31C3">
        <w:rPr>
          <w:rFonts w:eastAsia="Times New Roman" w:cs="Times New Roman"/>
        </w:rPr>
        <w:t xml:space="preserve"> different forms at different times, has had to undergo regulatory gymnastics in order to still have sufficient proactivity and to have a credible regulatory inspection regime. It will not surprise Committee members, b</w:t>
      </w:r>
      <w:r w:rsidRPr="007D31C3">
        <w:rPr>
          <w:rFonts w:eastAsia="Times New Roman" w:cs="Times New Roman"/>
        </w:rPr>
        <w:t>ut it may surprise others, that we have more MPs than we have inspectors in terms of the HSE complement. You have to ask very careful questions about this because there are specialist inspectors, warrant-holding inspectors, and so on.</w:t>
      </w:r>
    </w:p>
    <w:p w:rsidR="00B40282" w:rsidRPr="007D31C3" w:rsidP="00586CF2">
      <w:pPr>
        <w:ind w:left="794"/>
        <w:rPr>
          <w:rFonts w:eastAsia="Times New Roman" w:cs="Times New Roman"/>
        </w:rPr>
      </w:pPr>
      <w:r w:rsidRPr="007D31C3">
        <w:rPr>
          <w:rFonts w:eastAsia="Times New Roman" w:cs="Times New Roman"/>
        </w:rPr>
        <w:t>Safety for workers an</w:t>
      </w:r>
      <w:r w:rsidRPr="007D31C3">
        <w:rPr>
          <w:rFonts w:eastAsia="Times New Roman" w:cs="Times New Roman"/>
        </w:rPr>
        <w:t>d safety for consumers are now key to successful commerce. We hope that some of the question marks that have been placed against the value of regulation to good commerce are removed as a result of the experiences of the crisis and that the funding of the H</w:t>
      </w:r>
      <w:r w:rsidRPr="007D31C3">
        <w:rPr>
          <w:rFonts w:eastAsia="Times New Roman" w:cs="Times New Roman"/>
        </w:rPr>
        <w:t>SE is addressed accordingly. There was £14 million heralded as some additional funding but, again, the devil is in the detail. The £14 million will go not on what many people might see as the incarnation of the HSE, which is an inspector coming into your p</w:t>
      </w:r>
      <w:r w:rsidRPr="007D31C3">
        <w:rPr>
          <w:rFonts w:eastAsia="Times New Roman" w:cs="Times New Roman"/>
        </w:rPr>
        <w:t xml:space="preserve">remises or checking an event and verifying it </w:t>
      </w:r>
      <w:r w:rsidRPr="007D31C3">
        <w:rPr>
          <w:rFonts w:eastAsia="Times New Roman" w:cs="Times New Roman"/>
        </w:rPr>
        <w:t>is safe, but rather it may go on more light-touch call-centre-based intervention. Let us not forget that it takes three years or so to train an HSE inspector given the gravity of the responsibilities they carry</w:t>
      </w:r>
      <w:r w:rsidRPr="007D31C3">
        <w:rPr>
          <w:rFonts w:eastAsia="Times New Roman" w:cs="Times New Roman"/>
        </w:rPr>
        <w:t xml:space="preserve">. </w:t>
      </w:r>
    </w:p>
    <w:p w:rsidR="00B40282" w:rsidRPr="007D31C3" w:rsidP="00586CF2">
      <w:pPr>
        <w:ind w:left="794"/>
        <w:rPr>
          <w:rFonts w:eastAsia="Times New Roman" w:cs="Times New Roman"/>
        </w:rPr>
      </w:pPr>
      <w:r w:rsidRPr="007D31C3">
        <w:rPr>
          <w:rFonts w:eastAsia="Times New Roman" w:cs="Times New Roman"/>
        </w:rPr>
        <w:t>The answer is that our members in the HSE are already stretched and have been stretched for more than a decade but nobody has been listening before now. Let us hope that one silver lining of this particular crisis is a better focus on regulation and saf</w:t>
      </w:r>
      <w:r w:rsidRPr="007D31C3">
        <w:rPr>
          <w:rFonts w:eastAsia="Times New Roman" w:cs="Times New Roman"/>
        </w:rPr>
        <w:t>ety, which, as I say, are key to consumer confidence.</w:t>
      </w:r>
    </w:p>
    <w:p w:rsidR="00B40282" w:rsidRPr="007D31C3" w:rsidP="00586CF2">
      <w:pPr>
        <w:pStyle w:val="Question"/>
        <w:rPr>
          <w:rFonts w:eastAsia="Times New Roman"/>
        </w:rPr>
      </w:pPr>
      <w:sdt>
        <w:sdtPr>
          <w:alias w:val="Member"/>
          <w:tag w:val="&lt;Member mnisId='4830' dodsId=''&gt;"/>
          <w:id w:val="-289516987"/>
          <w:placeholder>
            <w:docPart w:val="BD89C1F0052F4FED9F4C9774E87F17D4"/>
          </w:placeholder>
          <w:richText/>
        </w:sdtPr>
        <w:sdtContent>
          <w:r w:rsidRPr="007D31C3">
            <w:rPr>
              <w:b/>
            </w:rPr>
            <w:t>Paul Howell:</w:t>
          </w:r>
        </w:sdtContent>
      </w:sdt>
      <w:r w:rsidRPr="007D31C3">
        <w:rPr>
          <w:rFonts w:eastAsia="Times New Roman"/>
        </w:rPr>
        <w:t xml:space="preserve"> </w:t>
      </w:r>
      <w:r w:rsidRPr="007D31C3">
        <w:rPr>
          <w:rFonts w:eastAsia="Times New Roman"/>
        </w:rPr>
        <w:t>With a background in industry, I understand where you are coming from. I have one final question, Gary, about members commuting and getting across the border</w:t>
      </w:r>
      <w:r w:rsidRPr="007D31C3">
        <w:rPr>
          <w:rFonts w:eastAsia="Times New Roman"/>
        </w:rPr>
        <w:t xml:space="preserve">, for people who work </w:t>
      </w:r>
      <w:r w:rsidRPr="007D31C3">
        <w:rPr>
          <w:rFonts w:eastAsia="Times New Roman"/>
        </w:rPr>
        <w:t>on one s</w:t>
      </w:r>
      <w:r w:rsidRPr="007D31C3">
        <w:rPr>
          <w:rFonts w:eastAsia="Times New Roman"/>
        </w:rPr>
        <w:t xml:space="preserve">ide of the border and commute to the other. Do you </w:t>
      </w:r>
      <w:r w:rsidRPr="007D31C3">
        <w:rPr>
          <w:rFonts w:eastAsia="Times New Roman"/>
        </w:rPr>
        <w:t xml:space="preserve">hear </w:t>
      </w:r>
      <w:r w:rsidRPr="007D31C3">
        <w:rPr>
          <w:rFonts w:eastAsia="Times New Roman"/>
        </w:rPr>
        <w:t xml:space="preserve">any soundings </w:t>
      </w:r>
      <w:r w:rsidRPr="007D31C3">
        <w:rPr>
          <w:rFonts w:eastAsia="Times New Roman"/>
        </w:rPr>
        <w:t xml:space="preserve">on </w:t>
      </w:r>
      <w:r w:rsidRPr="007D31C3">
        <w:rPr>
          <w:rFonts w:eastAsia="Times New Roman"/>
        </w:rPr>
        <w:t>that?</w:t>
      </w:r>
    </w:p>
    <w:p w:rsidR="00B40282" w:rsidRPr="007D31C3" w:rsidP="00586CF2">
      <w:pPr>
        <w:ind w:left="794"/>
        <w:rPr>
          <w:rFonts w:eastAsia="Times New Roman" w:cs="Times New Roman"/>
        </w:rPr>
      </w:pPr>
      <w:sdt>
        <w:sdtPr>
          <w:alias w:val="Witness"/>
          <w:id w:val="1308904033"/>
          <w:placeholder>
            <w:docPart w:val="6DC87D20F8EE4C1A893FEF9DF1F8FDDB"/>
          </w:placeholder>
          <w:richText/>
        </w:sdtPr>
        <w:sdtContent>
          <w:r w:rsidRPr="007D31C3">
            <w:rPr>
              <w:b/>
              <w:i/>
            </w:rPr>
            <w:t>Gary Smith:</w:t>
          </w:r>
          <w:r w:rsidRPr="007D31C3">
            <w:rPr>
              <w:b/>
            </w:rPr>
            <w:t xml:space="preserve"> </w:t>
          </w:r>
        </w:sdtContent>
      </w:sdt>
      <w:r w:rsidRPr="007D31C3">
        <w:rPr>
          <w:rFonts w:eastAsia="Times New Roman" w:cs="Times New Roman"/>
        </w:rPr>
        <w:t xml:space="preserve">I do not anticipate it being a big problem. It is not something that we have encountered. In terms of advice and guidance from the Scottish Government and the way </w:t>
      </w:r>
      <w:r w:rsidRPr="007D31C3">
        <w:rPr>
          <w:rFonts w:eastAsia="Times New Roman" w:cs="Times New Roman"/>
        </w:rPr>
        <w:t xml:space="preserve">we have worked together with the Scottish Government, workers coming to Scotland for work are going to find that standards and the application of those standards will be higher in Scotland. We have, for instance, a principle about using roving trade union </w:t>
      </w:r>
      <w:r w:rsidRPr="007D31C3">
        <w:rPr>
          <w:rFonts w:eastAsia="Times New Roman" w:cs="Times New Roman"/>
        </w:rPr>
        <w:t>safety representatives</w:t>
      </w:r>
      <w:r w:rsidRPr="007D31C3">
        <w:rPr>
          <w:rFonts w:eastAsia="Times New Roman" w:cs="Times New Roman"/>
        </w:rPr>
        <w:t>,</w:t>
      </w:r>
      <w:r w:rsidRPr="007D31C3">
        <w:rPr>
          <w:rFonts w:eastAsia="Times New Roman" w:cs="Times New Roman"/>
        </w:rPr>
        <w:t xml:space="preserve"> so safety representatives from one workplace in Scotland can visit a non-union workplace in order to challenge employers and work with employees on raising standards of health and safety. We have good, detailed advice. I do not thin</w:t>
      </w:r>
      <w:r w:rsidRPr="007D31C3">
        <w:rPr>
          <w:rFonts w:eastAsia="Times New Roman" w:cs="Times New Roman"/>
        </w:rPr>
        <w:t>k it will be a problem and, from what I have seen, I think standards will be better. The advice and guidance certainly is.</w:t>
      </w:r>
    </w:p>
    <w:p w:rsidR="00B40282" w:rsidRPr="007D31C3" w:rsidP="00586CF2">
      <w:pPr>
        <w:widowControl w:val="0"/>
        <w:spacing w:after="120"/>
        <w:ind w:left="794"/>
        <w:rPr>
          <w:rFonts w:eastAsia="Times New Roman" w:cs="Times New Roman"/>
        </w:rPr>
      </w:pPr>
      <w:sdt>
        <w:sdtPr>
          <w:alias w:val="Member"/>
          <w:tag w:val="&lt;Member mnisId='4830' dodsId=''&gt;"/>
          <w:id w:val="-1976369541"/>
          <w:placeholder>
            <w:docPart w:val="D5262587518341B3A4598CAB9105FCA4"/>
          </w:placeholder>
          <w:richText/>
        </w:sdtPr>
        <w:sdtContent>
          <w:r w:rsidRPr="007D31C3">
            <w:rPr>
              <w:b/>
            </w:rPr>
            <w:t>Paul Howell:</w:t>
          </w:r>
        </w:sdtContent>
      </w:sdt>
      <w:r w:rsidRPr="007D31C3">
        <w:rPr>
          <w:rFonts w:eastAsia="Times New Roman" w:cs="Times New Roman"/>
        </w:rPr>
        <w:t xml:space="preserve"> </w:t>
      </w:r>
      <w:r w:rsidRPr="007D31C3">
        <w:rPr>
          <w:rFonts w:eastAsia="Times New Roman" w:cs="Times New Roman"/>
        </w:rPr>
        <w:t>The message is that it is clear to employees what they do if they are crossing the border and you see that as being ok</w:t>
      </w:r>
      <w:r w:rsidRPr="007D31C3">
        <w:rPr>
          <w:rFonts w:eastAsia="Times New Roman" w:cs="Times New Roman"/>
        </w:rPr>
        <w:t>ay. Good</w:t>
      </w:r>
      <w:r w:rsidRPr="007D31C3">
        <w:rPr>
          <w:rFonts w:eastAsia="Times New Roman" w:cs="Times New Roman"/>
        </w:rPr>
        <w:t xml:space="preserve">; </w:t>
      </w:r>
      <w:r w:rsidRPr="007D31C3">
        <w:rPr>
          <w:rFonts w:eastAsia="Times New Roman" w:cs="Times New Roman"/>
        </w:rPr>
        <w:t>I am pleased to hear that.</w:t>
      </w:r>
    </w:p>
    <w:p w:rsidR="00B40282" w:rsidRPr="007D31C3" w:rsidP="00586CF2">
      <w:pPr>
        <w:pStyle w:val="Question"/>
        <w:rPr>
          <w:rFonts w:eastAsia="Times New Roman"/>
        </w:rPr>
      </w:pPr>
      <w:sdt>
        <w:sdtPr>
          <w:alias w:val="Member"/>
          <w:tag w:val="&lt;Member mnisId='4460' dodsId='84390'&gt;"/>
          <w:id w:val="2073148425"/>
          <w:placeholder>
            <w:docPart w:val="1EF68ED38D524CD189F8DB04F47375B4"/>
          </w:placeholder>
          <w:richText/>
        </w:sdtPr>
        <w:sdtContent>
          <w:r w:rsidRPr="007D31C3">
            <w:rPr>
              <w:b/>
            </w:rPr>
            <w:t>Ms Ghani:</w:t>
          </w:r>
        </w:sdtContent>
      </w:sdt>
      <w:r w:rsidRPr="007D31C3">
        <w:rPr>
          <w:rFonts w:eastAsia="Times New Roman"/>
        </w:rPr>
        <w:t xml:space="preserve"> </w:t>
      </w:r>
      <w:r w:rsidRPr="007D31C3">
        <w:rPr>
          <w:rFonts w:eastAsia="Times New Roman"/>
        </w:rPr>
        <w:t xml:space="preserve">I want to pull out some of the evidence you have given on risk assessments, especially for those from the BAME community, for disabled people and for women. </w:t>
      </w:r>
      <w:r w:rsidRPr="007D31C3">
        <w:rPr>
          <w:rFonts w:eastAsia="Times New Roman"/>
        </w:rPr>
        <w:t>T</w:t>
      </w:r>
      <w:r w:rsidRPr="007D31C3">
        <w:rPr>
          <w:rFonts w:eastAsia="Times New Roman"/>
        </w:rPr>
        <w:t>here are concerns that we need to have changes in place in case there is a second wave of Covid but, having gone through some of the data, it tells me that the changes that are required should have been picked up already regardless of Covid. People have be</w:t>
      </w:r>
      <w:r w:rsidRPr="007D31C3">
        <w:rPr>
          <w:rFonts w:eastAsia="Times New Roman"/>
        </w:rPr>
        <w:t>en anxious about speaking out and they feel that they will be treated differently by their staff or may be the first to be fired. Could you provide us with some more information about that?</w:t>
      </w:r>
    </w:p>
    <w:p w:rsidR="00B40282" w:rsidRPr="007D31C3" w:rsidP="00586CF2">
      <w:pPr>
        <w:ind w:left="794"/>
        <w:rPr>
          <w:rFonts w:eastAsia="Times New Roman" w:cs="Times New Roman"/>
        </w:rPr>
      </w:pPr>
      <w:sdt>
        <w:sdtPr>
          <w:alias w:val="Witness"/>
          <w:id w:val="-559320922"/>
          <w:placeholder>
            <w:docPart w:val="4AFB921ECF5B44DCAE1218CB0A0C61D5"/>
          </w:placeholder>
          <w:richText/>
        </w:sdtPr>
        <w:sdtContent>
          <w:r w:rsidRPr="007D31C3">
            <w:rPr>
              <w:b/>
              <w:i/>
            </w:rPr>
            <w:t>Steve Turner:</w:t>
          </w:r>
          <w:r w:rsidRPr="007D31C3">
            <w:rPr>
              <w:b/>
            </w:rPr>
            <w:t xml:space="preserve"> </w:t>
          </w:r>
        </w:sdtContent>
      </w:sdt>
      <w:r w:rsidRPr="007D31C3">
        <w:rPr>
          <w:rFonts w:eastAsia="Times New Roman" w:cs="Times New Roman"/>
        </w:rPr>
        <w:t>We have worked very hard on the Government’s safe</w:t>
      </w:r>
      <w:r w:rsidRPr="007D31C3">
        <w:rPr>
          <w:rFonts w:eastAsia="Times New Roman" w:cs="Times New Roman"/>
        </w:rPr>
        <w:t>-</w:t>
      </w:r>
      <w:r w:rsidRPr="007D31C3">
        <w:t>return</w:t>
      </w:r>
      <w:r w:rsidRPr="007D31C3">
        <w:t xml:space="preserve"> working parties </w:t>
      </w:r>
      <w:r w:rsidRPr="007D31C3">
        <w:rPr>
          <w:rFonts w:eastAsia="Times New Roman" w:cs="Times New Roman"/>
        </w:rPr>
        <w:t>to try to get that guidance that went out to employers to be the best it could possibly be. Picking up on Gary’s point, we made recommendations during the course of those discussions that our 100,000-plus, highly trained, very compet</w:t>
      </w:r>
      <w:r w:rsidRPr="007D31C3">
        <w:rPr>
          <w:rFonts w:eastAsia="Times New Roman" w:cs="Times New Roman"/>
        </w:rPr>
        <w:t>ent safety representatives should be freed up to assist employers where they do not have the resources, the safety departments or trade</w:t>
      </w:r>
      <w:r w:rsidRPr="007D31C3">
        <w:rPr>
          <w:rFonts w:eastAsia="Times New Roman" w:cs="Times New Roman"/>
        </w:rPr>
        <w:t>-</w:t>
      </w:r>
      <w:r w:rsidRPr="007D31C3">
        <w:rPr>
          <w:rFonts w:eastAsia="Times New Roman" w:cs="Times New Roman"/>
        </w:rPr>
        <w:t>union</w:t>
      </w:r>
      <w:r w:rsidRPr="007D31C3">
        <w:rPr>
          <w:rFonts w:eastAsia="Times New Roman" w:cs="Times New Roman"/>
        </w:rPr>
        <w:t>-</w:t>
      </w:r>
      <w:r w:rsidRPr="007D31C3">
        <w:rPr>
          <w:rFonts w:eastAsia="Times New Roman" w:cs="Times New Roman"/>
        </w:rPr>
        <w:t>organised reps to help them put in place safe systems of work. That fell on deaf ears, as did our request that ind</w:t>
      </w:r>
      <w:r w:rsidRPr="007D31C3">
        <w:rPr>
          <w:rFonts w:eastAsia="Times New Roman" w:cs="Times New Roman"/>
        </w:rPr>
        <w:t xml:space="preserve">ustry benchmarking would be circulated to industry as well </w:t>
      </w:r>
      <w:r w:rsidRPr="007D31C3">
        <w:rPr>
          <w:rFonts w:eastAsia="Times New Roman" w:cs="Times New Roman"/>
        </w:rPr>
        <w:t>so that they could learn best practice from others. We are trying to do that ourselves for our industry federations and others.</w:t>
      </w:r>
    </w:p>
    <w:p w:rsidR="00B40282" w:rsidRPr="007D31C3" w:rsidP="00586CF2">
      <w:pPr>
        <w:ind w:left="794"/>
        <w:rPr>
          <w:rFonts w:eastAsia="Times New Roman" w:cs="Times New Roman"/>
        </w:rPr>
      </w:pPr>
      <w:r w:rsidRPr="007D31C3">
        <w:rPr>
          <w:rFonts w:eastAsia="Times New Roman" w:cs="Times New Roman"/>
        </w:rPr>
        <w:t>There are particular issues that have affected particular communities</w:t>
      </w:r>
      <w:r w:rsidRPr="007D31C3">
        <w:rPr>
          <w:rFonts w:eastAsia="Times New Roman" w:cs="Times New Roman"/>
        </w:rPr>
        <w:t xml:space="preserve"> and we understand that. Where we are organised, we work with the employers to address them. Over 30 bus drivers, for instance, died on London buses alone and many more across the public transport network. We have taken specific measures, not just with Tra</w:t>
      </w:r>
      <w:r w:rsidRPr="007D31C3">
        <w:rPr>
          <w:rFonts w:eastAsia="Times New Roman" w:cs="Times New Roman"/>
        </w:rPr>
        <w:t>nsport for London but with the bus operators as well, to put in place engineering measures to protect workers. That is the first point of call that we have always said must be taken. If you cannot eliminate the risk, you need to engineer</w:t>
      </w:r>
      <w:r w:rsidRPr="007D31C3">
        <w:rPr>
          <w:rFonts w:eastAsia="Times New Roman" w:cs="Times New Roman"/>
        </w:rPr>
        <w:t>-</w:t>
      </w:r>
      <w:r w:rsidRPr="007D31C3">
        <w:rPr>
          <w:rFonts w:eastAsia="Times New Roman" w:cs="Times New Roman"/>
        </w:rPr>
        <w:t>control it. Specif</w:t>
      </w:r>
      <w:r w:rsidRPr="007D31C3">
        <w:rPr>
          <w:rFonts w:eastAsia="Times New Roman" w:cs="Times New Roman"/>
        </w:rPr>
        <w:t>ic measures have been put into place to ensure that, as best as we can, we are engineering away the risks associated with a return to work. For different groups of workers, that may mean different things.</w:t>
      </w:r>
    </w:p>
    <w:p w:rsidR="00B40282" w:rsidRPr="007D31C3" w:rsidP="00586CF2">
      <w:pPr>
        <w:ind w:left="794"/>
        <w:rPr>
          <w:rFonts w:eastAsia="Times New Roman" w:cs="Times New Roman"/>
        </w:rPr>
      </w:pPr>
      <w:r w:rsidRPr="007D31C3">
        <w:rPr>
          <w:rFonts w:eastAsia="Times New Roman" w:cs="Times New Roman"/>
        </w:rPr>
        <w:t xml:space="preserve">The last </w:t>
      </w:r>
      <w:r w:rsidRPr="007D31C3">
        <w:rPr>
          <w:rFonts w:eastAsia="Times New Roman" w:cs="Times New Roman"/>
        </w:rPr>
        <w:t>point</w:t>
      </w:r>
      <w:r w:rsidRPr="007D31C3">
        <w:rPr>
          <w:rFonts w:eastAsia="Times New Roman" w:cs="Times New Roman"/>
        </w:rPr>
        <w:t>, of course, is trying to deal with t</w:t>
      </w:r>
      <w:r w:rsidRPr="007D31C3">
        <w:rPr>
          <w:rFonts w:eastAsia="Times New Roman" w:cs="Times New Roman"/>
        </w:rPr>
        <w:t xml:space="preserve">he risk by issuing personal protective equipment. Where you can issue or you have to issue, because you have no alternative PPE, it must be suitable and it must be adequate to deal with the risks that you are confronted with. We have had some difficulties </w:t>
      </w:r>
      <w:r w:rsidRPr="007D31C3">
        <w:rPr>
          <w:rFonts w:eastAsia="Times New Roman" w:cs="Times New Roman"/>
        </w:rPr>
        <w:t>around that with the provision of PPE more than anything else. We have a crisis in PPE, hence our call earlier in the year for manufacture</w:t>
      </w:r>
      <w:r w:rsidRPr="007D31C3">
        <w:rPr>
          <w:rFonts w:eastAsia="Times New Roman" w:cs="Times New Roman"/>
        </w:rPr>
        <w:t>r</w:t>
      </w:r>
      <w:r w:rsidRPr="007D31C3">
        <w:rPr>
          <w:rFonts w:eastAsia="Times New Roman" w:cs="Times New Roman"/>
        </w:rPr>
        <w:t>s to come together to manufacture it here in the UK. We had a complete reliance on the supply, not just for the healt</w:t>
      </w:r>
      <w:r w:rsidRPr="007D31C3">
        <w:rPr>
          <w:rFonts w:eastAsia="Times New Roman" w:cs="Times New Roman"/>
        </w:rPr>
        <w:t xml:space="preserve">h and social care sector but across industry, from China and the Far East and elsewhere. We have lost our supply chain resilience around some of these core items and we need to get that back and we need to think about how we retain that in the future as a </w:t>
      </w:r>
      <w:r w:rsidRPr="007D31C3">
        <w:rPr>
          <w:rFonts w:eastAsia="Times New Roman" w:cs="Times New Roman"/>
        </w:rPr>
        <w:t>consequence of the lessons learned from Covid.</w:t>
      </w:r>
    </w:p>
    <w:p w:rsidR="00B40282" w:rsidRPr="007D31C3" w:rsidP="00586CF2">
      <w:pPr>
        <w:ind w:left="794"/>
        <w:rPr>
          <w:rFonts w:eastAsia="Times New Roman" w:cs="Times New Roman"/>
        </w:rPr>
      </w:pPr>
      <w:r w:rsidRPr="007D31C3">
        <w:rPr>
          <w:rFonts w:eastAsia="Times New Roman" w:cs="Times New Roman"/>
        </w:rPr>
        <w:t xml:space="preserve">Where we have organisations, we have worked very well. The big issue is where the trade union movement is not very well organised. We have to be honest about that. In small and medium </w:t>
      </w:r>
      <w:r w:rsidRPr="007D31C3">
        <w:rPr>
          <w:rFonts w:eastAsia="Times New Roman" w:cs="Times New Roman"/>
        </w:rPr>
        <w:t>enterprises—the SME sector—and in some whole sectors of the economy, we are not as well organised as we ought to be and therefore employers are pretty much free to do as they please with very precarious groups of workers and very vulnerable, anxious and fe</w:t>
      </w:r>
      <w:r w:rsidRPr="007D31C3">
        <w:rPr>
          <w:rFonts w:eastAsia="Times New Roman" w:cs="Times New Roman"/>
        </w:rPr>
        <w:t>arful workers in the current circumstances. That is where you really want the Government to step in.</w:t>
      </w:r>
    </w:p>
    <w:p w:rsidR="00B40282" w:rsidRPr="007D31C3" w:rsidP="00586CF2">
      <w:pPr>
        <w:ind w:left="794"/>
        <w:rPr>
          <w:rFonts w:eastAsia="Times New Roman" w:cs="Times New Roman"/>
        </w:rPr>
      </w:pPr>
      <w:sdt>
        <w:sdtPr>
          <w:alias w:val="Witness"/>
          <w:id w:val="-1663702334"/>
          <w:placeholder>
            <w:docPart w:val="3D1F7A65507A4E8B9609E3EF11EB18CA"/>
          </w:placeholder>
          <w:richText/>
        </w:sdtPr>
        <w:sdtContent>
          <w:r w:rsidRPr="007D31C3">
            <w:rPr>
              <w:b/>
              <w:i/>
            </w:rPr>
            <w:t>Gary Smith:</w:t>
          </w:r>
          <w:r w:rsidRPr="007D31C3">
            <w:rPr>
              <w:b/>
            </w:rPr>
            <w:t xml:space="preserve"> </w:t>
          </w:r>
        </w:sdtContent>
      </w:sdt>
      <w:r w:rsidRPr="007D31C3">
        <w:rPr>
          <w:rFonts w:eastAsia="Times New Roman" w:cs="Times New Roman"/>
        </w:rPr>
        <w:t>I have a quick and important point. BAME workers and women workers are often locked into some of the lowest paid, highest</w:t>
      </w:r>
      <w:r w:rsidRPr="007D31C3">
        <w:rPr>
          <w:rFonts w:eastAsia="Times New Roman" w:cs="Times New Roman"/>
        </w:rPr>
        <w:t xml:space="preserve"> </w:t>
      </w:r>
      <w:r w:rsidRPr="007D31C3">
        <w:rPr>
          <w:rFonts w:eastAsia="Times New Roman" w:cs="Times New Roman"/>
        </w:rPr>
        <w:t xml:space="preserve">risk jobs. We have </w:t>
      </w:r>
      <w:r w:rsidRPr="007D31C3">
        <w:rPr>
          <w:rFonts w:eastAsia="Times New Roman" w:cs="Times New Roman"/>
        </w:rPr>
        <w:t xml:space="preserve">hundreds of thousands of social care workers in the UK and </w:t>
      </w:r>
      <w:r w:rsidRPr="007D31C3">
        <w:rPr>
          <w:rFonts w:eastAsia="Times New Roman" w:cs="Times New Roman"/>
        </w:rPr>
        <w:t>eight</w:t>
      </w:r>
      <w:r w:rsidRPr="007D31C3">
        <w:rPr>
          <w:rFonts w:eastAsia="Times New Roman" w:cs="Times New Roman"/>
        </w:rPr>
        <w:t xml:space="preserve"> out of 10 of them are women. Any of those women in the private sector were invariably on statutory sick pay going into this crisis. We have changed that with some of the big employers because</w:t>
      </w:r>
      <w:r w:rsidRPr="007D31C3">
        <w:rPr>
          <w:rFonts w:eastAsia="Times New Roman" w:cs="Times New Roman"/>
        </w:rPr>
        <w:t xml:space="preserve"> </w:t>
      </w:r>
      <w:r w:rsidRPr="007D31C3">
        <w:rPr>
          <w:rFonts w:eastAsia="Times New Roman" w:cs="Times New Roman"/>
        </w:rPr>
        <w:t xml:space="preserve">of </w:t>
      </w:r>
      <w:r w:rsidRPr="007D31C3">
        <w:rPr>
          <w:rFonts w:eastAsia="Times New Roman" w:cs="Times New Roman"/>
        </w:rPr>
        <w:t>the campaigns of the trade unions have worked</w:t>
      </w:r>
      <w:r w:rsidRPr="007D31C3">
        <w:rPr>
          <w:rFonts w:eastAsia="Times New Roman" w:cs="Times New Roman"/>
        </w:rPr>
        <w:t>,</w:t>
      </w:r>
      <w:r w:rsidRPr="007D31C3">
        <w:rPr>
          <w:rFonts w:eastAsia="Times New Roman" w:cs="Times New Roman"/>
        </w:rPr>
        <w:t xml:space="preserve"> but care workers were terrified to go off sick because they could not afford to feed their families </w:t>
      </w:r>
      <w:r w:rsidRPr="007D31C3">
        <w:rPr>
          <w:rFonts w:eastAsia="Times New Roman" w:cs="Times New Roman"/>
        </w:rPr>
        <w:t>because</w:t>
      </w:r>
      <w:r w:rsidRPr="007D31C3">
        <w:rPr>
          <w:rFonts w:eastAsia="Times New Roman" w:cs="Times New Roman"/>
        </w:rPr>
        <w:t xml:space="preserve"> the</w:t>
      </w:r>
      <w:r w:rsidRPr="007D31C3">
        <w:rPr>
          <w:rFonts w:eastAsia="Times New Roman" w:cs="Times New Roman"/>
        </w:rPr>
        <w:t>y</w:t>
      </w:r>
      <w:r w:rsidRPr="007D31C3">
        <w:rPr>
          <w:rFonts w:eastAsia="Times New Roman" w:cs="Times New Roman"/>
        </w:rPr>
        <w:t xml:space="preserve"> would be left on SSP. </w:t>
      </w:r>
    </w:p>
    <w:p w:rsidR="00B40282" w:rsidRPr="007D31C3" w:rsidP="00586CF2">
      <w:pPr>
        <w:ind w:left="794"/>
        <w:rPr>
          <w:rFonts w:eastAsia="Times New Roman" w:cs="Times New Roman"/>
        </w:rPr>
      </w:pPr>
      <w:r w:rsidRPr="007D31C3">
        <w:rPr>
          <w:rFonts w:eastAsia="Times New Roman" w:cs="Times New Roman"/>
        </w:rPr>
        <w:t>Today’s papers in Scotland are full of coverage about the fact that c</w:t>
      </w:r>
      <w:r w:rsidRPr="007D31C3">
        <w:rPr>
          <w:rFonts w:eastAsia="Times New Roman" w:cs="Times New Roman"/>
        </w:rPr>
        <w:t xml:space="preserve">are workers are twice as likely to die as frontline NHS workers. This has been a scandal about PPE and about our care homes but it has also been a </w:t>
      </w:r>
      <w:r w:rsidRPr="007D31C3">
        <w:rPr>
          <w:rFonts w:eastAsia="Times New Roman" w:cs="Times New Roman"/>
        </w:rPr>
        <w:t>scandal about how we treat our communities in the UK and how we have treated women.</w:t>
      </w:r>
    </w:p>
    <w:p w:rsidR="00B40282" w:rsidRPr="007D31C3" w:rsidP="00586CF2">
      <w:pPr>
        <w:ind w:left="794"/>
        <w:rPr>
          <w:rFonts w:eastAsia="Times New Roman" w:cs="Times New Roman"/>
        </w:rPr>
      </w:pPr>
      <w:sdt>
        <w:sdtPr>
          <w:alias w:val="Witness"/>
          <w:id w:val="-250273359"/>
          <w:placeholder>
            <w:docPart w:val="A78E1D419EAA41B28CF33F232456003D"/>
          </w:placeholder>
          <w:richText/>
        </w:sdtPr>
        <w:sdtContent>
          <w:r w:rsidRPr="007D31C3">
            <w:rPr>
              <w:b/>
              <w:i/>
            </w:rPr>
            <w:t>Christine Payne:</w:t>
          </w:r>
          <w:r w:rsidRPr="007D31C3">
            <w:rPr>
              <w:b/>
            </w:rPr>
            <w:t xml:space="preserve"> </w:t>
          </w:r>
        </w:sdtContent>
      </w:sdt>
      <w:r w:rsidRPr="007D31C3">
        <w:rPr>
          <w:rFonts w:eastAsia="Times New Roman" w:cs="Times New Roman"/>
        </w:rPr>
        <w:t>As you</w:t>
      </w:r>
      <w:r w:rsidRPr="007D31C3">
        <w:rPr>
          <w:rFonts w:eastAsia="Times New Roman" w:cs="Times New Roman"/>
        </w:rPr>
        <w:t xml:space="preserve"> would expect, there is as much nervousness amongst our members in terms of returning to work as there is amongst engagers and employers about how they get their productions back on. The biggest problem is social distancing and how that is impacting on liv</w:t>
      </w:r>
      <w:r w:rsidRPr="007D31C3">
        <w:rPr>
          <w:rFonts w:eastAsia="Times New Roman" w:cs="Times New Roman"/>
        </w:rPr>
        <w:t xml:space="preserve">e performers and film and television. </w:t>
      </w:r>
    </w:p>
    <w:p w:rsidR="00B40282" w:rsidRPr="007D31C3" w:rsidP="00586CF2">
      <w:pPr>
        <w:ind w:left="794"/>
        <w:rPr>
          <w:rFonts w:eastAsia="Times New Roman" w:cs="Times New Roman"/>
        </w:rPr>
      </w:pPr>
      <w:r w:rsidRPr="007D31C3">
        <w:rPr>
          <w:rFonts w:eastAsia="Times New Roman" w:cs="Times New Roman"/>
        </w:rPr>
        <w:t>Going back to the point of the question about BAME and deaf and disabled performers, the key to ensuring that their concerns and their needs are really thought about and reflected is within the guidance that we are di</w:t>
      </w:r>
      <w:r w:rsidRPr="007D31C3">
        <w:rPr>
          <w:rFonts w:eastAsia="Times New Roman" w:cs="Times New Roman"/>
        </w:rPr>
        <w:t>scussing through DCMS and with the engagers and representatives of the workers like ourselves. It is the guidance that holds the key to having that open discussion and putting in practical measures on risk assessments and safety.</w:t>
      </w:r>
    </w:p>
    <w:p w:rsidR="00B40282" w:rsidRPr="007D31C3" w:rsidP="00586CF2">
      <w:pPr>
        <w:ind w:left="794"/>
        <w:rPr>
          <w:rFonts w:eastAsia="Times New Roman" w:cs="Times New Roman"/>
        </w:rPr>
      </w:pPr>
      <w:r w:rsidRPr="007D31C3">
        <w:rPr>
          <w:rFonts w:eastAsia="Times New Roman" w:cs="Times New Roman"/>
        </w:rPr>
        <w:t>Within our industry, you w</w:t>
      </w:r>
      <w:r w:rsidRPr="007D31C3">
        <w:rPr>
          <w:rFonts w:eastAsia="Times New Roman" w:cs="Times New Roman"/>
        </w:rPr>
        <w:t>ill not be surprised that there are issues that we also need to take into account that have arisen from the campaigns such as Me Too</w:t>
      </w:r>
      <w:r w:rsidRPr="007D31C3">
        <w:rPr>
          <w:rFonts w:eastAsia="Times New Roman" w:cs="Times New Roman"/>
        </w:rPr>
        <w:t xml:space="preserve">, in terms of </w:t>
      </w:r>
      <w:r w:rsidRPr="007D31C3">
        <w:rPr>
          <w:rFonts w:eastAsia="Times New Roman" w:cs="Times New Roman"/>
        </w:rPr>
        <w:t>sexual harassment</w:t>
      </w:r>
      <w:r w:rsidRPr="007D31C3">
        <w:rPr>
          <w:rFonts w:eastAsia="Times New Roman" w:cs="Times New Roman"/>
        </w:rPr>
        <w:t xml:space="preserve">, </w:t>
      </w:r>
      <w:r w:rsidRPr="007D31C3">
        <w:rPr>
          <w:rFonts w:eastAsia="Times New Roman" w:cs="Times New Roman"/>
        </w:rPr>
        <w:t>discrimination and the need</w:t>
      </w:r>
      <w:r w:rsidRPr="007D31C3">
        <w:rPr>
          <w:rFonts w:eastAsia="Times New Roman" w:cs="Times New Roman"/>
        </w:rPr>
        <w:t xml:space="preserve"> to have the</w:t>
      </w:r>
      <w:r w:rsidRPr="007D31C3">
        <w:rPr>
          <w:rFonts w:eastAsia="Times New Roman" w:cs="Times New Roman"/>
        </w:rPr>
        <w:t xml:space="preserve"> confidence to speak out and be heard. As much as we have worked with the industry across harassment and sexual discrimination to build confidence amongst workers that they can speak out and that they will be listened to, the same can be given to BAME and </w:t>
      </w:r>
      <w:r w:rsidRPr="007D31C3">
        <w:rPr>
          <w:rFonts w:eastAsia="Times New Roman" w:cs="Times New Roman"/>
        </w:rPr>
        <w:t>disabled workers and other groups who, if feeling nervous upon returning to work, can have the confidence to speak out and be heard. The guidance is really an important place for doing that</w:t>
      </w:r>
      <w:r w:rsidRPr="007D31C3">
        <w:rPr>
          <w:rFonts w:eastAsia="Times New Roman" w:cs="Times New Roman"/>
        </w:rPr>
        <w:t>,</w:t>
      </w:r>
      <w:r w:rsidRPr="007D31C3">
        <w:rPr>
          <w:rFonts w:eastAsia="Times New Roman" w:cs="Times New Roman"/>
        </w:rPr>
        <w:t xml:space="preserve"> and any engager, in the light of Me Too and Black Lives Matter, w</w:t>
      </w:r>
      <w:r w:rsidRPr="007D31C3">
        <w:rPr>
          <w:rFonts w:eastAsia="Times New Roman" w:cs="Times New Roman"/>
        </w:rPr>
        <w:t xml:space="preserve">ould be </w:t>
      </w:r>
      <w:r w:rsidRPr="007D31C3">
        <w:rPr>
          <w:rFonts w:eastAsia="Times New Roman" w:cs="Times New Roman"/>
        </w:rPr>
        <w:t xml:space="preserve">naive </w:t>
      </w:r>
      <w:r w:rsidRPr="007D31C3">
        <w:rPr>
          <w:rFonts w:eastAsia="Times New Roman" w:cs="Times New Roman"/>
        </w:rPr>
        <w:t>to think that those two particular issues are not absolutely relevant in returning to work</w:t>
      </w:r>
      <w:r w:rsidRPr="007D31C3">
        <w:rPr>
          <w:rFonts w:eastAsia="Times New Roman" w:cs="Times New Roman"/>
        </w:rPr>
        <w:t>,</w:t>
      </w:r>
      <w:r w:rsidRPr="007D31C3">
        <w:rPr>
          <w:rFonts w:eastAsia="Times New Roman" w:cs="Times New Roman"/>
        </w:rPr>
        <w:t xml:space="preserve"> in terms of safety, work opportunity and being heard when genuine concerns are being raised.</w:t>
      </w:r>
    </w:p>
    <w:p w:rsidR="002D45BD" w:rsidRPr="007D31C3" w:rsidP="002D45BD">
      <w:pPr>
        <w:pStyle w:val="Answer"/>
      </w:pPr>
      <w:sdt>
        <w:sdtPr>
          <w:alias w:val="Witness"/>
          <w:id w:val="-1189445783"/>
          <w:placeholder>
            <w:docPart w:val="6108B3243EFD4BF1BA1BB2282025D531"/>
          </w:placeholder>
          <w:richText/>
        </w:sdtPr>
        <w:sdtContent>
          <w:r w:rsidRPr="007D31C3">
            <w:rPr>
              <w:b/>
              <w:i/>
            </w:rPr>
            <w:t xml:space="preserve">Tony </w:t>
          </w:r>
          <w:r w:rsidRPr="007D31C3">
            <w:rPr>
              <w:b/>
              <w:i/>
            </w:rPr>
            <w:t>Dale</w:t>
          </w:r>
          <w:r w:rsidRPr="007D31C3">
            <w:rPr>
              <w:b/>
              <w:i/>
            </w:rPr>
            <w:t>:</w:t>
          </w:r>
          <w:r w:rsidRPr="007D31C3">
            <w:rPr>
              <w:b/>
            </w:rPr>
            <w:t xml:space="preserve"> </w:t>
          </w:r>
        </w:sdtContent>
      </w:sdt>
      <w:r w:rsidRPr="007D31C3">
        <w:t>In terms of the risk to black workers, t</w:t>
      </w:r>
      <w:r w:rsidRPr="007D31C3">
        <w:t>here</w:t>
      </w:r>
      <w:r w:rsidRPr="007D31C3">
        <w:t xml:space="preserve"> has been a lot of discussion about the higher death rate among black workers. We need to make sure that at the centre of that discussion there is</w:t>
      </w:r>
      <w:r w:rsidRPr="007D31C3">
        <w:t xml:space="preserve"> a </w:t>
      </w:r>
      <w:r w:rsidRPr="007D31C3">
        <w:t>recognition that black workers are less likely to be working from home, more likely to be in a frontline pu</w:t>
      </w:r>
      <w:r w:rsidRPr="007D31C3">
        <w:t>blic</w:t>
      </w:r>
      <w:r w:rsidRPr="007D31C3">
        <w:t>-</w:t>
      </w:r>
      <w:r w:rsidRPr="007D31C3">
        <w:t xml:space="preserve">facing role, whether that it is on the checkout or </w:t>
      </w:r>
      <w:r w:rsidRPr="007D31C3">
        <w:t xml:space="preserve">working </w:t>
      </w:r>
      <w:r w:rsidRPr="007D31C3">
        <w:t xml:space="preserve">as security guards, more likely to be on temporary or </w:t>
      </w:r>
      <w:r w:rsidRPr="007D31C3">
        <w:t>i</w:t>
      </w:r>
      <w:r w:rsidRPr="007D31C3">
        <w:t xml:space="preserve">nsecure contracts or working as agency workers, and more likely to be in low-paid jobs. There needs to be a proper examination about the </w:t>
      </w:r>
      <w:r w:rsidRPr="007D31C3">
        <w:t>disproportionate impact on certain communities but we also need to realise that there are socioeconomic factors at play here and that structural inequalities in society are being made worse as a result of the crisis.</w:t>
      </w:r>
    </w:p>
    <w:p w:rsidR="002D45BD" w:rsidRPr="007D31C3" w:rsidP="002D45BD">
      <w:pPr>
        <w:pStyle w:val="Answer"/>
      </w:pPr>
      <w:r w:rsidRPr="007D31C3">
        <w:t>I have one final point on risk assessme</w:t>
      </w:r>
      <w:r w:rsidRPr="007D31C3">
        <w:t>nts. One thing that would improve employers’ compliance with risk assessments is if action was taken to ensure that employers put risk assessments online and published them and were actually properly compelled to speak to their workforce about those risk a</w:t>
      </w:r>
      <w:r w:rsidRPr="007D31C3">
        <w:t xml:space="preserve">ssessments, whether that is risk assessments for the whole workforce or for particular groups within that workforce. There is not bad </w:t>
      </w:r>
      <w:r w:rsidRPr="007D31C3">
        <w:t>G</w:t>
      </w:r>
      <w:r w:rsidRPr="007D31C3">
        <w:t xml:space="preserve">overnment advice but what we need is compliance, and some of the worst employers </w:t>
      </w:r>
      <w:r w:rsidRPr="007D31C3">
        <w:t>are not publishing their risk assessment</w:t>
      </w:r>
      <w:r w:rsidRPr="007D31C3">
        <w:t>s and what they are doing to support particular sections of the workforce.</w:t>
      </w:r>
    </w:p>
    <w:p w:rsidR="002D45BD" w:rsidRPr="007D31C3" w:rsidP="002D45BD">
      <w:pPr>
        <w:pStyle w:val="Question"/>
        <w:numPr>
          <w:ilvl w:val="0"/>
          <w:numId w:val="9"/>
        </w:numPr>
      </w:pPr>
      <w:sdt>
        <w:sdtPr>
          <w:alias w:val="Member"/>
          <w:tag w:val="&lt;Member mnisId='4470' dodsId='122026'&gt;"/>
          <w:id w:val="-704478920"/>
          <w:placeholder>
            <w:docPart w:val="6108B3243EFD4BF1BA1BB2282025D531"/>
          </w:placeholder>
          <w:richText/>
        </w:sdtPr>
        <w:sdtContent>
          <w:r w:rsidRPr="007D31C3">
            <w:rPr>
              <w:b/>
            </w:rPr>
            <w:t>Alan Brown:</w:t>
          </w:r>
        </w:sdtContent>
      </w:sdt>
      <w:r w:rsidRPr="007D31C3">
        <w:t xml:space="preserve"> Tony, our Committee, unsurprisingly, has heard from a number of organisations that represent the retail sector who have said that the retail sector faces real problems</w:t>
      </w:r>
      <w:r w:rsidRPr="007D31C3">
        <w:t xml:space="preserve">. </w:t>
      </w:r>
      <w:r w:rsidRPr="007D31C3">
        <w:t>Can you just explain what</w:t>
      </w:r>
      <w:r w:rsidRPr="007D31C3">
        <w:t xml:space="preserve"> your members are saying</w:t>
      </w:r>
      <w:r w:rsidRPr="007D31C3">
        <w:t>?</w:t>
      </w:r>
      <w:r w:rsidRPr="007D31C3">
        <w:t xml:space="preserve"> </w:t>
      </w:r>
      <w:r w:rsidRPr="007D31C3">
        <w:t>W</w:t>
      </w:r>
      <w:r w:rsidRPr="007D31C3">
        <w:t>hat future do you see for the high street and retail going forward? If the UK Government were providing a stimulus package in the next few weeks, what would your ask be in that package and how do you pr</w:t>
      </w:r>
      <w:r w:rsidRPr="007D31C3">
        <w:t>otect skills in the sector? In particular, how do you look after young people</w:t>
      </w:r>
      <w:r w:rsidRPr="007D31C3">
        <w:t>,</w:t>
      </w:r>
      <w:r w:rsidRPr="007D31C3">
        <w:t xml:space="preserve"> because the retail sector </w:t>
      </w:r>
      <w:r w:rsidRPr="007D31C3">
        <w:t>relies on</w:t>
      </w:r>
      <w:r w:rsidRPr="007D31C3">
        <w:t xml:space="preserve"> young people as well</w:t>
      </w:r>
      <w:r>
        <w:t>?</w:t>
      </w:r>
    </w:p>
    <w:p w:rsidR="002D45BD" w:rsidRPr="007D31C3" w:rsidP="002D45BD">
      <w:pPr>
        <w:pStyle w:val="Answer"/>
      </w:pPr>
      <w:sdt>
        <w:sdtPr>
          <w:alias w:val="Witness"/>
          <w:id w:val="-1382556506"/>
          <w:placeholder>
            <w:docPart w:val="6108B3243EFD4BF1BA1BB2282025D531"/>
          </w:placeholder>
          <w:richText/>
        </w:sdtPr>
        <w:sdtContent>
          <w:r w:rsidRPr="007D31C3">
            <w:rPr>
              <w:b/>
              <w:i/>
            </w:rPr>
            <w:t xml:space="preserve">Tony </w:t>
          </w:r>
          <w:r w:rsidRPr="007D31C3">
            <w:rPr>
              <w:b/>
              <w:i/>
            </w:rPr>
            <w:t>Dale</w:t>
          </w:r>
          <w:r w:rsidRPr="007D31C3">
            <w:rPr>
              <w:b/>
              <w:i/>
            </w:rPr>
            <w:t>:</w:t>
          </w:r>
          <w:r w:rsidRPr="007D31C3">
            <w:rPr>
              <w:b/>
            </w:rPr>
            <w:t xml:space="preserve"> </w:t>
          </w:r>
        </w:sdtContent>
      </w:sdt>
      <w:r w:rsidRPr="007D31C3">
        <w:t>That is the big question. Some sect</w:t>
      </w:r>
      <w:r w:rsidRPr="007D31C3">
        <w:t>ions</w:t>
      </w:r>
      <w:r w:rsidRPr="007D31C3">
        <w:t xml:space="preserve"> of retail are surviving okay in the crisis, be that in food retail</w:t>
      </w:r>
      <w:r w:rsidRPr="007D31C3">
        <w:t xml:space="preserve"> or online retail, but we are going to have to ask ourselves what we want to see in the high street. The high street is going to struggle to recover and we need to look at what sort of strategy and what sort of recovery plan we will have in place. </w:t>
      </w:r>
    </w:p>
    <w:p w:rsidR="002D45BD" w:rsidRPr="007D31C3" w:rsidP="002D45BD">
      <w:pPr>
        <w:pStyle w:val="Answer"/>
      </w:pPr>
      <w:r w:rsidRPr="007D31C3">
        <w:t>There w</w:t>
      </w:r>
      <w:r w:rsidRPr="007D31C3">
        <w:t xml:space="preserve">as some discussion earlier about the </w:t>
      </w:r>
      <w:r w:rsidRPr="007D31C3">
        <w:t>j</w:t>
      </w:r>
      <w:r w:rsidRPr="007D31C3">
        <w:t xml:space="preserve">ob </w:t>
      </w:r>
      <w:r w:rsidRPr="007D31C3">
        <w:t>r</w:t>
      </w:r>
      <w:r w:rsidRPr="007D31C3">
        <w:t xml:space="preserve">etention </w:t>
      </w:r>
      <w:r w:rsidRPr="007D31C3">
        <w:t>s</w:t>
      </w:r>
      <w:r w:rsidRPr="007D31C3">
        <w:t>cheme. We need to think about whether certain sectors</w:t>
      </w:r>
      <w:r w:rsidRPr="007D31C3">
        <w:t xml:space="preserve">, which </w:t>
      </w:r>
      <w:r w:rsidRPr="007D31C3">
        <w:t>are going to start back more slowly and that will not return to business as usual as quickly because of the social distancing rules, such as re</w:t>
      </w:r>
      <w:r w:rsidRPr="007D31C3">
        <w:t xml:space="preserve">tail and hospitality, should get more support under the </w:t>
      </w:r>
      <w:r w:rsidRPr="007D31C3">
        <w:t>j</w:t>
      </w:r>
      <w:r w:rsidRPr="007D31C3">
        <w:t xml:space="preserve">ob </w:t>
      </w:r>
      <w:r w:rsidRPr="007D31C3">
        <w:t>r</w:t>
      </w:r>
      <w:r w:rsidRPr="007D31C3">
        <w:t xml:space="preserve">etention </w:t>
      </w:r>
      <w:r w:rsidRPr="007D31C3">
        <w:t>s</w:t>
      </w:r>
      <w:r w:rsidRPr="007D31C3">
        <w:t xml:space="preserve">cheme. Should they have to start making the same employer contribution when it is going to be quite a significant amount of time before the high street returns to what it was? </w:t>
      </w:r>
    </w:p>
    <w:p w:rsidR="002D45BD" w:rsidRPr="007D31C3" w:rsidP="002D45BD">
      <w:pPr>
        <w:pStyle w:val="Answer"/>
      </w:pPr>
      <w:r w:rsidRPr="007D31C3">
        <w:t>A number</w:t>
      </w:r>
      <w:r w:rsidRPr="007D31C3">
        <w:t xml:space="preserve"> of measures are already in place to support the retail sector, such as the business rates holiday, which will be an important support. There are other more temporary measures, such as blocks on landlords taking action on unpaid rents and</w:t>
      </w:r>
      <w:r w:rsidRPr="007D31C3">
        <w:t xml:space="preserve"> a</w:t>
      </w:r>
      <w:r w:rsidRPr="007D31C3">
        <w:t xml:space="preserve"> VAT deferral, b</w:t>
      </w:r>
      <w:r w:rsidRPr="007D31C3">
        <w:t>ut those two items are deferrals; those bills will still need to be paid. We need to look at whether those are turned into longer</w:t>
      </w:r>
      <w:r w:rsidRPr="007D31C3">
        <w:t>-</w:t>
      </w:r>
      <w:r w:rsidRPr="007D31C3">
        <w:t xml:space="preserve">term support because, if they are just deferred shortly, retail businesses will go to the wall when those bills come in. We </w:t>
      </w:r>
      <w:r w:rsidRPr="007D31C3">
        <w:t>are already seeing well-known retail businesses going out of business so we need significant help.</w:t>
      </w:r>
    </w:p>
    <w:p w:rsidR="002D45BD" w:rsidRPr="007D31C3" w:rsidP="002D45BD">
      <w:pPr>
        <w:pStyle w:val="Answer"/>
      </w:pPr>
      <w:r w:rsidRPr="007D31C3">
        <w:t>The stimulus package</w:t>
      </w:r>
      <w:r w:rsidRPr="007D31C3">
        <w:t xml:space="preserve"> that is needed</w:t>
      </w:r>
      <w:r w:rsidRPr="007D31C3">
        <w:t xml:space="preserve"> needs to be targeted. Some of retail and some of hospitality will return quite quickly and are successful businesses, and</w:t>
      </w:r>
      <w:r w:rsidRPr="007D31C3">
        <w:t xml:space="preserve"> other parts of retail were in deep trouble before the crisis started anyway. </w:t>
      </w:r>
      <w:r w:rsidRPr="007D31C3">
        <w:t xml:space="preserve">There is a </w:t>
      </w:r>
      <w:r w:rsidRPr="007D31C3">
        <w:t>middle section</w:t>
      </w:r>
      <w:r w:rsidRPr="007D31C3">
        <w:t xml:space="preserve"> that needs a little bit of Government help and stimulus, on the basis </w:t>
      </w:r>
      <w:r w:rsidRPr="007D31C3">
        <w:t xml:space="preserve">that </w:t>
      </w:r>
      <w:r w:rsidRPr="007D31C3">
        <w:t xml:space="preserve">they </w:t>
      </w:r>
      <w:r w:rsidRPr="007D31C3">
        <w:t>have long-term plan</w:t>
      </w:r>
      <w:r w:rsidRPr="007D31C3">
        <w:t>s</w:t>
      </w:r>
      <w:r w:rsidRPr="007D31C3">
        <w:t xml:space="preserve"> </w:t>
      </w:r>
      <w:r w:rsidRPr="007D31C3">
        <w:t xml:space="preserve">whereby they be </w:t>
      </w:r>
      <w:r w:rsidRPr="007D31C3">
        <w:t xml:space="preserve">successful </w:t>
      </w:r>
      <w:r w:rsidRPr="007D31C3">
        <w:t xml:space="preserve">businesses </w:t>
      </w:r>
      <w:r w:rsidRPr="007D31C3">
        <w:t xml:space="preserve">and that </w:t>
      </w:r>
      <w:r w:rsidRPr="007D31C3">
        <w:t>they</w:t>
      </w:r>
      <w:r w:rsidRPr="007D31C3">
        <w:t xml:space="preserve"> </w:t>
      </w:r>
      <w:r w:rsidRPr="007D31C3">
        <w:t>genuinely need the money</w:t>
      </w:r>
      <w:r w:rsidRPr="007D31C3">
        <w:t xml:space="preserve">. That is the sort of targeted stimulus package that is needed if we want </w:t>
      </w:r>
      <w:r w:rsidRPr="007D31C3">
        <w:t xml:space="preserve">to save the high street. There is a choice to be made here. Do we want to see the high street go to the wall or do we save it? It is an important feature of </w:t>
      </w:r>
      <w:r w:rsidRPr="007D31C3">
        <w:t xml:space="preserve">our cities. There are </w:t>
      </w:r>
      <w:r w:rsidRPr="007D31C3">
        <w:t>3 million</w:t>
      </w:r>
      <w:r w:rsidRPr="007D31C3">
        <w:t xml:space="preserve"> jobs in retail and we need to have a stimulus package to save that sector.</w:t>
      </w:r>
    </w:p>
    <w:p w:rsidR="002D45BD" w:rsidRPr="007D31C3" w:rsidP="002D45BD">
      <w:pPr>
        <w:pStyle w:val="Question"/>
        <w:numPr>
          <w:ilvl w:val="0"/>
          <w:numId w:val="9"/>
        </w:numPr>
      </w:pPr>
      <w:sdt>
        <w:sdtPr>
          <w:alias w:val="Member"/>
          <w:tag w:val="&lt;Member mnisId='4470' dodsId='122026'&gt;"/>
          <w:id w:val="1352061082"/>
          <w:placeholder>
            <w:docPart w:val="6108B3243EFD4BF1BA1BB2282025D531"/>
          </w:placeholder>
          <w:richText/>
        </w:sdtPr>
        <w:sdtContent>
          <w:r w:rsidRPr="007D31C3">
            <w:rPr>
              <w:b/>
            </w:rPr>
            <w:t>Alan Brown:</w:t>
          </w:r>
        </w:sdtContent>
      </w:sdt>
      <w:r w:rsidRPr="007D31C3">
        <w:t xml:space="preserve"> Do you feel you have enough engagement with the Government on that? Obviously, for a while, the focus has been on the here and now in d</w:t>
      </w:r>
      <w:r w:rsidRPr="007D31C3">
        <w:t xml:space="preserve">ealing with the crisis but now we need to look ahead. Is </w:t>
      </w:r>
      <w:r w:rsidRPr="007D31C3">
        <w:t>there sufficient engagement?</w:t>
      </w:r>
    </w:p>
    <w:p w:rsidR="002D45BD" w:rsidRPr="007D31C3" w:rsidP="002D45BD">
      <w:pPr>
        <w:pStyle w:val="Answer"/>
      </w:pPr>
      <w:sdt>
        <w:sdtPr>
          <w:alias w:val="Witness"/>
          <w:id w:val="-2121598969"/>
          <w:placeholder>
            <w:docPart w:val="6108B3243EFD4BF1BA1BB2282025D531"/>
          </w:placeholder>
          <w:richText/>
        </w:sdtPr>
        <w:sdtContent>
          <w:r w:rsidRPr="007D31C3">
            <w:rPr>
              <w:b/>
              <w:i/>
            </w:rPr>
            <w:t xml:space="preserve">Tony </w:t>
          </w:r>
          <w:r w:rsidRPr="007D31C3">
            <w:rPr>
              <w:b/>
              <w:i/>
            </w:rPr>
            <w:t>Dale</w:t>
          </w:r>
          <w:r w:rsidRPr="007D31C3">
            <w:rPr>
              <w:b/>
              <w:i/>
            </w:rPr>
            <w:t>:</w:t>
          </w:r>
          <w:r w:rsidRPr="007D31C3">
            <w:rPr>
              <w:b/>
            </w:rPr>
            <w:t xml:space="preserve"> </w:t>
          </w:r>
        </w:sdtContent>
      </w:sdt>
      <w:r w:rsidRPr="007D31C3">
        <w:t>We have a good relationship with the British Retail Consortium, which is the employers’ federation. That is very positive and we are doing quite a bit of joi</w:t>
      </w:r>
      <w:r w:rsidRPr="007D31C3">
        <w:t>nt work together. We have a dialogue going through the Retail Sector Council. However, you just feel that there are discussions going on that do not involve the workforce or the trade unions. The clearest point on that is this idea that changing the openin</w:t>
      </w:r>
      <w:r w:rsidRPr="007D31C3">
        <w:t xml:space="preserve">g hours on a Sunday will save the retail sector. </w:t>
      </w:r>
      <w:r w:rsidRPr="007D31C3">
        <w:t>First,</w:t>
      </w:r>
      <w:r w:rsidRPr="007D31C3">
        <w:t xml:space="preserve"> it is not going to save the retail sector; </w:t>
      </w:r>
      <w:r w:rsidRPr="007D31C3">
        <w:t xml:space="preserve">secondly, </w:t>
      </w:r>
      <w:r w:rsidRPr="007D31C3">
        <w:t xml:space="preserve">it is a slap in the face for shop workers; and, </w:t>
      </w:r>
      <w:r w:rsidRPr="007D31C3">
        <w:t>thirdly</w:t>
      </w:r>
      <w:r w:rsidRPr="007D31C3">
        <w:t>, the idea comes out leaked to the press and then we will see what the response is. There ne</w:t>
      </w:r>
      <w:r w:rsidRPr="007D31C3">
        <w:t>eds to be more of a serious tripartite approach with employers, trade unions and Government sitting down and talking about what the retail recovery plan looks like. Improvements are needed.</w:t>
      </w:r>
    </w:p>
    <w:p w:rsidR="002D45BD" w:rsidRPr="007D31C3" w:rsidP="002D45BD">
      <w:pPr>
        <w:pStyle w:val="Question"/>
        <w:numPr>
          <w:ilvl w:val="0"/>
          <w:numId w:val="9"/>
        </w:numPr>
      </w:pPr>
      <w:sdt>
        <w:sdtPr>
          <w:alias w:val="Member"/>
          <w:tag w:val="&lt;Member mnisId='4470' dodsId='122026'&gt;"/>
          <w:id w:val="-482628316"/>
          <w:placeholder>
            <w:docPart w:val="6108B3243EFD4BF1BA1BB2282025D531"/>
          </w:placeholder>
          <w:richText/>
        </w:sdtPr>
        <w:sdtContent>
          <w:r w:rsidRPr="007D31C3">
            <w:rPr>
              <w:b/>
            </w:rPr>
            <w:t>Alan Brown:</w:t>
          </w:r>
        </w:sdtContent>
      </w:sdt>
      <w:r w:rsidRPr="007D31C3">
        <w:t xml:space="preserve"> Christine, social</w:t>
      </w:r>
      <w:r w:rsidRPr="007D31C3">
        <w:t xml:space="preserve"> </w:t>
      </w:r>
      <w:r w:rsidRPr="007D31C3">
        <w:t>distancing measures will have a ma</w:t>
      </w:r>
      <w:r w:rsidRPr="007D31C3">
        <w:t>ssive impact on the capacity in any venues. What kind of impact is that going to have on members in terms of retaining skills and protecting the sector? What would your ask be of Government in terms of a stimulus package for opportunities post</w:t>
      </w:r>
      <w:r>
        <w:t xml:space="preserve"> </w:t>
      </w:r>
      <w:r w:rsidRPr="007D31C3">
        <w:t>Covid?</w:t>
      </w:r>
    </w:p>
    <w:p w:rsidR="002D45BD" w:rsidRPr="007D31C3" w:rsidP="002D45BD">
      <w:pPr>
        <w:pStyle w:val="Answer"/>
      </w:pPr>
      <w:sdt>
        <w:sdtPr>
          <w:alias w:val="Witness"/>
          <w:id w:val="-790129146"/>
          <w:placeholder>
            <w:docPart w:val="6108B3243EFD4BF1BA1BB2282025D531"/>
          </w:placeholder>
          <w:richText/>
        </w:sdtPr>
        <w:sdtContent>
          <w:r w:rsidRPr="007D31C3">
            <w:rPr>
              <w:b/>
              <w:i/>
            </w:rPr>
            <w:t>Chris</w:t>
          </w:r>
          <w:r w:rsidRPr="007D31C3">
            <w:rPr>
              <w:b/>
              <w:i/>
            </w:rPr>
            <w:t>tine Payne:</w:t>
          </w:r>
          <w:r w:rsidRPr="007D31C3">
            <w:rPr>
              <w:b/>
            </w:rPr>
            <w:t xml:space="preserve"> </w:t>
          </w:r>
        </w:sdtContent>
      </w:sdt>
      <w:r w:rsidRPr="007D31C3">
        <w:t>Can I answer that, Alan, by perhaps looking at some statistics that just came out from the Creative Industries Federation yesterday? In answering that question, they show the realities of the industry that we are actually dealing with. The cr</w:t>
      </w:r>
      <w:r w:rsidRPr="007D31C3">
        <w:t>eative industries contribute £112 billion to the UK economy. That is a fairly known</w:t>
      </w:r>
      <w:r w:rsidRPr="007D31C3">
        <w:t xml:space="preserve"> </w:t>
      </w:r>
      <w:r w:rsidRPr="007D31C3">
        <w:t>figure but the Creative Industries Federation statistics show that around 400,000 jobs are likely to be lost as a result of Covid. That will be a loss of £74 billion in 202</w:t>
      </w:r>
      <w:r w:rsidRPr="007D31C3">
        <w:t xml:space="preserve">0 in revenue. In terms of the UK economy, that is going to be a loss of £29 billion. </w:t>
      </w:r>
      <w:r w:rsidRPr="007D31C3">
        <w:t>In terms of live performance, where our member work as well as film and television, the</w:t>
      </w:r>
      <w:r w:rsidRPr="007D31C3">
        <w:t xml:space="preserve"> statistics show that 57% of those 400,000 jobs are likely to be lost from live perf</w:t>
      </w:r>
      <w:r w:rsidRPr="007D31C3">
        <w:t xml:space="preserve">ormance </w:t>
      </w:r>
      <w:r w:rsidRPr="007D31C3">
        <w:t>and</w:t>
      </w:r>
      <w:r w:rsidRPr="007D31C3">
        <w:t xml:space="preserve"> the performing arts. That is likely to be a loss of £11.6 billion to the live performance industries. </w:t>
      </w:r>
    </w:p>
    <w:p w:rsidR="007E3449" w:rsidRPr="007D31C3" w:rsidP="002D45BD">
      <w:pPr>
        <w:pStyle w:val="Answer"/>
      </w:pPr>
      <w:r w:rsidRPr="007D31C3">
        <w:t>Those are pretty stark statistics, so returning to work is absolutely essential. There are two drivers to that. The first is reviewing the su</w:t>
      </w:r>
      <w:r w:rsidRPr="007D31C3">
        <w:t>pport that will need to be given to those industries in order to keep those workplaces open. Once theatres and studios close, they are very unlikely to come back because, as you know, the economy of theatre is very much based around commercial and subsidis</w:t>
      </w:r>
      <w:r w:rsidRPr="007D31C3">
        <w:t>ed theatre, so there is a huge reliance. We need a stimulus to keep not just the subsidised sector going but also commercial theatre, in particular the West End commercial tours. That can be helped by extending the tax relief benefits from 25% to 50% for f</w:t>
      </w:r>
      <w:r w:rsidRPr="007D31C3">
        <w:t xml:space="preserve">ilm and television, and perhaps increasing it more for live performance. </w:t>
      </w:r>
    </w:p>
    <w:p w:rsidR="007E3449" w:rsidRPr="007D31C3" w:rsidP="002D45BD">
      <w:pPr>
        <w:pStyle w:val="Answer"/>
      </w:pPr>
      <w:r w:rsidRPr="007D31C3">
        <w:t>As I have said earlier, we can keep the workforce available to work by extending the job retention and the self-employed schemes as well as potentially looking at what needs to be do</w:t>
      </w:r>
      <w:r w:rsidRPr="007D31C3">
        <w:t xml:space="preserve">ne to make sure that the economy remains buoyant and that the industries are able to continue to contribute whilst they return to work. That is very difficult, because in terms of the health and safety risk to live performers, as I am sure you </w:t>
      </w:r>
      <w:r w:rsidRPr="007D31C3">
        <w:t>know, the tw</w:t>
      </w:r>
      <w:r w:rsidRPr="007D31C3">
        <w:t>o-metre rule just makes it economically unviable for all live performers and most film and television. We think “Coronation Street” is likely to be coming back, which is great for those of us that love “Coronation Street”, but it is not great for the indus</w:t>
      </w:r>
      <w:r w:rsidRPr="007D31C3">
        <w:t xml:space="preserve">try as a whole and certainly not a real return to work for our members. </w:t>
      </w:r>
    </w:p>
    <w:p w:rsidR="002D45BD" w:rsidRPr="007D31C3" w:rsidP="002D45BD">
      <w:pPr>
        <w:pStyle w:val="Answer"/>
      </w:pPr>
      <w:r w:rsidRPr="007D31C3">
        <w:t>We need to look at the two-metre rule and the health and safety guidance. There are some countries that, in the creative industries, are allowing less but their R rate is very differe</w:t>
      </w:r>
      <w:r w:rsidRPr="007D31C3">
        <w:t xml:space="preserve">nt from ours. Ours is still very high. It is about balancing the contagion rate with the two-metre rule and looking at when that can be relaxed. The honest truth is that, until the two-metre distance is relaxed, the creative industries will not be able to </w:t>
      </w:r>
      <w:r w:rsidRPr="007D31C3">
        <w:t>return to work and the statistics that the Creative Industries Federation have given are likely to be a reality at the end of the year.</w:t>
      </w:r>
    </w:p>
    <w:p w:rsidR="002D45BD" w:rsidRPr="007D31C3" w:rsidP="002D45BD">
      <w:pPr>
        <w:pStyle w:val="Question"/>
        <w:numPr>
          <w:ilvl w:val="0"/>
          <w:numId w:val="9"/>
        </w:numPr>
      </w:pPr>
      <w:sdt>
        <w:sdtPr>
          <w:alias w:val="Member"/>
          <w:tag w:val="&lt;Member mnisId='4470' dodsId='122026'&gt;"/>
          <w:id w:val="1616721570"/>
          <w:placeholder>
            <w:docPart w:val="6108B3243EFD4BF1BA1BB2282025D531"/>
          </w:placeholder>
          <w:richText/>
        </w:sdtPr>
        <w:sdtContent>
          <w:r w:rsidRPr="007D31C3">
            <w:rPr>
              <w:b/>
            </w:rPr>
            <w:t>Alan Brown:</w:t>
          </w:r>
        </w:sdtContent>
      </w:sdt>
      <w:r w:rsidRPr="007D31C3">
        <w:t xml:space="preserve"> </w:t>
      </w:r>
      <w:r w:rsidRPr="007D31C3">
        <w:t>T</w:t>
      </w:r>
      <w:r w:rsidRPr="007D31C3">
        <w:t>hese figures are stark, as you said. We c</w:t>
      </w:r>
      <w:r w:rsidRPr="007D31C3">
        <w:t>ould</w:t>
      </w:r>
      <w:r w:rsidRPr="007D31C3">
        <w:t xml:space="preserve"> talk more about that but I need to move on to the other witnesses. Can I move to Mike and Steve? It is the same type of question. Each one of your unions covers a wide range of sectors. Can you outline which ones have been most badly hit in terms of job l</w:t>
      </w:r>
      <w:r w:rsidRPr="007D31C3">
        <w:t>osses and the impact on skillsets? Again, what would you expect to see from the Government in terms of economic stimulus and possible opportunities post</w:t>
      </w:r>
      <w:r w:rsidRPr="007D31C3">
        <w:t>-</w:t>
      </w:r>
      <w:r w:rsidRPr="007D31C3">
        <w:t>Covid to reshape the economy and take advantage of that?</w:t>
      </w:r>
    </w:p>
    <w:p w:rsidR="002D45BD" w:rsidRPr="007D31C3" w:rsidP="002D45BD">
      <w:pPr>
        <w:pStyle w:val="Answer"/>
      </w:pPr>
      <w:sdt>
        <w:sdtPr>
          <w:alias w:val="Witness"/>
          <w:id w:val="1534082653"/>
          <w:placeholder>
            <w:docPart w:val="6108B3243EFD4BF1BA1BB2282025D531"/>
          </w:placeholder>
          <w:richText/>
        </w:sdtPr>
        <w:sdtContent>
          <w:r w:rsidRPr="007D31C3">
            <w:rPr>
              <w:b/>
              <w:i/>
            </w:rPr>
            <w:t>Mike Clancy:</w:t>
          </w:r>
          <w:r w:rsidRPr="007D31C3">
            <w:rPr>
              <w:b/>
            </w:rPr>
            <w:t xml:space="preserve"> </w:t>
          </w:r>
        </w:sdtContent>
      </w:sdt>
      <w:r w:rsidRPr="007D31C3">
        <w:t>I echo all the comments that Ch</w:t>
      </w:r>
      <w:r w:rsidRPr="007D31C3">
        <w:t xml:space="preserve">ristine has made. The statistics there are very </w:t>
      </w:r>
      <w:r w:rsidRPr="007D31C3">
        <w:t xml:space="preserve">clear in relation to the </w:t>
      </w:r>
      <w:r w:rsidRPr="007D31C3">
        <w:t>creative industries. As a particular subset of that, the issue for theatres is now. When the changes in the JRS happen from August, even though they are only moderate in August, th</w:t>
      </w:r>
      <w:r w:rsidRPr="007D31C3">
        <w:t>at</w:t>
      </w:r>
      <w:r w:rsidRPr="007D31C3">
        <w:t xml:space="preserve"> </w:t>
      </w:r>
      <w:r w:rsidRPr="007D31C3">
        <w:t>will stimulate job losses</w:t>
      </w:r>
      <w:r w:rsidRPr="007D31C3">
        <w:t xml:space="preserve">, which </w:t>
      </w:r>
      <w:r w:rsidRPr="007D31C3">
        <w:t>are already building. This is not posturing; it is a genuine reaction from employers who do not have the cash to fund even moderate changes in the JRS. One issue is the immediate ongoing support not just in terms of institu</w:t>
      </w:r>
      <w:r w:rsidRPr="007D31C3">
        <w:t>tional funding, as Christine has pointed out, but also the immediate income support so that people can be kept in the sector and do not have to go elsewhere because they have simply been made redundant once furlough starts to unwind.</w:t>
      </w:r>
    </w:p>
    <w:p w:rsidR="002D45BD" w:rsidRPr="007D31C3" w:rsidP="002D45BD">
      <w:pPr>
        <w:pStyle w:val="Answer"/>
      </w:pPr>
      <w:r w:rsidRPr="007D31C3">
        <w:t>We said to the DCMS Se</w:t>
      </w:r>
      <w:r w:rsidRPr="007D31C3">
        <w:t>cretary of State only a week ago that this needs to be sorted within three to four weeks because the industry needs the signals that it will be able to survive, and there are a whole range of people saying that. This is not posturing; it is an absolute cri</w:t>
      </w:r>
      <w:r w:rsidRPr="007D31C3">
        <w:t>sis that needs to be addressed now.</w:t>
      </w:r>
    </w:p>
    <w:p w:rsidR="002D45BD" w:rsidRPr="007D31C3" w:rsidP="002D45BD">
      <w:pPr>
        <w:pStyle w:val="Answer"/>
      </w:pPr>
      <w:r w:rsidRPr="007D31C3">
        <w:t>Our basic point is that, where the state mandates closure—necessarily because of the medical crisis—or where the restrictions are such that it is effectively closure, the state has an obligation to continue with the supp</w:t>
      </w:r>
      <w:r w:rsidRPr="007D31C3">
        <w:t>ort. I appreciate that will have to be targeted.</w:t>
      </w:r>
    </w:p>
    <w:p w:rsidR="002D45BD" w:rsidRPr="007D31C3" w:rsidP="002D45BD">
      <w:pPr>
        <w:pStyle w:val="Answer"/>
      </w:pPr>
      <w:r w:rsidRPr="007D31C3">
        <w:t xml:space="preserve">I will cite two other areas from our membership. One is the area analogous to theatres and so on, which is our heritage membership. Hopefully, some museums, galleries, archaeology venues, the National Trust </w:t>
      </w:r>
      <w:r w:rsidRPr="007D31C3">
        <w:t>and so on will start to see a return in July but there will be depressed visitor numbers</w:t>
      </w:r>
      <w:r w:rsidRPr="007D31C3">
        <w:t xml:space="preserve">, </w:t>
      </w:r>
      <w:r w:rsidRPr="007D31C3">
        <w:t xml:space="preserve">facilities </w:t>
      </w:r>
      <w:r w:rsidRPr="007D31C3">
        <w:t>will not be open and therefore there is an ongoing need to support them</w:t>
      </w:r>
      <w:r w:rsidRPr="007D31C3">
        <w:t xml:space="preserve">; </w:t>
      </w:r>
      <w:r w:rsidRPr="007D31C3">
        <w:t>otherwise</w:t>
      </w:r>
      <w:r w:rsidRPr="007D31C3">
        <w:t>,</w:t>
      </w:r>
      <w:r w:rsidRPr="007D31C3">
        <w:t xml:space="preserve"> job losses will follow. We are already engag</w:t>
      </w:r>
      <w:r w:rsidRPr="007D31C3">
        <w:t>ed in</w:t>
      </w:r>
      <w:r w:rsidRPr="007D31C3">
        <w:t xml:space="preserve"> redundancy consultati</w:t>
      </w:r>
      <w:r w:rsidRPr="007D31C3">
        <w:t>ons in some of those areas.</w:t>
      </w:r>
    </w:p>
    <w:p w:rsidR="002D45BD" w:rsidRPr="007D31C3" w:rsidP="002D45BD">
      <w:pPr>
        <w:pStyle w:val="Answer"/>
      </w:pPr>
      <w:r w:rsidRPr="007D31C3">
        <w:t>A big area for us is obviously aviation, as it will be for Steve and for Gary. We represent in airline</w:t>
      </w:r>
      <w:r w:rsidRPr="007D31C3">
        <w:t>s and primarily</w:t>
      </w:r>
      <w:r w:rsidRPr="007D31C3">
        <w:t xml:space="preserve"> airports and air traffic management. These are highly technical jobs, key to infrastructure, and many people a</w:t>
      </w:r>
      <w:r w:rsidRPr="007D31C3">
        <w:t>re now furloughed. What we are seeing, particularly in air traffic management, is the deferral</w:t>
      </w:r>
      <w:r w:rsidRPr="007D31C3">
        <w:t xml:space="preserve">, currently, </w:t>
      </w:r>
      <w:r w:rsidRPr="007D31C3">
        <w:t xml:space="preserve">of capital investment programmes. This is just the wrong time to do that. Capital investment programmes are vital now to improve the infrastructure, </w:t>
      </w:r>
      <w:r w:rsidRPr="007D31C3">
        <w:t>to green the performance of the industry and to be there as the industry recovers. These are, as I say, highly skilled jobs and it is not easy to deploy these people to other parts of the economy because their skills are very specialist</w:t>
      </w:r>
      <w:r w:rsidRPr="007D31C3">
        <w:t xml:space="preserve">, </w:t>
      </w:r>
      <w:r w:rsidRPr="007D31C3">
        <w:t>particularly in ai</w:t>
      </w:r>
      <w:r w:rsidRPr="007D31C3">
        <w:t>r traffic systems</w:t>
      </w:r>
      <w:r w:rsidRPr="007D31C3">
        <w:t xml:space="preserve"> </w:t>
      </w:r>
      <w:r w:rsidRPr="007D31C3">
        <w:t>engineering and air traffic management</w:t>
      </w:r>
      <w:r w:rsidRPr="007D31C3">
        <w:t xml:space="preserve">, </w:t>
      </w:r>
      <w:r w:rsidRPr="007D31C3">
        <w:t>and vital to the recovery.</w:t>
      </w:r>
    </w:p>
    <w:p w:rsidR="002D45BD" w:rsidRPr="007D31C3" w:rsidP="002D45BD">
      <w:pPr>
        <w:pStyle w:val="Answer"/>
      </w:pPr>
      <w:sdt>
        <w:sdtPr>
          <w:alias w:val="Witness"/>
          <w:id w:val="-1605187988"/>
          <w:placeholder>
            <w:docPart w:val="6108B3243EFD4BF1BA1BB2282025D531"/>
          </w:placeholder>
          <w:richText/>
        </w:sdtPr>
        <w:sdtContent>
          <w:r w:rsidRPr="007D31C3">
            <w:rPr>
              <w:b/>
              <w:i/>
            </w:rPr>
            <w:t>Steve Turner:</w:t>
          </w:r>
          <w:r w:rsidRPr="007D31C3">
            <w:rPr>
              <w:b/>
            </w:rPr>
            <w:t xml:space="preserve"> </w:t>
          </w:r>
        </w:sdtContent>
      </w:sdt>
      <w:r w:rsidRPr="007D31C3">
        <w:t>I concur with what has been said. Some of the first industries to suffer acute consequences from the lockdown, such as hospitality, tourism and aviation, w</w:t>
      </w:r>
      <w:r w:rsidRPr="007D31C3">
        <w:t>ill be some of the most difficult to recover from this and they are going to need long-term support, whether that is an extension of the Job Retention Scheme, specific company support measures or sectoral measures as well. There is no way that the recovery</w:t>
      </w:r>
      <w:r w:rsidRPr="007D31C3">
        <w:t xml:space="preserve"> will be as quick in those areas as perhaps it will be elsewhere. </w:t>
      </w:r>
    </w:p>
    <w:p w:rsidR="002D45BD" w:rsidRPr="007D31C3" w:rsidP="002D45BD">
      <w:pPr>
        <w:pStyle w:val="Answer"/>
      </w:pPr>
      <w:r w:rsidRPr="007D31C3">
        <w:t xml:space="preserve">Social distancing has already been mentioned. The WHO talk about one metre. I have family in Holland where they are talking about 1.4 metres. You tend to ask 100 scientists and you get 1,000 answers. I am not sure what the correct position is on this—I am </w:t>
      </w:r>
      <w:r w:rsidRPr="007D31C3">
        <w:t xml:space="preserve">not a scientist—but, until social distancing is addressed, it is incredibly difficult to see how viable businesses in the hospitality and tourism sectors will re-open. </w:t>
      </w:r>
    </w:p>
    <w:p w:rsidR="002D45BD" w:rsidRPr="007D31C3" w:rsidP="002D45BD">
      <w:pPr>
        <w:pStyle w:val="Answer"/>
      </w:pPr>
      <w:r w:rsidRPr="007D31C3">
        <w:t>I really am fearful about a tsunami of job losses as we start to introduce changes to t</w:t>
      </w:r>
      <w:r w:rsidRPr="007D31C3">
        <w:t xml:space="preserve">he </w:t>
      </w:r>
      <w:r w:rsidRPr="007D31C3">
        <w:t>j</w:t>
      </w:r>
      <w:r w:rsidRPr="007D31C3">
        <w:t xml:space="preserve">ob </w:t>
      </w:r>
      <w:r w:rsidRPr="007D31C3">
        <w:t>r</w:t>
      </w:r>
      <w:r w:rsidRPr="007D31C3">
        <w:t xml:space="preserve">etention </w:t>
      </w:r>
      <w:r w:rsidRPr="007D31C3">
        <w:t>s</w:t>
      </w:r>
      <w:r w:rsidRPr="007D31C3">
        <w:t>cheme and employer contributions, albeit only employer national insurance and pension contributions in that first instance from 1 August, but that rolls on. I can see employers, who do not see, from the end of the scheme in October, a rea</w:t>
      </w:r>
      <w:r w:rsidRPr="007D31C3">
        <w:t xml:space="preserve">l chance of getting back to viable operations, cutting their cloth early to meet their needs and therefore we are going to see </w:t>
      </w:r>
      <w:r w:rsidRPr="007D31C3">
        <w:t xml:space="preserve">a </w:t>
      </w:r>
      <w:r w:rsidRPr="007D31C3">
        <w:t>tsunami, if we are not careful, of job losses as we run into the summer.</w:t>
      </w:r>
    </w:p>
    <w:p w:rsidR="002D45BD" w:rsidRPr="007D31C3" w:rsidP="002D45BD">
      <w:pPr>
        <w:pStyle w:val="Answer"/>
      </w:pPr>
      <w:r w:rsidRPr="007D31C3">
        <w:t>In manufacturing</w:t>
      </w:r>
      <w:r w:rsidRPr="007D31C3">
        <w:t>,</w:t>
      </w:r>
      <w:r w:rsidRPr="007D31C3">
        <w:t xml:space="preserve"> in particular, we have the knock-on </w:t>
      </w:r>
      <w:r w:rsidRPr="007D31C3">
        <w:t>impact in aerospace from aviation. The grounding of aircraft is affecting the aerospace substructure and engine manufacturing, et cetera, across the entirety of our economy. The problems in Rolls</w:t>
      </w:r>
      <w:r w:rsidRPr="007D31C3">
        <w:t>-</w:t>
      </w:r>
      <w:r w:rsidRPr="007D31C3">
        <w:t>Royce that we know about are directly linked to the downturn</w:t>
      </w:r>
      <w:r w:rsidRPr="007D31C3">
        <w:t xml:space="preserve"> in aircraft manufacturing, the collapse in sales and the grounding of aircraft. Much of the work done on repair, maintenance and overall operations is done on flying hours. There are no aircraft in the air and therefore that is grounded and there are real</w:t>
      </w:r>
      <w:r w:rsidRPr="007D31C3">
        <w:t xml:space="preserve"> cashflow problems and we do not know when aviation, tourism and business travel is going to </w:t>
      </w:r>
      <w:r w:rsidRPr="007D31C3">
        <w:t>return. The immediate to medium</w:t>
      </w:r>
      <w:r w:rsidRPr="007D31C3">
        <w:t xml:space="preserve"> </w:t>
      </w:r>
      <w:r w:rsidRPr="007D31C3">
        <w:t>term does not look good in the aerospace</w:t>
      </w:r>
      <w:r w:rsidRPr="007D31C3">
        <w:t xml:space="preserve"> sector</w:t>
      </w:r>
      <w:r w:rsidRPr="007D31C3">
        <w:t>.</w:t>
      </w:r>
    </w:p>
    <w:p w:rsidR="00D565D1" w:rsidRPr="007D31C3" w:rsidP="002D45BD">
      <w:pPr>
        <w:pStyle w:val="Answer"/>
      </w:pPr>
      <w:r w:rsidRPr="007D31C3">
        <w:t xml:space="preserve">It is similar in automotive. This was not a public health issue for closure. They </w:t>
      </w:r>
      <w:r w:rsidRPr="007D31C3">
        <w:t>could have continued but of course demand collapsed. That is the reality of it. Nobody was out buying automotive vehicles. We have the transition from combustion engines to electric vehicles and we have all of the infrastructure issues that go with that an</w:t>
      </w:r>
      <w:r w:rsidRPr="007D31C3">
        <w:t xml:space="preserve">d we have a whole programme of actions that we have asked the Government to take into account via sector agreements, covering aerospace, aviation and automotive as well as some other broader sectors. </w:t>
      </w:r>
    </w:p>
    <w:p w:rsidR="002D45BD" w:rsidRPr="007D31C3" w:rsidP="002D45BD">
      <w:pPr>
        <w:pStyle w:val="Answer"/>
      </w:pPr>
      <w:r w:rsidRPr="007D31C3">
        <w:t xml:space="preserve">If you are going to support the aviation sector, it is </w:t>
      </w:r>
      <w:r w:rsidRPr="007D31C3">
        <w:t>not just about airlines</w:t>
      </w:r>
      <w:r w:rsidRPr="007D31C3">
        <w:t xml:space="preserve">, </w:t>
      </w:r>
      <w:r w:rsidRPr="007D31C3">
        <w:t>and there can be no veto by an individual airline or a particular group here on a package that is not just about airlines. It is about the airports and regional connectivity</w:t>
      </w:r>
      <w:r w:rsidRPr="007D31C3">
        <w:t>,</w:t>
      </w:r>
      <w:r w:rsidRPr="007D31C3">
        <w:t xml:space="preserve"> and it is also about BAME, young and women communities a</w:t>
      </w:r>
      <w:r w:rsidRPr="007D31C3">
        <w:t>s well that are employed in these sectors. It is about a pull-through into manufacturing. We have put forward proposals for an aircraft replacement scheme to ground older aircraft and put into the sky new, greener, more fuel</w:t>
      </w:r>
      <w:r w:rsidRPr="007D31C3">
        <w:t>-</w:t>
      </w:r>
      <w:r w:rsidRPr="007D31C3">
        <w:t xml:space="preserve">efficient, quieter aircraft as </w:t>
      </w:r>
      <w:r w:rsidRPr="007D31C3">
        <w:t xml:space="preserve">part of any aviation package to support that sector. It pulls right through the economy, and that will be incredibly important as we move forward. </w:t>
      </w:r>
    </w:p>
    <w:p w:rsidR="002D45BD" w:rsidRPr="007D31C3" w:rsidP="002D45BD">
      <w:pPr>
        <w:pStyle w:val="Answer"/>
      </w:pPr>
      <w:r w:rsidRPr="007D31C3">
        <w:t>Money is needed for research and development into alternate power form</w:t>
      </w:r>
      <w:r w:rsidRPr="007D31C3">
        <w:t>s, such as synthetic fuels,</w:t>
      </w:r>
      <w:r w:rsidRPr="007D31C3">
        <w:t xml:space="preserve"> for both the automotive and the aerospace sectors. We need to re-shore the supply chain for our automotive sectors and make sure that we are manufacturing the components that we need for the vehicles of tomorrow and that we are not just stuck with yesterd</w:t>
      </w:r>
      <w:r w:rsidRPr="007D31C3">
        <w:t xml:space="preserve">ay’s technologies until they run out in 10 or 15 years’ time and our industry closes once and for all. </w:t>
      </w:r>
    </w:p>
    <w:p w:rsidR="002D45BD" w:rsidRPr="007D31C3" w:rsidP="002D45BD">
      <w:pPr>
        <w:pStyle w:val="Answer"/>
      </w:pPr>
      <w:r w:rsidRPr="007D31C3">
        <w:t>There is so much that needs to be done and that is where we need Government to sit around the table on a sectoral level to talk about the very real chal</w:t>
      </w:r>
      <w:r w:rsidRPr="007D31C3">
        <w:t>lenges that we need to face up to right now about demand in the sectors. It is alright opening the gates and doing so safely, and we want to do that as quickly as we can to get people back to work, but if there is no demand for the product or the service b</w:t>
      </w:r>
      <w:r w:rsidRPr="007D31C3">
        <w:t xml:space="preserve">ecause of consumer concerns, fears and anxieties as well as a looming recession and what that means for certain sectors in the economy and people not </w:t>
      </w:r>
      <w:r w:rsidRPr="007D31C3">
        <w:t xml:space="preserve">being </w:t>
      </w:r>
      <w:r w:rsidRPr="007D31C3">
        <w:t xml:space="preserve">willing to spend, this will be devastating for these sectors. </w:t>
      </w:r>
    </w:p>
    <w:p w:rsidR="002D45BD" w:rsidRPr="007D31C3" w:rsidP="002D45BD">
      <w:pPr>
        <w:pStyle w:val="Answer"/>
      </w:pPr>
      <w:r w:rsidRPr="007D31C3">
        <w:t>Of course, it crosses over into skill</w:t>
      </w:r>
      <w:r w:rsidRPr="007D31C3">
        <w:t xml:space="preserve">s and the wider economy. It is not just about skills; it is about knowledge. You lose tens of thousands of highly experienced workers </w:t>
      </w:r>
      <w:r w:rsidRPr="007D31C3">
        <w:t xml:space="preserve">who </w:t>
      </w:r>
      <w:r w:rsidRPr="007D31C3">
        <w:t>you cannot replace</w:t>
      </w:r>
      <w:r w:rsidRPr="007D31C3">
        <w:t xml:space="preserve">, who </w:t>
      </w:r>
      <w:r w:rsidRPr="007D31C3">
        <w:t>have between them hundreds of thousands of years of knowledge that equally is very difficult t</w:t>
      </w:r>
      <w:r w:rsidRPr="007D31C3">
        <w:t>o replace. We need measures like the German short-time working provisions that have been in place since before the First World War. Similar measures are in place in France and elsewhere in Europe. In a sense, it is a bit like the short-time working provisi</w:t>
      </w:r>
      <w:r w:rsidRPr="007D31C3">
        <w:t xml:space="preserve">ons that we have now secured in the </w:t>
      </w:r>
      <w:r w:rsidRPr="007D31C3">
        <w:t>j</w:t>
      </w:r>
      <w:r w:rsidRPr="007D31C3">
        <w:t xml:space="preserve">ob </w:t>
      </w:r>
      <w:r w:rsidRPr="007D31C3">
        <w:t>r</w:t>
      </w:r>
      <w:r w:rsidRPr="007D31C3">
        <w:t xml:space="preserve">etention </w:t>
      </w:r>
      <w:r w:rsidRPr="007D31C3">
        <w:t>s</w:t>
      </w:r>
      <w:r w:rsidRPr="007D31C3">
        <w:t>cheme</w:t>
      </w:r>
      <w:r w:rsidRPr="007D31C3">
        <w:t>,</w:t>
      </w:r>
      <w:r w:rsidRPr="007D31C3">
        <w:t xml:space="preserve"> but we should not lose that at the end</w:t>
      </w:r>
      <w:r w:rsidRPr="007D31C3">
        <w:t>; i</w:t>
      </w:r>
      <w:r w:rsidRPr="007D31C3">
        <w:t xml:space="preserve">n </w:t>
      </w:r>
      <w:r w:rsidRPr="007D31C3">
        <w:t>Germany, France and elsewhere, the employer pays for that during the good times. We need that sort of system introduced now but, in the meantime, we need t</w:t>
      </w:r>
      <w:r w:rsidRPr="007D31C3">
        <w:t>he Government supporting short-time working and skill retention. There is a skills gap of 800,000 in engineering and advanced manufacturing already. The crisis in further education establishments and apprenticeships is going to be really acute in these sec</w:t>
      </w:r>
      <w:r w:rsidRPr="007D31C3">
        <w:t>tors. There is so much that we need to do. There is so much that we want to discuss with Government.</w:t>
      </w:r>
    </w:p>
    <w:p w:rsidR="002D45BD" w:rsidRPr="007D31C3" w:rsidP="002D45BD">
      <w:pPr>
        <w:pStyle w:val="Question"/>
        <w:numPr>
          <w:ilvl w:val="0"/>
          <w:numId w:val="9"/>
        </w:numPr>
      </w:pPr>
      <w:sdt>
        <w:sdtPr>
          <w:alias w:val="Member"/>
          <w:tag w:val="&lt;Member mnisId='4470' dodsId='122026'&gt;"/>
          <w:id w:val="-188910857"/>
          <w:placeholder>
            <w:docPart w:val="6108B3243EFD4BF1BA1BB2282025D531"/>
          </w:placeholder>
          <w:richText/>
        </w:sdtPr>
        <w:sdtContent>
          <w:r w:rsidRPr="007D31C3">
            <w:rPr>
              <w:b/>
            </w:rPr>
            <w:t>Alan Brown:</w:t>
          </w:r>
        </w:sdtContent>
      </w:sdt>
      <w:r w:rsidRPr="007D31C3">
        <w:t xml:space="preserve"> Gary</w:t>
      </w:r>
      <w:r w:rsidRPr="007D31C3">
        <w:t>, can I quickly go back to talking about guidance on both sides of the border? Did your members have any issues where workplaces in Scotl</w:t>
      </w:r>
      <w:r w:rsidRPr="007D31C3">
        <w:t xml:space="preserve">and were staying open despite the guidance of the Scottish Government because they were relying on the fact that the UK Government were saying, “We want this sector to continue”, and therefore, in terms of the UK law, those companies were able to operate? </w:t>
      </w:r>
      <w:r w:rsidRPr="007D31C3">
        <w:t>Did that cause issues for some of your members?</w:t>
      </w:r>
    </w:p>
    <w:p w:rsidR="002D45BD" w:rsidRPr="007D31C3" w:rsidP="002D45BD">
      <w:pPr>
        <w:pStyle w:val="Answer"/>
      </w:pPr>
      <w:sdt>
        <w:sdtPr>
          <w:alias w:val="Witness"/>
          <w:id w:val="-748652941"/>
          <w:placeholder>
            <w:docPart w:val="6108B3243EFD4BF1BA1BB2282025D531"/>
          </w:placeholder>
          <w:richText/>
        </w:sdtPr>
        <w:sdtContent>
          <w:r w:rsidRPr="007D31C3">
            <w:rPr>
              <w:b/>
              <w:i/>
            </w:rPr>
            <w:t>Gary Smith:</w:t>
          </w:r>
          <w:r w:rsidRPr="007D31C3">
            <w:rPr>
              <w:b/>
            </w:rPr>
            <w:t xml:space="preserve"> </w:t>
          </w:r>
        </w:sdtContent>
      </w:sdt>
      <w:r w:rsidRPr="007D31C3">
        <w:t xml:space="preserve">Yes, it did. The Scottish Government’s aspiration for some of the industries was firmer than the UK’s. In food manufacturing plants, for instance, I could think of companies remaining open that </w:t>
      </w:r>
      <w:r w:rsidRPr="007D31C3">
        <w:t>were producing chocolate biscuits</w:t>
      </w:r>
      <w:r w:rsidRPr="007D31C3">
        <w:t>;</w:t>
      </w:r>
      <w:r w:rsidRPr="007D31C3">
        <w:t xml:space="preserve"> Scotland is needing access to chocolate biscuits. The companies remained open on the basis they were UK companies with a Scottish footprint and those companies were kept open unnecessarily and it was unsafe. Companies did</w:t>
      </w:r>
      <w:r w:rsidRPr="007D31C3">
        <w:t xml:space="preserve"> use the UK as a get-out in terms of safe working practices. There is no doubt about that. It was not widespread but it was sufficient enough to be very worrying. The Scottish Government were quite challenging with some of those businesses as well but it w</w:t>
      </w:r>
      <w:r w:rsidRPr="007D31C3">
        <w:t>as an issue.</w:t>
      </w:r>
    </w:p>
    <w:p w:rsidR="002D45BD" w:rsidRPr="007D31C3" w:rsidP="002D45BD">
      <w:pPr>
        <w:pStyle w:val="Question"/>
        <w:numPr>
          <w:ilvl w:val="0"/>
          <w:numId w:val="9"/>
        </w:numPr>
      </w:pPr>
      <w:sdt>
        <w:sdtPr>
          <w:alias w:val="Member"/>
          <w:tag w:val="&lt;Member mnisId='4470' dodsId='122026'&gt;"/>
          <w:id w:val="-196394664"/>
          <w:placeholder>
            <w:docPart w:val="6108B3243EFD4BF1BA1BB2282025D531"/>
          </w:placeholder>
          <w:richText/>
        </w:sdtPr>
        <w:sdtContent>
          <w:r w:rsidRPr="007D31C3">
            <w:rPr>
              <w:b/>
            </w:rPr>
            <w:t>Alan Brown:</w:t>
          </w:r>
        </w:sdtContent>
      </w:sdt>
      <w:r w:rsidRPr="007D31C3">
        <w:t xml:space="preserve"> Would a devolutionary employment law assist with that and other workplace matters?</w:t>
      </w:r>
    </w:p>
    <w:p w:rsidR="002D45BD" w:rsidRPr="007D31C3" w:rsidP="002D45BD">
      <w:pPr>
        <w:pStyle w:val="Answer"/>
      </w:pPr>
      <w:sdt>
        <w:sdtPr>
          <w:alias w:val="Witness"/>
          <w:id w:val="1241987350"/>
          <w:placeholder>
            <w:docPart w:val="6108B3243EFD4BF1BA1BB2282025D531"/>
          </w:placeholder>
          <w:richText/>
        </w:sdtPr>
        <w:sdtContent>
          <w:r w:rsidRPr="007D31C3">
            <w:rPr>
              <w:b/>
              <w:i/>
            </w:rPr>
            <w:t>Gary Smith:</w:t>
          </w:r>
          <w:r w:rsidRPr="007D31C3">
            <w:rPr>
              <w:b/>
            </w:rPr>
            <w:t xml:space="preserve"> </w:t>
          </w:r>
        </w:sdtContent>
      </w:sdt>
      <w:r w:rsidRPr="007D31C3">
        <w:t>We have long supported devolutionary employment law. For all the criticisms</w:t>
      </w:r>
      <w:r w:rsidRPr="007D31C3">
        <w:t xml:space="preserve"> of </w:t>
      </w:r>
      <w:r w:rsidRPr="007D31C3">
        <w:t>the Scottish Government</w:t>
      </w:r>
      <w:r w:rsidRPr="007D31C3">
        <w:t xml:space="preserve"> and all the fallouts we have</w:t>
      </w:r>
      <w:r w:rsidRPr="007D31C3">
        <w:t>,</w:t>
      </w:r>
      <w:r w:rsidRPr="007D31C3">
        <w:t xml:space="preserve"> the level of engagement with the trade unions and the commitment to working with us is far better in Scotland than it has been elsewhere. The fair work agenda that the Scottish Government have is something we could build upon but it will have to be underp</w:t>
      </w:r>
      <w:r w:rsidRPr="007D31C3">
        <w:t xml:space="preserve">inned by the devolution of employment laws. Of course, one of the things we want to see is collective bargaining across different sectors of the economy. If we are going to have that in Scotland—I think it is an aspiration </w:t>
      </w:r>
      <w:r w:rsidRPr="007D31C3">
        <w:t>of the First</w:t>
      </w:r>
      <w:r w:rsidRPr="007D31C3">
        <w:t xml:space="preserve"> Minister—we need to </w:t>
      </w:r>
      <w:r w:rsidRPr="007D31C3">
        <w:t>have employment rights devolved.</w:t>
      </w:r>
    </w:p>
    <w:p w:rsidR="002D45BD" w:rsidRPr="007D31C3" w:rsidP="002D45BD">
      <w:pPr>
        <w:pStyle w:val="Question"/>
        <w:numPr>
          <w:ilvl w:val="0"/>
          <w:numId w:val="9"/>
        </w:numPr>
      </w:pPr>
      <w:sdt>
        <w:sdtPr>
          <w:alias w:val="Member"/>
          <w:tag w:val="&lt;Member mnisId='4470' dodsId='122026'&gt;"/>
          <w:id w:val="168144213"/>
          <w:placeholder>
            <w:docPart w:val="6108B3243EFD4BF1BA1BB2282025D531"/>
          </w:placeholder>
          <w:richText/>
        </w:sdtPr>
        <w:sdtContent>
          <w:r w:rsidRPr="007D31C3">
            <w:rPr>
              <w:b/>
            </w:rPr>
            <w:t>Alan Brown:</w:t>
          </w:r>
        </w:sdtContent>
      </w:sdt>
      <w:r w:rsidRPr="007D31C3">
        <w:t xml:space="preserve"> If we move on to the bigger picture, where do you see the biggest problems in terms of possible job pressure</w:t>
      </w:r>
      <w:r w:rsidRPr="007D31C3">
        <w:t>s</w:t>
      </w:r>
      <w:r w:rsidRPr="007D31C3">
        <w:t xml:space="preserve"> in Scotland? What would your ask be in terms of an economic stimulus to support the different secto</w:t>
      </w:r>
      <w:r w:rsidRPr="007D31C3">
        <w:t>rs and what opportunities do you see post</w:t>
      </w:r>
      <w:r w:rsidRPr="007D31C3">
        <w:t>-</w:t>
      </w:r>
      <w:r w:rsidRPr="007D31C3">
        <w:t>Covid</w:t>
      </w:r>
      <w:r w:rsidRPr="007D31C3">
        <w:noBreakHyphen/>
        <w:t xml:space="preserve">19? Obviously, you have a big issue with renewable jobs in terms of manufacturing </w:t>
      </w:r>
      <w:r w:rsidRPr="007D31C3">
        <w:t xml:space="preserve">being </w:t>
      </w:r>
      <w:r w:rsidRPr="007D31C3">
        <w:t>elsewhere. Is there anything the Government could do that actually resets the economy</w:t>
      </w:r>
      <w:r w:rsidRPr="007D31C3">
        <w:t xml:space="preserve"> in</w:t>
      </w:r>
      <w:r w:rsidRPr="007D31C3">
        <w:t xml:space="preserve"> that balance?</w:t>
      </w:r>
    </w:p>
    <w:p w:rsidR="002D45BD" w:rsidRPr="007D31C3" w:rsidP="002D45BD">
      <w:pPr>
        <w:pStyle w:val="Question"/>
        <w:numPr>
          <w:ilvl w:val="0"/>
          <w:numId w:val="0"/>
        </w:numPr>
        <w:ind w:left="794"/>
      </w:pPr>
      <w:sdt>
        <w:sdtPr>
          <w:alias w:val="Witness"/>
          <w:id w:val="-984091165"/>
          <w:placeholder>
            <w:docPart w:val="6687B7E918D5439D841F580E3BC49CAE"/>
          </w:placeholder>
          <w:richText/>
        </w:sdtPr>
        <w:sdtContent>
          <w:r w:rsidRPr="007D31C3">
            <w:rPr>
              <w:b/>
              <w:i/>
            </w:rPr>
            <w:t>Gary Smith:</w:t>
          </w:r>
          <w:r w:rsidRPr="007D31C3">
            <w:rPr>
              <w:b/>
            </w:rPr>
            <w:t xml:space="preserve"> </w:t>
          </w:r>
        </w:sdtContent>
      </w:sdt>
      <w:r w:rsidRPr="007D31C3">
        <w:t>I t</w:t>
      </w:r>
      <w:r w:rsidRPr="007D31C3">
        <w:t xml:space="preserve">ouched upon this earlier, and </w:t>
      </w:r>
      <w:r w:rsidRPr="007D31C3">
        <w:t xml:space="preserve">sorry if I misunderstood </w:t>
      </w:r>
      <w:r w:rsidRPr="007D31C3">
        <w:t>the question. Whisky has been a huge success story for Scotland in the UK. We need support for the industry. We need to tackle the Trump tariffs because it has had an impact on exports for the industry</w:t>
      </w:r>
      <w:r w:rsidRPr="007D31C3">
        <w:t xml:space="preserve">, which will feed through to investment and jobs. We are facing the Covid crisis and the paralysis of the hospitality sector, the Trump tariffs and, if there is a botched Brexit, we could turn the success story of whisky into an absolute disaster in terms </w:t>
      </w:r>
      <w:r w:rsidRPr="007D31C3">
        <w:t>of job creation and protection. We need action from the UK Government to get those tariffs removed.</w:t>
      </w:r>
    </w:p>
    <w:p w:rsidR="002D45BD" w:rsidRPr="007D31C3" w:rsidP="002D45BD">
      <w:pPr>
        <w:pStyle w:val="Question"/>
        <w:numPr>
          <w:ilvl w:val="0"/>
          <w:numId w:val="0"/>
        </w:numPr>
        <w:ind w:left="794"/>
      </w:pPr>
      <w:r w:rsidRPr="007D31C3">
        <w:t>On renewables, the UK Government have not been engaged in the way that they should have been in order for us to develop manufacturing supply chains around t</w:t>
      </w:r>
      <w:r w:rsidRPr="007D31C3">
        <w:t>he renewables industry in the UK. We have to stop celebrating failure in our renewables industry. We are exporting the jobs of the future to Indonesia, China and the Middle East. We have been very critical, as a union, of the Scottish Government around ren</w:t>
      </w:r>
      <w:r w:rsidRPr="007D31C3">
        <w:t>ewables but, by goodness, the UK Government have not been at the table. If we want to stimulate jobs and the economy, we need to change the subsidy mechanisms for the renewables industry. If the renewables industry wants support and subsidies—and, by the w</w:t>
      </w:r>
      <w:r w:rsidRPr="007D31C3">
        <w:t>ay, this energy costs a lot of money and is enjoying huge subsidies—then the UK Government need to get their finger out and make sure that subsidies amount to job creation in the way that we have done with Hinkley Point C. There are a lot of things that we</w:t>
      </w:r>
      <w:r w:rsidRPr="007D31C3">
        <w:t xml:space="preserve"> could do to stimulate jobs and the economy but it needs planning and joint working by the UK and Scottish Governments. </w:t>
      </w:r>
    </w:p>
    <w:p w:rsidR="002D45BD" w:rsidRPr="007D31C3" w:rsidP="002D45BD">
      <w:pPr>
        <w:pStyle w:val="Question"/>
        <w:numPr>
          <w:ilvl w:val="0"/>
          <w:numId w:val="0"/>
        </w:numPr>
        <w:ind w:left="794"/>
      </w:pPr>
      <w:r w:rsidRPr="007D31C3">
        <w:t>I will finish on this. North Sea oil and gas is going to wind up prematurely unless we have a plan for the sector, and that is going to</w:t>
      </w:r>
      <w:r w:rsidRPr="007D31C3">
        <w:t xml:space="preserve"> require the UK Government to come to the table as well. We are going to leave oil and gas in the ground and that oil and gas will be left there because it is not seen as a national asset, and what will happen in real terms is that we will simply import mo</w:t>
      </w:r>
      <w:r w:rsidRPr="007D31C3">
        <w:t>re oil and gas. You cannot have a petrochemical sector, a pharmaceutical sector or advanced manufacturing without access to energy. We need a plan for our energy sectors and, for areas like oil, gas and renewables, we need joined</w:t>
      </w:r>
      <w:r w:rsidRPr="007D31C3">
        <w:t>-</w:t>
      </w:r>
      <w:r w:rsidRPr="007D31C3">
        <w:t>up working with Westminste</w:t>
      </w:r>
      <w:r w:rsidRPr="007D31C3">
        <w:t xml:space="preserve">r and the </w:t>
      </w:r>
      <w:r w:rsidRPr="007D31C3">
        <w:t xml:space="preserve">Holyrood </w:t>
      </w:r>
      <w:r w:rsidRPr="007D31C3">
        <w:t>Government.</w:t>
      </w:r>
    </w:p>
    <w:p w:rsidR="002D45BD" w:rsidRPr="007D31C3" w:rsidP="002D45BD">
      <w:pPr>
        <w:pStyle w:val="Question"/>
        <w:numPr>
          <w:ilvl w:val="0"/>
          <w:numId w:val="9"/>
        </w:numPr>
      </w:pPr>
      <w:sdt>
        <w:sdtPr>
          <w:alias w:val="Member"/>
          <w:tag w:val="&lt;Member mnisId='4752' dodsId=''&gt;"/>
          <w:id w:val="-89780439"/>
          <w:placeholder>
            <w:docPart w:val="6108B3243EFD4BF1BA1BB2282025D531"/>
          </w:placeholder>
          <w:richText/>
        </w:sdtPr>
        <w:sdtContent>
          <w:r w:rsidRPr="007D31C3">
            <w:rPr>
              <w:b/>
            </w:rPr>
            <w:t>Mark Jenkinson:</w:t>
          </w:r>
        </w:sdtContent>
      </w:sdt>
      <w:r w:rsidRPr="007D31C3">
        <w:t xml:space="preserve"> We have touched on some of those changes to the </w:t>
      </w:r>
      <w:r w:rsidRPr="007D31C3">
        <w:t>C</w:t>
      </w:r>
      <w:r w:rsidRPr="007D31C3">
        <w:t xml:space="preserve">oronavirus Job Retention Scheme announced at the end of May, </w:t>
      </w:r>
      <w:r w:rsidRPr="007D31C3">
        <w:t xml:space="preserve">in terms of </w:t>
      </w:r>
      <w:r w:rsidRPr="007D31C3">
        <w:t xml:space="preserve">the tapering and flexibility. Tony, what was your assessment of the reforms? What </w:t>
      </w:r>
      <w:r w:rsidRPr="007D31C3">
        <w:t>impact do you think they will have on your members and what impact, positive or negative, will they have on the fear of redundancies?</w:t>
      </w:r>
    </w:p>
    <w:p w:rsidR="00296799" w:rsidRPr="007D31C3" w:rsidP="002D45BD">
      <w:pPr>
        <w:pStyle w:val="QuestionCont"/>
      </w:pPr>
      <w:sdt>
        <w:sdtPr>
          <w:alias w:val="Witness"/>
          <w:id w:val="537558867"/>
          <w:placeholder>
            <w:docPart w:val="6108B3243EFD4BF1BA1BB2282025D531"/>
          </w:placeholder>
          <w:richText/>
        </w:sdtPr>
        <w:sdtContent>
          <w:r w:rsidRPr="007D31C3">
            <w:rPr>
              <w:b/>
              <w:i/>
            </w:rPr>
            <w:t xml:space="preserve">Tony </w:t>
          </w:r>
          <w:r w:rsidRPr="007D31C3">
            <w:rPr>
              <w:b/>
              <w:i/>
            </w:rPr>
            <w:t>Dale</w:t>
          </w:r>
          <w:r w:rsidRPr="007D31C3">
            <w:rPr>
              <w:b/>
              <w:i/>
            </w:rPr>
            <w:t>:</w:t>
          </w:r>
          <w:r w:rsidRPr="007D31C3">
            <w:rPr>
              <w:b/>
            </w:rPr>
            <w:t xml:space="preserve"> </w:t>
          </w:r>
        </w:sdtContent>
      </w:sdt>
      <w:r w:rsidRPr="007D31C3">
        <w:t>There is a question, which I have referred to earlier, about the tapering and the employer contribution and w</w:t>
      </w:r>
      <w:r w:rsidRPr="007D31C3">
        <w:t xml:space="preserve">hether we treat all sectors the same. Some sectors will </w:t>
      </w:r>
      <w:r w:rsidRPr="007D31C3">
        <w:t xml:space="preserve">be able to </w:t>
      </w:r>
      <w:r w:rsidRPr="007D31C3">
        <w:t xml:space="preserve">bounce back to normal more quickly and more easily than some other sectors. Even within the retail sector, there are going to be differences. As I said earlier, high street retail is going </w:t>
      </w:r>
      <w:r w:rsidRPr="007D31C3">
        <w:t xml:space="preserve">to have difficulty. There is going to be an issue about public consumer confidence in terms of returning to the high street. There will be necessary </w:t>
      </w:r>
      <w:r w:rsidRPr="007D31C3">
        <w:t>social distancing rules in the shops, which will reduce takings. They will need to continue to have a signi</w:t>
      </w:r>
      <w:r w:rsidRPr="007D31C3">
        <w:t>ficant part of the workforce probably on furlough while their income will be significantly down</w:t>
      </w:r>
      <w:r w:rsidRPr="007D31C3">
        <w:t>,</w:t>
      </w:r>
      <w:r w:rsidRPr="007D31C3">
        <w:t xml:space="preserve"> and yet </w:t>
      </w:r>
      <w:r w:rsidRPr="007D31C3">
        <w:t xml:space="preserve">they will </w:t>
      </w:r>
      <w:r w:rsidRPr="007D31C3">
        <w:t>very shortly</w:t>
      </w:r>
      <w:r w:rsidRPr="007D31C3">
        <w:t>,</w:t>
      </w:r>
      <w:r w:rsidRPr="007D31C3">
        <w:t xml:space="preserve"> after only opening last week, from August need to make a contribution. </w:t>
      </w:r>
    </w:p>
    <w:p w:rsidR="002D45BD" w:rsidRPr="007D31C3" w:rsidP="002D45BD">
      <w:pPr>
        <w:pStyle w:val="QuestionCont"/>
      </w:pPr>
      <w:r w:rsidRPr="007D31C3">
        <w:t>The concern has to be that, if that is going to cause s</w:t>
      </w:r>
      <w:r w:rsidRPr="007D31C3">
        <w:t>evere financial problems for the retailer, then the retailer could well turn around and say, “For the medium term, we are not going to need the numbers of staff that are in the store when it is at full capacity”, so therefore redundancies may well be broug</w:t>
      </w:r>
      <w:r w:rsidRPr="007D31C3">
        <w:t xml:space="preserve">ht in. There is a serious concern that it could push and spark employers into making redundancies on the high street. </w:t>
      </w:r>
    </w:p>
    <w:p w:rsidR="00AB19D9" w:rsidRPr="007D31C3" w:rsidP="002D45BD">
      <w:pPr>
        <w:pStyle w:val="QuestionCont"/>
      </w:pPr>
      <w:r w:rsidRPr="007D31C3">
        <w:t>The flexibility and the issue about part-time furlough is a good improvement. Quite a lot of people can do part of their jobs but another</w:t>
      </w:r>
      <w:r w:rsidRPr="007D31C3">
        <w:t xml:space="preserve"> part of their job is not able to be done or else there will be a demand for a certain percentage of the workforce, in which case you could rota that and having people coming in at various times. The flexibility improvements are good. </w:t>
      </w:r>
    </w:p>
    <w:p w:rsidR="002D45BD" w:rsidRPr="007D31C3" w:rsidP="002D45BD">
      <w:pPr>
        <w:pStyle w:val="QuestionCont"/>
      </w:pPr>
      <w:r w:rsidRPr="007D31C3">
        <w:t>In terms of the tape</w:t>
      </w:r>
      <w:r w:rsidRPr="007D31C3">
        <w:t>ring, you can understand the need to look at what the job retention scheme is going to look like in the longer term, and as the economy re-opens there definitely is a need for a reassessment, but there are businesses and sectors where it could be the straw</w:t>
      </w:r>
      <w:r w:rsidRPr="007D31C3">
        <w:t xml:space="preserve"> that breaks the camel back, and we have serious concerns that there could be widespread redundancies sparked by that additional business cost.</w:t>
      </w:r>
    </w:p>
    <w:p w:rsidR="002D45BD" w:rsidRPr="007D31C3" w:rsidP="002D45BD">
      <w:pPr>
        <w:pStyle w:val="Answer"/>
      </w:pPr>
      <w:sdt>
        <w:sdtPr>
          <w:alias w:val="Witness"/>
          <w:id w:val="-2083976253"/>
          <w:placeholder>
            <w:docPart w:val="6108B3243EFD4BF1BA1BB2282025D531"/>
          </w:placeholder>
          <w:richText/>
        </w:sdtPr>
        <w:sdtContent>
          <w:r w:rsidRPr="007D31C3">
            <w:rPr>
              <w:b/>
              <w:i/>
            </w:rPr>
            <w:t>Steve Turner:</w:t>
          </w:r>
          <w:r w:rsidRPr="007D31C3">
            <w:rPr>
              <w:b/>
            </w:rPr>
            <w:t xml:space="preserve"> </w:t>
          </w:r>
        </w:sdtContent>
      </w:sdt>
      <w:r w:rsidRPr="007D31C3">
        <w:t>We are seeing this already. I have already said that we fear this tsunami of job losses in the s</w:t>
      </w:r>
      <w:r w:rsidRPr="007D31C3">
        <w:t>ummer. The 45-day period of statutory consultation on redundancies started this week and already we are seeing notification. We have seen it in the automotive sector and in the OEMs. We have seen it in the aerospace sector. We are seeing it across all regi</w:t>
      </w:r>
      <w:r w:rsidRPr="007D31C3">
        <w:t>ons. Some regions will be disproportionately impacted by this, of course, where there is a predominance in SMEs that supply into these core sectors. This will be devastating without direct Government intervention at this point, and that does require this s</w:t>
      </w:r>
      <w:r w:rsidRPr="007D31C3">
        <w:t xml:space="preserve">ectoral arrangement. </w:t>
      </w:r>
    </w:p>
    <w:p w:rsidR="002D45BD" w:rsidRPr="007D31C3" w:rsidP="002D45BD">
      <w:pPr>
        <w:pStyle w:val="Answer"/>
      </w:pPr>
      <w:r w:rsidRPr="007D31C3">
        <w:t>We saw 21,000 notified redundancies in the very early stages of lockdown. We are seeing thousands more now daily. We have seen 6,000 in the automotive sector, as I said. We have companies indicating that the lack of demand on their pr</w:t>
      </w:r>
      <w:r w:rsidRPr="007D31C3">
        <w:t>oducts is leading to 35%, 40% or sometimes 50% reductions in headcount that has not fed through yet. These are just in areas where we have organisation and we have statutory rights to redundancy. If you move further down the supply chain and into SMEs with</w:t>
      </w:r>
      <w:r w:rsidRPr="007D31C3">
        <w:t xml:space="preserve"> very small precarious groups of employers as well as employees, of course, this is going to be a real problem.</w:t>
      </w:r>
    </w:p>
    <w:p w:rsidR="00AB19D9" w:rsidRPr="007D31C3" w:rsidP="002D45BD">
      <w:pPr>
        <w:pStyle w:val="Answer"/>
      </w:pPr>
      <w:r w:rsidRPr="007D31C3">
        <w:t>We have very good employers and we have very bad employers, and your Committee has already discussed some of those, such as British Airways in p</w:t>
      </w:r>
      <w:r w:rsidRPr="007D31C3">
        <w:t xml:space="preserve">articular. In the middle, you have the vast majority of employers that are in genuine difficulty with collapsed demand, uncertain futures, supply chain problems, including global supply chains—not even just supply here </w:t>
      </w:r>
      <w:r w:rsidRPr="007D31C3">
        <w:t>in the UK—in terms of raw materials o</w:t>
      </w:r>
      <w:r w:rsidRPr="007D31C3">
        <w:t xml:space="preserve">r components, and a lack of resilience in our UK supply chains. Therefore, they are thinking about what their future holds for them given the closure of the JRS programme without any future-looking support from sector arrangements from the end of October. </w:t>
      </w:r>
      <w:r w:rsidRPr="007D31C3">
        <w:t xml:space="preserve">As I said before, they will cut their cloth now according to their needs, and that will be devastating for particular groups, for skills, for knowledge and for our long-term resilience. </w:t>
      </w:r>
    </w:p>
    <w:p w:rsidR="002D45BD" w:rsidRPr="007D31C3" w:rsidP="002D45BD">
      <w:pPr>
        <w:pStyle w:val="Answer"/>
      </w:pPr>
      <w:r w:rsidRPr="007D31C3">
        <w:t>We need to think about what we need to produce here in the UK to gree</w:t>
      </w:r>
      <w:r w:rsidRPr="007D31C3">
        <w:t xml:space="preserve">n our economy. How do we diversify production from what we are doing now and how do we create those job guarantee schemes that will see kids with a bit of hope and opportunity in their futures rather than the devastating future that looms in front of them </w:t>
      </w:r>
      <w:r w:rsidRPr="007D31C3">
        <w:t xml:space="preserve">at the moment? </w:t>
      </w:r>
    </w:p>
    <w:p w:rsidR="002D45BD" w:rsidRPr="007D31C3" w:rsidP="002D45BD">
      <w:pPr>
        <w:pStyle w:val="Question"/>
        <w:numPr>
          <w:ilvl w:val="0"/>
          <w:numId w:val="9"/>
        </w:numPr>
      </w:pPr>
      <w:sdt>
        <w:sdtPr>
          <w:alias w:val="Member"/>
          <w:tag w:val="&lt;Member mnisId='4752' dodsId=''&gt;"/>
          <w:id w:val="-2043358245"/>
          <w:placeholder>
            <w:docPart w:val="6108B3243EFD4BF1BA1BB2282025D531"/>
          </w:placeholder>
          <w:richText/>
        </w:sdtPr>
        <w:sdtContent>
          <w:r w:rsidRPr="007D31C3">
            <w:rPr>
              <w:b/>
            </w:rPr>
            <w:t>Mark Jenkinson:</w:t>
          </w:r>
        </w:sdtContent>
      </w:sdt>
      <w:r w:rsidRPr="007D31C3">
        <w:t xml:space="preserve"> Time will prevent me from going to everybody but I would like a quick Scottish perspective from Gary.</w:t>
      </w:r>
    </w:p>
    <w:p w:rsidR="002D45BD" w:rsidRPr="007D31C3" w:rsidP="002D45BD">
      <w:pPr>
        <w:pStyle w:val="Answer"/>
      </w:pPr>
      <w:sdt>
        <w:sdtPr>
          <w:alias w:val="Witness"/>
          <w:id w:val="-720359847"/>
          <w:placeholder>
            <w:docPart w:val="6108B3243EFD4BF1BA1BB2282025D531"/>
          </w:placeholder>
          <w:richText/>
        </w:sdtPr>
        <w:sdtContent>
          <w:r w:rsidRPr="007D31C3">
            <w:rPr>
              <w:b/>
              <w:i/>
            </w:rPr>
            <w:t>Gary Smith:</w:t>
          </w:r>
          <w:r w:rsidRPr="007D31C3">
            <w:rPr>
              <w:b/>
            </w:rPr>
            <w:t xml:space="preserve"> </w:t>
          </w:r>
        </w:sdtContent>
      </w:sdt>
      <w:r w:rsidRPr="007D31C3">
        <w:t xml:space="preserve">Access to the </w:t>
      </w:r>
      <w:r w:rsidRPr="007D31C3">
        <w:t>j</w:t>
      </w:r>
      <w:r w:rsidRPr="007D31C3">
        <w:t xml:space="preserve">ob </w:t>
      </w:r>
      <w:r w:rsidRPr="007D31C3">
        <w:t>r</w:t>
      </w:r>
      <w:r w:rsidRPr="007D31C3">
        <w:t xml:space="preserve">etention </w:t>
      </w:r>
      <w:r w:rsidRPr="007D31C3">
        <w:t>s</w:t>
      </w:r>
      <w:r w:rsidRPr="007D31C3">
        <w:t xml:space="preserve">cheme in Scotland has been disproportionately higher. 85% of businesses that are still trading have accessed the </w:t>
      </w:r>
      <w:r w:rsidRPr="007D31C3">
        <w:t>j</w:t>
      </w:r>
      <w:r w:rsidRPr="007D31C3">
        <w:t xml:space="preserve">ob </w:t>
      </w:r>
      <w:r w:rsidRPr="007D31C3">
        <w:t>r</w:t>
      </w:r>
      <w:r w:rsidRPr="007D31C3">
        <w:t xml:space="preserve">etention </w:t>
      </w:r>
      <w:r w:rsidRPr="007D31C3">
        <w:t>s</w:t>
      </w:r>
      <w:r w:rsidRPr="007D31C3">
        <w:t xml:space="preserve">cheme, so Scotland is heavily dependent on the support mechanism. </w:t>
      </w:r>
    </w:p>
    <w:p w:rsidR="002D45BD" w:rsidRPr="007D31C3" w:rsidP="002D45BD">
      <w:pPr>
        <w:pStyle w:val="Answer"/>
      </w:pPr>
      <w:r w:rsidRPr="007D31C3">
        <w:t>We need to start looking to the future in terms of our econom</w:t>
      </w:r>
      <w:r w:rsidRPr="007D31C3">
        <w:t xml:space="preserve">y, and that means we need an economic plan for key sectors of our economy. Our recovery is not going to fall from the sky and it cannot happen while we are continuing to export jobs that could and should be done here. </w:t>
      </w:r>
    </w:p>
    <w:p w:rsidR="002D45BD" w:rsidRPr="007D31C3" w:rsidP="002D45BD">
      <w:pPr>
        <w:pStyle w:val="Answer"/>
      </w:pPr>
      <w:r w:rsidRPr="007D31C3">
        <w:t>I will finish by saying this in terms</w:t>
      </w:r>
      <w:r w:rsidRPr="007D31C3">
        <w:t xml:space="preserve"> of economic planning. Why is it that Denmark exports 20 times more value in terms of renewable work than Scotland? Why is it that Denmark has tens of thousands of jobs in the renewable sector while yards in Scotland and across the UK lie empty? It </w:t>
      </w:r>
      <w:r w:rsidRPr="007D31C3">
        <w:t>i</w:t>
      </w:r>
      <w:r w:rsidRPr="007D31C3">
        <w:t>s abou</w:t>
      </w:r>
      <w:r w:rsidRPr="007D31C3">
        <w:t xml:space="preserve">t planning and it </w:t>
      </w:r>
      <w:r w:rsidRPr="007D31C3">
        <w:t>i</w:t>
      </w:r>
      <w:r w:rsidRPr="007D31C3">
        <w:t>s about the state putting its money where its mouth was and backing job creation and key industries. That is the type of big thinking we need in Scotland and across the UK.</w:t>
      </w:r>
    </w:p>
    <w:p w:rsidR="002D45BD" w:rsidRPr="007D31C3" w:rsidP="002D45BD">
      <w:pPr>
        <w:pStyle w:val="Question"/>
        <w:numPr>
          <w:ilvl w:val="0"/>
          <w:numId w:val="9"/>
        </w:numPr>
      </w:pPr>
      <w:sdt>
        <w:sdtPr>
          <w:alias w:val="Member"/>
          <w:tag w:val="&lt;Member mnisId='4866' dodsId=''&gt;"/>
          <w:id w:val="774836763"/>
          <w:placeholder>
            <w:docPart w:val="6108B3243EFD4BF1BA1BB2282025D531"/>
          </w:placeholder>
          <w:richText/>
        </w:sdtPr>
        <w:sdtContent>
          <w:r w:rsidRPr="007D31C3">
            <w:rPr>
              <w:b/>
            </w:rPr>
            <w:t>Alexander Stafford:</w:t>
          </w:r>
        </w:sdtContent>
      </w:sdt>
      <w:r w:rsidRPr="007D31C3">
        <w:t xml:space="preserve"> I want to talk about the range of loans an</w:t>
      </w:r>
      <w:r w:rsidRPr="007D31C3">
        <w:t>d grants that the Government have supported, CBILS being</w:t>
      </w:r>
      <w:r w:rsidRPr="007D31C3">
        <w:t xml:space="preserve"> the most</w:t>
      </w:r>
      <w:r w:rsidRPr="007D31C3">
        <w:t xml:space="preserve"> common one. Clearly, as time has gone on, there have been gaps and the Government have stepped in to try to address them. Do these financial measures such as CBILS and CCFF adequately suppor</w:t>
      </w:r>
      <w:r w:rsidRPr="007D31C3">
        <w:t xml:space="preserve">t the members </w:t>
      </w:r>
      <w:r w:rsidRPr="007D31C3">
        <w:t>and</w:t>
      </w:r>
      <w:r w:rsidRPr="007D31C3">
        <w:t xml:space="preserve"> the sectors that your members work in</w:t>
      </w:r>
      <w:r w:rsidRPr="007D31C3">
        <w:t>,</w:t>
      </w:r>
      <w:r w:rsidRPr="007D31C3">
        <w:t xml:space="preserve"> and do any of these packages need to be retained for particular sectors? I am very keen to hear mainly from Tony, Christine and Steve on this point.</w:t>
      </w:r>
    </w:p>
    <w:p w:rsidR="00AB19D9" w:rsidRPr="007D31C3" w:rsidP="002D45BD">
      <w:pPr>
        <w:pStyle w:val="Answer"/>
      </w:pPr>
      <w:sdt>
        <w:sdtPr>
          <w:alias w:val="Witness"/>
          <w:id w:val="1458295167"/>
          <w:placeholder>
            <w:docPart w:val="6108B3243EFD4BF1BA1BB2282025D531"/>
          </w:placeholder>
          <w:richText/>
        </w:sdtPr>
        <w:sdtContent>
          <w:r w:rsidRPr="007D31C3">
            <w:rPr>
              <w:b/>
              <w:i/>
            </w:rPr>
            <w:t xml:space="preserve">Tony </w:t>
          </w:r>
          <w:r w:rsidRPr="007D31C3">
            <w:rPr>
              <w:b/>
              <w:i/>
            </w:rPr>
            <w:t>Dale</w:t>
          </w:r>
          <w:r w:rsidRPr="007D31C3">
            <w:rPr>
              <w:b/>
              <w:i/>
            </w:rPr>
            <w:t>:</w:t>
          </w:r>
          <w:r w:rsidRPr="007D31C3">
            <w:rPr>
              <w:b/>
            </w:rPr>
            <w:t xml:space="preserve"> </w:t>
          </w:r>
        </w:sdtContent>
      </w:sdt>
      <w:r w:rsidRPr="007D31C3">
        <w:t>The loans and the grants have obviously been welcomed but businesses find it difficult to access them and to get them to deliver and work for them. There was a package for small businesses and packages for larger businesses. I do not want to be too critica</w:t>
      </w:r>
      <w:r w:rsidRPr="007D31C3">
        <w:t xml:space="preserve">l because it was a legitimate attempt to </w:t>
      </w:r>
      <w:r w:rsidRPr="007D31C3">
        <w:t xml:space="preserve">try to </w:t>
      </w:r>
      <w:r w:rsidRPr="007D31C3">
        <w:t>support and help businesses but they were difficult to access and difficult to fit in with the needs of the business</w:t>
      </w:r>
      <w:r w:rsidRPr="007D31C3">
        <w:t>,</w:t>
      </w:r>
      <w:r w:rsidRPr="007D31C3">
        <w:t xml:space="preserve"> because every business is slightly different from the next business. </w:t>
      </w:r>
    </w:p>
    <w:p w:rsidR="002D45BD" w:rsidRPr="007D31C3" w:rsidP="002D45BD">
      <w:pPr>
        <w:pStyle w:val="Answer"/>
      </w:pPr>
      <w:r w:rsidRPr="007D31C3">
        <w:t>Going forward, we ne</w:t>
      </w:r>
      <w:r w:rsidRPr="007D31C3">
        <w:t>ed to take a step back and look at what the recovery plans are going to look like in each sector. That is the message coming out from my colleagues as well. Everybody is saying roughly the same thing in the sense that we need these recovery plans, and thos</w:t>
      </w:r>
      <w:r w:rsidRPr="007D31C3">
        <w:t xml:space="preserve">e recovery plans look slightly different in each sector and the type of intervention looks different in each sector. The more you can get the intervention down to the specific nature of what is actually happening, the smarter the </w:t>
      </w:r>
      <w:r w:rsidRPr="007D31C3">
        <w:t>G</w:t>
      </w:r>
      <w:r w:rsidRPr="007D31C3">
        <w:t>overnment help will be an</w:t>
      </w:r>
      <w:r w:rsidRPr="007D31C3">
        <w:t>d the more targeted it will be at where it is needed. To do that we need a proper dialogue. We need a proper dialogue from all three sides with employers, Government and the workforce actually sitting down across sectors and working out how we save and pro</w:t>
      </w:r>
      <w:r w:rsidRPr="007D31C3">
        <w:t xml:space="preserve">tect jobs. </w:t>
      </w:r>
    </w:p>
    <w:p w:rsidR="002D45BD" w:rsidRPr="007D31C3" w:rsidP="002D45BD">
      <w:pPr>
        <w:pStyle w:val="Answer"/>
      </w:pPr>
      <w:r w:rsidRPr="007D31C3">
        <w:t>At this point, we actually all have the same interest in the sense that we all want to save as much of the economy as we possibly can and we want to protect jobs and businesses that are existing now. Doing that is about getting the mechanism in</w:t>
      </w:r>
      <w:r w:rsidRPr="007D31C3">
        <w:t xml:space="preserve"> place and </w:t>
      </w:r>
      <w:r w:rsidRPr="007D31C3">
        <w:t xml:space="preserve">creating that </w:t>
      </w:r>
      <w:r w:rsidRPr="007D31C3">
        <w:t xml:space="preserve">tripartite </w:t>
      </w:r>
      <w:r w:rsidRPr="007D31C3">
        <w:t>dialogue</w:t>
      </w:r>
      <w:r w:rsidRPr="007D31C3">
        <w:t xml:space="preserve">. </w:t>
      </w:r>
    </w:p>
    <w:p w:rsidR="002D45BD" w:rsidRPr="007D31C3" w:rsidP="002D45BD">
      <w:pPr>
        <w:pStyle w:val="Question"/>
        <w:numPr>
          <w:ilvl w:val="0"/>
          <w:numId w:val="9"/>
        </w:numPr>
      </w:pPr>
      <w:sdt>
        <w:sdtPr>
          <w:alias w:val="Member"/>
          <w:tag w:val="&lt;Member mnisId='4866' dodsId=''&gt;"/>
          <w:id w:val="-332606583"/>
          <w:placeholder>
            <w:docPart w:val="6108B3243EFD4BF1BA1BB2282025D531"/>
          </w:placeholder>
          <w:richText/>
        </w:sdtPr>
        <w:sdtContent>
          <w:r w:rsidRPr="007D31C3">
            <w:rPr>
              <w:b/>
            </w:rPr>
            <w:t>Alexander Stafford:</w:t>
          </w:r>
        </w:sdtContent>
      </w:sdt>
      <w:r w:rsidRPr="007D31C3">
        <w:t xml:space="preserve"> Do you think there has not been that proper dialogue</w:t>
      </w:r>
      <w:r w:rsidRPr="007D31C3">
        <w:t xml:space="preserve">? You are calling for dialogue, so has there not been that dialogue, </w:t>
      </w:r>
      <w:r w:rsidRPr="007D31C3">
        <w:t>or has it been haphazard?</w:t>
      </w:r>
    </w:p>
    <w:p w:rsidR="002D45BD" w:rsidRPr="007D31C3" w:rsidP="002D45BD">
      <w:pPr>
        <w:pStyle w:val="Answer"/>
      </w:pPr>
      <w:sdt>
        <w:sdtPr>
          <w:alias w:val="Witness"/>
          <w:id w:val="-1190990560"/>
          <w:placeholder>
            <w:docPart w:val="6108B3243EFD4BF1BA1BB2282025D531"/>
          </w:placeholder>
          <w:richText/>
        </w:sdtPr>
        <w:sdtContent>
          <w:r w:rsidRPr="007D31C3">
            <w:rPr>
              <w:b/>
              <w:i/>
            </w:rPr>
            <w:t xml:space="preserve">Tony </w:t>
          </w:r>
          <w:r w:rsidRPr="007D31C3">
            <w:rPr>
              <w:b/>
              <w:i/>
            </w:rPr>
            <w:t>Dale</w:t>
          </w:r>
          <w:r w:rsidRPr="007D31C3">
            <w:rPr>
              <w:b/>
              <w:i/>
            </w:rPr>
            <w:t>:</w:t>
          </w:r>
          <w:r w:rsidRPr="007D31C3">
            <w:rPr>
              <w:b/>
            </w:rPr>
            <w:t xml:space="preserve"> </w:t>
          </w:r>
        </w:sdtContent>
      </w:sdt>
      <w:r w:rsidRPr="007D31C3">
        <w:t>At times, early on, there w</w:t>
      </w:r>
      <w:r w:rsidRPr="007D31C3">
        <w:t>ere elements of what appeared to be genuine dialogue but that dialogue has eased off as time has gone on. There is a certain feeling that we are nearly returning to politics as normal, and that would be a real shame</w:t>
      </w:r>
      <w:r w:rsidRPr="007D31C3">
        <w:t xml:space="preserve">, </w:t>
      </w:r>
      <w:r w:rsidRPr="007D31C3">
        <w:t>a real mistake and a real missed opport</w:t>
      </w:r>
      <w:r w:rsidRPr="007D31C3">
        <w:t>unity.</w:t>
      </w:r>
    </w:p>
    <w:p w:rsidR="002D45BD" w:rsidRPr="007D31C3" w:rsidP="002D45BD">
      <w:pPr>
        <w:pStyle w:val="Answer"/>
      </w:pPr>
      <w:sdt>
        <w:sdtPr>
          <w:alias w:val="Witness"/>
          <w:id w:val="-1348392481"/>
          <w:placeholder>
            <w:docPart w:val="6108B3243EFD4BF1BA1BB2282025D531"/>
          </w:placeholder>
          <w:richText/>
        </w:sdtPr>
        <w:sdtContent>
          <w:r w:rsidRPr="007D31C3">
            <w:rPr>
              <w:b/>
              <w:i/>
            </w:rPr>
            <w:t>Christine Payne:</w:t>
          </w:r>
          <w:r w:rsidRPr="007D31C3">
            <w:rPr>
              <w:b/>
            </w:rPr>
            <w:t xml:space="preserve"> </w:t>
          </w:r>
        </w:sdtContent>
      </w:sdt>
      <w:r w:rsidRPr="007D31C3">
        <w:t xml:space="preserve">The schemes have been very welcome for those of our members who have been able to access them. The </w:t>
      </w:r>
      <w:r w:rsidRPr="007D31C3">
        <w:t>j</w:t>
      </w:r>
      <w:r w:rsidRPr="007D31C3">
        <w:t xml:space="preserve">ob </w:t>
      </w:r>
      <w:r w:rsidRPr="007D31C3">
        <w:t>r</w:t>
      </w:r>
      <w:r w:rsidRPr="007D31C3">
        <w:t xml:space="preserve">etention </w:t>
      </w:r>
      <w:r w:rsidRPr="007D31C3">
        <w:t>s</w:t>
      </w:r>
      <w:r w:rsidRPr="007D31C3">
        <w:t>cheme has been less relevant and very many of our members have not been able to access the self-employed scheme. The</w:t>
      </w:r>
      <w:r w:rsidRPr="007D31C3">
        <w:t xml:space="preserve"> biggest disappointment has been the conversations about those of our members who fall through those gaps. We do not really feel that that has been addressed enough. Taking the threshold away was very helpful</w:t>
      </w:r>
      <w:r w:rsidRPr="007D31C3">
        <w:t>, and it has helped,</w:t>
      </w:r>
      <w:r w:rsidRPr="007D31C3">
        <w:t xml:space="preserve"> but the universal credit ha</w:t>
      </w:r>
      <w:r w:rsidRPr="007D31C3">
        <w:t>s not, in itself, helped to fill those gaps.</w:t>
      </w:r>
    </w:p>
    <w:p w:rsidR="002D45BD" w:rsidRPr="007D31C3" w:rsidP="00C26393">
      <w:pPr>
        <w:pStyle w:val="Question"/>
      </w:pPr>
      <w:sdt>
        <w:sdtPr>
          <w:alias w:val="Member"/>
          <w:tag w:val="&lt;Member mnisId='4866' dodsId=''&gt;"/>
          <w:id w:val="1600143097"/>
          <w:placeholder>
            <w:docPart w:val="6108B3243EFD4BF1BA1BB2282025D531"/>
          </w:placeholder>
          <w:richText/>
        </w:sdtPr>
        <w:sdtContent>
          <w:r w:rsidRPr="007D31C3">
            <w:rPr>
              <w:b/>
            </w:rPr>
            <w:t>Alexander Stafford:</w:t>
          </w:r>
        </w:sdtContent>
      </w:sdt>
      <w:r w:rsidRPr="007D31C3">
        <w:t xml:space="preserve"> You are basically calling for more dialogue as well. </w:t>
      </w:r>
    </w:p>
    <w:p w:rsidR="002D45BD" w:rsidRPr="007D31C3" w:rsidP="002D45BD">
      <w:pPr>
        <w:pStyle w:val="Answer"/>
      </w:pPr>
      <w:sdt>
        <w:sdtPr>
          <w:alias w:val="Witness"/>
          <w:id w:val="-467203143"/>
          <w:placeholder>
            <w:docPart w:val="6108B3243EFD4BF1BA1BB2282025D531"/>
          </w:placeholder>
          <w:richText/>
        </w:sdtPr>
        <w:sdtContent>
          <w:r w:rsidRPr="007D31C3">
            <w:rPr>
              <w:b/>
              <w:i/>
            </w:rPr>
            <w:t>Christine Payne:</w:t>
          </w:r>
          <w:r w:rsidRPr="007D31C3">
            <w:rPr>
              <w:b/>
            </w:rPr>
            <w:t xml:space="preserve"> </w:t>
          </w:r>
        </w:sdtContent>
      </w:sdt>
      <w:r w:rsidRPr="007D31C3">
        <w:t>Yes, particularly on the gaps.</w:t>
      </w:r>
    </w:p>
    <w:p w:rsidR="002D45BD" w:rsidRPr="007D31C3" w:rsidP="002D45BD">
      <w:pPr>
        <w:pStyle w:val="Question"/>
        <w:numPr>
          <w:ilvl w:val="0"/>
          <w:numId w:val="9"/>
        </w:numPr>
      </w:pPr>
      <w:sdt>
        <w:sdtPr>
          <w:alias w:val="Member"/>
          <w:tag w:val="&lt;Member mnisId='4866' dodsId=''&gt;"/>
          <w:id w:val="-891042115"/>
          <w:placeholder>
            <w:docPart w:val="6108B3243EFD4BF1BA1BB2282025D531"/>
          </w:placeholder>
          <w:richText/>
        </w:sdtPr>
        <w:sdtContent>
          <w:r w:rsidRPr="007D31C3">
            <w:rPr>
              <w:b/>
            </w:rPr>
            <w:t>Alexander Stafford:</w:t>
          </w:r>
        </w:sdtContent>
      </w:sdt>
      <w:r w:rsidRPr="007D31C3">
        <w:t xml:space="preserve"> Is that the same answer from you as well, Steve, in terms of mo</w:t>
      </w:r>
      <w:r w:rsidRPr="007D31C3">
        <w:t>re dialogue? It was good at the start and it has now tailed off.</w:t>
      </w:r>
    </w:p>
    <w:p w:rsidR="002D45BD" w:rsidRPr="007D31C3" w:rsidP="002D45BD">
      <w:pPr>
        <w:pStyle w:val="Answer"/>
      </w:pPr>
      <w:sdt>
        <w:sdtPr>
          <w:alias w:val="Witness"/>
          <w:id w:val="-963812120"/>
          <w:placeholder>
            <w:docPart w:val="6108B3243EFD4BF1BA1BB2282025D531"/>
          </w:placeholder>
          <w:richText/>
        </w:sdtPr>
        <w:sdtContent>
          <w:r w:rsidRPr="007D31C3">
            <w:rPr>
              <w:b/>
              <w:i/>
            </w:rPr>
            <w:t>Steve Turner:</w:t>
          </w:r>
          <w:r w:rsidRPr="007D31C3">
            <w:rPr>
              <w:b/>
            </w:rPr>
            <w:t xml:space="preserve"> </w:t>
          </w:r>
        </w:sdtContent>
      </w:sdt>
      <w:r w:rsidRPr="007D31C3">
        <w:t>We feel that these have been successful where you have been able to access them. There have been all sorts of well-documented access issues such as not being able to do certai</w:t>
      </w:r>
      <w:r w:rsidRPr="007D31C3">
        <w:t>n things online and having to travel hundreds of miles for a personal interview to sit down and try to get an arrangement in place under the business interruption loan scheme. This is well documented.</w:t>
      </w:r>
    </w:p>
    <w:p w:rsidR="002D45BD" w:rsidRPr="007D31C3" w:rsidP="002D45BD">
      <w:pPr>
        <w:pStyle w:val="Answer"/>
      </w:pPr>
      <w:r w:rsidRPr="007D31C3">
        <w:t>The corporate financing facility has been helpful for l</w:t>
      </w:r>
      <w:r w:rsidRPr="007D31C3">
        <w:t>arger businesses trying to purchase debt but it has been done on credit ratings, and some of our household names have been decimated pre</w:t>
      </w:r>
      <w:r w:rsidRPr="007D31C3">
        <w:t>-</w:t>
      </w:r>
      <w:r w:rsidRPr="007D31C3">
        <w:t>Covid because of factors largely outside of their control with trade differences and the rest of it. Therefore, they ar</w:t>
      </w:r>
      <w:r w:rsidRPr="007D31C3">
        <w:t>e falling outside of corporate financing. Specific measures need to be put in place by the Treasury to support those individual companies, and we go back to the point about sectoral arrangements and sectoral deals that can stimulate demand in the economy f</w:t>
      </w:r>
      <w:r w:rsidRPr="007D31C3">
        <w:t>or products and services. It is no good opening the door, as I said earlier, if there is no demand for your product.</w:t>
      </w:r>
    </w:p>
    <w:p w:rsidR="00C26393" w:rsidRPr="007D31C3" w:rsidP="002D45BD">
      <w:pPr>
        <w:pStyle w:val="Answer"/>
      </w:pPr>
      <w:r w:rsidRPr="007D31C3">
        <w:t>The bounce-back loans have been very helpful. The biggest pick-up has been on bounce-back loans. About 800,000 businesses have benefitted f</w:t>
      </w:r>
      <w:r w:rsidRPr="007D31C3">
        <w:t xml:space="preserve">rom that but, again, it is 12 months interest-free. We need the Government to take an equity stake in some of these foundation industries to give them real long-term security. </w:t>
      </w:r>
    </w:p>
    <w:p w:rsidR="002D45BD" w:rsidRPr="007D31C3" w:rsidP="002D45BD">
      <w:pPr>
        <w:pStyle w:val="Answer"/>
      </w:pPr>
      <w:r w:rsidRPr="007D31C3">
        <w:t xml:space="preserve">This is going to mean interventionist strategies that I know are alien to </w:t>
      </w:r>
      <w:r w:rsidRPr="007D31C3">
        <w:t>many in Government at the moment</w:t>
      </w:r>
      <w:r w:rsidRPr="007D31C3">
        <w:t xml:space="preserve">, but </w:t>
      </w:r>
      <w:r w:rsidRPr="007D31C3">
        <w:t>we have intervened in the past and we are going to have to intervene in the future, a bit like they are doing in Germany, France, Spain and even in the US</w:t>
      </w:r>
      <w:r w:rsidRPr="007D31C3">
        <w:t>,</w:t>
      </w:r>
      <w:r w:rsidRPr="007D31C3">
        <w:t xml:space="preserve"> where billions of euros and dollars, in their respective cases</w:t>
      </w:r>
      <w:r w:rsidRPr="007D31C3">
        <w:t>, are being placed into specific industries, not just to prop them up for the sake of propping them up but to invest in R&amp;D and future technologies and to make sure that they survive a very difficult time. These are high-value exports</w:t>
      </w:r>
      <w:r w:rsidRPr="007D31C3">
        <w:t>,</w:t>
      </w:r>
      <w:r w:rsidRPr="007D31C3">
        <w:t xml:space="preserve"> and we need high-val</w:t>
      </w:r>
      <w:r w:rsidRPr="007D31C3">
        <w:t>ue exports to support our economy so that we can pay for our public services that we need. They are not going to pay for themselves. If we need a decent NHS and education for our kids and all of the services that we receive, we need a strong private sector</w:t>
      </w:r>
      <w:r w:rsidRPr="007D31C3">
        <w:t xml:space="preserve"> exporting high-value goods.</w:t>
      </w:r>
    </w:p>
    <w:p w:rsidR="002D45BD" w:rsidRPr="007D31C3" w:rsidP="002D45BD">
      <w:pPr>
        <w:pStyle w:val="Question"/>
        <w:numPr>
          <w:ilvl w:val="0"/>
          <w:numId w:val="9"/>
        </w:numPr>
      </w:pPr>
      <w:sdt>
        <w:sdtPr>
          <w:alias w:val="Member"/>
          <w:tag w:val="&lt;Member mnisId='4866' dodsId=''&gt;"/>
          <w:id w:val="-1359354149"/>
          <w:placeholder>
            <w:docPart w:val="6108B3243EFD4BF1BA1BB2282025D531"/>
          </w:placeholder>
          <w:richText/>
        </w:sdtPr>
        <w:sdtContent>
          <w:r w:rsidRPr="007D31C3">
            <w:rPr>
              <w:b/>
            </w:rPr>
            <w:t>Alexander Stafford:</w:t>
          </w:r>
        </w:sdtContent>
      </w:sdt>
      <w:r w:rsidRPr="007D31C3">
        <w:t xml:space="preserve"> Thank you, Steve. It is good that you have highlighted some of your concerns about what is going to happen in 12 months’ time, and you have also put across some ideas about how to mitigate that. Moving to </w:t>
      </w:r>
      <w:r w:rsidRPr="007D31C3">
        <w:t xml:space="preserve">Gary and Mike, do you share those same concerns about what is going to happen in 12 months’ time for your businesses and whether they can start repaying the </w:t>
      </w:r>
      <w:r w:rsidRPr="007D31C3">
        <w:t>G</w:t>
      </w:r>
      <w:r w:rsidRPr="007D31C3">
        <w:t>overnment loans on interest? How can the Government mitigate these concerns?</w:t>
      </w:r>
    </w:p>
    <w:p w:rsidR="002D45BD" w:rsidRPr="007D31C3" w:rsidP="002D45BD">
      <w:pPr>
        <w:pStyle w:val="Answer"/>
      </w:pPr>
      <w:sdt>
        <w:sdtPr>
          <w:alias w:val="Witness"/>
          <w:id w:val="1238054969"/>
          <w:placeholder>
            <w:docPart w:val="6108B3243EFD4BF1BA1BB2282025D531"/>
          </w:placeholder>
          <w:richText/>
        </w:sdtPr>
        <w:sdtContent>
          <w:r w:rsidRPr="007D31C3">
            <w:rPr>
              <w:b/>
              <w:i/>
            </w:rPr>
            <w:t>Mike Clancy:</w:t>
          </w:r>
          <w:r w:rsidRPr="007D31C3">
            <w:rPr>
              <w:b/>
            </w:rPr>
            <w:t xml:space="preserve"> </w:t>
          </w:r>
        </w:sdtContent>
      </w:sdt>
      <w:r w:rsidRPr="007D31C3">
        <w:t>First,</w:t>
      </w:r>
      <w:r w:rsidRPr="007D31C3">
        <w:t xml:space="preserve"> I think it is shorter than 12 months. I have already given some evidence in relation to the creative sector</w:t>
      </w:r>
      <w:r w:rsidRPr="007D31C3">
        <w:t>,</w:t>
      </w:r>
      <w:r w:rsidRPr="007D31C3">
        <w:t xml:space="preserve"> where the issues are going to be in the autumn, if not late summer. A lot of our feedback from businesses is that, given they are in an anxious an</w:t>
      </w:r>
      <w:r w:rsidRPr="007D31C3">
        <w:t xml:space="preserve">d precarious state, taking on more lending is the last place they want to go. The big point here is that there has been what seems like a short-term conversion to </w:t>
      </w:r>
      <w:r w:rsidRPr="007D31C3">
        <w:t>G</w:t>
      </w:r>
      <w:r w:rsidRPr="007D31C3">
        <w:t>overnment intervention but it needs to turn into a more fundamental partnership and prepared</w:t>
      </w:r>
      <w:r w:rsidRPr="007D31C3">
        <w:t>ness to convene spaces in the economy where we can thrash these things out for the good of all.</w:t>
      </w:r>
    </w:p>
    <w:p w:rsidR="002D45BD" w:rsidRPr="007D31C3" w:rsidP="002D45BD">
      <w:pPr>
        <w:pStyle w:val="Answer"/>
      </w:pPr>
      <w:r w:rsidRPr="007D31C3">
        <w:t>It is remarkable—and this has exposed our economy—that other economies have much more sophisticated means of dealing with job and economic crises. The Nordic co</w:t>
      </w:r>
      <w:r w:rsidRPr="007D31C3">
        <w:t xml:space="preserve">untries, particularly Sweden, are examples </w:t>
      </w:r>
      <w:r w:rsidRPr="007D31C3">
        <w:t>of that</w:t>
      </w:r>
      <w:r w:rsidRPr="007D31C3">
        <w:t>,</w:t>
      </w:r>
      <w:r w:rsidRPr="007D31C3">
        <w:t xml:space="preserve"> where they convene on a tripartite basis as social partners to resolve these things. They recognise that Government cannot make all the solutions but that Government hold the ultimate platform for support</w:t>
      </w:r>
      <w:r w:rsidRPr="007D31C3">
        <w:t>. We will have to design, sector by sector, solutions where the Government are prepared to intervene and support, and that will be directly proportional to the extent to which that sector is actually open. If it is fully closed, the support needs to be gre</w:t>
      </w:r>
      <w:r w:rsidRPr="007D31C3">
        <w:t>ater. If it has a transition and some hope of coming back, you taper it accordingly. We need to de</w:t>
      </w:r>
      <w:r w:rsidRPr="007D31C3">
        <w:t>vis</w:t>
      </w:r>
      <w:r w:rsidRPr="007D31C3">
        <w:t xml:space="preserve">e these mechanisms now. </w:t>
      </w:r>
    </w:p>
    <w:p w:rsidR="002D45BD" w:rsidRPr="007D31C3" w:rsidP="002D45BD">
      <w:pPr>
        <w:pStyle w:val="Answer"/>
      </w:pPr>
      <w:r w:rsidRPr="007D31C3">
        <w:t>It is really interesting. I have been doing this job for 30</w:t>
      </w:r>
      <w:r w:rsidRPr="007D31C3">
        <w:t>-</w:t>
      </w:r>
      <w:r w:rsidRPr="007D31C3">
        <w:t xml:space="preserve">odd years. </w:t>
      </w:r>
      <w:r w:rsidRPr="007D31C3">
        <w:t xml:space="preserve">The last three months has been </w:t>
      </w:r>
      <w:r w:rsidRPr="007D31C3">
        <w:t xml:space="preserve">the first time I have heard </w:t>
      </w:r>
      <w:r w:rsidRPr="007D31C3">
        <w:t>unions be part of the national reassurance strategy. It is important that we do not lose that sense that unions have a granular understanding or workplaces and workspaces and that they can devise solutions with employers, working collaboratively.</w:t>
      </w:r>
    </w:p>
    <w:p w:rsidR="002D45BD" w:rsidRPr="007D31C3" w:rsidP="002D45BD">
      <w:pPr>
        <w:pStyle w:val="Answer"/>
      </w:pPr>
      <w:sdt>
        <w:sdtPr>
          <w:alias w:val="Witness"/>
          <w:id w:val="1693648629"/>
          <w:placeholder>
            <w:docPart w:val="6108B3243EFD4BF1BA1BB2282025D531"/>
          </w:placeholder>
          <w:richText/>
        </w:sdtPr>
        <w:sdtContent>
          <w:r w:rsidRPr="007D31C3">
            <w:rPr>
              <w:b/>
              <w:i/>
            </w:rPr>
            <w:t>Gary Smit</w:t>
          </w:r>
          <w:r w:rsidRPr="007D31C3">
            <w:rPr>
              <w:b/>
              <w:i/>
            </w:rPr>
            <w:t>h:</w:t>
          </w:r>
          <w:r w:rsidRPr="007D31C3">
            <w:rPr>
              <w:b/>
            </w:rPr>
            <w:t xml:space="preserve"> </w:t>
          </w:r>
        </w:sdtContent>
      </w:sdt>
      <w:r w:rsidRPr="007D31C3">
        <w:t xml:space="preserve">My colleagues have covered the subject very well. I would just add </w:t>
      </w:r>
      <w:r w:rsidRPr="007D31C3">
        <w:t>that t</w:t>
      </w:r>
      <w:r w:rsidRPr="007D31C3">
        <w:t xml:space="preserve">he support from Government has to be linked to companies paying their fair share of tax here in the UK. Support from Government also needs to bring about a fundamental change in </w:t>
      </w:r>
      <w:r w:rsidRPr="007D31C3">
        <w:t>the way that people are being employed in large sectors of the economy. We have massive payroll avoidance by companies because we have an army of bogus self-employed people in construction yards, shipyards and factories across the length and breadth of the</w:t>
      </w:r>
      <w:r w:rsidRPr="007D31C3">
        <w:t xml:space="preserve"> UK. Companies need support. We need sectoral plans with Government and state intervention. The state has been involved to save the economy and it must be involved in the planning and development for the future</w:t>
      </w:r>
      <w:r w:rsidRPr="007D31C3">
        <w:t>.</w:t>
      </w:r>
      <w:r w:rsidRPr="007D31C3">
        <w:t xml:space="preserve"> </w:t>
      </w:r>
      <w:r w:rsidRPr="007D31C3">
        <w:t>C</w:t>
      </w:r>
      <w:r w:rsidRPr="007D31C3">
        <w:t>ompanies need to be paying their fair share</w:t>
      </w:r>
      <w:r w:rsidRPr="007D31C3">
        <w:t xml:space="preserve"> of tax and we need to end the scandal of bogus self</w:t>
      </w:r>
      <w:r w:rsidRPr="007D31C3">
        <w:noBreakHyphen/>
        <w:t>employment across the UK.</w:t>
      </w:r>
    </w:p>
    <w:p w:rsidR="002D45BD" w:rsidRPr="003D4362" w:rsidP="002D45BD">
      <w:pPr>
        <w:pStyle w:val="Question"/>
        <w:numPr>
          <w:ilvl w:val="0"/>
          <w:numId w:val="0"/>
        </w:numPr>
        <w:ind w:left="794"/>
      </w:pPr>
      <w:sdt>
        <w:sdtPr>
          <w:alias w:val="Member"/>
          <w:tag w:val="&lt;Member mnisId='4621' dodsId='77854'&gt;"/>
          <w:id w:val="-347487624"/>
          <w:placeholder>
            <w:docPart w:val="6108B3243EFD4BF1BA1BB2282025D531"/>
          </w:placeholder>
          <w:richText/>
        </w:sdtPr>
        <w:sdtContent>
          <w:r w:rsidRPr="007D31C3">
            <w:rPr>
              <w:b/>
            </w:rPr>
            <w:t>Chair:</w:t>
          </w:r>
        </w:sdtContent>
      </w:sdt>
      <w:r w:rsidRPr="007D31C3">
        <w:t xml:space="preserve"> Thank you to my colleagues on the Committee and to our guests on the panel. I am sorry that we have run out of time. There is</w:t>
      </w:r>
      <w:r w:rsidRPr="007D31C3">
        <w:t xml:space="preserve"> so</w:t>
      </w:r>
      <w:r w:rsidRPr="007D31C3">
        <w:t xml:space="preserve"> much more that we could continue to tal</w:t>
      </w:r>
      <w:r w:rsidRPr="007D31C3">
        <w:t xml:space="preserve">k about. It has been useful to hear the evidence today </w:t>
      </w:r>
      <w:r w:rsidRPr="007D31C3">
        <w:t>that</w:t>
      </w:r>
      <w:r w:rsidRPr="007D31C3">
        <w:t xml:space="preserve"> time really is now of the essence in terms of what comes next and the post-lockdown measures. There is a sectoral approach that needs to be considered, building in an understanding </w:t>
      </w:r>
      <w:r w:rsidRPr="007D31C3">
        <w:t>about</w:t>
      </w:r>
      <w:r w:rsidRPr="007D31C3">
        <w:t xml:space="preserve"> future UK</w:t>
      </w:r>
      <w:r w:rsidRPr="007D31C3">
        <w:t xml:space="preserve"> capacity. Certainly this Committee will continue to engage with those of you on the panel and the rest of the trade union movement, alongside the industry, in the work that we do in the coming months and years. Thank you for joining us today.</w:t>
      </w:r>
      <w:r>
        <w:t xml:space="preserve"> </w:t>
      </w:r>
    </w:p>
    <w:p w:rsidR="00B40282" w:rsidRPr="003D4362" w:rsidP="00586CF2">
      <w:pPr>
        <w:pStyle w:val="Answer"/>
      </w:pP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00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00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00C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00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755353375"/>
      <w:placeholder>
        <w:docPart w:val="6A20900F82D3420D9021A61FF2D7A2BC"/>
      </w:placeholder>
      <w:richText/>
    </w:sdtPr>
    <w:sdtContent>
      <w:p w:rsidR="007E3449" w:rsidP="009277D8">
        <w:pPr>
          <w:pStyle w:val="Para"/>
          <w:rPr>
            <w:color w:val="808080"/>
          </w:rPr>
        </w:pPr>
        <w:r w:rsidRPr="00726775">
          <w:rPr>
            <w:noProof/>
            <w:color w:val="808080"/>
            <w:lang w:eastAsia="en-GB"/>
          </w:rPr>
          <w:drawing>
            <wp:inline distT="0" distB="0" distL="0" distR="0">
              <wp:extent cx="3053715" cy="499110"/>
              <wp:effectExtent l="0" t="0" r="0" b="0"/>
              <wp:docPr id="8"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63171411"/>
      <w:placeholder>
        <w:docPart w:val="66A7486B746A45ECA5765D6143EE002C"/>
      </w:placeholder>
      <w:richText/>
    </w:sdtPr>
    <w:sdtContent>
      <w:p w:rsidR="007E3449"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00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6202C52"/>
    <w:lvl w:ilvl="0">
      <w:start w:val="24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styleId="CommentReference">
    <w:name w:val="annotation reference"/>
    <w:basedOn w:val="DefaultParagraphFont"/>
    <w:uiPriority w:val="99"/>
    <w:semiHidden/>
    <w:unhideWhenUsed/>
    <w:rsid w:val="00113A31"/>
    <w:rPr>
      <w:sz w:val="16"/>
      <w:szCs w:val="16"/>
    </w:rPr>
  </w:style>
  <w:style w:type="paragraph" w:styleId="CommentText">
    <w:name w:val="annotation text"/>
    <w:basedOn w:val="Normal"/>
    <w:link w:val="CommentTextChar"/>
    <w:uiPriority w:val="99"/>
    <w:semiHidden/>
    <w:unhideWhenUsed/>
    <w:rsid w:val="00113A31"/>
    <w:rPr>
      <w:sz w:val="20"/>
      <w:szCs w:val="20"/>
    </w:rPr>
  </w:style>
  <w:style w:type="character" w:customStyle="1" w:styleId="CommentTextChar">
    <w:name w:val="Comment Text Char"/>
    <w:basedOn w:val="DefaultParagraphFont"/>
    <w:link w:val="CommentText"/>
    <w:uiPriority w:val="99"/>
    <w:semiHidden/>
    <w:rsid w:val="00113A3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113A31"/>
    <w:rPr>
      <w:b/>
      <w:bCs/>
    </w:rPr>
  </w:style>
  <w:style w:type="character" w:customStyle="1" w:styleId="CommentSubjectChar">
    <w:name w:val="Comment Subject Char"/>
    <w:basedOn w:val="CommentTextChar"/>
    <w:link w:val="CommentSubject"/>
    <w:uiPriority w:val="99"/>
    <w:semiHidden/>
    <w:rsid w:val="00113A31"/>
    <w:rPr>
      <w:rFonts w:ascii="Verdana" w:hAnsi="Verdana"/>
      <w:b/>
      <w:bCs/>
      <w:sz w:val="20"/>
      <w:szCs w:val="20"/>
    </w:rPr>
  </w:style>
  <w:style w:type="character" w:customStyle="1" w:styleId="UnresolvedMention1">
    <w:name w:val="Unresolved Mention1"/>
    <w:basedOn w:val="DefaultParagraphFont"/>
    <w:uiPriority w:val="99"/>
    <w:semiHidden/>
    <w:unhideWhenUsed/>
    <w:rsid w:val="00922A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aniel%20Firoonzan\Documents\Jobs\Hansard\1242602\No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A20900F82D3420D9021A61FF2D7A2BC"/>
        <w:category>
          <w:name w:val="General"/>
          <w:gallery w:val="placeholder"/>
        </w:category>
        <w:types>
          <w:type w:val="bbPlcHdr"/>
        </w:types>
        <w:behaviors>
          <w:behavior w:val="content"/>
        </w:behaviors>
        <w:guid w:val="{A322C83F-E7CD-4A85-9262-31E8031D7F4C}"/>
      </w:docPartPr>
      <w:docPartBody>
        <w:p w:rsidR="00CD0384" w:rsidP="00CD0384">
          <w:pPr>
            <w:pStyle w:val="6A20900F82D3420D9021A61FF2D7A2BC"/>
          </w:pPr>
          <w:r w:rsidRPr="000753FC">
            <w:rPr>
              <w:rStyle w:val="PlaceholderText"/>
            </w:rPr>
            <w:t>Click here to enter text.</w:t>
          </w:r>
        </w:p>
      </w:docPartBody>
    </w:docPart>
    <w:docPart>
      <w:docPartPr>
        <w:name w:val="7B6DA026F1AB4F3C810F4EAB79C034C8"/>
        <w:category>
          <w:name w:val="General"/>
          <w:gallery w:val="placeholder"/>
        </w:category>
        <w:types>
          <w:type w:val="bbPlcHdr"/>
        </w:types>
        <w:behaviors>
          <w:behavior w:val="content"/>
        </w:behaviors>
        <w:guid w:val="{6077AA24-4DF2-41DD-B052-8709D52FF1A7}"/>
      </w:docPartPr>
      <w:docPartBody>
        <w:p w:rsidR="00CD0384" w:rsidP="00CD0384">
          <w:pPr>
            <w:pStyle w:val="7B6DA026F1AB4F3C810F4EAB79C034C8"/>
          </w:pPr>
          <w:r w:rsidRPr="002B3926">
            <w:rPr>
              <w:rStyle w:val="PlaceholderText"/>
            </w:rPr>
            <w:t>Click here to enter text.</w:t>
          </w:r>
        </w:p>
      </w:docPartBody>
    </w:docPart>
    <w:docPart>
      <w:docPartPr>
        <w:name w:val="66A7486B746A45ECA5765D6143EE002C"/>
        <w:category>
          <w:name w:val="General"/>
          <w:gallery w:val="placeholder"/>
        </w:category>
        <w:types>
          <w:type w:val="bbPlcHdr"/>
        </w:types>
        <w:behaviors>
          <w:behavior w:val="content"/>
        </w:behaviors>
        <w:guid w:val="{FA20A4F7-1B86-40C1-A41F-A154D3D48977}"/>
      </w:docPartPr>
      <w:docPartBody>
        <w:p w:rsidR="00CD0384" w:rsidP="00CD0384">
          <w:pPr>
            <w:pStyle w:val="66A7486B746A45ECA5765D6143EE002C"/>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D47FFA33-F824-4C90-9D39-B783DA27F2D9}"/>
      </w:docPartPr>
      <w:docPartBody>
        <w:p w:rsidR="00CD0384">
          <w:r w:rsidRPr="00012E5A">
            <w:rPr>
              <w:rStyle w:val="PlaceholderText"/>
            </w:rPr>
            <w:t>Click here to enter text.</w:t>
          </w:r>
        </w:p>
      </w:docPartBody>
    </w:docPart>
    <w:docPart>
      <w:docPartPr>
        <w:name w:val="6108B3243EFD4BF1BA1BB2282025D531"/>
        <w:category>
          <w:name w:val="General"/>
          <w:gallery w:val="placeholder"/>
        </w:category>
        <w:types>
          <w:type w:val="bbPlcHdr"/>
        </w:types>
        <w:behaviors>
          <w:behavior w:val="content"/>
        </w:behaviors>
        <w:guid w:val="{4AB8F8D6-3755-48F3-882D-4241250EC639}"/>
      </w:docPartPr>
      <w:docPartBody>
        <w:p w:rsidR="00202FCF" w:rsidP="00202FCF">
          <w:pPr>
            <w:pStyle w:val="6108B3243EFD4BF1BA1BB2282025D531"/>
          </w:pPr>
          <w:r w:rsidRPr="00012E5A">
            <w:rPr>
              <w:rStyle w:val="PlaceholderText"/>
            </w:rPr>
            <w:t>Click here to enter text.</w:t>
          </w:r>
        </w:p>
      </w:docPartBody>
    </w:docPart>
    <w:docPart>
      <w:docPartPr>
        <w:name w:val="6687B7E918D5439D841F580E3BC49CAE"/>
        <w:category>
          <w:name w:val="General"/>
          <w:gallery w:val="placeholder"/>
        </w:category>
        <w:types>
          <w:type w:val="bbPlcHdr"/>
        </w:types>
        <w:behaviors>
          <w:behavior w:val="content"/>
        </w:behaviors>
        <w:guid w:val="{84699ED7-F095-472C-9FC5-8DBCC38BB333}"/>
      </w:docPartPr>
      <w:docPartBody>
        <w:p w:rsidR="00202FCF" w:rsidP="00202FCF">
          <w:pPr>
            <w:pStyle w:val="6687B7E918D5439D841F580E3BC49CAE"/>
          </w:pPr>
          <w:r w:rsidRPr="00012E5A">
            <w:rPr>
              <w:rStyle w:val="PlaceholderText"/>
            </w:rPr>
            <w:t>Click here to enter text.</w:t>
          </w:r>
        </w:p>
      </w:docPartBody>
    </w:docPart>
    <w:docPart>
      <w:docPartPr>
        <w:name w:val="F16B8B06203040E39DEF7662B8C906F5"/>
        <w:category>
          <w:name w:val="General"/>
          <w:gallery w:val="placeholder"/>
        </w:category>
        <w:types>
          <w:type w:val="bbPlcHdr"/>
        </w:types>
        <w:behaviors>
          <w:behavior w:val="content"/>
        </w:behaviors>
        <w:guid w:val="{87603845-20F9-4EC0-AB7C-15ECA090E9F1}"/>
      </w:docPartPr>
      <w:docPartBody>
        <w:p w:rsidR="00202FCF" w:rsidP="00202FCF">
          <w:pPr>
            <w:pStyle w:val="F16B8B06203040E39DEF7662B8C906F5"/>
          </w:pPr>
          <w:r w:rsidRPr="00012E5A">
            <w:rPr>
              <w:rStyle w:val="PlaceholderText"/>
            </w:rPr>
            <w:t>Click here to enter text.</w:t>
          </w:r>
        </w:p>
      </w:docPartBody>
    </w:docPart>
    <w:docPart>
      <w:docPartPr>
        <w:name w:val="7B36DFCEFE874568B287D5288C71427D"/>
        <w:category>
          <w:name w:val="General"/>
          <w:gallery w:val="placeholder"/>
        </w:category>
        <w:types>
          <w:type w:val="bbPlcHdr"/>
        </w:types>
        <w:behaviors>
          <w:behavior w:val="content"/>
        </w:behaviors>
        <w:guid w:val="{0D03A3AE-AD87-499A-8FD2-CABE974D3D1C}"/>
      </w:docPartPr>
      <w:docPartBody>
        <w:p w:rsidR="00202FCF" w:rsidP="00202FCF">
          <w:pPr>
            <w:pStyle w:val="7B36DFCEFE874568B287D5288C71427D"/>
          </w:pPr>
          <w:r w:rsidRPr="00012E5A">
            <w:rPr>
              <w:rStyle w:val="PlaceholderText"/>
            </w:rPr>
            <w:t>Click here to enter text.</w:t>
          </w:r>
        </w:p>
      </w:docPartBody>
    </w:docPart>
    <w:docPart>
      <w:docPartPr>
        <w:name w:val="A78E1D419EAA41B28CF33F232456003D"/>
        <w:category>
          <w:name w:val="General"/>
          <w:gallery w:val="placeholder"/>
        </w:category>
        <w:types>
          <w:type w:val="bbPlcHdr"/>
        </w:types>
        <w:behaviors>
          <w:behavior w:val="content"/>
        </w:behaviors>
        <w:guid w:val="{FA442F81-5220-4BC4-9A1C-9687888D6117}"/>
      </w:docPartPr>
      <w:docPartBody>
        <w:p w:rsidR="00202FCF" w:rsidP="00202FCF">
          <w:pPr>
            <w:pStyle w:val="A78E1D419EAA41B28CF33F232456003D"/>
          </w:pPr>
          <w:r w:rsidRPr="00012E5A">
            <w:rPr>
              <w:rStyle w:val="PlaceholderText"/>
            </w:rPr>
            <w:t>Click here to enter text.</w:t>
          </w:r>
        </w:p>
      </w:docPartBody>
    </w:docPart>
    <w:docPart>
      <w:docPartPr>
        <w:name w:val="539F1E75F2774CABA0E8FA235381D43F"/>
        <w:category>
          <w:name w:val="General"/>
          <w:gallery w:val="placeholder"/>
        </w:category>
        <w:types>
          <w:type w:val="bbPlcHdr"/>
        </w:types>
        <w:behaviors>
          <w:behavior w:val="content"/>
        </w:behaviors>
        <w:guid w:val="{38B114FA-364A-4E61-A566-A57A7027262A}"/>
      </w:docPartPr>
      <w:docPartBody>
        <w:p w:rsidR="00202FCF" w:rsidP="00202FCF">
          <w:pPr>
            <w:pStyle w:val="539F1E75F2774CABA0E8FA235381D43F"/>
          </w:pPr>
          <w:r w:rsidRPr="00012E5A">
            <w:rPr>
              <w:rStyle w:val="PlaceholderText"/>
            </w:rPr>
            <w:t>Click here to enter text.</w:t>
          </w:r>
        </w:p>
      </w:docPartBody>
    </w:docPart>
    <w:docPart>
      <w:docPartPr>
        <w:name w:val="A38BBF138B1B4B47B3B51AFD674DE5F4"/>
        <w:category>
          <w:name w:val="General"/>
          <w:gallery w:val="placeholder"/>
        </w:category>
        <w:types>
          <w:type w:val="bbPlcHdr"/>
        </w:types>
        <w:behaviors>
          <w:behavior w:val="content"/>
        </w:behaviors>
        <w:guid w:val="{1496B9F9-3392-4DA2-9002-655A39A5E806}"/>
      </w:docPartPr>
      <w:docPartBody>
        <w:p w:rsidR="00202FCF" w:rsidP="00202FCF">
          <w:pPr>
            <w:pStyle w:val="A38BBF138B1B4B47B3B51AFD674DE5F4"/>
          </w:pPr>
          <w:r w:rsidRPr="00012E5A">
            <w:rPr>
              <w:rStyle w:val="PlaceholderText"/>
            </w:rPr>
            <w:t>Click here to enter text.</w:t>
          </w:r>
        </w:p>
      </w:docPartBody>
    </w:docPart>
    <w:docPart>
      <w:docPartPr>
        <w:name w:val="0DE974A370C843218284455FE6BF6933"/>
        <w:category>
          <w:name w:val="General"/>
          <w:gallery w:val="placeholder"/>
        </w:category>
        <w:types>
          <w:type w:val="bbPlcHdr"/>
        </w:types>
        <w:behaviors>
          <w:behavior w:val="content"/>
        </w:behaviors>
        <w:guid w:val="{11AEB26D-6C79-40C5-813B-FBDE8533FD5F}"/>
      </w:docPartPr>
      <w:docPartBody>
        <w:p w:rsidR="00202FCF" w:rsidP="00202FCF">
          <w:pPr>
            <w:pStyle w:val="0DE974A370C843218284455FE6BF6933"/>
          </w:pPr>
          <w:r w:rsidRPr="00012E5A">
            <w:rPr>
              <w:rStyle w:val="PlaceholderText"/>
            </w:rPr>
            <w:t>Click here to enter text.</w:t>
          </w:r>
        </w:p>
      </w:docPartBody>
    </w:docPart>
    <w:docPart>
      <w:docPartPr>
        <w:name w:val="CE423D14263E44F6BE73DB5432D14328"/>
        <w:category>
          <w:name w:val="General"/>
          <w:gallery w:val="placeholder"/>
        </w:category>
        <w:types>
          <w:type w:val="bbPlcHdr"/>
        </w:types>
        <w:behaviors>
          <w:behavior w:val="content"/>
        </w:behaviors>
        <w:guid w:val="{F9B32DF2-A2A2-49A7-AF53-3310F55FF40E}"/>
      </w:docPartPr>
      <w:docPartBody>
        <w:p w:rsidR="00202FCF" w:rsidP="00202FCF">
          <w:pPr>
            <w:pStyle w:val="CE423D14263E44F6BE73DB5432D14328"/>
          </w:pPr>
          <w:r w:rsidRPr="00012E5A">
            <w:rPr>
              <w:rStyle w:val="PlaceholderText"/>
            </w:rPr>
            <w:t>Click here to enter text.</w:t>
          </w:r>
        </w:p>
      </w:docPartBody>
    </w:docPart>
    <w:docPart>
      <w:docPartPr>
        <w:name w:val="D90108696CE24536BF814C141DF323EF"/>
        <w:category>
          <w:name w:val="General"/>
          <w:gallery w:val="placeholder"/>
        </w:category>
        <w:types>
          <w:type w:val="bbPlcHdr"/>
        </w:types>
        <w:behaviors>
          <w:behavior w:val="content"/>
        </w:behaviors>
        <w:guid w:val="{EE778B9C-834E-4AC4-9914-47F93ED63FF8}"/>
      </w:docPartPr>
      <w:docPartBody>
        <w:p w:rsidR="00202FCF" w:rsidP="00202FCF">
          <w:pPr>
            <w:pStyle w:val="D90108696CE24536BF814C141DF323EF"/>
          </w:pPr>
          <w:r w:rsidRPr="00012E5A">
            <w:rPr>
              <w:rStyle w:val="PlaceholderText"/>
            </w:rPr>
            <w:t>Click here to enter text.</w:t>
          </w:r>
        </w:p>
      </w:docPartBody>
    </w:docPart>
    <w:docPart>
      <w:docPartPr>
        <w:name w:val="CB988C7B7B3B4B04B7A307F7568E883B"/>
        <w:category>
          <w:name w:val="General"/>
          <w:gallery w:val="placeholder"/>
        </w:category>
        <w:types>
          <w:type w:val="bbPlcHdr"/>
        </w:types>
        <w:behaviors>
          <w:behavior w:val="content"/>
        </w:behaviors>
        <w:guid w:val="{58E49A49-D5F9-4BF0-83A4-0D2F8AA8C4FE}"/>
      </w:docPartPr>
      <w:docPartBody>
        <w:p w:rsidR="00202FCF" w:rsidP="00202FCF">
          <w:pPr>
            <w:pStyle w:val="CB988C7B7B3B4B04B7A307F7568E883B"/>
          </w:pPr>
          <w:r w:rsidRPr="00012E5A">
            <w:rPr>
              <w:rStyle w:val="PlaceholderText"/>
            </w:rPr>
            <w:t>Click here to enter text.</w:t>
          </w:r>
        </w:p>
      </w:docPartBody>
    </w:docPart>
    <w:docPart>
      <w:docPartPr>
        <w:name w:val="3B18DD735A664C07BC088A113F76B1B4"/>
        <w:category>
          <w:name w:val="General"/>
          <w:gallery w:val="placeholder"/>
        </w:category>
        <w:types>
          <w:type w:val="bbPlcHdr"/>
        </w:types>
        <w:behaviors>
          <w:behavior w:val="content"/>
        </w:behaviors>
        <w:guid w:val="{071CB9F1-632A-436A-AFB3-ECA5064A55F6}"/>
      </w:docPartPr>
      <w:docPartBody>
        <w:p w:rsidR="00202FCF" w:rsidP="00202FCF">
          <w:pPr>
            <w:pStyle w:val="3B18DD735A664C07BC088A113F76B1B4"/>
          </w:pPr>
          <w:r w:rsidRPr="00012E5A">
            <w:rPr>
              <w:rStyle w:val="PlaceholderText"/>
            </w:rPr>
            <w:t>Click here to enter text.</w:t>
          </w:r>
        </w:p>
      </w:docPartBody>
    </w:docPart>
    <w:docPart>
      <w:docPartPr>
        <w:name w:val="43798DCF03F44FE38B2A81E6848BABA4"/>
        <w:category>
          <w:name w:val="General"/>
          <w:gallery w:val="placeholder"/>
        </w:category>
        <w:types>
          <w:type w:val="bbPlcHdr"/>
        </w:types>
        <w:behaviors>
          <w:behavior w:val="content"/>
        </w:behaviors>
        <w:guid w:val="{5401162C-4C8A-48E9-A58D-EC661D950E4D}"/>
      </w:docPartPr>
      <w:docPartBody>
        <w:p w:rsidR="00202FCF" w:rsidP="00202FCF">
          <w:pPr>
            <w:pStyle w:val="43798DCF03F44FE38B2A81E6848BABA4"/>
          </w:pPr>
          <w:r w:rsidRPr="00012E5A">
            <w:rPr>
              <w:rStyle w:val="PlaceholderText"/>
            </w:rPr>
            <w:t>Click here to enter text.</w:t>
          </w:r>
        </w:p>
      </w:docPartBody>
    </w:docPart>
    <w:docPart>
      <w:docPartPr>
        <w:name w:val="2FA96082892B426AB362D2DD368E8B08"/>
        <w:category>
          <w:name w:val="General"/>
          <w:gallery w:val="placeholder"/>
        </w:category>
        <w:types>
          <w:type w:val="bbPlcHdr"/>
        </w:types>
        <w:behaviors>
          <w:behavior w:val="content"/>
        </w:behaviors>
        <w:guid w:val="{0B2F89D6-3705-4570-B98E-E12AD48E363D}"/>
      </w:docPartPr>
      <w:docPartBody>
        <w:p w:rsidR="00202FCF" w:rsidP="00202FCF">
          <w:pPr>
            <w:pStyle w:val="2FA96082892B426AB362D2DD368E8B08"/>
          </w:pPr>
          <w:r w:rsidRPr="00012E5A">
            <w:rPr>
              <w:rStyle w:val="PlaceholderText"/>
            </w:rPr>
            <w:t>Click here to enter text.</w:t>
          </w:r>
        </w:p>
      </w:docPartBody>
    </w:docPart>
    <w:docPart>
      <w:docPartPr>
        <w:name w:val="BD4E1DD893C349FAA33FED54412F4A01"/>
        <w:category>
          <w:name w:val="General"/>
          <w:gallery w:val="placeholder"/>
        </w:category>
        <w:types>
          <w:type w:val="bbPlcHdr"/>
        </w:types>
        <w:behaviors>
          <w:behavior w:val="content"/>
        </w:behaviors>
        <w:guid w:val="{F3752044-C083-4C32-B208-A7DC06C89874}"/>
      </w:docPartPr>
      <w:docPartBody>
        <w:p w:rsidR="00202FCF" w:rsidP="00202FCF">
          <w:pPr>
            <w:pStyle w:val="BD4E1DD893C349FAA33FED54412F4A01"/>
          </w:pPr>
          <w:r w:rsidRPr="00012E5A">
            <w:rPr>
              <w:rStyle w:val="PlaceholderText"/>
            </w:rPr>
            <w:t>Click here to enter text.</w:t>
          </w:r>
        </w:p>
      </w:docPartBody>
    </w:docPart>
    <w:docPart>
      <w:docPartPr>
        <w:name w:val="BD89C1F0052F4FED9F4C9774E87F17D4"/>
        <w:category>
          <w:name w:val="General"/>
          <w:gallery w:val="placeholder"/>
        </w:category>
        <w:types>
          <w:type w:val="bbPlcHdr"/>
        </w:types>
        <w:behaviors>
          <w:behavior w:val="content"/>
        </w:behaviors>
        <w:guid w:val="{72B1184D-B366-485B-BE5E-97D6773D32C3}"/>
      </w:docPartPr>
      <w:docPartBody>
        <w:p w:rsidR="00202FCF" w:rsidP="00202FCF">
          <w:pPr>
            <w:pStyle w:val="BD89C1F0052F4FED9F4C9774E87F17D4"/>
          </w:pPr>
          <w:r w:rsidRPr="00012E5A">
            <w:rPr>
              <w:rStyle w:val="PlaceholderText"/>
            </w:rPr>
            <w:t>Click here to enter text.</w:t>
          </w:r>
        </w:p>
      </w:docPartBody>
    </w:docPart>
    <w:docPart>
      <w:docPartPr>
        <w:name w:val="D5262587518341B3A4598CAB9105FCA4"/>
        <w:category>
          <w:name w:val="General"/>
          <w:gallery w:val="placeholder"/>
        </w:category>
        <w:types>
          <w:type w:val="bbPlcHdr"/>
        </w:types>
        <w:behaviors>
          <w:behavior w:val="content"/>
        </w:behaviors>
        <w:guid w:val="{A8BB73E6-B476-4301-A7BB-2681D257E59E}"/>
      </w:docPartPr>
      <w:docPartBody>
        <w:p w:rsidR="00202FCF" w:rsidP="00202FCF">
          <w:pPr>
            <w:pStyle w:val="D5262587518341B3A4598CAB9105FCA4"/>
          </w:pPr>
          <w:r w:rsidRPr="00012E5A">
            <w:rPr>
              <w:rStyle w:val="PlaceholderText"/>
            </w:rPr>
            <w:t>Click here to enter text.</w:t>
          </w:r>
        </w:p>
      </w:docPartBody>
    </w:docPart>
    <w:docPart>
      <w:docPartPr>
        <w:name w:val="1EF68ED38D524CD189F8DB04F47375B4"/>
        <w:category>
          <w:name w:val="General"/>
          <w:gallery w:val="placeholder"/>
        </w:category>
        <w:types>
          <w:type w:val="bbPlcHdr"/>
        </w:types>
        <w:behaviors>
          <w:behavior w:val="content"/>
        </w:behaviors>
        <w:guid w:val="{F14607F3-6E9A-40F4-ADCA-DD5685852D4E}"/>
      </w:docPartPr>
      <w:docPartBody>
        <w:p w:rsidR="00202FCF" w:rsidP="00202FCF">
          <w:pPr>
            <w:pStyle w:val="1EF68ED38D524CD189F8DB04F47375B4"/>
          </w:pPr>
          <w:r w:rsidRPr="00012E5A">
            <w:rPr>
              <w:rStyle w:val="PlaceholderText"/>
            </w:rPr>
            <w:t>Click here to enter text.</w:t>
          </w:r>
        </w:p>
      </w:docPartBody>
    </w:docPart>
    <w:docPart>
      <w:docPartPr>
        <w:name w:val="AAB075657C124192848A5C2E3F81A909"/>
        <w:category>
          <w:name w:val="General"/>
          <w:gallery w:val="placeholder"/>
        </w:category>
        <w:types>
          <w:type w:val="bbPlcHdr"/>
        </w:types>
        <w:behaviors>
          <w:behavior w:val="content"/>
        </w:behaviors>
        <w:guid w:val="{66962487-39A5-4224-87CD-22F4F39D6F23}"/>
      </w:docPartPr>
      <w:docPartBody>
        <w:p w:rsidR="00202FCF" w:rsidP="00202FCF">
          <w:pPr>
            <w:pStyle w:val="AAB075657C124192848A5C2E3F81A909"/>
          </w:pPr>
          <w:r w:rsidRPr="00012E5A">
            <w:rPr>
              <w:rStyle w:val="PlaceholderText"/>
            </w:rPr>
            <w:t>Click here to enter text.</w:t>
          </w:r>
        </w:p>
      </w:docPartBody>
    </w:docPart>
    <w:docPart>
      <w:docPartPr>
        <w:name w:val="4AFB921ECF5B44DCAE1218CB0A0C61D5"/>
        <w:category>
          <w:name w:val="General"/>
          <w:gallery w:val="placeholder"/>
        </w:category>
        <w:types>
          <w:type w:val="bbPlcHdr"/>
        </w:types>
        <w:behaviors>
          <w:behavior w:val="content"/>
        </w:behaviors>
        <w:guid w:val="{D7963CFA-540C-4E14-8DA4-E0D907C4B9F8}"/>
      </w:docPartPr>
      <w:docPartBody>
        <w:p w:rsidR="00202FCF" w:rsidP="00202FCF">
          <w:pPr>
            <w:pStyle w:val="4AFB921ECF5B44DCAE1218CB0A0C61D5"/>
          </w:pPr>
          <w:r w:rsidRPr="00012E5A">
            <w:rPr>
              <w:rStyle w:val="PlaceholderText"/>
            </w:rPr>
            <w:t>Click here to enter text.</w:t>
          </w:r>
        </w:p>
      </w:docPartBody>
    </w:docPart>
    <w:docPart>
      <w:docPartPr>
        <w:name w:val="49EBA9FE9ACB4B4EAD78FF039589324A"/>
        <w:category>
          <w:name w:val="General"/>
          <w:gallery w:val="placeholder"/>
        </w:category>
        <w:types>
          <w:type w:val="bbPlcHdr"/>
        </w:types>
        <w:behaviors>
          <w:behavior w:val="content"/>
        </w:behaviors>
        <w:guid w:val="{EF45DAD8-42B1-43CE-91FB-32FEF5A4307C}"/>
      </w:docPartPr>
      <w:docPartBody>
        <w:p w:rsidR="00202FCF" w:rsidP="00202FCF">
          <w:pPr>
            <w:pStyle w:val="49EBA9FE9ACB4B4EAD78FF039589324A"/>
          </w:pPr>
          <w:r w:rsidRPr="00012E5A">
            <w:rPr>
              <w:rStyle w:val="PlaceholderText"/>
            </w:rPr>
            <w:t>Click here to enter text.</w:t>
          </w:r>
        </w:p>
      </w:docPartBody>
    </w:docPart>
    <w:docPart>
      <w:docPartPr>
        <w:name w:val="6DC87D20F8EE4C1A893FEF9DF1F8FDDB"/>
        <w:category>
          <w:name w:val="General"/>
          <w:gallery w:val="placeholder"/>
        </w:category>
        <w:types>
          <w:type w:val="bbPlcHdr"/>
        </w:types>
        <w:behaviors>
          <w:behavior w:val="content"/>
        </w:behaviors>
        <w:guid w:val="{BC3042C9-41AB-401B-9355-44EA1F567699}"/>
      </w:docPartPr>
      <w:docPartBody>
        <w:p w:rsidR="00202FCF" w:rsidP="00202FCF">
          <w:pPr>
            <w:pStyle w:val="6DC87D20F8EE4C1A893FEF9DF1F8FDDB"/>
          </w:pPr>
          <w:r w:rsidRPr="00012E5A">
            <w:rPr>
              <w:rStyle w:val="PlaceholderText"/>
            </w:rPr>
            <w:t>Click here to enter text.</w:t>
          </w:r>
        </w:p>
      </w:docPartBody>
    </w:docPart>
    <w:docPart>
      <w:docPartPr>
        <w:name w:val="3D1F7A65507A4E8B9609E3EF11EB18CA"/>
        <w:category>
          <w:name w:val="General"/>
          <w:gallery w:val="placeholder"/>
        </w:category>
        <w:types>
          <w:type w:val="bbPlcHdr"/>
        </w:types>
        <w:behaviors>
          <w:behavior w:val="content"/>
        </w:behaviors>
        <w:guid w:val="{67D3B607-A181-492B-990C-1B85EA75BBCD}"/>
      </w:docPartPr>
      <w:docPartBody>
        <w:p w:rsidR="00202FCF" w:rsidP="00202FCF">
          <w:pPr>
            <w:pStyle w:val="3D1F7A65507A4E8B9609E3EF11EB18CA"/>
          </w:pPr>
          <w:r w:rsidRPr="00012E5A">
            <w:rPr>
              <w:rStyle w:val="PlaceholderText"/>
            </w:rPr>
            <w:t>Click here to enter text.</w:t>
          </w:r>
        </w:p>
      </w:docPartBody>
    </w:docPart>
    <w:docPart>
      <w:docPartPr>
        <w:name w:val="58569CA353234F8298D8CED841A82CE3"/>
        <w:category>
          <w:name w:val="General"/>
          <w:gallery w:val="placeholder"/>
        </w:category>
        <w:types>
          <w:type w:val="bbPlcHdr"/>
        </w:types>
        <w:behaviors>
          <w:behavior w:val="content"/>
        </w:behaviors>
        <w:guid w:val="{E2FA9916-B2F4-4A53-AB3E-65234C7297EB}"/>
      </w:docPartPr>
      <w:docPartBody>
        <w:p w:rsidR="00202FCF" w:rsidP="00202FCF">
          <w:pPr>
            <w:pStyle w:val="58569CA353234F8298D8CED841A82CE3"/>
          </w:pPr>
          <w:r w:rsidRPr="00012E5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2FCF"/>
    <w:rPr>
      <w:color w:val="808080"/>
    </w:rPr>
  </w:style>
  <w:style w:type="paragraph" w:customStyle="1" w:styleId="6A20900F82D3420D9021A61FF2D7A2BC">
    <w:name w:val="6A20900F82D3420D9021A61FF2D7A2BC"/>
    <w:rsid w:val="00CD0384"/>
  </w:style>
  <w:style w:type="paragraph" w:customStyle="1" w:styleId="7B6DA026F1AB4F3C810F4EAB79C034C8">
    <w:name w:val="7B6DA026F1AB4F3C810F4EAB79C034C8"/>
    <w:rsid w:val="00CD0384"/>
  </w:style>
  <w:style w:type="paragraph" w:customStyle="1" w:styleId="66A7486B746A45ECA5765D6143EE002C">
    <w:name w:val="66A7486B746A45ECA5765D6143EE002C"/>
    <w:rsid w:val="00CD0384"/>
  </w:style>
  <w:style w:type="paragraph" w:customStyle="1" w:styleId="B5C62ACDF0644051A96AE7B7F34C3E9E">
    <w:name w:val="B5C62ACDF0644051A96AE7B7F34C3E9E"/>
    <w:rsid w:val="00CD0384"/>
  </w:style>
  <w:style w:type="paragraph" w:customStyle="1" w:styleId="D7A20F691696483185695611E594B915">
    <w:name w:val="D7A20F691696483185695611E594B915"/>
    <w:rsid w:val="00CD0384"/>
  </w:style>
  <w:style w:type="paragraph" w:customStyle="1" w:styleId="C75D767ED3EC46FE916FF008FBE854BE">
    <w:name w:val="C75D767ED3EC46FE916FF008FBE854BE"/>
    <w:rsid w:val="00CD0384"/>
  </w:style>
  <w:style w:type="paragraph" w:customStyle="1" w:styleId="01437C43EE814BBA89D955C7DFD7D824">
    <w:name w:val="01437C43EE814BBA89D955C7DFD7D824"/>
    <w:rsid w:val="00CD0384"/>
  </w:style>
  <w:style w:type="paragraph" w:customStyle="1" w:styleId="35449B0979074329B94EC797D92AE496">
    <w:name w:val="35449B0979074329B94EC797D92AE496"/>
    <w:rsid w:val="00CD0384"/>
  </w:style>
  <w:style w:type="paragraph" w:customStyle="1" w:styleId="9C3B2F856985413C8F308ECCD6A86791">
    <w:name w:val="9C3B2F856985413C8F308ECCD6A86791"/>
    <w:rsid w:val="00CD0384"/>
  </w:style>
  <w:style w:type="paragraph" w:customStyle="1" w:styleId="A906833CAD83461EB05F5EDFBCBFC307">
    <w:name w:val="A906833CAD83461EB05F5EDFBCBFC307"/>
    <w:rsid w:val="00CD0384"/>
  </w:style>
  <w:style w:type="paragraph" w:customStyle="1" w:styleId="42C302E689584FA598A666B420A6728E">
    <w:name w:val="42C302E689584FA598A666B420A6728E"/>
    <w:rsid w:val="00CD0384"/>
  </w:style>
  <w:style w:type="paragraph" w:customStyle="1" w:styleId="9C3B5A670AD64FA3AF5685B65120DC11">
    <w:name w:val="9C3B5A670AD64FA3AF5685B65120DC11"/>
    <w:rsid w:val="00CD0384"/>
  </w:style>
  <w:style w:type="paragraph" w:customStyle="1" w:styleId="263772001F5441188CF0C295138F3CFF">
    <w:name w:val="263772001F5441188CF0C295138F3CFF"/>
    <w:rsid w:val="00CD0384"/>
  </w:style>
  <w:style w:type="paragraph" w:customStyle="1" w:styleId="250A9BFB802945348F202CE68DAD224D">
    <w:name w:val="250A9BFB802945348F202CE68DAD224D"/>
    <w:rsid w:val="00CD0384"/>
  </w:style>
  <w:style w:type="paragraph" w:customStyle="1" w:styleId="B6565F252D5141FA8F49212DB0D85208">
    <w:name w:val="B6565F252D5141FA8F49212DB0D85208"/>
    <w:rsid w:val="00CD0384"/>
  </w:style>
  <w:style w:type="paragraph" w:customStyle="1" w:styleId="A5A1619E27214D24914A0046400DA1D5">
    <w:name w:val="A5A1619E27214D24914A0046400DA1D5"/>
    <w:rsid w:val="00CD0384"/>
  </w:style>
  <w:style w:type="paragraph" w:customStyle="1" w:styleId="6108B3243EFD4BF1BA1BB2282025D531">
    <w:name w:val="6108B3243EFD4BF1BA1BB2282025D531"/>
    <w:rsid w:val="00202FCF"/>
    <w:pPr>
      <w:spacing w:after="160" w:line="259" w:lineRule="auto"/>
    </w:pPr>
  </w:style>
  <w:style w:type="paragraph" w:customStyle="1" w:styleId="6687B7E918D5439D841F580E3BC49CAE">
    <w:name w:val="6687B7E918D5439D841F580E3BC49CAE"/>
    <w:rsid w:val="00202FCF"/>
    <w:pPr>
      <w:spacing w:after="160" w:line="259" w:lineRule="auto"/>
    </w:pPr>
  </w:style>
  <w:style w:type="paragraph" w:customStyle="1" w:styleId="F16B8B06203040E39DEF7662B8C906F5">
    <w:name w:val="F16B8B06203040E39DEF7662B8C906F5"/>
    <w:rsid w:val="00202FCF"/>
    <w:pPr>
      <w:spacing w:after="160" w:line="259" w:lineRule="auto"/>
    </w:pPr>
  </w:style>
  <w:style w:type="paragraph" w:customStyle="1" w:styleId="7B36DFCEFE874568B287D5288C71427D">
    <w:name w:val="7B36DFCEFE874568B287D5288C71427D"/>
    <w:rsid w:val="00202FCF"/>
    <w:pPr>
      <w:spacing w:after="160" w:line="259" w:lineRule="auto"/>
    </w:pPr>
  </w:style>
  <w:style w:type="paragraph" w:customStyle="1" w:styleId="A78E1D419EAA41B28CF33F232456003D">
    <w:name w:val="A78E1D419EAA41B28CF33F232456003D"/>
    <w:rsid w:val="00202FCF"/>
    <w:pPr>
      <w:spacing w:after="160" w:line="259" w:lineRule="auto"/>
    </w:pPr>
  </w:style>
  <w:style w:type="paragraph" w:customStyle="1" w:styleId="539F1E75F2774CABA0E8FA235381D43F">
    <w:name w:val="539F1E75F2774CABA0E8FA235381D43F"/>
    <w:rsid w:val="00202FCF"/>
    <w:pPr>
      <w:spacing w:after="160" w:line="259" w:lineRule="auto"/>
    </w:pPr>
  </w:style>
  <w:style w:type="paragraph" w:customStyle="1" w:styleId="A38BBF138B1B4B47B3B51AFD674DE5F4">
    <w:name w:val="A38BBF138B1B4B47B3B51AFD674DE5F4"/>
    <w:rsid w:val="00202FCF"/>
    <w:pPr>
      <w:spacing w:after="160" w:line="259" w:lineRule="auto"/>
    </w:pPr>
  </w:style>
  <w:style w:type="paragraph" w:customStyle="1" w:styleId="0DE974A370C843218284455FE6BF6933">
    <w:name w:val="0DE974A370C843218284455FE6BF6933"/>
    <w:rsid w:val="00202FCF"/>
    <w:pPr>
      <w:spacing w:after="160" w:line="259" w:lineRule="auto"/>
    </w:pPr>
  </w:style>
  <w:style w:type="paragraph" w:customStyle="1" w:styleId="CE423D14263E44F6BE73DB5432D14328">
    <w:name w:val="CE423D14263E44F6BE73DB5432D14328"/>
    <w:rsid w:val="00202FCF"/>
    <w:pPr>
      <w:spacing w:after="160" w:line="259" w:lineRule="auto"/>
    </w:pPr>
  </w:style>
  <w:style w:type="paragraph" w:customStyle="1" w:styleId="D90108696CE24536BF814C141DF323EF">
    <w:name w:val="D90108696CE24536BF814C141DF323EF"/>
    <w:rsid w:val="00202FCF"/>
    <w:pPr>
      <w:spacing w:after="160" w:line="259" w:lineRule="auto"/>
    </w:pPr>
  </w:style>
  <w:style w:type="paragraph" w:customStyle="1" w:styleId="CB988C7B7B3B4B04B7A307F7568E883B">
    <w:name w:val="CB988C7B7B3B4B04B7A307F7568E883B"/>
    <w:rsid w:val="00202FCF"/>
    <w:pPr>
      <w:spacing w:after="160" w:line="259" w:lineRule="auto"/>
    </w:pPr>
  </w:style>
  <w:style w:type="paragraph" w:customStyle="1" w:styleId="3B18DD735A664C07BC088A113F76B1B4">
    <w:name w:val="3B18DD735A664C07BC088A113F76B1B4"/>
    <w:rsid w:val="00202FCF"/>
    <w:pPr>
      <w:spacing w:after="160" w:line="259" w:lineRule="auto"/>
    </w:pPr>
  </w:style>
  <w:style w:type="paragraph" w:customStyle="1" w:styleId="43798DCF03F44FE38B2A81E6848BABA4">
    <w:name w:val="43798DCF03F44FE38B2A81E6848BABA4"/>
    <w:rsid w:val="00202FCF"/>
    <w:pPr>
      <w:spacing w:after="160" w:line="259" w:lineRule="auto"/>
    </w:pPr>
  </w:style>
  <w:style w:type="paragraph" w:customStyle="1" w:styleId="2FA96082892B426AB362D2DD368E8B08">
    <w:name w:val="2FA96082892B426AB362D2DD368E8B08"/>
    <w:rsid w:val="00202FCF"/>
    <w:pPr>
      <w:spacing w:after="160" w:line="259" w:lineRule="auto"/>
    </w:pPr>
  </w:style>
  <w:style w:type="paragraph" w:customStyle="1" w:styleId="BD4E1DD893C349FAA33FED54412F4A01">
    <w:name w:val="BD4E1DD893C349FAA33FED54412F4A01"/>
    <w:rsid w:val="00202FCF"/>
    <w:pPr>
      <w:spacing w:after="160" w:line="259" w:lineRule="auto"/>
    </w:pPr>
  </w:style>
  <w:style w:type="paragraph" w:customStyle="1" w:styleId="BD89C1F0052F4FED9F4C9774E87F17D4">
    <w:name w:val="BD89C1F0052F4FED9F4C9774E87F17D4"/>
    <w:rsid w:val="00202FCF"/>
    <w:pPr>
      <w:spacing w:after="160" w:line="259" w:lineRule="auto"/>
    </w:pPr>
  </w:style>
  <w:style w:type="paragraph" w:customStyle="1" w:styleId="D5262587518341B3A4598CAB9105FCA4">
    <w:name w:val="D5262587518341B3A4598CAB9105FCA4"/>
    <w:rsid w:val="00202FCF"/>
    <w:pPr>
      <w:spacing w:after="160" w:line="259" w:lineRule="auto"/>
    </w:pPr>
  </w:style>
  <w:style w:type="paragraph" w:customStyle="1" w:styleId="1EF68ED38D524CD189F8DB04F47375B4">
    <w:name w:val="1EF68ED38D524CD189F8DB04F47375B4"/>
    <w:rsid w:val="00202FCF"/>
    <w:pPr>
      <w:spacing w:after="160" w:line="259" w:lineRule="auto"/>
    </w:pPr>
  </w:style>
  <w:style w:type="paragraph" w:customStyle="1" w:styleId="AAB075657C124192848A5C2E3F81A909">
    <w:name w:val="AAB075657C124192848A5C2E3F81A909"/>
    <w:rsid w:val="00202FCF"/>
    <w:pPr>
      <w:spacing w:after="160" w:line="259" w:lineRule="auto"/>
    </w:pPr>
  </w:style>
  <w:style w:type="paragraph" w:customStyle="1" w:styleId="4AFB921ECF5B44DCAE1218CB0A0C61D5">
    <w:name w:val="4AFB921ECF5B44DCAE1218CB0A0C61D5"/>
    <w:rsid w:val="00202FCF"/>
    <w:pPr>
      <w:spacing w:after="160" w:line="259" w:lineRule="auto"/>
    </w:pPr>
  </w:style>
  <w:style w:type="paragraph" w:customStyle="1" w:styleId="49EBA9FE9ACB4B4EAD78FF039589324A">
    <w:name w:val="49EBA9FE9ACB4B4EAD78FF039589324A"/>
    <w:rsid w:val="00202FCF"/>
    <w:pPr>
      <w:spacing w:after="160" w:line="259" w:lineRule="auto"/>
    </w:pPr>
  </w:style>
  <w:style w:type="paragraph" w:customStyle="1" w:styleId="6DC87D20F8EE4C1A893FEF9DF1F8FDDB">
    <w:name w:val="6DC87D20F8EE4C1A893FEF9DF1F8FDDB"/>
    <w:rsid w:val="00202FCF"/>
    <w:pPr>
      <w:spacing w:after="160" w:line="259" w:lineRule="auto"/>
    </w:pPr>
  </w:style>
  <w:style w:type="paragraph" w:customStyle="1" w:styleId="49E6AC2435504BBAB51BBF863A7900A6">
    <w:name w:val="49E6AC2435504BBAB51BBF863A7900A6"/>
    <w:rsid w:val="00202FCF"/>
    <w:pPr>
      <w:spacing w:after="160" w:line="259" w:lineRule="auto"/>
    </w:pPr>
  </w:style>
  <w:style w:type="paragraph" w:customStyle="1" w:styleId="3D1F7A65507A4E8B9609E3EF11EB18CA">
    <w:name w:val="3D1F7A65507A4E8B9609E3EF11EB18CA"/>
    <w:rsid w:val="00202FCF"/>
    <w:pPr>
      <w:spacing w:after="160" w:line="259" w:lineRule="auto"/>
    </w:pPr>
  </w:style>
  <w:style w:type="paragraph" w:customStyle="1" w:styleId="58569CA353234F8298D8CED841A82CE3">
    <w:name w:val="58569CA353234F8298D8CED841A82CE3"/>
    <w:rsid w:val="00202FC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8" ma:contentTypeDescription="Create a new document." ma:contentTypeScope="" ma:versionID="05668371e81e47df0a1c4011d5d32ef7">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b8447748b2eb2a0cbbb0d339fa42c005"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22D17-E738-485F-B0BF-3C4F792194C4}">
  <ds:schemaRefs>
    <ds:schemaRef ds:uri="http://purl.org/dc/elements/1.1/"/>
    <ds:schemaRef ds:uri="http://schemas.microsoft.com/office/2006/metadata/properties"/>
    <ds:schemaRef ds:uri="38c213d5-66ed-49da-86b1-50afd15ab056"/>
    <ds:schemaRef ds:uri="http://purl.org/dc/terms/"/>
    <ds:schemaRef ds:uri="http://schemas.openxmlformats.org/package/2006/metadata/core-properties"/>
    <ds:schemaRef ds:uri="82ccd615-6f1a-4bf3-bc59-e430298c7372"/>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3D6DE33-11B0-4E16-8057-637B8B3CC348}">
  <ds:schemaRefs>
    <ds:schemaRef ds:uri="http://schemas.microsoft.com/sharepoint/v3/contenttype/forms"/>
  </ds:schemaRefs>
</ds:datastoreItem>
</file>

<file path=customXml/itemProps3.xml><?xml version="1.0" encoding="utf-8"?>
<ds:datastoreItem xmlns:ds="http://schemas.openxmlformats.org/officeDocument/2006/customXml" ds:itemID="{71C45F1B-828E-4C04-907E-0BDA18726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A6C442-6AD1-4182-A206-766D7B7C4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