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101E8" w:rsidRPr="001338E8" w:rsidP="00AE615A">
      <w:pPr>
        <w:pStyle w:val="TitleCommittee0"/>
      </w:pPr>
      <w:sdt>
        <w:sdtPr>
          <w:alias w:val="CommitteeName"/>
          <w:tag w:val="CommitteeName"/>
          <w:id w:val="1869951332"/>
          <w:placeholder>
            <w:docPart w:val="40A70913D3514CD4AD86C41B9BD26575"/>
          </w:placeholder>
          <w:richText/>
        </w:sdtPr>
        <w:sdtContent>
          <w:r w:rsidRPr="001338E8">
            <w:t>Education Committee</w:t>
          </w:r>
        </w:sdtContent>
      </w:sdt>
    </w:p>
    <w:p w:rsidR="00D101E8" w:rsidRPr="001338E8" w:rsidP="00AE615A">
      <w:pPr>
        <w:pStyle w:val="TitleInquiry0"/>
      </w:pPr>
      <w:r w:rsidRPr="001338E8">
        <w:t xml:space="preserve">Oral evidence: </w:t>
      </w:r>
      <w:sdt>
        <w:sdtPr>
          <w:alias w:val="InquiryName"/>
          <w:tag w:val="InquiryName"/>
          <w:id w:val="377371847"/>
          <w:placeholder>
            <w:docPart w:val="40A70913D3514CD4AD86C41B9BD26575"/>
          </w:placeholder>
          <w:richText/>
        </w:sdtPr>
        <w:sdtContent>
          <w:r>
            <w:fldChar w:fldCharType="begin"/>
          </w:r>
          <w:r>
            <w:instrText xml:space="preserve"> HYPERLINK "https://committees.parliament.uk/work/202/the-impact-of-covid19-on-education-and-childrens-services/" </w:instrText>
          </w:r>
          <w:r>
            <w:fldChar w:fldCharType="separate"/>
          </w:r>
          <w:r w:rsidRPr="00896DC4">
            <w:rPr>
              <w:rStyle w:val="Hyperlink"/>
            </w:rPr>
            <w:t>The imp</w:t>
          </w:r>
          <w:r w:rsidRPr="00896DC4">
            <w:rPr>
              <w:rStyle w:val="Hyperlink"/>
            </w:rPr>
            <w:t>a</w:t>
          </w:r>
          <w:r w:rsidRPr="00896DC4">
            <w:rPr>
              <w:rStyle w:val="Hyperlink"/>
            </w:rPr>
            <w:t>ct of Covid-1</w:t>
          </w:r>
          <w:r w:rsidRPr="00896DC4">
            <w:rPr>
              <w:rStyle w:val="Hyperlink"/>
            </w:rPr>
            <w:t>9</w:t>
          </w:r>
          <w:r w:rsidRPr="00896DC4">
            <w:rPr>
              <w:rStyle w:val="Hyperlink"/>
            </w:rPr>
            <w:t xml:space="preserve"> on education and children</w:t>
          </w:r>
          <w:r w:rsidRPr="00896DC4">
            <w:rPr>
              <w:rStyle w:val="Hyperlink"/>
            </w:rPr>
            <w:t>’</w:t>
          </w:r>
          <w:r w:rsidRPr="00896DC4">
            <w:rPr>
              <w:rStyle w:val="Hyperlink"/>
            </w:rPr>
            <w:t>s services</w:t>
          </w:r>
          <w:r>
            <w:fldChar w:fldCharType="end"/>
          </w:r>
        </w:sdtContent>
      </w:sdt>
      <w:r w:rsidRPr="001338E8">
        <w:t xml:space="preserve">, HC </w:t>
      </w:r>
      <w:sdt>
        <w:sdtPr>
          <w:alias w:val="InquiryRefNo"/>
          <w:tag w:val="InquiryRefNo"/>
          <w:id w:val="-281725174"/>
          <w:placeholder>
            <w:docPart w:val="40A70913D3514CD4AD86C41B9BD26575"/>
          </w:placeholder>
          <w:richText/>
        </w:sdtPr>
        <w:sdtContent>
          <w:r w:rsidRPr="001338E8">
            <w:t>254</w:t>
          </w:r>
        </w:sdtContent>
      </w:sdt>
    </w:p>
    <w:sdt>
      <w:sdtPr>
        <w:alias w:val="SittingDate"/>
        <w:tag w:val="SittingDate"/>
        <w:id w:val="-1160222926"/>
        <w:placeholder>
          <w:docPart w:val="40A70913D3514CD4AD86C41B9BD26575"/>
        </w:placeholder>
        <w:richText/>
      </w:sdtPr>
      <w:sdtContent>
        <w:p w:rsidR="00D101E8" w:rsidRPr="001338E8" w:rsidP="00AE615A">
          <w:pPr>
            <w:pStyle w:val="Para"/>
          </w:pPr>
          <w:r w:rsidRPr="001338E8">
            <w:t>Wednesday 10 June 2020</w:t>
          </w:r>
        </w:p>
      </w:sdtContent>
    </w:sdt>
    <w:p w:rsidR="00D101E8" w:rsidRPr="001338E8" w:rsidP="00AE615A">
      <w:pPr>
        <w:pStyle w:val="Para"/>
      </w:pPr>
      <w:r w:rsidRPr="001338E8">
        <w:t xml:space="preserve">Ordered by the House of </w:t>
      </w:r>
      <w:sdt>
        <w:sdtPr>
          <w:alias w:val="House"/>
          <w:tag w:val="House"/>
          <w:id w:val="809213435"/>
          <w:placeholder>
            <w:docPart w:val="40A70913D3514CD4AD86C41B9BD26575"/>
          </w:placeholder>
          <w:richText/>
        </w:sdtPr>
        <w:sdtContent>
          <w:r w:rsidRPr="001338E8">
            <w:t>Commons</w:t>
          </w:r>
        </w:sdtContent>
      </w:sdt>
      <w:r w:rsidRPr="001338E8">
        <w:t xml:space="preserve"> to be pu</w:t>
      </w:r>
      <w:r w:rsidRPr="001338E8">
        <w:t xml:space="preserve">blished on </w:t>
      </w:r>
      <w:sdt>
        <w:sdtPr>
          <w:alias w:val="PublishDate"/>
          <w:tag w:val="PublishDate"/>
          <w:id w:val="217021599"/>
          <w:placeholder>
            <w:docPart w:val="40A70913D3514CD4AD86C41B9BD26575"/>
          </w:placeholder>
          <w:richText/>
        </w:sdtPr>
        <w:sdtContent>
          <w:r w:rsidRPr="001338E8">
            <w:t>10 June 2020</w:t>
          </w:r>
        </w:sdtContent>
      </w:sdt>
      <w:r w:rsidRPr="001338E8">
        <w:t>.</w:t>
      </w:r>
    </w:p>
    <w:p w:rsidR="00D101E8" w:rsidRPr="001338E8" w:rsidP="00AE615A">
      <w:pPr>
        <w:pStyle w:val="Para"/>
      </w:pPr>
      <w:sdt>
        <w:sdtPr>
          <w:alias w:val="VideoHyperlink"/>
          <w:tag w:val="VideoHyperlink"/>
          <w:id w:val="703995351"/>
          <w:placeholder>
            <w:docPart w:val="40A70913D3514CD4AD86C41B9BD26575"/>
          </w:placeholder>
          <w:richText/>
        </w:sdtPr>
        <w:sdtContent>
          <w:r>
            <w:fldChar w:fldCharType="begin"/>
          </w:r>
          <w:r>
            <w:instrText xml:space="preserve"> HYPERLINK "https://parliamentlive.tv/Event/Index/c81d0a47-282f-4b89-b43a-2458a59fa12d" </w:instrText>
          </w:r>
          <w:r>
            <w:fldChar w:fldCharType="separate"/>
          </w:r>
          <w:r w:rsidRPr="00896DC4">
            <w:rPr>
              <w:rStyle w:val="Hyperlink"/>
            </w:rPr>
            <w:t>Watch the meeting</w:t>
          </w:r>
          <w:r>
            <w:fldChar w:fldCharType="end"/>
          </w:r>
        </w:sdtContent>
      </w:sdt>
    </w:p>
    <w:p w:rsidR="00D101E8" w:rsidRPr="001338E8" w:rsidP="00AE615A">
      <w:pPr>
        <w:pStyle w:val="Para"/>
      </w:pPr>
      <w:r w:rsidRPr="001338E8">
        <w:t>Members present: Robert Halfon (Chair); Jonathan Gullis; Tom Hunt; Dr Caroline Johnson; Kim Johnson; David Johnston; I</w:t>
      </w:r>
      <w:r w:rsidRPr="001338E8">
        <w:t>an Mearns; David Simmonds.</w:t>
      </w:r>
    </w:p>
    <w:p w:rsidR="00D101E8" w:rsidRPr="001338E8" w:rsidP="00AE615A">
      <w:pPr>
        <w:pStyle w:val="ParaCentre"/>
      </w:pPr>
      <w:r w:rsidRPr="001338E8">
        <w:t xml:space="preserve">Questions </w:t>
      </w:r>
      <w:sdt>
        <w:sdtPr>
          <w:alias w:val="QuestionNumbers"/>
          <w:tag w:val="QuestionNumbers"/>
          <w:id w:val="-1223666168"/>
          <w:placeholder>
            <w:docPart w:val="40A70913D3514CD4AD86C41B9BD26575"/>
          </w:placeholder>
          <w:richText/>
        </w:sdtPr>
        <w:sdtContent>
          <w:r w:rsidRPr="001338E8">
            <w:t>45</w:t>
          </w:r>
          <w:r>
            <w:t>3</w:t>
          </w:r>
          <w:r w:rsidRPr="001338E8">
            <w:t xml:space="preserve"> </w:t>
          </w:r>
          <w:r>
            <w:t>–</w:t>
          </w:r>
          <w:r w:rsidRPr="001338E8">
            <w:t xml:space="preserve"> </w:t>
          </w:r>
          <w:r w:rsidRPr="001338E8">
            <w:t>5</w:t>
          </w:r>
          <w:r>
            <w:t>26</w:t>
          </w:r>
        </w:sdtContent>
      </w:sdt>
    </w:p>
    <w:p w:rsidR="00D101E8" w:rsidRPr="001338E8" w:rsidP="00AE615A">
      <w:pPr>
        <w:pStyle w:val="TitleWitnesses0"/>
      </w:pPr>
      <w:r w:rsidRPr="001338E8">
        <w:t>Witnesses</w:t>
      </w:r>
    </w:p>
    <w:p w:rsidR="00D101E8" w:rsidRPr="001338E8" w:rsidP="00AE615A">
      <w:pPr>
        <w:pStyle w:val="Para"/>
      </w:pPr>
      <w:r>
        <w:fldChar w:fldCharType="begin"/>
      </w:r>
      <w:r>
        <w:instrText xml:space="preserve"> HYPERLINK \l "Panel1" </w:instrText>
      </w:r>
      <w:r>
        <w:fldChar w:fldCharType="separate"/>
      </w:r>
      <w:r w:rsidRPr="002514FA">
        <w:rPr>
          <w:rStyle w:val="Hyperlink"/>
        </w:rPr>
        <w:t>I</w:t>
      </w:r>
      <w:r>
        <w:fldChar w:fldCharType="end"/>
      </w:r>
      <w:r w:rsidRPr="002514FA">
        <w:t>: Dr Zubaida Haque, Interim Director, Runnymede Trust</w:t>
      </w:r>
      <w:r>
        <w:t>;</w:t>
      </w:r>
      <w:r w:rsidRPr="002514FA">
        <w:t xml:space="preserve"> Kevin Courtney, </w:t>
      </w:r>
      <w:r>
        <w:t>J</w:t>
      </w:r>
      <w:r w:rsidRPr="002514FA">
        <w:t>oint General Secretary, National Education Union</w:t>
      </w:r>
      <w:r>
        <w:t>;</w:t>
      </w:r>
      <w:r w:rsidRPr="002514FA">
        <w:t xml:space="preserve"> and Professor Lee Elliot Major, Professor of Soc</w:t>
      </w:r>
      <w:r w:rsidRPr="002514FA">
        <w:t>ial Mobility, University of Exeter.</w:t>
      </w:r>
    </w:p>
    <w:p w:rsidR="00D101E8" w:rsidRPr="001338E8" w:rsidP="00AE615A">
      <w:pPr>
        <w:pStyle w:val="Para"/>
      </w:pPr>
      <w:r>
        <w:fldChar w:fldCharType="begin"/>
      </w:r>
      <w:r>
        <w:instrText xml:space="preserve"> HYPERLINK \l "Panel2" </w:instrText>
      </w:r>
      <w:r>
        <w:fldChar w:fldCharType="separate"/>
      </w:r>
      <w:r w:rsidRPr="002514FA">
        <w:rPr>
          <w:rStyle w:val="Hyperlink"/>
        </w:rPr>
        <w:t>II</w:t>
      </w:r>
      <w:r>
        <w:fldChar w:fldCharType="end"/>
      </w:r>
      <w:r w:rsidRPr="002514FA">
        <w:t>: Tom Bewick, Chief Executive, Federation of Awarding Bodies</w:t>
      </w:r>
      <w:r>
        <w:t>;</w:t>
      </w:r>
      <w:r w:rsidRPr="002514FA">
        <w:t xml:space="preserve"> Sally Collier, Chief Regulator</w:t>
      </w:r>
      <w:r>
        <w:t>, Ofqual;</w:t>
      </w:r>
      <w:r w:rsidRPr="002514FA">
        <w:t xml:space="preserve"> and Dr Michelle Meadows, Executive Director for Strategy Risk and Research, Ofqual.</w:t>
      </w:r>
    </w:p>
    <w:p w:rsidR="00D101E8" w:rsidRPr="001338E8" w:rsidP="00AE615A">
      <w:pPr>
        <w:pStyle w:val="Para"/>
      </w:pPr>
    </w:p>
    <w:p w:rsidR="00D101E8" w:rsidRPr="001338E8" w:rsidP="00AE615A">
      <w:pPr>
        <w:pStyle w:val="Para"/>
      </w:pPr>
      <w:r w:rsidRPr="001338E8">
        <w:t>Writt</w:t>
      </w:r>
      <w:r w:rsidRPr="001338E8">
        <w:t>en evidence from witnesses:</w:t>
      </w:r>
    </w:p>
    <w:p w:rsidR="00D101E8" w:rsidRPr="001338E8" w:rsidP="00AE615A">
      <w:pPr>
        <w:pStyle w:val="Para"/>
        <w:rPr>
          <w:rFonts w:eastAsia="Times New Roman"/>
          <w:szCs w:val="20"/>
        </w:rPr>
      </w:pPr>
      <w:r w:rsidRPr="001338E8">
        <w:br w:type="page"/>
      </w:r>
    </w:p>
    <w:p w:rsidR="002514FA" w:rsidRPr="002514FA" w:rsidP="002514FA">
      <w:pPr>
        <w:pStyle w:val="Para"/>
        <w:jc w:val="center"/>
        <w:rPr>
          <w:sz w:val="28"/>
          <w:szCs w:val="28"/>
        </w:rPr>
      </w:pPr>
      <w:r w:rsidRPr="002514FA">
        <w:rPr>
          <w:sz w:val="28"/>
          <w:szCs w:val="28"/>
        </w:rPr>
        <w:t>Examination of witnesses</w:t>
      </w:r>
    </w:p>
    <w:p w:rsidR="00D101E8" w:rsidRPr="001338E8" w:rsidP="002514FA">
      <w:pPr>
        <w:pStyle w:val="Para"/>
      </w:pPr>
      <w:r>
        <w:t xml:space="preserve">Witnesses: </w:t>
      </w:r>
      <w:bookmarkStart w:id="0" w:name="Panel1"/>
      <w:bookmarkEnd w:id="0"/>
      <w:r>
        <w:t>Dr Zubaida Haque, Kevin Courtney and Professor Lee Elliot Major.</w:t>
      </w:r>
    </w:p>
    <w:p w:rsidR="00D101E8" w:rsidRPr="001338E8" w:rsidP="005366F4">
      <w:pPr>
        <w:pStyle w:val="Question"/>
      </w:pPr>
      <w:sdt>
        <w:sdtPr>
          <w:alias w:val="Member"/>
          <w:tag w:val="&lt;Member mnisId='3985' dodsId='31730'&gt;"/>
          <w:id w:val="-1361893706"/>
          <w:placeholder>
            <w:docPart w:val="325DB79440024A40BA2E15D03F548209"/>
          </w:placeholder>
          <w:richText/>
        </w:sdtPr>
        <w:sdtContent>
          <w:bookmarkStart w:id="1" w:name="_GoBack"/>
          <w:bookmarkEnd w:id="1"/>
          <w:r w:rsidRPr="001338E8">
            <w:rPr>
              <w:b/>
            </w:rPr>
            <w:t>Chair:</w:t>
          </w:r>
        </w:sdtContent>
      </w:sdt>
      <w:r w:rsidRPr="001338E8">
        <w:t xml:space="preserve"> Good morning, everyone.</w:t>
      </w:r>
      <w:r w:rsidRPr="001338E8">
        <w:t xml:space="preserve"> </w:t>
      </w:r>
      <w:r w:rsidRPr="001338E8">
        <w:t>Welcome to our virtual Select Committee.</w:t>
      </w:r>
      <w:r w:rsidRPr="001338E8">
        <w:t xml:space="preserve"> </w:t>
      </w:r>
      <w:r w:rsidRPr="001338E8">
        <w:t xml:space="preserve">For the benefit of the tape and those </w:t>
      </w:r>
      <w:r w:rsidRPr="001338E8">
        <w:t>watching on Parliament TV, could you kindly introduce yourselves and your positions?</w:t>
      </w:r>
    </w:p>
    <w:p w:rsidR="00D101E8" w:rsidRPr="001338E8" w:rsidP="00AE615A">
      <w:pPr>
        <w:pStyle w:val="Answer"/>
      </w:pPr>
      <w:sdt>
        <w:sdtPr>
          <w:alias w:val="Witness"/>
          <w:id w:val="-2008663622"/>
          <w:placeholder>
            <w:docPart w:val="325DB79440024A40BA2E15D03F548209"/>
          </w:placeholder>
          <w:richText/>
        </w:sdtPr>
        <w:sdtContent>
          <w:r w:rsidRPr="001338E8">
            <w:rPr>
              <w:b/>
              <w:i/>
            </w:rPr>
            <w:t>Professor Elliot Major:</w:t>
          </w:r>
        </w:sdtContent>
      </w:sdt>
      <w:r w:rsidRPr="001338E8">
        <w:t xml:space="preserve"> I am Lee Elliot Major, Professor of Social Mobility of the University of Exeter.</w:t>
      </w:r>
    </w:p>
    <w:p w:rsidR="00D101E8" w:rsidRPr="001338E8" w:rsidP="00AE615A">
      <w:pPr>
        <w:pStyle w:val="Answer"/>
      </w:pPr>
      <w:sdt>
        <w:sdtPr>
          <w:alias w:val="Witness"/>
          <w:id w:val="-424038908"/>
          <w:placeholder>
            <w:docPart w:val="325DB79440024A40BA2E15D03F548209"/>
          </w:placeholder>
          <w:richText/>
        </w:sdtPr>
        <w:sdtContent>
          <w:r w:rsidRPr="001338E8">
            <w:rPr>
              <w:b/>
              <w:i/>
            </w:rPr>
            <w:t>Kevin Courtney:</w:t>
          </w:r>
        </w:sdtContent>
      </w:sdt>
      <w:r w:rsidRPr="001338E8">
        <w:t xml:space="preserve"> I am Kevin Courtney and I am the </w:t>
      </w:r>
      <w:r w:rsidRPr="001338E8">
        <w:t xml:space="preserve">Joint </w:t>
      </w:r>
      <w:r w:rsidRPr="001338E8">
        <w:t>General</w:t>
      </w:r>
      <w:r w:rsidRPr="001338E8">
        <w:t xml:space="preserve"> Secretary, with Mary Bousted, of the National Education Union.</w:t>
      </w:r>
    </w:p>
    <w:p w:rsidR="00D101E8" w:rsidRPr="001338E8" w:rsidP="00AE615A">
      <w:pPr>
        <w:pStyle w:val="Answer"/>
      </w:pPr>
      <w:sdt>
        <w:sdtPr>
          <w:alias w:val="Witness"/>
          <w:id w:val="-525250785"/>
          <w:placeholder>
            <w:docPart w:val="325DB79440024A40BA2E15D03F548209"/>
          </w:placeholder>
          <w:richText/>
        </w:sdtPr>
        <w:sdtContent>
          <w:r w:rsidRPr="001338E8">
            <w:rPr>
              <w:b/>
              <w:i/>
            </w:rPr>
            <w:t>Dr Haque:</w:t>
          </w:r>
        </w:sdtContent>
      </w:sdt>
      <w:r w:rsidRPr="001338E8">
        <w:t xml:space="preserve"> I am Dr Zubaida Haque, and I am the </w:t>
      </w:r>
      <w:r w:rsidRPr="001338E8">
        <w:t>I</w:t>
      </w:r>
      <w:r w:rsidRPr="001338E8">
        <w:t>nterim Director of the Runnymede Trust, which is a race</w:t>
      </w:r>
      <w:r w:rsidRPr="001338E8">
        <w:t>-</w:t>
      </w:r>
      <w:r w:rsidRPr="001338E8">
        <w:t>equality think tank.</w:t>
      </w:r>
    </w:p>
    <w:p w:rsidR="00D101E8" w:rsidRPr="001338E8" w:rsidP="00AE615A">
      <w:pPr>
        <w:pStyle w:val="Question"/>
      </w:pPr>
      <w:sdt>
        <w:sdtPr>
          <w:alias w:val="Member"/>
          <w:tag w:val="&lt;Member mnisId='3985' dodsId='31730'&gt;"/>
          <w:id w:val="-1557549698"/>
          <w:placeholder>
            <w:docPart w:val="325DB79440024A40BA2E15D03F548209"/>
          </w:placeholder>
          <w:richText/>
        </w:sdtPr>
        <w:sdtContent>
          <w:r w:rsidRPr="001338E8">
            <w:rPr>
              <w:b/>
            </w:rPr>
            <w:t>Chair:</w:t>
          </w:r>
        </w:sdtContent>
      </w:sdt>
      <w:r w:rsidRPr="001338E8">
        <w:t xml:space="preserve"> Thank you for coming again.</w:t>
      </w:r>
      <w:r w:rsidRPr="001338E8">
        <w:t xml:space="preserve"> </w:t>
      </w:r>
      <w:r w:rsidRPr="001338E8">
        <w:t>The Department for Education</w:t>
      </w:r>
      <w:r w:rsidRPr="001338E8">
        <w:t>’</w:t>
      </w:r>
      <w:r w:rsidRPr="001338E8">
        <w:t xml:space="preserve">s guidance rationalises the calculated grade and standardisation model on the basis that simply using predicted grades would not be fair to all students, but a survey by </w:t>
      </w:r>
      <w:r w:rsidRPr="000902F2">
        <w:rPr>
          <w:i/>
          <w:iCs/>
        </w:rPr>
        <w:t>TES</w:t>
      </w:r>
      <w:r w:rsidRPr="001338E8">
        <w:t xml:space="preserve"> found that just 39% of school staff in England believe calculated grades will be f</w:t>
      </w:r>
      <w:r w:rsidRPr="001338E8">
        <w:t>air for all.</w:t>
      </w:r>
      <w:r w:rsidRPr="001338E8">
        <w:t xml:space="preserve"> </w:t>
      </w:r>
      <w:r w:rsidRPr="001338E8">
        <w:t>The Sutton Trust said</w:t>
      </w:r>
      <w:r w:rsidRPr="001338E8">
        <w:t>,</w:t>
      </w:r>
      <w:r w:rsidRPr="001338E8">
        <w:t xml:space="preserve"> “Any system relying on teacher assessment risks underestimating the abilities of disadvantaged students</w:t>
      </w:r>
      <w:r w:rsidRPr="001338E8">
        <w:t>”.</w:t>
      </w:r>
      <w:r w:rsidRPr="001338E8">
        <w:t xml:space="preserve"> </w:t>
      </w:r>
      <w:r w:rsidRPr="001338E8">
        <w:t xml:space="preserve">To what extent are you confident that the grade calculations and standardisation process eliminates the potential </w:t>
      </w:r>
      <w:r w:rsidRPr="001338E8">
        <w:t>for bias against</w:t>
      </w:r>
      <w:r w:rsidRPr="001338E8">
        <w:t xml:space="preserve"> pupils</w:t>
      </w:r>
      <w:r w:rsidRPr="001338E8">
        <w:t xml:space="preserve"> from lower</w:t>
      </w:r>
      <w:r>
        <w:t>-</w:t>
      </w:r>
      <w:r w:rsidRPr="001338E8">
        <w:t>income backgrounds, those with special needs or disabilities</w:t>
      </w:r>
      <w:r w:rsidRPr="001338E8">
        <w:t>,</w:t>
      </w:r>
      <w:r w:rsidRPr="001338E8">
        <w:t xml:space="preserve"> and boys?</w:t>
      </w:r>
      <w:r w:rsidRPr="001338E8">
        <w:t xml:space="preserve"> </w:t>
      </w:r>
      <w:r w:rsidRPr="001338E8">
        <w:t>What data do you have to back this up?</w:t>
      </w:r>
    </w:p>
    <w:p w:rsidR="00F37D98" w:rsidRPr="001338E8" w:rsidP="00AE615A">
      <w:pPr>
        <w:pStyle w:val="Answer"/>
      </w:pPr>
      <w:sdt>
        <w:sdtPr>
          <w:alias w:val="Witness"/>
          <w:id w:val="1245222726"/>
          <w:placeholder>
            <w:docPart w:val="325DB79440024A40BA2E15D03F548209"/>
          </w:placeholder>
          <w:richText/>
        </w:sdtPr>
        <w:sdtContent>
          <w:r w:rsidRPr="001338E8">
            <w:rPr>
              <w:b/>
              <w:i/>
            </w:rPr>
            <w:t>Professor Elliot Major:</w:t>
          </w:r>
        </w:sdtContent>
      </w:sdt>
      <w:r w:rsidRPr="001338E8">
        <w:t xml:space="preserve"> I think we are going to have to have some system</w:t>
      </w:r>
      <w:r w:rsidRPr="001338E8">
        <w:t>at</w:t>
      </w:r>
      <w:r w:rsidRPr="001338E8">
        <w:t>ic review that looks at how these results play out for different students and how fair they are for different students.</w:t>
      </w:r>
      <w:r w:rsidRPr="001338E8">
        <w:t xml:space="preserve"> </w:t>
      </w:r>
      <w:r w:rsidRPr="001338E8">
        <w:t>There is lots of evidence around human bias in assessment.</w:t>
      </w:r>
      <w:r w:rsidRPr="001338E8">
        <w:t xml:space="preserve"> </w:t>
      </w:r>
      <w:r w:rsidRPr="001338E8">
        <w:t>It is nothing to do with t</w:t>
      </w:r>
      <w:r w:rsidRPr="001338E8">
        <w:t>eachers, by the way.</w:t>
      </w:r>
      <w:r w:rsidRPr="001338E8">
        <w:t xml:space="preserve"> </w:t>
      </w:r>
      <w:r w:rsidRPr="001338E8">
        <w:t>We are all prone to bias, and that is around stereotyp</w:t>
      </w:r>
      <w:r w:rsidRPr="001338E8">
        <w:t>e and</w:t>
      </w:r>
      <w:r w:rsidRPr="001338E8">
        <w:t xml:space="preserve"> confirmation</w:t>
      </w:r>
      <w:r w:rsidRPr="001338E8">
        <w:t xml:space="preserve"> bias</w:t>
      </w:r>
      <w:r w:rsidRPr="001338E8">
        <w:t>.</w:t>
      </w:r>
      <w:r w:rsidRPr="001338E8">
        <w:t xml:space="preserve"> </w:t>
      </w:r>
      <w:r w:rsidRPr="001338E8">
        <w:t>There is a lot of research literature about this.</w:t>
      </w:r>
      <w:r w:rsidRPr="001338E8">
        <w:t xml:space="preserve"> </w:t>
      </w:r>
      <w:r w:rsidRPr="001338E8">
        <w:t>The worry is that</w:t>
      </w:r>
      <w:r w:rsidRPr="001338E8">
        <w:t>,</w:t>
      </w:r>
      <w:r w:rsidRPr="001338E8">
        <w:t xml:space="preserve"> unintentionally</w:t>
      </w:r>
      <w:r w:rsidRPr="001338E8">
        <w:t>,</w:t>
      </w:r>
      <w:r w:rsidRPr="001338E8">
        <w:t xml:space="preserve"> teachers will </w:t>
      </w:r>
      <w:r w:rsidRPr="001338E8">
        <w:t xml:space="preserve">sometimes </w:t>
      </w:r>
      <w:r w:rsidRPr="001338E8">
        <w:t>underestimate the academic potential of poorer</w:t>
      </w:r>
      <w:r w:rsidRPr="001338E8">
        <w:t xml:space="preserve"> pupils, potentially those from black backgrounds—there is some literature in America on that</w:t>
      </w:r>
      <w:r w:rsidRPr="001338E8">
        <w:t>—and potentially boys as well.</w:t>
      </w:r>
    </w:p>
    <w:p w:rsidR="00D101E8" w:rsidRPr="001338E8" w:rsidP="00AE615A">
      <w:pPr>
        <w:pStyle w:val="Answer"/>
      </w:pPr>
      <w:r w:rsidRPr="001338E8">
        <w:t>One of the strengths of the system is that it is based on prior results.</w:t>
      </w:r>
      <w:r w:rsidRPr="001338E8">
        <w:t xml:space="preserve"> </w:t>
      </w:r>
      <w:r w:rsidRPr="001338E8">
        <w:t>This is going to be based on</w:t>
      </w:r>
      <w:r w:rsidRPr="001338E8">
        <w:t xml:space="preserve"> a lot of information</w:t>
      </w:r>
      <w:r w:rsidRPr="001338E8">
        <w:t>.</w:t>
      </w:r>
      <w:r w:rsidRPr="001338E8">
        <w:t xml:space="preserve"> </w:t>
      </w:r>
      <w:r w:rsidRPr="001338E8">
        <w:t>The prob</w:t>
      </w:r>
      <w:r w:rsidRPr="001338E8">
        <w:t>lem with that is that it penalises those pupils—of which I was one—who left it to the last minute.</w:t>
      </w:r>
      <w:r w:rsidRPr="001338E8">
        <w:t xml:space="preserve"> </w:t>
      </w:r>
      <w:r w:rsidRPr="001338E8">
        <w:t xml:space="preserve">It is those </w:t>
      </w:r>
      <w:r w:rsidRPr="001338E8">
        <w:t xml:space="preserve">sorts of </w:t>
      </w:r>
      <w:r w:rsidRPr="001338E8">
        <w:t xml:space="preserve">outliers </w:t>
      </w:r>
      <w:r w:rsidRPr="001338E8">
        <w:t>who</w:t>
      </w:r>
      <w:r w:rsidRPr="001740BC">
        <w:t xml:space="preserve"> </w:t>
      </w:r>
      <w:r w:rsidRPr="001338E8">
        <w:t>are</w:t>
      </w:r>
      <w:r w:rsidRPr="001338E8">
        <w:t xml:space="preserve"> potentially penalised</w:t>
      </w:r>
      <w:r w:rsidRPr="001338E8">
        <w:t>, so</w:t>
      </w:r>
      <w:r w:rsidRPr="001338E8">
        <w:t xml:space="preserve"> I think it warrants some sort of review over fairness after we get the results.</w:t>
      </w:r>
    </w:p>
    <w:p w:rsidR="00D101E8" w:rsidRPr="001338E8" w:rsidP="00AE615A">
      <w:pPr>
        <w:pStyle w:val="Question"/>
      </w:pPr>
      <w:sdt>
        <w:sdtPr>
          <w:alias w:val="Member"/>
          <w:tag w:val="&lt;Member mnisId='3985' dodsId='31730'&gt;"/>
          <w:id w:val="-1695144196"/>
          <w:placeholder>
            <w:docPart w:val="325DB79440024A40BA2E15D03F548209"/>
          </w:placeholder>
          <w:richText/>
        </w:sdtPr>
        <w:sdtContent>
          <w:r w:rsidRPr="001338E8">
            <w:rPr>
              <w:b/>
            </w:rPr>
            <w:t>Chair:</w:t>
          </w:r>
        </w:sdtContent>
      </w:sdt>
      <w:r w:rsidRPr="001338E8">
        <w:t xml:space="preserve"> Anyo</w:t>
      </w:r>
      <w:r w:rsidRPr="001338E8">
        <w:t xml:space="preserve">ne </w:t>
      </w:r>
      <w:r w:rsidRPr="001338E8">
        <w:t>else?</w:t>
      </w:r>
      <w:r w:rsidRPr="001338E8">
        <w:t xml:space="preserve"> </w:t>
      </w:r>
      <w:r w:rsidRPr="001338E8">
        <w:t xml:space="preserve">Kevin, I should just say, as a </w:t>
      </w:r>
      <w:r w:rsidRPr="001338E8">
        <w:t>welcome</w:t>
      </w:r>
      <w:r w:rsidRPr="001338E8">
        <w:t>, we</w:t>
      </w:r>
      <w:r w:rsidRPr="001338E8">
        <w:t xml:space="preserve"> are going to invite you</w:t>
      </w:r>
      <w:r w:rsidRPr="001338E8">
        <w:t>,</w:t>
      </w:r>
      <w:r w:rsidRPr="001338E8">
        <w:t xml:space="preserve"> or one of your representatives</w:t>
      </w:r>
      <w:r w:rsidRPr="001338E8">
        <w:t>,</w:t>
      </w:r>
      <w:r w:rsidRPr="001338E8">
        <w:t xml:space="preserve"> </w:t>
      </w:r>
      <w:r w:rsidRPr="001338E8">
        <w:t xml:space="preserve">back </w:t>
      </w:r>
      <w:r w:rsidRPr="001338E8">
        <w:t>next week to talk about school openings</w:t>
      </w:r>
      <w:r>
        <w:t>,</w:t>
      </w:r>
      <w:r w:rsidRPr="001338E8">
        <w:t xml:space="preserve"> but </w:t>
      </w:r>
      <w:r w:rsidRPr="001338E8">
        <w:t>today</w:t>
      </w:r>
      <w:r w:rsidRPr="001338E8">
        <w:t xml:space="preserve"> is specifically about exam </w:t>
      </w:r>
      <w:r>
        <w:t xml:space="preserve">cancellations </w:t>
      </w:r>
      <w:r w:rsidRPr="001338E8">
        <w:t>and grades.</w:t>
      </w:r>
    </w:p>
    <w:p w:rsidR="00F37D98" w:rsidRPr="001338E8" w:rsidP="00AE615A">
      <w:pPr>
        <w:pStyle w:val="Answer"/>
      </w:pPr>
      <w:sdt>
        <w:sdtPr>
          <w:alias w:val="Witness"/>
          <w:id w:val="-725375343"/>
          <w:placeholder>
            <w:docPart w:val="325DB79440024A40BA2E15D03F548209"/>
          </w:placeholder>
          <w:richText/>
        </w:sdtPr>
        <w:sdtContent>
          <w:r w:rsidRPr="001338E8">
            <w:rPr>
              <w:b/>
              <w:i/>
            </w:rPr>
            <w:t>Kevin Courtney:</w:t>
          </w:r>
        </w:sdtContent>
      </w:sdt>
      <w:r w:rsidRPr="001338E8">
        <w:t xml:space="preserve"> Thank you, Robert.</w:t>
      </w:r>
      <w:r w:rsidRPr="001338E8">
        <w:t xml:space="preserve"> </w:t>
      </w:r>
      <w:r w:rsidRPr="001338E8">
        <w:t>We very much welcome that invitation to talk about school opening.</w:t>
      </w:r>
      <w:r w:rsidRPr="001338E8">
        <w:t xml:space="preserve"> </w:t>
      </w:r>
      <w:r w:rsidRPr="001338E8">
        <w:t>On this question</w:t>
      </w:r>
      <w:r w:rsidRPr="001338E8">
        <w:t>,</w:t>
      </w:r>
      <w:r w:rsidRPr="001338E8">
        <w:t xml:space="preserve"> we should not </w:t>
      </w:r>
      <w:r w:rsidRPr="001338E8">
        <w:t xml:space="preserve">pass over the extra difficulty that has been caused by the all-eggs-in-one-basket emphasis </w:t>
      </w:r>
      <w:r>
        <w:t>on</w:t>
      </w:r>
      <w:r w:rsidRPr="001338E8">
        <w:t xml:space="preserve"> terminal exams</w:t>
      </w:r>
      <w:r w:rsidRPr="001338E8">
        <w:t>. P</w:t>
      </w:r>
      <w:r w:rsidRPr="001338E8">
        <w:t xml:space="preserve">re the </w:t>
      </w:r>
      <w:r w:rsidRPr="001338E8">
        <w:t>Gove</w:t>
      </w:r>
      <w:r w:rsidRPr="001338E8">
        <w:t xml:space="preserve"> reforms</w:t>
      </w:r>
      <w:r>
        <w:t>,</w:t>
      </w:r>
      <w:r w:rsidRPr="001338E8">
        <w:t xml:space="preserve"> there would have been mor</w:t>
      </w:r>
      <w:r w:rsidRPr="001338E8">
        <w:t xml:space="preserve">e modularity, </w:t>
      </w:r>
      <w:r>
        <w:t xml:space="preserve">with </w:t>
      </w:r>
      <w:r w:rsidRPr="001338E8">
        <w:t>people hav</w:t>
      </w:r>
      <w:r>
        <w:t>ing</w:t>
      </w:r>
      <w:r w:rsidRPr="001338E8">
        <w:t xml:space="preserve"> </w:t>
      </w:r>
      <w:r w:rsidRPr="001338E8">
        <w:t>more results.</w:t>
      </w:r>
      <w:r w:rsidRPr="001338E8">
        <w:t xml:space="preserve"> </w:t>
      </w:r>
      <w:r w:rsidRPr="001338E8">
        <w:t xml:space="preserve">It is more difficult when we have lost all </w:t>
      </w:r>
      <w:r w:rsidRPr="001338E8">
        <w:t xml:space="preserve">of </w:t>
      </w:r>
      <w:r w:rsidRPr="001338E8">
        <w:t>the formal assessment because the exam season has been unfortunately lost.</w:t>
      </w:r>
    </w:p>
    <w:p w:rsidR="00F37D98" w:rsidRPr="001338E8" w:rsidP="00AE615A">
      <w:pPr>
        <w:pStyle w:val="Answer"/>
      </w:pPr>
      <w:r w:rsidRPr="001338E8">
        <w:t>I agree with Lee.</w:t>
      </w:r>
      <w:r w:rsidRPr="001338E8">
        <w:t xml:space="preserve"> </w:t>
      </w:r>
      <w:r w:rsidRPr="001338E8">
        <w:t>Teachers are human beings</w:t>
      </w:r>
      <w:r>
        <w:t>,</w:t>
      </w:r>
      <w:r w:rsidRPr="001338E8">
        <w:t xml:space="preserve"> and h</w:t>
      </w:r>
      <w:r w:rsidRPr="001338E8">
        <w:t xml:space="preserve">uman beings are subject to </w:t>
      </w:r>
      <w:r w:rsidRPr="001338E8">
        <w:t>subconscious bias.</w:t>
      </w:r>
      <w:r w:rsidRPr="001338E8">
        <w:t xml:space="preserve"> </w:t>
      </w:r>
      <w:r w:rsidRPr="001338E8">
        <w:t>I have read some of the research that Zubaida</w:t>
      </w:r>
      <w:r w:rsidRPr="001338E8">
        <w:t>’</w:t>
      </w:r>
      <w:r w:rsidRPr="001338E8">
        <w:t>s organisation has produced.</w:t>
      </w:r>
      <w:r w:rsidRPr="001338E8">
        <w:t xml:space="preserve"> </w:t>
      </w:r>
      <w:r w:rsidRPr="001338E8">
        <w:t xml:space="preserve">The way I see this is </w:t>
      </w:r>
      <w:r>
        <w:t xml:space="preserve">that </w:t>
      </w:r>
      <w:r w:rsidRPr="001338E8">
        <w:t>middle</w:t>
      </w:r>
      <w:r>
        <w:t>-</w:t>
      </w:r>
      <w:r w:rsidRPr="001338E8">
        <w:t>class people sometimes underestimate working</w:t>
      </w:r>
      <w:r>
        <w:t>-</w:t>
      </w:r>
      <w:r w:rsidRPr="001338E8">
        <w:t>class people, and black kids are more in the working</w:t>
      </w:r>
      <w:r>
        <w:t>-</w:t>
      </w:r>
      <w:r w:rsidRPr="001338E8">
        <w:t>class and disadvantaged areas,</w:t>
      </w:r>
      <w:r w:rsidRPr="001338E8">
        <w:t xml:space="preserve"> so there is bias.</w:t>
      </w:r>
      <w:r w:rsidRPr="001338E8">
        <w:t xml:space="preserve"> </w:t>
      </w:r>
      <w:r w:rsidRPr="001338E8">
        <w:t>You have to build a system that copes with that.</w:t>
      </w:r>
      <w:r w:rsidRPr="001338E8">
        <w:t xml:space="preserve"> </w:t>
      </w:r>
      <w:r w:rsidRPr="001338E8">
        <w:t>Personally I would be in favour of a teacher assessment system, but if you had a teacher assessment system you would be providing inset, you would be thinking about reflection and you woul</w:t>
      </w:r>
      <w:r w:rsidRPr="001338E8">
        <w:t>d be thinking about a system of teacher moderation to try to deal with the bias.</w:t>
      </w:r>
      <w:r w:rsidRPr="001338E8">
        <w:t xml:space="preserve"> </w:t>
      </w:r>
      <w:r w:rsidRPr="001338E8">
        <w:t>We do not have that in this situation.</w:t>
      </w:r>
    </w:p>
    <w:p w:rsidR="00D101E8" w:rsidRPr="001338E8" w:rsidP="00AE615A">
      <w:pPr>
        <w:pStyle w:val="Answer"/>
      </w:pPr>
      <w:r>
        <w:t>O</w:t>
      </w:r>
      <w:r w:rsidRPr="001338E8">
        <w:t>ur members, teachers up and down the country, are doing what Ofqual has asked of them.</w:t>
      </w:r>
      <w:r w:rsidRPr="001338E8">
        <w:t xml:space="preserve"> </w:t>
      </w:r>
      <w:r w:rsidRPr="001338E8">
        <w:t xml:space="preserve">They are doing their very best to get the right </w:t>
      </w:r>
      <w:r w:rsidRPr="001338E8">
        <w:t>estimated grade for their students.</w:t>
      </w:r>
      <w:r w:rsidRPr="001338E8">
        <w:t xml:space="preserve"> </w:t>
      </w:r>
      <w:r w:rsidRPr="001338E8">
        <w:t>They know their students well, they are professionals, they are working hard and they are doing a good job of giving estimated grades.</w:t>
      </w:r>
      <w:r w:rsidRPr="001338E8">
        <w:t xml:space="preserve"> </w:t>
      </w:r>
      <w:r w:rsidRPr="001338E8">
        <w:t>They will not be the grades that the child necessarily gets.</w:t>
      </w:r>
      <w:r w:rsidRPr="001338E8">
        <w:t xml:space="preserve"> </w:t>
      </w:r>
      <w:r w:rsidRPr="001338E8">
        <w:t>Ofqual, as you say, will</w:t>
      </w:r>
      <w:r w:rsidRPr="001338E8">
        <w:t xml:space="preserve"> use a statistical model to allocate a grade, which may be different </w:t>
      </w:r>
      <w:r>
        <w:t>from</w:t>
      </w:r>
      <w:r w:rsidRPr="001338E8">
        <w:t xml:space="preserve"> the estimated grade the teacher has.</w:t>
      </w:r>
    </w:p>
    <w:p w:rsidR="00D101E8" w:rsidRPr="001338E8" w:rsidP="00696D5C">
      <w:pPr>
        <w:pStyle w:val="Question"/>
        <w:numPr>
          <w:ilvl w:val="0"/>
          <w:numId w:val="0"/>
        </w:numPr>
        <w:ind w:left="794"/>
      </w:pPr>
      <w:sdt>
        <w:sdtPr>
          <w:alias w:val="Member"/>
          <w:tag w:val="&lt;Member mnisId='3985' dodsId='31730'&gt;"/>
          <w:id w:val="1064753527"/>
          <w:placeholder>
            <w:docPart w:val="325DB79440024A40BA2E15D03F548209"/>
          </w:placeholder>
          <w:richText/>
        </w:sdtPr>
        <w:sdtContent>
          <w:r w:rsidRPr="001338E8">
            <w:rPr>
              <w:b/>
            </w:rPr>
            <w:t>Chair:</w:t>
          </w:r>
        </w:sdtContent>
      </w:sdt>
      <w:r w:rsidRPr="001338E8">
        <w:t xml:space="preserve"> We have a tight session</w:t>
      </w:r>
      <w:r w:rsidRPr="001338E8">
        <w:t>, so</w:t>
      </w:r>
      <w:r w:rsidRPr="001338E8">
        <w:t xml:space="preserve"> if everyone could be as concise as possible.</w:t>
      </w:r>
    </w:p>
    <w:p w:rsidR="00F37D98" w:rsidRPr="001338E8" w:rsidP="00AE615A">
      <w:pPr>
        <w:pStyle w:val="Answer"/>
      </w:pPr>
      <w:sdt>
        <w:sdtPr>
          <w:alias w:val="Witness"/>
          <w:id w:val="450983727"/>
          <w:placeholder>
            <w:docPart w:val="325DB79440024A40BA2E15D03F548209"/>
          </w:placeholder>
          <w:richText/>
        </w:sdtPr>
        <w:sdtContent>
          <w:r w:rsidRPr="001338E8">
            <w:rPr>
              <w:b/>
              <w:i/>
            </w:rPr>
            <w:t>Dr Haque:</w:t>
          </w:r>
        </w:sdtContent>
      </w:sdt>
      <w:r w:rsidRPr="001338E8">
        <w:t xml:space="preserve"> Sorry, I disappeared because my internet is unstable.</w:t>
      </w:r>
      <w:r w:rsidRPr="001338E8">
        <w:t xml:space="preserve"> </w:t>
      </w:r>
      <w:r w:rsidRPr="001338E8">
        <w:t>Forgive me if I disappear again.</w:t>
      </w:r>
    </w:p>
    <w:p w:rsidR="00062194" w:rsidRPr="001338E8" w:rsidP="00AE615A">
      <w:pPr>
        <w:pStyle w:val="Answer"/>
      </w:pPr>
      <w:r w:rsidRPr="001338E8">
        <w:t>We have quite a lot of concerns that we have raised with the Department for Education and Ofqual.</w:t>
      </w:r>
      <w:r w:rsidRPr="001338E8">
        <w:t xml:space="preserve"> </w:t>
      </w:r>
      <w:r w:rsidRPr="001338E8">
        <w:t>As of last night</w:t>
      </w:r>
      <w:r>
        <w:t>,</w:t>
      </w:r>
      <w:r w:rsidRPr="001338E8">
        <w:t xml:space="preserve"> we still have not had any responses from the DfE.</w:t>
      </w:r>
      <w:r w:rsidRPr="001338E8">
        <w:t xml:space="preserve"> </w:t>
      </w:r>
      <w:r w:rsidRPr="001338E8">
        <w:t>We</w:t>
      </w:r>
      <w:r w:rsidRPr="001338E8">
        <w:t xml:space="preserve"> sent them three letters overall from the race</w:t>
      </w:r>
      <w:r w:rsidRPr="001338E8">
        <w:t>-</w:t>
      </w:r>
      <w:r w:rsidRPr="001338E8">
        <w:t>equality sector</w:t>
      </w:r>
      <w:r>
        <w:t>,</w:t>
      </w:r>
      <w:r w:rsidRPr="001338E8">
        <w:t xml:space="preserve"> as well as from other education academics and so on.</w:t>
      </w:r>
      <w:r w:rsidRPr="001338E8">
        <w:t xml:space="preserve"> </w:t>
      </w:r>
      <w:r w:rsidRPr="001338E8">
        <w:t>I am sorry, Kevin, I missed quite a lot of what you said because my internet was unstable</w:t>
      </w:r>
      <w:r w:rsidRPr="001338E8">
        <w:t>.</w:t>
      </w:r>
    </w:p>
    <w:p w:rsidR="00062194" w:rsidRPr="001338E8" w:rsidP="00AE615A">
      <w:pPr>
        <w:pStyle w:val="Answer"/>
      </w:pPr>
      <w:r>
        <w:t>This</w:t>
      </w:r>
      <w:r w:rsidRPr="001338E8">
        <w:t xml:space="preserve"> is around a couple of things.</w:t>
      </w:r>
      <w:r w:rsidRPr="001338E8">
        <w:t xml:space="preserve"> </w:t>
      </w:r>
      <w:r w:rsidRPr="001338E8">
        <w:t>One, of cours</w:t>
      </w:r>
      <w:r w:rsidRPr="001338E8">
        <w:t>e, is</w:t>
      </w:r>
      <w:r>
        <w:t xml:space="preserve"> that</w:t>
      </w:r>
      <w:r w:rsidRPr="001338E8">
        <w:t xml:space="preserve"> these are exceptional circumstances</w:t>
      </w:r>
      <w:r w:rsidRPr="001338E8">
        <w:t>.</w:t>
      </w:r>
      <w:r w:rsidRPr="001338E8">
        <w:t xml:space="preserve"> </w:t>
      </w:r>
      <w:r w:rsidRPr="001338E8">
        <w:t xml:space="preserve">We </w:t>
      </w:r>
      <w:r w:rsidRPr="001338E8">
        <w:t xml:space="preserve">completely understand </w:t>
      </w:r>
      <w:r>
        <w:t xml:space="preserve">that </w:t>
      </w:r>
      <w:r w:rsidRPr="001338E8">
        <w:t>DfE and Ofqual are doing their best</w:t>
      </w:r>
      <w:r>
        <w:t>,</w:t>
      </w:r>
      <w:r w:rsidRPr="001338E8">
        <w:t xml:space="preserve"> and we know that teachers and schools are absolutely trying to do their best to be fair, but these are exceptional circumstances</w:t>
      </w:r>
      <w:r w:rsidRPr="001338E8">
        <w:t>. R</w:t>
      </w:r>
      <w:r w:rsidRPr="001338E8">
        <w:t>ight now w</w:t>
      </w:r>
      <w:r w:rsidRPr="001338E8">
        <w:t>e have a predicted grade system instead of ex</w:t>
      </w:r>
      <w:r w:rsidRPr="001338E8">
        <w:t>am</w:t>
      </w:r>
      <w:r w:rsidRPr="001338E8">
        <w:t xml:space="preserve">s, </w:t>
      </w:r>
      <w:r w:rsidRPr="001338E8">
        <w:t>which</w:t>
      </w:r>
      <w:r w:rsidRPr="001338E8">
        <w:t xml:space="preserve"> has been untried, untested and unevaluated.</w:t>
      </w:r>
      <w:r w:rsidRPr="001338E8">
        <w:t xml:space="preserve"> </w:t>
      </w:r>
      <w:r w:rsidRPr="001338E8">
        <w:t>That is a serious concern.</w:t>
      </w:r>
    </w:p>
    <w:p w:rsidR="00062194" w:rsidRPr="001338E8" w:rsidP="00AE615A">
      <w:pPr>
        <w:pStyle w:val="Answer"/>
      </w:pPr>
      <w:r w:rsidRPr="001338E8">
        <w:t>To be short, the main concerns that we raised were clear.</w:t>
      </w:r>
      <w:r w:rsidRPr="001338E8">
        <w:t xml:space="preserve"> </w:t>
      </w:r>
      <w:r w:rsidRPr="001338E8">
        <w:t>There is a lot of evidence already out there, well</w:t>
      </w:r>
      <w:r>
        <w:t xml:space="preserve"> </w:t>
      </w:r>
      <w:r w:rsidRPr="001338E8">
        <w:t>documented evidence,</w:t>
      </w:r>
      <w:r w:rsidRPr="001338E8">
        <w:t xml:space="preserve"> about some of the unintentional as well as intentional biases against specific working</w:t>
      </w:r>
      <w:r>
        <w:t>-</w:t>
      </w:r>
      <w:r w:rsidRPr="001338E8">
        <w:t>class students—we have evidence about higher</w:t>
      </w:r>
      <w:r w:rsidRPr="001338E8">
        <w:t xml:space="preserve"> </w:t>
      </w:r>
      <w:r w:rsidRPr="001338E8">
        <w:t>attaining working</w:t>
      </w:r>
      <w:r>
        <w:t>-</w:t>
      </w:r>
      <w:r w:rsidRPr="001338E8">
        <w:t xml:space="preserve">class students—but also particular ethnic minority students and specifically black </w:t>
      </w:r>
      <w:r w:rsidRPr="001338E8">
        <w:t>Caribbean boys</w:t>
      </w:r>
      <w:r>
        <w:t>,</w:t>
      </w:r>
      <w:r w:rsidRPr="001338E8">
        <w:t xml:space="preserve"> as wel</w:t>
      </w:r>
      <w:r w:rsidRPr="001338E8">
        <w:t xml:space="preserve">l as Gypsy Roma and Irish </w:t>
      </w:r>
      <w:r w:rsidRPr="001338E8">
        <w:t>Traveller</w:t>
      </w:r>
      <w:r w:rsidRPr="001338E8">
        <w:t xml:space="preserve"> students.</w:t>
      </w:r>
      <w:r w:rsidRPr="001338E8">
        <w:t xml:space="preserve"> </w:t>
      </w:r>
      <w:r w:rsidRPr="001338E8">
        <w:t>We have seen evidence to show that there is bias in predictions</w:t>
      </w:r>
      <w:r>
        <w:t>,</w:t>
      </w:r>
      <w:r w:rsidRPr="001338E8">
        <w:t xml:space="preserve"> and teachers tend to underestimate</w:t>
      </w:r>
      <w:r>
        <w:t xml:space="preserve">, not overestimate, </w:t>
      </w:r>
      <w:r w:rsidRPr="001338E8">
        <w:t>their final performance.</w:t>
      </w:r>
    </w:p>
    <w:p w:rsidR="00062194" w:rsidRPr="001338E8" w:rsidP="00AE615A">
      <w:pPr>
        <w:pStyle w:val="Answer"/>
      </w:pPr>
      <w:r w:rsidRPr="001338E8">
        <w:t xml:space="preserve">What we suggested very specifically to DfE and Ofqual was that they should be thinking about using the </w:t>
      </w:r>
      <w:r>
        <w:t>p</w:t>
      </w:r>
      <w:r w:rsidRPr="001338E8">
        <w:t xml:space="preserve">ublic </w:t>
      </w:r>
      <w:r>
        <w:t>s</w:t>
      </w:r>
      <w:r w:rsidRPr="001338E8">
        <w:t xml:space="preserve">ector </w:t>
      </w:r>
      <w:r>
        <w:t>e</w:t>
      </w:r>
      <w:r w:rsidRPr="001338E8">
        <w:t xml:space="preserve">quality </w:t>
      </w:r>
      <w:r>
        <w:t>d</w:t>
      </w:r>
      <w:r w:rsidRPr="001338E8">
        <w:t>uty.</w:t>
      </w:r>
      <w:r w:rsidRPr="001338E8">
        <w:t xml:space="preserve"> </w:t>
      </w:r>
      <w:r w:rsidRPr="001338E8">
        <w:t xml:space="preserve">The </w:t>
      </w:r>
      <w:r>
        <w:t>p</w:t>
      </w:r>
      <w:r w:rsidRPr="001338E8">
        <w:t xml:space="preserve">ublic </w:t>
      </w:r>
      <w:r>
        <w:t>s</w:t>
      </w:r>
      <w:r w:rsidRPr="001338E8">
        <w:t xml:space="preserve">ector </w:t>
      </w:r>
      <w:r>
        <w:t>e</w:t>
      </w:r>
      <w:r w:rsidRPr="001338E8">
        <w:t xml:space="preserve">quality </w:t>
      </w:r>
      <w:r>
        <w:t>d</w:t>
      </w:r>
      <w:r w:rsidRPr="001338E8">
        <w:t>uty is mandatory</w:t>
      </w:r>
      <w:r w:rsidRPr="001338E8">
        <w:t xml:space="preserve"> </w:t>
      </w:r>
      <w:r w:rsidRPr="001338E8">
        <w:t>for all public authorities</w:t>
      </w:r>
      <w:r>
        <w:t>,</w:t>
      </w:r>
      <w:r w:rsidRPr="001338E8">
        <w:t xml:space="preserve"> as well as for schools </w:t>
      </w:r>
      <w:r>
        <w:t>and</w:t>
      </w:r>
      <w:r w:rsidRPr="001338E8">
        <w:t xml:space="preserve"> Ofqual.</w:t>
      </w:r>
      <w:r w:rsidRPr="001338E8">
        <w:t xml:space="preserve"> </w:t>
      </w:r>
      <w:r w:rsidRPr="001338E8">
        <w:t>Right now teache</w:t>
      </w:r>
      <w:r w:rsidRPr="001338E8">
        <w:t>rs are working in exceptional circumstances in an untried system.</w:t>
      </w:r>
      <w:r w:rsidRPr="001338E8">
        <w:t xml:space="preserve"> </w:t>
      </w:r>
      <w:r w:rsidRPr="001338E8">
        <w:t>They need more guidance to ensure that any unwitting or witting biases do not creep in when they are calculating grades.</w:t>
      </w:r>
      <w:r w:rsidRPr="001338E8">
        <w:t xml:space="preserve"> </w:t>
      </w:r>
      <w:r w:rsidRPr="001338E8">
        <w:t>We suggested that both DfE and Ofqual send guidance to help teachers,</w:t>
      </w:r>
      <w:r w:rsidRPr="001338E8">
        <w:t xml:space="preserve"> because at the end of the day this is not just about students</w:t>
      </w:r>
      <w:r>
        <w:t>;</w:t>
      </w:r>
      <w:r w:rsidRPr="001338E8">
        <w:t xml:space="preserve"> it is also about helping teachers.</w:t>
      </w:r>
    </w:p>
    <w:p w:rsidR="00D101E8" w:rsidRPr="001338E8" w:rsidP="00AE615A">
      <w:pPr>
        <w:pStyle w:val="Answer"/>
      </w:pPr>
      <w:r w:rsidRPr="001338E8">
        <w:t>We have not had much of a response.</w:t>
      </w:r>
      <w:r w:rsidRPr="001338E8">
        <w:t xml:space="preserve"> </w:t>
      </w:r>
      <w:r w:rsidRPr="001338E8">
        <w:t>It is important to understand that Covid-19 has</w:t>
      </w:r>
      <w:r w:rsidRPr="001338E8">
        <w:t xml:space="preserve"> </w:t>
      </w:r>
      <w:r w:rsidRPr="001338E8">
        <w:t>exposed or brought into sharp relief preexisting racial and socioeconomic</w:t>
      </w:r>
      <w:r w:rsidRPr="001338E8">
        <w:t xml:space="preserve"> inequalities.</w:t>
      </w:r>
      <w:r w:rsidRPr="001338E8">
        <w:t xml:space="preserve"> </w:t>
      </w:r>
      <w:r w:rsidRPr="001338E8">
        <w:t>That is why we are particularly concerned in this context.</w:t>
      </w:r>
    </w:p>
    <w:p w:rsidR="00D101E8" w:rsidRPr="001338E8" w:rsidP="00AE615A">
      <w:pPr>
        <w:pStyle w:val="Question"/>
      </w:pPr>
      <w:sdt>
        <w:sdtPr>
          <w:alias w:val="Member"/>
          <w:tag w:val="&lt;Member mnisId='3985' dodsId='31730'&gt;"/>
          <w:id w:val="-421640143"/>
          <w:placeholder>
            <w:docPart w:val="325DB79440024A40BA2E15D03F548209"/>
          </w:placeholder>
          <w:richText/>
        </w:sdtPr>
        <w:sdtContent>
          <w:r w:rsidRPr="001338E8">
            <w:rPr>
              <w:b/>
            </w:rPr>
            <w:t>Chair:</w:t>
          </w:r>
        </w:sdtContent>
      </w:sdt>
      <w:r w:rsidRPr="001338E8">
        <w:t xml:space="preserve"> Can I specifically ask Lee Elliot Major</w:t>
      </w:r>
      <w:r w:rsidRPr="001338E8">
        <w:t>, given your studies on social mobility,</w:t>
      </w:r>
      <w:r w:rsidRPr="001338E8">
        <w:t xml:space="preserve"> what you </w:t>
      </w:r>
      <w:r>
        <w:t>think are</w:t>
      </w:r>
      <w:r w:rsidRPr="001338E8">
        <w:t xml:space="preserve"> the effects of an under-predicted, inaccurate grade award on the life chan</w:t>
      </w:r>
      <w:r w:rsidRPr="001338E8">
        <w:t>ces of a</w:t>
      </w:r>
      <w:r w:rsidRPr="001338E8">
        <w:t xml:space="preserve"> disadvantaged</w:t>
      </w:r>
      <w:r w:rsidRPr="001338E8">
        <w:t xml:space="preserve"> individual</w:t>
      </w:r>
      <w:r>
        <w:t>,</w:t>
      </w:r>
      <w:r w:rsidRPr="001338E8">
        <w:t xml:space="preserve"> and how far down the line in a young person</w:t>
      </w:r>
      <w:r w:rsidRPr="001338E8">
        <w:t>’</w:t>
      </w:r>
      <w:r w:rsidRPr="001338E8">
        <w:t>s life are these consequences felt?</w:t>
      </w:r>
      <w:r w:rsidRPr="001338E8">
        <w:t xml:space="preserve"> </w:t>
      </w:r>
      <w:r w:rsidRPr="001338E8">
        <w:t xml:space="preserve">Are they felt </w:t>
      </w:r>
      <w:r>
        <w:t xml:space="preserve">more greatly </w:t>
      </w:r>
      <w:r w:rsidRPr="001338E8">
        <w:t xml:space="preserve">by disadvantaged pupils than </w:t>
      </w:r>
      <w:r>
        <w:t xml:space="preserve">by </w:t>
      </w:r>
      <w:r w:rsidRPr="001338E8">
        <w:t>their better-off peers?</w:t>
      </w:r>
    </w:p>
    <w:p w:rsidR="00062194" w:rsidRPr="001338E8" w:rsidP="00AE615A">
      <w:pPr>
        <w:pStyle w:val="Answer"/>
      </w:pPr>
      <w:sdt>
        <w:sdtPr>
          <w:alias w:val="Witness"/>
          <w:id w:val="1244370837"/>
          <w:placeholder>
            <w:docPart w:val="325DB79440024A40BA2E15D03F548209"/>
          </w:placeholder>
          <w:richText/>
        </w:sdtPr>
        <w:sdtContent>
          <w:r w:rsidRPr="001338E8">
            <w:rPr>
              <w:b/>
              <w:i/>
            </w:rPr>
            <w:t>Professor Elliot Major:</w:t>
          </w:r>
        </w:sdtContent>
      </w:sdt>
      <w:r w:rsidRPr="001338E8">
        <w:t xml:space="preserve"> There has been a lot of discussi</w:t>
      </w:r>
      <w:r w:rsidRPr="001338E8">
        <w:t>on about learning losses and how we estimate that.</w:t>
      </w:r>
      <w:r w:rsidRPr="001338E8">
        <w:t xml:space="preserve"> </w:t>
      </w:r>
      <w:r w:rsidRPr="001338E8">
        <w:t>One thing we can say is</w:t>
      </w:r>
      <w:r w:rsidRPr="001338E8">
        <w:t xml:space="preserve"> that</w:t>
      </w:r>
      <w:r w:rsidRPr="001338E8">
        <w:t xml:space="preserve"> they are going to be big.</w:t>
      </w:r>
      <w:r w:rsidRPr="001338E8">
        <w:t xml:space="preserve"> </w:t>
      </w:r>
      <w:r w:rsidRPr="001338E8">
        <w:t>However, in many ways</w:t>
      </w:r>
      <w:r>
        <w:t>,</w:t>
      </w:r>
      <w:r w:rsidRPr="001338E8">
        <w:t xml:space="preserve"> the more important question is </w:t>
      </w:r>
      <w:r>
        <w:t xml:space="preserve">about </w:t>
      </w:r>
      <w:r w:rsidRPr="001338E8">
        <w:t>the material impact on someone</w:t>
      </w:r>
      <w:r w:rsidRPr="001338E8">
        <w:t>’</w:t>
      </w:r>
      <w:r w:rsidRPr="001338E8">
        <w:t>s life, on a young child</w:t>
      </w:r>
      <w:r w:rsidRPr="001338E8">
        <w:t>’</w:t>
      </w:r>
      <w:r w:rsidRPr="001338E8">
        <w:t>s live.</w:t>
      </w:r>
      <w:r w:rsidRPr="001338E8">
        <w:t xml:space="preserve"> </w:t>
      </w:r>
      <w:r w:rsidRPr="001338E8">
        <w:t xml:space="preserve">The thing that worries me is that if you miss out on </w:t>
      </w:r>
      <w:r w:rsidRPr="001338E8">
        <w:t>those</w:t>
      </w:r>
      <w:r w:rsidRPr="001338E8">
        <w:t xml:space="preserve"> threshold grades, if you do</w:t>
      </w:r>
      <w:r w:rsidRPr="001338E8">
        <w:t>n’t</w:t>
      </w:r>
      <w:r w:rsidRPr="001338E8">
        <w:t xml:space="preserve"> get</w:t>
      </w:r>
      <w:r w:rsidRPr="001338E8">
        <w:t xml:space="preserve"> that 4 in your English o</w:t>
      </w:r>
      <w:r w:rsidRPr="001338E8">
        <w:t>r</w:t>
      </w:r>
      <w:r w:rsidRPr="001338E8">
        <w:t xml:space="preserve"> maths GCSE, you are unlikely to get employed at the moment</w:t>
      </w:r>
      <w:r>
        <w:t>.</w:t>
      </w:r>
      <w:r w:rsidRPr="001338E8">
        <w:t xml:space="preserve"> </w:t>
      </w:r>
      <w:r>
        <w:t>If</w:t>
      </w:r>
      <w:r w:rsidRPr="001338E8">
        <w:t xml:space="preserve"> you do</w:t>
      </w:r>
      <w:r w:rsidRPr="001338E8">
        <w:t>n’t</w:t>
      </w:r>
      <w:r w:rsidRPr="001338E8">
        <w:t xml:space="preserve"> get into that sixth form</w:t>
      </w:r>
      <w:r w:rsidRPr="001338E8">
        <w:t>—and b</w:t>
      </w:r>
      <w:r w:rsidRPr="001338E8">
        <w:t>y the way, sixth</w:t>
      </w:r>
      <w:r>
        <w:t>-</w:t>
      </w:r>
      <w:r w:rsidRPr="001338E8">
        <w:t xml:space="preserve">form admissions </w:t>
      </w:r>
      <w:r w:rsidRPr="001338E8">
        <w:t>are a bit of a wild west out there</w:t>
      </w:r>
      <w:r>
        <w:t>, and every</w:t>
      </w:r>
      <w:r w:rsidRPr="001338E8">
        <w:t xml:space="preserve"> sixth</w:t>
      </w:r>
      <w:r>
        <w:t>-</w:t>
      </w:r>
      <w:r w:rsidRPr="001338E8">
        <w:t>form college has different admissions criteria</w:t>
      </w:r>
      <w:r>
        <w:t>—</w:t>
      </w:r>
      <w:r w:rsidRPr="001338E8">
        <w:t>or that university</w:t>
      </w:r>
      <w:r w:rsidRPr="001338E8">
        <w:t xml:space="preserve">, </w:t>
      </w:r>
      <w:r w:rsidRPr="001338E8">
        <w:t>if you miss out on those grades</w:t>
      </w:r>
      <w:r w:rsidRPr="001338E8">
        <w:t xml:space="preserve">, </w:t>
      </w:r>
      <w:r w:rsidRPr="001338E8">
        <w:t>that can have lifelong impacts.</w:t>
      </w:r>
      <w:r w:rsidRPr="001338E8">
        <w:t xml:space="preserve"> </w:t>
      </w:r>
      <w:r w:rsidRPr="001338E8">
        <w:t>In</w:t>
      </w:r>
      <w:r w:rsidRPr="001338E8">
        <w:t xml:space="preserve"> many ways</w:t>
      </w:r>
      <w:r w:rsidRPr="001338E8">
        <w:t xml:space="preserve"> that</w:t>
      </w:r>
      <w:r w:rsidRPr="001338E8">
        <w:t xml:space="preserve"> is the bigger iss</w:t>
      </w:r>
      <w:r w:rsidRPr="001338E8">
        <w:t>ue</w:t>
      </w:r>
      <w:r w:rsidRPr="001338E8">
        <w:t xml:space="preserve"> for me than how big the actual gap</w:t>
      </w:r>
      <w:r w:rsidRPr="001338E8">
        <w:t xml:space="preserve"> will be.</w:t>
      </w:r>
    </w:p>
    <w:p w:rsidR="00D101E8" w:rsidRPr="001338E8" w:rsidP="00AE615A">
      <w:pPr>
        <w:pStyle w:val="Answer"/>
      </w:pPr>
      <w:r w:rsidRPr="001338E8">
        <w:t>The other thing I want to add to this</w:t>
      </w:r>
      <w:r w:rsidRPr="001338E8">
        <w:t>—</w:t>
      </w:r>
      <w:r w:rsidRPr="001338E8">
        <w:t>I do</w:t>
      </w:r>
      <w:r w:rsidRPr="001338E8">
        <w:t>n’t</w:t>
      </w:r>
      <w:r w:rsidRPr="001338E8">
        <w:t xml:space="preserve"> know if we will get into it later</w:t>
      </w:r>
      <w:r w:rsidRPr="001338E8">
        <w:t>—</w:t>
      </w:r>
      <w:r w:rsidRPr="001338E8">
        <w:t xml:space="preserve">is I know we are concerned with the assessment of current cohorts doing GCSE and </w:t>
      </w:r>
      <w:r w:rsidRPr="001338E8">
        <w:t>A-level</w:t>
      </w:r>
      <w:r w:rsidRPr="001338E8">
        <w:t xml:space="preserve">s, but </w:t>
      </w:r>
      <w:r>
        <w:t xml:space="preserve">I worry that </w:t>
      </w:r>
      <w:r w:rsidRPr="001338E8">
        <w:t xml:space="preserve">a tsunami of anxiety </w:t>
      </w:r>
      <w:r>
        <w:t xml:space="preserve">is </w:t>
      </w:r>
      <w:r w:rsidRPr="001338E8">
        <w:t xml:space="preserve">hitting schools, </w:t>
      </w:r>
      <w:r>
        <w:t xml:space="preserve">with </w:t>
      </w:r>
      <w:r w:rsidRPr="001338E8">
        <w:t xml:space="preserve">the million </w:t>
      </w:r>
      <w:r w:rsidRPr="001338E8">
        <w:t xml:space="preserve">children who are going to be taking GCSEs and </w:t>
      </w:r>
      <w:r w:rsidRPr="001338E8">
        <w:t>A-level</w:t>
      </w:r>
      <w:r w:rsidRPr="001338E8">
        <w:t>s next year.</w:t>
      </w:r>
      <w:r w:rsidRPr="001338E8">
        <w:t xml:space="preserve"> </w:t>
      </w:r>
      <w:r w:rsidRPr="001338E8">
        <w:t>Interestingly</w:t>
      </w:r>
      <w:r w:rsidRPr="001338E8">
        <w:t>,</w:t>
      </w:r>
      <w:r w:rsidRPr="001338E8">
        <w:t xml:space="preserve"> I agree with Kevin on this.</w:t>
      </w:r>
      <w:r w:rsidRPr="001338E8">
        <w:t xml:space="preserve"> </w:t>
      </w:r>
      <w:r w:rsidRPr="001338E8">
        <w:t>I think you need a combination of teacher assessment and some core exams.</w:t>
      </w:r>
      <w:r w:rsidRPr="001338E8">
        <w:t xml:space="preserve"> </w:t>
      </w:r>
      <w:r w:rsidRPr="001338E8">
        <w:t xml:space="preserve">There are lots of inaccuracies in examinations that we do not talk about </w:t>
      </w:r>
      <w:r w:rsidRPr="001338E8">
        <w:t>so much.</w:t>
      </w:r>
      <w:r w:rsidRPr="001338E8">
        <w:t xml:space="preserve"> </w:t>
      </w:r>
      <w:r w:rsidRPr="001338E8">
        <w:t>I would prefer</w:t>
      </w:r>
      <w:r w:rsidRPr="001338E8">
        <w:t xml:space="preserve"> a balanced system.</w:t>
      </w:r>
      <w:r w:rsidRPr="001338E8">
        <w:t xml:space="preserve"> </w:t>
      </w:r>
      <w:r w:rsidRPr="001338E8">
        <w:t>I s</w:t>
      </w:r>
      <w:r w:rsidRPr="001338E8">
        <w:t>aw that the Government ha</w:t>
      </w:r>
      <w:r w:rsidRPr="001338E8">
        <w:t>ve</w:t>
      </w:r>
      <w:r w:rsidRPr="001338E8">
        <w:t xml:space="preserve"> announced that there will only be exams, but I would go for both.</w:t>
      </w:r>
    </w:p>
    <w:p w:rsidR="00D101E8" w:rsidRPr="001338E8" w:rsidP="00AE615A">
      <w:pPr>
        <w:pStyle w:val="Question"/>
      </w:pPr>
      <w:sdt>
        <w:sdtPr>
          <w:alias w:val="Member"/>
          <w:tag w:val="&lt;Member mnisId='3985' dodsId='31730'&gt;"/>
          <w:id w:val="-2127755609"/>
          <w:placeholder>
            <w:docPart w:val="325DB79440024A40BA2E15D03F548209"/>
          </w:placeholder>
          <w:richText/>
        </w:sdtPr>
        <w:sdtContent>
          <w:r w:rsidRPr="001338E8">
            <w:rPr>
              <w:b/>
            </w:rPr>
            <w:t>Chair:</w:t>
          </w:r>
        </w:sdtContent>
      </w:sdt>
      <w:r w:rsidRPr="001338E8">
        <w:t xml:space="preserve"> Zubaida,</w:t>
      </w:r>
      <w:r w:rsidRPr="001338E8">
        <w:t xml:space="preserve"> on</w:t>
      </w:r>
      <w:r w:rsidRPr="001338E8">
        <w:t xml:space="preserve"> the groups that are most affected, you started </w:t>
      </w:r>
      <w:r w:rsidRPr="001338E8">
        <w:t>saying</w:t>
      </w:r>
      <w:r w:rsidRPr="001338E8">
        <w:t xml:space="preserve"> what the statistics showed.</w:t>
      </w:r>
      <w:r w:rsidRPr="001338E8">
        <w:t xml:space="preserve"> </w:t>
      </w:r>
      <w:r w:rsidRPr="001338E8">
        <w:t xml:space="preserve">The data from </w:t>
      </w:r>
      <w:r>
        <w:t>BEIS</w:t>
      </w:r>
      <w:r w:rsidRPr="001338E8">
        <w:t xml:space="preserve"> suggest</w:t>
      </w:r>
      <w:r w:rsidRPr="001338E8">
        <w:t>s</w:t>
      </w:r>
      <w:r w:rsidRPr="001338E8">
        <w:t xml:space="preserve"> that black students had the lowest predicted grade accuracy at 39.1% compared </w:t>
      </w:r>
      <w:r>
        <w:t>with</w:t>
      </w:r>
      <w:r w:rsidRPr="001338E8">
        <w:t xml:space="preserve"> </w:t>
      </w:r>
      <w:r w:rsidRPr="001338E8">
        <w:t>53% for their white counterparts.</w:t>
      </w:r>
      <w:r w:rsidRPr="001338E8">
        <w:t xml:space="preserve"> </w:t>
      </w:r>
      <w:r w:rsidRPr="001338E8">
        <w:t>To what extent is there evidence that unconscious bias or passive racism is the re</w:t>
      </w:r>
      <w:r w:rsidRPr="001338E8">
        <w:t>ason for these inaccuracies?</w:t>
      </w:r>
    </w:p>
    <w:p w:rsidR="00C10435" w:rsidP="00AE615A">
      <w:pPr>
        <w:pStyle w:val="Answer"/>
      </w:pPr>
      <w:sdt>
        <w:sdtPr>
          <w:alias w:val="Witness"/>
          <w:id w:val="602531888"/>
          <w:placeholder>
            <w:docPart w:val="325DB79440024A40BA2E15D03F548209"/>
          </w:placeholder>
          <w:richText/>
        </w:sdtPr>
        <w:sdtContent>
          <w:r w:rsidRPr="001338E8">
            <w:rPr>
              <w:b/>
              <w:i/>
            </w:rPr>
            <w:t>Dr Haque:</w:t>
          </w:r>
        </w:sdtContent>
      </w:sdt>
      <w:r w:rsidRPr="001338E8">
        <w:t xml:space="preserve"> There is a lot of evidence.</w:t>
      </w:r>
      <w:r w:rsidRPr="001338E8">
        <w:t xml:space="preserve"> </w:t>
      </w:r>
      <w:r w:rsidRPr="001338E8">
        <w:t>There is direct evidence an</w:t>
      </w:r>
      <w:r w:rsidRPr="001338E8">
        <w:t>d</w:t>
      </w:r>
      <w:r w:rsidRPr="001338E8">
        <w:t xml:space="preserve"> indirect evidence.</w:t>
      </w:r>
      <w:r w:rsidRPr="001338E8">
        <w:t xml:space="preserve"> </w:t>
      </w:r>
      <w:r w:rsidRPr="001338E8">
        <w:t>If I may, I am also going to talk about the fact that it is not just a question of evidence.</w:t>
      </w:r>
      <w:r w:rsidRPr="001338E8">
        <w:t xml:space="preserve"> </w:t>
      </w:r>
      <w:r w:rsidRPr="001338E8">
        <w:t>We have had conversations with Ofqual where it</w:t>
      </w:r>
      <w:r w:rsidRPr="001338E8">
        <w:t xml:space="preserve"> has been challenging us about the evidence and suggesting that the evidence is mixed.</w:t>
      </w:r>
      <w:r w:rsidRPr="001338E8">
        <w:t xml:space="preserve"> </w:t>
      </w:r>
      <w:r w:rsidRPr="001338E8">
        <w:t>That is not the issue here.</w:t>
      </w:r>
      <w:r w:rsidRPr="001338E8">
        <w:t xml:space="preserve"> </w:t>
      </w:r>
      <w:r w:rsidRPr="001338E8">
        <w:t xml:space="preserve">The issue is there is a </w:t>
      </w:r>
      <w:r w:rsidRPr="001338E8">
        <w:t>p</w:t>
      </w:r>
      <w:r w:rsidRPr="001338E8">
        <w:t xml:space="preserve">ublic </w:t>
      </w:r>
      <w:r w:rsidRPr="001338E8">
        <w:t>s</w:t>
      </w:r>
      <w:r w:rsidRPr="001338E8">
        <w:t xml:space="preserve">ector </w:t>
      </w:r>
      <w:r w:rsidRPr="001338E8">
        <w:t>e</w:t>
      </w:r>
      <w:r w:rsidRPr="001338E8">
        <w:t xml:space="preserve">quality </w:t>
      </w:r>
      <w:r w:rsidRPr="001338E8">
        <w:t>d</w:t>
      </w:r>
      <w:r w:rsidRPr="001338E8">
        <w:t>uty that all public authorities are supposed to do to ensure that there is not bias.</w:t>
      </w:r>
      <w:r w:rsidRPr="001338E8">
        <w:t xml:space="preserve"> </w:t>
      </w:r>
      <w:r w:rsidRPr="001338E8">
        <w:t xml:space="preserve">You are </w:t>
      </w:r>
      <w:r w:rsidRPr="001338E8">
        <w:t>supposed to check for it regardless of the evidence.</w:t>
      </w:r>
    </w:p>
    <w:p w:rsidR="00062194" w:rsidRPr="001338E8" w:rsidP="00AE615A">
      <w:pPr>
        <w:pStyle w:val="Answer"/>
      </w:pPr>
      <w:r w:rsidRPr="001338E8">
        <w:t>You asked me a specific question about the evidence.</w:t>
      </w:r>
      <w:r w:rsidRPr="001338E8">
        <w:t xml:space="preserve"> </w:t>
      </w:r>
      <w:r w:rsidRPr="001338E8">
        <w:t xml:space="preserve">There is considerable evidence from </w:t>
      </w:r>
      <w:r w:rsidRPr="001338E8">
        <w:t>G</w:t>
      </w:r>
      <w:r w:rsidRPr="001338E8">
        <w:t>ill Wyness’s research to Simon Burgess</w:t>
      </w:r>
      <w:r w:rsidRPr="001338E8">
        <w:t>’</w:t>
      </w:r>
      <w:r w:rsidRPr="001338E8">
        <w:t>s research</w:t>
      </w:r>
      <w:r w:rsidRPr="001338E8">
        <w:t>—</w:t>
      </w:r>
      <w:r w:rsidRPr="001338E8">
        <w:t>both academics</w:t>
      </w:r>
      <w:r w:rsidRPr="001338E8">
        <w:t>—showing</w:t>
      </w:r>
      <w:r w:rsidRPr="001338E8">
        <w:t xml:space="preserve"> that specific black students are under</w:t>
      </w:r>
      <w:r>
        <w:t>-</w:t>
      </w:r>
      <w:r w:rsidRPr="001338E8">
        <w:t>p</w:t>
      </w:r>
      <w:r w:rsidRPr="001338E8">
        <w:t>redicted, that GRT students are under-predicted.</w:t>
      </w:r>
      <w:r w:rsidRPr="001338E8">
        <w:t xml:space="preserve"> </w:t>
      </w:r>
      <w:r w:rsidRPr="001338E8">
        <w:t>Can I also say that the Government themselves are aware of that?</w:t>
      </w:r>
      <w:r w:rsidRPr="001338E8">
        <w:t xml:space="preserve"> </w:t>
      </w:r>
      <w:r w:rsidRPr="001338E8">
        <w:t xml:space="preserve">That was also on the DfE website as a question about how </w:t>
      </w:r>
      <w:r w:rsidRPr="001338E8">
        <w:t xml:space="preserve">we </w:t>
      </w:r>
      <w:r w:rsidRPr="001338E8">
        <w:t>can ensure that bias does not creep in for working</w:t>
      </w:r>
      <w:r>
        <w:t>-</w:t>
      </w:r>
      <w:r w:rsidRPr="001338E8">
        <w:t>class students.</w:t>
      </w:r>
      <w:r w:rsidRPr="001338E8">
        <w:t xml:space="preserve"> </w:t>
      </w:r>
      <w:r w:rsidRPr="001338E8">
        <w:t xml:space="preserve">We know, by </w:t>
      </w:r>
      <w:r w:rsidRPr="001338E8">
        <w:t>the way, that black and ethnic minority students are predominantly from lower socioeconomic groups.</w:t>
      </w:r>
    </w:p>
    <w:p w:rsidR="00D101E8" w:rsidRPr="001338E8" w:rsidP="00AE615A">
      <w:pPr>
        <w:pStyle w:val="Answer"/>
      </w:pPr>
      <w:r w:rsidRPr="001338E8">
        <w:t>The other thing is the Government commissioned a review last year, the Timpson review, that was based on school exclusions.</w:t>
      </w:r>
      <w:r w:rsidRPr="001338E8">
        <w:t xml:space="preserve"> </w:t>
      </w:r>
      <w:r w:rsidRPr="001338E8">
        <w:t>School exclusions, and particula</w:t>
      </w:r>
      <w:r w:rsidRPr="001338E8">
        <w:t xml:space="preserve">rly in terms of racial inequalities, is about the fact that </w:t>
      </w:r>
      <w:r w:rsidRPr="001338E8">
        <w:t xml:space="preserve">particular </w:t>
      </w:r>
      <w:r w:rsidRPr="001338E8">
        <w:t>B</w:t>
      </w:r>
      <w:r w:rsidRPr="001338E8">
        <w:t>A</w:t>
      </w:r>
      <w:r w:rsidRPr="001338E8">
        <w:t>ME students are being disproportionately excluded from schools.</w:t>
      </w:r>
      <w:r w:rsidRPr="001338E8">
        <w:t xml:space="preserve"> </w:t>
      </w:r>
      <w:r w:rsidRPr="001338E8">
        <w:t>Theresa May was aware of that.</w:t>
      </w:r>
      <w:r w:rsidRPr="001338E8">
        <w:t xml:space="preserve"> </w:t>
      </w:r>
      <w:r w:rsidRPr="001338E8">
        <w:t>That was the whole reason she commissioned the Timpson review.</w:t>
      </w:r>
      <w:r w:rsidRPr="001338E8">
        <w:t xml:space="preserve"> </w:t>
      </w:r>
      <w:r w:rsidRPr="001338E8">
        <w:t>The reason I mention that</w:t>
      </w:r>
      <w:r w:rsidRPr="001338E8">
        <w:t xml:space="preserve"> is the same stereotypes and prejudices, whether they are conscious or unconscious, that teachers have for excluding pupils—and we know that they exclude pupils disproportionately in terms of race—are not going to go away when they mark students</w:t>
      </w:r>
      <w:r w:rsidRPr="001338E8">
        <w:t>’</w:t>
      </w:r>
      <w:r w:rsidRPr="001338E8">
        <w:t xml:space="preserve"> papers, w</w:t>
      </w:r>
      <w:r w:rsidRPr="001338E8">
        <w:t>hen the</w:t>
      </w:r>
      <w:r w:rsidRPr="001338E8">
        <w:t>y</w:t>
      </w:r>
      <w:r w:rsidRPr="001338E8">
        <w:t xml:space="preserve"> predict their grades, and that is significant.</w:t>
      </w:r>
    </w:p>
    <w:p w:rsidR="00D101E8" w:rsidRPr="001338E8" w:rsidP="00AE615A">
      <w:pPr>
        <w:pStyle w:val="Question"/>
      </w:pPr>
      <w:sdt>
        <w:sdtPr>
          <w:alias w:val="Member"/>
          <w:tag w:val="&lt;Member mnisId='3985' dodsId='31730'&gt;"/>
          <w:id w:val="-225995626"/>
          <w:placeholder>
            <w:docPart w:val="325DB79440024A40BA2E15D03F548209"/>
          </w:placeholder>
          <w:richText/>
        </w:sdtPr>
        <w:sdtContent>
          <w:r w:rsidRPr="001338E8">
            <w:rPr>
              <w:b/>
            </w:rPr>
            <w:t>Chair:</w:t>
          </w:r>
        </w:sdtContent>
      </w:sdt>
      <w:r w:rsidRPr="001338E8">
        <w:t xml:space="preserve"> </w:t>
      </w:r>
      <w:r w:rsidRPr="001338E8">
        <w:t>C</w:t>
      </w:r>
      <w:r w:rsidRPr="001338E8">
        <w:t xml:space="preserve">ould </w:t>
      </w:r>
      <w:r w:rsidRPr="001338E8">
        <w:t xml:space="preserve">I </w:t>
      </w:r>
      <w:r w:rsidRPr="001338E8">
        <w:t>ask all three witnesses, in a nutshell, which groups do you believe could be most detrimentally affected by the calculated grade system?</w:t>
      </w:r>
    </w:p>
    <w:p w:rsidR="00C73003" w:rsidRPr="001338E8" w:rsidP="00AE615A">
      <w:pPr>
        <w:pStyle w:val="Answer"/>
      </w:pPr>
      <w:sdt>
        <w:sdtPr>
          <w:alias w:val="Witness"/>
          <w:id w:val="-1824734061"/>
          <w:placeholder>
            <w:docPart w:val="325DB79440024A40BA2E15D03F548209"/>
          </w:placeholder>
          <w:richText/>
        </w:sdtPr>
        <w:sdtContent>
          <w:r w:rsidRPr="001338E8">
            <w:rPr>
              <w:b/>
              <w:i/>
            </w:rPr>
            <w:t>Kevin Courtney:</w:t>
          </w:r>
        </w:sdtContent>
      </w:sdt>
      <w:r w:rsidRPr="001338E8">
        <w:t xml:space="preserve"> Zubaida has gone through wha</w:t>
      </w:r>
      <w:r w:rsidRPr="001338E8">
        <w:t>t the evidence is about that.</w:t>
      </w:r>
      <w:r w:rsidRPr="001338E8">
        <w:t xml:space="preserve"> </w:t>
      </w:r>
      <w:r w:rsidRPr="001338E8">
        <w:t xml:space="preserve">The question is what systems </w:t>
      </w:r>
      <w:r w:rsidRPr="001338E8">
        <w:t xml:space="preserve">we </w:t>
      </w:r>
      <w:r w:rsidRPr="001338E8">
        <w:t>are going to build to overcome them.</w:t>
      </w:r>
      <w:r w:rsidRPr="001338E8">
        <w:t xml:space="preserve"> </w:t>
      </w:r>
      <w:r w:rsidRPr="001338E8">
        <w:t>We know that</w:t>
      </w:r>
      <w:r w:rsidRPr="001338E8">
        <w:t xml:space="preserve"> all</w:t>
      </w:r>
      <w:r w:rsidRPr="001338E8">
        <w:t xml:space="preserve"> human beings have unconscious biases</w:t>
      </w:r>
      <w:r w:rsidRPr="001338E8">
        <w:t>.</w:t>
      </w:r>
      <w:r w:rsidRPr="001338E8">
        <w:t xml:space="preserve"> </w:t>
      </w:r>
      <w:r w:rsidRPr="001338E8">
        <w:t>It</w:t>
      </w:r>
      <w:r w:rsidRPr="001338E8">
        <w:t xml:space="preserve"> is not just teachers</w:t>
      </w:r>
      <w:r>
        <w:t xml:space="preserve">; </w:t>
      </w:r>
      <w:r w:rsidRPr="001338E8">
        <w:t>it is politicians as well who have that passive racism, those subconscious bi</w:t>
      </w:r>
      <w:r w:rsidRPr="001338E8">
        <w:t>ases.</w:t>
      </w:r>
      <w:r w:rsidRPr="001338E8">
        <w:t xml:space="preserve"> </w:t>
      </w:r>
      <w:r w:rsidRPr="001338E8">
        <w:t>It is a question of what systems we build, and that is what we need to address.</w:t>
      </w:r>
      <w:r w:rsidRPr="001338E8">
        <w:t xml:space="preserve"> </w:t>
      </w:r>
      <w:r w:rsidRPr="001338E8">
        <w:t>Teachers are now doing estimated grades, but within those estimated grades they have to rank students.</w:t>
      </w:r>
      <w:r w:rsidRPr="001338E8">
        <w:t xml:space="preserve"> </w:t>
      </w:r>
      <w:r w:rsidRPr="001338E8">
        <w:t>That is something they have never done before in any system</w:t>
      </w:r>
      <w:r w:rsidRPr="001338E8">
        <w:t>at</w:t>
      </w:r>
      <w:r w:rsidRPr="001338E8">
        <w:t>ic way</w:t>
      </w:r>
      <w:r w:rsidRPr="001338E8">
        <w:t>.</w:t>
      </w:r>
      <w:r w:rsidRPr="001338E8">
        <w:t xml:space="preserve"> </w:t>
      </w:r>
      <w:r w:rsidRPr="001338E8">
        <w:t>They cannot do equal rankings, so there are very fine</w:t>
      </w:r>
      <w:r w:rsidRPr="001338E8">
        <w:t xml:space="preserve"> </w:t>
      </w:r>
      <w:r w:rsidRPr="001338E8">
        <w:t>grade judgments that have to be made there.</w:t>
      </w:r>
      <w:r w:rsidRPr="001338E8">
        <w:t xml:space="preserve"> </w:t>
      </w:r>
      <w:r w:rsidRPr="001338E8">
        <w:t>We realise that there will be problems.</w:t>
      </w:r>
      <w:r w:rsidRPr="001338E8">
        <w:t xml:space="preserve"> </w:t>
      </w:r>
      <w:r w:rsidRPr="001338E8">
        <w:t>Looking at these in the long term needs to happen.</w:t>
      </w:r>
    </w:p>
    <w:p w:rsidR="00D101E8" w:rsidRPr="001338E8" w:rsidP="00AE615A">
      <w:pPr>
        <w:pStyle w:val="Answer"/>
      </w:pPr>
      <w:r w:rsidRPr="001338E8">
        <w:t xml:space="preserve">It is also important to say that these </w:t>
      </w:r>
      <w:r w:rsidRPr="001338E8">
        <w:t>discriminatory effects happen every year.</w:t>
      </w:r>
      <w:r w:rsidRPr="001338E8">
        <w:t xml:space="preserve"> </w:t>
      </w:r>
      <w:r w:rsidRPr="001338E8">
        <w:t xml:space="preserve">The way we run our exam system means that 38% of children do not </w:t>
      </w:r>
      <w:r w:rsidRPr="001338E8">
        <w:t>get a standard pass in English every year because of their comparable outcome system.</w:t>
      </w:r>
    </w:p>
    <w:p w:rsidR="00D101E8" w:rsidRPr="001338E8" w:rsidP="00AE615A">
      <w:pPr>
        <w:pStyle w:val="Question"/>
      </w:pPr>
      <w:sdt>
        <w:sdtPr>
          <w:alias w:val="Member"/>
          <w:tag w:val="&lt;Member mnisId='3985' dodsId='31730'&gt;"/>
          <w:id w:val="1030233972"/>
          <w:placeholder>
            <w:docPart w:val="325DB79440024A40BA2E15D03F548209"/>
          </w:placeholder>
          <w:richText/>
        </w:sdtPr>
        <w:sdtContent>
          <w:r w:rsidRPr="001338E8">
            <w:rPr>
              <w:b/>
            </w:rPr>
            <w:t>Chair:</w:t>
          </w:r>
        </w:sdtContent>
      </w:sdt>
      <w:r w:rsidRPr="001338E8">
        <w:t xml:space="preserve"> We are looking generally at left-behind groups here, b</w:t>
      </w:r>
      <w:r w:rsidRPr="001338E8">
        <w:t>ut this specific session is on exams and grading because of Covid.</w:t>
      </w:r>
      <w:r w:rsidRPr="001338E8">
        <w:t xml:space="preserve"> </w:t>
      </w:r>
      <w:r w:rsidRPr="001338E8">
        <w:t xml:space="preserve">Lee, can you answer the question </w:t>
      </w:r>
      <w:r w:rsidRPr="001338E8">
        <w:t>about</w:t>
      </w:r>
      <w:r w:rsidRPr="001338E8">
        <w:t xml:space="preserve"> which groups are going to be most disproportionately affected by the grading system?</w:t>
      </w:r>
    </w:p>
    <w:p w:rsidR="00C73003" w:rsidRPr="001338E8" w:rsidP="00AE615A">
      <w:pPr>
        <w:pStyle w:val="Answer"/>
      </w:pPr>
      <w:sdt>
        <w:sdtPr>
          <w:alias w:val="Witness"/>
          <w:id w:val="-438146703"/>
          <w:placeholder>
            <w:docPart w:val="325DB79440024A40BA2E15D03F548209"/>
          </w:placeholder>
          <w:richText/>
        </w:sdtPr>
        <w:sdtContent>
          <w:r w:rsidRPr="001338E8">
            <w:rPr>
              <w:b/>
              <w:i/>
            </w:rPr>
            <w:t>Professor Elliot Major:</w:t>
          </w:r>
        </w:sdtContent>
      </w:sdt>
      <w:r w:rsidRPr="001338E8">
        <w:t xml:space="preserve"> For me it always come</w:t>
      </w:r>
      <w:r>
        <w:t>s</w:t>
      </w:r>
      <w:r w:rsidRPr="001338E8">
        <w:t xml:space="preserve"> back to the most</w:t>
      </w:r>
      <w:r w:rsidRPr="001338E8">
        <w:t xml:space="preserve"> disadvantaged children in society.</w:t>
      </w:r>
      <w:r w:rsidRPr="001338E8">
        <w:t xml:space="preserve"> </w:t>
      </w:r>
      <w:r w:rsidRPr="001338E8">
        <w:t>As we were saying earlier, they are more likely to come from black and minority ethnic backgrounds as well, so you get what the academics call intersectionality.</w:t>
      </w:r>
      <w:r w:rsidRPr="001338E8">
        <w:t xml:space="preserve"> </w:t>
      </w:r>
      <w:r w:rsidRPr="001338E8">
        <w:t>These things combine to make it even worse for those child</w:t>
      </w:r>
      <w:r w:rsidRPr="001338E8">
        <w:t>ren.</w:t>
      </w:r>
      <w:r w:rsidRPr="001338E8">
        <w:t xml:space="preserve"> </w:t>
      </w:r>
      <w:r w:rsidRPr="001338E8">
        <w:t>Ultimately for me it comes down to disadvantage.</w:t>
      </w:r>
    </w:p>
    <w:p w:rsidR="00D101E8" w:rsidRPr="001338E8" w:rsidP="00AE615A">
      <w:pPr>
        <w:pStyle w:val="Answer"/>
      </w:pPr>
      <w:r w:rsidRPr="001338E8">
        <w:t>By the way, one thing I would say is</w:t>
      </w:r>
      <w:r w:rsidRPr="001338E8">
        <w:t xml:space="preserve"> that</w:t>
      </w:r>
      <w:r w:rsidRPr="001338E8">
        <w:t xml:space="preserve"> the system is characterised by two gaps.</w:t>
      </w:r>
      <w:r w:rsidRPr="001338E8">
        <w:t xml:space="preserve"> </w:t>
      </w:r>
      <w:r w:rsidRPr="001338E8">
        <w:t xml:space="preserve">There is the </w:t>
      </w:r>
      <w:r w:rsidRPr="001338E8">
        <w:t>g</w:t>
      </w:r>
      <w:r w:rsidRPr="001338E8">
        <w:t xml:space="preserve">ap of those who are left behind, which I know the Committee is going to look into, which is maybe 20% or </w:t>
      </w:r>
      <w:r w:rsidRPr="001338E8">
        <w:t>25% of pupils who are really being left behind, and then there is a group of pupils who are pulling away from the rest, perhaps 10%, at the upper end.</w:t>
      </w:r>
      <w:r w:rsidRPr="001338E8">
        <w:t xml:space="preserve"> </w:t>
      </w:r>
      <w:r w:rsidRPr="001338E8">
        <w:t>I urge the Committee to think about two gaps</w:t>
      </w:r>
      <w:r w:rsidRPr="001338E8">
        <w:t>,</w:t>
      </w:r>
      <w:r w:rsidRPr="001338E8">
        <w:t xml:space="preserve"> because I think that is what is happening in </w:t>
      </w:r>
      <w:r w:rsidRPr="001338E8">
        <w:t>t</w:t>
      </w:r>
      <w:r w:rsidRPr="001338E8">
        <w:t>his crisis.</w:t>
      </w:r>
    </w:p>
    <w:p w:rsidR="00D101E8" w:rsidRPr="001338E8" w:rsidP="004C0E4B">
      <w:pPr>
        <w:pStyle w:val="Question"/>
      </w:pPr>
      <w:sdt>
        <w:sdtPr>
          <w:alias w:val="Member"/>
          <w:tag w:val="&lt;Member mnisId='3985' dodsId='31730'&gt;"/>
          <w:id w:val="1741903777"/>
          <w:placeholder>
            <w:docPart w:val="325DB79440024A40BA2E15D03F548209"/>
          </w:placeholder>
          <w:richText/>
        </w:sdtPr>
        <w:sdtContent>
          <w:r w:rsidRPr="001338E8">
            <w:rPr>
              <w:b/>
            </w:rPr>
            <w:t>C</w:t>
          </w:r>
          <w:r w:rsidRPr="001338E8">
            <w:rPr>
              <w:b/>
            </w:rPr>
            <w:t>hair:</w:t>
          </w:r>
        </w:sdtContent>
      </w:sdt>
      <w:r w:rsidRPr="001338E8">
        <w:t xml:space="preserve"> Can you give a quick response, Zubaida, please?</w:t>
      </w:r>
    </w:p>
    <w:p w:rsidR="00D101E8" w:rsidRPr="001338E8" w:rsidP="00AE615A">
      <w:pPr>
        <w:pStyle w:val="Answer"/>
      </w:pPr>
      <w:sdt>
        <w:sdtPr>
          <w:alias w:val="Witness"/>
          <w:id w:val="274761713"/>
          <w:placeholder>
            <w:docPart w:val="325DB79440024A40BA2E15D03F548209"/>
          </w:placeholder>
          <w:richText/>
        </w:sdtPr>
        <w:sdtContent>
          <w:r w:rsidRPr="001338E8">
            <w:rPr>
              <w:b/>
              <w:i/>
            </w:rPr>
            <w:t>Dr Haque:</w:t>
          </w:r>
        </w:sdtContent>
      </w:sdt>
      <w:r w:rsidRPr="001338E8">
        <w:t xml:space="preserve"> Yes.</w:t>
      </w:r>
      <w:r w:rsidRPr="001338E8">
        <w:t xml:space="preserve"> </w:t>
      </w:r>
      <w:r w:rsidRPr="001338E8">
        <w:t>I have already outlined</w:t>
      </w:r>
      <w:r>
        <w:t xml:space="preserve">, </w:t>
      </w:r>
      <w:r w:rsidRPr="001338E8">
        <w:t>and I agree with Kevin and Lee</w:t>
      </w:r>
      <w:r>
        <w:t xml:space="preserve">, </w:t>
      </w:r>
      <w:r w:rsidRPr="001338E8">
        <w:t>that specific working</w:t>
      </w:r>
      <w:r>
        <w:t>-</w:t>
      </w:r>
      <w:r w:rsidRPr="001338E8">
        <w:t xml:space="preserve">class students and </w:t>
      </w:r>
      <w:r w:rsidRPr="001338E8">
        <w:t xml:space="preserve">specific </w:t>
      </w:r>
      <w:r w:rsidRPr="001338E8">
        <w:t>BAME students are likely to be disadvantaged.</w:t>
      </w:r>
      <w:r w:rsidRPr="001338E8">
        <w:t xml:space="preserve"> </w:t>
      </w:r>
      <w:r w:rsidRPr="001338E8">
        <w:t>I</w:t>
      </w:r>
      <w:r w:rsidRPr="001338E8">
        <w:t>t is not a question about whi</w:t>
      </w:r>
      <w:r w:rsidRPr="001338E8">
        <w:t xml:space="preserve">ch groups are going to be disadvantaged and </w:t>
      </w:r>
      <w:r>
        <w:t xml:space="preserve">whether </w:t>
      </w:r>
      <w:r w:rsidRPr="001338E8">
        <w:t xml:space="preserve">we </w:t>
      </w:r>
      <w:r w:rsidRPr="001338E8">
        <w:t xml:space="preserve">should </w:t>
      </w:r>
      <w:r w:rsidRPr="001338E8">
        <w:t>do somet</w:t>
      </w:r>
      <w:r w:rsidRPr="001338E8">
        <w:t>hing with those specific groups.</w:t>
      </w:r>
      <w:r w:rsidRPr="001338E8">
        <w:t xml:space="preserve"> </w:t>
      </w:r>
      <w:r w:rsidRPr="001338E8">
        <w:t>This is about fairness.</w:t>
      </w:r>
      <w:r w:rsidRPr="001338E8">
        <w:t xml:space="preserve"> </w:t>
      </w:r>
      <w:r w:rsidRPr="001338E8">
        <w:t xml:space="preserve">The way you ensure fairness is </w:t>
      </w:r>
      <w:r w:rsidRPr="001338E8">
        <w:t>by</w:t>
      </w:r>
      <w:r w:rsidRPr="001338E8">
        <w:t xml:space="preserve"> carrying out equality impact assessments, whether it is on policies or people</w:t>
      </w:r>
      <w:r w:rsidRPr="001338E8">
        <w:t>’</w:t>
      </w:r>
      <w:r w:rsidRPr="001338E8">
        <w:t xml:space="preserve">s </w:t>
      </w:r>
      <w:r w:rsidRPr="001338E8">
        <w:t>decisions.</w:t>
      </w:r>
      <w:r w:rsidRPr="001338E8">
        <w:t xml:space="preserve"> </w:t>
      </w:r>
      <w:r w:rsidRPr="001338E8">
        <w:t>That is all we are asking for</w:t>
      </w:r>
      <w:r w:rsidRPr="001338E8">
        <w:t>, j</w:t>
      </w:r>
      <w:r w:rsidRPr="001338E8">
        <w:t>ust make sure those biases do not affect students, not only in the short term but, as Lee pointed out, in the long term so that gross injustices are not carried out.</w:t>
      </w:r>
    </w:p>
    <w:p w:rsidR="00D101E8" w:rsidRPr="001338E8" w:rsidP="00AE615A">
      <w:pPr>
        <w:pStyle w:val="Question"/>
      </w:pPr>
      <w:sdt>
        <w:sdtPr>
          <w:alias w:val="Member"/>
          <w:tag w:val="&lt;Member mnisId='3985' dodsId='31730'&gt;"/>
          <w:id w:val="-1857187946"/>
          <w:placeholder>
            <w:docPart w:val="325DB79440024A40BA2E15D03F548209"/>
          </w:placeholder>
          <w:richText/>
        </w:sdtPr>
        <w:sdtContent>
          <w:r w:rsidRPr="001338E8">
            <w:rPr>
              <w:b/>
            </w:rPr>
            <w:t>Chair:</w:t>
          </w:r>
        </w:sdtContent>
      </w:sdt>
      <w:r w:rsidRPr="001338E8">
        <w:t xml:space="preserve"> </w:t>
      </w:r>
      <w:r w:rsidRPr="001338E8">
        <w:t>Please be</w:t>
      </w:r>
      <w:r w:rsidRPr="001338E8">
        <w:t xml:space="preserve"> as concise as possible</w:t>
      </w:r>
      <w:r>
        <w:t>,</w:t>
      </w:r>
      <w:r w:rsidRPr="001338E8">
        <w:t xml:space="preserve"> beca</w:t>
      </w:r>
      <w:r w:rsidRPr="001338E8">
        <w:t xml:space="preserve">use we have so much to get through and we are under very strict limits because of broadcasting issues </w:t>
      </w:r>
      <w:r w:rsidRPr="001338E8">
        <w:t>with</w:t>
      </w:r>
      <w:r w:rsidRPr="001338E8">
        <w:t xml:space="preserve"> the coronavirus</w:t>
      </w:r>
      <w:r w:rsidRPr="001338E8">
        <w:t>.</w:t>
      </w:r>
      <w:r w:rsidRPr="001338E8">
        <w:t xml:space="preserve"> </w:t>
      </w:r>
      <w:r w:rsidRPr="001338E8">
        <w:t>The first stage of Ofqual</w:t>
      </w:r>
      <w:r w:rsidRPr="001338E8">
        <w:t>’</w:t>
      </w:r>
      <w:r w:rsidRPr="001338E8">
        <w:t>s grading process asks schools to provide centre-assessed grades and pupil rankings.</w:t>
      </w:r>
      <w:r w:rsidRPr="001338E8">
        <w:t xml:space="preserve"> </w:t>
      </w:r>
      <w:r w:rsidRPr="001338E8">
        <w:t>Which groups are most</w:t>
      </w:r>
      <w:r w:rsidRPr="001338E8">
        <w:t xml:space="preserve"> likely to be vulnerable to unconscious bias in this process?</w:t>
      </w:r>
      <w:r w:rsidRPr="001338E8">
        <w:t xml:space="preserve"> </w:t>
      </w:r>
    </w:p>
    <w:p w:rsidR="00D101E8" w:rsidRPr="001338E8" w:rsidP="00AE615A">
      <w:pPr>
        <w:pStyle w:val="Answer"/>
      </w:pPr>
      <w:sdt>
        <w:sdtPr>
          <w:alias w:val="Witness"/>
          <w:id w:val="-770238597"/>
          <w:placeholder>
            <w:docPart w:val="325DB79440024A40BA2E15D03F548209"/>
          </w:placeholder>
          <w:richText/>
        </w:sdtPr>
        <w:sdtContent>
          <w:r w:rsidRPr="001338E8">
            <w:rPr>
              <w:b/>
              <w:i/>
            </w:rPr>
            <w:t>Dr Haque:</w:t>
          </w:r>
        </w:sdtContent>
      </w:sdt>
      <w:r w:rsidRPr="001338E8">
        <w:t xml:space="preserve"> I am sorry, I thought we had alrea</w:t>
      </w:r>
      <w:r w:rsidRPr="001338E8">
        <w:t>dy discussed this.</w:t>
      </w:r>
    </w:p>
    <w:p w:rsidR="00D101E8" w:rsidRPr="001338E8" w:rsidP="004C0E4B">
      <w:pPr>
        <w:pStyle w:val="Question"/>
        <w:numPr>
          <w:ilvl w:val="0"/>
          <w:numId w:val="0"/>
        </w:numPr>
        <w:ind w:left="794"/>
      </w:pPr>
      <w:sdt>
        <w:sdtPr>
          <w:alias w:val="Member"/>
          <w:tag w:val="&lt;Member mnisId='3985' dodsId='31730'&gt;"/>
          <w:id w:val="181633067"/>
          <w:placeholder>
            <w:docPart w:val="325DB79440024A40BA2E15D03F548209"/>
          </w:placeholder>
          <w:richText/>
        </w:sdtPr>
        <w:sdtContent>
          <w:r w:rsidRPr="001338E8">
            <w:rPr>
              <w:b/>
            </w:rPr>
            <w:t>Chair:</w:t>
          </w:r>
        </w:sdtContent>
      </w:sdt>
      <w:r w:rsidRPr="001338E8">
        <w:t xml:space="preserve"> We discussed it in general terms.</w:t>
      </w:r>
      <w:r w:rsidRPr="001338E8">
        <w:t xml:space="preserve"> </w:t>
      </w:r>
      <w:r w:rsidRPr="001338E8">
        <w:t>I am looking at the different methods that Ofsted is using</w:t>
      </w:r>
      <w:r w:rsidRPr="001338E8">
        <w:t xml:space="preserve"> for </w:t>
      </w:r>
      <w:r w:rsidRPr="001338E8">
        <w:t xml:space="preserve">the </w:t>
      </w:r>
      <w:r w:rsidRPr="001338E8">
        <w:t>assessment.</w:t>
      </w:r>
    </w:p>
    <w:p w:rsidR="00D101E8" w:rsidRPr="001338E8" w:rsidP="00AE615A">
      <w:pPr>
        <w:pStyle w:val="Answer"/>
      </w:pPr>
      <w:sdt>
        <w:sdtPr>
          <w:alias w:val="Witness"/>
          <w:id w:val="1238824145"/>
          <w:placeholder>
            <w:docPart w:val="325DB79440024A40BA2E15D03F548209"/>
          </w:placeholder>
          <w:richText/>
        </w:sdtPr>
        <w:sdtContent>
          <w:r w:rsidRPr="001338E8">
            <w:rPr>
              <w:b/>
              <w:i/>
            </w:rPr>
            <w:t>Professor Elliot Major:</w:t>
          </w:r>
        </w:sdtContent>
      </w:sdt>
      <w:r w:rsidRPr="001338E8">
        <w:t xml:space="preserve"> One thing I can add is that if </w:t>
      </w:r>
      <w:r w:rsidRPr="001338E8">
        <w:t>the</w:t>
      </w:r>
      <w:r w:rsidRPr="001338E8">
        <w:t xml:space="preserve"> system penalises, which I think it will do, those who leave it to the last minute—the pupils who leave their revision right to the last minute—there is evidence that boys more than gi</w:t>
      </w:r>
      <w:r w:rsidRPr="001338E8">
        <w:t>rls will tend to do that.</w:t>
      </w:r>
      <w:r w:rsidRPr="001338E8">
        <w:t xml:space="preserve"> </w:t>
      </w:r>
      <w:r w:rsidRPr="001338E8">
        <w:t xml:space="preserve">Certainly the poorer pupils might do that and also, by the way, </w:t>
      </w:r>
      <w:r>
        <w:t xml:space="preserve">the </w:t>
      </w:r>
      <w:r w:rsidRPr="001338E8">
        <w:t>younger children in the class.</w:t>
      </w:r>
      <w:r w:rsidRPr="001338E8">
        <w:t xml:space="preserve"> </w:t>
      </w:r>
      <w:r w:rsidRPr="001338E8">
        <w:t xml:space="preserve">There is lots of evidence—and I speak as a summer-born child—that those </w:t>
      </w:r>
      <w:r w:rsidRPr="001338E8">
        <w:t>who are slightly less mature in the year will also leave it</w:t>
      </w:r>
      <w:r w:rsidRPr="001338E8">
        <w:t xml:space="preserve"> to the last minute, so there are lots of different dimensions</w:t>
      </w:r>
      <w:r w:rsidRPr="001338E8">
        <w:t xml:space="preserve"> to that particular question.</w:t>
      </w:r>
    </w:p>
    <w:p w:rsidR="00D101E8" w:rsidRPr="001338E8" w:rsidP="00AE615A">
      <w:pPr>
        <w:pStyle w:val="Question"/>
      </w:pPr>
      <w:sdt>
        <w:sdtPr>
          <w:alias w:val="Member"/>
          <w:tag w:val="&lt;Member mnisId='4771' dodsId=''&gt;"/>
          <w:id w:val="561219409"/>
          <w:placeholder>
            <w:docPart w:val="325DB79440024A40BA2E15D03F548209"/>
          </w:placeholder>
          <w:richText/>
        </w:sdtPr>
        <w:sdtContent>
          <w:r w:rsidRPr="001338E8">
            <w:rPr>
              <w:b/>
            </w:rPr>
            <w:t>Tom Hunt:</w:t>
          </w:r>
        </w:sdtContent>
      </w:sdt>
      <w:r w:rsidRPr="001338E8">
        <w:t xml:space="preserve"> </w:t>
      </w:r>
      <w:r>
        <w:t>This</w:t>
      </w:r>
      <w:r w:rsidRPr="001338E8">
        <w:t xml:space="preserve"> is</w:t>
      </w:r>
      <w:r>
        <w:t xml:space="preserve"> </w:t>
      </w:r>
      <w:r w:rsidRPr="001338E8">
        <w:t>really</w:t>
      </w:r>
      <w:r w:rsidRPr="001338E8">
        <w:t xml:space="preserve"> important</w:t>
      </w:r>
      <w:r>
        <w:t>,</w:t>
      </w:r>
      <w:r w:rsidRPr="001338E8">
        <w:t xml:space="preserve"> and it is good there is so much research going into how different people are going to be negatively impacted</w:t>
      </w:r>
      <w:r w:rsidRPr="001338E8">
        <w:t>,</w:t>
      </w:r>
      <w:r w:rsidRPr="001338E8">
        <w:t xml:space="preserve"> potentially</w:t>
      </w:r>
      <w:r w:rsidRPr="001338E8">
        <w:t>,</w:t>
      </w:r>
      <w:r w:rsidRPr="001338E8">
        <w:t xml:space="preserve"> by </w:t>
      </w:r>
      <w:r w:rsidRPr="001338E8">
        <w:t xml:space="preserve">a predicted grade system, but I would urge a focus on SEND </w:t>
      </w:r>
      <w:r>
        <w:t>a</w:t>
      </w:r>
      <w:r w:rsidRPr="001338E8">
        <w:t>nd unconventional learners in general.</w:t>
      </w:r>
      <w:r w:rsidRPr="001338E8">
        <w:t xml:space="preserve"> </w:t>
      </w:r>
      <w:r w:rsidRPr="001338E8">
        <w:t>I say this as somebody who was dyslexic and dyspraxic at school, who quite often got A-Es, quite good results but not trying hard.</w:t>
      </w:r>
      <w:r w:rsidRPr="001338E8">
        <w:t xml:space="preserve"> </w:t>
      </w:r>
      <w:r w:rsidRPr="001338E8">
        <w:t>I was trying hard, I was j</w:t>
      </w:r>
      <w:r w:rsidRPr="001338E8">
        <w:t>ust a bit strange, a bit different.</w:t>
      </w:r>
      <w:r w:rsidRPr="001338E8">
        <w:t xml:space="preserve"> </w:t>
      </w:r>
      <w:r w:rsidRPr="001338E8">
        <w:t>I think there are lots of children who fall into that category and their brain works a bit differently.</w:t>
      </w:r>
      <w:r w:rsidRPr="001338E8">
        <w:t xml:space="preserve"> </w:t>
      </w:r>
      <w:r w:rsidRPr="001338E8">
        <w:t>They do not necessarily follow process in the same way</w:t>
      </w:r>
      <w:r>
        <w:t>,</w:t>
      </w:r>
      <w:r w:rsidRPr="001338E8">
        <w:t xml:space="preserve"> but they are bright and they have a lot to offer.</w:t>
      </w:r>
      <w:r w:rsidRPr="001338E8">
        <w:t xml:space="preserve"> </w:t>
      </w:r>
      <w:r w:rsidRPr="001338E8">
        <w:t xml:space="preserve">A lot of that will be to do with those who have special educational needs, so I would urge, </w:t>
      </w:r>
      <w:r w:rsidRPr="001338E8">
        <w:t>with</w:t>
      </w:r>
      <w:r w:rsidRPr="001338E8">
        <w:t xml:space="preserve"> all the great work that is being done, a focus on that as well.</w:t>
      </w:r>
    </w:p>
    <w:p w:rsidR="00D101E8" w:rsidRPr="001338E8" w:rsidP="00AE615A">
      <w:pPr>
        <w:pStyle w:val="Answer"/>
      </w:pPr>
      <w:sdt>
        <w:sdtPr>
          <w:alias w:val="Witness"/>
          <w:id w:val="314386565"/>
          <w:placeholder>
            <w:docPart w:val="325DB79440024A40BA2E15D03F548209"/>
          </w:placeholder>
          <w:richText/>
        </w:sdtPr>
        <w:sdtContent>
          <w:r w:rsidRPr="001338E8">
            <w:rPr>
              <w:b/>
              <w:i/>
            </w:rPr>
            <w:t>Dr Haque:</w:t>
          </w:r>
        </w:sdtContent>
      </w:sdt>
      <w:r w:rsidRPr="001338E8">
        <w:t xml:space="preserve"> That is a very important point.</w:t>
      </w:r>
      <w:r w:rsidRPr="001338E8">
        <w:t xml:space="preserve"> </w:t>
      </w:r>
      <w:r w:rsidRPr="001338E8">
        <w:t xml:space="preserve">We know that particular black and ethnic minority groups are also more likely to fall under SEND, in particular Gypsy Roma and Irish </w:t>
      </w:r>
      <w:r w:rsidRPr="001338E8">
        <w:t>Traveller</w:t>
      </w:r>
      <w:r w:rsidRPr="001338E8">
        <w:t xml:space="preserve"> students.</w:t>
      </w:r>
      <w:r w:rsidRPr="001338E8">
        <w:t xml:space="preserve"> </w:t>
      </w:r>
      <w:r w:rsidRPr="001338E8">
        <w:t>Yes, we completely support you on that point.</w:t>
      </w:r>
    </w:p>
    <w:p w:rsidR="00DB67C3" w:rsidP="00AE615A">
      <w:pPr>
        <w:pStyle w:val="Question"/>
      </w:pPr>
      <w:sdt>
        <w:sdtPr>
          <w:alias w:val="Member"/>
          <w:tag w:val="&lt;Member mnisId='4814' dodsId=''&gt;"/>
          <w:id w:val="-2007430307"/>
          <w:placeholder>
            <w:docPart w:val="325DB79440024A40BA2E15D03F548209"/>
          </w:placeholder>
          <w:richText/>
        </w:sdtPr>
        <w:sdtContent>
          <w:r w:rsidRPr="001338E8">
            <w:rPr>
              <w:b/>
            </w:rPr>
            <w:t>Jonathan Gullis:</w:t>
          </w:r>
        </w:sdtContent>
      </w:sdt>
      <w:r w:rsidRPr="001338E8">
        <w:t xml:space="preserve"> I am glad that we are talking about di</w:t>
      </w:r>
      <w:r w:rsidRPr="001338E8">
        <w:t>sadvantage, as Lee mentioned earlier, because it is absolutely obvious that BAME communities are going to be harmed by this, but I think th</w:t>
      </w:r>
      <w:r w:rsidRPr="001338E8">
        <w:t>at</w:t>
      </w:r>
      <w:r w:rsidRPr="001338E8">
        <w:t xml:space="preserve"> white working class is also going to be a hugely impacted sector.</w:t>
      </w:r>
      <w:r w:rsidRPr="001338E8">
        <w:t xml:space="preserve"> </w:t>
      </w:r>
      <w:r w:rsidRPr="001338E8">
        <w:t>We know that</w:t>
      </w:r>
      <w:r>
        <w:t>,</w:t>
      </w:r>
      <w:r w:rsidRPr="001338E8">
        <w:t xml:space="preserve"> by the age of five</w:t>
      </w:r>
      <w:r>
        <w:t>,</w:t>
      </w:r>
      <w:r w:rsidRPr="001338E8">
        <w:t xml:space="preserve"> white boys fro</w:t>
      </w:r>
      <w:r w:rsidRPr="001338E8">
        <w:t>m disadvantaged backgrounds are already 13% behind disadvantaged black boys in phonics</w:t>
      </w:r>
      <w:r>
        <w:t>,</w:t>
      </w:r>
      <w:r w:rsidRPr="001338E8">
        <w:t xml:space="preserve"> and we know that disadvantaged white workin</w:t>
      </w:r>
      <w:r>
        <w:t>g-</w:t>
      </w:r>
      <w:r w:rsidRPr="001338E8">
        <w:t>class boys are 40% less likely to go into higher education than disadvantaged black boys</w:t>
      </w:r>
      <w:r w:rsidRPr="001338E8">
        <w:t>. I</w:t>
      </w:r>
      <w:r w:rsidRPr="001338E8">
        <w:t>t is important that when we talk</w:t>
      </w:r>
      <w:r w:rsidRPr="001338E8">
        <w:t xml:space="preserve"> about these issues we look at disadvantage, full stop.</w:t>
      </w:r>
      <w:r w:rsidRPr="001338E8">
        <w:t xml:space="preserve"> </w:t>
      </w:r>
      <w:r w:rsidRPr="001338E8">
        <w:t>All racial backgrounds are going to be hugely impacted and underestimated.</w:t>
      </w:r>
      <w:r w:rsidRPr="001338E8">
        <w:t xml:space="preserve"> </w:t>
      </w:r>
      <w:r w:rsidRPr="001338E8">
        <w:t>Boy</w:t>
      </w:r>
      <w:r w:rsidRPr="001338E8">
        <w:t>s</w:t>
      </w:r>
      <w:r w:rsidRPr="001338E8">
        <w:t>, as Lee</w:t>
      </w:r>
      <w:r w:rsidRPr="002C558F">
        <w:t xml:space="preserve"> </w:t>
      </w:r>
      <w:r w:rsidRPr="001338E8">
        <w:t>and others</w:t>
      </w:r>
      <w:r w:rsidRPr="001338E8">
        <w:t xml:space="preserve"> </w:t>
      </w:r>
      <w:r>
        <w:t>have</w:t>
      </w:r>
      <w:r w:rsidRPr="001338E8">
        <w:t xml:space="preserve"> referred to, bloo</w:t>
      </w:r>
      <w:r w:rsidRPr="001338E8">
        <w:t>m</w:t>
      </w:r>
      <w:r w:rsidRPr="001338E8">
        <w:t xml:space="preserve"> later.</w:t>
      </w:r>
      <w:r w:rsidRPr="001338E8">
        <w:t xml:space="preserve"> </w:t>
      </w:r>
      <w:r w:rsidRPr="001338E8">
        <w:t>We all know that boys will do rubbish in the Christmas time and then s</w:t>
      </w:r>
      <w:r w:rsidRPr="001338E8">
        <w:t>uddenly pick up right at the end.</w:t>
      </w:r>
      <w:r w:rsidRPr="001338E8">
        <w:t xml:space="preserve"> </w:t>
      </w:r>
      <w:r w:rsidRPr="001338E8">
        <w:t xml:space="preserve">What Tom said about SEND is </w:t>
      </w:r>
      <w:r w:rsidRPr="001338E8">
        <w:t xml:space="preserve">absolutely </w:t>
      </w:r>
      <w:r w:rsidRPr="001338E8">
        <w:t>crucial as well.</w:t>
      </w:r>
      <w:r w:rsidRPr="001338E8">
        <w:t xml:space="preserve"> </w:t>
      </w:r>
    </w:p>
    <w:p w:rsidR="00D101E8" w:rsidRPr="001338E8" w:rsidP="00DB67C3">
      <w:pPr>
        <w:pStyle w:val="Question"/>
        <w:numPr>
          <w:ilvl w:val="0"/>
          <w:numId w:val="0"/>
        </w:numPr>
        <w:ind w:left="794"/>
      </w:pPr>
      <w:r w:rsidRPr="001338E8">
        <w:t>It is very important that we do this and really hammer home on disadvantage.</w:t>
      </w:r>
      <w:r w:rsidRPr="001338E8">
        <w:t xml:space="preserve"> </w:t>
      </w:r>
      <w:r w:rsidRPr="001338E8">
        <w:t>We know that gap is going to grow</w:t>
      </w:r>
      <w:r>
        <w:t>,</w:t>
      </w:r>
      <w:r w:rsidRPr="001338E8">
        <w:t xml:space="preserve"> but we know it is going to grow for all students from</w:t>
      </w:r>
      <w:r w:rsidRPr="001338E8">
        <w:t xml:space="preserve"> all racial backgrounds and it is about how we try to reverse what could already be </w:t>
      </w:r>
      <w:r w:rsidRPr="001338E8">
        <w:t>irreversibly</w:t>
      </w:r>
      <w:r w:rsidRPr="001338E8">
        <w:t xml:space="preserve"> irreparable.</w:t>
      </w:r>
    </w:p>
    <w:p w:rsidR="004D3C3E" w:rsidRPr="001338E8" w:rsidP="00AE615A">
      <w:pPr>
        <w:pStyle w:val="Answer"/>
      </w:pPr>
      <w:sdt>
        <w:sdtPr>
          <w:alias w:val="Witness"/>
          <w:id w:val="-897043715"/>
          <w:placeholder>
            <w:docPart w:val="325DB79440024A40BA2E15D03F548209"/>
          </w:placeholder>
          <w:richText/>
        </w:sdtPr>
        <w:sdtContent>
          <w:r w:rsidRPr="001338E8">
            <w:rPr>
              <w:b/>
              <w:i/>
            </w:rPr>
            <w:t>Kevin Courtney:</w:t>
          </w:r>
        </w:sdtContent>
      </w:sdt>
      <w:r w:rsidRPr="001338E8">
        <w:t xml:space="preserve"> I think those are the groups to focus on.</w:t>
      </w:r>
      <w:r w:rsidRPr="001338E8">
        <w:t xml:space="preserve"> </w:t>
      </w:r>
      <w:r w:rsidRPr="001338E8">
        <w:t xml:space="preserve">I would say that teachers will be looking at that question and will be </w:t>
      </w:r>
      <w:r w:rsidRPr="001338E8">
        <w:t>reflecting on the fact that some children are last</w:t>
      </w:r>
      <w:r>
        <w:t>-</w:t>
      </w:r>
      <w:r w:rsidRPr="001338E8">
        <w:t>minute learners and reflecting on the position of SEND children.</w:t>
      </w:r>
      <w:r w:rsidRPr="001338E8">
        <w:t xml:space="preserve"> </w:t>
      </w:r>
      <w:r w:rsidRPr="001338E8">
        <w:t>They are skilled in trying to do that</w:t>
      </w:r>
      <w:r>
        <w:t>,</w:t>
      </w:r>
      <w:r w:rsidRPr="001338E8">
        <w:t xml:space="preserve"> but that does not mean they will get it completely right.</w:t>
      </w:r>
      <w:r w:rsidRPr="001338E8">
        <w:t xml:space="preserve"> </w:t>
      </w:r>
      <w:r w:rsidRPr="001338E8">
        <w:t>The process that they are going through tha</w:t>
      </w:r>
      <w:r w:rsidRPr="001338E8">
        <w:t>t is more important than estimating the grade is th</w:t>
      </w:r>
      <w:r>
        <w:t>e</w:t>
      </w:r>
      <w:r w:rsidRPr="001338E8">
        <w:t xml:space="preserve"> ranking process.</w:t>
      </w:r>
      <w:r w:rsidRPr="001338E8">
        <w:t xml:space="preserve"> </w:t>
      </w:r>
      <w:r w:rsidRPr="001338E8">
        <w:t xml:space="preserve">Each teacher will be trying to rank as well as they can within their </w:t>
      </w:r>
      <w:r w:rsidRPr="001338E8">
        <w:t>class</w:t>
      </w:r>
      <w:r w:rsidRPr="001338E8">
        <w:t>.</w:t>
      </w:r>
      <w:r w:rsidRPr="001338E8">
        <w:t xml:space="preserve"> </w:t>
      </w:r>
      <w:r w:rsidRPr="001338E8">
        <w:t>Then their head of department will be integrating those grades across their schools</w:t>
      </w:r>
      <w:r>
        <w:t>,</w:t>
      </w:r>
      <w:r w:rsidRPr="001338E8">
        <w:t xml:space="preserve"> but without a defined mod</w:t>
      </w:r>
      <w:r w:rsidRPr="001338E8">
        <w:t>eration process.</w:t>
      </w:r>
      <w:r w:rsidRPr="001338E8">
        <w:t xml:space="preserve"> </w:t>
      </w:r>
      <w:r w:rsidRPr="001338E8">
        <w:t>One could not be worked out in the crisis we are in</w:t>
      </w:r>
      <w:r>
        <w:t>,</w:t>
      </w:r>
      <w:r w:rsidRPr="001338E8">
        <w:t xml:space="preserve"> and there is no moderation process between schools.</w:t>
      </w:r>
      <w:r w:rsidRPr="001338E8">
        <w:t xml:space="preserve"> </w:t>
      </w:r>
      <w:r w:rsidRPr="001338E8">
        <w:t>These things are there for those sorts of reasons.</w:t>
      </w:r>
    </w:p>
    <w:p w:rsidR="004D3C3E" w:rsidRPr="001338E8" w:rsidP="00AE615A">
      <w:pPr>
        <w:pStyle w:val="Answer"/>
      </w:pPr>
      <w:r w:rsidRPr="001338E8">
        <w:t>We should also think about the point that Lee made.</w:t>
      </w:r>
      <w:r w:rsidRPr="001338E8">
        <w:t xml:space="preserve"> </w:t>
      </w:r>
      <w:r w:rsidRPr="001338E8">
        <w:t>It is not just the assessment</w:t>
      </w:r>
      <w:r>
        <w:t>;</w:t>
      </w:r>
      <w:r w:rsidRPr="001338E8">
        <w:t xml:space="preserve"> </w:t>
      </w:r>
      <w:r w:rsidRPr="001338E8">
        <w:t>it is the impact of the assessment and the impact of the grade.</w:t>
      </w:r>
      <w:r w:rsidRPr="001338E8">
        <w:t xml:space="preserve"> </w:t>
      </w:r>
      <w:r w:rsidRPr="001338E8">
        <w:t>Young people who do not get that standard pass</w:t>
      </w:r>
      <w:r>
        <w:t xml:space="preserve"> and</w:t>
      </w:r>
      <w:r w:rsidRPr="001338E8">
        <w:t xml:space="preserve"> who then cannot get on to their A-level course or who cannot get into employment is something to think about.</w:t>
      </w:r>
      <w:r w:rsidRPr="001338E8">
        <w:t xml:space="preserve"> </w:t>
      </w:r>
      <w:r w:rsidRPr="001338E8">
        <w:t>If we just have the very strict</w:t>
      </w:r>
      <w:r w:rsidRPr="001338E8">
        <w:t xml:space="preserve"> grade boundaries that we had last year, there will be lots of children who miss out.</w:t>
      </w:r>
    </w:p>
    <w:p w:rsidR="00D101E8" w:rsidRPr="001338E8" w:rsidP="00AE615A">
      <w:pPr>
        <w:pStyle w:val="Answer"/>
      </w:pPr>
      <w:r w:rsidRPr="001338E8">
        <w:t>Ofqual</w:t>
      </w:r>
      <w:r w:rsidRPr="001338E8">
        <w:t>’</w:t>
      </w:r>
      <w:r w:rsidRPr="001338E8">
        <w:t>s statistical model will</w:t>
      </w:r>
      <w:r>
        <w:t>,</w:t>
      </w:r>
      <w:r w:rsidRPr="001338E8">
        <w:t xml:space="preserve"> to some extent</w:t>
      </w:r>
      <w:r>
        <w:t>,</w:t>
      </w:r>
      <w:r w:rsidRPr="001338E8">
        <w:t xml:space="preserve"> have to look at previous achievement in a school, but if you are in that school and you have done better than the previou</w:t>
      </w:r>
      <w:r w:rsidRPr="001338E8">
        <w:t>s achievement, you might find yourself not getting the grade for that</w:t>
      </w:r>
      <w:r w:rsidRPr="001338E8">
        <w:t>. T</w:t>
      </w:r>
      <w:r w:rsidRPr="001338E8">
        <w:t>here are all sorts of unfa</w:t>
      </w:r>
      <w:r w:rsidRPr="001338E8">
        <w:t>irnesses in the system as well.</w:t>
      </w:r>
    </w:p>
    <w:p w:rsidR="00D101E8" w:rsidRPr="001338E8" w:rsidP="00AE615A">
      <w:pPr>
        <w:pStyle w:val="Question"/>
      </w:pPr>
      <w:sdt>
        <w:sdtPr>
          <w:alias w:val="Member"/>
          <w:tag w:val="&lt;Member mnisId='4814' dodsId=''&gt;"/>
          <w:id w:val="-852489820"/>
          <w:placeholder>
            <w:docPart w:val="325DB79440024A40BA2E15D03F548209"/>
          </w:placeholder>
          <w:richText/>
        </w:sdtPr>
        <w:sdtContent>
          <w:r w:rsidRPr="001338E8">
            <w:rPr>
              <w:b/>
            </w:rPr>
            <w:t>Jonathan Gullis:</w:t>
          </w:r>
        </w:sdtContent>
      </w:sdt>
      <w:r w:rsidRPr="001338E8">
        <w:t xml:space="preserve"> Kevin, thank you very much.</w:t>
      </w:r>
      <w:r w:rsidRPr="001338E8">
        <w:t xml:space="preserve"> </w:t>
      </w:r>
      <w:r w:rsidRPr="001338E8">
        <w:t xml:space="preserve">I know that the NEU and I are probably going to disagree on much, based on our </w:t>
      </w:r>
      <w:r w:rsidRPr="001338E8">
        <w:t>interactions on social media in the past, but one thing I will say is that you talking about ranking is an absolute godsend</w:t>
      </w:r>
      <w:r w:rsidRPr="001338E8">
        <w:t xml:space="preserve">. </w:t>
      </w:r>
      <w:r w:rsidRPr="001338E8">
        <w:t xml:space="preserve">I sat in the kitchen with my partner, who is </w:t>
      </w:r>
      <w:r w:rsidRPr="001338E8">
        <w:t>a</w:t>
      </w:r>
      <w:r w:rsidRPr="001338E8">
        <w:t xml:space="preserve"> head of RE, who spent seven to eight hours ranking children, with other members of her department, kids </w:t>
      </w:r>
      <w:r w:rsidRPr="001338E8">
        <w:t>who</w:t>
      </w:r>
      <w:r w:rsidRPr="001338E8">
        <w:t xml:space="preserve"> she would not have taught herself, and trying to come to some sort of a decision on who deserves to be </w:t>
      </w:r>
      <w:r w:rsidRPr="001338E8">
        <w:t>1, 2 or 3</w:t>
      </w:r>
      <w:r w:rsidRPr="001338E8">
        <w:t xml:space="preserve"> and below.</w:t>
      </w:r>
      <w:r w:rsidRPr="001338E8">
        <w:t xml:space="preserve"> </w:t>
      </w:r>
      <w:r w:rsidRPr="001338E8">
        <w:t>I think it was insanity</w:t>
      </w:r>
      <w:r w:rsidRPr="001338E8">
        <w:t>, to be quite frank with you, so thank you for raising that.</w:t>
      </w:r>
      <w:r w:rsidRPr="001338E8">
        <w:t xml:space="preserve"> </w:t>
      </w:r>
      <w:r w:rsidRPr="001338E8">
        <w:t>That has been a huge workload and hugely under</w:t>
      </w:r>
      <w:r w:rsidRPr="001338E8">
        <w:t>-</w:t>
      </w:r>
      <w:r w:rsidRPr="001338E8">
        <w:t>talked in this whole Ofqual process.</w:t>
      </w:r>
    </w:p>
    <w:p w:rsidR="00351B04" w:rsidRPr="001338E8" w:rsidP="00AE615A">
      <w:pPr>
        <w:pStyle w:val="Answer"/>
      </w:pPr>
      <w:sdt>
        <w:sdtPr>
          <w:alias w:val="Witness"/>
          <w:id w:val="554519367"/>
          <w:placeholder>
            <w:docPart w:val="325DB79440024A40BA2E15D03F548209"/>
          </w:placeholder>
          <w:richText/>
        </w:sdtPr>
        <w:sdtContent>
          <w:r w:rsidRPr="001338E8">
            <w:rPr>
              <w:b/>
              <w:i/>
            </w:rPr>
            <w:t>Dr Haque:</w:t>
          </w:r>
        </w:sdtContent>
      </w:sdt>
      <w:r w:rsidRPr="001338E8">
        <w:t xml:space="preserve"> Yes, I completely concur.</w:t>
      </w:r>
      <w:r w:rsidRPr="001338E8">
        <w:t xml:space="preserve"> </w:t>
      </w:r>
      <w:r w:rsidRPr="001338E8">
        <w:t xml:space="preserve">The first letter we sent to DfE back </w:t>
      </w:r>
      <w:r>
        <w:t>at</w:t>
      </w:r>
      <w:r w:rsidRPr="001338E8">
        <w:t xml:space="preserve"> the beginning of April—and as of </w:t>
      </w:r>
      <w:r w:rsidRPr="001338E8">
        <w:t>last night, as I mentioned, we still have not had a response—raised this issue, Jonathan and Kevin, about ranking.</w:t>
      </w:r>
      <w:r w:rsidRPr="001338E8">
        <w:t xml:space="preserve"> </w:t>
      </w:r>
      <w:r w:rsidRPr="001338E8">
        <w:t xml:space="preserve">We raised it with Ofqual specifically in Zoom meetings, that </w:t>
      </w:r>
      <w:r w:rsidRPr="001338E8">
        <w:t>i</w:t>
      </w:r>
      <w:r w:rsidRPr="001338E8">
        <w:t>t</w:t>
      </w:r>
      <w:r w:rsidRPr="001338E8">
        <w:t xml:space="preserve"> </w:t>
      </w:r>
      <w:r w:rsidRPr="001338E8">
        <w:t xml:space="preserve">was an extraordinary ask </w:t>
      </w:r>
      <w:r w:rsidRPr="001338E8">
        <w:t>for</w:t>
      </w:r>
      <w:r w:rsidRPr="001338E8">
        <w:t xml:space="preserve"> teachers to rank students, something that they h</w:t>
      </w:r>
      <w:r w:rsidRPr="001338E8">
        <w:t>ave not had to do on this scale ever before.</w:t>
      </w:r>
      <w:r w:rsidRPr="001338E8">
        <w:t xml:space="preserve"> </w:t>
      </w:r>
      <w:r w:rsidRPr="001338E8">
        <w:t>Not to give them guidance</w:t>
      </w:r>
      <w:r w:rsidRPr="001338E8">
        <w:t xml:space="preserve">, </w:t>
      </w:r>
      <w:r w:rsidRPr="001338E8">
        <w:t>first</w:t>
      </w:r>
      <w:r w:rsidRPr="001338E8">
        <w:t>,</w:t>
      </w:r>
      <w:r w:rsidRPr="001338E8">
        <w:t xml:space="preserve"> </w:t>
      </w:r>
      <w:r w:rsidRPr="001338E8">
        <w:t xml:space="preserve">on </w:t>
      </w:r>
      <w:r w:rsidRPr="001338E8">
        <w:t xml:space="preserve">how to do it </w:t>
      </w:r>
      <w:r>
        <w:t>and</w:t>
      </w:r>
      <w:r w:rsidRPr="001338E8">
        <w:t>,</w:t>
      </w:r>
      <w:r w:rsidRPr="001338E8">
        <w:t xml:space="preserve"> secondly</w:t>
      </w:r>
      <w:r w:rsidRPr="001338E8">
        <w:t>,</w:t>
      </w:r>
      <w:r>
        <w:t xml:space="preserve"> on how </w:t>
      </w:r>
      <w:r w:rsidRPr="001338E8">
        <w:t>to ensure that bias is not creeping in is an astonishing thing.</w:t>
      </w:r>
      <w:r w:rsidRPr="001338E8">
        <w:t xml:space="preserve"> </w:t>
      </w:r>
      <w:r w:rsidRPr="001338E8">
        <w:t>As far as I know</w:t>
      </w:r>
      <w:r>
        <w:t>,</w:t>
      </w:r>
      <w:r w:rsidRPr="001338E8">
        <w:t xml:space="preserve"> DfE has not.</w:t>
      </w:r>
      <w:r w:rsidRPr="001338E8">
        <w:t xml:space="preserve"> </w:t>
      </w:r>
      <w:r w:rsidRPr="001338E8">
        <w:t>I know Ofqual has listened and is sending te</w:t>
      </w:r>
      <w:r w:rsidRPr="001338E8">
        <w:t>achers more guidance.</w:t>
      </w:r>
    </w:p>
    <w:p w:rsidR="00D101E8" w:rsidRPr="001338E8" w:rsidP="00AE615A">
      <w:pPr>
        <w:pStyle w:val="Answer"/>
      </w:pPr>
      <w:r w:rsidRPr="001338E8">
        <w:t>We have been focusing a lot</w:t>
      </w:r>
      <w:r w:rsidRPr="001338E8">
        <w:t>—</w:t>
      </w:r>
      <w:r w:rsidRPr="001338E8">
        <w:t>and rightly, to some extent</w:t>
      </w:r>
      <w:r w:rsidRPr="001338E8">
        <w:t>—</w:t>
      </w:r>
      <w:r>
        <w:t>on</w:t>
      </w:r>
      <w:r w:rsidRPr="001338E8">
        <w:t xml:space="preserve"> which groups are losing out, but that is not the key question here.</w:t>
      </w:r>
      <w:r w:rsidRPr="001338E8">
        <w:t xml:space="preserve"> </w:t>
      </w:r>
      <w:r w:rsidRPr="001338E8">
        <w:t>The key question here is</w:t>
      </w:r>
      <w:r>
        <w:t xml:space="preserve">, </w:t>
      </w:r>
      <w:r w:rsidRPr="001338E8">
        <w:t xml:space="preserve">given that we know biases have not only crept in but </w:t>
      </w:r>
      <w:r w:rsidRPr="001338E8">
        <w:t xml:space="preserve">have </w:t>
      </w:r>
      <w:r w:rsidRPr="001338E8">
        <w:t>historically damaged pa</w:t>
      </w:r>
      <w:r w:rsidRPr="001338E8">
        <w:t>rticular groups, what measures are we going to take to ensure that that bias does not harm studen</w:t>
      </w:r>
      <w:r w:rsidRPr="001338E8">
        <w:t>ts fro</w:t>
      </w:r>
      <w:r w:rsidRPr="001338E8">
        <w:t>m this cohort, the Covid-19 cohort, in the long term</w:t>
      </w:r>
      <w:r>
        <w:t>?</w:t>
      </w:r>
      <w:r w:rsidRPr="001338E8">
        <w:t xml:space="preserve"> </w:t>
      </w:r>
      <w:r w:rsidRPr="001338E8">
        <w:t>That is the first question.</w:t>
      </w:r>
      <w:r w:rsidRPr="001338E8">
        <w:t xml:space="preserve"> </w:t>
      </w:r>
      <w:r w:rsidRPr="001338E8">
        <w:t>The second is</w:t>
      </w:r>
      <w:r w:rsidRPr="001338E8">
        <w:t>:</w:t>
      </w:r>
      <w:r w:rsidRPr="001338E8">
        <w:t xml:space="preserve"> what does that entail</w:t>
      </w:r>
      <w:r w:rsidRPr="001338E8">
        <w:t>?</w:t>
      </w:r>
      <w:r w:rsidRPr="001338E8">
        <w:t xml:space="preserve"> </w:t>
      </w:r>
      <w:r w:rsidRPr="001338E8">
        <w:t>What is the detail?</w:t>
      </w:r>
      <w:r w:rsidRPr="001338E8">
        <w:t xml:space="preserve"> </w:t>
      </w:r>
      <w:r w:rsidRPr="001338E8">
        <w:t xml:space="preserve">It is </w:t>
      </w:r>
      <w:r w:rsidRPr="001338E8">
        <w:t>those two questions that I feel DfE and Ofqual have not been as strong on.</w:t>
      </w:r>
    </w:p>
    <w:p w:rsidR="00D101E8" w:rsidRPr="001338E8" w:rsidP="00AE615A">
      <w:pPr>
        <w:pStyle w:val="Question"/>
        <w:numPr>
          <w:ilvl w:val="0"/>
          <w:numId w:val="0"/>
        </w:numPr>
        <w:ind w:left="794"/>
      </w:pPr>
      <w:sdt>
        <w:sdtPr>
          <w:alias w:val="Member"/>
          <w:tag w:val="&lt;Member mnisId='3985' dodsId='31730'&gt;"/>
          <w:id w:val="-368535211"/>
          <w:placeholder>
            <w:docPart w:val="325DB79440024A40BA2E15D03F548209"/>
          </w:placeholder>
          <w:richText/>
        </w:sdtPr>
        <w:sdtContent>
          <w:r w:rsidRPr="001338E8">
            <w:rPr>
              <w:b/>
            </w:rPr>
            <w:t>Chair:</w:t>
          </w:r>
        </w:sdtContent>
      </w:sdt>
      <w:r w:rsidRPr="001338E8">
        <w:t xml:space="preserve"> </w:t>
      </w:r>
      <w:r w:rsidRPr="001338E8">
        <w:t xml:space="preserve">That </w:t>
      </w:r>
      <w:r w:rsidRPr="001338E8">
        <w:t>is the purpose of our inquiry and this session, so that is why we asked you</w:t>
      </w:r>
      <w:r w:rsidRPr="001338E8">
        <w:t>,</w:t>
      </w:r>
      <w:r w:rsidRPr="001338E8">
        <w:t xml:space="preserve"> and we have Ofqual coming in </w:t>
      </w:r>
      <w:r w:rsidRPr="001338E8">
        <w:t>n</w:t>
      </w:r>
      <w:r w:rsidRPr="001338E8">
        <w:t>ext.</w:t>
      </w:r>
    </w:p>
    <w:p w:rsidR="00D101E8" w:rsidRPr="001338E8" w:rsidP="00AE615A">
      <w:pPr>
        <w:pStyle w:val="Question"/>
      </w:pPr>
      <w:sdt>
        <w:sdtPr>
          <w:alias w:val="Member"/>
          <w:tag w:val="&lt;Member mnisId='4824' dodsId=''&gt;"/>
          <w:id w:val="-998271559"/>
          <w:placeholder>
            <w:docPart w:val="325DB79440024A40BA2E15D03F548209"/>
          </w:placeholder>
          <w:richText/>
        </w:sdtPr>
        <w:sdtContent>
          <w:r w:rsidRPr="001338E8">
            <w:rPr>
              <w:b/>
            </w:rPr>
            <w:t>Kim Johnson:</w:t>
          </w:r>
        </w:sdtContent>
      </w:sdt>
      <w:r w:rsidRPr="001338E8">
        <w:t xml:space="preserve"> Covid-19 and Black Lives Matter have hig</w:t>
      </w:r>
      <w:r w:rsidRPr="001338E8">
        <w:t xml:space="preserve">hlighted the inherent inequalities that exist </w:t>
      </w:r>
      <w:r>
        <w:t>on</w:t>
      </w:r>
      <w:r w:rsidRPr="001338E8">
        <w:t xml:space="preserve"> race and poverty.</w:t>
      </w:r>
      <w:r w:rsidRPr="001338E8">
        <w:t xml:space="preserve"> </w:t>
      </w:r>
      <w:r w:rsidRPr="001338E8">
        <w:t>Panel members have discussed that and talked about</w:t>
      </w:r>
      <w:r w:rsidRPr="001338E8">
        <w:t xml:space="preserve"> </w:t>
      </w:r>
      <w:r w:rsidRPr="001338E8">
        <w:t>the prediction of grades will disproportionately impact on black pupils, working</w:t>
      </w:r>
      <w:r>
        <w:t>-</w:t>
      </w:r>
      <w:r w:rsidRPr="001338E8">
        <w:t>class pupils and SEND pupils.</w:t>
      </w:r>
      <w:r w:rsidRPr="001338E8">
        <w:t xml:space="preserve"> </w:t>
      </w:r>
      <w:r w:rsidRPr="001338E8">
        <w:t>My question to all the pane</w:t>
      </w:r>
      <w:r w:rsidRPr="001338E8">
        <w:t>l is what further research might be needed</w:t>
      </w:r>
      <w:r w:rsidRPr="001338E8">
        <w:t>,</w:t>
      </w:r>
      <w:r w:rsidRPr="001338E8">
        <w:t xml:space="preserve"> after results </w:t>
      </w:r>
      <w:r w:rsidRPr="001338E8">
        <w:t>day,</w:t>
      </w:r>
      <w:r w:rsidRPr="001338E8">
        <w:t xml:space="preserve"> to determine whether these groups have been </w:t>
      </w:r>
      <w:r w:rsidRPr="001338E8">
        <w:t>impacted and unfairly marked down by the process?</w:t>
      </w:r>
    </w:p>
    <w:p w:rsidR="00D101E8" w:rsidRPr="001338E8" w:rsidP="00AE615A">
      <w:pPr>
        <w:pStyle w:val="Answer"/>
      </w:pPr>
      <w:sdt>
        <w:sdtPr>
          <w:alias w:val="Witness"/>
          <w:id w:val="944498761"/>
          <w:placeholder>
            <w:docPart w:val="325DB79440024A40BA2E15D03F548209"/>
          </w:placeholder>
          <w:richText/>
        </w:sdtPr>
        <w:sdtContent>
          <w:r w:rsidRPr="001338E8">
            <w:rPr>
              <w:b/>
              <w:i/>
            </w:rPr>
            <w:t>Professor Elliot Major:</w:t>
          </w:r>
        </w:sdtContent>
      </w:sdt>
      <w:r w:rsidRPr="001338E8">
        <w:t xml:space="preserve"> I said earlier</w:t>
      </w:r>
      <w:r>
        <w:t xml:space="preserve"> that</w:t>
      </w:r>
      <w:r w:rsidRPr="001338E8">
        <w:t xml:space="preserve"> I think there needs to be almost a review around fair</w:t>
      </w:r>
      <w:r w:rsidRPr="001338E8">
        <w:t>ness.</w:t>
      </w:r>
      <w:r w:rsidRPr="001338E8">
        <w:t xml:space="preserve"> </w:t>
      </w:r>
      <w:r w:rsidRPr="001338E8">
        <w:t>We talk about this word a lot.</w:t>
      </w:r>
      <w:r w:rsidRPr="001338E8">
        <w:t xml:space="preserve"> </w:t>
      </w:r>
      <w:r w:rsidRPr="001338E8">
        <w:t xml:space="preserve">This generation, if we are going to call it the Covid generation, </w:t>
      </w:r>
      <w:r>
        <w:t>is</w:t>
      </w:r>
      <w:r w:rsidRPr="001338E8">
        <w:t xml:space="preserve"> really committed to social justice.</w:t>
      </w:r>
      <w:r w:rsidRPr="001338E8">
        <w:t xml:space="preserve"> </w:t>
      </w:r>
      <w:r w:rsidRPr="001338E8">
        <w:t>We have seen that over recent weeks.</w:t>
      </w:r>
      <w:r w:rsidRPr="001338E8">
        <w:t xml:space="preserve"> </w:t>
      </w:r>
      <w:r w:rsidRPr="001338E8">
        <w:t>I believe that we have to have a system that stands up to the fairness test.</w:t>
      </w:r>
      <w:r w:rsidRPr="001338E8">
        <w:t xml:space="preserve"> </w:t>
      </w:r>
      <w:r w:rsidRPr="001338E8">
        <w:t>I think we should review the results to look at which pupils might have been further disadvantaged by them.</w:t>
      </w:r>
      <w:r w:rsidRPr="001338E8">
        <w:t xml:space="preserve"> </w:t>
      </w:r>
      <w:r w:rsidRPr="001338E8">
        <w:t>We have to make this a fair system.</w:t>
      </w:r>
    </w:p>
    <w:p w:rsidR="00EA775C" w:rsidRPr="001338E8" w:rsidP="00AE615A">
      <w:pPr>
        <w:pStyle w:val="Answer"/>
      </w:pPr>
      <w:sdt>
        <w:sdtPr>
          <w:alias w:val="Witness"/>
          <w:id w:val="-1469282238"/>
          <w:placeholder>
            <w:docPart w:val="325DB79440024A40BA2E15D03F548209"/>
          </w:placeholder>
          <w:richText/>
        </w:sdtPr>
        <w:sdtContent>
          <w:r w:rsidRPr="001338E8">
            <w:rPr>
              <w:b/>
              <w:i/>
            </w:rPr>
            <w:t>Kevin Courtney:</w:t>
          </w:r>
        </w:sdtContent>
      </w:sdt>
      <w:r w:rsidRPr="001338E8">
        <w:t xml:space="preserve"> I agree with that.</w:t>
      </w:r>
      <w:r w:rsidRPr="001338E8">
        <w:t xml:space="preserve"> </w:t>
      </w:r>
      <w:r w:rsidRPr="001338E8">
        <w:t>You can see the research at a statistical level of comparing the achievemen</w:t>
      </w:r>
      <w:r w:rsidRPr="001338E8">
        <w:t>ts of black students</w:t>
      </w:r>
      <w:r w:rsidRPr="001338E8">
        <w:t>,</w:t>
      </w:r>
      <w:r w:rsidRPr="001338E8">
        <w:t xml:space="preserve"> or even more fine-grained ethnicities than that, compared with their achievements last year, the achievements of SEND students compared with the achievements of SEND students last year</w:t>
      </w:r>
      <w:r w:rsidRPr="001338E8">
        <w:t>,</w:t>
      </w:r>
      <w:r w:rsidRPr="001338E8">
        <w:t xml:space="preserve"> so you can look at it at a statistical level.</w:t>
      </w:r>
      <w:r w:rsidRPr="001338E8">
        <w:t xml:space="preserve"> </w:t>
      </w:r>
      <w:r w:rsidRPr="001338E8">
        <w:t>Th</w:t>
      </w:r>
      <w:r w:rsidRPr="001338E8">
        <w:t xml:space="preserve">at does not quite get to the level of individual unfairness and the chance for a child to do an exam if they think </w:t>
      </w:r>
      <w:r w:rsidRPr="001338E8">
        <w:t>they have been wrongly graded.</w:t>
      </w:r>
    </w:p>
    <w:p w:rsidR="00EA775C" w:rsidRPr="001338E8" w:rsidP="00AE615A">
      <w:pPr>
        <w:pStyle w:val="Answer"/>
      </w:pPr>
      <w:r w:rsidRPr="001338E8">
        <w:t xml:space="preserve">I hope that the Committee would also undertake some research into the difference between comparable </w:t>
      </w:r>
      <w:r w:rsidRPr="001338E8">
        <w:t>outcomes in norm-referenced exams and criterion-referenced exams</w:t>
      </w:r>
      <w:r w:rsidRPr="001338E8">
        <w:t>. W</w:t>
      </w:r>
      <w:r w:rsidRPr="001338E8">
        <w:t>e have a stable 38% of children who do not get a standard pass in English each year</w:t>
      </w:r>
      <w:r>
        <w:t>. It is</w:t>
      </w:r>
      <w:r w:rsidRPr="001338E8">
        <w:t xml:space="preserve"> </w:t>
      </w:r>
      <w:r w:rsidRPr="001338E8">
        <w:t>the language they speak</w:t>
      </w:r>
      <w:r>
        <w:t>,</w:t>
      </w:r>
      <w:r w:rsidRPr="001338E8">
        <w:t xml:space="preserve"> </w:t>
      </w:r>
      <w:r w:rsidRPr="001338E8">
        <w:t>and</w:t>
      </w:r>
      <w:r w:rsidRPr="009E2B6B">
        <w:t xml:space="preserve"> </w:t>
      </w:r>
      <w:r w:rsidRPr="001338E8">
        <w:t>every year</w:t>
      </w:r>
      <w:r w:rsidRPr="001338E8">
        <w:t xml:space="preserve"> 38% of them are told that they do not get a standard pass.</w:t>
      </w:r>
      <w:r w:rsidRPr="001338E8">
        <w:t xml:space="preserve"> </w:t>
      </w:r>
      <w:r w:rsidRPr="001338E8">
        <w:t xml:space="preserve">We are not measuring their </w:t>
      </w:r>
      <w:r w:rsidRPr="001338E8">
        <w:t>achievement;</w:t>
      </w:r>
      <w:r w:rsidRPr="001338E8">
        <w:t xml:space="preserve"> we are ranking them each year.</w:t>
      </w:r>
      <w:r w:rsidRPr="001338E8">
        <w:t xml:space="preserve"> </w:t>
      </w:r>
      <w:r w:rsidRPr="001338E8">
        <w:t>We should look at that for the longer term.</w:t>
      </w:r>
    </w:p>
    <w:p w:rsidR="00D101E8" w:rsidRPr="001338E8" w:rsidP="00AE615A">
      <w:pPr>
        <w:pStyle w:val="Answer"/>
      </w:pPr>
      <w:r w:rsidRPr="001338E8">
        <w:t>It is important</w:t>
      </w:r>
      <w:r>
        <w:t>—</w:t>
      </w:r>
      <w:r w:rsidRPr="001338E8">
        <w:t>I do not know whether in this meeting or in further meetings, Robert</w:t>
      </w:r>
      <w:r>
        <w:t>—</w:t>
      </w:r>
      <w:r w:rsidRPr="001338E8">
        <w:t>to look at the exam system for next year.</w:t>
      </w:r>
      <w:r w:rsidRPr="001338E8">
        <w:t xml:space="preserve"> </w:t>
      </w:r>
      <w:r w:rsidRPr="001338E8">
        <w:t>Lee touched o</w:t>
      </w:r>
      <w:r w:rsidRPr="001338E8">
        <w:t>n this earlier.</w:t>
      </w:r>
      <w:r w:rsidRPr="001338E8">
        <w:t xml:space="preserve"> </w:t>
      </w:r>
      <w:r w:rsidRPr="001338E8">
        <w:t>We could face some of these similar situations next year, so we have to learn from this year to improve the situation for the next.</w:t>
      </w:r>
    </w:p>
    <w:p w:rsidR="00D101E8" w:rsidRPr="001338E8" w:rsidP="00DD5743">
      <w:pPr>
        <w:pStyle w:val="Question"/>
        <w:numPr>
          <w:ilvl w:val="0"/>
          <w:numId w:val="0"/>
        </w:numPr>
        <w:ind w:left="794"/>
      </w:pPr>
      <w:sdt>
        <w:sdtPr>
          <w:alias w:val="Member"/>
          <w:tag w:val="&lt;Member mnisId='3985' dodsId='31730'&gt;"/>
          <w:id w:val="1204519576"/>
          <w:placeholder>
            <w:docPart w:val="325DB79440024A40BA2E15D03F548209"/>
          </w:placeholder>
          <w:richText/>
        </w:sdtPr>
        <w:sdtContent>
          <w:r w:rsidRPr="001338E8">
            <w:rPr>
              <w:b/>
            </w:rPr>
            <w:t>Chair:</w:t>
          </w:r>
        </w:sdtContent>
      </w:sdt>
      <w:r w:rsidRPr="001338E8">
        <w:t xml:space="preserve"> This is one of the questions I am going to have for Ofqual.</w:t>
      </w:r>
      <w:r w:rsidRPr="001338E8">
        <w:t xml:space="preserve"> </w:t>
      </w:r>
      <w:r w:rsidRPr="001338E8">
        <w:t>They are listening in</w:t>
      </w:r>
      <w:r w:rsidRPr="001338E8">
        <w:t>.</w:t>
      </w:r>
      <w:r w:rsidRPr="00DD5743">
        <w:t xml:space="preserve"> </w:t>
      </w:r>
      <w:r>
        <w:t>Let</w:t>
      </w:r>
      <w:r w:rsidRPr="001338E8">
        <w:t xml:space="preserve"> alone this y</w:t>
      </w:r>
      <w:r w:rsidRPr="001338E8">
        <w:t xml:space="preserve">ear, </w:t>
      </w:r>
      <w:r w:rsidRPr="001338E8">
        <w:t>I am very worr</w:t>
      </w:r>
      <w:r w:rsidRPr="001338E8">
        <w:t>ied</w:t>
      </w:r>
      <w:r w:rsidRPr="001338E8">
        <w:t xml:space="preserve"> about</w:t>
      </w:r>
      <w:r>
        <w:t xml:space="preserve"> </w:t>
      </w:r>
      <w:r w:rsidRPr="001338E8">
        <w:t>what next year</w:t>
      </w:r>
      <w:r w:rsidRPr="001338E8">
        <w:t>’</w:t>
      </w:r>
      <w:r w:rsidRPr="001338E8">
        <w:t>s problems are going to bring.</w:t>
      </w:r>
      <w:r w:rsidRPr="001338E8">
        <w:t xml:space="preserve"> </w:t>
      </w:r>
      <w:r w:rsidRPr="001338E8">
        <w:t>We will ask that question.</w:t>
      </w:r>
    </w:p>
    <w:p w:rsidR="00EA775C" w:rsidRPr="001338E8" w:rsidP="00AE615A">
      <w:pPr>
        <w:pStyle w:val="Answer"/>
      </w:pPr>
      <w:sdt>
        <w:sdtPr>
          <w:alias w:val="Witness"/>
          <w:id w:val="1394004913"/>
          <w:placeholder>
            <w:docPart w:val="325DB79440024A40BA2E15D03F548209"/>
          </w:placeholder>
          <w:richText/>
        </w:sdtPr>
        <w:sdtContent>
          <w:r w:rsidRPr="001338E8">
            <w:rPr>
              <w:b/>
              <w:i/>
            </w:rPr>
            <w:t>Dr Haque:</w:t>
          </w:r>
        </w:sdtContent>
      </w:sdt>
      <w:r w:rsidRPr="001338E8">
        <w:t xml:space="preserve"> I very much echo what Kevin and Lee have been saying.</w:t>
      </w:r>
      <w:r w:rsidRPr="001338E8">
        <w:t xml:space="preserve"> </w:t>
      </w:r>
      <w:r w:rsidRPr="001338E8">
        <w:t>For me it is around three broad areas.</w:t>
      </w:r>
      <w:r w:rsidRPr="001338E8">
        <w:t xml:space="preserve"> </w:t>
      </w:r>
      <w:r w:rsidRPr="001338E8">
        <w:t>There is obviously the issue of equality impact a</w:t>
      </w:r>
      <w:r w:rsidRPr="001338E8">
        <w:t>ssessment of how this entire system has worked.</w:t>
      </w:r>
      <w:r w:rsidRPr="001338E8">
        <w:t xml:space="preserve"> </w:t>
      </w:r>
      <w:r w:rsidRPr="001338E8">
        <w:t>The Government should be doing that in any case.</w:t>
      </w:r>
      <w:r w:rsidRPr="001338E8">
        <w:t xml:space="preserve"> </w:t>
      </w:r>
      <w:r>
        <w:t>To</w:t>
      </w:r>
      <w:r w:rsidRPr="001338E8">
        <w:t xml:space="preserve"> me</w:t>
      </w:r>
      <w:r>
        <w:t>, whether</w:t>
      </w:r>
      <w:r w:rsidRPr="001338E8">
        <w:t xml:space="preserve"> you do that through an inquiry or not </w:t>
      </w:r>
      <w:r w:rsidRPr="001338E8">
        <w:t>is</w:t>
      </w:r>
      <w:r w:rsidRPr="001338E8">
        <w:t xml:space="preserve"> irrelevant.</w:t>
      </w:r>
      <w:r w:rsidRPr="001338E8">
        <w:t xml:space="preserve"> </w:t>
      </w:r>
      <w:r w:rsidRPr="001338E8">
        <w:t>In any case</w:t>
      </w:r>
      <w:r w:rsidRPr="001338E8">
        <w:t>,</w:t>
      </w:r>
      <w:r w:rsidRPr="001338E8">
        <w:t xml:space="preserve"> we need to have a</w:t>
      </w:r>
      <w:r w:rsidRPr="001338E8">
        <w:t>n</w:t>
      </w:r>
      <w:r w:rsidRPr="001338E8">
        <w:t xml:space="preserve"> </w:t>
      </w:r>
      <w:r w:rsidRPr="001338E8">
        <w:t>e</w:t>
      </w:r>
      <w:r w:rsidRPr="001338E8">
        <w:t xml:space="preserve">quality impact assessment of how this system has </w:t>
      </w:r>
      <w:r w:rsidRPr="001338E8">
        <w:t>worked and whether it has disadvantaged particular groups.</w:t>
      </w:r>
      <w:r w:rsidRPr="001338E8">
        <w:t xml:space="preserve"> </w:t>
      </w:r>
      <w:r w:rsidRPr="001338E8">
        <w:t xml:space="preserve">That is </w:t>
      </w:r>
      <w:r w:rsidRPr="001338E8">
        <w:t xml:space="preserve">the </w:t>
      </w:r>
      <w:r w:rsidRPr="001338E8">
        <w:t>first.</w:t>
      </w:r>
    </w:p>
    <w:p w:rsidR="00D101E8" w:rsidRPr="001338E8" w:rsidP="00AE615A">
      <w:pPr>
        <w:pStyle w:val="Answer"/>
      </w:pPr>
      <w:r w:rsidRPr="001338E8">
        <w:t>The other area of course</w:t>
      </w:r>
      <w:r>
        <w:t xml:space="preserve">, and </w:t>
      </w:r>
      <w:r w:rsidRPr="001338E8">
        <w:t xml:space="preserve">we have not touched </w:t>
      </w:r>
      <w:r>
        <w:t xml:space="preserve">on this </w:t>
      </w:r>
      <w:r w:rsidRPr="001338E8">
        <w:t>at all</w:t>
      </w:r>
      <w:r>
        <w:t>,</w:t>
      </w:r>
      <w:r w:rsidRPr="001338E8">
        <w:t xml:space="preserve"> is around teacher bias and to what extent teacher training has dealt with that historically in any which way or </w:t>
      </w:r>
      <w:r w:rsidRPr="001338E8">
        <w:t>form.</w:t>
      </w:r>
      <w:r w:rsidRPr="001338E8">
        <w:t xml:space="preserve"> </w:t>
      </w:r>
      <w:r w:rsidRPr="001338E8">
        <w:t>Runnymede Trust and other race</w:t>
      </w:r>
      <w:r>
        <w:t>-</w:t>
      </w:r>
      <w:r w:rsidRPr="001338E8">
        <w:t xml:space="preserve">equality organisations, as well as education academics, </w:t>
      </w:r>
      <w:r w:rsidRPr="001338E8">
        <w:t xml:space="preserve">have raised this issue </w:t>
      </w:r>
      <w:r w:rsidRPr="001338E8">
        <w:t>that teacher training at the moment is not fit for purpose when it comes to issues around race equality.</w:t>
      </w:r>
      <w:r w:rsidRPr="001338E8">
        <w:t xml:space="preserve"> </w:t>
      </w:r>
      <w:r w:rsidRPr="001338E8">
        <w:t>Jonathan is right</w:t>
      </w:r>
      <w:r w:rsidRPr="001338E8">
        <w:t xml:space="preserve"> that</w:t>
      </w:r>
      <w:r w:rsidRPr="001338E8">
        <w:t xml:space="preserve"> there is sub</w:t>
      </w:r>
      <w:r w:rsidRPr="001338E8">
        <w:t>stantial evidence showing that there are biases for white work</w:t>
      </w:r>
      <w:r w:rsidRPr="001338E8">
        <w:t>ing</w:t>
      </w:r>
      <w:r>
        <w:t>-</w:t>
      </w:r>
      <w:r w:rsidRPr="001338E8">
        <w:t xml:space="preserve">class </w:t>
      </w:r>
      <w:r w:rsidRPr="001338E8">
        <w:t>students.</w:t>
      </w:r>
      <w:r w:rsidRPr="001338E8">
        <w:t xml:space="preserve"> </w:t>
      </w:r>
      <w:r w:rsidRPr="001338E8">
        <w:t>We need to think much more about teacher training and to what extent teacher training needs to be improved and expanded in relation to pupils from different backgrounds.</w:t>
      </w:r>
    </w:p>
    <w:p w:rsidR="00D101E8" w:rsidRPr="001338E8" w:rsidP="00AE615A">
      <w:pPr>
        <w:pStyle w:val="Question"/>
        <w:numPr>
          <w:ilvl w:val="0"/>
          <w:numId w:val="0"/>
        </w:numPr>
        <w:ind w:left="794"/>
      </w:pPr>
      <w:sdt>
        <w:sdtPr>
          <w:alias w:val="Member"/>
          <w:tag w:val="&lt;Member mnisId='3985' dodsId='31730'&gt;"/>
          <w:id w:val="-2025860122"/>
          <w:placeholder>
            <w:docPart w:val="325DB79440024A40BA2E15D03F548209"/>
          </w:placeholder>
          <w:richText/>
        </w:sdtPr>
        <w:sdtContent>
          <w:r w:rsidRPr="001338E8">
            <w:rPr>
              <w:b/>
            </w:rPr>
            <w:t>Chai</w:t>
          </w:r>
          <w:r w:rsidRPr="001338E8">
            <w:rPr>
              <w:b/>
            </w:rPr>
            <w:t>r:</w:t>
          </w:r>
        </w:sdtContent>
      </w:sdt>
      <w:r w:rsidRPr="001338E8">
        <w:t xml:space="preserve"> Thank you</w:t>
      </w:r>
      <w:r w:rsidRPr="001338E8">
        <w:t>. T</w:t>
      </w:r>
      <w:r w:rsidRPr="001338E8">
        <w:t xml:space="preserve">he teacher training point is an important </w:t>
      </w:r>
      <w:r w:rsidRPr="001338E8">
        <w:t>one.</w:t>
      </w:r>
    </w:p>
    <w:p w:rsidR="00D101E8" w:rsidRPr="001338E8" w:rsidP="00AE615A">
      <w:pPr>
        <w:pStyle w:val="Question"/>
      </w:pPr>
      <w:sdt>
        <w:sdtPr>
          <w:alias w:val="Member"/>
          <w:tag w:val="&lt;Member mnisId='4824' dodsId=''&gt;"/>
          <w:id w:val="-253370043"/>
          <w:placeholder>
            <w:docPart w:val="325DB79440024A40BA2E15D03F548209"/>
          </w:placeholder>
          <w:richText/>
        </w:sdtPr>
        <w:sdtContent>
          <w:r w:rsidRPr="001338E8">
            <w:rPr>
              <w:b/>
            </w:rPr>
            <w:t>Kim Johnson:</w:t>
          </w:r>
        </w:sdtContent>
      </w:sdt>
      <w:r w:rsidRPr="001338E8">
        <w:t xml:space="preserve"> I want to follow that up by asking the question </w:t>
      </w:r>
      <w:r w:rsidRPr="001338E8">
        <w:t>about</w:t>
      </w:r>
      <w:r w:rsidRPr="001338E8">
        <w:t xml:space="preserve"> </w:t>
      </w:r>
      <w:r>
        <w:t>predicted</w:t>
      </w:r>
      <w:r w:rsidRPr="001338E8">
        <w:t xml:space="preserve"> grades </w:t>
      </w:r>
      <w:r w:rsidRPr="001338E8">
        <w:t>being</w:t>
      </w:r>
      <w:r w:rsidRPr="001338E8">
        <w:t xml:space="preserve"> likely to widen the attainment gap, and looking at how Ofqual needs to look at that and what needs to happen regarding that issue.</w:t>
      </w:r>
    </w:p>
    <w:p w:rsidR="00D101E8" w:rsidRPr="001338E8" w:rsidP="00AE615A">
      <w:pPr>
        <w:pStyle w:val="Answer"/>
      </w:pPr>
      <w:sdt>
        <w:sdtPr>
          <w:alias w:val="Witness"/>
          <w:id w:val="-1975749500"/>
          <w:placeholder>
            <w:docPart w:val="325DB79440024A40BA2E15D03F548209"/>
          </w:placeholder>
          <w:richText/>
        </w:sdtPr>
        <w:sdtContent>
          <w:r w:rsidRPr="001338E8">
            <w:rPr>
              <w:b/>
              <w:i/>
            </w:rPr>
            <w:t>Professor Elliot Major:</w:t>
          </w:r>
        </w:sdtContent>
      </w:sdt>
      <w:r w:rsidRPr="001338E8">
        <w:t xml:space="preserve"> It is a really good question.</w:t>
      </w:r>
      <w:r w:rsidRPr="001338E8">
        <w:t xml:space="preserve"> </w:t>
      </w:r>
      <w:r w:rsidRPr="001338E8">
        <w:t>The other thing I would urge the Committee to do is to lo</w:t>
      </w:r>
      <w:r w:rsidRPr="001338E8">
        <w:t>o</w:t>
      </w:r>
      <w:r w:rsidRPr="001338E8">
        <w:t>k at the d</w:t>
      </w:r>
      <w:r w:rsidRPr="001338E8">
        <w:t>ivide in private tutoring that is happening outside schools.</w:t>
      </w:r>
      <w:r w:rsidRPr="001338E8">
        <w:t xml:space="preserve"> </w:t>
      </w:r>
      <w:r w:rsidRPr="001338E8">
        <w:t xml:space="preserve">You need to look at both economic </w:t>
      </w:r>
      <w:r>
        <w:t>and</w:t>
      </w:r>
      <w:r w:rsidRPr="001338E8">
        <w:t xml:space="preserve"> social inequalities as well as educational inequalities. </w:t>
      </w:r>
      <w:r w:rsidRPr="001338E8">
        <w:t>We tend to silo these issues.</w:t>
      </w:r>
      <w:r w:rsidRPr="001338E8">
        <w:t xml:space="preserve"> </w:t>
      </w:r>
      <w:r w:rsidRPr="001338E8">
        <w:t xml:space="preserve">What I am observing outside the school gates </w:t>
      </w:r>
      <w:r w:rsidRPr="001338E8">
        <w:t>is</w:t>
      </w:r>
      <w:r w:rsidRPr="001338E8">
        <w:t xml:space="preserve"> huge gaps in wh</w:t>
      </w:r>
      <w:r w:rsidRPr="001338E8">
        <w:t>ich</w:t>
      </w:r>
      <w:r w:rsidRPr="001338E8">
        <w:t xml:space="preserve"> children are getting private tutoring or the extra support.</w:t>
      </w:r>
      <w:r w:rsidRPr="001338E8">
        <w:t xml:space="preserve"> </w:t>
      </w:r>
      <w:r w:rsidRPr="001338E8">
        <w:t>I know you are looking into this</w:t>
      </w:r>
      <w:r>
        <w:t>,</w:t>
      </w:r>
      <w:r w:rsidRPr="001338E8">
        <w:t xml:space="preserve"> but that also has an impact, of course, on how well the kids do in their assessments.</w:t>
      </w:r>
      <w:r w:rsidRPr="001338E8">
        <w:t xml:space="preserve"> </w:t>
      </w:r>
      <w:r w:rsidRPr="001338E8">
        <w:t>This is s</w:t>
      </w:r>
      <w:r w:rsidRPr="001338E8">
        <w:t>o important</w:t>
      </w:r>
      <w:r>
        <w:t>,</w:t>
      </w:r>
      <w:r w:rsidRPr="001338E8">
        <w:t xml:space="preserve"> and we tend to ignore </w:t>
      </w:r>
      <w:r>
        <w:t>it</w:t>
      </w:r>
      <w:r w:rsidRPr="001338E8">
        <w:t xml:space="preserve"> when we look at the performance of schools, for example.</w:t>
      </w:r>
      <w:r w:rsidRPr="001338E8">
        <w:t xml:space="preserve"> </w:t>
      </w:r>
      <w:r w:rsidRPr="001338E8">
        <w:t>Increasingly</w:t>
      </w:r>
      <w:r w:rsidRPr="001338E8">
        <w:t>,</w:t>
      </w:r>
      <w:r w:rsidRPr="001338E8">
        <w:t xml:space="preserve"> the education</w:t>
      </w:r>
      <w:r>
        <w:t>-</w:t>
      </w:r>
      <w:r w:rsidRPr="001338E8">
        <w:t>societal divide is blurring.</w:t>
      </w:r>
      <w:r w:rsidRPr="001338E8">
        <w:t xml:space="preserve"> </w:t>
      </w:r>
      <w:r w:rsidRPr="001338E8">
        <w:t>I would emphasise to look at both outside and inside</w:t>
      </w:r>
      <w:r>
        <w:t>-</w:t>
      </w:r>
      <w:r w:rsidRPr="001338E8">
        <w:t>school factors.</w:t>
      </w:r>
    </w:p>
    <w:p w:rsidR="00D101E8" w:rsidRPr="001338E8" w:rsidP="00AE615A">
      <w:pPr>
        <w:pStyle w:val="Question"/>
      </w:pPr>
      <w:sdt>
        <w:sdtPr>
          <w:alias w:val="Member"/>
          <w:tag w:val="&lt;Member mnisId='4000' dodsId='84679'&gt;"/>
          <w:id w:val="-1310093677"/>
          <w:placeholder>
            <w:docPart w:val="325DB79440024A40BA2E15D03F548209"/>
          </w:placeholder>
          <w:richText/>
        </w:sdtPr>
        <w:sdtContent>
          <w:r w:rsidRPr="001338E8">
            <w:rPr>
              <w:b/>
            </w:rPr>
            <w:t>Ian Mearns:</w:t>
          </w:r>
        </w:sdtContent>
      </w:sdt>
      <w:r w:rsidRPr="001338E8">
        <w:t xml:space="preserve"> When it comes to the </w:t>
      </w:r>
      <w:r w:rsidRPr="001338E8">
        <w:t>grading system, those pupils and their parents who are unhappy with the grade that the youngster is given will not be able to appeal the</w:t>
      </w:r>
      <w:r w:rsidRPr="001338E8">
        <w:t>ir</w:t>
      </w:r>
      <w:r w:rsidRPr="001338E8">
        <w:t xml:space="preserve"> result but will be able to raise a complaint to their school if they have evidence of bias or discrimination.</w:t>
      </w:r>
      <w:r w:rsidRPr="001338E8">
        <w:t xml:space="preserve"> </w:t>
      </w:r>
      <w:r w:rsidRPr="001338E8">
        <w:t>What ne</w:t>
      </w:r>
      <w:r w:rsidRPr="001338E8">
        <w:t>eds to be done to ensure that this process is as fair, open and transparent as possible and does not just become some sort of preserve of those parents who are more well</w:t>
      </w:r>
      <w:r>
        <w:t>-</w:t>
      </w:r>
      <w:r w:rsidRPr="001338E8">
        <w:t>heeled and more articulate</w:t>
      </w:r>
      <w:r w:rsidRPr="001338E8">
        <w:t>,</w:t>
      </w:r>
      <w:r w:rsidRPr="001338E8">
        <w:t xml:space="preserve"> with the sharpest elbows and, for want of a better term, a</w:t>
      </w:r>
      <w:r w:rsidRPr="001338E8">
        <w:t>re the educationally worried</w:t>
      </w:r>
      <w:r>
        <w:t>-</w:t>
      </w:r>
      <w:r w:rsidRPr="001338E8">
        <w:t>well?</w:t>
      </w:r>
    </w:p>
    <w:p w:rsidR="00D101E8" w:rsidRPr="001338E8" w:rsidP="00211AEA">
      <w:pPr>
        <w:pStyle w:val="Question"/>
        <w:numPr>
          <w:ilvl w:val="0"/>
          <w:numId w:val="0"/>
        </w:numPr>
        <w:ind w:left="794"/>
      </w:pPr>
      <w:sdt>
        <w:sdtPr>
          <w:alias w:val="Member"/>
          <w:tag w:val="&lt;Member mnisId='3985' dodsId='31730'&gt;"/>
          <w:id w:val="-173886302"/>
          <w:placeholder>
            <w:docPart w:val="325DB79440024A40BA2E15D03F548209"/>
          </w:placeholder>
          <w:richText/>
        </w:sdtPr>
        <w:sdtContent>
          <w:r w:rsidRPr="001338E8">
            <w:rPr>
              <w:b/>
            </w:rPr>
            <w:t>Chair:</w:t>
          </w:r>
        </w:sdtContent>
      </w:sdt>
      <w:r w:rsidRPr="001338E8">
        <w:t xml:space="preserve"> I</w:t>
      </w:r>
      <w:r w:rsidRPr="001338E8">
        <w:t xml:space="preserve"> </w:t>
      </w:r>
      <w:r w:rsidRPr="001338E8">
        <w:t>find it extraordinary that the appeals process is based on so-called bias and not on marks of the grade.</w:t>
      </w:r>
      <w:r w:rsidRPr="001338E8">
        <w:t xml:space="preserve"> </w:t>
      </w:r>
      <w:r w:rsidRPr="001338E8">
        <w:t>How on earth is a student going to know whether there has been some kind of bias or discrimination unless</w:t>
      </w:r>
      <w:r w:rsidRPr="001338E8">
        <w:t xml:space="preserve"> they, as Ian says, come from a family that knows how to lobby MPs</w:t>
      </w:r>
      <w:r>
        <w:t xml:space="preserve">, </w:t>
      </w:r>
      <w:r w:rsidRPr="001338E8">
        <w:t>work tribunal systems or appeal system</w:t>
      </w:r>
      <w:r w:rsidRPr="001338E8">
        <w:t>s</w:t>
      </w:r>
      <w:r>
        <w:t>,</w:t>
      </w:r>
      <w:r w:rsidRPr="001338E8">
        <w:t xml:space="preserve"> or whatever it may be?</w:t>
      </w:r>
      <w:r w:rsidRPr="001338E8">
        <w:t xml:space="preserve"> </w:t>
      </w:r>
      <w:r w:rsidRPr="001338E8">
        <w:t>It seems to me quite a system stacke</w:t>
      </w:r>
      <w:r w:rsidRPr="001338E8">
        <w:t>d up against the disadvantaged.</w:t>
      </w:r>
    </w:p>
    <w:p w:rsidR="00D101E8" w:rsidRPr="001338E8" w:rsidP="00AE615A">
      <w:pPr>
        <w:pStyle w:val="Answer"/>
      </w:pPr>
      <w:sdt>
        <w:sdtPr>
          <w:alias w:val="Witness"/>
          <w:id w:val="119192264"/>
          <w:placeholder>
            <w:docPart w:val="325DB79440024A40BA2E15D03F548209"/>
          </w:placeholder>
          <w:richText/>
        </w:sdtPr>
        <w:sdtContent>
          <w:r w:rsidRPr="001338E8">
            <w:rPr>
              <w:b/>
              <w:i/>
            </w:rPr>
            <w:t>Dr Haque:</w:t>
          </w:r>
        </w:sdtContent>
      </w:sdt>
      <w:r w:rsidRPr="001338E8">
        <w:t xml:space="preserve"> That is excellent, Ian, because this is exac</w:t>
      </w:r>
      <w:r w:rsidRPr="001338E8">
        <w:t>tly what I was going to talk about before you came in.</w:t>
      </w:r>
    </w:p>
    <w:p w:rsidR="00D101E8" w:rsidRPr="001338E8" w:rsidP="00AE615A">
      <w:pPr>
        <w:pStyle w:val="Question"/>
        <w:numPr>
          <w:ilvl w:val="0"/>
          <w:numId w:val="0"/>
        </w:numPr>
        <w:ind w:left="794"/>
      </w:pPr>
      <w:sdt>
        <w:sdtPr>
          <w:alias w:val="Member"/>
          <w:tag w:val="&lt;Member mnisId='4000' dodsId='84679'&gt;"/>
          <w:id w:val="-581531133"/>
          <w:placeholder>
            <w:docPart w:val="325DB79440024A40BA2E15D03F548209"/>
          </w:placeholder>
          <w:richText/>
        </w:sdtPr>
        <w:sdtContent>
          <w:r w:rsidRPr="001338E8">
            <w:rPr>
              <w:b/>
            </w:rPr>
            <w:t>Ian Mearns:</w:t>
          </w:r>
        </w:sdtContent>
      </w:sdt>
      <w:r w:rsidRPr="001338E8">
        <w:t xml:space="preserve"> I have my moments</w:t>
      </w:r>
      <w:r w:rsidRPr="001338E8">
        <w:t>.</w:t>
      </w:r>
    </w:p>
    <w:p w:rsidR="00FD79CE" w:rsidRPr="001338E8" w:rsidP="00AE615A">
      <w:pPr>
        <w:pStyle w:val="Answer"/>
      </w:pPr>
      <w:sdt>
        <w:sdtPr>
          <w:alias w:val="Witness"/>
          <w:id w:val="-204332509"/>
          <w:placeholder>
            <w:docPart w:val="325DB79440024A40BA2E15D03F548209"/>
          </w:placeholder>
          <w:richText/>
        </w:sdtPr>
        <w:sdtContent>
          <w:r w:rsidRPr="001338E8">
            <w:rPr>
              <w:b/>
              <w:i/>
            </w:rPr>
            <w:t>Dr Haque:</w:t>
          </w:r>
        </w:sdtContent>
      </w:sdt>
      <w:r w:rsidRPr="001338E8">
        <w:t xml:space="preserve"> Chair, I agree with you.</w:t>
      </w:r>
      <w:r w:rsidRPr="001338E8">
        <w:t xml:space="preserve"> </w:t>
      </w:r>
      <w:r w:rsidRPr="001338E8">
        <w:t>There are huge concerns about this exam process.</w:t>
      </w:r>
      <w:r w:rsidRPr="001338E8">
        <w:t xml:space="preserve"> </w:t>
      </w:r>
      <w:r w:rsidRPr="001338E8">
        <w:t>First of all, how do you even prove discrimination?</w:t>
      </w:r>
      <w:r w:rsidRPr="001338E8">
        <w:t xml:space="preserve"> </w:t>
      </w:r>
      <w:r w:rsidRPr="001338E8">
        <w:t xml:space="preserve">The whole reason the 1976 </w:t>
      </w:r>
      <w:r w:rsidRPr="001338E8">
        <w:t>Race Relations Act was introduced was because it is very difficult to prove direct discrimination.</w:t>
      </w:r>
      <w:r w:rsidRPr="001338E8">
        <w:t xml:space="preserve"> </w:t>
      </w:r>
      <w:r w:rsidRPr="001338E8">
        <w:t>That is why we talk also about indirect discrimination.</w:t>
      </w:r>
      <w:r w:rsidRPr="001338E8">
        <w:t xml:space="preserve"> </w:t>
      </w:r>
      <w:r w:rsidRPr="001338E8">
        <w:t>Especially when it comes to gender and racial discrimination, it is incredibly difficult to prove.</w:t>
      </w:r>
      <w:r w:rsidRPr="001338E8">
        <w:t xml:space="preserve"> </w:t>
      </w:r>
      <w:r w:rsidRPr="001338E8">
        <w:t>Th</w:t>
      </w:r>
      <w:r w:rsidRPr="001338E8">
        <w:t>at is the first issue.</w:t>
      </w:r>
      <w:r w:rsidRPr="001338E8">
        <w:t xml:space="preserve"> </w:t>
      </w:r>
      <w:r w:rsidRPr="001338E8">
        <w:t>I completely agree with you about parents with sharper elbows.</w:t>
      </w:r>
      <w:r w:rsidRPr="001338E8">
        <w:t xml:space="preserve"> </w:t>
      </w:r>
      <w:r w:rsidRPr="001338E8">
        <w:t xml:space="preserve">They are more likely to benefit from that system than parents who have not had the </w:t>
      </w:r>
      <w:r w:rsidRPr="001338E8">
        <w:t>advantage or the confidence of working with the education system to get their own way.</w:t>
      </w:r>
      <w:r w:rsidRPr="001338E8">
        <w:t xml:space="preserve"> </w:t>
      </w:r>
      <w:r w:rsidRPr="001338E8">
        <w:t>There is an issue about how you prove it.</w:t>
      </w:r>
    </w:p>
    <w:p w:rsidR="00D101E8" w:rsidRPr="001338E8" w:rsidP="00AE615A">
      <w:pPr>
        <w:pStyle w:val="Answer"/>
      </w:pPr>
      <w:r w:rsidRPr="001338E8">
        <w:t xml:space="preserve">The second </w:t>
      </w:r>
      <w:r w:rsidRPr="001338E8">
        <w:t>issue, of course, is we know fro</w:t>
      </w:r>
      <w:r w:rsidRPr="001338E8">
        <w:t>m the Sutton Trust</w:t>
      </w:r>
      <w:r>
        <w:t>,</w:t>
      </w:r>
      <w:r w:rsidRPr="001338E8">
        <w:t xml:space="preserve"> as well as </w:t>
      </w:r>
      <w:r>
        <w:t xml:space="preserve">from </w:t>
      </w:r>
      <w:r w:rsidRPr="001338E8">
        <w:t>other sources of evidence</w:t>
      </w:r>
      <w:r>
        <w:t>,</w:t>
      </w:r>
      <w:r w:rsidRPr="001338E8">
        <w:t xml:space="preserve"> that disadvantaged students—and </w:t>
      </w:r>
      <w:r w:rsidRPr="001338E8">
        <w:t xml:space="preserve">some </w:t>
      </w:r>
      <w:r w:rsidRPr="001338E8">
        <w:t>particular black and ethnic minority</w:t>
      </w:r>
      <w:r>
        <w:t xml:space="preserve"> students</w:t>
      </w:r>
      <w:r w:rsidRPr="001338E8">
        <w:t>, but they are one and the</w:t>
      </w:r>
      <w:r w:rsidRPr="001338E8">
        <w:t xml:space="preserve"> same—have considerably lost out i</w:t>
      </w:r>
      <w:r w:rsidRPr="001338E8">
        <w:t>n</w:t>
      </w:r>
      <w:r w:rsidRPr="001338E8">
        <w:t xml:space="preserve"> remote learning throughout the last couple of months.</w:t>
      </w:r>
      <w:r w:rsidRPr="001338E8">
        <w:t xml:space="preserve"> </w:t>
      </w:r>
      <w:r w:rsidRPr="001338E8">
        <w:t>To say that</w:t>
      </w:r>
      <w:r>
        <w:t>,</w:t>
      </w:r>
      <w:r w:rsidRPr="001338E8">
        <w:t xml:space="preserve"> if students are not happy with their grade</w:t>
      </w:r>
      <w:r>
        <w:t>,</w:t>
      </w:r>
      <w:r w:rsidRPr="001338E8">
        <w:t xml:space="preserve"> they have the opportunity to resit when they have not had that advantage from remote learning from the last c</w:t>
      </w:r>
      <w:r w:rsidRPr="001338E8">
        <w:t>ouple of months</w:t>
      </w:r>
      <w:r>
        <w:t xml:space="preserve">, </w:t>
      </w:r>
      <w:r w:rsidRPr="001338E8">
        <w:t>we know they have significantly lost out</w:t>
      </w:r>
      <w:r>
        <w:t>,</w:t>
      </w:r>
      <w:r w:rsidRPr="001338E8">
        <w:t xml:space="preserve"> but</w:t>
      </w:r>
      <w:r w:rsidRPr="008D55F7">
        <w:t xml:space="preserve"> </w:t>
      </w:r>
      <w:r w:rsidRPr="001338E8">
        <w:t>they</w:t>
      </w:r>
      <w:r w:rsidRPr="001338E8">
        <w:t xml:space="preserve"> also are not going to be able to afford tutors and so on.</w:t>
      </w:r>
      <w:r w:rsidRPr="001338E8">
        <w:t xml:space="preserve"> </w:t>
      </w:r>
      <w:r w:rsidRPr="001338E8">
        <w:t>That system will not benefit students from disadvantaged backgrounds.</w:t>
      </w:r>
      <w:r w:rsidRPr="001338E8">
        <w:t xml:space="preserve"> </w:t>
      </w:r>
      <w:r w:rsidRPr="001338E8">
        <w:t>We have raised with Ofqual that we do not think this alterna</w:t>
      </w:r>
      <w:r w:rsidRPr="001338E8">
        <w:t>tive for sitting exams to improve your grades or to challenge your grades is fit for purpose.</w:t>
      </w:r>
    </w:p>
    <w:p w:rsidR="00FD79CE" w:rsidRPr="001338E8" w:rsidP="00AE615A">
      <w:pPr>
        <w:pStyle w:val="Answer"/>
      </w:pPr>
      <w:sdt>
        <w:sdtPr>
          <w:alias w:val="Witness"/>
          <w:id w:val="-890807377"/>
          <w:placeholder>
            <w:docPart w:val="325DB79440024A40BA2E15D03F548209"/>
          </w:placeholder>
          <w:richText/>
        </w:sdtPr>
        <w:sdtContent>
          <w:r w:rsidRPr="001338E8">
            <w:rPr>
              <w:b/>
              <w:i/>
            </w:rPr>
            <w:t>Kevin Courtney:</w:t>
          </w:r>
        </w:sdtContent>
      </w:sdt>
      <w:r w:rsidRPr="001338E8">
        <w:t xml:space="preserve"> I agree with what Zubaida has just said and with the thrust of Ian</w:t>
      </w:r>
      <w:r w:rsidRPr="001338E8">
        <w:t>’</w:t>
      </w:r>
      <w:r w:rsidRPr="001338E8">
        <w:t>s question.</w:t>
      </w:r>
      <w:r w:rsidRPr="001338E8">
        <w:t xml:space="preserve"> </w:t>
      </w:r>
      <w:r w:rsidRPr="001338E8">
        <w:t>There is false hope for people in the idea of an appeal</w:t>
      </w:r>
      <w:r>
        <w:t>s</w:t>
      </w:r>
      <w:r w:rsidRPr="001338E8">
        <w:t xml:space="preserve"> mechanism that looks at bias</w:t>
      </w:r>
      <w:r w:rsidRPr="001338E8">
        <w:t>.</w:t>
      </w:r>
      <w:r w:rsidRPr="001338E8">
        <w:t xml:space="preserve"> </w:t>
      </w:r>
      <w:r w:rsidRPr="001338E8">
        <w:t>Also</w:t>
      </w:r>
      <w:r w:rsidRPr="001338E8">
        <w:t>, for the reasons that Zubaida identified, there is not much hope in the idea of doing an exam to change it</w:t>
      </w:r>
      <w:r>
        <w:t>,</w:t>
      </w:r>
      <w:r w:rsidRPr="001338E8">
        <w:t xml:space="preserve"> because the children we are talking about are those who</w:t>
      </w:r>
      <w:r w:rsidRPr="001338E8">
        <w:t xml:space="preserve"> quite often</w:t>
      </w:r>
      <w:r w:rsidRPr="001338E8">
        <w:t xml:space="preserve"> do not have a broadband connection at h</w:t>
      </w:r>
      <w:r w:rsidRPr="001338E8">
        <w:t>ome</w:t>
      </w:r>
      <w:r w:rsidRPr="001338E8">
        <w:t>,</w:t>
      </w:r>
      <w:r w:rsidRPr="001338E8">
        <w:t xml:space="preserve"> </w:t>
      </w:r>
      <w:r w:rsidRPr="001338E8">
        <w:t>do not have a t</w:t>
      </w:r>
      <w:r w:rsidRPr="001338E8">
        <w:t>ablet</w:t>
      </w:r>
      <w:r w:rsidRPr="001338E8">
        <w:t>; t</w:t>
      </w:r>
      <w:r w:rsidRPr="001338E8">
        <w:t>hey have</w:t>
      </w:r>
      <w:r w:rsidRPr="001338E8">
        <w:t xml:space="preserve"> </w:t>
      </w:r>
      <w:r w:rsidRPr="001338E8">
        <w:t>less.</w:t>
      </w:r>
    </w:p>
    <w:p w:rsidR="00D101E8" w:rsidRPr="001338E8" w:rsidP="00AE615A">
      <w:pPr>
        <w:pStyle w:val="Answer"/>
      </w:pPr>
      <w:r w:rsidRPr="001338E8">
        <w:t>It is important to look at this situation</w:t>
      </w:r>
      <w:r w:rsidRPr="001338E8">
        <w:t>, which is</w:t>
      </w:r>
      <w:r w:rsidRPr="001338E8">
        <w:t xml:space="preserve"> unique</w:t>
      </w:r>
      <w:r>
        <w:t>. Everyone</w:t>
      </w:r>
      <w:r w:rsidRPr="001338E8">
        <w:t xml:space="preserve"> is doing their best.</w:t>
      </w:r>
      <w:r w:rsidRPr="001338E8">
        <w:t xml:space="preserve"> </w:t>
      </w:r>
      <w:r w:rsidRPr="001338E8">
        <w:t>Teachers will be doing their best to try to avoid these things</w:t>
      </w:r>
      <w:r>
        <w:t xml:space="preserve">, </w:t>
      </w:r>
      <w:r w:rsidRPr="001338E8">
        <w:t>and Ofqual will be doing its best to try to make sure its statis</w:t>
      </w:r>
      <w:r w:rsidRPr="001338E8">
        <w:t>tical model does not exacerbate these difficulties, but when we are talking about that</w:t>
      </w:r>
      <w:r>
        <w:t>,</w:t>
      </w:r>
      <w:r w:rsidRPr="001338E8">
        <w:t xml:space="preserve"> we have to recognise there are these biases in every year.</w:t>
      </w:r>
      <w:r w:rsidRPr="001338E8">
        <w:t xml:space="preserve"> </w:t>
      </w:r>
      <w:r w:rsidRPr="001338E8">
        <w:t>We know that disadvantage at home leads to disadvantage at school</w:t>
      </w:r>
      <w:r>
        <w:t>,</w:t>
      </w:r>
      <w:r w:rsidRPr="001338E8">
        <w:t xml:space="preserve"> and we have to look at the system every ye</w:t>
      </w:r>
      <w:r w:rsidRPr="001338E8">
        <w:t>ar</w:t>
      </w:r>
      <w:r>
        <w:t>. We</w:t>
      </w:r>
      <w:r w:rsidRPr="001338E8">
        <w:t xml:space="preserve"> have to take into account that this year, because of the Covid impact on the economy, there might be 200,000 extra pupils who are in poverty.</w:t>
      </w:r>
    </w:p>
    <w:p w:rsidR="00D101E8" w:rsidRPr="001338E8" w:rsidP="00AE615A">
      <w:pPr>
        <w:pStyle w:val="Question"/>
      </w:pPr>
      <w:sdt>
        <w:sdtPr>
          <w:alias w:val="Member"/>
          <w:tag w:val="&lt;Member mnisId='3985' dodsId='31730'&gt;"/>
          <w:id w:val="-1685819684"/>
          <w:placeholder>
            <w:docPart w:val="325DB79440024A40BA2E15D03F548209"/>
          </w:placeholder>
          <w:richText/>
        </w:sdtPr>
        <w:sdtContent>
          <w:r w:rsidRPr="001338E8">
            <w:rPr>
              <w:b/>
            </w:rPr>
            <w:t>Chair:</w:t>
          </w:r>
        </w:sdtContent>
      </w:sdt>
      <w:r w:rsidRPr="001338E8">
        <w:t xml:space="preserve"> What would</w:t>
      </w:r>
      <w:r w:rsidRPr="001338E8">
        <w:t xml:space="preserve"> any of</w:t>
      </w:r>
      <w:r w:rsidRPr="001338E8">
        <w:t xml:space="preserve"> you do differently to the appeal</w:t>
      </w:r>
      <w:r>
        <w:t>s</w:t>
      </w:r>
      <w:r w:rsidRPr="001338E8">
        <w:t xml:space="preserve"> syste</w:t>
      </w:r>
      <w:r w:rsidRPr="001338E8">
        <w:t xml:space="preserve">m </w:t>
      </w:r>
      <w:r w:rsidRPr="001338E8">
        <w:t>to make this fairer?</w:t>
      </w:r>
    </w:p>
    <w:p w:rsidR="00D101E8" w:rsidRPr="001338E8" w:rsidP="00AE615A">
      <w:pPr>
        <w:pStyle w:val="Answer"/>
      </w:pPr>
      <w:sdt>
        <w:sdtPr>
          <w:alias w:val="Witness"/>
          <w:id w:val="1728879748"/>
          <w:placeholder>
            <w:docPart w:val="325DB79440024A40BA2E15D03F548209"/>
          </w:placeholder>
          <w:richText/>
        </w:sdtPr>
        <w:sdtContent>
          <w:r w:rsidRPr="001338E8">
            <w:rPr>
              <w:b/>
              <w:i/>
            </w:rPr>
            <w:t>Professor Elliot M</w:t>
          </w:r>
          <w:r w:rsidRPr="001338E8">
            <w:rPr>
              <w:b/>
              <w:i/>
            </w:rPr>
            <w:t>ajor:</w:t>
          </w:r>
        </w:sdtContent>
      </w:sdt>
      <w:r w:rsidRPr="001338E8">
        <w:t xml:space="preserve"> I think there is an issue of two cultures in the education system.</w:t>
      </w:r>
      <w:r w:rsidRPr="001338E8">
        <w:t xml:space="preserve"> </w:t>
      </w:r>
      <w:r w:rsidRPr="001338E8">
        <w:t xml:space="preserve">There </w:t>
      </w:r>
      <w:r>
        <w:t>are</w:t>
      </w:r>
      <w:r w:rsidRPr="001338E8">
        <w:t xml:space="preserve"> the sharp-elbowed parents that Ian was talking about.</w:t>
      </w:r>
    </w:p>
    <w:p w:rsidR="00D101E8" w:rsidRPr="001338E8" w:rsidP="00AE615A">
      <w:pPr>
        <w:pStyle w:val="Question"/>
        <w:numPr>
          <w:ilvl w:val="0"/>
          <w:numId w:val="0"/>
        </w:numPr>
        <w:ind w:left="794"/>
      </w:pPr>
      <w:sdt>
        <w:sdtPr>
          <w:alias w:val="Member"/>
          <w:tag w:val="&lt;Member mnisId='3985' dodsId='31730'&gt;"/>
          <w:id w:val="-883326802"/>
          <w:placeholder>
            <w:docPart w:val="325DB79440024A40BA2E15D03F548209"/>
          </w:placeholder>
          <w:richText/>
        </w:sdtPr>
        <w:sdtContent>
          <w:r w:rsidRPr="001338E8">
            <w:rPr>
              <w:b/>
            </w:rPr>
            <w:t>Chair:</w:t>
          </w:r>
        </w:sdtContent>
      </w:sdt>
      <w:r w:rsidRPr="001338E8">
        <w:t xml:space="preserve"> I want an answer to the specific question from you guys.</w:t>
      </w:r>
      <w:r w:rsidRPr="001338E8">
        <w:t xml:space="preserve"> </w:t>
      </w:r>
      <w:r w:rsidRPr="001338E8">
        <w:t>What would you do to solve the problem that we have</w:t>
      </w:r>
      <w:r w:rsidRPr="001338E8">
        <w:t xml:space="preserve"> clearly identified, you have identified and we have identified</w:t>
      </w:r>
      <w:r w:rsidRPr="001338E8">
        <w:t>?</w:t>
      </w:r>
      <w:r w:rsidRPr="001338E8">
        <w:t xml:space="preserve"> </w:t>
      </w:r>
      <w:r w:rsidRPr="001338E8">
        <w:t>Lee, sorry, I have interrupted you.</w:t>
      </w:r>
    </w:p>
    <w:p w:rsidR="00D101E8" w:rsidRPr="001338E8" w:rsidP="00AE615A">
      <w:pPr>
        <w:pStyle w:val="Answer"/>
      </w:pPr>
      <w:sdt>
        <w:sdtPr>
          <w:alias w:val="Witness"/>
          <w:id w:val="-2369070"/>
          <w:placeholder>
            <w:docPart w:val="325DB79440024A40BA2E15D03F548209"/>
          </w:placeholder>
          <w:richText/>
        </w:sdtPr>
        <w:sdtContent>
          <w:r w:rsidRPr="001338E8">
            <w:rPr>
              <w:b/>
              <w:i/>
            </w:rPr>
            <w:t>Professor Elliot Major:</w:t>
          </w:r>
        </w:sdtContent>
      </w:sdt>
      <w:r w:rsidRPr="001338E8">
        <w:t xml:space="preserve"> </w:t>
      </w:r>
      <w:r w:rsidRPr="001338E8">
        <w:t>Y</w:t>
      </w:r>
      <w:r w:rsidRPr="001338E8">
        <w:t>ou could do some sort of random sampling of particularly those from more disadvantaged backgrounds to see if their grades have—r</w:t>
      </w:r>
      <w:r w:rsidRPr="001338E8">
        <w:t>ather than leaving it to them, you do some sort of case studies to try to do that.</w:t>
      </w:r>
      <w:r w:rsidRPr="001338E8">
        <w:t xml:space="preserve"> </w:t>
      </w:r>
      <w:r w:rsidRPr="001338E8">
        <w:t>It is very difficult.</w:t>
      </w:r>
      <w:r w:rsidRPr="001338E8">
        <w:t xml:space="preserve"> </w:t>
      </w:r>
      <w:r w:rsidRPr="001338E8">
        <w:t>I also think you need to have some sort of campaign to try to empower parents to make sure they know they can appeal, because there is a lack of inform</w:t>
      </w:r>
      <w:r w:rsidRPr="001338E8">
        <w:t>ation.</w:t>
      </w:r>
    </w:p>
    <w:p w:rsidR="00FD79CE" w:rsidRPr="001338E8" w:rsidP="00AE615A">
      <w:pPr>
        <w:pStyle w:val="Answer"/>
      </w:pPr>
      <w:sdt>
        <w:sdtPr>
          <w:alias w:val="Witness"/>
          <w:id w:val="-944301049"/>
          <w:placeholder>
            <w:docPart w:val="325DB79440024A40BA2E15D03F548209"/>
          </w:placeholder>
          <w:richText/>
        </w:sdtPr>
        <w:sdtContent>
          <w:r w:rsidRPr="001338E8">
            <w:rPr>
              <w:b/>
              <w:i/>
            </w:rPr>
            <w:t>Dr Haque:</w:t>
          </w:r>
        </w:sdtContent>
      </w:sdt>
      <w:r w:rsidRPr="001338E8">
        <w:t xml:space="preserve"> The onus should not be on students or parents to prove that they have been given the wrong grades.</w:t>
      </w:r>
      <w:r w:rsidRPr="001338E8">
        <w:t xml:space="preserve"> </w:t>
      </w:r>
      <w:r w:rsidRPr="001338E8">
        <w:t>That is an incredible ask for parents, regardless of what background or advantages they have.</w:t>
      </w:r>
      <w:r w:rsidRPr="001338E8">
        <w:t xml:space="preserve"> </w:t>
      </w:r>
      <w:r w:rsidRPr="001338E8">
        <w:t xml:space="preserve">That is an unfair system, </w:t>
      </w:r>
      <w:r w:rsidRPr="001338E8">
        <w:t>particularly for parents who come from backgrounds where they do not necessarily have the confidence to interact with teachers and the education system and take them on.</w:t>
      </w:r>
      <w:r w:rsidRPr="001338E8">
        <w:t xml:space="preserve"> </w:t>
      </w:r>
      <w:r w:rsidRPr="001338E8">
        <w:t>That is an unfair system.</w:t>
      </w:r>
    </w:p>
    <w:p w:rsidR="00D101E8" w:rsidRPr="001338E8" w:rsidP="00AE615A">
      <w:pPr>
        <w:pStyle w:val="Answer"/>
      </w:pPr>
      <w:r w:rsidRPr="001338E8">
        <w:t xml:space="preserve">I do not know if exams </w:t>
      </w:r>
      <w:r w:rsidRPr="001338E8">
        <w:t>are</w:t>
      </w:r>
      <w:r w:rsidRPr="001338E8">
        <w:t xml:space="preserve"> a good alternative to challenging</w:t>
      </w:r>
      <w:r w:rsidRPr="001338E8">
        <w:t xml:space="preserve"> your grades.</w:t>
      </w:r>
      <w:r w:rsidRPr="001338E8">
        <w:t xml:space="preserve"> </w:t>
      </w:r>
      <w:r w:rsidRPr="001338E8">
        <w:t>One of the things we said is that parents should be able to go back and challenge teachers or schools themselves about those grades</w:t>
      </w:r>
      <w:r>
        <w:t>,</w:t>
      </w:r>
      <w:r w:rsidRPr="001338E8">
        <w:t xml:space="preserve"> and take it up with the school as opposed to the system.</w:t>
      </w:r>
      <w:r w:rsidRPr="001338E8">
        <w:t xml:space="preserve"> </w:t>
      </w:r>
      <w:r w:rsidRPr="001338E8">
        <w:t>Parents should not have to prove the discrimination</w:t>
      </w:r>
      <w:r>
        <w:t>,</w:t>
      </w:r>
      <w:r w:rsidRPr="001338E8">
        <w:t xml:space="preserve"> and students should not have to undertake exams in order to prove that they can get a better grade.</w:t>
      </w:r>
      <w:r w:rsidRPr="001338E8">
        <w:t xml:space="preserve"> </w:t>
      </w:r>
      <w:r w:rsidRPr="001338E8">
        <w:t>It is a very unfair system to put that onus and responsibility on them.</w:t>
      </w:r>
    </w:p>
    <w:p w:rsidR="00D101E8" w:rsidRPr="001338E8" w:rsidP="00AE615A">
      <w:pPr>
        <w:pStyle w:val="Answer"/>
      </w:pPr>
      <w:sdt>
        <w:sdtPr>
          <w:alias w:val="Witness"/>
          <w:id w:val="-1954318589"/>
          <w:placeholder>
            <w:docPart w:val="325DB79440024A40BA2E15D03F548209"/>
          </w:placeholder>
          <w:richText/>
        </w:sdtPr>
        <w:sdtContent>
          <w:r w:rsidRPr="001338E8">
            <w:rPr>
              <w:b/>
              <w:i/>
            </w:rPr>
            <w:t>Kevin Courtney:</w:t>
          </w:r>
        </w:sdtContent>
      </w:sdt>
      <w:r w:rsidRPr="001338E8">
        <w:t xml:space="preserve"> The circumstances that we are facing are truly extraordinary, as </w:t>
      </w:r>
      <w:r w:rsidRPr="001338E8">
        <w:t>everyone knows, and it is hard to get the system right this year.</w:t>
      </w:r>
      <w:r w:rsidRPr="001338E8">
        <w:t xml:space="preserve"> </w:t>
      </w:r>
      <w:r w:rsidRPr="001338E8">
        <w:t>I do not think we can blame teachers, schools or Ofqual for that.</w:t>
      </w:r>
      <w:r w:rsidRPr="001338E8">
        <w:t xml:space="preserve"> </w:t>
      </w:r>
      <w:r w:rsidRPr="001338E8">
        <w:t>I do have a suggestion.</w:t>
      </w:r>
      <w:r w:rsidRPr="001338E8">
        <w:t xml:space="preserve"> </w:t>
      </w:r>
      <w:r w:rsidRPr="001338E8">
        <w:t>We have to think for the future.</w:t>
      </w:r>
      <w:r w:rsidRPr="001338E8">
        <w:t xml:space="preserve"> </w:t>
      </w:r>
      <w:r w:rsidRPr="001338E8">
        <w:t>We need far more BAME teachers, black teachers, in our system, we n</w:t>
      </w:r>
      <w:r w:rsidRPr="001338E8">
        <w:t>eed to look at training, we need to look at moderation of teacher assessment.</w:t>
      </w:r>
      <w:r w:rsidRPr="001338E8">
        <w:t xml:space="preserve"> </w:t>
      </w:r>
      <w:r w:rsidRPr="001338E8">
        <w:t>All those things can be worked on and should be worked on.</w:t>
      </w:r>
      <w:r w:rsidRPr="001338E8">
        <w:t xml:space="preserve"> </w:t>
      </w:r>
      <w:r w:rsidRPr="001338E8">
        <w:t>We need to look at the general level of inequality in society, things like Sure Start.</w:t>
      </w:r>
    </w:p>
    <w:p w:rsidR="00D101E8" w:rsidRPr="001338E8" w:rsidP="00AE615A">
      <w:pPr>
        <w:pStyle w:val="Question"/>
      </w:pPr>
      <w:sdt>
        <w:sdtPr>
          <w:alias w:val="Member"/>
          <w:tag w:val="&lt;Member mnisId='3985' dodsId='31730'&gt;"/>
          <w:id w:val="123121226"/>
          <w:placeholder>
            <w:docPart w:val="325DB79440024A40BA2E15D03F548209"/>
          </w:placeholder>
          <w:richText/>
        </w:sdtPr>
        <w:sdtContent>
          <w:r w:rsidRPr="001338E8">
            <w:rPr>
              <w:b/>
            </w:rPr>
            <w:t>Chair:</w:t>
          </w:r>
        </w:sdtContent>
      </w:sdt>
      <w:r w:rsidRPr="001338E8">
        <w:t xml:space="preserve"> </w:t>
      </w:r>
      <w:r w:rsidRPr="001338E8">
        <w:t>N</w:t>
      </w:r>
      <w:r w:rsidRPr="001338E8">
        <w:t>o one would disagree w</w:t>
      </w:r>
      <w:r w:rsidRPr="001338E8">
        <w:t>ith</w:t>
      </w:r>
      <w:r w:rsidRPr="001338E8">
        <w:t xml:space="preserve"> all those things</w:t>
      </w:r>
      <w:r w:rsidRPr="001338E8">
        <w:t>, but we have an immediate problem.</w:t>
      </w:r>
      <w:r w:rsidRPr="001338E8">
        <w:t xml:space="preserve"> </w:t>
      </w:r>
      <w:r w:rsidRPr="001338E8">
        <w:t>I am trying to understand how you solve the immediate problem.</w:t>
      </w:r>
    </w:p>
    <w:p w:rsidR="00D101E8" w:rsidRPr="001338E8" w:rsidP="00AE615A">
      <w:pPr>
        <w:pStyle w:val="Answer"/>
      </w:pPr>
      <w:sdt>
        <w:sdtPr>
          <w:alias w:val="Witness"/>
          <w:id w:val="-1615817600"/>
          <w:placeholder>
            <w:docPart w:val="325DB79440024A40BA2E15D03F548209"/>
          </w:placeholder>
          <w:richText/>
        </w:sdtPr>
        <w:sdtContent>
          <w:r w:rsidRPr="001338E8">
            <w:rPr>
              <w:b/>
              <w:i/>
            </w:rPr>
            <w:t>Kevin Courtney:</w:t>
          </w:r>
        </w:sdtContent>
      </w:sdt>
      <w:r w:rsidRPr="001338E8">
        <w:t xml:space="preserve"> I think this year—and this will be controversial—Ofqual needs to relax the grade boundaries.</w:t>
      </w:r>
      <w:r w:rsidRPr="001338E8">
        <w:t xml:space="preserve"> </w:t>
      </w:r>
      <w:r w:rsidRPr="001338E8">
        <w:t>There need to be more chil</w:t>
      </w:r>
      <w:r w:rsidRPr="001338E8">
        <w:t>dren getting all of the higher grades.</w:t>
      </w:r>
      <w:r w:rsidRPr="001338E8">
        <w:t xml:space="preserve"> </w:t>
      </w:r>
      <w:r w:rsidRPr="001338E8">
        <w:t>Where there is doubt, somebody should move up a grade mark rather than moving down a grade.</w:t>
      </w:r>
      <w:r w:rsidRPr="001338E8">
        <w:t xml:space="preserve"> </w:t>
      </w:r>
      <w:r w:rsidRPr="001338E8">
        <w:t>That will mean the exams are regarded as not having the same rigour as the previous exam series</w:t>
      </w:r>
      <w:r>
        <w:t>,</w:t>
      </w:r>
      <w:r w:rsidRPr="001338E8">
        <w:t xml:space="preserve"> but I do not see how else we</w:t>
      </w:r>
      <w:r w:rsidRPr="001338E8">
        <w:t xml:space="preserve"> are going to get through this.</w:t>
      </w:r>
    </w:p>
    <w:p w:rsidR="00D101E8" w:rsidRPr="001338E8" w:rsidP="00AE615A">
      <w:pPr>
        <w:pStyle w:val="Answer"/>
      </w:pPr>
      <w:sdt>
        <w:sdtPr>
          <w:alias w:val="Witness"/>
          <w:id w:val="1445035062"/>
          <w:placeholder>
            <w:docPart w:val="325DB79440024A40BA2E15D03F548209"/>
          </w:placeholder>
          <w:richText/>
        </w:sdtPr>
        <w:sdtContent>
          <w:r w:rsidRPr="001338E8">
            <w:rPr>
              <w:b/>
              <w:i/>
            </w:rPr>
            <w:t>Dr Haque:</w:t>
          </w:r>
        </w:sdtContent>
      </w:sdt>
      <w:r w:rsidRPr="001338E8">
        <w:t xml:space="preserve"> </w:t>
      </w:r>
      <w:r>
        <w:t>W</w:t>
      </w:r>
      <w:r w:rsidRPr="001338E8">
        <w:t>e had this conversation with Ofqual</w:t>
      </w:r>
      <w:r>
        <w:t>,</w:t>
      </w:r>
      <w:r w:rsidRPr="001338E8">
        <w:t xml:space="preserve"> and it was alarming for us that Ofqual was more concerned about over-compensating students i</w:t>
      </w:r>
      <w:r w:rsidRPr="001338E8">
        <w:t>n</w:t>
      </w:r>
      <w:r w:rsidRPr="001338E8">
        <w:t xml:space="preserve"> grade predictions rather than what is currently going on, which is that particul</w:t>
      </w:r>
      <w:r w:rsidRPr="001338E8">
        <w:t>ar groups of students are being under-predicted.</w:t>
      </w:r>
      <w:r w:rsidRPr="001338E8">
        <w:t xml:space="preserve"> </w:t>
      </w:r>
      <w:r w:rsidRPr="001338E8">
        <w:t xml:space="preserve">We did challenge </w:t>
      </w:r>
      <w:r w:rsidRPr="001338E8">
        <w:t>it</w:t>
      </w:r>
      <w:r w:rsidRPr="001338E8">
        <w:t xml:space="preserve"> about that and ask</w:t>
      </w:r>
      <w:r>
        <w:t>ed</w:t>
      </w:r>
      <w:r w:rsidRPr="001338E8">
        <w:t>,</w:t>
      </w:r>
      <w:r w:rsidRPr="001338E8">
        <w:t xml:space="preserve"> </w:t>
      </w:r>
      <w:r w:rsidRPr="001338E8">
        <w:t>“W</w:t>
      </w:r>
      <w:r w:rsidRPr="001338E8">
        <w:t xml:space="preserve">hy is it </w:t>
      </w:r>
      <w:r w:rsidRPr="001338E8">
        <w:t>that you are</w:t>
      </w:r>
      <w:r w:rsidRPr="001338E8">
        <w:t xml:space="preserve"> happy to have a system where particular groups are being under-predicted but </w:t>
      </w:r>
      <w:r>
        <w:t>you are</w:t>
      </w:r>
      <w:r w:rsidRPr="001338E8">
        <w:t xml:space="preserve"> not as happy if they are over-predicted</w:t>
      </w:r>
      <w:r w:rsidRPr="001338E8">
        <w:t>?”</w:t>
      </w:r>
      <w:r w:rsidRPr="001338E8">
        <w:t xml:space="preserve"> </w:t>
      </w:r>
      <w:r w:rsidRPr="001338E8">
        <w:t>It seems that the emphasis is there.</w:t>
      </w:r>
      <w:r w:rsidRPr="001338E8">
        <w:t xml:space="preserve"> </w:t>
      </w:r>
      <w:r w:rsidRPr="001338E8">
        <w:t>I hope, Chair, you will take that up with Ofqual.</w:t>
      </w:r>
    </w:p>
    <w:p w:rsidR="00D101E8" w:rsidRPr="001338E8" w:rsidP="00AE615A">
      <w:pPr>
        <w:pStyle w:val="Question"/>
      </w:pPr>
      <w:sdt>
        <w:sdtPr>
          <w:alias w:val="Member"/>
          <w:tag w:val="&lt;Member mnisId='4000' dodsId='84679'&gt;"/>
          <w:id w:val="1830250868"/>
          <w:placeholder>
            <w:docPart w:val="325DB79440024A40BA2E15D03F548209"/>
          </w:placeholder>
          <w:richText/>
        </w:sdtPr>
        <w:sdtContent>
          <w:r w:rsidRPr="001338E8">
            <w:rPr>
              <w:b/>
            </w:rPr>
            <w:t>Ian Mearns:</w:t>
          </w:r>
        </w:sdtContent>
      </w:sdt>
      <w:r w:rsidRPr="001338E8">
        <w:t xml:space="preserve"> </w:t>
      </w:r>
      <w:r w:rsidRPr="001338E8">
        <w:t>I must admit I am finding t</w:t>
      </w:r>
      <w:r w:rsidRPr="001338E8">
        <w:t xml:space="preserve">his whole session </w:t>
      </w:r>
      <w:r>
        <w:t xml:space="preserve">is </w:t>
      </w:r>
      <w:r w:rsidRPr="001338E8">
        <w:t>becoming very internally frustrating</w:t>
      </w:r>
      <w:r>
        <w:t>,</w:t>
      </w:r>
      <w:r w:rsidRPr="001338E8">
        <w:t xml:space="preserve"> because you can see what is mapping out here.</w:t>
      </w:r>
      <w:r w:rsidRPr="001338E8">
        <w:t xml:space="preserve"> </w:t>
      </w:r>
      <w:r w:rsidRPr="001338E8">
        <w:t>We have already</w:t>
      </w:r>
      <w:r w:rsidRPr="001338E8">
        <w:t>,</w:t>
      </w:r>
      <w:r w:rsidRPr="001338E8">
        <w:t xml:space="preserve"> to a certain extent</w:t>
      </w:r>
      <w:r w:rsidRPr="001338E8">
        <w:t>,</w:t>
      </w:r>
      <w:r w:rsidRPr="001338E8">
        <w:t xml:space="preserve"> established that a resit system </w:t>
      </w:r>
      <w:r w:rsidRPr="001338E8">
        <w:t xml:space="preserve">will </w:t>
      </w:r>
      <w:r w:rsidRPr="001338E8">
        <w:t>probably further disadvantage the youngsters from disadvantaged groups.</w:t>
      </w:r>
      <w:r w:rsidRPr="001338E8">
        <w:t xml:space="preserve"> </w:t>
      </w:r>
      <w:r>
        <w:t>T</w:t>
      </w:r>
      <w:r w:rsidRPr="001338E8">
        <w:t>o g</w:t>
      </w:r>
      <w:r w:rsidRPr="001338E8">
        <w:t>et it on the record, is that your thinking?</w:t>
      </w:r>
    </w:p>
    <w:p w:rsidR="00D101E8" w:rsidRPr="001338E8" w:rsidP="00AE615A">
      <w:pPr>
        <w:pStyle w:val="Answer"/>
      </w:pPr>
      <w:sdt>
        <w:sdtPr>
          <w:alias w:val="Witness"/>
          <w:id w:val="-820495952"/>
          <w:placeholder>
            <w:docPart w:val="325DB79440024A40BA2E15D03F548209"/>
          </w:placeholder>
          <w:richText/>
        </w:sdtPr>
        <w:sdtContent>
          <w:r w:rsidRPr="001338E8">
            <w:rPr>
              <w:b/>
              <w:i/>
            </w:rPr>
            <w:t>Kevin Courtney:</w:t>
          </w:r>
        </w:sdtContent>
      </w:sdt>
      <w:r w:rsidRPr="001338E8">
        <w:t xml:space="preserve"> Yes</w:t>
      </w:r>
      <w:r w:rsidRPr="001338E8">
        <w:t>.</w:t>
      </w:r>
      <w:r w:rsidRPr="001338E8">
        <w:t xml:space="preserve"> </w:t>
      </w:r>
      <w:r w:rsidRPr="001338E8">
        <w:t>It</w:t>
      </w:r>
      <w:r w:rsidRPr="001338E8">
        <w:t xml:space="preserve"> is not a resit system, because the children have not sat the exams.</w:t>
      </w:r>
      <w:r w:rsidRPr="001338E8">
        <w:t xml:space="preserve"> </w:t>
      </w:r>
      <w:r w:rsidRPr="001338E8">
        <w:t>As I understand it, there is no way of moving down, effectively.</w:t>
      </w:r>
      <w:r w:rsidRPr="001338E8">
        <w:t xml:space="preserve"> </w:t>
      </w:r>
      <w:r w:rsidRPr="001338E8">
        <w:t>Both grades will be considered.</w:t>
      </w:r>
      <w:r w:rsidRPr="001338E8">
        <w:t xml:space="preserve"> </w:t>
      </w:r>
      <w:r w:rsidRPr="001338E8">
        <w:t>Whatever you get f</w:t>
      </w:r>
      <w:r w:rsidRPr="001338E8">
        <w:t>ro</w:t>
      </w:r>
      <w:r w:rsidRPr="001338E8">
        <w:t>m</w:t>
      </w:r>
      <w:r w:rsidRPr="001338E8">
        <w:t xml:space="preserve"> the teacher assessment, the Ofqual statistical model process—if you do the exam you might move up a grade but you cannot move down a grade.</w:t>
      </w:r>
      <w:r w:rsidRPr="001338E8">
        <w:t xml:space="preserve"> </w:t>
      </w:r>
      <w:r w:rsidRPr="001338E8">
        <w:t>For some children they will want to do that</w:t>
      </w:r>
      <w:r>
        <w:t>,</w:t>
      </w:r>
      <w:r w:rsidRPr="001338E8">
        <w:t xml:space="preserve"> but it is not the solution that we are looking for.</w:t>
      </w:r>
    </w:p>
    <w:p w:rsidR="00D101E8" w:rsidRPr="001338E8" w:rsidP="00AE615A">
      <w:pPr>
        <w:pStyle w:val="Question"/>
        <w:numPr>
          <w:ilvl w:val="0"/>
          <w:numId w:val="0"/>
        </w:numPr>
        <w:ind w:left="794"/>
      </w:pPr>
      <w:sdt>
        <w:sdtPr>
          <w:alias w:val="Member"/>
          <w:tag w:val="&lt;Member mnisId='4000' dodsId='84679'&gt;"/>
          <w:id w:val="1702817821"/>
          <w:placeholder>
            <w:docPart w:val="325DB79440024A40BA2E15D03F548209"/>
          </w:placeholder>
          <w:richText/>
        </w:sdtPr>
        <w:sdtContent>
          <w:r w:rsidRPr="001338E8">
            <w:rPr>
              <w:b/>
            </w:rPr>
            <w:t>Ian Mearns:</w:t>
          </w:r>
        </w:sdtContent>
      </w:sdt>
      <w:r w:rsidRPr="001338E8">
        <w:t xml:space="preserve"> I ca</w:t>
      </w:r>
      <w:r w:rsidRPr="001338E8">
        <w:t>nnot help thinking, given the ranking exercise that Jonathan</w:t>
      </w:r>
      <w:r w:rsidRPr="001338E8">
        <w:t>’</w:t>
      </w:r>
      <w:r w:rsidRPr="001338E8">
        <w:t>s wife was doing at home, this seems to build in all of the innate prejudice that exists out there in society, sadly, but that we can do very little about in the short term.</w:t>
      </w:r>
      <w:r w:rsidRPr="001338E8">
        <w:t xml:space="preserve"> </w:t>
      </w:r>
      <w:r w:rsidRPr="001338E8">
        <w:t>The trouble is we are</w:t>
      </w:r>
      <w:r w:rsidRPr="001338E8">
        <w:t xml:space="preserve"> looking at short-term issues here that are going to have lifelong outcomes for children.</w:t>
      </w:r>
    </w:p>
    <w:p w:rsidR="00D101E8" w:rsidRPr="001338E8" w:rsidP="00AE615A">
      <w:pPr>
        <w:pStyle w:val="Question"/>
      </w:pPr>
      <w:sdt>
        <w:sdtPr>
          <w:alias w:val="Member"/>
          <w:tag w:val="&lt;Member mnisId='4761' dodsId=''&gt;"/>
          <w:id w:val="-289127824"/>
          <w:placeholder>
            <w:docPart w:val="325DB79440024A40BA2E15D03F548209"/>
          </w:placeholder>
          <w:richText/>
        </w:sdtPr>
        <w:sdtContent>
          <w:r w:rsidRPr="001338E8">
            <w:rPr>
              <w:b/>
            </w:rPr>
            <w:t>David Johnston:</w:t>
          </w:r>
        </w:sdtContent>
      </w:sdt>
      <w:r w:rsidRPr="001338E8">
        <w:t xml:space="preserve"> A couple of questions for Lee.</w:t>
      </w:r>
      <w:r w:rsidRPr="001338E8">
        <w:t xml:space="preserve"> </w:t>
      </w:r>
      <w:r w:rsidRPr="001338E8">
        <w:t>The Children</w:t>
      </w:r>
      <w:r w:rsidRPr="001338E8">
        <w:t>’</w:t>
      </w:r>
      <w:r w:rsidRPr="001338E8">
        <w:t>s Commissioner told us last week that if no more children went back to school</w:t>
      </w:r>
      <w:r>
        <w:t>,</w:t>
      </w:r>
      <w:r w:rsidRPr="001338E8">
        <w:t xml:space="preserve"> 8 million children would have been out of school for six months come September.</w:t>
      </w:r>
      <w:r w:rsidRPr="001338E8">
        <w:t xml:space="preserve"> </w:t>
      </w:r>
      <w:r w:rsidRPr="001338E8">
        <w:t>What do you think needs to happen now to mitigate the impact of that learning loss</w:t>
      </w:r>
      <w:r>
        <w:t>? What</w:t>
      </w:r>
      <w:r w:rsidRPr="001338E8">
        <w:t xml:space="preserve"> sort of interventions and what role sh</w:t>
      </w:r>
      <w:r w:rsidRPr="001338E8">
        <w:t>ould Government play in that?</w:t>
      </w:r>
    </w:p>
    <w:p w:rsidR="00984F48" w:rsidRPr="001338E8" w:rsidP="00AE615A">
      <w:pPr>
        <w:pStyle w:val="Answer"/>
      </w:pPr>
      <w:sdt>
        <w:sdtPr>
          <w:alias w:val="Witness"/>
          <w:id w:val="527769564"/>
          <w:placeholder>
            <w:docPart w:val="325DB79440024A40BA2E15D03F548209"/>
          </w:placeholder>
          <w:richText/>
        </w:sdtPr>
        <w:sdtContent>
          <w:r w:rsidRPr="001338E8">
            <w:rPr>
              <w:b/>
              <w:i/>
            </w:rPr>
            <w:t>Professor Elliot M</w:t>
          </w:r>
          <w:r w:rsidRPr="001338E8">
            <w:rPr>
              <w:b/>
              <w:i/>
            </w:rPr>
            <w:t>ajor:</w:t>
          </w:r>
        </w:sdtContent>
      </w:sdt>
      <w:r w:rsidRPr="001338E8">
        <w:t xml:space="preserve"> This is a key question.</w:t>
      </w:r>
      <w:r w:rsidRPr="001338E8">
        <w:t xml:space="preserve"> </w:t>
      </w:r>
      <w:r w:rsidRPr="001338E8">
        <w:t>I am really worried about what I call the wave of anxiety.</w:t>
      </w:r>
      <w:r w:rsidRPr="001338E8">
        <w:t xml:space="preserve"> </w:t>
      </w:r>
      <w:r w:rsidRPr="001338E8">
        <w:t>I happen to have two children who are taking exams next year.</w:t>
      </w:r>
      <w:r w:rsidRPr="001338E8">
        <w:t xml:space="preserve"> </w:t>
      </w:r>
      <w:r w:rsidRPr="001338E8">
        <w:t>We need real clarity on what these exams are going to cover.</w:t>
      </w:r>
      <w:r w:rsidRPr="001338E8">
        <w:t xml:space="preserve"> </w:t>
      </w:r>
      <w:r w:rsidRPr="001338E8">
        <w:t xml:space="preserve">Some teachers are trying to give the kids </w:t>
      </w:r>
      <w:r w:rsidRPr="001338E8">
        <w:t>as much content as possible over the last few weeks, others are just doing consolidation.</w:t>
      </w:r>
      <w:r w:rsidRPr="001338E8">
        <w:t xml:space="preserve"> </w:t>
      </w:r>
      <w:r w:rsidRPr="001338E8">
        <w:t>No one knows.</w:t>
      </w:r>
      <w:r w:rsidRPr="001338E8">
        <w:t xml:space="preserve"> </w:t>
      </w:r>
      <w:r w:rsidRPr="001338E8">
        <w:t>Clarity over examinations for next year is key.</w:t>
      </w:r>
    </w:p>
    <w:p w:rsidR="00D101E8" w:rsidRPr="001338E8" w:rsidP="00AE615A">
      <w:pPr>
        <w:pStyle w:val="Answer"/>
      </w:pPr>
      <w:r w:rsidRPr="001338E8">
        <w:t>Over and above that, I have been championing</w:t>
      </w:r>
      <w:r w:rsidRPr="001338E8">
        <w:t>—</w:t>
      </w:r>
      <w:r w:rsidRPr="001338E8">
        <w:t>and I know members of the Committee have been as well</w:t>
      </w:r>
      <w:r w:rsidRPr="001338E8">
        <w:t>—</w:t>
      </w:r>
      <w:r w:rsidRPr="001338E8">
        <w:t xml:space="preserve">the idea of a </w:t>
      </w:r>
      <w:r w:rsidRPr="001338E8">
        <w:t xml:space="preserve">national </w:t>
      </w:r>
      <w:r w:rsidRPr="001338E8">
        <w:t>tutoring service.</w:t>
      </w:r>
      <w:r w:rsidRPr="001338E8">
        <w:t xml:space="preserve"> </w:t>
      </w:r>
      <w:r w:rsidRPr="001338E8">
        <w:t>This is where you get undergraduates and graduates to provide one-to-one support for disadvantaged pupils.</w:t>
      </w:r>
      <w:r w:rsidRPr="001338E8">
        <w:t xml:space="preserve"> </w:t>
      </w:r>
      <w:r w:rsidRPr="001338E8">
        <w:t>The idea is to tap into that volunteering spirit among many young people.</w:t>
      </w:r>
      <w:r w:rsidRPr="001338E8">
        <w:t xml:space="preserve"> </w:t>
      </w:r>
      <w:r w:rsidRPr="001338E8">
        <w:t>Many graduates will be unemployed,</w:t>
      </w:r>
      <w:r w:rsidRPr="001338E8">
        <w:t xml:space="preserve"> by the way, so this could be a way of helping them at the same time.</w:t>
      </w:r>
      <w:r w:rsidRPr="001338E8">
        <w:t xml:space="preserve"> </w:t>
      </w:r>
      <w:r w:rsidRPr="001338E8">
        <w:t>It would help teachers, because teachers are going to be dealing with all sorts of pastoral issues over the next few weeks and certainly in September.</w:t>
      </w:r>
      <w:r w:rsidRPr="001338E8">
        <w:t xml:space="preserve"> </w:t>
      </w:r>
      <w:r w:rsidRPr="001338E8">
        <w:t xml:space="preserve">I do not think it is going to be a </w:t>
      </w:r>
      <w:r w:rsidRPr="001338E8">
        <w:t>normal school year next year.</w:t>
      </w:r>
      <w:r w:rsidRPr="001338E8">
        <w:t xml:space="preserve"> </w:t>
      </w:r>
      <w:r w:rsidRPr="001338E8">
        <w:t>That is increasingly clear.</w:t>
      </w:r>
    </w:p>
    <w:p w:rsidR="00D101E8" w:rsidRPr="001338E8" w:rsidP="00AE615A">
      <w:pPr>
        <w:pStyle w:val="Question"/>
      </w:pPr>
      <w:sdt>
        <w:sdtPr>
          <w:alias w:val="Member"/>
          <w:tag w:val="&lt;Member mnisId='3985' dodsId='31730'&gt;"/>
          <w:id w:val="-468130172"/>
          <w:placeholder>
            <w:docPart w:val="325DB79440024A40BA2E15D03F548209"/>
          </w:placeholder>
          <w:richText/>
        </w:sdtPr>
        <w:sdtContent>
          <w:r w:rsidRPr="001338E8">
            <w:rPr>
              <w:b/>
            </w:rPr>
            <w:t>Chair:</w:t>
          </w:r>
        </w:sdtContent>
      </w:sdt>
      <w:r w:rsidRPr="001338E8">
        <w:t xml:space="preserve"> How do you scale that up nationally?</w:t>
      </w:r>
    </w:p>
    <w:p w:rsidR="00D101E8" w:rsidRPr="001338E8" w:rsidP="005A4E5F">
      <w:pPr>
        <w:pStyle w:val="Answer"/>
      </w:pPr>
      <w:sdt>
        <w:sdtPr>
          <w:alias w:val="Witness"/>
          <w:id w:val="-1216353776"/>
          <w:placeholder>
            <w:docPart w:val="325DB79440024A40BA2E15D03F548209"/>
          </w:placeholder>
          <w:richText/>
        </w:sdtPr>
        <w:sdtContent>
          <w:r w:rsidRPr="001338E8">
            <w:rPr>
              <w:b/>
              <w:i/>
            </w:rPr>
            <w:t>Professor Elliot Major:</w:t>
          </w:r>
        </w:sdtContent>
      </w:sdt>
      <w:r w:rsidRPr="001338E8">
        <w:t xml:space="preserve"> There are tutoring organisations across the country.</w:t>
      </w:r>
      <w:r w:rsidRPr="001338E8">
        <w:t xml:space="preserve"> </w:t>
      </w:r>
      <w:r w:rsidRPr="001338E8">
        <w:t>What they need is extra capacity to do it.</w:t>
      </w:r>
      <w:r w:rsidRPr="001338E8">
        <w:t xml:space="preserve"> </w:t>
      </w:r>
      <w:r w:rsidRPr="001338E8">
        <w:t>We already have brilliant soci</w:t>
      </w:r>
      <w:r w:rsidRPr="001338E8">
        <w:t>al</w:t>
      </w:r>
      <w:r w:rsidRPr="001338E8">
        <w:t xml:space="preserve"> </w:t>
      </w:r>
      <w:r w:rsidRPr="001338E8">
        <w:t xml:space="preserve">mobility </w:t>
      </w:r>
      <w:r w:rsidRPr="001338E8">
        <w:t xml:space="preserve">tutoring </w:t>
      </w:r>
      <w:r w:rsidRPr="001338E8">
        <w:t>organisations around the country.</w:t>
      </w:r>
      <w:r w:rsidRPr="001338E8">
        <w:t xml:space="preserve"> </w:t>
      </w:r>
      <w:r w:rsidRPr="001338E8">
        <w:t>We just need Government commitment to it.</w:t>
      </w:r>
      <w:r w:rsidRPr="001338E8">
        <w:t xml:space="preserve"> </w:t>
      </w:r>
      <w:r w:rsidRPr="001338E8">
        <w:t>The big challenge</w:t>
      </w:r>
      <w:r w:rsidRPr="001338E8">
        <w:t xml:space="preserve"> is targeting, as</w:t>
      </w:r>
      <w:r w:rsidRPr="001338E8">
        <w:t xml:space="preserve"> David will know from a previous career he ha</w:t>
      </w:r>
      <w:r w:rsidRPr="001338E8">
        <w:t>d.</w:t>
      </w:r>
      <w:r w:rsidRPr="001338E8">
        <w:t xml:space="preserve"> </w:t>
      </w:r>
      <w:r w:rsidRPr="001338E8">
        <w:t>How do you enable the regions of the country that need it the most?</w:t>
      </w:r>
      <w:r w:rsidRPr="001338E8">
        <w:t xml:space="preserve"> </w:t>
      </w:r>
      <w:r w:rsidRPr="001338E8">
        <w:t>That is w</w:t>
      </w:r>
      <w:r w:rsidRPr="001338E8">
        <w:t>hy it has to be a national programm</w:t>
      </w:r>
      <w:r w:rsidRPr="001338E8">
        <w:t>e.</w:t>
      </w:r>
      <w:r w:rsidRPr="001338E8">
        <w:t xml:space="preserve"> </w:t>
      </w:r>
      <w:r w:rsidRPr="001338E8">
        <w:t>There has to be oversight fro</w:t>
      </w:r>
      <w:r w:rsidRPr="001338E8">
        <w:t>m the Government in some way so it goes to the places that need it most, the schools that need it most and</w:t>
      </w:r>
      <w:r w:rsidRPr="001338E8">
        <w:t>,</w:t>
      </w:r>
      <w:r w:rsidRPr="001338E8">
        <w:t xml:space="preserve"> most importantly</w:t>
      </w:r>
      <w:r w:rsidRPr="001338E8">
        <w:t>,</w:t>
      </w:r>
      <w:r w:rsidRPr="001338E8">
        <w:t xml:space="preserve"> the children</w:t>
      </w:r>
      <w:r w:rsidRPr="001338E8">
        <w:t xml:space="preserve"> who need it most</w:t>
      </w:r>
      <w:r>
        <w:t>.</w:t>
      </w:r>
    </w:p>
    <w:p w:rsidR="00984F48" w:rsidRPr="001338E8" w:rsidP="00AE615A">
      <w:pPr>
        <w:pStyle w:val="Answer"/>
      </w:pPr>
      <w:sdt>
        <w:sdtPr>
          <w:alias w:val="Witness"/>
          <w:id w:val="1171062320"/>
          <w:placeholder>
            <w:docPart w:val="325DB79440024A40BA2E15D03F548209"/>
          </w:placeholder>
          <w:richText/>
        </w:sdtPr>
        <w:sdtContent>
          <w:r w:rsidRPr="001338E8">
            <w:rPr>
              <w:b/>
              <w:i/>
            </w:rPr>
            <w:t>Dr Haque:</w:t>
          </w:r>
        </w:sdtContent>
      </w:sdt>
      <w:r w:rsidRPr="001338E8">
        <w:t xml:space="preserve"> I do not know if you know, but the </w:t>
      </w:r>
      <w:r w:rsidRPr="001338E8">
        <w:t xml:space="preserve">Independent SAGE </w:t>
      </w:r>
      <w:r w:rsidRPr="001338E8">
        <w:t xml:space="preserve">group—full disclosure, I am a member of the </w:t>
      </w:r>
      <w:r w:rsidRPr="001338E8">
        <w:t xml:space="preserve">Independent SAGE </w:t>
      </w:r>
      <w:r w:rsidRPr="001338E8">
        <w:t xml:space="preserve">group—talked about this quite a lot, about what more </w:t>
      </w:r>
      <w:r w:rsidRPr="001338E8">
        <w:t xml:space="preserve">we </w:t>
      </w:r>
      <w:r w:rsidRPr="001338E8">
        <w:t xml:space="preserve">can do for the students who are not going to be able to return to school this summer, </w:t>
      </w:r>
      <w:r w:rsidRPr="001338E8">
        <w:t>particularly being concerned about their learning.</w:t>
      </w:r>
      <w:r w:rsidRPr="001338E8">
        <w:t xml:space="preserve"> </w:t>
      </w:r>
      <w:r w:rsidRPr="001338E8">
        <w:t>M</w:t>
      </w:r>
      <w:r w:rsidRPr="001338E8">
        <w:t>ore crucially, education is not just about learning for these kids.</w:t>
      </w:r>
      <w:r w:rsidRPr="001338E8">
        <w:t xml:space="preserve"> </w:t>
      </w:r>
      <w:r w:rsidRPr="001338E8">
        <w:t>These kids are also missing out on the social and psychological gaps around interaction.</w:t>
      </w:r>
      <w:r w:rsidRPr="001338E8">
        <w:t xml:space="preserve"> </w:t>
      </w:r>
      <w:r w:rsidRPr="001338E8">
        <w:t xml:space="preserve">For a lot of </w:t>
      </w:r>
      <w:r w:rsidRPr="001338E8">
        <w:t>students,</w:t>
      </w:r>
      <w:r w:rsidRPr="001338E8">
        <w:t xml:space="preserve"> we know there are mental</w:t>
      </w:r>
      <w:r w:rsidRPr="001338E8">
        <w:t xml:space="preserve"> health issues that are coming out now because they are missing that peer-to-peer contact.</w:t>
      </w:r>
      <w:r w:rsidRPr="001338E8">
        <w:t xml:space="preserve"> </w:t>
      </w:r>
      <w:r w:rsidRPr="001338E8">
        <w:t>I agree with Lee that</w:t>
      </w:r>
      <w:r>
        <w:t xml:space="preserve"> </w:t>
      </w:r>
      <w:r w:rsidRPr="001338E8">
        <w:t>tutoring</w:t>
      </w:r>
      <w:r w:rsidRPr="001338E8">
        <w:t xml:space="preserve"> could be one solution.</w:t>
      </w:r>
      <w:r w:rsidRPr="001338E8">
        <w:t xml:space="preserve"> </w:t>
      </w:r>
      <w:r w:rsidRPr="001338E8">
        <w:t xml:space="preserve">The only issue is that </w:t>
      </w:r>
      <w:r>
        <w:t xml:space="preserve">it </w:t>
      </w:r>
      <w:r w:rsidRPr="001338E8">
        <w:t xml:space="preserve">just solves the learning issue, </w:t>
      </w:r>
      <w:r>
        <w:t>it</w:t>
      </w:r>
      <w:r w:rsidRPr="001338E8">
        <w:t xml:space="preserve"> does not solve the issue around peer-to-peer conta</w:t>
      </w:r>
      <w:r w:rsidRPr="001338E8">
        <w:t>ct and how important that is and the psychological impact of that.</w:t>
      </w:r>
    </w:p>
    <w:p w:rsidR="00D101E8" w:rsidRPr="001338E8" w:rsidP="00AE615A">
      <w:pPr>
        <w:pStyle w:val="Answer"/>
      </w:pPr>
      <w:r w:rsidRPr="001338E8">
        <w:t xml:space="preserve">What </w:t>
      </w:r>
      <w:r w:rsidRPr="001338E8">
        <w:t xml:space="preserve">Independent SAGE </w:t>
      </w:r>
      <w:r w:rsidRPr="001338E8">
        <w:t>suggested is</w:t>
      </w:r>
      <w:r w:rsidRPr="001338E8">
        <w:t xml:space="preserve"> that</w:t>
      </w:r>
      <w:r w:rsidRPr="001338E8">
        <w:t xml:space="preserve"> there are so many different venues out of school right now that cannot be utilised because of Covid-19, whether that is football stadiums, private sc</w:t>
      </w:r>
      <w:r w:rsidRPr="001338E8">
        <w:t xml:space="preserve">hools, fields, golf </w:t>
      </w:r>
      <w:r>
        <w:t>courses</w:t>
      </w:r>
      <w:r w:rsidRPr="001338E8">
        <w:t xml:space="preserve"> and so on.</w:t>
      </w:r>
      <w:r w:rsidRPr="001338E8">
        <w:t xml:space="preserve"> </w:t>
      </w:r>
      <w:r w:rsidRPr="001338E8">
        <w:t xml:space="preserve">This is a good time to be thinking about </w:t>
      </w:r>
      <w:r>
        <w:t>whether</w:t>
      </w:r>
      <w:r w:rsidRPr="001338E8">
        <w:t xml:space="preserve"> </w:t>
      </w:r>
      <w:r>
        <w:t>we can</w:t>
      </w:r>
      <w:r w:rsidRPr="001338E8">
        <w:t xml:space="preserve"> </w:t>
      </w:r>
      <w:r>
        <w:t>use</w:t>
      </w:r>
      <w:r w:rsidRPr="001338E8">
        <w:t xml:space="preserve"> those venues and expand the school workforce</w:t>
      </w:r>
      <w:r w:rsidRPr="001338E8">
        <w:t>—we</w:t>
      </w:r>
      <w:r w:rsidRPr="001338E8">
        <w:t xml:space="preserve"> could use some of these tutors you talked about earlier, Lee</w:t>
      </w:r>
      <w:r w:rsidRPr="001338E8">
        <w:t>—</w:t>
      </w:r>
      <w:r w:rsidRPr="001338E8">
        <w:t>so that we can adhere to social distancing</w:t>
      </w:r>
      <w:r w:rsidRPr="001338E8">
        <w:t>,</w:t>
      </w:r>
      <w:r w:rsidRPr="001338E8">
        <w:t xml:space="preserve"> so t</w:t>
      </w:r>
      <w:r w:rsidRPr="001338E8">
        <w:t>hat more students can have learning and education and so that more students are able to interact with each other and get the social and psychological</w:t>
      </w:r>
      <w:r w:rsidRPr="001338E8">
        <w:t xml:space="preserve"> benefits of that as well.</w:t>
      </w:r>
    </w:p>
    <w:p w:rsidR="00A740CA" w:rsidRPr="001338E8" w:rsidP="00AE615A">
      <w:pPr>
        <w:pStyle w:val="Answer"/>
      </w:pPr>
      <w:sdt>
        <w:sdtPr>
          <w:alias w:val="Witness"/>
          <w:id w:val="-136265333"/>
          <w:placeholder>
            <w:docPart w:val="325DB79440024A40BA2E15D03F548209"/>
          </w:placeholder>
          <w:richText/>
        </w:sdtPr>
        <w:sdtContent>
          <w:r w:rsidRPr="001338E8">
            <w:rPr>
              <w:b/>
              <w:i/>
            </w:rPr>
            <w:t>Kevin Courtney:</w:t>
          </w:r>
        </w:sdtContent>
      </w:sdt>
      <w:r w:rsidRPr="001338E8">
        <w:t xml:space="preserve"> Let</w:t>
      </w:r>
      <w:r w:rsidRPr="001338E8">
        <w:t>’</w:t>
      </w:r>
      <w:r w:rsidRPr="001338E8">
        <w:t>s hope that the virus is enough in control that we can get</w:t>
      </w:r>
      <w:r w:rsidRPr="001338E8">
        <w:t xml:space="preserve"> lots more children back to school in September</w:t>
      </w:r>
      <w:r>
        <w:t>,</w:t>
      </w:r>
      <w:r w:rsidRPr="001338E8">
        <w:t xml:space="preserve"> but I do not think that is what civil servants are estimating.</w:t>
      </w:r>
      <w:r w:rsidRPr="001338E8">
        <w:t xml:space="preserve"> </w:t>
      </w:r>
      <w:r w:rsidRPr="001338E8">
        <w:t xml:space="preserve">We are looking at this disruption carrying on possibly even beyond September, beyond the six months, hopefully with more children in </w:t>
      </w:r>
      <w:r w:rsidRPr="001338E8">
        <w:t>school.</w:t>
      </w:r>
      <w:r w:rsidRPr="001338E8">
        <w:t xml:space="preserve"> </w:t>
      </w:r>
      <w:r w:rsidRPr="001338E8">
        <w:t>T</w:t>
      </w:r>
      <w:r w:rsidRPr="001338E8">
        <w:t xml:space="preserve">hat means that we have to ramp up this delivery of broadband and laptops to every child </w:t>
      </w:r>
      <w:r w:rsidRPr="001338E8">
        <w:t>who</w:t>
      </w:r>
      <w:r w:rsidRPr="001338E8">
        <w:t xml:space="preserve"> needs one.</w:t>
      </w:r>
      <w:r w:rsidRPr="001338E8">
        <w:t xml:space="preserve"> </w:t>
      </w:r>
      <w:r w:rsidRPr="001338E8">
        <w:t xml:space="preserve">I do not see why </w:t>
      </w:r>
      <w:r>
        <w:t>that</w:t>
      </w:r>
      <w:r w:rsidRPr="001338E8">
        <w:t xml:space="preserve"> could not work</w:t>
      </w:r>
      <w:r>
        <w:t xml:space="preserve">. </w:t>
      </w:r>
      <w:r w:rsidRPr="001338E8">
        <w:t>Jeff Bezos and Amazon have made a lot of money out of our country.</w:t>
      </w:r>
      <w:r w:rsidRPr="001338E8">
        <w:t xml:space="preserve"> </w:t>
      </w:r>
      <w:r w:rsidRPr="001338E8">
        <w:t>Why are we not delivering reading books</w:t>
      </w:r>
      <w:r w:rsidRPr="001338E8">
        <w:t xml:space="preserve"> to children who are disadvantaged, </w:t>
      </w:r>
      <w:r w:rsidRPr="001338E8">
        <w:t>to</w:t>
      </w:r>
      <w:r w:rsidRPr="001338E8">
        <w:t xml:space="preserve"> children on free school meals?</w:t>
      </w:r>
      <w:r w:rsidRPr="001338E8">
        <w:t xml:space="preserve"> </w:t>
      </w:r>
      <w:r w:rsidRPr="001338E8">
        <w:t>Why are we not delivering art materials to those children?</w:t>
      </w:r>
    </w:p>
    <w:p w:rsidR="00D101E8" w:rsidRPr="001338E8" w:rsidP="00AE615A">
      <w:pPr>
        <w:pStyle w:val="Answer"/>
      </w:pPr>
      <w:r w:rsidRPr="001338E8">
        <w:t>I agree with Lee and Zubaida.</w:t>
      </w:r>
      <w:r w:rsidRPr="001338E8">
        <w:t xml:space="preserve"> </w:t>
      </w:r>
      <w:r w:rsidRPr="001338E8">
        <w:t>Expanding the workforce—I am not quite sure about the tutoring thing, but getting those people—we</w:t>
      </w:r>
      <w:r w:rsidRPr="001338E8">
        <w:t xml:space="preserve"> need to have summer</w:t>
      </w:r>
      <w:r w:rsidRPr="001338E8">
        <w:t xml:space="preserve"> </w:t>
      </w:r>
      <w:r w:rsidRPr="001338E8">
        <w:t>holiday clubs to deal with some of these emotional questions.</w:t>
      </w:r>
      <w:r w:rsidRPr="001338E8">
        <w:t xml:space="preserve"> </w:t>
      </w:r>
      <w:r w:rsidRPr="001338E8">
        <w:t>Then if we have to have social distancing, if that means reduced class sizes, we need more adults to help with the teaching</w:t>
      </w:r>
      <w:r w:rsidRPr="001338E8">
        <w:t>,</w:t>
      </w:r>
      <w:r w:rsidRPr="001338E8">
        <w:t xml:space="preserve"> and that should be another question that we have</w:t>
      </w:r>
      <w:r w:rsidRPr="001338E8">
        <w:t xml:space="preserve"> to look at as a society.</w:t>
      </w:r>
    </w:p>
    <w:p w:rsidR="009738B0" w:rsidRPr="001338E8" w:rsidP="00AE615A">
      <w:pPr>
        <w:pStyle w:val="Question"/>
        <w:numPr>
          <w:ilvl w:val="0"/>
          <w:numId w:val="0"/>
        </w:numPr>
        <w:ind w:left="794"/>
      </w:pPr>
      <w:sdt>
        <w:sdtPr>
          <w:alias w:val="Member"/>
          <w:tag w:val="&lt;Member mnisId='3985' dodsId='31730'&gt;"/>
          <w:id w:val="1502005127"/>
          <w:placeholder>
            <w:docPart w:val="325DB79440024A40BA2E15D03F548209"/>
          </w:placeholder>
          <w:richText/>
        </w:sdtPr>
        <w:sdtContent>
          <w:r w:rsidRPr="001338E8">
            <w:rPr>
              <w:b/>
            </w:rPr>
            <w:t>Chair:</w:t>
          </w:r>
        </w:sdtContent>
      </w:sdt>
      <w:r w:rsidRPr="001338E8">
        <w:t xml:space="preserve"> I think the book</w:t>
      </w:r>
      <w:r>
        <w:t xml:space="preserve"> </w:t>
      </w:r>
      <w:r w:rsidRPr="001338E8">
        <w:t xml:space="preserve">delivery </w:t>
      </w:r>
      <w:r w:rsidRPr="001338E8">
        <w:t>idea is an important one.</w:t>
      </w:r>
      <w:r w:rsidRPr="001338E8">
        <w:t xml:space="preserve"> </w:t>
      </w:r>
      <w:r w:rsidRPr="001338E8">
        <w:t>We must put that in our recommendations.</w:t>
      </w:r>
      <w:r w:rsidRPr="001338E8">
        <w:t xml:space="preserve"> </w:t>
      </w:r>
      <w:r w:rsidRPr="001338E8">
        <w:t xml:space="preserve">I have </w:t>
      </w:r>
      <w:r w:rsidRPr="001338E8">
        <w:t xml:space="preserve">also </w:t>
      </w:r>
      <w:r w:rsidRPr="001338E8">
        <w:t xml:space="preserve">proposed a national broadcasting service by the BBC and others </w:t>
      </w:r>
      <w:r>
        <w:t>that</w:t>
      </w:r>
      <w:r w:rsidRPr="001338E8">
        <w:t xml:space="preserve"> could broadcast on TV, because we know most home</w:t>
      </w:r>
      <w:r w:rsidRPr="001338E8">
        <w:t>s have a TV if they do not have the internet.</w:t>
      </w:r>
    </w:p>
    <w:p w:rsidR="00D101E8" w:rsidRPr="001338E8" w:rsidP="00AE615A">
      <w:pPr>
        <w:pStyle w:val="Question"/>
        <w:numPr>
          <w:ilvl w:val="0"/>
          <w:numId w:val="0"/>
        </w:numPr>
        <w:ind w:left="794"/>
      </w:pPr>
      <w:r w:rsidRPr="001338E8">
        <w:t>On your point, Zubaida, about wellbeing and pastoral care, I agree with you.</w:t>
      </w:r>
      <w:r w:rsidRPr="001338E8">
        <w:t xml:space="preserve"> </w:t>
      </w:r>
      <w:r w:rsidRPr="001338E8">
        <w:t>I have met with Place</w:t>
      </w:r>
      <w:r>
        <w:t>2Be</w:t>
      </w:r>
      <w:r w:rsidRPr="001338E8">
        <w:t xml:space="preserve"> and I think that should be scaled up in schools</w:t>
      </w:r>
      <w:r>
        <w:t>—</w:t>
      </w:r>
      <w:r w:rsidRPr="001338E8">
        <w:t>charities like that should be scaled up</w:t>
      </w:r>
      <w:r>
        <w:t>—</w:t>
      </w:r>
      <w:r w:rsidRPr="001338E8">
        <w:t>as the kids return t</w:t>
      </w:r>
      <w:r w:rsidRPr="001338E8">
        <w:t>o school.</w:t>
      </w:r>
      <w:r w:rsidRPr="001338E8">
        <w:t xml:space="preserve"> </w:t>
      </w:r>
      <w:r w:rsidRPr="001338E8">
        <w:t>I am sure you agree with that, Lee, as well.</w:t>
      </w:r>
    </w:p>
    <w:p w:rsidR="00D101E8" w:rsidRPr="001338E8" w:rsidP="00AE615A">
      <w:pPr>
        <w:pStyle w:val="Question"/>
      </w:pPr>
      <w:sdt>
        <w:sdtPr>
          <w:alias w:val="Member"/>
          <w:tag w:val="&lt;Member mnisId='4761' dodsId=''&gt;"/>
          <w:id w:val="-178737166"/>
          <w:placeholder>
            <w:docPart w:val="325DB79440024A40BA2E15D03F548209"/>
          </w:placeholder>
          <w:richText/>
        </w:sdtPr>
        <w:sdtContent>
          <w:r w:rsidRPr="001338E8">
            <w:rPr>
              <w:b/>
            </w:rPr>
            <w:t>David Johnston:</w:t>
          </w:r>
        </w:sdtContent>
      </w:sdt>
      <w:r w:rsidRPr="001338E8">
        <w:t xml:space="preserve"> Your idea is an interesting one, Lee.</w:t>
      </w:r>
      <w:r w:rsidRPr="001338E8">
        <w:t xml:space="preserve"> </w:t>
      </w:r>
      <w:r w:rsidRPr="001338E8">
        <w:t>How do you think these sorts of interventions should be measured for effectiveness?</w:t>
      </w:r>
      <w:r w:rsidRPr="001338E8">
        <w:t xml:space="preserve"> </w:t>
      </w:r>
      <w:r w:rsidRPr="001338E8">
        <w:t xml:space="preserve">Without putting words in your mouth, one of my concerns here </w:t>
      </w:r>
      <w:r w:rsidRPr="001338E8">
        <w:t>is destinations</w:t>
      </w:r>
      <w:r w:rsidRPr="001338E8">
        <w:t>.</w:t>
      </w:r>
      <w:r w:rsidRPr="001338E8">
        <w:t xml:space="preserve"> </w:t>
      </w:r>
      <w:r w:rsidRPr="001338E8">
        <w:t>We are talking an awful lot</w:t>
      </w:r>
      <w:r w:rsidRPr="001338E8">
        <w:t xml:space="preserve"> about grades and what happens to those.</w:t>
      </w:r>
      <w:r w:rsidRPr="001338E8">
        <w:t xml:space="preserve"> </w:t>
      </w:r>
      <w:r w:rsidRPr="001338E8">
        <w:t>I have a real concern about the destinations of the young people who have missed all this schooling.</w:t>
      </w:r>
      <w:r w:rsidRPr="001338E8">
        <w:t xml:space="preserve"> </w:t>
      </w:r>
      <w:r w:rsidRPr="001338E8">
        <w:t>Even if they are getting online teaching, there is no substitute for b</w:t>
      </w:r>
      <w:r w:rsidRPr="001338E8">
        <w:t>eing in the classroom.</w:t>
      </w:r>
      <w:r w:rsidRPr="001338E8">
        <w:t xml:space="preserve"> </w:t>
      </w:r>
      <w:r w:rsidRPr="001338E8">
        <w:t>What are your thoughts about how we can measure the effectiveness of what we do here?</w:t>
      </w:r>
    </w:p>
    <w:p w:rsidR="009738B0" w:rsidRPr="001338E8" w:rsidP="00AE615A">
      <w:pPr>
        <w:pStyle w:val="Answer"/>
      </w:pPr>
      <w:sdt>
        <w:sdtPr>
          <w:alias w:val="Witness"/>
          <w:id w:val="-1597856434"/>
          <w:placeholder>
            <w:docPart w:val="325DB79440024A40BA2E15D03F548209"/>
          </w:placeholder>
          <w:richText/>
        </w:sdtPr>
        <w:sdtContent>
          <w:r w:rsidRPr="001338E8">
            <w:rPr>
              <w:b/>
              <w:i/>
            </w:rPr>
            <w:t>Professor Elliot Major:</w:t>
          </w:r>
        </w:sdtContent>
      </w:sdt>
      <w:r w:rsidRPr="001338E8">
        <w:t xml:space="preserve"> Ultimately</w:t>
      </w:r>
      <w:r>
        <w:t>,</w:t>
      </w:r>
      <w:r w:rsidRPr="001338E8">
        <w:t xml:space="preserve"> I think you have to measure whatever you do in terms of lifelong material impacts on the children </w:t>
      </w:r>
      <w:r w:rsidRPr="001338E8">
        <w:t>who</w:t>
      </w:r>
      <w:r w:rsidRPr="001338E8">
        <w:t xml:space="preserve"> we are trying to support.</w:t>
      </w:r>
      <w:r w:rsidRPr="001338E8">
        <w:t xml:space="preserve"> </w:t>
      </w:r>
      <w:r w:rsidRPr="001338E8">
        <w:t>I totally agree with you on that.</w:t>
      </w:r>
      <w:r w:rsidRPr="001338E8">
        <w:t xml:space="preserve"> </w:t>
      </w:r>
      <w:r w:rsidRPr="001338E8">
        <w:t>We do get obsessed with grades, and they are very important.</w:t>
      </w:r>
    </w:p>
    <w:p w:rsidR="009738B0" w:rsidRPr="001338E8" w:rsidP="00AE615A">
      <w:pPr>
        <w:pStyle w:val="Answer"/>
      </w:pPr>
      <w:r w:rsidRPr="001338E8">
        <w:t>Kevin touched on it earlier.</w:t>
      </w:r>
      <w:r w:rsidRPr="001338E8">
        <w:t xml:space="preserve"> </w:t>
      </w:r>
      <w:r w:rsidRPr="001338E8">
        <w:t>I t</w:t>
      </w:r>
      <w:r w:rsidRPr="001338E8">
        <w:t>hink the Committee should look, in its inquiry</w:t>
      </w:r>
      <w:r>
        <w:t>,</w:t>
      </w:r>
      <w:r w:rsidRPr="001338E8">
        <w:t xml:space="preserve"> into the left-behind, into the very basis of how we do assessment.</w:t>
      </w:r>
      <w:r w:rsidRPr="001338E8">
        <w:t xml:space="preserve"> </w:t>
      </w:r>
      <w:r w:rsidRPr="001338E8">
        <w:t>There should be a basic school certificate that every pupil should be expected to pass.</w:t>
      </w:r>
      <w:r w:rsidRPr="001338E8">
        <w:t xml:space="preserve"> </w:t>
      </w:r>
      <w:r w:rsidRPr="001338E8">
        <w:t>That would be basic English and maths that you need t</w:t>
      </w:r>
      <w:r w:rsidRPr="001338E8">
        <w:t>o survive and prosper in life.</w:t>
      </w:r>
      <w:r w:rsidRPr="001338E8">
        <w:t xml:space="preserve"> </w:t>
      </w:r>
      <w:r w:rsidRPr="001338E8">
        <w:t>You need to look at it systematically to do that.</w:t>
      </w:r>
    </w:p>
    <w:p w:rsidR="00D101E8" w:rsidRPr="001338E8" w:rsidP="00AE615A">
      <w:pPr>
        <w:pStyle w:val="Answer"/>
      </w:pPr>
      <w:r w:rsidRPr="001338E8">
        <w:t>The other thing I would say is the tutoring is not just about getting the basics.</w:t>
      </w:r>
      <w:r w:rsidRPr="001338E8">
        <w:t xml:space="preserve"> </w:t>
      </w:r>
      <w:r w:rsidRPr="001338E8">
        <w:t>There are many incredibly academically bright kids who just happen to come from poor backgrou</w:t>
      </w:r>
      <w:r w:rsidRPr="001338E8">
        <w:t>nds or black backgrounds.</w:t>
      </w:r>
      <w:r w:rsidRPr="001338E8">
        <w:t xml:space="preserve"> </w:t>
      </w:r>
      <w:r w:rsidRPr="001338E8">
        <w:t>When I am thinking about tutoring, it is about getting everyone over the basics but it is also about enabling those who are academically orientated to get into the universities and so on.</w:t>
      </w:r>
      <w:r w:rsidRPr="001338E8">
        <w:t xml:space="preserve"> </w:t>
      </w:r>
      <w:r w:rsidRPr="001338E8">
        <w:t xml:space="preserve">For me there are two gaps that we need to </w:t>
      </w:r>
      <w:r w:rsidRPr="001338E8">
        <w:t>think about.</w:t>
      </w:r>
      <w:r w:rsidRPr="001338E8">
        <w:t xml:space="preserve"> </w:t>
      </w:r>
      <w:r w:rsidRPr="001338E8">
        <w:t>There is getting everyone so they leave school able to prosper in life and then there is a different issue about whether you go into academic or vocational.</w:t>
      </w:r>
      <w:r w:rsidRPr="001338E8">
        <w:t xml:space="preserve"> </w:t>
      </w:r>
      <w:r w:rsidRPr="001338E8">
        <w:t>Ultimately it has to be about the lifelong impacts on these children.</w:t>
      </w:r>
    </w:p>
    <w:p w:rsidR="00D101E8" w:rsidRPr="001338E8" w:rsidP="00AE615A">
      <w:pPr>
        <w:pStyle w:val="Question"/>
      </w:pPr>
      <w:sdt>
        <w:sdtPr>
          <w:alias w:val="Member"/>
          <w:tag w:val="&lt;Member mnisId='4761' dodsId=''&gt;"/>
          <w:id w:val="1224567373"/>
          <w:placeholder>
            <w:docPart w:val="325DB79440024A40BA2E15D03F548209"/>
          </w:placeholder>
          <w:richText/>
        </w:sdtPr>
        <w:sdtContent>
          <w:r w:rsidRPr="001338E8">
            <w:rPr>
              <w:b/>
            </w:rPr>
            <w:t>David Johnston:</w:t>
          </w:r>
        </w:sdtContent>
      </w:sdt>
      <w:r w:rsidRPr="001338E8">
        <w:t xml:space="preserve"> My question on the social aspect</w:t>
      </w:r>
      <w:r w:rsidRPr="001338E8">
        <w:t>s</w:t>
      </w:r>
      <w:r w:rsidRPr="001338E8">
        <w:t xml:space="preserve"> of this was covered by Zubaida.</w:t>
      </w:r>
      <w:r w:rsidRPr="001338E8">
        <w:t xml:space="preserve"> </w:t>
      </w:r>
      <w:r w:rsidRPr="001338E8">
        <w:t xml:space="preserve">Lee, what do you think the other non-school actors should be doing here in </w:t>
      </w:r>
      <w:r w:rsidRPr="001338E8">
        <w:t>how</w:t>
      </w:r>
      <w:r w:rsidRPr="001338E8">
        <w:t xml:space="preserve"> they assess young people?</w:t>
      </w:r>
      <w:r w:rsidRPr="001338E8">
        <w:t xml:space="preserve"> </w:t>
      </w:r>
      <w:r w:rsidRPr="001338E8">
        <w:t>Thinking about universities and employers, how should they be adjusting what they u</w:t>
      </w:r>
      <w:r w:rsidRPr="001338E8">
        <w:t>sually do in view of this loss of learning?</w:t>
      </w:r>
    </w:p>
    <w:p w:rsidR="00D101E8" w:rsidRPr="001338E8" w:rsidP="00AE615A">
      <w:pPr>
        <w:pStyle w:val="Answer"/>
      </w:pPr>
      <w:sdt>
        <w:sdtPr>
          <w:alias w:val="Witness"/>
          <w:id w:val="1487437447"/>
          <w:placeholder>
            <w:docPart w:val="325DB79440024A40BA2E15D03F548209"/>
          </w:placeholder>
          <w:richText/>
        </w:sdtPr>
        <w:sdtContent>
          <w:r w:rsidRPr="001338E8">
            <w:rPr>
              <w:b/>
              <w:i/>
            </w:rPr>
            <w:t>Professor Elliot Major:</w:t>
          </w:r>
        </w:sdtContent>
      </w:sdt>
      <w:r w:rsidRPr="001338E8">
        <w:t xml:space="preserve"> That is a great question.</w:t>
      </w:r>
      <w:r w:rsidRPr="001338E8">
        <w:t xml:space="preserve"> </w:t>
      </w:r>
      <w:r w:rsidRPr="001338E8">
        <w:t>Universities are going to have to think about lowering grades further for those students who can show they have been particularly disrupted by this</w:t>
      </w:r>
      <w:r w:rsidRPr="001338E8">
        <w:t>—a</w:t>
      </w:r>
      <w:r w:rsidRPr="001338E8">
        <w:t>nd employer</w:t>
      </w:r>
      <w:r w:rsidRPr="001338E8">
        <w:t>s.</w:t>
      </w:r>
      <w:r w:rsidRPr="001338E8">
        <w:t xml:space="preserve"> </w:t>
      </w:r>
      <w:r w:rsidRPr="001338E8">
        <w:t>You will know, David, that employers often use crude proxies for selection criteria.</w:t>
      </w:r>
      <w:r w:rsidRPr="001338E8">
        <w:t xml:space="preserve"> </w:t>
      </w:r>
      <w:r w:rsidRPr="001338E8">
        <w:t>It is absolutely crucial that it does not all fall on schools, that we challenge both universities and employers to be far more creative and radical in how they judge t</w:t>
      </w:r>
      <w:r w:rsidRPr="001338E8">
        <w:t>alent.</w:t>
      </w:r>
    </w:p>
    <w:p w:rsidR="00564BCE" w:rsidRPr="001338E8" w:rsidP="00AE615A">
      <w:pPr>
        <w:pStyle w:val="Question"/>
      </w:pPr>
      <w:sdt>
        <w:sdtPr>
          <w:alias w:val="Member"/>
          <w:tag w:val="&lt;Member mnisId='4771' dodsId=''&gt;"/>
          <w:id w:val="-1505739758"/>
          <w:placeholder>
            <w:docPart w:val="325DB79440024A40BA2E15D03F548209"/>
          </w:placeholder>
          <w:richText/>
        </w:sdtPr>
        <w:sdtContent>
          <w:r w:rsidRPr="001338E8">
            <w:rPr>
              <w:b/>
            </w:rPr>
            <w:t>Tom Hunt:</w:t>
          </w:r>
        </w:sdtContent>
      </w:sdt>
      <w:r w:rsidRPr="001338E8">
        <w:t xml:space="preserve"> I very much appreciate that there is going to be</w:t>
      </w:r>
      <w:r w:rsidRPr="001338E8">
        <w:t xml:space="preserve"> a</w:t>
      </w:r>
      <w:r w:rsidRPr="001338E8">
        <w:t xml:space="preserve"> different session on this</w:t>
      </w:r>
      <w:r>
        <w:t>,</w:t>
      </w:r>
      <w:r w:rsidRPr="001338E8">
        <w:t xml:space="preserve"> but I want to touch upon something that was said earlier, which is the possibility that even in September we might not be in a position for all children to go back to school</w:t>
      </w:r>
      <w:r>
        <w:t>—</w:t>
      </w:r>
      <w:r w:rsidRPr="001338E8">
        <w:t xml:space="preserve">I find </w:t>
      </w:r>
      <w:r>
        <w:t xml:space="preserve">that </w:t>
      </w:r>
      <w:r w:rsidRPr="001338E8">
        <w:t>a horrifying prospect.</w:t>
      </w:r>
      <w:r w:rsidRPr="001338E8">
        <w:t xml:space="preserve"> </w:t>
      </w:r>
      <w:r w:rsidRPr="001338E8">
        <w:t xml:space="preserve">Frankly, I am concerned enough as it is </w:t>
      </w:r>
      <w:r>
        <w:t>about</w:t>
      </w:r>
      <w:r w:rsidRPr="001338E8">
        <w:t xml:space="preserve"> </w:t>
      </w:r>
      <w:r w:rsidRPr="001338E8">
        <w:t>the tim</w:t>
      </w:r>
      <w:r>
        <w:t>e</w:t>
      </w:r>
      <w:r w:rsidRPr="001338E8">
        <w:t xml:space="preserve"> until September.</w:t>
      </w:r>
    </w:p>
    <w:p w:rsidR="00D101E8" w:rsidRPr="001338E8" w:rsidP="00AE615A">
      <w:pPr>
        <w:pStyle w:val="Question"/>
        <w:numPr>
          <w:ilvl w:val="0"/>
          <w:numId w:val="0"/>
        </w:numPr>
        <w:ind w:left="794"/>
      </w:pPr>
      <w:r w:rsidRPr="001338E8">
        <w:t>This is to Kevin primarily.</w:t>
      </w:r>
      <w:r w:rsidRPr="001338E8">
        <w:t xml:space="preserve"> </w:t>
      </w:r>
      <w:r w:rsidRPr="001338E8">
        <w:t xml:space="preserve">I know </w:t>
      </w:r>
      <w:r w:rsidRPr="001338E8">
        <w:t>t</w:t>
      </w:r>
      <w:r w:rsidRPr="001338E8">
        <w:t xml:space="preserve">here is not complete agreement between your union and the Government </w:t>
      </w:r>
      <w:r w:rsidRPr="001338E8">
        <w:t>about</w:t>
      </w:r>
      <w:r w:rsidRPr="001338E8">
        <w:t xml:space="preserve"> when it is appropriate to go back and so on.</w:t>
      </w:r>
      <w:r w:rsidRPr="001338E8">
        <w:t xml:space="preserve"> </w:t>
      </w:r>
      <w:r w:rsidRPr="001338E8">
        <w:t>If in your view you did not have any more confidence than now regarding sa</w:t>
      </w:r>
      <w:r w:rsidRPr="001338E8">
        <w:t>fety</w:t>
      </w:r>
      <w:r w:rsidRPr="001338E8">
        <w:t>,</w:t>
      </w:r>
      <w:r w:rsidRPr="001338E8">
        <w:t xml:space="preserve"> and it got to September and October, would there ever be a point where you thought, “This is just getting ridiculous</w:t>
      </w:r>
      <w:r w:rsidRPr="001338E8">
        <w:t>. T</w:t>
      </w:r>
      <w:r w:rsidRPr="001338E8">
        <w:t>his is terminal for the life chances of many children</w:t>
      </w:r>
      <w:r w:rsidRPr="001338E8">
        <w:t>. W</w:t>
      </w:r>
      <w:r w:rsidRPr="001338E8">
        <w:t>e just need to go back</w:t>
      </w:r>
      <w:r>
        <w:t>”?</w:t>
      </w:r>
      <w:r w:rsidRPr="001338E8">
        <w:t xml:space="preserve"> </w:t>
      </w:r>
      <w:r>
        <w:t>Just</w:t>
      </w:r>
      <w:r w:rsidRPr="001338E8">
        <w:t xml:space="preserve"> out of interest</w:t>
      </w:r>
    </w:p>
    <w:p w:rsidR="00564BCE" w:rsidRPr="001338E8" w:rsidP="00AE615A">
      <w:pPr>
        <w:pStyle w:val="Answer"/>
      </w:pPr>
      <w:sdt>
        <w:sdtPr>
          <w:alias w:val="Witness"/>
          <w:id w:val="15975586"/>
          <w:placeholder>
            <w:docPart w:val="325DB79440024A40BA2E15D03F548209"/>
          </w:placeholder>
          <w:richText/>
        </w:sdtPr>
        <w:sdtContent>
          <w:r w:rsidRPr="001338E8">
            <w:rPr>
              <w:b/>
              <w:i/>
            </w:rPr>
            <w:t>Kevin Courtney:</w:t>
          </w:r>
        </w:sdtContent>
      </w:sdt>
      <w:r w:rsidRPr="001338E8">
        <w:t xml:space="preserve"> The questio</w:t>
      </w:r>
      <w:r w:rsidRPr="001338E8">
        <w:t>n is to be</w:t>
      </w:r>
      <w:r w:rsidRPr="001338E8">
        <w:t xml:space="preserve"> led by the science on this, is</w:t>
      </w:r>
      <w:r w:rsidRPr="001338E8">
        <w:t>n’t it</w:t>
      </w:r>
      <w:r w:rsidRPr="001338E8">
        <w:t xml:space="preserve">, and to be led by </w:t>
      </w:r>
      <w:r w:rsidRPr="001338E8">
        <w:t xml:space="preserve">SAGE </w:t>
      </w:r>
      <w:r w:rsidRPr="001338E8">
        <w:t>and other scientists looking at these matters?</w:t>
      </w:r>
      <w:r w:rsidRPr="001338E8">
        <w:t xml:space="preserve"> </w:t>
      </w:r>
      <w:r w:rsidRPr="001338E8">
        <w:t>We want to get back to schools as soon as it is safe to do so.</w:t>
      </w:r>
      <w:r w:rsidRPr="001338E8">
        <w:t xml:space="preserve"> </w:t>
      </w:r>
      <w:r w:rsidRPr="001338E8">
        <w:t>We recognise the point that Robert made on the radio this morning.</w:t>
      </w:r>
      <w:r w:rsidRPr="001338E8">
        <w:t xml:space="preserve"> </w:t>
      </w:r>
      <w:r w:rsidRPr="001338E8">
        <w:t>It is no</w:t>
      </w:r>
      <w:r w:rsidRPr="001338E8">
        <w:t>t children who are affected by this, fundamentally, and the chance of any individual child being badly affected is very remote.</w:t>
      </w:r>
      <w:r w:rsidRPr="001338E8">
        <w:t xml:space="preserve"> </w:t>
      </w:r>
      <w:r w:rsidRPr="001338E8">
        <w:t xml:space="preserve">It is </w:t>
      </w:r>
      <w:r w:rsidRPr="001338E8">
        <w:t>a</w:t>
      </w:r>
      <w:r w:rsidRPr="001338E8">
        <w:t xml:space="preserve"> question of the impact of schools on community transmission</w:t>
      </w:r>
      <w:r>
        <w:t>,</w:t>
      </w:r>
      <w:r w:rsidRPr="001338E8">
        <w:t xml:space="preserve"> and it is </w:t>
      </w:r>
      <w:r w:rsidRPr="001338E8">
        <w:t>a</w:t>
      </w:r>
      <w:r w:rsidRPr="001338E8">
        <w:t xml:space="preserve"> question of the effect on vulnerable adults.</w:t>
      </w:r>
      <w:r w:rsidRPr="001338E8">
        <w:t xml:space="preserve"> </w:t>
      </w:r>
      <w:r w:rsidRPr="001338E8">
        <w:t>If</w:t>
      </w:r>
      <w:r w:rsidRPr="001338E8">
        <w:t xml:space="preserve"> a child is living with a grandparent,</w:t>
      </w:r>
      <w:r w:rsidRPr="001338E8">
        <w:t xml:space="preserve"> there is</w:t>
      </w:r>
      <w:r w:rsidRPr="001338E8">
        <w:t xml:space="preserve"> the vulnerability of that grandparent.</w:t>
      </w:r>
      <w:r w:rsidRPr="001338E8">
        <w:t xml:space="preserve"> </w:t>
      </w:r>
      <w:r w:rsidRPr="001338E8">
        <w:t>All of this turns on the science.</w:t>
      </w:r>
      <w:r w:rsidRPr="001338E8">
        <w:t xml:space="preserve"> </w:t>
      </w:r>
      <w:r w:rsidRPr="001338E8">
        <w:t>I really hope that the science will develop into a place—I think this is a faint hope, though—where children do not transmit.</w:t>
      </w:r>
      <w:r w:rsidRPr="001338E8">
        <w:t xml:space="preserve"> </w:t>
      </w:r>
      <w:r w:rsidRPr="001338E8">
        <w:t>If childr</w:t>
      </w:r>
      <w:r w:rsidRPr="001338E8">
        <w:t xml:space="preserve">en did not transmit, it would be unproblematic to open schools, but that is not what </w:t>
      </w:r>
      <w:r w:rsidRPr="001338E8">
        <w:t>the scientists are telling us.</w:t>
      </w:r>
    </w:p>
    <w:p w:rsidR="00D101E8" w:rsidRPr="001338E8" w:rsidP="00AE615A">
      <w:pPr>
        <w:pStyle w:val="Answer"/>
      </w:pPr>
      <w:r w:rsidRPr="001338E8">
        <w:t>We hope to be back with wider opening</w:t>
      </w:r>
      <w:r w:rsidRPr="001338E8">
        <w:t>.</w:t>
      </w:r>
      <w:r w:rsidRPr="001338E8">
        <w:t xml:space="preserve"> </w:t>
      </w:r>
      <w:r w:rsidRPr="001338E8">
        <w:t xml:space="preserve">We </w:t>
      </w:r>
      <w:r w:rsidRPr="001338E8">
        <w:t>have to prepare for the eventuality that we are not back at wider opening</w:t>
      </w:r>
      <w:r>
        <w:t xml:space="preserve">, </w:t>
      </w:r>
      <w:r w:rsidRPr="001338E8">
        <w:t>but we are not being ob</w:t>
      </w:r>
      <w:r w:rsidRPr="001338E8">
        <w:t>structive to wider opening.</w:t>
      </w:r>
      <w:r w:rsidRPr="001338E8">
        <w:t xml:space="preserve"> </w:t>
      </w:r>
      <w:r w:rsidRPr="001338E8">
        <w:t>We have talked about five tests that are tests that can be met</w:t>
      </w:r>
      <w:r>
        <w:t>,</w:t>
      </w:r>
      <w:r w:rsidRPr="001338E8">
        <w:t xml:space="preserve"> and we want the Government to work with us on how to meet them, as the </w:t>
      </w:r>
      <w:r w:rsidRPr="001338E8">
        <w:t>Government</w:t>
      </w:r>
      <w:r w:rsidRPr="001338E8">
        <w:t xml:space="preserve"> in Denmark is working with the Danish teachers, as the Scottish Government is working with the Scottish teachers</w:t>
      </w:r>
      <w:r w:rsidRPr="001338E8">
        <w:t>,</w:t>
      </w:r>
      <w:r w:rsidRPr="001338E8">
        <w:t xml:space="preserve"> on how to reach those milestones.</w:t>
      </w:r>
    </w:p>
    <w:p w:rsidR="00D101E8" w:rsidRPr="001338E8" w:rsidP="00AE615A">
      <w:pPr>
        <w:pStyle w:val="Question"/>
        <w:numPr>
          <w:ilvl w:val="0"/>
          <w:numId w:val="0"/>
        </w:numPr>
        <w:ind w:left="794"/>
      </w:pPr>
      <w:sdt>
        <w:sdtPr>
          <w:alias w:val="Member"/>
          <w:tag w:val="&lt;Member mnisId='3985' dodsId='31730'&gt;"/>
          <w:id w:val="-886872420"/>
          <w:placeholder>
            <w:docPart w:val="325DB79440024A40BA2E15D03F548209"/>
          </w:placeholder>
          <w:richText/>
        </w:sdtPr>
        <w:sdtContent>
          <w:r w:rsidRPr="001338E8">
            <w:rPr>
              <w:b/>
            </w:rPr>
            <w:t>Chair:</w:t>
          </w:r>
        </w:sdtContent>
      </w:sdt>
      <w:r w:rsidRPr="001338E8">
        <w:t xml:space="preserve"> We are going to have the bulk of this discussion, a big discussion, next week.</w:t>
      </w:r>
    </w:p>
    <w:p w:rsidR="00564BCE" w:rsidRPr="001338E8" w:rsidP="00AE615A">
      <w:pPr>
        <w:pStyle w:val="Question"/>
      </w:pPr>
      <w:sdt>
        <w:sdtPr>
          <w:alias w:val="Member"/>
          <w:tag w:val="&lt;Member mnisId='4814' dodsId=''&gt;"/>
          <w:id w:val="-1495873808"/>
          <w:placeholder>
            <w:docPart w:val="325DB79440024A40BA2E15D03F548209"/>
          </w:placeholder>
          <w:richText/>
        </w:sdtPr>
        <w:sdtContent>
          <w:r w:rsidRPr="001338E8">
            <w:rPr>
              <w:b/>
            </w:rPr>
            <w:t>Jonathan Gullis:</w:t>
          </w:r>
        </w:sdtContent>
      </w:sdt>
      <w:r w:rsidRPr="001338E8">
        <w:t xml:space="preserve"> </w:t>
      </w:r>
      <w:r w:rsidRPr="001338E8">
        <w:t>Kevin and I can spar over the NEU and its response</w:t>
      </w:r>
      <w:r w:rsidRPr="001338E8">
        <w:t xml:space="preserve"> next week</w:t>
      </w:r>
      <w:r w:rsidRPr="001338E8">
        <w:t>.</w:t>
      </w:r>
      <w:r w:rsidRPr="001338E8">
        <w:t xml:space="preserve"> </w:t>
      </w:r>
      <w:r w:rsidRPr="001338E8">
        <w:t xml:space="preserve">I am sure Kevin does not know I am a former union rep, so I look forward to having </w:t>
      </w:r>
      <w:r w:rsidRPr="001338E8">
        <w:t>a</w:t>
      </w:r>
      <w:r w:rsidRPr="001338E8">
        <w:t xml:space="preserve"> discussion as a schoolteacher.</w:t>
      </w:r>
    </w:p>
    <w:p w:rsidR="00564BCE" w:rsidRPr="001338E8" w:rsidP="00AE615A">
      <w:pPr>
        <w:pStyle w:val="Question"/>
        <w:numPr>
          <w:ilvl w:val="0"/>
          <w:numId w:val="0"/>
        </w:numPr>
        <w:ind w:left="794"/>
      </w:pPr>
      <w:r w:rsidRPr="001338E8">
        <w:t>The point that has been made about summer schools is absolutely common sense t</w:t>
      </w:r>
      <w:r w:rsidRPr="001338E8">
        <w:t>o me.</w:t>
      </w:r>
      <w:r w:rsidRPr="001338E8">
        <w:t xml:space="preserve"> </w:t>
      </w:r>
      <w:r w:rsidRPr="001338E8">
        <w:t xml:space="preserve">Zubaida has made some excellent points about, first, the school building </w:t>
      </w:r>
      <w:r>
        <w:t>being</w:t>
      </w:r>
      <w:r w:rsidRPr="001338E8">
        <w:t xml:space="preserve"> probably one of the most underutilised buildings in any community, but </w:t>
      </w:r>
      <w:r w:rsidRPr="001338E8">
        <w:t xml:space="preserve">we </w:t>
      </w:r>
      <w:r w:rsidRPr="001338E8">
        <w:t>also know there are plenty of other spaces.</w:t>
      </w:r>
      <w:r w:rsidRPr="001338E8">
        <w:t xml:space="preserve"> </w:t>
      </w:r>
      <w:r w:rsidRPr="001338E8">
        <w:t xml:space="preserve">I speak to my head teachers in Stoke-on-Trent North, </w:t>
      </w:r>
      <w:r w:rsidRPr="001338E8">
        <w:t>Kidsgrove and Talke and they keep saying, “We need a clear plan for September</w:t>
      </w:r>
      <w:r>
        <w:t>.</w:t>
      </w:r>
      <w:r w:rsidRPr="001338E8">
        <w:t>”</w:t>
      </w:r>
    </w:p>
    <w:p w:rsidR="00564BCE" w:rsidRPr="001338E8" w:rsidP="00AE615A">
      <w:pPr>
        <w:pStyle w:val="Question"/>
        <w:numPr>
          <w:ilvl w:val="0"/>
          <w:numId w:val="0"/>
        </w:numPr>
        <w:ind w:left="794"/>
      </w:pPr>
      <w:r w:rsidRPr="001338E8">
        <w:t>I understand the anger that some parents feel about why are all primary students not returning now.</w:t>
      </w:r>
      <w:r w:rsidRPr="001338E8">
        <w:t xml:space="preserve"> </w:t>
      </w:r>
      <w:r w:rsidRPr="001338E8">
        <w:t>I have tried to explain, and had some backlash on Twitter, that I do not thi</w:t>
      </w:r>
      <w:r w:rsidRPr="001338E8">
        <w:t>nk it was achievable after seeing what schools would look like while we have the 2</w:t>
      </w:r>
      <w:r>
        <w:t>-</w:t>
      </w:r>
      <w:r w:rsidRPr="001338E8">
        <w:t xml:space="preserve">metre </w:t>
      </w:r>
      <w:r>
        <w:t xml:space="preserve">rule </w:t>
      </w:r>
      <w:r w:rsidRPr="001338E8">
        <w:t>still in place</w:t>
      </w:r>
      <w:r>
        <w:t xml:space="preserve">, </w:t>
      </w:r>
      <w:r w:rsidRPr="001338E8">
        <w:t>until we go down to 1 metre like they do in Europe.</w:t>
      </w:r>
      <w:r w:rsidRPr="001338E8">
        <w:t xml:space="preserve"> </w:t>
      </w:r>
      <w:r w:rsidRPr="001338E8">
        <w:t>We have also seen the impact—it is a logistical nightmare and schools need time.</w:t>
      </w:r>
      <w:r w:rsidRPr="001338E8">
        <w:t xml:space="preserve"> </w:t>
      </w:r>
      <w:r w:rsidRPr="001338E8">
        <w:t>You cannot an</w:t>
      </w:r>
      <w:r w:rsidRPr="001338E8">
        <w:t>nounce something today and expect by next week for that to be the case</w:t>
      </w:r>
      <w:r w:rsidRPr="001338E8">
        <w:t>.</w:t>
      </w:r>
      <w:r w:rsidRPr="001338E8">
        <w:t xml:space="preserve"> I think it was right</w:t>
      </w:r>
      <w:r>
        <w:t xml:space="preserve">, </w:t>
      </w:r>
      <w:r w:rsidRPr="001338E8">
        <w:t xml:space="preserve">the cancellation of all year groups coming back apart from the </w:t>
      </w:r>
      <w:r w:rsidRPr="001338E8">
        <w:t xml:space="preserve">key ones, although I would have brought </w:t>
      </w:r>
      <w:r>
        <w:t xml:space="preserve">back </w:t>
      </w:r>
      <w:r w:rsidRPr="001338E8">
        <w:t>year 5 rather than year 6 because I agree with Lee tha</w:t>
      </w:r>
      <w:r w:rsidRPr="001338E8">
        <w:t xml:space="preserve">t </w:t>
      </w:r>
      <w:r>
        <w:t xml:space="preserve">it is </w:t>
      </w:r>
      <w:r w:rsidRPr="001338E8">
        <w:t xml:space="preserve">the </w:t>
      </w:r>
      <w:r>
        <w:t xml:space="preserve">next </w:t>
      </w:r>
      <w:r w:rsidRPr="001338E8">
        <w:t xml:space="preserve">year group that is going to be more traumatised than </w:t>
      </w:r>
      <w:r>
        <w:t>the</w:t>
      </w:r>
      <w:r w:rsidRPr="001338E8">
        <w:t xml:space="preserve"> current one.</w:t>
      </w:r>
    </w:p>
    <w:p w:rsidR="00D101E8" w:rsidRPr="001338E8" w:rsidP="00AE615A">
      <w:pPr>
        <w:pStyle w:val="Question"/>
        <w:numPr>
          <w:ilvl w:val="0"/>
          <w:numId w:val="0"/>
        </w:numPr>
        <w:ind w:left="794"/>
      </w:pPr>
      <w:r w:rsidRPr="001338E8">
        <w:t>Therefore, I would absolutely urge you</w:t>
      </w:r>
      <w:r>
        <w:t xml:space="preserve"> guys</w:t>
      </w:r>
      <w:r w:rsidRPr="001338E8">
        <w:t xml:space="preserve"> to keep pushing for the summer</w:t>
      </w:r>
      <w:r>
        <w:t xml:space="preserve"> </w:t>
      </w:r>
      <w:r w:rsidRPr="001338E8">
        <w:t>schools programme.</w:t>
      </w:r>
      <w:r w:rsidRPr="001338E8">
        <w:t xml:space="preserve"> </w:t>
      </w:r>
      <w:r w:rsidRPr="001338E8">
        <w:t>As a former teacher</w:t>
      </w:r>
      <w:r w:rsidRPr="001338E8">
        <w:t>,</w:t>
      </w:r>
      <w:r w:rsidRPr="001338E8">
        <w:t xml:space="preserve"> I am prepared to come out, work over the summer holidays with students in my community and volunteer in any way I can, because if we</w:t>
      </w:r>
      <w:r w:rsidRPr="001338E8">
        <w:t xml:space="preserve"> do not we are going to fail an</w:t>
      </w:r>
      <w:r w:rsidRPr="001338E8">
        <w:t xml:space="preserve"> entire generation of people.</w:t>
      </w:r>
      <w:r w:rsidRPr="001338E8">
        <w:t xml:space="preserve"> </w:t>
      </w:r>
      <w:r w:rsidRPr="001338E8">
        <w:t>We have to use the school building for mental health wellbeing</w:t>
      </w:r>
      <w:r w:rsidRPr="001338E8">
        <w:t>, health checks and education during the next 12 months definitely</w:t>
      </w:r>
      <w:r>
        <w:t>,</w:t>
      </w:r>
      <w:r w:rsidRPr="001338E8">
        <w:t xml:space="preserve"> and make sure that third sectors can come into schools, use the building for free after school to do further engagement </w:t>
      </w:r>
      <w:r w:rsidRPr="001338E8">
        <w:t xml:space="preserve">for </w:t>
      </w:r>
      <w:r w:rsidRPr="001338E8">
        <w:t>mental health, socialisation and education.</w:t>
      </w:r>
      <w:r w:rsidRPr="001338E8">
        <w:t xml:space="preserve"> </w:t>
      </w:r>
      <w:r w:rsidRPr="001338E8">
        <w:t>I want to thank you</w:t>
      </w:r>
      <w:r>
        <w:t xml:space="preserve"> </w:t>
      </w:r>
      <w:r>
        <w:t>guys</w:t>
      </w:r>
      <w:r w:rsidRPr="001338E8">
        <w:t xml:space="preserve"> for backing the Committee</w:t>
      </w:r>
      <w:r w:rsidRPr="001338E8">
        <w:t>’</w:t>
      </w:r>
      <w:r w:rsidRPr="001338E8">
        <w:t>s calls on that.</w:t>
      </w:r>
    </w:p>
    <w:p w:rsidR="007E2FA1" w:rsidRPr="001338E8" w:rsidP="00475DD3">
      <w:pPr>
        <w:pStyle w:val="Answer"/>
      </w:pPr>
      <w:sdt>
        <w:sdtPr>
          <w:alias w:val="Witness"/>
          <w:id w:val="-75368054"/>
          <w:placeholder>
            <w:docPart w:val="325DB79440024A40BA2E15D03F548209"/>
          </w:placeholder>
          <w:richText/>
        </w:sdtPr>
        <w:sdtContent>
          <w:r w:rsidRPr="001338E8">
            <w:rPr>
              <w:b/>
              <w:i/>
            </w:rPr>
            <w:t>Dr Haque:</w:t>
          </w:r>
        </w:sdtContent>
      </w:sdt>
      <w:r w:rsidRPr="001338E8">
        <w:t xml:space="preserve"> I will be very quick because I am conscious of time.</w:t>
      </w:r>
      <w:r w:rsidRPr="001338E8">
        <w:t xml:space="preserve"> </w:t>
      </w:r>
      <w:r w:rsidRPr="001338E8">
        <w:t>I absolutely agree with you, Jonathan.</w:t>
      </w:r>
      <w:r w:rsidRPr="001338E8">
        <w:t xml:space="preserve"> </w:t>
      </w:r>
      <w:r w:rsidRPr="001338E8">
        <w:t>The reason</w:t>
      </w:r>
      <w:r w:rsidRPr="001338E8">
        <w:t>s</w:t>
      </w:r>
      <w:r w:rsidRPr="001338E8">
        <w:t xml:space="preserve"> Independent </w:t>
      </w:r>
      <w:r w:rsidRPr="001338E8">
        <w:t xml:space="preserve">SAGE </w:t>
      </w:r>
      <w:r w:rsidRPr="001338E8">
        <w:t>proposed the summer</w:t>
      </w:r>
      <w:r w:rsidRPr="001338E8">
        <w:t xml:space="preserve"> </w:t>
      </w:r>
      <w:r w:rsidRPr="001338E8">
        <w:t>schools programme are</w:t>
      </w:r>
      <w:r w:rsidRPr="001338E8">
        <w:t>,</w:t>
      </w:r>
      <w:r w:rsidRPr="001338E8">
        <w:t xml:space="preserve"> first</w:t>
      </w:r>
      <w:r w:rsidRPr="001338E8">
        <w:t>,</w:t>
      </w:r>
      <w:r w:rsidRPr="001338E8">
        <w:t xml:space="preserve"> we consulted with parents</w:t>
      </w:r>
      <w:r w:rsidRPr="001338E8">
        <w:t>.</w:t>
      </w:r>
      <w:r w:rsidRPr="001338E8">
        <w:t xml:space="preserve"> </w:t>
      </w:r>
      <w:r w:rsidRPr="001338E8">
        <w:t>There was an overwhelming response from parents about t</w:t>
      </w:r>
      <w:r w:rsidRPr="001338E8">
        <w:t>he</w:t>
      </w:r>
      <w:r w:rsidRPr="001338E8">
        <w:t xml:space="preserve"> fact that their kids, their particular year groups—</w:t>
      </w:r>
      <w:r>
        <w:t xml:space="preserve">other than </w:t>
      </w:r>
      <w:r w:rsidRPr="001338E8">
        <w:t>reception, year 1 and year 6—were not going to go back to school, so what about all those children who are being left at home</w:t>
      </w:r>
      <w:r>
        <w:t xml:space="preserve">? </w:t>
      </w:r>
      <w:r w:rsidRPr="001338E8">
        <w:t>Then th</w:t>
      </w:r>
      <w:r w:rsidRPr="001338E8">
        <w:t>ere are parents who were saying, “My child was already struggling in school</w:t>
      </w:r>
      <w:r>
        <w:t>,</w:t>
      </w:r>
      <w:r w:rsidRPr="001338E8">
        <w:t xml:space="preserve"> and I am particularly concerned</w:t>
      </w:r>
      <w:r>
        <w:t>.</w:t>
      </w:r>
      <w:r w:rsidRPr="001338E8">
        <w:t>”</w:t>
      </w:r>
      <w:r w:rsidRPr="001338E8">
        <w:t xml:space="preserve"> </w:t>
      </w:r>
      <w:r w:rsidRPr="001338E8">
        <w:t>The option or</w:t>
      </w:r>
      <w:r w:rsidRPr="001338E8">
        <w:t xml:space="preserve"> </w:t>
      </w:r>
      <w:r w:rsidRPr="001338E8">
        <w:t xml:space="preserve">the choice should not be whether to be in school or whether to be outside of school, whether to be in school and get some learning </w:t>
      </w:r>
      <w:r w:rsidRPr="001338E8">
        <w:t>or to be outside of school and lose out on learning and lose out on social interaction.</w:t>
      </w:r>
      <w:r w:rsidRPr="001338E8">
        <w:t xml:space="preserve"> </w:t>
      </w:r>
      <w:r w:rsidRPr="001338E8">
        <w:t>That is why the summer</w:t>
      </w:r>
      <w:r w:rsidRPr="001338E8">
        <w:t xml:space="preserve"> </w:t>
      </w:r>
      <w:r w:rsidRPr="001338E8">
        <w:t>school programme is important.</w:t>
      </w:r>
    </w:p>
    <w:p w:rsidR="00D101E8" w:rsidRPr="001338E8" w:rsidP="00AE615A">
      <w:pPr>
        <w:pStyle w:val="Answer"/>
      </w:pPr>
      <w:r w:rsidRPr="001338E8">
        <w:t>The other reason the summer school programme is important is</w:t>
      </w:r>
      <w:r>
        <w:t>,</w:t>
      </w:r>
      <w:r w:rsidRPr="001338E8">
        <w:t xml:space="preserve"> even when we return in September, as </w:t>
      </w:r>
      <w:r>
        <w:t xml:space="preserve">the </w:t>
      </w:r>
      <w:r w:rsidRPr="001338E8">
        <w:t>Independent</w:t>
      </w:r>
      <w:r w:rsidRPr="001338E8">
        <w:t xml:space="preserve"> </w:t>
      </w:r>
      <w:r w:rsidRPr="001338E8">
        <w:t xml:space="preserve">SAGE </w:t>
      </w:r>
      <w:r w:rsidRPr="001338E8">
        <w:t xml:space="preserve">group we have said that </w:t>
      </w:r>
      <w:r w:rsidRPr="001338E8">
        <w:t>t</w:t>
      </w:r>
      <w:r w:rsidRPr="001338E8">
        <w:t>he risks are still there.</w:t>
      </w:r>
      <w:r w:rsidRPr="001338E8">
        <w:t xml:space="preserve"> </w:t>
      </w:r>
      <w:r w:rsidRPr="001338E8">
        <w:t>We do not know if there will be a second wa</w:t>
      </w:r>
      <w:r w:rsidRPr="001338E8">
        <w:t>ve</w:t>
      </w:r>
      <w:r w:rsidRPr="001338E8">
        <w:t>.</w:t>
      </w:r>
      <w:r w:rsidRPr="001338E8">
        <w:t xml:space="preserve"> </w:t>
      </w:r>
      <w:r w:rsidRPr="001338E8">
        <w:t xml:space="preserve">If this is planning ahead, this is planning ahead by testing and trying the summer school </w:t>
      </w:r>
      <w:r>
        <w:t>to</w:t>
      </w:r>
      <w:r w:rsidRPr="001338E8">
        <w:t xml:space="preserve"> </w:t>
      </w:r>
      <w:r>
        <w:t>make</w:t>
      </w:r>
      <w:r w:rsidRPr="001338E8">
        <w:t xml:space="preserve"> use of all the non-school venues.</w:t>
      </w:r>
      <w:r w:rsidRPr="001338E8">
        <w:t xml:space="preserve"> </w:t>
      </w:r>
      <w:r w:rsidRPr="001338E8">
        <w:t>If in September we have a second wave or the coronavirus cases are still high—and they will be in some areas more than other</w:t>
      </w:r>
      <w:r w:rsidRPr="001338E8">
        <w:t>s—we already have a system that we have tried.</w:t>
      </w:r>
      <w:r w:rsidRPr="001338E8">
        <w:t xml:space="preserve"> </w:t>
      </w:r>
      <w:r w:rsidRPr="001338E8">
        <w:t>We need to start now.</w:t>
      </w:r>
      <w:r w:rsidRPr="001338E8">
        <w:t xml:space="preserve"> </w:t>
      </w:r>
      <w:r w:rsidRPr="001338E8">
        <w:t>The Government need to be much more creative than they have been.</w:t>
      </w:r>
    </w:p>
    <w:p w:rsidR="00D101E8" w:rsidRPr="001338E8" w:rsidP="00AE615A">
      <w:pPr>
        <w:pStyle w:val="Question"/>
      </w:pPr>
      <w:sdt>
        <w:sdtPr>
          <w:alias w:val="Member"/>
          <w:tag w:val="&lt;Member mnisId='3985' dodsId='31730'&gt;"/>
          <w:id w:val="-1598101137"/>
          <w:placeholder>
            <w:docPart w:val="325DB79440024A40BA2E15D03F548209"/>
          </w:placeholder>
          <w:richText/>
        </w:sdtPr>
        <w:sdtContent>
          <w:r w:rsidRPr="001338E8">
            <w:rPr>
              <w:b/>
            </w:rPr>
            <w:t>Chair:</w:t>
          </w:r>
        </w:sdtContent>
      </w:sdt>
      <w:r w:rsidRPr="001338E8">
        <w:t xml:space="preserve"> Kevin, before you answer the </w:t>
      </w:r>
      <w:r>
        <w:t>question</w:t>
      </w:r>
      <w:r w:rsidRPr="001338E8">
        <w:t xml:space="preserve">, if the </w:t>
      </w:r>
      <w:r>
        <w:t>social</w:t>
      </w:r>
      <w:r w:rsidRPr="001338E8">
        <w:t xml:space="preserve"> distancing rule was changed, would you be more willing to have schools open earlier?</w:t>
      </w:r>
      <w:r w:rsidRPr="001338E8">
        <w:t xml:space="preserve"> </w:t>
      </w:r>
      <w:r w:rsidRPr="001338E8">
        <w:t>That is the only question I am going to ask on th</w:t>
      </w:r>
      <w:r w:rsidRPr="001338E8">
        <w:t>at</w:t>
      </w:r>
      <w:r w:rsidRPr="00D01886">
        <w:t xml:space="preserve"> </w:t>
      </w:r>
      <w:r w:rsidRPr="001338E8">
        <w:t>this week</w:t>
      </w:r>
      <w:r w:rsidRPr="001338E8">
        <w:t>.</w:t>
      </w:r>
    </w:p>
    <w:p w:rsidR="007E2FA1" w:rsidRPr="001338E8" w:rsidP="00AE615A">
      <w:pPr>
        <w:pStyle w:val="Answer"/>
      </w:pPr>
      <w:sdt>
        <w:sdtPr>
          <w:alias w:val="Witness"/>
          <w:id w:val="-1564873092"/>
          <w:placeholder>
            <w:docPart w:val="325DB79440024A40BA2E15D03F548209"/>
          </w:placeholder>
          <w:richText/>
        </w:sdtPr>
        <w:sdtContent>
          <w:r w:rsidRPr="001338E8">
            <w:rPr>
              <w:b/>
              <w:i/>
            </w:rPr>
            <w:t>Kevin Courtney:</w:t>
          </w:r>
        </w:sdtContent>
      </w:sdt>
      <w:r w:rsidRPr="001338E8">
        <w:t xml:space="preserve"> If the science suggested that you could reduce the social</w:t>
      </w:r>
      <w:r w:rsidRPr="001338E8">
        <w:t xml:space="preserve"> </w:t>
      </w:r>
      <w:r w:rsidRPr="001338E8">
        <w:t>distancing distance without tha</w:t>
      </w:r>
      <w:r w:rsidRPr="001338E8">
        <w:t>t impact on R, you clearly could put more children into a class, so that is a key determinant.</w:t>
      </w:r>
      <w:r w:rsidRPr="001338E8">
        <w:t xml:space="preserve"> </w:t>
      </w:r>
      <w:r w:rsidRPr="001338E8">
        <w:t>But at the moment the Government are not saying that we have to follow social</w:t>
      </w:r>
      <w:r w:rsidRPr="001338E8">
        <w:t xml:space="preserve"> </w:t>
      </w:r>
      <w:r w:rsidRPr="001338E8">
        <w:t>distancing rules in schools</w:t>
      </w:r>
      <w:r>
        <w:t>,</w:t>
      </w:r>
      <w:r w:rsidRPr="001338E8">
        <w:t xml:space="preserve"> and that is a problem to us.</w:t>
      </w:r>
      <w:r w:rsidRPr="001338E8">
        <w:t xml:space="preserve"> </w:t>
      </w:r>
      <w:r w:rsidRPr="001338E8">
        <w:t xml:space="preserve">We do not understand how </w:t>
      </w:r>
      <w:r w:rsidRPr="001338E8">
        <w:t>you can have social distancing everywhere else and not have it in school situations.</w:t>
      </w:r>
    </w:p>
    <w:p w:rsidR="00D101E8" w:rsidRPr="001338E8" w:rsidP="00AE615A">
      <w:pPr>
        <w:pStyle w:val="Answer"/>
      </w:pPr>
      <w:r w:rsidRPr="001338E8">
        <w:t>I understand</w:t>
      </w:r>
      <w:r>
        <w:t xml:space="preserve"> that</w:t>
      </w:r>
      <w:r w:rsidRPr="001338E8">
        <w:t xml:space="preserve"> with early years</w:t>
      </w:r>
      <w:r w:rsidRPr="001338E8">
        <w:t>’</w:t>
      </w:r>
      <w:r w:rsidRPr="001338E8">
        <w:t xml:space="preserve"> kids you could not expect them to be socially distant</w:t>
      </w:r>
      <w:r w:rsidRPr="001338E8">
        <w:t>,</w:t>
      </w:r>
      <w:r w:rsidRPr="001338E8">
        <w:t xml:space="preserve"> so the idea of putting them in a small bubble where if the </w:t>
      </w:r>
      <w:r w:rsidRPr="001338E8">
        <w:t>virus is spreading it</w:t>
      </w:r>
      <w:r w:rsidRPr="001338E8">
        <w:t xml:space="preserve"> only spreads in that small bubble</w:t>
      </w:r>
      <w:r w:rsidRPr="001338E8">
        <w:t xml:space="preserve"> </w:t>
      </w:r>
      <w:r w:rsidRPr="001338E8">
        <w:t>is a workaround.</w:t>
      </w:r>
      <w:r w:rsidRPr="001338E8">
        <w:t xml:space="preserve"> </w:t>
      </w:r>
      <w:r w:rsidRPr="001338E8">
        <w:t xml:space="preserve">The question of how the social distancing works is a question </w:t>
      </w:r>
      <w:r w:rsidRPr="001338E8">
        <w:t>where</w:t>
      </w:r>
      <w:r w:rsidRPr="001338E8">
        <w:t xml:space="preserve"> we have to turn to the science for answers.</w:t>
      </w:r>
    </w:p>
    <w:p w:rsidR="00D101E8" w:rsidRPr="001338E8" w:rsidP="00EE53BD">
      <w:pPr>
        <w:pStyle w:val="Question"/>
      </w:pPr>
      <w:sdt>
        <w:sdtPr>
          <w:alias w:val="Member"/>
          <w:tag w:val="&lt;Member mnisId='3985' dodsId='31730'&gt;"/>
          <w:id w:val="1737204648"/>
          <w:placeholder>
            <w:docPart w:val="325DB79440024A40BA2E15D03F548209"/>
          </w:placeholder>
          <w:richText/>
        </w:sdtPr>
        <w:sdtContent>
          <w:r w:rsidRPr="001338E8">
            <w:rPr>
              <w:b/>
            </w:rPr>
            <w:t>Chair:</w:t>
          </w:r>
        </w:sdtContent>
      </w:sdt>
      <w:r w:rsidRPr="001338E8">
        <w:t xml:space="preserve"> </w:t>
      </w:r>
      <w:r w:rsidRPr="001338E8">
        <w:t>We will have a very, very vigorous discussion.</w:t>
      </w:r>
      <w:r w:rsidRPr="001338E8">
        <w:t xml:space="preserve"> </w:t>
      </w:r>
      <w:r w:rsidRPr="001338E8">
        <w:t>We have all the union representative</w:t>
      </w:r>
      <w:r w:rsidRPr="001338E8">
        <w:t>s coming next week</w:t>
      </w:r>
      <w:r>
        <w:t xml:space="preserve">, </w:t>
      </w:r>
      <w:r w:rsidRPr="001338E8">
        <w:t>so I look forward to next week.</w:t>
      </w:r>
      <w:r w:rsidRPr="001338E8">
        <w:t xml:space="preserve"> </w:t>
      </w:r>
      <w:r w:rsidRPr="001338E8">
        <w:t>Thank you all for really important evidence.</w:t>
      </w:r>
      <w:r w:rsidRPr="001338E8">
        <w:t xml:space="preserve"> </w:t>
      </w:r>
      <w:r w:rsidRPr="001338E8">
        <w:t>It seems there is pretty much consensus on the summer schools, as I understand it from you.</w:t>
      </w:r>
    </w:p>
    <w:p w:rsidR="00D101E8" w:rsidRPr="001338E8" w:rsidP="00AE615A">
      <w:pPr>
        <w:pStyle w:val="Answer"/>
      </w:pPr>
      <w:sdt>
        <w:sdtPr>
          <w:alias w:val="Witness"/>
          <w:id w:val="228118719"/>
          <w:placeholder>
            <w:docPart w:val="325DB79440024A40BA2E15D03F548209"/>
          </w:placeholder>
          <w:richText/>
        </w:sdtPr>
        <w:sdtContent>
          <w:r w:rsidRPr="001338E8">
            <w:rPr>
              <w:b/>
              <w:i/>
            </w:rPr>
            <w:t>Professor Elliot Major:</w:t>
          </w:r>
        </w:sdtContent>
      </w:sdt>
      <w:r w:rsidRPr="001338E8">
        <w:t xml:space="preserve"> One thing I would add</w:t>
      </w:r>
      <w:r w:rsidRPr="001338E8">
        <w:t xml:space="preserve"> on summer schools</w:t>
      </w:r>
      <w:r w:rsidRPr="001338E8">
        <w:t xml:space="preserve"> is</w:t>
      </w:r>
      <w:r w:rsidRPr="001338E8">
        <w:t xml:space="preserve"> that</w:t>
      </w:r>
      <w:r w:rsidRPr="001338E8">
        <w:t xml:space="preserve"> the big challenge</w:t>
      </w:r>
      <w:r w:rsidRPr="001338E8">
        <w:t>,</w:t>
      </w:r>
      <w:r w:rsidRPr="001338E8">
        <w:t xml:space="preserve"> whenever I have looked at evaluation of summer schools</w:t>
      </w:r>
      <w:r w:rsidRPr="001338E8">
        <w:t>,</w:t>
      </w:r>
      <w:r w:rsidRPr="001338E8">
        <w:t xml:space="preserve"> is getting the kids that you most want to turn up.</w:t>
      </w:r>
    </w:p>
    <w:p w:rsidR="00D101E8" w:rsidRPr="001338E8" w:rsidP="00AE615A">
      <w:pPr>
        <w:pStyle w:val="Question"/>
      </w:pPr>
      <w:sdt>
        <w:sdtPr>
          <w:alias w:val="Member"/>
          <w:tag w:val="&lt;Member mnisId='3985' dodsId='31730'&gt;"/>
          <w:id w:val="2113017105"/>
          <w:placeholder>
            <w:docPart w:val="325DB79440024A40BA2E15D03F548209"/>
          </w:placeholder>
          <w:richText/>
        </w:sdtPr>
        <w:sdtContent>
          <w:r w:rsidRPr="001338E8">
            <w:rPr>
              <w:b/>
            </w:rPr>
            <w:t>Chair:</w:t>
          </w:r>
        </w:sdtContent>
      </w:sdt>
      <w:r w:rsidRPr="001338E8">
        <w:t xml:space="preserve"> Can you answer that?</w:t>
      </w:r>
      <w:r w:rsidRPr="001338E8">
        <w:t xml:space="preserve"> </w:t>
      </w:r>
      <w:r w:rsidRPr="001338E8">
        <w:t>How do you do it?</w:t>
      </w:r>
    </w:p>
    <w:p w:rsidR="00D101E8" w:rsidRPr="001338E8" w:rsidP="00AE615A">
      <w:pPr>
        <w:pStyle w:val="Answer"/>
      </w:pPr>
      <w:sdt>
        <w:sdtPr>
          <w:alias w:val="Witness"/>
          <w:id w:val="2132587360"/>
          <w:placeholder>
            <w:docPart w:val="325DB79440024A40BA2E15D03F548209"/>
          </w:placeholder>
          <w:richText/>
        </w:sdtPr>
        <w:sdtContent>
          <w:r w:rsidRPr="001338E8">
            <w:rPr>
              <w:b/>
              <w:i/>
            </w:rPr>
            <w:t>Professor Elliot Major:</w:t>
          </w:r>
        </w:sdtContent>
      </w:sdt>
      <w:r w:rsidRPr="001338E8">
        <w:t xml:space="preserve"> </w:t>
      </w:r>
      <w:r w:rsidRPr="001338E8">
        <w:t>Y</w:t>
      </w:r>
      <w:r w:rsidRPr="001338E8">
        <w:t>ou hav</w:t>
      </w:r>
      <w:r w:rsidRPr="001338E8">
        <w:t>e to have them in areas that are most disadvantaged.</w:t>
      </w:r>
      <w:r w:rsidRPr="001338E8">
        <w:t xml:space="preserve"> </w:t>
      </w:r>
      <w:r w:rsidRPr="001338E8">
        <w:t>You have to write to the parents.</w:t>
      </w:r>
      <w:r w:rsidRPr="001338E8">
        <w:t xml:space="preserve"> </w:t>
      </w:r>
      <w:r w:rsidRPr="001338E8">
        <w:t>It is very difficult.</w:t>
      </w:r>
      <w:r w:rsidRPr="001338E8">
        <w:t xml:space="preserve"> </w:t>
      </w:r>
      <w:r w:rsidRPr="001338E8">
        <w:t>Every evaluation of a summer</w:t>
      </w:r>
      <w:r w:rsidRPr="001338E8">
        <w:t xml:space="preserve"> </w:t>
      </w:r>
      <w:r w:rsidRPr="001338E8">
        <w:t>school programme I have seen—</w:t>
      </w:r>
    </w:p>
    <w:p w:rsidR="00D101E8" w:rsidRPr="001338E8" w:rsidP="00AE615A">
      <w:pPr>
        <w:pStyle w:val="Answer"/>
      </w:pPr>
      <w:sdt>
        <w:sdtPr>
          <w:alias w:val="Witness"/>
          <w:id w:val="-835615825"/>
          <w:placeholder>
            <w:docPart w:val="325DB79440024A40BA2E15D03F548209"/>
          </w:placeholder>
          <w:richText/>
        </w:sdtPr>
        <w:sdtContent>
          <w:r w:rsidRPr="001338E8">
            <w:rPr>
              <w:b/>
              <w:i/>
            </w:rPr>
            <w:t>Dr Haque:</w:t>
          </w:r>
        </w:sdtContent>
      </w:sdt>
      <w:r w:rsidRPr="001338E8">
        <w:t xml:space="preserve"> </w:t>
      </w:r>
      <w:r w:rsidRPr="001338E8">
        <w:t xml:space="preserve">It </w:t>
      </w:r>
      <w:r w:rsidRPr="001338E8">
        <w:t>has to be done in consultation with parents.</w:t>
      </w:r>
      <w:r w:rsidRPr="001338E8">
        <w:t xml:space="preserve"> </w:t>
      </w:r>
      <w:r w:rsidRPr="001338E8">
        <w:t>One of the astonishing thing</w:t>
      </w:r>
      <w:r w:rsidRPr="001338E8">
        <w:t>s with the whole schools</w:t>
      </w:r>
      <w:r w:rsidRPr="001338E8">
        <w:t xml:space="preserve"> </w:t>
      </w:r>
      <w:r w:rsidRPr="001338E8">
        <w:t>reopening issue is that parents</w:t>
      </w:r>
      <w:r>
        <w:t xml:space="preserve">, </w:t>
      </w:r>
      <w:r w:rsidRPr="001338E8">
        <w:t>schools and head teachers</w:t>
      </w:r>
      <w:r w:rsidRPr="00377216">
        <w:t xml:space="preserve"> </w:t>
      </w:r>
      <w:r w:rsidRPr="001338E8">
        <w:t>have not been consulted</w:t>
      </w:r>
      <w:r w:rsidRPr="001338E8">
        <w:t>, let alone GPs and so on.</w:t>
      </w:r>
      <w:r w:rsidRPr="001338E8">
        <w:t xml:space="preserve"> </w:t>
      </w:r>
      <w:r w:rsidRPr="001338E8">
        <w:t>You need that local consultation.</w:t>
      </w:r>
      <w:r w:rsidRPr="001338E8">
        <w:t xml:space="preserve"> </w:t>
      </w:r>
      <w:r w:rsidRPr="001338E8">
        <w:t xml:space="preserve">Lee is absolutely </w:t>
      </w:r>
      <w:r w:rsidRPr="001338E8">
        <w:t>right</w:t>
      </w:r>
      <w:r>
        <w:t xml:space="preserve"> that </w:t>
      </w:r>
      <w:r w:rsidRPr="001338E8">
        <w:t>you</w:t>
      </w:r>
      <w:r w:rsidRPr="001338E8">
        <w:t xml:space="preserve"> need to ensure that you have the children who need the </w:t>
      </w:r>
      <w:r w:rsidRPr="001338E8">
        <w:t>most help getting that help.</w:t>
      </w:r>
    </w:p>
    <w:p w:rsidR="001338E8" w:rsidRPr="001338E8" w:rsidP="001338E8">
      <w:pPr>
        <w:pStyle w:val="Answer"/>
      </w:pPr>
      <w:sdt>
        <w:sdtPr>
          <w:alias w:val="Witness"/>
          <w:id w:val="462931470"/>
          <w:placeholder>
            <w:docPart w:val="325DB79440024A40BA2E15D03F548209"/>
          </w:placeholder>
          <w:richText/>
        </w:sdtPr>
        <w:sdtContent>
          <w:r w:rsidRPr="001338E8">
            <w:rPr>
              <w:b/>
              <w:i/>
            </w:rPr>
            <w:t>Kevin Courtney:</w:t>
          </w:r>
        </w:sdtContent>
      </w:sdt>
      <w:r w:rsidRPr="001338E8">
        <w:t xml:space="preserve"> </w:t>
      </w:r>
      <w:r w:rsidRPr="001338E8">
        <w:t>S</w:t>
      </w:r>
      <w:r w:rsidRPr="001338E8">
        <w:t>tudents coming out of training to become teachers would be a good source of people who could be employed on summer play centres.</w:t>
      </w:r>
      <w:r w:rsidRPr="001338E8">
        <w:t xml:space="preserve"> </w:t>
      </w:r>
      <w:r w:rsidRPr="001338E8">
        <w:t>I agree with Lee and Zubaida</w:t>
      </w:r>
      <w:r w:rsidRPr="001338E8">
        <w:t xml:space="preserve"> </w:t>
      </w:r>
      <w:r>
        <w:t>about</w:t>
      </w:r>
      <w:r w:rsidRPr="001338E8">
        <w:t xml:space="preserve"> concentrating on getting the kids there who will most benefit</w:t>
      </w:r>
      <w:r>
        <w:t>.</w:t>
      </w:r>
    </w:p>
    <w:p w:rsidR="00486FDD" w:rsidP="001338E8">
      <w:pPr>
        <w:widowControl w:val="0"/>
        <w:spacing w:after="120"/>
        <w:ind w:left="794"/>
      </w:pPr>
      <w:sdt>
        <w:sdtPr>
          <w:alias w:val="Member"/>
          <w:tag w:val="&lt;Member mnisId='3985' dodsId='31730'&gt;"/>
          <w:id w:val="1889985203"/>
          <w:placeholder>
            <w:docPart w:val="DEB81429E20C47D6B2875D178BE2CEB0"/>
          </w:placeholder>
          <w:richText/>
        </w:sdtPr>
        <w:sdtContent>
          <w:r w:rsidRPr="001338E8">
            <w:rPr>
              <w:b/>
            </w:rPr>
            <w:t>Chair:</w:t>
          </w:r>
        </w:sdtContent>
      </w:sdt>
      <w:r w:rsidRPr="001338E8">
        <w:t xml:space="preserve"> Working, presumably, with social workers and teachers to get the parents to come in.</w:t>
      </w:r>
    </w:p>
    <w:p w:rsidR="001338E8" w:rsidRPr="001338E8" w:rsidP="001338E8">
      <w:pPr>
        <w:widowControl w:val="0"/>
        <w:spacing w:after="120"/>
        <w:ind w:left="794"/>
      </w:pPr>
      <w:r>
        <w:t xml:space="preserve">I </w:t>
      </w:r>
      <w:r w:rsidRPr="001338E8">
        <w:t>really appreciate it. Thank you very much for your time. It was really valuable.</w:t>
      </w:r>
    </w:p>
    <w:p w:rsidR="002514FA" w:rsidRPr="002514FA" w:rsidP="002514FA">
      <w:pPr>
        <w:jc w:val="center"/>
        <w:rPr>
          <w:sz w:val="28"/>
          <w:szCs w:val="28"/>
        </w:rPr>
      </w:pPr>
      <w:r w:rsidRPr="002514FA">
        <w:rPr>
          <w:sz w:val="28"/>
          <w:szCs w:val="28"/>
        </w:rPr>
        <w:t xml:space="preserve">Examination of </w:t>
      </w:r>
      <w:r w:rsidRPr="002514FA">
        <w:rPr>
          <w:sz w:val="28"/>
          <w:szCs w:val="28"/>
        </w:rPr>
        <w:t>witnesses</w:t>
      </w:r>
    </w:p>
    <w:p w:rsidR="001338E8" w:rsidRPr="001338E8" w:rsidP="002514FA">
      <w:r>
        <w:t xml:space="preserve">Witnesses: </w:t>
      </w:r>
      <w:bookmarkStart w:id="2" w:name="Panel2"/>
      <w:bookmarkEnd w:id="2"/>
      <w:r>
        <w:t>Tom Bewick,  Sally Collier and Dr Michelle Meadows.</w:t>
      </w:r>
    </w:p>
    <w:p w:rsidR="001338E8" w:rsidRPr="001338E8" w:rsidP="001338E8">
      <w:pPr>
        <w:pStyle w:val="Question"/>
      </w:pPr>
      <w:sdt>
        <w:sdtPr>
          <w:alias w:val="Member"/>
          <w:tag w:val="&lt;Member mnisId='3985' dodsId='31730'&gt;"/>
          <w:id w:val="-19863689"/>
          <w:placeholder>
            <w:docPart w:val="DEB81429E20C47D6B2875D178BE2CEB0"/>
          </w:placeholder>
          <w:richText/>
        </w:sdtPr>
        <w:sdtContent>
          <w:r w:rsidRPr="001338E8">
            <w:rPr>
              <w:b/>
            </w:rPr>
            <w:t>Chair:</w:t>
          </w:r>
        </w:sdtContent>
      </w:sdt>
      <w:r w:rsidRPr="001338E8">
        <w:t xml:space="preserve"> Good morning, everybody. Thank you very much for coming. </w:t>
      </w:r>
      <w:r>
        <w:t>Could</w:t>
      </w:r>
      <w:r w:rsidRPr="001338E8">
        <w:t xml:space="preserve"> you kindly introduce yourselves for the benefit of those watching and the tape</w:t>
      </w:r>
      <w:r>
        <w:t>?</w:t>
      </w:r>
    </w:p>
    <w:p w:rsidR="001338E8" w:rsidRPr="001338E8" w:rsidP="001338E8">
      <w:pPr>
        <w:ind w:left="794"/>
      </w:pPr>
      <w:sdt>
        <w:sdtPr>
          <w:alias w:val="Witness"/>
          <w:id w:val="-1487934069"/>
          <w:placeholder>
            <w:docPart w:val="DEB81429E20C47D6B2875D178BE2CEB0"/>
          </w:placeholder>
          <w:richText/>
        </w:sdtPr>
        <w:sdtContent>
          <w:r w:rsidRPr="001338E8">
            <w:rPr>
              <w:b/>
              <w:i/>
            </w:rPr>
            <w:t>Sally Collier:</w:t>
          </w:r>
        </w:sdtContent>
      </w:sdt>
      <w:r w:rsidRPr="001338E8">
        <w:t xml:space="preserve"> Good morning. </w:t>
      </w:r>
      <w:r w:rsidRPr="001338E8">
        <w:t xml:space="preserve">I am </w:t>
      </w:r>
      <w:r w:rsidRPr="000B1699">
        <w:t>Sally Collier</w:t>
      </w:r>
      <w:r>
        <w:t xml:space="preserve">, and I am </w:t>
      </w:r>
      <w:r w:rsidRPr="001338E8">
        <w:t>the Chief Regulator at Ofqual.</w:t>
      </w:r>
    </w:p>
    <w:p w:rsidR="001338E8" w:rsidRPr="001338E8" w:rsidP="001338E8">
      <w:pPr>
        <w:ind w:left="794"/>
      </w:pPr>
      <w:sdt>
        <w:sdtPr>
          <w:alias w:val="Witness"/>
          <w:id w:val="-1869756196"/>
          <w:placeholder>
            <w:docPart w:val="DEB81429E20C47D6B2875D178BE2CEB0"/>
          </w:placeholder>
          <w:richText/>
        </w:sdtPr>
        <w:sdtContent>
          <w:r w:rsidRPr="001338E8">
            <w:rPr>
              <w:b/>
              <w:i/>
            </w:rPr>
            <w:t>Dr Meadows:</w:t>
          </w:r>
        </w:sdtContent>
      </w:sdt>
      <w:r w:rsidRPr="001338E8">
        <w:t xml:space="preserve"> I am</w:t>
      </w:r>
      <w:r w:rsidRPr="000B1699">
        <w:t xml:space="preserve"> </w:t>
      </w:r>
      <w:r>
        <w:t>Michelle Meadows</w:t>
      </w:r>
      <w:r>
        <w:t xml:space="preserve">, the </w:t>
      </w:r>
      <w:r w:rsidRPr="001338E8">
        <w:t>Executive Director for Strategy, Risk and Research at Ofqual.</w:t>
      </w:r>
    </w:p>
    <w:p w:rsidR="001338E8" w:rsidRPr="001338E8" w:rsidP="001338E8">
      <w:pPr>
        <w:ind w:left="794"/>
      </w:pPr>
      <w:sdt>
        <w:sdtPr>
          <w:alias w:val="Witness"/>
          <w:id w:val="-689526015"/>
          <w:placeholder>
            <w:docPart w:val="DEB81429E20C47D6B2875D178BE2CEB0"/>
          </w:placeholder>
          <w:richText/>
        </w:sdtPr>
        <w:sdtContent>
          <w:r w:rsidRPr="001338E8">
            <w:rPr>
              <w:b/>
              <w:i/>
            </w:rPr>
            <w:t>Tom Bewick:</w:t>
          </w:r>
        </w:sdtContent>
      </w:sdt>
      <w:r w:rsidRPr="001338E8">
        <w:t xml:space="preserve"> I am </w:t>
      </w:r>
      <w:r w:rsidRPr="005D3E74">
        <w:t>Tom Bewick</w:t>
      </w:r>
      <w:r>
        <w:t xml:space="preserve">, </w:t>
      </w:r>
      <w:r w:rsidRPr="001338E8">
        <w:t>the Chief Executive of the Federation of Awarding Bodies, whic</w:t>
      </w:r>
      <w:r w:rsidRPr="001338E8">
        <w:t>h is the representative body for the regulated community in England.</w:t>
      </w:r>
    </w:p>
    <w:p w:rsidR="001338E8" w:rsidRPr="001338E8" w:rsidP="001338E8">
      <w:pPr>
        <w:pStyle w:val="Question"/>
      </w:pPr>
      <w:sdt>
        <w:sdtPr>
          <w:alias w:val="Member"/>
          <w:tag w:val="&lt;Member mnisId='3985' dodsId='31730'&gt;"/>
          <w:id w:val="-1830736253"/>
          <w:placeholder>
            <w:docPart w:val="DEB81429E20C47D6B2875D178BE2CEB0"/>
          </w:placeholder>
          <w:richText/>
        </w:sdtPr>
        <w:sdtContent>
          <w:r w:rsidRPr="001338E8">
            <w:rPr>
              <w:b/>
            </w:rPr>
            <w:t>Chair:</w:t>
          </w:r>
        </w:sdtContent>
      </w:sdt>
      <w:r w:rsidRPr="001338E8">
        <w:t xml:space="preserve"> Thank you. We quoted some stats in the recent session, which you were kindly listening to, that suggested that the grade predictions usually disadvantage pupils from BAME and disadvantaged backgrounds. You have produced surveys saying that</w:t>
      </w:r>
      <w:r>
        <w:t>,</w:t>
      </w:r>
      <w:r w:rsidRPr="001338E8">
        <w:t xml:space="preserve"> according to y</w:t>
      </w:r>
      <w:r w:rsidRPr="001338E8">
        <w:t>our own equality assessments</w:t>
      </w:r>
      <w:r>
        <w:t>,</w:t>
      </w:r>
      <w:r w:rsidRPr="001338E8">
        <w:t xml:space="preserve"> this is not the case because this is a </w:t>
      </w:r>
      <w:r w:rsidRPr="001338E8">
        <w:rPr>
          <w:rFonts w:eastAsia="Times New Roman"/>
          <w:szCs w:val="24"/>
        </w:rPr>
        <w:t>different situation. Could you explain why, please?</w:t>
      </w:r>
    </w:p>
    <w:p w:rsidR="001338E8" w:rsidRPr="001338E8" w:rsidP="001338E8">
      <w:pPr>
        <w:ind w:left="794"/>
        <w:rPr>
          <w:rFonts w:eastAsia="Times New Roman"/>
        </w:rPr>
      </w:pPr>
      <w:sdt>
        <w:sdtPr>
          <w:rPr>
            <w:rFonts w:eastAsia="Times New Roman"/>
          </w:rPr>
          <w:alias w:val="Witness"/>
          <w:id w:val="1228798790"/>
          <w:placeholder>
            <w:docPart w:val="DEB81429E20C47D6B2875D178BE2CEB0"/>
          </w:placeholder>
          <w:richText/>
        </w:sdtPr>
        <w:sdtContent>
          <w:r w:rsidRPr="001338E8">
            <w:rPr>
              <w:rFonts w:eastAsia="Times New Roman"/>
              <w:b/>
              <w:i/>
            </w:rPr>
            <w:t>Sally Collier:</w:t>
          </w:r>
        </w:sdtContent>
      </w:sdt>
      <w:r w:rsidRPr="001338E8">
        <w:rPr>
          <w:rFonts w:eastAsia="Times New Roman"/>
        </w:rPr>
        <w:t xml:space="preserve"> First, in terms of the systems this year, of course we all wish that exams had been able to go ahead. As your previous</w:t>
      </w:r>
      <w:r w:rsidRPr="001338E8">
        <w:rPr>
          <w:rFonts w:eastAsia="Times New Roman"/>
        </w:rPr>
        <w:t xml:space="preserve"> witnesses said, these are truly unprecedented times. The systems for both general and vocational qualifications have had to be redesigned at </w:t>
      </w:r>
      <w:r>
        <w:rPr>
          <w:rFonts w:eastAsia="Times New Roman"/>
        </w:rPr>
        <w:t xml:space="preserve">incredible </w:t>
      </w:r>
      <w:r w:rsidRPr="001338E8">
        <w:rPr>
          <w:rFonts w:eastAsia="Times New Roman"/>
        </w:rPr>
        <w:t xml:space="preserve">speed and we think the systems this year are absolutely the fairest possible in the circumstances. </w:t>
      </w:r>
      <w:r>
        <w:rPr>
          <w:rFonts w:eastAsia="Times New Roman"/>
        </w:rPr>
        <w:t>As</w:t>
      </w:r>
      <w:r w:rsidRPr="001338E8">
        <w:rPr>
          <w:rFonts w:eastAsia="Times New Roman"/>
        </w:rPr>
        <w:t xml:space="preserve"> I</w:t>
      </w:r>
      <w:r w:rsidRPr="001338E8">
        <w:rPr>
          <w:rFonts w:eastAsia="Times New Roman"/>
        </w:rPr>
        <w:t xml:space="preserve"> will throughout this hearing</w:t>
      </w:r>
      <w:r>
        <w:rPr>
          <w:rFonts w:eastAsia="Times New Roman"/>
        </w:rPr>
        <w:t xml:space="preserve">, </w:t>
      </w:r>
      <w:r w:rsidRPr="001338E8">
        <w:rPr>
          <w:rFonts w:eastAsia="Times New Roman"/>
        </w:rPr>
        <w:t>I will ask Michelle Meadows, who is our lead on this</w:t>
      </w:r>
      <w:r>
        <w:rPr>
          <w:rFonts w:eastAsia="Times New Roman"/>
        </w:rPr>
        <w:t>—she understands</w:t>
      </w:r>
      <w:r w:rsidRPr="001338E8">
        <w:rPr>
          <w:rFonts w:eastAsia="Times New Roman"/>
        </w:rPr>
        <w:t xml:space="preserve"> the research and is overseeing the development of the standardisation model</w:t>
      </w:r>
      <w:r>
        <w:rPr>
          <w:rFonts w:eastAsia="Times New Roman"/>
        </w:rPr>
        <w:t>—</w:t>
      </w:r>
      <w:r w:rsidRPr="001338E8">
        <w:rPr>
          <w:rFonts w:eastAsia="Times New Roman"/>
        </w:rPr>
        <w:t xml:space="preserve">to take the specific questions about understanding the research. </w:t>
      </w:r>
    </w:p>
    <w:p w:rsidR="001338E8" w:rsidRPr="001338E8" w:rsidP="001338E8">
      <w:pPr>
        <w:ind w:left="794"/>
        <w:rPr>
          <w:rFonts w:eastAsia="Times New Roman"/>
        </w:rPr>
      </w:pPr>
      <w:sdt>
        <w:sdtPr>
          <w:rPr>
            <w:rFonts w:eastAsia="Times New Roman"/>
          </w:rPr>
          <w:alias w:val="Witness"/>
          <w:id w:val="-330068424"/>
          <w:placeholder>
            <w:docPart w:val="DEB81429E20C47D6B2875D178BE2CEB0"/>
          </w:placeholder>
          <w:richText/>
        </w:sdtPr>
        <w:sdtContent>
          <w:r w:rsidRPr="001338E8">
            <w:rPr>
              <w:rFonts w:eastAsia="Times New Roman"/>
              <w:b/>
              <w:i/>
            </w:rPr>
            <w:t>Dr Meadows:</w:t>
          </w:r>
        </w:sdtContent>
      </w:sdt>
      <w:r w:rsidRPr="001338E8">
        <w:rPr>
          <w:rFonts w:eastAsia="Times New Roman"/>
        </w:rPr>
        <w:t xml:space="preserve"> </w:t>
      </w:r>
      <w:r w:rsidRPr="001338E8">
        <w:rPr>
          <w:rFonts w:eastAsia="Times New Roman"/>
        </w:rPr>
        <w:t>As part of our equalities impact assessment</w:t>
      </w:r>
      <w:r>
        <w:rPr>
          <w:rFonts w:eastAsia="Times New Roman"/>
        </w:rPr>
        <w:t>,</w:t>
      </w:r>
      <w:r w:rsidRPr="001338E8">
        <w:rPr>
          <w:rFonts w:eastAsia="Times New Roman"/>
        </w:rPr>
        <w:t xml:space="preserve"> we did a rapid review of the literature for the evidence of bias in teacher predictions </w:t>
      </w:r>
      <w:r>
        <w:rPr>
          <w:rFonts w:eastAsia="Times New Roman"/>
        </w:rPr>
        <w:t>of</w:t>
      </w:r>
      <w:r w:rsidRPr="001338E8">
        <w:rPr>
          <w:rFonts w:eastAsia="Times New Roman"/>
        </w:rPr>
        <w:t xml:space="preserve"> A-level grades used for university entrance. Teachers’ estimates are grades that </w:t>
      </w:r>
      <w:r>
        <w:rPr>
          <w:rFonts w:eastAsia="Times New Roman"/>
        </w:rPr>
        <w:t>are</w:t>
      </w:r>
      <w:r w:rsidRPr="001338E8">
        <w:rPr>
          <w:rFonts w:eastAsia="Times New Roman"/>
        </w:rPr>
        <w:t xml:space="preserve"> used to inform exam boards, setting</w:t>
      </w:r>
      <w:r w:rsidRPr="001338E8">
        <w:rPr>
          <w:rFonts w:eastAsia="Times New Roman"/>
        </w:rPr>
        <w:t xml:space="preserve"> grade boundaries, and teacher assessment in the round. What you see when you look across this literature is that the evidence for bias is mixed. It depends very much upon the context in which teachers are making the judgments. There is some evidence of bi</w:t>
      </w:r>
      <w:r w:rsidRPr="001338E8">
        <w:rPr>
          <w:rFonts w:eastAsia="Times New Roman"/>
        </w:rPr>
        <w:t>as. For example, in A-level grades, there is evidence that bias with regard to ethnic minorities interacts with the ability of the students. For the most able students, there tends to be under-prediction of the grades that students go on to get. At lower l</w:t>
      </w:r>
      <w:r w:rsidRPr="001338E8">
        <w:rPr>
          <w:rFonts w:eastAsia="Times New Roman"/>
        </w:rPr>
        <w:t xml:space="preserve">evels of ability, you get the reverse effect where there is some over-prediction. These effects are nuanced, they are complex, and we are very aware of them and have been putting in place safeguards in our guidance to teachers. </w:t>
      </w:r>
    </w:p>
    <w:p w:rsidR="001338E8" w:rsidRPr="001338E8" w:rsidP="001338E8">
      <w:pPr>
        <w:pStyle w:val="Question"/>
      </w:pPr>
      <w:sdt>
        <w:sdtPr>
          <w:rPr>
            <w:rFonts w:eastAsia="Times New Roman"/>
          </w:rPr>
          <w:alias w:val="Member"/>
          <w:tag w:val="&lt;Member mnisId='3985' dodsId='31730'&gt;"/>
          <w:id w:val="-23328678"/>
          <w:placeholder>
            <w:docPart w:val="DEB81429E20C47D6B2875D178BE2CEB0"/>
          </w:placeholder>
          <w:richText/>
        </w:sdtPr>
        <w:sdtContent>
          <w:r w:rsidRPr="001338E8">
            <w:rPr>
              <w:rFonts w:eastAsia="Times New Roman"/>
              <w:b/>
            </w:rPr>
            <w:t>Chair:</w:t>
          </w:r>
        </w:sdtContent>
      </w:sdt>
      <w:r w:rsidRPr="001338E8">
        <w:rPr>
          <w:rFonts w:eastAsia="Times New Roman"/>
        </w:rPr>
        <w:t xml:space="preserve"> Can we bring in To</w:t>
      </w:r>
      <w:r w:rsidRPr="001338E8">
        <w:rPr>
          <w:rFonts w:eastAsia="Times New Roman"/>
        </w:rPr>
        <w:t>m on this as well? How confident are you that the grade calculations and standardisation process eliminates the bias against pupils from low</w:t>
      </w:r>
      <w:r>
        <w:rPr>
          <w:rFonts w:eastAsia="Times New Roman"/>
        </w:rPr>
        <w:t>-</w:t>
      </w:r>
      <w:r w:rsidRPr="001338E8">
        <w:rPr>
          <w:rFonts w:eastAsia="Times New Roman"/>
        </w:rPr>
        <w:t>income backgrounds, special needs, disabilities, BAME, or any other disadvantaged group?</w:t>
      </w:r>
    </w:p>
    <w:p w:rsidR="001338E8" w:rsidRPr="001338E8" w:rsidP="001338E8">
      <w:pPr>
        <w:ind w:left="794"/>
        <w:rPr>
          <w:rFonts w:eastAsia="Times New Roman"/>
          <w:szCs w:val="24"/>
          <w:lang w:eastAsia="en-IE"/>
        </w:rPr>
      </w:pPr>
      <w:sdt>
        <w:sdtPr>
          <w:rPr>
            <w:rFonts w:eastAsia="Times New Roman"/>
          </w:rPr>
          <w:alias w:val="Witness"/>
          <w:id w:val="1419987801"/>
          <w:placeholder>
            <w:docPart w:val="DEB81429E20C47D6B2875D178BE2CEB0"/>
          </w:placeholder>
          <w:richText/>
        </w:sdtPr>
        <w:sdtContent>
          <w:r w:rsidRPr="001338E8">
            <w:rPr>
              <w:rFonts w:eastAsia="Times New Roman"/>
              <w:b/>
              <w:i/>
            </w:rPr>
            <w:t>Dr Meadows:</w:t>
          </w:r>
        </w:sdtContent>
      </w:sdt>
      <w:r w:rsidRPr="001338E8">
        <w:rPr>
          <w:rFonts w:eastAsia="Times New Roman"/>
        </w:rPr>
        <w:t xml:space="preserve"> The most </w:t>
      </w:r>
      <w:r w:rsidRPr="001338E8">
        <w:rPr>
          <w:rFonts w:eastAsia="Times New Roman"/>
          <w:szCs w:val="24"/>
          <w:lang w:eastAsia="en-IE"/>
        </w:rPr>
        <w:t>imp</w:t>
      </w:r>
      <w:r w:rsidRPr="001338E8">
        <w:rPr>
          <w:rFonts w:eastAsia="Times New Roman"/>
          <w:szCs w:val="24"/>
          <w:lang w:eastAsia="en-IE"/>
        </w:rPr>
        <w:t xml:space="preserve">ortant thing is to try to ensure that the judgments that come into the exam boards before standardisation are as unbiased as possible. Our guidance to centres emphasises the need for looking back over evidence and data. We require more than one teacher to </w:t>
      </w:r>
      <w:r w:rsidRPr="001338E8">
        <w:rPr>
          <w:rFonts w:eastAsia="Times New Roman"/>
          <w:szCs w:val="24"/>
          <w:lang w:eastAsia="en-IE"/>
        </w:rPr>
        <w:t>be involved. It is not just left to an individual teacher. Teachers must work with the subject lead or head of department</w:t>
      </w:r>
      <w:r>
        <w:rPr>
          <w:rFonts w:eastAsia="Times New Roman"/>
          <w:szCs w:val="24"/>
          <w:lang w:eastAsia="en-IE"/>
        </w:rPr>
        <w:t xml:space="preserve">. There is </w:t>
      </w:r>
      <w:r w:rsidRPr="001338E8">
        <w:rPr>
          <w:rFonts w:eastAsia="Times New Roman"/>
          <w:szCs w:val="24"/>
          <w:lang w:eastAsia="en-IE"/>
        </w:rPr>
        <w:t>head of centre sign</w:t>
      </w:r>
      <w:r>
        <w:rPr>
          <w:rFonts w:eastAsia="Times New Roman"/>
          <w:szCs w:val="24"/>
          <w:lang w:eastAsia="en-IE"/>
        </w:rPr>
        <w:t>-</w:t>
      </w:r>
      <w:r w:rsidRPr="001338E8">
        <w:rPr>
          <w:rFonts w:eastAsia="Times New Roman"/>
          <w:szCs w:val="24"/>
          <w:lang w:eastAsia="en-IE"/>
        </w:rPr>
        <w:t>off. They need to declare that they are fair and honest representations of students’ likely grades. We h</w:t>
      </w:r>
      <w:r w:rsidRPr="001338E8">
        <w:rPr>
          <w:rFonts w:eastAsia="Times New Roman"/>
          <w:szCs w:val="24"/>
          <w:lang w:eastAsia="en-IE"/>
        </w:rPr>
        <w:t xml:space="preserve">ave put </w:t>
      </w:r>
      <w:r>
        <w:rPr>
          <w:rFonts w:eastAsia="Times New Roman"/>
          <w:szCs w:val="24"/>
          <w:lang w:eastAsia="en-IE"/>
        </w:rPr>
        <w:t xml:space="preserve">in place </w:t>
      </w:r>
      <w:r w:rsidRPr="001338E8">
        <w:rPr>
          <w:rFonts w:eastAsia="Times New Roman"/>
          <w:szCs w:val="24"/>
          <w:lang w:eastAsia="en-IE"/>
        </w:rPr>
        <w:t>additional guidance to teachers about how to avoid some of the human heuristic influences on judgments, how to avoid contrast effects, recency effects and so on, those ways in which bias can creep into judgments.</w:t>
      </w:r>
    </w:p>
    <w:p w:rsidR="001338E8" w:rsidRPr="001338E8" w:rsidP="001338E8">
      <w:pPr>
        <w:pStyle w:val="Question"/>
      </w:pPr>
      <w:sdt>
        <w:sdtPr>
          <w:rPr>
            <w:rFonts w:eastAsia="Times New Roman"/>
            <w:lang w:eastAsia="en-IE"/>
          </w:rPr>
          <w:alias w:val="Member"/>
          <w:tag w:val="&lt;Member mnisId='3985' dodsId='31730'&gt;"/>
          <w:id w:val="-444699831"/>
          <w:placeholder>
            <w:docPart w:val="DEB81429E20C47D6B2875D178BE2CEB0"/>
          </w:placeholder>
          <w:richText/>
        </w:sdtPr>
        <w:sdtContent>
          <w:r w:rsidRPr="001338E8">
            <w:rPr>
              <w:rFonts w:eastAsia="Times New Roman"/>
              <w:b/>
              <w:lang w:eastAsia="en-IE"/>
            </w:rPr>
            <w:t>Chair:</w:t>
          </w:r>
        </w:sdtContent>
      </w:sdt>
      <w:r w:rsidRPr="001338E8">
        <w:rPr>
          <w:rFonts w:eastAsia="Times New Roman"/>
          <w:lang w:eastAsia="en-IE"/>
        </w:rPr>
        <w:t xml:space="preserve"> What modelling have you done—I appreciate this may be very difficult—to show that what you are proposing will work, or is </w:t>
      </w:r>
      <w:r>
        <w:rPr>
          <w:rFonts w:eastAsia="Times New Roman"/>
          <w:lang w:eastAsia="en-IE"/>
        </w:rPr>
        <w:t>that</w:t>
      </w:r>
      <w:r w:rsidRPr="001338E8">
        <w:rPr>
          <w:rFonts w:eastAsia="Times New Roman"/>
          <w:lang w:eastAsia="en-IE"/>
        </w:rPr>
        <w:t xml:space="preserve"> not </w:t>
      </w:r>
      <w:r w:rsidRPr="001338E8">
        <w:rPr>
          <w:rFonts w:eastAsia="Times New Roman"/>
          <w:lang w:eastAsia="en-IE"/>
        </w:rPr>
        <w:t>possible to do?</w:t>
      </w:r>
    </w:p>
    <w:p w:rsidR="001338E8" w:rsidRPr="001338E8" w:rsidP="001338E8">
      <w:pPr>
        <w:ind w:left="794"/>
        <w:rPr>
          <w:rFonts w:eastAsia="Times New Roman" w:cs="Arial"/>
          <w:bCs/>
          <w:szCs w:val="24"/>
          <w:lang w:eastAsia="en-IE"/>
        </w:rPr>
      </w:pPr>
      <w:sdt>
        <w:sdtPr>
          <w:rPr>
            <w:rFonts w:eastAsia="Times New Roman"/>
            <w:lang w:eastAsia="en-IE"/>
          </w:rPr>
          <w:alias w:val="Witness"/>
          <w:id w:val="854693083"/>
          <w:placeholder>
            <w:docPart w:val="DEB81429E20C47D6B2875D178BE2CEB0"/>
          </w:placeholder>
          <w:richText/>
        </w:sdtPr>
        <w:sdtContent>
          <w:r w:rsidRPr="001338E8">
            <w:rPr>
              <w:rFonts w:eastAsia="Times New Roman"/>
              <w:b/>
              <w:i/>
              <w:lang w:eastAsia="en-IE"/>
            </w:rPr>
            <w:t>Dr Meadows:</w:t>
          </w:r>
        </w:sdtContent>
      </w:sdt>
      <w:r w:rsidRPr="001338E8">
        <w:rPr>
          <w:rFonts w:eastAsia="Times New Roman"/>
          <w:lang w:eastAsia="en-IE"/>
        </w:rPr>
        <w:t xml:space="preserve"> The centre assessment grades will be in by the end of the week. As you can imagine, one of the</w:t>
      </w:r>
      <w:r w:rsidRPr="001338E8">
        <w:rPr>
          <w:rFonts w:eastAsia="Times New Roman"/>
          <w:lang w:eastAsia="en-IE"/>
        </w:rPr>
        <w:t xml:space="preserve"> first things we will want to do is look at what the outcomes would look like from those grades for students with </w:t>
      </w:r>
      <w:r w:rsidRPr="001338E8">
        <w:rPr>
          <w:rFonts w:eastAsia="Times New Roman"/>
          <w:szCs w:val="24"/>
          <w:lang w:eastAsia="en-IE"/>
        </w:rPr>
        <w:t xml:space="preserve">different protected characteristics and how they compare </w:t>
      </w:r>
      <w:r>
        <w:rPr>
          <w:rFonts w:eastAsia="Times New Roman"/>
          <w:szCs w:val="24"/>
          <w:lang w:eastAsia="en-IE"/>
        </w:rPr>
        <w:t>with</w:t>
      </w:r>
      <w:r w:rsidRPr="001338E8">
        <w:rPr>
          <w:rFonts w:eastAsia="Times New Roman"/>
          <w:szCs w:val="24"/>
          <w:lang w:eastAsia="en-IE"/>
        </w:rPr>
        <w:t xml:space="preserve"> previous years. Then there will be a standardisation process by which we will ad</w:t>
      </w:r>
      <w:r w:rsidRPr="001338E8">
        <w:rPr>
          <w:rFonts w:eastAsia="Times New Roman"/>
          <w:szCs w:val="24"/>
          <w:lang w:eastAsia="en-IE"/>
        </w:rPr>
        <w:t xml:space="preserve">just outcomes for schools and colleges to set a fair standard, a level playing field. Then we will want to look again at what those </w:t>
      </w:r>
      <w:r w:rsidRPr="001338E8">
        <w:rPr>
          <w:rFonts w:eastAsia="Times New Roman" w:cs="Arial"/>
          <w:bCs/>
          <w:szCs w:val="24"/>
          <w:lang w:eastAsia="en-IE"/>
        </w:rPr>
        <w:t xml:space="preserve">differences look like compared </w:t>
      </w:r>
      <w:r>
        <w:rPr>
          <w:rFonts w:eastAsia="Times New Roman" w:cs="Arial"/>
          <w:bCs/>
          <w:szCs w:val="24"/>
          <w:lang w:eastAsia="en-IE"/>
        </w:rPr>
        <w:t>with</w:t>
      </w:r>
      <w:r w:rsidRPr="001338E8">
        <w:rPr>
          <w:rFonts w:eastAsia="Times New Roman" w:cs="Arial"/>
          <w:bCs/>
          <w:szCs w:val="24"/>
          <w:lang w:eastAsia="en-IE"/>
        </w:rPr>
        <w:t xml:space="preserve"> what we see in historical data.</w:t>
      </w:r>
    </w:p>
    <w:p w:rsidR="001338E8" w:rsidRPr="001338E8" w:rsidP="001338E8">
      <w:pPr>
        <w:pStyle w:val="Question"/>
      </w:pPr>
      <w:sdt>
        <w:sdtPr>
          <w:rPr>
            <w:rFonts w:eastAsia="Times New Roman"/>
            <w:lang w:eastAsia="en-IE"/>
          </w:rPr>
          <w:alias w:val="Member"/>
          <w:tag w:val="&lt;Member mnisId='3985' dodsId='31730'&gt;"/>
          <w:id w:val="1091887750"/>
          <w:placeholder>
            <w:docPart w:val="DEB81429E20C47D6B2875D178BE2CEB0"/>
          </w:placeholder>
          <w:richText/>
        </w:sdtPr>
        <w:sdtContent>
          <w:r w:rsidRPr="001338E8">
            <w:rPr>
              <w:rFonts w:eastAsia="Times New Roman"/>
              <w:b/>
              <w:lang w:eastAsia="en-IE"/>
            </w:rPr>
            <w:t>Chair:</w:t>
          </w:r>
        </w:sdtContent>
      </w:sdt>
      <w:r w:rsidRPr="001338E8">
        <w:rPr>
          <w:rFonts w:eastAsia="Times New Roman"/>
          <w:lang w:eastAsia="en-IE"/>
        </w:rPr>
        <w:t xml:space="preserve"> To what extent will extenuating or mitigating c</w:t>
      </w:r>
      <w:r w:rsidRPr="001338E8">
        <w:rPr>
          <w:rFonts w:eastAsia="Times New Roman"/>
          <w:lang w:eastAsia="en-IE"/>
        </w:rPr>
        <w:t>ircumstances be taken into account in the calculated grade process? Sally, as the head of Ofqual, I hope you will answer some questions today. We do want you to answer questions. That is why we invited you.</w:t>
      </w:r>
    </w:p>
    <w:p w:rsidR="001338E8" w:rsidRPr="001338E8" w:rsidP="001338E8">
      <w:pPr>
        <w:ind w:left="794"/>
        <w:rPr>
          <w:rFonts w:eastAsia="Times New Roman"/>
          <w:lang w:eastAsia="en-IE"/>
        </w:rPr>
      </w:pPr>
      <w:sdt>
        <w:sdtPr>
          <w:rPr>
            <w:rFonts w:eastAsia="Times New Roman"/>
            <w:lang w:eastAsia="en-IE"/>
          </w:rPr>
          <w:alias w:val="Witness"/>
          <w:id w:val="1617407361"/>
          <w:placeholder>
            <w:docPart w:val="DEB81429E20C47D6B2875D178BE2CEB0"/>
          </w:placeholder>
          <w:richText/>
        </w:sdtPr>
        <w:sdtContent>
          <w:r w:rsidRPr="001338E8">
            <w:rPr>
              <w:rFonts w:eastAsia="Times New Roman"/>
              <w:b/>
              <w:i/>
              <w:lang w:eastAsia="en-IE"/>
            </w:rPr>
            <w:t>Sally Collier:</w:t>
          </w:r>
        </w:sdtContent>
      </w:sdt>
      <w:r w:rsidRPr="001338E8">
        <w:rPr>
          <w:rFonts w:eastAsia="Times New Roman"/>
          <w:lang w:eastAsia="en-IE"/>
        </w:rPr>
        <w:t xml:space="preserve"> Yes, of course. I am very happy </w:t>
      </w:r>
      <w:r w:rsidRPr="001338E8">
        <w:rPr>
          <w:rFonts w:eastAsia="Times New Roman"/>
          <w:lang w:eastAsia="en-IE"/>
        </w:rPr>
        <w:t>to answer this one.</w:t>
      </w:r>
    </w:p>
    <w:p w:rsidR="001338E8" w:rsidRPr="001338E8" w:rsidP="001338E8">
      <w:pPr>
        <w:ind w:left="794"/>
        <w:rPr>
          <w:rFonts w:eastAsia="Times New Roman"/>
          <w:lang w:eastAsia="en-IE"/>
        </w:rPr>
      </w:pPr>
      <w:r w:rsidRPr="001338E8">
        <w:rPr>
          <w:rFonts w:eastAsia="Times New Roman"/>
          <w:lang w:eastAsia="en-IE"/>
        </w:rPr>
        <w:t>You asked how the processes this year will take extenuating circumstances into account. Of course the predicted grade process asks teachers to predict what their students would have achieved</w:t>
      </w:r>
      <w:r>
        <w:rPr>
          <w:rFonts w:eastAsia="Times New Roman"/>
          <w:lang w:eastAsia="en-IE"/>
        </w:rPr>
        <w:t>,</w:t>
      </w:r>
      <w:r w:rsidRPr="001338E8">
        <w:rPr>
          <w:rFonts w:eastAsia="Times New Roman"/>
          <w:lang w:eastAsia="en-IE"/>
        </w:rPr>
        <w:t xml:space="preserve"> and they can take into account some of those</w:t>
      </w:r>
      <w:r w:rsidRPr="001338E8">
        <w:rPr>
          <w:rFonts w:eastAsia="Times New Roman"/>
          <w:lang w:eastAsia="en-IE"/>
        </w:rPr>
        <w:t xml:space="preserve"> circumstances when they make their predictions. Of course, they have to have evidence of some </w:t>
      </w:r>
      <w:r>
        <w:rPr>
          <w:rFonts w:eastAsia="Times New Roman"/>
          <w:lang w:eastAsia="en-IE"/>
        </w:rPr>
        <w:t xml:space="preserve">of the </w:t>
      </w:r>
      <w:r w:rsidRPr="001338E8">
        <w:rPr>
          <w:rFonts w:eastAsia="Times New Roman"/>
          <w:lang w:eastAsia="en-IE"/>
        </w:rPr>
        <w:t>work that has been completed, but they know their students and they can take into account some of their circumstances.</w:t>
      </w:r>
    </w:p>
    <w:p w:rsidR="001338E8" w:rsidRPr="001338E8" w:rsidP="001338E8">
      <w:pPr>
        <w:ind w:left="794"/>
        <w:rPr>
          <w:rFonts w:eastAsia="Times New Roman"/>
          <w:lang w:eastAsia="en-IE"/>
        </w:rPr>
      </w:pPr>
      <w:r w:rsidRPr="001338E8">
        <w:rPr>
          <w:rFonts w:eastAsia="Times New Roman"/>
          <w:lang w:eastAsia="en-IE"/>
        </w:rPr>
        <w:t>The other point in the calculated g</w:t>
      </w:r>
      <w:r w:rsidRPr="001338E8">
        <w:rPr>
          <w:rFonts w:eastAsia="Times New Roman"/>
          <w:lang w:eastAsia="en-IE"/>
        </w:rPr>
        <w:t xml:space="preserve">rade process is that we ask teachers if their students would have had reasonable adjustments, for disabled pupils for example, and that they should give their prediction on the basis that those reasonable adjustments would have come into effect. There are </w:t>
      </w:r>
      <w:r w:rsidRPr="001338E8">
        <w:rPr>
          <w:rFonts w:eastAsia="Times New Roman"/>
          <w:lang w:eastAsia="en-IE"/>
        </w:rPr>
        <w:t>safeguards in the prediction process itself</w:t>
      </w:r>
      <w:r>
        <w:rPr>
          <w:rFonts w:eastAsia="Times New Roman"/>
          <w:lang w:eastAsia="en-IE"/>
        </w:rPr>
        <w:t>,</w:t>
      </w:r>
      <w:r w:rsidRPr="001338E8">
        <w:rPr>
          <w:rFonts w:eastAsia="Times New Roman"/>
          <w:lang w:eastAsia="en-IE"/>
        </w:rPr>
        <w:t xml:space="preserve"> and then there are all the measures that Michelle outlined that can be taken once the grades are in, in the standardisation process, and then, of course, in the evaluation afterwards, as many of your previous gu</w:t>
      </w:r>
      <w:r w:rsidRPr="001338E8">
        <w:rPr>
          <w:rFonts w:eastAsia="Times New Roman"/>
          <w:lang w:eastAsia="en-IE"/>
        </w:rPr>
        <w:t>ests talked about.</w:t>
      </w:r>
    </w:p>
    <w:p w:rsidR="001338E8" w:rsidRPr="001338E8" w:rsidP="001338E8">
      <w:pPr>
        <w:pStyle w:val="Question"/>
        <w:rPr>
          <w:rFonts w:eastAsia="Times New Roman"/>
          <w:lang w:eastAsia="en-IE"/>
        </w:rPr>
      </w:pPr>
      <w:sdt>
        <w:sdtPr>
          <w:rPr>
            <w:rFonts w:eastAsia="Times New Roman"/>
            <w:lang w:eastAsia="en-IE"/>
          </w:rPr>
          <w:alias w:val="Member"/>
          <w:tag w:val="&lt;Member mnisId='3985' dodsId='31730'&gt;"/>
          <w:id w:val="773975984"/>
          <w:placeholder>
            <w:docPart w:val="DEB81429E20C47D6B2875D178BE2CEB0"/>
          </w:placeholder>
          <w:richText/>
        </w:sdtPr>
        <w:sdtContent>
          <w:r w:rsidRPr="001338E8">
            <w:rPr>
              <w:rFonts w:eastAsia="Times New Roman"/>
              <w:b/>
              <w:lang w:eastAsia="en-IE"/>
            </w:rPr>
            <w:t>Chair:</w:t>
          </w:r>
        </w:sdtContent>
      </w:sdt>
      <w:r w:rsidRPr="001338E8">
        <w:rPr>
          <w:rFonts w:eastAsia="Times New Roman"/>
          <w:lang w:eastAsia="en-IE"/>
        </w:rPr>
        <w:t xml:space="preserve"> Tom we will come to vocational qualifications later, but how do you feel the new system will affect disadvantaged pupils</w:t>
      </w:r>
      <w:r>
        <w:rPr>
          <w:rFonts w:eastAsia="Times New Roman"/>
          <w:lang w:eastAsia="en-IE"/>
        </w:rPr>
        <w:t>?</w:t>
      </w:r>
      <w:r w:rsidRPr="001338E8">
        <w:rPr>
          <w:rFonts w:eastAsia="Times New Roman"/>
          <w:lang w:eastAsia="en-IE"/>
        </w:rPr>
        <w:t xml:space="preserve"> </w:t>
      </w:r>
      <w:r>
        <w:rPr>
          <w:rFonts w:eastAsia="Times New Roman"/>
          <w:lang w:eastAsia="en-IE"/>
        </w:rPr>
        <w:t>What</w:t>
      </w:r>
      <w:r w:rsidRPr="001338E8">
        <w:rPr>
          <w:rFonts w:eastAsia="Times New Roman"/>
          <w:lang w:eastAsia="en-IE"/>
        </w:rPr>
        <w:t xml:space="preserve"> can be done</w:t>
      </w:r>
      <w:r>
        <w:rPr>
          <w:rFonts w:eastAsia="Times New Roman"/>
          <w:lang w:eastAsia="en-IE"/>
        </w:rPr>
        <w:t>,</w:t>
      </w:r>
      <w:r w:rsidRPr="001338E8">
        <w:rPr>
          <w:rFonts w:eastAsia="Times New Roman"/>
          <w:lang w:eastAsia="en-IE"/>
        </w:rPr>
        <w:t xml:space="preserve"> and what mitigating circumstances should be taken into account?</w:t>
      </w:r>
    </w:p>
    <w:p w:rsidR="001338E8" w:rsidRPr="001338E8" w:rsidP="001338E8">
      <w:pPr>
        <w:ind w:left="794"/>
        <w:rPr>
          <w:rFonts w:eastAsia="Times New Roman"/>
          <w:szCs w:val="24"/>
          <w:lang w:eastAsia="en-IE"/>
        </w:rPr>
      </w:pPr>
      <w:sdt>
        <w:sdtPr>
          <w:rPr>
            <w:rFonts w:eastAsia="Times New Roman"/>
            <w:lang w:eastAsia="en-IE"/>
          </w:rPr>
          <w:alias w:val="Witness"/>
          <w:id w:val="2019653503"/>
          <w:placeholder>
            <w:docPart w:val="DEB81429E20C47D6B2875D178BE2CEB0"/>
          </w:placeholder>
          <w:richText/>
        </w:sdtPr>
        <w:sdtContent>
          <w:r w:rsidRPr="001338E8">
            <w:rPr>
              <w:rFonts w:eastAsia="Times New Roman"/>
              <w:b/>
              <w:i/>
              <w:lang w:eastAsia="en-IE"/>
            </w:rPr>
            <w:t>Tom Bewick:</w:t>
          </w:r>
        </w:sdtContent>
      </w:sdt>
      <w:r w:rsidRPr="001338E8">
        <w:rPr>
          <w:rFonts w:eastAsia="Times New Roman"/>
          <w:lang w:eastAsia="en-IE"/>
        </w:rPr>
        <w:t xml:space="preserve"> Thank you, </w:t>
      </w:r>
      <w:r w:rsidRPr="001338E8">
        <w:rPr>
          <w:rFonts w:eastAsia="Times New Roman" w:cs="Arial"/>
          <w:szCs w:val="24"/>
          <w:lang w:eastAsia="en-IE"/>
        </w:rPr>
        <w:t>Committee,</w:t>
      </w:r>
      <w:r w:rsidRPr="001338E8">
        <w:rPr>
          <w:rFonts w:eastAsia="Times New Roman"/>
          <w:lang w:eastAsia="en-IE"/>
        </w:rPr>
        <w:t xml:space="preserve"> for the </w:t>
      </w:r>
      <w:r w:rsidRPr="001338E8">
        <w:rPr>
          <w:rFonts w:eastAsia="Times New Roman"/>
          <w:szCs w:val="24"/>
          <w:lang w:eastAsia="en-IE"/>
        </w:rPr>
        <w:t>opportunity to come and give evidence today.</w:t>
      </w:r>
    </w:p>
    <w:p w:rsidR="001338E8" w:rsidRPr="001338E8" w:rsidP="001338E8">
      <w:pPr>
        <w:ind w:left="794"/>
        <w:rPr>
          <w:rFonts w:eastAsia="Times New Roman"/>
          <w:szCs w:val="24"/>
          <w:lang w:eastAsia="en-IE"/>
        </w:rPr>
      </w:pPr>
      <w:r w:rsidRPr="001338E8">
        <w:rPr>
          <w:rFonts w:eastAsia="Times New Roman"/>
          <w:szCs w:val="24"/>
          <w:lang w:eastAsia="en-IE"/>
        </w:rPr>
        <w:t>To the central question about whether a teacher-led calculated model copes with bias in the system, th</w:t>
      </w:r>
      <w:r w:rsidRPr="001338E8">
        <w:rPr>
          <w:rFonts w:eastAsia="Times New Roman"/>
          <w:szCs w:val="24"/>
          <w:lang w:eastAsia="en-IE"/>
        </w:rPr>
        <w:t>e empirical evidence, which you discussed with your previous guests this morning, shows that it is far from ideal to have a model based purely on teacher-led assessments. What you have heard from Ofqual, and what we hear from working with our members, is t</w:t>
      </w:r>
      <w:r w:rsidRPr="001338E8">
        <w:rPr>
          <w:rFonts w:eastAsia="Times New Roman"/>
          <w:szCs w:val="24"/>
          <w:lang w:eastAsia="en-IE"/>
        </w:rPr>
        <w:t>hat the mitigating circumstances are being put in place, where at least there is external moderation</w:t>
      </w:r>
      <w:r>
        <w:rPr>
          <w:rFonts w:eastAsia="Times New Roman"/>
          <w:szCs w:val="24"/>
          <w:lang w:eastAsia="en-IE"/>
        </w:rPr>
        <w:t>,</w:t>
      </w:r>
      <w:r w:rsidRPr="001338E8">
        <w:rPr>
          <w:rFonts w:eastAsia="Times New Roman"/>
          <w:szCs w:val="24"/>
          <w:lang w:eastAsia="en-IE"/>
        </w:rPr>
        <w:t xml:space="preserve"> and ultimately the regulator will look at longitudinal data, past generations, to ensure that we are fair to them. </w:t>
      </w:r>
    </w:p>
    <w:p w:rsidR="001338E8" w:rsidRPr="001338E8" w:rsidP="001338E8">
      <w:pPr>
        <w:ind w:left="794"/>
        <w:rPr>
          <w:rFonts w:eastAsia="Times New Roman"/>
          <w:szCs w:val="24"/>
          <w:lang w:eastAsia="en-IE"/>
        </w:rPr>
      </w:pPr>
      <w:r w:rsidRPr="001338E8">
        <w:rPr>
          <w:rFonts w:eastAsia="Times New Roman"/>
          <w:szCs w:val="24"/>
          <w:lang w:eastAsia="en-IE"/>
        </w:rPr>
        <w:t xml:space="preserve">But ultimately it is worth making the </w:t>
      </w:r>
      <w:r w:rsidRPr="001338E8">
        <w:rPr>
          <w:rFonts w:eastAsia="Times New Roman"/>
          <w:szCs w:val="24"/>
          <w:lang w:eastAsia="en-IE"/>
        </w:rPr>
        <w:t>point for the public record—and I think the Chief Regulator hinted at this in her response to you—that</w:t>
      </w:r>
      <w:r>
        <w:rPr>
          <w:rFonts w:eastAsia="Times New Roman"/>
          <w:szCs w:val="24"/>
          <w:lang w:eastAsia="en-IE"/>
        </w:rPr>
        <w:t>,</w:t>
      </w:r>
      <w:r w:rsidRPr="001338E8">
        <w:rPr>
          <w:rFonts w:eastAsia="Times New Roman"/>
          <w:szCs w:val="24"/>
          <w:lang w:eastAsia="en-IE"/>
        </w:rPr>
        <w:t xml:space="preserve"> in the circumstances</w:t>
      </w:r>
      <w:r>
        <w:rPr>
          <w:rFonts w:eastAsia="Times New Roman"/>
          <w:szCs w:val="24"/>
          <w:lang w:eastAsia="en-IE"/>
        </w:rPr>
        <w:t>,</w:t>
      </w:r>
      <w:r w:rsidRPr="001338E8">
        <w:rPr>
          <w:rFonts w:eastAsia="Times New Roman"/>
          <w:szCs w:val="24"/>
          <w:lang w:eastAsia="en-IE"/>
        </w:rPr>
        <w:t xml:space="preserve"> this is effectively the least worst option that the Secretary of State and the regulator have had to introduce. Does it deal with </w:t>
      </w:r>
      <w:r w:rsidRPr="001338E8">
        <w:rPr>
          <w:rFonts w:eastAsia="Times New Roman"/>
          <w:szCs w:val="24"/>
          <w:lang w:eastAsia="en-IE"/>
        </w:rPr>
        <w:t>all the issues of inequity in our education system, the attainment gap, educational disadvantage and all the things you were discussing just a few moments ago? No, it does not. We have to be careful here that we do not conflate the process that is under wa</w:t>
      </w:r>
      <w:r w:rsidRPr="001338E8">
        <w:rPr>
          <w:rFonts w:eastAsia="Times New Roman"/>
          <w:szCs w:val="24"/>
          <w:lang w:eastAsia="en-IE"/>
        </w:rPr>
        <w:t>y to deal with this particular cohort of learners this summer to ensure that they are not disadvantaged, that they achieve their results on both 13 August and 20 August for the GCSEs</w:t>
      </w:r>
      <w:r>
        <w:rPr>
          <w:rFonts w:eastAsia="Times New Roman"/>
          <w:szCs w:val="24"/>
          <w:lang w:eastAsia="en-IE"/>
        </w:rPr>
        <w:t>,</w:t>
      </w:r>
      <w:r w:rsidRPr="001338E8">
        <w:rPr>
          <w:rFonts w:eastAsia="Times New Roman"/>
          <w:szCs w:val="24"/>
          <w:lang w:eastAsia="en-IE"/>
        </w:rPr>
        <w:t xml:space="preserve"> and these broader issues about educational disadvantage in the system.</w:t>
      </w:r>
    </w:p>
    <w:p w:rsidR="001338E8" w:rsidRPr="001338E8" w:rsidP="001338E8">
      <w:pPr>
        <w:pStyle w:val="Question"/>
        <w:rPr>
          <w:rFonts w:eastAsia="Times New Roman"/>
          <w:lang w:eastAsia="en-IE"/>
        </w:rPr>
      </w:pPr>
      <w:sdt>
        <w:sdtPr>
          <w:rPr>
            <w:rFonts w:eastAsia="Times New Roman"/>
            <w:lang w:eastAsia="en-IE"/>
          </w:rPr>
          <w:alias w:val="Member"/>
          <w:tag w:val="&lt;Member mnisId='3985' dodsId='31730'&gt;"/>
          <w:id w:val="2084487239"/>
          <w:placeholder>
            <w:docPart w:val="DEB81429E20C47D6B2875D178BE2CEB0"/>
          </w:placeholder>
          <w:richText/>
        </w:sdtPr>
        <w:sdtContent>
          <w:r w:rsidRPr="001338E8">
            <w:rPr>
              <w:rFonts w:eastAsia="Times New Roman"/>
              <w:b/>
              <w:lang w:eastAsia="en-IE"/>
            </w:rPr>
            <w:t>C</w:t>
          </w:r>
          <w:r w:rsidRPr="001338E8">
            <w:rPr>
              <w:rFonts w:eastAsia="Times New Roman"/>
              <w:b/>
              <w:lang w:eastAsia="en-IE"/>
            </w:rPr>
            <w:t>hair:</w:t>
          </w:r>
        </w:sdtContent>
      </w:sdt>
      <w:r w:rsidRPr="001338E8">
        <w:rPr>
          <w:rFonts w:eastAsia="Times New Roman"/>
          <w:lang w:eastAsia="en-IE"/>
        </w:rPr>
        <w:t xml:space="preserve"> Sally, can I understand the resources? As I understand it, you will be looking at every single school in the country, in essence. What extra resources are required to do this? It is obviously a huge effort that you have to undertake.</w:t>
      </w:r>
    </w:p>
    <w:p w:rsidR="001338E8" w:rsidRPr="001338E8" w:rsidP="001338E8">
      <w:pPr>
        <w:ind w:left="794"/>
        <w:rPr>
          <w:rFonts w:eastAsia="Times New Roman"/>
          <w:lang w:eastAsia="en-IE"/>
        </w:rPr>
      </w:pPr>
      <w:sdt>
        <w:sdtPr>
          <w:rPr>
            <w:rFonts w:eastAsia="Times New Roman"/>
            <w:lang w:eastAsia="en-IE"/>
          </w:rPr>
          <w:alias w:val="Witness"/>
          <w:id w:val="1661741622"/>
          <w:placeholder>
            <w:docPart w:val="DEB81429E20C47D6B2875D178BE2CEB0"/>
          </w:placeholder>
          <w:richText/>
        </w:sdtPr>
        <w:sdtContent>
          <w:r w:rsidRPr="001338E8">
            <w:rPr>
              <w:rFonts w:eastAsia="Times New Roman"/>
              <w:b/>
              <w:i/>
              <w:lang w:eastAsia="en-IE"/>
            </w:rPr>
            <w:t>Sally Collier:</w:t>
          </w:r>
        </w:sdtContent>
      </w:sdt>
      <w:r w:rsidRPr="001338E8">
        <w:rPr>
          <w:rFonts w:eastAsia="Times New Roman"/>
          <w:lang w:eastAsia="en-IE"/>
        </w:rPr>
        <w:t xml:space="preserve"> We have set the rules for the system. The Secretary of State sets the policy on how exams should be run this year. We turn the policy into implementation. The first stage is working. Exam boards have developed new IT systems in a small number of weeks, </w:t>
      </w:r>
      <w:r w:rsidRPr="001338E8">
        <w:rPr>
          <w:rFonts w:eastAsia="Times New Roman"/>
          <w:lang w:eastAsia="en-IE"/>
        </w:rPr>
        <w:t>which went live last Monday, as planned. As Jonathan pointed out, tens of thousands of teachers around the country are inputting their grades. That is done by the schools—some very hard work goes into it by Jonathan’s wife and many others—and the exam boar</w:t>
      </w:r>
      <w:r w:rsidRPr="001338E8">
        <w:rPr>
          <w:rFonts w:eastAsia="Times New Roman"/>
          <w:lang w:eastAsia="en-IE"/>
        </w:rPr>
        <w:t>ds. We have small numbers of experts who will be looking at the data and monitoring and regulating all the boards for vocational qualifications. We have our usual amount of resource for doing this work</w:t>
      </w:r>
      <w:r>
        <w:rPr>
          <w:rFonts w:eastAsia="Times New Roman"/>
          <w:lang w:eastAsia="en-IE"/>
        </w:rPr>
        <w:t>,</w:t>
      </w:r>
      <w:r w:rsidRPr="001338E8">
        <w:rPr>
          <w:rFonts w:eastAsia="Times New Roman"/>
          <w:lang w:eastAsia="en-IE"/>
        </w:rPr>
        <w:t xml:space="preserve"> and of course it replaces what we would normally be d</w:t>
      </w:r>
      <w:r w:rsidRPr="001338E8">
        <w:rPr>
          <w:rFonts w:eastAsia="Times New Roman"/>
          <w:lang w:eastAsia="en-IE"/>
        </w:rPr>
        <w:t>oing in any normal summer.</w:t>
      </w:r>
    </w:p>
    <w:p w:rsidR="001338E8" w:rsidRPr="001338E8" w:rsidP="00B344A5">
      <w:pPr>
        <w:pStyle w:val="Question"/>
        <w:rPr>
          <w:rFonts w:eastAsia="Times New Roman"/>
          <w:lang w:eastAsia="en-IE"/>
        </w:rPr>
      </w:pPr>
      <w:sdt>
        <w:sdtPr>
          <w:rPr>
            <w:rFonts w:eastAsia="Times New Roman"/>
            <w:lang w:eastAsia="en-IE"/>
          </w:rPr>
          <w:alias w:val="Member"/>
          <w:tag w:val="&lt;Member mnisId='3985' dodsId='31730'&gt;"/>
          <w:id w:val="-1965574710"/>
          <w:placeholder>
            <w:docPart w:val="DEB81429E20C47D6B2875D178BE2CEB0"/>
          </w:placeholder>
          <w:richText/>
        </w:sdtPr>
        <w:sdtContent>
          <w:r w:rsidRPr="001338E8">
            <w:rPr>
              <w:rFonts w:eastAsia="Times New Roman"/>
              <w:b/>
              <w:lang w:eastAsia="en-IE"/>
            </w:rPr>
            <w:t>Chair:</w:t>
          </w:r>
        </w:sdtContent>
      </w:sdt>
      <w:r w:rsidRPr="001338E8">
        <w:rPr>
          <w:rFonts w:eastAsia="Times New Roman"/>
          <w:lang w:eastAsia="en-IE"/>
        </w:rPr>
        <w:t xml:space="preserve"> In </w:t>
      </w:r>
      <w:r w:rsidRPr="001338E8">
        <w:rPr>
          <w:rFonts w:eastAsia="Times New Roman"/>
          <w:i/>
          <w:lang w:eastAsia="en-IE"/>
        </w:rPr>
        <w:t>The Sunday Times</w:t>
      </w:r>
      <w:r w:rsidRPr="001338E8">
        <w:rPr>
          <w:rFonts w:eastAsia="Times New Roman"/>
          <w:lang w:eastAsia="en-IE"/>
        </w:rPr>
        <w:t xml:space="preserve"> it is suggested that schoolchildren may have disruption in next year’s exams and that Ofqual has been drawing up contingency plans for next summer’s exams, which may be delayed from May to July, or th</w:t>
      </w:r>
      <w:r w:rsidRPr="001338E8">
        <w:rPr>
          <w:rFonts w:eastAsia="Times New Roman"/>
          <w:lang w:eastAsia="en-IE"/>
        </w:rPr>
        <w:t>at you might have teenagers not sitting exams for a second year. Is this report correct? What are the contingency plans that you are looking at?</w:t>
      </w:r>
    </w:p>
    <w:p w:rsidR="001338E8" w:rsidRPr="001338E8" w:rsidP="001338E8">
      <w:pPr>
        <w:ind w:left="794"/>
        <w:rPr>
          <w:rFonts w:eastAsia="Calibri" w:cs="Arial"/>
          <w:bCs/>
          <w:szCs w:val="24"/>
          <w:lang w:eastAsia="en-IE"/>
        </w:rPr>
      </w:pPr>
      <w:sdt>
        <w:sdtPr>
          <w:rPr>
            <w:rFonts w:eastAsia="Times New Roman"/>
            <w:lang w:eastAsia="en-IE"/>
          </w:rPr>
          <w:alias w:val="Witness"/>
          <w:id w:val="1728638790"/>
          <w:placeholder>
            <w:docPart w:val="DEB81429E20C47D6B2875D178BE2CEB0"/>
          </w:placeholder>
          <w:richText/>
        </w:sdtPr>
        <w:sdtContent>
          <w:r w:rsidRPr="001338E8">
            <w:rPr>
              <w:rFonts w:eastAsia="Times New Roman"/>
              <w:b/>
              <w:i/>
              <w:lang w:eastAsia="en-IE"/>
            </w:rPr>
            <w:t>Sally Collier:</w:t>
          </w:r>
        </w:sdtContent>
      </w:sdt>
      <w:r w:rsidRPr="001338E8">
        <w:rPr>
          <w:rFonts w:eastAsia="Times New Roman"/>
          <w:lang w:eastAsia="en-IE"/>
        </w:rPr>
        <w:t xml:space="preserve"> As you would imagine, 2021 is at the forefront of our minds. There is this summer, there is autumn 2020 and then there is 2021. Schools will need to know at the earliest </w:t>
      </w:r>
      <w:r w:rsidRPr="001338E8">
        <w:rPr>
          <w:rFonts w:eastAsia="Times New Roman"/>
          <w:szCs w:val="24"/>
          <w:lang w:eastAsia="en-IE"/>
        </w:rPr>
        <w:t xml:space="preserve">opportunity what they will have to teach next year, what </w:t>
      </w:r>
      <w:r w:rsidRPr="001338E8">
        <w:rPr>
          <w:rFonts w:eastAsia="Calibri" w:cs="Arial"/>
          <w:bCs/>
          <w:szCs w:val="24"/>
          <w:lang w:eastAsia="en-IE"/>
        </w:rPr>
        <w:t>Government want schools to t</w:t>
      </w:r>
      <w:r w:rsidRPr="001338E8">
        <w:rPr>
          <w:rFonts w:eastAsia="Calibri" w:cs="Arial"/>
          <w:bCs/>
          <w:szCs w:val="24"/>
          <w:lang w:eastAsia="en-IE"/>
        </w:rPr>
        <w:t>each and how it impacts on exams. Our role is to make sure those exams are fair, that they work, that they are rolled out and that results are issued on time. Of course, Government need to consider, and are considering, the impact of lost teaching and lear</w:t>
      </w:r>
      <w:r w:rsidRPr="001338E8">
        <w:rPr>
          <w:rFonts w:eastAsia="Calibri" w:cs="Arial"/>
          <w:bCs/>
          <w:szCs w:val="24"/>
          <w:lang w:eastAsia="en-IE"/>
        </w:rPr>
        <w:t xml:space="preserve">ning. We are looking at what that means for the exam system and what can be done. We will be coming forth, as with all the other policies that we have implemented so far, with a full consultation, a full equalities impact assessment, on 2021 in the coming </w:t>
      </w:r>
      <w:r w:rsidRPr="001338E8">
        <w:rPr>
          <w:rFonts w:eastAsia="Calibri" w:cs="Arial"/>
          <w:bCs/>
          <w:szCs w:val="24"/>
          <w:lang w:eastAsia="en-IE"/>
        </w:rPr>
        <w:t>weeks.</w:t>
      </w:r>
    </w:p>
    <w:p w:rsidR="001338E8" w:rsidRPr="001338E8" w:rsidP="001338E8">
      <w:pPr>
        <w:pStyle w:val="Question"/>
        <w:rPr>
          <w:rFonts w:eastAsia="Times New Roman"/>
          <w:lang w:eastAsia="en-IE"/>
        </w:rPr>
      </w:pPr>
      <w:sdt>
        <w:sdtPr>
          <w:rPr>
            <w:rFonts w:eastAsia="Calibri"/>
            <w:lang w:eastAsia="en-IE"/>
          </w:rPr>
          <w:alias w:val="Member"/>
          <w:tag w:val="&lt;Member mnisId='3985' dodsId='31730'&gt;"/>
          <w:id w:val="1621030040"/>
          <w:placeholder>
            <w:docPart w:val="DEB81429E20C47D6B2875D178BE2CEB0"/>
          </w:placeholder>
          <w:richText/>
        </w:sdtPr>
        <w:sdtContent>
          <w:r w:rsidRPr="001338E8">
            <w:rPr>
              <w:rFonts w:eastAsia="Calibri"/>
              <w:b/>
              <w:lang w:eastAsia="en-IE"/>
            </w:rPr>
            <w:t>Chair:</w:t>
          </w:r>
        </w:sdtContent>
      </w:sdt>
      <w:r w:rsidRPr="001338E8">
        <w:rPr>
          <w:rFonts w:eastAsia="Calibri"/>
          <w:lang w:eastAsia="en-IE"/>
        </w:rPr>
        <w:t xml:space="preserve"> The previous consultation—understandably, by the way, this is not a criticism—was quite short. I think it was a couple of weeks. Is that right? </w:t>
      </w:r>
      <w:r w:rsidRPr="001338E8">
        <w:rPr>
          <w:rFonts w:eastAsia="Calibri"/>
          <w:lang w:eastAsia="en-IE"/>
        </w:rPr>
        <w:t>Presumably, if this does happen, the consultation period will be much longer.</w:t>
      </w:r>
    </w:p>
    <w:p w:rsidR="001338E8" w:rsidRPr="001338E8" w:rsidP="001338E8">
      <w:pPr>
        <w:ind w:left="794"/>
        <w:rPr>
          <w:rFonts w:eastAsia="Calibri"/>
          <w:lang w:eastAsia="en-IE"/>
        </w:rPr>
      </w:pPr>
      <w:sdt>
        <w:sdtPr>
          <w:rPr>
            <w:rFonts w:eastAsia="Calibri"/>
            <w:lang w:eastAsia="en-IE"/>
          </w:rPr>
          <w:alias w:val="Witness"/>
          <w:id w:val="1338113376"/>
          <w:placeholder>
            <w:docPart w:val="DEB81429E20C47D6B2875D178BE2CEB0"/>
          </w:placeholder>
          <w:richText/>
        </w:sdtPr>
        <w:sdtContent>
          <w:r w:rsidRPr="001338E8">
            <w:rPr>
              <w:rFonts w:eastAsia="Calibri"/>
              <w:b/>
              <w:i/>
              <w:lang w:eastAsia="en-IE"/>
            </w:rPr>
            <w:t>Sally Collier:</w:t>
          </w:r>
        </w:sdtContent>
      </w:sdt>
      <w:r w:rsidRPr="001338E8">
        <w:rPr>
          <w:rFonts w:eastAsia="Calibri"/>
          <w:lang w:eastAsia="en-IE"/>
        </w:rPr>
        <w:t xml:space="preserve"> S</w:t>
      </w:r>
      <w:r w:rsidRPr="001338E8">
        <w:rPr>
          <w:rFonts w:eastAsia="Calibri"/>
          <w:lang w:eastAsia="en-IE"/>
        </w:rPr>
        <w:t>chools, teachers and exam boards need to know very quickly, ideally before the summer break, what will happen in September. For exam boards it is a bit of a longer time, but papers are prepared many months in advance, so we do need to get on with it. I can</w:t>
      </w:r>
      <w:r w:rsidRPr="001338E8">
        <w:rPr>
          <w:rFonts w:eastAsia="Calibri"/>
          <w:lang w:eastAsia="en-IE"/>
        </w:rPr>
        <w:t>not promise, Chair, that there will be a very long consultation, but we will give the maximum time possible. We have had a tremendous response to our consultation so far. We had almost 13,000 responses on the general qualifications.</w:t>
      </w:r>
    </w:p>
    <w:p w:rsidR="001338E8" w:rsidRPr="001338E8" w:rsidP="001338E8">
      <w:pPr>
        <w:pStyle w:val="Question"/>
        <w:rPr>
          <w:rFonts w:eastAsia="Times New Roman"/>
          <w:lang w:eastAsia="en-IE"/>
        </w:rPr>
      </w:pPr>
      <w:sdt>
        <w:sdtPr>
          <w:rPr>
            <w:rFonts w:eastAsia="Calibri"/>
            <w:lang w:eastAsia="en-IE"/>
          </w:rPr>
          <w:alias w:val="Member"/>
          <w:tag w:val="&lt;Member mnisId='3985' dodsId='31730'&gt;"/>
          <w:id w:val="252019686"/>
          <w:placeholder>
            <w:docPart w:val="DEB81429E20C47D6B2875D178BE2CEB0"/>
          </w:placeholder>
          <w:richText/>
        </w:sdtPr>
        <w:sdtContent>
          <w:r w:rsidRPr="001338E8">
            <w:rPr>
              <w:rFonts w:eastAsia="Calibri"/>
              <w:b/>
              <w:lang w:eastAsia="en-IE"/>
            </w:rPr>
            <w:t>Chair:</w:t>
          </w:r>
        </w:sdtContent>
      </w:sdt>
      <w:r w:rsidRPr="001338E8">
        <w:rPr>
          <w:rFonts w:eastAsia="Calibri"/>
          <w:lang w:eastAsia="en-IE"/>
        </w:rPr>
        <w:t xml:space="preserve"> How much extra</w:t>
      </w:r>
      <w:r w:rsidRPr="001338E8">
        <w:rPr>
          <w:rFonts w:eastAsia="Calibri"/>
          <w:lang w:eastAsia="en-IE"/>
        </w:rPr>
        <w:t xml:space="preserve"> is being spent on Ofqual to deal with the current situation? You mentioned that there are extra resources. How much extra?</w:t>
      </w:r>
    </w:p>
    <w:p w:rsidR="001338E8" w:rsidRPr="001338E8" w:rsidP="001338E8">
      <w:pPr>
        <w:ind w:left="794"/>
        <w:rPr>
          <w:rFonts w:eastAsia="Calibri"/>
          <w:lang w:eastAsia="en-IE"/>
        </w:rPr>
      </w:pPr>
      <w:sdt>
        <w:sdtPr>
          <w:rPr>
            <w:rFonts w:eastAsia="Calibri"/>
            <w:lang w:eastAsia="en-IE"/>
          </w:rPr>
          <w:alias w:val="Witness"/>
          <w:id w:val="115500938"/>
          <w:placeholder>
            <w:docPart w:val="DEB81429E20C47D6B2875D178BE2CEB0"/>
          </w:placeholder>
          <w:richText/>
        </w:sdtPr>
        <w:sdtContent>
          <w:r w:rsidRPr="001338E8">
            <w:rPr>
              <w:rFonts w:eastAsia="Calibri"/>
              <w:b/>
              <w:i/>
              <w:lang w:eastAsia="en-IE"/>
            </w:rPr>
            <w:t>Sally Collier:</w:t>
          </w:r>
        </w:sdtContent>
      </w:sdt>
      <w:r w:rsidRPr="001338E8">
        <w:rPr>
          <w:rFonts w:eastAsia="Calibri"/>
          <w:lang w:eastAsia="en-IE"/>
        </w:rPr>
        <w:t xml:space="preserve"> There is no extra being spent. We have our usual budget.</w:t>
      </w:r>
    </w:p>
    <w:p w:rsidR="001338E8" w:rsidRPr="001338E8" w:rsidP="001338E8">
      <w:pPr>
        <w:pStyle w:val="Question"/>
        <w:rPr>
          <w:rFonts w:eastAsia="Calibri"/>
          <w:lang w:eastAsia="en-IE"/>
        </w:rPr>
      </w:pPr>
      <w:sdt>
        <w:sdtPr>
          <w:rPr>
            <w:rFonts w:eastAsia="Calibri"/>
            <w:lang w:eastAsia="en-IE"/>
          </w:rPr>
          <w:alias w:val="Member"/>
          <w:tag w:val="&lt;Member mnisId='3985' dodsId='31730'&gt;"/>
          <w:id w:val="-44835977"/>
          <w:placeholder>
            <w:docPart w:val="DEB81429E20C47D6B2875D178BE2CEB0"/>
          </w:placeholder>
          <w:richText/>
        </w:sdtPr>
        <w:sdtContent>
          <w:r w:rsidRPr="001338E8">
            <w:rPr>
              <w:rFonts w:eastAsia="Calibri"/>
              <w:b/>
              <w:lang w:eastAsia="en-IE"/>
            </w:rPr>
            <w:t>Chair:</w:t>
          </w:r>
        </w:sdtContent>
      </w:sdt>
      <w:r w:rsidRPr="001338E8">
        <w:rPr>
          <w:rFonts w:eastAsia="Calibri"/>
          <w:lang w:eastAsia="en-IE"/>
        </w:rPr>
        <w:t xml:space="preserve"> You will be able to manage all this work under yo</w:t>
      </w:r>
      <w:r w:rsidRPr="001338E8">
        <w:rPr>
          <w:rFonts w:eastAsia="Calibri"/>
          <w:lang w:eastAsia="en-IE"/>
        </w:rPr>
        <w:t>ur existing budget?</w:t>
      </w:r>
    </w:p>
    <w:p w:rsidR="001338E8" w:rsidRPr="001338E8" w:rsidP="001338E8">
      <w:pPr>
        <w:ind w:left="794"/>
        <w:rPr>
          <w:lang w:eastAsia="en-IE"/>
        </w:rPr>
      </w:pPr>
      <w:sdt>
        <w:sdtPr>
          <w:rPr>
            <w:lang w:eastAsia="en-IE"/>
          </w:rPr>
          <w:alias w:val="Witness"/>
          <w:id w:val="-81070735"/>
          <w:placeholder>
            <w:docPart w:val="DEB81429E20C47D6B2875D178BE2CEB0"/>
          </w:placeholder>
          <w:richText/>
        </w:sdtPr>
        <w:sdtContent>
          <w:r w:rsidRPr="001338E8">
            <w:rPr>
              <w:b/>
              <w:i/>
              <w:lang w:eastAsia="en-IE"/>
            </w:rPr>
            <w:t>Sally Collier:</w:t>
          </w:r>
        </w:sdtContent>
      </w:sdt>
      <w:r w:rsidRPr="001338E8">
        <w:rPr>
          <w:lang w:eastAsia="en-IE"/>
        </w:rPr>
        <w:t xml:space="preserve"> Yes.</w:t>
      </w:r>
    </w:p>
    <w:p w:rsidR="001338E8" w:rsidRPr="001338E8" w:rsidP="001338E8">
      <w:pPr>
        <w:pStyle w:val="Question"/>
        <w:rPr>
          <w:lang w:eastAsia="en-IE"/>
        </w:rPr>
      </w:pPr>
      <w:sdt>
        <w:sdtPr>
          <w:rPr>
            <w:lang w:eastAsia="en-IE"/>
          </w:rPr>
          <w:alias w:val="Member"/>
          <w:tag w:val="&lt;Member mnisId='4824' dodsId=''&gt;"/>
          <w:id w:val="190887691"/>
          <w:placeholder>
            <w:docPart w:val="DEB81429E20C47D6B2875D178BE2CEB0"/>
          </w:placeholder>
          <w:richText/>
        </w:sdtPr>
        <w:sdtContent>
          <w:r w:rsidRPr="001338E8">
            <w:rPr>
              <w:b/>
              <w:lang w:eastAsia="en-IE"/>
            </w:rPr>
            <w:t>Kim Johnson:</w:t>
          </w:r>
        </w:sdtContent>
      </w:sdt>
      <w:r w:rsidRPr="001338E8">
        <w:rPr>
          <w:lang w:eastAsia="en-IE"/>
        </w:rPr>
        <w:t xml:space="preserve"> Michelle, in your introduction you mentioned that there would be safeguards in place for teachers in the changing process. What are those safeguards and who has oversight?</w:t>
      </w:r>
    </w:p>
    <w:p w:rsidR="001338E8" w:rsidRPr="001338E8" w:rsidP="001338E8">
      <w:pPr>
        <w:ind w:left="794"/>
        <w:rPr>
          <w:rFonts w:eastAsia="Times New Roman"/>
          <w:lang w:eastAsia="en-IE"/>
        </w:rPr>
      </w:pPr>
      <w:sdt>
        <w:sdtPr>
          <w:rPr>
            <w:rFonts w:eastAsia="Times New Roman"/>
            <w:lang w:eastAsia="en-IE"/>
          </w:rPr>
          <w:alias w:val="Witness"/>
          <w:id w:val="603159853"/>
          <w:placeholder>
            <w:docPart w:val="DEB81429E20C47D6B2875D178BE2CEB0"/>
          </w:placeholder>
          <w:richText/>
        </w:sdtPr>
        <w:sdtContent>
          <w:r w:rsidRPr="001338E8">
            <w:rPr>
              <w:rFonts w:eastAsia="Times New Roman"/>
              <w:b/>
              <w:i/>
              <w:lang w:eastAsia="en-IE"/>
            </w:rPr>
            <w:t>Dr Meadows:</w:t>
          </w:r>
        </w:sdtContent>
      </w:sdt>
      <w:r w:rsidRPr="001338E8">
        <w:rPr>
          <w:rFonts w:eastAsia="Times New Roman"/>
          <w:lang w:eastAsia="en-IE"/>
        </w:rPr>
        <w:t xml:space="preserve"> I was referring to the guidance we have put in place to help teachers</w:t>
      </w:r>
      <w:r w:rsidRPr="001338E8">
        <w:rPr>
          <w:rFonts w:eastAsia="Times New Roman"/>
          <w:lang w:eastAsia="en-IE"/>
        </w:rPr>
        <w:t xml:space="preserve"> protect against bias in their judgments. We have made some very practical recommendations about how teachers might do that. </w:t>
      </w:r>
    </w:p>
    <w:p w:rsidR="001338E8" w:rsidRPr="001338E8" w:rsidP="001338E8">
      <w:pPr>
        <w:ind w:left="794"/>
        <w:rPr>
          <w:rFonts w:eastAsia="Times New Roman"/>
          <w:szCs w:val="24"/>
          <w:lang w:eastAsia="en-IE"/>
        </w:rPr>
      </w:pPr>
      <w:r w:rsidRPr="001338E8">
        <w:rPr>
          <w:rFonts w:eastAsia="Times New Roman"/>
          <w:lang w:eastAsia="en-IE"/>
        </w:rPr>
        <w:t>For example, an organisation, Race on the Agenda, made a very good suggestion to us, that we suggest to heads of centres that they</w:t>
      </w:r>
      <w:r w:rsidRPr="001338E8">
        <w:rPr>
          <w:rFonts w:eastAsia="Times New Roman"/>
          <w:lang w:eastAsia="en-IE"/>
        </w:rPr>
        <w:t xml:space="preserve"> look back at previous data, </w:t>
      </w:r>
      <w:r>
        <w:rPr>
          <w:rFonts w:eastAsia="Times New Roman"/>
          <w:lang w:eastAsia="en-IE"/>
        </w:rPr>
        <w:t>such as</w:t>
      </w:r>
      <w:r w:rsidRPr="001338E8">
        <w:rPr>
          <w:rFonts w:eastAsia="Times New Roman"/>
          <w:lang w:eastAsia="en-IE"/>
        </w:rPr>
        <w:t xml:space="preserve"> A-level predictions for university entrance versus actual grades attained by </w:t>
      </w:r>
      <w:r w:rsidRPr="001338E8">
        <w:rPr>
          <w:rFonts w:eastAsia="Times New Roman"/>
          <w:szCs w:val="24"/>
          <w:lang w:eastAsia="en-IE"/>
        </w:rPr>
        <w:t>different protected characteristics, and use that data to challenge themselves about whether historically there had been any evidence of uncon</w:t>
      </w:r>
      <w:r w:rsidRPr="001338E8">
        <w:rPr>
          <w:rFonts w:eastAsia="Times New Roman"/>
          <w:szCs w:val="24"/>
          <w:lang w:eastAsia="en-IE"/>
        </w:rPr>
        <w:t>scious bias</w:t>
      </w:r>
      <w:r>
        <w:rPr>
          <w:rFonts w:eastAsia="Times New Roman"/>
          <w:szCs w:val="24"/>
          <w:lang w:eastAsia="en-IE"/>
        </w:rPr>
        <w:t xml:space="preserve">. They </w:t>
      </w:r>
      <w:r w:rsidRPr="001338E8">
        <w:rPr>
          <w:rFonts w:eastAsia="Times New Roman"/>
          <w:szCs w:val="24"/>
          <w:lang w:eastAsia="en-IE"/>
        </w:rPr>
        <w:t>would, therefore, be able to reflect on the judgments they are making this year.</w:t>
      </w:r>
    </w:p>
    <w:p w:rsidR="001338E8" w:rsidRPr="001338E8" w:rsidP="001338E8">
      <w:pPr>
        <w:ind w:left="794"/>
      </w:pPr>
      <w:r w:rsidRPr="001338E8">
        <w:rPr>
          <w:rFonts w:eastAsia="Times New Roman"/>
          <w:szCs w:val="24"/>
          <w:lang w:eastAsia="en-IE"/>
        </w:rPr>
        <w:t>We have put in place as much support and guidance as we possibly can, given that all the schools are operating in quite different contexts this year</w:t>
      </w:r>
      <w:r>
        <w:rPr>
          <w:rFonts w:eastAsia="Times New Roman"/>
          <w:szCs w:val="24"/>
          <w:lang w:eastAsia="en-IE"/>
        </w:rPr>
        <w:t xml:space="preserve">, to </w:t>
      </w:r>
      <w:r w:rsidRPr="001338E8">
        <w:rPr>
          <w:rFonts w:eastAsia="Times New Roman"/>
          <w:szCs w:val="24"/>
          <w:lang w:eastAsia="en-IE"/>
        </w:rPr>
        <w:t>supp</w:t>
      </w:r>
      <w:r w:rsidRPr="001338E8">
        <w:rPr>
          <w:rFonts w:eastAsia="Times New Roman"/>
          <w:szCs w:val="24"/>
          <w:lang w:eastAsia="en-IE"/>
        </w:rPr>
        <w:t>ort those unbiased objective judgments.</w:t>
      </w:r>
    </w:p>
    <w:p w:rsidR="001338E8" w:rsidRPr="001338E8" w:rsidP="001338E8">
      <w:pPr>
        <w:pStyle w:val="Question"/>
      </w:pPr>
      <w:sdt>
        <w:sdtPr>
          <w:alias w:val="Member"/>
          <w:tag w:val="&lt;Member mnisId='4824' dodsId=''&gt;"/>
          <w:id w:val="-696618191"/>
          <w:placeholder>
            <w:docPart w:val="DEB81429E20C47D6B2875D178BE2CEB0"/>
          </w:placeholder>
          <w:richText/>
        </w:sdtPr>
        <w:sdtContent>
          <w:r w:rsidRPr="001338E8">
            <w:rPr>
              <w:b/>
            </w:rPr>
            <w:t>Kim Johnson:</w:t>
          </w:r>
        </w:sdtContent>
      </w:sdt>
      <w:r w:rsidRPr="001338E8">
        <w:t xml:space="preserve"> This is a question to both Ofqual and Tom. Your current proposals do not protect students from being systematically disadvantaged. Zubaida in the first panel raised the need </w:t>
      </w:r>
      <w:r>
        <w:t>to</w:t>
      </w:r>
      <w:r w:rsidRPr="001338E8">
        <w:t xml:space="preserve"> utilis</w:t>
      </w:r>
      <w:r>
        <w:t>e</w:t>
      </w:r>
      <w:r w:rsidRPr="001338E8">
        <w:t xml:space="preserve"> the public secto</w:t>
      </w:r>
      <w:r w:rsidRPr="001338E8">
        <w:t>r equalities duty. Your equalities impact assessment states that the evidence of the likelihood of bias in centre assessment grades is mixed, as you have just mentioned. Should it not be a priority to establish either way the likelihood of bias and to iden</w:t>
      </w:r>
      <w:r w:rsidRPr="001338E8">
        <w:t>tify which groups are most at risk? Is more research needed, when should it be undertaken, and by whom?</w:t>
      </w:r>
    </w:p>
    <w:p w:rsidR="001338E8" w:rsidRPr="001338E8" w:rsidP="001338E8">
      <w:pPr>
        <w:ind w:left="794"/>
        <w:rPr>
          <w:rFonts w:eastAsia="Times New Roman" w:cs="Arial"/>
          <w:szCs w:val="24"/>
          <w:lang w:eastAsia="en-IE"/>
        </w:rPr>
      </w:pPr>
      <w:sdt>
        <w:sdtPr>
          <w:alias w:val="Witness"/>
          <w:id w:val="-46691919"/>
          <w:placeholder>
            <w:docPart w:val="DEB81429E20C47D6B2875D178BE2CEB0"/>
          </w:placeholder>
          <w:richText/>
        </w:sdtPr>
        <w:sdtContent>
          <w:r w:rsidRPr="001338E8">
            <w:rPr>
              <w:b/>
              <w:i/>
            </w:rPr>
            <w:t>Sally Collier:</w:t>
          </w:r>
        </w:sdtContent>
      </w:sdt>
      <w:r w:rsidRPr="001338E8">
        <w:t xml:space="preserve"> We take our public sector equalities duty incredibly seriously. Equality has been at the forefront of our thinking since the first thou</w:t>
      </w:r>
      <w:r w:rsidRPr="001338E8">
        <w:t xml:space="preserve">ght of this new system. We have engaged </w:t>
      </w:r>
      <w:r w:rsidRPr="001338E8">
        <w:rPr>
          <w:rFonts w:eastAsia="Times New Roman"/>
          <w:szCs w:val="24"/>
          <w:lang w:eastAsia="en-IE"/>
        </w:rPr>
        <w:t xml:space="preserve">with Zubaida’s organisation, </w:t>
      </w:r>
      <w:r w:rsidRPr="001338E8">
        <w:rPr>
          <w:rFonts w:eastAsia="Times New Roman"/>
          <w:szCs w:val="24"/>
          <w:lang w:eastAsia="en-IE"/>
        </w:rPr>
        <w:t xml:space="preserve">the Runnymede Trust, with the Sutton Trust, the Social Mobility </w:t>
      </w:r>
      <w:r w:rsidRPr="001338E8">
        <w:rPr>
          <w:rFonts w:eastAsia="Times New Roman" w:cs="Arial"/>
          <w:szCs w:val="24"/>
          <w:lang w:eastAsia="en-IE"/>
        </w:rPr>
        <w:t xml:space="preserve">Commission. We have been talking to many groups about how to minimise bias. Michelle has set out all the safeguards in the </w:t>
      </w:r>
      <w:r w:rsidRPr="001338E8">
        <w:rPr>
          <w:rFonts w:eastAsia="Times New Roman" w:cs="Arial"/>
          <w:szCs w:val="24"/>
          <w:lang w:eastAsia="en-IE"/>
        </w:rPr>
        <w:t>process, as far as possible, that we can put in place to minimise bias. I will ask Michelle to talk about the particular research issues and whether there is any more that can be done.</w:t>
      </w:r>
    </w:p>
    <w:p w:rsidR="001338E8" w:rsidRPr="001338E8" w:rsidP="001338E8">
      <w:pPr>
        <w:ind w:left="794"/>
        <w:rPr>
          <w:rFonts w:eastAsia="Times New Roman"/>
          <w:lang w:eastAsia="en-IE"/>
        </w:rPr>
      </w:pPr>
      <w:sdt>
        <w:sdtPr>
          <w:rPr>
            <w:rFonts w:eastAsia="Times New Roman"/>
            <w:lang w:eastAsia="en-IE"/>
          </w:rPr>
          <w:alias w:val="Witness"/>
          <w:id w:val="839975243"/>
          <w:placeholder>
            <w:docPart w:val="DEB81429E20C47D6B2875D178BE2CEB0"/>
          </w:placeholder>
          <w:richText/>
        </w:sdtPr>
        <w:sdtContent>
          <w:r w:rsidRPr="001338E8">
            <w:rPr>
              <w:rFonts w:eastAsia="Times New Roman"/>
              <w:b/>
              <w:i/>
              <w:lang w:eastAsia="en-IE"/>
            </w:rPr>
            <w:t>Dr Meadows:</w:t>
          </w:r>
        </w:sdtContent>
      </w:sdt>
      <w:r w:rsidRPr="001338E8">
        <w:rPr>
          <w:rFonts w:eastAsia="Times New Roman"/>
          <w:lang w:eastAsia="en-IE"/>
        </w:rPr>
        <w:t xml:space="preserve"> The previous panel talked about the importance of evaluating what has been done this summer</w:t>
      </w:r>
      <w:r>
        <w:rPr>
          <w:rFonts w:eastAsia="Times New Roman"/>
          <w:lang w:eastAsia="en-IE"/>
        </w:rPr>
        <w:t>,</w:t>
      </w:r>
      <w:r w:rsidRPr="001338E8">
        <w:rPr>
          <w:rFonts w:eastAsia="Times New Roman"/>
          <w:lang w:eastAsia="en-IE"/>
        </w:rPr>
        <w:t xml:space="preserve"> and we are absolutely committed to that. I have already talked about how we will look at how attainment gaps vary this year compared </w:t>
      </w:r>
      <w:r>
        <w:rPr>
          <w:rFonts w:eastAsia="Times New Roman"/>
          <w:lang w:eastAsia="en-IE"/>
        </w:rPr>
        <w:t>with</w:t>
      </w:r>
      <w:r w:rsidRPr="001338E8">
        <w:rPr>
          <w:rFonts w:eastAsia="Times New Roman"/>
          <w:lang w:eastAsia="en-IE"/>
        </w:rPr>
        <w:t xml:space="preserve"> what we normally see und</w:t>
      </w:r>
      <w:r w:rsidRPr="001338E8">
        <w:rPr>
          <w:rFonts w:eastAsia="Times New Roman"/>
          <w:lang w:eastAsia="en-IE"/>
        </w:rPr>
        <w:t xml:space="preserve">er an examination system, but we will have a full programme of evaluation that we will publish in the autumn. </w:t>
      </w:r>
    </w:p>
    <w:p w:rsidR="001338E8" w:rsidRPr="001338E8" w:rsidP="001338E8">
      <w:pPr>
        <w:ind w:left="794"/>
        <w:rPr>
          <w:rFonts w:eastAsia="Times New Roman"/>
          <w:szCs w:val="24"/>
          <w:lang w:eastAsia="en-IE"/>
        </w:rPr>
      </w:pPr>
      <w:r w:rsidRPr="001338E8">
        <w:rPr>
          <w:rFonts w:eastAsia="Times New Roman"/>
          <w:lang w:eastAsia="en-IE"/>
        </w:rPr>
        <w:t xml:space="preserve">Regarding attainment gaps, we are surveying teachers about the process through which they are coming up with the centre assessment grades in </w:t>
      </w:r>
      <w:r w:rsidRPr="001338E8">
        <w:rPr>
          <w:rFonts w:eastAsia="Times New Roman"/>
          <w:szCs w:val="24"/>
          <w:lang w:eastAsia="en-IE"/>
        </w:rPr>
        <w:t>different types of schools and in different scenarios, to understand the issues from their perspective, how they us</w:t>
      </w:r>
      <w:r w:rsidRPr="001338E8">
        <w:rPr>
          <w:rFonts w:eastAsia="Times New Roman"/>
          <w:szCs w:val="24"/>
          <w:lang w:eastAsia="en-IE"/>
        </w:rPr>
        <w:t>ed our guidance and whether they found it helpful or not. We are doing case studies with teachers</w:t>
      </w:r>
      <w:r>
        <w:rPr>
          <w:rFonts w:eastAsia="Times New Roman"/>
          <w:szCs w:val="24"/>
          <w:lang w:eastAsia="en-IE"/>
        </w:rPr>
        <w:t xml:space="preserve"> and </w:t>
      </w:r>
      <w:r w:rsidRPr="001338E8">
        <w:rPr>
          <w:rFonts w:eastAsia="Times New Roman"/>
          <w:szCs w:val="24"/>
          <w:lang w:eastAsia="en-IE"/>
        </w:rPr>
        <w:t>focus groups with students to get under the lid of this year’s process, because of two things. It is really important that in the autumn we are able to sh</w:t>
      </w:r>
      <w:r w:rsidRPr="001338E8">
        <w:rPr>
          <w:rFonts w:eastAsia="Times New Roman"/>
          <w:szCs w:val="24"/>
          <w:lang w:eastAsia="en-IE"/>
        </w:rPr>
        <w:t>ow both the strength and the limitations of what we have done this year</w:t>
      </w:r>
      <w:r>
        <w:rPr>
          <w:rFonts w:eastAsia="Times New Roman"/>
          <w:szCs w:val="24"/>
          <w:lang w:eastAsia="en-IE"/>
        </w:rPr>
        <w:t>,</w:t>
      </w:r>
      <w:r w:rsidRPr="001338E8">
        <w:rPr>
          <w:rFonts w:eastAsia="Times New Roman"/>
          <w:szCs w:val="24"/>
          <w:lang w:eastAsia="en-IE"/>
        </w:rPr>
        <w:t xml:space="preserve"> and there is also learning for the future. Whenever something like this happens, we want to make sure that we learn everything we can for future examination series.</w:t>
      </w:r>
    </w:p>
    <w:p w:rsidR="001338E8" w:rsidRPr="001338E8" w:rsidP="001338E8">
      <w:pPr>
        <w:pStyle w:val="Question"/>
        <w:rPr>
          <w:rFonts w:eastAsia="Times New Roman"/>
          <w:lang w:eastAsia="en-IE"/>
        </w:rPr>
      </w:pPr>
      <w:sdt>
        <w:sdtPr>
          <w:rPr>
            <w:rFonts w:eastAsia="Times New Roman"/>
            <w:lang w:eastAsia="en-IE"/>
          </w:rPr>
          <w:alias w:val="Member"/>
          <w:tag w:val="&lt;Member mnisId='4872' dodsId=''&gt;"/>
          <w:id w:val="1347370682"/>
          <w:placeholder>
            <w:docPart w:val="DEB81429E20C47D6B2875D178BE2CEB0"/>
          </w:placeholder>
          <w:richText/>
        </w:sdtPr>
        <w:sdtContent>
          <w:r w:rsidRPr="001338E8">
            <w:rPr>
              <w:rFonts w:eastAsia="Times New Roman"/>
              <w:b/>
              <w:lang w:eastAsia="en-IE"/>
            </w:rPr>
            <w:t>David Simmonds:</w:t>
          </w:r>
        </w:sdtContent>
      </w:sdt>
      <w:r w:rsidRPr="001338E8">
        <w:rPr>
          <w:rFonts w:eastAsia="Times New Roman"/>
          <w:lang w:eastAsia="en-IE"/>
        </w:rPr>
        <w:t xml:space="preserve"> </w:t>
      </w:r>
      <w:r w:rsidRPr="001338E8">
        <w:rPr>
          <w:rFonts w:eastAsia="Times New Roman"/>
          <w:lang w:eastAsia="en-IE"/>
        </w:rPr>
        <w:t xml:space="preserve">This may be a question </w:t>
      </w:r>
      <w:r w:rsidRPr="001338E8">
        <w:rPr>
          <w:rFonts w:eastAsia="Times New Roman"/>
          <w:szCs w:val="24"/>
          <w:lang w:eastAsia="en-IE"/>
        </w:rPr>
        <w:t>particularly</w:t>
      </w:r>
      <w:r w:rsidRPr="001338E8">
        <w:rPr>
          <w:rFonts w:eastAsia="Times New Roman"/>
          <w:lang w:eastAsia="en-IE"/>
        </w:rPr>
        <w:t xml:space="preserve"> for Tom. </w:t>
      </w:r>
      <w:r w:rsidRPr="001338E8">
        <w:rPr>
          <w:lang w:eastAsia="en-IE"/>
        </w:rPr>
        <w:t xml:space="preserve">I have had quite a bit of feedback from further education institutions and schools with concerns about consistency in the way awarding bodies are approaching the allocation of grades. It would be useful to hear </w:t>
      </w:r>
      <w:r w:rsidRPr="001338E8">
        <w:rPr>
          <w:lang w:eastAsia="en-IE"/>
        </w:rPr>
        <w:t xml:space="preserve">about the measures being taken to make sure that we are not seeing </w:t>
      </w:r>
      <w:r w:rsidRPr="001338E8">
        <w:rPr>
          <w:rFonts w:eastAsia="Times New Roman"/>
          <w:szCs w:val="24"/>
          <w:lang w:eastAsia="en-IE"/>
        </w:rPr>
        <w:t>different approaches, for example in the use or not of work that has already been done and</w:t>
      </w:r>
      <w:r>
        <w:rPr>
          <w:rFonts w:eastAsia="Times New Roman"/>
          <w:szCs w:val="24"/>
          <w:lang w:eastAsia="en-IE"/>
        </w:rPr>
        <w:t xml:space="preserve"> in</w:t>
      </w:r>
      <w:r w:rsidRPr="001338E8">
        <w:rPr>
          <w:rFonts w:eastAsia="Times New Roman"/>
          <w:szCs w:val="24"/>
          <w:lang w:eastAsia="en-IE"/>
        </w:rPr>
        <w:t xml:space="preserve"> </w:t>
      </w:r>
      <w:r>
        <w:rPr>
          <w:rFonts w:eastAsia="Times New Roman"/>
          <w:szCs w:val="24"/>
          <w:lang w:eastAsia="en-IE"/>
        </w:rPr>
        <w:t xml:space="preserve">the </w:t>
      </w:r>
      <w:r w:rsidRPr="001338E8">
        <w:rPr>
          <w:rFonts w:eastAsia="Times New Roman"/>
          <w:szCs w:val="24"/>
          <w:lang w:eastAsia="en-IE"/>
        </w:rPr>
        <w:t>different cut-off dates by which those assessments can be made or not made.</w:t>
      </w:r>
    </w:p>
    <w:p w:rsidR="001338E8" w:rsidRPr="001338E8" w:rsidP="001338E8">
      <w:pPr>
        <w:ind w:left="794"/>
        <w:rPr>
          <w:rFonts w:eastAsia="Times New Roman" w:cs="Arial"/>
          <w:szCs w:val="24"/>
          <w:lang w:eastAsia="en-IE"/>
        </w:rPr>
      </w:pPr>
      <w:sdt>
        <w:sdtPr>
          <w:rPr>
            <w:rFonts w:eastAsia="Times New Roman"/>
            <w:lang w:eastAsia="en-IE"/>
          </w:rPr>
          <w:alias w:val="Witness"/>
          <w:id w:val="1892840157"/>
          <w:placeholder>
            <w:docPart w:val="DEB81429E20C47D6B2875D178BE2CEB0"/>
          </w:placeholder>
          <w:richText/>
        </w:sdtPr>
        <w:sdtContent>
          <w:r w:rsidRPr="001338E8">
            <w:rPr>
              <w:rFonts w:eastAsia="Times New Roman"/>
              <w:b/>
              <w:i/>
              <w:lang w:eastAsia="en-IE"/>
            </w:rPr>
            <w:t>Tom Bewick:</w:t>
          </w:r>
        </w:sdtContent>
      </w:sdt>
      <w:r w:rsidRPr="001338E8">
        <w:rPr>
          <w:rFonts w:eastAsia="Times New Roman"/>
          <w:lang w:eastAsia="en-IE"/>
        </w:rPr>
        <w:t xml:space="preserve"> I</w:t>
      </w:r>
      <w:r w:rsidRPr="001338E8">
        <w:rPr>
          <w:rFonts w:eastAsia="Times New Roman"/>
          <w:lang w:eastAsia="en-IE"/>
        </w:rPr>
        <w:t xml:space="preserve">t is worth highlighting and distinguishing consistency around the general qualification, which we have had a lot of </w:t>
      </w:r>
      <w:r w:rsidRPr="001338E8">
        <w:rPr>
          <w:rFonts w:eastAsia="Times New Roman"/>
          <w:szCs w:val="24"/>
          <w:lang w:eastAsia="en-IE"/>
        </w:rPr>
        <w:t xml:space="preserve">discussion about in relation to GCSEs, A-levels and applied generals. </w:t>
      </w:r>
      <w:r>
        <w:rPr>
          <w:rFonts w:eastAsia="Times New Roman"/>
          <w:szCs w:val="24"/>
          <w:lang w:eastAsia="en-IE"/>
        </w:rPr>
        <w:t>A</w:t>
      </w:r>
      <w:r w:rsidRPr="001338E8">
        <w:rPr>
          <w:rFonts w:eastAsia="Times New Roman"/>
          <w:szCs w:val="24"/>
          <w:lang w:eastAsia="en-IE"/>
        </w:rPr>
        <w:t xml:space="preserve"> small number of boards</w:t>
      </w:r>
      <w:r>
        <w:rPr>
          <w:rFonts w:eastAsia="Times New Roman"/>
          <w:szCs w:val="24"/>
          <w:lang w:eastAsia="en-IE"/>
        </w:rPr>
        <w:t xml:space="preserve"> are</w:t>
      </w:r>
      <w:r w:rsidRPr="001338E8">
        <w:rPr>
          <w:rFonts w:eastAsia="Times New Roman"/>
          <w:szCs w:val="24"/>
          <w:lang w:eastAsia="en-IE"/>
        </w:rPr>
        <w:t xml:space="preserve"> involved in delivering those qualificatio</w:t>
      </w:r>
      <w:r w:rsidRPr="001338E8">
        <w:rPr>
          <w:rFonts w:eastAsia="Times New Roman"/>
          <w:szCs w:val="24"/>
          <w:lang w:eastAsia="en-IE"/>
        </w:rPr>
        <w:t>ns</w:t>
      </w:r>
      <w:r>
        <w:rPr>
          <w:rFonts w:eastAsia="Times New Roman"/>
          <w:szCs w:val="24"/>
          <w:lang w:eastAsia="en-IE"/>
        </w:rPr>
        <w:t>,</w:t>
      </w:r>
      <w:r w:rsidRPr="001338E8">
        <w:rPr>
          <w:rFonts w:eastAsia="Times New Roman"/>
          <w:szCs w:val="24"/>
          <w:lang w:eastAsia="en-IE"/>
        </w:rPr>
        <w:t xml:space="preserve"> and they work closely with Ofqual and the </w:t>
      </w:r>
      <w:r w:rsidRPr="001338E8">
        <w:rPr>
          <w:rFonts w:eastAsia="Times New Roman" w:cs="Arial"/>
          <w:szCs w:val="24"/>
          <w:lang w:eastAsia="en-IE"/>
        </w:rPr>
        <w:t xml:space="preserve">Department through the Joint Council </w:t>
      </w:r>
      <w:r>
        <w:rPr>
          <w:rFonts w:eastAsia="Times New Roman" w:cs="Arial"/>
          <w:szCs w:val="24"/>
          <w:lang w:eastAsia="en-IE"/>
        </w:rPr>
        <w:t>for</w:t>
      </w:r>
      <w:r w:rsidRPr="001338E8">
        <w:rPr>
          <w:rFonts w:eastAsia="Times New Roman" w:cs="Arial"/>
          <w:szCs w:val="24"/>
          <w:lang w:eastAsia="en-IE"/>
        </w:rPr>
        <w:t xml:space="preserve"> Qualifications. Arguably, because of the sessional nature of those general qualifications and the fact they are more homogenous, it is possible to have more consistency and standardisation</w:t>
      </w:r>
      <w:r>
        <w:rPr>
          <w:rFonts w:eastAsia="Times New Roman" w:cs="Arial"/>
          <w:szCs w:val="24"/>
          <w:lang w:eastAsia="en-IE"/>
        </w:rPr>
        <w:t>,</w:t>
      </w:r>
      <w:r w:rsidRPr="001338E8">
        <w:rPr>
          <w:rFonts w:eastAsia="Times New Roman" w:cs="Arial"/>
          <w:szCs w:val="24"/>
          <w:lang w:eastAsia="en-IE"/>
        </w:rPr>
        <w:t xml:space="preserve"> and the relationship with schools and colleges in that regard ten</w:t>
      </w:r>
      <w:r w:rsidRPr="001338E8">
        <w:rPr>
          <w:rFonts w:eastAsia="Times New Roman" w:cs="Arial"/>
          <w:szCs w:val="24"/>
          <w:lang w:eastAsia="en-IE"/>
        </w:rPr>
        <w:t>ds to be more consistent.</w:t>
      </w:r>
    </w:p>
    <w:p w:rsidR="001338E8" w:rsidRPr="001338E8" w:rsidP="001338E8">
      <w:pPr>
        <w:ind w:left="794"/>
        <w:rPr>
          <w:rFonts w:eastAsia="Times New Roman" w:cs="Arial"/>
          <w:szCs w:val="24"/>
          <w:lang w:eastAsia="en-IE"/>
        </w:rPr>
      </w:pPr>
      <w:r w:rsidRPr="001338E8">
        <w:rPr>
          <w:rFonts w:eastAsia="Times New Roman" w:cs="Arial"/>
          <w:szCs w:val="24"/>
          <w:lang w:eastAsia="en-IE"/>
        </w:rPr>
        <w:t>I think what you are hinting at is some of the feedback you have had from colleges delivering the vocational technical qualifications. There are nearly 15,000 of those qualifications active</w:t>
      </w:r>
      <w:r>
        <w:rPr>
          <w:rFonts w:eastAsia="Times New Roman" w:cs="Arial"/>
          <w:szCs w:val="24"/>
          <w:lang w:eastAsia="en-IE"/>
        </w:rPr>
        <w:t>,</w:t>
      </w:r>
      <w:r w:rsidRPr="001338E8">
        <w:rPr>
          <w:rFonts w:eastAsia="Times New Roman" w:cs="Arial"/>
          <w:szCs w:val="24"/>
          <w:lang w:eastAsia="en-IE"/>
        </w:rPr>
        <w:t xml:space="preserve"> and 10,000 or so of those qualification</w:t>
      </w:r>
      <w:r w:rsidRPr="001338E8">
        <w:rPr>
          <w:rFonts w:eastAsia="Times New Roman" w:cs="Arial"/>
          <w:szCs w:val="24"/>
          <w:lang w:eastAsia="en-IE"/>
        </w:rPr>
        <w:t xml:space="preserve">s are within scope of this particular extraordinary regulatory framework. It is the nature of occupations in the labour market, and indeed of the niche awarding organisations that deliver those qualifications—they </w:t>
      </w:r>
      <w:r w:rsidRPr="001338E8">
        <w:rPr>
          <w:rFonts w:eastAsia="Times New Roman" w:cs="Arial"/>
          <w:szCs w:val="24"/>
          <w:lang w:eastAsia="en-IE"/>
        </w:rPr>
        <w:t>are not part of one homogenous organisatio</w:t>
      </w:r>
      <w:r w:rsidRPr="001338E8">
        <w:rPr>
          <w:rFonts w:eastAsia="Times New Roman" w:cs="Arial"/>
          <w:szCs w:val="24"/>
          <w:lang w:eastAsia="en-IE"/>
        </w:rPr>
        <w:t>n—that they will have different relationships historically with FE colleges and with centres. There has been a huge amount of work behind the scenes with Ofqual and with groups of awarding organisations who have looked carefully at their qualifications and</w:t>
      </w:r>
      <w:r w:rsidRPr="001338E8">
        <w:rPr>
          <w:rFonts w:eastAsia="Times New Roman" w:cs="Arial"/>
          <w:szCs w:val="24"/>
          <w:lang w:eastAsia="en-IE"/>
        </w:rPr>
        <w:t xml:space="preserve"> put them into </w:t>
      </w:r>
      <w:r>
        <w:rPr>
          <w:rFonts w:eastAsia="Times New Roman" w:cs="Arial"/>
          <w:szCs w:val="24"/>
          <w:lang w:eastAsia="en-IE"/>
        </w:rPr>
        <w:t>the</w:t>
      </w:r>
      <w:r w:rsidRPr="001338E8">
        <w:rPr>
          <w:rFonts w:eastAsia="Times New Roman" w:cs="Arial"/>
          <w:szCs w:val="24"/>
          <w:lang w:eastAsia="en-IE"/>
        </w:rPr>
        <w:t xml:space="preserve"> relevant categories with regard to whether they are calculated grades, adapted assessments or, in a very small number of cases, are delayed. Awarding organisations have been issued with guidance from Ofqual and, in turn, guidance has bee</w:t>
      </w:r>
      <w:r w:rsidRPr="001338E8">
        <w:rPr>
          <w:rFonts w:eastAsia="Times New Roman" w:cs="Arial"/>
          <w:szCs w:val="24"/>
          <w:lang w:eastAsia="en-IE"/>
        </w:rPr>
        <w:t xml:space="preserve">n issued to centres. </w:t>
      </w:r>
    </w:p>
    <w:p w:rsidR="001338E8" w:rsidRPr="001338E8" w:rsidP="001338E8">
      <w:pPr>
        <w:ind w:left="794"/>
        <w:rPr>
          <w:rFonts w:eastAsia="Times New Roman" w:cs="Arial"/>
          <w:szCs w:val="24"/>
          <w:lang w:eastAsia="en-IE"/>
        </w:rPr>
      </w:pPr>
      <w:r w:rsidRPr="001338E8">
        <w:rPr>
          <w:rFonts w:eastAsia="Times New Roman" w:cs="Arial"/>
          <w:szCs w:val="24"/>
          <w:lang w:eastAsia="en-IE"/>
        </w:rPr>
        <w:t>I do not want to play it down and say that inconsistency and lack of standardisation is not a challenge—the centres were all working to incredible timescales—but it is an issue that has been addressed throughout this process.</w:t>
      </w:r>
    </w:p>
    <w:p w:rsidR="001338E8" w:rsidRPr="001338E8" w:rsidP="001338E8">
      <w:pPr>
        <w:pStyle w:val="Question"/>
        <w:rPr>
          <w:lang w:eastAsia="en-IE"/>
        </w:rPr>
      </w:pPr>
      <w:sdt>
        <w:sdtPr>
          <w:rPr>
            <w:rFonts w:eastAsia="Times New Roman"/>
            <w:lang w:eastAsia="en-IE"/>
          </w:rPr>
          <w:alias w:val="Member"/>
          <w:tag w:val="&lt;Member mnisId='4000' dodsId='84679'&gt;"/>
          <w:id w:val="-484858157"/>
          <w:placeholder>
            <w:docPart w:val="DEB81429E20C47D6B2875D178BE2CEB0"/>
          </w:placeholder>
          <w:richText/>
        </w:sdtPr>
        <w:sdtContent>
          <w:r w:rsidRPr="001338E8">
            <w:rPr>
              <w:rFonts w:eastAsia="Times New Roman"/>
              <w:b/>
              <w:lang w:eastAsia="en-IE"/>
            </w:rPr>
            <w:t>Ian Mear</w:t>
          </w:r>
          <w:r w:rsidRPr="001338E8">
            <w:rPr>
              <w:rFonts w:eastAsia="Times New Roman"/>
              <w:b/>
              <w:lang w:eastAsia="en-IE"/>
            </w:rPr>
            <w:t>ns:</w:t>
          </w:r>
        </w:sdtContent>
      </w:sdt>
      <w:r w:rsidRPr="001338E8">
        <w:rPr>
          <w:rFonts w:eastAsia="Times New Roman"/>
          <w:lang w:eastAsia="en-IE"/>
        </w:rPr>
        <w:t xml:space="preserve"> I asked a similar question to the first panel about students only being able to complain about their grades if they have evidence of bias. Is that not an unfair threshold for individual students? If it is the only recourse that students have, how wil</w:t>
      </w:r>
      <w:r w:rsidRPr="001338E8">
        <w:rPr>
          <w:rFonts w:eastAsia="Times New Roman"/>
          <w:lang w:eastAsia="en-IE"/>
        </w:rPr>
        <w:t>l we prevent it from becoming the preserve of the well-heeled, the most articulate and the worried-well educationally?</w:t>
      </w:r>
    </w:p>
    <w:p w:rsidR="001338E8" w:rsidRPr="001338E8" w:rsidP="001338E8">
      <w:pPr>
        <w:widowControl w:val="0"/>
        <w:spacing w:after="120"/>
        <w:ind w:left="794"/>
        <w:rPr>
          <w:rFonts w:eastAsia="Times New Roman"/>
          <w:lang w:eastAsia="en-IE"/>
        </w:rPr>
      </w:pPr>
      <w:sdt>
        <w:sdtPr>
          <w:rPr>
            <w:rFonts w:eastAsia="Times New Roman"/>
            <w:lang w:eastAsia="en-IE"/>
          </w:rPr>
          <w:alias w:val="Member"/>
          <w:tag w:val="&lt;Member mnisId='3985' dodsId='31730'&gt;"/>
          <w:id w:val="-1567641643"/>
          <w:placeholder>
            <w:docPart w:val="DEB81429E20C47D6B2875D178BE2CEB0"/>
          </w:placeholder>
          <w:richText/>
        </w:sdtPr>
        <w:sdtContent>
          <w:r w:rsidRPr="001338E8">
            <w:rPr>
              <w:rFonts w:eastAsia="Times New Roman"/>
              <w:b/>
              <w:lang w:eastAsia="en-IE"/>
            </w:rPr>
            <w:t>Chair:</w:t>
          </w:r>
        </w:sdtContent>
      </w:sdt>
      <w:r w:rsidRPr="001338E8">
        <w:rPr>
          <w:rFonts w:eastAsia="Times New Roman"/>
          <w:lang w:eastAsia="en-IE"/>
        </w:rPr>
        <w:t xml:space="preserve"> As I came in on Ian’s questions in the previous session—I hope Ian </w:t>
      </w:r>
      <w:r>
        <w:rPr>
          <w:rFonts w:eastAsia="Times New Roman"/>
          <w:lang w:eastAsia="en-IE"/>
        </w:rPr>
        <w:t xml:space="preserve">doesn’t </w:t>
      </w:r>
      <w:r w:rsidRPr="001338E8">
        <w:rPr>
          <w:rFonts w:eastAsia="Times New Roman"/>
          <w:lang w:eastAsia="en-IE"/>
        </w:rPr>
        <w:t>mind—I find it incomprehensible to understand how a s</w:t>
      </w:r>
      <w:r w:rsidRPr="001338E8">
        <w:rPr>
          <w:rFonts w:eastAsia="Times New Roman"/>
          <w:lang w:eastAsia="en-IE"/>
        </w:rPr>
        <w:t>tudent, especially one from a disadvantaged family, is supposed to know if there is bias or discrimination in their grading results and then undertake some kind of appeal.</w:t>
      </w:r>
    </w:p>
    <w:p w:rsidR="001338E8" w:rsidRPr="001338E8" w:rsidP="001338E8">
      <w:pPr>
        <w:ind w:left="794"/>
        <w:rPr>
          <w:rFonts w:eastAsia="Times New Roman"/>
          <w:szCs w:val="24"/>
          <w:lang w:eastAsia="en-IE"/>
        </w:rPr>
      </w:pPr>
      <w:sdt>
        <w:sdtPr>
          <w:rPr>
            <w:rFonts w:eastAsia="Times New Roman"/>
            <w:lang w:eastAsia="en-IE"/>
          </w:rPr>
          <w:alias w:val="Witness"/>
          <w:id w:val="-1442902477"/>
          <w:placeholder>
            <w:docPart w:val="DEB81429E20C47D6B2875D178BE2CEB0"/>
          </w:placeholder>
          <w:richText/>
        </w:sdtPr>
        <w:sdtContent>
          <w:r w:rsidRPr="001338E8">
            <w:rPr>
              <w:rFonts w:eastAsia="Times New Roman"/>
              <w:b/>
              <w:i/>
              <w:lang w:eastAsia="en-IE"/>
            </w:rPr>
            <w:t>Sally Collier:</w:t>
          </w:r>
        </w:sdtContent>
      </w:sdt>
      <w:r w:rsidRPr="001338E8">
        <w:rPr>
          <w:rFonts w:eastAsia="Times New Roman"/>
          <w:lang w:eastAsia="en-IE"/>
        </w:rPr>
        <w:t xml:space="preserve"> The appeal system is very </w:t>
      </w:r>
      <w:r w:rsidRPr="001338E8">
        <w:rPr>
          <w:rFonts w:eastAsia="Times New Roman"/>
          <w:szCs w:val="24"/>
          <w:lang w:eastAsia="en-IE"/>
        </w:rPr>
        <w:t>important and we have spent many hours wi</w:t>
      </w:r>
      <w:r w:rsidRPr="001338E8">
        <w:rPr>
          <w:rFonts w:eastAsia="Times New Roman"/>
          <w:szCs w:val="24"/>
          <w:lang w:eastAsia="en-IE"/>
        </w:rPr>
        <w:t>th very many people trying to come up with the fairest possible appeal system in the circumstances. It is clear on the first issue that if a student could appeal on the basis that they simply did not like the grade the teacher was giving them, the whole sy</w:t>
      </w:r>
      <w:r w:rsidRPr="001338E8">
        <w:rPr>
          <w:rFonts w:eastAsia="Times New Roman"/>
          <w:szCs w:val="24"/>
          <w:lang w:eastAsia="en-IE"/>
        </w:rPr>
        <w:t xml:space="preserve">stem could have ground to a halt. The teaching unions, including Kevin’s, very much supported a formal appeal process based on something being wrong, if something had gone wrong with the system, which by the way is the </w:t>
      </w:r>
      <w:r>
        <w:rPr>
          <w:rFonts w:eastAsia="Times New Roman"/>
          <w:szCs w:val="24"/>
          <w:lang w:eastAsia="en-IE"/>
        </w:rPr>
        <w:t>case</w:t>
      </w:r>
      <w:r w:rsidRPr="001338E8">
        <w:rPr>
          <w:rFonts w:eastAsia="Times New Roman"/>
          <w:szCs w:val="24"/>
          <w:lang w:eastAsia="en-IE"/>
        </w:rPr>
        <w:t xml:space="preserve"> in any year. </w:t>
      </w:r>
    </w:p>
    <w:p w:rsidR="001338E8" w:rsidRPr="001338E8" w:rsidP="001338E8">
      <w:pPr>
        <w:ind w:left="794"/>
        <w:rPr>
          <w:rFonts w:eastAsia="Times New Roman" w:cs="Arial"/>
          <w:szCs w:val="24"/>
          <w:lang w:eastAsia="en-IE"/>
        </w:rPr>
      </w:pPr>
      <w:r w:rsidRPr="001338E8">
        <w:rPr>
          <w:rFonts w:eastAsia="Times New Roman"/>
          <w:szCs w:val="24"/>
          <w:lang w:eastAsia="en-IE"/>
        </w:rPr>
        <w:t>Obviously there ne</w:t>
      </w:r>
      <w:r w:rsidRPr="001338E8">
        <w:rPr>
          <w:rFonts w:eastAsia="Times New Roman"/>
          <w:szCs w:val="24"/>
          <w:lang w:eastAsia="en-IE"/>
        </w:rPr>
        <w:t>eds to be a route for a student who feels that they have been discriminated against</w:t>
      </w:r>
      <w:r>
        <w:rPr>
          <w:rFonts w:eastAsia="Times New Roman"/>
          <w:szCs w:val="24"/>
          <w:lang w:eastAsia="en-IE"/>
        </w:rPr>
        <w:t>,</w:t>
      </w:r>
      <w:r w:rsidRPr="001338E8">
        <w:rPr>
          <w:rFonts w:eastAsia="Times New Roman"/>
          <w:szCs w:val="24"/>
          <w:lang w:eastAsia="en-IE"/>
        </w:rPr>
        <w:t xml:space="preserve"> but as regards all the issues you raise about how you prove that, I do not claim to have any easy answer</w:t>
      </w:r>
      <w:r>
        <w:rPr>
          <w:rFonts w:eastAsia="Times New Roman"/>
          <w:szCs w:val="24"/>
          <w:lang w:eastAsia="en-IE"/>
        </w:rPr>
        <w:t>s</w:t>
      </w:r>
      <w:r w:rsidRPr="001338E8">
        <w:rPr>
          <w:rFonts w:eastAsia="Times New Roman"/>
          <w:szCs w:val="24"/>
          <w:lang w:eastAsia="en-IE"/>
        </w:rPr>
        <w:t xml:space="preserve">. However, I do know that the route needs to be available and I know that we need to work with the </w:t>
      </w:r>
      <w:r w:rsidRPr="001338E8">
        <w:rPr>
          <w:rFonts w:eastAsia="Times New Roman" w:cs="Arial"/>
          <w:szCs w:val="24"/>
          <w:lang w:eastAsia="en-IE"/>
        </w:rPr>
        <w:t>Department and with everybody in the system to make sure that students who feel that has happened to them are supported, that they know the route. Clearly it</w:t>
      </w:r>
      <w:r w:rsidRPr="001338E8">
        <w:rPr>
          <w:rFonts w:eastAsia="Times New Roman" w:cs="Arial"/>
          <w:szCs w:val="24"/>
          <w:lang w:eastAsia="en-IE"/>
        </w:rPr>
        <w:t xml:space="preserve"> is an issue we have been focusing on and will continue to focus on as we run up to results days and beyond.</w:t>
      </w:r>
    </w:p>
    <w:p w:rsidR="001338E8" w:rsidRPr="001338E8" w:rsidP="001338E8">
      <w:pPr>
        <w:pStyle w:val="Question"/>
        <w:rPr>
          <w:lang w:eastAsia="en-IE"/>
        </w:rPr>
      </w:pPr>
      <w:sdt>
        <w:sdtPr>
          <w:rPr>
            <w:rFonts w:eastAsia="Times New Roman"/>
            <w:lang w:eastAsia="en-IE"/>
          </w:rPr>
          <w:alias w:val="Member"/>
          <w:tag w:val="&lt;Member mnisId='4000' dodsId='84679'&gt;"/>
          <w:id w:val="-1810545240"/>
          <w:placeholder>
            <w:docPart w:val="DEB81429E20C47D6B2875D178BE2CEB0"/>
          </w:placeholder>
          <w:richText/>
        </w:sdtPr>
        <w:sdtContent>
          <w:r w:rsidRPr="001338E8">
            <w:rPr>
              <w:rFonts w:eastAsia="Times New Roman"/>
              <w:b/>
              <w:lang w:eastAsia="en-IE"/>
            </w:rPr>
            <w:t>Ian Mearns:</w:t>
          </w:r>
        </w:sdtContent>
      </w:sdt>
      <w:r w:rsidRPr="001338E8">
        <w:rPr>
          <w:rFonts w:eastAsia="Times New Roman"/>
          <w:lang w:eastAsia="en-IE"/>
        </w:rPr>
        <w:t xml:space="preserve"> I would like some reassurance about how this will be done in a completely open and transparent way so that everybody can have a clear</w:t>
      </w:r>
      <w:r w:rsidRPr="001338E8">
        <w:rPr>
          <w:rFonts w:eastAsia="Times New Roman"/>
          <w:lang w:eastAsia="en-IE"/>
        </w:rPr>
        <w:t xml:space="preserve"> understanding that everybody is getting a fair crack of the whip. I am not convinced at the moment, Sally, I am afraid.</w:t>
      </w:r>
    </w:p>
    <w:p w:rsidR="001338E8" w:rsidRPr="001338E8" w:rsidP="001338E8">
      <w:pPr>
        <w:widowControl w:val="0"/>
        <w:spacing w:after="120"/>
        <w:ind w:left="794"/>
        <w:rPr>
          <w:lang w:eastAsia="en-IE"/>
        </w:rPr>
      </w:pPr>
      <w:sdt>
        <w:sdtPr>
          <w:rPr>
            <w:rFonts w:eastAsia="Times New Roman"/>
            <w:lang w:eastAsia="en-IE"/>
          </w:rPr>
          <w:alias w:val="Member"/>
          <w:tag w:val="&lt;Member mnisId='3985' dodsId='31730'&gt;"/>
          <w:id w:val="-1169950801"/>
          <w:placeholder>
            <w:docPart w:val="DEB81429E20C47D6B2875D178BE2CEB0"/>
          </w:placeholder>
          <w:richText/>
        </w:sdtPr>
        <w:sdtContent>
          <w:r w:rsidRPr="001338E8">
            <w:rPr>
              <w:rFonts w:eastAsia="Times New Roman"/>
              <w:b/>
              <w:lang w:eastAsia="en-IE"/>
            </w:rPr>
            <w:t>Chair:</w:t>
          </w:r>
        </w:sdtContent>
      </w:sdt>
      <w:r w:rsidRPr="001338E8">
        <w:rPr>
          <w:rFonts w:eastAsia="Times New Roman"/>
          <w:lang w:eastAsia="en-IE"/>
        </w:rPr>
        <w:t xml:space="preserve"> Yes, I don’t understand how it will work. If you are a well-heeled family</w:t>
      </w:r>
      <w:r>
        <w:rPr>
          <w:rFonts w:eastAsia="Times New Roman"/>
          <w:lang w:eastAsia="en-IE"/>
        </w:rPr>
        <w:t>,</w:t>
      </w:r>
      <w:r w:rsidRPr="001338E8">
        <w:rPr>
          <w:rFonts w:eastAsia="Times New Roman"/>
          <w:lang w:eastAsia="en-IE"/>
        </w:rPr>
        <w:t xml:space="preserve"> you are going to lobby your MP, you are going to kn</w:t>
      </w:r>
      <w:r w:rsidRPr="001338E8">
        <w:rPr>
          <w:rFonts w:eastAsia="Times New Roman"/>
          <w:lang w:eastAsia="en-IE"/>
        </w:rPr>
        <w:t xml:space="preserve">ow how to </w:t>
      </w:r>
      <w:r w:rsidRPr="001338E8">
        <w:rPr>
          <w:rFonts w:eastAsia="Times New Roman"/>
          <w:lang w:eastAsia="en-IE"/>
        </w:rPr>
        <w:t>navigate the appeal system</w:t>
      </w:r>
      <w:r>
        <w:rPr>
          <w:rFonts w:eastAsia="Times New Roman"/>
          <w:lang w:eastAsia="en-IE"/>
        </w:rPr>
        <w:t>—</w:t>
      </w:r>
      <w:r w:rsidRPr="001338E8">
        <w:rPr>
          <w:rFonts w:eastAsia="Times New Roman"/>
          <w:lang w:eastAsia="en-IE"/>
        </w:rPr>
        <w:t xml:space="preserve">speak to lawyers, </w:t>
      </w:r>
      <w:r>
        <w:rPr>
          <w:rFonts w:eastAsia="Times New Roman"/>
          <w:lang w:eastAsia="en-IE"/>
        </w:rPr>
        <w:t>possibly—</w:t>
      </w:r>
      <w:r w:rsidRPr="001338E8">
        <w:rPr>
          <w:rFonts w:eastAsia="Times New Roman"/>
          <w:lang w:eastAsia="en-IE"/>
        </w:rPr>
        <w:t>and you might choose to do the resits</w:t>
      </w:r>
      <w:r>
        <w:rPr>
          <w:rFonts w:eastAsia="Times New Roman"/>
          <w:lang w:eastAsia="en-IE"/>
        </w:rPr>
        <w:t xml:space="preserve">, where you will </w:t>
      </w:r>
      <w:r w:rsidRPr="001338E8">
        <w:rPr>
          <w:rFonts w:eastAsia="Times New Roman"/>
          <w:lang w:eastAsia="en-IE"/>
        </w:rPr>
        <w:t>have a better chance. A disadvantaged person is not necessarily going to have those advantages, is not going to be able to navigate the sy</w:t>
      </w:r>
      <w:r w:rsidRPr="001338E8">
        <w:rPr>
          <w:rFonts w:eastAsia="Times New Roman"/>
          <w:lang w:eastAsia="en-IE"/>
        </w:rPr>
        <w:t xml:space="preserve">stem, </w:t>
      </w:r>
      <w:r>
        <w:rPr>
          <w:rFonts w:eastAsia="Times New Roman"/>
          <w:lang w:eastAsia="en-IE"/>
        </w:rPr>
        <w:t xml:space="preserve">and they </w:t>
      </w:r>
      <w:r w:rsidRPr="001338E8">
        <w:rPr>
          <w:rFonts w:eastAsia="Times New Roman"/>
          <w:lang w:eastAsia="en-IE"/>
        </w:rPr>
        <w:t>will not know. The system will be completely biased against them. Even if they do decide to do their exams in the autumn, who will be looking after them and teaching them, especially now we know that schools will not be back until September,</w:t>
      </w:r>
      <w:r w:rsidRPr="001338E8">
        <w:rPr>
          <w:rFonts w:eastAsia="Times New Roman"/>
          <w:lang w:eastAsia="en-IE"/>
        </w:rPr>
        <w:t xml:space="preserve"> if then? I just do not think enough has been taken into consideration by Ofqual in looking after these disadvantaged pupils and making sure there is a level playing field.</w:t>
      </w:r>
    </w:p>
    <w:p w:rsidR="001338E8" w:rsidRPr="001338E8" w:rsidP="001338E8">
      <w:pPr>
        <w:ind w:left="720" w:firstLine="74"/>
        <w:rPr>
          <w:rFonts w:eastAsia="Times New Roman"/>
          <w:szCs w:val="24"/>
          <w:lang w:eastAsia="en-IE"/>
        </w:rPr>
      </w:pPr>
      <w:sdt>
        <w:sdtPr>
          <w:rPr>
            <w:rFonts w:eastAsia="Times New Roman"/>
            <w:lang w:eastAsia="en-IE"/>
          </w:rPr>
          <w:alias w:val="Witness"/>
          <w:id w:val="-1789275964"/>
          <w:placeholder>
            <w:docPart w:val="DEB81429E20C47D6B2875D178BE2CEB0"/>
          </w:placeholder>
          <w:richText/>
        </w:sdtPr>
        <w:sdtContent>
          <w:r w:rsidRPr="001338E8">
            <w:rPr>
              <w:rFonts w:eastAsia="Times New Roman"/>
              <w:b/>
              <w:i/>
              <w:lang w:eastAsia="en-IE"/>
            </w:rPr>
            <w:t>Sally Collier:</w:t>
          </w:r>
        </w:sdtContent>
      </w:sdt>
      <w:r w:rsidRPr="001338E8">
        <w:rPr>
          <w:rFonts w:eastAsia="Times New Roman"/>
          <w:lang w:eastAsia="en-IE"/>
        </w:rPr>
        <w:t xml:space="preserve"> This is an </w:t>
      </w:r>
      <w:r w:rsidRPr="001338E8">
        <w:rPr>
          <w:rFonts w:eastAsia="Times New Roman"/>
          <w:szCs w:val="24"/>
          <w:lang w:eastAsia="en-IE"/>
        </w:rPr>
        <w:t xml:space="preserve">important issue, supporting those students to know the </w:t>
      </w:r>
      <w:r w:rsidRPr="001338E8">
        <w:rPr>
          <w:rFonts w:eastAsia="Times New Roman"/>
          <w:szCs w:val="24"/>
          <w:lang w:eastAsia="en-IE"/>
        </w:rPr>
        <w:t>routes open to them to appeal. It is clearly a responsibility of Ofqual, as is what happens in schools when students get their results, that the process is as fair and as open as possible. Ultimately Ofqual is the regulatory arbiter. If an appeal goes thro</w:t>
      </w:r>
      <w:r w:rsidRPr="001338E8">
        <w:rPr>
          <w:rFonts w:eastAsia="Times New Roman"/>
          <w:szCs w:val="24"/>
          <w:lang w:eastAsia="en-IE"/>
        </w:rPr>
        <w:t>ugh the system and students do not feel it has been fair, they can appeal to us. The process is in place. We need to make sure it is as accessible as possible.</w:t>
      </w:r>
    </w:p>
    <w:p w:rsidR="001338E8" w:rsidRPr="001338E8" w:rsidP="001338E8">
      <w:pPr>
        <w:pStyle w:val="Question"/>
        <w:rPr>
          <w:lang w:eastAsia="en-IE"/>
        </w:rPr>
      </w:pPr>
      <w:sdt>
        <w:sdtPr>
          <w:rPr>
            <w:rFonts w:eastAsia="Times New Roman"/>
            <w:lang w:eastAsia="en-IE"/>
          </w:rPr>
          <w:alias w:val="Member"/>
          <w:tag w:val="&lt;Member mnisId='3985' dodsId='31730'&gt;"/>
          <w:id w:val="1305433509"/>
          <w:placeholder>
            <w:docPart w:val="DEB81429E20C47D6B2875D178BE2CEB0"/>
          </w:placeholder>
          <w:richText/>
        </w:sdtPr>
        <w:sdtContent>
          <w:r w:rsidRPr="001338E8">
            <w:rPr>
              <w:rFonts w:eastAsia="Times New Roman"/>
              <w:b/>
              <w:lang w:eastAsia="en-IE"/>
            </w:rPr>
            <w:t>Chair:</w:t>
          </w:r>
        </w:sdtContent>
      </w:sdt>
      <w:r w:rsidRPr="001338E8">
        <w:rPr>
          <w:rFonts w:eastAsia="Times New Roman"/>
          <w:lang w:eastAsia="en-IE"/>
        </w:rPr>
        <w:t xml:space="preserve"> Okay, so why don’t you explain it? If I think of a constituent in my area of Harlow, th</w:t>
      </w:r>
      <w:r w:rsidRPr="001338E8">
        <w:rPr>
          <w:rFonts w:eastAsia="Times New Roman"/>
          <w:lang w:eastAsia="en-IE"/>
        </w:rPr>
        <w:t>ey feel they have been hard done by, they do not have access to lawyers and MPs and so on, what will happen in practice? Just explain how it will work, practically.</w:t>
      </w:r>
    </w:p>
    <w:p w:rsidR="001338E8" w:rsidRPr="001338E8" w:rsidP="001338E8">
      <w:pPr>
        <w:ind w:left="794"/>
        <w:rPr>
          <w:rFonts w:eastAsia="Times New Roman"/>
          <w:szCs w:val="24"/>
          <w:lang w:eastAsia="en-IE"/>
        </w:rPr>
      </w:pPr>
      <w:sdt>
        <w:sdtPr>
          <w:rPr>
            <w:rFonts w:eastAsia="Times New Roman"/>
            <w:lang w:eastAsia="en-IE"/>
          </w:rPr>
          <w:alias w:val="Witness"/>
          <w:id w:val="-1554387177"/>
          <w:placeholder>
            <w:docPart w:val="DEB81429E20C47D6B2875D178BE2CEB0"/>
          </w:placeholder>
          <w:richText/>
        </w:sdtPr>
        <w:sdtContent>
          <w:r w:rsidRPr="001338E8">
            <w:rPr>
              <w:rFonts w:eastAsia="Times New Roman"/>
              <w:b/>
              <w:i/>
              <w:lang w:eastAsia="en-IE"/>
            </w:rPr>
            <w:t>Sally Collier:</w:t>
          </w:r>
        </w:sdtContent>
      </w:sdt>
      <w:r w:rsidRPr="001338E8">
        <w:rPr>
          <w:rFonts w:eastAsia="Times New Roman"/>
          <w:lang w:eastAsia="en-IE"/>
        </w:rPr>
        <w:t xml:space="preserve"> If a student opens their results and they think, “What on earth has happen</w:t>
      </w:r>
      <w:r w:rsidRPr="001338E8">
        <w:rPr>
          <w:rFonts w:eastAsia="Times New Roman"/>
          <w:lang w:eastAsia="en-IE"/>
        </w:rPr>
        <w:t>ed? I didn’t expect to get this result</w:t>
      </w:r>
      <w:r>
        <w:rPr>
          <w:rFonts w:eastAsia="Times New Roman"/>
          <w:lang w:eastAsia="en-IE"/>
        </w:rPr>
        <w:t>,</w:t>
      </w:r>
      <w:r w:rsidRPr="001338E8">
        <w:rPr>
          <w:rFonts w:eastAsia="Times New Roman"/>
          <w:lang w:eastAsia="en-IE"/>
        </w:rPr>
        <w:t xml:space="preserve">” they go to their school and ask their teachers. The teachers can check what </w:t>
      </w:r>
      <w:r w:rsidRPr="001338E8">
        <w:rPr>
          <w:rFonts w:eastAsia="Times New Roman"/>
          <w:szCs w:val="24"/>
          <w:lang w:eastAsia="en-IE"/>
        </w:rPr>
        <w:t>information they submitted for the student. The first port of call is: has there been some kind of mistake, is the result wrong? Of course,</w:t>
      </w:r>
      <w:r w:rsidRPr="001338E8">
        <w:rPr>
          <w:rFonts w:eastAsia="Times New Roman"/>
          <w:szCs w:val="24"/>
          <w:lang w:eastAsia="en-IE"/>
        </w:rPr>
        <w:t xml:space="preserve"> as your panellist pointed out, this is new, it is novel, there are over 5 million grades coming in and there could have been a mistake. There is a route </w:t>
      </w:r>
      <w:r>
        <w:rPr>
          <w:rFonts w:eastAsia="Times New Roman"/>
          <w:szCs w:val="24"/>
          <w:lang w:eastAsia="en-IE"/>
        </w:rPr>
        <w:t>through which</w:t>
      </w:r>
      <w:r w:rsidRPr="001338E8">
        <w:rPr>
          <w:rFonts w:eastAsia="Times New Roman"/>
          <w:szCs w:val="24"/>
          <w:lang w:eastAsia="en-IE"/>
        </w:rPr>
        <w:t xml:space="preserve"> the school—as in any other year—would put in their appeal to the exam board, the process</w:t>
      </w:r>
      <w:r w:rsidRPr="001338E8">
        <w:rPr>
          <w:rFonts w:eastAsia="Times New Roman"/>
          <w:szCs w:val="24"/>
          <w:lang w:eastAsia="en-IE"/>
        </w:rPr>
        <w:t xml:space="preserve"> would be checked, the evidence would be looked at and a mistake can be corrected.</w:t>
      </w:r>
    </w:p>
    <w:p w:rsidR="001338E8" w:rsidRPr="001338E8" w:rsidP="001338E8">
      <w:pPr>
        <w:pStyle w:val="Question"/>
        <w:rPr>
          <w:lang w:eastAsia="en-IE"/>
        </w:rPr>
      </w:pPr>
      <w:sdt>
        <w:sdtPr>
          <w:rPr>
            <w:rFonts w:eastAsia="Times New Roman"/>
            <w:lang w:eastAsia="en-IE"/>
          </w:rPr>
          <w:alias w:val="Member"/>
          <w:tag w:val="&lt;Member mnisId='3985' dodsId='31730'&gt;"/>
          <w:id w:val="712620071"/>
          <w:placeholder>
            <w:docPart w:val="DEB81429E20C47D6B2875D178BE2CEB0"/>
          </w:placeholder>
          <w:richText/>
        </w:sdtPr>
        <w:sdtContent>
          <w:r w:rsidRPr="001338E8">
            <w:rPr>
              <w:rFonts w:eastAsia="Times New Roman"/>
              <w:b/>
              <w:lang w:eastAsia="en-IE"/>
            </w:rPr>
            <w:t>Chair:</w:t>
          </w:r>
        </w:sdtContent>
      </w:sdt>
      <w:r w:rsidRPr="001338E8">
        <w:rPr>
          <w:rFonts w:eastAsia="Times New Roman"/>
          <w:lang w:eastAsia="en-IE"/>
        </w:rPr>
        <w:t xml:space="preserve"> Who helps them do that?</w:t>
      </w:r>
    </w:p>
    <w:p w:rsidR="001338E8" w:rsidRPr="001338E8" w:rsidP="001338E8">
      <w:pPr>
        <w:ind w:left="794"/>
        <w:rPr>
          <w:rFonts w:eastAsia="Times New Roman"/>
          <w:lang w:eastAsia="en-IE"/>
        </w:rPr>
      </w:pPr>
      <w:sdt>
        <w:sdtPr>
          <w:rPr>
            <w:rFonts w:eastAsia="Times New Roman"/>
            <w:lang w:eastAsia="en-IE"/>
          </w:rPr>
          <w:alias w:val="Witness"/>
          <w:id w:val="1577556205"/>
          <w:placeholder>
            <w:docPart w:val="DEB81429E20C47D6B2875D178BE2CEB0"/>
          </w:placeholder>
          <w:richText/>
        </w:sdtPr>
        <w:sdtContent>
          <w:r w:rsidRPr="001338E8">
            <w:rPr>
              <w:rFonts w:eastAsia="Times New Roman"/>
              <w:b/>
              <w:i/>
              <w:lang w:eastAsia="en-IE"/>
            </w:rPr>
            <w:t>Sally Collier:</w:t>
          </w:r>
        </w:sdtContent>
      </w:sdt>
      <w:r w:rsidRPr="001338E8">
        <w:rPr>
          <w:rFonts w:eastAsia="Times New Roman"/>
          <w:lang w:eastAsia="en-IE"/>
        </w:rPr>
        <w:t xml:space="preserve"> The schools would need to help the students do that. What we need to look at is who else can help them.</w:t>
      </w:r>
    </w:p>
    <w:p w:rsidR="001338E8" w:rsidRPr="001338E8" w:rsidP="001338E8">
      <w:pPr>
        <w:pStyle w:val="Question"/>
        <w:rPr>
          <w:lang w:eastAsia="en-IE"/>
        </w:rPr>
      </w:pPr>
      <w:sdt>
        <w:sdtPr>
          <w:rPr>
            <w:rFonts w:eastAsia="Times New Roman"/>
            <w:lang w:eastAsia="en-IE"/>
          </w:rPr>
          <w:alias w:val="Member"/>
          <w:tag w:val="&lt;Member mnisId='3985' dodsId='31730'&gt;"/>
          <w:id w:val="1884371938"/>
          <w:placeholder>
            <w:docPart w:val="DEB81429E20C47D6B2875D178BE2CEB0"/>
          </w:placeholder>
          <w:richText/>
        </w:sdtPr>
        <w:sdtContent>
          <w:r w:rsidRPr="001338E8">
            <w:rPr>
              <w:rFonts w:eastAsia="Times New Roman"/>
              <w:b/>
              <w:lang w:eastAsia="en-IE"/>
            </w:rPr>
            <w:t>Chair:</w:t>
          </w:r>
        </w:sdtContent>
      </w:sdt>
      <w:r w:rsidRPr="001338E8">
        <w:rPr>
          <w:rFonts w:eastAsia="Times New Roman"/>
          <w:lang w:eastAsia="en-IE"/>
        </w:rPr>
        <w:t xml:space="preserve"> Who in the school? Is it going to be the head teacher? Is it their form teacher? Who?</w:t>
      </w:r>
    </w:p>
    <w:p w:rsidR="001338E8" w:rsidRPr="001338E8" w:rsidP="001338E8">
      <w:pPr>
        <w:ind w:left="794"/>
        <w:rPr>
          <w:rFonts w:eastAsia="Times New Roman"/>
          <w:szCs w:val="24"/>
          <w:lang w:eastAsia="en-IE"/>
        </w:rPr>
      </w:pPr>
      <w:sdt>
        <w:sdtPr>
          <w:rPr>
            <w:rFonts w:eastAsia="Times New Roman"/>
            <w:lang w:eastAsia="en-IE"/>
          </w:rPr>
          <w:alias w:val="Witness"/>
          <w:id w:val="29317246"/>
          <w:placeholder>
            <w:docPart w:val="DEB81429E20C47D6B2875D178BE2CEB0"/>
          </w:placeholder>
          <w:richText/>
        </w:sdtPr>
        <w:sdtContent>
          <w:r w:rsidRPr="001338E8">
            <w:rPr>
              <w:rFonts w:eastAsia="Times New Roman"/>
              <w:b/>
              <w:i/>
              <w:lang w:eastAsia="en-IE"/>
            </w:rPr>
            <w:t>Sally Collier:</w:t>
          </w:r>
        </w:sdtContent>
      </w:sdt>
      <w:r w:rsidRPr="001338E8">
        <w:rPr>
          <w:rFonts w:eastAsia="Times New Roman"/>
          <w:lang w:eastAsia="en-IE"/>
        </w:rPr>
        <w:t xml:space="preserve"> I cannot answer for every school</w:t>
      </w:r>
      <w:r>
        <w:rPr>
          <w:rFonts w:eastAsia="Times New Roman"/>
          <w:lang w:eastAsia="en-IE"/>
        </w:rPr>
        <w:t>,</w:t>
      </w:r>
      <w:r w:rsidRPr="001338E8">
        <w:rPr>
          <w:rFonts w:eastAsia="Times New Roman"/>
          <w:lang w:eastAsia="en-IE"/>
        </w:rPr>
        <w:t xml:space="preserve"> but a</w:t>
      </w:r>
      <w:r w:rsidRPr="001338E8">
        <w:rPr>
          <w:rFonts w:eastAsia="Times New Roman"/>
          <w:lang w:eastAsia="en-IE"/>
        </w:rPr>
        <w:t xml:space="preserve">s in any year—and I do appreciate there is much more emphasis on the predicted grades issues this year—there will be </w:t>
      </w:r>
      <w:r w:rsidRPr="001338E8">
        <w:rPr>
          <w:rFonts w:eastAsia="Times New Roman"/>
          <w:szCs w:val="24"/>
          <w:lang w:eastAsia="en-IE"/>
        </w:rPr>
        <w:t>different processes in schools to assist students who want to challenge their results.</w:t>
      </w:r>
    </w:p>
    <w:p w:rsidR="001338E8" w:rsidRPr="001338E8" w:rsidP="001338E8">
      <w:pPr>
        <w:pStyle w:val="Question"/>
        <w:rPr>
          <w:rFonts w:eastAsia="Times New Roman" w:cs="Arial"/>
          <w:szCs w:val="24"/>
          <w:lang w:eastAsia="en-IE"/>
        </w:rPr>
      </w:pPr>
      <w:sdt>
        <w:sdtPr>
          <w:rPr>
            <w:rFonts w:eastAsia="Times New Roman"/>
            <w:lang w:eastAsia="en-IE"/>
          </w:rPr>
          <w:alias w:val="Member"/>
          <w:tag w:val="&lt;Member mnisId='3985' dodsId='31730'&gt;"/>
          <w:id w:val="1247228045"/>
          <w:placeholder>
            <w:docPart w:val="DEB81429E20C47D6B2875D178BE2CEB0"/>
          </w:placeholder>
          <w:richText/>
        </w:sdtPr>
        <w:sdtContent>
          <w:r w:rsidRPr="001338E8">
            <w:rPr>
              <w:rFonts w:eastAsia="Times New Roman"/>
              <w:b/>
              <w:lang w:eastAsia="en-IE"/>
            </w:rPr>
            <w:t>Chair:</w:t>
          </w:r>
        </w:sdtContent>
      </w:sdt>
      <w:r w:rsidRPr="001338E8">
        <w:rPr>
          <w:rFonts w:eastAsia="Times New Roman"/>
          <w:lang w:eastAsia="en-IE"/>
        </w:rPr>
        <w:t xml:space="preserve"> Did you design this appeal system</w:t>
      </w:r>
      <w:r>
        <w:rPr>
          <w:rFonts w:eastAsia="Times New Roman"/>
          <w:lang w:eastAsia="en-IE"/>
        </w:rPr>
        <w:t>,</w:t>
      </w:r>
      <w:r w:rsidRPr="001338E8">
        <w:rPr>
          <w:rFonts w:eastAsia="Times New Roman"/>
          <w:lang w:eastAsia="en-IE"/>
        </w:rPr>
        <w:t xml:space="preserve"> or is </w:t>
      </w:r>
      <w:r>
        <w:rPr>
          <w:rFonts w:eastAsia="Times New Roman"/>
          <w:lang w:eastAsia="en-IE"/>
        </w:rPr>
        <w:t>it</w:t>
      </w:r>
      <w:r w:rsidRPr="001338E8">
        <w:rPr>
          <w:rFonts w:eastAsia="Times New Roman"/>
          <w:lang w:eastAsia="en-IE"/>
        </w:rPr>
        <w:t xml:space="preserve"> from the </w:t>
      </w:r>
      <w:r w:rsidRPr="001338E8">
        <w:rPr>
          <w:rFonts w:eastAsia="Times New Roman" w:cs="Arial"/>
          <w:szCs w:val="24"/>
          <w:lang w:eastAsia="en-IE"/>
        </w:rPr>
        <w:t>Department?</w:t>
      </w:r>
    </w:p>
    <w:p w:rsidR="001338E8" w:rsidRPr="001338E8" w:rsidP="001338E8">
      <w:pPr>
        <w:ind w:left="794"/>
        <w:rPr>
          <w:lang w:eastAsia="en-IE"/>
        </w:rPr>
      </w:pPr>
      <w:sdt>
        <w:sdtPr>
          <w:rPr>
            <w:lang w:eastAsia="en-IE"/>
          </w:rPr>
          <w:alias w:val="Witness"/>
          <w:id w:val="-1207331936"/>
          <w:placeholder>
            <w:docPart w:val="DEB81429E20C47D6B2875D178BE2CEB0"/>
          </w:placeholder>
          <w:richText/>
        </w:sdtPr>
        <w:sdtContent>
          <w:r w:rsidRPr="001338E8">
            <w:rPr>
              <w:b/>
              <w:i/>
              <w:lang w:eastAsia="en-IE"/>
            </w:rPr>
            <w:t>Sally Collier:</w:t>
          </w:r>
        </w:sdtContent>
      </w:sdt>
      <w:r w:rsidRPr="001338E8">
        <w:rPr>
          <w:lang w:eastAsia="en-IE"/>
        </w:rPr>
        <w:t xml:space="preserve"> We designed the appeal system.</w:t>
      </w:r>
    </w:p>
    <w:p w:rsidR="001338E8" w:rsidRPr="001338E8" w:rsidP="001338E8">
      <w:pPr>
        <w:pStyle w:val="Question"/>
        <w:rPr>
          <w:lang w:eastAsia="en-IE"/>
        </w:rPr>
      </w:pPr>
      <w:sdt>
        <w:sdtPr>
          <w:rPr>
            <w:lang w:eastAsia="en-IE"/>
          </w:rPr>
          <w:alias w:val="Member"/>
          <w:tag w:val="&lt;Member mnisId='3985' dodsId='31730'&gt;"/>
          <w:id w:val="344906527"/>
          <w:placeholder>
            <w:docPart w:val="DEB81429E20C47D6B2875D178BE2CEB0"/>
          </w:placeholder>
          <w:richText/>
        </w:sdtPr>
        <w:sdtContent>
          <w:r w:rsidRPr="001338E8">
            <w:rPr>
              <w:b/>
              <w:lang w:eastAsia="en-IE"/>
            </w:rPr>
            <w:t>Chair:</w:t>
          </w:r>
        </w:sdtContent>
      </w:sdt>
      <w:r w:rsidRPr="001338E8">
        <w:rPr>
          <w:lang w:eastAsia="en-IE"/>
        </w:rPr>
        <w:t xml:space="preserve"> What consideration did you take in trying to think how this would </w:t>
      </w:r>
      <w:r w:rsidRPr="001338E8">
        <w:rPr>
          <w:lang w:eastAsia="en-IE"/>
        </w:rPr>
        <w:t>translate in reality to a pupil from a disadvantaged background?</w:t>
      </w:r>
    </w:p>
    <w:p w:rsidR="001338E8" w:rsidRPr="001338E8" w:rsidP="009C7999">
      <w:pPr>
        <w:ind w:left="794"/>
        <w:rPr>
          <w:lang w:eastAsia="en-IE"/>
        </w:rPr>
      </w:pPr>
      <w:sdt>
        <w:sdtPr>
          <w:rPr>
            <w:lang w:eastAsia="en-IE"/>
          </w:rPr>
          <w:alias w:val="Witness"/>
          <w:id w:val="-537972314"/>
          <w:placeholder>
            <w:docPart w:val="DEB81429E20C47D6B2875D178BE2CEB0"/>
          </w:placeholder>
          <w:richText/>
        </w:sdtPr>
        <w:sdtContent>
          <w:r w:rsidRPr="001338E8">
            <w:rPr>
              <w:b/>
              <w:i/>
              <w:lang w:eastAsia="en-IE"/>
            </w:rPr>
            <w:t>Sally Collier:</w:t>
          </w:r>
        </w:sdtContent>
      </w:sdt>
      <w:r w:rsidRPr="001338E8">
        <w:rPr>
          <w:lang w:eastAsia="en-IE"/>
        </w:rPr>
        <w:t xml:space="preserve"> The whole reason for emphasis</w:t>
      </w:r>
      <w:r w:rsidRPr="001338E8">
        <w:rPr>
          <w:lang w:eastAsia="en-IE"/>
        </w:rPr>
        <w:t>ing the route that students can take to challenge bias is why we allowed that optional route. These are live issues that are being worked on at present.</w:t>
      </w:r>
    </w:p>
    <w:p w:rsidR="001338E8" w:rsidRPr="001338E8" w:rsidP="001338E8">
      <w:pPr>
        <w:ind w:left="794"/>
        <w:rPr>
          <w:rFonts w:eastAsia="Times New Roman" w:cs="Arial"/>
          <w:szCs w:val="24"/>
          <w:lang w:eastAsia="en-IE"/>
        </w:rPr>
      </w:pPr>
      <w:sdt>
        <w:sdtPr>
          <w:rPr>
            <w:lang w:eastAsia="en-IE"/>
          </w:rPr>
          <w:alias w:val="Witness"/>
          <w:id w:val="750317035"/>
          <w:placeholder>
            <w:docPart w:val="DEB81429E20C47D6B2875D178BE2CEB0"/>
          </w:placeholder>
          <w:richText/>
        </w:sdtPr>
        <w:sdtContent>
          <w:r w:rsidRPr="001338E8">
            <w:rPr>
              <w:b/>
              <w:i/>
              <w:lang w:eastAsia="en-IE"/>
            </w:rPr>
            <w:t>Tom Bewick:</w:t>
          </w:r>
        </w:sdtContent>
      </w:sdt>
      <w:r w:rsidRPr="001338E8">
        <w:rPr>
          <w:lang w:eastAsia="en-IE"/>
        </w:rPr>
        <w:t xml:space="preserve"> I share the </w:t>
      </w:r>
      <w:r w:rsidRPr="001338E8">
        <w:rPr>
          <w:rFonts w:cs="Arial"/>
          <w:szCs w:val="24"/>
          <w:lang w:eastAsia="en-IE"/>
        </w:rPr>
        <w:t xml:space="preserve">Committee’s frustration around this. I think it is </w:t>
      </w:r>
      <w:r w:rsidRPr="001338E8">
        <w:rPr>
          <w:rFonts w:eastAsia="Times New Roman" w:cs="Arial"/>
          <w:szCs w:val="24"/>
          <w:lang w:eastAsia="en-IE"/>
        </w:rPr>
        <w:t>important to look at this as an appeals process that</w:t>
      </w:r>
      <w:r>
        <w:rPr>
          <w:rFonts w:eastAsia="Times New Roman" w:cs="Arial"/>
          <w:szCs w:val="24"/>
          <w:lang w:eastAsia="en-IE"/>
        </w:rPr>
        <w:t>,</w:t>
      </w:r>
      <w:r w:rsidRPr="001338E8">
        <w:rPr>
          <w:rFonts w:eastAsia="Times New Roman" w:cs="Arial"/>
          <w:szCs w:val="24"/>
          <w:lang w:eastAsia="en-IE"/>
        </w:rPr>
        <w:t xml:space="preserve"> in many ways</w:t>
      </w:r>
      <w:r>
        <w:rPr>
          <w:rFonts w:eastAsia="Times New Roman" w:cs="Arial"/>
          <w:szCs w:val="24"/>
          <w:lang w:eastAsia="en-IE"/>
        </w:rPr>
        <w:t>,</w:t>
      </w:r>
      <w:r w:rsidRPr="001338E8">
        <w:rPr>
          <w:rFonts w:eastAsia="Times New Roman" w:cs="Arial"/>
          <w:szCs w:val="24"/>
          <w:lang w:eastAsia="en-IE"/>
        </w:rPr>
        <w:t xml:space="preserve"> discourages an appeal because it is an appeal against a process as </w:t>
      </w:r>
      <w:r>
        <w:rPr>
          <w:rFonts w:eastAsia="Times New Roman" w:cs="Arial"/>
          <w:lang w:eastAsia="en-IE"/>
        </w:rPr>
        <w:t xml:space="preserve">opposed to </w:t>
      </w:r>
      <w:r w:rsidRPr="001338E8">
        <w:rPr>
          <w:rFonts w:eastAsia="Times New Roman" w:cs="Arial"/>
          <w:szCs w:val="24"/>
          <w:lang w:eastAsia="en-IE"/>
        </w:rPr>
        <w:t>an appeal against a grade.</w:t>
      </w:r>
    </w:p>
    <w:p w:rsidR="001338E8" w:rsidRPr="001338E8" w:rsidP="001338E8">
      <w:pPr>
        <w:ind w:left="794"/>
        <w:rPr>
          <w:rFonts w:eastAsia="Times New Roman" w:cs="Arial"/>
          <w:szCs w:val="24"/>
          <w:lang w:eastAsia="en-IE"/>
        </w:rPr>
      </w:pPr>
      <w:r w:rsidRPr="001338E8">
        <w:rPr>
          <w:lang w:eastAsia="en-IE"/>
        </w:rPr>
        <w:t>That said, you can obviously ima</w:t>
      </w:r>
      <w:r w:rsidRPr="001338E8">
        <w:rPr>
          <w:lang w:eastAsia="en-IE"/>
        </w:rPr>
        <w:t xml:space="preserve">gine a situation where there was mass appealing against actual grades, how that would blow a complete hole through the </w:t>
      </w:r>
      <w:r w:rsidRPr="001338E8">
        <w:rPr>
          <w:rFonts w:eastAsia="Times New Roman"/>
          <w:szCs w:val="24"/>
          <w:lang w:eastAsia="en-IE"/>
        </w:rPr>
        <w:t xml:space="preserve">important role that Ofqual, as a regulator, has to play </w:t>
      </w:r>
      <w:r>
        <w:rPr>
          <w:rFonts w:eastAsia="Times New Roman"/>
          <w:szCs w:val="24"/>
          <w:lang w:eastAsia="en-IE"/>
        </w:rPr>
        <w:t>in</w:t>
      </w:r>
      <w:r w:rsidRPr="001338E8">
        <w:rPr>
          <w:rFonts w:eastAsia="Times New Roman"/>
          <w:szCs w:val="24"/>
          <w:lang w:eastAsia="en-IE"/>
        </w:rPr>
        <w:t xml:space="preserve"> trying to statistically moderate these calculated grades so that there is not </w:t>
      </w:r>
      <w:r w:rsidRPr="001338E8">
        <w:rPr>
          <w:rFonts w:eastAsia="Times New Roman"/>
          <w:szCs w:val="24"/>
          <w:lang w:eastAsia="en-IE"/>
        </w:rPr>
        <w:t xml:space="preserve">rampant grade inflation, for example, but equally is fair to previous generations </w:t>
      </w:r>
      <w:r>
        <w:rPr>
          <w:rFonts w:eastAsia="Times New Roman"/>
          <w:szCs w:val="24"/>
          <w:lang w:eastAsia="en-IE"/>
        </w:rPr>
        <w:t>who</w:t>
      </w:r>
      <w:r w:rsidRPr="001338E8">
        <w:rPr>
          <w:rFonts w:eastAsia="Times New Roman"/>
          <w:szCs w:val="24"/>
          <w:lang w:eastAsia="en-IE"/>
        </w:rPr>
        <w:t xml:space="preserve"> have taken these examinations. It is a bit like when you get a parking ticket</w:t>
      </w:r>
      <w:r>
        <w:rPr>
          <w:rFonts w:eastAsia="Times New Roman"/>
          <w:szCs w:val="24"/>
          <w:lang w:eastAsia="en-IE"/>
        </w:rPr>
        <w:t>. Y</w:t>
      </w:r>
      <w:r w:rsidRPr="001338E8">
        <w:rPr>
          <w:rFonts w:eastAsia="Times New Roman"/>
          <w:szCs w:val="24"/>
          <w:lang w:eastAsia="en-IE"/>
        </w:rPr>
        <w:t>ou know that</w:t>
      </w:r>
      <w:r>
        <w:rPr>
          <w:rFonts w:eastAsia="Times New Roman"/>
          <w:szCs w:val="24"/>
          <w:lang w:eastAsia="en-IE"/>
        </w:rPr>
        <w:t>,</w:t>
      </w:r>
      <w:r w:rsidRPr="001338E8">
        <w:rPr>
          <w:rFonts w:eastAsia="Times New Roman"/>
          <w:szCs w:val="24"/>
          <w:lang w:eastAsia="en-IE"/>
        </w:rPr>
        <w:t xml:space="preserve"> in a sense</w:t>
      </w:r>
      <w:r>
        <w:rPr>
          <w:rFonts w:eastAsia="Times New Roman"/>
          <w:szCs w:val="24"/>
          <w:lang w:eastAsia="en-IE"/>
        </w:rPr>
        <w:t xml:space="preserve">, </w:t>
      </w:r>
      <w:r w:rsidRPr="001338E8">
        <w:rPr>
          <w:rFonts w:eastAsia="Times New Roman"/>
          <w:szCs w:val="24"/>
          <w:lang w:eastAsia="en-IE"/>
        </w:rPr>
        <w:t>when you fill out the appeals form you are not appealing against</w:t>
      </w:r>
      <w:r w:rsidRPr="001338E8">
        <w:rPr>
          <w:rFonts w:eastAsia="Times New Roman"/>
          <w:szCs w:val="24"/>
          <w:lang w:eastAsia="en-IE"/>
        </w:rPr>
        <w:t xml:space="preserve"> the </w:t>
      </w:r>
      <w:r w:rsidRPr="001338E8">
        <w:rPr>
          <w:rFonts w:eastAsia="Times New Roman"/>
          <w:szCs w:val="24"/>
          <w:lang w:eastAsia="en-IE"/>
        </w:rPr>
        <w:t>decision;</w:t>
      </w:r>
      <w:r w:rsidRPr="001338E8">
        <w:rPr>
          <w:rFonts w:eastAsia="Times New Roman"/>
          <w:szCs w:val="24"/>
          <w:lang w:eastAsia="en-IE"/>
        </w:rPr>
        <w:t xml:space="preserve"> you are having to appeal against whether or not the process of the parking ticket being levelled at you has been fair or not. That is not unusual, is it, in the public sector?</w:t>
      </w:r>
    </w:p>
    <w:p w:rsidR="001338E8" w:rsidRPr="001338E8" w:rsidP="001338E8">
      <w:pPr>
        <w:pStyle w:val="Question"/>
        <w:rPr>
          <w:lang w:eastAsia="en-IE"/>
        </w:rPr>
      </w:pPr>
      <w:sdt>
        <w:sdtPr>
          <w:rPr>
            <w:rFonts w:eastAsia="Times New Roman"/>
            <w:lang w:eastAsia="en-IE"/>
          </w:rPr>
          <w:alias w:val="Member"/>
          <w:tag w:val="&lt;Member mnisId='3985' dodsId='31730'&gt;"/>
          <w:id w:val="1508168093"/>
          <w:placeholder>
            <w:docPart w:val="DEB81429E20C47D6B2875D178BE2CEB0"/>
          </w:placeholder>
          <w:richText/>
        </w:sdtPr>
        <w:sdtContent>
          <w:r w:rsidRPr="001338E8">
            <w:rPr>
              <w:rFonts w:eastAsia="Times New Roman"/>
              <w:b/>
              <w:lang w:eastAsia="en-IE"/>
            </w:rPr>
            <w:t>Chair:</w:t>
          </w:r>
        </w:sdtContent>
      </w:sdt>
      <w:r w:rsidRPr="001338E8">
        <w:rPr>
          <w:rFonts w:eastAsia="Times New Roman"/>
          <w:lang w:eastAsia="en-IE"/>
        </w:rPr>
        <w:t xml:space="preserve"> But what happens if the processes you have set in order for this grading to happen are fine but they have arrived at an unfair estimate? Where are the external checks? Should the exam board not be able to look at the evidence used to arrive at the estimat</w:t>
      </w:r>
      <w:r w:rsidRPr="001338E8">
        <w:rPr>
          <w:rFonts w:eastAsia="Times New Roman"/>
          <w:lang w:eastAsia="en-IE"/>
        </w:rPr>
        <w:t>ed grade, for example?</w:t>
      </w:r>
    </w:p>
    <w:p w:rsidR="001338E8" w:rsidRPr="001338E8" w:rsidP="001338E8">
      <w:pPr>
        <w:ind w:left="794"/>
        <w:rPr>
          <w:rFonts w:eastAsia="Times New Roman"/>
          <w:lang w:eastAsia="en-IE"/>
        </w:rPr>
      </w:pPr>
      <w:sdt>
        <w:sdtPr>
          <w:rPr>
            <w:rFonts w:eastAsia="Times New Roman"/>
            <w:lang w:eastAsia="en-IE"/>
          </w:rPr>
          <w:alias w:val="Witness"/>
          <w:id w:val="-541128839"/>
          <w:placeholder>
            <w:docPart w:val="DEB81429E20C47D6B2875D178BE2CEB0"/>
          </w:placeholder>
          <w:richText/>
        </w:sdtPr>
        <w:sdtContent>
          <w:r w:rsidRPr="001338E8">
            <w:rPr>
              <w:rFonts w:eastAsia="Times New Roman"/>
              <w:b/>
              <w:i/>
              <w:lang w:eastAsia="en-IE"/>
            </w:rPr>
            <w:t>Tom Bewick:</w:t>
          </w:r>
        </w:sdtContent>
      </w:sdt>
      <w:r w:rsidRPr="001338E8">
        <w:rPr>
          <w:rFonts w:eastAsia="Times New Roman"/>
          <w:lang w:eastAsia="en-IE"/>
        </w:rPr>
        <w:t xml:space="preserve"> Of course.</w:t>
      </w:r>
    </w:p>
    <w:p w:rsidR="001338E8" w:rsidRPr="001338E8" w:rsidP="001338E8">
      <w:pPr>
        <w:ind w:left="794"/>
        <w:rPr>
          <w:rFonts w:eastAsia="Times New Roman"/>
          <w:lang w:eastAsia="en-IE"/>
        </w:rPr>
      </w:pPr>
      <w:sdt>
        <w:sdtPr>
          <w:rPr>
            <w:rFonts w:eastAsia="Times New Roman"/>
            <w:lang w:eastAsia="en-IE"/>
          </w:rPr>
          <w:alias w:val="Witness"/>
          <w:id w:val="-795219165"/>
          <w:placeholder>
            <w:docPart w:val="DEB81429E20C47D6B2875D178BE2CEB0"/>
          </w:placeholder>
          <w:richText/>
        </w:sdtPr>
        <w:sdtContent>
          <w:r w:rsidRPr="001338E8">
            <w:rPr>
              <w:rFonts w:eastAsia="Times New Roman"/>
              <w:b/>
              <w:i/>
              <w:lang w:eastAsia="en-IE"/>
            </w:rPr>
            <w:t>Sally Collier:</w:t>
          </w:r>
        </w:sdtContent>
      </w:sdt>
      <w:r w:rsidRPr="001338E8">
        <w:rPr>
          <w:rFonts w:eastAsia="Times New Roman"/>
          <w:lang w:eastAsia="en-IE"/>
        </w:rPr>
        <w:t xml:space="preserve"> Michelle, do you want to pick that up?</w:t>
      </w:r>
    </w:p>
    <w:p w:rsidR="001338E8" w:rsidRPr="001338E8" w:rsidP="001338E8">
      <w:pPr>
        <w:widowControl w:val="0"/>
        <w:spacing w:after="120"/>
        <w:ind w:left="794"/>
        <w:rPr>
          <w:rFonts w:eastAsia="Times New Roman"/>
          <w:lang w:eastAsia="en-IE"/>
        </w:rPr>
      </w:pPr>
      <w:sdt>
        <w:sdtPr>
          <w:rPr>
            <w:rFonts w:eastAsia="Times New Roman"/>
            <w:lang w:eastAsia="en-IE"/>
          </w:rPr>
          <w:alias w:val="Member"/>
          <w:tag w:val="&lt;Member mnisId='3985' dodsId='31730'&gt;"/>
          <w:id w:val="2142148872"/>
          <w:placeholder>
            <w:docPart w:val="DEB81429E20C47D6B2875D178BE2CEB0"/>
          </w:placeholder>
          <w:richText/>
        </w:sdtPr>
        <w:sdtContent>
          <w:r w:rsidRPr="001338E8">
            <w:rPr>
              <w:rFonts w:eastAsia="Times New Roman"/>
              <w:b/>
              <w:lang w:eastAsia="en-IE"/>
            </w:rPr>
            <w:t>Chair:</w:t>
          </w:r>
        </w:sdtContent>
      </w:sdt>
      <w:r w:rsidRPr="001338E8">
        <w:rPr>
          <w:rFonts w:eastAsia="Times New Roman"/>
          <w:lang w:eastAsia="en-IE"/>
        </w:rPr>
        <w:t xml:space="preserve"> Tom, you go first, because you were speaking and I interrupted you. I apologise.</w:t>
      </w:r>
    </w:p>
    <w:p w:rsidR="001338E8" w:rsidRPr="001338E8" w:rsidP="001338E8">
      <w:pPr>
        <w:ind w:left="794"/>
        <w:rPr>
          <w:rFonts w:eastAsia="Times New Roman"/>
          <w:lang w:eastAsia="en-IE"/>
        </w:rPr>
      </w:pPr>
      <w:sdt>
        <w:sdtPr>
          <w:rPr>
            <w:rFonts w:eastAsia="Times New Roman"/>
            <w:lang w:eastAsia="en-IE"/>
          </w:rPr>
          <w:alias w:val="Witness"/>
          <w:id w:val="-1582748667"/>
          <w:placeholder>
            <w:docPart w:val="DEB81429E20C47D6B2875D178BE2CEB0"/>
          </w:placeholder>
          <w:richText/>
        </w:sdtPr>
        <w:sdtContent>
          <w:r w:rsidRPr="001338E8">
            <w:rPr>
              <w:rFonts w:eastAsia="Times New Roman"/>
              <w:b/>
              <w:i/>
              <w:lang w:eastAsia="en-IE"/>
            </w:rPr>
            <w:t>Tom Bewick:</w:t>
          </w:r>
        </w:sdtContent>
      </w:sdt>
      <w:r w:rsidRPr="001338E8">
        <w:rPr>
          <w:rFonts w:eastAsia="Times New Roman"/>
          <w:lang w:eastAsia="en-IE"/>
        </w:rPr>
        <w:t xml:space="preserve"> I can only speak for the exam boards and the awarding organisations. As the Chief Regulator said, this is a system that has been devised by the regulator. We ar</w:t>
      </w:r>
      <w:r w:rsidRPr="001338E8">
        <w:rPr>
          <w:rFonts w:eastAsia="Times New Roman"/>
          <w:lang w:eastAsia="en-IE"/>
        </w:rPr>
        <w:t>e in the business of implementing it.</w:t>
      </w:r>
    </w:p>
    <w:p w:rsidR="001338E8" w:rsidRPr="001338E8" w:rsidP="001338E8">
      <w:pPr>
        <w:ind w:left="794"/>
        <w:rPr>
          <w:rFonts w:eastAsia="Times New Roman"/>
          <w:lang w:eastAsia="en-IE"/>
        </w:rPr>
      </w:pPr>
      <w:r w:rsidRPr="001338E8">
        <w:rPr>
          <w:rFonts w:eastAsia="Times New Roman"/>
          <w:lang w:eastAsia="en-IE"/>
        </w:rPr>
        <w:t>Where an appeal comes forward and, therefore, one has to look at the audit trail of these decisions, the examination boards of course will share with the regulator and with the centre concerned the evidence that they h</w:t>
      </w:r>
      <w:r w:rsidRPr="001338E8">
        <w:rPr>
          <w:rFonts w:eastAsia="Times New Roman"/>
          <w:lang w:eastAsia="en-IE"/>
        </w:rPr>
        <w:t>ave used and how the calculated grade has been handled from the point of it being delivered from the centre to the examination board and onwards to the regulator. However, my point about ultimately in a calculated grade in the system, if you are going to b</w:t>
      </w:r>
      <w:r w:rsidRPr="001338E8">
        <w:rPr>
          <w:rFonts w:eastAsia="Times New Roman"/>
          <w:lang w:eastAsia="en-IE"/>
        </w:rPr>
        <w:t>e fair to previous generations who have taken these exams, and future generations as well, there is a requirement on the regulator to do that statistical moderation. That is why, I suspect, this appeals process is not one that is expansive, that enables st</w:t>
      </w:r>
      <w:r w:rsidRPr="001338E8">
        <w:rPr>
          <w:rFonts w:eastAsia="Times New Roman"/>
          <w:lang w:eastAsia="en-IE"/>
        </w:rPr>
        <w:t>udents effectively to appeal the decision of the grade; it only really enables you to appeal the process.</w:t>
      </w:r>
    </w:p>
    <w:p w:rsidR="001338E8" w:rsidRPr="001338E8" w:rsidP="001338E8">
      <w:pPr>
        <w:pStyle w:val="Question"/>
        <w:rPr>
          <w:lang w:eastAsia="en-IE"/>
        </w:rPr>
      </w:pPr>
      <w:sdt>
        <w:sdtPr>
          <w:rPr>
            <w:rFonts w:eastAsia="Times New Roman"/>
            <w:lang w:eastAsia="en-IE"/>
          </w:rPr>
          <w:alias w:val="Member"/>
          <w:tag w:val="&lt;Member mnisId='3985' dodsId='31730'&gt;"/>
          <w:id w:val="1950050274"/>
          <w:placeholder>
            <w:docPart w:val="DEB81429E20C47D6B2875D178BE2CEB0"/>
          </w:placeholder>
          <w:richText/>
        </w:sdtPr>
        <w:sdtContent>
          <w:r w:rsidRPr="001338E8">
            <w:rPr>
              <w:rFonts w:eastAsia="Times New Roman"/>
              <w:b/>
              <w:lang w:eastAsia="en-IE"/>
            </w:rPr>
            <w:t>Chair:</w:t>
          </w:r>
        </w:sdtContent>
      </w:sdt>
      <w:r w:rsidRPr="001338E8">
        <w:rPr>
          <w:rFonts w:eastAsia="Times New Roman"/>
          <w:lang w:eastAsia="en-IE"/>
        </w:rPr>
        <w:t xml:space="preserve"> Sally, whe</w:t>
      </w:r>
      <w:r>
        <w:rPr>
          <w:rFonts w:eastAsia="Times New Roman"/>
          <w:lang w:eastAsia="en-IE"/>
        </w:rPr>
        <w:t xml:space="preserve">n </w:t>
      </w:r>
      <w:r w:rsidRPr="001338E8">
        <w:rPr>
          <w:rFonts w:eastAsia="Times New Roman"/>
          <w:lang w:eastAsia="en-IE"/>
        </w:rPr>
        <w:t>people appeal</w:t>
      </w:r>
      <w:r>
        <w:rPr>
          <w:rFonts w:eastAsia="Times New Roman"/>
          <w:lang w:eastAsia="en-IE"/>
        </w:rPr>
        <w:t>, w</w:t>
      </w:r>
      <w:r w:rsidRPr="001338E8">
        <w:rPr>
          <w:rFonts w:eastAsia="Times New Roman"/>
          <w:lang w:eastAsia="en-IE"/>
        </w:rPr>
        <w:t>hat do they do? Fill out a form? Ring you up? How does it work, exactly?</w:t>
      </w:r>
    </w:p>
    <w:p w:rsidR="001338E8" w:rsidRPr="001338E8" w:rsidP="001338E8">
      <w:pPr>
        <w:ind w:left="794"/>
        <w:rPr>
          <w:rFonts w:eastAsia="Times New Roman"/>
          <w:lang w:eastAsia="en-IE"/>
        </w:rPr>
      </w:pPr>
      <w:sdt>
        <w:sdtPr>
          <w:rPr>
            <w:rFonts w:eastAsia="Times New Roman"/>
            <w:lang w:eastAsia="en-IE"/>
          </w:rPr>
          <w:alias w:val="Witness"/>
          <w:id w:val="-477755908"/>
          <w:placeholder>
            <w:docPart w:val="DEB81429E20C47D6B2875D178BE2CEB0"/>
          </w:placeholder>
          <w:richText/>
        </w:sdtPr>
        <w:sdtContent>
          <w:r w:rsidRPr="001338E8">
            <w:rPr>
              <w:rFonts w:eastAsia="Times New Roman"/>
              <w:b/>
              <w:i/>
              <w:lang w:eastAsia="en-IE"/>
            </w:rPr>
            <w:t>Sally Collier:</w:t>
          </w:r>
        </w:sdtContent>
      </w:sdt>
      <w:r w:rsidRPr="001338E8">
        <w:rPr>
          <w:rFonts w:eastAsia="Times New Roman"/>
          <w:lang w:eastAsia="en-IE"/>
        </w:rPr>
        <w:t xml:space="preserve"> Not through us. Each ex</w:t>
      </w:r>
      <w:r w:rsidRPr="001338E8">
        <w:rPr>
          <w:rFonts w:eastAsia="Times New Roman"/>
          <w:lang w:eastAsia="en-IE"/>
        </w:rPr>
        <w:t>am board has its own process for taking an appeal</w:t>
      </w:r>
      <w:r>
        <w:rPr>
          <w:rFonts w:eastAsia="Times New Roman"/>
          <w:lang w:eastAsia="en-IE"/>
        </w:rPr>
        <w:t xml:space="preserve">, </w:t>
      </w:r>
      <w:r w:rsidRPr="001338E8">
        <w:rPr>
          <w:rFonts w:eastAsia="Times New Roman"/>
          <w:lang w:eastAsia="en-IE"/>
        </w:rPr>
        <w:t>and they, as we speak, will be designing the new appeal process for this year because, as with everything else this year, it is brand new.</w:t>
      </w:r>
    </w:p>
    <w:p w:rsidR="001338E8" w:rsidRPr="001338E8" w:rsidP="001338E8">
      <w:pPr>
        <w:pStyle w:val="Question"/>
        <w:rPr>
          <w:lang w:eastAsia="en-IE"/>
        </w:rPr>
      </w:pPr>
      <w:sdt>
        <w:sdtPr>
          <w:rPr>
            <w:rFonts w:eastAsia="Times New Roman"/>
            <w:lang w:eastAsia="en-IE"/>
          </w:rPr>
          <w:alias w:val="Member"/>
          <w:tag w:val="&lt;Member mnisId='3985' dodsId='31730'&gt;"/>
          <w:id w:val="501559268"/>
          <w:placeholder>
            <w:docPart w:val="DEB81429E20C47D6B2875D178BE2CEB0"/>
          </w:placeholder>
          <w:richText/>
        </w:sdtPr>
        <w:sdtContent>
          <w:r w:rsidRPr="001338E8">
            <w:rPr>
              <w:rFonts w:eastAsia="Times New Roman"/>
              <w:b/>
              <w:lang w:eastAsia="en-IE"/>
            </w:rPr>
            <w:t>Chair:</w:t>
          </w:r>
        </w:sdtContent>
      </w:sdt>
      <w:r w:rsidRPr="001338E8">
        <w:rPr>
          <w:rFonts w:eastAsia="Times New Roman"/>
          <w:lang w:eastAsia="en-IE"/>
        </w:rPr>
        <w:t xml:space="preserve"> Each exam board could do it completely </w:t>
      </w:r>
      <w:r w:rsidRPr="001338E8">
        <w:rPr>
          <w:rFonts w:eastAsia="Times New Roman"/>
          <w:szCs w:val="24"/>
          <w:lang w:eastAsia="en-IE"/>
        </w:rPr>
        <w:t>differently?</w:t>
      </w:r>
    </w:p>
    <w:p w:rsidR="001338E8" w:rsidRPr="001338E8" w:rsidP="001338E8">
      <w:pPr>
        <w:ind w:left="794"/>
        <w:rPr>
          <w:rFonts w:eastAsia="Times New Roman"/>
          <w:lang w:eastAsia="en-IE"/>
        </w:rPr>
      </w:pPr>
      <w:sdt>
        <w:sdtPr>
          <w:rPr>
            <w:rFonts w:eastAsia="Times New Roman"/>
            <w:lang w:eastAsia="en-IE"/>
          </w:rPr>
          <w:alias w:val="Witness"/>
          <w:id w:val="-1946840183"/>
          <w:placeholder>
            <w:docPart w:val="DEB81429E20C47D6B2875D178BE2CEB0"/>
          </w:placeholder>
          <w:richText/>
        </w:sdtPr>
        <w:sdtContent>
          <w:r w:rsidRPr="001338E8">
            <w:rPr>
              <w:rFonts w:eastAsia="Times New Roman"/>
              <w:b/>
              <w:i/>
              <w:lang w:eastAsia="en-IE"/>
            </w:rPr>
            <w:t>Sally</w:t>
          </w:r>
          <w:r w:rsidRPr="001338E8">
            <w:rPr>
              <w:rFonts w:eastAsia="Times New Roman"/>
              <w:b/>
              <w:i/>
              <w:lang w:eastAsia="en-IE"/>
            </w:rPr>
            <w:t xml:space="preserve"> Collier:</w:t>
          </w:r>
        </w:sdtContent>
      </w:sdt>
      <w:r w:rsidRPr="001338E8">
        <w:rPr>
          <w:rFonts w:eastAsia="Times New Roman"/>
          <w:lang w:eastAsia="en-IE"/>
        </w:rPr>
        <w:t xml:space="preserve"> Well, they have to follow our structure.</w:t>
      </w:r>
    </w:p>
    <w:p w:rsidR="001338E8" w:rsidRPr="001338E8" w:rsidP="001338E8">
      <w:pPr>
        <w:pStyle w:val="Question"/>
        <w:rPr>
          <w:lang w:eastAsia="en-IE"/>
        </w:rPr>
      </w:pPr>
      <w:sdt>
        <w:sdtPr>
          <w:rPr>
            <w:rFonts w:eastAsia="Times New Roman"/>
            <w:lang w:eastAsia="en-IE"/>
          </w:rPr>
          <w:alias w:val="Member"/>
          <w:tag w:val="&lt;Member mnisId='3985' dodsId='31730'&gt;"/>
          <w:id w:val="-1580976852"/>
          <w:placeholder>
            <w:docPart w:val="DEB81429E20C47D6B2875D178BE2CEB0"/>
          </w:placeholder>
          <w:richText/>
        </w:sdtPr>
        <w:sdtContent>
          <w:r w:rsidRPr="001338E8">
            <w:rPr>
              <w:rFonts w:eastAsia="Times New Roman"/>
              <w:b/>
              <w:lang w:eastAsia="en-IE"/>
            </w:rPr>
            <w:t>Chair:</w:t>
          </w:r>
        </w:sdtContent>
      </w:sdt>
      <w:r w:rsidRPr="001338E8">
        <w:rPr>
          <w:rFonts w:eastAsia="Times New Roman"/>
          <w:lang w:eastAsia="en-IE"/>
        </w:rPr>
        <w:t xml:space="preserve"> Yes, but </w:t>
      </w:r>
      <w:r>
        <w:rPr>
          <w:rFonts w:eastAsia="Times New Roman"/>
          <w:lang w:eastAsia="en-IE"/>
        </w:rPr>
        <w:t>d</w:t>
      </w:r>
      <w:r w:rsidRPr="001338E8">
        <w:rPr>
          <w:rFonts w:eastAsia="Times New Roman"/>
          <w:lang w:eastAsia="en-IE"/>
        </w:rPr>
        <w:t>oes someone have to fill out a 20-page form, write a letter? What happens?</w:t>
      </w:r>
    </w:p>
    <w:p w:rsidR="001338E8" w:rsidRPr="001338E8" w:rsidP="001338E8">
      <w:pPr>
        <w:ind w:left="794"/>
        <w:rPr>
          <w:rFonts w:eastAsia="Times New Roman"/>
          <w:lang w:eastAsia="en-IE"/>
        </w:rPr>
      </w:pPr>
      <w:sdt>
        <w:sdtPr>
          <w:rPr>
            <w:rFonts w:eastAsia="Times New Roman"/>
            <w:lang w:eastAsia="en-IE"/>
          </w:rPr>
          <w:alias w:val="Witness"/>
          <w:id w:val="1658715963"/>
          <w:placeholder>
            <w:docPart w:val="DEB81429E20C47D6B2875D178BE2CEB0"/>
          </w:placeholder>
          <w:richText/>
        </w:sdtPr>
        <w:sdtContent>
          <w:r w:rsidRPr="001338E8">
            <w:rPr>
              <w:rFonts w:eastAsia="Times New Roman"/>
              <w:b/>
              <w:i/>
              <w:lang w:eastAsia="en-IE"/>
            </w:rPr>
            <w:t>Sally Collier:</w:t>
          </w:r>
        </w:sdtContent>
      </w:sdt>
      <w:r w:rsidRPr="001338E8">
        <w:rPr>
          <w:rFonts w:eastAsia="Times New Roman"/>
          <w:lang w:eastAsia="en-IE"/>
        </w:rPr>
        <w:t xml:space="preserve"> That detail is being worked out as we speak.</w:t>
      </w:r>
    </w:p>
    <w:p w:rsidR="001338E8" w:rsidRPr="001338E8" w:rsidP="001338E8">
      <w:pPr>
        <w:pStyle w:val="Question"/>
        <w:rPr>
          <w:lang w:eastAsia="en-IE"/>
        </w:rPr>
      </w:pPr>
      <w:sdt>
        <w:sdtPr>
          <w:rPr>
            <w:rFonts w:eastAsia="Times New Roman"/>
            <w:lang w:eastAsia="en-IE"/>
          </w:rPr>
          <w:alias w:val="Member"/>
          <w:tag w:val="&lt;Member mnisId='3985' dodsId='31730'&gt;"/>
          <w:id w:val="-888332576"/>
          <w:placeholder>
            <w:docPart w:val="DEB81429E20C47D6B2875D178BE2CEB0"/>
          </w:placeholder>
          <w:richText/>
        </w:sdtPr>
        <w:sdtContent>
          <w:r w:rsidRPr="001338E8">
            <w:rPr>
              <w:rFonts w:eastAsia="Times New Roman"/>
              <w:b/>
              <w:lang w:eastAsia="en-IE"/>
            </w:rPr>
            <w:t>Chair:</w:t>
          </w:r>
        </w:sdtContent>
      </w:sdt>
      <w:r w:rsidRPr="001338E8">
        <w:rPr>
          <w:rFonts w:eastAsia="Times New Roman"/>
          <w:lang w:eastAsia="en-IE"/>
        </w:rPr>
        <w:t xml:space="preserve"> Should there not be a fixed system acr</w:t>
      </w:r>
      <w:r w:rsidRPr="001338E8">
        <w:rPr>
          <w:rFonts w:eastAsia="Times New Roman"/>
          <w:lang w:eastAsia="en-IE"/>
        </w:rPr>
        <w:t>oss the boards?</w:t>
      </w:r>
    </w:p>
    <w:p w:rsidR="001338E8" w:rsidRPr="001338E8" w:rsidP="001338E8">
      <w:pPr>
        <w:ind w:left="794"/>
        <w:rPr>
          <w:rFonts w:eastAsia="Times New Roman"/>
          <w:lang w:eastAsia="en-IE"/>
        </w:rPr>
      </w:pPr>
      <w:sdt>
        <w:sdtPr>
          <w:rPr>
            <w:rFonts w:eastAsia="Times New Roman"/>
            <w:lang w:eastAsia="en-IE"/>
          </w:rPr>
          <w:alias w:val="Witness"/>
          <w:id w:val="-1365438498"/>
          <w:placeholder>
            <w:docPart w:val="DEB81429E20C47D6B2875D178BE2CEB0"/>
          </w:placeholder>
          <w:richText/>
        </w:sdtPr>
        <w:sdtContent>
          <w:r w:rsidRPr="001338E8">
            <w:rPr>
              <w:rFonts w:eastAsia="Times New Roman"/>
              <w:b/>
              <w:i/>
              <w:lang w:eastAsia="en-IE"/>
            </w:rPr>
            <w:t>Sally Collier:</w:t>
          </w:r>
        </w:sdtContent>
      </w:sdt>
      <w:r w:rsidRPr="001338E8">
        <w:rPr>
          <w:rFonts w:eastAsia="Times New Roman"/>
          <w:lang w:eastAsia="en-IE"/>
        </w:rPr>
        <w:t xml:space="preserve"> Exam boards will want to make sure, as they have throughout this process, that where they can, the look and feel of their systems is consistent. They will all want to make it as easy as possible for this to happen.</w:t>
      </w:r>
    </w:p>
    <w:p w:rsidR="001338E8" w:rsidRPr="001338E8" w:rsidP="001338E8">
      <w:pPr>
        <w:widowControl w:val="0"/>
        <w:spacing w:after="120"/>
        <w:ind w:left="794"/>
        <w:rPr>
          <w:lang w:eastAsia="en-IE"/>
        </w:rPr>
      </w:pPr>
      <w:sdt>
        <w:sdtPr>
          <w:rPr>
            <w:rFonts w:eastAsia="Times New Roman"/>
            <w:lang w:eastAsia="en-IE"/>
          </w:rPr>
          <w:alias w:val="Member"/>
          <w:tag w:val="&lt;Member mnisId='3985' dodsId='31730'&gt;"/>
          <w:id w:val="-2118048224"/>
          <w:placeholder>
            <w:docPart w:val="DEB81429E20C47D6B2875D178BE2CEB0"/>
          </w:placeholder>
          <w:richText/>
        </w:sdtPr>
        <w:sdtContent>
          <w:r w:rsidRPr="001338E8">
            <w:rPr>
              <w:rFonts w:eastAsia="Times New Roman"/>
              <w:b/>
              <w:lang w:eastAsia="en-IE"/>
            </w:rPr>
            <w:t>Chair:</w:t>
          </w:r>
        </w:sdtContent>
      </w:sdt>
      <w:r w:rsidRPr="001338E8">
        <w:rPr>
          <w:rFonts w:eastAsia="Times New Roman"/>
          <w:lang w:eastAsia="en-IE"/>
        </w:rPr>
        <w:t xml:space="preserve"> I do worry that this is a system for the professional classes and not for people from disadvantaged backgrounds. It will be interesting to see the stats</w:t>
      </w:r>
      <w:r>
        <w:rPr>
          <w:rFonts w:eastAsia="Times New Roman"/>
          <w:lang w:eastAsia="en-IE"/>
        </w:rPr>
        <w:t xml:space="preserve"> on</w:t>
      </w:r>
      <w:r w:rsidRPr="001338E8">
        <w:rPr>
          <w:rFonts w:eastAsia="Times New Roman"/>
          <w:lang w:eastAsia="en-IE"/>
        </w:rPr>
        <w:t xml:space="preserve"> how many people from disadvantaged backgrounds know how to do the appeal and get change.</w:t>
      </w:r>
    </w:p>
    <w:p w:rsidR="001338E8" w:rsidRPr="001338E8" w:rsidP="001338E8">
      <w:pPr>
        <w:widowControl w:val="0"/>
        <w:spacing w:after="120"/>
        <w:ind w:left="794"/>
        <w:rPr>
          <w:lang w:eastAsia="en-IE"/>
        </w:rPr>
      </w:pPr>
      <w:sdt>
        <w:sdtPr>
          <w:rPr>
            <w:rFonts w:eastAsia="Times New Roman"/>
            <w:lang w:eastAsia="en-IE"/>
          </w:rPr>
          <w:alias w:val="Member"/>
          <w:tag w:val="&lt;Member mnisId='4000' dodsId='84679'&gt;"/>
          <w:id w:val="1844968003"/>
          <w:placeholder>
            <w:docPart w:val="DEB81429E20C47D6B2875D178BE2CEB0"/>
          </w:placeholder>
          <w:richText/>
        </w:sdtPr>
        <w:sdtContent>
          <w:r w:rsidRPr="001338E8">
            <w:rPr>
              <w:rFonts w:eastAsia="Times New Roman"/>
              <w:b/>
              <w:lang w:eastAsia="en-IE"/>
            </w:rPr>
            <w:t>Ian Mearns</w:t>
          </w:r>
          <w:r w:rsidRPr="001338E8">
            <w:rPr>
              <w:rFonts w:eastAsia="Times New Roman"/>
              <w:b/>
              <w:lang w:eastAsia="en-IE"/>
            </w:rPr>
            <w:t>:</w:t>
          </w:r>
        </w:sdtContent>
      </w:sdt>
      <w:r w:rsidRPr="001338E8">
        <w:rPr>
          <w:rFonts w:eastAsia="Times New Roman"/>
          <w:lang w:eastAsia="en-IE"/>
        </w:rPr>
        <w:t xml:space="preserve"> Chairman, I think we need absolute clarity on how this system is going to work</w:t>
      </w:r>
      <w:r>
        <w:rPr>
          <w:rFonts w:eastAsia="Times New Roman"/>
          <w:lang w:eastAsia="en-IE"/>
        </w:rPr>
        <w:t>,</w:t>
      </w:r>
      <w:r w:rsidRPr="001338E8">
        <w:rPr>
          <w:rFonts w:eastAsia="Times New Roman"/>
          <w:lang w:eastAsia="en-IE"/>
        </w:rPr>
        <w:t xml:space="preserve"> and it needs to be mapped out so</w:t>
      </w:r>
      <w:r>
        <w:rPr>
          <w:rFonts w:eastAsia="Times New Roman"/>
          <w:lang w:eastAsia="en-IE"/>
        </w:rPr>
        <w:t xml:space="preserve"> that</w:t>
      </w:r>
      <w:r w:rsidRPr="001338E8">
        <w:rPr>
          <w:rFonts w:eastAsia="Times New Roman"/>
          <w:lang w:eastAsia="en-IE"/>
        </w:rPr>
        <w:t xml:space="preserve"> every parent</w:t>
      </w:r>
      <w:r>
        <w:rPr>
          <w:rFonts w:eastAsia="Times New Roman"/>
          <w:lang w:eastAsia="en-IE"/>
        </w:rPr>
        <w:t xml:space="preserve">, </w:t>
      </w:r>
      <w:r w:rsidRPr="001338E8">
        <w:rPr>
          <w:rFonts w:eastAsia="Times New Roman"/>
          <w:lang w:eastAsia="en-IE"/>
        </w:rPr>
        <w:t xml:space="preserve">if they want to access some sort of complaint or review procedure, </w:t>
      </w:r>
      <w:r>
        <w:rPr>
          <w:rFonts w:eastAsia="Times New Roman"/>
          <w:lang w:eastAsia="en-IE"/>
        </w:rPr>
        <w:t>will</w:t>
      </w:r>
      <w:r w:rsidRPr="001338E8">
        <w:rPr>
          <w:rFonts w:eastAsia="Times New Roman"/>
          <w:lang w:eastAsia="en-IE"/>
        </w:rPr>
        <w:t xml:space="preserve"> know exactly how to do it. Do they go to the tea</w:t>
      </w:r>
      <w:r w:rsidRPr="001338E8">
        <w:rPr>
          <w:rFonts w:eastAsia="Times New Roman"/>
          <w:lang w:eastAsia="en-IE"/>
        </w:rPr>
        <w:t>cher? Do they go to the subject lead, the senior management team, the deputy head</w:t>
      </w:r>
      <w:r>
        <w:rPr>
          <w:rFonts w:eastAsia="Times New Roman"/>
          <w:lang w:eastAsia="en-IE"/>
        </w:rPr>
        <w:t xml:space="preserve"> or</w:t>
      </w:r>
      <w:r w:rsidRPr="001338E8">
        <w:rPr>
          <w:rFonts w:eastAsia="Times New Roman"/>
          <w:lang w:eastAsia="en-IE"/>
        </w:rPr>
        <w:t xml:space="preserve"> the head within the school, or </w:t>
      </w:r>
      <w:r>
        <w:rPr>
          <w:rFonts w:eastAsia="Times New Roman"/>
          <w:lang w:eastAsia="en-IE"/>
        </w:rPr>
        <w:t xml:space="preserve">do they go </w:t>
      </w:r>
      <w:r w:rsidRPr="001338E8">
        <w:rPr>
          <w:rFonts w:eastAsia="Times New Roman"/>
          <w:lang w:eastAsia="en-IE"/>
        </w:rPr>
        <w:t>to the chair of governors</w:t>
      </w:r>
      <w:r>
        <w:rPr>
          <w:rFonts w:eastAsia="Times New Roman"/>
          <w:lang w:eastAsia="en-IE"/>
        </w:rPr>
        <w:t xml:space="preserve">, </w:t>
      </w:r>
      <w:r w:rsidRPr="001338E8">
        <w:rPr>
          <w:rFonts w:eastAsia="Times New Roman"/>
          <w:lang w:eastAsia="en-IE"/>
        </w:rPr>
        <w:t xml:space="preserve">the local authority, the multi-academy trust or the diocesan bishop? </w:t>
      </w:r>
    </w:p>
    <w:p w:rsidR="001338E8" w:rsidRPr="001338E8" w:rsidP="001338E8">
      <w:pPr>
        <w:pStyle w:val="Question"/>
        <w:rPr>
          <w:lang w:eastAsia="en-IE"/>
        </w:rPr>
      </w:pPr>
      <w:sdt>
        <w:sdtPr>
          <w:rPr>
            <w:rFonts w:eastAsia="Times New Roman"/>
            <w:lang w:eastAsia="en-IE"/>
          </w:rPr>
          <w:alias w:val="Member"/>
          <w:tag w:val="&lt;Member mnisId='3985' dodsId='31730'&gt;"/>
          <w:id w:val="2002306026"/>
          <w:placeholder>
            <w:docPart w:val="DEB81429E20C47D6B2875D178BE2CEB0"/>
          </w:placeholder>
          <w:richText/>
        </w:sdtPr>
        <w:sdtContent>
          <w:r w:rsidRPr="001338E8">
            <w:rPr>
              <w:rFonts w:eastAsia="Times New Roman"/>
              <w:b/>
              <w:lang w:eastAsia="en-IE"/>
            </w:rPr>
            <w:t>Chair:</w:t>
          </w:r>
        </w:sdtContent>
      </w:sdt>
      <w:r w:rsidRPr="001338E8">
        <w:rPr>
          <w:rFonts w:eastAsia="Times New Roman"/>
          <w:lang w:eastAsia="en-IE"/>
        </w:rPr>
        <w:t xml:space="preserve"> Would Ofqual consider s</w:t>
      </w:r>
      <w:r w:rsidRPr="001338E8">
        <w:rPr>
          <w:rFonts w:eastAsia="Times New Roman"/>
          <w:lang w:eastAsia="en-IE"/>
        </w:rPr>
        <w:t>etting up a helpline so that any parent</w:t>
      </w:r>
      <w:r>
        <w:rPr>
          <w:rFonts w:eastAsia="Times New Roman"/>
          <w:lang w:eastAsia="en-IE"/>
        </w:rPr>
        <w:t xml:space="preserve"> </w:t>
      </w:r>
      <w:r w:rsidRPr="001338E8">
        <w:rPr>
          <w:rFonts w:eastAsia="Times New Roman"/>
          <w:lang w:eastAsia="en-IE"/>
        </w:rPr>
        <w:t>could ring, freephone, to ask what the procedure is for appealing against grades that they think are unfair?</w:t>
      </w:r>
    </w:p>
    <w:p w:rsidR="001338E8" w:rsidRPr="001338E8" w:rsidP="001338E8">
      <w:pPr>
        <w:ind w:left="794"/>
        <w:rPr>
          <w:rFonts w:eastAsia="Times New Roman"/>
          <w:szCs w:val="24"/>
          <w:lang w:eastAsia="en-IE"/>
        </w:rPr>
      </w:pPr>
      <w:sdt>
        <w:sdtPr>
          <w:rPr>
            <w:rFonts w:eastAsia="Times New Roman"/>
            <w:lang w:eastAsia="en-IE"/>
          </w:rPr>
          <w:alias w:val="Witness"/>
          <w:id w:val="418218126"/>
          <w:placeholder>
            <w:docPart w:val="DEB81429E20C47D6B2875D178BE2CEB0"/>
          </w:placeholder>
          <w:richText/>
        </w:sdtPr>
        <w:sdtContent>
          <w:r w:rsidRPr="001338E8">
            <w:rPr>
              <w:rFonts w:eastAsia="Times New Roman"/>
              <w:b/>
              <w:i/>
              <w:lang w:eastAsia="en-IE"/>
            </w:rPr>
            <w:t>Sally Collier:</w:t>
          </w:r>
        </w:sdtContent>
      </w:sdt>
      <w:r w:rsidRPr="001338E8">
        <w:rPr>
          <w:rFonts w:eastAsia="Times New Roman"/>
          <w:lang w:eastAsia="en-IE"/>
        </w:rPr>
        <w:t xml:space="preserve"> I am very happy to take that away and look at it. These are live issues</w:t>
      </w:r>
      <w:r>
        <w:rPr>
          <w:rFonts w:eastAsia="Times New Roman"/>
          <w:lang w:eastAsia="en-IE"/>
        </w:rPr>
        <w:t>,</w:t>
      </w:r>
      <w:r w:rsidRPr="001338E8">
        <w:rPr>
          <w:rFonts w:eastAsia="Times New Roman"/>
          <w:lang w:eastAsia="en-IE"/>
        </w:rPr>
        <w:t xml:space="preserve"> and we want to do</w:t>
      </w:r>
      <w:r w:rsidRPr="001338E8">
        <w:rPr>
          <w:rFonts w:eastAsia="Times New Roman"/>
          <w:lang w:eastAsia="en-IE"/>
        </w:rPr>
        <w:t xml:space="preserve"> everything we can to support all students, but </w:t>
      </w:r>
      <w:r w:rsidRPr="001338E8">
        <w:rPr>
          <w:rFonts w:eastAsia="Times New Roman"/>
          <w:szCs w:val="24"/>
          <w:lang w:eastAsia="en-IE"/>
        </w:rPr>
        <w:t xml:space="preserve">particularly those groups of students that you mention, to access the system. </w:t>
      </w:r>
    </w:p>
    <w:p w:rsidR="001338E8" w:rsidRPr="001338E8" w:rsidP="001338E8">
      <w:pPr>
        <w:pStyle w:val="Question"/>
        <w:rPr>
          <w:lang w:eastAsia="en-IE"/>
        </w:rPr>
      </w:pPr>
      <w:sdt>
        <w:sdtPr>
          <w:rPr>
            <w:rFonts w:eastAsia="Times New Roman"/>
            <w:lang w:eastAsia="en-IE"/>
          </w:rPr>
          <w:alias w:val="Member"/>
          <w:tag w:val="&lt;Member mnisId='3985' dodsId='31730'&gt;"/>
          <w:id w:val="314538237"/>
          <w:placeholder>
            <w:docPart w:val="DEB81429E20C47D6B2875D178BE2CEB0"/>
          </w:placeholder>
          <w:richText/>
        </w:sdtPr>
        <w:sdtContent>
          <w:r w:rsidRPr="001338E8">
            <w:rPr>
              <w:rFonts w:eastAsia="Times New Roman"/>
              <w:b/>
              <w:lang w:eastAsia="en-IE"/>
            </w:rPr>
            <w:t>Chair:</w:t>
          </w:r>
        </w:sdtContent>
      </w:sdt>
      <w:r w:rsidRPr="001338E8">
        <w:rPr>
          <w:rFonts w:eastAsia="Times New Roman"/>
          <w:lang w:eastAsia="en-IE"/>
        </w:rPr>
        <w:t xml:space="preserve"> Is that a genuine takeaway</w:t>
      </w:r>
      <w:r>
        <w:rPr>
          <w:rFonts w:eastAsia="Times New Roman"/>
          <w:lang w:eastAsia="en-IE"/>
        </w:rPr>
        <w:t>,</w:t>
      </w:r>
      <w:r w:rsidRPr="001338E8">
        <w:rPr>
          <w:rFonts w:eastAsia="Times New Roman"/>
          <w:lang w:eastAsia="en-IE"/>
        </w:rPr>
        <w:t xml:space="preserve"> or is it just to make us happy today?</w:t>
      </w:r>
    </w:p>
    <w:p w:rsidR="001338E8" w:rsidRPr="001338E8" w:rsidP="001338E8">
      <w:pPr>
        <w:ind w:left="720" w:firstLine="74"/>
        <w:rPr>
          <w:rFonts w:eastAsia="Times New Roman"/>
          <w:lang w:eastAsia="en-IE"/>
        </w:rPr>
      </w:pPr>
      <w:sdt>
        <w:sdtPr>
          <w:rPr>
            <w:rFonts w:eastAsia="Times New Roman"/>
            <w:lang w:eastAsia="en-IE"/>
          </w:rPr>
          <w:alias w:val="Witness"/>
          <w:id w:val="275447678"/>
          <w:placeholder>
            <w:docPart w:val="DEB81429E20C47D6B2875D178BE2CEB0"/>
          </w:placeholder>
          <w:richText/>
        </w:sdtPr>
        <w:sdtContent>
          <w:r w:rsidRPr="001338E8">
            <w:rPr>
              <w:rFonts w:eastAsia="Times New Roman"/>
              <w:b/>
              <w:i/>
              <w:lang w:eastAsia="en-IE"/>
            </w:rPr>
            <w:t>Sally Collier:</w:t>
          </w:r>
        </w:sdtContent>
      </w:sdt>
      <w:r w:rsidRPr="001338E8">
        <w:rPr>
          <w:rFonts w:eastAsia="Times New Roman"/>
          <w:lang w:eastAsia="en-IE"/>
        </w:rPr>
        <w:t xml:space="preserve"> The former.</w:t>
      </w:r>
    </w:p>
    <w:p w:rsidR="001338E8" w:rsidRPr="001338E8" w:rsidP="001338E8">
      <w:pPr>
        <w:widowControl w:val="0"/>
        <w:spacing w:after="120"/>
        <w:ind w:left="794"/>
        <w:rPr>
          <w:rFonts w:eastAsia="Times New Roman"/>
          <w:lang w:eastAsia="en-IE"/>
        </w:rPr>
      </w:pPr>
      <w:sdt>
        <w:sdtPr>
          <w:rPr>
            <w:rFonts w:eastAsia="Times New Roman"/>
            <w:lang w:eastAsia="en-IE"/>
          </w:rPr>
          <w:alias w:val="Member"/>
          <w:tag w:val="&lt;Member mnisId='3985' dodsId='31730'&gt;"/>
          <w:id w:val="1624733988"/>
          <w:placeholder>
            <w:docPart w:val="DEB81429E20C47D6B2875D178BE2CEB0"/>
          </w:placeholder>
          <w:richText/>
        </w:sdtPr>
        <w:sdtContent>
          <w:r w:rsidRPr="001338E8">
            <w:rPr>
              <w:rFonts w:eastAsia="Times New Roman"/>
              <w:b/>
              <w:lang w:eastAsia="en-IE"/>
            </w:rPr>
            <w:t>Chair:</w:t>
          </w:r>
        </w:sdtContent>
      </w:sdt>
      <w:r w:rsidRPr="001338E8">
        <w:rPr>
          <w:rFonts w:eastAsia="Times New Roman"/>
          <w:lang w:eastAsia="en-IE"/>
        </w:rPr>
        <w:t xml:space="preserve"> I think a genuin</w:t>
      </w:r>
      <w:r w:rsidRPr="001338E8">
        <w:rPr>
          <w:rFonts w:eastAsia="Times New Roman"/>
          <w:lang w:eastAsia="en-IE"/>
        </w:rPr>
        <w:t xml:space="preserve">e helpline, where somebody could ring in and say, “What do I do?” would make a big </w:t>
      </w:r>
      <w:r w:rsidRPr="001338E8">
        <w:rPr>
          <w:rFonts w:eastAsia="Times New Roman" w:cs="Arial"/>
          <w:bCs/>
          <w:lang w:eastAsia="en-IE"/>
        </w:rPr>
        <w:t>difference.</w:t>
      </w:r>
      <w:r>
        <w:rPr>
          <w:rFonts w:eastAsia="Times New Roman"/>
          <w:lang w:eastAsia="en-IE"/>
        </w:rPr>
        <w:t xml:space="preserve"> </w:t>
      </w:r>
      <w:r w:rsidRPr="001338E8">
        <w:rPr>
          <w:lang w:eastAsia="en-IE"/>
        </w:rPr>
        <w:t>Ian, have you finished on this?</w:t>
      </w:r>
    </w:p>
    <w:p w:rsidR="001338E8" w:rsidRPr="001338E8" w:rsidP="001338E8">
      <w:pPr>
        <w:widowControl w:val="0"/>
        <w:spacing w:after="120"/>
        <w:ind w:left="794"/>
        <w:rPr>
          <w:lang w:eastAsia="en-IE"/>
        </w:rPr>
      </w:pPr>
      <w:sdt>
        <w:sdtPr>
          <w:rPr>
            <w:lang w:eastAsia="en-IE"/>
          </w:rPr>
          <w:alias w:val="Member"/>
          <w:tag w:val="&lt;Member mnisId='4000' dodsId='84679'&gt;"/>
          <w:id w:val="-1486701065"/>
          <w:placeholder>
            <w:docPart w:val="DEB81429E20C47D6B2875D178BE2CEB0"/>
          </w:placeholder>
          <w:richText/>
        </w:sdtPr>
        <w:sdtContent>
          <w:r w:rsidRPr="001338E8">
            <w:rPr>
              <w:b/>
              <w:lang w:eastAsia="en-IE"/>
            </w:rPr>
            <w:t>Ian Mearns:</w:t>
          </w:r>
        </w:sdtContent>
      </w:sdt>
      <w:r w:rsidRPr="001338E8">
        <w:rPr>
          <w:lang w:eastAsia="en-IE"/>
        </w:rPr>
        <w:t xml:space="preserve"> No, I have hardly started.</w:t>
      </w:r>
    </w:p>
    <w:p w:rsidR="001338E8" w:rsidRPr="001338E8" w:rsidP="001338E8">
      <w:pPr>
        <w:widowControl w:val="0"/>
        <w:spacing w:after="120"/>
        <w:ind w:left="794"/>
        <w:rPr>
          <w:lang w:eastAsia="en-IE"/>
        </w:rPr>
      </w:pPr>
      <w:sdt>
        <w:sdtPr>
          <w:rPr>
            <w:lang w:eastAsia="en-IE"/>
          </w:rPr>
          <w:alias w:val="Member"/>
          <w:tag w:val="&lt;Member mnisId='3985' dodsId='31730'&gt;"/>
          <w:id w:val="-1435590286"/>
          <w:placeholder>
            <w:docPart w:val="DEB81429E20C47D6B2875D178BE2CEB0"/>
          </w:placeholder>
          <w:richText/>
        </w:sdtPr>
        <w:sdtContent>
          <w:r w:rsidRPr="001338E8">
            <w:rPr>
              <w:b/>
              <w:lang w:eastAsia="en-IE"/>
            </w:rPr>
            <w:t>Chair:</w:t>
          </w:r>
        </w:sdtContent>
      </w:sdt>
      <w:r w:rsidRPr="001338E8">
        <w:rPr>
          <w:lang w:eastAsia="en-IE"/>
        </w:rPr>
        <w:t xml:space="preserve"> I know you have some questions on historic</w:t>
      </w:r>
      <w:r>
        <w:rPr>
          <w:lang w:eastAsia="en-IE"/>
        </w:rPr>
        <w:t>al</w:t>
      </w:r>
      <w:r w:rsidRPr="001338E8">
        <w:rPr>
          <w:lang w:eastAsia="en-IE"/>
        </w:rPr>
        <w:t xml:space="preserve"> data and so on. Fire away.</w:t>
      </w:r>
    </w:p>
    <w:p w:rsidR="001338E8" w:rsidRPr="001338E8" w:rsidP="001338E8">
      <w:pPr>
        <w:pStyle w:val="Question"/>
        <w:rPr>
          <w:lang w:eastAsia="en-IE"/>
        </w:rPr>
      </w:pPr>
      <w:sdt>
        <w:sdtPr>
          <w:rPr>
            <w:lang w:eastAsia="en-IE"/>
          </w:rPr>
          <w:alias w:val="Member"/>
          <w:tag w:val="&lt;Member mnisId='4000' dodsId='84679'&gt;"/>
          <w:id w:val="2022430812"/>
          <w:placeholder>
            <w:docPart w:val="DEB81429E20C47D6B2875D178BE2CEB0"/>
          </w:placeholder>
          <w:richText/>
        </w:sdtPr>
        <w:sdtContent>
          <w:r w:rsidRPr="001338E8">
            <w:rPr>
              <w:b/>
              <w:lang w:eastAsia="en-IE"/>
            </w:rPr>
            <w:t>Ian Mearns:</w:t>
          </w:r>
        </w:sdtContent>
      </w:sdt>
      <w:r w:rsidRPr="001338E8">
        <w:rPr>
          <w:lang w:eastAsia="en-IE"/>
        </w:rPr>
        <w:t xml:space="preserve"> As I have just alluded</w:t>
      </w:r>
      <w:r>
        <w:rPr>
          <w:lang w:eastAsia="en-IE"/>
        </w:rPr>
        <w:t xml:space="preserve"> </w:t>
      </w:r>
      <w:r w:rsidRPr="001338E8">
        <w:rPr>
          <w:lang w:eastAsia="en-IE"/>
        </w:rPr>
        <w:t>to there, we have a very fractured landscape in how schools are established nowadays</w:t>
      </w:r>
      <w:r>
        <w:rPr>
          <w:lang w:eastAsia="en-IE"/>
        </w:rPr>
        <w:t>,</w:t>
      </w:r>
      <w:r w:rsidRPr="001338E8">
        <w:rPr>
          <w:lang w:eastAsia="en-IE"/>
        </w:rPr>
        <w:t xml:space="preserve"> and there are concerns that some of the new</w:t>
      </w:r>
      <w:r>
        <w:rPr>
          <w:lang w:eastAsia="en-IE"/>
        </w:rPr>
        <w:t>er</w:t>
      </w:r>
      <w:r w:rsidRPr="001338E8">
        <w:rPr>
          <w:lang w:eastAsia="en-IE"/>
        </w:rPr>
        <w:t xml:space="preserve"> types of schoo</w:t>
      </w:r>
      <w:r w:rsidRPr="001338E8">
        <w:rPr>
          <w:lang w:eastAsia="en-IE"/>
        </w:rPr>
        <w:t>l will be disadvantaged by the use of historic</w:t>
      </w:r>
      <w:r>
        <w:rPr>
          <w:lang w:eastAsia="en-IE"/>
        </w:rPr>
        <w:t>al</w:t>
      </w:r>
      <w:r w:rsidRPr="001338E8">
        <w:rPr>
          <w:lang w:eastAsia="en-IE"/>
        </w:rPr>
        <w:t xml:space="preserve"> results as part of the standardisation process. How will you ensure that the system is fair for the new</w:t>
      </w:r>
      <w:r>
        <w:rPr>
          <w:lang w:eastAsia="en-IE"/>
        </w:rPr>
        <w:t>er</w:t>
      </w:r>
      <w:r w:rsidRPr="001338E8">
        <w:rPr>
          <w:lang w:eastAsia="en-IE"/>
        </w:rPr>
        <w:t xml:space="preserve"> types of institution?</w:t>
      </w:r>
    </w:p>
    <w:p w:rsidR="001338E8" w:rsidRPr="001338E8" w:rsidP="001338E8">
      <w:pPr>
        <w:ind w:left="794"/>
        <w:rPr>
          <w:lang w:eastAsia="en-IE"/>
        </w:rPr>
      </w:pPr>
      <w:sdt>
        <w:sdtPr>
          <w:rPr>
            <w:lang w:eastAsia="en-IE"/>
          </w:rPr>
          <w:alias w:val="Witness"/>
          <w:id w:val="-269245712"/>
          <w:placeholder>
            <w:docPart w:val="DEB81429E20C47D6B2875D178BE2CEB0"/>
          </w:placeholder>
          <w:richText/>
        </w:sdtPr>
        <w:sdtContent>
          <w:r w:rsidRPr="001338E8">
            <w:rPr>
              <w:b/>
              <w:i/>
              <w:lang w:eastAsia="en-IE"/>
            </w:rPr>
            <w:t>Sally Collier:</w:t>
          </w:r>
        </w:sdtContent>
      </w:sdt>
      <w:r w:rsidRPr="001338E8">
        <w:rPr>
          <w:lang w:eastAsia="en-IE"/>
        </w:rPr>
        <w:t xml:space="preserve"> I am going to hand that to Michelle</w:t>
      </w:r>
      <w:r>
        <w:rPr>
          <w:lang w:eastAsia="en-IE"/>
        </w:rPr>
        <w:t>,</w:t>
      </w:r>
      <w:r w:rsidRPr="001338E8">
        <w:rPr>
          <w:lang w:eastAsia="en-IE"/>
        </w:rPr>
        <w:t xml:space="preserve"> because the detail is ver</w:t>
      </w:r>
      <w:r w:rsidRPr="001338E8">
        <w:rPr>
          <w:lang w:eastAsia="en-IE"/>
        </w:rPr>
        <w:t>y much in her bailiwick.</w:t>
      </w:r>
    </w:p>
    <w:p w:rsidR="001338E8" w:rsidRPr="001338E8" w:rsidP="001338E8">
      <w:pPr>
        <w:widowControl w:val="0"/>
        <w:spacing w:after="120"/>
        <w:ind w:left="794"/>
        <w:rPr>
          <w:lang w:eastAsia="en-IE"/>
        </w:rPr>
      </w:pPr>
      <w:sdt>
        <w:sdtPr>
          <w:rPr>
            <w:lang w:eastAsia="en-IE"/>
          </w:rPr>
          <w:alias w:val="Member"/>
          <w:tag w:val="&lt;Member mnisId='4000' dodsId='84679'&gt;"/>
          <w:id w:val="979425022"/>
          <w:placeholder>
            <w:docPart w:val="DEB81429E20C47D6B2875D178BE2CEB0"/>
          </w:placeholder>
          <w:richText/>
        </w:sdtPr>
        <w:sdtContent>
          <w:r w:rsidRPr="001338E8">
            <w:rPr>
              <w:b/>
              <w:lang w:eastAsia="en-IE"/>
            </w:rPr>
            <w:t>Ian Mearns:</w:t>
          </w:r>
        </w:sdtContent>
      </w:sdt>
      <w:r w:rsidRPr="001338E8">
        <w:rPr>
          <w:lang w:eastAsia="en-IE"/>
        </w:rPr>
        <w:t xml:space="preserve"> I am quite happy to have takeaway or home delivery. I don’t mind either.</w:t>
      </w:r>
    </w:p>
    <w:p w:rsidR="001338E8" w:rsidRPr="001338E8" w:rsidP="008768E1">
      <w:pPr>
        <w:pStyle w:val="Question"/>
        <w:numPr>
          <w:ilvl w:val="0"/>
          <w:numId w:val="0"/>
        </w:numPr>
        <w:ind w:left="794"/>
        <w:rPr>
          <w:lang w:eastAsia="en-IE"/>
        </w:rPr>
      </w:pPr>
      <w:sdt>
        <w:sdtPr>
          <w:rPr>
            <w:lang w:eastAsia="en-IE"/>
          </w:rPr>
          <w:alias w:val="Member"/>
          <w:tag w:val="&lt;Member mnisId='3985' dodsId='31730'&gt;"/>
          <w:id w:val="-519087085"/>
          <w:placeholder>
            <w:docPart w:val="DEB81429E20C47D6B2875D178BE2CEB0"/>
          </w:placeholder>
          <w:richText/>
        </w:sdtPr>
        <w:sdtContent>
          <w:r w:rsidRPr="001338E8">
            <w:rPr>
              <w:b/>
              <w:lang w:eastAsia="en-IE"/>
            </w:rPr>
            <w:t>Chair:</w:t>
          </w:r>
        </w:sdtContent>
      </w:sdt>
      <w:r w:rsidRPr="001338E8">
        <w:rPr>
          <w:lang w:eastAsia="en-IE"/>
        </w:rPr>
        <w:t xml:space="preserve"> We have had a letter from the free schools network, for example, asking how on earth they are going to be looked after and have a fair playing field.</w:t>
      </w:r>
    </w:p>
    <w:p w:rsidR="001338E8" w:rsidRPr="001338E8" w:rsidP="001338E8">
      <w:pPr>
        <w:ind w:left="794"/>
        <w:rPr>
          <w:rFonts w:eastAsia="Times New Roman"/>
          <w:szCs w:val="24"/>
          <w:lang w:eastAsia="en-IE"/>
        </w:rPr>
      </w:pPr>
      <w:sdt>
        <w:sdtPr>
          <w:rPr>
            <w:lang w:eastAsia="en-IE"/>
          </w:rPr>
          <w:alias w:val="Witness"/>
          <w:id w:val="-98947798"/>
          <w:placeholder>
            <w:docPart w:val="DEB81429E20C47D6B2875D178BE2CEB0"/>
          </w:placeholder>
          <w:richText/>
        </w:sdtPr>
        <w:sdtContent>
          <w:r w:rsidRPr="001338E8">
            <w:rPr>
              <w:b/>
              <w:i/>
              <w:lang w:eastAsia="en-IE"/>
            </w:rPr>
            <w:t>Dr Meadows:</w:t>
          </w:r>
        </w:sdtContent>
      </w:sdt>
      <w:r w:rsidRPr="001338E8">
        <w:rPr>
          <w:lang w:eastAsia="en-IE"/>
        </w:rPr>
        <w:t xml:space="preserve"> What we are doing at the moment is testing a variety of </w:t>
      </w:r>
      <w:r w:rsidRPr="001338E8">
        <w:rPr>
          <w:rFonts w:eastAsia="Times New Roman"/>
          <w:szCs w:val="24"/>
          <w:lang w:eastAsia="en-IE"/>
        </w:rPr>
        <w:t>different approaches to standardisa</w:t>
      </w:r>
      <w:r w:rsidRPr="001338E8">
        <w:rPr>
          <w:rFonts w:eastAsia="Times New Roman"/>
          <w:szCs w:val="24"/>
          <w:lang w:eastAsia="en-IE"/>
        </w:rPr>
        <w:t>tion. We are using 2019 data and seeing which of these approaches most accurately predicts the grades that students actually got.</w:t>
      </w:r>
    </w:p>
    <w:p w:rsidR="001338E8" w:rsidRPr="001338E8" w:rsidP="001338E8">
      <w:pPr>
        <w:ind w:left="794"/>
        <w:rPr>
          <w:rFonts w:eastAsia="Times New Roman"/>
          <w:szCs w:val="24"/>
          <w:lang w:eastAsia="en-IE"/>
        </w:rPr>
      </w:pPr>
      <w:r w:rsidRPr="001338E8">
        <w:rPr>
          <w:rFonts w:eastAsia="Times New Roman"/>
          <w:szCs w:val="24"/>
          <w:lang w:eastAsia="en-IE"/>
        </w:rPr>
        <w:t>What we want to do is choose the approach that gives the highest level of accuracy</w:t>
      </w:r>
      <w:r>
        <w:rPr>
          <w:rFonts w:eastAsia="Times New Roman"/>
          <w:szCs w:val="24"/>
          <w:lang w:eastAsia="en-IE"/>
        </w:rPr>
        <w:t>,</w:t>
      </w:r>
      <w:r w:rsidRPr="001338E8">
        <w:rPr>
          <w:rFonts w:eastAsia="Times New Roman"/>
          <w:szCs w:val="24"/>
          <w:lang w:eastAsia="en-IE"/>
        </w:rPr>
        <w:t xml:space="preserve"> and of course we want that for all student</w:t>
      </w:r>
      <w:r w:rsidRPr="001338E8">
        <w:rPr>
          <w:rFonts w:eastAsia="Times New Roman"/>
          <w:szCs w:val="24"/>
          <w:lang w:eastAsia="en-IE"/>
        </w:rPr>
        <w:t>s. We are testing the impact it has on different school types, including free schools, independent</w:t>
      </w:r>
      <w:r>
        <w:rPr>
          <w:rFonts w:eastAsia="Times New Roman"/>
          <w:szCs w:val="24"/>
          <w:lang w:eastAsia="en-IE"/>
        </w:rPr>
        <w:t>s,</w:t>
      </w:r>
      <w:r w:rsidRPr="001338E8">
        <w:rPr>
          <w:rFonts w:eastAsia="Times New Roman"/>
          <w:szCs w:val="24"/>
          <w:lang w:eastAsia="en-IE"/>
        </w:rPr>
        <w:t xml:space="preserve"> state schools, all of those different classifications</w:t>
      </w:r>
      <w:r>
        <w:rPr>
          <w:rFonts w:eastAsia="Times New Roman"/>
          <w:szCs w:val="24"/>
          <w:lang w:eastAsia="en-IE"/>
        </w:rPr>
        <w:t>—</w:t>
      </w:r>
      <w:r w:rsidRPr="001338E8">
        <w:rPr>
          <w:rFonts w:eastAsia="Times New Roman"/>
          <w:szCs w:val="24"/>
          <w:lang w:eastAsia="en-IE"/>
        </w:rPr>
        <w:t xml:space="preserve">schools that are relatively new and schools that are more established. We are making sure that the approach we take to standardisation is fair across those different types of school, </w:t>
      </w:r>
      <w:r>
        <w:rPr>
          <w:rFonts w:eastAsia="Times New Roman"/>
          <w:szCs w:val="24"/>
          <w:lang w:eastAsia="en-IE"/>
        </w:rPr>
        <w:t xml:space="preserve">so </w:t>
      </w:r>
      <w:r w:rsidRPr="001338E8">
        <w:rPr>
          <w:rFonts w:eastAsia="Times New Roman"/>
          <w:szCs w:val="24"/>
          <w:lang w:eastAsia="en-IE"/>
        </w:rPr>
        <w:t>that we do not inadvertently choose the approach that is best on avera</w:t>
      </w:r>
      <w:r w:rsidRPr="001338E8">
        <w:rPr>
          <w:rFonts w:eastAsia="Times New Roman"/>
          <w:szCs w:val="24"/>
          <w:lang w:eastAsia="en-IE"/>
        </w:rPr>
        <w:t xml:space="preserve">ge but </w:t>
      </w:r>
      <w:r>
        <w:rPr>
          <w:rFonts w:eastAsia="Times New Roman"/>
          <w:szCs w:val="24"/>
          <w:lang w:eastAsia="en-IE"/>
        </w:rPr>
        <w:t>that</w:t>
      </w:r>
      <w:r w:rsidRPr="001338E8">
        <w:rPr>
          <w:rFonts w:eastAsia="Times New Roman"/>
          <w:szCs w:val="24"/>
          <w:lang w:eastAsia="en-IE"/>
        </w:rPr>
        <w:t xml:space="preserve"> has an adverse consequence for a particular school type.</w:t>
      </w:r>
    </w:p>
    <w:p w:rsidR="001338E8" w:rsidRPr="001338E8" w:rsidP="001338E8">
      <w:pPr>
        <w:pStyle w:val="Question"/>
        <w:rPr>
          <w:lang w:eastAsia="en-IE"/>
        </w:rPr>
      </w:pPr>
      <w:sdt>
        <w:sdtPr>
          <w:rPr>
            <w:rFonts w:eastAsia="Times New Roman"/>
            <w:lang w:eastAsia="en-IE"/>
          </w:rPr>
          <w:alias w:val="Member"/>
          <w:tag w:val="&lt;Member mnisId='4000' dodsId='84679'&gt;"/>
          <w:id w:val="2017880547"/>
          <w:placeholder>
            <w:docPart w:val="DEB81429E20C47D6B2875D178BE2CEB0"/>
          </w:placeholder>
          <w:richText/>
        </w:sdtPr>
        <w:sdtContent>
          <w:r w:rsidRPr="001338E8">
            <w:rPr>
              <w:rFonts w:eastAsia="Times New Roman"/>
              <w:b/>
              <w:lang w:eastAsia="en-IE"/>
            </w:rPr>
            <w:t>Ian Mearns:</w:t>
          </w:r>
        </w:sdtContent>
      </w:sdt>
      <w:r w:rsidRPr="001338E8">
        <w:rPr>
          <w:rFonts w:eastAsia="Times New Roman"/>
          <w:lang w:eastAsia="en-IE"/>
        </w:rPr>
        <w:t xml:space="preserve"> Are you confident, though, that that can be robustly done just by using the 2019 data as opposed to earlier years?</w:t>
      </w:r>
    </w:p>
    <w:p w:rsidR="001338E8" w:rsidRPr="001338E8" w:rsidP="001338E8">
      <w:pPr>
        <w:ind w:left="794"/>
        <w:rPr>
          <w:rFonts w:eastAsia="Times New Roman"/>
          <w:szCs w:val="24"/>
          <w:lang w:eastAsia="en-IE"/>
        </w:rPr>
      </w:pPr>
      <w:sdt>
        <w:sdtPr>
          <w:rPr>
            <w:rFonts w:eastAsia="Times New Roman"/>
            <w:lang w:eastAsia="en-IE"/>
          </w:rPr>
          <w:alias w:val="Witness"/>
          <w:id w:val="-83226580"/>
          <w:placeholder>
            <w:docPart w:val="DEB81429E20C47D6B2875D178BE2CEB0"/>
          </w:placeholder>
          <w:richText/>
        </w:sdtPr>
        <w:sdtContent>
          <w:r w:rsidRPr="001338E8">
            <w:rPr>
              <w:rFonts w:eastAsia="Times New Roman"/>
              <w:b/>
              <w:i/>
              <w:lang w:eastAsia="en-IE"/>
            </w:rPr>
            <w:t>Dr Meadows:</w:t>
          </w:r>
        </w:sdtContent>
      </w:sdt>
      <w:r w:rsidRPr="001338E8">
        <w:rPr>
          <w:rFonts w:eastAsia="Times New Roman"/>
          <w:lang w:eastAsia="en-IE"/>
        </w:rPr>
        <w:t xml:space="preserve"> We are looking across lots of </w:t>
      </w:r>
      <w:r w:rsidRPr="001338E8">
        <w:rPr>
          <w:rFonts w:eastAsia="Times New Roman"/>
          <w:szCs w:val="24"/>
          <w:lang w:eastAsia="en-IE"/>
        </w:rPr>
        <w:t>different qual</w:t>
      </w:r>
      <w:r w:rsidRPr="001338E8">
        <w:rPr>
          <w:rFonts w:eastAsia="Times New Roman"/>
          <w:szCs w:val="24"/>
          <w:lang w:eastAsia="en-IE"/>
        </w:rPr>
        <w:t>ifications and subject</w:t>
      </w:r>
      <w:r>
        <w:rPr>
          <w:rFonts w:eastAsia="Times New Roman"/>
          <w:szCs w:val="24"/>
          <w:lang w:eastAsia="en-IE"/>
        </w:rPr>
        <w:t>s</w:t>
      </w:r>
      <w:r w:rsidRPr="001338E8">
        <w:rPr>
          <w:rFonts w:eastAsia="Times New Roman"/>
          <w:szCs w:val="24"/>
          <w:lang w:eastAsia="en-IE"/>
        </w:rPr>
        <w:t>. This is big data. So, yes. What we are seeing so far is that particular approaches that work well on average also work well for these different school types. This decision will not be in tension.</w:t>
      </w:r>
    </w:p>
    <w:p w:rsidR="001338E8" w:rsidRPr="001338E8" w:rsidP="001338E8">
      <w:pPr>
        <w:pStyle w:val="Question"/>
        <w:rPr>
          <w:lang w:eastAsia="en-IE"/>
        </w:rPr>
      </w:pPr>
      <w:sdt>
        <w:sdtPr>
          <w:rPr>
            <w:rFonts w:eastAsia="Times New Roman"/>
            <w:lang w:eastAsia="en-IE"/>
          </w:rPr>
          <w:alias w:val="Member"/>
          <w:tag w:val="&lt;Member mnisId='4000' dodsId='84679'&gt;"/>
          <w:id w:val="1156581845"/>
          <w:placeholder>
            <w:docPart w:val="DEB81429E20C47D6B2875D178BE2CEB0"/>
          </w:placeholder>
          <w:richText/>
        </w:sdtPr>
        <w:sdtContent>
          <w:r w:rsidRPr="001338E8">
            <w:rPr>
              <w:rFonts w:eastAsia="Times New Roman"/>
              <w:b/>
              <w:lang w:eastAsia="en-IE"/>
            </w:rPr>
            <w:t>Ian Mearns:</w:t>
          </w:r>
        </w:sdtContent>
      </w:sdt>
      <w:r w:rsidRPr="001338E8">
        <w:rPr>
          <w:rFonts w:eastAsia="Times New Roman"/>
          <w:lang w:eastAsia="en-IE"/>
        </w:rPr>
        <w:t xml:space="preserve"> Is it a fair concern </w:t>
      </w:r>
      <w:r w:rsidRPr="001338E8">
        <w:rPr>
          <w:rFonts w:eastAsia="Times New Roman"/>
          <w:lang w:eastAsia="en-IE"/>
        </w:rPr>
        <w:t>that has been expressed by the New Schools Network that the statistical model you are using might result in results being driven down?</w:t>
      </w:r>
    </w:p>
    <w:p w:rsidR="001338E8" w:rsidRPr="001338E8" w:rsidP="001338E8">
      <w:pPr>
        <w:ind w:left="794"/>
        <w:rPr>
          <w:rFonts w:eastAsia="Times New Roman"/>
          <w:lang w:eastAsia="en-IE"/>
        </w:rPr>
      </w:pPr>
      <w:sdt>
        <w:sdtPr>
          <w:rPr>
            <w:rFonts w:eastAsia="Times New Roman"/>
            <w:lang w:eastAsia="en-IE"/>
          </w:rPr>
          <w:alias w:val="Witness"/>
          <w:id w:val="769048356"/>
          <w:placeholder>
            <w:docPart w:val="DEB81429E20C47D6B2875D178BE2CEB0"/>
          </w:placeholder>
          <w:richText/>
        </w:sdtPr>
        <w:sdtContent>
          <w:r w:rsidRPr="001338E8">
            <w:rPr>
              <w:rFonts w:eastAsia="Times New Roman"/>
              <w:b/>
              <w:i/>
              <w:lang w:eastAsia="en-IE"/>
            </w:rPr>
            <w:t>Dr Meadows:</w:t>
          </w:r>
        </w:sdtContent>
      </w:sdt>
      <w:r w:rsidRPr="001338E8">
        <w:rPr>
          <w:rFonts w:eastAsia="Times New Roman"/>
          <w:lang w:eastAsia="en-IE"/>
        </w:rPr>
        <w:t xml:space="preserve"> There is concern, just as there is for students this year that—if I can use the analogy of students—there w</w:t>
      </w:r>
      <w:r w:rsidRPr="001338E8">
        <w:rPr>
          <w:rFonts w:eastAsia="Times New Roman"/>
          <w:lang w:eastAsia="en-IE"/>
        </w:rPr>
        <w:t>ill be students who, frankly, would have pulled it out of the bag on the day and there would have been students who unfortunately would have had a bad day. Equally, there will be some schools who would have improved this year and there will be some schools</w:t>
      </w:r>
      <w:r w:rsidRPr="001338E8">
        <w:rPr>
          <w:rFonts w:eastAsia="Times New Roman"/>
          <w:lang w:eastAsia="en-IE"/>
        </w:rPr>
        <w:t xml:space="preserve"> who might have had a bad year this year, and of course we will never know. It is impossible to reliably identify which schools </w:t>
      </w:r>
      <w:r w:rsidRPr="001338E8">
        <w:rPr>
          <w:rFonts w:eastAsia="Times New Roman"/>
          <w:lang w:eastAsia="en-IE"/>
        </w:rPr>
        <w:t>th</w:t>
      </w:r>
      <w:r>
        <w:rPr>
          <w:rFonts w:eastAsia="Times New Roman"/>
          <w:lang w:eastAsia="en-IE"/>
        </w:rPr>
        <w:t>ey</w:t>
      </w:r>
      <w:r w:rsidRPr="001338E8">
        <w:rPr>
          <w:rFonts w:eastAsia="Times New Roman"/>
          <w:lang w:eastAsia="en-IE"/>
        </w:rPr>
        <w:t xml:space="preserve"> would be. All we can do is make sure that the standardisation does not in any way systematically advantage or disadvantage </w:t>
      </w:r>
      <w:r w:rsidRPr="001338E8">
        <w:rPr>
          <w:rFonts w:eastAsia="Times New Roman"/>
          <w:lang w:eastAsia="en-IE"/>
        </w:rPr>
        <w:t>a school type. What we cannot predict is the unknown, those changes that may well have happened if exams had gone ahead this year.</w:t>
      </w:r>
    </w:p>
    <w:p w:rsidR="001338E8" w:rsidRPr="001338E8" w:rsidP="001338E8">
      <w:pPr>
        <w:ind w:left="794"/>
        <w:rPr>
          <w:rFonts w:eastAsia="Times New Roman"/>
          <w:szCs w:val="24"/>
          <w:lang w:eastAsia="en-IE"/>
        </w:rPr>
      </w:pPr>
      <w:r w:rsidRPr="001338E8">
        <w:rPr>
          <w:rFonts w:eastAsia="Times New Roman"/>
          <w:lang w:eastAsia="en-IE"/>
        </w:rPr>
        <w:t>Yes, we too have heard from schools for whom this year would have been the year</w:t>
      </w:r>
      <w:r>
        <w:rPr>
          <w:rFonts w:eastAsia="Times New Roman"/>
          <w:lang w:eastAsia="en-IE"/>
        </w:rPr>
        <w:t>,</w:t>
      </w:r>
      <w:r w:rsidRPr="001338E8">
        <w:rPr>
          <w:rFonts w:eastAsia="Times New Roman"/>
          <w:lang w:eastAsia="en-IE"/>
        </w:rPr>
        <w:t xml:space="preserve"> but trying to evidence that, of course, is i</w:t>
      </w:r>
      <w:r w:rsidRPr="001338E8">
        <w:rPr>
          <w:rFonts w:eastAsia="Times New Roman"/>
          <w:lang w:eastAsia="en-IE"/>
        </w:rPr>
        <w:t xml:space="preserve">ncredibly </w:t>
      </w:r>
      <w:r w:rsidRPr="001338E8">
        <w:rPr>
          <w:rFonts w:eastAsia="Times New Roman"/>
          <w:szCs w:val="24"/>
          <w:lang w:eastAsia="en-IE"/>
        </w:rPr>
        <w:t>difficult.</w:t>
      </w:r>
    </w:p>
    <w:p w:rsidR="001338E8" w:rsidRPr="001338E8" w:rsidP="001338E8">
      <w:pPr>
        <w:pStyle w:val="Question"/>
        <w:rPr>
          <w:lang w:eastAsia="en-IE"/>
        </w:rPr>
      </w:pPr>
      <w:sdt>
        <w:sdtPr>
          <w:rPr>
            <w:rFonts w:eastAsia="Times New Roman"/>
            <w:lang w:eastAsia="en-IE"/>
          </w:rPr>
          <w:alias w:val="Member"/>
          <w:tag w:val="&lt;Member mnisId='4000' dodsId='84679'&gt;"/>
          <w:id w:val="1294021394"/>
          <w:placeholder>
            <w:docPart w:val="DEB81429E20C47D6B2875D178BE2CEB0"/>
          </w:placeholder>
          <w:richText/>
        </w:sdtPr>
        <w:sdtContent>
          <w:r w:rsidRPr="001338E8">
            <w:rPr>
              <w:rFonts w:eastAsia="Times New Roman"/>
              <w:b/>
              <w:lang w:eastAsia="en-IE"/>
            </w:rPr>
            <w:t>Ian Mearns:</w:t>
          </w:r>
        </w:sdtContent>
      </w:sdt>
      <w:r w:rsidRPr="001338E8">
        <w:rPr>
          <w:rFonts w:eastAsia="Times New Roman"/>
          <w:lang w:eastAsia="en-IE"/>
        </w:rPr>
        <w:t xml:space="preserve"> When it comes to the resit situation—</w:t>
      </w:r>
      <w:r>
        <w:rPr>
          <w:rFonts w:eastAsia="Times New Roman"/>
          <w:lang w:eastAsia="en-IE"/>
        </w:rPr>
        <w:t>al</w:t>
      </w:r>
      <w:r w:rsidRPr="001338E8">
        <w:rPr>
          <w:rFonts w:eastAsia="Times New Roman"/>
          <w:lang w:eastAsia="en-IE"/>
        </w:rPr>
        <w:t>though</w:t>
      </w:r>
      <w:r>
        <w:rPr>
          <w:rFonts w:eastAsia="Times New Roman"/>
          <w:lang w:eastAsia="en-IE"/>
        </w:rPr>
        <w:t>,</w:t>
      </w:r>
      <w:r w:rsidRPr="001338E8">
        <w:rPr>
          <w:rFonts w:eastAsia="Times New Roman"/>
          <w:lang w:eastAsia="en-IE"/>
        </w:rPr>
        <w:t xml:space="preserve"> as Kevin Courtney pointed out</w:t>
      </w:r>
      <w:r>
        <w:rPr>
          <w:rFonts w:eastAsia="Times New Roman"/>
          <w:lang w:eastAsia="en-IE"/>
        </w:rPr>
        <w:t xml:space="preserve">, </w:t>
      </w:r>
      <w:r>
        <w:rPr>
          <w:rFonts w:eastAsia="Times New Roman"/>
          <w:lang w:eastAsia="en-IE"/>
        </w:rPr>
        <w:t>it is</w:t>
      </w:r>
      <w:r w:rsidRPr="001338E8">
        <w:rPr>
          <w:rFonts w:eastAsia="Times New Roman"/>
          <w:lang w:eastAsia="en-IE"/>
        </w:rPr>
        <w:t xml:space="preserve"> not actually a resit because they would not have taken an exam in the first place—how are we going to mitigate against the inherent unfai</w:t>
      </w:r>
      <w:r w:rsidRPr="001338E8">
        <w:rPr>
          <w:rFonts w:eastAsia="Times New Roman"/>
          <w:lang w:eastAsia="en-IE"/>
        </w:rPr>
        <w:t>rness of some youngsters getting more lesson time and tuition than others?</w:t>
      </w:r>
    </w:p>
    <w:p w:rsidR="001338E8" w:rsidRPr="001338E8" w:rsidP="001338E8">
      <w:pPr>
        <w:ind w:left="794"/>
        <w:rPr>
          <w:rFonts w:eastAsia="Times New Roman" w:cs="Arial"/>
          <w:bCs/>
          <w:szCs w:val="24"/>
          <w:lang w:eastAsia="en-IE"/>
        </w:rPr>
      </w:pPr>
      <w:sdt>
        <w:sdtPr>
          <w:rPr>
            <w:rFonts w:eastAsia="Times New Roman"/>
            <w:lang w:eastAsia="en-IE"/>
          </w:rPr>
          <w:alias w:val="Witness"/>
          <w:id w:val="530763282"/>
          <w:placeholder>
            <w:docPart w:val="DEB81429E20C47D6B2875D178BE2CEB0"/>
          </w:placeholder>
          <w:richText/>
        </w:sdtPr>
        <w:sdtContent>
          <w:r w:rsidRPr="001338E8">
            <w:rPr>
              <w:rFonts w:eastAsia="Times New Roman"/>
              <w:b/>
              <w:i/>
              <w:lang w:eastAsia="en-IE"/>
            </w:rPr>
            <w:t>Sally Collier:</w:t>
          </w:r>
        </w:sdtContent>
      </w:sdt>
      <w:r w:rsidRPr="001338E8">
        <w:rPr>
          <w:rFonts w:eastAsia="Times New Roman"/>
          <w:lang w:eastAsia="en-IE"/>
        </w:rPr>
        <w:t xml:space="preserve"> This is obviously a big issue for any exam series that is going to take place in the autumn. I come back to the role of </w:t>
      </w:r>
      <w:r w:rsidRPr="001338E8">
        <w:rPr>
          <w:rFonts w:eastAsia="Calibri" w:cs="Arial"/>
          <w:bCs/>
          <w:szCs w:val="24"/>
          <w:lang w:eastAsia="en-IE"/>
        </w:rPr>
        <w:t xml:space="preserve">Government in ensuring that all those students who want to take exams in the autumn are given that </w:t>
      </w:r>
      <w:r w:rsidRPr="001338E8">
        <w:rPr>
          <w:rFonts w:eastAsia="Times New Roman" w:cs="Arial"/>
          <w:bCs/>
          <w:szCs w:val="24"/>
          <w:lang w:eastAsia="en-IE"/>
        </w:rPr>
        <w:t>opportunity. I think that is just as</w:t>
      </w:r>
      <w:r w:rsidRPr="001338E8">
        <w:rPr>
          <w:rFonts w:eastAsia="Times New Roman" w:cs="Arial"/>
          <w:bCs/>
          <w:szCs w:val="24"/>
          <w:lang w:eastAsia="en-IE"/>
        </w:rPr>
        <w:t xml:space="preserve"> important as the appeals issue</w:t>
      </w:r>
      <w:r>
        <w:rPr>
          <w:rFonts w:eastAsia="Times New Roman" w:cs="Arial"/>
          <w:bCs/>
          <w:szCs w:val="24"/>
          <w:lang w:eastAsia="en-IE"/>
        </w:rPr>
        <w:t>,</w:t>
      </w:r>
      <w:r w:rsidRPr="001338E8">
        <w:rPr>
          <w:rFonts w:eastAsia="Times New Roman" w:cs="Arial"/>
          <w:bCs/>
          <w:szCs w:val="24"/>
          <w:lang w:eastAsia="en-IE"/>
        </w:rPr>
        <w:t xml:space="preserve"> because those students who feel they want to take an exam should be offered that opportunity. We agree with that</w:t>
      </w:r>
      <w:r>
        <w:rPr>
          <w:rFonts w:eastAsia="Times New Roman" w:cs="Arial"/>
          <w:bCs/>
          <w:szCs w:val="24"/>
          <w:lang w:eastAsia="en-IE"/>
        </w:rPr>
        <w:t>,</w:t>
      </w:r>
      <w:r w:rsidRPr="001338E8">
        <w:rPr>
          <w:rFonts w:eastAsia="Times New Roman" w:cs="Arial"/>
          <w:bCs/>
          <w:szCs w:val="24"/>
          <w:lang w:eastAsia="en-IE"/>
        </w:rPr>
        <w:t xml:space="preserve"> and that is why in our consultation on autumn </w:t>
      </w:r>
      <w:r>
        <w:rPr>
          <w:rFonts w:eastAsia="Times New Roman" w:cs="Arial"/>
          <w:bCs/>
          <w:szCs w:val="24"/>
          <w:lang w:eastAsia="en-IE"/>
        </w:rPr>
        <w:t>2020</w:t>
      </w:r>
      <w:r w:rsidRPr="001338E8">
        <w:rPr>
          <w:rFonts w:eastAsia="Times New Roman" w:cs="Arial"/>
          <w:bCs/>
          <w:szCs w:val="24"/>
          <w:lang w:eastAsia="en-IE"/>
        </w:rPr>
        <w:t xml:space="preserve"> we are requiring exam boards to offer exams in all subject</w:t>
      </w:r>
      <w:r w:rsidRPr="001338E8">
        <w:rPr>
          <w:rFonts w:eastAsia="Times New Roman" w:cs="Arial"/>
          <w:bCs/>
          <w:szCs w:val="24"/>
          <w:lang w:eastAsia="en-IE"/>
        </w:rPr>
        <w:t xml:space="preserve">s in the autumn. </w:t>
      </w:r>
    </w:p>
    <w:p w:rsidR="001338E8" w:rsidRPr="001338E8" w:rsidP="001338E8">
      <w:pPr>
        <w:ind w:left="794"/>
        <w:rPr>
          <w:rFonts w:eastAsia="Times New Roman" w:cs="Arial"/>
          <w:bCs/>
          <w:szCs w:val="24"/>
          <w:lang w:eastAsia="en-IE"/>
        </w:rPr>
      </w:pPr>
      <w:r w:rsidRPr="001338E8">
        <w:rPr>
          <w:rFonts w:eastAsia="Times New Roman" w:cs="Arial"/>
          <w:bCs/>
          <w:szCs w:val="24"/>
          <w:lang w:eastAsia="en-IE"/>
        </w:rPr>
        <w:t xml:space="preserve">It is for </w:t>
      </w:r>
      <w:r w:rsidRPr="001338E8">
        <w:rPr>
          <w:rFonts w:eastAsia="Calibri" w:cs="Arial"/>
          <w:bCs/>
          <w:szCs w:val="24"/>
          <w:lang w:eastAsia="en-IE"/>
        </w:rPr>
        <w:t>Government</w:t>
      </w:r>
      <w:r>
        <w:rPr>
          <w:rFonts w:eastAsia="Calibri" w:cs="Arial"/>
          <w:bCs/>
          <w:szCs w:val="24"/>
          <w:lang w:eastAsia="en-IE"/>
        </w:rPr>
        <w:t xml:space="preserve">, </w:t>
      </w:r>
      <w:r w:rsidRPr="001338E8">
        <w:rPr>
          <w:rFonts w:eastAsia="Calibri" w:cs="Arial"/>
          <w:bCs/>
          <w:szCs w:val="24"/>
          <w:lang w:eastAsia="en-IE"/>
        </w:rPr>
        <w:t>working with schools and with us</w:t>
      </w:r>
      <w:r>
        <w:rPr>
          <w:rFonts w:eastAsia="Calibri" w:cs="Arial"/>
          <w:bCs/>
          <w:szCs w:val="24"/>
          <w:lang w:eastAsia="en-IE"/>
        </w:rPr>
        <w:t>—</w:t>
      </w:r>
      <w:r w:rsidRPr="001338E8">
        <w:rPr>
          <w:rFonts w:eastAsia="Calibri" w:cs="Arial"/>
          <w:bCs/>
          <w:szCs w:val="24"/>
          <w:lang w:eastAsia="en-IE"/>
        </w:rPr>
        <w:t xml:space="preserve">the lead </w:t>
      </w:r>
      <w:r>
        <w:rPr>
          <w:rFonts w:eastAsia="Calibri" w:cs="Arial"/>
          <w:bCs/>
          <w:szCs w:val="24"/>
          <w:lang w:eastAsia="en-IE"/>
        </w:rPr>
        <w:t xml:space="preserve">is </w:t>
      </w:r>
      <w:r w:rsidRPr="001338E8">
        <w:rPr>
          <w:rFonts w:eastAsia="Calibri" w:cs="Arial"/>
          <w:bCs/>
          <w:szCs w:val="24"/>
          <w:lang w:eastAsia="en-IE"/>
        </w:rPr>
        <w:t xml:space="preserve">for Government—to say how, in these extraordinary circumstances, those students who want to take an exam are supported to do so. Of course there will be </w:t>
      </w:r>
      <w:r w:rsidRPr="001338E8">
        <w:rPr>
          <w:rFonts w:eastAsia="Times New Roman" w:cs="Arial"/>
          <w:bCs/>
          <w:szCs w:val="24"/>
          <w:lang w:eastAsia="en-IE"/>
        </w:rPr>
        <w:t>different levels o</w:t>
      </w:r>
      <w:r w:rsidRPr="001338E8">
        <w:rPr>
          <w:rFonts w:eastAsia="Times New Roman" w:cs="Arial"/>
          <w:bCs/>
          <w:szCs w:val="24"/>
          <w:lang w:eastAsia="en-IE"/>
        </w:rPr>
        <w:t xml:space="preserve">f support required for A-level students versus GCSE students. That is not just an Ofqual issue. It is an issue for </w:t>
      </w:r>
      <w:r w:rsidRPr="001338E8">
        <w:rPr>
          <w:rFonts w:eastAsia="Calibri" w:cs="Arial"/>
          <w:bCs/>
          <w:szCs w:val="24"/>
          <w:lang w:eastAsia="en-IE"/>
        </w:rPr>
        <w:t xml:space="preserve">Government in supporting those students to be able to take those exams. The </w:t>
      </w:r>
      <w:r w:rsidRPr="001338E8">
        <w:rPr>
          <w:rFonts w:eastAsia="Times New Roman" w:cs="Arial"/>
          <w:bCs/>
          <w:szCs w:val="24"/>
          <w:lang w:eastAsia="en-IE"/>
        </w:rPr>
        <w:t>Secretary of State has been very clear in his wish to have that a</w:t>
      </w:r>
      <w:r w:rsidRPr="001338E8">
        <w:rPr>
          <w:rFonts w:eastAsia="Times New Roman" w:cs="Arial"/>
          <w:bCs/>
          <w:szCs w:val="24"/>
          <w:lang w:eastAsia="en-IE"/>
        </w:rPr>
        <w:t>utumn exam series.</w:t>
      </w:r>
    </w:p>
    <w:p w:rsidR="001338E8" w:rsidRPr="001338E8" w:rsidP="001338E8">
      <w:pPr>
        <w:pStyle w:val="Question"/>
        <w:rPr>
          <w:lang w:eastAsia="en-IE"/>
        </w:rPr>
      </w:pPr>
      <w:sdt>
        <w:sdtPr>
          <w:rPr>
            <w:rFonts w:eastAsia="Times New Roman"/>
            <w:lang w:eastAsia="en-IE"/>
          </w:rPr>
          <w:alias w:val="Member"/>
          <w:tag w:val="&lt;Member mnisId='4000' dodsId='84679'&gt;"/>
          <w:id w:val="67321854"/>
          <w:placeholder>
            <w:docPart w:val="DEB81429E20C47D6B2875D178BE2CEB0"/>
          </w:placeholder>
          <w:richText/>
        </w:sdtPr>
        <w:sdtContent>
          <w:r w:rsidRPr="001338E8">
            <w:rPr>
              <w:rFonts w:eastAsia="Times New Roman"/>
              <w:b/>
              <w:lang w:eastAsia="en-IE"/>
            </w:rPr>
            <w:t>Ian Mearns:</w:t>
          </w:r>
        </w:sdtContent>
      </w:sdt>
      <w:r w:rsidRPr="001338E8">
        <w:rPr>
          <w:rFonts w:eastAsia="Times New Roman"/>
          <w:lang w:eastAsia="en-IE"/>
        </w:rPr>
        <w:t xml:space="preserve"> When you are making all these considerations, is there anything that you are specifically doing to make sure that diversity is also part of your decision-making process in including people who have a much more deeply ingrai</w:t>
      </w:r>
      <w:r w:rsidRPr="001338E8">
        <w:rPr>
          <w:rFonts w:eastAsia="Times New Roman"/>
          <w:lang w:eastAsia="en-IE"/>
        </w:rPr>
        <w:t xml:space="preserve">ned diversity </w:t>
      </w:r>
      <w:r w:rsidRPr="001338E8">
        <w:rPr>
          <w:rFonts w:eastAsia="Times New Roman"/>
          <w:szCs w:val="24"/>
          <w:lang w:eastAsia="en-IE"/>
        </w:rPr>
        <w:t>perspective?</w:t>
      </w:r>
    </w:p>
    <w:p w:rsidR="001338E8" w:rsidRPr="001338E8" w:rsidP="001338E8">
      <w:pPr>
        <w:ind w:left="794"/>
        <w:rPr>
          <w:rFonts w:eastAsia="Times New Roman"/>
          <w:szCs w:val="24"/>
          <w:lang w:eastAsia="en-IE"/>
        </w:rPr>
      </w:pPr>
      <w:sdt>
        <w:sdtPr>
          <w:rPr>
            <w:rFonts w:eastAsia="Times New Roman"/>
            <w:lang w:eastAsia="en-IE"/>
          </w:rPr>
          <w:alias w:val="Witness"/>
          <w:id w:val="949518914"/>
          <w:placeholder>
            <w:docPart w:val="DEB81429E20C47D6B2875D178BE2CEB0"/>
          </w:placeholder>
          <w:richText/>
        </w:sdtPr>
        <w:sdtContent>
          <w:r w:rsidRPr="001338E8">
            <w:rPr>
              <w:rFonts w:eastAsia="Times New Roman"/>
              <w:b/>
              <w:i/>
              <w:lang w:eastAsia="en-IE"/>
            </w:rPr>
            <w:t>Sally Collier:</w:t>
          </w:r>
        </w:sdtContent>
      </w:sdt>
      <w:r w:rsidRPr="001338E8">
        <w:rPr>
          <w:rFonts w:eastAsia="Times New Roman"/>
          <w:lang w:eastAsia="en-IE"/>
        </w:rPr>
        <w:t xml:space="preserve"> All groups of students, </w:t>
      </w:r>
      <w:r w:rsidRPr="001338E8">
        <w:rPr>
          <w:rFonts w:eastAsia="Times New Roman"/>
          <w:szCs w:val="24"/>
          <w:lang w:eastAsia="en-IE"/>
        </w:rPr>
        <w:t>particularly those groups of students with protected characteristics, whether they be disabled students</w:t>
      </w:r>
      <w:r>
        <w:rPr>
          <w:rFonts w:eastAsia="Times New Roman"/>
          <w:szCs w:val="24"/>
          <w:lang w:eastAsia="en-IE"/>
        </w:rPr>
        <w:t xml:space="preserve"> or</w:t>
      </w:r>
      <w:r w:rsidRPr="001338E8">
        <w:rPr>
          <w:rFonts w:eastAsia="Times New Roman"/>
          <w:szCs w:val="24"/>
          <w:lang w:eastAsia="en-IE"/>
        </w:rPr>
        <w:t xml:space="preserve"> special needs students for example, are absolutely at the forefront of our minds in every part of this process, including the autumn. One of the particular considerations in our proposals </w:t>
      </w:r>
      <w:r>
        <w:rPr>
          <w:rFonts w:eastAsia="Times New Roman"/>
          <w:szCs w:val="24"/>
          <w:lang w:eastAsia="en-IE"/>
        </w:rPr>
        <w:t>for</w:t>
      </w:r>
      <w:r w:rsidRPr="001338E8">
        <w:rPr>
          <w:rFonts w:eastAsia="Times New Roman"/>
          <w:szCs w:val="24"/>
          <w:lang w:eastAsia="en-IE"/>
        </w:rPr>
        <w:t xml:space="preserve"> the autumn is that we are consulting on removing some of the no</w:t>
      </w:r>
      <w:r w:rsidRPr="001338E8">
        <w:rPr>
          <w:rFonts w:eastAsia="Times New Roman"/>
          <w:szCs w:val="24"/>
          <w:lang w:eastAsia="en-IE"/>
        </w:rPr>
        <w:t>n-exam assessment</w:t>
      </w:r>
      <w:r>
        <w:rPr>
          <w:rFonts w:eastAsia="Times New Roman"/>
          <w:szCs w:val="24"/>
          <w:lang w:eastAsia="en-IE"/>
        </w:rPr>
        <w:t>s</w:t>
      </w:r>
      <w:r w:rsidRPr="001338E8">
        <w:rPr>
          <w:rFonts w:eastAsia="Times New Roman"/>
          <w:szCs w:val="24"/>
          <w:lang w:eastAsia="en-IE"/>
        </w:rPr>
        <w:t>. That is specifically because students may have had a differential experience in what they have been able to do for the non-exam assessment</w:t>
      </w:r>
      <w:r>
        <w:rPr>
          <w:rFonts w:eastAsia="Times New Roman"/>
          <w:szCs w:val="24"/>
          <w:lang w:eastAsia="en-IE"/>
        </w:rPr>
        <w:t>s</w:t>
      </w:r>
      <w:r w:rsidRPr="001338E8">
        <w:rPr>
          <w:rFonts w:eastAsia="Times New Roman"/>
          <w:szCs w:val="24"/>
          <w:lang w:eastAsia="en-IE"/>
        </w:rPr>
        <w:t xml:space="preserve"> so far—some will have completed work, some will not have completed work</w:t>
      </w:r>
      <w:r>
        <w:rPr>
          <w:rFonts w:eastAsia="Times New Roman"/>
          <w:szCs w:val="24"/>
          <w:lang w:eastAsia="en-IE"/>
        </w:rPr>
        <w:t xml:space="preserve">. We are </w:t>
      </w:r>
      <w:r w:rsidRPr="001338E8">
        <w:rPr>
          <w:rFonts w:eastAsia="Times New Roman"/>
          <w:szCs w:val="24"/>
          <w:lang w:eastAsia="en-IE"/>
        </w:rPr>
        <w:t>also trying to l</w:t>
      </w:r>
      <w:r w:rsidRPr="001338E8">
        <w:rPr>
          <w:rFonts w:eastAsia="Times New Roman"/>
          <w:szCs w:val="24"/>
          <w:lang w:eastAsia="en-IE"/>
        </w:rPr>
        <w:t xml:space="preserve">ook at what schools can actually do. For </w:t>
      </w:r>
      <w:r w:rsidRPr="001338E8">
        <w:rPr>
          <w:rFonts w:eastAsia="Times New Roman"/>
          <w:szCs w:val="24"/>
          <w:lang w:eastAsia="en-IE"/>
        </w:rPr>
        <w:t>example,</w:t>
      </w:r>
      <w:r w:rsidRPr="001338E8">
        <w:rPr>
          <w:rFonts w:eastAsia="Times New Roman"/>
          <w:szCs w:val="24"/>
          <w:lang w:eastAsia="en-IE"/>
        </w:rPr>
        <w:t xml:space="preserve"> in PE, you will not be able to run assessments on team competitions. In drama, you will not be able to run assessments. </w:t>
      </w:r>
    </w:p>
    <w:p w:rsidR="001338E8" w:rsidRPr="001338E8" w:rsidP="001338E8">
      <w:pPr>
        <w:ind w:left="794"/>
        <w:rPr>
          <w:rFonts w:eastAsia="Times New Roman"/>
          <w:szCs w:val="24"/>
          <w:lang w:eastAsia="en-IE"/>
        </w:rPr>
      </w:pPr>
      <w:r w:rsidRPr="001338E8">
        <w:rPr>
          <w:rFonts w:eastAsia="Times New Roman"/>
          <w:szCs w:val="24"/>
          <w:lang w:eastAsia="en-IE"/>
        </w:rPr>
        <w:t>In all of those things, at the forefront of our minds is which groups of students wil</w:t>
      </w:r>
      <w:r w:rsidRPr="001338E8">
        <w:rPr>
          <w:rFonts w:eastAsia="Times New Roman"/>
          <w:szCs w:val="24"/>
          <w:lang w:eastAsia="en-IE"/>
        </w:rPr>
        <w:t>l that impact most and how can we mitigate against it. Also</w:t>
      </w:r>
      <w:r>
        <w:rPr>
          <w:rFonts w:eastAsia="Times New Roman"/>
          <w:szCs w:val="24"/>
          <w:lang w:eastAsia="en-IE"/>
        </w:rPr>
        <w:t xml:space="preserve"> </w:t>
      </w:r>
      <w:r w:rsidRPr="001338E8">
        <w:rPr>
          <w:rFonts w:eastAsia="Times New Roman"/>
          <w:szCs w:val="24"/>
          <w:lang w:eastAsia="en-IE"/>
        </w:rPr>
        <w:t xml:space="preserve">at </w:t>
      </w:r>
      <w:r w:rsidRPr="001338E8">
        <w:rPr>
          <w:rFonts w:eastAsia="Times New Roman"/>
          <w:szCs w:val="24"/>
          <w:lang w:eastAsia="en-IE"/>
        </w:rPr>
        <w:t xml:space="preserve">the forefront of our minds is how on earth schools </w:t>
      </w:r>
      <w:r w:rsidRPr="001338E8">
        <w:rPr>
          <w:rFonts w:eastAsia="Times New Roman"/>
          <w:szCs w:val="24"/>
          <w:lang w:eastAsia="en-IE"/>
        </w:rPr>
        <w:t xml:space="preserve">are </w:t>
      </w:r>
      <w:r w:rsidRPr="001338E8">
        <w:rPr>
          <w:rFonts w:eastAsia="Times New Roman"/>
          <w:szCs w:val="24"/>
          <w:lang w:eastAsia="en-IE"/>
        </w:rPr>
        <w:t>going to manage this.</w:t>
      </w:r>
    </w:p>
    <w:p w:rsidR="001338E8" w:rsidRPr="001338E8" w:rsidP="001338E8">
      <w:pPr>
        <w:pStyle w:val="Question"/>
        <w:rPr>
          <w:lang w:eastAsia="en-IE"/>
        </w:rPr>
      </w:pPr>
      <w:sdt>
        <w:sdtPr>
          <w:rPr>
            <w:rFonts w:eastAsia="Times New Roman"/>
            <w:lang w:eastAsia="en-IE"/>
          </w:rPr>
          <w:alias w:val="Member"/>
          <w:tag w:val="&lt;Member mnisId='4592' dodsId='77483'&gt;"/>
          <w:id w:val="776907344"/>
          <w:placeholder>
            <w:docPart w:val="DEB81429E20C47D6B2875D178BE2CEB0"/>
          </w:placeholder>
          <w:richText/>
        </w:sdtPr>
        <w:sdtContent>
          <w:r w:rsidRPr="001338E8">
            <w:rPr>
              <w:rFonts w:eastAsia="Times New Roman"/>
              <w:b/>
              <w:lang w:eastAsia="en-IE"/>
            </w:rPr>
            <w:t>Dr Caroline Johnson:</w:t>
          </w:r>
        </w:sdtContent>
      </w:sdt>
      <w:r w:rsidRPr="001338E8">
        <w:rPr>
          <w:rFonts w:eastAsia="Times New Roman"/>
          <w:lang w:eastAsia="en-IE"/>
        </w:rPr>
        <w:t xml:space="preserve"> You were talking about the appeals process and the Chair was making the point that the profes</w:t>
      </w:r>
      <w:r w:rsidRPr="001338E8">
        <w:rPr>
          <w:rFonts w:eastAsia="Times New Roman"/>
          <w:lang w:eastAsia="en-IE"/>
        </w:rPr>
        <w:t xml:space="preserve">sional families may find it more accessible than other families might. What </w:t>
      </w:r>
      <w:r w:rsidRPr="001338E8">
        <w:rPr>
          <w:rFonts w:eastAsia="Times New Roman"/>
          <w:szCs w:val="24"/>
          <w:lang w:eastAsia="en-IE"/>
        </w:rPr>
        <w:t>information do you have on the timeframe of these appeals? Will there be deadlines? Presumably there will be. If there are, how will you communicate those to pupils and parents</w:t>
      </w:r>
      <w:r>
        <w:rPr>
          <w:rFonts w:eastAsia="Times New Roman"/>
          <w:szCs w:val="24"/>
          <w:lang w:eastAsia="en-IE"/>
        </w:rPr>
        <w:t>,</w:t>
      </w:r>
      <w:r w:rsidRPr="001338E8">
        <w:rPr>
          <w:rFonts w:eastAsia="Times New Roman"/>
          <w:szCs w:val="24"/>
          <w:lang w:eastAsia="en-IE"/>
        </w:rPr>
        <w:t xml:space="preserve"> an</w:t>
      </w:r>
      <w:r w:rsidRPr="001338E8">
        <w:rPr>
          <w:rFonts w:eastAsia="Times New Roman"/>
          <w:szCs w:val="24"/>
          <w:lang w:eastAsia="en-IE"/>
        </w:rPr>
        <w:t xml:space="preserve">d how do those timetables relate to students’ needs to start either applying to repeat the exam, to start their university courses or </w:t>
      </w:r>
      <w:r>
        <w:rPr>
          <w:rFonts w:eastAsia="Times New Roman"/>
          <w:szCs w:val="24"/>
          <w:lang w:eastAsia="en-IE"/>
        </w:rPr>
        <w:t xml:space="preserve">to </w:t>
      </w:r>
      <w:r w:rsidRPr="001338E8">
        <w:rPr>
          <w:rFonts w:eastAsia="Times New Roman"/>
          <w:szCs w:val="24"/>
          <w:lang w:eastAsia="en-IE"/>
        </w:rPr>
        <w:t>start their A-level courses?</w:t>
      </w:r>
    </w:p>
    <w:p w:rsidR="001338E8" w:rsidRPr="001338E8" w:rsidP="001338E8">
      <w:pPr>
        <w:ind w:left="794"/>
        <w:rPr>
          <w:rFonts w:eastAsia="Times New Roman" w:cs="Arial"/>
          <w:lang w:eastAsia="en-IE"/>
        </w:rPr>
      </w:pPr>
      <w:sdt>
        <w:sdtPr>
          <w:rPr>
            <w:rFonts w:eastAsia="Times New Roman"/>
            <w:lang w:eastAsia="en-IE"/>
          </w:rPr>
          <w:alias w:val="Witness"/>
          <w:id w:val="454523919"/>
          <w:placeholder>
            <w:docPart w:val="DEB81429E20C47D6B2875D178BE2CEB0"/>
          </w:placeholder>
          <w:richText/>
        </w:sdtPr>
        <w:sdtContent>
          <w:r w:rsidRPr="001338E8">
            <w:rPr>
              <w:rFonts w:eastAsia="Times New Roman"/>
              <w:b/>
              <w:i/>
              <w:lang w:eastAsia="en-IE"/>
            </w:rPr>
            <w:t>Sally Collier:</w:t>
          </w:r>
        </w:sdtContent>
      </w:sdt>
      <w:r w:rsidRPr="001338E8">
        <w:rPr>
          <w:rFonts w:eastAsia="Times New Roman"/>
          <w:lang w:eastAsia="en-IE"/>
        </w:rPr>
        <w:t xml:space="preserve"> As in any year, the appeals process will need to run very quickly, priori</w:t>
      </w:r>
      <w:r w:rsidRPr="001338E8">
        <w:rPr>
          <w:rFonts w:eastAsia="Times New Roman"/>
          <w:lang w:eastAsia="en-IE"/>
        </w:rPr>
        <w:t xml:space="preserve">tising those students who need the grades for progression, so prioritising A-level and other similar qualifications. It is not </w:t>
      </w:r>
      <w:r>
        <w:rPr>
          <w:rFonts w:eastAsia="Times New Roman"/>
          <w:lang w:eastAsia="en-IE"/>
        </w:rPr>
        <w:t>us</w:t>
      </w:r>
      <w:r w:rsidRPr="001338E8">
        <w:rPr>
          <w:rFonts w:eastAsia="Times New Roman"/>
          <w:lang w:eastAsia="en-IE"/>
        </w:rPr>
        <w:t xml:space="preserve"> who will be doing this, it is the exam boards. They have well established procedures for the tens of thousands of appeals that</w:t>
      </w:r>
      <w:r w:rsidRPr="001338E8">
        <w:rPr>
          <w:rFonts w:eastAsia="Times New Roman"/>
          <w:lang w:eastAsia="en-IE"/>
        </w:rPr>
        <w:t xml:space="preserve"> they run in any normal year. They will clearly be using those </w:t>
      </w:r>
      <w:r w:rsidRPr="001338E8">
        <w:rPr>
          <w:rFonts w:eastAsia="Times New Roman" w:cs="Arial"/>
          <w:lang w:eastAsia="en-IE"/>
        </w:rPr>
        <w:t>mechanisms. They have communication channels into every single school. We will be looking at what they are doing. We will be looking at their timescales and deadlines</w:t>
      </w:r>
      <w:r>
        <w:rPr>
          <w:rFonts w:eastAsia="Times New Roman" w:cs="Arial"/>
          <w:lang w:eastAsia="en-IE"/>
        </w:rPr>
        <w:t>,</w:t>
      </w:r>
      <w:r w:rsidRPr="001338E8">
        <w:rPr>
          <w:rFonts w:eastAsia="Times New Roman" w:cs="Arial"/>
          <w:lang w:eastAsia="en-IE"/>
        </w:rPr>
        <w:t xml:space="preserve"> and we will, of course, be monitoring the appeal situation and producing national statistics on appeals, as we do in any other year.</w:t>
      </w:r>
    </w:p>
    <w:p w:rsidR="001338E8" w:rsidRPr="001338E8" w:rsidP="001338E8">
      <w:pPr>
        <w:pStyle w:val="Question"/>
        <w:rPr>
          <w:lang w:eastAsia="en-IE"/>
        </w:rPr>
      </w:pPr>
      <w:sdt>
        <w:sdtPr>
          <w:rPr>
            <w:rFonts w:eastAsia="Times New Roman"/>
            <w:lang w:eastAsia="en-IE"/>
          </w:rPr>
          <w:alias w:val="Member"/>
          <w:tag w:val="&lt;Member mnisId='4592' dodsId='77483'&gt;"/>
          <w:id w:val="869573387"/>
          <w:placeholder>
            <w:docPart w:val="DEB81429E20C47D6B2875D178BE2CEB0"/>
          </w:placeholder>
          <w:richText/>
        </w:sdtPr>
        <w:sdtContent>
          <w:r w:rsidRPr="001338E8">
            <w:rPr>
              <w:rFonts w:eastAsia="Times New Roman"/>
              <w:b/>
              <w:lang w:eastAsia="en-IE"/>
            </w:rPr>
            <w:t>Dr Caroline Johnson:</w:t>
          </w:r>
        </w:sdtContent>
      </w:sdt>
      <w:r w:rsidRPr="001338E8">
        <w:rPr>
          <w:rFonts w:eastAsia="Times New Roman"/>
          <w:lang w:eastAsia="en-IE"/>
        </w:rPr>
        <w:t xml:space="preserve"> How will you communicate those to parents and children? What resources do you have available? Do yo</w:t>
      </w:r>
      <w:r w:rsidRPr="001338E8">
        <w:rPr>
          <w:rFonts w:eastAsia="Times New Roman"/>
          <w:lang w:eastAsia="en-IE"/>
        </w:rPr>
        <w:t>u expect there to be, for example, more appeals this year than there would normally be</w:t>
      </w:r>
      <w:r>
        <w:rPr>
          <w:rFonts w:eastAsia="Times New Roman"/>
          <w:lang w:eastAsia="en-IE"/>
        </w:rPr>
        <w:t>? Do</w:t>
      </w:r>
      <w:r w:rsidRPr="001338E8">
        <w:rPr>
          <w:rFonts w:eastAsia="Times New Roman"/>
          <w:lang w:eastAsia="en-IE"/>
        </w:rPr>
        <w:t xml:space="preserve"> you have the resources to deal with them in the timeframe that is necessary?</w:t>
      </w:r>
    </w:p>
    <w:p w:rsidR="001338E8" w:rsidRPr="001338E8" w:rsidP="001338E8">
      <w:pPr>
        <w:ind w:left="794"/>
        <w:rPr>
          <w:rFonts w:eastAsia="Times New Roman"/>
          <w:lang w:eastAsia="en-IE"/>
        </w:rPr>
      </w:pPr>
      <w:sdt>
        <w:sdtPr>
          <w:rPr>
            <w:rFonts w:eastAsia="Times New Roman"/>
            <w:lang w:eastAsia="en-IE"/>
          </w:rPr>
          <w:alias w:val="Witness"/>
          <w:id w:val="-44840202"/>
          <w:placeholder>
            <w:docPart w:val="DEB81429E20C47D6B2875D178BE2CEB0"/>
          </w:placeholder>
          <w:richText/>
        </w:sdtPr>
        <w:sdtContent>
          <w:r w:rsidRPr="001338E8">
            <w:rPr>
              <w:rFonts w:eastAsia="Times New Roman"/>
              <w:b/>
              <w:i/>
              <w:lang w:eastAsia="en-IE"/>
            </w:rPr>
            <w:t>Sally Collier:</w:t>
          </w:r>
        </w:sdtContent>
      </w:sdt>
      <w:r w:rsidRPr="001338E8">
        <w:rPr>
          <w:rFonts w:eastAsia="Times New Roman"/>
          <w:lang w:eastAsia="en-IE"/>
        </w:rPr>
        <w:t xml:space="preserve"> It is not our resources. It is the exam boards’ resources. They have co</w:t>
      </w:r>
      <w:r w:rsidRPr="001338E8">
        <w:rPr>
          <w:rFonts w:eastAsia="Times New Roman"/>
          <w:lang w:eastAsia="en-IE"/>
        </w:rPr>
        <w:t>nsiderable resource to do this because in any normal year they will have tens of thousands of appeals</w:t>
      </w:r>
      <w:r>
        <w:rPr>
          <w:rFonts w:eastAsia="Times New Roman"/>
          <w:lang w:eastAsia="en-IE"/>
        </w:rPr>
        <w:t xml:space="preserve">, </w:t>
      </w:r>
      <w:r w:rsidRPr="001338E8">
        <w:rPr>
          <w:rFonts w:eastAsia="Times New Roman"/>
          <w:lang w:eastAsia="en-IE"/>
        </w:rPr>
        <w:t>and we will be ensuring that they attribute sufficient resource to this to be able to put those arrangements in place.</w:t>
      </w:r>
    </w:p>
    <w:p w:rsidR="001338E8" w:rsidRPr="001338E8" w:rsidP="001338E8">
      <w:pPr>
        <w:ind w:left="794"/>
        <w:rPr>
          <w:rFonts w:eastAsia="Times New Roman" w:cs="Arial"/>
          <w:szCs w:val="24"/>
          <w:lang w:eastAsia="en-IE"/>
        </w:rPr>
      </w:pPr>
      <w:sdt>
        <w:sdtPr>
          <w:rPr>
            <w:rFonts w:eastAsia="Times New Roman"/>
            <w:lang w:eastAsia="en-IE"/>
          </w:rPr>
          <w:alias w:val="Witness"/>
          <w:id w:val="-1441215605"/>
          <w:placeholder>
            <w:docPart w:val="DEB81429E20C47D6B2875D178BE2CEB0"/>
          </w:placeholder>
          <w:richText/>
        </w:sdtPr>
        <w:sdtContent>
          <w:r w:rsidRPr="001338E8">
            <w:rPr>
              <w:rFonts w:eastAsia="Times New Roman"/>
              <w:b/>
              <w:i/>
              <w:lang w:eastAsia="en-IE"/>
            </w:rPr>
            <w:t>Tom Bewick:</w:t>
          </w:r>
        </w:sdtContent>
      </w:sdt>
      <w:r w:rsidRPr="001338E8">
        <w:rPr>
          <w:rFonts w:eastAsia="Times New Roman"/>
          <w:lang w:eastAsia="en-IE"/>
        </w:rPr>
        <w:t xml:space="preserve"> I think it is a real</w:t>
      </w:r>
      <w:r w:rsidRPr="001338E8">
        <w:rPr>
          <w:rFonts w:eastAsia="Times New Roman"/>
          <w:lang w:eastAsia="en-IE"/>
        </w:rPr>
        <w:t xml:space="preserve">ly </w:t>
      </w:r>
      <w:r w:rsidRPr="001338E8">
        <w:rPr>
          <w:rFonts w:eastAsia="Times New Roman"/>
          <w:szCs w:val="24"/>
          <w:lang w:eastAsia="en-IE"/>
        </w:rPr>
        <w:t xml:space="preserve">important question. There is a lot </w:t>
      </w:r>
      <w:r>
        <w:rPr>
          <w:rFonts w:eastAsia="Times New Roman"/>
          <w:szCs w:val="24"/>
          <w:lang w:eastAsia="en-IE"/>
        </w:rPr>
        <w:t xml:space="preserve">of </w:t>
      </w:r>
      <w:r w:rsidRPr="001338E8">
        <w:rPr>
          <w:rFonts w:eastAsia="Times New Roman"/>
          <w:szCs w:val="24"/>
          <w:lang w:eastAsia="en-IE"/>
        </w:rPr>
        <w:t xml:space="preserve">detail required in the answer, so I will check, take that away and commit on record to come back with a note to the </w:t>
      </w:r>
      <w:r w:rsidRPr="001338E8">
        <w:rPr>
          <w:rFonts w:eastAsia="Times New Roman" w:cs="Arial"/>
          <w:szCs w:val="24"/>
          <w:lang w:eastAsia="en-IE"/>
        </w:rPr>
        <w:t xml:space="preserve">Committee from a collation of the exam boards involved in the qualifications concerned </w:t>
      </w:r>
      <w:r>
        <w:rPr>
          <w:rFonts w:eastAsia="Times New Roman" w:cs="Arial"/>
          <w:szCs w:val="24"/>
          <w:lang w:eastAsia="en-IE"/>
        </w:rPr>
        <w:t xml:space="preserve">outlining </w:t>
      </w:r>
      <w:r w:rsidRPr="001338E8">
        <w:rPr>
          <w:rFonts w:eastAsia="Times New Roman" w:cs="Arial"/>
          <w:szCs w:val="24"/>
          <w:lang w:eastAsia="en-IE"/>
        </w:rPr>
        <w:t>wh</w:t>
      </w:r>
      <w:r w:rsidRPr="001338E8">
        <w:rPr>
          <w:rFonts w:eastAsia="Times New Roman" w:cs="Arial"/>
          <w:szCs w:val="24"/>
          <w:lang w:eastAsia="en-IE"/>
        </w:rPr>
        <w:t>at their appeals processes and timelines are and how it all works.</w:t>
      </w:r>
    </w:p>
    <w:p w:rsidR="001338E8" w:rsidRPr="001338E8" w:rsidP="001338E8">
      <w:pPr>
        <w:pStyle w:val="Question"/>
        <w:rPr>
          <w:lang w:eastAsia="en-IE"/>
        </w:rPr>
      </w:pPr>
      <w:sdt>
        <w:sdtPr>
          <w:rPr>
            <w:rFonts w:eastAsia="Times New Roman"/>
            <w:lang w:eastAsia="en-IE"/>
          </w:rPr>
          <w:alias w:val="Member"/>
          <w:tag w:val="&lt;Member mnisId='4771' dodsId=''&gt;"/>
          <w:id w:val="-335384525"/>
          <w:placeholder>
            <w:docPart w:val="DEB81429E20C47D6B2875D178BE2CEB0"/>
          </w:placeholder>
          <w:richText/>
        </w:sdtPr>
        <w:sdtContent>
          <w:r w:rsidRPr="001338E8">
            <w:rPr>
              <w:rFonts w:eastAsia="Times New Roman"/>
              <w:b/>
              <w:lang w:eastAsia="en-IE"/>
            </w:rPr>
            <w:t>Tom Hunt:</w:t>
          </w:r>
        </w:sdtContent>
      </w:sdt>
      <w:r w:rsidRPr="001338E8">
        <w:rPr>
          <w:rFonts w:eastAsia="Times New Roman"/>
          <w:lang w:eastAsia="en-IE"/>
        </w:rPr>
        <w:t xml:space="preserve"> I am sorry to sound like a broken record, but I continue to have concerns about those with special educational needs. I make no apology for mentioning my own experience</w:t>
      </w:r>
      <w:r>
        <w:rPr>
          <w:rFonts w:eastAsia="Times New Roman"/>
          <w:lang w:eastAsia="en-IE"/>
        </w:rPr>
        <w:t>,</w:t>
      </w:r>
      <w:r w:rsidRPr="001338E8">
        <w:rPr>
          <w:rFonts w:eastAsia="Times New Roman"/>
          <w:lang w:eastAsia="en-IE"/>
        </w:rPr>
        <w:t xml:space="preserve"> because</w:t>
      </w:r>
      <w:r w:rsidRPr="001338E8">
        <w:rPr>
          <w:rFonts w:eastAsia="Times New Roman"/>
          <w:lang w:eastAsia="en-IE"/>
        </w:rPr>
        <w:t xml:space="preserve"> I was somebody who really struggled at school—dyslexia, dyspraxia—and I spent a lot of time struggling in the classroom because my brain operated in a slightly </w:t>
      </w:r>
      <w:r w:rsidRPr="001338E8">
        <w:rPr>
          <w:rFonts w:eastAsia="Times New Roman"/>
          <w:szCs w:val="24"/>
          <w:lang w:eastAsia="en-IE"/>
        </w:rPr>
        <w:t>different way. I was not a very good classroom learner, I did things in my own way, and time an</w:t>
      </w:r>
      <w:r w:rsidRPr="001338E8">
        <w:rPr>
          <w:rFonts w:eastAsia="Times New Roman"/>
          <w:szCs w:val="24"/>
          <w:lang w:eastAsia="en-IE"/>
        </w:rPr>
        <w:t>d time again I surprised my teachers with my exam results. I am very concerned that</w:t>
      </w:r>
      <w:r>
        <w:rPr>
          <w:rFonts w:eastAsia="Times New Roman"/>
          <w:szCs w:val="24"/>
          <w:lang w:eastAsia="en-IE"/>
        </w:rPr>
        <w:t>,</w:t>
      </w:r>
      <w:r w:rsidRPr="001338E8">
        <w:rPr>
          <w:rFonts w:eastAsia="Times New Roman"/>
          <w:szCs w:val="24"/>
          <w:lang w:eastAsia="en-IE"/>
        </w:rPr>
        <w:t xml:space="preserve"> however much you do, many children with special educational needs will get predicted grades that do not reflect their true academic ability. Also, we have brilliant teachers who do their </w:t>
      </w:r>
      <w:r w:rsidRPr="001338E8">
        <w:rPr>
          <w:rFonts w:eastAsia="Times New Roman"/>
          <w:szCs w:val="24"/>
          <w:lang w:eastAsia="en-IE"/>
        </w:rPr>
        <w:t>very best</w:t>
      </w:r>
      <w:r>
        <w:rPr>
          <w:rFonts w:eastAsia="Times New Roman"/>
          <w:szCs w:val="24"/>
          <w:lang w:eastAsia="en-IE"/>
        </w:rPr>
        <w:t>,</w:t>
      </w:r>
      <w:r w:rsidRPr="001338E8">
        <w:rPr>
          <w:rFonts w:eastAsia="Times New Roman"/>
          <w:szCs w:val="24"/>
          <w:lang w:eastAsia="en-IE"/>
        </w:rPr>
        <w:t xml:space="preserve"> and the majority of them do have an understanding of chil</w:t>
      </w:r>
      <w:r w:rsidRPr="001338E8">
        <w:rPr>
          <w:rFonts w:eastAsia="Times New Roman"/>
          <w:szCs w:val="24"/>
          <w:lang w:eastAsia="en-IE"/>
        </w:rPr>
        <w:t>dren with SEN</w:t>
      </w:r>
      <w:r>
        <w:rPr>
          <w:rFonts w:eastAsia="Times New Roman"/>
          <w:szCs w:val="24"/>
          <w:lang w:eastAsia="en-IE"/>
        </w:rPr>
        <w:t>D</w:t>
      </w:r>
      <w:r w:rsidRPr="001338E8">
        <w:rPr>
          <w:rFonts w:eastAsia="Times New Roman"/>
          <w:szCs w:val="24"/>
          <w:lang w:eastAsia="en-IE"/>
        </w:rPr>
        <w:t>, but there are concerns raised by some SEND specialists that there is not enough of an understanding of certain special educational disabilities within the education sector. I think it is incredibly important that we have SEND specialists po</w:t>
      </w:r>
      <w:r w:rsidRPr="001338E8">
        <w:rPr>
          <w:rFonts w:eastAsia="Times New Roman"/>
          <w:szCs w:val="24"/>
          <w:lang w:eastAsia="en-IE"/>
        </w:rPr>
        <w:t>tentially feeding in to predicting grades for those children who have those special educational needs.</w:t>
      </w:r>
    </w:p>
    <w:p w:rsidR="001338E8" w:rsidRPr="001338E8" w:rsidP="001338E8">
      <w:pPr>
        <w:ind w:left="794"/>
        <w:rPr>
          <w:rFonts w:eastAsia="Times New Roman"/>
          <w:lang w:eastAsia="en-IE"/>
        </w:rPr>
      </w:pPr>
      <w:sdt>
        <w:sdtPr>
          <w:rPr>
            <w:rFonts w:eastAsia="Times New Roman"/>
            <w:lang w:eastAsia="en-IE"/>
          </w:rPr>
          <w:alias w:val="Witness"/>
          <w:id w:val="1138384751"/>
          <w:placeholder>
            <w:docPart w:val="DEB81429E20C47D6B2875D178BE2CEB0"/>
          </w:placeholder>
          <w:richText/>
        </w:sdtPr>
        <w:sdtContent>
          <w:r w:rsidRPr="001338E8">
            <w:rPr>
              <w:rFonts w:eastAsia="Times New Roman"/>
              <w:b/>
              <w:i/>
              <w:lang w:eastAsia="en-IE"/>
            </w:rPr>
            <w:t>Sally Collier:</w:t>
          </w:r>
        </w:sdtContent>
      </w:sdt>
      <w:r w:rsidRPr="001338E8">
        <w:rPr>
          <w:rFonts w:eastAsia="Times New Roman"/>
          <w:lang w:eastAsia="en-IE"/>
        </w:rPr>
        <w:t xml:space="preserve"> On that subject</w:t>
      </w:r>
      <w:r>
        <w:rPr>
          <w:rFonts w:eastAsia="Times New Roman"/>
          <w:lang w:eastAsia="en-IE"/>
        </w:rPr>
        <w:t>,</w:t>
      </w:r>
      <w:r w:rsidRPr="001338E8">
        <w:rPr>
          <w:rFonts w:eastAsia="Times New Roman"/>
          <w:lang w:eastAsia="en-IE"/>
        </w:rPr>
        <w:t xml:space="preserve"> we have specifically said in our guidance that that should be the case and that the special educational needs individua</w:t>
      </w:r>
      <w:r w:rsidRPr="001338E8">
        <w:rPr>
          <w:rFonts w:eastAsia="Times New Roman"/>
          <w:lang w:eastAsia="en-IE"/>
        </w:rPr>
        <w:t>ls should be involved in the calculation of those grades.</w:t>
      </w:r>
    </w:p>
    <w:p w:rsidR="001338E8" w:rsidRPr="001338E8" w:rsidP="001338E8">
      <w:pPr>
        <w:pStyle w:val="Question"/>
        <w:rPr>
          <w:lang w:eastAsia="en-IE"/>
        </w:rPr>
      </w:pPr>
      <w:sdt>
        <w:sdtPr>
          <w:rPr>
            <w:rFonts w:eastAsia="Times New Roman"/>
            <w:lang w:eastAsia="en-IE"/>
          </w:rPr>
          <w:alias w:val="Member"/>
          <w:tag w:val="&lt;Member mnisId='4771' dodsId=''&gt;"/>
          <w:id w:val="-1994094746"/>
          <w:placeholder>
            <w:docPart w:val="DEB81429E20C47D6B2875D178BE2CEB0"/>
          </w:placeholder>
          <w:richText/>
        </w:sdtPr>
        <w:sdtContent>
          <w:r w:rsidRPr="001338E8">
            <w:rPr>
              <w:rFonts w:eastAsia="Times New Roman"/>
              <w:b/>
              <w:lang w:eastAsia="en-IE"/>
            </w:rPr>
            <w:t>Tom Hunt:</w:t>
          </w:r>
        </w:sdtContent>
      </w:sdt>
      <w:r w:rsidRPr="001338E8">
        <w:rPr>
          <w:rFonts w:eastAsia="Times New Roman"/>
          <w:lang w:eastAsia="en-IE"/>
        </w:rPr>
        <w:t xml:space="preserve"> I also have a quick question about private pupils. I have had a couple of cases in my constituency—if this is the case in my constituency, I am sure it is the case in many other places a</w:t>
      </w:r>
      <w:r w:rsidRPr="001338E8">
        <w:rPr>
          <w:rFonts w:eastAsia="Times New Roman"/>
          <w:lang w:eastAsia="en-IE"/>
        </w:rPr>
        <w:t xml:space="preserve">cross the country—of individuals, </w:t>
      </w:r>
      <w:r>
        <w:rPr>
          <w:rFonts w:eastAsia="Times New Roman"/>
          <w:lang w:eastAsia="en-IE"/>
        </w:rPr>
        <w:t xml:space="preserve">and </w:t>
      </w:r>
      <w:r w:rsidRPr="001338E8">
        <w:rPr>
          <w:rFonts w:eastAsia="Times New Roman"/>
          <w:lang w:eastAsia="en-IE"/>
        </w:rPr>
        <w:t xml:space="preserve">one in </w:t>
      </w:r>
      <w:r w:rsidRPr="001338E8">
        <w:rPr>
          <w:rFonts w:eastAsia="Times New Roman"/>
          <w:szCs w:val="24"/>
          <w:lang w:eastAsia="en-IE"/>
        </w:rPr>
        <w:t xml:space="preserve">particular wants to be a doctor </w:t>
      </w:r>
      <w:r>
        <w:rPr>
          <w:rFonts w:eastAsia="Times New Roman"/>
          <w:szCs w:val="24"/>
          <w:lang w:eastAsia="en-IE"/>
        </w:rPr>
        <w:t>but</w:t>
      </w:r>
      <w:r w:rsidRPr="001338E8">
        <w:rPr>
          <w:rFonts w:eastAsia="Times New Roman"/>
          <w:szCs w:val="24"/>
          <w:lang w:eastAsia="en-IE"/>
        </w:rPr>
        <w:t xml:space="preserve"> did not quite get the grades he needed last year</w:t>
      </w:r>
      <w:r>
        <w:rPr>
          <w:rFonts w:eastAsia="Times New Roman"/>
          <w:szCs w:val="24"/>
          <w:lang w:eastAsia="en-IE"/>
        </w:rPr>
        <w:t>. He is</w:t>
      </w:r>
      <w:r w:rsidRPr="001338E8">
        <w:rPr>
          <w:rFonts w:eastAsia="Times New Roman"/>
          <w:szCs w:val="24"/>
          <w:lang w:eastAsia="en-IE"/>
        </w:rPr>
        <w:t xml:space="preserve"> repeating the year, has been getting private tuition and has not been able to find an assessment centre anywhere that i</w:t>
      </w:r>
      <w:r w:rsidRPr="001338E8">
        <w:rPr>
          <w:rFonts w:eastAsia="Times New Roman"/>
          <w:szCs w:val="24"/>
          <w:lang w:eastAsia="en-IE"/>
        </w:rPr>
        <w:t>s capable</w:t>
      </w:r>
      <w:r>
        <w:rPr>
          <w:rFonts w:eastAsia="Times New Roman"/>
          <w:szCs w:val="24"/>
          <w:lang w:eastAsia="en-IE"/>
        </w:rPr>
        <w:t xml:space="preserve"> </w:t>
      </w:r>
      <w:r w:rsidRPr="001338E8">
        <w:rPr>
          <w:rFonts w:eastAsia="Times New Roman"/>
          <w:szCs w:val="24"/>
          <w:lang w:eastAsia="en-IE"/>
        </w:rPr>
        <w:t>or feels able to give him predicted grades, so he is going to be looking at having to do exams in the autumn. He has decided that having another year out is not going to be practical</w:t>
      </w:r>
      <w:r>
        <w:rPr>
          <w:rFonts w:eastAsia="Times New Roman"/>
          <w:szCs w:val="24"/>
          <w:lang w:eastAsia="en-IE"/>
        </w:rPr>
        <w:t>,</w:t>
      </w:r>
      <w:r w:rsidRPr="001338E8">
        <w:rPr>
          <w:rFonts w:eastAsia="Times New Roman"/>
          <w:szCs w:val="24"/>
          <w:lang w:eastAsia="en-IE"/>
        </w:rPr>
        <w:t xml:space="preserve"> so he is probably going to have to give up his dream to study </w:t>
      </w:r>
      <w:r w:rsidRPr="001338E8">
        <w:rPr>
          <w:rFonts w:eastAsia="Times New Roman"/>
          <w:szCs w:val="24"/>
          <w:lang w:eastAsia="en-IE"/>
        </w:rPr>
        <w:t>medicine, certainly in the short term. What would your advice be to schools and individuals</w:t>
      </w:r>
      <w:r>
        <w:rPr>
          <w:rFonts w:eastAsia="Times New Roman"/>
          <w:szCs w:val="24"/>
          <w:lang w:eastAsia="en-IE"/>
        </w:rPr>
        <w:t xml:space="preserve"> </w:t>
      </w:r>
      <w:r w:rsidRPr="001338E8">
        <w:rPr>
          <w:rFonts w:eastAsia="Times New Roman"/>
          <w:szCs w:val="24"/>
          <w:lang w:eastAsia="en-IE"/>
        </w:rPr>
        <w:t>trying to find a way round that kind of situation?</w:t>
      </w:r>
    </w:p>
    <w:p w:rsidR="001338E8" w:rsidRPr="001338E8" w:rsidP="001338E8">
      <w:pPr>
        <w:ind w:left="794"/>
        <w:rPr>
          <w:rFonts w:eastAsia="Times New Roman"/>
          <w:szCs w:val="24"/>
          <w:lang w:eastAsia="en-IE"/>
        </w:rPr>
      </w:pPr>
      <w:sdt>
        <w:sdtPr>
          <w:rPr>
            <w:rFonts w:eastAsia="Times New Roman"/>
            <w:lang w:eastAsia="en-IE"/>
          </w:rPr>
          <w:alias w:val="Witness"/>
          <w:id w:val="-544600546"/>
          <w:placeholder>
            <w:docPart w:val="DEB81429E20C47D6B2875D178BE2CEB0"/>
          </w:placeholder>
          <w:richText/>
        </w:sdtPr>
        <w:sdtContent>
          <w:r w:rsidRPr="001338E8">
            <w:rPr>
              <w:rFonts w:eastAsia="Times New Roman"/>
              <w:b/>
              <w:i/>
              <w:lang w:eastAsia="en-IE"/>
            </w:rPr>
            <w:t>Sally Collier:</w:t>
          </w:r>
        </w:sdtContent>
      </w:sdt>
      <w:r w:rsidRPr="001338E8">
        <w:rPr>
          <w:rFonts w:eastAsia="Times New Roman"/>
          <w:lang w:eastAsia="en-IE"/>
        </w:rPr>
        <w:t xml:space="preserve"> This is a very </w:t>
      </w:r>
      <w:r w:rsidRPr="001338E8">
        <w:rPr>
          <w:rFonts w:eastAsia="Times New Roman"/>
          <w:szCs w:val="24"/>
          <w:lang w:eastAsia="en-IE"/>
        </w:rPr>
        <w:t>difficult issue. We have spent many hours with many people trying to come up with</w:t>
      </w:r>
      <w:r w:rsidRPr="001338E8">
        <w:rPr>
          <w:rFonts w:eastAsia="Times New Roman"/>
          <w:szCs w:val="24"/>
          <w:lang w:eastAsia="en-IE"/>
        </w:rPr>
        <w:t xml:space="preserve"> solutions for those individuals who are not in a school or college environment. There are many types of private candidates, from an adult who takes a GCSE as an interest to the candidate that you have just talked about. </w:t>
      </w:r>
    </w:p>
    <w:p w:rsidR="001338E8" w:rsidRPr="001338E8" w:rsidP="001338E8">
      <w:pPr>
        <w:ind w:left="794"/>
        <w:rPr>
          <w:rFonts w:eastAsia="Times New Roman"/>
          <w:szCs w:val="24"/>
          <w:lang w:eastAsia="en-IE"/>
        </w:rPr>
      </w:pPr>
      <w:r w:rsidRPr="001338E8">
        <w:rPr>
          <w:rFonts w:eastAsia="Times New Roman"/>
          <w:szCs w:val="24"/>
          <w:lang w:eastAsia="en-IE"/>
        </w:rPr>
        <w:t>First, our guidance to schools sai</w:t>
      </w:r>
      <w:r w:rsidRPr="001338E8">
        <w:rPr>
          <w:rFonts w:eastAsia="Times New Roman"/>
          <w:szCs w:val="24"/>
          <w:lang w:eastAsia="en-IE"/>
        </w:rPr>
        <w:t>d that where heads can reliably get some evidence for those candidates, but it has to be reliable evidence</w:t>
      </w:r>
      <w:r>
        <w:rPr>
          <w:rFonts w:eastAsia="Times New Roman"/>
          <w:szCs w:val="24"/>
          <w:lang w:eastAsia="en-IE"/>
        </w:rPr>
        <w:t>,</w:t>
      </w:r>
      <w:r w:rsidRPr="001338E8">
        <w:rPr>
          <w:rFonts w:eastAsia="Times New Roman"/>
          <w:szCs w:val="24"/>
          <w:lang w:eastAsia="en-IE"/>
        </w:rPr>
        <w:t xml:space="preserve"> </w:t>
      </w:r>
      <w:r>
        <w:rPr>
          <w:rFonts w:eastAsia="Times New Roman"/>
          <w:szCs w:val="24"/>
          <w:lang w:eastAsia="en-IE"/>
        </w:rPr>
        <w:t xml:space="preserve">and </w:t>
      </w:r>
      <w:r w:rsidRPr="001338E8">
        <w:rPr>
          <w:rFonts w:eastAsia="Times New Roman"/>
          <w:szCs w:val="24"/>
          <w:lang w:eastAsia="en-IE"/>
        </w:rPr>
        <w:t>maybe it is a pupil who has been at their school</w:t>
      </w:r>
      <w:r>
        <w:rPr>
          <w:rFonts w:eastAsia="Times New Roman"/>
          <w:szCs w:val="24"/>
          <w:lang w:eastAsia="en-IE"/>
        </w:rPr>
        <w:t xml:space="preserve"> or </w:t>
      </w:r>
      <w:r w:rsidRPr="001338E8">
        <w:rPr>
          <w:rFonts w:eastAsia="Times New Roman"/>
          <w:szCs w:val="24"/>
          <w:lang w:eastAsia="en-IE"/>
        </w:rPr>
        <w:t xml:space="preserve">maybe the pupil can come in and present some evidence—and the vast majority of </w:t>
      </w:r>
      <w:r w:rsidRPr="001338E8">
        <w:rPr>
          <w:rFonts w:eastAsia="Times New Roman"/>
          <w:szCs w:val="24"/>
          <w:lang w:eastAsia="en-IE"/>
        </w:rPr>
        <w:t>respondents to the consultation agreed with this, that there has to be a level playing field</w:t>
      </w:r>
      <w:r>
        <w:rPr>
          <w:rFonts w:eastAsia="Times New Roman"/>
          <w:szCs w:val="24"/>
          <w:lang w:eastAsia="en-IE"/>
        </w:rPr>
        <w:t xml:space="preserve"> and that </w:t>
      </w:r>
      <w:r w:rsidRPr="001338E8">
        <w:rPr>
          <w:rFonts w:eastAsia="Times New Roman"/>
          <w:szCs w:val="24"/>
          <w:lang w:eastAsia="en-IE"/>
        </w:rPr>
        <w:t>there cannot be one system for private candidates—where schools can do that they should. But then we were aware of particular candidates who were not bein</w:t>
      </w:r>
      <w:r w:rsidRPr="001338E8">
        <w:rPr>
          <w:rFonts w:eastAsia="Times New Roman"/>
          <w:szCs w:val="24"/>
          <w:lang w:eastAsia="en-IE"/>
        </w:rPr>
        <w:t>g accepted by a school</w:t>
      </w:r>
      <w:r>
        <w:rPr>
          <w:rFonts w:eastAsia="Times New Roman"/>
          <w:szCs w:val="24"/>
          <w:lang w:eastAsia="en-IE"/>
        </w:rPr>
        <w:t>,</w:t>
      </w:r>
      <w:r w:rsidRPr="001338E8">
        <w:rPr>
          <w:rFonts w:eastAsia="Times New Roman"/>
          <w:szCs w:val="24"/>
          <w:lang w:eastAsia="en-IE"/>
        </w:rPr>
        <w:t xml:space="preserve"> so we then worked very quickly with exam boards to get some additional centres, just specifically dealing with private candidates, doing really rapid assessments of the evidence, talking to the students’ </w:t>
      </w:r>
      <w:r>
        <w:rPr>
          <w:rFonts w:eastAsia="Times New Roman"/>
          <w:szCs w:val="24"/>
          <w:lang w:eastAsia="en-IE"/>
        </w:rPr>
        <w:t>tutors</w:t>
      </w:r>
      <w:r w:rsidRPr="001338E8">
        <w:rPr>
          <w:rFonts w:eastAsia="Times New Roman"/>
          <w:szCs w:val="24"/>
          <w:lang w:eastAsia="en-IE"/>
        </w:rPr>
        <w:t>, where they had speci</w:t>
      </w:r>
      <w:r w:rsidRPr="001338E8">
        <w:rPr>
          <w:rFonts w:eastAsia="Times New Roman"/>
          <w:szCs w:val="24"/>
          <w:lang w:eastAsia="en-IE"/>
        </w:rPr>
        <w:t>al educational needs talking to those, to get some more candidates through. The figures have just started to come through. I very much hope that the majority of private candidates will be able to progress as they intended.</w:t>
      </w:r>
    </w:p>
    <w:p w:rsidR="001338E8" w:rsidRPr="001338E8" w:rsidP="001338E8">
      <w:pPr>
        <w:widowControl w:val="0"/>
        <w:spacing w:after="120"/>
        <w:ind w:left="794"/>
        <w:rPr>
          <w:rFonts w:eastAsia="Times New Roman"/>
          <w:lang w:eastAsia="en-IE"/>
        </w:rPr>
      </w:pPr>
      <w:sdt>
        <w:sdtPr>
          <w:rPr>
            <w:rFonts w:eastAsia="Times New Roman"/>
            <w:lang w:eastAsia="en-IE"/>
          </w:rPr>
          <w:alias w:val="Member"/>
          <w:tag w:val="&lt;Member mnisId='4771' dodsId=''&gt;"/>
          <w:id w:val="-1567255258"/>
          <w:placeholder>
            <w:docPart w:val="DEB81429E20C47D6B2875D178BE2CEB0"/>
          </w:placeholder>
          <w:richText/>
        </w:sdtPr>
        <w:sdtContent>
          <w:r w:rsidRPr="001338E8">
            <w:rPr>
              <w:rFonts w:eastAsia="Times New Roman"/>
              <w:b/>
              <w:lang w:eastAsia="en-IE"/>
            </w:rPr>
            <w:t>Tom Hunt:</w:t>
          </w:r>
        </w:sdtContent>
      </w:sdt>
      <w:r w:rsidRPr="001338E8">
        <w:rPr>
          <w:rFonts w:eastAsia="Times New Roman"/>
          <w:lang w:eastAsia="en-IE"/>
        </w:rPr>
        <w:t xml:space="preserve"> Thank you for that very detailed response. I am sorry that I was not aware that you did have SEND specialists feeding into the prediction process. Perhaps I should have been aware of that. I am glad to hear that is the case. I really hope that in practice</w:t>
      </w:r>
      <w:r w:rsidRPr="001338E8">
        <w:rPr>
          <w:rFonts w:eastAsia="Times New Roman"/>
          <w:lang w:eastAsia="en-IE"/>
        </w:rPr>
        <w:t xml:space="preserve"> it does lead to avoiding a situation where we have those with special educational needs getting grades that do not reflect their true academic ability. Thank you for your </w:t>
      </w:r>
      <w:r w:rsidRPr="001338E8">
        <w:rPr>
          <w:rFonts w:eastAsia="Times New Roman"/>
          <w:lang w:eastAsia="en-IE"/>
        </w:rPr>
        <w:t>responses.</w:t>
      </w:r>
    </w:p>
    <w:p w:rsidR="001338E8" w:rsidRPr="001338E8" w:rsidP="001338E8">
      <w:pPr>
        <w:pStyle w:val="Question"/>
        <w:rPr>
          <w:lang w:eastAsia="en-IE"/>
        </w:rPr>
      </w:pPr>
      <w:sdt>
        <w:sdtPr>
          <w:rPr>
            <w:lang w:eastAsia="en-IE"/>
          </w:rPr>
          <w:alias w:val="Member"/>
          <w:tag w:val="&lt;Member mnisId='3985' dodsId='31730'&gt;"/>
          <w:id w:val="184952393"/>
          <w:placeholder>
            <w:docPart w:val="DEB81429E20C47D6B2875D178BE2CEB0"/>
          </w:placeholder>
          <w:richText/>
        </w:sdtPr>
        <w:sdtContent>
          <w:r w:rsidRPr="001338E8">
            <w:rPr>
              <w:b/>
              <w:lang w:eastAsia="en-IE"/>
            </w:rPr>
            <w:t>Chair:</w:t>
          </w:r>
        </w:sdtContent>
      </w:sdt>
      <w:r w:rsidRPr="001338E8">
        <w:rPr>
          <w:lang w:eastAsia="en-IE"/>
        </w:rPr>
        <w:t xml:space="preserve"> Before I bring </w:t>
      </w:r>
      <w:r w:rsidRPr="001338E8">
        <w:rPr>
          <w:lang w:eastAsia="en-IE"/>
        </w:rPr>
        <w:t xml:space="preserve">in </w:t>
      </w:r>
      <w:r w:rsidRPr="001338E8">
        <w:rPr>
          <w:lang w:eastAsia="en-IE"/>
        </w:rPr>
        <w:t xml:space="preserve">David Johnston on the vocational side, I just </w:t>
      </w:r>
      <w:r w:rsidRPr="001338E8">
        <w:rPr>
          <w:lang w:eastAsia="en-IE"/>
        </w:rPr>
        <w:t xml:space="preserve">want to understand on the vocational issue—Tom, perhaps you can answer this—in these exceptional circumstances, </w:t>
      </w:r>
      <w:r>
        <w:rPr>
          <w:lang w:eastAsia="en-IE"/>
        </w:rPr>
        <w:t>who</w:t>
      </w:r>
      <w:r w:rsidRPr="001338E8">
        <w:rPr>
          <w:lang w:eastAsia="en-IE"/>
        </w:rPr>
        <w:t xml:space="preserve"> </w:t>
      </w:r>
      <w:r>
        <w:rPr>
          <w:lang w:eastAsia="en-IE"/>
        </w:rPr>
        <w:t>has</w:t>
      </w:r>
      <w:r w:rsidRPr="001338E8">
        <w:rPr>
          <w:lang w:eastAsia="en-IE"/>
        </w:rPr>
        <w:t xml:space="preserve"> the authority to make decisions and ensure there is transparency and consistency between awarding organisations? If you just take the ex</w:t>
      </w:r>
      <w:r w:rsidRPr="001338E8">
        <w:rPr>
          <w:lang w:eastAsia="en-IE"/>
        </w:rPr>
        <w:t xml:space="preserve">ample of my own college in my constituency, Harlow College, they have come across the same qualification being assessed in </w:t>
      </w:r>
      <w:r w:rsidRPr="001338E8">
        <w:rPr>
          <w:rFonts w:eastAsia="Times New Roman"/>
          <w:szCs w:val="24"/>
          <w:lang w:eastAsia="en-IE"/>
        </w:rPr>
        <w:t>different ways by different AOs and are unclear as to who has oversight to ensure that decisions are made effectively. I point to Ofq</w:t>
      </w:r>
      <w:r w:rsidRPr="001338E8">
        <w:rPr>
          <w:rFonts w:eastAsia="Times New Roman"/>
          <w:szCs w:val="24"/>
          <w:lang w:eastAsia="en-IE"/>
        </w:rPr>
        <w:t>ual. What adaptations are planned for vocational assessment</w:t>
      </w:r>
      <w:r>
        <w:rPr>
          <w:rFonts w:eastAsia="Times New Roman"/>
          <w:szCs w:val="24"/>
          <w:lang w:eastAsia="en-IE"/>
        </w:rPr>
        <w:t xml:space="preserve"> in the</w:t>
      </w:r>
      <w:r w:rsidRPr="001338E8">
        <w:rPr>
          <w:rFonts w:eastAsia="Times New Roman"/>
          <w:szCs w:val="24"/>
          <w:lang w:eastAsia="en-IE"/>
        </w:rPr>
        <w:t xml:space="preserve"> next academic year</w:t>
      </w:r>
      <w:r>
        <w:rPr>
          <w:rFonts w:eastAsia="Times New Roman"/>
          <w:szCs w:val="24"/>
          <w:lang w:eastAsia="en-IE"/>
        </w:rPr>
        <w:t>,</w:t>
      </w:r>
      <w:r w:rsidRPr="001338E8">
        <w:rPr>
          <w:rFonts w:eastAsia="Times New Roman"/>
          <w:szCs w:val="24"/>
          <w:lang w:eastAsia="en-IE"/>
        </w:rPr>
        <w:t xml:space="preserve"> and when will the information be available? Will you have the authority to make the decisions that ensure consistency and transparency across the awarding organisations?</w:t>
      </w:r>
    </w:p>
    <w:p w:rsidR="001338E8" w:rsidRPr="001338E8" w:rsidP="001338E8">
      <w:pPr>
        <w:ind w:left="794"/>
        <w:rPr>
          <w:rFonts w:eastAsia="Times New Roman"/>
          <w:lang w:eastAsia="en-IE"/>
        </w:rPr>
      </w:pPr>
      <w:sdt>
        <w:sdtPr>
          <w:rPr>
            <w:rFonts w:eastAsia="Times New Roman"/>
            <w:lang w:eastAsia="en-IE"/>
          </w:rPr>
          <w:alias w:val="Witness"/>
          <w:id w:val="1404874475"/>
          <w:placeholder>
            <w:docPart w:val="DEB81429E20C47D6B2875D178BE2CEB0"/>
          </w:placeholder>
          <w:richText/>
        </w:sdtPr>
        <w:sdtContent>
          <w:r w:rsidRPr="001338E8">
            <w:rPr>
              <w:rFonts w:eastAsia="Times New Roman"/>
              <w:b/>
              <w:i/>
              <w:lang w:eastAsia="en-IE"/>
            </w:rPr>
            <w:t>Sally Collier:</w:t>
          </w:r>
        </w:sdtContent>
      </w:sdt>
      <w:r w:rsidRPr="001338E8">
        <w:rPr>
          <w:rFonts w:eastAsia="Times New Roman"/>
          <w:lang w:eastAsia="en-IE"/>
        </w:rPr>
        <w:t xml:space="preserve"> Shall I start?</w:t>
      </w:r>
    </w:p>
    <w:p w:rsidR="001338E8" w:rsidRPr="001338E8" w:rsidP="001338E8">
      <w:pPr>
        <w:widowControl w:val="0"/>
        <w:spacing w:after="120"/>
        <w:ind w:left="794"/>
        <w:rPr>
          <w:lang w:eastAsia="en-IE"/>
        </w:rPr>
      </w:pPr>
      <w:sdt>
        <w:sdtPr>
          <w:rPr>
            <w:lang w:eastAsia="en-IE"/>
          </w:rPr>
          <w:alias w:val="Member"/>
          <w:tag w:val="&lt;Member mnisId='3985' dodsId='31730'&gt;"/>
          <w:id w:val="1369484336"/>
          <w:placeholder>
            <w:docPart w:val="DEB81429E20C47D6B2875D178BE2CEB0"/>
          </w:placeholder>
          <w:richText/>
        </w:sdtPr>
        <w:sdtContent>
          <w:r w:rsidRPr="001338E8">
            <w:rPr>
              <w:b/>
              <w:lang w:eastAsia="en-IE"/>
            </w:rPr>
            <w:t>Chair:</w:t>
          </w:r>
        </w:sdtContent>
      </w:sdt>
      <w:r w:rsidRPr="001338E8">
        <w:rPr>
          <w:lang w:eastAsia="en-IE"/>
        </w:rPr>
        <w:t xml:space="preserve"> Tom, if you can come in, please, and tell me whether the Harlow College view is a general view.</w:t>
      </w:r>
    </w:p>
    <w:p w:rsidR="001338E8" w:rsidRPr="001338E8" w:rsidP="001338E8">
      <w:pPr>
        <w:ind w:left="794"/>
        <w:rPr>
          <w:rFonts w:eastAsia="Times New Roman"/>
          <w:lang w:eastAsia="en-IE"/>
        </w:rPr>
      </w:pPr>
      <w:sdt>
        <w:sdtPr>
          <w:rPr>
            <w:lang w:eastAsia="en-IE"/>
          </w:rPr>
          <w:alias w:val="Witness"/>
          <w:id w:val="951440879"/>
          <w:placeholder>
            <w:docPart w:val="DEB81429E20C47D6B2875D178BE2CEB0"/>
          </w:placeholder>
          <w:richText/>
        </w:sdtPr>
        <w:sdtContent>
          <w:r w:rsidRPr="001338E8">
            <w:rPr>
              <w:b/>
              <w:i/>
              <w:lang w:eastAsia="en-IE"/>
            </w:rPr>
            <w:t>Tom Bewick:</w:t>
          </w:r>
        </w:sdtContent>
      </w:sdt>
      <w:r w:rsidRPr="001338E8">
        <w:rPr>
          <w:lang w:eastAsia="en-IE"/>
        </w:rPr>
        <w:t xml:space="preserve"> It comes back to the point I raised earlier about the lack of homogeneity in vocational technical qualifications. We are talking first not about 50 or 60 A-level or GCSE subjects; we are talking about many thousands of qualifications. There are well over </w:t>
      </w:r>
      <w:r w:rsidRPr="001338E8">
        <w:rPr>
          <w:lang w:eastAsia="en-IE"/>
        </w:rPr>
        <w:t xml:space="preserve">140 awarding organisations that deliver those, sometimes because they are very niche, occupational sectors—think about veterinary practice, health and beauty—and that is why these niche organisations exist. So, of course, they have the individual </w:t>
      </w:r>
      <w:r w:rsidRPr="001338E8">
        <w:rPr>
          <w:rFonts w:eastAsia="Times New Roman"/>
          <w:lang w:eastAsia="en-IE"/>
        </w:rPr>
        <w:t>relations</w:t>
      </w:r>
      <w:r w:rsidRPr="001338E8">
        <w:rPr>
          <w:rFonts w:eastAsia="Times New Roman"/>
          <w:lang w:eastAsia="en-IE"/>
        </w:rPr>
        <w:t>hips with the likes of Harlow College and other FE colleges. That is the system of awarding that we operate in England</w:t>
      </w:r>
      <w:r>
        <w:rPr>
          <w:rFonts w:eastAsia="Times New Roman"/>
          <w:lang w:eastAsia="en-IE"/>
        </w:rPr>
        <w:t>. That</w:t>
      </w:r>
      <w:r w:rsidRPr="001338E8">
        <w:rPr>
          <w:rFonts w:eastAsia="Times New Roman"/>
          <w:lang w:eastAsia="en-IE"/>
        </w:rPr>
        <w:t xml:space="preserve"> tries to explain why there is complexity in the system. </w:t>
      </w:r>
    </w:p>
    <w:p w:rsidR="001338E8" w:rsidRPr="001338E8" w:rsidP="001338E8">
      <w:pPr>
        <w:ind w:left="794"/>
        <w:rPr>
          <w:rFonts w:eastAsia="Times New Roman"/>
          <w:lang w:eastAsia="en-IE"/>
        </w:rPr>
      </w:pPr>
      <w:r w:rsidRPr="001338E8">
        <w:rPr>
          <w:rFonts w:eastAsia="Times New Roman"/>
          <w:lang w:eastAsia="en-IE"/>
        </w:rPr>
        <w:t>As for the point about the approach to this summer for vocational technica</w:t>
      </w:r>
      <w:r w:rsidRPr="001338E8">
        <w:rPr>
          <w:rFonts w:eastAsia="Times New Roman"/>
          <w:lang w:eastAsia="en-IE"/>
        </w:rPr>
        <w:t xml:space="preserve">l students and ensuring that they are not disadvantaged in receiving their results, we were involved in an extremely intensive exercise </w:t>
      </w:r>
      <w:r>
        <w:rPr>
          <w:rFonts w:eastAsia="Times New Roman"/>
          <w:lang w:eastAsia="en-IE"/>
        </w:rPr>
        <w:t>over the last few weeks</w:t>
      </w:r>
      <w:r w:rsidRPr="001338E8">
        <w:rPr>
          <w:rFonts w:eastAsia="Times New Roman"/>
          <w:lang w:eastAsia="en-IE"/>
        </w:rPr>
        <w:t xml:space="preserve"> with Ofqual and the awarding organisations, sifting through thousands of these qualifications. U</w:t>
      </w:r>
      <w:r w:rsidRPr="001338E8">
        <w:rPr>
          <w:rFonts w:eastAsia="Times New Roman"/>
          <w:lang w:eastAsia="en-IE"/>
        </w:rPr>
        <w:t xml:space="preserve">nlike the A-level and GCSEs where it is a straight decision around, for example, going down the calculated assessment route, there are three types of approach to vocational technical qualifications. </w:t>
      </w:r>
    </w:p>
    <w:p w:rsidR="001338E8" w:rsidRPr="001338E8" w:rsidP="001338E8">
      <w:pPr>
        <w:ind w:left="794"/>
        <w:rPr>
          <w:rFonts w:eastAsia="Times New Roman"/>
          <w:szCs w:val="24"/>
          <w:lang w:eastAsia="en-IE"/>
        </w:rPr>
      </w:pPr>
      <w:r w:rsidRPr="001338E8">
        <w:rPr>
          <w:rFonts w:eastAsia="Times New Roman"/>
          <w:lang w:eastAsia="en-IE"/>
        </w:rPr>
        <w:t>Obviously where they lend themselves more to the GCSE an</w:t>
      </w:r>
      <w:r w:rsidRPr="001338E8">
        <w:rPr>
          <w:rFonts w:eastAsia="Times New Roman"/>
          <w:lang w:eastAsia="en-IE"/>
        </w:rPr>
        <w:t>d A-level models, such as for example the BT</w:t>
      </w:r>
      <w:r>
        <w:rPr>
          <w:rFonts w:eastAsia="Times New Roman"/>
          <w:lang w:eastAsia="en-IE"/>
        </w:rPr>
        <w:t>EC</w:t>
      </w:r>
      <w:r w:rsidRPr="001338E8">
        <w:rPr>
          <w:rFonts w:eastAsia="Times New Roman"/>
          <w:lang w:eastAsia="en-IE"/>
        </w:rPr>
        <w:t>s and Applied Generals, there is a calculated approach. Where they are more about competency and being able to show competency through assessment, that is where you get into models such as the adaptive assessme</w:t>
      </w:r>
      <w:r w:rsidRPr="001338E8">
        <w:rPr>
          <w:rFonts w:eastAsia="Times New Roman"/>
          <w:lang w:eastAsia="en-IE"/>
        </w:rPr>
        <w:t xml:space="preserve">nt. </w:t>
      </w:r>
      <w:r w:rsidRPr="001338E8">
        <w:rPr>
          <w:rFonts w:eastAsia="Times New Roman"/>
          <w:lang w:eastAsia="en-IE"/>
        </w:rPr>
        <w:t>Indeed,</w:t>
      </w:r>
      <w:r w:rsidRPr="001338E8">
        <w:rPr>
          <w:rFonts w:eastAsia="Times New Roman"/>
          <w:lang w:eastAsia="en-IE"/>
        </w:rPr>
        <w:t xml:space="preserve"> there are still some qualifications in vocational technical—and Harlow College and others will perhaps be responsi</w:t>
      </w:r>
      <w:r>
        <w:rPr>
          <w:rFonts w:eastAsia="Times New Roman"/>
          <w:lang w:eastAsia="en-IE"/>
        </w:rPr>
        <w:t xml:space="preserve">ble for </w:t>
      </w:r>
      <w:r w:rsidRPr="001338E8">
        <w:rPr>
          <w:rFonts w:eastAsia="Times New Roman"/>
          <w:lang w:eastAsia="en-IE"/>
        </w:rPr>
        <w:t>delivering these—that are really about licence to practi</w:t>
      </w:r>
      <w:r>
        <w:rPr>
          <w:rFonts w:eastAsia="Times New Roman"/>
          <w:lang w:eastAsia="en-IE"/>
        </w:rPr>
        <w:t>s</w:t>
      </w:r>
      <w:r w:rsidRPr="001338E8">
        <w:rPr>
          <w:rFonts w:eastAsia="Times New Roman"/>
          <w:lang w:eastAsia="en-IE"/>
        </w:rPr>
        <w:t>e and are about the safety of an individual to go out there in th</w:t>
      </w:r>
      <w:r w:rsidRPr="001338E8">
        <w:rPr>
          <w:rFonts w:eastAsia="Times New Roman"/>
          <w:lang w:eastAsia="en-IE"/>
        </w:rPr>
        <w:t xml:space="preserve">e workforce and practise their </w:t>
      </w:r>
      <w:r w:rsidRPr="001338E8">
        <w:rPr>
          <w:rFonts w:eastAsia="Times New Roman"/>
          <w:szCs w:val="24"/>
          <w:lang w:eastAsia="en-IE"/>
        </w:rPr>
        <w:t xml:space="preserve">particular skill or trade. With the best will in the world, it is not always possible to estimate, for example, whether somebody is safe to go out and drive on our roads or whether someone is </w:t>
      </w:r>
      <w:r w:rsidRPr="001338E8">
        <w:rPr>
          <w:rFonts w:eastAsia="Times New Roman"/>
          <w:szCs w:val="24"/>
          <w:lang w:eastAsia="en-IE"/>
        </w:rPr>
        <w:t>safe to operate some equipment. O</w:t>
      </w:r>
      <w:r w:rsidRPr="001338E8">
        <w:rPr>
          <w:rFonts w:eastAsia="Times New Roman"/>
          <w:szCs w:val="24"/>
          <w:lang w:eastAsia="en-IE"/>
        </w:rPr>
        <w:t>ne needs to be able to assess that skill practically, to be able to observe it visibly and report back to the awarding organisation.</w:t>
      </w:r>
    </w:p>
    <w:p w:rsidR="001338E8" w:rsidRPr="001338E8" w:rsidP="00A63958">
      <w:pPr>
        <w:pStyle w:val="Question"/>
        <w:numPr>
          <w:ilvl w:val="0"/>
          <w:numId w:val="0"/>
        </w:numPr>
        <w:ind w:left="794"/>
        <w:rPr>
          <w:rFonts w:eastAsia="Times New Roman"/>
          <w:lang w:eastAsia="en-IE"/>
        </w:rPr>
      </w:pPr>
      <w:sdt>
        <w:sdtPr>
          <w:rPr>
            <w:rFonts w:eastAsia="Times New Roman"/>
            <w:lang w:eastAsia="en-IE"/>
          </w:rPr>
          <w:alias w:val="Member"/>
          <w:tag w:val="&lt;Member mnisId='3985' dodsId='31730'&gt;"/>
          <w:id w:val="-145737835"/>
          <w:placeholder>
            <w:docPart w:val="DEB81429E20C47D6B2875D178BE2CEB0"/>
          </w:placeholder>
          <w:richText/>
        </w:sdtPr>
        <w:sdtContent>
          <w:r w:rsidRPr="001338E8">
            <w:rPr>
              <w:rFonts w:eastAsia="Times New Roman"/>
              <w:b/>
              <w:lang w:eastAsia="en-IE"/>
            </w:rPr>
            <w:t>Chair:</w:t>
          </w:r>
        </w:sdtContent>
      </w:sdt>
      <w:r w:rsidRPr="001338E8">
        <w:rPr>
          <w:rFonts w:eastAsia="Times New Roman"/>
          <w:lang w:eastAsia="en-IE"/>
        </w:rPr>
        <w:t xml:space="preserve"> Thank you. That is very comprehensive.</w:t>
      </w:r>
    </w:p>
    <w:p w:rsidR="001338E8" w:rsidRPr="001338E8" w:rsidP="001338E8">
      <w:pPr>
        <w:ind w:left="794"/>
        <w:rPr>
          <w:rFonts w:eastAsia="Times New Roman"/>
          <w:lang w:eastAsia="en-IE"/>
        </w:rPr>
      </w:pPr>
      <w:sdt>
        <w:sdtPr>
          <w:rPr>
            <w:rFonts w:eastAsia="Times New Roman"/>
            <w:lang w:eastAsia="en-IE"/>
          </w:rPr>
          <w:alias w:val="Witness"/>
          <w:id w:val="2022591396"/>
          <w:placeholder>
            <w:docPart w:val="DEB81429E20C47D6B2875D178BE2CEB0"/>
          </w:placeholder>
          <w:richText/>
        </w:sdtPr>
        <w:sdtContent>
          <w:r w:rsidRPr="001338E8">
            <w:rPr>
              <w:rFonts w:eastAsia="Times New Roman"/>
              <w:b/>
              <w:i/>
              <w:lang w:eastAsia="en-IE"/>
            </w:rPr>
            <w:t>Sally Collier:</w:t>
          </w:r>
        </w:sdtContent>
      </w:sdt>
      <w:r w:rsidRPr="001338E8">
        <w:rPr>
          <w:rFonts w:eastAsia="Times New Roman"/>
          <w:lang w:eastAsia="en-IE"/>
        </w:rPr>
        <w:t xml:space="preserve"> I will start with your question about who oversees this. A</w:t>
      </w:r>
      <w:r w:rsidRPr="001338E8">
        <w:rPr>
          <w:rFonts w:eastAsia="Times New Roman"/>
          <w:lang w:eastAsia="en-IE"/>
        </w:rPr>
        <w:t>s the regulator, we oversee all of those 140 bodies. We will be taking a risk-based approach, as you would expect, on 140 bodies to ensure that our rules are being followed and that any mistakes that happen are put right as quickly as possible.</w:t>
      </w:r>
    </w:p>
    <w:p w:rsidR="001338E8" w:rsidRPr="001338E8" w:rsidP="001338E8">
      <w:pPr>
        <w:ind w:left="794"/>
        <w:rPr>
          <w:rFonts w:eastAsia="Times New Roman"/>
          <w:lang w:eastAsia="en-IE"/>
        </w:rPr>
      </w:pPr>
      <w:r w:rsidRPr="001338E8">
        <w:rPr>
          <w:rFonts w:eastAsia="Times New Roman"/>
          <w:lang w:eastAsia="en-IE"/>
        </w:rPr>
        <w:t>Our overrid</w:t>
      </w:r>
      <w:r w:rsidRPr="001338E8">
        <w:rPr>
          <w:rFonts w:eastAsia="Times New Roman"/>
          <w:lang w:eastAsia="en-IE"/>
        </w:rPr>
        <w:t>ing principle for vocational qualifications, as with general qualifications, is that as many students as possible progress, whether that is to further education or into employment. Of those 14,000 qualifications, we think about two-thirds will see students</w:t>
      </w:r>
      <w:r w:rsidRPr="001338E8">
        <w:rPr>
          <w:rFonts w:eastAsia="Times New Roman"/>
          <w:lang w:eastAsia="en-IE"/>
        </w:rPr>
        <w:t xml:space="preserve"> progress either because they are getting a calculated grade or because they can have an adapted assessment where the method of assessment changes, maybe move</w:t>
      </w:r>
      <w:r>
        <w:rPr>
          <w:rFonts w:eastAsia="Times New Roman"/>
          <w:lang w:eastAsia="en-IE"/>
        </w:rPr>
        <w:t xml:space="preserve">d </w:t>
      </w:r>
      <w:r w:rsidRPr="001338E8">
        <w:rPr>
          <w:rFonts w:eastAsia="Times New Roman"/>
          <w:lang w:eastAsia="en-IE"/>
        </w:rPr>
        <w:t>online for example. The vast majority of students will progress. There will be a minority, as To</w:t>
      </w:r>
      <w:r w:rsidRPr="001338E8">
        <w:rPr>
          <w:rFonts w:eastAsia="Times New Roman"/>
          <w:lang w:eastAsia="en-IE"/>
        </w:rPr>
        <w:t xml:space="preserve">m says, who, mainly for safety reasons or because employer professional bodies say we need to have a practical assessment, will have to be delayed. </w:t>
      </w:r>
    </w:p>
    <w:p w:rsidR="001338E8" w:rsidRPr="001338E8" w:rsidP="001338E8">
      <w:pPr>
        <w:ind w:left="794"/>
        <w:rPr>
          <w:rFonts w:eastAsia="Times New Roman"/>
          <w:lang w:eastAsia="en-IE"/>
        </w:rPr>
      </w:pPr>
      <w:r w:rsidRPr="001338E8">
        <w:rPr>
          <w:rFonts w:eastAsia="Times New Roman"/>
          <w:lang w:eastAsia="en-IE"/>
        </w:rPr>
        <w:t xml:space="preserve">In response to your question about when they will know, all of this is happening at the moment, as well as </w:t>
      </w:r>
      <w:r w:rsidRPr="001338E8">
        <w:rPr>
          <w:rFonts w:eastAsia="Times New Roman"/>
          <w:lang w:eastAsia="en-IE"/>
        </w:rPr>
        <w:t>what is going to happen in the autumn.</w:t>
      </w:r>
    </w:p>
    <w:p w:rsidR="001338E8" w:rsidRPr="001338E8" w:rsidP="001338E8">
      <w:pPr>
        <w:pStyle w:val="Question"/>
        <w:rPr>
          <w:lang w:eastAsia="en-IE"/>
        </w:rPr>
      </w:pPr>
      <w:sdt>
        <w:sdtPr>
          <w:rPr>
            <w:rFonts w:eastAsia="Times New Roman"/>
            <w:lang w:eastAsia="en-IE"/>
          </w:rPr>
          <w:alias w:val="Member"/>
          <w:tag w:val="&lt;Member mnisId='4761' dodsId=''&gt;"/>
          <w:id w:val="540406363"/>
          <w:placeholder>
            <w:docPart w:val="DEB81429E20C47D6B2875D178BE2CEB0"/>
          </w:placeholder>
          <w:richText/>
        </w:sdtPr>
        <w:sdtContent>
          <w:r w:rsidRPr="001338E8">
            <w:rPr>
              <w:rFonts w:eastAsia="Times New Roman"/>
              <w:b/>
              <w:lang w:eastAsia="en-IE"/>
            </w:rPr>
            <w:t>David Johnston:</w:t>
          </w:r>
        </w:sdtContent>
      </w:sdt>
      <w:r w:rsidRPr="001338E8">
        <w:rPr>
          <w:rFonts w:eastAsia="Times New Roman"/>
          <w:lang w:eastAsia="en-IE"/>
        </w:rPr>
        <w:t xml:space="preserve"> Tom, you said that Ofqual should make the case to the DfE for </w:t>
      </w:r>
      <w:r>
        <w:rPr>
          <w:rFonts w:eastAsia="Times New Roman"/>
          <w:lang w:eastAsia="en-IE"/>
        </w:rPr>
        <w:t xml:space="preserve">a </w:t>
      </w:r>
      <w:r w:rsidRPr="001338E8">
        <w:rPr>
          <w:rFonts w:eastAsia="Times New Roman"/>
          <w:lang w:eastAsia="en-IE"/>
        </w:rPr>
        <w:t xml:space="preserve">capacity building fund to help those awarding bodies for vocational qualifications. What exactly is it needed for? Do you have a </w:t>
      </w:r>
      <w:r w:rsidRPr="001338E8">
        <w:rPr>
          <w:rFonts w:eastAsia="Times New Roman"/>
          <w:lang w:eastAsia="en-IE"/>
        </w:rPr>
        <w:t>cost in mind?</w:t>
      </w:r>
    </w:p>
    <w:p w:rsidR="001338E8" w:rsidRPr="001338E8" w:rsidP="001338E8">
      <w:pPr>
        <w:ind w:left="794"/>
        <w:rPr>
          <w:rFonts w:eastAsia="Times New Roman" w:cs="Arial"/>
          <w:bCs/>
          <w:szCs w:val="24"/>
          <w:lang w:eastAsia="en-IE"/>
        </w:rPr>
      </w:pPr>
      <w:sdt>
        <w:sdtPr>
          <w:rPr>
            <w:rFonts w:eastAsia="Times New Roman"/>
            <w:lang w:eastAsia="en-IE"/>
          </w:rPr>
          <w:alias w:val="Witness"/>
          <w:id w:val="-1618206935"/>
          <w:placeholder>
            <w:docPart w:val="DEB81429E20C47D6B2875D178BE2CEB0"/>
          </w:placeholder>
          <w:richText/>
        </w:sdtPr>
        <w:sdtContent>
          <w:r w:rsidRPr="001338E8">
            <w:rPr>
              <w:rFonts w:eastAsia="Times New Roman"/>
              <w:b/>
              <w:i/>
              <w:lang w:eastAsia="en-IE"/>
            </w:rPr>
            <w:t>Tom Bewick:</w:t>
          </w:r>
        </w:sdtContent>
      </w:sdt>
      <w:r w:rsidRPr="001338E8">
        <w:rPr>
          <w:rFonts w:eastAsia="Times New Roman"/>
          <w:lang w:eastAsia="en-IE"/>
        </w:rPr>
        <w:t xml:space="preserve"> Yes. The Chair asked the question of Sally earlier about whether Ofqual had had to expend additional resources</w:t>
      </w:r>
      <w:r>
        <w:rPr>
          <w:rFonts w:eastAsia="Times New Roman"/>
          <w:lang w:eastAsia="en-IE"/>
        </w:rPr>
        <w:t>,</w:t>
      </w:r>
      <w:r w:rsidRPr="001338E8">
        <w:rPr>
          <w:rFonts w:eastAsia="Times New Roman"/>
          <w:lang w:eastAsia="en-IE"/>
        </w:rPr>
        <w:t xml:space="preserve"> and she replied saying that within Ofqual’s budget, which is set by the </w:t>
      </w:r>
      <w:r w:rsidRPr="001338E8">
        <w:rPr>
          <w:rFonts w:eastAsia="Times New Roman" w:cs="Arial"/>
          <w:szCs w:val="24"/>
          <w:lang w:eastAsia="en-IE"/>
        </w:rPr>
        <w:t>Department for Education, she is able to dep</w:t>
      </w:r>
      <w:r w:rsidRPr="001338E8">
        <w:rPr>
          <w:rFonts w:eastAsia="Times New Roman" w:cs="Arial"/>
          <w:szCs w:val="24"/>
          <w:lang w:eastAsia="en-IE"/>
        </w:rPr>
        <w:t xml:space="preserve">loy resources to deal with the exceptional situation we find ourselves in. Of course, awarding organisations are not arms of the state; 60% of them are charities and </w:t>
      </w:r>
      <w:r>
        <w:rPr>
          <w:rFonts w:eastAsia="Times New Roman" w:cs="Arial"/>
          <w:szCs w:val="24"/>
          <w:lang w:eastAsia="en-IE"/>
        </w:rPr>
        <w:t>around a</w:t>
      </w:r>
      <w:r w:rsidRPr="001338E8">
        <w:rPr>
          <w:rFonts w:eastAsia="Times New Roman" w:cs="Arial"/>
          <w:szCs w:val="24"/>
          <w:lang w:eastAsia="en-IE"/>
        </w:rPr>
        <w:t xml:space="preserve"> third of them are for</w:t>
      </w:r>
      <w:r>
        <w:rPr>
          <w:rFonts w:eastAsia="Times New Roman" w:cs="Arial"/>
          <w:szCs w:val="24"/>
          <w:lang w:eastAsia="en-IE"/>
        </w:rPr>
        <w:t>-</w:t>
      </w:r>
      <w:r w:rsidRPr="001338E8">
        <w:rPr>
          <w:rFonts w:eastAsia="Times New Roman" w:cs="Arial"/>
          <w:szCs w:val="24"/>
          <w:lang w:eastAsia="en-IE"/>
        </w:rPr>
        <w:t xml:space="preserve">profit or commercial organisations. They </w:t>
      </w:r>
      <w:r w:rsidRPr="001338E8">
        <w:rPr>
          <w:rFonts w:eastAsia="Times New Roman" w:cs="Arial"/>
          <w:szCs w:val="24"/>
          <w:lang w:eastAsia="en-IE"/>
        </w:rPr>
        <w:t xml:space="preserve">are </w:t>
      </w:r>
      <w:r w:rsidRPr="001338E8">
        <w:rPr>
          <w:rFonts w:eastAsia="Times New Roman" w:cs="Arial"/>
          <w:szCs w:val="24"/>
          <w:lang w:eastAsia="en-IE"/>
        </w:rPr>
        <w:t>already covere</w:t>
      </w:r>
      <w:r w:rsidRPr="001338E8">
        <w:rPr>
          <w:rFonts w:eastAsia="Times New Roman" w:cs="Arial"/>
          <w:szCs w:val="24"/>
          <w:lang w:eastAsia="en-IE"/>
        </w:rPr>
        <w:t>d by Ofqual’s recognition of general conditions</w:t>
      </w:r>
      <w:r>
        <w:rPr>
          <w:rFonts w:eastAsia="Times New Roman" w:cs="Arial"/>
          <w:szCs w:val="24"/>
          <w:lang w:eastAsia="en-IE"/>
        </w:rPr>
        <w:t>,</w:t>
      </w:r>
      <w:r w:rsidRPr="001338E8">
        <w:rPr>
          <w:rFonts w:eastAsia="Times New Roman" w:cs="Arial"/>
          <w:szCs w:val="24"/>
          <w:lang w:eastAsia="en-IE"/>
        </w:rPr>
        <w:t xml:space="preserve"> so this is an additional regulatory regime that has been brought in for the circumstances that we are completely aware of. Effectively, awarding organisations, which are not taxpayer grant funded by the </w:t>
      </w:r>
      <w:r w:rsidRPr="001338E8">
        <w:rPr>
          <w:rFonts w:eastAsia="Calibri" w:cs="Arial"/>
          <w:bCs/>
          <w:szCs w:val="24"/>
          <w:lang w:eastAsia="en-IE"/>
        </w:rPr>
        <w:t>Gove</w:t>
      </w:r>
      <w:r w:rsidRPr="001338E8">
        <w:rPr>
          <w:rFonts w:eastAsia="Calibri" w:cs="Arial"/>
          <w:bCs/>
          <w:szCs w:val="24"/>
          <w:lang w:eastAsia="en-IE"/>
        </w:rPr>
        <w:t xml:space="preserve">rnment, essentially earn their keep by providing these </w:t>
      </w:r>
      <w:r w:rsidRPr="001338E8">
        <w:rPr>
          <w:rFonts w:eastAsia="Times New Roman" w:cs="Arial"/>
          <w:bCs/>
          <w:szCs w:val="24"/>
          <w:lang w:eastAsia="en-IE"/>
        </w:rPr>
        <w:t xml:space="preserve">important services to the education and skills system as part of an overall ecosystem of qualifications and examinations. </w:t>
      </w:r>
    </w:p>
    <w:p w:rsidR="001338E8" w:rsidRPr="001338E8" w:rsidP="001338E8">
      <w:pPr>
        <w:ind w:left="794"/>
        <w:rPr>
          <w:rFonts w:eastAsia="Calibri" w:cs="Arial"/>
          <w:bCs/>
          <w:szCs w:val="24"/>
          <w:lang w:eastAsia="en-IE"/>
        </w:rPr>
      </w:pPr>
      <w:r w:rsidRPr="001338E8">
        <w:rPr>
          <w:rFonts w:eastAsia="Times New Roman" w:cs="Arial"/>
          <w:bCs/>
          <w:szCs w:val="24"/>
          <w:lang w:eastAsia="en-IE"/>
        </w:rPr>
        <w:t xml:space="preserve">What we have said to the Department, and also to the regulator, is that there </w:t>
      </w:r>
      <w:r w:rsidRPr="001338E8">
        <w:rPr>
          <w:rFonts w:eastAsia="Times New Roman" w:cs="Arial"/>
          <w:bCs/>
          <w:szCs w:val="24"/>
          <w:lang w:eastAsia="en-IE"/>
        </w:rPr>
        <w:t>are additional costs of implementing the Secretary of State’s two ministerial directions, one for general qualifications and one for the vocational technical qualifications. We have put in an estimate to the Department, based on a focus group of mass marke</w:t>
      </w:r>
      <w:r w:rsidRPr="001338E8">
        <w:rPr>
          <w:rFonts w:eastAsia="Times New Roman" w:cs="Arial"/>
          <w:bCs/>
          <w:szCs w:val="24"/>
          <w:lang w:eastAsia="en-IE"/>
        </w:rPr>
        <w:t xml:space="preserve">t, mid-sized </w:t>
      </w:r>
      <w:r>
        <w:rPr>
          <w:rFonts w:eastAsia="Times New Roman" w:cs="Arial"/>
          <w:bCs/>
          <w:szCs w:val="24"/>
          <w:lang w:eastAsia="en-IE"/>
        </w:rPr>
        <w:t>AOs</w:t>
      </w:r>
      <w:r w:rsidRPr="001338E8">
        <w:rPr>
          <w:rFonts w:eastAsia="Times New Roman" w:cs="Arial"/>
          <w:bCs/>
          <w:szCs w:val="24"/>
          <w:lang w:eastAsia="en-IE"/>
        </w:rPr>
        <w:t xml:space="preserve"> and </w:t>
      </w:r>
      <w:r w:rsidRPr="001338E8">
        <w:rPr>
          <w:rFonts w:eastAsia="Times New Roman" w:cs="Arial"/>
          <w:bCs/>
          <w:szCs w:val="24"/>
          <w:lang w:eastAsia="en-IE"/>
        </w:rPr>
        <w:t>niche AOs, as to what that amount would be</w:t>
      </w:r>
      <w:r>
        <w:rPr>
          <w:rFonts w:eastAsia="Times New Roman" w:cs="Arial"/>
          <w:bCs/>
          <w:szCs w:val="24"/>
          <w:lang w:eastAsia="en-IE"/>
        </w:rPr>
        <w:t>,</w:t>
      </w:r>
      <w:r w:rsidRPr="001338E8">
        <w:rPr>
          <w:rFonts w:eastAsia="Times New Roman" w:cs="Arial"/>
          <w:bCs/>
          <w:szCs w:val="24"/>
          <w:lang w:eastAsia="en-IE"/>
        </w:rPr>
        <w:t xml:space="preserve"> and we came to a ballpark figure of £16.3 million. It is important to stress that this is about putting in an estimate. It is not a bill. It is not a demand of the </w:t>
      </w:r>
      <w:r w:rsidRPr="001338E8">
        <w:rPr>
          <w:rFonts w:eastAsia="Calibri" w:cs="Arial"/>
          <w:bCs/>
          <w:szCs w:val="24"/>
          <w:lang w:eastAsia="en-IE"/>
        </w:rPr>
        <w:t xml:space="preserve">Government to pay our members that amount of money. It was a piece of work that was requested by senior officials within the </w:t>
      </w:r>
      <w:r w:rsidRPr="001338E8">
        <w:rPr>
          <w:rFonts w:eastAsia="Times New Roman" w:cs="Arial"/>
          <w:bCs/>
          <w:szCs w:val="24"/>
          <w:lang w:eastAsia="en-IE"/>
        </w:rPr>
        <w:t>Department</w:t>
      </w:r>
      <w:r w:rsidRPr="001338E8">
        <w:rPr>
          <w:rFonts w:eastAsia="Calibri" w:cs="Arial"/>
          <w:bCs/>
          <w:szCs w:val="24"/>
          <w:lang w:eastAsia="en-IE"/>
        </w:rPr>
        <w:t xml:space="preserve"> for Education. We shared that work, as Sally knows, with the regulator. </w:t>
      </w:r>
    </w:p>
    <w:p w:rsidR="001338E8" w:rsidRPr="001338E8" w:rsidP="001338E8">
      <w:pPr>
        <w:ind w:left="794"/>
        <w:rPr>
          <w:rFonts w:eastAsia="Calibri" w:cs="Arial"/>
          <w:bCs/>
          <w:szCs w:val="24"/>
          <w:lang w:eastAsia="en-IE"/>
        </w:rPr>
      </w:pPr>
      <w:r w:rsidRPr="001338E8">
        <w:rPr>
          <w:rFonts w:eastAsia="Calibri" w:cs="Arial"/>
          <w:bCs/>
          <w:szCs w:val="24"/>
          <w:lang w:eastAsia="en-IE"/>
        </w:rPr>
        <w:t>We would expect some kind of grant fund to be m</w:t>
      </w:r>
      <w:r w:rsidRPr="001338E8">
        <w:rPr>
          <w:rFonts w:eastAsia="Calibri" w:cs="Arial"/>
          <w:bCs/>
          <w:szCs w:val="24"/>
          <w:lang w:eastAsia="en-IE"/>
        </w:rPr>
        <w:t xml:space="preserve">ade available based on the evidence we have submitted, but ultimately we accept that it is for the </w:t>
      </w:r>
      <w:r w:rsidRPr="001338E8">
        <w:rPr>
          <w:rFonts w:eastAsia="Times New Roman" w:cs="Arial"/>
          <w:bCs/>
          <w:szCs w:val="24"/>
          <w:lang w:eastAsia="en-IE"/>
        </w:rPr>
        <w:t>Secretary of State to decide on what criteria he would pay out against a claim for these additional activities. In any case, it may be that some awarding org</w:t>
      </w:r>
      <w:r w:rsidRPr="001338E8">
        <w:rPr>
          <w:rFonts w:eastAsia="Times New Roman" w:cs="Arial"/>
          <w:bCs/>
          <w:szCs w:val="24"/>
          <w:lang w:eastAsia="en-IE"/>
        </w:rPr>
        <w:t xml:space="preserve">anisations or exam boards decide not to make a claim. Charities, for example, may decide to absorb some of these costs within their own resources. That is a decision they can make, of course. However, I do think the principle here, that the </w:t>
      </w:r>
      <w:r w:rsidRPr="001338E8">
        <w:rPr>
          <w:rFonts w:eastAsia="Calibri" w:cs="Arial"/>
          <w:bCs/>
          <w:szCs w:val="24"/>
          <w:lang w:eastAsia="en-IE"/>
        </w:rPr>
        <w:t xml:space="preserve">Government are </w:t>
      </w:r>
      <w:r w:rsidRPr="001338E8">
        <w:rPr>
          <w:rFonts w:eastAsia="Calibri" w:cs="Arial"/>
          <w:bCs/>
          <w:szCs w:val="24"/>
          <w:lang w:eastAsia="en-IE"/>
        </w:rPr>
        <w:t>essentially directing our members to deliver a parallel regulatory regime alongside the existing regime, will incur additional costs.</w:t>
      </w:r>
    </w:p>
    <w:p w:rsidR="001338E8" w:rsidRPr="001338E8" w:rsidP="001338E8">
      <w:pPr>
        <w:pStyle w:val="Question"/>
        <w:rPr>
          <w:lang w:eastAsia="en-IE"/>
        </w:rPr>
      </w:pPr>
      <w:sdt>
        <w:sdtPr>
          <w:rPr>
            <w:rFonts w:eastAsia="Calibri"/>
            <w:lang w:eastAsia="en-IE"/>
          </w:rPr>
          <w:alias w:val="Member"/>
          <w:tag w:val="&lt;Member mnisId='3985' dodsId='31730'&gt;"/>
          <w:id w:val="-139579445"/>
          <w:placeholder>
            <w:docPart w:val="DEB81429E20C47D6B2875D178BE2CEB0"/>
          </w:placeholder>
          <w:richText/>
        </w:sdtPr>
        <w:sdtContent>
          <w:r w:rsidRPr="001338E8">
            <w:rPr>
              <w:rFonts w:eastAsia="Calibri"/>
              <w:b/>
              <w:lang w:eastAsia="en-IE"/>
            </w:rPr>
            <w:t>David Johnston:</w:t>
          </w:r>
        </w:sdtContent>
      </w:sdt>
      <w:r w:rsidRPr="001338E8">
        <w:rPr>
          <w:rFonts w:eastAsia="Calibri"/>
          <w:lang w:eastAsia="en-IE"/>
        </w:rPr>
        <w:t xml:space="preserve"> Is it your position that if they do not get those additional funds, they will not be able to meet the ti</w:t>
      </w:r>
      <w:r w:rsidRPr="001338E8">
        <w:rPr>
          <w:rFonts w:eastAsia="Calibri"/>
          <w:lang w:eastAsia="en-IE"/>
        </w:rPr>
        <w:t>meframes for assessments and calculating grades?</w:t>
      </w:r>
    </w:p>
    <w:p w:rsidR="001338E8" w:rsidRPr="001338E8" w:rsidP="001338E8">
      <w:pPr>
        <w:ind w:left="794"/>
        <w:rPr>
          <w:rFonts w:eastAsia="Times New Roman" w:cs="Arial"/>
          <w:szCs w:val="24"/>
          <w:lang w:eastAsia="en-IE"/>
        </w:rPr>
      </w:pPr>
      <w:sdt>
        <w:sdtPr>
          <w:rPr>
            <w:rFonts w:eastAsia="Calibri"/>
            <w:lang w:eastAsia="en-IE"/>
          </w:rPr>
          <w:alias w:val="Witness"/>
          <w:id w:val="1160123530"/>
          <w:placeholder>
            <w:docPart w:val="DEB81429E20C47D6B2875D178BE2CEB0"/>
          </w:placeholder>
          <w:richText/>
        </w:sdtPr>
        <w:sdtContent>
          <w:r w:rsidRPr="001338E8">
            <w:rPr>
              <w:rFonts w:eastAsia="Calibri"/>
              <w:b/>
              <w:i/>
              <w:lang w:eastAsia="en-IE"/>
            </w:rPr>
            <w:t>Tom Bewick:</w:t>
          </w:r>
        </w:sdtContent>
      </w:sdt>
      <w:r w:rsidRPr="001338E8">
        <w:rPr>
          <w:rFonts w:eastAsia="Calibri"/>
          <w:lang w:eastAsia="en-IE"/>
        </w:rPr>
        <w:t xml:space="preserve"> I would not want to conflate those two issues. My members are committed, public</w:t>
      </w:r>
      <w:r>
        <w:rPr>
          <w:rFonts w:eastAsia="Calibri"/>
          <w:lang w:eastAsia="en-IE"/>
        </w:rPr>
        <w:t>-</w:t>
      </w:r>
      <w:r w:rsidRPr="001338E8">
        <w:rPr>
          <w:rFonts w:eastAsia="Calibri"/>
          <w:lang w:eastAsia="en-IE"/>
        </w:rPr>
        <w:t xml:space="preserve">spirited bodies. They want to ensure, as does the regulator and the </w:t>
      </w:r>
      <w:r w:rsidRPr="001338E8">
        <w:rPr>
          <w:rFonts w:eastAsia="Times New Roman" w:cs="Arial"/>
          <w:szCs w:val="24"/>
          <w:lang w:eastAsia="en-IE"/>
        </w:rPr>
        <w:t>Department, that learners this summer are not</w:t>
      </w:r>
      <w:r w:rsidRPr="001338E8">
        <w:rPr>
          <w:rFonts w:eastAsia="Times New Roman" w:cs="Arial"/>
          <w:szCs w:val="24"/>
          <w:lang w:eastAsia="en-IE"/>
        </w:rPr>
        <w:t xml:space="preserve"> disadvantaged</w:t>
      </w:r>
      <w:r>
        <w:rPr>
          <w:rFonts w:eastAsia="Times New Roman" w:cs="Arial"/>
          <w:szCs w:val="24"/>
          <w:lang w:eastAsia="en-IE"/>
        </w:rPr>
        <w:t xml:space="preserve">, </w:t>
      </w:r>
      <w:r w:rsidRPr="001338E8">
        <w:rPr>
          <w:rFonts w:eastAsia="Times New Roman" w:cs="Arial"/>
          <w:szCs w:val="24"/>
          <w:lang w:eastAsia="en-IE"/>
        </w:rPr>
        <w:t>and they will continue to be professionally focused on that piece of work.</w:t>
      </w:r>
    </w:p>
    <w:p w:rsidR="001338E8" w:rsidRPr="001338E8" w:rsidP="001338E8">
      <w:pPr>
        <w:ind w:left="794"/>
        <w:rPr>
          <w:rFonts w:eastAsia="Times New Roman" w:cs="Arial"/>
          <w:szCs w:val="24"/>
          <w:lang w:eastAsia="en-IE"/>
        </w:rPr>
      </w:pPr>
      <w:r w:rsidRPr="001338E8">
        <w:rPr>
          <w:rFonts w:eastAsia="Times New Roman" w:cs="Arial"/>
          <w:szCs w:val="24"/>
          <w:lang w:eastAsia="en-IE"/>
        </w:rPr>
        <w:t xml:space="preserve">Just one more quick example </w:t>
      </w:r>
      <w:r>
        <w:rPr>
          <w:rFonts w:eastAsia="Times New Roman" w:cs="Arial"/>
          <w:szCs w:val="24"/>
          <w:lang w:eastAsia="en-IE"/>
        </w:rPr>
        <w:t>of</w:t>
      </w:r>
      <w:r w:rsidRPr="001338E8">
        <w:rPr>
          <w:rFonts w:eastAsia="Times New Roman" w:cs="Arial"/>
          <w:szCs w:val="24"/>
          <w:lang w:eastAsia="en-IE"/>
        </w:rPr>
        <w:t xml:space="preserve"> why this request has gone in and why it is additional: some of my members would have availed themselves of Treasury schemes, </w:t>
      </w:r>
      <w:r>
        <w:rPr>
          <w:rFonts w:eastAsia="Times New Roman" w:cs="Arial"/>
          <w:szCs w:val="24"/>
          <w:lang w:eastAsia="en-IE"/>
        </w:rPr>
        <w:t>such as</w:t>
      </w:r>
      <w:r w:rsidRPr="001338E8">
        <w:rPr>
          <w:rFonts w:eastAsia="Times New Roman" w:cs="Arial"/>
          <w:szCs w:val="24"/>
          <w:lang w:eastAsia="en-IE"/>
        </w:rPr>
        <w:t xml:space="preserve"> p</w:t>
      </w:r>
      <w:r w:rsidRPr="001338E8">
        <w:rPr>
          <w:rFonts w:eastAsia="Times New Roman" w:cs="Arial"/>
          <w:szCs w:val="24"/>
          <w:lang w:eastAsia="en-IE"/>
        </w:rPr>
        <w:t xml:space="preserve">utting some of their staff on furlough. Obviously if you are called back from furlough, or indeed </w:t>
      </w:r>
      <w:r>
        <w:rPr>
          <w:rFonts w:eastAsia="Times New Roman" w:cs="Arial"/>
          <w:szCs w:val="24"/>
          <w:lang w:eastAsia="en-IE"/>
        </w:rPr>
        <w:t xml:space="preserve">if </w:t>
      </w:r>
      <w:r w:rsidRPr="001338E8">
        <w:rPr>
          <w:rFonts w:eastAsia="Times New Roman" w:cs="Arial"/>
          <w:szCs w:val="24"/>
          <w:lang w:eastAsia="en-IE"/>
        </w:rPr>
        <w:t>you cannot go on furlough because you have to burn the midnight oil—literally, in some cases—to ensure that we are meeting these incredibly tight timescale</w:t>
      </w:r>
      <w:r w:rsidRPr="001338E8">
        <w:rPr>
          <w:rFonts w:eastAsia="Times New Roman" w:cs="Arial"/>
          <w:szCs w:val="24"/>
          <w:lang w:eastAsia="en-IE"/>
        </w:rPr>
        <w:t>s, financially that is a hit for my members, which is arguably not a hit for other businesses, organisations and charities in the economy that have been able to avail themselves of the Chancellor’s Treasury support schemes, such as the job retention scheme</w:t>
      </w:r>
      <w:r w:rsidRPr="001338E8">
        <w:rPr>
          <w:rFonts w:eastAsia="Times New Roman" w:cs="Arial"/>
          <w:szCs w:val="24"/>
          <w:lang w:eastAsia="en-IE"/>
        </w:rPr>
        <w:t>.</w:t>
      </w:r>
    </w:p>
    <w:p w:rsidR="001338E8" w:rsidRPr="001338E8" w:rsidP="001338E8">
      <w:pPr>
        <w:pStyle w:val="Question"/>
        <w:rPr>
          <w:lang w:eastAsia="en-IE"/>
        </w:rPr>
      </w:pPr>
      <w:sdt>
        <w:sdtPr>
          <w:rPr>
            <w:rFonts w:eastAsia="Times New Roman"/>
            <w:lang w:eastAsia="en-IE"/>
          </w:rPr>
          <w:alias w:val="Member"/>
          <w:tag w:val="&lt;Member mnisId='4761' dodsId=''&gt;"/>
          <w:id w:val="-1869060022"/>
          <w:placeholder>
            <w:docPart w:val="DEB81429E20C47D6B2875D178BE2CEB0"/>
          </w:placeholder>
          <w:richText/>
        </w:sdtPr>
        <w:sdtContent>
          <w:r w:rsidRPr="001338E8">
            <w:rPr>
              <w:rFonts w:eastAsia="Times New Roman"/>
              <w:b/>
              <w:lang w:eastAsia="en-IE"/>
            </w:rPr>
            <w:t>David Johnston:</w:t>
          </w:r>
        </w:sdtContent>
      </w:sdt>
      <w:r w:rsidRPr="001338E8">
        <w:rPr>
          <w:rFonts w:eastAsia="Times New Roman"/>
          <w:lang w:eastAsia="en-IE"/>
        </w:rPr>
        <w:t xml:space="preserve"> Turning to the autumn resits, is it your view that exams should be offered in all subjects by all boards?</w:t>
      </w:r>
    </w:p>
    <w:p w:rsidR="001338E8" w:rsidRPr="001338E8" w:rsidP="001338E8">
      <w:pPr>
        <w:ind w:left="794"/>
        <w:rPr>
          <w:rFonts w:eastAsia="Times New Roman"/>
          <w:lang w:eastAsia="en-IE"/>
        </w:rPr>
      </w:pPr>
      <w:sdt>
        <w:sdtPr>
          <w:rPr>
            <w:rFonts w:eastAsia="Times New Roman"/>
            <w:lang w:eastAsia="en-IE"/>
          </w:rPr>
          <w:alias w:val="Witness"/>
          <w:id w:val="-1952781844"/>
          <w:placeholder>
            <w:docPart w:val="DEB81429E20C47D6B2875D178BE2CEB0"/>
          </w:placeholder>
          <w:richText/>
        </w:sdtPr>
        <w:sdtContent>
          <w:r w:rsidRPr="001338E8">
            <w:rPr>
              <w:rFonts w:eastAsia="Times New Roman"/>
              <w:b/>
              <w:i/>
              <w:lang w:eastAsia="en-IE"/>
            </w:rPr>
            <w:t>Tom Bewick:</w:t>
          </w:r>
        </w:sdtContent>
      </w:sdt>
      <w:r w:rsidRPr="001338E8">
        <w:rPr>
          <w:rFonts w:eastAsia="Times New Roman"/>
          <w:lang w:eastAsia="en-IE"/>
        </w:rPr>
        <w:t xml:space="preserve"> That is a decision that the regulator, talking to the examination boards, has already made and we support that.</w:t>
      </w:r>
    </w:p>
    <w:p w:rsidR="001338E8" w:rsidRPr="001338E8" w:rsidP="001338E8">
      <w:pPr>
        <w:pStyle w:val="Question"/>
        <w:rPr>
          <w:lang w:eastAsia="en-IE"/>
        </w:rPr>
      </w:pPr>
      <w:sdt>
        <w:sdtPr>
          <w:rPr>
            <w:rFonts w:eastAsia="Times New Roman"/>
            <w:lang w:eastAsia="en-IE"/>
          </w:rPr>
          <w:alias w:val="Member"/>
          <w:tag w:val="&lt;Member mnisId='3985' dodsId='31730'&gt;"/>
          <w:id w:val="-1590847675"/>
          <w:placeholder>
            <w:docPart w:val="DEB81429E20C47D6B2875D178BE2CEB0"/>
          </w:placeholder>
          <w:richText/>
        </w:sdtPr>
        <w:sdtContent>
          <w:r w:rsidRPr="001338E8">
            <w:rPr>
              <w:rFonts w:eastAsia="Times New Roman"/>
              <w:b/>
              <w:lang w:eastAsia="en-IE"/>
            </w:rPr>
            <w:t>Chair:</w:t>
          </w:r>
        </w:sdtContent>
      </w:sdt>
      <w:r w:rsidRPr="001338E8">
        <w:rPr>
          <w:rFonts w:eastAsia="Times New Roman"/>
          <w:lang w:eastAsia="en-IE"/>
        </w:rPr>
        <w:t xml:space="preserve"> Sally, do you want to comment on any of that?</w:t>
      </w:r>
    </w:p>
    <w:p w:rsidR="001338E8" w:rsidRPr="001338E8" w:rsidP="001338E8">
      <w:pPr>
        <w:ind w:left="794"/>
        <w:rPr>
          <w:rFonts w:eastAsia="Times New Roman"/>
          <w:lang w:eastAsia="en-IE"/>
        </w:rPr>
      </w:pPr>
      <w:sdt>
        <w:sdtPr>
          <w:rPr>
            <w:rFonts w:eastAsia="Times New Roman"/>
            <w:lang w:eastAsia="en-IE"/>
          </w:rPr>
          <w:alias w:val="Witness"/>
          <w:id w:val="-187524371"/>
          <w:placeholder>
            <w:docPart w:val="DEB81429E20C47D6B2875D178BE2CEB0"/>
          </w:placeholder>
          <w:richText/>
        </w:sdtPr>
        <w:sdtContent>
          <w:r w:rsidRPr="001338E8">
            <w:rPr>
              <w:rFonts w:eastAsia="Times New Roman"/>
              <w:b/>
              <w:i/>
              <w:lang w:eastAsia="en-IE"/>
            </w:rPr>
            <w:t>Sally Collier:</w:t>
          </w:r>
        </w:sdtContent>
      </w:sdt>
      <w:r w:rsidRPr="001338E8">
        <w:rPr>
          <w:rFonts w:eastAsia="Times New Roman"/>
          <w:lang w:eastAsia="en-IE"/>
        </w:rPr>
        <w:t xml:space="preserve"> Perhaps just on the financial landscape. Of course we appreciate that t</w:t>
      </w:r>
      <w:r w:rsidRPr="001338E8">
        <w:rPr>
          <w:rFonts w:eastAsia="Times New Roman"/>
          <w:lang w:eastAsia="en-IE"/>
        </w:rPr>
        <w:t>he awarding bodies are facing the same financial challenges that many others in the country are facing</w:t>
      </w:r>
      <w:r>
        <w:rPr>
          <w:rFonts w:eastAsia="Times New Roman"/>
          <w:lang w:eastAsia="en-IE"/>
        </w:rPr>
        <w:t xml:space="preserve">, </w:t>
      </w:r>
      <w:r w:rsidRPr="001338E8">
        <w:rPr>
          <w:rFonts w:eastAsia="Times New Roman"/>
          <w:lang w:eastAsia="en-IE"/>
        </w:rPr>
        <w:t>and there are some costs in the new regulatory regime. However, this is necessary to get fair grades for as many students as possible this summer.</w:t>
      </w:r>
    </w:p>
    <w:p w:rsidR="00174677" w:rsidRPr="00174677" w:rsidP="00174677">
      <w:pPr>
        <w:pStyle w:val="Question"/>
        <w:rPr>
          <w:rFonts w:eastAsia="Times New Roman"/>
          <w:szCs w:val="24"/>
          <w:lang w:eastAsia="en-IE"/>
        </w:rPr>
      </w:pPr>
      <w:sdt>
        <w:sdtPr>
          <w:rPr>
            <w:rFonts w:eastAsia="Times New Roman"/>
            <w:lang w:eastAsia="en-IE"/>
          </w:rPr>
          <w:alias w:val="Member"/>
          <w:tag w:val="&lt;Member mnisId='3985' dodsId='31730'&gt;"/>
          <w:id w:val="-1070813037"/>
          <w:placeholder>
            <w:docPart w:val="DEB81429E20C47D6B2875D178BE2CEB0"/>
          </w:placeholder>
          <w:richText/>
        </w:sdtPr>
        <w:sdtContent>
          <w:r w:rsidRPr="001338E8">
            <w:rPr>
              <w:rFonts w:eastAsia="Times New Roman"/>
              <w:b/>
              <w:lang w:eastAsia="en-IE"/>
            </w:rPr>
            <w:t>Chair</w:t>
          </w:r>
          <w:r w:rsidRPr="001338E8">
            <w:rPr>
              <w:rFonts w:eastAsia="Times New Roman"/>
              <w:b/>
              <w:lang w:eastAsia="en-IE"/>
            </w:rPr>
            <w:t>:</w:t>
          </w:r>
        </w:sdtContent>
      </w:sdt>
      <w:r w:rsidRPr="001338E8">
        <w:rPr>
          <w:rFonts w:eastAsia="Times New Roman"/>
          <w:lang w:eastAsia="en-IE"/>
        </w:rPr>
        <w:t xml:space="preserve"> Does anybody else have any questions? I have a question from Kim, who sadly had to go because she has a question in the House of Commons Chamber. She has asked: what is the diversity of both your organisations, at a senior level </w:t>
      </w:r>
      <w:r w:rsidRPr="001338E8">
        <w:rPr>
          <w:rFonts w:eastAsia="Times New Roman"/>
          <w:szCs w:val="24"/>
          <w:lang w:eastAsia="en-IE"/>
        </w:rPr>
        <w:t xml:space="preserve">particularly? </w:t>
      </w:r>
    </w:p>
    <w:p w:rsidR="001338E8" w:rsidRPr="001338E8" w:rsidP="001338E8">
      <w:pPr>
        <w:ind w:left="794"/>
        <w:rPr>
          <w:rFonts w:eastAsia="Times New Roman"/>
          <w:lang w:eastAsia="en-IE"/>
        </w:rPr>
      </w:pPr>
      <w:sdt>
        <w:sdtPr>
          <w:rPr>
            <w:rFonts w:eastAsia="Times New Roman"/>
            <w:lang w:eastAsia="en-IE"/>
          </w:rPr>
          <w:alias w:val="Witness"/>
          <w:id w:val="-745492270"/>
          <w:placeholder>
            <w:docPart w:val="DEB81429E20C47D6B2875D178BE2CEB0"/>
          </w:placeholder>
          <w:richText/>
        </w:sdtPr>
        <w:sdtContent>
          <w:r w:rsidRPr="001338E8">
            <w:rPr>
              <w:rFonts w:eastAsia="Times New Roman"/>
              <w:b/>
              <w:i/>
              <w:lang w:eastAsia="en-IE"/>
            </w:rPr>
            <w:t>Sally Co</w:t>
          </w:r>
          <w:r w:rsidRPr="001338E8">
            <w:rPr>
              <w:rFonts w:eastAsia="Times New Roman"/>
              <w:b/>
              <w:i/>
              <w:lang w:eastAsia="en-IE"/>
            </w:rPr>
            <w:t>llier:</w:t>
          </w:r>
        </w:sdtContent>
      </w:sdt>
      <w:r w:rsidRPr="001338E8">
        <w:rPr>
          <w:rFonts w:eastAsia="Times New Roman"/>
          <w:lang w:eastAsia="en-IE"/>
        </w:rPr>
        <w:t xml:space="preserve"> At a senior level—and I am very happy to write to you with the breakdown—we are very good on gender; we need to do much more on diversity and representatives from ethnic minorities. We launched a diversity </w:t>
      </w:r>
      <w:r>
        <w:rPr>
          <w:rFonts w:eastAsia="Times New Roman"/>
          <w:lang w:eastAsia="en-IE"/>
        </w:rPr>
        <w:t xml:space="preserve">and </w:t>
      </w:r>
      <w:r w:rsidRPr="001338E8">
        <w:rPr>
          <w:rFonts w:eastAsia="Times New Roman"/>
          <w:lang w:eastAsia="en-IE"/>
        </w:rPr>
        <w:t>inclusion plan earlier in the year. I</w:t>
      </w:r>
      <w:r w:rsidRPr="001338E8">
        <w:rPr>
          <w:rFonts w:eastAsia="Times New Roman"/>
          <w:lang w:eastAsia="en-IE"/>
        </w:rPr>
        <w:t xml:space="preserve"> am very happy to come back at</w:t>
      </w:r>
      <w:r>
        <w:rPr>
          <w:rFonts w:eastAsia="Times New Roman"/>
          <w:lang w:eastAsia="en-IE"/>
        </w:rPr>
        <w:t xml:space="preserve"> a</w:t>
      </w:r>
      <w:r w:rsidRPr="001338E8">
        <w:rPr>
          <w:rFonts w:eastAsia="Times New Roman"/>
          <w:lang w:eastAsia="en-IE"/>
        </w:rPr>
        <w:t xml:space="preserve"> later </w:t>
      </w:r>
      <w:r>
        <w:rPr>
          <w:rFonts w:eastAsia="Times New Roman"/>
          <w:lang w:eastAsia="en-IE"/>
        </w:rPr>
        <w:t>hearing</w:t>
      </w:r>
      <w:r w:rsidRPr="001338E8">
        <w:rPr>
          <w:rFonts w:eastAsia="Times New Roman"/>
          <w:lang w:eastAsia="en-IE"/>
        </w:rPr>
        <w:t>.</w:t>
      </w:r>
    </w:p>
    <w:p w:rsidR="001338E8" w:rsidRPr="001338E8" w:rsidP="001338E8">
      <w:pPr>
        <w:pStyle w:val="Question"/>
        <w:rPr>
          <w:lang w:eastAsia="en-IE"/>
        </w:rPr>
      </w:pPr>
      <w:sdt>
        <w:sdtPr>
          <w:rPr>
            <w:rFonts w:eastAsia="Times New Roman"/>
            <w:lang w:eastAsia="en-IE"/>
          </w:rPr>
          <w:alias w:val="Member"/>
          <w:tag w:val="&lt;Member mnisId='3985' dodsId='31730'&gt;"/>
          <w:id w:val="-1106415323"/>
          <w:placeholder>
            <w:docPart w:val="DEB81429E20C47D6B2875D178BE2CEB0"/>
          </w:placeholder>
          <w:richText/>
        </w:sdtPr>
        <w:sdtContent>
          <w:r w:rsidRPr="001338E8">
            <w:rPr>
              <w:rFonts w:eastAsia="Times New Roman"/>
              <w:b/>
              <w:lang w:eastAsia="en-IE"/>
            </w:rPr>
            <w:t>Chair:</w:t>
          </w:r>
        </w:sdtContent>
      </w:sdt>
      <w:r w:rsidRPr="001338E8">
        <w:rPr>
          <w:rFonts w:eastAsia="Times New Roman"/>
          <w:lang w:eastAsia="en-IE"/>
        </w:rPr>
        <w:t xml:space="preserve"> In </w:t>
      </w:r>
      <w:r>
        <w:rPr>
          <w:rFonts w:eastAsia="Times New Roman"/>
          <w:lang w:eastAsia="en-IE"/>
        </w:rPr>
        <w:t>rough</w:t>
      </w:r>
      <w:r w:rsidRPr="001338E8">
        <w:rPr>
          <w:rFonts w:eastAsia="Times New Roman"/>
          <w:lang w:eastAsia="en-IE"/>
        </w:rPr>
        <w:t xml:space="preserve"> figures</w:t>
      </w:r>
      <w:r>
        <w:rPr>
          <w:rFonts w:eastAsia="Times New Roman"/>
          <w:lang w:eastAsia="en-IE"/>
        </w:rPr>
        <w:t>.</w:t>
      </w:r>
      <w:r w:rsidRPr="001338E8">
        <w:rPr>
          <w:rFonts w:eastAsia="Times New Roman"/>
          <w:lang w:eastAsia="en-IE"/>
        </w:rPr>
        <w:t xml:space="preserve"> </w:t>
      </w:r>
      <w:r>
        <w:rPr>
          <w:rFonts w:eastAsia="Times New Roman"/>
          <w:lang w:eastAsia="en-IE"/>
        </w:rPr>
        <w:t>You</w:t>
      </w:r>
      <w:r w:rsidRPr="001338E8">
        <w:rPr>
          <w:rFonts w:eastAsia="Times New Roman"/>
          <w:lang w:eastAsia="en-IE"/>
        </w:rPr>
        <w:t xml:space="preserve"> must know roughly the percentages among your senior employees. Is it more than 5%, 10%? What?</w:t>
      </w:r>
    </w:p>
    <w:p w:rsidR="001338E8" w:rsidRPr="001338E8" w:rsidP="001338E8">
      <w:pPr>
        <w:ind w:left="794"/>
        <w:rPr>
          <w:rFonts w:eastAsia="Times New Roman"/>
          <w:lang w:eastAsia="en-IE"/>
        </w:rPr>
      </w:pPr>
      <w:sdt>
        <w:sdtPr>
          <w:rPr>
            <w:rFonts w:eastAsia="Times New Roman"/>
            <w:lang w:eastAsia="en-IE"/>
          </w:rPr>
          <w:alias w:val="Witness"/>
          <w:id w:val="1670137275"/>
          <w:placeholder>
            <w:docPart w:val="DEB81429E20C47D6B2875D178BE2CEB0"/>
          </w:placeholder>
          <w:richText/>
        </w:sdtPr>
        <w:sdtContent>
          <w:r w:rsidRPr="001338E8">
            <w:rPr>
              <w:rFonts w:eastAsia="Times New Roman"/>
              <w:b/>
              <w:i/>
              <w:lang w:eastAsia="en-IE"/>
            </w:rPr>
            <w:t>Sally Collier:</w:t>
          </w:r>
        </w:sdtContent>
      </w:sdt>
      <w:r w:rsidRPr="001338E8">
        <w:rPr>
          <w:rFonts w:eastAsia="Times New Roman"/>
          <w:lang w:eastAsia="en-IE"/>
        </w:rPr>
        <w:t xml:space="preserve"> I am not going to quote a figure at you because I will probably get it wrong. What I do know is that as a whole in Ofqual, representation from e</w:t>
      </w:r>
      <w:r w:rsidRPr="001338E8">
        <w:rPr>
          <w:rFonts w:eastAsia="Times New Roman"/>
          <w:lang w:eastAsia="en-IE"/>
        </w:rPr>
        <w:t>thnic minorities reflects the local population in Coventry, where we are based, but it dips at senior levels. That is why we have had our diversity</w:t>
      </w:r>
      <w:r>
        <w:rPr>
          <w:rFonts w:eastAsia="Times New Roman"/>
          <w:lang w:eastAsia="en-IE"/>
        </w:rPr>
        <w:t xml:space="preserve"> and</w:t>
      </w:r>
      <w:r w:rsidRPr="001338E8">
        <w:rPr>
          <w:rFonts w:eastAsia="Times New Roman"/>
          <w:lang w:eastAsia="en-IE"/>
        </w:rPr>
        <w:t xml:space="preserve"> inclusion strategy and I can talk a lot about what we are doing on recruitment, what we are doing across the organisation, but maybe now is not the time.</w:t>
      </w:r>
    </w:p>
    <w:p w:rsidR="001338E8" w:rsidRPr="001338E8" w:rsidP="001338E8">
      <w:pPr>
        <w:pStyle w:val="Question"/>
        <w:rPr>
          <w:lang w:eastAsia="en-IE"/>
        </w:rPr>
      </w:pPr>
      <w:sdt>
        <w:sdtPr>
          <w:rPr>
            <w:rFonts w:eastAsia="Times New Roman"/>
            <w:lang w:eastAsia="en-IE"/>
          </w:rPr>
          <w:alias w:val="Member"/>
          <w:tag w:val="&lt;Member mnisId='3985' dodsId='31730'&gt;"/>
          <w:id w:val="1036930833"/>
          <w:placeholder>
            <w:docPart w:val="DEB81429E20C47D6B2875D178BE2CEB0"/>
          </w:placeholder>
          <w:richText/>
        </w:sdtPr>
        <w:sdtContent>
          <w:r w:rsidRPr="001338E8">
            <w:rPr>
              <w:rFonts w:eastAsia="Times New Roman"/>
              <w:b/>
              <w:lang w:eastAsia="en-IE"/>
            </w:rPr>
            <w:t>Chair:</w:t>
          </w:r>
        </w:sdtContent>
      </w:sdt>
      <w:r w:rsidRPr="001338E8">
        <w:rPr>
          <w:rFonts w:eastAsia="Times New Roman"/>
          <w:lang w:eastAsia="en-IE"/>
        </w:rPr>
        <w:t xml:space="preserve"> Kim Johnson asked specifically about senior levels.</w:t>
      </w:r>
    </w:p>
    <w:p w:rsidR="001338E8" w:rsidRPr="001338E8" w:rsidP="001338E8">
      <w:pPr>
        <w:ind w:left="794"/>
        <w:rPr>
          <w:rFonts w:eastAsia="Times New Roman"/>
          <w:lang w:eastAsia="en-IE"/>
        </w:rPr>
      </w:pPr>
      <w:sdt>
        <w:sdtPr>
          <w:rPr>
            <w:rFonts w:eastAsia="Times New Roman"/>
            <w:lang w:eastAsia="en-IE"/>
          </w:rPr>
          <w:alias w:val="Witness"/>
          <w:id w:val="-1565097274"/>
          <w:placeholder>
            <w:docPart w:val="DEB81429E20C47D6B2875D178BE2CEB0"/>
          </w:placeholder>
          <w:richText/>
        </w:sdtPr>
        <w:sdtContent>
          <w:r w:rsidRPr="001338E8">
            <w:rPr>
              <w:rFonts w:eastAsia="Times New Roman"/>
              <w:b/>
              <w:i/>
              <w:lang w:eastAsia="en-IE"/>
            </w:rPr>
            <w:t>Sally Collier:</w:t>
          </w:r>
        </w:sdtContent>
      </w:sdt>
      <w:r>
        <w:rPr>
          <w:rFonts w:eastAsia="Times New Roman"/>
          <w:lang w:eastAsia="en-IE"/>
        </w:rPr>
        <w:t xml:space="preserve"> </w:t>
      </w:r>
      <w:r w:rsidRPr="001338E8">
        <w:rPr>
          <w:rFonts w:eastAsia="Times New Roman"/>
          <w:lang w:eastAsia="en-IE"/>
        </w:rPr>
        <w:t>I am very happy to writ</w:t>
      </w:r>
      <w:r w:rsidRPr="001338E8">
        <w:rPr>
          <w:rFonts w:eastAsia="Times New Roman"/>
          <w:lang w:eastAsia="en-IE"/>
        </w:rPr>
        <w:t>e to you with the specific breakdown.</w:t>
      </w:r>
    </w:p>
    <w:p w:rsidR="001338E8" w:rsidRPr="001338E8" w:rsidP="001338E8">
      <w:pPr>
        <w:pStyle w:val="Question"/>
        <w:rPr>
          <w:lang w:eastAsia="en-IE"/>
        </w:rPr>
      </w:pPr>
      <w:sdt>
        <w:sdtPr>
          <w:rPr>
            <w:lang w:eastAsia="en-IE"/>
          </w:rPr>
          <w:alias w:val="Member"/>
          <w:tag w:val="&lt;Member mnisId='4000' dodsId='84679'&gt;"/>
          <w:id w:val="1859546059"/>
          <w:placeholder>
            <w:docPart w:val="DEB81429E20C47D6B2875D178BE2CEB0"/>
          </w:placeholder>
          <w:richText/>
        </w:sdtPr>
        <w:sdtContent>
          <w:r w:rsidRPr="001338E8">
            <w:rPr>
              <w:b/>
              <w:lang w:eastAsia="en-IE"/>
            </w:rPr>
            <w:t>Ian Mearns:</w:t>
          </w:r>
        </w:sdtContent>
      </w:sdt>
      <w:r w:rsidRPr="001338E8">
        <w:rPr>
          <w:lang w:eastAsia="en-IE"/>
        </w:rPr>
        <w:t xml:space="preserve"> I think that what Sally has just told us about the operation and the work that needs to be done has a </w:t>
      </w:r>
      <w:r w:rsidRPr="001338E8">
        <w:rPr>
          <w:rFonts w:eastAsia="Times New Roman"/>
          <w:szCs w:val="24"/>
          <w:lang w:eastAsia="en-IE"/>
        </w:rPr>
        <w:t>particular bearing. I wonder if Ofqual, therefore, needs to reflect on the answers that were given ear</w:t>
      </w:r>
      <w:r w:rsidRPr="001338E8">
        <w:rPr>
          <w:rFonts w:eastAsia="Times New Roman"/>
          <w:szCs w:val="24"/>
          <w:lang w:eastAsia="en-IE"/>
        </w:rPr>
        <w:t xml:space="preserve">lier in consideration of what really is an admitted weakness </w:t>
      </w:r>
      <w:r>
        <w:rPr>
          <w:rFonts w:eastAsia="Times New Roman"/>
          <w:szCs w:val="24"/>
          <w:lang w:eastAsia="en-IE"/>
        </w:rPr>
        <w:t>of</w:t>
      </w:r>
      <w:r w:rsidRPr="001338E8">
        <w:rPr>
          <w:rFonts w:eastAsia="Times New Roman"/>
          <w:szCs w:val="24"/>
          <w:lang w:eastAsia="en-IE"/>
        </w:rPr>
        <w:t xml:space="preserve"> diversity in the management structure.</w:t>
      </w:r>
    </w:p>
    <w:p w:rsidR="001338E8" w:rsidRPr="001338E8" w:rsidP="001338E8">
      <w:pPr>
        <w:ind w:left="794"/>
        <w:rPr>
          <w:rFonts w:eastAsia="Times New Roman" w:cs="Arial"/>
          <w:lang w:eastAsia="en-IE"/>
        </w:rPr>
      </w:pPr>
      <w:sdt>
        <w:sdtPr>
          <w:rPr>
            <w:rFonts w:eastAsia="Times New Roman"/>
            <w:lang w:eastAsia="en-IE"/>
          </w:rPr>
          <w:alias w:val="Witness"/>
          <w:id w:val="1895698750"/>
          <w:placeholder>
            <w:docPart w:val="DEB81429E20C47D6B2875D178BE2CEB0"/>
          </w:placeholder>
          <w:richText/>
        </w:sdtPr>
        <w:sdtContent>
          <w:r w:rsidRPr="001338E8">
            <w:rPr>
              <w:rFonts w:eastAsia="Times New Roman"/>
              <w:b/>
              <w:i/>
              <w:lang w:eastAsia="en-IE"/>
            </w:rPr>
            <w:t>Sally Collier:</w:t>
          </w:r>
        </w:sdtContent>
      </w:sdt>
      <w:r w:rsidRPr="001338E8">
        <w:rPr>
          <w:rFonts w:eastAsia="Times New Roman"/>
          <w:lang w:eastAsia="en-IE"/>
        </w:rPr>
        <w:t xml:space="preserve"> From day one in this process</w:t>
      </w:r>
      <w:r>
        <w:rPr>
          <w:rFonts w:eastAsia="Times New Roman"/>
          <w:lang w:eastAsia="en-IE"/>
        </w:rPr>
        <w:t>,</w:t>
      </w:r>
      <w:r w:rsidRPr="001338E8">
        <w:rPr>
          <w:rFonts w:eastAsia="Times New Roman"/>
          <w:lang w:eastAsia="en-IE"/>
        </w:rPr>
        <w:t xml:space="preserve"> we have sought to engage the relevant experts throughout. We have had incredible representation from organ</w:t>
      </w:r>
      <w:r w:rsidRPr="001338E8">
        <w:rPr>
          <w:rFonts w:eastAsia="Times New Roman"/>
          <w:lang w:eastAsia="en-IE"/>
        </w:rPr>
        <w:t xml:space="preserve">isations representing ethnic minorities, from the Sutton Trust, the </w:t>
      </w:r>
      <w:r w:rsidRPr="00783735">
        <w:rPr>
          <w:rFonts w:eastAsia="Times New Roman"/>
          <w:lang w:eastAsia="en-IE"/>
        </w:rPr>
        <w:t>Equality</w:t>
      </w:r>
      <w:r w:rsidRPr="001338E8">
        <w:rPr>
          <w:rFonts w:eastAsia="Times New Roman"/>
          <w:lang w:eastAsia="en-IE"/>
        </w:rPr>
        <w:t xml:space="preserve"> and Human Rights </w:t>
      </w:r>
      <w:r w:rsidRPr="001338E8">
        <w:rPr>
          <w:rFonts w:eastAsia="Times New Roman" w:cs="Arial"/>
          <w:lang w:eastAsia="en-IE"/>
        </w:rPr>
        <w:t>Commission</w:t>
      </w:r>
      <w:r>
        <w:rPr>
          <w:rFonts w:eastAsia="Times New Roman" w:cs="Arial"/>
          <w:lang w:eastAsia="en-IE"/>
        </w:rPr>
        <w:t>,</w:t>
      </w:r>
      <w:r w:rsidRPr="001338E8">
        <w:rPr>
          <w:rFonts w:eastAsia="Times New Roman" w:cs="Arial"/>
          <w:lang w:eastAsia="en-IE"/>
        </w:rPr>
        <w:t xml:space="preserve"> so I do not accept that we are somehow deficient in the arrangements we are making this summer. I think we have been incredibly engaged with those org</w:t>
      </w:r>
      <w:r w:rsidRPr="001338E8">
        <w:rPr>
          <w:rFonts w:eastAsia="Times New Roman" w:cs="Arial"/>
          <w:lang w:eastAsia="en-IE"/>
        </w:rPr>
        <w:t>anisations. We have taken on board many of their comments</w:t>
      </w:r>
      <w:r>
        <w:rPr>
          <w:rFonts w:eastAsia="Times New Roman" w:cs="Arial"/>
          <w:lang w:eastAsia="en-IE"/>
        </w:rPr>
        <w:t>,</w:t>
      </w:r>
      <w:r w:rsidRPr="001338E8">
        <w:rPr>
          <w:rFonts w:eastAsia="Times New Roman" w:cs="Arial"/>
          <w:lang w:eastAsia="en-IE"/>
        </w:rPr>
        <w:t xml:space="preserve"> and we continue to engage with them to ensure that this system is as fair as possible for all students this summer.</w:t>
      </w:r>
    </w:p>
    <w:p w:rsidR="001338E8" w:rsidRPr="001338E8" w:rsidP="001338E8">
      <w:pPr>
        <w:pStyle w:val="Question"/>
        <w:rPr>
          <w:rFonts w:eastAsia="Times New Roman"/>
          <w:lang w:eastAsia="en-IE"/>
        </w:rPr>
      </w:pPr>
      <w:sdt>
        <w:sdtPr>
          <w:rPr>
            <w:rFonts w:eastAsia="Times New Roman"/>
            <w:lang w:eastAsia="en-IE"/>
          </w:rPr>
          <w:alias w:val="Member"/>
          <w:tag w:val="&lt;Member mnisId='3985' dodsId='31730'&gt;"/>
          <w:id w:val="622191627"/>
          <w:placeholder>
            <w:docPart w:val="DEB81429E20C47D6B2875D178BE2CEB0"/>
          </w:placeholder>
          <w:richText/>
        </w:sdtPr>
        <w:sdtContent>
          <w:r w:rsidRPr="001338E8">
            <w:rPr>
              <w:rFonts w:eastAsia="Times New Roman"/>
              <w:b/>
              <w:lang w:eastAsia="en-IE"/>
            </w:rPr>
            <w:t>Chair:</w:t>
          </w:r>
        </w:sdtContent>
      </w:sdt>
      <w:r w:rsidRPr="001338E8">
        <w:rPr>
          <w:rFonts w:eastAsia="Times New Roman"/>
          <w:lang w:eastAsia="en-IE"/>
        </w:rPr>
        <w:t xml:space="preserve"> I worry that it is just not off the top of your head—and I mean this very politely—the figures for diversity at your senior levels. That you cannot tell us, that you have write to us, is a little bit surprising, and I do mean that very politely because I </w:t>
      </w:r>
      <w:r w:rsidRPr="001338E8">
        <w:rPr>
          <w:rFonts w:eastAsia="Times New Roman"/>
          <w:lang w:eastAsia="en-IE"/>
        </w:rPr>
        <w:t>respect the work you do, as you know.</w:t>
      </w:r>
    </w:p>
    <w:p w:rsidR="001338E8" w:rsidRPr="001338E8" w:rsidP="001338E8">
      <w:pPr>
        <w:widowControl w:val="0"/>
        <w:spacing w:after="120"/>
        <w:ind w:left="794"/>
        <w:rPr>
          <w:lang w:eastAsia="en-IE"/>
        </w:rPr>
      </w:pPr>
      <w:r w:rsidRPr="001338E8">
        <w:rPr>
          <w:lang w:eastAsia="en-IE"/>
        </w:rPr>
        <w:t>You said you were going to write to us about that. Could you also write to us to say whether you can genuinely, seriously consider the setting up of a helpline for every child or parent who needs to contact you to advi</w:t>
      </w:r>
      <w:r w:rsidRPr="001338E8">
        <w:rPr>
          <w:lang w:eastAsia="en-IE"/>
        </w:rPr>
        <w:t>se them on how to appeal and to make sure that they get a fair deal from their various exam awarding bodies?</w:t>
      </w:r>
    </w:p>
    <w:p w:rsidR="00037C3B" w:rsidRPr="00037C3B" w:rsidP="00037C3B">
      <w:pPr>
        <w:ind w:left="794"/>
        <w:rPr>
          <w:lang w:eastAsia="en-IE"/>
        </w:rPr>
      </w:pPr>
      <w:sdt>
        <w:sdtPr>
          <w:rPr>
            <w:lang w:eastAsia="en-IE"/>
          </w:rPr>
          <w:alias w:val="Witness"/>
          <w:id w:val="-1100015648"/>
          <w:placeholder>
            <w:docPart w:val="DEB81429E20C47D6B2875D178BE2CEB0"/>
          </w:placeholder>
          <w:richText/>
        </w:sdtPr>
        <w:sdtContent>
          <w:r w:rsidRPr="001338E8">
            <w:rPr>
              <w:b/>
              <w:i/>
              <w:lang w:eastAsia="en-IE"/>
            </w:rPr>
            <w:t>Sally Collier:</w:t>
          </w:r>
        </w:sdtContent>
      </w:sdt>
      <w:r w:rsidRPr="001338E8">
        <w:rPr>
          <w:lang w:eastAsia="en-IE"/>
        </w:rPr>
        <w:t xml:space="preserve"> Yes, very happy to do so.</w:t>
      </w:r>
    </w:p>
    <w:p w:rsidR="001338E8" w:rsidRPr="009D4846" w:rsidP="009D4846">
      <w:pPr>
        <w:ind w:left="794"/>
        <w:rPr>
          <w:rFonts w:cs="Arial"/>
          <w:szCs w:val="24"/>
          <w:lang w:eastAsia="en-IE"/>
        </w:rPr>
      </w:pPr>
      <w:sdt>
        <w:sdtPr>
          <w:rPr>
            <w:lang w:eastAsia="en-IE"/>
          </w:rPr>
          <w:alias w:val="Witness"/>
          <w:id w:val="1473407391"/>
          <w:placeholder>
            <w:docPart w:val="DEB81429E20C47D6B2875D178BE2CEB0"/>
          </w:placeholder>
          <w:richText/>
        </w:sdtPr>
        <w:sdtContent>
          <w:r w:rsidRPr="001338E8">
            <w:rPr>
              <w:b/>
              <w:i/>
              <w:lang w:eastAsia="en-IE"/>
            </w:rPr>
            <w:t>Dr Meadows:</w:t>
          </w:r>
        </w:sdtContent>
      </w:sdt>
      <w:r w:rsidRPr="001338E8">
        <w:rPr>
          <w:lang w:eastAsia="en-IE"/>
        </w:rPr>
        <w:t xml:space="preserve"> I think it is worth the </w:t>
      </w:r>
      <w:r w:rsidRPr="001338E8">
        <w:rPr>
          <w:rFonts w:cs="Arial"/>
          <w:szCs w:val="24"/>
          <w:lang w:eastAsia="en-IE"/>
        </w:rPr>
        <w:t xml:space="preserve">Committee knowing that we do have a public helpline that has been </w:t>
      </w:r>
      <w:r w:rsidRPr="001338E8">
        <w:rPr>
          <w:rFonts w:cs="Arial"/>
          <w:szCs w:val="24"/>
          <w:lang w:eastAsia="en-IE"/>
        </w:rPr>
        <w:t>open, including across weekends and bank holidays, since exams were cancelled. We have taken thousands of calls, as you can imagine, from parents and students, and we will continue, obviously, to have that helpline open. But as Sally says, we will take awa</w:t>
      </w:r>
      <w:r w:rsidRPr="001338E8">
        <w:rPr>
          <w:rFonts w:cs="Arial"/>
          <w:szCs w:val="24"/>
          <w:lang w:eastAsia="en-IE"/>
        </w:rPr>
        <w:t>y whether there is more we can do</w:t>
      </w:r>
      <w:r>
        <w:rPr>
          <w:rFonts w:cs="Arial"/>
          <w:szCs w:val="24"/>
          <w:lang w:eastAsia="en-IE"/>
        </w:rPr>
        <w:t>,</w:t>
      </w:r>
      <w:r w:rsidRPr="001338E8">
        <w:rPr>
          <w:rFonts w:cs="Arial"/>
          <w:szCs w:val="24"/>
          <w:lang w:eastAsia="en-IE"/>
        </w:rPr>
        <w:t xml:space="preserve"> through the helpline, to make sure that people understand the appeals arrangements.</w:t>
      </w:r>
    </w:p>
    <w:p w:rsidR="001338E8" w:rsidRPr="001338E8" w:rsidP="001338E8">
      <w:pPr>
        <w:ind w:left="794"/>
        <w:rPr>
          <w:lang w:eastAsia="en-IE"/>
        </w:rPr>
      </w:pPr>
      <w:sdt>
        <w:sdtPr>
          <w:rPr>
            <w:lang w:eastAsia="en-IE"/>
          </w:rPr>
          <w:alias w:val="Witness"/>
          <w:id w:val="1442883182"/>
          <w:placeholder>
            <w:docPart w:val="DEB81429E20C47D6B2875D178BE2CEB0"/>
          </w:placeholder>
          <w:richText/>
        </w:sdtPr>
        <w:sdtContent>
          <w:r w:rsidRPr="001338E8">
            <w:rPr>
              <w:b/>
              <w:i/>
              <w:lang w:eastAsia="en-IE"/>
            </w:rPr>
            <w:t>Tom Bewick:</w:t>
          </w:r>
        </w:sdtContent>
      </w:sdt>
      <w:r w:rsidRPr="001338E8">
        <w:rPr>
          <w:lang w:eastAsia="en-IE"/>
        </w:rPr>
        <w:t xml:space="preserve"> I can answer that question if it is about the Federation of Awarding Bodies, the organisation that I lead. There are six me</w:t>
      </w:r>
      <w:r w:rsidRPr="001338E8">
        <w:rPr>
          <w:lang w:eastAsia="en-IE"/>
        </w:rPr>
        <w:t>mbers of staff, three are senior managers. I am the only male in the organisation, so the gender balance is in favour of women. Until recently we had one BAME member of staff</w:t>
      </w:r>
      <w:r>
        <w:rPr>
          <w:lang w:eastAsia="en-IE"/>
        </w:rPr>
        <w:t>,</w:t>
      </w:r>
      <w:r w:rsidRPr="001338E8">
        <w:rPr>
          <w:lang w:eastAsia="en-IE"/>
        </w:rPr>
        <w:t xml:space="preserve"> but I think all six current members of staff would classify themselves as white </w:t>
      </w:r>
      <w:r w:rsidRPr="001338E8">
        <w:rPr>
          <w:lang w:eastAsia="en-IE"/>
        </w:rPr>
        <w:t>British.</w:t>
      </w:r>
    </w:p>
    <w:p w:rsidR="001338E8" w:rsidRPr="001338E8" w:rsidP="001338E8">
      <w:pPr>
        <w:widowControl w:val="0"/>
        <w:spacing w:after="120"/>
        <w:ind w:left="794"/>
        <w:rPr>
          <w:lang w:eastAsia="en-IE"/>
        </w:rPr>
      </w:pPr>
      <w:sdt>
        <w:sdtPr>
          <w:rPr>
            <w:lang w:eastAsia="en-IE"/>
          </w:rPr>
          <w:alias w:val="Member"/>
          <w:tag w:val="&lt;Member mnisId='3985' dodsId='31730'&gt;"/>
          <w:id w:val="390314184"/>
          <w:placeholder>
            <w:docPart w:val="DEB81429E20C47D6B2875D178BE2CEB0"/>
          </w:placeholder>
          <w:richText/>
        </w:sdtPr>
        <w:sdtContent>
          <w:r w:rsidRPr="001338E8">
            <w:rPr>
              <w:b/>
              <w:lang w:eastAsia="en-IE"/>
            </w:rPr>
            <w:t>Chair:</w:t>
          </w:r>
        </w:sdtContent>
      </w:sdt>
      <w:r w:rsidRPr="001338E8">
        <w:rPr>
          <w:lang w:eastAsia="en-IE"/>
        </w:rPr>
        <w:t xml:space="preserve"> Thank you. I very much appreciate the work you are all doing. I know you have had sustained questioning</w:t>
      </w:r>
      <w:r>
        <w:rPr>
          <w:lang w:eastAsia="en-IE"/>
        </w:rPr>
        <w:t xml:space="preserve">, </w:t>
      </w:r>
      <w:r w:rsidRPr="001338E8">
        <w:rPr>
          <w:lang w:eastAsia="en-IE"/>
        </w:rPr>
        <w:t xml:space="preserve">and I know it is an incredibly </w:t>
      </w:r>
      <w:r w:rsidRPr="001338E8">
        <w:rPr>
          <w:rFonts w:eastAsia="Times New Roman"/>
          <w:szCs w:val="24"/>
          <w:lang w:eastAsia="en-IE"/>
        </w:rPr>
        <w:t xml:space="preserve">difficult time and you are working against the odds, so please don’t take the questioning as any underestimation of the tasks you have. I thank both of you, Michelle and Sally from Ofqual, for answering the questions. Tom, it has been great to have you as </w:t>
      </w:r>
      <w:r w:rsidRPr="001338E8">
        <w:rPr>
          <w:rFonts w:eastAsia="Times New Roman"/>
          <w:szCs w:val="24"/>
          <w:lang w:eastAsia="en-IE"/>
        </w:rPr>
        <w:t xml:space="preserve">well. </w:t>
      </w:r>
      <w:r w:rsidRPr="001338E8">
        <w:rPr>
          <w:lang w:eastAsia="en-IE"/>
        </w:rPr>
        <w:t xml:space="preserve">I should declare an interest. I think I am on your </w:t>
      </w:r>
      <w:r>
        <w:rPr>
          <w:lang w:eastAsia="en-IE"/>
        </w:rPr>
        <w:t>skills</w:t>
      </w:r>
      <w:r w:rsidRPr="001338E8">
        <w:rPr>
          <w:lang w:eastAsia="en-IE"/>
        </w:rPr>
        <w:t xml:space="preserve"> radio show tomorrow afternoon, if I am not mistaken. I wish you all well and thank you for all that you are doing to help at this time.</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FD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FD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FD5">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F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40A70913D3514CD4AD86C41B9BD26575"/>
      </w:placeholder>
      <w:richText/>
    </w:sdtPr>
    <w:sdtContent>
      <w:p w:rsidR="00896DC4" w:rsidP="009277D8">
        <w:pPr>
          <w:pStyle w:val="Para"/>
          <w:rPr>
            <w:color w:val="808080"/>
          </w:rPr>
        </w:pPr>
        <w:r w:rsidRPr="00D101E8">
          <w:rPr>
            <w:noProof/>
            <w:color w:val="808080"/>
            <w:lang w:val="en-US"/>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CCE1C653884B487EA29A3BF330C4F362"/>
      </w:placeholder>
      <w:richText/>
    </w:sdtPr>
    <w:sdtContent>
      <w:p w:rsidR="00896DC4" w:rsidRPr="00776882" w:rsidP="007B7907">
        <w:pPr>
          <w:pStyle w:val="Para"/>
          <w:rPr>
            <w:color w:val="808080"/>
          </w:rPr>
        </w:pP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FD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2A2A0A1C"/>
    <w:lvl w:ilvl="0">
      <w:start w:val="45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smallFrac/>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2"/>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1"/>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paragraph" w:customStyle="1" w:styleId="TitleSubCommittee">
    <w:name w:val="TitleSubCommittee"/>
    <w:basedOn w:val="TitleCommittee0"/>
    <w:qFormat/>
    <w:rsid w:val="00F65222"/>
    <w:rPr>
      <w:sz w:val="40"/>
    </w:rPr>
  </w:style>
  <w:style w:type="character" w:customStyle="1" w:styleId="UnresolvedMention1">
    <w:name w:val="Unresolved Mention1"/>
    <w:basedOn w:val="DefaultParagraphFont"/>
    <w:uiPriority w:val="99"/>
    <w:semiHidden/>
    <w:unhideWhenUsed/>
    <w:rsid w:val="002514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Francis\Desktop\WordWave\SelectCommittees2010%20(1).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0A70913D3514CD4AD86C41B9BD26575"/>
        <w:category>
          <w:name w:val="General"/>
          <w:gallery w:val="placeholder"/>
        </w:category>
        <w:types>
          <w:type w:val="bbPlcHdr"/>
        </w:types>
        <w:behaviors>
          <w:behavior w:val="content"/>
        </w:behaviors>
        <w:guid w:val="{2C7EBA02-C02B-4A76-807B-6FE14E4B3E86}"/>
      </w:docPartPr>
      <w:docPartBody>
        <w:p w:rsidR="00A53F1B" w:rsidP="00885B34">
          <w:pPr>
            <w:pStyle w:val="40A70913D3514CD4AD86C41B9BD26575"/>
          </w:pPr>
          <w:r w:rsidRPr="000753FC">
            <w:rPr>
              <w:rStyle w:val="PlaceholderText"/>
            </w:rPr>
            <w:t>Click here to enter text.</w:t>
          </w:r>
        </w:p>
      </w:docPartBody>
    </w:docPart>
    <w:docPart>
      <w:docPartPr>
        <w:name w:val="CCE1C653884B487EA29A3BF330C4F362"/>
        <w:category>
          <w:name w:val="General"/>
          <w:gallery w:val="placeholder"/>
        </w:category>
        <w:types>
          <w:type w:val="bbPlcHdr"/>
        </w:types>
        <w:behaviors>
          <w:behavior w:val="content"/>
        </w:behaviors>
        <w:guid w:val="{842DF4D0-8CCF-4A8B-B193-E67DCCA84F43}"/>
      </w:docPartPr>
      <w:docPartBody>
        <w:p w:rsidR="00A53F1B" w:rsidP="00885B34">
          <w:pPr>
            <w:pStyle w:val="CCE1C653884B487EA29A3BF330C4F362"/>
          </w:pPr>
          <w:r w:rsidRPr="00D20745">
            <w:rPr>
              <w:rStyle w:val="PlaceholderText"/>
            </w:rPr>
            <w:t>Click here to enter text.</w:t>
          </w:r>
        </w:p>
      </w:docPartBody>
    </w:docPart>
    <w:docPart>
      <w:docPartPr>
        <w:name w:val="325DB79440024A40BA2E15D03F548209"/>
        <w:category>
          <w:name w:val="General"/>
          <w:gallery w:val="placeholder"/>
        </w:category>
        <w:types>
          <w:type w:val="bbPlcHdr"/>
        </w:types>
        <w:behaviors>
          <w:behavior w:val="content"/>
        </w:behaviors>
        <w:guid w:val="{D62A3528-3CC9-4ADE-8C55-1694ACB9DE44}"/>
      </w:docPartPr>
      <w:docPartBody>
        <w:p w:rsidR="00A53F1B" w:rsidP="00885B34">
          <w:pPr>
            <w:pStyle w:val="325DB79440024A40BA2E15D03F548209"/>
          </w:pPr>
          <w:r w:rsidRPr="00070C40">
            <w:rPr>
              <w:rStyle w:val="PlaceholderText"/>
            </w:rPr>
            <w:t>Click here to enter text.</w:t>
          </w:r>
        </w:p>
      </w:docPartBody>
    </w:docPart>
    <w:docPart>
      <w:docPartPr>
        <w:name w:val="DEB81429E20C47D6B2875D178BE2CEB0"/>
        <w:category>
          <w:name w:val="General"/>
          <w:gallery w:val="placeholder"/>
        </w:category>
        <w:types>
          <w:type w:val="bbPlcHdr"/>
        </w:types>
        <w:behaviors>
          <w:behavior w:val="content"/>
        </w:behaviors>
        <w:guid w:val="{8F6C0A65-FA4C-465F-A438-805AFAC69400}"/>
      </w:docPartPr>
      <w:docPartBody>
        <w:p w:rsidR="00A178FF" w:rsidP="00A178FF">
          <w:pPr>
            <w:pStyle w:val="DEB81429E20C47D6B2875D178BE2CEB0"/>
          </w:pPr>
          <w:r w:rsidRPr="00E10F22">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178FF"/>
    <w:rPr>
      <w:color w:val="808080"/>
    </w:rPr>
  </w:style>
  <w:style w:type="paragraph" w:customStyle="1" w:styleId="40A70913D3514CD4AD86C41B9BD26575">
    <w:name w:val="40A70913D3514CD4AD86C41B9BD26575"/>
    <w:rsid w:val="00885B34"/>
  </w:style>
  <w:style w:type="paragraph" w:customStyle="1" w:styleId="35420E9C1AB64FBDB4D3610ACE353AF9">
    <w:name w:val="35420E9C1AB64FBDB4D3610ACE353AF9"/>
    <w:rsid w:val="00885B34"/>
  </w:style>
  <w:style w:type="paragraph" w:customStyle="1" w:styleId="CCE1C653884B487EA29A3BF330C4F362">
    <w:name w:val="CCE1C653884B487EA29A3BF330C4F362"/>
    <w:rsid w:val="00885B34"/>
  </w:style>
  <w:style w:type="paragraph" w:customStyle="1" w:styleId="4CA272E5F3C148C98F120DAE71F43C20">
    <w:name w:val="4CA272E5F3C148C98F120DAE71F43C20"/>
    <w:rsid w:val="00885B34"/>
  </w:style>
  <w:style w:type="paragraph" w:customStyle="1" w:styleId="21A30A2D7BDA4696B71F79512D00426C">
    <w:name w:val="21A30A2D7BDA4696B71F79512D00426C"/>
    <w:rsid w:val="00885B34"/>
  </w:style>
  <w:style w:type="paragraph" w:customStyle="1" w:styleId="815F73CE60B24190981B20FC1142BF76">
    <w:name w:val="815F73CE60B24190981B20FC1142BF76"/>
    <w:rsid w:val="00885B34"/>
  </w:style>
  <w:style w:type="paragraph" w:customStyle="1" w:styleId="980DEEBE570A433FBD4A1F5E73C1B040">
    <w:name w:val="980DEEBE570A433FBD4A1F5E73C1B040"/>
    <w:rsid w:val="00885B34"/>
  </w:style>
  <w:style w:type="paragraph" w:customStyle="1" w:styleId="41D8E73E445F4D8D9F541B5454D30858">
    <w:name w:val="41D8E73E445F4D8D9F541B5454D30858"/>
    <w:rsid w:val="00885B34"/>
  </w:style>
  <w:style w:type="paragraph" w:customStyle="1" w:styleId="15FAF28DC33A4E72B20DE07BDD268282">
    <w:name w:val="15FAF28DC33A4E72B20DE07BDD268282"/>
    <w:rsid w:val="00885B34"/>
  </w:style>
  <w:style w:type="paragraph" w:customStyle="1" w:styleId="981456FD933546BE9FF6977AE16F5B56">
    <w:name w:val="981456FD933546BE9FF6977AE16F5B56"/>
    <w:rsid w:val="00885B34"/>
  </w:style>
  <w:style w:type="paragraph" w:customStyle="1" w:styleId="1DE7757E91D84401B270FDD772D124A0">
    <w:name w:val="1DE7757E91D84401B270FDD772D124A0"/>
    <w:rsid w:val="00885B34"/>
  </w:style>
  <w:style w:type="paragraph" w:customStyle="1" w:styleId="20C9013E79614DC683C86BAF0D3C2044">
    <w:name w:val="20C9013E79614DC683C86BAF0D3C2044"/>
    <w:rsid w:val="00885B34"/>
  </w:style>
  <w:style w:type="paragraph" w:customStyle="1" w:styleId="ACF40485AACA4A56B6F7D8ED7C82477D">
    <w:name w:val="ACF40485AACA4A56B6F7D8ED7C82477D"/>
    <w:rsid w:val="00885B34"/>
  </w:style>
  <w:style w:type="paragraph" w:customStyle="1" w:styleId="325DB79440024A40BA2E15D03F548209">
    <w:name w:val="325DB79440024A40BA2E15D03F548209"/>
    <w:rsid w:val="00885B34"/>
  </w:style>
  <w:style w:type="paragraph" w:customStyle="1" w:styleId="C80BC5BFAFD34703BC048A5741CE1DFC">
    <w:name w:val="C80BC5BFAFD34703BC048A5741CE1DFC"/>
    <w:rsid w:val="00A53F1B"/>
    <w:rPr>
      <w:lang w:val="en-NZ" w:eastAsia="en-NZ"/>
    </w:rPr>
  </w:style>
  <w:style w:type="paragraph" w:customStyle="1" w:styleId="5E08B9AC90F249AF8BA0D72B327EA6B8">
    <w:name w:val="5E08B9AC90F249AF8BA0D72B327EA6B8"/>
    <w:rsid w:val="00A178FF"/>
    <w:rPr>
      <w:lang w:val="en-NZ" w:eastAsia="en-NZ"/>
    </w:rPr>
  </w:style>
  <w:style w:type="paragraph" w:customStyle="1" w:styleId="C74824D1F22142D5AF7A497A942C1D8F">
    <w:name w:val="C74824D1F22142D5AF7A497A942C1D8F"/>
    <w:rsid w:val="00A178FF"/>
    <w:rPr>
      <w:lang w:val="en-NZ" w:eastAsia="en-NZ"/>
    </w:rPr>
  </w:style>
  <w:style w:type="paragraph" w:customStyle="1" w:styleId="DEB81429E20C47D6B2875D178BE2CEB0">
    <w:name w:val="DEB81429E20C47D6B2875D178BE2CEB0"/>
    <w:rsid w:val="00A178FF"/>
    <w:rPr>
      <w:lang w:val="en-NZ" w:eastAsia="en-NZ"/>
    </w:rPr>
  </w:style>
  <w:style w:type="paragraph" w:customStyle="1" w:styleId="8992D7D144F840B4BF9985D759A913F7">
    <w:name w:val="8992D7D144F840B4BF9985D759A913F7"/>
    <w:rsid w:val="00A178FF"/>
    <w:rPr>
      <w:lang w:val="en-NZ" w:eastAsia="en-NZ"/>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ED3088-90A0-4BCF-B047-67F473F66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