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31B8E" w:rsidRPr="002E5922" w:rsidP="00764D96">
      <w:pPr>
        <w:pStyle w:val="TitleCommittee0"/>
      </w:pPr>
      <w:sdt>
        <w:sdtPr>
          <w:alias w:val="CommitteeName"/>
          <w:tag w:val="CommitteeName"/>
          <w:id w:val="1869951332"/>
          <w:placeholder>
            <w:docPart w:val="ECC409C00E594946AD9102C60D595EAB"/>
          </w:placeholder>
          <w:richText/>
        </w:sdtPr>
        <w:sdtContent>
          <w:r w:rsidRPr="002E5922">
            <w:t>Environment,</w:t>
          </w:r>
          <w:r w:rsidRPr="002E5922" w:rsidR="007B0725">
            <w:t xml:space="preserve"> </w:t>
          </w:r>
          <w:r w:rsidRPr="002E5922">
            <w:t>Food</w:t>
          </w:r>
          <w:r w:rsidRPr="002E5922" w:rsidR="007B0725">
            <w:t xml:space="preserve"> </w:t>
          </w:r>
          <w:r w:rsidRPr="002E5922">
            <w:t>and</w:t>
          </w:r>
          <w:r w:rsidRPr="002E5922" w:rsidR="007B0725">
            <w:t xml:space="preserve"> </w:t>
          </w:r>
          <w:r w:rsidRPr="002E5922">
            <w:t>Rural</w:t>
          </w:r>
          <w:r w:rsidRPr="002E5922" w:rsidR="007B0725">
            <w:t xml:space="preserve"> </w:t>
          </w:r>
          <w:r w:rsidRPr="002E5922">
            <w:t>Affairs</w:t>
          </w:r>
          <w:r w:rsidRPr="002E5922" w:rsidR="007B0725">
            <w:t xml:space="preserve"> </w:t>
          </w:r>
          <w:r w:rsidRPr="002E5922">
            <w:t>Committee</w:t>
          </w:r>
        </w:sdtContent>
      </w:sdt>
    </w:p>
    <w:p w:rsidR="00E31B8E" w:rsidRPr="002E5922" w:rsidP="00764D96">
      <w:pPr>
        <w:pStyle w:val="TitleInquiry0"/>
      </w:pPr>
      <w:r w:rsidRPr="002E5922">
        <w:t>Oral</w:t>
      </w:r>
      <w:r w:rsidRPr="002E5922" w:rsidR="007B0725">
        <w:t xml:space="preserve"> </w:t>
      </w:r>
      <w:r w:rsidRPr="002E5922">
        <w:t>evidence:</w:t>
      </w:r>
      <w:r w:rsidRPr="002E5922" w:rsidR="007B0725">
        <w:t xml:space="preserve"> </w:t>
      </w:r>
      <w:sdt>
        <w:sdtPr>
          <w:alias w:val="InquiryName"/>
          <w:tag w:val="InquiryName"/>
          <w:id w:val="377371847"/>
          <w:placeholder>
            <w:docPart w:val="ECC409C00E594946AD9102C60D595EAB"/>
          </w:placeholder>
          <w:richText/>
        </w:sdtPr>
        <w:sdtContent>
          <w:r w:rsidRPr="002E5922">
            <w:t>COVID-19</w:t>
          </w:r>
          <w:r w:rsidRPr="002E5922" w:rsidR="007B0725">
            <w:t xml:space="preserve"> </w:t>
          </w:r>
          <w:r w:rsidRPr="002E5922">
            <w:t>and</w:t>
          </w:r>
          <w:r w:rsidRPr="002E5922" w:rsidR="007B0725">
            <w:t xml:space="preserve"> </w:t>
          </w:r>
          <w:r w:rsidRPr="002E5922">
            <w:t>food</w:t>
          </w:r>
          <w:r w:rsidRPr="002E5922" w:rsidR="007B0725">
            <w:t xml:space="preserve"> </w:t>
          </w:r>
          <w:r w:rsidRPr="002E5922">
            <w:t>supply</w:t>
          </w:r>
        </w:sdtContent>
      </w:sdt>
      <w:r w:rsidRPr="002E5922">
        <w:t>,</w:t>
      </w:r>
      <w:r w:rsidRPr="002E5922" w:rsidR="007B0725">
        <w:t xml:space="preserve"> </w:t>
      </w:r>
      <w:r w:rsidRPr="002E5922">
        <w:t>HC</w:t>
      </w:r>
      <w:r w:rsidRPr="002E5922" w:rsidR="007B0725">
        <w:t xml:space="preserve"> </w:t>
      </w:r>
      <w:sdt>
        <w:sdtPr>
          <w:alias w:val="InquiryRefNo"/>
          <w:tag w:val="InquiryRefNo"/>
          <w:id w:val="-281725174"/>
          <w:placeholder>
            <w:docPart w:val="ECC409C00E594946AD9102C60D595EAB"/>
          </w:placeholder>
          <w:richText/>
        </w:sdtPr>
        <w:sdtContent>
          <w:r w:rsidRPr="002E5922" w:rsidR="00491527">
            <w:t>263</w:t>
          </w:r>
        </w:sdtContent>
      </w:sdt>
    </w:p>
    <w:sdt>
      <w:sdtPr>
        <w:alias w:val="SittingDate"/>
        <w:tag w:val="SittingDate"/>
        <w:id w:val="-1160222926"/>
        <w:placeholder>
          <w:docPart w:val="ECC409C00E594946AD9102C60D595EAB"/>
        </w:placeholder>
        <w:richText/>
      </w:sdtPr>
      <w:sdtContent>
        <w:p w:rsidR="00E31B8E" w:rsidRPr="002E5922" w:rsidP="00764D96">
          <w:pPr>
            <w:pStyle w:val="Para"/>
          </w:pPr>
          <w:r w:rsidRPr="002E5922">
            <w:t>Friday</w:t>
          </w:r>
          <w:r w:rsidRPr="002E5922" w:rsidR="007B0725">
            <w:t xml:space="preserve"> </w:t>
          </w:r>
          <w:r w:rsidRPr="002E5922">
            <w:t>5</w:t>
          </w:r>
          <w:r w:rsidRPr="002E5922" w:rsidR="007B0725">
            <w:t xml:space="preserve"> </w:t>
          </w:r>
          <w:r w:rsidRPr="002E5922">
            <w:t>June</w:t>
          </w:r>
          <w:r w:rsidRPr="002E5922" w:rsidR="007B0725">
            <w:t xml:space="preserve"> </w:t>
          </w:r>
          <w:r w:rsidRPr="002E5922">
            <w:t>2020</w:t>
          </w:r>
        </w:p>
      </w:sdtContent>
    </w:sdt>
    <w:p w:rsidR="00E31B8E" w:rsidRPr="002E5922" w:rsidP="00764D96">
      <w:pPr>
        <w:pStyle w:val="Para"/>
      </w:pPr>
      <w:r w:rsidRPr="002E5922">
        <w:t>Ordered</w:t>
      </w:r>
      <w:r w:rsidRPr="002E5922" w:rsidR="007B0725">
        <w:t xml:space="preserve"> </w:t>
      </w:r>
      <w:r w:rsidRPr="002E5922">
        <w:t>by</w:t>
      </w:r>
      <w:r w:rsidRPr="002E5922" w:rsidR="007B0725">
        <w:t xml:space="preserve"> </w:t>
      </w:r>
      <w:r w:rsidRPr="002E5922">
        <w:t>the</w:t>
      </w:r>
      <w:r w:rsidRPr="002E5922" w:rsidR="007B0725">
        <w:t xml:space="preserve"> </w:t>
      </w:r>
      <w:r w:rsidRPr="002E5922">
        <w:t>House</w:t>
      </w:r>
      <w:r w:rsidRPr="002E5922" w:rsidR="007B0725">
        <w:t xml:space="preserve"> </w:t>
      </w:r>
      <w:r w:rsidRPr="002E5922">
        <w:t>of</w:t>
      </w:r>
      <w:r w:rsidRPr="002E5922" w:rsidR="007B0725">
        <w:t xml:space="preserve"> </w:t>
      </w:r>
      <w:sdt>
        <w:sdtPr>
          <w:alias w:val="House"/>
          <w:tag w:val="House"/>
          <w:id w:val="809213435"/>
          <w:placeholder>
            <w:docPart w:val="ECC409C00E594946AD9102C60D595EAB"/>
          </w:placeholder>
          <w:richText/>
        </w:sdtPr>
        <w:sdtContent>
          <w:r w:rsidRPr="002E5922">
            <w:t>Commons</w:t>
          </w:r>
        </w:sdtContent>
      </w:sdt>
      <w:r w:rsidRPr="002E5922" w:rsidR="007B0725">
        <w:t xml:space="preserve"> </w:t>
      </w:r>
      <w:r w:rsidRPr="002E5922">
        <w:t>to</w:t>
      </w:r>
      <w:r w:rsidRPr="002E5922" w:rsidR="007B0725">
        <w:t xml:space="preserve"> </w:t>
      </w:r>
      <w:r w:rsidRPr="002E5922">
        <w:t>be</w:t>
      </w:r>
      <w:r w:rsidRPr="002E5922" w:rsidR="007B0725">
        <w:t xml:space="preserve"> </w:t>
      </w:r>
      <w:r w:rsidRPr="002E5922">
        <w:t>published</w:t>
      </w:r>
      <w:r w:rsidRPr="002E5922" w:rsidR="007B0725">
        <w:t xml:space="preserve"> </w:t>
      </w:r>
      <w:r w:rsidRPr="002E5922">
        <w:t>on</w:t>
      </w:r>
      <w:r w:rsidRPr="002E5922" w:rsidR="007B0725">
        <w:t xml:space="preserve"> </w:t>
      </w:r>
      <w:r w:rsidRPr="002E5922">
        <w:t>5</w:t>
      </w:r>
      <w:r w:rsidRPr="002E5922" w:rsidR="007B0725">
        <w:t xml:space="preserve"> </w:t>
      </w:r>
      <w:r w:rsidRPr="002E5922">
        <w:t>June</w:t>
      </w:r>
      <w:r w:rsidRPr="002E5922" w:rsidR="007B0725">
        <w:t xml:space="preserve"> </w:t>
      </w:r>
      <w:r w:rsidRPr="002E5922">
        <w:t>2020.</w:t>
      </w:r>
    </w:p>
    <w:p w:rsidR="00E31B8E" w:rsidRPr="002E5922" w:rsidP="00764D96">
      <w:sdt>
        <w:sdtPr>
          <w:alias w:val="VideoHyperlink"/>
          <w:tag w:val="VideoHyperlink"/>
          <w:id w:val="703995351"/>
          <w:placeholder>
            <w:docPart w:val="ECC409C00E594946AD9102C60D595EAB"/>
          </w:placeholder>
          <w:richText/>
        </w:sdtPr>
        <w:sdtContent>
          <w:r>
            <w:fldChar w:fldCharType="begin"/>
          </w:r>
          <w:r>
            <w:instrText xml:space="preserve"> HYPERLINK "https://www.parliamentlive.tv/Event/Index/c6912574-a1f7-452d-885e-13dcb4e2b5f8" </w:instrText>
          </w:r>
          <w:r>
            <w:fldChar w:fldCharType="separate"/>
          </w:r>
          <w:r w:rsidRPr="003B48B0">
            <w:rPr>
              <w:rStyle w:val="Hyperlink"/>
            </w:rPr>
            <w:t>Watch</w:t>
          </w:r>
          <w:r w:rsidRPr="003B48B0" w:rsidR="007B0725">
            <w:rPr>
              <w:rStyle w:val="Hyperlink"/>
            </w:rPr>
            <w:t xml:space="preserve"> </w:t>
          </w:r>
          <w:r w:rsidRPr="003B48B0">
            <w:rPr>
              <w:rStyle w:val="Hyperlink"/>
            </w:rPr>
            <w:t>the</w:t>
          </w:r>
          <w:r w:rsidRPr="003B48B0" w:rsidR="007B0725">
            <w:rPr>
              <w:rStyle w:val="Hyperlink"/>
            </w:rPr>
            <w:t xml:space="preserve"> </w:t>
          </w:r>
          <w:r w:rsidRPr="003B48B0">
            <w:rPr>
              <w:rStyle w:val="Hyperlink"/>
            </w:rPr>
            <w:t>meeting</w:t>
          </w:r>
          <w:r>
            <w:fldChar w:fldCharType="end"/>
          </w:r>
        </w:sdtContent>
      </w:sdt>
    </w:p>
    <w:p w:rsidR="00E31B8E" w:rsidRPr="002E5922" w:rsidP="00764D96">
      <w:r w:rsidRPr="002E5922">
        <w:t>Members</w:t>
      </w:r>
      <w:r w:rsidRPr="002E5922" w:rsidR="007B0725">
        <w:t xml:space="preserve"> </w:t>
      </w:r>
      <w:r w:rsidRPr="002E5922">
        <w:t>present:</w:t>
      </w:r>
      <w:r w:rsidRPr="002E5922" w:rsidR="007B0725">
        <w:t xml:space="preserve"> </w:t>
      </w:r>
      <w:sdt>
        <w:sdtPr>
          <w:alias w:val="MembersPresent"/>
          <w:tag w:val="MembersPresent"/>
          <w:id w:val="366340316"/>
          <w:placeholder>
            <w:docPart w:val="ECC409C00E594946AD9102C60D595EAB"/>
          </w:placeholder>
          <w:richText/>
        </w:sdtPr>
        <w:sdtContent>
          <w:sdt>
            <w:sdtPr>
              <w:alias w:val="MembersPresent"/>
              <w:tag w:val="MembersPresent"/>
              <w:id w:val="1563216517"/>
              <w:placeholder>
                <w:docPart w:val="3866F332676B4872B7A46A6EA247CC81"/>
              </w:placeholder>
              <w:richText/>
            </w:sdtPr>
            <w:sdtContent>
              <w:r w:rsidRPr="002E5922">
                <w:t>Neil</w:t>
              </w:r>
              <w:r w:rsidRPr="002E5922" w:rsidR="007B0725">
                <w:t xml:space="preserve"> </w:t>
              </w:r>
              <w:r w:rsidRPr="002E5922">
                <w:t>Parish</w:t>
              </w:r>
              <w:r w:rsidRPr="002E5922" w:rsidR="007B0725">
                <w:t xml:space="preserve"> </w:t>
              </w:r>
              <w:r w:rsidRPr="002E5922">
                <w:t>(Chair);</w:t>
              </w:r>
              <w:r w:rsidRPr="002E5922" w:rsidR="007B0725">
                <w:t xml:space="preserve"> </w:t>
              </w:r>
              <w:r w:rsidRPr="002E5922">
                <w:t>Ian</w:t>
              </w:r>
              <w:r w:rsidRPr="002E5922" w:rsidR="007B0725">
                <w:t xml:space="preserve"> </w:t>
              </w:r>
              <w:r w:rsidRPr="002E5922">
                <w:t>Byrne;</w:t>
              </w:r>
              <w:r w:rsidRPr="002E5922" w:rsidR="007B0725">
                <w:t xml:space="preserve"> </w:t>
              </w:r>
              <w:r w:rsidRPr="002E5922">
                <w:t>Geraint</w:t>
              </w:r>
              <w:r w:rsidRPr="002E5922" w:rsidR="007B0725">
                <w:t xml:space="preserve"> </w:t>
              </w:r>
              <w:r w:rsidRPr="002E5922">
                <w:t>Davies</w:t>
              </w:r>
              <w:r w:rsidRPr="002E5922" w:rsidR="009D59F1">
                <w:t>;</w:t>
              </w:r>
              <w:r w:rsidRPr="002E5922" w:rsidR="007B0725">
                <w:t xml:space="preserve"> </w:t>
              </w:r>
              <w:r w:rsidRPr="002E5922" w:rsidR="009D59F1">
                <w:t>Dave</w:t>
              </w:r>
              <w:r w:rsidRPr="002E5922" w:rsidR="007B0725">
                <w:t xml:space="preserve"> </w:t>
              </w:r>
              <w:r w:rsidRPr="002E5922" w:rsidR="009D59F1">
                <w:t>Doogan</w:t>
              </w:r>
              <w:r w:rsidRPr="002E5922">
                <w:t>;</w:t>
              </w:r>
              <w:r w:rsidRPr="002E5922" w:rsidR="007B0725">
                <w:t xml:space="preserve"> </w:t>
              </w:r>
              <w:r w:rsidRPr="002E5922">
                <w:t>Dr</w:t>
              </w:r>
              <w:r w:rsidRPr="002E5922" w:rsidR="007B0725">
                <w:t xml:space="preserve"> </w:t>
              </w:r>
              <w:r w:rsidRPr="002E5922">
                <w:t>Neil</w:t>
              </w:r>
              <w:r w:rsidRPr="002E5922" w:rsidR="007B0725">
                <w:t xml:space="preserve"> </w:t>
              </w:r>
              <w:r w:rsidRPr="002E5922">
                <w:t>Hudson;</w:t>
              </w:r>
              <w:r w:rsidRPr="002E5922" w:rsidR="007B0725">
                <w:t xml:space="preserve"> </w:t>
              </w:r>
              <w:r w:rsidRPr="002E5922">
                <w:t>Robbie</w:t>
              </w:r>
              <w:r w:rsidRPr="002E5922" w:rsidR="007B0725">
                <w:t xml:space="preserve"> </w:t>
              </w:r>
              <w:r w:rsidRPr="002E5922">
                <w:t>Moore;</w:t>
              </w:r>
              <w:r w:rsidRPr="002E5922" w:rsidR="007B0725">
                <w:t xml:space="preserve"> </w:t>
              </w:r>
              <w:r w:rsidRPr="002E5922">
                <w:t>Mrs</w:t>
              </w:r>
              <w:r w:rsidRPr="002E5922" w:rsidR="007B0725">
                <w:t xml:space="preserve"> </w:t>
              </w:r>
              <w:r w:rsidRPr="002E5922">
                <w:t>Sheryll</w:t>
              </w:r>
              <w:r w:rsidRPr="002E5922" w:rsidR="007B0725">
                <w:t xml:space="preserve"> </w:t>
              </w:r>
              <w:r w:rsidRPr="002E5922">
                <w:t>Murray;</w:t>
              </w:r>
              <w:r w:rsidRPr="002E5922" w:rsidR="007B0725">
                <w:t xml:space="preserve"> </w:t>
              </w:r>
              <w:r w:rsidRPr="002E5922">
                <w:t>Derek</w:t>
              </w:r>
              <w:r w:rsidRPr="002E5922" w:rsidR="007B0725">
                <w:t xml:space="preserve"> </w:t>
              </w:r>
              <w:r w:rsidRPr="002E5922">
                <w:t>Thomas.</w:t>
              </w:r>
            </w:sdtContent>
          </w:sdt>
        </w:sdtContent>
      </w:sdt>
    </w:p>
    <w:p w:rsidR="00E31B8E" w:rsidRPr="002E5922" w:rsidP="00764D96">
      <w:pPr>
        <w:pStyle w:val="ParaCentre"/>
      </w:pPr>
      <w:r w:rsidRPr="002E5922">
        <w:t>Questions</w:t>
      </w:r>
      <w:r w:rsidRPr="002E5922" w:rsidR="007B0725">
        <w:t xml:space="preserve"> </w:t>
      </w:r>
      <w:sdt>
        <w:sdtPr>
          <w:alias w:val="QuestionNumbers"/>
          <w:tag w:val="QuestionNumbers"/>
          <w:id w:val="-1223666168"/>
          <w:placeholder>
            <w:docPart w:val="ECC409C00E594946AD9102C60D595EAB"/>
          </w:placeholder>
          <w:richText/>
        </w:sdtPr>
        <w:sdtContent>
          <w:r w:rsidRPr="002E5922">
            <w:t>127</w:t>
          </w:r>
          <w:r w:rsidRPr="002E5922" w:rsidR="007B0725">
            <w:t xml:space="preserve"> </w:t>
          </w:r>
          <w:r w:rsidRPr="002E5922" w:rsidR="00756C45">
            <w:t>-</w:t>
          </w:r>
          <w:r w:rsidRPr="002E5922" w:rsidR="00B23EE3">
            <w:t xml:space="preserve"> 1</w:t>
          </w:r>
          <w:r w:rsidR="00407710">
            <w:t>79</w:t>
          </w:r>
        </w:sdtContent>
      </w:sdt>
    </w:p>
    <w:p w:rsidR="00E31B8E" w:rsidRPr="002E5922" w:rsidP="00764D96">
      <w:pPr>
        <w:pStyle w:val="TitleWitnesses0"/>
      </w:pPr>
      <w:r w:rsidRPr="002E5922">
        <w:t>Witnesses</w:t>
      </w:r>
    </w:p>
    <w:sdt>
      <w:sdtPr>
        <w:alias w:val="WitnessSet"/>
        <w:tag w:val="WitnessSet"/>
        <w:id w:val="-368373484"/>
        <w:placeholder>
          <w:docPart w:val="1080AB2753974F7BB233AC20B0D194D9"/>
        </w:placeholder>
        <w:richText/>
      </w:sdtPr>
      <w:sdtContent>
        <w:p w:rsidR="00E31B8E" w:rsidRPr="002E5922" w:rsidP="00764D96">
          <w:pPr>
            <w:pStyle w:val="Para"/>
          </w:pPr>
          <w:r w:rsidRPr="002E5922">
            <w:t>I:</w:t>
          </w:r>
          <w:r w:rsidRPr="002E5922" w:rsidR="007B0725">
            <w:t xml:space="preserve"> </w:t>
          </w:r>
          <w:r w:rsidRPr="002E5922">
            <w:t>Andrew</w:t>
          </w:r>
          <w:r w:rsidRPr="002E5922" w:rsidR="007B0725">
            <w:t xml:space="preserve"> </w:t>
          </w:r>
          <w:r w:rsidRPr="002E5922">
            <w:t>Opie,</w:t>
          </w:r>
          <w:r w:rsidRPr="002E5922" w:rsidR="007B0725">
            <w:t xml:space="preserve"> </w:t>
          </w:r>
          <w:r w:rsidRPr="002E5922">
            <w:t>Director</w:t>
          </w:r>
          <w:r w:rsidRPr="002E5922" w:rsidR="007B0725">
            <w:t xml:space="preserve"> </w:t>
          </w:r>
          <w:r w:rsidRPr="002E5922">
            <w:t>of</w:t>
          </w:r>
          <w:r w:rsidRPr="002E5922" w:rsidR="007B0725">
            <w:t xml:space="preserve"> </w:t>
          </w:r>
          <w:r w:rsidRPr="002E5922">
            <w:t>Food</w:t>
          </w:r>
          <w:r w:rsidRPr="002E5922" w:rsidR="007B0725">
            <w:t xml:space="preserve"> </w:t>
          </w:r>
          <w:r w:rsidRPr="002E5922">
            <w:t>and</w:t>
          </w:r>
          <w:r w:rsidRPr="002E5922" w:rsidR="007B0725">
            <w:t xml:space="preserve"> </w:t>
          </w:r>
          <w:r w:rsidRPr="002E5922">
            <w:t>Sustainability,</w:t>
          </w:r>
          <w:r w:rsidRPr="002E5922" w:rsidR="007B0725">
            <w:t xml:space="preserve"> </w:t>
          </w:r>
          <w:r w:rsidRPr="002E5922">
            <w:t>British</w:t>
          </w:r>
          <w:r w:rsidRPr="002E5922" w:rsidR="007B0725">
            <w:t xml:space="preserve"> </w:t>
          </w:r>
          <w:r w:rsidRPr="002E5922">
            <w:t>Retail</w:t>
          </w:r>
          <w:r w:rsidRPr="002E5922" w:rsidR="007B0725">
            <w:t xml:space="preserve"> </w:t>
          </w:r>
          <w:r w:rsidRPr="002E5922">
            <w:t>Consortium;</w:t>
          </w:r>
          <w:r w:rsidRPr="002E5922" w:rsidR="007B0725">
            <w:t xml:space="preserve"> </w:t>
          </w:r>
          <w:r w:rsidRPr="002E5922">
            <w:t>James</w:t>
          </w:r>
          <w:r w:rsidRPr="002E5922" w:rsidR="007B0725">
            <w:t xml:space="preserve"> </w:t>
          </w:r>
          <w:r w:rsidRPr="002E5922">
            <w:t>Lowman,</w:t>
          </w:r>
          <w:r w:rsidRPr="002E5922" w:rsidR="007B0725">
            <w:t xml:space="preserve"> </w:t>
          </w:r>
          <w:r w:rsidRPr="002E5922">
            <w:t>Chief</w:t>
          </w:r>
          <w:r w:rsidRPr="002E5922" w:rsidR="007B0725">
            <w:t xml:space="preserve"> </w:t>
          </w:r>
          <w:r w:rsidRPr="002E5922">
            <w:t>Executive,</w:t>
          </w:r>
          <w:r w:rsidRPr="002E5922" w:rsidR="007B0725">
            <w:t xml:space="preserve"> </w:t>
          </w:r>
          <w:r w:rsidRPr="002E5922">
            <w:t>Association</w:t>
          </w:r>
          <w:r w:rsidRPr="002E5922" w:rsidR="007B0725">
            <w:t xml:space="preserve"> </w:t>
          </w:r>
          <w:r w:rsidRPr="002E5922">
            <w:t>of</w:t>
          </w:r>
          <w:r w:rsidRPr="002E5922" w:rsidR="007B0725">
            <w:t xml:space="preserve"> </w:t>
          </w:r>
          <w:r w:rsidRPr="002E5922">
            <w:t>Convenience</w:t>
          </w:r>
          <w:r w:rsidRPr="002E5922" w:rsidR="007B0725">
            <w:t xml:space="preserve"> </w:t>
          </w:r>
          <w:r w:rsidRPr="002E5922">
            <w:t>Stores.</w:t>
          </w:r>
        </w:p>
      </w:sdtContent>
    </w:sdt>
    <w:p w:rsidR="00E31B8E" w:rsidRPr="002E5922" w:rsidP="00764D96">
      <w:pPr>
        <w:rPr>
          <w:rFonts w:eastAsia="Times New Roman"/>
          <w:szCs w:val="20"/>
        </w:rPr>
      </w:pPr>
      <w:bookmarkStart w:id="0" w:name="_GoBack"/>
      <w:bookmarkEnd w:id="0"/>
      <w:r w:rsidRPr="002E5922">
        <w:br w:type="page"/>
      </w:r>
    </w:p>
    <w:sdt>
      <w:sdtPr>
        <w:rPr>
          <w:sz w:val="22"/>
        </w:rPr>
        <w:alias w:val="WitnessExamination"/>
        <w:tag w:val="WitnessExamination"/>
        <w:id w:val="2003463402"/>
        <w:placeholder>
          <w:docPart w:val="80F933E1C7A341FD8BAFD8683D25B9E5"/>
        </w:placeholder>
        <w:richText/>
      </w:sdtPr>
      <w:sdtContent>
        <w:p w:rsidR="00E31B8E" w:rsidRPr="002E5922" w:rsidP="00E31B8E">
          <w:pPr>
            <w:pStyle w:val="TitlePanel0"/>
          </w:pPr>
          <w:bookmarkStart w:id="1" w:name="Panel1"/>
          <w:r w:rsidRPr="002E5922">
            <w:t>Examination</w:t>
          </w:r>
          <w:r w:rsidRPr="002E5922" w:rsidR="007B0725">
            <w:t xml:space="preserve"> </w:t>
          </w:r>
          <w:r w:rsidRPr="002E5922">
            <w:t>of</w:t>
          </w:r>
          <w:r w:rsidRPr="002E5922" w:rsidR="007B0725">
            <w:t xml:space="preserve"> </w:t>
          </w:r>
          <w:r w:rsidRPr="002E5922">
            <w:t>witnesses</w:t>
          </w:r>
        </w:p>
        <w:p w:rsidR="00E31B8E" w:rsidRPr="002E5922" w:rsidP="00E31B8E">
          <w:pPr>
            <w:pStyle w:val="TitlePanel0"/>
            <w:jc w:val="left"/>
            <w:rPr>
              <w:sz w:val="22"/>
            </w:rPr>
          </w:pPr>
          <w:r w:rsidRPr="002E5922">
            <w:rPr>
              <w:sz w:val="22"/>
            </w:rPr>
            <w:t>Witnesses:</w:t>
          </w:r>
          <w:r w:rsidRPr="002E5922" w:rsidR="007B0725">
            <w:rPr>
              <w:sz w:val="22"/>
            </w:rPr>
            <w:t xml:space="preserve"> </w:t>
          </w:r>
          <w:r w:rsidRPr="002E5922">
            <w:rPr>
              <w:sz w:val="22"/>
            </w:rPr>
            <w:t>Andrew</w:t>
          </w:r>
          <w:r w:rsidRPr="002E5922" w:rsidR="007B0725">
            <w:rPr>
              <w:sz w:val="22"/>
            </w:rPr>
            <w:t xml:space="preserve"> </w:t>
          </w:r>
          <w:r w:rsidRPr="002E5922">
            <w:rPr>
              <w:sz w:val="22"/>
            </w:rPr>
            <w:t>Opie</w:t>
          </w:r>
          <w:r w:rsidRPr="002E5922" w:rsidR="007B0725">
            <w:rPr>
              <w:sz w:val="22"/>
            </w:rPr>
            <w:t xml:space="preserve"> </w:t>
          </w:r>
          <w:r w:rsidRPr="002E5922">
            <w:rPr>
              <w:sz w:val="22"/>
            </w:rPr>
            <w:t>and</w:t>
          </w:r>
          <w:r w:rsidRPr="002E5922" w:rsidR="007B0725">
            <w:rPr>
              <w:sz w:val="22"/>
            </w:rPr>
            <w:t xml:space="preserve"> </w:t>
          </w:r>
          <w:r w:rsidRPr="002E5922">
            <w:rPr>
              <w:sz w:val="22"/>
            </w:rPr>
            <w:t>James</w:t>
          </w:r>
          <w:r w:rsidRPr="002E5922" w:rsidR="007B0725">
            <w:rPr>
              <w:sz w:val="22"/>
            </w:rPr>
            <w:t xml:space="preserve"> </w:t>
          </w:r>
          <w:r w:rsidRPr="002E5922">
            <w:rPr>
              <w:sz w:val="22"/>
            </w:rPr>
            <w:t>Lowman.</w:t>
          </w:r>
        </w:p>
      </w:sdtContent>
    </w:sdt>
    <w:p w:rsidR="00E31B8E" w:rsidRPr="002E5922" w:rsidP="006942A6">
      <w:pPr>
        <w:pStyle w:val="Question"/>
      </w:pPr>
      <w:bookmarkEnd w:id="1"/>
      <w:sdt>
        <w:sdtPr>
          <w:alias w:val="Member"/>
          <w:tag w:val="&lt;Member mnisId='4072' dodsId='28723'&gt;"/>
          <w:id w:val="-583222058"/>
          <w:placeholder>
            <w:docPart w:val="DefaultPlaceholder_1082065158"/>
          </w:placeholder>
          <w:richText/>
        </w:sdtPr>
        <w:sdtContent>
          <w:r w:rsidRPr="002E5922" w:rsidR="00B44E9E">
            <w:rPr>
              <w:b/>
            </w:rPr>
            <w:t>Chair:</w:t>
          </w:r>
        </w:sdtContent>
      </w:sdt>
      <w:r w:rsidRPr="002E5922" w:rsidR="007B0725">
        <w:t xml:space="preserve"> </w:t>
      </w:r>
      <w:r w:rsidRPr="002E5922" w:rsidR="006942A6">
        <w:t>Welcome</w:t>
      </w:r>
      <w:r w:rsidRPr="002E5922" w:rsidR="007B0725">
        <w:t xml:space="preserve"> </w:t>
      </w:r>
      <w:r w:rsidRPr="002E5922" w:rsidR="006942A6">
        <w:t>to</w:t>
      </w:r>
      <w:r w:rsidRPr="002E5922" w:rsidR="007B0725">
        <w:t xml:space="preserve"> </w:t>
      </w:r>
      <w:r w:rsidRPr="002E5922" w:rsidR="006942A6">
        <w:t>the</w:t>
      </w:r>
      <w:r w:rsidRPr="002E5922" w:rsidR="007B0725">
        <w:t xml:space="preserve"> </w:t>
      </w:r>
      <w:r w:rsidRPr="002E5922" w:rsidR="006942A6">
        <w:t>EFRA</w:t>
      </w:r>
      <w:r w:rsidRPr="002E5922" w:rsidR="007B0725">
        <w:t xml:space="preserve"> </w:t>
      </w:r>
      <w:r w:rsidRPr="002E5922" w:rsidR="006942A6">
        <w:t>Select</w:t>
      </w:r>
      <w:r w:rsidRPr="002E5922" w:rsidR="007B0725">
        <w:t xml:space="preserve"> </w:t>
      </w:r>
      <w:r w:rsidRPr="002E5922" w:rsidR="006942A6">
        <w:t>Committee.</w:t>
      </w:r>
      <w:r w:rsidRPr="002E5922" w:rsidR="007B0725">
        <w:t xml:space="preserve"> </w:t>
      </w:r>
      <w:r w:rsidRPr="002E5922" w:rsidR="006942A6">
        <w:t>We</w:t>
      </w:r>
      <w:r w:rsidRPr="002E5922" w:rsidR="007B0725">
        <w:t xml:space="preserve"> </w:t>
      </w:r>
      <w:r w:rsidRPr="002E5922" w:rsidR="006942A6">
        <w:t>are</w:t>
      </w:r>
      <w:r w:rsidRPr="002E5922" w:rsidR="007B0725">
        <w:t xml:space="preserve"> </w:t>
      </w:r>
      <w:r w:rsidRPr="002E5922" w:rsidR="006942A6">
        <w:t>taking</w:t>
      </w:r>
      <w:r w:rsidRPr="002E5922" w:rsidR="007B0725">
        <w:t xml:space="preserve"> </w:t>
      </w:r>
      <w:r w:rsidRPr="002E5922" w:rsidR="006942A6">
        <w:t>evidence</w:t>
      </w:r>
      <w:r w:rsidRPr="002E5922" w:rsidR="007B0725">
        <w:t xml:space="preserve"> </w:t>
      </w:r>
      <w:r w:rsidRPr="002E5922" w:rsidR="006942A6">
        <w:t>on</w:t>
      </w:r>
      <w:r w:rsidRPr="002E5922" w:rsidR="007B0725">
        <w:t xml:space="preserve"> food, </w:t>
      </w:r>
      <w:r w:rsidRPr="002E5922" w:rsidR="006942A6">
        <w:t>food</w:t>
      </w:r>
      <w:r w:rsidRPr="002E5922" w:rsidR="007B0725">
        <w:t xml:space="preserve"> </w:t>
      </w:r>
      <w:r w:rsidRPr="002E5922" w:rsidR="006942A6">
        <w:t>supply</w:t>
      </w:r>
      <w:r w:rsidRPr="002E5922" w:rsidR="007B0725">
        <w:t xml:space="preserve"> and food </w:t>
      </w:r>
      <w:r w:rsidRPr="002E5922" w:rsidR="006942A6">
        <w:t>delivery</w:t>
      </w:r>
      <w:r w:rsidRPr="002E5922" w:rsidR="007B0725">
        <w:t xml:space="preserve"> </w:t>
      </w:r>
      <w:r w:rsidRPr="002E5922" w:rsidR="006942A6">
        <w:t>to</w:t>
      </w:r>
      <w:r w:rsidRPr="002E5922" w:rsidR="007B0725">
        <w:t xml:space="preserve"> </w:t>
      </w:r>
      <w:r w:rsidRPr="002E5922" w:rsidR="006942A6">
        <w:t>the</w:t>
      </w:r>
      <w:r w:rsidRPr="002E5922" w:rsidR="007B0725">
        <w:t xml:space="preserve"> </w:t>
      </w:r>
      <w:r w:rsidRPr="002E5922" w:rsidR="006942A6">
        <w:t>public</w:t>
      </w:r>
      <w:r w:rsidRPr="002E5922" w:rsidR="007B0725">
        <w:t xml:space="preserve"> </w:t>
      </w:r>
      <w:r w:rsidRPr="002E5922" w:rsidR="006942A6">
        <w:t>and</w:t>
      </w:r>
      <w:r w:rsidRPr="002E5922" w:rsidR="007B0725">
        <w:t xml:space="preserve"> </w:t>
      </w:r>
      <w:r w:rsidRPr="002E5922" w:rsidR="006942A6">
        <w:t>to</w:t>
      </w:r>
      <w:r w:rsidRPr="002E5922" w:rsidR="007B0725">
        <w:t xml:space="preserve"> </w:t>
      </w:r>
      <w:r w:rsidRPr="002E5922" w:rsidR="006942A6">
        <w:t>all</w:t>
      </w:r>
      <w:r w:rsidRPr="002E5922" w:rsidR="007B0725">
        <w:t xml:space="preserve"> </w:t>
      </w:r>
      <w:r w:rsidRPr="002E5922" w:rsidR="006942A6">
        <w:t>those</w:t>
      </w:r>
      <w:r w:rsidRPr="002E5922" w:rsidR="007B0725">
        <w:t xml:space="preserve"> who </w:t>
      </w:r>
      <w:r w:rsidRPr="002E5922" w:rsidR="006942A6">
        <w:t>are</w:t>
      </w:r>
      <w:r w:rsidRPr="002E5922" w:rsidR="007B0725">
        <w:t xml:space="preserve"> </w:t>
      </w:r>
      <w:r w:rsidRPr="002E5922" w:rsidR="006942A6">
        <w:t>in</w:t>
      </w:r>
      <w:r w:rsidRPr="002E5922" w:rsidR="007B0725">
        <w:t xml:space="preserve"> </w:t>
      </w:r>
      <w:r w:rsidRPr="002E5922" w:rsidR="006942A6">
        <w:t>need</w:t>
      </w:r>
      <w:r w:rsidRPr="002E5922" w:rsidR="007B0725">
        <w:t xml:space="preserve"> </w:t>
      </w:r>
      <w:r w:rsidRPr="002E5922" w:rsidR="006942A6">
        <w:t>of</w:t>
      </w:r>
      <w:r w:rsidRPr="002E5922" w:rsidR="007B0725">
        <w:t xml:space="preserve"> </w:t>
      </w:r>
      <w:r w:rsidRPr="002E5922" w:rsidR="006942A6">
        <w:t>food.</w:t>
      </w:r>
      <w:r w:rsidRPr="002E5922" w:rsidR="007B0725">
        <w:t xml:space="preserve"> </w:t>
      </w:r>
      <w:r w:rsidRPr="002E5922" w:rsidR="006942A6">
        <w:t>I</w:t>
      </w:r>
      <w:r w:rsidRPr="002E5922" w:rsidR="007B0725">
        <w:t xml:space="preserve"> </w:t>
      </w:r>
      <w:r w:rsidRPr="002E5922" w:rsidR="006942A6">
        <w:t>very</w:t>
      </w:r>
      <w:r w:rsidRPr="002E5922" w:rsidR="007B0725">
        <w:t xml:space="preserve"> </w:t>
      </w:r>
      <w:r w:rsidRPr="002E5922" w:rsidR="006942A6">
        <w:t>much</w:t>
      </w:r>
      <w:r w:rsidRPr="002E5922" w:rsidR="007B0725">
        <w:t xml:space="preserve"> </w:t>
      </w:r>
      <w:r w:rsidRPr="002E5922" w:rsidR="006942A6">
        <w:t>welcome</w:t>
      </w:r>
      <w:r w:rsidRPr="002E5922" w:rsidR="007B0725">
        <w:t xml:space="preserve"> </w:t>
      </w:r>
      <w:r w:rsidRPr="002E5922" w:rsidR="006942A6">
        <w:t>both</w:t>
      </w:r>
      <w:r w:rsidRPr="002E5922" w:rsidR="007B0725">
        <w:t xml:space="preserve"> </w:t>
      </w:r>
      <w:r w:rsidRPr="002E5922" w:rsidR="006942A6">
        <w:t>Andrew</w:t>
      </w:r>
      <w:r w:rsidRPr="002E5922" w:rsidR="007B0725">
        <w:t xml:space="preserve"> </w:t>
      </w:r>
      <w:r w:rsidRPr="002E5922" w:rsidR="006942A6">
        <w:t>Opie</w:t>
      </w:r>
      <w:r w:rsidRPr="002E5922" w:rsidR="007B0725">
        <w:t xml:space="preserve"> </w:t>
      </w:r>
      <w:r w:rsidRPr="002E5922" w:rsidR="006942A6">
        <w:t>and</w:t>
      </w:r>
      <w:r w:rsidRPr="002E5922" w:rsidR="007B0725">
        <w:t xml:space="preserve"> </w:t>
      </w:r>
      <w:r w:rsidRPr="002E5922" w:rsidR="006942A6">
        <w:t>James</w:t>
      </w:r>
      <w:r w:rsidRPr="002E5922" w:rsidR="007B0725">
        <w:t xml:space="preserve"> </w:t>
      </w:r>
      <w:r w:rsidRPr="002E5922" w:rsidR="006942A6">
        <w:t>Lowman</w:t>
      </w:r>
      <w:r w:rsidRPr="002E5922" w:rsidR="007B0725">
        <w:t xml:space="preserve"> </w:t>
      </w:r>
      <w:r w:rsidRPr="002E5922" w:rsidR="006942A6">
        <w:t>this</w:t>
      </w:r>
      <w:r w:rsidRPr="002E5922" w:rsidR="007B0725">
        <w:t xml:space="preserve"> </w:t>
      </w:r>
      <w:r w:rsidRPr="002E5922" w:rsidR="006942A6">
        <w:t>morning.</w:t>
      </w:r>
      <w:r w:rsidRPr="002E5922" w:rsidR="007B0725">
        <w:t xml:space="preserve"> </w:t>
      </w:r>
      <w:r w:rsidRPr="002E5922" w:rsidR="006942A6">
        <w:t>Andrew,</w:t>
      </w:r>
      <w:r w:rsidRPr="002E5922" w:rsidR="007B0725">
        <w:t xml:space="preserve"> </w:t>
      </w:r>
      <w:r w:rsidRPr="002E5922" w:rsidR="006942A6">
        <w:t>as</w:t>
      </w:r>
      <w:r w:rsidRPr="002E5922" w:rsidR="007B0725">
        <w:t xml:space="preserve"> </w:t>
      </w:r>
      <w:r w:rsidRPr="002E5922" w:rsidR="006942A6">
        <w:t>you</w:t>
      </w:r>
      <w:r w:rsidRPr="002E5922" w:rsidR="007B0725">
        <w:t xml:space="preserve"> </w:t>
      </w:r>
      <w:r w:rsidRPr="002E5922" w:rsidR="006942A6">
        <w:t>know,</w:t>
      </w:r>
      <w:r w:rsidRPr="002E5922" w:rsidR="007B0725">
        <w:t xml:space="preserve"> </w:t>
      </w:r>
      <w:r w:rsidRPr="002E5922" w:rsidR="006942A6">
        <w:t>I</w:t>
      </w:r>
      <w:r w:rsidRPr="002E5922" w:rsidR="007B0725">
        <w:t xml:space="preserve"> </w:t>
      </w:r>
      <w:r w:rsidRPr="002E5922" w:rsidR="006942A6">
        <w:t>sat</w:t>
      </w:r>
      <w:r w:rsidRPr="002E5922" w:rsidR="007B0725">
        <w:t xml:space="preserve"> </w:t>
      </w:r>
      <w:r w:rsidRPr="002E5922" w:rsidR="006942A6">
        <w:t>in</w:t>
      </w:r>
      <w:r w:rsidRPr="002E5922" w:rsidR="007B0725">
        <w:t xml:space="preserve"> </w:t>
      </w:r>
      <w:r w:rsidRPr="002E5922" w:rsidR="006942A6">
        <w:t>and</w:t>
      </w:r>
      <w:r w:rsidRPr="002E5922" w:rsidR="007B0725">
        <w:t xml:space="preserve"> </w:t>
      </w:r>
      <w:r w:rsidRPr="002E5922" w:rsidR="006942A6">
        <w:t>asked</w:t>
      </w:r>
      <w:r w:rsidRPr="002E5922" w:rsidR="007B0725">
        <w:t xml:space="preserve"> </w:t>
      </w:r>
      <w:r w:rsidRPr="002E5922" w:rsidR="006942A6">
        <w:t>a</w:t>
      </w:r>
      <w:r w:rsidRPr="002E5922" w:rsidR="007B0725">
        <w:t xml:space="preserve"> </w:t>
      </w:r>
      <w:r w:rsidRPr="002E5922" w:rsidR="006942A6">
        <w:t>question</w:t>
      </w:r>
      <w:r w:rsidRPr="002E5922" w:rsidR="007B0725">
        <w:t xml:space="preserve"> </w:t>
      </w:r>
      <w:r w:rsidRPr="002E5922" w:rsidR="006942A6">
        <w:t>on</w:t>
      </w:r>
      <w:r w:rsidRPr="002E5922" w:rsidR="007B0725">
        <w:t xml:space="preserve"> </w:t>
      </w:r>
      <w:r w:rsidRPr="002E5922" w:rsidR="006942A6">
        <w:t>the</w:t>
      </w:r>
      <w:r w:rsidRPr="002E5922" w:rsidR="007B0725">
        <w:t xml:space="preserve"> </w:t>
      </w:r>
      <w:r w:rsidRPr="002E5922" w:rsidR="006942A6">
        <w:t>Trade</w:t>
      </w:r>
      <w:r w:rsidRPr="002E5922" w:rsidR="007B0725">
        <w:t xml:space="preserve"> </w:t>
      </w:r>
      <w:r w:rsidRPr="002E5922" w:rsidR="006942A6">
        <w:t>Committee,</w:t>
      </w:r>
      <w:r w:rsidRPr="002E5922" w:rsidR="007B0725">
        <w:t xml:space="preserve"> </w:t>
      </w:r>
      <w:r w:rsidRPr="002E5922" w:rsidR="006942A6">
        <w:t>so</w:t>
      </w:r>
      <w:r w:rsidRPr="002E5922" w:rsidR="007B0725">
        <w:t xml:space="preserve"> </w:t>
      </w:r>
      <w:r w:rsidRPr="002E5922" w:rsidR="006942A6">
        <w:t>I</w:t>
      </w:r>
      <w:r w:rsidRPr="002E5922" w:rsidR="007B0725">
        <w:t xml:space="preserve"> </w:t>
      </w:r>
      <w:r w:rsidRPr="002E5922" w:rsidR="006942A6">
        <w:t>heard</w:t>
      </w:r>
      <w:r w:rsidRPr="002E5922" w:rsidR="007B0725">
        <w:t xml:space="preserve"> </w:t>
      </w:r>
      <w:r w:rsidRPr="002E5922" w:rsidR="006942A6">
        <w:t>your</w:t>
      </w:r>
      <w:r w:rsidRPr="002E5922" w:rsidR="007B0725">
        <w:t xml:space="preserve"> </w:t>
      </w:r>
      <w:r w:rsidRPr="002E5922" w:rsidR="006942A6">
        <w:t>evidence</w:t>
      </w:r>
      <w:r w:rsidRPr="002E5922" w:rsidR="007B0725">
        <w:t xml:space="preserve"> </w:t>
      </w:r>
      <w:r w:rsidRPr="002E5922" w:rsidR="006942A6">
        <w:t>then.</w:t>
      </w:r>
      <w:r w:rsidRPr="002E5922" w:rsidR="007B0725">
        <w:t xml:space="preserve"> </w:t>
      </w:r>
      <w:r w:rsidRPr="002E5922" w:rsidR="006942A6">
        <w:t>Naturally</w:t>
      </w:r>
      <w:r w:rsidRPr="002E5922" w:rsidR="007B0725">
        <w:t xml:space="preserve"> </w:t>
      </w:r>
      <w:r w:rsidRPr="002E5922" w:rsidR="006942A6">
        <w:t>some</w:t>
      </w:r>
      <w:r w:rsidRPr="002E5922" w:rsidR="007B0725">
        <w:t xml:space="preserve"> </w:t>
      </w:r>
      <w:r w:rsidRPr="002E5922" w:rsidR="006942A6">
        <w:t>of</w:t>
      </w:r>
      <w:r w:rsidRPr="002E5922" w:rsidR="007B0725">
        <w:t xml:space="preserve"> </w:t>
      </w:r>
      <w:r w:rsidRPr="002E5922" w:rsidR="006942A6">
        <w:t>it</w:t>
      </w:r>
      <w:r w:rsidRPr="002E5922" w:rsidR="007B0725">
        <w:t xml:space="preserve"> </w:t>
      </w:r>
      <w:r w:rsidRPr="002E5922" w:rsidR="006942A6">
        <w:t>will</w:t>
      </w:r>
      <w:r w:rsidRPr="002E5922" w:rsidR="007B0725">
        <w:t xml:space="preserve"> </w:t>
      </w:r>
      <w:r w:rsidRPr="002E5922" w:rsidR="006942A6">
        <w:t>be</w:t>
      </w:r>
      <w:r w:rsidRPr="002E5922" w:rsidR="007B0725">
        <w:t xml:space="preserve"> </w:t>
      </w:r>
      <w:r w:rsidRPr="002E5922" w:rsidR="006942A6">
        <w:t>repeated</w:t>
      </w:r>
      <w:r w:rsidRPr="002E5922" w:rsidR="007B0725">
        <w:t xml:space="preserve"> </w:t>
      </w:r>
      <w:r w:rsidRPr="002E5922" w:rsidR="006942A6">
        <w:t>this</w:t>
      </w:r>
      <w:r w:rsidRPr="002E5922" w:rsidR="007B0725">
        <w:t xml:space="preserve"> </w:t>
      </w:r>
      <w:r w:rsidRPr="002E5922" w:rsidR="006942A6">
        <w:t>morning,</w:t>
      </w:r>
      <w:r w:rsidRPr="002E5922" w:rsidR="007B0725">
        <w:t xml:space="preserve"> </w:t>
      </w:r>
      <w:r w:rsidRPr="002E5922" w:rsidR="006942A6">
        <w:t>but</w:t>
      </w:r>
      <w:r w:rsidRPr="002E5922" w:rsidR="007B0725">
        <w:t xml:space="preserve"> </w:t>
      </w:r>
      <w:r w:rsidRPr="002E5922" w:rsidR="006942A6">
        <w:t>that</w:t>
      </w:r>
      <w:r w:rsidRPr="002E5922" w:rsidR="007B0725">
        <w:t xml:space="preserve"> </w:t>
      </w:r>
      <w:r w:rsidRPr="002E5922" w:rsidR="006942A6">
        <w:t>is</w:t>
      </w:r>
      <w:r w:rsidRPr="002E5922" w:rsidR="007B0725">
        <w:t xml:space="preserve"> </w:t>
      </w:r>
      <w:r w:rsidRPr="002E5922" w:rsidR="006942A6">
        <w:t>absolutely</w:t>
      </w:r>
      <w:r w:rsidRPr="002E5922" w:rsidR="007B0725">
        <w:t xml:space="preserve"> </w:t>
      </w:r>
      <w:r w:rsidRPr="002E5922" w:rsidR="006942A6">
        <w:t>fine.</w:t>
      </w:r>
      <w:r w:rsidRPr="002E5922" w:rsidR="007B0725">
        <w:t xml:space="preserve"> </w:t>
      </w:r>
      <w:r w:rsidRPr="002E5922" w:rsidR="006942A6">
        <w:t>I</w:t>
      </w:r>
      <w:r w:rsidRPr="002E5922" w:rsidR="007B0725">
        <w:t xml:space="preserve"> </w:t>
      </w:r>
      <w:r w:rsidRPr="002E5922" w:rsidR="006942A6">
        <w:t>am</w:t>
      </w:r>
      <w:r w:rsidRPr="002E5922" w:rsidR="007B0725">
        <w:t xml:space="preserve"> </w:t>
      </w:r>
      <w:r w:rsidRPr="002E5922" w:rsidR="006942A6">
        <w:t>delighted</w:t>
      </w:r>
      <w:r w:rsidRPr="002E5922" w:rsidR="007B0725">
        <w:t xml:space="preserve"> </w:t>
      </w:r>
      <w:r w:rsidRPr="002E5922" w:rsidR="006942A6">
        <w:t>to</w:t>
      </w:r>
      <w:r w:rsidRPr="002E5922" w:rsidR="007B0725">
        <w:t xml:space="preserve"> </w:t>
      </w:r>
      <w:r w:rsidRPr="002E5922" w:rsidR="006942A6">
        <w:t>have</w:t>
      </w:r>
      <w:r w:rsidRPr="002E5922" w:rsidR="007B0725">
        <w:t xml:space="preserve"> </w:t>
      </w:r>
      <w:r w:rsidRPr="002E5922" w:rsidR="006942A6">
        <w:t>both</w:t>
      </w:r>
      <w:r w:rsidRPr="002E5922" w:rsidR="007B0725">
        <w:t xml:space="preserve"> </w:t>
      </w:r>
      <w:r w:rsidRPr="002E5922" w:rsidR="006942A6">
        <w:t>you</w:t>
      </w:r>
      <w:r w:rsidRPr="002E5922" w:rsidR="007B0725">
        <w:t xml:space="preserve"> </w:t>
      </w:r>
      <w:r w:rsidRPr="002E5922" w:rsidR="006942A6">
        <w:t>and</w:t>
      </w:r>
      <w:r w:rsidRPr="002E5922" w:rsidR="007B0725">
        <w:t xml:space="preserve"> </w:t>
      </w:r>
      <w:r w:rsidRPr="002E5922" w:rsidR="006942A6">
        <w:t>James</w:t>
      </w:r>
      <w:r w:rsidRPr="002E5922" w:rsidR="007B0725">
        <w:t xml:space="preserve"> </w:t>
      </w:r>
      <w:r w:rsidRPr="002E5922" w:rsidR="006942A6">
        <w:t>on</w:t>
      </w:r>
      <w:r w:rsidRPr="002E5922" w:rsidR="007B0725">
        <w:t xml:space="preserve"> </w:t>
      </w:r>
      <w:r w:rsidRPr="002E5922" w:rsidR="006942A6">
        <w:t>today</w:t>
      </w:r>
      <w:r w:rsidRPr="002E5922" w:rsidR="007B0725">
        <w:t xml:space="preserve"> </w:t>
      </w:r>
      <w:r w:rsidRPr="002E5922" w:rsidR="006942A6">
        <w:t>to</w:t>
      </w:r>
      <w:r w:rsidRPr="002E5922" w:rsidR="007B0725">
        <w:t xml:space="preserve"> </w:t>
      </w:r>
      <w:r w:rsidRPr="002E5922" w:rsidR="006942A6">
        <w:t>give</w:t>
      </w:r>
      <w:r w:rsidRPr="002E5922" w:rsidR="007B0725">
        <w:t xml:space="preserve"> </w:t>
      </w:r>
      <w:r w:rsidRPr="002E5922" w:rsidR="006942A6">
        <w:t>evidence.</w:t>
      </w:r>
      <w:r w:rsidRPr="002E5922" w:rsidR="007B0725">
        <w:t xml:space="preserve"> If </w:t>
      </w:r>
      <w:r w:rsidRPr="002E5922" w:rsidR="006942A6">
        <w:t>you</w:t>
      </w:r>
      <w:r w:rsidRPr="002E5922" w:rsidR="007B0725">
        <w:t xml:space="preserve"> </w:t>
      </w:r>
      <w:r w:rsidRPr="002E5922" w:rsidR="006942A6">
        <w:t>would</w:t>
      </w:r>
      <w:r w:rsidRPr="002E5922" w:rsidR="007B0725">
        <w:t xml:space="preserve"> </w:t>
      </w:r>
      <w:r w:rsidRPr="002E5922" w:rsidR="006942A6">
        <w:t>like</w:t>
      </w:r>
      <w:r w:rsidRPr="002E5922" w:rsidR="007B0725">
        <w:t xml:space="preserve"> </w:t>
      </w:r>
      <w:r w:rsidRPr="002E5922" w:rsidR="006942A6">
        <w:t>to</w:t>
      </w:r>
      <w:r w:rsidRPr="002E5922" w:rsidR="007B0725">
        <w:t xml:space="preserve"> </w:t>
      </w:r>
      <w:r w:rsidRPr="002E5922" w:rsidR="006942A6">
        <w:t>introduce</w:t>
      </w:r>
      <w:r w:rsidRPr="002E5922" w:rsidR="007B0725">
        <w:t xml:space="preserve"> yourselves</w:t>
      </w:r>
      <w:r w:rsidRPr="002E5922" w:rsidR="006942A6">
        <w:t>,</w:t>
      </w:r>
      <w:r w:rsidRPr="002E5922" w:rsidR="007B0725">
        <w:t xml:space="preserve"> </w:t>
      </w:r>
      <w:r w:rsidRPr="002E5922" w:rsidR="006942A6">
        <w:t>please,</w:t>
      </w:r>
      <w:r w:rsidRPr="002E5922" w:rsidR="007B0725">
        <w:t xml:space="preserve"> </w:t>
      </w:r>
      <w:r w:rsidRPr="002E5922" w:rsidR="006942A6">
        <w:t>then</w:t>
      </w:r>
      <w:r w:rsidRPr="002E5922" w:rsidR="007B0725">
        <w:t xml:space="preserve"> </w:t>
      </w:r>
      <w:r w:rsidRPr="002E5922" w:rsidR="006942A6">
        <w:t>I</w:t>
      </w:r>
      <w:r w:rsidRPr="002E5922" w:rsidR="007B0725">
        <w:t xml:space="preserve"> </w:t>
      </w:r>
      <w:r w:rsidRPr="002E5922" w:rsidR="006942A6">
        <w:t>will</w:t>
      </w:r>
      <w:r w:rsidRPr="002E5922" w:rsidR="007B0725">
        <w:t xml:space="preserve"> </w:t>
      </w:r>
      <w:r w:rsidRPr="002E5922" w:rsidR="006942A6">
        <w:t>go</w:t>
      </w:r>
      <w:r w:rsidRPr="002E5922" w:rsidR="007B0725">
        <w:t xml:space="preserve"> </w:t>
      </w:r>
      <w:r w:rsidRPr="002E5922" w:rsidR="006942A6">
        <w:t>into</w:t>
      </w:r>
      <w:r w:rsidRPr="002E5922" w:rsidR="007B0725">
        <w:t xml:space="preserve"> </w:t>
      </w:r>
      <w:r w:rsidRPr="002E5922" w:rsidR="006942A6">
        <w:t>the</w:t>
      </w:r>
      <w:r w:rsidRPr="002E5922" w:rsidR="007B0725">
        <w:t xml:space="preserve"> </w:t>
      </w:r>
      <w:r w:rsidRPr="002E5922" w:rsidR="006942A6">
        <w:t>first</w:t>
      </w:r>
      <w:r w:rsidRPr="002E5922" w:rsidR="007B0725">
        <w:t xml:space="preserve"> </w:t>
      </w:r>
      <w:r w:rsidRPr="002E5922" w:rsidR="006942A6">
        <w:t>question.</w:t>
      </w:r>
      <w:r w:rsidRPr="002E5922" w:rsidR="007B0725">
        <w:t xml:space="preserve"> </w:t>
      </w:r>
    </w:p>
    <w:p w:rsidR="001529E2" w:rsidRPr="002E5922" w:rsidP="001529E2">
      <w:pPr>
        <w:pStyle w:val="Answer"/>
      </w:pPr>
      <w:sdt>
        <w:sdtPr>
          <w:alias w:val="Witness"/>
          <w:id w:val="931943832"/>
          <w:placeholder>
            <w:docPart w:val="DefaultPlaceholder_1082065158"/>
          </w:placeholder>
          <w:richText/>
        </w:sdtPr>
        <w:sdtContent>
          <w:r w:rsidRPr="002E5922" w:rsidR="007B0725">
            <w:rPr>
              <w:b/>
              <w:i/>
            </w:rPr>
            <w:t>Andrew Opie:</w:t>
          </w:r>
        </w:sdtContent>
      </w:sdt>
      <w:r w:rsidRPr="002E5922" w:rsidR="007B0725">
        <w:t xml:space="preserve"> </w:t>
      </w:r>
      <w:r w:rsidRPr="002E5922" w:rsidR="006942A6">
        <w:t>Good</w:t>
      </w:r>
      <w:r w:rsidRPr="002E5922" w:rsidR="007B0725">
        <w:t xml:space="preserve"> </w:t>
      </w:r>
      <w:r w:rsidRPr="002E5922" w:rsidR="006942A6">
        <w:t>morning,</w:t>
      </w:r>
      <w:r w:rsidRPr="002E5922" w:rsidR="007B0725">
        <w:t xml:space="preserve"> </w:t>
      </w:r>
      <w:r w:rsidRPr="002E5922" w:rsidR="006942A6">
        <w:t>all.</w:t>
      </w:r>
      <w:r w:rsidRPr="002E5922" w:rsidR="007B0725">
        <w:t xml:space="preserve"> </w:t>
      </w:r>
      <w:r w:rsidRPr="002E5922" w:rsidR="006942A6">
        <w:t>My</w:t>
      </w:r>
      <w:r w:rsidRPr="002E5922" w:rsidR="007B0725">
        <w:t xml:space="preserve"> </w:t>
      </w:r>
      <w:r w:rsidRPr="002E5922" w:rsidR="006942A6">
        <w:t>name</w:t>
      </w:r>
      <w:r w:rsidRPr="002E5922" w:rsidR="007B0725">
        <w:t xml:space="preserve"> </w:t>
      </w:r>
      <w:r w:rsidRPr="002E5922" w:rsidR="006942A6">
        <w:t>is</w:t>
      </w:r>
      <w:r w:rsidRPr="002E5922" w:rsidR="007B0725">
        <w:t xml:space="preserve"> </w:t>
      </w:r>
      <w:r w:rsidRPr="002E5922" w:rsidR="006942A6">
        <w:t>Andrew</w:t>
      </w:r>
      <w:r w:rsidRPr="002E5922" w:rsidR="007B0725">
        <w:t xml:space="preserve"> </w:t>
      </w:r>
      <w:r w:rsidRPr="002E5922" w:rsidR="006942A6">
        <w:t>Opie.</w:t>
      </w:r>
      <w:r w:rsidRPr="002E5922" w:rsidR="007B0725">
        <w:t xml:space="preserve"> </w:t>
      </w:r>
      <w:r w:rsidRPr="002E5922" w:rsidR="006942A6">
        <w:t>I</w:t>
      </w:r>
      <w:r w:rsidRPr="002E5922" w:rsidR="007B0725">
        <w:t xml:space="preserve"> </w:t>
      </w:r>
      <w:r w:rsidRPr="002E5922" w:rsidR="006942A6">
        <w:t>am</w:t>
      </w:r>
      <w:r w:rsidRPr="002E5922" w:rsidR="007B0725">
        <w:t xml:space="preserve"> </w:t>
      </w:r>
      <w:r w:rsidRPr="002E5922" w:rsidR="006942A6">
        <w:t>the</w:t>
      </w:r>
      <w:r w:rsidRPr="002E5922" w:rsidR="007B0725">
        <w:t xml:space="preserve"> director of food and sustainability </w:t>
      </w:r>
      <w:r w:rsidRPr="002E5922" w:rsidR="006942A6">
        <w:t>of</w:t>
      </w:r>
      <w:r w:rsidRPr="002E5922" w:rsidR="007B0725">
        <w:t xml:space="preserve"> </w:t>
      </w:r>
      <w:r w:rsidRPr="002E5922" w:rsidR="006942A6">
        <w:t>the</w:t>
      </w:r>
      <w:r w:rsidRPr="002E5922" w:rsidR="007B0725">
        <w:t xml:space="preserve"> </w:t>
      </w:r>
      <w:r w:rsidRPr="002E5922" w:rsidR="006942A6">
        <w:t>British</w:t>
      </w:r>
      <w:r w:rsidRPr="002E5922" w:rsidR="007B0725">
        <w:t xml:space="preserve"> </w:t>
      </w:r>
      <w:r w:rsidRPr="002E5922" w:rsidR="006942A6">
        <w:t>Retail</w:t>
      </w:r>
      <w:r w:rsidRPr="002E5922" w:rsidR="007B0725">
        <w:t xml:space="preserve"> </w:t>
      </w:r>
      <w:r w:rsidRPr="002E5922" w:rsidR="006942A6">
        <w:t>Consortium.</w:t>
      </w:r>
      <w:r w:rsidRPr="002E5922" w:rsidR="007B0725">
        <w:t xml:space="preserve"> </w:t>
      </w:r>
      <w:r w:rsidRPr="002E5922" w:rsidR="006942A6">
        <w:t>We</w:t>
      </w:r>
      <w:r w:rsidRPr="002E5922" w:rsidR="007B0725">
        <w:t xml:space="preserve"> </w:t>
      </w:r>
      <w:r w:rsidRPr="002E5922" w:rsidR="006942A6">
        <w:t>are</w:t>
      </w:r>
      <w:r w:rsidRPr="002E5922" w:rsidR="007B0725">
        <w:t xml:space="preserve"> the </w:t>
      </w:r>
      <w:r w:rsidRPr="002E5922" w:rsidR="006942A6">
        <w:t>representative</w:t>
      </w:r>
      <w:r w:rsidRPr="002E5922" w:rsidR="007B0725">
        <w:t xml:space="preserve"> </w:t>
      </w:r>
      <w:r w:rsidRPr="002E5922" w:rsidR="006942A6">
        <w:t>organisation</w:t>
      </w:r>
      <w:r w:rsidRPr="002E5922" w:rsidR="007B0725">
        <w:t xml:space="preserve"> </w:t>
      </w:r>
      <w:r w:rsidRPr="002E5922" w:rsidR="006942A6">
        <w:t>for</w:t>
      </w:r>
      <w:r w:rsidRPr="002E5922" w:rsidR="007B0725">
        <w:t xml:space="preserve"> </w:t>
      </w:r>
      <w:r w:rsidRPr="002E5922" w:rsidR="006942A6">
        <w:t>all</w:t>
      </w:r>
      <w:r w:rsidRPr="002E5922" w:rsidR="007B0725">
        <w:t xml:space="preserve"> </w:t>
      </w:r>
      <w:r w:rsidRPr="002E5922" w:rsidR="006942A6">
        <w:t>the</w:t>
      </w:r>
      <w:r w:rsidRPr="002E5922" w:rsidR="007B0725">
        <w:t xml:space="preserve"> </w:t>
      </w:r>
      <w:r w:rsidRPr="002E5922" w:rsidR="006942A6">
        <w:t>major</w:t>
      </w:r>
      <w:r w:rsidRPr="002E5922" w:rsidR="007B0725">
        <w:t xml:space="preserve"> </w:t>
      </w:r>
      <w:r w:rsidRPr="002E5922" w:rsidR="006942A6">
        <w:t>supermarkets,</w:t>
      </w:r>
      <w:r w:rsidRPr="002E5922" w:rsidR="007B0725">
        <w:t xml:space="preserve"> </w:t>
      </w:r>
      <w:r w:rsidRPr="002E5922" w:rsidR="006942A6">
        <w:t>with</w:t>
      </w:r>
      <w:r w:rsidRPr="002E5922" w:rsidR="007B0725">
        <w:t xml:space="preserve"> </w:t>
      </w:r>
      <w:r w:rsidRPr="002E5922" w:rsidR="006942A6">
        <w:t>the</w:t>
      </w:r>
      <w:r w:rsidRPr="002E5922" w:rsidR="007B0725">
        <w:t xml:space="preserve"> </w:t>
      </w:r>
      <w:r w:rsidRPr="002E5922" w:rsidR="006942A6">
        <w:t>exception</w:t>
      </w:r>
      <w:r w:rsidRPr="002E5922" w:rsidR="007B0725">
        <w:t xml:space="preserve"> </w:t>
      </w:r>
      <w:r w:rsidRPr="002E5922" w:rsidR="006942A6">
        <w:t>of</w:t>
      </w:r>
      <w:r w:rsidRPr="002E5922" w:rsidR="007B0725">
        <w:t xml:space="preserve"> </w:t>
      </w:r>
      <w:r w:rsidRPr="002E5922" w:rsidR="006942A6">
        <w:t>Tesco.</w:t>
      </w:r>
    </w:p>
    <w:p w:rsidR="001529E2" w:rsidRPr="002E5922" w:rsidP="001529E2">
      <w:pPr>
        <w:pStyle w:val="Answer"/>
      </w:pPr>
      <w:sdt>
        <w:sdtPr>
          <w:alias w:val="Witness"/>
          <w:id w:val="-852875179"/>
          <w:placeholder>
            <w:docPart w:val="DefaultPlaceholder_1082065158"/>
          </w:placeholder>
          <w:richText/>
        </w:sdtPr>
        <w:sdtContent>
          <w:r w:rsidRPr="002E5922" w:rsidR="007B0725">
            <w:rPr>
              <w:b/>
              <w:i/>
            </w:rPr>
            <w:t>James Lowman:</w:t>
          </w:r>
          <w:r w:rsidRPr="002E5922" w:rsidR="007B0725">
            <w:rPr>
              <w:b/>
            </w:rPr>
            <w:t xml:space="preserve"> </w:t>
          </w:r>
        </w:sdtContent>
      </w:sdt>
      <w:r w:rsidRPr="002E5922" w:rsidR="006942A6">
        <w:t>Hello,</w:t>
      </w:r>
      <w:r w:rsidRPr="002E5922" w:rsidR="007B0725">
        <w:t xml:space="preserve"> </w:t>
      </w:r>
      <w:r w:rsidRPr="002E5922" w:rsidR="006942A6">
        <w:t>I</w:t>
      </w:r>
      <w:r w:rsidRPr="002E5922" w:rsidR="007B0725">
        <w:t xml:space="preserve"> </w:t>
      </w:r>
      <w:r w:rsidRPr="002E5922" w:rsidR="006942A6">
        <w:t>am</w:t>
      </w:r>
      <w:r w:rsidRPr="002E5922" w:rsidR="007B0725">
        <w:t xml:space="preserve"> </w:t>
      </w:r>
      <w:r w:rsidRPr="002E5922" w:rsidR="006942A6">
        <w:t>James</w:t>
      </w:r>
      <w:r w:rsidRPr="002E5922" w:rsidR="007B0725">
        <w:t xml:space="preserve"> </w:t>
      </w:r>
      <w:r w:rsidRPr="002E5922" w:rsidR="006942A6">
        <w:t>Lowman.</w:t>
      </w:r>
      <w:r w:rsidRPr="002E5922" w:rsidR="007B0725">
        <w:t xml:space="preserve"> </w:t>
      </w:r>
      <w:r w:rsidRPr="002E5922" w:rsidR="006942A6">
        <w:t>I</w:t>
      </w:r>
      <w:r w:rsidRPr="002E5922" w:rsidR="007B0725">
        <w:t xml:space="preserve"> </w:t>
      </w:r>
      <w:r w:rsidRPr="002E5922" w:rsidR="006942A6">
        <w:t>am</w:t>
      </w:r>
      <w:r w:rsidRPr="002E5922" w:rsidR="007B0725">
        <w:t xml:space="preserve"> chief executive </w:t>
      </w:r>
      <w:r w:rsidRPr="002E5922" w:rsidR="006942A6">
        <w:t>of</w:t>
      </w:r>
      <w:r w:rsidRPr="002E5922" w:rsidR="007B0725">
        <w:t xml:space="preserve"> </w:t>
      </w:r>
      <w:r w:rsidRPr="002E5922" w:rsidR="006942A6">
        <w:t>the</w:t>
      </w:r>
      <w:r w:rsidRPr="002E5922" w:rsidR="007B0725">
        <w:t xml:space="preserve"> </w:t>
      </w:r>
      <w:r w:rsidRPr="002E5922" w:rsidR="006942A6">
        <w:t>Association</w:t>
      </w:r>
      <w:r w:rsidRPr="002E5922" w:rsidR="007B0725">
        <w:t xml:space="preserve"> </w:t>
      </w:r>
      <w:r w:rsidRPr="002E5922" w:rsidR="006942A6">
        <w:t>of</w:t>
      </w:r>
      <w:r w:rsidRPr="002E5922" w:rsidR="007B0725">
        <w:t xml:space="preserve"> </w:t>
      </w:r>
      <w:r w:rsidRPr="002E5922" w:rsidR="006942A6">
        <w:t>Convenience</w:t>
      </w:r>
      <w:r w:rsidRPr="002E5922" w:rsidR="007B0725">
        <w:t xml:space="preserve"> </w:t>
      </w:r>
      <w:r w:rsidRPr="002E5922" w:rsidR="006942A6">
        <w:t>Stores.</w:t>
      </w:r>
      <w:r w:rsidRPr="002E5922" w:rsidR="007B0725">
        <w:t xml:space="preserve"> </w:t>
      </w:r>
      <w:r w:rsidRPr="002E5922" w:rsidR="006942A6">
        <w:t>There</w:t>
      </w:r>
      <w:r w:rsidRPr="002E5922" w:rsidR="007B0725">
        <w:t xml:space="preserve"> </w:t>
      </w:r>
      <w:r w:rsidRPr="002E5922" w:rsidR="006942A6">
        <w:t>are</w:t>
      </w:r>
      <w:r w:rsidRPr="002E5922" w:rsidR="007B0725">
        <w:t xml:space="preserve"> </w:t>
      </w:r>
      <w:r w:rsidRPr="002E5922" w:rsidR="006942A6">
        <w:t>46,000</w:t>
      </w:r>
      <w:r w:rsidRPr="002E5922" w:rsidR="007B0725">
        <w:t xml:space="preserve"> </w:t>
      </w:r>
      <w:r w:rsidRPr="002E5922" w:rsidR="006942A6">
        <w:t>convenience</w:t>
      </w:r>
      <w:r w:rsidRPr="002E5922" w:rsidR="007B0725">
        <w:t xml:space="preserve"> </w:t>
      </w:r>
      <w:r w:rsidRPr="002E5922" w:rsidR="006942A6">
        <w:t>stores</w:t>
      </w:r>
      <w:r w:rsidRPr="002E5922" w:rsidR="007B0725">
        <w:t xml:space="preserve"> </w:t>
      </w:r>
      <w:r w:rsidRPr="002E5922" w:rsidR="006942A6">
        <w:t>in</w:t>
      </w:r>
      <w:r w:rsidRPr="002E5922" w:rsidR="007B0725">
        <w:t xml:space="preserve"> </w:t>
      </w:r>
      <w:r w:rsidRPr="002E5922" w:rsidR="006942A6">
        <w:t>the</w:t>
      </w:r>
      <w:r w:rsidRPr="002E5922" w:rsidR="007B0725">
        <w:t xml:space="preserve"> </w:t>
      </w:r>
      <w:r w:rsidRPr="002E5922" w:rsidR="006942A6">
        <w:t>UK</w:t>
      </w:r>
      <w:r w:rsidRPr="002E5922" w:rsidR="007B0725">
        <w:t xml:space="preserve"> </w:t>
      </w:r>
      <w:r w:rsidRPr="002E5922" w:rsidR="006942A6">
        <w:t>and</w:t>
      </w:r>
      <w:r w:rsidRPr="002E5922" w:rsidR="007B0725">
        <w:t xml:space="preserve"> </w:t>
      </w:r>
      <w:r w:rsidRPr="002E5922" w:rsidR="004E3167">
        <w:t>we</w:t>
      </w:r>
      <w:r w:rsidRPr="002E5922" w:rsidR="007B0725">
        <w:t xml:space="preserve"> </w:t>
      </w:r>
      <w:r w:rsidRPr="002E5922" w:rsidR="004E3167">
        <w:t>represent</w:t>
      </w:r>
      <w:r w:rsidRPr="002E5922" w:rsidR="007B0725">
        <w:t xml:space="preserve"> </w:t>
      </w:r>
      <w:r w:rsidRPr="002E5922" w:rsidR="004E3167">
        <w:t>them</w:t>
      </w:r>
      <w:r w:rsidRPr="002E5922" w:rsidR="007B0725">
        <w:t xml:space="preserve"> </w:t>
      </w:r>
      <w:r w:rsidRPr="002E5922" w:rsidR="004E3167">
        <w:t>to</w:t>
      </w:r>
      <w:r w:rsidRPr="002E5922" w:rsidR="007B0725">
        <w:t xml:space="preserve"> Government </w:t>
      </w:r>
      <w:r w:rsidRPr="002E5922" w:rsidR="006942A6">
        <w:t>and</w:t>
      </w:r>
      <w:r w:rsidRPr="002E5922" w:rsidR="007B0725">
        <w:t xml:space="preserve"> Parliament</w:t>
      </w:r>
      <w:r w:rsidRPr="002E5922" w:rsidR="006942A6">
        <w:t>.</w:t>
      </w:r>
      <w:r w:rsidRPr="002E5922" w:rsidR="007B0725">
        <w:t xml:space="preserve"> </w:t>
      </w:r>
    </w:p>
    <w:p w:rsidR="001529E2" w:rsidRPr="002E5922" w:rsidP="001529E2">
      <w:pPr>
        <w:pStyle w:val="Question"/>
      </w:pPr>
      <w:sdt>
        <w:sdtPr>
          <w:alias w:val="Member"/>
          <w:tag w:val="&lt;Member mnisId='4072' dodsId='28723'&gt;"/>
          <w:id w:val="-861513388"/>
          <w:placeholder>
            <w:docPart w:val="DefaultPlaceholder_1082065158"/>
          </w:placeholder>
          <w:richText/>
        </w:sdtPr>
        <w:sdtContent>
          <w:r w:rsidRPr="002E5922">
            <w:rPr>
              <w:b/>
            </w:rPr>
            <w:t>Chair:</w:t>
          </w:r>
        </w:sdtContent>
      </w:sdt>
      <w:r w:rsidRPr="002E5922" w:rsidR="007B0725">
        <w:t xml:space="preserve"> </w:t>
      </w:r>
      <w:r w:rsidRPr="002E5922">
        <w:t>Thank</w:t>
      </w:r>
      <w:r w:rsidRPr="002E5922" w:rsidR="007B0725">
        <w:t xml:space="preserve"> </w:t>
      </w:r>
      <w:r w:rsidRPr="002E5922">
        <w:t>you</w:t>
      </w:r>
      <w:r w:rsidRPr="002E5922" w:rsidR="007B0725">
        <w:t xml:space="preserve"> </w:t>
      </w:r>
      <w:r w:rsidRPr="002E5922">
        <w:t>very</w:t>
      </w:r>
      <w:r w:rsidRPr="002E5922" w:rsidR="007B0725">
        <w:t xml:space="preserve"> </w:t>
      </w:r>
      <w:r w:rsidRPr="002E5922">
        <w:t>much.</w:t>
      </w:r>
      <w:r w:rsidRPr="002E5922" w:rsidR="007B0725">
        <w:t xml:space="preserve"> </w:t>
      </w:r>
      <w:r w:rsidRPr="002E5922">
        <w:t>Andrew,</w:t>
      </w:r>
      <w:r w:rsidRPr="002E5922" w:rsidR="007B0725">
        <w:t xml:space="preserve"> </w:t>
      </w:r>
      <w:r w:rsidRPr="002E5922">
        <w:t>you</w:t>
      </w:r>
      <w:r w:rsidRPr="002E5922" w:rsidR="007B0725">
        <w:t xml:space="preserve"> </w:t>
      </w:r>
      <w:r w:rsidRPr="002E5922">
        <w:t>tempted</w:t>
      </w:r>
      <w:r w:rsidRPr="002E5922" w:rsidR="007B0725">
        <w:t xml:space="preserve"> </w:t>
      </w:r>
      <w:r w:rsidRPr="002E5922">
        <w:t>me</w:t>
      </w:r>
      <w:r w:rsidRPr="002E5922" w:rsidR="007B0725">
        <w:t xml:space="preserve"> </w:t>
      </w:r>
      <w:r w:rsidRPr="002E5922">
        <w:t>into</w:t>
      </w:r>
      <w:r w:rsidRPr="002E5922" w:rsidR="007B0725">
        <w:t xml:space="preserve"> </w:t>
      </w:r>
      <w:r w:rsidRPr="002E5922">
        <w:t>this</w:t>
      </w:r>
      <w:r w:rsidRPr="002E5922" w:rsidR="007B0725">
        <w:t xml:space="preserve"> </w:t>
      </w:r>
      <w:r w:rsidRPr="002E5922">
        <w:t>supplementary</w:t>
      </w:r>
      <w:r w:rsidRPr="002E5922" w:rsidR="007B0725">
        <w:t xml:space="preserve"> </w:t>
      </w:r>
      <w:r w:rsidRPr="002E5922">
        <w:t>question.</w:t>
      </w:r>
      <w:r w:rsidRPr="002E5922" w:rsidR="007B0725">
        <w:t xml:space="preserve"> </w:t>
      </w:r>
      <w:r w:rsidRPr="002E5922">
        <w:t>Why</w:t>
      </w:r>
      <w:r w:rsidRPr="002E5922" w:rsidR="007B0725">
        <w:t xml:space="preserve"> is </w:t>
      </w:r>
      <w:r w:rsidRPr="002E5922" w:rsidR="009D59F1">
        <w:t>T</w:t>
      </w:r>
      <w:r w:rsidRPr="002E5922" w:rsidR="006942A6">
        <w:t>esco</w:t>
      </w:r>
      <w:r w:rsidRPr="002E5922" w:rsidR="007B0725">
        <w:t xml:space="preserve"> </w:t>
      </w:r>
      <w:r w:rsidRPr="002E5922" w:rsidR="006942A6">
        <w:t>not</w:t>
      </w:r>
      <w:r w:rsidRPr="002E5922" w:rsidR="007B0725">
        <w:t xml:space="preserve"> </w:t>
      </w:r>
      <w:r w:rsidRPr="002E5922" w:rsidR="006942A6">
        <w:t>part</w:t>
      </w:r>
      <w:r w:rsidRPr="002E5922" w:rsidR="007B0725">
        <w:t xml:space="preserve"> </w:t>
      </w:r>
      <w:r w:rsidRPr="002E5922" w:rsidR="006942A6">
        <w:t>of</w:t>
      </w:r>
      <w:r w:rsidRPr="002E5922" w:rsidR="007B0725">
        <w:t xml:space="preserve"> </w:t>
      </w:r>
      <w:r w:rsidRPr="002E5922" w:rsidR="006942A6">
        <w:t>your</w:t>
      </w:r>
      <w:r w:rsidRPr="002E5922" w:rsidR="007B0725">
        <w:t xml:space="preserve"> </w:t>
      </w:r>
      <w:r w:rsidRPr="002E5922" w:rsidR="006942A6">
        <w:t>group?</w:t>
      </w:r>
      <w:r w:rsidRPr="002E5922" w:rsidR="007B0725">
        <w:t xml:space="preserve"> </w:t>
      </w:r>
      <w:r w:rsidRPr="002E5922" w:rsidR="006942A6">
        <w:t>I</w:t>
      </w:r>
      <w:r w:rsidRPr="002E5922" w:rsidR="007B0725">
        <w:t xml:space="preserve"> </w:t>
      </w:r>
      <w:r w:rsidRPr="002E5922" w:rsidR="006942A6">
        <w:t>am</w:t>
      </w:r>
      <w:r w:rsidRPr="002E5922" w:rsidR="007B0725">
        <w:t xml:space="preserve"> </w:t>
      </w:r>
      <w:r w:rsidRPr="002E5922" w:rsidR="006942A6">
        <w:t>just</w:t>
      </w:r>
      <w:r w:rsidRPr="002E5922" w:rsidR="007B0725">
        <w:t xml:space="preserve"> </w:t>
      </w:r>
      <w:r w:rsidRPr="002E5922" w:rsidR="006942A6">
        <w:t>interested.</w:t>
      </w:r>
      <w:r w:rsidRPr="002E5922" w:rsidR="007B0725">
        <w:t xml:space="preserve"> </w:t>
      </w:r>
    </w:p>
    <w:p w:rsidR="006942A6" w:rsidRPr="002E5922" w:rsidP="006942A6">
      <w:pPr>
        <w:pStyle w:val="Answer"/>
      </w:pPr>
      <w:sdt>
        <w:sdtPr>
          <w:alias w:val="Witness"/>
          <w:id w:val="754173239"/>
          <w:placeholder>
            <w:docPart w:val="DefaultPlaceholder_1082065158"/>
          </w:placeholder>
          <w:richText/>
        </w:sdtPr>
        <w:sdtContent>
          <w:r w:rsidRPr="002E5922" w:rsidR="007B0725">
            <w:rPr>
              <w:b/>
              <w:i/>
            </w:rPr>
            <w:t>Andrew Opie:</w:t>
          </w:r>
        </w:sdtContent>
      </w:sdt>
      <w:r w:rsidRPr="002E5922" w:rsidR="007B0725">
        <w:t xml:space="preserve"> </w:t>
      </w:r>
      <w:r w:rsidRPr="002E5922">
        <w:t>That</w:t>
      </w:r>
      <w:r w:rsidRPr="002E5922" w:rsidR="007B0725">
        <w:t xml:space="preserve"> </w:t>
      </w:r>
      <w:r w:rsidRPr="002E5922">
        <w:t>is</w:t>
      </w:r>
      <w:r w:rsidRPr="002E5922" w:rsidR="007B0725">
        <w:t xml:space="preserve"> </w:t>
      </w:r>
      <w:r w:rsidRPr="002E5922">
        <w:t>a</w:t>
      </w:r>
      <w:r w:rsidRPr="002E5922" w:rsidR="007B0725">
        <w:t xml:space="preserve"> </w:t>
      </w:r>
      <w:r w:rsidRPr="002E5922">
        <w:t>choice</w:t>
      </w:r>
      <w:r w:rsidRPr="002E5922" w:rsidR="007B0725">
        <w:t xml:space="preserve"> </w:t>
      </w:r>
      <w:r w:rsidRPr="002E5922">
        <w:t>of</w:t>
      </w:r>
      <w:r w:rsidRPr="002E5922" w:rsidR="007B0725">
        <w:t xml:space="preserve"> </w:t>
      </w:r>
      <w:r w:rsidRPr="002E5922">
        <w:t>theirs.</w:t>
      </w:r>
      <w:r w:rsidRPr="002E5922" w:rsidR="007B0725">
        <w:t xml:space="preserve"> </w:t>
      </w:r>
      <w:r w:rsidRPr="002E5922">
        <w:t>We</w:t>
      </w:r>
      <w:r w:rsidRPr="002E5922" w:rsidR="007B0725">
        <w:t xml:space="preserve"> </w:t>
      </w:r>
      <w:r w:rsidRPr="002E5922">
        <w:t>are</w:t>
      </w:r>
      <w:r w:rsidRPr="002E5922" w:rsidR="007B0725">
        <w:t xml:space="preserve"> </w:t>
      </w:r>
      <w:r w:rsidRPr="002E5922">
        <w:t>a</w:t>
      </w:r>
      <w:r w:rsidRPr="002E5922" w:rsidR="007B0725">
        <w:t xml:space="preserve"> </w:t>
      </w:r>
      <w:r w:rsidRPr="002E5922">
        <w:t>voluntary</w:t>
      </w:r>
      <w:r w:rsidRPr="002E5922" w:rsidR="007B0725">
        <w:t xml:space="preserve"> </w:t>
      </w:r>
      <w:r w:rsidRPr="002E5922">
        <w:t>membership</w:t>
      </w:r>
      <w:r w:rsidRPr="002E5922" w:rsidR="007B0725">
        <w:t xml:space="preserve"> </w:t>
      </w:r>
      <w:r w:rsidRPr="002E5922">
        <w:t>organisation</w:t>
      </w:r>
      <w:r w:rsidRPr="002E5922" w:rsidR="007B0725">
        <w:t xml:space="preserve"> </w:t>
      </w:r>
      <w:r w:rsidRPr="002E5922">
        <w:t>like</w:t>
      </w:r>
      <w:r w:rsidRPr="002E5922" w:rsidR="007B0725">
        <w:t xml:space="preserve"> </w:t>
      </w:r>
      <w:r w:rsidRPr="002E5922">
        <w:t>every</w:t>
      </w:r>
      <w:r w:rsidRPr="002E5922" w:rsidR="007B0725">
        <w:t xml:space="preserve"> </w:t>
      </w:r>
      <w:r w:rsidRPr="002E5922">
        <w:t>other</w:t>
      </w:r>
      <w:r w:rsidRPr="002E5922" w:rsidR="007B0725">
        <w:t xml:space="preserve"> </w:t>
      </w:r>
      <w:r w:rsidRPr="002E5922">
        <w:t>trade</w:t>
      </w:r>
      <w:r w:rsidRPr="002E5922" w:rsidR="007B0725">
        <w:t xml:space="preserve"> </w:t>
      </w:r>
      <w:r w:rsidRPr="002E5922">
        <w:t>association</w:t>
      </w:r>
      <w:r w:rsidRPr="002E5922" w:rsidR="007B0725">
        <w:t xml:space="preserve"> </w:t>
      </w:r>
      <w:r w:rsidRPr="002E5922">
        <w:t>and</w:t>
      </w:r>
      <w:r w:rsidRPr="002E5922" w:rsidR="007B0725">
        <w:t xml:space="preserve"> </w:t>
      </w:r>
      <w:r w:rsidRPr="002E5922">
        <w:t>they</w:t>
      </w:r>
      <w:r w:rsidRPr="002E5922" w:rsidR="007B0725">
        <w:t xml:space="preserve"> </w:t>
      </w:r>
      <w:r w:rsidRPr="002E5922">
        <w:t>have</w:t>
      </w:r>
      <w:r w:rsidRPr="002E5922" w:rsidR="007B0725">
        <w:t xml:space="preserve"> </w:t>
      </w:r>
      <w:r w:rsidRPr="002E5922">
        <w:t>chosen</w:t>
      </w:r>
      <w:r w:rsidRPr="002E5922" w:rsidR="007B0725">
        <w:t xml:space="preserve"> </w:t>
      </w:r>
      <w:r w:rsidRPr="002E5922">
        <w:t>not</w:t>
      </w:r>
      <w:r w:rsidRPr="002E5922" w:rsidR="007B0725">
        <w:t xml:space="preserve"> </w:t>
      </w:r>
      <w:r w:rsidRPr="002E5922">
        <w:t>to</w:t>
      </w:r>
      <w:r w:rsidRPr="002E5922" w:rsidR="007B0725">
        <w:t xml:space="preserve"> </w:t>
      </w:r>
      <w:r w:rsidRPr="002E5922">
        <w:t>be</w:t>
      </w:r>
      <w:r w:rsidRPr="002E5922" w:rsidR="007B0725">
        <w:t xml:space="preserve"> </w:t>
      </w:r>
      <w:r w:rsidRPr="002E5922">
        <w:t>members.</w:t>
      </w:r>
      <w:r w:rsidRPr="002E5922" w:rsidR="007B0725">
        <w:t xml:space="preserve"> </w:t>
      </w:r>
      <w:r w:rsidRPr="002E5922">
        <w:t>That</w:t>
      </w:r>
      <w:r w:rsidRPr="002E5922" w:rsidR="007B0725">
        <w:t xml:space="preserve"> </w:t>
      </w:r>
      <w:r w:rsidRPr="002E5922">
        <w:t>is</w:t>
      </w:r>
      <w:r w:rsidRPr="002E5922" w:rsidR="007B0725">
        <w:t xml:space="preserve"> </w:t>
      </w:r>
      <w:r w:rsidRPr="002E5922">
        <w:t>entirely</w:t>
      </w:r>
      <w:r w:rsidRPr="002E5922" w:rsidR="007B0725">
        <w:t xml:space="preserve"> </w:t>
      </w:r>
      <w:r w:rsidRPr="002E5922">
        <w:t>their</w:t>
      </w:r>
      <w:r w:rsidRPr="002E5922" w:rsidR="007B0725">
        <w:t xml:space="preserve"> </w:t>
      </w:r>
      <w:r w:rsidRPr="002E5922">
        <w:t>choice.</w:t>
      </w:r>
    </w:p>
    <w:p w:rsidR="001529E2" w:rsidRPr="002E5922" w:rsidP="001529E2">
      <w:pPr>
        <w:pStyle w:val="Question"/>
      </w:pPr>
      <w:sdt>
        <w:sdtPr>
          <w:alias w:val="Member"/>
          <w:tag w:val="&lt;Member mnisId='4072' dodsId='28723'&gt;"/>
          <w:id w:val="474033342"/>
          <w:placeholder>
            <w:docPart w:val="DefaultPlaceholder_1082065158"/>
          </w:placeholder>
          <w:richText/>
        </w:sdtPr>
        <w:sdtContent>
          <w:r w:rsidRPr="002E5922">
            <w:rPr>
              <w:b/>
            </w:rPr>
            <w:t>Chair:</w:t>
          </w:r>
        </w:sdtContent>
      </w:sdt>
      <w:r w:rsidRPr="002E5922" w:rsidR="007B0725">
        <w:t xml:space="preserve"> Thank </w:t>
      </w:r>
      <w:r w:rsidRPr="002E5922" w:rsidR="006942A6">
        <w:t>you</w:t>
      </w:r>
      <w:r w:rsidRPr="002E5922" w:rsidR="007B0725">
        <w:t xml:space="preserve"> </w:t>
      </w:r>
      <w:r w:rsidRPr="002E5922" w:rsidR="006942A6">
        <w:t>both</w:t>
      </w:r>
      <w:r w:rsidRPr="002E5922" w:rsidR="007B0725">
        <w:t xml:space="preserve"> </w:t>
      </w:r>
      <w:r w:rsidRPr="002E5922" w:rsidR="006942A6">
        <w:t>for</w:t>
      </w:r>
      <w:r w:rsidRPr="002E5922" w:rsidR="007B0725">
        <w:t xml:space="preserve"> </w:t>
      </w:r>
      <w:r w:rsidRPr="002E5922" w:rsidR="006942A6">
        <w:t>joining</w:t>
      </w:r>
      <w:r w:rsidRPr="002E5922" w:rsidR="007B0725">
        <w:t xml:space="preserve"> </w:t>
      </w:r>
      <w:r w:rsidRPr="002E5922" w:rsidR="006942A6">
        <w:t>us.</w:t>
      </w:r>
      <w:r w:rsidRPr="002E5922" w:rsidR="007B0725">
        <w:t xml:space="preserve"> Before </w:t>
      </w:r>
      <w:r w:rsidRPr="002E5922" w:rsidR="006942A6">
        <w:t>March</w:t>
      </w:r>
      <w:r w:rsidRPr="002E5922" w:rsidR="007B0725">
        <w:t xml:space="preserve">, </w:t>
      </w:r>
      <w:r w:rsidRPr="002E5922" w:rsidR="006942A6">
        <w:t>did</w:t>
      </w:r>
      <w:r w:rsidRPr="002E5922" w:rsidR="007B0725">
        <w:t xml:space="preserve"> </w:t>
      </w:r>
      <w:r w:rsidRPr="002E5922" w:rsidR="006942A6">
        <w:t>the</w:t>
      </w:r>
      <w:r w:rsidRPr="002E5922" w:rsidR="007B0725">
        <w:t xml:space="preserve"> Government </w:t>
      </w:r>
      <w:r w:rsidRPr="002E5922" w:rsidR="006942A6">
        <w:t>seem</w:t>
      </w:r>
      <w:r w:rsidRPr="002E5922" w:rsidR="007B0725">
        <w:t xml:space="preserve"> </w:t>
      </w:r>
      <w:r w:rsidRPr="002E5922" w:rsidR="006942A6">
        <w:t>aware</w:t>
      </w:r>
      <w:r w:rsidRPr="002E5922" w:rsidR="007B0725">
        <w:t xml:space="preserve"> </w:t>
      </w:r>
      <w:r w:rsidRPr="002E5922" w:rsidR="006942A6">
        <w:t>that</w:t>
      </w:r>
      <w:r w:rsidRPr="002E5922" w:rsidR="007B0725">
        <w:t xml:space="preserve"> </w:t>
      </w:r>
      <w:r w:rsidRPr="002E5922" w:rsidR="006942A6">
        <w:t>there</w:t>
      </w:r>
      <w:r w:rsidRPr="002E5922" w:rsidR="007B0725">
        <w:t xml:space="preserve"> </w:t>
      </w:r>
      <w:r w:rsidRPr="002E5922" w:rsidR="006942A6">
        <w:t>could</w:t>
      </w:r>
      <w:r w:rsidRPr="002E5922" w:rsidR="007B0725">
        <w:t xml:space="preserve"> </w:t>
      </w:r>
      <w:r w:rsidRPr="002E5922" w:rsidR="006942A6">
        <w:t>be</w:t>
      </w:r>
      <w:r w:rsidRPr="002E5922" w:rsidR="007B0725">
        <w:t xml:space="preserve"> </w:t>
      </w:r>
      <w:r w:rsidRPr="002E5922" w:rsidR="006942A6">
        <w:t>food</w:t>
      </w:r>
      <w:r w:rsidRPr="002E5922" w:rsidR="007B0725">
        <w:t xml:space="preserve"> </w:t>
      </w:r>
      <w:r w:rsidRPr="002E5922" w:rsidR="006942A6">
        <w:t>supply</w:t>
      </w:r>
      <w:r w:rsidRPr="002E5922" w:rsidR="007B0725">
        <w:t xml:space="preserve"> </w:t>
      </w:r>
      <w:r w:rsidRPr="002E5922" w:rsidR="006942A6">
        <w:t>disruptions</w:t>
      </w:r>
      <w:r w:rsidRPr="002E5922" w:rsidR="007B0725">
        <w:t xml:space="preserve"> </w:t>
      </w:r>
      <w:r w:rsidRPr="002E5922" w:rsidR="006942A6">
        <w:t>and</w:t>
      </w:r>
      <w:r w:rsidRPr="002E5922" w:rsidR="007B0725">
        <w:t xml:space="preserve"> </w:t>
      </w:r>
      <w:r w:rsidRPr="002E5922" w:rsidR="006942A6">
        <w:t>possibly</w:t>
      </w:r>
      <w:r w:rsidRPr="002E5922" w:rsidR="007B0725">
        <w:t xml:space="preserve"> </w:t>
      </w:r>
      <w:r w:rsidRPr="002E5922" w:rsidR="006942A6">
        <w:t>panic</w:t>
      </w:r>
      <w:r w:rsidRPr="002E5922" w:rsidR="007B0725">
        <w:t xml:space="preserve"> </w:t>
      </w:r>
      <w:r w:rsidRPr="002E5922" w:rsidR="006942A6">
        <w:t>buying?</w:t>
      </w:r>
      <w:r w:rsidRPr="002E5922" w:rsidR="007B0725">
        <w:t xml:space="preserve"> </w:t>
      </w:r>
    </w:p>
    <w:p w:rsidR="001529E2" w:rsidRPr="002E5922" w:rsidP="00BC36CA">
      <w:pPr>
        <w:pStyle w:val="Answer"/>
      </w:pPr>
      <w:sdt>
        <w:sdtPr>
          <w:alias w:val="Witness"/>
          <w:id w:val="520824587"/>
          <w:placeholder>
            <w:docPart w:val="DefaultPlaceholder_1082065158"/>
          </w:placeholder>
          <w:richText/>
        </w:sdtPr>
        <w:sdtContent>
          <w:r w:rsidRPr="002E5922" w:rsidR="007B0725">
            <w:rPr>
              <w:b/>
              <w:i/>
            </w:rPr>
            <w:t>Andrew Opie:</w:t>
          </w:r>
        </w:sdtContent>
      </w:sdt>
      <w:r w:rsidRPr="002E5922" w:rsidR="007B0725">
        <w:t xml:space="preserve"> </w:t>
      </w:r>
      <w:r w:rsidRPr="002E5922" w:rsidR="006942A6">
        <w:t>I</w:t>
      </w:r>
      <w:r w:rsidRPr="002E5922" w:rsidR="007B0725">
        <w:t xml:space="preserve"> </w:t>
      </w:r>
      <w:r w:rsidRPr="002E5922" w:rsidR="006942A6">
        <w:t>think</w:t>
      </w:r>
      <w:r w:rsidRPr="002E5922" w:rsidR="007B0725">
        <w:t xml:space="preserve"> </w:t>
      </w:r>
      <w:r w:rsidRPr="002E5922" w:rsidR="006942A6">
        <w:t>they</w:t>
      </w:r>
      <w:r w:rsidRPr="002E5922" w:rsidR="007B0725">
        <w:t xml:space="preserve"> </w:t>
      </w:r>
      <w:r w:rsidRPr="002E5922" w:rsidR="006942A6">
        <w:t>were</w:t>
      </w:r>
      <w:r w:rsidRPr="002E5922" w:rsidR="007B0725">
        <w:t xml:space="preserve"> </w:t>
      </w:r>
      <w:r w:rsidRPr="002E5922" w:rsidR="006942A6">
        <w:t>aware</w:t>
      </w:r>
      <w:r w:rsidRPr="002E5922" w:rsidR="00BC36CA">
        <w:t>.</w:t>
      </w:r>
      <w:r w:rsidRPr="002E5922" w:rsidR="007B0725">
        <w:t xml:space="preserve"> We </w:t>
      </w:r>
      <w:r w:rsidRPr="002E5922" w:rsidR="006942A6">
        <w:t>had</w:t>
      </w:r>
      <w:r w:rsidRPr="002E5922" w:rsidR="007B0725">
        <w:t xml:space="preserve"> </w:t>
      </w:r>
      <w:r w:rsidRPr="002E5922" w:rsidR="006942A6">
        <w:t>conv</w:t>
      </w:r>
      <w:r w:rsidRPr="002E5922" w:rsidR="00BC36CA">
        <w:t>ersations</w:t>
      </w:r>
      <w:r w:rsidRPr="002E5922" w:rsidR="007B0725">
        <w:t xml:space="preserve"> </w:t>
      </w:r>
      <w:r w:rsidRPr="002E5922" w:rsidR="00BC36CA">
        <w:t>with</w:t>
      </w:r>
      <w:r w:rsidRPr="002E5922" w:rsidR="007B0725">
        <w:t xml:space="preserve"> </w:t>
      </w:r>
      <w:r w:rsidRPr="002E5922" w:rsidR="00BC36CA">
        <w:t>Defra</w:t>
      </w:r>
      <w:r w:rsidRPr="002E5922" w:rsidR="007B0725">
        <w:t xml:space="preserve"> </w:t>
      </w:r>
      <w:r w:rsidRPr="002E5922" w:rsidR="00BC36CA">
        <w:t>and</w:t>
      </w:r>
      <w:r w:rsidRPr="002E5922" w:rsidR="007B0725">
        <w:t xml:space="preserve"> </w:t>
      </w:r>
      <w:r w:rsidRPr="002E5922" w:rsidR="00BC36CA">
        <w:t>other</w:t>
      </w:r>
      <w:r w:rsidRPr="002E5922" w:rsidR="007B0725">
        <w:t xml:space="preserve"> Government Departments </w:t>
      </w:r>
      <w:r w:rsidRPr="002E5922" w:rsidR="006942A6">
        <w:t>f</w:t>
      </w:r>
      <w:r w:rsidRPr="002E5922" w:rsidR="00BC36CA">
        <w:t>rom</w:t>
      </w:r>
      <w:r w:rsidRPr="002E5922" w:rsidR="007B0725">
        <w:t xml:space="preserve"> </w:t>
      </w:r>
      <w:r w:rsidRPr="002E5922" w:rsidR="00BC36CA">
        <w:t>about</w:t>
      </w:r>
      <w:r w:rsidRPr="002E5922" w:rsidR="007B0725">
        <w:t xml:space="preserve"> </w:t>
      </w:r>
      <w:r w:rsidRPr="002E5922" w:rsidR="00BC36CA">
        <w:t>early</w:t>
      </w:r>
      <w:r w:rsidRPr="002E5922" w:rsidR="007B0725">
        <w:t xml:space="preserve"> </w:t>
      </w:r>
      <w:r w:rsidRPr="002E5922" w:rsidR="00BC36CA">
        <w:t>February</w:t>
      </w:r>
      <w:r w:rsidRPr="002E5922" w:rsidR="007B0725">
        <w:t xml:space="preserve"> </w:t>
      </w:r>
      <w:r w:rsidRPr="002E5922" w:rsidR="00BC36CA">
        <w:t>onwards,</w:t>
      </w:r>
      <w:r w:rsidRPr="002E5922" w:rsidR="007B0725">
        <w:t xml:space="preserve"> </w:t>
      </w:r>
      <w:r w:rsidRPr="002E5922" w:rsidR="00BC36CA">
        <w:t>and</w:t>
      </w:r>
      <w:r w:rsidRPr="002E5922" w:rsidR="007B0725">
        <w:t xml:space="preserve"> </w:t>
      </w:r>
      <w:r w:rsidRPr="002E5922" w:rsidR="006942A6">
        <w:t>s</w:t>
      </w:r>
      <w:r w:rsidRPr="002E5922" w:rsidR="00BC36CA">
        <w:t>cheduled</w:t>
      </w:r>
      <w:r w:rsidRPr="002E5922" w:rsidR="007B0725">
        <w:t xml:space="preserve"> </w:t>
      </w:r>
      <w:r w:rsidRPr="002E5922" w:rsidR="00BC36CA">
        <w:t>meetings</w:t>
      </w:r>
      <w:r w:rsidRPr="002E5922" w:rsidR="007B0725">
        <w:t xml:space="preserve"> </w:t>
      </w:r>
      <w:r w:rsidRPr="002E5922" w:rsidR="00BC36CA">
        <w:t>with</w:t>
      </w:r>
      <w:r w:rsidRPr="002E5922" w:rsidR="007B0725">
        <w:t xml:space="preserve"> </w:t>
      </w:r>
      <w:r w:rsidRPr="002E5922" w:rsidR="00BC36CA">
        <w:t>Defra,</w:t>
      </w:r>
      <w:r w:rsidRPr="002E5922" w:rsidR="007B0725">
        <w:t xml:space="preserve"> </w:t>
      </w:r>
      <w:r w:rsidRPr="002E5922" w:rsidR="00BC36CA">
        <w:t>including</w:t>
      </w:r>
      <w:r w:rsidRPr="002E5922" w:rsidR="007B0725">
        <w:t xml:space="preserve"> </w:t>
      </w:r>
      <w:r w:rsidRPr="002E5922" w:rsidR="00BC36CA">
        <w:t>its</w:t>
      </w:r>
      <w:r w:rsidRPr="002E5922" w:rsidR="007B0725">
        <w:t xml:space="preserve"> food chain emergency liaison group, which </w:t>
      </w:r>
      <w:r w:rsidRPr="002E5922" w:rsidR="00BC36CA">
        <w:t>was</w:t>
      </w:r>
      <w:r w:rsidRPr="002E5922" w:rsidR="007B0725">
        <w:t xml:space="preserve"> </w:t>
      </w:r>
      <w:r w:rsidRPr="002E5922" w:rsidR="00BC36CA">
        <w:t>set</w:t>
      </w:r>
      <w:r w:rsidRPr="002E5922" w:rsidR="007B0725">
        <w:t xml:space="preserve"> </w:t>
      </w:r>
      <w:r w:rsidRPr="002E5922" w:rsidR="00BC36CA">
        <w:t>up</w:t>
      </w:r>
      <w:r w:rsidRPr="002E5922" w:rsidR="007B0725">
        <w:t xml:space="preserve"> </w:t>
      </w:r>
      <w:r w:rsidRPr="002E5922" w:rsidR="006942A6">
        <w:t>in</w:t>
      </w:r>
      <w:r w:rsidRPr="002E5922" w:rsidR="007B0725">
        <w:t xml:space="preserve"> </w:t>
      </w:r>
      <w:r w:rsidRPr="002E5922" w:rsidR="006942A6">
        <w:t>the</w:t>
      </w:r>
      <w:r w:rsidRPr="002E5922" w:rsidR="007B0725">
        <w:t xml:space="preserve"> </w:t>
      </w:r>
      <w:r w:rsidRPr="002E5922" w:rsidR="006942A6">
        <w:t>first</w:t>
      </w:r>
      <w:r w:rsidRPr="002E5922" w:rsidR="007B0725">
        <w:t xml:space="preserve"> </w:t>
      </w:r>
      <w:r w:rsidRPr="002E5922" w:rsidR="006942A6">
        <w:t>week</w:t>
      </w:r>
      <w:r w:rsidRPr="002E5922" w:rsidR="007B0725">
        <w:t xml:space="preserve"> </w:t>
      </w:r>
      <w:r w:rsidRPr="002E5922" w:rsidR="006942A6">
        <w:t>of</w:t>
      </w:r>
      <w:r w:rsidRPr="002E5922" w:rsidR="007B0725">
        <w:t xml:space="preserve"> </w:t>
      </w:r>
      <w:r w:rsidRPr="002E5922" w:rsidR="006942A6">
        <w:t>March,</w:t>
      </w:r>
      <w:r w:rsidRPr="002E5922" w:rsidR="007B0725">
        <w:t xml:space="preserve"> </w:t>
      </w:r>
      <w:r w:rsidRPr="002E5922" w:rsidR="006942A6">
        <w:t>if</w:t>
      </w:r>
      <w:r w:rsidRPr="002E5922" w:rsidR="007B0725">
        <w:t xml:space="preserve"> </w:t>
      </w:r>
      <w:r w:rsidRPr="002E5922" w:rsidR="006942A6">
        <w:t>I</w:t>
      </w:r>
      <w:r w:rsidRPr="002E5922" w:rsidR="007B0725">
        <w:t xml:space="preserve"> </w:t>
      </w:r>
      <w:r w:rsidRPr="002E5922" w:rsidR="006942A6">
        <w:t>remember</w:t>
      </w:r>
      <w:r w:rsidRPr="002E5922" w:rsidR="007B0725">
        <w:t xml:space="preserve"> </w:t>
      </w:r>
      <w:r w:rsidRPr="002E5922" w:rsidR="006942A6">
        <w:t>rightly.</w:t>
      </w:r>
      <w:r w:rsidRPr="002E5922" w:rsidR="007B0725">
        <w:t xml:space="preserve"> </w:t>
      </w:r>
      <w:r w:rsidRPr="002E5922" w:rsidR="00BC36CA">
        <w:t>We</w:t>
      </w:r>
      <w:r w:rsidRPr="002E5922" w:rsidR="007B0725">
        <w:t xml:space="preserve"> </w:t>
      </w:r>
      <w:r w:rsidRPr="002E5922" w:rsidR="00BC36CA">
        <w:t>also</w:t>
      </w:r>
      <w:r w:rsidRPr="002E5922" w:rsidR="007B0725">
        <w:t xml:space="preserve"> </w:t>
      </w:r>
      <w:r w:rsidRPr="002E5922" w:rsidR="00BC36CA">
        <w:t>reminded</w:t>
      </w:r>
      <w:r w:rsidRPr="002E5922" w:rsidR="007B0725">
        <w:t xml:space="preserve"> </w:t>
      </w:r>
      <w:r w:rsidRPr="002E5922" w:rsidR="00BC36CA">
        <w:t>the</w:t>
      </w:r>
      <w:r w:rsidRPr="002E5922" w:rsidR="007B0725">
        <w:t xml:space="preserve"> Cabinet Office </w:t>
      </w:r>
      <w:r w:rsidRPr="002E5922" w:rsidR="006942A6">
        <w:t>and</w:t>
      </w:r>
      <w:r w:rsidRPr="002E5922" w:rsidR="007B0725">
        <w:t xml:space="preserve"> </w:t>
      </w:r>
      <w:r w:rsidRPr="002E5922" w:rsidR="006942A6">
        <w:t>Defra</w:t>
      </w:r>
      <w:r w:rsidRPr="002E5922" w:rsidR="007B0725">
        <w:t xml:space="preserve"> </w:t>
      </w:r>
      <w:r w:rsidRPr="002E5922" w:rsidR="006942A6">
        <w:t>of</w:t>
      </w:r>
      <w:r w:rsidRPr="002E5922" w:rsidR="007B0725">
        <w:t xml:space="preserve"> </w:t>
      </w:r>
      <w:r w:rsidRPr="002E5922" w:rsidR="006942A6">
        <w:t>the</w:t>
      </w:r>
      <w:r w:rsidRPr="002E5922" w:rsidR="007B0725">
        <w:t xml:space="preserve"> </w:t>
      </w:r>
      <w:r w:rsidRPr="002E5922" w:rsidR="006942A6">
        <w:t>work</w:t>
      </w:r>
      <w:r w:rsidRPr="002E5922" w:rsidR="007B0725">
        <w:t xml:space="preserve"> </w:t>
      </w:r>
      <w:r w:rsidRPr="002E5922" w:rsidR="006942A6">
        <w:t>that</w:t>
      </w:r>
      <w:r w:rsidRPr="002E5922" w:rsidR="007B0725">
        <w:t xml:space="preserve"> </w:t>
      </w:r>
      <w:r w:rsidRPr="002E5922" w:rsidR="006942A6">
        <w:t>had</w:t>
      </w:r>
      <w:r w:rsidRPr="002E5922" w:rsidR="007B0725">
        <w:t xml:space="preserve"> </w:t>
      </w:r>
      <w:r w:rsidRPr="002E5922" w:rsidR="006942A6">
        <w:t>been</w:t>
      </w:r>
      <w:r w:rsidRPr="002E5922" w:rsidR="007B0725">
        <w:t xml:space="preserve"> </w:t>
      </w:r>
      <w:r w:rsidRPr="002E5922" w:rsidR="006942A6">
        <w:t>do</w:t>
      </w:r>
      <w:r w:rsidRPr="002E5922" w:rsidR="00BC36CA">
        <w:t>ne</w:t>
      </w:r>
      <w:r w:rsidRPr="002E5922" w:rsidR="007B0725">
        <w:t xml:space="preserve"> </w:t>
      </w:r>
      <w:r w:rsidRPr="002E5922" w:rsidR="00BC36CA">
        <w:t>in</w:t>
      </w:r>
      <w:r w:rsidRPr="002E5922" w:rsidR="007B0725">
        <w:t xml:space="preserve"> </w:t>
      </w:r>
      <w:r w:rsidRPr="002E5922" w:rsidR="00BC36CA">
        <w:t>preparation</w:t>
      </w:r>
      <w:r w:rsidRPr="002E5922" w:rsidR="007B0725">
        <w:t xml:space="preserve"> </w:t>
      </w:r>
      <w:r w:rsidRPr="002E5922" w:rsidR="00BC36CA">
        <w:t>for</w:t>
      </w:r>
      <w:r w:rsidRPr="002E5922" w:rsidR="007B0725">
        <w:t xml:space="preserve"> </w:t>
      </w:r>
      <w:r w:rsidRPr="002E5922" w:rsidR="00BC36CA">
        <w:t>the</w:t>
      </w:r>
      <w:r w:rsidRPr="002E5922" w:rsidR="007B0725">
        <w:t xml:space="preserve"> </w:t>
      </w:r>
      <w:r w:rsidRPr="002E5922" w:rsidR="00BC36CA">
        <w:t>2009</w:t>
      </w:r>
      <w:r w:rsidRPr="002E5922" w:rsidR="007B0725">
        <w:t xml:space="preserve"> swine flu out</w:t>
      </w:r>
      <w:r w:rsidRPr="002E5922" w:rsidR="006942A6">
        <w:t>break</w:t>
      </w:r>
      <w:r w:rsidRPr="002E5922" w:rsidR="00BC36CA">
        <w:t>,</w:t>
      </w:r>
      <w:r w:rsidRPr="002E5922" w:rsidR="007B0725">
        <w:t xml:space="preserve"> </w:t>
      </w:r>
      <w:r w:rsidRPr="002E5922" w:rsidR="00BC36CA">
        <w:t>which</w:t>
      </w:r>
      <w:r w:rsidRPr="002E5922" w:rsidR="007B0725">
        <w:t xml:space="preserve"> </w:t>
      </w:r>
      <w:r w:rsidRPr="002E5922" w:rsidR="00BC36CA">
        <w:t>members</w:t>
      </w:r>
      <w:r w:rsidRPr="002E5922" w:rsidR="007B0725">
        <w:t xml:space="preserve"> </w:t>
      </w:r>
      <w:r w:rsidRPr="002E5922" w:rsidR="00BC36CA">
        <w:t>might</w:t>
      </w:r>
      <w:r w:rsidRPr="002E5922" w:rsidR="007B0725">
        <w:t xml:space="preserve"> </w:t>
      </w:r>
      <w:r w:rsidRPr="002E5922" w:rsidR="00BC36CA">
        <w:t>be</w:t>
      </w:r>
      <w:r w:rsidRPr="002E5922" w:rsidR="007B0725">
        <w:t xml:space="preserve"> </w:t>
      </w:r>
      <w:r w:rsidRPr="002E5922" w:rsidR="00BC36CA">
        <w:t>aware</w:t>
      </w:r>
      <w:r w:rsidRPr="002E5922" w:rsidR="007B0725">
        <w:t xml:space="preserve"> </w:t>
      </w:r>
      <w:r w:rsidRPr="002E5922" w:rsidR="00BC36CA">
        <w:t>of.</w:t>
      </w:r>
      <w:r w:rsidRPr="002E5922" w:rsidR="007B0725">
        <w:t xml:space="preserve"> A </w:t>
      </w:r>
      <w:r w:rsidRPr="002E5922" w:rsidR="00BC36CA">
        <w:t>lot</w:t>
      </w:r>
      <w:r w:rsidRPr="002E5922" w:rsidR="007B0725">
        <w:t xml:space="preserve"> </w:t>
      </w:r>
      <w:r w:rsidRPr="002E5922" w:rsidR="00BC36CA">
        <w:t>of</w:t>
      </w:r>
      <w:r w:rsidRPr="002E5922" w:rsidR="007B0725">
        <w:t xml:space="preserve"> </w:t>
      </w:r>
      <w:r w:rsidRPr="002E5922" w:rsidR="00BC36CA">
        <w:t>work</w:t>
      </w:r>
      <w:r w:rsidRPr="002E5922" w:rsidR="007B0725">
        <w:t xml:space="preserve"> was </w:t>
      </w:r>
      <w:r w:rsidRPr="002E5922" w:rsidR="00BC36CA">
        <w:t>done</w:t>
      </w:r>
      <w:r w:rsidRPr="002E5922" w:rsidR="007B0725">
        <w:t xml:space="preserve"> </w:t>
      </w:r>
      <w:r w:rsidRPr="002E5922" w:rsidR="00BC36CA">
        <w:t>by</w:t>
      </w:r>
      <w:r w:rsidRPr="002E5922" w:rsidR="007B0725">
        <w:t xml:space="preserve"> </w:t>
      </w:r>
      <w:r w:rsidRPr="002E5922" w:rsidR="00BC36CA">
        <w:t>the</w:t>
      </w:r>
      <w:r w:rsidRPr="002E5922" w:rsidR="007B0725">
        <w:t xml:space="preserve"> Cabinet Office </w:t>
      </w:r>
      <w:r w:rsidRPr="002E5922" w:rsidR="006942A6">
        <w:t>in</w:t>
      </w:r>
      <w:r w:rsidRPr="002E5922" w:rsidR="007B0725">
        <w:t xml:space="preserve"> </w:t>
      </w:r>
      <w:r w:rsidRPr="002E5922" w:rsidR="006942A6">
        <w:t>2008</w:t>
      </w:r>
      <w:r w:rsidRPr="002E5922" w:rsidR="007B0725">
        <w:t xml:space="preserve"> </w:t>
      </w:r>
      <w:r w:rsidRPr="002E5922" w:rsidR="00BC36CA">
        <w:t>with</w:t>
      </w:r>
      <w:r w:rsidRPr="002E5922" w:rsidR="007B0725">
        <w:t xml:space="preserve"> </w:t>
      </w:r>
      <w:r w:rsidRPr="002E5922" w:rsidR="006942A6">
        <w:t>industry</w:t>
      </w:r>
      <w:r w:rsidRPr="002E5922" w:rsidR="00BC36CA">
        <w:t>,</w:t>
      </w:r>
      <w:r w:rsidRPr="002E5922" w:rsidR="007B0725">
        <w:t xml:space="preserve"> </w:t>
      </w:r>
      <w:r w:rsidRPr="002E5922" w:rsidR="006942A6">
        <w:t>including</w:t>
      </w:r>
      <w:r w:rsidRPr="002E5922" w:rsidR="007B0725">
        <w:t xml:space="preserve"> </w:t>
      </w:r>
      <w:r w:rsidRPr="002E5922" w:rsidR="006942A6">
        <w:t>supermarkets,</w:t>
      </w:r>
      <w:r w:rsidRPr="002E5922" w:rsidR="007B0725">
        <w:t xml:space="preserve"> </w:t>
      </w:r>
      <w:r w:rsidRPr="002E5922" w:rsidR="006942A6">
        <w:t>which</w:t>
      </w:r>
      <w:r w:rsidRPr="002E5922" w:rsidR="007B0725">
        <w:t xml:space="preserve"> </w:t>
      </w:r>
      <w:r w:rsidRPr="002E5922" w:rsidR="006942A6">
        <w:t>gave</w:t>
      </w:r>
      <w:r w:rsidRPr="002E5922" w:rsidR="007B0725">
        <w:t xml:space="preserve"> </w:t>
      </w:r>
      <w:r w:rsidRPr="002E5922" w:rsidR="006942A6">
        <w:t>us</w:t>
      </w:r>
      <w:r w:rsidRPr="002E5922" w:rsidR="007B0725">
        <w:t xml:space="preserve"> good </w:t>
      </w:r>
      <w:r w:rsidRPr="002E5922" w:rsidR="006942A6">
        <w:t>insight</w:t>
      </w:r>
      <w:r w:rsidRPr="002E5922" w:rsidR="007B0725">
        <w:t xml:space="preserve"> into </w:t>
      </w:r>
      <w:r w:rsidRPr="002E5922" w:rsidR="006942A6">
        <w:t>the</w:t>
      </w:r>
      <w:r w:rsidRPr="002E5922" w:rsidR="007B0725">
        <w:t xml:space="preserve"> </w:t>
      </w:r>
      <w:r w:rsidRPr="002E5922" w:rsidR="006942A6">
        <w:t>ki</w:t>
      </w:r>
      <w:r w:rsidRPr="002E5922" w:rsidR="00BC36CA">
        <w:t>nd</w:t>
      </w:r>
      <w:r w:rsidRPr="002E5922" w:rsidR="007B0725">
        <w:t xml:space="preserve"> </w:t>
      </w:r>
      <w:r w:rsidRPr="002E5922" w:rsidR="00BC36CA">
        <w:t>of</w:t>
      </w:r>
      <w:r w:rsidRPr="002E5922" w:rsidR="007B0725">
        <w:t xml:space="preserve"> </w:t>
      </w:r>
      <w:r w:rsidRPr="002E5922" w:rsidR="00BC36CA">
        <w:t>regulations</w:t>
      </w:r>
      <w:r w:rsidRPr="002E5922" w:rsidR="007B0725">
        <w:t xml:space="preserve"> </w:t>
      </w:r>
      <w:r w:rsidRPr="002E5922" w:rsidR="00BC36CA">
        <w:t>we</w:t>
      </w:r>
      <w:r w:rsidRPr="002E5922" w:rsidR="007B0725">
        <w:t xml:space="preserve"> </w:t>
      </w:r>
      <w:r w:rsidRPr="002E5922" w:rsidR="00BC36CA">
        <w:t>might</w:t>
      </w:r>
      <w:r w:rsidRPr="002E5922" w:rsidR="007B0725">
        <w:t xml:space="preserve"> </w:t>
      </w:r>
      <w:r w:rsidRPr="002E5922" w:rsidR="00BC36CA">
        <w:t>need</w:t>
      </w:r>
      <w:r w:rsidRPr="002E5922" w:rsidR="007B0725">
        <w:t xml:space="preserve"> </w:t>
      </w:r>
      <w:r w:rsidRPr="002E5922" w:rsidR="00BC36CA">
        <w:t>r</w:t>
      </w:r>
      <w:r w:rsidRPr="002E5922" w:rsidR="006942A6">
        <w:t>elaxed</w:t>
      </w:r>
      <w:r w:rsidRPr="002E5922" w:rsidR="007B0725">
        <w:t xml:space="preserve"> </w:t>
      </w:r>
      <w:r w:rsidRPr="002E5922" w:rsidR="006942A6">
        <w:t>during</w:t>
      </w:r>
      <w:r w:rsidRPr="002E5922" w:rsidR="007B0725">
        <w:t xml:space="preserve"> </w:t>
      </w:r>
      <w:r w:rsidRPr="002E5922" w:rsidR="006942A6">
        <w:t>an</w:t>
      </w:r>
      <w:r w:rsidRPr="002E5922" w:rsidR="007B0725">
        <w:t xml:space="preserve"> </w:t>
      </w:r>
      <w:r w:rsidRPr="002E5922" w:rsidR="006942A6">
        <w:t>incident</w:t>
      </w:r>
      <w:r w:rsidRPr="002E5922" w:rsidR="007B0725">
        <w:t xml:space="preserve"> </w:t>
      </w:r>
      <w:r w:rsidRPr="002E5922" w:rsidR="006942A6">
        <w:t>such</w:t>
      </w:r>
      <w:r w:rsidRPr="002E5922" w:rsidR="007B0725">
        <w:t xml:space="preserve"> </w:t>
      </w:r>
      <w:r w:rsidRPr="002E5922" w:rsidR="006942A6">
        <w:t>as</w:t>
      </w:r>
      <w:r w:rsidRPr="002E5922" w:rsidR="007B0725">
        <w:t xml:space="preserve"> </w:t>
      </w:r>
      <w:r w:rsidRPr="002E5922" w:rsidR="00BC36CA">
        <w:t>COVID.</w:t>
      </w:r>
      <w:r w:rsidRPr="002E5922" w:rsidR="007B0725">
        <w:t xml:space="preserve"> </w:t>
      </w:r>
      <w:r w:rsidRPr="002E5922" w:rsidR="00BC36CA">
        <w:t>We</w:t>
      </w:r>
      <w:r w:rsidRPr="002E5922" w:rsidR="007B0725">
        <w:t xml:space="preserve"> </w:t>
      </w:r>
      <w:r w:rsidRPr="002E5922" w:rsidR="00BC36CA">
        <w:t>reminded</w:t>
      </w:r>
      <w:r w:rsidRPr="002E5922" w:rsidR="007B0725">
        <w:t xml:space="preserve"> Government </w:t>
      </w:r>
      <w:r w:rsidRPr="002E5922" w:rsidR="006942A6">
        <w:t>of</w:t>
      </w:r>
      <w:r w:rsidRPr="002E5922" w:rsidR="007B0725">
        <w:t xml:space="preserve"> </w:t>
      </w:r>
      <w:r w:rsidRPr="002E5922" w:rsidR="006942A6">
        <w:t>that</w:t>
      </w:r>
      <w:r w:rsidRPr="002E5922" w:rsidR="007B0725">
        <w:t xml:space="preserve"> </w:t>
      </w:r>
      <w:r w:rsidRPr="002E5922" w:rsidR="006942A6">
        <w:t>and</w:t>
      </w:r>
      <w:r w:rsidRPr="002E5922" w:rsidR="007B0725">
        <w:t xml:space="preserve"> </w:t>
      </w:r>
      <w:r w:rsidRPr="002E5922" w:rsidR="00BC36CA">
        <w:t>made</w:t>
      </w:r>
      <w:r w:rsidRPr="002E5922" w:rsidR="007B0725">
        <w:t xml:space="preserve"> </w:t>
      </w:r>
      <w:r w:rsidRPr="002E5922" w:rsidR="00BC36CA">
        <w:t>our</w:t>
      </w:r>
      <w:r w:rsidRPr="002E5922" w:rsidR="007B0725">
        <w:t xml:space="preserve"> </w:t>
      </w:r>
      <w:r w:rsidRPr="002E5922" w:rsidR="00BC36CA">
        <w:t>members</w:t>
      </w:r>
      <w:r w:rsidRPr="002E5922" w:rsidR="007B0725">
        <w:t xml:space="preserve"> </w:t>
      </w:r>
      <w:r w:rsidRPr="002E5922" w:rsidR="006942A6">
        <w:t>aware</w:t>
      </w:r>
      <w:r w:rsidRPr="002E5922" w:rsidR="007B0725">
        <w:t xml:space="preserve"> </w:t>
      </w:r>
      <w:r w:rsidRPr="002E5922" w:rsidR="006942A6">
        <w:t>of</w:t>
      </w:r>
      <w:r w:rsidRPr="002E5922" w:rsidR="007B0725">
        <w:t xml:space="preserve"> </w:t>
      </w:r>
      <w:r w:rsidRPr="002E5922" w:rsidR="006942A6">
        <w:t>the</w:t>
      </w:r>
      <w:r w:rsidRPr="002E5922" w:rsidR="007B0725">
        <w:t xml:space="preserve"> </w:t>
      </w:r>
      <w:r w:rsidRPr="002E5922" w:rsidR="006942A6">
        <w:t>type</w:t>
      </w:r>
      <w:r w:rsidRPr="002E5922" w:rsidR="007B0725">
        <w:t xml:space="preserve"> </w:t>
      </w:r>
      <w:r w:rsidRPr="002E5922" w:rsidR="006942A6">
        <w:t>of</w:t>
      </w:r>
      <w:r w:rsidRPr="002E5922" w:rsidR="007B0725">
        <w:t xml:space="preserve"> </w:t>
      </w:r>
      <w:r w:rsidRPr="002E5922" w:rsidR="006942A6">
        <w:t>issue</w:t>
      </w:r>
      <w:r w:rsidRPr="002E5922" w:rsidR="00BC36CA">
        <w:t>s</w:t>
      </w:r>
      <w:r w:rsidRPr="002E5922" w:rsidR="007B0725">
        <w:t xml:space="preserve"> </w:t>
      </w:r>
      <w:r w:rsidRPr="002E5922" w:rsidR="00BC36CA">
        <w:t>we</w:t>
      </w:r>
      <w:r w:rsidRPr="002E5922" w:rsidR="007B0725">
        <w:t xml:space="preserve"> </w:t>
      </w:r>
      <w:r w:rsidRPr="002E5922" w:rsidR="00BC36CA">
        <w:t>were</w:t>
      </w:r>
      <w:r w:rsidRPr="002E5922" w:rsidR="007B0725">
        <w:t xml:space="preserve"> </w:t>
      </w:r>
      <w:r w:rsidRPr="002E5922" w:rsidR="00BC36CA">
        <w:t>likely</w:t>
      </w:r>
      <w:r w:rsidRPr="002E5922" w:rsidR="007B0725">
        <w:t xml:space="preserve"> </w:t>
      </w:r>
      <w:r w:rsidRPr="002E5922" w:rsidR="00BC36CA">
        <w:t>to</w:t>
      </w:r>
      <w:r w:rsidRPr="002E5922" w:rsidR="007B0725">
        <w:t xml:space="preserve"> </w:t>
      </w:r>
      <w:r w:rsidRPr="002E5922" w:rsidR="00BC36CA">
        <w:t>raise</w:t>
      </w:r>
      <w:r w:rsidRPr="002E5922" w:rsidR="007B0725">
        <w:t xml:space="preserve"> </w:t>
      </w:r>
      <w:r w:rsidRPr="002E5922" w:rsidR="00BC36CA">
        <w:t>with</w:t>
      </w:r>
      <w:r w:rsidRPr="002E5922" w:rsidR="007B0725">
        <w:t xml:space="preserve"> Government </w:t>
      </w:r>
      <w:r w:rsidRPr="002E5922" w:rsidR="006942A6">
        <w:t>from</w:t>
      </w:r>
      <w:r w:rsidRPr="002E5922" w:rsidR="007B0725">
        <w:t xml:space="preserve"> </w:t>
      </w:r>
      <w:r w:rsidRPr="002E5922" w:rsidR="006942A6">
        <w:t>February</w:t>
      </w:r>
      <w:r w:rsidRPr="002E5922" w:rsidR="007B0725">
        <w:t xml:space="preserve"> </w:t>
      </w:r>
      <w:r w:rsidRPr="002E5922" w:rsidR="006942A6">
        <w:t>onwards.</w:t>
      </w:r>
    </w:p>
    <w:p w:rsidR="001529E2" w:rsidRPr="002E5922" w:rsidP="001529E2">
      <w:pPr>
        <w:pStyle w:val="Question"/>
      </w:pPr>
      <w:sdt>
        <w:sdtPr>
          <w:alias w:val="Member"/>
          <w:tag w:val="&lt;Member mnisId='4072' dodsId='28723'&gt;"/>
          <w:id w:val="2096518030"/>
          <w:placeholder>
            <w:docPart w:val="DefaultPlaceholder_1082065158"/>
          </w:placeholder>
          <w:richText/>
        </w:sdtPr>
        <w:sdtContent>
          <w:r w:rsidRPr="002E5922">
            <w:rPr>
              <w:b/>
            </w:rPr>
            <w:t>Chair:</w:t>
          </w:r>
        </w:sdtContent>
      </w:sdt>
      <w:r w:rsidRPr="002E5922" w:rsidR="007B0725">
        <w:t xml:space="preserve"> </w:t>
      </w:r>
      <w:r w:rsidRPr="002E5922" w:rsidR="00BC36CA">
        <w:t>From</w:t>
      </w:r>
      <w:r w:rsidRPr="002E5922" w:rsidR="007B0725">
        <w:t xml:space="preserve"> </w:t>
      </w:r>
      <w:r w:rsidRPr="002E5922" w:rsidR="00BC36CA">
        <w:t>listening</w:t>
      </w:r>
      <w:r w:rsidRPr="002E5922" w:rsidR="007B0725">
        <w:t xml:space="preserve"> </w:t>
      </w:r>
      <w:r w:rsidRPr="002E5922" w:rsidR="00BC36CA">
        <w:t>to</w:t>
      </w:r>
      <w:r w:rsidRPr="002E5922" w:rsidR="007B0725">
        <w:t xml:space="preserve"> </w:t>
      </w:r>
      <w:r w:rsidRPr="002E5922" w:rsidR="00BC36CA">
        <w:t>the</w:t>
      </w:r>
      <w:r w:rsidRPr="002E5922" w:rsidR="007B0725">
        <w:t xml:space="preserve"> </w:t>
      </w:r>
      <w:r w:rsidRPr="002E5922" w:rsidR="00BC36CA">
        <w:t>previous</w:t>
      </w:r>
      <w:r w:rsidRPr="002E5922" w:rsidR="007B0725">
        <w:t xml:space="preserve"> </w:t>
      </w:r>
      <w:r w:rsidRPr="002E5922" w:rsidR="00BC36CA">
        <w:t>session</w:t>
      </w:r>
      <w:r w:rsidRPr="002E5922" w:rsidR="007B0725">
        <w:t xml:space="preserve"> </w:t>
      </w:r>
      <w:r w:rsidRPr="002E5922" w:rsidR="00BC36CA">
        <w:t>with</w:t>
      </w:r>
      <w:r w:rsidRPr="002E5922" w:rsidR="007B0725">
        <w:t xml:space="preserve"> </w:t>
      </w:r>
      <w:r w:rsidRPr="002E5922" w:rsidR="00BC36CA">
        <w:t>you,</w:t>
      </w:r>
      <w:r w:rsidRPr="002E5922" w:rsidR="007B0725">
        <w:t xml:space="preserve"> </w:t>
      </w:r>
      <w:r w:rsidRPr="002E5922" w:rsidR="00BC36CA">
        <w:t>when</w:t>
      </w:r>
      <w:r w:rsidRPr="002E5922" w:rsidR="007B0725">
        <w:t xml:space="preserve"> </w:t>
      </w:r>
      <w:r w:rsidRPr="002E5922" w:rsidR="00BC36CA">
        <w:t>there</w:t>
      </w:r>
      <w:r w:rsidRPr="002E5922" w:rsidR="007B0725">
        <w:t xml:space="preserve"> </w:t>
      </w:r>
      <w:r w:rsidRPr="002E5922" w:rsidR="00BC36CA">
        <w:t>was</w:t>
      </w:r>
      <w:r w:rsidRPr="002E5922" w:rsidR="007B0725">
        <w:t xml:space="preserve"> </w:t>
      </w:r>
      <w:r w:rsidRPr="002E5922" w:rsidR="00BC36CA">
        <w:t>some</w:t>
      </w:r>
      <w:r w:rsidRPr="002E5922" w:rsidR="007B0725">
        <w:t xml:space="preserve"> </w:t>
      </w:r>
      <w:r w:rsidRPr="002E5922" w:rsidR="00BC36CA">
        <w:t>panic</w:t>
      </w:r>
      <w:r w:rsidRPr="002E5922" w:rsidR="007B0725">
        <w:t xml:space="preserve"> </w:t>
      </w:r>
      <w:r w:rsidRPr="002E5922" w:rsidR="00BC36CA">
        <w:t>buying</w:t>
      </w:r>
      <w:r w:rsidRPr="002E5922" w:rsidR="007B0725">
        <w:t xml:space="preserve"> </w:t>
      </w:r>
      <w:r w:rsidRPr="002E5922" w:rsidR="00BC36CA">
        <w:t>I</w:t>
      </w:r>
      <w:r w:rsidRPr="002E5922" w:rsidR="007B0725">
        <w:t xml:space="preserve"> </w:t>
      </w:r>
      <w:r w:rsidRPr="002E5922" w:rsidR="00BC36CA">
        <w:t>think</w:t>
      </w:r>
      <w:r w:rsidRPr="002E5922" w:rsidR="007B0725">
        <w:t xml:space="preserve"> </w:t>
      </w:r>
      <w:r w:rsidRPr="002E5922" w:rsidR="00BC36CA">
        <w:t>you</w:t>
      </w:r>
      <w:r w:rsidRPr="002E5922" w:rsidR="007B0725">
        <w:t xml:space="preserve"> </w:t>
      </w:r>
      <w:r w:rsidRPr="002E5922" w:rsidR="00BC36CA">
        <w:t>said</w:t>
      </w:r>
      <w:r w:rsidRPr="002E5922" w:rsidR="007B0725">
        <w:t xml:space="preserve"> </w:t>
      </w:r>
      <w:r w:rsidRPr="002E5922" w:rsidR="00BC36CA">
        <w:t>that</w:t>
      </w:r>
      <w:r w:rsidRPr="002E5922" w:rsidR="007B0725">
        <w:t xml:space="preserve"> </w:t>
      </w:r>
      <w:r w:rsidRPr="002E5922" w:rsidR="00BC36CA">
        <w:t>the</w:t>
      </w:r>
      <w:r w:rsidRPr="002E5922" w:rsidR="007B0725">
        <w:t xml:space="preserve"> </w:t>
      </w:r>
      <w:r w:rsidRPr="002E5922" w:rsidR="00BC36CA">
        <w:t>supermarkets,</w:t>
      </w:r>
      <w:r w:rsidRPr="002E5922" w:rsidR="007B0725">
        <w:t xml:space="preserve"> </w:t>
      </w:r>
      <w:r w:rsidRPr="002E5922" w:rsidR="00BC36CA">
        <w:t>big</w:t>
      </w:r>
      <w:r w:rsidRPr="002E5922" w:rsidR="007B0725">
        <w:t xml:space="preserve"> </w:t>
      </w:r>
      <w:r w:rsidRPr="002E5922" w:rsidR="00BC36CA">
        <w:t>retailers</w:t>
      </w:r>
      <w:r w:rsidRPr="002E5922" w:rsidR="007B0725">
        <w:t xml:space="preserve"> </w:t>
      </w:r>
      <w:r w:rsidRPr="002E5922" w:rsidR="00BC36CA">
        <w:t>and</w:t>
      </w:r>
      <w:r w:rsidRPr="002E5922" w:rsidR="007B0725">
        <w:t xml:space="preserve"> </w:t>
      </w:r>
      <w:r w:rsidRPr="002E5922" w:rsidR="00BC36CA">
        <w:t>all</w:t>
      </w:r>
      <w:r w:rsidRPr="002E5922" w:rsidR="007B0725">
        <w:t xml:space="preserve"> </w:t>
      </w:r>
      <w:r w:rsidRPr="002E5922" w:rsidR="00BC36CA">
        <w:t>suppliers</w:t>
      </w:r>
      <w:r w:rsidRPr="002E5922" w:rsidR="007B0725">
        <w:t xml:space="preserve"> </w:t>
      </w:r>
      <w:r w:rsidRPr="002E5922" w:rsidR="00BC36CA">
        <w:t>had</w:t>
      </w:r>
      <w:r w:rsidRPr="002E5922" w:rsidR="007B0725">
        <w:t xml:space="preserve"> </w:t>
      </w:r>
      <w:r w:rsidRPr="002E5922" w:rsidR="00BC36CA">
        <w:t>to</w:t>
      </w:r>
      <w:r w:rsidRPr="002E5922" w:rsidR="007B0725">
        <w:t xml:space="preserve"> </w:t>
      </w:r>
      <w:r w:rsidRPr="002E5922" w:rsidR="00BC36CA">
        <w:t>deal</w:t>
      </w:r>
      <w:r w:rsidRPr="002E5922" w:rsidR="007B0725">
        <w:t xml:space="preserve"> </w:t>
      </w:r>
      <w:r w:rsidRPr="002E5922" w:rsidR="00BC36CA">
        <w:t>with</w:t>
      </w:r>
      <w:r w:rsidRPr="002E5922" w:rsidR="007B0725">
        <w:t xml:space="preserve"> </w:t>
      </w:r>
      <w:r w:rsidRPr="002E5922" w:rsidR="00BC36CA">
        <w:t>a</w:t>
      </w:r>
      <w:r w:rsidRPr="002E5922" w:rsidR="007B0725">
        <w:t xml:space="preserve"> </w:t>
      </w:r>
      <w:r w:rsidRPr="002E5922" w:rsidR="00BC36CA">
        <w:t>Christmas</w:t>
      </w:r>
      <w:r w:rsidRPr="002E5922" w:rsidR="00BB3F3F">
        <w:t>-like</w:t>
      </w:r>
      <w:r w:rsidRPr="002E5922" w:rsidR="007B0725">
        <w:t xml:space="preserve"> </w:t>
      </w:r>
      <w:r w:rsidRPr="002E5922" w:rsidR="00BC36CA">
        <w:t>demand.</w:t>
      </w:r>
      <w:r w:rsidRPr="002E5922" w:rsidR="007B0725">
        <w:t xml:space="preserve"> </w:t>
      </w:r>
      <w:r w:rsidRPr="002E5922" w:rsidR="00BC36CA">
        <w:t>I</w:t>
      </w:r>
      <w:r w:rsidRPr="002E5922" w:rsidR="007B0725">
        <w:t xml:space="preserve"> </w:t>
      </w:r>
      <w:r w:rsidRPr="002E5922" w:rsidR="00BC36CA">
        <w:t>think</w:t>
      </w:r>
      <w:r w:rsidRPr="002E5922" w:rsidR="007B0725">
        <w:t xml:space="preserve"> </w:t>
      </w:r>
      <w:r w:rsidRPr="002E5922" w:rsidR="00BC36CA">
        <w:t>you</w:t>
      </w:r>
      <w:r w:rsidRPr="002E5922" w:rsidR="007B0725">
        <w:t xml:space="preserve"> </w:t>
      </w:r>
      <w:r w:rsidRPr="002E5922" w:rsidR="00BC36CA">
        <w:t>would</w:t>
      </w:r>
      <w:r w:rsidRPr="002E5922" w:rsidR="007B0725">
        <w:t xml:space="preserve"> </w:t>
      </w:r>
      <w:r w:rsidRPr="002E5922" w:rsidR="00BC36CA">
        <w:t>suggest</w:t>
      </w:r>
      <w:r w:rsidRPr="002E5922" w:rsidR="007B0725">
        <w:t xml:space="preserve"> </w:t>
      </w:r>
      <w:r w:rsidRPr="002E5922" w:rsidR="00BC36CA">
        <w:t>that</w:t>
      </w:r>
      <w:r w:rsidRPr="002E5922" w:rsidR="007B0725">
        <w:t xml:space="preserve"> </w:t>
      </w:r>
      <w:r w:rsidRPr="002E5922" w:rsidR="00BC36CA">
        <w:t>you</w:t>
      </w:r>
      <w:r w:rsidRPr="002E5922" w:rsidR="007B0725">
        <w:t xml:space="preserve"> </w:t>
      </w:r>
      <w:r w:rsidRPr="002E5922" w:rsidR="00BC36CA">
        <w:t>largely</w:t>
      </w:r>
      <w:r w:rsidRPr="002E5922" w:rsidR="007B0725">
        <w:t xml:space="preserve"> </w:t>
      </w:r>
      <w:r w:rsidRPr="002E5922" w:rsidR="00BC36CA">
        <w:t>met</w:t>
      </w:r>
      <w:r w:rsidRPr="002E5922" w:rsidR="007B0725">
        <w:t xml:space="preserve"> </w:t>
      </w:r>
      <w:r w:rsidRPr="002E5922" w:rsidR="00BC36CA">
        <w:t>that</w:t>
      </w:r>
      <w:r w:rsidRPr="002E5922" w:rsidR="007B0725">
        <w:t xml:space="preserve"> </w:t>
      </w:r>
      <w:r w:rsidRPr="002E5922" w:rsidR="00BC36CA">
        <w:t>demand.</w:t>
      </w:r>
      <w:r w:rsidRPr="002E5922" w:rsidR="007B0725">
        <w:t xml:space="preserve"> </w:t>
      </w:r>
      <w:r w:rsidRPr="002E5922" w:rsidR="00BC36CA">
        <w:t>Is</w:t>
      </w:r>
      <w:r w:rsidRPr="002E5922" w:rsidR="007B0725">
        <w:t xml:space="preserve"> </w:t>
      </w:r>
      <w:r w:rsidRPr="002E5922" w:rsidR="00BC36CA">
        <w:t>that</w:t>
      </w:r>
      <w:r w:rsidRPr="002E5922" w:rsidR="007B0725">
        <w:t xml:space="preserve"> </w:t>
      </w:r>
      <w:r w:rsidRPr="002E5922" w:rsidR="00BC36CA">
        <w:t>right?</w:t>
      </w:r>
    </w:p>
    <w:p w:rsidR="00BC36CA" w:rsidRPr="002E5922" w:rsidP="00BC36CA">
      <w:pPr>
        <w:pStyle w:val="Answer"/>
      </w:pPr>
      <w:sdt>
        <w:sdtPr>
          <w:alias w:val="Witness"/>
          <w:id w:val="1876120583"/>
          <w:placeholder>
            <w:docPart w:val="DefaultPlaceholder_1082065158"/>
          </w:placeholder>
          <w:richText/>
        </w:sdtPr>
        <w:sdtContent>
          <w:r w:rsidRPr="002E5922" w:rsidR="007B0725">
            <w:rPr>
              <w:b/>
              <w:i/>
            </w:rPr>
            <w:t>Andrew Opie:</w:t>
          </w:r>
        </w:sdtContent>
      </w:sdt>
      <w:r w:rsidRPr="002E5922" w:rsidR="00BB3F3F">
        <w:t xml:space="preserve"> </w:t>
      </w:r>
      <w:r w:rsidRPr="002E5922" w:rsidR="001529E2">
        <w:t>Yes.</w:t>
      </w:r>
      <w:r w:rsidRPr="002E5922" w:rsidR="007B0725">
        <w:t xml:space="preserve"> </w:t>
      </w:r>
      <w:r w:rsidRPr="002E5922">
        <w:t>The</w:t>
      </w:r>
      <w:r w:rsidRPr="002E5922" w:rsidR="007B0725">
        <w:t xml:space="preserve"> </w:t>
      </w:r>
      <w:r w:rsidRPr="002E5922">
        <w:t>real</w:t>
      </w:r>
      <w:r w:rsidRPr="002E5922" w:rsidR="007B0725">
        <w:t xml:space="preserve"> </w:t>
      </w:r>
      <w:r w:rsidRPr="002E5922">
        <w:t>test</w:t>
      </w:r>
      <w:r w:rsidRPr="002E5922" w:rsidR="007B0725">
        <w:t xml:space="preserve"> </w:t>
      </w:r>
      <w:r w:rsidRPr="002E5922">
        <w:t>for</w:t>
      </w:r>
      <w:r w:rsidRPr="002E5922" w:rsidR="007B0725">
        <w:t xml:space="preserve"> </w:t>
      </w:r>
      <w:r w:rsidRPr="002E5922">
        <w:t>us</w:t>
      </w:r>
      <w:r w:rsidRPr="002E5922" w:rsidR="007B0725">
        <w:t xml:space="preserve"> </w:t>
      </w:r>
      <w:r w:rsidRPr="002E5922">
        <w:t>was</w:t>
      </w:r>
      <w:r w:rsidRPr="002E5922" w:rsidR="007B0725">
        <w:t xml:space="preserve"> </w:t>
      </w:r>
      <w:r w:rsidRPr="002E5922">
        <w:t>the</w:t>
      </w:r>
      <w:r w:rsidRPr="002E5922" w:rsidR="007B0725">
        <w:t xml:space="preserve"> </w:t>
      </w:r>
      <w:r w:rsidRPr="002E5922" w:rsidR="00BB3F3F">
        <w:t>one</w:t>
      </w:r>
      <w:r w:rsidRPr="002E5922" w:rsidR="007B0725">
        <w:t xml:space="preserve"> </w:t>
      </w:r>
      <w:r w:rsidRPr="002E5922">
        <w:t>we</w:t>
      </w:r>
      <w:r w:rsidRPr="002E5922" w:rsidR="007B0725">
        <w:t xml:space="preserve"> </w:t>
      </w:r>
      <w:r w:rsidRPr="002E5922">
        <w:t>set</w:t>
      </w:r>
      <w:r w:rsidRPr="002E5922" w:rsidR="007B0725">
        <w:t xml:space="preserve"> </w:t>
      </w:r>
      <w:r w:rsidRPr="002E5922">
        <w:t>ourselves</w:t>
      </w:r>
      <w:r w:rsidRPr="002E5922" w:rsidR="007B0725">
        <w:t xml:space="preserve"> </w:t>
      </w:r>
      <w:r w:rsidRPr="002E5922">
        <w:t>right</w:t>
      </w:r>
      <w:r w:rsidRPr="002E5922" w:rsidR="007B0725">
        <w:t xml:space="preserve"> </w:t>
      </w:r>
      <w:r w:rsidRPr="002E5922">
        <w:t>from</w:t>
      </w:r>
      <w:r w:rsidRPr="002E5922" w:rsidR="007B0725">
        <w:t xml:space="preserve"> </w:t>
      </w:r>
      <w:r w:rsidRPr="002E5922">
        <w:t>the</w:t>
      </w:r>
      <w:r w:rsidRPr="002E5922" w:rsidR="007B0725">
        <w:t xml:space="preserve"> </w:t>
      </w:r>
      <w:r w:rsidRPr="002E5922">
        <w:t>start</w:t>
      </w:r>
      <w:r w:rsidRPr="002E5922" w:rsidR="00BB3F3F">
        <w:t xml:space="preserve">: </w:t>
      </w:r>
      <w:r w:rsidRPr="002E5922">
        <w:t>would</w:t>
      </w:r>
      <w:r w:rsidRPr="002E5922" w:rsidR="007B0725">
        <w:t xml:space="preserve"> </w:t>
      </w:r>
      <w:r w:rsidRPr="002E5922">
        <w:t>the</w:t>
      </w:r>
      <w:r w:rsidRPr="002E5922" w:rsidR="007B0725">
        <w:t xml:space="preserve"> </w:t>
      </w:r>
      <w:r w:rsidRPr="002E5922">
        <w:t>country</w:t>
      </w:r>
      <w:r w:rsidRPr="002E5922" w:rsidR="007B0725">
        <w:t xml:space="preserve"> </w:t>
      </w:r>
      <w:r w:rsidRPr="002E5922">
        <w:t>and</w:t>
      </w:r>
      <w:r w:rsidRPr="002E5922" w:rsidR="007B0725">
        <w:t xml:space="preserve"> </w:t>
      </w:r>
      <w:r w:rsidRPr="002E5922">
        <w:t>every</w:t>
      </w:r>
      <w:r w:rsidRPr="002E5922" w:rsidR="007B0725">
        <w:t xml:space="preserve"> </w:t>
      </w:r>
      <w:r w:rsidRPr="002E5922">
        <w:t>consumer</w:t>
      </w:r>
      <w:r w:rsidRPr="002E5922" w:rsidR="007B0725">
        <w:t xml:space="preserve"> </w:t>
      </w:r>
      <w:r w:rsidRPr="002E5922">
        <w:t>get</w:t>
      </w:r>
      <w:r w:rsidRPr="002E5922" w:rsidR="007B0725">
        <w:t xml:space="preserve"> </w:t>
      </w:r>
      <w:r w:rsidRPr="002E5922">
        <w:t>access</w:t>
      </w:r>
      <w:r w:rsidRPr="002E5922" w:rsidR="007B0725">
        <w:t xml:space="preserve"> </w:t>
      </w:r>
      <w:r w:rsidRPr="002E5922">
        <w:t>to</w:t>
      </w:r>
      <w:r w:rsidRPr="002E5922" w:rsidR="007B0725">
        <w:t xml:space="preserve"> </w:t>
      </w:r>
      <w:r w:rsidRPr="002E5922">
        <w:t>all</w:t>
      </w:r>
      <w:r w:rsidRPr="002E5922" w:rsidR="007B0725">
        <w:t xml:space="preserve"> </w:t>
      </w:r>
      <w:r w:rsidRPr="002E5922">
        <w:t>the</w:t>
      </w:r>
      <w:r w:rsidRPr="002E5922" w:rsidR="007B0725">
        <w:t xml:space="preserve"> </w:t>
      </w:r>
      <w:r w:rsidRPr="002E5922">
        <w:t>food</w:t>
      </w:r>
      <w:r w:rsidRPr="002E5922" w:rsidR="007B0725">
        <w:t xml:space="preserve"> </w:t>
      </w:r>
      <w:r w:rsidRPr="002E5922">
        <w:t>they</w:t>
      </w:r>
      <w:r w:rsidRPr="002E5922" w:rsidR="007B0725">
        <w:t xml:space="preserve"> </w:t>
      </w:r>
      <w:r w:rsidRPr="002E5922">
        <w:t>need</w:t>
      </w:r>
      <w:r w:rsidRPr="002E5922" w:rsidR="00BB3F3F">
        <w:t>ed?</w:t>
      </w:r>
      <w:r w:rsidRPr="002E5922" w:rsidR="007B0725">
        <w:t xml:space="preserve"> </w:t>
      </w:r>
      <w:r w:rsidRPr="002E5922" w:rsidR="00BB3F3F">
        <w:t xml:space="preserve">We </w:t>
      </w:r>
      <w:r w:rsidRPr="002E5922">
        <w:t>absolutely</w:t>
      </w:r>
      <w:r w:rsidRPr="002E5922" w:rsidR="007B0725">
        <w:t xml:space="preserve"> </w:t>
      </w:r>
      <w:r w:rsidRPr="002E5922">
        <w:t>met</w:t>
      </w:r>
      <w:r w:rsidRPr="002E5922" w:rsidR="007B0725">
        <w:t xml:space="preserve"> </w:t>
      </w:r>
      <w:r w:rsidRPr="002E5922">
        <w:t>that</w:t>
      </w:r>
      <w:r w:rsidRPr="002E5922" w:rsidR="007B0725">
        <w:t xml:space="preserve"> </w:t>
      </w:r>
      <w:r w:rsidRPr="002E5922">
        <w:t>task.</w:t>
      </w:r>
      <w:r w:rsidRPr="002E5922" w:rsidR="007B0725">
        <w:t xml:space="preserve"> </w:t>
      </w:r>
      <w:r w:rsidRPr="002E5922">
        <w:t>That</w:t>
      </w:r>
      <w:r w:rsidRPr="002E5922" w:rsidR="007B0725">
        <w:t xml:space="preserve"> </w:t>
      </w:r>
      <w:r w:rsidRPr="002E5922">
        <w:t>is</w:t>
      </w:r>
      <w:r w:rsidRPr="002E5922" w:rsidR="007B0725">
        <w:t xml:space="preserve"> </w:t>
      </w:r>
      <w:r w:rsidRPr="002E5922">
        <w:t>really</w:t>
      </w:r>
      <w:r w:rsidRPr="002E5922" w:rsidR="007B0725">
        <w:t xml:space="preserve"> </w:t>
      </w:r>
      <w:r w:rsidRPr="002E5922">
        <w:t>a</w:t>
      </w:r>
      <w:r w:rsidRPr="002E5922" w:rsidR="007B0725">
        <w:t xml:space="preserve"> </w:t>
      </w:r>
      <w:r w:rsidRPr="002E5922">
        <w:t>testament</w:t>
      </w:r>
      <w:r w:rsidRPr="002E5922" w:rsidR="007B0725">
        <w:t xml:space="preserve"> </w:t>
      </w:r>
      <w:r w:rsidRPr="002E5922">
        <w:t>to</w:t>
      </w:r>
      <w:r w:rsidRPr="002E5922" w:rsidR="007B0725">
        <w:t xml:space="preserve"> </w:t>
      </w:r>
      <w:r w:rsidRPr="002E5922">
        <w:t>the</w:t>
      </w:r>
      <w:r w:rsidRPr="002E5922" w:rsidR="007B0725">
        <w:t xml:space="preserve"> </w:t>
      </w:r>
      <w:r w:rsidRPr="002E5922">
        <w:t>robustness</w:t>
      </w:r>
      <w:r w:rsidRPr="002E5922" w:rsidR="007B0725">
        <w:t xml:space="preserve"> </w:t>
      </w:r>
      <w:r w:rsidRPr="002E5922">
        <w:t>of</w:t>
      </w:r>
      <w:r w:rsidRPr="002E5922" w:rsidR="007B0725">
        <w:t xml:space="preserve"> </w:t>
      </w:r>
      <w:r w:rsidRPr="002E5922">
        <w:t>the</w:t>
      </w:r>
      <w:r w:rsidRPr="002E5922" w:rsidR="007B0725">
        <w:t xml:space="preserve"> </w:t>
      </w:r>
      <w:r w:rsidRPr="002E5922">
        <w:t>supply</w:t>
      </w:r>
      <w:r w:rsidRPr="002E5922" w:rsidR="007B0725">
        <w:t xml:space="preserve"> </w:t>
      </w:r>
      <w:r w:rsidRPr="002E5922">
        <w:t>chain.</w:t>
      </w:r>
      <w:r w:rsidRPr="002E5922" w:rsidR="007B0725">
        <w:t xml:space="preserve"> </w:t>
      </w:r>
      <w:r w:rsidRPr="002E5922">
        <w:t>Despite</w:t>
      </w:r>
      <w:r w:rsidRPr="002E5922" w:rsidR="007B0725">
        <w:t xml:space="preserve"> </w:t>
      </w:r>
      <w:r w:rsidRPr="002E5922">
        <w:t>what</w:t>
      </w:r>
      <w:r w:rsidRPr="002E5922" w:rsidR="007B0725">
        <w:t xml:space="preserve"> </w:t>
      </w:r>
      <w:r w:rsidRPr="002E5922">
        <w:t>some</w:t>
      </w:r>
      <w:r w:rsidRPr="002E5922" w:rsidR="007B0725">
        <w:t xml:space="preserve"> </w:t>
      </w:r>
      <w:r w:rsidRPr="002E5922">
        <w:t>commentators</w:t>
      </w:r>
      <w:r w:rsidRPr="002E5922" w:rsidR="007B0725">
        <w:t xml:space="preserve"> </w:t>
      </w:r>
      <w:r w:rsidRPr="002E5922">
        <w:t>have</w:t>
      </w:r>
      <w:r w:rsidRPr="002E5922" w:rsidR="007B0725">
        <w:t xml:space="preserve"> </w:t>
      </w:r>
      <w:r w:rsidRPr="002E5922">
        <w:t>said</w:t>
      </w:r>
      <w:r w:rsidRPr="002E5922" w:rsidR="00BB3F3F">
        <w:t>,</w:t>
      </w:r>
      <w:r w:rsidRPr="002E5922" w:rsidR="007B0725">
        <w:t xml:space="preserve"> </w:t>
      </w:r>
      <w:r w:rsidRPr="002E5922">
        <w:t>it</w:t>
      </w:r>
      <w:r w:rsidRPr="002E5922" w:rsidR="007B0725">
        <w:t xml:space="preserve"> </w:t>
      </w:r>
      <w:r w:rsidRPr="002E5922">
        <w:t>showed</w:t>
      </w:r>
      <w:r w:rsidRPr="002E5922" w:rsidR="007B0725">
        <w:t xml:space="preserve"> </w:t>
      </w:r>
      <w:r w:rsidRPr="002E5922">
        <w:t>the</w:t>
      </w:r>
      <w:r w:rsidRPr="002E5922" w:rsidR="007B0725">
        <w:t xml:space="preserve"> </w:t>
      </w:r>
      <w:r w:rsidRPr="002E5922">
        <w:t>supply</w:t>
      </w:r>
      <w:r w:rsidRPr="002E5922" w:rsidR="007B0725">
        <w:t xml:space="preserve"> </w:t>
      </w:r>
      <w:r w:rsidRPr="002E5922">
        <w:t>chain</w:t>
      </w:r>
      <w:r w:rsidRPr="002E5922" w:rsidR="007B0725">
        <w:t xml:space="preserve"> </w:t>
      </w:r>
      <w:r w:rsidRPr="002E5922">
        <w:t>to</w:t>
      </w:r>
      <w:r w:rsidRPr="002E5922" w:rsidR="007B0725">
        <w:t xml:space="preserve"> </w:t>
      </w:r>
      <w:r w:rsidRPr="002E5922">
        <w:t>be</w:t>
      </w:r>
      <w:r w:rsidRPr="002E5922" w:rsidR="007B0725">
        <w:t xml:space="preserve"> </w:t>
      </w:r>
      <w:r w:rsidRPr="002E5922">
        <w:t>incredibly</w:t>
      </w:r>
      <w:r w:rsidRPr="002E5922" w:rsidR="007B0725">
        <w:t xml:space="preserve"> </w:t>
      </w:r>
      <w:r w:rsidRPr="002E5922">
        <w:t>robust,</w:t>
      </w:r>
      <w:r w:rsidRPr="002E5922" w:rsidR="007B0725">
        <w:t xml:space="preserve"> </w:t>
      </w:r>
      <w:r w:rsidRPr="002E5922">
        <w:t>because,</w:t>
      </w:r>
      <w:r w:rsidRPr="002E5922" w:rsidR="007B0725">
        <w:t xml:space="preserve"> </w:t>
      </w:r>
      <w:r w:rsidRPr="002E5922">
        <w:t>as</w:t>
      </w:r>
      <w:r w:rsidRPr="002E5922" w:rsidR="007B0725">
        <w:t xml:space="preserve"> </w:t>
      </w:r>
      <w:r w:rsidRPr="002E5922">
        <w:t>you</w:t>
      </w:r>
      <w:r w:rsidRPr="002E5922" w:rsidR="007B0725">
        <w:t xml:space="preserve"> </w:t>
      </w:r>
      <w:r w:rsidRPr="002E5922">
        <w:t>said,</w:t>
      </w:r>
      <w:r w:rsidRPr="002E5922" w:rsidR="007B0725">
        <w:t xml:space="preserve"> </w:t>
      </w:r>
      <w:r w:rsidRPr="002E5922">
        <w:t>Chair,</w:t>
      </w:r>
      <w:r w:rsidRPr="002E5922" w:rsidR="007B0725">
        <w:t xml:space="preserve"> </w:t>
      </w:r>
      <w:r w:rsidRPr="002E5922">
        <w:t>we</w:t>
      </w:r>
      <w:r w:rsidRPr="002E5922" w:rsidR="007B0725">
        <w:t xml:space="preserve"> </w:t>
      </w:r>
      <w:r w:rsidRPr="002E5922">
        <w:t>experienced</w:t>
      </w:r>
      <w:r w:rsidRPr="002E5922" w:rsidR="007B0725">
        <w:t xml:space="preserve"> </w:t>
      </w:r>
      <w:r w:rsidRPr="002E5922">
        <w:t>demand</w:t>
      </w:r>
      <w:r w:rsidRPr="002E5922" w:rsidR="007B0725">
        <w:t xml:space="preserve"> </w:t>
      </w:r>
      <w:r w:rsidRPr="002E5922" w:rsidR="00BB3F3F">
        <w:t>that</w:t>
      </w:r>
      <w:r w:rsidRPr="002E5922" w:rsidR="007B0725">
        <w:t xml:space="preserve"> </w:t>
      </w:r>
      <w:r w:rsidRPr="002E5922">
        <w:t>exceeded</w:t>
      </w:r>
      <w:r w:rsidRPr="002E5922" w:rsidR="007B0725">
        <w:t xml:space="preserve"> </w:t>
      </w:r>
      <w:r w:rsidRPr="002E5922">
        <w:t>Christmas</w:t>
      </w:r>
      <w:r w:rsidRPr="002E5922" w:rsidR="007B0725">
        <w:t xml:space="preserve"> </w:t>
      </w:r>
      <w:r w:rsidRPr="002E5922">
        <w:t>by</w:t>
      </w:r>
      <w:r w:rsidRPr="002E5922" w:rsidR="007B0725">
        <w:t xml:space="preserve"> </w:t>
      </w:r>
      <w:r w:rsidRPr="002E5922">
        <w:t>a</w:t>
      </w:r>
      <w:r w:rsidRPr="002E5922" w:rsidR="007B0725">
        <w:t xml:space="preserve"> </w:t>
      </w:r>
      <w:r w:rsidRPr="002E5922">
        <w:t>substantial</w:t>
      </w:r>
      <w:r w:rsidRPr="002E5922" w:rsidR="007B0725">
        <w:t xml:space="preserve"> </w:t>
      </w:r>
      <w:r w:rsidRPr="002E5922">
        <w:t>amount</w:t>
      </w:r>
      <w:r w:rsidRPr="002E5922" w:rsidR="007B0725">
        <w:t xml:space="preserve"> </w:t>
      </w:r>
      <w:r w:rsidRPr="002E5922">
        <w:t>and</w:t>
      </w:r>
      <w:r w:rsidRPr="002E5922" w:rsidR="007B0725">
        <w:t xml:space="preserve"> </w:t>
      </w:r>
      <w:r w:rsidRPr="002E5922">
        <w:t>for</w:t>
      </w:r>
      <w:r w:rsidRPr="002E5922" w:rsidR="007B0725">
        <w:t xml:space="preserve"> </w:t>
      </w:r>
      <w:r w:rsidRPr="002E5922">
        <w:t>a</w:t>
      </w:r>
      <w:r w:rsidRPr="002E5922" w:rsidR="007B0725">
        <w:t xml:space="preserve"> </w:t>
      </w:r>
      <w:r w:rsidRPr="002E5922">
        <w:t>much</w:t>
      </w:r>
      <w:r w:rsidRPr="002E5922" w:rsidR="007B0725">
        <w:t xml:space="preserve"> </w:t>
      </w:r>
      <w:r w:rsidRPr="002E5922">
        <w:t>longer</w:t>
      </w:r>
      <w:r w:rsidRPr="002E5922" w:rsidR="007B0725">
        <w:t xml:space="preserve"> </w:t>
      </w:r>
      <w:r w:rsidRPr="002E5922">
        <w:t>period.</w:t>
      </w:r>
      <w:r w:rsidRPr="002E5922" w:rsidR="007B0725">
        <w:t xml:space="preserve"> </w:t>
      </w:r>
      <w:r w:rsidRPr="002E5922">
        <w:t>The</w:t>
      </w:r>
      <w:r w:rsidRPr="002E5922" w:rsidR="007B0725">
        <w:t xml:space="preserve"> </w:t>
      </w:r>
      <w:r w:rsidRPr="002E5922">
        <w:t>first</w:t>
      </w:r>
      <w:r w:rsidRPr="002E5922" w:rsidR="007B0725">
        <w:t xml:space="preserve"> </w:t>
      </w:r>
      <w:r w:rsidRPr="002E5922">
        <w:t>excessive</w:t>
      </w:r>
      <w:r w:rsidRPr="002E5922" w:rsidR="007B0725">
        <w:t xml:space="preserve"> </w:t>
      </w:r>
      <w:r w:rsidRPr="002E5922">
        <w:t>buying</w:t>
      </w:r>
      <w:r w:rsidRPr="002E5922" w:rsidR="007B0725">
        <w:t xml:space="preserve"> </w:t>
      </w:r>
      <w:r w:rsidRPr="002E5922">
        <w:t>started</w:t>
      </w:r>
      <w:r w:rsidRPr="002E5922" w:rsidR="007B0725">
        <w:t xml:space="preserve"> </w:t>
      </w:r>
      <w:r w:rsidRPr="002E5922" w:rsidR="00BB3F3F">
        <w:t>towards</w:t>
      </w:r>
      <w:r w:rsidRPr="002E5922" w:rsidR="007B0725">
        <w:t xml:space="preserve"> </w:t>
      </w:r>
      <w:r w:rsidRPr="002E5922">
        <w:t>the</w:t>
      </w:r>
      <w:r w:rsidRPr="002E5922" w:rsidR="007B0725">
        <w:t xml:space="preserve"> </w:t>
      </w:r>
      <w:r w:rsidRPr="002E5922">
        <w:t>end</w:t>
      </w:r>
      <w:r w:rsidRPr="002E5922" w:rsidR="007B0725">
        <w:t xml:space="preserve"> </w:t>
      </w:r>
      <w:r w:rsidRPr="002E5922">
        <w:t>of</w:t>
      </w:r>
      <w:r w:rsidRPr="002E5922" w:rsidR="007B0725">
        <w:t xml:space="preserve"> </w:t>
      </w:r>
      <w:r w:rsidRPr="002E5922">
        <w:t>February</w:t>
      </w:r>
      <w:r w:rsidRPr="002E5922" w:rsidR="007B0725">
        <w:t xml:space="preserve"> </w:t>
      </w:r>
      <w:r w:rsidRPr="002E5922">
        <w:t>and</w:t>
      </w:r>
      <w:r w:rsidRPr="002E5922" w:rsidR="007B0725">
        <w:t xml:space="preserve"> </w:t>
      </w:r>
      <w:r w:rsidRPr="002E5922">
        <w:t>went</w:t>
      </w:r>
      <w:r w:rsidRPr="002E5922" w:rsidR="007B0725">
        <w:t xml:space="preserve"> </w:t>
      </w:r>
      <w:r w:rsidRPr="002E5922">
        <w:t>right</w:t>
      </w:r>
      <w:r w:rsidRPr="002E5922" w:rsidR="007B0725">
        <w:t xml:space="preserve"> </w:t>
      </w:r>
      <w:r w:rsidRPr="002E5922">
        <w:t>through</w:t>
      </w:r>
      <w:r w:rsidRPr="002E5922" w:rsidR="007B0725">
        <w:t xml:space="preserve"> </w:t>
      </w:r>
      <w:r w:rsidRPr="002E5922">
        <w:t>to</w:t>
      </w:r>
      <w:r w:rsidRPr="002E5922" w:rsidR="007B0725">
        <w:t xml:space="preserve"> </w:t>
      </w:r>
      <w:r w:rsidRPr="002E5922">
        <w:t>the</w:t>
      </w:r>
      <w:r w:rsidRPr="002E5922" w:rsidR="007B0725">
        <w:t xml:space="preserve"> </w:t>
      </w:r>
      <w:r w:rsidRPr="002E5922">
        <w:t>third</w:t>
      </w:r>
      <w:r w:rsidRPr="002E5922" w:rsidR="007B0725">
        <w:t xml:space="preserve"> </w:t>
      </w:r>
      <w:r w:rsidRPr="002E5922">
        <w:t>week</w:t>
      </w:r>
      <w:r w:rsidRPr="002E5922" w:rsidR="007B0725">
        <w:t xml:space="preserve"> </w:t>
      </w:r>
      <w:r w:rsidRPr="002E5922">
        <w:t>of</w:t>
      </w:r>
      <w:r w:rsidRPr="002E5922" w:rsidR="007B0725">
        <w:t xml:space="preserve"> </w:t>
      </w:r>
      <w:r w:rsidRPr="002E5922">
        <w:t>March.</w:t>
      </w:r>
    </w:p>
    <w:p w:rsidR="00BC36CA" w:rsidRPr="002E5922" w:rsidP="00BC36CA">
      <w:pPr>
        <w:pStyle w:val="Answer"/>
      </w:pPr>
      <w:r w:rsidRPr="002E5922">
        <w:t>In</w:t>
      </w:r>
      <w:r w:rsidRPr="002E5922" w:rsidR="007B0725">
        <w:t xml:space="preserve"> </w:t>
      </w:r>
      <w:r w:rsidRPr="002E5922">
        <w:t>that</w:t>
      </w:r>
      <w:r w:rsidRPr="002E5922" w:rsidR="007B0725">
        <w:t xml:space="preserve"> </w:t>
      </w:r>
      <w:r w:rsidRPr="002E5922">
        <w:t>period</w:t>
      </w:r>
      <w:r w:rsidRPr="002E5922" w:rsidR="00BB3F3F">
        <w:t>,</w:t>
      </w:r>
      <w:r w:rsidRPr="002E5922" w:rsidR="007B0725">
        <w:t xml:space="preserve"> </w:t>
      </w:r>
      <w:r w:rsidRPr="002E5922">
        <w:t>we</w:t>
      </w:r>
      <w:r w:rsidRPr="002E5922" w:rsidR="007B0725">
        <w:t xml:space="preserve"> </w:t>
      </w:r>
      <w:r w:rsidRPr="002E5922">
        <w:t>only</w:t>
      </w:r>
      <w:r w:rsidRPr="002E5922" w:rsidR="007B0725">
        <w:t xml:space="preserve"> </w:t>
      </w:r>
      <w:r w:rsidRPr="002E5922">
        <w:t>had</w:t>
      </w:r>
      <w:r w:rsidRPr="002E5922" w:rsidR="007B0725">
        <w:t xml:space="preserve"> </w:t>
      </w:r>
      <w:r w:rsidRPr="002E5922">
        <w:t>about</w:t>
      </w:r>
      <w:r w:rsidRPr="002E5922" w:rsidR="007B0725">
        <w:t xml:space="preserve"> </w:t>
      </w:r>
      <w:r w:rsidRPr="002E5922">
        <w:t>six</w:t>
      </w:r>
      <w:r w:rsidRPr="002E5922" w:rsidR="007B0725">
        <w:t xml:space="preserve"> </w:t>
      </w:r>
      <w:r w:rsidRPr="002E5922">
        <w:t>weeks</w:t>
      </w:r>
      <w:r w:rsidRPr="002E5922" w:rsidR="007B0725">
        <w:t xml:space="preserve"> </w:t>
      </w:r>
      <w:r w:rsidRPr="002E5922">
        <w:t>to</w:t>
      </w:r>
      <w:r w:rsidRPr="002E5922" w:rsidR="007B0725">
        <w:t xml:space="preserve"> </w:t>
      </w:r>
      <w:r w:rsidRPr="002E5922">
        <w:t>prepare,</w:t>
      </w:r>
      <w:r w:rsidRPr="002E5922" w:rsidR="007B0725">
        <w:t xml:space="preserve"> </w:t>
      </w:r>
      <w:r w:rsidRPr="002E5922">
        <w:t>whereas</w:t>
      </w:r>
      <w:r w:rsidRPr="002E5922" w:rsidR="007B0725">
        <w:t xml:space="preserve"> </w:t>
      </w:r>
      <w:r w:rsidRPr="002E5922">
        <w:t>for</w:t>
      </w:r>
      <w:r w:rsidRPr="002E5922" w:rsidR="007B0725">
        <w:t xml:space="preserve"> </w:t>
      </w:r>
      <w:r w:rsidRPr="002E5922">
        <w:t>Christmas</w:t>
      </w:r>
      <w:r w:rsidRPr="002E5922" w:rsidR="00BB3F3F">
        <w:t>,</w:t>
      </w:r>
      <w:r w:rsidRPr="002E5922" w:rsidR="007B0725">
        <w:t xml:space="preserve"> </w:t>
      </w:r>
      <w:r w:rsidRPr="002E5922">
        <w:t>the</w:t>
      </w:r>
      <w:r w:rsidRPr="002E5922" w:rsidR="007B0725">
        <w:t xml:space="preserve"> </w:t>
      </w:r>
      <w:r w:rsidRPr="002E5922">
        <w:t>traditional</w:t>
      </w:r>
      <w:r w:rsidRPr="002E5922" w:rsidR="007B0725">
        <w:t xml:space="preserve"> </w:t>
      </w:r>
      <w:r w:rsidRPr="002E5922" w:rsidR="00BB3F3F">
        <w:t>period</w:t>
      </w:r>
      <w:r w:rsidRPr="002E5922" w:rsidR="007B0725">
        <w:t xml:space="preserve"> </w:t>
      </w:r>
      <w:r w:rsidRPr="002E5922">
        <w:t>where</w:t>
      </w:r>
      <w:r w:rsidRPr="002E5922" w:rsidR="007B0725">
        <w:t xml:space="preserve"> </w:t>
      </w:r>
      <w:r w:rsidRPr="002E5922">
        <w:t>we</w:t>
      </w:r>
      <w:r w:rsidRPr="002E5922" w:rsidR="007B0725">
        <w:t xml:space="preserve"> </w:t>
      </w:r>
      <w:r w:rsidRPr="002E5922">
        <w:t>see</w:t>
      </w:r>
      <w:r w:rsidRPr="002E5922" w:rsidR="007B0725">
        <w:t xml:space="preserve"> </w:t>
      </w:r>
      <w:r w:rsidRPr="002E5922">
        <w:t>an</w:t>
      </w:r>
      <w:r w:rsidRPr="002E5922" w:rsidR="007B0725">
        <w:t xml:space="preserve"> </w:t>
      </w:r>
      <w:r w:rsidRPr="002E5922">
        <w:t>increase</w:t>
      </w:r>
      <w:r w:rsidRPr="002E5922" w:rsidR="007B0725">
        <w:t xml:space="preserve"> </w:t>
      </w:r>
      <w:r w:rsidRPr="002E5922">
        <w:t>in</w:t>
      </w:r>
      <w:r w:rsidRPr="002E5922" w:rsidR="007B0725">
        <w:t xml:space="preserve"> </w:t>
      </w:r>
      <w:r w:rsidRPr="002E5922">
        <w:t>demand,</w:t>
      </w:r>
      <w:r w:rsidRPr="002E5922" w:rsidR="007B0725">
        <w:t xml:space="preserve"> </w:t>
      </w:r>
      <w:r w:rsidRPr="002E5922">
        <w:t>we</w:t>
      </w:r>
      <w:r w:rsidRPr="002E5922" w:rsidR="007B0725">
        <w:t xml:space="preserve"> </w:t>
      </w:r>
      <w:r w:rsidRPr="002E5922">
        <w:t>have</w:t>
      </w:r>
      <w:r w:rsidRPr="002E5922" w:rsidR="007B0725">
        <w:t xml:space="preserve"> </w:t>
      </w:r>
      <w:r w:rsidRPr="002E5922">
        <w:t>four</w:t>
      </w:r>
      <w:r w:rsidRPr="002E5922" w:rsidR="007B0725">
        <w:t xml:space="preserve"> </w:t>
      </w:r>
      <w:r w:rsidRPr="002E5922">
        <w:t>or</w:t>
      </w:r>
      <w:r w:rsidRPr="002E5922" w:rsidR="007B0725">
        <w:t xml:space="preserve"> </w:t>
      </w:r>
      <w:r w:rsidRPr="002E5922">
        <w:t>five</w:t>
      </w:r>
      <w:r w:rsidRPr="002E5922" w:rsidR="007B0725">
        <w:t xml:space="preserve"> </w:t>
      </w:r>
      <w:r w:rsidRPr="002E5922">
        <w:t>months</w:t>
      </w:r>
      <w:r w:rsidRPr="002E5922" w:rsidR="007B0725">
        <w:t xml:space="preserve"> </w:t>
      </w:r>
      <w:r w:rsidRPr="002E5922" w:rsidR="00BB3F3F">
        <w:t>to</w:t>
      </w:r>
      <w:r w:rsidRPr="002E5922" w:rsidR="007B0725">
        <w:t xml:space="preserve"> </w:t>
      </w:r>
      <w:r w:rsidRPr="002E5922">
        <w:t>plan</w:t>
      </w:r>
      <w:r w:rsidRPr="002E5922" w:rsidR="007B0725">
        <w:t xml:space="preserve"> </w:t>
      </w:r>
      <w:r w:rsidRPr="002E5922">
        <w:t>for</w:t>
      </w:r>
      <w:r w:rsidRPr="002E5922" w:rsidR="007B0725">
        <w:t xml:space="preserve"> </w:t>
      </w:r>
      <w:r w:rsidRPr="002E5922">
        <w:t>that,</w:t>
      </w:r>
      <w:r w:rsidRPr="002E5922" w:rsidR="007B0725">
        <w:t xml:space="preserve"> </w:t>
      </w:r>
      <w:r w:rsidRPr="002E5922">
        <w:t>bring</w:t>
      </w:r>
      <w:r w:rsidRPr="002E5922" w:rsidR="007B0725">
        <w:t xml:space="preserve"> </w:t>
      </w:r>
      <w:r w:rsidRPr="002E5922">
        <w:t>extra</w:t>
      </w:r>
      <w:r w:rsidRPr="002E5922" w:rsidR="007B0725">
        <w:t xml:space="preserve"> </w:t>
      </w:r>
      <w:r w:rsidRPr="002E5922">
        <w:t>staff</w:t>
      </w:r>
      <w:r w:rsidRPr="002E5922" w:rsidR="007B0725">
        <w:t xml:space="preserve"> </w:t>
      </w:r>
      <w:r w:rsidRPr="002E5922">
        <w:t>in,</w:t>
      </w:r>
      <w:r w:rsidRPr="002E5922" w:rsidR="007B0725">
        <w:t xml:space="preserve"> </w:t>
      </w:r>
      <w:r w:rsidRPr="002E5922">
        <w:t>work</w:t>
      </w:r>
      <w:r w:rsidRPr="002E5922" w:rsidR="007B0725">
        <w:t xml:space="preserve"> </w:t>
      </w:r>
      <w:r w:rsidRPr="002E5922">
        <w:t>with</w:t>
      </w:r>
      <w:r w:rsidRPr="002E5922" w:rsidR="007B0725">
        <w:t xml:space="preserve"> </w:t>
      </w:r>
      <w:r w:rsidRPr="002E5922">
        <w:t>suppliers,</w:t>
      </w:r>
      <w:r w:rsidRPr="002E5922" w:rsidR="007B0725">
        <w:t xml:space="preserve"> </w:t>
      </w:r>
      <w:r w:rsidRPr="002E5922">
        <w:t>make</w:t>
      </w:r>
      <w:r w:rsidRPr="002E5922" w:rsidR="007B0725">
        <w:t xml:space="preserve"> </w:t>
      </w:r>
      <w:r w:rsidRPr="002E5922">
        <w:t>sure</w:t>
      </w:r>
      <w:r w:rsidRPr="002E5922" w:rsidR="007B0725">
        <w:t xml:space="preserve"> </w:t>
      </w:r>
      <w:r w:rsidRPr="002E5922">
        <w:t>that</w:t>
      </w:r>
      <w:r w:rsidRPr="002E5922" w:rsidR="007B0725">
        <w:t xml:space="preserve"> </w:t>
      </w:r>
      <w:r w:rsidRPr="002E5922">
        <w:t>manufactured</w:t>
      </w:r>
      <w:r w:rsidRPr="002E5922" w:rsidR="007B0725">
        <w:t xml:space="preserve"> </w:t>
      </w:r>
      <w:r w:rsidRPr="002E5922">
        <w:t>goods</w:t>
      </w:r>
      <w:r w:rsidRPr="002E5922" w:rsidR="007B0725">
        <w:t xml:space="preserve"> </w:t>
      </w:r>
      <w:r w:rsidRPr="002E5922" w:rsidR="00BB3F3F">
        <w:t>a</w:t>
      </w:r>
      <w:r w:rsidRPr="002E5922">
        <w:t>re</w:t>
      </w:r>
      <w:r w:rsidRPr="002E5922" w:rsidR="007B0725">
        <w:t xml:space="preserve"> </w:t>
      </w:r>
      <w:r w:rsidRPr="002E5922">
        <w:t>in</w:t>
      </w:r>
      <w:r w:rsidRPr="002E5922" w:rsidR="007B0725">
        <w:t xml:space="preserve"> </w:t>
      </w:r>
      <w:r w:rsidRPr="002E5922">
        <w:t>the</w:t>
      </w:r>
      <w:r w:rsidRPr="002E5922" w:rsidR="007B0725">
        <w:t xml:space="preserve"> </w:t>
      </w:r>
      <w:r w:rsidRPr="002E5922">
        <w:t>supply</w:t>
      </w:r>
      <w:r w:rsidRPr="002E5922" w:rsidR="007B0725">
        <w:t xml:space="preserve"> </w:t>
      </w:r>
      <w:r w:rsidRPr="002E5922">
        <w:t>chain.</w:t>
      </w:r>
      <w:r w:rsidRPr="002E5922" w:rsidR="007B0725">
        <w:t xml:space="preserve"> </w:t>
      </w:r>
      <w:r w:rsidRPr="002E5922">
        <w:t>The</w:t>
      </w:r>
      <w:r w:rsidRPr="002E5922" w:rsidR="007B0725">
        <w:t xml:space="preserve"> </w:t>
      </w:r>
      <w:r w:rsidRPr="002E5922">
        <w:t>response</w:t>
      </w:r>
      <w:r w:rsidRPr="002E5922" w:rsidR="007B0725">
        <w:t xml:space="preserve"> </w:t>
      </w:r>
      <w:r w:rsidRPr="002E5922">
        <w:t>of</w:t>
      </w:r>
      <w:r w:rsidRPr="002E5922" w:rsidR="007B0725">
        <w:t xml:space="preserve"> </w:t>
      </w:r>
      <w:r w:rsidRPr="002E5922">
        <w:t>the</w:t>
      </w:r>
      <w:r w:rsidRPr="002E5922" w:rsidR="007B0725">
        <w:t xml:space="preserve"> </w:t>
      </w:r>
      <w:r w:rsidRPr="002E5922">
        <w:t>supply</w:t>
      </w:r>
      <w:r w:rsidRPr="002E5922" w:rsidR="007B0725">
        <w:t xml:space="preserve"> </w:t>
      </w:r>
      <w:r w:rsidRPr="002E5922">
        <w:t>chain,</w:t>
      </w:r>
      <w:r w:rsidRPr="002E5922" w:rsidR="007B0725">
        <w:t xml:space="preserve"> </w:t>
      </w:r>
      <w:r w:rsidRPr="002E5922">
        <w:t>particularly</w:t>
      </w:r>
      <w:r w:rsidRPr="002E5922" w:rsidR="007B0725">
        <w:t xml:space="preserve"> </w:t>
      </w:r>
      <w:r w:rsidRPr="002E5922">
        <w:t>retail</w:t>
      </w:r>
      <w:r w:rsidRPr="002E5922" w:rsidR="007B0725">
        <w:t xml:space="preserve"> </w:t>
      </w:r>
      <w:r w:rsidRPr="002E5922">
        <w:t>workers,</w:t>
      </w:r>
      <w:r w:rsidRPr="002E5922" w:rsidR="007B0725">
        <w:t xml:space="preserve"> </w:t>
      </w:r>
      <w:r w:rsidRPr="002E5922">
        <w:t>who</w:t>
      </w:r>
      <w:r w:rsidRPr="002E5922" w:rsidR="007B0725">
        <w:t xml:space="preserve"> </w:t>
      </w:r>
      <w:r w:rsidRPr="002E5922">
        <w:t>have</w:t>
      </w:r>
      <w:r w:rsidRPr="002E5922" w:rsidR="007B0725">
        <w:t xml:space="preserve"> </w:t>
      </w:r>
      <w:r w:rsidRPr="002E5922">
        <w:t>rightly</w:t>
      </w:r>
      <w:r w:rsidRPr="002E5922" w:rsidR="007B0725">
        <w:t xml:space="preserve"> </w:t>
      </w:r>
      <w:r w:rsidRPr="002E5922">
        <w:t>been</w:t>
      </w:r>
      <w:r w:rsidRPr="002E5922" w:rsidR="007B0725">
        <w:t xml:space="preserve"> </w:t>
      </w:r>
      <w:r w:rsidRPr="002E5922">
        <w:t>held</w:t>
      </w:r>
      <w:r w:rsidRPr="002E5922" w:rsidR="007B0725">
        <w:t xml:space="preserve"> </w:t>
      </w:r>
      <w:r w:rsidRPr="002E5922">
        <w:t>out</w:t>
      </w:r>
      <w:r w:rsidRPr="002E5922" w:rsidR="007B0725">
        <w:t xml:space="preserve"> </w:t>
      </w:r>
      <w:r w:rsidRPr="002E5922">
        <w:t>to</w:t>
      </w:r>
      <w:r w:rsidRPr="002E5922" w:rsidR="007B0725">
        <w:t xml:space="preserve"> </w:t>
      </w:r>
      <w:r w:rsidRPr="002E5922">
        <w:t>be</w:t>
      </w:r>
      <w:r w:rsidRPr="002E5922" w:rsidR="007B0725">
        <w:t xml:space="preserve"> </w:t>
      </w:r>
      <w:r w:rsidRPr="002E5922">
        <w:t>heroes</w:t>
      </w:r>
      <w:r w:rsidRPr="002E5922" w:rsidR="007B0725">
        <w:t xml:space="preserve"> </w:t>
      </w:r>
      <w:r w:rsidRPr="002E5922">
        <w:t>in</w:t>
      </w:r>
      <w:r w:rsidRPr="002E5922" w:rsidR="007B0725">
        <w:t xml:space="preserve"> </w:t>
      </w:r>
      <w:r w:rsidRPr="002E5922">
        <w:t>this</w:t>
      </w:r>
      <w:r w:rsidRPr="002E5922" w:rsidR="007B0725">
        <w:t xml:space="preserve"> </w:t>
      </w:r>
      <w:r w:rsidRPr="002E5922" w:rsidR="00D826E7">
        <w:t>incident</w:t>
      </w:r>
      <w:r w:rsidRPr="002E5922">
        <w:t>,</w:t>
      </w:r>
      <w:r w:rsidRPr="002E5922" w:rsidR="007B0725">
        <w:t xml:space="preserve"> </w:t>
      </w:r>
      <w:r w:rsidRPr="002E5922">
        <w:t>supported</w:t>
      </w:r>
      <w:r w:rsidRPr="002E5922" w:rsidR="007B0725">
        <w:t xml:space="preserve"> </w:t>
      </w:r>
      <w:r w:rsidRPr="002E5922">
        <w:t>really</w:t>
      </w:r>
      <w:r w:rsidRPr="002E5922" w:rsidR="007B0725">
        <w:t xml:space="preserve"> </w:t>
      </w:r>
      <w:r w:rsidRPr="002E5922">
        <w:t>brilliantly</w:t>
      </w:r>
      <w:r w:rsidRPr="002E5922" w:rsidR="007B0725">
        <w:t xml:space="preserve"> </w:t>
      </w:r>
      <w:r w:rsidRPr="002E5922">
        <w:t>by</w:t>
      </w:r>
      <w:r w:rsidRPr="002E5922" w:rsidR="007B0725">
        <w:t xml:space="preserve"> </w:t>
      </w:r>
      <w:r w:rsidRPr="002E5922">
        <w:t>British</w:t>
      </w:r>
      <w:r w:rsidRPr="002E5922" w:rsidR="007B0725">
        <w:t xml:space="preserve"> </w:t>
      </w:r>
      <w:r w:rsidRPr="002E5922">
        <w:t>producers</w:t>
      </w:r>
      <w:r w:rsidRPr="002E5922" w:rsidR="007B0725">
        <w:t xml:space="preserve"> </w:t>
      </w:r>
      <w:r w:rsidRPr="002E5922">
        <w:t>and</w:t>
      </w:r>
      <w:r w:rsidRPr="002E5922" w:rsidR="007B0725">
        <w:t xml:space="preserve"> </w:t>
      </w:r>
      <w:r w:rsidRPr="002E5922">
        <w:t>overseas</w:t>
      </w:r>
      <w:r w:rsidRPr="002E5922" w:rsidR="007B0725">
        <w:t xml:space="preserve"> </w:t>
      </w:r>
      <w:r w:rsidRPr="002E5922">
        <w:t>producers,</w:t>
      </w:r>
      <w:r w:rsidRPr="002E5922" w:rsidR="007B0725">
        <w:t xml:space="preserve"> </w:t>
      </w:r>
      <w:r w:rsidRPr="002E5922">
        <w:t>has</w:t>
      </w:r>
      <w:r w:rsidRPr="002E5922" w:rsidR="007B0725">
        <w:t xml:space="preserve"> </w:t>
      </w:r>
      <w:r w:rsidRPr="002E5922">
        <w:t>ensured</w:t>
      </w:r>
      <w:r w:rsidRPr="002E5922" w:rsidR="007B0725">
        <w:t xml:space="preserve"> </w:t>
      </w:r>
      <w:r w:rsidRPr="002E5922">
        <w:t>that</w:t>
      </w:r>
      <w:r w:rsidRPr="002E5922" w:rsidR="007B0725">
        <w:t xml:space="preserve"> </w:t>
      </w:r>
      <w:r w:rsidRPr="002E5922">
        <w:t>Britain</w:t>
      </w:r>
      <w:r w:rsidRPr="002E5922" w:rsidR="007B0725">
        <w:t xml:space="preserve"> </w:t>
      </w:r>
      <w:r w:rsidRPr="002E5922">
        <w:t>g</w:t>
      </w:r>
      <w:r w:rsidRPr="002E5922" w:rsidR="00BB3F3F">
        <w:t>o</w:t>
      </w:r>
      <w:r w:rsidRPr="002E5922">
        <w:t>t</w:t>
      </w:r>
      <w:r w:rsidRPr="002E5922" w:rsidR="007B0725">
        <w:t xml:space="preserve"> </w:t>
      </w:r>
      <w:r w:rsidRPr="002E5922">
        <w:t>the</w:t>
      </w:r>
      <w:r w:rsidRPr="002E5922" w:rsidR="007B0725">
        <w:t xml:space="preserve"> </w:t>
      </w:r>
      <w:r w:rsidRPr="002E5922">
        <w:t>food</w:t>
      </w:r>
      <w:r w:rsidRPr="002E5922" w:rsidR="007B0725">
        <w:t xml:space="preserve"> </w:t>
      </w:r>
      <w:r w:rsidRPr="002E5922">
        <w:t>it</w:t>
      </w:r>
      <w:r w:rsidRPr="002E5922" w:rsidR="007B0725">
        <w:t xml:space="preserve"> </w:t>
      </w:r>
      <w:r w:rsidRPr="002E5922">
        <w:t>needed,</w:t>
      </w:r>
      <w:r w:rsidRPr="002E5922" w:rsidR="007B0725">
        <w:t xml:space="preserve"> </w:t>
      </w:r>
      <w:r w:rsidRPr="002E5922">
        <w:t>which</w:t>
      </w:r>
      <w:r w:rsidRPr="002E5922" w:rsidR="007B0725">
        <w:t xml:space="preserve"> </w:t>
      </w:r>
      <w:r w:rsidRPr="002E5922">
        <w:t>was</w:t>
      </w:r>
      <w:r w:rsidRPr="002E5922" w:rsidR="007B0725">
        <w:t xml:space="preserve"> </w:t>
      </w:r>
      <w:r w:rsidRPr="002E5922">
        <w:t>exactly</w:t>
      </w:r>
      <w:r w:rsidRPr="002E5922" w:rsidR="007B0725">
        <w:t xml:space="preserve"> </w:t>
      </w:r>
      <w:r w:rsidRPr="002E5922">
        <w:t>what</w:t>
      </w:r>
      <w:r w:rsidRPr="002E5922" w:rsidR="007B0725">
        <w:t xml:space="preserve"> </w:t>
      </w:r>
      <w:r w:rsidRPr="002E5922">
        <w:t>we</w:t>
      </w:r>
      <w:r w:rsidRPr="002E5922" w:rsidR="007B0725">
        <w:t xml:space="preserve"> </w:t>
      </w:r>
      <w:r w:rsidRPr="002E5922">
        <w:t>said</w:t>
      </w:r>
      <w:r w:rsidRPr="002E5922" w:rsidR="007B0725">
        <w:t xml:space="preserve"> </w:t>
      </w:r>
      <w:r w:rsidRPr="002E5922">
        <w:t>when</w:t>
      </w:r>
      <w:r w:rsidRPr="002E5922" w:rsidR="007B0725">
        <w:t xml:space="preserve"> </w:t>
      </w:r>
      <w:r w:rsidRPr="002E5922">
        <w:t>we</w:t>
      </w:r>
      <w:r w:rsidRPr="002E5922" w:rsidR="007B0725">
        <w:t xml:space="preserve"> </w:t>
      </w:r>
      <w:r w:rsidRPr="002E5922">
        <w:t>first</w:t>
      </w:r>
      <w:r w:rsidRPr="002E5922" w:rsidR="007B0725">
        <w:t xml:space="preserve"> </w:t>
      </w:r>
      <w:r w:rsidRPr="002E5922">
        <w:t>started</w:t>
      </w:r>
      <w:r w:rsidRPr="002E5922" w:rsidR="007B0725">
        <w:t xml:space="preserve"> </w:t>
      </w:r>
      <w:r w:rsidRPr="002E5922">
        <w:t>commenting</w:t>
      </w:r>
      <w:r w:rsidRPr="002E5922" w:rsidR="007B0725">
        <w:t xml:space="preserve"> </w:t>
      </w:r>
      <w:r w:rsidRPr="002E5922">
        <w:t>on</w:t>
      </w:r>
      <w:r w:rsidRPr="002E5922" w:rsidR="007B0725">
        <w:t xml:space="preserve"> </w:t>
      </w:r>
      <w:r w:rsidRPr="002E5922">
        <w:t>the</w:t>
      </w:r>
      <w:r w:rsidRPr="002E5922" w:rsidR="007B0725">
        <w:t xml:space="preserve"> </w:t>
      </w:r>
      <w:r w:rsidRPr="002E5922">
        <w:t>incident</w:t>
      </w:r>
      <w:r w:rsidRPr="002E5922" w:rsidR="007B0725">
        <w:t xml:space="preserve"> </w:t>
      </w:r>
      <w:r w:rsidRPr="002E5922">
        <w:t>in</w:t>
      </w:r>
      <w:r w:rsidRPr="002E5922" w:rsidR="007B0725">
        <w:t xml:space="preserve"> </w:t>
      </w:r>
      <w:r w:rsidRPr="002E5922">
        <w:t>early</w:t>
      </w:r>
      <w:r w:rsidRPr="002E5922" w:rsidR="007B0725">
        <w:t xml:space="preserve"> </w:t>
      </w:r>
      <w:r w:rsidRPr="002E5922">
        <w:t>February.</w:t>
      </w:r>
      <w:r w:rsidRPr="002E5922" w:rsidR="007B0725">
        <w:t xml:space="preserve"> </w:t>
      </w:r>
    </w:p>
    <w:p w:rsidR="00D826E7" w:rsidRPr="002E5922" w:rsidP="007C2E4D">
      <w:pPr>
        <w:pStyle w:val="Answer"/>
      </w:pPr>
      <w:r w:rsidRPr="002E5922">
        <w:t xml:space="preserve">The </w:t>
      </w:r>
      <w:r w:rsidRPr="002E5922" w:rsidR="00BC36CA">
        <w:t>issue</w:t>
      </w:r>
      <w:r w:rsidRPr="002E5922" w:rsidR="007B0725">
        <w:t xml:space="preserve"> </w:t>
      </w:r>
      <w:r w:rsidRPr="002E5922" w:rsidR="00BC36CA">
        <w:t>I</w:t>
      </w:r>
      <w:r w:rsidRPr="002E5922" w:rsidR="007B0725">
        <w:t xml:space="preserve"> </w:t>
      </w:r>
      <w:r w:rsidRPr="002E5922" w:rsidR="00BC36CA">
        <w:t>raised</w:t>
      </w:r>
      <w:r w:rsidRPr="002E5922" w:rsidR="007B0725">
        <w:t xml:space="preserve"> </w:t>
      </w:r>
      <w:r w:rsidRPr="002E5922" w:rsidR="00BC36CA">
        <w:t>about</w:t>
      </w:r>
      <w:r w:rsidRPr="002E5922" w:rsidR="007B0725">
        <w:t xml:space="preserve"> </w:t>
      </w:r>
      <w:r w:rsidRPr="002E5922" w:rsidR="00BC36CA">
        <w:t>the</w:t>
      </w:r>
      <w:r w:rsidRPr="002E5922" w:rsidR="007B0725">
        <w:t xml:space="preserve"> </w:t>
      </w:r>
      <w:r w:rsidRPr="002E5922" w:rsidR="00BC36CA">
        <w:t>relaxation</w:t>
      </w:r>
      <w:r w:rsidRPr="002E5922" w:rsidR="007B0725">
        <w:t xml:space="preserve"> </w:t>
      </w:r>
      <w:r w:rsidRPr="002E5922" w:rsidR="00BC36CA">
        <w:t>of</w:t>
      </w:r>
      <w:r w:rsidRPr="002E5922" w:rsidR="007B0725">
        <w:t xml:space="preserve"> </w:t>
      </w:r>
      <w:r w:rsidRPr="002E5922" w:rsidR="00BC36CA">
        <w:t>regulation</w:t>
      </w:r>
      <w:r w:rsidRPr="002E5922" w:rsidR="007B0725">
        <w:t xml:space="preserve"> </w:t>
      </w:r>
      <w:r w:rsidRPr="002E5922" w:rsidR="00BC36CA">
        <w:t>was</w:t>
      </w:r>
      <w:r w:rsidRPr="002E5922" w:rsidR="007B0725">
        <w:t xml:space="preserve"> </w:t>
      </w:r>
      <w:r w:rsidRPr="002E5922" w:rsidR="00BC36CA">
        <w:t>really</w:t>
      </w:r>
      <w:r w:rsidRPr="002E5922" w:rsidR="007B0725">
        <w:t xml:space="preserve"> </w:t>
      </w:r>
      <w:r w:rsidRPr="002E5922" w:rsidR="00BC36CA">
        <w:t>key</w:t>
      </w:r>
      <w:r w:rsidRPr="002E5922" w:rsidR="007B0725">
        <w:t xml:space="preserve"> </w:t>
      </w:r>
      <w:r w:rsidRPr="002E5922" w:rsidR="00BC36CA">
        <w:t>to</w:t>
      </w:r>
      <w:r w:rsidRPr="002E5922" w:rsidR="007B0725">
        <w:t xml:space="preserve"> </w:t>
      </w:r>
      <w:r w:rsidRPr="002E5922" w:rsidR="00BC36CA">
        <w:t>this</w:t>
      </w:r>
      <w:r w:rsidRPr="002E5922">
        <w:t>.</w:t>
      </w:r>
      <w:r w:rsidRPr="002E5922" w:rsidR="007B0725">
        <w:t xml:space="preserve"> </w:t>
      </w:r>
      <w:r w:rsidRPr="002E5922" w:rsidR="007C2E4D">
        <w:t>I</w:t>
      </w:r>
      <w:r w:rsidRPr="002E5922" w:rsidR="007B0725">
        <w:t xml:space="preserve"> </w:t>
      </w:r>
      <w:r w:rsidRPr="002E5922" w:rsidR="007C2E4D">
        <w:t>would</w:t>
      </w:r>
      <w:r w:rsidRPr="002E5922" w:rsidR="007B0725">
        <w:t xml:space="preserve"> </w:t>
      </w:r>
      <w:r w:rsidRPr="002E5922" w:rsidR="007C2E4D">
        <w:t>commend</w:t>
      </w:r>
      <w:r w:rsidRPr="002E5922" w:rsidR="007B0725">
        <w:t xml:space="preserve"> </w:t>
      </w:r>
      <w:r w:rsidRPr="002E5922" w:rsidR="007C2E4D">
        <w:t>Defra</w:t>
      </w:r>
      <w:r w:rsidRPr="002E5922" w:rsidR="007B0725">
        <w:t xml:space="preserve"> </w:t>
      </w:r>
      <w:r w:rsidRPr="002E5922" w:rsidR="007C2E4D">
        <w:t>in</w:t>
      </w:r>
      <w:r w:rsidRPr="002E5922" w:rsidR="007B0725">
        <w:t xml:space="preserve"> </w:t>
      </w:r>
      <w:r w:rsidRPr="002E5922" w:rsidR="007C2E4D">
        <w:t>particular</w:t>
      </w:r>
      <w:r w:rsidRPr="002E5922" w:rsidR="007B0725">
        <w:t xml:space="preserve"> </w:t>
      </w:r>
      <w:r w:rsidRPr="002E5922" w:rsidR="007C2E4D">
        <w:t>for</w:t>
      </w:r>
      <w:r w:rsidRPr="002E5922" w:rsidR="007B0725">
        <w:t xml:space="preserve"> </w:t>
      </w:r>
      <w:r w:rsidRPr="002E5922" w:rsidR="007C2E4D">
        <w:t>its</w:t>
      </w:r>
      <w:r w:rsidRPr="002E5922" w:rsidR="007B0725">
        <w:t xml:space="preserve"> </w:t>
      </w:r>
      <w:r w:rsidRPr="002E5922" w:rsidR="00BC36CA">
        <w:t>speed</w:t>
      </w:r>
      <w:r w:rsidRPr="002E5922" w:rsidR="007B0725">
        <w:t xml:space="preserve"> </w:t>
      </w:r>
      <w:r w:rsidRPr="002E5922" w:rsidR="00BC36CA">
        <w:t>of</w:t>
      </w:r>
      <w:r w:rsidRPr="002E5922" w:rsidR="007B0725">
        <w:t xml:space="preserve"> </w:t>
      </w:r>
      <w:r w:rsidRPr="002E5922" w:rsidR="00BC36CA">
        <w:t>reaction</w:t>
      </w:r>
      <w:r w:rsidRPr="002E5922" w:rsidR="007B0725">
        <w:t xml:space="preserve"> </w:t>
      </w:r>
      <w:r w:rsidRPr="002E5922" w:rsidR="00BC36CA">
        <w:t>to</w:t>
      </w:r>
      <w:r w:rsidRPr="002E5922" w:rsidR="007B0725">
        <w:t xml:space="preserve"> </w:t>
      </w:r>
      <w:r w:rsidRPr="002E5922" w:rsidR="00BC36CA">
        <w:t>the</w:t>
      </w:r>
      <w:r w:rsidRPr="002E5922" w:rsidR="007B0725">
        <w:t xml:space="preserve"> </w:t>
      </w:r>
      <w:r w:rsidRPr="002E5922" w:rsidR="00BC36CA">
        <w:t>requests</w:t>
      </w:r>
      <w:r w:rsidRPr="002E5922" w:rsidR="007B0725">
        <w:t xml:space="preserve"> </w:t>
      </w:r>
      <w:r w:rsidRPr="002E5922" w:rsidR="00BC36CA">
        <w:t>we</w:t>
      </w:r>
      <w:r w:rsidRPr="002E5922" w:rsidR="007B0725">
        <w:t xml:space="preserve"> </w:t>
      </w:r>
      <w:r w:rsidRPr="002E5922" w:rsidR="00BC36CA">
        <w:t>made</w:t>
      </w:r>
      <w:r w:rsidRPr="002E5922" w:rsidR="007B0725">
        <w:t xml:space="preserve"> </w:t>
      </w:r>
      <w:r w:rsidRPr="002E5922" w:rsidR="00BC36CA">
        <w:t>in</w:t>
      </w:r>
      <w:r w:rsidRPr="002E5922" w:rsidR="007B0725">
        <w:t xml:space="preserve"> </w:t>
      </w:r>
      <w:r w:rsidRPr="002E5922" w:rsidR="00BC36CA">
        <w:t>early</w:t>
      </w:r>
      <w:r w:rsidRPr="002E5922" w:rsidR="007B0725">
        <w:t xml:space="preserve"> </w:t>
      </w:r>
      <w:r w:rsidRPr="002E5922" w:rsidR="00BC36CA">
        <w:t>March</w:t>
      </w:r>
      <w:r w:rsidRPr="002E5922" w:rsidR="007B0725">
        <w:t xml:space="preserve"> </w:t>
      </w:r>
      <w:r w:rsidRPr="002E5922" w:rsidR="00BC36CA">
        <w:t>for</w:t>
      </w:r>
      <w:r w:rsidRPr="002E5922" w:rsidR="007B0725">
        <w:t xml:space="preserve"> </w:t>
      </w:r>
      <w:r w:rsidRPr="002E5922" w:rsidR="00BC36CA">
        <w:t>relaxation</w:t>
      </w:r>
      <w:r w:rsidRPr="002E5922" w:rsidR="007B0725">
        <w:t xml:space="preserve"> </w:t>
      </w:r>
      <w:r w:rsidRPr="002E5922" w:rsidR="00BC36CA">
        <w:t>of</w:t>
      </w:r>
      <w:r w:rsidRPr="002E5922" w:rsidR="007B0725">
        <w:t xml:space="preserve"> </w:t>
      </w:r>
      <w:r w:rsidRPr="002E5922" w:rsidR="00BC36CA">
        <w:t>regulation</w:t>
      </w:r>
      <w:r w:rsidRPr="002E5922" w:rsidR="007C2E4D">
        <w:t>.</w:t>
      </w:r>
      <w:r w:rsidRPr="002E5922" w:rsidR="007B0725">
        <w:t xml:space="preserve"> </w:t>
      </w:r>
      <w:r w:rsidRPr="002E5922" w:rsidR="007C2E4D">
        <w:t>The</w:t>
      </w:r>
      <w:r w:rsidRPr="002E5922" w:rsidR="007B0725">
        <w:t xml:space="preserve"> </w:t>
      </w:r>
      <w:r w:rsidRPr="002E5922" w:rsidR="007C2E4D">
        <w:t>two</w:t>
      </w:r>
      <w:r w:rsidRPr="002E5922" w:rsidR="007B0725">
        <w:t xml:space="preserve"> </w:t>
      </w:r>
      <w:r w:rsidRPr="002E5922" w:rsidR="007C2E4D">
        <w:t>particularly</w:t>
      </w:r>
      <w:r w:rsidRPr="002E5922" w:rsidR="007B0725">
        <w:t xml:space="preserve"> </w:t>
      </w:r>
      <w:r w:rsidRPr="002E5922" w:rsidR="007C2E4D">
        <w:t>key</w:t>
      </w:r>
      <w:r w:rsidRPr="002E5922" w:rsidR="007B0725">
        <w:t xml:space="preserve"> </w:t>
      </w:r>
      <w:r w:rsidRPr="002E5922" w:rsidR="007C2E4D">
        <w:t>areas</w:t>
      </w:r>
      <w:r w:rsidRPr="002E5922" w:rsidR="007B0725">
        <w:t xml:space="preserve"> </w:t>
      </w:r>
      <w:r w:rsidRPr="002E5922" w:rsidR="007C2E4D">
        <w:t>were</w:t>
      </w:r>
      <w:r w:rsidRPr="002E5922" w:rsidR="007B0725">
        <w:t xml:space="preserve"> </w:t>
      </w:r>
      <w:r w:rsidRPr="002E5922" w:rsidR="007C2E4D">
        <w:t>relaxing</w:t>
      </w:r>
      <w:r w:rsidRPr="002E5922" w:rsidR="007B0725">
        <w:t xml:space="preserve"> </w:t>
      </w:r>
      <w:r w:rsidRPr="002E5922" w:rsidR="007C2E4D">
        <w:t>drivers</w:t>
      </w:r>
      <w:r w:rsidRPr="002E5922">
        <w:t>’</w:t>
      </w:r>
      <w:r w:rsidRPr="002E5922" w:rsidR="007B0725">
        <w:t xml:space="preserve"> </w:t>
      </w:r>
      <w:r w:rsidRPr="002E5922" w:rsidR="007C2E4D">
        <w:t>hours</w:t>
      </w:r>
      <w:r w:rsidRPr="002E5922" w:rsidR="007B0725">
        <w:t xml:space="preserve"> </w:t>
      </w:r>
      <w:r w:rsidRPr="002E5922" w:rsidR="007C2E4D">
        <w:t>for</w:t>
      </w:r>
      <w:r w:rsidRPr="002E5922" w:rsidR="007B0725">
        <w:t xml:space="preserve"> </w:t>
      </w:r>
      <w:r w:rsidRPr="002E5922" w:rsidR="00BC36CA">
        <w:t>truck</w:t>
      </w:r>
      <w:r w:rsidRPr="002E5922" w:rsidR="007B0725">
        <w:t xml:space="preserve"> </w:t>
      </w:r>
      <w:r w:rsidRPr="002E5922" w:rsidR="00BC36CA">
        <w:t>drivers</w:t>
      </w:r>
      <w:r w:rsidRPr="002E5922" w:rsidR="007B0725">
        <w:t xml:space="preserve"> </w:t>
      </w:r>
      <w:r w:rsidRPr="002E5922" w:rsidR="00BC36CA">
        <w:t>and</w:t>
      </w:r>
      <w:r w:rsidRPr="002E5922" w:rsidR="007B0725">
        <w:t xml:space="preserve"> </w:t>
      </w:r>
      <w:r w:rsidRPr="002E5922" w:rsidR="00BC36CA">
        <w:t>online</w:t>
      </w:r>
      <w:r w:rsidRPr="002E5922" w:rsidR="007B0725">
        <w:t xml:space="preserve"> </w:t>
      </w:r>
      <w:r w:rsidRPr="002E5922" w:rsidR="00BC36CA">
        <w:t>deliveries</w:t>
      </w:r>
      <w:r w:rsidRPr="002E5922" w:rsidR="007C2E4D">
        <w:t>,</w:t>
      </w:r>
      <w:r w:rsidRPr="002E5922" w:rsidR="007B0725">
        <w:t xml:space="preserve"> </w:t>
      </w:r>
      <w:r w:rsidRPr="002E5922" w:rsidR="00BC36CA">
        <w:t>and</w:t>
      </w:r>
      <w:r w:rsidRPr="002E5922" w:rsidR="007B0725">
        <w:t xml:space="preserve"> </w:t>
      </w:r>
      <w:r w:rsidRPr="002E5922" w:rsidR="00BC36CA">
        <w:t>relaxing</w:t>
      </w:r>
      <w:r w:rsidRPr="002E5922" w:rsidR="007B0725">
        <w:t xml:space="preserve"> </w:t>
      </w:r>
      <w:r w:rsidRPr="002E5922" w:rsidR="00BC36CA">
        <w:t>curfew</w:t>
      </w:r>
      <w:r w:rsidRPr="002E5922" w:rsidR="007B0725">
        <w:t xml:space="preserve"> </w:t>
      </w:r>
      <w:r w:rsidRPr="002E5922" w:rsidR="00BC36CA">
        <w:t>delivery</w:t>
      </w:r>
      <w:r w:rsidRPr="002E5922" w:rsidR="007B0725">
        <w:t xml:space="preserve"> </w:t>
      </w:r>
      <w:r w:rsidRPr="002E5922" w:rsidR="00BC36CA">
        <w:t>hours</w:t>
      </w:r>
      <w:r w:rsidRPr="002E5922" w:rsidR="007C2E4D">
        <w:t>,</w:t>
      </w:r>
      <w:r w:rsidRPr="002E5922" w:rsidR="007B0725">
        <w:t xml:space="preserve"> </w:t>
      </w:r>
      <w:r w:rsidRPr="002E5922" w:rsidR="007C2E4D">
        <w:t>which</w:t>
      </w:r>
      <w:r w:rsidRPr="002E5922" w:rsidR="007B0725">
        <w:t xml:space="preserve"> </w:t>
      </w:r>
      <w:r w:rsidRPr="002E5922" w:rsidR="007C2E4D">
        <w:t>allowed</w:t>
      </w:r>
      <w:r w:rsidRPr="002E5922" w:rsidR="007B0725">
        <w:t xml:space="preserve"> </w:t>
      </w:r>
      <w:r w:rsidRPr="002E5922" w:rsidR="007C2E4D">
        <w:t>supermarkets</w:t>
      </w:r>
      <w:r w:rsidRPr="002E5922" w:rsidR="007B0725">
        <w:t xml:space="preserve"> </w:t>
      </w:r>
      <w:r w:rsidRPr="002E5922" w:rsidR="00BC36CA">
        <w:t>to</w:t>
      </w:r>
      <w:r w:rsidRPr="002E5922" w:rsidR="007B0725">
        <w:t xml:space="preserve"> </w:t>
      </w:r>
      <w:r w:rsidRPr="002E5922" w:rsidR="00BC36CA">
        <w:t>make</w:t>
      </w:r>
      <w:r w:rsidRPr="002E5922" w:rsidR="007B0725">
        <w:t xml:space="preserve"> </w:t>
      </w:r>
      <w:r w:rsidRPr="002E5922" w:rsidR="00BC36CA">
        <w:t>deli</w:t>
      </w:r>
      <w:r w:rsidRPr="002E5922" w:rsidR="007C2E4D">
        <w:t>veries</w:t>
      </w:r>
      <w:r w:rsidRPr="002E5922" w:rsidR="007B0725">
        <w:t xml:space="preserve"> </w:t>
      </w:r>
      <w:r w:rsidRPr="002E5922" w:rsidR="007C2E4D">
        <w:t>right</w:t>
      </w:r>
      <w:r w:rsidRPr="002E5922" w:rsidR="007B0725">
        <w:t xml:space="preserve"> </w:t>
      </w:r>
      <w:r w:rsidRPr="002E5922" w:rsidR="007C2E4D">
        <w:t>through</w:t>
      </w:r>
      <w:r w:rsidRPr="002E5922" w:rsidR="007B0725">
        <w:t xml:space="preserve"> </w:t>
      </w:r>
      <w:r w:rsidRPr="002E5922" w:rsidR="007C2E4D">
        <w:t>the</w:t>
      </w:r>
      <w:r w:rsidRPr="002E5922" w:rsidR="007B0725">
        <w:t xml:space="preserve"> </w:t>
      </w:r>
      <w:r w:rsidRPr="002E5922" w:rsidR="007C2E4D">
        <w:t>day,</w:t>
      </w:r>
      <w:r w:rsidRPr="002E5922" w:rsidR="007B0725">
        <w:t xml:space="preserve"> </w:t>
      </w:r>
      <w:r w:rsidRPr="002E5922" w:rsidR="007C2E4D">
        <w:t>24/</w:t>
      </w:r>
      <w:r w:rsidRPr="002E5922" w:rsidR="00BC36CA">
        <w:t>7.</w:t>
      </w:r>
      <w:r w:rsidRPr="002E5922" w:rsidR="007B0725">
        <w:t xml:space="preserve"> </w:t>
      </w:r>
    </w:p>
    <w:p w:rsidR="006D40C0" w:rsidRPr="002E5922" w:rsidP="007C2E4D">
      <w:pPr>
        <w:pStyle w:val="Answer"/>
      </w:pPr>
      <w:r w:rsidRPr="002E5922">
        <w:t>That</w:t>
      </w:r>
      <w:r w:rsidRPr="002E5922" w:rsidR="007B0725">
        <w:t xml:space="preserve"> </w:t>
      </w:r>
      <w:r w:rsidRPr="002E5922">
        <w:t>completely</w:t>
      </w:r>
      <w:r w:rsidRPr="002E5922" w:rsidR="007B0725">
        <w:t xml:space="preserve"> </w:t>
      </w:r>
      <w:r w:rsidRPr="002E5922">
        <w:t>change</w:t>
      </w:r>
      <w:r w:rsidRPr="002E5922" w:rsidR="007C2E4D">
        <w:t>d</w:t>
      </w:r>
      <w:r w:rsidRPr="002E5922" w:rsidR="007B0725">
        <w:t xml:space="preserve"> </w:t>
      </w:r>
      <w:r w:rsidRPr="002E5922">
        <w:t>the</w:t>
      </w:r>
      <w:r w:rsidRPr="002E5922" w:rsidR="007B0725">
        <w:t xml:space="preserve"> </w:t>
      </w:r>
      <w:r w:rsidRPr="002E5922">
        <w:t>ballgame</w:t>
      </w:r>
      <w:r w:rsidRPr="002E5922" w:rsidR="007C2E4D">
        <w:t>.</w:t>
      </w:r>
      <w:r w:rsidRPr="002E5922" w:rsidR="007B0725">
        <w:t xml:space="preserve"> </w:t>
      </w:r>
      <w:r w:rsidRPr="002E5922" w:rsidR="007C2E4D">
        <w:t>It</w:t>
      </w:r>
      <w:r w:rsidRPr="002E5922" w:rsidR="007B0725">
        <w:t xml:space="preserve"> </w:t>
      </w:r>
      <w:r w:rsidRPr="002E5922">
        <w:t>up</w:t>
      </w:r>
      <w:r w:rsidRPr="002E5922" w:rsidR="007C2E4D">
        <w:t>ped</w:t>
      </w:r>
      <w:r w:rsidRPr="002E5922" w:rsidR="007B0725">
        <w:t xml:space="preserve"> </w:t>
      </w:r>
      <w:r w:rsidRPr="002E5922" w:rsidR="007C2E4D">
        <w:t>the</w:t>
      </w:r>
      <w:r w:rsidRPr="002E5922" w:rsidR="007B0725">
        <w:t xml:space="preserve"> </w:t>
      </w:r>
      <w:r w:rsidRPr="002E5922" w:rsidR="007C2E4D">
        <w:t>logistics</w:t>
      </w:r>
      <w:r w:rsidRPr="002E5922" w:rsidR="007B0725">
        <w:t xml:space="preserve"> </w:t>
      </w:r>
      <w:r w:rsidRPr="002E5922" w:rsidR="007C2E4D">
        <w:t>and</w:t>
      </w:r>
      <w:r w:rsidRPr="002E5922" w:rsidR="007B0725">
        <w:t xml:space="preserve"> </w:t>
      </w:r>
      <w:r w:rsidRPr="002E5922" w:rsidR="007C2E4D">
        <w:t>the</w:t>
      </w:r>
      <w:r w:rsidRPr="002E5922" w:rsidR="007B0725">
        <w:t xml:space="preserve"> </w:t>
      </w:r>
      <w:r w:rsidRPr="002E5922">
        <w:t>capacity</w:t>
      </w:r>
      <w:r w:rsidRPr="002E5922" w:rsidR="007C2E4D">
        <w:t>,</w:t>
      </w:r>
      <w:r w:rsidRPr="002E5922" w:rsidR="007B0725">
        <w:t xml:space="preserve"> </w:t>
      </w:r>
      <w:r w:rsidRPr="002E5922">
        <w:t>because</w:t>
      </w:r>
      <w:r w:rsidRPr="002E5922" w:rsidR="007B0725">
        <w:t xml:space="preserve"> </w:t>
      </w:r>
      <w:r w:rsidRPr="002E5922">
        <w:t>this</w:t>
      </w:r>
      <w:r w:rsidRPr="002E5922" w:rsidR="007B0725">
        <w:t xml:space="preserve"> </w:t>
      </w:r>
      <w:r w:rsidRPr="002E5922">
        <w:t>was</w:t>
      </w:r>
      <w:r w:rsidRPr="002E5922" w:rsidR="007B0725">
        <w:t xml:space="preserve"> </w:t>
      </w:r>
      <w:r w:rsidRPr="002E5922">
        <w:t>really</w:t>
      </w:r>
      <w:r w:rsidRPr="002E5922" w:rsidR="007B0725">
        <w:t xml:space="preserve"> </w:t>
      </w:r>
      <w:r w:rsidRPr="002E5922">
        <w:t>a</w:t>
      </w:r>
      <w:r w:rsidRPr="002E5922" w:rsidR="007B0725">
        <w:t xml:space="preserve"> </w:t>
      </w:r>
      <w:r w:rsidRPr="002E5922">
        <w:t>question</w:t>
      </w:r>
      <w:r w:rsidRPr="002E5922" w:rsidR="007B0725">
        <w:t xml:space="preserve"> </w:t>
      </w:r>
      <w:r w:rsidRPr="002E5922">
        <w:t>of</w:t>
      </w:r>
      <w:r w:rsidRPr="002E5922" w:rsidR="007B0725">
        <w:t xml:space="preserve"> </w:t>
      </w:r>
      <w:r w:rsidRPr="002E5922">
        <w:t>moving</w:t>
      </w:r>
      <w:r w:rsidRPr="002E5922" w:rsidR="007B0725">
        <w:t xml:space="preserve"> </w:t>
      </w:r>
      <w:r w:rsidRPr="002E5922">
        <w:t>food</w:t>
      </w:r>
      <w:r w:rsidRPr="002E5922" w:rsidR="007B0725">
        <w:t xml:space="preserve"> </w:t>
      </w:r>
      <w:r w:rsidRPr="002E5922">
        <w:t>as</w:t>
      </w:r>
      <w:r w:rsidRPr="002E5922" w:rsidR="007B0725">
        <w:t xml:space="preserve"> </w:t>
      </w:r>
      <w:r w:rsidRPr="002E5922">
        <w:t>quickly</w:t>
      </w:r>
      <w:r w:rsidRPr="002E5922" w:rsidR="007B0725">
        <w:t xml:space="preserve"> </w:t>
      </w:r>
      <w:r w:rsidRPr="002E5922">
        <w:t>as</w:t>
      </w:r>
      <w:r w:rsidRPr="002E5922" w:rsidR="007B0725">
        <w:t xml:space="preserve"> </w:t>
      </w:r>
      <w:r w:rsidRPr="002E5922">
        <w:t>possible</w:t>
      </w:r>
      <w:r w:rsidRPr="002E5922" w:rsidR="007B0725">
        <w:t xml:space="preserve"> </w:t>
      </w:r>
      <w:r w:rsidRPr="002E5922">
        <w:t>through</w:t>
      </w:r>
      <w:r w:rsidRPr="002E5922" w:rsidR="007B0725">
        <w:t xml:space="preserve"> </w:t>
      </w:r>
      <w:r w:rsidRPr="002E5922">
        <w:t>the</w:t>
      </w:r>
      <w:r w:rsidRPr="002E5922" w:rsidR="007B0725">
        <w:t xml:space="preserve"> </w:t>
      </w:r>
      <w:r w:rsidRPr="002E5922">
        <w:t>supply</w:t>
      </w:r>
      <w:r w:rsidRPr="002E5922" w:rsidR="007B0725">
        <w:t xml:space="preserve"> </w:t>
      </w:r>
      <w:r w:rsidRPr="002E5922">
        <w:t>chain</w:t>
      </w:r>
      <w:r w:rsidRPr="002E5922" w:rsidR="007B0725">
        <w:t xml:space="preserve"> </w:t>
      </w:r>
      <w:r w:rsidRPr="002E5922">
        <w:t>and</w:t>
      </w:r>
      <w:r w:rsidRPr="002E5922" w:rsidR="007B0725">
        <w:t xml:space="preserve"> </w:t>
      </w:r>
      <w:r w:rsidRPr="002E5922">
        <w:t>keeping</w:t>
      </w:r>
      <w:r w:rsidRPr="002E5922" w:rsidR="007B0725">
        <w:t xml:space="preserve"> </w:t>
      </w:r>
      <w:r w:rsidRPr="002E5922" w:rsidR="007C2E4D">
        <w:t>it</w:t>
      </w:r>
      <w:r w:rsidRPr="002E5922" w:rsidR="007B0725">
        <w:t xml:space="preserve"> </w:t>
      </w:r>
      <w:r w:rsidRPr="002E5922" w:rsidR="007C2E4D">
        <w:t>on</w:t>
      </w:r>
      <w:r w:rsidRPr="002E5922" w:rsidR="007B0725">
        <w:t xml:space="preserve"> </w:t>
      </w:r>
      <w:r w:rsidRPr="002E5922" w:rsidR="007C2E4D">
        <w:t>the</w:t>
      </w:r>
      <w:r w:rsidRPr="002E5922" w:rsidR="007B0725">
        <w:t xml:space="preserve"> </w:t>
      </w:r>
      <w:r w:rsidRPr="002E5922" w:rsidR="007C2E4D">
        <w:t>shelves</w:t>
      </w:r>
      <w:r w:rsidRPr="002E5922" w:rsidR="007B0725">
        <w:t xml:space="preserve"> </w:t>
      </w:r>
      <w:r w:rsidRPr="002E5922" w:rsidR="007C2E4D">
        <w:t>of</w:t>
      </w:r>
      <w:r w:rsidRPr="002E5922" w:rsidR="007B0725">
        <w:t xml:space="preserve"> </w:t>
      </w:r>
      <w:r w:rsidRPr="002E5922" w:rsidR="007C2E4D">
        <w:t>the</w:t>
      </w:r>
      <w:r w:rsidRPr="002E5922" w:rsidR="007B0725">
        <w:t xml:space="preserve"> </w:t>
      </w:r>
      <w:r w:rsidRPr="002E5922" w:rsidR="007C2E4D">
        <w:t>stores</w:t>
      </w:r>
      <w:r w:rsidRPr="002E5922" w:rsidR="007B0725">
        <w:t xml:space="preserve"> </w:t>
      </w:r>
      <w:r w:rsidRPr="002E5922" w:rsidR="007C2E4D">
        <w:t>a</w:t>
      </w:r>
      <w:r w:rsidRPr="002E5922">
        <w:t>s</w:t>
      </w:r>
      <w:r w:rsidRPr="002E5922" w:rsidR="007B0725">
        <w:t xml:space="preserve"> </w:t>
      </w:r>
      <w:r w:rsidRPr="002E5922">
        <w:t>much</w:t>
      </w:r>
      <w:r w:rsidRPr="002E5922" w:rsidR="007B0725">
        <w:t xml:space="preserve"> </w:t>
      </w:r>
      <w:r w:rsidRPr="002E5922">
        <w:t>as</w:t>
      </w:r>
      <w:r w:rsidRPr="002E5922" w:rsidR="007B0725">
        <w:t xml:space="preserve"> </w:t>
      </w:r>
      <w:r w:rsidRPr="002E5922">
        <w:t>it</w:t>
      </w:r>
      <w:r w:rsidRPr="002E5922" w:rsidR="007B0725">
        <w:t xml:space="preserve"> </w:t>
      </w:r>
      <w:r w:rsidRPr="002E5922">
        <w:t>was</w:t>
      </w:r>
      <w:r w:rsidRPr="002E5922" w:rsidR="007B0725">
        <w:t xml:space="preserve"> </w:t>
      </w:r>
      <w:r w:rsidRPr="002E5922">
        <w:t>manufacturing</w:t>
      </w:r>
      <w:r w:rsidRPr="002E5922" w:rsidR="007B0725">
        <w:t xml:space="preserve"> </w:t>
      </w:r>
      <w:r w:rsidRPr="002E5922">
        <w:t>or</w:t>
      </w:r>
      <w:r w:rsidRPr="002E5922" w:rsidR="007B0725">
        <w:t xml:space="preserve"> </w:t>
      </w:r>
      <w:r w:rsidRPr="002E5922">
        <w:t>br</w:t>
      </w:r>
      <w:r w:rsidRPr="002E5922" w:rsidR="004846E9">
        <w:t>inging</w:t>
      </w:r>
      <w:r w:rsidRPr="002E5922" w:rsidR="007B0725">
        <w:t xml:space="preserve"> </w:t>
      </w:r>
      <w:r w:rsidRPr="002E5922" w:rsidR="004846E9">
        <w:t>in</w:t>
      </w:r>
      <w:r w:rsidRPr="002E5922" w:rsidR="007B0725">
        <w:t xml:space="preserve"> </w:t>
      </w:r>
      <w:r w:rsidRPr="002E5922" w:rsidR="004846E9">
        <w:t>food.</w:t>
      </w:r>
      <w:r w:rsidRPr="002E5922" w:rsidR="007B0725">
        <w:t xml:space="preserve"> </w:t>
      </w:r>
      <w:r w:rsidRPr="002E5922" w:rsidR="007C2E4D">
        <w:t>I</w:t>
      </w:r>
      <w:r w:rsidRPr="002E5922" w:rsidR="007B0725">
        <w:t xml:space="preserve"> </w:t>
      </w:r>
      <w:r w:rsidRPr="002E5922" w:rsidR="007C2E4D">
        <w:t>am</w:t>
      </w:r>
      <w:r w:rsidRPr="002E5922" w:rsidR="007B0725">
        <w:t xml:space="preserve"> </w:t>
      </w:r>
      <w:r w:rsidRPr="002E5922" w:rsidR="007C2E4D">
        <w:t>sure</w:t>
      </w:r>
      <w:r w:rsidRPr="002E5922" w:rsidR="007B0725">
        <w:t xml:space="preserve"> </w:t>
      </w:r>
      <w:r w:rsidRPr="002E5922" w:rsidR="007C2E4D">
        <w:t>you</w:t>
      </w:r>
      <w:r w:rsidRPr="002E5922" w:rsidR="007B0725">
        <w:t xml:space="preserve"> </w:t>
      </w:r>
      <w:r w:rsidRPr="002E5922" w:rsidR="007C2E4D">
        <w:t>wi</w:t>
      </w:r>
      <w:r w:rsidRPr="002E5922">
        <w:t>ll</w:t>
      </w:r>
      <w:r w:rsidRPr="002E5922" w:rsidR="007B0725">
        <w:t xml:space="preserve"> </w:t>
      </w:r>
      <w:r w:rsidRPr="002E5922">
        <w:t>ask</w:t>
      </w:r>
      <w:r w:rsidRPr="002E5922" w:rsidR="007B0725">
        <w:t xml:space="preserve"> </w:t>
      </w:r>
      <w:r w:rsidRPr="002E5922">
        <w:t>me</w:t>
      </w:r>
      <w:r w:rsidRPr="002E5922" w:rsidR="007B0725">
        <w:t xml:space="preserve"> </w:t>
      </w:r>
      <w:r w:rsidRPr="002E5922">
        <w:t>about</w:t>
      </w:r>
      <w:r w:rsidRPr="002E5922" w:rsidR="007B0725">
        <w:t xml:space="preserve"> </w:t>
      </w:r>
      <w:r w:rsidRPr="002E5922">
        <w:t>it</w:t>
      </w:r>
      <w:r w:rsidRPr="002E5922" w:rsidR="007B0725">
        <w:t xml:space="preserve"> </w:t>
      </w:r>
      <w:r w:rsidRPr="002E5922">
        <w:t>later</w:t>
      </w:r>
      <w:r w:rsidRPr="002E5922" w:rsidR="007C2E4D">
        <w:t>,</w:t>
      </w:r>
      <w:r w:rsidRPr="002E5922" w:rsidR="007B0725">
        <w:t xml:space="preserve"> </w:t>
      </w:r>
      <w:r w:rsidRPr="002E5922" w:rsidR="007C2E4D">
        <w:t>but</w:t>
      </w:r>
      <w:r w:rsidRPr="002E5922" w:rsidR="007B0725">
        <w:t xml:space="preserve"> </w:t>
      </w:r>
      <w:r w:rsidRPr="002E5922" w:rsidR="007C2E4D">
        <w:t>we</w:t>
      </w:r>
      <w:r w:rsidRPr="002E5922" w:rsidR="007B0725">
        <w:t xml:space="preserve"> </w:t>
      </w:r>
      <w:r w:rsidRPr="002E5922" w:rsidR="007C2E4D">
        <w:t>did</w:t>
      </w:r>
      <w:r w:rsidRPr="002E5922" w:rsidR="007B0725">
        <w:t xml:space="preserve"> </w:t>
      </w:r>
      <w:r w:rsidRPr="002E5922" w:rsidR="007C2E4D">
        <w:t>not</w:t>
      </w:r>
      <w:r w:rsidRPr="002E5922" w:rsidR="007B0725">
        <w:t xml:space="preserve"> </w:t>
      </w:r>
      <w:r w:rsidRPr="002E5922">
        <w:t>actually</w:t>
      </w:r>
      <w:r w:rsidRPr="002E5922" w:rsidR="007B0725">
        <w:t xml:space="preserve"> </w:t>
      </w:r>
      <w:r w:rsidRPr="002E5922">
        <w:t>see</w:t>
      </w:r>
      <w:r w:rsidRPr="002E5922" w:rsidR="007B0725">
        <w:t xml:space="preserve"> </w:t>
      </w:r>
      <w:r w:rsidRPr="002E5922">
        <w:t>a</w:t>
      </w:r>
      <w:r w:rsidRPr="002E5922" w:rsidR="007B0725">
        <w:t xml:space="preserve"> </w:t>
      </w:r>
      <w:r w:rsidRPr="002E5922">
        <w:t>problem</w:t>
      </w:r>
      <w:r w:rsidRPr="002E5922" w:rsidR="007B0725">
        <w:t xml:space="preserve"> </w:t>
      </w:r>
      <w:r w:rsidRPr="002E5922">
        <w:t>with</w:t>
      </w:r>
      <w:r w:rsidRPr="002E5922" w:rsidR="007B0725">
        <w:t xml:space="preserve"> </w:t>
      </w:r>
      <w:r w:rsidRPr="002E5922">
        <w:t>the</w:t>
      </w:r>
      <w:r w:rsidRPr="002E5922" w:rsidR="007B0725">
        <w:t xml:space="preserve"> </w:t>
      </w:r>
      <w:r w:rsidRPr="002E5922">
        <w:t>food</w:t>
      </w:r>
      <w:r w:rsidRPr="002E5922" w:rsidR="007B0725">
        <w:t xml:space="preserve"> </w:t>
      </w:r>
      <w:r w:rsidRPr="002E5922">
        <w:t>supply</w:t>
      </w:r>
      <w:r w:rsidRPr="002E5922" w:rsidR="007B0725">
        <w:t xml:space="preserve"> </w:t>
      </w:r>
      <w:r w:rsidRPr="002E5922">
        <w:t>chain</w:t>
      </w:r>
      <w:r w:rsidRPr="002E5922" w:rsidR="007B0725">
        <w:t xml:space="preserve"> </w:t>
      </w:r>
      <w:r w:rsidRPr="002E5922">
        <w:t>itself.</w:t>
      </w:r>
      <w:r w:rsidRPr="002E5922" w:rsidR="007B0725">
        <w:t xml:space="preserve"> </w:t>
      </w:r>
      <w:r w:rsidRPr="002E5922" w:rsidR="007C2E4D">
        <w:t>The</w:t>
      </w:r>
      <w:r w:rsidRPr="002E5922" w:rsidR="007B0725">
        <w:t xml:space="preserve"> </w:t>
      </w:r>
      <w:r w:rsidRPr="002E5922" w:rsidR="007C2E4D">
        <w:t>problem</w:t>
      </w:r>
      <w:r w:rsidRPr="002E5922" w:rsidR="007B0725">
        <w:t xml:space="preserve"> </w:t>
      </w:r>
      <w:r w:rsidRPr="002E5922" w:rsidR="007C2E4D">
        <w:t>was</w:t>
      </w:r>
      <w:r w:rsidRPr="002E5922" w:rsidR="007B0725">
        <w:t xml:space="preserve"> </w:t>
      </w:r>
      <w:r w:rsidRPr="002E5922" w:rsidR="007C2E4D">
        <w:t>a</w:t>
      </w:r>
      <w:r w:rsidRPr="002E5922" w:rsidR="007B0725">
        <w:t xml:space="preserve"> </w:t>
      </w:r>
      <w:r w:rsidRPr="002E5922">
        <w:t>logistical</w:t>
      </w:r>
      <w:r w:rsidRPr="002E5922" w:rsidR="007B0725">
        <w:t xml:space="preserve"> </w:t>
      </w:r>
      <w:r w:rsidRPr="002E5922">
        <w:t>issue</w:t>
      </w:r>
      <w:r w:rsidRPr="002E5922" w:rsidR="007C2E4D">
        <w:t>,</w:t>
      </w:r>
      <w:r w:rsidRPr="002E5922" w:rsidR="007B0725">
        <w:t xml:space="preserve"> </w:t>
      </w:r>
      <w:r w:rsidRPr="002E5922">
        <w:t>which</w:t>
      </w:r>
      <w:r w:rsidRPr="002E5922" w:rsidR="007B0725">
        <w:t xml:space="preserve"> </w:t>
      </w:r>
      <w:r w:rsidRPr="002E5922">
        <w:t>retailers,</w:t>
      </w:r>
      <w:r w:rsidRPr="002E5922" w:rsidR="007B0725">
        <w:t xml:space="preserve"> </w:t>
      </w:r>
      <w:r w:rsidRPr="002E5922">
        <w:t>their</w:t>
      </w:r>
      <w:r w:rsidRPr="002E5922" w:rsidR="007B0725">
        <w:t xml:space="preserve"> </w:t>
      </w:r>
      <w:r w:rsidRPr="002E5922">
        <w:t>suppliers</w:t>
      </w:r>
      <w:r w:rsidRPr="002E5922" w:rsidR="007B0725">
        <w:t xml:space="preserve"> </w:t>
      </w:r>
      <w:r w:rsidRPr="002E5922">
        <w:t>and</w:t>
      </w:r>
      <w:r w:rsidRPr="002E5922" w:rsidR="007B0725">
        <w:t xml:space="preserve"> Government </w:t>
      </w:r>
      <w:r w:rsidRPr="002E5922">
        <w:t>solve</w:t>
      </w:r>
      <w:r w:rsidRPr="002E5922" w:rsidR="00D826E7">
        <w:t>d</w:t>
      </w:r>
      <w:r w:rsidRPr="002E5922" w:rsidR="007B0725">
        <w:t xml:space="preserve"> </w:t>
      </w:r>
      <w:r w:rsidRPr="002E5922">
        <w:t>jointly.</w:t>
      </w:r>
    </w:p>
    <w:p w:rsidR="001529E2" w:rsidRPr="002E5922" w:rsidP="006D40C0">
      <w:pPr>
        <w:pStyle w:val="Question"/>
      </w:pPr>
      <w:sdt>
        <w:sdtPr>
          <w:alias w:val="Member"/>
          <w:tag w:val="&lt;Member mnisId='4072' dodsId='28723'&gt;"/>
          <w:id w:val="-2075737485"/>
          <w:placeholder>
            <w:docPart w:val="DefaultPlaceholder_1082065158"/>
          </w:placeholder>
          <w:richText/>
        </w:sdtPr>
        <w:sdtContent>
          <w:r w:rsidRPr="002E5922" w:rsidR="006D40C0">
            <w:rPr>
              <w:b/>
            </w:rPr>
            <w:t>Chair:</w:t>
          </w:r>
        </w:sdtContent>
      </w:sdt>
      <w:r w:rsidRPr="002E5922" w:rsidR="007B0725">
        <w:t xml:space="preserve"> </w:t>
      </w:r>
      <w:r w:rsidRPr="002E5922" w:rsidR="007C2E4D">
        <w:t>The</w:t>
      </w:r>
      <w:r w:rsidRPr="002E5922" w:rsidR="007B0725">
        <w:t xml:space="preserve"> </w:t>
      </w:r>
      <w:r w:rsidRPr="002E5922" w:rsidR="007C2E4D">
        <w:t>issue</w:t>
      </w:r>
      <w:r w:rsidRPr="002E5922" w:rsidR="007B0725">
        <w:t xml:space="preserve"> </w:t>
      </w:r>
      <w:r w:rsidRPr="002E5922" w:rsidR="007C2E4D">
        <w:t>with</w:t>
      </w:r>
      <w:r w:rsidRPr="002E5922" w:rsidR="007B0725">
        <w:t xml:space="preserve"> </w:t>
      </w:r>
      <w:r w:rsidRPr="002E5922" w:rsidR="007C2E4D">
        <w:t>panic</w:t>
      </w:r>
      <w:r w:rsidRPr="002E5922" w:rsidR="007B0725">
        <w:t xml:space="preserve"> </w:t>
      </w:r>
      <w:r w:rsidRPr="002E5922" w:rsidR="007C2E4D">
        <w:t>buying</w:t>
      </w:r>
      <w:r w:rsidRPr="002E5922" w:rsidR="007B0725">
        <w:t xml:space="preserve"> </w:t>
      </w:r>
      <w:r w:rsidRPr="002E5922" w:rsidR="007C2E4D">
        <w:t>is</w:t>
      </w:r>
      <w:r w:rsidRPr="002E5922" w:rsidR="007B0725">
        <w:t xml:space="preserve"> </w:t>
      </w:r>
      <w:r w:rsidRPr="002E5922" w:rsidR="007C2E4D">
        <w:t>that</w:t>
      </w:r>
      <w:r w:rsidRPr="002E5922" w:rsidR="007B0725">
        <w:t xml:space="preserve"> </w:t>
      </w:r>
      <w:r w:rsidRPr="002E5922" w:rsidR="007C2E4D">
        <w:t>the</w:t>
      </w:r>
      <w:r w:rsidRPr="002E5922" w:rsidR="007B0725">
        <w:t xml:space="preserve"> </w:t>
      </w:r>
      <w:r w:rsidRPr="002E5922" w:rsidR="007C2E4D">
        <w:t>more</w:t>
      </w:r>
      <w:r w:rsidRPr="002E5922" w:rsidR="007B0725">
        <w:t xml:space="preserve"> </w:t>
      </w:r>
      <w:r w:rsidRPr="002E5922" w:rsidR="007C2E4D">
        <w:t>people</w:t>
      </w:r>
      <w:r w:rsidRPr="002E5922" w:rsidR="007B0725">
        <w:t xml:space="preserve"> </w:t>
      </w:r>
      <w:r w:rsidRPr="002E5922" w:rsidR="007C2E4D">
        <w:t>see</w:t>
      </w:r>
      <w:r w:rsidRPr="002E5922" w:rsidR="007B0725">
        <w:t xml:space="preserve"> </w:t>
      </w:r>
      <w:r w:rsidRPr="002E5922" w:rsidR="007C2E4D">
        <w:t>empty</w:t>
      </w:r>
      <w:r w:rsidRPr="002E5922" w:rsidR="007B0725">
        <w:t xml:space="preserve"> </w:t>
      </w:r>
      <w:r w:rsidRPr="002E5922" w:rsidR="007C2E4D">
        <w:t>shelves,</w:t>
      </w:r>
      <w:r w:rsidRPr="002E5922" w:rsidR="007B0725">
        <w:t xml:space="preserve"> </w:t>
      </w:r>
      <w:r w:rsidRPr="002E5922" w:rsidR="007C2E4D">
        <w:t>the</w:t>
      </w:r>
      <w:r w:rsidRPr="002E5922" w:rsidR="007B0725">
        <w:t xml:space="preserve"> </w:t>
      </w:r>
      <w:r w:rsidRPr="002E5922" w:rsidR="007C2E4D">
        <w:t>more</w:t>
      </w:r>
      <w:r w:rsidRPr="002E5922" w:rsidR="007B0725">
        <w:t xml:space="preserve"> </w:t>
      </w:r>
      <w:r w:rsidRPr="002E5922" w:rsidR="007C2E4D">
        <w:t>they</w:t>
      </w:r>
      <w:r w:rsidRPr="002E5922" w:rsidR="007B0725">
        <w:t xml:space="preserve"> </w:t>
      </w:r>
      <w:r w:rsidRPr="002E5922" w:rsidR="007C2E4D">
        <w:t>want</w:t>
      </w:r>
      <w:r w:rsidRPr="002E5922" w:rsidR="007B0725">
        <w:t xml:space="preserve"> </w:t>
      </w:r>
      <w:r w:rsidRPr="002E5922" w:rsidR="007C2E4D">
        <w:t>the</w:t>
      </w:r>
      <w:r w:rsidRPr="002E5922" w:rsidR="007B0725">
        <w:t xml:space="preserve"> </w:t>
      </w:r>
      <w:r w:rsidRPr="002E5922" w:rsidR="007C2E4D">
        <w:t>panic</w:t>
      </w:r>
      <w:r w:rsidRPr="002E5922" w:rsidR="007B0725">
        <w:t xml:space="preserve"> </w:t>
      </w:r>
      <w:r w:rsidRPr="002E5922" w:rsidR="007C2E4D">
        <w:t>b</w:t>
      </w:r>
      <w:r w:rsidRPr="002E5922" w:rsidR="00D826E7">
        <w:t>u</w:t>
      </w:r>
      <w:r w:rsidRPr="002E5922" w:rsidR="007C2E4D">
        <w:t>y,</w:t>
      </w:r>
      <w:r w:rsidRPr="002E5922" w:rsidR="007B0725">
        <w:t xml:space="preserve"> </w:t>
      </w:r>
      <w:r w:rsidRPr="002E5922" w:rsidR="007C2E4D">
        <w:t>do</w:t>
      </w:r>
      <w:r w:rsidRPr="002E5922" w:rsidR="007B0725">
        <w:t xml:space="preserve"> </w:t>
      </w:r>
      <w:r w:rsidRPr="002E5922" w:rsidR="007C2E4D">
        <w:t>they</w:t>
      </w:r>
      <w:r w:rsidRPr="002E5922" w:rsidR="007B0725">
        <w:t xml:space="preserve"> </w:t>
      </w:r>
      <w:r w:rsidRPr="002E5922" w:rsidR="007C2E4D">
        <w:t>not?</w:t>
      </w:r>
      <w:r w:rsidRPr="002E5922" w:rsidR="007B0725">
        <w:t xml:space="preserve"> </w:t>
      </w:r>
      <w:r w:rsidRPr="002E5922" w:rsidR="007C2E4D">
        <w:t>Therefore</w:t>
      </w:r>
      <w:r w:rsidRPr="002E5922" w:rsidR="004846E9">
        <w:t>,</w:t>
      </w:r>
      <w:r w:rsidRPr="002E5922" w:rsidR="007B0725">
        <w:t xml:space="preserve"> </w:t>
      </w:r>
      <w:r w:rsidRPr="002E5922" w:rsidR="007C2E4D">
        <w:t>it</w:t>
      </w:r>
      <w:r w:rsidRPr="002E5922" w:rsidR="007B0725">
        <w:t xml:space="preserve"> </w:t>
      </w:r>
      <w:r w:rsidRPr="002E5922" w:rsidR="007C2E4D">
        <w:t>is</w:t>
      </w:r>
      <w:r w:rsidRPr="002E5922" w:rsidR="007B0725">
        <w:t xml:space="preserve"> </w:t>
      </w:r>
      <w:r w:rsidRPr="002E5922" w:rsidR="007C2E4D">
        <w:t>a</w:t>
      </w:r>
      <w:r w:rsidRPr="002E5922" w:rsidR="007B0725">
        <w:t xml:space="preserve"> </w:t>
      </w:r>
      <w:r w:rsidRPr="002E5922" w:rsidR="007C2E4D">
        <w:t>psychological</w:t>
      </w:r>
      <w:r w:rsidRPr="002E5922" w:rsidR="007B0725">
        <w:t xml:space="preserve"> </w:t>
      </w:r>
      <w:r w:rsidRPr="002E5922" w:rsidR="007C2E4D">
        <w:t>effect</w:t>
      </w:r>
      <w:r w:rsidRPr="002E5922" w:rsidR="00D826E7">
        <w:t xml:space="preserve">. With </w:t>
      </w:r>
      <w:r w:rsidRPr="002E5922" w:rsidR="007C2E4D">
        <w:t>y</w:t>
      </w:r>
      <w:r w:rsidRPr="002E5922" w:rsidR="004846E9">
        <w:t>ou</w:t>
      </w:r>
      <w:r w:rsidRPr="002E5922" w:rsidR="007B0725">
        <w:t xml:space="preserve"> </w:t>
      </w:r>
      <w:r w:rsidRPr="002E5922" w:rsidR="004846E9">
        <w:t>being</w:t>
      </w:r>
      <w:r w:rsidRPr="002E5922" w:rsidR="007B0725">
        <w:t xml:space="preserve"> </w:t>
      </w:r>
      <w:r w:rsidRPr="002E5922" w:rsidR="004846E9">
        <w:t>able</w:t>
      </w:r>
      <w:r w:rsidRPr="002E5922" w:rsidR="007B0725">
        <w:t xml:space="preserve"> </w:t>
      </w:r>
      <w:r w:rsidRPr="002E5922" w:rsidR="004846E9">
        <w:t>to</w:t>
      </w:r>
      <w:r w:rsidRPr="002E5922" w:rsidR="007B0725">
        <w:t xml:space="preserve"> </w:t>
      </w:r>
      <w:r w:rsidRPr="002E5922" w:rsidR="004846E9">
        <w:t>get</w:t>
      </w:r>
      <w:r w:rsidRPr="002E5922" w:rsidR="007B0725">
        <w:t xml:space="preserve"> </w:t>
      </w:r>
      <w:r w:rsidRPr="002E5922" w:rsidR="004846E9">
        <w:t>those</w:t>
      </w:r>
      <w:r w:rsidRPr="002E5922" w:rsidR="007B0725">
        <w:t xml:space="preserve"> </w:t>
      </w:r>
      <w:r w:rsidRPr="002E5922" w:rsidR="004846E9">
        <w:t>shelve</w:t>
      </w:r>
      <w:r w:rsidRPr="002E5922" w:rsidR="007C2E4D">
        <w:t>s</w:t>
      </w:r>
      <w:r w:rsidRPr="002E5922" w:rsidR="007B0725">
        <w:t xml:space="preserve"> </w:t>
      </w:r>
      <w:r w:rsidRPr="002E5922" w:rsidR="007C2E4D">
        <w:t>gradually</w:t>
      </w:r>
      <w:r w:rsidRPr="002E5922" w:rsidR="007B0725">
        <w:t xml:space="preserve"> </w:t>
      </w:r>
      <w:r w:rsidRPr="002E5922" w:rsidR="007C2E4D">
        <w:t>supplied</w:t>
      </w:r>
      <w:r w:rsidRPr="002E5922" w:rsidR="00D826E7">
        <w:t>,</w:t>
      </w:r>
      <w:r w:rsidRPr="002E5922" w:rsidR="007B0725">
        <w:t xml:space="preserve"> </w:t>
      </w:r>
      <w:r w:rsidRPr="002E5922" w:rsidR="007C2E4D">
        <w:t>that</w:t>
      </w:r>
      <w:r w:rsidRPr="002E5922" w:rsidR="007B0725">
        <w:t xml:space="preserve"> </w:t>
      </w:r>
      <w:r w:rsidRPr="002E5922" w:rsidR="007C2E4D">
        <w:t>calm</w:t>
      </w:r>
      <w:r w:rsidRPr="002E5922" w:rsidR="004846E9">
        <w:t>ed</w:t>
      </w:r>
      <w:r w:rsidRPr="002E5922" w:rsidR="007B0725">
        <w:t xml:space="preserve"> </w:t>
      </w:r>
      <w:r w:rsidRPr="002E5922" w:rsidR="007C2E4D">
        <w:t>people</w:t>
      </w:r>
      <w:r w:rsidRPr="002E5922" w:rsidR="007B0725">
        <w:t xml:space="preserve"> </w:t>
      </w:r>
      <w:r w:rsidRPr="002E5922" w:rsidR="007C2E4D">
        <w:t>down</w:t>
      </w:r>
      <w:r w:rsidRPr="002E5922" w:rsidR="007B0725">
        <w:t xml:space="preserve"> </w:t>
      </w:r>
      <w:r w:rsidRPr="002E5922" w:rsidR="007C2E4D">
        <w:t>to</w:t>
      </w:r>
      <w:r w:rsidRPr="002E5922" w:rsidR="007B0725">
        <w:t xml:space="preserve"> </w:t>
      </w:r>
      <w:r w:rsidRPr="002E5922" w:rsidR="007C2E4D">
        <w:t>a</w:t>
      </w:r>
      <w:r w:rsidRPr="002E5922" w:rsidR="007B0725">
        <w:t xml:space="preserve"> </w:t>
      </w:r>
      <w:r w:rsidRPr="002E5922" w:rsidR="007C2E4D">
        <w:t>degree</w:t>
      </w:r>
      <w:r w:rsidRPr="002E5922" w:rsidR="004846E9">
        <w:t>,</w:t>
      </w:r>
      <w:r w:rsidRPr="002E5922" w:rsidR="007B0725">
        <w:t xml:space="preserve"> </w:t>
      </w:r>
      <w:r w:rsidRPr="002E5922" w:rsidR="004846E9">
        <w:t>did</w:t>
      </w:r>
      <w:r w:rsidRPr="002E5922" w:rsidR="00D826E7">
        <w:t>n’t</w:t>
      </w:r>
      <w:r w:rsidRPr="002E5922" w:rsidR="007B0725">
        <w:t xml:space="preserve"> </w:t>
      </w:r>
      <w:r w:rsidRPr="002E5922" w:rsidR="004846E9">
        <w:t>it?</w:t>
      </w:r>
      <w:r w:rsidRPr="002E5922" w:rsidR="007B0725">
        <w:t xml:space="preserve"> </w:t>
      </w:r>
      <w:r w:rsidRPr="002E5922" w:rsidR="004846E9">
        <w:t>I</w:t>
      </w:r>
      <w:r w:rsidRPr="002E5922" w:rsidR="007B0725">
        <w:t xml:space="preserve"> </w:t>
      </w:r>
      <w:r w:rsidRPr="002E5922" w:rsidR="004846E9">
        <w:t>do</w:t>
      </w:r>
      <w:r w:rsidRPr="002E5922" w:rsidR="007B0725">
        <w:t xml:space="preserve"> </w:t>
      </w:r>
      <w:r w:rsidRPr="002E5922" w:rsidR="004846E9">
        <w:t>not</w:t>
      </w:r>
      <w:r w:rsidRPr="002E5922" w:rsidR="007B0725">
        <w:t xml:space="preserve"> </w:t>
      </w:r>
      <w:r w:rsidRPr="002E5922" w:rsidR="004846E9">
        <w:t>know</w:t>
      </w:r>
      <w:r w:rsidRPr="002E5922" w:rsidR="007B0725">
        <w:t xml:space="preserve"> </w:t>
      </w:r>
      <w:r w:rsidRPr="002E5922" w:rsidR="004846E9">
        <w:t>whether</w:t>
      </w:r>
      <w:r w:rsidRPr="002E5922" w:rsidR="007B0725">
        <w:t xml:space="preserve"> </w:t>
      </w:r>
      <w:r w:rsidRPr="002E5922" w:rsidR="004846E9">
        <w:t>you</w:t>
      </w:r>
      <w:r w:rsidRPr="002E5922" w:rsidR="007B0725">
        <w:t xml:space="preserve"> </w:t>
      </w:r>
      <w:r w:rsidRPr="002E5922" w:rsidR="007C2E4D">
        <w:t>would</w:t>
      </w:r>
      <w:r w:rsidRPr="002E5922" w:rsidR="007B0725">
        <w:t xml:space="preserve"> </w:t>
      </w:r>
      <w:r w:rsidRPr="002E5922" w:rsidR="007C2E4D">
        <w:t>agree</w:t>
      </w:r>
      <w:r w:rsidRPr="002E5922" w:rsidR="007B0725">
        <w:t xml:space="preserve"> </w:t>
      </w:r>
      <w:r w:rsidRPr="002E5922" w:rsidR="007C2E4D">
        <w:t>with</w:t>
      </w:r>
      <w:r w:rsidRPr="002E5922" w:rsidR="007B0725">
        <w:t xml:space="preserve"> </w:t>
      </w:r>
      <w:r w:rsidRPr="002E5922" w:rsidR="007C2E4D">
        <w:t>that.</w:t>
      </w:r>
    </w:p>
    <w:p w:rsidR="004846E9" w:rsidRPr="002E5922" w:rsidP="004846E9">
      <w:pPr>
        <w:pStyle w:val="Answer"/>
      </w:pPr>
      <w:sdt>
        <w:sdtPr>
          <w:alias w:val="Witness"/>
          <w:id w:val="1077865986"/>
          <w:placeholder>
            <w:docPart w:val="DefaultPlaceholder_1082065158"/>
          </w:placeholder>
          <w:richText/>
        </w:sdtPr>
        <w:sdtContent>
          <w:r w:rsidRPr="002E5922" w:rsidR="007B0725">
            <w:rPr>
              <w:b/>
              <w:i/>
            </w:rPr>
            <w:t>Andrew Opie:</w:t>
          </w:r>
        </w:sdtContent>
      </w:sdt>
      <w:r w:rsidRPr="002E5922" w:rsidR="007B0725">
        <w:t xml:space="preserve"> </w:t>
      </w:r>
      <w:r w:rsidRPr="002E5922">
        <w:t>I</w:t>
      </w:r>
      <w:r w:rsidRPr="002E5922" w:rsidR="007B0725">
        <w:t xml:space="preserve"> </w:t>
      </w:r>
      <w:r w:rsidRPr="002E5922">
        <w:t>would</w:t>
      </w:r>
      <w:r w:rsidRPr="002E5922" w:rsidR="007B0725">
        <w:t xml:space="preserve"> </w:t>
      </w:r>
      <w:r w:rsidRPr="002E5922">
        <w:t>absolutely</w:t>
      </w:r>
      <w:r w:rsidRPr="002E5922" w:rsidR="007B0725">
        <w:t xml:space="preserve"> </w:t>
      </w:r>
      <w:r w:rsidRPr="002E5922">
        <w:t>agree</w:t>
      </w:r>
      <w:r w:rsidRPr="002E5922" w:rsidR="007B0725">
        <w:t xml:space="preserve"> </w:t>
      </w:r>
      <w:r w:rsidRPr="002E5922">
        <w:t>with</w:t>
      </w:r>
      <w:r w:rsidRPr="002E5922" w:rsidR="007B0725">
        <w:t xml:space="preserve"> </w:t>
      </w:r>
      <w:r w:rsidRPr="002E5922">
        <w:t>that.</w:t>
      </w:r>
      <w:r w:rsidRPr="002E5922" w:rsidR="007B0725">
        <w:t xml:space="preserve"> </w:t>
      </w:r>
      <w:r w:rsidRPr="002E5922">
        <w:t>Again,</w:t>
      </w:r>
      <w:r w:rsidRPr="002E5922" w:rsidR="007B0725">
        <w:t xml:space="preserve"> </w:t>
      </w:r>
      <w:r w:rsidRPr="002E5922">
        <w:t>I</w:t>
      </w:r>
      <w:r w:rsidRPr="002E5922" w:rsidR="007B0725">
        <w:t xml:space="preserve"> </w:t>
      </w:r>
      <w:r w:rsidRPr="002E5922">
        <w:t>have</w:t>
      </w:r>
      <w:r w:rsidRPr="002E5922" w:rsidR="007B0725">
        <w:t xml:space="preserve"> </w:t>
      </w:r>
      <w:r w:rsidRPr="002E5922">
        <w:t>to</w:t>
      </w:r>
      <w:r w:rsidRPr="002E5922" w:rsidR="007B0725">
        <w:t xml:space="preserve"> </w:t>
      </w:r>
      <w:r w:rsidRPr="002E5922">
        <w:t>pay</w:t>
      </w:r>
      <w:r w:rsidRPr="002E5922" w:rsidR="007B0725">
        <w:t xml:space="preserve"> </w:t>
      </w:r>
      <w:r w:rsidRPr="002E5922">
        <w:t>testament</w:t>
      </w:r>
      <w:r w:rsidRPr="002E5922" w:rsidR="007B0725">
        <w:t xml:space="preserve"> </w:t>
      </w:r>
      <w:r w:rsidRPr="002E5922">
        <w:t>to</w:t>
      </w:r>
      <w:r w:rsidRPr="002E5922" w:rsidR="007B0725">
        <w:t xml:space="preserve"> </w:t>
      </w:r>
      <w:r w:rsidRPr="002E5922">
        <w:t>retail</w:t>
      </w:r>
      <w:r w:rsidRPr="002E5922" w:rsidR="007B0725">
        <w:t xml:space="preserve"> </w:t>
      </w:r>
      <w:r w:rsidRPr="002E5922">
        <w:t>workers,</w:t>
      </w:r>
      <w:r w:rsidRPr="002E5922" w:rsidR="007B0725">
        <w:t xml:space="preserve"> </w:t>
      </w:r>
      <w:r w:rsidRPr="002E5922">
        <w:t>who</w:t>
      </w:r>
      <w:r w:rsidRPr="002E5922" w:rsidR="007B0725">
        <w:t xml:space="preserve"> </w:t>
      </w:r>
      <w:r w:rsidRPr="002E5922">
        <w:t>came</w:t>
      </w:r>
      <w:r w:rsidRPr="002E5922" w:rsidR="007B0725">
        <w:t xml:space="preserve"> </w:t>
      </w:r>
      <w:r w:rsidRPr="002E5922">
        <w:t>in</w:t>
      </w:r>
      <w:r w:rsidRPr="002E5922" w:rsidR="007B0725">
        <w:t xml:space="preserve"> </w:t>
      </w:r>
      <w:r w:rsidRPr="002E5922">
        <w:t>during</w:t>
      </w:r>
      <w:r w:rsidRPr="002E5922" w:rsidR="007B0725">
        <w:t xml:space="preserve"> </w:t>
      </w:r>
      <w:r w:rsidRPr="002E5922">
        <w:t>the</w:t>
      </w:r>
      <w:r w:rsidRPr="002E5922" w:rsidR="007B0725">
        <w:t xml:space="preserve"> </w:t>
      </w:r>
      <w:r w:rsidRPr="002E5922">
        <w:t>most</w:t>
      </w:r>
      <w:r w:rsidRPr="002E5922" w:rsidR="007B0725">
        <w:t xml:space="preserve"> </w:t>
      </w:r>
      <w:r w:rsidRPr="002E5922">
        <w:t>difficult</w:t>
      </w:r>
      <w:r w:rsidRPr="002E5922" w:rsidR="007B0725">
        <w:t xml:space="preserve"> </w:t>
      </w:r>
      <w:r w:rsidRPr="002E5922">
        <w:t>times</w:t>
      </w:r>
      <w:r w:rsidRPr="002E5922" w:rsidR="007B0725">
        <w:t xml:space="preserve"> </w:t>
      </w:r>
      <w:r w:rsidRPr="002E5922" w:rsidR="00D826E7">
        <w:t>of</w:t>
      </w:r>
      <w:r w:rsidRPr="002E5922" w:rsidR="007B0725">
        <w:t xml:space="preserve"> </w:t>
      </w:r>
      <w:r w:rsidRPr="002E5922">
        <w:t>the</w:t>
      </w:r>
      <w:r w:rsidRPr="002E5922" w:rsidR="007B0725">
        <w:t xml:space="preserve"> </w:t>
      </w:r>
      <w:r w:rsidRPr="002E5922">
        <w:t>COVID</w:t>
      </w:r>
      <w:r w:rsidRPr="002E5922" w:rsidR="007B0725">
        <w:t xml:space="preserve"> </w:t>
      </w:r>
      <w:r w:rsidRPr="002E5922">
        <w:t>incident</w:t>
      </w:r>
      <w:r w:rsidRPr="002E5922" w:rsidR="007B0725">
        <w:t xml:space="preserve"> </w:t>
      </w:r>
      <w:r w:rsidRPr="002E5922">
        <w:t>and</w:t>
      </w:r>
      <w:r w:rsidRPr="002E5922" w:rsidR="007B0725">
        <w:t xml:space="preserve"> </w:t>
      </w:r>
      <w:r w:rsidRPr="002E5922">
        <w:t>really</w:t>
      </w:r>
      <w:r w:rsidRPr="002E5922" w:rsidR="007B0725">
        <w:t xml:space="preserve"> </w:t>
      </w:r>
      <w:r w:rsidRPr="002E5922">
        <w:t>went</w:t>
      </w:r>
      <w:r w:rsidRPr="002E5922" w:rsidR="007B0725">
        <w:t xml:space="preserve"> </w:t>
      </w:r>
      <w:r w:rsidRPr="002E5922">
        <w:t>beyond</w:t>
      </w:r>
      <w:r w:rsidRPr="002E5922" w:rsidR="007B0725">
        <w:t xml:space="preserve"> </w:t>
      </w:r>
      <w:r w:rsidRPr="002E5922">
        <w:t>the</w:t>
      </w:r>
      <w:r w:rsidRPr="002E5922" w:rsidR="007B0725">
        <w:t xml:space="preserve"> </w:t>
      </w:r>
      <w:r w:rsidRPr="002E5922" w:rsidR="00D826E7">
        <w:t>pale</w:t>
      </w:r>
      <w:r w:rsidRPr="002E5922" w:rsidR="007B0725">
        <w:t xml:space="preserve"> </w:t>
      </w:r>
      <w:r w:rsidRPr="002E5922">
        <w:t>in</w:t>
      </w:r>
      <w:r w:rsidRPr="002E5922" w:rsidR="007B0725">
        <w:t xml:space="preserve"> </w:t>
      </w:r>
      <w:r w:rsidRPr="002E5922">
        <w:t>what</w:t>
      </w:r>
      <w:r w:rsidRPr="002E5922" w:rsidR="007B0725">
        <w:t xml:space="preserve"> </w:t>
      </w:r>
      <w:r w:rsidRPr="002E5922">
        <w:t>they</w:t>
      </w:r>
      <w:r w:rsidRPr="002E5922" w:rsidR="007B0725">
        <w:t xml:space="preserve"> </w:t>
      </w:r>
      <w:r w:rsidRPr="002E5922">
        <w:t>did.</w:t>
      </w:r>
      <w:r w:rsidRPr="002E5922" w:rsidR="007B0725">
        <w:t xml:space="preserve"> </w:t>
      </w:r>
      <w:r w:rsidRPr="002E5922">
        <w:t>They</w:t>
      </w:r>
      <w:r w:rsidRPr="002E5922" w:rsidR="007B0725">
        <w:t xml:space="preserve"> </w:t>
      </w:r>
      <w:r w:rsidRPr="002E5922">
        <w:t>made</w:t>
      </w:r>
      <w:r w:rsidRPr="002E5922" w:rsidR="007B0725">
        <w:t xml:space="preserve"> </w:t>
      </w:r>
      <w:r w:rsidRPr="002E5922">
        <w:t>sure</w:t>
      </w:r>
      <w:r w:rsidRPr="002E5922" w:rsidR="007B0725">
        <w:t xml:space="preserve"> </w:t>
      </w:r>
      <w:r w:rsidRPr="002E5922">
        <w:t>every</w:t>
      </w:r>
      <w:r w:rsidRPr="002E5922" w:rsidR="007B0725">
        <w:t xml:space="preserve"> </w:t>
      </w:r>
      <w:r w:rsidRPr="002E5922">
        <w:t>consumer</w:t>
      </w:r>
      <w:r w:rsidRPr="002E5922" w:rsidR="007B0725">
        <w:t xml:space="preserve"> </w:t>
      </w:r>
      <w:r w:rsidRPr="002E5922">
        <w:t>got</w:t>
      </w:r>
      <w:r w:rsidRPr="002E5922" w:rsidR="007B0725">
        <w:t xml:space="preserve"> </w:t>
      </w:r>
      <w:r w:rsidRPr="002E5922">
        <w:t>the</w:t>
      </w:r>
      <w:r w:rsidRPr="002E5922" w:rsidR="007B0725">
        <w:t xml:space="preserve"> </w:t>
      </w:r>
      <w:r w:rsidRPr="002E5922">
        <w:t>food</w:t>
      </w:r>
      <w:r w:rsidRPr="002E5922" w:rsidR="007B0725">
        <w:t xml:space="preserve"> </w:t>
      </w:r>
      <w:r w:rsidRPr="002E5922">
        <w:t>they</w:t>
      </w:r>
      <w:r w:rsidRPr="002E5922" w:rsidR="007B0725">
        <w:t xml:space="preserve"> </w:t>
      </w:r>
      <w:r w:rsidRPr="002E5922">
        <w:t>did.</w:t>
      </w:r>
      <w:r w:rsidRPr="002E5922" w:rsidR="007B0725">
        <w:t xml:space="preserve"> </w:t>
      </w:r>
      <w:r w:rsidRPr="002E5922">
        <w:t>It</w:t>
      </w:r>
      <w:r w:rsidRPr="002E5922" w:rsidR="007B0725">
        <w:t xml:space="preserve"> </w:t>
      </w:r>
      <w:r w:rsidRPr="002E5922">
        <w:t>was</w:t>
      </w:r>
      <w:r w:rsidRPr="002E5922" w:rsidR="007B0725">
        <w:t xml:space="preserve"> </w:t>
      </w:r>
      <w:r w:rsidRPr="002E5922">
        <w:t>an</w:t>
      </w:r>
      <w:r w:rsidRPr="002E5922" w:rsidR="007B0725">
        <w:t xml:space="preserve"> </w:t>
      </w:r>
      <w:r w:rsidRPr="002E5922">
        <w:t>incredible</w:t>
      </w:r>
      <w:r w:rsidRPr="002E5922" w:rsidR="007B0725">
        <w:t xml:space="preserve"> </w:t>
      </w:r>
      <w:r w:rsidRPr="002E5922">
        <w:t>achievement</w:t>
      </w:r>
      <w:r w:rsidRPr="002E5922" w:rsidR="007B0725">
        <w:t xml:space="preserve"> </w:t>
      </w:r>
      <w:r w:rsidRPr="002E5922">
        <w:t>and</w:t>
      </w:r>
      <w:r w:rsidRPr="002E5922" w:rsidR="007B0725">
        <w:t xml:space="preserve"> </w:t>
      </w:r>
      <w:r w:rsidRPr="002E5922">
        <w:t>it</w:t>
      </w:r>
      <w:r w:rsidRPr="002E5922" w:rsidR="007B0725">
        <w:t xml:space="preserve"> </w:t>
      </w:r>
      <w:r w:rsidRPr="002E5922">
        <w:t>made</w:t>
      </w:r>
      <w:r w:rsidRPr="002E5922" w:rsidR="007B0725">
        <w:t xml:space="preserve"> </w:t>
      </w:r>
      <w:r w:rsidRPr="002E5922">
        <w:t>me</w:t>
      </w:r>
      <w:r w:rsidRPr="002E5922" w:rsidR="007B0725">
        <w:t xml:space="preserve"> </w:t>
      </w:r>
      <w:r w:rsidRPr="002E5922">
        <w:t>incredibly</w:t>
      </w:r>
      <w:r w:rsidRPr="002E5922" w:rsidR="007B0725">
        <w:t xml:space="preserve"> </w:t>
      </w:r>
      <w:r w:rsidRPr="002E5922">
        <w:t>proud</w:t>
      </w:r>
      <w:r w:rsidRPr="002E5922" w:rsidR="007B0725">
        <w:t xml:space="preserve"> </w:t>
      </w:r>
      <w:r w:rsidRPr="002E5922">
        <w:t>to</w:t>
      </w:r>
      <w:r w:rsidRPr="002E5922" w:rsidR="007B0725">
        <w:t xml:space="preserve"> </w:t>
      </w:r>
      <w:r w:rsidRPr="002E5922">
        <w:t>work</w:t>
      </w:r>
      <w:r w:rsidRPr="002E5922" w:rsidR="007B0725">
        <w:t xml:space="preserve"> </w:t>
      </w:r>
      <w:r w:rsidRPr="002E5922">
        <w:t>with</w:t>
      </w:r>
      <w:r w:rsidRPr="002E5922" w:rsidR="007B0725">
        <w:t xml:space="preserve"> </w:t>
      </w:r>
      <w:r w:rsidRPr="002E5922">
        <w:t>the</w:t>
      </w:r>
      <w:r w:rsidRPr="002E5922" w:rsidR="007B0725">
        <w:t xml:space="preserve"> </w:t>
      </w:r>
      <w:r w:rsidRPr="002E5922">
        <w:t>sector,</w:t>
      </w:r>
      <w:r w:rsidRPr="002E5922" w:rsidR="007B0725">
        <w:t xml:space="preserve"> </w:t>
      </w:r>
      <w:r w:rsidRPr="002E5922" w:rsidR="00D826E7">
        <w:t>which</w:t>
      </w:r>
      <w:r w:rsidRPr="002E5922" w:rsidR="007B0725">
        <w:t xml:space="preserve"> </w:t>
      </w:r>
      <w:r w:rsidRPr="002E5922">
        <w:t>really</w:t>
      </w:r>
      <w:r w:rsidRPr="002E5922" w:rsidR="007B0725">
        <w:t xml:space="preserve"> </w:t>
      </w:r>
      <w:r w:rsidRPr="002E5922">
        <w:t>c</w:t>
      </w:r>
      <w:r w:rsidRPr="002E5922" w:rsidR="00D826E7">
        <w:t>a</w:t>
      </w:r>
      <w:r w:rsidRPr="002E5922">
        <w:t>me</w:t>
      </w:r>
      <w:r w:rsidRPr="002E5922" w:rsidR="007B0725">
        <w:t xml:space="preserve"> </w:t>
      </w:r>
      <w:r w:rsidRPr="002E5922">
        <w:t>to</w:t>
      </w:r>
      <w:r w:rsidRPr="002E5922" w:rsidR="007B0725">
        <w:t xml:space="preserve"> </w:t>
      </w:r>
      <w:r w:rsidRPr="002E5922">
        <w:t>the</w:t>
      </w:r>
      <w:r w:rsidRPr="002E5922" w:rsidR="007B0725">
        <w:t xml:space="preserve"> </w:t>
      </w:r>
      <w:r w:rsidRPr="002E5922">
        <w:t>fore</w:t>
      </w:r>
      <w:r w:rsidRPr="002E5922" w:rsidR="007B0725">
        <w:t xml:space="preserve"> </w:t>
      </w:r>
      <w:r w:rsidRPr="002E5922">
        <w:t>at</w:t>
      </w:r>
      <w:r w:rsidRPr="002E5922" w:rsidR="007B0725">
        <w:t xml:space="preserve"> </w:t>
      </w:r>
      <w:r w:rsidRPr="002E5922">
        <w:t>that</w:t>
      </w:r>
      <w:r w:rsidRPr="002E5922" w:rsidR="007B0725">
        <w:t xml:space="preserve"> </w:t>
      </w:r>
      <w:r w:rsidRPr="002E5922">
        <w:t>time.</w:t>
      </w:r>
      <w:r w:rsidRPr="002E5922" w:rsidR="007B0725">
        <w:t xml:space="preserve"> </w:t>
      </w:r>
      <w:r w:rsidRPr="002E5922">
        <w:t>The</w:t>
      </w:r>
      <w:r w:rsidRPr="002E5922" w:rsidR="007B0725">
        <w:t xml:space="preserve"> </w:t>
      </w:r>
      <w:r w:rsidRPr="002E5922">
        <w:t>point</w:t>
      </w:r>
      <w:r w:rsidRPr="002E5922" w:rsidR="007B0725">
        <w:t xml:space="preserve"> </w:t>
      </w:r>
      <w:r w:rsidRPr="002E5922">
        <w:t>about</w:t>
      </w:r>
      <w:r w:rsidRPr="002E5922" w:rsidR="007B0725">
        <w:t xml:space="preserve"> </w:t>
      </w:r>
      <w:r w:rsidRPr="002E5922">
        <w:t>panic</w:t>
      </w:r>
      <w:r w:rsidRPr="002E5922" w:rsidR="007B0725">
        <w:t xml:space="preserve"> </w:t>
      </w:r>
      <w:r w:rsidRPr="002E5922">
        <w:t>or</w:t>
      </w:r>
      <w:r w:rsidRPr="002E5922" w:rsidR="007B0725">
        <w:t xml:space="preserve"> </w:t>
      </w:r>
      <w:r w:rsidRPr="002E5922">
        <w:t>excessive</w:t>
      </w:r>
      <w:r w:rsidRPr="002E5922" w:rsidR="007B0725">
        <w:t xml:space="preserve"> </w:t>
      </w:r>
      <w:r w:rsidRPr="002E5922">
        <w:t>buying</w:t>
      </w:r>
      <w:r w:rsidRPr="002E5922" w:rsidR="007B0725">
        <w:t xml:space="preserve"> </w:t>
      </w:r>
      <w:r w:rsidRPr="002E5922">
        <w:t>is</w:t>
      </w:r>
      <w:r w:rsidRPr="002E5922" w:rsidR="007B0725">
        <w:t xml:space="preserve"> </w:t>
      </w:r>
      <w:r w:rsidRPr="002E5922">
        <w:t>well</w:t>
      </w:r>
      <w:r w:rsidRPr="002E5922" w:rsidR="00D826E7">
        <w:t xml:space="preserve"> </w:t>
      </w:r>
      <w:r w:rsidRPr="002E5922">
        <w:t>made</w:t>
      </w:r>
      <w:r w:rsidRPr="002E5922" w:rsidR="00D826E7">
        <w:t>.</w:t>
      </w:r>
      <w:r w:rsidRPr="002E5922" w:rsidR="007B0725">
        <w:t xml:space="preserve"> </w:t>
      </w:r>
      <w:r w:rsidRPr="002E5922" w:rsidR="00D826E7">
        <w:t xml:space="preserve">One </w:t>
      </w:r>
      <w:r w:rsidRPr="002E5922">
        <w:t>of</w:t>
      </w:r>
      <w:r w:rsidRPr="002E5922" w:rsidR="007B0725">
        <w:t xml:space="preserve"> </w:t>
      </w:r>
      <w:r w:rsidRPr="002E5922">
        <w:t>the</w:t>
      </w:r>
      <w:r w:rsidRPr="002E5922" w:rsidR="007B0725">
        <w:t xml:space="preserve"> </w:t>
      </w:r>
      <w:r w:rsidRPr="002E5922">
        <w:t>real</w:t>
      </w:r>
      <w:r w:rsidRPr="002E5922" w:rsidR="007B0725">
        <w:t xml:space="preserve"> </w:t>
      </w:r>
      <w:r w:rsidRPr="002E5922">
        <w:t>difficulties</w:t>
      </w:r>
      <w:r w:rsidRPr="002E5922" w:rsidR="007B0725">
        <w:t xml:space="preserve"> </w:t>
      </w:r>
      <w:r w:rsidRPr="002E5922">
        <w:t>in</w:t>
      </w:r>
      <w:r w:rsidRPr="002E5922" w:rsidR="007B0725">
        <w:t xml:space="preserve"> </w:t>
      </w:r>
      <w:r w:rsidRPr="002E5922">
        <w:t>this</w:t>
      </w:r>
      <w:r w:rsidRPr="002E5922" w:rsidR="007B0725">
        <w:t xml:space="preserve"> </w:t>
      </w:r>
      <w:r w:rsidRPr="002E5922">
        <w:t>incident</w:t>
      </w:r>
      <w:r w:rsidRPr="002E5922" w:rsidR="007B0725">
        <w:t xml:space="preserve"> </w:t>
      </w:r>
      <w:r w:rsidRPr="002E5922">
        <w:t>was</w:t>
      </w:r>
      <w:r w:rsidRPr="002E5922" w:rsidR="007B0725">
        <w:t xml:space="preserve"> </w:t>
      </w:r>
      <w:r w:rsidRPr="002E5922" w:rsidR="00D826E7">
        <w:t xml:space="preserve">that, </w:t>
      </w:r>
      <w:r w:rsidRPr="002E5922">
        <w:t>very</w:t>
      </w:r>
      <w:r w:rsidRPr="002E5922" w:rsidR="007B0725">
        <w:t xml:space="preserve"> </w:t>
      </w:r>
      <w:r w:rsidRPr="002E5922">
        <w:t>early</w:t>
      </w:r>
      <w:r w:rsidRPr="002E5922" w:rsidR="007B0725">
        <w:t xml:space="preserve"> </w:t>
      </w:r>
      <w:r w:rsidRPr="002E5922">
        <w:t>on</w:t>
      </w:r>
      <w:r w:rsidRPr="002E5922" w:rsidR="00D826E7">
        <w:t>,</w:t>
      </w:r>
      <w:r w:rsidRPr="002E5922" w:rsidR="007B0725">
        <w:t xml:space="preserve"> </w:t>
      </w:r>
      <w:r w:rsidRPr="002E5922">
        <w:t>hand</w:t>
      </w:r>
      <w:r w:rsidRPr="002E5922" w:rsidR="007B0725">
        <w:t xml:space="preserve"> </w:t>
      </w:r>
      <w:r w:rsidRPr="002E5922" w:rsidR="00E74376">
        <w:t>sanitiser</w:t>
      </w:r>
      <w:r w:rsidRPr="002E5922">
        <w:t>s</w:t>
      </w:r>
      <w:r w:rsidRPr="002E5922" w:rsidR="007B0725">
        <w:t xml:space="preserve"> </w:t>
      </w:r>
      <w:r w:rsidRPr="002E5922">
        <w:t>and</w:t>
      </w:r>
      <w:r w:rsidRPr="002E5922" w:rsidR="007B0725">
        <w:t xml:space="preserve"> </w:t>
      </w:r>
      <w:r w:rsidRPr="002E5922">
        <w:t>other</w:t>
      </w:r>
      <w:r w:rsidRPr="002E5922" w:rsidR="007B0725">
        <w:t xml:space="preserve"> </w:t>
      </w:r>
      <w:r w:rsidRPr="002E5922">
        <w:t>hygiene</w:t>
      </w:r>
      <w:r w:rsidRPr="002E5922" w:rsidR="007B0725">
        <w:t xml:space="preserve"> </w:t>
      </w:r>
      <w:r w:rsidRPr="002E5922">
        <w:t>products</w:t>
      </w:r>
      <w:r w:rsidRPr="002E5922" w:rsidR="00D826E7">
        <w:t xml:space="preserve"> were bought quite excessively</w:t>
      </w:r>
      <w:r w:rsidRPr="002E5922">
        <w:t>.</w:t>
      </w:r>
      <w:r w:rsidRPr="002E5922" w:rsidR="007B0725">
        <w:t xml:space="preserve"> </w:t>
      </w:r>
      <w:r w:rsidRPr="002E5922">
        <w:t>Supermarkets</w:t>
      </w:r>
      <w:r w:rsidRPr="002E5922" w:rsidR="007B0725">
        <w:t xml:space="preserve"> </w:t>
      </w:r>
      <w:r w:rsidRPr="002E5922">
        <w:t>do</w:t>
      </w:r>
      <w:r w:rsidRPr="002E5922" w:rsidR="007B0725">
        <w:t xml:space="preserve"> </w:t>
      </w:r>
      <w:r w:rsidRPr="002E5922">
        <w:t>not</w:t>
      </w:r>
      <w:r w:rsidRPr="002E5922" w:rsidR="007B0725">
        <w:t xml:space="preserve"> </w:t>
      </w:r>
      <w:r w:rsidRPr="002E5922">
        <w:t>hold</w:t>
      </w:r>
      <w:r w:rsidRPr="002E5922" w:rsidR="007B0725">
        <w:t xml:space="preserve"> </w:t>
      </w:r>
      <w:r w:rsidRPr="002E5922">
        <w:t>huge</w:t>
      </w:r>
      <w:r w:rsidRPr="002E5922" w:rsidR="007B0725">
        <w:t xml:space="preserve"> </w:t>
      </w:r>
      <w:r w:rsidRPr="002E5922">
        <w:t>stocks</w:t>
      </w:r>
      <w:r w:rsidRPr="002E5922" w:rsidR="007B0725">
        <w:t xml:space="preserve"> </w:t>
      </w:r>
      <w:r w:rsidRPr="002E5922">
        <w:t>of</w:t>
      </w:r>
      <w:r w:rsidRPr="002E5922" w:rsidR="007B0725">
        <w:t xml:space="preserve"> </w:t>
      </w:r>
      <w:r w:rsidRPr="002E5922">
        <w:t>those</w:t>
      </w:r>
      <w:r w:rsidRPr="002E5922" w:rsidR="007B0725">
        <w:t xml:space="preserve"> </w:t>
      </w:r>
      <w:r w:rsidRPr="002E5922">
        <w:t>products</w:t>
      </w:r>
      <w:r w:rsidRPr="002E5922" w:rsidR="00295BA0">
        <w:t>, so they</w:t>
      </w:r>
      <w:r w:rsidRPr="002E5922" w:rsidR="007B0725">
        <w:t xml:space="preserve"> </w:t>
      </w:r>
      <w:r w:rsidRPr="002E5922" w:rsidR="00295BA0">
        <w:t>were</w:t>
      </w:r>
      <w:r w:rsidRPr="002E5922" w:rsidR="007B0725">
        <w:t xml:space="preserve"> </w:t>
      </w:r>
      <w:r w:rsidRPr="002E5922">
        <w:t>deplete</w:t>
      </w:r>
      <w:r w:rsidRPr="002E5922" w:rsidR="00295BA0">
        <w:t>d</w:t>
      </w:r>
      <w:r w:rsidRPr="002E5922" w:rsidR="007B0725">
        <w:t xml:space="preserve"> </w:t>
      </w:r>
      <w:r w:rsidRPr="002E5922" w:rsidR="00295BA0">
        <w:t xml:space="preserve">quite quickly </w:t>
      </w:r>
      <w:r w:rsidRPr="002E5922">
        <w:t>in</w:t>
      </w:r>
      <w:r w:rsidRPr="002E5922" w:rsidR="007B0725">
        <w:t xml:space="preserve"> </w:t>
      </w:r>
      <w:r w:rsidRPr="002E5922">
        <w:t>our</w:t>
      </w:r>
      <w:r w:rsidRPr="002E5922" w:rsidR="007B0725">
        <w:t xml:space="preserve"> </w:t>
      </w:r>
      <w:r w:rsidRPr="002E5922">
        <w:t>stores.</w:t>
      </w:r>
      <w:r w:rsidRPr="002E5922" w:rsidR="007B0725">
        <w:t xml:space="preserve"> </w:t>
      </w:r>
    </w:p>
    <w:p w:rsidR="006D40C0" w:rsidRPr="002E5922" w:rsidP="004846E9">
      <w:pPr>
        <w:pStyle w:val="Answer"/>
      </w:pPr>
      <w:r w:rsidRPr="002E5922">
        <w:t>The</w:t>
      </w:r>
      <w:r w:rsidRPr="002E5922" w:rsidR="007B0725">
        <w:t xml:space="preserve"> </w:t>
      </w:r>
      <w:r w:rsidRPr="002E5922">
        <w:t>other</w:t>
      </w:r>
      <w:r w:rsidRPr="002E5922" w:rsidR="007B0725">
        <w:t xml:space="preserve"> </w:t>
      </w:r>
      <w:r w:rsidRPr="002E5922">
        <w:t>problem</w:t>
      </w:r>
      <w:r w:rsidRPr="002E5922" w:rsidR="007B0725">
        <w:t xml:space="preserve"> </w:t>
      </w:r>
      <w:r w:rsidRPr="002E5922">
        <w:t>for</w:t>
      </w:r>
      <w:r w:rsidRPr="002E5922" w:rsidR="007B0725">
        <w:t xml:space="preserve"> </w:t>
      </w:r>
      <w:r w:rsidRPr="002E5922">
        <w:t>consumers</w:t>
      </w:r>
      <w:r w:rsidRPr="002E5922" w:rsidR="007B0725">
        <w:t xml:space="preserve"> </w:t>
      </w:r>
      <w:r w:rsidRPr="002E5922">
        <w:t>is</w:t>
      </w:r>
      <w:r w:rsidRPr="002E5922" w:rsidR="007B0725">
        <w:t xml:space="preserve"> </w:t>
      </w:r>
      <w:r w:rsidRPr="002E5922">
        <w:t>that</w:t>
      </w:r>
      <w:r w:rsidRPr="002E5922" w:rsidR="00295BA0">
        <w:t>,</w:t>
      </w:r>
      <w:r w:rsidRPr="002E5922" w:rsidR="007B0725">
        <w:t xml:space="preserve"> </w:t>
      </w:r>
      <w:r w:rsidRPr="002E5922">
        <w:t>q</w:t>
      </w:r>
      <w:r w:rsidRPr="002E5922" w:rsidR="00A54805">
        <w:t>uite</w:t>
      </w:r>
      <w:r w:rsidRPr="002E5922" w:rsidR="007B0725">
        <w:t xml:space="preserve"> </w:t>
      </w:r>
      <w:r w:rsidRPr="002E5922" w:rsidR="00A54805">
        <w:t>rightly,</w:t>
      </w:r>
      <w:r w:rsidRPr="002E5922" w:rsidR="007B0725">
        <w:t xml:space="preserve"> </w:t>
      </w:r>
      <w:r w:rsidRPr="002E5922" w:rsidR="00A54805">
        <w:t>they</w:t>
      </w:r>
      <w:r w:rsidRPr="002E5922" w:rsidR="007B0725">
        <w:t xml:space="preserve"> </w:t>
      </w:r>
      <w:r w:rsidRPr="002E5922" w:rsidR="00A54805">
        <w:t>had</w:t>
      </w:r>
      <w:r w:rsidRPr="002E5922" w:rsidR="007B0725">
        <w:t xml:space="preserve"> </w:t>
      </w:r>
      <w:r w:rsidRPr="002E5922" w:rsidR="00A54805">
        <w:t>concerns</w:t>
      </w:r>
      <w:r w:rsidRPr="002E5922" w:rsidR="00295BA0">
        <w:t>.</w:t>
      </w:r>
      <w:r w:rsidRPr="002E5922" w:rsidR="007B0725">
        <w:t xml:space="preserve"> </w:t>
      </w:r>
      <w:r w:rsidRPr="002E5922" w:rsidR="00295BA0">
        <w:t xml:space="preserve">They </w:t>
      </w:r>
      <w:r w:rsidRPr="002E5922">
        <w:t>did</w:t>
      </w:r>
      <w:r w:rsidRPr="002E5922" w:rsidR="007B0725">
        <w:t xml:space="preserve"> </w:t>
      </w:r>
      <w:r w:rsidRPr="002E5922" w:rsidR="00A54805">
        <w:t>no</w:t>
      </w:r>
      <w:r w:rsidRPr="002E5922">
        <w:t>t</w:t>
      </w:r>
      <w:r w:rsidRPr="002E5922" w:rsidR="007B0725">
        <w:t xml:space="preserve"> </w:t>
      </w:r>
      <w:r w:rsidRPr="002E5922">
        <w:t>know</w:t>
      </w:r>
      <w:r w:rsidRPr="002E5922" w:rsidR="007B0725">
        <w:t xml:space="preserve"> </w:t>
      </w:r>
      <w:r w:rsidRPr="002E5922">
        <w:t>how</w:t>
      </w:r>
      <w:r w:rsidRPr="002E5922" w:rsidR="007B0725">
        <w:t xml:space="preserve"> </w:t>
      </w:r>
      <w:r w:rsidRPr="002E5922">
        <w:t>long</w:t>
      </w:r>
      <w:r w:rsidRPr="002E5922" w:rsidR="007B0725">
        <w:t xml:space="preserve"> </w:t>
      </w:r>
      <w:r w:rsidRPr="002E5922">
        <w:t>they</w:t>
      </w:r>
      <w:r w:rsidRPr="002E5922" w:rsidR="007B0725">
        <w:t xml:space="preserve"> </w:t>
      </w:r>
      <w:r w:rsidRPr="002E5922">
        <w:t>might</w:t>
      </w:r>
      <w:r w:rsidRPr="002E5922" w:rsidR="007B0725">
        <w:t xml:space="preserve"> </w:t>
      </w:r>
      <w:r w:rsidRPr="002E5922">
        <w:t>be</w:t>
      </w:r>
      <w:r w:rsidRPr="002E5922" w:rsidR="007B0725">
        <w:t xml:space="preserve"> </w:t>
      </w:r>
      <w:r w:rsidRPr="002E5922">
        <w:t>lock</w:t>
      </w:r>
      <w:r w:rsidRPr="002E5922" w:rsidR="00A54805">
        <w:t>ed</w:t>
      </w:r>
      <w:r w:rsidRPr="002E5922" w:rsidR="007B0725">
        <w:t xml:space="preserve"> </w:t>
      </w:r>
      <w:r w:rsidRPr="002E5922" w:rsidR="00A54805">
        <w:t>down</w:t>
      </w:r>
      <w:r w:rsidRPr="002E5922" w:rsidR="007B0725">
        <w:t xml:space="preserve"> </w:t>
      </w:r>
      <w:r w:rsidRPr="002E5922" w:rsidR="00A54805">
        <w:t>for</w:t>
      </w:r>
      <w:r w:rsidRPr="002E5922" w:rsidR="007B0725">
        <w:t xml:space="preserve"> </w:t>
      </w:r>
      <w:r w:rsidRPr="002E5922" w:rsidR="00A54805">
        <w:t>in</w:t>
      </w:r>
      <w:r w:rsidRPr="002E5922" w:rsidR="007B0725">
        <w:t xml:space="preserve"> </w:t>
      </w:r>
      <w:r w:rsidRPr="002E5922" w:rsidR="00A54805">
        <w:t>the</w:t>
      </w:r>
      <w:r w:rsidRPr="002E5922" w:rsidR="007B0725">
        <w:t xml:space="preserve"> </w:t>
      </w:r>
      <w:r w:rsidRPr="002E5922" w:rsidR="00A54805">
        <w:t>early</w:t>
      </w:r>
      <w:r w:rsidRPr="002E5922" w:rsidR="007B0725">
        <w:t xml:space="preserve"> </w:t>
      </w:r>
      <w:r w:rsidRPr="002E5922" w:rsidR="00A54805">
        <w:t>stages.</w:t>
      </w:r>
      <w:r w:rsidRPr="002E5922" w:rsidR="007B0725">
        <w:t xml:space="preserve"> </w:t>
      </w:r>
      <w:r w:rsidRPr="002E5922" w:rsidR="00A54805">
        <w:t>P</w:t>
      </w:r>
      <w:r w:rsidRPr="002E5922">
        <w:t>eople</w:t>
      </w:r>
      <w:r w:rsidRPr="002E5922" w:rsidR="007B0725">
        <w:t xml:space="preserve"> </w:t>
      </w:r>
      <w:r w:rsidRPr="002E5922">
        <w:t>were</w:t>
      </w:r>
      <w:r w:rsidRPr="002E5922" w:rsidR="007B0725">
        <w:t xml:space="preserve"> </w:t>
      </w:r>
      <w:r w:rsidRPr="002E5922">
        <w:t>making</w:t>
      </w:r>
      <w:r w:rsidRPr="002E5922" w:rsidR="007B0725">
        <w:t xml:space="preserve"> </w:t>
      </w:r>
      <w:r w:rsidRPr="002E5922">
        <w:t>decisions</w:t>
      </w:r>
      <w:r w:rsidRPr="002E5922" w:rsidR="00A54805">
        <w:t>,</w:t>
      </w:r>
      <w:r w:rsidRPr="002E5922" w:rsidR="007B0725">
        <w:t xml:space="preserve"> </w:t>
      </w:r>
      <w:r w:rsidRPr="002E5922">
        <w:t>potentially</w:t>
      </w:r>
      <w:r w:rsidRPr="002E5922" w:rsidR="00A54805">
        <w:t>,</w:t>
      </w:r>
      <w:r w:rsidRPr="002E5922" w:rsidR="007B0725">
        <w:t xml:space="preserve"> </w:t>
      </w:r>
      <w:r w:rsidRPr="002E5922" w:rsidR="00A54805">
        <w:t>on</w:t>
      </w:r>
      <w:r w:rsidRPr="002E5922" w:rsidR="007B0725">
        <w:t xml:space="preserve"> </w:t>
      </w:r>
      <w:r w:rsidRPr="002E5922">
        <w:t>being</w:t>
      </w:r>
      <w:r w:rsidRPr="002E5922" w:rsidR="007B0725">
        <w:t xml:space="preserve"> </w:t>
      </w:r>
      <w:r w:rsidRPr="002E5922">
        <w:t>kept</w:t>
      </w:r>
      <w:r w:rsidRPr="002E5922" w:rsidR="007B0725">
        <w:t xml:space="preserve"> </w:t>
      </w:r>
      <w:r w:rsidRPr="002E5922">
        <w:t>in</w:t>
      </w:r>
      <w:r w:rsidRPr="002E5922" w:rsidR="007B0725">
        <w:t xml:space="preserve"> </w:t>
      </w:r>
      <w:r w:rsidRPr="002E5922">
        <w:t>their</w:t>
      </w:r>
      <w:r w:rsidRPr="002E5922" w:rsidR="007B0725">
        <w:t xml:space="preserve"> </w:t>
      </w:r>
      <w:r w:rsidRPr="002E5922">
        <w:t>home</w:t>
      </w:r>
      <w:r w:rsidRPr="002E5922" w:rsidR="00A54805">
        <w:t>s</w:t>
      </w:r>
      <w:r w:rsidRPr="002E5922" w:rsidR="007B0725">
        <w:t xml:space="preserve"> </w:t>
      </w:r>
      <w:r w:rsidRPr="002E5922">
        <w:t>for</w:t>
      </w:r>
      <w:r w:rsidRPr="002E5922" w:rsidR="007B0725">
        <w:t xml:space="preserve"> </w:t>
      </w:r>
      <w:r w:rsidRPr="002E5922">
        <w:t>a</w:t>
      </w:r>
      <w:r w:rsidRPr="002E5922" w:rsidR="007B0725">
        <w:t xml:space="preserve"> </w:t>
      </w:r>
      <w:r w:rsidRPr="002E5922">
        <w:t>longer</w:t>
      </w:r>
      <w:r w:rsidRPr="002E5922" w:rsidR="007B0725">
        <w:t xml:space="preserve"> </w:t>
      </w:r>
      <w:r w:rsidRPr="002E5922">
        <w:t>period</w:t>
      </w:r>
      <w:r w:rsidRPr="002E5922" w:rsidR="007B0725">
        <w:t xml:space="preserve"> </w:t>
      </w:r>
      <w:r w:rsidRPr="002E5922">
        <w:t>than</w:t>
      </w:r>
      <w:r w:rsidRPr="002E5922" w:rsidR="007B0725">
        <w:t xml:space="preserve"> </w:t>
      </w:r>
      <w:r w:rsidRPr="002E5922">
        <w:t>they</w:t>
      </w:r>
      <w:r w:rsidRPr="002E5922" w:rsidR="007B0725">
        <w:t xml:space="preserve"> </w:t>
      </w:r>
      <w:r w:rsidRPr="002E5922">
        <w:t>would</w:t>
      </w:r>
      <w:r w:rsidRPr="002E5922" w:rsidR="007B0725">
        <w:t xml:space="preserve"> </w:t>
      </w:r>
      <w:r w:rsidRPr="002E5922">
        <w:t>anticipate</w:t>
      </w:r>
      <w:r w:rsidRPr="002E5922" w:rsidR="00A54805">
        <w:t>.</w:t>
      </w:r>
      <w:r w:rsidRPr="002E5922" w:rsidR="007B0725">
        <w:t xml:space="preserve"> </w:t>
      </w:r>
      <w:r w:rsidRPr="002E5922" w:rsidR="00295BA0">
        <w:t xml:space="preserve">As </w:t>
      </w:r>
      <w:r w:rsidRPr="002E5922">
        <w:t>the</w:t>
      </w:r>
      <w:r w:rsidRPr="002E5922" w:rsidR="007B0725">
        <w:t xml:space="preserve"> </w:t>
      </w:r>
      <w:r w:rsidRPr="002E5922">
        <w:t>incident</w:t>
      </w:r>
      <w:r w:rsidRPr="002E5922" w:rsidR="007B0725">
        <w:t xml:space="preserve"> </w:t>
      </w:r>
      <w:r w:rsidRPr="002E5922">
        <w:t>went</w:t>
      </w:r>
      <w:r w:rsidRPr="002E5922" w:rsidR="007B0725">
        <w:t xml:space="preserve"> </w:t>
      </w:r>
      <w:r w:rsidRPr="002E5922">
        <w:t>through</w:t>
      </w:r>
      <w:r w:rsidRPr="002E5922" w:rsidR="007B0725">
        <w:t xml:space="preserve"> </w:t>
      </w:r>
      <w:r w:rsidRPr="002E5922">
        <w:t>and</w:t>
      </w:r>
      <w:r w:rsidRPr="002E5922" w:rsidR="007B0725">
        <w:t xml:space="preserve"> </w:t>
      </w:r>
      <w:r w:rsidRPr="002E5922" w:rsidR="00A54805">
        <w:t>supermarkets</w:t>
      </w:r>
      <w:r w:rsidRPr="002E5922" w:rsidR="007B0725">
        <w:t xml:space="preserve"> </w:t>
      </w:r>
      <w:r w:rsidRPr="002E5922" w:rsidR="00A54805">
        <w:t>were</w:t>
      </w:r>
      <w:r w:rsidRPr="002E5922" w:rsidR="007B0725">
        <w:t xml:space="preserve"> </w:t>
      </w:r>
      <w:r w:rsidRPr="002E5922" w:rsidR="00A54805">
        <w:t>able</w:t>
      </w:r>
      <w:r w:rsidRPr="002E5922" w:rsidR="007B0725">
        <w:t xml:space="preserve"> </w:t>
      </w:r>
      <w:r w:rsidRPr="002E5922" w:rsidR="00A54805">
        <w:t>to</w:t>
      </w:r>
      <w:r w:rsidRPr="002E5922" w:rsidR="007B0725">
        <w:t xml:space="preserve"> </w:t>
      </w:r>
      <w:r w:rsidRPr="002E5922" w:rsidR="00A54805">
        <w:t>replenish</w:t>
      </w:r>
      <w:r w:rsidRPr="002E5922" w:rsidR="007B0725">
        <w:t xml:space="preserve"> </w:t>
      </w:r>
      <w:r w:rsidRPr="002E5922" w:rsidR="00A54805">
        <w:t>the</w:t>
      </w:r>
      <w:r w:rsidRPr="002E5922" w:rsidR="007B0725">
        <w:t xml:space="preserve"> </w:t>
      </w:r>
      <w:r w:rsidRPr="002E5922" w:rsidR="00A54805">
        <w:t>stores</w:t>
      </w:r>
      <w:r w:rsidRPr="002E5922" w:rsidR="007B0725">
        <w:t xml:space="preserve"> </w:t>
      </w:r>
      <w:r w:rsidRPr="002E5922">
        <w:t>and</w:t>
      </w:r>
      <w:r w:rsidRPr="002E5922" w:rsidR="007B0725">
        <w:t xml:space="preserve"> </w:t>
      </w:r>
      <w:r w:rsidRPr="002E5922">
        <w:t>stay</w:t>
      </w:r>
      <w:r w:rsidRPr="002E5922" w:rsidR="007B0725">
        <w:t xml:space="preserve"> </w:t>
      </w:r>
      <w:r w:rsidRPr="002E5922">
        <w:t>open</w:t>
      </w:r>
      <w:r w:rsidRPr="002E5922" w:rsidR="00A54805">
        <w:t>,</w:t>
      </w:r>
      <w:r w:rsidRPr="002E5922" w:rsidR="007B0725">
        <w:t xml:space="preserve"> </w:t>
      </w:r>
      <w:r w:rsidRPr="002E5922">
        <w:t>consumers</w:t>
      </w:r>
      <w:r w:rsidRPr="002E5922" w:rsidR="007B0725">
        <w:t xml:space="preserve"> </w:t>
      </w:r>
      <w:r w:rsidRPr="002E5922">
        <w:t>realised,</w:t>
      </w:r>
      <w:r w:rsidRPr="002E5922" w:rsidR="007B0725">
        <w:t xml:space="preserve"> </w:t>
      </w:r>
      <w:r w:rsidRPr="002E5922" w:rsidR="00A54805">
        <w:t>“Actually,</w:t>
      </w:r>
      <w:r w:rsidRPr="002E5922" w:rsidR="007B0725">
        <w:t xml:space="preserve"> </w:t>
      </w:r>
      <w:r w:rsidRPr="002E5922" w:rsidR="00A54805">
        <w:t>this</w:t>
      </w:r>
      <w:r w:rsidRPr="002E5922" w:rsidR="007B0725">
        <w:t xml:space="preserve"> </w:t>
      </w:r>
      <w:r w:rsidRPr="002E5922" w:rsidR="00A54805">
        <w:t>is</w:t>
      </w:r>
      <w:r w:rsidRPr="002E5922" w:rsidR="007B0725">
        <w:t xml:space="preserve"> </w:t>
      </w:r>
      <w:r w:rsidRPr="002E5922" w:rsidR="00A54805">
        <w:t>not</w:t>
      </w:r>
      <w:r w:rsidRPr="002E5922" w:rsidR="007B0725">
        <w:t xml:space="preserve"> </w:t>
      </w:r>
      <w:r w:rsidRPr="002E5922" w:rsidR="00A54805">
        <w:t>something</w:t>
      </w:r>
      <w:r w:rsidRPr="002E5922" w:rsidR="007B0725">
        <w:t xml:space="preserve"> </w:t>
      </w:r>
      <w:r w:rsidRPr="002E5922" w:rsidR="00A54805">
        <w:t>where</w:t>
      </w:r>
      <w:r w:rsidRPr="002E5922" w:rsidR="007B0725">
        <w:t xml:space="preserve"> </w:t>
      </w:r>
      <w:r w:rsidRPr="002E5922" w:rsidR="00A54805">
        <w:t>I</w:t>
      </w:r>
      <w:r w:rsidRPr="002E5922" w:rsidR="007B0725">
        <w:t xml:space="preserve"> </w:t>
      </w:r>
      <w:r w:rsidRPr="002E5922" w:rsidR="00A54805">
        <w:t>have</w:t>
      </w:r>
      <w:r w:rsidRPr="002E5922" w:rsidR="007B0725">
        <w:t xml:space="preserve"> </w:t>
      </w:r>
      <w:r w:rsidRPr="002E5922">
        <w:t>to</w:t>
      </w:r>
      <w:r w:rsidRPr="002E5922" w:rsidR="007B0725">
        <w:t xml:space="preserve"> </w:t>
      </w:r>
      <w:r w:rsidRPr="002E5922">
        <w:t>buy</w:t>
      </w:r>
      <w:r w:rsidRPr="002E5922" w:rsidR="007B0725">
        <w:t xml:space="preserve"> </w:t>
      </w:r>
      <w:r w:rsidRPr="002E5922">
        <w:t>food</w:t>
      </w:r>
      <w:r w:rsidRPr="002E5922" w:rsidR="007B0725">
        <w:t xml:space="preserve"> </w:t>
      </w:r>
      <w:r w:rsidRPr="002E5922">
        <w:t>for</w:t>
      </w:r>
      <w:r w:rsidRPr="002E5922" w:rsidR="007B0725">
        <w:t xml:space="preserve"> </w:t>
      </w:r>
      <w:r w:rsidRPr="002E5922">
        <w:t>10</w:t>
      </w:r>
      <w:r w:rsidRPr="002E5922" w:rsidR="007B0725">
        <w:t xml:space="preserve"> </w:t>
      </w:r>
      <w:r w:rsidRPr="002E5922">
        <w:t>or</w:t>
      </w:r>
      <w:r w:rsidRPr="002E5922" w:rsidR="007B0725">
        <w:t xml:space="preserve"> </w:t>
      </w:r>
      <w:r w:rsidRPr="002E5922">
        <w:t>14</w:t>
      </w:r>
      <w:r w:rsidRPr="002E5922" w:rsidR="007B0725">
        <w:t xml:space="preserve"> </w:t>
      </w:r>
      <w:r w:rsidRPr="002E5922">
        <w:t>days</w:t>
      </w:r>
      <w:r w:rsidRPr="002E5922" w:rsidR="00A54805">
        <w:t>.</w:t>
      </w:r>
      <w:r w:rsidRPr="002E5922" w:rsidR="007B0725">
        <w:t xml:space="preserve"> </w:t>
      </w:r>
      <w:r w:rsidRPr="002E5922">
        <w:t>I</w:t>
      </w:r>
      <w:r w:rsidRPr="002E5922" w:rsidR="007B0725">
        <w:t xml:space="preserve"> </w:t>
      </w:r>
      <w:r w:rsidRPr="002E5922">
        <w:t>will</w:t>
      </w:r>
      <w:r w:rsidRPr="002E5922" w:rsidR="007B0725">
        <w:t xml:space="preserve"> </w:t>
      </w:r>
      <w:r w:rsidRPr="002E5922">
        <w:t>be</w:t>
      </w:r>
      <w:r w:rsidRPr="002E5922" w:rsidR="007B0725">
        <w:t xml:space="preserve"> </w:t>
      </w:r>
      <w:r w:rsidRPr="002E5922">
        <w:t>able</w:t>
      </w:r>
      <w:r w:rsidRPr="002E5922" w:rsidR="007B0725">
        <w:t xml:space="preserve"> </w:t>
      </w:r>
      <w:r w:rsidRPr="002E5922">
        <w:t>to</w:t>
      </w:r>
      <w:r w:rsidRPr="002E5922" w:rsidR="007B0725">
        <w:t xml:space="preserve"> </w:t>
      </w:r>
      <w:r w:rsidRPr="002E5922">
        <w:t>get</w:t>
      </w:r>
      <w:r w:rsidRPr="002E5922" w:rsidR="007B0725">
        <w:t xml:space="preserve"> </w:t>
      </w:r>
      <w:r w:rsidRPr="002E5922">
        <w:t>access</w:t>
      </w:r>
      <w:r w:rsidRPr="002E5922" w:rsidR="007B0725">
        <w:t xml:space="preserve"> </w:t>
      </w:r>
      <w:r w:rsidRPr="002E5922">
        <w:t>to</w:t>
      </w:r>
      <w:r w:rsidRPr="002E5922" w:rsidR="007B0725">
        <w:t xml:space="preserve"> </w:t>
      </w:r>
      <w:r w:rsidRPr="002E5922">
        <w:t>my</w:t>
      </w:r>
      <w:r w:rsidRPr="002E5922" w:rsidR="007B0725">
        <w:t xml:space="preserve"> </w:t>
      </w:r>
      <w:r w:rsidRPr="002E5922">
        <w:t>supermarket</w:t>
      </w:r>
      <w:r w:rsidRPr="002E5922" w:rsidR="00A54805">
        <w:t>”</w:t>
      </w:r>
      <w:r w:rsidRPr="002E5922" w:rsidR="00295BA0">
        <w:t>.</w:t>
      </w:r>
      <w:r w:rsidRPr="002E5922" w:rsidR="007B0725">
        <w:t xml:space="preserve"> </w:t>
      </w:r>
      <w:r w:rsidRPr="002E5922" w:rsidR="00295BA0">
        <w:t xml:space="preserve">In </w:t>
      </w:r>
      <w:r w:rsidRPr="002E5922">
        <w:t>those</w:t>
      </w:r>
      <w:r w:rsidRPr="002E5922" w:rsidR="007B0725">
        <w:t xml:space="preserve"> </w:t>
      </w:r>
      <w:r w:rsidRPr="002E5922">
        <w:t>days</w:t>
      </w:r>
      <w:r w:rsidRPr="002E5922" w:rsidR="007B0725">
        <w:t xml:space="preserve"> </w:t>
      </w:r>
      <w:r w:rsidRPr="002E5922">
        <w:t>of</w:t>
      </w:r>
      <w:r w:rsidRPr="002E5922" w:rsidR="007B0725">
        <w:t xml:space="preserve"> </w:t>
      </w:r>
      <w:r w:rsidRPr="002E5922">
        <w:t>late</w:t>
      </w:r>
      <w:r w:rsidRPr="002E5922" w:rsidR="007B0725">
        <w:t xml:space="preserve"> </w:t>
      </w:r>
      <w:r w:rsidRPr="002E5922">
        <w:t>February</w:t>
      </w:r>
      <w:r w:rsidRPr="002E5922" w:rsidR="00295BA0">
        <w:t xml:space="preserve"> and</w:t>
      </w:r>
      <w:r w:rsidRPr="002E5922" w:rsidR="007B0725">
        <w:t xml:space="preserve"> </w:t>
      </w:r>
      <w:r w:rsidRPr="002E5922" w:rsidR="00A54805">
        <w:t>early</w:t>
      </w:r>
      <w:r w:rsidRPr="002E5922" w:rsidR="007B0725">
        <w:t xml:space="preserve"> </w:t>
      </w:r>
      <w:r w:rsidRPr="002E5922" w:rsidR="00A54805">
        <w:t>March</w:t>
      </w:r>
      <w:r w:rsidRPr="002E5922" w:rsidR="00295BA0">
        <w:t>,</w:t>
      </w:r>
      <w:r w:rsidRPr="002E5922" w:rsidR="007B0725">
        <w:t xml:space="preserve"> </w:t>
      </w:r>
      <w:r w:rsidRPr="002E5922" w:rsidR="00A54805">
        <w:t>t</w:t>
      </w:r>
      <w:r w:rsidRPr="002E5922">
        <w:t>hat</w:t>
      </w:r>
      <w:r w:rsidRPr="002E5922" w:rsidR="007B0725">
        <w:t xml:space="preserve"> </w:t>
      </w:r>
      <w:r w:rsidRPr="002E5922">
        <w:t>was</w:t>
      </w:r>
      <w:r w:rsidRPr="002E5922" w:rsidR="007B0725">
        <w:t xml:space="preserve"> </w:t>
      </w:r>
      <w:r w:rsidRPr="002E5922" w:rsidR="00A54805">
        <w:t>not</w:t>
      </w:r>
      <w:r w:rsidRPr="002E5922" w:rsidR="007B0725">
        <w:t xml:space="preserve"> </w:t>
      </w:r>
      <w:r w:rsidRPr="002E5922" w:rsidR="00A54805">
        <w:t>clear</w:t>
      </w:r>
      <w:r w:rsidRPr="002E5922" w:rsidR="007B0725">
        <w:t xml:space="preserve"> </w:t>
      </w:r>
      <w:r w:rsidRPr="002E5922" w:rsidR="00A54805">
        <w:t>to</w:t>
      </w:r>
      <w:r w:rsidRPr="002E5922" w:rsidR="007B0725">
        <w:t xml:space="preserve"> </w:t>
      </w:r>
      <w:r w:rsidRPr="002E5922" w:rsidR="00A54805">
        <w:t>consumers.</w:t>
      </w:r>
      <w:r w:rsidRPr="002E5922" w:rsidR="007B0725">
        <w:t xml:space="preserve"> </w:t>
      </w:r>
      <w:r w:rsidRPr="002E5922">
        <w:t>I</w:t>
      </w:r>
      <w:r w:rsidRPr="002E5922" w:rsidR="007B0725">
        <w:t xml:space="preserve"> </w:t>
      </w:r>
      <w:r w:rsidRPr="002E5922">
        <w:t>understand</w:t>
      </w:r>
      <w:r w:rsidRPr="002E5922" w:rsidR="007B0725">
        <w:t xml:space="preserve"> </w:t>
      </w:r>
      <w:r w:rsidRPr="002E5922">
        <w:t>the</w:t>
      </w:r>
      <w:r w:rsidRPr="002E5922" w:rsidR="007B0725">
        <w:t xml:space="preserve"> </w:t>
      </w:r>
      <w:r w:rsidRPr="002E5922">
        <w:t>concerns</w:t>
      </w:r>
      <w:r w:rsidRPr="002E5922" w:rsidR="007B0725">
        <w:t xml:space="preserve"> </w:t>
      </w:r>
      <w:r w:rsidRPr="002E5922">
        <w:t>and</w:t>
      </w:r>
      <w:r w:rsidRPr="002E5922" w:rsidR="007B0725">
        <w:t xml:space="preserve"> </w:t>
      </w:r>
      <w:r w:rsidRPr="002E5922">
        <w:t>how</w:t>
      </w:r>
      <w:r w:rsidRPr="002E5922" w:rsidR="007B0725">
        <w:t xml:space="preserve"> </w:t>
      </w:r>
      <w:r w:rsidRPr="002E5922">
        <w:t>they</w:t>
      </w:r>
      <w:r w:rsidRPr="002E5922" w:rsidR="007B0725">
        <w:t xml:space="preserve"> </w:t>
      </w:r>
      <w:r w:rsidRPr="002E5922">
        <w:t>were</w:t>
      </w:r>
      <w:r w:rsidRPr="002E5922" w:rsidR="007B0725">
        <w:t xml:space="preserve"> </w:t>
      </w:r>
      <w:r w:rsidRPr="002E5922">
        <w:t>exercising</w:t>
      </w:r>
      <w:r w:rsidRPr="002E5922" w:rsidR="007B0725">
        <w:t xml:space="preserve"> </w:t>
      </w:r>
      <w:r w:rsidRPr="002E5922">
        <w:t>their</w:t>
      </w:r>
      <w:r w:rsidRPr="002E5922" w:rsidR="007B0725">
        <w:t xml:space="preserve"> </w:t>
      </w:r>
      <w:r w:rsidRPr="002E5922">
        <w:t>buying</w:t>
      </w:r>
      <w:r w:rsidRPr="002E5922" w:rsidR="007B0725">
        <w:t xml:space="preserve"> </w:t>
      </w:r>
      <w:r w:rsidRPr="002E5922">
        <w:t>habits</w:t>
      </w:r>
      <w:r w:rsidRPr="002E5922" w:rsidR="007B0725">
        <w:t xml:space="preserve"> </w:t>
      </w:r>
      <w:r w:rsidRPr="002E5922">
        <w:t>around</w:t>
      </w:r>
      <w:r w:rsidRPr="002E5922" w:rsidR="007B0725">
        <w:t xml:space="preserve"> </w:t>
      </w:r>
      <w:r w:rsidRPr="002E5922">
        <w:t>that</w:t>
      </w:r>
      <w:r w:rsidRPr="002E5922" w:rsidR="007B0725">
        <w:t xml:space="preserve"> </w:t>
      </w:r>
      <w:r w:rsidRPr="002E5922">
        <w:t>time</w:t>
      </w:r>
      <w:r w:rsidRPr="002E5922" w:rsidR="007B0725">
        <w:t xml:space="preserve"> </w:t>
      </w:r>
      <w:r w:rsidRPr="002E5922" w:rsidR="00A54805">
        <w:t>in</w:t>
      </w:r>
      <w:r w:rsidRPr="002E5922" w:rsidR="007B0725">
        <w:t xml:space="preserve"> </w:t>
      </w:r>
      <w:r w:rsidRPr="002E5922">
        <w:t>March</w:t>
      </w:r>
      <w:r w:rsidRPr="002E5922" w:rsidR="00A54805">
        <w:t>.</w:t>
      </w:r>
    </w:p>
    <w:p w:rsidR="006D40C0" w:rsidRPr="002E5922" w:rsidP="006D40C0">
      <w:pPr>
        <w:pStyle w:val="Question"/>
      </w:pPr>
      <w:sdt>
        <w:sdtPr>
          <w:alias w:val="Member"/>
          <w:tag w:val="&lt;Member mnisId='4072' dodsId='28723'&gt;"/>
          <w:id w:val="1570315054"/>
          <w:placeholder>
            <w:docPart w:val="DefaultPlaceholder_1082065158"/>
          </w:placeholder>
          <w:richText/>
        </w:sdtPr>
        <w:sdtContent>
          <w:r w:rsidRPr="002E5922">
            <w:rPr>
              <w:b/>
            </w:rPr>
            <w:t>Chair:</w:t>
          </w:r>
        </w:sdtContent>
      </w:sdt>
      <w:r w:rsidRPr="002E5922" w:rsidR="007B0725">
        <w:t xml:space="preserve"> </w:t>
      </w:r>
      <w:r w:rsidRPr="002E5922" w:rsidR="00A54805">
        <w:t>With</w:t>
      </w:r>
      <w:r w:rsidRPr="002E5922" w:rsidR="007B0725">
        <w:t xml:space="preserve"> </w:t>
      </w:r>
      <w:r w:rsidRPr="002E5922" w:rsidR="00A54805">
        <w:t>the</w:t>
      </w:r>
      <w:r w:rsidRPr="002E5922" w:rsidR="007B0725">
        <w:t xml:space="preserve"> </w:t>
      </w:r>
      <w:r w:rsidRPr="002E5922" w:rsidR="00A54805">
        <w:t>benefit</w:t>
      </w:r>
      <w:r w:rsidRPr="002E5922" w:rsidR="007B0725">
        <w:t xml:space="preserve"> </w:t>
      </w:r>
      <w:r w:rsidRPr="002E5922" w:rsidR="00A54805">
        <w:t>of</w:t>
      </w:r>
      <w:r w:rsidRPr="002E5922" w:rsidR="007B0725">
        <w:t xml:space="preserve"> </w:t>
      </w:r>
      <w:r w:rsidRPr="002E5922" w:rsidR="00A54805">
        <w:t>hindsight</w:t>
      </w:r>
      <w:r w:rsidRPr="002E5922" w:rsidR="00295BA0">
        <w:t>,</w:t>
      </w:r>
      <w:r w:rsidRPr="002E5922" w:rsidR="007B0725">
        <w:t xml:space="preserve"> </w:t>
      </w:r>
      <w:r w:rsidRPr="002E5922" w:rsidR="00A54805">
        <w:t>the</w:t>
      </w:r>
      <w:r w:rsidRPr="002E5922" w:rsidR="007B0725">
        <w:t xml:space="preserve"> </w:t>
      </w:r>
      <w:r w:rsidRPr="002E5922" w:rsidR="00A54805">
        <w:t>message</w:t>
      </w:r>
      <w:r w:rsidRPr="002E5922" w:rsidR="007B0725">
        <w:t xml:space="preserve"> </w:t>
      </w:r>
      <w:r w:rsidRPr="002E5922" w:rsidR="00A54805">
        <w:t>from</w:t>
      </w:r>
      <w:r w:rsidRPr="002E5922" w:rsidR="007B0725">
        <w:t xml:space="preserve"> Government </w:t>
      </w:r>
      <w:r w:rsidRPr="002E5922" w:rsidR="00A54805">
        <w:t>wa</w:t>
      </w:r>
      <w:r w:rsidRPr="002E5922" w:rsidR="004E3167">
        <w:t>nts</w:t>
      </w:r>
      <w:r w:rsidRPr="002E5922" w:rsidR="007B0725">
        <w:t xml:space="preserve"> </w:t>
      </w:r>
      <w:r w:rsidRPr="002E5922" w:rsidR="004E3167">
        <w:t>to</w:t>
      </w:r>
      <w:r w:rsidRPr="002E5922" w:rsidR="007B0725">
        <w:t xml:space="preserve"> </w:t>
      </w:r>
      <w:r w:rsidRPr="002E5922" w:rsidR="004E3167">
        <w:t>be</w:t>
      </w:r>
      <w:r w:rsidRPr="002E5922" w:rsidR="007B0725">
        <w:t xml:space="preserve"> </w:t>
      </w:r>
      <w:r w:rsidRPr="002E5922" w:rsidR="004E3167">
        <w:t>nuance</w:t>
      </w:r>
      <w:r w:rsidRPr="002E5922" w:rsidR="00295BA0">
        <w:t>d,</w:t>
      </w:r>
      <w:r w:rsidRPr="002E5922" w:rsidR="007B0725">
        <w:t xml:space="preserve"> </w:t>
      </w:r>
      <w:r w:rsidRPr="002E5922" w:rsidR="004E3167">
        <w:t>to</w:t>
      </w:r>
      <w:r w:rsidRPr="002E5922" w:rsidR="007B0725">
        <w:t xml:space="preserve"> </w:t>
      </w:r>
      <w:r w:rsidRPr="002E5922" w:rsidR="004E3167">
        <w:t>say</w:t>
      </w:r>
      <w:r w:rsidRPr="002E5922" w:rsidR="007B0725">
        <w:t xml:space="preserve"> </w:t>
      </w:r>
      <w:r w:rsidRPr="002E5922" w:rsidR="004E3167">
        <w:t>that,</w:t>
      </w:r>
      <w:r w:rsidRPr="002E5922" w:rsidR="007B0725">
        <w:t xml:space="preserve"> </w:t>
      </w:r>
      <w:r w:rsidRPr="002E5922" w:rsidR="004E3167">
        <w:t>“Y</w:t>
      </w:r>
      <w:r w:rsidRPr="002E5922" w:rsidR="00A54805">
        <w:t>es,</w:t>
      </w:r>
      <w:r w:rsidRPr="002E5922" w:rsidR="007B0725">
        <w:t xml:space="preserve"> </w:t>
      </w:r>
      <w:r w:rsidRPr="002E5922" w:rsidR="00A54805">
        <w:t>you</w:t>
      </w:r>
      <w:r w:rsidRPr="002E5922" w:rsidR="007B0725">
        <w:t xml:space="preserve"> </w:t>
      </w:r>
      <w:r w:rsidRPr="002E5922" w:rsidR="00A54805">
        <w:t>will</w:t>
      </w:r>
      <w:r w:rsidRPr="002E5922" w:rsidR="007B0725">
        <w:t xml:space="preserve"> </w:t>
      </w:r>
      <w:r w:rsidRPr="002E5922" w:rsidR="00A54805">
        <w:t>be</w:t>
      </w:r>
      <w:r w:rsidRPr="002E5922" w:rsidR="007B0725">
        <w:t xml:space="preserve"> </w:t>
      </w:r>
      <w:r w:rsidRPr="002E5922" w:rsidR="00A54805">
        <w:t>locked</w:t>
      </w:r>
      <w:r w:rsidRPr="002E5922" w:rsidR="007B0725">
        <w:t xml:space="preserve"> </w:t>
      </w:r>
      <w:r w:rsidRPr="002E5922" w:rsidR="00A54805">
        <w:t>down,</w:t>
      </w:r>
      <w:r w:rsidRPr="002E5922" w:rsidR="007B0725">
        <w:t xml:space="preserve"> </w:t>
      </w:r>
      <w:r w:rsidRPr="002E5922" w:rsidR="00A54805">
        <w:t>but</w:t>
      </w:r>
      <w:r w:rsidRPr="002E5922" w:rsidR="007B0725">
        <w:t xml:space="preserve"> </w:t>
      </w:r>
      <w:r w:rsidRPr="002E5922" w:rsidR="00A54805">
        <w:t>you</w:t>
      </w:r>
      <w:r w:rsidRPr="002E5922" w:rsidR="007B0725">
        <w:t xml:space="preserve"> </w:t>
      </w:r>
      <w:r w:rsidRPr="002E5922" w:rsidR="00A54805">
        <w:t>will</w:t>
      </w:r>
      <w:r w:rsidRPr="002E5922" w:rsidR="007B0725">
        <w:t xml:space="preserve"> </w:t>
      </w:r>
      <w:r w:rsidRPr="002E5922" w:rsidR="00A54805">
        <w:t>have</w:t>
      </w:r>
      <w:r w:rsidRPr="002E5922" w:rsidR="007B0725">
        <w:t xml:space="preserve"> </w:t>
      </w:r>
      <w:r w:rsidRPr="002E5922" w:rsidR="00A54805">
        <w:t>access</w:t>
      </w:r>
      <w:r w:rsidRPr="002E5922" w:rsidR="007B0725">
        <w:t xml:space="preserve"> </w:t>
      </w:r>
      <w:r w:rsidRPr="002E5922" w:rsidR="00A54805">
        <w:t>to</w:t>
      </w:r>
      <w:r w:rsidRPr="002E5922" w:rsidR="007B0725">
        <w:t xml:space="preserve"> </w:t>
      </w:r>
      <w:r w:rsidRPr="002E5922" w:rsidR="00A54805">
        <w:t>the</w:t>
      </w:r>
      <w:r w:rsidRPr="002E5922" w:rsidR="007B0725">
        <w:t xml:space="preserve"> </w:t>
      </w:r>
      <w:r w:rsidRPr="002E5922" w:rsidR="00A54805">
        <w:t>supermarkets</w:t>
      </w:r>
      <w:r w:rsidRPr="002E5922" w:rsidR="007B0725">
        <w:t xml:space="preserve"> </w:t>
      </w:r>
      <w:r w:rsidRPr="002E5922" w:rsidR="00A54805">
        <w:t>and</w:t>
      </w:r>
      <w:r w:rsidRPr="002E5922" w:rsidR="007B0725">
        <w:t xml:space="preserve"> </w:t>
      </w:r>
      <w:r w:rsidRPr="002E5922" w:rsidR="00A54805">
        <w:t>food</w:t>
      </w:r>
      <w:r w:rsidRPr="002E5922" w:rsidR="00295BA0">
        <w:t>”.</w:t>
      </w:r>
      <w:r w:rsidRPr="002E5922" w:rsidR="007B0725">
        <w:t xml:space="preserve"> </w:t>
      </w:r>
      <w:r w:rsidRPr="002E5922" w:rsidR="00295BA0">
        <w:t xml:space="preserve">Everybody </w:t>
      </w:r>
      <w:r w:rsidRPr="002E5922" w:rsidR="00A54805">
        <w:t>to</w:t>
      </w:r>
      <w:r w:rsidRPr="002E5922" w:rsidR="007B0725">
        <w:t xml:space="preserve"> </w:t>
      </w:r>
      <w:r w:rsidRPr="002E5922" w:rsidR="00A54805">
        <w:t>a</w:t>
      </w:r>
      <w:r w:rsidRPr="002E5922" w:rsidR="007B0725">
        <w:t xml:space="preserve"> </w:t>
      </w:r>
      <w:r w:rsidRPr="002E5922" w:rsidR="00A54805">
        <w:t>degree</w:t>
      </w:r>
      <w:r w:rsidRPr="002E5922" w:rsidR="007B0725">
        <w:t xml:space="preserve"> </w:t>
      </w:r>
      <w:r w:rsidRPr="002E5922" w:rsidR="00A54805">
        <w:t>was</w:t>
      </w:r>
      <w:r w:rsidRPr="002E5922" w:rsidR="007B0725">
        <w:t xml:space="preserve"> </w:t>
      </w:r>
      <w:r w:rsidRPr="002E5922" w:rsidR="00A54805">
        <w:t>flying</w:t>
      </w:r>
      <w:r w:rsidRPr="002E5922" w:rsidR="007B0725">
        <w:t xml:space="preserve"> </w:t>
      </w:r>
      <w:r w:rsidRPr="002E5922" w:rsidR="00A54805">
        <w:t>in</w:t>
      </w:r>
      <w:r w:rsidRPr="002E5922" w:rsidR="007B0725">
        <w:t xml:space="preserve"> </w:t>
      </w:r>
      <w:r w:rsidRPr="002E5922" w:rsidR="00A54805">
        <w:t>a</w:t>
      </w:r>
      <w:r w:rsidRPr="002E5922" w:rsidR="007B0725">
        <w:t xml:space="preserve"> </w:t>
      </w:r>
      <w:r w:rsidRPr="002E5922" w:rsidR="00A54805">
        <w:t>completely</w:t>
      </w:r>
      <w:r w:rsidRPr="002E5922" w:rsidR="007B0725">
        <w:t xml:space="preserve"> </w:t>
      </w:r>
      <w:r w:rsidRPr="002E5922" w:rsidR="00A54805">
        <w:t>new</w:t>
      </w:r>
      <w:r w:rsidRPr="002E5922" w:rsidR="007B0725">
        <w:t xml:space="preserve"> </w:t>
      </w:r>
      <w:r w:rsidRPr="002E5922" w:rsidR="00A54805">
        <w:t>world</w:t>
      </w:r>
      <w:r w:rsidRPr="002E5922" w:rsidR="007B0725">
        <w:t xml:space="preserve"> </w:t>
      </w:r>
      <w:r w:rsidRPr="002E5922" w:rsidR="00A54805">
        <w:t>and</w:t>
      </w:r>
      <w:r w:rsidRPr="002E5922" w:rsidR="007B0725">
        <w:t xml:space="preserve"> </w:t>
      </w:r>
      <w:r w:rsidRPr="002E5922" w:rsidR="00A54805">
        <w:t>that</w:t>
      </w:r>
      <w:r w:rsidRPr="002E5922" w:rsidR="007B0725">
        <w:t xml:space="preserve"> </w:t>
      </w:r>
      <w:r w:rsidRPr="002E5922" w:rsidR="00A54805">
        <w:t>was</w:t>
      </w:r>
      <w:r w:rsidRPr="002E5922" w:rsidR="007B0725">
        <w:t xml:space="preserve"> </w:t>
      </w:r>
      <w:r w:rsidRPr="002E5922" w:rsidR="00A54805">
        <w:t>the</w:t>
      </w:r>
      <w:r w:rsidRPr="002E5922" w:rsidR="007B0725">
        <w:t xml:space="preserve"> </w:t>
      </w:r>
      <w:r w:rsidRPr="002E5922" w:rsidR="00A54805">
        <w:t>problem.</w:t>
      </w:r>
      <w:r w:rsidRPr="002E5922" w:rsidR="007B0725">
        <w:t xml:space="preserve"> </w:t>
      </w:r>
      <w:r w:rsidRPr="002E5922" w:rsidR="00A54805">
        <w:t>To</w:t>
      </w:r>
      <w:r w:rsidRPr="002E5922" w:rsidR="007B0725">
        <w:t xml:space="preserve"> </w:t>
      </w:r>
      <w:r w:rsidRPr="002E5922" w:rsidR="00A54805">
        <w:t>bring</w:t>
      </w:r>
      <w:r w:rsidRPr="002E5922" w:rsidR="007B0725">
        <w:t xml:space="preserve"> </w:t>
      </w:r>
      <w:r w:rsidRPr="002E5922" w:rsidR="00A54805">
        <w:t>in</w:t>
      </w:r>
      <w:r w:rsidRPr="002E5922" w:rsidR="007B0725">
        <w:t xml:space="preserve"> </w:t>
      </w:r>
      <w:r w:rsidRPr="002E5922" w:rsidR="00A54805">
        <w:t>James,</w:t>
      </w:r>
      <w:r w:rsidRPr="002E5922" w:rsidR="007B0725">
        <w:t xml:space="preserve"> </w:t>
      </w:r>
      <w:r w:rsidRPr="002E5922" w:rsidR="00A54805">
        <w:t>and</w:t>
      </w:r>
      <w:r w:rsidRPr="002E5922" w:rsidR="007B0725">
        <w:t xml:space="preserve"> </w:t>
      </w:r>
      <w:r w:rsidRPr="002E5922" w:rsidR="00A54805">
        <w:t>not</w:t>
      </w:r>
      <w:r w:rsidRPr="002E5922" w:rsidR="007B0725">
        <w:t xml:space="preserve"> </w:t>
      </w:r>
      <w:r w:rsidRPr="002E5922" w:rsidR="00A54805">
        <w:t>to</w:t>
      </w:r>
      <w:r w:rsidRPr="002E5922" w:rsidR="007B0725">
        <w:t xml:space="preserve"> </w:t>
      </w:r>
      <w:r w:rsidRPr="002E5922" w:rsidR="00A54805">
        <w:t>give</w:t>
      </w:r>
      <w:r w:rsidRPr="002E5922" w:rsidR="007B0725">
        <w:t xml:space="preserve"> </w:t>
      </w:r>
      <w:r w:rsidRPr="002E5922" w:rsidR="00A54805">
        <w:t>you</w:t>
      </w:r>
      <w:r w:rsidRPr="002E5922" w:rsidR="007B0725">
        <w:t xml:space="preserve"> </w:t>
      </w:r>
      <w:r w:rsidRPr="002E5922" w:rsidR="00A54805">
        <w:t>too</w:t>
      </w:r>
      <w:r w:rsidRPr="002E5922" w:rsidR="007B0725">
        <w:t xml:space="preserve"> </w:t>
      </w:r>
      <w:r w:rsidRPr="002E5922" w:rsidR="00A54805">
        <w:t>loaded</w:t>
      </w:r>
      <w:r w:rsidRPr="002E5922" w:rsidR="007B0725">
        <w:t xml:space="preserve"> </w:t>
      </w:r>
      <w:r w:rsidRPr="002E5922" w:rsidR="00A54805">
        <w:t>a</w:t>
      </w:r>
      <w:r w:rsidRPr="002E5922" w:rsidR="007B0725">
        <w:t xml:space="preserve"> </w:t>
      </w:r>
      <w:r w:rsidRPr="002E5922" w:rsidR="00A54805">
        <w:t>question,</w:t>
      </w:r>
      <w:r w:rsidRPr="002E5922" w:rsidR="007B0725">
        <w:t xml:space="preserve"> </w:t>
      </w:r>
      <w:r w:rsidRPr="002E5922" w:rsidR="00A54805">
        <w:t>did</w:t>
      </w:r>
      <w:r w:rsidRPr="002E5922" w:rsidR="007B0725">
        <w:t xml:space="preserve"> </w:t>
      </w:r>
      <w:r w:rsidRPr="002E5922" w:rsidR="00A54805">
        <w:t>the</w:t>
      </w:r>
      <w:r w:rsidRPr="002E5922" w:rsidR="007B0725">
        <w:t xml:space="preserve"> </w:t>
      </w:r>
      <w:r w:rsidRPr="002E5922" w:rsidR="00A54805">
        <w:t>convenience</w:t>
      </w:r>
      <w:r w:rsidRPr="002E5922" w:rsidR="007B0725">
        <w:t xml:space="preserve"> </w:t>
      </w:r>
      <w:r w:rsidRPr="002E5922" w:rsidR="00A54805">
        <w:t>stores</w:t>
      </w:r>
      <w:r w:rsidRPr="002E5922" w:rsidR="007B0725">
        <w:t xml:space="preserve"> </w:t>
      </w:r>
      <w:r w:rsidRPr="002E5922" w:rsidR="00A54805">
        <w:t>get</w:t>
      </w:r>
      <w:r w:rsidRPr="002E5922" w:rsidR="007B0725">
        <w:t xml:space="preserve"> </w:t>
      </w:r>
      <w:r w:rsidRPr="002E5922" w:rsidR="00A54805">
        <w:t>enough</w:t>
      </w:r>
      <w:r w:rsidRPr="002E5922" w:rsidR="007B0725">
        <w:t xml:space="preserve"> </w:t>
      </w:r>
      <w:r w:rsidRPr="002E5922" w:rsidR="00A54805">
        <w:t>food</w:t>
      </w:r>
      <w:r w:rsidRPr="002E5922" w:rsidR="007B0725">
        <w:t xml:space="preserve"> </w:t>
      </w:r>
      <w:r w:rsidRPr="002E5922" w:rsidR="00A54805">
        <w:t>in</w:t>
      </w:r>
      <w:r w:rsidRPr="002E5922" w:rsidR="007B0725">
        <w:t xml:space="preserve"> </w:t>
      </w:r>
      <w:r w:rsidRPr="002E5922" w:rsidR="00A54805">
        <w:t>the</w:t>
      </w:r>
      <w:r w:rsidRPr="002E5922" w:rsidR="007B0725">
        <w:t xml:space="preserve"> </w:t>
      </w:r>
      <w:r w:rsidRPr="002E5922" w:rsidR="00A54805">
        <w:t>first</w:t>
      </w:r>
      <w:r w:rsidRPr="002E5922" w:rsidR="007B0725">
        <w:t xml:space="preserve"> </w:t>
      </w:r>
      <w:r w:rsidRPr="002E5922" w:rsidR="00A54805">
        <w:t>instance?</w:t>
      </w:r>
      <w:r w:rsidRPr="002E5922" w:rsidR="007B0725">
        <w:t xml:space="preserve"> </w:t>
      </w:r>
      <w:r w:rsidRPr="002E5922" w:rsidR="00A54805">
        <w:t>Without</w:t>
      </w:r>
      <w:r w:rsidRPr="002E5922" w:rsidR="007B0725">
        <w:t xml:space="preserve"> </w:t>
      </w:r>
      <w:r w:rsidRPr="002E5922" w:rsidR="00A54805">
        <w:t>putting</w:t>
      </w:r>
      <w:r w:rsidRPr="002E5922" w:rsidR="007B0725">
        <w:t xml:space="preserve"> </w:t>
      </w:r>
      <w:r w:rsidRPr="002E5922" w:rsidR="00A54805">
        <w:t>you</w:t>
      </w:r>
      <w:r w:rsidRPr="002E5922" w:rsidR="007B0725">
        <w:t xml:space="preserve"> </w:t>
      </w:r>
      <w:r w:rsidRPr="002E5922" w:rsidR="00A54805">
        <w:t>and</w:t>
      </w:r>
      <w:r w:rsidRPr="002E5922" w:rsidR="007B0725">
        <w:t xml:space="preserve"> </w:t>
      </w:r>
      <w:r w:rsidRPr="002E5922" w:rsidR="00A54805">
        <w:t>Andrew</w:t>
      </w:r>
      <w:r w:rsidRPr="002E5922" w:rsidR="007B0725">
        <w:t xml:space="preserve"> </w:t>
      </w:r>
      <w:r w:rsidRPr="002E5922" w:rsidR="00A54805">
        <w:t>at</w:t>
      </w:r>
      <w:r w:rsidRPr="002E5922" w:rsidR="007B0725">
        <w:t xml:space="preserve"> </w:t>
      </w:r>
      <w:r w:rsidRPr="002E5922" w:rsidR="00A54805">
        <w:t>each</w:t>
      </w:r>
      <w:r w:rsidRPr="002E5922" w:rsidR="007B0725">
        <w:t xml:space="preserve"> </w:t>
      </w:r>
      <w:r w:rsidRPr="002E5922" w:rsidR="00A54805">
        <w:t>other</w:t>
      </w:r>
      <w:r w:rsidRPr="002E5922" w:rsidR="006B2490">
        <w:t>’</w:t>
      </w:r>
      <w:r w:rsidRPr="002E5922" w:rsidR="00A54805">
        <w:t>s</w:t>
      </w:r>
      <w:r w:rsidRPr="002E5922" w:rsidR="007B0725">
        <w:t xml:space="preserve"> </w:t>
      </w:r>
      <w:r w:rsidRPr="002E5922" w:rsidR="00A54805">
        <w:t>throats,</w:t>
      </w:r>
      <w:r w:rsidRPr="002E5922" w:rsidR="007B0725">
        <w:t xml:space="preserve"> </w:t>
      </w:r>
      <w:r w:rsidRPr="002E5922" w:rsidR="00A54805">
        <w:t>did</w:t>
      </w:r>
      <w:r w:rsidRPr="002E5922" w:rsidR="007B0725">
        <w:t xml:space="preserve"> </w:t>
      </w:r>
      <w:r w:rsidRPr="002E5922" w:rsidR="00A54805">
        <w:t>the</w:t>
      </w:r>
      <w:r w:rsidRPr="002E5922" w:rsidR="007B0725">
        <w:t xml:space="preserve"> </w:t>
      </w:r>
      <w:r w:rsidRPr="002E5922" w:rsidR="00A54805">
        <w:t>big</w:t>
      </w:r>
      <w:r w:rsidRPr="002E5922" w:rsidR="007B0725">
        <w:t xml:space="preserve"> </w:t>
      </w:r>
      <w:r w:rsidRPr="002E5922" w:rsidR="00A54805">
        <w:t>retailers</w:t>
      </w:r>
      <w:r w:rsidRPr="002E5922" w:rsidR="007B0725">
        <w:t xml:space="preserve"> </w:t>
      </w:r>
      <w:r w:rsidRPr="002E5922" w:rsidR="00A54805">
        <w:t>take</w:t>
      </w:r>
      <w:r w:rsidRPr="002E5922" w:rsidR="007B0725">
        <w:t xml:space="preserve"> </w:t>
      </w:r>
      <w:r w:rsidRPr="002E5922" w:rsidR="00A54805">
        <w:t>all</w:t>
      </w:r>
      <w:r w:rsidRPr="002E5922" w:rsidR="007B0725">
        <w:t xml:space="preserve"> </w:t>
      </w:r>
      <w:r w:rsidRPr="002E5922" w:rsidR="00A54805">
        <w:t>the</w:t>
      </w:r>
      <w:r w:rsidRPr="002E5922" w:rsidR="007B0725">
        <w:t xml:space="preserve"> </w:t>
      </w:r>
      <w:r w:rsidRPr="002E5922" w:rsidR="00A54805">
        <w:t>food</w:t>
      </w:r>
      <w:r w:rsidRPr="002E5922" w:rsidR="007B0725">
        <w:t xml:space="preserve"> </w:t>
      </w:r>
      <w:r w:rsidRPr="002E5922" w:rsidR="00A54805">
        <w:t>and</w:t>
      </w:r>
      <w:r w:rsidRPr="002E5922" w:rsidR="007B0725">
        <w:t xml:space="preserve"> </w:t>
      </w:r>
      <w:r w:rsidRPr="002E5922" w:rsidR="00A54805">
        <w:t>the</w:t>
      </w:r>
      <w:r w:rsidRPr="002E5922" w:rsidR="007B0725">
        <w:t xml:space="preserve"> </w:t>
      </w:r>
      <w:r w:rsidRPr="002E5922" w:rsidR="00A54805">
        <w:t>convenience</w:t>
      </w:r>
      <w:r w:rsidRPr="002E5922" w:rsidR="007B0725">
        <w:t xml:space="preserve"> </w:t>
      </w:r>
      <w:r w:rsidRPr="002E5922" w:rsidR="00A54805">
        <w:t>stores</w:t>
      </w:r>
      <w:r w:rsidRPr="002E5922" w:rsidR="007B0725">
        <w:t xml:space="preserve"> </w:t>
      </w:r>
      <w:r w:rsidRPr="002E5922" w:rsidR="00A54805">
        <w:t>not</w:t>
      </w:r>
      <w:r w:rsidRPr="002E5922" w:rsidR="007B0725">
        <w:t xml:space="preserve"> </w:t>
      </w:r>
      <w:r w:rsidRPr="002E5922" w:rsidR="00A54805">
        <w:t>get</w:t>
      </w:r>
      <w:r w:rsidRPr="002E5922" w:rsidR="007B0725">
        <w:t xml:space="preserve"> </w:t>
      </w:r>
      <w:r w:rsidRPr="002E5922" w:rsidR="00A54805">
        <w:t>any?</w:t>
      </w:r>
    </w:p>
    <w:p w:rsidR="00DE0A20" w:rsidRPr="002E5922" w:rsidP="00A54805">
      <w:pPr>
        <w:pStyle w:val="Answer"/>
      </w:pPr>
      <w:sdt>
        <w:sdtPr>
          <w:alias w:val="Witness"/>
          <w:id w:val="1465778634"/>
          <w:placeholder>
            <w:docPart w:val="DefaultPlaceholder_1082065158"/>
          </w:placeholder>
          <w:richText/>
        </w:sdtPr>
        <w:sdtContent>
          <w:r w:rsidRPr="002E5922" w:rsidR="007B0725">
            <w:rPr>
              <w:b/>
              <w:i/>
            </w:rPr>
            <w:t>James Lowman:</w:t>
          </w:r>
          <w:r w:rsidRPr="002E5922" w:rsidR="007B0725">
            <w:rPr>
              <w:b/>
            </w:rPr>
            <w:t xml:space="preserve"> </w:t>
          </w:r>
        </w:sdtContent>
      </w:sdt>
      <w:r w:rsidRPr="002E5922" w:rsidR="006D40C0">
        <w:t>Just</w:t>
      </w:r>
      <w:r w:rsidRPr="002E5922" w:rsidR="007B0725">
        <w:t xml:space="preserve"> </w:t>
      </w:r>
      <w:r w:rsidRPr="002E5922" w:rsidR="00A54805">
        <w:t>to</w:t>
      </w:r>
      <w:r w:rsidRPr="002E5922" w:rsidR="007B0725">
        <w:t xml:space="preserve"> </w:t>
      </w:r>
      <w:r w:rsidRPr="002E5922" w:rsidR="00A54805">
        <w:t>reflect</w:t>
      </w:r>
      <w:r w:rsidRPr="002E5922" w:rsidR="007B0725">
        <w:t xml:space="preserve"> </w:t>
      </w:r>
      <w:r w:rsidRPr="002E5922" w:rsidR="00A54805">
        <w:t>on</w:t>
      </w:r>
      <w:r w:rsidRPr="002E5922" w:rsidR="007B0725">
        <w:t xml:space="preserve"> </w:t>
      </w:r>
      <w:r w:rsidRPr="002E5922" w:rsidR="00A54805">
        <w:t>that</w:t>
      </w:r>
      <w:r w:rsidRPr="002E5922" w:rsidR="007B0725">
        <w:t xml:space="preserve"> </w:t>
      </w:r>
      <w:r w:rsidRPr="002E5922" w:rsidR="00A54805">
        <w:t>time</w:t>
      </w:r>
      <w:r w:rsidRPr="002E5922" w:rsidR="007B0725">
        <w:t xml:space="preserve"> </w:t>
      </w:r>
      <w:r w:rsidRPr="002E5922" w:rsidR="00A54805">
        <w:t>and</w:t>
      </w:r>
      <w:r w:rsidRPr="002E5922" w:rsidR="007B0725">
        <w:t xml:space="preserve"> </w:t>
      </w:r>
      <w:r w:rsidRPr="002E5922" w:rsidR="00A54805">
        <w:t>the</w:t>
      </w:r>
      <w:r w:rsidRPr="002E5922" w:rsidR="007B0725">
        <w:t xml:space="preserve"> </w:t>
      </w:r>
      <w:r w:rsidRPr="002E5922" w:rsidR="00A54805">
        <w:t>dynam</w:t>
      </w:r>
      <w:r w:rsidRPr="002E5922">
        <w:t>ics</w:t>
      </w:r>
      <w:r w:rsidRPr="002E5922" w:rsidR="007B0725">
        <w:t xml:space="preserve"> </w:t>
      </w:r>
      <w:r w:rsidRPr="002E5922">
        <w:t>of</w:t>
      </w:r>
      <w:r w:rsidRPr="002E5922" w:rsidR="007B0725">
        <w:t xml:space="preserve"> </w:t>
      </w:r>
      <w:r w:rsidRPr="002E5922">
        <w:t>that</w:t>
      </w:r>
      <w:r w:rsidRPr="002E5922" w:rsidR="007B0725">
        <w:t xml:space="preserve"> </w:t>
      </w:r>
      <w:r w:rsidRPr="002E5922">
        <w:t>in</w:t>
      </w:r>
      <w:r w:rsidRPr="002E5922" w:rsidR="007B0725">
        <w:t xml:space="preserve"> </w:t>
      </w:r>
      <w:r w:rsidRPr="002E5922">
        <w:t>respect</w:t>
      </w:r>
      <w:r w:rsidRPr="002E5922" w:rsidR="007B0725">
        <w:t xml:space="preserve"> </w:t>
      </w:r>
      <w:r w:rsidRPr="002E5922">
        <w:t>of</w:t>
      </w:r>
      <w:r w:rsidRPr="002E5922" w:rsidR="007B0725">
        <w:t xml:space="preserve"> </w:t>
      </w:r>
      <w:r w:rsidRPr="002E5922" w:rsidR="00295BA0">
        <w:t>our sector</w:t>
      </w:r>
      <w:r w:rsidRPr="002E5922">
        <w:t>,</w:t>
      </w:r>
      <w:r w:rsidRPr="002E5922" w:rsidR="007B0725">
        <w:t xml:space="preserve"> </w:t>
      </w:r>
      <w:r w:rsidRPr="002E5922" w:rsidR="00A54805">
        <w:t>we</w:t>
      </w:r>
      <w:r w:rsidRPr="002E5922" w:rsidR="007B0725">
        <w:t xml:space="preserve"> </w:t>
      </w:r>
      <w:r w:rsidRPr="002E5922" w:rsidR="00A54805">
        <w:t>experience</w:t>
      </w:r>
      <w:r w:rsidRPr="002E5922">
        <w:t>d</w:t>
      </w:r>
      <w:r w:rsidRPr="002E5922" w:rsidR="007B0725">
        <w:t xml:space="preserve"> </w:t>
      </w:r>
      <w:r w:rsidRPr="002E5922">
        <w:t>stockpiling</w:t>
      </w:r>
      <w:r w:rsidRPr="002E5922" w:rsidR="00295BA0">
        <w:t>,</w:t>
      </w:r>
      <w:r w:rsidRPr="002E5922" w:rsidR="007B0725">
        <w:t xml:space="preserve"> </w:t>
      </w:r>
      <w:r w:rsidRPr="002E5922">
        <w:t>panic</w:t>
      </w:r>
      <w:r w:rsidRPr="002E5922" w:rsidR="007B0725">
        <w:t xml:space="preserve"> </w:t>
      </w:r>
      <w:r w:rsidRPr="002E5922" w:rsidR="00295BA0">
        <w:t xml:space="preserve">buying or </w:t>
      </w:r>
      <w:r w:rsidRPr="002E5922">
        <w:t>however</w:t>
      </w:r>
      <w:r w:rsidRPr="002E5922" w:rsidR="007B0725">
        <w:t xml:space="preserve"> </w:t>
      </w:r>
      <w:r w:rsidRPr="002E5922">
        <w:t>we</w:t>
      </w:r>
      <w:r w:rsidRPr="002E5922" w:rsidR="007B0725">
        <w:t xml:space="preserve"> </w:t>
      </w:r>
      <w:r w:rsidRPr="002E5922">
        <w:t>want</w:t>
      </w:r>
      <w:r w:rsidRPr="002E5922" w:rsidR="007B0725">
        <w:t xml:space="preserve"> </w:t>
      </w:r>
      <w:r w:rsidRPr="002E5922">
        <w:t>finesse</w:t>
      </w:r>
      <w:r w:rsidRPr="002E5922" w:rsidR="007B0725">
        <w:t xml:space="preserve"> </w:t>
      </w:r>
      <w:r w:rsidRPr="002E5922">
        <w:t>that</w:t>
      </w:r>
      <w:r w:rsidRPr="002E5922" w:rsidR="007B0725">
        <w:t xml:space="preserve"> </w:t>
      </w:r>
      <w:r w:rsidRPr="002E5922">
        <w:t>phrasing</w:t>
      </w:r>
      <w:r w:rsidRPr="002E5922" w:rsidR="00295BA0">
        <w:t xml:space="preserve">, </w:t>
      </w:r>
      <w:r w:rsidRPr="002E5922" w:rsidR="00A54805">
        <w:t>but</w:t>
      </w:r>
      <w:r w:rsidRPr="002E5922" w:rsidR="00295BA0">
        <w:t xml:space="preserve"> </w:t>
      </w:r>
      <w:r w:rsidRPr="002E5922" w:rsidR="00A54805">
        <w:t>slightly</w:t>
      </w:r>
      <w:r w:rsidRPr="002E5922" w:rsidR="007B0725">
        <w:t xml:space="preserve"> </w:t>
      </w:r>
      <w:r w:rsidRPr="002E5922" w:rsidR="00A54805">
        <w:t>after</w:t>
      </w:r>
      <w:r w:rsidRPr="002E5922" w:rsidR="007B0725">
        <w:t xml:space="preserve"> </w:t>
      </w:r>
      <w:r w:rsidRPr="002E5922" w:rsidR="00A54805">
        <w:t>the</w:t>
      </w:r>
      <w:r w:rsidRPr="002E5922" w:rsidR="007B0725">
        <w:t xml:space="preserve"> </w:t>
      </w:r>
      <w:r w:rsidRPr="002E5922" w:rsidR="00A54805">
        <w:t>big</w:t>
      </w:r>
      <w:r w:rsidRPr="002E5922" w:rsidR="007B0725">
        <w:t xml:space="preserve"> </w:t>
      </w:r>
      <w:r w:rsidRPr="002E5922" w:rsidR="00A54805">
        <w:t>stores.</w:t>
      </w:r>
      <w:r w:rsidRPr="002E5922" w:rsidR="007B0725">
        <w:t xml:space="preserve"> </w:t>
      </w:r>
      <w:r w:rsidRPr="002E5922">
        <w:t>F</w:t>
      </w:r>
      <w:r w:rsidRPr="002E5922" w:rsidR="00A54805">
        <w:t>rom</w:t>
      </w:r>
      <w:r w:rsidRPr="002E5922" w:rsidR="007B0725">
        <w:t xml:space="preserve"> </w:t>
      </w:r>
      <w:r w:rsidRPr="002E5922" w:rsidR="00A54805">
        <w:t>a</w:t>
      </w:r>
      <w:r w:rsidRPr="002E5922" w:rsidR="007B0725">
        <w:t xml:space="preserve"> </w:t>
      </w:r>
      <w:r w:rsidRPr="002E5922" w:rsidR="00A54805">
        <w:t>consumer</w:t>
      </w:r>
      <w:r w:rsidRPr="002E5922" w:rsidR="007B0725">
        <w:t xml:space="preserve"> </w:t>
      </w:r>
      <w:r w:rsidRPr="002E5922" w:rsidR="00A54805">
        <w:t>point</w:t>
      </w:r>
      <w:r w:rsidRPr="002E5922" w:rsidR="007B0725">
        <w:t xml:space="preserve"> </w:t>
      </w:r>
      <w:r w:rsidRPr="002E5922" w:rsidR="00A54805">
        <w:t>of</w:t>
      </w:r>
      <w:r w:rsidRPr="002E5922" w:rsidR="007B0725">
        <w:t xml:space="preserve"> </w:t>
      </w:r>
      <w:r w:rsidRPr="002E5922" w:rsidR="00A54805">
        <w:t>view,</w:t>
      </w:r>
      <w:r w:rsidRPr="002E5922" w:rsidR="007B0725">
        <w:t xml:space="preserve"> </w:t>
      </w:r>
      <w:r w:rsidRPr="002E5922" w:rsidR="00A54805">
        <w:t>if</w:t>
      </w:r>
      <w:r w:rsidRPr="002E5922" w:rsidR="007B0725">
        <w:t xml:space="preserve"> </w:t>
      </w:r>
      <w:r w:rsidRPr="002E5922" w:rsidR="00A54805">
        <w:t>you</w:t>
      </w:r>
      <w:r w:rsidRPr="002E5922" w:rsidR="007B0725">
        <w:t xml:space="preserve"> </w:t>
      </w:r>
      <w:r w:rsidRPr="002E5922" w:rsidR="00A54805">
        <w:t>want</w:t>
      </w:r>
      <w:r w:rsidRPr="002E5922" w:rsidR="007B0725">
        <w:t xml:space="preserve"> </w:t>
      </w:r>
      <w:r w:rsidRPr="002E5922" w:rsidR="00A54805">
        <w:t>to</w:t>
      </w:r>
      <w:r w:rsidRPr="002E5922" w:rsidR="007B0725">
        <w:t xml:space="preserve"> </w:t>
      </w:r>
      <w:r w:rsidRPr="002E5922" w:rsidR="00A54805">
        <w:t>buy</w:t>
      </w:r>
      <w:r w:rsidRPr="002E5922" w:rsidR="007B0725">
        <w:t xml:space="preserve"> </w:t>
      </w:r>
      <w:r w:rsidRPr="002E5922" w:rsidR="00A54805">
        <w:t>a</w:t>
      </w:r>
      <w:r w:rsidRPr="002E5922" w:rsidR="007B0725">
        <w:t xml:space="preserve"> </w:t>
      </w:r>
      <w:r w:rsidRPr="002E5922" w:rsidR="00A54805">
        <w:t>lot</w:t>
      </w:r>
      <w:r w:rsidRPr="002E5922" w:rsidR="007B0725">
        <w:t xml:space="preserve"> </w:t>
      </w:r>
      <w:r w:rsidRPr="002E5922" w:rsidR="00A54805">
        <w:t>of</w:t>
      </w:r>
      <w:r w:rsidRPr="002E5922" w:rsidR="007B0725">
        <w:t xml:space="preserve"> </w:t>
      </w:r>
      <w:r w:rsidRPr="002E5922" w:rsidR="00295BA0">
        <w:t>products,</w:t>
      </w:r>
      <w:r w:rsidRPr="002E5922" w:rsidR="007B0725">
        <w:t xml:space="preserve"> </w:t>
      </w:r>
      <w:r w:rsidRPr="002E5922">
        <w:t>you</w:t>
      </w:r>
      <w:r w:rsidRPr="002E5922" w:rsidR="007B0725">
        <w:t xml:space="preserve"> </w:t>
      </w:r>
      <w:r w:rsidRPr="002E5922" w:rsidR="00A54805">
        <w:t>are</w:t>
      </w:r>
      <w:r w:rsidRPr="002E5922" w:rsidR="007B0725">
        <w:t xml:space="preserve"> </w:t>
      </w:r>
      <w:r w:rsidRPr="002E5922" w:rsidR="00A54805">
        <w:t>probably</w:t>
      </w:r>
      <w:r w:rsidRPr="002E5922" w:rsidR="007B0725">
        <w:t xml:space="preserve"> </w:t>
      </w:r>
      <w:r w:rsidRPr="002E5922" w:rsidR="00A54805">
        <w:t>going</w:t>
      </w:r>
      <w:r w:rsidRPr="002E5922" w:rsidR="007B0725">
        <w:t xml:space="preserve"> </w:t>
      </w:r>
      <w:r w:rsidRPr="002E5922" w:rsidR="00A54805">
        <w:t>to</w:t>
      </w:r>
      <w:r w:rsidRPr="002E5922" w:rsidR="007B0725">
        <w:t xml:space="preserve"> </w:t>
      </w:r>
      <w:r w:rsidRPr="002E5922" w:rsidR="00A54805">
        <w:t>go</w:t>
      </w:r>
      <w:r w:rsidRPr="002E5922" w:rsidR="007B0725">
        <w:t xml:space="preserve"> </w:t>
      </w:r>
      <w:r w:rsidRPr="002E5922" w:rsidR="00A54805">
        <w:t>to</w:t>
      </w:r>
      <w:r w:rsidRPr="002E5922" w:rsidR="007B0725">
        <w:t xml:space="preserve"> </w:t>
      </w:r>
      <w:r w:rsidRPr="002E5922" w:rsidR="00A54805">
        <w:t>a</w:t>
      </w:r>
      <w:r w:rsidRPr="002E5922" w:rsidR="007B0725">
        <w:t xml:space="preserve"> </w:t>
      </w:r>
      <w:r w:rsidRPr="002E5922">
        <w:t>big</w:t>
      </w:r>
      <w:r w:rsidRPr="002E5922" w:rsidR="007B0725">
        <w:t xml:space="preserve"> </w:t>
      </w:r>
      <w:r w:rsidRPr="002E5922">
        <w:t>store</w:t>
      </w:r>
      <w:r w:rsidRPr="002E5922" w:rsidR="007B0725">
        <w:t xml:space="preserve"> </w:t>
      </w:r>
      <w:r w:rsidRPr="002E5922">
        <w:t>to</w:t>
      </w:r>
      <w:r w:rsidRPr="002E5922" w:rsidR="007B0725">
        <w:t xml:space="preserve"> </w:t>
      </w:r>
      <w:r w:rsidRPr="002E5922">
        <w:t>do</w:t>
      </w:r>
      <w:r w:rsidRPr="002E5922" w:rsidR="007B0725">
        <w:t xml:space="preserve"> </w:t>
      </w:r>
      <w:r w:rsidRPr="002E5922">
        <w:t>it.</w:t>
      </w:r>
      <w:r w:rsidRPr="002E5922" w:rsidR="007B0725">
        <w:t xml:space="preserve"> </w:t>
      </w:r>
      <w:r w:rsidRPr="002E5922" w:rsidR="00763537">
        <w:t xml:space="preserve">When </w:t>
      </w:r>
      <w:r w:rsidRPr="002E5922" w:rsidR="00A54805">
        <w:t>people</w:t>
      </w:r>
      <w:r w:rsidRPr="002E5922" w:rsidR="007B0725">
        <w:t xml:space="preserve"> </w:t>
      </w:r>
      <w:r w:rsidRPr="002E5922" w:rsidR="00A54805">
        <w:t>started</w:t>
      </w:r>
      <w:r w:rsidRPr="002E5922" w:rsidR="007B0725">
        <w:t xml:space="preserve"> </w:t>
      </w:r>
      <w:r w:rsidRPr="002E5922" w:rsidR="00A54805">
        <w:t>to</w:t>
      </w:r>
      <w:r w:rsidRPr="002E5922" w:rsidR="007B0725">
        <w:t xml:space="preserve"> </w:t>
      </w:r>
      <w:r w:rsidRPr="002E5922" w:rsidR="00A54805">
        <w:t>go</w:t>
      </w:r>
      <w:r w:rsidRPr="002E5922" w:rsidR="007B0725">
        <w:t xml:space="preserve"> </w:t>
      </w:r>
      <w:r w:rsidRPr="002E5922" w:rsidR="00A54805">
        <w:t>to</w:t>
      </w:r>
      <w:r w:rsidRPr="002E5922" w:rsidR="007B0725">
        <w:t xml:space="preserve"> </w:t>
      </w:r>
      <w:r w:rsidRPr="002E5922" w:rsidR="00A54805">
        <w:t>the</w:t>
      </w:r>
      <w:r w:rsidRPr="002E5922" w:rsidR="007B0725">
        <w:t xml:space="preserve"> </w:t>
      </w:r>
      <w:r w:rsidRPr="002E5922" w:rsidR="00A54805">
        <w:t>big</w:t>
      </w:r>
      <w:r w:rsidRPr="002E5922" w:rsidR="007B0725">
        <w:t xml:space="preserve"> </w:t>
      </w:r>
      <w:r w:rsidRPr="002E5922" w:rsidR="00A54805">
        <w:t>stores</w:t>
      </w:r>
      <w:r w:rsidRPr="002E5922" w:rsidR="00763537">
        <w:t>,</w:t>
      </w:r>
      <w:r w:rsidRPr="002E5922" w:rsidR="007B0725">
        <w:t xml:space="preserve"> </w:t>
      </w:r>
      <w:r w:rsidRPr="002E5922">
        <w:t>they</w:t>
      </w:r>
      <w:r w:rsidRPr="002E5922" w:rsidR="007B0725">
        <w:t xml:space="preserve"> </w:t>
      </w:r>
      <w:r w:rsidRPr="002E5922">
        <w:t>found</w:t>
      </w:r>
      <w:r w:rsidRPr="002E5922" w:rsidR="007B0725">
        <w:t xml:space="preserve"> </w:t>
      </w:r>
      <w:r w:rsidRPr="002E5922" w:rsidR="00A54805">
        <w:t>shortages</w:t>
      </w:r>
      <w:r w:rsidRPr="002E5922" w:rsidR="007B0725">
        <w:t xml:space="preserve"> </w:t>
      </w:r>
      <w:r w:rsidRPr="002E5922">
        <w:t>on</w:t>
      </w:r>
      <w:r w:rsidRPr="002E5922" w:rsidR="007B0725">
        <w:t xml:space="preserve"> </w:t>
      </w:r>
      <w:r w:rsidRPr="002E5922">
        <w:t>the</w:t>
      </w:r>
      <w:r w:rsidRPr="002E5922" w:rsidR="007B0725">
        <w:t xml:space="preserve"> </w:t>
      </w:r>
      <w:r w:rsidRPr="002E5922" w:rsidR="00763537">
        <w:t>shelf</w:t>
      </w:r>
      <w:r w:rsidRPr="002E5922" w:rsidR="007B0725">
        <w:t xml:space="preserve"> </w:t>
      </w:r>
      <w:r w:rsidRPr="002E5922">
        <w:t>and</w:t>
      </w:r>
      <w:r w:rsidRPr="002E5922" w:rsidR="007B0725">
        <w:t xml:space="preserve"> </w:t>
      </w:r>
      <w:r w:rsidRPr="002E5922" w:rsidR="00A54805">
        <w:t>it</w:t>
      </w:r>
      <w:r w:rsidRPr="002E5922" w:rsidR="007B0725">
        <w:t xml:space="preserve"> </w:t>
      </w:r>
      <w:r w:rsidRPr="002E5922">
        <w:t>probably</w:t>
      </w:r>
      <w:r w:rsidRPr="002E5922" w:rsidR="007B0725">
        <w:t xml:space="preserve"> </w:t>
      </w:r>
      <w:r w:rsidRPr="002E5922">
        <w:t>was</w:t>
      </w:r>
      <w:r w:rsidRPr="002E5922" w:rsidR="007B0725">
        <w:t xml:space="preserve"> </w:t>
      </w:r>
      <w:r w:rsidRPr="002E5922">
        <w:t>not</w:t>
      </w:r>
      <w:r w:rsidRPr="002E5922" w:rsidR="007B0725">
        <w:t xml:space="preserve"> </w:t>
      </w:r>
      <w:r w:rsidRPr="002E5922">
        <w:t>a</w:t>
      </w:r>
      <w:r w:rsidRPr="002E5922" w:rsidR="007B0725">
        <w:t xml:space="preserve"> </w:t>
      </w:r>
      <w:r w:rsidRPr="002E5922">
        <w:t>particularly</w:t>
      </w:r>
      <w:r w:rsidRPr="002E5922" w:rsidR="007B0725">
        <w:t xml:space="preserve"> </w:t>
      </w:r>
      <w:r w:rsidRPr="002E5922">
        <w:t>pleasant</w:t>
      </w:r>
      <w:r w:rsidRPr="002E5922" w:rsidR="007B0725">
        <w:t xml:space="preserve"> </w:t>
      </w:r>
      <w:r w:rsidRPr="002E5922">
        <w:t>experience</w:t>
      </w:r>
      <w:r w:rsidRPr="002E5922" w:rsidR="007B0725">
        <w:t xml:space="preserve"> </w:t>
      </w:r>
      <w:r w:rsidRPr="002E5922" w:rsidR="00A54805">
        <w:t>at</w:t>
      </w:r>
      <w:r w:rsidRPr="002E5922" w:rsidR="007B0725">
        <w:t xml:space="preserve"> </w:t>
      </w:r>
      <w:r w:rsidRPr="002E5922" w:rsidR="00A54805">
        <w:t>all</w:t>
      </w:r>
      <w:r w:rsidRPr="002E5922" w:rsidR="007B0725">
        <w:t xml:space="preserve"> </w:t>
      </w:r>
      <w:r w:rsidRPr="002E5922" w:rsidR="00A54805">
        <w:t>times</w:t>
      </w:r>
      <w:r w:rsidRPr="002E5922" w:rsidR="00763537">
        <w:t>,</w:t>
      </w:r>
      <w:r w:rsidRPr="002E5922" w:rsidR="007B0725">
        <w:t xml:space="preserve"> </w:t>
      </w:r>
      <w:r w:rsidRPr="002E5922" w:rsidR="00A54805">
        <w:t>because</w:t>
      </w:r>
      <w:r w:rsidRPr="002E5922" w:rsidR="007B0725">
        <w:t xml:space="preserve"> </w:t>
      </w:r>
      <w:r w:rsidRPr="002E5922" w:rsidR="00A54805">
        <w:t>of</w:t>
      </w:r>
      <w:r w:rsidRPr="002E5922" w:rsidR="007B0725">
        <w:t xml:space="preserve"> </w:t>
      </w:r>
      <w:r w:rsidRPr="002E5922" w:rsidR="00A54805">
        <w:t>that</w:t>
      </w:r>
      <w:r w:rsidRPr="002E5922" w:rsidR="007B0725">
        <w:t xml:space="preserve"> </w:t>
      </w:r>
      <w:r w:rsidRPr="002E5922">
        <w:t>panic</w:t>
      </w:r>
      <w:r w:rsidRPr="002E5922" w:rsidR="00763537">
        <w:t>-</w:t>
      </w:r>
      <w:r w:rsidRPr="002E5922">
        <w:t>buying</w:t>
      </w:r>
      <w:r w:rsidRPr="002E5922" w:rsidR="007B0725">
        <w:t xml:space="preserve"> </w:t>
      </w:r>
      <w:r w:rsidRPr="002E5922" w:rsidR="00A54805">
        <w:t>behaviour.</w:t>
      </w:r>
      <w:r w:rsidRPr="002E5922" w:rsidR="007B0725">
        <w:t xml:space="preserve"> </w:t>
      </w:r>
      <w:r w:rsidRPr="002E5922" w:rsidR="00A54805">
        <w:t>It</w:t>
      </w:r>
      <w:r w:rsidRPr="002E5922" w:rsidR="007B0725">
        <w:t xml:space="preserve"> </w:t>
      </w:r>
      <w:r w:rsidRPr="002E5922" w:rsidR="00A54805">
        <w:t>was</w:t>
      </w:r>
      <w:r w:rsidRPr="002E5922" w:rsidR="007B0725">
        <w:t xml:space="preserve"> </w:t>
      </w:r>
      <w:r w:rsidRPr="002E5922" w:rsidR="00A54805">
        <w:t>then</w:t>
      </w:r>
      <w:r w:rsidRPr="002E5922" w:rsidR="007B0725">
        <w:t xml:space="preserve"> </w:t>
      </w:r>
      <w:r w:rsidRPr="002E5922">
        <w:t>that</w:t>
      </w:r>
      <w:r w:rsidRPr="002E5922" w:rsidR="007B0725">
        <w:t xml:space="preserve"> </w:t>
      </w:r>
      <w:r w:rsidRPr="002E5922" w:rsidR="00A54805">
        <w:t>people</w:t>
      </w:r>
      <w:r w:rsidRPr="002E5922" w:rsidR="007B0725">
        <w:t xml:space="preserve"> </w:t>
      </w:r>
      <w:r w:rsidRPr="002E5922" w:rsidR="00A54805">
        <w:t>started</w:t>
      </w:r>
      <w:r w:rsidRPr="002E5922" w:rsidR="007B0725">
        <w:t xml:space="preserve"> </w:t>
      </w:r>
      <w:r w:rsidRPr="002E5922" w:rsidR="00A54805">
        <w:t>to</w:t>
      </w:r>
      <w:r w:rsidRPr="002E5922" w:rsidR="007B0725">
        <w:t xml:space="preserve"> </w:t>
      </w:r>
      <w:r w:rsidRPr="002E5922" w:rsidR="00A54805">
        <w:t>move</w:t>
      </w:r>
      <w:r w:rsidRPr="002E5922" w:rsidR="007B0725">
        <w:t xml:space="preserve"> </w:t>
      </w:r>
      <w:r w:rsidRPr="002E5922" w:rsidR="00A54805">
        <w:t>across</w:t>
      </w:r>
      <w:r w:rsidRPr="002E5922" w:rsidR="007B0725">
        <w:t xml:space="preserve"> </w:t>
      </w:r>
      <w:r w:rsidRPr="002E5922" w:rsidR="00A54805">
        <w:t>and</w:t>
      </w:r>
      <w:r w:rsidRPr="002E5922" w:rsidR="007B0725">
        <w:t xml:space="preserve"> </w:t>
      </w:r>
      <w:r w:rsidRPr="002E5922" w:rsidR="00A54805">
        <w:t>look</w:t>
      </w:r>
      <w:r w:rsidRPr="002E5922" w:rsidR="007B0725">
        <w:t xml:space="preserve"> </w:t>
      </w:r>
      <w:r w:rsidRPr="002E5922" w:rsidR="00A54805">
        <w:t>for</w:t>
      </w:r>
      <w:r w:rsidRPr="002E5922" w:rsidR="007B0725">
        <w:t xml:space="preserve"> </w:t>
      </w:r>
      <w:r w:rsidRPr="002E5922" w:rsidR="00A54805">
        <w:t>other</w:t>
      </w:r>
      <w:r w:rsidRPr="002E5922" w:rsidR="007B0725">
        <w:t xml:space="preserve"> </w:t>
      </w:r>
      <w:r w:rsidRPr="002E5922" w:rsidR="00A54805">
        <w:t>sources</w:t>
      </w:r>
      <w:r w:rsidRPr="002E5922" w:rsidR="007B0725">
        <w:t xml:space="preserve"> </w:t>
      </w:r>
      <w:r w:rsidRPr="002E5922" w:rsidR="00A54805">
        <w:t>of</w:t>
      </w:r>
      <w:r w:rsidRPr="002E5922" w:rsidR="007B0725">
        <w:t xml:space="preserve"> </w:t>
      </w:r>
      <w:r w:rsidRPr="002E5922" w:rsidR="00A54805">
        <w:t>supply</w:t>
      </w:r>
      <w:r w:rsidRPr="002E5922">
        <w:t>,</w:t>
      </w:r>
      <w:r w:rsidRPr="002E5922" w:rsidR="007B0725">
        <w:t xml:space="preserve"> </w:t>
      </w:r>
      <w:r w:rsidRPr="002E5922">
        <w:t>and</w:t>
      </w:r>
      <w:r w:rsidRPr="002E5922" w:rsidR="007B0725">
        <w:t xml:space="preserve"> </w:t>
      </w:r>
      <w:r w:rsidRPr="002E5922" w:rsidR="00A54805">
        <w:t>that</w:t>
      </w:r>
      <w:r w:rsidRPr="002E5922" w:rsidR="007B0725">
        <w:t xml:space="preserve"> </w:t>
      </w:r>
      <w:r w:rsidRPr="002E5922" w:rsidR="00A54805">
        <w:t>included</w:t>
      </w:r>
      <w:r w:rsidRPr="002E5922" w:rsidR="007B0725">
        <w:t xml:space="preserve"> </w:t>
      </w:r>
      <w:r w:rsidRPr="002E5922" w:rsidR="00A54805">
        <w:t>the</w:t>
      </w:r>
      <w:r w:rsidRPr="002E5922" w:rsidR="007B0725">
        <w:t xml:space="preserve"> </w:t>
      </w:r>
      <w:r w:rsidRPr="002E5922" w:rsidR="00A54805">
        <w:t>convenience</w:t>
      </w:r>
      <w:r w:rsidRPr="002E5922" w:rsidR="007B0725">
        <w:t xml:space="preserve"> </w:t>
      </w:r>
      <w:r w:rsidRPr="002E5922" w:rsidR="00A54805">
        <w:t>store</w:t>
      </w:r>
      <w:r w:rsidRPr="002E5922" w:rsidR="007B0725">
        <w:t xml:space="preserve"> </w:t>
      </w:r>
      <w:r w:rsidRPr="002E5922" w:rsidR="00A54805">
        <w:t>sector</w:t>
      </w:r>
      <w:r w:rsidRPr="002E5922">
        <w:t>.</w:t>
      </w:r>
      <w:r w:rsidRPr="002E5922" w:rsidR="007B0725">
        <w:t xml:space="preserve"> </w:t>
      </w:r>
    </w:p>
    <w:p w:rsidR="000F081F" w:rsidRPr="002E5922" w:rsidP="00A54805">
      <w:pPr>
        <w:pStyle w:val="Answer"/>
      </w:pPr>
      <w:r w:rsidRPr="002E5922">
        <w:t>From</w:t>
      </w:r>
      <w:r w:rsidRPr="002E5922" w:rsidR="007B0725">
        <w:t xml:space="preserve"> </w:t>
      </w:r>
      <w:r w:rsidRPr="002E5922">
        <w:t>our</w:t>
      </w:r>
      <w:r w:rsidRPr="002E5922" w:rsidR="007B0725">
        <w:t xml:space="preserve"> </w:t>
      </w:r>
      <w:r w:rsidRPr="002E5922">
        <w:t>point</w:t>
      </w:r>
      <w:r w:rsidRPr="002E5922" w:rsidR="007B0725">
        <w:t xml:space="preserve"> </w:t>
      </w:r>
      <w:r w:rsidRPr="002E5922">
        <w:t>of</w:t>
      </w:r>
      <w:r w:rsidRPr="002E5922" w:rsidR="007B0725">
        <w:t xml:space="preserve"> </w:t>
      </w:r>
      <w:r w:rsidRPr="002E5922">
        <w:t>view</w:t>
      </w:r>
      <w:r w:rsidRPr="002E5922" w:rsidR="00763537">
        <w:t>,</w:t>
      </w:r>
      <w:r w:rsidRPr="002E5922" w:rsidR="007B0725">
        <w:t xml:space="preserve"> </w:t>
      </w:r>
      <w:r w:rsidRPr="002E5922" w:rsidR="00A54805">
        <w:t>interesting</w:t>
      </w:r>
      <w:r w:rsidRPr="002E5922" w:rsidR="00763537">
        <w:t>ly,</w:t>
      </w:r>
      <w:r w:rsidRPr="002E5922" w:rsidR="007B0725">
        <w:t xml:space="preserve"> </w:t>
      </w:r>
      <w:r w:rsidRPr="002E5922">
        <w:t>that</w:t>
      </w:r>
      <w:r w:rsidRPr="002E5922" w:rsidR="007B0725">
        <w:t xml:space="preserve"> </w:t>
      </w:r>
      <w:r w:rsidRPr="002E5922">
        <w:t>has</w:t>
      </w:r>
      <w:r w:rsidRPr="002E5922" w:rsidR="007B0725">
        <w:t xml:space="preserve"> </w:t>
      </w:r>
      <w:r w:rsidRPr="002E5922">
        <w:t>sustained</w:t>
      </w:r>
      <w:r w:rsidRPr="002E5922" w:rsidR="007B0725">
        <w:t xml:space="preserve"> </w:t>
      </w:r>
      <w:r w:rsidRPr="002E5922" w:rsidR="00763537">
        <w:t>our</w:t>
      </w:r>
      <w:r w:rsidRPr="002E5922" w:rsidR="007B0725">
        <w:t xml:space="preserve"> </w:t>
      </w:r>
      <w:r w:rsidRPr="002E5922" w:rsidR="00763537">
        <w:t xml:space="preserve">sector. We </w:t>
      </w:r>
      <w:r w:rsidRPr="002E5922">
        <w:t>have</w:t>
      </w:r>
      <w:r w:rsidRPr="002E5922" w:rsidR="007B0725">
        <w:t xml:space="preserve"> </w:t>
      </w:r>
      <w:r w:rsidRPr="002E5922" w:rsidR="00A54805">
        <w:t>continue</w:t>
      </w:r>
      <w:r w:rsidRPr="002E5922">
        <w:t>d</w:t>
      </w:r>
      <w:r w:rsidRPr="002E5922" w:rsidR="007B0725">
        <w:t xml:space="preserve"> </w:t>
      </w:r>
      <w:r w:rsidRPr="002E5922">
        <w:t>to</w:t>
      </w:r>
      <w:r w:rsidRPr="002E5922" w:rsidR="007B0725">
        <w:t xml:space="preserve"> </w:t>
      </w:r>
      <w:r w:rsidRPr="002E5922">
        <w:t>see</w:t>
      </w:r>
      <w:r w:rsidRPr="002E5922" w:rsidR="007B0725">
        <w:t xml:space="preserve"> </w:t>
      </w:r>
      <w:r w:rsidRPr="002E5922" w:rsidR="00763537">
        <w:t>the</w:t>
      </w:r>
      <w:r w:rsidRPr="002E5922" w:rsidR="007B0725">
        <w:t xml:space="preserve"> </w:t>
      </w:r>
      <w:r w:rsidRPr="002E5922" w:rsidR="00A54805">
        <w:t>number</w:t>
      </w:r>
      <w:r w:rsidRPr="002E5922" w:rsidR="007B0725">
        <w:t xml:space="preserve"> </w:t>
      </w:r>
      <w:r w:rsidRPr="002E5922" w:rsidR="00A54805">
        <w:t>of</w:t>
      </w:r>
      <w:r w:rsidRPr="002E5922" w:rsidR="007B0725">
        <w:t xml:space="preserve"> </w:t>
      </w:r>
      <w:r w:rsidRPr="002E5922" w:rsidR="00A54805">
        <w:t>customers</w:t>
      </w:r>
      <w:r w:rsidRPr="002E5922" w:rsidR="007B0725">
        <w:t xml:space="preserve"> </w:t>
      </w:r>
      <w:r w:rsidRPr="002E5922" w:rsidR="00A54805">
        <w:t>coming</w:t>
      </w:r>
      <w:r w:rsidRPr="002E5922" w:rsidR="007B0725">
        <w:t xml:space="preserve"> </w:t>
      </w:r>
      <w:r w:rsidRPr="002E5922" w:rsidR="00A54805">
        <w:t>to</w:t>
      </w:r>
      <w:r w:rsidRPr="002E5922" w:rsidR="007B0725">
        <w:t xml:space="preserve"> </w:t>
      </w:r>
      <w:r w:rsidRPr="002E5922" w:rsidR="00A54805">
        <w:t>the</w:t>
      </w:r>
      <w:r w:rsidRPr="002E5922" w:rsidR="007B0725">
        <w:t xml:space="preserve"> </w:t>
      </w:r>
      <w:r w:rsidRPr="002E5922" w:rsidR="00A54805">
        <w:t>store</w:t>
      </w:r>
      <w:r w:rsidRPr="002E5922" w:rsidR="007B0725">
        <w:t xml:space="preserve"> </w:t>
      </w:r>
      <w:r w:rsidRPr="002E5922" w:rsidR="00A54805">
        <w:t>relatively</w:t>
      </w:r>
      <w:r w:rsidRPr="002E5922" w:rsidR="007B0725">
        <w:t xml:space="preserve"> </w:t>
      </w:r>
      <w:r w:rsidRPr="002E5922" w:rsidR="00A54805">
        <w:t>level</w:t>
      </w:r>
      <w:r w:rsidRPr="002E5922">
        <w:t>,</w:t>
      </w:r>
      <w:r w:rsidRPr="002E5922" w:rsidR="007B0725">
        <w:t xml:space="preserve"> </w:t>
      </w:r>
      <w:r w:rsidRPr="002E5922" w:rsidR="00A54805">
        <w:t>relatively</w:t>
      </w:r>
      <w:r w:rsidRPr="002E5922" w:rsidR="007B0725">
        <w:t xml:space="preserve"> </w:t>
      </w:r>
      <w:r w:rsidRPr="002E5922" w:rsidR="00A54805">
        <w:t>flat,</w:t>
      </w:r>
      <w:r w:rsidRPr="002E5922" w:rsidR="007B0725">
        <w:t xml:space="preserve"> </w:t>
      </w:r>
      <w:r w:rsidRPr="002E5922" w:rsidR="00A54805">
        <w:t>maybe</w:t>
      </w:r>
      <w:r w:rsidRPr="002E5922" w:rsidR="007B0725">
        <w:t xml:space="preserve"> </w:t>
      </w:r>
      <w:r w:rsidRPr="002E5922" w:rsidR="00A54805">
        <w:t>slightly</w:t>
      </w:r>
      <w:r w:rsidRPr="002E5922" w:rsidR="007B0725">
        <w:t xml:space="preserve"> </w:t>
      </w:r>
      <w:r w:rsidRPr="002E5922" w:rsidR="00A54805">
        <w:t>increased</w:t>
      </w:r>
      <w:r w:rsidRPr="002E5922">
        <w:t>.</w:t>
      </w:r>
      <w:r w:rsidRPr="002E5922" w:rsidR="007B0725">
        <w:t xml:space="preserve"> </w:t>
      </w:r>
      <w:r w:rsidRPr="002E5922" w:rsidR="00763537">
        <w:t xml:space="preserve">The </w:t>
      </w:r>
      <w:r w:rsidRPr="002E5922" w:rsidR="00A54805">
        <w:t>amount</w:t>
      </w:r>
      <w:r w:rsidRPr="002E5922" w:rsidR="007B0725">
        <w:t xml:space="preserve"> </w:t>
      </w:r>
      <w:r w:rsidRPr="002E5922" w:rsidR="00A54805">
        <w:t>they</w:t>
      </w:r>
      <w:r w:rsidRPr="002E5922" w:rsidR="007B0725">
        <w:t xml:space="preserve"> </w:t>
      </w:r>
      <w:r w:rsidRPr="002E5922" w:rsidR="00A54805">
        <w:t>are</w:t>
      </w:r>
      <w:r w:rsidRPr="002E5922" w:rsidR="007B0725">
        <w:t xml:space="preserve"> </w:t>
      </w:r>
      <w:r w:rsidRPr="002E5922" w:rsidR="00A54805">
        <w:t>spending</w:t>
      </w:r>
      <w:r w:rsidRPr="002E5922" w:rsidR="007B0725">
        <w:t xml:space="preserve"> </w:t>
      </w:r>
      <w:r w:rsidRPr="002E5922" w:rsidR="00A54805">
        <w:t>when</w:t>
      </w:r>
      <w:r w:rsidRPr="002E5922" w:rsidR="007B0725">
        <w:t xml:space="preserve"> </w:t>
      </w:r>
      <w:r w:rsidRPr="002E5922" w:rsidR="004E3167">
        <w:t>they</w:t>
      </w:r>
      <w:r w:rsidRPr="002E5922" w:rsidR="007B0725">
        <w:t xml:space="preserve"> </w:t>
      </w:r>
      <w:r w:rsidRPr="002E5922" w:rsidR="004E3167">
        <w:t>come</w:t>
      </w:r>
      <w:r w:rsidRPr="002E5922" w:rsidR="007B0725">
        <w:t xml:space="preserve"> </w:t>
      </w:r>
      <w:r w:rsidRPr="002E5922" w:rsidR="004E3167">
        <w:t>into</w:t>
      </w:r>
      <w:r w:rsidRPr="002E5922" w:rsidR="007B0725">
        <w:t xml:space="preserve"> </w:t>
      </w:r>
      <w:r w:rsidRPr="002E5922" w:rsidR="004E3167">
        <w:t>the</w:t>
      </w:r>
      <w:r w:rsidRPr="002E5922" w:rsidR="007B0725">
        <w:t xml:space="preserve"> </w:t>
      </w:r>
      <w:r w:rsidRPr="002E5922" w:rsidR="004E3167">
        <w:t>store</w:t>
      </w:r>
      <w:r w:rsidRPr="002E5922" w:rsidR="007B0725">
        <w:t xml:space="preserve"> </w:t>
      </w:r>
      <w:r w:rsidRPr="002E5922" w:rsidR="00A54805">
        <w:t>is</w:t>
      </w:r>
      <w:r w:rsidRPr="002E5922" w:rsidR="007B0725">
        <w:t xml:space="preserve"> </w:t>
      </w:r>
      <w:r w:rsidRPr="002E5922" w:rsidR="004E3167">
        <w:t>still</w:t>
      </w:r>
      <w:r w:rsidRPr="002E5922" w:rsidR="007B0725">
        <w:t xml:space="preserve"> </w:t>
      </w:r>
      <w:r w:rsidRPr="002E5922" w:rsidR="00A54805">
        <w:t>way</w:t>
      </w:r>
      <w:r w:rsidRPr="002E5922" w:rsidR="007B0725">
        <w:t xml:space="preserve"> </w:t>
      </w:r>
      <w:r w:rsidRPr="002E5922" w:rsidR="00A54805">
        <w:t>ahead</w:t>
      </w:r>
      <w:r w:rsidRPr="002E5922" w:rsidR="007B0725">
        <w:t xml:space="preserve"> </w:t>
      </w:r>
      <w:r w:rsidRPr="002E5922" w:rsidR="00A54805">
        <w:t>of</w:t>
      </w:r>
      <w:r w:rsidRPr="002E5922" w:rsidR="007B0725">
        <w:t xml:space="preserve"> </w:t>
      </w:r>
      <w:r w:rsidRPr="002E5922" w:rsidR="00A54805">
        <w:t>what</w:t>
      </w:r>
      <w:r w:rsidRPr="002E5922" w:rsidR="007B0725">
        <w:t xml:space="preserve"> </w:t>
      </w:r>
      <w:r w:rsidRPr="002E5922" w:rsidR="00A54805">
        <w:t>it</w:t>
      </w:r>
      <w:r w:rsidRPr="002E5922" w:rsidR="007B0725">
        <w:t xml:space="preserve"> </w:t>
      </w:r>
      <w:r w:rsidRPr="002E5922" w:rsidR="00A54805">
        <w:t>would</w:t>
      </w:r>
      <w:r w:rsidRPr="002E5922" w:rsidR="007B0725">
        <w:t xml:space="preserve"> </w:t>
      </w:r>
      <w:r w:rsidRPr="002E5922" w:rsidR="00A54805">
        <w:t>be</w:t>
      </w:r>
      <w:r w:rsidRPr="002E5922" w:rsidR="007B0725">
        <w:t xml:space="preserve"> </w:t>
      </w:r>
      <w:r w:rsidRPr="002E5922">
        <w:t>in</w:t>
      </w:r>
      <w:r w:rsidRPr="002E5922" w:rsidR="007B0725">
        <w:t xml:space="preserve"> </w:t>
      </w:r>
      <w:r w:rsidRPr="002E5922">
        <w:t>normal</w:t>
      </w:r>
      <w:r w:rsidRPr="002E5922" w:rsidR="007B0725">
        <w:t xml:space="preserve"> </w:t>
      </w:r>
      <w:r w:rsidRPr="002E5922">
        <w:t>times,</w:t>
      </w:r>
      <w:r w:rsidRPr="002E5922" w:rsidR="007B0725">
        <w:t xml:space="preserve"> </w:t>
      </w:r>
      <w:r w:rsidRPr="002E5922" w:rsidR="005140F6">
        <w:t xml:space="preserve">in many cases </w:t>
      </w:r>
      <w:r w:rsidRPr="002E5922">
        <w:t>probably</w:t>
      </w:r>
      <w:r w:rsidRPr="002E5922" w:rsidR="007B0725">
        <w:t xml:space="preserve"> </w:t>
      </w:r>
      <w:r w:rsidRPr="002E5922" w:rsidR="00A54805">
        <w:t>double</w:t>
      </w:r>
      <w:r w:rsidRPr="002E5922" w:rsidR="007B0725">
        <w:t xml:space="preserve"> </w:t>
      </w:r>
      <w:r w:rsidRPr="002E5922" w:rsidR="00A54805">
        <w:t>the</w:t>
      </w:r>
      <w:r w:rsidRPr="002E5922" w:rsidR="007B0725">
        <w:t xml:space="preserve"> </w:t>
      </w:r>
      <w:r w:rsidRPr="002E5922" w:rsidR="00A54805">
        <w:t>basket</w:t>
      </w:r>
      <w:r w:rsidRPr="002E5922" w:rsidR="007B0725">
        <w:t xml:space="preserve"> </w:t>
      </w:r>
      <w:r w:rsidRPr="002E5922" w:rsidR="00A54805">
        <w:t>size</w:t>
      </w:r>
      <w:r w:rsidRPr="002E5922" w:rsidR="007B0725">
        <w:t xml:space="preserve"> </w:t>
      </w:r>
      <w:r w:rsidRPr="002E5922" w:rsidR="00A54805">
        <w:t>of</w:t>
      </w:r>
      <w:r w:rsidRPr="002E5922" w:rsidR="007B0725">
        <w:t xml:space="preserve"> </w:t>
      </w:r>
      <w:r w:rsidRPr="002E5922" w:rsidR="00A54805">
        <w:t>what</w:t>
      </w:r>
      <w:r w:rsidRPr="002E5922" w:rsidR="007B0725">
        <w:t xml:space="preserve"> </w:t>
      </w:r>
      <w:r w:rsidRPr="002E5922" w:rsidR="00A54805">
        <w:t>people</w:t>
      </w:r>
      <w:r w:rsidRPr="002E5922" w:rsidR="007B0725">
        <w:t xml:space="preserve"> </w:t>
      </w:r>
      <w:r w:rsidRPr="002E5922" w:rsidR="00A54805">
        <w:t>are</w:t>
      </w:r>
      <w:r w:rsidRPr="002E5922" w:rsidR="007B0725">
        <w:t xml:space="preserve"> </w:t>
      </w:r>
      <w:r w:rsidRPr="002E5922" w:rsidR="00A54805">
        <w:t>buying,</w:t>
      </w:r>
      <w:r w:rsidRPr="002E5922" w:rsidR="007B0725">
        <w:t xml:space="preserve"> </w:t>
      </w:r>
      <w:r w:rsidRPr="002E5922" w:rsidR="00A54805">
        <w:t>which</w:t>
      </w:r>
      <w:r w:rsidRPr="002E5922" w:rsidR="007B0725">
        <w:t xml:space="preserve"> </w:t>
      </w:r>
      <w:r w:rsidRPr="002E5922" w:rsidR="00A54805">
        <w:t>you</w:t>
      </w:r>
      <w:r w:rsidRPr="002E5922" w:rsidR="007B0725">
        <w:t xml:space="preserve"> </w:t>
      </w:r>
      <w:r w:rsidRPr="002E5922" w:rsidR="00A54805">
        <w:t>understand</w:t>
      </w:r>
      <w:r w:rsidRPr="002E5922">
        <w:t>,</w:t>
      </w:r>
      <w:r w:rsidRPr="002E5922" w:rsidR="007B0725">
        <w:t xml:space="preserve"> </w:t>
      </w:r>
      <w:r w:rsidRPr="002E5922" w:rsidR="00A54805">
        <w:t>because</w:t>
      </w:r>
      <w:r w:rsidRPr="002E5922" w:rsidR="007B0725">
        <w:t xml:space="preserve"> </w:t>
      </w:r>
      <w:r w:rsidRPr="002E5922" w:rsidR="00A54805">
        <w:t>peopl</w:t>
      </w:r>
      <w:r w:rsidRPr="002E5922">
        <w:t>e</w:t>
      </w:r>
      <w:r w:rsidRPr="002E5922" w:rsidR="007B0725">
        <w:t xml:space="preserve"> </w:t>
      </w:r>
      <w:r w:rsidRPr="002E5922">
        <w:t>are</w:t>
      </w:r>
      <w:r w:rsidRPr="002E5922" w:rsidR="007B0725">
        <w:t xml:space="preserve"> </w:t>
      </w:r>
      <w:r w:rsidRPr="002E5922">
        <w:t>not</w:t>
      </w:r>
      <w:r w:rsidRPr="002E5922" w:rsidR="007B0725">
        <w:t xml:space="preserve"> </w:t>
      </w:r>
      <w:r w:rsidRPr="002E5922">
        <w:t>going</w:t>
      </w:r>
      <w:r w:rsidRPr="002E5922" w:rsidR="007B0725">
        <w:t xml:space="preserve"> </w:t>
      </w:r>
      <w:r w:rsidRPr="002E5922">
        <w:t>to</w:t>
      </w:r>
      <w:r w:rsidRPr="002E5922" w:rsidR="007B0725">
        <w:t xml:space="preserve"> </w:t>
      </w:r>
      <w:r w:rsidRPr="002E5922" w:rsidR="00A54805">
        <w:t>the</w:t>
      </w:r>
      <w:r w:rsidRPr="002E5922" w:rsidR="007B0725">
        <w:t xml:space="preserve"> </w:t>
      </w:r>
      <w:r w:rsidRPr="002E5922" w:rsidR="00A54805">
        <w:t>shop</w:t>
      </w:r>
      <w:r w:rsidRPr="002E5922" w:rsidR="007B0725">
        <w:t xml:space="preserve"> </w:t>
      </w:r>
      <w:r w:rsidRPr="002E5922" w:rsidR="00A54805">
        <w:t>as</w:t>
      </w:r>
      <w:r w:rsidRPr="002E5922" w:rsidR="007B0725">
        <w:t xml:space="preserve"> </w:t>
      </w:r>
      <w:r w:rsidRPr="002E5922" w:rsidR="00A54805">
        <w:t>often</w:t>
      </w:r>
      <w:r w:rsidRPr="002E5922">
        <w:t>.</w:t>
      </w:r>
      <w:r w:rsidRPr="002E5922" w:rsidR="007B0725">
        <w:t xml:space="preserve"> </w:t>
      </w:r>
      <w:r w:rsidRPr="002E5922">
        <w:t>People</w:t>
      </w:r>
      <w:r w:rsidRPr="002E5922" w:rsidR="007B0725">
        <w:t xml:space="preserve"> </w:t>
      </w:r>
      <w:r w:rsidRPr="002E5922">
        <w:t>are</w:t>
      </w:r>
      <w:r w:rsidRPr="002E5922" w:rsidR="007B0725">
        <w:t xml:space="preserve"> </w:t>
      </w:r>
      <w:r w:rsidRPr="002E5922">
        <w:t>not</w:t>
      </w:r>
      <w:r w:rsidRPr="002E5922" w:rsidR="007B0725">
        <w:t xml:space="preserve"> </w:t>
      </w:r>
      <w:r w:rsidRPr="002E5922">
        <w:t>popping</w:t>
      </w:r>
      <w:r w:rsidRPr="002E5922" w:rsidR="007B0725">
        <w:t xml:space="preserve"> </w:t>
      </w:r>
      <w:r w:rsidRPr="002E5922">
        <w:t>in</w:t>
      </w:r>
      <w:r w:rsidRPr="002E5922" w:rsidR="007B0725">
        <w:t xml:space="preserve"> </w:t>
      </w:r>
      <w:r w:rsidRPr="002E5922" w:rsidR="00A54805">
        <w:t>to</w:t>
      </w:r>
      <w:r w:rsidRPr="002E5922" w:rsidR="007B0725">
        <w:t xml:space="preserve"> </w:t>
      </w:r>
      <w:r w:rsidRPr="002E5922" w:rsidR="00A54805">
        <w:t>get</w:t>
      </w:r>
      <w:r w:rsidRPr="002E5922" w:rsidR="007B0725">
        <w:t xml:space="preserve"> </w:t>
      </w:r>
      <w:r w:rsidRPr="002E5922" w:rsidR="00A54805">
        <w:t>a</w:t>
      </w:r>
      <w:r w:rsidRPr="002E5922" w:rsidR="007B0725">
        <w:t xml:space="preserve"> </w:t>
      </w:r>
      <w:r w:rsidRPr="002E5922" w:rsidR="00A54805">
        <w:t>chocolate</w:t>
      </w:r>
      <w:r w:rsidRPr="002E5922" w:rsidR="007B0725">
        <w:t xml:space="preserve"> </w:t>
      </w:r>
      <w:r w:rsidRPr="002E5922" w:rsidR="00A54805">
        <w:t>bar</w:t>
      </w:r>
      <w:r w:rsidRPr="002E5922" w:rsidR="007B0725">
        <w:t xml:space="preserve"> </w:t>
      </w:r>
      <w:r w:rsidRPr="002E5922" w:rsidR="00A54805">
        <w:t>and</w:t>
      </w:r>
      <w:r w:rsidRPr="002E5922" w:rsidR="007B0725">
        <w:t xml:space="preserve"> </w:t>
      </w:r>
      <w:r w:rsidRPr="002E5922" w:rsidR="00A54805">
        <w:t>soft</w:t>
      </w:r>
      <w:r w:rsidRPr="002E5922" w:rsidR="007B0725">
        <w:t xml:space="preserve"> </w:t>
      </w:r>
      <w:r w:rsidRPr="002E5922" w:rsidR="00A54805">
        <w:t>drinks</w:t>
      </w:r>
      <w:r w:rsidRPr="002E5922" w:rsidR="007B0725">
        <w:t xml:space="preserve"> </w:t>
      </w:r>
      <w:r w:rsidRPr="002E5922" w:rsidR="00A54805">
        <w:t>on</w:t>
      </w:r>
      <w:r w:rsidRPr="002E5922" w:rsidR="007B0725">
        <w:t xml:space="preserve"> </w:t>
      </w:r>
      <w:r w:rsidRPr="002E5922" w:rsidR="00A54805">
        <w:t>their</w:t>
      </w:r>
      <w:r w:rsidRPr="002E5922" w:rsidR="007B0725">
        <w:t xml:space="preserve"> </w:t>
      </w:r>
      <w:r w:rsidRPr="002E5922" w:rsidR="00A54805">
        <w:t>own.</w:t>
      </w:r>
      <w:r w:rsidRPr="002E5922" w:rsidR="007B0725">
        <w:t xml:space="preserve"> </w:t>
      </w:r>
      <w:r w:rsidRPr="002E5922" w:rsidR="00A54805">
        <w:t>They</w:t>
      </w:r>
      <w:r w:rsidRPr="002E5922" w:rsidR="007B0725">
        <w:t xml:space="preserve"> </w:t>
      </w:r>
      <w:r w:rsidRPr="002E5922" w:rsidR="00A54805">
        <w:t>might</w:t>
      </w:r>
      <w:r w:rsidRPr="002E5922" w:rsidR="007B0725">
        <w:t xml:space="preserve"> </w:t>
      </w:r>
      <w:r w:rsidRPr="002E5922" w:rsidR="00A54805">
        <w:t>buy</w:t>
      </w:r>
      <w:r w:rsidRPr="002E5922" w:rsidR="007B0725">
        <w:t xml:space="preserve"> </w:t>
      </w:r>
      <w:r w:rsidRPr="002E5922" w:rsidR="00A54805">
        <w:t>those</w:t>
      </w:r>
      <w:r w:rsidRPr="002E5922" w:rsidR="007B0725">
        <w:t xml:space="preserve"> </w:t>
      </w:r>
      <w:r w:rsidRPr="002E5922" w:rsidR="00A54805">
        <w:t>products</w:t>
      </w:r>
      <w:r w:rsidRPr="002E5922" w:rsidR="007B0725">
        <w:t xml:space="preserve"> </w:t>
      </w:r>
      <w:r w:rsidRPr="002E5922">
        <w:t>but</w:t>
      </w:r>
      <w:r w:rsidRPr="002E5922" w:rsidR="007B0725">
        <w:t xml:space="preserve"> </w:t>
      </w:r>
      <w:r w:rsidRPr="002E5922">
        <w:t>as</w:t>
      </w:r>
      <w:r w:rsidRPr="002E5922" w:rsidR="007B0725">
        <w:t xml:space="preserve"> </w:t>
      </w:r>
      <w:r w:rsidRPr="002E5922" w:rsidR="00A54805">
        <w:t>part</w:t>
      </w:r>
      <w:r w:rsidRPr="002E5922" w:rsidR="007B0725">
        <w:t xml:space="preserve"> </w:t>
      </w:r>
      <w:r w:rsidRPr="002E5922" w:rsidR="00A54805">
        <w:t>of</w:t>
      </w:r>
      <w:r w:rsidRPr="002E5922" w:rsidR="007B0725">
        <w:t xml:space="preserve"> </w:t>
      </w:r>
      <w:r w:rsidRPr="002E5922" w:rsidR="00A54805">
        <w:t>a</w:t>
      </w:r>
      <w:r w:rsidRPr="002E5922" w:rsidR="007B0725">
        <w:t xml:space="preserve"> </w:t>
      </w:r>
      <w:r w:rsidRPr="002E5922" w:rsidR="00A54805">
        <w:t>broader</w:t>
      </w:r>
      <w:r w:rsidRPr="002E5922" w:rsidR="007B0725">
        <w:t xml:space="preserve"> </w:t>
      </w:r>
      <w:r w:rsidRPr="002E5922" w:rsidR="00A54805">
        <w:t>basket</w:t>
      </w:r>
      <w:r w:rsidRPr="002E5922" w:rsidR="007B0725">
        <w:t xml:space="preserve"> </w:t>
      </w:r>
      <w:r w:rsidRPr="002E5922" w:rsidR="00A54805">
        <w:t>of</w:t>
      </w:r>
      <w:r w:rsidRPr="002E5922" w:rsidR="007B0725">
        <w:t xml:space="preserve"> </w:t>
      </w:r>
      <w:r w:rsidRPr="002E5922" w:rsidR="00A54805">
        <w:t>products</w:t>
      </w:r>
      <w:r w:rsidRPr="002E5922">
        <w:t>,</w:t>
      </w:r>
      <w:r w:rsidRPr="002E5922" w:rsidR="007B0725">
        <w:t xml:space="preserve"> </w:t>
      </w:r>
      <w:r w:rsidRPr="002E5922">
        <w:t>because</w:t>
      </w:r>
      <w:r w:rsidRPr="002E5922" w:rsidR="007B0725">
        <w:t xml:space="preserve"> </w:t>
      </w:r>
      <w:r w:rsidRPr="002E5922">
        <w:t>they</w:t>
      </w:r>
      <w:r w:rsidRPr="002E5922" w:rsidR="007B0725">
        <w:t xml:space="preserve"> </w:t>
      </w:r>
      <w:r w:rsidRPr="002E5922">
        <w:t>are</w:t>
      </w:r>
      <w:r w:rsidRPr="002E5922" w:rsidR="007B0725">
        <w:t xml:space="preserve"> </w:t>
      </w:r>
      <w:r w:rsidRPr="002E5922">
        <w:t>ultimately</w:t>
      </w:r>
      <w:r w:rsidRPr="002E5922" w:rsidR="007B0725">
        <w:t xml:space="preserve"> </w:t>
      </w:r>
      <w:r w:rsidRPr="002E5922" w:rsidR="00A54805">
        <w:t>feed</w:t>
      </w:r>
      <w:r w:rsidRPr="002E5922">
        <w:t>ing</w:t>
      </w:r>
      <w:r w:rsidRPr="002E5922" w:rsidR="007B0725">
        <w:t xml:space="preserve"> </w:t>
      </w:r>
      <w:r w:rsidRPr="002E5922">
        <w:t>their</w:t>
      </w:r>
      <w:r w:rsidRPr="002E5922" w:rsidR="007B0725">
        <w:t xml:space="preserve"> </w:t>
      </w:r>
      <w:r w:rsidRPr="002E5922">
        <w:t>families</w:t>
      </w:r>
      <w:r w:rsidRPr="002E5922" w:rsidR="007B0725">
        <w:t xml:space="preserve"> </w:t>
      </w:r>
      <w:r w:rsidRPr="002E5922">
        <w:t>and</w:t>
      </w:r>
      <w:r w:rsidRPr="002E5922" w:rsidR="007B0725">
        <w:t xml:space="preserve"> </w:t>
      </w:r>
      <w:r w:rsidRPr="002E5922" w:rsidR="005140F6">
        <w:t xml:space="preserve">their </w:t>
      </w:r>
      <w:r w:rsidRPr="002E5922" w:rsidR="00A54805">
        <w:t>household</w:t>
      </w:r>
      <w:r w:rsidRPr="002E5922" w:rsidR="007B0725">
        <w:t xml:space="preserve"> </w:t>
      </w:r>
      <w:r w:rsidRPr="002E5922" w:rsidR="00A54805">
        <w:t>from</w:t>
      </w:r>
      <w:r w:rsidRPr="002E5922" w:rsidR="007B0725">
        <w:t xml:space="preserve"> </w:t>
      </w:r>
      <w:r w:rsidRPr="002E5922" w:rsidR="00A54805">
        <w:t>that</w:t>
      </w:r>
      <w:r w:rsidRPr="002E5922" w:rsidR="007B0725">
        <w:t xml:space="preserve"> </w:t>
      </w:r>
      <w:r w:rsidRPr="002E5922" w:rsidR="00A54805">
        <w:t>shop</w:t>
      </w:r>
      <w:r w:rsidRPr="002E5922">
        <w:t>.</w:t>
      </w:r>
      <w:r w:rsidRPr="002E5922" w:rsidR="007B0725">
        <w:t xml:space="preserve"> </w:t>
      </w:r>
      <w:r w:rsidRPr="002E5922">
        <w:t>There</w:t>
      </w:r>
      <w:r w:rsidRPr="002E5922" w:rsidR="007B0725">
        <w:t xml:space="preserve"> </w:t>
      </w:r>
      <w:r w:rsidRPr="002E5922" w:rsidR="00A54805">
        <w:t>is</w:t>
      </w:r>
      <w:r w:rsidRPr="002E5922" w:rsidR="007B0725">
        <w:t xml:space="preserve"> </w:t>
      </w:r>
      <w:r w:rsidRPr="002E5922" w:rsidR="00A54805">
        <w:t>a</w:t>
      </w:r>
      <w:r w:rsidRPr="002E5922" w:rsidR="007B0725">
        <w:t xml:space="preserve"> </w:t>
      </w:r>
      <w:r w:rsidRPr="002E5922" w:rsidR="00A54805">
        <w:t>change</w:t>
      </w:r>
      <w:r w:rsidRPr="002E5922" w:rsidR="007B0725">
        <w:t xml:space="preserve"> </w:t>
      </w:r>
      <w:r w:rsidRPr="002E5922" w:rsidR="00A54805">
        <w:t>in</w:t>
      </w:r>
      <w:r w:rsidRPr="002E5922" w:rsidR="007B0725">
        <w:t xml:space="preserve"> </w:t>
      </w:r>
      <w:r w:rsidRPr="002E5922" w:rsidR="00A54805">
        <w:t>that</w:t>
      </w:r>
      <w:r w:rsidRPr="002E5922" w:rsidR="007B0725">
        <w:t xml:space="preserve"> </w:t>
      </w:r>
      <w:r w:rsidRPr="002E5922" w:rsidR="00A54805">
        <w:t>mission</w:t>
      </w:r>
      <w:r w:rsidRPr="002E5922" w:rsidR="007B0725">
        <w:t xml:space="preserve"> </w:t>
      </w:r>
      <w:r w:rsidRPr="002E5922" w:rsidR="00A54805">
        <w:t>to</w:t>
      </w:r>
      <w:r w:rsidRPr="002E5922" w:rsidR="007B0725">
        <w:t xml:space="preserve"> </w:t>
      </w:r>
      <w:r w:rsidRPr="002E5922" w:rsidR="00A54805">
        <w:t>some</w:t>
      </w:r>
      <w:r w:rsidRPr="002E5922" w:rsidR="007B0725">
        <w:t xml:space="preserve"> </w:t>
      </w:r>
      <w:r w:rsidRPr="002E5922" w:rsidR="00A54805">
        <w:t>extent</w:t>
      </w:r>
      <w:r w:rsidRPr="002E5922">
        <w:t>.</w:t>
      </w:r>
      <w:r w:rsidRPr="002E5922" w:rsidR="005140F6">
        <w:t xml:space="preserve"> </w:t>
      </w:r>
    </w:p>
    <w:p w:rsidR="004C59C5" w:rsidRPr="002E5922" w:rsidP="004C59C5">
      <w:pPr>
        <w:pStyle w:val="Answer"/>
      </w:pPr>
      <w:r w:rsidRPr="002E5922">
        <w:t>Y</w:t>
      </w:r>
      <w:r w:rsidRPr="002E5922" w:rsidR="00A54805">
        <w:t>ou</w:t>
      </w:r>
      <w:r w:rsidRPr="002E5922" w:rsidR="007B0725">
        <w:t xml:space="preserve"> </w:t>
      </w:r>
      <w:r w:rsidRPr="002E5922" w:rsidR="00A54805">
        <w:t>asked</w:t>
      </w:r>
      <w:r w:rsidRPr="002E5922" w:rsidR="007B0725">
        <w:t xml:space="preserve"> </w:t>
      </w:r>
      <w:r w:rsidRPr="002E5922" w:rsidR="00A54805">
        <w:t>the</w:t>
      </w:r>
      <w:r w:rsidRPr="002E5922" w:rsidR="007B0725">
        <w:t xml:space="preserve"> </w:t>
      </w:r>
      <w:r w:rsidRPr="002E5922" w:rsidR="00A54805">
        <w:t>question,</w:t>
      </w:r>
      <w:r w:rsidRPr="002E5922" w:rsidR="007B0725">
        <w:t xml:space="preserve"> </w:t>
      </w:r>
      <w:r w:rsidRPr="002E5922">
        <w:t>“D</w:t>
      </w:r>
      <w:r w:rsidRPr="002E5922" w:rsidR="00A54805">
        <w:t>id</w:t>
      </w:r>
      <w:r w:rsidRPr="002E5922" w:rsidR="007B0725">
        <w:t xml:space="preserve"> </w:t>
      </w:r>
      <w:r w:rsidRPr="002E5922" w:rsidR="00A54805">
        <w:t>we</w:t>
      </w:r>
      <w:r w:rsidRPr="002E5922" w:rsidR="007B0725">
        <w:t xml:space="preserve"> </w:t>
      </w:r>
      <w:r w:rsidRPr="002E5922" w:rsidR="00A54805">
        <w:t>get</w:t>
      </w:r>
      <w:r w:rsidRPr="002E5922" w:rsidR="007B0725">
        <w:t xml:space="preserve"> </w:t>
      </w:r>
      <w:r w:rsidRPr="002E5922" w:rsidR="00A54805">
        <w:t>enough</w:t>
      </w:r>
      <w:r w:rsidRPr="002E5922" w:rsidR="007B0725">
        <w:t xml:space="preserve"> </w:t>
      </w:r>
      <w:r w:rsidRPr="002E5922" w:rsidR="00A54805">
        <w:t>food</w:t>
      </w:r>
      <w:r w:rsidRPr="002E5922" w:rsidR="007B0725">
        <w:t xml:space="preserve"> </w:t>
      </w:r>
      <w:r w:rsidRPr="002E5922" w:rsidR="00A54805">
        <w:t>during</w:t>
      </w:r>
      <w:r w:rsidRPr="002E5922" w:rsidR="007B0725">
        <w:t xml:space="preserve"> </w:t>
      </w:r>
      <w:r w:rsidRPr="002E5922" w:rsidR="00A54805">
        <w:t>that</w:t>
      </w:r>
      <w:r w:rsidRPr="002E5922" w:rsidR="007B0725">
        <w:t xml:space="preserve"> </w:t>
      </w:r>
      <w:r w:rsidRPr="002E5922" w:rsidR="00A54805">
        <w:t>time?</w:t>
      </w:r>
      <w:r w:rsidRPr="002E5922">
        <w:t>”</w:t>
      </w:r>
      <w:r w:rsidRPr="002E5922" w:rsidR="007B0725">
        <w:t xml:space="preserve"> </w:t>
      </w:r>
      <w:r w:rsidRPr="002E5922" w:rsidR="005140F6">
        <w:t xml:space="preserve">We </w:t>
      </w:r>
      <w:r w:rsidRPr="002E5922">
        <w:t>are</w:t>
      </w:r>
      <w:r w:rsidRPr="002E5922" w:rsidR="007B0725">
        <w:t xml:space="preserve"> </w:t>
      </w:r>
      <w:r w:rsidRPr="002E5922">
        <w:t>still</w:t>
      </w:r>
      <w:r w:rsidRPr="002E5922" w:rsidR="007B0725">
        <w:t xml:space="preserve"> </w:t>
      </w:r>
      <w:r w:rsidRPr="002E5922">
        <w:t>not</w:t>
      </w:r>
      <w:r w:rsidRPr="002E5922" w:rsidR="007B0725">
        <w:t xml:space="preserve"> </w:t>
      </w:r>
      <w:r w:rsidRPr="002E5922">
        <w:t>getting</w:t>
      </w:r>
      <w:r w:rsidRPr="002E5922" w:rsidR="007B0725">
        <w:t xml:space="preserve"> </w:t>
      </w:r>
      <w:r w:rsidRPr="002E5922">
        <w:t>full</w:t>
      </w:r>
      <w:r w:rsidRPr="002E5922" w:rsidR="007B0725">
        <w:t xml:space="preserve"> </w:t>
      </w:r>
      <w:r w:rsidRPr="002E5922">
        <w:t>availability</w:t>
      </w:r>
      <w:r w:rsidRPr="002E5922" w:rsidR="007B0725">
        <w:t xml:space="preserve"> </w:t>
      </w:r>
      <w:r w:rsidRPr="002E5922" w:rsidR="005140F6">
        <w:t>of</w:t>
      </w:r>
      <w:r w:rsidRPr="002E5922" w:rsidR="007B0725">
        <w:t xml:space="preserve"> </w:t>
      </w:r>
      <w:r w:rsidRPr="002E5922">
        <w:t>the</w:t>
      </w:r>
      <w:r w:rsidRPr="002E5922" w:rsidR="007B0725">
        <w:t xml:space="preserve"> </w:t>
      </w:r>
      <w:r w:rsidRPr="002E5922">
        <w:t>orders</w:t>
      </w:r>
      <w:r w:rsidRPr="002E5922" w:rsidR="007B0725">
        <w:t xml:space="preserve"> </w:t>
      </w:r>
      <w:r w:rsidRPr="002E5922">
        <w:t>we</w:t>
      </w:r>
      <w:r w:rsidRPr="002E5922" w:rsidR="007B0725">
        <w:t xml:space="preserve"> </w:t>
      </w:r>
      <w:r w:rsidRPr="002E5922">
        <w:t>a</w:t>
      </w:r>
      <w:r w:rsidRPr="002E5922" w:rsidR="00A54805">
        <w:t>re</w:t>
      </w:r>
      <w:r w:rsidRPr="002E5922" w:rsidR="007B0725">
        <w:t xml:space="preserve"> </w:t>
      </w:r>
      <w:r w:rsidRPr="002E5922" w:rsidR="00A54805">
        <w:t>making</w:t>
      </w:r>
      <w:r w:rsidRPr="002E5922" w:rsidR="007B0725">
        <w:t xml:space="preserve"> </w:t>
      </w:r>
      <w:r w:rsidRPr="002E5922" w:rsidR="00A54805">
        <w:t>into</w:t>
      </w:r>
      <w:r w:rsidRPr="002E5922" w:rsidR="007B0725">
        <w:t xml:space="preserve"> </w:t>
      </w:r>
      <w:r w:rsidRPr="002E5922">
        <w:t>convenience</w:t>
      </w:r>
      <w:r w:rsidRPr="002E5922" w:rsidR="007B0725">
        <w:t xml:space="preserve"> </w:t>
      </w:r>
      <w:r w:rsidRPr="002E5922">
        <w:t>stores.</w:t>
      </w:r>
      <w:r w:rsidRPr="002E5922" w:rsidR="007B0725">
        <w:t xml:space="preserve"> </w:t>
      </w:r>
      <w:r w:rsidRPr="002E5922">
        <w:t>I</w:t>
      </w:r>
      <w:r w:rsidRPr="002E5922" w:rsidR="00A54805">
        <w:t>t</w:t>
      </w:r>
      <w:r w:rsidRPr="002E5922" w:rsidR="007B0725">
        <w:t xml:space="preserve"> </w:t>
      </w:r>
      <w:r w:rsidRPr="002E5922" w:rsidR="00A54805">
        <w:t>is</w:t>
      </w:r>
      <w:r w:rsidRPr="002E5922" w:rsidR="007B0725">
        <w:t xml:space="preserve"> </w:t>
      </w:r>
      <w:r w:rsidRPr="002E5922" w:rsidR="00A54805">
        <w:t>wor</w:t>
      </w:r>
      <w:r w:rsidRPr="002E5922">
        <w:t>th</w:t>
      </w:r>
      <w:r w:rsidRPr="002E5922" w:rsidR="007B0725">
        <w:t xml:space="preserve"> </w:t>
      </w:r>
      <w:r w:rsidRPr="002E5922">
        <w:t>remembering</w:t>
      </w:r>
      <w:r w:rsidRPr="002E5922" w:rsidR="007B0725">
        <w:t xml:space="preserve"> </w:t>
      </w:r>
      <w:r w:rsidRPr="002E5922" w:rsidR="005140F6">
        <w:t xml:space="preserve">that </w:t>
      </w:r>
      <w:r w:rsidRPr="002E5922" w:rsidR="00A54805">
        <w:t>in</w:t>
      </w:r>
      <w:r w:rsidRPr="002E5922" w:rsidR="007B0725">
        <w:t xml:space="preserve"> </w:t>
      </w:r>
      <w:r w:rsidRPr="002E5922" w:rsidR="00A54805">
        <w:t>the</w:t>
      </w:r>
      <w:r w:rsidRPr="002E5922" w:rsidR="007B0725">
        <w:t xml:space="preserve"> </w:t>
      </w:r>
      <w:r w:rsidRPr="002E5922" w:rsidR="00A54805">
        <w:t>main</w:t>
      </w:r>
      <w:r w:rsidRPr="002E5922" w:rsidR="007B0725">
        <w:t xml:space="preserve"> </w:t>
      </w:r>
      <w:r w:rsidRPr="002E5922" w:rsidR="00A54805">
        <w:t>convenience</w:t>
      </w:r>
      <w:r w:rsidRPr="002E5922" w:rsidR="007B0725">
        <w:t xml:space="preserve"> </w:t>
      </w:r>
      <w:r w:rsidRPr="002E5922" w:rsidR="00A54805">
        <w:t>stores</w:t>
      </w:r>
      <w:r w:rsidRPr="002E5922" w:rsidR="007B0725">
        <w:t xml:space="preserve"> </w:t>
      </w:r>
      <w:r w:rsidRPr="002E5922" w:rsidR="00A54805">
        <w:t>a</w:t>
      </w:r>
      <w:r w:rsidRPr="002E5922">
        <w:t>re</w:t>
      </w:r>
      <w:r w:rsidRPr="002E5922" w:rsidR="007B0725">
        <w:t xml:space="preserve"> </w:t>
      </w:r>
      <w:r w:rsidRPr="002E5922" w:rsidR="00A54805">
        <w:t>service</w:t>
      </w:r>
      <w:r w:rsidRPr="002E5922">
        <w:t>d</w:t>
      </w:r>
      <w:r w:rsidRPr="002E5922" w:rsidR="007B0725">
        <w:t xml:space="preserve"> </w:t>
      </w:r>
      <w:r w:rsidRPr="002E5922">
        <w:t>through</w:t>
      </w:r>
      <w:r w:rsidRPr="002E5922" w:rsidR="007B0725">
        <w:t xml:space="preserve"> </w:t>
      </w:r>
      <w:r w:rsidRPr="002E5922">
        <w:t>a</w:t>
      </w:r>
      <w:r w:rsidRPr="002E5922" w:rsidR="007B0725">
        <w:t xml:space="preserve"> </w:t>
      </w:r>
      <w:r w:rsidRPr="002E5922">
        <w:t>third-</w:t>
      </w:r>
      <w:r w:rsidRPr="002E5922" w:rsidR="00A54805">
        <w:t>party</w:t>
      </w:r>
      <w:r w:rsidRPr="002E5922" w:rsidR="007B0725">
        <w:t xml:space="preserve"> </w:t>
      </w:r>
      <w:r w:rsidRPr="002E5922">
        <w:t>wholesale</w:t>
      </w:r>
      <w:r w:rsidRPr="002E5922" w:rsidR="007B0725">
        <w:t xml:space="preserve"> </w:t>
      </w:r>
      <w:r w:rsidRPr="002E5922">
        <w:t>industry</w:t>
      </w:r>
      <w:r w:rsidRPr="002E5922" w:rsidR="007B0725">
        <w:t xml:space="preserve"> </w:t>
      </w:r>
      <w:r w:rsidRPr="002E5922">
        <w:t>as</w:t>
      </w:r>
      <w:r w:rsidRPr="002E5922" w:rsidR="007B0725">
        <w:t xml:space="preserve"> </w:t>
      </w:r>
      <w:r w:rsidRPr="002E5922">
        <w:t>well.</w:t>
      </w:r>
      <w:r w:rsidRPr="002E5922" w:rsidR="007B0725">
        <w:t xml:space="preserve"> </w:t>
      </w:r>
      <w:r w:rsidRPr="002E5922">
        <w:t>T</w:t>
      </w:r>
      <w:r w:rsidRPr="002E5922" w:rsidR="00A54805">
        <w:t>he</w:t>
      </w:r>
      <w:r w:rsidRPr="002E5922" w:rsidR="007B0725">
        <w:t xml:space="preserve"> </w:t>
      </w:r>
      <w:r w:rsidRPr="002E5922" w:rsidR="00A54805">
        <w:t>products</w:t>
      </w:r>
      <w:r w:rsidRPr="002E5922" w:rsidR="007B0725">
        <w:t xml:space="preserve"> </w:t>
      </w:r>
      <w:r w:rsidRPr="002E5922" w:rsidR="00A54805">
        <w:t>come</w:t>
      </w:r>
      <w:r w:rsidRPr="002E5922" w:rsidR="007B0725">
        <w:t xml:space="preserve"> </w:t>
      </w:r>
      <w:r w:rsidRPr="002E5922" w:rsidR="00A54805">
        <w:t>into</w:t>
      </w:r>
      <w:r w:rsidRPr="002E5922" w:rsidR="007B0725">
        <w:t xml:space="preserve"> </w:t>
      </w:r>
      <w:r w:rsidRPr="002E5922" w:rsidR="00A54805">
        <w:t>whole</w:t>
      </w:r>
      <w:r w:rsidRPr="002E5922">
        <w:t>sale</w:t>
      </w:r>
      <w:r w:rsidRPr="002E5922" w:rsidR="007B0725">
        <w:t xml:space="preserve"> </w:t>
      </w:r>
      <w:r w:rsidRPr="002E5922">
        <w:t>and</w:t>
      </w:r>
      <w:r w:rsidRPr="002E5922" w:rsidR="007B0725">
        <w:t xml:space="preserve"> </w:t>
      </w:r>
      <w:r w:rsidRPr="002E5922">
        <w:t>then</w:t>
      </w:r>
      <w:r w:rsidRPr="002E5922" w:rsidR="007B0725">
        <w:t xml:space="preserve"> </w:t>
      </w:r>
      <w:r w:rsidRPr="002E5922">
        <w:t>are</w:t>
      </w:r>
      <w:r w:rsidRPr="002E5922" w:rsidR="007B0725">
        <w:t xml:space="preserve"> </w:t>
      </w:r>
      <w:r w:rsidRPr="002E5922" w:rsidR="005140F6">
        <w:t xml:space="preserve">distributed. The </w:t>
      </w:r>
      <w:r w:rsidRPr="002E5922">
        <w:t>retail</w:t>
      </w:r>
      <w:r w:rsidRPr="002E5922" w:rsidR="005140F6">
        <w:t>er</w:t>
      </w:r>
      <w:r w:rsidRPr="002E5922" w:rsidR="007B0725">
        <w:t xml:space="preserve"> </w:t>
      </w:r>
      <w:r w:rsidRPr="002E5922" w:rsidR="005140F6">
        <w:t xml:space="preserve">selects </w:t>
      </w:r>
      <w:r w:rsidRPr="002E5922" w:rsidR="00A54805">
        <w:t>products</w:t>
      </w:r>
      <w:r w:rsidRPr="002E5922" w:rsidR="007B0725">
        <w:t xml:space="preserve"> </w:t>
      </w:r>
      <w:r w:rsidRPr="002E5922" w:rsidR="00A54805">
        <w:t>from</w:t>
      </w:r>
      <w:r w:rsidRPr="002E5922" w:rsidR="007B0725">
        <w:t xml:space="preserve"> </w:t>
      </w:r>
      <w:r w:rsidRPr="002E5922" w:rsidR="00A54805">
        <w:t>that</w:t>
      </w:r>
      <w:r w:rsidRPr="002E5922" w:rsidR="007B0725">
        <w:t xml:space="preserve"> </w:t>
      </w:r>
      <w:r w:rsidRPr="002E5922" w:rsidR="00A54805">
        <w:t>wholesaler</w:t>
      </w:r>
      <w:r w:rsidRPr="002E5922">
        <w:t>.</w:t>
      </w:r>
      <w:r w:rsidRPr="002E5922" w:rsidR="007B0725">
        <w:t xml:space="preserve"> </w:t>
      </w:r>
      <w:r w:rsidRPr="002E5922">
        <w:t>T</w:t>
      </w:r>
      <w:r w:rsidRPr="002E5922" w:rsidR="00A54805">
        <w:t>he</w:t>
      </w:r>
      <w:r w:rsidRPr="002E5922" w:rsidR="007B0725">
        <w:t xml:space="preserve"> </w:t>
      </w:r>
      <w:r w:rsidRPr="002E5922" w:rsidR="00A54805">
        <w:t>supply</w:t>
      </w:r>
      <w:r w:rsidRPr="002E5922" w:rsidR="007B0725">
        <w:t xml:space="preserve"> </w:t>
      </w:r>
      <w:r w:rsidRPr="002E5922" w:rsidR="00A54805">
        <w:t>into</w:t>
      </w:r>
      <w:r w:rsidRPr="002E5922" w:rsidR="007B0725">
        <w:t xml:space="preserve"> </w:t>
      </w:r>
      <w:r w:rsidRPr="002E5922" w:rsidR="00A54805">
        <w:t>those</w:t>
      </w:r>
      <w:r w:rsidRPr="002E5922" w:rsidR="007B0725">
        <w:t xml:space="preserve"> </w:t>
      </w:r>
      <w:r w:rsidRPr="002E5922" w:rsidR="00A54805">
        <w:t>wholesalers</w:t>
      </w:r>
      <w:r w:rsidRPr="002E5922">
        <w:t>,</w:t>
      </w:r>
      <w:r w:rsidRPr="002E5922" w:rsidR="007B0725">
        <w:t xml:space="preserve"> </w:t>
      </w:r>
      <w:r w:rsidRPr="002E5922">
        <w:t>and</w:t>
      </w:r>
      <w:r w:rsidRPr="002E5922" w:rsidR="007B0725">
        <w:t xml:space="preserve"> </w:t>
      </w:r>
      <w:r w:rsidRPr="002E5922">
        <w:t>then</w:t>
      </w:r>
      <w:r w:rsidRPr="002E5922" w:rsidR="007B0725">
        <w:t xml:space="preserve"> </w:t>
      </w:r>
      <w:r w:rsidRPr="002E5922">
        <w:t>consequently</w:t>
      </w:r>
      <w:r w:rsidRPr="002E5922" w:rsidR="007B0725">
        <w:t xml:space="preserve"> </w:t>
      </w:r>
      <w:r w:rsidRPr="002E5922">
        <w:t>the</w:t>
      </w:r>
      <w:r w:rsidRPr="002E5922" w:rsidR="007B0725">
        <w:t xml:space="preserve"> </w:t>
      </w:r>
      <w:r w:rsidRPr="002E5922">
        <w:t>supply</w:t>
      </w:r>
      <w:r w:rsidRPr="002E5922" w:rsidR="007B0725">
        <w:t xml:space="preserve"> </w:t>
      </w:r>
      <w:r w:rsidRPr="002E5922">
        <w:t>into</w:t>
      </w:r>
      <w:r w:rsidRPr="002E5922" w:rsidR="007B0725">
        <w:t xml:space="preserve"> </w:t>
      </w:r>
      <w:r w:rsidRPr="002E5922" w:rsidR="00A54805">
        <w:t>convenience</w:t>
      </w:r>
      <w:r w:rsidRPr="002E5922" w:rsidR="007B0725">
        <w:t xml:space="preserve"> </w:t>
      </w:r>
      <w:r w:rsidRPr="002E5922" w:rsidR="00A54805">
        <w:t>stores</w:t>
      </w:r>
      <w:r w:rsidRPr="002E5922">
        <w:t>,</w:t>
      </w:r>
      <w:r w:rsidRPr="002E5922" w:rsidR="007B0725">
        <w:t xml:space="preserve"> </w:t>
      </w:r>
      <w:r w:rsidRPr="002E5922">
        <w:t>has</w:t>
      </w:r>
      <w:r w:rsidRPr="002E5922" w:rsidR="007B0725">
        <w:t xml:space="preserve"> </w:t>
      </w:r>
      <w:r w:rsidRPr="002E5922">
        <w:t>been</w:t>
      </w:r>
      <w:r w:rsidRPr="002E5922" w:rsidR="007B0725">
        <w:t xml:space="preserve"> </w:t>
      </w:r>
      <w:r w:rsidRPr="002E5922">
        <w:t>really</w:t>
      </w:r>
      <w:r w:rsidRPr="002E5922" w:rsidR="007B0725">
        <w:t xml:space="preserve"> </w:t>
      </w:r>
      <w:r w:rsidRPr="002E5922">
        <w:t>challeng</w:t>
      </w:r>
      <w:r w:rsidRPr="002E5922" w:rsidR="005140F6">
        <w:t>ed.</w:t>
      </w:r>
      <w:r w:rsidRPr="002E5922" w:rsidR="007B0725">
        <w:t xml:space="preserve"> </w:t>
      </w:r>
      <w:r w:rsidRPr="002E5922" w:rsidR="005140F6">
        <w:t xml:space="preserve">It </w:t>
      </w:r>
      <w:r w:rsidRPr="002E5922" w:rsidR="00A54805">
        <w:t>still</w:t>
      </w:r>
      <w:r w:rsidRPr="002E5922" w:rsidR="007B0725">
        <w:t xml:space="preserve"> </w:t>
      </w:r>
      <w:r w:rsidRPr="002E5922" w:rsidR="00A54805">
        <w:t>is</w:t>
      </w:r>
      <w:r w:rsidRPr="002E5922">
        <w:t>.</w:t>
      </w:r>
      <w:r w:rsidRPr="002E5922" w:rsidR="007B0725">
        <w:t xml:space="preserve"> </w:t>
      </w:r>
      <w:r w:rsidRPr="002E5922">
        <w:t>T</w:t>
      </w:r>
      <w:r w:rsidRPr="002E5922" w:rsidR="00A54805">
        <w:t>he</w:t>
      </w:r>
      <w:r w:rsidRPr="002E5922" w:rsidR="007B0725">
        <w:t xml:space="preserve"> </w:t>
      </w:r>
      <w:r w:rsidRPr="002E5922" w:rsidR="00A54805">
        <w:t>situation</w:t>
      </w:r>
      <w:r w:rsidRPr="002E5922" w:rsidR="007B0725">
        <w:t xml:space="preserve"> </w:t>
      </w:r>
      <w:r w:rsidRPr="002E5922" w:rsidR="00A54805">
        <w:t>has</w:t>
      </w:r>
      <w:r w:rsidRPr="002E5922" w:rsidR="007B0725">
        <w:t xml:space="preserve"> </w:t>
      </w:r>
      <w:r w:rsidRPr="002E5922" w:rsidR="00A54805">
        <w:t>improved,</w:t>
      </w:r>
      <w:r w:rsidRPr="002E5922" w:rsidR="007B0725">
        <w:t xml:space="preserve"> </w:t>
      </w:r>
      <w:r w:rsidRPr="002E5922" w:rsidR="00A54805">
        <w:t>but</w:t>
      </w:r>
      <w:r w:rsidRPr="002E5922" w:rsidR="007B0725">
        <w:t xml:space="preserve"> </w:t>
      </w:r>
      <w:r w:rsidRPr="002E5922" w:rsidR="00A54805">
        <w:t>back</w:t>
      </w:r>
      <w:r w:rsidRPr="002E5922" w:rsidR="007B0725">
        <w:t xml:space="preserve"> </w:t>
      </w:r>
      <w:r w:rsidRPr="002E5922" w:rsidR="00A54805">
        <w:t>in</w:t>
      </w:r>
      <w:r w:rsidRPr="002E5922" w:rsidR="007B0725">
        <w:t xml:space="preserve"> </w:t>
      </w:r>
      <w:r w:rsidRPr="002E5922" w:rsidR="00A54805">
        <w:t>those</w:t>
      </w:r>
      <w:r w:rsidRPr="002E5922" w:rsidR="007B0725">
        <w:t xml:space="preserve"> </w:t>
      </w:r>
      <w:r w:rsidRPr="002E5922" w:rsidR="00A54805">
        <w:t>very</w:t>
      </w:r>
      <w:r w:rsidRPr="002E5922" w:rsidR="007B0725">
        <w:t xml:space="preserve"> </w:t>
      </w:r>
      <w:r w:rsidRPr="002E5922" w:rsidR="00A54805">
        <w:t>early</w:t>
      </w:r>
      <w:r w:rsidRPr="002E5922" w:rsidR="007B0725">
        <w:t xml:space="preserve"> </w:t>
      </w:r>
      <w:r w:rsidRPr="002E5922" w:rsidR="00A54805">
        <w:t>times</w:t>
      </w:r>
      <w:r w:rsidRPr="002E5922" w:rsidR="007B0725">
        <w:t xml:space="preserve"> </w:t>
      </w:r>
      <w:r w:rsidRPr="002E5922" w:rsidR="00A54805">
        <w:t>a</w:t>
      </w:r>
      <w:r w:rsidRPr="002E5922" w:rsidR="007B0725">
        <w:t xml:space="preserve"> </w:t>
      </w:r>
      <w:r w:rsidRPr="002E5922" w:rsidR="00A54805">
        <w:t>number</w:t>
      </w:r>
      <w:r w:rsidRPr="002E5922" w:rsidR="007B0725">
        <w:t xml:space="preserve"> </w:t>
      </w:r>
      <w:r w:rsidRPr="002E5922" w:rsidR="00A54805">
        <w:t>of</w:t>
      </w:r>
      <w:r w:rsidRPr="002E5922" w:rsidR="007B0725">
        <w:t xml:space="preserve"> </w:t>
      </w:r>
      <w:r w:rsidRPr="002E5922" w:rsidR="00A54805">
        <w:t>factors</w:t>
      </w:r>
      <w:r w:rsidRPr="002E5922" w:rsidR="007B0725">
        <w:t xml:space="preserve"> </w:t>
      </w:r>
      <w:r w:rsidRPr="002E5922" w:rsidR="00A54805">
        <w:t>came</w:t>
      </w:r>
      <w:r w:rsidRPr="002E5922" w:rsidR="007B0725">
        <w:t xml:space="preserve"> </w:t>
      </w:r>
      <w:r w:rsidRPr="002E5922" w:rsidR="00A54805">
        <w:t>into</w:t>
      </w:r>
      <w:r w:rsidRPr="002E5922" w:rsidR="007B0725">
        <w:t xml:space="preserve"> </w:t>
      </w:r>
      <w:r w:rsidRPr="002E5922" w:rsidR="00A54805">
        <w:t>play.</w:t>
      </w:r>
      <w:r w:rsidRPr="002E5922" w:rsidR="007B0725">
        <w:t xml:space="preserve"> </w:t>
      </w:r>
    </w:p>
    <w:p w:rsidR="005140F6" w:rsidRPr="002E5922" w:rsidP="004C59C5">
      <w:pPr>
        <w:pStyle w:val="Answer"/>
      </w:pPr>
      <w:r w:rsidRPr="002E5922">
        <w:t>First</w:t>
      </w:r>
      <w:r w:rsidRPr="002E5922" w:rsidR="00A54805">
        <w:t>,</w:t>
      </w:r>
      <w:r w:rsidRPr="002E5922" w:rsidR="007B0725">
        <w:t xml:space="preserve"> </w:t>
      </w:r>
      <w:r w:rsidRPr="002E5922" w:rsidR="00A54805">
        <w:t>there</w:t>
      </w:r>
      <w:r w:rsidRPr="002E5922" w:rsidR="007B0725">
        <w:t xml:space="preserve"> </w:t>
      </w:r>
      <w:r w:rsidRPr="002E5922" w:rsidR="00A54805">
        <w:t>was</w:t>
      </w:r>
      <w:r w:rsidRPr="002E5922" w:rsidR="007B0725">
        <w:t xml:space="preserve"> </w:t>
      </w:r>
      <w:r w:rsidRPr="002E5922" w:rsidR="00A54805">
        <w:t>just</w:t>
      </w:r>
      <w:r w:rsidRPr="002E5922" w:rsidR="007B0725">
        <w:t xml:space="preserve"> </w:t>
      </w:r>
      <w:r w:rsidRPr="002E5922" w:rsidR="00A54805">
        <w:t>unprece</w:t>
      </w:r>
      <w:r w:rsidRPr="002E5922" w:rsidR="004C59C5">
        <w:t>dented</w:t>
      </w:r>
      <w:r w:rsidRPr="002E5922" w:rsidR="007B0725">
        <w:t xml:space="preserve"> </w:t>
      </w:r>
      <w:r w:rsidRPr="002E5922" w:rsidR="004C59C5">
        <w:t>demand.</w:t>
      </w:r>
      <w:r w:rsidRPr="002E5922" w:rsidR="007B0725">
        <w:t xml:space="preserve"> </w:t>
      </w:r>
      <w:r w:rsidRPr="002E5922" w:rsidR="004C59C5">
        <w:t>As</w:t>
      </w:r>
      <w:r w:rsidRPr="002E5922" w:rsidR="007B0725">
        <w:t xml:space="preserve"> </w:t>
      </w:r>
      <w:r w:rsidRPr="002E5922" w:rsidR="004C59C5">
        <w:t>Andrew</w:t>
      </w:r>
      <w:r w:rsidRPr="002E5922" w:rsidR="007B0725">
        <w:t xml:space="preserve"> </w:t>
      </w:r>
      <w:r w:rsidRPr="002E5922" w:rsidR="004C59C5">
        <w:t>alluded</w:t>
      </w:r>
      <w:r w:rsidRPr="002E5922" w:rsidR="007B0725">
        <w:t xml:space="preserve"> </w:t>
      </w:r>
      <w:r w:rsidRPr="002E5922" w:rsidR="004C59C5">
        <w:t>to</w:t>
      </w:r>
      <w:r w:rsidRPr="002E5922" w:rsidR="007B0725">
        <w:t xml:space="preserve"> </w:t>
      </w:r>
      <w:r w:rsidRPr="002E5922" w:rsidR="004C59C5">
        <w:t>there,</w:t>
      </w:r>
      <w:r w:rsidRPr="002E5922" w:rsidR="007B0725">
        <w:t xml:space="preserve"> </w:t>
      </w:r>
      <w:r w:rsidRPr="002E5922">
        <w:t>th</w:t>
      </w:r>
      <w:r w:rsidRPr="002E5922" w:rsidR="00A54805">
        <w:t>e</w:t>
      </w:r>
      <w:r w:rsidRPr="002E5922" w:rsidR="007B0725">
        <w:t xml:space="preserve"> </w:t>
      </w:r>
      <w:r w:rsidRPr="002E5922" w:rsidR="00A54805">
        <w:t>chal</w:t>
      </w:r>
      <w:r w:rsidRPr="002E5922">
        <w:t>lenge</w:t>
      </w:r>
      <w:r w:rsidRPr="002E5922" w:rsidR="007B0725">
        <w:t xml:space="preserve"> </w:t>
      </w:r>
      <w:r w:rsidRPr="002E5922" w:rsidR="004C59C5">
        <w:t>around</w:t>
      </w:r>
      <w:r w:rsidRPr="002E5922" w:rsidR="007B0725">
        <w:t xml:space="preserve"> </w:t>
      </w:r>
      <w:r w:rsidRPr="002E5922" w:rsidR="004C59C5">
        <w:t>that</w:t>
      </w:r>
      <w:r w:rsidRPr="002E5922" w:rsidR="007B0725">
        <w:t xml:space="preserve"> </w:t>
      </w:r>
      <w:r w:rsidRPr="002E5922" w:rsidR="004C59C5">
        <w:t>time</w:t>
      </w:r>
      <w:r w:rsidRPr="002E5922" w:rsidR="007B0725">
        <w:t xml:space="preserve"> </w:t>
      </w:r>
      <w:r w:rsidRPr="002E5922">
        <w:t>was</w:t>
      </w:r>
      <w:r w:rsidRPr="002E5922" w:rsidR="007B0725">
        <w:t xml:space="preserve"> </w:t>
      </w:r>
      <w:r w:rsidRPr="002E5922" w:rsidR="004C59C5">
        <w:t>demand-led</w:t>
      </w:r>
      <w:r w:rsidRPr="002E5922" w:rsidR="007B0725">
        <w:t xml:space="preserve"> </w:t>
      </w:r>
      <w:r w:rsidRPr="002E5922" w:rsidR="004C59C5">
        <w:t>and</w:t>
      </w:r>
      <w:r w:rsidRPr="002E5922" w:rsidR="007B0725">
        <w:t xml:space="preserve"> </w:t>
      </w:r>
      <w:r w:rsidRPr="002E5922" w:rsidR="00A54805">
        <w:t>due</w:t>
      </w:r>
      <w:r w:rsidRPr="002E5922" w:rsidR="007B0725">
        <w:t xml:space="preserve"> </w:t>
      </w:r>
      <w:r w:rsidRPr="002E5922" w:rsidR="00A54805">
        <w:t>to</w:t>
      </w:r>
      <w:r w:rsidRPr="002E5922" w:rsidR="007B0725">
        <w:t xml:space="preserve"> </w:t>
      </w:r>
      <w:r w:rsidRPr="002E5922" w:rsidR="00A54805">
        <w:t>extraordinary</w:t>
      </w:r>
      <w:r w:rsidRPr="002E5922" w:rsidR="007B0725">
        <w:t xml:space="preserve"> </w:t>
      </w:r>
      <w:r w:rsidRPr="002E5922" w:rsidR="00A54805">
        <w:t>buying</w:t>
      </w:r>
      <w:r w:rsidRPr="002E5922" w:rsidR="007B0725">
        <w:t xml:space="preserve"> </w:t>
      </w:r>
      <w:r w:rsidRPr="002E5922" w:rsidR="00A54805">
        <w:t>behaviour.</w:t>
      </w:r>
      <w:r w:rsidRPr="002E5922" w:rsidR="007B0725">
        <w:t xml:space="preserve"> </w:t>
      </w:r>
      <w:r w:rsidRPr="002E5922" w:rsidR="00A54805">
        <w:t>It</w:t>
      </w:r>
      <w:r w:rsidRPr="002E5922" w:rsidR="007B0725">
        <w:t xml:space="preserve"> </w:t>
      </w:r>
      <w:r w:rsidRPr="002E5922" w:rsidR="00A54805">
        <w:t>was</w:t>
      </w:r>
      <w:r w:rsidRPr="002E5922" w:rsidR="007B0725">
        <w:t xml:space="preserve"> </w:t>
      </w:r>
      <w:r w:rsidRPr="002E5922" w:rsidR="00A54805">
        <w:t>not</w:t>
      </w:r>
      <w:r w:rsidRPr="002E5922" w:rsidR="007B0725">
        <w:t xml:space="preserve"> </w:t>
      </w:r>
      <w:r w:rsidRPr="002E5922" w:rsidR="00A54805">
        <w:t>d</w:t>
      </w:r>
      <w:r w:rsidRPr="002E5922" w:rsidR="004C59C5">
        <w:t>ue</w:t>
      </w:r>
      <w:r w:rsidRPr="002E5922" w:rsidR="007B0725">
        <w:t xml:space="preserve"> </w:t>
      </w:r>
      <w:r w:rsidRPr="002E5922" w:rsidR="004C59C5">
        <w:t>to</w:t>
      </w:r>
      <w:r w:rsidRPr="002E5922" w:rsidR="007B0725">
        <w:t xml:space="preserve"> </w:t>
      </w:r>
      <w:r w:rsidRPr="002E5922" w:rsidR="004C59C5">
        <w:t>weaknesses</w:t>
      </w:r>
      <w:r w:rsidRPr="002E5922" w:rsidR="007B0725">
        <w:t xml:space="preserve"> </w:t>
      </w:r>
      <w:r w:rsidRPr="002E5922" w:rsidR="004C59C5">
        <w:t>and</w:t>
      </w:r>
      <w:r w:rsidRPr="002E5922" w:rsidR="007B0725">
        <w:t xml:space="preserve"> </w:t>
      </w:r>
      <w:r w:rsidRPr="002E5922" w:rsidR="004C59C5">
        <w:t>challenges</w:t>
      </w:r>
      <w:r w:rsidRPr="002E5922" w:rsidR="007B0725">
        <w:t xml:space="preserve"> </w:t>
      </w:r>
      <w:r w:rsidRPr="002E5922" w:rsidR="004C59C5">
        <w:t>i</w:t>
      </w:r>
      <w:r w:rsidRPr="002E5922" w:rsidR="00A54805">
        <w:t>n</w:t>
      </w:r>
      <w:r w:rsidRPr="002E5922" w:rsidR="007B0725">
        <w:t xml:space="preserve"> </w:t>
      </w:r>
      <w:r w:rsidRPr="002E5922" w:rsidR="00A54805">
        <w:t>the</w:t>
      </w:r>
      <w:r w:rsidRPr="002E5922" w:rsidR="007B0725">
        <w:t xml:space="preserve"> </w:t>
      </w:r>
      <w:r w:rsidRPr="002E5922" w:rsidR="00A54805">
        <w:t>supply</w:t>
      </w:r>
      <w:r w:rsidRPr="002E5922" w:rsidR="007B0725">
        <w:t xml:space="preserve"> </w:t>
      </w:r>
      <w:r w:rsidRPr="002E5922" w:rsidR="00A54805">
        <w:t>chain,</w:t>
      </w:r>
      <w:r w:rsidRPr="002E5922" w:rsidR="007B0725">
        <w:t xml:space="preserve"> </w:t>
      </w:r>
      <w:r w:rsidRPr="002E5922" w:rsidR="004C59C5">
        <w:t>which,</w:t>
      </w:r>
      <w:r w:rsidRPr="002E5922" w:rsidR="007B0725">
        <w:t xml:space="preserve"> </w:t>
      </w:r>
      <w:r w:rsidRPr="002E5922" w:rsidR="004C59C5">
        <w:t>as</w:t>
      </w:r>
      <w:r w:rsidRPr="002E5922" w:rsidR="007B0725">
        <w:t xml:space="preserve"> </w:t>
      </w:r>
      <w:r w:rsidRPr="002E5922" w:rsidR="004C59C5">
        <w:t>Andrew</w:t>
      </w:r>
      <w:r w:rsidRPr="002E5922" w:rsidR="007B0725">
        <w:t xml:space="preserve"> </w:t>
      </w:r>
      <w:r w:rsidRPr="002E5922" w:rsidR="004C59C5">
        <w:t>said,</w:t>
      </w:r>
      <w:r w:rsidRPr="002E5922" w:rsidR="007B0725">
        <w:t xml:space="preserve"> </w:t>
      </w:r>
      <w:r w:rsidRPr="002E5922" w:rsidR="00A54805">
        <w:t>held</w:t>
      </w:r>
      <w:r w:rsidRPr="002E5922" w:rsidR="007B0725">
        <w:t xml:space="preserve"> </w:t>
      </w:r>
      <w:r w:rsidRPr="002E5922" w:rsidR="00A54805">
        <w:t>up</w:t>
      </w:r>
      <w:r w:rsidRPr="002E5922" w:rsidR="007B0725">
        <w:t xml:space="preserve"> </w:t>
      </w:r>
      <w:r w:rsidRPr="002E5922" w:rsidR="00A54805">
        <w:t>incredibly</w:t>
      </w:r>
      <w:r w:rsidRPr="002E5922" w:rsidR="007B0725">
        <w:t xml:space="preserve"> </w:t>
      </w:r>
      <w:r w:rsidRPr="002E5922" w:rsidR="00A54805">
        <w:t>wel</w:t>
      </w:r>
      <w:r w:rsidRPr="002E5922" w:rsidR="004C59C5">
        <w:t>l.</w:t>
      </w:r>
      <w:r w:rsidRPr="002E5922" w:rsidR="007B0725">
        <w:t xml:space="preserve"> </w:t>
      </w:r>
      <w:r w:rsidRPr="002E5922">
        <w:t xml:space="preserve">Product has continued to come </w:t>
      </w:r>
      <w:r w:rsidRPr="002E5922" w:rsidR="00A54805">
        <w:t>through</w:t>
      </w:r>
      <w:r w:rsidRPr="002E5922" w:rsidR="007B0725">
        <w:t xml:space="preserve"> </w:t>
      </w:r>
      <w:r w:rsidRPr="002E5922">
        <w:t xml:space="preserve">the </w:t>
      </w:r>
      <w:r w:rsidRPr="002E5922" w:rsidR="00A54805">
        <w:t>supply</w:t>
      </w:r>
      <w:r w:rsidRPr="002E5922" w:rsidR="007B0725">
        <w:t xml:space="preserve"> </w:t>
      </w:r>
      <w:r w:rsidRPr="002E5922" w:rsidR="00A54805">
        <w:t>chain</w:t>
      </w:r>
      <w:r w:rsidRPr="002E5922" w:rsidR="007B0725">
        <w:t xml:space="preserve"> </w:t>
      </w:r>
      <w:r w:rsidRPr="002E5922" w:rsidR="00A54805">
        <w:t>extremely</w:t>
      </w:r>
      <w:r w:rsidRPr="002E5922" w:rsidR="007B0725">
        <w:t xml:space="preserve"> </w:t>
      </w:r>
      <w:r w:rsidRPr="002E5922" w:rsidR="00A54805">
        <w:t>effectively.</w:t>
      </w:r>
      <w:r w:rsidRPr="002E5922" w:rsidR="007B0725">
        <w:t xml:space="preserve"> </w:t>
      </w:r>
      <w:r w:rsidRPr="002E5922" w:rsidR="004C59C5">
        <w:t>That</w:t>
      </w:r>
      <w:r w:rsidRPr="002E5922" w:rsidR="007B0725">
        <w:t xml:space="preserve"> </w:t>
      </w:r>
      <w:r w:rsidRPr="002E5922" w:rsidR="004C59C5">
        <w:t>disrupted</w:t>
      </w:r>
      <w:r w:rsidRPr="002E5922" w:rsidR="007B0725">
        <w:t xml:space="preserve"> </w:t>
      </w:r>
      <w:r w:rsidRPr="002E5922" w:rsidR="004C59C5">
        <w:t>our</w:t>
      </w:r>
      <w:r w:rsidRPr="002E5922" w:rsidR="007B0725">
        <w:t xml:space="preserve"> </w:t>
      </w:r>
      <w:r w:rsidRPr="002E5922" w:rsidR="004C59C5">
        <w:t>availability</w:t>
      </w:r>
      <w:r w:rsidRPr="002E5922" w:rsidR="007B0725">
        <w:t xml:space="preserve"> </w:t>
      </w:r>
      <w:r w:rsidRPr="002E5922" w:rsidR="004C59C5">
        <w:t>in</w:t>
      </w:r>
      <w:r w:rsidRPr="002E5922" w:rsidR="007B0725">
        <w:t xml:space="preserve"> </w:t>
      </w:r>
      <w:r w:rsidRPr="002E5922" w:rsidR="004C59C5">
        <w:t>store</w:t>
      </w:r>
      <w:r w:rsidRPr="002E5922" w:rsidR="007B0725">
        <w:t xml:space="preserve"> </w:t>
      </w:r>
      <w:r w:rsidRPr="002E5922" w:rsidR="004C59C5">
        <w:t>because</w:t>
      </w:r>
      <w:r w:rsidRPr="002E5922" w:rsidR="007B0725">
        <w:t xml:space="preserve"> </w:t>
      </w:r>
      <w:r w:rsidRPr="002E5922" w:rsidR="004C59C5">
        <w:t>the</w:t>
      </w:r>
      <w:r w:rsidRPr="002E5922" w:rsidR="007B0725">
        <w:t xml:space="preserve"> </w:t>
      </w:r>
      <w:r w:rsidRPr="002E5922" w:rsidR="004C59C5">
        <w:t>shelves</w:t>
      </w:r>
      <w:r w:rsidRPr="002E5922" w:rsidR="007B0725">
        <w:t xml:space="preserve"> </w:t>
      </w:r>
      <w:r w:rsidRPr="002E5922" w:rsidR="00A54805">
        <w:t>were</w:t>
      </w:r>
      <w:r w:rsidRPr="002E5922" w:rsidR="007B0725">
        <w:t xml:space="preserve"> </w:t>
      </w:r>
      <w:r w:rsidRPr="002E5922" w:rsidR="00A54805">
        <w:t>being</w:t>
      </w:r>
      <w:r w:rsidRPr="002E5922" w:rsidR="007B0725">
        <w:t xml:space="preserve"> </w:t>
      </w:r>
      <w:r w:rsidRPr="002E5922" w:rsidR="00A54805">
        <w:t>stripped</w:t>
      </w:r>
      <w:r w:rsidRPr="002E5922" w:rsidR="007B0725">
        <w:t xml:space="preserve"> </w:t>
      </w:r>
      <w:r w:rsidRPr="002E5922" w:rsidR="00A54805">
        <w:t>as</w:t>
      </w:r>
      <w:r w:rsidRPr="002E5922" w:rsidR="007B0725">
        <w:t xml:space="preserve"> </w:t>
      </w:r>
      <w:r w:rsidRPr="002E5922" w:rsidR="00A54805">
        <w:t>soon</w:t>
      </w:r>
      <w:r w:rsidRPr="002E5922" w:rsidR="007B0725">
        <w:t xml:space="preserve"> </w:t>
      </w:r>
      <w:r w:rsidRPr="002E5922" w:rsidR="00A54805">
        <w:t>as</w:t>
      </w:r>
      <w:r w:rsidRPr="002E5922" w:rsidR="007B0725">
        <w:t xml:space="preserve"> </w:t>
      </w:r>
      <w:r w:rsidRPr="002E5922" w:rsidR="004C59C5">
        <w:t>they</w:t>
      </w:r>
      <w:r w:rsidRPr="002E5922" w:rsidR="007B0725">
        <w:t xml:space="preserve"> </w:t>
      </w:r>
      <w:r w:rsidRPr="002E5922" w:rsidR="004C59C5">
        <w:t>were</w:t>
      </w:r>
      <w:r w:rsidRPr="002E5922" w:rsidR="007B0725">
        <w:t xml:space="preserve"> </w:t>
      </w:r>
      <w:r w:rsidRPr="002E5922">
        <w:t>replenished, so t</w:t>
      </w:r>
      <w:r w:rsidRPr="002E5922" w:rsidR="004C59C5">
        <w:t>o</w:t>
      </w:r>
      <w:r w:rsidRPr="002E5922" w:rsidR="007B0725">
        <w:t xml:space="preserve"> </w:t>
      </w:r>
      <w:r w:rsidRPr="002E5922" w:rsidR="004C59C5">
        <w:t>replenish</w:t>
      </w:r>
      <w:r w:rsidRPr="002E5922" w:rsidR="007B0725">
        <w:t xml:space="preserve"> </w:t>
      </w:r>
      <w:r w:rsidRPr="002E5922" w:rsidR="004C59C5">
        <w:t>those</w:t>
      </w:r>
      <w:r w:rsidRPr="002E5922" w:rsidR="007B0725">
        <w:t xml:space="preserve"> </w:t>
      </w:r>
      <w:r w:rsidRPr="002E5922" w:rsidR="004C59C5">
        <w:t>stores</w:t>
      </w:r>
      <w:r w:rsidRPr="002E5922" w:rsidR="007B0725">
        <w:t xml:space="preserve"> </w:t>
      </w:r>
      <w:r w:rsidRPr="002E5922" w:rsidR="004C59C5">
        <w:t>was</w:t>
      </w:r>
      <w:r w:rsidRPr="002E5922" w:rsidR="007B0725">
        <w:t xml:space="preserve"> </w:t>
      </w:r>
      <w:r w:rsidRPr="002E5922" w:rsidR="004C59C5">
        <w:t>more</w:t>
      </w:r>
      <w:r w:rsidRPr="002E5922" w:rsidR="007B0725">
        <w:t xml:space="preserve"> </w:t>
      </w:r>
      <w:r w:rsidRPr="002E5922" w:rsidR="00A54805">
        <w:t>challenging.</w:t>
      </w:r>
      <w:r w:rsidRPr="002E5922" w:rsidR="007B0725">
        <w:t xml:space="preserve"> </w:t>
      </w:r>
    </w:p>
    <w:p w:rsidR="004C59C5" w:rsidRPr="002E5922" w:rsidP="004C59C5">
      <w:pPr>
        <w:pStyle w:val="Answer"/>
      </w:pPr>
      <w:r w:rsidRPr="002E5922">
        <w:t>There</w:t>
      </w:r>
      <w:r w:rsidRPr="002E5922" w:rsidR="007B0725">
        <w:t xml:space="preserve"> </w:t>
      </w:r>
      <w:r w:rsidRPr="002E5922">
        <w:t>are</w:t>
      </w:r>
      <w:r w:rsidRPr="002E5922" w:rsidR="007B0725">
        <w:t xml:space="preserve"> </w:t>
      </w:r>
      <w:r w:rsidRPr="002E5922">
        <w:t>then</w:t>
      </w:r>
      <w:r w:rsidRPr="002E5922" w:rsidR="007B0725">
        <w:t xml:space="preserve"> </w:t>
      </w:r>
      <w:r w:rsidRPr="002E5922">
        <w:t>some</w:t>
      </w:r>
      <w:r w:rsidRPr="002E5922" w:rsidR="007B0725">
        <w:t xml:space="preserve"> </w:t>
      </w:r>
      <w:r w:rsidRPr="002E5922">
        <w:t>built-</w:t>
      </w:r>
      <w:r w:rsidRPr="002E5922" w:rsidR="00A54805">
        <w:t>in</w:t>
      </w:r>
      <w:r w:rsidRPr="002E5922" w:rsidR="007B0725">
        <w:t xml:space="preserve"> </w:t>
      </w:r>
      <w:r w:rsidRPr="002E5922">
        <w:t>challenges</w:t>
      </w:r>
      <w:r w:rsidRPr="002E5922" w:rsidR="007B0725">
        <w:t xml:space="preserve"> </w:t>
      </w:r>
      <w:r w:rsidRPr="002E5922">
        <w:t>we</w:t>
      </w:r>
      <w:r w:rsidRPr="002E5922" w:rsidR="007B0725">
        <w:t xml:space="preserve"> </w:t>
      </w:r>
      <w:r w:rsidRPr="002E5922">
        <w:t>have</w:t>
      </w:r>
      <w:r w:rsidRPr="002E5922" w:rsidR="007B0725">
        <w:t xml:space="preserve"> </w:t>
      </w:r>
      <w:r w:rsidRPr="002E5922">
        <w:t>as</w:t>
      </w:r>
      <w:r w:rsidRPr="002E5922" w:rsidR="007B0725">
        <w:t xml:space="preserve"> </w:t>
      </w:r>
      <w:r w:rsidRPr="002E5922">
        <w:t>a</w:t>
      </w:r>
      <w:r w:rsidRPr="002E5922" w:rsidR="007B0725">
        <w:t xml:space="preserve"> </w:t>
      </w:r>
      <w:r w:rsidRPr="002E5922">
        <w:t>sector.</w:t>
      </w:r>
      <w:r w:rsidRPr="002E5922" w:rsidR="007B0725">
        <w:t xml:space="preserve"> </w:t>
      </w:r>
      <w:r w:rsidRPr="002E5922">
        <w:t>C</w:t>
      </w:r>
      <w:r w:rsidRPr="002E5922" w:rsidR="00A54805">
        <w:t>onvenience</w:t>
      </w:r>
      <w:r w:rsidRPr="002E5922" w:rsidR="007B0725">
        <w:t xml:space="preserve"> </w:t>
      </w:r>
      <w:r w:rsidRPr="002E5922">
        <w:t>stores</w:t>
      </w:r>
      <w:r w:rsidRPr="002E5922" w:rsidR="007B0725">
        <w:t xml:space="preserve"> </w:t>
      </w:r>
      <w:r w:rsidRPr="002E5922">
        <w:t>will</w:t>
      </w:r>
      <w:r w:rsidRPr="002E5922" w:rsidR="007B0725">
        <w:t xml:space="preserve"> </w:t>
      </w:r>
      <w:r w:rsidRPr="002E5922">
        <w:t>typically</w:t>
      </w:r>
      <w:r w:rsidRPr="002E5922" w:rsidR="007B0725">
        <w:t xml:space="preserve"> </w:t>
      </w:r>
      <w:r w:rsidRPr="002E5922">
        <w:t>receive</w:t>
      </w:r>
      <w:r w:rsidRPr="002E5922" w:rsidR="007B0725">
        <w:t xml:space="preserve"> </w:t>
      </w:r>
      <w:r w:rsidRPr="002E5922">
        <w:t>two</w:t>
      </w:r>
      <w:r w:rsidRPr="002E5922" w:rsidR="007B0725">
        <w:t xml:space="preserve"> </w:t>
      </w:r>
      <w:r w:rsidRPr="002E5922">
        <w:t>to</w:t>
      </w:r>
      <w:r w:rsidRPr="002E5922" w:rsidR="007B0725">
        <w:t xml:space="preserve"> </w:t>
      </w:r>
      <w:r w:rsidRPr="002E5922">
        <w:t>three</w:t>
      </w:r>
      <w:r w:rsidRPr="002E5922" w:rsidR="007B0725">
        <w:t xml:space="preserve"> </w:t>
      </w:r>
      <w:r w:rsidRPr="002E5922" w:rsidR="00A54805">
        <w:t>deliveries</w:t>
      </w:r>
      <w:r w:rsidRPr="002E5922" w:rsidR="007B0725">
        <w:t xml:space="preserve"> </w:t>
      </w:r>
      <w:r w:rsidRPr="002E5922" w:rsidR="00A54805">
        <w:t>a</w:t>
      </w:r>
      <w:r w:rsidRPr="002E5922" w:rsidR="007B0725">
        <w:t xml:space="preserve"> </w:t>
      </w:r>
      <w:r w:rsidRPr="002E5922" w:rsidR="00A54805">
        <w:t>week.</w:t>
      </w:r>
      <w:r w:rsidRPr="002E5922" w:rsidR="007B0725">
        <w:t xml:space="preserve"> </w:t>
      </w:r>
      <w:r w:rsidRPr="002E5922">
        <w:t>They</w:t>
      </w:r>
      <w:r w:rsidRPr="002E5922" w:rsidR="007B0725">
        <w:t xml:space="preserve"> </w:t>
      </w:r>
      <w:r w:rsidRPr="002E5922">
        <w:t>will</w:t>
      </w:r>
      <w:r w:rsidRPr="002E5922" w:rsidR="007B0725">
        <w:t xml:space="preserve"> </w:t>
      </w:r>
      <w:r w:rsidRPr="002E5922">
        <w:t>typically</w:t>
      </w:r>
      <w:r w:rsidRPr="002E5922" w:rsidR="007B0725">
        <w:t xml:space="preserve"> </w:t>
      </w:r>
      <w:r w:rsidRPr="002E5922">
        <w:t>have</w:t>
      </w:r>
      <w:r w:rsidRPr="002E5922" w:rsidR="007B0725">
        <w:t xml:space="preserve"> </w:t>
      </w:r>
      <w:r w:rsidRPr="002E5922" w:rsidR="00A54805">
        <w:t>very</w:t>
      </w:r>
      <w:r w:rsidRPr="002E5922" w:rsidR="007B0725">
        <w:t xml:space="preserve"> </w:t>
      </w:r>
      <w:r w:rsidRPr="002E5922" w:rsidR="00A54805">
        <w:t>limited</w:t>
      </w:r>
      <w:r w:rsidRPr="002E5922" w:rsidR="007B0725">
        <w:t xml:space="preserve"> </w:t>
      </w:r>
      <w:r w:rsidRPr="002E5922" w:rsidR="00A54805">
        <w:t>storage</w:t>
      </w:r>
      <w:r w:rsidRPr="002E5922" w:rsidR="007B0725">
        <w:t xml:space="preserve"> </w:t>
      </w:r>
      <w:r w:rsidRPr="002E5922" w:rsidR="00A54805">
        <w:t>space.</w:t>
      </w:r>
      <w:r w:rsidRPr="002E5922" w:rsidR="007B0725">
        <w:t xml:space="preserve"> </w:t>
      </w:r>
      <w:r w:rsidRPr="002E5922" w:rsidR="00A54805">
        <w:t>Many</w:t>
      </w:r>
      <w:r w:rsidRPr="002E5922" w:rsidR="007B0725">
        <w:t xml:space="preserve"> </w:t>
      </w:r>
      <w:r w:rsidRPr="002E5922" w:rsidR="00A54805">
        <w:t>stores</w:t>
      </w:r>
      <w:r w:rsidRPr="002E5922" w:rsidR="007B0725">
        <w:t xml:space="preserve"> </w:t>
      </w:r>
      <w:r w:rsidRPr="002E5922" w:rsidR="00A54805">
        <w:t>have</w:t>
      </w:r>
      <w:r w:rsidRPr="002E5922" w:rsidR="007B0725">
        <w:t xml:space="preserve"> </w:t>
      </w:r>
      <w:r w:rsidRPr="002E5922" w:rsidR="00A54805">
        <w:t>no</w:t>
      </w:r>
      <w:r w:rsidRPr="002E5922" w:rsidR="007B0725">
        <w:t xml:space="preserve"> </w:t>
      </w:r>
      <w:r w:rsidRPr="002E5922" w:rsidR="00A54805">
        <w:t>storage</w:t>
      </w:r>
      <w:r w:rsidRPr="002E5922" w:rsidR="007B0725">
        <w:t xml:space="preserve"> </w:t>
      </w:r>
      <w:r w:rsidRPr="002E5922" w:rsidR="00A54805">
        <w:t>space</w:t>
      </w:r>
      <w:r w:rsidRPr="002E5922">
        <w:t>.</w:t>
      </w:r>
      <w:r w:rsidRPr="002E5922" w:rsidR="007B0725">
        <w:t xml:space="preserve"> </w:t>
      </w:r>
      <w:r w:rsidRPr="002E5922">
        <w:t>The</w:t>
      </w:r>
      <w:r w:rsidRPr="002E5922" w:rsidR="007B0725">
        <w:t xml:space="preserve"> </w:t>
      </w:r>
      <w:r w:rsidRPr="002E5922">
        <w:t>product</w:t>
      </w:r>
      <w:r w:rsidRPr="002E5922" w:rsidR="007B0725">
        <w:t xml:space="preserve"> </w:t>
      </w:r>
      <w:r w:rsidRPr="002E5922" w:rsidR="00A54805">
        <w:t>literally</w:t>
      </w:r>
      <w:r w:rsidRPr="002E5922" w:rsidR="007B0725">
        <w:t xml:space="preserve"> </w:t>
      </w:r>
      <w:r w:rsidRPr="002E5922">
        <w:t>comes</w:t>
      </w:r>
      <w:r w:rsidRPr="002E5922" w:rsidR="007B0725">
        <w:t xml:space="preserve"> </w:t>
      </w:r>
      <w:r w:rsidRPr="002E5922" w:rsidR="00A54805">
        <w:t>in</w:t>
      </w:r>
      <w:r w:rsidRPr="002E5922" w:rsidR="007B0725">
        <w:t xml:space="preserve"> </w:t>
      </w:r>
      <w:r w:rsidRPr="002E5922" w:rsidR="00A54805">
        <w:t>the</w:t>
      </w:r>
      <w:r w:rsidRPr="002E5922" w:rsidR="007B0725">
        <w:t xml:space="preserve"> </w:t>
      </w:r>
      <w:r w:rsidRPr="002E5922" w:rsidR="00A54805">
        <w:t>front</w:t>
      </w:r>
      <w:r w:rsidRPr="002E5922" w:rsidR="007B0725">
        <w:t xml:space="preserve"> </w:t>
      </w:r>
      <w:r w:rsidRPr="002E5922" w:rsidR="00A54805">
        <w:t>of</w:t>
      </w:r>
      <w:r w:rsidRPr="002E5922" w:rsidR="007B0725">
        <w:t xml:space="preserve"> </w:t>
      </w:r>
      <w:r w:rsidRPr="002E5922" w:rsidR="00A54805">
        <w:t>the</w:t>
      </w:r>
      <w:r w:rsidRPr="002E5922" w:rsidR="007B0725">
        <w:t xml:space="preserve"> </w:t>
      </w:r>
      <w:r w:rsidRPr="002E5922" w:rsidR="00A54805">
        <w:t>store</w:t>
      </w:r>
      <w:r w:rsidRPr="002E5922">
        <w:t>,</w:t>
      </w:r>
      <w:r w:rsidRPr="002E5922" w:rsidR="007B0725">
        <w:t xml:space="preserve"> </w:t>
      </w:r>
      <w:r w:rsidRPr="002E5922" w:rsidR="00A54805">
        <w:t>goes</w:t>
      </w:r>
      <w:r w:rsidRPr="002E5922" w:rsidR="007B0725">
        <w:t xml:space="preserve"> </w:t>
      </w:r>
      <w:r w:rsidRPr="002E5922" w:rsidR="00A54805">
        <w:t>on</w:t>
      </w:r>
      <w:r w:rsidRPr="002E5922" w:rsidR="005140F6">
        <w:t xml:space="preserve"> </w:t>
      </w:r>
      <w:r w:rsidRPr="002E5922" w:rsidR="00A54805">
        <w:t>to</w:t>
      </w:r>
      <w:r w:rsidRPr="002E5922" w:rsidR="007B0725">
        <w:t xml:space="preserve"> </w:t>
      </w:r>
      <w:r w:rsidRPr="002E5922" w:rsidR="00A54805">
        <w:t>the</w:t>
      </w:r>
      <w:r w:rsidRPr="002E5922" w:rsidR="007B0725">
        <w:t xml:space="preserve"> </w:t>
      </w:r>
      <w:r w:rsidRPr="002E5922" w:rsidR="00A54805">
        <w:t>shelf</w:t>
      </w:r>
      <w:r w:rsidRPr="002E5922">
        <w:t>,</w:t>
      </w:r>
      <w:r w:rsidRPr="002E5922" w:rsidR="007B0725">
        <w:t xml:space="preserve"> </w:t>
      </w:r>
      <w:r w:rsidRPr="002E5922" w:rsidR="00A54805">
        <w:t>and</w:t>
      </w:r>
      <w:r w:rsidRPr="002E5922" w:rsidR="007B0725">
        <w:t xml:space="preserve"> </w:t>
      </w:r>
      <w:r w:rsidRPr="002E5922" w:rsidR="00A54805">
        <w:t>there</w:t>
      </w:r>
      <w:r w:rsidRPr="002E5922" w:rsidR="007B0725">
        <w:t xml:space="preserve"> </w:t>
      </w:r>
      <w:r w:rsidRPr="002E5922" w:rsidR="00A54805">
        <w:t>is</w:t>
      </w:r>
      <w:r w:rsidRPr="002E5922" w:rsidR="007B0725">
        <w:t xml:space="preserve"> </w:t>
      </w:r>
      <w:r w:rsidRPr="002E5922">
        <w:t>no</w:t>
      </w:r>
      <w:r w:rsidRPr="002E5922" w:rsidR="00A54805">
        <w:t>t</w:t>
      </w:r>
      <w:r w:rsidRPr="002E5922" w:rsidR="007B0725">
        <w:t xml:space="preserve"> </w:t>
      </w:r>
      <w:r w:rsidRPr="002E5922" w:rsidR="00A54805">
        <w:t>any</w:t>
      </w:r>
      <w:r w:rsidRPr="002E5922" w:rsidR="007B0725">
        <w:t xml:space="preserve"> </w:t>
      </w:r>
      <w:r w:rsidRPr="002E5922" w:rsidR="00A54805">
        <w:t>storage</w:t>
      </w:r>
      <w:r w:rsidRPr="002E5922" w:rsidR="007B0725">
        <w:t xml:space="preserve"> </w:t>
      </w:r>
      <w:r w:rsidRPr="002E5922" w:rsidR="00A54805">
        <w:t>in</w:t>
      </w:r>
      <w:r w:rsidRPr="002E5922" w:rsidR="007B0725">
        <w:t xml:space="preserve"> </w:t>
      </w:r>
      <w:r w:rsidRPr="002E5922" w:rsidR="00A54805">
        <w:t>the</w:t>
      </w:r>
      <w:r w:rsidRPr="002E5922" w:rsidR="007B0725">
        <w:t xml:space="preserve"> </w:t>
      </w:r>
      <w:r w:rsidRPr="002E5922" w:rsidR="00A54805">
        <w:t>store</w:t>
      </w:r>
      <w:r w:rsidRPr="002E5922">
        <w:t>.</w:t>
      </w:r>
      <w:r w:rsidRPr="002E5922" w:rsidR="007B0725">
        <w:t xml:space="preserve"> </w:t>
      </w:r>
      <w:r w:rsidRPr="002E5922">
        <w:t>You</w:t>
      </w:r>
      <w:r w:rsidRPr="002E5922" w:rsidR="007B0725">
        <w:t xml:space="preserve"> </w:t>
      </w:r>
      <w:r w:rsidRPr="002E5922">
        <w:t>ha</w:t>
      </w:r>
      <w:r w:rsidRPr="002E5922" w:rsidR="00A54805">
        <w:t>ve</w:t>
      </w:r>
      <w:r w:rsidRPr="002E5922" w:rsidR="007B0725">
        <w:t xml:space="preserve"> </w:t>
      </w:r>
      <w:r w:rsidRPr="002E5922" w:rsidR="00A54805">
        <w:t>fewer</w:t>
      </w:r>
      <w:r w:rsidRPr="002E5922" w:rsidR="007B0725">
        <w:t xml:space="preserve"> </w:t>
      </w:r>
      <w:r w:rsidRPr="002E5922" w:rsidR="00A54805">
        <w:t>ways</w:t>
      </w:r>
      <w:r w:rsidRPr="002E5922" w:rsidR="007B0725">
        <w:t xml:space="preserve"> </w:t>
      </w:r>
      <w:r w:rsidRPr="002E5922" w:rsidR="00A54805">
        <w:t>of</w:t>
      </w:r>
      <w:r w:rsidRPr="002E5922" w:rsidR="007B0725">
        <w:t xml:space="preserve"> </w:t>
      </w:r>
      <w:r w:rsidRPr="002E5922" w:rsidR="00A54805">
        <w:t>mitigating</w:t>
      </w:r>
      <w:r w:rsidRPr="002E5922">
        <w:t>,</w:t>
      </w:r>
      <w:r w:rsidRPr="002E5922" w:rsidR="007B0725">
        <w:t xml:space="preserve"> </w:t>
      </w:r>
      <w:r w:rsidRPr="002E5922">
        <w:t>either</w:t>
      </w:r>
      <w:r w:rsidRPr="002E5922" w:rsidR="007B0725">
        <w:t xml:space="preserve"> </w:t>
      </w:r>
      <w:r w:rsidRPr="002E5922">
        <w:t>through</w:t>
      </w:r>
      <w:r w:rsidRPr="002E5922" w:rsidR="007B0725">
        <w:t xml:space="preserve"> </w:t>
      </w:r>
      <w:r w:rsidRPr="002E5922">
        <w:t>waiting</w:t>
      </w:r>
      <w:r w:rsidRPr="002E5922" w:rsidR="007B0725">
        <w:t xml:space="preserve"> </w:t>
      </w:r>
      <w:r w:rsidRPr="002E5922">
        <w:t>for</w:t>
      </w:r>
      <w:r w:rsidRPr="002E5922" w:rsidR="007B0725">
        <w:t xml:space="preserve"> </w:t>
      </w:r>
      <w:r w:rsidRPr="002E5922">
        <w:t>the</w:t>
      </w:r>
      <w:r w:rsidRPr="002E5922" w:rsidR="007B0725">
        <w:t xml:space="preserve"> </w:t>
      </w:r>
      <w:r w:rsidRPr="002E5922" w:rsidR="00A54805">
        <w:t>next</w:t>
      </w:r>
      <w:r w:rsidRPr="002E5922" w:rsidR="007B0725">
        <w:t xml:space="preserve"> </w:t>
      </w:r>
      <w:r w:rsidRPr="002E5922" w:rsidR="00A54805">
        <w:t>delivery</w:t>
      </w:r>
      <w:r w:rsidRPr="002E5922" w:rsidR="007B0725">
        <w:t xml:space="preserve"> </w:t>
      </w:r>
      <w:r w:rsidRPr="002E5922">
        <w:t>or</w:t>
      </w:r>
      <w:r w:rsidRPr="002E5922" w:rsidR="007B0725">
        <w:t xml:space="preserve"> </w:t>
      </w:r>
      <w:r w:rsidRPr="002E5922" w:rsidR="00A54805">
        <w:t>t</w:t>
      </w:r>
      <w:r w:rsidRPr="002E5922">
        <w:t>hrough</w:t>
      </w:r>
      <w:r w:rsidRPr="002E5922" w:rsidR="007B0725">
        <w:t xml:space="preserve"> </w:t>
      </w:r>
      <w:r w:rsidRPr="002E5922">
        <w:t>storing</w:t>
      </w:r>
      <w:r w:rsidRPr="002E5922" w:rsidR="007B0725">
        <w:t xml:space="preserve"> </w:t>
      </w:r>
      <w:r w:rsidRPr="002E5922">
        <w:t>up</w:t>
      </w:r>
      <w:r w:rsidRPr="002E5922" w:rsidR="007B0725">
        <w:t xml:space="preserve"> </w:t>
      </w:r>
      <w:r w:rsidRPr="002E5922">
        <w:t>that</w:t>
      </w:r>
      <w:r w:rsidRPr="002E5922" w:rsidR="007B0725">
        <w:t xml:space="preserve"> </w:t>
      </w:r>
      <w:r w:rsidRPr="002E5922">
        <w:t>product.</w:t>
      </w:r>
    </w:p>
    <w:p w:rsidR="00A54805" w:rsidRPr="002E5922" w:rsidP="004C59C5">
      <w:pPr>
        <w:pStyle w:val="Answer"/>
      </w:pPr>
      <w:r w:rsidRPr="002E5922">
        <w:t>T</w:t>
      </w:r>
      <w:r w:rsidRPr="002E5922">
        <w:t>here</w:t>
      </w:r>
      <w:r w:rsidRPr="002E5922" w:rsidR="007B0725">
        <w:t xml:space="preserve"> </w:t>
      </w:r>
      <w:r w:rsidRPr="002E5922">
        <w:t>were</w:t>
      </w:r>
      <w:r w:rsidRPr="002E5922" w:rsidR="007B0725">
        <w:t xml:space="preserve"> </w:t>
      </w:r>
      <w:r w:rsidRPr="002E5922">
        <w:t>particular</w:t>
      </w:r>
      <w:r w:rsidRPr="002E5922" w:rsidR="007B0725">
        <w:t xml:space="preserve"> </w:t>
      </w:r>
      <w:r w:rsidRPr="002E5922">
        <w:t>challenges</w:t>
      </w:r>
      <w:r w:rsidRPr="002E5922" w:rsidR="007B0725">
        <w:t xml:space="preserve"> </w:t>
      </w:r>
      <w:r w:rsidRPr="002E5922" w:rsidR="0051632E">
        <w:t>with</w:t>
      </w:r>
      <w:r w:rsidRPr="002E5922" w:rsidR="007B0725">
        <w:t xml:space="preserve"> </w:t>
      </w:r>
      <w:r w:rsidRPr="002E5922">
        <w:t>the</w:t>
      </w:r>
      <w:r w:rsidRPr="002E5922" w:rsidR="007B0725">
        <w:t xml:space="preserve"> </w:t>
      </w:r>
      <w:r w:rsidRPr="002E5922">
        <w:t>allocation</w:t>
      </w:r>
      <w:r w:rsidRPr="002E5922" w:rsidR="007B0725">
        <w:t xml:space="preserve"> </w:t>
      </w:r>
      <w:r w:rsidRPr="002E5922">
        <w:t>of</w:t>
      </w:r>
      <w:r w:rsidRPr="002E5922" w:rsidR="007B0725">
        <w:t xml:space="preserve"> </w:t>
      </w:r>
      <w:r w:rsidRPr="002E5922">
        <w:t>supply</w:t>
      </w:r>
      <w:r w:rsidRPr="002E5922" w:rsidR="007B0725">
        <w:t xml:space="preserve"> </w:t>
      </w:r>
      <w:r w:rsidRPr="002E5922">
        <w:t>in</w:t>
      </w:r>
      <w:r w:rsidRPr="002E5922">
        <w:t>to</w:t>
      </w:r>
      <w:r w:rsidRPr="002E5922" w:rsidR="007B0725">
        <w:t xml:space="preserve"> </w:t>
      </w:r>
      <w:r w:rsidRPr="002E5922">
        <w:t>the</w:t>
      </w:r>
      <w:r w:rsidRPr="002E5922" w:rsidR="007B0725">
        <w:t xml:space="preserve"> </w:t>
      </w:r>
      <w:r w:rsidRPr="002E5922">
        <w:t>convenience</w:t>
      </w:r>
      <w:r w:rsidRPr="002E5922" w:rsidR="007B0725">
        <w:t xml:space="preserve"> </w:t>
      </w:r>
      <w:r w:rsidRPr="002E5922">
        <w:t>store</w:t>
      </w:r>
      <w:r w:rsidRPr="002E5922" w:rsidR="007B0725">
        <w:t xml:space="preserve"> </w:t>
      </w:r>
      <w:r w:rsidRPr="002E5922">
        <w:t>sector.</w:t>
      </w:r>
      <w:r w:rsidRPr="002E5922" w:rsidR="007B0725">
        <w:t xml:space="preserve"> </w:t>
      </w:r>
      <w:r w:rsidRPr="002E5922">
        <w:t>S</w:t>
      </w:r>
      <w:r w:rsidRPr="002E5922">
        <w:t>ome</w:t>
      </w:r>
      <w:r w:rsidRPr="002E5922" w:rsidR="007B0725">
        <w:t xml:space="preserve"> </w:t>
      </w:r>
      <w:r w:rsidRPr="002E5922">
        <w:t>of</w:t>
      </w:r>
      <w:r w:rsidRPr="002E5922" w:rsidR="007B0725">
        <w:t xml:space="preserve"> </w:t>
      </w:r>
      <w:r w:rsidRPr="002E5922">
        <w:t>those</w:t>
      </w:r>
      <w:r w:rsidRPr="002E5922" w:rsidR="007B0725">
        <w:t xml:space="preserve"> </w:t>
      </w:r>
      <w:r w:rsidRPr="002E5922">
        <w:t>were</w:t>
      </w:r>
      <w:r w:rsidRPr="002E5922" w:rsidR="007B0725">
        <w:t xml:space="preserve"> </w:t>
      </w:r>
      <w:r w:rsidRPr="002E5922">
        <w:t>very</w:t>
      </w:r>
      <w:r w:rsidRPr="002E5922" w:rsidR="007B0725">
        <w:t xml:space="preserve"> </w:t>
      </w:r>
      <w:r w:rsidRPr="002E5922">
        <w:t>legitimate</w:t>
      </w:r>
      <w:r w:rsidRPr="002E5922" w:rsidR="007B0725">
        <w:t xml:space="preserve"> </w:t>
      </w:r>
      <w:r w:rsidRPr="002E5922">
        <w:t>systems</w:t>
      </w:r>
      <w:r w:rsidRPr="002E5922" w:rsidR="007B0725">
        <w:t xml:space="preserve"> </w:t>
      </w:r>
      <w:r w:rsidRPr="002E5922">
        <w:t>issues.</w:t>
      </w:r>
      <w:r w:rsidRPr="002E5922" w:rsidR="007B0725">
        <w:t xml:space="preserve"> </w:t>
      </w:r>
      <w:r w:rsidRPr="002E5922">
        <w:t>F</w:t>
      </w:r>
      <w:r w:rsidRPr="002E5922">
        <w:t>or</w:t>
      </w:r>
      <w:r w:rsidRPr="002E5922" w:rsidR="007B0725">
        <w:t xml:space="preserve"> </w:t>
      </w:r>
      <w:r w:rsidRPr="002E5922">
        <w:t>example,</w:t>
      </w:r>
      <w:r w:rsidRPr="002E5922" w:rsidR="007B0725">
        <w:t xml:space="preserve"> </w:t>
      </w:r>
      <w:r w:rsidRPr="002E5922">
        <w:t>and</w:t>
      </w:r>
      <w:r w:rsidRPr="002E5922" w:rsidR="007B0725">
        <w:t xml:space="preserve"> </w:t>
      </w:r>
      <w:r w:rsidRPr="002E5922">
        <w:t>we</w:t>
      </w:r>
      <w:r w:rsidRPr="002E5922" w:rsidR="007B0725">
        <w:t xml:space="preserve"> </w:t>
      </w:r>
      <w:r w:rsidRPr="002E5922">
        <w:t>may</w:t>
      </w:r>
      <w:r w:rsidRPr="002E5922" w:rsidR="007B0725">
        <w:t xml:space="preserve"> </w:t>
      </w:r>
      <w:r w:rsidRPr="002E5922">
        <w:t>come</w:t>
      </w:r>
      <w:r w:rsidRPr="002E5922" w:rsidR="007B0725">
        <w:t xml:space="preserve"> </w:t>
      </w:r>
      <w:r w:rsidRPr="002E5922">
        <w:t>on</w:t>
      </w:r>
      <w:r w:rsidRPr="002E5922" w:rsidR="007B0725">
        <w:t xml:space="preserve"> </w:t>
      </w:r>
      <w:r w:rsidRPr="002E5922">
        <w:t>to</w:t>
      </w:r>
      <w:r w:rsidRPr="002E5922" w:rsidR="007B0725">
        <w:t xml:space="preserve"> </w:t>
      </w:r>
      <w:r w:rsidRPr="002E5922">
        <w:t>talk</w:t>
      </w:r>
      <w:r w:rsidRPr="002E5922" w:rsidR="007B0725">
        <w:t xml:space="preserve"> </w:t>
      </w:r>
      <w:r w:rsidRPr="002E5922">
        <w:t>a</w:t>
      </w:r>
      <w:r w:rsidRPr="002E5922" w:rsidR="004E3167">
        <w:t>bout</w:t>
      </w:r>
      <w:r w:rsidRPr="002E5922" w:rsidR="007B0725">
        <w:t xml:space="preserve"> </w:t>
      </w:r>
      <w:r w:rsidRPr="002E5922" w:rsidR="004E3167">
        <w:t>this</w:t>
      </w:r>
      <w:r w:rsidRPr="002E5922" w:rsidR="007B0725">
        <w:t xml:space="preserve"> </w:t>
      </w:r>
      <w:r w:rsidRPr="002E5922" w:rsidR="004E3167">
        <w:t>a</w:t>
      </w:r>
      <w:r w:rsidRPr="002E5922" w:rsidR="007B0725">
        <w:t xml:space="preserve"> </w:t>
      </w:r>
      <w:r w:rsidRPr="002E5922" w:rsidR="004E3167">
        <w:t>bit</w:t>
      </w:r>
      <w:r w:rsidRPr="002E5922" w:rsidR="007B0725">
        <w:t xml:space="preserve"> </w:t>
      </w:r>
      <w:r w:rsidRPr="002E5922" w:rsidR="004E3167">
        <w:t>more,</w:t>
      </w:r>
      <w:r w:rsidRPr="002E5922" w:rsidR="007B0725">
        <w:t xml:space="preserve"> </w:t>
      </w:r>
      <w:r w:rsidRPr="002E5922">
        <w:t>the</w:t>
      </w:r>
      <w:r w:rsidRPr="002E5922" w:rsidR="007B0725">
        <w:t xml:space="preserve"> </w:t>
      </w:r>
      <w:r w:rsidRPr="002E5922">
        <w:t>range</w:t>
      </w:r>
      <w:r w:rsidRPr="002E5922" w:rsidR="007B0725">
        <w:t xml:space="preserve"> </w:t>
      </w:r>
      <w:r w:rsidRPr="002E5922">
        <w:t>that</w:t>
      </w:r>
      <w:r w:rsidRPr="002E5922" w:rsidR="007B0725">
        <w:t xml:space="preserve"> </w:t>
      </w:r>
      <w:r w:rsidRPr="002E5922">
        <w:t>was</w:t>
      </w:r>
      <w:r w:rsidRPr="002E5922" w:rsidR="007B0725">
        <w:t xml:space="preserve"> </w:t>
      </w:r>
      <w:r w:rsidRPr="002E5922">
        <w:t>produced</w:t>
      </w:r>
      <w:r w:rsidRPr="002E5922" w:rsidR="007B0725">
        <w:t xml:space="preserve"> </w:t>
      </w:r>
      <w:r w:rsidRPr="002E5922">
        <w:t>by</w:t>
      </w:r>
      <w:r w:rsidRPr="002E5922" w:rsidR="007B0725">
        <w:t xml:space="preserve"> </w:t>
      </w:r>
      <w:r w:rsidRPr="002E5922">
        <w:t>major</w:t>
      </w:r>
      <w:r w:rsidRPr="002E5922" w:rsidR="007B0725">
        <w:t xml:space="preserve"> </w:t>
      </w:r>
      <w:r w:rsidRPr="002E5922">
        <w:t>manufacture</w:t>
      </w:r>
      <w:r w:rsidRPr="002E5922" w:rsidR="003B74AB">
        <w:t>rs</w:t>
      </w:r>
      <w:r w:rsidRPr="002E5922" w:rsidR="007B0725">
        <w:t xml:space="preserve"> </w:t>
      </w:r>
      <w:r w:rsidRPr="002E5922" w:rsidR="003B74AB">
        <w:t>got</w:t>
      </w:r>
      <w:r w:rsidRPr="002E5922" w:rsidR="007B0725">
        <w:t xml:space="preserve"> </w:t>
      </w:r>
      <w:r w:rsidRPr="002E5922" w:rsidR="003B74AB">
        <w:t>smaller,</w:t>
      </w:r>
      <w:r w:rsidRPr="002E5922" w:rsidR="007B0725">
        <w:t xml:space="preserve"> </w:t>
      </w:r>
      <w:r w:rsidRPr="002E5922">
        <w:t>rightly,</w:t>
      </w:r>
      <w:r w:rsidRPr="002E5922" w:rsidR="007B0725">
        <w:t xml:space="preserve"> </w:t>
      </w:r>
      <w:r w:rsidRPr="002E5922">
        <w:t>because</w:t>
      </w:r>
      <w:r w:rsidRPr="002E5922" w:rsidR="007B0725">
        <w:t xml:space="preserve"> </w:t>
      </w:r>
      <w:r w:rsidRPr="002E5922">
        <w:t>that</w:t>
      </w:r>
      <w:r w:rsidRPr="002E5922" w:rsidR="007B0725">
        <w:t xml:space="preserve"> </w:t>
      </w:r>
      <w:r w:rsidRPr="002E5922">
        <w:t>was</w:t>
      </w:r>
      <w:r w:rsidRPr="002E5922" w:rsidR="007B0725">
        <w:t xml:space="preserve"> </w:t>
      </w:r>
      <w:r w:rsidRPr="002E5922">
        <w:t>the</w:t>
      </w:r>
      <w:r w:rsidRPr="002E5922" w:rsidR="007B0725">
        <w:t xml:space="preserve"> </w:t>
      </w:r>
      <w:r w:rsidRPr="002E5922">
        <w:t>way</w:t>
      </w:r>
      <w:r w:rsidRPr="002E5922" w:rsidR="007B0725">
        <w:t xml:space="preserve"> </w:t>
      </w:r>
      <w:r w:rsidRPr="002E5922">
        <w:t>they</w:t>
      </w:r>
      <w:r w:rsidRPr="002E5922" w:rsidR="007B0725">
        <w:t xml:space="preserve"> </w:t>
      </w:r>
      <w:r w:rsidRPr="002E5922">
        <w:t>could</w:t>
      </w:r>
      <w:r w:rsidRPr="002E5922" w:rsidR="007B0725">
        <w:t xml:space="preserve"> </w:t>
      </w:r>
      <w:r w:rsidRPr="002E5922">
        <w:t>maximise</w:t>
      </w:r>
      <w:r w:rsidRPr="002E5922" w:rsidR="007B0725">
        <w:t xml:space="preserve"> </w:t>
      </w:r>
      <w:r w:rsidRPr="002E5922">
        <w:t>production</w:t>
      </w:r>
      <w:r w:rsidRPr="002E5922" w:rsidR="007B0725">
        <w:t xml:space="preserve"> </w:t>
      </w:r>
      <w:r w:rsidRPr="002E5922">
        <w:t>and</w:t>
      </w:r>
      <w:r w:rsidRPr="002E5922" w:rsidR="007B0725">
        <w:t xml:space="preserve"> </w:t>
      </w:r>
      <w:r w:rsidRPr="002E5922">
        <w:t>the</w:t>
      </w:r>
      <w:r w:rsidRPr="002E5922" w:rsidR="007B0725">
        <w:t xml:space="preserve"> </w:t>
      </w:r>
      <w:r w:rsidRPr="002E5922">
        <w:t>product</w:t>
      </w:r>
      <w:r w:rsidRPr="002E5922" w:rsidR="007B0725">
        <w:t xml:space="preserve"> </w:t>
      </w:r>
      <w:r w:rsidRPr="002E5922">
        <w:t>coming</w:t>
      </w:r>
      <w:r w:rsidRPr="002E5922" w:rsidR="007B0725">
        <w:t xml:space="preserve"> </w:t>
      </w:r>
      <w:r w:rsidRPr="002E5922">
        <w:t>through</w:t>
      </w:r>
      <w:r w:rsidRPr="002E5922" w:rsidR="003B74AB">
        <w:t>.</w:t>
      </w:r>
      <w:r w:rsidRPr="002E5922" w:rsidR="007B0725">
        <w:t xml:space="preserve"> </w:t>
      </w:r>
      <w:r w:rsidRPr="002E5922" w:rsidR="003B74AB">
        <w:t>For</w:t>
      </w:r>
      <w:r w:rsidRPr="002E5922" w:rsidR="007B0725">
        <w:t xml:space="preserve"> </w:t>
      </w:r>
      <w:r w:rsidRPr="002E5922" w:rsidR="003B74AB">
        <w:t>example,</w:t>
      </w:r>
      <w:r w:rsidRPr="002E5922" w:rsidR="007B0725">
        <w:t xml:space="preserve"> </w:t>
      </w:r>
      <w:r w:rsidRPr="002E5922" w:rsidR="003B74AB">
        <w:t>rather</w:t>
      </w:r>
      <w:r w:rsidRPr="002E5922" w:rsidR="007B0725">
        <w:t xml:space="preserve"> </w:t>
      </w:r>
      <w:r w:rsidRPr="002E5922" w:rsidR="003B74AB">
        <w:t>than</w:t>
      </w:r>
      <w:r w:rsidRPr="002E5922" w:rsidR="007B0725">
        <w:t xml:space="preserve"> </w:t>
      </w:r>
      <w:r w:rsidRPr="002E5922" w:rsidR="003B74AB">
        <w:t>producing</w:t>
      </w:r>
      <w:r w:rsidRPr="002E5922" w:rsidR="007B0725">
        <w:t xml:space="preserve"> </w:t>
      </w:r>
      <w:r w:rsidRPr="002E5922">
        <w:t>a</w:t>
      </w:r>
      <w:r w:rsidRPr="002E5922" w:rsidR="007B0725">
        <w:t xml:space="preserve"> </w:t>
      </w:r>
      <w:r w:rsidRPr="002E5922">
        <w:t>normal</w:t>
      </w:r>
      <w:r w:rsidRPr="002E5922" w:rsidR="007B0725">
        <w:t xml:space="preserve"> </w:t>
      </w:r>
      <w:r w:rsidRPr="002E5922">
        <w:t>ti</w:t>
      </w:r>
      <w:r w:rsidRPr="002E5922" w:rsidR="003B74AB">
        <w:t>n</w:t>
      </w:r>
      <w:r w:rsidRPr="002E5922" w:rsidR="007B0725">
        <w:t xml:space="preserve"> </w:t>
      </w:r>
      <w:r w:rsidRPr="002E5922" w:rsidR="004E3167">
        <w:t>of</w:t>
      </w:r>
      <w:r w:rsidRPr="002E5922" w:rsidR="007B0725">
        <w:t xml:space="preserve"> </w:t>
      </w:r>
      <w:r w:rsidRPr="002E5922" w:rsidR="002C6B89">
        <w:t>product</w:t>
      </w:r>
      <w:r w:rsidRPr="002E5922" w:rsidR="007B0725">
        <w:t xml:space="preserve"> </w:t>
      </w:r>
      <w:r w:rsidRPr="002E5922" w:rsidR="004E3167">
        <w:t>and</w:t>
      </w:r>
      <w:r w:rsidRPr="002E5922" w:rsidR="007B0725">
        <w:t xml:space="preserve"> </w:t>
      </w:r>
      <w:r w:rsidRPr="002E5922" w:rsidR="004E3167">
        <w:t>a</w:t>
      </w:r>
      <w:r w:rsidRPr="002E5922" w:rsidR="007B0725">
        <w:t xml:space="preserve"> </w:t>
      </w:r>
      <w:r w:rsidRPr="002E5922" w:rsidR="004E3167">
        <w:t>price-marked</w:t>
      </w:r>
      <w:r w:rsidRPr="002E5922" w:rsidR="007B0725">
        <w:t xml:space="preserve"> </w:t>
      </w:r>
      <w:r w:rsidRPr="002E5922" w:rsidR="002C6B89">
        <w:t>product</w:t>
      </w:r>
      <w:r w:rsidRPr="002E5922" w:rsidR="003B74AB">
        <w:t>,</w:t>
      </w:r>
      <w:r w:rsidRPr="002E5922" w:rsidR="007B0725">
        <w:t xml:space="preserve"> </w:t>
      </w:r>
      <w:r w:rsidRPr="002E5922" w:rsidR="003B74AB">
        <w:t>where</w:t>
      </w:r>
      <w:r w:rsidRPr="002E5922" w:rsidR="007B0725">
        <w:t xml:space="preserve"> </w:t>
      </w:r>
      <w:r w:rsidRPr="002E5922" w:rsidR="003B74AB">
        <w:t>the</w:t>
      </w:r>
      <w:r w:rsidRPr="002E5922" w:rsidR="007B0725">
        <w:t xml:space="preserve"> </w:t>
      </w:r>
      <w:r w:rsidRPr="002E5922" w:rsidR="003B74AB">
        <w:t>price</w:t>
      </w:r>
      <w:r w:rsidRPr="002E5922" w:rsidR="007B0725">
        <w:t xml:space="preserve"> </w:t>
      </w:r>
      <w:r w:rsidRPr="002E5922" w:rsidR="003B74AB">
        <w:t>is</w:t>
      </w:r>
      <w:r w:rsidRPr="002E5922" w:rsidR="007B0725">
        <w:t xml:space="preserve"> </w:t>
      </w:r>
      <w:r w:rsidRPr="002E5922" w:rsidR="003B74AB">
        <w:t>shown</w:t>
      </w:r>
      <w:r w:rsidRPr="002E5922" w:rsidR="007B0725">
        <w:t xml:space="preserve"> </w:t>
      </w:r>
      <w:r w:rsidRPr="002E5922" w:rsidR="003B74AB">
        <w:t>on</w:t>
      </w:r>
      <w:r w:rsidRPr="002E5922" w:rsidR="007B0725">
        <w:t xml:space="preserve"> </w:t>
      </w:r>
      <w:r w:rsidRPr="002E5922" w:rsidR="003B74AB">
        <w:t>the</w:t>
      </w:r>
      <w:r w:rsidRPr="002E5922" w:rsidR="007B0725">
        <w:t xml:space="preserve"> </w:t>
      </w:r>
      <w:r w:rsidRPr="002E5922" w:rsidR="003B74AB">
        <w:t>package,</w:t>
      </w:r>
      <w:r w:rsidRPr="002E5922" w:rsidR="007B0725">
        <w:t xml:space="preserve"> </w:t>
      </w:r>
      <w:r w:rsidRPr="002E5922">
        <w:t>they</w:t>
      </w:r>
      <w:r w:rsidRPr="002E5922" w:rsidR="007B0725">
        <w:t xml:space="preserve"> </w:t>
      </w:r>
      <w:r w:rsidRPr="002E5922">
        <w:t>just</w:t>
      </w:r>
      <w:r w:rsidRPr="002E5922" w:rsidR="007B0725">
        <w:t xml:space="preserve"> </w:t>
      </w:r>
      <w:r w:rsidRPr="002E5922">
        <w:t>went</w:t>
      </w:r>
      <w:r w:rsidRPr="002E5922" w:rsidR="007B0725">
        <w:t xml:space="preserve"> </w:t>
      </w:r>
      <w:r w:rsidRPr="002E5922">
        <w:t>to</w:t>
      </w:r>
      <w:r w:rsidRPr="002E5922" w:rsidR="007B0725">
        <w:t xml:space="preserve"> </w:t>
      </w:r>
      <w:r w:rsidRPr="002E5922">
        <w:t>producing</w:t>
      </w:r>
      <w:r w:rsidRPr="002E5922" w:rsidR="007B0725">
        <w:t xml:space="preserve"> </w:t>
      </w:r>
      <w:r w:rsidRPr="002E5922">
        <w:t>their</w:t>
      </w:r>
      <w:r w:rsidRPr="002E5922" w:rsidR="007B0725">
        <w:t xml:space="preserve"> </w:t>
      </w:r>
      <w:r w:rsidRPr="002E5922">
        <w:t>main</w:t>
      </w:r>
      <w:r w:rsidRPr="002E5922" w:rsidR="007B0725">
        <w:t xml:space="preserve"> </w:t>
      </w:r>
      <w:r w:rsidRPr="002E5922" w:rsidR="003B74AB">
        <w:t>tin</w:t>
      </w:r>
      <w:r w:rsidRPr="002E5922" w:rsidR="007B0725">
        <w:t xml:space="preserve"> </w:t>
      </w:r>
      <w:r w:rsidRPr="002E5922">
        <w:t>without</w:t>
      </w:r>
      <w:r w:rsidRPr="002E5922" w:rsidR="007B0725">
        <w:t xml:space="preserve"> </w:t>
      </w:r>
      <w:r w:rsidRPr="002E5922">
        <w:t>a</w:t>
      </w:r>
      <w:r w:rsidRPr="002E5922" w:rsidR="007B0725">
        <w:t xml:space="preserve"> </w:t>
      </w:r>
      <w:r w:rsidRPr="002E5922">
        <w:t>price</w:t>
      </w:r>
      <w:r w:rsidRPr="002E5922" w:rsidR="007B0725">
        <w:t xml:space="preserve"> </w:t>
      </w:r>
      <w:r w:rsidRPr="002E5922">
        <w:t>on</w:t>
      </w:r>
      <w:r w:rsidRPr="002E5922" w:rsidR="007B0725">
        <w:t xml:space="preserve"> </w:t>
      </w:r>
      <w:r w:rsidRPr="002E5922">
        <w:t>it.</w:t>
      </w:r>
    </w:p>
    <w:p w:rsidR="00B12395" w:rsidRPr="002E5922" w:rsidP="00B9008A">
      <w:pPr>
        <w:pStyle w:val="Answer"/>
      </w:pPr>
      <w:r w:rsidRPr="002E5922">
        <w:t>In</w:t>
      </w:r>
      <w:r w:rsidRPr="002E5922" w:rsidR="007B0725">
        <w:t xml:space="preserve"> </w:t>
      </w:r>
      <w:r w:rsidRPr="002E5922">
        <w:t>that</w:t>
      </w:r>
      <w:r w:rsidRPr="002E5922" w:rsidR="007B0725">
        <w:t xml:space="preserve"> </w:t>
      </w:r>
      <w:r w:rsidRPr="002E5922" w:rsidR="00A54805">
        <w:t>example</w:t>
      </w:r>
      <w:r w:rsidRPr="002E5922">
        <w:t>,</w:t>
      </w:r>
      <w:r w:rsidRPr="002E5922" w:rsidR="007B0725">
        <w:t xml:space="preserve"> </w:t>
      </w:r>
      <w:r w:rsidRPr="002E5922">
        <w:t>in</w:t>
      </w:r>
      <w:r w:rsidRPr="002E5922" w:rsidR="007B0725">
        <w:t xml:space="preserve"> </w:t>
      </w:r>
      <w:r w:rsidRPr="002E5922">
        <w:t>the</w:t>
      </w:r>
      <w:r w:rsidRPr="002E5922" w:rsidR="007B0725">
        <w:t xml:space="preserve"> </w:t>
      </w:r>
      <w:r w:rsidRPr="002E5922">
        <w:t>convenience</w:t>
      </w:r>
      <w:r w:rsidRPr="002E5922" w:rsidR="007B0725">
        <w:t xml:space="preserve"> </w:t>
      </w:r>
      <w:r w:rsidRPr="002E5922">
        <w:t>sector,</w:t>
      </w:r>
      <w:r w:rsidRPr="002E5922" w:rsidR="007B0725">
        <w:t xml:space="preserve"> </w:t>
      </w:r>
      <w:r w:rsidRPr="002E5922">
        <w:t>we</w:t>
      </w:r>
      <w:r w:rsidRPr="002E5922" w:rsidR="007B0725">
        <w:t xml:space="preserve"> </w:t>
      </w:r>
      <w:r w:rsidRPr="002E5922">
        <w:t>sell</w:t>
      </w:r>
      <w:r w:rsidRPr="002E5922" w:rsidR="007B0725">
        <w:t xml:space="preserve"> </w:t>
      </w:r>
      <w:r w:rsidRPr="002E5922">
        <w:t>a</w:t>
      </w:r>
      <w:r w:rsidRPr="002E5922" w:rsidR="007B0725">
        <w:t xml:space="preserve"> </w:t>
      </w:r>
      <w:r w:rsidRPr="002E5922">
        <w:t>lot</w:t>
      </w:r>
      <w:r w:rsidRPr="002E5922" w:rsidR="007B0725">
        <w:t xml:space="preserve"> </w:t>
      </w:r>
      <w:r w:rsidRPr="002E5922">
        <w:t>of</w:t>
      </w:r>
      <w:r w:rsidRPr="002E5922" w:rsidR="007B0725">
        <w:t xml:space="preserve"> </w:t>
      </w:r>
      <w:r w:rsidRPr="002E5922">
        <w:t>those</w:t>
      </w:r>
      <w:r w:rsidRPr="002E5922" w:rsidR="007B0725">
        <w:t xml:space="preserve"> </w:t>
      </w:r>
      <w:r w:rsidRPr="002E5922">
        <w:t>price</w:t>
      </w:r>
      <w:r w:rsidRPr="002E5922">
        <w:noBreakHyphen/>
        <w:t>marked</w:t>
      </w:r>
      <w:r w:rsidRPr="002E5922" w:rsidR="007B0725">
        <w:t xml:space="preserve"> </w:t>
      </w:r>
      <w:r w:rsidRPr="002E5922" w:rsidR="00A54805">
        <w:t>products.</w:t>
      </w:r>
      <w:r w:rsidRPr="002E5922" w:rsidR="007B0725">
        <w:t xml:space="preserve"> </w:t>
      </w:r>
      <w:r w:rsidRPr="002E5922">
        <w:t>That</w:t>
      </w:r>
      <w:r w:rsidRPr="002E5922" w:rsidR="007B0725">
        <w:t xml:space="preserve"> </w:t>
      </w:r>
      <w:r w:rsidRPr="002E5922">
        <w:t>is</w:t>
      </w:r>
      <w:r w:rsidRPr="002E5922" w:rsidR="007B0725">
        <w:t xml:space="preserve"> </w:t>
      </w:r>
      <w:r w:rsidRPr="002E5922">
        <w:t>a</w:t>
      </w:r>
      <w:r w:rsidRPr="002E5922" w:rsidR="007B0725">
        <w:t xml:space="preserve"> </w:t>
      </w:r>
      <w:r w:rsidRPr="002E5922" w:rsidR="00A54805">
        <w:t>bigger</w:t>
      </w:r>
      <w:r w:rsidRPr="002E5922" w:rsidR="007B0725">
        <w:t xml:space="preserve"> </w:t>
      </w:r>
      <w:r w:rsidRPr="002E5922" w:rsidR="00A54805">
        <w:t>feature</w:t>
      </w:r>
      <w:r w:rsidRPr="002E5922" w:rsidR="007B0725">
        <w:t xml:space="preserve"> </w:t>
      </w:r>
      <w:r w:rsidRPr="002E5922" w:rsidR="00A54805">
        <w:t>in</w:t>
      </w:r>
      <w:r w:rsidRPr="002E5922" w:rsidR="007B0725">
        <w:t xml:space="preserve"> </w:t>
      </w:r>
      <w:r w:rsidRPr="002E5922" w:rsidR="00A54805">
        <w:t>our</w:t>
      </w:r>
      <w:r w:rsidRPr="002E5922" w:rsidR="007B0725">
        <w:t xml:space="preserve"> </w:t>
      </w:r>
      <w:r w:rsidRPr="002E5922" w:rsidR="00A54805">
        <w:t>sector</w:t>
      </w:r>
      <w:r w:rsidRPr="002E5922" w:rsidR="007B0725">
        <w:t xml:space="preserve"> </w:t>
      </w:r>
      <w:r w:rsidRPr="002E5922">
        <w:t>than</w:t>
      </w:r>
      <w:r w:rsidRPr="002E5922" w:rsidR="007B0725">
        <w:t xml:space="preserve"> </w:t>
      </w:r>
      <w:r w:rsidRPr="002E5922">
        <w:t>it</w:t>
      </w:r>
      <w:r w:rsidRPr="002E5922" w:rsidR="007B0725">
        <w:t xml:space="preserve"> </w:t>
      </w:r>
      <w:r w:rsidRPr="002E5922" w:rsidR="00A54805">
        <w:t>would</w:t>
      </w:r>
      <w:r w:rsidRPr="002E5922" w:rsidR="007B0725">
        <w:t xml:space="preserve"> </w:t>
      </w:r>
      <w:r w:rsidRPr="002E5922" w:rsidR="00A54805">
        <w:t>be</w:t>
      </w:r>
      <w:r w:rsidRPr="002E5922" w:rsidR="007B0725">
        <w:t xml:space="preserve"> </w:t>
      </w:r>
      <w:r w:rsidRPr="002E5922">
        <w:t>in</w:t>
      </w:r>
      <w:r w:rsidRPr="002E5922" w:rsidR="007B0725">
        <w:t xml:space="preserve"> </w:t>
      </w:r>
      <w:r w:rsidRPr="002E5922" w:rsidR="00A54805">
        <w:t>major</w:t>
      </w:r>
      <w:r w:rsidRPr="002E5922" w:rsidR="007B0725">
        <w:t xml:space="preserve"> </w:t>
      </w:r>
      <w:r w:rsidRPr="002E5922" w:rsidR="00A54805">
        <w:t>supermarkets</w:t>
      </w:r>
      <w:r w:rsidRPr="002E5922">
        <w:t>.</w:t>
      </w:r>
      <w:r w:rsidRPr="002E5922" w:rsidR="007B0725">
        <w:t xml:space="preserve"> </w:t>
      </w:r>
      <w:r w:rsidRPr="002E5922" w:rsidR="002C6B89">
        <w:t>But</w:t>
      </w:r>
      <w:r w:rsidRPr="002E5922" w:rsidR="007B0725">
        <w:t xml:space="preserve"> </w:t>
      </w:r>
      <w:r w:rsidRPr="002E5922" w:rsidR="00A54805">
        <w:t>the</w:t>
      </w:r>
      <w:r w:rsidRPr="002E5922" w:rsidR="007B0725">
        <w:t xml:space="preserve"> </w:t>
      </w:r>
      <w:r w:rsidRPr="002E5922" w:rsidR="00A54805">
        <w:t>sales</w:t>
      </w:r>
      <w:r w:rsidRPr="002E5922" w:rsidR="007B0725">
        <w:t xml:space="preserve"> </w:t>
      </w:r>
      <w:r w:rsidRPr="002E5922">
        <w:t>history</w:t>
      </w:r>
      <w:r w:rsidRPr="002E5922" w:rsidR="007B0725">
        <w:t xml:space="preserve"> </w:t>
      </w:r>
      <w:r w:rsidRPr="002E5922">
        <w:t>that</w:t>
      </w:r>
      <w:r w:rsidRPr="002E5922" w:rsidR="007B0725">
        <w:t xml:space="preserve"> </w:t>
      </w:r>
      <w:r w:rsidRPr="002E5922">
        <w:t>those</w:t>
      </w:r>
      <w:r w:rsidRPr="002E5922" w:rsidR="007B0725">
        <w:t xml:space="preserve"> </w:t>
      </w:r>
      <w:r w:rsidRPr="002E5922">
        <w:t>manufacture</w:t>
      </w:r>
      <w:r w:rsidRPr="002E5922" w:rsidR="002C6B89">
        <w:t>r</w:t>
      </w:r>
      <w:r w:rsidRPr="002E5922">
        <w:t>s</w:t>
      </w:r>
      <w:r w:rsidRPr="002E5922" w:rsidR="007B0725">
        <w:t xml:space="preserve"> </w:t>
      </w:r>
      <w:r w:rsidRPr="002E5922">
        <w:t>would</w:t>
      </w:r>
      <w:r w:rsidRPr="002E5922" w:rsidR="007B0725">
        <w:t xml:space="preserve"> </w:t>
      </w:r>
      <w:r w:rsidRPr="002E5922">
        <w:t>be</w:t>
      </w:r>
      <w:r w:rsidRPr="002E5922" w:rsidR="007B0725">
        <w:t xml:space="preserve"> </w:t>
      </w:r>
      <w:r w:rsidRPr="002E5922">
        <w:t>looking</w:t>
      </w:r>
      <w:r w:rsidRPr="002E5922" w:rsidR="007B0725">
        <w:t xml:space="preserve"> </w:t>
      </w:r>
      <w:r w:rsidRPr="002E5922">
        <w:t>at</w:t>
      </w:r>
      <w:r w:rsidRPr="002E5922" w:rsidR="007B0725">
        <w:t xml:space="preserve"> </w:t>
      </w:r>
      <w:r w:rsidRPr="002E5922">
        <w:t>would</w:t>
      </w:r>
      <w:r w:rsidRPr="002E5922" w:rsidR="007B0725">
        <w:t xml:space="preserve"> </w:t>
      </w:r>
      <w:r w:rsidRPr="002E5922">
        <w:t>show</w:t>
      </w:r>
      <w:r w:rsidRPr="002E5922" w:rsidR="007B0725">
        <w:t xml:space="preserve"> </w:t>
      </w:r>
      <w:r w:rsidRPr="002E5922">
        <w:t>much</w:t>
      </w:r>
      <w:r w:rsidRPr="002E5922" w:rsidR="007B0725">
        <w:t xml:space="preserve"> </w:t>
      </w:r>
      <w:r w:rsidRPr="002E5922">
        <w:t>lower</w:t>
      </w:r>
      <w:r w:rsidRPr="002E5922" w:rsidR="007B0725">
        <w:t xml:space="preserve"> </w:t>
      </w:r>
      <w:r w:rsidRPr="002E5922">
        <w:t>sales</w:t>
      </w:r>
      <w:r w:rsidRPr="002E5922" w:rsidR="007B0725">
        <w:t xml:space="preserve"> </w:t>
      </w:r>
      <w:r w:rsidRPr="002E5922">
        <w:t>of</w:t>
      </w:r>
      <w:r w:rsidRPr="002E5922" w:rsidR="007B0725">
        <w:t xml:space="preserve"> </w:t>
      </w:r>
      <w:r w:rsidRPr="002E5922">
        <w:t>the</w:t>
      </w:r>
      <w:r w:rsidRPr="002E5922" w:rsidR="007B0725">
        <w:t xml:space="preserve"> </w:t>
      </w:r>
      <w:r w:rsidRPr="002E5922">
        <w:t>standard</w:t>
      </w:r>
      <w:r w:rsidRPr="002E5922" w:rsidR="007B0725">
        <w:t xml:space="preserve"> </w:t>
      </w:r>
      <w:r w:rsidRPr="002E5922">
        <w:t>pack,</w:t>
      </w:r>
      <w:r w:rsidRPr="002E5922" w:rsidR="007B0725">
        <w:t xml:space="preserve"> </w:t>
      </w:r>
      <w:r w:rsidRPr="002E5922" w:rsidR="00A54805">
        <w:t>because</w:t>
      </w:r>
      <w:r w:rsidRPr="002E5922" w:rsidR="007B0725">
        <w:t xml:space="preserve"> </w:t>
      </w:r>
      <w:r w:rsidRPr="002E5922">
        <w:t>we</w:t>
      </w:r>
      <w:r w:rsidRPr="002E5922" w:rsidR="007B0725">
        <w:t xml:space="preserve"> </w:t>
      </w:r>
      <w:r w:rsidRPr="002E5922" w:rsidR="002C6B89">
        <w:t>are</w:t>
      </w:r>
      <w:r w:rsidRPr="002E5922" w:rsidR="007B0725">
        <w:t xml:space="preserve"> </w:t>
      </w:r>
      <w:r w:rsidRPr="002E5922" w:rsidR="002C6B89">
        <w:t>taking</w:t>
      </w:r>
      <w:r w:rsidRPr="002E5922" w:rsidR="007B0725">
        <w:t xml:space="preserve"> </w:t>
      </w:r>
      <w:r w:rsidRPr="002E5922">
        <w:t>other</w:t>
      </w:r>
      <w:r w:rsidRPr="002E5922" w:rsidR="007B0725">
        <w:t xml:space="preserve"> </w:t>
      </w:r>
      <w:r w:rsidRPr="002E5922">
        <w:t>product</w:t>
      </w:r>
      <w:r w:rsidRPr="002E5922">
        <w:t>, therefore suggesting that we</w:t>
      </w:r>
      <w:r w:rsidRPr="002E5922" w:rsidR="007B0725">
        <w:t xml:space="preserve"> </w:t>
      </w:r>
      <w:r w:rsidRPr="002E5922">
        <w:t>did</w:t>
      </w:r>
      <w:r w:rsidRPr="002E5922" w:rsidR="007B0725">
        <w:t xml:space="preserve"> </w:t>
      </w:r>
      <w:r w:rsidRPr="002E5922">
        <w:t>not</w:t>
      </w:r>
      <w:r w:rsidRPr="002E5922" w:rsidR="007B0725">
        <w:t xml:space="preserve"> </w:t>
      </w:r>
      <w:r w:rsidRPr="002E5922">
        <w:t>need</w:t>
      </w:r>
      <w:r w:rsidRPr="002E5922" w:rsidR="007B0725">
        <w:t xml:space="preserve"> </w:t>
      </w:r>
      <w:r w:rsidRPr="002E5922">
        <w:t>a</w:t>
      </w:r>
      <w:r w:rsidRPr="002E5922" w:rsidR="007B0725">
        <w:t xml:space="preserve"> </w:t>
      </w:r>
      <w:r w:rsidRPr="002E5922">
        <w:t>great</w:t>
      </w:r>
      <w:r w:rsidRPr="002E5922" w:rsidR="007B0725">
        <w:t xml:space="preserve"> </w:t>
      </w:r>
      <w:r w:rsidRPr="002E5922">
        <w:t>deal</w:t>
      </w:r>
      <w:r w:rsidRPr="002E5922" w:rsidR="007B0725">
        <w:t xml:space="preserve"> </w:t>
      </w:r>
      <w:r w:rsidRPr="002E5922">
        <w:t>of</w:t>
      </w:r>
      <w:r w:rsidRPr="002E5922" w:rsidR="007B0725">
        <w:t xml:space="preserve"> </w:t>
      </w:r>
      <w:r w:rsidRPr="002E5922">
        <w:t>product</w:t>
      </w:r>
      <w:r w:rsidRPr="002E5922" w:rsidR="00A54805">
        <w:t>.</w:t>
      </w:r>
      <w:r w:rsidRPr="002E5922" w:rsidR="007B0725">
        <w:t xml:space="preserve"> </w:t>
      </w:r>
      <w:r w:rsidRPr="002E5922">
        <w:t>Similarly,</w:t>
      </w:r>
      <w:r w:rsidRPr="002E5922" w:rsidR="007B0725">
        <w:t xml:space="preserve"> </w:t>
      </w:r>
      <w:r w:rsidRPr="002E5922">
        <w:t>they</w:t>
      </w:r>
      <w:r w:rsidRPr="002E5922" w:rsidR="007B0725">
        <w:t xml:space="preserve"> </w:t>
      </w:r>
      <w:r w:rsidRPr="002E5922">
        <w:t>may</w:t>
      </w:r>
      <w:r w:rsidRPr="002E5922" w:rsidR="007B0725">
        <w:t xml:space="preserve"> </w:t>
      </w:r>
      <w:r w:rsidRPr="002E5922">
        <w:t>have</w:t>
      </w:r>
      <w:r w:rsidRPr="002E5922" w:rsidR="007B0725">
        <w:t xml:space="preserve"> </w:t>
      </w:r>
      <w:r w:rsidRPr="002E5922">
        <w:t>been</w:t>
      </w:r>
      <w:r w:rsidRPr="002E5922" w:rsidR="007B0725">
        <w:t xml:space="preserve"> </w:t>
      </w:r>
      <w:r w:rsidRPr="002E5922">
        <w:t xml:space="preserve">mainly </w:t>
      </w:r>
      <w:r w:rsidRPr="002E5922">
        <w:t>producing</w:t>
      </w:r>
      <w:r w:rsidRPr="002E5922" w:rsidR="007B0725">
        <w:t xml:space="preserve"> </w:t>
      </w:r>
      <w:r w:rsidRPr="002E5922">
        <w:t>four-tin</w:t>
      </w:r>
      <w:r w:rsidRPr="002E5922" w:rsidR="007B0725">
        <w:t xml:space="preserve"> </w:t>
      </w:r>
      <w:r w:rsidRPr="002E5922" w:rsidR="00A54805">
        <w:t>packs</w:t>
      </w:r>
      <w:r w:rsidRPr="002E5922">
        <w:t>,</w:t>
      </w:r>
      <w:r w:rsidRPr="002E5922" w:rsidR="007B0725">
        <w:t xml:space="preserve"> </w:t>
      </w:r>
      <w:r w:rsidRPr="002E5922">
        <w:t>whereas</w:t>
      </w:r>
      <w:r w:rsidRPr="002E5922" w:rsidR="007B0725">
        <w:t xml:space="preserve"> </w:t>
      </w:r>
      <w:r w:rsidRPr="002E5922">
        <w:t>convenience</w:t>
      </w:r>
      <w:r w:rsidRPr="002E5922" w:rsidR="007B0725">
        <w:t xml:space="preserve"> </w:t>
      </w:r>
      <w:r w:rsidRPr="002E5922">
        <w:t>stores</w:t>
      </w:r>
      <w:r w:rsidRPr="002E5922" w:rsidR="007B0725">
        <w:t xml:space="preserve"> </w:t>
      </w:r>
      <w:r w:rsidRPr="002E5922">
        <w:t>are</w:t>
      </w:r>
      <w:r w:rsidRPr="002E5922" w:rsidR="007B0725">
        <w:t xml:space="preserve"> </w:t>
      </w:r>
      <w:r w:rsidRPr="002E5922" w:rsidR="00A54805">
        <w:t>more</w:t>
      </w:r>
      <w:r w:rsidRPr="002E5922" w:rsidR="007B0725">
        <w:t xml:space="preserve"> </w:t>
      </w:r>
      <w:r w:rsidRPr="002E5922" w:rsidR="00A54805">
        <w:t>lik</w:t>
      </w:r>
      <w:r w:rsidRPr="002E5922">
        <w:t>ely</w:t>
      </w:r>
      <w:r w:rsidRPr="002E5922" w:rsidR="007B0725">
        <w:t xml:space="preserve"> </w:t>
      </w:r>
      <w:r w:rsidRPr="002E5922">
        <w:t>to</w:t>
      </w:r>
      <w:r w:rsidRPr="002E5922" w:rsidR="007B0725">
        <w:t xml:space="preserve"> </w:t>
      </w:r>
      <w:r w:rsidRPr="002E5922">
        <w:t>take</w:t>
      </w:r>
      <w:r w:rsidRPr="002E5922" w:rsidR="007B0725">
        <w:t xml:space="preserve"> </w:t>
      </w:r>
      <w:r w:rsidRPr="002E5922">
        <w:t>more</w:t>
      </w:r>
      <w:r w:rsidRPr="002E5922" w:rsidR="007B0725">
        <w:t xml:space="preserve"> </w:t>
      </w:r>
      <w:r w:rsidRPr="002E5922">
        <w:t>single</w:t>
      </w:r>
      <w:r w:rsidRPr="002E5922" w:rsidR="007B0725">
        <w:t xml:space="preserve"> </w:t>
      </w:r>
      <w:r w:rsidRPr="002E5922">
        <w:t>tins.</w:t>
      </w:r>
      <w:r w:rsidRPr="002E5922" w:rsidR="007B0725">
        <w:t xml:space="preserve"> </w:t>
      </w:r>
      <w:r w:rsidRPr="002E5922">
        <w:t>A</w:t>
      </w:r>
      <w:r w:rsidRPr="002E5922" w:rsidR="00A54805">
        <w:t>gain</w:t>
      </w:r>
      <w:r w:rsidRPr="002E5922">
        <w:t>,</w:t>
      </w:r>
      <w:r w:rsidRPr="002E5922" w:rsidR="007B0725">
        <w:t xml:space="preserve"> </w:t>
      </w:r>
      <w:r w:rsidRPr="002E5922" w:rsidR="00A54805">
        <w:t>in</w:t>
      </w:r>
      <w:r w:rsidRPr="002E5922" w:rsidR="007B0725">
        <w:t xml:space="preserve"> </w:t>
      </w:r>
      <w:r w:rsidRPr="002E5922">
        <w:t xml:space="preserve">the </w:t>
      </w:r>
      <w:r w:rsidRPr="002E5922" w:rsidR="00A54805">
        <w:t>allocation</w:t>
      </w:r>
      <w:r w:rsidRPr="002E5922" w:rsidR="007B0725">
        <w:t xml:space="preserve"> </w:t>
      </w:r>
      <w:r w:rsidRPr="002E5922">
        <w:t>of</w:t>
      </w:r>
      <w:r w:rsidRPr="002E5922" w:rsidR="007B0725">
        <w:t xml:space="preserve"> </w:t>
      </w:r>
      <w:r w:rsidRPr="002E5922">
        <w:t>that</w:t>
      </w:r>
      <w:r w:rsidRPr="002E5922" w:rsidR="007B0725">
        <w:t xml:space="preserve"> </w:t>
      </w:r>
      <w:r w:rsidRPr="002E5922">
        <w:t>particular</w:t>
      </w:r>
      <w:r w:rsidRPr="002E5922" w:rsidR="0046198E">
        <w:t>,</w:t>
      </w:r>
      <w:r w:rsidRPr="002E5922" w:rsidR="007B0725">
        <w:t xml:space="preserve"> </w:t>
      </w:r>
      <w:r w:rsidRPr="002E5922">
        <w:t>specific</w:t>
      </w:r>
      <w:r w:rsidRPr="002E5922" w:rsidR="007B0725">
        <w:t xml:space="preserve"> </w:t>
      </w:r>
      <w:r w:rsidRPr="002E5922">
        <w:t xml:space="preserve">SKU or </w:t>
      </w:r>
      <w:r w:rsidRPr="002E5922" w:rsidR="0046198E">
        <w:t>product,</w:t>
      </w:r>
      <w:r w:rsidRPr="002E5922" w:rsidR="007B0725">
        <w:t xml:space="preserve"> </w:t>
      </w:r>
      <w:r w:rsidRPr="002E5922" w:rsidR="0046198E">
        <w:t>w</w:t>
      </w:r>
      <w:r w:rsidRPr="002E5922" w:rsidR="00A54805">
        <w:t>e</w:t>
      </w:r>
      <w:r w:rsidRPr="002E5922" w:rsidR="007B0725">
        <w:t xml:space="preserve"> </w:t>
      </w:r>
      <w:r w:rsidRPr="002E5922" w:rsidR="00A54805">
        <w:t>would</w:t>
      </w:r>
      <w:r w:rsidRPr="002E5922" w:rsidR="007B0725">
        <w:t xml:space="preserve"> </w:t>
      </w:r>
      <w:r w:rsidRPr="002E5922" w:rsidR="00A54805">
        <w:t>show</w:t>
      </w:r>
      <w:r w:rsidRPr="002E5922" w:rsidR="007B0725">
        <w:t xml:space="preserve"> </w:t>
      </w:r>
      <w:r w:rsidRPr="002E5922" w:rsidR="00A54805">
        <w:t>a</w:t>
      </w:r>
      <w:r w:rsidRPr="002E5922" w:rsidR="007B0725">
        <w:t xml:space="preserve"> </w:t>
      </w:r>
      <w:r w:rsidRPr="002E5922" w:rsidR="00A54805">
        <w:t>weak</w:t>
      </w:r>
      <w:r w:rsidRPr="002E5922" w:rsidR="007B0725">
        <w:t xml:space="preserve"> </w:t>
      </w:r>
      <w:r w:rsidRPr="002E5922" w:rsidR="00A54805">
        <w:t>sales</w:t>
      </w:r>
      <w:r w:rsidRPr="002E5922" w:rsidR="007B0725">
        <w:t xml:space="preserve"> </w:t>
      </w:r>
      <w:r w:rsidRPr="002E5922" w:rsidR="00A54805">
        <w:t>history</w:t>
      </w:r>
      <w:r w:rsidRPr="002E5922" w:rsidR="00B9008A">
        <w:t>,</w:t>
      </w:r>
      <w:r w:rsidRPr="002E5922" w:rsidR="007B0725">
        <w:t xml:space="preserve"> </w:t>
      </w:r>
      <w:r w:rsidRPr="002E5922" w:rsidR="00A54805">
        <w:t>which</w:t>
      </w:r>
      <w:r w:rsidRPr="002E5922" w:rsidR="007B0725">
        <w:t xml:space="preserve"> </w:t>
      </w:r>
      <w:r w:rsidRPr="002E5922" w:rsidR="00A54805">
        <w:t>will</w:t>
      </w:r>
      <w:r w:rsidRPr="002E5922" w:rsidR="007B0725">
        <w:t xml:space="preserve"> </w:t>
      </w:r>
      <w:r w:rsidRPr="002E5922" w:rsidR="00A54805">
        <w:t>be</w:t>
      </w:r>
      <w:r w:rsidRPr="002E5922" w:rsidR="007B0725">
        <w:t xml:space="preserve"> </w:t>
      </w:r>
      <w:r w:rsidRPr="002E5922" w:rsidR="00B9008A">
        <w:t>reflected</w:t>
      </w:r>
      <w:r w:rsidRPr="002E5922" w:rsidR="007B0725">
        <w:t xml:space="preserve"> </w:t>
      </w:r>
      <w:r w:rsidRPr="002E5922" w:rsidR="00B9008A">
        <w:t>in</w:t>
      </w:r>
      <w:r w:rsidRPr="002E5922" w:rsidR="007B0725">
        <w:t xml:space="preserve"> </w:t>
      </w:r>
      <w:r w:rsidRPr="002E5922">
        <w:t xml:space="preserve">the </w:t>
      </w:r>
      <w:r w:rsidRPr="002E5922" w:rsidR="00750B9A">
        <w:t>allocation</w:t>
      </w:r>
      <w:r w:rsidRPr="002E5922" w:rsidR="00B9008A">
        <w:t>.</w:t>
      </w:r>
      <w:r w:rsidRPr="002E5922">
        <w:t xml:space="preserve"> </w:t>
      </w:r>
      <w:r w:rsidRPr="002E5922" w:rsidR="00B9008A">
        <w:t>W</w:t>
      </w:r>
      <w:r w:rsidRPr="002E5922" w:rsidR="00A54805">
        <w:t>e</w:t>
      </w:r>
      <w:r w:rsidRPr="002E5922" w:rsidR="007B0725">
        <w:t xml:space="preserve"> </w:t>
      </w:r>
      <w:r w:rsidRPr="002E5922" w:rsidR="00A54805">
        <w:t>work</w:t>
      </w:r>
      <w:r w:rsidRPr="002E5922">
        <w:t>ed</w:t>
      </w:r>
      <w:r w:rsidRPr="002E5922" w:rsidR="007B0725">
        <w:t xml:space="preserve"> </w:t>
      </w:r>
      <w:r w:rsidRPr="002E5922" w:rsidR="00A54805">
        <w:t>with</w:t>
      </w:r>
      <w:r w:rsidRPr="002E5922" w:rsidR="007B0725">
        <w:t xml:space="preserve"> </w:t>
      </w:r>
      <w:r w:rsidRPr="002E5922" w:rsidR="00B9008A">
        <w:t>the</w:t>
      </w:r>
      <w:r w:rsidRPr="002E5922" w:rsidR="007B0725">
        <w:t xml:space="preserve"> </w:t>
      </w:r>
      <w:r w:rsidRPr="002E5922" w:rsidR="00B9008A">
        <w:t>Food</w:t>
      </w:r>
      <w:r w:rsidRPr="002E5922" w:rsidR="007B0725">
        <w:t xml:space="preserve"> </w:t>
      </w:r>
      <w:r w:rsidRPr="002E5922" w:rsidR="00B9008A">
        <w:t>and</w:t>
      </w:r>
      <w:r w:rsidRPr="002E5922" w:rsidR="007B0725">
        <w:t xml:space="preserve"> </w:t>
      </w:r>
      <w:r w:rsidRPr="002E5922" w:rsidR="00A54805">
        <w:t>Drink</w:t>
      </w:r>
      <w:r w:rsidRPr="002E5922" w:rsidR="007B0725">
        <w:t xml:space="preserve"> </w:t>
      </w:r>
      <w:r w:rsidRPr="002E5922" w:rsidR="00A54805">
        <w:t>Federation</w:t>
      </w:r>
      <w:r w:rsidRPr="002E5922" w:rsidR="00B9008A">
        <w:t>,</w:t>
      </w:r>
      <w:r w:rsidRPr="002E5922" w:rsidR="007B0725">
        <w:t xml:space="preserve"> </w:t>
      </w:r>
      <w:r w:rsidRPr="002E5922" w:rsidR="00B9008A">
        <w:t>the</w:t>
      </w:r>
      <w:r w:rsidRPr="002E5922" w:rsidR="007B0725">
        <w:t xml:space="preserve"> </w:t>
      </w:r>
      <w:r w:rsidRPr="002E5922" w:rsidR="00B9008A">
        <w:t>Federation</w:t>
      </w:r>
      <w:r w:rsidRPr="002E5922" w:rsidR="007B0725">
        <w:t xml:space="preserve"> </w:t>
      </w:r>
      <w:r w:rsidRPr="002E5922" w:rsidR="00B9008A">
        <w:t>of</w:t>
      </w:r>
      <w:r w:rsidRPr="002E5922" w:rsidR="007B0725">
        <w:t xml:space="preserve"> </w:t>
      </w:r>
      <w:r w:rsidRPr="002E5922" w:rsidR="00B9008A">
        <w:t>Wholesale</w:t>
      </w:r>
      <w:r w:rsidRPr="002E5922" w:rsidR="007B0725">
        <w:t xml:space="preserve"> </w:t>
      </w:r>
      <w:r w:rsidRPr="002E5922" w:rsidR="00B9008A">
        <w:t>Distributors</w:t>
      </w:r>
      <w:r w:rsidRPr="002E5922" w:rsidR="007B0725">
        <w:t xml:space="preserve"> </w:t>
      </w:r>
      <w:r w:rsidRPr="002E5922" w:rsidR="00A54805">
        <w:t>and</w:t>
      </w:r>
      <w:r w:rsidRPr="002E5922" w:rsidR="007B0725">
        <w:t xml:space="preserve"> </w:t>
      </w:r>
      <w:r w:rsidRPr="002E5922" w:rsidR="00A54805">
        <w:t>others</w:t>
      </w:r>
      <w:r w:rsidRPr="002E5922" w:rsidR="007B0725">
        <w:t xml:space="preserve"> </w:t>
      </w:r>
      <w:r w:rsidRPr="002E5922" w:rsidR="00A54805">
        <w:t>to</w:t>
      </w:r>
      <w:r w:rsidRPr="002E5922" w:rsidR="007B0725">
        <w:t xml:space="preserve"> </w:t>
      </w:r>
      <w:r w:rsidRPr="002E5922" w:rsidR="00A54805">
        <w:t>try</w:t>
      </w:r>
      <w:r w:rsidRPr="002E5922" w:rsidR="007B0725">
        <w:t xml:space="preserve"> </w:t>
      </w:r>
      <w:r w:rsidRPr="002E5922" w:rsidR="00A54805">
        <w:t>to</w:t>
      </w:r>
      <w:r w:rsidRPr="002E5922" w:rsidR="007B0725">
        <w:t xml:space="preserve"> </w:t>
      </w:r>
      <w:r w:rsidRPr="002E5922" w:rsidR="00A54805">
        <w:t>address</w:t>
      </w:r>
      <w:r w:rsidRPr="002E5922" w:rsidR="007B0725">
        <w:t xml:space="preserve"> </w:t>
      </w:r>
      <w:r w:rsidRPr="002E5922" w:rsidR="00A54805">
        <w:t>that.</w:t>
      </w:r>
      <w:r w:rsidRPr="002E5922" w:rsidR="007B0725">
        <w:t xml:space="preserve"> </w:t>
      </w:r>
      <w:r w:rsidRPr="002E5922" w:rsidR="00A54805">
        <w:t>I</w:t>
      </w:r>
      <w:r w:rsidRPr="002E5922" w:rsidR="007B0725">
        <w:t xml:space="preserve"> </w:t>
      </w:r>
      <w:r w:rsidRPr="002E5922" w:rsidR="00A54805">
        <w:t>think</w:t>
      </w:r>
      <w:r w:rsidRPr="002E5922" w:rsidR="007B0725">
        <w:t xml:space="preserve"> </w:t>
      </w:r>
      <w:r w:rsidRPr="002E5922" w:rsidR="00A54805">
        <w:t>we</w:t>
      </w:r>
      <w:r w:rsidRPr="002E5922" w:rsidR="007B0725">
        <w:t xml:space="preserve"> </w:t>
      </w:r>
      <w:r w:rsidRPr="002E5922" w:rsidR="00A54805">
        <w:t>made</w:t>
      </w:r>
      <w:r w:rsidRPr="002E5922" w:rsidR="007B0725">
        <w:t xml:space="preserve"> </w:t>
      </w:r>
      <w:r w:rsidRPr="002E5922" w:rsidR="00A54805">
        <w:t>some</w:t>
      </w:r>
      <w:r w:rsidRPr="002E5922" w:rsidR="007B0725">
        <w:t xml:space="preserve"> </w:t>
      </w:r>
      <w:r w:rsidRPr="002E5922" w:rsidR="00A54805">
        <w:t>progress.</w:t>
      </w:r>
      <w:r w:rsidRPr="002E5922" w:rsidR="007B0725">
        <w:t xml:space="preserve"> </w:t>
      </w:r>
    </w:p>
    <w:p w:rsidR="00B9008A" w:rsidRPr="002E5922" w:rsidP="00B9008A">
      <w:pPr>
        <w:pStyle w:val="Answer"/>
      </w:pPr>
      <w:r w:rsidRPr="002E5922">
        <w:t>F</w:t>
      </w:r>
      <w:r w:rsidRPr="002E5922" w:rsidR="00A54805">
        <w:t>inally,</w:t>
      </w:r>
      <w:r w:rsidRPr="002E5922" w:rsidR="007B0725">
        <w:t xml:space="preserve"> </w:t>
      </w:r>
      <w:r w:rsidRPr="002E5922" w:rsidR="00A54805">
        <w:t>there</w:t>
      </w:r>
      <w:r w:rsidRPr="002E5922" w:rsidR="007B0725">
        <w:t xml:space="preserve"> </w:t>
      </w:r>
      <w:r w:rsidRPr="002E5922" w:rsidR="00A54805">
        <w:t>were</w:t>
      </w:r>
      <w:r w:rsidRPr="002E5922" w:rsidR="007B0725">
        <w:t xml:space="preserve"> </w:t>
      </w:r>
      <w:r w:rsidRPr="002E5922">
        <w:t>market</w:t>
      </w:r>
      <w:r w:rsidRPr="002E5922" w:rsidR="007B0725">
        <w:t xml:space="preserve"> </w:t>
      </w:r>
      <w:r w:rsidRPr="002E5922">
        <w:t>forces</w:t>
      </w:r>
      <w:r w:rsidRPr="002E5922" w:rsidR="007B0725">
        <w:t xml:space="preserve"> </w:t>
      </w:r>
      <w:r w:rsidRPr="002E5922">
        <w:t>in</w:t>
      </w:r>
      <w:r w:rsidRPr="002E5922" w:rsidR="007B0725">
        <w:t xml:space="preserve"> </w:t>
      </w:r>
      <w:r w:rsidRPr="002E5922" w:rsidR="00B12395">
        <w:t>play</w:t>
      </w:r>
      <w:r w:rsidRPr="002E5922">
        <w:t>.</w:t>
      </w:r>
      <w:r w:rsidRPr="002E5922" w:rsidR="007B0725">
        <w:t xml:space="preserve"> </w:t>
      </w:r>
      <w:r w:rsidRPr="002E5922">
        <w:t>If</w:t>
      </w:r>
      <w:r w:rsidRPr="002E5922" w:rsidR="007B0725">
        <w:t xml:space="preserve"> </w:t>
      </w:r>
      <w:r w:rsidRPr="002E5922">
        <w:t>you</w:t>
      </w:r>
      <w:r w:rsidRPr="002E5922" w:rsidR="007B0725">
        <w:t xml:space="preserve"> </w:t>
      </w:r>
      <w:r w:rsidRPr="002E5922">
        <w:t>are</w:t>
      </w:r>
      <w:r w:rsidRPr="002E5922" w:rsidR="007B0725">
        <w:t xml:space="preserve"> </w:t>
      </w:r>
      <w:r w:rsidRPr="002E5922">
        <w:t>a</w:t>
      </w:r>
      <w:r w:rsidRPr="002E5922" w:rsidR="007B0725">
        <w:t xml:space="preserve"> </w:t>
      </w:r>
      <w:r w:rsidRPr="002E5922">
        <w:t>manufacturer</w:t>
      </w:r>
      <w:r w:rsidRPr="002E5922" w:rsidR="007B0725">
        <w:t xml:space="preserve"> </w:t>
      </w:r>
      <w:r w:rsidRPr="002E5922">
        <w:t>and</w:t>
      </w:r>
      <w:r w:rsidRPr="002E5922" w:rsidR="007B0725">
        <w:t xml:space="preserve"> </w:t>
      </w:r>
      <w:r w:rsidRPr="002E5922">
        <w:t>you</w:t>
      </w:r>
      <w:r w:rsidRPr="002E5922" w:rsidR="007B0725">
        <w:t xml:space="preserve"> </w:t>
      </w:r>
      <w:r w:rsidRPr="002E5922">
        <w:t>ha</w:t>
      </w:r>
      <w:r w:rsidRPr="002E5922" w:rsidR="00A54805">
        <w:t>ve</w:t>
      </w:r>
      <w:r w:rsidRPr="002E5922" w:rsidR="007B0725">
        <w:t xml:space="preserve"> </w:t>
      </w:r>
      <w:r w:rsidRPr="002E5922" w:rsidR="00A54805">
        <w:t>some</w:t>
      </w:r>
      <w:r w:rsidRPr="002E5922" w:rsidR="007B0725">
        <w:t xml:space="preserve"> </w:t>
      </w:r>
      <w:r w:rsidRPr="002E5922" w:rsidR="00A54805">
        <w:t>supermarkets</w:t>
      </w:r>
      <w:r w:rsidRPr="002E5922" w:rsidR="007B0725">
        <w:t xml:space="preserve"> </w:t>
      </w:r>
      <w:r w:rsidRPr="002E5922">
        <w:t>that</w:t>
      </w:r>
      <w:r w:rsidRPr="002E5922" w:rsidR="007B0725">
        <w:t xml:space="preserve"> </w:t>
      </w:r>
      <w:r w:rsidRPr="002E5922" w:rsidR="00A54805">
        <w:t>are</w:t>
      </w:r>
      <w:r w:rsidRPr="002E5922" w:rsidR="007B0725">
        <w:t xml:space="preserve"> </w:t>
      </w:r>
      <w:r w:rsidRPr="002E5922" w:rsidR="00A54805">
        <w:t>very</w:t>
      </w:r>
      <w:r w:rsidRPr="002E5922" w:rsidR="007B0725">
        <w:t xml:space="preserve"> </w:t>
      </w:r>
      <w:r w:rsidRPr="002E5922" w:rsidR="00A54805">
        <w:t>big</w:t>
      </w:r>
      <w:r w:rsidRPr="002E5922" w:rsidR="007B0725">
        <w:t xml:space="preserve"> </w:t>
      </w:r>
      <w:r w:rsidRPr="002E5922" w:rsidR="00A54805">
        <w:t>customers</w:t>
      </w:r>
      <w:r w:rsidRPr="002E5922">
        <w:t>,</w:t>
      </w:r>
      <w:r w:rsidRPr="002E5922" w:rsidR="007B0725">
        <w:t xml:space="preserve"> </w:t>
      </w:r>
      <w:r w:rsidRPr="002E5922">
        <w:t>completely</w:t>
      </w:r>
      <w:r w:rsidRPr="002E5922" w:rsidR="007B0725">
        <w:t xml:space="preserve"> </w:t>
      </w:r>
      <w:r w:rsidRPr="002E5922" w:rsidR="00A54805">
        <w:t>legitimately</w:t>
      </w:r>
      <w:r w:rsidRPr="002E5922">
        <w:t>,</w:t>
      </w:r>
      <w:r w:rsidRPr="002E5922" w:rsidR="007B0725">
        <w:t xml:space="preserve"> </w:t>
      </w:r>
      <w:r w:rsidRPr="002E5922">
        <w:t>where</w:t>
      </w:r>
      <w:r w:rsidRPr="002E5922" w:rsidR="007B0725">
        <w:t xml:space="preserve"> </w:t>
      </w:r>
      <w:r w:rsidRPr="002E5922">
        <w:t>you</w:t>
      </w:r>
      <w:r w:rsidRPr="002E5922" w:rsidR="007B0725">
        <w:t xml:space="preserve"> </w:t>
      </w:r>
      <w:r w:rsidRPr="002E5922">
        <w:t>have</w:t>
      </w:r>
      <w:r w:rsidRPr="002E5922" w:rsidR="007B0725">
        <w:t xml:space="preserve"> </w:t>
      </w:r>
      <w:r w:rsidRPr="002E5922">
        <w:t>shortages</w:t>
      </w:r>
      <w:r w:rsidRPr="002E5922" w:rsidR="00B12395">
        <w:t xml:space="preserve"> and</w:t>
      </w:r>
      <w:r w:rsidRPr="002E5922" w:rsidR="007B0725">
        <w:t xml:space="preserve"> </w:t>
      </w:r>
      <w:r w:rsidRPr="002E5922">
        <w:t>you</w:t>
      </w:r>
      <w:r w:rsidRPr="002E5922" w:rsidR="007B0725">
        <w:t xml:space="preserve"> </w:t>
      </w:r>
      <w:r w:rsidRPr="002E5922">
        <w:t>cannot</w:t>
      </w:r>
      <w:r w:rsidRPr="002E5922" w:rsidR="007B0725">
        <w:t xml:space="preserve"> </w:t>
      </w:r>
      <w:r w:rsidRPr="002E5922" w:rsidR="00A54805">
        <w:t>fulfil</w:t>
      </w:r>
      <w:r w:rsidRPr="002E5922" w:rsidR="007B0725">
        <w:t xml:space="preserve"> </w:t>
      </w:r>
      <w:r w:rsidRPr="002E5922" w:rsidR="00A54805">
        <w:t>all</w:t>
      </w:r>
      <w:r w:rsidRPr="002E5922" w:rsidR="007B0725">
        <w:t xml:space="preserve"> </w:t>
      </w:r>
      <w:r w:rsidRPr="002E5922" w:rsidR="00A54805">
        <w:t>the</w:t>
      </w:r>
      <w:r w:rsidRPr="002E5922" w:rsidR="007B0725">
        <w:t xml:space="preserve"> </w:t>
      </w:r>
      <w:r w:rsidRPr="002E5922" w:rsidR="00A54805">
        <w:t>orders</w:t>
      </w:r>
      <w:r w:rsidRPr="002E5922" w:rsidR="007B0725">
        <w:t xml:space="preserve"> </w:t>
      </w:r>
      <w:r w:rsidRPr="002E5922" w:rsidR="00A54805">
        <w:t>that</w:t>
      </w:r>
      <w:r w:rsidRPr="002E5922" w:rsidR="007B0725">
        <w:t xml:space="preserve"> </w:t>
      </w:r>
      <w:r w:rsidRPr="002E5922" w:rsidR="00A54805">
        <w:t>are</w:t>
      </w:r>
      <w:r w:rsidRPr="002E5922" w:rsidR="007B0725">
        <w:t xml:space="preserve"> </w:t>
      </w:r>
      <w:r w:rsidRPr="002E5922" w:rsidR="00A54805">
        <w:t>being</w:t>
      </w:r>
      <w:r w:rsidRPr="002E5922" w:rsidR="007B0725">
        <w:t xml:space="preserve"> </w:t>
      </w:r>
      <w:r w:rsidRPr="002E5922" w:rsidR="00A54805">
        <w:t>made</w:t>
      </w:r>
      <w:r w:rsidRPr="002E5922" w:rsidR="007B0725">
        <w:t xml:space="preserve"> </w:t>
      </w:r>
      <w:r w:rsidRPr="002E5922" w:rsidR="00A54805">
        <w:t>into</w:t>
      </w:r>
      <w:r w:rsidRPr="002E5922" w:rsidR="007B0725">
        <w:t xml:space="preserve"> </w:t>
      </w:r>
      <w:r w:rsidRPr="002E5922" w:rsidR="00A54805">
        <w:t>your</w:t>
      </w:r>
      <w:r w:rsidRPr="002E5922" w:rsidR="007B0725">
        <w:t xml:space="preserve"> </w:t>
      </w:r>
      <w:r w:rsidRPr="002E5922" w:rsidR="00A54805">
        <w:t>business</w:t>
      </w:r>
      <w:r w:rsidRPr="002E5922" w:rsidR="00B12395">
        <w:t xml:space="preserve">, you </w:t>
      </w:r>
      <w:r w:rsidRPr="002E5922" w:rsidR="00A54805">
        <w:t>are</w:t>
      </w:r>
      <w:r w:rsidRPr="002E5922" w:rsidR="007B0725">
        <w:t xml:space="preserve"> </w:t>
      </w:r>
      <w:r w:rsidRPr="002E5922" w:rsidR="00A54805">
        <w:t>likely</w:t>
      </w:r>
      <w:r w:rsidRPr="002E5922" w:rsidR="007B0725">
        <w:t xml:space="preserve"> </w:t>
      </w:r>
      <w:r w:rsidRPr="002E5922" w:rsidR="00A54805">
        <w:t>to</w:t>
      </w:r>
      <w:r w:rsidRPr="002E5922" w:rsidR="007B0725">
        <w:t xml:space="preserve"> </w:t>
      </w:r>
      <w:r w:rsidRPr="002E5922" w:rsidR="00A54805">
        <w:t>prioritise</w:t>
      </w:r>
      <w:r w:rsidRPr="002E5922" w:rsidR="007B0725">
        <w:t xml:space="preserve"> </w:t>
      </w:r>
      <w:r w:rsidRPr="002E5922" w:rsidR="00A54805">
        <w:t>those</w:t>
      </w:r>
      <w:r w:rsidRPr="002E5922" w:rsidR="007B0725">
        <w:t xml:space="preserve"> </w:t>
      </w:r>
      <w:r w:rsidRPr="002E5922" w:rsidR="00A54805">
        <w:t>businesses.</w:t>
      </w:r>
      <w:r w:rsidRPr="002E5922" w:rsidR="007B0725">
        <w:t xml:space="preserve"> </w:t>
      </w:r>
      <w:r w:rsidRPr="002E5922" w:rsidR="00A54805">
        <w:t>I</w:t>
      </w:r>
      <w:r w:rsidRPr="002E5922" w:rsidR="007B0725">
        <w:t xml:space="preserve"> </w:t>
      </w:r>
      <w:r w:rsidRPr="002E5922" w:rsidR="00A54805">
        <w:t>understand</w:t>
      </w:r>
      <w:r w:rsidRPr="002E5922" w:rsidR="007B0725">
        <w:t xml:space="preserve"> </w:t>
      </w:r>
      <w:r w:rsidRPr="002E5922" w:rsidR="00A54805">
        <w:t>that,</w:t>
      </w:r>
      <w:r w:rsidRPr="002E5922" w:rsidR="007B0725">
        <w:t xml:space="preserve"> </w:t>
      </w:r>
      <w:r w:rsidRPr="002E5922" w:rsidR="00A54805">
        <w:t>but</w:t>
      </w:r>
      <w:r w:rsidRPr="002E5922" w:rsidR="007B0725">
        <w:t xml:space="preserve"> </w:t>
      </w:r>
      <w:r w:rsidRPr="002E5922" w:rsidR="00A54805">
        <w:t>it</w:t>
      </w:r>
      <w:r w:rsidRPr="002E5922" w:rsidR="007B0725">
        <w:t xml:space="preserve"> </w:t>
      </w:r>
      <w:r w:rsidRPr="002E5922" w:rsidR="00A54805">
        <w:t>has</w:t>
      </w:r>
      <w:r w:rsidRPr="002E5922" w:rsidR="007B0725">
        <w:t xml:space="preserve"> </w:t>
      </w:r>
      <w:r w:rsidRPr="002E5922">
        <w:t>significant</w:t>
      </w:r>
      <w:r w:rsidRPr="002E5922" w:rsidR="007B0725">
        <w:t xml:space="preserve"> </w:t>
      </w:r>
      <w:r w:rsidRPr="002E5922">
        <w:t>impact</w:t>
      </w:r>
      <w:r w:rsidRPr="002E5922" w:rsidR="00B12395">
        <w:t>s</w:t>
      </w:r>
      <w:r w:rsidRPr="002E5922" w:rsidR="007B0725">
        <w:t xml:space="preserve"> </w:t>
      </w:r>
      <w:r w:rsidRPr="002E5922" w:rsidR="00A54805">
        <w:t>on</w:t>
      </w:r>
      <w:r w:rsidRPr="002E5922" w:rsidR="007B0725">
        <w:t xml:space="preserve"> </w:t>
      </w:r>
      <w:r w:rsidRPr="002E5922" w:rsidR="00A54805">
        <w:t>our</w:t>
      </w:r>
      <w:r w:rsidRPr="002E5922" w:rsidR="007B0725">
        <w:t xml:space="preserve"> </w:t>
      </w:r>
      <w:r w:rsidRPr="002E5922" w:rsidR="00A54805">
        <w:t>sector</w:t>
      </w:r>
      <w:r w:rsidRPr="002E5922" w:rsidR="007B0725">
        <w:t xml:space="preserve"> </w:t>
      </w:r>
      <w:r w:rsidRPr="002E5922">
        <w:t>and</w:t>
      </w:r>
      <w:r w:rsidRPr="002E5922" w:rsidR="007B0725">
        <w:t xml:space="preserve"> </w:t>
      </w:r>
      <w:r w:rsidRPr="002E5922">
        <w:t>on</w:t>
      </w:r>
      <w:r w:rsidRPr="002E5922" w:rsidR="007B0725">
        <w:t xml:space="preserve"> </w:t>
      </w:r>
      <w:r w:rsidRPr="002E5922" w:rsidR="00A54805">
        <w:t>consumers</w:t>
      </w:r>
      <w:r w:rsidRPr="002E5922">
        <w:t>,</w:t>
      </w:r>
      <w:r w:rsidRPr="002E5922" w:rsidR="007B0725">
        <w:t xml:space="preserve"> </w:t>
      </w:r>
      <w:r w:rsidRPr="002E5922" w:rsidR="00A54805">
        <w:t>who</w:t>
      </w:r>
      <w:r w:rsidRPr="002E5922" w:rsidR="007B0725">
        <w:t xml:space="preserve"> </w:t>
      </w:r>
      <w:r w:rsidRPr="002E5922" w:rsidR="00A54805">
        <w:t>wer</w:t>
      </w:r>
      <w:r w:rsidRPr="002E5922">
        <w:t>e,</w:t>
      </w:r>
      <w:r w:rsidRPr="002E5922" w:rsidR="007B0725">
        <w:t xml:space="preserve"> </w:t>
      </w:r>
      <w:r w:rsidRPr="002E5922">
        <w:t>particularly</w:t>
      </w:r>
      <w:r w:rsidRPr="002E5922" w:rsidR="007B0725">
        <w:t xml:space="preserve"> </w:t>
      </w:r>
      <w:r w:rsidRPr="002E5922">
        <w:t>as</w:t>
      </w:r>
      <w:r w:rsidRPr="002E5922" w:rsidR="007B0725">
        <w:t xml:space="preserve"> </w:t>
      </w:r>
      <w:r w:rsidRPr="002E5922">
        <w:t>this</w:t>
      </w:r>
      <w:r w:rsidRPr="002E5922" w:rsidR="007B0725">
        <w:t xml:space="preserve"> </w:t>
      </w:r>
      <w:r w:rsidRPr="002E5922">
        <w:t>developed</w:t>
      </w:r>
      <w:r w:rsidRPr="002E5922" w:rsidR="007B0725">
        <w:t xml:space="preserve"> </w:t>
      </w:r>
      <w:r w:rsidRPr="002E5922" w:rsidR="00A54805">
        <w:t>into</w:t>
      </w:r>
      <w:r w:rsidRPr="002E5922" w:rsidR="007B0725">
        <w:t xml:space="preserve"> </w:t>
      </w:r>
      <w:r w:rsidRPr="002E5922" w:rsidR="00A54805">
        <w:t>April</w:t>
      </w:r>
      <w:r w:rsidRPr="002E5922">
        <w:t>,</w:t>
      </w:r>
      <w:r w:rsidRPr="002E5922" w:rsidR="007B0725">
        <w:t xml:space="preserve"> </w:t>
      </w:r>
      <w:r w:rsidRPr="002E5922">
        <w:t>i</w:t>
      </w:r>
      <w:r w:rsidRPr="002E5922" w:rsidR="00A54805">
        <w:t>ncreasingly</w:t>
      </w:r>
      <w:r w:rsidRPr="002E5922" w:rsidR="007B0725">
        <w:t xml:space="preserve"> </w:t>
      </w:r>
      <w:r w:rsidRPr="002E5922" w:rsidR="00A54805">
        <w:t>choosing</w:t>
      </w:r>
      <w:r w:rsidRPr="002E5922" w:rsidR="007B0725">
        <w:t xml:space="preserve"> </w:t>
      </w:r>
      <w:r w:rsidRPr="002E5922" w:rsidR="00A54805">
        <w:t>local</w:t>
      </w:r>
      <w:r w:rsidRPr="002E5922" w:rsidR="007B0725">
        <w:t xml:space="preserve"> </w:t>
      </w:r>
      <w:r w:rsidRPr="002E5922" w:rsidR="00B12395">
        <w:t xml:space="preserve">convenience </w:t>
      </w:r>
      <w:r w:rsidRPr="002E5922" w:rsidR="00A54805">
        <w:t>shops</w:t>
      </w:r>
      <w:r w:rsidRPr="002E5922" w:rsidR="007B0725">
        <w:t xml:space="preserve"> </w:t>
      </w:r>
      <w:r w:rsidRPr="002E5922" w:rsidR="00A54805">
        <w:t>as</w:t>
      </w:r>
      <w:r w:rsidRPr="002E5922" w:rsidR="007B0725">
        <w:t xml:space="preserve"> </w:t>
      </w:r>
      <w:r w:rsidRPr="002E5922" w:rsidR="00A54805">
        <w:t>a</w:t>
      </w:r>
      <w:r w:rsidRPr="002E5922" w:rsidR="007B0725">
        <w:t xml:space="preserve"> </w:t>
      </w:r>
      <w:r w:rsidRPr="002E5922" w:rsidR="00A54805">
        <w:t>sustained</w:t>
      </w:r>
      <w:r w:rsidRPr="002E5922" w:rsidR="007B0725">
        <w:t xml:space="preserve"> </w:t>
      </w:r>
      <w:r w:rsidRPr="002E5922" w:rsidR="00A54805">
        <w:t>change</w:t>
      </w:r>
      <w:r w:rsidRPr="002E5922" w:rsidR="007B0725">
        <w:t xml:space="preserve"> </w:t>
      </w:r>
      <w:r w:rsidRPr="002E5922" w:rsidR="00A54805">
        <w:t>in</w:t>
      </w:r>
      <w:r w:rsidRPr="002E5922" w:rsidR="007B0725">
        <w:t xml:space="preserve"> </w:t>
      </w:r>
      <w:r w:rsidRPr="002E5922" w:rsidR="00A54805">
        <w:t>their</w:t>
      </w:r>
      <w:r w:rsidRPr="002E5922" w:rsidR="007B0725">
        <w:t xml:space="preserve"> </w:t>
      </w:r>
      <w:r w:rsidRPr="002E5922" w:rsidR="00A54805">
        <w:t>shopping</w:t>
      </w:r>
      <w:r w:rsidRPr="002E5922" w:rsidR="007B0725">
        <w:t xml:space="preserve"> </w:t>
      </w:r>
      <w:r w:rsidRPr="002E5922" w:rsidR="00A54805">
        <w:t>habits.</w:t>
      </w:r>
      <w:r w:rsidRPr="002E5922" w:rsidR="007B0725">
        <w:t xml:space="preserve"> </w:t>
      </w:r>
    </w:p>
    <w:p w:rsidR="006D40C0" w:rsidRPr="002E5922" w:rsidP="00B9008A">
      <w:pPr>
        <w:pStyle w:val="Answer"/>
      </w:pPr>
      <w:r w:rsidRPr="002E5922">
        <w:t xml:space="preserve">For us, that </w:t>
      </w:r>
      <w:r w:rsidRPr="002E5922" w:rsidR="00B9008A">
        <w:t>stage</w:t>
      </w:r>
      <w:r w:rsidRPr="002E5922" w:rsidR="007B0725">
        <w:t xml:space="preserve"> </w:t>
      </w:r>
      <w:r w:rsidRPr="002E5922" w:rsidR="00B9008A">
        <w:t>was</w:t>
      </w:r>
      <w:r w:rsidRPr="002E5922" w:rsidR="007B0725">
        <w:t xml:space="preserve"> </w:t>
      </w:r>
      <w:r w:rsidRPr="002E5922" w:rsidR="00B9008A">
        <w:t>almost</w:t>
      </w:r>
      <w:r w:rsidRPr="002E5922" w:rsidR="007B0725">
        <w:t xml:space="preserve"> </w:t>
      </w:r>
      <w:r w:rsidRPr="002E5922" w:rsidR="00A54805">
        <w:t>the</w:t>
      </w:r>
      <w:r w:rsidRPr="002E5922" w:rsidR="007B0725">
        <w:t xml:space="preserve"> </w:t>
      </w:r>
      <w:r w:rsidRPr="002E5922" w:rsidR="00A54805">
        <w:t>peak</w:t>
      </w:r>
      <w:r w:rsidRPr="002E5922" w:rsidR="007B0725">
        <w:t xml:space="preserve"> </w:t>
      </w:r>
      <w:r w:rsidRPr="002E5922" w:rsidR="00A54805">
        <w:t>of</w:t>
      </w:r>
      <w:r w:rsidRPr="002E5922" w:rsidR="007B0725">
        <w:t xml:space="preserve"> </w:t>
      </w:r>
      <w:r w:rsidRPr="002E5922" w:rsidR="00A54805">
        <w:t>challenges</w:t>
      </w:r>
      <w:r w:rsidRPr="002E5922" w:rsidR="007B0725">
        <w:t xml:space="preserve"> </w:t>
      </w:r>
      <w:r w:rsidRPr="002E5922" w:rsidR="00A54805">
        <w:t>with</w:t>
      </w:r>
      <w:r w:rsidRPr="002E5922" w:rsidR="007B0725">
        <w:t xml:space="preserve"> </w:t>
      </w:r>
      <w:r w:rsidRPr="002E5922" w:rsidR="00A54805">
        <w:t>supply,</w:t>
      </w:r>
      <w:r w:rsidRPr="002E5922" w:rsidR="007B0725">
        <w:t xml:space="preserve"> </w:t>
      </w:r>
      <w:r w:rsidRPr="002E5922" w:rsidR="00B9008A">
        <w:t>because</w:t>
      </w:r>
      <w:r w:rsidRPr="002E5922" w:rsidR="007B0725">
        <w:t xml:space="preserve"> </w:t>
      </w:r>
      <w:r w:rsidRPr="002E5922" w:rsidR="00B9008A">
        <w:t>all</w:t>
      </w:r>
      <w:r w:rsidRPr="002E5922" w:rsidR="007B0725">
        <w:t xml:space="preserve"> </w:t>
      </w:r>
      <w:r w:rsidRPr="002E5922" w:rsidR="00B9008A">
        <w:t>those</w:t>
      </w:r>
      <w:r w:rsidRPr="002E5922" w:rsidR="007B0725">
        <w:t xml:space="preserve"> </w:t>
      </w:r>
      <w:r w:rsidRPr="002E5922" w:rsidR="00B9008A">
        <w:t>allocation</w:t>
      </w:r>
      <w:r w:rsidRPr="002E5922" w:rsidR="007B0725">
        <w:t xml:space="preserve"> </w:t>
      </w:r>
      <w:r w:rsidRPr="002E5922" w:rsidR="00B9008A">
        <w:t>issues</w:t>
      </w:r>
      <w:r w:rsidRPr="002E5922" w:rsidR="007B0725">
        <w:t xml:space="preserve"> </w:t>
      </w:r>
      <w:r w:rsidRPr="002E5922" w:rsidR="00B9008A">
        <w:t>were</w:t>
      </w:r>
      <w:r w:rsidRPr="002E5922" w:rsidR="007B0725">
        <w:t xml:space="preserve"> </w:t>
      </w:r>
      <w:r w:rsidRPr="002E5922" w:rsidR="00A54805">
        <w:t>feeding</w:t>
      </w:r>
      <w:r w:rsidRPr="002E5922" w:rsidR="007B0725">
        <w:t xml:space="preserve"> </w:t>
      </w:r>
      <w:r w:rsidRPr="002E5922" w:rsidR="00B9008A">
        <w:t>through</w:t>
      </w:r>
      <w:r w:rsidRPr="002E5922" w:rsidR="007B0725">
        <w:t xml:space="preserve"> </w:t>
      </w:r>
      <w:r w:rsidRPr="002E5922" w:rsidR="00A54805">
        <w:t>into</w:t>
      </w:r>
      <w:r w:rsidRPr="002E5922" w:rsidR="007B0725">
        <w:t xml:space="preserve"> </w:t>
      </w:r>
      <w:r w:rsidRPr="002E5922" w:rsidR="00A54805">
        <w:t>weaker</w:t>
      </w:r>
      <w:r w:rsidRPr="002E5922" w:rsidR="007B0725">
        <w:t xml:space="preserve"> </w:t>
      </w:r>
      <w:r w:rsidRPr="002E5922" w:rsidR="00A54805">
        <w:t>supply</w:t>
      </w:r>
      <w:r w:rsidRPr="002E5922" w:rsidR="007B0725">
        <w:t xml:space="preserve"> </w:t>
      </w:r>
      <w:r w:rsidRPr="002E5922" w:rsidR="00A54805">
        <w:t>into</w:t>
      </w:r>
      <w:r w:rsidRPr="002E5922" w:rsidR="007B0725">
        <w:t xml:space="preserve"> </w:t>
      </w:r>
      <w:r w:rsidRPr="002E5922" w:rsidR="00A54805">
        <w:t>our</w:t>
      </w:r>
      <w:r w:rsidRPr="002E5922" w:rsidR="007B0725">
        <w:t xml:space="preserve"> </w:t>
      </w:r>
      <w:r w:rsidRPr="002E5922" w:rsidR="00A54805">
        <w:t>sector</w:t>
      </w:r>
      <w:r w:rsidRPr="002E5922" w:rsidR="00B9008A">
        <w:t>.</w:t>
      </w:r>
      <w:r w:rsidRPr="002E5922" w:rsidR="007B0725">
        <w:t xml:space="preserve"> </w:t>
      </w:r>
      <w:r w:rsidRPr="002E5922" w:rsidR="00B9008A">
        <w:t>Y</w:t>
      </w:r>
      <w:r w:rsidRPr="002E5922" w:rsidR="00A54805">
        <w:t>et</w:t>
      </w:r>
      <w:r w:rsidRPr="002E5922" w:rsidR="007B0725">
        <w:t xml:space="preserve"> </w:t>
      </w:r>
      <w:r w:rsidRPr="002E5922" w:rsidR="00B9008A">
        <w:t>demand</w:t>
      </w:r>
      <w:r w:rsidRPr="002E5922" w:rsidR="007B0725">
        <w:t xml:space="preserve"> </w:t>
      </w:r>
      <w:r w:rsidRPr="002E5922" w:rsidR="00B9008A">
        <w:t>was</w:t>
      </w:r>
      <w:r w:rsidRPr="002E5922" w:rsidR="007B0725">
        <w:t xml:space="preserve"> </w:t>
      </w:r>
      <w:r w:rsidRPr="002E5922" w:rsidR="00B9008A">
        <w:t>sustain</w:t>
      </w:r>
      <w:r w:rsidRPr="002E5922">
        <w:t>ed</w:t>
      </w:r>
      <w:r w:rsidRPr="002E5922" w:rsidR="007B0725">
        <w:t xml:space="preserve"> </w:t>
      </w:r>
      <w:r w:rsidRPr="002E5922" w:rsidR="00B9008A">
        <w:t>in</w:t>
      </w:r>
      <w:r w:rsidRPr="002E5922" w:rsidR="007B0725">
        <w:t xml:space="preserve"> </w:t>
      </w:r>
      <w:r w:rsidRPr="002E5922" w:rsidR="00B9008A">
        <w:t>our</w:t>
      </w:r>
      <w:r w:rsidRPr="002E5922" w:rsidR="007B0725">
        <w:t xml:space="preserve"> </w:t>
      </w:r>
      <w:r w:rsidRPr="002E5922" w:rsidR="00B9008A">
        <w:t>sector,</w:t>
      </w:r>
      <w:r w:rsidRPr="002E5922" w:rsidR="007B0725">
        <w:t xml:space="preserve"> </w:t>
      </w:r>
      <w:r w:rsidRPr="002E5922" w:rsidR="00B9008A">
        <w:t>possibly</w:t>
      </w:r>
      <w:r w:rsidRPr="002E5922">
        <w:t xml:space="preserve"> for</w:t>
      </w:r>
      <w:r w:rsidRPr="002E5922" w:rsidR="007B0725">
        <w:t xml:space="preserve"> </w:t>
      </w:r>
      <w:r w:rsidRPr="002E5922" w:rsidR="00B9008A">
        <w:t>longer</w:t>
      </w:r>
      <w:r w:rsidRPr="002E5922" w:rsidR="007B0725">
        <w:t xml:space="preserve"> </w:t>
      </w:r>
      <w:r w:rsidRPr="002E5922" w:rsidR="00B9008A">
        <w:t>in</w:t>
      </w:r>
      <w:r w:rsidRPr="002E5922" w:rsidR="007B0725">
        <w:t xml:space="preserve"> </w:t>
      </w:r>
      <w:r w:rsidRPr="002E5922">
        <w:t>comparative</w:t>
      </w:r>
      <w:r w:rsidRPr="002E5922" w:rsidR="007B0725">
        <w:t xml:space="preserve"> </w:t>
      </w:r>
      <w:r w:rsidRPr="002E5922" w:rsidR="00B9008A">
        <w:t>terms</w:t>
      </w:r>
      <w:r w:rsidRPr="002E5922">
        <w:t xml:space="preserve"> than</w:t>
      </w:r>
      <w:r w:rsidRPr="002E5922" w:rsidR="007B0725">
        <w:t xml:space="preserve"> </w:t>
      </w:r>
      <w:r w:rsidRPr="002E5922" w:rsidR="00B9008A">
        <w:t>in</w:t>
      </w:r>
      <w:r w:rsidRPr="002E5922" w:rsidR="007B0725">
        <w:t xml:space="preserve"> </w:t>
      </w:r>
      <w:r w:rsidRPr="002E5922" w:rsidR="00B9008A">
        <w:t>the</w:t>
      </w:r>
      <w:r w:rsidRPr="002E5922" w:rsidR="007B0725">
        <w:t xml:space="preserve"> </w:t>
      </w:r>
      <w:r w:rsidRPr="002E5922" w:rsidR="00B9008A">
        <w:t>super</w:t>
      </w:r>
      <w:r w:rsidRPr="002E5922" w:rsidR="00A54805">
        <w:t>market</w:t>
      </w:r>
      <w:r w:rsidRPr="002E5922" w:rsidR="007B0725">
        <w:t xml:space="preserve"> </w:t>
      </w:r>
      <w:r w:rsidRPr="002E5922" w:rsidR="00A54805">
        <w:t>sector</w:t>
      </w:r>
      <w:r w:rsidRPr="002E5922" w:rsidR="00B9008A">
        <w:t>.</w:t>
      </w:r>
    </w:p>
    <w:p w:rsidR="006D40C0" w:rsidRPr="002E5922" w:rsidP="00C17CAA">
      <w:pPr>
        <w:pStyle w:val="Question"/>
      </w:pPr>
      <w:sdt>
        <w:sdtPr>
          <w:alias w:val="Member"/>
          <w:tag w:val="&lt;Member mnisId='4072' dodsId='28723'&gt;"/>
          <w:id w:val="-197627218"/>
          <w:placeholder>
            <w:docPart w:val="DefaultPlaceholder_1082065158"/>
          </w:placeholder>
          <w:richText/>
        </w:sdtPr>
        <w:sdtContent>
          <w:r w:rsidRPr="002E5922">
            <w:rPr>
              <w:b/>
            </w:rPr>
            <w:t>Chair:</w:t>
          </w:r>
        </w:sdtContent>
      </w:sdt>
      <w:r w:rsidRPr="002E5922" w:rsidR="007B0725">
        <w:t xml:space="preserve"> </w:t>
      </w:r>
      <w:r w:rsidRPr="002E5922" w:rsidR="00C17CAA">
        <w:t>A</w:t>
      </w:r>
      <w:r w:rsidRPr="002E5922" w:rsidR="007B0725">
        <w:t xml:space="preserve"> </w:t>
      </w:r>
      <w:r w:rsidRPr="002E5922" w:rsidR="00C17CAA">
        <w:t>lot</w:t>
      </w:r>
      <w:r w:rsidRPr="002E5922" w:rsidR="007B0725">
        <w:t xml:space="preserve"> </w:t>
      </w:r>
      <w:r w:rsidRPr="002E5922" w:rsidR="00C17CAA">
        <w:t>of</w:t>
      </w:r>
      <w:r w:rsidRPr="002E5922" w:rsidR="007B0725">
        <w:t xml:space="preserve"> </w:t>
      </w:r>
      <w:r w:rsidRPr="002E5922" w:rsidR="00C17CAA">
        <w:t>milk,</w:t>
      </w:r>
      <w:r w:rsidRPr="002E5922" w:rsidR="007B0725">
        <w:t xml:space="preserve"> </w:t>
      </w:r>
      <w:r w:rsidRPr="002E5922" w:rsidR="00C17CAA">
        <w:t>eggs</w:t>
      </w:r>
      <w:r w:rsidRPr="002E5922" w:rsidR="007B0725">
        <w:t xml:space="preserve"> </w:t>
      </w:r>
      <w:r w:rsidRPr="002E5922" w:rsidR="00C17CAA">
        <w:t>and</w:t>
      </w:r>
      <w:r w:rsidRPr="002E5922" w:rsidR="007B0725">
        <w:t xml:space="preserve"> </w:t>
      </w:r>
      <w:r w:rsidRPr="002E5922" w:rsidR="00C17CAA">
        <w:t>all</w:t>
      </w:r>
      <w:r w:rsidRPr="002E5922" w:rsidR="007B0725">
        <w:t xml:space="preserve"> </w:t>
      </w:r>
      <w:r w:rsidRPr="002E5922" w:rsidR="00C17CAA">
        <w:t>sorts</w:t>
      </w:r>
      <w:r w:rsidRPr="002E5922" w:rsidR="007B0725">
        <w:t xml:space="preserve"> </w:t>
      </w:r>
      <w:r w:rsidRPr="002E5922" w:rsidR="00C17CAA">
        <w:t>of</w:t>
      </w:r>
      <w:r w:rsidRPr="002E5922" w:rsidR="007B0725">
        <w:t xml:space="preserve"> </w:t>
      </w:r>
      <w:r w:rsidRPr="002E5922" w:rsidR="00C17CAA">
        <w:t>things</w:t>
      </w:r>
      <w:r w:rsidRPr="002E5922" w:rsidR="007B0725">
        <w:t xml:space="preserve"> </w:t>
      </w:r>
      <w:r w:rsidRPr="002E5922" w:rsidR="00C17CAA">
        <w:t>were</w:t>
      </w:r>
      <w:r w:rsidRPr="002E5922" w:rsidR="007B0725">
        <w:t xml:space="preserve"> </w:t>
      </w:r>
      <w:r w:rsidRPr="002E5922" w:rsidR="00C17CAA">
        <w:t>going</w:t>
      </w:r>
      <w:r w:rsidRPr="002E5922" w:rsidR="007B0725">
        <w:t xml:space="preserve"> </w:t>
      </w:r>
      <w:r w:rsidRPr="002E5922" w:rsidR="00C17CAA">
        <w:t>into</w:t>
      </w:r>
      <w:r w:rsidRPr="002E5922" w:rsidR="007B0725">
        <w:t xml:space="preserve"> </w:t>
      </w:r>
      <w:r w:rsidRPr="002E5922" w:rsidR="00C17CAA">
        <w:t>the</w:t>
      </w:r>
      <w:r w:rsidRPr="002E5922" w:rsidR="007B0725">
        <w:t xml:space="preserve"> </w:t>
      </w:r>
      <w:r w:rsidRPr="002E5922" w:rsidR="00C17CAA">
        <w:t>restaurant</w:t>
      </w:r>
      <w:r w:rsidRPr="002E5922" w:rsidR="007B0725">
        <w:t xml:space="preserve"> </w:t>
      </w:r>
      <w:r w:rsidRPr="002E5922" w:rsidR="00C17CAA">
        <w:t>sector</w:t>
      </w:r>
      <w:r w:rsidRPr="002E5922" w:rsidR="007B0725">
        <w:t xml:space="preserve"> </w:t>
      </w:r>
      <w:r w:rsidRPr="002E5922" w:rsidR="00C17CAA">
        <w:t>and</w:t>
      </w:r>
      <w:r w:rsidRPr="002E5922" w:rsidR="007B0725">
        <w:t xml:space="preserve"> </w:t>
      </w:r>
      <w:r w:rsidRPr="002E5922" w:rsidR="00C17CAA">
        <w:t>that</w:t>
      </w:r>
      <w:r w:rsidRPr="002E5922" w:rsidR="007B0725">
        <w:t xml:space="preserve"> </w:t>
      </w:r>
      <w:r w:rsidRPr="002E5922" w:rsidR="00C17CAA">
        <w:t>had</w:t>
      </w:r>
      <w:r w:rsidRPr="002E5922" w:rsidR="007B0725">
        <w:t xml:space="preserve"> </w:t>
      </w:r>
      <w:r w:rsidRPr="002E5922" w:rsidR="00C17CAA">
        <w:t>to</w:t>
      </w:r>
      <w:r w:rsidRPr="002E5922" w:rsidR="007B0725">
        <w:t xml:space="preserve"> </w:t>
      </w:r>
      <w:r w:rsidRPr="002E5922" w:rsidR="00C17CAA">
        <w:t>be</w:t>
      </w:r>
      <w:r w:rsidRPr="002E5922" w:rsidR="007B0725">
        <w:t xml:space="preserve"> </w:t>
      </w:r>
      <w:r w:rsidRPr="002E5922" w:rsidR="00C17CAA">
        <w:t>re-diverted</w:t>
      </w:r>
      <w:r w:rsidRPr="002E5922" w:rsidR="007B0725">
        <w:t xml:space="preserve"> </w:t>
      </w:r>
      <w:r w:rsidRPr="002E5922" w:rsidR="00C17CAA">
        <w:t>into</w:t>
      </w:r>
      <w:r w:rsidRPr="002E5922" w:rsidR="007B0725">
        <w:t xml:space="preserve"> </w:t>
      </w:r>
      <w:r w:rsidRPr="002E5922" w:rsidR="00C17CAA">
        <w:t>retail.</w:t>
      </w:r>
      <w:r w:rsidRPr="002E5922" w:rsidR="007B0725">
        <w:t xml:space="preserve"> </w:t>
      </w:r>
      <w:r w:rsidRPr="002E5922" w:rsidR="00C17CAA">
        <w:t>How</w:t>
      </w:r>
      <w:r w:rsidRPr="002E5922" w:rsidR="007B0725">
        <w:t xml:space="preserve"> </w:t>
      </w:r>
      <w:r w:rsidRPr="002E5922" w:rsidR="00C17CAA">
        <w:t>quickly</w:t>
      </w:r>
      <w:r w:rsidRPr="002E5922" w:rsidR="007B0725">
        <w:t xml:space="preserve"> </w:t>
      </w:r>
      <w:r w:rsidRPr="002E5922" w:rsidR="00C17CAA">
        <w:t>were</w:t>
      </w:r>
      <w:r w:rsidRPr="002E5922" w:rsidR="007B0725">
        <w:t xml:space="preserve"> </w:t>
      </w:r>
      <w:r w:rsidRPr="002E5922" w:rsidR="00C17CAA">
        <w:t>the</w:t>
      </w:r>
      <w:r w:rsidRPr="002E5922" w:rsidR="007B0725">
        <w:t xml:space="preserve"> </w:t>
      </w:r>
      <w:r w:rsidRPr="002E5922" w:rsidR="00C17CAA">
        <w:t>processors</w:t>
      </w:r>
      <w:r w:rsidRPr="002E5922" w:rsidR="007B0725">
        <w:t xml:space="preserve"> </w:t>
      </w:r>
      <w:r w:rsidRPr="002E5922" w:rsidR="00C17CAA">
        <w:t>able</w:t>
      </w:r>
      <w:r w:rsidRPr="002E5922" w:rsidR="007B0725">
        <w:t xml:space="preserve"> </w:t>
      </w:r>
      <w:r w:rsidRPr="002E5922" w:rsidR="00C17CAA">
        <w:t>to</w:t>
      </w:r>
      <w:r w:rsidRPr="002E5922" w:rsidR="007B0725">
        <w:t xml:space="preserve"> </w:t>
      </w:r>
      <w:r w:rsidRPr="002E5922" w:rsidR="00C17CAA">
        <w:t>get</w:t>
      </w:r>
      <w:r w:rsidRPr="002E5922" w:rsidR="007B0725">
        <w:t xml:space="preserve"> </w:t>
      </w:r>
      <w:r w:rsidRPr="002E5922" w:rsidR="00C17CAA">
        <w:t>that</w:t>
      </w:r>
      <w:r w:rsidRPr="002E5922" w:rsidR="007B0725">
        <w:t xml:space="preserve"> </w:t>
      </w:r>
      <w:r w:rsidRPr="002E5922" w:rsidR="00C17CAA">
        <w:t>back</w:t>
      </w:r>
      <w:r w:rsidRPr="002E5922" w:rsidR="007B0725">
        <w:t xml:space="preserve"> </w:t>
      </w:r>
      <w:r w:rsidRPr="002E5922" w:rsidR="00C17CAA">
        <w:t>into</w:t>
      </w:r>
      <w:r w:rsidRPr="002E5922" w:rsidR="007B0725">
        <w:t xml:space="preserve"> </w:t>
      </w:r>
      <w:r w:rsidRPr="002E5922" w:rsidR="00C17CAA">
        <w:t>the</w:t>
      </w:r>
      <w:r w:rsidRPr="002E5922" w:rsidR="007B0725">
        <w:t xml:space="preserve"> </w:t>
      </w:r>
      <w:r w:rsidRPr="002E5922" w:rsidR="00C17CAA">
        <w:t>marketplace</w:t>
      </w:r>
      <w:r w:rsidRPr="002E5922" w:rsidR="007B0725">
        <w:t xml:space="preserve"> </w:t>
      </w:r>
      <w:r w:rsidRPr="002E5922" w:rsidR="00C17CAA">
        <w:t>in</w:t>
      </w:r>
      <w:r w:rsidRPr="002E5922" w:rsidR="007B0725">
        <w:t xml:space="preserve"> </w:t>
      </w:r>
      <w:r w:rsidRPr="002E5922" w:rsidR="00C17CAA">
        <w:t>a</w:t>
      </w:r>
      <w:r w:rsidRPr="002E5922" w:rsidR="007B0725">
        <w:t xml:space="preserve"> </w:t>
      </w:r>
      <w:r w:rsidRPr="002E5922" w:rsidR="00C17CAA">
        <w:t>form</w:t>
      </w:r>
      <w:r w:rsidRPr="002E5922" w:rsidR="007B0725">
        <w:t xml:space="preserve"> </w:t>
      </w:r>
      <w:r w:rsidRPr="002E5922" w:rsidR="00C17CAA">
        <w:t>that</w:t>
      </w:r>
      <w:r w:rsidRPr="002E5922" w:rsidR="007B0725">
        <w:t xml:space="preserve"> </w:t>
      </w:r>
      <w:r w:rsidRPr="002E5922" w:rsidR="00C17CAA">
        <w:t>you</w:t>
      </w:r>
      <w:r w:rsidRPr="002E5922" w:rsidR="007B0725">
        <w:t xml:space="preserve"> </w:t>
      </w:r>
      <w:r w:rsidRPr="002E5922" w:rsidR="00C17CAA">
        <w:t>could</w:t>
      </w:r>
      <w:r w:rsidRPr="002E5922" w:rsidR="007B0725">
        <w:t xml:space="preserve"> </w:t>
      </w:r>
      <w:r w:rsidRPr="002E5922" w:rsidR="00C17CAA">
        <w:t>buy?</w:t>
      </w:r>
    </w:p>
    <w:p w:rsidR="00B12395" w:rsidRPr="002E5922" w:rsidP="00C17CAA">
      <w:pPr>
        <w:pStyle w:val="Answer"/>
      </w:pPr>
      <w:sdt>
        <w:sdtPr>
          <w:alias w:val="Witness"/>
          <w:id w:val="262037190"/>
          <w:placeholder>
            <w:docPart w:val="DefaultPlaceholder_1082065158"/>
          </w:placeholder>
          <w:richText/>
        </w:sdtPr>
        <w:sdtContent>
          <w:r w:rsidRPr="002E5922" w:rsidR="007B0725">
            <w:rPr>
              <w:b/>
              <w:i/>
            </w:rPr>
            <w:t>James Lowman:</w:t>
          </w:r>
          <w:r w:rsidRPr="002E5922" w:rsidR="007B0725">
            <w:rPr>
              <w:b/>
            </w:rPr>
            <w:t xml:space="preserve"> </w:t>
          </w:r>
        </w:sdtContent>
      </w:sdt>
      <w:r w:rsidRPr="002E5922" w:rsidR="006D40C0">
        <w:t>From</w:t>
      </w:r>
      <w:r w:rsidRPr="002E5922" w:rsidR="007B0725">
        <w:t xml:space="preserve"> </w:t>
      </w:r>
      <w:r w:rsidRPr="002E5922" w:rsidR="006D40C0">
        <w:t>our</w:t>
      </w:r>
      <w:r w:rsidRPr="002E5922" w:rsidR="007B0725">
        <w:t xml:space="preserve"> </w:t>
      </w:r>
      <w:r w:rsidRPr="002E5922" w:rsidR="006D40C0">
        <w:t>point</w:t>
      </w:r>
      <w:r w:rsidRPr="002E5922" w:rsidR="007B0725">
        <w:t xml:space="preserve"> </w:t>
      </w:r>
      <w:r w:rsidRPr="002E5922" w:rsidR="006D40C0">
        <w:t>of</w:t>
      </w:r>
      <w:r w:rsidRPr="002E5922" w:rsidR="007B0725">
        <w:t xml:space="preserve"> </w:t>
      </w:r>
      <w:r w:rsidRPr="002E5922" w:rsidR="006D40C0">
        <w:t>view</w:t>
      </w:r>
      <w:r w:rsidRPr="002E5922">
        <w:t>,</w:t>
      </w:r>
      <w:r w:rsidRPr="002E5922" w:rsidR="007B0725">
        <w:t xml:space="preserve"> </w:t>
      </w:r>
      <w:r w:rsidRPr="002E5922" w:rsidR="006D40C0">
        <w:t>that</w:t>
      </w:r>
      <w:r w:rsidRPr="002E5922" w:rsidR="007B0725">
        <w:t xml:space="preserve"> </w:t>
      </w:r>
      <w:r w:rsidRPr="002E5922" w:rsidR="006D40C0">
        <w:t>took</w:t>
      </w:r>
      <w:r w:rsidRPr="002E5922" w:rsidR="007B0725">
        <w:t xml:space="preserve"> </w:t>
      </w:r>
      <w:r w:rsidRPr="002E5922" w:rsidR="006D40C0">
        <w:t>some</w:t>
      </w:r>
      <w:r w:rsidRPr="002E5922" w:rsidR="007B0725">
        <w:t xml:space="preserve"> </w:t>
      </w:r>
      <w:r w:rsidRPr="002E5922" w:rsidR="006D40C0">
        <w:t>time</w:t>
      </w:r>
      <w:r w:rsidRPr="002E5922" w:rsidR="007B0725">
        <w:t xml:space="preserve"> </w:t>
      </w:r>
      <w:r w:rsidRPr="002E5922" w:rsidR="006D40C0">
        <w:t>and</w:t>
      </w:r>
      <w:r w:rsidRPr="002E5922" w:rsidR="007B0725">
        <w:t xml:space="preserve"> </w:t>
      </w:r>
      <w:r w:rsidRPr="002E5922" w:rsidR="006D40C0">
        <w:t>probably</w:t>
      </w:r>
      <w:r w:rsidRPr="002E5922" w:rsidR="007B0725">
        <w:t xml:space="preserve"> </w:t>
      </w:r>
      <w:r w:rsidRPr="002E5922" w:rsidR="006D40C0">
        <w:t>still</w:t>
      </w:r>
      <w:r w:rsidRPr="002E5922" w:rsidR="007B0725">
        <w:t xml:space="preserve"> </w:t>
      </w:r>
      <w:r w:rsidRPr="002E5922" w:rsidR="006D40C0">
        <w:t>has</w:t>
      </w:r>
      <w:r w:rsidRPr="002E5922" w:rsidR="007B0725">
        <w:t xml:space="preserve"> </w:t>
      </w:r>
      <w:r w:rsidRPr="002E5922" w:rsidR="006D40C0">
        <w:t>not</w:t>
      </w:r>
      <w:r w:rsidRPr="002E5922" w:rsidR="007B0725">
        <w:t xml:space="preserve"> </w:t>
      </w:r>
      <w:r w:rsidRPr="002E5922">
        <w:t xml:space="preserve">fully </w:t>
      </w:r>
      <w:r w:rsidRPr="002E5922" w:rsidR="006D40C0">
        <w:t>resolved.</w:t>
      </w:r>
      <w:r w:rsidRPr="002E5922" w:rsidR="007B0725">
        <w:t xml:space="preserve"> </w:t>
      </w:r>
      <w:r w:rsidRPr="002E5922" w:rsidR="00C17CAA">
        <w:t>If</w:t>
      </w:r>
      <w:r w:rsidRPr="002E5922" w:rsidR="007B0725">
        <w:t xml:space="preserve"> </w:t>
      </w:r>
      <w:r w:rsidRPr="002E5922" w:rsidR="00C17CAA">
        <w:t>you</w:t>
      </w:r>
      <w:r w:rsidRPr="002E5922" w:rsidR="007B0725">
        <w:t xml:space="preserve"> </w:t>
      </w:r>
      <w:r w:rsidRPr="002E5922" w:rsidR="00C17CAA">
        <w:t>think</w:t>
      </w:r>
      <w:r w:rsidRPr="002E5922" w:rsidR="007B0725">
        <w:t xml:space="preserve"> </w:t>
      </w:r>
      <w:r w:rsidRPr="002E5922" w:rsidR="00C17CAA">
        <w:t>about</w:t>
      </w:r>
      <w:r w:rsidRPr="002E5922" w:rsidR="007B0725">
        <w:t xml:space="preserve"> </w:t>
      </w:r>
      <w:r w:rsidRPr="002E5922" w:rsidR="00C17CAA">
        <w:t>convenience</w:t>
      </w:r>
      <w:r w:rsidRPr="002E5922" w:rsidR="007B0725">
        <w:t xml:space="preserve"> </w:t>
      </w:r>
      <w:r w:rsidRPr="002E5922" w:rsidR="00C17CAA">
        <w:t>stores,</w:t>
      </w:r>
      <w:r w:rsidRPr="002E5922" w:rsidR="007B0725">
        <w:t xml:space="preserve"> </w:t>
      </w:r>
      <w:r w:rsidRPr="002E5922" w:rsidR="00C17CAA">
        <w:t>people</w:t>
      </w:r>
      <w:r w:rsidRPr="002E5922" w:rsidR="007B0725">
        <w:t xml:space="preserve"> </w:t>
      </w:r>
      <w:r w:rsidRPr="002E5922" w:rsidR="00C17CAA">
        <w:t>are</w:t>
      </w:r>
      <w:r w:rsidRPr="002E5922" w:rsidR="007B0725">
        <w:t xml:space="preserve"> </w:t>
      </w:r>
      <w:r w:rsidRPr="002E5922" w:rsidR="00C17CAA">
        <w:t>generally</w:t>
      </w:r>
      <w:r w:rsidRPr="002E5922" w:rsidR="007B0725">
        <w:t xml:space="preserve"> </w:t>
      </w:r>
      <w:r w:rsidRPr="002E5922" w:rsidR="00C17CAA">
        <w:t>buying</w:t>
      </w:r>
      <w:r w:rsidRPr="002E5922" w:rsidR="007B0725">
        <w:t xml:space="preserve"> </w:t>
      </w:r>
      <w:r w:rsidRPr="002E5922">
        <w:t xml:space="preserve">in </w:t>
      </w:r>
      <w:r w:rsidRPr="002E5922" w:rsidR="00C17CAA">
        <w:t>smaller</w:t>
      </w:r>
      <w:r w:rsidRPr="002E5922" w:rsidR="007B0725">
        <w:t xml:space="preserve"> </w:t>
      </w:r>
      <w:r w:rsidRPr="002E5922" w:rsidR="00C17CAA">
        <w:t>packs</w:t>
      </w:r>
      <w:r w:rsidRPr="002E5922">
        <w:t xml:space="preserve">. Catering </w:t>
      </w:r>
      <w:r w:rsidRPr="002E5922" w:rsidR="00C17CAA">
        <w:t>packs</w:t>
      </w:r>
      <w:r w:rsidRPr="002E5922" w:rsidR="007B0725">
        <w:t xml:space="preserve"> </w:t>
      </w:r>
      <w:r w:rsidRPr="002E5922">
        <w:t xml:space="preserve">that </w:t>
      </w:r>
      <w:r w:rsidRPr="002E5922" w:rsidR="00C17CAA">
        <w:t>go</w:t>
      </w:r>
      <w:r w:rsidRPr="002E5922" w:rsidR="007B0725">
        <w:t xml:space="preserve"> </w:t>
      </w:r>
      <w:r w:rsidRPr="002E5922" w:rsidR="00C17CAA">
        <w:t>into</w:t>
      </w:r>
      <w:r w:rsidRPr="002E5922" w:rsidR="007B0725">
        <w:t xml:space="preserve"> </w:t>
      </w:r>
      <w:r w:rsidRPr="002E5922" w:rsidR="00C17CAA">
        <w:t>food</w:t>
      </w:r>
      <w:r w:rsidRPr="002E5922" w:rsidR="007B0725">
        <w:t xml:space="preserve"> </w:t>
      </w:r>
      <w:r w:rsidRPr="002E5922" w:rsidR="00C17CAA">
        <w:t>service</w:t>
      </w:r>
      <w:r w:rsidRPr="002E5922">
        <w:t>,</w:t>
      </w:r>
      <w:r w:rsidRPr="002E5922" w:rsidR="007B0725">
        <w:t xml:space="preserve"> </w:t>
      </w:r>
      <w:r w:rsidRPr="002E5922">
        <w:t>hospitality</w:t>
      </w:r>
      <w:r w:rsidRPr="002E5922" w:rsidR="007B0725">
        <w:t xml:space="preserve"> </w:t>
      </w:r>
      <w:r w:rsidRPr="002E5922" w:rsidR="00C17CAA">
        <w:t>and</w:t>
      </w:r>
      <w:r w:rsidRPr="002E5922" w:rsidR="007B0725">
        <w:t xml:space="preserve"> </w:t>
      </w:r>
      <w:r w:rsidRPr="002E5922" w:rsidR="00C17CAA">
        <w:t>so</w:t>
      </w:r>
      <w:r w:rsidRPr="002E5922" w:rsidR="007B0725">
        <w:t xml:space="preserve"> </w:t>
      </w:r>
      <w:r w:rsidRPr="002E5922" w:rsidR="00C17CAA">
        <w:t>on</w:t>
      </w:r>
      <w:r w:rsidRPr="002E5922" w:rsidR="007B0725">
        <w:t xml:space="preserve"> </w:t>
      </w:r>
      <w:r w:rsidRPr="002E5922" w:rsidR="00C17CAA">
        <w:t>are</w:t>
      </w:r>
      <w:r w:rsidRPr="002E5922" w:rsidR="007B0725">
        <w:t xml:space="preserve"> </w:t>
      </w:r>
      <w:r w:rsidRPr="002E5922" w:rsidR="00C17CAA">
        <w:t>not</w:t>
      </w:r>
      <w:r w:rsidRPr="002E5922" w:rsidR="007B0725">
        <w:t xml:space="preserve"> </w:t>
      </w:r>
      <w:r w:rsidRPr="002E5922">
        <w:t xml:space="preserve">retail-friendly, and certainly not convenience-friendly, </w:t>
      </w:r>
      <w:r w:rsidRPr="002E5922" w:rsidR="00C17CAA">
        <w:t>packs.</w:t>
      </w:r>
      <w:r w:rsidRPr="002E5922" w:rsidR="007B0725">
        <w:t xml:space="preserve"> </w:t>
      </w:r>
      <w:r w:rsidRPr="002E5922" w:rsidR="00C17CAA">
        <w:t>From</w:t>
      </w:r>
      <w:r w:rsidRPr="002E5922" w:rsidR="007B0725">
        <w:t xml:space="preserve"> </w:t>
      </w:r>
      <w:r w:rsidRPr="002E5922" w:rsidR="00C17CAA">
        <w:t>our</w:t>
      </w:r>
      <w:r w:rsidRPr="002E5922" w:rsidR="007B0725">
        <w:t xml:space="preserve"> </w:t>
      </w:r>
      <w:r w:rsidRPr="002E5922" w:rsidR="00C17CAA">
        <w:t>point</w:t>
      </w:r>
      <w:r w:rsidRPr="002E5922" w:rsidR="007B0725">
        <w:t xml:space="preserve"> </w:t>
      </w:r>
      <w:r w:rsidRPr="002E5922" w:rsidR="00C17CAA">
        <w:t>of</w:t>
      </w:r>
      <w:r w:rsidRPr="002E5922" w:rsidR="007B0725">
        <w:t xml:space="preserve"> </w:t>
      </w:r>
      <w:r w:rsidRPr="002E5922" w:rsidR="00C17CAA">
        <w:t>view</w:t>
      </w:r>
      <w:r w:rsidRPr="002E5922">
        <w:t>,</w:t>
      </w:r>
      <w:r w:rsidRPr="002E5922" w:rsidR="007B0725">
        <w:t xml:space="preserve"> </w:t>
      </w:r>
      <w:r w:rsidRPr="002E5922" w:rsidR="00C17CAA">
        <w:t>that</w:t>
      </w:r>
      <w:r w:rsidRPr="002E5922" w:rsidR="007B0725">
        <w:t xml:space="preserve"> </w:t>
      </w:r>
      <w:r w:rsidRPr="002E5922" w:rsidR="00C17CAA">
        <w:t>probably</w:t>
      </w:r>
      <w:r w:rsidRPr="002E5922" w:rsidR="007B0725">
        <w:t xml:space="preserve"> </w:t>
      </w:r>
      <w:r w:rsidRPr="002E5922" w:rsidR="00C17CAA">
        <w:t>never</w:t>
      </w:r>
      <w:r w:rsidRPr="002E5922" w:rsidR="007B0725">
        <w:t xml:space="preserve"> </w:t>
      </w:r>
      <w:r w:rsidRPr="002E5922" w:rsidR="00C17CAA">
        <w:t>happened</w:t>
      </w:r>
      <w:r w:rsidRPr="002E5922" w:rsidR="007B0725">
        <w:t xml:space="preserve"> </w:t>
      </w:r>
      <w:r w:rsidRPr="002E5922" w:rsidR="00C17CAA">
        <w:t>once</w:t>
      </w:r>
      <w:r w:rsidRPr="002E5922" w:rsidR="007B0725">
        <w:t xml:space="preserve"> </w:t>
      </w:r>
      <w:r w:rsidRPr="002E5922" w:rsidR="00C17CAA">
        <w:t>the</w:t>
      </w:r>
      <w:r w:rsidRPr="002E5922" w:rsidR="007B0725">
        <w:t xml:space="preserve"> </w:t>
      </w:r>
      <w:r w:rsidRPr="002E5922" w:rsidR="00C17CAA">
        <w:t>product</w:t>
      </w:r>
      <w:r w:rsidRPr="002E5922" w:rsidR="007B0725">
        <w:t xml:space="preserve"> </w:t>
      </w:r>
      <w:r w:rsidRPr="002E5922" w:rsidR="00C17CAA">
        <w:t>was</w:t>
      </w:r>
      <w:r w:rsidRPr="002E5922" w:rsidR="007B0725">
        <w:t xml:space="preserve"> </w:t>
      </w:r>
      <w:r w:rsidRPr="002E5922" w:rsidR="00C17CAA">
        <w:t>produced.</w:t>
      </w:r>
      <w:r w:rsidRPr="002E5922" w:rsidR="007B0725">
        <w:t xml:space="preserve"> </w:t>
      </w:r>
      <w:r w:rsidRPr="002E5922" w:rsidR="00C17CAA">
        <w:t>I</w:t>
      </w:r>
      <w:r w:rsidRPr="002E5922" w:rsidR="007B0725">
        <w:t xml:space="preserve"> </w:t>
      </w:r>
      <w:r w:rsidRPr="002E5922" w:rsidR="00C17CAA">
        <w:t>cannot</w:t>
      </w:r>
      <w:r w:rsidRPr="002E5922" w:rsidR="007B0725">
        <w:t xml:space="preserve"> </w:t>
      </w:r>
      <w:r w:rsidRPr="002E5922" w:rsidR="00C17CAA">
        <w:t>speak</w:t>
      </w:r>
      <w:r w:rsidRPr="002E5922" w:rsidR="007B0725">
        <w:t xml:space="preserve"> </w:t>
      </w:r>
      <w:r w:rsidRPr="002E5922" w:rsidR="00C17CAA">
        <w:t>to</w:t>
      </w:r>
      <w:r w:rsidRPr="002E5922" w:rsidR="007B0725">
        <w:t xml:space="preserve"> </w:t>
      </w:r>
      <w:r w:rsidRPr="002E5922" w:rsidR="00C17CAA">
        <w:t>the</w:t>
      </w:r>
      <w:r w:rsidRPr="002E5922" w:rsidR="007B0725">
        <w:t xml:space="preserve"> </w:t>
      </w:r>
      <w:r w:rsidRPr="002E5922" w:rsidR="00C17CAA">
        <w:t>manufacturing</w:t>
      </w:r>
      <w:r w:rsidRPr="002E5922" w:rsidR="007B0725">
        <w:t xml:space="preserve"> </w:t>
      </w:r>
      <w:r w:rsidRPr="002E5922" w:rsidR="00C17CAA">
        <w:t>issues,</w:t>
      </w:r>
      <w:r w:rsidRPr="002E5922" w:rsidR="007B0725">
        <w:t xml:space="preserve"> </w:t>
      </w:r>
      <w:r w:rsidRPr="002E5922" w:rsidR="00C17CAA">
        <w:t>in</w:t>
      </w:r>
      <w:r w:rsidRPr="002E5922" w:rsidR="007B0725">
        <w:t xml:space="preserve"> </w:t>
      </w:r>
      <w:r w:rsidRPr="002E5922" w:rsidR="00C17CAA">
        <w:t>terms</w:t>
      </w:r>
      <w:r w:rsidRPr="002E5922" w:rsidR="007B0725">
        <w:t xml:space="preserve"> </w:t>
      </w:r>
      <w:r w:rsidRPr="002E5922" w:rsidR="00C17CAA">
        <w:t>of</w:t>
      </w:r>
      <w:r w:rsidRPr="002E5922" w:rsidR="007B0725">
        <w:t xml:space="preserve"> </w:t>
      </w:r>
      <w:r w:rsidRPr="002E5922" w:rsidR="00C17CAA">
        <w:t>repurposing</w:t>
      </w:r>
      <w:r w:rsidRPr="002E5922" w:rsidR="007B0725">
        <w:t xml:space="preserve"> </w:t>
      </w:r>
      <w:r w:rsidRPr="002E5922" w:rsidR="00C17CAA">
        <w:t>that</w:t>
      </w:r>
      <w:r w:rsidRPr="002E5922" w:rsidR="007B0725">
        <w:t xml:space="preserve"> </w:t>
      </w:r>
      <w:r w:rsidRPr="002E5922" w:rsidR="00C17CAA">
        <w:t>raw</w:t>
      </w:r>
      <w:r w:rsidRPr="002E5922" w:rsidR="007B0725">
        <w:t xml:space="preserve"> </w:t>
      </w:r>
      <w:r w:rsidRPr="002E5922" w:rsidR="00C17CAA">
        <w:t>product</w:t>
      </w:r>
      <w:r w:rsidRPr="002E5922" w:rsidR="007B0725">
        <w:t xml:space="preserve"> </w:t>
      </w:r>
      <w:r w:rsidRPr="002E5922" w:rsidR="00C17CAA">
        <w:t>into</w:t>
      </w:r>
      <w:r w:rsidRPr="002E5922" w:rsidR="007B0725">
        <w:t xml:space="preserve"> </w:t>
      </w:r>
      <w:r w:rsidRPr="002E5922" w:rsidR="00C17CAA">
        <w:t>different</w:t>
      </w:r>
      <w:r w:rsidRPr="002E5922" w:rsidR="007B0725">
        <w:t xml:space="preserve"> </w:t>
      </w:r>
      <w:r w:rsidRPr="002E5922" w:rsidR="00C17CAA">
        <w:t>packaging</w:t>
      </w:r>
      <w:r w:rsidRPr="002E5922" w:rsidR="007B0725">
        <w:t xml:space="preserve"> </w:t>
      </w:r>
      <w:r w:rsidRPr="002E5922" w:rsidR="00C17CAA">
        <w:t>and</w:t>
      </w:r>
      <w:r w:rsidRPr="002E5922" w:rsidR="007B0725">
        <w:t xml:space="preserve"> </w:t>
      </w:r>
      <w:r w:rsidRPr="002E5922" w:rsidR="00C17CAA">
        <w:t>sizes.</w:t>
      </w:r>
    </w:p>
    <w:p w:rsidR="006D40C0" w:rsidRPr="002E5922" w:rsidP="00C17CAA">
      <w:pPr>
        <w:pStyle w:val="Answer"/>
      </w:pPr>
      <w:r w:rsidRPr="002E5922">
        <w:t>I</w:t>
      </w:r>
      <w:r w:rsidRPr="002E5922" w:rsidR="007B0725">
        <w:t xml:space="preserve"> </w:t>
      </w:r>
      <w:r w:rsidRPr="002E5922">
        <w:t>can</w:t>
      </w:r>
      <w:r w:rsidRPr="002E5922" w:rsidR="007B0725">
        <w:t xml:space="preserve"> </w:t>
      </w:r>
      <w:r w:rsidRPr="002E5922">
        <w:t>say</w:t>
      </w:r>
      <w:r w:rsidRPr="002E5922" w:rsidR="007B0725">
        <w:t xml:space="preserve"> </w:t>
      </w:r>
      <w:r w:rsidRPr="002E5922">
        <w:t>that</w:t>
      </w:r>
      <w:r w:rsidRPr="002E5922" w:rsidR="00B12395">
        <w:t>,</w:t>
      </w:r>
      <w:r w:rsidRPr="002E5922" w:rsidR="007B0725">
        <w:t xml:space="preserve"> </w:t>
      </w:r>
      <w:r w:rsidRPr="002E5922">
        <w:t>at</w:t>
      </w:r>
      <w:r w:rsidRPr="002E5922" w:rsidR="007B0725">
        <w:t xml:space="preserve"> </w:t>
      </w:r>
      <w:r w:rsidRPr="002E5922">
        <w:t>a</w:t>
      </w:r>
      <w:r w:rsidRPr="002E5922" w:rsidR="007B0725">
        <w:t xml:space="preserve"> </w:t>
      </w:r>
      <w:r w:rsidRPr="002E5922">
        <w:t>local</w:t>
      </w:r>
      <w:r w:rsidRPr="002E5922" w:rsidR="007B0725">
        <w:t xml:space="preserve"> </w:t>
      </w:r>
      <w:r w:rsidRPr="002E5922">
        <w:t>level</w:t>
      </w:r>
      <w:r w:rsidRPr="002E5922" w:rsidR="00B12395">
        <w:t>,</w:t>
      </w:r>
      <w:r w:rsidRPr="002E5922" w:rsidR="007B0725">
        <w:t xml:space="preserve"> </w:t>
      </w:r>
      <w:r w:rsidRPr="002E5922">
        <w:t>a</w:t>
      </w:r>
      <w:r w:rsidRPr="002E5922" w:rsidR="007B0725">
        <w:t xml:space="preserve"> </w:t>
      </w:r>
      <w:r w:rsidRPr="002E5922">
        <w:t>lot</w:t>
      </w:r>
      <w:r w:rsidRPr="002E5922" w:rsidR="007B0725">
        <w:t xml:space="preserve"> </w:t>
      </w:r>
      <w:r w:rsidRPr="002E5922">
        <w:t>of</w:t>
      </w:r>
      <w:r w:rsidRPr="002E5922" w:rsidR="007B0725">
        <w:t xml:space="preserve"> </w:t>
      </w:r>
      <w:r w:rsidRPr="002E5922">
        <w:t>our</w:t>
      </w:r>
      <w:r w:rsidRPr="002E5922" w:rsidR="007B0725">
        <w:t xml:space="preserve"> </w:t>
      </w:r>
      <w:r w:rsidRPr="002E5922">
        <w:t>members</w:t>
      </w:r>
      <w:r w:rsidRPr="002E5922" w:rsidR="007B0725">
        <w:t xml:space="preserve"> </w:t>
      </w:r>
      <w:r w:rsidRPr="002E5922">
        <w:t>did</w:t>
      </w:r>
      <w:r w:rsidRPr="002E5922" w:rsidR="007B0725">
        <w:t xml:space="preserve"> </w:t>
      </w:r>
      <w:r w:rsidRPr="002E5922">
        <w:t>amazing</w:t>
      </w:r>
      <w:r w:rsidRPr="002E5922" w:rsidR="007B0725">
        <w:t xml:space="preserve"> </w:t>
      </w:r>
      <w:r w:rsidRPr="002E5922">
        <w:t>work</w:t>
      </w:r>
      <w:r w:rsidRPr="002E5922" w:rsidR="007B0725">
        <w:t xml:space="preserve"> </w:t>
      </w:r>
      <w:r w:rsidRPr="002E5922">
        <w:t>with</w:t>
      </w:r>
      <w:r w:rsidRPr="002E5922" w:rsidR="007B0725">
        <w:t xml:space="preserve"> </w:t>
      </w:r>
      <w:r w:rsidRPr="002E5922">
        <w:t>local</w:t>
      </w:r>
      <w:r w:rsidRPr="002E5922" w:rsidR="007B0725">
        <w:t xml:space="preserve"> </w:t>
      </w:r>
      <w:r w:rsidRPr="002E5922" w:rsidR="00B12395">
        <w:t xml:space="preserve">suppliers that </w:t>
      </w:r>
      <w:r w:rsidRPr="002E5922">
        <w:t>have</w:t>
      </w:r>
      <w:r w:rsidRPr="002E5922" w:rsidR="007B0725">
        <w:t xml:space="preserve"> </w:t>
      </w:r>
      <w:r w:rsidRPr="002E5922">
        <w:t>mainly</w:t>
      </w:r>
      <w:r w:rsidRPr="002E5922" w:rsidR="007B0725">
        <w:t xml:space="preserve"> </w:t>
      </w:r>
      <w:r w:rsidRPr="002E5922">
        <w:t>serviced</w:t>
      </w:r>
      <w:r w:rsidRPr="002E5922" w:rsidR="007B0725">
        <w:t xml:space="preserve"> </w:t>
      </w:r>
      <w:r w:rsidRPr="002E5922">
        <w:t>that</w:t>
      </w:r>
      <w:r w:rsidRPr="002E5922" w:rsidR="007B0725">
        <w:t xml:space="preserve"> </w:t>
      </w:r>
      <w:r w:rsidRPr="002E5922">
        <w:t>hospitality</w:t>
      </w:r>
      <w:r w:rsidRPr="002E5922" w:rsidR="007B0725">
        <w:t xml:space="preserve"> </w:t>
      </w:r>
      <w:r w:rsidRPr="002E5922" w:rsidR="00B12395">
        <w:t>sector,</w:t>
      </w:r>
      <w:r w:rsidRPr="002E5922" w:rsidR="007B0725">
        <w:t xml:space="preserve"> </w:t>
      </w:r>
      <w:r w:rsidRPr="002E5922">
        <w:t>and</w:t>
      </w:r>
      <w:r w:rsidRPr="002E5922" w:rsidR="007B0725">
        <w:t xml:space="preserve"> </w:t>
      </w:r>
      <w:r w:rsidRPr="002E5922" w:rsidR="00B12395">
        <w:t xml:space="preserve">they </w:t>
      </w:r>
      <w:r w:rsidRPr="002E5922">
        <w:t>were</w:t>
      </w:r>
      <w:r w:rsidRPr="002E5922" w:rsidR="007B0725">
        <w:t xml:space="preserve"> </w:t>
      </w:r>
      <w:r w:rsidRPr="002E5922">
        <w:t>able</w:t>
      </w:r>
      <w:r w:rsidRPr="002E5922" w:rsidR="007B0725">
        <w:t xml:space="preserve"> </w:t>
      </w:r>
      <w:r w:rsidRPr="002E5922">
        <w:t>to</w:t>
      </w:r>
      <w:r w:rsidRPr="002E5922" w:rsidR="007B0725">
        <w:t xml:space="preserve"> </w:t>
      </w:r>
      <w:r w:rsidRPr="002E5922">
        <w:t>get</w:t>
      </w:r>
      <w:r w:rsidRPr="002E5922" w:rsidR="007B0725">
        <w:t xml:space="preserve"> </w:t>
      </w:r>
      <w:r w:rsidRPr="002E5922">
        <w:t>in</w:t>
      </w:r>
      <w:r w:rsidRPr="002E5922" w:rsidR="007B0725">
        <w:t xml:space="preserve"> </w:t>
      </w:r>
      <w:r w:rsidRPr="002E5922">
        <w:t>touch.</w:t>
      </w:r>
      <w:r w:rsidRPr="002E5922" w:rsidR="007B0725">
        <w:t xml:space="preserve"> </w:t>
      </w:r>
      <w:r w:rsidRPr="002E5922">
        <w:t>It</w:t>
      </w:r>
      <w:r w:rsidRPr="002E5922" w:rsidR="007B0725">
        <w:t xml:space="preserve"> </w:t>
      </w:r>
      <w:r w:rsidRPr="002E5922">
        <w:t>was</w:t>
      </w:r>
      <w:r w:rsidRPr="002E5922" w:rsidR="007B0725">
        <w:t xml:space="preserve"> </w:t>
      </w:r>
      <w:r w:rsidRPr="002E5922">
        <w:t>individual</w:t>
      </w:r>
      <w:r w:rsidRPr="002E5922" w:rsidR="007B0725">
        <w:t xml:space="preserve"> </w:t>
      </w:r>
      <w:r w:rsidRPr="002E5922">
        <w:t>phone</w:t>
      </w:r>
      <w:r w:rsidRPr="002E5922" w:rsidR="007B0725">
        <w:t xml:space="preserve"> </w:t>
      </w:r>
      <w:r w:rsidRPr="002E5922">
        <w:t>calls</w:t>
      </w:r>
      <w:r w:rsidRPr="002E5922" w:rsidR="007B0725">
        <w:t xml:space="preserve"> </w:t>
      </w:r>
      <w:r w:rsidRPr="002E5922">
        <w:t>with</w:t>
      </w:r>
      <w:r w:rsidRPr="002E5922" w:rsidR="007B0725">
        <w:t xml:space="preserve"> </w:t>
      </w:r>
      <w:r w:rsidRPr="002E5922">
        <w:t>people</w:t>
      </w:r>
      <w:r w:rsidRPr="002E5922" w:rsidR="007B0725">
        <w:t xml:space="preserve"> </w:t>
      </w:r>
      <w:r w:rsidRPr="002E5922">
        <w:t>running</w:t>
      </w:r>
      <w:r w:rsidRPr="002E5922" w:rsidR="007B0725">
        <w:t xml:space="preserve"> </w:t>
      </w:r>
      <w:r w:rsidRPr="002E5922">
        <w:t>those</w:t>
      </w:r>
      <w:r w:rsidRPr="002E5922" w:rsidR="007B0725">
        <w:t xml:space="preserve"> </w:t>
      </w:r>
      <w:r w:rsidRPr="002E5922">
        <w:t>businesses</w:t>
      </w:r>
      <w:r w:rsidRPr="002E5922" w:rsidR="00927AC3">
        <w:t>,</w:t>
      </w:r>
      <w:r w:rsidRPr="002E5922" w:rsidR="007B0725">
        <w:t xml:space="preserve"> </w:t>
      </w:r>
      <w:r w:rsidRPr="002E5922">
        <w:t>saying,</w:t>
      </w:r>
      <w:r w:rsidRPr="002E5922" w:rsidR="007B0725">
        <w:t xml:space="preserve"> </w:t>
      </w:r>
      <w:r w:rsidRPr="002E5922" w:rsidR="00927AC3">
        <w:t>“</w:t>
      </w:r>
      <w:r w:rsidRPr="002E5922">
        <w:t>I</w:t>
      </w:r>
      <w:r w:rsidRPr="002E5922" w:rsidR="007B0725">
        <w:t xml:space="preserve"> </w:t>
      </w:r>
      <w:r w:rsidRPr="002E5922">
        <w:t>know</w:t>
      </w:r>
      <w:r w:rsidRPr="002E5922" w:rsidR="007B0725">
        <w:t xml:space="preserve"> </w:t>
      </w:r>
      <w:r w:rsidRPr="002E5922">
        <w:t>you</w:t>
      </w:r>
      <w:r w:rsidRPr="002E5922" w:rsidR="007B0725">
        <w:t xml:space="preserve"> </w:t>
      </w:r>
      <w:r w:rsidRPr="002E5922">
        <w:t>normally</w:t>
      </w:r>
      <w:r w:rsidRPr="002E5922" w:rsidR="007B0725">
        <w:t xml:space="preserve"> </w:t>
      </w:r>
      <w:r w:rsidRPr="002E5922">
        <w:t>supply</w:t>
      </w:r>
      <w:r w:rsidRPr="002E5922" w:rsidR="007B0725">
        <w:t xml:space="preserve"> </w:t>
      </w:r>
      <w:r w:rsidRPr="002E5922">
        <w:t>this</w:t>
      </w:r>
      <w:r w:rsidRPr="002E5922" w:rsidR="007B0725">
        <w:t xml:space="preserve"> </w:t>
      </w:r>
      <w:r w:rsidRPr="002E5922">
        <w:t>hotel</w:t>
      </w:r>
      <w:r w:rsidRPr="002E5922" w:rsidR="007B0725">
        <w:t xml:space="preserve"> </w:t>
      </w:r>
      <w:r w:rsidRPr="002E5922">
        <w:t>group</w:t>
      </w:r>
      <w:r w:rsidRPr="002E5922" w:rsidR="007B0725">
        <w:t xml:space="preserve"> </w:t>
      </w:r>
      <w:r w:rsidRPr="002E5922" w:rsidR="00927AC3">
        <w:t>or</w:t>
      </w:r>
      <w:r w:rsidRPr="002E5922" w:rsidR="007B0725">
        <w:t xml:space="preserve"> </w:t>
      </w:r>
      <w:r w:rsidRPr="002E5922" w:rsidR="00927AC3">
        <w:t>these</w:t>
      </w:r>
      <w:r w:rsidRPr="002E5922" w:rsidR="007B0725">
        <w:t xml:space="preserve"> </w:t>
      </w:r>
      <w:r w:rsidRPr="002E5922">
        <w:t>pubs</w:t>
      </w:r>
      <w:r w:rsidRPr="002E5922" w:rsidR="00B12395">
        <w:t xml:space="preserve"> locally</w:t>
      </w:r>
      <w:r w:rsidRPr="002E5922">
        <w:t>.</w:t>
      </w:r>
      <w:r w:rsidRPr="002E5922" w:rsidR="007B0725">
        <w:t xml:space="preserve"> </w:t>
      </w:r>
      <w:r w:rsidRPr="002E5922">
        <w:t>I</w:t>
      </w:r>
      <w:r w:rsidRPr="002E5922" w:rsidR="007B0725">
        <w:t xml:space="preserve"> </w:t>
      </w:r>
      <w:r w:rsidRPr="002E5922">
        <w:t>know</w:t>
      </w:r>
      <w:r w:rsidRPr="002E5922" w:rsidR="007B0725">
        <w:t xml:space="preserve"> </w:t>
      </w:r>
      <w:r w:rsidRPr="002E5922">
        <w:t>that</w:t>
      </w:r>
      <w:r w:rsidRPr="002E5922" w:rsidR="007B0725">
        <w:t xml:space="preserve"> </w:t>
      </w:r>
      <w:r w:rsidRPr="002E5922">
        <w:t>business</w:t>
      </w:r>
      <w:r w:rsidRPr="002E5922" w:rsidR="007B0725">
        <w:t xml:space="preserve"> </w:t>
      </w:r>
      <w:r w:rsidRPr="002E5922">
        <w:t>has</w:t>
      </w:r>
      <w:r w:rsidRPr="002E5922" w:rsidR="007B0725">
        <w:t xml:space="preserve"> </w:t>
      </w:r>
      <w:r w:rsidRPr="002E5922">
        <w:t>disappeared</w:t>
      </w:r>
      <w:r w:rsidRPr="002E5922" w:rsidR="007B0725">
        <w:t xml:space="preserve"> </w:t>
      </w:r>
      <w:r w:rsidRPr="002E5922">
        <w:t>overnight</w:t>
      </w:r>
      <w:r w:rsidRPr="002E5922" w:rsidR="00927AC3">
        <w:t>.</w:t>
      </w:r>
      <w:r w:rsidRPr="002E5922" w:rsidR="007B0725">
        <w:t xml:space="preserve"> </w:t>
      </w:r>
      <w:r w:rsidRPr="002E5922" w:rsidR="00927AC3">
        <w:t>How</w:t>
      </w:r>
      <w:r w:rsidRPr="002E5922" w:rsidR="007B0725">
        <w:t xml:space="preserve"> </w:t>
      </w:r>
      <w:r w:rsidRPr="002E5922" w:rsidR="00927AC3">
        <w:t>can</w:t>
      </w:r>
      <w:r w:rsidRPr="002E5922" w:rsidR="007B0725">
        <w:t xml:space="preserve"> </w:t>
      </w:r>
      <w:r w:rsidRPr="002E5922">
        <w:t>we</w:t>
      </w:r>
      <w:r w:rsidRPr="002E5922" w:rsidR="007B0725">
        <w:t xml:space="preserve"> </w:t>
      </w:r>
      <w:r w:rsidRPr="002E5922">
        <w:t>work</w:t>
      </w:r>
      <w:r w:rsidRPr="002E5922" w:rsidR="007B0725">
        <w:t xml:space="preserve"> </w:t>
      </w:r>
      <w:r w:rsidRPr="002E5922">
        <w:t>to</w:t>
      </w:r>
      <w:r w:rsidRPr="002E5922" w:rsidR="007B0725">
        <w:t xml:space="preserve"> </w:t>
      </w:r>
      <w:r w:rsidRPr="002E5922">
        <w:t>repurpose</w:t>
      </w:r>
      <w:r w:rsidRPr="002E5922" w:rsidR="007B0725">
        <w:t xml:space="preserve"> </w:t>
      </w:r>
      <w:r w:rsidRPr="002E5922">
        <w:t>that</w:t>
      </w:r>
      <w:r w:rsidRPr="002E5922" w:rsidR="007B0725">
        <w:t xml:space="preserve"> </w:t>
      </w:r>
      <w:r w:rsidRPr="002E5922">
        <w:t>and</w:t>
      </w:r>
      <w:r w:rsidRPr="002E5922" w:rsidR="007B0725">
        <w:t xml:space="preserve"> </w:t>
      </w:r>
      <w:r w:rsidRPr="002E5922">
        <w:t>take</w:t>
      </w:r>
      <w:r w:rsidRPr="002E5922" w:rsidR="007B0725">
        <w:t xml:space="preserve"> </w:t>
      </w:r>
      <w:r w:rsidRPr="002E5922">
        <w:t>some</w:t>
      </w:r>
      <w:r w:rsidRPr="002E5922" w:rsidR="007B0725">
        <w:t xml:space="preserve"> </w:t>
      </w:r>
      <w:r w:rsidRPr="002E5922">
        <w:t>of</w:t>
      </w:r>
      <w:r w:rsidRPr="002E5922" w:rsidR="007B0725">
        <w:t xml:space="preserve"> </w:t>
      </w:r>
      <w:r w:rsidRPr="002E5922">
        <w:t>that</w:t>
      </w:r>
      <w:r w:rsidRPr="002E5922" w:rsidR="007B0725">
        <w:t xml:space="preserve"> </w:t>
      </w:r>
      <w:r w:rsidRPr="002E5922" w:rsidR="00927AC3">
        <w:t>product</w:t>
      </w:r>
      <w:r w:rsidRPr="002E5922" w:rsidR="007B0725">
        <w:t xml:space="preserve"> </w:t>
      </w:r>
      <w:r w:rsidRPr="002E5922" w:rsidR="00927AC3">
        <w:t>into</w:t>
      </w:r>
      <w:r w:rsidRPr="002E5922" w:rsidR="007B0725">
        <w:t xml:space="preserve"> </w:t>
      </w:r>
      <w:r w:rsidRPr="002E5922" w:rsidR="00927AC3">
        <w:t>our</w:t>
      </w:r>
      <w:r w:rsidRPr="002E5922" w:rsidR="007B0725">
        <w:t xml:space="preserve"> </w:t>
      </w:r>
      <w:r w:rsidRPr="002E5922" w:rsidR="00927AC3">
        <w:t>store</w:t>
      </w:r>
      <w:r w:rsidRPr="002E5922" w:rsidR="00B12395">
        <w:t>s</w:t>
      </w:r>
      <w:r w:rsidRPr="002E5922" w:rsidR="00927AC3">
        <w:t>?”</w:t>
      </w:r>
      <w:r w:rsidRPr="002E5922" w:rsidR="007B0725">
        <w:t xml:space="preserve"> </w:t>
      </w:r>
      <w:r w:rsidRPr="002E5922" w:rsidR="00927AC3">
        <w:t>I</w:t>
      </w:r>
      <w:r w:rsidRPr="002E5922">
        <w:t>n</w:t>
      </w:r>
      <w:r w:rsidRPr="002E5922" w:rsidR="007B0725">
        <w:t xml:space="preserve"> </w:t>
      </w:r>
      <w:r w:rsidRPr="002E5922">
        <w:t>a</w:t>
      </w:r>
      <w:r w:rsidRPr="002E5922" w:rsidR="007B0725">
        <w:t xml:space="preserve"> </w:t>
      </w:r>
      <w:r w:rsidRPr="002E5922">
        <w:t>very</w:t>
      </w:r>
      <w:r w:rsidRPr="002E5922" w:rsidR="007B0725">
        <w:t xml:space="preserve"> </w:t>
      </w:r>
      <w:r w:rsidRPr="002E5922">
        <w:t>localised</w:t>
      </w:r>
      <w:r w:rsidRPr="002E5922" w:rsidR="00927AC3">
        <w:t>,</w:t>
      </w:r>
      <w:r w:rsidRPr="002E5922" w:rsidR="007B0725">
        <w:t xml:space="preserve"> </w:t>
      </w:r>
      <w:r w:rsidRPr="002E5922">
        <w:t>small-scale</w:t>
      </w:r>
      <w:r w:rsidRPr="002E5922" w:rsidR="007B0725">
        <w:t xml:space="preserve"> </w:t>
      </w:r>
      <w:r w:rsidRPr="002E5922">
        <w:t>way</w:t>
      </w:r>
      <w:r w:rsidRPr="002E5922" w:rsidR="00927AC3">
        <w:t>,</w:t>
      </w:r>
      <w:r w:rsidRPr="002E5922" w:rsidR="007B0725">
        <w:t xml:space="preserve"> </w:t>
      </w:r>
      <w:r w:rsidRPr="002E5922" w:rsidR="00B12395">
        <w:t xml:space="preserve">but with many examples, </w:t>
      </w:r>
      <w:r w:rsidRPr="002E5922">
        <w:t>tha</w:t>
      </w:r>
      <w:r w:rsidRPr="002E5922" w:rsidR="00927AC3">
        <w:t>t</w:t>
      </w:r>
      <w:r w:rsidRPr="002E5922" w:rsidR="007B0725">
        <w:t xml:space="preserve"> </w:t>
      </w:r>
      <w:r w:rsidRPr="002E5922" w:rsidR="00927AC3">
        <w:t>happened</w:t>
      </w:r>
      <w:r w:rsidRPr="002E5922" w:rsidR="007B0725">
        <w:t xml:space="preserve"> </w:t>
      </w:r>
      <w:r w:rsidRPr="002E5922" w:rsidR="00927AC3">
        <w:t>quite</w:t>
      </w:r>
      <w:r w:rsidRPr="002E5922" w:rsidR="007B0725">
        <w:t xml:space="preserve"> </w:t>
      </w:r>
      <w:r w:rsidRPr="002E5922" w:rsidR="00927AC3">
        <w:t>a</w:t>
      </w:r>
      <w:r w:rsidRPr="002E5922" w:rsidR="007B0725">
        <w:t xml:space="preserve"> </w:t>
      </w:r>
      <w:r w:rsidRPr="002E5922" w:rsidR="00927AC3">
        <w:t>lot</w:t>
      </w:r>
      <w:r w:rsidRPr="002E5922" w:rsidR="007B0725">
        <w:t xml:space="preserve"> </w:t>
      </w:r>
      <w:r w:rsidRPr="002E5922" w:rsidR="00927AC3">
        <w:t>in</w:t>
      </w:r>
      <w:r w:rsidRPr="002E5922" w:rsidR="007B0725">
        <w:t xml:space="preserve"> </w:t>
      </w:r>
      <w:r w:rsidRPr="002E5922" w:rsidR="00927AC3">
        <w:t>our</w:t>
      </w:r>
      <w:r w:rsidRPr="002E5922" w:rsidR="007B0725">
        <w:t xml:space="preserve"> </w:t>
      </w:r>
      <w:r w:rsidRPr="002E5922" w:rsidR="00927AC3">
        <w:t>sector</w:t>
      </w:r>
      <w:r w:rsidRPr="002E5922">
        <w:t>.</w:t>
      </w:r>
    </w:p>
    <w:p w:rsidR="006D40C0" w:rsidRPr="002E5922" w:rsidP="0078781F">
      <w:pPr>
        <w:pStyle w:val="Question"/>
      </w:pPr>
      <w:sdt>
        <w:sdtPr>
          <w:alias w:val="Member"/>
          <w:tag w:val="&lt;Member mnisId='4072' dodsId='28723'&gt;"/>
          <w:id w:val="263274915"/>
          <w:placeholder>
            <w:docPart w:val="DefaultPlaceholder_1082065158"/>
          </w:placeholder>
          <w:richText/>
        </w:sdtPr>
        <w:sdtContent>
          <w:r w:rsidRPr="002E5922">
            <w:rPr>
              <w:b/>
            </w:rPr>
            <w:t>Chair:</w:t>
          </w:r>
        </w:sdtContent>
      </w:sdt>
      <w:r w:rsidRPr="002E5922" w:rsidR="007B0725">
        <w:t xml:space="preserve"> </w:t>
      </w:r>
      <w:r w:rsidRPr="002E5922" w:rsidR="00B12395">
        <w:t xml:space="preserve">Before </w:t>
      </w:r>
      <w:r w:rsidRPr="002E5922" w:rsidR="0078781F">
        <w:t>I</w:t>
      </w:r>
      <w:r w:rsidRPr="002E5922" w:rsidR="007B0725">
        <w:t xml:space="preserve"> </w:t>
      </w:r>
      <w:r w:rsidRPr="002E5922" w:rsidR="0078781F">
        <w:t>leave</w:t>
      </w:r>
      <w:r w:rsidRPr="002E5922" w:rsidR="007B0725">
        <w:t xml:space="preserve"> </w:t>
      </w:r>
      <w:r w:rsidRPr="002E5922" w:rsidR="0078781F">
        <w:t>this</w:t>
      </w:r>
      <w:r w:rsidRPr="002E5922" w:rsidR="007B0725">
        <w:t xml:space="preserve"> </w:t>
      </w:r>
      <w:r w:rsidRPr="002E5922" w:rsidR="0078781F">
        <w:t>question,</w:t>
      </w:r>
      <w:r w:rsidRPr="002E5922" w:rsidR="007B0725">
        <w:t xml:space="preserve"> </w:t>
      </w:r>
      <w:r w:rsidRPr="002E5922" w:rsidR="0078781F">
        <w:t>should</w:t>
      </w:r>
      <w:r w:rsidRPr="002E5922" w:rsidR="007B0725">
        <w:t xml:space="preserve"> </w:t>
      </w:r>
      <w:r w:rsidRPr="002E5922" w:rsidR="0078781F">
        <w:t>the</w:t>
      </w:r>
      <w:r w:rsidRPr="002E5922" w:rsidR="007B0725">
        <w:t xml:space="preserve"> Government </w:t>
      </w:r>
      <w:r w:rsidRPr="002E5922" w:rsidR="0078781F">
        <w:t>have</w:t>
      </w:r>
      <w:r w:rsidRPr="002E5922" w:rsidR="007B0725">
        <w:t xml:space="preserve"> </w:t>
      </w:r>
      <w:r w:rsidRPr="002E5922" w:rsidR="0078781F">
        <w:t>anticipated</w:t>
      </w:r>
      <w:r w:rsidRPr="002E5922" w:rsidR="007B0725">
        <w:t xml:space="preserve"> </w:t>
      </w:r>
      <w:r w:rsidRPr="002E5922" w:rsidR="0078781F">
        <w:t>the</w:t>
      </w:r>
      <w:r w:rsidRPr="002E5922" w:rsidR="007B0725">
        <w:t xml:space="preserve"> </w:t>
      </w:r>
      <w:r w:rsidRPr="002E5922" w:rsidR="0078781F">
        <w:t>panic</w:t>
      </w:r>
      <w:r w:rsidRPr="002E5922" w:rsidR="007B0725">
        <w:t xml:space="preserve"> </w:t>
      </w:r>
      <w:r w:rsidRPr="002E5922" w:rsidR="0078781F">
        <w:t>buying?</w:t>
      </w:r>
      <w:r w:rsidRPr="002E5922" w:rsidR="007B0725">
        <w:t xml:space="preserve"> </w:t>
      </w:r>
      <w:r w:rsidRPr="002E5922" w:rsidR="0078781F">
        <w:t>Should</w:t>
      </w:r>
      <w:r w:rsidRPr="002E5922" w:rsidR="007B0725">
        <w:t xml:space="preserve"> </w:t>
      </w:r>
      <w:r w:rsidRPr="002E5922" w:rsidR="0078781F">
        <w:t>the</w:t>
      </w:r>
      <w:r w:rsidRPr="002E5922" w:rsidR="007B0725">
        <w:t xml:space="preserve"> Government </w:t>
      </w:r>
      <w:r w:rsidRPr="002E5922" w:rsidR="0078781F">
        <w:t>have</w:t>
      </w:r>
      <w:r w:rsidRPr="002E5922" w:rsidR="007B0725">
        <w:t xml:space="preserve"> </w:t>
      </w:r>
      <w:r w:rsidRPr="002E5922" w:rsidR="0078781F">
        <w:t>seen</w:t>
      </w:r>
      <w:r w:rsidRPr="002E5922" w:rsidR="007B0725">
        <w:t xml:space="preserve"> </w:t>
      </w:r>
      <w:r w:rsidRPr="002E5922" w:rsidR="0078781F">
        <w:t>this</w:t>
      </w:r>
      <w:r w:rsidRPr="002E5922" w:rsidR="007B0725">
        <w:t xml:space="preserve"> </w:t>
      </w:r>
      <w:r w:rsidRPr="002E5922" w:rsidR="0078781F">
        <w:t>coming</w:t>
      </w:r>
      <w:r w:rsidRPr="002E5922" w:rsidR="007B0725">
        <w:t xml:space="preserve"> </w:t>
      </w:r>
      <w:r w:rsidRPr="002E5922" w:rsidR="0078781F">
        <w:t>more</w:t>
      </w:r>
      <w:r w:rsidRPr="002E5922" w:rsidR="007B0725">
        <w:t xml:space="preserve"> </w:t>
      </w:r>
      <w:r w:rsidRPr="002E5922" w:rsidR="0078781F">
        <w:t>than</w:t>
      </w:r>
      <w:r w:rsidRPr="002E5922" w:rsidR="007B0725">
        <w:t xml:space="preserve"> </w:t>
      </w:r>
      <w:r w:rsidRPr="002E5922" w:rsidR="00B12395">
        <w:t>they</w:t>
      </w:r>
      <w:r w:rsidRPr="002E5922" w:rsidR="007B0725">
        <w:t xml:space="preserve"> </w:t>
      </w:r>
      <w:r w:rsidRPr="002E5922" w:rsidR="0078781F">
        <w:t>did?</w:t>
      </w:r>
    </w:p>
    <w:p w:rsidR="00EE1B42" w:rsidRPr="002E5922" w:rsidP="0078781F">
      <w:pPr>
        <w:pStyle w:val="Answer"/>
      </w:pPr>
      <w:sdt>
        <w:sdtPr>
          <w:alias w:val="Witness"/>
          <w:id w:val="381216903"/>
          <w:placeholder>
            <w:docPart w:val="DefaultPlaceholder_1082065158"/>
          </w:placeholder>
          <w:richText/>
        </w:sdtPr>
        <w:sdtContent>
          <w:r w:rsidRPr="002E5922" w:rsidR="007B0725">
            <w:rPr>
              <w:b/>
              <w:i/>
            </w:rPr>
            <w:t>James Lowman:</w:t>
          </w:r>
          <w:r w:rsidRPr="002E5922" w:rsidR="007B0725">
            <w:rPr>
              <w:b/>
            </w:rPr>
            <w:t xml:space="preserve"> </w:t>
          </w:r>
        </w:sdtContent>
      </w:sdt>
      <w:r w:rsidRPr="002E5922" w:rsidR="006D40C0">
        <w:t>Possibly</w:t>
      </w:r>
      <w:r w:rsidRPr="002E5922" w:rsidR="00B12395">
        <w:t>, and</w:t>
      </w:r>
      <w:r w:rsidRPr="002E5922" w:rsidR="007B0725">
        <w:t xml:space="preserve"> </w:t>
      </w:r>
      <w:r w:rsidRPr="002E5922" w:rsidR="0078781F">
        <w:t>I</w:t>
      </w:r>
      <w:r w:rsidRPr="002E5922" w:rsidR="007B0725">
        <w:t xml:space="preserve"> </w:t>
      </w:r>
      <w:r w:rsidRPr="002E5922" w:rsidR="0078781F">
        <w:t>am</w:t>
      </w:r>
      <w:r w:rsidRPr="002E5922" w:rsidR="007B0725">
        <w:t xml:space="preserve"> </w:t>
      </w:r>
      <w:r w:rsidRPr="002E5922" w:rsidR="0078781F">
        <w:t>sure</w:t>
      </w:r>
      <w:r w:rsidRPr="002E5922" w:rsidR="007B0725">
        <w:t xml:space="preserve"> </w:t>
      </w:r>
      <w:r w:rsidRPr="002E5922" w:rsidR="0078781F">
        <w:t>t</w:t>
      </w:r>
      <w:r w:rsidRPr="002E5922" w:rsidR="006D40C0">
        <w:t>here</w:t>
      </w:r>
      <w:r w:rsidRPr="002E5922" w:rsidR="007B0725">
        <w:t xml:space="preserve"> </w:t>
      </w:r>
      <w:r w:rsidRPr="002E5922" w:rsidR="006D40C0">
        <w:t>is</w:t>
      </w:r>
      <w:r w:rsidRPr="002E5922" w:rsidR="007B0725">
        <w:t xml:space="preserve"> </w:t>
      </w:r>
      <w:r w:rsidRPr="002E5922" w:rsidR="006D40C0">
        <w:t>a</w:t>
      </w:r>
      <w:r w:rsidRPr="002E5922" w:rsidR="007B0725">
        <w:t xml:space="preserve"> </w:t>
      </w:r>
      <w:r w:rsidRPr="002E5922" w:rsidR="006D40C0">
        <w:t>lot</w:t>
      </w:r>
      <w:r w:rsidRPr="002E5922" w:rsidR="007B0725">
        <w:t xml:space="preserve"> </w:t>
      </w:r>
      <w:r w:rsidRPr="002E5922" w:rsidR="006D40C0">
        <w:t>of</w:t>
      </w:r>
      <w:r w:rsidRPr="002E5922" w:rsidR="007B0725">
        <w:t xml:space="preserve"> </w:t>
      </w:r>
      <w:r w:rsidRPr="002E5922" w:rsidR="006D40C0">
        <w:t>hindsi</w:t>
      </w:r>
      <w:r w:rsidRPr="002E5922" w:rsidR="0078781F">
        <w:t>ght</w:t>
      </w:r>
      <w:r w:rsidRPr="002E5922" w:rsidR="007B0725">
        <w:t xml:space="preserve"> </w:t>
      </w:r>
      <w:r w:rsidRPr="002E5922" w:rsidR="0078781F">
        <w:t>going</w:t>
      </w:r>
      <w:r w:rsidRPr="002E5922" w:rsidR="007B0725">
        <w:t xml:space="preserve"> </w:t>
      </w:r>
      <w:r w:rsidRPr="002E5922" w:rsidR="0078781F">
        <w:t>on</w:t>
      </w:r>
      <w:r w:rsidRPr="002E5922" w:rsidR="007B0725">
        <w:t xml:space="preserve"> </w:t>
      </w:r>
      <w:r w:rsidRPr="002E5922" w:rsidR="006D40C0">
        <w:t>from</w:t>
      </w:r>
      <w:r w:rsidRPr="002E5922" w:rsidR="007B0725">
        <w:t xml:space="preserve"> </w:t>
      </w:r>
      <w:r w:rsidRPr="002E5922" w:rsidR="0078781F">
        <w:t>everyone</w:t>
      </w:r>
      <w:r w:rsidRPr="002E5922" w:rsidR="007B0725">
        <w:t xml:space="preserve"> </w:t>
      </w:r>
      <w:r w:rsidRPr="002E5922" w:rsidR="006D40C0">
        <w:t>on</w:t>
      </w:r>
      <w:r w:rsidRPr="002E5922" w:rsidR="007B0725">
        <w:t xml:space="preserve"> </w:t>
      </w:r>
      <w:r w:rsidRPr="002E5922" w:rsidR="006D40C0">
        <w:t>this.</w:t>
      </w:r>
      <w:r w:rsidRPr="002E5922" w:rsidR="007B0725">
        <w:t xml:space="preserve"> </w:t>
      </w:r>
      <w:r w:rsidRPr="002E5922" w:rsidR="00B12395">
        <w:t xml:space="preserve">The </w:t>
      </w:r>
      <w:r w:rsidRPr="002E5922" w:rsidR="0078781F">
        <w:t>one</w:t>
      </w:r>
      <w:r w:rsidRPr="002E5922" w:rsidR="007B0725">
        <w:t xml:space="preserve"> </w:t>
      </w:r>
      <w:r w:rsidRPr="002E5922" w:rsidR="0078781F">
        <w:t>thing</w:t>
      </w:r>
      <w:r w:rsidRPr="002E5922" w:rsidR="007B0725">
        <w:t xml:space="preserve"> </w:t>
      </w:r>
      <w:r w:rsidRPr="002E5922" w:rsidR="0078781F">
        <w:t>I</w:t>
      </w:r>
      <w:r w:rsidRPr="002E5922" w:rsidR="007B0725">
        <w:t xml:space="preserve"> </w:t>
      </w:r>
      <w:r w:rsidRPr="002E5922" w:rsidR="00B12395">
        <w:t xml:space="preserve">would </w:t>
      </w:r>
      <w:r w:rsidRPr="002E5922" w:rsidR="0078781F">
        <w:t>have</w:t>
      </w:r>
      <w:r w:rsidRPr="002E5922" w:rsidR="007B0725">
        <w:t xml:space="preserve"> </w:t>
      </w:r>
      <w:r w:rsidRPr="002E5922" w:rsidR="0078781F">
        <w:t>asked</w:t>
      </w:r>
      <w:r w:rsidRPr="002E5922" w:rsidR="007B0725">
        <w:t xml:space="preserve"> </w:t>
      </w:r>
      <w:r w:rsidRPr="002E5922" w:rsidR="0078781F">
        <w:t>them</w:t>
      </w:r>
      <w:r w:rsidRPr="002E5922" w:rsidR="007B0725">
        <w:t xml:space="preserve"> </w:t>
      </w:r>
      <w:r w:rsidRPr="002E5922" w:rsidR="0078781F">
        <w:t>to</w:t>
      </w:r>
      <w:r w:rsidRPr="002E5922" w:rsidR="007B0725">
        <w:t xml:space="preserve"> </w:t>
      </w:r>
      <w:r w:rsidRPr="002E5922" w:rsidR="0078781F">
        <w:t>do</w:t>
      </w:r>
      <w:r w:rsidRPr="002E5922" w:rsidR="00B12395">
        <w:t>,</w:t>
      </w:r>
      <w:r w:rsidRPr="002E5922" w:rsidR="007B0725">
        <w:t xml:space="preserve"> </w:t>
      </w:r>
      <w:r w:rsidRPr="002E5922" w:rsidR="0078781F">
        <w:t>with</w:t>
      </w:r>
      <w:r w:rsidRPr="002E5922" w:rsidR="007B0725">
        <w:t xml:space="preserve"> </w:t>
      </w:r>
      <w:r w:rsidRPr="002E5922" w:rsidR="0078781F">
        <w:t>hindsight</w:t>
      </w:r>
      <w:r w:rsidRPr="002E5922" w:rsidR="007B0725">
        <w:t xml:space="preserve"> </w:t>
      </w:r>
      <w:r w:rsidRPr="002E5922" w:rsidR="0078781F">
        <w:t>and</w:t>
      </w:r>
      <w:r w:rsidRPr="002E5922" w:rsidR="007B0725">
        <w:t xml:space="preserve"> </w:t>
      </w:r>
      <w:r w:rsidRPr="002E5922" w:rsidR="0078781F">
        <w:t>looking</w:t>
      </w:r>
      <w:r w:rsidRPr="002E5922" w:rsidR="007B0725">
        <w:t xml:space="preserve"> </w:t>
      </w:r>
      <w:r w:rsidRPr="002E5922" w:rsidR="0078781F">
        <w:t>back,</w:t>
      </w:r>
      <w:r w:rsidRPr="002E5922" w:rsidR="007B0725">
        <w:t xml:space="preserve"> </w:t>
      </w:r>
      <w:r w:rsidRPr="002E5922" w:rsidR="0078781F">
        <w:t>if</w:t>
      </w:r>
      <w:r w:rsidRPr="002E5922" w:rsidR="007B0725">
        <w:t xml:space="preserve"> </w:t>
      </w:r>
      <w:r w:rsidRPr="002E5922" w:rsidR="0078781F">
        <w:t>this</w:t>
      </w:r>
      <w:r w:rsidRPr="002E5922" w:rsidR="007B0725">
        <w:t xml:space="preserve"> </w:t>
      </w:r>
      <w:r w:rsidRPr="002E5922" w:rsidR="0078781F">
        <w:t>was</w:t>
      </w:r>
      <w:r w:rsidRPr="002E5922" w:rsidR="007B0725">
        <w:t xml:space="preserve"> </w:t>
      </w:r>
      <w:r w:rsidRPr="002E5922" w:rsidR="0078781F">
        <w:t>to</w:t>
      </w:r>
      <w:r w:rsidRPr="002E5922" w:rsidR="007B0725">
        <w:t xml:space="preserve"> </w:t>
      </w:r>
      <w:r w:rsidRPr="002E5922" w:rsidR="0078781F">
        <w:t>happen</w:t>
      </w:r>
      <w:r w:rsidRPr="002E5922" w:rsidR="007B0725">
        <w:t xml:space="preserve"> </w:t>
      </w:r>
      <w:r w:rsidRPr="002E5922" w:rsidR="0078781F">
        <w:t>again,</w:t>
      </w:r>
      <w:r w:rsidRPr="002E5922" w:rsidR="007B0725">
        <w:t xml:space="preserve"> </w:t>
      </w:r>
      <w:r w:rsidRPr="002E5922" w:rsidR="0078781F">
        <w:t>which</w:t>
      </w:r>
      <w:r w:rsidRPr="002E5922" w:rsidR="007B0725">
        <w:t xml:space="preserve"> </w:t>
      </w:r>
      <w:r w:rsidRPr="002E5922" w:rsidR="0078781F">
        <w:t>it</w:t>
      </w:r>
      <w:r w:rsidRPr="002E5922" w:rsidR="007B0725">
        <w:t xml:space="preserve"> </w:t>
      </w:r>
      <w:r w:rsidRPr="002E5922" w:rsidR="0078781F">
        <w:t>might,</w:t>
      </w:r>
      <w:r w:rsidRPr="002E5922" w:rsidR="007B0725">
        <w:t xml:space="preserve"> </w:t>
      </w:r>
      <w:r w:rsidRPr="002E5922" w:rsidR="0078781F">
        <w:t>is</w:t>
      </w:r>
      <w:r w:rsidRPr="002E5922" w:rsidR="007B0725">
        <w:t xml:space="preserve"> </w:t>
      </w:r>
      <w:r w:rsidRPr="002E5922" w:rsidR="0078781F">
        <w:t>to</w:t>
      </w:r>
      <w:r w:rsidRPr="002E5922" w:rsidR="007B0725">
        <w:t xml:space="preserve"> </w:t>
      </w:r>
      <w:r w:rsidRPr="002E5922" w:rsidR="0078781F">
        <w:t>think</w:t>
      </w:r>
      <w:r w:rsidRPr="002E5922" w:rsidR="007B0725">
        <w:t xml:space="preserve"> </w:t>
      </w:r>
      <w:r w:rsidRPr="002E5922" w:rsidR="0078781F">
        <w:t>about</w:t>
      </w:r>
      <w:r w:rsidRPr="002E5922" w:rsidR="007B0725">
        <w:t xml:space="preserve"> </w:t>
      </w:r>
      <w:r w:rsidRPr="002E5922" w:rsidR="0078781F">
        <w:t>common</w:t>
      </w:r>
      <w:r w:rsidRPr="002E5922" w:rsidR="007B0725">
        <w:t xml:space="preserve"> </w:t>
      </w:r>
      <w:r w:rsidRPr="002E5922" w:rsidR="0078781F">
        <w:t>messaging.</w:t>
      </w:r>
      <w:r w:rsidRPr="002E5922" w:rsidR="007B0725">
        <w:t xml:space="preserve"> </w:t>
      </w:r>
      <w:r w:rsidRPr="002E5922" w:rsidR="0078781F">
        <w:t>One</w:t>
      </w:r>
      <w:r w:rsidRPr="002E5922" w:rsidR="007B0725">
        <w:t xml:space="preserve"> </w:t>
      </w:r>
      <w:r w:rsidRPr="002E5922" w:rsidR="0078781F">
        <w:t>of</w:t>
      </w:r>
      <w:r w:rsidRPr="002E5922" w:rsidR="007B0725">
        <w:t xml:space="preserve"> </w:t>
      </w:r>
      <w:r w:rsidRPr="002E5922" w:rsidR="0078781F">
        <w:t>the</w:t>
      </w:r>
      <w:r w:rsidRPr="002E5922" w:rsidR="007B0725">
        <w:t xml:space="preserve"> </w:t>
      </w:r>
      <w:r w:rsidRPr="002E5922" w:rsidR="0078781F">
        <w:t>challenges</w:t>
      </w:r>
      <w:r w:rsidRPr="002E5922" w:rsidR="007B0725">
        <w:t xml:space="preserve"> </w:t>
      </w:r>
      <w:r w:rsidRPr="002E5922" w:rsidR="0078781F">
        <w:t>we</w:t>
      </w:r>
      <w:r w:rsidRPr="002E5922" w:rsidR="007B0725">
        <w:t xml:space="preserve"> </w:t>
      </w:r>
      <w:r w:rsidRPr="002E5922" w:rsidR="0078781F">
        <w:t>had</w:t>
      </w:r>
      <w:r w:rsidRPr="002E5922" w:rsidR="007B0725">
        <w:t xml:space="preserve"> </w:t>
      </w:r>
      <w:r w:rsidRPr="002E5922" w:rsidR="0078781F">
        <w:t>at</w:t>
      </w:r>
      <w:r w:rsidRPr="002E5922" w:rsidR="007B0725">
        <w:t xml:space="preserve"> </w:t>
      </w:r>
      <w:r w:rsidRPr="002E5922" w:rsidR="0078781F">
        <w:t>the</w:t>
      </w:r>
      <w:r w:rsidRPr="002E5922" w:rsidR="007B0725">
        <w:t xml:space="preserve"> </w:t>
      </w:r>
      <w:r w:rsidRPr="002E5922" w:rsidR="0078781F">
        <w:t>time</w:t>
      </w:r>
      <w:r w:rsidRPr="002E5922" w:rsidR="007B0725">
        <w:t xml:space="preserve"> </w:t>
      </w:r>
      <w:r w:rsidRPr="002E5922" w:rsidR="0078781F">
        <w:t>was</w:t>
      </w:r>
      <w:r w:rsidRPr="002E5922" w:rsidR="007B0725">
        <w:t xml:space="preserve"> </w:t>
      </w:r>
      <w:r w:rsidRPr="002E5922" w:rsidR="0078781F">
        <w:t>that</w:t>
      </w:r>
      <w:r w:rsidRPr="002E5922" w:rsidR="00B12395">
        <w:t>,</w:t>
      </w:r>
      <w:r w:rsidRPr="002E5922" w:rsidR="007B0725">
        <w:t xml:space="preserve"> </w:t>
      </w:r>
      <w:r w:rsidRPr="002E5922" w:rsidR="0078781F">
        <w:t>around</w:t>
      </w:r>
      <w:r w:rsidRPr="002E5922" w:rsidR="007B0725">
        <w:t xml:space="preserve"> </w:t>
      </w:r>
      <w:r w:rsidRPr="002E5922" w:rsidR="0078781F">
        <w:t>20</w:t>
      </w:r>
      <w:r w:rsidRPr="002E5922" w:rsidR="007B0725">
        <w:t xml:space="preserve"> </w:t>
      </w:r>
      <w:r w:rsidRPr="002E5922" w:rsidR="0078781F">
        <w:t>March</w:t>
      </w:r>
      <w:r w:rsidRPr="002E5922" w:rsidR="00B12395">
        <w:t>,</w:t>
      </w:r>
      <w:r w:rsidRPr="002E5922" w:rsidR="007B0725">
        <w:t xml:space="preserve"> </w:t>
      </w:r>
      <w:r w:rsidRPr="002E5922" w:rsidR="0078781F">
        <w:t>the</w:t>
      </w:r>
      <w:r w:rsidRPr="002E5922" w:rsidR="007B0725">
        <w:t xml:space="preserve"> Government </w:t>
      </w:r>
      <w:r w:rsidRPr="002E5922" w:rsidR="0078781F">
        <w:t>started</w:t>
      </w:r>
      <w:r w:rsidRPr="002E5922" w:rsidR="007B0725">
        <w:t xml:space="preserve"> </w:t>
      </w:r>
      <w:r w:rsidRPr="002E5922" w:rsidR="0078781F">
        <w:t>to</w:t>
      </w:r>
      <w:r w:rsidRPr="002E5922" w:rsidR="007B0725">
        <w:t xml:space="preserve"> </w:t>
      </w:r>
      <w:r w:rsidRPr="002E5922" w:rsidR="0078781F">
        <w:t>develop</w:t>
      </w:r>
      <w:r w:rsidRPr="002E5922" w:rsidR="007B0725">
        <w:t xml:space="preserve"> </w:t>
      </w:r>
      <w:r w:rsidRPr="002E5922" w:rsidR="0078781F">
        <w:t>plans</w:t>
      </w:r>
      <w:r w:rsidRPr="002E5922" w:rsidR="007B0725">
        <w:t xml:space="preserve"> </w:t>
      </w:r>
      <w:r w:rsidRPr="002E5922" w:rsidR="0078781F">
        <w:t>for</w:t>
      </w:r>
      <w:r w:rsidRPr="002E5922" w:rsidR="007B0725">
        <w:t xml:space="preserve"> </w:t>
      </w:r>
      <w:r w:rsidRPr="002E5922" w:rsidR="0078781F">
        <w:t>common</w:t>
      </w:r>
      <w:r w:rsidRPr="002E5922" w:rsidR="007B0725">
        <w:t xml:space="preserve"> </w:t>
      </w:r>
      <w:r w:rsidRPr="002E5922" w:rsidR="0078781F">
        <w:t>messaging</w:t>
      </w:r>
      <w:r w:rsidRPr="002E5922">
        <w:t>,</w:t>
      </w:r>
      <w:r w:rsidRPr="002E5922" w:rsidR="007B0725">
        <w:t xml:space="preserve"> </w:t>
      </w:r>
      <w:r w:rsidRPr="002E5922">
        <w:t xml:space="preserve">to </w:t>
      </w:r>
      <w:r w:rsidRPr="002E5922" w:rsidR="0078781F">
        <w:t>only</w:t>
      </w:r>
      <w:r w:rsidRPr="002E5922" w:rsidR="007B0725">
        <w:t xml:space="preserve"> </w:t>
      </w:r>
      <w:r w:rsidRPr="002E5922" w:rsidR="0078781F">
        <w:t>buy</w:t>
      </w:r>
      <w:r w:rsidRPr="002E5922" w:rsidR="007B0725">
        <w:t xml:space="preserve"> </w:t>
      </w:r>
      <w:r w:rsidRPr="002E5922" w:rsidR="0078781F">
        <w:t>what</w:t>
      </w:r>
      <w:r w:rsidRPr="002E5922" w:rsidR="007B0725">
        <w:t xml:space="preserve"> </w:t>
      </w:r>
      <w:r w:rsidRPr="002E5922" w:rsidR="0078781F">
        <w:t>you</w:t>
      </w:r>
      <w:r w:rsidRPr="002E5922" w:rsidR="007B0725">
        <w:t xml:space="preserve"> </w:t>
      </w:r>
      <w:r w:rsidRPr="002E5922">
        <w:t xml:space="preserve">really </w:t>
      </w:r>
      <w:r w:rsidRPr="002E5922" w:rsidR="0078781F">
        <w:t>need</w:t>
      </w:r>
      <w:r w:rsidRPr="002E5922">
        <w:t>.</w:t>
      </w:r>
      <w:r w:rsidRPr="002E5922" w:rsidR="007B0725">
        <w:t xml:space="preserve"> </w:t>
      </w:r>
      <w:r w:rsidRPr="002E5922">
        <w:t xml:space="preserve">We </w:t>
      </w:r>
      <w:r w:rsidRPr="002E5922" w:rsidR="0078781F">
        <w:t>were</w:t>
      </w:r>
      <w:r w:rsidRPr="002E5922" w:rsidR="007B0725">
        <w:t xml:space="preserve"> </w:t>
      </w:r>
      <w:r w:rsidRPr="002E5922" w:rsidR="0078781F">
        <w:t>all</w:t>
      </w:r>
      <w:r w:rsidRPr="002E5922" w:rsidR="007B0725">
        <w:t xml:space="preserve"> </w:t>
      </w:r>
      <w:r w:rsidRPr="002E5922">
        <w:t>b</w:t>
      </w:r>
      <w:r w:rsidRPr="002E5922" w:rsidR="0078781F">
        <w:t>raced</w:t>
      </w:r>
      <w:r w:rsidRPr="002E5922" w:rsidR="007B0725">
        <w:t xml:space="preserve"> </w:t>
      </w:r>
      <w:r w:rsidRPr="002E5922" w:rsidR="0078781F">
        <w:t>to</w:t>
      </w:r>
      <w:r w:rsidRPr="002E5922" w:rsidR="007B0725">
        <w:t xml:space="preserve"> </w:t>
      </w:r>
      <w:r w:rsidRPr="002E5922" w:rsidR="0078781F">
        <w:t>introduce</w:t>
      </w:r>
      <w:r w:rsidRPr="002E5922" w:rsidR="007B0725">
        <w:t xml:space="preserve"> </w:t>
      </w:r>
      <w:r w:rsidRPr="002E5922" w:rsidR="0078781F">
        <w:t>that</w:t>
      </w:r>
      <w:r w:rsidRPr="002E5922" w:rsidR="007B0725">
        <w:t xml:space="preserve"> </w:t>
      </w:r>
      <w:r w:rsidRPr="002E5922" w:rsidR="0078781F">
        <w:t>in</w:t>
      </w:r>
      <w:r w:rsidRPr="002E5922" w:rsidR="007B0725">
        <w:t xml:space="preserve"> </w:t>
      </w:r>
      <w:r w:rsidRPr="002E5922" w:rsidR="0078781F">
        <w:t>stores.</w:t>
      </w:r>
      <w:r w:rsidRPr="002E5922" w:rsidR="007B0725">
        <w:t xml:space="preserve"> </w:t>
      </w:r>
      <w:r w:rsidRPr="002E5922" w:rsidR="0078781F">
        <w:t>There</w:t>
      </w:r>
      <w:r w:rsidRPr="002E5922" w:rsidR="007B0725">
        <w:t xml:space="preserve"> </w:t>
      </w:r>
      <w:r w:rsidRPr="002E5922" w:rsidR="0078781F">
        <w:t>is</w:t>
      </w:r>
      <w:r w:rsidRPr="002E5922" w:rsidR="007B0725">
        <w:t xml:space="preserve"> </w:t>
      </w:r>
      <w:r w:rsidRPr="002E5922" w:rsidR="0078781F">
        <w:t>an</w:t>
      </w:r>
      <w:r w:rsidRPr="002E5922" w:rsidR="007B0725">
        <w:t xml:space="preserve"> </w:t>
      </w:r>
      <w:r w:rsidRPr="002E5922" w:rsidR="0078781F">
        <w:t>advantage</w:t>
      </w:r>
      <w:r w:rsidRPr="002E5922" w:rsidR="007B0725">
        <w:t xml:space="preserve"> </w:t>
      </w:r>
      <w:r w:rsidRPr="002E5922" w:rsidR="0078781F">
        <w:t>to</w:t>
      </w:r>
      <w:r w:rsidRPr="002E5922" w:rsidR="007B0725">
        <w:t xml:space="preserve"> </w:t>
      </w:r>
      <w:r w:rsidRPr="002E5922" w:rsidR="0078781F">
        <w:t>having</w:t>
      </w:r>
      <w:r w:rsidRPr="002E5922" w:rsidR="007B0725">
        <w:t xml:space="preserve"> </w:t>
      </w:r>
      <w:r w:rsidRPr="002E5922" w:rsidR="0078781F">
        <w:t>common</w:t>
      </w:r>
      <w:r w:rsidRPr="002E5922" w:rsidR="007B0725">
        <w:t xml:space="preserve"> </w:t>
      </w:r>
      <w:r w:rsidRPr="002E5922" w:rsidR="0078781F">
        <w:t>messaging</w:t>
      </w:r>
      <w:r w:rsidRPr="002E5922" w:rsidR="007B0725">
        <w:t xml:space="preserve"> </w:t>
      </w:r>
      <w:r w:rsidRPr="002E5922" w:rsidR="0078781F">
        <w:t>because</w:t>
      </w:r>
      <w:r w:rsidRPr="002E5922" w:rsidR="007B0725">
        <w:t xml:space="preserve"> </w:t>
      </w:r>
      <w:r w:rsidRPr="002E5922" w:rsidR="0078781F">
        <w:t>consumers</w:t>
      </w:r>
      <w:r w:rsidRPr="002E5922" w:rsidR="007B0725">
        <w:t xml:space="preserve"> </w:t>
      </w:r>
      <w:r w:rsidRPr="002E5922" w:rsidR="0078781F">
        <w:t>get</w:t>
      </w:r>
      <w:r w:rsidRPr="002E5922" w:rsidR="007B0725">
        <w:t xml:space="preserve"> </w:t>
      </w:r>
      <w:r w:rsidRPr="002E5922" w:rsidR="0078781F">
        <w:t>used</w:t>
      </w:r>
      <w:r w:rsidRPr="002E5922" w:rsidR="007B0725">
        <w:t xml:space="preserve"> </w:t>
      </w:r>
      <w:r w:rsidRPr="002E5922" w:rsidR="0078781F">
        <w:t>to</w:t>
      </w:r>
      <w:r w:rsidRPr="002E5922" w:rsidR="007B0725">
        <w:t xml:space="preserve"> </w:t>
      </w:r>
      <w:r w:rsidRPr="002E5922">
        <w:t>see</w:t>
      </w:r>
      <w:r w:rsidRPr="002E5922" w:rsidR="0078781F">
        <w:t>ing</w:t>
      </w:r>
      <w:r w:rsidRPr="002E5922" w:rsidR="007B0725">
        <w:t xml:space="preserve"> </w:t>
      </w:r>
      <w:r w:rsidRPr="002E5922" w:rsidR="0078781F">
        <w:t>that</w:t>
      </w:r>
      <w:r w:rsidRPr="002E5922" w:rsidR="007B0725">
        <w:t xml:space="preserve"> </w:t>
      </w:r>
      <w:r w:rsidRPr="002E5922" w:rsidR="0078781F">
        <w:t>same</w:t>
      </w:r>
      <w:r w:rsidRPr="002E5922" w:rsidR="007B0725">
        <w:t xml:space="preserve"> </w:t>
      </w:r>
      <w:r w:rsidRPr="002E5922" w:rsidR="0078781F">
        <w:t>messaging.</w:t>
      </w:r>
      <w:r w:rsidRPr="002E5922" w:rsidR="007B0725">
        <w:t xml:space="preserve"> </w:t>
      </w:r>
    </w:p>
    <w:p w:rsidR="000C165B" w:rsidRPr="002E5922" w:rsidP="0078781F">
      <w:pPr>
        <w:pStyle w:val="Answer"/>
      </w:pPr>
      <w:r w:rsidRPr="002E5922">
        <w:t>That</w:t>
      </w:r>
      <w:r w:rsidRPr="002E5922" w:rsidR="007B0725">
        <w:t xml:space="preserve"> </w:t>
      </w:r>
      <w:r w:rsidRPr="002E5922">
        <w:t>did</w:t>
      </w:r>
      <w:r w:rsidRPr="002E5922" w:rsidR="007B0725">
        <w:t xml:space="preserve"> </w:t>
      </w:r>
      <w:r w:rsidRPr="002E5922">
        <w:t>not</w:t>
      </w:r>
      <w:r w:rsidRPr="002E5922" w:rsidR="007B0725">
        <w:t xml:space="preserve"> </w:t>
      </w:r>
      <w:r w:rsidRPr="002E5922">
        <w:t>get</w:t>
      </w:r>
      <w:r w:rsidRPr="002E5922" w:rsidR="007B0725">
        <w:t xml:space="preserve"> </w:t>
      </w:r>
      <w:r w:rsidRPr="002E5922">
        <w:t>into</w:t>
      </w:r>
      <w:r w:rsidRPr="002E5922" w:rsidR="007B0725">
        <w:t xml:space="preserve"> </w:t>
      </w:r>
      <w:r w:rsidRPr="002E5922">
        <w:t>stores</w:t>
      </w:r>
      <w:r w:rsidRPr="002E5922" w:rsidR="007B0725">
        <w:t xml:space="preserve"> </w:t>
      </w:r>
      <w:r w:rsidRPr="002E5922">
        <w:t>until</w:t>
      </w:r>
      <w:r w:rsidRPr="002E5922" w:rsidR="007B0725">
        <w:t xml:space="preserve"> </w:t>
      </w:r>
      <w:r w:rsidRPr="002E5922">
        <w:t>a</w:t>
      </w:r>
      <w:r w:rsidRPr="002E5922" w:rsidR="007B0725">
        <w:t xml:space="preserve"> </w:t>
      </w:r>
      <w:r w:rsidRPr="002E5922">
        <w:t>week</w:t>
      </w:r>
      <w:r w:rsidRPr="002E5922" w:rsidR="00EE1B42">
        <w:t xml:space="preserve"> or</w:t>
      </w:r>
      <w:r w:rsidRPr="002E5922" w:rsidR="007B0725">
        <w:t xml:space="preserve"> </w:t>
      </w:r>
      <w:r w:rsidRPr="002E5922">
        <w:t>10</w:t>
      </w:r>
      <w:r w:rsidRPr="002E5922" w:rsidR="007B0725">
        <w:t xml:space="preserve"> </w:t>
      </w:r>
      <w:r w:rsidRPr="002E5922">
        <w:t>days</w:t>
      </w:r>
      <w:r w:rsidRPr="002E5922" w:rsidR="007B0725">
        <w:t xml:space="preserve"> </w:t>
      </w:r>
      <w:r w:rsidRPr="002E5922">
        <w:t>later,</w:t>
      </w:r>
      <w:r w:rsidRPr="002E5922" w:rsidR="007B0725">
        <w:t xml:space="preserve"> </w:t>
      </w:r>
      <w:r w:rsidRPr="002E5922">
        <w:t>by</w:t>
      </w:r>
      <w:r w:rsidRPr="002E5922" w:rsidR="007B0725">
        <w:t xml:space="preserve"> </w:t>
      </w:r>
      <w:r w:rsidRPr="002E5922">
        <w:t>which</w:t>
      </w:r>
      <w:r w:rsidRPr="002E5922" w:rsidR="007B0725">
        <w:t xml:space="preserve"> </w:t>
      </w:r>
      <w:r w:rsidRPr="002E5922">
        <w:t>time</w:t>
      </w:r>
      <w:r w:rsidRPr="002E5922" w:rsidR="007B0725">
        <w:t xml:space="preserve"> </w:t>
      </w:r>
      <w:r w:rsidRPr="002E5922">
        <w:t>everyone</w:t>
      </w:r>
      <w:r w:rsidRPr="002E5922" w:rsidR="007B0725">
        <w:t xml:space="preserve"> </w:t>
      </w:r>
      <w:r w:rsidRPr="002E5922">
        <w:t>had</w:t>
      </w:r>
      <w:r w:rsidRPr="002E5922" w:rsidR="007B0725">
        <w:t xml:space="preserve"> </w:t>
      </w:r>
      <w:r w:rsidRPr="002E5922">
        <w:t>developed</w:t>
      </w:r>
      <w:r w:rsidRPr="002E5922" w:rsidR="007B0725">
        <w:t xml:space="preserve"> </w:t>
      </w:r>
      <w:r w:rsidRPr="002E5922">
        <w:t>their</w:t>
      </w:r>
      <w:r w:rsidRPr="002E5922" w:rsidR="007B0725">
        <w:t xml:space="preserve"> </w:t>
      </w:r>
      <w:r w:rsidRPr="002E5922">
        <w:t>own</w:t>
      </w:r>
      <w:r w:rsidRPr="002E5922" w:rsidR="007B0725">
        <w:t xml:space="preserve"> </w:t>
      </w:r>
      <w:r w:rsidRPr="002E5922">
        <w:t>messaging</w:t>
      </w:r>
      <w:r w:rsidRPr="002E5922" w:rsidR="007B0725">
        <w:t xml:space="preserve"> </w:t>
      </w:r>
      <w:r w:rsidRPr="002E5922">
        <w:t>anyway</w:t>
      </w:r>
      <w:r w:rsidRPr="002E5922" w:rsidR="005E19A6">
        <w:t>.</w:t>
      </w:r>
      <w:r w:rsidRPr="002E5922" w:rsidR="007B0725">
        <w:t xml:space="preserve"> </w:t>
      </w:r>
      <w:r w:rsidRPr="002E5922" w:rsidR="005E19A6">
        <w:t>I</w:t>
      </w:r>
      <w:r w:rsidRPr="002E5922">
        <w:t>t</w:t>
      </w:r>
      <w:r w:rsidRPr="002E5922" w:rsidR="007B0725">
        <w:t xml:space="preserve"> </w:t>
      </w:r>
      <w:r w:rsidRPr="002E5922">
        <w:t>is</w:t>
      </w:r>
      <w:r w:rsidRPr="002E5922" w:rsidR="007B0725">
        <w:t xml:space="preserve"> </w:t>
      </w:r>
      <w:r w:rsidRPr="002E5922">
        <w:t>certa</w:t>
      </w:r>
      <w:r w:rsidRPr="002E5922" w:rsidR="005E19A6">
        <w:t>inly</w:t>
      </w:r>
      <w:r w:rsidRPr="002E5922" w:rsidR="007B0725">
        <w:t xml:space="preserve"> </w:t>
      </w:r>
      <w:r w:rsidRPr="002E5922" w:rsidR="005E19A6">
        <w:t>better</w:t>
      </w:r>
      <w:r w:rsidRPr="002E5922" w:rsidR="007B0725">
        <w:t xml:space="preserve"> </w:t>
      </w:r>
      <w:r w:rsidRPr="002E5922" w:rsidR="005E19A6">
        <w:t>in</w:t>
      </w:r>
      <w:r w:rsidRPr="002E5922" w:rsidR="007B0725">
        <w:t xml:space="preserve"> </w:t>
      </w:r>
      <w:r w:rsidRPr="002E5922" w:rsidR="005E19A6">
        <w:t>that</w:t>
      </w:r>
      <w:r w:rsidRPr="002E5922" w:rsidR="007B0725">
        <w:t xml:space="preserve"> </w:t>
      </w:r>
      <w:r w:rsidRPr="002E5922" w:rsidR="005E19A6">
        <w:t>situation</w:t>
      </w:r>
      <w:r w:rsidRPr="002E5922" w:rsidR="007B0725">
        <w:t xml:space="preserve"> </w:t>
      </w:r>
      <w:r w:rsidRPr="002E5922" w:rsidR="005E19A6">
        <w:t>to</w:t>
      </w:r>
      <w:r w:rsidRPr="002E5922" w:rsidR="007B0725">
        <w:t xml:space="preserve"> </w:t>
      </w:r>
      <w:r w:rsidRPr="002E5922" w:rsidR="005E19A6">
        <w:t>have</w:t>
      </w:r>
      <w:r w:rsidRPr="002E5922" w:rsidR="007B0725">
        <w:t xml:space="preserve"> </w:t>
      </w:r>
      <w:r w:rsidRPr="002E5922" w:rsidR="005E19A6">
        <w:t>a</w:t>
      </w:r>
      <w:r w:rsidRPr="002E5922" w:rsidR="007B0725">
        <w:t xml:space="preserve"> </w:t>
      </w:r>
      <w:r w:rsidRPr="002E5922" w:rsidR="005E19A6">
        <w:t>quick</w:t>
      </w:r>
      <w:r w:rsidRPr="002E5922" w:rsidR="007B0725">
        <w:t xml:space="preserve"> </w:t>
      </w:r>
      <w:r w:rsidRPr="002E5922" w:rsidR="005E19A6">
        <w:t>response,</w:t>
      </w:r>
      <w:r w:rsidRPr="002E5922" w:rsidR="007B0725">
        <w:t xml:space="preserve"> </w:t>
      </w:r>
      <w:r w:rsidRPr="002E5922" w:rsidR="005E19A6">
        <w:t>which</w:t>
      </w:r>
      <w:r w:rsidRPr="002E5922" w:rsidR="007B0725">
        <w:t xml:space="preserve"> </w:t>
      </w:r>
      <w:r w:rsidRPr="002E5922" w:rsidR="005E19A6">
        <w:t>is</w:t>
      </w:r>
      <w:r w:rsidRPr="002E5922" w:rsidR="007B0725">
        <w:t xml:space="preserve"> </w:t>
      </w:r>
      <w:r w:rsidRPr="002E5922" w:rsidR="005E19A6">
        <w:t>maybe</w:t>
      </w:r>
      <w:r w:rsidRPr="002E5922" w:rsidR="007B0725">
        <w:t xml:space="preserve"> </w:t>
      </w:r>
      <w:r w:rsidRPr="002E5922" w:rsidR="005E19A6">
        <w:t>not</w:t>
      </w:r>
      <w:r w:rsidRPr="002E5922" w:rsidR="007B0725">
        <w:t xml:space="preserve"> </w:t>
      </w:r>
      <w:r w:rsidRPr="002E5922">
        <w:t>optimal</w:t>
      </w:r>
      <w:r w:rsidRPr="002E5922" w:rsidR="007B0725">
        <w:t xml:space="preserve"> </w:t>
      </w:r>
      <w:r w:rsidRPr="002E5922">
        <w:t>because</w:t>
      </w:r>
      <w:r w:rsidRPr="002E5922" w:rsidR="007B0725">
        <w:t xml:space="preserve"> </w:t>
      </w:r>
      <w:r w:rsidRPr="002E5922">
        <w:t>it</w:t>
      </w:r>
      <w:r w:rsidRPr="002E5922" w:rsidR="007B0725">
        <w:t xml:space="preserve"> </w:t>
      </w:r>
      <w:r w:rsidRPr="002E5922">
        <w:t>is</w:t>
      </w:r>
      <w:r w:rsidRPr="002E5922" w:rsidR="007B0725">
        <w:t xml:space="preserve"> </w:t>
      </w:r>
      <w:r w:rsidRPr="002E5922">
        <w:t>different</w:t>
      </w:r>
      <w:r w:rsidRPr="002E5922" w:rsidR="007B0725">
        <w:t xml:space="preserve"> </w:t>
      </w:r>
      <w:r w:rsidRPr="002E5922">
        <w:t>across</w:t>
      </w:r>
      <w:r w:rsidRPr="002E5922" w:rsidR="007B0725">
        <w:t xml:space="preserve"> </w:t>
      </w:r>
      <w:r w:rsidRPr="002E5922">
        <w:t>different</w:t>
      </w:r>
      <w:r w:rsidRPr="002E5922" w:rsidR="007B0725">
        <w:t xml:space="preserve"> </w:t>
      </w:r>
      <w:r w:rsidRPr="002E5922">
        <w:t>groups</w:t>
      </w:r>
      <w:r w:rsidRPr="002E5922" w:rsidR="005E19A6">
        <w:t>.</w:t>
      </w:r>
      <w:r w:rsidRPr="002E5922" w:rsidR="007B0725">
        <w:t xml:space="preserve"> </w:t>
      </w:r>
      <w:r w:rsidRPr="002E5922" w:rsidR="005E19A6">
        <w:t>It</w:t>
      </w:r>
      <w:r w:rsidRPr="002E5922" w:rsidR="007B0725">
        <w:t xml:space="preserve"> </w:t>
      </w:r>
      <w:r w:rsidRPr="002E5922">
        <w:t>is</w:t>
      </w:r>
      <w:r w:rsidRPr="002E5922" w:rsidR="007B0725">
        <w:t xml:space="preserve"> </w:t>
      </w:r>
      <w:r w:rsidRPr="002E5922">
        <w:t>better</w:t>
      </w:r>
      <w:r w:rsidRPr="002E5922" w:rsidR="007B0725">
        <w:t xml:space="preserve"> </w:t>
      </w:r>
      <w:r w:rsidRPr="002E5922" w:rsidR="005E19A6">
        <w:t>to</w:t>
      </w:r>
      <w:r w:rsidRPr="002E5922" w:rsidR="007B0725">
        <w:t xml:space="preserve"> </w:t>
      </w:r>
      <w:r w:rsidRPr="002E5922" w:rsidR="005E19A6">
        <w:t>have</w:t>
      </w:r>
      <w:r w:rsidRPr="002E5922" w:rsidR="007B0725">
        <w:t xml:space="preserve"> </w:t>
      </w:r>
      <w:r w:rsidRPr="002E5922">
        <w:t>that</w:t>
      </w:r>
      <w:r w:rsidRPr="002E5922" w:rsidR="007B0725">
        <w:t xml:space="preserve"> </w:t>
      </w:r>
      <w:r w:rsidRPr="002E5922">
        <w:t>than</w:t>
      </w:r>
      <w:r w:rsidRPr="002E5922" w:rsidR="007B0725">
        <w:t xml:space="preserve"> </w:t>
      </w:r>
      <w:r w:rsidRPr="002E5922">
        <w:t>to</w:t>
      </w:r>
      <w:r w:rsidRPr="002E5922" w:rsidR="007B0725">
        <w:t xml:space="preserve"> </w:t>
      </w:r>
      <w:r w:rsidRPr="002E5922">
        <w:t>be</w:t>
      </w:r>
      <w:r w:rsidRPr="002E5922" w:rsidR="007B0725">
        <w:t xml:space="preserve"> </w:t>
      </w:r>
      <w:r w:rsidRPr="002E5922">
        <w:t>waiting.</w:t>
      </w:r>
      <w:r w:rsidRPr="002E5922" w:rsidR="00EE1B42">
        <w:t xml:space="preserve"> </w:t>
      </w:r>
      <w:r w:rsidRPr="002E5922" w:rsidR="005E19A6">
        <w:t>The</w:t>
      </w:r>
      <w:r w:rsidRPr="002E5922" w:rsidR="007B0725">
        <w:t xml:space="preserve"> </w:t>
      </w:r>
      <w:r w:rsidRPr="002E5922" w:rsidR="005E19A6">
        <w:t>retailers</w:t>
      </w:r>
      <w:r w:rsidRPr="002E5922" w:rsidR="007B0725">
        <w:t xml:space="preserve"> </w:t>
      </w:r>
      <w:r w:rsidRPr="002E5922" w:rsidR="005E19A6">
        <w:t>of</w:t>
      </w:r>
      <w:r w:rsidRPr="002E5922" w:rsidR="007B0725">
        <w:t xml:space="preserve"> </w:t>
      </w:r>
      <w:r w:rsidRPr="002E5922" w:rsidR="005E19A6">
        <w:t>all</w:t>
      </w:r>
      <w:r w:rsidRPr="002E5922" w:rsidR="007B0725">
        <w:t xml:space="preserve"> </w:t>
      </w:r>
      <w:r w:rsidRPr="002E5922" w:rsidR="005E19A6">
        <w:t>kinds</w:t>
      </w:r>
      <w:r w:rsidRPr="002E5922" w:rsidR="007B0725">
        <w:t xml:space="preserve"> </w:t>
      </w:r>
      <w:r w:rsidRPr="002E5922" w:rsidR="005E19A6">
        <w:t>did</w:t>
      </w:r>
      <w:r w:rsidRPr="002E5922" w:rsidR="007B0725">
        <w:t xml:space="preserve"> </w:t>
      </w:r>
      <w:r w:rsidRPr="002E5922" w:rsidR="005E19A6">
        <w:t>the</w:t>
      </w:r>
      <w:r w:rsidRPr="002E5922" w:rsidR="007B0725">
        <w:t xml:space="preserve"> </w:t>
      </w:r>
      <w:r w:rsidRPr="002E5922" w:rsidR="005E19A6">
        <w:t>right</w:t>
      </w:r>
      <w:r w:rsidRPr="002E5922" w:rsidR="007B0725">
        <w:t xml:space="preserve"> </w:t>
      </w:r>
      <w:r w:rsidRPr="002E5922" w:rsidR="005E19A6">
        <w:t>thing</w:t>
      </w:r>
      <w:r w:rsidRPr="002E5922" w:rsidR="007B0725">
        <w:t xml:space="preserve"> </w:t>
      </w:r>
      <w:r w:rsidRPr="002E5922" w:rsidR="005E19A6">
        <w:t>by</w:t>
      </w:r>
      <w:r w:rsidRPr="002E5922" w:rsidR="007B0725">
        <w:t xml:space="preserve"> </w:t>
      </w:r>
      <w:r w:rsidRPr="002E5922" w:rsidR="005E19A6">
        <w:t>doing</w:t>
      </w:r>
      <w:r w:rsidRPr="002E5922" w:rsidR="007B0725">
        <w:t xml:space="preserve"> </w:t>
      </w:r>
      <w:r w:rsidRPr="002E5922" w:rsidR="005E19A6">
        <w:t>that.</w:t>
      </w:r>
      <w:r w:rsidRPr="002E5922" w:rsidR="007B0725">
        <w:t xml:space="preserve"> </w:t>
      </w:r>
      <w:r w:rsidRPr="002E5922" w:rsidR="005E19A6">
        <w:t>I</w:t>
      </w:r>
      <w:r w:rsidRPr="002E5922">
        <w:t>t</w:t>
      </w:r>
      <w:r w:rsidRPr="002E5922" w:rsidR="007B0725">
        <w:t xml:space="preserve"> </w:t>
      </w:r>
      <w:r w:rsidRPr="002E5922">
        <w:t>would</w:t>
      </w:r>
      <w:r w:rsidRPr="002E5922" w:rsidR="007B0725">
        <w:t xml:space="preserve"> </w:t>
      </w:r>
      <w:r w:rsidRPr="002E5922">
        <w:t>be</w:t>
      </w:r>
      <w:r w:rsidRPr="002E5922" w:rsidR="007B0725">
        <w:t xml:space="preserve"> </w:t>
      </w:r>
      <w:r w:rsidRPr="002E5922">
        <w:t>worth</w:t>
      </w:r>
      <w:r w:rsidRPr="002E5922" w:rsidR="007B0725">
        <w:t xml:space="preserve"> </w:t>
      </w:r>
      <w:r w:rsidRPr="002E5922">
        <w:t>thinking</w:t>
      </w:r>
      <w:r w:rsidRPr="002E5922" w:rsidR="007B0725">
        <w:t xml:space="preserve"> </w:t>
      </w:r>
      <w:r w:rsidRPr="002E5922">
        <w:t>about</w:t>
      </w:r>
      <w:r w:rsidRPr="002E5922" w:rsidR="007B0725">
        <w:t xml:space="preserve"> </w:t>
      </w:r>
      <w:r w:rsidRPr="002E5922">
        <w:t>how</w:t>
      </w:r>
      <w:r w:rsidRPr="002E5922" w:rsidR="007B0725">
        <w:t xml:space="preserve"> </w:t>
      </w:r>
      <w:r w:rsidRPr="002E5922">
        <w:t>we</w:t>
      </w:r>
      <w:r w:rsidRPr="002E5922" w:rsidR="007B0725">
        <w:t xml:space="preserve"> </w:t>
      </w:r>
      <w:r w:rsidRPr="002E5922">
        <w:t>can</w:t>
      </w:r>
      <w:r w:rsidRPr="002E5922" w:rsidR="007B0725">
        <w:t xml:space="preserve"> </w:t>
      </w:r>
      <w:r w:rsidRPr="002E5922">
        <w:t>get</w:t>
      </w:r>
      <w:r w:rsidRPr="002E5922" w:rsidR="007B0725">
        <w:t xml:space="preserve"> </w:t>
      </w:r>
      <w:r w:rsidRPr="002E5922">
        <w:t>some</w:t>
      </w:r>
      <w:r w:rsidRPr="002E5922" w:rsidR="007B0725">
        <w:t xml:space="preserve"> </w:t>
      </w:r>
      <w:r w:rsidRPr="002E5922">
        <w:t>of</w:t>
      </w:r>
      <w:r w:rsidRPr="002E5922" w:rsidR="007B0725">
        <w:t xml:space="preserve"> </w:t>
      </w:r>
      <w:r w:rsidRPr="002E5922">
        <w:t>those</w:t>
      </w:r>
      <w:r w:rsidRPr="002E5922" w:rsidR="007B0725">
        <w:t xml:space="preserve"> </w:t>
      </w:r>
      <w:r w:rsidRPr="002E5922">
        <w:t>resources</w:t>
      </w:r>
      <w:r w:rsidRPr="002E5922" w:rsidR="007B0725">
        <w:t xml:space="preserve"> </w:t>
      </w:r>
      <w:r w:rsidRPr="002E5922">
        <w:t>on</w:t>
      </w:r>
      <w:r w:rsidRPr="002E5922" w:rsidR="007B0725">
        <w:t xml:space="preserve"> </w:t>
      </w:r>
      <w:r w:rsidRPr="002E5922">
        <w:t>the</w:t>
      </w:r>
      <w:r w:rsidRPr="002E5922" w:rsidR="007B0725">
        <w:t xml:space="preserve"> </w:t>
      </w:r>
      <w:r w:rsidRPr="002E5922">
        <w:t>stocks</w:t>
      </w:r>
      <w:r w:rsidRPr="002E5922" w:rsidR="007B0725">
        <w:t xml:space="preserve"> </w:t>
      </w:r>
      <w:r w:rsidRPr="002E5922">
        <w:t>to</w:t>
      </w:r>
      <w:r w:rsidRPr="002E5922" w:rsidR="007B0725">
        <w:t xml:space="preserve"> </w:t>
      </w:r>
      <w:r w:rsidRPr="002E5922">
        <w:t>activate</w:t>
      </w:r>
      <w:r w:rsidRPr="002E5922" w:rsidR="007B0725">
        <w:t xml:space="preserve"> </w:t>
      </w:r>
      <w:r w:rsidRPr="002E5922">
        <w:t>more</w:t>
      </w:r>
      <w:r w:rsidRPr="002E5922" w:rsidR="007B0725">
        <w:t xml:space="preserve"> </w:t>
      </w:r>
      <w:r w:rsidRPr="002E5922">
        <w:t>quickly.</w:t>
      </w:r>
      <w:r w:rsidRPr="002E5922" w:rsidR="007B0725">
        <w:t xml:space="preserve"> </w:t>
      </w:r>
    </w:p>
    <w:p w:rsidR="006D40C0" w:rsidRPr="002E5922" w:rsidP="005E19A6">
      <w:pPr>
        <w:pStyle w:val="Question"/>
        <w:numPr>
          <w:ilvl w:val="0"/>
          <w:numId w:val="0"/>
        </w:numPr>
        <w:ind w:left="794"/>
      </w:pPr>
      <w:sdt>
        <w:sdtPr>
          <w:alias w:val="Member"/>
          <w:tag w:val="&lt;Member mnisId='4072' dodsId='28723'&gt;"/>
          <w:id w:val="-1606961302"/>
          <w:placeholder>
            <w:docPart w:val="DefaultPlaceholder_1082065158"/>
          </w:placeholder>
          <w:richText/>
        </w:sdtPr>
        <w:sdtContent>
          <w:r w:rsidRPr="002E5922" w:rsidR="000C165B">
            <w:rPr>
              <w:b/>
            </w:rPr>
            <w:t>Chair:</w:t>
          </w:r>
        </w:sdtContent>
      </w:sdt>
      <w:r w:rsidRPr="002E5922" w:rsidR="007B0725">
        <w:t xml:space="preserve"> </w:t>
      </w:r>
      <w:r w:rsidRPr="002E5922" w:rsidR="000C165B">
        <w:t>Andrew,</w:t>
      </w:r>
      <w:r w:rsidRPr="002E5922" w:rsidR="007B0725">
        <w:t xml:space="preserve"> </w:t>
      </w:r>
      <w:r w:rsidRPr="002E5922" w:rsidR="000C165B">
        <w:t>would</w:t>
      </w:r>
      <w:r w:rsidRPr="002E5922" w:rsidR="007B0725">
        <w:t xml:space="preserve"> </w:t>
      </w:r>
      <w:r w:rsidRPr="002E5922" w:rsidR="000C165B">
        <w:t>you</w:t>
      </w:r>
      <w:r w:rsidRPr="002E5922" w:rsidR="007B0725">
        <w:t xml:space="preserve"> </w:t>
      </w:r>
      <w:r w:rsidRPr="002E5922" w:rsidR="000C165B">
        <w:t>echo</w:t>
      </w:r>
      <w:r w:rsidRPr="002E5922" w:rsidR="007B0725">
        <w:t xml:space="preserve"> </w:t>
      </w:r>
      <w:r w:rsidRPr="002E5922" w:rsidR="000C165B">
        <w:t>that?</w:t>
      </w:r>
    </w:p>
    <w:p w:rsidR="005E19A6" w:rsidRPr="002E5922" w:rsidP="005E19A6">
      <w:pPr>
        <w:pStyle w:val="Answer"/>
      </w:pPr>
      <w:sdt>
        <w:sdtPr>
          <w:alias w:val="Witness"/>
          <w:id w:val="764578171"/>
          <w:placeholder>
            <w:docPart w:val="DefaultPlaceholder_1082065158"/>
          </w:placeholder>
          <w:richText/>
        </w:sdtPr>
        <w:sdtContent>
          <w:r w:rsidRPr="002E5922" w:rsidR="007B0725">
            <w:rPr>
              <w:b/>
              <w:i/>
            </w:rPr>
            <w:t>Andrew Opie:</w:t>
          </w:r>
        </w:sdtContent>
      </w:sdt>
      <w:r w:rsidRPr="002E5922" w:rsidR="007B0725">
        <w:t xml:space="preserve"> </w:t>
      </w:r>
      <w:r w:rsidRPr="002E5922" w:rsidR="00EE1B42">
        <w:t xml:space="preserve">From our perspective, in </w:t>
      </w:r>
      <w:r w:rsidRPr="002E5922">
        <w:t>some</w:t>
      </w:r>
      <w:r w:rsidRPr="002E5922" w:rsidR="007B0725">
        <w:t xml:space="preserve"> </w:t>
      </w:r>
      <w:r w:rsidRPr="002E5922">
        <w:t>ways</w:t>
      </w:r>
      <w:r w:rsidRPr="002E5922" w:rsidR="00EE1B42">
        <w:t>,</w:t>
      </w:r>
      <w:r w:rsidRPr="002E5922" w:rsidR="007B0725">
        <w:t xml:space="preserve"> </w:t>
      </w:r>
      <w:r w:rsidRPr="002E5922">
        <w:t>it</w:t>
      </w:r>
      <w:r w:rsidRPr="002E5922" w:rsidR="007B0725">
        <w:t xml:space="preserve"> </w:t>
      </w:r>
      <w:r w:rsidRPr="002E5922">
        <w:t>was</w:t>
      </w:r>
      <w:r w:rsidRPr="002E5922" w:rsidR="007B0725">
        <w:t xml:space="preserve"> </w:t>
      </w:r>
      <w:r w:rsidRPr="002E5922">
        <w:t>entirely</w:t>
      </w:r>
      <w:r w:rsidRPr="002E5922" w:rsidR="007B0725">
        <w:t xml:space="preserve"> </w:t>
      </w:r>
      <w:r w:rsidRPr="002E5922">
        <w:t>predictable,</w:t>
      </w:r>
      <w:r w:rsidRPr="002E5922" w:rsidR="007B0725">
        <w:t xml:space="preserve"> </w:t>
      </w:r>
      <w:r w:rsidRPr="002E5922">
        <w:t>because</w:t>
      </w:r>
      <w:r w:rsidRPr="002E5922" w:rsidR="007B0725">
        <w:t xml:space="preserve"> </w:t>
      </w:r>
      <w:r w:rsidRPr="002E5922">
        <w:t>many</w:t>
      </w:r>
      <w:r w:rsidRPr="002E5922" w:rsidR="007B0725">
        <w:t xml:space="preserve"> </w:t>
      </w:r>
      <w:r w:rsidRPr="002E5922">
        <w:t>of</w:t>
      </w:r>
      <w:r w:rsidRPr="002E5922" w:rsidR="007B0725">
        <w:t xml:space="preserve"> </w:t>
      </w:r>
      <w:r w:rsidRPr="002E5922">
        <w:t>our</w:t>
      </w:r>
      <w:r w:rsidRPr="002E5922" w:rsidR="007B0725">
        <w:t xml:space="preserve"> </w:t>
      </w:r>
      <w:r w:rsidRPr="002E5922">
        <w:t>members</w:t>
      </w:r>
      <w:r w:rsidRPr="002E5922" w:rsidR="007B0725">
        <w:t xml:space="preserve"> </w:t>
      </w:r>
      <w:r w:rsidRPr="002E5922">
        <w:t>run</w:t>
      </w:r>
      <w:r w:rsidRPr="002E5922" w:rsidR="007B0725">
        <w:t xml:space="preserve"> </w:t>
      </w:r>
      <w:r w:rsidRPr="002E5922">
        <w:t>stores</w:t>
      </w:r>
      <w:r w:rsidRPr="002E5922" w:rsidR="007B0725">
        <w:t xml:space="preserve"> </w:t>
      </w:r>
      <w:r w:rsidRPr="002E5922">
        <w:t>in</w:t>
      </w:r>
      <w:r w:rsidRPr="002E5922" w:rsidR="007B0725">
        <w:t xml:space="preserve"> </w:t>
      </w:r>
      <w:r w:rsidRPr="002E5922">
        <w:t>Europe,</w:t>
      </w:r>
      <w:r w:rsidRPr="002E5922" w:rsidR="007B0725">
        <w:t xml:space="preserve"> </w:t>
      </w:r>
      <w:r w:rsidRPr="002E5922" w:rsidR="00EE1B42">
        <w:t>which</w:t>
      </w:r>
      <w:r w:rsidRPr="002E5922" w:rsidR="007B0725">
        <w:t xml:space="preserve"> </w:t>
      </w:r>
      <w:r w:rsidRPr="002E5922">
        <w:t>saw</w:t>
      </w:r>
      <w:r w:rsidRPr="002E5922" w:rsidR="007B0725">
        <w:t xml:space="preserve"> </w:t>
      </w:r>
      <w:r w:rsidRPr="002E5922">
        <w:t>the</w:t>
      </w:r>
      <w:r w:rsidRPr="002E5922" w:rsidR="007B0725">
        <w:t xml:space="preserve"> </w:t>
      </w:r>
      <w:r w:rsidRPr="002E5922">
        <w:t>impact</w:t>
      </w:r>
      <w:r w:rsidRPr="002E5922" w:rsidR="007B0725">
        <w:t xml:space="preserve"> </w:t>
      </w:r>
      <w:r w:rsidRPr="002E5922">
        <w:t>of</w:t>
      </w:r>
      <w:r w:rsidRPr="002E5922" w:rsidR="007B0725">
        <w:t xml:space="preserve"> </w:t>
      </w:r>
      <w:r w:rsidRPr="002E5922">
        <w:t>COVID</w:t>
      </w:r>
      <w:r w:rsidRPr="002E5922" w:rsidR="007B0725">
        <w:t xml:space="preserve"> </w:t>
      </w:r>
      <w:r w:rsidRPr="002E5922">
        <w:t>before</w:t>
      </w:r>
      <w:r w:rsidRPr="002E5922" w:rsidR="007B0725">
        <w:t xml:space="preserve"> </w:t>
      </w:r>
      <w:r w:rsidRPr="002E5922">
        <w:t>it</w:t>
      </w:r>
      <w:r w:rsidRPr="002E5922" w:rsidR="007B0725">
        <w:t xml:space="preserve"> </w:t>
      </w:r>
      <w:r w:rsidRPr="002E5922">
        <w:t>reached</w:t>
      </w:r>
      <w:r w:rsidRPr="002E5922" w:rsidR="007B0725">
        <w:t xml:space="preserve"> </w:t>
      </w:r>
      <w:r w:rsidRPr="002E5922">
        <w:t>the</w:t>
      </w:r>
      <w:r w:rsidRPr="002E5922" w:rsidR="007B0725">
        <w:t xml:space="preserve"> </w:t>
      </w:r>
      <w:r w:rsidRPr="002E5922">
        <w:t>UK</w:t>
      </w:r>
      <w:r w:rsidRPr="002E5922" w:rsidR="00EE1B42">
        <w:t xml:space="preserve">. We </w:t>
      </w:r>
      <w:r w:rsidRPr="002E5922">
        <w:t>were</w:t>
      </w:r>
      <w:r w:rsidRPr="002E5922" w:rsidR="007B0725">
        <w:t xml:space="preserve"> </w:t>
      </w:r>
      <w:r w:rsidRPr="002E5922">
        <w:t>feeding</w:t>
      </w:r>
      <w:r w:rsidRPr="002E5922" w:rsidR="007B0725">
        <w:t xml:space="preserve"> </w:t>
      </w:r>
      <w:r w:rsidRPr="002E5922">
        <w:t>that</w:t>
      </w:r>
      <w:r w:rsidRPr="002E5922" w:rsidR="007B0725">
        <w:t xml:space="preserve"> </w:t>
      </w:r>
      <w:r w:rsidRPr="002E5922">
        <w:t>back</w:t>
      </w:r>
      <w:r w:rsidRPr="002E5922" w:rsidR="007B0725">
        <w:t xml:space="preserve"> </w:t>
      </w:r>
      <w:r w:rsidRPr="002E5922">
        <w:t>to</w:t>
      </w:r>
      <w:r w:rsidRPr="002E5922" w:rsidR="007B0725">
        <w:t xml:space="preserve"> Government</w:t>
      </w:r>
      <w:r w:rsidRPr="002E5922">
        <w:t>.</w:t>
      </w:r>
      <w:r w:rsidRPr="002E5922" w:rsidR="007B0725">
        <w:t xml:space="preserve"> </w:t>
      </w:r>
      <w:r w:rsidRPr="002E5922">
        <w:t>European</w:t>
      </w:r>
      <w:r w:rsidRPr="002E5922" w:rsidR="007B0725">
        <w:t xml:space="preserve"> </w:t>
      </w:r>
      <w:r w:rsidRPr="002E5922">
        <w:t>retailers</w:t>
      </w:r>
      <w:r w:rsidRPr="002E5922" w:rsidR="007B0725">
        <w:t xml:space="preserve"> </w:t>
      </w:r>
      <w:r w:rsidRPr="002E5922">
        <w:t>were</w:t>
      </w:r>
      <w:r w:rsidRPr="002E5922" w:rsidR="007B0725">
        <w:t xml:space="preserve"> </w:t>
      </w:r>
      <w:r w:rsidRPr="002E5922">
        <w:t>reporting</w:t>
      </w:r>
      <w:r w:rsidRPr="002E5922" w:rsidR="007B0725">
        <w:t xml:space="preserve"> </w:t>
      </w:r>
      <w:r w:rsidRPr="002E5922">
        <w:t>back</w:t>
      </w:r>
      <w:r w:rsidRPr="002E5922" w:rsidR="007B0725">
        <w:t xml:space="preserve"> </w:t>
      </w:r>
      <w:r w:rsidRPr="002E5922">
        <w:t>the</w:t>
      </w:r>
      <w:r w:rsidRPr="002E5922" w:rsidR="007B0725">
        <w:t xml:space="preserve"> </w:t>
      </w:r>
      <w:r w:rsidRPr="002E5922">
        <w:t>levels</w:t>
      </w:r>
      <w:r w:rsidRPr="002E5922" w:rsidR="007B0725">
        <w:t xml:space="preserve"> </w:t>
      </w:r>
      <w:r w:rsidRPr="002E5922">
        <w:t>of</w:t>
      </w:r>
      <w:r w:rsidRPr="002E5922" w:rsidR="007B0725">
        <w:t xml:space="preserve"> </w:t>
      </w:r>
      <w:r w:rsidRPr="002E5922">
        <w:t>excessive</w:t>
      </w:r>
      <w:r w:rsidRPr="002E5922" w:rsidR="007B0725">
        <w:t xml:space="preserve"> </w:t>
      </w:r>
      <w:r w:rsidRPr="002E5922">
        <w:t>buying,</w:t>
      </w:r>
      <w:r w:rsidRPr="002E5922" w:rsidR="007B0725">
        <w:t xml:space="preserve"> </w:t>
      </w:r>
      <w:r w:rsidRPr="002E5922">
        <w:t>which</w:t>
      </w:r>
      <w:r w:rsidRPr="002E5922" w:rsidR="007B0725">
        <w:t xml:space="preserve"> </w:t>
      </w:r>
      <w:r w:rsidRPr="002E5922">
        <w:t>the</w:t>
      </w:r>
      <w:r w:rsidRPr="002E5922" w:rsidR="007B0725">
        <w:t xml:space="preserve"> </w:t>
      </w:r>
      <w:r w:rsidRPr="002E5922">
        <w:t>UK</w:t>
      </w:r>
      <w:r w:rsidRPr="002E5922" w:rsidR="007B0725">
        <w:t xml:space="preserve"> </w:t>
      </w:r>
      <w:r w:rsidRPr="002E5922">
        <w:t>mirrored</w:t>
      </w:r>
      <w:r w:rsidRPr="002E5922" w:rsidR="00EE1B42">
        <w:t>,</w:t>
      </w:r>
      <w:r w:rsidRPr="002E5922" w:rsidR="007B0725">
        <w:t xml:space="preserve"> </w:t>
      </w:r>
      <w:r w:rsidRPr="002E5922">
        <w:t>pretty</w:t>
      </w:r>
      <w:r w:rsidRPr="002E5922" w:rsidR="007B0725">
        <w:t xml:space="preserve"> </w:t>
      </w:r>
      <w:r w:rsidRPr="002E5922">
        <w:t>much</w:t>
      </w:r>
      <w:r w:rsidRPr="002E5922" w:rsidR="00EE1B42">
        <w:t>,</w:t>
      </w:r>
      <w:r w:rsidRPr="002E5922" w:rsidR="007B0725">
        <w:t xml:space="preserve"> </w:t>
      </w:r>
      <w:r w:rsidRPr="002E5922">
        <w:t>when</w:t>
      </w:r>
      <w:r w:rsidRPr="002E5922" w:rsidR="007B0725">
        <w:t xml:space="preserve"> </w:t>
      </w:r>
      <w:r w:rsidRPr="002E5922">
        <w:t>we</w:t>
      </w:r>
      <w:r w:rsidRPr="002E5922" w:rsidR="007B0725">
        <w:t xml:space="preserve"> </w:t>
      </w:r>
      <w:r w:rsidRPr="002E5922">
        <w:t>went</w:t>
      </w:r>
      <w:r w:rsidRPr="002E5922" w:rsidR="007B0725">
        <w:t xml:space="preserve"> </w:t>
      </w:r>
      <w:r w:rsidRPr="002E5922">
        <w:t>into</w:t>
      </w:r>
      <w:r w:rsidRPr="002E5922" w:rsidR="007B0725">
        <w:t xml:space="preserve"> </w:t>
      </w:r>
      <w:r w:rsidRPr="002E5922">
        <w:t>it</w:t>
      </w:r>
      <w:r w:rsidRPr="002E5922" w:rsidR="00EE1B42">
        <w:t xml:space="preserve">. We </w:t>
      </w:r>
      <w:r w:rsidRPr="002E5922">
        <w:t>had</w:t>
      </w:r>
      <w:r w:rsidRPr="002E5922" w:rsidR="007B0725">
        <w:t xml:space="preserve"> </w:t>
      </w:r>
      <w:r w:rsidRPr="002E5922">
        <w:t>Ireland,</w:t>
      </w:r>
      <w:r w:rsidRPr="002E5922" w:rsidR="007B0725">
        <w:t xml:space="preserve"> </w:t>
      </w:r>
      <w:r w:rsidRPr="002E5922">
        <w:t>which</w:t>
      </w:r>
      <w:r w:rsidRPr="002E5922" w:rsidR="007B0725">
        <w:t xml:space="preserve"> </w:t>
      </w:r>
      <w:r w:rsidRPr="002E5922" w:rsidR="00EE1B42">
        <w:t>was</w:t>
      </w:r>
      <w:r w:rsidRPr="002E5922" w:rsidR="007B0725">
        <w:t xml:space="preserve"> </w:t>
      </w:r>
      <w:r w:rsidRPr="002E5922">
        <w:t>a</w:t>
      </w:r>
      <w:r w:rsidRPr="002E5922" w:rsidR="007B0725">
        <w:t xml:space="preserve"> </w:t>
      </w:r>
      <w:r w:rsidRPr="002E5922">
        <w:t>week</w:t>
      </w:r>
      <w:r w:rsidRPr="002E5922" w:rsidR="007B0725">
        <w:t xml:space="preserve"> </w:t>
      </w:r>
      <w:r w:rsidRPr="002E5922" w:rsidR="00EE1B42">
        <w:t>ahead and</w:t>
      </w:r>
      <w:r w:rsidRPr="002E5922" w:rsidR="007B0725">
        <w:t xml:space="preserve"> </w:t>
      </w:r>
      <w:r w:rsidRPr="002E5922" w:rsidR="00EE1B42">
        <w:t>w</w:t>
      </w:r>
      <w:r w:rsidRPr="002E5922">
        <w:t>as</w:t>
      </w:r>
      <w:r w:rsidRPr="002E5922" w:rsidR="007B0725">
        <w:t xml:space="preserve"> </w:t>
      </w:r>
      <w:r w:rsidRPr="002E5922">
        <w:t>a</w:t>
      </w:r>
      <w:r w:rsidRPr="002E5922" w:rsidR="007B0725">
        <w:t xml:space="preserve"> </w:t>
      </w:r>
      <w:r w:rsidRPr="002E5922">
        <w:t>real</w:t>
      </w:r>
      <w:r w:rsidRPr="002E5922" w:rsidR="007B0725">
        <w:t xml:space="preserve"> </w:t>
      </w:r>
      <w:r w:rsidRPr="002E5922">
        <w:t>trigger</w:t>
      </w:r>
      <w:r w:rsidRPr="002E5922" w:rsidR="007B0725">
        <w:t xml:space="preserve"> </w:t>
      </w:r>
      <w:r w:rsidRPr="002E5922">
        <w:t>point</w:t>
      </w:r>
      <w:r w:rsidRPr="002E5922" w:rsidR="007B0725">
        <w:t xml:space="preserve"> </w:t>
      </w:r>
      <w:r w:rsidRPr="002E5922">
        <w:t>for</w:t>
      </w:r>
      <w:r w:rsidRPr="002E5922" w:rsidR="007B0725">
        <w:t xml:space="preserve"> </w:t>
      </w:r>
      <w:r w:rsidRPr="002E5922">
        <w:t>us.</w:t>
      </w:r>
      <w:r w:rsidRPr="002E5922" w:rsidR="007B0725">
        <w:t xml:space="preserve"> </w:t>
      </w:r>
      <w:r w:rsidRPr="002E5922" w:rsidR="00EE1B42">
        <w:t xml:space="preserve">From </w:t>
      </w:r>
      <w:r w:rsidRPr="002E5922">
        <w:t>mid-February</w:t>
      </w:r>
      <w:r w:rsidRPr="002E5922" w:rsidR="007B0725">
        <w:t xml:space="preserve"> </w:t>
      </w:r>
      <w:r w:rsidRPr="002E5922">
        <w:t>onwards</w:t>
      </w:r>
      <w:r w:rsidRPr="002E5922" w:rsidR="00EE1B42">
        <w:t>,</w:t>
      </w:r>
      <w:r w:rsidRPr="002E5922" w:rsidR="007B0725">
        <w:t xml:space="preserve"> </w:t>
      </w:r>
      <w:r w:rsidRPr="002E5922">
        <w:t>everybody</w:t>
      </w:r>
      <w:r w:rsidRPr="002E5922" w:rsidR="007B0725">
        <w:t xml:space="preserve"> </w:t>
      </w:r>
      <w:r w:rsidRPr="002E5922">
        <w:t>knew</w:t>
      </w:r>
      <w:r w:rsidRPr="002E5922" w:rsidR="007B0725">
        <w:t xml:space="preserve"> </w:t>
      </w:r>
      <w:r w:rsidRPr="002E5922">
        <w:t>that</w:t>
      </w:r>
      <w:r w:rsidRPr="002E5922" w:rsidR="007B0725">
        <w:t xml:space="preserve"> </w:t>
      </w:r>
      <w:r w:rsidRPr="002E5922">
        <w:t>excessive</w:t>
      </w:r>
      <w:r w:rsidRPr="002E5922" w:rsidR="007B0725">
        <w:t xml:space="preserve"> </w:t>
      </w:r>
      <w:r w:rsidRPr="002E5922">
        <w:t>buying</w:t>
      </w:r>
      <w:r w:rsidRPr="002E5922" w:rsidR="007B0725">
        <w:t xml:space="preserve"> </w:t>
      </w:r>
      <w:r w:rsidRPr="002E5922">
        <w:t>was</w:t>
      </w:r>
      <w:r w:rsidRPr="002E5922" w:rsidR="007B0725">
        <w:t xml:space="preserve"> </w:t>
      </w:r>
      <w:r w:rsidRPr="002E5922" w:rsidR="00EE1B42">
        <w:t>on the way</w:t>
      </w:r>
      <w:r w:rsidRPr="002E5922">
        <w:t>.</w:t>
      </w:r>
      <w:r w:rsidRPr="002E5922" w:rsidR="007B0725">
        <w:t xml:space="preserve"> </w:t>
      </w:r>
      <w:r w:rsidRPr="002E5922" w:rsidR="00EE1B42">
        <w:t xml:space="preserve">To be honest, there </w:t>
      </w:r>
      <w:r w:rsidRPr="002E5922">
        <w:t>is</w:t>
      </w:r>
      <w:r w:rsidRPr="002E5922" w:rsidR="007B0725">
        <w:t xml:space="preserve"> </w:t>
      </w:r>
      <w:r w:rsidRPr="002E5922">
        <w:t>not</w:t>
      </w:r>
      <w:r w:rsidRPr="002E5922" w:rsidR="007B0725">
        <w:t xml:space="preserve"> </w:t>
      </w:r>
      <w:r w:rsidRPr="002E5922">
        <w:t>a</w:t>
      </w:r>
      <w:r w:rsidRPr="002E5922" w:rsidR="007B0725">
        <w:t xml:space="preserve"> </w:t>
      </w:r>
      <w:r w:rsidRPr="002E5922">
        <w:t>great</w:t>
      </w:r>
      <w:r w:rsidRPr="002E5922" w:rsidR="007B0725">
        <w:t xml:space="preserve"> </w:t>
      </w:r>
      <w:r w:rsidRPr="002E5922">
        <w:t>deal</w:t>
      </w:r>
      <w:r w:rsidRPr="002E5922" w:rsidR="007B0725">
        <w:t xml:space="preserve"> </w:t>
      </w:r>
      <w:r w:rsidRPr="002E5922">
        <w:t>that</w:t>
      </w:r>
      <w:r w:rsidRPr="002E5922" w:rsidR="007B0725">
        <w:t xml:space="preserve"> </w:t>
      </w:r>
      <w:r w:rsidRPr="002E5922">
        <w:t>the</w:t>
      </w:r>
      <w:r w:rsidRPr="002E5922" w:rsidR="007B0725">
        <w:t xml:space="preserve"> Government </w:t>
      </w:r>
      <w:r w:rsidRPr="002E5922">
        <w:t>could</w:t>
      </w:r>
      <w:r w:rsidRPr="002E5922" w:rsidR="007B0725">
        <w:t xml:space="preserve"> </w:t>
      </w:r>
      <w:r w:rsidRPr="002E5922">
        <w:t>have</w:t>
      </w:r>
      <w:r w:rsidRPr="002E5922" w:rsidR="007B0725">
        <w:t xml:space="preserve"> </w:t>
      </w:r>
      <w:r w:rsidRPr="002E5922">
        <w:t>done</w:t>
      </w:r>
      <w:r w:rsidRPr="002E5922" w:rsidR="007B0725">
        <w:t xml:space="preserve"> </w:t>
      </w:r>
      <w:r w:rsidRPr="002E5922">
        <w:t>about</w:t>
      </w:r>
      <w:r w:rsidRPr="002E5922" w:rsidR="007B0725">
        <w:t xml:space="preserve"> </w:t>
      </w:r>
      <w:r w:rsidRPr="002E5922">
        <w:t>that.</w:t>
      </w:r>
      <w:r w:rsidRPr="002E5922" w:rsidR="007B0725">
        <w:t xml:space="preserve"> </w:t>
      </w:r>
      <w:r w:rsidRPr="002E5922">
        <w:t>We</w:t>
      </w:r>
      <w:r w:rsidRPr="002E5922" w:rsidR="007B0725">
        <w:t xml:space="preserve"> </w:t>
      </w:r>
      <w:r w:rsidRPr="002E5922">
        <w:t>put</w:t>
      </w:r>
      <w:r w:rsidRPr="002E5922" w:rsidR="007B0725">
        <w:t xml:space="preserve"> </w:t>
      </w:r>
      <w:r w:rsidRPr="002E5922" w:rsidR="00EE1B42">
        <w:t>a lot of</w:t>
      </w:r>
      <w:r w:rsidRPr="002E5922" w:rsidR="007B0725">
        <w:t xml:space="preserve"> </w:t>
      </w:r>
      <w:r w:rsidRPr="002E5922">
        <w:t>messaging</w:t>
      </w:r>
      <w:r w:rsidRPr="002E5922" w:rsidR="007B0725">
        <w:t xml:space="preserve"> </w:t>
      </w:r>
      <w:r w:rsidRPr="002E5922">
        <w:t>into</w:t>
      </w:r>
      <w:r w:rsidRPr="002E5922" w:rsidR="007B0725">
        <w:t xml:space="preserve"> </w:t>
      </w:r>
      <w:r w:rsidRPr="002E5922">
        <w:t>that</w:t>
      </w:r>
      <w:r w:rsidRPr="002E5922" w:rsidR="007B0725">
        <w:t xml:space="preserve"> </w:t>
      </w:r>
      <w:r w:rsidRPr="002E5922">
        <w:t>and</w:t>
      </w:r>
      <w:r w:rsidRPr="002E5922" w:rsidR="007B0725">
        <w:t xml:space="preserve"> </w:t>
      </w:r>
      <w:r w:rsidRPr="002E5922">
        <w:t>it</w:t>
      </w:r>
      <w:r w:rsidRPr="002E5922" w:rsidR="007B0725">
        <w:t xml:space="preserve"> </w:t>
      </w:r>
      <w:r w:rsidRPr="002E5922">
        <w:t>is</w:t>
      </w:r>
      <w:r w:rsidRPr="002E5922" w:rsidR="007B0725">
        <w:t xml:space="preserve"> </w:t>
      </w:r>
      <w:r w:rsidRPr="002E5922">
        <w:t>right</w:t>
      </w:r>
      <w:r w:rsidRPr="002E5922" w:rsidR="007B0725">
        <w:t xml:space="preserve"> </w:t>
      </w:r>
      <w:r w:rsidRPr="002E5922">
        <w:t>that</w:t>
      </w:r>
      <w:r w:rsidRPr="002E5922" w:rsidR="007B0725">
        <w:t xml:space="preserve"> </w:t>
      </w:r>
      <w:r w:rsidRPr="002E5922">
        <w:t>the</w:t>
      </w:r>
      <w:r w:rsidRPr="002E5922" w:rsidR="007B0725">
        <w:t xml:space="preserve"> </w:t>
      </w:r>
      <w:r w:rsidRPr="002E5922">
        <w:t>industry</w:t>
      </w:r>
      <w:r w:rsidRPr="002E5922" w:rsidR="007B0725">
        <w:t xml:space="preserve"> </w:t>
      </w:r>
      <w:r w:rsidRPr="002E5922">
        <w:t>does</w:t>
      </w:r>
      <w:r w:rsidRPr="002E5922" w:rsidR="007B0725">
        <w:t xml:space="preserve"> </w:t>
      </w:r>
      <w:r w:rsidRPr="002E5922">
        <w:t>that</w:t>
      </w:r>
      <w:r w:rsidRPr="002E5922" w:rsidR="00EE1B42">
        <w:t>,</w:t>
      </w:r>
      <w:r w:rsidRPr="002E5922" w:rsidR="007B0725">
        <w:t xml:space="preserve"> </w:t>
      </w:r>
      <w:r w:rsidRPr="002E5922">
        <w:t>rather</w:t>
      </w:r>
      <w:r w:rsidRPr="002E5922" w:rsidR="007B0725">
        <w:t xml:space="preserve"> </w:t>
      </w:r>
      <w:r w:rsidRPr="002E5922">
        <w:t>than</w:t>
      </w:r>
      <w:r w:rsidRPr="002E5922" w:rsidR="007B0725">
        <w:t xml:space="preserve"> Government</w:t>
      </w:r>
      <w:r w:rsidRPr="002E5922">
        <w:t>.</w:t>
      </w:r>
      <w:r w:rsidRPr="002E5922" w:rsidR="007B0725">
        <w:t xml:space="preserve"> </w:t>
      </w:r>
      <w:r w:rsidRPr="002E5922">
        <w:t>I</w:t>
      </w:r>
      <w:r w:rsidRPr="002E5922" w:rsidR="007B0725">
        <w:t xml:space="preserve"> </w:t>
      </w:r>
      <w:r w:rsidRPr="002E5922">
        <w:t>am</w:t>
      </w:r>
      <w:r w:rsidRPr="002E5922" w:rsidR="007B0725">
        <w:t xml:space="preserve"> </w:t>
      </w:r>
      <w:r w:rsidRPr="002E5922">
        <w:t>not</w:t>
      </w:r>
      <w:r w:rsidRPr="002E5922" w:rsidR="007B0725">
        <w:t xml:space="preserve"> </w:t>
      </w:r>
      <w:r w:rsidRPr="002E5922">
        <w:t>sure</w:t>
      </w:r>
      <w:r w:rsidRPr="002E5922" w:rsidR="007B0725">
        <w:t xml:space="preserve"> </w:t>
      </w:r>
      <w:r w:rsidRPr="002E5922">
        <w:t>the</w:t>
      </w:r>
      <w:r w:rsidRPr="002E5922" w:rsidR="007B0725">
        <w:t xml:space="preserve"> Government </w:t>
      </w:r>
      <w:r w:rsidRPr="002E5922">
        <w:t>saying</w:t>
      </w:r>
      <w:r w:rsidRPr="002E5922" w:rsidR="007B0725">
        <w:t xml:space="preserve"> </w:t>
      </w:r>
      <w:r w:rsidRPr="002E5922">
        <w:t>“</w:t>
      </w:r>
      <w:r w:rsidRPr="002E5922" w:rsidR="00EE1B42">
        <w:t>don’t</w:t>
      </w:r>
      <w:r w:rsidRPr="002E5922" w:rsidR="007B0725">
        <w:t xml:space="preserve"> </w:t>
      </w:r>
      <w:r w:rsidRPr="002E5922">
        <w:t>panic”</w:t>
      </w:r>
      <w:r w:rsidRPr="002E5922" w:rsidR="007B0725">
        <w:t xml:space="preserve"> </w:t>
      </w:r>
      <w:r w:rsidRPr="002E5922">
        <w:t>is</w:t>
      </w:r>
      <w:r w:rsidRPr="002E5922" w:rsidR="007B0725">
        <w:t xml:space="preserve"> </w:t>
      </w:r>
      <w:r w:rsidRPr="002E5922">
        <w:t>always</w:t>
      </w:r>
      <w:r w:rsidRPr="002E5922" w:rsidR="007B0725">
        <w:t xml:space="preserve"> </w:t>
      </w:r>
      <w:r w:rsidRPr="002E5922">
        <w:t>the</w:t>
      </w:r>
      <w:r w:rsidRPr="002E5922" w:rsidR="007B0725">
        <w:t xml:space="preserve"> </w:t>
      </w:r>
      <w:r w:rsidRPr="002E5922">
        <w:t>best</w:t>
      </w:r>
      <w:r w:rsidRPr="002E5922" w:rsidR="007B0725">
        <w:t xml:space="preserve"> </w:t>
      </w:r>
      <w:r w:rsidRPr="002E5922">
        <w:t>message</w:t>
      </w:r>
      <w:r w:rsidRPr="002E5922" w:rsidR="00EE1B42">
        <w:t>, to be quite honest</w:t>
      </w:r>
      <w:r w:rsidRPr="002E5922">
        <w:t>.</w:t>
      </w:r>
      <w:r w:rsidRPr="002E5922" w:rsidR="007B0725">
        <w:t xml:space="preserve"> </w:t>
      </w:r>
      <w:r w:rsidRPr="002E5922">
        <w:t>We</w:t>
      </w:r>
      <w:r w:rsidRPr="002E5922" w:rsidR="007B0725">
        <w:t xml:space="preserve"> </w:t>
      </w:r>
      <w:r w:rsidRPr="002E5922">
        <w:t>were</w:t>
      </w:r>
      <w:r w:rsidRPr="002E5922" w:rsidR="007B0725">
        <w:t xml:space="preserve"> </w:t>
      </w:r>
      <w:r w:rsidRPr="002E5922">
        <w:t>really</w:t>
      </w:r>
      <w:r w:rsidRPr="002E5922" w:rsidR="007B0725">
        <w:t xml:space="preserve"> </w:t>
      </w:r>
      <w:r w:rsidRPr="002E5922">
        <w:t>frank</w:t>
      </w:r>
      <w:r w:rsidRPr="002E5922" w:rsidR="007B0725">
        <w:t xml:space="preserve"> </w:t>
      </w:r>
      <w:r w:rsidRPr="002E5922">
        <w:t>with</w:t>
      </w:r>
      <w:r w:rsidRPr="002E5922" w:rsidR="007B0725">
        <w:t xml:space="preserve"> </w:t>
      </w:r>
      <w:r w:rsidRPr="002E5922">
        <w:t>consumers</w:t>
      </w:r>
      <w:r w:rsidRPr="002E5922" w:rsidR="007B0725">
        <w:t xml:space="preserve"> </w:t>
      </w:r>
      <w:r w:rsidRPr="002E5922">
        <w:t>where</w:t>
      </w:r>
      <w:r w:rsidRPr="002E5922" w:rsidR="007B0725">
        <w:t xml:space="preserve"> </w:t>
      </w:r>
      <w:r w:rsidRPr="002E5922">
        <w:t>there</w:t>
      </w:r>
      <w:r w:rsidRPr="002E5922" w:rsidR="007B0725">
        <w:t xml:space="preserve"> </w:t>
      </w:r>
      <w:r w:rsidRPr="002E5922">
        <w:t>were</w:t>
      </w:r>
      <w:r w:rsidRPr="002E5922" w:rsidR="007B0725">
        <w:t xml:space="preserve"> </w:t>
      </w:r>
      <w:r w:rsidRPr="002E5922">
        <w:t>shortages</w:t>
      </w:r>
      <w:r w:rsidRPr="002E5922" w:rsidR="007B0725">
        <w:t xml:space="preserve"> </w:t>
      </w:r>
      <w:r w:rsidRPr="002E5922">
        <w:t>but</w:t>
      </w:r>
      <w:r w:rsidRPr="002E5922" w:rsidR="007B0725">
        <w:t xml:space="preserve"> </w:t>
      </w:r>
      <w:r w:rsidRPr="002E5922">
        <w:t>they</w:t>
      </w:r>
      <w:r w:rsidRPr="002E5922" w:rsidR="007B0725">
        <w:t xml:space="preserve"> </w:t>
      </w:r>
      <w:r w:rsidRPr="002E5922">
        <w:t>were</w:t>
      </w:r>
      <w:r w:rsidRPr="002E5922" w:rsidR="007B0725">
        <w:t xml:space="preserve"> </w:t>
      </w:r>
      <w:r w:rsidRPr="002E5922">
        <w:t>going</w:t>
      </w:r>
      <w:r w:rsidRPr="002E5922" w:rsidR="007B0725">
        <w:t xml:space="preserve"> </w:t>
      </w:r>
      <w:r w:rsidRPr="002E5922">
        <w:t>to</w:t>
      </w:r>
      <w:r w:rsidRPr="002E5922" w:rsidR="007B0725">
        <w:t xml:space="preserve"> </w:t>
      </w:r>
      <w:r w:rsidRPr="002E5922">
        <w:t>be</w:t>
      </w:r>
      <w:r w:rsidRPr="002E5922" w:rsidR="007B0725">
        <w:t xml:space="preserve"> </w:t>
      </w:r>
      <w:r w:rsidRPr="002E5922">
        <w:t>replenished.</w:t>
      </w:r>
      <w:r w:rsidRPr="002E5922" w:rsidR="007B0725">
        <w:t xml:space="preserve"> </w:t>
      </w:r>
    </w:p>
    <w:p w:rsidR="005E19A6" w:rsidRPr="002E5922" w:rsidP="005E19A6">
      <w:pPr>
        <w:pStyle w:val="Answer"/>
      </w:pPr>
      <w:r w:rsidRPr="002E5922">
        <w:t>Unfortunately,</w:t>
      </w:r>
      <w:r w:rsidRPr="002E5922" w:rsidR="007B0725">
        <w:t xml:space="preserve"> </w:t>
      </w:r>
      <w:r w:rsidRPr="002E5922">
        <w:t>it</w:t>
      </w:r>
      <w:r w:rsidRPr="002E5922" w:rsidR="007B0725">
        <w:t xml:space="preserve"> </w:t>
      </w:r>
      <w:r w:rsidRPr="002E5922">
        <w:t>is</w:t>
      </w:r>
      <w:r w:rsidRPr="002E5922" w:rsidR="007B0725">
        <w:t xml:space="preserve"> </w:t>
      </w:r>
      <w:r w:rsidRPr="002E5922">
        <w:t>a</w:t>
      </w:r>
      <w:r w:rsidRPr="002E5922" w:rsidR="007B0725">
        <w:t xml:space="preserve"> </w:t>
      </w:r>
      <w:r w:rsidRPr="002E5922">
        <w:t>difficult</w:t>
      </w:r>
      <w:r w:rsidRPr="002E5922" w:rsidR="007B0725">
        <w:t xml:space="preserve"> </w:t>
      </w:r>
      <w:r w:rsidRPr="002E5922">
        <w:t>media</w:t>
      </w:r>
      <w:r w:rsidRPr="002E5922" w:rsidR="007B0725">
        <w:t xml:space="preserve"> </w:t>
      </w:r>
      <w:r w:rsidRPr="002E5922">
        <w:t>situation.</w:t>
      </w:r>
      <w:r w:rsidRPr="002E5922" w:rsidR="007B0725">
        <w:t xml:space="preserve"> </w:t>
      </w:r>
      <w:r w:rsidRPr="002E5922">
        <w:t>I</w:t>
      </w:r>
      <w:r w:rsidRPr="002E5922" w:rsidR="007B0725">
        <w:t xml:space="preserve"> </w:t>
      </w:r>
      <w:r w:rsidRPr="002E5922">
        <w:t>lost</w:t>
      </w:r>
      <w:r w:rsidRPr="002E5922" w:rsidR="007B0725">
        <w:t xml:space="preserve"> </w:t>
      </w:r>
      <w:r w:rsidRPr="002E5922">
        <w:t>count</w:t>
      </w:r>
      <w:r w:rsidRPr="002E5922" w:rsidR="007B0725">
        <w:t xml:space="preserve"> </w:t>
      </w:r>
      <w:r w:rsidRPr="002E5922">
        <w:t>of</w:t>
      </w:r>
      <w:r w:rsidRPr="002E5922" w:rsidR="007B0725">
        <w:t xml:space="preserve"> </w:t>
      </w:r>
      <w:r w:rsidRPr="002E5922">
        <w:t>the</w:t>
      </w:r>
      <w:r w:rsidRPr="002E5922" w:rsidR="007B0725">
        <w:t xml:space="preserve"> </w:t>
      </w:r>
      <w:r w:rsidRPr="002E5922">
        <w:t>number</w:t>
      </w:r>
      <w:r w:rsidRPr="002E5922" w:rsidR="007B0725">
        <w:t xml:space="preserve"> </w:t>
      </w:r>
      <w:r w:rsidRPr="002E5922">
        <w:t>of</w:t>
      </w:r>
      <w:r w:rsidRPr="002E5922" w:rsidR="007B0725">
        <w:t xml:space="preserve"> </w:t>
      </w:r>
      <w:r w:rsidRPr="002E5922">
        <w:t>media</w:t>
      </w:r>
      <w:r w:rsidRPr="002E5922" w:rsidR="007B0725">
        <w:t xml:space="preserve"> </w:t>
      </w:r>
      <w:r w:rsidRPr="002E5922">
        <w:t>interviews</w:t>
      </w:r>
      <w:r w:rsidRPr="002E5922" w:rsidR="007B0725">
        <w:t xml:space="preserve"> </w:t>
      </w:r>
      <w:r w:rsidRPr="002E5922">
        <w:t>I</w:t>
      </w:r>
      <w:r w:rsidRPr="002E5922" w:rsidR="007B0725">
        <w:t xml:space="preserve"> </w:t>
      </w:r>
      <w:r w:rsidRPr="002E5922">
        <w:t>did</w:t>
      </w:r>
      <w:r w:rsidRPr="002E5922" w:rsidR="007B0725">
        <w:t xml:space="preserve"> </w:t>
      </w:r>
      <w:r w:rsidRPr="002E5922">
        <w:t>where</w:t>
      </w:r>
      <w:r w:rsidRPr="002E5922" w:rsidR="007B0725">
        <w:t xml:space="preserve"> </w:t>
      </w:r>
      <w:r w:rsidRPr="002E5922">
        <w:t>I</w:t>
      </w:r>
      <w:r w:rsidRPr="002E5922" w:rsidR="007B0725">
        <w:t xml:space="preserve"> </w:t>
      </w:r>
      <w:r w:rsidRPr="002E5922">
        <w:t>knew,</w:t>
      </w:r>
      <w:r w:rsidRPr="002E5922" w:rsidR="007B0725">
        <w:t xml:space="preserve"> </w:t>
      </w:r>
      <w:r w:rsidRPr="002E5922">
        <w:t>hand</w:t>
      </w:r>
      <w:r w:rsidRPr="002E5922" w:rsidR="007B0725">
        <w:t xml:space="preserve"> </w:t>
      </w:r>
      <w:r w:rsidRPr="002E5922">
        <w:t>on</w:t>
      </w:r>
      <w:r w:rsidRPr="002E5922" w:rsidR="007B0725">
        <w:t xml:space="preserve"> </w:t>
      </w:r>
      <w:r w:rsidRPr="002E5922">
        <w:t>heart,</w:t>
      </w:r>
      <w:r w:rsidRPr="002E5922" w:rsidR="007B0725">
        <w:t xml:space="preserve"> </w:t>
      </w:r>
      <w:r w:rsidRPr="002E5922">
        <w:t>that</w:t>
      </w:r>
      <w:r w:rsidRPr="002E5922" w:rsidR="007B0725">
        <w:t xml:space="preserve"> </w:t>
      </w:r>
      <w:r w:rsidRPr="002E5922">
        <w:t>product</w:t>
      </w:r>
      <w:r w:rsidRPr="002E5922" w:rsidR="007B0725">
        <w:t xml:space="preserve"> </w:t>
      </w:r>
      <w:r w:rsidRPr="002E5922">
        <w:t>was</w:t>
      </w:r>
      <w:r w:rsidRPr="002E5922" w:rsidR="007B0725">
        <w:t xml:space="preserve"> </w:t>
      </w:r>
      <w:r w:rsidRPr="002E5922">
        <w:t>either</w:t>
      </w:r>
      <w:r w:rsidRPr="002E5922" w:rsidR="007B0725">
        <w:t xml:space="preserve"> </w:t>
      </w:r>
      <w:r w:rsidRPr="002E5922">
        <w:t>in</w:t>
      </w:r>
      <w:r w:rsidRPr="002E5922" w:rsidR="007B0725">
        <w:t xml:space="preserve"> </w:t>
      </w:r>
      <w:r w:rsidRPr="002E5922">
        <w:t>the</w:t>
      </w:r>
      <w:r w:rsidRPr="002E5922" w:rsidR="007B0725">
        <w:t xml:space="preserve"> </w:t>
      </w:r>
      <w:r w:rsidRPr="002E5922">
        <w:t>system</w:t>
      </w:r>
      <w:r w:rsidRPr="002E5922" w:rsidR="007B0725">
        <w:t xml:space="preserve"> </w:t>
      </w:r>
      <w:r w:rsidRPr="002E5922">
        <w:t>or</w:t>
      </w:r>
      <w:r w:rsidRPr="002E5922" w:rsidR="007B0725">
        <w:t xml:space="preserve"> </w:t>
      </w:r>
      <w:r w:rsidRPr="002E5922">
        <w:t>on</w:t>
      </w:r>
      <w:r w:rsidRPr="002E5922" w:rsidR="007B0725">
        <w:t xml:space="preserve"> </w:t>
      </w:r>
      <w:r w:rsidRPr="002E5922">
        <w:t>the</w:t>
      </w:r>
      <w:r w:rsidRPr="002E5922" w:rsidR="007B0725">
        <w:t xml:space="preserve"> </w:t>
      </w:r>
      <w:r w:rsidRPr="002E5922" w:rsidR="00EE1B42">
        <w:t xml:space="preserve">shelves. When </w:t>
      </w:r>
      <w:r w:rsidRPr="002E5922">
        <w:t>I</w:t>
      </w:r>
      <w:r w:rsidRPr="002E5922" w:rsidR="007B0725">
        <w:t xml:space="preserve"> </w:t>
      </w:r>
      <w:r w:rsidRPr="002E5922">
        <w:t>got</w:t>
      </w:r>
      <w:r w:rsidRPr="002E5922" w:rsidR="007B0725">
        <w:t xml:space="preserve"> </w:t>
      </w:r>
      <w:r w:rsidRPr="002E5922">
        <w:t>back</w:t>
      </w:r>
      <w:r w:rsidRPr="002E5922" w:rsidR="007B0725">
        <w:t xml:space="preserve"> </w:t>
      </w:r>
      <w:r w:rsidRPr="002E5922">
        <w:t>to</w:t>
      </w:r>
      <w:r w:rsidRPr="002E5922" w:rsidR="007B0725">
        <w:t xml:space="preserve"> </w:t>
      </w:r>
      <w:r w:rsidRPr="002E5922">
        <w:t>look</w:t>
      </w:r>
      <w:r w:rsidRPr="002E5922" w:rsidR="007B0725">
        <w:t xml:space="preserve"> </w:t>
      </w:r>
      <w:r w:rsidRPr="002E5922">
        <w:t>at</w:t>
      </w:r>
      <w:r w:rsidRPr="002E5922" w:rsidR="007B0725">
        <w:t xml:space="preserve"> </w:t>
      </w:r>
      <w:r w:rsidRPr="002E5922">
        <w:t>the</w:t>
      </w:r>
      <w:r w:rsidRPr="002E5922" w:rsidR="007B0725">
        <w:t xml:space="preserve"> </w:t>
      </w:r>
      <w:r w:rsidRPr="002E5922">
        <w:t>video</w:t>
      </w:r>
      <w:r w:rsidRPr="002E5922" w:rsidR="007B0725">
        <w:t xml:space="preserve"> </w:t>
      </w:r>
      <w:r w:rsidRPr="002E5922">
        <w:t>of</w:t>
      </w:r>
      <w:r w:rsidRPr="002E5922" w:rsidR="007B0725">
        <w:t xml:space="preserve"> </w:t>
      </w:r>
      <w:r w:rsidRPr="002E5922">
        <w:t>that</w:t>
      </w:r>
      <w:r w:rsidRPr="002E5922" w:rsidR="007B0725">
        <w:t xml:space="preserve"> </w:t>
      </w:r>
      <w:r w:rsidRPr="002E5922">
        <w:t>interview</w:t>
      </w:r>
      <w:r w:rsidRPr="002E5922" w:rsidR="00EE1B42">
        <w:t>,</w:t>
      </w:r>
      <w:r w:rsidRPr="002E5922" w:rsidR="007B0725">
        <w:t xml:space="preserve"> </w:t>
      </w:r>
      <w:r w:rsidRPr="002E5922">
        <w:t>I</w:t>
      </w:r>
      <w:r w:rsidRPr="002E5922" w:rsidR="007B0725">
        <w:t xml:space="preserve"> </w:t>
      </w:r>
      <w:r w:rsidRPr="002E5922">
        <w:t>was</w:t>
      </w:r>
      <w:r w:rsidRPr="002E5922" w:rsidR="007B0725">
        <w:t xml:space="preserve"> </w:t>
      </w:r>
      <w:r w:rsidRPr="002E5922">
        <w:t>shown</w:t>
      </w:r>
      <w:r w:rsidRPr="002E5922" w:rsidR="007B0725">
        <w:t xml:space="preserve"> </w:t>
      </w:r>
      <w:r w:rsidRPr="002E5922">
        <w:t>with</w:t>
      </w:r>
      <w:r w:rsidRPr="002E5922" w:rsidR="007B0725">
        <w:t xml:space="preserve"> </w:t>
      </w:r>
      <w:r w:rsidRPr="002E5922">
        <w:t>empty</w:t>
      </w:r>
      <w:r w:rsidRPr="002E5922" w:rsidR="007B0725">
        <w:t xml:space="preserve"> </w:t>
      </w:r>
      <w:r w:rsidRPr="002E5922">
        <w:t>shelves</w:t>
      </w:r>
      <w:r w:rsidRPr="002E5922" w:rsidR="007B0725">
        <w:t xml:space="preserve"> </w:t>
      </w:r>
      <w:r w:rsidRPr="002E5922">
        <w:t>behind</w:t>
      </w:r>
      <w:r w:rsidRPr="002E5922" w:rsidR="007B0725">
        <w:t xml:space="preserve"> </w:t>
      </w:r>
      <w:r w:rsidRPr="002E5922">
        <w:t>me.</w:t>
      </w:r>
      <w:r w:rsidRPr="002E5922" w:rsidR="007B0725">
        <w:t xml:space="preserve"> </w:t>
      </w:r>
      <w:r w:rsidRPr="002E5922">
        <w:t>There</w:t>
      </w:r>
      <w:r w:rsidRPr="002E5922" w:rsidR="007B0725">
        <w:t xml:space="preserve"> </w:t>
      </w:r>
      <w:r w:rsidRPr="002E5922">
        <w:t>was</w:t>
      </w:r>
      <w:r w:rsidRPr="002E5922" w:rsidR="007B0725">
        <w:t xml:space="preserve"> </w:t>
      </w:r>
      <w:r w:rsidRPr="002E5922">
        <w:t>a</w:t>
      </w:r>
      <w:r w:rsidRPr="002E5922" w:rsidR="007B0725">
        <w:t xml:space="preserve"> </w:t>
      </w:r>
      <w:r w:rsidRPr="002E5922">
        <w:t>lot</w:t>
      </w:r>
      <w:r w:rsidRPr="002E5922" w:rsidR="007B0725">
        <w:t xml:space="preserve"> </w:t>
      </w:r>
      <w:r w:rsidRPr="002E5922">
        <w:t>of</w:t>
      </w:r>
      <w:r w:rsidRPr="002E5922" w:rsidR="007B0725">
        <w:t xml:space="preserve"> </w:t>
      </w:r>
      <w:r w:rsidRPr="002E5922">
        <w:t>that</w:t>
      </w:r>
      <w:r w:rsidRPr="002E5922" w:rsidR="007B0725">
        <w:t xml:space="preserve"> </w:t>
      </w:r>
      <w:r w:rsidRPr="002E5922">
        <w:t>going</w:t>
      </w:r>
      <w:r w:rsidRPr="002E5922" w:rsidR="007B0725">
        <w:t xml:space="preserve"> </w:t>
      </w:r>
      <w:r w:rsidRPr="002E5922">
        <w:t>on,</w:t>
      </w:r>
      <w:r w:rsidRPr="002E5922" w:rsidR="007B0725">
        <w:t xml:space="preserve"> </w:t>
      </w:r>
      <w:r w:rsidRPr="002E5922">
        <w:t>even</w:t>
      </w:r>
      <w:r w:rsidRPr="002E5922" w:rsidR="007B0725">
        <w:t xml:space="preserve"> </w:t>
      </w:r>
      <w:r w:rsidRPr="002E5922">
        <w:t>when</w:t>
      </w:r>
      <w:r w:rsidRPr="002E5922" w:rsidR="007B0725">
        <w:t xml:space="preserve"> </w:t>
      </w:r>
      <w:r w:rsidRPr="002E5922">
        <w:t>I</w:t>
      </w:r>
      <w:r w:rsidRPr="002E5922" w:rsidR="007B0725">
        <w:t xml:space="preserve"> </w:t>
      </w:r>
      <w:r w:rsidRPr="002E5922">
        <w:t>was</w:t>
      </w:r>
      <w:r w:rsidRPr="002E5922" w:rsidR="007B0725">
        <w:t xml:space="preserve"> </w:t>
      </w:r>
      <w:r w:rsidRPr="002E5922">
        <w:t>absolutely</w:t>
      </w:r>
      <w:r w:rsidRPr="002E5922" w:rsidR="007B0725">
        <w:t xml:space="preserve"> </w:t>
      </w:r>
      <w:r w:rsidRPr="002E5922">
        <w:t>confident.</w:t>
      </w:r>
      <w:r w:rsidRPr="002E5922" w:rsidR="007B0725">
        <w:t xml:space="preserve"> </w:t>
      </w:r>
      <w:r w:rsidRPr="002E5922">
        <w:t>In</w:t>
      </w:r>
      <w:r w:rsidRPr="002E5922" w:rsidR="007B0725">
        <w:t xml:space="preserve"> </w:t>
      </w:r>
      <w:r w:rsidRPr="002E5922">
        <w:t>every</w:t>
      </w:r>
      <w:r w:rsidRPr="002E5922" w:rsidR="007B0725">
        <w:t xml:space="preserve"> </w:t>
      </w:r>
      <w:r w:rsidRPr="002E5922">
        <w:t>interview</w:t>
      </w:r>
      <w:r w:rsidRPr="002E5922" w:rsidR="007B0725">
        <w:t xml:space="preserve"> </w:t>
      </w:r>
      <w:r w:rsidRPr="002E5922">
        <w:t>I</w:t>
      </w:r>
      <w:r w:rsidRPr="002E5922" w:rsidR="007B0725">
        <w:t xml:space="preserve"> </w:t>
      </w:r>
      <w:r w:rsidRPr="002E5922">
        <w:t>did</w:t>
      </w:r>
      <w:r w:rsidRPr="002E5922" w:rsidR="00EE1B42">
        <w:t>,</w:t>
      </w:r>
      <w:r w:rsidRPr="002E5922" w:rsidR="007B0725">
        <w:t xml:space="preserve"> </w:t>
      </w:r>
      <w:r w:rsidRPr="002E5922">
        <w:t>I</w:t>
      </w:r>
      <w:r w:rsidRPr="002E5922" w:rsidR="007B0725">
        <w:t xml:space="preserve"> </w:t>
      </w:r>
      <w:r w:rsidRPr="002E5922">
        <w:t>said,</w:t>
      </w:r>
      <w:r w:rsidRPr="002E5922" w:rsidR="007B0725">
        <w:t xml:space="preserve"> </w:t>
      </w:r>
      <w:r w:rsidRPr="002E5922">
        <w:t>“The</w:t>
      </w:r>
      <w:r w:rsidRPr="002E5922" w:rsidR="007B0725">
        <w:t xml:space="preserve"> </w:t>
      </w:r>
      <w:r w:rsidRPr="002E5922">
        <w:t>country</w:t>
      </w:r>
      <w:r w:rsidRPr="002E5922" w:rsidR="007B0725">
        <w:t xml:space="preserve"> </w:t>
      </w:r>
      <w:r w:rsidRPr="002E5922">
        <w:t>will</w:t>
      </w:r>
      <w:r w:rsidRPr="002E5922" w:rsidR="007B0725">
        <w:t xml:space="preserve"> </w:t>
      </w:r>
      <w:r w:rsidRPr="002E5922">
        <w:t>get</w:t>
      </w:r>
      <w:r w:rsidRPr="002E5922" w:rsidR="007B0725">
        <w:t xml:space="preserve"> </w:t>
      </w:r>
      <w:r w:rsidRPr="002E5922">
        <w:t>the</w:t>
      </w:r>
      <w:r w:rsidRPr="002E5922" w:rsidR="007B0725">
        <w:t xml:space="preserve"> </w:t>
      </w:r>
      <w:r w:rsidRPr="002E5922">
        <w:t>food</w:t>
      </w:r>
      <w:r w:rsidRPr="002E5922" w:rsidR="007B0725">
        <w:t xml:space="preserve"> </w:t>
      </w:r>
      <w:r w:rsidRPr="002E5922">
        <w:t>it</w:t>
      </w:r>
      <w:r w:rsidRPr="002E5922" w:rsidR="007B0725">
        <w:t xml:space="preserve"> </w:t>
      </w:r>
      <w:r w:rsidRPr="002E5922">
        <w:t>needs</w:t>
      </w:r>
      <w:r w:rsidRPr="002E5922" w:rsidR="00295BA0">
        <w:t>”.</w:t>
      </w:r>
      <w:r w:rsidRPr="002E5922" w:rsidR="007B0725">
        <w:t xml:space="preserve"> </w:t>
      </w:r>
      <w:r w:rsidRPr="002E5922">
        <w:t>I</w:t>
      </w:r>
      <w:r w:rsidRPr="002E5922" w:rsidR="007B0725">
        <w:t xml:space="preserve"> </w:t>
      </w:r>
      <w:r w:rsidRPr="002E5922">
        <w:t>knew</w:t>
      </w:r>
      <w:r w:rsidRPr="002E5922" w:rsidR="007B0725">
        <w:t xml:space="preserve"> </w:t>
      </w:r>
      <w:r w:rsidRPr="002E5922">
        <w:t>that</w:t>
      </w:r>
      <w:r w:rsidRPr="002E5922" w:rsidR="007B0725">
        <w:t xml:space="preserve"> </w:t>
      </w:r>
      <w:r w:rsidRPr="002E5922">
        <w:t>was</w:t>
      </w:r>
      <w:r w:rsidRPr="002E5922" w:rsidR="007B0725">
        <w:t xml:space="preserve"> </w:t>
      </w:r>
      <w:r w:rsidRPr="002E5922">
        <w:t>the</w:t>
      </w:r>
      <w:r w:rsidRPr="002E5922" w:rsidR="007B0725">
        <w:t xml:space="preserve"> </w:t>
      </w:r>
      <w:r w:rsidRPr="002E5922">
        <w:t>case.</w:t>
      </w:r>
      <w:r w:rsidRPr="002E5922" w:rsidR="007B0725">
        <w:t xml:space="preserve"> </w:t>
      </w:r>
      <w:r w:rsidRPr="002E5922">
        <w:t>I</w:t>
      </w:r>
      <w:r w:rsidRPr="002E5922" w:rsidR="007B0725">
        <w:t xml:space="preserve"> </w:t>
      </w:r>
      <w:r w:rsidRPr="002E5922">
        <w:t>was</w:t>
      </w:r>
      <w:r w:rsidRPr="002E5922" w:rsidR="007B0725">
        <w:t xml:space="preserve"> </w:t>
      </w:r>
      <w:r w:rsidRPr="002E5922">
        <w:t>talking</w:t>
      </w:r>
      <w:r w:rsidRPr="002E5922" w:rsidR="007B0725">
        <w:t xml:space="preserve"> </w:t>
      </w:r>
      <w:r w:rsidRPr="002E5922">
        <w:t>to</w:t>
      </w:r>
      <w:r w:rsidRPr="002E5922" w:rsidR="007B0725">
        <w:t xml:space="preserve"> </w:t>
      </w:r>
      <w:r w:rsidRPr="002E5922">
        <w:t>retailers</w:t>
      </w:r>
      <w:r w:rsidRPr="002E5922" w:rsidR="007B0725">
        <w:t xml:space="preserve"> </w:t>
      </w:r>
      <w:r w:rsidRPr="002E5922">
        <w:t>and</w:t>
      </w:r>
      <w:r w:rsidRPr="002E5922" w:rsidR="007B0725">
        <w:t xml:space="preserve"> </w:t>
      </w:r>
      <w:r w:rsidRPr="002E5922">
        <w:t>the</w:t>
      </w:r>
      <w:r w:rsidRPr="002E5922" w:rsidR="007B0725">
        <w:t xml:space="preserve"> </w:t>
      </w:r>
      <w:r w:rsidRPr="002E5922">
        <w:t>supply</w:t>
      </w:r>
      <w:r w:rsidRPr="002E5922" w:rsidR="007B0725">
        <w:t xml:space="preserve"> </w:t>
      </w:r>
      <w:r w:rsidRPr="002E5922">
        <w:t>chain</w:t>
      </w:r>
      <w:r w:rsidRPr="002E5922" w:rsidR="00EE1B42">
        <w:t xml:space="preserve"> every day</w:t>
      </w:r>
      <w:r w:rsidRPr="002E5922">
        <w:t>,</w:t>
      </w:r>
      <w:r w:rsidRPr="002E5922" w:rsidR="007B0725">
        <w:t xml:space="preserve"> </w:t>
      </w:r>
      <w:r w:rsidRPr="002E5922">
        <w:t>but</w:t>
      </w:r>
      <w:r w:rsidRPr="002E5922" w:rsidR="007B0725">
        <w:t xml:space="preserve"> </w:t>
      </w:r>
      <w:r w:rsidRPr="002E5922">
        <w:t>you</w:t>
      </w:r>
      <w:r w:rsidRPr="002E5922" w:rsidR="007B0725">
        <w:t xml:space="preserve"> </w:t>
      </w:r>
      <w:r w:rsidRPr="002E5922">
        <w:t>cannot</w:t>
      </w:r>
      <w:r w:rsidRPr="002E5922" w:rsidR="007B0725">
        <w:t xml:space="preserve"> </w:t>
      </w:r>
      <w:r w:rsidRPr="002E5922">
        <w:t>always</w:t>
      </w:r>
      <w:r w:rsidRPr="002E5922" w:rsidR="007B0725">
        <w:t xml:space="preserve"> </w:t>
      </w:r>
      <w:r w:rsidRPr="002E5922">
        <w:t>get</w:t>
      </w:r>
      <w:r w:rsidRPr="002E5922" w:rsidR="007B0725">
        <w:t xml:space="preserve"> </w:t>
      </w:r>
      <w:r w:rsidRPr="002E5922">
        <w:t>cut</w:t>
      </w:r>
      <w:r w:rsidRPr="002E5922" w:rsidR="00EE1B42">
        <w:t xml:space="preserve">-through. It </w:t>
      </w:r>
      <w:r w:rsidRPr="002E5922">
        <w:t>was</w:t>
      </w:r>
      <w:r w:rsidRPr="002E5922" w:rsidR="007B0725">
        <w:t xml:space="preserve"> </w:t>
      </w:r>
      <w:r w:rsidRPr="002E5922">
        <w:t>predictable.</w:t>
      </w:r>
    </w:p>
    <w:p w:rsidR="00636D96" w:rsidRPr="002E5922" w:rsidP="00636D96">
      <w:pPr>
        <w:pStyle w:val="Answer"/>
      </w:pPr>
      <w:r w:rsidRPr="002E5922">
        <w:t>The</w:t>
      </w:r>
      <w:r w:rsidRPr="002E5922" w:rsidR="007B0725">
        <w:t xml:space="preserve"> </w:t>
      </w:r>
      <w:r w:rsidRPr="002E5922">
        <w:t>one</w:t>
      </w:r>
      <w:r w:rsidRPr="002E5922" w:rsidR="007B0725">
        <w:t xml:space="preserve"> </w:t>
      </w:r>
      <w:r w:rsidRPr="002E5922">
        <w:t>point</w:t>
      </w:r>
      <w:r w:rsidRPr="002E5922" w:rsidR="007B0725">
        <w:t xml:space="preserve"> </w:t>
      </w:r>
      <w:r w:rsidRPr="002E5922">
        <w:t>that</w:t>
      </w:r>
      <w:r w:rsidRPr="002E5922" w:rsidR="007B0725">
        <w:t xml:space="preserve"> </w:t>
      </w:r>
      <w:r w:rsidRPr="002E5922">
        <w:t>was</w:t>
      </w:r>
      <w:r w:rsidRPr="002E5922" w:rsidR="007B0725">
        <w:t xml:space="preserve"> </w:t>
      </w:r>
      <w:r w:rsidRPr="002E5922">
        <w:t>particularly</w:t>
      </w:r>
      <w:r w:rsidRPr="002E5922" w:rsidR="007B0725">
        <w:t xml:space="preserve"> </w:t>
      </w:r>
      <w:r w:rsidRPr="002E5922">
        <w:t>challenging</w:t>
      </w:r>
      <w:r w:rsidRPr="002E5922" w:rsidR="007B0725">
        <w:t xml:space="preserve"> </w:t>
      </w:r>
      <w:r w:rsidRPr="002E5922">
        <w:t>for</w:t>
      </w:r>
      <w:r w:rsidRPr="002E5922" w:rsidR="007B0725">
        <w:t xml:space="preserve"> </w:t>
      </w:r>
      <w:r w:rsidRPr="002E5922">
        <w:t>all</w:t>
      </w:r>
      <w:r w:rsidRPr="002E5922" w:rsidR="007B0725">
        <w:t xml:space="preserve"> </w:t>
      </w:r>
      <w:r w:rsidRPr="002E5922">
        <w:t>retailers,</w:t>
      </w:r>
      <w:r w:rsidRPr="002E5922" w:rsidR="007B0725">
        <w:t xml:space="preserve"> </w:t>
      </w:r>
      <w:r w:rsidRPr="002E5922">
        <w:t>in</w:t>
      </w:r>
      <w:r w:rsidRPr="002E5922" w:rsidR="007B0725">
        <w:t xml:space="preserve"> </w:t>
      </w:r>
      <w:r w:rsidRPr="002E5922">
        <w:t>terms</w:t>
      </w:r>
      <w:r w:rsidRPr="002E5922" w:rsidR="007B0725">
        <w:t xml:space="preserve"> </w:t>
      </w:r>
      <w:r w:rsidRPr="002E5922">
        <w:t>of</w:t>
      </w:r>
      <w:r w:rsidRPr="002E5922" w:rsidR="007B0725">
        <w:t xml:space="preserve"> </w:t>
      </w:r>
      <w:r w:rsidRPr="002E5922">
        <w:t>the</w:t>
      </w:r>
      <w:r w:rsidRPr="002E5922" w:rsidR="007B0725">
        <w:t xml:space="preserve"> </w:t>
      </w:r>
      <w:r w:rsidRPr="002E5922">
        <w:t>preparations,</w:t>
      </w:r>
      <w:r w:rsidRPr="002E5922" w:rsidR="007B0725">
        <w:t xml:space="preserve"> </w:t>
      </w:r>
      <w:r w:rsidRPr="002E5922">
        <w:t>was</w:t>
      </w:r>
      <w:r w:rsidRPr="002E5922" w:rsidR="007B0725">
        <w:t xml:space="preserve"> </w:t>
      </w:r>
      <w:r w:rsidRPr="002E5922">
        <w:t>the</w:t>
      </w:r>
      <w:r w:rsidRPr="002E5922" w:rsidR="007B0725">
        <w:t xml:space="preserve"> </w:t>
      </w:r>
      <w:r w:rsidRPr="002E5922">
        <w:t>speed</w:t>
      </w:r>
      <w:r w:rsidRPr="002E5922" w:rsidR="007B0725">
        <w:t xml:space="preserve"> </w:t>
      </w:r>
      <w:r w:rsidRPr="002E5922">
        <w:t>at</w:t>
      </w:r>
      <w:r w:rsidRPr="002E5922" w:rsidR="007B0725">
        <w:t xml:space="preserve"> </w:t>
      </w:r>
      <w:r w:rsidRPr="002E5922">
        <w:t>which</w:t>
      </w:r>
      <w:r w:rsidRPr="002E5922" w:rsidR="007B0725">
        <w:t xml:space="preserve"> </w:t>
      </w:r>
      <w:r w:rsidRPr="002E5922">
        <w:t>things</w:t>
      </w:r>
      <w:r w:rsidRPr="002E5922" w:rsidR="007B0725">
        <w:t xml:space="preserve"> </w:t>
      </w:r>
      <w:r w:rsidRPr="002E5922">
        <w:t>change</w:t>
      </w:r>
      <w:r w:rsidRPr="002E5922" w:rsidR="00EE1B42">
        <w:t>d</w:t>
      </w:r>
      <w:r w:rsidRPr="002E5922">
        <w:t>.</w:t>
      </w:r>
      <w:r w:rsidRPr="002E5922" w:rsidR="007B0725">
        <w:t xml:space="preserve"> </w:t>
      </w:r>
      <w:r w:rsidRPr="002E5922">
        <w:t>If</w:t>
      </w:r>
      <w:r w:rsidRPr="002E5922" w:rsidR="007B0725">
        <w:t xml:space="preserve"> </w:t>
      </w:r>
      <w:r w:rsidRPr="002E5922">
        <w:t>you</w:t>
      </w:r>
      <w:r w:rsidRPr="002E5922" w:rsidR="007B0725">
        <w:t xml:space="preserve"> </w:t>
      </w:r>
      <w:r w:rsidRPr="002E5922">
        <w:t>look</w:t>
      </w:r>
      <w:r w:rsidRPr="002E5922" w:rsidR="007B0725">
        <w:t xml:space="preserve"> </w:t>
      </w:r>
      <w:r w:rsidRPr="002E5922">
        <w:t>back</w:t>
      </w:r>
      <w:r w:rsidRPr="002E5922" w:rsidR="007B0725">
        <w:t xml:space="preserve"> </w:t>
      </w:r>
      <w:r w:rsidRPr="002E5922">
        <w:t>to</w:t>
      </w:r>
      <w:r w:rsidRPr="002E5922" w:rsidR="007B0725">
        <w:t xml:space="preserve"> </w:t>
      </w:r>
      <w:r w:rsidRPr="002E5922">
        <w:t>March</w:t>
      </w:r>
      <w:r w:rsidRPr="002E5922" w:rsidR="007B0725">
        <w:t xml:space="preserve"> </w:t>
      </w:r>
      <w:r w:rsidRPr="002E5922">
        <w:t>in</w:t>
      </w:r>
      <w:r w:rsidRPr="002E5922" w:rsidR="007B0725">
        <w:t xml:space="preserve"> </w:t>
      </w:r>
      <w:r w:rsidRPr="002E5922">
        <w:t>particular,</w:t>
      </w:r>
      <w:r w:rsidRPr="002E5922" w:rsidR="007B0725">
        <w:t xml:space="preserve"> </w:t>
      </w:r>
      <w:r w:rsidRPr="002E5922">
        <w:t>you</w:t>
      </w:r>
      <w:r w:rsidRPr="002E5922" w:rsidR="007B0725">
        <w:t xml:space="preserve"> </w:t>
      </w:r>
      <w:r w:rsidRPr="002E5922">
        <w:t>can</w:t>
      </w:r>
      <w:r w:rsidRPr="002E5922" w:rsidR="007B0725">
        <w:t xml:space="preserve"> </w:t>
      </w:r>
      <w:r w:rsidRPr="002E5922">
        <w:t>see</w:t>
      </w:r>
      <w:r w:rsidRPr="002E5922" w:rsidR="007B0725">
        <w:t xml:space="preserve"> </w:t>
      </w:r>
      <w:r w:rsidRPr="002E5922">
        <w:t>real</w:t>
      </w:r>
      <w:r w:rsidRPr="002E5922" w:rsidR="007B0725">
        <w:t xml:space="preserve"> </w:t>
      </w:r>
      <w:r w:rsidRPr="002E5922">
        <w:t>trigger</w:t>
      </w:r>
      <w:r w:rsidRPr="002E5922" w:rsidR="007B0725">
        <w:t xml:space="preserve"> </w:t>
      </w:r>
      <w:r w:rsidRPr="002E5922">
        <w:t>points</w:t>
      </w:r>
      <w:r w:rsidRPr="002E5922" w:rsidR="007B0725">
        <w:t xml:space="preserve"> </w:t>
      </w:r>
      <w:r w:rsidRPr="002E5922">
        <w:t>when</w:t>
      </w:r>
      <w:r w:rsidRPr="002E5922" w:rsidR="007B0725">
        <w:t xml:space="preserve"> </w:t>
      </w:r>
      <w:r w:rsidRPr="002E5922">
        <w:t>consumers</w:t>
      </w:r>
      <w:r w:rsidRPr="002E5922" w:rsidR="007B0725">
        <w:t xml:space="preserve"> </w:t>
      </w:r>
      <w:r w:rsidRPr="002E5922">
        <w:t>really</w:t>
      </w:r>
      <w:r w:rsidRPr="002E5922" w:rsidR="007B0725">
        <w:t xml:space="preserve"> </w:t>
      </w:r>
      <w:r w:rsidRPr="002E5922">
        <w:t>went</w:t>
      </w:r>
      <w:r w:rsidRPr="002E5922" w:rsidR="007B0725">
        <w:t xml:space="preserve"> </w:t>
      </w:r>
      <w:r w:rsidRPr="002E5922">
        <w:t>into</w:t>
      </w:r>
      <w:r w:rsidRPr="002E5922" w:rsidR="007B0725">
        <w:t xml:space="preserve"> </w:t>
      </w:r>
      <w:r w:rsidRPr="002E5922">
        <w:t>massive</w:t>
      </w:r>
      <w:r w:rsidRPr="002E5922" w:rsidR="007B0725">
        <w:t xml:space="preserve"> </w:t>
      </w:r>
      <w:r w:rsidRPr="002E5922">
        <w:t>buying</w:t>
      </w:r>
      <w:r w:rsidRPr="002E5922" w:rsidR="007B0725">
        <w:t xml:space="preserve"> </w:t>
      </w:r>
      <w:r w:rsidRPr="002E5922">
        <w:t>peaks.</w:t>
      </w:r>
      <w:r w:rsidRPr="002E5922" w:rsidR="007B0725">
        <w:t xml:space="preserve"> </w:t>
      </w:r>
      <w:r w:rsidRPr="002E5922">
        <w:t>One</w:t>
      </w:r>
      <w:r w:rsidRPr="002E5922" w:rsidR="007B0725">
        <w:t xml:space="preserve"> </w:t>
      </w:r>
      <w:r w:rsidRPr="002E5922">
        <w:t>was</w:t>
      </w:r>
      <w:r w:rsidRPr="002E5922" w:rsidR="007B0725">
        <w:t xml:space="preserve"> </w:t>
      </w:r>
      <w:r w:rsidRPr="002E5922">
        <w:t>when</w:t>
      </w:r>
      <w:r w:rsidRPr="002E5922" w:rsidR="007B0725">
        <w:t xml:space="preserve"> </w:t>
      </w:r>
      <w:r w:rsidRPr="002E5922">
        <w:t>school</w:t>
      </w:r>
      <w:r w:rsidRPr="002E5922" w:rsidR="007B0725">
        <w:t xml:space="preserve"> </w:t>
      </w:r>
      <w:r w:rsidRPr="002E5922">
        <w:t>closures</w:t>
      </w:r>
      <w:r w:rsidRPr="002E5922" w:rsidR="007B0725">
        <w:t xml:space="preserve"> </w:t>
      </w:r>
      <w:r w:rsidRPr="002E5922">
        <w:t>were</w:t>
      </w:r>
      <w:r w:rsidRPr="002E5922" w:rsidR="007B0725">
        <w:t xml:space="preserve"> </w:t>
      </w:r>
      <w:r w:rsidRPr="002E5922">
        <w:t>announced</w:t>
      </w:r>
      <w:r w:rsidRPr="002E5922" w:rsidR="00EE1B42">
        <w:t>;</w:t>
      </w:r>
      <w:r w:rsidRPr="002E5922" w:rsidR="007B0725">
        <w:t xml:space="preserve"> </w:t>
      </w:r>
      <w:r w:rsidRPr="002E5922">
        <w:t>the</w:t>
      </w:r>
      <w:r w:rsidRPr="002E5922" w:rsidR="007B0725">
        <w:t xml:space="preserve"> </w:t>
      </w:r>
      <w:r w:rsidRPr="002E5922">
        <w:t>other</w:t>
      </w:r>
      <w:r w:rsidRPr="002E5922" w:rsidR="007B0725">
        <w:t xml:space="preserve"> </w:t>
      </w:r>
      <w:r w:rsidRPr="002E5922">
        <w:t>was</w:t>
      </w:r>
      <w:r w:rsidRPr="002E5922" w:rsidR="007B0725">
        <w:t xml:space="preserve"> </w:t>
      </w:r>
      <w:r w:rsidRPr="002E5922">
        <w:t>the</w:t>
      </w:r>
      <w:r w:rsidRPr="002E5922" w:rsidR="007B0725">
        <w:t xml:space="preserve"> </w:t>
      </w:r>
      <w:r w:rsidRPr="002E5922">
        <w:t>period</w:t>
      </w:r>
      <w:r w:rsidRPr="002E5922" w:rsidR="007B0725">
        <w:t xml:space="preserve"> </w:t>
      </w:r>
      <w:r w:rsidRPr="002E5922">
        <w:t>around</w:t>
      </w:r>
      <w:r w:rsidRPr="002E5922" w:rsidR="007B0725">
        <w:t xml:space="preserve"> </w:t>
      </w:r>
      <w:r w:rsidRPr="002E5922">
        <w:t>21</w:t>
      </w:r>
      <w:r w:rsidRPr="002E5922" w:rsidR="00EE1B42">
        <w:t xml:space="preserve"> and</w:t>
      </w:r>
      <w:r w:rsidRPr="002E5922" w:rsidR="007B0725">
        <w:t xml:space="preserve"> </w:t>
      </w:r>
      <w:r w:rsidRPr="002E5922">
        <w:t>22</w:t>
      </w:r>
      <w:r w:rsidRPr="002E5922" w:rsidR="007B0725">
        <w:t xml:space="preserve"> </w:t>
      </w:r>
      <w:r w:rsidRPr="002E5922">
        <w:t>March,</w:t>
      </w:r>
      <w:r w:rsidRPr="002E5922" w:rsidR="007B0725">
        <w:t xml:space="preserve"> </w:t>
      </w:r>
      <w:r w:rsidRPr="002E5922">
        <w:t>when</w:t>
      </w:r>
      <w:r w:rsidRPr="002E5922" w:rsidR="007B0725">
        <w:t xml:space="preserve"> </w:t>
      </w:r>
      <w:r w:rsidRPr="002E5922">
        <w:t>it</w:t>
      </w:r>
      <w:r w:rsidRPr="002E5922" w:rsidR="007B0725">
        <w:t xml:space="preserve"> </w:t>
      </w:r>
      <w:r w:rsidRPr="002E5922">
        <w:t>was</w:t>
      </w:r>
      <w:r w:rsidRPr="002E5922" w:rsidR="007B0725">
        <w:t xml:space="preserve"> </w:t>
      </w:r>
      <w:r w:rsidRPr="002E5922">
        <w:t>clear</w:t>
      </w:r>
      <w:r w:rsidRPr="002E5922" w:rsidR="007B0725">
        <w:t xml:space="preserve"> </w:t>
      </w:r>
      <w:r w:rsidRPr="002E5922">
        <w:t>all</w:t>
      </w:r>
      <w:r w:rsidRPr="002E5922" w:rsidR="007B0725">
        <w:t xml:space="preserve"> </w:t>
      </w:r>
      <w:r w:rsidRPr="002E5922">
        <w:t>shops,</w:t>
      </w:r>
      <w:r w:rsidRPr="002E5922" w:rsidR="007B0725">
        <w:t xml:space="preserve"> </w:t>
      </w:r>
      <w:r w:rsidRPr="002E5922">
        <w:t>other</w:t>
      </w:r>
      <w:r w:rsidRPr="002E5922" w:rsidR="007B0725">
        <w:t xml:space="preserve"> </w:t>
      </w:r>
      <w:r w:rsidRPr="002E5922">
        <w:t>than</w:t>
      </w:r>
      <w:r w:rsidRPr="002E5922" w:rsidR="007B0725">
        <w:t xml:space="preserve"> </w:t>
      </w:r>
      <w:r w:rsidRPr="002E5922">
        <w:t>supermarkets,</w:t>
      </w:r>
      <w:r w:rsidRPr="002E5922" w:rsidR="007B0725">
        <w:t xml:space="preserve"> </w:t>
      </w:r>
      <w:r w:rsidRPr="002E5922">
        <w:t>were</w:t>
      </w:r>
      <w:r w:rsidRPr="002E5922" w:rsidR="007B0725">
        <w:t xml:space="preserve"> </w:t>
      </w:r>
      <w:r w:rsidRPr="002E5922">
        <w:t>going</w:t>
      </w:r>
      <w:r w:rsidRPr="002E5922" w:rsidR="007B0725">
        <w:t xml:space="preserve"> </w:t>
      </w:r>
      <w:r w:rsidRPr="002E5922">
        <w:t>to</w:t>
      </w:r>
      <w:r w:rsidRPr="002E5922" w:rsidR="007B0725">
        <w:t xml:space="preserve"> </w:t>
      </w:r>
      <w:r w:rsidRPr="002E5922">
        <w:t>be</w:t>
      </w:r>
      <w:r w:rsidRPr="002E5922" w:rsidR="007B0725">
        <w:t xml:space="preserve"> </w:t>
      </w:r>
      <w:r w:rsidRPr="002E5922">
        <w:t>locked</w:t>
      </w:r>
      <w:r w:rsidRPr="002E5922" w:rsidR="007B0725">
        <w:t xml:space="preserve"> </w:t>
      </w:r>
      <w:r w:rsidRPr="002E5922">
        <w:t>down,</w:t>
      </w:r>
      <w:r w:rsidRPr="002E5922" w:rsidR="007B0725">
        <w:t xml:space="preserve"> </w:t>
      </w:r>
      <w:r w:rsidRPr="002E5922">
        <w:t>which</w:t>
      </w:r>
      <w:r w:rsidRPr="002E5922" w:rsidR="007B0725">
        <w:t xml:space="preserve"> </w:t>
      </w:r>
      <w:r w:rsidRPr="002E5922">
        <w:t>was</w:t>
      </w:r>
      <w:r w:rsidRPr="002E5922" w:rsidR="007B0725">
        <w:t xml:space="preserve"> </w:t>
      </w:r>
      <w:r w:rsidRPr="002E5922">
        <w:t>then</w:t>
      </w:r>
      <w:r w:rsidRPr="002E5922" w:rsidR="007B0725">
        <w:t xml:space="preserve"> </w:t>
      </w:r>
      <w:r w:rsidRPr="002E5922">
        <w:t>announced</w:t>
      </w:r>
      <w:r w:rsidRPr="002E5922" w:rsidR="007B0725">
        <w:t xml:space="preserve"> </w:t>
      </w:r>
      <w:r w:rsidRPr="002E5922">
        <w:t>on</w:t>
      </w:r>
      <w:r w:rsidRPr="002E5922" w:rsidR="007B0725">
        <w:t xml:space="preserve"> </w:t>
      </w:r>
      <w:r w:rsidRPr="002E5922" w:rsidR="00EE1B42">
        <w:t xml:space="preserve">the </w:t>
      </w:r>
      <w:r w:rsidRPr="002E5922">
        <w:t>23</w:t>
      </w:r>
      <w:r w:rsidRPr="002E5922" w:rsidR="00EE1B42">
        <w:t>rd</w:t>
      </w:r>
      <w:r w:rsidRPr="002E5922">
        <w:t>.</w:t>
      </w:r>
      <w:r w:rsidRPr="002E5922" w:rsidR="007B0725">
        <w:t xml:space="preserve"> </w:t>
      </w:r>
      <w:r w:rsidRPr="002E5922" w:rsidR="00EE1B42">
        <w:t xml:space="preserve">We </w:t>
      </w:r>
      <w:r w:rsidRPr="002E5922">
        <w:t>knew</w:t>
      </w:r>
      <w:r w:rsidRPr="002E5922" w:rsidR="007B0725">
        <w:t xml:space="preserve"> </w:t>
      </w:r>
      <w:r w:rsidRPr="002E5922" w:rsidR="00EE1B42">
        <w:t xml:space="preserve">from Ireland </w:t>
      </w:r>
      <w:r w:rsidRPr="002E5922">
        <w:t>that</w:t>
      </w:r>
      <w:r w:rsidRPr="002E5922" w:rsidR="00EE1B42">
        <w:t>,</w:t>
      </w:r>
      <w:r w:rsidRPr="002E5922" w:rsidR="007B0725">
        <w:t xml:space="preserve"> </w:t>
      </w:r>
      <w:r w:rsidRPr="002E5922">
        <w:t>as</w:t>
      </w:r>
      <w:r w:rsidRPr="002E5922" w:rsidR="007B0725">
        <w:t xml:space="preserve"> </w:t>
      </w:r>
      <w:r w:rsidRPr="002E5922">
        <w:t>soon</w:t>
      </w:r>
      <w:r w:rsidRPr="002E5922" w:rsidR="007B0725">
        <w:t xml:space="preserve"> </w:t>
      </w:r>
      <w:r w:rsidRPr="002E5922">
        <w:t>as</w:t>
      </w:r>
      <w:r w:rsidRPr="002E5922" w:rsidR="007B0725">
        <w:t xml:space="preserve"> </w:t>
      </w:r>
      <w:r w:rsidRPr="002E5922">
        <w:t>s</w:t>
      </w:r>
      <w:r w:rsidRPr="002E5922" w:rsidR="00EE1B42">
        <w:t>t</w:t>
      </w:r>
      <w:r w:rsidRPr="002E5922">
        <w:t>ores</w:t>
      </w:r>
      <w:r w:rsidRPr="002E5922" w:rsidR="007B0725">
        <w:t xml:space="preserve"> </w:t>
      </w:r>
      <w:r w:rsidRPr="002E5922" w:rsidR="00EE1B42">
        <w:t xml:space="preserve">were closed, </w:t>
      </w:r>
      <w:r w:rsidRPr="002E5922">
        <w:t>t</w:t>
      </w:r>
      <w:r w:rsidRPr="002E5922">
        <w:t>hat</w:t>
      </w:r>
      <w:r w:rsidRPr="002E5922" w:rsidR="007B0725">
        <w:t xml:space="preserve"> </w:t>
      </w:r>
      <w:r w:rsidRPr="002E5922">
        <w:t>was</w:t>
      </w:r>
      <w:r w:rsidRPr="002E5922" w:rsidR="007B0725">
        <w:t xml:space="preserve"> </w:t>
      </w:r>
      <w:r w:rsidRPr="002E5922">
        <w:t>a</w:t>
      </w:r>
      <w:r w:rsidRPr="002E5922" w:rsidR="007B0725">
        <w:t xml:space="preserve"> </w:t>
      </w:r>
      <w:r w:rsidRPr="002E5922">
        <w:t>massive</w:t>
      </w:r>
      <w:r w:rsidRPr="002E5922" w:rsidR="007B0725">
        <w:t xml:space="preserve"> </w:t>
      </w:r>
      <w:r w:rsidRPr="002E5922">
        <w:t>trigger</w:t>
      </w:r>
      <w:r w:rsidRPr="002E5922" w:rsidR="007B0725">
        <w:t xml:space="preserve"> </w:t>
      </w:r>
      <w:r w:rsidRPr="002E5922">
        <w:t>point</w:t>
      </w:r>
      <w:r w:rsidRPr="002E5922" w:rsidR="007B0725">
        <w:t xml:space="preserve"> </w:t>
      </w:r>
      <w:r w:rsidRPr="002E5922">
        <w:t>for</w:t>
      </w:r>
      <w:r w:rsidRPr="002E5922" w:rsidR="007B0725">
        <w:t xml:space="preserve"> </w:t>
      </w:r>
      <w:r w:rsidRPr="002E5922">
        <w:t>consumers</w:t>
      </w:r>
      <w:r w:rsidRPr="002E5922" w:rsidR="007B0725">
        <w:t xml:space="preserve"> </w:t>
      </w:r>
      <w:r w:rsidRPr="002E5922">
        <w:t>there</w:t>
      </w:r>
      <w:r w:rsidRPr="002E5922" w:rsidR="007B0725">
        <w:t xml:space="preserve"> </w:t>
      </w:r>
      <w:r w:rsidRPr="002E5922">
        <w:t>and</w:t>
      </w:r>
      <w:r w:rsidRPr="002E5922" w:rsidR="007B0725">
        <w:t xml:space="preserve"> </w:t>
      </w:r>
      <w:r w:rsidRPr="002E5922">
        <w:t>we</w:t>
      </w:r>
      <w:r w:rsidRPr="002E5922" w:rsidR="007B0725">
        <w:t xml:space="preserve"> </w:t>
      </w:r>
      <w:r w:rsidRPr="002E5922">
        <w:t>assumed</w:t>
      </w:r>
      <w:r w:rsidRPr="002E5922" w:rsidR="007B0725">
        <w:t xml:space="preserve"> </w:t>
      </w:r>
      <w:r w:rsidRPr="002E5922">
        <w:t>exactly</w:t>
      </w:r>
      <w:r w:rsidRPr="002E5922" w:rsidR="007B0725">
        <w:t xml:space="preserve"> </w:t>
      </w:r>
      <w:r w:rsidRPr="002E5922">
        <w:t>the</w:t>
      </w:r>
      <w:r w:rsidRPr="002E5922" w:rsidR="007B0725">
        <w:t xml:space="preserve"> </w:t>
      </w:r>
      <w:r w:rsidRPr="002E5922">
        <w:t>same</w:t>
      </w:r>
      <w:r w:rsidRPr="002E5922" w:rsidR="007B0725">
        <w:t xml:space="preserve"> </w:t>
      </w:r>
      <w:r w:rsidRPr="002E5922">
        <w:t>would</w:t>
      </w:r>
      <w:r w:rsidRPr="002E5922" w:rsidR="007B0725">
        <w:t xml:space="preserve"> </w:t>
      </w:r>
      <w:r w:rsidRPr="002E5922">
        <w:t>happen</w:t>
      </w:r>
      <w:r w:rsidRPr="002E5922" w:rsidR="007B0725">
        <w:t xml:space="preserve"> </w:t>
      </w:r>
      <w:r w:rsidRPr="002E5922">
        <w:t>here</w:t>
      </w:r>
      <w:r w:rsidRPr="002E5922">
        <w:t>.</w:t>
      </w:r>
      <w:r w:rsidRPr="002E5922" w:rsidR="007B0725">
        <w:t xml:space="preserve"> </w:t>
      </w:r>
      <w:r w:rsidRPr="002E5922">
        <w:t>Sure</w:t>
      </w:r>
      <w:r w:rsidRPr="002E5922" w:rsidR="007B0725">
        <w:t xml:space="preserve"> </w:t>
      </w:r>
      <w:r w:rsidRPr="002E5922">
        <w:t>enough,</w:t>
      </w:r>
      <w:r w:rsidRPr="002E5922" w:rsidR="007B0725">
        <w:t xml:space="preserve"> </w:t>
      </w:r>
      <w:r w:rsidRPr="002E5922">
        <w:t>a</w:t>
      </w:r>
      <w:r w:rsidRPr="002E5922" w:rsidR="007B0725">
        <w:t xml:space="preserve"> </w:t>
      </w:r>
      <w:r w:rsidRPr="002E5922">
        <w:t>week</w:t>
      </w:r>
      <w:r w:rsidRPr="002E5922" w:rsidR="007B0725">
        <w:t xml:space="preserve"> </w:t>
      </w:r>
      <w:r w:rsidRPr="002E5922">
        <w:t>later</w:t>
      </w:r>
      <w:r w:rsidRPr="002E5922" w:rsidR="007B0725">
        <w:t xml:space="preserve"> </w:t>
      </w:r>
      <w:r w:rsidRPr="002E5922">
        <w:t>when</w:t>
      </w:r>
      <w:r w:rsidRPr="002E5922" w:rsidR="007B0725">
        <w:t xml:space="preserve"> </w:t>
      </w:r>
      <w:r w:rsidRPr="002E5922">
        <w:t>we</w:t>
      </w:r>
      <w:r w:rsidRPr="002E5922" w:rsidR="007B0725">
        <w:t xml:space="preserve"> </w:t>
      </w:r>
      <w:r w:rsidRPr="002E5922">
        <w:t>shut</w:t>
      </w:r>
      <w:r w:rsidRPr="002E5922" w:rsidR="007B0725">
        <w:t xml:space="preserve"> </w:t>
      </w:r>
      <w:r w:rsidRPr="002E5922">
        <w:t>our</w:t>
      </w:r>
      <w:r w:rsidRPr="002E5922" w:rsidR="007B0725">
        <w:t xml:space="preserve"> </w:t>
      </w:r>
      <w:r w:rsidRPr="002E5922">
        <w:t>schools</w:t>
      </w:r>
      <w:r w:rsidRPr="002E5922" w:rsidR="00EE1B42">
        <w:t>,</w:t>
      </w:r>
      <w:r w:rsidRPr="002E5922" w:rsidR="007B0725">
        <w:t xml:space="preserve"> </w:t>
      </w:r>
      <w:r w:rsidRPr="002E5922">
        <w:t>or</w:t>
      </w:r>
      <w:r w:rsidRPr="002E5922" w:rsidR="007B0725">
        <w:t xml:space="preserve"> </w:t>
      </w:r>
      <w:r w:rsidRPr="002E5922">
        <w:t>announced</w:t>
      </w:r>
      <w:r w:rsidRPr="002E5922" w:rsidR="007B0725">
        <w:t xml:space="preserve"> </w:t>
      </w:r>
      <w:r w:rsidRPr="002E5922" w:rsidR="00EE1B42">
        <w:t>it,</w:t>
      </w:r>
      <w:r w:rsidRPr="002E5922" w:rsidR="007B0725">
        <w:t xml:space="preserve"> </w:t>
      </w:r>
      <w:r w:rsidRPr="002E5922">
        <w:t>w</w:t>
      </w:r>
      <w:r w:rsidRPr="002E5922">
        <w:t>e</w:t>
      </w:r>
      <w:r w:rsidRPr="002E5922" w:rsidR="007B0725">
        <w:t xml:space="preserve"> </w:t>
      </w:r>
      <w:r w:rsidRPr="002E5922">
        <w:t>saw</w:t>
      </w:r>
      <w:r w:rsidRPr="002E5922" w:rsidR="007B0725">
        <w:t xml:space="preserve"> </w:t>
      </w:r>
      <w:r w:rsidRPr="002E5922">
        <w:t>that</w:t>
      </w:r>
      <w:r w:rsidRPr="002E5922">
        <w:t>.</w:t>
      </w:r>
      <w:r w:rsidRPr="002E5922" w:rsidR="007B0725">
        <w:t xml:space="preserve"> </w:t>
      </w:r>
      <w:r w:rsidRPr="002E5922">
        <w:t>T</w:t>
      </w:r>
      <w:r w:rsidRPr="002E5922">
        <w:t>he</w:t>
      </w:r>
      <w:r w:rsidRPr="002E5922" w:rsidR="007B0725">
        <w:t xml:space="preserve"> </w:t>
      </w:r>
      <w:r w:rsidRPr="002E5922">
        <w:t>problem</w:t>
      </w:r>
      <w:r w:rsidRPr="002E5922" w:rsidR="007B0725">
        <w:t xml:space="preserve"> </w:t>
      </w:r>
      <w:r w:rsidRPr="002E5922">
        <w:t>for</w:t>
      </w:r>
      <w:r w:rsidRPr="002E5922" w:rsidR="007B0725">
        <w:t xml:space="preserve"> </w:t>
      </w:r>
      <w:r w:rsidRPr="002E5922">
        <w:t>the</w:t>
      </w:r>
      <w:r w:rsidRPr="002E5922" w:rsidR="007B0725">
        <w:t xml:space="preserve"> </w:t>
      </w:r>
      <w:r w:rsidRPr="002E5922">
        <w:t>retailers</w:t>
      </w:r>
      <w:r w:rsidRPr="002E5922" w:rsidR="007B0725">
        <w:t xml:space="preserve"> </w:t>
      </w:r>
      <w:r w:rsidRPr="002E5922">
        <w:t>was</w:t>
      </w:r>
      <w:r w:rsidRPr="002E5922" w:rsidR="007B0725">
        <w:t xml:space="preserve"> </w:t>
      </w:r>
      <w:r w:rsidRPr="002E5922" w:rsidR="00EE1B42">
        <w:t xml:space="preserve">that, </w:t>
      </w:r>
      <w:r w:rsidRPr="002E5922">
        <w:t>for</w:t>
      </w:r>
      <w:r w:rsidRPr="002E5922" w:rsidR="007B0725">
        <w:t xml:space="preserve"> </w:t>
      </w:r>
      <w:r w:rsidRPr="002E5922">
        <w:t>those</w:t>
      </w:r>
      <w:r w:rsidRPr="002E5922" w:rsidR="007B0725">
        <w:t xml:space="preserve"> </w:t>
      </w:r>
      <w:r w:rsidRPr="002E5922">
        <w:t>real</w:t>
      </w:r>
      <w:r w:rsidRPr="002E5922" w:rsidR="007B0725">
        <w:t xml:space="preserve"> </w:t>
      </w:r>
      <w:r w:rsidRPr="002E5922">
        <w:t>excessive</w:t>
      </w:r>
      <w:r w:rsidRPr="002E5922" w:rsidR="007B0725">
        <w:t xml:space="preserve"> </w:t>
      </w:r>
      <w:r w:rsidRPr="002E5922">
        <w:t>peaks</w:t>
      </w:r>
      <w:r w:rsidRPr="002E5922" w:rsidR="00EE1B42">
        <w:t>,</w:t>
      </w:r>
      <w:r w:rsidRPr="002E5922" w:rsidR="007B0725">
        <w:t xml:space="preserve"> </w:t>
      </w:r>
      <w:r w:rsidRPr="002E5922">
        <w:t>they</w:t>
      </w:r>
      <w:r w:rsidRPr="002E5922" w:rsidR="007B0725">
        <w:t xml:space="preserve"> </w:t>
      </w:r>
      <w:r w:rsidRPr="002E5922">
        <w:t>did</w:t>
      </w:r>
      <w:r w:rsidRPr="002E5922" w:rsidR="007B0725">
        <w:t xml:space="preserve"> </w:t>
      </w:r>
      <w:r w:rsidRPr="002E5922">
        <w:t>not</w:t>
      </w:r>
      <w:r w:rsidRPr="002E5922" w:rsidR="007B0725">
        <w:t xml:space="preserve"> </w:t>
      </w:r>
      <w:r w:rsidRPr="002E5922">
        <w:t>have</w:t>
      </w:r>
      <w:r w:rsidRPr="002E5922" w:rsidR="007B0725">
        <w:t xml:space="preserve"> </w:t>
      </w:r>
      <w:r w:rsidRPr="002E5922">
        <w:t>sufficient</w:t>
      </w:r>
      <w:r w:rsidRPr="002E5922" w:rsidR="007B0725">
        <w:t xml:space="preserve"> </w:t>
      </w:r>
      <w:r w:rsidRPr="002E5922">
        <w:t>notice</w:t>
      </w:r>
      <w:r w:rsidRPr="002E5922" w:rsidR="007B0725">
        <w:t xml:space="preserve"> </w:t>
      </w:r>
      <w:r w:rsidRPr="002E5922">
        <w:t>to</w:t>
      </w:r>
      <w:r w:rsidRPr="002E5922" w:rsidR="007B0725">
        <w:t xml:space="preserve"> </w:t>
      </w:r>
      <w:r w:rsidRPr="002E5922">
        <w:t>cope</w:t>
      </w:r>
      <w:r w:rsidRPr="002E5922" w:rsidR="007B0725">
        <w:t xml:space="preserve"> </w:t>
      </w:r>
      <w:r w:rsidRPr="002E5922">
        <w:t>with</w:t>
      </w:r>
      <w:r w:rsidRPr="002E5922" w:rsidR="007B0725">
        <w:t xml:space="preserve"> </w:t>
      </w:r>
      <w:r w:rsidRPr="002E5922">
        <w:t>those</w:t>
      </w:r>
      <w:r w:rsidRPr="002E5922" w:rsidR="007B0725">
        <w:t xml:space="preserve"> </w:t>
      </w:r>
      <w:r w:rsidRPr="002E5922">
        <w:t>for</w:t>
      </w:r>
      <w:r w:rsidRPr="002E5922" w:rsidR="007B0725">
        <w:t xml:space="preserve"> </w:t>
      </w:r>
      <w:r w:rsidRPr="002E5922">
        <w:t>a</w:t>
      </w:r>
      <w:r w:rsidRPr="002E5922" w:rsidR="007B0725">
        <w:t xml:space="preserve"> </w:t>
      </w:r>
      <w:r w:rsidRPr="002E5922">
        <w:t>fe</w:t>
      </w:r>
      <w:r w:rsidRPr="002E5922">
        <w:t>w</w:t>
      </w:r>
      <w:r w:rsidRPr="002E5922" w:rsidR="007B0725">
        <w:t xml:space="preserve"> </w:t>
      </w:r>
      <w:r w:rsidRPr="002E5922">
        <w:t>hours</w:t>
      </w:r>
      <w:r w:rsidRPr="002E5922" w:rsidR="007B0725">
        <w:t xml:space="preserve"> </w:t>
      </w:r>
      <w:r w:rsidRPr="002E5922">
        <w:t>until</w:t>
      </w:r>
      <w:r w:rsidRPr="002E5922" w:rsidR="007B0725">
        <w:t xml:space="preserve"> </w:t>
      </w:r>
      <w:r w:rsidRPr="002E5922">
        <w:t>they</w:t>
      </w:r>
      <w:r w:rsidRPr="002E5922" w:rsidR="007B0725">
        <w:t xml:space="preserve"> </w:t>
      </w:r>
      <w:r w:rsidRPr="002E5922">
        <w:t>replenished</w:t>
      </w:r>
      <w:r w:rsidRPr="002E5922" w:rsidR="007B0725">
        <w:t xml:space="preserve"> </w:t>
      </w:r>
      <w:r w:rsidRPr="002E5922">
        <w:t>the</w:t>
      </w:r>
      <w:r w:rsidRPr="002E5922" w:rsidR="007B0725">
        <w:t xml:space="preserve"> </w:t>
      </w:r>
      <w:r w:rsidRPr="002E5922">
        <w:t>stores</w:t>
      </w:r>
      <w:r w:rsidRPr="002E5922">
        <w:t>.</w:t>
      </w:r>
      <w:r w:rsidRPr="002E5922" w:rsidR="007B0725">
        <w:t xml:space="preserve"> </w:t>
      </w:r>
    </w:p>
    <w:p w:rsidR="00EE1B42" w:rsidRPr="002E5922" w:rsidP="00636D96">
      <w:pPr>
        <w:pStyle w:val="Answer"/>
      </w:pPr>
      <w:r w:rsidRPr="002E5922">
        <w:t>I</w:t>
      </w:r>
      <w:r w:rsidRPr="002E5922" w:rsidR="007B0725">
        <w:t xml:space="preserve"> </w:t>
      </w:r>
      <w:r w:rsidRPr="002E5922">
        <w:t>am</w:t>
      </w:r>
      <w:r w:rsidRPr="002E5922" w:rsidR="007B0725">
        <w:t xml:space="preserve"> </w:t>
      </w:r>
      <w:r w:rsidRPr="002E5922">
        <w:t>not</w:t>
      </w:r>
      <w:r w:rsidRPr="002E5922" w:rsidR="007B0725">
        <w:t xml:space="preserve"> </w:t>
      </w:r>
      <w:r w:rsidRPr="002E5922">
        <w:t>saying</w:t>
      </w:r>
      <w:r w:rsidRPr="002E5922" w:rsidR="007B0725">
        <w:t xml:space="preserve"> </w:t>
      </w:r>
      <w:r w:rsidRPr="002E5922">
        <w:t>the</w:t>
      </w:r>
      <w:r w:rsidRPr="002E5922" w:rsidR="007B0725">
        <w:t xml:space="preserve"> Government </w:t>
      </w:r>
      <w:r w:rsidRPr="002E5922" w:rsidR="005E19A6">
        <w:t>could</w:t>
      </w:r>
      <w:r w:rsidRPr="002E5922" w:rsidR="007B0725">
        <w:t xml:space="preserve"> </w:t>
      </w:r>
      <w:r w:rsidRPr="002E5922" w:rsidR="005E19A6">
        <w:t>have</w:t>
      </w:r>
      <w:r w:rsidRPr="002E5922" w:rsidR="007B0725">
        <w:t xml:space="preserve"> </w:t>
      </w:r>
      <w:r w:rsidRPr="002E5922" w:rsidR="005E19A6">
        <w:t>done</w:t>
      </w:r>
      <w:r w:rsidRPr="002E5922" w:rsidR="007B0725">
        <w:t xml:space="preserve"> </w:t>
      </w:r>
      <w:r w:rsidRPr="002E5922" w:rsidR="005E19A6">
        <w:t>anything</w:t>
      </w:r>
      <w:r w:rsidRPr="002E5922" w:rsidR="007B0725">
        <w:t xml:space="preserve"> </w:t>
      </w:r>
      <w:r w:rsidRPr="002E5922" w:rsidR="005E19A6">
        <w:t>about</w:t>
      </w:r>
      <w:r w:rsidRPr="002E5922" w:rsidR="007B0725">
        <w:t xml:space="preserve"> </w:t>
      </w:r>
      <w:r w:rsidRPr="002E5922" w:rsidR="005E19A6">
        <w:t>it.</w:t>
      </w:r>
      <w:r w:rsidRPr="002E5922" w:rsidR="007B0725">
        <w:t xml:space="preserve"> </w:t>
      </w:r>
      <w:r w:rsidRPr="002E5922" w:rsidR="005E19A6">
        <w:t>It</w:t>
      </w:r>
      <w:r w:rsidRPr="002E5922" w:rsidR="007B0725">
        <w:t xml:space="preserve"> </w:t>
      </w:r>
      <w:r w:rsidRPr="002E5922" w:rsidR="005E19A6">
        <w:t>was</w:t>
      </w:r>
      <w:r w:rsidRPr="002E5922" w:rsidR="007B0725">
        <w:t xml:space="preserve"> </w:t>
      </w:r>
      <w:r w:rsidRPr="002E5922" w:rsidR="005E19A6">
        <w:t>a</w:t>
      </w:r>
      <w:r w:rsidRPr="002E5922" w:rsidR="007B0725">
        <w:t xml:space="preserve"> </w:t>
      </w:r>
      <w:r w:rsidRPr="002E5922" w:rsidR="005E19A6">
        <w:t>fast-moving</w:t>
      </w:r>
      <w:r w:rsidRPr="002E5922" w:rsidR="007B0725">
        <w:t xml:space="preserve"> </w:t>
      </w:r>
      <w:r w:rsidRPr="002E5922" w:rsidR="005E19A6">
        <w:t>situation</w:t>
      </w:r>
      <w:r w:rsidRPr="002E5922" w:rsidR="007B0725">
        <w:t xml:space="preserve"> </w:t>
      </w:r>
      <w:r w:rsidRPr="002E5922" w:rsidR="005E19A6">
        <w:t>and</w:t>
      </w:r>
      <w:r w:rsidRPr="002E5922" w:rsidR="007B0725">
        <w:t xml:space="preserve"> </w:t>
      </w:r>
      <w:r w:rsidRPr="002E5922" w:rsidR="005E19A6">
        <w:t>they</w:t>
      </w:r>
      <w:r w:rsidRPr="002E5922" w:rsidR="007B0725">
        <w:t xml:space="preserve"> </w:t>
      </w:r>
      <w:r w:rsidRPr="002E5922" w:rsidR="005E19A6">
        <w:t>had</w:t>
      </w:r>
      <w:r w:rsidRPr="002E5922" w:rsidR="007B0725">
        <w:t xml:space="preserve"> </w:t>
      </w:r>
      <w:r w:rsidRPr="002E5922" w:rsidR="005E19A6">
        <w:t>to</w:t>
      </w:r>
      <w:r w:rsidRPr="002E5922" w:rsidR="007B0725">
        <w:t xml:space="preserve"> </w:t>
      </w:r>
      <w:r w:rsidRPr="002E5922" w:rsidR="005E19A6">
        <w:t>make</w:t>
      </w:r>
      <w:r w:rsidRPr="002E5922" w:rsidR="007B0725">
        <w:t xml:space="preserve"> </w:t>
      </w:r>
      <w:r w:rsidRPr="002E5922" w:rsidR="005E19A6">
        <w:t>dec</w:t>
      </w:r>
      <w:r w:rsidRPr="002E5922">
        <w:t>isions</w:t>
      </w:r>
      <w:r w:rsidRPr="002E5922" w:rsidR="007B0725">
        <w:t xml:space="preserve"> </w:t>
      </w:r>
      <w:r w:rsidRPr="002E5922">
        <w:t>based</w:t>
      </w:r>
      <w:r w:rsidRPr="002E5922" w:rsidR="007B0725">
        <w:t xml:space="preserve"> </w:t>
      </w:r>
      <w:r w:rsidRPr="002E5922">
        <w:t>on</w:t>
      </w:r>
      <w:r w:rsidRPr="002E5922" w:rsidR="007B0725">
        <w:t xml:space="preserve"> </w:t>
      </w:r>
      <w:r w:rsidRPr="002E5922">
        <w:t>the</w:t>
      </w:r>
      <w:r w:rsidRPr="002E5922" w:rsidR="007B0725">
        <w:t xml:space="preserve"> </w:t>
      </w:r>
      <w:r w:rsidRPr="002E5922">
        <w:t>health</w:t>
      </w:r>
      <w:r w:rsidRPr="002E5922" w:rsidR="007B0725">
        <w:t xml:space="preserve"> </w:t>
      </w:r>
      <w:r w:rsidRPr="002E5922">
        <w:t>and</w:t>
      </w:r>
      <w:r w:rsidRPr="002E5922" w:rsidR="007B0725">
        <w:t xml:space="preserve"> </w:t>
      </w:r>
      <w:r w:rsidRPr="002E5922">
        <w:t>science.</w:t>
      </w:r>
      <w:r w:rsidRPr="002E5922" w:rsidR="007B0725">
        <w:t xml:space="preserve"> </w:t>
      </w:r>
      <w:r w:rsidRPr="002E5922">
        <w:t>But</w:t>
      </w:r>
      <w:r w:rsidRPr="002E5922" w:rsidR="007B0725">
        <w:t xml:space="preserve"> </w:t>
      </w:r>
      <w:r w:rsidRPr="002E5922">
        <w:t>that</w:t>
      </w:r>
      <w:r w:rsidRPr="002E5922" w:rsidR="007B0725">
        <w:t xml:space="preserve"> </w:t>
      </w:r>
      <w:r w:rsidRPr="002E5922">
        <w:t>was</w:t>
      </w:r>
      <w:r w:rsidRPr="002E5922" w:rsidR="007B0725">
        <w:t xml:space="preserve"> </w:t>
      </w:r>
      <w:r w:rsidRPr="002E5922">
        <w:t>an</w:t>
      </w:r>
      <w:r w:rsidRPr="002E5922" w:rsidR="007B0725">
        <w:t xml:space="preserve"> </w:t>
      </w:r>
      <w:r w:rsidRPr="002E5922">
        <w:t>added</w:t>
      </w:r>
      <w:r w:rsidRPr="002E5922" w:rsidR="007B0725">
        <w:t xml:space="preserve"> </w:t>
      </w:r>
      <w:r w:rsidRPr="002E5922">
        <w:t>complication</w:t>
      </w:r>
      <w:r w:rsidRPr="002E5922" w:rsidR="007B0725">
        <w:t xml:space="preserve"> </w:t>
      </w:r>
      <w:r w:rsidRPr="002E5922">
        <w:t>to</w:t>
      </w:r>
      <w:r w:rsidRPr="002E5922" w:rsidR="007B0725">
        <w:t xml:space="preserve"> </w:t>
      </w:r>
      <w:r w:rsidRPr="002E5922" w:rsidR="005E19A6">
        <w:t>the</w:t>
      </w:r>
      <w:r w:rsidRPr="002E5922" w:rsidR="007B0725">
        <w:t xml:space="preserve"> </w:t>
      </w:r>
      <w:r w:rsidRPr="002E5922" w:rsidR="005E19A6">
        <w:t>trend</w:t>
      </w:r>
      <w:r w:rsidRPr="002E5922" w:rsidR="007B0725">
        <w:t xml:space="preserve"> </w:t>
      </w:r>
      <w:r w:rsidRPr="002E5922" w:rsidR="005E19A6">
        <w:t>of</w:t>
      </w:r>
      <w:r w:rsidRPr="002E5922" w:rsidR="007B0725">
        <w:t xml:space="preserve"> </w:t>
      </w:r>
      <w:r w:rsidRPr="002E5922" w:rsidR="005E19A6">
        <w:t>excessive</w:t>
      </w:r>
      <w:r w:rsidRPr="002E5922" w:rsidR="007B0725">
        <w:t xml:space="preserve"> </w:t>
      </w:r>
      <w:r w:rsidRPr="002E5922" w:rsidR="005E19A6">
        <w:t>buying</w:t>
      </w:r>
      <w:r w:rsidRPr="002E5922" w:rsidR="007B0725">
        <w:t xml:space="preserve"> </w:t>
      </w:r>
      <w:r w:rsidRPr="002E5922" w:rsidR="005E19A6">
        <w:t>that</w:t>
      </w:r>
      <w:r w:rsidRPr="002E5922" w:rsidR="007B0725">
        <w:t xml:space="preserve"> </w:t>
      </w:r>
      <w:r w:rsidRPr="002E5922" w:rsidR="005E19A6">
        <w:t>we</w:t>
      </w:r>
      <w:r w:rsidRPr="002E5922" w:rsidR="007B0725">
        <w:t xml:space="preserve"> </w:t>
      </w:r>
      <w:r w:rsidRPr="002E5922" w:rsidR="005E19A6">
        <w:t>had</w:t>
      </w:r>
      <w:r w:rsidRPr="002E5922" w:rsidR="007B0725">
        <w:t xml:space="preserve"> </w:t>
      </w:r>
      <w:r w:rsidRPr="002E5922" w:rsidR="005E19A6">
        <w:t>already</w:t>
      </w:r>
      <w:r w:rsidRPr="002E5922" w:rsidR="007B0725">
        <w:t xml:space="preserve"> </w:t>
      </w:r>
      <w:r w:rsidRPr="002E5922" w:rsidR="005E19A6">
        <w:t>seen</w:t>
      </w:r>
      <w:r w:rsidRPr="002E5922">
        <w:t>.</w:t>
      </w:r>
      <w:r w:rsidRPr="002E5922" w:rsidR="007B0725">
        <w:t xml:space="preserve"> </w:t>
      </w:r>
      <w:r w:rsidRPr="002E5922">
        <w:t>There</w:t>
      </w:r>
      <w:r w:rsidRPr="002E5922" w:rsidR="007B0725">
        <w:t xml:space="preserve"> </w:t>
      </w:r>
      <w:r w:rsidRPr="002E5922">
        <w:t>were</w:t>
      </w:r>
      <w:r w:rsidRPr="002E5922" w:rsidR="007B0725">
        <w:t xml:space="preserve"> </w:t>
      </w:r>
      <w:r w:rsidRPr="002E5922" w:rsidR="005E19A6">
        <w:t>some</w:t>
      </w:r>
      <w:r w:rsidRPr="002E5922" w:rsidR="007B0725">
        <w:t xml:space="preserve"> </w:t>
      </w:r>
      <w:r w:rsidRPr="002E5922" w:rsidR="005E19A6">
        <w:t>real</w:t>
      </w:r>
      <w:r w:rsidRPr="002E5922" w:rsidR="007B0725">
        <w:t xml:space="preserve"> </w:t>
      </w:r>
      <w:r w:rsidRPr="002E5922" w:rsidR="005E19A6">
        <w:t>notic</w:t>
      </w:r>
      <w:r w:rsidRPr="002E5922">
        <w:t>eable</w:t>
      </w:r>
      <w:r w:rsidRPr="002E5922" w:rsidR="007B0725">
        <w:t xml:space="preserve"> </w:t>
      </w:r>
      <w:r w:rsidRPr="002E5922" w:rsidR="005E19A6">
        <w:t>peaks</w:t>
      </w:r>
      <w:r w:rsidRPr="002E5922">
        <w:t>,</w:t>
      </w:r>
      <w:r w:rsidRPr="002E5922" w:rsidR="007B0725">
        <w:t xml:space="preserve"> </w:t>
      </w:r>
      <w:r w:rsidRPr="002E5922">
        <w:t>which</w:t>
      </w:r>
      <w:r w:rsidRPr="002E5922" w:rsidR="007B0725">
        <w:t xml:space="preserve"> </w:t>
      </w:r>
      <w:r w:rsidRPr="002E5922">
        <w:t>quickly</w:t>
      </w:r>
      <w:r w:rsidRPr="002E5922" w:rsidR="007B0725">
        <w:t xml:space="preserve"> </w:t>
      </w:r>
      <w:r w:rsidRPr="002E5922">
        <w:t>followed</w:t>
      </w:r>
      <w:r w:rsidRPr="002E5922" w:rsidR="007B0725">
        <w:t xml:space="preserve"> </w:t>
      </w:r>
      <w:r w:rsidRPr="002E5922">
        <w:t>on</w:t>
      </w:r>
      <w:r w:rsidRPr="002E5922" w:rsidR="007B0725">
        <w:t xml:space="preserve"> </w:t>
      </w:r>
      <w:r w:rsidRPr="002E5922">
        <w:t>from</w:t>
      </w:r>
      <w:r w:rsidRPr="002E5922" w:rsidR="007B0725">
        <w:t xml:space="preserve"> Government </w:t>
      </w:r>
      <w:r w:rsidRPr="002E5922" w:rsidR="005E19A6">
        <w:t>announcements,</w:t>
      </w:r>
      <w:r w:rsidRPr="002E5922" w:rsidR="007B0725">
        <w:t xml:space="preserve"> </w:t>
      </w:r>
      <w:r w:rsidRPr="002E5922" w:rsidR="005E19A6">
        <w:t>which</w:t>
      </w:r>
      <w:r w:rsidRPr="002E5922" w:rsidR="007B0725">
        <w:t xml:space="preserve"> </w:t>
      </w:r>
      <w:r w:rsidRPr="002E5922" w:rsidR="005E19A6">
        <w:t>are</w:t>
      </w:r>
      <w:r w:rsidRPr="002E5922" w:rsidR="007B0725">
        <w:t xml:space="preserve"> </w:t>
      </w:r>
      <w:r w:rsidRPr="002E5922" w:rsidR="005E19A6">
        <w:t>really</w:t>
      </w:r>
      <w:r w:rsidRPr="002E5922" w:rsidR="007B0725">
        <w:t xml:space="preserve"> </w:t>
      </w:r>
      <w:r w:rsidRPr="002E5922" w:rsidR="005E19A6">
        <w:t>difficult</w:t>
      </w:r>
      <w:r w:rsidRPr="002E5922" w:rsidR="007B0725">
        <w:t xml:space="preserve"> </w:t>
      </w:r>
      <w:r w:rsidRPr="002E5922" w:rsidR="005E19A6">
        <w:t>to</w:t>
      </w:r>
      <w:r w:rsidRPr="002E5922" w:rsidR="007B0725">
        <w:t xml:space="preserve"> </w:t>
      </w:r>
      <w:r w:rsidRPr="002E5922" w:rsidR="005E19A6">
        <w:t>manage</w:t>
      </w:r>
      <w:r w:rsidRPr="002E5922">
        <w:t>.</w:t>
      </w:r>
      <w:r w:rsidRPr="002E5922" w:rsidR="007B0725">
        <w:t xml:space="preserve"> </w:t>
      </w:r>
    </w:p>
    <w:p w:rsidR="000C165B" w:rsidRPr="002E5922" w:rsidP="00636D96">
      <w:pPr>
        <w:pStyle w:val="Answer"/>
      </w:pPr>
      <w:r w:rsidRPr="002E5922">
        <w:t>J</w:t>
      </w:r>
      <w:r w:rsidRPr="002E5922" w:rsidR="005E19A6">
        <w:t>ust</w:t>
      </w:r>
      <w:r w:rsidRPr="002E5922" w:rsidR="007B0725">
        <w:t xml:space="preserve"> </w:t>
      </w:r>
      <w:r w:rsidRPr="002E5922" w:rsidR="005E19A6">
        <w:t>to</w:t>
      </w:r>
      <w:r w:rsidRPr="002E5922" w:rsidR="007B0725">
        <w:t xml:space="preserve"> </w:t>
      </w:r>
      <w:r w:rsidRPr="002E5922" w:rsidR="005E19A6">
        <w:t>finish</w:t>
      </w:r>
      <w:r w:rsidRPr="002E5922" w:rsidR="007B0725">
        <w:t xml:space="preserve"> </w:t>
      </w:r>
      <w:r w:rsidRPr="002E5922" w:rsidR="005E19A6">
        <w:t>on</w:t>
      </w:r>
      <w:r w:rsidRPr="002E5922" w:rsidR="007B0725">
        <w:t xml:space="preserve"> </w:t>
      </w:r>
      <w:r w:rsidRPr="002E5922" w:rsidR="005E19A6">
        <w:t>t</w:t>
      </w:r>
      <w:r w:rsidRPr="002E5922">
        <w:t>he</w:t>
      </w:r>
      <w:r w:rsidRPr="002E5922" w:rsidR="007B0725">
        <w:t xml:space="preserve"> </w:t>
      </w:r>
      <w:r w:rsidRPr="002E5922">
        <w:t>communication</w:t>
      </w:r>
      <w:r w:rsidRPr="002E5922" w:rsidR="007B0725">
        <w:t xml:space="preserve"> </w:t>
      </w:r>
      <w:r w:rsidRPr="002E5922">
        <w:t>piece,</w:t>
      </w:r>
      <w:r w:rsidRPr="002E5922" w:rsidR="007B0725">
        <w:t xml:space="preserve"> </w:t>
      </w:r>
      <w:r w:rsidRPr="002E5922" w:rsidR="005E19A6">
        <w:t>supermarkets</w:t>
      </w:r>
      <w:r w:rsidRPr="002E5922" w:rsidR="007B0725">
        <w:t xml:space="preserve"> </w:t>
      </w:r>
      <w:r w:rsidRPr="002E5922" w:rsidR="005E19A6">
        <w:t>did</w:t>
      </w:r>
      <w:r w:rsidRPr="002E5922" w:rsidR="007B0725">
        <w:t xml:space="preserve"> </w:t>
      </w:r>
      <w:r w:rsidRPr="002E5922" w:rsidR="005E19A6">
        <w:t>everything</w:t>
      </w:r>
      <w:r w:rsidRPr="002E5922" w:rsidR="007B0725">
        <w:t xml:space="preserve"> </w:t>
      </w:r>
      <w:r w:rsidRPr="002E5922" w:rsidR="005E19A6">
        <w:t>they</w:t>
      </w:r>
      <w:r w:rsidRPr="002E5922" w:rsidR="007B0725">
        <w:t xml:space="preserve"> </w:t>
      </w:r>
      <w:r w:rsidRPr="002E5922" w:rsidR="005E19A6">
        <w:t>could</w:t>
      </w:r>
      <w:r w:rsidRPr="002E5922" w:rsidR="007B0725">
        <w:t xml:space="preserve"> </w:t>
      </w:r>
      <w:r w:rsidRPr="002E5922" w:rsidR="005E19A6">
        <w:t>do</w:t>
      </w:r>
      <w:r w:rsidRPr="002E5922">
        <w:t>,</w:t>
      </w:r>
      <w:r w:rsidRPr="002E5922" w:rsidR="007B0725">
        <w:t xml:space="preserve"> </w:t>
      </w:r>
      <w:r w:rsidRPr="002E5922">
        <w:t>and</w:t>
      </w:r>
      <w:r w:rsidRPr="002E5922" w:rsidR="007B0725">
        <w:t xml:space="preserve"> </w:t>
      </w:r>
      <w:r w:rsidRPr="002E5922" w:rsidR="005E19A6">
        <w:t>James</w:t>
      </w:r>
      <w:r w:rsidRPr="002E5922" w:rsidR="005F3345">
        <w:t>’</w:t>
      </w:r>
      <w:r w:rsidRPr="002E5922" w:rsidR="005E19A6">
        <w:t>s</w:t>
      </w:r>
      <w:r w:rsidRPr="002E5922" w:rsidR="007B0725">
        <w:t xml:space="preserve"> </w:t>
      </w:r>
      <w:r w:rsidRPr="002E5922" w:rsidR="005E19A6">
        <w:t>point</w:t>
      </w:r>
      <w:r w:rsidRPr="002E5922" w:rsidR="007B0725">
        <w:t xml:space="preserve"> </w:t>
      </w:r>
      <w:r w:rsidRPr="002E5922" w:rsidR="005E19A6">
        <w:t>is</w:t>
      </w:r>
      <w:r w:rsidRPr="002E5922" w:rsidR="007B0725">
        <w:t xml:space="preserve"> </w:t>
      </w:r>
      <w:r w:rsidRPr="002E5922" w:rsidR="005E19A6">
        <w:t>well</w:t>
      </w:r>
      <w:r w:rsidRPr="002E5922" w:rsidR="007B0725">
        <w:t xml:space="preserve"> </w:t>
      </w:r>
      <w:r w:rsidRPr="002E5922" w:rsidR="005E19A6">
        <w:t>made</w:t>
      </w:r>
      <w:r w:rsidRPr="002E5922">
        <w:t>,</w:t>
      </w:r>
      <w:r w:rsidRPr="002E5922" w:rsidR="007B0725">
        <w:t xml:space="preserve"> </w:t>
      </w:r>
      <w:r w:rsidRPr="002E5922" w:rsidR="005E19A6">
        <w:t>to</w:t>
      </w:r>
      <w:r w:rsidRPr="002E5922" w:rsidR="007B0725">
        <w:t xml:space="preserve"> </w:t>
      </w:r>
      <w:r w:rsidRPr="002E5922" w:rsidR="005E19A6">
        <w:t>make</w:t>
      </w:r>
      <w:r w:rsidRPr="002E5922" w:rsidR="007B0725">
        <w:t xml:space="preserve"> </w:t>
      </w:r>
      <w:r w:rsidRPr="002E5922" w:rsidR="005E19A6">
        <w:t>people</w:t>
      </w:r>
      <w:r w:rsidRPr="002E5922" w:rsidR="007B0725">
        <w:t xml:space="preserve"> </w:t>
      </w:r>
      <w:r w:rsidRPr="002E5922" w:rsidR="005E19A6">
        <w:t>understand</w:t>
      </w:r>
      <w:r w:rsidRPr="002E5922" w:rsidR="007B0725">
        <w:t xml:space="preserve"> </w:t>
      </w:r>
      <w:r w:rsidRPr="002E5922" w:rsidR="005E19A6">
        <w:t>there</w:t>
      </w:r>
      <w:r w:rsidRPr="002E5922" w:rsidR="007B0725">
        <w:t xml:space="preserve"> </w:t>
      </w:r>
      <w:r w:rsidRPr="002E5922" w:rsidR="005E19A6">
        <w:t>was</w:t>
      </w:r>
      <w:r w:rsidRPr="002E5922" w:rsidR="007B0725">
        <w:t xml:space="preserve"> </w:t>
      </w:r>
      <w:r w:rsidRPr="002E5922" w:rsidR="005E19A6">
        <w:t>enough</w:t>
      </w:r>
      <w:r w:rsidRPr="002E5922" w:rsidR="007B0725">
        <w:t xml:space="preserve"> </w:t>
      </w:r>
      <w:r w:rsidRPr="002E5922" w:rsidR="005E19A6">
        <w:t>food</w:t>
      </w:r>
      <w:r w:rsidRPr="002E5922" w:rsidR="007B0725">
        <w:t xml:space="preserve"> </w:t>
      </w:r>
      <w:r w:rsidRPr="002E5922" w:rsidR="005E19A6">
        <w:t>in</w:t>
      </w:r>
      <w:r w:rsidRPr="002E5922" w:rsidR="007B0725">
        <w:t xml:space="preserve"> </w:t>
      </w:r>
      <w:r w:rsidRPr="002E5922" w:rsidR="005E19A6">
        <w:t>the</w:t>
      </w:r>
      <w:r w:rsidRPr="002E5922" w:rsidR="007B0725">
        <w:t xml:space="preserve"> </w:t>
      </w:r>
      <w:r w:rsidRPr="002E5922" w:rsidR="005E19A6">
        <w:t>system</w:t>
      </w:r>
      <w:r w:rsidRPr="002E5922" w:rsidR="00AB3AFC">
        <w:t xml:space="preserve"> and</w:t>
      </w:r>
      <w:r w:rsidRPr="002E5922" w:rsidR="007B0725">
        <w:t xml:space="preserve"> </w:t>
      </w:r>
      <w:r w:rsidRPr="002E5922" w:rsidR="005E19A6">
        <w:t>it</w:t>
      </w:r>
      <w:r w:rsidRPr="002E5922" w:rsidR="007B0725">
        <w:t xml:space="preserve"> </w:t>
      </w:r>
      <w:r w:rsidRPr="002E5922" w:rsidR="005E19A6">
        <w:t>would</w:t>
      </w:r>
      <w:r w:rsidRPr="002E5922" w:rsidR="007B0725">
        <w:t xml:space="preserve"> </w:t>
      </w:r>
      <w:r w:rsidRPr="002E5922" w:rsidR="005E19A6">
        <w:t>be</w:t>
      </w:r>
      <w:r w:rsidRPr="002E5922" w:rsidR="007B0725">
        <w:t xml:space="preserve"> </w:t>
      </w:r>
      <w:r w:rsidRPr="002E5922" w:rsidR="005E19A6">
        <w:t>available</w:t>
      </w:r>
      <w:r w:rsidRPr="002E5922" w:rsidR="007B0725">
        <w:t xml:space="preserve"> </w:t>
      </w:r>
      <w:r w:rsidRPr="002E5922" w:rsidR="005E19A6">
        <w:t>to</w:t>
      </w:r>
      <w:r w:rsidRPr="002E5922" w:rsidR="007B0725">
        <w:t xml:space="preserve"> </w:t>
      </w:r>
      <w:r w:rsidRPr="002E5922" w:rsidR="005E19A6">
        <w:t>the</w:t>
      </w:r>
      <w:r w:rsidRPr="002E5922">
        <w:t>m</w:t>
      </w:r>
      <w:r w:rsidRPr="002E5922" w:rsidR="00AB3AFC">
        <w:t>.</w:t>
      </w:r>
      <w:r w:rsidRPr="002E5922" w:rsidR="007B0725">
        <w:t xml:space="preserve"> </w:t>
      </w:r>
      <w:r w:rsidRPr="002E5922" w:rsidR="00AB3AFC">
        <w:t xml:space="preserve">“Go </w:t>
      </w:r>
      <w:r w:rsidRPr="002E5922">
        <w:t>to</w:t>
      </w:r>
      <w:r w:rsidRPr="002E5922" w:rsidR="007B0725">
        <w:t xml:space="preserve"> </w:t>
      </w:r>
      <w:r w:rsidRPr="002E5922">
        <w:t>the</w:t>
      </w:r>
      <w:r w:rsidRPr="002E5922" w:rsidR="007B0725">
        <w:t xml:space="preserve"> </w:t>
      </w:r>
      <w:r w:rsidRPr="002E5922">
        <w:t>supermarket</w:t>
      </w:r>
      <w:r w:rsidRPr="002E5922" w:rsidR="00AB3AFC">
        <w:t>;</w:t>
      </w:r>
      <w:r w:rsidRPr="002E5922" w:rsidR="007B0725">
        <w:t xml:space="preserve"> </w:t>
      </w:r>
      <w:r w:rsidRPr="002E5922">
        <w:t>d</w:t>
      </w:r>
      <w:r w:rsidRPr="002E5922" w:rsidR="005E19A6">
        <w:t>o</w:t>
      </w:r>
      <w:r w:rsidRPr="002E5922" w:rsidR="007B0725">
        <w:t xml:space="preserve"> </w:t>
      </w:r>
      <w:r w:rsidRPr="002E5922">
        <w:t>not</w:t>
      </w:r>
      <w:r w:rsidRPr="002E5922" w:rsidR="007B0725">
        <w:t xml:space="preserve"> </w:t>
      </w:r>
      <w:r w:rsidRPr="002E5922">
        <w:t>rely</w:t>
      </w:r>
      <w:r w:rsidRPr="002E5922" w:rsidR="007B0725">
        <w:t xml:space="preserve"> </w:t>
      </w:r>
      <w:r w:rsidRPr="002E5922">
        <w:t>on</w:t>
      </w:r>
      <w:r w:rsidRPr="002E5922" w:rsidR="007B0725">
        <w:t xml:space="preserve"> </w:t>
      </w:r>
      <w:r w:rsidRPr="002E5922">
        <w:t>on</w:t>
      </w:r>
      <w:r w:rsidRPr="002E5922" w:rsidR="005E19A6">
        <w:t>line</w:t>
      </w:r>
      <w:r w:rsidRPr="002E5922" w:rsidR="00AB3AFC">
        <w:t>”</w:t>
      </w:r>
      <w:r w:rsidRPr="002E5922">
        <w:t>.</w:t>
      </w:r>
      <w:r w:rsidRPr="002E5922" w:rsidR="007B0725">
        <w:t xml:space="preserve"> </w:t>
      </w:r>
      <w:r w:rsidRPr="002E5922">
        <w:t>I</w:t>
      </w:r>
      <w:r w:rsidRPr="002E5922" w:rsidR="007B0725">
        <w:t xml:space="preserve"> </w:t>
      </w:r>
      <w:r w:rsidRPr="002E5922">
        <w:t>a</w:t>
      </w:r>
      <w:r w:rsidRPr="002E5922" w:rsidR="005E19A6">
        <w:t>m</w:t>
      </w:r>
      <w:r w:rsidRPr="002E5922" w:rsidR="007B0725">
        <w:t xml:space="preserve"> </w:t>
      </w:r>
      <w:r w:rsidRPr="002E5922" w:rsidR="005E19A6">
        <w:t>sure</w:t>
      </w:r>
      <w:r w:rsidRPr="002E5922" w:rsidR="007B0725">
        <w:t xml:space="preserve"> </w:t>
      </w:r>
      <w:r w:rsidRPr="002E5922" w:rsidR="005E19A6">
        <w:t>we</w:t>
      </w:r>
      <w:r w:rsidRPr="002E5922" w:rsidR="007B0725">
        <w:t xml:space="preserve"> </w:t>
      </w:r>
      <w:r w:rsidRPr="002E5922" w:rsidR="005E19A6">
        <w:t>can</w:t>
      </w:r>
      <w:r w:rsidRPr="002E5922" w:rsidR="007B0725">
        <w:t xml:space="preserve"> </w:t>
      </w:r>
      <w:r w:rsidRPr="002E5922" w:rsidR="005E19A6">
        <w:t>talk</w:t>
      </w:r>
      <w:r w:rsidRPr="002E5922" w:rsidR="007B0725">
        <w:t xml:space="preserve"> </w:t>
      </w:r>
      <w:r w:rsidRPr="002E5922" w:rsidR="005E19A6">
        <w:t>about</w:t>
      </w:r>
      <w:r w:rsidRPr="002E5922" w:rsidR="007B0725">
        <w:t xml:space="preserve"> </w:t>
      </w:r>
      <w:r w:rsidRPr="002E5922" w:rsidR="005E19A6">
        <w:t>the</w:t>
      </w:r>
      <w:r w:rsidRPr="002E5922" w:rsidR="007B0725">
        <w:t xml:space="preserve"> </w:t>
      </w:r>
      <w:r w:rsidRPr="002E5922" w:rsidR="005E19A6">
        <w:t>capacity</w:t>
      </w:r>
      <w:r w:rsidRPr="002E5922" w:rsidR="007B0725">
        <w:t xml:space="preserve"> </w:t>
      </w:r>
      <w:r w:rsidRPr="002E5922" w:rsidR="005E19A6">
        <w:t>of</w:t>
      </w:r>
      <w:r w:rsidRPr="002E5922" w:rsidR="007B0725">
        <w:t xml:space="preserve"> </w:t>
      </w:r>
      <w:r w:rsidRPr="002E5922" w:rsidR="005E19A6">
        <w:t>online</w:t>
      </w:r>
      <w:r w:rsidRPr="002E5922" w:rsidR="007B0725">
        <w:t xml:space="preserve"> </w:t>
      </w:r>
      <w:r w:rsidRPr="002E5922" w:rsidR="005E19A6">
        <w:t>later</w:t>
      </w:r>
      <w:r w:rsidRPr="002E5922">
        <w:t>.</w:t>
      </w:r>
      <w:r w:rsidRPr="002E5922" w:rsidR="007B0725">
        <w:t xml:space="preserve"> </w:t>
      </w:r>
      <w:r w:rsidRPr="002E5922" w:rsidR="00AB3AFC">
        <w:t>Uniquely—</w:t>
      </w:r>
      <w:r w:rsidRPr="002E5922">
        <w:t>I</w:t>
      </w:r>
      <w:r w:rsidRPr="002E5922" w:rsidR="00AB3AFC">
        <w:t xml:space="preserve"> </w:t>
      </w:r>
      <w:r w:rsidRPr="002E5922">
        <w:t>cannot</w:t>
      </w:r>
      <w:r w:rsidRPr="002E5922" w:rsidR="007B0725">
        <w:t xml:space="preserve"> </w:t>
      </w:r>
      <w:r w:rsidRPr="002E5922">
        <w:t>remember</w:t>
      </w:r>
      <w:r w:rsidRPr="002E5922" w:rsidR="007B0725">
        <w:t xml:space="preserve"> </w:t>
      </w:r>
      <w:r w:rsidRPr="002E5922">
        <w:t>this</w:t>
      </w:r>
      <w:r w:rsidRPr="002E5922" w:rsidR="007B0725">
        <w:t xml:space="preserve"> </w:t>
      </w:r>
      <w:r w:rsidRPr="002E5922">
        <w:t>in</w:t>
      </w:r>
      <w:r w:rsidRPr="002E5922" w:rsidR="007B0725">
        <w:t xml:space="preserve"> </w:t>
      </w:r>
      <w:r w:rsidRPr="002E5922">
        <w:t>my</w:t>
      </w:r>
      <w:r w:rsidRPr="002E5922" w:rsidR="007B0725">
        <w:t xml:space="preserve"> </w:t>
      </w:r>
      <w:r w:rsidRPr="002E5922">
        <w:t>15</w:t>
      </w:r>
      <w:r w:rsidRPr="002E5922" w:rsidR="007B0725">
        <w:t xml:space="preserve"> </w:t>
      </w:r>
      <w:r w:rsidRPr="002E5922" w:rsidR="00AB3AFC">
        <w:t xml:space="preserve">years </w:t>
      </w:r>
      <w:r w:rsidRPr="002E5922">
        <w:t>at</w:t>
      </w:r>
      <w:r w:rsidRPr="002E5922" w:rsidR="007B0725">
        <w:t xml:space="preserve"> </w:t>
      </w:r>
      <w:r w:rsidRPr="002E5922" w:rsidR="005E19A6">
        <w:t>the</w:t>
      </w:r>
      <w:r w:rsidRPr="002E5922" w:rsidR="007B0725">
        <w:t xml:space="preserve"> </w:t>
      </w:r>
      <w:r w:rsidRPr="002E5922" w:rsidR="005E19A6">
        <w:t>BRC</w:t>
      </w:r>
      <w:r w:rsidRPr="002E5922" w:rsidR="00AB3AFC">
        <w:t>—</w:t>
      </w:r>
      <w:r w:rsidRPr="002E5922">
        <w:t>in</w:t>
      </w:r>
      <w:r w:rsidRPr="002E5922" w:rsidR="00AB3AFC">
        <w:t xml:space="preserve"> </w:t>
      </w:r>
      <w:r w:rsidRPr="002E5922">
        <w:t>mid</w:t>
      </w:r>
      <w:r w:rsidRPr="002E5922">
        <w:noBreakHyphen/>
        <w:t>March</w:t>
      </w:r>
      <w:r w:rsidRPr="002E5922" w:rsidR="00AB3AFC">
        <w:t>,</w:t>
      </w:r>
      <w:r w:rsidRPr="002E5922" w:rsidR="007B0725">
        <w:t xml:space="preserve"> </w:t>
      </w:r>
      <w:r w:rsidRPr="002E5922" w:rsidR="005E19A6">
        <w:t>they</w:t>
      </w:r>
      <w:r w:rsidRPr="002E5922" w:rsidR="007B0725">
        <w:t xml:space="preserve"> </w:t>
      </w:r>
      <w:r w:rsidRPr="002E5922" w:rsidR="005E19A6">
        <w:t>collaborate</w:t>
      </w:r>
      <w:r w:rsidRPr="002E5922">
        <w:t>d</w:t>
      </w:r>
      <w:r w:rsidRPr="002E5922" w:rsidR="007B0725">
        <w:t xml:space="preserve"> </w:t>
      </w:r>
      <w:r w:rsidRPr="002E5922">
        <w:t>to</w:t>
      </w:r>
      <w:r w:rsidRPr="002E5922" w:rsidR="007B0725">
        <w:t xml:space="preserve"> </w:t>
      </w:r>
      <w:r w:rsidRPr="002E5922">
        <w:t>put</w:t>
      </w:r>
      <w:r w:rsidRPr="002E5922" w:rsidR="007B0725">
        <w:t xml:space="preserve"> </w:t>
      </w:r>
      <w:r w:rsidRPr="002E5922">
        <w:t>adverts</w:t>
      </w:r>
      <w:r w:rsidRPr="002E5922" w:rsidR="007B0725">
        <w:t xml:space="preserve"> </w:t>
      </w:r>
      <w:r w:rsidRPr="002E5922" w:rsidR="005E19A6">
        <w:t>in</w:t>
      </w:r>
      <w:r w:rsidRPr="002E5922" w:rsidR="007B0725">
        <w:t xml:space="preserve"> </w:t>
      </w:r>
      <w:r w:rsidRPr="002E5922" w:rsidR="005E19A6">
        <w:t>all</w:t>
      </w:r>
      <w:r w:rsidRPr="002E5922" w:rsidR="007B0725">
        <w:t xml:space="preserve"> </w:t>
      </w:r>
      <w:r w:rsidRPr="002E5922" w:rsidR="005E19A6">
        <w:t>the</w:t>
      </w:r>
      <w:r w:rsidRPr="002E5922" w:rsidR="007B0725">
        <w:t xml:space="preserve"> </w:t>
      </w:r>
      <w:r w:rsidRPr="002E5922" w:rsidR="005E19A6">
        <w:t>major</w:t>
      </w:r>
      <w:r w:rsidRPr="002E5922" w:rsidR="007B0725">
        <w:t xml:space="preserve"> </w:t>
      </w:r>
      <w:r w:rsidRPr="002E5922" w:rsidR="005E19A6">
        <w:t>newspapers</w:t>
      </w:r>
      <w:r w:rsidRPr="002E5922">
        <w:t>,</w:t>
      </w:r>
      <w:r w:rsidRPr="002E5922" w:rsidR="007B0725">
        <w:t xml:space="preserve"> </w:t>
      </w:r>
      <w:r w:rsidRPr="002E5922" w:rsidR="005E19A6">
        <w:t>from</w:t>
      </w:r>
      <w:r w:rsidRPr="002E5922" w:rsidR="007B0725">
        <w:t xml:space="preserve"> </w:t>
      </w:r>
      <w:r w:rsidRPr="002E5922" w:rsidR="005E19A6">
        <w:t>all</w:t>
      </w:r>
      <w:r w:rsidRPr="002E5922" w:rsidR="007B0725">
        <w:t xml:space="preserve"> </w:t>
      </w:r>
      <w:r w:rsidRPr="002E5922" w:rsidR="005E19A6">
        <w:t>the</w:t>
      </w:r>
      <w:r w:rsidRPr="002E5922" w:rsidR="007B0725">
        <w:t xml:space="preserve"> </w:t>
      </w:r>
      <w:r w:rsidRPr="002E5922" w:rsidR="005E19A6">
        <w:t>companies</w:t>
      </w:r>
      <w:r w:rsidRPr="002E5922">
        <w:t>,</w:t>
      </w:r>
      <w:r w:rsidRPr="002E5922" w:rsidR="007B0725">
        <w:t xml:space="preserve"> </w:t>
      </w:r>
      <w:r w:rsidRPr="002E5922" w:rsidR="005E19A6">
        <w:t>making</w:t>
      </w:r>
      <w:r w:rsidRPr="002E5922" w:rsidR="007B0725">
        <w:t xml:space="preserve"> </w:t>
      </w:r>
      <w:r w:rsidRPr="002E5922" w:rsidR="005E19A6">
        <w:t>that</w:t>
      </w:r>
      <w:r w:rsidRPr="002E5922" w:rsidR="007B0725">
        <w:t xml:space="preserve"> </w:t>
      </w:r>
      <w:r w:rsidRPr="002E5922" w:rsidR="005E19A6">
        <w:t>point</w:t>
      </w:r>
      <w:r w:rsidRPr="002E5922" w:rsidR="007B0725">
        <w:t xml:space="preserve"> </w:t>
      </w:r>
      <w:r w:rsidRPr="002E5922" w:rsidR="005E19A6">
        <w:t>explicitly</w:t>
      </w:r>
      <w:r w:rsidRPr="002E5922" w:rsidR="007B0725">
        <w:t xml:space="preserve"> </w:t>
      </w:r>
      <w:r w:rsidRPr="002E5922" w:rsidR="005E19A6">
        <w:t>clear</w:t>
      </w:r>
      <w:r w:rsidRPr="002E5922">
        <w:t>.</w:t>
      </w:r>
      <w:r w:rsidRPr="002E5922" w:rsidR="007B0725">
        <w:t xml:space="preserve"> </w:t>
      </w:r>
      <w:r w:rsidRPr="002E5922" w:rsidR="005E19A6">
        <w:t>I</w:t>
      </w:r>
      <w:r w:rsidRPr="002E5922" w:rsidR="007B0725">
        <w:t xml:space="preserve"> </w:t>
      </w:r>
      <w:r w:rsidRPr="002E5922" w:rsidR="005E19A6">
        <w:t>do</w:t>
      </w:r>
      <w:r w:rsidRPr="002E5922" w:rsidR="007B0725">
        <w:t xml:space="preserve"> </w:t>
      </w:r>
      <w:r w:rsidRPr="002E5922">
        <w:t>no</w:t>
      </w:r>
      <w:r w:rsidRPr="002E5922" w:rsidR="005E19A6">
        <w:t>t</w:t>
      </w:r>
      <w:r w:rsidRPr="002E5922" w:rsidR="007B0725">
        <w:t xml:space="preserve"> </w:t>
      </w:r>
      <w:r w:rsidRPr="002E5922" w:rsidR="005E19A6">
        <w:t>think</w:t>
      </w:r>
      <w:r w:rsidRPr="002E5922" w:rsidR="007B0725">
        <w:t xml:space="preserve"> </w:t>
      </w:r>
      <w:r w:rsidRPr="002E5922">
        <w:t>anybody</w:t>
      </w:r>
      <w:r w:rsidRPr="002E5922" w:rsidR="007B0725">
        <w:t xml:space="preserve"> </w:t>
      </w:r>
      <w:r w:rsidRPr="002E5922">
        <w:t>could</w:t>
      </w:r>
      <w:r w:rsidRPr="002E5922" w:rsidR="007B0725">
        <w:t xml:space="preserve"> </w:t>
      </w:r>
      <w:r w:rsidRPr="002E5922">
        <w:t>have</w:t>
      </w:r>
      <w:r w:rsidRPr="002E5922" w:rsidR="007B0725">
        <w:t xml:space="preserve"> </w:t>
      </w:r>
      <w:r w:rsidRPr="002E5922">
        <w:t>done</w:t>
      </w:r>
      <w:r w:rsidRPr="002E5922" w:rsidR="007B0725">
        <w:t xml:space="preserve"> </w:t>
      </w:r>
      <w:r w:rsidRPr="002E5922">
        <w:t>any</w:t>
      </w:r>
      <w:r w:rsidRPr="002E5922" w:rsidR="00AB3AFC">
        <w:t xml:space="preserve"> </w:t>
      </w:r>
      <w:r w:rsidRPr="002E5922">
        <w:t>more.</w:t>
      </w:r>
      <w:r w:rsidRPr="002E5922" w:rsidR="007B0725">
        <w:t xml:space="preserve"> </w:t>
      </w:r>
      <w:r w:rsidRPr="002E5922">
        <w:t>Y</w:t>
      </w:r>
      <w:r w:rsidRPr="002E5922" w:rsidR="005E19A6">
        <w:t>ou</w:t>
      </w:r>
      <w:r w:rsidRPr="002E5922" w:rsidR="007B0725">
        <w:t xml:space="preserve"> </w:t>
      </w:r>
      <w:r w:rsidRPr="002E5922" w:rsidR="005E19A6">
        <w:t>just</w:t>
      </w:r>
      <w:r w:rsidRPr="002E5922" w:rsidR="007B0725">
        <w:t xml:space="preserve"> </w:t>
      </w:r>
      <w:r w:rsidRPr="002E5922" w:rsidR="005E19A6">
        <w:t>have</w:t>
      </w:r>
      <w:r w:rsidRPr="002E5922" w:rsidR="007B0725">
        <w:t xml:space="preserve"> </w:t>
      </w:r>
      <w:r w:rsidRPr="002E5922" w:rsidR="005E19A6">
        <w:t>to</w:t>
      </w:r>
      <w:r w:rsidRPr="002E5922" w:rsidR="007B0725">
        <w:t xml:space="preserve"> </w:t>
      </w:r>
      <w:r w:rsidRPr="002E5922" w:rsidR="005E19A6">
        <w:t>a</w:t>
      </w:r>
      <w:r w:rsidRPr="002E5922">
        <w:t>ccept</w:t>
      </w:r>
      <w:r w:rsidRPr="002E5922" w:rsidR="00AB3AFC">
        <w:t xml:space="preserve"> that</w:t>
      </w:r>
      <w:r w:rsidRPr="002E5922" w:rsidR="007B0725">
        <w:t xml:space="preserve"> </w:t>
      </w:r>
      <w:r w:rsidRPr="002E5922">
        <w:t>there</w:t>
      </w:r>
      <w:r w:rsidRPr="002E5922" w:rsidR="007B0725">
        <w:t xml:space="preserve"> </w:t>
      </w:r>
      <w:r w:rsidRPr="002E5922">
        <w:t>will</w:t>
      </w:r>
      <w:r w:rsidRPr="002E5922" w:rsidR="007B0725">
        <w:t xml:space="preserve"> </w:t>
      </w:r>
      <w:r w:rsidRPr="002E5922">
        <w:t>be</w:t>
      </w:r>
      <w:r w:rsidRPr="002E5922" w:rsidR="007B0725">
        <w:t xml:space="preserve"> </w:t>
      </w:r>
      <w:r w:rsidRPr="002E5922">
        <w:t>periods</w:t>
      </w:r>
      <w:r w:rsidRPr="002E5922" w:rsidR="007B0725">
        <w:t xml:space="preserve"> </w:t>
      </w:r>
      <w:r w:rsidRPr="002E5922" w:rsidR="00AB3AFC">
        <w:t>of</w:t>
      </w:r>
      <w:r w:rsidRPr="002E5922" w:rsidR="007B0725">
        <w:t xml:space="preserve"> </w:t>
      </w:r>
      <w:r w:rsidRPr="002E5922">
        <w:t>excessive</w:t>
      </w:r>
      <w:r w:rsidRPr="002E5922" w:rsidR="007B0725">
        <w:t xml:space="preserve"> </w:t>
      </w:r>
      <w:r w:rsidRPr="002E5922">
        <w:t>buying,</w:t>
      </w:r>
      <w:r w:rsidRPr="002E5922" w:rsidR="007B0725">
        <w:t xml:space="preserve"> </w:t>
      </w:r>
      <w:r w:rsidRPr="002E5922">
        <w:t>but</w:t>
      </w:r>
      <w:r w:rsidRPr="002E5922" w:rsidR="007B0725">
        <w:t xml:space="preserve"> </w:t>
      </w:r>
      <w:r w:rsidRPr="002E5922">
        <w:t>the</w:t>
      </w:r>
      <w:r w:rsidRPr="002E5922" w:rsidR="007B0725">
        <w:t xml:space="preserve"> </w:t>
      </w:r>
      <w:r w:rsidRPr="002E5922">
        <w:t>notice</w:t>
      </w:r>
      <w:r w:rsidRPr="002E5922" w:rsidR="007B0725">
        <w:t xml:space="preserve"> </w:t>
      </w:r>
      <w:r w:rsidRPr="002E5922">
        <w:t>we</w:t>
      </w:r>
      <w:r w:rsidRPr="002E5922" w:rsidR="007B0725">
        <w:t xml:space="preserve"> </w:t>
      </w:r>
      <w:r w:rsidRPr="002E5922">
        <w:t>have</w:t>
      </w:r>
      <w:r w:rsidRPr="002E5922" w:rsidR="007B0725">
        <w:t xml:space="preserve"> </w:t>
      </w:r>
      <w:r w:rsidRPr="002E5922">
        <w:t>and</w:t>
      </w:r>
      <w:r w:rsidRPr="002E5922" w:rsidR="007B0725">
        <w:t xml:space="preserve"> </w:t>
      </w:r>
      <w:r w:rsidRPr="002E5922" w:rsidR="005E19A6">
        <w:t>the</w:t>
      </w:r>
      <w:r w:rsidRPr="002E5922" w:rsidR="007B0725">
        <w:t xml:space="preserve"> </w:t>
      </w:r>
      <w:r w:rsidRPr="002E5922">
        <w:t>preparations</w:t>
      </w:r>
      <w:r w:rsidRPr="002E5922" w:rsidR="007B0725">
        <w:t xml:space="preserve"> </w:t>
      </w:r>
      <w:r w:rsidRPr="002E5922">
        <w:t>we</w:t>
      </w:r>
      <w:r w:rsidRPr="002E5922" w:rsidR="007B0725">
        <w:t xml:space="preserve"> </w:t>
      </w:r>
      <w:r w:rsidRPr="002E5922">
        <w:t>can</w:t>
      </w:r>
      <w:r w:rsidRPr="002E5922" w:rsidR="007B0725">
        <w:t xml:space="preserve"> </w:t>
      </w:r>
      <w:r w:rsidRPr="002E5922">
        <w:t>make</w:t>
      </w:r>
      <w:r w:rsidRPr="002E5922" w:rsidR="007B0725">
        <w:t xml:space="preserve"> </w:t>
      </w:r>
      <w:r w:rsidRPr="002E5922" w:rsidR="00AB3AFC">
        <w:t xml:space="preserve">will </w:t>
      </w:r>
      <w:r w:rsidRPr="002E5922" w:rsidR="005E19A6">
        <w:t>make</w:t>
      </w:r>
      <w:r w:rsidRPr="002E5922" w:rsidR="007B0725">
        <w:t xml:space="preserve"> </w:t>
      </w:r>
      <w:r w:rsidRPr="002E5922" w:rsidR="005E19A6">
        <w:t>a</w:t>
      </w:r>
      <w:r w:rsidRPr="002E5922" w:rsidR="007B0725">
        <w:t xml:space="preserve"> </w:t>
      </w:r>
      <w:r w:rsidRPr="002E5922" w:rsidR="005E19A6">
        <w:t>difference.</w:t>
      </w:r>
    </w:p>
    <w:p w:rsidR="007225FC" w:rsidRPr="002E5922" w:rsidP="005F3345">
      <w:pPr>
        <w:pStyle w:val="Question"/>
        <w:numPr>
          <w:ilvl w:val="0"/>
          <w:numId w:val="0"/>
        </w:numPr>
        <w:ind w:left="794"/>
      </w:pPr>
      <w:sdt>
        <w:sdtPr>
          <w:alias w:val="Member"/>
          <w:tag w:val="&lt;Member mnisId='4072' dodsId='28723'&gt;"/>
          <w:id w:val="-379097286"/>
          <w:placeholder>
            <w:docPart w:val="DefaultPlaceholder_1082065158"/>
          </w:placeholder>
          <w:richText/>
        </w:sdtPr>
        <w:sdtContent>
          <w:r w:rsidRPr="002E5922" w:rsidR="000C165B">
            <w:rPr>
              <w:b/>
            </w:rPr>
            <w:t>Chair:</w:t>
          </w:r>
        </w:sdtContent>
      </w:sdt>
      <w:r w:rsidRPr="002E5922" w:rsidR="007B0725">
        <w:t xml:space="preserve"> </w:t>
      </w:r>
      <w:r w:rsidRPr="002E5922" w:rsidR="00636D96">
        <w:t>I</w:t>
      </w:r>
      <w:r w:rsidRPr="002E5922" w:rsidR="007B0725">
        <w:t xml:space="preserve"> </w:t>
      </w:r>
      <w:r w:rsidRPr="002E5922" w:rsidR="00636D96">
        <w:t>would</w:t>
      </w:r>
      <w:r w:rsidRPr="002E5922" w:rsidR="007B0725">
        <w:t xml:space="preserve"> </w:t>
      </w:r>
      <w:r w:rsidRPr="002E5922" w:rsidR="00636D96">
        <w:t>like</w:t>
      </w:r>
      <w:r w:rsidRPr="002E5922" w:rsidR="007B0725">
        <w:t xml:space="preserve"> </w:t>
      </w:r>
      <w:r w:rsidRPr="002E5922" w:rsidR="00636D96">
        <w:t>to</w:t>
      </w:r>
      <w:r w:rsidRPr="002E5922" w:rsidR="007B0725">
        <w:t xml:space="preserve"> </w:t>
      </w:r>
      <w:r w:rsidRPr="002E5922" w:rsidR="00636D96">
        <w:t>echo</w:t>
      </w:r>
      <w:r w:rsidRPr="002E5922" w:rsidR="00AB3AFC">
        <w:t>,</w:t>
      </w:r>
      <w:r w:rsidRPr="002E5922" w:rsidR="007B0725">
        <w:t xml:space="preserve"> </w:t>
      </w:r>
      <w:r w:rsidRPr="002E5922" w:rsidR="00AB3AFC">
        <w:t xml:space="preserve">as </w:t>
      </w:r>
      <w:r w:rsidRPr="002E5922" w:rsidR="00636D96">
        <w:t>you</w:t>
      </w:r>
      <w:r w:rsidRPr="002E5922" w:rsidR="007B0725">
        <w:t xml:space="preserve"> </w:t>
      </w:r>
      <w:r w:rsidRPr="002E5922" w:rsidR="00636D96">
        <w:t>previously</w:t>
      </w:r>
      <w:r w:rsidRPr="002E5922" w:rsidR="007B0725">
        <w:t xml:space="preserve"> </w:t>
      </w:r>
      <w:r w:rsidRPr="002E5922" w:rsidR="00636D96">
        <w:t>said</w:t>
      </w:r>
      <w:r w:rsidRPr="002E5922" w:rsidR="00AB3AFC">
        <w:t>,</w:t>
      </w:r>
      <w:r w:rsidRPr="002E5922" w:rsidR="007B0725">
        <w:t xml:space="preserve"> </w:t>
      </w:r>
      <w:r w:rsidRPr="002E5922" w:rsidR="00AB3AFC">
        <w:t xml:space="preserve">our </w:t>
      </w:r>
      <w:r w:rsidRPr="002E5922" w:rsidR="00636D96">
        <w:t>thanks</w:t>
      </w:r>
      <w:r w:rsidRPr="002E5922" w:rsidR="007B0725">
        <w:t xml:space="preserve"> </w:t>
      </w:r>
      <w:r w:rsidRPr="002E5922" w:rsidR="00636D96">
        <w:t>to</w:t>
      </w:r>
      <w:r w:rsidRPr="002E5922" w:rsidR="007B0725">
        <w:t xml:space="preserve"> </w:t>
      </w:r>
      <w:r w:rsidRPr="002E5922" w:rsidR="00636D96">
        <w:t>all</w:t>
      </w:r>
      <w:r w:rsidRPr="002E5922" w:rsidR="007B0725">
        <w:t xml:space="preserve"> </w:t>
      </w:r>
      <w:r w:rsidRPr="002E5922" w:rsidR="00636D96">
        <w:t>those</w:t>
      </w:r>
      <w:r w:rsidRPr="002E5922" w:rsidR="007B0725">
        <w:t xml:space="preserve"> </w:t>
      </w:r>
      <w:r w:rsidRPr="002E5922" w:rsidR="00AB3AFC">
        <w:t>who</w:t>
      </w:r>
      <w:r w:rsidRPr="002E5922" w:rsidR="007B0725">
        <w:t xml:space="preserve"> </w:t>
      </w:r>
      <w:r w:rsidRPr="002E5922" w:rsidR="00636D96">
        <w:t>have</w:t>
      </w:r>
      <w:r w:rsidRPr="002E5922" w:rsidR="007B0725">
        <w:t xml:space="preserve"> </w:t>
      </w:r>
      <w:r w:rsidRPr="002E5922" w:rsidR="00636D96">
        <w:t>been</w:t>
      </w:r>
      <w:r w:rsidRPr="002E5922" w:rsidR="007B0725">
        <w:t xml:space="preserve"> </w:t>
      </w:r>
      <w:r w:rsidRPr="002E5922" w:rsidR="00636D96">
        <w:t>supplying</w:t>
      </w:r>
      <w:r w:rsidRPr="002E5922" w:rsidR="007B0725">
        <w:t xml:space="preserve"> </w:t>
      </w:r>
      <w:r w:rsidRPr="002E5922" w:rsidR="00636D96">
        <w:t>and</w:t>
      </w:r>
      <w:r w:rsidRPr="002E5922" w:rsidR="007B0725">
        <w:t xml:space="preserve"> </w:t>
      </w:r>
      <w:r w:rsidRPr="002E5922" w:rsidR="00636D96">
        <w:t>working</w:t>
      </w:r>
      <w:r w:rsidRPr="002E5922" w:rsidR="007B0725">
        <w:t xml:space="preserve"> </w:t>
      </w:r>
      <w:r w:rsidRPr="002E5922" w:rsidR="00636D96">
        <w:t>in</w:t>
      </w:r>
      <w:r w:rsidRPr="002E5922" w:rsidR="007B0725">
        <w:t xml:space="preserve"> </w:t>
      </w:r>
      <w:r w:rsidRPr="002E5922" w:rsidR="00636D96">
        <w:t>the</w:t>
      </w:r>
      <w:r w:rsidRPr="002E5922" w:rsidR="007B0725">
        <w:t xml:space="preserve"> </w:t>
      </w:r>
      <w:r w:rsidRPr="002E5922" w:rsidR="00636D96">
        <w:t>shops,</w:t>
      </w:r>
      <w:r w:rsidRPr="002E5922" w:rsidR="007B0725">
        <w:t xml:space="preserve"> </w:t>
      </w:r>
      <w:r w:rsidRPr="002E5922" w:rsidR="00636D96">
        <w:t>and</w:t>
      </w:r>
      <w:r w:rsidRPr="002E5922" w:rsidR="007B0725">
        <w:t xml:space="preserve"> </w:t>
      </w:r>
      <w:r w:rsidRPr="002E5922" w:rsidR="00636D96">
        <w:t>working</w:t>
      </w:r>
      <w:r w:rsidRPr="002E5922" w:rsidR="007B0725">
        <w:t xml:space="preserve"> </w:t>
      </w:r>
      <w:r w:rsidRPr="002E5922" w:rsidR="00636D96">
        <w:t>through</w:t>
      </w:r>
      <w:r w:rsidRPr="002E5922" w:rsidR="007B0725">
        <w:t xml:space="preserve"> </w:t>
      </w:r>
      <w:r w:rsidRPr="002E5922" w:rsidR="00636D96">
        <w:t>the</w:t>
      </w:r>
      <w:r w:rsidRPr="002E5922" w:rsidR="007B0725">
        <w:t xml:space="preserve"> </w:t>
      </w:r>
      <w:r w:rsidRPr="002E5922" w:rsidR="00636D96">
        <w:t>whole</w:t>
      </w:r>
      <w:r w:rsidRPr="002E5922" w:rsidR="007B0725">
        <w:t xml:space="preserve"> </w:t>
      </w:r>
      <w:r w:rsidRPr="002E5922" w:rsidR="00636D96">
        <w:t>of</w:t>
      </w:r>
      <w:r w:rsidRPr="002E5922" w:rsidR="007B0725">
        <w:t xml:space="preserve"> </w:t>
      </w:r>
      <w:r w:rsidRPr="002E5922" w:rsidR="00636D96">
        <w:t>this</w:t>
      </w:r>
      <w:r w:rsidRPr="002E5922" w:rsidR="007B0725">
        <w:t xml:space="preserve"> </w:t>
      </w:r>
      <w:r w:rsidRPr="002E5922" w:rsidR="00636D96">
        <w:t>to</w:t>
      </w:r>
      <w:r w:rsidRPr="002E5922" w:rsidR="007B0725">
        <w:t xml:space="preserve"> </w:t>
      </w:r>
      <w:r w:rsidRPr="002E5922" w:rsidR="00636D96">
        <w:t>keep</w:t>
      </w:r>
      <w:r w:rsidRPr="002E5922" w:rsidR="007B0725">
        <w:t xml:space="preserve"> </w:t>
      </w:r>
      <w:r w:rsidRPr="002E5922" w:rsidR="00636D96">
        <w:t>the</w:t>
      </w:r>
      <w:r w:rsidRPr="002E5922" w:rsidR="007B0725">
        <w:t xml:space="preserve"> </w:t>
      </w:r>
      <w:r w:rsidRPr="002E5922" w:rsidR="00636D96">
        <w:t>food</w:t>
      </w:r>
      <w:r w:rsidRPr="002E5922" w:rsidR="007B0725">
        <w:t xml:space="preserve"> </w:t>
      </w:r>
      <w:r w:rsidRPr="002E5922" w:rsidR="00636D96">
        <w:t>chain</w:t>
      </w:r>
      <w:r w:rsidRPr="002E5922" w:rsidR="007B0725">
        <w:t xml:space="preserve"> </w:t>
      </w:r>
      <w:r w:rsidRPr="002E5922" w:rsidR="00636D96">
        <w:t>going</w:t>
      </w:r>
      <w:r w:rsidRPr="002E5922" w:rsidR="007B0725">
        <w:t xml:space="preserve"> </w:t>
      </w:r>
      <w:r w:rsidRPr="002E5922" w:rsidR="00636D96">
        <w:t>and</w:t>
      </w:r>
      <w:r w:rsidRPr="002E5922" w:rsidR="007B0725">
        <w:t xml:space="preserve"> </w:t>
      </w:r>
      <w:r w:rsidRPr="002E5922" w:rsidR="00636D96">
        <w:t>to</w:t>
      </w:r>
      <w:r w:rsidRPr="002E5922" w:rsidR="007B0725">
        <w:t xml:space="preserve"> </w:t>
      </w:r>
      <w:r w:rsidRPr="002E5922" w:rsidR="00636D96">
        <w:t>keep</w:t>
      </w:r>
      <w:r w:rsidRPr="002E5922" w:rsidR="007B0725">
        <w:t xml:space="preserve"> </w:t>
      </w:r>
      <w:r w:rsidRPr="002E5922" w:rsidR="00636D96">
        <w:t>food</w:t>
      </w:r>
      <w:r w:rsidRPr="002E5922" w:rsidR="007B0725">
        <w:t xml:space="preserve"> </w:t>
      </w:r>
      <w:r w:rsidRPr="002E5922" w:rsidR="00636D96">
        <w:t>out</w:t>
      </w:r>
      <w:r w:rsidRPr="002E5922" w:rsidR="007B0725">
        <w:t xml:space="preserve"> </w:t>
      </w:r>
      <w:r w:rsidRPr="002E5922" w:rsidR="00636D96">
        <w:t>there</w:t>
      </w:r>
      <w:r w:rsidRPr="002E5922" w:rsidR="007B0725">
        <w:t xml:space="preserve"> </w:t>
      </w:r>
      <w:r w:rsidRPr="002E5922" w:rsidR="00636D96">
        <w:t>for</w:t>
      </w:r>
      <w:r w:rsidRPr="002E5922" w:rsidR="007B0725">
        <w:t xml:space="preserve"> </w:t>
      </w:r>
      <w:r w:rsidRPr="002E5922" w:rsidR="00636D96">
        <w:t>people.</w:t>
      </w:r>
      <w:r w:rsidRPr="002E5922" w:rsidR="007B0725">
        <w:t xml:space="preserve"> </w:t>
      </w:r>
      <w:r w:rsidRPr="002E5922" w:rsidR="00636D96">
        <w:t>Largely,</w:t>
      </w:r>
      <w:r w:rsidRPr="002E5922" w:rsidR="007B0725">
        <w:t xml:space="preserve"> </w:t>
      </w:r>
      <w:r w:rsidRPr="002E5922" w:rsidR="00636D96">
        <w:t>you</w:t>
      </w:r>
      <w:r w:rsidRPr="002E5922" w:rsidR="007B0725">
        <w:t xml:space="preserve"> </w:t>
      </w:r>
      <w:r w:rsidRPr="002E5922" w:rsidR="00636D96">
        <w:t>and</w:t>
      </w:r>
      <w:r w:rsidRPr="002E5922" w:rsidR="007B0725">
        <w:t xml:space="preserve"> </w:t>
      </w:r>
      <w:r w:rsidRPr="002E5922" w:rsidR="00636D96">
        <w:t>everybody</w:t>
      </w:r>
      <w:r w:rsidRPr="002E5922" w:rsidR="007B0725">
        <w:t xml:space="preserve"> </w:t>
      </w:r>
      <w:r w:rsidRPr="002E5922" w:rsidR="00636D96">
        <w:t>have</w:t>
      </w:r>
      <w:r w:rsidRPr="002E5922" w:rsidR="007B0725">
        <w:t xml:space="preserve"> </w:t>
      </w:r>
      <w:r w:rsidRPr="002E5922" w:rsidR="00636D96">
        <w:t>done</w:t>
      </w:r>
      <w:r w:rsidRPr="002E5922" w:rsidR="007B0725">
        <w:t xml:space="preserve"> </w:t>
      </w:r>
      <w:r w:rsidRPr="002E5922" w:rsidR="00636D96">
        <w:t>a</w:t>
      </w:r>
      <w:r w:rsidRPr="002E5922" w:rsidR="007B0725">
        <w:t xml:space="preserve"> </w:t>
      </w:r>
      <w:r w:rsidRPr="002E5922" w:rsidR="00636D96">
        <w:t>pretty</w:t>
      </w:r>
      <w:r w:rsidRPr="002E5922" w:rsidR="007B0725">
        <w:t xml:space="preserve"> </w:t>
      </w:r>
      <w:r w:rsidRPr="002E5922" w:rsidR="00636D96">
        <w:t>good</w:t>
      </w:r>
      <w:r w:rsidRPr="002E5922" w:rsidR="007B0725">
        <w:t xml:space="preserve"> </w:t>
      </w:r>
      <w:r w:rsidRPr="002E5922" w:rsidR="00636D96">
        <w:t>job.</w:t>
      </w:r>
      <w:r w:rsidRPr="002E5922" w:rsidR="007B0725">
        <w:t xml:space="preserve"> </w:t>
      </w:r>
      <w:r w:rsidRPr="002E5922" w:rsidR="00636D96">
        <w:t>There</w:t>
      </w:r>
      <w:r w:rsidRPr="002E5922" w:rsidR="007B0725">
        <w:t xml:space="preserve"> </w:t>
      </w:r>
      <w:r w:rsidRPr="002E5922" w:rsidR="00AB3AFC">
        <w:t xml:space="preserve">are </w:t>
      </w:r>
      <w:r w:rsidRPr="002E5922" w:rsidR="00636D96">
        <w:t>always</w:t>
      </w:r>
      <w:r w:rsidRPr="002E5922" w:rsidR="007B0725">
        <w:t xml:space="preserve"> </w:t>
      </w:r>
      <w:r w:rsidRPr="002E5922" w:rsidR="00636D96">
        <w:t>bound</w:t>
      </w:r>
      <w:r w:rsidRPr="002E5922" w:rsidR="007B0725">
        <w:t xml:space="preserve"> </w:t>
      </w:r>
      <w:r w:rsidRPr="002E5922" w:rsidR="00636D96">
        <w:t>to</w:t>
      </w:r>
      <w:r w:rsidRPr="002E5922" w:rsidR="007B0725">
        <w:t xml:space="preserve"> </w:t>
      </w:r>
      <w:r w:rsidRPr="002E5922" w:rsidR="00636D96">
        <w:t>be</w:t>
      </w:r>
      <w:r w:rsidRPr="002E5922" w:rsidR="007B0725">
        <w:t xml:space="preserve"> </w:t>
      </w:r>
      <w:r w:rsidRPr="002E5922" w:rsidR="00636D96">
        <w:t>glitches</w:t>
      </w:r>
      <w:r w:rsidRPr="002E5922" w:rsidR="007B0725">
        <w:t xml:space="preserve"> </w:t>
      </w:r>
      <w:r w:rsidRPr="002E5922" w:rsidR="00636D96">
        <w:t>somewhere,</w:t>
      </w:r>
      <w:r w:rsidRPr="002E5922" w:rsidR="007B0725">
        <w:t xml:space="preserve"> </w:t>
      </w:r>
      <w:r w:rsidRPr="002E5922" w:rsidR="00636D96">
        <w:t>but</w:t>
      </w:r>
      <w:r w:rsidRPr="002E5922" w:rsidR="007B0725">
        <w:t xml:space="preserve"> </w:t>
      </w:r>
      <w:r w:rsidRPr="002E5922" w:rsidR="00636D96">
        <w:t>largely</w:t>
      </w:r>
      <w:r w:rsidRPr="002E5922" w:rsidR="007B0725">
        <w:t xml:space="preserve"> </w:t>
      </w:r>
      <w:r w:rsidRPr="002E5922" w:rsidR="00636D96">
        <w:t>we</w:t>
      </w:r>
      <w:r w:rsidRPr="002E5922" w:rsidR="007B0725">
        <w:t xml:space="preserve"> </w:t>
      </w:r>
      <w:r w:rsidRPr="002E5922" w:rsidR="00636D96">
        <w:t>are</w:t>
      </w:r>
      <w:r w:rsidRPr="002E5922" w:rsidR="007B0725">
        <w:t xml:space="preserve"> </w:t>
      </w:r>
      <w:r w:rsidRPr="002E5922" w:rsidR="00636D96">
        <w:t>impressed</w:t>
      </w:r>
      <w:r w:rsidRPr="002E5922" w:rsidR="007B0725">
        <w:t xml:space="preserve"> </w:t>
      </w:r>
      <w:r w:rsidRPr="002E5922" w:rsidR="00636D96">
        <w:t>with</w:t>
      </w:r>
      <w:r w:rsidRPr="002E5922" w:rsidR="007B0725">
        <w:t xml:space="preserve"> </w:t>
      </w:r>
      <w:r w:rsidRPr="002E5922" w:rsidR="00636D96">
        <w:t>how</w:t>
      </w:r>
      <w:r w:rsidRPr="002E5922" w:rsidR="007B0725">
        <w:t xml:space="preserve"> </w:t>
      </w:r>
      <w:r w:rsidRPr="002E5922" w:rsidR="00636D96">
        <w:t>it</w:t>
      </w:r>
      <w:r w:rsidRPr="002E5922" w:rsidR="007B0725">
        <w:t xml:space="preserve"> </w:t>
      </w:r>
      <w:r w:rsidRPr="002E5922" w:rsidR="00AB3AFC">
        <w:t xml:space="preserve">has </w:t>
      </w:r>
      <w:r w:rsidRPr="002E5922" w:rsidR="00636D96">
        <w:t>held</w:t>
      </w:r>
      <w:r w:rsidRPr="002E5922" w:rsidR="007B0725">
        <w:t xml:space="preserve"> </w:t>
      </w:r>
      <w:r w:rsidRPr="002E5922" w:rsidR="00636D96">
        <w:t>up</w:t>
      </w:r>
      <w:r w:rsidRPr="002E5922">
        <w:t>,</w:t>
      </w:r>
      <w:r w:rsidRPr="002E5922" w:rsidR="007B0725">
        <w:t xml:space="preserve"> </w:t>
      </w:r>
      <w:r w:rsidRPr="002E5922">
        <w:t>and</w:t>
      </w:r>
      <w:r w:rsidRPr="002E5922" w:rsidR="007B0725">
        <w:t xml:space="preserve"> </w:t>
      </w:r>
      <w:r w:rsidRPr="002E5922">
        <w:t>our</w:t>
      </w:r>
      <w:r w:rsidRPr="002E5922" w:rsidR="007B0725">
        <w:t xml:space="preserve"> </w:t>
      </w:r>
      <w:r w:rsidRPr="002E5922">
        <w:t>thanks</w:t>
      </w:r>
      <w:r w:rsidRPr="002E5922" w:rsidR="007B0725">
        <w:t xml:space="preserve"> </w:t>
      </w:r>
      <w:r w:rsidRPr="002E5922">
        <w:t>go</w:t>
      </w:r>
      <w:r w:rsidRPr="002E5922" w:rsidR="007B0725">
        <w:t xml:space="preserve"> </w:t>
      </w:r>
      <w:r w:rsidRPr="002E5922">
        <w:t>to</w:t>
      </w:r>
      <w:r w:rsidRPr="002E5922" w:rsidR="007B0725">
        <w:t xml:space="preserve"> </w:t>
      </w:r>
      <w:r w:rsidRPr="002E5922">
        <w:t>them.</w:t>
      </w:r>
      <w:r w:rsidRPr="002E5922" w:rsidR="007B0725">
        <w:t xml:space="preserve"> </w:t>
      </w:r>
    </w:p>
    <w:p w:rsidR="000C165B" w:rsidRPr="002E5922" w:rsidP="007225FC">
      <w:pPr>
        <w:pStyle w:val="Question"/>
        <w:numPr>
          <w:ilvl w:val="0"/>
          <w:numId w:val="0"/>
        </w:numPr>
        <w:ind w:left="794"/>
      </w:pPr>
      <w:r w:rsidRPr="002E5922">
        <w:t>I</w:t>
      </w:r>
      <w:r w:rsidRPr="002E5922" w:rsidR="007B0725">
        <w:t xml:space="preserve"> </w:t>
      </w:r>
      <w:r w:rsidRPr="002E5922">
        <w:t>am</w:t>
      </w:r>
      <w:r w:rsidRPr="002E5922" w:rsidR="007B0725">
        <w:t xml:space="preserve"> </w:t>
      </w:r>
      <w:r w:rsidRPr="002E5922">
        <w:t>sorry,</w:t>
      </w:r>
      <w:r w:rsidRPr="002E5922" w:rsidR="007B0725">
        <w:t xml:space="preserve"> </w:t>
      </w:r>
      <w:r w:rsidRPr="002E5922">
        <w:t>Sheryll</w:t>
      </w:r>
      <w:r w:rsidRPr="002E5922" w:rsidR="00AB3AFC">
        <w:t>;</w:t>
      </w:r>
      <w:r w:rsidRPr="002E5922" w:rsidR="007B0725">
        <w:t xml:space="preserve"> </w:t>
      </w:r>
      <w:r w:rsidRPr="002E5922">
        <w:t>I</w:t>
      </w:r>
      <w:r w:rsidRPr="002E5922" w:rsidR="007B0725">
        <w:t xml:space="preserve"> </w:t>
      </w:r>
      <w:r w:rsidRPr="002E5922" w:rsidR="00636D96">
        <w:t>pinched</w:t>
      </w:r>
      <w:r w:rsidRPr="002E5922" w:rsidR="007B0725">
        <w:t xml:space="preserve"> </w:t>
      </w:r>
      <w:r w:rsidRPr="002E5922" w:rsidR="00636D96">
        <w:t>a</w:t>
      </w:r>
      <w:r w:rsidRPr="002E5922" w:rsidR="007B0725">
        <w:t xml:space="preserve"> </w:t>
      </w:r>
      <w:r w:rsidRPr="002E5922" w:rsidR="00636D96">
        <w:t>bit</w:t>
      </w:r>
      <w:r w:rsidRPr="002E5922" w:rsidR="007B0725">
        <w:t xml:space="preserve"> </w:t>
      </w:r>
      <w:r w:rsidRPr="002E5922" w:rsidR="00636D96">
        <w:t>of</w:t>
      </w:r>
      <w:r w:rsidRPr="002E5922" w:rsidR="007B0725">
        <w:t xml:space="preserve"> </w:t>
      </w:r>
      <w:r w:rsidRPr="002E5922" w:rsidR="00636D96">
        <w:t>your</w:t>
      </w:r>
      <w:r w:rsidRPr="002E5922" w:rsidR="007B0725">
        <w:t xml:space="preserve"> </w:t>
      </w:r>
      <w:r w:rsidRPr="002E5922" w:rsidR="00636D96">
        <w:t>supplementary</w:t>
      </w:r>
      <w:r w:rsidRPr="002E5922" w:rsidR="007B0725">
        <w:t xml:space="preserve"> </w:t>
      </w:r>
      <w:r w:rsidRPr="002E5922" w:rsidR="00636D96">
        <w:t>question</w:t>
      </w:r>
      <w:r w:rsidRPr="002E5922">
        <w:t>.</w:t>
      </w:r>
      <w:r w:rsidRPr="002E5922" w:rsidR="007B0725">
        <w:t xml:space="preserve"> </w:t>
      </w:r>
      <w:r w:rsidRPr="002E5922">
        <w:t>I</w:t>
      </w:r>
      <w:r w:rsidRPr="002E5922" w:rsidR="007B0725">
        <w:t xml:space="preserve"> </w:t>
      </w:r>
      <w:r w:rsidRPr="002E5922">
        <w:t>am</w:t>
      </w:r>
      <w:r w:rsidRPr="002E5922" w:rsidR="007B0725">
        <w:t xml:space="preserve"> </w:t>
      </w:r>
      <w:r w:rsidRPr="002E5922">
        <w:t>sure</w:t>
      </w:r>
      <w:r w:rsidRPr="002E5922" w:rsidR="007B0725">
        <w:t xml:space="preserve"> </w:t>
      </w:r>
      <w:r w:rsidRPr="002E5922">
        <w:t>you</w:t>
      </w:r>
      <w:r w:rsidRPr="002E5922" w:rsidR="007B0725">
        <w:t xml:space="preserve"> </w:t>
      </w:r>
      <w:r w:rsidRPr="002E5922">
        <w:t>wi</w:t>
      </w:r>
      <w:r w:rsidRPr="002E5922" w:rsidR="00636D96">
        <w:t>ll</w:t>
      </w:r>
      <w:r w:rsidRPr="002E5922" w:rsidR="007B0725">
        <w:t xml:space="preserve"> </w:t>
      </w:r>
      <w:r w:rsidRPr="002E5922" w:rsidR="00636D96">
        <w:t>have</w:t>
      </w:r>
      <w:r w:rsidRPr="002E5922" w:rsidR="007B0725">
        <w:t xml:space="preserve"> </w:t>
      </w:r>
      <w:r w:rsidRPr="002E5922" w:rsidR="00636D96">
        <w:t>others</w:t>
      </w:r>
      <w:r w:rsidRPr="002E5922" w:rsidR="007B0725">
        <w:t xml:space="preserve"> </w:t>
      </w:r>
      <w:r w:rsidRPr="002E5922" w:rsidR="00636D96">
        <w:t>to</w:t>
      </w:r>
      <w:r w:rsidRPr="002E5922" w:rsidR="007B0725">
        <w:t xml:space="preserve"> </w:t>
      </w:r>
      <w:r w:rsidRPr="002E5922" w:rsidR="00636D96">
        <w:t>ask</w:t>
      </w:r>
      <w:r w:rsidRPr="002E5922">
        <w:t>.</w:t>
      </w:r>
      <w:r w:rsidRPr="002E5922" w:rsidR="007B0725">
        <w:t xml:space="preserve"> </w:t>
      </w:r>
    </w:p>
    <w:p w:rsidR="007225FC" w:rsidRPr="002E5922" w:rsidP="007225FC">
      <w:pPr>
        <w:pStyle w:val="Question"/>
      </w:pPr>
      <w:sdt>
        <w:sdtPr>
          <w:alias w:val="Member"/>
          <w:tag w:val="&lt;Member mnisId='4100' dodsId='62747'&gt;"/>
          <w:id w:val="-478462080"/>
          <w:placeholder>
            <w:docPart w:val="DefaultPlaceholder_1082065158"/>
          </w:placeholder>
          <w:richText/>
        </w:sdtPr>
        <w:sdtContent>
          <w:r w:rsidRPr="002E5922" w:rsidR="000C165B">
            <w:rPr>
              <w:b/>
            </w:rPr>
            <w:t>Mrs</w:t>
          </w:r>
          <w:r w:rsidRPr="002E5922" w:rsidR="007B0725">
            <w:rPr>
              <w:b/>
            </w:rPr>
            <w:t xml:space="preserve"> </w:t>
          </w:r>
          <w:r w:rsidRPr="002E5922" w:rsidR="00AB3AFC">
            <w:rPr>
              <w:b/>
            </w:rPr>
            <w:t>Murray:</w:t>
          </w:r>
        </w:sdtContent>
      </w:sdt>
      <w:r w:rsidRPr="002E5922" w:rsidR="007B0725">
        <w:t xml:space="preserve"> </w:t>
      </w:r>
      <w:r w:rsidRPr="002E5922" w:rsidR="000C165B">
        <w:t>I</w:t>
      </w:r>
      <w:r w:rsidRPr="002E5922" w:rsidR="007B0725">
        <w:t xml:space="preserve"> </w:t>
      </w:r>
      <w:r w:rsidRPr="002E5922" w:rsidR="000C165B">
        <w:t>would</w:t>
      </w:r>
      <w:r w:rsidRPr="002E5922" w:rsidR="007B0725">
        <w:t xml:space="preserve"> </w:t>
      </w:r>
      <w:r w:rsidRPr="002E5922" w:rsidR="000C165B">
        <w:t>like</w:t>
      </w:r>
      <w:r w:rsidRPr="002E5922" w:rsidR="007B0725">
        <w:t xml:space="preserve"> </w:t>
      </w:r>
      <w:r w:rsidRPr="002E5922" w:rsidR="000C165B">
        <w:t>to</w:t>
      </w:r>
      <w:r w:rsidRPr="002E5922" w:rsidR="007B0725">
        <w:t xml:space="preserve"> </w:t>
      </w:r>
      <w:r w:rsidRPr="002E5922" w:rsidR="000C165B">
        <w:t>turn</w:t>
      </w:r>
      <w:r w:rsidRPr="002E5922" w:rsidR="007B0725">
        <w:t xml:space="preserve"> </w:t>
      </w:r>
      <w:r w:rsidRPr="002E5922" w:rsidR="000C165B">
        <w:t>to</w:t>
      </w:r>
      <w:r w:rsidRPr="002E5922" w:rsidR="007B0725">
        <w:t xml:space="preserve"> </w:t>
      </w:r>
      <w:r w:rsidRPr="002E5922" w:rsidR="000C165B">
        <w:t>the</w:t>
      </w:r>
      <w:r w:rsidRPr="002E5922" w:rsidR="007B0725">
        <w:t xml:space="preserve"> </w:t>
      </w:r>
      <w:r w:rsidRPr="002E5922" w:rsidR="000C165B">
        <w:t>relationship</w:t>
      </w:r>
      <w:r w:rsidRPr="002E5922" w:rsidR="007B0725">
        <w:t xml:space="preserve"> </w:t>
      </w:r>
      <w:r w:rsidRPr="002E5922" w:rsidR="000C165B">
        <w:t>w</w:t>
      </w:r>
      <w:r w:rsidRPr="002E5922">
        <w:t>i</w:t>
      </w:r>
      <w:r w:rsidRPr="002E5922" w:rsidR="000C165B">
        <w:t>th</w:t>
      </w:r>
      <w:r w:rsidRPr="002E5922" w:rsidR="007B0725">
        <w:t xml:space="preserve"> </w:t>
      </w:r>
      <w:r w:rsidRPr="002E5922" w:rsidR="000C165B">
        <w:t>suppliers</w:t>
      </w:r>
      <w:r w:rsidRPr="002E5922" w:rsidR="007B0725">
        <w:t xml:space="preserve"> </w:t>
      </w:r>
      <w:r w:rsidRPr="002E5922" w:rsidR="000C165B">
        <w:t>and</w:t>
      </w:r>
      <w:r w:rsidRPr="002E5922" w:rsidR="007B0725">
        <w:t xml:space="preserve"> </w:t>
      </w:r>
      <w:r w:rsidRPr="002E5922" w:rsidR="000C165B">
        <w:t>expand</w:t>
      </w:r>
      <w:r w:rsidRPr="002E5922" w:rsidR="007B0725">
        <w:t xml:space="preserve"> </w:t>
      </w:r>
      <w:r w:rsidRPr="002E5922" w:rsidR="000C165B">
        <w:t>a</w:t>
      </w:r>
      <w:r w:rsidRPr="002E5922" w:rsidR="007B0725">
        <w:t xml:space="preserve"> </w:t>
      </w:r>
      <w:r w:rsidRPr="002E5922" w:rsidR="000C165B">
        <w:t>little</w:t>
      </w:r>
      <w:r w:rsidRPr="002E5922" w:rsidR="007B0725">
        <w:t xml:space="preserve"> </w:t>
      </w:r>
      <w:r w:rsidRPr="002E5922">
        <w:t>more</w:t>
      </w:r>
      <w:r w:rsidRPr="002E5922" w:rsidR="007B0725">
        <w:t xml:space="preserve"> </w:t>
      </w:r>
      <w:r w:rsidRPr="002E5922">
        <w:t>on</w:t>
      </w:r>
      <w:r w:rsidRPr="002E5922" w:rsidR="007B0725">
        <w:t xml:space="preserve"> </w:t>
      </w:r>
      <w:r w:rsidRPr="002E5922">
        <w:t>it.</w:t>
      </w:r>
      <w:r w:rsidRPr="002E5922" w:rsidR="007B0725">
        <w:t xml:space="preserve"> </w:t>
      </w:r>
      <w:r w:rsidRPr="002E5922">
        <w:t>Are</w:t>
      </w:r>
      <w:r w:rsidRPr="002E5922" w:rsidR="007B0725">
        <w:t xml:space="preserve"> </w:t>
      </w:r>
      <w:r w:rsidRPr="002E5922">
        <w:t>retailers</w:t>
      </w:r>
      <w:r w:rsidRPr="002E5922" w:rsidR="007B0725">
        <w:t xml:space="preserve"> </w:t>
      </w:r>
      <w:r w:rsidRPr="002E5922">
        <w:t>continuing</w:t>
      </w:r>
      <w:r w:rsidRPr="002E5922" w:rsidR="007B0725">
        <w:t xml:space="preserve"> </w:t>
      </w:r>
      <w:r w:rsidRPr="002E5922">
        <w:t>to</w:t>
      </w:r>
      <w:r w:rsidRPr="002E5922" w:rsidR="007B0725">
        <w:t xml:space="preserve"> </w:t>
      </w:r>
      <w:r w:rsidRPr="002E5922">
        <w:t>uphold</w:t>
      </w:r>
      <w:r w:rsidRPr="002E5922" w:rsidR="007B0725">
        <w:t xml:space="preserve"> </w:t>
      </w:r>
      <w:r w:rsidRPr="002E5922">
        <w:t>the</w:t>
      </w:r>
      <w:r w:rsidRPr="002E5922" w:rsidR="007B0725">
        <w:t xml:space="preserve"> </w:t>
      </w:r>
      <w:r w:rsidRPr="002E5922">
        <w:t>Groceries</w:t>
      </w:r>
      <w:r w:rsidRPr="002E5922" w:rsidR="007B0725">
        <w:t xml:space="preserve"> </w:t>
      </w:r>
      <w:r w:rsidRPr="002E5922">
        <w:t>Supply</w:t>
      </w:r>
      <w:r w:rsidRPr="002E5922" w:rsidR="007B0725">
        <w:t xml:space="preserve"> </w:t>
      </w:r>
      <w:r w:rsidRPr="002E5922">
        <w:t>Code</w:t>
      </w:r>
      <w:r w:rsidRPr="002E5922" w:rsidR="007B0725">
        <w:t xml:space="preserve"> </w:t>
      </w:r>
      <w:r w:rsidRPr="002E5922">
        <w:t>of</w:t>
      </w:r>
      <w:r w:rsidRPr="002E5922" w:rsidR="007B0725">
        <w:t xml:space="preserve"> </w:t>
      </w:r>
      <w:r w:rsidRPr="002E5922">
        <w:t>Practice?</w:t>
      </w:r>
    </w:p>
    <w:p w:rsidR="000C165B" w:rsidRPr="002E5922" w:rsidP="000C165B">
      <w:pPr>
        <w:pStyle w:val="Answer"/>
      </w:pPr>
      <w:sdt>
        <w:sdtPr>
          <w:alias w:val="Witness"/>
          <w:id w:val="1338735083"/>
          <w:placeholder>
            <w:docPart w:val="DefaultPlaceholder_1082065158"/>
          </w:placeholder>
          <w:richText/>
        </w:sdtPr>
        <w:sdtContent>
          <w:r w:rsidRPr="002E5922" w:rsidR="007B0725">
            <w:rPr>
              <w:b/>
              <w:i/>
            </w:rPr>
            <w:t>Andrew Opie:</w:t>
          </w:r>
        </w:sdtContent>
      </w:sdt>
      <w:r w:rsidRPr="002E5922" w:rsidR="00AB3AFC">
        <w:t xml:space="preserve"> </w:t>
      </w:r>
      <w:r w:rsidRPr="002E5922" w:rsidR="007225FC">
        <w:t>That</w:t>
      </w:r>
      <w:r w:rsidRPr="002E5922" w:rsidR="007B0725">
        <w:t xml:space="preserve"> </w:t>
      </w:r>
      <w:r w:rsidRPr="002E5922" w:rsidR="007225FC">
        <w:t>is</w:t>
      </w:r>
      <w:r w:rsidRPr="002E5922" w:rsidR="007B0725">
        <w:t xml:space="preserve"> </w:t>
      </w:r>
      <w:r w:rsidRPr="002E5922" w:rsidR="007225FC">
        <w:t>probably</w:t>
      </w:r>
      <w:r w:rsidRPr="002E5922" w:rsidR="007B0725">
        <w:t xml:space="preserve"> </w:t>
      </w:r>
      <w:r w:rsidRPr="002E5922" w:rsidR="00AB3AFC">
        <w:t xml:space="preserve">more </w:t>
      </w:r>
      <w:r w:rsidRPr="002E5922" w:rsidR="007225FC">
        <w:t>for</w:t>
      </w:r>
      <w:r w:rsidRPr="002E5922" w:rsidR="007B0725">
        <w:t xml:space="preserve"> </w:t>
      </w:r>
      <w:r w:rsidRPr="002E5922" w:rsidR="007225FC">
        <w:t>me</w:t>
      </w:r>
      <w:r w:rsidRPr="002E5922" w:rsidR="007B0725">
        <w:t xml:space="preserve"> </w:t>
      </w:r>
      <w:r w:rsidRPr="002E5922" w:rsidR="007225FC">
        <w:t>than</w:t>
      </w:r>
      <w:r w:rsidRPr="002E5922" w:rsidR="007B0725">
        <w:t xml:space="preserve"> </w:t>
      </w:r>
      <w:r w:rsidRPr="002E5922" w:rsidR="007225FC">
        <w:t>for</w:t>
      </w:r>
      <w:r w:rsidRPr="002E5922" w:rsidR="007B0725">
        <w:t xml:space="preserve"> </w:t>
      </w:r>
      <w:r w:rsidRPr="002E5922" w:rsidR="007225FC">
        <w:t>James</w:t>
      </w:r>
      <w:r w:rsidRPr="002E5922" w:rsidR="00AB3AFC">
        <w:t>,</w:t>
      </w:r>
      <w:r w:rsidRPr="002E5922" w:rsidR="007B0725">
        <w:t xml:space="preserve"> </w:t>
      </w:r>
      <w:r w:rsidRPr="002E5922" w:rsidR="007225FC">
        <w:t>because</w:t>
      </w:r>
      <w:r w:rsidRPr="002E5922" w:rsidR="007B0725">
        <w:t xml:space="preserve"> </w:t>
      </w:r>
      <w:r w:rsidRPr="002E5922" w:rsidR="007225FC">
        <w:t>I</w:t>
      </w:r>
      <w:r w:rsidRPr="002E5922" w:rsidR="007B0725">
        <w:t xml:space="preserve"> </w:t>
      </w:r>
      <w:r w:rsidRPr="002E5922" w:rsidR="007225FC">
        <w:t>do</w:t>
      </w:r>
      <w:r w:rsidRPr="002E5922" w:rsidR="007B0725">
        <w:t xml:space="preserve"> </w:t>
      </w:r>
      <w:r w:rsidRPr="002E5922" w:rsidR="007225FC">
        <w:t>not</w:t>
      </w:r>
      <w:r w:rsidRPr="002E5922" w:rsidR="007B0725">
        <w:t xml:space="preserve"> </w:t>
      </w:r>
      <w:r w:rsidRPr="002E5922" w:rsidR="007225FC">
        <w:t>think</w:t>
      </w:r>
      <w:r w:rsidRPr="002E5922" w:rsidR="007B0725">
        <w:t xml:space="preserve"> </w:t>
      </w:r>
      <w:r w:rsidRPr="002E5922" w:rsidR="007225FC">
        <w:t>many</w:t>
      </w:r>
      <w:r w:rsidRPr="002E5922" w:rsidR="007B0725">
        <w:t xml:space="preserve"> </w:t>
      </w:r>
      <w:r w:rsidRPr="002E5922" w:rsidR="007225FC">
        <w:t>of</w:t>
      </w:r>
      <w:r w:rsidRPr="002E5922" w:rsidR="007B0725">
        <w:t xml:space="preserve"> </w:t>
      </w:r>
      <w:r w:rsidRPr="002E5922" w:rsidR="007225FC">
        <w:t>his</w:t>
      </w:r>
      <w:r w:rsidRPr="002E5922" w:rsidR="007B0725">
        <w:t xml:space="preserve"> </w:t>
      </w:r>
      <w:r w:rsidRPr="002E5922" w:rsidR="007225FC">
        <w:t>members</w:t>
      </w:r>
      <w:r w:rsidRPr="002E5922" w:rsidR="007B0725">
        <w:t xml:space="preserve"> </w:t>
      </w:r>
      <w:r w:rsidRPr="002E5922" w:rsidR="007225FC">
        <w:t>would</w:t>
      </w:r>
      <w:r w:rsidRPr="002E5922" w:rsidR="007B0725">
        <w:t xml:space="preserve"> </w:t>
      </w:r>
      <w:r w:rsidRPr="002E5922" w:rsidR="007225FC">
        <w:t>be</w:t>
      </w:r>
      <w:r w:rsidRPr="002E5922" w:rsidR="007B0725">
        <w:t xml:space="preserve"> </w:t>
      </w:r>
      <w:r w:rsidRPr="002E5922" w:rsidR="007225FC">
        <w:t>covered</w:t>
      </w:r>
      <w:r w:rsidRPr="002E5922" w:rsidR="007B0725">
        <w:t xml:space="preserve"> </w:t>
      </w:r>
      <w:r w:rsidRPr="002E5922" w:rsidR="007225FC">
        <w:t>by</w:t>
      </w:r>
      <w:r w:rsidRPr="002E5922" w:rsidR="007B0725">
        <w:t xml:space="preserve"> </w:t>
      </w:r>
      <w:r w:rsidRPr="002E5922" w:rsidR="007225FC">
        <w:t>the</w:t>
      </w:r>
      <w:r w:rsidRPr="002E5922" w:rsidR="007B0725">
        <w:t xml:space="preserve"> </w:t>
      </w:r>
      <w:r w:rsidRPr="002E5922" w:rsidR="00AB3AFC">
        <w:t>groceries code</w:t>
      </w:r>
      <w:r w:rsidRPr="002E5922" w:rsidR="007225FC">
        <w:t>.</w:t>
      </w:r>
    </w:p>
    <w:p w:rsidR="000C165B" w:rsidRPr="002E5922" w:rsidP="007225FC">
      <w:pPr>
        <w:pStyle w:val="Question"/>
        <w:numPr>
          <w:ilvl w:val="0"/>
          <w:numId w:val="0"/>
        </w:numPr>
        <w:ind w:left="794"/>
      </w:pPr>
      <w:sdt>
        <w:sdtPr>
          <w:alias w:val="Member"/>
          <w:tag w:val="&lt;Member mnisId='4100' dodsId='62747'&gt;"/>
          <w:id w:val="52972632"/>
          <w:placeholder>
            <w:docPart w:val="DefaultPlaceholder_1082065158"/>
          </w:placeholder>
          <w:richText/>
        </w:sdtPr>
        <w:sdtContent>
          <w:r w:rsidRPr="002E5922">
            <w:rPr>
              <w:b/>
            </w:rPr>
            <w:t>Mrs</w:t>
          </w:r>
          <w:r w:rsidRPr="002E5922" w:rsidR="007B0725">
            <w:rPr>
              <w:b/>
            </w:rPr>
            <w:t xml:space="preserve"> </w:t>
          </w:r>
          <w:r w:rsidRPr="002E5922" w:rsidR="00AB3AFC">
            <w:rPr>
              <w:b/>
            </w:rPr>
            <w:t>Murray:</w:t>
          </w:r>
        </w:sdtContent>
      </w:sdt>
      <w:r w:rsidRPr="002E5922" w:rsidR="007B0725">
        <w:t xml:space="preserve"> </w:t>
      </w:r>
      <w:r w:rsidRPr="002E5922" w:rsidR="007225FC">
        <w:t>Yes,</w:t>
      </w:r>
      <w:r w:rsidRPr="002E5922" w:rsidR="007B0725">
        <w:t xml:space="preserve"> </w:t>
      </w:r>
      <w:r w:rsidRPr="002E5922" w:rsidR="007225FC">
        <w:t>it</w:t>
      </w:r>
      <w:r w:rsidRPr="002E5922" w:rsidR="007B0725">
        <w:t xml:space="preserve"> </w:t>
      </w:r>
      <w:r w:rsidRPr="002E5922" w:rsidR="007225FC">
        <w:t>is</w:t>
      </w:r>
      <w:r w:rsidRPr="002E5922" w:rsidR="007B0725">
        <w:t xml:space="preserve"> </w:t>
      </w:r>
      <w:r w:rsidRPr="002E5922" w:rsidR="00AB3AFC">
        <w:t xml:space="preserve">to </w:t>
      </w:r>
      <w:r w:rsidRPr="002E5922" w:rsidR="007225FC">
        <w:t>you,</w:t>
      </w:r>
      <w:r w:rsidRPr="002E5922" w:rsidR="007B0725">
        <w:t xml:space="preserve"> </w:t>
      </w:r>
      <w:r w:rsidRPr="002E5922" w:rsidR="007225FC">
        <w:t>please,</w:t>
      </w:r>
      <w:r w:rsidRPr="002E5922" w:rsidR="007B0725">
        <w:t xml:space="preserve"> </w:t>
      </w:r>
      <w:r w:rsidRPr="002E5922" w:rsidR="007225FC">
        <w:t>Andrew.</w:t>
      </w:r>
    </w:p>
    <w:p w:rsidR="000C165B" w:rsidRPr="002E5922" w:rsidP="000C165B">
      <w:pPr>
        <w:pStyle w:val="Answer"/>
      </w:pPr>
      <w:sdt>
        <w:sdtPr>
          <w:alias w:val="Witness"/>
          <w:id w:val="-539201708"/>
          <w:placeholder>
            <w:docPart w:val="DefaultPlaceholder_1082065158"/>
          </w:placeholder>
          <w:richText/>
        </w:sdtPr>
        <w:sdtContent>
          <w:r w:rsidRPr="002E5922" w:rsidR="007B0725">
            <w:rPr>
              <w:b/>
              <w:i/>
            </w:rPr>
            <w:t>Andrew Opie:</w:t>
          </w:r>
        </w:sdtContent>
      </w:sdt>
      <w:r w:rsidRPr="002E5922" w:rsidR="00AB3AFC">
        <w:t xml:space="preserve"> </w:t>
      </w:r>
      <w:r w:rsidRPr="002E5922" w:rsidR="007225FC">
        <w:t>One</w:t>
      </w:r>
      <w:r w:rsidRPr="002E5922" w:rsidR="007B0725">
        <w:t xml:space="preserve"> </w:t>
      </w:r>
      <w:r w:rsidRPr="002E5922" w:rsidR="007225FC">
        <w:t>of</w:t>
      </w:r>
      <w:r w:rsidRPr="002E5922" w:rsidR="007B0725">
        <w:t xml:space="preserve"> </w:t>
      </w:r>
      <w:r w:rsidRPr="002E5922" w:rsidR="007225FC">
        <w:t>the</w:t>
      </w:r>
      <w:r w:rsidRPr="002E5922" w:rsidR="007B0725">
        <w:t xml:space="preserve"> </w:t>
      </w:r>
      <w:r w:rsidRPr="002E5922" w:rsidR="007225FC">
        <w:t>real</w:t>
      </w:r>
      <w:r w:rsidRPr="002E5922" w:rsidR="007B0725">
        <w:t xml:space="preserve"> </w:t>
      </w:r>
      <w:r w:rsidRPr="002E5922" w:rsidR="007225FC">
        <w:t>plus</w:t>
      </w:r>
      <w:r w:rsidRPr="002E5922" w:rsidR="007B0725">
        <w:t xml:space="preserve"> </w:t>
      </w:r>
      <w:r w:rsidRPr="002E5922" w:rsidR="007225FC">
        <w:t>points</w:t>
      </w:r>
      <w:r w:rsidRPr="002E5922" w:rsidR="007B0725">
        <w:t xml:space="preserve"> </w:t>
      </w:r>
      <w:r w:rsidRPr="002E5922" w:rsidR="007225FC">
        <w:t>from</w:t>
      </w:r>
      <w:r w:rsidRPr="002E5922" w:rsidR="007B0725">
        <w:t xml:space="preserve"> </w:t>
      </w:r>
      <w:r w:rsidRPr="002E5922" w:rsidR="007225FC">
        <w:t>this</w:t>
      </w:r>
      <w:r w:rsidRPr="002E5922" w:rsidR="007B0725">
        <w:t xml:space="preserve"> </w:t>
      </w:r>
      <w:r w:rsidRPr="002E5922" w:rsidR="007225FC">
        <w:t>has</w:t>
      </w:r>
      <w:r w:rsidRPr="002E5922" w:rsidR="007B0725">
        <w:t xml:space="preserve"> </w:t>
      </w:r>
      <w:r w:rsidRPr="002E5922" w:rsidR="007225FC">
        <w:t>been</w:t>
      </w:r>
      <w:r w:rsidRPr="002E5922" w:rsidR="007B0725">
        <w:t xml:space="preserve"> </w:t>
      </w:r>
      <w:r w:rsidRPr="002E5922" w:rsidR="007225FC">
        <w:t>the</w:t>
      </w:r>
      <w:r w:rsidRPr="002E5922" w:rsidR="007B0725">
        <w:t xml:space="preserve"> </w:t>
      </w:r>
      <w:r w:rsidRPr="002E5922" w:rsidR="007225FC">
        <w:t>level</w:t>
      </w:r>
      <w:r w:rsidRPr="002E5922" w:rsidR="007B0725">
        <w:t xml:space="preserve"> </w:t>
      </w:r>
      <w:r w:rsidRPr="002E5922" w:rsidR="007225FC">
        <w:t>of</w:t>
      </w:r>
      <w:r w:rsidRPr="002E5922" w:rsidR="007B0725">
        <w:t xml:space="preserve"> </w:t>
      </w:r>
      <w:r w:rsidRPr="002E5922" w:rsidR="007225FC">
        <w:t>collaboration</w:t>
      </w:r>
      <w:r w:rsidRPr="002E5922" w:rsidR="007B0725">
        <w:t xml:space="preserve"> </w:t>
      </w:r>
      <w:r w:rsidRPr="002E5922" w:rsidR="007225FC">
        <w:t>between</w:t>
      </w:r>
      <w:r w:rsidRPr="002E5922" w:rsidR="007B0725">
        <w:t xml:space="preserve"> </w:t>
      </w:r>
      <w:r w:rsidRPr="002E5922" w:rsidR="007225FC">
        <w:t>the</w:t>
      </w:r>
      <w:r w:rsidRPr="002E5922" w:rsidR="007B0725">
        <w:t xml:space="preserve"> </w:t>
      </w:r>
      <w:r w:rsidRPr="002E5922" w:rsidR="007225FC">
        <w:t>suppliers</w:t>
      </w:r>
      <w:r w:rsidRPr="002E5922" w:rsidR="007B0725">
        <w:t xml:space="preserve"> </w:t>
      </w:r>
      <w:r w:rsidRPr="002E5922" w:rsidR="007225FC">
        <w:t>and</w:t>
      </w:r>
      <w:r w:rsidRPr="002E5922" w:rsidR="007B0725">
        <w:t xml:space="preserve"> </w:t>
      </w:r>
      <w:r w:rsidRPr="002E5922" w:rsidR="007225FC">
        <w:t>the</w:t>
      </w:r>
      <w:r w:rsidRPr="002E5922" w:rsidR="007B0725">
        <w:t xml:space="preserve"> </w:t>
      </w:r>
      <w:r w:rsidRPr="002E5922" w:rsidR="007225FC">
        <w:t>retailers</w:t>
      </w:r>
      <w:r w:rsidRPr="002E5922" w:rsidR="007B0725">
        <w:t xml:space="preserve"> </w:t>
      </w:r>
      <w:r w:rsidRPr="002E5922" w:rsidR="007225FC">
        <w:t>through</w:t>
      </w:r>
      <w:r w:rsidRPr="002E5922" w:rsidR="007B0725">
        <w:t xml:space="preserve"> </w:t>
      </w:r>
      <w:r w:rsidRPr="002E5922" w:rsidR="007225FC">
        <w:t>the</w:t>
      </w:r>
      <w:r w:rsidRPr="002E5922" w:rsidR="007B0725">
        <w:t xml:space="preserve"> </w:t>
      </w:r>
      <w:r w:rsidRPr="002E5922" w:rsidR="007225FC">
        <w:t>period.</w:t>
      </w:r>
      <w:r w:rsidRPr="002E5922" w:rsidR="007B0725">
        <w:t xml:space="preserve"> </w:t>
      </w:r>
      <w:r w:rsidRPr="002E5922" w:rsidR="007225FC">
        <w:t>It</w:t>
      </w:r>
      <w:r w:rsidRPr="002E5922" w:rsidR="007B0725">
        <w:t xml:space="preserve"> </w:t>
      </w:r>
      <w:r w:rsidRPr="002E5922" w:rsidR="007225FC">
        <w:t>would</w:t>
      </w:r>
      <w:r w:rsidRPr="002E5922" w:rsidR="007B0725">
        <w:t xml:space="preserve"> </w:t>
      </w:r>
      <w:r w:rsidRPr="002E5922" w:rsidR="007225FC">
        <w:t>not</w:t>
      </w:r>
      <w:r w:rsidRPr="002E5922" w:rsidR="007B0725">
        <w:t xml:space="preserve"> </w:t>
      </w:r>
      <w:r w:rsidRPr="002E5922" w:rsidR="007225FC">
        <w:t>have</w:t>
      </w:r>
      <w:r w:rsidRPr="002E5922" w:rsidR="007B0725">
        <w:t xml:space="preserve"> </w:t>
      </w:r>
      <w:r w:rsidRPr="002E5922" w:rsidR="007225FC">
        <w:t>been</w:t>
      </w:r>
      <w:r w:rsidRPr="002E5922" w:rsidR="007B0725">
        <w:t xml:space="preserve"> </w:t>
      </w:r>
      <w:r w:rsidRPr="002E5922" w:rsidR="007225FC">
        <w:t>possible</w:t>
      </w:r>
      <w:r w:rsidRPr="002E5922" w:rsidR="007B0725">
        <w:t xml:space="preserve"> </w:t>
      </w:r>
      <w:r w:rsidRPr="002E5922" w:rsidR="007225FC">
        <w:t>to</w:t>
      </w:r>
      <w:r w:rsidRPr="002E5922" w:rsidR="007B0725">
        <w:t xml:space="preserve"> </w:t>
      </w:r>
      <w:r w:rsidRPr="002E5922" w:rsidR="007225FC">
        <w:t>do</w:t>
      </w:r>
      <w:r w:rsidRPr="002E5922" w:rsidR="007B0725">
        <w:t xml:space="preserve"> </w:t>
      </w:r>
      <w:r w:rsidRPr="002E5922" w:rsidR="007225FC">
        <w:t>what</w:t>
      </w:r>
      <w:r w:rsidRPr="002E5922" w:rsidR="007B0725">
        <w:t xml:space="preserve"> </w:t>
      </w:r>
      <w:r w:rsidRPr="002E5922" w:rsidR="007225FC">
        <w:t>we</w:t>
      </w:r>
      <w:r w:rsidRPr="002E5922" w:rsidR="007B0725">
        <w:t xml:space="preserve"> </w:t>
      </w:r>
      <w:r w:rsidRPr="002E5922" w:rsidR="007225FC">
        <w:t>did</w:t>
      </w:r>
      <w:r w:rsidRPr="002E5922" w:rsidR="007B0725">
        <w:t xml:space="preserve"> </w:t>
      </w:r>
      <w:r w:rsidRPr="002E5922" w:rsidR="007225FC">
        <w:t>through</w:t>
      </w:r>
      <w:r w:rsidRPr="002E5922" w:rsidR="007B0725">
        <w:t xml:space="preserve"> </w:t>
      </w:r>
      <w:r w:rsidRPr="002E5922" w:rsidR="007225FC">
        <w:t>the</w:t>
      </w:r>
      <w:r w:rsidRPr="002E5922" w:rsidR="007B0725">
        <w:t xml:space="preserve"> </w:t>
      </w:r>
      <w:r w:rsidRPr="002E5922" w:rsidR="007225FC">
        <w:t>period</w:t>
      </w:r>
      <w:r w:rsidRPr="002E5922" w:rsidR="007B0725">
        <w:t xml:space="preserve"> </w:t>
      </w:r>
      <w:r w:rsidRPr="002E5922" w:rsidR="007225FC">
        <w:t>of</w:t>
      </w:r>
      <w:r w:rsidRPr="002E5922" w:rsidR="007B0725">
        <w:t xml:space="preserve"> </w:t>
      </w:r>
      <w:r w:rsidRPr="002E5922" w:rsidR="007225FC">
        <w:t>March</w:t>
      </w:r>
      <w:r w:rsidRPr="002E5922" w:rsidR="007B0725">
        <w:t xml:space="preserve"> </w:t>
      </w:r>
      <w:r w:rsidRPr="002E5922" w:rsidR="00AB3AFC">
        <w:t>into</w:t>
      </w:r>
      <w:r w:rsidRPr="002E5922" w:rsidR="007B0725">
        <w:t xml:space="preserve"> </w:t>
      </w:r>
      <w:r w:rsidRPr="002E5922" w:rsidR="007225FC">
        <w:t>April</w:t>
      </w:r>
      <w:r w:rsidRPr="002E5922" w:rsidR="007B0725">
        <w:t xml:space="preserve"> </w:t>
      </w:r>
      <w:r w:rsidRPr="002E5922" w:rsidR="007225FC">
        <w:t>without</w:t>
      </w:r>
      <w:r w:rsidRPr="002E5922" w:rsidR="007B0725">
        <w:t xml:space="preserve"> </w:t>
      </w:r>
      <w:r w:rsidRPr="002E5922" w:rsidR="007225FC">
        <w:t>that</w:t>
      </w:r>
      <w:r w:rsidRPr="002E5922" w:rsidR="007B0725">
        <w:t xml:space="preserve"> </w:t>
      </w:r>
      <w:r w:rsidRPr="002E5922" w:rsidR="007225FC">
        <w:t>strong</w:t>
      </w:r>
      <w:r w:rsidRPr="002E5922" w:rsidR="007B0725">
        <w:t xml:space="preserve"> </w:t>
      </w:r>
      <w:r w:rsidRPr="002E5922" w:rsidR="007225FC">
        <w:t>collaboration</w:t>
      </w:r>
      <w:r w:rsidRPr="002E5922" w:rsidR="007B0725">
        <w:t xml:space="preserve"> </w:t>
      </w:r>
      <w:r w:rsidRPr="002E5922" w:rsidR="007225FC">
        <w:t>with</w:t>
      </w:r>
      <w:r w:rsidRPr="002E5922" w:rsidR="007B0725">
        <w:t xml:space="preserve"> </w:t>
      </w:r>
      <w:r w:rsidRPr="002E5922" w:rsidR="007225FC">
        <w:t>suppliers.</w:t>
      </w:r>
      <w:r w:rsidRPr="002E5922" w:rsidR="007B0725">
        <w:t xml:space="preserve"> </w:t>
      </w:r>
      <w:r w:rsidRPr="002E5922" w:rsidR="007225FC">
        <w:t>That</w:t>
      </w:r>
      <w:r w:rsidRPr="002E5922" w:rsidR="007B0725">
        <w:t xml:space="preserve"> </w:t>
      </w:r>
      <w:r w:rsidRPr="002E5922" w:rsidR="007225FC">
        <w:t>is</w:t>
      </w:r>
      <w:r w:rsidRPr="002E5922" w:rsidR="007B0725">
        <w:t xml:space="preserve"> </w:t>
      </w:r>
      <w:r w:rsidRPr="002E5922" w:rsidR="007225FC">
        <w:t>something</w:t>
      </w:r>
      <w:r w:rsidRPr="002E5922" w:rsidR="007B0725">
        <w:t xml:space="preserve"> </w:t>
      </w:r>
      <w:r w:rsidRPr="002E5922" w:rsidR="007225FC">
        <w:t>we</w:t>
      </w:r>
      <w:r w:rsidRPr="002E5922" w:rsidR="007B0725">
        <w:t xml:space="preserve"> </w:t>
      </w:r>
      <w:r w:rsidRPr="002E5922" w:rsidR="007225FC">
        <w:t>are</w:t>
      </w:r>
      <w:r w:rsidRPr="002E5922" w:rsidR="007B0725">
        <w:t xml:space="preserve"> </w:t>
      </w:r>
      <w:r w:rsidRPr="002E5922" w:rsidR="007225FC">
        <w:t>going</w:t>
      </w:r>
      <w:r w:rsidRPr="002E5922" w:rsidR="007B0725">
        <w:t xml:space="preserve"> </w:t>
      </w:r>
      <w:r w:rsidRPr="002E5922" w:rsidR="007225FC">
        <w:t>to</w:t>
      </w:r>
      <w:r w:rsidRPr="002E5922" w:rsidR="007B0725">
        <w:t xml:space="preserve"> </w:t>
      </w:r>
      <w:r w:rsidRPr="002E5922" w:rsidR="007225FC">
        <w:t>see</w:t>
      </w:r>
      <w:r w:rsidRPr="002E5922" w:rsidR="007B0725">
        <w:t xml:space="preserve"> </w:t>
      </w:r>
      <w:r w:rsidRPr="002E5922" w:rsidR="007225FC">
        <w:t>more</w:t>
      </w:r>
      <w:r w:rsidRPr="002E5922" w:rsidR="007B0725">
        <w:t xml:space="preserve"> </w:t>
      </w:r>
      <w:r w:rsidRPr="002E5922" w:rsidR="007225FC">
        <w:t>of</w:t>
      </w:r>
      <w:r w:rsidRPr="002E5922" w:rsidR="007B0725">
        <w:t xml:space="preserve"> </w:t>
      </w:r>
      <w:r w:rsidRPr="002E5922" w:rsidR="007225FC">
        <w:t>going</w:t>
      </w:r>
      <w:r w:rsidRPr="002E5922" w:rsidR="007B0725">
        <w:t xml:space="preserve"> </w:t>
      </w:r>
      <w:r w:rsidRPr="002E5922" w:rsidR="007225FC">
        <w:t>forward,</w:t>
      </w:r>
      <w:r w:rsidRPr="002E5922" w:rsidR="007B0725">
        <w:t xml:space="preserve"> </w:t>
      </w:r>
      <w:r w:rsidRPr="002E5922" w:rsidR="007225FC">
        <w:t>particularly</w:t>
      </w:r>
      <w:r w:rsidRPr="002E5922" w:rsidR="007B0725">
        <w:t xml:space="preserve"> </w:t>
      </w:r>
      <w:r w:rsidRPr="002E5922" w:rsidR="007225FC">
        <w:t>in</w:t>
      </w:r>
      <w:r w:rsidRPr="002E5922" w:rsidR="007B0725">
        <w:t xml:space="preserve"> </w:t>
      </w:r>
      <w:r w:rsidRPr="002E5922" w:rsidR="007225FC">
        <w:t>terms</w:t>
      </w:r>
      <w:r w:rsidRPr="002E5922" w:rsidR="007B0725">
        <w:t xml:space="preserve"> </w:t>
      </w:r>
      <w:r w:rsidRPr="002E5922" w:rsidR="007225FC">
        <w:t>of</w:t>
      </w:r>
      <w:r w:rsidRPr="002E5922" w:rsidR="007B0725">
        <w:t xml:space="preserve"> </w:t>
      </w:r>
      <w:r w:rsidRPr="002E5922" w:rsidR="007225FC">
        <w:t>data</w:t>
      </w:r>
      <w:r w:rsidRPr="002E5922" w:rsidR="007B0725">
        <w:t xml:space="preserve"> </w:t>
      </w:r>
      <w:r w:rsidRPr="002E5922" w:rsidR="007225FC">
        <w:t>exchanges</w:t>
      </w:r>
      <w:r w:rsidRPr="002E5922" w:rsidR="007B0725">
        <w:t xml:space="preserve"> </w:t>
      </w:r>
      <w:r w:rsidRPr="002E5922" w:rsidR="007225FC">
        <w:t>through</w:t>
      </w:r>
      <w:r w:rsidRPr="002E5922" w:rsidR="007B0725">
        <w:t xml:space="preserve"> </w:t>
      </w:r>
      <w:r w:rsidRPr="002E5922" w:rsidR="007225FC">
        <w:t>the</w:t>
      </w:r>
      <w:r w:rsidRPr="002E5922" w:rsidR="007B0725">
        <w:t xml:space="preserve"> </w:t>
      </w:r>
      <w:r w:rsidRPr="002E5922" w:rsidR="007225FC">
        <w:t>system,</w:t>
      </w:r>
      <w:r w:rsidRPr="002E5922" w:rsidR="007B0725">
        <w:t xml:space="preserve"> </w:t>
      </w:r>
      <w:r w:rsidRPr="002E5922" w:rsidR="007225FC">
        <w:t>replaying</w:t>
      </w:r>
      <w:r w:rsidRPr="002E5922" w:rsidR="007B0725">
        <w:t xml:space="preserve"> </w:t>
      </w:r>
      <w:r w:rsidRPr="002E5922" w:rsidR="007225FC">
        <w:t>consumer</w:t>
      </w:r>
      <w:r w:rsidRPr="002E5922" w:rsidR="007B0725">
        <w:t xml:space="preserve"> </w:t>
      </w:r>
      <w:r w:rsidRPr="002E5922" w:rsidR="007225FC">
        <w:t>demand</w:t>
      </w:r>
      <w:r w:rsidRPr="002E5922" w:rsidR="007B0725">
        <w:t xml:space="preserve"> </w:t>
      </w:r>
      <w:r w:rsidRPr="002E5922" w:rsidR="007225FC">
        <w:t>into</w:t>
      </w:r>
      <w:r w:rsidRPr="002E5922" w:rsidR="007B0725">
        <w:t xml:space="preserve"> </w:t>
      </w:r>
      <w:r w:rsidRPr="002E5922" w:rsidR="007225FC">
        <w:t>production</w:t>
      </w:r>
      <w:r w:rsidRPr="002E5922" w:rsidR="007B0725">
        <w:t xml:space="preserve"> </w:t>
      </w:r>
      <w:r w:rsidRPr="002E5922" w:rsidR="007225FC">
        <w:t>at</w:t>
      </w:r>
      <w:r w:rsidRPr="002E5922" w:rsidR="007B0725">
        <w:t xml:space="preserve"> </w:t>
      </w:r>
      <w:r w:rsidRPr="002E5922" w:rsidR="007225FC">
        <w:t>food</w:t>
      </w:r>
      <w:r w:rsidRPr="002E5922" w:rsidR="007B0725">
        <w:t xml:space="preserve"> </w:t>
      </w:r>
      <w:r w:rsidRPr="002E5922" w:rsidR="007225FC">
        <w:t>factories.</w:t>
      </w:r>
    </w:p>
    <w:p w:rsidR="000C165B" w:rsidRPr="002E5922" w:rsidP="000C165B">
      <w:pPr>
        <w:pStyle w:val="Question"/>
      </w:pPr>
      <w:sdt>
        <w:sdtPr>
          <w:alias w:val="Member"/>
          <w:tag w:val="&lt;Member mnisId='4100' dodsId='62747'&gt;"/>
          <w:id w:val="-977609995"/>
          <w:placeholder>
            <w:docPart w:val="DefaultPlaceholder_1082065158"/>
          </w:placeholder>
          <w:richText/>
        </w:sdtPr>
        <w:sdtContent>
          <w:r w:rsidRPr="002E5922">
            <w:rPr>
              <w:b/>
            </w:rPr>
            <w:t>Mrs</w:t>
          </w:r>
          <w:r w:rsidRPr="002E5922" w:rsidR="007B0725">
            <w:rPr>
              <w:b/>
            </w:rPr>
            <w:t xml:space="preserve"> </w:t>
          </w:r>
          <w:r w:rsidRPr="002E5922" w:rsidR="00AB3AFC">
            <w:rPr>
              <w:b/>
            </w:rPr>
            <w:t>Murray:</w:t>
          </w:r>
        </w:sdtContent>
      </w:sdt>
      <w:r w:rsidRPr="002E5922" w:rsidR="007B0725">
        <w:t xml:space="preserve"> </w:t>
      </w:r>
      <w:r w:rsidRPr="002E5922">
        <w:t>C</w:t>
      </w:r>
      <w:r w:rsidRPr="002E5922" w:rsidR="007225FC">
        <w:t>ould</w:t>
      </w:r>
      <w:r w:rsidRPr="002E5922" w:rsidR="007B0725">
        <w:t xml:space="preserve"> </w:t>
      </w:r>
      <w:r w:rsidRPr="002E5922" w:rsidR="007225FC">
        <w:t>you</w:t>
      </w:r>
      <w:r w:rsidRPr="002E5922" w:rsidR="007B0725">
        <w:t xml:space="preserve"> </w:t>
      </w:r>
      <w:r w:rsidRPr="002E5922" w:rsidR="007225FC">
        <w:t>just</w:t>
      </w:r>
      <w:r w:rsidRPr="002E5922" w:rsidR="007B0725">
        <w:t xml:space="preserve"> </w:t>
      </w:r>
      <w:r w:rsidRPr="002E5922" w:rsidR="007225FC">
        <w:t>expand</w:t>
      </w:r>
      <w:r w:rsidRPr="002E5922" w:rsidR="007B0725">
        <w:t xml:space="preserve"> </w:t>
      </w:r>
      <w:r w:rsidRPr="002E5922" w:rsidR="007225FC">
        <w:t>on</w:t>
      </w:r>
      <w:r w:rsidRPr="002E5922" w:rsidR="007B0725">
        <w:t xml:space="preserve"> </w:t>
      </w:r>
      <w:r w:rsidRPr="002E5922" w:rsidR="007225FC">
        <w:t>that</w:t>
      </w:r>
      <w:r w:rsidRPr="002E5922" w:rsidR="00AB3AFC">
        <w:t>?</w:t>
      </w:r>
      <w:r w:rsidRPr="002E5922" w:rsidR="007B0725">
        <w:t xml:space="preserve"> </w:t>
      </w:r>
      <w:r w:rsidRPr="002E5922" w:rsidR="007225FC">
        <w:t>W</w:t>
      </w:r>
      <w:r w:rsidRPr="002E5922">
        <w:t>hy</w:t>
      </w:r>
      <w:r w:rsidRPr="002E5922" w:rsidR="007B0725">
        <w:t xml:space="preserve"> </w:t>
      </w:r>
      <w:r w:rsidRPr="002E5922">
        <w:t>did</w:t>
      </w:r>
      <w:r w:rsidRPr="002E5922" w:rsidR="007B0725">
        <w:t xml:space="preserve"> </w:t>
      </w:r>
      <w:r w:rsidRPr="002E5922">
        <w:t>some</w:t>
      </w:r>
      <w:r w:rsidRPr="002E5922" w:rsidR="007B0725">
        <w:t xml:space="preserve"> </w:t>
      </w:r>
      <w:r w:rsidRPr="002E5922">
        <w:t>think</w:t>
      </w:r>
      <w:r w:rsidRPr="002E5922" w:rsidR="007B0725">
        <w:t xml:space="preserve"> </w:t>
      </w:r>
      <w:r w:rsidRPr="002E5922">
        <w:t>it</w:t>
      </w:r>
      <w:r w:rsidRPr="002E5922" w:rsidR="007B0725">
        <w:t xml:space="preserve"> </w:t>
      </w:r>
      <w:r w:rsidRPr="002E5922">
        <w:t>was</w:t>
      </w:r>
      <w:r w:rsidRPr="002E5922" w:rsidR="007B0725">
        <w:t xml:space="preserve"> </w:t>
      </w:r>
      <w:r w:rsidRPr="002E5922" w:rsidR="007225FC">
        <w:t>necessary</w:t>
      </w:r>
      <w:r w:rsidRPr="002E5922" w:rsidR="007B0725">
        <w:t xml:space="preserve"> </w:t>
      </w:r>
      <w:r w:rsidRPr="002E5922" w:rsidR="007225FC">
        <w:t>to</w:t>
      </w:r>
      <w:r w:rsidRPr="002E5922" w:rsidR="007B0725">
        <w:t xml:space="preserve"> </w:t>
      </w:r>
      <w:r w:rsidRPr="002E5922" w:rsidR="007225FC">
        <w:t>relax</w:t>
      </w:r>
      <w:r w:rsidRPr="002E5922" w:rsidR="007B0725">
        <w:t xml:space="preserve"> </w:t>
      </w:r>
      <w:r w:rsidRPr="002E5922" w:rsidR="007225FC">
        <w:t>elements</w:t>
      </w:r>
      <w:r w:rsidRPr="002E5922" w:rsidR="007B0725">
        <w:t xml:space="preserve"> </w:t>
      </w:r>
      <w:r w:rsidRPr="002E5922" w:rsidR="00AB3AFC">
        <w:t>of</w:t>
      </w:r>
      <w:r w:rsidRPr="002E5922" w:rsidR="007B0725">
        <w:t xml:space="preserve"> </w:t>
      </w:r>
      <w:r w:rsidRPr="002E5922" w:rsidR="007225FC">
        <w:t>the</w:t>
      </w:r>
      <w:r w:rsidRPr="002E5922" w:rsidR="007B0725">
        <w:t xml:space="preserve"> </w:t>
      </w:r>
      <w:r w:rsidRPr="002E5922" w:rsidR="007225FC">
        <w:t>code,</w:t>
      </w:r>
      <w:r w:rsidRPr="002E5922" w:rsidR="007B0725">
        <w:t xml:space="preserve"> </w:t>
      </w:r>
      <w:r w:rsidRPr="002E5922" w:rsidR="007225FC">
        <w:t>for</w:t>
      </w:r>
      <w:r w:rsidRPr="002E5922" w:rsidR="007B0725">
        <w:t xml:space="preserve"> </w:t>
      </w:r>
      <w:r w:rsidRPr="002E5922" w:rsidR="007225FC">
        <w:t>example,</w:t>
      </w:r>
      <w:r w:rsidRPr="002E5922" w:rsidR="007B0725">
        <w:t xml:space="preserve"> </w:t>
      </w:r>
      <w:r w:rsidRPr="002E5922" w:rsidR="007225FC">
        <w:t>around</w:t>
      </w:r>
      <w:r w:rsidRPr="002E5922" w:rsidR="007B0725">
        <w:t xml:space="preserve"> </w:t>
      </w:r>
      <w:r w:rsidRPr="002E5922" w:rsidR="007225FC">
        <w:t>de-listing?</w:t>
      </w:r>
    </w:p>
    <w:p w:rsidR="00302A0E" w:rsidRPr="002E5922" w:rsidP="00302A0E">
      <w:pPr>
        <w:pStyle w:val="Answer"/>
      </w:pPr>
      <w:sdt>
        <w:sdtPr>
          <w:alias w:val="Witness"/>
          <w:id w:val="-704094066"/>
          <w:placeholder>
            <w:docPart w:val="DefaultPlaceholder_1082065158"/>
          </w:placeholder>
          <w:richText/>
        </w:sdtPr>
        <w:sdtContent>
          <w:r w:rsidRPr="002E5922" w:rsidR="007B0725">
            <w:rPr>
              <w:b/>
              <w:i/>
            </w:rPr>
            <w:t>Andrew Opie:</w:t>
          </w:r>
        </w:sdtContent>
      </w:sdt>
      <w:r w:rsidRPr="002E5922" w:rsidR="007B0725">
        <w:t xml:space="preserve"> </w:t>
      </w:r>
      <w:r w:rsidRPr="002E5922" w:rsidR="007225FC">
        <w:t>The</w:t>
      </w:r>
      <w:r w:rsidRPr="002E5922" w:rsidR="007B0725">
        <w:t xml:space="preserve"> </w:t>
      </w:r>
      <w:r w:rsidRPr="002E5922" w:rsidR="007225FC">
        <w:t>point</w:t>
      </w:r>
      <w:r w:rsidRPr="002E5922" w:rsidR="007B0725">
        <w:t xml:space="preserve"> </w:t>
      </w:r>
      <w:r w:rsidRPr="002E5922" w:rsidR="007225FC">
        <w:t>we</w:t>
      </w:r>
      <w:r w:rsidRPr="002E5922" w:rsidR="007B0725">
        <w:t xml:space="preserve"> </w:t>
      </w:r>
      <w:r w:rsidRPr="002E5922" w:rsidR="007225FC">
        <w:t>raised</w:t>
      </w:r>
      <w:r w:rsidRPr="002E5922" w:rsidR="007B0725">
        <w:t xml:space="preserve"> </w:t>
      </w:r>
      <w:r w:rsidRPr="002E5922" w:rsidR="007225FC">
        <w:t>with</w:t>
      </w:r>
      <w:r w:rsidRPr="002E5922" w:rsidR="007B0725">
        <w:t xml:space="preserve"> </w:t>
      </w:r>
      <w:r w:rsidRPr="002E5922" w:rsidR="007225FC">
        <w:t>the</w:t>
      </w:r>
      <w:r w:rsidRPr="002E5922" w:rsidR="007B0725">
        <w:t xml:space="preserve"> </w:t>
      </w:r>
      <w:r w:rsidRPr="002E5922" w:rsidR="00AB3AFC">
        <w:t>Groceries</w:t>
      </w:r>
      <w:r w:rsidRPr="002E5922" w:rsidR="007B0725">
        <w:t xml:space="preserve"> </w:t>
      </w:r>
      <w:r w:rsidRPr="002E5922" w:rsidR="007225FC">
        <w:t>Code</w:t>
      </w:r>
      <w:r w:rsidRPr="002E5922" w:rsidR="007B0725">
        <w:t xml:space="preserve"> </w:t>
      </w:r>
      <w:r w:rsidRPr="002E5922" w:rsidR="00AB3AFC">
        <w:t xml:space="preserve">Adjudicator </w:t>
      </w:r>
      <w:r w:rsidRPr="002E5922" w:rsidR="007225FC">
        <w:t>through</w:t>
      </w:r>
      <w:r w:rsidRPr="002E5922" w:rsidR="007B0725">
        <w:t xml:space="preserve"> </w:t>
      </w:r>
      <w:r w:rsidRPr="002E5922" w:rsidR="007225FC">
        <w:t>the</w:t>
      </w:r>
      <w:r w:rsidRPr="002E5922" w:rsidR="007B0725">
        <w:t xml:space="preserve"> Government </w:t>
      </w:r>
      <w:r w:rsidRPr="002E5922" w:rsidR="007225FC">
        <w:t>was</w:t>
      </w:r>
      <w:r w:rsidRPr="002E5922" w:rsidR="007B0725">
        <w:t xml:space="preserve"> </w:t>
      </w:r>
      <w:r w:rsidRPr="002E5922" w:rsidR="007225FC">
        <w:t>really</w:t>
      </w:r>
      <w:r w:rsidRPr="002E5922" w:rsidR="007B0725">
        <w:t xml:space="preserve"> </w:t>
      </w:r>
      <w:r w:rsidRPr="002E5922" w:rsidR="007225FC">
        <w:t>to</w:t>
      </w:r>
      <w:r w:rsidRPr="002E5922" w:rsidR="007B0725">
        <w:t xml:space="preserve"> </w:t>
      </w:r>
      <w:r w:rsidRPr="002E5922" w:rsidR="007225FC">
        <w:t>stop</w:t>
      </w:r>
      <w:r w:rsidRPr="002E5922" w:rsidR="007B0725">
        <w:t xml:space="preserve"> </w:t>
      </w:r>
      <w:r w:rsidRPr="002E5922" w:rsidR="007225FC">
        <w:t>any</w:t>
      </w:r>
      <w:r w:rsidRPr="002E5922" w:rsidR="007B0725">
        <w:t xml:space="preserve"> </w:t>
      </w:r>
      <w:r w:rsidRPr="002E5922" w:rsidR="007225FC">
        <w:t>inadvertent</w:t>
      </w:r>
      <w:r w:rsidRPr="002E5922" w:rsidR="007B0725">
        <w:t xml:space="preserve"> </w:t>
      </w:r>
      <w:r w:rsidRPr="002E5922" w:rsidR="007225FC">
        <w:t>problems</w:t>
      </w:r>
      <w:r w:rsidRPr="002E5922" w:rsidR="00AB3AFC">
        <w:t xml:space="preserve"> with</w:t>
      </w:r>
      <w:r w:rsidRPr="002E5922" w:rsidR="007B0725">
        <w:t xml:space="preserve"> </w:t>
      </w:r>
      <w:r w:rsidRPr="002E5922" w:rsidR="007225FC">
        <w:t>the</w:t>
      </w:r>
      <w:r w:rsidRPr="002E5922" w:rsidR="007B0725">
        <w:t xml:space="preserve"> </w:t>
      </w:r>
      <w:r w:rsidRPr="002E5922" w:rsidR="007225FC">
        <w:t>code.</w:t>
      </w:r>
      <w:r w:rsidRPr="002E5922" w:rsidR="007B0725">
        <w:t xml:space="preserve"> </w:t>
      </w:r>
      <w:r w:rsidRPr="002E5922" w:rsidR="007225FC">
        <w:t>James</w:t>
      </w:r>
      <w:r w:rsidRPr="002E5922" w:rsidR="007B0725">
        <w:t xml:space="preserve"> </w:t>
      </w:r>
      <w:r w:rsidRPr="002E5922" w:rsidR="007225FC">
        <w:t>alluded</w:t>
      </w:r>
      <w:r w:rsidRPr="002E5922" w:rsidR="007B0725">
        <w:t xml:space="preserve"> </w:t>
      </w:r>
      <w:r w:rsidRPr="002E5922" w:rsidR="007225FC">
        <w:t>to</w:t>
      </w:r>
      <w:r w:rsidRPr="002E5922" w:rsidR="007B0725">
        <w:t xml:space="preserve"> </w:t>
      </w:r>
      <w:r w:rsidRPr="002E5922" w:rsidR="007225FC">
        <w:t>it</w:t>
      </w:r>
      <w:r w:rsidRPr="002E5922" w:rsidR="007B0725">
        <w:t xml:space="preserve"> </w:t>
      </w:r>
      <w:r w:rsidRPr="002E5922" w:rsidR="007225FC">
        <w:t>earlier.</w:t>
      </w:r>
      <w:r w:rsidRPr="002E5922" w:rsidR="007B0725">
        <w:t xml:space="preserve"> </w:t>
      </w:r>
      <w:r w:rsidRPr="002E5922" w:rsidR="007225FC">
        <w:t>What</w:t>
      </w:r>
      <w:r w:rsidRPr="002E5922" w:rsidR="007B0725">
        <w:t xml:space="preserve"> </w:t>
      </w:r>
      <w:r w:rsidRPr="002E5922" w:rsidR="007225FC">
        <w:t>we</w:t>
      </w:r>
      <w:r w:rsidRPr="002E5922" w:rsidR="007B0725">
        <w:t xml:space="preserve"> </w:t>
      </w:r>
      <w:r w:rsidRPr="002E5922" w:rsidR="007225FC">
        <w:t>know</w:t>
      </w:r>
      <w:r w:rsidRPr="002E5922" w:rsidR="007B0725">
        <w:t xml:space="preserve"> </w:t>
      </w:r>
      <w:r w:rsidRPr="002E5922" w:rsidR="007225FC">
        <w:t>happens</w:t>
      </w:r>
      <w:r w:rsidRPr="002E5922" w:rsidR="007B0725">
        <w:t xml:space="preserve"> </w:t>
      </w:r>
      <w:r w:rsidRPr="002E5922" w:rsidR="007225FC">
        <w:t>in</w:t>
      </w:r>
      <w:r w:rsidRPr="002E5922" w:rsidR="007B0725">
        <w:t xml:space="preserve"> </w:t>
      </w:r>
      <w:r w:rsidRPr="002E5922" w:rsidR="007225FC">
        <w:t>these</w:t>
      </w:r>
      <w:r w:rsidRPr="002E5922" w:rsidR="007B0725">
        <w:t xml:space="preserve"> </w:t>
      </w:r>
      <w:r w:rsidRPr="002E5922" w:rsidR="007225FC">
        <w:t>kinds</w:t>
      </w:r>
      <w:r w:rsidRPr="002E5922" w:rsidR="007B0725">
        <w:t xml:space="preserve"> </w:t>
      </w:r>
      <w:r w:rsidRPr="002E5922" w:rsidR="007225FC">
        <w:t>of</w:t>
      </w:r>
      <w:r w:rsidRPr="002E5922" w:rsidR="007B0725">
        <w:t xml:space="preserve"> </w:t>
      </w:r>
      <w:r w:rsidRPr="002E5922" w:rsidR="007225FC">
        <w:t>situations,</w:t>
      </w:r>
      <w:r w:rsidRPr="002E5922" w:rsidR="007B0725">
        <w:t xml:space="preserve"> </w:t>
      </w:r>
      <w:r w:rsidRPr="002E5922" w:rsidR="007225FC">
        <w:t>and</w:t>
      </w:r>
      <w:r w:rsidRPr="002E5922" w:rsidR="007B0725">
        <w:t xml:space="preserve"> </w:t>
      </w:r>
      <w:r w:rsidRPr="002E5922" w:rsidR="007225FC">
        <w:t>we</w:t>
      </w:r>
      <w:r w:rsidRPr="002E5922" w:rsidR="007B0725">
        <w:t xml:space="preserve"> </w:t>
      </w:r>
      <w:r w:rsidRPr="002E5922" w:rsidR="007225FC">
        <w:t>have</w:t>
      </w:r>
      <w:r w:rsidRPr="002E5922" w:rsidR="007B0725">
        <w:t xml:space="preserve"> </w:t>
      </w:r>
      <w:r w:rsidRPr="002E5922" w:rsidR="007225FC">
        <w:t>rehearsed</w:t>
      </w:r>
      <w:r w:rsidRPr="002E5922" w:rsidR="007B0725">
        <w:t xml:space="preserve"> </w:t>
      </w:r>
      <w:r w:rsidRPr="002E5922" w:rsidR="007225FC">
        <w:t>it</w:t>
      </w:r>
      <w:r w:rsidRPr="002E5922" w:rsidR="007B0725">
        <w:t xml:space="preserve"> </w:t>
      </w:r>
      <w:r w:rsidRPr="002E5922" w:rsidR="007225FC">
        <w:t>with</w:t>
      </w:r>
      <w:r w:rsidRPr="002E5922" w:rsidR="007B0725">
        <w:t xml:space="preserve"> </w:t>
      </w:r>
      <w:r w:rsidRPr="002E5922" w:rsidR="007225FC">
        <w:t>the</w:t>
      </w:r>
      <w:r w:rsidRPr="002E5922" w:rsidR="007B0725">
        <w:t xml:space="preserve"> </w:t>
      </w:r>
      <w:r w:rsidRPr="002E5922" w:rsidR="007225FC">
        <w:t>food</w:t>
      </w:r>
      <w:r w:rsidRPr="002E5922" w:rsidR="007B0725">
        <w:t xml:space="preserve"> </w:t>
      </w:r>
      <w:r w:rsidRPr="002E5922" w:rsidR="007225FC">
        <w:t>supply</w:t>
      </w:r>
      <w:r w:rsidRPr="002E5922" w:rsidR="007B0725">
        <w:t xml:space="preserve"> </w:t>
      </w:r>
      <w:r w:rsidRPr="002E5922" w:rsidR="007225FC">
        <w:t>chain</w:t>
      </w:r>
      <w:r w:rsidRPr="002E5922" w:rsidR="007B0725">
        <w:t xml:space="preserve"> </w:t>
      </w:r>
      <w:r w:rsidRPr="002E5922" w:rsidR="00AB3AFC">
        <w:t xml:space="preserve">and </w:t>
      </w:r>
      <w:r w:rsidRPr="002E5922" w:rsidR="007B0725">
        <w:t>Government</w:t>
      </w:r>
      <w:r w:rsidRPr="002E5922" w:rsidR="007225FC">
        <w:t>,</w:t>
      </w:r>
      <w:r w:rsidRPr="002E5922" w:rsidR="007B0725">
        <w:t xml:space="preserve"> </w:t>
      </w:r>
      <w:r w:rsidRPr="002E5922" w:rsidR="007225FC">
        <w:t>is</w:t>
      </w:r>
      <w:r w:rsidRPr="002E5922" w:rsidR="007B0725">
        <w:t xml:space="preserve"> </w:t>
      </w:r>
      <w:r w:rsidRPr="002E5922" w:rsidR="007225FC">
        <w:t>that</w:t>
      </w:r>
      <w:r w:rsidRPr="002E5922" w:rsidR="007B0725">
        <w:t xml:space="preserve"> </w:t>
      </w:r>
      <w:r w:rsidRPr="002E5922" w:rsidR="007225FC">
        <w:t>manufacturers</w:t>
      </w:r>
      <w:r w:rsidRPr="002E5922" w:rsidR="007B0725">
        <w:t xml:space="preserve"> </w:t>
      </w:r>
      <w:r w:rsidRPr="002E5922" w:rsidR="007225FC">
        <w:t>start</w:t>
      </w:r>
      <w:r w:rsidRPr="002E5922" w:rsidR="007B0725">
        <w:t xml:space="preserve"> </w:t>
      </w:r>
      <w:r w:rsidRPr="002E5922" w:rsidR="007225FC">
        <w:t>to</w:t>
      </w:r>
      <w:r w:rsidRPr="002E5922" w:rsidR="007B0725">
        <w:t xml:space="preserve"> </w:t>
      </w:r>
      <w:r w:rsidRPr="002E5922" w:rsidR="007225FC">
        <w:t>shrink</w:t>
      </w:r>
      <w:r w:rsidRPr="002E5922" w:rsidR="007B0725">
        <w:t xml:space="preserve"> </w:t>
      </w:r>
      <w:r w:rsidRPr="002E5922" w:rsidR="007225FC">
        <w:t>their</w:t>
      </w:r>
      <w:r w:rsidRPr="002E5922" w:rsidR="007B0725">
        <w:t xml:space="preserve"> </w:t>
      </w:r>
      <w:r w:rsidRPr="002E5922" w:rsidR="007225FC">
        <w:t>ranges</w:t>
      </w:r>
      <w:r w:rsidRPr="002E5922" w:rsidR="007B0725">
        <w:t xml:space="preserve"> </w:t>
      </w:r>
      <w:r w:rsidRPr="002E5922" w:rsidR="007225FC">
        <w:t>and</w:t>
      </w:r>
      <w:r w:rsidRPr="002E5922" w:rsidR="007B0725">
        <w:t xml:space="preserve"> </w:t>
      </w:r>
      <w:r w:rsidRPr="002E5922" w:rsidR="007225FC">
        <w:t>maximise</w:t>
      </w:r>
      <w:r w:rsidRPr="002E5922" w:rsidR="007B0725">
        <w:t xml:space="preserve"> </w:t>
      </w:r>
      <w:r w:rsidRPr="002E5922" w:rsidR="007225FC">
        <w:t>the</w:t>
      </w:r>
      <w:r w:rsidRPr="002E5922" w:rsidR="007B0725">
        <w:t xml:space="preserve"> </w:t>
      </w:r>
      <w:r w:rsidRPr="002E5922" w:rsidR="007225FC">
        <w:t>production</w:t>
      </w:r>
      <w:r w:rsidRPr="002E5922" w:rsidR="007B0725">
        <w:t xml:space="preserve"> </w:t>
      </w:r>
      <w:r w:rsidRPr="002E5922" w:rsidR="007225FC">
        <w:t>of</w:t>
      </w:r>
      <w:r w:rsidRPr="002E5922" w:rsidR="007B0725">
        <w:t xml:space="preserve"> </w:t>
      </w:r>
      <w:r w:rsidRPr="002E5922" w:rsidR="007225FC">
        <w:t>those</w:t>
      </w:r>
      <w:r w:rsidRPr="002E5922" w:rsidR="007B0725">
        <w:t xml:space="preserve"> </w:t>
      </w:r>
      <w:r w:rsidRPr="002E5922" w:rsidR="007225FC">
        <w:t>that</w:t>
      </w:r>
      <w:r w:rsidRPr="002E5922" w:rsidR="007B0725">
        <w:t xml:space="preserve"> </w:t>
      </w:r>
      <w:r w:rsidRPr="002E5922" w:rsidR="007225FC">
        <w:t>are</w:t>
      </w:r>
      <w:r w:rsidRPr="002E5922" w:rsidR="007B0725">
        <w:t xml:space="preserve"> </w:t>
      </w:r>
      <w:r w:rsidRPr="002E5922" w:rsidR="007225FC">
        <w:t>most</w:t>
      </w:r>
      <w:r w:rsidRPr="002E5922" w:rsidR="007B0725">
        <w:t xml:space="preserve"> </w:t>
      </w:r>
      <w:r w:rsidRPr="002E5922" w:rsidR="007225FC">
        <w:t>in</w:t>
      </w:r>
      <w:r w:rsidRPr="002E5922" w:rsidR="007B0725">
        <w:t xml:space="preserve"> </w:t>
      </w:r>
      <w:r w:rsidRPr="002E5922" w:rsidR="007225FC">
        <w:t>demand,</w:t>
      </w:r>
      <w:r w:rsidRPr="002E5922" w:rsidR="007B0725">
        <w:t xml:space="preserve"> </w:t>
      </w:r>
      <w:r w:rsidRPr="002E5922" w:rsidR="007225FC">
        <w:t>so</w:t>
      </w:r>
      <w:r w:rsidRPr="002E5922" w:rsidR="007B0725">
        <w:t xml:space="preserve"> </w:t>
      </w:r>
      <w:r w:rsidRPr="002E5922" w:rsidR="007225FC">
        <w:t>we</w:t>
      </w:r>
      <w:r w:rsidRPr="002E5922" w:rsidR="007B0725">
        <w:t xml:space="preserve"> </w:t>
      </w:r>
      <w:r w:rsidRPr="002E5922" w:rsidR="007225FC">
        <w:t>get</w:t>
      </w:r>
      <w:r w:rsidRPr="002E5922" w:rsidR="007B0725">
        <w:t xml:space="preserve"> </w:t>
      </w:r>
      <w:r w:rsidRPr="002E5922" w:rsidR="007225FC">
        <w:t>the</w:t>
      </w:r>
      <w:r w:rsidRPr="002E5922" w:rsidR="007B0725">
        <w:t xml:space="preserve"> </w:t>
      </w:r>
      <w:r w:rsidRPr="002E5922" w:rsidR="007225FC">
        <w:t>factories</w:t>
      </w:r>
      <w:r w:rsidRPr="002E5922" w:rsidR="007B0725">
        <w:t xml:space="preserve"> </w:t>
      </w:r>
      <w:r w:rsidRPr="002E5922" w:rsidR="007225FC">
        <w:t>more</w:t>
      </w:r>
      <w:r w:rsidRPr="002E5922" w:rsidR="007B0725">
        <w:t xml:space="preserve"> </w:t>
      </w:r>
      <w:r w:rsidRPr="002E5922" w:rsidR="007225FC">
        <w:t>efficient</w:t>
      </w:r>
      <w:r w:rsidRPr="002E5922" w:rsidR="007B0725">
        <w:t xml:space="preserve"> </w:t>
      </w:r>
      <w:r w:rsidRPr="002E5922" w:rsidR="007225FC">
        <w:t>than</w:t>
      </w:r>
      <w:r w:rsidRPr="002E5922" w:rsidR="007B0725">
        <w:t xml:space="preserve"> </w:t>
      </w:r>
      <w:r w:rsidRPr="002E5922" w:rsidR="007225FC">
        <w:t>they</w:t>
      </w:r>
      <w:r w:rsidRPr="002E5922" w:rsidR="007B0725">
        <w:t xml:space="preserve"> </w:t>
      </w:r>
      <w:r w:rsidRPr="002E5922" w:rsidR="007225FC">
        <w:t>would</w:t>
      </w:r>
      <w:r w:rsidRPr="002E5922" w:rsidR="007B0725">
        <w:t xml:space="preserve"> </w:t>
      </w:r>
      <w:r w:rsidRPr="002E5922" w:rsidR="00AB3AFC">
        <w:t>be</w:t>
      </w:r>
      <w:r w:rsidRPr="002E5922" w:rsidR="007B0725">
        <w:t xml:space="preserve"> </w:t>
      </w:r>
      <w:r w:rsidRPr="002E5922" w:rsidR="007225FC">
        <w:t>normally.</w:t>
      </w:r>
      <w:r w:rsidRPr="002E5922" w:rsidR="007B0725">
        <w:t xml:space="preserve"> </w:t>
      </w:r>
      <w:r w:rsidRPr="002E5922" w:rsidR="007225FC">
        <w:t>The</w:t>
      </w:r>
      <w:r w:rsidRPr="002E5922" w:rsidR="007B0725">
        <w:t xml:space="preserve"> </w:t>
      </w:r>
      <w:r w:rsidRPr="002E5922" w:rsidR="007225FC">
        <w:t>only</w:t>
      </w:r>
      <w:r w:rsidRPr="002E5922" w:rsidR="007B0725">
        <w:t xml:space="preserve"> </w:t>
      </w:r>
      <w:r w:rsidRPr="002E5922" w:rsidR="007225FC">
        <w:t>point</w:t>
      </w:r>
      <w:r w:rsidRPr="002E5922" w:rsidR="007B0725">
        <w:t xml:space="preserve"> </w:t>
      </w:r>
      <w:r w:rsidRPr="002E5922" w:rsidR="007225FC">
        <w:t>we</w:t>
      </w:r>
      <w:r w:rsidRPr="002E5922" w:rsidR="007B0725">
        <w:t xml:space="preserve"> </w:t>
      </w:r>
      <w:r w:rsidRPr="002E5922" w:rsidR="007225FC">
        <w:t>were</w:t>
      </w:r>
      <w:r w:rsidRPr="002E5922" w:rsidR="007B0725">
        <w:t xml:space="preserve"> </w:t>
      </w:r>
      <w:r w:rsidRPr="002E5922" w:rsidR="007225FC">
        <w:t>raising</w:t>
      </w:r>
      <w:r w:rsidRPr="002E5922" w:rsidR="007B0725">
        <w:t xml:space="preserve"> </w:t>
      </w:r>
      <w:r w:rsidRPr="002E5922" w:rsidR="007225FC">
        <w:t>with</w:t>
      </w:r>
      <w:r w:rsidRPr="002E5922" w:rsidR="007B0725">
        <w:t xml:space="preserve"> </w:t>
      </w:r>
      <w:r w:rsidRPr="002E5922" w:rsidR="007225FC">
        <w:t>the</w:t>
      </w:r>
      <w:r w:rsidRPr="002E5922" w:rsidR="007B0725">
        <w:t xml:space="preserve"> </w:t>
      </w:r>
      <w:r w:rsidRPr="002E5922" w:rsidR="00AB3AFC">
        <w:t xml:space="preserve">Groceries Code Adjudicator </w:t>
      </w:r>
      <w:r w:rsidRPr="002E5922" w:rsidR="007225FC">
        <w:t>was</w:t>
      </w:r>
      <w:r w:rsidRPr="002E5922" w:rsidR="007B0725">
        <w:t xml:space="preserve"> </w:t>
      </w:r>
      <w:r w:rsidRPr="002E5922" w:rsidR="007225FC">
        <w:t>the</w:t>
      </w:r>
      <w:r w:rsidRPr="002E5922" w:rsidR="007B0725">
        <w:t xml:space="preserve"> </w:t>
      </w:r>
      <w:r w:rsidRPr="002E5922" w:rsidR="007225FC">
        <w:t>test</w:t>
      </w:r>
      <w:r w:rsidRPr="002E5922" w:rsidR="007B0725">
        <w:t xml:space="preserve"> </w:t>
      </w:r>
      <w:r w:rsidRPr="002E5922" w:rsidR="007225FC">
        <w:t>of</w:t>
      </w:r>
      <w:r w:rsidRPr="002E5922" w:rsidR="007B0725">
        <w:t xml:space="preserve"> </w:t>
      </w:r>
      <w:r w:rsidRPr="002E5922" w:rsidR="007225FC">
        <w:t>reasonableness</w:t>
      </w:r>
      <w:r w:rsidRPr="002E5922" w:rsidR="007B0725">
        <w:t xml:space="preserve"> </w:t>
      </w:r>
      <w:r w:rsidRPr="002E5922" w:rsidR="007225FC">
        <w:t>in</w:t>
      </w:r>
      <w:r w:rsidRPr="002E5922" w:rsidR="007B0725">
        <w:t xml:space="preserve"> </w:t>
      </w:r>
      <w:r w:rsidRPr="002E5922" w:rsidR="007225FC">
        <w:t>a</w:t>
      </w:r>
      <w:r w:rsidRPr="002E5922" w:rsidR="007B0725">
        <w:t xml:space="preserve"> </w:t>
      </w:r>
      <w:r w:rsidRPr="002E5922" w:rsidR="007225FC">
        <w:t>retailer</w:t>
      </w:r>
      <w:r w:rsidRPr="002E5922" w:rsidR="007B0725">
        <w:t xml:space="preserve"> </w:t>
      </w:r>
      <w:r w:rsidRPr="002E5922" w:rsidR="007225FC">
        <w:t>changing</w:t>
      </w:r>
      <w:r w:rsidRPr="002E5922" w:rsidR="007B0725">
        <w:t xml:space="preserve"> </w:t>
      </w:r>
      <w:r w:rsidRPr="002E5922" w:rsidR="007225FC">
        <w:t>the</w:t>
      </w:r>
      <w:r w:rsidRPr="002E5922" w:rsidR="007B0725">
        <w:t xml:space="preserve"> </w:t>
      </w:r>
      <w:r w:rsidRPr="002E5922" w:rsidR="007225FC">
        <w:t>specification</w:t>
      </w:r>
      <w:r w:rsidRPr="002E5922" w:rsidR="007B0725">
        <w:t xml:space="preserve"> </w:t>
      </w:r>
      <w:r w:rsidRPr="002E5922" w:rsidR="007225FC">
        <w:t>and</w:t>
      </w:r>
      <w:r w:rsidRPr="002E5922" w:rsidR="007B0725">
        <w:t xml:space="preserve"> </w:t>
      </w:r>
      <w:r w:rsidRPr="002E5922" w:rsidR="007225FC">
        <w:t>demand</w:t>
      </w:r>
      <w:r w:rsidRPr="002E5922" w:rsidR="007B0725">
        <w:t xml:space="preserve"> </w:t>
      </w:r>
      <w:r w:rsidRPr="002E5922" w:rsidR="007225FC">
        <w:t>for</w:t>
      </w:r>
      <w:r w:rsidRPr="002E5922" w:rsidR="007B0725">
        <w:t xml:space="preserve"> </w:t>
      </w:r>
      <w:r w:rsidRPr="002E5922" w:rsidR="007225FC">
        <w:t>products</w:t>
      </w:r>
      <w:r w:rsidRPr="002E5922" w:rsidR="007B0725">
        <w:t xml:space="preserve"> </w:t>
      </w:r>
      <w:r w:rsidRPr="002E5922" w:rsidR="007225FC">
        <w:t>from</w:t>
      </w:r>
      <w:r w:rsidRPr="002E5922" w:rsidR="007B0725">
        <w:t xml:space="preserve"> </w:t>
      </w:r>
      <w:r w:rsidRPr="002E5922" w:rsidR="007225FC">
        <w:t>the</w:t>
      </w:r>
      <w:r w:rsidRPr="002E5922" w:rsidR="007B0725">
        <w:t xml:space="preserve"> </w:t>
      </w:r>
      <w:r w:rsidRPr="002E5922" w:rsidR="007225FC">
        <w:t>supplier,</w:t>
      </w:r>
      <w:r w:rsidRPr="002E5922" w:rsidR="007B0725">
        <w:t xml:space="preserve"> </w:t>
      </w:r>
      <w:r w:rsidRPr="002E5922" w:rsidR="00AB3AFC">
        <w:t xml:space="preserve">which </w:t>
      </w:r>
      <w:r w:rsidRPr="002E5922" w:rsidR="007225FC">
        <w:t>then</w:t>
      </w:r>
      <w:r w:rsidRPr="002E5922" w:rsidR="007B0725">
        <w:t xml:space="preserve"> </w:t>
      </w:r>
      <w:r w:rsidRPr="002E5922" w:rsidR="007225FC">
        <w:t>keep</w:t>
      </w:r>
      <w:r w:rsidRPr="002E5922" w:rsidR="007B0725">
        <w:t xml:space="preserve"> </w:t>
      </w:r>
      <w:r w:rsidRPr="002E5922" w:rsidR="007225FC">
        <w:t>pace</w:t>
      </w:r>
      <w:r w:rsidRPr="002E5922" w:rsidR="007B0725">
        <w:t xml:space="preserve"> </w:t>
      </w:r>
      <w:r w:rsidRPr="002E5922" w:rsidR="007225FC">
        <w:t>and</w:t>
      </w:r>
      <w:r w:rsidRPr="002E5922" w:rsidR="007B0725">
        <w:t xml:space="preserve"> </w:t>
      </w:r>
      <w:r w:rsidRPr="002E5922" w:rsidR="00AB3AFC">
        <w:t xml:space="preserve">are </w:t>
      </w:r>
      <w:r w:rsidRPr="002E5922" w:rsidR="007225FC">
        <w:t>in</w:t>
      </w:r>
      <w:r w:rsidRPr="002E5922" w:rsidR="007B0725">
        <w:t xml:space="preserve"> </w:t>
      </w:r>
      <w:r w:rsidRPr="002E5922" w:rsidR="007225FC">
        <w:t>accordance</w:t>
      </w:r>
      <w:r w:rsidRPr="002E5922" w:rsidR="007B0725">
        <w:t xml:space="preserve"> </w:t>
      </w:r>
      <w:r w:rsidRPr="002E5922" w:rsidR="007225FC">
        <w:t>with</w:t>
      </w:r>
      <w:r w:rsidRPr="002E5922" w:rsidR="007B0725">
        <w:t xml:space="preserve"> </w:t>
      </w:r>
      <w:r w:rsidRPr="002E5922" w:rsidR="007225FC">
        <w:t>the</w:t>
      </w:r>
      <w:r w:rsidRPr="002E5922" w:rsidR="007B0725">
        <w:t xml:space="preserve"> </w:t>
      </w:r>
      <w:r w:rsidRPr="002E5922" w:rsidR="007225FC">
        <w:t>code</w:t>
      </w:r>
      <w:r w:rsidRPr="002E5922" w:rsidR="007B0725">
        <w:t xml:space="preserve"> </w:t>
      </w:r>
      <w:r w:rsidRPr="002E5922" w:rsidR="007225FC">
        <w:t>in</w:t>
      </w:r>
      <w:r w:rsidRPr="002E5922" w:rsidR="007B0725">
        <w:t xml:space="preserve"> </w:t>
      </w:r>
      <w:r w:rsidRPr="002E5922" w:rsidR="007225FC">
        <w:t>reasonableness.</w:t>
      </w:r>
    </w:p>
    <w:p w:rsidR="000C165B" w:rsidRPr="002E5922" w:rsidP="00302A0E">
      <w:pPr>
        <w:pStyle w:val="Answer"/>
      </w:pPr>
      <w:r w:rsidRPr="002E5922">
        <w:t>We</w:t>
      </w:r>
      <w:r w:rsidRPr="002E5922" w:rsidR="007B0725">
        <w:t xml:space="preserve"> </w:t>
      </w:r>
      <w:r w:rsidRPr="002E5922">
        <w:t>were</w:t>
      </w:r>
      <w:r w:rsidRPr="002E5922" w:rsidR="007B0725">
        <w:t xml:space="preserve"> </w:t>
      </w:r>
      <w:r w:rsidRPr="002E5922">
        <w:t>really</w:t>
      </w:r>
      <w:r w:rsidRPr="002E5922" w:rsidR="007B0725">
        <w:t xml:space="preserve"> </w:t>
      </w:r>
      <w:r w:rsidRPr="002E5922">
        <w:t>pleased</w:t>
      </w:r>
      <w:r w:rsidRPr="002E5922" w:rsidR="007B0725">
        <w:t xml:space="preserve"> </w:t>
      </w:r>
      <w:r w:rsidRPr="002E5922">
        <w:t>that</w:t>
      </w:r>
      <w:r w:rsidRPr="002E5922" w:rsidR="00AB3AFC">
        <w:t>,</w:t>
      </w:r>
      <w:r w:rsidRPr="002E5922" w:rsidR="007B0725">
        <w:t xml:space="preserve"> </w:t>
      </w:r>
      <w:r w:rsidRPr="002E5922">
        <w:t>on</w:t>
      </w:r>
      <w:r w:rsidRPr="002E5922" w:rsidR="007B0725">
        <w:t xml:space="preserve"> </w:t>
      </w:r>
      <w:r w:rsidRPr="002E5922">
        <w:t>9</w:t>
      </w:r>
      <w:r w:rsidRPr="002E5922" w:rsidR="007B0725">
        <w:t xml:space="preserve"> </w:t>
      </w:r>
      <w:r w:rsidRPr="002E5922">
        <w:t>April</w:t>
      </w:r>
      <w:r w:rsidRPr="002E5922" w:rsidR="00AB3AFC">
        <w:t>,</w:t>
      </w:r>
      <w:r w:rsidRPr="002E5922" w:rsidR="007B0725">
        <w:t xml:space="preserve"> </w:t>
      </w:r>
      <w:r w:rsidRPr="002E5922">
        <w:t>the</w:t>
      </w:r>
      <w:r w:rsidRPr="002E5922" w:rsidR="007B0725">
        <w:t xml:space="preserve"> </w:t>
      </w:r>
      <w:r w:rsidRPr="002E5922" w:rsidR="00AB3AFC">
        <w:t xml:space="preserve">Groceries Code Adjudicator </w:t>
      </w:r>
      <w:r w:rsidRPr="002E5922" w:rsidR="007225FC">
        <w:t>wrote</w:t>
      </w:r>
      <w:r w:rsidRPr="002E5922" w:rsidR="007B0725">
        <w:t xml:space="preserve"> </w:t>
      </w:r>
      <w:r w:rsidRPr="002E5922" w:rsidR="007225FC">
        <w:t>to</w:t>
      </w:r>
      <w:r w:rsidRPr="002E5922" w:rsidR="007B0725">
        <w:t xml:space="preserve"> </w:t>
      </w:r>
      <w:r w:rsidRPr="002E5922" w:rsidR="007225FC">
        <w:t>all</w:t>
      </w:r>
      <w:r w:rsidRPr="002E5922" w:rsidR="007B0725">
        <w:t xml:space="preserve"> </w:t>
      </w:r>
      <w:r w:rsidRPr="002E5922" w:rsidR="007225FC">
        <w:t>the</w:t>
      </w:r>
      <w:r w:rsidRPr="002E5922" w:rsidR="007B0725">
        <w:t xml:space="preserve"> </w:t>
      </w:r>
      <w:r w:rsidRPr="002E5922" w:rsidR="007225FC">
        <w:t>retailers</w:t>
      </w:r>
      <w:r w:rsidRPr="002E5922" w:rsidR="007B0725">
        <w:t xml:space="preserve"> </w:t>
      </w:r>
      <w:r w:rsidRPr="002E5922" w:rsidR="007225FC">
        <w:t>covered</w:t>
      </w:r>
      <w:r w:rsidRPr="002E5922" w:rsidR="007B0725">
        <w:t xml:space="preserve"> </w:t>
      </w:r>
      <w:r w:rsidRPr="002E5922" w:rsidR="007225FC">
        <w:t>by</w:t>
      </w:r>
      <w:r w:rsidRPr="002E5922" w:rsidR="007B0725">
        <w:t xml:space="preserve"> </w:t>
      </w:r>
      <w:r w:rsidRPr="002E5922" w:rsidR="007225FC">
        <w:t>the</w:t>
      </w:r>
      <w:r w:rsidRPr="002E5922" w:rsidR="007B0725">
        <w:t xml:space="preserve"> </w:t>
      </w:r>
      <w:r w:rsidRPr="002E5922" w:rsidR="007225FC">
        <w:t>code</w:t>
      </w:r>
      <w:r w:rsidRPr="002E5922" w:rsidR="007B0725">
        <w:t xml:space="preserve"> </w:t>
      </w:r>
      <w:r w:rsidRPr="002E5922" w:rsidR="007225FC">
        <w:t>to</w:t>
      </w:r>
      <w:r w:rsidRPr="002E5922" w:rsidR="007B0725">
        <w:t xml:space="preserve"> </w:t>
      </w:r>
      <w:r w:rsidRPr="002E5922" w:rsidR="007225FC">
        <w:t>confirm</w:t>
      </w:r>
      <w:r w:rsidRPr="002E5922" w:rsidR="007B0725">
        <w:t xml:space="preserve"> </w:t>
      </w:r>
      <w:r w:rsidRPr="002E5922" w:rsidR="007225FC">
        <w:t>her</w:t>
      </w:r>
      <w:r w:rsidRPr="002E5922" w:rsidR="007B0725">
        <w:t xml:space="preserve"> </w:t>
      </w:r>
      <w:r w:rsidRPr="002E5922" w:rsidR="007225FC">
        <w:t>views</w:t>
      </w:r>
      <w:r w:rsidRPr="002E5922" w:rsidR="007B0725">
        <w:t xml:space="preserve"> </w:t>
      </w:r>
      <w:r w:rsidRPr="002E5922" w:rsidR="007225FC">
        <w:t>on</w:t>
      </w:r>
      <w:r w:rsidRPr="002E5922" w:rsidR="007B0725">
        <w:t xml:space="preserve"> </w:t>
      </w:r>
      <w:r w:rsidRPr="002E5922" w:rsidR="007225FC">
        <w:t>reasonableness</w:t>
      </w:r>
      <w:r w:rsidRPr="002E5922" w:rsidR="0010730C">
        <w:t xml:space="preserve"> and </w:t>
      </w:r>
      <w:r w:rsidRPr="002E5922" w:rsidR="007225FC">
        <w:t>that</w:t>
      </w:r>
      <w:r w:rsidRPr="002E5922" w:rsidR="007B0725">
        <w:t xml:space="preserve"> </w:t>
      </w:r>
      <w:r w:rsidRPr="002E5922" w:rsidR="007225FC">
        <w:t>she</w:t>
      </w:r>
      <w:r w:rsidRPr="002E5922" w:rsidR="007B0725">
        <w:t xml:space="preserve"> </w:t>
      </w:r>
      <w:r w:rsidRPr="002E5922" w:rsidR="007225FC">
        <w:t>had</w:t>
      </w:r>
      <w:r w:rsidRPr="002E5922" w:rsidR="007B0725">
        <w:t xml:space="preserve"> </w:t>
      </w:r>
      <w:r w:rsidRPr="002E5922">
        <w:t>not</w:t>
      </w:r>
      <w:r w:rsidRPr="002E5922" w:rsidR="007B0725">
        <w:t xml:space="preserve"> </w:t>
      </w:r>
      <w:r w:rsidRPr="002E5922">
        <w:t>heard</w:t>
      </w:r>
      <w:r w:rsidRPr="002E5922" w:rsidR="007B0725">
        <w:t xml:space="preserve"> </w:t>
      </w:r>
      <w:r w:rsidRPr="002E5922">
        <w:t>from</w:t>
      </w:r>
      <w:r w:rsidRPr="002E5922" w:rsidR="007B0725">
        <w:t xml:space="preserve"> </w:t>
      </w:r>
      <w:r w:rsidRPr="002E5922">
        <w:t>any</w:t>
      </w:r>
      <w:r w:rsidRPr="002E5922" w:rsidR="007B0725">
        <w:t xml:space="preserve"> </w:t>
      </w:r>
      <w:r w:rsidRPr="002E5922">
        <w:t>suppliers,</w:t>
      </w:r>
      <w:r w:rsidRPr="002E5922" w:rsidR="007B0725">
        <w:t xml:space="preserve"> </w:t>
      </w:r>
      <w:r w:rsidRPr="002E5922" w:rsidR="007225FC">
        <w:t>certainly</w:t>
      </w:r>
      <w:r w:rsidRPr="002E5922" w:rsidR="007B0725">
        <w:t xml:space="preserve"> </w:t>
      </w:r>
      <w:r w:rsidRPr="002E5922" w:rsidR="007225FC">
        <w:t>at</w:t>
      </w:r>
      <w:r w:rsidRPr="002E5922" w:rsidR="007B0725">
        <w:t xml:space="preserve"> </w:t>
      </w:r>
      <w:r w:rsidRPr="002E5922" w:rsidR="007225FC">
        <w:t>that</w:t>
      </w:r>
      <w:r w:rsidRPr="002E5922" w:rsidR="007B0725">
        <w:t xml:space="preserve"> </w:t>
      </w:r>
      <w:r w:rsidRPr="002E5922" w:rsidR="007225FC">
        <w:t>stage</w:t>
      </w:r>
      <w:r w:rsidRPr="002E5922">
        <w:t>,</w:t>
      </w:r>
      <w:r w:rsidRPr="002E5922" w:rsidR="007B0725">
        <w:t xml:space="preserve"> </w:t>
      </w:r>
      <w:r w:rsidRPr="002E5922" w:rsidR="007225FC">
        <w:t>of</w:t>
      </w:r>
      <w:r w:rsidRPr="002E5922" w:rsidR="007B0725">
        <w:t xml:space="preserve"> </w:t>
      </w:r>
      <w:r w:rsidRPr="002E5922" w:rsidR="007225FC">
        <w:t>any</w:t>
      </w:r>
      <w:r w:rsidRPr="002E5922" w:rsidR="007B0725">
        <w:t xml:space="preserve"> </w:t>
      </w:r>
      <w:r w:rsidRPr="002E5922" w:rsidR="007225FC">
        <w:t>problems</w:t>
      </w:r>
      <w:r w:rsidRPr="002E5922" w:rsidR="007B0725">
        <w:t xml:space="preserve"> </w:t>
      </w:r>
      <w:r w:rsidRPr="002E5922" w:rsidR="007225FC">
        <w:t>in</w:t>
      </w:r>
      <w:r w:rsidRPr="002E5922" w:rsidR="007B0725">
        <w:t xml:space="preserve"> </w:t>
      </w:r>
      <w:r w:rsidRPr="002E5922" w:rsidR="007225FC">
        <w:t>the</w:t>
      </w:r>
      <w:r w:rsidRPr="002E5922" w:rsidR="007B0725">
        <w:t xml:space="preserve"> </w:t>
      </w:r>
      <w:r w:rsidRPr="002E5922" w:rsidR="007225FC">
        <w:t>relationship</w:t>
      </w:r>
      <w:r w:rsidRPr="002E5922" w:rsidR="007B0725">
        <w:t xml:space="preserve"> </w:t>
      </w:r>
      <w:r w:rsidRPr="002E5922" w:rsidR="007225FC">
        <w:t>with</w:t>
      </w:r>
      <w:r w:rsidRPr="002E5922" w:rsidR="007B0725">
        <w:t xml:space="preserve"> </w:t>
      </w:r>
      <w:r w:rsidRPr="002E5922" w:rsidR="007225FC">
        <w:t>the</w:t>
      </w:r>
      <w:r w:rsidRPr="002E5922" w:rsidR="007B0725">
        <w:t xml:space="preserve"> </w:t>
      </w:r>
      <w:r w:rsidRPr="002E5922" w:rsidR="007225FC">
        <w:t>retailers</w:t>
      </w:r>
      <w:r w:rsidRPr="002E5922" w:rsidR="007B0725">
        <w:t xml:space="preserve"> </w:t>
      </w:r>
      <w:r w:rsidRPr="002E5922" w:rsidR="007225FC">
        <w:t>and</w:t>
      </w:r>
      <w:r w:rsidRPr="002E5922" w:rsidR="007B0725">
        <w:t xml:space="preserve"> </w:t>
      </w:r>
      <w:r w:rsidRPr="002E5922">
        <w:t>their</w:t>
      </w:r>
      <w:r w:rsidRPr="002E5922" w:rsidR="007B0725">
        <w:t xml:space="preserve"> </w:t>
      </w:r>
      <w:r w:rsidRPr="002E5922" w:rsidR="007225FC">
        <w:t>suppliers</w:t>
      </w:r>
      <w:r w:rsidRPr="002E5922">
        <w:t>,</w:t>
      </w:r>
      <w:r w:rsidRPr="002E5922" w:rsidR="007B0725">
        <w:t xml:space="preserve"> </w:t>
      </w:r>
      <w:r w:rsidRPr="002E5922" w:rsidR="007225FC">
        <w:t>and</w:t>
      </w:r>
      <w:r w:rsidRPr="002E5922" w:rsidR="007B0725">
        <w:t xml:space="preserve"> </w:t>
      </w:r>
      <w:r w:rsidRPr="002E5922" w:rsidR="007225FC">
        <w:t>to</w:t>
      </w:r>
      <w:r w:rsidRPr="002E5922" w:rsidR="007B0725">
        <w:t xml:space="preserve"> </w:t>
      </w:r>
      <w:r w:rsidRPr="002E5922" w:rsidR="007225FC">
        <w:t>remind</w:t>
      </w:r>
      <w:r w:rsidRPr="002E5922" w:rsidR="007B0725">
        <w:t xml:space="preserve"> </w:t>
      </w:r>
      <w:r w:rsidRPr="002E5922" w:rsidR="007225FC">
        <w:t>suppliers</w:t>
      </w:r>
      <w:r w:rsidRPr="002E5922" w:rsidR="007B0725">
        <w:t xml:space="preserve"> </w:t>
      </w:r>
      <w:r w:rsidRPr="002E5922" w:rsidR="007225FC">
        <w:t>that</w:t>
      </w:r>
      <w:r w:rsidRPr="002E5922" w:rsidR="0010730C">
        <w:t>,</w:t>
      </w:r>
      <w:r w:rsidRPr="002E5922" w:rsidR="007B0725">
        <w:t xml:space="preserve"> </w:t>
      </w:r>
      <w:r w:rsidRPr="002E5922" w:rsidR="007225FC">
        <w:t>if</w:t>
      </w:r>
      <w:r w:rsidRPr="002E5922" w:rsidR="007B0725">
        <w:t xml:space="preserve"> </w:t>
      </w:r>
      <w:r w:rsidRPr="002E5922" w:rsidR="007225FC">
        <w:t>there</w:t>
      </w:r>
      <w:r w:rsidRPr="002E5922" w:rsidR="007B0725">
        <w:t xml:space="preserve"> </w:t>
      </w:r>
      <w:r w:rsidRPr="002E5922" w:rsidR="007225FC">
        <w:t>were</w:t>
      </w:r>
      <w:r w:rsidRPr="002E5922" w:rsidR="007B0725">
        <w:t xml:space="preserve"> </w:t>
      </w:r>
      <w:r w:rsidRPr="002E5922" w:rsidR="007225FC">
        <w:t>any</w:t>
      </w:r>
      <w:r w:rsidRPr="002E5922" w:rsidR="007B0725">
        <w:t xml:space="preserve"> </w:t>
      </w:r>
      <w:r w:rsidRPr="002E5922" w:rsidR="007225FC">
        <w:t>problems</w:t>
      </w:r>
      <w:r w:rsidRPr="002E5922" w:rsidR="0010730C">
        <w:t>,</w:t>
      </w:r>
      <w:r w:rsidRPr="002E5922" w:rsidR="007B0725">
        <w:t xml:space="preserve"> </w:t>
      </w:r>
      <w:r w:rsidRPr="002E5922" w:rsidR="007225FC">
        <w:t>she</w:t>
      </w:r>
      <w:r w:rsidRPr="002E5922" w:rsidR="007B0725">
        <w:t xml:space="preserve"> </w:t>
      </w:r>
      <w:r w:rsidRPr="002E5922" w:rsidR="007225FC">
        <w:t>was</w:t>
      </w:r>
      <w:r w:rsidRPr="002E5922" w:rsidR="007B0725">
        <w:t xml:space="preserve"> </w:t>
      </w:r>
      <w:r w:rsidRPr="002E5922" w:rsidR="007225FC">
        <w:t>still</w:t>
      </w:r>
      <w:r w:rsidRPr="002E5922" w:rsidR="007B0725">
        <w:t xml:space="preserve"> </w:t>
      </w:r>
      <w:r w:rsidRPr="002E5922" w:rsidR="007225FC">
        <w:t>available</w:t>
      </w:r>
      <w:r w:rsidRPr="002E5922" w:rsidR="007B0725">
        <w:t xml:space="preserve"> </w:t>
      </w:r>
      <w:r w:rsidRPr="002E5922" w:rsidR="007225FC">
        <w:t>to</w:t>
      </w:r>
      <w:r w:rsidRPr="002E5922" w:rsidR="007B0725">
        <w:t xml:space="preserve"> </w:t>
      </w:r>
      <w:r w:rsidRPr="002E5922" w:rsidR="007225FC">
        <w:t>hear</w:t>
      </w:r>
      <w:r w:rsidRPr="002E5922" w:rsidR="007B0725">
        <w:t xml:space="preserve"> </w:t>
      </w:r>
      <w:r w:rsidRPr="002E5922" w:rsidR="0010730C">
        <w:t>them</w:t>
      </w:r>
      <w:r w:rsidRPr="002E5922" w:rsidR="007B0725">
        <w:t xml:space="preserve"> </w:t>
      </w:r>
      <w:r w:rsidRPr="002E5922" w:rsidR="0010730C">
        <w:t xml:space="preserve">and </w:t>
      </w:r>
      <w:r w:rsidRPr="002E5922" w:rsidR="007225FC">
        <w:t>would</w:t>
      </w:r>
      <w:r w:rsidRPr="002E5922" w:rsidR="007B0725">
        <w:t xml:space="preserve"> </w:t>
      </w:r>
      <w:r w:rsidRPr="002E5922" w:rsidR="007225FC">
        <w:t>welcome</w:t>
      </w:r>
      <w:r w:rsidRPr="002E5922" w:rsidR="007B0725">
        <w:t xml:space="preserve"> </w:t>
      </w:r>
      <w:r w:rsidRPr="002E5922" w:rsidR="0010730C">
        <w:t xml:space="preserve">them </w:t>
      </w:r>
      <w:r w:rsidRPr="002E5922" w:rsidR="007225FC">
        <w:t>being</w:t>
      </w:r>
      <w:r w:rsidRPr="002E5922" w:rsidR="007B0725">
        <w:t xml:space="preserve"> </w:t>
      </w:r>
      <w:r w:rsidRPr="002E5922" w:rsidR="007225FC">
        <w:t>raised</w:t>
      </w:r>
      <w:r w:rsidRPr="002E5922" w:rsidR="007B0725">
        <w:t xml:space="preserve"> </w:t>
      </w:r>
      <w:r w:rsidRPr="002E5922" w:rsidR="007225FC">
        <w:t>at</w:t>
      </w:r>
      <w:r w:rsidRPr="002E5922" w:rsidR="007B0725">
        <w:t xml:space="preserve"> </w:t>
      </w:r>
      <w:r w:rsidRPr="002E5922" w:rsidR="007225FC">
        <w:t>the</w:t>
      </w:r>
      <w:r w:rsidRPr="002E5922" w:rsidR="007B0725">
        <w:t xml:space="preserve"> </w:t>
      </w:r>
      <w:r w:rsidRPr="002E5922" w:rsidR="007225FC">
        <w:t>moment</w:t>
      </w:r>
      <w:r w:rsidRPr="002E5922">
        <w:t>.</w:t>
      </w:r>
      <w:r w:rsidRPr="002E5922" w:rsidR="007B0725">
        <w:t xml:space="preserve"> </w:t>
      </w:r>
      <w:r w:rsidRPr="002E5922">
        <w:t>We</w:t>
      </w:r>
      <w:r w:rsidRPr="002E5922" w:rsidR="007B0725">
        <w:t xml:space="preserve"> </w:t>
      </w:r>
      <w:r w:rsidRPr="002E5922">
        <w:t>a</w:t>
      </w:r>
      <w:r w:rsidRPr="002E5922" w:rsidR="007225FC">
        <w:t>re</w:t>
      </w:r>
      <w:r w:rsidRPr="002E5922" w:rsidR="007B0725">
        <w:t xml:space="preserve"> </w:t>
      </w:r>
      <w:r w:rsidRPr="002E5922" w:rsidR="007225FC">
        <w:t>confident</w:t>
      </w:r>
      <w:r w:rsidRPr="002E5922" w:rsidR="007B0725">
        <w:t xml:space="preserve"> </w:t>
      </w:r>
      <w:r w:rsidRPr="002E5922" w:rsidR="007225FC">
        <w:t>that</w:t>
      </w:r>
      <w:r w:rsidRPr="002E5922" w:rsidR="007B0725">
        <w:t xml:space="preserve"> </w:t>
      </w:r>
      <w:r w:rsidRPr="002E5922" w:rsidR="007225FC">
        <w:t>there</w:t>
      </w:r>
      <w:r w:rsidRPr="002E5922" w:rsidR="007B0725">
        <w:t xml:space="preserve"> </w:t>
      </w:r>
      <w:r w:rsidRPr="002E5922" w:rsidR="007225FC">
        <w:t>was</w:t>
      </w:r>
      <w:r w:rsidRPr="002E5922" w:rsidR="007B0725">
        <w:t xml:space="preserve"> </w:t>
      </w:r>
      <w:r w:rsidRPr="002E5922" w:rsidR="007225FC">
        <w:t>a</w:t>
      </w:r>
      <w:r w:rsidRPr="002E5922" w:rsidR="007B0725">
        <w:t xml:space="preserve"> </w:t>
      </w:r>
      <w:r w:rsidRPr="002E5922" w:rsidR="007225FC">
        <w:t>very</w:t>
      </w:r>
      <w:r w:rsidRPr="002E5922" w:rsidR="007B0725">
        <w:t xml:space="preserve"> </w:t>
      </w:r>
      <w:r w:rsidRPr="002E5922" w:rsidR="007225FC">
        <w:t>strong</w:t>
      </w:r>
      <w:r w:rsidRPr="002E5922" w:rsidR="007B0725">
        <w:t xml:space="preserve"> </w:t>
      </w:r>
      <w:r w:rsidRPr="002E5922" w:rsidR="007225FC">
        <w:t>relationship</w:t>
      </w:r>
      <w:r w:rsidRPr="002E5922" w:rsidR="007B0725">
        <w:t xml:space="preserve"> </w:t>
      </w:r>
      <w:r w:rsidRPr="002E5922" w:rsidR="007225FC">
        <w:t>between</w:t>
      </w:r>
      <w:r w:rsidRPr="002E5922" w:rsidR="007B0725">
        <w:t xml:space="preserve"> </w:t>
      </w:r>
      <w:r w:rsidRPr="002E5922" w:rsidR="007225FC">
        <w:t>the</w:t>
      </w:r>
      <w:r w:rsidRPr="002E5922" w:rsidR="007B0725">
        <w:t xml:space="preserve"> </w:t>
      </w:r>
      <w:r w:rsidRPr="002E5922" w:rsidR="007225FC">
        <w:t>retailers</w:t>
      </w:r>
      <w:r w:rsidRPr="002E5922" w:rsidR="007B0725">
        <w:t xml:space="preserve"> </w:t>
      </w:r>
      <w:r w:rsidRPr="002E5922" w:rsidR="007225FC">
        <w:t>and</w:t>
      </w:r>
      <w:r w:rsidRPr="002E5922" w:rsidR="007B0725">
        <w:t xml:space="preserve"> </w:t>
      </w:r>
      <w:r w:rsidRPr="002E5922">
        <w:t>the</w:t>
      </w:r>
      <w:r w:rsidRPr="002E5922" w:rsidR="007B0725">
        <w:t xml:space="preserve"> </w:t>
      </w:r>
      <w:r w:rsidRPr="002E5922" w:rsidR="007225FC">
        <w:t>suppliers</w:t>
      </w:r>
      <w:r w:rsidRPr="002E5922">
        <w:t>,</w:t>
      </w:r>
      <w:r w:rsidRPr="002E5922" w:rsidR="007B0725">
        <w:t xml:space="preserve"> </w:t>
      </w:r>
      <w:r w:rsidRPr="002E5922">
        <w:t>and</w:t>
      </w:r>
      <w:r w:rsidRPr="002E5922" w:rsidR="007B0725">
        <w:t xml:space="preserve"> </w:t>
      </w:r>
      <w:r w:rsidRPr="002E5922" w:rsidR="007225FC">
        <w:t>it</w:t>
      </w:r>
      <w:r w:rsidRPr="002E5922" w:rsidR="007B0725">
        <w:t xml:space="preserve"> </w:t>
      </w:r>
      <w:r w:rsidRPr="002E5922" w:rsidR="007225FC">
        <w:t>was</w:t>
      </w:r>
      <w:r w:rsidRPr="002E5922" w:rsidR="007B0725">
        <w:t xml:space="preserve"> </w:t>
      </w:r>
      <w:r w:rsidRPr="002E5922" w:rsidR="007225FC">
        <w:t>just</w:t>
      </w:r>
      <w:r w:rsidRPr="002E5922" w:rsidR="007B0725">
        <w:t xml:space="preserve"> </w:t>
      </w:r>
      <w:r w:rsidRPr="002E5922" w:rsidR="007225FC">
        <w:t>something</w:t>
      </w:r>
      <w:r w:rsidRPr="002E5922" w:rsidR="007B0725">
        <w:t xml:space="preserve"> </w:t>
      </w:r>
      <w:r w:rsidRPr="002E5922" w:rsidR="007225FC">
        <w:t>to</w:t>
      </w:r>
      <w:r w:rsidRPr="002E5922" w:rsidR="007B0725">
        <w:t xml:space="preserve"> </w:t>
      </w:r>
      <w:r w:rsidRPr="002E5922" w:rsidR="007225FC">
        <w:t>stop</w:t>
      </w:r>
      <w:r w:rsidRPr="002E5922" w:rsidR="007B0725">
        <w:t xml:space="preserve"> </w:t>
      </w:r>
      <w:r w:rsidRPr="002E5922" w:rsidR="007225FC">
        <w:t>an</w:t>
      </w:r>
      <w:r w:rsidRPr="002E5922" w:rsidR="007B0725">
        <w:t xml:space="preserve"> </w:t>
      </w:r>
      <w:r w:rsidRPr="002E5922" w:rsidR="007225FC">
        <w:t>inadvertent</w:t>
      </w:r>
      <w:r w:rsidRPr="002E5922" w:rsidR="007B0725">
        <w:t xml:space="preserve"> </w:t>
      </w:r>
      <w:r w:rsidRPr="002E5922" w:rsidR="007225FC">
        <w:t>breach</w:t>
      </w:r>
      <w:r w:rsidRPr="002E5922" w:rsidR="007B0725">
        <w:t xml:space="preserve"> </w:t>
      </w:r>
      <w:r w:rsidRPr="002E5922" w:rsidR="007225FC">
        <w:t>of</w:t>
      </w:r>
      <w:r w:rsidRPr="002E5922" w:rsidR="007B0725">
        <w:t xml:space="preserve"> </w:t>
      </w:r>
      <w:r w:rsidRPr="002E5922" w:rsidR="007225FC">
        <w:t>the</w:t>
      </w:r>
      <w:r w:rsidRPr="002E5922" w:rsidR="007B0725">
        <w:t xml:space="preserve"> </w:t>
      </w:r>
      <w:r w:rsidRPr="002E5922" w:rsidR="007225FC">
        <w:t>code.</w:t>
      </w:r>
      <w:r w:rsidRPr="002E5922" w:rsidR="00AB3AFC">
        <w:t xml:space="preserve"> </w:t>
      </w:r>
    </w:p>
    <w:p w:rsidR="000C165B" w:rsidRPr="002E5922" w:rsidP="000C165B">
      <w:pPr>
        <w:pStyle w:val="Question"/>
      </w:pPr>
      <w:sdt>
        <w:sdtPr>
          <w:alias w:val="Member"/>
          <w:tag w:val="&lt;Member mnisId='4100' dodsId='62747'&gt;"/>
          <w:id w:val="1612864530"/>
          <w:placeholder>
            <w:docPart w:val="DefaultPlaceholder_1082065158"/>
          </w:placeholder>
          <w:richText/>
        </w:sdtPr>
        <w:sdtContent>
          <w:r w:rsidRPr="002E5922">
            <w:rPr>
              <w:b/>
            </w:rPr>
            <w:t>Mrs</w:t>
          </w:r>
          <w:r w:rsidRPr="002E5922" w:rsidR="007B0725">
            <w:rPr>
              <w:b/>
            </w:rPr>
            <w:t xml:space="preserve"> </w:t>
          </w:r>
          <w:r w:rsidRPr="002E5922" w:rsidR="00AB3AFC">
            <w:rPr>
              <w:b/>
            </w:rPr>
            <w:t>Murray:</w:t>
          </w:r>
        </w:sdtContent>
      </w:sdt>
      <w:r w:rsidRPr="002E5922" w:rsidR="007B0725">
        <w:t xml:space="preserve"> </w:t>
      </w:r>
      <w:r w:rsidRPr="002E5922">
        <w:t>Thank</w:t>
      </w:r>
      <w:r w:rsidRPr="002E5922" w:rsidR="007B0725">
        <w:t xml:space="preserve"> </w:t>
      </w:r>
      <w:r w:rsidRPr="002E5922">
        <w:t>you</w:t>
      </w:r>
      <w:r w:rsidRPr="002E5922" w:rsidR="007B0725">
        <w:t xml:space="preserve"> </w:t>
      </w:r>
      <w:r w:rsidRPr="002E5922">
        <w:t>very</w:t>
      </w:r>
      <w:r w:rsidRPr="002E5922" w:rsidR="007B0725">
        <w:t xml:space="preserve"> </w:t>
      </w:r>
      <w:r w:rsidRPr="002E5922">
        <w:t>much</w:t>
      </w:r>
      <w:r w:rsidRPr="002E5922" w:rsidR="007B0725">
        <w:t xml:space="preserve"> </w:t>
      </w:r>
      <w:r w:rsidRPr="002E5922">
        <w:t>for</w:t>
      </w:r>
      <w:r w:rsidRPr="002E5922" w:rsidR="007B0725">
        <w:t xml:space="preserve"> </w:t>
      </w:r>
      <w:r w:rsidRPr="002E5922">
        <w:t>that,</w:t>
      </w:r>
      <w:r w:rsidRPr="002E5922" w:rsidR="007B0725">
        <w:t xml:space="preserve"> </w:t>
      </w:r>
      <w:r w:rsidRPr="002E5922">
        <w:t>Andrew.</w:t>
      </w:r>
      <w:r w:rsidRPr="002E5922" w:rsidR="007B0725">
        <w:t xml:space="preserve"> </w:t>
      </w:r>
      <w:r w:rsidRPr="002E5922" w:rsidR="00302A0E">
        <w:t>So</w:t>
      </w:r>
      <w:r w:rsidRPr="002E5922" w:rsidR="007B0725">
        <w:t xml:space="preserve"> </w:t>
      </w:r>
      <w:r w:rsidRPr="002E5922" w:rsidR="00302A0E">
        <w:t>that</w:t>
      </w:r>
      <w:r w:rsidRPr="002E5922" w:rsidR="007B0725">
        <w:t xml:space="preserve"> </w:t>
      </w:r>
      <w:r w:rsidRPr="002E5922" w:rsidR="00302A0E">
        <w:t>you</w:t>
      </w:r>
      <w:r w:rsidRPr="002E5922" w:rsidR="007B0725">
        <w:t xml:space="preserve"> </w:t>
      </w:r>
      <w:r w:rsidRPr="002E5922" w:rsidR="00302A0E">
        <w:t>do</w:t>
      </w:r>
      <w:r w:rsidRPr="002E5922" w:rsidR="007B0725">
        <w:t xml:space="preserve"> </w:t>
      </w:r>
      <w:r w:rsidRPr="002E5922" w:rsidR="00302A0E">
        <w:t>not</w:t>
      </w:r>
      <w:r w:rsidRPr="002E5922" w:rsidR="007B0725">
        <w:t xml:space="preserve"> </w:t>
      </w:r>
      <w:r w:rsidRPr="002E5922" w:rsidR="00302A0E">
        <w:t>feel</w:t>
      </w:r>
      <w:r w:rsidRPr="002E5922" w:rsidR="007B0725">
        <w:t xml:space="preserve"> </w:t>
      </w:r>
      <w:r w:rsidRPr="002E5922" w:rsidR="00302A0E">
        <w:t>left</w:t>
      </w:r>
      <w:r w:rsidRPr="002E5922" w:rsidR="007B0725">
        <w:t xml:space="preserve"> </w:t>
      </w:r>
      <w:r w:rsidRPr="002E5922" w:rsidR="00302A0E">
        <w:t>out,</w:t>
      </w:r>
      <w:r w:rsidRPr="002E5922" w:rsidR="007B0725">
        <w:t xml:space="preserve"> </w:t>
      </w:r>
      <w:r w:rsidRPr="002E5922" w:rsidR="00302A0E">
        <w:t>James,</w:t>
      </w:r>
      <w:r w:rsidRPr="002E5922" w:rsidR="007B0725">
        <w:t xml:space="preserve"> </w:t>
      </w:r>
      <w:r w:rsidRPr="002E5922" w:rsidR="00302A0E">
        <w:t>this</w:t>
      </w:r>
      <w:r w:rsidRPr="002E5922" w:rsidR="007B0725">
        <w:t xml:space="preserve"> </w:t>
      </w:r>
      <w:r w:rsidRPr="002E5922" w:rsidR="00302A0E">
        <w:t>question</w:t>
      </w:r>
      <w:r w:rsidRPr="002E5922" w:rsidR="007B0725">
        <w:t xml:space="preserve"> </w:t>
      </w:r>
      <w:r w:rsidRPr="002E5922" w:rsidR="00302A0E">
        <w:t>is</w:t>
      </w:r>
      <w:r w:rsidRPr="002E5922" w:rsidR="007B0725">
        <w:t xml:space="preserve"> </w:t>
      </w:r>
      <w:r w:rsidRPr="002E5922" w:rsidR="00302A0E">
        <w:t>primarily</w:t>
      </w:r>
      <w:r w:rsidRPr="002E5922" w:rsidR="007B0725">
        <w:t xml:space="preserve"> </w:t>
      </w:r>
      <w:r w:rsidRPr="002E5922" w:rsidR="00302A0E">
        <w:t>to</w:t>
      </w:r>
      <w:r w:rsidRPr="002E5922" w:rsidR="007B0725">
        <w:t xml:space="preserve"> </w:t>
      </w:r>
      <w:r w:rsidRPr="002E5922" w:rsidR="00302A0E">
        <w:t>you.</w:t>
      </w:r>
      <w:r w:rsidRPr="002E5922" w:rsidR="007B0725">
        <w:t xml:space="preserve"> </w:t>
      </w:r>
      <w:r w:rsidRPr="002E5922">
        <w:t>Have</w:t>
      </w:r>
      <w:r w:rsidRPr="002E5922" w:rsidR="007B0725">
        <w:t xml:space="preserve"> </w:t>
      </w:r>
      <w:r w:rsidRPr="002E5922" w:rsidR="00275921">
        <w:t>suppliers</w:t>
      </w:r>
      <w:r w:rsidRPr="002E5922" w:rsidR="007B0725">
        <w:t xml:space="preserve"> </w:t>
      </w:r>
      <w:r w:rsidRPr="002E5922" w:rsidR="00275921">
        <w:t>been</w:t>
      </w:r>
      <w:r w:rsidRPr="002E5922" w:rsidR="007B0725">
        <w:t xml:space="preserve"> </w:t>
      </w:r>
      <w:r w:rsidRPr="002E5922" w:rsidR="00275921">
        <w:t>prioritising</w:t>
      </w:r>
      <w:r w:rsidRPr="002E5922" w:rsidR="007B0725">
        <w:t xml:space="preserve"> </w:t>
      </w:r>
      <w:r w:rsidRPr="002E5922">
        <w:t>large</w:t>
      </w:r>
      <w:r w:rsidRPr="002E5922" w:rsidR="007B0725">
        <w:t xml:space="preserve"> </w:t>
      </w:r>
      <w:r w:rsidRPr="002E5922">
        <w:t>retailers</w:t>
      </w:r>
      <w:r w:rsidRPr="002E5922" w:rsidR="007B0725">
        <w:t xml:space="preserve"> </w:t>
      </w:r>
      <w:r w:rsidRPr="002E5922">
        <w:t>over</w:t>
      </w:r>
      <w:r w:rsidRPr="002E5922" w:rsidR="007B0725">
        <w:t xml:space="preserve"> </w:t>
      </w:r>
      <w:r w:rsidRPr="002E5922">
        <w:t>the</w:t>
      </w:r>
      <w:r w:rsidRPr="002E5922" w:rsidR="007B0725">
        <w:t xml:space="preserve"> </w:t>
      </w:r>
      <w:r w:rsidRPr="002E5922">
        <w:t>smaller</w:t>
      </w:r>
      <w:r w:rsidRPr="002E5922" w:rsidR="007B0725">
        <w:t xml:space="preserve"> </w:t>
      </w:r>
      <w:r w:rsidRPr="002E5922">
        <w:t>stores?</w:t>
      </w:r>
    </w:p>
    <w:p w:rsidR="00302A0E" w:rsidRPr="002E5922" w:rsidP="00302A0E">
      <w:pPr>
        <w:pStyle w:val="Answer"/>
      </w:pPr>
      <w:sdt>
        <w:sdtPr>
          <w:alias w:val="Witness"/>
          <w:id w:val="1187558347"/>
          <w:placeholder>
            <w:docPart w:val="DefaultPlaceholder_1082065158"/>
          </w:placeholder>
          <w:richText/>
        </w:sdtPr>
        <w:sdtContent>
          <w:r w:rsidRPr="002E5922" w:rsidR="007B0725">
            <w:rPr>
              <w:b/>
              <w:i/>
            </w:rPr>
            <w:t>James Lowman:</w:t>
          </w:r>
          <w:r w:rsidRPr="002E5922" w:rsidR="007B0725">
            <w:rPr>
              <w:b/>
            </w:rPr>
            <w:t xml:space="preserve"> </w:t>
          </w:r>
        </w:sdtContent>
      </w:sdt>
      <w:r w:rsidRPr="002E5922">
        <w:t>That</w:t>
      </w:r>
      <w:r w:rsidRPr="002E5922" w:rsidR="007B0725">
        <w:t xml:space="preserve"> </w:t>
      </w:r>
      <w:r w:rsidRPr="002E5922" w:rsidR="000C165B">
        <w:t>is</w:t>
      </w:r>
      <w:r w:rsidRPr="002E5922" w:rsidR="007B0725">
        <w:t xml:space="preserve"> </w:t>
      </w:r>
      <w:r w:rsidRPr="002E5922" w:rsidR="000C165B">
        <w:t>a</w:t>
      </w:r>
      <w:r w:rsidRPr="002E5922" w:rsidR="007B0725">
        <w:t xml:space="preserve"> </w:t>
      </w:r>
      <w:r w:rsidRPr="002E5922" w:rsidR="000C165B">
        <w:t>good</w:t>
      </w:r>
      <w:r w:rsidRPr="002E5922" w:rsidR="007B0725">
        <w:t xml:space="preserve"> </w:t>
      </w:r>
      <w:r w:rsidRPr="002E5922" w:rsidR="000C165B">
        <w:t>question.</w:t>
      </w:r>
      <w:r w:rsidRPr="002E5922" w:rsidR="007B0725">
        <w:t xml:space="preserve"> </w:t>
      </w:r>
      <w:r w:rsidRPr="002E5922">
        <w:t>It</w:t>
      </w:r>
      <w:r w:rsidRPr="002E5922" w:rsidR="007B0725">
        <w:t xml:space="preserve"> </w:t>
      </w:r>
      <w:r w:rsidRPr="002E5922">
        <w:t>is</w:t>
      </w:r>
      <w:r w:rsidRPr="002E5922" w:rsidR="007B0725">
        <w:t xml:space="preserve"> </w:t>
      </w:r>
      <w:r w:rsidRPr="002E5922">
        <w:t>a</w:t>
      </w:r>
      <w:r w:rsidRPr="002E5922" w:rsidR="007B0725">
        <w:t xml:space="preserve"> </w:t>
      </w:r>
      <w:r w:rsidRPr="002E5922">
        <w:t>question</w:t>
      </w:r>
      <w:r w:rsidRPr="002E5922" w:rsidR="007B0725">
        <w:t xml:space="preserve"> </w:t>
      </w:r>
      <w:r w:rsidRPr="002E5922">
        <w:t>our</w:t>
      </w:r>
      <w:r w:rsidRPr="002E5922" w:rsidR="007B0725">
        <w:t xml:space="preserve"> </w:t>
      </w:r>
      <w:r w:rsidRPr="002E5922">
        <w:t>members</w:t>
      </w:r>
      <w:r w:rsidRPr="002E5922" w:rsidR="007B0725">
        <w:t xml:space="preserve"> </w:t>
      </w:r>
      <w:r w:rsidRPr="002E5922">
        <w:t>have</w:t>
      </w:r>
      <w:r w:rsidRPr="002E5922" w:rsidR="007B0725">
        <w:t xml:space="preserve"> </w:t>
      </w:r>
      <w:r w:rsidRPr="002E5922">
        <w:t>been</w:t>
      </w:r>
      <w:r w:rsidRPr="002E5922" w:rsidR="007B0725">
        <w:t xml:space="preserve"> </w:t>
      </w:r>
      <w:r w:rsidRPr="002E5922">
        <w:t>asking</w:t>
      </w:r>
      <w:r w:rsidRPr="002E5922" w:rsidR="007B0725">
        <w:t xml:space="preserve"> </w:t>
      </w:r>
      <w:r w:rsidRPr="002E5922">
        <w:t>a</w:t>
      </w:r>
      <w:r w:rsidRPr="002E5922" w:rsidR="007B0725">
        <w:t xml:space="preserve"> </w:t>
      </w:r>
      <w:r w:rsidRPr="002E5922">
        <w:t>lot,</w:t>
      </w:r>
      <w:r w:rsidRPr="002E5922" w:rsidR="007B0725">
        <w:t xml:space="preserve"> </w:t>
      </w:r>
      <w:r w:rsidRPr="002E5922">
        <w:t>and</w:t>
      </w:r>
      <w:r w:rsidRPr="002E5922" w:rsidR="007B0725">
        <w:t xml:space="preserve"> </w:t>
      </w:r>
      <w:r w:rsidRPr="002E5922">
        <w:t>I</w:t>
      </w:r>
      <w:r w:rsidRPr="002E5922" w:rsidR="007B0725">
        <w:t xml:space="preserve"> </w:t>
      </w:r>
      <w:r w:rsidRPr="002E5922">
        <w:t>probably</w:t>
      </w:r>
      <w:r w:rsidRPr="002E5922" w:rsidR="007B0725">
        <w:t xml:space="preserve"> </w:t>
      </w:r>
      <w:r w:rsidRPr="002E5922" w:rsidR="00750B9A">
        <w:t>do not have</w:t>
      </w:r>
      <w:r w:rsidRPr="002E5922" w:rsidR="007B0725">
        <w:t xml:space="preserve"> </w:t>
      </w:r>
      <w:r w:rsidRPr="002E5922">
        <w:t>a</w:t>
      </w:r>
      <w:r w:rsidRPr="002E5922" w:rsidR="007B0725">
        <w:t xml:space="preserve"> </w:t>
      </w:r>
      <w:r w:rsidRPr="002E5922">
        <w:t>definitive</w:t>
      </w:r>
      <w:r w:rsidRPr="002E5922" w:rsidR="007B0725">
        <w:t xml:space="preserve"> </w:t>
      </w:r>
      <w:r w:rsidRPr="002E5922">
        <w:t>answer</w:t>
      </w:r>
      <w:r w:rsidRPr="002E5922" w:rsidR="007B0725">
        <w:t xml:space="preserve"> </w:t>
      </w:r>
      <w:r w:rsidRPr="002E5922">
        <w:t>to</w:t>
      </w:r>
      <w:r w:rsidRPr="002E5922" w:rsidR="007B0725">
        <w:t xml:space="preserve"> </w:t>
      </w:r>
      <w:r w:rsidRPr="002E5922">
        <w:t>it.</w:t>
      </w:r>
      <w:r w:rsidRPr="002E5922" w:rsidR="007B0725">
        <w:t xml:space="preserve"> </w:t>
      </w:r>
      <w:r w:rsidRPr="002E5922">
        <w:t>There</w:t>
      </w:r>
      <w:r w:rsidRPr="002E5922" w:rsidR="007B0725">
        <w:t xml:space="preserve"> </w:t>
      </w:r>
      <w:r w:rsidRPr="002E5922">
        <w:t>are</w:t>
      </w:r>
      <w:r w:rsidRPr="002E5922" w:rsidR="007B0725">
        <w:t xml:space="preserve"> </w:t>
      </w:r>
      <w:r w:rsidRPr="002E5922">
        <w:t>reasons,</w:t>
      </w:r>
      <w:r w:rsidRPr="002E5922" w:rsidR="007B0725">
        <w:t xml:space="preserve"> </w:t>
      </w:r>
      <w:r w:rsidRPr="002E5922">
        <w:t>some</w:t>
      </w:r>
      <w:r w:rsidRPr="002E5922" w:rsidR="007B0725">
        <w:t xml:space="preserve"> </w:t>
      </w:r>
      <w:r w:rsidRPr="002E5922" w:rsidR="00750B9A">
        <w:t xml:space="preserve">of </w:t>
      </w:r>
      <w:r w:rsidRPr="002E5922">
        <w:t>which</w:t>
      </w:r>
      <w:r w:rsidRPr="002E5922" w:rsidR="007B0725">
        <w:t xml:space="preserve"> </w:t>
      </w:r>
      <w:r w:rsidRPr="002E5922">
        <w:t>I</w:t>
      </w:r>
      <w:r w:rsidRPr="002E5922" w:rsidR="007B0725">
        <w:t xml:space="preserve"> </w:t>
      </w:r>
      <w:r w:rsidRPr="002E5922">
        <w:t>outlined</w:t>
      </w:r>
      <w:r w:rsidRPr="002E5922" w:rsidR="007B0725">
        <w:t xml:space="preserve"> </w:t>
      </w:r>
      <w:r w:rsidRPr="002E5922">
        <w:t>earlier,</w:t>
      </w:r>
      <w:r w:rsidRPr="002E5922" w:rsidR="007B0725">
        <w:t xml:space="preserve"> </w:t>
      </w:r>
      <w:r w:rsidRPr="002E5922">
        <w:t>why</w:t>
      </w:r>
      <w:r w:rsidRPr="002E5922" w:rsidR="007B0725">
        <w:t xml:space="preserve"> </w:t>
      </w:r>
      <w:r w:rsidRPr="002E5922">
        <w:t>there</w:t>
      </w:r>
      <w:r w:rsidRPr="002E5922" w:rsidR="007B0725">
        <w:t xml:space="preserve"> </w:t>
      </w:r>
      <w:r w:rsidRPr="002E5922">
        <w:t>may</w:t>
      </w:r>
      <w:r w:rsidRPr="002E5922" w:rsidR="007B0725">
        <w:t xml:space="preserve"> </w:t>
      </w:r>
      <w:r w:rsidRPr="002E5922">
        <w:t>have</w:t>
      </w:r>
      <w:r w:rsidRPr="002E5922" w:rsidR="007B0725">
        <w:t xml:space="preserve"> </w:t>
      </w:r>
      <w:r w:rsidRPr="002E5922">
        <w:t>been,</w:t>
      </w:r>
      <w:r w:rsidRPr="002E5922" w:rsidR="007B0725">
        <w:t xml:space="preserve"> </w:t>
      </w:r>
      <w:r w:rsidRPr="002E5922">
        <w:t>through</w:t>
      </w:r>
      <w:r w:rsidRPr="002E5922" w:rsidR="007B0725">
        <w:t xml:space="preserve"> </w:t>
      </w:r>
      <w:r w:rsidRPr="002E5922">
        <w:t>systems</w:t>
      </w:r>
      <w:r w:rsidRPr="002E5922" w:rsidR="007B0725">
        <w:t xml:space="preserve"> </w:t>
      </w:r>
      <w:r w:rsidRPr="002E5922">
        <w:t>issues,</w:t>
      </w:r>
      <w:r w:rsidRPr="002E5922" w:rsidR="007B0725">
        <w:t xml:space="preserve"> </w:t>
      </w:r>
      <w:r w:rsidRPr="002E5922">
        <w:t>disproportionate</w:t>
      </w:r>
      <w:r w:rsidRPr="002E5922" w:rsidR="007B0725">
        <w:t xml:space="preserve"> </w:t>
      </w:r>
      <w:r w:rsidRPr="002E5922" w:rsidR="00750B9A">
        <w:t>allocation</w:t>
      </w:r>
      <w:r w:rsidRPr="002E5922" w:rsidR="007B0725">
        <w:t xml:space="preserve"> </w:t>
      </w:r>
      <w:r w:rsidRPr="002E5922">
        <w:t>to</w:t>
      </w:r>
      <w:r w:rsidRPr="002E5922" w:rsidR="007B0725">
        <w:t xml:space="preserve"> </w:t>
      </w:r>
      <w:r w:rsidRPr="002E5922">
        <w:t>large</w:t>
      </w:r>
      <w:r w:rsidRPr="002E5922" w:rsidR="007B0725">
        <w:t xml:space="preserve"> </w:t>
      </w:r>
      <w:r w:rsidRPr="002E5922">
        <w:t>stores</w:t>
      </w:r>
      <w:r w:rsidRPr="002E5922" w:rsidR="007B0725">
        <w:t xml:space="preserve"> </w:t>
      </w:r>
      <w:r w:rsidRPr="002E5922">
        <w:t>and</w:t>
      </w:r>
      <w:r w:rsidRPr="002E5922" w:rsidR="007B0725">
        <w:t xml:space="preserve"> </w:t>
      </w:r>
      <w:r w:rsidRPr="002E5922">
        <w:t>we</w:t>
      </w:r>
      <w:r w:rsidRPr="002E5922" w:rsidR="007B0725">
        <w:t xml:space="preserve"> </w:t>
      </w:r>
      <w:r w:rsidRPr="002E5922">
        <w:t>missed</w:t>
      </w:r>
      <w:r w:rsidRPr="002E5922" w:rsidR="007B0725">
        <w:t xml:space="preserve"> </w:t>
      </w:r>
      <w:r w:rsidRPr="002E5922">
        <w:t>out</w:t>
      </w:r>
      <w:r w:rsidRPr="002E5922" w:rsidR="007B0725">
        <w:t xml:space="preserve"> </w:t>
      </w:r>
      <w:r w:rsidRPr="002E5922">
        <w:t>disproportionately.</w:t>
      </w:r>
      <w:r w:rsidRPr="002E5922" w:rsidR="007B0725">
        <w:t xml:space="preserve"> </w:t>
      </w:r>
      <w:r w:rsidRPr="002E5922" w:rsidR="00750B9A">
        <w:t xml:space="preserve">I think that </w:t>
      </w:r>
      <w:r w:rsidRPr="002E5922">
        <w:t>did</w:t>
      </w:r>
      <w:r w:rsidRPr="002E5922" w:rsidR="007B0725">
        <w:t xml:space="preserve"> </w:t>
      </w:r>
      <w:r w:rsidRPr="002E5922">
        <w:t>happen.</w:t>
      </w:r>
      <w:r w:rsidRPr="002E5922" w:rsidR="007B0725">
        <w:t xml:space="preserve"> </w:t>
      </w:r>
      <w:r w:rsidRPr="002E5922">
        <w:t>There</w:t>
      </w:r>
      <w:r w:rsidRPr="002E5922" w:rsidR="007B0725">
        <w:t xml:space="preserve"> </w:t>
      </w:r>
      <w:r w:rsidRPr="002E5922">
        <w:t>are</w:t>
      </w:r>
      <w:r w:rsidRPr="002E5922" w:rsidR="007B0725">
        <w:t xml:space="preserve"> </w:t>
      </w:r>
      <w:r w:rsidRPr="002E5922">
        <w:t>also</w:t>
      </w:r>
      <w:r w:rsidRPr="002E5922" w:rsidR="007B0725">
        <w:t xml:space="preserve"> </w:t>
      </w:r>
      <w:r w:rsidRPr="002E5922">
        <w:t>market</w:t>
      </w:r>
      <w:r w:rsidRPr="002E5922" w:rsidR="007B0725">
        <w:t xml:space="preserve"> </w:t>
      </w:r>
      <w:r w:rsidRPr="002E5922">
        <w:t>forces.</w:t>
      </w:r>
      <w:r w:rsidRPr="002E5922" w:rsidR="007B0725">
        <w:t xml:space="preserve"> </w:t>
      </w:r>
      <w:r w:rsidRPr="002E5922">
        <w:t>If</w:t>
      </w:r>
      <w:r w:rsidRPr="002E5922" w:rsidR="007B0725">
        <w:t xml:space="preserve"> </w:t>
      </w:r>
      <w:r w:rsidRPr="002E5922">
        <w:t>you</w:t>
      </w:r>
      <w:r w:rsidRPr="002E5922" w:rsidR="007B0725">
        <w:t xml:space="preserve"> </w:t>
      </w:r>
      <w:r w:rsidRPr="002E5922">
        <w:t>have</w:t>
      </w:r>
      <w:r w:rsidRPr="002E5922" w:rsidR="007B0725">
        <w:t xml:space="preserve"> </w:t>
      </w:r>
      <w:r w:rsidRPr="002E5922">
        <w:t>to</w:t>
      </w:r>
      <w:r w:rsidRPr="002E5922" w:rsidR="007B0725">
        <w:t xml:space="preserve"> </w:t>
      </w:r>
      <w:r w:rsidRPr="002E5922">
        <w:t>let</w:t>
      </w:r>
      <w:r w:rsidRPr="002E5922" w:rsidR="007B0725">
        <w:t xml:space="preserve"> </w:t>
      </w:r>
      <w:r w:rsidRPr="002E5922">
        <w:t>down</w:t>
      </w:r>
      <w:r w:rsidRPr="002E5922" w:rsidR="007B0725">
        <w:t xml:space="preserve"> </w:t>
      </w:r>
      <w:r w:rsidRPr="002E5922">
        <w:t>one</w:t>
      </w:r>
      <w:r w:rsidRPr="002E5922" w:rsidR="007B0725">
        <w:t xml:space="preserve"> </w:t>
      </w:r>
      <w:r w:rsidRPr="002E5922">
        <w:t>of</w:t>
      </w:r>
      <w:r w:rsidRPr="002E5922" w:rsidR="007B0725">
        <w:t xml:space="preserve"> </w:t>
      </w:r>
      <w:r w:rsidRPr="002E5922">
        <w:t>your</w:t>
      </w:r>
      <w:r w:rsidRPr="002E5922" w:rsidR="007B0725">
        <w:t xml:space="preserve"> </w:t>
      </w:r>
      <w:r w:rsidRPr="002E5922">
        <w:t>customers</w:t>
      </w:r>
      <w:r w:rsidRPr="002E5922" w:rsidR="00750B9A">
        <w:t>,</w:t>
      </w:r>
      <w:r w:rsidRPr="002E5922" w:rsidR="007B0725">
        <w:t xml:space="preserve"> </w:t>
      </w:r>
      <w:r w:rsidRPr="002E5922">
        <w:t>do</w:t>
      </w:r>
      <w:r w:rsidRPr="002E5922" w:rsidR="007B0725">
        <w:t xml:space="preserve"> </w:t>
      </w:r>
      <w:r w:rsidRPr="002E5922">
        <w:t>you</w:t>
      </w:r>
      <w:r w:rsidRPr="002E5922" w:rsidR="007B0725">
        <w:t xml:space="preserve"> </w:t>
      </w:r>
      <w:r w:rsidRPr="002E5922">
        <w:t>let</w:t>
      </w:r>
      <w:r w:rsidRPr="002E5922" w:rsidR="007B0725">
        <w:t xml:space="preserve"> </w:t>
      </w:r>
      <w:r w:rsidRPr="002E5922">
        <w:t>down</w:t>
      </w:r>
      <w:r w:rsidRPr="002E5922" w:rsidR="007B0725">
        <w:t xml:space="preserve"> </w:t>
      </w:r>
      <w:r w:rsidRPr="002E5922">
        <w:t>your</w:t>
      </w:r>
      <w:r w:rsidRPr="002E5922" w:rsidR="007B0725">
        <w:t xml:space="preserve"> </w:t>
      </w:r>
      <w:r w:rsidRPr="002E5922">
        <w:t>biggest</w:t>
      </w:r>
      <w:r w:rsidRPr="002E5922" w:rsidR="007B0725">
        <w:t xml:space="preserve"> </w:t>
      </w:r>
      <w:r w:rsidRPr="002E5922">
        <w:t>customer</w:t>
      </w:r>
      <w:r w:rsidRPr="002E5922" w:rsidR="007B0725">
        <w:t xml:space="preserve"> </w:t>
      </w:r>
      <w:r w:rsidRPr="002E5922">
        <w:t>or</w:t>
      </w:r>
      <w:r w:rsidRPr="002E5922" w:rsidR="007B0725">
        <w:t xml:space="preserve"> </w:t>
      </w:r>
      <w:r w:rsidRPr="002E5922">
        <w:t>your</w:t>
      </w:r>
      <w:r w:rsidRPr="002E5922" w:rsidR="007B0725">
        <w:t xml:space="preserve"> </w:t>
      </w:r>
      <w:r w:rsidRPr="002E5922">
        <w:t>10th</w:t>
      </w:r>
      <w:r w:rsidRPr="002E5922" w:rsidR="007B0725">
        <w:t xml:space="preserve"> </w:t>
      </w:r>
      <w:r w:rsidRPr="002E5922">
        <w:t>biggest</w:t>
      </w:r>
      <w:r w:rsidRPr="002E5922" w:rsidR="007B0725">
        <w:t xml:space="preserve"> </w:t>
      </w:r>
      <w:r w:rsidRPr="002E5922">
        <w:t>customer?</w:t>
      </w:r>
      <w:r w:rsidRPr="002E5922" w:rsidR="007B0725">
        <w:t xml:space="preserve"> </w:t>
      </w:r>
      <w:r w:rsidRPr="002E5922">
        <w:t>Those</w:t>
      </w:r>
      <w:r w:rsidRPr="002E5922" w:rsidR="007B0725">
        <w:t xml:space="preserve"> </w:t>
      </w:r>
      <w:r w:rsidRPr="002E5922">
        <w:t>things</w:t>
      </w:r>
      <w:r w:rsidRPr="002E5922" w:rsidR="007B0725">
        <w:t xml:space="preserve"> </w:t>
      </w:r>
      <w:r w:rsidRPr="002E5922">
        <w:t>have</w:t>
      </w:r>
      <w:r w:rsidRPr="002E5922" w:rsidR="007B0725">
        <w:t xml:space="preserve"> </w:t>
      </w:r>
      <w:r w:rsidRPr="002E5922">
        <w:t>come</w:t>
      </w:r>
      <w:r w:rsidRPr="002E5922" w:rsidR="007B0725">
        <w:t xml:space="preserve"> </w:t>
      </w:r>
      <w:r w:rsidRPr="002E5922">
        <w:t>into</w:t>
      </w:r>
      <w:r w:rsidRPr="002E5922" w:rsidR="007B0725">
        <w:t xml:space="preserve"> </w:t>
      </w:r>
      <w:r w:rsidRPr="002E5922">
        <w:t>play.</w:t>
      </w:r>
      <w:r w:rsidRPr="002E5922" w:rsidR="007B0725">
        <w:t xml:space="preserve"> </w:t>
      </w:r>
    </w:p>
    <w:p w:rsidR="00750B9A" w:rsidRPr="002E5922" w:rsidP="00302A0E">
      <w:pPr>
        <w:pStyle w:val="Answer"/>
      </w:pPr>
      <w:r w:rsidRPr="002E5922">
        <w:t>I</w:t>
      </w:r>
      <w:r w:rsidRPr="002E5922" w:rsidR="007B0725">
        <w:t xml:space="preserve"> </w:t>
      </w:r>
      <w:r w:rsidRPr="002E5922">
        <w:t>should</w:t>
      </w:r>
      <w:r w:rsidRPr="002E5922" w:rsidR="007B0725">
        <w:t xml:space="preserve"> </w:t>
      </w:r>
      <w:r w:rsidRPr="002E5922">
        <w:t>also</w:t>
      </w:r>
      <w:r w:rsidRPr="002E5922" w:rsidR="007B0725">
        <w:t xml:space="preserve"> </w:t>
      </w:r>
      <w:r w:rsidRPr="002E5922">
        <w:t>say</w:t>
      </w:r>
      <w:r w:rsidRPr="002E5922" w:rsidR="007B0725">
        <w:t xml:space="preserve"> </w:t>
      </w:r>
      <w:r w:rsidRPr="002E5922">
        <w:t>that</w:t>
      </w:r>
      <w:r w:rsidRPr="002E5922">
        <w:t>,</w:t>
      </w:r>
      <w:r w:rsidRPr="002E5922" w:rsidR="007B0725">
        <w:t xml:space="preserve"> </w:t>
      </w:r>
      <w:r w:rsidRPr="002E5922">
        <w:t>at</w:t>
      </w:r>
      <w:r w:rsidRPr="002E5922" w:rsidR="007B0725">
        <w:t xml:space="preserve"> </w:t>
      </w:r>
      <w:r w:rsidRPr="002E5922">
        <w:t>the</w:t>
      </w:r>
      <w:r w:rsidRPr="002E5922" w:rsidR="007B0725">
        <w:t xml:space="preserve"> </w:t>
      </w:r>
      <w:r w:rsidRPr="002E5922">
        <w:t>start</w:t>
      </w:r>
      <w:r w:rsidRPr="002E5922" w:rsidR="007B0725">
        <w:t xml:space="preserve"> </w:t>
      </w:r>
      <w:r w:rsidRPr="002E5922">
        <w:t>of</w:t>
      </w:r>
      <w:r w:rsidRPr="002E5922" w:rsidR="007B0725">
        <w:t xml:space="preserve"> </w:t>
      </w:r>
      <w:r w:rsidRPr="002E5922">
        <w:t>this</w:t>
      </w:r>
      <w:r w:rsidRPr="002E5922">
        <w:t>,</w:t>
      </w:r>
      <w:r w:rsidRPr="002E5922" w:rsidR="007B0725">
        <w:t xml:space="preserve"> </w:t>
      </w:r>
      <w:r w:rsidRPr="002E5922">
        <w:t>the</w:t>
      </w:r>
      <w:r w:rsidRPr="002E5922" w:rsidR="007B0725">
        <w:t xml:space="preserve"> </w:t>
      </w:r>
      <w:r w:rsidRPr="002E5922">
        <w:t>call</w:t>
      </w:r>
      <w:r w:rsidRPr="002E5922" w:rsidR="007B0725">
        <w:t xml:space="preserve"> </w:t>
      </w:r>
      <w:r w:rsidRPr="002E5922">
        <w:t>I</w:t>
      </w:r>
      <w:r w:rsidRPr="002E5922" w:rsidR="007B0725">
        <w:t xml:space="preserve"> </w:t>
      </w:r>
      <w:r w:rsidRPr="002E5922">
        <w:t>was</w:t>
      </w:r>
      <w:r w:rsidRPr="002E5922" w:rsidR="007B0725">
        <w:t xml:space="preserve"> </w:t>
      </w:r>
      <w:r w:rsidRPr="002E5922">
        <w:t>taking</w:t>
      </w:r>
      <w:r w:rsidRPr="002E5922" w:rsidR="007B0725">
        <w:t xml:space="preserve"> </w:t>
      </w:r>
      <w:r w:rsidRPr="002E5922">
        <w:t>most</w:t>
      </w:r>
      <w:r w:rsidRPr="002E5922" w:rsidR="007B0725">
        <w:t xml:space="preserve"> </w:t>
      </w:r>
      <w:r w:rsidRPr="002E5922">
        <w:t>from</w:t>
      </w:r>
      <w:r w:rsidRPr="002E5922" w:rsidR="007B0725">
        <w:t xml:space="preserve"> </w:t>
      </w:r>
      <w:r w:rsidRPr="002E5922">
        <w:t>our</w:t>
      </w:r>
      <w:r w:rsidRPr="002E5922" w:rsidR="007B0725">
        <w:t xml:space="preserve"> </w:t>
      </w:r>
      <w:r w:rsidRPr="002E5922">
        <w:t>members</w:t>
      </w:r>
      <w:r w:rsidRPr="002E5922" w:rsidR="007B0725">
        <w:t xml:space="preserve"> </w:t>
      </w:r>
      <w:r w:rsidRPr="002E5922">
        <w:t>was</w:t>
      </w:r>
      <w:r w:rsidRPr="002E5922" w:rsidR="007B0725">
        <w:t xml:space="preserve"> </w:t>
      </w:r>
      <w:r w:rsidRPr="002E5922">
        <w:t>about</w:t>
      </w:r>
      <w:r w:rsidRPr="002E5922" w:rsidR="007B0725">
        <w:t xml:space="preserve"> </w:t>
      </w:r>
      <w:r w:rsidRPr="002E5922">
        <w:t xml:space="preserve">whether </w:t>
      </w:r>
      <w:r w:rsidRPr="002E5922" w:rsidR="007B0725">
        <w:t xml:space="preserve">Government </w:t>
      </w:r>
      <w:r w:rsidRPr="002E5922">
        <w:t xml:space="preserve">are </w:t>
      </w:r>
      <w:r w:rsidRPr="002E5922">
        <w:t>sanctioning</w:t>
      </w:r>
      <w:r w:rsidRPr="002E5922" w:rsidR="007B0725">
        <w:t xml:space="preserve"> </w:t>
      </w:r>
      <w:r w:rsidRPr="002E5922">
        <w:t>a</w:t>
      </w:r>
      <w:r w:rsidRPr="002E5922" w:rsidR="007B0725">
        <w:t xml:space="preserve"> </w:t>
      </w:r>
      <w:r w:rsidRPr="002E5922">
        <w:t>system</w:t>
      </w:r>
      <w:r w:rsidRPr="002E5922" w:rsidR="007B0725">
        <w:t xml:space="preserve"> </w:t>
      </w:r>
      <w:r w:rsidRPr="002E5922">
        <w:t>by</w:t>
      </w:r>
      <w:r w:rsidRPr="002E5922" w:rsidR="007B0725">
        <w:t xml:space="preserve"> </w:t>
      </w:r>
      <w:r w:rsidRPr="002E5922">
        <w:t>which</w:t>
      </w:r>
      <w:r w:rsidRPr="002E5922" w:rsidR="007B0725">
        <w:t xml:space="preserve"> </w:t>
      </w:r>
      <w:r w:rsidRPr="002E5922">
        <w:t>large</w:t>
      </w:r>
      <w:r w:rsidRPr="002E5922" w:rsidR="007B0725">
        <w:t xml:space="preserve"> </w:t>
      </w:r>
      <w:r w:rsidRPr="002E5922">
        <w:t>stores</w:t>
      </w:r>
      <w:r w:rsidRPr="002E5922" w:rsidR="007B0725">
        <w:t xml:space="preserve"> </w:t>
      </w:r>
      <w:r w:rsidRPr="002E5922">
        <w:t>are</w:t>
      </w:r>
      <w:r w:rsidRPr="002E5922" w:rsidR="007B0725">
        <w:t xml:space="preserve"> </w:t>
      </w:r>
      <w:r w:rsidRPr="002E5922">
        <w:t>prioritised</w:t>
      </w:r>
      <w:r w:rsidRPr="002E5922">
        <w:t>.</w:t>
      </w:r>
      <w:r w:rsidRPr="002E5922" w:rsidR="007B0725">
        <w:t xml:space="preserve"> </w:t>
      </w:r>
      <w:r w:rsidRPr="002E5922">
        <w:t>I</w:t>
      </w:r>
      <w:r w:rsidRPr="002E5922" w:rsidR="007B0725">
        <w:t xml:space="preserve"> </w:t>
      </w:r>
      <w:r w:rsidRPr="002E5922">
        <w:t>am</w:t>
      </w:r>
      <w:r w:rsidRPr="002E5922" w:rsidR="007B0725">
        <w:t xml:space="preserve"> </w:t>
      </w:r>
      <w:r w:rsidRPr="002E5922">
        <w:t>satisfied</w:t>
      </w:r>
      <w:r w:rsidRPr="002E5922" w:rsidR="007B0725">
        <w:t xml:space="preserve"> </w:t>
      </w:r>
      <w:r w:rsidRPr="002E5922">
        <w:t>that</w:t>
      </w:r>
      <w:r w:rsidRPr="002E5922" w:rsidR="007B0725">
        <w:t xml:space="preserve"> </w:t>
      </w:r>
      <w:r w:rsidRPr="002E5922">
        <w:t>the</w:t>
      </w:r>
      <w:r w:rsidRPr="002E5922" w:rsidR="007B0725">
        <w:t xml:space="preserve"> </w:t>
      </w:r>
      <w:r w:rsidRPr="002E5922">
        <w:t>answer</w:t>
      </w:r>
      <w:r w:rsidRPr="002E5922" w:rsidR="007B0725">
        <w:t xml:space="preserve"> </w:t>
      </w:r>
      <w:r w:rsidRPr="002E5922">
        <w:t>to</w:t>
      </w:r>
      <w:r w:rsidRPr="002E5922" w:rsidR="007B0725">
        <w:t xml:space="preserve"> </w:t>
      </w:r>
      <w:r w:rsidRPr="002E5922">
        <w:t>that</w:t>
      </w:r>
      <w:r w:rsidRPr="002E5922" w:rsidR="007B0725">
        <w:t xml:space="preserve"> </w:t>
      </w:r>
      <w:r w:rsidRPr="002E5922">
        <w:t>is</w:t>
      </w:r>
      <w:r w:rsidRPr="002E5922" w:rsidR="007B0725">
        <w:t xml:space="preserve"> </w:t>
      </w:r>
      <w:r w:rsidRPr="002E5922">
        <w:t>no.</w:t>
      </w:r>
      <w:r w:rsidRPr="002E5922" w:rsidR="007B0725">
        <w:t xml:space="preserve"> </w:t>
      </w:r>
      <w:r w:rsidRPr="002E5922">
        <w:t>I</w:t>
      </w:r>
      <w:r w:rsidRPr="002E5922">
        <w:t>t</w:t>
      </w:r>
      <w:r w:rsidRPr="002E5922" w:rsidR="007B0725">
        <w:t xml:space="preserve"> </w:t>
      </w:r>
      <w:r w:rsidRPr="002E5922">
        <w:t>was</w:t>
      </w:r>
      <w:r w:rsidRPr="002E5922" w:rsidR="007B0725">
        <w:t xml:space="preserve"> </w:t>
      </w:r>
      <w:r w:rsidRPr="002E5922">
        <w:t>never</w:t>
      </w:r>
      <w:r w:rsidRPr="002E5922" w:rsidR="007B0725">
        <w:t xml:space="preserve"> </w:t>
      </w:r>
      <w:r w:rsidRPr="002E5922">
        <w:t>the</w:t>
      </w:r>
      <w:r w:rsidRPr="002E5922" w:rsidR="007B0725">
        <w:t xml:space="preserve"> </w:t>
      </w:r>
      <w:r w:rsidRPr="002E5922">
        <w:t>case</w:t>
      </w:r>
      <w:r w:rsidRPr="002E5922" w:rsidR="007B0725">
        <w:t xml:space="preserve"> </w:t>
      </w:r>
      <w:r w:rsidRPr="002E5922">
        <w:t>that</w:t>
      </w:r>
      <w:r w:rsidRPr="002E5922" w:rsidR="007B0725">
        <w:t xml:space="preserve"> </w:t>
      </w:r>
      <w:r w:rsidRPr="002E5922">
        <w:t>that</w:t>
      </w:r>
      <w:r w:rsidRPr="002E5922" w:rsidR="007B0725">
        <w:t xml:space="preserve"> </w:t>
      </w:r>
      <w:r w:rsidRPr="002E5922">
        <w:t>was</w:t>
      </w:r>
      <w:r w:rsidRPr="002E5922" w:rsidR="007B0725">
        <w:t xml:space="preserve"> </w:t>
      </w:r>
      <w:r w:rsidRPr="002E5922">
        <w:t>happening.</w:t>
      </w:r>
      <w:r w:rsidRPr="002E5922" w:rsidR="007B0725">
        <w:t xml:space="preserve"> </w:t>
      </w:r>
      <w:r w:rsidRPr="002E5922">
        <w:t>I</w:t>
      </w:r>
      <w:r w:rsidRPr="002E5922" w:rsidR="007B0725">
        <w:t xml:space="preserve"> </w:t>
      </w:r>
      <w:r w:rsidRPr="002E5922">
        <w:t>have</w:t>
      </w:r>
      <w:r w:rsidRPr="002E5922" w:rsidR="007B0725">
        <w:t xml:space="preserve"> </w:t>
      </w:r>
      <w:r w:rsidRPr="002E5922">
        <w:t>to</w:t>
      </w:r>
      <w:r w:rsidRPr="002E5922" w:rsidR="007B0725">
        <w:t xml:space="preserve"> </w:t>
      </w:r>
      <w:r w:rsidRPr="002E5922">
        <w:t>say</w:t>
      </w:r>
      <w:r w:rsidRPr="002E5922" w:rsidR="007B0725">
        <w:t xml:space="preserve"> </w:t>
      </w:r>
      <w:r w:rsidRPr="002E5922">
        <w:t>that</w:t>
      </w:r>
      <w:r w:rsidRPr="002E5922">
        <w:t>,</w:t>
      </w:r>
      <w:r w:rsidRPr="002E5922" w:rsidR="007B0725">
        <w:t xml:space="preserve"> </w:t>
      </w:r>
      <w:r w:rsidRPr="002E5922">
        <w:t>since</w:t>
      </w:r>
      <w:r w:rsidRPr="002E5922" w:rsidR="007B0725">
        <w:t xml:space="preserve"> </w:t>
      </w:r>
      <w:r w:rsidRPr="002E5922">
        <w:t>then</w:t>
      </w:r>
      <w:r w:rsidRPr="002E5922">
        <w:t>,</w:t>
      </w:r>
      <w:r w:rsidRPr="002E5922" w:rsidR="007B0725">
        <w:t xml:space="preserve"> </w:t>
      </w:r>
      <w:r w:rsidRPr="002E5922">
        <w:t>the</w:t>
      </w:r>
      <w:r w:rsidRPr="002E5922" w:rsidR="007B0725">
        <w:t xml:space="preserve"> Government</w:t>
      </w:r>
      <w:r w:rsidRPr="002E5922">
        <w:t>,</w:t>
      </w:r>
      <w:r w:rsidRPr="002E5922" w:rsidR="007B0725">
        <w:t xml:space="preserve"> </w:t>
      </w:r>
      <w:r w:rsidRPr="002E5922">
        <w:t>working</w:t>
      </w:r>
      <w:r w:rsidRPr="002E5922" w:rsidR="007B0725">
        <w:t xml:space="preserve"> </w:t>
      </w:r>
      <w:r w:rsidRPr="002E5922">
        <w:t>through</w:t>
      </w:r>
      <w:r w:rsidRPr="002E5922" w:rsidR="007B0725">
        <w:t xml:space="preserve"> </w:t>
      </w:r>
      <w:r w:rsidRPr="002E5922">
        <w:t>Defra</w:t>
      </w:r>
      <w:r w:rsidRPr="002E5922" w:rsidR="007B0725">
        <w:t xml:space="preserve"> </w:t>
      </w:r>
      <w:r w:rsidRPr="002E5922">
        <w:t>to</w:t>
      </w:r>
      <w:r w:rsidRPr="002E5922" w:rsidR="007B0725">
        <w:t xml:space="preserve"> </w:t>
      </w:r>
      <w:r w:rsidRPr="002E5922">
        <w:t>address</w:t>
      </w:r>
      <w:r w:rsidRPr="002E5922" w:rsidR="007B0725">
        <w:t xml:space="preserve"> </w:t>
      </w:r>
      <w:r w:rsidRPr="002E5922">
        <w:t>these</w:t>
      </w:r>
      <w:r w:rsidRPr="002E5922" w:rsidR="007B0725">
        <w:t xml:space="preserve"> </w:t>
      </w:r>
      <w:r w:rsidRPr="002E5922">
        <w:t>issues</w:t>
      </w:r>
      <w:r w:rsidRPr="002E5922" w:rsidR="007B0725">
        <w:t xml:space="preserve"> </w:t>
      </w:r>
      <w:r w:rsidRPr="002E5922">
        <w:t>for</w:t>
      </w:r>
      <w:r w:rsidRPr="002E5922" w:rsidR="007B0725">
        <w:t xml:space="preserve"> </w:t>
      </w:r>
      <w:r w:rsidRPr="002E5922">
        <w:t>small</w:t>
      </w:r>
      <w:r w:rsidRPr="002E5922" w:rsidR="007B0725">
        <w:t xml:space="preserve"> </w:t>
      </w:r>
      <w:r w:rsidRPr="002E5922">
        <w:t>retailers</w:t>
      </w:r>
      <w:r w:rsidRPr="002E5922" w:rsidR="007B0725">
        <w:t xml:space="preserve"> </w:t>
      </w:r>
      <w:r w:rsidRPr="002E5922">
        <w:t>and</w:t>
      </w:r>
      <w:r w:rsidRPr="002E5922" w:rsidR="007B0725">
        <w:t xml:space="preserve"> </w:t>
      </w:r>
      <w:r w:rsidRPr="002E5922">
        <w:t>their</w:t>
      </w:r>
      <w:r w:rsidRPr="002E5922" w:rsidR="007B0725">
        <w:t xml:space="preserve"> </w:t>
      </w:r>
      <w:r w:rsidRPr="002E5922">
        <w:t>supply</w:t>
      </w:r>
      <w:r w:rsidRPr="002E5922" w:rsidR="007B0725">
        <w:t xml:space="preserve"> </w:t>
      </w:r>
      <w:r w:rsidRPr="002E5922">
        <w:t>chain,</w:t>
      </w:r>
      <w:r w:rsidRPr="002E5922" w:rsidR="007B0725">
        <w:t xml:space="preserve"> </w:t>
      </w:r>
      <w:r w:rsidRPr="002E5922">
        <w:t>and</w:t>
      </w:r>
      <w:r w:rsidRPr="002E5922" w:rsidR="007B0725">
        <w:t xml:space="preserve"> </w:t>
      </w:r>
      <w:r w:rsidRPr="002E5922">
        <w:t>the</w:t>
      </w:r>
      <w:r w:rsidRPr="002E5922" w:rsidR="007B0725">
        <w:t xml:space="preserve"> </w:t>
      </w:r>
      <w:r w:rsidRPr="002E5922">
        <w:t>Food</w:t>
      </w:r>
      <w:r w:rsidRPr="002E5922" w:rsidR="007B0725">
        <w:t xml:space="preserve"> </w:t>
      </w:r>
      <w:r w:rsidRPr="002E5922">
        <w:t>and</w:t>
      </w:r>
      <w:r w:rsidRPr="002E5922" w:rsidR="007B0725">
        <w:t xml:space="preserve"> </w:t>
      </w:r>
      <w:r w:rsidRPr="002E5922">
        <w:t>Drink</w:t>
      </w:r>
      <w:r w:rsidRPr="002E5922" w:rsidR="007B0725">
        <w:t xml:space="preserve"> </w:t>
      </w:r>
      <w:r w:rsidRPr="002E5922">
        <w:t>Federation,</w:t>
      </w:r>
      <w:r w:rsidRPr="002E5922" w:rsidR="007B0725">
        <w:t xml:space="preserve"> </w:t>
      </w:r>
      <w:r w:rsidRPr="002E5922">
        <w:t>representing</w:t>
      </w:r>
      <w:r w:rsidRPr="002E5922" w:rsidR="007B0725">
        <w:t xml:space="preserve"> </w:t>
      </w:r>
      <w:r w:rsidRPr="002E5922">
        <w:t>the</w:t>
      </w:r>
      <w:r w:rsidRPr="002E5922" w:rsidR="007B0725">
        <w:t xml:space="preserve"> </w:t>
      </w:r>
      <w:r w:rsidRPr="002E5922">
        <w:t>larger</w:t>
      </w:r>
      <w:r w:rsidRPr="002E5922" w:rsidR="007B0725">
        <w:t xml:space="preserve"> </w:t>
      </w:r>
      <w:r w:rsidRPr="002E5922">
        <w:t>manufacturers,</w:t>
      </w:r>
      <w:r w:rsidRPr="002E5922" w:rsidR="007B0725">
        <w:t xml:space="preserve"> </w:t>
      </w:r>
      <w:r w:rsidRPr="002E5922">
        <w:t>did</w:t>
      </w:r>
      <w:r w:rsidRPr="002E5922" w:rsidR="007B0725">
        <w:t xml:space="preserve"> </w:t>
      </w:r>
      <w:r w:rsidRPr="002E5922">
        <w:t>really</w:t>
      </w:r>
      <w:r w:rsidRPr="002E5922" w:rsidR="007B0725">
        <w:t xml:space="preserve"> </w:t>
      </w:r>
      <w:r w:rsidRPr="002E5922">
        <w:t>constructive</w:t>
      </w:r>
      <w:r w:rsidRPr="002E5922" w:rsidR="007B0725">
        <w:t xml:space="preserve"> </w:t>
      </w:r>
      <w:r w:rsidRPr="002E5922">
        <w:t>work</w:t>
      </w:r>
      <w:r w:rsidRPr="002E5922">
        <w:t>,</w:t>
      </w:r>
      <w:r w:rsidRPr="002E5922" w:rsidR="007B0725">
        <w:t xml:space="preserve"> </w:t>
      </w:r>
      <w:r w:rsidRPr="002E5922">
        <w:t>trying</w:t>
      </w:r>
      <w:r w:rsidRPr="002E5922" w:rsidR="007B0725">
        <w:t xml:space="preserve"> </w:t>
      </w:r>
      <w:r w:rsidRPr="002E5922">
        <w:t>to</w:t>
      </w:r>
      <w:r w:rsidRPr="002E5922" w:rsidR="007B0725">
        <w:t xml:space="preserve"> </w:t>
      </w:r>
      <w:r w:rsidRPr="002E5922">
        <w:t>address</w:t>
      </w:r>
      <w:r w:rsidRPr="002E5922" w:rsidR="007B0725">
        <w:t xml:space="preserve"> </w:t>
      </w:r>
      <w:r w:rsidRPr="002E5922">
        <w:t>some</w:t>
      </w:r>
      <w:r w:rsidRPr="002E5922" w:rsidR="007B0725">
        <w:t xml:space="preserve"> </w:t>
      </w:r>
      <w:r w:rsidRPr="002E5922">
        <w:t>of</w:t>
      </w:r>
      <w:r w:rsidRPr="002E5922" w:rsidR="007B0725">
        <w:t xml:space="preserve"> </w:t>
      </w:r>
      <w:r w:rsidRPr="002E5922">
        <w:t>these</w:t>
      </w:r>
      <w:r w:rsidRPr="002E5922" w:rsidR="007B0725">
        <w:t xml:space="preserve"> </w:t>
      </w:r>
      <w:r w:rsidRPr="002E5922">
        <w:t>systems</w:t>
      </w:r>
      <w:r w:rsidRPr="002E5922" w:rsidR="007B0725">
        <w:t xml:space="preserve"> </w:t>
      </w:r>
      <w:r w:rsidRPr="002E5922">
        <w:t>issues.</w:t>
      </w:r>
      <w:r w:rsidRPr="002E5922" w:rsidR="007B0725">
        <w:t xml:space="preserve"> </w:t>
      </w:r>
    </w:p>
    <w:p w:rsidR="000C165B" w:rsidRPr="002E5922" w:rsidP="00302A0E">
      <w:pPr>
        <w:pStyle w:val="Answer"/>
      </w:pPr>
      <w:r w:rsidRPr="002E5922">
        <w:t>Has</w:t>
      </w:r>
      <w:r w:rsidRPr="002E5922" w:rsidR="007B0725">
        <w:t xml:space="preserve"> </w:t>
      </w:r>
      <w:r w:rsidRPr="002E5922">
        <w:t>that</w:t>
      </w:r>
      <w:r w:rsidRPr="002E5922" w:rsidR="007B0725">
        <w:t xml:space="preserve"> </w:t>
      </w:r>
      <w:r w:rsidRPr="002E5922">
        <w:t>solved</w:t>
      </w:r>
      <w:r w:rsidRPr="002E5922" w:rsidR="007B0725">
        <w:t xml:space="preserve"> </w:t>
      </w:r>
      <w:r w:rsidRPr="002E5922">
        <w:t>this?</w:t>
      </w:r>
      <w:r w:rsidRPr="002E5922" w:rsidR="007B0725">
        <w:t xml:space="preserve"> </w:t>
      </w:r>
      <w:r w:rsidRPr="002E5922">
        <w:t>No.</w:t>
      </w:r>
      <w:r w:rsidRPr="002E5922" w:rsidR="007B0725">
        <w:t xml:space="preserve"> </w:t>
      </w:r>
      <w:r w:rsidRPr="002E5922">
        <w:t>Our</w:t>
      </w:r>
      <w:r w:rsidRPr="002E5922" w:rsidR="007B0725">
        <w:t xml:space="preserve"> </w:t>
      </w:r>
      <w:r w:rsidRPr="002E5922">
        <w:t>members</w:t>
      </w:r>
      <w:r w:rsidRPr="002E5922" w:rsidR="007B0725">
        <w:t xml:space="preserve"> </w:t>
      </w:r>
      <w:r w:rsidRPr="002E5922">
        <w:t>are</w:t>
      </w:r>
      <w:r w:rsidRPr="002E5922" w:rsidR="007B0725">
        <w:t xml:space="preserve"> </w:t>
      </w:r>
      <w:r w:rsidRPr="002E5922">
        <w:t>still</w:t>
      </w:r>
      <w:r w:rsidRPr="002E5922" w:rsidR="007B0725">
        <w:t xml:space="preserve"> </w:t>
      </w:r>
      <w:r w:rsidRPr="002E5922">
        <w:t>struggling</w:t>
      </w:r>
      <w:r w:rsidRPr="002E5922" w:rsidR="007B0725">
        <w:t xml:space="preserve"> </w:t>
      </w:r>
      <w:r w:rsidRPr="002E5922">
        <w:t>to</w:t>
      </w:r>
      <w:r w:rsidRPr="002E5922" w:rsidR="007B0725">
        <w:t xml:space="preserve"> </w:t>
      </w:r>
      <w:r w:rsidRPr="002E5922">
        <w:t>get</w:t>
      </w:r>
      <w:r w:rsidRPr="002E5922" w:rsidR="007B0725">
        <w:t xml:space="preserve"> </w:t>
      </w:r>
      <w:r w:rsidRPr="002E5922">
        <w:t>the</w:t>
      </w:r>
      <w:r w:rsidRPr="002E5922" w:rsidR="007B0725">
        <w:t xml:space="preserve"> </w:t>
      </w:r>
      <w:r w:rsidRPr="002E5922">
        <w:t>supply</w:t>
      </w:r>
      <w:r w:rsidRPr="002E5922" w:rsidR="007B0725">
        <w:t xml:space="preserve"> </w:t>
      </w:r>
      <w:r w:rsidRPr="002E5922">
        <w:t>that</w:t>
      </w:r>
      <w:r w:rsidRPr="002E5922" w:rsidR="007B0725">
        <w:t xml:space="preserve"> </w:t>
      </w:r>
      <w:r w:rsidRPr="002E5922">
        <w:t>they</w:t>
      </w:r>
      <w:r w:rsidRPr="002E5922" w:rsidR="007B0725">
        <w:t xml:space="preserve"> </w:t>
      </w:r>
      <w:r w:rsidRPr="002E5922">
        <w:t>need,</w:t>
      </w:r>
      <w:r w:rsidRPr="002E5922" w:rsidR="007B0725">
        <w:t xml:space="preserve"> </w:t>
      </w:r>
      <w:r w:rsidRPr="002E5922">
        <w:t>over</w:t>
      </w:r>
      <w:r w:rsidRPr="002E5922" w:rsidR="007B0725">
        <w:t xml:space="preserve"> </w:t>
      </w:r>
      <w:r w:rsidRPr="002E5922">
        <w:t>a</w:t>
      </w:r>
      <w:r w:rsidRPr="002E5922" w:rsidR="007B0725">
        <w:t xml:space="preserve"> </w:t>
      </w:r>
      <w:r w:rsidRPr="002E5922">
        <w:t>period</w:t>
      </w:r>
      <w:r w:rsidRPr="002E5922" w:rsidR="007B0725">
        <w:t xml:space="preserve"> </w:t>
      </w:r>
      <w:r w:rsidRPr="002E5922">
        <w:t>where</w:t>
      </w:r>
      <w:r w:rsidRPr="002E5922" w:rsidR="007B0725">
        <w:t xml:space="preserve"> </w:t>
      </w:r>
      <w:r w:rsidRPr="002E5922">
        <w:t>they</w:t>
      </w:r>
      <w:r w:rsidRPr="002E5922" w:rsidR="007B0725">
        <w:t xml:space="preserve"> </w:t>
      </w:r>
      <w:r w:rsidRPr="002E5922">
        <w:t>have</w:t>
      </w:r>
      <w:r w:rsidRPr="002E5922" w:rsidR="007B0725">
        <w:t xml:space="preserve"> </w:t>
      </w:r>
      <w:r w:rsidRPr="002E5922">
        <w:t>sustained</w:t>
      </w:r>
      <w:r w:rsidRPr="002E5922" w:rsidR="007B0725">
        <w:t xml:space="preserve"> </w:t>
      </w:r>
      <w:r w:rsidRPr="002E5922">
        <w:t>increased</w:t>
      </w:r>
      <w:r w:rsidRPr="002E5922" w:rsidR="007B0725">
        <w:t xml:space="preserve"> </w:t>
      </w:r>
      <w:r w:rsidRPr="002E5922">
        <w:t>demand.</w:t>
      </w:r>
      <w:r w:rsidRPr="002E5922" w:rsidR="007B0725">
        <w:t xml:space="preserve"> </w:t>
      </w:r>
      <w:r w:rsidRPr="002E5922">
        <w:t>They</w:t>
      </w:r>
      <w:r w:rsidRPr="002E5922" w:rsidR="007B0725">
        <w:t xml:space="preserve"> </w:t>
      </w:r>
      <w:r w:rsidRPr="002E5922">
        <w:t>still</w:t>
      </w:r>
      <w:r w:rsidRPr="002E5922" w:rsidR="007B0725">
        <w:t xml:space="preserve"> </w:t>
      </w:r>
      <w:r w:rsidRPr="002E5922">
        <w:t>feel</w:t>
      </w:r>
      <w:r w:rsidRPr="002E5922" w:rsidR="007B0725">
        <w:t xml:space="preserve"> </w:t>
      </w:r>
      <w:r w:rsidRPr="002E5922">
        <w:t>that</w:t>
      </w:r>
      <w:r w:rsidRPr="002E5922" w:rsidR="007B0725">
        <w:t xml:space="preserve"> </w:t>
      </w:r>
      <w:r w:rsidRPr="002E5922">
        <w:t>there</w:t>
      </w:r>
      <w:r w:rsidRPr="002E5922" w:rsidR="007B0725">
        <w:t xml:space="preserve"> </w:t>
      </w:r>
      <w:r w:rsidRPr="002E5922">
        <w:t>is</w:t>
      </w:r>
      <w:r w:rsidRPr="002E5922" w:rsidR="007B0725">
        <w:t xml:space="preserve"> </w:t>
      </w:r>
      <w:r w:rsidRPr="002E5922">
        <w:t>an</w:t>
      </w:r>
      <w:r w:rsidRPr="002E5922" w:rsidR="007B0725">
        <w:t xml:space="preserve"> </w:t>
      </w:r>
      <w:r w:rsidRPr="002E5922">
        <w:t>element</w:t>
      </w:r>
      <w:r w:rsidRPr="002E5922" w:rsidR="007B0725">
        <w:t xml:space="preserve"> </w:t>
      </w:r>
      <w:r w:rsidRPr="002E5922">
        <w:t>of</w:t>
      </w:r>
      <w:r w:rsidRPr="002E5922" w:rsidR="007B0725">
        <w:t xml:space="preserve"> </w:t>
      </w:r>
      <w:r w:rsidRPr="002E5922">
        <w:t>priority</w:t>
      </w:r>
      <w:r w:rsidRPr="002E5922" w:rsidR="007B0725">
        <w:t xml:space="preserve"> </w:t>
      </w:r>
      <w:r w:rsidRPr="002E5922">
        <w:t>being</w:t>
      </w:r>
      <w:r w:rsidRPr="002E5922" w:rsidR="007B0725">
        <w:t xml:space="preserve"> </w:t>
      </w:r>
      <w:r w:rsidRPr="002E5922">
        <w:t>given</w:t>
      </w:r>
      <w:r w:rsidRPr="002E5922" w:rsidR="007B0725">
        <w:t xml:space="preserve"> </w:t>
      </w:r>
      <w:r w:rsidRPr="002E5922">
        <w:t>to</w:t>
      </w:r>
      <w:r w:rsidRPr="002E5922" w:rsidR="007B0725">
        <w:t xml:space="preserve"> </w:t>
      </w:r>
      <w:r w:rsidRPr="002E5922">
        <w:t>larger</w:t>
      </w:r>
      <w:r w:rsidRPr="002E5922" w:rsidR="007B0725">
        <w:t xml:space="preserve"> </w:t>
      </w:r>
      <w:r w:rsidRPr="002E5922">
        <w:t>stores</w:t>
      </w:r>
      <w:r w:rsidRPr="002E5922" w:rsidR="0027118D">
        <w:t>,</w:t>
      </w:r>
      <w:r w:rsidRPr="002E5922" w:rsidR="007B0725">
        <w:t xml:space="preserve"> </w:t>
      </w:r>
      <w:r w:rsidRPr="002E5922">
        <w:t>because</w:t>
      </w:r>
      <w:r w:rsidRPr="002E5922" w:rsidR="007B0725">
        <w:t xml:space="preserve"> </w:t>
      </w:r>
      <w:r w:rsidRPr="002E5922">
        <w:t>they</w:t>
      </w:r>
      <w:r w:rsidRPr="002E5922" w:rsidR="007B0725">
        <w:t xml:space="preserve"> </w:t>
      </w:r>
      <w:r w:rsidRPr="002E5922">
        <w:t>go</w:t>
      </w:r>
      <w:r w:rsidRPr="002E5922" w:rsidR="007B0725">
        <w:t xml:space="preserve"> </w:t>
      </w:r>
      <w:r w:rsidRPr="002E5922">
        <w:t>into</w:t>
      </w:r>
      <w:r w:rsidRPr="002E5922" w:rsidR="007B0725">
        <w:t xml:space="preserve"> </w:t>
      </w:r>
      <w:r w:rsidRPr="002E5922">
        <w:t>those</w:t>
      </w:r>
      <w:r w:rsidRPr="002E5922" w:rsidR="007B0725">
        <w:t xml:space="preserve"> </w:t>
      </w:r>
      <w:r w:rsidRPr="002E5922">
        <w:t>stores</w:t>
      </w:r>
      <w:r w:rsidRPr="002E5922" w:rsidR="007B0725">
        <w:t xml:space="preserve"> </w:t>
      </w:r>
      <w:r w:rsidRPr="002E5922">
        <w:t>a</w:t>
      </w:r>
      <w:r w:rsidRPr="002E5922" w:rsidR="009B4CCB">
        <w:t>nd</w:t>
      </w:r>
      <w:r w:rsidRPr="002E5922" w:rsidR="007B0725">
        <w:t xml:space="preserve"> </w:t>
      </w:r>
      <w:r w:rsidRPr="002E5922" w:rsidR="009B4CCB">
        <w:t>see</w:t>
      </w:r>
      <w:r w:rsidRPr="002E5922" w:rsidR="007B0725">
        <w:t xml:space="preserve"> </w:t>
      </w:r>
      <w:r w:rsidRPr="002E5922" w:rsidR="009B4CCB">
        <w:t>the</w:t>
      </w:r>
      <w:r w:rsidRPr="002E5922" w:rsidR="007B0725">
        <w:t xml:space="preserve"> </w:t>
      </w:r>
      <w:r w:rsidRPr="002E5922" w:rsidR="009B4CCB">
        <w:t>shelves</w:t>
      </w:r>
      <w:r w:rsidRPr="002E5922" w:rsidR="007B0725">
        <w:t xml:space="preserve"> </w:t>
      </w:r>
      <w:r w:rsidRPr="002E5922" w:rsidR="009B4CCB">
        <w:t>full</w:t>
      </w:r>
      <w:r w:rsidRPr="002E5922" w:rsidR="007B0725">
        <w:t xml:space="preserve"> </w:t>
      </w:r>
      <w:r w:rsidRPr="002E5922" w:rsidR="009B4CCB">
        <w:t>in</w:t>
      </w:r>
      <w:r w:rsidRPr="002E5922" w:rsidR="007B0725">
        <w:t xml:space="preserve"> </w:t>
      </w:r>
      <w:r w:rsidRPr="002E5922">
        <w:t>products</w:t>
      </w:r>
      <w:r w:rsidRPr="002E5922" w:rsidR="007B0725">
        <w:t xml:space="preserve"> </w:t>
      </w:r>
      <w:r w:rsidRPr="002E5922">
        <w:t>that</w:t>
      </w:r>
      <w:r w:rsidRPr="002E5922" w:rsidR="007B0725">
        <w:t xml:space="preserve"> </w:t>
      </w:r>
      <w:r w:rsidRPr="002E5922">
        <w:t>t</w:t>
      </w:r>
      <w:r w:rsidRPr="002E5922" w:rsidR="009B4CCB">
        <w:t>hey</w:t>
      </w:r>
      <w:r w:rsidRPr="002E5922" w:rsidR="007B0725">
        <w:t xml:space="preserve"> </w:t>
      </w:r>
      <w:r w:rsidRPr="002E5922" w:rsidR="00750B9A">
        <w:t xml:space="preserve">maybe </w:t>
      </w:r>
      <w:r w:rsidRPr="002E5922" w:rsidR="009B4CCB">
        <w:t>canno</w:t>
      </w:r>
      <w:r w:rsidRPr="002E5922">
        <w:t>t</w:t>
      </w:r>
      <w:r w:rsidRPr="002E5922" w:rsidR="007B0725">
        <w:t xml:space="preserve"> </w:t>
      </w:r>
      <w:r w:rsidRPr="002E5922">
        <w:t>get</w:t>
      </w:r>
      <w:r w:rsidRPr="002E5922" w:rsidR="007B0725">
        <w:t xml:space="preserve"> </w:t>
      </w:r>
      <w:r w:rsidRPr="002E5922">
        <w:t>themselves.</w:t>
      </w:r>
      <w:r w:rsidRPr="002E5922" w:rsidR="007B0725">
        <w:t xml:space="preserve"> </w:t>
      </w:r>
      <w:r w:rsidRPr="002E5922">
        <w:t>I</w:t>
      </w:r>
      <w:r w:rsidRPr="002E5922" w:rsidR="007B0725">
        <w:t xml:space="preserve"> </w:t>
      </w:r>
      <w:r w:rsidRPr="002E5922" w:rsidR="009B4CCB">
        <w:t>would</w:t>
      </w:r>
      <w:r w:rsidRPr="002E5922" w:rsidR="007B0725">
        <w:t xml:space="preserve"> </w:t>
      </w:r>
      <w:r w:rsidRPr="002E5922" w:rsidR="009B4CCB">
        <w:t>not</w:t>
      </w:r>
      <w:r w:rsidRPr="002E5922" w:rsidR="007B0725">
        <w:t xml:space="preserve"> </w:t>
      </w:r>
      <w:r w:rsidRPr="002E5922">
        <w:t>want</w:t>
      </w:r>
      <w:r w:rsidRPr="002E5922" w:rsidR="007B0725">
        <w:t xml:space="preserve"> </w:t>
      </w:r>
      <w:r w:rsidRPr="002E5922">
        <w:t>to</w:t>
      </w:r>
      <w:r w:rsidRPr="002E5922" w:rsidR="007B0725">
        <w:t xml:space="preserve"> </w:t>
      </w:r>
      <w:r w:rsidRPr="002E5922">
        <w:t>suggest</w:t>
      </w:r>
      <w:r w:rsidRPr="002E5922" w:rsidR="007B0725">
        <w:t xml:space="preserve"> </w:t>
      </w:r>
      <w:r w:rsidRPr="002E5922">
        <w:t>this</w:t>
      </w:r>
      <w:r w:rsidRPr="002E5922" w:rsidR="007B0725">
        <w:t xml:space="preserve"> </w:t>
      </w:r>
      <w:r w:rsidRPr="002E5922">
        <w:t>problem</w:t>
      </w:r>
      <w:r w:rsidRPr="002E5922" w:rsidR="007B0725">
        <w:t xml:space="preserve"> </w:t>
      </w:r>
      <w:r w:rsidRPr="002E5922">
        <w:t>has</w:t>
      </w:r>
      <w:r w:rsidRPr="002E5922" w:rsidR="007B0725">
        <w:t xml:space="preserve"> </w:t>
      </w:r>
      <w:r w:rsidRPr="002E5922">
        <w:t>been</w:t>
      </w:r>
      <w:r w:rsidRPr="002E5922" w:rsidR="007B0725">
        <w:t xml:space="preserve"> </w:t>
      </w:r>
      <w:r w:rsidRPr="002E5922">
        <w:t>sol</w:t>
      </w:r>
      <w:r w:rsidRPr="002E5922" w:rsidR="00750B9A">
        <w:t>ve</w:t>
      </w:r>
      <w:r w:rsidRPr="002E5922">
        <w:t>d,</w:t>
      </w:r>
      <w:r w:rsidRPr="002E5922" w:rsidR="007B0725">
        <w:t xml:space="preserve"> </w:t>
      </w:r>
      <w:r w:rsidRPr="002E5922">
        <w:t>but</w:t>
      </w:r>
      <w:r w:rsidRPr="002E5922" w:rsidR="007B0725">
        <w:t xml:space="preserve"> </w:t>
      </w:r>
      <w:r w:rsidRPr="002E5922" w:rsidR="009B4CCB">
        <w:t>I</w:t>
      </w:r>
      <w:r w:rsidRPr="002E5922" w:rsidR="007B0725">
        <w:t xml:space="preserve"> </w:t>
      </w:r>
      <w:r w:rsidRPr="002E5922" w:rsidR="009B4CCB">
        <w:t>am</w:t>
      </w:r>
      <w:r w:rsidRPr="002E5922" w:rsidR="007B0725">
        <w:t xml:space="preserve"> </w:t>
      </w:r>
      <w:r w:rsidRPr="002E5922">
        <w:t>confident</w:t>
      </w:r>
      <w:r w:rsidRPr="002E5922" w:rsidR="007B0725">
        <w:t xml:space="preserve"> </w:t>
      </w:r>
      <w:r w:rsidRPr="002E5922" w:rsidR="009B4CCB">
        <w:t>in</w:t>
      </w:r>
      <w:r w:rsidRPr="002E5922" w:rsidR="007B0725">
        <w:t xml:space="preserve"> </w:t>
      </w:r>
      <w:r w:rsidRPr="002E5922" w:rsidR="009B4CCB">
        <w:t>saying</w:t>
      </w:r>
      <w:r w:rsidRPr="002E5922" w:rsidR="007B0725">
        <w:t xml:space="preserve"> </w:t>
      </w:r>
      <w:r w:rsidRPr="002E5922" w:rsidR="009B4CCB">
        <w:t>it</w:t>
      </w:r>
      <w:r w:rsidRPr="002E5922" w:rsidR="007B0725">
        <w:t xml:space="preserve"> </w:t>
      </w:r>
      <w:r w:rsidRPr="002E5922" w:rsidR="009B4CCB">
        <w:t>is</w:t>
      </w:r>
      <w:r w:rsidRPr="002E5922" w:rsidR="007B0725">
        <w:t xml:space="preserve"> </w:t>
      </w:r>
      <w:r w:rsidRPr="002E5922" w:rsidR="009B4CCB">
        <w:t>a</w:t>
      </w:r>
      <w:r w:rsidRPr="002E5922" w:rsidR="007B0725">
        <w:t xml:space="preserve"> </w:t>
      </w:r>
      <w:r w:rsidRPr="002E5922" w:rsidR="009B4CCB">
        <w:t>problem</w:t>
      </w:r>
      <w:r w:rsidRPr="002E5922" w:rsidR="007B0725">
        <w:t xml:space="preserve"> </w:t>
      </w:r>
      <w:r w:rsidRPr="002E5922" w:rsidR="009B4CCB">
        <w:t>the</w:t>
      </w:r>
      <w:r w:rsidRPr="002E5922" w:rsidR="007B0725">
        <w:t xml:space="preserve"> Government </w:t>
      </w:r>
      <w:r w:rsidRPr="002E5922" w:rsidR="009B4CCB">
        <w:t>and</w:t>
      </w:r>
      <w:r w:rsidRPr="002E5922" w:rsidR="007B0725">
        <w:t xml:space="preserve"> </w:t>
      </w:r>
      <w:r w:rsidRPr="002E5922" w:rsidR="009B4CCB">
        <w:t>the</w:t>
      </w:r>
      <w:r w:rsidRPr="002E5922" w:rsidR="007B0725">
        <w:t xml:space="preserve"> </w:t>
      </w:r>
      <w:r w:rsidRPr="002E5922" w:rsidR="009B4CCB">
        <w:t>manufacture</w:t>
      </w:r>
      <w:r w:rsidRPr="002E5922" w:rsidR="00750B9A">
        <w:t>r</w:t>
      </w:r>
      <w:r w:rsidRPr="002E5922" w:rsidR="009B4CCB">
        <w:t>s</w:t>
      </w:r>
      <w:r w:rsidRPr="002E5922" w:rsidR="007B0725">
        <w:t xml:space="preserve"> </w:t>
      </w:r>
      <w:r w:rsidRPr="002E5922">
        <w:t>tried</w:t>
      </w:r>
      <w:r w:rsidRPr="002E5922" w:rsidR="007B0725">
        <w:t xml:space="preserve"> </w:t>
      </w:r>
      <w:r w:rsidRPr="002E5922">
        <w:t>to</w:t>
      </w:r>
      <w:r w:rsidRPr="002E5922" w:rsidR="007B0725">
        <w:t xml:space="preserve"> </w:t>
      </w:r>
      <w:r w:rsidRPr="002E5922">
        <w:t>address</w:t>
      </w:r>
      <w:r w:rsidRPr="002E5922" w:rsidR="007B0725">
        <w:t xml:space="preserve"> </w:t>
      </w:r>
      <w:r w:rsidRPr="002E5922">
        <w:t>with</w:t>
      </w:r>
      <w:r w:rsidRPr="002E5922" w:rsidR="007B0725">
        <w:t xml:space="preserve"> </w:t>
      </w:r>
      <w:r w:rsidRPr="002E5922">
        <w:t>us</w:t>
      </w:r>
      <w:r w:rsidRPr="002E5922" w:rsidR="009B4CCB">
        <w:t>.</w:t>
      </w:r>
      <w:r w:rsidRPr="002E5922" w:rsidR="007B0725">
        <w:t xml:space="preserve"> </w:t>
      </w:r>
      <w:r w:rsidRPr="002E5922" w:rsidR="009B4CCB">
        <w:t>W</w:t>
      </w:r>
      <w:r w:rsidRPr="002E5922">
        <w:t>hen</w:t>
      </w:r>
      <w:r w:rsidRPr="002E5922" w:rsidR="007B0725">
        <w:t xml:space="preserve"> </w:t>
      </w:r>
      <w:r w:rsidRPr="002E5922">
        <w:t>we</w:t>
      </w:r>
      <w:r w:rsidRPr="002E5922" w:rsidR="007B0725">
        <w:t xml:space="preserve"> </w:t>
      </w:r>
      <w:r w:rsidRPr="002E5922">
        <w:t>can</w:t>
      </w:r>
      <w:r w:rsidRPr="002E5922" w:rsidR="007B0725">
        <w:t xml:space="preserve"> </w:t>
      </w:r>
      <w:r w:rsidRPr="002E5922">
        <w:t>step</w:t>
      </w:r>
      <w:r w:rsidRPr="002E5922" w:rsidR="007B0725">
        <w:t xml:space="preserve"> </w:t>
      </w:r>
      <w:r w:rsidRPr="002E5922">
        <w:t>back</w:t>
      </w:r>
      <w:r w:rsidRPr="002E5922" w:rsidR="007B0725">
        <w:t xml:space="preserve"> </w:t>
      </w:r>
      <w:r w:rsidRPr="002E5922">
        <w:t>a</w:t>
      </w:r>
      <w:r w:rsidRPr="002E5922" w:rsidR="007B0725">
        <w:t xml:space="preserve"> </w:t>
      </w:r>
      <w:r w:rsidRPr="002E5922" w:rsidR="00750B9A">
        <w:t>bit</w:t>
      </w:r>
      <w:r w:rsidRPr="002E5922">
        <w:t>,</w:t>
      </w:r>
      <w:r w:rsidRPr="002E5922" w:rsidR="007B0725">
        <w:t xml:space="preserve"> </w:t>
      </w:r>
      <w:r w:rsidRPr="002E5922" w:rsidR="009B4CCB">
        <w:t>with</w:t>
      </w:r>
      <w:r w:rsidRPr="002E5922" w:rsidR="007B0725">
        <w:t xml:space="preserve"> </w:t>
      </w:r>
      <w:r w:rsidRPr="002E5922" w:rsidR="009B4CCB">
        <w:t>this</w:t>
      </w:r>
      <w:r w:rsidRPr="002E5922" w:rsidR="007B0725">
        <w:t xml:space="preserve"> </w:t>
      </w:r>
      <w:r w:rsidRPr="002E5922" w:rsidR="009B4CCB">
        <w:t>inquiry</w:t>
      </w:r>
      <w:r w:rsidRPr="002E5922" w:rsidR="007B0725">
        <w:t xml:space="preserve"> </w:t>
      </w:r>
      <w:r w:rsidRPr="002E5922" w:rsidR="009B4CCB">
        <w:t>being</w:t>
      </w:r>
      <w:r w:rsidRPr="002E5922" w:rsidR="007B0725">
        <w:t xml:space="preserve"> </w:t>
      </w:r>
      <w:r w:rsidRPr="002E5922" w:rsidR="009B4CCB">
        <w:t>part</w:t>
      </w:r>
      <w:r w:rsidRPr="002E5922" w:rsidR="007B0725">
        <w:t xml:space="preserve"> </w:t>
      </w:r>
      <w:r w:rsidRPr="002E5922" w:rsidR="009B4CCB">
        <w:t>of</w:t>
      </w:r>
      <w:r w:rsidRPr="002E5922" w:rsidR="007B0725">
        <w:t xml:space="preserve"> </w:t>
      </w:r>
      <w:r w:rsidRPr="002E5922" w:rsidR="009B4CCB">
        <w:t>that,</w:t>
      </w:r>
      <w:r w:rsidRPr="002E5922" w:rsidR="007B0725">
        <w:t xml:space="preserve"> </w:t>
      </w:r>
      <w:r w:rsidRPr="002E5922" w:rsidR="009B4CCB">
        <w:t>it</w:t>
      </w:r>
      <w:r w:rsidRPr="002E5922" w:rsidR="007B0725">
        <w:t xml:space="preserve"> </w:t>
      </w:r>
      <w:r w:rsidRPr="002E5922" w:rsidR="009B4CCB">
        <w:t>needs</w:t>
      </w:r>
      <w:r w:rsidRPr="002E5922" w:rsidR="007B0725">
        <w:t xml:space="preserve"> </w:t>
      </w:r>
      <w:r w:rsidRPr="002E5922">
        <w:t>a</w:t>
      </w:r>
      <w:r w:rsidRPr="002E5922" w:rsidR="007B0725">
        <w:t xml:space="preserve"> </w:t>
      </w:r>
      <w:r w:rsidRPr="002E5922">
        <w:t>bit</w:t>
      </w:r>
      <w:r w:rsidRPr="002E5922" w:rsidR="007B0725">
        <w:t xml:space="preserve"> </w:t>
      </w:r>
      <w:r w:rsidRPr="002E5922">
        <w:t>of</w:t>
      </w:r>
      <w:r w:rsidRPr="002E5922" w:rsidR="007B0725">
        <w:t xml:space="preserve"> </w:t>
      </w:r>
      <w:r w:rsidRPr="002E5922">
        <w:t>analysis</w:t>
      </w:r>
      <w:r w:rsidRPr="002E5922" w:rsidR="007B0725">
        <w:t xml:space="preserve"> </w:t>
      </w:r>
      <w:r w:rsidRPr="002E5922">
        <w:t>of</w:t>
      </w:r>
      <w:r w:rsidRPr="002E5922" w:rsidR="007B0725">
        <w:t xml:space="preserve"> </w:t>
      </w:r>
      <w:r w:rsidRPr="002E5922">
        <w:t>what</w:t>
      </w:r>
      <w:r w:rsidRPr="002E5922" w:rsidR="007B0725">
        <w:t xml:space="preserve"> </w:t>
      </w:r>
      <w:r w:rsidRPr="002E5922">
        <w:t>really</w:t>
      </w:r>
      <w:r w:rsidRPr="002E5922" w:rsidR="007B0725">
        <w:t xml:space="preserve"> </w:t>
      </w:r>
      <w:r w:rsidRPr="002E5922">
        <w:t>happen</w:t>
      </w:r>
      <w:r w:rsidRPr="002E5922" w:rsidR="00750B9A">
        <w:t>ed</w:t>
      </w:r>
      <w:r w:rsidRPr="002E5922" w:rsidR="007B0725">
        <w:t xml:space="preserve"> </w:t>
      </w:r>
      <w:r w:rsidRPr="002E5922">
        <w:t>there</w:t>
      </w:r>
      <w:r w:rsidRPr="002E5922" w:rsidR="007B0725">
        <w:t xml:space="preserve"> </w:t>
      </w:r>
      <w:r w:rsidRPr="002E5922" w:rsidR="009B4CCB">
        <w:t>and</w:t>
      </w:r>
      <w:r w:rsidRPr="002E5922" w:rsidR="007B0725">
        <w:t xml:space="preserve"> </w:t>
      </w:r>
      <w:r w:rsidRPr="002E5922" w:rsidR="009B4CCB">
        <w:t>whether</w:t>
      </w:r>
      <w:r w:rsidRPr="002E5922" w:rsidR="007B0725">
        <w:t xml:space="preserve"> </w:t>
      </w:r>
      <w:r w:rsidRPr="002E5922" w:rsidR="009B4CCB">
        <w:t>there</w:t>
      </w:r>
      <w:r w:rsidRPr="002E5922" w:rsidR="007B0725">
        <w:t xml:space="preserve"> </w:t>
      </w:r>
      <w:r w:rsidRPr="002E5922" w:rsidR="00750B9A">
        <w:t>we</w:t>
      </w:r>
      <w:r w:rsidRPr="002E5922" w:rsidR="009B4CCB">
        <w:t>re</w:t>
      </w:r>
      <w:r w:rsidRPr="002E5922" w:rsidR="007B0725">
        <w:t xml:space="preserve"> </w:t>
      </w:r>
      <w:r w:rsidRPr="002E5922" w:rsidR="009B4CCB">
        <w:t>systems</w:t>
      </w:r>
      <w:r w:rsidRPr="002E5922" w:rsidR="007B0725">
        <w:t xml:space="preserve"> </w:t>
      </w:r>
      <w:r w:rsidRPr="002E5922" w:rsidR="009B4CCB">
        <w:t>issues,</w:t>
      </w:r>
      <w:r w:rsidRPr="002E5922" w:rsidR="007B0725">
        <w:t xml:space="preserve"> </w:t>
      </w:r>
      <w:r w:rsidRPr="002E5922">
        <w:t>assumptions</w:t>
      </w:r>
      <w:r w:rsidRPr="002E5922" w:rsidR="007B0725">
        <w:t xml:space="preserve"> </w:t>
      </w:r>
      <w:r w:rsidRPr="002E5922">
        <w:t>or</w:t>
      </w:r>
      <w:r w:rsidRPr="002E5922" w:rsidR="007B0725">
        <w:t xml:space="preserve"> </w:t>
      </w:r>
      <w:r w:rsidRPr="002E5922">
        <w:t>other</w:t>
      </w:r>
      <w:r w:rsidRPr="002E5922" w:rsidR="007B0725">
        <w:t xml:space="preserve"> </w:t>
      </w:r>
      <w:r w:rsidRPr="002E5922">
        <w:t>problems</w:t>
      </w:r>
      <w:r w:rsidRPr="002E5922" w:rsidR="007B0725">
        <w:t xml:space="preserve"> </w:t>
      </w:r>
      <w:r w:rsidRPr="002E5922">
        <w:t>we</w:t>
      </w:r>
      <w:r w:rsidRPr="002E5922" w:rsidR="007B0725">
        <w:t xml:space="preserve"> </w:t>
      </w:r>
      <w:r w:rsidRPr="002E5922">
        <w:t>can</w:t>
      </w:r>
      <w:r w:rsidRPr="002E5922" w:rsidR="007B0725">
        <w:t xml:space="preserve"> </w:t>
      </w:r>
      <w:r w:rsidRPr="002E5922">
        <w:t>look</w:t>
      </w:r>
      <w:r w:rsidRPr="002E5922" w:rsidR="007B0725">
        <w:t xml:space="preserve"> </w:t>
      </w:r>
      <w:r w:rsidRPr="002E5922">
        <w:t>to</w:t>
      </w:r>
      <w:r w:rsidRPr="002E5922" w:rsidR="007B0725">
        <w:t xml:space="preserve"> </w:t>
      </w:r>
      <w:r w:rsidRPr="002E5922">
        <w:t>address</w:t>
      </w:r>
      <w:r w:rsidRPr="002E5922" w:rsidR="007B0725">
        <w:t xml:space="preserve"> </w:t>
      </w:r>
      <w:r w:rsidRPr="002E5922">
        <w:t>going</w:t>
      </w:r>
      <w:r w:rsidRPr="002E5922" w:rsidR="007B0725">
        <w:t xml:space="preserve"> </w:t>
      </w:r>
      <w:r w:rsidRPr="002E5922">
        <w:t>forward.</w:t>
      </w:r>
    </w:p>
    <w:p w:rsidR="000C165B" w:rsidRPr="002E5922" w:rsidP="009B4CCB">
      <w:pPr>
        <w:pStyle w:val="Question"/>
      </w:pPr>
      <w:sdt>
        <w:sdtPr>
          <w:alias w:val="Member"/>
          <w:tag w:val="&lt;Member mnisId='4100' dodsId='62747'&gt;"/>
          <w:id w:val="-383875874"/>
          <w:placeholder>
            <w:docPart w:val="DefaultPlaceholder_1082065158"/>
          </w:placeholder>
          <w:richText/>
        </w:sdtPr>
        <w:sdtContent>
          <w:r w:rsidRPr="002E5922">
            <w:rPr>
              <w:b/>
            </w:rPr>
            <w:t>Mrs</w:t>
          </w:r>
          <w:r w:rsidRPr="002E5922" w:rsidR="007B0725">
            <w:rPr>
              <w:b/>
            </w:rPr>
            <w:t xml:space="preserve"> </w:t>
          </w:r>
          <w:r w:rsidRPr="002E5922" w:rsidR="00AB3AFC">
            <w:rPr>
              <w:b/>
            </w:rPr>
            <w:t>Murray:</w:t>
          </w:r>
        </w:sdtContent>
      </w:sdt>
      <w:r w:rsidRPr="002E5922" w:rsidR="007B0725">
        <w:t xml:space="preserve"> </w:t>
      </w:r>
      <w:r w:rsidRPr="002E5922" w:rsidR="009B4CCB">
        <w:t>Just</w:t>
      </w:r>
      <w:r w:rsidRPr="002E5922" w:rsidR="007B0725">
        <w:t xml:space="preserve"> </w:t>
      </w:r>
      <w:r w:rsidRPr="002E5922" w:rsidR="009B4CCB">
        <w:t>coming</w:t>
      </w:r>
      <w:r w:rsidRPr="002E5922" w:rsidR="007B0725">
        <w:t xml:space="preserve"> </w:t>
      </w:r>
      <w:r w:rsidRPr="002E5922" w:rsidR="009B4CCB">
        <w:t>back</w:t>
      </w:r>
      <w:r w:rsidRPr="002E5922" w:rsidR="007B0725">
        <w:t xml:space="preserve"> </w:t>
      </w:r>
      <w:r w:rsidRPr="002E5922" w:rsidR="009B4CCB">
        <w:t>as</w:t>
      </w:r>
      <w:r w:rsidRPr="002E5922" w:rsidR="007B0725">
        <w:t xml:space="preserve"> </w:t>
      </w:r>
      <w:r w:rsidRPr="002E5922" w:rsidR="009B4CCB">
        <w:t>a</w:t>
      </w:r>
      <w:r w:rsidRPr="002E5922" w:rsidR="007B0725">
        <w:t xml:space="preserve"> </w:t>
      </w:r>
      <w:r w:rsidRPr="002E5922" w:rsidR="009B4CCB">
        <w:t>supplementary,</w:t>
      </w:r>
      <w:r w:rsidRPr="002E5922" w:rsidR="007B0725">
        <w:t xml:space="preserve"> </w:t>
      </w:r>
      <w:r w:rsidRPr="002E5922" w:rsidR="009B4CCB">
        <w:t>have</w:t>
      </w:r>
      <w:r w:rsidRPr="002E5922" w:rsidR="007B0725">
        <w:t xml:space="preserve"> </w:t>
      </w:r>
      <w:r w:rsidRPr="002E5922" w:rsidR="009B4CCB">
        <w:t>your</w:t>
      </w:r>
      <w:r w:rsidRPr="002E5922" w:rsidR="007B0725">
        <w:t xml:space="preserve"> </w:t>
      </w:r>
      <w:r w:rsidRPr="002E5922" w:rsidR="009B4CCB">
        <w:t>members</w:t>
      </w:r>
      <w:r w:rsidRPr="002E5922" w:rsidR="007B0725">
        <w:t xml:space="preserve"> </w:t>
      </w:r>
      <w:r w:rsidRPr="002E5922" w:rsidR="009B4CCB">
        <w:t>seen</w:t>
      </w:r>
      <w:r w:rsidRPr="002E5922" w:rsidR="007B0725">
        <w:t xml:space="preserve"> </w:t>
      </w:r>
      <w:r w:rsidRPr="002E5922" w:rsidR="009B4CCB">
        <w:t>any</w:t>
      </w:r>
      <w:r w:rsidRPr="002E5922" w:rsidR="007B0725">
        <w:t xml:space="preserve"> </w:t>
      </w:r>
      <w:r w:rsidRPr="002E5922" w:rsidR="009B4CCB">
        <w:t>increased</w:t>
      </w:r>
      <w:r w:rsidRPr="002E5922" w:rsidR="007B0725">
        <w:t xml:space="preserve"> </w:t>
      </w:r>
      <w:r w:rsidRPr="002E5922" w:rsidR="009B4CCB">
        <w:t>use</w:t>
      </w:r>
      <w:r w:rsidRPr="002E5922" w:rsidR="007B0725">
        <w:t xml:space="preserve"> </w:t>
      </w:r>
      <w:r w:rsidRPr="002E5922" w:rsidR="009B4CCB">
        <w:t>because</w:t>
      </w:r>
      <w:r w:rsidRPr="002E5922" w:rsidR="007B0725">
        <w:t xml:space="preserve"> </w:t>
      </w:r>
      <w:r w:rsidRPr="002E5922" w:rsidR="009B4CCB">
        <w:t>of</w:t>
      </w:r>
      <w:r w:rsidRPr="002E5922" w:rsidR="007B0725">
        <w:t xml:space="preserve"> </w:t>
      </w:r>
      <w:r w:rsidRPr="002E5922" w:rsidR="009B4CCB">
        <w:t>queuing</w:t>
      </w:r>
      <w:r w:rsidRPr="002E5922" w:rsidR="007B0725">
        <w:t xml:space="preserve"> </w:t>
      </w:r>
      <w:r w:rsidRPr="002E5922" w:rsidR="009B4CCB">
        <w:t>systems</w:t>
      </w:r>
      <w:r w:rsidRPr="002E5922" w:rsidR="007B0725">
        <w:t xml:space="preserve"> </w:t>
      </w:r>
      <w:r w:rsidRPr="002E5922" w:rsidR="009B4CCB">
        <w:t>at</w:t>
      </w:r>
      <w:r w:rsidRPr="002E5922" w:rsidR="007B0725">
        <w:t xml:space="preserve"> </w:t>
      </w:r>
      <w:r w:rsidRPr="002E5922" w:rsidR="009B4CCB">
        <w:t>the</w:t>
      </w:r>
      <w:r w:rsidRPr="002E5922" w:rsidR="007B0725">
        <w:t xml:space="preserve"> </w:t>
      </w:r>
      <w:r w:rsidRPr="002E5922" w:rsidR="009B4CCB">
        <w:t>larger</w:t>
      </w:r>
      <w:r w:rsidRPr="002E5922" w:rsidR="007B0725">
        <w:t xml:space="preserve"> </w:t>
      </w:r>
      <w:r w:rsidRPr="002E5922" w:rsidR="009B4CCB">
        <w:t>supermarkets</w:t>
      </w:r>
      <w:r w:rsidRPr="002E5922" w:rsidR="00750B9A">
        <w:t xml:space="preserve">, meaning </w:t>
      </w:r>
      <w:r w:rsidRPr="002E5922" w:rsidR="009B4CCB">
        <w:t>people</w:t>
      </w:r>
      <w:r w:rsidRPr="002E5922" w:rsidR="007B0725">
        <w:t xml:space="preserve"> </w:t>
      </w:r>
      <w:r w:rsidRPr="002E5922" w:rsidR="009B4CCB">
        <w:t>have</w:t>
      </w:r>
      <w:r w:rsidRPr="002E5922" w:rsidR="007B0725">
        <w:t xml:space="preserve"> </w:t>
      </w:r>
      <w:r w:rsidRPr="002E5922" w:rsidR="009B4CCB">
        <w:t>been</w:t>
      </w:r>
      <w:r w:rsidRPr="002E5922" w:rsidR="007B0725">
        <w:t xml:space="preserve"> </w:t>
      </w:r>
      <w:r w:rsidRPr="002E5922" w:rsidR="009B4CCB">
        <w:t>using</w:t>
      </w:r>
      <w:r w:rsidRPr="002E5922" w:rsidR="007B0725">
        <w:t xml:space="preserve"> </w:t>
      </w:r>
      <w:r w:rsidRPr="002E5922" w:rsidR="009B4CCB">
        <w:t>the</w:t>
      </w:r>
      <w:r w:rsidRPr="002E5922" w:rsidR="007B0725">
        <w:t xml:space="preserve"> </w:t>
      </w:r>
      <w:r w:rsidRPr="002E5922" w:rsidR="009B4CCB">
        <w:t>smaller</w:t>
      </w:r>
      <w:r w:rsidRPr="002E5922" w:rsidR="007B0725">
        <w:t xml:space="preserve"> </w:t>
      </w:r>
      <w:r w:rsidRPr="002E5922" w:rsidR="009B4CCB">
        <w:t>stores</w:t>
      </w:r>
      <w:r w:rsidRPr="002E5922" w:rsidR="007B0725">
        <w:t xml:space="preserve"> </w:t>
      </w:r>
      <w:r w:rsidRPr="002E5922" w:rsidR="009B4CCB">
        <w:t>more</w:t>
      </w:r>
      <w:r w:rsidRPr="002E5922" w:rsidR="007B0725">
        <w:t xml:space="preserve"> </w:t>
      </w:r>
      <w:r w:rsidRPr="002E5922" w:rsidR="009B4CCB">
        <w:t>frequently</w:t>
      </w:r>
      <w:r w:rsidRPr="002E5922" w:rsidR="007B0725">
        <w:t xml:space="preserve"> </w:t>
      </w:r>
      <w:r w:rsidRPr="002E5922" w:rsidR="009B4CCB">
        <w:t>than</w:t>
      </w:r>
      <w:r w:rsidRPr="002E5922" w:rsidR="007B0725">
        <w:t xml:space="preserve"> </w:t>
      </w:r>
      <w:r w:rsidRPr="002E5922" w:rsidR="009B4CCB">
        <w:t>they</w:t>
      </w:r>
      <w:r w:rsidRPr="002E5922" w:rsidR="007B0725">
        <w:t xml:space="preserve"> </w:t>
      </w:r>
      <w:r w:rsidRPr="002E5922" w:rsidR="009B4CCB">
        <w:t>perhaps</w:t>
      </w:r>
      <w:r w:rsidRPr="002E5922" w:rsidR="007B0725">
        <w:t xml:space="preserve"> </w:t>
      </w:r>
      <w:r w:rsidRPr="002E5922" w:rsidR="009B4CCB">
        <w:t>would</w:t>
      </w:r>
      <w:r w:rsidRPr="002E5922" w:rsidR="007B0725">
        <w:t xml:space="preserve"> </w:t>
      </w:r>
      <w:r w:rsidRPr="002E5922" w:rsidR="009B4CCB">
        <w:t>have</w:t>
      </w:r>
      <w:r w:rsidRPr="002E5922" w:rsidR="007B0725">
        <w:t xml:space="preserve"> </w:t>
      </w:r>
      <w:r w:rsidRPr="002E5922" w:rsidR="009B4CCB">
        <w:t>done?</w:t>
      </w:r>
    </w:p>
    <w:p w:rsidR="009B4CCB" w:rsidRPr="002E5922" w:rsidP="009B4CCB">
      <w:pPr>
        <w:pStyle w:val="Answer"/>
      </w:pPr>
      <w:sdt>
        <w:sdtPr>
          <w:alias w:val="Witness"/>
          <w:id w:val="-337692652"/>
          <w:placeholder>
            <w:docPart w:val="DefaultPlaceholder_1082065158"/>
          </w:placeholder>
          <w:richText/>
        </w:sdtPr>
        <w:sdtContent>
          <w:r w:rsidRPr="002E5922" w:rsidR="007B0725">
            <w:rPr>
              <w:b/>
              <w:i/>
            </w:rPr>
            <w:t>James Lowman:</w:t>
          </w:r>
          <w:r w:rsidRPr="002E5922" w:rsidR="007B0725">
            <w:rPr>
              <w:b/>
            </w:rPr>
            <w:t xml:space="preserve"> </w:t>
          </w:r>
        </w:sdtContent>
      </w:sdt>
      <w:r w:rsidRPr="002E5922" w:rsidR="000C165B">
        <w:t>Yes,</w:t>
      </w:r>
      <w:r w:rsidRPr="002E5922" w:rsidR="007B0725">
        <w:t xml:space="preserve"> </w:t>
      </w:r>
      <w:r w:rsidRPr="002E5922" w:rsidR="000C165B">
        <w:t>absolutely.</w:t>
      </w:r>
      <w:r w:rsidRPr="002E5922" w:rsidR="007B0725">
        <w:t xml:space="preserve"> </w:t>
      </w:r>
      <w:r w:rsidRPr="002E5922">
        <w:t>We</w:t>
      </w:r>
      <w:r w:rsidRPr="002E5922" w:rsidR="007B0725">
        <w:t xml:space="preserve"> </w:t>
      </w:r>
      <w:r w:rsidRPr="002E5922">
        <w:t>have</w:t>
      </w:r>
      <w:r w:rsidRPr="002E5922" w:rsidR="007B0725">
        <w:t xml:space="preserve"> </w:t>
      </w:r>
      <w:r w:rsidRPr="002E5922">
        <w:t>seen</w:t>
      </w:r>
      <w:r w:rsidRPr="002E5922" w:rsidR="007B0725">
        <w:t xml:space="preserve"> </w:t>
      </w:r>
      <w:r w:rsidRPr="002E5922">
        <w:t>sustained</w:t>
      </w:r>
      <w:r w:rsidRPr="002E5922" w:rsidR="007B0725">
        <w:t xml:space="preserve"> </w:t>
      </w:r>
      <w:r w:rsidRPr="002E5922">
        <w:t>increases</w:t>
      </w:r>
      <w:r w:rsidRPr="002E5922" w:rsidR="007B0725">
        <w:t xml:space="preserve"> </w:t>
      </w:r>
      <w:r w:rsidRPr="002E5922">
        <w:t>in</w:t>
      </w:r>
      <w:r w:rsidRPr="002E5922" w:rsidR="007B0725">
        <w:t xml:space="preserve"> </w:t>
      </w:r>
      <w:r w:rsidRPr="002E5922">
        <w:t>sales,</w:t>
      </w:r>
      <w:r w:rsidRPr="002E5922" w:rsidR="007B0725">
        <w:t xml:space="preserve"> </w:t>
      </w:r>
      <w:r w:rsidRPr="002E5922">
        <w:t>not</w:t>
      </w:r>
      <w:r w:rsidRPr="002E5922" w:rsidR="007B0725">
        <w:t xml:space="preserve"> </w:t>
      </w:r>
      <w:r w:rsidRPr="002E5922">
        <w:t>so</w:t>
      </w:r>
      <w:r w:rsidRPr="002E5922" w:rsidR="007B0725">
        <w:t xml:space="preserve"> </w:t>
      </w:r>
      <w:r w:rsidRPr="002E5922">
        <w:t>much</w:t>
      </w:r>
      <w:r w:rsidRPr="002E5922" w:rsidR="007B0725">
        <w:t xml:space="preserve"> </w:t>
      </w:r>
      <w:r w:rsidRPr="002E5922">
        <w:t>driven</w:t>
      </w:r>
      <w:r w:rsidRPr="002E5922" w:rsidR="007B0725">
        <w:t xml:space="preserve"> </w:t>
      </w:r>
      <w:r w:rsidRPr="002E5922">
        <w:t>by</w:t>
      </w:r>
      <w:r w:rsidRPr="002E5922" w:rsidR="007B0725">
        <w:t xml:space="preserve"> </w:t>
      </w:r>
      <w:r w:rsidRPr="002E5922">
        <w:t>additional</w:t>
      </w:r>
      <w:r w:rsidRPr="002E5922" w:rsidR="007B0725">
        <w:t xml:space="preserve"> </w:t>
      </w:r>
      <w:r w:rsidRPr="002E5922">
        <w:t>footfall</w:t>
      </w:r>
      <w:r w:rsidRPr="002E5922" w:rsidR="007B0725">
        <w:t xml:space="preserve"> </w:t>
      </w:r>
      <w:r w:rsidRPr="002E5922">
        <w:t>or</w:t>
      </w:r>
      <w:r w:rsidRPr="002E5922" w:rsidR="007B0725">
        <w:t xml:space="preserve"> </w:t>
      </w:r>
      <w:r w:rsidRPr="002E5922">
        <w:t>additional</w:t>
      </w:r>
      <w:r w:rsidRPr="002E5922" w:rsidR="007B0725">
        <w:t xml:space="preserve"> </w:t>
      </w:r>
      <w:r w:rsidRPr="002E5922">
        <w:t>shoppers.</w:t>
      </w:r>
      <w:r w:rsidRPr="002E5922" w:rsidR="007B0725">
        <w:t xml:space="preserve"> </w:t>
      </w:r>
      <w:r w:rsidRPr="002E5922">
        <w:t>It</w:t>
      </w:r>
      <w:r w:rsidRPr="002E5922" w:rsidR="007B0725">
        <w:t xml:space="preserve"> </w:t>
      </w:r>
      <w:r w:rsidRPr="002E5922">
        <w:t>is</w:t>
      </w:r>
      <w:r w:rsidRPr="002E5922" w:rsidR="007B0725">
        <w:t xml:space="preserve"> </w:t>
      </w:r>
      <w:r w:rsidRPr="002E5922">
        <w:t>a</w:t>
      </w:r>
      <w:r w:rsidRPr="002E5922" w:rsidR="007B0725">
        <w:t xml:space="preserve"> </w:t>
      </w:r>
      <w:r w:rsidRPr="002E5922">
        <w:t>mixed</w:t>
      </w:r>
      <w:r w:rsidRPr="002E5922" w:rsidR="007B0725">
        <w:t xml:space="preserve"> </w:t>
      </w:r>
      <w:r w:rsidRPr="002E5922">
        <w:t>picture</w:t>
      </w:r>
      <w:r w:rsidRPr="002E5922" w:rsidR="007B0725">
        <w:t xml:space="preserve"> </w:t>
      </w:r>
      <w:r w:rsidRPr="002E5922">
        <w:t>on</w:t>
      </w:r>
      <w:r w:rsidRPr="002E5922" w:rsidR="007B0725">
        <w:t xml:space="preserve"> </w:t>
      </w:r>
      <w:r w:rsidRPr="002E5922">
        <w:t>that,</w:t>
      </w:r>
      <w:r w:rsidRPr="002E5922" w:rsidR="007B0725">
        <w:t xml:space="preserve"> </w:t>
      </w:r>
      <w:r w:rsidRPr="002E5922">
        <w:t>but</w:t>
      </w:r>
      <w:r w:rsidRPr="002E5922" w:rsidR="007B0725">
        <w:t xml:space="preserve"> </w:t>
      </w:r>
      <w:r w:rsidRPr="002E5922">
        <w:t>it</w:t>
      </w:r>
      <w:r w:rsidRPr="002E5922" w:rsidR="007B0725">
        <w:t xml:space="preserve"> </w:t>
      </w:r>
      <w:r w:rsidRPr="002E5922">
        <w:t>has</w:t>
      </w:r>
      <w:r w:rsidRPr="002E5922" w:rsidR="007B0725">
        <w:t xml:space="preserve"> </w:t>
      </w:r>
      <w:r w:rsidRPr="002E5922">
        <w:t>been</w:t>
      </w:r>
      <w:r w:rsidRPr="002E5922" w:rsidR="007B0725">
        <w:t xml:space="preserve"> </w:t>
      </w:r>
      <w:r w:rsidRPr="002E5922">
        <w:t>more</w:t>
      </w:r>
      <w:r w:rsidRPr="002E5922" w:rsidR="007B0725">
        <w:t xml:space="preserve"> </w:t>
      </w:r>
      <w:r w:rsidRPr="002E5922">
        <w:t>about</w:t>
      </w:r>
      <w:r w:rsidRPr="002E5922" w:rsidR="007B0725">
        <w:t xml:space="preserve"> </w:t>
      </w:r>
      <w:r w:rsidRPr="002E5922">
        <w:t>the</w:t>
      </w:r>
      <w:r w:rsidRPr="002E5922" w:rsidR="007B0725">
        <w:t xml:space="preserve"> </w:t>
      </w:r>
      <w:r w:rsidRPr="002E5922">
        <w:t>average</w:t>
      </w:r>
      <w:r w:rsidRPr="002E5922" w:rsidR="007B0725">
        <w:t xml:space="preserve"> </w:t>
      </w:r>
      <w:r w:rsidRPr="002E5922">
        <w:t>basket</w:t>
      </w:r>
      <w:r w:rsidRPr="002E5922" w:rsidR="007B0725">
        <w:t xml:space="preserve"> </w:t>
      </w:r>
      <w:r w:rsidRPr="002E5922">
        <w:t>size</w:t>
      </w:r>
      <w:r w:rsidRPr="002E5922" w:rsidR="007B0725">
        <w:t xml:space="preserve"> </w:t>
      </w:r>
      <w:r w:rsidRPr="002E5922">
        <w:t>going</w:t>
      </w:r>
      <w:r w:rsidRPr="002E5922" w:rsidR="007B0725">
        <w:t xml:space="preserve"> </w:t>
      </w:r>
      <w:r w:rsidRPr="002E5922">
        <w:t>up</w:t>
      </w:r>
      <w:r w:rsidRPr="002E5922" w:rsidR="007B0725">
        <w:t xml:space="preserve"> </w:t>
      </w:r>
      <w:r w:rsidRPr="002E5922">
        <w:t>for</w:t>
      </w:r>
      <w:r w:rsidRPr="002E5922" w:rsidR="007B0725">
        <w:t xml:space="preserve"> </w:t>
      </w:r>
      <w:r w:rsidRPr="002E5922">
        <w:t>the</w:t>
      </w:r>
      <w:r w:rsidRPr="002E5922" w:rsidR="007B0725">
        <w:t xml:space="preserve"> </w:t>
      </w:r>
      <w:r w:rsidRPr="002E5922">
        <w:t>exact</w:t>
      </w:r>
      <w:r w:rsidRPr="002E5922" w:rsidR="007B0725">
        <w:t xml:space="preserve"> </w:t>
      </w:r>
      <w:r w:rsidRPr="002E5922">
        <w:t>reasons</w:t>
      </w:r>
      <w:r w:rsidRPr="002E5922" w:rsidR="007B0725">
        <w:t xml:space="preserve"> </w:t>
      </w:r>
      <w:r w:rsidRPr="002E5922">
        <w:t>you</w:t>
      </w:r>
      <w:r w:rsidRPr="002E5922" w:rsidR="007B0725">
        <w:t xml:space="preserve"> </w:t>
      </w:r>
      <w:r w:rsidRPr="002E5922">
        <w:t>talk</w:t>
      </w:r>
      <w:r w:rsidRPr="002E5922" w:rsidR="007B0725">
        <w:t xml:space="preserve"> </w:t>
      </w:r>
      <w:r w:rsidRPr="002E5922">
        <w:t>about.</w:t>
      </w:r>
      <w:r w:rsidRPr="002E5922" w:rsidR="007B0725">
        <w:t xml:space="preserve"> </w:t>
      </w:r>
      <w:r w:rsidRPr="002E5922">
        <w:t>Also,</w:t>
      </w:r>
      <w:r w:rsidRPr="002E5922" w:rsidR="007B0725">
        <w:t xml:space="preserve"> </w:t>
      </w:r>
      <w:r w:rsidRPr="002E5922">
        <w:t>we</w:t>
      </w:r>
      <w:r w:rsidRPr="002E5922" w:rsidR="007B0725">
        <w:t xml:space="preserve"> </w:t>
      </w:r>
      <w:r w:rsidRPr="002E5922">
        <w:t>have</w:t>
      </w:r>
      <w:r w:rsidRPr="002E5922" w:rsidR="007B0725">
        <w:t xml:space="preserve"> </w:t>
      </w:r>
      <w:r w:rsidRPr="002E5922">
        <w:t>been</w:t>
      </w:r>
      <w:r w:rsidRPr="002E5922" w:rsidR="007B0725">
        <w:t xml:space="preserve"> </w:t>
      </w:r>
      <w:r w:rsidRPr="002E5922">
        <w:t>encouraged</w:t>
      </w:r>
      <w:r w:rsidRPr="002E5922" w:rsidR="007B0725">
        <w:t xml:space="preserve"> </w:t>
      </w:r>
      <w:r w:rsidRPr="002E5922">
        <w:t>not</w:t>
      </w:r>
      <w:r w:rsidRPr="002E5922" w:rsidR="007B0725">
        <w:t xml:space="preserve"> </w:t>
      </w:r>
      <w:r w:rsidRPr="002E5922">
        <w:t>to</w:t>
      </w:r>
      <w:r w:rsidRPr="002E5922" w:rsidR="007B0725">
        <w:t xml:space="preserve"> </w:t>
      </w:r>
      <w:r w:rsidRPr="002E5922">
        <w:t>travel</w:t>
      </w:r>
      <w:r w:rsidRPr="002E5922" w:rsidR="007B0725">
        <w:t xml:space="preserve"> </w:t>
      </w:r>
      <w:r w:rsidRPr="002E5922">
        <w:t>any</w:t>
      </w:r>
      <w:r w:rsidRPr="002E5922" w:rsidR="007B0725">
        <w:t xml:space="preserve"> </w:t>
      </w:r>
      <w:r w:rsidRPr="002E5922">
        <w:t>more</w:t>
      </w:r>
      <w:r w:rsidRPr="002E5922" w:rsidR="007B0725">
        <w:t xml:space="preserve"> </w:t>
      </w:r>
      <w:r w:rsidRPr="002E5922">
        <w:t>than</w:t>
      </w:r>
      <w:r w:rsidRPr="002E5922" w:rsidR="007B0725">
        <w:t xml:space="preserve"> </w:t>
      </w:r>
      <w:r w:rsidRPr="002E5922">
        <w:t>we</w:t>
      </w:r>
      <w:r w:rsidRPr="002E5922" w:rsidR="007B0725">
        <w:t xml:space="preserve"> </w:t>
      </w:r>
      <w:r w:rsidRPr="002E5922">
        <w:t>need</w:t>
      </w:r>
      <w:r w:rsidRPr="002E5922" w:rsidR="007B0725">
        <w:t xml:space="preserve"> </w:t>
      </w:r>
      <w:r w:rsidRPr="002E5922">
        <w:t>to.</w:t>
      </w:r>
      <w:r w:rsidRPr="002E5922" w:rsidR="007B0725">
        <w:t xml:space="preserve"> </w:t>
      </w:r>
      <w:r w:rsidRPr="002E5922">
        <w:t>For</w:t>
      </w:r>
      <w:r w:rsidRPr="002E5922" w:rsidR="007B0725">
        <w:t xml:space="preserve"> </w:t>
      </w:r>
      <w:r w:rsidRPr="002E5922">
        <w:t>many</w:t>
      </w:r>
      <w:r w:rsidRPr="002E5922" w:rsidR="007B0725">
        <w:t xml:space="preserve"> </w:t>
      </w:r>
      <w:r w:rsidRPr="002E5922">
        <w:t>people</w:t>
      </w:r>
      <w:r w:rsidRPr="002E5922" w:rsidR="007B0725">
        <w:t xml:space="preserve"> </w:t>
      </w:r>
      <w:r w:rsidRPr="002E5922">
        <w:t>the</w:t>
      </w:r>
      <w:r w:rsidRPr="002E5922" w:rsidR="007B0725">
        <w:t xml:space="preserve"> </w:t>
      </w:r>
      <w:r w:rsidRPr="002E5922" w:rsidR="00750B9A">
        <w:t xml:space="preserve">supermarket is </w:t>
      </w:r>
      <w:r w:rsidRPr="002E5922">
        <w:t>a</w:t>
      </w:r>
      <w:r w:rsidRPr="002E5922" w:rsidR="007B0725">
        <w:t xml:space="preserve"> </w:t>
      </w:r>
      <w:r w:rsidRPr="002E5922">
        <w:t>little</w:t>
      </w:r>
      <w:r w:rsidRPr="002E5922" w:rsidR="007B0725">
        <w:t xml:space="preserve"> </w:t>
      </w:r>
      <w:r w:rsidRPr="002E5922">
        <w:t>drive</w:t>
      </w:r>
      <w:r w:rsidRPr="002E5922" w:rsidR="007B0725">
        <w:t xml:space="preserve"> </w:t>
      </w:r>
      <w:r w:rsidRPr="002E5922">
        <w:t>away</w:t>
      </w:r>
      <w:r w:rsidRPr="002E5922" w:rsidR="007B0725">
        <w:t xml:space="preserve"> </w:t>
      </w:r>
      <w:r w:rsidRPr="002E5922">
        <w:t>and</w:t>
      </w:r>
      <w:r w:rsidRPr="002E5922" w:rsidR="007B0725">
        <w:t xml:space="preserve"> </w:t>
      </w:r>
      <w:r w:rsidRPr="002E5922">
        <w:t>the</w:t>
      </w:r>
      <w:r w:rsidRPr="002E5922" w:rsidR="007B0725">
        <w:t xml:space="preserve"> </w:t>
      </w:r>
      <w:r w:rsidRPr="002E5922">
        <w:t>convenience</w:t>
      </w:r>
      <w:r w:rsidRPr="002E5922" w:rsidR="007B0725">
        <w:t xml:space="preserve"> </w:t>
      </w:r>
      <w:r w:rsidRPr="002E5922">
        <w:t>store</w:t>
      </w:r>
      <w:r w:rsidRPr="002E5922" w:rsidR="007B0725">
        <w:t xml:space="preserve"> </w:t>
      </w:r>
      <w:r w:rsidRPr="002E5922">
        <w:t>is</w:t>
      </w:r>
      <w:r w:rsidRPr="002E5922" w:rsidR="007B0725">
        <w:t xml:space="preserve"> </w:t>
      </w:r>
      <w:r w:rsidRPr="002E5922">
        <w:t>around</w:t>
      </w:r>
      <w:r w:rsidRPr="002E5922" w:rsidR="007B0725">
        <w:t xml:space="preserve"> </w:t>
      </w:r>
      <w:r w:rsidRPr="002E5922">
        <w:t>the</w:t>
      </w:r>
      <w:r w:rsidRPr="002E5922" w:rsidR="007B0725">
        <w:t xml:space="preserve"> </w:t>
      </w:r>
      <w:r w:rsidRPr="002E5922">
        <w:t>corner.</w:t>
      </w:r>
      <w:r w:rsidRPr="002E5922" w:rsidR="007B0725">
        <w:t xml:space="preserve"> </w:t>
      </w:r>
      <w:r w:rsidRPr="002E5922">
        <w:t>That</w:t>
      </w:r>
      <w:r w:rsidRPr="002E5922" w:rsidR="007B0725">
        <w:t xml:space="preserve"> </w:t>
      </w:r>
      <w:r w:rsidRPr="002E5922">
        <w:t>feels</w:t>
      </w:r>
      <w:r w:rsidRPr="002E5922" w:rsidR="007B0725">
        <w:t xml:space="preserve"> </w:t>
      </w:r>
      <w:r w:rsidRPr="002E5922">
        <w:t>like</w:t>
      </w:r>
      <w:r w:rsidRPr="002E5922" w:rsidR="007B0725">
        <w:t xml:space="preserve"> </w:t>
      </w:r>
      <w:r w:rsidRPr="002E5922">
        <w:t>a</w:t>
      </w:r>
      <w:r w:rsidRPr="002E5922" w:rsidR="007B0725">
        <w:t xml:space="preserve"> </w:t>
      </w:r>
      <w:r w:rsidRPr="002E5922">
        <w:t>safe</w:t>
      </w:r>
      <w:r w:rsidRPr="002E5922" w:rsidR="00750B9A">
        <w:t>r</w:t>
      </w:r>
      <w:r w:rsidRPr="002E5922" w:rsidR="007B0725">
        <w:t xml:space="preserve"> </w:t>
      </w:r>
      <w:r w:rsidRPr="002E5922">
        <w:t>and</w:t>
      </w:r>
      <w:r w:rsidRPr="002E5922" w:rsidR="007B0725">
        <w:t xml:space="preserve"> </w:t>
      </w:r>
      <w:r w:rsidRPr="002E5922" w:rsidR="00750B9A">
        <w:t xml:space="preserve">more </w:t>
      </w:r>
      <w:r w:rsidRPr="002E5922">
        <w:t>logical</w:t>
      </w:r>
      <w:r w:rsidRPr="002E5922" w:rsidR="007B0725">
        <w:t xml:space="preserve"> </w:t>
      </w:r>
      <w:r w:rsidRPr="002E5922">
        <w:t>thing</w:t>
      </w:r>
      <w:r w:rsidRPr="002E5922" w:rsidR="007B0725">
        <w:t xml:space="preserve"> </w:t>
      </w:r>
      <w:r w:rsidRPr="002E5922">
        <w:t>to</w:t>
      </w:r>
      <w:r w:rsidRPr="002E5922" w:rsidR="007B0725">
        <w:t xml:space="preserve"> </w:t>
      </w:r>
      <w:r w:rsidRPr="002E5922">
        <w:t>do</w:t>
      </w:r>
      <w:r w:rsidRPr="002E5922" w:rsidR="007B0725">
        <w:t xml:space="preserve"> </w:t>
      </w:r>
      <w:r w:rsidRPr="002E5922">
        <w:t>for</w:t>
      </w:r>
      <w:r w:rsidRPr="002E5922" w:rsidR="007B0725">
        <w:t xml:space="preserve"> </w:t>
      </w:r>
      <w:r w:rsidRPr="002E5922">
        <w:t>many</w:t>
      </w:r>
      <w:r w:rsidRPr="002E5922" w:rsidR="007B0725">
        <w:t xml:space="preserve"> </w:t>
      </w:r>
      <w:r w:rsidRPr="002E5922">
        <w:t>people,</w:t>
      </w:r>
      <w:r w:rsidRPr="002E5922" w:rsidR="007B0725">
        <w:t xml:space="preserve"> </w:t>
      </w:r>
      <w:r w:rsidRPr="002E5922">
        <w:t>so</w:t>
      </w:r>
      <w:r w:rsidRPr="002E5922" w:rsidR="007B0725">
        <w:t xml:space="preserve"> </w:t>
      </w:r>
      <w:r w:rsidRPr="002E5922">
        <w:t>they</w:t>
      </w:r>
      <w:r w:rsidRPr="002E5922" w:rsidR="007B0725">
        <w:t xml:space="preserve"> </w:t>
      </w:r>
      <w:r w:rsidRPr="002E5922">
        <w:t>might</w:t>
      </w:r>
      <w:r w:rsidRPr="002E5922" w:rsidR="007B0725">
        <w:t xml:space="preserve"> </w:t>
      </w:r>
      <w:r w:rsidRPr="002E5922">
        <w:t>do</w:t>
      </w:r>
      <w:r w:rsidRPr="002E5922" w:rsidR="007B0725">
        <w:t xml:space="preserve"> </w:t>
      </w:r>
      <w:r w:rsidRPr="002E5922">
        <w:t>that.</w:t>
      </w:r>
      <w:r w:rsidRPr="002E5922" w:rsidR="007B0725">
        <w:t xml:space="preserve"> </w:t>
      </w:r>
    </w:p>
    <w:p w:rsidR="00275921" w:rsidRPr="002E5922" w:rsidP="00FF060A">
      <w:pPr>
        <w:pStyle w:val="Answer"/>
      </w:pPr>
      <w:r w:rsidRPr="002E5922">
        <w:t xml:space="preserve">The </w:t>
      </w:r>
      <w:r w:rsidRPr="002E5922" w:rsidR="009B4CCB">
        <w:t>stores</w:t>
      </w:r>
      <w:r w:rsidRPr="002E5922" w:rsidR="007B0725">
        <w:t xml:space="preserve"> </w:t>
      </w:r>
      <w:r w:rsidRPr="002E5922" w:rsidR="009B4CCB">
        <w:t>I</w:t>
      </w:r>
      <w:r w:rsidRPr="002E5922" w:rsidR="007B0725">
        <w:t xml:space="preserve"> </w:t>
      </w:r>
      <w:r w:rsidRPr="002E5922" w:rsidR="009B4CCB">
        <w:t>am</w:t>
      </w:r>
      <w:r w:rsidRPr="002E5922" w:rsidR="007B0725">
        <w:t xml:space="preserve"> </w:t>
      </w:r>
      <w:r w:rsidRPr="002E5922" w:rsidR="009B4CCB">
        <w:t>referring</w:t>
      </w:r>
      <w:r w:rsidRPr="002E5922" w:rsidR="007B0725">
        <w:t xml:space="preserve"> </w:t>
      </w:r>
      <w:r w:rsidRPr="002E5922" w:rsidR="009B4CCB">
        <w:t>to</w:t>
      </w:r>
      <w:r w:rsidRPr="002E5922" w:rsidR="007B0725">
        <w:t xml:space="preserve"> </w:t>
      </w:r>
      <w:r w:rsidRPr="002E5922">
        <w:t>in</w:t>
      </w:r>
      <w:r w:rsidRPr="002E5922" w:rsidR="007B0725">
        <w:t xml:space="preserve"> </w:t>
      </w:r>
      <w:r w:rsidRPr="002E5922" w:rsidR="009B4CCB">
        <w:t>that</w:t>
      </w:r>
      <w:r w:rsidRPr="002E5922" w:rsidR="007B0725">
        <w:t xml:space="preserve"> </w:t>
      </w:r>
      <w:r w:rsidRPr="002E5922" w:rsidR="009B4CCB">
        <w:t>picture</w:t>
      </w:r>
      <w:r w:rsidRPr="002E5922" w:rsidR="007B0725">
        <w:t xml:space="preserve"> </w:t>
      </w:r>
      <w:r w:rsidRPr="002E5922" w:rsidR="009B4CCB">
        <w:t>are</w:t>
      </w:r>
      <w:r w:rsidRPr="002E5922" w:rsidR="007B0725">
        <w:t xml:space="preserve"> </w:t>
      </w:r>
      <w:r w:rsidRPr="002E5922" w:rsidR="009B4CCB">
        <w:t>particularly</w:t>
      </w:r>
      <w:r w:rsidRPr="002E5922" w:rsidR="007B0725">
        <w:t xml:space="preserve"> </w:t>
      </w:r>
      <w:r w:rsidRPr="002E5922" w:rsidR="009B4CCB">
        <w:t>the</w:t>
      </w:r>
      <w:r w:rsidRPr="002E5922" w:rsidR="007B0725">
        <w:t xml:space="preserve"> </w:t>
      </w:r>
      <w:r w:rsidRPr="002E5922" w:rsidR="009B4CCB">
        <w:t>neighbourhood</w:t>
      </w:r>
      <w:r w:rsidRPr="002E5922" w:rsidR="007B0725">
        <w:t xml:space="preserve"> </w:t>
      </w:r>
      <w:r w:rsidRPr="002E5922" w:rsidR="009B4CCB">
        <w:t>stores.</w:t>
      </w:r>
      <w:r w:rsidRPr="002E5922" w:rsidR="007B0725">
        <w:t xml:space="preserve"> </w:t>
      </w:r>
      <w:r w:rsidRPr="002E5922" w:rsidR="009B4CCB">
        <w:t>Most</w:t>
      </w:r>
      <w:r w:rsidRPr="002E5922" w:rsidR="007B0725">
        <w:t xml:space="preserve"> </w:t>
      </w:r>
      <w:r w:rsidRPr="002E5922" w:rsidR="009B4CCB">
        <w:t>of</w:t>
      </w:r>
      <w:r w:rsidRPr="002E5922" w:rsidR="007B0725">
        <w:t xml:space="preserve"> </w:t>
      </w:r>
      <w:r w:rsidRPr="002E5922" w:rsidR="009B4CCB">
        <w:t>our</w:t>
      </w:r>
      <w:r w:rsidRPr="002E5922" w:rsidR="007B0725">
        <w:t xml:space="preserve"> </w:t>
      </w:r>
      <w:r w:rsidRPr="002E5922" w:rsidR="009B4CCB">
        <w:t>stores</w:t>
      </w:r>
      <w:r w:rsidRPr="002E5922" w:rsidR="007B0725">
        <w:t xml:space="preserve"> </w:t>
      </w:r>
      <w:r w:rsidRPr="002E5922" w:rsidR="009B4CCB">
        <w:t>operate</w:t>
      </w:r>
      <w:r w:rsidRPr="002E5922" w:rsidR="007B0725">
        <w:t xml:space="preserve"> </w:t>
      </w:r>
      <w:r w:rsidRPr="002E5922" w:rsidR="009B4CCB">
        <w:t>in</w:t>
      </w:r>
      <w:r w:rsidRPr="002E5922" w:rsidR="007B0725">
        <w:t xml:space="preserve"> </w:t>
      </w:r>
      <w:r w:rsidRPr="002E5922" w:rsidR="009B4CCB">
        <w:t>villages,</w:t>
      </w:r>
      <w:r w:rsidRPr="002E5922" w:rsidR="007B0725">
        <w:t xml:space="preserve"> </w:t>
      </w:r>
      <w:r w:rsidRPr="002E5922" w:rsidR="009B4CCB">
        <w:t>housing</w:t>
      </w:r>
      <w:r w:rsidRPr="002E5922" w:rsidR="007B0725">
        <w:t xml:space="preserve"> </w:t>
      </w:r>
      <w:r w:rsidRPr="002E5922" w:rsidR="009B4CCB">
        <w:t>estate,</w:t>
      </w:r>
      <w:r w:rsidRPr="002E5922" w:rsidR="007B0725">
        <w:t xml:space="preserve"> </w:t>
      </w:r>
      <w:r w:rsidRPr="002E5922" w:rsidR="009B4CCB">
        <w:t>secondary</w:t>
      </w:r>
      <w:r w:rsidRPr="002E5922" w:rsidR="007B0725">
        <w:t xml:space="preserve"> </w:t>
      </w:r>
      <w:r w:rsidRPr="002E5922" w:rsidR="009B4CCB">
        <w:t>high</w:t>
      </w:r>
      <w:r w:rsidRPr="002E5922" w:rsidR="007B0725">
        <w:t xml:space="preserve"> </w:t>
      </w:r>
      <w:r w:rsidRPr="002E5922" w:rsidR="009B4CCB">
        <w:t>streets,</w:t>
      </w:r>
      <w:r w:rsidRPr="002E5922" w:rsidR="007B0725">
        <w:t xml:space="preserve"> </w:t>
      </w:r>
      <w:r w:rsidRPr="002E5922" w:rsidR="009B4CCB">
        <w:t>close</w:t>
      </w:r>
      <w:r w:rsidRPr="002E5922" w:rsidR="007B0725">
        <w:t xml:space="preserve"> </w:t>
      </w:r>
      <w:r w:rsidRPr="002E5922" w:rsidR="009B4CCB">
        <w:t>to</w:t>
      </w:r>
      <w:r w:rsidRPr="002E5922" w:rsidR="007B0725">
        <w:t xml:space="preserve"> </w:t>
      </w:r>
      <w:r w:rsidRPr="002E5922" w:rsidR="009B4CCB">
        <w:t>where</w:t>
      </w:r>
      <w:r w:rsidRPr="002E5922" w:rsidR="007B0725">
        <w:t xml:space="preserve"> </w:t>
      </w:r>
      <w:r w:rsidRPr="002E5922" w:rsidR="009B4CCB">
        <w:t>people</w:t>
      </w:r>
      <w:r w:rsidRPr="002E5922" w:rsidR="007B0725">
        <w:t xml:space="preserve"> </w:t>
      </w:r>
      <w:r w:rsidRPr="002E5922" w:rsidR="009B4CCB">
        <w:t>live.</w:t>
      </w:r>
      <w:r w:rsidRPr="002E5922" w:rsidR="007B0725">
        <w:t xml:space="preserve"> </w:t>
      </w:r>
      <w:r w:rsidRPr="002E5922" w:rsidR="009B4CCB">
        <w:t>Everyone</w:t>
      </w:r>
      <w:r w:rsidRPr="002E5922" w:rsidR="007B0725">
        <w:t xml:space="preserve"> </w:t>
      </w:r>
      <w:r w:rsidRPr="002E5922" w:rsidR="009B4CCB">
        <w:t>can</w:t>
      </w:r>
      <w:r w:rsidRPr="002E5922" w:rsidR="007B0725">
        <w:t xml:space="preserve"> </w:t>
      </w:r>
      <w:r w:rsidRPr="002E5922" w:rsidR="009B4CCB">
        <w:t>recognise</w:t>
      </w:r>
      <w:r w:rsidRPr="002E5922" w:rsidR="007B0725">
        <w:t xml:space="preserve"> </w:t>
      </w:r>
      <w:r w:rsidRPr="002E5922" w:rsidR="009B4CCB">
        <w:t>it</w:t>
      </w:r>
      <w:r w:rsidRPr="002E5922" w:rsidR="007B0725">
        <w:t xml:space="preserve"> </w:t>
      </w:r>
      <w:r w:rsidRPr="002E5922" w:rsidR="009B4CCB">
        <w:t>because</w:t>
      </w:r>
      <w:r w:rsidRPr="002E5922" w:rsidR="007B0725">
        <w:t xml:space="preserve"> </w:t>
      </w:r>
      <w:r w:rsidRPr="002E5922" w:rsidR="009B4CCB">
        <w:t>everyone</w:t>
      </w:r>
      <w:r w:rsidRPr="002E5922" w:rsidR="007B0725">
        <w:t xml:space="preserve"> </w:t>
      </w:r>
      <w:r w:rsidRPr="002E5922" w:rsidR="009B4CCB">
        <w:t>has</w:t>
      </w:r>
      <w:r w:rsidRPr="002E5922" w:rsidR="007B0725">
        <w:t xml:space="preserve"> </w:t>
      </w:r>
      <w:r w:rsidRPr="002E5922" w:rsidR="009B4CCB">
        <w:t>one</w:t>
      </w:r>
      <w:r w:rsidRPr="002E5922" w:rsidR="007B0725">
        <w:t xml:space="preserve"> </w:t>
      </w:r>
      <w:r w:rsidRPr="002E5922" w:rsidR="009B4CCB">
        <w:t>close</w:t>
      </w:r>
      <w:r w:rsidRPr="002E5922" w:rsidR="007B0725">
        <w:t xml:space="preserve"> </w:t>
      </w:r>
      <w:r w:rsidRPr="002E5922" w:rsidR="009B4CCB">
        <w:t>to</w:t>
      </w:r>
      <w:r w:rsidRPr="002E5922" w:rsidR="007B0725">
        <w:t xml:space="preserve"> </w:t>
      </w:r>
      <w:r w:rsidRPr="002E5922" w:rsidR="009B4CCB">
        <w:t>where</w:t>
      </w:r>
      <w:r w:rsidRPr="002E5922" w:rsidR="007B0725">
        <w:t xml:space="preserve"> </w:t>
      </w:r>
      <w:r w:rsidRPr="002E5922" w:rsidR="009B4CCB">
        <w:t>they</w:t>
      </w:r>
      <w:r w:rsidRPr="002E5922" w:rsidR="007B0725">
        <w:t xml:space="preserve"> </w:t>
      </w:r>
      <w:r w:rsidRPr="002E5922" w:rsidR="009B4CCB">
        <w:t>live.</w:t>
      </w:r>
      <w:r w:rsidRPr="002E5922" w:rsidR="007B0725">
        <w:t xml:space="preserve"> </w:t>
      </w:r>
      <w:r w:rsidRPr="002E5922">
        <w:t>But</w:t>
      </w:r>
      <w:r w:rsidRPr="002E5922" w:rsidR="007B0725">
        <w:t xml:space="preserve"> </w:t>
      </w:r>
      <w:r w:rsidRPr="002E5922" w:rsidR="009B4CCB">
        <w:t>there</w:t>
      </w:r>
      <w:r w:rsidRPr="002E5922" w:rsidR="007B0725">
        <w:t xml:space="preserve"> </w:t>
      </w:r>
      <w:r w:rsidRPr="002E5922" w:rsidR="009B4CCB">
        <w:t>are</w:t>
      </w:r>
      <w:r w:rsidRPr="002E5922" w:rsidR="007B0725">
        <w:t xml:space="preserve"> </w:t>
      </w:r>
      <w:r w:rsidRPr="002E5922" w:rsidR="009B4CCB">
        <w:t>stores</w:t>
      </w:r>
      <w:r w:rsidRPr="002E5922" w:rsidR="007B0725">
        <w:t xml:space="preserve"> </w:t>
      </w:r>
      <w:r w:rsidRPr="002E5922" w:rsidR="009B4CCB">
        <w:t>that</w:t>
      </w:r>
      <w:r w:rsidRPr="002E5922" w:rsidR="007B0725">
        <w:t xml:space="preserve"> </w:t>
      </w:r>
      <w:r w:rsidRPr="002E5922" w:rsidR="009B4CCB">
        <w:t>operate</w:t>
      </w:r>
      <w:r w:rsidRPr="002E5922" w:rsidR="007B0725">
        <w:t xml:space="preserve"> </w:t>
      </w:r>
      <w:r w:rsidRPr="002E5922" w:rsidR="009B4CCB">
        <w:t>in</w:t>
      </w:r>
      <w:r w:rsidRPr="002E5922" w:rsidR="007B0725">
        <w:t xml:space="preserve"> </w:t>
      </w:r>
      <w:r w:rsidRPr="002E5922" w:rsidR="009B4CCB">
        <w:t>different</w:t>
      </w:r>
      <w:r w:rsidRPr="002E5922" w:rsidR="007B0725">
        <w:t xml:space="preserve"> </w:t>
      </w:r>
      <w:r w:rsidRPr="002E5922" w:rsidR="009B4CCB">
        <w:t>locations,</w:t>
      </w:r>
      <w:r w:rsidRPr="002E5922" w:rsidR="007B0725">
        <w:t xml:space="preserve"> </w:t>
      </w:r>
      <w:r w:rsidRPr="002E5922" w:rsidR="009B4CCB">
        <w:t>such</w:t>
      </w:r>
      <w:r w:rsidRPr="002E5922" w:rsidR="007B0725">
        <w:t xml:space="preserve"> </w:t>
      </w:r>
      <w:r w:rsidRPr="002E5922" w:rsidR="009B4CCB">
        <w:t>as</w:t>
      </w:r>
      <w:r w:rsidRPr="002E5922" w:rsidR="007B0725">
        <w:t xml:space="preserve"> </w:t>
      </w:r>
      <w:r w:rsidRPr="002E5922" w:rsidR="009B4CCB">
        <w:t>major</w:t>
      </w:r>
      <w:r w:rsidRPr="002E5922" w:rsidR="007B0725">
        <w:t xml:space="preserve"> </w:t>
      </w:r>
      <w:r w:rsidRPr="002E5922" w:rsidR="009B4CCB">
        <w:t>city</w:t>
      </w:r>
      <w:r w:rsidRPr="002E5922" w:rsidR="007B0725">
        <w:t xml:space="preserve"> </w:t>
      </w:r>
      <w:r w:rsidRPr="002E5922" w:rsidR="009B4CCB">
        <w:t>centres,</w:t>
      </w:r>
      <w:r w:rsidRPr="002E5922" w:rsidR="007B0725">
        <w:t xml:space="preserve"> </w:t>
      </w:r>
      <w:r w:rsidRPr="002E5922" w:rsidR="009B4CCB">
        <w:t>transport</w:t>
      </w:r>
      <w:r w:rsidRPr="002E5922" w:rsidR="007B0725">
        <w:t xml:space="preserve"> </w:t>
      </w:r>
      <w:r w:rsidRPr="002E5922" w:rsidR="009B4CCB">
        <w:t>hubs,</w:t>
      </w:r>
      <w:r w:rsidRPr="002E5922" w:rsidR="007B0725">
        <w:t xml:space="preserve"> </w:t>
      </w:r>
      <w:r w:rsidRPr="002E5922" w:rsidR="009B4CCB">
        <w:t>bus</w:t>
      </w:r>
      <w:r w:rsidRPr="002E5922" w:rsidR="007B0725">
        <w:t xml:space="preserve"> </w:t>
      </w:r>
      <w:r w:rsidRPr="002E5922" w:rsidR="009B4CCB">
        <w:t>and</w:t>
      </w:r>
      <w:r w:rsidRPr="002E5922" w:rsidR="007B0725">
        <w:t xml:space="preserve"> </w:t>
      </w:r>
      <w:r w:rsidRPr="002E5922" w:rsidR="009B4CCB">
        <w:t>train</w:t>
      </w:r>
      <w:r w:rsidRPr="002E5922" w:rsidR="007B0725">
        <w:t xml:space="preserve"> </w:t>
      </w:r>
      <w:r w:rsidRPr="002E5922" w:rsidR="000941D1">
        <w:t>stations</w:t>
      </w:r>
      <w:r w:rsidRPr="002E5922" w:rsidR="007B0725">
        <w:t xml:space="preserve"> </w:t>
      </w:r>
      <w:r w:rsidRPr="002E5922" w:rsidR="009B4CCB">
        <w:t>and</w:t>
      </w:r>
      <w:r w:rsidRPr="002E5922" w:rsidR="007B0725">
        <w:t xml:space="preserve"> </w:t>
      </w:r>
      <w:r w:rsidRPr="002E5922" w:rsidR="009B4CCB">
        <w:t>petrol</w:t>
      </w:r>
      <w:r w:rsidRPr="002E5922" w:rsidR="007B0725">
        <w:t xml:space="preserve"> </w:t>
      </w:r>
      <w:r w:rsidRPr="002E5922" w:rsidR="009B4CCB">
        <w:t>forecourts,</w:t>
      </w:r>
      <w:r w:rsidRPr="002E5922" w:rsidR="007B0725">
        <w:t xml:space="preserve"> </w:t>
      </w:r>
      <w:r w:rsidRPr="002E5922" w:rsidR="009B4CCB">
        <w:t>which</w:t>
      </w:r>
      <w:r w:rsidRPr="002E5922" w:rsidR="007B0725">
        <w:t xml:space="preserve"> </w:t>
      </w:r>
      <w:r w:rsidRPr="002E5922" w:rsidR="005F3345">
        <w:t>are</w:t>
      </w:r>
      <w:r w:rsidRPr="002E5922" w:rsidR="007B0725">
        <w:t xml:space="preserve"> </w:t>
      </w:r>
      <w:r w:rsidRPr="002E5922" w:rsidR="009B4CCB">
        <w:t>a</w:t>
      </w:r>
      <w:r w:rsidRPr="002E5922" w:rsidR="007B0725">
        <w:t xml:space="preserve"> </w:t>
      </w:r>
      <w:r w:rsidRPr="002E5922" w:rsidR="009B4CCB">
        <w:t>large</w:t>
      </w:r>
      <w:r w:rsidRPr="002E5922" w:rsidR="007B0725">
        <w:t xml:space="preserve"> </w:t>
      </w:r>
      <w:r w:rsidRPr="002E5922" w:rsidR="009B4CCB">
        <w:t>chunk</w:t>
      </w:r>
      <w:r w:rsidRPr="002E5922" w:rsidR="007B0725">
        <w:t xml:space="preserve"> </w:t>
      </w:r>
      <w:r w:rsidRPr="002E5922" w:rsidR="009B4CCB">
        <w:t>of</w:t>
      </w:r>
      <w:r w:rsidRPr="002E5922" w:rsidR="007B0725">
        <w:t xml:space="preserve"> </w:t>
      </w:r>
      <w:r w:rsidRPr="002E5922" w:rsidR="009B4CCB">
        <w:t>our</w:t>
      </w:r>
      <w:r w:rsidRPr="002E5922" w:rsidR="007B0725">
        <w:t xml:space="preserve"> </w:t>
      </w:r>
      <w:r w:rsidRPr="002E5922" w:rsidR="009B4CCB">
        <w:t>sector.</w:t>
      </w:r>
      <w:r w:rsidRPr="002E5922" w:rsidR="007B0725">
        <w:t xml:space="preserve"> </w:t>
      </w:r>
      <w:r w:rsidRPr="002E5922" w:rsidR="009B4CCB">
        <w:t>Most</w:t>
      </w:r>
      <w:r w:rsidRPr="002E5922" w:rsidR="007B0725">
        <w:t xml:space="preserve"> </w:t>
      </w:r>
      <w:r w:rsidRPr="002E5922" w:rsidR="009B4CCB">
        <w:t>of</w:t>
      </w:r>
      <w:r w:rsidRPr="002E5922" w:rsidR="007B0725">
        <w:t xml:space="preserve"> </w:t>
      </w:r>
      <w:r w:rsidRPr="002E5922" w:rsidR="009B4CCB">
        <w:t>them</w:t>
      </w:r>
      <w:r w:rsidRPr="002E5922" w:rsidR="007B0725">
        <w:t xml:space="preserve"> </w:t>
      </w:r>
      <w:r w:rsidRPr="002E5922" w:rsidR="009B4CCB">
        <w:t>have</w:t>
      </w:r>
      <w:r w:rsidRPr="002E5922" w:rsidR="007B0725">
        <w:t xml:space="preserve"> </w:t>
      </w:r>
      <w:r w:rsidRPr="002E5922" w:rsidR="009B4CCB">
        <w:t>seen</w:t>
      </w:r>
      <w:r w:rsidRPr="002E5922" w:rsidR="007B0725">
        <w:t xml:space="preserve"> </w:t>
      </w:r>
      <w:r w:rsidRPr="002E5922" w:rsidR="009B4CCB">
        <w:t>a</w:t>
      </w:r>
      <w:r w:rsidRPr="002E5922" w:rsidR="007B0725">
        <w:t xml:space="preserve"> </w:t>
      </w:r>
      <w:r w:rsidRPr="002E5922" w:rsidR="009B4CCB">
        <w:t>very</w:t>
      </w:r>
      <w:r w:rsidRPr="002E5922" w:rsidR="007B0725">
        <w:t xml:space="preserve"> </w:t>
      </w:r>
      <w:r w:rsidRPr="002E5922" w:rsidR="009B4CCB">
        <w:t>different</w:t>
      </w:r>
      <w:r w:rsidRPr="002E5922" w:rsidR="007B0725">
        <w:t xml:space="preserve"> </w:t>
      </w:r>
      <w:r w:rsidRPr="002E5922" w:rsidR="009B4CCB">
        <w:t>picture</w:t>
      </w:r>
      <w:r w:rsidRPr="002E5922" w:rsidR="007B0725">
        <w:t xml:space="preserve"> </w:t>
      </w:r>
      <w:r w:rsidRPr="002E5922" w:rsidR="009B4CCB">
        <w:t>because</w:t>
      </w:r>
      <w:r w:rsidRPr="002E5922" w:rsidR="007B0725">
        <w:t xml:space="preserve"> </w:t>
      </w:r>
      <w:r w:rsidRPr="002E5922" w:rsidR="009B4CCB">
        <w:t>they</w:t>
      </w:r>
      <w:r w:rsidRPr="002E5922" w:rsidR="007B0725">
        <w:t xml:space="preserve"> </w:t>
      </w:r>
      <w:r w:rsidRPr="002E5922" w:rsidR="009B4CCB">
        <w:t>rely</w:t>
      </w:r>
      <w:r w:rsidRPr="002E5922" w:rsidR="007B0725">
        <w:t xml:space="preserve"> </w:t>
      </w:r>
      <w:r w:rsidRPr="002E5922" w:rsidR="009B4CCB">
        <w:t>on</w:t>
      </w:r>
      <w:r w:rsidRPr="002E5922" w:rsidR="007B0725">
        <w:t xml:space="preserve"> </w:t>
      </w:r>
      <w:r w:rsidRPr="002E5922" w:rsidR="009B4CCB">
        <w:t>footfall</w:t>
      </w:r>
      <w:r w:rsidRPr="002E5922" w:rsidR="007B0725">
        <w:t xml:space="preserve"> </w:t>
      </w:r>
      <w:r w:rsidRPr="002E5922" w:rsidR="009B4CCB">
        <w:t>generated</w:t>
      </w:r>
      <w:r w:rsidRPr="002E5922" w:rsidR="007B0725">
        <w:t xml:space="preserve"> </w:t>
      </w:r>
      <w:r w:rsidRPr="002E5922" w:rsidR="009B4CCB">
        <w:t>by</w:t>
      </w:r>
      <w:r w:rsidRPr="002E5922" w:rsidR="007B0725">
        <w:t xml:space="preserve"> </w:t>
      </w:r>
      <w:r w:rsidRPr="002E5922" w:rsidR="009B4CCB">
        <w:t>people</w:t>
      </w:r>
      <w:r w:rsidRPr="002E5922" w:rsidR="007B0725">
        <w:t xml:space="preserve"> </w:t>
      </w:r>
      <w:r w:rsidRPr="002E5922" w:rsidR="009B4CCB">
        <w:t>moving</w:t>
      </w:r>
      <w:r w:rsidRPr="002E5922" w:rsidR="007B0725">
        <w:t xml:space="preserve"> </w:t>
      </w:r>
      <w:r w:rsidRPr="002E5922" w:rsidR="009B4CCB">
        <w:t>about</w:t>
      </w:r>
      <w:r w:rsidRPr="002E5922" w:rsidR="000941D1">
        <w:t>,</w:t>
      </w:r>
      <w:r w:rsidRPr="002E5922" w:rsidR="007B0725">
        <w:t xml:space="preserve"> </w:t>
      </w:r>
      <w:r w:rsidRPr="002E5922" w:rsidR="009B4CCB">
        <w:t>doing</w:t>
      </w:r>
      <w:r w:rsidRPr="002E5922" w:rsidR="007B0725">
        <w:t xml:space="preserve"> </w:t>
      </w:r>
      <w:r w:rsidRPr="002E5922" w:rsidR="009B4CCB">
        <w:t>other</w:t>
      </w:r>
      <w:r w:rsidRPr="002E5922" w:rsidR="007B0725">
        <w:t xml:space="preserve"> </w:t>
      </w:r>
      <w:r w:rsidRPr="002E5922" w:rsidR="009B4CCB">
        <w:t>things</w:t>
      </w:r>
      <w:r w:rsidRPr="002E5922" w:rsidR="00FF060A">
        <w:t>,</w:t>
      </w:r>
      <w:r w:rsidRPr="002E5922" w:rsidR="007B0725">
        <w:t xml:space="preserve"> </w:t>
      </w:r>
      <w:r w:rsidRPr="002E5922" w:rsidR="009B4CCB">
        <w:t>shopping</w:t>
      </w:r>
      <w:r w:rsidRPr="002E5922" w:rsidR="000941D1">
        <w:t xml:space="preserve"> and</w:t>
      </w:r>
      <w:r w:rsidRPr="002E5922" w:rsidR="007B0725">
        <w:t xml:space="preserve"> </w:t>
      </w:r>
      <w:r w:rsidRPr="002E5922" w:rsidR="009B4CCB">
        <w:t>travelling</w:t>
      </w:r>
      <w:r w:rsidRPr="002E5922" w:rsidR="000941D1">
        <w:t>.</w:t>
      </w:r>
      <w:r w:rsidRPr="002E5922" w:rsidR="007B0725">
        <w:t xml:space="preserve"> </w:t>
      </w:r>
      <w:r w:rsidRPr="002E5922" w:rsidR="000941D1">
        <w:t xml:space="preserve">That </w:t>
      </w:r>
      <w:r w:rsidRPr="002E5922" w:rsidR="00FF060A">
        <w:t>ha</w:t>
      </w:r>
      <w:r w:rsidRPr="002E5922" w:rsidR="009B4CCB">
        <w:t>s</w:t>
      </w:r>
      <w:r w:rsidRPr="002E5922" w:rsidR="007B0725">
        <w:t xml:space="preserve"> </w:t>
      </w:r>
      <w:r w:rsidRPr="002E5922" w:rsidR="009B4CCB">
        <w:t>not</w:t>
      </w:r>
      <w:r w:rsidRPr="002E5922" w:rsidR="007B0725">
        <w:t xml:space="preserve"> </w:t>
      </w:r>
      <w:r w:rsidRPr="002E5922" w:rsidR="009B4CCB">
        <w:t>b</w:t>
      </w:r>
      <w:r w:rsidRPr="002E5922" w:rsidR="00FF060A">
        <w:t>een</w:t>
      </w:r>
      <w:r w:rsidRPr="002E5922" w:rsidR="007B0725">
        <w:t xml:space="preserve"> </w:t>
      </w:r>
      <w:r w:rsidRPr="002E5922" w:rsidR="00FF060A">
        <w:t>happening</w:t>
      </w:r>
      <w:r w:rsidRPr="002E5922" w:rsidR="007B0725">
        <w:t xml:space="preserve"> </w:t>
      </w:r>
      <w:r w:rsidRPr="002E5922" w:rsidR="009B4CCB">
        <w:t>for</w:t>
      </w:r>
      <w:r w:rsidRPr="002E5922" w:rsidR="007B0725">
        <w:t xml:space="preserve"> </w:t>
      </w:r>
      <w:r w:rsidRPr="002E5922" w:rsidR="009B4CCB">
        <w:t>the</w:t>
      </w:r>
      <w:r w:rsidRPr="002E5922" w:rsidR="007B0725">
        <w:t xml:space="preserve"> </w:t>
      </w:r>
      <w:r w:rsidRPr="002E5922" w:rsidR="009B4CCB">
        <w:t>past</w:t>
      </w:r>
      <w:r w:rsidRPr="002E5922" w:rsidR="007B0725">
        <w:t xml:space="preserve"> </w:t>
      </w:r>
      <w:r w:rsidRPr="002E5922" w:rsidR="009B4CCB">
        <w:t>few</w:t>
      </w:r>
      <w:r w:rsidRPr="002E5922" w:rsidR="007B0725">
        <w:t xml:space="preserve"> </w:t>
      </w:r>
      <w:r w:rsidRPr="002E5922" w:rsidR="009B4CCB">
        <w:t>months</w:t>
      </w:r>
      <w:r w:rsidRPr="002E5922" w:rsidR="007B0725">
        <w:t xml:space="preserve"> </w:t>
      </w:r>
      <w:r w:rsidRPr="002E5922" w:rsidR="009B4CCB">
        <w:t>and</w:t>
      </w:r>
      <w:r w:rsidRPr="002E5922" w:rsidR="007B0725">
        <w:t xml:space="preserve"> </w:t>
      </w:r>
      <w:r w:rsidRPr="002E5922" w:rsidR="00FF060A">
        <w:t>may</w:t>
      </w:r>
      <w:r w:rsidRPr="002E5922" w:rsidR="007B0725">
        <w:t xml:space="preserve"> </w:t>
      </w:r>
      <w:r w:rsidRPr="002E5922" w:rsidR="00FF060A">
        <w:t>start</w:t>
      </w:r>
      <w:r w:rsidRPr="002E5922" w:rsidR="007B0725">
        <w:t xml:space="preserve"> </w:t>
      </w:r>
      <w:r w:rsidRPr="002E5922" w:rsidR="00FF060A">
        <w:t>to</w:t>
      </w:r>
      <w:r w:rsidRPr="002E5922" w:rsidR="007B0725">
        <w:t xml:space="preserve"> </w:t>
      </w:r>
      <w:r w:rsidRPr="002E5922" w:rsidR="00FF060A">
        <w:t>develop</w:t>
      </w:r>
      <w:r w:rsidRPr="002E5922" w:rsidR="007B0725">
        <w:t xml:space="preserve"> </w:t>
      </w:r>
      <w:r w:rsidRPr="002E5922" w:rsidR="00FF060A">
        <w:t>in</w:t>
      </w:r>
      <w:r w:rsidRPr="002E5922" w:rsidR="007B0725">
        <w:t xml:space="preserve"> </w:t>
      </w:r>
      <w:r w:rsidRPr="002E5922" w:rsidR="00FF060A">
        <w:t>the</w:t>
      </w:r>
      <w:r w:rsidRPr="002E5922" w:rsidR="007B0725">
        <w:t xml:space="preserve"> </w:t>
      </w:r>
      <w:r w:rsidRPr="002E5922" w:rsidR="00FF060A">
        <w:t>coming</w:t>
      </w:r>
      <w:r w:rsidRPr="002E5922" w:rsidR="007B0725">
        <w:t xml:space="preserve"> </w:t>
      </w:r>
      <w:r w:rsidRPr="002E5922" w:rsidR="00FF060A">
        <w:t>weeks.</w:t>
      </w:r>
      <w:r w:rsidRPr="002E5922" w:rsidR="007B0725">
        <w:t xml:space="preserve"> </w:t>
      </w:r>
      <w:r w:rsidRPr="002E5922" w:rsidR="00FF060A">
        <w:t>They</w:t>
      </w:r>
      <w:r w:rsidRPr="002E5922" w:rsidR="007B0725">
        <w:t xml:space="preserve"> </w:t>
      </w:r>
      <w:r w:rsidRPr="002E5922" w:rsidR="00FF060A">
        <w:t>ha</w:t>
      </w:r>
      <w:r w:rsidRPr="002E5922" w:rsidR="009B4CCB">
        <w:t>ve</w:t>
      </w:r>
      <w:r w:rsidRPr="002E5922" w:rsidR="007B0725">
        <w:t xml:space="preserve"> </w:t>
      </w:r>
      <w:r w:rsidRPr="002E5922" w:rsidR="009B4CCB">
        <w:t>seen</w:t>
      </w:r>
      <w:r w:rsidRPr="002E5922" w:rsidR="007B0725">
        <w:t xml:space="preserve"> </w:t>
      </w:r>
      <w:r w:rsidRPr="002E5922" w:rsidR="009B4CCB">
        <w:t>a</w:t>
      </w:r>
      <w:r w:rsidRPr="002E5922" w:rsidR="007B0725">
        <w:t xml:space="preserve"> </w:t>
      </w:r>
      <w:r w:rsidRPr="002E5922" w:rsidR="009B4CCB">
        <w:t>very</w:t>
      </w:r>
      <w:r w:rsidRPr="002E5922" w:rsidR="007B0725">
        <w:t xml:space="preserve"> </w:t>
      </w:r>
      <w:r w:rsidRPr="002E5922" w:rsidR="009B4CCB">
        <w:t>different</w:t>
      </w:r>
      <w:r w:rsidRPr="002E5922" w:rsidR="007B0725">
        <w:t xml:space="preserve"> </w:t>
      </w:r>
      <w:r w:rsidRPr="002E5922" w:rsidR="009B4CCB">
        <w:t>set</w:t>
      </w:r>
      <w:r w:rsidRPr="002E5922" w:rsidR="007B0725">
        <w:t xml:space="preserve"> </w:t>
      </w:r>
      <w:r w:rsidRPr="002E5922" w:rsidR="009B4CCB">
        <w:t>of</w:t>
      </w:r>
      <w:r w:rsidRPr="002E5922" w:rsidR="007B0725">
        <w:t xml:space="preserve"> </w:t>
      </w:r>
      <w:r w:rsidRPr="002E5922" w:rsidR="009B4CCB">
        <w:t>dynamics</w:t>
      </w:r>
      <w:r w:rsidRPr="002E5922" w:rsidR="00FF060A">
        <w:t>,</w:t>
      </w:r>
      <w:r w:rsidRPr="002E5922" w:rsidR="007B0725">
        <w:t xml:space="preserve"> </w:t>
      </w:r>
      <w:r w:rsidRPr="002E5922" w:rsidR="000941D1">
        <w:t>with</w:t>
      </w:r>
      <w:r w:rsidRPr="002E5922" w:rsidR="007B0725">
        <w:t xml:space="preserve"> </w:t>
      </w:r>
      <w:r w:rsidRPr="002E5922" w:rsidR="009B4CCB">
        <w:t>significant</w:t>
      </w:r>
      <w:r w:rsidRPr="002E5922" w:rsidR="007B0725">
        <w:t xml:space="preserve"> </w:t>
      </w:r>
      <w:r w:rsidRPr="002E5922" w:rsidR="009B4CCB">
        <w:t>declines</w:t>
      </w:r>
      <w:r w:rsidRPr="002E5922" w:rsidR="007B0725">
        <w:t xml:space="preserve"> </w:t>
      </w:r>
      <w:r w:rsidRPr="002E5922" w:rsidR="00FF060A">
        <w:t>in</w:t>
      </w:r>
      <w:r w:rsidRPr="002E5922" w:rsidR="007B0725">
        <w:t xml:space="preserve"> </w:t>
      </w:r>
      <w:r w:rsidRPr="002E5922" w:rsidR="00FF060A">
        <w:t>trading,</w:t>
      </w:r>
      <w:r w:rsidRPr="002E5922" w:rsidR="007B0725">
        <w:t xml:space="preserve"> </w:t>
      </w:r>
      <w:r w:rsidRPr="002E5922" w:rsidR="00FF060A">
        <w:t>if</w:t>
      </w:r>
      <w:r w:rsidRPr="002E5922" w:rsidR="007B0725">
        <w:t xml:space="preserve"> </w:t>
      </w:r>
      <w:r w:rsidRPr="002E5922" w:rsidR="00FF060A">
        <w:t>anything</w:t>
      </w:r>
      <w:r w:rsidRPr="002E5922" w:rsidR="007B0725">
        <w:t xml:space="preserve"> </w:t>
      </w:r>
      <w:r w:rsidRPr="002E5922" w:rsidR="00FF060A">
        <w:t>more</w:t>
      </w:r>
      <w:r w:rsidRPr="002E5922" w:rsidR="007B0725">
        <w:t xml:space="preserve"> </w:t>
      </w:r>
      <w:r w:rsidRPr="002E5922" w:rsidR="00FF060A">
        <w:t>akin</w:t>
      </w:r>
      <w:r w:rsidRPr="002E5922" w:rsidR="007B0725">
        <w:t xml:space="preserve"> </w:t>
      </w:r>
      <w:r w:rsidRPr="002E5922" w:rsidR="00FF060A">
        <w:t>to</w:t>
      </w:r>
      <w:r w:rsidRPr="002E5922" w:rsidR="007B0725">
        <w:t xml:space="preserve"> </w:t>
      </w:r>
      <w:r w:rsidRPr="002E5922" w:rsidR="00FF060A">
        <w:t>what</w:t>
      </w:r>
      <w:r w:rsidRPr="002E5922" w:rsidR="007B0725">
        <w:t xml:space="preserve"> </w:t>
      </w:r>
      <w:r w:rsidRPr="002E5922" w:rsidR="00FF060A">
        <w:t>we</w:t>
      </w:r>
      <w:r w:rsidRPr="002E5922" w:rsidR="007B0725">
        <w:t xml:space="preserve"> </w:t>
      </w:r>
      <w:r w:rsidRPr="002E5922" w:rsidR="00FF060A">
        <w:t>ha</w:t>
      </w:r>
      <w:r w:rsidRPr="002E5922" w:rsidR="009B4CCB">
        <w:t>ve</w:t>
      </w:r>
      <w:r w:rsidRPr="002E5922" w:rsidR="007B0725">
        <w:t xml:space="preserve"> </w:t>
      </w:r>
      <w:r w:rsidRPr="002E5922" w:rsidR="00FF060A">
        <w:t>seen</w:t>
      </w:r>
      <w:r w:rsidRPr="002E5922" w:rsidR="007B0725">
        <w:t xml:space="preserve"> </w:t>
      </w:r>
      <w:r w:rsidRPr="002E5922" w:rsidR="00FF060A">
        <w:t>in</w:t>
      </w:r>
      <w:r w:rsidRPr="002E5922" w:rsidR="007B0725">
        <w:t xml:space="preserve"> </w:t>
      </w:r>
      <w:r w:rsidRPr="002E5922" w:rsidR="00FF060A">
        <w:t>the</w:t>
      </w:r>
      <w:r w:rsidRPr="002E5922" w:rsidR="007B0725">
        <w:t xml:space="preserve"> </w:t>
      </w:r>
      <w:r w:rsidRPr="002E5922" w:rsidR="00FF060A">
        <w:t>hospitality</w:t>
      </w:r>
      <w:r w:rsidRPr="002E5922" w:rsidR="007B0725">
        <w:t xml:space="preserve"> </w:t>
      </w:r>
      <w:r w:rsidRPr="002E5922" w:rsidR="00FF060A">
        <w:t>sector.</w:t>
      </w:r>
      <w:r w:rsidRPr="002E5922" w:rsidR="007B0725">
        <w:t xml:space="preserve"> </w:t>
      </w:r>
      <w:r w:rsidRPr="002E5922" w:rsidR="00FF060A">
        <w:t>It</w:t>
      </w:r>
      <w:r w:rsidRPr="002E5922" w:rsidR="007B0725">
        <w:t xml:space="preserve"> </w:t>
      </w:r>
      <w:r w:rsidRPr="002E5922" w:rsidR="00FF060A">
        <w:t>is</w:t>
      </w:r>
      <w:r w:rsidRPr="002E5922" w:rsidR="007B0725">
        <w:t xml:space="preserve"> </w:t>
      </w:r>
      <w:r w:rsidRPr="002E5922" w:rsidR="00FF060A">
        <w:t>not</w:t>
      </w:r>
      <w:r w:rsidRPr="002E5922" w:rsidR="007B0725">
        <w:t xml:space="preserve"> </w:t>
      </w:r>
      <w:r w:rsidRPr="002E5922" w:rsidR="00FF060A">
        <w:t>just</w:t>
      </w:r>
      <w:r w:rsidRPr="002E5922" w:rsidR="007B0725">
        <w:t xml:space="preserve"> </w:t>
      </w:r>
      <w:r w:rsidRPr="002E5922" w:rsidR="00FF060A">
        <w:t>one</w:t>
      </w:r>
      <w:r w:rsidRPr="002E5922" w:rsidR="007B0725">
        <w:t xml:space="preserve"> </w:t>
      </w:r>
      <w:r w:rsidRPr="002E5922" w:rsidR="00FF060A">
        <w:t>picture</w:t>
      </w:r>
      <w:r w:rsidRPr="002E5922" w:rsidR="007B0725">
        <w:t xml:space="preserve"> </w:t>
      </w:r>
      <w:r w:rsidRPr="002E5922" w:rsidR="00FF060A">
        <w:t>in</w:t>
      </w:r>
      <w:r w:rsidRPr="002E5922" w:rsidR="007B0725">
        <w:t xml:space="preserve"> </w:t>
      </w:r>
      <w:r w:rsidRPr="002E5922" w:rsidR="00FF060A">
        <w:t>our</w:t>
      </w:r>
      <w:r w:rsidRPr="002E5922" w:rsidR="007B0725">
        <w:t xml:space="preserve"> </w:t>
      </w:r>
      <w:r w:rsidRPr="002E5922" w:rsidR="00FF060A">
        <w:t>sector,</w:t>
      </w:r>
      <w:r w:rsidRPr="002E5922" w:rsidR="007B0725">
        <w:t xml:space="preserve"> </w:t>
      </w:r>
      <w:r w:rsidRPr="002E5922" w:rsidR="009B4CCB">
        <w:t>but</w:t>
      </w:r>
      <w:r w:rsidRPr="002E5922" w:rsidR="007B0725">
        <w:t xml:space="preserve"> </w:t>
      </w:r>
      <w:r w:rsidRPr="002E5922" w:rsidR="009B4CCB">
        <w:t>most</w:t>
      </w:r>
      <w:r w:rsidRPr="002E5922" w:rsidR="007B0725">
        <w:t xml:space="preserve"> </w:t>
      </w:r>
      <w:r w:rsidRPr="002E5922" w:rsidR="009B4CCB">
        <w:t>of</w:t>
      </w:r>
      <w:r w:rsidRPr="002E5922" w:rsidR="007B0725">
        <w:t xml:space="preserve"> </w:t>
      </w:r>
      <w:r w:rsidRPr="002E5922" w:rsidR="009B4CCB">
        <w:t>our</w:t>
      </w:r>
      <w:r w:rsidRPr="002E5922" w:rsidR="007B0725">
        <w:t xml:space="preserve"> </w:t>
      </w:r>
      <w:r w:rsidRPr="002E5922" w:rsidR="009B4CCB">
        <w:t>stores</w:t>
      </w:r>
      <w:r w:rsidRPr="002E5922" w:rsidR="007B0725">
        <w:t xml:space="preserve"> </w:t>
      </w:r>
      <w:r w:rsidRPr="002E5922" w:rsidR="009B4CCB">
        <w:t>operating</w:t>
      </w:r>
      <w:r w:rsidRPr="002E5922" w:rsidR="007B0725">
        <w:t xml:space="preserve"> </w:t>
      </w:r>
      <w:r w:rsidRPr="002E5922" w:rsidR="009B4CCB">
        <w:t>as</w:t>
      </w:r>
      <w:r w:rsidRPr="002E5922" w:rsidR="007B0725">
        <w:t xml:space="preserve"> </w:t>
      </w:r>
      <w:r w:rsidRPr="002E5922" w:rsidR="009B4CCB">
        <w:t>neighbourhood</w:t>
      </w:r>
      <w:r w:rsidRPr="002E5922" w:rsidR="007B0725">
        <w:t xml:space="preserve"> </w:t>
      </w:r>
      <w:r w:rsidRPr="002E5922" w:rsidR="00FF060A">
        <w:t>locations</w:t>
      </w:r>
      <w:r w:rsidRPr="002E5922" w:rsidR="007B0725">
        <w:t xml:space="preserve"> </w:t>
      </w:r>
      <w:r w:rsidRPr="002E5922" w:rsidR="00FF060A">
        <w:t>have</w:t>
      </w:r>
      <w:r w:rsidRPr="002E5922" w:rsidR="007B0725">
        <w:t xml:space="preserve"> </w:t>
      </w:r>
      <w:r w:rsidRPr="002E5922" w:rsidR="00FF060A">
        <w:t>seen</w:t>
      </w:r>
      <w:r w:rsidRPr="002E5922" w:rsidR="007B0725">
        <w:t xml:space="preserve"> </w:t>
      </w:r>
      <w:r w:rsidRPr="002E5922" w:rsidR="00FF060A">
        <w:t>those</w:t>
      </w:r>
      <w:r w:rsidRPr="002E5922" w:rsidR="007B0725">
        <w:t xml:space="preserve"> </w:t>
      </w:r>
      <w:r w:rsidRPr="002E5922" w:rsidR="009B4CCB">
        <w:t>increases</w:t>
      </w:r>
      <w:r w:rsidRPr="002E5922" w:rsidR="007B0725">
        <w:t xml:space="preserve"> </w:t>
      </w:r>
      <w:r w:rsidRPr="002E5922" w:rsidR="009B4CCB">
        <w:t>in</w:t>
      </w:r>
      <w:r w:rsidRPr="002E5922" w:rsidR="007B0725">
        <w:t xml:space="preserve"> </w:t>
      </w:r>
      <w:r w:rsidRPr="002E5922" w:rsidR="009B4CCB">
        <w:t>sales.</w:t>
      </w:r>
    </w:p>
    <w:p w:rsidR="000C165B" w:rsidRPr="002E5922" w:rsidP="00FF060A">
      <w:pPr>
        <w:pStyle w:val="Question"/>
        <w:numPr>
          <w:ilvl w:val="0"/>
          <w:numId w:val="0"/>
        </w:numPr>
        <w:ind w:left="794"/>
      </w:pPr>
      <w:sdt>
        <w:sdtPr>
          <w:alias w:val="Member"/>
          <w:tag w:val="&lt;Member mnisId='4072' dodsId='28723'&gt;"/>
          <w:id w:val="-153619637"/>
          <w:placeholder>
            <w:docPart w:val="DefaultPlaceholder_1082065158"/>
          </w:placeholder>
          <w:richText/>
        </w:sdtPr>
        <w:sdtContent>
          <w:r w:rsidRPr="002E5922" w:rsidR="00275921">
            <w:rPr>
              <w:b/>
            </w:rPr>
            <w:t>Chair:</w:t>
          </w:r>
        </w:sdtContent>
      </w:sdt>
      <w:r w:rsidRPr="002E5922" w:rsidR="007B0725">
        <w:t xml:space="preserve"> </w:t>
      </w:r>
      <w:r w:rsidRPr="002E5922" w:rsidR="00FF060A">
        <w:t>Andrew,</w:t>
      </w:r>
      <w:r w:rsidRPr="002E5922" w:rsidR="007B0725">
        <w:t xml:space="preserve"> </w:t>
      </w:r>
      <w:r w:rsidRPr="002E5922" w:rsidR="00FF060A">
        <w:t>before</w:t>
      </w:r>
      <w:r w:rsidRPr="002E5922" w:rsidR="007B0725">
        <w:t xml:space="preserve"> </w:t>
      </w:r>
      <w:r w:rsidRPr="002E5922" w:rsidR="00FF060A">
        <w:t>we</w:t>
      </w:r>
      <w:r w:rsidRPr="002E5922" w:rsidR="007B0725">
        <w:t xml:space="preserve"> </w:t>
      </w:r>
      <w:r w:rsidRPr="002E5922" w:rsidR="00FF060A">
        <w:t>leave</w:t>
      </w:r>
      <w:r w:rsidRPr="002E5922" w:rsidR="007B0725">
        <w:t xml:space="preserve"> </w:t>
      </w:r>
      <w:r w:rsidRPr="002E5922" w:rsidR="00FF060A">
        <w:t>this</w:t>
      </w:r>
      <w:r w:rsidRPr="002E5922" w:rsidR="007B0725">
        <w:t xml:space="preserve"> </w:t>
      </w:r>
      <w:r w:rsidRPr="002E5922" w:rsidR="00FF060A">
        <w:t>one</w:t>
      </w:r>
      <w:r w:rsidRPr="002E5922" w:rsidR="00635D11">
        <w:t>,</w:t>
      </w:r>
      <w:r w:rsidRPr="002E5922" w:rsidR="007B0725">
        <w:t xml:space="preserve"> </w:t>
      </w:r>
      <w:r w:rsidRPr="002E5922" w:rsidR="00FF060A">
        <w:t>I</w:t>
      </w:r>
      <w:r w:rsidRPr="002E5922" w:rsidR="007B0725">
        <w:t xml:space="preserve"> </w:t>
      </w:r>
      <w:r w:rsidRPr="002E5922" w:rsidR="00FF060A">
        <w:t>am</w:t>
      </w:r>
      <w:r w:rsidRPr="002E5922" w:rsidR="007B0725">
        <w:t xml:space="preserve"> </w:t>
      </w:r>
      <w:r w:rsidRPr="002E5922" w:rsidR="00FF060A">
        <w:t>always</w:t>
      </w:r>
      <w:r w:rsidRPr="002E5922" w:rsidR="007B0725">
        <w:t xml:space="preserve"> </w:t>
      </w:r>
      <w:r w:rsidRPr="002E5922" w:rsidR="00FF060A">
        <w:t>keen</w:t>
      </w:r>
      <w:r w:rsidRPr="002E5922" w:rsidR="007B0725">
        <w:t xml:space="preserve"> </w:t>
      </w:r>
      <w:r w:rsidRPr="002E5922" w:rsidR="00FF060A">
        <w:t>that</w:t>
      </w:r>
      <w:r w:rsidRPr="002E5922" w:rsidR="007B0725">
        <w:t xml:space="preserve"> </w:t>
      </w:r>
      <w:r w:rsidRPr="002E5922" w:rsidR="00FF060A">
        <w:t>retai</w:t>
      </w:r>
      <w:r w:rsidRPr="002E5922" w:rsidR="00635D11">
        <w:t>l</w:t>
      </w:r>
      <w:r w:rsidRPr="002E5922" w:rsidR="00FF060A">
        <w:t>ing</w:t>
      </w:r>
      <w:r w:rsidRPr="002E5922" w:rsidR="007B0725">
        <w:t xml:space="preserve"> </w:t>
      </w:r>
      <w:r w:rsidRPr="002E5922" w:rsidR="00FF060A">
        <w:t>and</w:t>
      </w:r>
      <w:r w:rsidRPr="002E5922" w:rsidR="007B0725">
        <w:t xml:space="preserve"> </w:t>
      </w:r>
      <w:r w:rsidRPr="002E5922" w:rsidR="00FF060A">
        <w:t>processing</w:t>
      </w:r>
      <w:r w:rsidRPr="002E5922" w:rsidR="007B0725">
        <w:t xml:space="preserve"> </w:t>
      </w:r>
      <w:r w:rsidRPr="002E5922" w:rsidR="00FF060A">
        <w:t>works</w:t>
      </w:r>
      <w:r w:rsidRPr="002E5922" w:rsidR="007B0725">
        <w:t xml:space="preserve"> </w:t>
      </w:r>
      <w:r w:rsidRPr="002E5922" w:rsidR="00FF060A">
        <w:t>in</w:t>
      </w:r>
      <w:r w:rsidRPr="002E5922" w:rsidR="007B0725">
        <w:t xml:space="preserve"> </w:t>
      </w:r>
      <w:r w:rsidRPr="002E5922" w:rsidR="00FF060A">
        <w:t>this</w:t>
      </w:r>
      <w:r w:rsidRPr="002E5922" w:rsidR="007B0725">
        <w:t xml:space="preserve"> </w:t>
      </w:r>
      <w:r w:rsidRPr="002E5922" w:rsidR="00FF060A">
        <w:t>country</w:t>
      </w:r>
      <w:r w:rsidRPr="002E5922" w:rsidR="00635D11">
        <w:t>,</w:t>
      </w:r>
      <w:r w:rsidRPr="002E5922" w:rsidR="007B0725">
        <w:t xml:space="preserve"> </w:t>
      </w:r>
      <w:r w:rsidRPr="002E5922" w:rsidR="00FF060A">
        <w:t>because</w:t>
      </w:r>
      <w:r w:rsidRPr="002E5922" w:rsidR="007B0725">
        <w:t xml:space="preserve"> </w:t>
      </w:r>
      <w:r w:rsidRPr="002E5922" w:rsidR="00FF060A">
        <w:t>we</w:t>
      </w:r>
      <w:r w:rsidRPr="002E5922" w:rsidR="007B0725">
        <w:t xml:space="preserve"> </w:t>
      </w:r>
      <w:r w:rsidRPr="002E5922" w:rsidR="00FF060A">
        <w:t>have</w:t>
      </w:r>
      <w:r w:rsidRPr="002E5922" w:rsidR="007B0725">
        <w:t xml:space="preserve"> </w:t>
      </w:r>
      <w:r w:rsidRPr="002E5922" w:rsidR="00FF060A">
        <w:t>a</w:t>
      </w:r>
      <w:r w:rsidRPr="002E5922" w:rsidR="007B0725">
        <w:t xml:space="preserve"> </w:t>
      </w:r>
      <w:r w:rsidRPr="002E5922" w:rsidR="00FF060A">
        <w:t>fiercely</w:t>
      </w:r>
      <w:r w:rsidRPr="002E5922" w:rsidR="007B0725">
        <w:t xml:space="preserve"> </w:t>
      </w:r>
      <w:r w:rsidRPr="002E5922" w:rsidR="00FF060A">
        <w:t>competitive</w:t>
      </w:r>
      <w:r w:rsidRPr="002E5922" w:rsidR="007B0725">
        <w:t xml:space="preserve"> </w:t>
      </w:r>
      <w:r w:rsidRPr="002E5922" w:rsidR="00FF060A">
        <w:t>world</w:t>
      </w:r>
      <w:r w:rsidRPr="002E5922" w:rsidR="007B0725">
        <w:t xml:space="preserve"> </w:t>
      </w:r>
      <w:r w:rsidRPr="002E5922" w:rsidR="00FF060A">
        <w:t>out</w:t>
      </w:r>
      <w:r w:rsidRPr="002E5922" w:rsidR="007B0725">
        <w:t xml:space="preserve"> </w:t>
      </w:r>
      <w:r w:rsidRPr="002E5922" w:rsidR="00FF060A">
        <w:t>there.</w:t>
      </w:r>
      <w:r w:rsidRPr="002E5922" w:rsidR="007B0725">
        <w:t xml:space="preserve"> </w:t>
      </w:r>
      <w:r w:rsidRPr="002E5922" w:rsidR="00FF060A">
        <w:t>I</w:t>
      </w:r>
      <w:r w:rsidRPr="002E5922" w:rsidR="007B0725">
        <w:t xml:space="preserve"> </w:t>
      </w:r>
      <w:r w:rsidRPr="002E5922" w:rsidR="00FF060A">
        <w:t>can</w:t>
      </w:r>
      <w:r w:rsidRPr="002E5922" w:rsidR="007B0725">
        <w:t xml:space="preserve"> </w:t>
      </w:r>
      <w:r w:rsidRPr="002E5922" w:rsidR="00FF060A">
        <w:t>understand</w:t>
      </w:r>
      <w:r w:rsidRPr="002E5922" w:rsidR="007B0725">
        <w:t xml:space="preserve"> </w:t>
      </w:r>
      <w:r w:rsidRPr="002E5922" w:rsidR="00FF060A">
        <w:t>the</w:t>
      </w:r>
      <w:r w:rsidRPr="002E5922" w:rsidR="007B0725">
        <w:t xml:space="preserve"> </w:t>
      </w:r>
      <w:r w:rsidRPr="002E5922" w:rsidR="00FF060A">
        <w:t>relaxation</w:t>
      </w:r>
      <w:r w:rsidRPr="002E5922" w:rsidR="007B0725">
        <w:t xml:space="preserve"> </w:t>
      </w:r>
      <w:r w:rsidRPr="002E5922" w:rsidR="00FF060A">
        <w:t>of</w:t>
      </w:r>
      <w:r w:rsidRPr="002E5922" w:rsidR="007B0725">
        <w:t xml:space="preserve"> </w:t>
      </w:r>
      <w:r w:rsidRPr="002E5922" w:rsidR="00FF060A">
        <w:t>the</w:t>
      </w:r>
      <w:r w:rsidRPr="002E5922" w:rsidR="007B0725">
        <w:t xml:space="preserve"> </w:t>
      </w:r>
      <w:r w:rsidRPr="002E5922" w:rsidR="00FF060A">
        <w:t>code</w:t>
      </w:r>
      <w:r w:rsidRPr="002E5922" w:rsidR="007B0725">
        <w:t xml:space="preserve"> </w:t>
      </w:r>
      <w:r w:rsidRPr="002E5922" w:rsidR="00FF060A">
        <w:t>in</w:t>
      </w:r>
      <w:r w:rsidRPr="002E5922" w:rsidR="007B0725">
        <w:t xml:space="preserve"> </w:t>
      </w:r>
      <w:r w:rsidRPr="002E5922" w:rsidR="00FF060A">
        <w:t>this</w:t>
      </w:r>
      <w:r w:rsidRPr="002E5922" w:rsidR="007B0725">
        <w:t xml:space="preserve"> </w:t>
      </w:r>
      <w:r w:rsidRPr="002E5922" w:rsidR="00FF060A">
        <w:t>epidemic,</w:t>
      </w:r>
      <w:r w:rsidRPr="002E5922" w:rsidR="007B0725">
        <w:t xml:space="preserve"> </w:t>
      </w:r>
      <w:r w:rsidRPr="002E5922" w:rsidR="00FF060A">
        <w:t>but</w:t>
      </w:r>
      <w:r w:rsidRPr="002E5922" w:rsidR="007B0725">
        <w:t xml:space="preserve"> </w:t>
      </w:r>
      <w:r w:rsidRPr="002E5922" w:rsidR="00FF060A">
        <w:t>I</w:t>
      </w:r>
      <w:r w:rsidRPr="002E5922" w:rsidR="007B0725">
        <w:t xml:space="preserve"> </w:t>
      </w:r>
      <w:r w:rsidRPr="002E5922" w:rsidR="00FF060A">
        <w:t>am</w:t>
      </w:r>
      <w:r w:rsidRPr="002E5922" w:rsidR="007B0725">
        <w:t xml:space="preserve"> </w:t>
      </w:r>
      <w:r w:rsidRPr="002E5922" w:rsidR="00FF060A">
        <w:t>a</w:t>
      </w:r>
      <w:r w:rsidRPr="002E5922" w:rsidR="007B0725">
        <w:t xml:space="preserve"> </w:t>
      </w:r>
      <w:r w:rsidRPr="002E5922" w:rsidR="00FF060A">
        <w:t>little</w:t>
      </w:r>
      <w:r w:rsidRPr="002E5922" w:rsidR="007B0725">
        <w:t xml:space="preserve"> </w:t>
      </w:r>
      <w:r w:rsidRPr="002E5922" w:rsidR="00FF060A">
        <w:t>worried</w:t>
      </w:r>
      <w:r w:rsidRPr="002E5922" w:rsidR="007B0725">
        <w:t xml:space="preserve"> </w:t>
      </w:r>
      <w:r w:rsidRPr="002E5922" w:rsidR="00FF060A">
        <w:t>that</w:t>
      </w:r>
      <w:r w:rsidRPr="002E5922" w:rsidR="007B0725">
        <w:t xml:space="preserve"> </w:t>
      </w:r>
      <w:r w:rsidRPr="002E5922" w:rsidR="00FF060A">
        <w:t>you</w:t>
      </w:r>
      <w:r w:rsidRPr="002E5922" w:rsidR="007B0725">
        <w:t xml:space="preserve"> </w:t>
      </w:r>
      <w:r w:rsidRPr="002E5922" w:rsidR="00635D11">
        <w:t>a</w:t>
      </w:r>
      <w:r w:rsidRPr="002E5922" w:rsidR="00FF060A">
        <w:t>re</w:t>
      </w:r>
      <w:r w:rsidRPr="002E5922" w:rsidR="007B0725">
        <w:t xml:space="preserve"> </w:t>
      </w:r>
      <w:r w:rsidRPr="002E5922" w:rsidR="00635D11">
        <w:t xml:space="preserve">all </w:t>
      </w:r>
      <w:r w:rsidRPr="002E5922" w:rsidR="00FF060A">
        <w:t>going</w:t>
      </w:r>
      <w:r w:rsidRPr="002E5922" w:rsidR="007B0725">
        <w:t xml:space="preserve"> </w:t>
      </w:r>
      <w:r w:rsidRPr="002E5922" w:rsidR="00FF060A">
        <w:t>to</w:t>
      </w:r>
      <w:r w:rsidRPr="002E5922" w:rsidR="007B0725">
        <w:t xml:space="preserve"> </w:t>
      </w:r>
      <w:r w:rsidRPr="002E5922" w:rsidR="00FF060A">
        <w:t>get</w:t>
      </w:r>
      <w:r w:rsidRPr="002E5922" w:rsidR="007B0725">
        <w:t xml:space="preserve"> </w:t>
      </w:r>
      <w:r w:rsidRPr="002E5922" w:rsidR="00FF060A">
        <w:t>too</w:t>
      </w:r>
      <w:r w:rsidRPr="002E5922" w:rsidR="007B0725">
        <w:t xml:space="preserve"> </w:t>
      </w:r>
      <w:r w:rsidRPr="002E5922" w:rsidR="00FF060A">
        <w:t>cosy</w:t>
      </w:r>
      <w:r w:rsidRPr="002E5922" w:rsidR="007B0725">
        <w:t xml:space="preserve"> </w:t>
      </w:r>
      <w:r w:rsidRPr="002E5922" w:rsidR="00635D11">
        <w:t>again</w:t>
      </w:r>
      <w:r w:rsidRPr="002E5922" w:rsidR="007B0725">
        <w:t xml:space="preserve"> </w:t>
      </w:r>
      <w:r w:rsidRPr="002E5922" w:rsidR="00FF060A">
        <w:t>and</w:t>
      </w:r>
      <w:r w:rsidRPr="002E5922" w:rsidR="00635D11">
        <w:t>,</w:t>
      </w:r>
      <w:r w:rsidRPr="002E5922" w:rsidR="007B0725">
        <w:t xml:space="preserve"> </w:t>
      </w:r>
      <w:r w:rsidRPr="002E5922" w:rsidR="00FF060A">
        <w:t>dare</w:t>
      </w:r>
      <w:r w:rsidRPr="002E5922" w:rsidR="007B0725">
        <w:t xml:space="preserve"> </w:t>
      </w:r>
      <w:r w:rsidRPr="002E5922" w:rsidR="00FF060A">
        <w:t>I</w:t>
      </w:r>
      <w:r w:rsidRPr="002E5922" w:rsidR="007B0725">
        <w:t xml:space="preserve"> </w:t>
      </w:r>
      <w:r w:rsidRPr="002E5922" w:rsidR="00FF060A">
        <w:t>say</w:t>
      </w:r>
      <w:r w:rsidRPr="002E5922" w:rsidR="007B0725">
        <w:t xml:space="preserve"> </w:t>
      </w:r>
      <w:r w:rsidRPr="002E5922" w:rsidR="00FF060A">
        <w:t>it,</w:t>
      </w:r>
      <w:r w:rsidRPr="002E5922" w:rsidR="007B0725">
        <w:t xml:space="preserve"> </w:t>
      </w:r>
      <w:r w:rsidRPr="002E5922" w:rsidR="00FF060A">
        <w:t>start</w:t>
      </w:r>
      <w:r w:rsidRPr="002E5922" w:rsidR="007B0725">
        <w:t xml:space="preserve"> </w:t>
      </w:r>
      <w:r w:rsidRPr="002E5922" w:rsidR="00FF060A">
        <w:t>stitching</w:t>
      </w:r>
      <w:r w:rsidRPr="002E5922" w:rsidR="007B0725">
        <w:t xml:space="preserve"> </w:t>
      </w:r>
      <w:r w:rsidRPr="002E5922" w:rsidR="00FF060A">
        <w:t>things</w:t>
      </w:r>
      <w:r w:rsidRPr="002E5922" w:rsidR="007B0725">
        <w:t xml:space="preserve"> </w:t>
      </w:r>
      <w:r w:rsidRPr="002E5922" w:rsidR="00FF060A">
        <w:t>up,</w:t>
      </w:r>
      <w:r w:rsidRPr="002E5922" w:rsidR="007B0725">
        <w:t xml:space="preserve"> </w:t>
      </w:r>
      <w:r w:rsidRPr="002E5922" w:rsidR="00FF060A">
        <w:t>not</w:t>
      </w:r>
      <w:r w:rsidRPr="002E5922" w:rsidR="007B0725">
        <w:t xml:space="preserve"> </w:t>
      </w:r>
      <w:r w:rsidRPr="002E5922" w:rsidR="00FF060A">
        <w:t>that</w:t>
      </w:r>
      <w:r w:rsidRPr="002E5922" w:rsidR="007B0725">
        <w:t xml:space="preserve"> </w:t>
      </w:r>
      <w:r w:rsidRPr="002E5922" w:rsidR="00FF060A">
        <w:t>you</w:t>
      </w:r>
      <w:r w:rsidRPr="002E5922" w:rsidR="007B0725">
        <w:t xml:space="preserve"> </w:t>
      </w:r>
      <w:r w:rsidRPr="002E5922" w:rsidR="00FF060A">
        <w:t>ever</w:t>
      </w:r>
      <w:r w:rsidRPr="002E5922" w:rsidR="007B0725">
        <w:t xml:space="preserve"> </w:t>
      </w:r>
      <w:r w:rsidRPr="002E5922" w:rsidR="00FF060A">
        <w:t>would</w:t>
      </w:r>
      <w:r w:rsidRPr="002E5922" w:rsidR="00635D11">
        <w:t>,</w:t>
      </w:r>
      <w:r w:rsidRPr="002E5922" w:rsidR="007B0725">
        <w:t xml:space="preserve"> </w:t>
      </w:r>
      <w:r w:rsidRPr="002E5922" w:rsidR="00FF060A">
        <w:t>of</w:t>
      </w:r>
      <w:r w:rsidRPr="002E5922" w:rsidR="007B0725">
        <w:t xml:space="preserve"> </w:t>
      </w:r>
      <w:r w:rsidRPr="002E5922" w:rsidR="00FF060A">
        <w:t>course.</w:t>
      </w:r>
      <w:r w:rsidRPr="002E5922" w:rsidR="007B0725">
        <w:t xml:space="preserve"> </w:t>
      </w:r>
      <w:r w:rsidRPr="002E5922" w:rsidR="00635D11">
        <w:t xml:space="preserve">Can </w:t>
      </w:r>
      <w:r w:rsidRPr="002E5922" w:rsidR="00FF060A">
        <w:t>we</w:t>
      </w:r>
      <w:r w:rsidRPr="002E5922" w:rsidR="007B0725">
        <w:t xml:space="preserve"> </w:t>
      </w:r>
      <w:r w:rsidRPr="002E5922" w:rsidR="00FF060A">
        <w:t>have</w:t>
      </w:r>
      <w:r w:rsidRPr="002E5922" w:rsidR="007B0725">
        <w:t xml:space="preserve"> </w:t>
      </w:r>
      <w:r w:rsidRPr="002E5922" w:rsidR="00FF060A">
        <w:t>the</w:t>
      </w:r>
      <w:r w:rsidRPr="002E5922" w:rsidR="007B0725">
        <w:t xml:space="preserve"> </w:t>
      </w:r>
      <w:r w:rsidRPr="002E5922" w:rsidR="00FF060A">
        <w:t>assurance</w:t>
      </w:r>
      <w:r w:rsidRPr="002E5922" w:rsidR="007B0725">
        <w:t xml:space="preserve"> </w:t>
      </w:r>
      <w:r w:rsidRPr="002E5922" w:rsidR="00635D11">
        <w:t xml:space="preserve">that </w:t>
      </w:r>
      <w:r w:rsidRPr="002E5922" w:rsidR="00FF060A">
        <w:t>when</w:t>
      </w:r>
      <w:r w:rsidRPr="002E5922" w:rsidR="007B0725">
        <w:t xml:space="preserve"> </w:t>
      </w:r>
      <w:r w:rsidRPr="002E5922" w:rsidR="00FF060A">
        <w:t>this</w:t>
      </w:r>
      <w:r w:rsidRPr="002E5922" w:rsidR="007B0725">
        <w:t xml:space="preserve"> </w:t>
      </w:r>
      <w:r w:rsidRPr="002E5922" w:rsidR="00FF060A">
        <w:t>is</w:t>
      </w:r>
      <w:r w:rsidRPr="002E5922" w:rsidR="007B0725">
        <w:t xml:space="preserve"> </w:t>
      </w:r>
      <w:r w:rsidRPr="002E5922" w:rsidR="00FF060A">
        <w:t>over</w:t>
      </w:r>
      <w:r w:rsidRPr="002E5922" w:rsidR="007B0725">
        <w:t xml:space="preserve"> </w:t>
      </w:r>
      <w:r w:rsidRPr="002E5922" w:rsidR="00FF060A">
        <w:t>business</w:t>
      </w:r>
      <w:r w:rsidRPr="002E5922" w:rsidR="007B0725">
        <w:t xml:space="preserve"> </w:t>
      </w:r>
      <w:r w:rsidRPr="002E5922" w:rsidR="00FF060A">
        <w:t>will</w:t>
      </w:r>
      <w:r w:rsidRPr="002E5922" w:rsidR="007B0725">
        <w:t xml:space="preserve"> </w:t>
      </w:r>
      <w:r w:rsidRPr="002E5922" w:rsidR="00FF060A">
        <w:t>go</w:t>
      </w:r>
      <w:r w:rsidRPr="002E5922" w:rsidR="007B0725">
        <w:t xml:space="preserve"> </w:t>
      </w:r>
      <w:r w:rsidRPr="002E5922" w:rsidR="00FF060A">
        <w:t>back</w:t>
      </w:r>
      <w:r w:rsidRPr="002E5922" w:rsidR="007B0725">
        <w:t xml:space="preserve"> </w:t>
      </w:r>
      <w:r w:rsidRPr="002E5922" w:rsidR="00FF060A">
        <w:t>to</w:t>
      </w:r>
      <w:r w:rsidRPr="002E5922" w:rsidR="007B0725">
        <w:t xml:space="preserve"> </w:t>
      </w:r>
      <w:r w:rsidRPr="002E5922" w:rsidR="00FF060A">
        <w:t>usual?</w:t>
      </w:r>
    </w:p>
    <w:p w:rsidR="00275921" w:rsidRPr="002E5922" w:rsidP="00275921">
      <w:pPr>
        <w:pStyle w:val="Answer"/>
      </w:pPr>
      <w:sdt>
        <w:sdtPr>
          <w:alias w:val="Witness"/>
          <w:id w:val="-2107644629"/>
          <w:placeholder>
            <w:docPart w:val="DefaultPlaceholder_1082065158"/>
          </w:placeholder>
          <w:richText/>
        </w:sdtPr>
        <w:sdtContent>
          <w:r w:rsidRPr="002E5922" w:rsidR="007B0725">
            <w:rPr>
              <w:b/>
              <w:i/>
            </w:rPr>
            <w:t>Andrew Opie:</w:t>
          </w:r>
        </w:sdtContent>
      </w:sdt>
      <w:r w:rsidRPr="002E5922" w:rsidR="007B0725">
        <w:t xml:space="preserve"> </w:t>
      </w:r>
      <w:r w:rsidRPr="002E5922" w:rsidR="00635D11">
        <w:t xml:space="preserve">To </w:t>
      </w:r>
      <w:r w:rsidRPr="002E5922" w:rsidR="00FF060A">
        <w:t>a</w:t>
      </w:r>
      <w:r w:rsidRPr="002E5922" w:rsidR="007B0725">
        <w:t xml:space="preserve"> </w:t>
      </w:r>
      <w:r w:rsidRPr="002E5922" w:rsidR="00FF060A">
        <w:t>certain</w:t>
      </w:r>
      <w:r w:rsidRPr="002E5922" w:rsidR="007B0725">
        <w:t xml:space="preserve"> </w:t>
      </w:r>
      <w:r w:rsidRPr="002E5922" w:rsidR="00FF060A">
        <w:t>extent</w:t>
      </w:r>
      <w:r w:rsidRPr="002E5922" w:rsidR="00635D11">
        <w:t>,</w:t>
      </w:r>
      <w:r w:rsidRPr="002E5922" w:rsidR="007B0725">
        <w:t xml:space="preserve"> </w:t>
      </w:r>
      <w:r w:rsidRPr="002E5922" w:rsidR="00FF060A">
        <w:t>businesses</w:t>
      </w:r>
      <w:r w:rsidRPr="002E5922" w:rsidR="007B0725">
        <w:t xml:space="preserve"> </w:t>
      </w:r>
      <w:r w:rsidRPr="002E5922" w:rsidR="00FF060A">
        <w:t>is</w:t>
      </w:r>
      <w:r w:rsidRPr="002E5922" w:rsidR="007B0725">
        <w:t xml:space="preserve"> </w:t>
      </w:r>
      <w:r w:rsidRPr="002E5922" w:rsidR="00FF060A">
        <w:t>back</w:t>
      </w:r>
      <w:r w:rsidRPr="002E5922" w:rsidR="007B0725">
        <w:t xml:space="preserve"> </w:t>
      </w:r>
      <w:r w:rsidRPr="002E5922" w:rsidR="00FF060A">
        <w:t>to</w:t>
      </w:r>
      <w:r w:rsidRPr="002E5922" w:rsidR="007B0725">
        <w:t xml:space="preserve"> </w:t>
      </w:r>
      <w:r w:rsidRPr="002E5922" w:rsidR="00FF060A">
        <w:t>usual,</w:t>
      </w:r>
      <w:r w:rsidRPr="002E5922" w:rsidR="007B0725">
        <w:t xml:space="preserve"> </w:t>
      </w:r>
      <w:r w:rsidRPr="002E5922" w:rsidR="00FF060A">
        <w:t>in</w:t>
      </w:r>
      <w:r w:rsidRPr="002E5922" w:rsidR="007B0725">
        <w:t xml:space="preserve"> </w:t>
      </w:r>
      <w:r w:rsidRPr="002E5922" w:rsidR="00FF060A">
        <w:t>terms</w:t>
      </w:r>
      <w:r w:rsidRPr="002E5922" w:rsidR="007B0725">
        <w:t xml:space="preserve"> </w:t>
      </w:r>
      <w:r w:rsidRPr="002E5922" w:rsidR="00FF060A">
        <w:t>of</w:t>
      </w:r>
      <w:r w:rsidRPr="002E5922" w:rsidR="007B0725">
        <w:t xml:space="preserve"> </w:t>
      </w:r>
      <w:r w:rsidRPr="002E5922" w:rsidR="00FF060A">
        <w:t>competition</w:t>
      </w:r>
      <w:r w:rsidRPr="002E5922" w:rsidR="007B0725">
        <w:t xml:space="preserve"> </w:t>
      </w:r>
      <w:r w:rsidRPr="002E5922" w:rsidR="00FF060A">
        <w:t>between</w:t>
      </w:r>
      <w:r w:rsidRPr="002E5922" w:rsidR="007B0725">
        <w:t xml:space="preserve"> </w:t>
      </w:r>
      <w:r w:rsidRPr="002E5922" w:rsidR="00FF060A">
        <w:t>the</w:t>
      </w:r>
      <w:r w:rsidRPr="002E5922" w:rsidR="007B0725">
        <w:t xml:space="preserve"> </w:t>
      </w:r>
      <w:r w:rsidRPr="002E5922" w:rsidR="00FF060A">
        <w:t>supermarkets,</w:t>
      </w:r>
      <w:r w:rsidRPr="002E5922" w:rsidR="007B0725">
        <w:t xml:space="preserve"> </w:t>
      </w:r>
      <w:r w:rsidRPr="002E5922" w:rsidR="00635D11">
        <w:t>as</w:t>
      </w:r>
      <w:r w:rsidRPr="002E5922" w:rsidR="007B0725">
        <w:t xml:space="preserve"> </w:t>
      </w:r>
      <w:r w:rsidRPr="002E5922" w:rsidR="00FF060A">
        <w:t>probably</w:t>
      </w:r>
      <w:r w:rsidRPr="002E5922" w:rsidR="007B0725">
        <w:t xml:space="preserve"> </w:t>
      </w:r>
      <w:r w:rsidRPr="002E5922" w:rsidR="00FF060A">
        <w:t>most</w:t>
      </w:r>
      <w:r w:rsidRPr="002E5922" w:rsidR="007B0725">
        <w:t xml:space="preserve"> </w:t>
      </w:r>
      <w:r w:rsidRPr="002E5922" w:rsidR="00FF060A">
        <w:t>consumers</w:t>
      </w:r>
      <w:r w:rsidRPr="002E5922" w:rsidR="007B0725">
        <w:t xml:space="preserve"> </w:t>
      </w:r>
      <w:r w:rsidRPr="002E5922" w:rsidR="00FF060A">
        <w:t>can</w:t>
      </w:r>
      <w:r w:rsidRPr="002E5922" w:rsidR="007B0725">
        <w:t xml:space="preserve"> </w:t>
      </w:r>
      <w:r w:rsidRPr="002E5922" w:rsidR="00FF060A">
        <w:t>see,</w:t>
      </w:r>
      <w:r w:rsidRPr="002E5922" w:rsidR="007B0725">
        <w:t xml:space="preserve"> </w:t>
      </w:r>
      <w:r w:rsidRPr="002E5922" w:rsidR="00FF060A">
        <w:t>which</w:t>
      </w:r>
      <w:r w:rsidRPr="002E5922" w:rsidR="007B0725">
        <w:t xml:space="preserve"> </w:t>
      </w:r>
      <w:r w:rsidRPr="002E5922" w:rsidR="00FF060A">
        <w:t>is</w:t>
      </w:r>
      <w:r w:rsidRPr="002E5922" w:rsidR="007B0725">
        <w:t xml:space="preserve"> </w:t>
      </w:r>
      <w:r w:rsidRPr="002E5922" w:rsidR="00FF060A">
        <w:t>to</w:t>
      </w:r>
      <w:r w:rsidRPr="002E5922" w:rsidR="007B0725">
        <w:t xml:space="preserve"> </w:t>
      </w:r>
      <w:r w:rsidRPr="002E5922" w:rsidR="00FF060A">
        <w:t>the</w:t>
      </w:r>
      <w:r w:rsidRPr="002E5922" w:rsidR="007B0725">
        <w:t xml:space="preserve"> </w:t>
      </w:r>
      <w:r w:rsidRPr="002E5922" w:rsidR="00FF060A">
        <w:t>benefit</w:t>
      </w:r>
      <w:r w:rsidRPr="002E5922" w:rsidR="007B0725">
        <w:t xml:space="preserve"> </w:t>
      </w:r>
      <w:r w:rsidRPr="002E5922" w:rsidR="00FF060A">
        <w:t>of</w:t>
      </w:r>
      <w:r w:rsidRPr="002E5922" w:rsidR="007B0725">
        <w:t xml:space="preserve"> </w:t>
      </w:r>
      <w:r w:rsidRPr="002E5922" w:rsidR="00FF060A">
        <w:t>a</w:t>
      </w:r>
      <w:r w:rsidRPr="002E5922" w:rsidR="007B0725">
        <w:t xml:space="preserve"> </w:t>
      </w:r>
      <w:r w:rsidRPr="002E5922" w:rsidR="00FF060A">
        <w:t>great</w:t>
      </w:r>
      <w:r w:rsidRPr="002E5922" w:rsidR="007B0725">
        <w:t xml:space="preserve"> </w:t>
      </w:r>
      <w:r w:rsidRPr="002E5922" w:rsidR="00FF060A">
        <w:t>market.</w:t>
      </w:r>
      <w:r w:rsidRPr="002E5922" w:rsidR="007B0725">
        <w:t xml:space="preserve"> </w:t>
      </w:r>
      <w:r w:rsidRPr="002E5922" w:rsidR="00635D11">
        <w:t xml:space="preserve">To </w:t>
      </w:r>
      <w:r w:rsidRPr="002E5922" w:rsidR="00FF060A">
        <w:t>be</w:t>
      </w:r>
      <w:r w:rsidRPr="002E5922" w:rsidR="007B0725">
        <w:t xml:space="preserve"> </w:t>
      </w:r>
      <w:r w:rsidRPr="002E5922" w:rsidR="00FF060A">
        <w:t>clear,</w:t>
      </w:r>
      <w:r w:rsidRPr="002E5922" w:rsidR="007B0725">
        <w:t xml:space="preserve"> </w:t>
      </w:r>
      <w:r w:rsidRPr="002E5922" w:rsidR="00FF060A">
        <w:t>nothing</w:t>
      </w:r>
      <w:r w:rsidRPr="002E5922" w:rsidR="007B0725">
        <w:t xml:space="preserve"> </w:t>
      </w:r>
      <w:r w:rsidRPr="002E5922" w:rsidR="00FF060A">
        <w:t>has</w:t>
      </w:r>
      <w:r w:rsidRPr="002E5922" w:rsidR="007B0725">
        <w:t xml:space="preserve"> </w:t>
      </w:r>
      <w:r w:rsidRPr="002E5922" w:rsidR="00FF060A">
        <w:t>actually</w:t>
      </w:r>
      <w:r w:rsidRPr="002E5922" w:rsidR="007B0725">
        <w:t xml:space="preserve"> </w:t>
      </w:r>
      <w:r w:rsidRPr="002E5922" w:rsidR="00FF060A">
        <w:t>been</w:t>
      </w:r>
      <w:r w:rsidRPr="002E5922" w:rsidR="007B0725">
        <w:t xml:space="preserve"> </w:t>
      </w:r>
      <w:r w:rsidRPr="002E5922" w:rsidR="00FF060A">
        <w:t>relaxed</w:t>
      </w:r>
      <w:r w:rsidRPr="002E5922" w:rsidR="007B0725">
        <w:t xml:space="preserve"> </w:t>
      </w:r>
      <w:r w:rsidRPr="002E5922" w:rsidR="00FF060A">
        <w:t>on</w:t>
      </w:r>
      <w:r w:rsidRPr="002E5922" w:rsidR="007B0725">
        <w:t xml:space="preserve"> </w:t>
      </w:r>
      <w:r w:rsidRPr="002E5922" w:rsidR="00FF060A">
        <w:t>the</w:t>
      </w:r>
      <w:r w:rsidRPr="002E5922" w:rsidR="007B0725">
        <w:t xml:space="preserve"> </w:t>
      </w:r>
      <w:r w:rsidRPr="002E5922" w:rsidR="00FF060A">
        <w:t>code.</w:t>
      </w:r>
      <w:r w:rsidRPr="002E5922" w:rsidR="007B0725">
        <w:t xml:space="preserve"> </w:t>
      </w:r>
      <w:r w:rsidRPr="002E5922" w:rsidR="00FF060A">
        <w:t>It</w:t>
      </w:r>
      <w:r w:rsidRPr="002E5922" w:rsidR="007B0725">
        <w:t xml:space="preserve"> </w:t>
      </w:r>
      <w:r w:rsidRPr="002E5922" w:rsidR="00FF060A">
        <w:t>was</w:t>
      </w:r>
      <w:r w:rsidRPr="002E5922" w:rsidR="007B0725">
        <w:t xml:space="preserve"> </w:t>
      </w:r>
      <w:r w:rsidRPr="002E5922" w:rsidR="00FF060A">
        <w:t>simply</w:t>
      </w:r>
      <w:r w:rsidRPr="002E5922" w:rsidR="007B0725">
        <w:t xml:space="preserve"> </w:t>
      </w:r>
      <w:r w:rsidRPr="002E5922" w:rsidR="00FF060A">
        <w:t>a</w:t>
      </w:r>
      <w:r w:rsidRPr="002E5922" w:rsidR="007B0725">
        <w:t xml:space="preserve"> </w:t>
      </w:r>
      <w:r w:rsidRPr="002E5922" w:rsidR="00FF060A">
        <w:t>statement</w:t>
      </w:r>
      <w:r w:rsidRPr="002E5922" w:rsidR="007B0725">
        <w:t xml:space="preserve"> </w:t>
      </w:r>
      <w:r w:rsidRPr="002E5922" w:rsidR="00FF060A">
        <w:t>by</w:t>
      </w:r>
      <w:r w:rsidRPr="002E5922" w:rsidR="007B0725">
        <w:t xml:space="preserve"> </w:t>
      </w:r>
      <w:r w:rsidRPr="002E5922" w:rsidR="00FF060A">
        <w:t>the</w:t>
      </w:r>
      <w:r w:rsidRPr="002E5922" w:rsidR="007B0725">
        <w:t xml:space="preserve"> </w:t>
      </w:r>
      <w:r w:rsidRPr="002E5922" w:rsidR="00FF060A">
        <w:t>adjudicator</w:t>
      </w:r>
      <w:r w:rsidRPr="002E5922" w:rsidR="007B0725">
        <w:t xml:space="preserve"> </w:t>
      </w:r>
      <w:r w:rsidRPr="002E5922" w:rsidR="00FF060A">
        <w:t>about</w:t>
      </w:r>
      <w:r w:rsidRPr="002E5922" w:rsidR="007B0725">
        <w:t xml:space="preserve"> </w:t>
      </w:r>
      <w:r w:rsidRPr="002E5922" w:rsidR="00FF060A">
        <w:t>her</w:t>
      </w:r>
      <w:r w:rsidRPr="002E5922" w:rsidR="007B0725">
        <w:t xml:space="preserve"> </w:t>
      </w:r>
      <w:r w:rsidRPr="002E5922" w:rsidR="00FF060A">
        <w:t>assessment</w:t>
      </w:r>
      <w:r w:rsidRPr="002E5922" w:rsidR="007B0725">
        <w:t xml:space="preserve"> </w:t>
      </w:r>
      <w:r w:rsidRPr="002E5922" w:rsidR="00FF060A">
        <w:t>of</w:t>
      </w:r>
      <w:r w:rsidRPr="002E5922" w:rsidR="007B0725">
        <w:t xml:space="preserve"> </w:t>
      </w:r>
      <w:r w:rsidRPr="002E5922" w:rsidR="00FF060A">
        <w:t>what</w:t>
      </w:r>
      <w:r w:rsidRPr="002E5922" w:rsidR="007B0725">
        <w:t xml:space="preserve"> </w:t>
      </w:r>
      <w:r w:rsidRPr="002E5922" w:rsidR="00FF060A">
        <w:t>would</w:t>
      </w:r>
      <w:r w:rsidRPr="002E5922" w:rsidR="007B0725">
        <w:t xml:space="preserve"> </w:t>
      </w:r>
      <w:r w:rsidRPr="002E5922" w:rsidR="00FF060A">
        <w:t>be</w:t>
      </w:r>
      <w:r w:rsidRPr="002E5922" w:rsidR="007B0725">
        <w:t xml:space="preserve"> </w:t>
      </w:r>
      <w:r w:rsidRPr="002E5922" w:rsidR="00FF060A">
        <w:t>reasonable</w:t>
      </w:r>
      <w:r w:rsidRPr="002E5922" w:rsidR="007B0725">
        <w:t xml:space="preserve"> </w:t>
      </w:r>
      <w:r w:rsidRPr="002E5922" w:rsidR="00FF060A">
        <w:t>in</w:t>
      </w:r>
      <w:r w:rsidRPr="002E5922" w:rsidR="007B0725">
        <w:t xml:space="preserve"> </w:t>
      </w:r>
      <w:r w:rsidRPr="002E5922" w:rsidR="00FF060A">
        <w:t>terms</w:t>
      </w:r>
      <w:r w:rsidRPr="002E5922" w:rsidR="007B0725">
        <w:t xml:space="preserve"> </w:t>
      </w:r>
      <w:r w:rsidRPr="002E5922" w:rsidR="00FF060A">
        <w:t>of</w:t>
      </w:r>
      <w:r w:rsidRPr="002E5922" w:rsidR="007B0725">
        <w:t xml:space="preserve"> </w:t>
      </w:r>
      <w:r w:rsidRPr="002E5922" w:rsidR="00FF060A">
        <w:t>decisions</w:t>
      </w:r>
      <w:r w:rsidRPr="002E5922" w:rsidR="00635D11">
        <w:t xml:space="preserve">, including </w:t>
      </w:r>
      <w:r w:rsidRPr="002E5922" w:rsidR="00FF060A">
        <w:t>decisions</w:t>
      </w:r>
      <w:r w:rsidRPr="002E5922" w:rsidR="007B0725">
        <w:t xml:space="preserve"> </w:t>
      </w:r>
      <w:r w:rsidRPr="002E5922" w:rsidR="00FF060A">
        <w:t>taken</w:t>
      </w:r>
      <w:r w:rsidRPr="002E5922" w:rsidR="007B0725">
        <w:t xml:space="preserve"> </w:t>
      </w:r>
      <w:r w:rsidRPr="002E5922" w:rsidR="00FF060A">
        <w:t>between</w:t>
      </w:r>
      <w:r w:rsidRPr="002E5922" w:rsidR="007B0725">
        <w:t xml:space="preserve"> </w:t>
      </w:r>
      <w:r w:rsidRPr="002E5922" w:rsidR="00FF060A">
        <w:t>retailers</w:t>
      </w:r>
      <w:r w:rsidRPr="002E5922" w:rsidR="007B0725">
        <w:t xml:space="preserve"> </w:t>
      </w:r>
      <w:r w:rsidRPr="002E5922" w:rsidR="00FF060A">
        <w:t>and</w:t>
      </w:r>
      <w:r w:rsidRPr="002E5922" w:rsidR="007B0725">
        <w:t xml:space="preserve"> </w:t>
      </w:r>
      <w:r w:rsidRPr="002E5922" w:rsidR="00FF060A">
        <w:t>suppliers.</w:t>
      </w:r>
      <w:r w:rsidRPr="002E5922" w:rsidR="007B0725">
        <w:t xml:space="preserve"> </w:t>
      </w:r>
      <w:r w:rsidRPr="002E5922" w:rsidR="00635D11">
        <w:t xml:space="preserve">As you </w:t>
      </w:r>
      <w:r w:rsidRPr="002E5922" w:rsidR="00FF060A">
        <w:t>can</w:t>
      </w:r>
      <w:r w:rsidRPr="002E5922" w:rsidR="007B0725">
        <w:t xml:space="preserve"> </w:t>
      </w:r>
      <w:r w:rsidRPr="002E5922" w:rsidR="00FF060A">
        <w:t>imagine</w:t>
      </w:r>
      <w:r w:rsidRPr="002E5922" w:rsidR="00635D11">
        <w:t>,</w:t>
      </w:r>
      <w:r w:rsidRPr="002E5922" w:rsidR="007B0725">
        <w:t xml:space="preserve"> </w:t>
      </w:r>
      <w:r w:rsidRPr="002E5922" w:rsidR="00FF060A">
        <w:t>that</w:t>
      </w:r>
      <w:r w:rsidRPr="002E5922" w:rsidR="007B0725">
        <w:t xml:space="preserve"> </w:t>
      </w:r>
      <w:r w:rsidRPr="002E5922" w:rsidR="00FF060A">
        <w:t>is</w:t>
      </w:r>
      <w:r w:rsidRPr="002E5922" w:rsidR="007B0725">
        <w:t xml:space="preserve"> </w:t>
      </w:r>
      <w:r w:rsidRPr="002E5922" w:rsidR="00FF060A">
        <w:t>a</w:t>
      </w:r>
      <w:r w:rsidRPr="002E5922" w:rsidR="007B0725">
        <w:t xml:space="preserve"> </w:t>
      </w:r>
      <w:r w:rsidRPr="002E5922" w:rsidR="00FF060A">
        <w:t>clause</w:t>
      </w:r>
      <w:r w:rsidRPr="002E5922" w:rsidR="007B0725">
        <w:t xml:space="preserve"> </w:t>
      </w:r>
      <w:r w:rsidRPr="002E5922" w:rsidR="00FF060A">
        <w:t>that</w:t>
      </w:r>
      <w:r w:rsidRPr="002E5922" w:rsidR="007B0725">
        <w:t xml:space="preserve"> </w:t>
      </w:r>
      <w:r w:rsidRPr="002E5922" w:rsidR="00FF060A">
        <w:t>is</w:t>
      </w:r>
      <w:r w:rsidRPr="002E5922" w:rsidR="007B0725">
        <w:t xml:space="preserve"> </w:t>
      </w:r>
      <w:r w:rsidRPr="002E5922" w:rsidR="00FF060A">
        <w:t>interpreted</w:t>
      </w:r>
      <w:r w:rsidRPr="002E5922" w:rsidR="00635D11">
        <w:t>. If</w:t>
      </w:r>
      <w:r w:rsidRPr="002E5922" w:rsidR="00FF060A">
        <w:t>,</w:t>
      </w:r>
      <w:r w:rsidRPr="002E5922" w:rsidR="007B0725">
        <w:t xml:space="preserve"> </w:t>
      </w:r>
      <w:r w:rsidRPr="002E5922" w:rsidR="00FF060A">
        <w:t>as</w:t>
      </w:r>
      <w:r w:rsidRPr="002E5922" w:rsidR="007B0725">
        <w:t xml:space="preserve"> </w:t>
      </w:r>
      <w:r w:rsidRPr="002E5922" w:rsidR="00FF060A">
        <w:t>you</w:t>
      </w:r>
      <w:r w:rsidRPr="002E5922" w:rsidR="007B0725">
        <w:t xml:space="preserve"> </w:t>
      </w:r>
      <w:r w:rsidRPr="002E5922" w:rsidR="00FF060A">
        <w:t>say,</w:t>
      </w:r>
      <w:r w:rsidRPr="002E5922" w:rsidR="007B0725">
        <w:t xml:space="preserve"> </w:t>
      </w:r>
      <w:r w:rsidRPr="002E5922" w:rsidR="00FF060A">
        <w:t>we</w:t>
      </w:r>
      <w:r w:rsidRPr="002E5922" w:rsidR="007B0725">
        <w:t xml:space="preserve"> </w:t>
      </w:r>
      <w:r w:rsidRPr="002E5922" w:rsidR="00FF060A">
        <w:t>return</w:t>
      </w:r>
      <w:r w:rsidRPr="002E5922" w:rsidR="007B0725">
        <w:t xml:space="preserve"> </w:t>
      </w:r>
      <w:r w:rsidRPr="002E5922" w:rsidR="00FF060A">
        <w:t>to</w:t>
      </w:r>
      <w:r w:rsidRPr="002E5922" w:rsidR="007B0725">
        <w:t xml:space="preserve"> </w:t>
      </w:r>
      <w:r w:rsidRPr="002E5922" w:rsidR="00FF060A">
        <w:t>whatever</w:t>
      </w:r>
      <w:r w:rsidRPr="002E5922" w:rsidR="007B0725">
        <w:t xml:space="preserve"> </w:t>
      </w:r>
      <w:r w:rsidRPr="002E5922" w:rsidR="00FF060A">
        <w:t>that</w:t>
      </w:r>
      <w:r w:rsidRPr="002E5922" w:rsidR="007B0725">
        <w:t xml:space="preserve"> </w:t>
      </w:r>
      <w:r w:rsidRPr="002E5922" w:rsidR="00FF060A">
        <w:t>new</w:t>
      </w:r>
      <w:r w:rsidRPr="002E5922" w:rsidR="007B0725">
        <w:t xml:space="preserve"> </w:t>
      </w:r>
      <w:r w:rsidRPr="002E5922" w:rsidR="00FF060A">
        <w:t>normal</w:t>
      </w:r>
      <w:r w:rsidRPr="002E5922" w:rsidR="007B0725">
        <w:t xml:space="preserve"> </w:t>
      </w:r>
      <w:r w:rsidRPr="002E5922" w:rsidR="00FF060A">
        <w:t>looks</w:t>
      </w:r>
      <w:r w:rsidRPr="002E5922" w:rsidR="007B0725">
        <w:t xml:space="preserve"> </w:t>
      </w:r>
      <w:r w:rsidRPr="002E5922" w:rsidR="00FF060A">
        <w:t>like</w:t>
      </w:r>
      <w:r w:rsidRPr="002E5922" w:rsidR="00635D11">
        <w:t>,</w:t>
      </w:r>
      <w:r w:rsidRPr="002E5922" w:rsidR="007B0725">
        <w:t xml:space="preserve"> </w:t>
      </w:r>
      <w:r w:rsidRPr="002E5922" w:rsidR="00FF060A">
        <w:t>that</w:t>
      </w:r>
      <w:r w:rsidRPr="002E5922" w:rsidR="007B0725">
        <w:t xml:space="preserve"> </w:t>
      </w:r>
      <w:r w:rsidRPr="002E5922" w:rsidR="00FF060A">
        <w:t>definition</w:t>
      </w:r>
      <w:r w:rsidRPr="002E5922" w:rsidR="007B0725">
        <w:t xml:space="preserve"> </w:t>
      </w:r>
      <w:r w:rsidRPr="002E5922" w:rsidR="00FF060A">
        <w:t>and</w:t>
      </w:r>
      <w:r w:rsidRPr="002E5922" w:rsidR="007B0725">
        <w:t xml:space="preserve"> </w:t>
      </w:r>
      <w:r w:rsidRPr="002E5922" w:rsidR="00FF060A">
        <w:t>interpretation</w:t>
      </w:r>
      <w:r w:rsidRPr="002E5922" w:rsidR="007B0725">
        <w:t xml:space="preserve"> </w:t>
      </w:r>
      <w:r w:rsidRPr="002E5922" w:rsidR="00FF060A">
        <w:t>of</w:t>
      </w:r>
      <w:r w:rsidRPr="002E5922" w:rsidR="007B0725">
        <w:t xml:space="preserve"> </w:t>
      </w:r>
      <w:r w:rsidRPr="002E5922" w:rsidR="00FF060A">
        <w:t>reasonableness</w:t>
      </w:r>
      <w:r w:rsidRPr="002E5922" w:rsidR="007B0725">
        <w:t xml:space="preserve"> </w:t>
      </w:r>
      <w:r w:rsidRPr="002E5922" w:rsidR="00FF060A">
        <w:t>is</w:t>
      </w:r>
      <w:r w:rsidRPr="002E5922" w:rsidR="007B0725">
        <w:t xml:space="preserve"> </w:t>
      </w:r>
      <w:r w:rsidRPr="002E5922" w:rsidR="00FF060A">
        <w:t>going</w:t>
      </w:r>
      <w:r w:rsidRPr="002E5922" w:rsidR="007B0725">
        <w:t xml:space="preserve"> </w:t>
      </w:r>
      <w:r w:rsidRPr="002E5922" w:rsidR="00FF060A">
        <w:t>to</w:t>
      </w:r>
      <w:r w:rsidRPr="002E5922" w:rsidR="007B0725">
        <w:t xml:space="preserve"> </w:t>
      </w:r>
      <w:r w:rsidRPr="002E5922" w:rsidR="00FF060A">
        <w:t>be</w:t>
      </w:r>
      <w:r w:rsidRPr="002E5922" w:rsidR="007B0725">
        <w:t xml:space="preserve"> </w:t>
      </w:r>
      <w:r w:rsidRPr="002E5922" w:rsidR="00FF060A">
        <w:t>very</w:t>
      </w:r>
      <w:r w:rsidRPr="002E5922" w:rsidR="007B0725">
        <w:t xml:space="preserve"> </w:t>
      </w:r>
      <w:r w:rsidRPr="002E5922" w:rsidR="00FF060A">
        <w:t>different</w:t>
      </w:r>
      <w:r w:rsidRPr="002E5922" w:rsidR="007B0725">
        <w:t xml:space="preserve"> </w:t>
      </w:r>
      <w:r w:rsidRPr="002E5922" w:rsidR="00FF060A">
        <w:t>to</w:t>
      </w:r>
      <w:r w:rsidRPr="002E5922" w:rsidR="007B0725">
        <w:t xml:space="preserve"> </w:t>
      </w:r>
      <w:r w:rsidRPr="002E5922" w:rsidR="00FF060A">
        <w:t>what</w:t>
      </w:r>
      <w:r w:rsidRPr="002E5922" w:rsidR="007B0725">
        <w:t xml:space="preserve"> </w:t>
      </w:r>
      <w:r w:rsidRPr="002E5922" w:rsidR="00FF060A">
        <w:t>it</w:t>
      </w:r>
      <w:r w:rsidRPr="002E5922" w:rsidR="007B0725">
        <w:t xml:space="preserve"> </w:t>
      </w:r>
      <w:r w:rsidRPr="002E5922" w:rsidR="00FF060A">
        <w:t>was</w:t>
      </w:r>
      <w:r w:rsidRPr="002E5922" w:rsidR="007B0725">
        <w:t xml:space="preserve"> </w:t>
      </w:r>
      <w:r w:rsidRPr="002E5922" w:rsidR="00FF060A">
        <w:t>in</w:t>
      </w:r>
      <w:r w:rsidRPr="002E5922" w:rsidR="007B0725">
        <w:t xml:space="preserve"> </w:t>
      </w:r>
      <w:r w:rsidRPr="002E5922" w:rsidR="00FF060A">
        <w:t>the</w:t>
      </w:r>
      <w:r w:rsidRPr="002E5922" w:rsidR="007B0725">
        <w:t xml:space="preserve"> </w:t>
      </w:r>
      <w:r w:rsidRPr="002E5922" w:rsidR="00FF060A">
        <w:t>middle</w:t>
      </w:r>
      <w:r w:rsidRPr="002E5922" w:rsidR="007B0725">
        <w:t xml:space="preserve"> </w:t>
      </w:r>
      <w:r w:rsidRPr="002E5922" w:rsidR="00FF060A">
        <w:t>of</w:t>
      </w:r>
      <w:r w:rsidRPr="002E5922" w:rsidR="007B0725">
        <w:t xml:space="preserve"> </w:t>
      </w:r>
      <w:r w:rsidRPr="002E5922" w:rsidR="00FF060A">
        <w:t>March.</w:t>
      </w:r>
    </w:p>
    <w:p w:rsidR="00275921" w:rsidRPr="002E5922" w:rsidP="00275921">
      <w:pPr>
        <w:pStyle w:val="Question"/>
      </w:pPr>
      <w:sdt>
        <w:sdtPr>
          <w:alias w:val="Member"/>
          <w:tag w:val="&lt;Member mnisId='4736' dodsId=''&gt;"/>
          <w:id w:val="-1717730524"/>
          <w:placeholder>
            <w:docPart w:val="DefaultPlaceholder_1082065158"/>
          </w:placeholder>
          <w:richText/>
        </w:sdtPr>
        <w:sdtContent>
          <w:r w:rsidRPr="002E5922">
            <w:rPr>
              <w:b/>
            </w:rPr>
            <w:t>Dave</w:t>
          </w:r>
          <w:r w:rsidRPr="002E5922" w:rsidR="007B0725">
            <w:rPr>
              <w:b/>
            </w:rPr>
            <w:t xml:space="preserve"> </w:t>
          </w:r>
          <w:r w:rsidRPr="002E5922">
            <w:rPr>
              <w:b/>
            </w:rPr>
            <w:t>Doogan:</w:t>
          </w:r>
        </w:sdtContent>
      </w:sdt>
      <w:r w:rsidRPr="002E5922" w:rsidR="007B0725">
        <w:t xml:space="preserve"> </w:t>
      </w:r>
      <w:r w:rsidRPr="002E5922" w:rsidR="00FF060A">
        <w:t>Many</w:t>
      </w:r>
      <w:r w:rsidRPr="002E5922" w:rsidR="007B0725">
        <w:t xml:space="preserve"> </w:t>
      </w:r>
      <w:r w:rsidRPr="002E5922" w:rsidR="00FF060A">
        <w:t>households</w:t>
      </w:r>
      <w:r w:rsidRPr="002E5922" w:rsidR="007B0725">
        <w:t xml:space="preserve"> </w:t>
      </w:r>
      <w:r w:rsidRPr="002E5922" w:rsidR="00FF060A">
        <w:t>will</w:t>
      </w:r>
      <w:r w:rsidRPr="002E5922" w:rsidR="007B0725">
        <w:t xml:space="preserve"> </w:t>
      </w:r>
      <w:r w:rsidRPr="002E5922" w:rsidR="00FF060A">
        <w:t>have</w:t>
      </w:r>
      <w:r w:rsidRPr="002E5922" w:rsidR="007B0725">
        <w:t xml:space="preserve"> </w:t>
      </w:r>
      <w:r w:rsidRPr="002E5922" w:rsidR="00FF060A">
        <w:t>seen</w:t>
      </w:r>
      <w:r w:rsidRPr="002E5922" w:rsidR="007B0725">
        <w:t xml:space="preserve"> </w:t>
      </w:r>
      <w:r w:rsidRPr="002E5922" w:rsidR="00FF060A">
        <w:t>the</w:t>
      </w:r>
      <w:r w:rsidRPr="002E5922" w:rsidR="007B0725">
        <w:t xml:space="preserve"> </w:t>
      </w:r>
      <w:r w:rsidRPr="002E5922" w:rsidR="00FF060A">
        <w:t>cost</w:t>
      </w:r>
      <w:r w:rsidRPr="002E5922" w:rsidR="007B0725">
        <w:t xml:space="preserve"> </w:t>
      </w:r>
      <w:r w:rsidRPr="002E5922" w:rsidR="00FF060A">
        <w:t>of</w:t>
      </w:r>
      <w:r w:rsidRPr="002E5922" w:rsidR="007B0725">
        <w:t xml:space="preserve"> </w:t>
      </w:r>
      <w:r w:rsidRPr="002E5922" w:rsidR="00FF060A">
        <w:t>their</w:t>
      </w:r>
      <w:r w:rsidRPr="002E5922" w:rsidR="007B0725">
        <w:t xml:space="preserve"> </w:t>
      </w:r>
      <w:r w:rsidRPr="002E5922" w:rsidR="00FF060A">
        <w:t>shopping</w:t>
      </w:r>
      <w:r w:rsidRPr="002E5922" w:rsidR="007B0725">
        <w:t xml:space="preserve"> </w:t>
      </w:r>
      <w:r w:rsidRPr="002E5922" w:rsidR="00FF060A">
        <w:t>increase</w:t>
      </w:r>
      <w:r w:rsidRPr="002E5922" w:rsidR="007B0725">
        <w:t xml:space="preserve"> </w:t>
      </w:r>
      <w:r w:rsidRPr="002E5922" w:rsidR="00FF060A">
        <w:t>in</w:t>
      </w:r>
      <w:r w:rsidRPr="002E5922" w:rsidR="007B0725">
        <w:t xml:space="preserve"> </w:t>
      </w:r>
      <w:r w:rsidRPr="002E5922" w:rsidR="00FF060A">
        <w:t>price.</w:t>
      </w:r>
      <w:r w:rsidRPr="002E5922" w:rsidR="007B0725">
        <w:t xml:space="preserve"> </w:t>
      </w:r>
      <w:r w:rsidRPr="002E5922">
        <w:t>I</w:t>
      </w:r>
      <w:r w:rsidRPr="002E5922" w:rsidR="007B0725">
        <w:t xml:space="preserve"> </w:t>
      </w:r>
      <w:r w:rsidRPr="002E5922">
        <w:t>wonder</w:t>
      </w:r>
      <w:r w:rsidRPr="002E5922" w:rsidR="007B0725">
        <w:t xml:space="preserve"> </w:t>
      </w:r>
      <w:r w:rsidRPr="002E5922">
        <w:t>if</w:t>
      </w:r>
      <w:r w:rsidRPr="002E5922" w:rsidR="007B0725">
        <w:t xml:space="preserve"> </w:t>
      </w:r>
      <w:r w:rsidRPr="002E5922">
        <w:t>you</w:t>
      </w:r>
      <w:r w:rsidRPr="002E5922" w:rsidR="007B0725">
        <w:t xml:space="preserve"> </w:t>
      </w:r>
      <w:r w:rsidRPr="002E5922">
        <w:t>can</w:t>
      </w:r>
      <w:r w:rsidRPr="002E5922" w:rsidR="007B0725">
        <w:t xml:space="preserve"> </w:t>
      </w:r>
      <w:r w:rsidRPr="002E5922">
        <w:t>help</w:t>
      </w:r>
      <w:r w:rsidRPr="002E5922" w:rsidR="007B0725">
        <w:t xml:space="preserve"> </w:t>
      </w:r>
      <w:r w:rsidRPr="002E5922">
        <w:t>us</w:t>
      </w:r>
      <w:r w:rsidRPr="002E5922" w:rsidR="007B0725">
        <w:t xml:space="preserve"> </w:t>
      </w:r>
      <w:r w:rsidRPr="002E5922">
        <w:t>better</w:t>
      </w:r>
      <w:r w:rsidRPr="002E5922" w:rsidR="007B0725">
        <w:t xml:space="preserve"> </w:t>
      </w:r>
      <w:r w:rsidRPr="002E5922">
        <w:t>understand</w:t>
      </w:r>
      <w:r w:rsidRPr="002E5922" w:rsidR="007B0725">
        <w:t xml:space="preserve"> </w:t>
      </w:r>
      <w:r w:rsidRPr="002E5922">
        <w:t>what</w:t>
      </w:r>
      <w:r w:rsidRPr="002E5922" w:rsidR="007B0725">
        <w:t xml:space="preserve"> </w:t>
      </w:r>
      <w:r w:rsidRPr="002E5922">
        <w:t>that</w:t>
      </w:r>
      <w:r w:rsidRPr="002E5922" w:rsidR="007B0725">
        <w:t xml:space="preserve"> </w:t>
      </w:r>
      <w:r w:rsidRPr="002E5922">
        <w:t>is.</w:t>
      </w:r>
      <w:r w:rsidRPr="002E5922" w:rsidR="007B0725">
        <w:t xml:space="preserve"> </w:t>
      </w:r>
      <w:r w:rsidRPr="002E5922" w:rsidR="00FF060A">
        <w:t>Is</w:t>
      </w:r>
      <w:r w:rsidRPr="002E5922" w:rsidR="007B0725">
        <w:t xml:space="preserve"> </w:t>
      </w:r>
      <w:r w:rsidRPr="002E5922" w:rsidR="00FF060A">
        <w:t>that</w:t>
      </w:r>
      <w:r w:rsidRPr="002E5922" w:rsidR="007B0725">
        <w:t xml:space="preserve"> </w:t>
      </w:r>
      <w:r w:rsidRPr="002E5922" w:rsidR="00FF060A">
        <w:t>an</w:t>
      </w:r>
      <w:r w:rsidRPr="002E5922" w:rsidR="007B0725">
        <w:t xml:space="preserve"> </w:t>
      </w:r>
      <w:r w:rsidRPr="002E5922" w:rsidR="00FF060A">
        <w:t>increase</w:t>
      </w:r>
      <w:r w:rsidRPr="002E5922" w:rsidR="007B0725">
        <w:t xml:space="preserve"> </w:t>
      </w:r>
      <w:r w:rsidRPr="002E5922" w:rsidR="00FF060A">
        <w:t>in</w:t>
      </w:r>
      <w:r w:rsidRPr="002E5922" w:rsidR="007B0725">
        <w:t xml:space="preserve"> </w:t>
      </w:r>
      <w:r w:rsidRPr="002E5922" w:rsidR="00FF060A">
        <w:t>consumption,</w:t>
      </w:r>
      <w:r w:rsidRPr="002E5922" w:rsidR="007B0725">
        <w:t xml:space="preserve"> </w:t>
      </w:r>
      <w:r w:rsidRPr="002E5922" w:rsidR="00FF060A">
        <w:t>an</w:t>
      </w:r>
      <w:r w:rsidRPr="002E5922" w:rsidR="007B0725">
        <w:t xml:space="preserve"> </w:t>
      </w:r>
      <w:r w:rsidRPr="002E5922" w:rsidR="00FF060A">
        <w:t>increase</w:t>
      </w:r>
      <w:r w:rsidRPr="002E5922" w:rsidR="007B0725">
        <w:t xml:space="preserve"> </w:t>
      </w:r>
      <w:r w:rsidRPr="002E5922" w:rsidR="00FF060A">
        <w:t>that</w:t>
      </w:r>
      <w:r w:rsidRPr="002E5922" w:rsidR="007B0725">
        <w:t xml:space="preserve"> </w:t>
      </w:r>
      <w:r w:rsidRPr="002E5922" w:rsidR="00FF060A">
        <w:t>reflects</w:t>
      </w:r>
      <w:r w:rsidRPr="002E5922" w:rsidR="007B0725">
        <w:t xml:space="preserve"> </w:t>
      </w:r>
      <w:r w:rsidRPr="002E5922" w:rsidR="00FF060A">
        <w:t>operation</w:t>
      </w:r>
      <w:r w:rsidRPr="002E5922" w:rsidR="007B0725">
        <w:t xml:space="preserve"> </w:t>
      </w:r>
      <w:r w:rsidRPr="002E5922" w:rsidR="00FF060A">
        <w:t>costs,</w:t>
      </w:r>
      <w:r w:rsidRPr="002E5922" w:rsidR="007B0725">
        <w:t xml:space="preserve"> </w:t>
      </w:r>
      <w:r w:rsidRPr="002E5922" w:rsidR="00FF060A">
        <w:t>or</w:t>
      </w:r>
      <w:r w:rsidRPr="002E5922" w:rsidR="007B0725">
        <w:t xml:space="preserve"> </w:t>
      </w:r>
      <w:r w:rsidRPr="002E5922" w:rsidR="00FF060A">
        <w:t>how</w:t>
      </w:r>
      <w:r w:rsidRPr="002E5922" w:rsidR="007B0725">
        <w:t xml:space="preserve"> </w:t>
      </w:r>
      <w:r w:rsidRPr="002E5922" w:rsidR="00FF060A">
        <w:t>much</w:t>
      </w:r>
      <w:r w:rsidRPr="002E5922" w:rsidR="007B0725">
        <w:t xml:space="preserve"> </w:t>
      </w:r>
      <w:r w:rsidRPr="002E5922" w:rsidR="00FF060A">
        <w:t>of</w:t>
      </w:r>
      <w:r w:rsidRPr="002E5922" w:rsidR="007B0725">
        <w:t xml:space="preserve"> </w:t>
      </w:r>
      <w:r w:rsidRPr="002E5922" w:rsidR="00FF060A">
        <w:t>that</w:t>
      </w:r>
      <w:r w:rsidRPr="002E5922" w:rsidR="007B0725">
        <w:t xml:space="preserve"> </w:t>
      </w:r>
      <w:r w:rsidRPr="002E5922" w:rsidR="00FF060A">
        <w:t>feeds</w:t>
      </w:r>
      <w:r w:rsidRPr="002E5922" w:rsidR="007B0725">
        <w:t xml:space="preserve"> </w:t>
      </w:r>
      <w:r w:rsidRPr="002E5922" w:rsidR="00FF060A">
        <w:t>into</w:t>
      </w:r>
      <w:r w:rsidRPr="002E5922" w:rsidR="007B0725">
        <w:t xml:space="preserve"> </w:t>
      </w:r>
      <w:r w:rsidRPr="002E5922" w:rsidR="00FF060A">
        <w:t>an</w:t>
      </w:r>
      <w:r w:rsidRPr="002E5922" w:rsidR="007B0725">
        <w:t xml:space="preserve"> </w:t>
      </w:r>
      <w:r w:rsidRPr="002E5922" w:rsidR="00FF060A">
        <w:t>increase</w:t>
      </w:r>
      <w:r w:rsidRPr="002E5922" w:rsidR="007B0725">
        <w:t xml:space="preserve"> </w:t>
      </w:r>
      <w:r w:rsidRPr="002E5922" w:rsidR="00FF060A">
        <w:t>in</w:t>
      </w:r>
      <w:r w:rsidRPr="002E5922" w:rsidR="007B0725">
        <w:t xml:space="preserve"> </w:t>
      </w:r>
      <w:r w:rsidRPr="002E5922" w:rsidR="00FF060A">
        <w:t>profit?</w:t>
      </w:r>
    </w:p>
    <w:p w:rsidR="00BC6100" w:rsidRPr="002E5922" w:rsidP="00FF060A">
      <w:pPr>
        <w:pStyle w:val="Answer"/>
      </w:pPr>
      <w:sdt>
        <w:sdtPr>
          <w:alias w:val="Witness"/>
          <w:id w:val="675772668"/>
          <w:placeholder>
            <w:docPart w:val="DefaultPlaceholder_1082065158"/>
          </w:placeholder>
          <w:richText/>
        </w:sdtPr>
        <w:sdtContent>
          <w:r w:rsidRPr="002E5922" w:rsidR="007B0725">
            <w:rPr>
              <w:b/>
              <w:i/>
            </w:rPr>
            <w:t>Andrew Opie:</w:t>
          </w:r>
        </w:sdtContent>
      </w:sdt>
      <w:r w:rsidRPr="002E5922" w:rsidR="00635D11">
        <w:t xml:space="preserve"> </w:t>
      </w:r>
      <w:r w:rsidRPr="002E5922" w:rsidR="00275921">
        <w:t>I</w:t>
      </w:r>
      <w:r w:rsidRPr="002E5922" w:rsidR="007B0725">
        <w:t xml:space="preserve"> </w:t>
      </w:r>
      <w:r w:rsidRPr="002E5922" w:rsidR="00275921">
        <w:t>am</w:t>
      </w:r>
      <w:r w:rsidRPr="002E5922" w:rsidR="007B0725">
        <w:t xml:space="preserve"> </w:t>
      </w:r>
      <w:r w:rsidRPr="002E5922" w:rsidR="00275921">
        <w:t>happy</w:t>
      </w:r>
      <w:r w:rsidRPr="002E5922" w:rsidR="007B0725">
        <w:t xml:space="preserve"> </w:t>
      </w:r>
      <w:r w:rsidRPr="002E5922" w:rsidR="00275921">
        <w:t>to</w:t>
      </w:r>
      <w:r w:rsidRPr="002E5922" w:rsidR="007B0725">
        <w:t xml:space="preserve"> </w:t>
      </w:r>
      <w:r w:rsidRPr="002E5922" w:rsidR="00FF060A">
        <w:t>answer</w:t>
      </w:r>
      <w:r w:rsidRPr="002E5922" w:rsidR="007B0725">
        <w:t xml:space="preserve"> </w:t>
      </w:r>
      <w:r w:rsidRPr="002E5922" w:rsidR="00FF060A">
        <w:t>that</w:t>
      </w:r>
      <w:r w:rsidRPr="002E5922" w:rsidR="007B0725">
        <w:t xml:space="preserve"> </w:t>
      </w:r>
      <w:r w:rsidRPr="002E5922" w:rsidR="00FF060A">
        <w:t>first,</w:t>
      </w:r>
      <w:r w:rsidRPr="002E5922" w:rsidR="007B0725">
        <w:t xml:space="preserve"> </w:t>
      </w:r>
      <w:r w:rsidRPr="002E5922" w:rsidR="00FF060A">
        <w:t>because</w:t>
      </w:r>
      <w:r w:rsidRPr="002E5922" w:rsidR="007B0725">
        <w:t xml:space="preserve"> </w:t>
      </w:r>
      <w:r w:rsidRPr="002E5922" w:rsidR="00FF060A">
        <w:t>we</w:t>
      </w:r>
      <w:r w:rsidRPr="002E5922" w:rsidR="007B0725">
        <w:t xml:space="preserve"> </w:t>
      </w:r>
      <w:r w:rsidRPr="002E5922" w:rsidR="00FF060A">
        <w:t>prepare</w:t>
      </w:r>
      <w:r w:rsidRPr="002E5922" w:rsidR="007B0725">
        <w:t xml:space="preserve"> </w:t>
      </w:r>
      <w:r w:rsidRPr="002E5922" w:rsidR="00FF060A">
        <w:t>probably</w:t>
      </w:r>
      <w:r w:rsidRPr="002E5922" w:rsidR="007B0725">
        <w:t xml:space="preserve"> </w:t>
      </w:r>
      <w:r w:rsidRPr="002E5922" w:rsidR="00FF060A">
        <w:t>the</w:t>
      </w:r>
      <w:r w:rsidRPr="002E5922" w:rsidR="007B0725">
        <w:t xml:space="preserve"> </w:t>
      </w:r>
      <w:r w:rsidRPr="002E5922" w:rsidR="00FF060A">
        <w:t>most</w:t>
      </w:r>
      <w:r w:rsidRPr="002E5922" w:rsidR="007B0725">
        <w:t xml:space="preserve"> </w:t>
      </w:r>
      <w:r w:rsidRPr="002E5922" w:rsidR="00FF060A">
        <w:t>accurate</w:t>
      </w:r>
      <w:r w:rsidRPr="002E5922" w:rsidR="007B0725">
        <w:t xml:space="preserve"> </w:t>
      </w:r>
      <w:r w:rsidRPr="002E5922" w:rsidR="00FF060A">
        <w:t>sales</w:t>
      </w:r>
      <w:r w:rsidRPr="002E5922" w:rsidR="007B0725">
        <w:t xml:space="preserve"> </w:t>
      </w:r>
      <w:r w:rsidRPr="002E5922" w:rsidR="00FF060A">
        <w:t>and</w:t>
      </w:r>
      <w:r w:rsidRPr="002E5922" w:rsidR="007B0725">
        <w:t xml:space="preserve"> </w:t>
      </w:r>
      <w:r w:rsidRPr="002E5922" w:rsidR="00FF060A">
        <w:t>pricing</w:t>
      </w:r>
      <w:r w:rsidRPr="002E5922" w:rsidR="007B0725">
        <w:t xml:space="preserve"> </w:t>
      </w:r>
      <w:r w:rsidRPr="002E5922" w:rsidR="00FF060A">
        <w:t>figures</w:t>
      </w:r>
      <w:r w:rsidRPr="002E5922" w:rsidR="007B0725">
        <w:t xml:space="preserve"> </w:t>
      </w:r>
      <w:r w:rsidRPr="002E5922" w:rsidR="00FF060A">
        <w:t>in</w:t>
      </w:r>
      <w:r w:rsidRPr="002E5922" w:rsidR="007B0725">
        <w:t xml:space="preserve"> </w:t>
      </w:r>
      <w:r w:rsidRPr="002E5922" w:rsidR="00FF060A">
        <w:t>the</w:t>
      </w:r>
      <w:r w:rsidRPr="002E5922" w:rsidR="007B0725">
        <w:t xml:space="preserve"> </w:t>
      </w:r>
      <w:r w:rsidRPr="002E5922" w:rsidR="00FF060A">
        <w:t>country</w:t>
      </w:r>
      <w:r w:rsidRPr="002E5922" w:rsidR="00635D11">
        <w:t>.</w:t>
      </w:r>
      <w:r w:rsidRPr="002E5922" w:rsidR="007B0725">
        <w:t xml:space="preserve"> </w:t>
      </w:r>
      <w:r w:rsidRPr="002E5922" w:rsidR="00635D11">
        <w:t xml:space="preserve">They </w:t>
      </w:r>
      <w:r w:rsidRPr="002E5922" w:rsidR="00FF060A">
        <w:t>are</w:t>
      </w:r>
      <w:r w:rsidRPr="002E5922" w:rsidR="007B0725">
        <w:t xml:space="preserve"> </w:t>
      </w:r>
      <w:r w:rsidRPr="002E5922" w:rsidR="00FF060A">
        <w:t>taken</w:t>
      </w:r>
      <w:r w:rsidRPr="002E5922" w:rsidR="007B0725">
        <w:t xml:space="preserve"> </w:t>
      </w:r>
      <w:r w:rsidRPr="002E5922" w:rsidR="00FF060A">
        <w:t>directly</w:t>
      </w:r>
      <w:r w:rsidRPr="002E5922" w:rsidR="007B0725">
        <w:t xml:space="preserve"> </w:t>
      </w:r>
      <w:r w:rsidRPr="002E5922" w:rsidR="00FF060A">
        <w:t>from</w:t>
      </w:r>
      <w:r w:rsidRPr="002E5922" w:rsidR="007B0725">
        <w:t xml:space="preserve"> </w:t>
      </w:r>
      <w:r w:rsidRPr="002E5922" w:rsidR="00FF060A">
        <w:t>major</w:t>
      </w:r>
      <w:r w:rsidRPr="002E5922" w:rsidR="007B0725">
        <w:t xml:space="preserve"> </w:t>
      </w:r>
      <w:r w:rsidRPr="002E5922" w:rsidR="00FF060A">
        <w:t>supermarkets,</w:t>
      </w:r>
      <w:r w:rsidRPr="002E5922" w:rsidR="007B0725">
        <w:t xml:space="preserve"> </w:t>
      </w:r>
      <w:r w:rsidRPr="002E5922" w:rsidR="00FF060A">
        <w:t>anonymised</w:t>
      </w:r>
      <w:r w:rsidRPr="002E5922" w:rsidR="007B0725">
        <w:t xml:space="preserve"> </w:t>
      </w:r>
      <w:r w:rsidRPr="002E5922" w:rsidR="00FF060A">
        <w:t>independently,</w:t>
      </w:r>
      <w:r w:rsidRPr="002E5922" w:rsidR="007B0725">
        <w:t xml:space="preserve"> </w:t>
      </w:r>
      <w:r w:rsidRPr="002E5922" w:rsidR="00FF060A">
        <w:t>and</w:t>
      </w:r>
      <w:r w:rsidRPr="002E5922" w:rsidR="007B0725">
        <w:t xml:space="preserve"> </w:t>
      </w:r>
      <w:r w:rsidRPr="002E5922" w:rsidR="00FF060A">
        <w:t>then</w:t>
      </w:r>
      <w:r w:rsidRPr="002E5922" w:rsidR="007B0725">
        <w:t xml:space="preserve"> </w:t>
      </w:r>
      <w:r w:rsidRPr="002E5922" w:rsidR="00FF060A">
        <w:t>published.</w:t>
      </w:r>
      <w:r w:rsidRPr="002E5922" w:rsidR="007B0725">
        <w:t xml:space="preserve"> </w:t>
      </w:r>
      <w:r w:rsidRPr="002E5922" w:rsidR="00FF060A">
        <w:t>Actually,</w:t>
      </w:r>
      <w:r w:rsidRPr="002E5922" w:rsidR="007B0725">
        <w:t xml:space="preserve"> </w:t>
      </w:r>
      <w:r w:rsidRPr="002E5922" w:rsidR="00FF060A">
        <w:t>prices</w:t>
      </w:r>
      <w:r w:rsidRPr="002E5922" w:rsidR="007B0725">
        <w:t xml:space="preserve"> </w:t>
      </w:r>
      <w:r w:rsidRPr="002E5922" w:rsidR="00FF060A">
        <w:t>have</w:t>
      </w:r>
      <w:r w:rsidRPr="002E5922" w:rsidR="007B0725">
        <w:t xml:space="preserve"> </w:t>
      </w:r>
      <w:r w:rsidRPr="002E5922" w:rsidR="00FF060A">
        <w:t>not</w:t>
      </w:r>
      <w:r w:rsidRPr="002E5922" w:rsidR="007B0725">
        <w:t xml:space="preserve"> </w:t>
      </w:r>
      <w:r w:rsidRPr="002E5922" w:rsidR="00FF060A">
        <w:t>gone</w:t>
      </w:r>
      <w:r w:rsidRPr="002E5922" w:rsidR="007B0725">
        <w:t xml:space="preserve"> </w:t>
      </w:r>
      <w:r w:rsidRPr="002E5922" w:rsidR="00FF060A">
        <w:t>up</w:t>
      </w:r>
      <w:r w:rsidRPr="002E5922" w:rsidR="007B0725">
        <w:t xml:space="preserve"> </w:t>
      </w:r>
      <w:r w:rsidRPr="002E5922" w:rsidR="00FF060A">
        <w:t>as</w:t>
      </w:r>
      <w:r w:rsidRPr="002E5922" w:rsidR="007B0725">
        <w:t xml:space="preserve"> </w:t>
      </w:r>
      <w:r w:rsidRPr="002E5922" w:rsidR="00FF060A">
        <w:t>much</w:t>
      </w:r>
      <w:r w:rsidRPr="002E5922" w:rsidR="007B0725">
        <w:t xml:space="preserve"> </w:t>
      </w:r>
      <w:r w:rsidRPr="002E5922" w:rsidR="00FF060A">
        <w:t>as</w:t>
      </w:r>
      <w:r w:rsidRPr="002E5922" w:rsidR="007B0725">
        <w:t xml:space="preserve"> </w:t>
      </w:r>
      <w:r w:rsidRPr="002E5922" w:rsidR="00FF060A">
        <w:t>people</w:t>
      </w:r>
      <w:r w:rsidRPr="002E5922" w:rsidR="007B0725">
        <w:t xml:space="preserve"> </w:t>
      </w:r>
      <w:r w:rsidRPr="002E5922" w:rsidR="00FF060A">
        <w:t>might</w:t>
      </w:r>
      <w:r w:rsidRPr="002E5922" w:rsidR="007B0725">
        <w:t xml:space="preserve"> </w:t>
      </w:r>
      <w:r w:rsidRPr="002E5922" w:rsidR="00FF060A">
        <w:t>anticipate.</w:t>
      </w:r>
      <w:r w:rsidRPr="002E5922" w:rsidR="007B0725">
        <w:t xml:space="preserve"> </w:t>
      </w:r>
      <w:r w:rsidRPr="002E5922" w:rsidR="00FF060A">
        <w:t>If</w:t>
      </w:r>
      <w:r w:rsidRPr="002E5922" w:rsidR="007B0725">
        <w:t xml:space="preserve"> </w:t>
      </w:r>
      <w:r w:rsidRPr="002E5922" w:rsidR="00FF060A">
        <w:t>I</w:t>
      </w:r>
      <w:r w:rsidRPr="002E5922" w:rsidR="007B0725">
        <w:t xml:space="preserve"> </w:t>
      </w:r>
      <w:r w:rsidRPr="002E5922" w:rsidR="00FF060A">
        <w:t>just</w:t>
      </w:r>
      <w:r w:rsidRPr="002E5922" w:rsidR="007B0725">
        <w:t xml:space="preserve"> </w:t>
      </w:r>
      <w:r w:rsidRPr="002E5922" w:rsidR="00FF060A">
        <w:t>give</w:t>
      </w:r>
      <w:r w:rsidRPr="002E5922" w:rsidR="007B0725">
        <w:t xml:space="preserve"> </w:t>
      </w:r>
      <w:r w:rsidRPr="002E5922" w:rsidR="00FF060A">
        <w:t>you</w:t>
      </w:r>
      <w:r w:rsidRPr="002E5922" w:rsidR="007B0725">
        <w:t xml:space="preserve"> </w:t>
      </w:r>
      <w:r w:rsidRPr="002E5922" w:rsidR="00FF060A">
        <w:t>our</w:t>
      </w:r>
      <w:r w:rsidRPr="002E5922" w:rsidR="007B0725">
        <w:t xml:space="preserve"> </w:t>
      </w:r>
      <w:r w:rsidRPr="002E5922" w:rsidR="00FF060A">
        <w:t>food</w:t>
      </w:r>
      <w:r w:rsidRPr="002E5922" w:rsidR="007B0725">
        <w:t xml:space="preserve"> </w:t>
      </w:r>
      <w:r w:rsidRPr="002E5922" w:rsidR="00FF060A">
        <w:t>inflation</w:t>
      </w:r>
      <w:r w:rsidRPr="002E5922" w:rsidR="007B0725">
        <w:t xml:space="preserve"> </w:t>
      </w:r>
      <w:r w:rsidRPr="002E5922" w:rsidR="00FF060A">
        <w:t>figu</w:t>
      </w:r>
      <w:r w:rsidRPr="002E5922" w:rsidR="005F3345">
        <w:t>res</w:t>
      </w:r>
      <w:r w:rsidRPr="002E5922" w:rsidR="007B0725">
        <w:t xml:space="preserve"> </w:t>
      </w:r>
      <w:r w:rsidRPr="002E5922" w:rsidR="005F3345">
        <w:t>from</w:t>
      </w:r>
      <w:r w:rsidRPr="002E5922" w:rsidR="007B0725">
        <w:t xml:space="preserve"> </w:t>
      </w:r>
      <w:r w:rsidRPr="002E5922" w:rsidR="005F3345">
        <w:t>March</w:t>
      </w:r>
      <w:r w:rsidRPr="002E5922" w:rsidR="00635D11">
        <w:t>, April and</w:t>
      </w:r>
      <w:r w:rsidRPr="002E5922" w:rsidR="007B0725">
        <w:t xml:space="preserve"> </w:t>
      </w:r>
      <w:r w:rsidRPr="002E5922">
        <w:t>May,</w:t>
      </w:r>
      <w:r w:rsidRPr="002E5922" w:rsidR="007B0725">
        <w:t xml:space="preserve"> </w:t>
      </w:r>
      <w:r w:rsidRPr="002E5922">
        <w:t>the</w:t>
      </w:r>
      <w:r w:rsidRPr="002E5922" w:rsidR="007B0725">
        <w:t xml:space="preserve"> </w:t>
      </w:r>
      <w:r w:rsidRPr="002E5922">
        <w:t>figure</w:t>
      </w:r>
      <w:r w:rsidRPr="002E5922" w:rsidR="007B0725">
        <w:t xml:space="preserve"> </w:t>
      </w:r>
      <w:r w:rsidRPr="002E5922">
        <w:t>is</w:t>
      </w:r>
      <w:r w:rsidRPr="002E5922" w:rsidR="007B0725">
        <w:t xml:space="preserve"> </w:t>
      </w:r>
      <w:r w:rsidRPr="002E5922">
        <w:t>1.1%</w:t>
      </w:r>
      <w:r w:rsidRPr="002E5922" w:rsidR="007B0725">
        <w:t xml:space="preserve"> </w:t>
      </w:r>
      <w:r w:rsidRPr="002E5922">
        <w:t>for</w:t>
      </w:r>
      <w:r w:rsidRPr="002E5922" w:rsidR="007B0725">
        <w:t xml:space="preserve"> </w:t>
      </w:r>
      <w:r w:rsidRPr="002E5922">
        <w:t>March,</w:t>
      </w:r>
      <w:r w:rsidRPr="002E5922" w:rsidR="007B0725">
        <w:t xml:space="preserve"> </w:t>
      </w:r>
      <w:r w:rsidRPr="002E5922">
        <w:t>1.8%</w:t>
      </w:r>
      <w:r w:rsidRPr="002E5922" w:rsidR="007B0725">
        <w:t xml:space="preserve"> </w:t>
      </w:r>
      <w:r w:rsidRPr="002E5922">
        <w:t>for</w:t>
      </w:r>
      <w:r w:rsidRPr="002E5922" w:rsidR="007B0725">
        <w:t xml:space="preserve"> </w:t>
      </w:r>
      <w:r w:rsidRPr="002E5922" w:rsidR="00FF060A">
        <w:t>April</w:t>
      </w:r>
      <w:r w:rsidRPr="002E5922" w:rsidR="007B0725">
        <w:t xml:space="preserve"> </w:t>
      </w:r>
      <w:r w:rsidRPr="002E5922">
        <w:t>and</w:t>
      </w:r>
      <w:r w:rsidRPr="002E5922" w:rsidR="007B0725">
        <w:t xml:space="preserve"> </w:t>
      </w:r>
      <w:r w:rsidRPr="002E5922">
        <w:t>1.5%</w:t>
      </w:r>
      <w:r w:rsidRPr="002E5922" w:rsidR="007B0725">
        <w:t xml:space="preserve"> </w:t>
      </w:r>
      <w:r w:rsidRPr="002E5922">
        <w:t>for</w:t>
      </w:r>
      <w:r w:rsidRPr="002E5922" w:rsidR="007B0725">
        <w:t xml:space="preserve"> </w:t>
      </w:r>
      <w:r w:rsidRPr="002E5922" w:rsidR="00FF060A">
        <w:t>May</w:t>
      </w:r>
      <w:r w:rsidRPr="002E5922">
        <w:t>.</w:t>
      </w:r>
      <w:r w:rsidRPr="002E5922" w:rsidR="007B0725">
        <w:t xml:space="preserve"> </w:t>
      </w:r>
      <w:r w:rsidRPr="002E5922">
        <w:t>I</w:t>
      </w:r>
      <w:r w:rsidRPr="002E5922" w:rsidR="00FF060A">
        <w:t>t</w:t>
      </w:r>
      <w:r w:rsidRPr="002E5922" w:rsidR="007B0725">
        <w:t xml:space="preserve"> </w:t>
      </w:r>
      <w:r w:rsidRPr="002E5922" w:rsidR="00FF060A">
        <w:t>is</w:t>
      </w:r>
      <w:r w:rsidRPr="002E5922" w:rsidR="007B0725">
        <w:t xml:space="preserve"> </w:t>
      </w:r>
      <w:r w:rsidRPr="002E5922" w:rsidR="00FF060A">
        <w:t>just</w:t>
      </w:r>
      <w:r w:rsidRPr="002E5922" w:rsidR="007B0725">
        <w:t xml:space="preserve"> </w:t>
      </w:r>
      <w:r w:rsidRPr="002E5922">
        <w:t>starting</w:t>
      </w:r>
      <w:r w:rsidRPr="002E5922" w:rsidR="007B0725">
        <w:t xml:space="preserve"> </w:t>
      </w:r>
      <w:r w:rsidRPr="002E5922">
        <w:t>to</w:t>
      </w:r>
      <w:r w:rsidRPr="002E5922" w:rsidR="007B0725">
        <w:t xml:space="preserve"> </w:t>
      </w:r>
      <w:r w:rsidRPr="002E5922">
        <w:t>come</w:t>
      </w:r>
      <w:r w:rsidRPr="002E5922" w:rsidR="007B0725">
        <w:t xml:space="preserve"> </w:t>
      </w:r>
      <w:r w:rsidRPr="002E5922">
        <w:t>down</w:t>
      </w:r>
      <w:r w:rsidRPr="002E5922" w:rsidR="007B0725">
        <w:t xml:space="preserve"> </w:t>
      </w:r>
      <w:r w:rsidRPr="002E5922">
        <w:t>again.</w:t>
      </w:r>
      <w:r w:rsidRPr="002E5922" w:rsidR="007B0725">
        <w:t xml:space="preserve"> </w:t>
      </w:r>
      <w:r w:rsidRPr="002E5922">
        <w:t>We</w:t>
      </w:r>
      <w:r w:rsidRPr="002E5922" w:rsidR="007B0725">
        <w:t xml:space="preserve"> </w:t>
      </w:r>
      <w:r w:rsidRPr="002E5922">
        <w:t>are</w:t>
      </w:r>
      <w:r w:rsidRPr="002E5922" w:rsidR="007B0725">
        <w:t xml:space="preserve"> </w:t>
      </w:r>
      <w:r w:rsidRPr="002E5922">
        <w:t>not</w:t>
      </w:r>
      <w:r w:rsidRPr="002E5922" w:rsidR="007B0725">
        <w:t xml:space="preserve"> </w:t>
      </w:r>
      <w:r w:rsidRPr="002E5922">
        <w:t>looking</w:t>
      </w:r>
      <w:r w:rsidRPr="002E5922" w:rsidR="007B0725">
        <w:t xml:space="preserve"> </w:t>
      </w:r>
      <w:r w:rsidRPr="002E5922">
        <w:t>at</w:t>
      </w:r>
      <w:r w:rsidRPr="002E5922" w:rsidR="007B0725">
        <w:t xml:space="preserve"> </w:t>
      </w:r>
      <w:r w:rsidRPr="002E5922">
        <w:t>large</w:t>
      </w:r>
      <w:r w:rsidRPr="002E5922" w:rsidR="007B0725">
        <w:t xml:space="preserve"> </w:t>
      </w:r>
      <w:r w:rsidRPr="002E5922" w:rsidR="00FF060A">
        <w:t>inflation</w:t>
      </w:r>
      <w:r w:rsidRPr="002E5922" w:rsidR="007B0725">
        <w:t xml:space="preserve"> </w:t>
      </w:r>
      <w:r w:rsidRPr="002E5922" w:rsidR="00FF060A">
        <w:t>figures</w:t>
      </w:r>
      <w:r w:rsidRPr="002E5922">
        <w:t>.</w:t>
      </w:r>
    </w:p>
    <w:p w:rsidR="00BC6100" w:rsidRPr="002E5922" w:rsidP="00BC6100">
      <w:pPr>
        <w:pStyle w:val="Answer"/>
      </w:pPr>
      <w:r w:rsidRPr="002E5922">
        <w:t xml:space="preserve">The </w:t>
      </w:r>
      <w:r w:rsidRPr="002E5922" w:rsidR="00FF060A">
        <w:t>trend</w:t>
      </w:r>
      <w:r w:rsidRPr="002E5922" w:rsidR="007B0725">
        <w:t xml:space="preserve"> </w:t>
      </w:r>
      <w:r w:rsidRPr="002E5922">
        <w:t xml:space="preserve">of food price inflation </w:t>
      </w:r>
      <w:r w:rsidRPr="002E5922" w:rsidR="00FF060A">
        <w:t>over</w:t>
      </w:r>
      <w:r w:rsidRPr="002E5922" w:rsidR="007B0725">
        <w:t xml:space="preserve"> </w:t>
      </w:r>
      <w:r w:rsidRPr="002E5922" w:rsidR="00FF060A">
        <w:t>the</w:t>
      </w:r>
      <w:r w:rsidRPr="002E5922" w:rsidR="007B0725">
        <w:t xml:space="preserve"> </w:t>
      </w:r>
      <w:r w:rsidRPr="002E5922" w:rsidR="00FF060A">
        <w:t>last</w:t>
      </w:r>
      <w:r w:rsidRPr="002E5922" w:rsidR="007B0725">
        <w:t xml:space="preserve"> </w:t>
      </w:r>
      <w:r w:rsidRPr="002E5922">
        <w:t>12</w:t>
      </w:r>
      <w:r w:rsidRPr="002E5922" w:rsidR="007B0725">
        <w:t xml:space="preserve"> </w:t>
      </w:r>
      <w:r w:rsidRPr="002E5922">
        <w:t>months</w:t>
      </w:r>
      <w:r w:rsidRPr="002E5922" w:rsidR="00FF060A">
        <w:t>,</w:t>
      </w:r>
      <w:r w:rsidRPr="002E5922" w:rsidR="007B0725">
        <w:t xml:space="preserve"> </w:t>
      </w:r>
      <w:r w:rsidRPr="002E5922" w:rsidR="00FF060A">
        <w:t>which</w:t>
      </w:r>
      <w:r w:rsidRPr="002E5922" w:rsidR="007B0725">
        <w:t xml:space="preserve"> </w:t>
      </w:r>
      <w:r w:rsidRPr="002E5922" w:rsidR="00FF060A">
        <w:t>is</w:t>
      </w:r>
      <w:r w:rsidRPr="002E5922" w:rsidR="007B0725">
        <w:t xml:space="preserve"> </w:t>
      </w:r>
      <w:r w:rsidRPr="002E5922" w:rsidR="00FF060A">
        <w:t>also</w:t>
      </w:r>
      <w:r w:rsidRPr="002E5922" w:rsidR="007B0725">
        <w:t xml:space="preserve"> </w:t>
      </w:r>
      <w:r w:rsidRPr="002E5922" w:rsidR="00FF060A">
        <w:t>supported</w:t>
      </w:r>
      <w:r w:rsidRPr="002E5922" w:rsidR="007B0725">
        <w:t xml:space="preserve"> </w:t>
      </w:r>
      <w:r w:rsidRPr="002E5922" w:rsidR="00FF060A">
        <w:t>by</w:t>
      </w:r>
      <w:r w:rsidRPr="002E5922" w:rsidR="007B0725">
        <w:t xml:space="preserve"> </w:t>
      </w:r>
      <w:r w:rsidRPr="002E5922" w:rsidR="00FF060A">
        <w:t>the</w:t>
      </w:r>
      <w:r w:rsidRPr="002E5922" w:rsidR="007B0725">
        <w:t xml:space="preserve"> </w:t>
      </w:r>
      <w:r w:rsidRPr="002E5922">
        <w:t>official</w:t>
      </w:r>
      <w:r w:rsidRPr="002E5922" w:rsidR="007B0725">
        <w:t xml:space="preserve"> </w:t>
      </w:r>
      <w:r w:rsidRPr="002E5922">
        <w:t>figures</w:t>
      </w:r>
      <w:r w:rsidRPr="002E5922" w:rsidR="007B0725">
        <w:t xml:space="preserve"> </w:t>
      </w:r>
      <w:r w:rsidRPr="002E5922" w:rsidR="00FF060A">
        <w:t>from</w:t>
      </w:r>
      <w:r w:rsidRPr="002E5922" w:rsidR="007B0725">
        <w:t xml:space="preserve"> </w:t>
      </w:r>
      <w:r w:rsidRPr="002E5922" w:rsidR="00FF060A">
        <w:t>the</w:t>
      </w:r>
      <w:r w:rsidRPr="002E5922" w:rsidR="007B0725">
        <w:t xml:space="preserve"> </w:t>
      </w:r>
      <w:r w:rsidRPr="002E5922" w:rsidR="00FF060A">
        <w:t>O</w:t>
      </w:r>
      <w:r w:rsidRPr="002E5922">
        <w:t>NS</w:t>
      </w:r>
      <w:r w:rsidRPr="002E5922">
        <w:t>,</w:t>
      </w:r>
      <w:r w:rsidRPr="002E5922" w:rsidR="007B0725">
        <w:t xml:space="preserve"> </w:t>
      </w:r>
      <w:r w:rsidRPr="002E5922">
        <w:t xml:space="preserve">is </w:t>
      </w:r>
      <w:r w:rsidRPr="002E5922">
        <w:t>about</w:t>
      </w:r>
      <w:r w:rsidRPr="002E5922" w:rsidR="007B0725">
        <w:t xml:space="preserve"> </w:t>
      </w:r>
      <w:r w:rsidRPr="002E5922">
        <w:t>1.5%.</w:t>
      </w:r>
      <w:r w:rsidRPr="002E5922" w:rsidR="007B0725">
        <w:t xml:space="preserve"> </w:t>
      </w:r>
      <w:r w:rsidRPr="002E5922">
        <w:t>Whil</w:t>
      </w:r>
      <w:r w:rsidRPr="002E5922">
        <w:t>e</w:t>
      </w:r>
      <w:r w:rsidRPr="002E5922" w:rsidR="007B0725">
        <w:t xml:space="preserve"> </w:t>
      </w:r>
      <w:r w:rsidRPr="002E5922">
        <w:t>consumers</w:t>
      </w:r>
      <w:r w:rsidRPr="002E5922" w:rsidR="007B0725">
        <w:t xml:space="preserve"> </w:t>
      </w:r>
      <w:r w:rsidRPr="002E5922">
        <w:t>may</w:t>
      </w:r>
      <w:r w:rsidRPr="002E5922" w:rsidR="007B0725">
        <w:t xml:space="preserve"> </w:t>
      </w:r>
      <w:r w:rsidRPr="002E5922">
        <w:t>have</w:t>
      </w:r>
      <w:r w:rsidRPr="002E5922" w:rsidR="007B0725">
        <w:t xml:space="preserve"> </w:t>
      </w:r>
      <w:r w:rsidRPr="002E5922">
        <w:t>seen</w:t>
      </w:r>
      <w:r w:rsidRPr="002E5922" w:rsidR="007B0725">
        <w:t xml:space="preserve"> </w:t>
      </w:r>
      <w:r w:rsidRPr="002E5922">
        <w:t>slightly</w:t>
      </w:r>
      <w:r w:rsidRPr="002E5922" w:rsidR="007B0725">
        <w:t xml:space="preserve"> </w:t>
      </w:r>
      <w:r w:rsidRPr="002E5922">
        <w:t>fewer</w:t>
      </w:r>
      <w:r w:rsidRPr="002E5922" w:rsidR="007B0725">
        <w:t xml:space="preserve"> </w:t>
      </w:r>
      <w:r w:rsidRPr="002E5922">
        <w:t>promotions,</w:t>
      </w:r>
      <w:r w:rsidRPr="002E5922" w:rsidR="007B0725">
        <w:t xml:space="preserve"> </w:t>
      </w:r>
      <w:r w:rsidRPr="002E5922">
        <w:t>which</w:t>
      </w:r>
      <w:r w:rsidRPr="002E5922" w:rsidR="007B0725">
        <w:t xml:space="preserve"> </w:t>
      </w:r>
      <w:r w:rsidRPr="002E5922">
        <w:t>was</w:t>
      </w:r>
      <w:r w:rsidRPr="002E5922" w:rsidR="007B0725">
        <w:t xml:space="preserve"> </w:t>
      </w:r>
      <w:r w:rsidRPr="002E5922">
        <w:t>a</w:t>
      </w:r>
      <w:r w:rsidRPr="002E5922" w:rsidR="007B0725">
        <w:t xml:space="preserve"> </w:t>
      </w:r>
      <w:r w:rsidRPr="002E5922">
        <w:t>step</w:t>
      </w:r>
      <w:r w:rsidRPr="002E5922" w:rsidR="007B0725">
        <w:t xml:space="preserve"> </w:t>
      </w:r>
      <w:r w:rsidRPr="002E5922">
        <w:t>the</w:t>
      </w:r>
      <w:r w:rsidRPr="002E5922" w:rsidR="007B0725">
        <w:t xml:space="preserve"> </w:t>
      </w:r>
      <w:r w:rsidRPr="002E5922">
        <w:t>retailers</w:t>
      </w:r>
      <w:r w:rsidRPr="002E5922" w:rsidR="007B0725">
        <w:t xml:space="preserve"> </w:t>
      </w:r>
      <w:r w:rsidRPr="002E5922">
        <w:t>quite</w:t>
      </w:r>
      <w:r w:rsidRPr="002E5922" w:rsidR="007B0725">
        <w:t xml:space="preserve"> </w:t>
      </w:r>
      <w:r w:rsidRPr="002E5922">
        <w:t>sensibly</w:t>
      </w:r>
      <w:r w:rsidRPr="002E5922" w:rsidR="007B0725">
        <w:t xml:space="preserve"> </w:t>
      </w:r>
      <w:r w:rsidRPr="002E5922">
        <w:t>took</w:t>
      </w:r>
      <w:r w:rsidRPr="002E5922" w:rsidR="007B0725">
        <w:t xml:space="preserve"> </w:t>
      </w:r>
      <w:r w:rsidRPr="002E5922">
        <w:t>to</w:t>
      </w:r>
      <w:r w:rsidRPr="002E5922" w:rsidR="007B0725">
        <w:t xml:space="preserve"> </w:t>
      </w:r>
      <w:r w:rsidRPr="002E5922">
        <w:t>try</w:t>
      </w:r>
      <w:r w:rsidRPr="002E5922" w:rsidR="007B0725">
        <w:t xml:space="preserve"> </w:t>
      </w:r>
      <w:r w:rsidRPr="002E5922">
        <w:t>to</w:t>
      </w:r>
      <w:r w:rsidRPr="002E5922" w:rsidR="007B0725">
        <w:t xml:space="preserve"> </w:t>
      </w:r>
      <w:r w:rsidRPr="002E5922">
        <w:t>manage</w:t>
      </w:r>
      <w:r w:rsidRPr="002E5922" w:rsidR="007B0725">
        <w:t xml:space="preserve"> </w:t>
      </w:r>
      <w:r w:rsidRPr="002E5922">
        <w:t>the</w:t>
      </w:r>
      <w:r w:rsidRPr="002E5922" w:rsidR="007B0725">
        <w:t xml:space="preserve"> </w:t>
      </w:r>
      <w:r w:rsidRPr="002E5922">
        <w:t>stocks</w:t>
      </w:r>
      <w:r w:rsidRPr="002E5922" w:rsidR="007B0725">
        <w:t xml:space="preserve"> </w:t>
      </w:r>
      <w:r w:rsidRPr="002E5922">
        <w:t>they</w:t>
      </w:r>
      <w:r w:rsidRPr="002E5922" w:rsidR="007B0725">
        <w:t xml:space="preserve"> </w:t>
      </w:r>
      <w:r w:rsidRPr="002E5922">
        <w:t>had</w:t>
      </w:r>
      <w:r w:rsidRPr="002E5922" w:rsidR="007B0725">
        <w:t xml:space="preserve"> </w:t>
      </w:r>
      <w:r w:rsidRPr="002E5922">
        <w:t>in</w:t>
      </w:r>
      <w:r w:rsidRPr="002E5922" w:rsidR="007B0725">
        <w:t xml:space="preserve"> </w:t>
      </w:r>
      <w:r w:rsidRPr="002E5922">
        <w:t>the system</w:t>
      </w:r>
      <w:r w:rsidRPr="002E5922" w:rsidR="007B0725">
        <w:t xml:space="preserve"> </w:t>
      </w:r>
      <w:r w:rsidRPr="002E5922">
        <w:t>to</w:t>
      </w:r>
      <w:r w:rsidRPr="002E5922" w:rsidR="007B0725">
        <w:t xml:space="preserve"> </w:t>
      </w:r>
      <w:r w:rsidRPr="002E5922">
        <w:t>enable</w:t>
      </w:r>
      <w:r w:rsidRPr="002E5922" w:rsidR="007B0725">
        <w:t xml:space="preserve"> </w:t>
      </w:r>
      <w:r w:rsidRPr="002E5922">
        <w:t>everybody</w:t>
      </w:r>
      <w:r w:rsidRPr="002E5922" w:rsidR="007B0725">
        <w:t xml:space="preserve"> </w:t>
      </w:r>
      <w:r w:rsidRPr="002E5922">
        <w:t>to</w:t>
      </w:r>
      <w:r w:rsidRPr="002E5922" w:rsidR="007B0725">
        <w:t xml:space="preserve"> </w:t>
      </w:r>
      <w:r w:rsidRPr="002E5922">
        <w:t>get</w:t>
      </w:r>
      <w:r w:rsidRPr="002E5922" w:rsidR="007B0725">
        <w:t xml:space="preserve"> </w:t>
      </w:r>
      <w:r w:rsidRPr="002E5922">
        <w:t>access</w:t>
      </w:r>
      <w:r w:rsidRPr="002E5922" w:rsidR="007B0725">
        <w:t xml:space="preserve"> </w:t>
      </w:r>
      <w:r w:rsidRPr="002E5922">
        <w:t>to</w:t>
      </w:r>
      <w:r w:rsidRPr="002E5922" w:rsidR="007B0725">
        <w:t xml:space="preserve"> </w:t>
      </w:r>
      <w:r w:rsidRPr="002E5922">
        <w:t>them,</w:t>
      </w:r>
      <w:r w:rsidRPr="002E5922" w:rsidR="007B0725">
        <w:t xml:space="preserve"> </w:t>
      </w:r>
      <w:r w:rsidRPr="002E5922">
        <w:t>we</w:t>
      </w:r>
      <w:r w:rsidRPr="002E5922" w:rsidR="007B0725">
        <w:t xml:space="preserve"> </w:t>
      </w:r>
      <w:r w:rsidRPr="002E5922">
        <w:t>have</w:t>
      </w:r>
      <w:r w:rsidRPr="002E5922" w:rsidR="007B0725">
        <w:t xml:space="preserve"> </w:t>
      </w:r>
      <w:r w:rsidRPr="002E5922">
        <w:t>not</w:t>
      </w:r>
      <w:r w:rsidRPr="002E5922" w:rsidR="007B0725">
        <w:t xml:space="preserve"> </w:t>
      </w:r>
      <w:r w:rsidRPr="002E5922">
        <w:t>seen</w:t>
      </w:r>
      <w:r w:rsidRPr="002E5922" w:rsidR="007B0725">
        <w:t xml:space="preserve"> </w:t>
      </w:r>
      <w:r w:rsidRPr="002E5922">
        <w:t>this</w:t>
      </w:r>
      <w:r w:rsidRPr="002E5922" w:rsidR="007B0725">
        <w:t xml:space="preserve"> </w:t>
      </w:r>
      <w:r w:rsidRPr="002E5922">
        <w:t>huge</w:t>
      </w:r>
      <w:r w:rsidRPr="002E5922" w:rsidR="007B0725">
        <w:t xml:space="preserve"> </w:t>
      </w:r>
      <w:r w:rsidRPr="002E5922">
        <w:t>rise</w:t>
      </w:r>
      <w:r w:rsidRPr="002E5922" w:rsidR="007B0725">
        <w:t xml:space="preserve"> </w:t>
      </w:r>
      <w:r w:rsidRPr="002E5922">
        <w:t>in</w:t>
      </w:r>
      <w:r w:rsidRPr="002E5922" w:rsidR="007B0725">
        <w:t xml:space="preserve"> </w:t>
      </w:r>
      <w:r w:rsidRPr="002E5922">
        <w:t>food</w:t>
      </w:r>
      <w:r w:rsidRPr="002E5922" w:rsidR="007B0725">
        <w:t xml:space="preserve"> </w:t>
      </w:r>
      <w:r w:rsidRPr="002E5922">
        <w:t>prices</w:t>
      </w:r>
      <w:r w:rsidRPr="002E5922" w:rsidR="007B0725">
        <w:t xml:space="preserve"> </w:t>
      </w:r>
      <w:r w:rsidRPr="002E5922">
        <w:t>that</w:t>
      </w:r>
      <w:r w:rsidRPr="002E5922" w:rsidR="007B0725">
        <w:t xml:space="preserve"> </w:t>
      </w:r>
      <w:r w:rsidRPr="002E5922">
        <w:t>seems</w:t>
      </w:r>
      <w:r w:rsidRPr="002E5922" w:rsidR="007B0725">
        <w:t xml:space="preserve"> </w:t>
      </w:r>
      <w:r w:rsidRPr="002E5922">
        <w:t>to</w:t>
      </w:r>
      <w:r w:rsidRPr="002E5922" w:rsidR="007B0725">
        <w:t xml:space="preserve"> </w:t>
      </w:r>
      <w:r w:rsidRPr="002E5922">
        <w:t>have</w:t>
      </w:r>
      <w:r w:rsidRPr="002E5922" w:rsidR="007B0725">
        <w:t xml:space="preserve"> </w:t>
      </w:r>
      <w:r w:rsidRPr="002E5922">
        <w:t>been</w:t>
      </w:r>
      <w:r w:rsidRPr="002E5922" w:rsidR="007B0725">
        <w:t xml:space="preserve"> </w:t>
      </w:r>
      <w:r w:rsidRPr="002E5922">
        <w:t>reported</w:t>
      </w:r>
      <w:r w:rsidRPr="002E5922" w:rsidR="007B0725">
        <w:t xml:space="preserve"> </w:t>
      </w:r>
      <w:r w:rsidRPr="002E5922">
        <w:t>elsewhere.</w:t>
      </w:r>
      <w:r w:rsidRPr="002E5922" w:rsidR="007B0725">
        <w:t xml:space="preserve"> </w:t>
      </w:r>
      <w:r w:rsidRPr="002E5922">
        <w:t>In</w:t>
      </w:r>
      <w:r w:rsidRPr="002E5922" w:rsidR="007B0725">
        <w:t xml:space="preserve"> </w:t>
      </w:r>
      <w:r w:rsidRPr="002E5922">
        <w:t>fact,</w:t>
      </w:r>
      <w:r w:rsidRPr="002E5922" w:rsidR="007B0725">
        <w:t xml:space="preserve"> </w:t>
      </w:r>
      <w:r w:rsidRPr="002E5922">
        <w:t>consumers</w:t>
      </w:r>
      <w:r w:rsidRPr="002E5922" w:rsidR="007B0725">
        <w:t xml:space="preserve"> </w:t>
      </w:r>
      <w:r w:rsidRPr="002E5922">
        <w:t>have</w:t>
      </w:r>
      <w:r w:rsidRPr="002E5922" w:rsidR="007B0725">
        <w:t xml:space="preserve"> </w:t>
      </w:r>
      <w:r w:rsidRPr="002E5922">
        <w:t>continued</w:t>
      </w:r>
      <w:r w:rsidRPr="002E5922" w:rsidR="007B0725">
        <w:t xml:space="preserve"> </w:t>
      </w:r>
      <w:r w:rsidRPr="002E5922">
        <w:t>to</w:t>
      </w:r>
      <w:r w:rsidRPr="002E5922" w:rsidR="007B0725">
        <w:t xml:space="preserve"> </w:t>
      </w:r>
      <w:r w:rsidRPr="002E5922">
        <w:t>get</w:t>
      </w:r>
      <w:r w:rsidRPr="002E5922" w:rsidR="007B0725">
        <w:t xml:space="preserve"> </w:t>
      </w:r>
      <w:r w:rsidRPr="002E5922">
        <w:t>amazing</w:t>
      </w:r>
      <w:r w:rsidRPr="002E5922" w:rsidR="007B0725">
        <w:t xml:space="preserve"> </w:t>
      </w:r>
      <w:r w:rsidRPr="002E5922">
        <w:t>value</w:t>
      </w:r>
      <w:r w:rsidRPr="002E5922" w:rsidR="007B0725">
        <w:t xml:space="preserve"> </w:t>
      </w:r>
      <w:r w:rsidRPr="002E5922">
        <w:t>from</w:t>
      </w:r>
      <w:r w:rsidRPr="002E5922" w:rsidR="007B0725">
        <w:t xml:space="preserve"> </w:t>
      </w:r>
      <w:r w:rsidRPr="002E5922">
        <w:t>British</w:t>
      </w:r>
      <w:r w:rsidRPr="002E5922" w:rsidR="007B0725">
        <w:t xml:space="preserve"> </w:t>
      </w:r>
      <w:r w:rsidRPr="002E5922">
        <w:t>supermarkets</w:t>
      </w:r>
      <w:r w:rsidRPr="002E5922" w:rsidR="007B0725">
        <w:t xml:space="preserve"> </w:t>
      </w:r>
      <w:r w:rsidRPr="002E5922">
        <w:t>and</w:t>
      </w:r>
      <w:r w:rsidRPr="002E5922" w:rsidR="007B0725">
        <w:t xml:space="preserve"> </w:t>
      </w:r>
      <w:r w:rsidRPr="002E5922">
        <w:t>food</w:t>
      </w:r>
      <w:r w:rsidRPr="002E5922" w:rsidR="007B0725">
        <w:t xml:space="preserve"> </w:t>
      </w:r>
      <w:r w:rsidRPr="002E5922">
        <w:t>retailers</w:t>
      </w:r>
      <w:r w:rsidRPr="002E5922" w:rsidR="007B0725">
        <w:t xml:space="preserve"> </w:t>
      </w:r>
      <w:r w:rsidRPr="002E5922">
        <w:t>right</w:t>
      </w:r>
      <w:r w:rsidRPr="002E5922" w:rsidR="007B0725">
        <w:t xml:space="preserve"> </w:t>
      </w:r>
      <w:r w:rsidRPr="002E5922">
        <w:t>through</w:t>
      </w:r>
      <w:r w:rsidRPr="002E5922" w:rsidR="007B0725">
        <w:t xml:space="preserve"> </w:t>
      </w:r>
      <w:r w:rsidRPr="002E5922">
        <w:t>the</w:t>
      </w:r>
      <w:r w:rsidRPr="002E5922" w:rsidR="007B0725">
        <w:t xml:space="preserve"> </w:t>
      </w:r>
      <w:r w:rsidRPr="002E5922">
        <w:t>COVID</w:t>
      </w:r>
      <w:r w:rsidRPr="002E5922" w:rsidR="007B0725">
        <w:t xml:space="preserve"> </w:t>
      </w:r>
      <w:r w:rsidRPr="002E5922">
        <w:t>incident.</w:t>
      </w:r>
    </w:p>
    <w:p w:rsidR="00BC6100" w:rsidRPr="002E5922" w:rsidP="00BC6100">
      <w:pPr>
        <w:pStyle w:val="Answer"/>
      </w:pPr>
      <w:sdt>
        <w:sdtPr>
          <w:alias w:val="Witness"/>
          <w:id w:val="157808251"/>
          <w:placeholder>
            <w:docPart w:val="DefaultPlaceholder_1082065158"/>
          </w:placeholder>
          <w:richText/>
        </w:sdtPr>
        <w:sdtContent>
          <w:r w:rsidRPr="002E5922" w:rsidR="007B0725">
            <w:rPr>
              <w:b/>
              <w:i/>
            </w:rPr>
            <w:t>James Lowman:</w:t>
          </w:r>
          <w:r w:rsidRPr="002E5922" w:rsidR="007B0725">
            <w:rPr>
              <w:b/>
            </w:rPr>
            <w:t xml:space="preserve"> </w:t>
          </w:r>
        </w:sdtContent>
      </w:sdt>
      <w:r w:rsidRPr="002E5922" w:rsidR="00275921">
        <w:t>In</w:t>
      </w:r>
      <w:r w:rsidRPr="002E5922" w:rsidR="007B0725">
        <w:t xml:space="preserve"> </w:t>
      </w:r>
      <w:r w:rsidRPr="002E5922" w:rsidR="00275921">
        <w:t>our</w:t>
      </w:r>
      <w:r w:rsidRPr="002E5922" w:rsidR="007B0725">
        <w:t xml:space="preserve"> </w:t>
      </w:r>
      <w:r w:rsidRPr="002E5922" w:rsidR="00275921">
        <w:t>sector</w:t>
      </w:r>
      <w:r w:rsidRPr="002E5922" w:rsidR="00635D11">
        <w:t>,</w:t>
      </w:r>
      <w:r w:rsidRPr="002E5922" w:rsidR="007B0725">
        <w:t xml:space="preserve"> </w:t>
      </w:r>
      <w:r w:rsidRPr="002E5922" w:rsidR="00275921">
        <w:t>I</w:t>
      </w:r>
      <w:r w:rsidRPr="002E5922" w:rsidR="007B0725">
        <w:t xml:space="preserve"> </w:t>
      </w:r>
      <w:r w:rsidRPr="002E5922" w:rsidR="00275921">
        <w:t>would</w:t>
      </w:r>
      <w:r w:rsidRPr="002E5922" w:rsidR="007B0725">
        <w:t xml:space="preserve"> </w:t>
      </w:r>
      <w:r w:rsidRPr="002E5922" w:rsidR="00275921">
        <w:t>echo</w:t>
      </w:r>
      <w:r w:rsidRPr="002E5922" w:rsidR="007B0725">
        <w:t xml:space="preserve"> </w:t>
      </w:r>
      <w:r w:rsidRPr="002E5922" w:rsidR="00275921">
        <w:t>An</w:t>
      </w:r>
      <w:r w:rsidRPr="002E5922">
        <w:t>drew</w:t>
      </w:r>
      <w:r w:rsidRPr="002E5922" w:rsidR="006B2490">
        <w:t>’</w:t>
      </w:r>
      <w:r w:rsidRPr="002E5922">
        <w:t>s</w:t>
      </w:r>
      <w:r w:rsidRPr="002E5922" w:rsidR="007B0725">
        <w:t xml:space="preserve"> </w:t>
      </w:r>
      <w:r w:rsidRPr="002E5922">
        <w:t>point</w:t>
      </w:r>
      <w:r w:rsidRPr="002E5922" w:rsidR="007B0725">
        <w:t xml:space="preserve"> </w:t>
      </w:r>
      <w:r w:rsidRPr="002E5922">
        <w:t>about</w:t>
      </w:r>
      <w:r w:rsidRPr="002E5922" w:rsidR="007B0725">
        <w:t xml:space="preserve"> </w:t>
      </w:r>
      <w:r w:rsidRPr="002E5922">
        <w:t>promotions</w:t>
      </w:r>
      <w:r w:rsidRPr="002E5922" w:rsidR="00714D7C">
        <w:t>,</w:t>
      </w:r>
      <w:r w:rsidRPr="002E5922" w:rsidR="007B0725">
        <w:t xml:space="preserve"> </w:t>
      </w:r>
      <w:r w:rsidRPr="002E5922">
        <w:t>but</w:t>
      </w:r>
      <w:r w:rsidRPr="002E5922" w:rsidR="007B0725">
        <w:t xml:space="preserve"> </w:t>
      </w:r>
      <w:r w:rsidRPr="002E5922">
        <w:t>probably</w:t>
      </w:r>
      <w:r w:rsidRPr="002E5922" w:rsidR="007B0725">
        <w:t xml:space="preserve"> </w:t>
      </w:r>
      <w:r w:rsidRPr="002E5922">
        <w:t>for</w:t>
      </w:r>
      <w:r w:rsidRPr="002E5922" w:rsidR="007B0725">
        <w:t xml:space="preserve"> </w:t>
      </w:r>
      <w:r w:rsidRPr="002E5922">
        <w:t>slightly</w:t>
      </w:r>
      <w:r w:rsidRPr="002E5922" w:rsidR="007B0725">
        <w:t xml:space="preserve"> </w:t>
      </w:r>
      <w:r w:rsidRPr="002E5922">
        <w:t>different</w:t>
      </w:r>
      <w:r w:rsidRPr="002E5922" w:rsidR="007B0725">
        <w:t xml:space="preserve"> </w:t>
      </w:r>
      <w:r w:rsidRPr="002E5922">
        <w:t>reasons.</w:t>
      </w:r>
      <w:r w:rsidRPr="002E5922" w:rsidR="007B0725">
        <w:t xml:space="preserve"> </w:t>
      </w:r>
      <w:r w:rsidRPr="002E5922">
        <w:t>From</w:t>
      </w:r>
      <w:r w:rsidRPr="002E5922" w:rsidR="007B0725">
        <w:t xml:space="preserve"> </w:t>
      </w:r>
      <w:r w:rsidRPr="002E5922">
        <w:t>mid-March</w:t>
      </w:r>
      <w:r w:rsidRPr="002E5922" w:rsidR="007B0725">
        <w:t xml:space="preserve"> </w:t>
      </w:r>
      <w:r w:rsidRPr="002E5922">
        <w:t>to</w:t>
      </w:r>
      <w:r w:rsidRPr="002E5922" w:rsidR="007B0725">
        <w:t xml:space="preserve"> </w:t>
      </w:r>
      <w:r w:rsidRPr="002E5922">
        <w:t>mid-May</w:t>
      </w:r>
      <w:r w:rsidRPr="002E5922" w:rsidR="00714D7C">
        <w:t>,</w:t>
      </w:r>
      <w:r w:rsidRPr="002E5922" w:rsidR="007B0725">
        <w:t xml:space="preserve"> </w:t>
      </w:r>
      <w:r w:rsidRPr="002E5922">
        <w:t>we</w:t>
      </w:r>
      <w:r w:rsidRPr="002E5922" w:rsidR="007B0725">
        <w:t xml:space="preserve"> </w:t>
      </w:r>
      <w:r w:rsidRPr="002E5922">
        <w:t>saw</w:t>
      </w:r>
      <w:r w:rsidRPr="002E5922" w:rsidR="007B0725">
        <w:t xml:space="preserve"> </w:t>
      </w:r>
      <w:r w:rsidRPr="002E5922">
        <w:t>retailers</w:t>
      </w:r>
      <w:r w:rsidRPr="002E5922" w:rsidR="007B0725">
        <w:t xml:space="preserve"> </w:t>
      </w:r>
      <w:r w:rsidRPr="002E5922">
        <w:t>running</w:t>
      </w:r>
      <w:r w:rsidRPr="002E5922" w:rsidR="007B0725">
        <w:t xml:space="preserve"> </w:t>
      </w:r>
      <w:r w:rsidRPr="002E5922">
        <w:t>fewer</w:t>
      </w:r>
      <w:r w:rsidRPr="002E5922" w:rsidR="007B0725">
        <w:t xml:space="preserve"> </w:t>
      </w:r>
      <w:r w:rsidRPr="002E5922">
        <w:t>promotions,</w:t>
      </w:r>
      <w:r w:rsidRPr="002E5922" w:rsidR="007B0725">
        <w:t xml:space="preserve"> </w:t>
      </w:r>
      <w:r w:rsidRPr="002E5922">
        <w:t>but</w:t>
      </w:r>
      <w:r w:rsidRPr="002E5922" w:rsidR="007B0725">
        <w:t xml:space="preserve"> </w:t>
      </w:r>
      <w:r w:rsidRPr="002E5922">
        <w:t>that</w:t>
      </w:r>
      <w:r w:rsidRPr="002E5922" w:rsidR="007B0725">
        <w:t xml:space="preserve"> </w:t>
      </w:r>
      <w:r w:rsidRPr="002E5922">
        <w:t>would</w:t>
      </w:r>
      <w:r w:rsidRPr="002E5922" w:rsidR="007B0725">
        <w:t xml:space="preserve"> </w:t>
      </w:r>
      <w:r w:rsidRPr="002E5922">
        <w:t>have</w:t>
      </w:r>
      <w:r w:rsidRPr="002E5922" w:rsidR="007B0725">
        <w:t xml:space="preserve"> </w:t>
      </w:r>
      <w:r w:rsidRPr="002E5922">
        <w:t>been</w:t>
      </w:r>
      <w:r w:rsidRPr="002E5922" w:rsidR="007B0725">
        <w:t xml:space="preserve"> </w:t>
      </w:r>
      <w:r w:rsidRPr="002E5922">
        <w:t>largely</w:t>
      </w:r>
      <w:r w:rsidRPr="002E5922" w:rsidR="007B0725">
        <w:t xml:space="preserve"> </w:t>
      </w:r>
      <w:r w:rsidRPr="002E5922">
        <w:t>because</w:t>
      </w:r>
      <w:r w:rsidRPr="002E5922" w:rsidR="007B0725">
        <w:t xml:space="preserve"> </w:t>
      </w:r>
      <w:r w:rsidRPr="002E5922">
        <w:t>of</w:t>
      </w:r>
      <w:r w:rsidRPr="002E5922" w:rsidR="007B0725">
        <w:t xml:space="preserve"> </w:t>
      </w:r>
      <w:r w:rsidRPr="002E5922">
        <w:t>the</w:t>
      </w:r>
      <w:r w:rsidRPr="002E5922" w:rsidR="007B0725">
        <w:t xml:space="preserve"> </w:t>
      </w:r>
      <w:r w:rsidRPr="002E5922">
        <w:t>operational</w:t>
      </w:r>
      <w:r w:rsidRPr="002E5922" w:rsidR="007B0725">
        <w:t xml:space="preserve"> </w:t>
      </w:r>
      <w:r w:rsidRPr="002E5922">
        <w:t>challenges</w:t>
      </w:r>
      <w:r w:rsidRPr="002E5922" w:rsidR="007B0725">
        <w:t xml:space="preserve"> </w:t>
      </w:r>
      <w:r w:rsidRPr="002E5922">
        <w:t>of</w:t>
      </w:r>
      <w:r w:rsidRPr="002E5922" w:rsidR="007B0725">
        <w:t xml:space="preserve"> </w:t>
      </w:r>
      <w:r w:rsidRPr="002E5922">
        <w:t>delivering</w:t>
      </w:r>
      <w:r w:rsidRPr="002E5922" w:rsidR="007B0725">
        <w:t xml:space="preserve"> </w:t>
      </w:r>
      <w:r w:rsidRPr="002E5922">
        <w:t>and</w:t>
      </w:r>
      <w:r w:rsidRPr="002E5922" w:rsidR="007B0725">
        <w:t xml:space="preserve"> </w:t>
      </w:r>
      <w:r w:rsidRPr="002E5922">
        <w:t>executing</w:t>
      </w:r>
      <w:r w:rsidRPr="002E5922" w:rsidR="007B0725">
        <w:t xml:space="preserve"> </w:t>
      </w:r>
      <w:r w:rsidRPr="002E5922">
        <w:t>a</w:t>
      </w:r>
      <w:r w:rsidRPr="002E5922" w:rsidR="007B0725">
        <w:t xml:space="preserve"> </w:t>
      </w:r>
      <w:r w:rsidRPr="002E5922">
        <w:t>promotion</w:t>
      </w:r>
      <w:r w:rsidRPr="002E5922" w:rsidR="007B0725">
        <w:t xml:space="preserve"> </w:t>
      </w:r>
      <w:r w:rsidRPr="002E5922">
        <w:t>in</w:t>
      </w:r>
      <w:r w:rsidRPr="002E5922" w:rsidR="007B0725">
        <w:t xml:space="preserve"> </w:t>
      </w:r>
      <w:r w:rsidRPr="002E5922">
        <w:t>store,</w:t>
      </w:r>
      <w:r w:rsidRPr="002E5922" w:rsidR="007B0725">
        <w:t xml:space="preserve"> </w:t>
      </w:r>
      <w:r w:rsidRPr="002E5922">
        <w:t>such</w:t>
      </w:r>
      <w:r w:rsidRPr="002E5922" w:rsidR="007B0725">
        <w:t xml:space="preserve"> </w:t>
      </w:r>
      <w:r w:rsidRPr="002E5922">
        <w:t>as</w:t>
      </w:r>
      <w:r w:rsidRPr="002E5922" w:rsidR="007B0725">
        <w:t xml:space="preserve"> </w:t>
      </w:r>
      <w:r w:rsidRPr="002E5922">
        <w:t>assembling</w:t>
      </w:r>
      <w:r w:rsidRPr="002E5922" w:rsidR="007B0725">
        <w:t xml:space="preserve"> </w:t>
      </w:r>
      <w:r w:rsidRPr="002E5922">
        <w:t>points</w:t>
      </w:r>
      <w:r w:rsidRPr="002E5922" w:rsidR="007B0725">
        <w:t xml:space="preserve"> </w:t>
      </w:r>
      <w:r w:rsidRPr="002E5922">
        <w:t>of</w:t>
      </w:r>
      <w:r w:rsidRPr="002E5922" w:rsidR="007B0725">
        <w:t xml:space="preserve"> </w:t>
      </w:r>
      <w:r w:rsidRPr="002E5922">
        <w:t>sale,</w:t>
      </w:r>
      <w:r w:rsidRPr="002E5922" w:rsidR="007B0725">
        <w:t xml:space="preserve"> </w:t>
      </w:r>
      <w:r w:rsidRPr="002E5922">
        <w:t>putting</w:t>
      </w:r>
      <w:r w:rsidRPr="002E5922" w:rsidR="007B0725">
        <w:t xml:space="preserve"> </w:t>
      </w:r>
      <w:r w:rsidRPr="002E5922">
        <w:t>dump</w:t>
      </w:r>
      <w:r w:rsidRPr="002E5922" w:rsidR="007B0725">
        <w:t xml:space="preserve"> </w:t>
      </w:r>
      <w:r w:rsidRPr="002E5922">
        <w:t>bins</w:t>
      </w:r>
      <w:r w:rsidRPr="002E5922" w:rsidR="007B0725">
        <w:t xml:space="preserve"> </w:t>
      </w:r>
      <w:r w:rsidRPr="002E5922">
        <w:t>in</w:t>
      </w:r>
      <w:r w:rsidRPr="002E5922" w:rsidR="007B0725">
        <w:t xml:space="preserve"> </w:t>
      </w:r>
      <w:r w:rsidRPr="002E5922">
        <w:t>the</w:t>
      </w:r>
      <w:r w:rsidRPr="002E5922" w:rsidR="007B0725">
        <w:t xml:space="preserve"> </w:t>
      </w:r>
      <w:r w:rsidRPr="002E5922">
        <w:t>middle</w:t>
      </w:r>
      <w:r w:rsidRPr="002E5922" w:rsidR="007B0725">
        <w:t xml:space="preserve"> </w:t>
      </w:r>
      <w:r w:rsidRPr="002E5922">
        <w:t>of</w:t>
      </w:r>
      <w:r w:rsidRPr="002E5922" w:rsidR="007B0725">
        <w:t xml:space="preserve"> </w:t>
      </w:r>
      <w:r w:rsidRPr="002E5922" w:rsidR="00714D7C">
        <w:t>isles</w:t>
      </w:r>
      <w:r w:rsidRPr="002E5922" w:rsidR="007B0725">
        <w:t xml:space="preserve"> </w:t>
      </w:r>
      <w:r w:rsidRPr="002E5922">
        <w:t>and</w:t>
      </w:r>
      <w:r w:rsidRPr="002E5922" w:rsidR="007B0725">
        <w:t xml:space="preserve"> </w:t>
      </w:r>
      <w:r w:rsidRPr="002E5922">
        <w:t>putting</w:t>
      </w:r>
      <w:r w:rsidRPr="002E5922" w:rsidR="007B0725">
        <w:t xml:space="preserve"> </w:t>
      </w:r>
      <w:r w:rsidRPr="002E5922">
        <w:t>out</w:t>
      </w:r>
      <w:r w:rsidRPr="002E5922" w:rsidR="007B0725">
        <w:t xml:space="preserve"> </w:t>
      </w:r>
      <w:r w:rsidRPr="002E5922">
        <w:t>more</w:t>
      </w:r>
      <w:r w:rsidRPr="002E5922" w:rsidR="007B0725">
        <w:t xml:space="preserve"> </w:t>
      </w:r>
      <w:r w:rsidRPr="002E5922">
        <w:t>points</w:t>
      </w:r>
      <w:r w:rsidRPr="002E5922" w:rsidR="007B0725">
        <w:t xml:space="preserve"> </w:t>
      </w:r>
      <w:r w:rsidRPr="002E5922">
        <w:t>of</w:t>
      </w:r>
      <w:r w:rsidRPr="002E5922" w:rsidR="007B0725">
        <w:t xml:space="preserve"> </w:t>
      </w:r>
      <w:r w:rsidRPr="002E5922">
        <w:t>sale.</w:t>
      </w:r>
      <w:r w:rsidRPr="002E5922" w:rsidR="007B0725">
        <w:t xml:space="preserve"> </w:t>
      </w:r>
      <w:r w:rsidRPr="002E5922">
        <w:t>To</w:t>
      </w:r>
      <w:r w:rsidRPr="002E5922" w:rsidR="007B0725">
        <w:t xml:space="preserve"> </w:t>
      </w:r>
      <w:r w:rsidRPr="002E5922">
        <w:t>some</w:t>
      </w:r>
      <w:r w:rsidRPr="002E5922" w:rsidR="007B0725">
        <w:t xml:space="preserve"> </w:t>
      </w:r>
      <w:r w:rsidRPr="002E5922">
        <w:t>extent</w:t>
      </w:r>
      <w:r w:rsidRPr="002E5922" w:rsidR="007B0725">
        <w:t xml:space="preserve"> </w:t>
      </w:r>
      <w:r w:rsidRPr="002E5922">
        <w:t>it</w:t>
      </w:r>
      <w:r w:rsidRPr="002E5922" w:rsidR="007B0725">
        <w:t xml:space="preserve"> </w:t>
      </w:r>
      <w:r w:rsidRPr="002E5922">
        <w:t>is</w:t>
      </w:r>
      <w:r w:rsidRPr="002E5922" w:rsidR="007B0725">
        <w:t xml:space="preserve"> </w:t>
      </w:r>
      <w:r w:rsidRPr="002E5922">
        <w:t>the</w:t>
      </w:r>
      <w:r w:rsidRPr="002E5922" w:rsidR="007B0725">
        <w:t xml:space="preserve"> </w:t>
      </w:r>
      <w:r w:rsidRPr="002E5922">
        <w:t>case</w:t>
      </w:r>
      <w:r w:rsidRPr="002E5922" w:rsidR="007B0725">
        <w:t xml:space="preserve"> </w:t>
      </w:r>
      <w:r w:rsidRPr="002E5922">
        <w:t>now,</w:t>
      </w:r>
      <w:r w:rsidRPr="002E5922" w:rsidR="007B0725">
        <w:t xml:space="preserve"> </w:t>
      </w:r>
      <w:r w:rsidRPr="002E5922">
        <w:t>but</w:t>
      </w:r>
      <w:r w:rsidRPr="002E5922" w:rsidR="007B0725">
        <w:t xml:space="preserve"> </w:t>
      </w:r>
      <w:r w:rsidRPr="002E5922">
        <w:t>certainly</w:t>
      </w:r>
      <w:r w:rsidRPr="002E5922" w:rsidR="007B0725">
        <w:t xml:space="preserve"> </w:t>
      </w:r>
      <w:r w:rsidRPr="002E5922">
        <w:t>back</w:t>
      </w:r>
      <w:r w:rsidRPr="002E5922" w:rsidR="007B0725">
        <w:t xml:space="preserve"> </w:t>
      </w:r>
      <w:r w:rsidRPr="002E5922">
        <w:t>then</w:t>
      </w:r>
      <w:r w:rsidRPr="002E5922" w:rsidR="007B0725">
        <w:t xml:space="preserve"> </w:t>
      </w:r>
      <w:r w:rsidRPr="002E5922">
        <w:t>all</w:t>
      </w:r>
      <w:r w:rsidRPr="002E5922" w:rsidR="007B0725">
        <w:t xml:space="preserve"> </w:t>
      </w:r>
      <w:r w:rsidRPr="002E5922">
        <w:t>the</w:t>
      </w:r>
      <w:r w:rsidRPr="002E5922" w:rsidR="007B0725">
        <w:t xml:space="preserve"> </w:t>
      </w:r>
      <w:r w:rsidRPr="002E5922">
        <w:t>focus</w:t>
      </w:r>
      <w:r w:rsidRPr="002E5922" w:rsidR="007B0725">
        <w:t xml:space="preserve"> </w:t>
      </w:r>
      <w:r w:rsidRPr="002E5922">
        <w:t>was</w:t>
      </w:r>
      <w:r w:rsidRPr="002E5922" w:rsidR="007B0725">
        <w:t xml:space="preserve"> </w:t>
      </w:r>
      <w:r w:rsidRPr="002E5922">
        <w:t>on</w:t>
      </w:r>
      <w:r w:rsidRPr="002E5922" w:rsidR="007B0725">
        <w:t xml:space="preserve"> </w:t>
      </w:r>
      <w:r w:rsidRPr="002E5922">
        <w:t>getting</w:t>
      </w:r>
      <w:r w:rsidRPr="002E5922" w:rsidR="007B0725">
        <w:t xml:space="preserve"> </w:t>
      </w:r>
      <w:r w:rsidRPr="002E5922">
        <w:t>the</w:t>
      </w:r>
      <w:r w:rsidRPr="002E5922" w:rsidR="007B0725">
        <w:t xml:space="preserve"> </w:t>
      </w:r>
      <w:r w:rsidRPr="002E5922" w:rsidR="00714D7C">
        <w:t>product</w:t>
      </w:r>
      <w:r w:rsidRPr="002E5922" w:rsidR="007B0725">
        <w:t xml:space="preserve"> </w:t>
      </w:r>
      <w:r w:rsidRPr="002E5922">
        <w:t>on</w:t>
      </w:r>
      <w:r w:rsidRPr="002E5922" w:rsidR="007B0725">
        <w:t xml:space="preserve"> </w:t>
      </w:r>
      <w:r w:rsidRPr="002E5922">
        <w:t>the</w:t>
      </w:r>
      <w:r w:rsidRPr="002E5922" w:rsidR="007B0725">
        <w:t xml:space="preserve"> </w:t>
      </w:r>
      <w:r w:rsidRPr="002E5922">
        <w:t>shelf,</w:t>
      </w:r>
      <w:r w:rsidRPr="002E5922" w:rsidR="007B0725">
        <w:t xml:space="preserve"> </w:t>
      </w:r>
      <w:r w:rsidRPr="002E5922">
        <w:t>making</w:t>
      </w:r>
      <w:r w:rsidRPr="002E5922" w:rsidR="007B0725">
        <w:t xml:space="preserve"> </w:t>
      </w:r>
      <w:r w:rsidRPr="002E5922">
        <w:t>sure</w:t>
      </w:r>
      <w:r w:rsidRPr="002E5922" w:rsidR="007B0725">
        <w:t xml:space="preserve"> </w:t>
      </w:r>
      <w:r w:rsidRPr="002E5922">
        <w:t>customers</w:t>
      </w:r>
      <w:r w:rsidRPr="002E5922" w:rsidR="007B0725">
        <w:t xml:space="preserve"> </w:t>
      </w:r>
      <w:r w:rsidRPr="002E5922">
        <w:t>can</w:t>
      </w:r>
      <w:r w:rsidRPr="002E5922" w:rsidR="007B0725">
        <w:t xml:space="preserve"> </w:t>
      </w:r>
      <w:r w:rsidRPr="002E5922">
        <w:t>shop</w:t>
      </w:r>
      <w:r w:rsidRPr="002E5922" w:rsidR="007B0725">
        <w:t xml:space="preserve"> </w:t>
      </w:r>
      <w:r w:rsidRPr="002E5922">
        <w:t>safely</w:t>
      </w:r>
      <w:r w:rsidRPr="002E5922" w:rsidR="007B0725">
        <w:t xml:space="preserve"> </w:t>
      </w:r>
      <w:r w:rsidRPr="002E5922">
        <w:t>and</w:t>
      </w:r>
      <w:r w:rsidRPr="002E5922" w:rsidR="007B0725">
        <w:t xml:space="preserve"> </w:t>
      </w:r>
      <w:r w:rsidRPr="002E5922">
        <w:t>making</w:t>
      </w:r>
      <w:r w:rsidRPr="002E5922" w:rsidR="007B0725">
        <w:t xml:space="preserve"> </w:t>
      </w:r>
      <w:r w:rsidRPr="002E5922">
        <w:t>sure</w:t>
      </w:r>
      <w:r w:rsidRPr="002E5922" w:rsidR="007B0725">
        <w:t xml:space="preserve"> </w:t>
      </w:r>
      <w:r w:rsidRPr="002E5922">
        <w:t>colleagues</w:t>
      </w:r>
      <w:r w:rsidRPr="002E5922" w:rsidR="007B0725">
        <w:t xml:space="preserve"> </w:t>
      </w:r>
      <w:r w:rsidRPr="002E5922">
        <w:t>can</w:t>
      </w:r>
      <w:r w:rsidRPr="002E5922" w:rsidR="007B0725">
        <w:t xml:space="preserve"> </w:t>
      </w:r>
      <w:r w:rsidRPr="002E5922">
        <w:t>work</w:t>
      </w:r>
      <w:r w:rsidRPr="002E5922" w:rsidR="007B0725">
        <w:t xml:space="preserve"> </w:t>
      </w:r>
      <w:r w:rsidRPr="002E5922">
        <w:t>safely.</w:t>
      </w:r>
      <w:r w:rsidRPr="002E5922" w:rsidR="007B0725">
        <w:t xml:space="preserve"> </w:t>
      </w:r>
    </w:p>
    <w:p w:rsidR="00EC3C5C" w:rsidRPr="002E5922" w:rsidP="00EC3C5C">
      <w:pPr>
        <w:pStyle w:val="Answer"/>
      </w:pPr>
      <w:r w:rsidRPr="002E5922">
        <w:t>All</w:t>
      </w:r>
      <w:r w:rsidRPr="002E5922" w:rsidR="007B0725">
        <w:t xml:space="preserve"> </w:t>
      </w:r>
      <w:r w:rsidRPr="002E5922">
        <w:t>that</w:t>
      </w:r>
      <w:r w:rsidRPr="002E5922" w:rsidR="007B0725">
        <w:t xml:space="preserve"> </w:t>
      </w:r>
      <w:r w:rsidRPr="002E5922">
        <w:t>activity</w:t>
      </w:r>
      <w:r w:rsidRPr="002E5922" w:rsidR="007B0725">
        <w:t xml:space="preserve"> </w:t>
      </w:r>
      <w:r w:rsidRPr="002E5922">
        <w:t>got</w:t>
      </w:r>
      <w:r w:rsidRPr="002E5922" w:rsidR="007B0725">
        <w:t xml:space="preserve"> </w:t>
      </w:r>
      <w:r w:rsidRPr="002E5922">
        <w:t>prioritised</w:t>
      </w:r>
      <w:r w:rsidRPr="002E5922" w:rsidR="007B0725">
        <w:t xml:space="preserve"> </w:t>
      </w:r>
      <w:r w:rsidRPr="002E5922">
        <w:t>out</w:t>
      </w:r>
      <w:r w:rsidRPr="002E5922" w:rsidR="007B0725">
        <w:t xml:space="preserve"> </w:t>
      </w:r>
      <w:r w:rsidRPr="002E5922">
        <w:t>very</w:t>
      </w:r>
      <w:r w:rsidRPr="002E5922" w:rsidR="007B0725">
        <w:t xml:space="preserve"> </w:t>
      </w:r>
      <w:r w:rsidRPr="002E5922">
        <w:t>quickly.</w:t>
      </w:r>
      <w:r w:rsidRPr="002E5922" w:rsidR="007B0725">
        <w:t xml:space="preserve"> </w:t>
      </w:r>
      <w:r w:rsidRPr="002E5922">
        <w:t>There</w:t>
      </w:r>
      <w:r w:rsidRPr="002E5922" w:rsidR="007B0725">
        <w:t xml:space="preserve"> </w:t>
      </w:r>
      <w:r w:rsidRPr="002E5922">
        <w:t>was</w:t>
      </w:r>
      <w:r w:rsidRPr="002E5922" w:rsidR="007B0725">
        <w:t xml:space="preserve"> </w:t>
      </w:r>
      <w:r w:rsidRPr="002E5922">
        <w:t>a</w:t>
      </w:r>
      <w:r w:rsidRPr="002E5922" w:rsidR="007B0725">
        <w:t xml:space="preserve"> </w:t>
      </w:r>
      <w:r w:rsidRPr="002E5922">
        <w:t>bit</w:t>
      </w:r>
      <w:r w:rsidRPr="002E5922" w:rsidR="007B0725">
        <w:t xml:space="preserve"> </w:t>
      </w:r>
      <w:r w:rsidRPr="002E5922">
        <w:t>of</w:t>
      </w:r>
      <w:r w:rsidRPr="002E5922" w:rsidR="007B0725">
        <w:t xml:space="preserve"> </w:t>
      </w:r>
      <w:r w:rsidRPr="002E5922">
        <w:t>a</w:t>
      </w:r>
      <w:r w:rsidRPr="002E5922" w:rsidR="007B0725">
        <w:t xml:space="preserve"> </w:t>
      </w:r>
      <w:r w:rsidRPr="002E5922">
        <w:t>change</w:t>
      </w:r>
      <w:r w:rsidRPr="002E5922" w:rsidR="007B0725">
        <w:t xml:space="preserve"> </w:t>
      </w:r>
      <w:r w:rsidRPr="002E5922">
        <w:t>there</w:t>
      </w:r>
      <w:r w:rsidRPr="002E5922" w:rsidR="007B0725">
        <w:t xml:space="preserve"> </w:t>
      </w:r>
      <w:r w:rsidRPr="002E5922">
        <w:t>in</w:t>
      </w:r>
      <w:r w:rsidRPr="002E5922" w:rsidR="007B0725">
        <w:t xml:space="preserve"> </w:t>
      </w:r>
      <w:r w:rsidRPr="002E5922">
        <w:t>the</w:t>
      </w:r>
      <w:r w:rsidRPr="002E5922" w:rsidR="007B0725">
        <w:t xml:space="preserve"> </w:t>
      </w:r>
      <w:r w:rsidRPr="002E5922">
        <w:t>number</w:t>
      </w:r>
      <w:r w:rsidRPr="002E5922" w:rsidR="007B0725">
        <w:t xml:space="preserve"> </w:t>
      </w:r>
      <w:r w:rsidRPr="002E5922">
        <w:t>of</w:t>
      </w:r>
      <w:r w:rsidRPr="002E5922" w:rsidR="007B0725">
        <w:t xml:space="preserve"> </w:t>
      </w:r>
      <w:r w:rsidRPr="002E5922">
        <w:t>promotions</w:t>
      </w:r>
      <w:r w:rsidRPr="002E5922" w:rsidR="007B0725">
        <w:t xml:space="preserve"> </w:t>
      </w:r>
      <w:r w:rsidRPr="002E5922">
        <w:t>run.</w:t>
      </w:r>
      <w:r w:rsidRPr="002E5922" w:rsidR="007B0725">
        <w:t xml:space="preserve"> </w:t>
      </w:r>
      <w:r w:rsidRPr="002E5922">
        <w:t>Promotions</w:t>
      </w:r>
      <w:r w:rsidRPr="002E5922" w:rsidR="007B0725">
        <w:t xml:space="preserve"> </w:t>
      </w:r>
      <w:r w:rsidRPr="002E5922">
        <w:t>are</w:t>
      </w:r>
      <w:r w:rsidRPr="002E5922" w:rsidR="007B0725">
        <w:t xml:space="preserve"> </w:t>
      </w:r>
      <w:r w:rsidRPr="002E5922">
        <w:t>very</w:t>
      </w:r>
      <w:r w:rsidRPr="002E5922" w:rsidR="007B0725">
        <w:t xml:space="preserve"> </w:t>
      </w:r>
      <w:r w:rsidRPr="002E5922">
        <w:t>important</w:t>
      </w:r>
      <w:r w:rsidRPr="002E5922" w:rsidR="007B0725">
        <w:t xml:space="preserve"> </w:t>
      </w:r>
      <w:r w:rsidRPr="002E5922">
        <w:t>in</w:t>
      </w:r>
      <w:r w:rsidRPr="002E5922" w:rsidR="007B0725">
        <w:t xml:space="preserve"> </w:t>
      </w:r>
      <w:r w:rsidRPr="002E5922">
        <w:t>our</w:t>
      </w:r>
      <w:r w:rsidRPr="002E5922" w:rsidR="007B0725">
        <w:t xml:space="preserve"> </w:t>
      </w:r>
      <w:r w:rsidRPr="002E5922">
        <w:t>sector,</w:t>
      </w:r>
      <w:r w:rsidRPr="002E5922" w:rsidR="007B0725">
        <w:t xml:space="preserve"> </w:t>
      </w:r>
      <w:r w:rsidRPr="002E5922">
        <w:t>in</w:t>
      </w:r>
      <w:r w:rsidRPr="002E5922" w:rsidR="007B0725">
        <w:t xml:space="preserve"> </w:t>
      </w:r>
      <w:r w:rsidRPr="002E5922">
        <w:t>maintaining</w:t>
      </w:r>
      <w:r w:rsidRPr="002E5922" w:rsidR="007B0725">
        <w:t xml:space="preserve"> </w:t>
      </w:r>
      <w:r w:rsidRPr="002E5922">
        <w:t>value</w:t>
      </w:r>
      <w:r w:rsidRPr="002E5922" w:rsidR="007B0725">
        <w:t xml:space="preserve"> </w:t>
      </w:r>
      <w:r w:rsidRPr="002E5922">
        <w:t>for</w:t>
      </w:r>
      <w:r w:rsidRPr="002E5922" w:rsidR="007B0725">
        <w:t xml:space="preserve"> </w:t>
      </w:r>
      <w:r w:rsidRPr="002E5922">
        <w:t>the</w:t>
      </w:r>
      <w:r w:rsidRPr="002E5922" w:rsidR="007B0725">
        <w:t xml:space="preserve"> </w:t>
      </w:r>
      <w:r w:rsidRPr="002E5922">
        <w:t>customer.</w:t>
      </w:r>
      <w:r w:rsidRPr="002E5922" w:rsidR="007B0725">
        <w:t xml:space="preserve"> </w:t>
      </w:r>
      <w:r w:rsidRPr="002E5922">
        <w:t>There</w:t>
      </w:r>
      <w:r w:rsidRPr="002E5922" w:rsidR="007B0725">
        <w:t xml:space="preserve"> </w:t>
      </w:r>
      <w:r w:rsidRPr="002E5922">
        <w:t>are</w:t>
      </w:r>
      <w:r w:rsidRPr="002E5922" w:rsidR="007B0725">
        <w:t xml:space="preserve"> </w:t>
      </w:r>
      <w:r w:rsidRPr="002E5922">
        <w:t>also</w:t>
      </w:r>
      <w:r w:rsidRPr="002E5922" w:rsidR="007B0725">
        <w:t xml:space="preserve"> </w:t>
      </w:r>
      <w:r w:rsidRPr="002E5922">
        <w:t>some</w:t>
      </w:r>
      <w:r w:rsidRPr="002E5922" w:rsidR="007B0725">
        <w:t xml:space="preserve"> </w:t>
      </w:r>
      <w:r w:rsidRPr="002E5922">
        <w:t>challenges</w:t>
      </w:r>
      <w:r w:rsidRPr="002E5922" w:rsidR="007B0725">
        <w:t xml:space="preserve"> </w:t>
      </w:r>
      <w:r w:rsidRPr="002E5922">
        <w:t>to</w:t>
      </w:r>
      <w:r w:rsidRPr="002E5922" w:rsidR="007B0725">
        <w:t xml:space="preserve"> </w:t>
      </w:r>
      <w:r w:rsidRPr="002E5922">
        <w:t>us</w:t>
      </w:r>
      <w:r w:rsidRPr="002E5922" w:rsidR="007B0725">
        <w:t xml:space="preserve"> </w:t>
      </w:r>
      <w:r w:rsidRPr="002E5922">
        <w:t>in</w:t>
      </w:r>
      <w:r w:rsidRPr="002E5922" w:rsidR="007B0725">
        <w:t xml:space="preserve"> </w:t>
      </w:r>
      <w:r w:rsidRPr="002E5922">
        <w:t>supply</w:t>
      </w:r>
      <w:r w:rsidRPr="002E5922" w:rsidR="007B0725">
        <w:t xml:space="preserve"> </w:t>
      </w:r>
      <w:r w:rsidRPr="002E5922">
        <w:t>costs</w:t>
      </w:r>
      <w:r w:rsidRPr="002E5922" w:rsidR="007B0725">
        <w:t xml:space="preserve"> </w:t>
      </w:r>
      <w:r w:rsidRPr="002E5922">
        <w:t>coming</w:t>
      </w:r>
      <w:r w:rsidRPr="002E5922" w:rsidR="007B0725">
        <w:t xml:space="preserve"> </w:t>
      </w:r>
      <w:r w:rsidRPr="002E5922">
        <w:t>through,</w:t>
      </w:r>
      <w:r w:rsidRPr="002E5922" w:rsidR="007B0725">
        <w:t xml:space="preserve"> </w:t>
      </w:r>
      <w:r w:rsidRPr="002E5922">
        <w:t>not</w:t>
      </w:r>
      <w:r w:rsidRPr="002E5922" w:rsidR="007B0725">
        <w:t xml:space="preserve"> </w:t>
      </w:r>
      <w:r w:rsidRPr="002E5922">
        <w:t>so</w:t>
      </w:r>
      <w:r w:rsidRPr="002E5922" w:rsidR="007B0725">
        <w:t xml:space="preserve"> </w:t>
      </w:r>
      <w:r w:rsidRPr="002E5922">
        <w:t>much</w:t>
      </w:r>
      <w:r w:rsidRPr="002E5922" w:rsidR="007B0725">
        <w:t xml:space="preserve"> </w:t>
      </w:r>
      <w:r w:rsidRPr="002E5922">
        <w:t>prices</w:t>
      </w:r>
      <w:r w:rsidRPr="002E5922" w:rsidR="007B0725">
        <w:t xml:space="preserve"> </w:t>
      </w:r>
      <w:r w:rsidRPr="002E5922">
        <w:t>increasing</w:t>
      </w:r>
      <w:r w:rsidRPr="002E5922" w:rsidR="007B0725">
        <w:t xml:space="preserve"> </w:t>
      </w:r>
      <w:r w:rsidRPr="002E5922">
        <w:t>from</w:t>
      </w:r>
      <w:r w:rsidRPr="002E5922" w:rsidR="007B0725">
        <w:t xml:space="preserve"> </w:t>
      </w:r>
      <w:r w:rsidRPr="002E5922">
        <w:t>suppliers</w:t>
      </w:r>
      <w:r w:rsidRPr="002E5922" w:rsidR="007B0725">
        <w:t xml:space="preserve"> </w:t>
      </w:r>
      <w:r w:rsidRPr="002E5922">
        <w:t>or</w:t>
      </w:r>
      <w:r w:rsidRPr="002E5922" w:rsidR="007B0725">
        <w:t xml:space="preserve"> </w:t>
      </w:r>
      <w:r w:rsidRPr="002E5922">
        <w:t>wholesalers,</w:t>
      </w:r>
      <w:r w:rsidRPr="002E5922" w:rsidR="007B0725">
        <w:t xml:space="preserve"> </w:t>
      </w:r>
      <w:r w:rsidRPr="002E5922">
        <w:t>but</w:t>
      </w:r>
      <w:r w:rsidRPr="002E5922" w:rsidR="007B0725">
        <w:t xml:space="preserve"> </w:t>
      </w:r>
      <w:r w:rsidRPr="002E5922">
        <w:t>more</w:t>
      </w:r>
      <w:r w:rsidRPr="002E5922" w:rsidR="007B0725">
        <w:t xml:space="preserve"> </w:t>
      </w:r>
      <w:r w:rsidRPr="002E5922">
        <w:t>so</w:t>
      </w:r>
      <w:r w:rsidRPr="002E5922" w:rsidR="007B0725">
        <w:t xml:space="preserve"> </w:t>
      </w:r>
      <w:r w:rsidRPr="002E5922">
        <w:t>retailers</w:t>
      </w:r>
      <w:r w:rsidRPr="002E5922" w:rsidR="007B0725">
        <w:t xml:space="preserve"> </w:t>
      </w:r>
      <w:r w:rsidRPr="002E5922">
        <w:t>having</w:t>
      </w:r>
      <w:r w:rsidRPr="002E5922" w:rsidR="007B0725">
        <w:t xml:space="preserve"> </w:t>
      </w:r>
      <w:r w:rsidRPr="002E5922">
        <w:t>to</w:t>
      </w:r>
      <w:r w:rsidRPr="002E5922" w:rsidR="007B0725">
        <w:t xml:space="preserve"> </w:t>
      </w:r>
      <w:r w:rsidRPr="002E5922">
        <w:t>find</w:t>
      </w:r>
      <w:r w:rsidRPr="002E5922" w:rsidR="007B0725">
        <w:t xml:space="preserve"> </w:t>
      </w:r>
      <w:r w:rsidRPr="002E5922">
        <w:t>additional</w:t>
      </w:r>
      <w:r w:rsidRPr="002E5922" w:rsidR="007B0725">
        <w:t xml:space="preserve"> </w:t>
      </w:r>
      <w:r w:rsidRPr="002E5922">
        <w:t>or</w:t>
      </w:r>
      <w:r w:rsidRPr="002E5922" w:rsidR="007B0725">
        <w:t xml:space="preserve"> </w:t>
      </w:r>
      <w:r w:rsidRPr="002E5922">
        <w:t>supplementary</w:t>
      </w:r>
      <w:r w:rsidRPr="002E5922" w:rsidR="007B0725">
        <w:t xml:space="preserve"> </w:t>
      </w:r>
      <w:r w:rsidRPr="002E5922">
        <w:t>sources</w:t>
      </w:r>
      <w:r w:rsidRPr="002E5922" w:rsidR="007B0725">
        <w:t xml:space="preserve"> </w:t>
      </w:r>
      <w:r w:rsidRPr="002E5922">
        <w:t>of</w:t>
      </w:r>
      <w:r w:rsidRPr="002E5922" w:rsidR="007B0725">
        <w:t xml:space="preserve"> </w:t>
      </w:r>
      <w:r w:rsidRPr="002E5922">
        <w:t>supply.</w:t>
      </w:r>
      <w:r w:rsidRPr="002E5922" w:rsidR="007B0725">
        <w:t xml:space="preserve"> </w:t>
      </w:r>
      <w:r w:rsidRPr="002E5922">
        <w:t>Whereas</w:t>
      </w:r>
      <w:r w:rsidRPr="002E5922" w:rsidR="007B0725">
        <w:t xml:space="preserve"> </w:t>
      </w:r>
      <w:r w:rsidRPr="002E5922">
        <w:t>before</w:t>
      </w:r>
      <w:r w:rsidRPr="002E5922" w:rsidR="007B0725">
        <w:t xml:space="preserve"> </w:t>
      </w:r>
      <w:r w:rsidRPr="002E5922">
        <w:t>they</w:t>
      </w:r>
      <w:r w:rsidRPr="002E5922" w:rsidR="007B0725">
        <w:t xml:space="preserve"> </w:t>
      </w:r>
      <w:r w:rsidRPr="002E5922">
        <w:t>may</w:t>
      </w:r>
      <w:r w:rsidRPr="002E5922" w:rsidR="007B0725">
        <w:t xml:space="preserve"> </w:t>
      </w:r>
      <w:r w:rsidRPr="002E5922">
        <w:t>have</w:t>
      </w:r>
      <w:r w:rsidRPr="002E5922" w:rsidR="007B0725">
        <w:t xml:space="preserve"> </w:t>
      </w:r>
      <w:r w:rsidRPr="002E5922" w:rsidR="00714D7C">
        <w:t>got</w:t>
      </w:r>
      <w:r w:rsidRPr="002E5922" w:rsidR="007B0725">
        <w:t xml:space="preserve"> </w:t>
      </w:r>
      <w:r w:rsidRPr="002E5922">
        <w:t>most</w:t>
      </w:r>
      <w:r w:rsidRPr="002E5922" w:rsidR="007B0725">
        <w:t xml:space="preserve"> </w:t>
      </w:r>
      <w:r w:rsidRPr="002E5922">
        <w:t>of</w:t>
      </w:r>
      <w:r w:rsidRPr="002E5922" w:rsidR="007B0725">
        <w:t xml:space="preserve"> </w:t>
      </w:r>
      <w:r w:rsidRPr="002E5922">
        <w:t>their</w:t>
      </w:r>
      <w:r w:rsidRPr="002E5922" w:rsidR="007B0725">
        <w:t xml:space="preserve"> </w:t>
      </w:r>
      <w:r w:rsidRPr="002E5922">
        <w:t>product</w:t>
      </w:r>
      <w:r w:rsidRPr="002E5922" w:rsidR="007B0725">
        <w:t xml:space="preserve"> </w:t>
      </w:r>
      <w:r w:rsidRPr="002E5922">
        <w:t>through</w:t>
      </w:r>
      <w:r w:rsidRPr="002E5922" w:rsidR="007B0725">
        <w:t xml:space="preserve"> </w:t>
      </w:r>
      <w:r w:rsidRPr="002E5922">
        <w:t>one</w:t>
      </w:r>
      <w:r w:rsidRPr="002E5922" w:rsidR="007B0725">
        <w:t xml:space="preserve"> </w:t>
      </w:r>
      <w:r w:rsidRPr="002E5922">
        <w:t>wholesaler</w:t>
      </w:r>
      <w:r w:rsidRPr="002E5922" w:rsidR="007B0725">
        <w:t xml:space="preserve"> </w:t>
      </w:r>
      <w:r w:rsidRPr="002E5922">
        <w:t>and</w:t>
      </w:r>
      <w:r w:rsidRPr="002E5922" w:rsidR="007B0725">
        <w:t xml:space="preserve"> </w:t>
      </w:r>
      <w:r w:rsidRPr="002E5922" w:rsidR="00714D7C">
        <w:t>had</w:t>
      </w:r>
      <w:r w:rsidRPr="002E5922" w:rsidR="007B0725">
        <w:t xml:space="preserve"> </w:t>
      </w:r>
      <w:r w:rsidRPr="002E5922">
        <w:t>some</w:t>
      </w:r>
      <w:r w:rsidRPr="002E5922" w:rsidR="007B0725">
        <w:t xml:space="preserve"> </w:t>
      </w:r>
      <w:r w:rsidRPr="002E5922">
        <w:t>other</w:t>
      </w:r>
      <w:r w:rsidRPr="002E5922" w:rsidR="007B0725">
        <w:t xml:space="preserve"> </w:t>
      </w:r>
      <w:r w:rsidRPr="002E5922">
        <w:t>suppliers</w:t>
      </w:r>
      <w:r w:rsidRPr="002E5922" w:rsidR="007B0725">
        <w:t xml:space="preserve"> </w:t>
      </w:r>
      <w:r w:rsidRPr="002E5922">
        <w:t>on</w:t>
      </w:r>
      <w:r w:rsidRPr="002E5922" w:rsidR="007B0725">
        <w:t xml:space="preserve"> </w:t>
      </w:r>
      <w:r w:rsidRPr="002E5922">
        <w:t>their</w:t>
      </w:r>
      <w:r w:rsidRPr="002E5922" w:rsidR="007B0725">
        <w:t xml:space="preserve"> </w:t>
      </w:r>
      <w:r w:rsidRPr="002E5922">
        <w:t>r</w:t>
      </w:r>
      <w:r w:rsidRPr="002E5922">
        <w:t>oster</w:t>
      </w:r>
      <w:r w:rsidRPr="002E5922" w:rsidR="007B0725">
        <w:t xml:space="preserve"> </w:t>
      </w:r>
      <w:r w:rsidRPr="002E5922">
        <w:t>of</w:t>
      </w:r>
      <w:r w:rsidRPr="002E5922" w:rsidR="007B0725">
        <w:t xml:space="preserve"> </w:t>
      </w:r>
      <w:r w:rsidRPr="002E5922">
        <w:t>supplie</w:t>
      </w:r>
      <w:r w:rsidRPr="002E5922" w:rsidR="00714D7C">
        <w:t>r</w:t>
      </w:r>
      <w:r w:rsidRPr="002E5922">
        <w:t>s</w:t>
      </w:r>
      <w:r w:rsidRPr="002E5922" w:rsidR="00714D7C">
        <w:t>,</w:t>
      </w:r>
      <w:r w:rsidRPr="002E5922" w:rsidR="007B0725">
        <w:t xml:space="preserve"> </w:t>
      </w:r>
      <w:r w:rsidRPr="002E5922">
        <w:t>t</w:t>
      </w:r>
      <w:r w:rsidRPr="002E5922">
        <w:t>hey</w:t>
      </w:r>
      <w:r w:rsidRPr="002E5922" w:rsidR="007B0725">
        <w:t xml:space="preserve"> </w:t>
      </w:r>
      <w:r w:rsidRPr="002E5922">
        <w:t>then</w:t>
      </w:r>
      <w:r w:rsidRPr="002E5922" w:rsidR="007B0725">
        <w:t xml:space="preserve"> </w:t>
      </w:r>
      <w:r w:rsidRPr="002E5922">
        <w:t>found</w:t>
      </w:r>
      <w:r w:rsidRPr="002E5922" w:rsidR="007B0725">
        <w:t xml:space="preserve"> </w:t>
      </w:r>
      <w:r w:rsidRPr="002E5922">
        <w:t>that</w:t>
      </w:r>
      <w:r w:rsidRPr="002E5922" w:rsidR="007B0725">
        <w:t xml:space="preserve"> </w:t>
      </w:r>
      <w:r w:rsidRPr="002E5922">
        <w:t>they</w:t>
      </w:r>
      <w:r w:rsidRPr="002E5922" w:rsidR="007B0725">
        <w:t xml:space="preserve"> </w:t>
      </w:r>
      <w:r w:rsidRPr="002E5922">
        <w:t>were</w:t>
      </w:r>
      <w:r w:rsidRPr="002E5922" w:rsidR="007B0725">
        <w:t xml:space="preserve"> </w:t>
      </w:r>
      <w:r w:rsidRPr="002E5922">
        <w:t>not</w:t>
      </w:r>
      <w:r w:rsidRPr="002E5922" w:rsidR="007B0725">
        <w:t xml:space="preserve"> </w:t>
      </w:r>
      <w:r w:rsidRPr="002E5922">
        <w:t>able</w:t>
      </w:r>
      <w:r w:rsidRPr="002E5922" w:rsidR="007B0725">
        <w:t xml:space="preserve"> </w:t>
      </w:r>
      <w:r w:rsidRPr="002E5922">
        <w:t>to</w:t>
      </w:r>
      <w:r w:rsidRPr="002E5922" w:rsidR="007B0725">
        <w:t xml:space="preserve"> </w:t>
      </w:r>
      <w:r w:rsidRPr="002E5922">
        <w:t>provide</w:t>
      </w:r>
      <w:r w:rsidRPr="002E5922" w:rsidR="007B0725">
        <w:t xml:space="preserve"> </w:t>
      </w:r>
      <w:r w:rsidRPr="002E5922">
        <w:t>everything</w:t>
      </w:r>
      <w:r w:rsidRPr="002E5922" w:rsidR="007B0725">
        <w:t xml:space="preserve"> </w:t>
      </w:r>
      <w:r w:rsidRPr="002E5922">
        <w:t>they</w:t>
      </w:r>
      <w:r w:rsidRPr="002E5922" w:rsidR="007B0725">
        <w:t xml:space="preserve"> </w:t>
      </w:r>
      <w:r w:rsidRPr="002E5922">
        <w:t>wanted,</w:t>
      </w:r>
      <w:r w:rsidRPr="002E5922" w:rsidR="007B0725">
        <w:t xml:space="preserve"> </w:t>
      </w:r>
      <w:r w:rsidRPr="002E5922">
        <w:t>so</w:t>
      </w:r>
      <w:r w:rsidRPr="002E5922" w:rsidR="007B0725">
        <w:t xml:space="preserve"> </w:t>
      </w:r>
      <w:r w:rsidRPr="002E5922">
        <w:t>they</w:t>
      </w:r>
      <w:r w:rsidRPr="002E5922" w:rsidR="007B0725">
        <w:t xml:space="preserve"> </w:t>
      </w:r>
      <w:r w:rsidRPr="002E5922" w:rsidR="00714D7C">
        <w:t>had</w:t>
      </w:r>
      <w:r w:rsidRPr="002E5922" w:rsidR="007B0725">
        <w:t xml:space="preserve"> </w:t>
      </w:r>
      <w:r w:rsidRPr="002E5922">
        <w:t>to</w:t>
      </w:r>
      <w:r w:rsidRPr="002E5922" w:rsidR="007B0725">
        <w:t xml:space="preserve"> </w:t>
      </w:r>
      <w:r w:rsidRPr="002E5922">
        <w:t>find</w:t>
      </w:r>
      <w:r w:rsidRPr="002E5922" w:rsidR="007B0725">
        <w:t xml:space="preserve"> </w:t>
      </w:r>
      <w:r w:rsidRPr="002E5922">
        <w:t>other</w:t>
      </w:r>
      <w:r w:rsidRPr="002E5922" w:rsidR="007B0725">
        <w:t xml:space="preserve"> </w:t>
      </w:r>
      <w:r w:rsidRPr="002E5922">
        <w:t>local</w:t>
      </w:r>
      <w:r w:rsidRPr="002E5922" w:rsidR="007B0725">
        <w:t xml:space="preserve"> </w:t>
      </w:r>
      <w:r w:rsidRPr="002E5922">
        <w:t>suppliers,</w:t>
      </w:r>
      <w:r w:rsidRPr="002E5922" w:rsidR="007B0725">
        <w:t xml:space="preserve"> </w:t>
      </w:r>
      <w:r w:rsidRPr="002E5922">
        <w:t>different</w:t>
      </w:r>
      <w:r w:rsidRPr="002E5922" w:rsidR="007B0725">
        <w:t xml:space="preserve"> </w:t>
      </w:r>
      <w:r w:rsidRPr="002E5922">
        <w:t>wholesalers,</w:t>
      </w:r>
      <w:r w:rsidRPr="002E5922" w:rsidR="007B0725">
        <w:t xml:space="preserve"> </w:t>
      </w:r>
      <w:r w:rsidRPr="002E5922">
        <w:t>sometimes</w:t>
      </w:r>
      <w:r w:rsidRPr="002E5922" w:rsidR="007B0725">
        <w:t xml:space="preserve"> </w:t>
      </w:r>
      <w:r w:rsidRPr="002E5922">
        <w:t>travel</w:t>
      </w:r>
      <w:r w:rsidRPr="002E5922" w:rsidR="00714D7C">
        <w:t>ling</w:t>
      </w:r>
      <w:r w:rsidRPr="002E5922" w:rsidR="007B0725">
        <w:t xml:space="preserve"> </w:t>
      </w:r>
      <w:r w:rsidRPr="002E5922">
        <w:t>quite</w:t>
      </w:r>
      <w:r w:rsidRPr="002E5922" w:rsidR="007B0725">
        <w:t xml:space="preserve"> </w:t>
      </w:r>
      <w:r w:rsidRPr="002E5922">
        <w:t>a</w:t>
      </w:r>
      <w:r w:rsidRPr="002E5922" w:rsidR="007B0725">
        <w:t xml:space="preserve"> </w:t>
      </w:r>
      <w:r w:rsidRPr="002E5922">
        <w:t>long</w:t>
      </w:r>
      <w:r w:rsidRPr="002E5922" w:rsidR="007B0725">
        <w:t xml:space="preserve"> </w:t>
      </w:r>
      <w:r w:rsidRPr="002E5922">
        <w:t>way</w:t>
      </w:r>
      <w:r w:rsidRPr="002E5922" w:rsidR="007B0725">
        <w:t xml:space="preserve"> </w:t>
      </w:r>
      <w:r w:rsidRPr="002E5922">
        <w:t>to</w:t>
      </w:r>
      <w:r w:rsidRPr="002E5922" w:rsidR="007B0725">
        <w:t xml:space="preserve"> </w:t>
      </w:r>
      <w:r w:rsidRPr="002E5922">
        <w:t>pick</w:t>
      </w:r>
      <w:r w:rsidRPr="002E5922" w:rsidR="007B0725">
        <w:t xml:space="preserve"> </w:t>
      </w:r>
      <w:r w:rsidRPr="002E5922">
        <w:t>up</w:t>
      </w:r>
      <w:r w:rsidRPr="002E5922" w:rsidR="007B0725">
        <w:t xml:space="preserve"> </w:t>
      </w:r>
      <w:r w:rsidRPr="002E5922" w:rsidR="00714D7C">
        <w:t>product</w:t>
      </w:r>
      <w:r w:rsidRPr="002E5922">
        <w:t>.</w:t>
      </w:r>
    </w:p>
    <w:p w:rsidR="00EC3C5C" w:rsidRPr="002E5922" w:rsidP="00EC3C5C">
      <w:pPr>
        <w:pStyle w:val="Answer"/>
      </w:pPr>
      <w:r w:rsidRPr="002E5922">
        <w:t>There</w:t>
      </w:r>
      <w:r w:rsidRPr="002E5922" w:rsidR="007B0725">
        <w:t xml:space="preserve"> </w:t>
      </w:r>
      <w:r w:rsidRPr="002E5922">
        <w:t>were</w:t>
      </w:r>
      <w:r w:rsidRPr="002E5922" w:rsidR="007B0725">
        <w:t xml:space="preserve"> </w:t>
      </w:r>
      <w:r w:rsidRPr="002E5922">
        <w:t>a</w:t>
      </w:r>
      <w:r w:rsidRPr="002E5922" w:rsidR="007B0725">
        <w:t xml:space="preserve"> </w:t>
      </w:r>
      <w:r w:rsidRPr="002E5922">
        <w:t>lot</w:t>
      </w:r>
      <w:r w:rsidRPr="002E5922" w:rsidR="007B0725">
        <w:t xml:space="preserve"> </w:t>
      </w:r>
      <w:r w:rsidRPr="002E5922">
        <w:t>of</w:t>
      </w:r>
      <w:r w:rsidRPr="002E5922" w:rsidR="007B0725">
        <w:t xml:space="preserve"> </w:t>
      </w:r>
      <w:r w:rsidRPr="002E5922" w:rsidR="00BC6100">
        <w:t>WhatsApp</w:t>
      </w:r>
      <w:r w:rsidRPr="002E5922" w:rsidR="007B0725">
        <w:t xml:space="preserve"> </w:t>
      </w:r>
      <w:r w:rsidRPr="002E5922" w:rsidR="00BC6100">
        <w:t>grou</w:t>
      </w:r>
      <w:r w:rsidRPr="002E5922">
        <w:t>ps</w:t>
      </w:r>
      <w:r w:rsidRPr="002E5922" w:rsidR="007B0725">
        <w:t xml:space="preserve"> </w:t>
      </w:r>
      <w:r w:rsidRPr="002E5922">
        <w:t>buzzing</w:t>
      </w:r>
      <w:r w:rsidRPr="002E5922" w:rsidR="007B0725">
        <w:t xml:space="preserve"> </w:t>
      </w:r>
      <w:r w:rsidRPr="002E5922">
        <w:t>over</w:t>
      </w:r>
      <w:r w:rsidRPr="002E5922" w:rsidR="007B0725">
        <w:t xml:space="preserve"> </w:t>
      </w:r>
      <w:r w:rsidRPr="002E5922">
        <w:t>this</w:t>
      </w:r>
      <w:r w:rsidRPr="002E5922" w:rsidR="007B0725">
        <w:t xml:space="preserve"> </w:t>
      </w:r>
      <w:r w:rsidRPr="002E5922">
        <w:t>time</w:t>
      </w:r>
      <w:r w:rsidRPr="002E5922" w:rsidR="007B0725">
        <w:t xml:space="preserve"> </w:t>
      </w:r>
      <w:r w:rsidRPr="002E5922" w:rsidR="00714D7C">
        <w:t>with</w:t>
      </w:r>
      <w:r w:rsidRPr="002E5922" w:rsidR="007B0725">
        <w:t xml:space="preserve"> </w:t>
      </w:r>
      <w:r w:rsidRPr="002E5922" w:rsidR="00BC6100">
        <w:t>information</w:t>
      </w:r>
      <w:r w:rsidRPr="002E5922" w:rsidR="007B0725">
        <w:t xml:space="preserve"> </w:t>
      </w:r>
      <w:r w:rsidRPr="002E5922" w:rsidR="00BC6100">
        <w:t>about</w:t>
      </w:r>
      <w:r w:rsidRPr="002E5922" w:rsidR="007B0725">
        <w:t xml:space="preserve"> </w:t>
      </w:r>
      <w:r w:rsidRPr="002E5922" w:rsidR="00714D7C">
        <w:t>the</w:t>
      </w:r>
      <w:r w:rsidRPr="002E5922" w:rsidR="007B0725">
        <w:t xml:space="preserve"> </w:t>
      </w:r>
      <w:r w:rsidRPr="002E5922">
        <w:t>supply</w:t>
      </w:r>
      <w:r w:rsidRPr="002E5922" w:rsidR="007B0725">
        <w:t xml:space="preserve"> </w:t>
      </w:r>
      <w:r w:rsidRPr="002E5922">
        <w:t>of</w:t>
      </w:r>
      <w:r w:rsidRPr="002E5922" w:rsidR="007B0725">
        <w:t xml:space="preserve"> </w:t>
      </w:r>
      <w:r w:rsidRPr="002E5922">
        <w:t>hand</w:t>
      </w:r>
      <w:r w:rsidRPr="002E5922" w:rsidR="007B0725">
        <w:t xml:space="preserve"> </w:t>
      </w:r>
      <w:r w:rsidRPr="002E5922" w:rsidR="00E74376">
        <w:t>sanitiser</w:t>
      </w:r>
      <w:r w:rsidRPr="002E5922">
        <w:t>,</w:t>
      </w:r>
      <w:r w:rsidRPr="002E5922" w:rsidR="007B0725">
        <w:t xml:space="preserve"> </w:t>
      </w:r>
      <w:r w:rsidRPr="002E5922" w:rsidR="00BC6100">
        <w:t>toilet</w:t>
      </w:r>
      <w:r w:rsidRPr="002E5922" w:rsidR="007B0725">
        <w:t xml:space="preserve"> </w:t>
      </w:r>
      <w:r w:rsidRPr="002E5922" w:rsidR="00BC6100">
        <w:t>roll</w:t>
      </w:r>
      <w:r w:rsidRPr="002E5922" w:rsidR="007B0725">
        <w:t xml:space="preserve"> </w:t>
      </w:r>
      <w:r w:rsidRPr="002E5922" w:rsidR="00BC6100">
        <w:t>or</w:t>
      </w:r>
      <w:r w:rsidRPr="002E5922" w:rsidR="007B0725">
        <w:t xml:space="preserve"> </w:t>
      </w:r>
      <w:r w:rsidRPr="002E5922">
        <w:t>some</w:t>
      </w:r>
      <w:r w:rsidRPr="002E5922" w:rsidR="007B0725">
        <w:t xml:space="preserve"> </w:t>
      </w:r>
      <w:r w:rsidRPr="002E5922">
        <w:t>other</w:t>
      </w:r>
      <w:r w:rsidRPr="002E5922" w:rsidR="007B0725">
        <w:t xml:space="preserve"> </w:t>
      </w:r>
      <w:r w:rsidRPr="002E5922">
        <w:t>product.</w:t>
      </w:r>
      <w:r w:rsidRPr="002E5922" w:rsidR="007B0725">
        <w:t xml:space="preserve"> </w:t>
      </w:r>
      <w:r w:rsidRPr="002E5922">
        <w:t>T</w:t>
      </w:r>
      <w:r w:rsidRPr="002E5922" w:rsidR="00BC6100">
        <w:t>hat</w:t>
      </w:r>
      <w:r w:rsidRPr="002E5922" w:rsidR="007B0725">
        <w:t xml:space="preserve"> </w:t>
      </w:r>
      <w:r w:rsidRPr="002E5922" w:rsidR="00BC6100">
        <w:t>probably</w:t>
      </w:r>
      <w:r w:rsidRPr="002E5922" w:rsidR="007B0725">
        <w:t xml:space="preserve"> </w:t>
      </w:r>
      <w:r w:rsidRPr="002E5922" w:rsidR="00BC6100">
        <w:t>led</w:t>
      </w:r>
      <w:r w:rsidRPr="002E5922" w:rsidR="007B0725">
        <w:t xml:space="preserve"> </w:t>
      </w:r>
      <w:r w:rsidRPr="002E5922" w:rsidR="00BC6100">
        <w:t>to</w:t>
      </w:r>
      <w:r w:rsidRPr="002E5922" w:rsidR="007B0725">
        <w:t xml:space="preserve"> </w:t>
      </w:r>
      <w:r w:rsidRPr="002E5922" w:rsidR="00BC6100">
        <w:t>some</w:t>
      </w:r>
      <w:r w:rsidRPr="002E5922" w:rsidR="007B0725">
        <w:t xml:space="preserve"> </w:t>
      </w:r>
      <w:r w:rsidRPr="002E5922" w:rsidR="00BC6100">
        <w:t>changes</w:t>
      </w:r>
      <w:r w:rsidRPr="002E5922" w:rsidR="007B0725">
        <w:t xml:space="preserve"> </w:t>
      </w:r>
      <w:r w:rsidRPr="002E5922" w:rsidR="00BC6100">
        <w:t>in</w:t>
      </w:r>
      <w:r w:rsidRPr="002E5922" w:rsidR="007B0725">
        <w:t xml:space="preserve"> </w:t>
      </w:r>
      <w:r w:rsidRPr="002E5922" w:rsidR="00BC6100">
        <w:t>pric</w:t>
      </w:r>
      <w:r w:rsidRPr="002E5922">
        <w:t>ing</w:t>
      </w:r>
      <w:r w:rsidRPr="002E5922" w:rsidR="00714D7C">
        <w:t>,</w:t>
      </w:r>
      <w:r w:rsidRPr="002E5922" w:rsidR="007B0725">
        <w:t xml:space="preserve"> </w:t>
      </w:r>
      <w:r w:rsidRPr="002E5922">
        <w:t>because</w:t>
      </w:r>
      <w:r w:rsidRPr="002E5922" w:rsidR="007B0725">
        <w:t xml:space="preserve"> </w:t>
      </w:r>
      <w:r w:rsidRPr="002E5922">
        <w:t>the</w:t>
      </w:r>
      <w:r w:rsidRPr="002E5922" w:rsidR="007B0725">
        <w:t xml:space="preserve"> </w:t>
      </w:r>
      <w:r w:rsidRPr="002E5922">
        <w:t>prices</w:t>
      </w:r>
      <w:r w:rsidRPr="002E5922" w:rsidR="007B0725">
        <w:t xml:space="preserve"> </w:t>
      </w:r>
      <w:r w:rsidRPr="002E5922">
        <w:t>that</w:t>
      </w:r>
      <w:r w:rsidRPr="002E5922" w:rsidR="007B0725">
        <w:t xml:space="preserve"> </w:t>
      </w:r>
      <w:r w:rsidRPr="002E5922">
        <w:t>the</w:t>
      </w:r>
      <w:r w:rsidRPr="002E5922" w:rsidR="007B0725">
        <w:t xml:space="preserve"> </w:t>
      </w:r>
      <w:r w:rsidRPr="002E5922" w:rsidR="00BC6100">
        <w:t>retailers</w:t>
      </w:r>
      <w:r w:rsidRPr="002E5922" w:rsidR="007B0725">
        <w:t xml:space="preserve"> </w:t>
      </w:r>
      <w:r w:rsidRPr="002E5922" w:rsidR="00BC6100">
        <w:t>were</w:t>
      </w:r>
      <w:r w:rsidRPr="002E5922" w:rsidR="007B0725">
        <w:t xml:space="preserve"> </w:t>
      </w:r>
      <w:r w:rsidRPr="002E5922" w:rsidR="00BC6100">
        <w:t>paying</w:t>
      </w:r>
      <w:r w:rsidRPr="002E5922">
        <w:t>,</w:t>
      </w:r>
      <w:r w:rsidRPr="002E5922" w:rsidR="007B0725">
        <w:t xml:space="preserve"> </w:t>
      </w:r>
      <w:r w:rsidRPr="002E5922" w:rsidR="00BC6100">
        <w:t>for</w:t>
      </w:r>
      <w:r w:rsidRPr="002E5922" w:rsidR="007B0725">
        <w:t xml:space="preserve"> </w:t>
      </w:r>
      <w:r w:rsidRPr="002E5922" w:rsidR="00BC6100">
        <w:t>all</w:t>
      </w:r>
      <w:r w:rsidRPr="002E5922" w:rsidR="007B0725">
        <w:t xml:space="preserve"> </w:t>
      </w:r>
      <w:r w:rsidRPr="002E5922" w:rsidR="00BC6100">
        <w:t>sorts</w:t>
      </w:r>
      <w:r w:rsidRPr="002E5922" w:rsidR="007B0725">
        <w:t xml:space="preserve"> </w:t>
      </w:r>
      <w:r w:rsidRPr="002E5922" w:rsidR="00BC6100">
        <w:t>of</w:t>
      </w:r>
      <w:r w:rsidRPr="002E5922" w:rsidR="007B0725">
        <w:t xml:space="preserve"> </w:t>
      </w:r>
      <w:r w:rsidRPr="002E5922" w:rsidR="00BC6100">
        <w:t>reasons</w:t>
      </w:r>
      <w:r w:rsidRPr="002E5922">
        <w:t>,</w:t>
      </w:r>
      <w:r w:rsidRPr="002E5922" w:rsidR="007B0725">
        <w:t xml:space="preserve"> </w:t>
      </w:r>
      <w:r w:rsidRPr="002E5922">
        <w:t>were</w:t>
      </w:r>
      <w:r w:rsidRPr="002E5922" w:rsidR="007B0725">
        <w:t xml:space="preserve"> </w:t>
      </w:r>
      <w:r w:rsidRPr="002E5922">
        <w:t>higher</w:t>
      </w:r>
      <w:r w:rsidRPr="002E5922" w:rsidR="007B0725">
        <w:t xml:space="preserve"> </w:t>
      </w:r>
      <w:r w:rsidRPr="002E5922" w:rsidR="00BC6100">
        <w:t>than</w:t>
      </w:r>
      <w:r w:rsidRPr="002E5922" w:rsidR="007B0725">
        <w:t xml:space="preserve"> </w:t>
      </w:r>
      <w:r w:rsidRPr="002E5922" w:rsidR="00BC6100">
        <w:t>they</w:t>
      </w:r>
      <w:r w:rsidRPr="002E5922" w:rsidR="007B0725">
        <w:t xml:space="preserve"> </w:t>
      </w:r>
      <w:r w:rsidRPr="002E5922" w:rsidR="00BC6100">
        <w:t>were</w:t>
      </w:r>
      <w:r w:rsidRPr="002E5922" w:rsidR="007B0725">
        <w:t xml:space="preserve"> </w:t>
      </w:r>
      <w:r w:rsidRPr="002E5922" w:rsidR="00BC6100">
        <w:t>paying</w:t>
      </w:r>
      <w:r w:rsidRPr="002E5922" w:rsidR="007B0725">
        <w:t xml:space="preserve"> </w:t>
      </w:r>
      <w:r w:rsidRPr="002E5922" w:rsidR="00BC6100">
        <w:t>before.</w:t>
      </w:r>
      <w:r w:rsidRPr="002E5922" w:rsidR="007B0725">
        <w:t xml:space="preserve"> </w:t>
      </w:r>
      <w:r w:rsidRPr="002E5922">
        <w:t>That</w:t>
      </w:r>
      <w:r w:rsidRPr="002E5922" w:rsidR="007B0725">
        <w:t xml:space="preserve"> </w:t>
      </w:r>
      <w:r w:rsidRPr="002E5922" w:rsidR="00BC6100">
        <w:t>squeeze</w:t>
      </w:r>
      <w:r w:rsidRPr="002E5922" w:rsidR="007B0725">
        <w:t xml:space="preserve"> </w:t>
      </w:r>
      <w:r w:rsidRPr="002E5922" w:rsidR="00BC6100">
        <w:t>on</w:t>
      </w:r>
      <w:r w:rsidRPr="002E5922" w:rsidR="007B0725">
        <w:t xml:space="preserve"> </w:t>
      </w:r>
      <w:r w:rsidRPr="002E5922" w:rsidR="00BC6100">
        <w:t>supply</w:t>
      </w:r>
      <w:r w:rsidRPr="002E5922" w:rsidR="007B0725">
        <w:t xml:space="preserve"> </w:t>
      </w:r>
      <w:r w:rsidRPr="002E5922" w:rsidR="00BC6100">
        <w:t>pushed</w:t>
      </w:r>
      <w:r w:rsidRPr="002E5922" w:rsidR="007B0725">
        <w:t xml:space="preserve"> </w:t>
      </w:r>
      <w:r w:rsidRPr="002E5922" w:rsidR="00BC6100">
        <w:t>through</w:t>
      </w:r>
      <w:r w:rsidRPr="002E5922" w:rsidR="007B0725">
        <w:t xml:space="preserve"> </w:t>
      </w:r>
      <w:r w:rsidRPr="002E5922" w:rsidR="00BC6100">
        <w:t>some</w:t>
      </w:r>
      <w:r w:rsidRPr="002E5922" w:rsidR="007B0725">
        <w:t xml:space="preserve"> </w:t>
      </w:r>
      <w:r w:rsidRPr="002E5922" w:rsidR="00BC6100">
        <w:t>of</w:t>
      </w:r>
      <w:r w:rsidRPr="002E5922" w:rsidR="007B0725">
        <w:t xml:space="preserve"> </w:t>
      </w:r>
      <w:r w:rsidRPr="002E5922" w:rsidR="00BC6100">
        <w:t>those</w:t>
      </w:r>
      <w:r w:rsidRPr="002E5922" w:rsidR="007B0725">
        <w:t xml:space="preserve"> </w:t>
      </w:r>
      <w:r w:rsidRPr="002E5922" w:rsidR="00BC6100">
        <w:t>prices</w:t>
      </w:r>
      <w:r w:rsidRPr="002E5922" w:rsidR="007B0725">
        <w:t xml:space="preserve"> </w:t>
      </w:r>
      <w:r w:rsidRPr="002E5922" w:rsidR="00BC6100">
        <w:t>to</w:t>
      </w:r>
      <w:r w:rsidRPr="002E5922" w:rsidR="007B0725">
        <w:t xml:space="preserve"> </w:t>
      </w:r>
      <w:r w:rsidRPr="002E5922" w:rsidR="00BC6100">
        <w:t>retailers,</w:t>
      </w:r>
      <w:r w:rsidRPr="002E5922" w:rsidR="007B0725">
        <w:t xml:space="preserve"> </w:t>
      </w:r>
      <w:r w:rsidRPr="002E5922" w:rsidR="00BC6100">
        <w:t>which</w:t>
      </w:r>
      <w:r w:rsidRPr="002E5922" w:rsidR="007B0725">
        <w:t xml:space="preserve"> </w:t>
      </w:r>
      <w:r w:rsidRPr="002E5922" w:rsidR="00BC6100">
        <w:t>in</w:t>
      </w:r>
      <w:r w:rsidRPr="002E5922" w:rsidR="007B0725">
        <w:t xml:space="preserve"> </w:t>
      </w:r>
      <w:r w:rsidRPr="002E5922" w:rsidR="00BC6100">
        <w:t>most</w:t>
      </w:r>
      <w:r w:rsidRPr="002E5922" w:rsidR="007B0725">
        <w:t xml:space="preserve"> </w:t>
      </w:r>
      <w:r w:rsidRPr="002E5922" w:rsidR="00BC6100">
        <w:t>cases</w:t>
      </w:r>
      <w:r w:rsidRPr="002E5922" w:rsidR="007B0725">
        <w:t xml:space="preserve"> </w:t>
      </w:r>
      <w:r w:rsidRPr="002E5922" w:rsidR="00BC6100">
        <w:t>are</w:t>
      </w:r>
      <w:r w:rsidRPr="002E5922" w:rsidR="007B0725">
        <w:t xml:space="preserve"> </w:t>
      </w:r>
      <w:r w:rsidRPr="002E5922" w:rsidR="00BC6100">
        <w:t>being</w:t>
      </w:r>
      <w:r w:rsidRPr="002E5922" w:rsidR="007B0725">
        <w:t xml:space="preserve"> </w:t>
      </w:r>
      <w:r w:rsidRPr="002E5922" w:rsidR="00BC6100">
        <w:t>passed</w:t>
      </w:r>
      <w:r w:rsidRPr="002E5922" w:rsidR="007B0725">
        <w:t xml:space="preserve"> </w:t>
      </w:r>
      <w:r w:rsidRPr="002E5922">
        <w:t>on.</w:t>
      </w:r>
      <w:r w:rsidRPr="002E5922" w:rsidR="007B0725">
        <w:t xml:space="preserve"> </w:t>
      </w:r>
      <w:r w:rsidRPr="002E5922" w:rsidR="00710690">
        <w:t xml:space="preserve">Sometimes, </w:t>
      </w:r>
      <w:r w:rsidRPr="002E5922">
        <w:t>retailers</w:t>
      </w:r>
      <w:r w:rsidRPr="002E5922" w:rsidR="00710690">
        <w:t>, including some that</w:t>
      </w:r>
      <w:r w:rsidRPr="002E5922" w:rsidR="007B0725">
        <w:t xml:space="preserve"> </w:t>
      </w:r>
      <w:r w:rsidRPr="002E5922">
        <w:t>had</w:t>
      </w:r>
      <w:r w:rsidRPr="002E5922" w:rsidR="007B0725">
        <w:t xml:space="preserve"> </w:t>
      </w:r>
      <w:r w:rsidRPr="002E5922" w:rsidR="00BC6100">
        <w:t>never</w:t>
      </w:r>
      <w:r w:rsidRPr="002E5922" w:rsidR="007B0725">
        <w:t xml:space="preserve"> </w:t>
      </w:r>
      <w:r w:rsidRPr="002E5922" w:rsidR="00BC6100">
        <w:t>done</w:t>
      </w:r>
      <w:r w:rsidRPr="002E5922" w:rsidR="007B0725">
        <w:t xml:space="preserve"> </w:t>
      </w:r>
      <w:r w:rsidRPr="002E5922" w:rsidR="00BC6100">
        <w:t>this</w:t>
      </w:r>
      <w:r w:rsidRPr="002E5922" w:rsidR="007B0725">
        <w:t xml:space="preserve"> </w:t>
      </w:r>
      <w:r w:rsidRPr="002E5922" w:rsidR="00BC6100">
        <w:t>before</w:t>
      </w:r>
      <w:r w:rsidRPr="002E5922">
        <w:t>,</w:t>
      </w:r>
      <w:r w:rsidRPr="002E5922" w:rsidR="007B0725">
        <w:t xml:space="preserve"> </w:t>
      </w:r>
      <w:r w:rsidRPr="002E5922">
        <w:t>displayed</w:t>
      </w:r>
      <w:r w:rsidRPr="002E5922" w:rsidR="007B0725">
        <w:t xml:space="preserve"> </w:t>
      </w:r>
      <w:r w:rsidRPr="002E5922">
        <w:t>their</w:t>
      </w:r>
      <w:r w:rsidRPr="002E5922" w:rsidR="007B0725">
        <w:t xml:space="preserve"> </w:t>
      </w:r>
      <w:r w:rsidRPr="002E5922">
        <w:t>buying</w:t>
      </w:r>
      <w:r w:rsidRPr="002E5922" w:rsidR="007B0725">
        <w:t xml:space="preserve"> </w:t>
      </w:r>
      <w:r w:rsidRPr="002E5922">
        <w:t>price</w:t>
      </w:r>
      <w:r w:rsidRPr="002E5922" w:rsidR="007B0725">
        <w:t xml:space="preserve"> </w:t>
      </w:r>
      <w:r w:rsidRPr="002E5922">
        <w:t>as</w:t>
      </w:r>
      <w:r w:rsidRPr="002E5922" w:rsidR="007B0725">
        <w:t xml:space="preserve"> </w:t>
      </w:r>
      <w:r w:rsidRPr="002E5922">
        <w:t>well</w:t>
      </w:r>
      <w:r w:rsidRPr="002E5922" w:rsidR="007B0725">
        <w:t xml:space="preserve"> </w:t>
      </w:r>
      <w:r w:rsidRPr="002E5922">
        <w:t>as</w:t>
      </w:r>
      <w:r w:rsidRPr="002E5922" w:rsidR="007B0725">
        <w:t xml:space="preserve"> </w:t>
      </w:r>
      <w:r w:rsidRPr="002E5922">
        <w:t>the</w:t>
      </w:r>
      <w:r w:rsidRPr="002E5922" w:rsidR="007B0725">
        <w:t xml:space="preserve"> </w:t>
      </w:r>
      <w:r w:rsidRPr="002E5922">
        <w:t>selling</w:t>
      </w:r>
      <w:r w:rsidRPr="002E5922" w:rsidR="007B0725">
        <w:t xml:space="preserve"> </w:t>
      </w:r>
      <w:r w:rsidRPr="002E5922">
        <w:t>price</w:t>
      </w:r>
      <w:r w:rsidRPr="002E5922" w:rsidR="007B0725">
        <w:t xml:space="preserve"> </w:t>
      </w:r>
      <w:r w:rsidRPr="002E5922">
        <w:t>to</w:t>
      </w:r>
      <w:r w:rsidRPr="002E5922" w:rsidR="007B0725">
        <w:t xml:space="preserve"> </w:t>
      </w:r>
      <w:r w:rsidRPr="002E5922">
        <w:t>communicate</w:t>
      </w:r>
      <w:r w:rsidRPr="002E5922" w:rsidR="007B0725">
        <w:t xml:space="preserve"> </w:t>
      </w:r>
      <w:r w:rsidRPr="002E5922">
        <w:t>that</w:t>
      </w:r>
      <w:r w:rsidRPr="002E5922" w:rsidR="007B0725">
        <w:t xml:space="preserve"> </w:t>
      </w:r>
      <w:r w:rsidRPr="002E5922">
        <w:t>as</w:t>
      </w:r>
      <w:r w:rsidRPr="002E5922" w:rsidR="007B0725">
        <w:t xml:space="preserve"> </w:t>
      </w:r>
      <w:r w:rsidRPr="002E5922">
        <w:t>a</w:t>
      </w:r>
      <w:r w:rsidRPr="002E5922" w:rsidR="007B0725">
        <w:t xml:space="preserve"> </w:t>
      </w:r>
      <w:r w:rsidRPr="002E5922" w:rsidR="00BC6100">
        <w:t>message</w:t>
      </w:r>
      <w:r w:rsidRPr="002E5922" w:rsidR="007B0725">
        <w:t xml:space="preserve"> </w:t>
      </w:r>
      <w:r w:rsidRPr="002E5922" w:rsidR="00BC6100">
        <w:t>to</w:t>
      </w:r>
      <w:r w:rsidRPr="002E5922" w:rsidR="007B0725">
        <w:t xml:space="preserve"> </w:t>
      </w:r>
      <w:r w:rsidRPr="002E5922" w:rsidR="00BC6100">
        <w:t>explain</w:t>
      </w:r>
      <w:r w:rsidRPr="002E5922" w:rsidR="007B0725">
        <w:t xml:space="preserve"> </w:t>
      </w:r>
      <w:r w:rsidRPr="002E5922" w:rsidR="00BC6100">
        <w:t>that</w:t>
      </w:r>
      <w:r w:rsidRPr="002E5922" w:rsidR="007B0725">
        <w:t xml:space="preserve"> </w:t>
      </w:r>
      <w:r w:rsidRPr="002E5922" w:rsidR="00BC6100">
        <w:t>that</w:t>
      </w:r>
      <w:r w:rsidRPr="002E5922" w:rsidR="007B0725">
        <w:t xml:space="preserve"> </w:t>
      </w:r>
      <w:r w:rsidRPr="002E5922" w:rsidR="00BC6100">
        <w:t>is</w:t>
      </w:r>
      <w:r w:rsidRPr="002E5922" w:rsidR="007B0725">
        <w:t xml:space="preserve"> </w:t>
      </w:r>
      <w:r w:rsidRPr="002E5922" w:rsidR="00BC6100">
        <w:t>where</w:t>
      </w:r>
      <w:r w:rsidRPr="002E5922" w:rsidR="007B0725">
        <w:t xml:space="preserve"> </w:t>
      </w:r>
      <w:r w:rsidRPr="002E5922" w:rsidR="00BC6100">
        <w:t>that</w:t>
      </w:r>
      <w:r w:rsidRPr="002E5922" w:rsidR="007B0725">
        <w:t xml:space="preserve"> </w:t>
      </w:r>
      <w:r w:rsidRPr="002E5922" w:rsidR="00BC6100">
        <w:t>price</w:t>
      </w:r>
      <w:r w:rsidRPr="002E5922" w:rsidR="007B0725">
        <w:t xml:space="preserve"> </w:t>
      </w:r>
      <w:r w:rsidRPr="002E5922" w:rsidR="00BC6100">
        <w:t>change</w:t>
      </w:r>
      <w:r w:rsidRPr="002E5922" w:rsidR="007B0725">
        <w:t xml:space="preserve"> </w:t>
      </w:r>
      <w:r w:rsidRPr="002E5922" w:rsidR="00BC6100">
        <w:t>may</w:t>
      </w:r>
      <w:r w:rsidRPr="002E5922" w:rsidR="007B0725">
        <w:t xml:space="preserve"> </w:t>
      </w:r>
      <w:r w:rsidRPr="002E5922" w:rsidR="00BC6100">
        <w:t>have</w:t>
      </w:r>
      <w:r w:rsidRPr="002E5922" w:rsidR="007B0725">
        <w:t xml:space="preserve"> </w:t>
      </w:r>
      <w:r w:rsidRPr="002E5922" w:rsidR="00BC6100">
        <w:t>come</w:t>
      </w:r>
      <w:r w:rsidRPr="002E5922" w:rsidR="007B0725">
        <w:t xml:space="preserve"> </w:t>
      </w:r>
      <w:r w:rsidRPr="002E5922" w:rsidR="00BC6100">
        <w:t>from.</w:t>
      </w:r>
      <w:r w:rsidRPr="002E5922" w:rsidR="007B0725">
        <w:t xml:space="preserve"> </w:t>
      </w:r>
    </w:p>
    <w:p w:rsidR="00BC6100" w:rsidRPr="002E5922" w:rsidP="00EC3C5C">
      <w:pPr>
        <w:pStyle w:val="Answer"/>
      </w:pPr>
      <w:r w:rsidRPr="002E5922">
        <w:t xml:space="preserve">As </w:t>
      </w:r>
      <w:r w:rsidRPr="002E5922">
        <w:t>Andrew</w:t>
      </w:r>
      <w:r w:rsidRPr="002E5922" w:rsidR="007B0725">
        <w:t xml:space="preserve"> </w:t>
      </w:r>
      <w:r w:rsidRPr="002E5922">
        <w:t>said</w:t>
      </w:r>
      <w:r w:rsidRPr="002E5922" w:rsidR="00EC3C5C">
        <w:t>,</w:t>
      </w:r>
      <w:r w:rsidRPr="002E5922" w:rsidR="007B0725">
        <w:t xml:space="preserve"> </w:t>
      </w:r>
      <w:r w:rsidRPr="002E5922" w:rsidR="00EC3C5C">
        <w:t>overall</w:t>
      </w:r>
      <w:r w:rsidRPr="002E5922">
        <w:t>,</w:t>
      </w:r>
      <w:r w:rsidRPr="002E5922" w:rsidR="007B0725">
        <w:t xml:space="preserve"> </w:t>
      </w:r>
      <w:r w:rsidRPr="002E5922">
        <w:t>I</w:t>
      </w:r>
      <w:r w:rsidRPr="002E5922" w:rsidR="007B0725">
        <w:t xml:space="preserve"> </w:t>
      </w:r>
      <w:r w:rsidRPr="002E5922">
        <w:t>do</w:t>
      </w:r>
      <w:r w:rsidRPr="002E5922" w:rsidR="007B0725">
        <w:t xml:space="preserve"> </w:t>
      </w:r>
      <w:r w:rsidRPr="002E5922" w:rsidR="00EC3C5C">
        <w:t>no</w:t>
      </w:r>
      <w:r w:rsidRPr="002E5922">
        <w:t>t</w:t>
      </w:r>
      <w:r w:rsidRPr="002E5922" w:rsidR="007B0725">
        <w:t xml:space="preserve"> </w:t>
      </w:r>
      <w:r w:rsidRPr="002E5922">
        <w:t>think</w:t>
      </w:r>
      <w:r w:rsidRPr="002E5922" w:rsidR="007B0725">
        <w:t xml:space="preserve"> </w:t>
      </w:r>
      <w:r w:rsidRPr="002E5922">
        <w:t>we</w:t>
      </w:r>
      <w:r w:rsidRPr="002E5922" w:rsidR="007B0725">
        <w:t xml:space="preserve"> </w:t>
      </w:r>
      <w:r w:rsidRPr="002E5922" w:rsidR="00EC3C5C">
        <w:t>see</w:t>
      </w:r>
      <w:r w:rsidRPr="002E5922" w:rsidR="007B0725">
        <w:t xml:space="preserve"> </w:t>
      </w:r>
      <w:r w:rsidRPr="002E5922" w:rsidR="00EC3C5C">
        <w:t>a</w:t>
      </w:r>
      <w:r w:rsidRPr="002E5922" w:rsidR="007B0725">
        <w:t xml:space="preserve"> </w:t>
      </w:r>
      <w:r w:rsidRPr="002E5922" w:rsidR="00EC3C5C">
        <w:t>trend</w:t>
      </w:r>
      <w:r w:rsidRPr="002E5922" w:rsidR="007B0725">
        <w:t xml:space="preserve"> </w:t>
      </w:r>
      <w:r w:rsidRPr="002E5922" w:rsidR="00EC3C5C">
        <w:t>in</w:t>
      </w:r>
      <w:r w:rsidRPr="002E5922" w:rsidR="007B0725">
        <w:t xml:space="preserve"> </w:t>
      </w:r>
      <w:r w:rsidRPr="002E5922" w:rsidR="00EC3C5C">
        <w:t>terms</w:t>
      </w:r>
      <w:r w:rsidRPr="002E5922" w:rsidR="007B0725">
        <w:t xml:space="preserve"> </w:t>
      </w:r>
      <w:r w:rsidRPr="002E5922" w:rsidR="00EC3C5C">
        <w:t>of</w:t>
      </w:r>
      <w:r w:rsidRPr="002E5922" w:rsidR="007B0725">
        <w:t xml:space="preserve"> </w:t>
      </w:r>
      <w:r w:rsidRPr="002E5922" w:rsidR="00EC3C5C">
        <w:t>prices</w:t>
      </w:r>
      <w:r w:rsidRPr="002E5922">
        <w:t>.</w:t>
      </w:r>
      <w:r w:rsidRPr="002E5922" w:rsidR="007B0725">
        <w:t xml:space="preserve"> </w:t>
      </w:r>
      <w:r w:rsidRPr="002E5922">
        <w:t xml:space="preserve">It </w:t>
      </w:r>
      <w:r w:rsidRPr="002E5922">
        <w:t>is</w:t>
      </w:r>
      <w:r w:rsidRPr="002E5922" w:rsidR="007B0725">
        <w:t xml:space="preserve"> </w:t>
      </w:r>
      <w:r w:rsidRPr="002E5922">
        <w:t>certainly</w:t>
      </w:r>
      <w:r w:rsidRPr="002E5922" w:rsidR="007B0725">
        <w:t xml:space="preserve"> </w:t>
      </w:r>
      <w:r w:rsidRPr="002E5922" w:rsidR="00EC3C5C">
        <w:t>true</w:t>
      </w:r>
      <w:r w:rsidRPr="002E5922" w:rsidR="007B0725">
        <w:t xml:space="preserve"> </w:t>
      </w:r>
      <w:r w:rsidRPr="002E5922">
        <w:t>that</w:t>
      </w:r>
      <w:r w:rsidRPr="002E5922" w:rsidR="007B0725">
        <w:t xml:space="preserve"> </w:t>
      </w:r>
      <w:r w:rsidRPr="002E5922">
        <w:t>prices</w:t>
      </w:r>
      <w:r w:rsidRPr="002E5922" w:rsidR="007B0725">
        <w:t xml:space="preserve"> </w:t>
      </w:r>
      <w:r w:rsidRPr="002E5922">
        <w:t>were</w:t>
      </w:r>
      <w:r w:rsidRPr="002E5922" w:rsidR="007B0725">
        <w:t xml:space="preserve"> </w:t>
      </w:r>
      <w:r w:rsidRPr="002E5922">
        <w:t>more</w:t>
      </w:r>
      <w:r w:rsidRPr="002E5922" w:rsidR="007B0725">
        <w:t xml:space="preserve"> </w:t>
      </w:r>
      <w:r w:rsidRPr="002E5922">
        <w:t>up</w:t>
      </w:r>
      <w:r w:rsidRPr="002E5922" w:rsidR="007B0725">
        <w:t xml:space="preserve"> </w:t>
      </w:r>
      <w:r w:rsidRPr="002E5922">
        <w:t>and</w:t>
      </w:r>
      <w:r w:rsidRPr="002E5922" w:rsidR="007B0725">
        <w:t xml:space="preserve"> </w:t>
      </w:r>
      <w:r w:rsidRPr="002E5922">
        <w:t>down</w:t>
      </w:r>
      <w:r w:rsidRPr="002E5922" w:rsidR="007B0725">
        <w:t xml:space="preserve"> </w:t>
      </w:r>
      <w:r w:rsidRPr="002E5922">
        <w:t>over</w:t>
      </w:r>
      <w:r w:rsidRPr="002E5922" w:rsidR="007B0725">
        <w:t xml:space="preserve"> </w:t>
      </w:r>
      <w:r w:rsidRPr="002E5922">
        <w:t>that</w:t>
      </w:r>
      <w:r w:rsidRPr="002E5922" w:rsidR="007B0725">
        <w:t xml:space="preserve"> </w:t>
      </w:r>
      <w:r w:rsidRPr="002E5922">
        <w:t>period</w:t>
      </w:r>
      <w:r w:rsidRPr="002E5922" w:rsidR="007B0725">
        <w:t xml:space="preserve"> </w:t>
      </w:r>
      <w:r w:rsidRPr="002E5922" w:rsidR="00EC3C5C">
        <w:t>than</w:t>
      </w:r>
      <w:r w:rsidRPr="002E5922" w:rsidR="007B0725">
        <w:t xml:space="preserve"> </w:t>
      </w:r>
      <w:r w:rsidRPr="002E5922" w:rsidR="00EC3C5C">
        <w:t>they</w:t>
      </w:r>
      <w:r w:rsidRPr="002E5922" w:rsidR="007B0725">
        <w:t xml:space="preserve"> </w:t>
      </w:r>
      <w:r w:rsidRPr="002E5922" w:rsidR="00EC3C5C">
        <w:t>would</w:t>
      </w:r>
      <w:r w:rsidRPr="002E5922" w:rsidR="007B0725">
        <w:t xml:space="preserve"> </w:t>
      </w:r>
      <w:r w:rsidRPr="002E5922" w:rsidR="00EC3C5C">
        <w:t>over</w:t>
      </w:r>
      <w:r w:rsidRPr="002E5922" w:rsidR="007B0725">
        <w:t xml:space="preserve"> </w:t>
      </w:r>
      <w:r w:rsidRPr="002E5922" w:rsidR="00EC3C5C">
        <w:t>a</w:t>
      </w:r>
      <w:r w:rsidRPr="002E5922" w:rsidR="007B0725">
        <w:t xml:space="preserve"> </w:t>
      </w:r>
      <w:r w:rsidRPr="002E5922" w:rsidR="00EC3C5C">
        <w:t>normal</w:t>
      </w:r>
      <w:r w:rsidRPr="002E5922" w:rsidR="007B0725">
        <w:t xml:space="preserve"> </w:t>
      </w:r>
      <w:r w:rsidRPr="002E5922" w:rsidR="00EC3C5C">
        <w:t>six</w:t>
      </w:r>
      <w:r w:rsidRPr="002E5922" w:rsidR="00EC3C5C">
        <w:noBreakHyphen/>
      </w:r>
      <w:r w:rsidRPr="002E5922">
        <w:t>week</w:t>
      </w:r>
      <w:r w:rsidRPr="002E5922">
        <w:t xml:space="preserve"> or</w:t>
      </w:r>
      <w:r w:rsidRPr="002E5922" w:rsidR="007B0725">
        <w:t xml:space="preserve"> </w:t>
      </w:r>
      <w:r w:rsidRPr="002E5922" w:rsidR="00EC3C5C">
        <w:t>two-</w:t>
      </w:r>
      <w:r w:rsidRPr="002E5922">
        <w:t>month</w:t>
      </w:r>
      <w:r w:rsidRPr="002E5922" w:rsidR="007B0725">
        <w:t xml:space="preserve"> </w:t>
      </w:r>
      <w:r w:rsidRPr="002E5922">
        <w:t>period</w:t>
      </w:r>
      <w:r w:rsidRPr="002E5922" w:rsidR="007B0725">
        <w:t xml:space="preserve"> </w:t>
      </w:r>
      <w:r w:rsidRPr="002E5922">
        <w:t>because</w:t>
      </w:r>
      <w:r w:rsidRPr="002E5922" w:rsidR="007B0725">
        <w:t xml:space="preserve"> </w:t>
      </w:r>
      <w:r w:rsidRPr="002E5922">
        <w:t>it</w:t>
      </w:r>
      <w:r w:rsidRPr="002E5922" w:rsidR="007B0725">
        <w:t xml:space="preserve"> </w:t>
      </w:r>
      <w:r w:rsidRPr="002E5922">
        <w:t>was</w:t>
      </w:r>
      <w:r w:rsidRPr="002E5922" w:rsidR="007B0725">
        <w:t xml:space="preserve"> </w:t>
      </w:r>
      <w:r w:rsidRPr="002E5922">
        <w:t>an</w:t>
      </w:r>
      <w:r w:rsidRPr="002E5922" w:rsidR="007B0725">
        <w:t xml:space="preserve"> </w:t>
      </w:r>
      <w:r w:rsidRPr="002E5922">
        <w:t>extraordinary</w:t>
      </w:r>
      <w:r w:rsidRPr="002E5922" w:rsidR="007B0725">
        <w:t xml:space="preserve"> </w:t>
      </w:r>
      <w:r w:rsidRPr="002E5922">
        <w:t>time</w:t>
      </w:r>
      <w:r w:rsidRPr="002E5922" w:rsidR="00EC3C5C">
        <w:t>.</w:t>
      </w:r>
    </w:p>
    <w:p w:rsidR="00275921" w:rsidRPr="002E5922" w:rsidP="00EC3C5C">
      <w:pPr>
        <w:pStyle w:val="Question"/>
      </w:pPr>
      <w:sdt>
        <w:sdtPr>
          <w:alias w:val="Member"/>
          <w:tag w:val="&lt;Member mnisId='4736' dodsId=''&gt;"/>
          <w:id w:val="-1900197098"/>
          <w:placeholder>
            <w:docPart w:val="DefaultPlaceholder_1082065158"/>
          </w:placeholder>
          <w:richText/>
        </w:sdtPr>
        <w:sdtContent>
          <w:r w:rsidRPr="002E5922">
            <w:rPr>
              <w:b/>
            </w:rPr>
            <w:t>Dave</w:t>
          </w:r>
          <w:r w:rsidRPr="002E5922" w:rsidR="007B0725">
            <w:rPr>
              <w:b/>
            </w:rPr>
            <w:t xml:space="preserve"> </w:t>
          </w:r>
          <w:r w:rsidRPr="002E5922">
            <w:rPr>
              <w:b/>
            </w:rPr>
            <w:t>Doogan:</w:t>
          </w:r>
        </w:sdtContent>
      </w:sdt>
      <w:r w:rsidRPr="002E5922" w:rsidR="007B0725">
        <w:t xml:space="preserve"> </w:t>
      </w:r>
      <w:r w:rsidRPr="002E5922" w:rsidR="00EC3C5C">
        <w:t>Further</w:t>
      </w:r>
      <w:r w:rsidRPr="002E5922" w:rsidR="007B0725">
        <w:t xml:space="preserve"> </w:t>
      </w:r>
      <w:r w:rsidRPr="002E5922" w:rsidR="00EC3C5C">
        <w:t>to</w:t>
      </w:r>
      <w:r w:rsidRPr="002E5922" w:rsidR="007B0725">
        <w:t xml:space="preserve"> </w:t>
      </w:r>
      <w:r w:rsidRPr="002E5922" w:rsidR="00EC3C5C">
        <w:t>that,</w:t>
      </w:r>
      <w:r w:rsidRPr="002E5922" w:rsidR="007B0725">
        <w:t xml:space="preserve"> </w:t>
      </w:r>
      <w:r w:rsidRPr="002E5922" w:rsidR="00EC3C5C">
        <w:t>there</w:t>
      </w:r>
      <w:r w:rsidRPr="002E5922" w:rsidR="007B0725">
        <w:t xml:space="preserve"> </w:t>
      </w:r>
      <w:r w:rsidRPr="002E5922" w:rsidR="00EC3C5C">
        <w:t>have</w:t>
      </w:r>
      <w:r w:rsidRPr="002E5922" w:rsidR="007B0725">
        <w:t xml:space="preserve"> </w:t>
      </w:r>
      <w:r w:rsidRPr="002E5922" w:rsidR="00EC3C5C">
        <w:t>been</w:t>
      </w:r>
      <w:r w:rsidRPr="002E5922" w:rsidR="007B0725">
        <w:t xml:space="preserve"> </w:t>
      </w:r>
      <w:r w:rsidRPr="002E5922" w:rsidR="00EC3C5C">
        <w:t>calls</w:t>
      </w:r>
      <w:r w:rsidRPr="002E5922" w:rsidR="007B0725">
        <w:t xml:space="preserve"> </w:t>
      </w:r>
      <w:r w:rsidRPr="002E5922" w:rsidR="00EC3C5C">
        <w:t>from</w:t>
      </w:r>
      <w:r w:rsidRPr="002E5922" w:rsidR="007B0725">
        <w:t xml:space="preserve"> </w:t>
      </w:r>
      <w:r w:rsidRPr="002E5922" w:rsidR="00EC3C5C">
        <w:t>the</w:t>
      </w:r>
      <w:r w:rsidRPr="002E5922" w:rsidR="007B0725">
        <w:t xml:space="preserve"> </w:t>
      </w:r>
      <w:r w:rsidRPr="002E5922" w:rsidR="00EC3C5C">
        <w:t>Competition</w:t>
      </w:r>
      <w:r w:rsidRPr="002E5922" w:rsidR="007B0725">
        <w:t xml:space="preserve"> </w:t>
      </w:r>
      <w:r w:rsidRPr="002E5922" w:rsidR="00EC3C5C">
        <w:t>and</w:t>
      </w:r>
      <w:r w:rsidRPr="002E5922" w:rsidR="007B0725">
        <w:t xml:space="preserve"> </w:t>
      </w:r>
      <w:r w:rsidRPr="002E5922" w:rsidR="00EC3C5C">
        <w:t>Markets</w:t>
      </w:r>
      <w:r w:rsidRPr="002E5922" w:rsidR="007B0725">
        <w:t xml:space="preserve"> </w:t>
      </w:r>
      <w:r w:rsidRPr="002E5922" w:rsidR="00EC3C5C">
        <w:t>Authority</w:t>
      </w:r>
      <w:r w:rsidRPr="002E5922" w:rsidR="007B0725">
        <w:t xml:space="preserve"> </w:t>
      </w:r>
      <w:r w:rsidRPr="002E5922" w:rsidR="00EC3C5C">
        <w:t>and</w:t>
      </w:r>
      <w:r w:rsidRPr="002E5922" w:rsidR="007B0725">
        <w:t xml:space="preserve"> </w:t>
      </w:r>
      <w:r w:rsidRPr="002E5922" w:rsidR="00EC3C5C">
        <w:t>others</w:t>
      </w:r>
      <w:r w:rsidRPr="002E5922" w:rsidR="007B0725">
        <w:t xml:space="preserve"> </w:t>
      </w:r>
      <w:r w:rsidRPr="002E5922" w:rsidR="00EC3C5C">
        <w:t>for</w:t>
      </w:r>
      <w:r w:rsidRPr="002E5922" w:rsidR="007B0725">
        <w:t xml:space="preserve"> </w:t>
      </w:r>
      <w:r w:rsidRPr="002E5922" w:rsidR="00EC3C5C">
        <w:t>legislation</w:t>
      </w:r>
      <w:r w:rsidRPr="002E5922" w:rsidR="007B0725">
        <w:t xml:space="preserve"> </w:t>
      </w:r>
      <w:r w:rsidRPr="002E5922" w:rsidR="00EC3C5C">
        <w:t>to</w:t>
      </w:r>
      <w:r w:rsidRPr="002E5922" w:rsidR="007B0725">
        <w:t xml:space="preserve"> </w:t>
      </w:r>
      <w:r w:rsidRPr="002E5922" w:rsidR="00EC3C5C">
        <w:t>deal</w:t>
      </w:r>
      <w:r w:rsidRPr="002E5922" w:rsidR="007B0725">
        <w:t xml:space="preserve"> </w:t>
      </w:r>
      <w:r w:rsidRPr="002E5922" w:rsidR="00EC3C5C">
        <w:t>with</w:t>
      </w:r>
      <w:r w:rsidRPr="002E5922" w:rsidR="007B0725">
        <w:t xml:space="preserve"> </w:t>
      </w:r>
      <w:r w:rsidRPr="002E5922" w:rsidR="00EC3C5C">
        <w:t>unfair</w:t>
      </w:r>
      <w:r w:rsidRPr="002E5922" w:rsidR="007B0725">
        <w:t xml:space="preserve"> </w:t>
      </w:r>
      <w:r w:rsidRPr="002E5922" w:rsidR="00EC3C5C">
        <w:t>pricing</w:t>
      </w:r>
      <w:r w:rsidRPr="002E5922" w:rsidR="007B0725">
        <w:t xml:space="preserve"> </w:t>
      </w:r>
      <w:r w:rsidRPr="002E5922" w:rsidR="00EC3C5C">
        <w:t>and</w:t>
      </w:r>
      <w:r w:rsidRPr="002E5922" w:rsidR="007B0725">
        <w:t xml:space="preserve"> </w:t>
      </w:r>
      <w:r w:rsidRPr="002E5922" w:rsidR="00EC3C5C">
        <w:t>price</w:t>
      </w:r>
      <w:r w:rsidRPr="002E5922" w:rsidR="007B0725">
        <w:t xml:space="preserve"> </w:t>
      </w:r>
      <w:r w:rsidRPr="002E5922" w:rsidR="00710690">
        <w:t>go</w:t>
      </w:r>
      <w:r w:rsidRPr="002E5922" w:rsidR="00EC3C5C">
        <w:t>uging.</w:t>
      </w:r>
      <w:r w:rsidRPr="002E5922" w:rsidR="007B0725">
        <w:t xml:space="preserve"> </w:t>
      </w:r>
      <w:r w:rsidRPr="002E5922" w:rsidR="00EC3C5C">
        <w:t>Do</w:t>
      </w:r>
      <w:r w:rsidRPr="002E5922" w:rsidR="007B0725">
        <w:t xml:space="preserve"> </w:t>
      </w:r>
      <w:r w:rsidRPr="002E5922" w:rsidR="00EC3C5C">
        <w:t>you</w:t>
      </w:r>
      <w:r w:rsidRPr="002E5922" w:rsidR="007B0725">
        <w:t xml:space="preserve"> </w:t>
      </w:r>
      <w:r w:rsidRPr="002E5922" w:rsidR="00EC3C5C">
        <w:t>support</w:t>
      </w:r>
      <w:r w:rsidRPr="002E5922" w:rsidR="007B0725">
        <w:t xml:space="preserve"> </w:t>
      </w:r>
      <w:r w:rsidRPr="002E5922" w:rsidR="00EC3C5C">
        <w:t>those</w:t>
      </w:r>
      <w:r w:rsidRPr="002E5922" w:rsidR="007B0725">
        <w:t xml:space="preserve"> </w:t>
      </w:r>
      <w:r w:rsidRPr="002E5922" w:rsidR="00EC3C5C">
        <w:t>calls,</w:t>
      </w:r>
      <w:r w:rsidRPr="002E5922" w:rsidR="007B0725">
        <w:t xml:space="preserve"> </w:t>
      </w:r>
      <w:r w:rsidRPr="002E5922" w:rsidR="00EC3C5C">
        <w:t>or</w:t>
      </w:r>
      <w:r w:rsidRPr="002E5922" w:rsidR="007B0725">
        <w:t xml:space="preserve"> </w:t>
      </w:r>
      <w:r w:rsidRPr="002E5922" w:rsidR="00EC3C5C">
        <w:t>did</w:t>
      </w:r>
      <w:r w:rsidRPr="002E5922" w:rsidR="007B0725">
        <w:t xml:space="preserve"> </w:t>
      </w:r>
      <w:r w:rsidRPr="002E5922" w:rsidR="00EC3C5C">
        <w:t>you,</w:t>
      </w:r>
      <w:r w:rsidRPr="002E5922" w:rsidR="007B0725">
        <w:t xml:space="preserve"> </w:t>
      </w:r>
      <w:r w:rsidRPr="002E5922" w:rsidR="00EC3C5C">
        <w:t>or</w:t>
      </w:r>
      <w:r w:rsidRPr="002E5922" w:rsidR="007B0725">
        <w:t xml:space="preserve"> </w:t>
      </w:r>
      <w:r w:rsidRPr="002E5922" w:rsidR="00EC3C5C">
        <w:t>are</w:t>
      </w:r>
      <w:r w:rsidRPr="002E5922" w:rsidR="007B0725">
        <w:t xml:space="preserve"> </w:t>
      </w:r>
      <w:r w:rsidRPr="002E5922" w:rsidR="00EC3C5C">
        <w:t>we</w:t>
      </w:r>
      <w:r w:rsidRPr="002E5922" w:rsidR="007B0725">
        <w:t xml:space="preserve"> </w:t>
      </w:r>
      <w:r w:rsidRPr="002E5922" w:rsidR="00EC3C5C">
        <w:t>past</w:t>
      </w:r>
      <w:r w:rsidRPr="002E5922" w:rsidR="007B0725">
        <w:t xml:space="preserve"> </w:t>
      </w:r>
      <w:r w:rsidRPr="002E5922" w:rsidR="00EC3C5C">
        <w:t>that</w:t>
      </w:r>
      <w:r w:rsidRPr="002E5922" w:rsidR="007B0725">
        <w:t xml:space="preserve"> </w:t>
      </w:r>
      <w:r w:rsidRPr="002E5922" w:rsidR="00EC3C5C">
        <w:t>stage</w:t>
      </w:r>
      <w:r w:rsidRPr="002E5922" w:rsidR="007B0725">
        <w:t xml:space="preserve"> </w:t>
      </w:r>
      <w:r w:rsidRPr="002E5922" w:rsidR="00EC3C5C">
        <w:t>now?</w:t>
      </w:r>
      <w:r w:rsidRPr="002E5922" w:rsidR="007B0725">
        <w:t xml:space="preserve"> </w:t>
      </w:r>
      <w:r w:rsidRPr="002E5922" w:rsidR="00EC3C5C">
        <w:t>What</w:t>
      </w:r>
      <w:r w:rsidRPr="002E5922" w:rsidR="007B0725">
        <w:t xml:space="preserve"> </w:t>
      </w:r>
      <w:r w:rsidRPr="002E5922" w:rsidR="00EC3C5C">
        <w:t>is</w:t>
      </w:r>
      <w:r w:rsidRPr="002E5922" w:rsidR="007B0725">
        <w:t xml:space="preserve"> </w:t>
      </w:r>
      <w:r w:rsidRPr="002E5922" w:rsidR="00EC3C5C">
        <w:t>your</w:t>
      </w:r>
      <w:r w:rsidRPr="002E5922" w:rsidR="007B0725">
        <w:t xml:space="preserve"> </w:t>
      </w:r>
      <w:r w:rsidRPr="002E5922" w:rsidR="00EC3C5C">
        <w:t>market-led,</w:t>
      </w:r>
      <w:r w:rsidRPr="002E5922" w:rsidR="007B0725">
        <w:t xml:space="preserve"> </w:t>
      </w:r>
      <w:r w:rsidRPr="002E5922" w:rsidR="00EC3C5C">
        <w:t>professional</w:t>
      </w:r>
      <w:r w:rsidRPr="002E5922" w:rsidR="007B0725">
        <w:t xml:space="preserve"> </w:t>
      </w:r>
      <w:r w:rsidRPr="002E5922" w:rsidR="00EC3C5C">
        <w:t>insight</w:t>
      </w:r>
      <w:r w:rsidRPr="002E5922" w:rsidR="007B0725">
        <w:t xml:space="preserve"> </w:t>
      </w:r>
      <w:r w:rsidRPr="002E5922" w:rsidR="00EC3C5C">
        <w:t>into</w:t>
      </w:r>
      <w:r w:rsidRPr="002E5922" w:rsidR="007B0725">
        <w:t xml:space="preserve"> </w:t>
      </w:r>
      <w:r w:rsidRPr="002E5922" w:rsidR="00EC3C5C">
        <w:t>that</w:t>
      </w:r>
      <w:r w:rsidRPr="002E5922" w:rsidR="007B0725">
        <w:t xml:space="preserve"> </w:t>
      </w:r>
      <w:r w:rsidRPr="002E5922" w:rsidR="00EC3C5C">
        <w:t>particular</w:t>
      </w:r>
      <w:r w:rsidRPr="002E5922" w:rsidR="007B0725">
        <w:t xml:space="preserve"> </w:t>
      </w:r>
      <w:r w:rsidRPr="002E5922" w:rsidR="00EC3C5C">
        <w:t>dynamic?</w:t>
      </w:r>
    </w:p>
    <w:p w:rsidR="00275921" w:rsidRPr="002E5922" w:rsidP="00275921">
      <w:pPr>
        <w:pStyle w:val="Answer"/>
      </w:pPr>
      <w:sdt>
        <w:sdtPr>
          <w:alias w:val="Witness"/>
          <w:id w:val="-640959753"/>
          <w:placeholder>
            <w:docPart w:val="DefaultPlaceholder_1082065158"/>
          </w:placeholder>
          <w:richText/>
        </w:sdtPr>
        <w:sdtContent>
          <w:r w:rsidRPr="002E5922" w:rsidR="007B0725">
            <w:rPr>
              <w:b/>
              <w:i/>
            </w:rPr>
            <w:t>Andrew Opie:</w:t>
          </w:r>
        </w:sdtContent>
      </w:sdt>
      <w:r w:rsidRPr="002E5922" w:rsidR="00710690">
        <w:t xml:space="preserve"> </w:t>
      </w:r>
      <w:r w:rsidRPr="002E5922">
        <w:t>We</w:t>
      </w:r>
      <w:r w:rsidRPr="002E5922" w:rsidR="007B0725">
        <w:t xml:space="preserve"> </w:t>
      </w:r>
      <w:r w:rsidRPr="002E5922">
        <w:t>have</w:t>
      </w:r>
      <w:r w:rsidRPr="002E5922" w:rsidR="007B0725">
        <w:t xml:space="preserve"> </w:t>
      </w:r>
      <w:r w:rsidRPr="002E5922">
        <w:t>no</w:t>
      </w:r>
      <w:r w:rsidRPr="002E5922" w:rsidR="007B0725">
        <w:t xml:space="preserve"> </w:t>
      </w:r>
      <w:r w:rsidRPr="002E5922">
        <w:t>problem</w:t>
      </w:r>
      <w:r w:rsidRPr="002E5922" w:rsidR="007B0725">
        <w:t xml:space="preserve"> </w:t>
      </w:r>
      <w:r w:rsidRPr="002E5922">
        <w:t>if</w:t>
      </w:r>
      <w:r w:rsidRPr="002E5922" w:rsidR="007B0725">
        <w:t xml:space="preserve"> </w:t>
      </w:r>
      <w:r w:rsidRPr="002E5922">
        <w:t>the</w:t>
      </w:r>
      <w:r w:rsidRPr="002E5922" w:rsidR="007B0725">
        <w:t xml:space="preserve"> </w:t>
      </w:r>
      <w:r w:rsidRPr="002E5922">
        <w:t>CMA</w:t>
      </w:r>
      <w:r w:rsidRPr="002E5922" w:rsidR="007B0725">
        <w:t xml:space="preserve"> </w:t>
      </w:r>
      <w:r w:rsidRPr="002E5922">
        <w:t>wants</w:t>
      </w:r>
      <w:r w:rsidRPr="002E5922" w:rsidR="007B0725">
        <w:t xml:space="preserve"> </w:t>
      </w:r>
      <w:r w:rsidRPr="002E5922">
        <w:t>to</w:t>
      </w:r>
      <w:r w:rsidRPr="002E5922" w:rsidR="007B0725">
        <w:t xml:space="preserve"> </w:t>
      </w:r>
      <w:r w:rsidRPr="002E5922">
        <w:t>investigate</w:t>
      </w:r>
      <w:r w:rsidRPr="002E5922" w:rsidR="007B0725">
        <w:t xml:space="preserve"> </w:t>
      </w:r>
      <w:r w:rsidRPr="002E5922">
        <w:t>that.</w:t>
      </w:r>
      <w:r w:rsidRPr="002E5922" w:rsidR="007B0725">
        <w:t xml:space="preserve"> </w:t>
      </w:r>
      <w:r w:rsidRPr="002E5922" w:rsidR="00EC3C5C">
        <w:t>We</w:t>
      </w:r>
      <w:r w:rsidRPr="002E5922" w:rsidR="007B0725">
        <w:t xml:space="preserve"> </w:t>
      </w:r>
      <w:r w:rsidRPr="002E5922" w:rsidR="00EC3C5C">
        <w:t>believe</w:t>
      </w:r>
      <w:r w:rsidRPr="002E5922" w:rsidR="007B0725">
        <w:t xml:space="preserve"> </w:t>
      </w:r>
      <w:r w:rsidRPr="002E5922" w:rsidR="00EC3C5C">
        <w:t>in</w:t>
      </w:r>
      <w:r w:rsidRPr="002E5922" w:rsidR="007B0725">
        <w:t xml:space="preserve"> </w:t>
      </w:r>
      <w:r w:rsidRPr="002E5922" w:rsidR="00EC3C5C">
        <w:t>a</w:t>
      </w:r>
      <w:r w:rsidRPr="002E5922" w:rsidR="007B0725">
        <w:t xml:space="preserve"> </w:t>
      </w:r>
      <w:r w:rsidRPr="002E5922" w:rsidR="00EC3C5C">
        <w:t>transparent</w:t>
      </w:r>
      <w:r w:rsidRPr="002E5922" w:rsidR="007B0725">
        <w:t xml:space="preserve"> </w:t>
      </w:r>
      <w:r w:rsidRPr="002E5922" w:rsidR="00EC3C5C">
        <w:t>market</w:t>
      </w:r>
      <w:r w:rsidRPr="002E5922" w:rsidR="007B0725">
        <w:t xml:space="preserve"> </w:t>
      </w:r>
      <w:r w:rsidRPr="002E5922" w:rsidR="00EC3C5C">
        <w:t>and</w:t>
      </w:r>
      <w:r w:rsidRPr="002E5922" w:rsidR="007B0725">
        <w:t xml:space="preserve"> </w:t>
      </w:r>
      <w:r w:rsidRPr="002E5922" w:rsidR="00EC3C5C">
        <w:t>a</w:t>
      </w:r>
      <w:r w:rsidRPr="002E5922" w:rsidR="007B0725">
        <w:t xml:space="preserve"> </w:t>
      </w:r>
      <w:r w:rsidRPr="002E5922" w:rsidR="00EC3C5C">
        <w:t>market</w:t>
      </w:r>
      <w:r w:rsidRPr="002E5922" w:rsidR="007B0725">
        <w:t xml:space="preserve"> </w:t>
      </w:r>
      <w:r w:rsidRPr="002E5922" w:rsidR="00EC3C5C">
        <w:t>that</w:t>
      </w:r>
      <w:r w:rsidRPr="002E5922" w:rsidR="007B0725">
        <w:t xml:space="preserve"> </w:t>
      </w:r>
      <w:r w:rsidRPr="002E5922" w:rsidR="00EC3C5C">
        <w:t>works</w:t>
      </w:r>
      <w:r w:rsidRPr="002E5922" w:rsidR="007B0725">
        <w:t xml:space="preserve"> </w:t>
      </w:r>
      <w:r w:rsidRPr="002E5922" w:rsidR="00EC3C5C">
        <w:t>for</w:t>
      </w:r>
      <w:r w:rsidRPr="002E5922" w:rsidR="007B0725">
        <w:t xml:space="preserve"> </w:t>
      </w:r>
      <w:r w:rsidRPr="002E5922" w:rsidR="00EC3C5C">
        <w:t>consumers.</w:t>
      </w:r>
      <w:r w:rsidRPr="002E5922" w:rsidR="007B0725">
        <w:t xml:space="preserve"> </w:t>
      </w:r>
      <w:r w:rsidRPr="002E5922" w:rsidR="00EC3C5C">
        <w:t>If</w:t>
      </w:r>
      <w:r w:rsidRPr="002E5922" w:rsidR="007B0725">
        <w:t xml:space="preserve"> </w:t>
      </w:r>
      <w:r w:rsidRPr="002E5922" w:rsidR="00EC3C5C">
        <w:t>there</w:t>
      </w:r>
      <w:r w:rsidRPr="002E5922" w:rsidR="007B0725">
        <w:t xml:space="preserve"> </w:t>
      </w:r>
      <w:r w:rsidRPr="002E5922" w:rsidR="00EC3C5C">
        <w:t>were</w:t>
      </w:r>
      <w:r w:rsidRPr="002E5922" w:rsidR="007B0725">
        <w:t xml:space="preserve"> </w:t>
      </w:r>
      <w:r w:rsidRPr="002E5922" w:rsidR="00EC3C5C">
        <w:t>people</w:t>
      </w:r>
      <w:r w:rsidRPr="002E5922" w:rsidR="007B0725">
        <w:t xml:space="preserve"> </w:t>
      </w:r>
      <w:r w:rsidRPr="002E5922" w:rsidR="00EC3C5C">
        <w:t>out</w:t>
      </w:r>
      <w:r w:rsidRPr="002E5922" w:rsidR="007B0725">
        <w:t xml:space="preserve"> </w:t>
      </w:r>
      <w:r w:rsidRPr="002E5922" w:rsidR="00EC3C5C">
        <w:t>there</w:t>
      </w:r>
      <w:r w:rsidRPr="002E5922" w:rsidR="007B0725">
        <w:t xml:space="preserve"> </w:t>
      </w:r>
      <w:r w:rsidRPr="002E5922" w:rsidR="00EC3C5C">
        <w:t>trying</w:t>
      </w:r>
      <w:r w:rsidRPr="002E5922" w:rsidR="007B0725">
        <w:t xml:space="preserve"> </w:t>
      </w:r>
      <w:r w:rsidRPr="002E5922" w:rsidR="00EC3C5C">
        <w:t>to</w:t>
      </w:r>
      <w:r w:rsidRPr="002E5922" w:rsidR="007B0725">
        <w:t xml:space="preserve"> </w:t>
      </w:r>
      <w:r w:rsidRPr="002E5922" w:rsidR="00EC3C5C">
        <w:t>exploit</w:t>
      </w:r>
      <w:r w:rsidRPr="002E5922" w:rsidR="007B0725">
        <w:t xml:space="preserve"> </w:t>
      </w:r>
      <w:r w:rsidRPr="002E5922" w:rsidR="00EC3C5C">
        <w:t>consumers</w:t>
      </w:r>
      <w:r w:rsidRPr="002E5922" w:rsidR="00E74376">
        <w:t>,</w:t>
      </w:r>
      <w:r w:rsidRPr="002E5922" w:rsidR="007B0725">
        <w:t xml:space="preserve"> </w:t>
      </w:r>
      <w:r w:rsidRPr="002E5922" w:rsidR="00EC3C5C">
        <w:t>we</w:t>
      </w:r>
      <w:r w:rsidRPr="002E5922" w:rsidR="007B0725">
        <w:t xml:space="preserve"> </w:t>
      </w:r>
      <w:r w:rsidRPr="002E5922" w:rsidR="00EC3C5C">
        <w:t>have</w:t>
      </w:r>
      <w:r w:rsidRPr="002E5922" w:rsidR="007B0725">
        <w:t xml:space="preserve"> </w:t>
      </w:r>
      <w:r w:rsidRPr="002E5922" w:rsidR="00EC3C5C">
        <w:t>no</w:t>
      </w:r>
      <w:r w:rsidRPr="002E5922" w:rsidR="007B0725">
        <w:t xml:space="preserve"> </w:t>
      </w:r>
      <w:r w:rsidRPr="002E5922" w:rsidR="00EC3C5C">
        <w:t>problem</w:t>
      </w:r>
      <w:r w:rsidRPr="002E5922" w:rsidR="007B0725">
        <w:t xml:space="preserve"> </w:t>
      </w:r>
      <w:r w:rsidRPr="002E5922" w:rsidR="00EC3C5C">
        <w:t>if</w:t>
      </w:r>
      <w:r w:rsidRPr="002E5922" w:rsidR="007B0725">
        <w:t xml:space="preserve"> </w:t>
      </w:r>
      <w:r w:rsidRPr="002E5922" w:rsidR="00EC3C5C">
        <w:t>the</w:t>
      </w:r>
      <w:r w:rsidRPr="002E5922" w:rsidR="007B0725">
        <w:t xml:space="preserve"> </w:t>
      </w:r>
      <w:r w:rsidRPr="002E5922" w:rsidR="00EC3C5C">
        <w:t>CMA</w:t>
      </w:r>
      <w:r w:rsidRPr="002E5922" w:rsidR="007B0725">
        <w:t xml:space="preserve"> </w:t>
      </w:r>
      <w:r w:rsidRPr="002E5922" w:rsidR="00EC3C5C">
        <w:t>wants</w:t>
      </w:r>
      <w:r w:rsidRPr="002E5922" w:rsidR="007B0725">
        <w:t xml:space="preserve"> </w:t>
      </w:r>
      <w:r w:rsidRPr="002E5922" w:rsidR="00EC3C5C">
        <w:t>to</w:t>
      </w:r>
      <w:r w:rsidRPr="002E5922" w:rsidR="007B0725">
        <w:t xml:space="preserve"> </w:t>
      </w:r>
      <w:r w:rsidRPr="002E5922" w:rsidR="00EC3C5C">
        <w:t>look</w:t>
      </w:r>
      <w:r w:rsidRPr="002E5922" w:rsidR="007B0725">
        <w:t xml:space="preserve"> </w:t>
      </w:r>
      <w:r w:rsidRPr="002E5922" w:rsidR="00EC3C5C">
        <w:t>into</w:t>
      </w:r>
      <w:r w:rsidRPr="002E5922" w:rsidR="007B0725">
        <w:t xml:space="preserve"> </w:t>
      </w:r>
      <w:r w:rsidRPr="002E5922" w:rsidR="00EC3C5C">
        <w:t>that.</w:t>
      </w:r>
      <w:r w:rsidRPr="002E5922" w:rsidR="007B0725">
        <w:t xml:space="preserve"> </w:t>
      </w:r>
      <w:r w:rsidRPr="002E5922" w:rsidR="00EC3C5C">
        <w:t>Our</w:t>
      </w:r>
      <w:r w:rsidRPr="002E5922" w:rsidR="007B0725">
        <w:t xml:space="preserve"> </w:t>
      </w:r>
      <w:r w:rsidRPr="002E5922" w:rsidR="00EC3C5C">
        <w:t>companies</w:t>
      </w:r>
      <w:r w:rsidRPr="002E5922" w:rsidR="007B0725">
        <w:t xml:space="preserve"> </w:t>
      </w:r>
      <w:r w:rsidRPr="002E5922" w:rsidR="00EC3C5C">
        <w:t>offer</w:t>
      </w:r>
      <w:r w:rsidRPr="002E5922" w:rsidR="007B0725">
        <w:t xml:space="preserve"> </w:t>
      </w:r>
      <w:r w:rsidRPr="002E5922" w:rsidR="00EC3C5C">
        <w:t>very</w:t>
      </w:r>
      <w:r w:rsidRPr="002E5922" w:rsidR="007B0725">
        <w:t xml:space="preserve"> </w:t>
      </w:r>
      <w:r w:rsidRPr="002E5922" w:rsidR="00EC3C5C">
        <w:t>transparent</w:t>
      </w:r>
      <w:r w:rsidRPr="002E5922" w:rsidR="007B0725">
        <w:t xml:space="preserve"> </w:t>
      </w:r>
      <w:r w:rsidRPr="002E5922" w:rsidR="00EC3C5C">
        <w:t>pricing</w:t>
      </w:r>
      <w:r w:rsidRPr="002E5922" w:rsidR="00E74376">
        <w:t>;</w:t>
      </w:r>
      <w:r w:rsidRPr="002E5922" w:rsidR="007B0725">
        <w:t xml:space="preserve"> </w:t>
      </w:r>
      <w:r w:rsidRPr="002E5922" w:rsidR="00EC3C5C">
        <w:t>everything</w:t>
      </w:r>
      <w:r w:rsidRPr="002E5922" w:rsidR="007B0725">
        <w:t xml:space="preserve"> </w:t>
      </w:r>
      <w:r w:rsidRPr="002E5922" w:rsidR="00EC3C5C">
        <w:t>is</w:t>
      </w:r>
      <w:r w:rsidRPr="002E5922" w:rsidR="007B0725">
        <w:t xml:space="preserve"> </w:t>
      </w:r>
      <w:r w:rsidRPr="002E5922" w:rsidR="00EC3C5C">
        <w:t>available</w:t>
      </w:r>
      <w:r w:rsidRPr="002E5922" w:rsidR="007B0725">
        <w:t xml:space="preserve"> </w:t>
      </w:r>
      <w:r w:rsidRPr="002E5922" w:rsidR="00EC3C5C">
        <w:t>to</w:t>
      </w:r>
      <w:r w:rsidRPr="002E5922" w:rsidR="007B0725">
        <w:t xml:space="preserve"> </w:t>
      </w:r>
      <w:r w:rsidRPr="002E5922" w:rsidR="00EC3C5C">
        <w:t>the</w:t>
      </w:r>
      <w:r w:rsidRPr="002E5922" w:rsidR="007B0725">
        <w:t xml:space="preserve"> </w:t>
      </w:r>
      <w:r w:rsidRPr="002E5922" w:rsidR="00EC3C5C">
        <w:t>CMA.</w:t>
      </w:r>
      <w:r w:rsidRPr="002E5922" w:rsidR="007B0725">
        <w:t xml:space="preserve"> </w:t>
      </w:r>
      <w:r w:rsidRPr="002E5922" w:rsidR="00EC3C5C">
        <w:t>We</w:t>
      </w:r>
      <w:r w:rsidRPr="002E5922" w:rsidR="007B0725">
        <w:t xml:space="preserve"> </w:t>
      </w:r>
      <w:r w:rsidRPr="002E5922" w:rsidR="00EC3C5C">
        <w:t>have</w:t>
      </w:r>
      <w:r w:rsidRPr="002E5922" w:rsidR="007B0725">
        <w:t xml:space="preserve"> </w:t>
      </w:r>
      <w:r w:rsidRPr="002E5922" w:rsidR="00EC3C5C">
        <w:t>nothing</w:t>
      </w:r>
      <w:r w:rsidRPr="002E5922" w:rsidR="007B0725">
        <w:t xml:space="preserve"> </w:t>
      </w:r>
      <w:r w:rsidRPr="002E5922" w:rsidR="00EC3C5C">
        <w:t>to</w:t>
      </w:r>
      <w:r w:rsidRPr="002E5922" w:rsidR="007B0725">
        <w:t xml:space="preserve"> </w:t>
      </w:r>
      <w:r w:rsidRPr="002E5922" w:rsidR="00EC3C5C">
        <w:t>worry</w:t>
      </w:r>
      <w:r w:rsidRPr="002E5922" w:rsidR="007B0725">
        <w:t xml:space="preserve"> </w:t>
      </w:r>
      <w:r w:rsidRPr="002E5922" w:rsidR="00EC3C5C">
        <w:t>about.</w:t>
      </w:r>
      <w:r w:rsidRPr="002E5922" w:rsidR="007B0725">
        <w:t xml:space="preserve"> </w:t>
      </w:r>
      <w:r w:rsidRPr="002E5922" w:rsidR="00EC3C5C">
        <w:t>If</w:t>
      </w:r>
      <w:r w:rsidRPr="002E5922" w:rsidR="007B0725">
        <w:t xml:space="preserve"> </w:t>
      </w:r>
      <w:r w:rsidRPr="002E5922" w:rsidR="00EC3C5C">
        <w:t>it</w:t>
      </w:r>
      <w:r w:rsidRPr="002E5922" w:rsidR="007B0725">
        <w:t xml:space="preserve"> </w:t>
      </w:r>
      <w:r w:rsidRPr="002E5922" w:rsidR="00EC3C5C">
        <w:t>reassures</w:t>
      </w:r>
      <w:r w:rsidRPr="002E5922" w:rsidR="007B0725">
        <w:t xml:space="preserve"> </w:t>
      </w:r>
      <w:r w:rsidRPr="002E5922" w:rsidR="00EC3C5C">
        <w:t>consumers</w:t>
      </w:r>
      <w:r w:rsidRPr="002E5922" w:rsidR="007B0725">
        <w:t xml:space="preserve"> </w:t>
      </w:r>
      <w:r w:rsidRPr="002E5922" w:rsidR="00EC3C5C">
        <w:t>that</w:t>
      </w:r>
      <w:r w:rsidRPr="002E5922" w:rsidR="007B0725">
        <w:t xml:space="preserve"> </w:t>
      </w:r>
      <w:r w:rsidRPr="002E5922" w:rsidR="00EC3C5C">
        <w:t>the</w:t>
      </w:r>
      <w:r w:rsidRPr="002E5922" w:rsidR="007B0725">
        <w:t xml:space="preserve"> </w:t>
      </w:r>
      <w:r w:rsidRPr="002E5922" w:rsidR="00EC3C5C">
        <w:t>CMA</w:t>
      </w:r>
      <w:r w:rsidRPr="002E5922" w:rsidR="007B0725">
        <w:t xml:space="preserve"> </w:t>
      </w:r>
      <w:r w:rsidRPr="002E5922" w:rsidR="00E74376">
        <w:t>carries</w:t>
      </w:r>
      <w:r w:rsidRPr="002E5922" w:rsidR="007B0725">
        <w:t xml:space="preserve"> </w:t>
      </w:r>
      <w:r w:rsidRPr="002E5922" w:rsidR="00EC3C5C">
        <w:t>out</w:t>
      </w:r>
      <w:r w:rsidRPr="002E5922" w:rsidR="007B0725">
        <w:t xml:space="preserve"> </w:t>
      </w:r>
      <w:r w:rsidRPr="002E5922" w:rsidR="00EC3C5C">
        <w:t>an</w:t>
      </w:r>
      <w:r w:rsidRPr="002E5922" w:rsidR="007B0725">
        <w:t xml:space="preserve"> </w:t>
      </w:r>
      <w:r w:rsidRPr="002E5922" w:rsidR="00EC3C5C">
        <w:t>official</w:t>
      </w:r>
      <w:r w:rsidRPr="002E5922" w:rsidR="007B0725">
        <w:t xml:space="preserve"> </w:t>
      </w:r>
      <w:r w:rsidRPr="002E5922" w:rsidR="00EC3C5C">
        <w:t>investigation</w:t>
      </w:r>
      <w:r w:rsidRPr="002E5922" w:rsidR="007B0725">
        <w:t xml:space="preserve"> </w:t>
      </w:r>
      <w:r w:rsidRPr="002E5922" w:rsidR="00EC3C5C">
        <w:t>into</w:t>
      </w:r>
      <w:r w:rsidRPr="002E5922" w:rsidR="007B0725">
        <w:t xml:space="preserve"> </w:t>
      </w:r>
      <w:r w:rsidRPr="002E5922" w:rsidR="00EC3C5C">
        <w:t>that</w:t>
      </w:r>
      <w:r w:rsidRPr="002E5922" w:rsidR="00E74376">
        <w:t>,</w:t>
      </w:r>
      <w:r w:rsidRPr="002E5922" w:rsidR="007B0725">
        <w:t xml:space="preserve"> </w:t>
      </w:r>
      <w:r w:rsidRPr="002E5922" w:rsidR="00EC3C5C">
        <w:t>we</w:t>
      </w:r>
      <w:r w:rsidRPr="002E5922" w:rsidR="007B0725">
        <w:t xml:space="preserve"> </w:t>
      </w:r>
      <w:r w:rsidRPr="002E5922" w:rsidR="00EC3C5C">
        <w:t>would</w:t>
      </w:r>
      <w:r w:rsidRPr="002E5922" w:rsidR="007B0725">
        <w:t xml:space="preserve"> </w:t>
      </w:r>
      <w:r w:rsidRPr="002E5922" w:rsidR="00EC3C5C">
        <w:t>not</w:t>
      </w:r>
      <w:r w:rsidRPr="002E5922" w:rsidR="007B0725">
        <w:t xml:space="preserve"> </w:t>
      </w:r>
      <w:r w:rsidRPr="002E5922" w:rsidR="00EC3C5C">
        <w:t>have</w:t>
      </w:r>
      <w:r w:rsidRPr="002E5922" w:rsidR="007B0725">
        <w:t xml:space="preserve"> </w:t>
      </w:r>
      <w:r w:rsidRPr="002E5922" w:rsidR="00EC3C5C">
        <w:t>a</w:t>
      </w:r>
      <w:r w:rsidRPr="002E5922" w:rsidR="007B0725">
        <w:t xml:space="preserve"> </w:t>
      </w:r>
      <w:r w:rsidRPr="002E5922" w:rsidR="00EC3C5C">
        <w:t>problem.</w:t>
      </w:r>
    </w:p>
    <w:p w:rsidR="00CA744A" w:rsidRPr="002E5922" w:rsidP="00CA744A">
      <w:pPr>
        <w:pStyle w:val="Answer"/>
      </w:pPr>
      <w:sdt>
        <w:sdtPr>
          <w:alias w:val="Witness"/>
          <w:id w:val="1632745270"/>
          <w:placeholder>
            <w:docPart w:val="DefaultPlaceholder_1082065158"/>
          </w:placeholder>
          <w:richText/>
        </w:sdtPr>
        <w:sdtContent>
          <w:r w:rsidRPr="002E5922" w:rsidR="007B0725">
            <w:rPr>
              <w:b/>
              <w:i/>
            </w:rPr>
            <w:t>James Lowman:</w:t>
          </w:r>
          <w:r w:rsidRPr="002E5922" w:rsidR="007B0725">
            <w:rPr>
              <w:b/>
            </w:rPr>
            <w:t xml:space="preserve"> </w:t>
          </w:r>
        </w:sdtContent>
      </w:sdt>
      <w:r w:rsidRPr="002E5922">
        <w:t>From</w:t>
      </w:r>
      <w:r w:rsidRPr="002E5922" w:rsidR="007B0725">
        <w:t xml:space="preserve"> </w:t>
      </w:r>
      <w:r w:rsidRPr="002E5922">
        <w:t>our</w:t>
      </w:r>
      <w:r w:rsidRPr="002E5922" w:rsidR="007B0725">
        <w:t xml:space="preserve"> </w:t>
      </w:r>
      <w:r w:rsidRPr="002E5922">
        <w:t>point</w:t>
      </w:r>
      <w:r w:rsidRPr="002E5922" w:rsidR="007B0725">
        <w:t xml:space="preserve"> </w:t>
      </w:r>
      <w:r w:rsidRPr="002E5922">
        <w:t>of</w:t>
      </w:r>
      <w:r w:rsidRPr="002E5922" w:rsidR="007B0725">
        <w:t xml:space="preserve"> </w:t>
      </w:r>
      <w:r w:rsidRPr="002E5922">
        <w:t>view</w:t>
      </w:r>
      <w:r w:rsidRPr="002E5922" w:rsidR="00E74376">
        <w:t>,</w:t>
      </w:r>
      <w:r w:rsidRPr="002E5922" w:rsidR="007B0725">
        <w:t xml:space="preserve"> </w:t>
      </w:r>
      <w:r w:rsidRPr="002E5922">
        <w:t>we</w:t>
      </w:r>
      <w:r w:rsidRPr="002E5922" w:rsidR="007B0725">
        <w:t xml:space="preserve"> </w:t>
      </w:r>
      <w:r w:rsidRPr="002E5922">
        <w:t>have</w:t>
      </w:r>
      <w:r w:rsidRPr="002E5922" w:rsidR="007B0725">
        <w:t xml:space="preserve"> </w:t>
      </w:r>
      <w:r w:rsidRPr="002E5922">
        <w:t>been</w:t>
      </w:r>
      <w:r w:rsidRPr="002E5922" w:rsidR="007B0725">
        <w:t xml:space="preserve"> </w:t>
      </w:r>
      <w:r w:rsidRPr="002E5922">
        <w:t>working</w:t>
      </w:r>
      <w:r w:rsidRPr="002E5922" w:rsidR="007B0725">
        <w:t xml:space="preserve"> </w:t>
      </w:r>
      <w:r w:rsidRPr="002E5922">
        <w:t>with</w:t>
      </w:r>
      <w:r w:rsidRPr="002E5922" w:rsidR="007B0725">
        <w:t xml:space="preserve"> </w:t>
      </w:r>
      <w:r w:rsidRPr="002E5922">
        <w:t>the</w:t>
      </w:r>
      <w:r w:rsidRPr="002E5922" w:rsidR="007B0725">
        <w:t xml:space="preserve"> </w:t>
      </w:r>
      <w:r w:rsidRPr="002E5922">
        <w:t>Competition</w:t>
      </w:r>
      <w:r w:rsidRPr="002E5922" w:rsidR="007B0725">
        <w:t xml:space="preserve"> </w:t>
      </w:r>
      <w:r w:rsidRPr="002E5922">
        <w:t>and</w:t>
      </w:r>
      <w:r w:rsidRPr="002E5922" w:rsidR="007B0725">
        <w:t xml:space="preserve"> </w:t>
      </w:r>
      <w:r w:rsidRPr="002E5922">
        <w:t>Markets</w:t>
      </w:r>
      <w:r w:rsidRPr="002E5922" w:rsidR="007B0725">
        <w:t xml:space="preserve"> </w:t>
      </w:r>
      <w:r w:rsidRPr="002E5922">
        <w:t>Authority</w:t>
      </w:r>
      <w:r w:rsidRPr="002E5922" w:rsidR="007B0725">
        <w:t xml:space="preserve"> </w:t>
      </w:r>
      <w:r w:rsidRPr="002E5922">
        <w:t>from</w:t>
      </w:r>
      <w:r w:rsidRPr="002E5922" w:rsidR="007B0725">
        <w:t xml:space="preserve"> </w:t>
      </w:r>
      <w:r w:rsidRPr="002E5922" w:rsidR="00E74376">
        <w:t xml:space="preserve">near enough </w:t>
      </w:r>
      <w:r w:rsidRPr="002E5922">
        <w:t>the</w:t>
      </w:r>
      <w:r w:rsidRPr="002E5922" w:rsidR="007B0725">
        <w:t xml:space="preserve"> </w:t>
      </w:r>
      <w:r w:rsidRPr="002E5922">
        <w:t>beginning</w:t>
      </w:r>
      <w:r w:rsidRPr="002E5922" w:rsidR="007B0725">
        <w:t xml:space="preserve"> </w:t>
      </w:r>
      <w:r w:rsidRPr="002E5922">
        <w:t>of</w:t>
      </w:r>
      <w:r w:rsidRPr="002E5922" w:rsidR="007B0725">
        <w:t xml:space="preserve"> </w:t>
      </w:r>
      <w:r w:rsidRPr="002E5922">
        <w:t>this</w:t>
      </w:r>
      <w:r w:rsidRPr="002E5922" w:rsidR="007B0725">
        <w:t xml:space="preserve"> </w:t>
      </w:r>
      <w:r w:rsidRPr="002E5922">
        <w:t>episode,</w:t>
      </w:r>
      <w:r w:rsidRPr="002E5922" w:rsidR="007B0725">
        <w:t xml:space="preserve"> </w:t>
      </w:r>
      <w:r w:rsidRPr="002E5922">
        <w:t>because</w:t>
      </w:r>
      <w:r w:rsidRPr="002E5922" w:rsidR="007B0725">
        <w:t xml:space="preserve"> </w:t>
      </w:r>
      <w:r w:rsidRPr="002E5922">
        <w:t>we</w:t>
      </w:r>
      <w:r w:rsidRPr="002E5922" w:rsidR="007B0725">
        <w:t xml:space="preserve"> </w:t>
      </w:r>
      <w:r w:rsidRPr="002E5922">
        <w:t>were</w:t>
      </w:r>
      <w:r w:rsidRPr="002E5922" w:rsidR="007B0725">
        <w:t xml:space="preserve"> </w:t>
      </w:r>
      <w:r w:rsidRPr="002E5922">
        <w:t>aware,</w:t>
      </w:r>
      <w:r w:rsidRPr="002E5922" w:rsidR="007B0725">
        <w:t xml:space="preserve"> </w:t>
      </w:r>
      <w:r w:rsidRPr="002E5922">
        <w:t>and</w:t>
      </w:r>
      <w:r w:rsidRPr="002E5922" w:rsidR="007B0725">
        <w:t xml:space="preserve"> </w:t>
      </w:r>
      <w:r w:rsidRPr="002E5922">
        <w:t>this</w:t>
      </w:r>
      <w:r w:rsidRPr="002E5922" w:rsidR="007B0725">
        <w:t xml:space="preserve"> </w:t>
      </w:r>
      <w:r w:rsidRPr="002E5922">
        <w:t>is</w:t>
      </w:r>
      <w:r w:rsidRPr="002E5922" w:rsidR="007B0725">
        <w:t xml:space="preserve"> </w:t>
      </w:r>
      <w:r w:rsidRPr="002E5922">
        <w:t>the</w:t>
      </w:r>
      <w:r w:rsidRPr="002E5922" w:rsidR="007B0725">
        <w:t xml:space="preserve"> </w:t>
      </w:r>
      <w:r w:rsidRPr="002E5922">
        <w:t>nature</w:t>
      </w:r>
      <w:r w:rsidRPr="002E5922" w:rsidR="007B0725">
        <w:t xml:space="preserve"> </w:t>
      </w:r>
      <w:r w:rsidRPr="002E5922">
        <w:t>of</w:t>
      </w:r>
      <w:r w:rsidRPr="002E5922" w:rsidR="007B0725">
        <w:t xml:space="preserve"> </w:t>
      </w:r>
      <w:r w:rsidRPr="002E5922">
        <w:t>communications</w:t>
      </w:r>
      <w:r w:rsidRPr="002E5922" w:rsidR="007B0725">
        <w:t xml:space="preserve"> </w:t>
      </w:r>
      <w:r w:rsidRPr="002E5922">
        <w:t>now,</w:t>
      </w:r>
      <w:r w:rsidRPr="002E5922" w:rsidR="007B0725">
        <w:t xml:space="preserve"> </w:t>
      </w:r>
      <w:r w:rsidRPr="002E5922" w:rsidR="00E74376">
        <w:t>that</w:t>
      </w:r>
      <w:r w:rsidRPr="002E5922" w:rsidR="007B0725">
        <w:t xml:space="preserve"> </w:t>
      </w:r>
      <w:r w:rsidRPr="002E5922">
        <w:t>some</w:t>
      </w:r>
      <w:r w:rsidRPr="002E5922" w:rsidR="007B0725">
        <w:t xml:space="preserve"> </w:t>
      </w:r>
      <w:r w:rsidRPr="002E5922">
        <w:t>customers</w:t>
      </w:r>
      <w:r w:rsidRPr="002E5922" w:rsidR="007B0725">
        <w:t xml:space="preserve"> </w:t>
      </w:r>
      <w:r w:rsidRPr="002E5922">
        <w:t>saw</w:t>
      </w:r>
      <w:r w:rsidRPr="002E5922" w:rsidR="007B0725">
        <w:t xml:space="preserve"> </w:t>
      </w:r>
      <w:r w:rsidRPr="002E5922">
        <w:t>prices</w:t>
      </w:r>
      <w:r w:rsidRPr="002E5922" w:rsidR="007B0725">
        <w:t xml:space="preserve"> </w:t>
      </w:r>
      <w:r w:rsidRPr="002E5922">
        <w:t>in</w:t>
      </w:r>
      <w:r w:rsidRPr="002E5922" w:rsidR="007B0725">
        <w:t xml:space="preserve"> </w:t>
      </w:r>
      <w:r w:rsidRPr="002E5922" w:rsidR="00E74376">
        <w:t>shops</w:t>
      </w:r>
      <w:r w:rsidRPr="002E5922" w:rsidR="007B0725">
        <w:t xml:space="preserve"> </w:t>
      </w:r>
      <w:r w:rsidRPr="002E5922">
        <w:t>and</w:t>
      </w:r>
      <w:r w:rsidRPr="002E5922" w:rsidR="007B0725">
        <w:t xml:space="preserve"> </w:t>
      </w:r>
      <w:r w:rsidRPr="002E5922">
        <w:t>they</w:t>
      </w:r>
      <w:r w:rsidRPr="002E5922" w:rsidR="007B0725">
        <w:t xml:space="preserve"> </w:t>
      </w:r>
      <w:r w:rsidRPr="002E5922">
        <w:t>were</w:t>
      </w:r>
      <w:r w:rsidRPr="002E5922" w:rsidR="007B0725">
        <w:t xml:space="preserve"> </w:t>
      </w:r>
      <w:r w:rsidRPr="002E5922">
        <w:t>then</w:t>
      </w:r>
      <w:r w:rsidRPr="002E5922" w:rsidR="007B0725">
        <w:t xml:space="preserve"> </w:t>
      </w:r>
      <w:r w:rsidRPr="002E5922">
        <w:t>posted</w:t>
      </w:r>
      <w:r w:rsidRPr="002E5922" w:rsidR="007B0725">
        <w:t xml:space="preserve"> </w:t>
      </w:r>
      <w:r w:rsidRPr="002E5922">
        <w:t>on</w:t>
      </w:r>
      <w:r w:rsidRPr="002E5922" w:rsidR="007B0725">
        <w:t xml:space="preserve"> </w:t>
      </w:r>
      <w:r w:rsidRPr="002E5922">
        <w:t>social</w:t>
      </w:r>
      <w:r w:rsidRPr="002E5922" w:rsidR="007B0725">
        <w:t xml:space="preserve"> </w:t>
      </w:r>
      <w:r w:rsidRPr="002E5922">
        <w:t>media.</w:t>
      </w:r>
      <w:r w:rsidRPr="002E5922" w:rsidR="007B0725">
        <w:t xml:space="preserve"> </w:t>
      </w:r>
      <w:r w:rsidRPr="002E5922">
        <w:t>They</w:t>
      </w:r>
      <w:r w:rsidRPr="002E5922" w:rsidR="007B0725">
        <w:t xml:space="preserve"> </w:t>
      </w:r>
      <w:r w:rsidRPr="002E5922">
        <w:t>were</w:t>
      </w:r>
      <w:r w:rsidRPr="002E5922" w:rsidR="007B0725">
        <w:t xml:space="preserve"> </w:t>
      </w:r>
      <w:r w:rsidRPr="002E5922">
        <w:t>relatively</w:t>
      </w:r>
      <w:r w:rsidRPr="002E5922" w:rsidR="007B0725">
        <w:t xml:space="preserve"> </w:t>
      </w:r>
      <w:r w:rsidRPr="002E5922">
        <w:t>few</w:t>
      </w:r>
      <w:r w:rsidRPr="002E5922" w:rsidR="007B0725">
        <w:t xml:space="preserve"> </w:t>
      </w:r>
      <w:r w:rsidRPr="002E5922">
        <w:t>incidents,</w:t>
      </w:r>
      <w:r w:rsidRPr="002E5922" w:rsidR="007B0725">
        <w:t xml:space="preserve"> </w:t>
      </w:r>
      <w:r w:rsidRPr="002E5922">
        <w:t>but</w:t>
      </w:r>
      <w:r w:rsidRPr="002E5922" w:rsidR="007B0725">
        <w:t xml:space="preserve"> </w:t>
      </w:r>
      <w:r w:rsidRPr="002E5922">
        <w:t>some</w:t>
      </w:r>
      <w:r w:rsidRPr="002E5922" w:rsidR="007B0725">
        <w:t xml:space="preserve"> </w:t>
      </w:r>
      <w:r w:rsidRPr="002E5922">
        <w:t>got</w:t>
      </w:r>
      <w:r w:rsidRPr="002E5922" w:rsidR="007B0725">
        <w:t xml:space="preserve"> </w:t>
      </w:r>
      <w:r w:rsidRPr="002E5922">
        <w:t>quite</w:t>
      </w:r>
      <w:r w:rsidRPr="002E5922" w:rsidR="007B0725">
        <w:t xml:space="preserve"> </w:t>
      </w:r>
      <w:r w:rsidRPr="002E5922">
        <w:t>high</w:t>
      </w:r>
      <w:r w:rsidRPr="002E5922" w:rsidR="00E74376">
        <w:t xml:space="preserve"> </w:t>
      </w:r>
      <w:r w:rsidRPr="002E5922">
        <w:t>profile</w:t>
      </w:r>
      <w:r w:rsidRPr="002E5922" w:rsidR="007B0725">
        <w:t xml:space="preserve"> </w:t>
      </w:r>
      <w:r w:rsidRPr="002E5922">
        <w:t>at</w:t>
      </w:r>
      <w:r w:rsidRPr="002E5922" w:rsidR="007B0725">
        <w:t xml:space="preserve"> </w:t>
      </w:r>
      <w:r w:rsidRPr="002E5922">
        <w:t>the</w:t>
      </w:r>
      <w:r w:rsidRPr="002E5922" w:rsidR="007B0725">
        <w:t xml:space="preserve"> </w:t>
      </w:r>
      <w:r w:rsidRPr="002E5922">
        <w:t>time,</w:t>
      </w:r>
      <w:r w:rsidRPr="002E5922" w:rsidR="007B0725">
        <w:t xml:space="preserve"> </w:t>
      </w:r>
      <w:r w:rsidRPr="002E5922">
        <w:t>particularly</w:t>
      </w:r>
      <w:r w:rsidRPr="002E5922" w:rsidR="007B0725">
        <w:t xml:space="preserve"> </w:t>
      </w:r>
      <w:r w:rsidRPr="002E5922">
        <w:t>around</w:t>
      </w:r>
      <w:r w:rsidRPr="002E5922" w:rsidR="007B0725">
        <w:t xml:space="preserve"> </w:t>
      </w:r>
      <w:r w:rsidRPr="002E5922">
        <w:t>the</w:t>
      </w:r>
      <w:r w:rsidRPr="002E5922" w:rsidR="007B0725">
        <w:t xml:space="preserve"> </w:t>
      </w:r>
      <w:r w:rsidRPr="002E5922">
        <w:t>products</w:t>
      </w:r>
      <w:r w:rsidRPr="002E5922" w:rsidR="007B0725">
        <w:t xml:space="preserve"> </w:t>
      </w:r>
      <w:r w:rsidRPr="002E5922">
        <w:t>I</w:t>
      </w:r>
      <w:r w:rsidRPr="002E5922" w:rsidR="007B0725">
        <w:t xml:space="preserve"> </w:t>
      </w:r>
      <w:r w:rsidRPr="002E5922">
        <w:t>mentioned,</w:t>
      </w:r>
      <w:r w:rsidRPr="002E5922" w:rsidR="007B0725">
        <w:t xml:space="preserve"> </w:t>
      </w:r>
      <w:r w:rsidRPr="002E5922">
        <w:t>hand</w:t>
      </w:r>
      <w:r w:rsidRPr="002E5922" w:rsidR="007B0725">
        <w:t xml:space="preserve"> </w:t>
      </w:r>
      <w:r w:rsidRPr="002E5922" w:rsidR="00E74376">
        <w:t>sanitiser</w:t>
      </w:r>
      <w:r w:rsidRPr="002E5922">
        <w:t>,</w:t>
      </w:r>
      <w:r w:rsidRPr="002E5922" w:rsidR="007B0725">
        <w:t xml:space="preserve"> </w:t>
      </w:r>
      <w:r w:rsidRPr="002E5922" w:rsidR="00E74376">
        <w:t>toilet</w:t>
      </w:r>
      <w:r w:rsidRPr="002E5922" w:rsidR="007B0725">
        <w:t xml:space="preserve"> </w:t>
      </w:r>
      <w:r w:rsidRPr="002E5922" w:rsidR="00E74376">
        <w:t>roll</w:t>
      </w:r>
      <w:r w:rsidRPr="002E5922" w:rsidR="007B0725">
        <w:t xml:space="preserve"> </w:t>
      </w:r>
      <w:r w:rsidRPr="002E5922">
        <w:t>and</w:t>
      </w:r>
      <w:r w:rsidRPr="002E5922" w:rsidR="007B0725">
        <w:t xml:space="preserve"> </w:t>
      </w:r>
      <w:r w:rsidRPr="002E5922">
        <w:t>things</w:t>
      </w:r>
      <w:r w:rsidRPr="002E5922" w:rsidR="007B0725">
        <w:t xml:space="preserve"> </w:t>
      </w:r>
      <w:r w:rsidRPr="002E5922">
        <w:t>like</w:t>
      </w:r>
      <w:r w:rsidRPr="002E5922" w:rsidR="007B0725">
        <w:t xml:space="preserve"> </w:t>
      </w:r>
      <w:r w:rsidRPr="002E5922">
        <w:t>that.</w:t>
      </w:r>
      <w:r w:rsidRPr="002E5922" w:rsidR="007B0725">
        <w:t xml:space="preserve"> </w:t>
      </w:r>
      <w:r w:rsidRPr="002E5922">
        <w:t>There</w:t>
      </w:r>
      <w:r w:rsidRPr="002E5922" w:rsidR="007B0725">
        <w:t xml:space="preserve"> </w:t>
      </w:r>
      <w:r w:rsidRPr="002E5922">
        <w:t>was</w:t>
      </w:r>
      <w:r w:rsidRPr="002E5922" w:rsidR="007B0725">
        <w:t xml:space="preserve"> </w:t>
      </w:r>
      <w:r w:rsidRPr="002E5922">
        <w:t>noise</w:t>
      </w:r>
      <w:r w:rsidRPr="002E5922" w:rsidR="007B0725">
        <w:t xml:space="preserve"> </w:t>
      </w:r>
      <w:r w:rsidRPr="002E5922">
        <w:t>around</w:t>
      </w:r>
      <w:r w:rsidRPr="002E5922" w:rsidR="007B0725">
        <w:t xml:space="preserve"> </w:t>
      </w:r>
      <w:r w:rsidRPr="002E5922">
        <w:t>that</w:t>
      </w:r>
      <w:r w:rsidRPr="002E5922" w:rsidR="007B0725">
        <w:t xml:space="preserve"> </w:t>
      </w:r>
      <w:r w:rsidRPr="002E5922">
        <w:t>and</w:t>
      </w:r>
      <w:r w:rsidRPr="002E5922" w:rsidR="007B0725">
        <w:t xml:space="preserve"> </w:t>
      </w:r>
      <w:r w:rsidRPr="002E5922">
        <w:t>a</w:t>
      </w:r>
      <w:r w:rsidRPr="002E5922" w:rsidR="007B0725">
        <w:t xml:space="preserve"> </w:t>
      </w:r>
      <w:r w:rsidRPr="002E5922">
        <w:t>number</w:t>
      </w:r>
      <w:r w:rsidRPr="002E5922" w:rsidR="007B0725">
        <w:t xml:space="preserve"> </w:t>
      </w:r>
      <w:r w:rsidRPr="002E5922">
        <w:t>of</w:t>
      </w:r>
      <w:r w:rsidRPr="002E5922" w:rsidR="007B0725">
        <w:t xml:space="preserve"> </w:t>
      </w:r>
      <w:r w:rsidRPr="002E5922">
        <w:t>complaints</w:t>
      </w:r>
      <w:r w:rsidRPr="002E5922" w:rsidR="007B0725">
        <w:t xml:space="preserve"> </w:t>
      </w:r>
      <w:r w:rsidRPr="002E5922" w:rsidR="00E74376">
        <w:t xml:space="preserve">were </w:t>
      </w:r>
      <w:r w:rsidRPr="002E5922">
        <w:t>made</w:t>
      </w:r>
      <w:r w:rsidRPr="002E5922" w:rsidR="007B0725">
        <w:t xml:space="preserve"> </w:t>
      </w:r>
      <w:r w:rsidRPr="002E5922">
        <w:t>to</w:t>
      </w:r>
      <w:r w:rsidRPr="002E5922" w:rsidR="007B0725">
        <w:t xml:space="preserve"> </w:t>
      </w:r>
      <w:r w:rsidRPr="002E5922">
        <w:t>the</w:t>
      </w:r>
      <w:r w:rsidRPr="002E5922" w:rsidR="007B0725">
        <w:t xml:space="preserve"> </w:t>
      </w:r>
      <w:r w:rsidRPr="002E5922">
        <w:t>Competition</w:t>
      </w:r>
      <w:r w:rsidRPr="002E5922" w:rsidR="007B0725">
        <w:t xml:space="preserve"> </w:t>
      </w:r>
      <w:r w:rsidRPr="002E5922">
        <w:t>and</w:t>
      </w:r>
      <w:r w:rsidRPr="002E5922" w:rsidR="007B0725">
        <w:t xml:space="preserve"> </w:t>
      </w:r>
      <w:r w:rsidRPr="002E5922">
        <w:t>Markets</w:t>
      </w:r>
      <w:r w:rsidRPr="002E5922" w:rsidR="007B0725">
        <w:t xml:space="preserve"> </w:t>
      </w:r>
      <w:r w:rsidRPr="002E5922">
        <w:t>Authority.</w:t>
      </w:r>
      <w:r w:rsidRPr="002E5922" w:rsidR="007B0725">
        <w:t xml:space="preserve"> </w:t>
      </w:r>
    </w:p>
    <w:p w:rsidR="006F56D7" w:rsidRPr="002E5922" w:rsidP="00CA744A">
      <w:pPr>
        <w:pStyle w:val="Answer"/>
      </w:pPr>
      <w:r w:rsidRPr="002E5922">
        <w:t>We</w:t>
      </w:r>
      <w:r w:rsidRPr="002E5922" w:rsidR="007B0725">
        <w:t xml:space="preserve"> </w:t>
      </w:r>
      <w:r w:rsidRPr="002E5922">
        <w:t>have</w:t>
      </w:r>
      <w:r w:rsidRPr="002E5922" w:rsidR="007B0725">
        <w:t xml:space="preserve"> </w:t>
      </w:r>
      <w:r w:rsidRPr="002E5922">
        <w:t>worked</w:t>
      </w:r>
      <w:r w:rsidRPr="002E5922" w:rsidR="007B0725">
        <w:t xml:space="preserve"> </w:t>
      </w:r>
      <w:r w:rsidRPr="002E5922">
        <w:t>with</w:t>
      </w:r>
      <w:r w:rsidRPr="002E5922" w:rsidR="007B0725">
        <w:t xml:space="preserve"> </w:t>
      </w:r>
      <w:r w:rsidRPr="002E5922">
        <w:t>the</w:t>
      </w:r>
      <w:r w:rsidRPr="002E5922" w:rsidR="007B0725">
        <w:t xml:space="preserve"> </w:t>
      </w:r>
      <w:r w:rsidRPr="002E5922">
        <w:t>CMA</w:t>
      </w:r>
      <w:r w:rsidRPr="002E5922" w:rsidR="007B0725">
        <w:t xml:space="preserve"> </w:t>
      </w:r>
      <w:r w:rsidRPr="002E5922">
        <w:t>to</w:t>
      </w:r>
      <w:r w:rsidRPr="002E5922" w:rsidR="007B0725">
        <w:t xml:space="preserve"> </w:t>
      </w:r>
      <w:r w:rsidRPr="002E5922">
        <w:t>run</w:t>
      </w:r>
      <w:r w:rsidRPr="002E5922" w:rsidR="007B0725">
        <w:t xml:space="preserve"> </w:t>
      </w:r>
      <w:r w:rsidRPr="002E5922">
        <w:t>a</w:t>
      </w:r>
      <w:r w:rsidRPr="002E5922" w:rsidR="007B0725">
        <w:t xml:space="preserve"> </w:t>
      </w:r>
      <w:r w:rsidRPr="002E5922">
        <w:t>campaign</w:t>
      </w:r>
      <w:r w:rsidRPr="002E5922" w:rsidR="00E74376">
        <w:t>,</w:t>
      </w:r>
      <w:r w:rsidRPr="002E5922" w:rsidR="007B0725">
        <w:t xml:space="preserve"> </w:t>
      </w:r>
      <w:r w:rsidRPr="002E5922">
        <w:t>to</w:t>
      </w:r>
      <w:r w:rsidRPr="002E5922" w:rsidR="007B0725">
        <w:t xml:space="preserve"> </w:t>
      </w:r>
      <w:r w:rsidRPr="002E5922">
        <w:t>really</w:t>
      </w:r>
      <w:r w:rsidRPr="002E5922" w:rsidR="007B0725">
        <w:t xml:space="preserve"> </w:t>
      </w:r>
      <w:r w:rsidRPr="002E5922">
        <w:t>encourage</w:t>
      </w:r>
      <w:r w:rsidRPr="002E5922" w:rsidR="007B0725">
        <w:t xml:space="preserve"> </w:t>
      </w:r>
      <w:r w:rsidRPr="002E5922">
        <w:t>retailers</w:t>
      </w:r>
      <w:r w:rsidRPr="002E5922" w:rsidR="007B0725">
        <w:t xml:space="preserve"> </w:t>
      </w:r>
      <w:r w:rsidRPr="002E5922">
        <w:t>to</w:t>
      </w:r>
      <w:r w:rsidRPr="002E5922" w:rsidR="007B0725">
        <w:t xml:space="preserve"> </w:t>
      </w:r>
      <w:r w:rsidRPr="002E5922">
        <w:t>report</w:t>
      </w:r>
      <w:r w:rsidRPr="002E5922" w:rsidR="007B0725">
        <w:t xml:space="preserve"> </w:t>
      </w:r>
      <w:r w:rsidRPr="002E5922">
        <w:t>that</w:t>
      </w:r>
      <w:r w:rsidRPr="002E5922" w:rsidR="007B0725">
        <w:t xml:space="preserve"> </w:t>
      </w:r>
      <w:r w:rsidRPr="002E5922">
        <w:t>activity</w:t>
      </w:r>
      <w:r w:rsidRPr="002E5922" w:rsidR="007B0725">
        <w:t xml:space="preserve"> </w:t>
      </w:r>
      <w:r w:rsidRPr="002E5922">
        <w:t>when</w:t>
      </w:r>
      <w:r w:rsidRPr="002E5922" w:rsidR="007B0725">
        <w:t xml:space="preserve"> </w:t>
      </w:r>
      <w:r w:rsidRPr="002E5922">
        <w:t>they</w:t>
      </w:r>
      <w:r w:rsidRPr="002E5922" w:rsidR="007B0725">
        <w:t xml:space="preserve"> </w:t>
      </w:r>
      <w:r w:rsidRPr="002E5922">
        <w:t>see</w:t>
      </w:r>
      <w:r w:rsidRPr="002E5922" w:rsidR="007B0725">
        <w:t xml:space="preserve"> </w:t>
      </w:r>
      <w:r w:rsidRPr="002E5922">
        <w:t>it,</w:t>
      </w:r>
      <w:r w:rsidRPr="002E5922" w:rsidR="007B0725">
        <w:t xml:space="preserve"> </w:t>
      </w:r>
      <w:r w:rsidRPr="002E5922">
        <w:t>because</w:t>
      </w:r>
      <w:r w:rsidRPr="002E5922" w:rsidR="007B0725">
        <w:t xml:space="preserve"> </w:t>
      </w:r>
      <w:r w:rsidRPr="002E5922">
        <w:t>other</w:t>
      </w:r>
      <w:r w:rsidRPr="002E5922" w:rsidR="007B0725">
        <w:t xml:space="preserve"> </w:t>
      </w:r>
      <w:r w:rsidRPr="002E5922">
        <w:t>operators</w:t>
      </w:r>
      <w:r w:rsidRPr="002E5922" w:rsidR="007B0725">
        <w:t xml:space="preserve"> </w:t>
      </w:r>
      <w:r w:rsidRPr="002E5922">
        <w:t>do</w:t>
      </w:r>
      <w:r w:rsidRPr="002E5922" w:rsidR="007B0725">
        <w:t xml:space="preserve"> </w:t>
      </w:r>
      <w:r w:rsidRPr="002E5922">
        <w:t>not</w:t>
      </w:r>
      <w:r w:rsidRPr="002E5922" w:rsidR="007B0725">
        <w:t xml:space="preserve"> </w:t>
      </w:r>
      <w:r w:rsidRPr="002E5922">
        <w:t>like</w:t>
      </w:r>
      <w:r w:rsidRPr="002E5922" w:rsidR="007B0725">
        <w:t xml:space="preserve"> </w:t>
      </w:r>
      <w:r w:rsidRPr="002E5922">
        <w:t>to</w:t>
      </w:r>
      <w:r w:rsidRPr="002E5922" w:rsidR="007B0725">
        <w:t xml:space="preserve"> </w:t>
      </w:r>
      <w:r w:rsidRPr="002E5922">
        <w:t>see</w:t>
      </w:r>
      <w:r w:rsidRPr="002E5922" w:rsidR="007B0725">
        <w:t xml:space="preserve"> </w:t>
      </w:r>
      <w:r w:rsidRPr="002E5922">
        <w:t>that</w:t>
      </w:r>
      <w:r w:rsidRPr="002E5922" w:rsidR="007B0725">
        <w:t xml:space="preserve"> </w:t>
      </w:r>
      <w:r w:rsidRPr="002E5922">
        <w:t>activity</w:t>
      </w:r>
      <w:r w:rsidRPr="002E5922" w:rsidR="00E74376">
        <w:t>,</w:t>
      </w:r>
      <w:r w:rsidRPr="002E5922" w:rsidR="007B0725">
        <w:t xml:space="preserve"> </w:t>
      </w:r>
      <w:r w:rsidRPr="002E5922">
        <w:t>for</w:t>
      </w:r>
      <w:r w:rsidRPr="002E5922" w:rsidR="007B0725">
        <w:t xml:space="preserve"> </w:t>
      </w:r>
      <w:r w:rsidRPr="002E5922">
        <w:t>two</w:t>
      </w:r>
      <w:r w:rsidRPr="002E5922" w:rsidR="007B0725">
        <w:t xml:space="preserve"> </w:t>
      </w:r>
      <w:r w:rsidRPr="002E5922">
        <w:t>reasons.</w:t>
      </w:r>
      <w:r w:rsidRPr="002E5922" w:rsidR="007B0725">
        <w:t xml:space="preserve"> </w:t>
      </w:r>
      <w:r w:rsidRPr="002E5922" w:rsidR="00E74376">
        <w:t>First,</w:t>
      </w:r>
      <w:r w:rsidRPr="002E5922" w:rsidR="007B0725">
        <w:t xml:space="preserve"> </w:t>
      </w:r>
      <w:r w:rsidRPr="002E5922">
        <w:t>it</w:t>
      </w:r>
      <w:r w:rsidRPr="002E5922" w:rsidR="007B0725">
        <w:t xml:space="preserve"> </w:t>
      </w:r>
      <w:r w:rsidRPr="002E5922">
        <w:t>affects</w:t>
      </w:r>
      <w:r w:rsidRPr="002E5922" w:rsidR="007B0725">
        <w:t xml:space="preserve"> </w:t>
      </w:r>
      <w:r w:rsidRPr="002E5922">
        <w:t>the</w:t>
      </w:r>
      <w:r w:rsidRPr="002E5922" w:rsidR="007B0725">
        <w:t xml:space="preserve"> </w:t>
      </w:r>
      <w:r w:rsidRPr="002E5922">
        <w:t>image</w:t>
      </w:r>
      <w:r w:rsidRPr="002E5922" w:rsidR="007B0725">
        <w:t xml:space="preserve"> </w:t>
      </w:r>
      <w:r w:rsidRPr="002E5922">
        <w:t>of</w:t>
      </w:r>
      <w:r w:rsidRPr="002E5922" w:rsidR="007B0725">
        <w:t xml:space="preserve"> </w:t>
      </w:r>
      <w:r w:rsidRPr="002E5922">
        <w:t>our</w:t>
      </w:r>
      <w:r w:rsidRPr="002E5922" w:rsidR="007B0725">
        <w:t xml:space="preserve"> </w:t>
      </w:r>
      <w:r w:rsidRPr="002E5922">
        <w:t>sector,</w:t>
      </w:r>
      <w:r w:rsidRPr="002E5922" w:rsidR="007B0725">
        <w:t xml:space="preserve"> </w:t>
      </w:r>
      <w:r w:rsidRPr="002E5922">
        <w:t>but</w:t>
      </w:r>
      <w:r w:rsidRPr="002E5922" w:rsidR="007B0725">
        <w:t xml:space="preserve"> </w:t>
      </w:r>
      <w:r w:rsidRPr="002E5922" w:rsidR="00E74376">
        <w:t>secondl</w:t>
      </w:r>
      <w:r w:rsidRPr="002E5922">
        <w:t>y</w:t>
      </w:r>
      <w:r w:rsidRPr="002E5922" w:rsidR="007B0725">
        <w:t xml:space="preserve"> </w:t>
      </w:r>
      <w:r w:rsidRPr="002E5922">
        <w:t>that</w:t>
      </w:r>
      <w:r w:rsidRPr="002E5922" w:rsidR="007B0725">
        <w:t xml:space="preserve"> </w:t>
      </w:r>
      <w:r w:rsidRPr="002E5922">
        <w:t>retailer</w:t>
      </w:r>
      <w:r w:rsidRPr="002E5922" w:rsidR="007B0725">
        <w:t xml:space="preserve"> </w:t>
      </w:r>
      <w:r w:rsidRPr="002E5922">
        <w:t>could</w:t>
      </w:r>
      <w:r w:rsidRPr="002E5922" w:rsidR="007B0725">
        <w:t xml:space="preserve"> </w:t>
      </w:r>
      <w:r w:rsidRPr="002E5922">
        <w:t>be</w:t>
      </w:r>
      <w:r w:rsidRPr="002E5922" w:rsidR="007B0725">
        <w:t xml:space="preserve"> </w:t>
      </w:r>
      <w:r w:rsidRPr="002E5922">
        <w:t>building</w:t>
      </w:r>
      <w:r w:rsidRPr="002E5922" w:rsidR="007B0725">
        <w:t xml:space="preserve"> </w:t>
      </w:r>
      <w:r w:rsidRPr="002E5922">
        <w:t>up</w:t>
      </w:r>
      <w:r w:rsidRPr="002E5922" w:rsidR="007B0725">
        <w:t xml:space="preserve"> </w:t>
      </w:r>
      <w:r w:rsidRPr="002E5922">
        <w:t>a</w:t>
      </w:r>
      <w:r w:rsidRPr="002E5922" w:rsidR="007B0725">
        <w:t xml:space="preserve"> </w:t>
      </w:r>
      <w:r w:rsidRPr="002E5922">
        <w:t>war</w:t>
      </w:r>
      <w:r w:rsidRPr="002E5922" w:rsidR="007B0725">
        <w:t xml:space="preserve"> </w:t>
      </w:r>
      <w:r w:rsidRPr="002E5922">
        <w:t>chest</w:t>
      </w:r>
      <w:r w:rsidRPr="002E5922" w:rsidR="007B0725">
        <w:t xml:space="preserve"> </w:t>
      </w:r>
      <w:r w:rsidRPr="002E5922">
        <w:t>through</w:t>
      </w:r>
      <w:r w:rsidRPr="002E5922" w:rsidR="007B0725">
        <w:t xml:space="preserve"> </w:t>
      </w:r>
      <w:r w:rsidRPr="002E5922">
        <w:t>their</w:t>
      </w:r>
      <w:r w:rsidRPr="002E5922" w:rsidR="007B0725">
        <w:t xml:space="preserve"> </w:t>
      </w:r>
      <w:r w:rsidRPr="002E5922">
        <w:t>margins</w:t>
      </w:r>
      <w:r w:rsidRPr="002E5922" w:rsidR="007B0725">
        <w:t xml:space="preserve"> </w:t>
      </w:r>
      <w:r w:rsidRPr="002E5922">
        <w:t>at</w:t>
      </w:r>
      <w:r w:rsidRPr="002E5922" w:rsidR="007B0725">
        <w:t xml:space="preserve"> </w:t>
      </w:r>
      <w:r w:rsidRPr="002E5922">
        <w:t>that</w:t>
      </w:r>
      <w:r w:rsidRPr="002E5922" w:rsidR="007B0725">
        <w:t xml:space="preserve"> </w:t>
      </w:r>
      <w:r w:rsidRPr="002E5922">
        <w:t>time</w:t>
      </w:r>
      <w:r w:rsidRPr="002E5922" w:rsidR="00E74376">
        <w:t>, which</w:t>
      </w:r>
      <w:r w:rsidRPr="002E5922" w:rsidR="007B0725">
        <w:t xml:space="preserve"> </w:t>
      </w:r>
      <w:r w:rsidRPr="002E5922">
        <w:t>they</w:t>
      </w:r>
      <w:r w:rsidRPr="002E5922" w:rsidR="007B0725">
        <w:t xml:space="preserve"> </w:t>
      </w:r>
      <w:r w:rsidRPr="002E5922">
        <w:t>might</w:t>
      </w:r>
      <w:r w:rsidRPr="002E5922" w:rsidR="007B0725">
        <w:t xml:space="preserve"> </w:t>
      </w:r>
      <w:r w:rsidRPr="002E5922">
        <w:t>be</w:t>
      </w:r>
      <w:r w:rsidRPr="002E5922" w:rsidR="007B0725">
        <w:t xml:space="preserve"> </w:t>
      </w:r>
      <w:r w:rsidRPr="002E5922">
        <w:t>able</w:t>
      </w:r>
      <w:r w:rsidRPr="002E5922" w:rsidR="007B0725">
        <w:t xml:space="preserve"> </w:t>
      </w:r>
      <w:r w:rsidRPr="002E5922">
        <w:t>to</w:t>
      </w:r>
      <w:r w:rsidRPr="002E5922" w:rsidR="007B0725">
        <w:t xml:space="preserve"> </w:t>
      </w:r>
      <w:r w:rsidRPr="002E5922">
        <w:t>use</w:t>
      </w:r>
      <w:r w:rsidRPr="002E5922" w:rsidR="007B0725">
        <w:t xml:space="preserve"> </w:t>
      </w:r>
      <w:r w:rsidRPr="002E5922">
        <w:t>competing</w:t>
      </w:r>
      <w:r w:rsidRPr="002E5922" w:rsidR="007B0725">
        <w:t xml:space="preserve"> </w:t>
      </w:r>
      <w:r w:rsidRPr="002E5922">
        <w:t>with</w:t>
      </w:r>
      <w:r w:rsidRPr="002E5922" w:rsidR="007B0725">
        <w:t xml:space="preserve"> </w:t>
      </w:r>
      <w:r w:rsidRPr="002E5922" w:rsidR="00E74376">
        <w:t>the other</w:t>
      </w:r>
      <w:r w:rsidRPr="002E5922" w:rsidR="007B0725">
        <w:t xml:space="preserve"> </w:t>
      </w:r>
      <w:r w:rsidRPr="002E5922">
        <w:t>retail</w:t>
      </w:r>
      <w:r w:rsidRPr="002E5922">
        <w:t>er</w:t>
      </w:r>
      <w:r w:rsidRPr="002E5922" w:rsidR="007B0725">
        <w:t xml:space="preserve"> </w:t>
      </w:r>
      <w:r w:rsidRPr="002E5922">
        <w:t>locally</w:t>
      </w:r>
      <w:r w:rsidRPr="002E5922" w:rsidR="007B0725">
        <w:t xml:space="preserve"> </w:t>
      </w:r>
      <w:r w:rsidRPr="002E5922">
        <w:t>into</w:t>
      </w:r>
      <w:r w:rsidRPr="002E5922" w:rsidR="007B0725">
        <w:t xml:space="preserve"> </w:t>
      </w:r>
      <w:r w:rsidRPr="002E5922">
        <w:t>the</w:t>
      </w:r>
      <w:r w:rsidRPr="002E5922" w:rsidR="007B0725">
        <w:t xml:space="preserve"> </w:t>
      </w:r>
      <w:r w:rsidRPr="002E5922">
        <w:t>future.</w:t>
      </w:r>
      <w:r w:rsidRPr="002E5922" w:rsidR="007B0725">
        <w:t xml:space="preserve"> </w:t>
      </w:r>
      <w:r w:rsidRPr="002E5922">
        <w:t>Other</w:t>
      </w:r>
      <w:r w:rsidRPr="002E5922" w:rsidR="007B0725">
        <w:t xml:space="preserve"> </w:t>
      </w:r>
      <w:r w:rsidRPr="002E5922">
        <w:t>retailers</w:t>
      </w:r>
      <w:r w:rsidRPr="002E5922" w:rsidR="007B0725">
        <w:t xml:space="preserve"> </w:t>
      </w:r>
      <w:r w:rsidRPr="002E5922">
        <w:t>are</w:t>
      </w:r>
      <w:r w:rsidRPr="002E5922" w:rsidR="007B0725">
        <w:t xml:space="preserve"> </w:t>
      </w:r>
      <w:r w:rsidRPr="002E5922">
        <w:t>very</w:t>
      </w:r>
      <w:r w:rsidRPr="002E5922" w:rsidR="007B0725">
        <w:t xml:space="preserve"> </w:t>
      </w:r>
      <w:r w:rsidRPr="002E5922">
        <w:t>sensi</w:t>
      </w:r>
      <w:r w:rsidRPr="002E5922">
        <w:t>tive</w:t>
      </w:r>
      <w:r w:rsidRPr="002E5922" w:rsidR="007B0725">
        <w:t xml:space="preserve"> </w:t>
      </w:r>
      <w:r w:rsidRPr="002E5922">
        <w:t>to</w:t>
      </w:r>
      <w:r w:rsidRPr="002E5922" w:rsidR="007B0725">
        <w:t xml:space="preserve"> </w:t>
      </w:r>
      <w:r w:rsidRPr="002E5922">
        <w:t>that</w:t>
      </w:r>
      <w:r w:rsidRPr="002E5922" w:rsidR="007B0725">
        <w:t xml:space="preserve"> </w:t>
      </w:r>
      <w:r w:rsidRPr="002E5922">
        <w:t>going</w:t>
      </w:r>
      <w:r w:rsidRPr="002E5922" w:rsidR="007B0725">
        <w:t xml:space="preserve"> </w:t>
      </w:r>
      <w:r w:rsidRPr="002E5922">
        <w:t>on</w:t>
      </w:r>
      <w:r w:rsidRPr="002E5922" w:rsidR="007B0725">
        <w:t xml:space="preserve"> </w:t>
      </w:r>
      <w:r w:rsidRPr="002E5922">
        <w:t>as</w:t>
      </w:r>
      <w:r w:rsidRPr="002E5922" w:rsidR="007B0725">
        <w:t xml:space="preserve"> </w:t>
      </w:r>
      <w:r w:rsidRPr="002E5922">
        <w:t>well.</w:t>
      </w:r>
      <w:r w:rsidRPr="002E5922" w:rsidR="007B0725">
        <w:t xml:space="preserve"> </w:t>
      </w:r>
      <w:r w:rsidRPr="002E5922">
        <w:t>That</w:t>
      </w:r>
      <w:r w:rsidRPr="002E5922" w:rsidR="007B0725">
        <w:t xml:space="preserve"> </w:t>
      </w:r>
      <w:r w:rsidRPr="002E5922">
        <w:t>was</w:t>
      </w:r>
      <w:r w:rsidRPr="002E5922" w:rsidR="007B0725">
        <w:t xml:space="preserve"> </w:t>
      </w:r>
      <w:r w:rsidRPr="002E5922">
        <w:t>a</w:t>
      </w:r>
      <w:r w:rsidRPr="002E5922" w:rsidR="007B0725">
        <w:t xml:space="preserve"> </w:t>
      </w:r>
      <w:r w:rsidRPr="002E5922">
        <w:t>good</w:t>
      </w:r>
      <w:r w:rsidRPr="002E5922" w:rsidR="007B0725">
        <w:t xml:space="preserve"> </w:t>
      </w:r>
      <w:r w:rsidRPr="002E5922">
        <w:t>campaign</w:t>
      </w:r>
      <w:r w:rsidRPr="002E5922" w:rsidR="007B0725">
        <w:t xml:space="preserve"> </w:t>
      </w:r>
      <w:r w:rsidRPr="002E5922" w:rsidR="00E74376">
        <w:t>that</w:t>
      </w:r>
      <w:r w:rsidRPr="002E5922" w:rsidR="007B0725">
        <w:t xml:space="preserve"> </w:t>
      </w:r>
      <w:r w:rsidRPr="002E5922">
        <w:t>got</w:t>
      </w:r>
      <w:r w:rsidRPr="002E5922" w:rsidR="007B0725">
        <w:t xml:space="preserve"> </w:t>
      </w:r>
      <w:r w:rsidRPr="002E5922" w:rsidR="00E74376">
        <w:t>a</w:t>
      </w:r>
      <w:r w:rsidRPr="002E5922" w:rsidR="007B0725">
        <w:t xml:space="preserve"> </w:t>
      </w:r>
      <w:r w:rsidRPr="002E5922">
        <w:t>lot</w:t>
      </w:r>
      <w:r w:rsidRPr="002E5922" w:rsidR="007B0725">
        <w:t xml:space="preserve"> </w:t>
      </w:r>
      <w:r w:rsidRPr="002E5922" w:rsidR="00E74376">
        <w:t>of</w:t>
      </w:r>
      <w:r w:rsidRPr="002E5922" w:rsidR="007B0725">
        <w:t xml:space="preserve"> </w:t>
      </w:r>
      <w:r w:rsidRPr="002E5922">
        <w:t>take</w:t>
      </w:r>
      <w:r w:rsidRPr="002E5922" w:rsidR="00E74376">
        <w:t>-</w:t>
      </w:r>
      <w:r w:rsidRPr="002E5922">
        <w:t>up</w:t>
      </w:r>
      <w:r w:rsidRPr="002E5922">
        <w:t>,</w:t>
      </w:r>
      <w:r w:rsidRPr="002E5922" w:rsidR="007B0725">
        <w:t xml:space="preserve"> </w:t>
      </w:r>
      <w:r w:rsidRPr="002E5922">
        <w:t>in</w:t>
      </w:r>
      <w:r w:rsidRPr="002E5922" w:rsidR="007B0725">
        <w:t xml:space="preserve"> </w:t>
      </w:r>
      <w:r w:rsidRPr="002E5922">
        <w:t>terms</w:t>
      </w:r>
      <w:r w:rsidRPr="002E5922" w:rsidR="007B0725">
        <w:t xml:space="preserve"> </w:t>
      </w:r>
      <w:r w:rsidRPr="002E5922">
        <w:t>of</w:t>
      </w:r>
      <w:r w:rsidRPr="002E5922" w:rsidR="007B0725">
        <w:t xml:space="preserve"> </w:t>
      </w:r>
      <w:r w:rsidRPr="002E5922">
        <w:t>all</w:t>
      </w:r>
      <w:r w:rsidRPr="002E5922" w:rsidR="007B0725">
        <w:t xml:space="preserve"> </w:t>
      </w:r>
      <w:r w:rsidRPr="002E5922">
        <w:t>the</w:t>
      </w:r>
      <w:r w:rsidRPr="002E5922" w:rsidR="007B0725">
        <w:t xml:space="preserve"> </w:t>
      </w:r>
      <w:r w:rsidRPr="002E5922">
        <w:t>communications</w:t>
      </w:r>
      <w:r w:rsidRPr="002E5922" w:rsidR="007B0725">
        <w:t xml:space="preserve"> </w:t>
      </w:r>
      <w:r w:rsidRPr="002E5922">
        <w:t>metrics,</w:t>
      </w:r>
      <w:r w:rsidRPr="002E5922" w:rsidR="007B0725">
        <w:t xml:space="preserve"> </w:t>
      </w:r>
      <w:r w:rsidRPr="002E5922">
        <w:t>the</w:t>
      </w:r>
      <w:r w:rsidRPr="002E5922" w:rsidR="007B0725">
        <w:t xml:space="preserve"> </w:t>
      </w:r>
      <w:r w:rsidRPr="002E5922">
        <w:t>views</w:t>
      </w:r>
      <w:r w:rsidRPr="002E5922" w:rsidR="007B0725">
        <w:t xml:space="preserve"> </w:t>
      </w:r>
      <w:r w:rsidRPr="002E5922">
        <w:t>and</w:t>
      </w:r>
      <w:r w:rsidRPr="002E5922" w:rsidR="007B0725">
        <w:t xml:space="preserve"> </w:t>
      </w:r>
      <w:r w:rsidRPr="002E5922">
        <w:t>the</w:t>
      </w:r>
      <w:r w:rsidRPr="002E5922" w:rsidR="007B0725">
        <w:t xml:space="preserve"> </w:t>
      </w:r>
      <w:r w:rsidRPr="002E5922">
        <w:t>amount</w:t>
      </w:r>
      <w:r w:rsidRPr="002E5922" w:rsidR="007B0725">
        <w:t xml:space="preserve"> </w:t>
      </w:r>
      <w:r w:rsidRPr="002E5922">
        <w:t>that</w:t>
      </w:r>
      <w:r w:rsidRPr="002E5922" w:rsidR="007B0725">
        <w:t xml:space="preserve"> </w:t>
      </w:r>
      <w:r w:rsidRPr="002E5922">
        <w:t>seemed</w:t>
      </w:r>
      <w:r w:rsidRPr="002E5922" w:rsidR="007B0725">
        <w:t xml:space="preserve"> </w:t>
      </w:r>
      <w:r w:rsidRPr="002E5922">
        <w:t>to</w:t>
      </w:r>
      <w:r w:rsidRPr="002E5922" w:rsidR="007B0725">
        <w:t xml:space="preserve"> </w:t>
      </w:r>
      <w:r w:rsidRPr="002E5922">
        <w:t>cut</w:t>
      </w:r>
      <w:r w:rsidRPr="002E5922" w:rsidR="007B0725">
        <w:t xml:space="preserve"> </w:t>
      </w:r>
      <w:r w:rsidRPr="002E5922">
        <w:t>through</w:t>
      </w:r>
      <w:r w:rsidRPr="002E5922" w:rsidR="007B0725">
        <w:t xml:space="preserve"> </w:t>
      </w:r>
      <w:r w:rsidRPr="002E5922">
        <w:t>to</w:t>
      </w:r>
      <w:r w:rsidRPr="002E5922" w:rsidR="007B0725">
        <w:t xml:space="preserve"> </w:t>
      </w:r>
      <w:r w:rsidRPr="002E5922">
        <w:t>people.</w:t>
      </w:r>
      <w:r w:rsidRPr="002E5922" w:rsidR="007B0725">
        <w:t xml:space="preserve"> </w:t>
      </w:r>
    </w:p>
    <w:p w:rsidR="006F56D7" w:rsidRPr="002E5922" w:rsidP="006F56D7">
      <w:pPr>
        <w:pStyle w:val="Answer"/>
      </w:pPr>
      <w:r w:rsidRPr="002E5922">
        <w:t>I</w:t>
      </w:r>
      <w:r w:rsidRPr="002E5922" w:rsidR="007B0725">
        <w:t xml:space="preserve"> </w:t>
      </w:r>
      <w:r w:rsidRPr="002E5922">
        <w:t>am</w:t>
      </w:r>
      <w:r w:rsidRPr="002E5922" w:rsidR="007B0725">
        <w:t xml:space="preserve"> </w:t>
      </w:r>
      <w:r w:rsidRPr="002E5922">
        <w:t>not</w:t>
      </w:r>
      <w:r w:rsidRPr="002E5922" w:rsidR="007B0725">
        <w:t xml:space="preserve"> </w:t>
      </w:r>
      <w:r w:rsidRPr="002E5922">
        <w:t>saying</w:t>
      </w:r>
      <w:r w:rsidRPr="002E5922" w:rsidR="007B0725">
        <w:t xml:space="preserve"> </w:t>
      </w:r>
      <w:r w:rsidRPr="002E5922">
        <w:t>that</w:t>
      </w:r>
      <w:r w:rsidRPr="002E5922" w:rsidR="007B0725">
        <w:t xml:space="preserve"> </w:t>
      </w:r>
      <w:r w:rsidRPr="002E5922">
        <w:t>this</w:t>
      </w:r>
      <w:r w:rsidRPr="002E5922" w:rsidR="007B0725">
        <w:t xml:space="preserve"> </w:t>
      </w:r>
      <w:r w:rsidRPr="002E5922">
        <w:t>is</w:t>
      </w:r>
      <w:r w:rsidRPr="002E5922" w:rsidR="007B0725">
        <w:t xml:space="preserve"> </w:t>
      </w:r>
      <w:r w:rsidRPr="002E5922">
        <w:t>a</w:t>
      </w:r>
      <w:r w:rsidRPr="002E5922" w:rsidR="007B0725">
        <w:t xml:space="preserve"> </w:t>
      </w:r>
      <w:r w:rsidRPr="002E5922">
        <w:t>direct</w:t>
      </w:r>
      <w:r w:rsidRPr="002E5922" w:rsidR="007B0725">
        <w:t xml:space="preserve"> </w:t>
      </w:r>
      <w:r w:rsidRPr="002E5922">
        <w:t>cause</w:t>
      </w:r>
      <w:r w:rsidRPr="002E5922" w:rsidR="007B0725">
        <w:t xml:space="preserve"> </w:t>
      </w:r>
      <w:r w:rsidRPr="002E5922">
        <w:t>and</w:t>
      </w:r>
      <w:r w:rsidRPr="002E5922" w:rsidR="007B0725">
        <w:t xml:space="preserve"> </w:t>
      </w:r>
      <w:r w:rsidRPr="002E5922">
        <w:t>effect</w:t>
      </w:r>
      <w:r w:rsidRPr="002E5922" w:rsidR="00E74376">
        <w:t>,</w:t>
      </w:r>
      <w:r w:rsidRPr="002E5922" w:rsidR="007B0725">
        <w:t xml:space="preserve"> </w:t>
      </w:r>
      <w:r w:rsidRPr="002E5922">
        <w:t>but</w:t>
      </w:r>
      <w:r w:rsidRPr="002E5922" w:rsidR="007B0725">
        <w:t xml:space="preserve"> </w:t>
      </w:r>
      <w:r w:rsidRPr="002E5922">
        <w:t>since</w:t>
      </w:r>
      <w:r w:rsidRPr="002E5922" w:rsidR="007B0725">
        <w:t xml:space="preserve"> </w:t>
      </w:r>
      <w:r w:rsidRPr="002E5922">
        <w:t>we</w:t>
      </w:r>
      <w:r w:rsidRPr="002E5922" w:rsidR="007B0725">
        <w:t xml:space="preserve"> </w:t>
      </w:r>
      <w:r w:rsidRPr="002E5922">
        <w:t>launched</w:t>
      </w:r>
      <w:r w:rsidRPr="002E5922" w:rsidR="007B0725">
        <w:t xml:space="preserve"> </w:t>
      </w:r>
      <w:r w:rsidRPr="002E5922">
        <w:t>that</w:t>
      </w:r>
      <w:r w:rsidRPr="002E5922" w:rsidR="007B0725">
        <w:t xml:space="preserve"> </w:t>
      </w:r>
      <w:r w:rsidRPr="002E5922">
        <w:t>campaign</w:t>
      </w:r>
      <w:r w:rsidRPr="002E5922" w:rsidR="007B0725">
        <w:t xml:space="preserve"> </w:t>
      </w:r>
      <w:r w:rsidRPr="002E5922" w:rsidR="00CA744A">
        <w:t>we</w:t>
      </w:r>
      <w:r w:rsidRPr="002E5922" w:rsidR="007B0725">
        <w:t xml:space="preserve"> </w:t>
      </w:r>
      <w:r w:rsidRPr="002E5922" w:rsidR="00CA744A">
        <w:t>have</w:t>
      </w:r>
      <w:r w:rsidRPr="002E5922" w:rsidR="007B0725">
        <w:t xml:space="preserve"> </w:t>
      </w:r>
      <w:r w:rsidRPr="002E5922">
        <w:t>not</w:t>
      </w:r>
      <w:r w:rsidRPr="002E5922" w:rsidR="007B0725">
        <w:t xml:space="preserve"> </w:t>
      </w:r>
      <w:r w:rsidRPr="002E5922">
        <w:t>seen</w:t>
      </w:r>
      <w:r w:rsidRPr="002E5922" w:rsidR="007B0725">
        <w:t xml:space="preserve"> </w:t>
      </w:r>
      <w:r w:rsidRPr="002E5922">
        <w:t>those</w:t>
      </w:r>
      <w:r w:rsidRPr="002E5922" w:rsidR="007B0725">
        <w:t xml:space="preserve"> </w:t>
      </w:r>
      <w:r w:rsidRPr="002E5922">
        <w:t>stories,</w:t>
      </w:r>
      <w:r w:rsidRPr="002E5922" w:rsidR="007B0725">
        <w:t xml:space="preserve"> </w:t>
      </w:r>
      <w:r w:rsidRPr="002E5922">
        <w:t>incidents</w:t>
      </w:r>
      <w:r w:rsidRPr="002E5922" w:rsidR="007B0725">
        <w:t xml:space="preserve"> </w:t>
      </w:r>
      <w:r w:rsidRPr="002E5922">
        <w:t>and</w:t>
      </w:r>
      <w:r w:rsidRPr="002E5922" w:rsidR="007B0725">
        <w:t xml:space="preserve"> </w:t>
      </w:r>
      <w:r w:rsidRPr="002E5922">
        <w:t>reports</w:t>
      </w:r>
      <w:r w:rsidRPr="002E5922" w:rsidR="007B0725">
        <w:t xml:space="preserve"> </w:t>
      </w:r>
      <w:r w:rsidRPr="002E5922">
        <w:t>on</w:t>
      </w:r>
      <w:r w:rsidRPr="002E5922" w:rsidR="007B0725">
        <w:t xml:space="preserve"> </w:t>
      </w:r>
      <w:r w:rsidRPr="002E5922">
        <w:t>social</w:t>
      </w:r>
      <w:r w:rsidRPr="002E5922" w:rsidR="007B0725">
        <w:t xml:space="preserve"> </w:t>
      </w:r>
      <w:r w:rsidRPr="002E5922">
        <w:t>media</w:t>
      </w:r>
      <w:r w:rsidRPr="002E5922" w:rsidR="007B0725">
        <w:t xml:space="preserve"> </w:t>
      </w:r>
      <w:r w:rsidRPr="002E5922">
        <w:t>at</w:t>
      </w:r>
      <w:r w:rsidRPr="002E5922" w:rsidR="007B0725">
        <w:t xml:space="preserve"> </w:t>
      </w:r>
      <w:r w:rsidRPr="002E5922">
        <w:t>all,</w:t>
      </w:r>
      <w:r w:rsidRPr="002E5922" w:rsidR="007B0725">
        <w:t xml:space="preserve"> </w:t>
      </w:r>
      <w:r w:rsidRPr="002E5922">
        <w:t>n</w:t>
      </w:r>
      <w:r w:rsidRPr="002E5922" w:rsidR="00CA744A">
        <w:t>ever</w:t>
      </w:r>
      <w:r w:rsidRPr="002E5922" w:rsidR="007B0725">
        <w:t xml:space="preserve"> </w:t>
      </w:r>
      <w:r w:rsidRPr="002E5922" w:rsidR="00CA744A">
        <w:t>mind</w:t>
      </w:r>
      <w:r w:rsidRPr="002E5922" w:rsidR="007B0725">
        <w:t xml:space="preserve"> </w:t>
      </w:r>
      <w:r w:rsidRPr="002E5922">
        <w:t>to</w:t>
      </w:r>
      <w:r w:rsidRPr="002E5922" w:rsidR="007B0725">
        <w:t xml:space="preserve"> </w:t>
      </w:r>
      <w:r w:rsidRPr="002E5922">
        <w:t>the</w:t>
      </w:r>
      <w:r w:rsidRPr="002E5922" w:rsidR="007B0725">
        <w:t xml:space="preserve"> </w:t>
      </w:r>
      <w:r w:rsidRPr="002E5922">
        <w:t>same</w:t>
      </w:r>
      <w:r w:rsidRPr="002E5922" w:rsidR="007B0725">
        <w:t xml:space="preserve"> </w:t>
      </w:r>
      <w:r w:rsidRPr="002E5922">
        <w:t>extent.</w:t>
      </w:r>
      <w:r w:rsidRPr="002E5922" w:rsidR="007B0725">
        <w:t xml:space="preserve"> </w:t>
      </w:r>
      <w:r w:rsidRPr="002E5922">
        <w:t>We</w:t>
      </w:r>
      <w:r w:rsidRPr="002E5922" w:rsidR="007B0725">
        <w:t xml:space="preserve"> </w:t>
      </w:r>
      <w:r w:rsidRPr="002E5922">
        <w:t>fully</w:t>
      </w:r>
      <w:r w:rsidRPr="002E5922" w:rsidR="007B0725">
        <w:t xml:space="preserve"> </w:t>
      </w:r>
      <w:r w:rsidRPr="002E5922">
        <w:t>welcome</w:t>
      </w:r>
      <w:r w:rsidRPr="002E5922" w:rsidR="007B0725">
        <w:t xml:space="preserve"> </w:t>
      </w:r>
      <w:r w:rsidRPr="002E5922">
        <w:t>the</w:t>
      </w:r>
      <w:r w:rsidRPr="002E5922" w:rsidR="007B0725">
        <w:t xml:space="preserve"> </w:t>
      </w:r>
      <w:r w:rsidRPr="002E5922">
        <w:t>CM</w:t>
      </w:r>
      <w:r w:rsidRPr="002E5922" w:rsidR="00CA744A">
        <w:t>A</w:t>
      </w:r>
      <w:r w:rsidRPr="002E5922" w:rsidR="007B0725">
        <w:t xml:space="preserve"> </w:t>
      </w:r>
      <w:r w:rsidRPr="002E5922" w:rsidR="00CA744A">
        <w:t>process</w:t>
      </w:r>
      <w:r w:rsidRPr="002E5922" w:rsidR="007B0725">
        <w:t xml:space="preserve"> </w:t>
      </w:r>
      <w:r w:rsidRPr="002E5922" w:rsidR="00CA744A">
        <w:t>for</w:t>
      </w:r>
      <w:r w:rsidRPr="002E5922" w:rsidR="007B0725">
        <w:t xml:space="preserve"> </w:t>
      </w:r>
      <w:r w:rsidRPr="002E5922" w:rsidR="00CA744A">
        <w:t>taking</w:t>
      </w:r>
      <w:r w:rsidRPr="002E5922" w:rsidR="007B0725">
        <w:t xml:space="preserve"> </w:t>
      </w:r>
      <w:r w:rsidRPr="002E5922" w:rsidR="00CA744A">
        <w:t>in</w:t>
      </w:r>
      <w:r w:rsidRPr="002E5922" w:rsidR="007B0725">
        <w:t xml:space="preserve"> </w:t>
      </w:r>
      <w:r w:rsidRPr="002E5922" w:rsidR="00CA744A">
        <w:t>complaints</w:t>
      </w:r>
      <w:r w:rsidRPr="002E5922">
        <w:t>,</w:t>
      </w:r>
      <w:r w:rsidRPr="002E5922" w:rsidR="007B0725">
        <w:t xml:space="preserve"> </w:t>
      </w:r>
      <w:r w:rsidRPr="002E5922" w:rsidR="00CA744A">
        <w:t>dedicating</w:t>
      </w:r>
      <w:r w:rsidRPr="002E5922" w:rsidR="007B0725">
        <w:t xml:space="preserve"> </w:t>
      </w:r>
      <w:r w:rsidRPr="002E5922" w:rsidR="00CA744A">
        <w:t>significant</w:t>
      </w:r>
      <w:r w:rsidRPr="002E5922" w:rsidR="007B0725">
        <w:t xml:space="preserve"> </w:t>
      </w:r>
      <w:r w:rsidRPr="002E5922" w:rsidR="00CA744A">
        <w:t>resource</w:t>
      </w:r>
      <w:r w:rsidRPr="002E5922" w:rsidR="007B0725">
        <w:t xml:space="preserve"> </w:t>
      </w:r>
      <w:r w:rsidRPr="002E5922">
        <w:t>to</w:t>
      </w:r>
      <w:r w:rsidRPr="002E5922" w:rsidR="007B0725">
        <w:t xml:space="preserve"> </w:t>
      </w:r>
      <w:r w:rsidRPr="002E5922" w:rsidR="00CA744A">
        <w:t>looking</w:t>
      </w:r>
      <w:r w:rsidRPr="002E5922" w:rsidR="007B0725">
        <w:t xml:space="preserve"> </w:t>
      </w:r>
      <w:r w:rsidRPr="002E5922" w:rsidR="00CA744A">
        <w:t>at</w:t>
      </w:r>
      <w:r w:rsidRPr="002E5922" w:rsidR="007B0725">
        <w:t xml:space="preserve"> </w:t>
      </w:r>
      <w:r w:rsidRPr="002E5922" w:rsidR="00CA744A">
        <w:t>those</w:t>
      </w:r>
      <w:r w:rsidRPr="002E5922" w:rsidR="007B0725">
        <w:t xml:space="preserve"> </w:t>
      </w:r>
      <w:r w:rsidRPr="002E5922" w:rsidR="00CA744A">
        <w:t>complaints</w:t>
      </w:r>
      <w:r w:rsidRPr="002E5922" w:rsidR="007B0725">
        <w:t xml:space="preserve"> </w:t>
      </w:r>
      <w:r w:rsidRPr="002E5922" w:rsidR="00CA744A">
        <w:t>and</w:t>
      </w:r>
      <w:r w:rsidRPr="002E5922" w:rsidR="007B0725">
        <w:t xml:space="preserve"> </w:t>
      </w:r>
      <w:r w:rsidRPr="002E5922" w:rsidR="00CA744A">
        <w:t>then</w:t>
      </w:r>
      <w:r w:rsidRPr="002E5922" w:rsidR="007B0725">
        <w:t xml:space="preserve"> </w:t>
      </w:r>
      <w:r w:rsidRPr="002E5922" w:rsidR="00CA744A">
        <w:t>investigating</w:t>
      </w:r>
      <w:r w:rsidRPr="002E5922" w:rsidR="007B0725">
        <w:t xml:space="preserve"> </w:t>
      </w:r>
      <w:r w:rsidRPr="002E5922">
        <w:t>them,</w:t>
      </w:r>
      <w:r w:rsidRPr="002E5922" w:rsidR="007B0725">
        <w:t xml:space="preserve"> </w:t>
      </w:r>
      <w:r w:rsidRPr="002E5922">
        <w:t>b</w:t>
      </w:r>
      <w:r w:rsidRPr="002E5922" w:rsidR="00CA744A">
        <w:t>ecause</w:t>
      </w:r>
      <w:r w:rsidRPr="002E5922" w:rsidR="007B0725">
        <w:t xml:space="preserve"> </w:t>
      </w:r>
      <w:r w:rsidRPr="002E5922" w:rsidR="00CA744A">
        <w:t>then</w:t>
      </w:r>
      <w:r w:rsidRPr="002E5922" w:rsidR="007B0725">
        <w:t xml:space="preserve"> </w:t>
      </w:r>
      <w:r w:rsidRPr="002E5922" w:rsidR="00CA744A">
        <w:t>we</w:t>
      </w:r>
      <w:r w:rsidRPr="002E5922" w:rsidR="007B0725">
        <w:t xml:space="preserve"> </w:t>
      </w:r>
      <w:r w:rsidRPr="002E5922" w:rsidR="00CA744A">
        <w:t>can</w:t>
      </w:r>
      <w:r w:rsidRPr="002E5922" w:rsidR="007B0725">
        <w:t xml:space="preserve"> </w:t>
      </w:r>
      <w:r w:rsidRPr="002E5922" w:rsidR="00CA744A">
        <w:t>focus</w:t>
      </w:r>
      <w:r w:rsidRPr="002E5922" w:rsidR="007B0725">
        <w:t xml:space="preserve"> </w:t>
      </w:r>
      <w:r w:rsidRPr="002E5922" w:rsidR="00CA744A">
        <w:t>on</w:t>
      </w:r>
      <w:r w:rsidRPr="002E5922" w:rsidR="007B0725">
        <w:t xml:space="preserve"> </w:t>
      </w:r>
      <w:r w:rsidRPr="002E5922" w:rsidR="00CA744A">
        <w:t>what</w:t>
      </w:r>
      <w:r w:rsidRPr="002E5922" w:rsidR="007B0725">
        <w:t xml:space="preserve"> </w:t>
      </w:r>
      <w:r w:rsidRPr="002E5922" w:rsidR="00CA744A">
        <w:t>the</w:t>
      </w:r>
      <w:r w:rsidRPr="002E5922" w:rsidR="007B0725">
        <w:t xml:space="preserve"> </w:t>
      </w:r>
      <w:r w:rsidRPr="002E5922" w:rsidR="00CA744A">
        <w:t>issues</w:t>
      </w:r>
      <w:r w:rsidRPr="002E5922" w:rsidR="007B0725">
        <w:t xml:space="preserve"> </w:t>
      </w:r>
      <w:r w:rsidRPr="002E5922" w:rsidR="00CA744A">
        <w:t>actually</w:t>
      </w:r>
      <w:r w:rsidRPr="002E5922" w:rsidR="007B0725">
        <w:t xml:space="preserve"> </w:t>
      </w:r>
      <w:r w:rsidRPr="002E5922" w:rsidR="00CA744A">
        <w:t>are</w:t>
      </w:r>
      <w:r w:rsidRPr="002E5922" w:rsidR="007B0725">
        <w:t xml:space="preserve"> </w:t>
      </w:r>
      <w:r w:rsidRPr="002E5922" w:rsidR="00CA744A">
        <w:t>and</w:t>
      </w:r>
      <w:r w:rsidRPr="002E5922" w:rsidR="007B0725">
        <w:t xml:space="preserve"> </w:t>
      </w:r>
      <w:r w:rsidRPr="002E5922" w:rsidR="00CA744A">
        <w:t>whether</w:t>
      </w:r>
      <w:r w:rsidRPr="002E5922" w:rsidR="007B0725">
        <w:t xml:space="preserve"> </w:t>
      </w:r>
      <w:r w:rsidRPr="002E5922" w:rsidR="00CA744A">
        <w:t>that</w:t>
      </w:r>
      <w:r w:rsidRPr="002E5922" w:rsidR="007B0725">
        <w:t xml:space="preserve"> </w:t>
      </w:r>
      <w:r w:rsidRPr="002E5922">
        <w:t>is</w:t>
      </w:r>
      <w:r w:rsidRPr="002E5922" w:rsidR="007B0725">
        <w:t xml:space="preserve"> </w:t>
      </w:r>
      <w:r w:rsidRPr="002E5922">
        <w:t>about</w:t>
      </w:r>
      <w:r w:rsidRPr="002E5922" w:rsidR="007B0725">
        <w:t xml:space="preserve"> </w:t>
      </w:r>
      <w:r w:rsidRPr="002E5922" w:rsidR="00CA744A">
        <w:t>specific</w:t>
      </w:r>
      <w:r w:rsidRPr="002E5922" w:rsidR="007B0725">
        <w:t xml:space="preserve"> </w:t>
      </w:r>
      <w:r w:rsidRPr="002E5922" w:rsidR="00CA744A">
        <w:t>operators</w:t>
      </w:r>
      <w:r w:rsidRPr="002E5922" w:rsidR="007B0725">
        <w:t xml:space="preserve"> </w:t>
      </w:r>
      <w:r w:rsidRPr="002E5922" w:rsidR="00E74376">
        <w:t>or</w:t>
      </w:r>
      <w:r w:rsidRPr="002E5922" w:rsidR="007B0725">
        <w:t xml:space="preserve"> </w:t>
      </w:r>
      <w:r w:rsidRPr="002E5922" w:rsidR="00CA744A">
        <w:t>specific</w:t>
      </w:r>
      <w:r w:rsidRPr="002E5922" w:rsidR="007B0725">
        <w:t xml:space="preserve"> </w:t>
      </w:r>
      <w:r w:rsidRPr="002E5922" w:rsidR="00CA744A">
        <w:t>activity</w:t>
      </w:r>
      <w:r w:rsidRPr="002E5922">
        <w:t>.</w:t>
      </w:r>
      <w:r w:rsidRPr="002E5922" w:rsidR="007B0725">
        <w:t xml:space="preserve"> </w:t>
      </w:r>
      <w:r w:rsidRPr="002E5922">
        <w:t>From</w:t>
      </w:r>
      <w:r w:rsidRPr="002E5922" w:rsidR="007B0725">
        <w:t xml:space="preserve"> </w:t>
      </w:r>
      <w:r w:rsidRPr="002E5922">
        <w:t>there,</w:t>
      </w:r>
      <w:r w:rsidRPr="002E5922" w:rsidR="007B0725">
        <w:t xml:space="preserve"> </w:t>
      </w:r>
      <w:r w:rsidRPr="002E5922" w:rsidR="00CA744A">
        <w:t>we</w:t>
      </w:r>
      <w:r w:rsidRPr="002E5922" w:rsidR="007B0725">
        <w:t xml:space="preserve"> </w:t>
      </w:r>
      <w:r w:rsidRPr="002E5922" w:rsidR="00CA744A">
        <w:t>can</w:t>
      </w:r>
      <w:r w:rsidRPr="002E5922" w:rsidR="007B0725">
        <w:t xml:space="preserve"> </w:t>
      </w:r>
      <w:r w:rsidRPr="002E5922" w:rsidR="00CA744A">
        <w:t>think</w:t>
      </w:r>
      <w:r w:rsidRPr="002E5922" w:rsidR="007B0725">
        <w:t xml:space="preserve"> </w:t>
      </w:r>
      <w:r w:rsidRPr="002E5922" w:rsidR="00CA744A">
        <w:t>about</w:t>
      </w:r>
      <w:r w:rsidRPr="002E5922" w:rsidR="007B0725">
        <w:t xml:space="preserve"> </w:t>
      </w:r>
      <w:r w:rsidRPr="002E5922" w:rsidR="00CA744A">
        <w:t>what</w:t>
      </w:r>
      <w:r w:rsidRPr="002E5922" w:rsidR="007B0725">
        <w:t xml:space="preserve"> </w:t>
      </w:r>
      <w:r w:rsidRPr="002E5922" w:rsidR="00CA744A">
        <w:t>other</w:t>
      </w:r>
      <w:r w:rsidRPr="002E5922" w:rsidR="007B0725">
        <w:t xml:space="preserve"> </w:t>
      </w:r>
      <w:r w:rsidRPr="002E5922" w:rsidR="00CA744A">
        <w:t>measures</w:t>
      </w:r>
      <w:r w:rsidRPr="002E5922" w:rsidR="007B0725">
        <w:t xml:space="preserve"> </w:t>
      </w:r>
      <w:r w:rsidRPr="002E5922" w:rsidR="00CA744A">
        <w:t>might</w:t>
      </w:r>
      <w:r w:rsidRPr="002E5922" w:rsidR="007B0725">
        <w:t xml:space="preserve"> </w:t>
      </w:r>
      <w:r w:rsidRPr="002E5922" w:rsidR="00CA744A">
        <w:t>be</w:t>
      </w:r>
      <w:r w:rsidRPr="002E5922" w:rsidR="007B0725">
        <w:t xml:space="preserve"> </w:t>
      </w:r>
      <w:r w:rsidRPr="002E5922" w:rsidR="00CA744A">
        <w:t>appropriate</w:t>
      </w:r>
      <w:r w:rsidRPr="002E5922">
        <w:t>,</w:t>
      </w:r>
      <w:r w:rsidRPr="002E5922" w:rsidR="007B0725">
        <w:t xml:space="preserve"> </w:t>
      </w:r>
      <w:r w:rsidRPr="002E5922" w:rsidR="00CA744A">
        <w:t>if</w:t>
      </w:r>
      <w:r w:rsidRPr="002E5922" w:rsidR="007B0725">
        <w:t xml:space="preserve"> </w:t>
      </w:r>
      <w:r w:rsidRPr="002E5922" w:rsidR="00CA744A">
        <w:t>that</w:t>
      </w:r>
      <w:r w:rsidRPr="002E5922" w:rsidR="007B0725">
        <w:t xml:space="preserve"> </w:t>
      </w:r>
      <w:r w:rsidRPr="002E5922" w:rsidR="00CA744A">
        <w:t>is</w:t>
      </w:r>
      <w:r w:rsidRPr="002E5922" w:rsidR="007B0725">
        <w:t xml:space="preserve"> </w:t>
      </w:r>
      <w:r w:rsidRPr="002E5922" w:rsidR="00CA744A">
        <w:t>legislation</w:t>
      </w:r>
      <w:r w:rsidRPr="002E5922" w:rsidR="007B0725">
        <w:t xml:space="preserve"> </w:t>
      </w:r>
      <w:r w:rsidRPr="002E5922">
        <w:t>or</w:t>
      </w:r>
      <w:r w:rsidRPr="002E5922" w:rsidR="007B0725">
        <w:t xml:space="preserve"> </w:t>
      </w:r>
      <w:r w:rsidRPr="002E5922">
        <w:t>more</w:t>
      </w:r>
      <w:r w:rsidRPr="002E5922" w:rsidR="007B0725">
        <w:t xml:space="preserve"> </w:t>
      </w:r>
      <w:r w:rsidRPr="002E5922">
        <w:t>advice,</w:t>
      </w:r>
      <w:r w:rsidRPr="002E5922" w:rsidR="007B0725">
        <w:t xml:space="preserve"> </w:t>
      </w:r>
      <w:r w:rsidRPr="002E5922" w:rsidR="00CA744A">
        <w:t>whatever</w:t>
      </w:r>
      <w:r w:rsidRPr="002E5922" w:rsidR="007B0725">
        <w:t xml:space="preserve"> </w:t>
      </w:r>
      <w:r w:rsidRPr="002E5922" w:rsidR="00CA744A">
        <w:t>it</w:t>
      </w:r>
      <w:r w:rsidRPr="002E5922" w:rsidR="007B0725">
        <w:t xml:space="preserve"> </w:t>
      </w:r>
      <w:r w:rsidRPr="002E5922" w:rsidR="00CA744A">
        <w:t>might</w:t>
      </w:r>
      <w:r w:rsidRPr="002E5922" w:rsidR="007B0725">
        <w:t xml:space="preserve"> </w:t>
      </w:r>
      <w:r w:rsidRPr="002E5922" w:rsidR="00CA744A">
        <w:t>be</w:t>
      </w:r>
      <w:r w:rsidRPr="002E5922">
        <w:t>,</w:t>
      </w:r>
      <w:r w:rsidRPr="002E5922" w:rsidR="007B0725">
        <w:t xml:space="preserve"> </w:t>
      </w:r>
      <w:r w:rsidRPr="002E5922" w:rsidR="00CA744A">
        <w:t>working</w:t>
      </w:r>
      <w:r w:rsidRPr="002E5922" w:rsidR="007B0725">
        <w:t xml:space="preserve"> </w:t>
      </w:r>
      <w:r w:rsidRPr="002E5922" w:rsidR="00CA744A">
        <w:t>through</w:t>
      </w:r>
      <w:r w:rsidRPr="002E5922" w:rsidR="007B0725">
        <w:t xml:space="preserve"> </w:t>
      </w:r>
      <w:r w:rsidRPr="002E5922" w:rsidR="00CA744A">
        <w:t>local</w:t>
      </w:r>
      <w:r w:rsidRPr="002E5922" w:rsidR="007B0725">
        <w:t xml:space="preserve"> </w:t>
      </w:r>
      <w:r w:rsidRPr="002E5922" w:rsidR="00CA744A">
        <w:t>authorities.</w:t>
      </w:r>
      <w:r w:rsidRPr="002E5922" w:rsidR="007B0725">
        <w:t xml:space="preserve"> </w:t>
      </w:r>
      <w:r w:rsidRPr="002E5922" w:rsidR="00CA744A">
        <w:t>We</w:t>
      </w:r>
      <w:r w:rsidRPr="002E5922" w:rsidR="007B0725">
        <w:t xml:space="preserve"> </w:t>
      </w:r>
      <w:r w:rsidRPr="002E5922" w:rsidR="00CA744A">
        <w:t>can</w:t>
      </w:r>
      <w:r w:rsidRPr="002E5922" w:rsidR="007B0725">
        <w:t xml:space="preserve"> </w:t>
      </w:r>
      <w:r w:rsidRPr="002E5922" w:rsidR="00CA744A">
        <w:t>then</w:t>
      </w:r>
      <w:r w:rsidRPr="002E5922" w:rsidR="007B0725">
        <w:t xml:space="preserve"> </w:t>
      </w:r>
      <w:r w:rsidRPr="002E5922" w:rsidR="00CA744A">
        <w:t>inform</w:t>
      </w:r>
      <w:r w:rsidRPr="002E5922" w:rsidR="007B0725">
        <w:t xml:space="preserve"> </w:t>
      </w:r>
      <w:r w:rsidRPr="002E5922" w:rsidR="00CA744A">
        <w:t>that</w:t>
      </w:r>
      <w:r w:rsidRPr="002E5922" w:rsidR="007B0725">
        <w:t xml:space="preserve"> </w:t>
      </w:r>
      <w:r w:rsidRPr="002E5922" w:rsidR="00CA744A">
        <w:t>a</w:t>
      </w:r>
      <w:r w:rsidRPr="002E5922" w:rsidR="007B0725">
        <w:t xml:space="preserve"> </w:t>
      </w:r>
      <w:r w:rsidRPr="002E5922" w:rsidR="00CA744A">
        <w:t>little</w:t>
      </w:r>
      <w:r w:rsidRPr="002E5922" w:rsidR="007B0725">
        <w:t xml:space="preserve"> </w:t>
      </w:r>
      <w:r w:rsidRPr="002E5922" w:rsidR="00CA744A">
        <w:t>better</w:t>
      </w:r>
      <w:r w:rsidRPr="002E5922">
        <w:t>,</w:t>
      </w:r>
      <w:r w:rsidRPr="002E5922" w:rsidR="007B0725">
        <w:t xml:space="preserve"> </w:t>
      </w:r>
      <w:r w:rsidRPr="002E5922">
        <w:t>whereas</w:t>
      </w:r>
      <w:r w:rsidRPr="002E5922" w:rsidR="007B0725">
        <w:t xml:space="preserve"> </w:t>
      </w:r>
      <w:r w:rsidRPr="002E5922">
        <w:t>at</w:t>
      </w:r>
      <w:r w:rsidRPr="002E5922" w:rsidR="007B0725">
        <w:t xml:space="preserve"> </w:t>
      </w:r>
      <w:r w:rsidRPr="002E5922">
        <w:t>the</w:t>
      </w:r>
      <w:r w:rsidRPr="002E5922" w:rsidR="007B0725">
        <w:t xml:space="preserve"> </w:t>
      </w:r>
      <w:r w:rsidRPr="002E5922">
        <w:t>moment</w:t>
      </w:r>
      <w:r w:rsidRPr="002E5922" w:rsidR="007B0725">
        <w:t xml:space="preserve"> </w:t>
      </w:r>
      <w:r w:rsidRPr="002E5922">
        <w:t>we</w:t>
      </w:r>
      <w:r w:rsidRPr="002E5922" w:rsidR="007B0725">
        <w:t xml:space="preserve"> </w:t>
      </w:r>
      <w:r w:rsidRPr="002E5922">
        <w:t>do</w:t>
      </w:r>
      <w:r w:rsidRPr="002E5922" w:rsidR="007B0725">
        <w:t xml:space="preserve"> </w:t>
      </w:r>
      <w:r w:rsidRPr="002E5922">
        <w:t>not</w:t>
      </w:r>
      <w:r w:rsidRPr="002E5922" w:rsidR="007B0725">
        <w:t xml:space="preserve"> </w:t>
      </w:r>
      <w:r w:rsidRPr="002E5922">
        <w:t>have</w:t>
      </w:r>
      <w:r w:rsidRPr="002E5922" w:rsidR="007B0725">
        <w:t xml:space="preserve"> </w:t>
      </w:r>
      <w:r w:rsidRPr="002E5922">
        <w:t>that.</w:t>
      </w:r>
    </w:p>
    <w:p w:rsidR="00261DDD" w:rsidRPr="002E5922" w:rsidP="00261DDD">
      <w:pPr>
        <w:pStyle w:val="Answer"/>
      </w:pPr>
      <w:r w:rsidRPr="002E5922">
        <w:t>I</w:t>
      </w:r>
      <w:r w:rsidRPr="002E5922" w:rsidR="007B0725">
        <w:t xml:space="preserve"> </w:t>
      </w:r>
      <w:r w:rsidRPr="002E5922">
        <w:t>am</w:t>
      </w:r>
      <w:r w:rsidRPr="002E5922" w:rsidR="007B0725">
        <w:t xml:space="preserve"> </w:t>
      </w:r>
      <w:r w:rsidRPr="002E5922">
        <w:t>not</w:t>
      </w:r>
      <w:r w:rsidRPr="002E5922" w:rsidR="007B0725">
        <w:t xml:space="preserve"> </w:t>
      </w:r>
      <w:r w:rsidRPr="002E5922">
        <w:t>denying</w:t>
      </w:r>
      <w:r w:rsidRPr="002E5922" w:rsidR="007B0725">
        <w:t xml:space="preserve"> </w:t>
      </w:r>
      <w:r w:rsidRPr="002E5922">
        <w:t>that</w:t>
      </w:r>
      <w:r w:rsidRPr="002E5922" w:rsidR="007B0725">
        <w:t xml:space="preserve"> </w:t>
      </w:r>
      <w:r w:rsidRPr="002E5922">
        <w:t>there</w:t>
      </w:r>
      <w:r w:rsidRPr="002E5922" w:rsidR="007B0725">
        <w:t xml:space="preserve"> </w:t>
      </w:r>
      <w:r w:rsidRPr="002E5922">
        <w:t>were</w:t>
      </w:r>
      <w:r w:rsidRPr="002E5922" w:rsidR="007B0725">
        <w:t xml:space="preserve"> </w:t>
      </w:r>
      <w:r w:rsidRPr="002E5922">
        <w:t>complaints</w:t>
      </w:r>
      <w:r w:rsidRPr="002E5922" w:rsidR="007B0725">
        <w:t xml:space="preserve"> </w:t>
      </w:r>
      <w:r w:rsidRPr="002E5922">
        <w:t>made</w:t>
      </w:r>
      <w:r w:rsidRPr="002E5922" w:rsidR="007B0725">
        <w:t xml:space="preserve"> </w:t>
      </w:r>
      <w:r w:rsidRPr="002E5922">
        <w:t>against</w:t>
      </w:r>
      <w:r w:rsidRPr="002E5922" w:rsidR="007B0725">
        <w:t xml:space="preserve"> </w:t>
      </w:r>
      <w:r w:rsidRPr="002E5922">
        <w:t>convenience</w:t>
      </w:r>
      <w:r w:rsidRPr="002E5922" w:rsidR="007B0725">
        <w:t xml:space="preserve"> </w:t>
      </w:r>
      <w:r w:rsidRPr="002E5922">
        <w:t>stores</w:t>
      </w:r>
      <w:r w:rsidRPr="002E5922" w:rsidR="007B0725">
        <w:t xml:space="preserve"> </w:t>
      </w:r>
      <w:r w:rsidRPr="002E5922">
        <w:t>and</w:t>
      </w:r>
      <w:r w:rsidRPr="002E5922" w:rsidR="007B0725">
        <w:t xml:space="preserve"> </w:t>
      </w:r>
      <w:r w:rsidRPr="002E5922">
        <w:t>retailers,</w:t>
      </w:r>
      <w:r w:rsidRPr="002E5922" w:rsidR="007B0725">
        <w:t xml:space="preserve"> </w:t>
      </w:r>
      <w:r w:rsidRPr="002E5922">
        <w:t>but</w:t>
      </w:r>
      <w:r w:rsidRPr="002E5922" w:rsidR="007B0725">
        <w:t xml:space="preserve"> </w:t>
      </w:r>
      <w:r w:rsidRPr="002E5922">
        <w:t>when</w:t>
      </w:r>
      <w:r w:rsidRPr="002E5922" w:rsidR="007B0725">
        <w:t xml:space="preserve"> </w:t>
      </w:r>
      <w:r w:rsidRPr="002E5922">
        <w:t>we</w:t>
      </w:r>
      <w:r w:rsidRPr="002E5922" w:rsidR="007B0725">
        <w:t xml:space="preserve"> </w:t>
      </w:r>
      <w:r w:rsidRPr="002E5922" w:rsidR="00E74376">
        <w:t xml:space="preserve">have </w:t>
      </w:r>
      <w:r w:rsidRPr="002E5922">
        <w:t>spoke</w:t>
      </w:r>
      <w:r w:rsidRPr="002E5922" w:rsidR="00E74376">
        <w:t>n</w:t>
      </w:r>
      <w:r w:rsidRPr="002E5922" w:rsidR="007B0725">
        <w:t xml:space="preserve"> </w:t>
      </w:r>
      <w:r w:rsidRPr="002E5922">
        <w:t>to</w:t>
      </w:r>
      <w:r w:rsidRPr="002E5922" w:rsidR="007B0725">
        <w:t xml:space="preserve"> </w:t>
      </w:r>
      <w:r w:rsidRPr="002E5922">
        <w:t>the</w:t>
      </w:r>
      <w:r w:rsidRPr="002E5922" w:rsidR="007B0725">
        <w:t xml:space="preserve"> </w:t>
      </w:r>
      <w:r w:rsidRPr="002E5922">
        <w:t>CMA</w:t>
      </w:r>
      <w:r w:rsidRPr="002E5922" w:rsidR="00E74376">
        <w:t>,</w:t>
      </w:r>
      <w:r w:rsidRPr="002E5922" w:rsidR="007B0725">
        <w:t xml:space="preserve"> </w:t>
      </w:r>
      <w:r w:rsidRPr="002E5922">
        <w:t>the</w:t>
      </w:r>
      <w:r w:rsidRPr="002E5922" w:rsidR="007B0725">
        <w:t xml:space="preserve"> </w:t>
      </w:r>
      <w:r w:rsidRPr="002E5922">
        <w:t>Department</w:t>
      </w:r>
      <w:r w:rsidRPr="002E5922" w:rsidR="007B0725">
        <w:t xml:space="preserve"> </w:t>
      </w:r>
      <w:r w:rsidRPr="002E5922" w:rsidR="00CA744A">
        <w:t>for</w:t>
      </w:r>
      <w:r w:rsidRPr="002E5922" w:rsidR="007B0725">
        <w:t xml:space="preserve"> </w:t>
      </w:r>
      <w:r w:rsidRPr="002E5922" w:rsidR="00CA744A">
        <w:t>Business</w:t>
      </w:r>
      <w:r w:rsidRPr="002E5922" w:rsidR="007B0725">
        <w:t xml:space="preserve"> </w:t>
      </w:r>
      <w:r w:rsidRPr="002E5922" w:rsidR="00CA744A">
        <w:t>and</w:t>
      </w:r>
      <w:r w:rsidRPr="002E5922" w:rsidR="007B0725">
        <w:t xml:space="preserve"> </w:t>
      </w:r>
      <w:r w:rsidRPr="002E5922" w:rsidR="00CA744A">
        <w:t>so</w:t>
      </w:r>
      <w:r w:rsidRPr="002E5922" w:rsidR="007B0725">
        <w:t xml:space="preserve"> </w:t>
      </w:r>
      <w:r w:rsidRPr="002E5922" w:rsidR="00CA744A">
        <w:t>on</w:t>
      </w:r>
      <w:r w:rsidRPr="002E5922" w:rsidR="007B0725">
        <w:t xml:space="preserve"> </w:t>
      </w:r>
      <w:r w:rsidRPr="002E5922">
        <w:t>the</w:t>
      </w:r>
      <w:r w:rsidRPr="002E5922" w:rsidR="007B0725">
        <w:t xml:space="preserve"> </w:t>
      </w:r>
      <w:r w:rsidRPr="002E5922">
        <w:t>focus</w:t>
      </w:r>
      <w:r w:rsidRPr="002E5922" w:rsidR="007B0725">
        <w:t xml:space="preserve"> </w:t>
      </w:r>
      <w:r w:rsidRPr="002E5922">
        <w:t>has</w:t>
      </w:r>
      <w:r w:rsidRPr="002E5922" w:rsidR="007B0725">
        <w:t xml:space="preserve"> </w:t>
      </w:r>
      <w:r w:rsidRPr="002E5922">
        <w:t>been</w:t>
      </w:r>
      <w:r w:rsidRPr="002E5922" w:rsidR="007B0725">
        <w:t xml:space="preserve"> </w:t>
      </w:r>
      <w:r w:rsidRPr="002E5922">
        <w:t>on</w:t>
      </w:r>
      <w:r w:rsidRPr="002E5922" w:rsidR="007B0725">
        <w:t xml:space="preserve"> </w:t>
      </w:r>
      <w:r w:rsidRPr="002E5922">
        <w:t>other</w:t>
      </w:r>
      <w:r w:rsidRPr="002E5922" w:rsidR="007B0725">
        <w:t xml:space="preserve"> </w:t>
      </w:r>
      <w:r w:rsidRPr="002E5922">
        <w:t>sectors,</w:t>
      </w:r>
      <w:r w:rsidRPr="002E5922" w:rsidR="007B0725">
        <w:t xml:space="preserve"> </w:t>
      </w:r>
      <w:r w:rsidRPr="002E5922">
        <w:t>such</w:t>
      </w:r>
      <w:r w:rsidRPr="002E5922" w:rsidR="007B0725">
        <w:t xml:space="preserve"> </w:t>
      </w:r>
      <w:r w:rsidRPr="002E5922">
        <w:t>as</w:t>
      </w:r>
      <w:r w:rsidRPr="002E5922" w:rsidR="007B0725">
        <w:t xml:space="preserve"> </w:t>
      </w:r>
      <w:r w:rsidRPr="002E5922" w:rsidR="00CA744A">
        <w:t>travel</w:t>
      </w:r>
      <w:r w:rsidRPr="002E5922" w:rsidR="007B0725">
        <w:t xml:space="preserve"> </w:t>
      </w:r>
      <w:r w:rsidRPr="002E5922">
        <w:t>and</w:t>
      </w:r>
      <w:r w:rsidRPr="002E5922" w:rsidR="007B0725">
        <w:t xml:space="preserve"> </w:t>
      </w:r>
      <w:r w:rsidRPr="002E5922" w:rsidR="00CA744A">
        <w:t>online</w:t>
      </w:r>
      <w:r w:rsidRPr="002E5922" w:rsidR="007B0725">
        <w:t xml:space="preserve"> </w:t>
      </w:r>
      <w:r w:rsidRPr="002E5922" w:rsidR="00CA744A">
        <w:t>marketplace</w:t>
      </w:r>
      <w:r w:rsidRPr="002E5922">
        <w:t>s.</w:t>
      </w:r>
      <w:r w:rsidRPr="002E5922" w:rsidR="007B0725">
        <w:t xml:space="preserve"> </w:t>
      </w:r>
      <w:r w:rsidRPr="002E5922" w:rsidR="00E74376">
        <w:t xml:space="preserve">It </w:t>
      </w:r>
      <w:r w:rsidRPr="002E5922" w:rsidR="00CA744A">
        <w:t>seems</w:t>
      </w:r>
      <w:r w:rsidRPr="002E5922" w:rsidR="007B0725">
        <w:t xml:space="preserve"> </w:t>
      </w:r>
      <w:r w:rsidRPr="002E5922" w:rsidR="00CA744A">
        <w:t>that</w:t>
      </w:r>
      <w:r w:rsidRPr="002E5922" w:rsidR="007B0725">
        <w:t xml:space="preserve"> </w:t>
      </w:r>
      <w:r w:rsidRPr="002E5922" w:rsidR="00CA744A">
        <w:t>that</w:t>
      </w:r>
      <w:r w:rsidRPr="002E5922" w:rsidR="007B0725">
        <w:t xml:space="preserve"> </w:t>
      </w:r>
      <w:r w:rsidRPr="002E5922" w:rsidR="00CA744A">
        <w:t>is</w:t>
      </w:r>
      <w:r w:rsidRPr="002E5922" w:rsidR="007B0725">
        <w:t xml:space="preserve"> </w:t>
      </w:r>
      <w:r w:rsidRPr="002E5922" w:rsidR="00CA744A">
        <w:t>where</w:t>
      </w:r>
      <w:r w:rsidRPr="002E5922" w:rsidR="007B0725">
        <w:t xml:space="preserve"> </w:t>
      </w:r>
      <w:r w:rsidRPr="002E5922" w:rsidR="00CA744A">
        <w:t>some</w:t>
      </w:r>
      <w:r w:rsidRPr="002E5922" w:rsidR="007B0725">
        <w:t xml:space="preserve"> </w:t>
      </w:r>
      <w:r w:rsidRPr="002E5922" w:rsidR="00CA744A">
        <w:t>of</w:t>
      </w:r>
      <w:r w:rsidRPr="002E5922" w:rsidR="007B0725">
        <w:t xml:space="preserve"> </w:t>
      </w:r>
      <w:r w:rsidRPr="002E5922" w:rsidR="00CA744A">
        <w:t>the</w:t>
      </w:r>
      <w:r w:rsidRPr="002E5922" w:rsidR="007B0725">
        <w:t xml:space="preserve"> </w:t>
      </w:r>
      <w:r w:rsidRPr="002E5922" w:rsidR="00CA744A">
        <w:t>most</w:t>
      </w:r>
      <w:r w:rsidRPr="002E5922" w:rsidR="007B0725">
        <w:t xml:space="preserve"> </w:t>
      </w:r>
      <w:r w:rsidRPr="002E5922" w:rsidR="00CA744A">
        <w:t>egregious</w:t>
      </w:r>
      <w:r w:rsidRPr="002E5922" w:rsidR="007B0725">
        <w:t xml:space="preserve"> </w:t>
      </w:r>
      <w:r w:rsidRPr="002E5922" w:rsidR="00CA744A">
        <w:t>consu</w:t>
      </w:r>
      <w:r w:rsidRPr="002E5922">
        <w:t>mer</w:t>
      </w:r>
      <w:r w:rsidRPr="002E5922" w:rsidR="007B0725">
        <w:t xml:space="preserve"> </w:t>
      </w:r>
      <w:r w:rsidRPr="002E5922">
        <w:t>protection</w:t>
      </w:r>
      <w:r w:rsidRPr="002E5922" w:rsidR="007B0725">
        <w:t xml:space="preserve"> </w:t>
      </w:r>
      <w:r w:rsidRPr="002E5922">
        <w:t>issues</w:t>
      </w:r>
      <w:r w:rsidRPr="002E5922" w:rsidR="007B0725">
        <w:t xml:space="preserve"> </w:t>
      </w:r>
      <w:r w:rsidRPr="002E5922">
        <w:t>have</w:t>
      </w:r>
      <w:r w:rsidRPr="002E5922" w:rsidR="007B0725">
        <w:t xml:space="preserve"> </w:t>
      </w:r>
      <w:r w:rsidRPr="002E5922">
        <w:t>been.</w:t>
      </w:r>
      <w:r w:rsidRPr="002E5922" w:rsidR="007B0725">
        <w:t xml:space="preserve"> </w:t>
      </w:r>
      <w:r w:rsidRPr="002E5922">
        <w:t>We</w:t>
      </w:r>
      <w:r w:rsidRPr="002E5922" w:rsidR="007B0725">
        <w:t xml:space="preserve"> </w:t>
      </w:r>
      <w:r w:rsidRPr="002E5922">
        <w:t>will</w:t>
      </w:r>
      <w:r w:rsidRPr="002E5922" w:rsidR="007B0725">
        <w:t xml:space="preserve"> </w:t>
      </w:r>
      <w:r w:rsidRPr="002E5922">
        <w:t>work</w:t>
      </w:r>
      <w:r w:rsidRPr="002E5922" w:rsidR="007B0725">
        <w:t xml:space="preserve"> </w:t>
      </w:r>
      <w:r w:rsidRPr="002E5922">
        <w:t>with</w:t>
      </w:r>
      <w:r w:rsidRPr="002E5922" w:rsidR="007B0725">
        <w:t xml:space="preserve"> </w:t>
      </w:r>
      <w:r w:rsidRPr="002E5922" w:rsidR="00CA744A">
        <w:t>the</w:t>
      </w:r>
      <w:r w:rsidRPr="002E5922" w:rsidR="007B0725">
        <w:t xml:space="preserve"> </w:t>
      </w:r>
      <w:r w:rsidRPr="002E5922">
        <w:t>CMA.</w:t>
      </w:r>
      <w:r w:rsidRPr="002E5922" w:rsidR="007B0725">
        <w:t xml:space="preserve"> </w:t>
      </w:r>
      <w:r w:rsidRPr="002E5922" w:rsidR="00CA744A">
        <w:t>We</w:t>
      </w:r>
      <w:r w:rsidRPr="002E5922" w:rsidR="007B0725">
        <w:t xml:space="preserve"> </w:t>
      </w:r>
      <w:r w:rsidRPr="002E5922" w:rsidR="00CA744A">
        <w:t>have</w:t>
      </w:r>
      <w:r w:rsidRPr="002E5922" w:rsidR="007B0725">
        <w:t xml:space="preserve"> </w:t>
      </w:r>
      <w:r w:rsidRPr="002E5922" w:rsidR="00CA744A">
        <w:t>already</w:t>
      </w:r>
      <w:r w:rsidRPr="002E5922" w:rsidR="007B0725">
        <w:t xml:space="preserve"> </w:t>
      </w:r>
      <w:r w:rsidRPr="002E5922" w:rsidR="00CA744A">
        <w:t>and</w:t>
      </w:r>
      <w:r w:rsidRPr="002E5922" w:rsidR="007B0725">
        <w:t xml:space="preserve"> </w:t>
      </w:r>
      <w:r w:rsidRPr="002E5922" w:rsidR="00CA744A">
        <w:t>we</w:t>
      </w:r>
      <w:r w:rsidRPr="002E5922" w:rsidR="007B0725">
        <w:t xml:space="preserve"> </w:t>
      </w:r>
      <w:r w:rsidRPr="002E5922" w:rsidR="00CA744A">
        <w:t>continue</w:t>
      </w:r>
      <w:r w:rsidRPr="002E5922" w:rsidR="007B0725">
        <w:t xml:space="preserve"> </w:t>
      </w:r>
      <w:r w:rsidRPr="002E5922" w:rsidR="00CA744A">
        <w:t>to</w:t>
      </w:r>
      <w:r w:rsidRPr="002E5922" w:rsidR="007B0725">
        <w:t xml:space="preserve"> </w:t>
      </w:r>
      <w:r w:rsidRPr="002E5922" w:rsidR="00CA744A">
        <w:t>work</w:t>
      </w:r>
      <w:r w:rsidRPr="002E5922" w:rsidR="007B0725">
        <w:t xml:space="preserve"> </w:t>
      </w:r>
      <w:r w:rsidRPr="002E5922" w:rsidR="00CA744A">
        <w:t>with</w:t>
      </w:r>
      <w:r w:rsidRPr="002E5922" w:rsidR="007B0725">
        <w:t xml:space="preserve"> </w:t>
      </w:r>
      <w:r w:rsidRPr="002E5922" w:rsidR="00CA744A">
        <w:t>them</w:t>
      </w:r>
      <w:r w:rsidRPr="002E5922" w:rsidR="007B0725">
        <w:t xml:space="preserve"> </w:t>
      </w:r>
      <w:r w:rsidRPr="002E5922" w:rsidR="00CA744A">
        <w:t>if</w:t>
      </w:r>
      <w:r w:rsidRPr="002E5922" w:rsidR="007B0725">
        <w:t xml:space="preserve"> </w:t>
      </w:r>
      <w:r w:rsidRPr="002E5922" w:rsidR="00CA744A">
        <w:t>they</w:t>
      </w:r>
      <w:r w:rsidRPr="002E5922" w:rsidR="007B0725">
        <w:t xml:space="preserve"> </w:t>
      </w:r>
      <w:r w:rsidRPr="002E5922">
        <w:t>deem</w:t>
      </w:r>
      <w:r w:rsidRPr="002E5922" w:rsidR="007B0725">
        <w:t xml:space="preserve"> </w:t>
      </w:r>
      <w:r w:rsidRPr="002E5922">
        <w:t>that</w:t>
      </w:r>
      <w:r w:rsidRPr="002E5922" w:rsidR="007B0725">
        <w:t xml:space="preserve"> </w:t>
      </w:r>
      <w:r w:rsidRPr="002E5922" w:rsidR="00CA744A">
        <w:t>appropriate.</w:t>
      </w:r>
    </w:p>
    <w:p w:rsidR="00261DDD" w:rsidRPr="002E5922" w:rsidP="00261DDD">
      <w:pPr>
        <w:pStyle w:val="Question"/>
      </w:pPr>
      <w:sdt>
        <w:sdtPr>
          <w:alias w:val="Member"/>
          <w:tag w:val="&lt;Member mnisId='4736' dodsId=''&gt;"/>
          <w:id w:val="1277291580"/>
          <w:placeholder>
            <w:docPart w:val="DefaultPlaceholder_1082065158"/>
          </w:placeholder>
          <w:richText/>
        </w:sdtPr>
        <w:sdtContent>
          <w:r w:rsidRPr="002E5922" w:rsidR="00B91E55">
            <w:rPr>
              <w:b/>
            </w:rPr>
            <w:t>Dave</w:t>
          </w:r>
          <w:r w:rsidRPr="002E5922" w:rsidR="007B0725">
            <w:rPr>
              <w:b/>
            </w:rPr>
            <w:t xml:space="preserve"> </w:t>
          </w:r>
          <w:r w:rsidRPr="002E5922" w:rsidR="00B91E55">
            <w:rPr>
              <w:b/>
            </w:rPr>
            <w:t>Doogan:</w:t>
          </w:r>
        </w:sdtContent>
      </w:sdt>
      <w:r w:rsidRPr="002E5922" w:rsidR="007B0725">
        <w:t xml:space="preserve"> </w:t>
      </w:r>
      <w:r w:rsidRPr="002E5922" w:rsidR="00E74376">
        <w:t xml:space="preserve">Very </w:t>
      </w:r>
      <w:r w:rsidRPr="002E5922">
        <w:t>quickly,</w:t>
      </w:r>
      <w:r w:rsidRPr="002E5922" w:rsidR="007B0725">
        <w:t xml:space="preserve"> </w:t>
      </w:r>
      <w:r w:rsidRPr="002E5922">
        <w:t>I</w:t>
      </w:r>
      <w:r w:rsidRPr="002E5922" w:rsidR="007B0725">
        <w:t xml:space="preserve"> </w:t>
      </w:r>
      <w:r w:rsidRPr="002E5922" w:rsidR="00E74376">
        <w:t xml:space="preserve">will </w:t>
      </w:r>
      <w:r w:rsidRPr="002E5922">
        <w:t>go</w:t>
      </w:r>
      <w:r w:rsidRPr="002E5922" w:rsidR="007B0725">
        <w:t xml:space="preserve"> </w:t>
      </w:r>
      <w:r w:rsidRPr="002E5922">
        <w:t>back</w:t>
      </w:r>
      <w:r w:rsidRPr="002E5922" w:rsidR="007B0725">
        <w:t xml:space="preserve"> </w:t>
      </w:r>
      <w:r w:rsidRPr="002E5922">
        <w:t>to</w:t>
      </w:r>
      <w:r w:rsidRPr="002E5922" w:rsidR="007B0725">
        <w:t xml:space="preserve"> </w:t>
      </w:r>
      <w:r w:rsidRPr="002E5922">
        <w:t>Andrew</w:t>
      </w:r>
      <w:r w:rsidRPr="002E5922" w:rsidR="007B0725">
        <w:t xml:space="preserve"> </w:t>
      </w:r>
      <w:r w:rsidRPr="002E5922">
        <w:t>and</w:t>
      </w:r>
      <w:r w:rsidRPr="002E5922" w:rsidR="007B0725">
        <w:t xml:space="preserve"> </w:t>
      </w:r>
      <w:r w:rsidRPr="002E5922">
        <w:t>those</w:t>
      </w:r>
      <w:r w:rsidRPr="002E5922" w:rsidR="007B0725">
        <w:t xml:space="preserve"> </w:t>
      </w:r>
      <w:r w:rsidRPr="002E5922">
        <w:t>helpful</w:t>
      </w:r>
      <w:r w:rsidRPr="002E5922" w:rsidR="007B0725">
        <w:t xml:space="preserve"> </w:t>
      </w:r>
      <w:r w:rsidRPr="002E5922">
        <w:t>figures</w:t>
      </w:r>
      <w:r w:rsidRPr="002E5922" w:rsidR="007B0725">
        <w:t xml:space="preserve"> </w:t>
      </w:r>
      <w:r w:rsidRPr="002E5922">
        <w:t>he</w:t>
      </w:r>
      <w:r w:rsidRPr="002E5922" w:rsidR="007B0725">
        <w:t xml:space="preserve"> </w:t>
      </w:r>
      <w:r w:rsidRPr="002E5922">
        <w:t>gave</w:t>
      </w:r>
      <w:r w:rsidRPr="002E5922" w:rsidR="007B0725">
        <w:t xml:space="preserve"> </w:t>
      </w:r>
      <w:r w:rsidRPr="002E5922">
        <w:t>us</w:t>
      </w:r>
      <w:r w:rsidRPr="002E5922" w:rsidR="007B0725">
        <w:t xml:space="preserve"> </w:t>
      </w:r>
      <w:r w:rsidRPr="002E5922">
        <w:t>for</w:t>
      </w:r>
      <w:r w:rsidRPr="002E5922" w:rsidR="007B0725">
        <w:t xml:space="preserve"> </w:t>
      </w:r>
      <w:r w:rsidRPr="002E5922">
        <w:t>in-month</w:t>
      </w:r>
      <w:r w:rsidRPr="002E5922" w:rsidR="007B0725">
        <w:t xml:space="preserve"> </w:t>
      </w:r>
      <w:r w:rsidRPr="002E5922">
        <w:t>inflation,</w:t>
      </w:r>
      <w:r w:rsidRPr="002E5922" w:rsidR="007B0725">
        <w:t xml:space="preserve"> </w:t>
      </w:r>
      <w:r w:rsidRPr="002E5922">
        <w:t>which</w:t>
      </w:r>
      <w:r w:rsidRPr="002E5922" w:rsidR="007B0725">
        <w:t xml:space="preserve"> </w:t>
      </w:r>
      <w:r w:rsidRPr="002E5922">
        <w:t>if</w:t>
      </w:r>
      <w:r w:rsidRPr="002E5922" w:rsidR="007B0725">
        <w:t xml:space="preserve"> </w:t>
      </w:r>
      <w:r w:rsidRPr="002E5922">
        <w:t>I</w:t>
      </w:r>
      <w:r w:rsidRPr="002E5922" w:rsidR="007B0725">
        <w:t xml:space="preserve"> </w:t>
      </w:r>
      <w:r w:rsidRPr="002E5922">
        <w:t>wrote</w:t>
      </w:r>
      <w:r w:rsidRPr="002E5922" w:rsidR="007B0725">
        <w:t xml:space="preserve"> </w:t>
      </w:r>
      <w:r w:rsidRPr="002E5922">
        <w:t>them</w:t>
      </w:r>
      <w:r w:rsidRPr="002E5922" w:rsidR="007B0725">
        <w:t xml:space="preserve"> </w:t>
      </w:r>
      <w:r w:rsidRPr="002E5922">
        <w:t>down</w:t>
      </w:r>
      <w:r w:rsidRPr="002E5922" w:rsidR="007B0725">
        <w:t xml:space="preserve"> </w:t>
      </w:r>
      <w:r w:rsidRPr="002E5922">
        <w:t>correctly</w:t>
      </w:r>
      <w:r w:rsidRPr="002E5922" w:rsidR="007B0725">
        <w:t xml:space="preserve"> </w:t>
      </w:r>
      <w:r w:rsidRPr="002E5922">
        <w:t>were</w:t>
      </w:r>
      <w:r w:rsidRPr="002E5922" w:rsidR="007B0725">
        <w:t xml:space="preserve"> </w:t>
      </w:r>
      <w:r w:rsidRPr="002E5922">
        <w:t>1.1%</w:t>
      </w:r>
      <w:r w:rsidRPr="002E5922" w:rsidR="007B0725">
        <w:t xml:space="preserve"> </w:t>
      </w:r>
      <w:r w:rsidRPr="002E5922">
        <w:t>in</w:t>
      </w:r>
      <w:r w:rsidRPr="002E5922" w:rsidR="007B0725">
        <w:t xml:space="preserve"> </w:t>
      </w:r>
      <w:r w:rsidRPr="002E5922">
        <w:t>March,</w:t>
      </w:r>
      <w:r w:rsidRPr="002E5922" w:rsidR="007B0725">
        <w:t xml:space="preserve"> </w:t>
      </w:r>
      <w:r w:rsidRPr="002E5922">
        <w:t>1.8%</w:t>
      </w:r>
      <w:r w:rsidRPr="002E5922" w:rsidR="007B0725">
        <w:t xml:space="preserve"> </w:t>
      </w:r>
      <w:r w:rsidRPr="002E5922">
        <w:t>in</w:t>
      </w:r>
      <w:r w:rsidRPr="002E5922" w:rsidR="007B0725">
        <w:t xml:space="preserve"> </w:t>
      </w:r>
      <w:r w:rsidRPr="002E5922">
        <w:t>April</w:t>
      </w:r>
      <w:r w:rsidRPr="002E5922" w:rsidR="007B0725">
        <w:t xml:space="preserve"> </w:t>
      </w:r>
      <w:r w:rsidRPr="002E5922" w:rsidR="00821D6B">
        <w:t>and</w:t>
      </w:r>
      <w:r w:rsidRPr="002E5922" w:rsidR="007B0725">
        <w:t xml:space="preserve"> </w:t>
      </w:r>
      <w:r w:rsidRPr="002E5922">
        <w:t>1.5%</w:t>
      </w:r>
      <w:r w:rsidRPr="002E5922" w:rsidR="007B0725">
        <w:t xml:space="preserve"> </w:t>
      </w:r>
      <w:r w:rsidRPr="002E5922">
        <w:t>in</w:t>
      </w:r>
      <w:r w:rsidRPr="002E5922" w:rsidR="007B0725">
        <w:t xml:space="preserve"> </w:t>
      </w:r>
      <w:r w:rsidRPr="002E5922">
        <w:t>May.</w:t>
      </w:r>
      <w:r w:rsidRPr="002E5922" w:rsidR="007B0725">
        <w:t xml:space="preserve"> </w:t>
      </w:r>
      <w:r w:rsidRPr="002E5922">
        <w:t>Is</w:t>
      </w:r>
      <w:r w:rsidRPr="002E5922" w:rsidR="007B0725">
        <w:t xml:space="preserve"> </w:t>
      </w:r>
      <w:r w:rsidRPr="002E5922">
        <w:t>it</w:t>
      </w:r>
      <w:r w:rsidRPr="002E5922" w:rsidR="007B0725">
        <w:t xml:space="preserve"> </w:t>
      </w:r>
      <w:r w:rsidRPr="002E5922">
        <w:t>appropriate</w:t>
      </w:r>
      <w:r w:rsidRPr="002E5922" w:rsidR="007B0725">
        <w:t xml:space="preserve"> </w:t>
      </w:r>
      <w:r w:rsidRPr="002E5922">
        <w:t>to</w:t>
      </w:r>
      <w:r w:rsidRPr="002E5922" w:rsidR="007B0725">
        <w:t xml:space="preserve"> </w:t>
      </w:r>
      <w:r w:rsidRPr="002E5922">
        <w:t>take</w:t>
      </w:r>
      <w:r w:rsidRPr="002E5922" w:rsidR="007B0725">
        <w:t xml:space="preserve"> </w:t>
      </w:r>
      <w:r w:rsidRPr="002E5922">
        <w:t>those</w:t>
      </w:r>
      <w:r w:rsidRPr="002E5922" w:rsidR="007B0725">
        <w:t xml:space="preserve"> </w:t>
      </w:r>
      <w:r w:rsidRPr="002E5922">
        <w:t>cumulatively,</w:t>
      </w:r>
      <w:r w:rsidRPr="002E5922" w:rsidR="007B0725">
        <w:t xml:space="preserve"> </w:t>
      </w:r>
      <w:r w:rsidRPr="002E5922">
        <w:t>across</w:t>
      </w:r>
      <w:r w:rsidRPr="002E5922" w:rsidR="007B0725">
        <w:t xml:space="preserve"> </w:t>
      </w:r>
      <w:r w:rsidRPr="002E5922">
        <w:t>that</w:t>
      </w:r>
      <w:r w:rsidRPr="002E5922" w:rsidR="007B0725">
        <w:t xml:space="preserve"> </w:t>
      </w:r>
      <w:r w:rsidRPr="002E5922">
        <w:t>three-month</w:t>
      </w:r>
      <w:r w:rsidRPr="002E5922" w:rsidR="007B0725">
        <w:t xml:space="preserve"> </w:t>
      </w:r>
      <w:r w:rsidRPr="002E5922">
        <w:t>period?</w:t>
      </w:r>
      <w:r w:rsidRPr="002E5922" w:rsidR="007B0725">
        <w:t xml:space="preserve"> </w:t>
      </w:r>
      <w:r w:rsidRPr="002E5922" w:rsidR="006F2F9D">
        <w:t>At</w:t>
      </w:r>
      <w:r w:rsidRPr="002E5922" w:rsidR="007B0725">
        <w:t xml:space="preserve"> </w:t>
      </w:r>
      <w:r w:rsidRPr="002E5922">
        <w:t>the</w:t>
      </w:r>
      <w:r w:rsidRPr="002E5922" w:rsidR="007B0725">
        <w:t xml:space="preserve"> </w:t>
      </w:r>
      <w:r w:rsidRPr="002E5922">
        <w:t>height</w:t>
      </w:r>
      <w:r w:rsidRPr="002E5922" w:rsidR="007B0725">
        <w:t xml:space="preserve"> </w:t>
      </w:r>
      <w:r w:rsidRPr="002E5922" w:rsidR="006F2F9D">
        <w:t xml:space="preserve">of </w:t>
      </w:r>
      <w:r w:rsidRPr="002E5922">
        <w:t>the</w:t>
      </w:r>
      <w:r w:rsidRPr="002E5922" w:rsidR="007B0725">
        <w:t xml:space="preserve"> </w:t>
      </w:r>
      <w:r w:rsidRPr="002E5922">
        <w:t>pandemic</w:t>
      </w:r>
      <w:r w:rsidRPr="002E5922" w:rsidR="006F2F9D">
        <w:t>,</w:t>
      </w:r>
      <w:r w:rsidRPr="002E5922" w:rsidR="007B0725">
        <w:t xml:space="preserve"> </w:t>
      </w:r>
      <w:r w:rsidRPr="002E5922">
        <w:t>prices</w:t>
      </w:r>
      <w:r w:rsidRPr="002E5922" w:rsidR="007B0725">
        <w:t xml:space="preserve"> </w:t>
      </w:r>
      <w:r w:rsidRPr="002E5922">
        <w:t>would</w:t>
      </w:r>
      <w:r w:rsidRPr="002E5922" w:rsidR="007B0725">
        <w:t xml:space="preserve"> </w:t>
      </w:r>
      <w:r w:rsidRPr="002E5922">
        <w:t>have</w:t>
      </w:r>
      <w:r w:rsidRPr="002E5922" w:rsidR="007B0725">
        <w:t xml:space="preserve"> </w:t>
      </w:r>
      <w:r w:rsidRPr="002E5922">
        <w:t>gone</w:t>
      </w:r>
      <w:r w:rsidRPr="002E5922" w:rsidR="007B0725">
        <w:t xml:space="preserve"> </w:t>
      </w:r>
      <w:r w:rsidRPr="002E5922">
        <w:t>up</w:t>
      </w:r>
      <w:r w:rsidRPr="002E5922" w:rsidR="007B0725">
        <w:t xml:space="preserve"> </w:t>
      </w:r>
      <w:r w:rsidRPr="002E5922">
        <w:t>in</w:t>
      </w:r>
      <w:r w:rsidRPr="002E5922" w:rsidR="007B0725">
        <w:t xml:space="preserve"> </w:t>
      </w:r>
      <w:r w:rsidRPr="002E5922">
        <w:t>the</w:t>
      </w:r>
      <w:r w:rsidRPr="002E5922" w:rsidR="007B0725">
        <w:t xml:space="preserve"> </w:t>
      </w:r>
      <w:r w:rsidRPr="002E5922">
        <w:t>region</w:t>
      </w:r>
      <w:r w:rsidRPr="002E5922" w:rsidR="007B0725">
        <w:t xml:space="preserve"> </w:t>
      </w:r>
      <w:r w:rsidRPr="002E5922">
        <w:t>of</w:t>
      </w:r>
      <w:r w:rsidRPr="002E5922" w:rsidR="007B0725">
        <w:t xml:space="preserve"> </w:t>
      </w:r>
      <w:r w:rsidRPr="002E5922">
        <w:t>4.5%</w:t>
      </w:r>
      <w:r w:rsidRPr="002E5922" w:rsidR="006F2F9D">
        <w:t>.</w:t>
      </w:r>
    </w:p>
    <w:p w:rsidR="00B91E55" w:rsidRPr="002E5922" w:rsidP="00261DDD">
      <w:pPr>
        <w:pStyle w:val="Question"/>
        <w:numPr>
          <w:ilvl w:val="0"/>
          <w:numId w:val="0"/>
        </w:numPr>
        <w:ind w:left="794"/>
      </w:pPr>
      <w:sdt>
        <w:sdtPr>
          <w:alias w:val="Witness"/>
          <w:id w:val="-1520001793"/>
          <w:placeholder>
            <w:docPart w:val="DefaultPlaceholder_1082065158"/>
          </w:placeholder>
          <w:richText/>
        </w:sdtPr>
        <w:sdtContent>
          <w:r w:rsidRPr="002E5922" w:rsidR="007B0725">
            <w:rPr>
              <w:b/>
              <w:i/>
            </w:rPr>
            <w:t>Andrew Opie:</w:t>
          </w:r>
        </w:sdtContent>
      </w:sdt>
      <w:r w:rsidRPr="002E5922" w:rsidR="00821D6B">
        <w:t xml:space="preserve"> </w:t>
      </w:r>
      <w:r w:rsidRPr="002E5922">
        <w:t>No</w:t>
      </w:r>
      <w:r w:rsidRPr="002E5922" w:rsidR="006F2F9D">
        <w:t xml:space="preserve">, those </w:t>
      </w:r>
      <w:r w:rsidRPr="002E5922" w:rsidR="00261DDD">
        <w:t>figures</w:t>
      </w:r>
      <w:r w:rsidRPr="002E5922" w:rsidR="007B0725">
        <w:t xml:space="preserve"> </w:t>
      </w:r>
      <w:r w:rsidRPr="002E5922" w:rsidR="00261DDD">
        <w:t>are</w:t>
      </w:r>
      <w:r w:rsidRPr="002E5922" w:rsidR="007B0725">
        <w:t xml:space="preserve"> </w:t>
      </w:r>
      <w:r w:rsidRPr="002E5922" w:rsidR="00261DDD">
        <w:t>a</w:t>
      </w:r>
      <w:r w:rsidRPr="002E5922" w:rsidR="007B0725">
        <w:t xml:space="preserve"> </w:t>
      </w:r>
      <w:r w:rsidRPr="002E5922" w:rsidR="00261DDD">
        <w:t>comparison</w:t>
      </w:r>
      <w:r w:rsidRPr="002E5922" w:rsidR="007B0725">
        <w:t xml:space="preserve"> </w:t>
      </w:r>
      <w:r w:rsidRPr="002E5922" w:rsidR="006F2F9D">
        <w:t xml:space="preserve">year on </w:t>
      </w:r>
      <w:r w:rsidRPr="002E5922">
        <w:t>year</w:t>
      </w:r>
      <w:r w:rsidRPr="002E5922" w:rsidR="00261DDD">
        <w:t>,</w:t>
      </w:r>
      <w:r w:rsidRPr="002E5922" w:rsidR="007B0725">
        <w:t xml:space="preserve"> </w:t>
      </w:r>
      <w:r w:rsidRPr="002E5922" w:rsidR="00261DDD">
        <w:t>so</w:t>
      </w:r>
      <w:r w:rsidRPr="002E5922" w:rsidR="007B0725">
        <w:t xml:space="preserve"> </w:t>
      </w:r>
      <w:r w:rsidRPr="002E5922" w:rsidR="00261DDD">
        <w:t>that</w:t>
      </w:r>
      <w:r w:rsidRPr="002E5922" w:rsidR="007B0725">
        <w:t xml:space="preserve"> </w:t>
      </w:r>
      <w:r w:rsidRPr="002E5922" w:rsidR="00261DDD">
        <w:t>would</w:t>
      </w:r>
      <w:r w:rsidRPr="002E5922" w:rsidR="007B0725">
        <w:t xml:space="preserve"> </w:t>
      </w:r>
      <w:r w:rsidRPr="002E5922" w:rsidR="00261DDD">
        <w:t>be</w:t>
      </w:r>
      <w:r w:rsidRPr="002E5922" w:rsidR="007B0725">
        <w:t xml:space="preserve"> </w:t>
      </w:r>
      <w:r w:rsidRPr="002E5922" w:rsidR="00261DDD">
        <w:t>the</w:t>
      </w:r>
      <w:r w:rsidRPr="002E5922" w:rsidR="007B0725">
        <w:t xml:space="preserve"> </w:t>
      </w:r>
      <w:r w:rsidRPr="002E5922" w:rsidR="00261DDD">
        <w:t>inflation</w:t>
      </w:r>
      <w:r w:rsidRPr="002E5922" w:rsidR="007B0725">
        <w:t xml:space="preserve"> </w:t>
      </w:r>
      <w:r w:rsidRPr="002E5922" w:rsidR="00261DDD">
        <w:t>over</w:t>
      </w:r>
      <w:r w:rsidRPr="002E5922" w:rsidR="007B0725">
        <w:t xml:space="preserve"> </w:t>
      </w:r>
      <w:r w:rsidRPr="002E5922" w:rsidR="00261DDD">
        <w:t>the</w:t>
      </w:r>
      <w:r w:rsidRPr="002E5922" w:rsidR="007B0725">
        <w:t xml:space="preserve"> </w:t>
      </w:r>
      <w:r w:rsidRPr="002E5922" w:rsidR="00261DDD">
        <w:t>period.</w:t>
      </w:r>
      <w:r w:rsidRPr="002E5922" w:rsidR="007B0725">
        <w:t xml:space="preserve"> </w:t>
      </w:r>
      <w:r w:rsidRPr="002E5922" w:rsidR="00261DDD">
        <w:t>It</w:t>
      </w:r>
      <w:r w:rsidRPr="002E5922" w:rsidR="007B0725">
        <w:t xml:space="preserve"> </w:t>
      </w:r>
      <w:r w:rsidRPr="002E5922" w:rsidR="00261DDD">
        <w:t>is</w:t>
      </w:r>
      <w:r w:rsidRPr="002E5922" w:rsidR="007B0725">
        <w:t xml:space="preserve"> </w:t>
      </w:r>
      <w:r w:rsidRPr="002E5922" w:rsidR="00261DDD">
        <w:t>not</w:t>
      </w:r>
      <w:r w:rsidRPr="002E5922" w:rsidR="007B0725">
        <w:t xml:space="preserve"> </w:t>
      </w:r>
      <w:r w:rsidRPr="002E5922" w:rsidR="00261DDD">
        <w:t>right</w:t>
      </w:r>
      <w:r w:rsidRPr="002E5922" w:rsidR="007B0725">
        <w:t xml:space="preserve"> </w:t>
      </w:r>
      <w:r w:rsidRPr="002E5922" w:rsidR="00261DDD">
        <w:t>to</w:t>
      </w:r>
      <w:r w:rsidRPr="002E5922" w:rsidR="007B0725">
        <w:t xml:space="preserve"> </w:t>
      </w:r>
      <w:r w:rsidRPr="002E5922" w:rsidR="00261DDD">
        <w:t>do</w:t>
      </w:r>
      <w:r w:rsidRPr="002E5922" w:rsidR="007B0725">
        <w:t xml:space="preserve"> </w:t>
      </w:r>
      <w:r w:rsidRPr="002E5922" w:rsidR="00261DDD">
        <w:t>that.</w:t>
      </w:r>
      <w:r w:rsidRPr="002E5922" w:rsidR="007B0725">
        <w:t xml:space="preserve"> </w:t>
      </w:r>
    </w:p>
    <w:p w:rsidR="00B91E55" w:rsidRPr="002E5922" w:rsidP="00261DDD">
      <w:pPr>
        <w:pStyle w:val="Question"/>
        <w:numPr>
          <w:ilvl w:val="0"/>
          <w:numId w:val="0"/>
        </w:numPr>
        <w:ind w:left="794"/>
      </w:pPr>
      <w:sdt>
        <w:sdtPr>
          <w:alias w:val="Member"/>
          <w:tag w:val="&lt;Member mnisId='4736' dodsId=''&gt;"/>
          <w:id w:val="-1449860064"/>
          <w:placeholder>
            <w:docPart w:val="DefaultPlaceholder_1082065158"/>
          </w:placeholder>
          <w:richText/>
        </w:sdtPr>
        <w:sdtContent>
          <w:r w:rsidRPr="002E5922">
            <w:rPr>
              <w:b/>
            </w:rPr>
            <w:t>Dave</w:t>
          </w:r>
          <w:r w:rsidRPr="002E5922" w:rsidR="007B0725">
            <w:rPr>
              <w:b/>
            </w:rPr>
            <w:t xml:space="preserve"> </w:t>
          </w:r>
          <w:r w:rsidRPr="002E5922">
            <w:rPr>
              <w:b/>
            </w:rPr>
            <w:t>Doogan:</w:t>
          </w:r>
        </w:sdtContent>
      </w:sdt>
      <w:r w:rsidRPr="002E5922" w:rsidR="007B0725">
        <w:t xml:space="preserve"> </w:t>
      </w:r>
      <w:r w:rsidRPr="002E5922" w:rsidR="00261DDD">
        <w:t>It</w:t>
      </w:r>
      <w:r w:rsidRPr="002E5922" w:rsidR="007B0725">
        <w:t xml:space="preserve"> </w:t>
      </w:r>
      <w:r w:rsidRPr="002E5922" w:rsidR="00261DDD">
        <w:t>is</w:t>
      </w:r>
      <w:r w:rsidRPr="002E5922" w:rsidR="007B0725">
        <w:t xml:space="preserve"> </w:t>
      </w:r>
      <w:r w:rsidRPr="002E5922" w:rsidR="00261DDD">
        <w:t>not</w:t>
      </w:r>
      <w:r w:rsidRPr="002E5922" w:rsidR="007B0725">
        <w:t xml:space="preserve"> </w:t>
      </w:r>
      <w:r w:rsidRPr="002E5922" w:rsidR="00261DDD">
        <w:t>cumulative</w:t>
      </w:r>
      <w:r w:rsidRPr="002E5922" w:rsidR="007B0725">
        <w:t xml:space="preserve"> </w:t>
      </w:r>
      <w:r w:rsidRPr="002E5922" w:rsidR="00261DDD">
        <w:t>at</w:t>
      </w:r>
      <w:r w:rsidRPr="002E5922" w:rsidR="007B0725">
        <w:t xml:space="preserve"> </w:t>
      </w:r>
      <w:r w:rsidRPr="002E5922" w:rsidR="00261DDD">
        <w:t>all.</w:t>
      </w:r>
      <w:r w:rsidRPr="002E5922" w:rsidR="007B0725">
        <w:t xml:space="preserve"> </w:t>
      </w:r>
    </w:p>
    <w:p w:rsidR="00261DDD" w:rsidRPr="002E5922" w:rsidP="00B91E55">
      <w:pPr>
        <w:pStyle w:val="Answer"/>
      </w:pPr>
      <w:sdt>
        <w:sdtPr>
          <w:alias w:val="Witness"/>
          <w:id w:val="-250738912"/>
          <w:placeholder>
            <w:docPart w:val="DefaultPlaceholder_1082065158"/>
          </w:placeholder>
          <w:richText/>
        </w:sdtPr>
        <w:sdtContent>
          <w:r w:rsidRPr="002E5922" w:rsidR="007B0725">
            <w:rPr>
              <w:b/>
              <w:i/>
            </w:rPr>
            <w:t>Andrew Opie:</w:t>
          </w:r>
        </w:sdtContent>
      </w:sdt>
      <w:r w:rsidRPr="002E5922" w:rsidR="00821D6B">
        <w:t xml:space="preserve"> </w:t>
      </w:r>
      <w:r w:rsidRPr="002E5922" w:rsidR="00B91E55">
        <w:t>No.</w:t>
      </w:r>
      <w:r w:rsidRPr="002E5922" w:rsidR="007B0725">
        <w:t xml:space="preserve"> </w:t>
      </w:r>
    </w:p>
    <w:p w:rsidR="00B91E55" w:rsidRPr="002E5922" w:rsidP="00631EA3">
      <w:pPr>
        <w:pStyle w:val="Question"/>
      </w:pPr>
      <w:sdt>
        <w:sdtPr>
          <w:alias w:val="Member"/>
          <w:tag w:val="&lt;Member mnisId='4072' dodsId='28723'&gt;"/>
          <w:id w:val="1374656604"/>
          <w:placeholder>
            <w:docPart w:val="DefaultPlaceholder_1082065158"/>
          </w:placeholder>
          <w:richText/>
        </w:sdtPr>
        <w:sdtContent>
          <w:r w:rsidRPr="002E5922">
            <w:rPr>
              <w:b/>
            </w:rPr>
            <w:t>Chair:</w:t>
          </w:r>
        </w:sdtContent>
      </w:sdt>
      <w:r w:rsidRPr="002E5922" w:rsidR="007B0725">
        <w:t xml:space="preserve"> </w:t>
      </w:r>
      <w:r w:rsidRPr="002E5922" w:rsidR="006F2F9D">
        <w:t xml:space="preserve">To </w:t>
      </w:r>
      <w:r w:rsidRPr="002E5922" w:rsidR="00261DDD">
        <w:t>add</w:t>
      </w:r>
      <w:r w:rsidRPr="002E5922" w:rsidR="007B0725">
        <w:t xml:space="preserve"> </w:t>
      </w:r>
      <w:r w:rsidRPr="002E5922" w:rsidR="00261DDD">
        <w:t>to</w:t>
      </w:r>
      <w:r w:rsidRPr="002E5922" w:rsidR="007B0725">
        <w:t xml:space="preserve"> </w:t>
      </w:r>
      <w:r w:rsidRPr="002E5922" w:rsidR="00261DDD">
        <w:t>David</w:t>
      </w:r>
      <w:r w:rsidRPr="002E5922" w:rsidR="006B2490">
        <w:t>’</w:t>
      </w:r>
      <w:r w:rsidRPr="002E5922" w:rsidR="00261DDD">
        <w:t>s</w:t>
      </w:r>
      <w:r w:rsidRPr="002E5922" w:rsidR="007B0725">
        <w:t xml:space="preserve"> </w:t>
      </w:r>
      <w:r w:rsidRPr="002E5922" w:rsidR="00261DDD">
        <w:t>point,</w:t>
      </w:r>
      <w:r w:rsidRPr="002E5922" w:rsidR="007B0725">
        <w:t xml:space="preserve"> </w:t>
      </w:r>
      <w:r w:rsidRPr="002E5922" w:rsidR="00261DDD">
        <w:t>I</w:t>
      </w:r>
      <w:r w:rsidRPr="002E5922" w:rsidR="007B0725">
        <w:t xml:space="preserve"> </w:t>
      </w:r>
      <w:r w:rsidRPr="002E5922" w:rsidR="00261DDD">
        <w:t>think</w:t>
      </w:r>
      <w:r w:rsidRPr="002E5922" w:rsidR="007B0725">
        <w:t xml:space="preserve"> </w:t>
      </w:r>
      <w:r w:rsidRPr="002E5922" w:rsidR="00261DDD">
        <w:t>the</w:t>
      </w:r>
      <w:r w:rsidRPr="002E5922" w:rsidR="007B0725">
        <w:t xml:space="preserve"> </w:t>
      </w:r>
      <w:r w:rsidRPr="002E5922" w:rsidR="00261DDD">
        <w:t>Office</w:t>
      </w:r>
      <w:r w:rsidRPr="002E5922" w:rsidR="007B0725">
        <w:t xml:space="preserve"> </w:t>
      </w:r>
      <w:r w:rsidRPr="002E5922" w:rsidR="006F2F9D">
        <w:t>for</w:t>
      </w:r>
      <w:r w:rsidRPr="002E5922" w:rsidR="007B0725">
        <w:t xml:space="preserve"> </w:t>
      </w:r>
      <w:r w:rsidRPr="002E5922" w:rsidR="00261DDD">
        <w:t>National</w:t>
      </w:r>
      <w:r w:rsidRPr="002E5922" w:rsidR="007B0725">
        <w:t xml:space="preserve"> </w:t>
      </w:r>
      <w:r w:rsidRPr="002E5922" w:rsidR="00261DDD">
        <w:t>Statistics</w:t>
      </w:r>
      <w:r w:rsidRPr="002E5922" w:rsidR="007B0725">
        <w:t xml:space="preserve"> </w:t>
      </w:r>
      <w:r w:rsidRPr="002E5922" w:rsidR="00261DDD">
        <w:t>worked</w:t>
      </w:r>
      <w:r w:rsidRPr="002E5922" w:rsidR="007B0725">
        <w:t xml:space="preserve"> </w:t>
      </w:r>
      <w:r w:rsidRPr="002E5922" w:rsidR="00261DDD">
        <w:t>out</w:t>
      </w:r>
      <w:r w:rsidRPr="002E5922" w:rsidR="007B0725">
        <w:t xml:space="preserve"> </w:t>
      </w:r>
      <w:r w:rsidRPr="002E5922" w:rsidR="006F2F9D">
        <w:t xml:space="preserve">that </w:t>
      </w:r>
      <w:r w:rsidRPr="002E5922" w:rsidR="00261DDD">
        <w:t>there</w:t>
      </w:r>
      <w:r w:rsidRPr="002E5922" w:rsidR="007B0725">
        <w:t xml:space="preserve"> </w:t>
      </w:r>
      <w:r w:rsidRPr="002E5922" w:rsidR="00261DDD">
        <w:t>has</w:t>
      </w:r>
      <w:r w:rsidRPr="002E5922" w:rsidR="007B0725">
        <w:t xml:space="preserve"> </w:t>
      </w:r>
      <w:r w:rsidRPr="002E5922" w:rsidR="00261DDD">
        <w:t>been</w:t>
      </w:r>
      <w:r w:rsidRPr="002E5922" w:rsidR="007B0725">
        <w:t xml:space="preserve"> </w:t>
      </w:r>
      <w:r w:rsidRPr="002E5922" w:rsidR="00261DDD">
        <w:t>something</w:t>
      </w:r>
      <w:r w:rsidRPr="002E5922" w:rsidR="007B0725">
        <w:t xml:space="preserve"> </w:t>
      </w:r>
      <w:r w:rsidRPr="002E5922" w:rsidR="00261DDD">
        <w:t>like</w:t>
      </w:r>
      <w:r w:rsidRPr="002E5922" w:rsidR="007B0725">
        <w:t xml:space="preserve"> </w:t>
      </w:r>
      <w:r w:rsidRPr="002E5922" w:rsidR="00261DDD">
        <w:t>a</w:t>
      </w:r>
      <w:r w:rsidRPr="002E5922" w:rsidR="007B0725">
        <w:t xml:space="preserve"> </w:t>
      </w:r>
      <w:r w:rsidRPr="002E5922" w:rsidR="00261DDD">
        <w:t>4</w:t>
      </w:r>
      <w:r w:rsidRPr="002E5922" w:rsidR="00631EA3">
        <w:t>.4</w:t>
      </w:r>
      <w:r w:rsidRPr="002E5922" w:rsidR="00261DDD">
        <w:t>%</w:t>
      </w:r>
      <w:r w:rsidRPr="002E5922" w:rsidR="007B0725">
        <w:t xml:space="preserve"> </w:t>
      </w:r>
      <w:r w:rsidRPr="002E5922" w:rsidR="00261DDD">
        <w:t>increase</w:t>
      </w:r>
      <w:r w:rsidRPr="002E5922" w:rsidR="007B0725">
        <w:t xml:space="preserve"> </w:t>
      </w:r>
      <w:r w:rsidRPr="002E5922" w:rsidR="00261DDD">
        <w:t>in</w:t>
      </w:r>
      <w:r w:rsidRPr="002E5922" w:rsidR="007B0725">
        <w:t xml:space="preserve"> </w:t>
      </w:r>
      <w:r w:rsidRPr="002E5922" w:rsidR="00631EA3">
        <w:t>the</w:t>
      </w:r>
      <w:r w:rsidRPr="002E5922" w:rsidR="007B0725">
        <w:t xml:space="preserve"> </w:t>
      </w:r>
      <w:r w:rsidRPr="002E5922" w:rsidR="00631EA3">
        <w:t>products</w:t>
      </w:r>
      <w:r w:rsidRPr="002E5922" w:rsidR="007B0725">
        <w:t xml:space="preserve"> </w:t>
      </w:r>
      <w:r w:rsidRPr="002E5922" w:rsidR="00631EA3">
        <w:t>that</w:t>
      </w:r>
      <w:r w:rsidRPr="002E5922" w:rsidR="007B0725">
        <w:t xml:space="preserve"> </w:t>
      </w:r>
      <w:r w:rsidRPr="002E5922" w:rsidR="00631EA3">
        <w:t>people</w:t>
      </w:r>
      <w:r w:rsidRPr="002E5922" w:rsidR="007B0725">
        <w:t xml:space="preserve"> </w:t>
      </w:r>
      <w:r w:rsidRPr="002E5922" w:rsidR="00631EA3">
        <w:t>most</w:t>
      </w:r>
      <w:r w:rsidRPr="002E5922" w:rsidR="007B0725">
        <w:t xml:space="preserve"> </w:t>
      </w:r>
      <w:r w:rsidRPr="002E5922" w:rsidR="00631EA3">
        <w:t>buy</w:t>
      </w:r>
      <w:r w:rsidRPr="002E5922" w:rsidR="006F2F9D">
        <w:t xml:space="preserve">: perhaps </w:t>
      </w:r>
      <w:r w:rsidRPr="002E5922" w:rsidR="00631EA3">
        <w:t>eggs</w:t>
      </w:r>
      <w:r w:rsidRPr="002E5922" w:rsidR="006F2F9D">
        <w:t>,</w:t>
      </w:r>
      <w:r w:rsidRPr="002E5922" w:rsidR="007B0725">
        <w:t xml:space="preserve"> </w:t>
      </w:r>
      <w:r w:rsidRPr="002E5922" w:rsidR="00631EA3">
        <w:t>milk</w:t>
      </w:r>
      <w:r w:rsidRPr="002E5922" w:rsidR="007B0725">
        <w:t xml:space="preserve"> </w:t>
      </w:r>
      <w:r w:rsidRPr="002E5922" w:rsidR="00261DDD">
        <w:t>and</w:t>
      </w:r>
      <w:r w:rsidRPr="002E5922" w:rsidR="007B0725">
        <w:t xml:space="preserve"> </w:t>
      </w:r>
      <w:r w:rsidRPr="002E5922" w:rsidR="00261DDD">
        <w:t>all</w:t>
      </w:r>
      <w:r w:rsidRPr="002E5922" w:rsidR="007B0725">
        <w:t xml:space="preserve"> </w:t>
      </w:r>
      <w:r w:rsidRPr="002E5922" w:rsidR="00261DDD">
        <w:t>the</w:t>
      </w:r>
      <w:r w:rsidRPr="002E5922" w:rsidR="007B0725">
        <w:t xml:space="preserve"> </w:t>
      </w:r>
      <w:r w:rsidRPr="002E5922" w:rsidR="00261DDD">
        <w:t>things</w:t>
      </w:r>
      <w:r w:rsidRPr="002E5922" w:rsidR="007B0725">
        <w:t xml:space="preserve"> </w:t>
      </w:r>
      <w:r w:rsidRPr="002E5922" w:rsidR="00631EA3">
        <w:t>they</w:t>
      </w:r>
      <w:r w:rsidRPr="002E5922" w:rsidR="007B0725">
        <w:t xml:space="preserve"> </w:t>
      </w:r>
      <w:r w:rsidRPr="002E5922" w:rsidR="00631EA3">
        <w:t>really</w:t>
      </w:r>
      <w:r w:rsidRPr="002E5922" w:rsidR="007B0725">
        <w:t xml:space="preserve"> </w:t>
      </w:r>
      <w:r w:rsidRPr="002E5922" w:rsidR="00631EA3">
        <w:t>need</w:t>
      </w:r>
      <w:r w:rsidRPr="002E5922" w:rsidR="007B0725">
        <w:t xml:space="preserve"> </w:t>
      </w:r>
      <w:r w:rsidRPr="002E5922" w:rsidR="00631EA3">
        <w:t>the</w:t>
      </w:r>
      <w:r w:rsidRPr="002E5922" w:rsidR="007B0725">
        <w:t xml:space="preserve"> </w:t>
      </w:r>
      <w:r w:rsidRPr="002E5922" w:rsidR="00631EA3">
        <w:t>most.</w:t>
      </w:r>
      <w:r w:rsidRPr="002E5922" w:rsidR="007B0725">
        <w:t xml:space="preserve"> </w:t>
      </w:r>
      <w:r w:rsidRPr="002E5922" w:rsidR="00631EA3">
        <w:t>What</w:t>
      </w:r>
      <w:r w:rsidRPr="002E5922" w:rsidR="007B0725">
        <w:t xml:space="preserve"> </w:t>
      </w:r>
      <w:r w:rsidRPr="002E5922" w:rsidR="00631EA3">
        <w:t>is</w:t>
      </w:r>
      <w:r w:rsidRPr="002E5922" w:rsidR="007B0725">
        <w:t xml:space="preserve"> </w:t>
      </w:r>
      <w:r w:rsidRPr="002E5922" w:rsidR="00631EA3">
        <w:t>your</w:t>
      </w:r>
      <w:r w:rsidRPr="002E5922" w:rsidR="007B0725">
        <w:t xml:space="preserve"> </w:t>
      </w:r>
      <w:r w:rsidRPr="002E5922" w:rsidR="00261DDD">
        <w:t>answer</w:t>
      </w:r>
      <w:r w:rsidRPr="002E5922" w:rsidR="007B0725">
        <w:t xml:space="preserve"> </w:t>
      </w:r>
      <w:r w:rsidRPr="002E5922" w:rsidR="00261DDD">
        <w:t>to</w:t>
      </w:r>
      <w:r w:rsidRPr="002E5922" w:rsidR="007B0725">
        <w:t xml:space="preserve"> </w:t>
      </w:r>
      <w:r w:rsidRPr="002E5922" w:rsidR="00261DDD">
        <w:t>that</w:t>
      </w:r>
      <w:r w:rsidRPr="002E5922" w:rsidR="00631EA3">
        <w:t>,</w:t>
      </w:r>
      <w:r w:rsidRPr="002E5922" w:rsidR="007B0725">
        <w:t xml:space="preserve"> </w:t>
      </w:r>
      <w:r w:rsidRPr="002E5922" w:rsidR="00631EA3">
        <w:t>Andrew</w:t>
      </w:r>
      <w:r w:rsidRPr="002E5922" w:rsidR="006F2F9D">
        <w:t>?</w:t>
      </w:r>
      <w:r w:rsidRPr="002E5922" w:rsidR="007B0725">
        <w:t xml:space="preserve"> </w:t>
      </w:r>
      <w:r w:rsidRPr="002E5922" w:rsidR="006F2F9D">
        <w:t xml:space="preserve">We </w:t>
      </w:r>
      <w:r w:rsidRPr="002E5922" w:rsidR="00261DDD">
        <w:t>exp</w:t>
      </w:r>
      <w:r w:rsidRPr="002E5922" w:rsidR="00631EA3">
        <w:t>ect</w:t>
      </w:r>
      <w:r w:rsidRPr="002E5922" w:rsidR="007B0725">
        <w:t xml:space="preserve"> </w:t>
      </w:r>
      <w:r w:rsidRPr="002E5922" w:rsidR="00631EA3">
        <w:t>prices</w:t>
      </w:r>
      <w:r w:rsidRPr="002E5922" w:rsidR="007B0725">
        <w:t xml:space="preserve"> </w:t>
      </w:r>
      <w:r w:rsidRPr="002E5922" w:rsidR="00631EA3">
        <w:t>to</w:t>
      </w:r>
      <w:r w:rsidRPr="002E5922" w:rsidR="007B0725">
        <w:t xml:space="preserve"> </w:t>
      </w:r>
      <w:r w:rsidRPr="002E5922" w:rsidR="00631EA3">
        <w:t>go</w:t>
      </w:r>
      <w:r w:rsidRPr="002E5922" w:rsidR="007B0725">
        <w:t xml:space="preserve"> </w:t>
      </w:r>
      <w:r w:rsidRPr="002E5922" w:rsidR="00631EA3">
        <w:t>up</w:t>
      </w:r>
      <w:r w:rsidRPr="002E5922" w:rsidR="007B0725">
        <w:t xml:space="preserve"> </w:t>
      </w:r>
      <w:r w:rsidRPr="002E5922" w:rsidR="00631EA3">
        <w:t>to</w:t>
      </w:r>
      <w:r w:rsidRPr="002E5922" w:rsidR="007B0725">
        <w:t xml:space="preserve"> </w:t>
      </w:r>
      <w:r w:rsidRPr="002E5922" w:rsidR="00631EA3">
        <w:t>a</w:t>
      </w:r>
      <w:r w:rsidRPr="002E5922" w:rsidR="007B0725">
        <w:t xml:space="preserve"> </w:t>
      </w:r>
      <w:r w:rsidRPr="002E5922" w:rsidR="00631EA3">
        <w:t>degree</w:t>
      </w:r>
      <w:r w:rsidRPr="002E5922" w:rsidR="007B0725">
        <w:t xml:space="preserve"> </w:t>
      </w:r>
      <w:r w:rsidRPr="002E5922" w:rsidR="00261DDD">
        <w:t>but</w:t>
      </w:r>
      <w:r w:rsidRPr="002E5922" w:rsidR="007B0725">
        <w:t xml:space="preserve"> </w:t>
      </w:r>
      <w:r w:rsidRPr="002E5922" w:rsidR="00261DDD">
        <w:t>we</w:t>
      </w:r>
      <w:r w:rsidRPr="002E5922" w:rsidR="007B0725">
        <w:t xml:space="preserve"> </w:t>
      </w:r>
      <w:r w:rsidRPr="002E5922" w:rsidR="00261DDD">
        <w:t>also</w:t>
      </w:r>
      <w:r w:rsidRPr="002E5922" w:rsidR="007B0725">
        <w:t xml:space="preserve"> </w:t>
      </w:r>
      <w:r w:rsidRPr="002E5922" w:rsidR="00261DDD">
        <w:t>expe</w:t>
      </w:r>
      <w:r w:rsidRPr="002E5922" w:rsidR="00631EA3">
        <w:t>ct</w:t>
      </w:r>
      <w:r w:rsidRPr="002E5922" w:rsidR="007B0725">
        <w:t xml:space="preserve"> </w:t>
      </w:r>
      <w:r w:rsidRPr="002E5922" w:rsidR="00631EA3">
        <w:t>them</w:t>
      </w:r>
      <w:r w:rsidRPr="002E5922" w:rsidR="007B0725">
        <w:t xml:space="preserve"> </w:t>
      </w:r>
      <w:r w:rsidRPr="002E5922" w:rsidR="00631EA3">
        <w:t>to</w:t>
      </w:r>
      <w:r w:rsidRPr="002E5922" w:rsidR="007B0725">
        <w:t xml:space="preserve"> </w:t>
      </w:r>
      <w:r w:rsidRPr="002E5922" w:rsidR="00631EA3">
        <w:t>come</w:t>
      </w:r>
      <w:r w:rsidRPr="002E5922" w:rsidR="007B0725">
        <w:t xml:space="preserve"> </w:t>
      </w:r>
      <w:r w:rsidRPr="002E5922" w:rsidR="00631EA3">
        <w:t>back</w:t>
      </w:r>
      <w:r w:rsidRPr="002E5922" w:rsidR="007B0725">
        <w:t xml:space="preserve"> </w:t>
      </w:r>
      <w:r w:rsidRPr="002E5922" w:rsidR="00631EA3">
        <w:t>down</w:t>
      </w:r>
      <w:r w:rsidRPr="002E5922" w:rsidR="007B0725">
        <w:t xml:space="preserve"> </w:t>
      </w:r>
      <w:r w:rsidRPr="002E5922" w:rsidR="00631EA3">
        <w:t>again,</w:t>
      </w:r>
      <w:r w:rsidRPr="002E5922" w:rsidR="007B0725">
        <w:t xml:space="preserve"> </w:t>
      </w:r>
      <w:r w:rsidRPr="002E5922" w:rsidR="00631EA3">
        <w:t>do</w:t>
      </w:r>
      <w:r w:rsidRPr="002E5922" w:rsidR="006F2F9D">
        <w:t>n’t</w:t>
      </w:r>
      <w:r w:rsidRPr="002E5922" w:rsidR="007B0725">
        <w:t xml:space="preserve"> </w:t>
      </w:r>
      <w:r w:rsidRPr="002E5922" w:rsidR="00631EA3">
        <w:t>we?</w:t>
      </w:r>
      <w:r w:rsidRPr="002E5922" w:rsidR="007B0725">
        <w:t xml:space="preserve"> </w:t>
      </w:r>
      <w:r w:rsidRPr="002E5922" w:rsidR="00631EA3">
        <w:t>A</w:t>
      </w:r>
      <w:r w:rsidRPr="002E5922" w:rsidR="00261DDD">
        <w:t>re</w:t>
      </w:r>
      <w:r w:rsidRPr="002E5922" w:rsidR="007B0725">
        <w:t xml:space="preserve"> </w:t>
      </w:r>
      <w:r w:rsidRPr="002E5922" w:rsidR="00261DDD">
        <w:t>you</w:t>
      </w:r>
      <w:r w:rsidRPr="002E5922" w:rsidR="007B0725">
        <w:t xml:space="preserve"> </w:t>
      </w:r>
      <w:r w:rsidRPr="002E5922" w:rsidR="00261DDD">
        <w:t>going</w:t>
      </w:r>
      <w:r w:rsidRPr="002E5922" w:rsidR="007B0725">
        <w:t xml:space="preserve"> </w:t>
      </w:r>
      <w:r w:rsidRPr="002E5922" w:rsidR="00261DDD">
        <w:t>to</w:t>
      </w:r>
      <w:r w:rsidRPr="002E5922" w:rsidR="007B0725">
        <w:t xml:space="preserve"> </w:t>
      </w:r>
      <w:r w:rsidRPr="002E5922" w:rsidR="00261DDD">
        <w:t>see</w:t>
      </w:r>
      <w:r w:rsidRPr="002E5922" w:rsidR="007B0725">
        <w:t xml:space="preserve"> </w:t>
      </w:r>
      <w:r w:rsidRPr="002E5922" w:rsidR="00261DDD">
        <w:t>that</w:t>
      </w:r>
      <w:r w:rsidRPr="002E5922" w:rsidR="007B0725">
        <w:t xml:space="preserve"> </w:t>
      </w:r>
      <w:r w:rsidRPr="002E5922" w:rsidR="00261DDD">
        <w:t>happen</w:t>
      </w:r>
      <w:r w:rsidRPr="002E5922" w:rsidR="00631EA3">
        <w:t>?</w:t>
      </w:r>
      <w:r w:rsidRPr="002E5922" w:rsidR="007B0725">
        <w:t xml:space="preserve"> </w:t>
      </w:r>
      <w:r w:rsidRPr="002E5922" w:rsidR="00631EA3">
        <w:t>Putting</w:t>
      </w:r>
      <w:r w:rsidRPr="002E5922" w:rsidR="007B0725">
        <w:t xml:space="preserve"> </w:t>
      </w:r>
      <w:r w:rsidRPr="002E5922" w:rsidR="00631EA3">
        <w:t>my</w:t>
      </w:r>
      <w:r w:rsidRPr="002E5922" w:rsidR="007B0725">
        <w:t xml:space="preserve"> </w:t>
      </w:r>
      <w:r w:rsidRPr="002E5922" w:rsidR="00631EA3">
        <w:t>farming</w:t>
      </w:r>
      <w:r w:rsidRPr="002E5922" w:rsidR="007B0725">
        <w:t xml:space="preserve"> </w:t>
      </w:r>
      <w:r w:rsidRPr="002E5922" w:rsidR="00631EA3">
        <w:t>hat</w:t>
      </w:r>
      <w:r w:rsidRPr="002E5922" w:rsidR="007B0725">
        <w:t xml:space="preserve"> </w:t>
      </w:r>
      <w:r w:rsidRPr="002E5922" w:rsidR="00631EA3">
        <w:t>on</w:t>
      </w:r>
      <w:r w:rsidRPr="002E5922" w:rsidR="006F2F9D">
        <w:t>,</w:t>
      </w:r>
      <w:r w:rsidRPr="002E5922" w:rsidR="007B0725">
        <w:t xml:space="preserve"> </w:t>
      </w:r>
      <w:r w:rsidRPr="002E5922" w:rsidR="00261DDD">
        <w:t>I</w:t>
      </w:r>
      <w:r w:rsidRPr="002E5922" w:rsidR="007B0725">
        <w:t xml:space="preserve"> </w:t>
      </w:r>
      <w:r w:rsidRPr="002E5922" w:rsidR="00261DDD">
        <w:t>probably</w:t>
      </w:r>
      <w:r w:rsidRPr="002E5922" w:rsidR="007B0725">
        <w:t xml:space="preserve"> </w:t>
      </w:r>
      <w:r w:rsidRPr="002E5922" w:rsidR="00261DDD">
        <w:t>want</w:t>
      </w:r>
      <w:r w:rsidRPr="002E5922" w:rsidR="007B0725">
        <w:t xml:space="preserve"> </w:t>
      </w:r>
      <w:r w:rsidRPr="002E5922" w:rsidR="00261DDD">
        <w:t>to</w:t>
      </w:r>
      <w:r w:rsidRPr="002E5922" w:rsidR="007B0725">
        <w:t xml:space="preserve"> </w:t>
      </w:r>
      <w:r w:rsidRPr="002E5922" w:rsidR="00261DDD">
        <w:t>see</w:t>
      </w:r>
      <w:r w:rsidRPr="002E5922" w:rsidR="007B0725">
        <w:t xml:space="preserve"> </w:t>
      </w:r>
      <w:r w:rsidRPr="002E5922" w:rsidR="00261DDD">
        <w:t>the</w:t>
      </w:r>
      <w:r w:rsidRPr="002E5922" w:rsidR="007B0725">
        <w:t xml:space="preserve"> </w:t>
      </w:r>
      <w:r w:rsidRPr="002E5922" w:rsidR="00261DDD">
        <w:t>milk</w:t>
      </w:r>
      <w:r w:rsidRPr="002E5922" w:rsidR="007B0725">
        <w:t xml:space="preserve"> </w:t>
      </w:r>
      <w:r w:rsidRPr="002E5922" w:rsidR="00261DDD">
        <w:t>prices</w:t>
      </w:r>
      <w:r w:rsidRPr="002E5922" w:rsidR="007B0725">
        <w:t xml:space="preserve"> </w:t>
      </w:r>
      <w:r w:rsidRPr="002E5922" w:rsidR="00261DDD">
        <w:t>maintain</w:t>
      </w:r>
      <w:r w:rsidRPr="002E5922" w:rsidR="00631EA3">
        <w:t>ed,</w:t>
      </w:r>
      <w:r w:rsidRPr="002E5922" w:rsidR="007B0725">
        <w:t xml:space="preserve"> </w:t>
      </w:r>
      <w:r w:rsidRPr="002E5922" w:rsidR="00631EA3">
        <w:t>but</w:t>
      </w:r>
      <w:r w:rsidRPr="002E5922" w:rsidR="007B0725">
        <w:t xml:space="preserve"> </w:t>
      </w:r>
      <w:r w:rsidRPr="002E5922" w:rsidR="00631EA3">
        <w:t>with</w:t>
      </w:r>
      <w:r w:rsidRPr="002E5922" w:rsidR="007B0725">
        <w:t xml:space="preserve"> </w:t>
      </w:r>
      <w:r w:rsidRPr="002E5922" w:rsidR="00631EA3">
        <w:t>a</w:t>
      </w:r>
      <w:r w:rsidRPr="002E5922" w:rsidR="007B0725">
        <w:t xml:space="preserve"> </w:t>
      </w:r>
      <w:r w:rsidRPr="002E5922" w:rsidR="00261DDD">
        <w:t>retailer</w:t>
      </w:r>
      <w:r w:rsidRPr="002E5922" w:rsidR="006B2490">
        <w:t>’</w:t>
      </w:r>
      <w:r w:rsidRPr="002E5922" w:rsidR="00631EA3">
        <w:t>s</w:t>
      </w:r>
      <w:r w:rsidRPr="002E5922" w:rsidR="007B0725">
        <w:t xml:space="preserve"> </w:t>
      </w:r>
      <w:r w:rsidRPr="002E5922" w:rsidR="00631EA3">
        <w:t>hat</w:t>
      </w:r>
      <w:r w:rsidRPr="002E5922" w:rsidR="007B0725">
        <w:t xml:space="preserve"> </w:t>
      </w:r>
      <w:r w:rsidRPr="002E5922" w:rsidR="00631EA3">
        <w:t>on</w:t>
      </w:r>
      <w:r w:rsidRPr="002E5922" w:rsidR="007B0725">
        <w:t xml:space="preserve"> </w:t>
      </w:r>
      <w:r w:rsidRPr="002E5922" w:rsidR="00631EA3">
        <w:t>w</w:t>
      </w:r>
      <w:r w:rsidRPr="002E5922" w:rsidR="00261DDD">
        <w:t>e</w:t>
      </w:r>
      <w:r w:rsidRPr="002E5922" w:rsidR="007B0725">
        <w:t xml:space="preserve"> </w:t>
      </w:r>
      <w:r w:rsidRPr="002E5922" w:rsidR="00261DDD">
        <w:t>will</w:t>
      </w:r>
      <w:r w:rsidRPr="002E5922" w:rsidR="007B0725">
        <w:t xml:space="preserve"> </w:t>
      </w:r>
      <w:r w:rsidRPr="002E5922" w:rsidR="00261DDD">
        <w:t>expect</w:t>
      </w:r>
      <w:r w:rsidRPr="002E5922" w:rsidR="007B0725">
        <w:t xml:space="preserve"> </w:t>
      </w:r>
      <w:r w:rsidRPr="002E5922" w:rsidR="00261DDD">
        <w:t>t</w:t>
      </w:r>
      <w:r w:rsidRPr="002E5922" w:rsidR="00631EA3">
        <w:t>hem</w:t>
      </w:r>
      <w:r w:rsidRPr="002E5922" w:rsidR="007B0725">
        <w:t xml:space="preserve"> </w:t>
      </w:r>
      <w:r w:rsidRPr="002E5922" w:rsidR="00631EA3">
        <w:t>to</w:t>
      </w:r>
      <w:r w:rsidRPr="002E5922" w:rsidR="007B0725">
        <w:t xml:space="preserve"> </w:t>
      </w:r>
      <w:r w:rsidRPr="002E5922" w:rsidR="00631EA3">
        <w:t>balance</w:t>
      </w:r>
      <w:r w:rsidRPr="002E5922" w:rsidR="007B0725">
        <w:t xml:space="preserve"> </w:t>
      </w:r>
      <w:r w:rsidRPr="002E5922" w:rsidR="00631EA3">
        <w:t>themselves</w:t>
      </w:r>
      <w:r w:rsidRPr="002E5922" w:rsidR="007B0725">
        <w:t xml:space="preserve"> </w:t>
      </w:r>
      <w:r w:rsidRPr="002E5922" w:rsidR="00631EA3">
        <w:t>out.</w:t>
      </w:r>
      <w:r w:rsidRPr="002E5922" w:rsidR="007B0725">
        <w:t xml:space="preserve"> </w:t>
      </w:r>
      <w:r w:rsidRPr="002E5922" w:rsidR="00631EA3">
        <w:t>Are</w:t>
      </w:r>
      <w:r w:rsidRPr="002E5922" w:rsidR="007B0725">
        <w:t xml:space="preserve"> </w:t>
      </w:r>
      <w:r w:rsidRPr="002E5922" w:rsidR="00631EA3">
        <w:t>you</w:t>
      </w:r>
      <w:r w:rsidRPr="002E5922" w:rsidR="007B0725">
        <w:t xml:space="preserve"> </w:t>
      </w:r>
      <w:r w:rsidRPr="002E5922" w:rsidR="00261DDD">
        <w:t>expecting</w:t>
      </w:r>
      <w:r w:rsidRPr="002E5922" w:rsidR="007B0725">
        <w:t xml:space="preserve"> </w:t>
      </w:r>
      <w:r w:rsidRPr="002E5922" w:rsidR="00261DDD">
        <w:t>that</w:t>
      </w:r>
      <w:r w:rsidRPr="002E5922" w:rsidR="007B0725">
        <w:t xml:space="preserve"> </w:t>
      </w:r>
      <w:r w:rsidRPr="002E5922" w:rsidR="00261DDD">
        <w:t>to</w:t>
      </w:r>
      <w:r w:rsidRPr="002E5922" w:rsidR="007B0725">
        <w:t xml:space="preserve"> </w:t>
      </w:r>
      <w:r w:rsidRPr="002E5922" w:rsidR="00261DDD">
        <w:t>happen</w:t>
      </w:r>
      <w:r w:rsidRPr="002E5922" w:rsidR="00631EA3">
        <w:t>?</w:t>
      </w:r>
    </w:p>
    <w:p w:rsidR="00631EA3" w:rsidRPr="002E5922" w:rsidP="00631EA3">
      <w:pPr>
        <w:pStyle w:val="Answer"/>
      </w:pPr>
      <w:sdt>
        <w:sdtPr>
          <w:alias w:val="Witness"/>
          <w:id w:val="300971511"/>
          <w:placeholder>
            <w:docPart w:val="DefaultPlaceholder_1082065158"/>
          </w:placeholder>
          <w:richText/>
        </w:sdtPr>
        <w:sdtContent>
          <w:r w:rsidRPr="002E5922" w:rsidR="007B0725">
            <w:rPr>
              <w:b/>
              <w:i/>
            </w:rPr>
            <w:t>Andrew Opie:</w:t>
          </w:r>
        </w:sdtContent>
      </w:sdt>
      <w:r w:rsidRPr="002E5922" w:rsidR="006F2F9D">
        <w:t xml:space="preserve"> </w:t>
      </w:r>
      <w:r w:rsidRPr="002E5922" w:rsidR="00B91E55">
        <w:t>Yes</w:t>
      </w:r>
      <w:r w:rsidRPr="002E5922" w:rsidR="006F2F9D">
        <w:t xml:space="preserve">, we </w:t>
      </w:r>
      <w:r w:rsidRPr="002E5922">
        <w:t>are</w:t>
      </w:r>
      <w:r w:rsidRPr="002E5922" w:rsidR="007B0725">
        <w:t xml:space="preserve"> </w:t>
      </w:r>
      <w:r w:rsidRPr="002E5922">
        <w:t>already</w:t>
      </w:r>
      <w:r w:rsidRPr="002E5922" w:rsidR="007B0725">
        <w:t xml:space="preserve"> </w:t>
      </w:r>
      <w:r w:rsidRPr="002E5922">
        <w:t>seeing</w:t>
      </w:r>
      <w:r w:rsidRPr="002E5922" w:rsidR="007B0725">
        <w:t xml:space="preserve"> </w:t>
      </w:r>
      <w:r w:rsidRPr="002E5922">
        <w:t>prices</w:t>
      </w:r>
      <w:r w:rsidRPr="002E5922" w:rsidR="007B0725">
        <w:t xml:space="preserve"> </w:t>
      </w:r>
      <w:r w:rsidRPr="002E5922">
        <w:t>come</w:t>
      </w:r>
      <w:r w:rsidRPr="002E5922" w:rsidR="007B0725">
        <w:t xml:space="preserve"> </w:t>
      </w:r>
      <w:r w:rsidRPr="002E5922">
        <w:t>down.</w:t>
      </w:r>
      <w:r w:rsidRPr="002E5922" w:rsidR="007B0725">
        <w:t xml:space="preserve"> </w:t>
      </w:r>
      <w:r w:rsidRPr="002E5922">
        <w:t>The</w:t>
      </w:r>
      <w:r w:rsidRPr="002E5922" w:rsidR="007B0725">
        <w:t xml:space="preserve"> </w:t>
      </w:r>
      <w:r w:rsidRPr="002E5922">
        <w:t>inflation</w:t>
      </w:r>
      <w:r w:rsidRPr="002E5922" w:rsidR="007B0725">
        <w:t xml:space="preserve"> </w:t>
      </w:r>
      <w:r w:rsidRPr="002E5922">
        <w:t>figures</w:t>
      </w:r>
      <w:r w:rsidRPr="002E5922" w:rsidR="007B0725">
        <w:t xml:space="preserve"> </w:t>
      </w:r>
      <w:r w:rsidRPr="002E5922">
        <w:t>I</w:t>
      </w:r>
      <w:r w:rsidRPr="002E5922" w:rsidR="007B0725">
        <w:t xml:space="preserve"> </w:t>
      </w:r>
      <w:r w:rsidRPr="002E5922">
        <w:t>gave</w:t>
      </w:r>
      <w:r w:rsidRPr="002E5922" w:rsidR="007B0725">
        <w:t xml:space="preserve"> </w:t>
      </w:r>
      <w:r w:rsidRPr="002E5922">
        <w:t>earlier</w:t>
      </w:r>
      <w:r w:rsidRPr="002E5922" w:rsidR="007B0725">
        <w:t xml:space="preserve"> </w:t>
      </w:r>
      <w:r w:rsidRPr="002E5922">
        <w:t>are</w:t>
      </w:r>
      <w:r w:rsidRPr="002E5922" w:rsidR="007B0725">
        <w:t xml:space="preserve"> </w:t>
      </w:r>
      <w:r w:rsidRPr="002E5922">
        <w:t>based</w:t>
      </w:r>
      <w:r w:rsidRPr="002E5922" w:rsidR="007B0725">
        <w:t xml:space="preserve"> </w:t>
      </w:r>
      <w:r w:rsidRPr="002E5922">
        <w:t>on</w:t>
      </w:r>
      <w:r w:rsidRPr="002E5922" w:rsidR="007B0725">
        <w:t xml:space="preserve"> </w:t>
      </w:r>
      <w:r w:rsidRPr="002E5922">
        <w:t>a</w:t>
      </w:r>
      <w:r w:rsidRPr="002E5922" w:rsidR="007B0725">
        <w:t xml:space="preserve"> </w:t>
      </w:r>
      <w:r w:rsidRPr="002E5922">
        <w:t>basket</w:t>
      </w:r>
      <w:r w:rsidRPr="002E5922" w:rsidR="007B0725">
        <w:t xml:space="preserve"> </w:t>
      </w:r>
      <w:r w:rsidRPr="002E5922">
        <w:t>of</w:t>
      </w:r>
      <w:r w:rsidRPr="002E5922" w:rsidR="007B0725">
        <w:t xml:space="preserve"> </w:t>
      </w:r>
      <w:r w:rsidRPr="002E5922">
        <w:t>hundreds</w:t>
      </w:r>
      <w:r w:rsidRPr="002E5922" w:rsidR="007B0725">
        <w:t xml:space="preserve"> </w:t>
      </w:r>
      <w:r w:rsidRPr="002E5922">
        <w:t>of</w:t>
      </w:r>
      <w:r w:rsidRPr="002E5922" w:rsidR="007B0725">
        <w:t xml:space="preserve"> </w:t>
      </w:r>
      <w:r w:rsidRPr="002E5922">
        <w:t>items</w:t>
      </w:r>
      <w:r w:rsidRPr="002E5922" w:rsidR="007B0725">
        <w:t xml:space="preserve"> </w:t>
      </w:r>
      <w:r w:rsidRPr="002E5922">
        <w:t>spread</w:t>
      </w:r>
      <w:r w:rsidRPr="002E5922" w:rsidR="007B0725">
        <w:t xml:space="preserve"> </w:t>
      </w:r>
      <w:r w:rsidRPr="002E5922">
        <w:t>across</w:t>
      </w:r>
      <w:r w:rsidRPr="002E5922" w:rsidR="007B0725">
        <w:t xml:space="preserve"> </w:t>
      </w:r>
      <w:r w:rsidRPr="002E5922">
        <w:t>all</w:t>
      </w:r>
      <w:r w:rsidRPr="002E5922" w:rsidR="007B0725">
        <w:t xml:space="preserve"> </w:t>
      </w:r>
      <w:r w:rsidRPr="002E5922">
        <w:t>different</w:t>
      </w:r>
      <w:r w:rsidRPr="002E5922" w:rsidR="007B0725">
        <w:t xml:space="preserve"> </w:t>
      </w:r>
      <w:r w:rsidRPr="002E5922">
        <w:t>stores</w:t>
      </w:r>
      <w:r w:rsidRPr="002E5922" w:rsidR="007B0725">
        <w:t xml:space="preserve"> </w:t>
      </w:r>
      <w:r w:rsidRPr="002E5922">
        <w:t>and</w:t>
      </w:r>
      <w:r w:rsidRPr="002E5922" w:rsidR="007B0725">
        <w:t xml:space="preserve"> </w:t>
      </w:r>
      <w:r w:rsidRPr="002E5922">
        <w:t>online.</w:t>
      </w:r>
      <w:r w:rsidRPr="002E5922" w:rsidR="007B0725">
        <w:t xml:space="preserve"> </w:t>
      </w:r>
      <w:r w:rsidRPr="002E5922">
        <w:t>This</w:t>
      </w:r>
      <w:r w:rsidRPr="002E5922" w:rsidR="007B0725">
        <w:t xml:space="preserve"> </w:t>
      </w:r>
      <w:r w:rsidRPr="002E5922">
        <w:t>is</w:t>
      </w:r>
      <w:r w:rsidRPr="002E5922" w:rsidR="007B0725">
        <w:t xml:space="preserve"> </w:t>
      </w:r>
      <w:r w:rsidRPr="002E5922">
        <w:t>representative</w:t>
      </w:r>
      <w:r w:rsidRPr="002E5922" w:rsidR="007B0725">
        <w:t xml:space="preserve"> </w:t>
      </w:r>
      <w:r w:rsidRPr="002E5922">
        <w:t>of</w:t>
      </w:r>
      <w:r w:rsidRPr="002E5922" w:rsidR="007B0725">
        <w:t xml:space="preserve"> </w:t>
      </w:r>
      <w:r w:rsidRPr="002E5922">
        <w:t>what</w:t>
      </w:r>
      <w:r w:rsidRPr="002E5922" w:rsidR="007B0725">
        <w:t xml:space="preserve"> </w:t>
      </w:r>
      <w:r w:rsidRPr="002E5922">
        <w:t>your</w:t>
      </w:r>
      <w:r w:rsidRPr="002E5922" w:rsidR="007B0725">
        <w:t xml:space="preserve"> </w:t>
      </w:r>
      <w:r w:rsidRPr="002E5922">
        <w:t>typical</w:t>
      </w:r>
      <w:r w:rsidRPr="002E5922" w:rsidR="007B0725">
        <w:t xml:space="preserve"> </w:t>
      </w:r>
      <w:r w:rsidRPr="002E5922">
        <w:t>weekly</w:t>
      </w:r>
      <w:r w:rsidRPr="002E5922" w:rsidR="007B0725">
        <w:t xml:space="preserve"> </w:t>
      </w:r>
      <w:r w:rsidRPr="002E5922">
        <w:t>shop</w:t>
      </w:r>
      <w:r w:rsidRPr="002E5922" w:rsidR="007B0725">
        <w:t xml:space="preserve"> </w:t>
      </w:r>
      <w:r w:rsidRPr="002E5922">
        <w:t>would</w:t>
      </w:r>
      <w:r w:rsidRPr="002E5922" w:rsidR="007B0725">
        <w:t xml:space="preserve"> </w:t>
      </w:r>
      <w:r w:rsidRPr="002E5922">
        <w:t>be</w:t>
      </w:r>
      <w:r w:rsidRPr="002E5922" w:rsidR="007B0725">
        <w:t xml:space="preserve"> </w:t>
      </w:r>
      <w:r w:rsidRPr="002E5922">
        <w:t>if</w:t>
      </w:r>
      <w:r w:rsidRPr="002E5922" w:rsidR="007B0725">
        <w:t xml:space="preserve"> </w:t>
      </w:r>
      <w:r w:rsidRPr="002E5922">
        <w:t>you</w:t>
      </w:r>
      <w:r w:rsidRPr="002E5922" w:rsidR="007B0725">
        <w:t xml:space="preserve"> </w:t>
      </w:r>
      <w:r w:rsidRPr="002E5922">
        <w:t>go</w:t>
      </w:r>
      <w:r w:rsidRPr="002E5922" w:rsidR="007B0725">
        <w:t xml:space="preserve"> </w:t>
      </w:r>
      <w:r w:rsidRPr="002E5922">
        <w:t>into</w:t>
      </w:r>
      <w:r w:rsidRPr="002E5922" w:rsidR="007B0725">
        <w:t xml:space="preserve"> </w:t>
      </w:r>
      <w:r w:rsidRPr="002E5922">
        <w:t>a</w:t>
      </w:r>
      <w:r w:rsidRPr="002E5922" w:rsidR="007B0725">
        <w:t xml:space="preserve"> </w:t>
      </w:r>
      <w:r w:rsidRPr="002E5922">
        <w:t>supermarket.</w:t>
      </w:r>
      <w:r w:rsidRPr="002E5922" w:rsidR="007B0725">
        <w:t xml:space="preserve"> </w:t>
      </w:r>
      <w:r w:rsidRPr="002E5922">
        <w:t>Frankly,</w:t>
      </w:r>
      <w:r w:rsidRPr="002E5922" w:rsidR="007B0725">
        <w:t xml:space="preserve"> </w:t>
      </w:r>
      <w:r w:rsidRPr="002E5922">
        <w:t>certain</w:t>
      </w:r>
      <w:r w:rsidRPr="002E5922" w:rsidR="007B0725">
        <w:t xml:space="preserve"> </w:t>
      </w:r>
      <w:r w:rsidRPr="002E5922">
        <w:t>products</w:t>
      </w:r>
      <w:r w:rsidRPr="002E5922" w:rsidR="007B0725">
        <w:t xml:space="preserve"> </w:t>
      </w:r>
      <w:r w:rsidRPr="002E5922">
        <w:t>within</w:t>
      </w:r>
      <w:r w:rsidRPr="002E5922" w:rsidR="007B0725">
        <w:t xml:space="preserve"> </w:t>
      </w:r>
      <w:r w:rsidRPr="002E5922">
        <w:t>that</w:t>
      </w:r>
      <w:r w:rsidRPr="002E5922" w:rsidR="007B0725">
        <w:t xml:space="preserve"> </w:t>
      </w:r>
      <w:r w:rsidRPr="002E5922">
        <w:t>basket</w:t>
      </w:r>
      <w:r w:rsidRPr="002E5922" w:rsidR="007B0725">
        <w:t xml:space="preserve"> </w:t>
      </w:r>
      <w:r w:rsidRPr="002E5922">
        <w:t>will</w:t>
      </w:r>
      <w:r w:rsidRPr="002E5922" w:rsidR="007B0725">
        <w:t xml:space="preserve"> </w:t>
      </w:r>
      <w:r w:rsidRPr="002E5922" w:rsidR="006F2F9D">
        <w:t xml:space="preserve">always </w:t>
      </w:r>
      <w:r w:rsidRPr="002E5922">
        <w:t>go</w:t>
      </w:r>
      <w:r w:rsidRPr="002E5922" w:rsidR="007B0725">
        <w:t xml:space="preserve"> </w:t>
      </w:r>
      <w:r w:rsidRPr="002E5922">
        <w:t>up</w:t>
      </w:r>
      <w:r w:rsidRPr="002E5922" w:rsidR="007B0725">
        <w:t xml:space="preserve"> </w:t>
      </w:r>
      <w:r w:rsidRPr="002E5922">
        <w:t>and</w:t>
      </w:r>
      <w:r w:rsidRPr="002E5922" w:rsidR="007B0725">
        <w:t xml:space="preserve"> </w:t>
      </w:r>
      <w:r w:rsidRPr="002E5922">
        <w:t>down</w:t>
      </w:r>
      <w:r w:rsidRPr="002E5922" w:rsidR="007B0725">
        <w:t xml:space="preserve"> </w:t>
      </w:r>
      <w:r w:rsidRPr="002E5922">
        <w:t>a</w:t>
      </w:r>
      <w:r w:rsidRPr="002E5922" w:rsidR="007B0725">
        <w:t xml:space="preserve"> </w:t>
      </w:r>
      <w:r w:rsidRPr="002E5922">
        <w:t>little</w:t>
      </w:r>
      <w:r w:rsidRPr="002E5922" w:rsidR="007B0725">
        <w:t xml:space="preserve"> </w:t>
      </w:r>
      <w:r w:rsidRPr="002E5922">
        <w:t>more,</w:t>
      </w:r>
      <w:r w:rsidRPr="002E5922" w:rsidR="007B0725">
        <w:t xml:space="preserve"> </w:t>
      </w:r>
      <w:r w:rsidRPr="002E5922">
        <w:t>particularly</w:t>
      </w:r>
      <w:r w:rsidRPr="002E5922" w:rsidR="007B0725">
        <w:t xml:space="preserve"> </w:t>
      </w:r>
      <w:r w:rsidRPr="002E5922">
        <w:t>fresh,</w:t>
      </w:r>
      <w:r w:rsidRPr="002E5922" w:rsidR="007B0725">
        <w:t xml:space="preserve"> </w:t>
      </w:r>
      <w:r w:rsidRPr="002E5922">
        <w:t>which</w:t>
      </w:r>
      <w:r w:rsidRPr="002E5922" w:rsidR="007B0725">
        <w:t xml:space="preserve"> </w:t>
      </w:r>
      <w:r w:rsidRPr="002E5922">
        <w:t>is</w:t>
      </w:r>
      <w:r w:rsidRPr="002E5922" w:rsidR="007B0725">
        <w:t xml:space="preserve"> </w:t>
      </w:r>
      <w:r w:rsidRPr="002E5922">
        <w:t>susceptible</w:t>
      </w:r>
      <w:r w:rsidRPr="002E5922" w:rsidR="007B0725">
        <w:t xml:space="preserve"> </w:t>
      </w:r>
      <w:r w:rsidRPr="002E5922">
        <w:t>to</w:t>
      </w:r>
      <w:r w:rsidRPr="002E5922" w:rsidR="007B0725">
        <w:t xml:space="preserve"> </w:t>
      </w:r>
      <w:r w:rsidRPr="002E5922" w:rsidR="006F2F9D">
        <w:t>weather</w:t>
      </w:r>
      <w:r w:rsidRPr="002E5922">
        <w:t>,</w:t>
      </w:r>
      <w:r w:rsidRPr="002E5922" w:rsidR="007B0725">
        <w:t xml:space="preserve"> </w:t>
      </w:r>
      <w:r w:rsidRPr="002E5922">
        <w:t>for</w:t>
      </w:r>
      <w:r w:rsidRPr="002E5922" w:rsidR="007B0725">
        <w:t xml:space="preserve"> </w:t>
      </w:r>
      <w:r w:rsidRPr="002E5922">
        <w:t>example.</w:t>
      </w:r>
      <w:r w:rsidRPr="002E5922" w:rsidR="007B0725">
        <w:t xml:space="preserve"> </w:t>
      </w:r>
      <w:r w:rsidRPr="002E5922">
        <w:t>You</w:t>
      </w:r>
      <w:r w:rsidRPr="002E5922" w:rsidR="007B0725">
        <w:t xml:space="preserve"> </w:t>
      </w:r>
      <w:r w:rsidRPr="002E5922">
        <w:t>get</w:t>
      </w:r>
      <w:r w:rsidRPr="002E5922" w:rsidR="007B0725">
        <w:t xml:space="preserve"> </w:t>
      </w:r>
      <w:r w:rsidRPr="002E5922">
        <w:t>those</w:t>
      </w:r>
      <w:r w:rsidRPr="002E5922" w:rsidR="007B0725">
        <w:t xml:space="preserve"> </w:t>
      </w:r>
      <w:r w:rsidRPr="002E5922">
        <w:t>variations,</w:t>
      </w:r>
      <w:r w:rsidRPr="002E5922" w:rsidR="007B0725">
        <w:t xml:space="preserve"> </w:t>
      </w:r>
      <w:r w:rsidRPr="002E5922">
        <w:t>but</w:t>
      </w:r>
      <w:r w:rsidRPr="002E5922" w:rsidR="007B0725">
        <w:t xml:space="preserve"> </w:t>
      </w:r>
      <w:r w:rsidRPr="002E5922">
        <w:t>overall</w:t>
      </w:r>
      <w:r w:rsidRPr="002E5922" w:rsidR="007B0725">
        <w:t xml:space="preserve"> </w:t>
      </w:r>
      <w:r w:rsidRPr="002E5922">
        <w:t>it</w:t>
      </w:r>
      <w:r w:rsidRPr="002E5922" w:rsidR="007B0725">
        <w:t xml:space="preserve"> </w:t>
      </w:r>
      <w:r w:rsidRPr="002E5922">
        <w:t>is</w:t>
      </w:r>
      <w:r w:rsidRPr="002E5922" w:rsidR="007B0725">
        <w:t xml:space="preserve"> </w:t>
      </w:r>
      <w:r w:rsidRPr="002E5922">
        <w:t>quite</w:t>
      </w:r>
      <w:r w:rsidRPr="002E5922" w:rsidR="007B0725">
        <w:t xml:space="preserve"> </w:t>
      </w:r>
      <w:r w:rsidRPr="002E5922">
        <w:t>clear</w:t>
      </w:r>
      <w:r w:rsidRPr="002E5922" w:rsidR="007B0725">
        <w:t xml:space="preserve"> </w:t>
      </w:r>
      <w:r w:rsidRPr="002E5922">
        <w:t>for</w:t>
      </w:r>
      <w:r w:rsidRPr="002E5922" w:rsidR="007B0725">
        <w:t xml:space="preserve"> </w:t>
      </w:r>
      <w:r w:rsidRPr="002E5922">
        <w:t>British</w:t>
      </w:r>
      <w:r w:rsidRPr="002E5922" w:rsidR="007B0725">
        <w:t xml:space="preserve"> </w:t>
      </w:r>
      <w:r w:rsidRPr="002E5922">
        <w:t>consumers</w:t>
      </w:r>
      <w:r w:rsidRPr="002E5922" w:rsidR="006F2F9D">
        <w:t xml:space="preserve"> that</w:t>
      </w:r>
      <w:r w:rsidRPr="002E5922" w:rsidR="007B0725">
        <w:t xml:space="preserve"> </w:t>
      </w:r>
      <w:r w:rsidRPr="002E5922">
        <w:t>not</w:t>
      </w:r>
      <w:r w:rsidRPr="002E5922" w:rsidR="007B0725">
        <w:t xml:space="preserve"> </w:t>
      </w:r>
      <w:r w:rsidRPr="002E5922">
        <w:t>only</w:t>
      </w:r>
      <w:r w:rsidRPr="002E5922" w:rsidR="007B0725">
        <w:t xml:space="preserve"> </w:t>
      </w:r>
      <w:r w:rsidRPr="002E5922">
        <w:t>are</w:t>
      </w:r>
      <w:r w:rsidRPr="002E5922" w:rsidR="007B0725">
        <w:t xml:space="preserve"> </w:t>
      </w:r>
      <w:r w:rsidRPr="002E5922">
        <w:t>food</w:t>
      </w:r>
      <w:r w:rsidRPr="002E5922" w:rsidR="007B0725">
        <w:t xml:space="preserve"> </w:t>
      </w:r>
      <w:r w:rsidRPr="002E5922">
        <w:t>prices</w:t>
      </w:r>
      <w:r w:rsidRPr="002E5922" w:rsidR="007B0725">
        <w:t xml:space="preserve"> </w:t>
      </w:r>
      <w:r w:rsidRPr="002E5922">
        <w:t>continuing</w:t>
      </w:r>
      <w:r w:rsidRPr="002E5922" w:rsidR="007B0725">
        <w:t xml:space="preserve"> </w:t>
      </w:r>
      <w:r w:rsidRPr="002E5922">
        <w:t>to</w:t>
      </w:r>
      <w:r w:rsidRPr="002E5922" w:rsidR="007B0725">
        <w:t xml:space="preserve"> </w:t>
      </w:r>
      <w:r w:rsidRPr="002E5922">
        <w:t>be</w:t>
      </w:r>
      <w:r w:rsidRPr="002E5922" w:rsidR="007B0725">
        <w:t xml:space="preserve"> </w:t>
      </w:r>
      <w:r w:rsidRPr="002E5922">
        <w:t>kept</w:t>
      </w:r>
      <w:r w:rsidRPr="002E5922" w:rsidR="007B0725">
        <w:t xml:space="preserve"> </w:t>
      </w:r>
      <w:r w:rsidRPr="002E5922">
        <w:t>low</w:t>
      </w:r>
      <w:r w:rsidRPr="002E5922" w:rsidR="006F2F9D">
        <w:t>, but</w:t>
      </w:r>
      <w:r w:rsidRPr="002E5922" w:rsidR="007B0725">
        <w:t xml:space="preserve"> </w:t>
      </w:r>
      <w:r w:rsidRPr="002E5922">
        <w:t>they</w:t>
      </w:r>
      <w:r w:rsidRPr="002E5922" w:rsidR="007B0725">
        <w:t xml:space="preserve"> </w:t>
      </w:r>
      <w:r w:rsidRPr="002E5922">
        <w:t>are</w:t>
      </w:r>
      <w:r w:rsidRPr="002E5922" w:rsidR="007B0725">
        <w:t xml:space="preserve"> </w:t>
      </w:r>
      <w:r w:rsidRPr="002E5922">
        <w:t>likely</w:t>
      </w:r>
      <w:r w:rsidRPr="002E5922" w:rsidR="007B0725">
        <w:t xml:space="preserve"> </w:t>
      </w:r>
      <w:r w:rsidRPr="002E5922">
        <w:t>to</w:t>
      </w:r>
      <w:r w:rsidRPr="002E5922" w:rsidR="007B0725">
        <w:t xml:space="preserve"> </w:t>
      </w:r>
      <w:r w:rsidRPr="002E5922">
        <w:t>fall</w:t>
      </w:r>
      <w:r w:rsidRPr="002E5922" w:rsidR="007B0725">
        <w:t xml:space="preserve"> </w:t>
      </w:r>
      <w:r w:rsidRPr="002E5922">
        <w:t>again</w:t>
      </w:r>
      <w:r w:rsidRPr="002E5922" w:rsidR="007B0725">
        <w:t xml:space="preserve"> </w:t>
      </w:r>
      <w:r w:rsidRPr="002E5922">
        <w:t>and</w:t>
      </w:r>
      <w:r w:rsidRPr="002E5922" w:rsidR="007B0725">
        <w:t xml:space="preserve"> </w:t>
      </w:r>
      <w:r w:rsidRPr="002E5922">
        <w:t>you</w:t>
      </w:r>
      <w:r w:rsidRPr="002E5922" w:rsidR="007B0725">
        <w:t xml:space="preserve"> </w:t>
      </w:r>
      <w:r w:rsidRPr="002E5922">
        <w:t>will</w:t>
      </w:r>
      <w:r w:rsidRPr="002E5922" w:rsidR="007B0725">
        <w:t xml:space="preserve"> </w:t>
      </w:r>
      <w:r w:rsidRPr="002E5922">
        <w:t>have</w:t>
      </w:r>
      <w:r w:rsidRPr="002E5922" w:rsidR="007B0725">
        <w:t xml:space="preserve"> </w:t>
      </w:r>
      <w:r w:rsidRPr="002E5922">
        <w:t>seen</w:t>
      </w:r>
      <w:r w:rsidRPr="002E5922" w:rsidR="007B0725">
        <w:t xml:space="preserve"> </w:t>
      </w:r>
      <w:r w:rsidRPr="002E5922">
        <w:t>many</w:t>
      </w:r>
      <w:r w:rsidRPr="002E5922" w:rsidR="007B0725">
        <w:t xml:space="preserve"> </w:t>
      </w:r>
      <w:r w:rsidRPr="002E5922">
        <w:t>promotions.</w:t>
      </w:r>
    </w:p>
    <w:p w:rsidR="003C5B47" w:rsidRPr="002E5922" w:rsidP="003C5B47">
      <w:pPr>
        <w:pStyle w:val="Answer"/>
      </w:pPr>
      <w:r w:rsidRPr="002E5922">
        <w:t xml:space="preserve">To </w:t>
      </w:r>
      <w:r w:rsidRPr="002E5922" w:rsidR="00631EA3">
        <w:t>your</w:t>
      </w:r>
      <w:r w:rsidRPr="002E5922" w:rsidR="007B0725">
        <w:t xml:space="preserve"> </w:t>
      </w:r>
      <w:r w:rsidRPr="002E5922" w:rsidR="00631EA3">
        <w:t>point</w:t>
      </w:r>
      <w:r w:rsidRPr="002E5922" w:rsidR="007B0725">
        <w:t xml:space="preserve"> </w:t>
      </w:r>
      <w:r w:rsidRPr="002E5922" w:rsidR="00631EA3">
        <w:t>on</w:t>
      </w:r>
      <w:r w:rsidRPr="002E5922" w:rsidR="007B0725">
        <w:t xml:space="preserve"> </w:t>
      </w:r>
      <w:r w:rsidRPr="002E5922" w:rsidR="00631EA3">
        <w:t>farming,</w:t>
      </w:r>
      <w:r w:rsidRPr="002E5922" w:rsidR="007B0725">
        <w:t xml:space="preserve"> </w:t>
      </w:r>
      <w:r w:rsidRPr="002E5922" w:rsidR="00631EA3">
        <w:t>in</w:t>
      </w:r>
      <w:r w:rsidRPr="002E5922" w:rsidR="007B0725">
        <w:t xml:space="preserve"> </w:t>
      </w:r>
      <w:r w:rsidRPr="002E5922" w:rsidR="00631EA3">
        <w:t>the</w:t>
      </w:r>
      <w:r w:rsidRPr="002E5922" w:rsidR="007B0725">
        <w:t xml:space="preserve"> </w:t>
      </w:r>
      <w:r w:rsidRPr="002E5922" w:rsidR="00631EA3">
        <w:t>last</w:t>
      </w:r>
      <w:r w:rsidRPr="002E5922" w:rsidR="007B0725">
        <w:t xml:space="preserve"> </w:t>
      </w:r>
      <w:r w:rsidRPr="002E5922" w:rsidR="00631EA3">
        <w:t>month</w:t>
      </w:r>
      <w:r w:rsidRPr="002E5922" w:rsidR="007B0725">
        <w:t xml:space="preserve"> </w:t>
      </w:r>
      <w:r w:rsidRPr="002E5922" w:rsidR="00631EA3">
        <w:t>or</w:t>
      </w:r>
      <w:r w:rsidRPr="002E5922" w:rsidR="007B0725">
        <w:t xml:space="preserve"> </w:t>
      </w:r>
      <w:r w:rsidRPr="002E5922" w:rsidR="00631EA3">
        <w:t>so</w:t>
      </w:r>
      <w:r w:rsidRPr="002E5922">
        <w:t>,</w:t>
      </w:r>
      <w:r w:rsidRPr="002E5922" w:rsidR="007B0725">
        <w:t xml:space="preserve"> </w:t>
      </w:r>
      <w:r w:rsidRPr="002E5922" w:rsidR="00631EA3">
        <w:t>one</w:t>
      </w:r>
      <w:r w:rsidRPr="002E5922" w:rsidR="007B0725">
        <w:t xml:space="preserve"> </w:t>
      </w:r>
      <w:r w:rsidRPr="002E5922" w:rsidR="00631EA3">
        <w:t>of</w:t>
      </w:r>
      <w:r w:rsidRPr="002E5922" w:rsidR="007B0725">
        <w:t xml:space="preserve"> </w:t>
      </w:r>
      <w:r w:rsidRPr="002E5922" w:rsidR="00631EA3">
        <w:t>the</w:t>
      </w:r>
      <w:r w:rsidRPr="002E5922" w:rsidR="007B0725">
        <w:t xml:space="preserve"> </w:t>
      </w:r>
      <w:r w:rsidRPr="002E5922" w:rsidR="00631EA3">
        <w:t>great</w:t>
      </w:r>
      <w:r w:rsidRPr="002E5922" w:rsidR="007B0725">
        <w:t xml:space="preserve"> </w:t>
      </w:r>
      <w:r w:rsidRPr="002E5922" w:rsidR="00631EA3">
        <w:t>promotions</w:t>
      </w:r>
      <w:r w:rsidRPr="002E5922" w:rsidR="007B0725">
        <w:t xml:space="preserve"> </w:t>
      </w:r>
      <w:r w:rsidRPr="002E5922" w:rsidR="00631EA3">
        <w:t>that</w:t>
      </w:r>
      <w:r w:rsidRPr="002E5922" w:rsidR="007B0725">
        <w:t xml:space="preserve"> </w:t>
      </w:r>
      <w:r w:rsidRPr="002E5922" w:rsidR="00631EA3">
        <w:t>I</w:t>
      </w:r>
      <w:r w:rsidRPr="002E5922" w:rsidR="007B0725">
        <w:t xml:space="preserve"> </w:t>
      </w:r>
      <w:r w:rsidRPr="002E5922" w:rsidR="00631EA3">
        <w:t>am</w:t>
      </w:r>
      <w:r w:rsidRPr="002E5922" w:rsidR="007B0725">
        <w:t xml:space="preserve"> </w:t>
      </w:r>
      <w:r w:rsidRPr="002E5922" w:rsidR="00631EA3">
        <w:t>sure</w:t>
      </w:r>
      <w:r w:rsidRPr="002E5922" w:rsidR="007B0725">
        <w:t xml:space="preserve"> </w:t>
      </w:r>
      <w:r w:rsidRPr="002E5922" w:rsidR="00631EA3">
        <w:t>you</w:t>
      </w:r>
      <w:r w:rsidRPr="002E5922" w:rsidR="007B0725">
        <w:t xml:space="preserve"> </w:t>
      </w:r>
      <w:r w:rsidRPr="002E5922" w:rsidR="00631EA3">
        <w:t>have</w:t>
      </w:r>
      <w:r w:rsidRPr="002E5922" w:rsidR="007B0725">
        <w:t xml:space="preserve"> </w:t>
      </w:r>
      <w:r w:rsidRPr="002E5922" w:rsidR="00631EA3">
        <w:t>all</w:t>
      </w:r>
      <w:r w:rsidRPr="002E5922" w:rsidR="007B0725">
        <w:t xml:space="preserve"> </w:t>
      </w:r>
      <w:r w:rsidRPr="002E5922" w:rsidR="00631EA3">
        <w:t>seen</w:t>
      </w:r>
      <w:r w:rsidRPr="002E5922" w:rsidR="007B0725">
        <w:t xml:space="preserve"> </w:t>
      </w:r>
      <w:r w:rsidRPr="002E5922" w:rsidR="00631EA3">
        <w:t>in</w:t>
      </w:r>
      <w:r w:rsidRPr="002E5922" w:rsidR="007B0725">
        <w:t xml:space="preserve"> </w:t>
      </w:r>
      <w:r w:rsidRPr="002E5922" w:rsidR="00631EA3">
        <w:t>British</w:t>
      </w:r>
      <w:r w:rsidRPr="002E5922" w:rsidR="007B0725">
        <w:t xml:space="preserve"> </w:t>
      </w:r>
      <w:r w:rsidRPr="002E5922" w:rsidR="00631EA3">
        <w:t>supermarkets</w:t>
      </w:r>
      <w:r w:rsidRPr="002E5922" w:rsidR="007B0725">
        <w:t xml:space="preserve"> </w:t>
      </w:r>
      <w:r w:rsidRPr="002E5922" w:rsidR="00631EA3">
        <w:t>has</w:t>
      </w:r>
      <w:r w:rsidRPr="002E5922" w:rsidR="007B0725">
        <w:t xml:space="preserve"> </w:t>
      </w:r>
      <w:r w:rsidRPr="002E5922" w:rsidR="00631EA3">
        <w:t>been</w:t>
      </w:r>
      <w:r w:rsidRPr="002E5922" w:rsidR="007B0725">
        <w:t xml:space="preserve"> </w:t>
      </w:r>
      <w:r w:rsidRPr="002E5922" w:rsidR="00631EA3">
        <w:t>for</w:t>
      </w:r>
      <w:r w:rsidRPr="002E5922" w:rsidR="007B0725">
        <w:t xml:space="preserve"> </w:t>
      </w:r>
      <w:r w:rsidRPr="002E5922" w:rsidR="00631EA3">
        <w:t>steak.</w:t>
      </w:r>
      <w:r w:rsidRPr="002E5922" w:rsidR="007B0725">
        <w:t xml:space="preserve"> </w:t>
      </w:r>
      <w:r w:rsidRPr="002E5922" w:rsidR="00631EA3">
        <w:t>That</w:t>
      </w:r>
      <w:r w:rsidRPr="002E5922" w:rsidR="007B0725">
        <w:t xml:space="preserve"> </w:t>
      </w:r>
      <w:r w:rsidRPr="002E5922" w:rsidR="00631EA3">
        <w:t>came</w:t>
      </w:r>
      <w:r w:rsidRPr="002E5922" w:rsidR="007B0725">
        <w:t xml:space="preserve"> </w:t>
      </w:r>
      <w:r w:rsidRPr="002E5922" w:rsidR="00631EA3">
        <w:t>out</w:t>
      </w:r>
      <w:r w:rsidRPr="002E5922" w:rsidR="007B0725">
        <w:t xml:space="preserve"> </w:t>
      </w:r>
      <w:r w:rsidRPr="002E5922" w:rsidR="00631EA3">
        <w:t>of</w:t>
      </w:r>
      <w:r w:rsidRPr="002E5922" w:rsidR="007B0725">
        <w:t xml:space="preserve"> </w:t>
      </w:r>
      <w:r w:rsidRPr="002E5922" w:rsidR="00631EA3">
        <w:t>the</w:t>
      </w:r>
      <w:r w:rsidRPr="002E5922" w:rsidR="007B0725">
        <w:t xml:space="preserve"> </w:t>
      </w:r>
      <w:r w:rsidRPr="002E5922" w:rsidR="00631EA3">
        <w:t>hospitality</w:t>
      </w:r>
      <w:r w:rsidRPr="002E5922" w:rsidR="007B0725">
        <w:t xml:space="preserve"> </w:t>
      </w:r>
      <w:r w:rsidRPr="002E5922" w:rsidR="00631EA3">
        <w:t>sector</w:t>
      </w:r>
      <w:r w:rsidRPr="002E5922" w:rsidR="007B0725">
        <w:t xml:space="preserve"> </w:t>
      </w:r>
      <w:r w:rsidRPr="002E5922" w:rsidR="00631EA3">
        <w:t>and</w:t>
      </w:r>
      <w:r w:rsidRPr="002E5922" w:rsidR="007B0725">
        <w:t xml:space="preserve"> </w:t>
      </w:r>
      <w:r w:rsidRPr="002E5922" w:rsidR="00631EA3">
        <w:t>they</w:t>
      </w:r>
      <w:r w:rsidRPr="002E5922" w:rsidR="007B0725">
        <w:t xml:space="preserve"> </w:t>
      </w:r>
      <w:r w:rsidRPr="002E5922" w:rsidR="00631EA3">
        <w:t>could</w:t>
      </w:r>
      <w:r w:rsidRPr="002E5922" w:rsidR="007B0725">
        <w:t xml:space="preserve"> </w:t>
      </w:r>
      <w:r w:rsidRPr="002E5922" w:rsidR="00631EA3">
        <w:t>not</w:t>
      </w:r>
      <w:r w:rsidRPr="002E5922" w:rsidR="007B0725">
        <w:t xml:space="preserve"> </w:t>
      </w:r>
      <w:r w:rsidRPr="002E5922" w:rsidR="00631EA3">
        <w:t>find</w:t>
      </w:r>
      <w:r w:rsidRPr="002E5922" w:rsidR="007B0725">
        <w:t xml:space="preserve"> </w:t>
      </w:r>
      <w:r w:rsidRPr="002E5922" w:rsidR="00631EA3">
        <w:t>a</w:t>
      </w:r>
      <w:r w:rsidRPr="002E5922" w:rsidR="007B0725">
        <w:t xml:space="preserve"> </w:t>
      </w:r>
      <w:r w:rsidRPr="002E5922" w:rsidR="00631EA3">
        <w:t>home</w:t>
      </w:r>
      <w:r w:rsidRPr="002E5922" w:rsidR="007B0725">
        <w:t xml:space="preserve"> </w:t>
      </w:r>
      <w:r w:rsidRPr="002E5922" w:rsidR="00631EA3">
        <w:t>for</w:t>
      </w:r>
      <w:r w:rsidRPr="002E5922" w:rsidR="007B0725">
        <w:t xml:space="preserve"> </w:t>
      </w:r>
      <w:r w:rsidRPr="002E5922" w:rsidR="00631EA3">
        <w:t>it,</w:t>
      </w:r>
      <w:r w:rsidRPr="002E5922" w:rsidR="007B0725">
        <w:t xml:space="preserve"> </w:t>
      </w:r>
      <w:r w:rsidRPr="002E5922" w:rsidR="00631EA3">
        <w:t>so</w:t>
      </w:r>
      <w:r w:rsidRPr="002E5922" w:rsidR="007B0725">
        <w:t xml:space="preserve"> </w:t>
      </w:r>
      <w:r w:rsidRPr="002E5922" w:rsidR="00631EA3">
        <w:t>many</w:t>
      </w:r>
      <w:r w:rsidRPr="002E5922" w:rsidR="007B0725">
        <w:t xml:space="preserve"> </w:t>
      </w:r>
      <w:r w:rsidRPr="002E5922" w:rsidR="00631EA3">
        <w:t>retailers</w:t>
      </w:r>
      <w:r w:rsidRPr="002E5922" w:rsidR="007B0725">
        <w:t xml:space="preserve"> </w:t>
      </w:r>
      <w:r w:rsidRPr="002E5922" w:rsidR="00631EA3">
        <w:t>have</w:t>
      </w:r>
      <w:r w:rsidRPr="002E5922" w:rsidR="007B0725">
        <w:t xml:space="preserve"> </w:t>
      </w:r>
      <w:r w:rsidRPr="002E5922" w:rsidR="00631EA3">
        <w:t>picked</w:t>
      </w:r>
      <w:r w:rsidRPr="002E5922" w:rsidR="007B0725">
        <w:t xml:space="preserve"> </w:t>
      </w:r>
      <w:r w:rsidRPr="002E5922" w:rsidR="00631EA3">
        <w:t>up</w:t>
      </w:r>
      <w:r w:rsidRPr="002E5922" w:rsidR="007B0725">
        <w:t xml:space="preserve"> </w:t>
      </w:r>
      <w:r w:rsidRPr="002E5922" w:rsidR="00631EA3">
        <w:t>the</w:t>
      </w:r>
      <w:r w:rsidRPr="002E5922" w:rsidR="007B0725">
        <w:t xml:space="preserve"> </w:t>
      </w:r>
      <w:r w:rsidRPr="002E5922" w:rsidR="00631EA3">
        <w:t>slack</w:t>
      </w:r>
      <w:r w:rsidRPr="002E5922">
        <w:t>.</w:t>
      </w:r>
      <w:r w:rsidRPr="002E5922" w:rsidR="007B0725">
        <w:t xml:space="preserve"> </w:t>
      </w:r>
      <w:r w:rsidRPr="002E5922">
        <w:t xml:space="preserve">We </w:t>
      </w:r>
      <w:r w:rsidRPr="002E5922" w:rsidR="00631EA3">
        <w:t>have</w:t>
      </w:r>
      <w:r w:rsidRPr="002E5922" w:rsidR="007B0725">
        <w:t xml:space="preserve"> </w:t>
      </w:r>
      <w:r w:rsidRPr="002E5922" w:rsidR="00631EA3">
        <w:t>all</w:t>
      </w:r>
      <w:r w:rsidRPr="002E5922" w:rsidR="007B0725">
        <w:t xml:space="preserve"> </w:t>
      </w:r>
      <w:r w:rsidRPr="002E5922" w:rsidR="00631EA3">
        <w:t>had</w:t>
      </w:r>
      <w:r w:rsidRPr="002E5922" w:rsidR="007B0725">
        <w:t xml:space="preserve"> </w:t>
      </w:r>
      <w:r w:rsidRPr="002E5922" w:rsidR="00631EA3">
        <w:t>the</w:t>
      </w:r>
      <w:r w:rsidRPr="002E5922" w:rsidR="007B0725">
        <w:t xml:space="preserve"> </w:t>
      </w:r>
      <w:r w:rsidRPr="002E5922" w:rsidR="00631EA3">
        <w:t>benefit,</w:t>
      </w:r>
      <w:r w:rsidRPr="002E5922" w:rsidR="007B0725">
        <w:t xml:space="preserve"> </w:t>
      </w:r>
      <w:r w:rsidRPr="002E5922" w:rsidR="00631EA3">
        <w:t>certainly</w:t>
      </w:r>
      <w:r w:rsidRPr="002E5922" w:rsidR="007B0725">
        <w:t xml:space="preserve"> </w:t>
      </w:r>
      <w:r w:rsidRPr="002E5922" w:rsidR="00631EA3">
        <w:t>for</w:t>
      </w:r>
      <w:r w:rsidRPr="002E5922" w:rsidR="007B0725">
        <w:t xml:space="preserve"> </w:t>
      </w:r>
      <w:r w:rsidRPr="002E5922" w:rsidR="00631EA3">
        <w:t>the</w:t>
      </w:r>
      <w:r w:rsidRPr="002E5922" w:rsidR="007B0725">
        <w:t xml:space="preserve"> </w:t>
      </w:r>
      <w:r w:rsidRPr="002E5922" w:rsidR="00631EA3">
        <w:t>last</w:t>
      </w:r>
      <w:r w:rsidRPr="002E5922" w:rsidR="007B0725">
        <w:t xml:space="preserve"> </w:t>
      </w:r>
      <w:r w:rsidRPr="002E5922" w:rsidR="00631EA3">
        <w:t>six</w:t>
      </w:r>
      <w:r w:rsidRPr="002E5922" w:rsidR="007B0725">
        <w:t xml:space="preserve"> </w:t>
      </w:r>
      <w:r w:rsidRPr="002E5922" w:rsidR="00631EA3">
        <w:t>to</w:t>
      </w:r>
      <w:r w:rsidRPr="002E5922" w:rsidR="007B0725">
        <w:t xml:space="preserve"> </w:t>
      </w:r>
      <w:r w:rsidRPr="002E5922" w:rsidR="00631EA3">
        <w:t>eight</w:t>
      </w:r>
      <w:r w:rsidRPr="002E5922" w:rsidR="007B0725">
        <w:t xml:space="preserve"> </w:t>
      </w:r>
      <w:r w:rsidRPr="002E5922" w:rsidR="00631EA3">
        <w:t>weeks,</w:t>
      </w:r>
      <w:r w:rsidRPr="002E5922" w:rsidR="007B0725">
        <w:t xml:space="preserve"> </w:t>
      </w:r>
      <w:r w:rsidRPr="002E5922" w:rsidR="00631EA3">
        <w:t>of</w:t>
      </w:r>
      <w:r w:rsidRPr="002E5922" w:rsidR="007B0725">
        <w:t xml:space="preserve"> </w:t>
      </w:r>
      <w:r w:rsidRPr="002E5922" w:rsidR="00631EA3">
        <w:t>being</w:t>
      </w:r>
      <w:r w:rsidRPr="002E5922" w:rsidR="007B0725">
        <w:t xml:space="preserve"> </w:t>
      </w:r>
      <w:r w:rsidRPr="002E5922" w:rsidR="00631EA3">
        <w:t>able</w:t>
      </w:r>
      <w:r w:rsidRPr="002E5922" w:rsidR="007B0725">
        <w:t xml:space="preserve"> </w:t>
      </w:r>
      <w:r w:rsidRPr="002E5922" w:rsidR="00631EA3">
        <w:t>to</w:t>
      </w:r>
      <w:r w:rsidRPr="002E5922" w:rsidR="007B0725">
        <w:t xml:space="preserve"> </w:t>
      </w:r>
      <w:r w:rsidRPr="002E5922" w:rsidR="00631EA3">
        <w:t>buy</w:t>
      </w:r>
      <w:r w:rsidRPr="002E5922" w:rsidR="007B0725">
        <w:t xml:space="preserve"> </w:t>
      </w:r>
      <w:r w:rsidRPr="002E5922" w:rsidR="00631EA3">
        <w:t>brilliant,</w:t>
      </w:r>
      <w:r w:rsidRPr="002E5922" w:rsidR="007B0725">
        <w:t xml:space="preserve"> </w:t>
      </w:r>
      <w:r w:rsidRPr="002E5922" w:rsidR="00631EA3">
        <w:t>affordable</w:t>
      </w:r>
      <w:r w:rsidRPr="002E5922" w:rsidR="007B0725">
        <w:t xml:space="preserve"> </w:t>
      </w:r>
      <w:r w:rsidRPr="002E5922" w:rsidR="00631EA3">
        <w:t>British</w:t>
      </w:r>
      <w:r w:rsidRPr="002E5922" w:rsidR="007B0725">
        <w:t xml:space="preserve"> </w:t>
      </w:r>
      <w:r w:rsidRPr="002E5922" w:rsidR="00631EA3">
        <w:t>steak</w:t>
      </w:r>
      <w:r w:rsidRPr="002E5922" w:rsidR="007B0725">
        <w:t xml:space="preserve"> </w:t>
      </w:r>
      <w:r w:rsidRPr="002E5922" w:rsidR="00631EA3">
        <w:t>in</w:t>
      </w:r>
      <w:r w:rsidRPr="002E5922" w:rsidR="007B0725">
        <w:t xml:space="preserve"> </w:t>
      </w:r>
      <w:r w:rsidRPr="002E5922" w:rsidR="00631EA3">
        <w:t>our</w:t>
      </w:r>
      <w:r w:rsidRPr="002E5922" w:rsidR="007B0725">
        <w:t xml:space="preserve"> </w:t>
      </w:r>
      <w:r w:rsidRPr="002E5922" w:rsidR="00631EA3">
        <w:t>supermarkets.</w:t>
      </w:r>
      <w:r w:rsidRPr="002E5922">
        <w:t xml:space="preserve"> We are always looking to pick up British produce where we can and promote it to consumers at a great price. I think you are going to see more of that until we see hospitality really get back. </w:t>
      </w:r>
    </w:p>
    <w:p w:rsidR="003C5B47" w:rsidRPr="002E5922" w:rsidP="003C5B47">
      <w:pPr>
        <w:pStyle w:val="Answer"/>
      </w:pPr>
      <w:r w:rsidRPr="002E5922">
        <w:t xml:space="preserve">The thing we have not talked about is how, before the start of the COVID crisis, about 30% of our calories were being eaten outside the home. That whole trade almost stopped overnight. We still have to eat, as consumers, so much of that has been absorbed by our members and James’s members, in the sales we have been making. That has been fantastic value for consumers </w:t>
      </w:r>
    </w:p>
    <w:p w:rsidR="003C5B47" w:rsidRPr="002E5922" w:rsidP="003C5B47">
      <w:pPr>
        <w:pStyle w:val="Remark"/>
      </w:pPr>
      <w:sdt>
        <w:sdtPr>
          <w:alias w:val="Member"/>
          <w:tag w:val="&lt;Member mnisId='4072' dodsId='28723'&gt;"/>
          <w:id w:val="1590807581"/>
          <w:placeholder>
            <w:docPart w:val="137FBF0D2E1140989316AE616676EDE3"/>
          </w:placeholder>
          <w:richText/>
        </w:sdtPr>
        <w:sdtContent>
          <w:r w:rsidRPr="002E5922">
            <w:rPr>
              <w:b/>
            </w:rPr>
            <w:t>Chair:</w:t>
          </w:r>
        </w:sdtContent>
      </w:sdt>
      <w:r w:rsidRPr="002E5922">
        <w:t xml:space="preserve"> I appreciate that. You can imagine I am a man who likes steak, so I very much like the promotions of British steak in your supermarkets and retailers, and across convenience stores where possible. </w:t>
      </w:r>
    </w:p>
    <w:p w:rsidR="003C5B47" w:rsidRPr="002E5922" w:rsidP="003C5B47">
      <w:pPr>
        <w:pStyle w:val="Question"/>
        <w:numPr>
          <w:ilvl w:val="0"/>
          <w:numId w:val="9"/>
        </w:numPr>
      </w:pPr>
      <w:sdt>
        <w:sdtPr>
          <w:alias w:val="Member"/>
          <w:tag w:val="&lt;Member mnisId='155' dodsId='25772'&gt;"/>
          <w:id w:val="-1416159648"/>
          <w:placeholder>
            <w:docPart w:val="137FBF0D2E1140989316AE616676EDE3"/>
          </w:placeholder>
          <w:richText/>
        </w:sdtPr>
        <w:sdtContent>
          <w:r w:rsidRPr="002E5922">
            <w:rPr>
              <w:b/>
            </w:rPr>
            <w:t>Geraint Davies:</w:t>
          </w:r>
        </w:sdtContent>
      </w:sdt>
      <w:r w:rsidRPr="002E5922">
        <w:t xml:space="preserve"> The Office for National Statistics states quite clearly that the prices have gone up by 4.4% since the lockdown. We know that promotions in Asda are down 40%, in Tesco 34% and in Sainsbury’s 28%. Does that 4.4% price hike include the impact of taking out the promotions?</w:t>
      </w:r>
    </w:p>
    <w:p w:rsidR="003C5B47" w:rsidRPr="002E5922" w:rsidP="003C5B47">
      <w:pPr>
        <w:pStyle w:val="Answer"/>
      </w:pPr>
      <w:sdt>
        <w:sdtPr>
          <w:alias w:val="Witness"/>
          <w:id w:val="1545173223"/>
          <w:placeholder>
            <w:docPart w:val="137FBF0D2E1140989316AE616676EDE3"/>
          </w:placeholder>
          <w:richText/>
        </w:sdtPr>
        <w:sdtContent>
          <w:r w:rsidRPr="002E5922">
            <w:rPr>
              <w:b/>
              <w:i/>
            </w:rPr>
            <w:t>Andrew Opie:</w:t>
          </w:r>
          <w:r w:rsidRPr="002E5922">
            <w:rPr>
              <w:b/>
            </w:rPr>
            <w:t xml:space="preserve"> </w:t>
          </w:r>
        </w:sdtContent>
      </w:sdt>
      <w:r w:rsidRPr="002E5922">
        <w:t xml:space="preserve">I am not sure I agree with the 4.4% figure. I think the latest ONS inflation figure was about 2%, which would not be very different to ours. </w:t>
      </w:r>
    </w:p>
    <w:p w:rsidR="003C5B47" w:rsidRPr="002E5922" w:rsidP="003C5B47">
      <w:pPr>
        <w:pStyle w:val="Question"/>
        <w:numPr>
          <w:ilvl w:val="0"/>
          <w:numId w:val="9"/>
        </w:numPr>
      </w:pPr>
      <w:sdt>
        <w:sdtPr>
          <w:alias w:val="Member"/>
          <w:tag w:val="&lt;Member mnisId='155' dodsId='25772'&gt;"/>
          <w:id w:val="1241067997"/>
          <w:placeholder>
            <w:docPart w:val="137FBF0D2E1140989316AE616676EDE3"/>
          </w:placeholder>
          <w:richText/>
        </w:sdtPr>
        <w:sdtContent>
          <w:r w:rsidRPr="002E5922">
            <w:rPr>
              <w:b/>
            </w:rPr>
            <w:t>Geraint Davies:</w:t>
          </w:r>
        </w:sdtContent>
      </w:sdt>
      <w:r w:rsidRPr="002E5922">
        <w:t xml:space="preserve"> These are figures that we have been advised, as the Select Committee, by the ONS. </w:t>
      </w:r>
    </w:p>
    <w:p w:rsidR="003C5B47" w:rsidRPr="002E5922" w:rsidP="003C5B47">
      <w:pPr>
        <w:pStyle w:val="Answer"/>
      </w:pPr>
      <w:sdt>
        <w:sdtPr>
          <w:alias w:val="Witness"/>
          <w:id w:val="-1808462278"/>
          <w:placeholder>
            <w:docPart w:val="137FBF0D2E1140989316AE616676EDE3"/>
          </w:placeholder>
          <w:richText/>
        </w:sdtPr>
        <w:sdtContent>
          <w:r w:rsidRPr="002E5922">
            <w:rPr>
              <w:b/>
              <w:i/>
            </w:rPr>
            <w:t>Andrew Opie:</w:t>
          </w:r>
          <w:r w:rsidRPr="002E5922">
            <w:rPr>
              <w:b/>
            </w:rPr>
            <w:t xml:space="preserve"> </w:t>
          </w:r>
        </w:sdtContent>
      </w:sdt>
      <w:r w:rsidRPr="002E5922">
        <w:t xml:space="preserve">That point aside, there has definitely been a drop in promotions, particularly on those popular products, in that period. That was partly to ensure consumers got equal access to all the products. Having said that, it is worth remembering that promotions in general have been falling in British supermarkets for some time. There has been a drive towards the everyday low pricing model, where prices are kept pretty constant for consumers as they go into stores. While promotion has had an impact, it is not as big an impact as it would have been two or three years ago, when promotion was much more widely used. </w:t>
      </w:r>
    </w:p>
    <w:p w:rsidR="003C5B47" w:rsidRPr="002E5922" w:rsidP="003C5B47">
      <w:pPr>
        <w:pStyle w:val="Question"/>
        <w:numPr>
          <w:ilvl w:val="0"/>
          <w:numId w:val="9"/>
        </w:numPr>
      </w:pPr>
      <w:sdt>
        <w:sdtPr>
          <w:alias w:val="Member"/>
          <w:tag w:val="&lt;Member mnisId='155' dodsId='25772'&gt;"/>
          <w:id w:val="-1716498544"/>
          <w:placeholder>
            <w:docPart w:val="137FBF0D2E1140989316AE616676EDE3"/>
          </w:placeholder>
          <w:richText/>
        </w:sdtPr>
        <w:sdtContent>
          <w:r w:rsidRPr="002E5922">
            <w:rPr>
              <w:b/>
            </w:rPr>
            <w:t>Geraint Davies:</w:t>
          </w:r>
        </w:sdtContent>
      </w:sdt>
      <w:r w:rsidRPr="002E5922">
        <w:t xml:space="preserve"> You may not know what the ONS does, but I was wondering whether the promotions factor was already built into the price rise. If there was 4.4% plus cutting promotions—obviously, promotions are price promotions—that would mean the price hike was much higher than 4.4%. In your figures, do you include the promotional aspect of pricing in the pricing figures you just quoted? They happened to add up to 4.4%, incidentally. </w:t>
      </w:r>
    </w:p>
    <w:p w:rsidR="003C5B47" w:rsidRPr="002E5922" w:rsidP="003C5B47">
      <w:pPr>
        <w:pStyle w:val="Answer"/>
      </w:pPr>
      <w:sdt>
        <w:sdtPr>
          <w:alias w:val="Witness"/>
          <w:id w:val="-1239008994"/>
          <w:placeholder>
            <w:docPart w:val="137FBF0D2E1140989316AE616676EDE3"/>
          </w:placeholder>
          <w:richText/>
        </w:sdtPr>
        <w:sdtContent>
          <w:r w:rsidRPr="002E5922">
            <w:rPr>
              <w:b/>
              <w:i/>
            </w:rPr>
            <w:t>Andrew Opie:</w:t>
          </w:r>
          <w:r w:rsidRPr="002E5922">
            <w:rPr>
              <w:b/>
            </w:rPr>
            <w:t xml:space="preserve"> </w:t>
          </w:r>
        </w:sdtContent>
      </w:sdt>
      <w:r w:rsidRPr="002E5922">
        <w:t xml:space="preserve">I am still not sure about the 4.4%. That aside, yes, we build in those prices. We have hundreds of food items that we are monitoring every week across thousands of sale points. By that, I mean different stores as well as online. You will capture that through that. There is no doubt there have been less promotions. Consumers will have noticed that in stores, I think. That will be reflected for people. I come back to my overall point that food inflation figures, as they are running at the moment, of about 1.5% are pretty much what we have seen for the last year. It is wrong to assume that consumers have been hit by substantially higher prices. It has not been the case. </w:t>
      </w:r>
    </w:p>
    <w:p w:rsidR="003C5B47" w:rsidRPr="002E5922" w:rsidP="003C5B47">
      <w:pPr>
        <w:pStyle w:val="Answer"/>
      </w:pPr>
      <w:r w:rsidRPr="002E5922">
        <w:t>The cost of selling food has risen quite sharply during that period. We did a calculation quite quickly after our members installed social distancing in the tens of thousands of supermarkets across Great Britain. I am sure James has done the same with his members. We quickly came to a calculation that about £150 million had been spent by that stage, at the end of March, simply to carry on trading. That is not employing extra staff in warehousing or delivery drivers to make sure the food goes through the system. I am talking about Perspex screens, extra people in staff, more cleaning</w:t>
      </w:r>
      <w:r w:rsidRPr="002E5922" w:rsidR="009C2E3B">
        <w:t>,</w:t>
      </w:r>
      <w:r w:rsidRPr="002E5922">
        <w:t xml:space="preserve"> obviously</w:t>
      </w:r>
      <w:r w:rsidRPr="002E5922" w:rsidR="009C2E3B">
        <w:t>,</w:t>
      </w:r>
      <w:r w:rsidRPr="002E5922">
        <w:t xml:space="preserve"> and more precautions set up to administer the queues </w:t>
      </w:r>
      <w:r w:rsidRPr="002E5922">
        <w:t xml:space="preserve">going into stores. All those were extra costs that were built into the supermarket model from day one of social distancing being installed. </w:t>
      </w:r>
    </w:p>
    <w:p w:rsidR="003C5B47" w:rsidRPr="002E5922" w:rsidP="003C5B47">
      <w:pPr>
        <w:pStyle w:val="Question"/>
        <w:numPr>
          <w:ilvl w:val="0"/>
          <w:numId w:val="9"/>
        </w:numPr>
      </w:pPr>
      <w:sdt>
        <w:sdtPr>
          <w:alias w:val="Member"/>
          <w:tag w:val="&lt;Member mnisId='155' dodsId='25772'&gt;"/>
          <w:id w:val="2018345834"/>
          <w:placeholder>
            <w:docPart w:val="137FBF0D2E1140989316AE616676EDE3"/>
          </w:placeholder>
          <w:richText/>
        </w:sdtPr>
        <w:sdtContent>
          <w:r w:rsidRPr="002E5922">
            <w:rPr>
              <w:b/>
            </w:rPr>
            <w:t>Geraint Davies:</w:t>
          </w:r>
        </w:sdtContent>
      </w:sdt>
      <w:r w:rsidRPr="002E5922">
        <w:t xml:space="preserve"> You contest the analysis of the Office for National Statistics that says food prices are currently 4.4% higher since lockdown. You have suggested that the supply chains did recover in a flexible way and therefore it appears that, if the supply and demand are equalising, the prices should be reasonably stable. Otherwise</w:t>
      </w:r>
      <w:r w:rsidRPr="002E5922" w:rsidR="009C2E3B">
        <w:t>,</w:t>
      </w:r>
      <w:r w:rsidRPr="002E5922">
        <w:t xml:space="preserve"> people would accuse retailers of taking advantage of panic buying when they need not panic buy, but the prices were put up. Then people stocked up and ended up spending a lot more than they would have. Is that the case? </w:t>
      </w:r>
    </w:p>
    <w:p w:rsidR="003C5B47" w:rsidRPr="002E5922" w:rsidP="003C5B47">
      <w:pPr>
        <w:pStyle w:val="Answer"/>
      </w:pPr>
      <w:sdt>
        <w:sdtPr>
          <w:alias w:val="Witness"/>
          <w:id w:val="-867528277"/>
          <w:placeholder>
            <w:docPart w:val="137FBF0D2E1140989316AE616676EDE3"/>
          </w:placeholder>
          <w:richText/>
        </w:sdtPr>
        <w:sdtContent>
          <w:r w:rsidRPr="002E5922">
            <w:rPr>
              <w:b/>
              <w:i/>
            </w:rPr>
            <w:t>Andrew Opie:</w:t>
          </w:r>
          <w:r w:rsidRPr="002E5922">
            <w:rPr>
              <w:b/>
            </w:rPr>
            <w:t xml:space="preserve"> </w:t>
          </w:r>
        </w:sdtContent>
      </w:sdt>
      <w:r w:rsidRPr="002E5922">
        <w:t xml:space="preserve">I come back to my point that prices are falling in the shops. Our figures for May showed that the inflation figure had dropped back to 1.5%, so we are seeing prices fall. We have also seen very variable sales figures for retailers through the period. We saw very large volumes being bought right up to that lockdown period around </w:t>
      </w:r>
      <w:r w:rsidRPr="002E5922" w:rsidR="009C2E3B">
        <w:t xml:space="preserve">the </w:t>
      </w:r>
      <w:r w:rsidRPr="002E5922">
        <w:t xml:space="preserve">21 and 22 March weekend. Then sales really dropped off in the first couple of weeks of April because many of us had bought lots of products and did not need to return to our supermarkets to buy. </w:t>
      </w:r>
    </w:p>
    <w:p w:rsidR="003C5B47" w:rsidRPr="002E5922" w:rsidP="003C5B47">
      <w:pPr>
        <w:pStyle w:val="Question"/>
        <w:numPr>
          <w:ilvl w:val="0"/>
          <w:numId w:val="9"/>
        </w:numPr>
      </w:pPr>
      <w:sdt>
        <w:sdtPr>
          <w:alias w:val="Member"/>
          <w:tag w:val="&lt;Member mnisId='155' dodsId='25772'&gt;"/>
          <w:id w:val="-393892925"/>
          <w:placeholder>
            <w:docPart w:val="137FBF0D2E1140989316AE616676EDE3"/>
          </w:placeholder>
          <w:richText/>
        </w:sdtPr>
        <w:sdtContent>
          <w:r w:rsidRPr="002E5922">
            <w:rPr>
              <w:b/>
            </w:rPr>
            <w:t>Geraint Davies:</w:t>
          </w:r>
        </w:sdtContent>
      </w:sdt>
      <w:r w:rsidRPr="002E5922">
        <w:t xml:space="preserve"> I have one very small thing to ask James. </w:t>
      </w:r>
      <w:r w:rsidRPr="002E5922" w:rsidR="00CF6B6B">
        <w:t xml:space="preserve">If </w:t>
      </w:r>
      <w:r w:rsidRPr="002E5922">
        <w:t xml:space="preserve">it is the case that the big retailers are taking a lot of </w:t>
      </w:r>
      <w:r w:rsidRPr="002E5922" w:rsidR="00703F21">
        <w:t>the supply and it puts pressure</w:t>
      </w:r>
      <w:r w:rsidRPr="002E5922">
        <w:t xml:space="preserve"> on small shops to put up prices in often poor areas, do we end up with a situation w</w:t>
      </w:r>
      <w:r w:rsidRPr="002E5922" w:rsidR="00703F21">
        <w:t>h</w:t>
      </w:r>
      <w:r w:rsidRPr="002E5922">
        <w:t xml:space="preserve">ere those with </w:t>
      </w:r>
      <w:r w:rsidRPr="002E5922" w:rsidR="00703F21">
        <w:t xml:space="preserve">the </w:t>
      </w:r>
      <w:r w:rsidRPr="002E5922">
        <w:t>least, who do not have big Volvos to go to Sainsbury’s, end up paying much more for the little food they can afford?</w:t>
      </w:r>
    </w:p>
    <w:p w:rsidR="003C5B47" w:rsidRPr="002E5922" w:rsidP="003C5B47">
      <w:pPr>
        <w:pStyle w:val="Answer"/>
      </w:pPr>
      <w:sdt>
        <w:sdtPr>
          <w:alias w:val="Witness"/>
          <w:id w:val="1802265956"/>
          <w:placeholder>
            <w:docPart w:val="137FBF0D2E1140989316AE616676EDE3"/>
          </w:placeholder>
          <w:richText/>
        </w:sdtPr>
        <w:sdtContent>
          <w:r w:rsidRPr="002E5922">
            <w:rPr>
              <w:b/>
              <w:i/>
            </w:rPr>
            <w:t>James Lowman:</w:t>
          </w:r>
          <w:r w:rsidRPr="002E5922">
            <w:rPr>
              <w:b/>
            </w:rPr>
            <w:t xml:space="preserve"> </w:t>
          </w:r>
        </w:sdtContent>
      </w:sdt>
      <w:r w:rsidRPr="002E5922">
        <w:t xml:space="preserve">I do not think the causality you outlined at the start of your question is what has happened. There have been challenges in supply coming through to our sector and to supermarkets, we feel probably slightly more into our sector, but there is no correlation between that and prices. That has not affected retailers’ pricing decisions. There may be a slight impact where </w:t>
      </w:r>
      <w:r w:rsidRPr="002E5922" w:rsidR="006665FC">
        <w:t>they</w:t>
      </w:r>
      <w:r w:rsidRPr="002E5922">
        <w:t xml:space="preserve"> had to source from elsewhere and the prices have come through there. This is one of the things</w:t>
      </w:r>
      <w:r w:rsidRPr="002E5922" w:rsidR="006665FC">
        <w:t xml:space="preserve"> that happen</w:t>
      </w:r>
      <w:r w:rsidRPr="002E5922">
        <w:t xml:space="preserve"> when you have supply problems. The costs that accrue in supply chains, </w:t>
      </w:r>
      <w:r w:rsidRPr="002E5922" w:rsidR="006665FC">
        <w:t xml:space="preserve">given </w:t>
      </w:r>
      <w:r w:rsidRPr="002E5922">
        <w:t>the extra challenges, end up being passed to consumers in most cases. Certainly, our members have not changed their pricing approach over this time. That is all I can say.</w:t>
      </w:r>
    </w:p>
    <w:p w:rsidR="003C5B47" w:rsidRPr="002E5922" w:rsidP="003C5B47">
      <w:pPr>
        <w:pStyle w:val="Answer"/>
      </w:pPr>
      <w:r w:rsidRPr="002E5922">
        <w:t xml:space="preserve">The convenience sector was growing steadily—I am certainly not suggesting </w:t>
      </w:r>
      <w:r w:rsidRPr="002E5922" w:rsidR="006665FC">
        <w:t xml:space="preserve">at </w:t>
      </w:r>
      <w:r w:rsidRPr="002E5922">
        <w:t>a massive rate—before this and has continued to grow. In those neighbourhood stores</w:t>
      </w:r>
      <w:r w:rsidRPr="002E5922" w:rsidR="006665FC">
        <w:t>,</w:t>
      </w:r>
      <w:r w:rsidRPr="002E5922">
        <w:t xml:space="preserve"> there has been significant sales growth, but there has been no change to pricing strategies over that time.</w:t>
      </w:r>
    </w:p>
    <w:p w:rsidR="003C5B47" w:rsidRPr="002E5922" w:rsidP="003C5B47">
      <w:pPr>
        <w:pStyle w:val="Question"/>
        <w:numPr>
          <w:ilvl w:val="0"/>
          <w:numId w:val="9"/>
        </w:numPr>
      </w:pPr>
      <w:sdt>
        <w:sdtPr>
          <w:alias w:val="Member"/>
          <w:tag w:val="&lt;Member mnisId='4532' dodsId='64775'&gt;"/>
          <w:id w:val="-1884862382"/>
          <w:placeholder>
            <w:docPart w:val="137FBF0D2E1140989316AE616676EDE3"/>
          </w:placeholder>
          <w:richText/>
        </w:sdtPr>
        <w:sdtContent>
          <w:r w:rsidRPr="002E5922">
            <w:rPr>
              <w:b/>
            </w:rPr>
            <w:t>Derek Thomas:</w:t>
          </w:r>
        </w:sdtContent>
      </w:sdt>
      <w:r w:rsidRPr="002E5922">
        <w:t xml:space="preserve"> </w:t>
      </w:r>
      <w:r w:rsidRPr="002E5922" w:rsidR="0093440B">
        <w:t xml:space="preserve">Four </w:t>
      </w:r>
      <w:r w:rsidRPr="002E5922">
        <w:t xml:space="preserve">pints of milk in one of my supermarkets here in Penzance </w:t>
      </w:r>
      <w:r w:rsidRPr="002E5922" w:rsidR="0093440B">
        <w:t>costs</w:t>
      </w:r>
      <w:r w:rsidRPr="002E5922">
        <w:t xml:space="preserve"> 80p. That is as low as I have ever seen it and probably a worry, I would have thought, for farmers. It is not right across the board that prices are going up.</w:t>
      </w:r>
    </w:p>
    <w:p w:rsidR="003C5B47" w:rsidRPr="002E5922" w:rsidP="003C5B47">
      <w:pPr>
        <w:pStyle w:val="Question"/>
        <w:numPr>
          <w:ilvl w:val="0"/>
          <w:numId w:val="0"/>
        </w:numPr>
        <w:ind w:left="794"/>
      </w:pPr>
      <w:r w:rsidRPr="002E5922">
        <w:t>So far</w:t>
      </w:r>
      <w:r w:rsidRPr="002E5922" w:rsidR="0093440B">
        <w:t>,</w:t>
      </w:r>
      <w:r w:rsidRPr="002E5922">
        <w:t xml:space="preserve"> this session has been relatively positive and I want to applaud all those who have made sure that food gets to supermarkets and convenience stores. One area of perceived failure, and I mean perceived, is the </w:t>
      </w:r>
      <w:r w:rsidRPr="002E5922">
        <w:t xml:space="preserve">expectation versus the reality of online shopping. In my constituency we saw, and it may still be the case, </w:t>
      </w:r>
      <w:r w:rsidRPr="002E5922" w:rsidR="0093440B">
        <w:t xml:space="preserve">that </w:t>
      </w:r>
      <w:r w:rsidRPr="002E5922">
        <w:t xml:space="preserve">significant numbers of people </w:t>
      </w:r>
      <w:r w:rsidRPr="002E5922" w:rsidR="0093440B">
        <w:t xml:space="preserve">who were </w:t>
      </w:r>
      <w:r w:rsidRPr="002E5922">
        <w:t>being encouraged to shield and stay at home tried to get an online delivery and could not. They could not find a way through. We found that with pretty much every supermarket.</w:t>
      </w:r>
    </w:p>
    <w:p w:rsidR="003C5B47" w:rsidRPr="002E5922" w:rsidP="003C5B47">
      <w:pPr>
        <w:pStyle w:val="Question"/>
        <w:numPr>
          <w:ilvl w:val="0"/>
          <w:numId w:val="0"/>
        </w:numPr>
        <w:ind w:left="794"/>
      </w:pPr>
      <w:r w:rsidRPr="002E5922">
        <w:t xml:space="preserve">The question is what advice retailers gave to Government. Government helped to increase the expectation around home deliveries. What advice did retailers give to Government regarding the limitations of online deliveries and the need for community solutions? I do not know what kind of discussion took place before we created this unfair expectation for an awful lot of people. I do not know who wants to tackle that one. </w:t>
      </w:r>
    </w:p>
    <w:p w:rsidR="003C5B47" w:rsidRPr="002E5922" w:rsidP="003C5B47">
      <w:pPr>
        <w:pStyle w:val="Answer"/>
      </w:pPr>
      <w:sdt>
        <w:sdtPr>
          <w:alias w:val="Witness"/>
          <w:id w:val="-636794080"/>
          <w:placeholder>
            <w:docPart w:val="137FBF0D2E1140989316AE616676EDE3"/>
          </w:placeholder>
          <w:richText/>
        </w:sdtPr>
        <w:sdtContent>
          <w:r w:rsidRPr="002E5922">
            <w:rPr>
              <w:b/>
              <w:i/>
            </w:rPr>
            <w:t>Andrew Opie:</w:t>
          </w:r>
          <w:r w:rsidRPr="002E5922">
            <w:rPr>
              <w:b/>
            </w:rPr>
            <w:t xml:space="preserve"> </w:t>
          </w:r>
        </w:sdtContent>
      </w:sdt>
      <w:r w:rsidRPr="002E5922">
        <w:t>I guess it is probably more relevant to me. It is a really great question. One of the points where I would say communication flow between us and Government has not been as strong, particularly at the start, was around the capacity of online. Very quickly, we spoke to Government Ministers as well as officials</w:t>
      </w:r>
      <w:r w:rsidRPr="002E5922" w:rsidR="0093440B">
        <w:t xml:space="preserve">. At </w:t>
      </w:r>
      <w:r w:rsidRPr="002E5922">
        <w:t>that stage</w:t>
      </w:r>
      <w:r w:rsidRPr="002E5922" w:rsidR="0093440B">
        <w:t>,</w:t>
      </w:r>
      <w:r w:rsidRPr="002E5922">
        <w:t xml:space="preserve"> I think online capacity was about 7.5% of all sales. Of all grocery sales, just under a </w:t>
      </w:r>
      <w:r w:rsidRPr="002E5922" w:rsidR="0093440B">
        <w:t>12th</w:t>
      </w:r>
      <w:r w:rsidRPr="002E5922">
        <w:t xml:space="preserve"> were available online. The vast majority of sales are still made in store. We made it clear to Government that online capacity was not going to increase so quickly to be able to absorb all those who might want to.</w:t>
      </w:r>
    </w:p>
    <w:p w:rsidR="003C5B47" w:rsidRPr="002E5922" w:rsidP="003C5B47">
      <w:pPr>
        <w:pStyle w:val="Answer"/>
      </w:pPr>
      <w:r w:rsidRPr="002E5922">
        <w:t xml:space="preserve">The messaging needed to be to measure the expectation of online capacity and encourage people to shop in store. Where that was particularly difficult, we suggested community solutions, maybe to use the </w:t>
      </w:r>
      <w:r w:rsidRPr="002E5922" w:rsidR="0093440B">
        <w:t>750,000</w:t>
      </w:r>
      <w:r w:rsidRPr="002E5922">
        <w:t xml:space="preserve"> NHS volunteers to shop on behalf of those who might need to shield and were not able to get online delivery. The supermarkets even quickly went to the stage of setting up payment systems that would allow volunteers to pay on behalf of those who were shielded.</w:t>
      </w:r>
    </w:p>
    <w:p w:rsidR="003C5B47" w:rsidRPr="002E5922" w:rsidP="003C5B47">
      <w:pPr>
        <w:pStyle w:val="Answer"/>
      </w:pPr>
      <w:r w:rsidRPr="002E5922">
        <w:t xml:space="preserve">We were told probably in about the first or second week of March that the Government’s preference would be for online retailers to prioritise those on </w:t>
      </w:r>
      <w:r w:rsidRPr="002E5922" w:rsidR="0093440B">
        <w:t>the</w:t>
      </w:r>
      <w:r w:rsidRPr="002E5922">
        <w:t xml:space="preserve"> shielded list. </w:t>
      </w:r>
      <w:r w:rsidRPr="002E5922" w:rsidR="0093440B">
        <w:t>These were</w:t>
      </w:r>
      <w:r w:rsidRPr="002E5922">
        <w:t xml:space="preserve"> the </w:t>
      </w:r>
      <w:r w:rsidRPr="002E5922" w:rsidR="0093440B">
        <w:t xml:space="preserve">people, </w:t>
      </w:r>
      <w:r w:rsidRPr="002E5922">
        <w:t>I think around 2 million</w:t>
      </w:r>
      <w:r w:rsidRPr="002E5922" w:rsidR="0093440B">
        <w:t>,</w:t>
      </w:r>
      <w:r w:rsidRPr="002E5922">
        <w:t xml:space="preserve"> who were written to towards the end of March,</w:t>
      </w:r>
      <w:r w:rsidRPr="002E5922" w:rsidR="0093440B">
        <w:t xml:space="preserve"> or</w:t>
      </w:r>
      <w:r w:rsidRPr="002E5922">
        <w:t xml:space="preserve"> early April, to say, “You need to shield because you have certain health conditions”. The supermarkets did that and prioritised 400,000 consumers who were on that 2 million list. We had to wait for the data to come from Government. We had to sign protocols so we could accept the data. Once that was available, in the first week of April, those 400,000 then took the priority over other vulnerable consumers. </w:t>
      </w:r>
    </w:p>
    <w:p w:rsidR="003C5B47" w:rsidRPr="002E5922" w:rsidP="003C5B47">
      <w:pPr>
        <w:pStyle w:val="Answer"/>
      </w:pPr>
      <w:r w:rsidRPr="002E5922">
        <w:t xml:space="preserve">You are right to spotlight online capacity. It has been a problem. I think there was a misunderstanding of how big that capacity was, despite us raising that a number of times. Frankly, it has led to some disappointment, around </w:t>
      </w:r>
      <w:r w:rsidRPr="002E5922" w:rsidR="0093440B">
        <w:t xml:space="preserve">not just </w:t>
      </w:r>
      <w:r w:rsidRPr="002E5922">
        <w:t>vulnerable consumers but many other customers who might have expected to get online deliveries</w:t>
      </w:r>
      <w:r w:rsidRPr="002E5922" w:rsidR="0093440B">
        <w:t>.</w:t>
      </w:r>
    </w:p>
    <w:p w:rsidR="0093440B" w:rsidRPr="002E5922" w:rsidP="003C5B47">
      <w:pPr>
        <w:pStyle w:val="Question"/>
        <w:numPr>
          <w:ilvl w:val="0"/>
          <w:numId w:val="9"/>
        </w:numPr>
      </w:pPr>
      <w:sdt>
        <w:sdtPr>
          <w:alias w:val="Member"/>
          <w:tag w:val="&lt;Member mnisId='4532' dodsId='64775'&gt;"/>
          <w:id w:val="-1773467365"/>
          <w:placeholder>
            <w:docPart w:val="137FBF0D2E1140989316AE616676EDE3"/>
          </w:placeholder>
          <w:richText/>
        </w:sdtPr>
        <w:sdtContent>
          <w:r w:rsidRPr="002E5922" w:rsidR="003C5B47">
            <w:rPr>
              <w:b/>
            </w:rPr>
            <w:t>Derek Thomas:</w:t>
          </w:r>
        </w:sdtContent>
      </w:sdt>
      <w:r w:rsidRPr="002E5922" w:rsidR="003C5B47">
        <w:t xml:space="preserve"> That completely feeds into our experience here on the ground. My office has done a huge amount to connect people with community solutions because they could not get through to the online </w:t>
      </w:r>
      <w:r w:rsidRPr="002E5922" w:rsidR="003C5B47">
        <w:t xml:space="preserve">shopping route. Thank you very much for that. </w:t>
      </w:r>
    </w:p>
    <w:p w:rsidR="003C5B47" w:rsidRPr="002E5922" w:rsidP="0093440B">
      <w:pPr>
        <w:pStyle w:val="Question"/>
        <w:numPr>
          <w:ilvl w:val="0"/>
          <w:numId w:val="0"/>
        </w:numPr>
        <w:ind w:left="794"/>
      </w:pPr>
      <w:r w:rsidRPr="002E5922">
        <w:t xml:space="preserve">We are quite some weeks now since that became a real critical problem. Do you have any indication, other than the 400,000 you referred to, of how many there are among that shielded group and vulnerable people where online shopping is meeting their need? Are people still having to revert to local solutions or alternatives? Is there data available for that? </w:t>
      </w:r>
    </w:p>
    <w:p w:rsidR="003C5B47" w:rsidRPr="002E5922" w:rsidP="003C5B47">
      <w:pPr>
        <w:pStyle w:val="Answer"/>
      </w:pPr>
      <w:sdt>
        <w:sdtPr>
          <w:alias w:val="Witness"/>
          <w:id w:val="362875009"/>
          <w:placeholder>
            <w:docPart w:val="137FBF0D2E1140989316AE616676EDE3"/>
          </w:placeholder>
          <w:richText/>
        </w:sdtPr>
        <w:sdtContent>
          <w:r w:rsidRPr="002E5922">
            <w:rPr>
              <w:b/>
              <w:i/>
            </w:rPr>
            <w:t>Andrew Opie:</w:t>
          </w:r>
          <w:r w:rsidRPr="002E5922">
            <w:rPr>
              <w:b/>
            </w:rPr>
            <w:t xml:space="preserve"> </w:t>
          </w:r>
        </w:sdtContent>
      </w:sdt>
      <w:r w:rsidRPr="002E5922">
        <w:t>Unfortunately, I do not have the data because that is commercial data between the supermarkets and their customers. I know for a fact</w:t>
      </w:r>
      <w:r w:rsidRPr="002E5922" w:rsidR="0093440B">
        <w:t xml:space="preserve"> that</w:t>
      </w:r>
      <w:r w:rsidRPr="002E5922">
        <w:t xml:space="preserve">, before that shielded list even came out, where supermarkets were aware that they had vulnerable customers already on their existing list, they were prioritising them anyway. Since the 400,000 were prioritised through existing customers, where customers have been able to be identified and the capacity is available, of course they have been prioritised. Unfortunately, I do not have the numbers for it. </w:t>
      </w:r>
    </w:p>
    <w:p w:rsidR="0093440B" w:rsidRPr="002E5922" w:rsidP="003C5B47">
      <w:pPr>
        <w:pStyle w:val="Answer"/>
      </w:pPr>
      <w:r w:rsidRPr="002E5922">
        <w:t xml:space="preserve">It </w:t>
      </w:r>
      <w:r w:rsidRPr="002E5922" w:rsidR="003C5B47">
        <w:t xml:space="preserve">is not always easy for a supermarket to be able to know who to prioritise. There are a small number of people who, regardless of their own situations, believe they are a priority customer, for example, and will push a supermarket to make them a priority customer, despite them not actually having any needs. We have continued to push the line that people should shop in store where it is available every day and leave that capacity for vulnerable consumers. That gives us more capacity. </w:t>
      </w:r>
    </w:p>
    <w:p w:rsidR="003C5B47" w:rsidRPr="002E5922" w:rsidP="003C5B47">
      <w:pPr>
        <w:pStyle w:val="Answer"/>
      </w:pPr>
      <w:r w:rsidRPr="002E5922">
        <w:t xml:space="preserve">As you </w:t>
      </w:r>
      <w:r w:rsidRPr="002E5922">
        <w:t>will probably have seen</w:t>
      </w:r>
      <w:r w:rsidRPr="002E5922">
        <w:t>,</w:t>
      </w:r>
      <w:r w:rsidRPr="002E5922">
        <w:t xml:space="preserve"> many of the supermarkets made statem</w:t>
      </w:r>
      <w:r w:rsidRPr="002E5922">
        <w:t>ents around that in early April:</w:t>
      </w:r>
      <w:r w:rsidRPr="002E5922">
        <w:t xml:space="preserve"> “If you can shop, shop in our stores. They are fully stocked”. That then frees up more capacity for those who need to shield. I do not have the figures because they are kept commercially, I am afraid.</w:t>
      </w:r>
    </w:p>
    <w:p w:rsidR="003C5B47" w:rsidRPr="002E5922" w:rsidP="003C5B47">
      <w:pPr>
        <w:pStyle w:val="Question"/>
        <w:numPr>
          <w:ilvl w:val="0"/>
          <w:numId w:val="9"/>
        </w:numPr>
      </w:pPr>
      <w:sdt>
        <w:sdtPr>
          <w:alias w:val="Member"/>
          <w:tag w:val="&lt;Member mnisId='4532' dodsId='64775'&gt;"/>
          <w:id w:val="-73825796"/>
          <w:placeholder>
            <w:docPart w:val="137FBF0D2E1140989316AE616676EDE3"/>
          </w:placeholder>
          <w:richText/>
        </w:sdtPr>
        <w:sdtContent>
          <w:r w:rsidRPr="002E5922">
            <w:rPr>
              <w:b/>
            </w:rPr>
            <w:t>Derek Thomas:</w:t>
          </w:r>
        </w:sdtContent>
      </w:sdt>
      <w:r w:rsidRPr="002E5922">
        <w:t xml:space="preserve"> That is fine. There will be lessons to learn, even if we hopefully will never need to use them. Finally, you referred to this earlier and I would be interested if you could expand a bit further. Data protection is a really important issue in the UK. People are very concerned about how their data is used. At the same time, we are saying to people, “We need to give supermarkets and retailers data about you in order for you to get what you need”. Do you think there has been a real concern about that, or have customers, generally speaking, been quite relaxed about how that data is accessed and used?</w:t>
      </w:r>
    </w:p>
    <w:p w:rsidR="003C5B47" w:rsidRPr="002E5922" w:rsidP="003C5B47">
      <w:pPr>
        <w:pStyle w:val="Answer"/>
      </w:pPr>
      <w:sdt>
        <w:sdtPr>
          <w:alias w:val="Witness"/>
          <w:id w:val="611633623"/>
          <w:placeholder>
            <w:docPart w:val="137FBF0D2E1140989316AE616676EDE3"/>
          </w:placeholder>
          <w:richText/>
        </w:sdtPr>
        <w:sdtContent>
          <w:r w:rsidRPr="002E5922">
            <w:rPr>
              <w:b/>
              <w:i/>
            </w:rPr>
            <w:t>Andrew Opie:</w:t>
          </w:r>
          <w:r w:rsidRPr="002E5922">
            <w:rPr>
              <w:b/>
            </w:rPr>
            <w:t xml:space="preserve"> </w:t>
          </w:r>
        </w:sdtContent>
      </w:sdt>
      <w:r w:rsidRPr="002E5922">
        <w:t>I think for that very specific group it was fine. We are talking about the 400,000 here of those who absolutely needed to shield. The Government went through all the legal processes before they spoke to the supermarkets. There was quite an extensive protocol that the supermarkets themselves had to understand and sign up to, which went back to the Department of Health and Social Care</w:t>
      </w:r>
      <w:r w:rsidRPr="002E5922" w:rsidR="0093440B">
        <w:t>,</w:t>
      </w:r>
      <w:r w:rsidRPr="002E5922">
        <w:t xml:space="preserve"> before they could then get the data. Only once the lawyers in Government were happy that the supermarkets were obliging with the exchange of data could the data then be exchanged to the supermarkets</w:t>
      </w:r>
      <w:r w:rsidRPr="002E5922" w:rsidR="0093440B">
        <w:t>,</w:t>
      </w:r>
      <w:r w:rsidRPr="002E5922">
        <w:t xml:space="preserve"> to allow them to match who was on </w:t>
      </w:r>
      <w:r w:rsidRPr="002E5922">
        <w:t>the vulnerable shielded list and who was already known to them as a customer, so they could prioritise that customer.</w:t>
      </w:r>
    </w:p>
    <w:p w:rsidR="003C5B47" w:rsidRPr="002E5922" w:rsidP="003C5B47">
      <w:pPr>
        <w:pStyle w:val="Answer"/>
      </w:pPr>
      <w:r w:rsidRPr="002E5922">
        <w:t>We are confident that the Government took all the steps they needed to. We also believe that those who are in that vulnerable group would have appreciated supermarkets moving as quickly as possible to prioritise them, so there was value in that. That was one of the issues that caused the delays. Although we were talking to the Government probably from mid-March onwards about prioritising that particular group, it was</w:t>
      </w:r>
      <w:r w:rsidRPr="002E5922" w:rsidR="0093440B">
        <w:t xml:space="preserve"> not</w:t>
      </w:r>
      <w:r w:rsidRPr="002E5922">
        <w:t xml:space="preserve"> until about the first or second week of April that</w:t>
      </w:r>
      <w:r w:rsidRPr="002E5922" w:rsidR="0093440B">
        <w:t xml:space="preserve"> the</w:t>
      </w:r>
      <w:r w:rsidRPr="002E5922">
        <w:t xml:space="preserve"> list of the 400,000 started to go to the supermarkets to allow them to prioritise. </w:t>
      </w:r>
    </w:p>
    <w:p w:rsidR="003C5B47" w:rsidRPr="002E5922" w:rsidP="003C5B47">
      <w:pPr>
        <w:pStyle w:val="Answer"/>
      </w:pPr>
      <w:sdt>
        <w:sdtPr>
          <w:alias w:val="Witness"/>
          <w:id w:val="-104121166"/>
          <w:placeholder>
            <w:docPart w:val="137FBF0D2E1140989316AE616676EDE3"/>
          </w:placeholder>
          <w:richText/>
        </w:sdtPr>
        <w:sdtContent>
          <w:r w:rsidRPr="002E5922">
            <w:rPr>
              <w:b/>
              <w:i/>
            </w:rPr>
            <w:t>James Lowman:</w:t>
          </w:r>
          <w:r w:rsidRPr="002E5922">
            <w:rPr>
              <w:b/>
            </w:rPr>
            <w:t xml:space="preserve"> </w:t>
          </w:r>
        </w:sdtContent>
      </w:sdt>
      <w:r w:rsidRPr="002E5922">
        <w:t xml:space="preserve">There is another part of </w:t>
      </w:r>
      <w:r w:rsidRPr="002E5922" w:rsidR="00514E22">
        <w:t>this</w:t>
      </w:r>
      <w:r w:rsidRPr="002E5922">
        <w:t xml:space="preserve"> equation. Andrew has outlined perfectly</w:t>
      </w:r>
      <w:r w:rsidRPr="002E5922" w:rsidR="00514E22">
        <w:t>,</w:t>
      </w:r>
      <w:r w:rsidRPr="002E5922">
        <w:t xml:space="preserve"> from the supermarkets’ point of view</w:t>
      </w:r>
      <w:r w:rsidRPr="002E5922" w:rsidR="00514E22">
        <w:t>,</w:t>
      </w:r>
      <w:r w:rsidRPr="002E5922">
        <w:t xml:space="preserve"> what they experienced. We have seen an extraordinary change in the operation of convenience stores in respect of delivery. We conduct a survey every year and we ask</w:t>
      </w:r>
      <w:r w:rsidRPr="002E5922" w:rsidR="00514E22">
        <w:t>,</w:t>
      </w:r>
      <w:r w:rsidRPr="002E5922">
        <w:t xml:space="preserve"> “Do you have a l</w:t>
      </w:r>
      <w:r w:rsidRPr="002E5922" w:rsidR="00514E22">
        <w:t>ocal grocery delivery service?”</w:t>
      </w:r>
      <w:r w:rsidRPr="002E5922">
        <w:t xml:space="preserve"> The answer is that 12% of convenience stores are offering this in normal times. We now estimate that figure to be somewhere between a half and two</w:t>
      </w:r>
      <w:r w:rsidRPr="002E5922" w:rsidR="00514E22">
        <w:t>-</w:t>
      </w:r>
      <w:r w:rsidRPr="002E5922">
        <w:t>thirds of retailers offering those services. A</w:t>
      </w:r>
      <w:r w:rsidRPr="002E5922" w:rsidR="00514E22">
        <w:t>t a</w:t>
      </w:r>
      <w:r w:rsidRPr="002E5922">
        <w:t xml:space="preserve"> conservative estimate</w:t>
      </w:r>
      <w:r w:rsidRPr="002E5922" w:rsidR="00514E22">
        <w:t>,</w:t>
      </w:r>
      <w:r w:rsidRPr="002E5922">
        <w:t xml:space="preserve"> during this time there have been 600,000 deliveries from convenience stores every week. That figure would have been very low before this, so that has pretty much come from nothing, but with some quite different dynamics there. </w:t>
      </w:r>
    </w:p>
    <w:p w:rsidR="003C5B47" w:rsidRPr="002E5922" w:rsidP="003C5B47">
      <w:pPr>
        <w:pStyle w:val="Answer"/>
      </w:pPr>
      <w:r w:rsidRPr="002E5922">
        <w:t>Often, that has been working with local volunteers. We have had members say they turned up to open the shop in the morning and there were five local volunteers saying, “Can we help with deliveries today?” It is incredible. That linking with the local community has been fantastic, often carried out by the retailer themselves or some colleagues there. We produced guidance for retailers on conducting home deliveries, so things like health and safety, food hygiene and insurance issues. We had to work our way round using your own car, for example. We have seen that come up from nowhere.</w:t>
      </w:r>
    </w:p>
    <w:p w:rsidR="003C5B47" w:rsidRPr="002E5922" w:rsidP="003C5B47">
      <w:pPr>
        <w:pStyle w:val="Answer"/>
      </w:pPr>
      <w:r w:rsidRPr="002E5922">
        <w:t xml:space="preserve">There have been a couple of limitations in the way the Government have dealt with this. First, I understand you rightly raised the point about data. It is incredibly important that data security is respected. Where we have some members that already have loyalty systems and a customer database in their local area, which is not most of our sector, but there are some that have that, they found it very difficult. They were not able to access that list under any terms. They </w:t>
      </w:r>
      <w:r w:rsidRPr="002E5922" w:rsidR="00514E22">
        <w:t>did not want</w:t>
      </w:r>
      <w:r w:rsidRPr="002E5922">
        <w:t xml:space="preserve"> to just get the list. They wanted to access it so they could cross check, as the supermarkets have done, which customers they should give priority to. They were not able to do that for the smaller retailers. That </w:t>
      </w:r>
      <w:r w:rsidRPr="002E5922" w:rsidR="00514E22">
        <w:t>needed</w:t>
      </w:r>
      <w:r w:rsidRPr="002E5922">
        <w:t xml:space="preserve"> to be able to happen, particularly as this was coming into effect. </w:t>
      </w:r>
    </w:p>
    <w:p w:rsidR="003C5B47" w:rsidRPr="002E5922" w:rsidP="003C5B47">
      <w:pPr>
        <w:pStyle w:val="Answer"/>
      </w:pPr>
      <w:r w:rsidRPr="002E5922">
        <w:t xml:space="preserve">To try to join this all up, we ended up producing a checklist for retailers to essentially signal to the local authority and their helplines to say, “We are offering these services”, which may well include delivery. It may include card-not-present transactions, which Andrew alluded to there, so </w:t>
      </w:r>
      <w:r w:rsidRPr="002E5922">
        <w:t xml:space="preserve">volunteers being able to pay on behalf of people they are shopping for. The local authority becomes aware of those services and therefore, where vulnerable people, </w:t>
      </w:r>
      <w:r w:rsidRPr="002E5922" w:rsidR="00514E22">
        <w:t>or those</w:t>
      </w:r>
      <w:r w:rsidRPr="002E5922">
        <w:t xml:space="preserve"> who are isolating, need help and cannot get supply, hopefully the local authority can then link them up with a store that can deliver to them.</w:t>
      </w:r>
    </w:p>
    <w:p w:rsidR="003C5B47" w:rsidRPr="002E5922" w:rsidP="003C5B47">
      <w:pPr>
        <w:pStyle w:val="Answer"/>
      </w:pPr>
      <w:r w:rsidRPr="002E5922">
        <w:t xml:space="preserve">It is a pretty analogue and cumbersome system. We are pleased we have done it, but it would be wrong to say we have solved that problem and ticked that box. We clearly have not. This is something that, again, now knowing what we know, deserves more consideration into the future. We are astonished by and incredibly proud of the job our members have done in developing a large-scale delivery system through lots of local shops in a very small space of time. </w:t>
      </w:r>
    </w:p>
    <w:p w:rsidR="003C5B47" w:rsidRPr="002E5922" w:rsidP="003C5B47">
      <w:pPr>
        <w:pStyle w:val="Remark"/>
      </w:pPr>
      <w:sdt>
        <w:sdtPr>
          <w:alias w:val="Member"/>
          <w:tag w:val="&lt;Member mnisId='4532' dodsId='64775'&gt;"/>
          <w:id w:val="90433381"/>
          <w:placeholder>
            <w:docPart w:val="137FBF0D2E1140989316AE616676EDE3"/>
          </w:placeholder>
          <w:richText/>
        </w:sdtPr>
        <w:sdtContent>
          <w:r w:rsidRPr="002E5922">
            <w:rPr>
              <w:b/>
            </w:rPr>
            <w:t>Derek Thomas:</w:t>
          </w:r>
        </w:sdtContent>
      </w:sdt>
      <w:r w:rsidRPr="002E5922">
        <w:t xml:space="preserve"> You are absolutely right, James. I represent a very rural part of west Cornwall, right at the very tip. Even before the lockdown started, I saw, as you say, these smaller shops, farm shops and convenience stores, responding in an amazing way, with all the challenges you have described in terms of data. It has been an extraordinary effort. My office quite quickly got hold of a list of all those shops that were able to offer that and connected people. It has been a great success because, as we have said right throughout this session, people have got the food they needed, by hook or by crook, so thank you very much. </w:t>
      </w:r>
    </w:p>
    <w:p w:rsidR="003C5B47" w:rsidRPr="002E5922" w:rsidP="003C5B47">
      <w:pPr>
        <w:pStyle w:val="Question"/>
        <w:numPr>
          <w:ilvl w:val="0"/>
          <w:numId w:val="9"/>
        </w:numPr>
      </w:pPr>
      <w:sdt>
        <w:sdtPr>
          <w:alias w:val="Member"/>
          <w:tag w:val="&lt;Member mnisId='4072' dodsId='28723'&gt;"/>
          <w:id w:val="-262450439"/>
          <w:placeholder>
            <w:docPart w:val="137FBF0D2E1140989316AE616676EDE3"/>
          </w:placeholder>
          <w:richText/>
        </w:sdtPr>
        <w:sdtContent>
          <w:r w:rsidRPr="002E5922">
            <w:rPr>
              <w:b/>
            </w:rPr>
            <w:t>Chair:</w:t>
          </w:r>
        </w:sdtContent>
      </w:sdt>
      <w:r w:rsidRPr="002E5922">
        <w:t xml:space="preserve"> Before we leave this one, I think overall online and delivery has gone up from 7% to 11%. Do you see that continuing? What is your view on</w:t>
      </w:r>
      <w:r w:rsidRPr="002E5922" w:rsidR="00514E22">
        <w:t xml:space="preserve"> that</w:t>
      </w:r>
      <w:r w:rsidRPr="002E5922">
        <w:t xml:space="preserve"> after the outbreak? Will it drop back or continue?</w:t>
      </w:r>
    </w:p>
    <w:p w:rsidR="003C5B47" w:rsidRPr="002E5922" w:rsidP="003C5B47">
      <w:pPr>
        <w:pStyle w:val="Answer"/>
      </w:pPr>
      <w:sdt>
        <w:sdtPr>
          <w:alias w:val="Witness"/>
          <w:id w:val="-1519156636"/>
          <w:placeholder>
            <w:docPart w:val="137FBF0D2E1140989316AE616676EDE3"/>
          </w:placeholder>
          <w:richText/>
        </w:sdtPr>
        <w:sdtContent>
          <w:r w:rsidRPr="002E5922">
            <w:rPr>
              <w:b/>
              <w:i/>
            </w:rPr>
            <w:t>Andrew Opie:</w:t>
          </w:r>
          <w:r w:rsidRPr="002E5922">
            <w:rPr>
              <w:b/>
            </w:rPr>
            <w:t xml:space="preserve"> </w:t>
          </w:r>
        </w:sdtContent>
      </w:sdt>
      <w:r w:rsidRPr="002E5922">
        <w:t xml:space="preserve">It has been phenomenal growth. We have probably seen five or six years’ growth of online in about seven or eight weeks, which is a phenomenal effort. I think that will be one of the trends we see continuing into the future. It will be interesting to see what the impact on shopping is as households return to normal. We know for example that quite a lot of young people are currently at home with their parents. There are some larger baskets being spent, as James said. There is probably more of an issue for online. Online has given every customer a chance to see what it is and maybe try it out for the first time. Once people try it, they may like it and stick with it. I do not see us reversing the trend in online going forward. </w:t>
      </w:r>
    </w:p>
    <w:p w:rsidR="003C5B47" w:rsidRPr="002E5922" w:rsidP="003C5B47">
      <w:pPr>
        <w:pStyle w:val="Answer"/>
      </w:pPr>
      <w:sdt>
        <w:sdtPr>
          <w:alias w:val="Witness"/>
          <w:id w:val="-180826158"/>
          <w:placeholder>
            <w:docPart w:val="137FBF0D2E1140989316AE616676EDE3"/>
          </w:placeholder>
          <w:richText/>
        </w:sdtPr>
        <w:sdtContent>
          <w:r w:rsidRPr="002E5922">
            <w:rPr>
              <w:b/>
              <w:i/>
            </w:rPr>
            <w:t>James Lowman:</w:t>
          </w:r>
          <w:r w:rsidRPr="002E5922">
            <w:rPr>
              <w:b/>
            </w:rPr>
            <w:t xml:space="preserve"> </w:t>
          </w:r>
        </w:sdtContent>
      </w:sdt>
      <w:r w:rsidRPr="002E5922">
        <w:t xml:space="preserve">We will see consumer demand. Andrew outlined some of the issues there well. There is an enormous issue for our members in servicing that demand. Previously, there were two types of home delivery happening from convenience stores. There </w:t>
      </w:r>
      <w:r w:rsidRPr="002E5922" w:rsidR="00514E22">
        <w:t>were</w:t>
      </w:r>
      <w:r w:rsidRPr="002E5922">
        <w:t xml:space="preserve"> particularly </w:t>
      </w:r>
      <w:r w:rsidRPr="002E5922" w:rsidR="00514E22">
        <w:t>vulnerable people</w:t>
      </w:r>
      <w:r w:rsidRPr="002E5922">
        <w:t>,</w:t>
      </w:r>
      <w:r w:rsidRPr="002E5922" w:rsidR="00514E22">
        <w:t xml:space="preserve"> to </w:t>
      </w:r>
      <w:r w:rsidRPr="002E5922">
        <w:t>who</w:t>
      </w:r>
      <w:r w:rsidRPr="002E5922" w:rsidR="00514E22">
        <w:t>m</w:t>
      </w:r>
      <w:r w:rsidRPr="002E5922">
        <w:t xml:space="preserve"> they </w:t>
      </w:r>
      <w:r w:rsidRPr="002E5922" w:rsidR="00514E22">
        <w:t>might</w:t>
      </w:r>
      <w:r w:rsidRPr="002E5922">
        <w:t xml:space="preserve"> do deliveries once a week on a reasonably informal basis</w:t>
      </w:r>
      <w:r w:rsidRPr="002E5922" w:rsidR="00514E22">
        <w:t>, prior to this</w:t>
      </w:r>
      <w:r w:rsidRPr="002E5922">
        <w:t>. Then there would be people ordering, and mainly impulse items, often late at night, where it was quite heavily premium priced.</w:t>
      </w:r>
    </w:p>
    <w:p w:rsidR="003C5B47" w:rsidRPr="002E5922" w:rsidP="003C5B47">
      <w:pPr>
        <w:pStyle w:val="Answer"/>
      </w:pPr>
      <w:r w:rsidRPr="002E5922">
        <w:t xml:space="preserve">Now we see a product being delivered at normal, standard pricing, either with a small delivery charge or often with none. The question </w:t>
      </w:r>
      <w:r w:rsidRPr="002E5922" w:rsidR="00514E22">
        <w:t xml:space="preserve">retailers </w:t>
      </w:r>
      <w:r w:rsidRPr="002E5922">
        <w:t xml:space="preserve">now </w:t>
      </w:r>
      <w:r w:rsidRPr="002E5922">
        <w:t xml:space="preserve">face is, if you want to do this in the long term, how </w:t>
      </w:r>
      <w:r w:rsidRPr="002E5922" w:rsidR="00514E22">
        <w:t xml:space="preserve">to </w:t>
      </w:r>
      <w:r w:rsidRPr="002E5922">
        <w:t xml:space="preserve">sustain that. </w:t>
      </w:r>
      <w:r w:rsidRPr="002E5922" w:rsidR="00514E22">
        <w:t xml:space="preserve">Do </w:t>
      </w:r>
      <w:r w:rsidRPr="002E5922">
        <w:t xml:space="preserve">you </w:t>
      </w:r>
      <w:r w:rsidRPr="002E5922" w:rsidR="00514E22">
        <w:t>have a</w:t>
      </w:r>
      <w:r w:rsidRPr="002E5922">
        <w:t xml:space="preserve"> </w:t>
      </w:r>
      <w:r w:rsidRPr="002E5922" w:rsidR="00514E22">
        <w:t xml:space="preserve">sustainable and viable </w:t>
      </w:r>
      <w:r w:rsidRPr="002E5922">
        <w:t xml:space="preserve">model for doing that? </w:t>
      </w:r>
      <w:r w:rsidRPr="002E5922" w:rsidR="00514E22">
        <w:t xml:space="preserve">We </w:t>
      </w:r>
      <w:r w:rsidRPr="002E5922">
        <w:t>have been using volunteers, as I have said, in some cases. That is not going to sustain into the future forever.</w:t>
      </w:r>
    </w:p>
    <w:p w:rsidR="003C5B47" w:rsidRPr="002E5922" w:rsidP="003C5B47">
      <w:pPr>
        <w:pStyle w:val="Answer"/>
      </w:pPr>
      <w:r w:rsidRPr="002E5922">
        <w:t xml:space="preserve">There are demand issues, </w:t>
      </w:r>
      <w:r w:rsidRPr="002E5922" w:rsidR="00514E22">
        <w:t>whether</w:t>
      </w:r>
      <w:r w:rsidRPr="002E5922">
        <w:t xml:space="preserve"> consumers are going to want that delivery and from their local shop. Probably to some extent they will, but the challenge is then how you service that in a viable way. That is a very live debate in our sector </w:t>
      </w:r>
    </w:p>
    <w:p w:rsidR="003C5B47" w:rsidRPr="002E5922" w:rsidP="003C5B47">
      <w:pPr>
        <w:pStyle w:val="Remark"/>
      </w:pPr>
      <w:sdt>
        <w:sdtPr>
          <w:alias w:val="Member"/>
          <w:tag w:val="&lt;Member mnisId='4072' dodsId='28723'&gt;"/>
          <w:id w:val="2064439461"/>
          <w:placeholder>
            <w:docPart w:val="137FBF0D2E1140989316AE616676EDE3"/>
          </w:placeholder>
          <w:richText/>
        </w:sdtPr>
        <w:sdtContent>
          <w:r w:rsidRPr="002E5922">
            <w:rPr>
              <w:b/>
            </w:rPr>
            <w:t>Chair:</w:t>
          </w:r>
        </w:sdtContent>
      </w:sdt>
      <w:r w:rsidRPr="002E5922">
        <w:t xml:space="preserve"> Especially in rural areas, you might have to travel quite a distance as well. I pay tribute, like Derek does, to everybody who has got that food out, convenience stores, farm shops, everything. The rural areas have done well</w:t>
      </w:r>
      <w:r w:rsidRPr="002E5922" w:rsidR="00514E22">
        <w:t>,</w:t>
      </w:r>
      <w:r w:rsidRPr="002E5922">
        <w:t xml:space="preserve"> as well as the cities. It has been a remarkable effort, so thank you for that. </w:t>
      </w:r>
    </w:p>
    <w:p w:rsidR="003C5B47" w:rsidRPr="002E5922" w:rsidP="003C5B47">
      <w:pPr>
        <w:pStyle w:val="Question"/>
        <w:numPr>
          <w:ilvl w:val="0"/>
          <w:numId w:val="9"/>
        </w:numPr>
      </w:pPr>
      <w:sdt>
        <w:sdtPr>
          <w:alias w:val="Member"/>
          <w:tag w:val="&lt;Member mnisId='4861' dodsId=''&gt;"/>
          <w:id w:val="1017732784"/>
          <w:placeholder>
            <w:docPart w:val="137FBF0D2E1140989316AE616676EDE3"/>
          </w:placeholder>
          <w:richText/>
        </w:sdtPr>
        <w:sdtContent>
          <w:r w:rsidRPr="002E5922">
            <w:rPr>
              <w:b/>
            </w:rPr>
            <w:t>Robbie Moore:</w:t>
          </w:r>
        </w:sdtContent>
      </w:sdt>
      <w:r w:rsidRPr="002E5922">
        <w:t xml:space="preserve"> My question is a slight change of topic but it is to do with physical access to stores. We took evidence over the last couple of sessions from the likes of Age UK and Disability Rights UK. I would be interested to know, from both of your perspectives, how shops will ensure they implement measures to prevent the spread of COVID-19 while fulfilling their duties under the Equality Act, for example ensuring reasonable adjustments are made for customers with disabilities. </w:t>
      </w:r>
    </w:p>
    <w:p w:rsidR="003C5B47" w:rsidRPr="002E5922" w:rsidP="003C5B47">
      <w:pPr>
        <w:pStyle w:val="Answer"/>
      </w:pPr>
      <w:sdt>
        <w:sdtPr>
          <w:alias w:val="Witness"/>
          <w:id w:val="355311357"/>
          <w:placeholder>
            <w:docPart w:val="137FBF0D2E1140989316AE616676EDE3"/>
          </w:placeholder>
          <w:richText/>
        </w:sdtPr>
        <w:sdtContent>
          <w:r w:rsidRPr="002E5922">
            <w:rPr>
              <w:b/>
              <w:i/>
            </w:rPr>
            <w:t>Andrew Opie:</w:t>
          </w:r>
          <w:r w:rsidRPr="002E5922">
            <w:rPr>
              <w:b/>
            </w:rPr>
            <w:t xml:space="preserve"> </w:t>
          </w:r>
        </w:sdtContent>
      </w:sdt>
      <w:r w:rsidRPr="002E5922">
        <w:t xml:space="preserve">I am happy to answer that very good question. Obviously social distancing was a challenge for stores when it was introduced. It was introduced really quickly. I remember having a conversation with a group of retailers on the evening of the 23rd when the Prime Minister made that statement. There was no guidance up until that stage on how you should social distance. They have done a brilliant job across all of food to get that in place. There is no doubt that </w:t>
      </w:r>
      <w:r w:rsidRPr="002E5922" w:rsidR="00032C3B">
        <w:t xml:space="preserve">it </w:t>
      </w:r>
      <w:r w:rsidRPr="002E5922">
        <w:t xml:space="preserve">presents more difficulties for vulnerable and disabled consumers. </w:t>
      </w:r>
    </w:p>
    <w:p w:rsidR="003C5B47" w:rsidRPr="002E5922" w:rsidP="003C5B47">
      <w:pPr>
        <w:pStyle w:val="Answer"/>
      </w:pPr>
      <w:r w:rsidRPr="002E5922">
        <w:t>We were very conscious of that from the start. Retailers talked to their staff and I think that was the key thing. For example, with the greeters in the store who manage the queues, if there is somebody there they should be able to spot them, help them into the store and maybe prioritise their entry. Similarly, for some reason there seemed t</w:t>
      </w:r>
      <w:r w:rsidRPr="002E5922" w:rsidR="00032C3B">
        <w:t>o be some concerns that carers would not be allowed into stores with the</w:t>
      </w:r>
      <w:r w:rsidRPr="002E5922">
        <w:t xml:space="preserve"> customer</w:t>
      </w:r>
      <w:r w:rsidRPr="002E5922" w:rsidR="00032C3B">
        <w:t>s</w:t>
      </w:r>
      <w:r w:rsidRPr="002E5922">
        <w:t xml:space="preserve"> themselves. That is absolutely not the position. Interestingly, with Age UK and 24 other charities, we had a lengthy call with Defra two or three weeks ago to go through all the measures we have taken, make sure they were happy and listen to them, in terms of how they communicate to their customers who come into our stores.</w:t>
      </w:r>
    </w:p>
    <w:p w:rsidR="00032C3B" w:rsidRPr="002E5922" w:rsidP="003C5B47">
      <w:pPr>
        <w:pStyle w:val="Answer"/>
      </w:pPr>
      <w:r w:rsidRPr="002E5922">
        <w:t>One of the other issues is the designs of the stores: one-way systems, maybe changing it. We have to think how we manage social distancing in a way that keeps it accessible for every customer. That could be everybody</w:t>
      </w:r>
      <w:r w:rsidRPr="002E5922">
        <w:t>,</w:t>
      </w:r>
      <w:r w:rsidRPr="002E5922">
        <w:t xml:space="preserve"> from somebody who is blind or partially sighted through to somebody who is autistic and therefore finds change more difficult to manage than one of our normal, regular customers who comes into the store. </w:t>
      </w:r>
    </w:p>
    <w:p w:rsidR="00032C3B" w:rsidRPr="002E5922" w:rsidP="003C5B47">
      <w:pPr>
        <w:pStyle w:val="Answer"/>
      </w:pPr>
      <w:r w:rsidRPr="002E5922">
        <w:t xml:space="preserve">We are working through some of these issues. We think the steps we have put in place, particularly the training of all colleagues, to look out for </w:t>
      </w:r>
      <w:r w:rsidRPr="002E5922">
        <w:t xml:space="preserve">not only </w:t>
      </w:r>
      <w:r w:rsidRPr="002E5922">
        <w:t>those who might be disabled but those who have hidden disabilities, has really helped with that process</w:t>
      </w:r>
      <w:r w:rsidRPr="002E5922">
        <w:t xml:space="preserve">. </w:t>
      </w:r>
      <w:r w:rsidRPr="002E5922">
        <w:t xml:space="preserve">We </w:t>
      </w:r>
      <w:r w:rsidRPr="002E5922">
        <w:t>are continuing the conversation</w:t>
      </w:r>
      <w:r w:rsidRPr="002E5922">
        <w:t xml:space="preserve"> with those groups. I think Defra is setting up another call with the major retailers and that large group of charities, just to check in with where we are. </w:t>
      </w:r>
    </w:p>
    <w:p w:rsidR="003C5B47" w:rsidRPr="002E5922" w:rsidP="003C5B47">
      <w:pPr>
        <w:pStyle w:val="Answer"/>
      </w:pPr>
      <w:r w:rsidRPr="002E5922">
        <w:t>To finish,</w:t>
      </w:r>
      <w:r w:rsidRPr="002E5922">
        <w:t xml:space="preserve"> </w:t>
      </w:r>
      <w:r w:rsidRPr="002E5922">
        <w:t>I would say that</w:t>
      </w:r>
      <w:r w:rsidRPr="002E5922">
        <w:t xml:space="preserve"> it is probably less of a challenge now in the stores than four or five weeks ago. There i</w:t>
      </w:r>
      <w:r w:rsidRPr="002E5922">
        <w:t xml:space="preserve">s no doubt that consumers have </w:t>
      </w:r>
      <w:r w:rsidRPr="002E5922">
        <w:t>settled down</w:t>
      </w:r>
      <w:r w:rsidRPr="002E5922">
        <w:t xml:space="preserve"> in</w:t>
      </w:r>
      <w:r w:rsidRPr="002E5922">
        <w:t xml:space="preserve"> their shopping. We are seeing people maybe spacing out when they come during the day more. As a conseq</w:t>
      </w:r>
      <w:r w:rsidRPr="002E5922">
        <w:t>uence, we are seeing less queuing</w:t>
      </w:r>
      <w:r w:rsidRPr="002E5922">
        <w:t xml:space="preserve"> at certain times of the day than we saw before. That is helping the process, plus the fact that most consumers, including disabled and vulnerable consumers, are becoming more aware of what those changes are and how to accommodate them. </w:t>
      </w:r>
    </w:p>
    <w:p w:rsidR="003C5B47" w:rsidRPr="002E5922" w:rsidP="003C5B47">
      <w:pPr>
        <w:pStyle w:val="Answer"/>
      </w:pPr>
      <w:r w:rsidRPr="002E5922">
        <w:t xml:space="preserve">We have a lot of responsibilities. We are looking at making sure </w:t>
      </w:r>
      <w:r w:rsidRPr="002E5922" w:rsidR="00032C3B">
        <w:t xml:space="preserve">that </w:t>
      </w:r>
      <w:r w:rsidRPr="002E5922">
        <w:t>our signage is clear and that the advice we give through our websites and customer care lines reflects the concerns of charities. We are pretty confident we have done a really good job since the social distancing came in. We are now tweaking that communication and messaging, working with those charities.</w:t>
      </w:r>
    </w:p>
    <w:p w:rsidR="003C5B47" w:rsidRPr="002E5922" w:rsidP="003C5B47">
      <w:pPr>
        <w:pStyle w:val="Question"/>
        <w:numPr>
          <w:ilvl w:val="0"/>
          <w:numId w:val="9"/>
        </w:numPr>
      </w:pPr>
      <w:sdt>
        <w:sdtPr>
          <w:alias w:val="Member"/>
          <w:tag w:val="&lt;Member mnisId='4861' dodsId=''&gt;"/>
          <w:id w:val="1753544563"/>
          <w:placeholder>
            <w:docPart w:val="137FBF0D2E1140989316AE616676EDE3"/>
          </w:placeholder>
          <w:richText/>
        </w:sdtPr>
        <w:sdtContent>
          <w:r w:rsidRPr="002E5922">
            <w:rPr>
              <w:b/>
            </w:rPr>
            <w:t>Robbie Moore:</w:t>
          </w:r>
        </w:sdtContent>
      </w:sdt>
      <w:r w:rsidRPr="002E5922">
        <w:t xml:space="preserve"> Before we go to James, and maybe James can comment on this as well, I have had one or two constituents contact me who have visual impairments. I was wondering if you might comment specifically on that, </w:t>
      </w:r>
      <w:r w:rsidRPr="002E5922" w:rsidR="00032C3B">
        <w:t>what your organisation is doing</w:t>
      </w:r>
      <w:r w:rsidRPr="002E5922">
        <w:t xml:space="preserve"> and how you are communicating better training for staff to aid that process. </w:t>
      </w:r>
    </w:p>
    <w:p w:rsidR="003C5B47" w:rsidRPr="002E5922" w:rsidP="003C5B47">
      <w:pPr>
        <w:pStyle w:val="Answer"/>
      </w:pPr>
      <w:sdt>
        <w:sdtPr>
          <w:alias w:val="Witness"/>
          <w:id w:val="-1794204511"/>
          <w:placeholder>
            <w:docPart w:val="137FBF0D2E1140989316AE616676EDE3"/>
          </w:placeholder>
          <w:richText/>
        </w:sdtPr>
        <w:sdtContent>
          <w:r w:rsidRPr="002E5922">
            <w:rPr>
              <w:b/>
              <w:i/>
            </w:rPr>
            <w:t>Andrew Opie:</w:t>
          </w:r>
          <w:r w:rsidRPr="002E5922">
            <w:rPr>
              <w:b/>
            </w:rPr>
            <w:t xml:space="preserve"> </w:t>
          </w:r>
        </w:sdtContent>
      </w:sdt>
      <w:r w:rsidRPr="002E5922">
        <w:t>That is one of our biggest challenges. The communication was done very early on and is a reminder to all store colleagues to look out for people who might have a visual impairment. They will approach them and ask them if they want help. We have seen that in stores, where maybe somebody without a carer going into the store has had a colleague take them round the store and show them where things are.</w:t>
      </w:r>
    </w:p>
    <w:p w:rsidR="003C5B47" w:rsidRPr="002E5922" w:rsidP="003C5B47">
      <w:pPr>
        <w:pStyle w:val="Answer"/>
      </w:pPr>
      <w:r w:rsidRPr="002E5922">
        <w:t>We have also been reflecting on the signage that is around the store before you come into it. There is some really good practice. As you can imagine, stores started from zero with the signage here. They have been sharing best practice across the stores about what works well, particularly for those who are partially sighted, so they can see in the store as well as the notice before they come into the store.</w:t>
      </w:r>
    </w:p>
    <w:p w:rsidR="003C5B47" w:rsidRPr="002E5922" w:rsidP="003C5B47">
      <w:pPr>
        <w:pStyle w:val="Answer"/>
      </w:pPr>
      <w:r w:rsidRPr="002E5922">
        <w:t xml:space="preserve">As I said, it is a constant process. RNIB and various other charities that represent those with visual impairments are on those calls with Defra. They are sharing communications with our members, which is really helping them translate what it means for somebody with visual impairment as a customer to their colleagues, so they can look out for them. Not everybody wants the help when they are approached by colleagues in store, and that </w:t>
      </w:r>
      <w:r w:rsidRPr="002E5922">
        <w:t xml:space="preserve">is fine as well, but everybody is reminded of the need to serve every customer when they come into our stores. </w:t>
      </w:r>
    </w:p>
    <w:p w:rsidR="003C5B47" w:rsidRPr="002E5922" w:rsidP="003C5B47">
      <w:pPr>
        <w:pStyle w:val="Answer"/>
      </w:pPr>
      <w:sdt>
        <w:sdtPr>
          <w:alias w:val="Witness"/>
          <w:id w:val="848290302"/>
          <w:placeholder>
            <w:docPart w:val="137FBF0D2E1140989316AE616676EDE3"/>
          </w:placeholder>
          <w:richText/>
        </w:sdtPr>
        <w:sdtContent>
          <w:r w:rsidRPr="002E5922">
            <w:rPr>
              <w:b/>
              <w:i/>
            </w:rPr>
            <w:t>James Lowman:</w:t>
          </w:r>
          <w:r w:rsidRPr="002E5922">
            <w:rPr>
              <w:b/>
            </w:rPr>
            <w:t xml:space="preserve"> </w:t>
          </w:r>
        </w:sdtContent>
      </w:sdt>
      <w:r w:rsidRPr="002E5922">
        <w:t xml:space="preserve">We produced some guidance at the beginning of the year, not related to COVID, but it has probably become more relevant since then, working particularly with the Alzheimer’s Society. We have a campaign this year to try to create 25,000 dementia friends from people working in our sector. As part of that, we updated the guidance we have on welcoming vulnerable customers to stores. Some of that is about physical changes and thinking about layout and design of stores. Andrew is absolutely right: a lot of it is about training, the personal interactions in store and how you help. </w:t>
      </w:r>
      <w:r w:rsidRPr="002E5922" w:rsidR="00A514B2">
        <w:t xml:space="preserve">There </w:t>
      </w:r>
      <w:r w:rsidRPr="002E5922">
        <w:t>are millions of different examples we could thin</w:t>
      </w:r>
      <w:r w:rsidRPr="002E5922" w:rsidR="00A514B2">
        <w:t>k of. The reasonable adjustment</w:t>
      </w:r>
      <w:r w:rsidRPr="002E5922">
        <w:t xml:space="preserve"> might be a physical change to the store, but it is usually about interaction, awareness and helping people to access the services in a way that is possible for them.</w:t>
      </w:r>
    </w:p>
    <w:p w:rsidR="003C5B47" w:rsidRPr="002E5922" w:rsidP="003C5B47">
      <w:pPr>
        <w:pStyle w:val="Answer"/>
      </w:pPr>
      <w:r w:rsidRPr="002E5922">
        <w:t xml:space="preserve">It is particularly a challenge in our sector because we are generally small stores. Over half of independent convenience stores are under 1,000 square feet, so really small. </w:t>
      </w:r>
      <w:r w:rsidRPr="002E5922" w:rsidR="00A514B2">
        <w:t xml:space="preserve">You </w:t>
      </w:r>
      <w:r w:rsidRPr="002E5922">
        <w:t>throw into that one-way systems and social distancing. When you go to convenience stores now, you see loads of tape on the floor signalling two metres and so on. That is relying on customers seeing that</w:t>
      </w:r>
      <w:r w:rsidRPr="002E5922" w:rsidR="00A514B2">
        <w:t xml:space="preserve"> and</w:t>
      </w:r>
      <w:r w:rsidRPr="002E5922">
        <w:t xml:space="preserve"> being able to interpret and work with </w:t>
      </w:r>
      <w:r w:rsidRPr="002E5922" w:rsidR="00A514B2">
        <w:t>it</w:t>
      </w:r>
      <w:r w:rsidRPr="002E5922">
        <w:t>. It is mainly about that work with colleagues in store.</w:t>
      </w:r>
      <w:r w:rsidRPr="002E5922" w:rsidR="00A514B2">
        <w:t xml:space="preserve"> </w:t>
      </w:r>
    </w:p>
    <w:p w:rsidR="003C5B47" w:rsidRPr="002E5922" w:rsidP="003C5B47">
      <w:pPr>
        <w:pStyle w:val="Answer"/>
      </w:pPr>
      <w:r w:rsidRPr="002E5922">
        <w:t xml:space="preserve">There are 407,000 people working in convenience stores. I am not going to sit here and say, “Yes, those are </w:t>
      </w:r>
      <w:r w:rsidRPr="002E5922" w:rsidR="00A514B2">
        <w:t xml:space="preserve">all </w:t>
      </w:r>
      <w:r w:rsidRPr="002E5922">
        <w:t xml:space="preserve">perfectly trained and know exactly what to do”, but it goes with working in a convenience store, in a local shop, that you are going to be pretty attuned to the needs of local people. Most people will deal with people with all sorts of vulnerabilities and disabilities all the time in stores. It is a normal part of the job. It is not a COVID-specific thing, but it is more acute at this time. </w:t>
      </w:r>
    </w:p>
    <w:p w:rsidR="003C5B47" w:rsidRPr="002E5922" w:rsidP="003C5B47">
      <w:pPr>
        <w:pStyle w:val="Answer"/>
      </w:pPr>
      <w:r w:rsidRPr="002E5922">
        <w:t xml:space="preserve">Finally, I would pick up on Andrew’s point about carers. It is incredibly important. Maybe this has been a somewhat neglected area in the past. It is something we need to really focus on. Next week is national Carers Week and we will be trying to use that as a hook to speak more about these challenges with our colleagues at </w:t>
      </w:r>
      <w:r w:rsidRPr="002E5922" w:rsidR="00A514B2">
        <w:t xml:space="preserve">the </w:t>
      </w:r>
      <w:r w:rsidRPr="002E5922">
        <w:t>Alzheimer’s Society, Carers UK and others</w:t>
      </w:r>
      <w:r w:rsidRPr="002E5922" w:rsidR="00A514B2">
        <w:t>,</w:t>
      </w:r>
      <w:r w:rsidRPr="002E5922">
        <w:t xml:space="preserve"> </w:t>
      </w:r>
      <w:r w:rsidRPr="002E5922" w:rsidR="00A514B2">
        <w:t>to</w:t>
      </w:r>
      <w:r w:rsidRPr="002E5922">
        <w:t xml:space="preserve"> grow that awareness. There is not a simple answer I can give you to reassure you there will never be any problems, but I can absolutely reassure you that this was front of mind before the COVID crisis and it is certainly front of mind for all our members at the moment. </w:t>
      </w:r>
    </w:p>
    <w:p w:rsidR="003C5B47" w:rsidRPr="002E5922" w:rsidP="003C5B47">
      <w:pPr>
        <w:pStyle w:val="Question"/>
        <w:numPr>
          <w:ilvl w:val="0"/>
          <w:numId w:val="9"/>
        </w:numPr>
      </w:pPr>
      <w:sdt>
        <w:sdtPr>
          <w:alias w:val="Member"/>
          <w:tag w:val="&lt;Member mnisId='4853' dodsId=''&gt;"/>
          <w:id w:val="-1790426930"/>
          <w:placeholder>
            <w:docPart w:val="137FBF0D2E1140989316AE616676EDE3"/>
          </w:placeholder>
          <w:richText/>
        </w:sdtPr>
        <w:sdtContent>
          <w:r w:rsidRPr="002E5922">
            <w:rPr>
              <w:b/>
            </w:rPr>
            <w:t>Dr Hudson:</w:t>
          </w:r>
        </w:sdtContent>
      </w:sdt>
      <w:r w:rsidRPr="002E5922" w:rsidR="00A514B2">
        <w:t xml:space="preserve"> I want</w:t>
      </w:r>
      <w:r w:rsidRPr="002E5922">
        <w:t xml:space="preserve"> to change tack slightly again and move on to the safety and welfare of key workers and </w:t>
      </w:r>
      <w:r w:rsidRPr="002E5922" w:rsidR="00A514B2">
        <w:t>shop workers</w:t>
      </w:r>
      <w:r w:rsidRPr="002E5922">
        <w:t xml:space="preserve"> specifically. First, I would like to echo previous comments to pay tribute to the key workers, </w:t>
      </w:r>
      <w:r w:rsidRPr="002E5922" w:rsidR="00A514B2">
        <w:t>shop workers</w:t>
      </w:r>
      <w:r w:rsidRPr="002E5922">
        <w:t xml:space="preserve"> and everyone through the whole food distribution, processing and food production side of things. This COVID crisis has put food security into sharp relief and I want to say thanks and pay tribute to everyone </w:t>
      </w:r>
      <w:r w:rsidRPr="002E5922" w:rsidR="00A514B2">
        <w:t>who</w:t>
      </w:r>
      <w:r w:rsidRPr="002E5922">
        <w:t xml:space="preserve"> has kept us fed.</w:t>
      </w:r>
    </w:p>
    <w:p w:rsidR="003C5B47" w:rsidRPr="002E5922" w:rsidP="003C5B47">
      <w:pPr>
        <w:pStyle w:val="Question"/>
        <w:numPr>
          <w:ilvl w:val="0"/>
          <w:numId w:val="0"/>
        </w:numPr>
        <w:ind w:left="794"/>
      </w:pPr>
      <w:r w:rsidRPr="002E5922">
        <w:t xml:space="preserve">Over to both of you, Andrew and James, how do you feel </w:t>
      </w:r>
      <w:r w:rsidRPr="002E5922" w:rsidR="00A514B2">
        <w:t>shop workers</w:t>
      </w:r>
      <w:r w:rsidRPr="002E5922">
        <w:t xml:space="preserve"> are </w:t>
      </w:r>
      <w:r w:rsidRPr="002E5922">
        <w:t>being kept safe from coronavirus during this? Is this something that has been looked at</w:t>
      </w:r>
      <w:r w:rsidRPr="002E5922" w:rsidR="00A514B2">
        <w:t xml:space="preserve"> on</w:t>
      </w:r>
      <w:r w:rsidRPr="002E5922">
        <w:t xml:space="preserve"> association level or more locally, in individual shops? </w:t>
      </w:r>
    </w:p>
    <w:p w:rsidR="003C5B47" w:rsidRPr="002E5922" w:rsidP="003C5B47">
      <w:pPr>
        <w:pStyle w:val="Answer"/>
      </w:pPr>
      <w:sdt>
        <w:sdtPr>
          <w:alias w:val="Witness"/>
          <w:id w:val="-342936854"/>
          <w:placeholder>
            <w:docPart w:val="137FBF0D2E1140989316AE616676EDE3"/>
          </w:placeholder>
          <w:richText/>
        </w:sdtPr>
        <w:sdtContent>
          <w:r w:rsidRPr="002E5922">
            <w:rPr>
              <w:b/>
              <w:i/>
            </w:rPr>
            <w:t>Andrew Opie:</w:t>
          </w:r>
          <w:r w:rsidRPr="002E5922">
            <w:rPr>
              <w:b/>
            </w:rPr>
            <w:t xml:space="preserve"> </w:t>
          </w:r>
        </w:sdtContent>
      </w:sdt>
      <w:r w:rsidRPr="002E5922">
        <w:t xml:space="preserve">I mentioned earlier </w:t>
      </w:r>
      <w:r w:rsidRPr="002E5922" w:rsidR="00A514B2">
        <w:t xml:space="preserve">the conversation </w:t>
      </w:r>
      <w:r w:rsidRPr="002E5922">
        <w:t>about social distancing. One of the key aspects of that, for every employer, was the health and welfare of their staff, as well as co</w:t>
      </w:r>
      <w:r w:rsidRPr="002E5922" w:rsidR="00A514B2">
        <w:t>nsumers coming into the stores.</w:t>
      </w:r>
      <w:r w:rsidRPr="002E5922">
        <w:t xml:space="preserve"> </w:t>
      </w:r>
      <w:r w:rsidRPr="002E5922" w:rsidR="00A514B2">
        <w:t xml:space="preserve">For </w:t>
      </w:r>
      <w:r w:rsidRPr="002E5922">
        <w:t>example, you will have seen that Perspex screens at the tills appeared very quickly.</w:t>
      </w:r>
      <w:r w:rsidRPr="002E5922" w:rsidR="00A514B2">
        <w:t xml:space="preserve"> </w:t>
      </w:r>
    </w:p>
    <w:p w:rsidR="003C5B47" w:rsidRPr="002E5922" w:rsidP="003C5B47">
      <w:pPr>
        <w:pStyle w:val="Answer"/>
      </w:pPr>
      <w:r w:rsidRPr="002E5922">
        <w:t xml:space="preserve">There is PPE of a sort, not PPE that you would have in a medical situation. We were very conscious not </w:t>
      </w:r>
      <w:r w:rsidRPr="002E5922" w:rsidR="00A514B2">
        <w:t xml:space="preserve">in any way </w:t>
      </w:r>
      <w:r w:rsidRPr="002E5922">
        <w:t xml:space="preserve">to take away supplies that were going to the NHS, but we realised that many of our colleagues would be rightly very concerned about coming into work. PPE of a sort, which </w:t>
      </w:r>
      <w:r w:rsidRPr="002E5922" w:rsidR="00A514B2">
        <w:t>might</w:t>
      </w:r>
      <w:r w:rsidRPr="002E5922">
        <w:t xml:space="preserve"> be masks or plastic visors, as well as gloves, has been offered to everybody who wants it in a major supermarket. It has never been a problem. They have been available and have been offered</w:t>
      </w:r>
      <w:r w:rsidRPr="002E5922" w:rsidR="00A514B2">
        <w:t xml:space="preserve"> to people</w:t>
      </w:r>
      <w:r w:rsidRPr="002E5922">
        <w:t>. Not every colleague chooses to use them. That is a choice, but they are available there and a reminder that they are.</w:t>
      </w:r>
    </w:p>
    <w:p w:rsidR="003C5B47" w:rsidRPr="002E5922" w:rsidP="003C5B47">
      <w:pPr>
        <w:pStyle w:val="Answer"/>
      </w:pPr>
      <w:r w:rsidRPr="002E5922">
        <w:t>We have discussed it at association level because many of our members are likely to be resuming trade in the next couple of weeks, the non-food retailers, which is great for them and their workers. We have been learning lessons all along about what works best in communication with workers and making sure they understood. I think we have got that right. The reason I think we have got it right is reflected in the absence rates. Retailers are very conscious that, if they did not get this right, people would not come into work. That would be absolutely the right approach for those workers if they did not feel safe.</w:t>
      </w:r>
    </w:p>
    <w:p w:rsidR="003C5B47" w:rsidRPr="002E5922" w:rsidP="003C5B47">
      <w:pPr>
        <w:pStyle w:val="Answer"/>
      </w:pPr>
      <w:r w:rsidRPr="002E5922">
        <w:t>Absence rates in stores have come down quite markedly through the period, and I think that is testament to the work the retailers have done, working with USDAW and others. You may have seen that we published joint guidance for the social distancing in stores and the measures that supermarkets and other retailers should take. That was co-branded with USDAW, as representatives of store workers, because we wanted them to also be sure that what we were doing was correct. All the way through, we have had workers’ health and welfare at the forefront. We would not have been able to achieve this without the workers. I know you and others have reflected that here. Making them feel as comfortable as we could was top of mind. Otherwise</w:t>
      </w:r>
      <w:r w:rsidRPr="002E5922" w:rsidR="00A514B2">
        <w:t>,</w:t>
      </w:r>
      <w:r w:rsidRPr="002E5922">
        <w:t xml:space="preserve"> we would not have got enough workers in and we would not have been able to feed the nation. </w:t>
      </w:r>
    </w:p>
    <w:p w:rsidR="003C5B47" w:rsidRPr="002E5922" w:rsidP="003C5B47">
      <w:pPr>
        <w:pStyle w:val="Answer"/>
      </w:pPr>
      <w:sdt>
        <w:sdtPr>
          <w:alias w:val="Witness"/>
          <w:id w:val="-1477292281"/>
          <w:placeholder>
            <w:docPart w:val="137FBF0D2E1140989316AE616676EDE3"/>
          </w:placeholder>
          <w:richText/>
        </w:sdtPr>
        <w:sdtContent>
          <w:r w:rsidRPr="002E5922">
            <w:rPr>
              <w:b/>
              <w:i/>
            </w:rPr>
            <w:t>James Lowman:</w:t>
          </w:r>
          <w:r w:rsidRPr="002E5922">
            <w:rPr>
              <w:b/>
            </w:rPr>
            <w:t xml:space="preserve"> </w:t>
          </w:r>
        </w:sdtContent>
      </w:sdt>
      <w:r w:rsidRPr="002E5922" w:rsidR="00A514B2">
        <w:t xml:space="preserve">As Andrew said, what concerned our </w:t>
      </w:r>
      <w:r w:rsidRPr="002E5922">
        <w:t>association most</w:t>
      </w:r>
      <w:r w:rsidRPr="002E5922" w:rsidR="00A514B2">
        <w:t>,</w:t>
      </w:r>
      <w:r w:rsidRPr="002E5922">
        <w:t xml:space="preserve"> on 20 March or around that period, </w:t>
      </w:r>
      <w:r w:rsidRPr="002E5922" w:rsidR="00A514B2">
        <w:t xml:space="preserve">was </w:t>
      </w:r>
      <w:r w:rsidRPr="002E5922">
        <w:t xml:space="preserve">that we would see a spike in absences that would mean our stores </w:t>
      </w:r>
      <w:r w:rsidRPr="002E5922" w:rsidR="00401755">
        <w:t xml:space="preserve">could </w:t>
      </w:r>
      <w:r w:rsidRPr="002E5922">
        <w:t xml:space="preserve">not operate effectively. That did not happen, across the sector. That is due to the commitment and hard work of people working in our stores. It has been astonishing. </w:t>
      </w:r>
    </w:p>
    <w:p w:rsidR="003C5B47" w:rsidRPr="002E5922" w:rsidP="003C5B47">
      <w:pPr>
        <w:pStyle w:val="Answer"/>
      </w:pPr>
      <w:r w:rsidRPr="002E5922">
        <w:t xml:space="preserve">I do not want to just repeat everything Andrew has said. The only point I would make, particularly for independent retailers, is that they are there in the stores themselves. They are working behind the tills, going out, </w:t>
      </w:r>
      <w:r w:rsidRPr="002E5922">
        <w:t>sourcing products, sourcing PPE and sticking the tape on the floor. They are the ones physically doing that. Some of them have made a very conscious decision that they want to be visible in store so their colleagues can see that and can see there is a commitment from them. They are not expecting their colleagues to do something they would not themselves.</w:t>
      </w:r>
    </w:p>
    <w:p w:rsidR="003C5B47" w:rsidRPr="002E5922" w:rsidP="003C5B47">
      <w:pPr>
        <w:pStyle w:val="Answer"/>
      </w:pPr>
      <w:r w:rsidRPr="002E5922">
        <w:t>Very sadly, there has been a cost in our sector, with a number of people being ill. We have had members of ours who died with coronavirus. It is a very personal and visceral thing for our sector because people working in our sector are extremely aware of the risks and motivated to do everything they can to minimise and mitigate those risks. As I say, sadly, that has not always been possible for some of our members.</w:t>
      </w:r>
    </w:p>
    <w:p w:rsidR="003C5B47" w:rsidRPr="002E5922" w:rsidP="003C5B47">
      <w:pPr>
        <w:pStyle w:val="Answer"/>
      </w:pPr>
      <w:r w:rsidRPr="002E5922">
        <w:t>In the survey we have done about the different measures that have been installed, there are very high rates of installation of things like plastic screens and often visors rather than face masks. That has been a bit more operable for people in our sector. I am very conscious of the advice that a medical professional will wear masks and treat that in a very different way to how you or I might</w:t>
      </w:r>
      <w:r w:rsidRPr="002E5922" w:rsidR="00401755">
        <w:t xml:space="preserve">—not </w:t>
      </w:r>
      <w:r w:rsidRPr="002E5922">
        <w:t>you, but how I might</w:t>
      </w:r>
      <w:r w:rsidRPr="002E5922" w:rsidR="00401755">
        <w:t xml:space="preserve">—as </w:t>
      </w:r>
      <w:r w:rsidRPr="002E5922">
        <w:t>a non-medical professional. The visors were seen as a really effective measure</w:t>
      </w:r>
      <w:r w:rsidRPr="002E5922" w:rsidR="00401755">
        <w:t>,</w:t>
      </w:r>
      <w:r w:rsidRPr="002E5922">
        <w:t xml:space="preserve"> </w:t>
      </w:r>
      <w:r w:rsidRPr="002E5922" w:rsidR="00401755">
        <w:t>and</w:t>
      </w:r>
      <w:r w:rsidRPr="002E5922">
        <w:t xml:space="preserve"> more wearable and usable. Yes, all the evidence we have is that members invested significantly, in time and equipment, to make their colleagues and themselves as safe as they could. </w:t>
      </w:r>
    </w:p>
    <w:p w:rsidR="003C5B47" w:rsidRPr="002E5922" w:rsidP="003C5B47">
      <w:pPr>
        <w:pStyle w:val="Question"/>
        <w:numPr>
          <w:ilvl w:val="0"/>
          <w:numId w:val="9"/>
        </w:numPr>
      </w:pPr>
      <w:sdt>
        <w:sdtPr>
          <w:alias w:val="Member"/>
          <w:tag w:val="&lt;Member mnisId='4853' dodsId=''&gt;"/>
          <w:id w:val="1671836177"/>
          <w:placeholder>
            <w:docPart w:val="137FBF0D2E1140989316AE616676EDE3"/>
          </w:placeholder>
          <w:richText/>
        </w:sdtPr>
        <w:sdtContent>
          <w:r w:rsidRPr="002E5922">
            <w:rPr>
              <w:b/>
            </w:rPr>
            <w:t>Dr Hudson:</w:t>
          </w:r>
        </w:sdtContent>
      </w:sdt>
      <w:r w:rsidRPr="002E5922">
        <w:t xml:space="preserve"> Those comments really reaffirm the deep personal tragedy in this COVID crisis for many people. As a follow-up to that, we talked there about the health of your staff. Have you been aware of any situations where </w:t>
      </w:r>
      <w:r w:rsidRPr="002E5922" w:rsidR="00416117">
        <w:t xml:space="preserve">your staff </w:t>
      </w:r>
      <w:r w:rsidRPr="002E5922">
        <w:t>have not been treated well by customers, anxious customers, distressed customers or whatever, and that has led to a reduction in their welfare? What can be done to help your staff along those lines to protect them from that?</w:t>
      </w:r>
    </w:p>
    <w:p w:rsidR="003C5B47" w:rsidRPr="002E5922" w:rsidP="003C5B47">
      <w:pPr>
        <w:pStyle w:val="Answer"/>
      </w:pPr>
      <w:sdt>
        <w:sdtPr>
          <w:alias w:val="Witness"/>
          <w:id w:val="163604366"/>
          <w:placeholder>
            <w:docPart w:val="137FBF0D2E1140989316AE616676EDE3"/>
          </w:placeholder>
          <w:richText/>
        </w:sdtPr>
        <w:sdtContent>
          <w:r w:rsidRPr="002E5922">
            <w:rPr>
              <w:b/>
              <w:i/>
            </w:rPr>
            <w:t>James Lowman:</w:t>
          </w:r>
          <w:r w:rsidRPr="002E5922">
            <w:rPr>
              <w:b/>
            </w:rPr>
            <w:t xml:space="preserve"> </w:t>
          </w:r>
        </w:sdtContent>
      </w:sdt>
      <w:r w:rsidRPr="002E5922">
        <w:t>I am afraid the answer is yes</w:t>
      </w:r>
      <w:r w:rsidRPr="002E5922" w:rsidR="00416117">
        <w:t>.</w:t>
      </w:r>
      <w:r w:rsidRPr="002E5922">
        <w:t xml:space="preserve"> </w:t>
      </w:r>
      <w:r w:rsidRPr="002E5922" w:rsidR="00416117">
        <w:t xml:space="preserve">We </w:t>
      </w:r>
      <w:r w:rsidRPr="002E5922">
        <w:t>are aware of examples of that. Every incident is different, but the</w:t>
      </w:r>
      <w:r w:rsidRPr="002E5922" w:rsidR="00416117">
        <w:t>re are</w:t>
      </w:r>
      <w:r w:rsidRPr="002E5922">
        <w:t xml:space="preserve"> lines drawing through those</w:t>
      </w:r>
      <w:r w:rsidRPr="002E5922" w:rsidR="00416117">
        <w:t>.</w:t>
      </w:r>
      <w:r w:rsidRPr="002E5922">
        <w:t xml:space="preserve"> </w:t>
      </w:r>
      <w:r w:rsidRPr="002E5922" w:rsidR="00416117">
        <w:t>Customers generally have</w:t>
      </w:r>
      <w:r w:rsidRPr="002E5922">
        <w:t xml:space="preserve"> a higher level of anxiety and frustration than they would have normally. The vast majority of customers are trying their very best to comply with regulations, adapt and help each other. That is mainly what has been happening. The biggest thing I am hearing from members has been them having to referee arguments between customers in store and trying to deal with those sorts of issues. That is a very difficult thing to do, particularly if you are trying to socially distance and you have people literally trying to challenge each other physically. </w:t>
      </w:r>
    </w:p>
    <w:p w:rsidR="003C5B47" w:rsidRPr="002E5922" w:rsidP="003C5B47">
      <w:pPr>
        <w:pStyle w:val="Answer"/>
      </w:pPr>
      <w:r w:rsidRPr="002E5922">
        <w:t>The</w:t>
      </w:r>
      <w:r w:rsidRPr="002E5922" w:rsidR="00416117">
        <w:t>re is an</w:t>
      </w:r>
      <w:r w:rsidRPr="002E5922">
        <w:t>other factor we have seen</w:t>
      </w:r>
      <w:r w:rsidRPr="002E5922" w:rsidR="00416117">
        <w:t>.</w:t>
      </w:r>
      <w:r w:rsidRPr="002E5922">
        <w:t xml:space="preserve"> </w:t>
      </w:r>
      <w:r w:rsidRPr="002E5922" w:rsidR="00416117">
        <w:t xml:space="preserve">We </w:t>
      </w:r>
      <w:r w:rsidRPr="002E5922">
        <w:t>know that the biggest single trigger for violence and abuse in stores—this is in normal times—is shop theft. We have seen an increase in shop theft in some stores, probably less so in those neighbourhood stores. Social distan</w:t>
      </w:r>
      <w:r w:rsidRPr="002E5922" w:rsidR="00416117">
        <w:t xml:space="preserve">cing and maybe even more staff </w:t>
      </w:r>
      <w:r w:rsidRPr="002E5922">
        <w:t xml:space="preserve">will probably reduce the incidence of theft in those neighbourhood stores. Where you have homeless people and others with addiction problems who would usually fund that addiction through theft from and acquisitive crime against a number of businesses, all those businesses are </w:t>
      </w:r>
      <w:r w:rsidRPr="002E5922">
        <w:t>shut now. They are not stealing from non-food and homewares retailers. The only store that is available is that convenience store in the city centre, so all that crime is funnelled in.</w:t>
      </w:r>
    </w:p>
    <w:p w:rsidR="00416117" w:rsidRPr="002E5922" w:rsidP="003C5B47">
      <w:pPr>
        <w:pStyle w:val="Answer"/>
      </w:pPr>
      <w:r w:rsidRPr="002E5922">
        <w:t xml:space="preserve">We are seeing not just stock loss, which is secondary, but how brazen and violent those people can be at that time. That is probably not surprising, because these are people with very serious problems who are in an extremely heightened state at that point. In those particular stores, we have seen real </w:t>
      </w:r>
      <w:r w:rsidRPr="002E5922">
        <w:t>incident</w:t>
      </w:r>
      <w:r w:rsidRPr="002E5922">
        <w:t xml:space="preserve">s of horrible violence committed towards colleagues and retailers. That includes spitting and coughing. </w:t>
      </w:r>
    </w:p>
    <w:p w:rsidR="003C5B47" w:rsidRPr="002E5922" w:rsidP="003C5B47">
      <w:pPr>
        <w:pStyle w:val="Answer"/>
      </w:pPr>
      <w:r w:rsidRPr="002E5922">
        <w:t>We are pleased that the Government sent a very clear message about that being unacceptable and</w:t>
      </w:r>
      <w:r w:rsidRPr="002E5922" w:rsidR="00416117">
        <w:t xml:space="preserve"> that</w:t>
      </w:r>
      <w:r w:rsidRPr="002E5922">
        <w:t xml:space="preserve"> it will be treated as assault. We would like to see prosecutions brought as appropriate against those committing those crimes. It is part of the equation about trying to keep people coming to work and confidence in work. We h</w:t>
      </w:r>
      <w:r w:rsidRPr="002E5922" w:rsidR="003376BC">
        <w:t xml:space="preserve">ave a role to play as employers, as do the </w:t>
      </w:r>
      <w:r w:rsidRPr="002E5922">
        <w:t>authorities—generally, the police have been very supportive and helpful, I should say—</w:t>
      </w:r>
      <w:r w:rsidRPr="002E5922" w:rsidR="003376BC">
        <w:t xml:space="preserve">in </w:t>
      </w:r>
      <w:r w:rsidRPr="002E5922">
        <w:t xml:space="preserve">creating that safe environment against customers who commit particularly violent and awful acts.  </w:t>
      </w:r>
    </w:p>
    <w:p w:rsidR="003C5B47" w:rsidRPr="002E5922" w:rsidP="003C5B47">
      <w:pPr>
        <w:pStyle w:val="Question"/>
        <w:numPr>
          <w:ilvl w:val="0"/>
          <w:numId w:val="9"/>
        </w:numPr>
      </w:pPr>
      <w:sdt>
        <w:sdtPr>
          <w:alias w:val="Member"/>
          <w:tag w:val="&lt;Member mnisId='4853' dodsId=''&gt;"/>
          <w:id w:val="1797178944"/>
          <w:placeholder>
            <w:docPart w:val="137FBF0D2E1140989316AE616676EDE3"/>
          </w:placeholder>
          <w:richText/>
        </w:sdtPr>
        <w:sdtContent>
          <w:r w:rsidRPr="002E5922">
            <w:rPr>
              <w:b/>
            </w:rPr>
            <w:t>Dr Hudson:</w:t>
          </w:r>
        </w:sdtContent>
      </w:sdt>
      <w:r w:rsidRPr="002E5922">
        <w:t xml:space="preserve"> Andrew, before you come in, can I add a supplementary question along those lines that you could add your comments to? James, you have touched on the Government and police advice that helped you. Andrew, could you also address how useful you have felt the Government advice has been? Has it been useful? Has it been timely as well? James has given us an example there. Has that been helpful to you and has it worked for you in terms of interpreting</w:t>
      </w:r>
      <w:r w:rsidRPr="002E5922" w:rsidR="003376BC">
        <w:t xml:space="preserve"> it</w:t>
      </w:r>
      <w:r w:rsidRPr="002E5922">
        <w:t xml:space="preserve"> to keep </w:t>
      </w:r>
      <w:r w:rsidRPr="002E5922" w:rsidR="00A514B2">
        <w:t>shop workers</w:t>
      </w:r>
      <w:r w:rsidRPr="002E5922">
        <w:t xml:space="preserve"> safe? </w:t>
      </w:r>
    </w:p>
    <w:p w:rsidR="003C5B47" w:rsidRPr="002E5922" w:rsidP="003C5B47">
      <w:pPr>
        <w:pStyle w:val="Answer"/>
      </w:pPr>
      <w:sdt>
        <w:sdtPr>
          <w:alias w:val="Witness"/>
          <w:id w:val="487754261"/>
          <w:placeholder>
            <w:docPart w:val="137FBF0D2E1140989316AE616676EDE3"/>
          </w:placeholder>
          <w:richText/>
        </w:sdtPr>
        <w:sdtContent>
          <w:r w:rsidRPr="002E5922">
            <w:rPr>
              <w:b/>
              <w:i/>
            </w:rPr>
            <w:t>Andrew Opie:</w:t>
          </w:r>
          <w:r w:rsidRPr="002E5922">
            <w:rPr>
              <w:b/>
            </w:rPr>
            <w:t xml:space="preserve"> </w:t>
          </w:r>
        </w:sdtContent>
      </w:sdt>
      <w:r w:rsidRPr="002E5922">
        <w:t xml:space="preserve">Yes, generally it has. If I am honest, there has been a bit of misunderstanding around the issue of face masks and face coverings, both for consumers and for </w:t>
      </w:r>
      <w:r w:rsidRPr="002E5922" w:rsidR="00A514B2">
        <w:t>shop workers</w:t>
      </w:r>
      <w:r w:rsidRPr="002E5922">
        <w:t xml:space="preserve"> at times. I realise it is really difficult, but that would be the area of communication that has been the most complicated</w:t>
      </w:r>
      <w:r w:rsidRPr="002E5922" w:rsidR="003376BC">
        <w:t xml:space="preserve">—let </w:t>
      </w:r>
      <w:r w:rsidRPr="002E5922">
        <w:t>us put it that way</w:t>
      </w:r>
      <w:r w:rsidRPr="002E5922" w:rsidR="003376BC">
        <w:t xml:space="preserve">—and </w:t>
      </w:r>
      <w:r w:rsidRPr="002E5922">
        <w:t>given us the most problems. Would they become mandatory? You have a devolved issue here as well. Different devolved countries are perhaps saying different things about whether face coverings are necessary.</w:t>
      </w:r>
      <w:r w:rsidRPr="002E5922" w:rsidR="003376BC">
        <w:t xml:space="preserve"> </w:t>
      </w:r>
    </w:p>
    <w:p w:rsidR="003C5B47" w:rsidRPr="002E5922" w:rsidP="003C5B47">
      <w:pPr>
        <w:pStyle w:val="Answer"/>
      </w:pPr>
      <w:r w:rsidRPr="002E5922">
        <w:t>I want</w:t>
      </w:r>
      <w:r w:rsidRPr="002E5922">
        <w:t xml:space="preserve"> to add to James’s comments, which I absolutely endorse. One of the two periods where </w:t>
      </w:r>
      <w:r w:rsidRPr="002E5922">
        <w:t xml:space="preserve">we found </w:t>
      </w:r>
      <w:r w:rsidRPr="002E5922">
        <w:t>we had the most issues with consu</w:t>
      </w:r>
      <w:r w:rsidRPr="002E5922">
        <w:t>mers was the real run-up to the</w:t>
      </w:r>
      <w:r w:rsidRPr="002E5922">
        <w:t xml:space="preserve"> lockdown, so that week before. We saw some elements of consumers losing control </w:t>
      </w:r>
      <w:r w:rsidRPr="002E5922">
        <w:t xml:space="preserve">a bit </w:t>
      </w:r>
      <w:r w:rsidRPr="002E5922">
        <w:t xml:space="preserve">in stores, which was a little disappointing. Our colleagues are not there to referee, as James rightly says. The second period </w:t>
      </w:r>
      <w:r w:rsidRPr="002E5922">
        <w:t>was about</w:t>
      </w:r>
      <w:r w:rsidRPr="002E5922">
        <w:t xml:space="preserve"> management of queues. A very small number of people </w:t>
      </w:r>
      <w:r w:rsidRPr="002E5922">
        <w:t>we</w:t>
      </w:r>
      <w:r w:rsidRPr="002E5922">
        <w:t xml:space="preserve">re not prepared to queue, regardless, at the start. </w:t>
      </w:r>
      <w:r w:rsidRPr="002E5922">
        <w:t>I</w:t>
      </w:r>
      <w:r w:rsidRPr="002E5922">
        <w:t xml:space="preserve">t took a </w:t>
      </w:r>
      <w:r w:rsidRPr="002E5922">
        <w:t xml:space="preserve">little </w:t>
      </w:r>
      <w:r w:rsidRPr="002E5922">
        <w:t>ti</w:t>
      </w:r>
      <w:r w:rsidRPr="002E5922">
        <w:t xml:space="preserve">me for them to understand that </w:t>
      </w:r>
      <w:r w:rsidRPr="002E5922">
        <w:t xml:space="preserve">they need to treat everybody with respect. </w:t>
      </w:r>
    </w:p>
    <w:p w:rsidR="003C5B47" w:rsidRPr="002E5922" w:rsidP="003C5B47">
      <w:pPr>
        <w:pStyle w:val="Answer"/>
      </w:pPr>
      <w:r w:rsidRPr="002E5922">
        <w:t xml:space="preserve">As a </w:t>
      </w:r>
      <w:r w:rsidRPr="002E5922">
        <w:t xml:space="preserve">final point, to reflect on that, it has been really good to hear the endorsement from the Committee today for </w:t>
      </w:r>
      <w:r w:rsidRPr="002E5922" w:rsidR="00A514B2">
        <w:t>shop workers</w:t>
      </w:r>
      <w:r w:rsidRPr="002E5922">
        <w:t xml:space="preserve">. We really hope that is now carried through into the more normal situation. Unfortunately, </w:t>
      </w:r>
      <w:r w:rsidRPr="002E5922" w:rsidR="00A514B2">
        <w:t>shop workers</w:t>
      </w:r>
      <w:r w:rsidRPr="002E5922">
        <w:t xml:space="preserve"> have not always been a priority for intervention by the police </w:t>
      </w:r>
      <w:r w:rsidRPr="002E5922">
        <w:t xml:space="preserve">over the years. They have been exposed at times to unnecessary and completely unwarranted violence in stores. We would really welcome Parliament and the police getting together and making </w:t>
      </w:r>
      <w:r w:rsidRPr="002E5922" w:rsidR="00A514B2">
        <w:t>shop workers</w:t>
      </w:r>
      <w:r w:rsidRPr="002E5922">
        <w:t xml:space="preserve"> a priority to avoid these kinds of problems</w:t>
      </w:r>
      <w:r w:rsidRPr="002E5922">
        <w:t>,</w:t>
      </w:r>
      <w:r w:rsidRPr="002E5922">
        <w:t xml:space="preserve"> as one of the consequences of the COVID incident. It has been great to get police support. All our CEOs raised this with the Secretary of State quite early in the incident</w:t>
      </w:r>
      <w:r w:rsidRPr="002E5922" w:rsidR="003A7BB6">
        <w:t>.</w:t>
      </w:r>
      <w:r w:rsidRPr="002E5922">
        <w:t xml:space="preserve"> </w:t>
      </w:r>
      <w:r w:rsidRPr="002E5922" w:rsidR="003A7BB6">
        <w:t xml:space="preserve">He </w:t>
      </w:r>
      <w:r w:rsidRPr="002E5922">
        <w:t>liaised with the Home Office and made sure police prioritised stores, particularly when we had queues. We really hope that shops will continue to be a priority for the police into the future.</w:t>
      </w:r>
    </w:p>
    <w:p w:rsidR="003C5B47" w:rsidRPr="002E5922" w:rsidP="003C5B47">
      <w:pPr>
        <w:pStyle w:val="Remark"/>
      </w:pPr>
      <w:sdt>
        <w:sdtPr>
          <w:alias w:val="Member"/>
          <w:tag w:val="&lt;Member mnisId='4853' dodsId=''&gt;"/>
          <w:id w:val="1402944995"/>
          <w:placeholder>
            <w:docPart w:val="137FBF0D2E1140989316AE616676EDE3"/>
          </w:placeholder>
          <w:richText/>
        </w:sdtPr>
        <w:sdtContent>
          <w:r w:rsidRPr="002E5922">
            <w:rPr>
              <w:b/>
            </w:rPr>
            <w:t>Dr Hudson:</w:t>
          </w:r>
        </w:sdtContent>
      </w:sdt>
      <w:r w:rsidRPr="002E5922">
        <w:t xml:space="preserve"> They were very thought-provoking answers </w:t>
      </w:r>
      <w:r w:rsidRPr="002E5922" w:rsidR="003A7BB6">
        <w:t>with</w:t>
      </w:r>
      <w:r w:rsidRPr="002E5922">
        <w:t xml:space="preserve"> some important take-home messages for us as a Committee. </w:t>
      </w:r>
    </w:p>
    <w:p w:rsidR="003C5B47" w:rsidRPr="002E5922" w:rsidP="003C5B47">
      <w:pPr>
        <w:pStyle w:val="Remark"/>
      </w:pPr>
      <w:sdt>
        <w:sdtPr>
          <w:alias w:val="Member"/>
          <w:tag w:val="&lt;Member mnisId='4072' dodsId='28723'&gt;"/>
          <w:id w:val="-2029315915"/>
          <w:placeholder>
            <w:docPart w:val="137FBF0D2E1140989316AE616676EDE3"/>
          </w:placeholder>
          <w:richText/>
        </w:sdtPr>
        <w:sdtContent>
          <w:r w:rsidRPr="002E5922">
            <w:rPr>
              <w:b/>
            </w:rPr>
            <w:t>Chair:</w:t>
          </w:r>
        </w:sdtContent>
      </w:sdt>
      <w:r w:rsidRPr="002E5922">
        <w:t xml:space="preserve"> Yes. Andrew, I would </w:t>
      </w:r>
      <w:r w:rsidRPr="002E5922" w:rsidR="00C40F13">
        <w:t>emphasise</w:t>
      </w:r>
      <w:r w:rsidRPr="002E5922">
        <w:t xml:space="preserve"> what Neil Hudson has said there. That is a well-made point and we will put it in a letter to the Secretary of State on the evidence session we have had today, so thank you for that. I will ask everybody to keep questions and answers a little shorter because we are beginning to get shorter of time. </w:t>
      </w:r>
    </w:p>
    <w:p w:rsidR="003C5B47" w:rsidRPr="002E5922" w:rsidP="003C5B47">
      <w:pPr>
        <w:pStyle w:val="Question"/>
        <w:numPr>
          <w:ilvl w:val="0"/>
          <w:numId w:val="9"/>
        </w:numPr>
      </w:pPr>
      <w:sdt>
        <w:sdtPr>
          <w:alias w:val="Member"/>
          <w:tag w:val="&lt;Member mnisId='4831' dodsId=''&gt;"/>
          <w:id w:val="-564489951"/>
          <w:placeholder>
            <w:docPart w:val="137FBF0D2E1140989316AE616676EDE3"/>
          </w:placeholder>
          <w:richText/>
        </w:sdtPr>
        <w:sdtContent>
          <w:r w:rsidRPr="002E5922">
            <w:rPr>
              <w:b/>
            </w:rPr>
            <w:t>Ian Byrne:</w:t>
          </w:r>
        </w:sdtContent>
      </w:sdt>
      <w:r w:rsidRPr="002E5922">
        <w:t xml:space="preserve"> I would like to echo Neil’s excellent comments </w:t>
      </w:r>
      <w:r w:rsidRPr="002E5922" w:rsidR="00C40F13">
        <w:t>on</w:t>
      </w:r>
      <w:r w:rsidRPr="002E5922">
        <w:t xml:space="preserve"> the two excellent answers. They were really good. This is just a quick one. It has been covered really by Andrew</w:t>
      </w:r>
      <w:r w:rsidRPr="002E5922" w:rsidR="00C40F13">
        <w:t xml:space="preserve">, but this </w:t>
      </w:r>
      <w:r w:rsidRPr="002E5922">
        <w:t xml:space="preserve">one is to James. It is more about what interaction the sector has had with trade unions to ensure the safety of retail and sales staff. I think the ONS put a report out last month saying </w:t>
      </w:r>
      <w:r w:rsidRPr="002E5922" w:rsidR="00C40F13">
        <w:t xml:space="preserve">that </w:t>
      </w:r>
      <w:r w:rsidRPr="002E5922">
        <w:t>sales and retail assistants are twice as likely to die from COVID. You have already touched very well on it, James</w:t>
      </w:r>
      <w:r w:rsidRPr="002E5922" w:rsidR="00C40F13">
        <w:t>, as has Andrew</w:t>
      </w:r>
      <w:r w:rsidRPr="002E5922">
        <w:t xml:space="preserve">. I would like to know what interaction you have had with the trade unions. </w:t>
      </w:r>
    </w:p>
    <w:p w:rsidR="003C5B47" w:rsidRPr="002E5922" w:rsidP="003C5B47">
      <w:pPr>
        <w:pStyle w:val="Answer"/>
      </w:pPr>
      <w:sdt>
        <w:sdtPr>
          <w:alias w:val="Witness"/>
          <w:id w:val="-820345476"/>
          <w:placeholder>
            <w:docPart w:val="137FBF0D2E1140989316AE616676EDE3"/>
          </w:placeholder>
          <w:richText/>
        </w:sdtPr>
        <w:sdtContent>
          <w:r w:rsidRPr="002E5922">
            <w:rPr>
              <w:b/>
              <w:i/>
            </w:rPr>
            <w:t>James Lowman:</w:t>
          </w:r>
          <w:r w:rsidRPr="002E5922">
            <w:rPr>
              <w:b/>
            </w:rPr>
            <w:t xml:space="preserve"> </w:t>
          </w:r>
        </w:sdtContent>
      </w:sdt>
      <w:r w:rsidRPr="002E5922">
        <w:t>The short answer is</w:t>
      </w:r>
      <w:r w:rsidRPr="002E5922" w:rsidR="00C40F13">
        <w:t xml:space="preserve"> that</w:t>
      </w:r>
      <w:r w:rsidRPr="002E5922">
        <w:t xml:space="preserve"> we are always in touch with USDAW, particularly, very closely. We continue to be in touch with them through this, addressing these issues and others. Yes, we have had a number of calls with USDAW, the union we work with. </w:t>
      </w:r>
    </w:p>
    <w:p w:rsidR="003C5B47" w:rsidRPr="002E5922" w:rsidP="003C5B47">
      <w:pPr>
        <w:pStyle w:val="Question"/>
        <w:numPr>
          <w:ilvl w:val="0"/>
          <w:numId w:val="9"/>
        </w:numPr>
      </w:pPr>
      <w:sdt>
        <w:sdtPr>
          <w:alias w:val="Member"/>
          <w:tag w:val="&lt;Member mnisId='4831' dodsId=''&gt;"/>
          <w:id w:val="-2055071192"/>
          <w:placeholder>
            <w:docPart w:val="137FBF0D2E1140989316AE616676EDE3"/>
          </w:placeholder>
          <w:richText/>
        </w:sdtPr>
        <w:sdtContent>
          <w:r w:rsidRPr="002E5922">
            <w:rPr>
              <w:b/>
            </w:rPr>
            <w:t>Ian Byrne:</w:t>
          </w:r>
        </w:sdtContent>
      </w:sdt>
      <w:r w:rsidRPr="002E5922">
        <w:t xml:space="preserve"> This is a quick one to both Andrew and James. Would it be possible to ensure that all employees are fully aware of their rights through the health and safety legisl</w:t>
      </w:r>
      <w:r w:rsidRPr="002E5922" w:rsidR="00C40F13">
        <w:t>ation, certainly to</w:t>
      </w:r>
      <w:r w:rsidRPr="002E5922">
        <w:t xml:space="preserve"> PPE? Sometimes employees are not aware of what is out there. I know there has been some brilliant collaboration between employees and employers on this, but it is hugely important that everyone knows their right</w:t>
      </w:r>
      <w:r w:rsidRPr="002E5922" w:rsidR="00C40F13">
        <w:t>s</w:t>
      </w:r>
      <w:r w:rsidRPr="002E5922">
        <w:t xml:space="preserve"> at work, certainly as the lockdown ea</w:t>
      </w:r>
      <w:r w:rsidRPr="002E5922" w:rsidR="00C40F13">
        <w:t xml:space="preserve">ses. I would really appreciate </w:t>
      </w:r>
      <w:r w:rsidRPr="002E5922">
        <w:t xml:space="preserve">a commitment from you both on </w:t>
      </w:r>
      <w:r w:rsidRPr="002E5922" w:rsidR="00C40F13">
        <w:t>that</w:t>
      </w:r>
      <w:r w:rsidRPr="002E5922">
        <w:t xml:space="preserve">. </w:t>
      </w:r>
    </w:p>
    <w:p w:rsidR="003C5B47" w:rsidRPr="002E5922" w:rsidP="003C5B47">
      <w:pPr>
        <w:pStyle w:val="Answer"/>
      </w:pPr>
      <w:sdt>
        <w:sdtPr>
          <w:alias w:val="Witness"/>
          <w:id w:val="-2105025556"/>
          <w:placeholder>
            <w:docPart w:val="137FBF0D2E1140989316AE616676EDE3"/>
          </w:placeholder>
          <w:richText/>
        </w:sdtPr>
        <w:sdtContent>
          <w:r w:rsidRPr="002E5922">
            <w:rPr>
              <w:b/>
              <w:i/>
            </w:rPr>
            <w:t>Andrew Opie:</w:t>
          </w:r>
          <w:r w:rsidRPr="002E5922">
            <w:rPr>
              <w:b/>
            </w:rPr>
            <w:t xml:space="preserve"> </w:t>
          </w:r>
        </w:sdtContent>
      </w:sdt>
      <w:r w:rsidRPr="002E5922">
        <w:t xml:space="preserve">You have our commitment. Our companies will continue to liaise with their workers. It is that point of making sure they understand what is available to them. If they have concerns, raise them immediately. Absolutely, I totally endorse that. </w:t>
      </w:r>
    </w:p>
    <w:p w:rsidR="003C5B47" w:rsidRPr="002E5922" w:rsidP="003C5B47">
      <w:pPr>
        <w:pStyle w:val="Answer"/>
      </w:pPr>
      <w:sdt>
        <w:sdtPr>
          <w:alias w:val="Witness"/>
          <w:id w:val="562143541"/>
          <w:placeholder>
            <w:docPart w:val="137FBF0D2E1140989316AE616676EDE3"/>
          </w:placeholder>
          <w:richText/>
        </w:sdtPr>
        <w:sdtContent>
          <w:r w:rsidRPr="002E5922">
            <w:rPr>
              <w:b/>
              <w:i/>
            </w:rPr>
            <w:t>James Lowman:</w:t>
          </w:r>
          <w:r w:rsidRPr="002E5922">
            <w:rPr>
              <w:b/>
            </w:rPr>
            <w:t xml:space="preserve"> </w:t>
          </w:r>
        </w:sdtContent>
      </w:sdt>
      <w:r w:rsidRPr="002E5922">
        <w:t xml:space="preserve">Yes, absolutely, exactly the same. </w:t>
      </w:r>
    </w:p>
    <w:p w:rsidR="003C5B47" w:rsidRPr="002E5922" w:rsidP="003C5B47">
      <w:pPr>
        <w:pStyle w:val="Question"/>
        <w:numPr>
          <w:ilvl w:val="0"/>
          <w:numId w:val="9"/>
        </w:numPr>
      </w:pPr>
      <w:sdt>
        <w:sdtPr>
          <w:alias w:val="Member"/>
          <w:tag w:val="&lt;Member mnisId='155' dodsId='25772'&gt;"/>
          <w:id w:val="1899395267"/>
          <w:placeholder>
            <w:docPart w:val="137FBF0D2E1140989316AE616676EDE3"/>
          </w:placeholder>
          <w:richText/>
        </w:sdtPr>
        <w:sdtContent>
          <w:r w:rsidRPr="002E5922">
            <w:rPr>
              <w:b/>
            </w:rPr>
            <w:t>Geraint Davies:</w:t>
          </w:r>
        </w:sdtContent>
      </w:sdt>
      <w:r w:rsidRPr="002E5922">
        <w:t xml:space="preserve"> On the ONS figures, I know Ian just said you are twice as likely to die if you are a </w:t>
      </w:r>
      <w:r w:rsidRPr="002E5922" w:rsidR="00C40F13">
        <w:t>shop-worker</w:t>
      </w:r>
      <w:r w:rsidRPr="002E5922">
        <w:t xml:space="preserve">. I am not sure whether that is separated out by the food sector, because most </w:t>
      </w:r>
      <w:r w:rsidRPr="002E5922" w:rsidR="00A514B2">
        <w:t>shop workers</w:t>
      </w:r>
      <w:r w:rsidRPr="002E5922">
        <w:t xml:space="preserve"> are not </w:t>
      </w:r>
      <w:r w:rsidRPr="002E5922">
        <w:t xml:space="preserve">working at all. We know that taxi drivers, for instance, are seven times as likely to die. Postal workers even are twice as likely to die. Bus drivers are four times as likely to die. I was wondering whether Andrew knew what proportion of deaths were in fact people in the food retail sales sector, versus the proportion of people in employment in the </w:t>
      </w:r>
      <w:r w:rsidRPr="002E5922" w:rsidR="00C40F13">
        <w:t>non-food</w:t>
      </w:r>
      <w:r w:rsidRPr="002E5922">
        <w:t xml:space="preserve"> retail sector. I appreciate you may not know. </w:t>
      </w:r>
    </w:p>
    <w:p w:rsidR="003C5B47" w:rsidRPr="002E5922" w:rsidP="003C5B47">
      <w:pPr>
        <w:pStyle w:val="Answer"/>
      </w:pPr>
      <w:sdt>
        <w:sdtPr>
          <w:alias w:val="Witness"/>
          <w:id w:val="-1839145439"/>
          <w:placeholder>
            <w:docPart w:val="137FBF0D2E1140989316AE616676EDE3"/>
          </w:placeholder>
          <w:richText/>
        </w:sdtPr>
        <w:sdtContent>
          <w:r w:rsidRPr="002E5922">
            <w:rPr>
              <w:b/>
              <w:i/>
            </w:rPr>
            <w:t>Andrew Opie:</w:t>
          </w:r>
          <w:r w:rsidRPr="002E5922">
            <w:rPr>
              <w:b/>
            </w:rPr>
            <w:t xml:space="preserve"> </w:t>
          </w:r>
        </w:sdtContent>
      </w:sdt>
      <w:r w:rsidRPr="002E5922">
        <w:t>I do not. Would the Committee like me to come back to you</w:t>
      </w:r>
      <w:r w:rsidRPr="002E5922" w:rsidR="00C40F13">
        <w:t>?</w:t>
      </w:r>
    </w:p>
    <w:p w:rsidR="003C5B47" w:rsidRPr="002E5922" w:rsidP="003C5B47">
      <w:pPr>
        <w:pStyle w:val="Remark"/>
      </w:pPr>
      <w:sdt>
        <w:sdtPr>
          <w:alias w:val="Member"/>
          <w:tag w:val="&lt;Member mnisId='155' dodsId='25772'&gt;"/>
          <w:id w:val="-1343462285"/>
          <w:placeholder>
            <w:docPart w:val="137FBF0D2E1140989316AE616676EDE3"/>
          </w:placeholder>
          <w:richText/>
        </w:sdtPr>
        <w:sdtContent>
          <w:r w:rsidRPr="002E5922">
            <w:rPr>
              <w:b/>
            </w:rPr>
            <w:t>Geraint Davies:</w:t>
          </w:r>
        </w:sdtContent>
      </w:sdt>
      <w:r w:rsidRPr="002E5922">
        <w:t xml:space="preserve"> If you would not mind, I think that would be very helpful. </w:t>
      </w:r>
    </w:p>
    <w:p w:rsidR="003C5B47" w:rsidRPr="002E5922" w:rsidP="00C40F13">
      <w:pPr>
        <w:pStyle w:val="Question"/>
        <w:numPr>
          <w:ilvl w:val="0"/>
          <w:numId w:val="0"/>
        </w:numPr>
        <w:ind w:left="794"/>
      </w:pPr>
      <w:sdt>
        <w:sdtPr>
          <w:alias w:val="Member"/>
          <w:tag w:val="&lt;Member mnisId='4072' dodsId='28723'&gt;"/>
          <w:id w:val="-860348924"/>
          <w:placeholder>
            <w:docPart w:val="137FBF0D2E1140989316AE616676EDE3"/>
          </w:placeholder>
          <w:richText/>
        </w:sdtPr>
        <w:sdtContent>
          <w:r w:rsidRPr="002E5922">
            <w:rPr>
              <w:b/>
            </w:rPr>
            <w:t>Chair:</w:t>
          </w:r>
        </w:sdtContent>
      </w:sdt>
      <w:r w:rsidRPr="002E5922">
        <w:t xml:space="preserve"> </w:t>
      </w:r>
      <w:r w:rsidRPr="002E5922" w:rsidR="00C40F13">
        <w:t xml:space="preserve">We </w:t>
      </w:r>
      <w:r w:rsidRPr="002E5922">
        <w:t>can have that in writing</w:t>
      </w:r>
      <w:r w:rsidRPr="002E5922" w:rsidR="00C40F13">
        <w:t>,</w:t>
      </w:r>
      <w:r w:rsidRPr="002E5922">
        <w:t xml:space="preserve"> please, yes. </w:t>
      </w:r>
    </w:p>
    <w:p w:rsidR="00C40F13" w:rsidRPr="002E5922" w:rsidP="003C5B47">
      <w:pPr>
        <w:pStyle w:val="Question"/>
        <w:numPr>
          <w:ilvl w:val="0"/>
          <w:numId w:val="9"/>
        </w:numPr>
      </w:pPr>
      <w:sdt>
        <w:sdtPr>
          <w:alias w:val="Member"/>
          <w:tag w:val="&lt;Member mnisId='155' dodsId='25772'&gt;"/>
          <w:id w:val="1182783040"/>
          <w:placeholder>
            <w:docPart w:val="137FBF0D2E1140989316AE616676EDE3"/>
          </w:placeholder>
          <w:richText/>
        </w:sdtPr>
        <w:sdtContent>
          <w:r w:rsidRPr="002E5922" w:rsidR="003C5B47">
            <w:rPr>
              <w:b/>
            </w:rPr>
            <w:t>Geraint Davies:</w:t>
          </w:r>
        </w:sdtContent>
      </w:sdt>
      <w:r w:rsidRPr="002E5922" w:rsidR="003C5B47">
        <w:t xml:space="preserve"> Andrew, you mentioned the issue of masks. Yesterday, the Government announced that masks should be compulsory in public transport. You will know in various countries, in China, parts of Europe and elsewhere, masks are compulsory in food stores because people assemble. I was wondering what you felt about that. I certainly think masks should be compulsory. </w:t>
      </w:r>
      <w:r w:rsidRPr="002E5922">
        <w:t xml:space="preserve">The </w:t>
      </w:r>
      <w:r w:rsidRPr="002E5922" w:rsidR="003C5B47">
        <w:t>argument has been put about</w:t>
      </w:r>
      <w:r w:rsidRPr="002E5922">
        <w:t xml:space="preserve"> that</w:t>
      </w:r>
      <w:r w:rsidRPr="002E5922" w:rsidR="003C5B47">
        <w:t xml:space="preserve"> </w:t>
      </w:r>
      <w:r w:rsidRPr="002E5922">
        <w:t>we do not have enough masks</w:t>
      </w:r>
      <w:r w:rsidRPr="002E5922" w:rsidR="003C5B47">
        <w:t xml:space="preserve">, but we could buy millions of a rudimentary kind from abroad. </w:t>
      </w:r>
    </w:p>
    <w:p w:rsidR="003C5B47" w:rsidRPr="002E5922" w:rsidP="00C40F13">
      <w:pPr>
        <w:pStyle w:val="Question"/>
        <w:numPr>
          <w:ilvl w:val="0"/>
          <w:numId w:val="0"/>
        </w:numPr>
        <w:ind w:left="794"/>
      </w:pPr>
      <w:r w:rsidRPr="002E5922">
        <w:t xml:space="preserve">Secondly, do you feel that hand sanitiser should be compulsorily provided at the point of entry so people can wash their hands when they are touching all the products </w:t>
      </w:r>
      <w:r w:rsidRPr="002E5922" w:rsidR="00C40F13">
        <w:t>and</w:t>
      </w:r>
      <w:r w:rsidRPr="002E5922">
        <w:t xml:space="preserve"> they do not cross contaminate other customers? Finally, is there a case for temperature testing? People might think this is a bit over the top, but that is what they do in China and that is why they are out of lockdown. What do you think about mass sanitisers and temperature testing? </w:t>
      </w:r>
    </w:p>
    <w:p w:rsidR="003C5B47" w:rsidRPr="002E5922" w:rsidP="003C5B47">
      <w:pPr>
        <w:pStyle w:val="Answer"/>
      </w:pPr>
      <w:sdt>
        <w:sdtPr>
          <w:alias w:val="Witness"/>
          <w:id w:val="1400551773"/>
          <w:placeholder>
            <w:docPart w:val="137FBF0D2E1140989316AE616676EDE3"/>
          </w:placeholder>
          <w:richText/>
        </w:sdtPr>
        <w:sdtContent>
          <w:r w:rsidRPr="002E5922">
            <w:rPr>
              <w:b/>
              <w:i/>
            </w:rPr>
            <w:t>Andrew Opie:</w:t>
          </w:r>
          <w:r w:rsidRPr="002E5922">
            <w:rPr>
              <w:b/>
            </w:rPr>
            <w:t xml:space="preserve"> </w:t>
          </w:r>
        </w:sdtContent>
      </w:sdt>
      <w:r w:rsidRPr="002E5922">
        <w:t>We are led by the guidance</w:t>
      </w:r>
      <w:r w:rsidRPr="002E5922" w:rsidR="00C40F13">
        <w:t>,</w:t>
      </w:r>
      <w:r w:rsidRPr="002E5922">
        <w:t xml:space="preserve"> I have to say. We will be led by what the Government believe. The only thing I would say about masks is </w:t>
      </w:r>
      <w:r w:rsidRPr="002E5922" w:rsidR="00C40F13">
        <w:t>that</w:t>
      </w:r>
      <w:r w:rsidRPr="002E5922">
        <w:t xml:space="preserve"> we are talking about face coverings rather than face masks. It is quite important to make that distinction so we do not divert from the NHS. </w:t>
      </w:r>
      <w:r w:rsidRPr="002E5922" w:rsidR="00C40F13">
        <w:t>Some of our members</w:t>
      </w:r>
      <w:r w:rsidRPr="002E5922">
        <w:t xml:space="preserve"> have taken that approach. You made a point about hand sanitisers and hygiene facilities. They are available in most supermarkets already. That is something we would recommend, plus washing your hands before you come to the store, the normal guidance that is available. </w:t>
      </w:r>
    </w:p>
    <w:p w:rsidR="003C5B47" w:rsidRPr="002E5922" w:rsidP="003C5B47">
      <w:pPr>
        <w:pStyle w:val="Question"/>
        <w:numPr>
          <w:ilvl w:val="0"/>
          <w:numId w:val="9"/>
        </w:numPr>
      </w:pPr>
      <w:sdt>
        <w:sdtPr>
          <w:alias w:val="Member"/>
          <w:tag w:val="&lt;Member mnisId='155' dodsId='25772'&gt;"/>
          <w:id w:val="-350881721"/>
          <w:placeholder>
            <w:docPart w:val="137FBF0D2E1140989316AE616676EDE3"/>
          </w:placeholder>
          <w:richText/>
        </w:sdtPr>
        <w:sdtContent>
          <w:r w:rsidRPr="002E5922">
            <w:rPr>
              <w:b/>
            </w:rPr>
            <w:t>Geraint Davies:</w:t>
          </w:r>
        </w:sdtContent>
      </w:sdt>
      <w:r w:rsidRPr="002E5922">
        <w:t xml:space="preserve"> On the masks, I understand that this line has been given now for the </w:t>
      </w:r>
      <w:r w:rsidRPr="002E5922" w:rsidR="00C40F13">
        <w:t>l</w:t>
      </w:r>
      <w:r w:rsidRPr="002E5922">
        <w:t>ast few months</w:t>
      </w:r>
      <w:r w:rsidRPr="002E5922" w:rsidR="00C40F13">
        <w:t>:</w:t>
      </w:r>
      <w:r w:rsidRPr="002E5922">
        <w:t xml:space="preserve"> we do not have enough masks and therefore we have to give them to the NHS. In my understanding, the production of these at great scale is possible. I appreciate this is a Government issue, not for you. If they were available, given that they do not cost very much, would you be prepared to provide them free at point of entry to your big stores? </w:t>
      </w:r>
    </w:p>
    <w:p w:rsidR="003C5B47" w:rsidRPr="002E5922" w:rsidP="003C5B47">
      <w:pPr>
        <w:pStyle w:val="Answer"/>
      </w:pPr>
      <w:sdt>
        <w:sdtPr>
          <w:alias w:val="Witness"/>
          <w:id w:val="895324282"/>
          <w:placeholder>
            <w:docPart w:val="137FBF0D2E1140989316AE616676EDE3"/>
          </w:placeholder>
          <w:richText/>
        </w:sdtPr>
        <w:sdtContent>
          <w:r w:rsidRPr="002E5922">
            <w:rPr>
              <w:b/>
              <w:i/>
            </w:rPr>
            <w:t>Andrew Opie:</w:t>
          </w:r>
          <w:r w:rsidRPr="002E5922">
            <w:rPr>
              <w:b/>
            </w:rPr>
            <w:t xml:space="preserve"> </w:t>
          </w:r>
        </w:sdtContent>
      </w:sdt>
      <w:r w:rsidRPr="002E5922">
        <w:t xml:space="preserve">I am not sure about that. I do not think </w:t>
      </w:r>
      <w:r w:rsidRPr="002E5922" w:rsidR="00C40F13">
        <w:t xml:space="preserve">Transport for </w:t>
      </w:r>
      <w:r w:rsidRPr="002E5922">
        <w:t xml:space="preserve">London is offering </w:t>
      </w:r>
      <w:r w:rsidRPr="002E5922" w:rsidR="00C40F13">
        <w:t>them</w:t>
      </w:r>
      <w:r w:rsidRPr="002E5922">
        <w:t xml:space="preserve"> to people who are travelling on the Tube</w:t>
      </w:r>
      <w:r w:rsidRPr="002E5922" w:rsidR="00C40F13">
        <w:t xml:space="preserve">. We </w:t>
      </w:r>
      <w:r w:rsidRPr="002E5922">
        <w:t xml:space="preserve">would have to look at that one. </w:t>
      </w:r>
    </w:p>
    <w:p w:rsidR="003C5B47" w:rsidRPr="002E5922" w:rsidP="003C5B47">
      <w:pPr>
        <w:pStyle w:val="Question"/>
        <w:numPr>
          <w:ilvl w:val="0"/>
          <w:numId w:val="9"/>
        </w:numPr>
      </w:pPr>
      <w:sdt>
        <w:sdtPr>
          <w:alias w:val="Member"/>
          <w:tag w:val="&lt;Member mnisId='155' dodsId='25772'&gt;"/>
          <w:id w:val="-1158616993"/>
          <w:placeholder>
            <w:docPart w:val="137FBF0D2E1140989316AE616676EDE3"/>
          </w:placeholder>
          <w:richText/>
        </w:sdtPr>
        <w:sdtContent>
          <w:r w:rsidRPr="002E5922">
            <w:rPr>
              <w:b/>
            </w:rPr>
            <w:t>Geraint Davies:</w:t>
          </w:r>
        </w:sdtContent>
      </w:sdt>
      <w:r w:rsidRPr="002E5922">
        <w:t xml:space="preserve"> </w:t>
      </w:r>
      <w:r w:rsidRPr="002E5922" w:rsidR="00C40F13">
        <w:t xml:space="preserve">There </w:t>
      </w:r>
      <w:r w:rsidRPr="002E5922">
        <w:t xml:space="preserve">is a case for that as well. On the sanitiser, you said there are sanitisers. If I come into one of your stores, would there be a big sign saying, “Now squeeze some sanitiser on your hand on entry”, or is it </w:t>
      </w:r>
      <w:r w:rsidRPr="002E5922" w:rsidR="00C40F13">
        <w:t xml:space="preserve">an optional extra, </w:t>
      </w:r>
      <w:r w:rsidRPr="002E5922">
        <w:t>if I notice</w:t>
      </w:r>
      <w:r w:rsidRPr="002E5922" w:rsidR="00C40F13">
        <w:t xml:space="preserve"> it</w:t>
      </w:r>
      <w:r w:rsidRPr="002E5922">
        <w:t>? How seriously are you taking this?</w:t>
      </w:r>
    </w:p>
    <w:p w:rsidR="003C5B47" w:rsidRPr="002E5922" w:rsidP="003C5B47">
      <w:pPr>
        <w:pStyle w:val="Answer"/>
      </w:pPr>
      <w:sdt>
        <w:sdtPr>
          <w:alias w:val="Witness"/>
          <w:id w:val="-1666768183"/>
          <w:placeholder>
            <w:docPart w:val="137FBF0D2E1140989316AE616676EDE3"/>
          </w:placeholder>
          <w:richText/>
        </w:sdtPr>
        <w:sdtContent>
          <w:r w:rsidRPr="002E5922">
            <w:rPr>
              <w:b/>
              <w:i/>
            </w:rPr>
            <w:t>Andrew Opie:</w:t>
          </w:r>
          <w:r w:rsidRPr="002E5922">
            <w:rPr>
              <w:b/>
            </w:rPr>
            <w:t xml:space="preserve"> </w:t>
          </w:r>
        </w:sdtContent>
      </w:sdt>
      <w:r w:rsidRPr="002E5922">
        <w:t xml:space="preserve">We are taking it very seriously. Generally you will see it with the greeter who is at the head of the queue for the supermarket. </w:t>
      </w:r>
      <w:r w:rsidRPr="002E5922" w:rsidR="00C40F13">
        <w:t xml:space="preserve">Not </w:t>
      </w:r>
      <w:r w:rsidRPr="002E5922">
        <w:t xml:space="preserve">only </w:t>
      </w:r>
      <w:r w:rsidRPr="002E5922" w:rsidR="00C40F13">
        <w:t xml:space="preserve">do </w:t>
      </w:r>
      <w:r w:rsidRPr="002E5922">
        <w:t>they have sanitiser there</w:t>
      </w:r>
      <w:r w:rsidRPr="002E5922" w:rsidR="00C40F13">
        <w:t xml:space="preserve">, but they </w:t>
      </w:r>
      <w:r w:rsidRPr="002E5922">
        <w:t xml:space="preserve">are usually involved in sanitising the baskets and trolleys at the same time as well. Have a word with the greeter when you go into your local supermarket. I am sure they will be happy to help. </w:t>
      </w:r>
    </w:p>
    <w:p w:rsidR="003C5B47" w:rsidRPr="002E5922" w:rsidP="003C5B47">
      <w:pPr>
        <w:pStyle w:val="Question"/>
        <w:numPr>
          <w:ilvl w:val="0"/>
          <w:numId w:val="9"/>
        </w:numPr>
      </w:pPr>
      <w:sdt>
        <w:sdtPr>
          <w:alias w:val="Member"/>
          <w:tag w:val="&lt;Member mnisId='155' dodsId='25772'&gt;"/>
          <w:id w:val="868643825"/>
          <w:placeholder>
            <w:docPart w:val="137FBF0D2E1140989316AE616676EDE3"/>
          </w:placeholder>
          <w:richText/>
        </w:sdtPr>
        <w:sdtContent>
          <w:r w:rsidRPr="002E5922">
            <w:rPr>
              <w:b/>
            </w:rPr>
            <w:t>Geraint Davies:</w:t>
          </w:r>
        </w:sdtContent>
      </w:sdt>
      <w:r w:rsidRPr="002E5922">
        <w:t xml:space="preserve"> It is not compulsory. It is advisory.</w:t>
      </w:r>
    </w:p>
    <w:p w:rsidR="003C5B47" w:rsidRPr="002E5922" w:rsidP="003C5B47">
      <w:pPr>
        <w:pStyle w:val="Answer"/>
      </w:pPr>
      <w:sdt>
        <w:sdtPr>
          <w:alias w:val="Witness"/>
          <w:id w:val="-379702683"/>
          <w:placeholder>
            <w:docPart w:val="137FBF0D2E1140989316AE616676EDE3"/>
          </w:placeholder>
          <w:richText/>
        </w:sdtPr>
        <w:sdtContent>
          <w:r w:rsidRPr="002E5922">
            <w:rPr>
              <w:b/>
              <w:i/>
            </w:rPr>
            <w:t>Andrew Opie:</w:t>
          </w:r>
          <w:r w:rsidRPr="002E5922">
            <w:rPr>
              <w:b/>
            </w:rPr>
            <w:t xml:space="preserve"> </w:t>
          </w:r>
        </w:sdtContent>
      </w:sdt>
      <w:r w:rsidRPr="002E5922">
        <w:t xml:space="preserve">It has been available for consumers, but we found from quite early on that many consumers did not want to use it. </w:t>
      </w:r>
    </w:p>
    <w:p w:rsidR="003C5B47" w:rsidRPr="002E5922" w:rsidP="003C5B47">
      <w:pPr>
        <w:pStyle w:val="Remark"/>
      </w:pPr>
      <w:sdt>
        <w:sdtPr>
          <w:alias w:val="Member"/>
          <w:tag w:val="&lt;Member mnisId='155' dodsId='25772'&gt;"/>
          <w:id w:val="-878938874"/>
          <w:placeholder>
            <w:docPart w:val="137FBF0D2E1140989316AE616676EDE3"/>
          </w:placeholder>
          <w:richText/>
        </w:sdtPr>
        <w:sdtContent>
          <w:r w:rsidRPr="002E5922">
            <w:rPr>
              <w:b/>
            </w:rPr>
            <w:t>Geraint Davies:</w:t>
          </w:r>
        </w:sdtContent>
      </w:sdt>
      <w:r w:rsidRPr="002E5922">
        <w:t xml:space="preserve"> I suppose you could do something about that and not let them in if they did not wash their hands. </w:t>
      </w:r>
    </w:p>
    <w:p w:rsidR="003C5B47" w:rsidRPr="002E5922" w:rsidP="003C5B47">
      <w:pPr>
        <w:pStyle w:val="Remark"/>
      </w:pPr>
      <w:sdt>
        <w:sdtPr>
          <w:alias w:val="Member"/>
          <w:tag w:val="&lt;Member mnisId='4072' dodsId='28723'&gt;"/>
          <w:id w:val="-834379259"/>
          <w:placeholder>
            <w:docPart w:val="137FBF0D2E1140989316AE616676EDE3"/>
          </w:placeholder>
          <w:richText/>
        </w:sdtPr>
        <w:sdtContent>
          <w:r w:rsidRPr="002E5922">
            <w:rPr>
              <w:b/>
            </w:rPr>
            <w:t>Chair:</w:t>
          </w:r>
        </w:sdtContent>
      </w:sdt>
      <w:r w:rsidRPr="002E5922">
        <w:t xml:space="preserve"> Geraint, can we keep the questions a bit faster going please?</w:t>
      </w:r>
    </w:p>
    <w:p w:rsidR="003C5B47" w:rsidRPr="002E5922" w:rsidP="003C5B47">
      <w:pPr>
        <w:pStyle w:val="Question"/>
        <w:numPr>
          <w:ilvl w:val="0"/>
          <w:numId w:val="9"/>
        </w:numPr>
      </w:pPr>
      <w:sdt>
        <w:sdtPr>
          <w:alias w:val="Member"/>
          <w:tag w:val="&lt;Member mnisId='155' dodsId='25772'&gt;"/>
          <w:id w:val="1703279866"/>
          <w:placeholder>
            <w:docPart w:val="137FBF0D2E1140989316AE616676EDE3"/>
          </w:placeholder>
          <w:richText/>
        </w:sdtPr>
        <w:sdtContent>
          <w:r w:rsidRPr="002E5922">
            <w:rPr>
              <w:b/>
            </w:rPr>
            <w:t>Geraint Davies:</w:t>
          </w:r>
        </w:sdtContent>
      </w:sdt>
      <w:r w:rsidRPr="002E5922">
        <w:t xml:space="preserve"> In addition, I want to ask about testing. We know that your employees are particularly vulnerable. I just want to check. In my understanding now there is compulsory screening, but what about testing? How often are they tested, if at all? If they are asymptomatic they may be infecting the customers as well.</w:t>
      </w:r>
    </w:p>
    <w:p w:rsidR="003C5B47" w:rsidRPr="002E5922" w:rsidP="003C5B47">
      <w:pPr>
        <w:pStyle w:val="Answer"/>
      </w:pPr>
      <w:sdt>
        <w:sdtPr>
          <w:alias w:val="Witness"/>
          <w:id w:val="1405030462"/>
          <w:placeholder>
            <w:docPart w:val="137FBF0D2E1140989316AE616676EDE3"/>
          </w:placeholder>
          <w:richText/>
        </w:sdtPr>
        <w:sdtContent>
          <w:r w:rsidRPr="002E5922">
            <w:rPr>
              <w:b/>
              <w:i/>
            </w:rPr>
            <w:t>Andrew Opie:</w:t>
          </w:r>
          <w:r w:rsidRPr="002E5922">
            <w:rPr>
              <w:b/>
            </w:rPr>
            <w:t xml:space="preserve"> </w:t>
          </w:r>
        </w:sdtContent>
      </w:sdt>
      <w:r w:rsidRPr="002E5922">
        <w:t xml:space="preserve">Yes, of course. They were prioritised for testing reasonably early on in the testing programme, as you are probably aware, as key workers. </w:t>
      </w:r>
      <w:r w:rsidRPr="002E5922" w:rsidR="009F262F">
        <w:t xml:space="preserve">As </w:t>
      </w:r>
      <w:r w:rsidRPr="002E5922">
        <w:t>I understand it</w:t>
      </w:r>
      <w:r w:rsidRPr="002E5922" w:rsidR="009F262F">
        <w:t>,</w:t>
      </w:r>
      <w:r w:rsidRPr="002E5922">
        <w:t xml:space="preserve"> testing is </w:t>
      </w:r>
      <w:r w:rsidRPr="002E5922" w:rsidR="009F262F">
        <w:t xml:space="preserve">now </w:t>
      </w:r>
      <w:r w:rsidRPr="002E5922">
        <w:t xml:space="preserve">available to everybody in the country if you are exhibiting the symptoms. That would be exactly the same for supermarket workers. </w:t>
      </w:r>
    </w:p>
    <w:p w:rsidR="003C5B47" w:rsidRPr="002E5922" w:rsidP="003C5B47">
      <w:pPr>
        <w:pStyle w:val="Question"/>
        <w:numPr>
          <w:ilvl w:val="0"/>
          <w:numId w:val="9"/>
        </w:numPr>
      </w:pPr>
      <w:sdt>
        <w:sdtPr>
          <w:alias w:val="Member"/>
          <w:tag w:val="&lt;Member mnisId='155' dodsId='25772'&gt;"/>
          <w:id w:val="-150526592"/>
          <w:placeholder>
            <w:docPart w:val="137FBF0D2E1140989316AE616676EDE3"/>
          </w:placeholder>
          <w:richText/>
        </w:sdtPr>
        <w:sdtContent>
          <w:r w:rsidRPr="002E5922">
            <w:rPr>
              <w:b/>
            </w:rPr>
            <w:t>Geraint Davies:</w:t>
          </w:r>
        </w:sdtContent>
      </w:sdt>
      <w:r w:rsidRPr="002E5922">
        <w:t xml:space="preserve"> You are not tested automatically if you do not have symptoms. If you are asymptomatic, you are not tested. Is that the case? </w:t>
      </w:r>
    </w:p>
    <w:p w:rsidR="003C5B47" w:rsidRPr="002E5922" w:rsidP="003C5B47">
      <w:pPr>
        <w:pStyle w:val="Answer"/>
      </w:pPr>
      <w:sdt>
        <w:sdtPr>
          <w:alias w:val="Witness"/>
          <w:id w:val="1666589657"/>
          <w:placeholder>
            <w:docPart w:val="137FBF0D2E1140989316AE616676EDE3"/>
          </w:placeholder>
          <w:richText/>
        </w:sdtPr>
        <w:sdtContent>
          <w:r w:rsidRPr="002E5922">
            <w:rPr>
              <w:b/>
              <w:i/>
            </w:rPr>
            <w:t>Andrew Opie:</w:t>
          </w:r>
          <w:r w:rsidRPr="002E5922">
            <w:rPr>
              <w:b/>
            </w:rPr>
            <w:t xml:space="preserve"> </w:t>
          </w:r>
        </w:sdtContent>
      </w:sdt>
      <w:r w:rsidRPr="002E5922">
        <w:t>That is correct.</w:t>
      </w:r>
    </w:p>
    <w:p w:rsidR="003C5B47" w:rsidRPr="002E5922" w:rsidP="003C5B47">
      <w:pPr>
        <w:pStyle w:val="Question"/>
        <w:numPr>
          <w:ilvl w:val="0"/>
          <w:numId w:val="9"/>
        </w:numPr>
      </w:pPr>
      <w:sdt>
        <w:sdtPr>
          <w:alias w:val="Member"/>
          <w:tag w:val="&lt;Member mnisId='155' dodsId='25772'&gt;"/>
          <w:id w:val="-61253910"/>
          <w:placeholder>
            <w:docPart w:val="137FBF0D2E1140989316AE616676EDE3"/>
          </w:placeholder>
          <w:richText/>
        </w:sdtPr>
        <w:sdtContent>
          <w:r w:rsidRPr="002E5922">
            <w:rPr>
              <w:b/>
            </w:rPr>
            <w:t>Geraint Davies:</w:t>
          </w:r>
        </w:sdtContent>
      </w:sdt>
      <w:r w:rsidRPr="002E5922">
        <w:t xml:space="preserve"> That does not sound very good. James, do you have any comments about these precautionary measures, testing, masks or sanitiser? I know it is more of a problem in small stores</w:t>
      </w:r>
      <w:r w:rsidRPr="002E5922" w:rsidR="009F262F">
        <w:t>.</w:t>
      </w:r>
    </w:p>
    <w:p w:rsidR="003C5B47" w:rsidRPr="002E5922" w:rsidP="003C5B47">
      <w:pPr>
        <w:pStyle w:val="Answer"/>
      </w:pPr>
      <w:sdt>
        <w:sdtPr>
          <w:alias w:val="Witness"/>
          <w:id w:val="183943410"/>
          <w:placeholder>
            <w:docPart w:val="137FBF0D2E1140989316AE616676EDE3"/>
          </w:placeholder>
          <w:richText/>
        </w:sdtPr>
        <w:sdtContent>
          <w:r w:rsidRPr="002E5922">
            <w:rPr>
              <w:b/>
              <w:i/>
            </w:rPr>
            <w:t>James Lowman:</w:t>
          </w:r>
          <w:r w:rsidRPr="002E5922">
            <w:rPr>
              <w:b/>
            </w:rPr>
            <w:t xml:space="preserve"> </w:t>
          </w:r>
        </w:sdtContent>
      </w:sdt>
      <w:r w:rsidRPr="002E5922">
        <w:t xml:space="preserve">As </w:t>
      </w:r>
      <w:r w:rsidRPr="002E5922" w:rsidR="00073FB2">
        <w:t>for</w:t>
      </w:r>
      <w:r w:rsidRPr="002E5922">
        <w:t xml:space="preserve"> masks and sanitiser, we are led by the PHE guidance and preferences of colleagues and customers. You talked about it earlier on. In </w:t>
      </w:r>
      <w:r w:rsidRPr="002E5922" w:rsidR="00073FB2">
        <w:t>the case</w:t>
      </w:r>
      <w:r w:rsidRPr="002E5922">
        <w:t xml:space="preserve"> of colleagues, it was offered and then colleagues made a choice about whether they wanted to wear a mask, a visor or whatever was available.</w:t>
      </w:r>
    </w:p>
    <w:p w:rsidR="003C5B47" w:rsidRPr="002E5922" w:rsidP="003C5B47">
      <w:pPr>
        <w:pStyle w:val="Answer"/>
      </w:pPr>
      <w:r w:rsidRPr="002E5922">
        <w:t xml:space="preserve">Testing </w:t>
      </w:r>
      <w:r w:rsidRPr="002E5922">
        <w:t xml:space="preserve">is available for people with symptoms. As I understand it, that is the national Government policy. It is only available if you have symptoms, as I understand it. I think many of our members would quite like to have more of an ongoing testing programme </w:t>
      </w:r>
      <w:r w:rsidRPr="002E5922">
        <w:t>for</w:t>
      </w:r>
      <w:r w:rsidRPr="002E5922">
        <w:t xml:space="preserve"> their colleagues. I think they would quite like to be able to do that, </w:t>
      </w:r>
      <w:r w:rsidRPr="002E5922">
        <w:t>in order to</w:t>
      </w:r>
      <w:r w:rsidRPr="002E5922">
        <w:t xml:space="preserve"> manage absence</w:t>
      </w:r>
      <w:r w:rsidRPr="002E5922">
        <w:t>,</w:t>
      </w:r>
      <w:r w:rsidRPr="002E5922">
        <w:t xml:space="preserve"> plan </w:t>
      </w:r>
      <w:r w:rsidRPr="002E5922">
        <w:t>further ahead and have a bit more of a systemic approach. As I understand it, that is not available.</w:t>
      </w:r>
    </w:p>
    <w:p w:rsidR="003C5B47" w:rsidRPr="002E5922" w:rsidP="003C5B47">
      <w:pPr>
        <w:pStyle w:val="Answer"/>
      </w:pPr>
      <w:r w:rsidRPr="002E5922">
        <w:t xml:space="preserve">Early on in the process around testing, there was a great focus </w:t>
      </w:r>
      <w:r w:rsidRPr="002E5922" w:rsidR="00073FB2">
        <w:t>on</w:t>
      </w:r>
      <w:r w:rsidRPr="002E5922">
        <w:t xml:space="preserve"> an employer portal and an employer process to accelerate and expedite testing for key workers, which include our members and their colleagues. Frankly, that never really worked. Mostly, our members are now just referring people </w:t>
      </w:r>
      <w:r w:rsidRPr="002E5922" w:rsidR="007A160E">
        <w:t>and</w:t>
      </w:r>
      <w:r w:rsidRPr="002E5922">
        <w:t xml:space="preserve"> saying to them, “Go and get your own test”, because it is quicker to do it that way. The employer portal, in the heart of it, still relied on a manual process. Lots of employers trying to get signed on to that found it did not work. It is more effective for their colleagues to go through the normal process. </w:t>
      </w:r>
    </w:p>
    <w:p w:rsidR="003C5B47" w:rsidRPr="002E5922" w:rsidP="003C5B47">
      <w:pPr>
        <w:pStyle w:val="Question"/>
        <w:numPr>
          <w:ilvl w:val="0"/>
          <w:numId w:val="9"/>
        </w:numPr>
      </w:pPr>
      <w:sdt>
        <w:sdtPr>
          <w:alias w:val="Member"/>
          <w:tag w:val="&lt;Member mnisId='155' dodsId='25772'&gt;"/>
          <w:id w:val="-1845226684"/>
          <w:placeholder>
            <w:docPart w:val="137FBF0D2E1140989316AE616676EDE3"/>
          </w:placeholder>
          <w:richText/>
        </w:sdtPr>
        <w:sdtContent>
          <w:r w:rsidRPr="002E5922">
            <w:rPr>
              <w:b/>
            </w:rPr>
            <w:t>Geraint Davies:</w:t>
          </w:r>
        </w:sdtContent>
      </w:sdt>
      <w:r w:rsidRPr="002E5922">
        <w:t xml:space="preserve"> If there was </w:t>
      </w:r>
      <w:r w:rsidRPr="002E5922" w:rsidR="007A160E">
        <w:t>compulsory</w:t>
      </w:r>
      <w:r w:rsidRPr="002E5922">
        <w:t xml:space="preserve"> testing, there may be people in the retail sector, retail assistants, who have symptoms </w:t>
      </w:r>
      <w:r w:rsidRPr="002E5922" w:rsidR="00683CD4">
        <w:t>but</w:t>
      </w:r>
      <w:r w:rsidRPr="002E5922">
        <w:t xml:space="preserve"> are fit to work and do not have COVID at all. They have something else like a common cold. Would you agree that greater availability of regular testing would be helpful to keep people at work, as well as keeping people safe?</w:t>
      </w:r>
    </w:p>
    <w:p w:rsidR="003C5B47" w:rsidRPr="002E5922" w:rsidP="003C5B47">
      <w:pPr>
        <w:pStyle w:val="Answer"/>
      </w:pPr>
      <w:sdt>
        <w:sdtPr>
          <w:alias w:val="Witness"/>
          <w:id w:val="-869837645"/>
          <w:placeholder>
            <w:docPart w:val="137FBF0D2E1140989316AE616676EDE3"/>
          </w:placeholder>
          <w:richText/>
        </w:sdtPr>
        <w:sdtContent>
          <w:r w:rsidRPr="002E5922">
            <w:rPr>
              <w:b/>
              <w:i/>
            </w:rPr>
            <w:t>James Lowman:</w:t>
          </w:r>
          <w:r w:rsidRPr="002E5922">
            <w:rPr>
              <w:b/>
            </w:rPr>
            <w:t xml:space="preserve"> </w:t>
          </w:r>
        </w:sdtContent>
      </w:sdt>
      <w:r w:rsidRPr="002E5922">
        <w:t>Yes. The other end to that equation, in terms of Government’s management, is not my specialist subject, but in terms of retail, yes</w:t>
      </w:r>
      <w:r w:rsidRPr="002E5922" w:rsidR="00683CD4">
        <w:t xml:space="preserve">, if </w:t>
      </w:r>
      <w:r w:rsidRPr="002E5922">
        <w:t>someone is not well, they should not be coming to work, whether they have COVID or something else</w:t>
      </w:r>
      <w:r w:rsidRPr="002E5922" w:rsidR="00683CD4">
        <w:t>.</w:t>
      </w:r>
      <w:r w:rsidRPr="002E5922">
        <w:t xml:space="preserve"> </w:t>
      </w:r>
      <w:r w:rsidRPr="002E5922" w:rsidR="00683CD4">
        <w:t xml:space="preserve">They </w:t>
      </w:r>
      <w:r w:rsidRPr="002E5922">
        <w:t>should be at home anyway. The period of isolation would likely be very different if you had COVID symptoms versus another illness that you would probably treat in a slightly different way. Yes, more information and testing would be very useful. That is not where we are at the moment.</w:t>
      </w:r>
    </w:p>
    <w:p w:rsidR="003C5B47" w:rsidRPr="002E5922" w:rsidP="003C5B47">
      <w:pPr>
        <w:pStyle w:val="Question"/>
        <w:numPr>
          <w:ilvl w:val="0"/>
          <w:numId w:val="9"/>
        </w:numPr>
      </w:pPr>
      <w:sdt>
        <w:sdtPr>
          <w:alias w:val="Member"/>
          <w:tag w:val="&lt;Member mnisId='155' dodsId='25772'&gt;"/>
          <w:id w:val="1375280466"/>
          <w:placeholder>
            <w:docPart w:val="137FBF0D2E1140989316AE616676EDE3"/>
          </w:placeholder>
          <w:richText/>
        </w:sdtPr>
        <w:sdtContent>
          <w:r w:rsidRPr="002E5922">
            <w:rPr>
              <w:b/>
            </w:rPr>
            <w:t>Geraint Davies:</w:t>
          </w:r>
        </w:sdtContent>
      </w:sdt>
      <w:r w:rsidRPr="002E5922">
        <w:t xml:space="preserve"> Finally, Andrew, you mentioned devolution. You will know that the two-metre rule is a legal requirement rather than an advisory medical suggestion. Do you find anecdotally that</w:t>
      </w:r>
      <w:r w:rsidRPr="002E5922" w:rsidR="00683CD4">
        <w:t xml:space="preserve"> that</w:t>
      </w:r>
      <w:r w:rsidRPr="002E5922">
        <w:t xml:space="preserve"> is giving rise to people taking the two-metre rule more seriously and abiding by it more in Wales, or do you not know?</w:t>
      </w:r>
    </w:p>
    <w:p w:rsidR="003C5B47" w:rsidRPr="002E5922" w:rsidP="003C5B47">
      <w:pPr>
        <w:pStyle w:val="Answer"/>
      </w:pPr>
      <w:sdt>
        <w:sdtPr>
          <w:alias w:val="Witness"/>
          <w:id w:val="131759566"/>
          <w:placeholder>
            <w:docPart w:val="137FBF0D2E1140989316AE616676EDE3"/>
          </w:placeholder>
          <w:richText/>
        </w:sdtPr>
        <w:sdtContent>
          <w:r w:rsidRPr="002E5922">
            <w:rPr>
              <w:b/>
              <w:i/>
            </w:rPr>
            <w:t>Andrew Opie:</w:t>
          </w:r>
          <w:r w:rsidRPr="002E5922">
            <w:rPr>
              <w:b/>
            </w:rPr>
            <w:t xml:space="preserve"> </w:t>
          </w:r>
        </w:sdtContent>
      </w:sdt>
      <w:r w:rsidRPr="002E5922" w:rsidR="00A60053">
        <w:t>It is a good question. I have not heard of</w:t>
      </w:r>
      <w:r w:rsidRPr="002E5922">
        <w:t xml:space="preserve"> variation across the countries because of the fact that it is more mandatory. The two-metre rule is </w:t>
      </w:r>
      <w:r w:rsidRPr="002E5922" w:rsidR="00683CD4">
        <w:t xml:space="preserve">well </w:t>
      </w:r>
      <w:r w:rsidRPr="002E5922">
        <w:t xml:space="preserve">known by consumers and </w:t>
      </w:r>
      <w:r w:rsidRPr="002E5922" w:rsidR="00A514B2">
        <w:t>shop workers</w:t>
      </w:r>
      <w:r w:rsidRPr="002E5922">
        <w:t xml:space="preserve">, whether it is a legal requirement or not. We are not seeing a variation across the countries in terms of </w:t>
      </w:r>
      <w:r w:rsidRPr="002E5922" w:rsidR="00A60053">
        <w:t xml:space="preserve">people </w:t>
      </w:r>
      <w:r w:rsidRPr="002E5922">
        <w:t xml:space="preserve">in England, for example, not observing the two-metre distancing but observing it better in Scotland. That is not our experience. </w:t>
      </w:r>
    </w:p>
    <w:p w:rsidR="003C5B47" w:rsidRPr="002E5922" w:rsidP="003C5B47">
      <w:pPr>
        <w:pStyle w:val="Question"/>
        <w:numPr>
          <w:ilvl w:val="0"/>
          <w:numId w:val="9"/>
        </w:numPr>
      </w:pPr>
      <w:sdt>
        <w:sdtPr>
          <w:alias w:val="Member"/>
          <w:tag w:val="&lt;Member mnisId='155' dodsId='25772'&gt;"/>
          <w:id w:val="237367436"/>
          <w:placeholder>
            <w:docPart w:val="137FBF0D2E1140989316AE616676EDE3"/>
          </w:placeholder>
          <w:richText/>
        </w:sdtPr>
        <w:sdtContent>
          <w:r w:rsidRPr="002E5922">
            <w:rPr>
              <w:b/>
            </w:rPr>
            <w:t>Geraint Davies:</w:t>
          </w:r>
        </w:sdtContent>
      </w:sdt>
      <w:r w:rsidRPr="002E5922">
        <w:t xml:space="preserve"> I am sure you agree </w:t>
      </w:r>
      <w:r w:rsidRPr="002E5922" w:rsidR="00A60053">
        <w:t xml:space="preserve">that </w:t>
      </w:r>
      <w:r w:rsidRPr="002E5922">
        <w:t xml:space="preserve">our priority should be to keep people safe but also make people confident so that, beyond the food retailer sector, we can open up the hospitality sector et cetera. I know you are not in Government, but is your instinct that more masks will be encouraged to give greater confidence, as we have now seen on transport? </w:t>
      </w:r>
    </w:p>
    <w:p w:rsidR="003C5B47" w:rsidRPr="002E5922" w:rsidP="003C5B47">
      <w:pPr>
        <w:pStyle w:val="Answer"/>
      </w:pPr>
      <w:sdt>
        <w:sdtPr>
          <w:alias w:val="Witness"/>
          <w:id w:val="-358749755"/>
          <w:placeholder>
            <w:docPart w:val="137FBF0D2E1140989316AE616676EDE3"/>
          </w:placeholder>
          <w:richText/>
        </w:sdtPr>
        <w:sdtContent>
          <w:r w:rsidRPr="002E5922">
            <w:rPr>
              <w:b/>
              <w:i/>
            </w:rPr>
            <w:t>Andrew Opie:</w:t>
          </w:r>
          <w:r w:rsidRPr="002E5922">
            <w:rPr>
              <w:b/>
            </w:rPr>
            <w:t xml:space="preserve"> </w:t>
          </w:r>
        </w:sdtContent>
      </w:sdt>
      <w:r w:rsidRPr="002E5922">
        <w:t xml:space="preserve">We are starting to see elements of the hospitality sector. We have many food-to-go members who operate takeaways and deliveries, for example. They have learned from the supermarkets in terms of their workers. They have been very precautionary. They have spoken to their colleagues in store. They have made masks and visors available to </w:t>
      </w:r>
      <w:r w:rsidRPr="002E5922">
        <w:t>them. Again, it is not always mandatory for those store colleagues. It is voluntary, but it is offered.</w:t>
      </w:r>
      <w:r w:rsidRPr="002E5922" w:rsidR="00A60053">
        <w:t xml:space="preserve"> You will have seen, with drive-</w:t>
      </w:r>
      <w:r w:rsidRPr="002E5922">
        <w:t>throughs that are reopening, that it is possible to operate those stores within social distancing, provided the employers have worked with their workers to make sure it is possible to work it and still serve consumers. I think we will see more of that.</w:t>
      </w:r>
    </w:p>
    <w:p w:rsidR="003C5B47" w:rsidRPr="002E5922" w:rsidP="003C5B47">
      <w:pPr>
        <w:pStyle w:val="Answer"/>
      </w:pPr>
      <w:r w:rsidRPr="002E5922">
        <w:t xml:space="preserve">As James has said, that is a Government debate, in terms of mandatory wearing of various PPE. For us, the issue is making sure, whether those colleagues are in food-to-go or supermarkets, that they are confident to come into work and serve customers. That has to be the employer’s responsibility. </w:t>
      </w:r>
    </w:p>
    <w:p w:rsidR="003C5B47" w:rsidRPr="002E5922" w:rsidP="003C5B47">
      <w:pPr>
        <w:pStyle w:val="Question"/>
        <w:numPr>
          <w:ilvl w:val="0"/>
          <w:numId w:val="9"/>
        </w:numPr>
      </w:pPr>
      <w:sdt>
        <w:sdtPr>
          <w:alias w:val="Member"/>
          <w:tag w:val="&lt;Member mnisId='4831' dodsId=''&gt;"/>
          <w:id w:val="-794751474"/>
          <w:placeholder>
            <w:docPart w:val="137FBF0D2E1140989316AE616676EDE3"/>
          </w:placeholder>
          <w:richText/>
        </w:sdtPr>
        <w:sdtContent>
          <w:r w:rsidRPr="002E5922">
            <w:rPr>
              <w:b/>
            </w:rPr>
            <w:t>Ian Byrne:</w:t>
          </w:r>
        </w:sdtContent>
      </w:sdt>
      <w:r w:rsidRPr="002E5922">
        <w:t xml:space="preserve"> We have recently seen figures about the rise in use of foodbanks, which is something that should terrify us all. I am sure everyone in this Committee would agree. It leads to many questions about how we are dealing with the epidemic of food poverty as a society. I would like to ask how much food retailers have donated to foodbanks and food aid organisations during the pandemic above what would be donated normally. </w:t>
      </w:r>
    </w:p>
    <w:p w:rsidR="003C5B47" w:rsidRPr="002E5922" w:rsidP="003C5B47">
      <w:pPr>
        <w:pStyle w:val="Answer"/>
      </w:pPr>
      <w:sdt>
        <w:sdtPr>
          <w:alias w:val="Witness"/>
          <w:id w:val="1122802074"/>
          <w:placeholder>
            <w:docPart w:val="137FBF0D2E1140989316AE616676EDE3"/>
          </w:placeholder>
          <w:richText/>
        </w:sdtPr>
        <w:sdtContent>
          <w:r w:rsidRPr="002E5922">
            <w:rPr>
              <w:b/>
              <w:i/>
            </w:rPr>
            <w:t>Andrew Opie:</w:t>
          </w:r>
          <w:r w:rsidRPr="002E5922">
            <w:rPr>
              <w:b/>
            </w:rPr>
            <w:t xml:space="preserve"> </w:t>
          </w:r>
        </w:sdtContent>
      </w:sdt>
      <w:r w:rsidRPr="002E5922">
        <w:t xml:space="preserve">Unfortunately, I do not have that figure to hand. </w:t>
      </w:r>
      <w:r w:rsidRPr="002E5922" w:rsidR="00531031">
        <w:t xml:space="preserve">As you </w:t>
      </w:r>
      <w:r w:rsidRPr="002E5922">
        <w:t>will probably have seen</w:t>
      </w:r>
      <w:r w:rsidRPr="002E5922" w:rsidR="00531031">
        <w:t>,</w:t>
      </w:r>
      <w:r w:rsidRPr="002E5922">
        <w:t xml:space="preserve"> various retailers have made statements </w:t>
      </w:r>
      <w:r w:rsidRPr="002E5922" w:rsidR="00531031">
        <w:t>about</w:t>
      </w:r>
      <w:r w:rsidRPr="002E5922">
        <w:t xml:space="preserve"> cash donations alongside the physical donations of product that they continue to be able to make. There is no doubt that there was a slowdown in donations, both from the supply chain, when it was at its peak, and from customers in store. </w:t>
      </w:r>
      <w:r w:rsidRPr="002E5922" w:rsidR="00531031">
        <w:t xml:space="preserve">As you </w:t>
      </w:r>
      <w:r w:rsidRPr="002E5922">
        <w:t>are probably aware</w:t>
      </w:r>
      <w:r w:rsidRPr="002E5922" w:rsidR="00531031">
        <w:t>,</w:t>
      </w:r>
      <w:r w:rsidRPr="002E5922">
        <w:t xml:space="preserve"> lots of customers donate through the stores themselves, which goes into food redistribution. </w:t>
      </w:r>
    </w:p>
    <w:p w:rsidR="003C5B47" w:rsidRPr="002E5922" w:rsidP="003C5B47">
      <w:pPr>
        <w:pStyle w:val="Answer"/>
      </w:pPr>
      <w:r w:rsidRPr="002E5922">
        <w:t xml:space="preserve">I would point </w:t>
      </w:r>
      <w:r w:rsidRPr="002E5922" w:rsidR="00531031">
        <w:t xml:space="preserve">out </w:t>
      </w:r>
      <w:r w:rsidRPr="002E5922">
        <w:t xml:space="preserve">that Government responded reasonably quickly to this issue when we identified it with them, as did the food redistribution charities. They set up a group between the retailers, the major manufacturers, which supply a lot of the food that goes into foodbanks, and FareShare, which is the key overarching distributor of food, back in mid to late March to look at the situation. </w:t>
      </w:r>
      <w:r w:rsidRPr="002E5922" w:rsidR="00531031">
        <w:t xml:space="preserve">In my </w:t>
      </w:r>
      <w:r w:rsidRPr="002E5922">
        <w:t>understanding</w:t>
      </w:r>
      <w:r w:rsidRPr="002E5922" w:rsidR="00531031">
        <w:t>,</w:t>
      </w:r>
      <w:r w:rsidRPr="002E5922">
        <w:t xml:space="preserve"> it has recovered really well since then, in terms of getting enough product into the system and FareShare and </w:t>
      </w:r>
      <w:r w:rsidRPr="002E5922" w:rsidR="00531031">
        <w:t>its</w:t>
      </w:r>
      <w:r w:rsidRPr="002E5922">
        <w:t xml:space="preserve"> partners be</w:t>
      </w:r>
      <w:r w:rsidRPr="002E5922" w:rsidR="00531031">
        <w:t>ing</w:t>
      </w:r>
      <w:r w:rsidRPr="002E5922">
        <w:t xml:space="preserve"> able to redistribute it. There is no doubt </w:t>
      </w:r>
      <w:r w:rsidRPr="002E5922" w:rsidR="00531031">
        <w:t xml:space="preserve">that </w:t>
      </w:r>
      <w:r w:rsidRPr="002E5922">
        <w:t xml:space="preserve">it was a massive challenge in the early days of COVID, but it has improved. I would put that down to the co-ordination of the food redistribution charities in the room, or virtually in the room, with the retailers and the suppliers. </w:t>
      </w:r>
    </w:p>
    <w:p w:rsidR="003C5B47" w:rsidRPr="002E5922" w:rsidP="003C5B47">
      <w:pPr>
        <w:pStyle w:val="Question"/>
        <w:numPr>
          <w:ilvl w:val="0"/>
          <w:numId w:val="9"/>
        </w:numPr>
      </w:pPr>
      <w:sdt>
        <w:sdtPr>
          <w:alias w:val="Member"/>
          <w:tag w:val="&lt;Member mnisId='4072' dodsId='28723'&gt;"/>
          <w:id w:val="-69045758"/>
          <w:placeholder>
            <w:docPart w:val="137FBF0D2E1140989316AE616676EDE3"/>
          </w:placeholder>
          <w:richText/>
        </w:sdtPr>
        <w:sdtContent>
          <w:r w:rsidRPr="002E5922">
            <w:rPr>
              <w:b/>
            </w:rPr>
            <w:t>Chair:</w:t>
          </w:r>
        </w:sdtContent>
      </w:sdt>
      <w:r w:rsidRPr="002E5922">
        <w:t xml:space="preserve"> </w:t>
      </w:r>
      <w:r w:rsidRPr="002E5922" w:rsidR="00531031">
        <w:t>Can</w:t>
      </w:r>
      <w:r w:rsidRPr="002E5922">
        <w:t xml:space="preserve"> we have some figures in writing afterwards, Andrew, please?</w:t>
      </w:r>
    </w:p>
    <w:p w:rsidR="003C5B47" w:rsidRPr="002E5922" w:rsidP="003C5B47">
      <w:pPr>
        <w:pStyle w:val="Answer"/>
      </w:pPr>
      <w:sdt>
        <w:sdtPr>
          <w:alias w:val="Witness"/>
          <w:id w:val="-2145878282"/>
          <w:placeholder>
            <w:docPart w:val="137FBF0D2E1140989316AE616676EDE3"/>
          </w:placeholder>
          <w:richText/>
        </w:sdtPr>
        <w:sdtContent>
          <w:r w:rsidRPr="002E5922">
            <w:rPr>
              <w:b/>
              <w:i/>
            </w:rPr>
            <w:t>Andrew Opie:</w:t>
          </w:r>
          <w:r w:rsidRPr="002E5922">
            <w:rPr>
              <w:b/>
            </w:rPr>
            <w:t xml:space="preserve"> </w:t>
          </w:r>
        </w:sdtContent>
      </w:sdt>
      <w:r w:rsidRPr="002E5922">
        <w:t>Sure</w:t>
      </w:r>
      <w:r w:rsidRPr="002E5922" w:rsidR="00531031">
        <w:t>,</w:t>
      </w:r>
      <w:r w:rsidRPr="002E5922">
        <w:t xml:space="preserve"> I will see what I can get you. </w:t>
      </w:r>
    </w:p>
    <w:p w:rsidR="003C5B47" w:rsidRPr="002E5922" w:rsidP="003C5B47">
      <w:pPr>
        <w:pStyle w:val="Answer"/>
      </w:pPr>
      <w:sdt>
        <w:sdtPr>
          <w:alias w:val="Witness"/>
          <w:id w:val="1272892260"/>
          <w:placeholder>
            <w:docPart w:val="137FBF0D2E1140989316AE616676EDE3"/>
          </w:placeholder>
          <w:richText/>
        </w:sdtPr>
        <w:sdtContent>
          <w:r w:rsidRPr="002E5922">
            <w:rPr>
              <w:b/>
              <w:i/>
            </w:rPr>
            <w:t>James Lowman:</w:t>
          </w:r>
          <w:r w:rsidRPr="002E5922">
            <w:rPr>
              <w:b/>
            </w:rPr>
            <w:t xml:space="preserve"> </w:t>
          </w:r>
        </w:sdtContent>
      </w:sdt>
      <w:r w:rsidRPr="002E5922">
        <w:t xml:space="preserve">I do not have a lot to add, I am afraid. Certainly the shape of what Andrew has described is what we have experienced. Food donations from customers buying in stores and from stores themselves went down significantly because there was not much food available in the store. There were a number of cash donations from larger retailers, some </w:t>
      </w:r>
      <w:r w:rsidRPr="002E5922">
        <w:t xml:space="preserve">of our members, but mainly from the large supermarkets. It has picked up since then and foodbank donations are going back a bit closer to where they were before. </w:t>
      </w:r>
    </w:p>
    <w:p w:rsidR="003C5B47" w:rsidRPr="002E5922" w:rsidP="003C5B47">
      <w:pPr>
        <w:pStyle w:val="Question"/>
        <w:numPr>
          <w:ilvl w:val="0"/>
          <w:numId w:val="9"/>
        </w:numPr>
      </w:pPr>
      <w:sdt>
        <w:sdtPr>
          <w:alias w:val="Member"/>
          <w:tag w:val="&lt;Member mnisId='4831' dodsId=''&gt;"/>
          <w:id w:val="1489356958"/>
          <w:placeholder>
            <w:docPart w:val="137FBF0D2E1140989316AE616676EDE3"/>
          </w:placeholder>
          <w:richText/>
        </w:sdtPr>
        <w:sdtContent>
          <w:r w:rsidRPr="002E5922">
            <w:rPr>
              <w:b/>
            </w:rPr>
            <w:t>Ian Byrne:</w:t>
          </w:r>
        </w:sdtContent>
      </w:sdt>
      <w:r w:rsidRPr="002E5922">
        <w:t xml:space="preserve"> I have a quick follow-up question, because I know we are short of time. Moving forward, we are going to go into post-COVID. Whether that brings economic issues, I am sure foodbanks are still going to be important, unfortunately. Are there any new arrangements that could be made logistically to ensure food organisations, such as the Trussell Trust and FareShare, can move forward with both of your organisations in bringing something together that ensures we do not have food waste? Is this something you give any thought to?</w:t>
      </w:r>
    </w:p>
    <w:p w:rsidR="003C5B47" w:rsidRPr="002E5922" w:rsidP="003C5B47">
      <w:pPr>
        <w:pStyle w:val="Answer"/>
      </w:pPr>
      <w:sdt>
        <w:sdtPr>
          <w:alias w:val="Witness"/>
          <w:id w:val="756021571"/>
          <w:placeholder>
            <w:docPart w:val="137FBF0D2E1140989316AE616676EDE3"/>
          </w:placeholder>
          <w:richText/>
        </w:sdtPr>
        <w:sdtContent>
          <w:r w:rsidRPr="002E5922">
            <w:rPr>
              <w:b/>
              <w:i/>
            </w:rPr>
            <w:t>James Lowman:</w:t>
          </w:r>
          <w:r w:rsidRPr="002E5922">
            <w:rPr>
              <w:b/>
            </w:rPr>
            <w:t xml:space="preserve"> </w:t>
          </w:r>
        </w:sdtContent>
      </w:sdt>
      <w:r w:rsidRPr="002E5922">
        <w:t xml:space="preserve">Yes. There has been a lot of work </w:t>
      </w:r>
      <w:r w:rsidRPr="002E5922" w:rsidR="00E63E0D">
        <w:t>on</w:t>
      </w:r>
      <w:r w:rsidRPr="002E5922">
        <w:t xml:space="preserve"> trying to minimise food waste. You mentioned some of the organisations there. The </w:t>
      </w:r>
      <w:r w:rsidRPr="002E5922" w:rsidR="00E63E0D">
        <w:t xml:space="preserve">Company </w:t>
      </w:r>
      <w:r w:rsidRPr="002E5922">
        <w:t xml:space="preserve">Shop would be another one, which has extended its remit to serve more people over this time. It has been an ongoing debate in the past, partly in terms of food poverty but more generally about food waste and trying to address that as well. It is certainly something we would be keen to have more conversations about.  </w:t>
      </w:r>
    </w:p>
    <w:p w:rsidR="003C5B47" w:rsidRPr="002E5922" w:rsidP="003C5B47">
      <w:pPr>
        <w:pStyle w:val="Answer"/>
      </w:pPr>
      <w:sdt>
        <w:sdtPr>
          <w:alias w:val="Witness"/>
          <w:id w:val="501475176"/>
          <w:placeholder>
            <w:docPart w:val="137FBF0D2E1140989316AE616676EDE3"/>
          </w:placeholder>
          <w:richText/>
        </w:sdtPr>
        <w:sdtContent>
          <w:r w:rsidRPr="002E5922">
            <w:rPr>
              <w:b/>
              <w:i/>
            </w:rPr>
            <w:t>Andrew Opie:</w:t>
          </w:r>
          <w:r w:rsidRPr="002E5922">
            <w:rPr>
              <w:b/>
            </w:rPr>
            <w:t xml:space="preserve"> </w:t>
          </w:r>
        </w:sdtContent>
      </w:sdt>
      <w:r w:rsidRPr="002E5922">
        <w:t xml:space="preserve">Yes, absolutely. We already had those conversations through WRAP. </w:t>
      </w:r>
      <w:r w:rsidRPr="002E5922" w:rsidR="00E63E0D">
        <w:t xml:space="preserve">As you </w:t>
      </w:r>
      <w:r w:rsidRPr="002E5922">
        <w:t>are probably aware</w:t>
      </w:r>
      <w:r w:rsidRPr="002E5922" w:rsidR="00E63E0D">
        <w:t>,</w:t>
      </w:r>
      <w:r w:rsidRPr="002E5922">
        <w:t xml:space="preserve"> WRAP is the organisation that is trying to deliver the Government’s commitments </w:t>
      </w:r>
      <w:r w:rsidRPr="002E5922" w:rsidR="00E63E0D">
        <w:t>on</w:t>
      </w:r>
      <w:r w:rsidRPr="002E5922">
        <w:t xml:space="preserve"> reduction of food waste. Part of that is food redistribution. We are working through WRAP with FareShare, Trussell Trust, other distribution charities and the manufacturers exactly on that point. Ironically, the best result would be for those consumers to have enough money to come and buy in the stores, but we recognise that will not be the case. Eradicating food poverty is about eradicating poverty, not food poverty necessarily. We will do everything we can do in the meantime. We were having those discussions pre-COVID anyway, so they will definitely continue. </w:t>
      </w:r>
    </w:p>
    <w:p w:rsidR="003C5B47" w:rsidRPr="002E5922" w:rsidP="003C5B47">
      <w:pPr>
        <w:pStyle w:val="Remark"/>
      </w:pPr>
      <w:sdt>
        <w:sdtPr>
          <w:alias w:val="Member"/>
          <w:tag w:val="&lt;Member mnisId='4831' dodsId=''&gt;"/>
          <w:id w:val="2123960845"/>
          <w:placeholder>
            <w:docPart w:val="137FBF0D2E1140989316AE616676EDE3"/>
          </w:placeholder>
          <w:richText/>
        </w:sdtPr>
        <w:sdtContent>
          <w:r w:rsidRPr="002E5922">
            <w:rPr>
              <w:b/>
            </w:rPr>
            <w:t>Ian Byrne:</w:t>
          </w:r>
        </w:sdtContent>
      </w:sdt>
      <w:r w:rsidRPr="002E5922">
        <w:t xml:space="preserve"> Those were excellent answers.  </w:t>
      </w:r>
    </w:p>
    <w:p w:rsidR="00E63E0D" w:rsidRPr="002E5922" w:rsidP="003C5B47">
      <w:pPr>
        <w:pStyle w:val="Question"/>
        <w:numPr>
          <w:ilvl w:val="0"/>
          <w:numId w:val="9"/>
        </w:numPr>
      </w:pPr>
      <w:sdt>
        <w:sdtPr>
          <w:alias w:val="Member"/>
          <w:tag w:val="&lt;Member mnisId='4072' dodsId='28723'&gt;"/>
          <w:id w:val="-50845215"/>
          <w:placeholder>
            <w:docPart w:val="137FBF0D2E1140989316AE616676EDE3"/>
          </w:placeholder>
          <w:richText/>
        </w:sdtPr>
        <w:sdtContent>
          <w:r w:rsidRPr="002E5922" w:rsidR="003C5B47">
            <w:rPr>
              <w:b/>
            </w:rPr>
            <w:t>Chair:</w:t>
          </w:r>
        </w:sdtContent>
      </w:sdt>
      <w:r w:rsidRPr="002E5922" w:rsidR="003C5B47">
        <w:t xml:space="preserve"> The point is that food waste is morally wrong. If we can cut a lot of that out and get </w:t>
      </w:r>
      <w:r w:rsidRPr="002E5922">
        <w:t>i</w:t>
      </w:r>
      <w:r w:rsidRPr="002E5922" w:rsidR="003C5B47">
        <w:t>t to the people who most need it, that would also be good. I think you both take that on board</w:t>
      </w:r>
      <w:r w:rsidRPr="002E5922">
        <w:t>. Those were</w:t>
      </w:r>
      <w:r w:rsidRPr="002E5922" w:rsidR="003C5B47">
        <w:t xml:space="preserve"> very good answers. </w:t>
      </w:r>
    </w:p>
    <w:p w:rsidR="003C5B47" w:rsidRPr="002E5922" w:rsidP="00E63E0D">
      <w:pPr>
        <w:pStyle w:val="Question"/>
        <w:numPr>
          <w:ilvl w:val="0"/>
          <w:numId w:val="0"/>
        </w:numPr>
        <w:ind w:left="794"/>
      </w:pPr>
      <w:r w:rsidRPr="002E5922">
        <w:t>My question is on the school meals voucher scheme. You could only use those vouchers in very few stores. I think the scheme has been widened, but does it need to be widened further? I will bring in Andrew first and then I do not know how many convenience stores are able to accept vouchers.</w:t>
      </w:r>
    </w:p>
    <w:p w:rsidR="003C5B47" w:rsidRPr="002E5922" w:rsidP="003C5B47">
      <w:pPr>
        <w:pStyle w:val="Answer"/>
      </w:pPr>
      <w:sdt>
        <w:sdtPr>
          <w:alias w:val="Witness"/>
          <w:id w:val="694812021"/>
          <w:placeholder>
            <w:docPart w:val="137FBF0D2E1140989316AE616676EDE3"/>
          </w:placeholder>
          <w:richText/>
        </w:sdtPr>
        <w:sdtContent>
          <w:r w:rsidRPr="002E5922">
            <w:rPr>
              <w:b/>
              <w:i/>
            </w:rPr>
            <w:t>Andrew Opie:</w:t>
          </w:r>
          <w:r w:rsidRPr="002E5922">
            <w:rPr>
              <w:b/>
            </w:rPr>
            <w:t xml:space="preserve"> </w:t>
          </w:r>
        </w:sdtContent>
      </w:sdt>
      <w:r w:rsidRPr="002E5922">
        <w:t>This has probably been one of the biggest disappointing issue</w:t>
      </w:r>
      <w:r w:rsidRPr="002E5922" w:rsidR="00E63E0D">
        <w:t>s</w:t>
      </w:r>
      <w:r w:rsidRPr="002E5922">
        <w:t xml:space="preserve"> of the whole COVID incident and the food supply chain. You are absolutely right. When DfE started it, it used a provider that was working with a number of the major retailers, which was great, but there were some notable absences </w:t>
      </w:r>
      <w:r w:rsidRPr="002E5922" w:rsidR="00E63E0D">
        <w:t>where</w:t>
      </w:r>
      <w:r w:rsidRPr="002E5922">
        <w:t xml:space="preserve"> families using school vouchers probably would shop. I am talking about the likes of Aldi, Lidl and Co-op. Co-op in particular is a store that often serves remote communities where there is not another store to go to. </w:t>
      </w:r>
    </w:p>
    <w:p w:rsidR="003C5B47" w:rsidRPr="002E5922" w:rsidP="003C5B47">
      <w:pPr>
        <w:pStyle w:val="Answer"/>
      </w:pPr>
      <w:r w:rsidRPr="002E5922">
        <w:t xml:space="preserve">The biggest disappointment of the whole thing has been the lack of willingness from both DfE and its providers to work with the retailers to find workable solutions. I know from speaking to all three of those companies that they very quickly contacted DfE at a very senior level, as well as the provider of the voucher scheme, to say, “We have systems. We just need to work with you and implement them”. This then went on for weeks and months. I am aware that two of those companies are still not members of that. </w:t>
      </w:r>
    </w:p>
    <w:p w:rsidR="003C5B47" w:rsidRPr="002E5922" w:rsidP="003C5B47">
      <w:pPr>
        <w:pStyle w:val="Question"/>
        <w:numPr>
          <w:ilvl w:val="0"/>
          <w:numId w:val="9"/>
        </w:numPr>
      </w:pPr>
      <w:sdt>
        <w:sdtPr>
          <w:alias w:val="Member"/>
          <w:tag w:val="&lt;Member mnisId='4072' dodsId='28723'&gt;"/>
          <w:id w:val="1166973608"/>
          <w:placeholder>
            <w:docPart w:val="137FBF0D2E1140989316AE616676EDE3"/>
          </w:placeholder>
          <w:richText/>
        </w:sdtPr>
        <w:sdtContent>
          <w:r w:rsidRPr="002E5922">
            <w:rPr>
              <w:b/>
            </w:rPr>
            <w:t>Chair:</w:t>
          </w:r>
        </w:sdtContent>
      </w:sdt>
      <w:r w:rsidRPr="002E5922" w:rsidR="00E63E0D">
        <w:t xml:space="preserve"> Which companies are those</w:t>
      </w:r>
      <w:r w:rsidRPr="002E5922">
        <w:t>?</w:t>
      </w:r>
    </w:p>
    <w:p w:rsidR="003C5B47" w:rsidRPr="002E5922" w:rsidP="003C5B47">
      <w:pPr>
        <w:pStyle w:val="Answer"/>
      </w:pPr>
      <w:sdt>
        <w:sdtPr>
          <w:alias w:val="Witness"/>
          <w:id w:val="-2108426299"/>
          <w:placeholder>
            <w:docPart w:val="137FBF0D2E1140989316AE616676EDE3"/>
          </w:placeholder>
          <w:richText/>
        </w:sdtPr>
        <w:sdtContent>
          <w:r w:rsidRPr="002E5922">
            <w:rPr>
              <w:b/>
              <w:i/>
            </w:rPr>
            <w:t>Andrew Opie:</w:t>
          </w:r>
          <w:r w:rsidRPr="002E5922">
            <w:rPr>
              <w:b/>
            </w:rPr>
            <w:t xml:space="preserve"> </w:t>
          </w:r>
        </w:sdtContent>
      </w:sdt>
      <w:r w:rsidRPr="002E5922" w:rsidR="00E63E0D">
        <w:t xml:space="preserve">In my </w:t>
      </w:r>
      <w:r w:rsidRPr="002E5922">
        <w:t>understanding</w:t>
      </w:r>
      <w:r w:rsidRPr="002E5922" w:rsidR="00E63E0D">
        <w:t>,</w:t>
      </w:r>
      <w:r w:rsidRPr="002E5922">
        <w:t xml:space="preserve"> the only one that has joined it is Aldi. It joined it very late, towards the end of April. </w:t>
      </w:r>
    </w:p>
    <w:p w:rsidR="003C5B47" w:rsidRPr="002E5922" w:rsidP="003C5B47">
      <w:pPr>
        <w:pStyle w:val="Question"/>
        <w:numPr>
          <w:ilvl w:val="0"/>
          <w:numId w:val="9"/>
        </w:numPr>
      </w:pPr>
      <w:sdt>
        <w:sdtPr>
          <w:alias w:val="Member"/>
          <w:tag w:val="&lt;Member mnisId='4072' dodsId='28723'&gt;"/>
          <w:id w:val="-675726967"/>
          <w:placeholder>
            <w:docPart w:val="137FBF0D2E1140989316AE616676EDE3"/>
          </w:placeholder>
          <w:richText/>
        </w:sdtPr>
        <w:sdtContent>
          <w:r w:rsidRPr="002E5922">
            <w:rPr>
              <w:b/>
            </w:rPr>
            <w:t>Chair:</w:t>
          </w:r>
        </w:sdtContent>
      </w:sdt>
      <w:r w:rsidRPr="002E5922">
        <w:t xml:space="preserve"> Co-op is not there.</w:t>
      </w:r>
    </w:p>
    <w:p w:rsidR="003C5B47" w:rsidRPr="002E5922" w:rsidP="003C5B47">
      <w:pPr>
        <w:pStyle w:val="Answer"/>
      </w:pPr>
      <w:sdt>
        <w:sdtPr>
          <w:alias w:val="Witness"/>
          <w:id w:val="794645337"/>
          <w:placeholder>
            <w:docPart w:val="137FBF0D2E1140989316AE616676EDE3"/>
          </w:placeholder>
          <w:richText/>
        </w:sdtPr>
        <w:sdtContent>
          <w:r w:rsidRPr="002E5922">
            <w:rPr>
              <w:b/>
              <w:i/>
            </w:rPr>
            <w:t>Andrew Opie:</w:t>
          </w:r>
          <w:r w:rsidRPr="002E5922">
            <w:rPr>
              <w:b/>
            </w:rPr>
            <w:t xml:space="preserve"> </w:t>
          </w:r>
        </w:sdtContent>
      </w:sdt>
      <w:r w:rsidRPr="002E5922">
        <w:t xml:space="preserve">Yes. Co-op, for example, in the end had to do its own system with schools locally, which you can have reimbursed in </w:t>
      </w:r>
      <w:r w:rsidRPr="002E5922" w:rsidR="00E63E0D">
        <w:t>stores. The</w:t>
      </w:r>
      <w:r w:rsidRPr="002E5922">
        <w:t xml:space="preserve"> problem is that those schools may be penalised because they are using a system outside the DfE’s preferred system. I have to say that it has not been a very good performance by DfE. These are stores that were very willing to help those customers. They have gone out of their way to try to find a workable solution that would be acceptable to Government as well as preventing fraud and helping those customers to shop in those stores, which, I should point out, they would probably be shopping in anyway. They have been denied access to those stores. It has been a very poor performance. </w:t>
      </w:r>
    </w:p>
    <w:p w:rsidR="003C5B47" w:rsidRPr="002E5922" w:rsidP="003C5B47">
      <w:pPr>
        <w:pStyle w:val="Answer"/>
      </w:pPr>
      <w:sdt>
        <w:sdtPr>
          <w:alias w:val="Witness"/>
          <w:id w:val="-333920548"/>
          <w:placeholder>
            <w:docPart w:val="137FBF0D2E1140989316AE616676EDE3"/>
          </w:placeholder>
          <w:richText/>
        </w:sdtPr>
        <w:sdtContent>
          <w:r w:rsidRPr="002E5922">
            <w:rPr>
              <w:b/>
              <w:i/>
            </w:rPr>
            <w:t>James Lowman:</w:t>
          </w:r>
          <w:r w:rsidRPr="002E5922">
            <w:rPr>
              <w:b/>
            </w:rPr>
            <w:t xml:space="preserve"> </w:t>
          </w:r>
        </w:sdtContent>
      </w:sdt>
      <w:r w:rsidRPr="002E5922">
        <w:t>I am trying to think if there is anything to add to that. If I say anything</w:t>
      </w:r>
      <w:r w:rsidRPr="002E5922" w:rsidR="00E63E0D">
        <w:t>,</w:t>
      </w:r>
      <w:r w:rsidRPr="002E5922">
        <w:t xml:space="preserve"> it will probably be more inflammatory. It has been a very poor performance through this. A number of our members </w:t>
      </w:r>
      <w:r w:rsidRPr="002E5922" w:rsidR="00E63E0D">
        <w:t>that</w:t>
      </w:r>
      <w:r w:rsidRPr="002E5922">
        <w:t xml:space="preserve"> want to offer these services are perfectly placed to offer those services. We are </w:t>
      </w:r>
      <w:r w:rsidRPr="002E5922" w:rsidR="00E63E0D">
        <w:t xml:space="preserve">generally </w:t>
      </w:r>
      <w:r w:rsidRPr="002E5922">
        <w:t>seeing people using convenience stores more, pretty much still week on week, so it is clearly relevant to those people’s shopping preferences, yet they are not in a position to offer this.</w:t>
      </w:r>
    </w:p>
    <w:p w:rsidR="003C5B47" w:rsidRPr="002E5922" w:rsidP="003C5B47">
      <w:pPr>
        <w:pStyle w:val="Answer"/>
      </w:pPr>
      <w:r w:rsidRPr="002E5922">
        <w:t>There were some issues around having to be able to offer in every single store operating under that brand. That presents some challenges where you have the symbol groups</w:t>
      </w:r>
      <w:r w:rsidRPr="002E5922" w:rsidR="00E63E0D">
        <w:t xml:space="preserve"> and arrangements, which are not command</w:t>
      </w:r>
      <w:r w:rsidRPr="002E5922" w:rsidR="00E63E0D">
        <w:noBreakHyphen/>
        <w:t>and</w:t>
      </w:r>
      <w:r w:rsidRPr="002E5922" w:rsidR="00E63E0D">
        <w:noBreakHyphen/>
      </w:r>
      <w:r w:rsidRPr="002E5922">
        <w:t xml:space="preserve">control </w:t>
      </w:r>
      <w:r w:rsidRPr="002E5922" w:rsidR="00E63E0D">
        <w:t xml:space="preserve">multiple </w:t>
      </w:r>
      <w:r w:rsidRPr="002E5922">
        <w:t xml:space="preserve">retailers in </w:t>
      </w:r>
      <w:r w:rsidRPr="002E5922" w:rsidR="00E63E0D">
        <w:t xml:space="preserve">quite </w:t>
      </w:r>
      <w:r w:rsidRPr="002E5922">
        <w:t xml:space="preserve">the same way. There were particular challenges with them. Even those that are integrated multiple retailers could not all get on to the system. I think there are some issues with how this challenge was initially thought about. I think there were some assumptions made about where people would want to access food that were wrong. </w:t>
      </w:r>
    </w:p>
    <w:p w:rsidR="003C5B47" w:rsidRPr="002E5922" w:rsidP="003C5B47">
      <w:pPr>
        <w:pStyle w:val="Answer"/>
      </w:pPr>
      <w:r w:rsidRPr="002E5922">
        <w:t>In terms of the speed of trying to remedy those problems, that was very slow and problematic. We ended up with a system whereby, as Andrew said, schools can support their families who use the schools in issuing vouchers</w:t>
      </w:r>
      <w:r w:rsidRPr="002E5922" w:rsidR="00E63E0D">
        <w:t>,</w:t>
      </w:r>
      <w:r w:rsidRPr="002E5922">
        <w:t xml:space="preserve"> but at a cost to the school, so that is not an ideal outcome at all. This needs to be rethought quite quickly. One point I would throw into that </w:t>
      </w:r>
      <w:r w:rsidRPr="002E5922">
        <w:t>would be to think about using the Healthy Start system. Tha</w:t>
      </w:r>
      <w:r w:rsidRPr="002E5922" w:rsidR="00E63E0D">
        <w:t>t is a system that is more open-</w:t>
      </w:r>
      <w:r w:rsidRPr="002E5922">
        <w:t>sourced that many retailers can use. Independent, multiple, large and small retailers can use it. That would see</w:t>
      </w:r>
      <w:r w:rsidRPr="002E5922" w:rsidR="00E63E0D">
        <w:t>m</w:t>
      </w:r>
      <w:r w:rsidRPr="002E5922">
        <w:t xml:space="preserve"> to me like a better framework for building additional school meal provision where it is needed in circumstances like this. It has been a very disappointing episode.</w:t>
      </w:r>
    </w:p>
    <w:p w:rsidR="003C5B47" w:rsidRPr="002E5922" w:rsidP="003C5B47">
      <w:pPr>
        <w:pStyle w:val="Question"/>
        <w:numPr>
          <w:ilvl w:val="0"/>
          <w:numId w:val="9"/>
        </w:numPr>
      </w:pPr>
      <w:sdt>
        <w:sdtPr>
          <w:alias w:val="Member"/>
          <w:tag w:val="&lt;Member mnisId='4072' dodsId='28723'&gt;"/>
          <w:id w:val="-844242858"/>
          <w:placeholder>
            <w:docPart w:val="137FBF0D2E1140989316AE616676EDE3"/>
          </w:placeholder>
          <w:richText/>
        </w:sdtPr>
        <w:sdtContent>
          <w:r w:rsidRPr="002E5922">
            <w:rPr>
              <w:b/>
            </w:rPr>
            <w:t>Chair:</w:t>
          </w:r>
        </w:sdtContent>
      </w:sdt>
      <w:r w:rsidRPr="002E5922">
        <w:t xml:space="preserve"> We take both of your answers very seriously. We are the EFRA Committee. We are not the Education Committee, but we will make our representations to the Secretary of State for Education. The trouble with Government</w:t>
      </w:r>
      <w:r w:rsidRPr="002E5922" w:rsidR="00105C04">
        <w:t>s</w:t>
      </w:r>
      <w:r w:rsidRPr="002E5922">
        <w:t xml:space="preserve">—I do not think it is just our Government, </w:t>
      </w:r>
      <w:r w:rsidRPr="002E5922" w:rsidR="00105C04">
        <w:t xml:space="preserve">but </w:t>
      </w:r>
      <w:r w:rsidRPr="002E5922">
        <w:t xml:space="preserve">all Governments—is </w:t>
      </w:r>
      <w:r w:rsidRPr="002E5922" w:rsidR="00105C04">
        <w:t xml:space="preserve">that </w:t>
      </w:r>
      <w:r w:rsidRPr="002E5922">
        <w:t xml:space="preserve">they work very departmentally. Defra is for food and </w:t>
      </w:r>
      <w:r w:rsidRPr="002E5922" w:rsidR="00105C04">
        <w:t>the DfE</w:t>
      </w:r>
      <w:r w:rsidRPr="002E5922">
        <w:t xml:space="preserve"> is not necessarily, but of</w:t>
      </w:r>
      <w:r w:rsidRPr="002E5922" w:rsidR="00105C04">
        <w:t xml:space="preserve"> course there has to be a cross</w:t>
      </w:r>
      <w:r w:rsidRPr="002E5922">
        <w:t xml:space="preserve">over and we have to work much </w:t>
      </w:r>
      <w:r w:rsidRPr="002E5922" w:rsidR="00105C04">
        <w:t xml:space="preserve">more </w:t>
      </w:r>
      <w:r w:rsidRPr="002E5922">
        <w:t>quick</w:t>
      </w:r>
      <w:r w:rsidRPr="002E5922" w:rsidR="00105C04">
        <w:t>ly</w:t>
      </w:r>
      <w:r w:rsidRPr="002E5922">
        <w:t>. We will make sure the evidence you have given today goes through to the Department for Education.</w:t>
      </w:r>
    </w:p>
    <w:p w:rsidR="003C5B47" w:rsidRPr="002E5922" w:rsidP="003C5B47">
      <w:pPr>
        <w:pStyle w:val="Question"/>
        <w:numPr>
          <w:ilvl w:val="0"/>
          <w:numId w:val="0"/>
        </w:numPr>
        <w:ind w:left="794"/>
      </w:pPr>
      <w:r w:rsidRPr="002E5922">
        <w:t>We need to learn lessons from this to get these vouchers out. It needs to be common sense</w:t>
      </w:r>
      <w:r w:rsidRPr="002E5922" w:rsidR="002D7EDA">
        <w:t>.</w:t>
      </w:r>
      <w:r w:rsidRPr="002E5922">
        <w:t xml:space="preserve"> </w:t>
      </w:r>
      <w:r w:rsidRPr="002E5922" w:rsidR="002D7EDA">
        <w:t xml:space="preserve">People </w:t>
      </w:r>
      <w:r w:rsidRPr="002E5922">
        <w:t>are not all going to shop in the high</w:t>
      </w:r>
      <w:r w:rsidRPr="002E5922" w:rsidR="002D7EDA">
        <w:t xml:space="preserve"> </w:t>
      </w:r>
      <w:r w:rsidRPr="002E5922">
        <w:t>end of the marketplace, are they? Those particular people want value for money if they are getting their vouchers as well. The whole thing needs to be looked at very quickly and thoroughly to make sure we can get it right. On school milk and other things, there could be some real benefits in the long term for it anyway. We will make sure that gets through the system.</w:t>
      </w:r>
    </w:p>
    <w:p w:rsidR="002D7EDA" w:rsidRPr="002E5922" w:rsidP="003C5B47">
      <w:pPr>
        <w:pStyle w:val="Question"/>
        <w:numPr>
          <w:ilvl w:val="0"/>
          <w:numId w:val="9"/>
        </w:numPr>
      </w:pPr>
      <w:sdt>
        <w:sdtPr>
          <w:alias w:val="Member"/>
          <w:tag w:val="&lt;Member mnisId='4831' dodsId=''&gt;"/>
          <w:id w:val="-688058874"/>
          <w:placeholder>
            <w:docPart w:val="137FBF0D2E1140989316AE616676EDE3"/>
          </w:placeholder>
          <w:richText/>
        </w:sdtPr>
        <w:sdtContent>
          <w:r w:rsidRPr="002E5922" w:rsidR="003C5B47">
            <w:rPr>
              <w:b/>
            </w:rPr>
            <w:t>Ian Byrne:</w:t>
          </w:r>
        </w:sdtContent>
      </w:sdt>
      <w:r w:rsidRPr="002E5922" w:rsidR="003C5B47">
        <w:t xml:space="preserve"> I am absolutely delighted to hear the comments you have just made. The feedback I got</w:t>
      </w:r>
      <w:r w:rsidRPr="002E5922">
        <w:t xml:space="preserve"> from</w:t>
      </w:r>
      <w:r w:rsidRPr="002E5922" w:rsidR="003C5B47">
        <w:t xml:space="preserve"> head</w:t>
      </w:r>
      <w:r w:rsidRPr="002E5922">
        <w:t xml:space="preserve"> </w:t>
      </w:r>
      <w:r w:rsidRPr="002E5922" w:rsidR="003C5B47">
        <w:t xml:space="preserve">teachers in Liverpool and people on the ground was </w:t>
      </w:r>
      <w:r w:rsidRPr="002E5922">
        <w:t xml:space="preserve">about </w:t>
      </w:r>
      <w:r w:rsidRPr="002E5922" w:rsidR="003C5B47">
        <w:t xml:space="preserve">how shambolic it was. It was really good to hear Andrew and James. It is hugely important that issue is tackled by us as well, because it really has been a shambles. </w:t>
      </w:r>
    </w:p>
    <w:p w:rsidR="003C5B47" w:rsidRPr="002E5922" w:rsidP="002D7EDA">
      <w:pPr>
        <w:pStyle w:val="Question"/>
        <w:numPr>
          <w:ilvl w:val="0"/>
          <w:numId w:val="0"/>
        </w:numPr>
        <w:ind w:left="794"/>
      </w:pPr>
      <w:r w:rsidRPr="002E5922">
        <w:t xml:space="preserve">What </w:t>
      </w:r>
      <w:r w:rsidRPr="002E5922">
        <w:t>lessons does this pandemic teach us about the resilience of our food supply chain?</w:t>
      </w:r>
    </w:p>
    <w:p w:rsidR="003C5B47" w:rsidRPr="002E5922" w:rsidP="003C5B47">
      <w:pPr>
        <w:pStyle w:val="Answer"/>
      </w:pPr>
      <w:sdt>
        <w:sdtPr>
          <w:alias w:val="Witness"/>
          <w:id w:val="-1536420400"/>
          <w:placeholder>
            <w:docPart w:val="137FBF0D2E1140989316AE616676EDE3"/>
          </w:placeholder>
          <w:richText/>
        </w:sdtPr>
        <w:sdtContent>
          <w:r w:rsidRPr="002E5922">
            <w:rPr>
              <w:b/>
              <w:i/>
            </w:rPr>
            <w:t>James Lowman:</w:t>
          </w:r>
          <w:r w:rsidRPr="002E5922">
            <w:rPr>
              <w:b/>
            </w:rPr>
            <w:t xml:space="preserve"> </w:t>
          </w:r>
        </w:sdtContent>
      </w:sdt>
      <w:r w:rsidRPr="002E5922">
        <w:t>First, it has told us we have incredible people working in the supply chain at all levels. Particularly the people working on the front</w:t>
      </w:r>
      <w:r w:rsidRPr="002E5922" w:rsidR="002D7EDA">
        <w:t xml:space="preserve"> </w:t>
      </w:r>
      <w:r w:rsidRPr="002E5922">
        <w:t>line deserve the most credit. That has been very encouraging, in thinking about resilience of the supply chain. The fact is</w:t>
      </w:r>
      <w:r w:rsidRPr="002E5922" w:rsidR="002D7EDA">
        <w:t xml:space="preserve"> that</w:t>
      </w:r>
      <w:r w:rsidRPr="002E5922">
        <w:t xml:space="preserve"> the system has held up. We talked about some of the issues and the challenges but it has held up. The nation has been fed over this time. We talke</w:t>
      </w:r>
      <w:r w:rsidRPr="002E5922" w:rsidR="002D7EDA">
        <w:t>d about that very clear criterion</w:t>
      </w:r>
      <w:r w:rsidRPr="002E5922">
        <w:t xml:space="preserve"> at the start. That has been met. </w:t>
      </w:r>
    </w:p>
    <w:p w:rsidR="003C5B47" w:rsidRPr="002E5922" w:rsidP="003C5B47">
      <w:pPr>
        <w:pStyle w:val="Answer"/>
      </w:pPr>
      <w:r w:rsidRPr="002E5922">
        <w:t xml:space="preserve">We </w:t>
      </w:r>
      <w:r w:rsidRPr="002E5922">
        <w:t xml:space="preserve">have learned, very particularly, that </w:t>
      </w:r>
      <w:r w:rsidRPr="002E5922">
        <w:t>a strength</w:t>
      </w:r>
      <w:r w:rsidRPr="002E5922">
        <w:t xml:space="preserve"> of the food supply chain that we need to emphasise more and do more to support is its diversity: diversity of supply points, diversity of supply chain and routes to the market and diversity of the retail outlets themselves. Had the market only been large stores, there would </w:t>
      </w:r>
      <w:r w:rsidRPr="002E5922" w:rsidR="007C2C26">
        <w:t>have been</w:t>
      </w:r>
      <w:r w:rsidRPr="002E5922">
        <w:t xml:space="preserve"> significant challenges. </w:t>
      </w:r>
      <w:r w:rsidRPr="002E5922" w:rsidR="007C2C26">
        <w:t xml:space="preserve">Back </w:t>
      </w:r>
      <w:r w:rsidRPr="002E5922">
        <w:t>in March and early April</w:t>
      </w:r>
      <w:r w:rsidRPr="002E5922" w:rsidR="007C2C26">
        <w:t xml:space="preserve">, there </w:t>
      </w:r>
      <w:r w:rsidRPr="002E5922">
        <w:t xml:space="preserve">were </w:t>
      </w:r>
      <w:r w:rsidRPr="002E5922" w:rsidR="007C2C26">
        <w:t xml:space="preserve">huge </w:t>
      </w:r>
      <w:r w:rsidRPr="002E5922">
        <w:t>challenges faced by those stores, which they were working very hard to address, but people then went to smaller stores, different types of outlets, whether it is a convenience store, a farm shop or whatever it might have been, to get the product they needed.</w:t>
      </w:r>
    </w:p>
    <w:p w:rsidR="003C5B47" w:rsidRPr="002E5922" w:rsidP="003C5B47">
      <w:pPr>
        <w:pStyle w:val="Answer"/>
      </w:pPr>
      <w:r w:rsidRPr="002E5922">
        <w:t xml:space="preserve">That diversity of retail outlets and diversity of manufacturing and supply has been shown to be incredibly important. If we are thinking about how we make the supply chain resilient into the future, maintaining that diversity and plurality is going to be incredibly important. </w:t>
      </w:r>
    </w:p>
    <w:p w:rsidR="003C5B47" w:rsidRPr="002E5922" w:rsidP="003C5B47">
      <w:pPr>
        <w:pStyle w:val="Answer"/>
      </w:pPr>
      <w:sdt>
        <w:sdtPr>
          <w:alias w:val="Witness"/>
          <w:id w:val="494303331"/>
          <w:placeholder>
            <w:docPart w:val="137FBF0D2E1140989316AE616676EDE3"/>
          </w:placeholder>
          <w:richText/>
        </w:sdtPr>
        <w:sdtContent>
          <w:r w:rsidRPr="002E5922">
            <w:rPr>
              <w:b/>
              <w:i/>
            </w:rPr>
            <w:t>Andrew Opie:</w:t>
          </w:r>
          <w:r w:rsidRPr="002E5922">
            <w:rPr>
              <w:b/>
            </w:rPr>
            <w:t xml:space="preserve"> </w:t>
          </w:r>
        </w:sdtContent>
      </w:sdt>
      <w:r w:rsidRPr="002E5922">
        <w:t>To build on what James said, because I agree with that, it shone a focus on that supply-retail relationship. We talked about it right from the start. It showed how important it is to have a resilient and strong relationship. I think we will see more data exchanges. There is a lot of work go</w:t>
      </w:r>
      <w:r w:rsidRPr="002E5922" w:rsidR="007C2C26">
        <w:t>i</w:t>
      </w:r>
      <w:r w:rsidRPr="002E5922">
        <w:t xml:space="preserve">ng on about data. The unpredictability </w:t>
      </w:r>
      <w:r w:rsidRPr="002E5922" w:rsidR="007C2C26">
        <w:t>in</w:t>
      </w:r>
      <w:r w:rsidRPr="002E5922">
        <w:t xml:space="preserve"> the excessiv</w:t>
      </w:r>
      <w:r w:rsidRPr="002E5922" w:rsidR="007C2C26">
        <w:t>e buying at the end of February and in</w:t>
      </w:r>
      <w:r w:rsidRPr="002E5922">
        <w:t xml:space="preserve"> March was something everybody found a challenge. I think we will see more work on that. </w:t>
      </w:r>
    </w:p>
    <w:p w:rsidR="003C5B47" w:rsidRPr="002E5922" w:rsidP="003C5B47">
      <w:pPr>
        <w:pStyle w:val="Answer"/>
      </w:pPr>
      <w:r w:rsidRPr="002E5922">
        <w:t xml:space="preserve">Secondly, </w:t>
      </w:r>
      <w:r w:rsidRPr="002E5922">
        <w:t>when Government react quickly</w:t>
      </w:r>
      <w:r w:rsidRPr="002E5922">
        <w:t>,</w:t>
      </w:r>
      <w:r w:rsidRPr="002E5922">
        <w:t xml:space="preserve"> they can make a big difference. If I come back to that relaxation of regulation, that was crucial to us getting this right. I have to pay testament to the Secretary of State. He was brilliant for us. We raised issues with him. He talked to his departmental colleagues in places like MHCLG or DfT and got those changes made. They made a big difference. </w:t>
      </w:r>
    </w:p>
    <w:p w:rsidR="003C5B47" w:rsidRPr="002E5922" w:rsidP="003C5B47">
      <w:pPr>
        <w:pStyle w:val="Answer"/>
      </w:pPr>
      <w:r w:rsidRPr="002E5922">
        <w:t xml:space="preserve">The third thing I wanted to say is probably a warning for the Committee more than anything. If we thought this was a problem, we should start looking forward to a disorderly Brexit in January. If we get a disorderly Brexit, we potentially face a bigger challenge than the food supply chain faced in COVID. The reason I say that is </w:t>
      </w:r>
      <w:r w:rsidRPr="002E5922" w:rsidR="00703173">
        <w:t xml:space="preserve">that </w:t>
      </w:r>
      <w:r w:rsidRPr="002E5922">
        <w:t xml:space="preserve">we had no problem getting food to this country at any time because the borders were flowing. In fact, Italy increased its pasta production during its worst time and sent more to us. If we see the borders disrupted in January from a disorderly Brexit, we have a big problem. Then we do not have the food in the country to move around, which is the bit we did really well in this crisis. </w:t>
      </w:r>
    </w:p>
    <w:p w:rsidR="003C5B47" w:rsidRPr="002E5922" w:rsidP="003C5B47">
      <w:pPr>
        <w:pStyle w:val="Answer"/>
      </w:pPr>
      <w:r w:rsidRPr="002E5922">
        <w:t>We need an orderly Brexit that allows food to flow, particularly across the channel straits, where I think 90% of our lettuces</w:t>
      </w:r>
      <w:r w:rsidRPr="002E5922" w:rsidR="00703173">
        <w:t>,</w:t>
      </w:r>
      <w:r w:rsidRPr="002E5922">
        <w:t xml:space="preserve"> 80% of our tomatoes and 70% of our soft fruit comes from in January. Otherwise, we will not have the food to move to our stores. While we are incredibly resilient and we </w:t>
      </w:r>
      <w:r w:rsidRPr="002E5922" w:rsidR="00703173">
        <w:t>have a brilliant workforce</w:t>
      </w:r>
      <w:r w:rsidRPr="002E5922">
        <w:t xml:space="preserve"> in this country, we cannot do anything if we cannot get the food into the country. Therefore, the focus of retailers now is 100% on what is going to happen on 1 January. I did a blog the other day that said</w:t>
      </w:r>
      <w:r w:rsidRPr="002E5922" w:rsidR="00703173">
        <w:t>,</w:t>
      </w:r>
      <w:r w:rsidRPr="002E5922">
        <w:t xml:space="preserve"> “Let us not go out of the frying pan into the fire”. That is exactly my warning to the Committee. We need to focus on having a proper Brexit decision made in advance of January. Otherwise</w:t>
      </w:r>
      <w:r w:rsidRPr="002E5922" w:rsidR="00703173">
        <w:t>,</w:t>
      </w:r>
      <w:r w:rsidRPr="002E5922">
        <w:t xml:space="preserve"> we have potentially a bigger problem than we had in COVID.  </w:t>
      </w:r>
    </w:p>
    <w:p w:rsidR="003C5B47" w:rsidRPr="002E5922" w:rsidP="003C5B47">
      <w:pPr>
        <w:pStyle w:val="Remark"/>
      </w:pPr>
      <w:sdt>
        <w:sdtPr>
          <w:alias w:val="Member"/>
          <w:tag w:val="&lt;Member mnisId='4072' dodsId='28723'&gt;"/>
          <w:id w:val="617571953"/>
          <w:placeholder>
            <w:docPart w:val="137FBF0D2E1140989316AE616676EDE3"/>
          </w:placeholder>
          <w:richText/>
        </w:sdtPr>
        <w:sdtContent>
          <w:r w:rsidRPr="002E5922">
            <w:rPr>
              <w:b/>
            </w:rPr>
            <w:t>Chair:</w:t>
          </w:r>
        </w:sdtContent>
      </w:sdt>
      <w:r w:rsidRPr="002E5922">
        <w:t xml:space="preserve"> </w:t>
      </w:r>
      <w:r w:rsidRPr="002E5922" w:rsidR="00703173">
        <w:t xml:space="preserve">Okay, well </w:t>
      </w:r>
      <w:r w:rsidRPr="002E5922">
        <w:t xml:space="preserve">made. </w:t>
      </w:r>
    </w:p>
    <w:p w:rsidR="003C5B47" w:rsidRPr="002E5922" w:rsidP="003C5B47">
      <w:pPr>
        <w:pStyle w:val="Question"/>
        <w:numPr>
          <w:ilvl w:val="0"/>
          <w:numId w:val="9"/>
        </w:numPr>
      </w:pPr>
      <w:sdt>
        <w:sdtPr>
          <w:alias w:val="Member"/>
          <w:tag w:val="&lt;Member mnisId='4831' dodsId=''&gt;"/>
          <w:id w:val="-1336305123"/>
          <w:placeholder>
            <w:docPart w:val="137FBF0D2E1140989316AE616676EDE3"/>
          </w:placeholder>
          <w:richText/>
        </w:sdtPr>
        <w:sdtContent>
          <w:r w:rsidRPr="002E5922">
            <w:rPr>
              <w:b/>
            </w:rPr>
            <w:t>Ian Byrne:</w:t>
          </w:r>
        </w:sdtContent>
      </w:sdt>
      <w:r w:rsidRPr="002E5922">
        <w:t xml:space="preserve"> Thanks, Andrew</w:t>
      </w:r>
      <w:r w:rsidRPr="002E5922" w:rsidR="00703173">
        <w:t>, for that</w:t>
      </w:r>
      <w:r w:rsidRPr="002E5922">
        <w:t xml:space="preserve"> very well-made point</w:t>
      </w:r>
      <w:r w:rsidRPr="002E5922" w:rsidR="00703173">
        <w:t>.</w:t>
      </w:r>
      <w:r w:rsidRPr="002E5922">
        <w:t xml:space="preserve"> I hope that resonates right across the Government a</w:t>
      </w:r>
      <w:r w:rsidRPr="002E5922" w:rsidR="00703173">
        <w:t>nd the country. I have a follow</w:t>
      </w:r>
      <w:r w:rsidRPr="002E5922" w:rsidR="00703173">
        <w:noBreakHyphen/>
      </w:r>
      <w:r w:rsidRPr="002E5922">
        <w:t xml:space="preserve">up. Do you agree with criticisms that the Government had no plan other than relying on retailers to sort it when disruptions occurred? </w:t>
      </w:r>
    </w:p>
    <w:p w:rsidR="003C5B47" w:rsidRPr="002E5922" w:rsidP="003C5B47">
      <w:pPr>
        <w:pStyle w:val="Answer"/>
      </w:pPr>
      <w:sdt>
        <w:sdtPr>
          <w:alias w:val="Witness"/>
          <w:id w:val="-123316"/>
          <w:placeholder>
            <w:docPart w:val="137FBF0D2E1140989316AE616676EDE3"/>
          </w:placeholder>
          <w:richText/>
        </w:sdtPr>
        <w:sdtContent>
          <w:r w:rsidRPr="002E5922">
            <w:rPr>
              <w:b/>
              <w:i/>
            </w:rPr>
            <w:t>Andrew Opie:</w:t>
          </w:r>
          <w:r w:rsidRPr="002E5922">
            <w:rPr>
              <w:b/>
            </w:rPr>
            <w:t xml:space="preserve"> </w:t>
          </w:r>
        </w:sdtContent>
      </w:sdt>
      <w:r w:rsidRPr="002E5922">
        <w:t xml:space="preserve">No, I do not agree with that. Although the food supply chain is primarily in private hands, from farmers through processors to retailers, that system worked incredibly well. The role of </w:t>
      </w:r>
      <w:r w:rsidRPr="002E5922" w:rsidR="00703173">
        <w:t xml:space="preserve">the </w:t>
      </w:r>
      <w:r w:rsidRPr="002E5922">
        <w:t>Government is to keep their eye on the supply chain and make sure it does. It is also to make sure it has the data to make decisions, which, again, it does. We have been supplying data on availability to the Government before the COVID happened and afterward</w:t>
      </w:r>
      <w:r w:rsidRPr="002E5922" w:rsidR="00703173">
        <w:t>s</w:t>
      </w:r>
      <w:r w:rsidRPr="002E5922">
        <w:t xml:space="preserve">, so they can intervene if they need to, in terms of regulation. </w:t>
      </w:r>
    </w:p>
    <w:p w:rsidR="003C5B47" w:rsidRPr="002E5922" w:rsidP="003C5B47">
      <w:pPr>
        <w:pStyle w:val="Answer"/>
      </w:pPr>
      <w:r w:rsidRPr="002E5922">
        <w:t>I do not agree with this point that the Government leave it all to the private sector to work on it. They oversee what we do. We are talking about a national food plan going forward, where we will definitely be able to incorporate this. It is in everybody’s interest, and it was in everybody’s interest, to work together through COVID, and that is what we saw. From my 15 years at the BRC, I probably saw the strongest relationship between Defra, as a Department, and the food retail sector for that period of two months or so around COVID. The Government showed themselves to be flexible just as much as the supply chain did. I do not agree with that. I am absolutely confident. I said it back in February and we delivered it</w:t>
      </w:r>
      <w:r w:rsidRPr="002E5922" w:rsidR="00E37772">
        <w:t>:</w:t>
      </w:r>
      <w:r w:rsidRPr="002E5922">
        <w:t xml:space="preserve"> “Everybod</w:t>
      </w:r>
      <w:r w:rsidRPr="002E5922" w:rsidR="00E37772">
        <w:t xml:space="preserve">y will get the food they need”. Everybody </w:t>
      </w:r>
      <w:r w:rsidRPr="002E5922">
        <w:t xml:space="preserve">got the food they needed.  </w:t>
      </w:r>
    </w:p>
    <w:p w:rsidR="003C5B47" w:rsidRPr="002E5922" w:rsidP="003C5B47">
      <w:pPr>
        <w:pStyle w:val="Answer"/>
      </w:pPr>
      <w:sdt>
        <w:sdtPr>
          <w:alias w:val="Witness"/>
          <w:id w:val="1360548133"/>
          <w:placeholder>
            <w:docPart w:val="137FBF0D2E1140989316AE616676EDE3"/>
          </w:placeholder>
          <w:richText/>
        </w:sdtPr>
        <w:sdtContent>
          <w:r w:rsidRPr="002E5922">
            <w:rPr>
              <w:b/>
              <w:i/>
            </w:rPr>
            <w:t>James Lowman:</w:t>
          </w:r>
          <w:r w:rsidRPr="002E5922">
            <w:rPr>
              <w:b/>
            </w:rPr>
            <w:t xml:space="preserve"> </w:t>
          </w:r>
        </w:sdtContent>
      </w:sdt>
      <w:r w:rsidRPr="002E5922">
        <w:t xml:space="preserve">Not to just repeat what Andrew has said, the challenge is that, as we come out of this, the food industry will look a bit different. There is a huge question mark over how some of that food service sector is going to look, </w:t>
      </w:r>
      <w:r w:rsidRPr="002E5922" w:rsidR="00162896">
        <w:t xml:space="preserve">the </w:t>
      </w:r>
      <w:r w:rsidRPr="002E5922">
        <w:t xml:space="preserve">supply chain into food service, how those businesses recover and at what speed, particularly heading into the end of the year and Brexit. </w:t>
      </w:r>
    </w:p>
    <w:p w:rsidR="003C5B47" w:rsidRPr="002E5922" w:rsidP="003C5B47">
      <w:pPr>
        <w:pStyle w:val="Answer"/>
      </w:pPr>
      <w:r w:rsidRPr="002E5922">
        <w:t xml:space="preserve">We will need to remember that we have experienced an extraordinary peak in demand for the types of businesses Andrew and I represent, in terms of selling food to customers to take home and prepare or whatever. At the same time, we have seen the food service market basically stop. We have seen a lot of non-food retail basically stop, which </w:t>
      </w:r>
      <w:r w:rsidRPr="002E5922" w:rsidR="00162896">
        <w:t>creates</w:t>
      </w:r>
      <w:r w:rsidRPr="002E5922">
        <w:t xml:space="preserve"> a whole bunch of other challenges.</w:t>
      </w:r>
    </w:p>
    <w:p w:rsidR="003C5B47" w:rsidRPr="002E5922" w:rsidP="003C5B47">
      <w:pPr>
        <w:pStyle w:val="Answer"/>
      </w:pPr>
      <w:r w:rsidRPr="002E5922">
        <w:t>In future</w:t>
      </w:r>
      <w:r w:rsidRPr="002E5922" w:rsidR="00B42D37">
        <w:t xml:space="preserve"> challenges</w:t>
      </w:r>
      <w:r w:rsidRPr="002E5922">
        <w:t>, whether we are talking about December into January this year or further restrictions</w:t>
      </w:r>
      <w:r w:rsidRPr="002E5922" w:rsidR="000D740D">
        <w:t xml:space="preserve"> that</w:t>
      </w:r>
      <w:r w:rsidRPr="002E5922" w:rsidR="00B42D37">
        <w:t xml:space="preserve"> </w:t>
      </w:r>
      <w:r w:rsidRPr="002E5922">
        <w:t>may have to be applied</w:t>
      </w:r>
      <w:r w:rsidRPr="002E5922" w:rsidR="00162896">
        <w:t xml:space="preserve">—we </w:t>
      </w:r>
      <w:r w:rsidRPr="002E5922">
        <w:t>do not know</w:t>
      </w:r>
      <w:r w:rsidRPr="002E5922" w:rsidR="00162896">
        <w:t xml:space="preserve">—we </w:t>
      </w:r>
      <w:r w:rsidRPr="002E5922">
        <w:t xml:space="preserve">are unlikely to see that balance. In a way, we could be dealing with spikes in demand and issues with supply while there are not compensatory changes in other industries that take pressure off the supply chain and create capacity. Government need to be very aware of </w:t>
      </w:r>
      <w:r w:rsidRPr="002E5922" w:rsidR="000D740D">
        <w:t xml:space="preserve">that </w:t>
      </w:r>
      <w:r w:rsidRPr="002E5922">
        <w:t xml:space="preserve">as they think about planning into the future, quite short term, in terms of </w:t>
      </w:r>
      <w:r w:rsidRPr="002E5922" w:rsidR="000D740D">
        <w:t xml:space="preserve">how we respond to </w:t>
      </w:r>
      <w:r w:rsidRPr="002E5922">
        <w:t xml:space="preserve">something like this happening again, but also in terms of the food strategy led by Henry Dimbleby, which is more relevant than ever now. </w:t>
      </w:r>
    </w:p>
    <w:p w:rsidR="003C5B47" w:rsidRPr="002E5922" w:rsidP="003C5B47">
      <w:pPr>
        <w:pStyle w:val="Question"/>
        <w:numPr>
          <w:ilvl w:val="0"/>
          <w:numId w:val="9"/>
        </w:numPr>
      </w:pPr>
      <w:sdt>
        <w:sdtPr>
          <w:alias w:val="Member"/>
          <w:tag w:val="&lt;Member mnisId='155' dodsId='25772'&gt;"/>
          <w:id w:val="-1709720388"/>
          <w:placeholder>
            <w:docPart w:val="137FBF0D2E1140989316AE616676EDE3"/>
          </w:placeholder>
          <w:richText/>
        </w:sdtPr>
        <w:sdtContent>
          <w:r w:rsidRPr="002E5922">
            <w:rPr>
              <w:b/>
            </w:rPr>
            <w:t>Geraint Davies:</w:t>
          </w:r>
        </w:sdtContent>
      </w:sdt>
      <w:r w:rsidRPr="002E5922">
        <w:t xml:space="preserve"> I have a question to Andrew. You just mentioned that, in your judgment, the food supply resilience </w:t>
      </w:r>
      <w:r w:rsidRPr="002E5922" w:rsidR="008700A8">
        <w:t xml:space="preserve">will </w:t>
      </w:r>
      <w:r w:rsidRPr="002E5922">
        <w:t xml:space="preserve">be a bigger challenge than COVID if we have a disorderly Brexit. Given that we have had COVID and </w:t>
      </w:r>
      <w:r w:rsidRPr="002E5922">
        <w:t>it was not anticipated when the transition period was defined</w:t>
      </w:r>
      <w:r w:rsidRPr="002E5922" w:rsidR="008700A8">
        <w:t>,</w:t>
      </w:r>
      <w:r w:rsidRPr="002E5922">
        <w:t xml:space="preserve"> and </w:t>
      </w:r>
      <w:r w:rsidRPr="002E5922" w:rsidR="008700A8">
        <w:t xml:space="preserve">given </w:t>
      </w:r>
      <w:r w:rsidRPr="002E5922">
        <w:t xml:space="preserve">that COVID has disrupted negotiations, do you think it is reasonable that, by the end of this month, which is the last time we can extend the transition period, the Government should move to do that, in order that we have more time and guarantee an orderly Brexit, so that food supplies can be sustained? </w:t>
      </w:r>
      <w:r w:rsidRPr="002E5922" w:rsidR="008700A8">
        <w:t xml:space="preserve">In </w:t>
      </w:r>
      <w:r w:rsidRPr="002E5922">
        <w:t xml:space="preserve">particular, as you say, 90% of soft fruit and other supplies are from the EU. Perhaps you could elaborate on that. </w:t>
      </w:r>
    </w:p>
    <w:p w:rsidR="003C5B47" w:rsidRPr="002E5922" w:rsidP="003C5B47">
      <w:pPr>
        <w:pStyle w:val="Answer"/>
      </w:pPr>
      <w:sdt>
        <w:sdtPr>
          <w:alias w:val="Witness"/>
          <w:id w:val="-1328273054"/>
          <w:placeholder>
            <w:docPart w:val="137FBF0D2E1140989316AE616676EDE3"/>
          </w:placeholder>
          <w:richText/>
        </w:sdtPr>
        <w:sdtContent>
          <w:r w:rsidRPr="002E5922">
            <w:rPr>
              <w:b/>
              <w:i/>
            </w:rPr>
            <w:t>Andrew Opie:</w:t>
          </w:r>
          <w:r w:rsidRPr="002E5922">
            <w:rPr>
              <w:b/>
            </w:rPr>
            <w:t xml:space="preserve"> </w:t>
          </w:r>
        </w:sdtContent>
      </w:sdt>
      <w:r w:rsidRPr="002E5922">
        <w:t xml:space="preserve">There is still time but the clock is ticking really loudly. We need to review what happens at the June Council on 18 and 19 June now, whether we will see progress in the negotiations. I want to put the warning out there because time is very short. Retailers have no idea at the moment how we might need to import food into this country. Do not forget, as we talked about the preparations </w:t>
      </w:r>
      <w:r w:rsidRPr="002E5922" w:rsidR="0070662A">
        <w:t>for</w:t>
      </w:r>
      <w:r w:rsidRPr="002E5922">
        <w:t xml:space="preserve"> Christmas, retailers probably have headspace now up until about the end of October to work with their suppliers before they are back in Christmas to make sure we all, as consumers, get the Christmas we want. That clock is still available, but it is ticking really loudly. </w:t>
      </w:r>
    </w:p>
    <w:p w:rsidR="003C5B47" w:rsidRPr="002E5922" w:rsidP="003C5B47">
      <w:pPr>
        <w:pStyle w:val="Remark"/>
      </w:pPr>
      <w:sdt>
        <w:sdtPr>
          <w:alias w:val="Member"/>
          <w:tag w:val="&lt;Member mnisId='155' dodsId='25772'&gt;"/>
          <w:id w:val="-2046204948"/>
          <w:placeholder>
            <w:docPart w:val="137FBF0D2E1140989316AE616676EDE3"/>
          </w:placeholder>
          <w:richText/>
        </w:sdtPr>
        <w:sdtContent>
          <w:r w:rsidRPr="002E5922">
            <w:rPr>
              <w:b/>
            </w:rPr>
            <w:t>Geraint Davies:</w:t>
          </w:r>
        </w:sdtContent>
      </w:sdt>
      <w:r w:rsidRPr="002E5922">
        <w:t xml:space="preserve"> So we need more time. </w:t>
      </w:r>
    </w:p>
    <w:p w:rsidR="003C5B47" w:rsidRPr="002E5922" w:rsidP="00407710">
      <w:pPr>
        <w:pStyle w:val="Remark"/>
      </w:pPr>
      <w:sdt>
        <w:sdtPr>
          <w:alias w:val="Member"/>
          <w:tag w:val="&lt;Member mnisId='4072' dodsId='28723'&gt;"/>
          <w:id w:val="-337932361"/>
          <w:placeholder>
            <w:docPart w:val="137FBF0D2E1140989316AE616676EDE3"/>
          </w:placeholder>
          <w:richText/>
        </w:sdtPr>
        <w:sdtContent>
          <w:r w:rsidRPr="002E5922">
            <w:rPr>
              <w:b/>
            </w:rPr>
            <w:t>Chair:</w:t>
          </w:r>
        </w:sdtContent>
      </w:sdt>
      <w:r w:rsidRPr="002E5922">
        <w:t xml:space="preserve"> Thank you again to both James and Andrew. It has been a really good session. On the agreement to leave the EU, I am optimistic that, because of all this pressure through COVID, both sides, the EU and us, have hopefully learnt some lessons. We need to get an agreement in place because our economies are going to be weak after this. We are going to need the stimulation of trade. I am an optimist: we will get there. </w:t>
      </w:r>
    </w:p>
    <w:p w:rsidR="003C5B47" w:rsidRPr="002E5922" w:rsidP="003C5B47">
      <w:pPr>
        <w:pStyle w:val="Question"/>
        <w:numPr>
          <w:ilvl w:val="0"/>
          <w:numId w:val="0"/>
        </w:numPr>
        <w:ind w:left="794"/>
      </w:pPr>
      <w:r w:rsidRPr="002E5922">
        <w:t xml:space="preserve">I was particularly interested today when, Andrew, you talked about workers in shops being protected when they have been abused. We will take that one up loud and clearly, as we will for the school vouchers. </w:t>
      </w:r>
      <w:r w:rsidRPr="002E5922" w:rsidR="00DD4803">
        <w:t xml:space="preserve">Smaller </w:t>
      </w:r>
      <w:r w:rsidRPr="002E5922">
        <w:t>shops have really come into their own in delivering and getting food out to people.</w:t>
      </w:r>
    </w:p>
    <w:p w:rsidR="003C5B47" w:rsidRPr="002E5922" w:rsidP="003C5B47">
      <w:pPr>
        <w:pStyle w:val="Question"/>
        <w:numPr>
          <w:ilvl w:val="0"/>
          <w:numId w:val="0"/>
        </w:numPr>
        <w:ind w:left="794"/>
      </w:pPr>
      <w:r w:rsidRPr="002E5922">
        <w:t xml:space="preserve">What we have done across the whole food chain has been remarkable. We pay tribute to all those </w:t>
      </w:r>
      <w:r w:rsidRPr="002E5922" w:rsidR="00DD4803">
        <w:t>who</w:t>
      </w:r>
      <w:r w:rsidRPr="002E5922">
        <w:t xml:space="preserve"> work not only in the shops, but also the processors, the farmers, the growers, the lorry drivers, everybody </w:t>
      </w:r>
      <w:r w:rsidRPr="002E5922" w:rsidR="00DD4803">
        <w:t xml:space="preserve">who delivers and </w:t>
      </w:r>
      <w:r w:rsidRPr="002E5922">
        <w:t xml:space="preserve">gets </w:t>
      </w:r>
      <w:r w:rsidRPr="002E5922" w:rsidR="00DD4803">
        <w:t xml:space="preserve">this food </w:t>
      </w:r>
      <w:r w:rsidRPr="002E5922">
        <w:t>to us. While we have lessons to learn, we have had a remarkable success in feeding our population. We will watch your prices with great interest to make sure you are not profiting from the whole exercise. From the evidence today, I give you credit that I think the retailers have acted pretty fairly. We will be watching you</w:t>
      </w:r>
      <w:r w:rsidRPr="002E5922" w:rsidR="00F37C64">
        <w:t>,</w:t>
      </w:r>
      <w:r w:rsidRPr="002E5922">
        <w:t xml:space="preserve"> I promise you. </w:t>
      </w:r>
    </w:p>
    <w:p w:rsidR="003C5B47" w:rsidRPr="002E5922" w:rsidP="003C5B47">
      <w:pPr>
        <w:pStyle w:val="Question"/>
        <w:numPr>
          <w:ilvl w:val="0"/>
          <w:numId w:val="0"/>
        </w:numPr>
        <w:ind w:left="794"/>
      </w:pPr>
      <w:r w:rsidRPr="002E5922">
        <w:t xml:space="preserve">Again, we appreciate all your evidence. </w:t>
      </w:r>
      <w:r w:rsidRPr="002E5922" w:rsidR="00F37C64">
        <w:t xml:space="preserve">We have asked for </w:t>
      </w:r>
      <w:r w:rsidRPr="002E5922">
        <w:t>one or two bits and pieces in writing, if you will let us have that. We will make sure we go through to not only Defra but to th</w:t>
      </w:r>
      <w:r w:rsidRPr="002E5922" w:rsidR="00F37C64">
        <w:t xml:space="preserve">e Education Secretary of State. As a </w:t>
      </w:r>
      <w:r w:rsidRPr="002E5922">
        <w:t>final comment</w:t>
      </w:r>
      <w:r w:rsidRPr="002E5922" w:rsidR="00F37C64">
        <w:t>,</w:t>
      </w:r>
      <w:r w:rsidRPr="002E5922">
        <w:t xml:space="preserve"> thank you very much for your compliments towards George Eustice, the Secretary of State for Defra. We are quite prepared to take him apart in this Committee. That is part of our role as scrutineers, but we ought to give him credit when it is due. I think he has picked up the ball and run with this one. That has been very helpful in getting the relaxation </w:t>
      </w:r>
      <w:r w:rsidRPr="002E5922">
        <w:t xml:space="preserve">on rules in order to get food to people. </w:t>
      </w:r>
    </w:p>
    <w:p w:rsidR="009D59F1" w:rsidRPr="009D59F1" w:rsidP="003C5B47">
      <w:pPr>
        <w:pStyle w:val="Answer"/>
      </w:pPr>
      <w:r w:rsidRPr="002E5922">
        <w:t>Thank you very much for your evidence session. We will allow you now the rest of the day. Thank you very much and thank you to members.</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77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77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771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77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CC409C00E594946AD9102C60D595EAB"/>
      </w:placeholder>
      <w:richText/>
    </w:sdtPr>
    <w:sdtContent>
      <w:p w:rsidR="00032C3B" w:rsidP="009277D8">
        <w:pPr>
          <w:pStyle w:val="Para"/>
          <w:rPr>
            <w:color w:val="808080"/>
          </w:rPr>
        </w:pPr>
        <w:r w:rsidRPr="00E31B8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D21249F6156484DB6D4A57F9F58A1D2"/>
      </w:placeholder>
      <w:richText/>
    </w:sdtPr>
    <w:sdtContent>
      <w:p w:rsidR="00032C3B"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077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9B45D98"/>
    <w:lvl w:ilvl="0">
      <w:start w:val="1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3B48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eoffrey%20Dore\Documents\Hansard\USE%20THIS%20ONE_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CC409C00E594946AD9102C60D595EAB"/>
        <w:category>
          <w:name w:val="General"/>
          <w:gallery w:val="placeholder"/>
        </w:category>
        <w:types>
          <w:type w:val="bbPlcHdr"/>
        </w:types>
        <w:behaviors>
          <w:behavior w:val="content"/>
        </w:behaviors>
        <w:guid w:val="{223842F9-0191-4885-860D-B177CE7DFF16}"/>
      </w:docPartPr>
      <w:docPartBody>
        <w:p w:rsidR="00755496" w:rsidP="00755496">
          <w:pPr>
            <w:pStyle w:val="ECC409C00E594946AD9102C60D595EAB"/>
          </w:pPr>
          <w:r w:rsidRPr="000753FC">
            <w:rPr>
              <w:rStyle w:val="PlaceholderText"/>
            </w:rPr>
            <w:t>Click here to enter text.</w:t>
          </w:r>
        </w:p>
      </w:docPartBody>
    </w:docPart>
    <w:docPart>
      <w:docPartPr>
        <w:name w:val="1080AB2753974F7BB233AC20B0D194D9"/>
        <w:category>
          <w:name w:val="General"/>
          <w:gallery w:val="placeholder"/>
        </w:category>
        <w:types>
          <w:type w:val="bbPlcHdr"/>
        </w:types>
        <w:behaviors>
          <w:behavior w:val="content"/>
        </w:behaviors>
        <w:guid w:val="{0629C26E-EC1D-4AF9-9CD7-ADC78D762E5E}"/>
      </w:docPartPr>
      <w:docPartBody>
        <w:p w:rsidR="00755496" w:rsidP="00755496">
          <w:pPr>
            <w:pStyle w:val="1080AB2753974F7BB233AC20B0D194D9"/>
          </w:pPr>
          <w:r w:rsidRPr="002B3926">
            <w:rPr>
              <w:rStyle w:val="PlaceholderText"/>
            </w:rPr>
            <w:t>Click here to enter text.</w:t>
          </w:r>
        </w:p>
      </w:docPartBody>
    </w:docPart>
    <w:docPart>
      <w:docPartPr>
        <w:name w:val="CD21249F6156484DB6D4A57F9F58A1D2"/>
        <w:category>
          <w:name w:val="General"/>
          <w:gallery w:val="placeholder"/>
        </w:category>
        <w:types>
          <w:type w:val="bbPlcHdr"/>
        </w:types>
        <w:behaviors>
          <w:behavior w:val="content"/>
        </w:behaviors>
        <w:guid w:val="{7C757AF4-3A27-4593-8BFF-0F356B8484CD}"/>
      </w:docPartPr>
      <w:docPartBody>
        <w:p w:rsidR="00755496" w:rsidP="00755496">
          <w:pPr>
            <w:pStyle w:val="CD21249F6156484DB6D4A57F9F58A1D2"/>
          </w:pPr>
          <w:r w:rsidRPr="00D20745">
            <w:rPr>
              <w:rStyle w:val="PlaceholderText"/>
            </w:rPr>
            <w:t>Click here to enter text.</w:t>
          </w:r>
        </w:p>
      </w:docPartBody>
    </w:docPart>
    <w:docPart>
      <w:docPartPr>
        <w:name w:val="3866F332676B4872B7A46A6EA247CC81"/>
        <w:category>
          <w:name w:val="General"/>
          <w:gallery w:val="placeholder"/>
        </w:category>
        <w:types>
          <w:type w:val="bbPlcHdr"/>
        </w:types>
        <w:behaviors>
          <w:behavior w:val="content"/>
        </w:behaviors>
        <w:guid w:val="{18E08BA6-081D-47FF-92FF-8728E1A5BC0D}"/>
      </w:docPartPr>
      <w:docPartBody>
        <w:p w:rsidR="00755496" w:rsidP="00755496">
          <w:pPr>
            <w:pStyle w:val="3866F332676B4872B7A46A6EA247CC81"/>
          </w:pPr>
          <w:r w:rsidRPr="000753FC">
            <w:rPr>
              <w:rStyle w:val="PlaceholderText"/>
            </w:rPr>
            <w:t>Click here to enter text.</w:t>
          </w:r>
        </w:p>
      </w:docPartBody>
    </w:docPart>
    <w:docPart>
      <w:docPartPr>
        <w:name w:val="80F933E1C7A341FD8BAFD8683D25B9E5"/>
        <w:category>
          <w:name w:val="General"/>
          <w:gallery w:val="placeholder"/>
        </w:category>
        <w:types>
          <w:type w:val="bbPlcHdr"/>
        </w:types>
        <w:behaviors>
          <w:behavior w:val="content"/>
        </w:behaviors>
        <w:guid w:val="{F9800DDB-BF56-4308-898F-CBEA9136E18F}"/>
      </w:docPartPr>
      <w:docPartBody>
        <w:p w:rsidR="00755496" w:rsidP="00755496">
          <w:pPr>
            <w:pStyle w:val="80F933E1C7A341FD8BAFD8683D25B9E5"/>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2429B6C9-2975-41E1-8381-0A91113F234D}"/>
      </w:docPartPr>
      <w:docPartBody>
        <w:p w:rsidR="00755496">
          <w:r w:rsidRPr="00D8268A">
            <w:rPr>
              <w:rStyle w:val="PlaceholderText"/>
            </w:rPr>
            <w:t>Click here to enter text.</w:t>
          </w:r>
        </w:p>
      </w:docPartBody>
    </w:docPart>
    <w:docPart>
      <w:docPartPr>
        <w:name w:val="137FBF0D2E1140989316AE616676EDE3"/>
        <w:category>
          <w:name w:val="General"/>
          <w:gallery w:val="placeholder"/>
        </w:category>
        <w:types>
          <w:type w:val="bbPlcHdr"/>
        </w:types>
        <w:behaviors>
          <w:behavior w:val="content"/>
        </w:behaviors>
        <w:guid w:val="{D673D6A9-90E3-4C4B-9AEC-4875FB0CB659}"/>
      </w:docPartPr>
      <w:docPartBody>
        <w:p w:rsidR="005730E1" w:rsidP="005730E1">
          <w:pPr>
            <w:pStyle w:val="137FBF0D2E1140989316AE616676EDE3"/>
          </w:pPr>
          <w:r w:rsidRPr="00D8268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30E1"/>
    <w:rPr>
      <w:color w:val="808080"/>
    </w:rPr>
  </w:style>
  <w:style w:type="paragraph" w:customStyle="1" w:styleId="ECC409C00E594946AD9102C60D595EAB">
    <w:name w:val="ECC409C00E594946AD9102C60D595EAB"/>
    <w:rsid w:val="00755496"/>
  </w:style>
  <w:style w:type="paragraph" w:customStyle="1" w:styleId="1080AB2753974F7BB233AC20B0D194D9">
    <w:name w:val="1080AB2753974F7BB233AC20B0D194D9"/>
    <w:rsid w:val="00755496"/>
  </w:style>
  <w:style w:type="paragraph" w:customStyle="1" w:styleId="CD21249F6156484DB6D4A57F9F58A1D2">
    <w:name w:val="CD21249F6156484DB6D4A57F9F58A1D2"/>
    <w:rsid w:val="00755496"/>
  </w:style>
  <w:style w:type="paragraph" w:customStyle="1" w:styleId="DBE3C8E441BC4059B1D747FDA6B6A78D">
    <w:name w:val="DBE3C8E441BC4059B1D747FDA6B6A78D"/>
    <w:rsid w:val="00755496"/>
  </w:style>
  <w:style w:type="paragraph" w:customStyle="1" w:styleId="164043564EF24AD293DE6BC654F087B6">
    <w:name w:val="164043564EF24AD293DE6BC654F087B6"/>
    <w:rsid w:val="00755496"/>
  </w:style>
  <w:style w:type="paragraph" w:customStyle="1" w:styleId="B72A06C1A0A344FCB8124F29CA3735F8">
    <w:name w:val="B72A06C1A0A344FCB8124F29CA3735F8"/>
    <w:rsid w:val="00755496"/>
  </w:style>
  <w:style w:type="paragraph" w:customStyle="1" w:styleId="3866F332676B4872B7A46A6EA247CC81">
    <w:name w:val="3866F332676B4872B7A46A6EA247CC81"/>
    <w:rsid w:val="00755496"/>
  </w:style>
  <w:style w:type="paragraph" w:customStyle="1" w:styleId="80F933E1C7A341FD8BAFD8683D25B9E5">
    <w:name w:val="80F933E1C7A341FD8BAFD8683D25B9E5"/>
    <w:rsid w:val="00755496"/>
  </w:style>
  <w:style w:type="paragraph" w:customStyle="1" w:styleId="137FBF0D2E1140989316AE616676EDE3">
    <w:name w:val="137FBF0D2E1140989316AE616676EDE3"/>
    <w:rsid w:val="005730E1"/>
  </w:style>
  <w:style w:type="paragraph" w:customStyle="1" w:styleId="ABCC1DE5FB394943A87C6019E5FD9508">
    <w:name w:val="ABCC1DE5FB394943A87C6019E5FD9508"/>
    <w:rsid w:val="005730E1"/>
  </w:style>
  <w:style w:type="paragraph" w:customStyle="1" w:styleId="1DCD107D306A4568B99CD1DB30CCB9F2">
    <w:name w:val="1DCD107D306A4568B99CD1DB30CCB9F2"/>
    <w:rsid w:val="005730E1"/>
  </w:style>
  <w:style w:type="paragraph" w:customStyle="1" w:styleId="CF478072B5A345ABBF986993F0C7ADA3">
    <w:name w:val="CF478072B5A345ABBF986993F0C7ADA3"/>
    <w:rsid w:val="005730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5068D-D9CF-4AA3-BAF4-46603CBE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