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4389" w:rsidP="00CF0BBA">
      <w:pPr>
        <w:pStyle w:val="TitleCommittee0"/>
      </w:pPr>
      <w:sdt>
        <w:sdtPr>
          <w:alias w:val="CommitteeName"/>
          <w:tag w:val="CommitteeName"/>
          <w:id w:val="1869951332"/>
          <w:placeholder>
            <w:docPart w:val="4BC9E9163C664954B319AFEDFE3F4612"/>
          </w:placeholder>
          <w:richText/>
        </w:sdtPr>
        <w:sdtContent>
          <w:r>
            <w:t>Health and Social Care Committee</w:t>
          </w:r>
        </w:sdtContent>
      </w:sdt>
    </w:p>
    <w:p w:rsidR="00034389" w:rsidP="00156A60">
      <w:pPr>
        <w:pStyle w:val="TitleInquiry0"/>
      </w:pPr>
      <w:r>
        <w:t xml:space="preserve">Oral evidence: </w:t>
      </w:r>
      <w:sdt>
        <w:sdtPr>
          <w:alias w:val="InquiryName"/>
          <w:tag w:val="InquiryName"/>
          <w:id w:val="377371847"/>
          <w:placeholder>
            <w:docPart w:val="4BC9E9163C664954B319AFEDFE3F4612"/>
          </w:placeholder>
          <w:richText/>
        </w:sdtPr>
        <w:sdtContent>
          <w:r>
            <w:t xml:space="preserve">Management of the </w:t>
          </w:r>
          <w:r>
            <w:t>C</w:t>
          </w:r>
          <w:r>
            <w:t xml:space="preserve">oronavirus </w:t>
          </w:r>
          <w:r>
            <w:t>O</w:t>
          </w:r>
          <w:r>
            <w:t>utbreak</w:t>
          </w:r>
        </w:sdtContent>
      </w:sdt>
      <w:r>
        <w:t xml:space="preserve">, HC </w:t>
      </w:r>
      <w:sdt>
        <w:sdtPr>
          <w:alias w:val="InquiryRefNo"/>
          <w:tag w:val="InquiryRefNo"/>
          <w:id w:val="-281725174"/>
          <w:placeholder>
            <w:docPart w:val="4BC9E9163C664954B319AFEDFE3F4612"/>
          </w:placeholder>
          <w:richText/>
        </w:sdtPr>
        <w:sdtContent>
          <w:r>
            <w:t>36</w:t>
          </w:r>
        </w:sdtContent>
      </w:sdt>
    </w:p>
    <w:sdt>
      <w:sdtPr>
        <w:alias w:val="SittingDate"/>
        <w:tag w:val="SittingDate"/>
        <w:id w:val="-1160222926"/>
        <w:placeholder>
          <w:docPart w:val="4BC9E9163C664954B319AFEDFE3F4612"/>
        </w:placeholder>
        <w:richText/>
      </w:sdtPr>
      <w:sdtContent>
        <w:p w:rsidR="00034389" w:rsidP="00156A60">
          <w:pPr>
            <w:pStyle w:val="Para"/>
          </w:pPr>
          <w:r>
            <w:t>Tuesday 19 May 2020</w:t>
          </w:r>
        </w:p>
      </w:sdtContent>
    </w:sdt>
    <w:p w:rsidR="00034389" w:rsidP="00156A60">
      <w:pPr>
        <w:pStyle w:val="Para"/>
      </w:pPr>
      <w:r>
        <w:t xml:space="preserve">Ordered by the House of </w:t>
      </w:r>
      <w:sdt>
        <w:sdtPr>
          <w:alias w:val="House"/>
          <w:tag w:val="House"/>
          <w:id w:val="809213435"/>
          <w:placeholder>
            <w:docPart w:val="4BC9E9163C664954B319AFEDFE3F4612"/>
          </w:placeholder>
          <w:richText/>
        </w:sdtPr>
        <w:sdtContent>
          <w:r w:rsidRPr="00615759">
            <w:t>Commons</w:t>
          </w:r>
        </w:sdtContent>
      </w:sdt>
      <w:r w:rsidRPr="00615759">
        <w:t xml:space="preserve"> to be published on </w:t>
      </w:r>
      <w:sdt>
        <w:sdtPr>
          <w:alias w:val="PublishDate"/>
          <w:tag w:val="PublishDate"/>
          <w:id w:val="217021599"/>
          <w:placeholder>
            <w:docPart w:val="4BC9E9163C664954B319AFEDFE3F4612"/>
          </w:placeholder>
          <w:richText/>
        </w:sdtPr>
        <w:sdtContent>
          <w:r>
            <w:t>19 May 2020</w:t>
          </w:r>
        </w:sdtContent>
      </w:sdt>
      <w:r w:rsidRPr="00615759">
        <w:t>.</w:t>
      </w:r>
    </w:p>
    <w:p w:rsidR="00034389" w:rsidP="00421864">
      <w:pPr>
        <w:pStyle w:val="Para"/>
      </w:pPr>
      <w:sdt>
        <w:sdtPr>
          <w:alias w:val="VideoHyperlink"/>
          <w:tag w:val="VideoHyperlink"/>
          <w:id w:val="703995351"/>
          <w:placeholder>
            <w:docPart w:val="4BC9E9163C664954B319AFEDFE3F4612"/>
          </w:placeholder>
          <w:richText/>
        </w:sdtPr>
        <w:sdtContent>
          <w:r>
            <w:fldChar w:fldCharType="begin"/>
          </w:r>
          <w:r>
            <w:instrText xml:space="preserve"> HYPERLINK "https://parliamentlive.tv/Event/Index/5fbbebb5-b2e1-4339-aaeb-f4a53aec56de" </w:instrText>
          </w:r>
          <w:r>
            <w:fldChar w:fldCharType="separate"/>
          </w:r>
          <w:r w:rsidRPr="00A6043F">
            <w:rPr>
              <w:rStyle w:val="Hyperlink"/>
            </w:rPr>
            <w:t>Watch the meeting</w:t>
          </w:r>
          <w:r>
            <w:fldChar w:fldCharType="end"/>
          </w:r>
        </w:sdtContent>
      </w:sdt>
    </w:p>
    <w:p w:rsidR="00034389" w:rsidP="00156A60">
      <w:r>
        <w:t xml:space="preserve">Members present: </w:t>
      </w:r>
      <w:sdt>
        <w:sdtPr>
          <w:alias w:val="MembersPresent"/>
          <w:tag w:val="MembersPresent"/>
          <w:id w:val="366340316"/>
          <w:placeholder>
            <w:docPart w:val="4BC9E9163C664954B319AFEDFE3F4612"/>
          </w:placeholder>
          <w:richText/>
        </w:sdtPr>
        <w:sdtContent>
          <w:r>
            <w:t>Jeremy Hunt (Chair); Paul Bristow; Amy Callaghan; Rosie Cooper; Dr James Davies; Dr Luke Evans; Barbara Keeley; Taiwo Owatemi; S</w:t>
          </w:r>
          <w:r>
            <w:t>arah Owen; Dean Russell; Laura Trott.</w:t>
          </w:r>
        </w:sdtContent>
      </w:sdt>
    </w:p>
    <w:p w:rsidR="00034389" w:rsidP="00427893">
      <w:pPr>
        <w:pStyle w:val="ParaCentre"/>
      </w:pPr>
      <w:r w:rsidRPr="00156A60">
        <w:t xml:space="preserve">Questions </w:t>
      </w:r>
      <w:sdt>
        <w:sdtPr>
          <w:alias w:val="QuestionNumbers"/>
          <w:tag w:val="QuestionNumbers"/>
          <w:id w:val="-1223666168"/>
          <w:placeholder>
            <w:docPart w:val="4BC9E9163C664954B319AFEDFE3F4612"/>
          </w:placeholder>
          <w:richText/>
        </w:sdtPr>
        <w:sdtContent>
          <w:r>
            <w:t xml:space="preserve">446 </w:t>
          </w:r>
          <w:r>
            <w:t>–</w:t>
          </w:r>
          <w:r>
            <w:t xml:space="preserve"> </w:t>
          </w:r>
          <w:r>
            <w:t>49</w:t>
          </w:r>
          <w:r>
            <w:t>1</w:t>
          </w:r>
        </w:sdtContent>
      </w:sdt>
    </w:p>
    <w:p w:rsidR="00034389" w:rsidP="00427893">
      <w:pPr>
        <w:pStyle w:val="TitleWitnesses0"/>
      </w:pPr>
      <w:r>
        <w:t>Witnesses</w:t>
      </w:r>
    </w:p>
    <w:p w:rsidR="00034389" w:rsidRPr="00BD6D45" w:rsidP="006B01EC">
      <w:pPr>
        <w:pStyle w:val="Para"/>
      </w:pPr>
      <w:r>
        <w:fldChar w:fldCharType="begin"/>
      </w:r>
      <w:r>
        <w:instrText xml:space="preserve"> HYPERLINK \l "Panel1" </w:instrText>
      </w:r>
      <w:r>
        <w:fldChar w:fldCharType="separate"/>
      </w:r>
      <w:r w:rsidRPr="00034389">
        <w:rPr>
          <w:rStyle w:val="Hyperlink"/>
        </w:rPr>
        <w:t>I</w:t>
      </w:r>
      <w:r>
        <w:fldChar w:fldCharType="end"/>
      </w:r>
      <w:r>
        <w:t>: Adelina Comas-Herrera, Assistant Professorial Research Fellow, Care Policy and Evaluation Centre, London School of Economics and Political Science; Profess</w:t>
      </w:r>
      <w:r>
        <w:t>or Terry Lum, Professor of Social Work and Social Administration, Hong Kong University; and Isabell Halletz, C</w:t>
      </w:r>
      <w:r>
        <w:t xml:space="preserve">hief </w:t>
      </w:r>
      <w:r>
        <w:t>E</w:t>
      </w:r>
      <w:r>
        <w:t xml:space="preserve">xecutive </w:t>
      </w:r>
      <w:r>
        <w:t>O</w:t>
      </w:r>
      <w:r>
        <w:t>fficer</w:t>
      </w:r>
      <w:r>
        <w:t>, AGVP</w:t>
      </w:r>
      <w:r>
        <w:t xml:space="preserve"> (</w:t>
      </w:r>
      <w:r>
        <w:t>Employers’ Association – Care Homes</w:t>
      </w:r>
      <w:r>
        <w:t>)</w:t>
      </w:r>
      <w:r>
        <w:t>, Germany.</w:t>
      </w:r>
    </w:p>
    <w:p w:rsidR="00034389" w:rsidRPr="00BD6D45" w:rsidP="006B01EC">
      <w:pPr>
        <w:pStyle w:val="Para"/>
      </w:pPr>
      <w:r>
        <w:fldChar w:fldCharType="begin"/>
      </w:r>
      <w:r>
        <w:instrText xml:space="preserve"> HYPERLINK \l "Panel2" </w:instrText>
      </w:r>
      <w:r>
        <w:fldChar w:fldCharType="separate"/>
      </w:r>
      <w:r w:rsidRPr="009C56E7">
        <w:rPr>
          <w:rStyle w:val="Hyperlink"/>
        </w:rPr>
        <w:t>II</w:t>
      </w:r>
      <w:r>
        <w:fldChar w:fldCharType="end"/>
      </w:r>
      <w:r>
        <w:t>:</w:t>
      </w:r>
      <w:r>
        <w:t xml:space="preserve"> </w:t>
      </w:r>
      <w:r>
        <w:t>James Bullion, President, Association o</w:t>
      </w:r>
      <w:r>
        <w:t>f Director</w:t>
      </w:r>
      <w:r>
        <w:t>s</w:t>
      </w:r>
      <w:r>
        <w:t xml:space="preserve"> of </w:t>
      </w:r>
      <w:r>
        <w:t xml:space="preserve">Adult </w:t>
      </w:r>
      <w:r>
        <w:t>Social Services; Professor Martin Green, Chief Executive, Care England; and Vic Rayner, Executive Director, National Care Forum.</w:t>
      </w:r>
    </w:p>
    <w:p w:rsidR="00034389" w:rsidP="00776882">
      <w:pPr>
        <w:rPr>
          <w:rFonts w:eastAsia="Times New Roman"/>
          <w:szCs w:val="20"/>
        </w:rPr>
      </w:pPr>
      <w:r>
        <w:br w:type="page"/>
      </w:r>
    </w:p>
    <w:p w:rsidR="00034389" w:rsidP="00316298">
      <w:pPr>
        <w:pStyle w:val="TitlePanel0"/>
      </w:pPr>
      <w:bookmarkStart w:id="0" w:name="Panel1"/>
      <w:r>
        <w:t>Examination of witnesses</w:t>
      </w:r>
    </w:p>
    <w:p w:rsidR="00411BDE" w:rsidP="007C1BEE">
      <w:pPr>
        <w:pStyle w:val="Para"/>
      </w:pPr>
      <w:r>
        <w:t xml:space="preserve">Witnesses: </w:t>
      </w:r>
      <w:r>
        <w:t>Adelina Comas-Herrera</w:t>
      </w:r>
      <w:r>
        <w:t>,</w:t>
      </w:r>
      <w:r>
        <w:t xml:space="preserve"> Professor Lum and Isabell Halletz.</w:t>
      </w:r>
      <w:bookmarkEnd w:id="0"/>
    </w:p>
    <w:p w:rsidR="00034389" w:rsidP="006424AA">
      <w:pPr>
        <w:pStyle w:val="Question"/>
      </w:pPr>
      <w:sdt>
        <w:sdtPr>
          <w:alias w:val="Member"/>
          <w:tag w:val="&lt;Member mnisId='1572' dodsId='35446'&gt;"/>
          <w:id w:val="378754867"/>
          <w:placeholder>
            <w:docPart w:val="DefaultPlaceholder_-1854013440"/>
          </w:placeholder>
          <w:richText/>
        </w:sdtPr>
        <w:sdtContent>
          <w:r w:rsidRPr="006424AA">
            <w:rPr>
              <w:b/>
            </w:rPr>
            <w:t>Chair:</w:t>
          </w:r>
        </w:sdtContent>
      </w:sdt>
      <w:r>
        <w:t xml:space="preserve"> </w:t>
      </w:r>
      <w:r>
        <w:t>Good morning, and welcome to the House of Commons Health and Social Care Select Committee. Today</w:t>
      </w:r>
      <w:r>
        <w:t>,</w:t>
      </w:r>
      <w:r>
        <w:t xml:space="preserve"> we are focusing on the impact of coronavirus on the social care sector</w:t>
      </w:r>
      <w:r>
        <w:t>, what lessons can be learn</w:t>
      </w:r>
      <w:r>
        <w:t>ed</w:t>
      </w:r>
      <w:r>
        <w:t xml:space="preserve"> from around t</w:t>
      </w:r>
      <w:r>
        <w:t>he world and what long-term changes need to happen to the sector as a result of what we have learn</w:t>
      </w:r>
      <w:r>
        <w:t>ed</w:t>
      </w:r>
      <w:r>
        <w:t>.</w:t>
      </w:r>
    </w:p>
    <w:p w:rsidR="0075773B" w:rsidP="0075773B">
      <w:pPr>
        <w:pStyle w:val="QuestionCont"/>
      </w:pPr>
      <w:r>
        <w:t xml:space="preserve">We are going to start with half an hour </w:t>
      </w:r>
      <w:r>
        <w:t>to</w:t>
      </w:r>
      <w:r>
        <w:t xml:space="preserve"> 45 minutes on lessons that we can learn from abroad. We have an extraordinary panel of witnesses </w:t>
      </w:r>
      <w:r>
        <w:t>to help us und</w:t>
      </w:r>
      <w:r>
        <w:t xml:space="preserve">erstand it. </w:t>
      </w:r>
      <w:r>
        <w:t>Adelina Comas-Herrera</w:t>
      </w:r>
      <w:r>
        <w:t xml:space="preserve"> </w:t>
      </w:r>
      <w:r>
        <w:t xml:space="preserve">is </w:t>
      </w:r>
      <w:r>
        <w:t>from the</w:t>
      </w:r>
      <w:r>
        <w:t xml:space="preserve"> London School of Economics and Political Science</w:t>
      </w:r>
      <w:r>
        <w:t>,</w:t>
      </w:r>
      <w:r>
        <w:t xml:space="preserve"> </w:t>
      </w:r>
      <w:r>
        <w:t>Frau Isabell Halletz</w:t>
      </w:r>
      <w:r>
        <w:t xml:space="preserve"> </w:t>
      </w:r>
      <w:r>
        <w:t xml:space="preserve">is the chief executive of the German </w:t>
      </w:r>
      <w:r>
        <w:t>employers</w:t>
      </w:r>
      <w:r>
        <w:t>’</w:t>
      </w:r>
      <w:r>
        <w:t xml:space="preserve"> </w:t>
      </w:r>
      <w:r>
        <w:t>association</w:t>
      </w:r>
      <w:r>
        <w:t xml:space="preserve"> for </w:t>
      </w:r>
      <w:r>
        <w:t>care</w:t>
      </w:r>
      <w:r>
        <w:t xml:space="preserve"> </w:t>
      </w:r>
      <w:r>
        <w:t>homes</w:t>
      </w:r>
      <w:r>
        <w:t>,</w:t>
      </w:r>
      <w:r>
        <w:t xml:space="preserve"> </w:t>
      </w:r>
      <w:r>
        <w:t>and</w:t>
      </w:r>
      <w:r>
        <w:t xml:space="preserve"> Terry Lum</w:t>
      </w:r>
      <w:r>
        <w:t xml:space="preserve"> is</w:t>
      </w:r>
      <w:r>
        <w:t xml:space="preserve"> the </w:t>
      </w:r>
      <w:r>
        <w:t>p</w:t>
      </w:r>
      <w:r>
        <w:t xml:space="preserve">rofessor of </w:t>
      </w:r>
      <w:r>
        <w:t>s</w:t>
      </w:r>
      <w:r>
        <w:t xml:space="preserve">ocial </w:t>
      </w:r>
      <w:r>
        <w:t>c</w:t>
      </w:r>
      <w:r>
        <w:t xml:space="preserve">are </w:t>
      </w:r>
      <w:r>
        <w:t>p</w:t>
      </w:r>
      <w:r>
        <w:t>olicy at Hong Ko</w:t>
      </w:r>
      <w:r>
        <w:t xml:space="preserve">ng </w:t>
      </w:r>
      <w:r>
        <w:t>U</w:t>
      </w:r>
      <w:r>
        <w:t>niversity</w:t>
      </w:r>
      <w:r>
        <w:t>.</w:t>
      </w:r>
    </w:p>
    <w:p w:rsidR="00CE33A1" w:rsidP="0075773B">
      <w:pPr>
        <w:pStyle w:val="QuestionCont"/>
      </w:pPr>
      <w:r>
        <w:t xml:space="preserve">You are all extremely welcome, and we are very grateful to you for sparing your time this morning. </w:t>
      </w:r>
      <w:r>
        <w:t xml:space="preserve">I will start with </w:t>
      </w:r>
      <w:r>
        <w:t>some questions for Adelina Comas-Herrera, who wrote a paper for the London School of Economics about what can be learn</w:t>
      </w:r>
      <w:r>
        <w:t>ed</w:t>
      </w:r>
      <w:r>
        <w:t xml:space="preserve"> fro</w:t>
      </w:r>
      <w:r>
        <w:t>m other countries around the world a</w:t>
      </w:r>
      <w:r>
        <w:t>bout</w:t>
      </w:r>
      <w:r>
        <w:t xml:space="preserve"> how to protect care home residents during a pandemic.</w:t>
      </w:r>
      <w:r>
        <w:t xml:space="preserve"> </w:t>
      </w:r>
      <w:r>
        <w:t>Adelina, in the paper you argue that having large numbers of Covid deaths in care homes is not inevitable</w:t>
      </w:r>
      <w:r>
        <w:t>,</w:t>
      </w:r>
      <w:r>
        <w:t xml:space="preserve"> with the right infection, prevention and control measures. Which countries do you think have done th</w:t>
      </w:r>
      <w:r>
        <w:t>at</w:t>
      </w:r>
      <w:r>
        <w:t xml:space="preserve"> best? What kinds of things are they doing that we have not been doing in the UK?</w:t>
      </w:r>
    </w:p>
    <w:p w:rsidR="00CE33A1" w:rsidP="00CE33A1">
      <w:pPr>
        <w:pStyle w:val="Answer"/>
      </w:pPr>
      <w:sdt>
        <w:sdtPr>
          <w:alias w:val="Witness"/>
          <w:id w:val="1290551599"/>
          <w:placeholder>
            <w:docPart w:val="DefaultPlaceholder_-1854013440"/>
          </w:placeholder>
          <w:richText/>
        </w:sdtPr>
        <w:sdtContent>
          <w:r w:rsidRPr="00CE33A1">
            <w:rPr>
              <w:b/>
              <w:i/>
            </w:rPr>
            <w:t>Adelina Comas-Herrera:</w:t>
          </w:r>
        </w:sdtContent>
      </w:sdt>
      <w:r>
        <w:t xml:space="preserve"> </w:t>
      </w:r>
      <w:r>
        <w:t>T</w:t>
      </w:r>
      <w:r>
        <w:t>he first thing to do is to be able to control</w:t>
      </w:r>
      <w:r>
        <w:t xml:space="preserve"> the infection outside in the community. Countries that have gone into lockdown very quickly in the full community, and not just in care homes, seem to have had many fewer deaths from Covid-19</w:t>
      </w:r>
      <w:r>
        <w:t xml:space="preserve"> in care homes. That is the first measure. If you do not have Co</w:t>
      </w:r>
      <w:r>
        <w:t>vid outside, you do not have Covid inside. The data seems to be bearing that out quite clearly. We will hear about Hong Kong later, of course</w:t>
      </w:r>
      <w:r>
        <w:t>, which is one of those examples.</w:t>
      </w:r>
    </w:p>
    <w:p w:rsidR="00C022D5" w:rsidP="00CE33A1">
      <w:pPr>
        <w:pStyle w:val="Answer"/>
      </w:pPr>
      <w:r>
        <w:t>Measures in other countries that seem to have worked quite well were very realist</w:t>
      </w:r>
      <w:r>
        <w:t>ic about the ability of care homes to be isolation centres</w:t>
      </w:r>
      <w:r>
        <w:t xml:space="preserve">. They </w:t>
      </w:r>
      <w:r>
        <w:t>were not</w:t>
      </w:r>
      <w:r>
        <w:t xml:space="preserve"> built to be places of isolation</w:t>
      </w:r>
      <w:r>
        <w:t>—</w:t>
      </w:r>
      <w:r>
        <w:t>quite the opposite. They are places of communal living, so</w:t>
      </w:r>
      <w:r>
        <w:t xml:space="preserve"> </w:t>
      </w:r>
      <w:r>
        <w:t xml:space="preserve">we need to be careful </w:t>
      </w:r>
      <w:r>
        <w:t>about</w:t>
      </w:r>
      <w:r>
        <w:t xml:space="preserve"> what we assume that</w:t>
      </w:r>
      <w:r>
        <w:t>, with the best will in the world,</w:t>
      </w:r>
      <w:r>
        <w:t xml:space="preserve"> care home</w:t>
      </w:r>
      <w:r>
        <w:t>s can do without additional capacity and resources. By resources</w:t>
      </w:r>
      <w:r>
        <w:t>,</w:t>
      </w:r>
      <w:r>
        <w:t xml:space="preserve"> I also mean </w:t>
      </w:r>
      <w:r>
        <w:t xml:space="preserve">resources of </w:t>
      </w:r>
      <w:r>
        <w:t>space</w:t>
      </w:r>
      <w:r>
        <w:t>; i</w:t>
      </w:r>
      <w:r>
        <w:t>t may be that in some places you need additional buildings and capacity for isolation.</w:t>
      </w:r>
    </w:p>
    <w:p w:rsidR="00153E05" w:rsidP="00CE33A1">
      <w:pPr>
        <w:pStyle w:val="Answer"/>
      </w:pPr>
      <w:r>
        <w:t>The second thin</w:t>
      </w:r>
      <w:r>
        <w:t>g</w:t>
      </w:r>
      <w:r>
        <w:t xml:space="preserve"> is </w:t>
      </w:r>
      <w:r>
        <w:t xml:space="preserve">to recognise </w:t>
      </w:r>
      <w:r>
        <w:t xml:space="preserve">what we know about Covid </w:t>
      </w:r>
      <w:r>
        <w:t>and update t</w:t>
      </w:r>
      <w:r>
        <w:t xml:space="preserve">he guidance as quickly as possible to reflect what we know about </w:t>
      </w:r>
      <w:r>
        <w:t xml:space="preserve">Covid, which is that it is not like influenza. </w:t>
      </w:r>
      <w:r>
        <w:t xml:space="preserve">People can get Covid without showing symptoms. We have plenty of evidence </w:t>
      </w:r>
      <w:r>
        <w:t>of that f</w:t>
      </w:r>
      <w:r>
        <w:t>rom late March from the US, showing that there was asymptomat</w:t>
      </w:r>
      <w:r>
        <w:t xml:space="preserve">ic transmission of Covid in care homes. It has taken a while for many countries to update their guidance </w:t>
      </w:r>
      <w:r>
        <w:t>to reflect th</w:t>
      </w:r>
      <w:r>
        <w:t>at</w:t>
      </w:r>
      <w:r>
        <w:t xml:space="preserve">. </w:t>
      </w:r>
      <w:r>
        <w:t>I</w:t>
      </w:r>
      <w:r>
        <w:t xml:space="preserve">t also has implications for </w:t>
      </w:r>
      <w:r>
        <w:t>discharge policies in some hospitals.</w:t>
      </w:r>
    </w:p>
    <w:p w:rsidR="008121F1" w:rsidP="00CE33A1">
      <w:pPr>
        <w:pStyle w:val="Answer"/>
      </w:pPr>
      <w:r>
        <w:t>If we were thinking of a recipe, we would be looking to have very g</w:t>
      </w:r>
      <w:r>
        <w:t xml:space="preserve">ood awareness of the local levels of </w:t>
      </w:r>
      <w:r>
        <w:t>Covid</w:t>
      </w:r>
      <w:r>
        <w:t>,</w:t>
      </w:r>
      <w:r>
        <w:t xml:space="preserve"> in the community local to the care home. As soon as you have infections locally</w:t>
      </w:r>
      <w:r>
        <w:t>,</w:t>
      </w:r>
      <w:r>
        <w:t xml:space="preserve"> you have to make sure that you test the entire care home</w:t>
      </w:r>
      <w:r>
        <w:t>—</w:t>
      </w:r>
      <w:r>
        <w:t>residents and staff. You do contact tracing within the care home</w:t>
      </w:r>
      <w:r>
        <w:t xml:space="preserve"> and ask w</w:t>
      </w:r>
      <w:r>
        <w:t xml:space="preserve">ho has been in touch with the people who potentially have Covid. You make sure that people are isolated, even if they are not showing symptoms, </w:t>
      </w:r>
      <w:r>
        <w:t>if</w:t>
      </w:r>
      <w:r>
        <w:t xml:space="preserve"> they have been in contact with somebody. Of course, as I said, you make sure that you </w:t>
      </w:r>
      <w:r>
        <w:t xml:space="preserve">can </w:t>
      </w:r>
      <w:r>
        <w:t>do the isolation properly. We need to think about what th</w:t>
      </w:r>
      <w:r>
        <w:t>at</w:t>
      </w:r>
      <w:r>
        <w:t xml:space="preserve"> means for the staff</w:t>
      </w:r>
      <w:r>
        <w:t>—</w:t>
      </w:r>
      <w:r>
        <w:t xml:space="preserve">the equipment required and so on. </w:t>
      </w:r>
    </w:p>
    <w:p w:rsidR="00415251" w:rsidP="00CE33A1">
      <w:pPr>
        <w:pStyle w:val="Answer"/>
      </w:pPr>
      <w:r>
        <w:t>I</w:t>
      </w:r>
      <w:r>
        <w:t>t is hugely important to have very good co-ordina</w:t>
      </w:r>
      <w:r>
        <w:t>tion between all the different levels of government involved in dealing with the outbreak. Many countries have now established national taskforces</w:t>
      </w:r>
      <w:r>
        <w:t xml:space="preserve"> specifically for care homes, looking at how to reduce infection and make sure that there is good co-ordinatio</w:t>
      </w:r>
      <w:r>
        <w:t>n at both national and local level</w:t>
      </w:r>
      <w:r>
        <w:t xml:space="preserve"> with all the different players involved in the long-term care sector. </w:t>
      </w:r>
    </w:p>
    <w:p w:rsidR="00415251" w:rsidP="00415251">
      <w:pPr>
        <w:pStyle w:val="Question"/>
      </w:pPr>
      <w:sdt>
        <w:sdtPr>
          <w:alias w:val="Member"/>
          <w:tag w:val="&lt;Member mnisId='1572' dodsId='35446'&gt;"/>
          <w:id w:val="904878088"/>
          <w:placeholder>
            <w:docPart w:val="DefaultPlaceholder_-1854013440"/>
          </w:placeholder>
          <w:richText/>
        </w:sdtPr>
        <w:sdtContent>
          <w:r w:rsidRPr="00415251">
            <w:rPr>
              <w:b/>
            </w:rPr>
            <w:t>Chair:</w:t>
          </w:r>
        </w:sdtContent>
      </w:sdt>
      <w:r>
        <w:t xml:space="preserve"> </w:t>
      </w:r>
      <w:r>
        <w:t>W</w:t>
      </w:r>
      <w:r>
        <w:t xml:space="preserve">e are going to hear about Hong Kong and Germany in a moment. Could you give an example of some other countries that have done </w:t>
      </w:r>
      <w:r>
        <w:t>this</w:t>
      </w:r>
      <w:r>
        <w:t xml:space="preserve"> well and some of the specific things they have done?</w:t>
      </w:r>
    </w:p>
    <w:p w:rsidR="005633D4" w:rsidP="00415251">
      <w:pPr>
        <w:pStyle w:val="Answer"/>
      </w:pPr>
      <w:sdt>
        <w:sdtPr>
          <w:alias w:val="Witness"/>
          <w:id w:val="-1169564425"/>
          <w:placeholder>
            <w:docPart w:val="DefaultPlaceholder_-1854013440"/>
          </w:placeholder>
          <w:richText/>
        </w:sdtPr>
        <w:sdtContent>
          <w:r w:rsidRPr="00415251">
            <w:rPr>
              <w:b/>
              <w:i/>
            </w:rPr>
            <w:t>Adelina Comas-Herrera:</w:t>
          </w:r>
        </w:sdtContent>
      </w:sdt>
      <w:r>
        <w:t xml:space="preserve"> E</w:t>
      </w:r>
      <w:r>
        <w:t>very country is very different in the way they</w:t>
      </w:r>
      <w:r>
        <w:t xml:space="preserve"> </w:t>
      </w:r>
      <w:r>
        <w:t>organise</w:t>
      </w:r>
      <w:r>
        <w:t xml:space="preserve"> long-term care</w:t>
      </w:r>
      <w:r>
        <w:t xml:space="preserve">, and even </w:t>
      </w:r>
      <w:r>
        <w:t xml:space="preserve">in </w:t>
      </w:r>
      <w:r>
        <w:t>their traditions of care. For example, in South Korea there has not been a single death of a care home resident in the care home. That is because anybody with suspected Covid was immediately isolated. If they tested po</w:t>
      </w:r>
      <w:r>
        <w:t>sitive, they were removed to quarantine centres or hospitals. Not a single person has</w:t>
      </w:r>
      <w:r>
        <w:t xml:space="preserve"> died with Covid in a South Korean care home. That is an example of how quickly they acted to make sure there was no</w:t>
      </w:r>
      <w:r>
        <w:t xml:space="preserve"> </w:t>
      </w:r>
      <w:r>
        <w:t>possibility of transmission within the care home.</w:t>
      </w:r>
    </w:p>
    <w:p w:rsidR="007B1436" w:rsidP="00415251">
      <w:pPr>
        <w:pStyle w:val="Answer"/>
      </w:pPr>
      <w:r>
        <w:t>Sing</w:t>
      </w:r>
      <w:r>
        <w:t xml:space="preserve">apore adopted similar measures. They have had some infections, but they </w:t>
      </w:r>
      <w:r>
        <w:t>acted quickly to make sure that it did not spread within care homes. Of course, th</w:t>
      </w:r>
      <w:r>
        <w:t>o</w:t>
      </w:r>
      <w:r>
        <w:t>se countries had experience of SARS</w:t>
      </w:r>
      <w:r>
        <w:t>, as did Hong Kong, and w</w:t>
      </w:r>
      <w:r>
        <w:t xml:space="preserve">e will hear more from Terry </w:t>
      </w:r>
      <w:r>
        <w:t>about that</w:t>
      </w:r>
      <w:r>
        <w:t>. T</w:t>
      </w:r>
      <w:r>
        <w:t xml:space="preserve">heir infection control policies were based </w:t>
      </w:r>
      <w:r>
        <w:t xml:space="preserve">not </w:t>
      </w:r>
      <w:r>
        <w:t xml:space="preserve">on influenza but on SARS, and </w:t>
      </w:r>
      <w:r>
        <w:t xml:space="preserve">perhaps </w:t>
      </w:r>
      <w:r>
        <w:t>that put them in a slightly better position to deal with this.</w:t>
      </w:r>
    </w:p>
    <w:p w:rsidR="004375C7" w:rsidP="00415251">
      <w:pPr>
        <w:pStyle w:val="Answer"/>
      </w:pPr>
      <w:r>
        <w:t>Among o</w:t>
      </w:r>
      <w:r>
        <w:t>ther measures that have worked</w:t>
      </w:r>
      <w:r>
        <w:t xml:space="preserve"> </w:t>
      </w:r>
      <w:r>
        <w:t>was much wider testing in the community. That helped to understand wh</w:t>
      </w:r>
      <w:r>
        <w:t>e</w:t>
      </w:r>
      <w:r>
        <w:t>re</w:t>
      </w:r>
      <w:r>
        <w:t xml:space="preserve"> the local hotspots were</w:t>
      </w:r>
      <w:r>
        <w:t xml:space="preserve"> and which care homes might be more vulnerable and at risk. </w:t>
      </w:r>
    </w:p>
    <w:p w:rsidR="003005F2" w:rsidP="00415251">
      <w:pPr>
        <w:pStyle w:val="Answer"/>
      </w:pPr>
      <w:r>
        <w:t>There is one other example</w:t>
      </w:r>
      <w:r>
        <w:t xml:space="preserve"> </w:t>
      </w:r>
      <w:r>
        <w:t>in a few countries</w:t>
      </w:r>
      <w:r>
        <w:t xml:space="preserve">. </w:t>
      </w:r>
      <w:r>
        <w:t xml:space="preserve">I have just read an </w:t>
      </w:r>
      <w:r>
        <w:t xml:space="preserve">article </w:t>
      </w:r>
      <w:r>
        <w:t>from</w:t>
      </w:r>
      <w:r>
        <w:t xml:space="preserve"> Jordan</w:t>
      </w:r>
      <w:r>
        <w:t xml:space="preserve">, </w:t>
      </w:r>
      <w:r>
        <w:t>but</w:t>
      </w:r>
      <w:r>
        <w:t xml:space="preserve"> </w:t>
      </w:r>
      <w:r>
        <w:t xml:space="preserve">I have also seen examples from China and </w:t>
      </w:r>
      <w:r>
        <w:t>the UK</w:t>
      </w:r>
      <w:r>
        <w:t>,</w:t>
      </w:r>
      <w:r>
        <w:t xml:space="preserve"> where</w:t>
      </w:r>
      <w:r>
        <w:t xml:space="preserve"> it </w:t>
      </w:r>
      <w:r>
        <w:t>has been</w:t>
      </w:r>
      <w:r>
        <w:t xml:space="preserve"> done</w:t>
      </w:r>
      <w:r>
        <w:t xml:space="preserve"> voluntarily</w:t>
      </w:r>
      <w:r>
        <w:t>. M</w:t>
      </w:r>
      <w:r>
        <w:t xml:space="preserve">embers of staff </w:t>
      </w:r>
      <w:r>
        <w:t>move</w:t>
      </w:r>
      <w:r>
        <w:t xml:space="preserve"> into the care home, especially when there is a lot of Covid around</w:t>
      </w:r>
      <w:r>
        <w:t>, and stay</w:t>
      </w:r>
      <w:r>
        <w:t xml:space="preserve"> there for two or three weeks</w:t>
      </w:r>
      <w:r>
        <w:t xml:space="preserve">, and then they </w:t>
      </w:r>
      <w:r>
        <w:t>are</w:t>
      </w:r>
      <w:r>
        <w:t xml:space="preserve"> replaced by another team</w:t>
      </w:r>
      <w:r>
        <w:t xml:space="preserve"> who have all been tested just before they move into the home for another shift.</w:t>
      </w:r>
    </w:p>
    <w:p w:rsidR="00F86490" w:rsidP="00415251">
      <w:pPr>
        <w:pStyle w:val="Answer"/>
      </w:pPr>
      <w:r>
        <w:t>Provided that</w:t>
      </w:r>
      <w:r>
        <w:t xml:space="preserve"> the staff are adequately compensated and there is enough provision to make sure they do not feel forced to do </w:t>
      </w:r>
      <w:r>
        <w:t>it, t</w:t>
      </w:r>
      <w:r>
        <w:t>hat might be quite a good way of maintaining t</w:t>
      </w:r>
      <w:r>
        <w:t xml:space="preserve">he quality of care that care homes might want to provide. If you can be reasonably certain that you do not have Covid, it means that the residents can continue </w:t>
      </w:r>
      <w:r>
        <w:t xml:space="preserve">much more with their normal routines than if </w:t>
      </w:r>
      <w:r>
        <w:t>you</w:t>
      </w:r>
      <w:r>
        <w:t xml:space="preserve"> are constantly under suspicion and worried</w:t>
      </w:r>
      <w:r>
        <w:t>,</w:t>
      </w:r>
      <w:r>
        <w:t xml:space="preserve"> wit</w:t>
      </w:r>
      <w:r>
        <w:t xml:space="preserve">h staff coming in and out every day. </w:t>
      </w:r>
    </w:p>
    <w:p w:rsidR="00E337E9" w:rsidP="00E337E9">
      <w:pPr>
        <w:pStyle w:val="Question"/>
      </w:pPr>
      <w:sdt>
        <w:sdtPr>
          <w:alias w:val="Member"/>
          <w:tag w:val="&lt;Member mnisId='1572' dodsId='35446'&gt;"/>
          <w:id w:val="-480378317"/>
          <w:placeholder>
            <w:docPart w:val="DefaultPlaceholder_-1854013440"/>
          </w:placeholder>
          <w:richText/>
        </w:sdtPr>
        <w:sdtContent>
          <w:r w:rsidRPr="00B76357">
            <w:rPr>
              <w:b/>
            </w:rPr>
            <w:t>Chair:</w:t>
          </w:r>
        </w:sdtContent>
      </w:sdt>
      <w:r>
        <w:t xml:space="preserve"> Thank you, Adelina. I turn to Frau Isabell Halletz, who represents the </w:t>
      </w:r>
      <w:r>
        <w:t>e</w:t>
      </w:r>
      <w:r>
        <w:t xml:space="preserve">mployers’ </w:t>
      </w:r>
      <w:r>
        <w:t>organisation</w:t>
      </w:r>
      <w:r>
        <w:t xml:space="preserve"> </w:t>
      </w:r>
      <w:r>
        <w:t>for</w:t>
      </w:r>
      <w:r>
        <w:t xml:space="preserve"> </w:t>
      </w:r>
      <w:r>
        <w:t>c</w:t>
      </w:r>
      <w:r>
        <w:t xml:space="preserve">are </w:t>
      </w:r>
      <w:r>
        <w:t>h</w:t>
      </w:r>
      <w:r>
        <w:t>ome</w:t>
      </w:r>
      <w:r>
        <w:t xml:space="preserve"> </w:t>
      </w:r>
      <w:r>
        <w:t>p</w:t>
      </w:r>
      <w:r>
        <w:t>roviders in Germany. Thank you very much for joining us this morning.</w:t>
      </w:r>
      <w:r>
        <w:t xml:space="preserve"> Could I</w:t>
      </w:r>
      <w:r>
        <w:t xml:space="preserve"> ask you about the lat</w:t>
      </w:r>
      <w:r>
        <w:t>est data from Germany about the numbers of infections and deaths in care homes in Germany</w:t>
      </w:r>
      <w:r>
        <w:t>?</w:t>
      </w:r>
      <w:r>
        <w:t xml:space="preserve"> </w:t>
      </w:r>
    </w:p>
    <w:p w:rsidR="00E337E9" w:rsidP="00E337E9">
      <w:pPr>
        <w:pStyle w:val="Answer"/>
      </w:pPr>
      <w:sdt>
        <w:sdtPr>
          <w:alias w:val="Witness"/>
          <w:id w:val="-1921331117"/>
          <w:placeholder>
            <w:docPart w:val="DefaultPlaceholder_-1854013440"/>
          </w:placeholder>
          <w:richText/>
        </w:sdtPr>
        <w:sdtContent>
          <w:r w:rsidRPr="00E337E9">
            <w:rPr>
              <w:b/>
              <w:i/>
            </w:rPr>
            <w:t>Isabell Halletz:</w:t>
          </w:r>
        </w:sdtContent>
      </w:sdt>
      <w:r>
        <w:t xml:space="preserve"> I check</w:t>
      </w:r>
      <w:r>
        <w:t>ed</w:t>
      </w:r>
      <w:r>
        <w:t xml:space="preserve"> it this morning, because the </w:t>
      </w:r>
      <w:r>
        <w:t>RK</w:t>
      </w:r>
      <w:r>
        <w:t xml:space="preserve">I—the Robert Koch </w:t>
      </w:r>
      <w:r>
        <w:t>Institute—</w:t>
      </w:r>
      <w:r>
        <w:t>ha</w:t>
      </w:r>
      <w:r>
        <w:t>s</w:t>
      </w:r>
      <w:r>
        <w:t xml:space="preserve"> a separate evaluation for personnel in healthcare, like healthcare staff, </w:t>
      </w:r>
      <w:r>
        <w:t>and</w:t>
      </w:r>
      <w:r>
        <w:t xml:space="preserve"> for residents living in long-term care homes.</w:t>
      </w:r>
      <w:r>
        <w:t xml:space="preserve"> We have a total of </w:t>
      </w:r>
      <w:r>
        <w:t xml:space="preserve">nearly </w:t>
      </w:r>
      <w:r>
        <w:t>15,000 infected people living in healthcare homes</w:t>
      </w:r>
      <w:r>
        <w:t xml:space="preserve">, </w:t>
      </w:r>
      <w:r>
        <w:t xml:space="preserve">compared </w:t>
      </w:r>
      <w:r>
        <w:t>with</w:t>
      </w:r>
      <w:r>
        <w:t xml:space="preserve"> 818,000 living in long-term care homes. </w:t>
      </w:r>
      <w:r>
        <w:t>I would say th</w:t>
      </w:r>
      <w:r>
        <w:t>at</w:t>
      </w:r>
      <w:r>
        <w:t xml:space="preserve"> is still quite a low number. The total number of deaths is nearly 3,000 people</w:t>
      </w:r>
      <w:r>
        <w:t xml:space="preserve">; </w:t>
      </w:r>
      <w:r>
        <w:t>basically</w:t>
      </w:r>
      <w:r>
        <w:t>,</w:t>
      </w:r>
      <w:r>
        <w:t xml:space="preserve"> a tenth</w:t>
      </w:r>
      <w:r>
        <w:t xml:space="preserve"> died because of the Covid infection.</w:t>
      </w:r>
    </w:p>
    <w:p w:rsidR="008E7BDC" w:rsidP="00E337E9">
      <w:pPr>
        <w:pStyle w:val="Answer"/>
      </w:pPr>
      <w:r>
        <w:t xml:space="preserve">There is a huge number of recoveries. </w:t>
      </w:r>
      <w:r>
        <w:t>M</w:t>
      </w:r>
      <w:r>
        <w:t>ore than 10,000 old people have recovered</w:t>
      </w:r>
      <w:r>
        <w:t xml:space="preserve">. </w:t>
      </w:r>
      <w:r>
        <w:t>I</w:t>
      </w:r>
      <w:r>
        <w:t>t</w:t>
      </w:r>
      <w:r>
        <w:t xml:space="preserve"> is a success for t</w:t>
      </w:r>
      <w:r>
        <w:t>he healthcare system</w:t>
      </w:r>
      <w:r>
        <w:t xml:space="preserve"> that</w:t>
      </w:r>
      <w:r>
        <w:t>,</w:t>
      </w:r>
      <w:r>
        <w:t xml:space="preserve"> a</w:t>
      </w:r>
      <w:r>
        <w:t>lthough so many people were in a very high-risk group, they still recovered.</w:t>
      </w:r>
    </w:p>
    <w:p w:rsidR="0042611F" w:rsidP="00E337E9">
      <w:pPr>
        <w:pStyle w:val="Answer"/>
      </w:pPr>
      <w:r>
        <w:t>We</w:t>
      </w:r>
      <w:r>
        <w:t xml:space="preserve"> also</w:t>
      </w:r>
      <w:r>
        <w:t xml:space="preserve"> have quite a high number of nurses infected by the Covid virus. We have nearly 1.1 million working in the long-term care sector</w:t>
      </w:r>
      <w:r>
        <w:t xml:space="preserve">, and currently </w:t>
      </w:r>
      <w:r>
        <w:t>8,560 are infected. Nearly 8,000 have recovered already, which is a good number, and only 42 have died because of the virus. As Adelina said, there are many measurements and many actions taken</w:t>
      </w:r>
      <w:r>
        <w:t xml:space="preserve"> so that</w:t>
      </w:r>
      <w:r>
        <w:t xml:space="preserve"> health staff and</w:t>
      </w:r>
      <w:r>
        <w:t xml:space="preserve"> </w:t>
      </w:r>
      <w:r>
        <w:t>the</w:t>
      </w:r>
      <w:r>
        <w:t xml:space="preserve"> vulnerable</w:t>
      </w:r>
      <w:r>
        <w:t>,</w:t>
      </w:r>
      <w:r>
        <w:t xml:space="preserve"> </w:t>
      </w:r>
      <w:r>
        <w:t>high-</w:t>
      </w:r>
      <w:r>
        <w:t>risk group</w:t>
      </w:r>
      <w:r>
        <w:t>s</w:t>
      </w:r>
      <w:r>
        <w:t xml:space="preserve"> </w:t>
      </w:r>
      <w:r>
        <w:t>do</w:t>
      </w:r>
      <w:r>
        <w:t xml:space="preserve"> no</w:t>
      </w:r>
      <w:r>
        <w:t>t die because of the virus</w:t>
      </w:r>
      <w:r>
        <w:t xml:space="preserve">. </w:t>
      </w:r>
      <w:r>
        <w:t>W</w:t>
      </w:r>
      <w:r>
        <w:t>e have transferral systems</w:t>
      </w:r>
      <w:r>
        <w:t>,</w:t>
      </w:r>
      <w:r>
        <w:t xml:space="preserve"> and quite good pandemic planning </w:t>
      </w:r>
      <w:r>
        <w:t>about</w:t>
      </w:r>
      <w:r>
        <w:t xml:space="preserve"> what to do when an infection is discovered, and how to react as quickly as possible to prevent other infections in long-term care homes. We </w:t>
      </w:r>
      <w:r>
        <w:t xml:space="preserve">also </w:t>
      </w:r>
      <w:r>
        <w:t>have very stric</w:t>
      </w:r>
      <w:r>
        <w:t xml:space="preserve">t rules for health staff. </w:t>
      </w:r>
    </w:p>
    <w:p w:rsidR="00073E15" w:rsidP="0042611F">
      <w:pPr>
        <w:pStyle w:val="Question"/>
      </w:pPr>
      <w:sdt>
        <w:sdtPr>
          <w:alias w:val="Member"/>
          <w:tag w:val="&lt;Member mnisId='1572' dodsId='35446'&gt;"/>
          <w:id w:val="1666897750"/>
          <w:placeholder>
            <w:docPart w:val="DefaultPlaceholder_-1854013440"/>
          </w:placeholder>
          <w:richText/>
        </w:sdtPr>
        <w:sdtContent>
          <w:r w:rsidRPr="0042611F">
            <w:rPr>
              <w:b/>
            </w:rPr>
            <w:t>Chair:</w:t>
          </w:r>
        </w:sdtContent>
      </w:sdt>
      <w:r>
        <w:t xml:space="preserve"> </w:t>
      </w:r>
      <w:r>
        <w:t>T</w:t>
      </w:r>
      <w:r>
        <w:t xml:space="preserve">he way these numbers are calculated </w:t>
      </w:r>
      <w:r>
        <w:t>is</w:t>
      </w:r>
      <w:r>
        <w:t xml:space="preserve"> slightly different in different countries, but 3,000 deaths in care homes is a lot lower than the 12,500 </w:t>
      </w:r>
      <w:r>
        <w:t>that</w:t>
      </w:r>
      <w:r>
        <w:t xml:space="preserve"> was the figure for the UK as of a week ago. </w:t>
      </w:r>
    </w:p>
    <w:p w:rsidR="0042611F" w:rsidP="0042611F">
      <w:pPr>
        <w:pStyle w:val="QuestionCont"/>
      </w:pPr>
      <w:r>
        <w:t xml:space="preserve">There has been a lot of </w:t>
      </w:r>
      <w:r>
        <w:t>debate in the UK about hospital discharges. What precautions do you take in Germany to make sure that you are not importing coronavirus from a hospital when a patient is discharged?</w:t>
      </w:r>
    </w:p>
    <w:p w:rsidR="007B529B" w:rsidP="0042611F">
      <w:pPr>
        <w:pStyle w:val="Answer"/>
      </w:pPr>
      <w:sdt>
        <w:sdtPr>
          <w:alias w:val="Witness"/>
          <w:id w:val="-1561090913"/>
          <w:placeholder>
            <w:docPart w:val="DefaultPlaceholder_-1854013440"/>
          </w:placeholder>
          <w:richText/>
        </w:sdtPr>
        <w:sdtContent>
          <w:r w:rsidRPr="0042611F">
            <w:rPr>
              <w:b/>
              <w:i/>
            </w:rPr>
            <w:t>Isabell Halletz:</w:t>
          </w:r>
        </w:sdtContent>
      </w:sdt>
      <w:r>
        <w:t xml:space="preserve"> That was a very hot to</w:t>
      </w:r>
      <w:r>
        <w:t>pic</w:t>
      </w:r>
      <w:r>
        <w:t xml:space="preserve"> in discussions with the Feder</w:t>
      </w:r>
      <w:r>
        <w:t>al Ministry of Health and</w:t>
      </w:r>
      <w:r>
        <w:t xml:space="preserve"> the local health authorities. We made it clear, from the experience of healthcare providers for long-term care</w:t>
      </w:r>
      <w:r>
        <w:t>,</w:t>
      </w:r>
      <w:r>
        <w:t xml:space="preserve"> that </w:t>
      </w:r>
      <w:r>
        <w:t>we</w:t>
      </w:r>
      <w:r>
        <w:t xml:space="preserve"> saw a very big risk for residents living in long-term care </w:t>
      </w:r>
      <w:r>
        <w:t>from</w:t>
      </w:r>
      <w:r>
        <w:t xml:space="preserve"> patients</w:t>
      </w:r>
      <w:r>
        <w:t xml:space="preserve"> </w:t>
      </w:r>
      <w:r>
        <w:t>coming from hospitals</w:t>
      </w:r>
      <w:r>
        <w:t xml:space="preserve"> and from</w:t>
      </w:r>
      <w:r>
        <w:t xml:space="preserve"> new re</w:t>
      </w:r>
      <w:r>
        <w:t xml:space="preserve">sidents who had not been in the home before. They have either </w:t>
      </w:r>
      <w:r>
        <w:t xml:space="preserve">to </w:t>
      </w:r>
      <w:r>
        <w:t xml:space="preserve">provide </w:t>
      </w:r>
      <w:r>
        <w:t xml:space="preserve">a </w:t>
      </w:r>
      <w:r>
        <w:t>negative test</w:t>
      </w:r>
      <w:r>
        <w:t xml:space="preserve"> result or to make sure that people coming from hospitals stay in quarantine for 14 days. They are </w:t>
      </w:r>
      <w:r>
        <w:t>in separate sections, either in the care home or in separate health f</w:t>
      </w:r>
      <w:r>
        <w:t>acilities like rehab centres</w:t>
      </w:r>
      <w:r>
        <w:t xml:space="preserve">. There is a stopover for at least 14 days to make sure that no infected people </w:t>
      </w:r>
      <w:r>
        <w:t>go</w:t>
      </w:r>
      <w:r>
        <w:t xml:space="preserve"> into long-term care homes.</w:t>
      </w:r>
    </w:p>
    <w:p w:rsidR="0042611F" w:rsidP="007B529B">
      <w:pPr>
        <w:pStyle w:val="Question"/>
      </w:pPr>
      <w:sdt>
        <w:sdtPr>
          <w:alias w:val="Member"/>
          <w:tag w:val="&lt;Member mnisId='1572' dodsId='35446'&gt;"/>
          <w:id w:val="278003813"/>
          <w:placeholder>
            <w:docPart w:val="DefaultPlaceholder_-1854013440"/>
          </w:placeholder>
          <w:richText/>
        </w:sdtPr>
        <w:sdtContent>
          <w:r w:rsidRPr="007B529B">
            <w:rPr>
              <w:b/>
            </w:rPr>
            <w:t>Chair:</w:t>
          </w:r>
        </w:sdtContent>
      </w:sdt>
      <w:r>
        <w:t xml:space="preserve"> Thank you. I want to bring in Professor Lum from Hong Kong </w:t>
      </w:r>
      <w:r>
        <w:t>U</w:t>
      </w:r>
      <w:r>
        <w:t>niversity. Hong Kong is in the extraordinary posi</w:t>
      </w:r>
      <w:r>
        <w:t xml:space="preserve">tion of having had no infections and no deaths in care homes, despite being right next door to mainland China. </w:t>
      </w:r>
    </w:p>
    <w:p w:rsidR="004F733D" w:rsidP="007B529B">
      <w:pPr>
        <w:pStyle w:val="QuestionCont"/>
      </w:pPr>
      <w:r>
        <w:t>Your paper talks about what you learn</w:t>
      </w:r>
      <w:r>
        <w:t>ed</w:t>
      </w:r>
      <w:r>
        <w:t xml:space="preserve"> from SARS and MERS, and the 57 care home deaths you had in the SARS epidemic of 2003. Can you tell us wh</w:t>
      </w:r>
      <w:r>
        <w:t>at you have learn</w:t>
      </w:r>
      <w:r>
        <w:t>ed</w:t>
      </w:r>
      <w:r>
        <w:t xml:space="preserve"> that has been the key to your success?</w:t>
      </w:r>
    </w:p>
    <w:p w:rsidR="007B529B" w:rsidP="004F733D">
      <w:pPr>
        <w:pStyle w:val="Answer"/>
      </w:pPr>
      <w:sdt>
        <w:sdtPr>
          <w:alias w:val="Witness"/>
          <w:id w:val="71476413"/>
          <w:placeholder>
            <w:docPart w:val="DefaultPlaceholder_-1854013440"/>
          </w:placeholder>
          <w:richText/>
        </w:sdtPr>
        <w:sdtContent>
          <w:r w:rsidRPr="004F733D">
            <w:rPr>
              <w:b/>
              <w:i/>
            </w:rPr>
            <w:t>Professor Lum:</w:t>
          </w:r>
        </w:sdtContent>
      </w:sdt>
      <w:r>
        <w:t xml:space="preserve"> </w:t>
      </w:r>
      <w:r>
        <w:t xml:space="preserve">The first and most important </w:t>
      </w:r>
      <w:r>
        <w:t>thing</w:t>
      </w:r>
      <w:r>
        <w:t xml:space="preserve"> is to stop the transmission from hospital to </w:t>
      </w:r>
      <w:r>
        <w:t>nursing home. The first thing is to stop the transmission or the outbreak within hospital. We have b</w:t>
      </w:r>
      <w:r>
        <w:t>een doing quite well in that area</w:t>
      </w:r>
      <w:r>
        <w:t xml:space="preserve">. </w:t>
      </w:r>
      <w:r>
        <w:t xml:space="preserve"> For example,</w:t>
      </w:r>
      <w:r>
        <w:t xml:space="preserve"> three months, or close to four months, into the epidemic, w</w:t>
      </w:r>
      <w:r>
        <w:t>e do not have a single case</w:t>
      </w:r>
      <w:r>
        <w:t xml:space="preserve"> of a</w:t>
      </w:r>
      <w:r>
        <w:t xml:space="preserve"> frontline</w:t>
      </w:r>
      <w:r>
        <w:t xml:space="preserve"> healthcare professional being infected in Hong Kong. That </w:t>
      </w:r>
      <w:r>
        <w:t>i</w:t>
      </w:r>
      <w:r>
        <w:t>s an amazing statistic.</w:t>
      </w:r>
    </w:p>
    <w:p w:rsidR="00176CEF" w:rsidP="00176CEF">
      <w:pPr>
        <w:pStyle w:val="Answer"/>
      </w:pPr>
      <w:r>
        <w:t xml:space="preserve">Secondly, we do a very good job </w:t>
      </w:r>
      <w:r>
        <w:t>o</w:t>
      </w:r>
      <w:r>
        <w:t>n isolation. Once a person</w:t>
      </w:r>
      <w:r>
        <w:t xml:space="preserve"> is</w:t>
      </w:r>
      <w:r>
        <w:t xml:space="preserve"> infected, we isolate that person in hospital for treatment</w:t>
      </w:r>
      <w:bookmarkStart w:id="1" w:name="_GoBack"/>
      <w:bookmarkEnd w:id="1"/>
      <w:r>
        <w:t>. At the same time</w:t>
      </w:r>
      <w:r>
        <w:t>,</w:t>
      </w:r>
      <w:r>
        <w:t xml:space="preserve"> we isolate all the</w:t>
      </w:r>
      <w:r w:rsidRPr="004765B7">
        <w:t xml:space="preserve"> </w:t>
      </w:r>
      <w:r>
        <w:t>people who have been in</w:t>
      </w:r>
      <w:r>
        <w:t xml:space="preserve"> close contact</w:t>
      </w:r>
      <w:r>
        <w:t xml:space="preserve"> with them</w:t>
      </w:r>
      <w:r>
        <w:t xml:space="preserve"> in a separate quarantine centre for 14 days f</w:t>
      </w:r>
      <w:r>
        <w:t xml:space="preserve">or observation. They </w:t>
      </w:r>
      <w:r>
        <w:t>are</w:t>
      </w:r>
      <w:r>
        <w:t xml:space="preserve"> </w:t>
      </w:r>
      <w:r>
        <w:t>regular</w:t>
      </w:r>
      <w:r>
        <w:t>ly</w:t>
      </w:r>
      <w:r>
        <w:t xml:space="preserve"> test</w:t>
      </w:r>
      <w:r>
        <w:t>ed</w:t>
      </w:r>
      <w:r>
        <w:t xml:space="preserve"> </w:t>
      </w:r>
      <w:r>
        <w:t>during</w:t>
      </w:r>
      <w:r>
        <w:t xml:space="preserve"> those 14 days to make sure they do not have the virus</w:t>
      </w:r>
      <w:r>
        <w:t xml:space="preserve">. </w:t>
      </w:r>
      <w:r>
        <w:t>W</w:t>
      </w:r>
      <w:r>
        <w:t xml:space="preserve">e </w:t>
      </w:r>
      <w:r>
        <w:t>have</w:t>
      </w:r>
      <w:r>
        <w:t xml:space="preserve"> very extensive isolation both </w:t>
      </w:r>
      <w:r>
        <w:t xml:space="preserve">for </w:t>
      </w:r>
      <w:r>
        <w:t xml:space="preserve">people who are infected </w:t>
      </w:r>
      <w:r>
        <w:t>and for</w:t>
      </w:r>
      <w:r>
        <w:t xml:space="preserve"> close contacts. We even use a computer to trace the close contacts of </w:t>
      </w:r>
      <w:r>
        <w:t>infected</w:t>
      </w:r>
      <w:r>
        <w:t xml:space="preserve"> </w:t>
      </w:r>
      <w:r>
        <w:t>people, particularly for cluster outbreaks.</w:t>
      </w:r>
    </w:p>
    <w:p w:rsidR="00EA4C3B" w:rsidP="00176CEF">
      <w:pPr>
        <w:pStyle w:val="Answer"/>
      </w:pPr>
      <w:r>
        <w:t>The third thing is</w:t>
      </w:r>
      <w:r>
        <w:t xml:space="preserve"> co-ordination. After the SARS outbreak</w:t>
      </w:r>
      <w:r>
        <w:t>,</w:t>
      </w:r>
      <w:r>
        <w:t xml:space="preserve"> we found that </w:t>
      </w:r>
      <w:r>
        <w:t>we needed someone in the nursing home to co-ordinate all the infectio</w:t>
      </w:r>
      <w:r>
        <w:t>us</w:t>
      </w:r>
      <w:r>
        <w:t xml:space="preserve"> disease control. The Government requ</w:t>
      </w:r>
      <w:r>
        <w:t>ire that</w:t>
      </w:r>
      <w:r>
        <w:t xml:space="preserve"> all nursing homes hav</w:t>
      </w:r>
      <w:r>
        <w:t>e one person</w:t>
      </w:r>
      <w:r>
        <w:t>, usually</w:t>
      </w:r>
      <w:r>
        <w:t xml:space="preserve"> a nurse, trained as a professional to handle infectio</w:t>
      </w:r>
      <w:r>
        <w:t>n</w:t>
      </w:r>
      <w:r>
        <w:t xml:space="preserve"> control. That person is </w:t>
      </w:r>
      <w:r>
        <w:t>the</w:t>
      </w:r>
      <w:r>
        <w:t xml:space="preserve"> </w:t>
      </w:r>
      <w:r>
        <w:t xml:space="preserve">point of </w:t>
      </w:r>
      <w:r>
        <w:t xml:space="preserve">contact </w:t>
      </w:r>
      <w:r>
        <w:t>in</w:t>
      </w:r>
      <w:r>
        <w:t xml:space="preserve"> all nursing homes to make sure they follow the guidelines issued by the Government or the Department of Health on infecti</w:t>
      </w:r>
      <w:r>
        <w:t>on</w:t>
      </w:r>
      <w:r>
        <w:t xml:space="preserve"> control</w:t>
      </w:r>
      <w:r>
        <w:t>. That person play</w:t>
      </w:r>
      <w:r>
        <w:t>s</w:t>
      </w:r>
      <w:r>
        <w:t xml:space="preserve"> an extremely important role in</w:t>
      </w:r>
      <w:r>
        <w:t xml:space="preserve"> this outbreak.</w:t>
      </w:r>
    </w:p>
    <w:p w:rsidR="00DE4946" w:rsidP="00B62A8B">
      <w:pPr>
        <w:pStyle w:val="Answer"/>
      </w:pPr>
      <w:r>
        <w:t xml:space="preserve">The fourth thing is </w:t>
      </w:r>
      <w:r>
        <w:t xml:space="preserve">that </w:t>
      </w:r>
      <w:r>
        <w:t>nursing home operator</w:t>
      </w:r>
      <w:r>
        <w:t>s</w:t>
      </w:r>
      <w:r>
        <w:t xml:space="preserve"> have</w:t>
      </w:r>
      <w:r>
        <w:t xml:space="preserve"> a kind of annual</w:t>
      </w:r>
      <w:r>
        <w:t xml:space="preserve"> fire drill for infectious disease control, which is the </w:t>
      </w:r>
      <w:r>
        <w:t xml:space="preserve">flu season </w:t>
      </w:r>
      <w:r>
        <w:t>each year.</w:t>
      </w:r>
      <w:r>
        <w:t xml:space="preserve"> </w:t>
      </w:r>
      <w:r>
        <w:t xml:space="preserve">Hong Kong is a very congested and dense area. Once a </w:t>
      </w:r>
      <w:r>
        <w:t xml:space="preserve">flu </w:t>
      </w:r>
      <w:r>
        <w:t>virus gets into a nursing home</w:t>
      </w:r>
      <w:r>
        <w:t>,</w:t>
      </w:r>
      <w:r>
        <w:t xml:space="preserve"> it will spread quickly</w:t>
      </w:r>
      <w:r>
        <w:t>, so e</w:t>
      </w:r>
      <w:r>
        <w:t>very single year they d</w:t>
      </w:r>
      <w:r>
        <w:t>o</w:t>
      </w:r>
      <w:r>
        <w:t xml:space="preserve"> a drill to make sure </w:t>
      </w:r>
      <w:r>
        <w:t xml:space="preserve">they </w:t>
      </w:r>
      <w:r>
        <w:t xml:space="preserve">can </w:t>
      </w:r>
      <w:r>
        <w:t>contain any possible flu outbreak in hospital. That drill, year after year, has beco</w:t>
      </w:r>
      <w:r>
        <w:t>me a kind of practice. It is extremely well practised in nursing homes. When any</w:t>
      </w:r>
      <w:r>
        <w:t xml:space="preserve">body </w:t>
      </w:r>
      <w:r>
        <w:t>show</w:t>
      </w:r>
      <w:r>
        <w:t>s</w:t>
      </w:r>
      <w:r>
        <w:t xml:space="preserve"> a flu-like symptom</w:t>
      </w:r>
      <w:r>
        <w:t>,</w:t>
      </w:r>
      <w:r>
        <w:t xml:space="preserve"> they start the process right away. </w:t>
      </w:r>
      <w:r>
        <w:t>Th</w:t>
      </w:r>
      <w:r>
        <w:t>at</w:t>
      </w:r>
      <w:r>
        <w:t xml:space="preserve"> </w:t>
      </w:r>
      <w:r>
        <w:t>contributed to the statistic</w:t>
      </w:r>
      <w:r>
        <w:t>s</w:t>
      </w:r>
      <w:r>
        <w:t xml:space="preserve"> in Hong Kong</w:t>
      </w:r>
      <w:r>
        <w:t>; s</w:t>
      </w:r>
      <w:r>
        <w:t>o far, after four months, we have zero infections in nursing</w:t>
      </w:r>
      <w:r>
        <w:t xml:space="preserve"> homes and zero deaths. </w:t>
      </w:r>
    </w:p>
    <w:p w:rsidR="009C748F" w:rsidP="00DE4946">
      <w:pPr>
        <w:pStyle w:val="Question"/>
      </w:pPr>
      <w:sdt>
        <w:sdtPr>
          <w:alias w:val="Member"/>
          <w:tag w:val="&lt;Member mnisId='4770' dodsId=''&gt;"/>
          <w:id w:val="-629322534"/>
          <w:placeholder>
            <w:docPart w:val="DefaultPlaceholder_-1854013440"/>
          </w:placeholder>
          <w:richText/>
        </w:sdtPr>
        <w:sdtContent>
          <w:r w:rsidRPr="00DE4946">
            <w:rPr>
              <w:b/>
            </w:rPr>
            <w:t>Amy Callaghan:</w:t>
          </w:r>
        </w:sdtContent>
      </w:sdt>
      <w:r>
        <w:t xml:space="preserve"> Professor Lum</w:t>
      </w:r>
      <w:r>
        <w:t>,</w:t>
      </w:r>
      <w:r>
        <w:t xml:space="preserve"> to follow up what you were discussing, I understand that the measures were implemented so quickly because of the </w:t>
      </w:r>
      <w:r>
        <w:t xml:space="preserve">previous plan you had done. How critical was the timing of the implementation of your </w:t>
      </w:r>
      <w:r>
        <w:t>approach to care homes</w:t>
      </w:r>
      <w:r>
        <w:t>?</w:t>
      </w:r>
    </w:p>
    <w:p w:rsidR="004573BC" w:rsidP="009C748F">
      <w:pPr>
        <w:pStyle w:val="Answer"/>
      </w:pPr>
      <w:sdt>
        <w:sdtPr>
          <w:alias w:val="Witness"/>
          <w:id w:val="1596828388"/>
          <w:placeholder>
            <w:docPart w:val="DefaultPlaceholder_-1854013440"/>
          </w:placeholder>
          <w:richText/>
        </w:sdtPr>
        <w:sdtContent>
          <w:r w:rsidRPr="009C748F">
            <w:rPr>
              <w:b/>
              <w:i/>
            </w:rPr>
            <w:t>Professor Lum:</w:t>
          </w:r>
        </w:sdtContent>
      </w:sdt>
      <w:r>
        <w:t xml:space="preserve"> It is extremely important. </w:t>
      </w:r>
      <w:r>
        <w:t xml:space="preserve">I spoke with </w:t>
      </w:r>
      <w:r>
        <w:t>nursing home</w:t>
      </w:r>
      <w:r>
        <w:t xml:space="preserve"> operators this morning and asked them about the timeline </w:t>
      </w:r>
      <w:r>
        <w:t>of</w:t>
      </w:r>
      <w:r>
        <w:t xml:space="preserve"> what they did. They said they heard about the Wuhan virus</w:t>
      </w:r>
      <w:r>
        <w:t xml:space="preserve">, before it was even labelled as </w:t>
      </w:r>
      <w:r>
        <w:t>Covid-19</w:t>
      </w:r>
      <w:r>
        <w:t>, an</w:t>
      </w:r>
      <w:r>
        <w:t>d</w:t>
      </w:r>
      <w:r>
        <w:t xml:space="preserve"> they started the whole process right away. It was in mid or late January that they started the process, even though at that time we did not have a single case in Hong Kong.</w:t>
      </w:r>
    </w:p>
    <w:p w:rsidR="00963401" w:rsidP="009C748F">
      <w:pPr>
        <w:pStyle w:val="Answer"/>
      </w:pPr>
      <w:r>
        <w:t>In Hong Kong</w:t>
      </w:r>
      <w:r>
        <w:t>,</w:t>
      </w:r>
      <w:r>
        <w:t xml:space="preserve"> everyone has a high sense of </w:t>
      </w:r>
      <w:r>
        <w:t>responsibility</w:t>
      </w:r>
      <w:r>
        <w:t xml:space="preserve"> after the SARS outbreak</w:t>
      </w:r>
      <w:r>
        <w:t>s</w:t>
      </w:r>
      <w:r>
        <w:t>. It put people into an extremely alert state</w:t>
      </w:r>
      <w:r>
        <w:t xml:space="preserve"> once they heard about something uncertain</w:t>
      </w:r>
      <w:r>
        <w:t>, particularly</w:t>
      </w:r>
      <w:r>
        <w:t xml:space="preserve"> in China. </w:t>
      </w:r>
      <w:r>
        <w:t>F</w:t>
      </w:r>
      <w:r>
        <w:t>rom late January, even before the first case in Hong Kong</w:t>
      </w:r>
      <w:r>
        <w:t>, people</w:t>
      </w:r>
      <w:r>
        <w:t xml:space="preserve"> started to use face masks in Hong Kong.</w:t>
      </w:r>
    </w:p>
    <w:p w:rsidR="00861848" w:rsidP="009C748F">
      <w:pPr>
        <w:pStyle w:val="Answer"/>
      </w:pPr>
      <w:r>
        <w:t>If you look at the statistics in my paper, in late January</w:t>
      </w:r>
      <w:r>
        <w:t xml:space="preserve"> </w:t>
      </w:r>
      <w:r>
        <w:t>more than 70%</w:t>
      </w:r>
      <w:r>
        <w:t xml:space="preserve"> of people in Hong Kong were </w:t>
      </w:r>
      <w:r>
        <w:t xml:space="preserve">already </w:t>
      </w:r>
      <w:r>
        <w:t>wearing face masks. By mid-February</w:t>
      </w:r>
      <w:r>
        <w:t>,</w:t>
      </w:r>
      <w:r>
        <w:t xml:space="preserve"> 97% of people were using face masks. </w:t>
      </w:r>
      <w:r>
        <w:t>In</w:t>
      </w:r>
      <w:r>
        <w:t xml:space="preserve"> nursing homes, they required </w:t>
      </w:r>
      <w:r>
        <w:t>all staff to wear face masks by late January. By early February</w:t>
      </w:r>
      <w:r>
        <w:t>,</w:t>
      </w:r>
      <w:r>
        <w:t xml:space="preserve"> they stopped all outside visits</w:t>
      </w:r>
      <w:r>
        <w:t xml:space="preserve">, although that was not required by the </w:t>
      </w:r>
      <w:r>
        <w:t>G</w:t>
      </w:r>
      <w:r>
        <w:t xml:space="preserve">overnment. They stopped all outside visits </w:t>
      </w:r>
      <w:r>
        <w:t>to</w:t>
      </w:r>
      <w:r>
        <w:t xml:space="preserve"> the nursing home in early February. Then they pretty much stopped all act</w:t>
      </w:r>
      <w:r>
        <w:t>ivities in the months of February and March</w:t>
      </w:r>
      <w:r>
        <w:t xml:space="preserve">. </w:t>
      </w:r>
      <w:r>
        <w:t xml:space="preserve">They thought the outbreak was </w:t>
      </w:r>
      <w:r>
        <w:t>under</w:t>
      </w:r>
      <w:r>
        <w:t xml:space="preserve"> control by early April, so they resumed </w:t>
      </w:r>
      <w:r>
        <w:t>small-group activities, such as exercise and cognitive stimulation activities</w:t>
      </w:r>
      <w:r>
        <w:t>, but they required social distancing</w:t>
      </w:r>
      <w:r>
        <w:t xml:space="preserve"> and </w:t>
      </w:r>
      <w:r>
        <w:t>that all partici</w:t>
      </w:r>
      <w:r>
        <w:t>pants wear face masks.</w:t>
      </w:r>
    </w:p>
    <w:p w:rsidR="00653CF1" w:rsidP="009C748F">
      <w:pPr>
        <w:pStyle w:val="Answer"/>
        <w:rPr>
          <w:b/>
          <w:bCs/>
        </w:rPr>
      </w:pPr>
      <w:r>
        <w:t>In the whole process</w:t>
      </w:r>
      <w:r>
        <w:t>,</w:t>
      </w:r>
      <w:r>
        <w:t xml:space="preserve"> people have a very strong sense of </w:t>
      </w:r>
      <w:r>
        <w:t>responsibility. That put</w:t>
      </w:r>
      <w:r>
        <w:t>s</w:t>
      </w:r>
      <w:r>
        <w:t xml:space="preserve"> them in</w:t>
      </w:r>
      <w:r>
        <w:t>to</w:t>
      </w:r>
      <w:r>
        <w:t xml:space="preserve"> high gear in terms of prevention and protection.</w:t>
      </w:r>
    </w:p>
    <w:p w:rsidR="00216A78" w:rsidP="006657F1">
      <w:pPr>
        <w:pStyle w:val="Question"/>
      </w:pPr>
      <w:sdt>
        <w:sdtPr>
          <w:alias w:val="Member"/>
          <w:tag w:val="&lt;Member mnisId='4770' dodsId=''&gt;"/>
          <w:id w:val="914279985"/>
          <w:placeholder>
            <w:docPart w:val="DefaultPlaceholder_-1854013440"/>
          </w:placeholder>
          <w:richText/>
        </w:sdtPr>
        <w:sdtContent>
          <w:r w:rsidRPr="00653CF1">
            <w:rPr>
              <w:b/>
            </w:rPr>
            <w:t>Amy Callaghan:</w:t>
          </w:r>
        </w:sdtContent>
      </w:sdt>
      <w:r>
        <w:t xml:space="preserve"> Moving on to a more general question—I am happy for anyone on the panel to</w:t>
      </w:r>
      <w:r>
        <w:t xml:space="preserve"> answer this—what lessons can be learn</w:t>
      </w:r>
      <w:r>
        <w:t>ed</w:t>
      </w:r>
      <w:r>
        <w:t xml:space="preserve"> from international experience of reducing lockdown</w:t>
      </w:r>
      <w:r>
        <w:t xml:space="preserve">, where they are beginning to allow visitors into care homes again? </w:t>
      </w:r>
    </w:p>
    <w:p w:rsidR="00216A78" w:rsidP="00216A78">
      <w:pPr>
        <w:pStyle w:val="Answer"/>
      </w:pPr>
      <w:sdt>
        <w:sdtPr>
          <w:alias w:val="Witness"/>
          <w:id w:val="-1266769873"/>
          <w:placeholder>
            <w:docPart w:val="A4A320F1B8B34E258CDCB5A335FDB9BB"/>
          </w:placeholder>
          <w:richText/>
        </w:sdtPr>
        <w:sdtContent>
          <w:r w:rsidRPr="000372AD">
            <w:rPr>
              <w:b/>
              <w:i/>
            </w:rPr>
            <w:t>Professor Lum:</w:t>
          </w:r>
        </w:sdtContent>
      </w:sdt>
      <w:r>
        <w:t xml:space="preserve"> The Hong Kong situation is very interesting. We do not have total lockdown in t</w:t>
      </w:r>
      <w:r>
        <w:t>he city. We only stopped the schools, and all business pretty much went on as usual until March, when we had a second outbreak. That was mainly imported from overseas countries, when people returned to Hong Kong. At that time</w:t>
      </w:r>
      <w:r>
        <w:t>,</w:t>
      </w:r>
      <w:r>
        <w:t xml:space="preserve"> we stopped gyms and exercise </w:t>
      </w:r>
      <w:r>
        <w:t>activities. We stopped</w:t>
      </w:r>
      <w:r>
        <w:t xml:space="preserve"> massage places </w:t>
      </w:r>
      <w:r>
        <w:t xml:space="preserve">and bars. Those are the only three areas that we stopped, </w:t>
      </w:r>
      <w:r>
        <w:t xml:space="preserve">so </w:t>
      </w:r>
      <w:r>
        <w:t xml:space="preserve">we pretty much have everything going on as usual. People worked continuously until now. </w:t>
      </w:r>
    </w:p>
    <w:p w:rsidR="00216A78" w:rsidP="00216A78">
      <w:pPr>
        <w:pStyle w:val="Answer"/>
      </w:pPr>
      <w:sdt>
        <w:sdtPr>
          <w:alias w:val="Witness"/>
          <w:id w:val="-1809381215"/>
          <w:placeholder>
            <w:docPart w:val="A4A320F1B8B34E258CDCB5A335FDB9BB"/>
          </w:placeholder>
          <w:richText/>
        </w:sdtPr>
        <w:sdtContent>
          <w:r w:rsidRPr="008A6CB6">
            <w:rPr>
              <w:b/>
              <w:i/>
            </w:rPr>
            <w:t>Isabell Halletz:</w:t>
          </w:r>
        </w:sdtContent>
      </w:sdt>
      <w:r>
        <w:t xml:space="preserve"> I can add some information about Germany. We were very strict with the lockdown. We had a lockdown for four weeks, which started in April and ended by the end of April. We locked down every business, school and kindergarten. We prohibit</w:t>
      </w:r>
      <w:r>
        <w:t xml:space="preserve">ed </w:t>
      </w:r>
      <w:r>
        <w:t xml:space="preserve">visitors </w:t>
      </w:r>
      <w:r>
        <w:t>to</w:t>
      </w:r>
      <w:r>
        <w:t xml:space="preserve"> care</w:t>
      </w:r>
      <w:r>
        <w:t xml:space="preserve"> homes, even service personnel or other health personnel </w:t>
      </w:r>
      <w:r>
        <w:t>who are</w:t>
      </w:r>
      <w:r>
        <w:t xml:space="preserve"> not employed at </w:t>
      </w:r>
      <w:r>
        <w:t>those homes. They had to stay out of the homes in order not to bring any kind of virus</w:t>
      </w:r>
      <w:r>
        <w:t>,</w:t>
      </w:r>
      <w:r>
        <w:t xml:space="preserve"> or anything else</w:t>
      </w:r>
      <w:r>
        <w:t>,</w:t>
      </w:r>
      <w:r>
        <w:t xml:space="preserve"> into the homes. That was very strict. </w:t>
      </w:r>
    </w:p>
    <w:p w:rsidR="00216A78" w:rsidP="00216A78">
      <w:pPr>
        <w:pStyle w:val="Answer"/>
      </w:pPr>
      <w:r>
        <w:t>We have a federal system</w:t>
      </w:r>
      <w:r>
        <w:t>,</w:t>
      </w:r>
      <w:r>
        <w:t xml:space="preserve"> wher</w:t>
      </w:r>
      <w:r>
        <w:t xml:space="preserve">e every state has </w:t>
      </w:r>
      <w:r>
        <w:t>its</w:t>
      </w:r>
      <w:r>
        <w:t xml:space="preserve"> own rules and regulations. At the beginning</w:t>
      </w:r>
      <w:r>
        <w:t>,</w:t>
      </w:r>
      <w:r>
        <w:t xml:space="preserve"> it was quite difficult to co-ordinate all the different states and local authorities. They implemented a risk team in the high federal ministry, at health ministry level. </w:t>
      </w:r>
      <w:r>
        <w:t>Every day, t</w:t>
      </w:r>
      <w:r>
        <w:t>hey ha</w:t>
      </w:r>
      <w:r>
        <w:t>d to report new infections to the RKI. We had very close contact. There were phone calls every day with the RKI—the Robert Koch Institute—which is responsible for giving advice on what to do.</w:t>
      </w:r>
    </w:p>
    <w:p w:rsidR="00216A78" w:rsidP="00216A78">
      <w:pPr>
        <w:pStyle w:val="Answer"/>
      </w:pPr>
      <w:r>
        <w:t>As Professor Terry Lum said, we also had regulations that in lon</w:t>
      </w:r>
      <w:r>
        <w:t>g-term care homes we had to wear masks and mouth and nose protection, as well as full body cover, by the end of March. It was not only in the hospitals as before. By the end of March</w:t>
      </w:r>
      <w:r>
        <w:t>,</w:t>
      </w:r>
      <w:r>
        <w:t xml:space="preserve"> you had to be fully protected in order to work there. </w:t>
      </w:r>
    </w:p>
    <w:p w:rsidR="00216A78" w:rsidP="00216A78">
      <w:pPr>
        <w:pStyle w:val="Answer"/>
      </w:pPr>
      <w:r>
        <w:t>We are now loosen</w:t>
      </w:r>
      <w:r>
        <w:t xml:space="preserve">ing those regulations a little bit. We are starting to have visitors come back to visit residents in long-term care homes, but this is critical because the providers are very anxious about a second wave. </w:t>
      </w:r>
      <w:r>
        <w:t>Either t</w:t>
      </w:r>
      <w:r>
        <w:t xml:space="preserve">he first wave of infected people was not as </w:t>
      </w:r>
      <w:r>
        <w:t>high as expected</w:t>
      </w:r>
      <w:r>
        <w:t xml:space="preserve"> or w</w:t>
      </w:r>
      <w:r>
        <w:t xml:space="preserve">e did quite well with locking everything down. The health facilities did not expect </w:t>
      </w:r>
      <w:r>
        <w:t>such a</w:t>
      </w:r>
      <w:r>
        <w:t xml:space="preserve"> small number of patients coming in. </w:t>
      </w:r>
    </w:p>
    <w:p w:rsidR="00216A78" w:rsidP="00216A78">
      <w:pPr>
        <w:pStyle w:val="Answer"/>
      </w:pPr>
      <w:r>
        <w:t>We have separate areas in Germany where there are still a lot of infections in long-term care homes, especi</w:t>
      </w:r>
      <w:r>
        <w:t xml:space="preserve">ally in the south. The RKI referred to many people </w:t>
      </w:r>
      <w:r>
        <w:t>going to</w:t>
      </w:r>
      <w:r>
        <w:t xml:space="preserve"> Italy and Austria for skiing and winter holidays, and when they came back they brought in the virus. It was detected</w:t>
      </w:r>
      <w:r>
        <w:t xml:space="preserve"> too late—</w:t>
      </w:r>
      <w:r>
        <w:t>not too late, but later probably than in Hong Kong</w:t>
      </w:r>
      <w:r>
        <w:t>—</w:t>
      </w:r>
      <w:r>
        <w:t>to stop it spreadin</w:t>
      </w:r>
      <w:r>
        <w:t>g</w:t>
      </w:r>
      <w:r>
        <w:t xml:space="preserve"> at a very early stage, so they are still struggling a lot. Those were the first two states in Germany that </w:t>
      </w:r>
      <w:r>
        <w:t xml:space="preserve">already </w:t>
      </w:r>
      <w:r>
        <w:t xml:space="preserve">had complete lockdown by the middle of March. It helped the hospitals and long-term care homes to flatten the curve of infections in those </w:t>
      </w:r>
      <w:r>
        <w:t xml:space="preserve">areas. </w:t>
      </w:r>
    </w:p>
    <w:p w:rsidR="00216A78" w:rsidP="00216A78">
      <w:pPr>
        <w:pStyle w:val="Question"/>
        <w:numPr>
          <w:ilvl w:val="0"/>
          <w:numId w:val="9"/>
        </w:numPr>
      </w:pPr>
      <w:sdt>
        <w:sdtPr>
          <w:alias w:val="Member"/>
          <w:tag w:val="&lt;Member mnisId='1588' dodsId='36036'&gt;"/>
          <w:id w:val="-532111610"/>
          <w:placeholder>
            <w:docPart w:val="A4A320F1B8B34E258CDCB5A335FDB9BB"/>
          </w:placeholder>
          <w:richText/>
        </w:sdtPr>
        <w:sdtContent>
          <w:r w:rsidRPr="00F3677B">
            <w:rPr>
              <w:b/>
            </w:rPr>
            <w:t>Barbara Keeley:</w:t>
          </w:r>
        </w:sdtContent>
      </w:sdt>
      <w:r>
        <w:t xml:space="preserve"> </w:t>
      </w:r>
      <w:r>
        <w:t>This question is</w:t>
      </w:r>
      <w:r>
        <w:t xml:space="preserve"> for </w:t>
      </w:r>
      <w:r>
        <w:t>Adelina and Isabell</w:t>
      </w:r>
      <w:r>
        <w:t>.</w:t>
      </w:r>
      <w:r>
        <w:t xml:space="preserve"> I understand the point you make about lower levels of transmission in the community, but we cannot change when we did the lockdown. You make an important point about the need to be realist</w:t>
      </w:r>
      <w:r>
        <w:t xml:space="preserve">ic about making care homes centres of isolation, when they are actually centres of communal living. </w:t>
      </w:r>
      <w:r>
        <w:t>You made a</w:t>
      </w:r>
      <w:r>
        <w:t xml:space="preserve"> point about the value of having members of staff moving into the home.</w:t>
      </w:r>
    </w:p>
    <w:p w:rsidR="00216A78" w:rsidP="00216A78">
      <w:pPr>
        <w:pStyle w:val="QuestionCont"/>
      </w:pPr>
      <w:r>
        <w:t xml:space="preserve">Given what you know about care homes in this country and the situation we </w:t>
      </w:r>
      <w:r>
        <w:t>are in, as we exit lockdown and start to relax the guidance</w:t>
      </w:r>
      <w:r>
        <w:t>,</w:t>
      </w:r>
      <w:r>
        <w:t xml:space="preserve"> what advice would you give the UK about how we can make our care homes safer? We are still in the position of having 40% of our deaths in care homes. That is far too high a level. </w:t>
      </w:r>
    </w:p>
    <w:p w:rsidR="00216A78" w:rsidP="00216A78">
      <w:pPr>
        <w:pStyle w:val="QuestionCont"/>
      </w:pPr>
      <w:r>
        <w:t>Of all the thi</w:t>
      </w:r>
      <w:r>
        <w:t>ngs that you ran through</w:t>
      </w:r>
      <w:r>
        <w:t>—you said</w:t>
      </w:r>
      <w:r>
        <w:t xml:space="preserve"> some interesting things</w:t>
      </w:r>
      <w:r>
        <w:t xml:space="preserve">—and </w:t>
      </w:r>
      <w:r>
        <w:t>given that we cannot change the care homes overnight, what would be the most important thing? Is having step-down or isolation centres more important? Is having the staff move in more important?</w:t>
      </w:r>
      <w:r>
        <w:t xml:space="preserve"> </w:t>
      </w:r>
    </w:p>
    <w:p w:rsidR="00216A78" w:rsidP="00216A78">
      <w:pPr>
        <w:pStyle w:val="Answer"/>
      </w:pPr>
      <w:sdt>
        <w:sdtPr>
          <w:alias w:val="Witness"/>
          <w:id w:val="2091125372"/>
          <w:placeholder>
            <w:docPart w:val="A4A320F1B8B34E258CDCB5A335FDB9BB"/>
          </w:placeholder>
          <w:richText/>
        </w:sdtPr>
        <w:sdtContent>
          <w:r w:rsidRPr="005D29C8">
            <w:rPr>
              <w:b/>
              <w:i/>
            </w:rPr>
            <w:t>Adelina Comas-Herrera:</w:t>
          </w:r>
        </w:sdtContent>
      </w:sdt>
      <w:r>
        <w:t xml:space="preserve"> We have not finished with Covid. It will still be around us for a while, so </w:t>
      </w:r>
      <w:r>
        <w:t>i</w:t>
      </w:r>
      <w:r>
        <w:t>t is important that each care home—a bit like Terry described in Hong Kong—now starts havin</w:t>
      </w:r>
      <w:r>
        <w:t xml:space="preserve">g </w:t>
      </w:r>
      <w:r>
        <w:t xml:space="preserve">good technical support </w:t>
      </w:r>
      <w:r>
        <w:t>for</w:t>
      </w:r>
      <w:r>
        <w:t xml:space="preserve"> their isolation capabilities. By capabilities</w:t>
      </w:r>
      <w:r>
        <w:t>,</w:t>
      </w:r>
      <w:r>
        <w:t xml:space="preserve"> I mean the fabric of the building, the facilities</w:t>
      </w:r>
      <w:r>
        <w:t xml:space="preserve"> </w:t>
      </w:r>
      <w:r>
        <w:t xml:space="preserve">they have and the staff. </w:t>
      </w:r>
    </w:p>
    <w:p w:rsidR="00216A78" w:rsidP="00216A78">
      <w:pPr>
        <w:pStyle w:val="Answer"/>
      </w:pPr>
      <w:r>
        <w:t>What will happen is that a certain percentage of staff become unwell</w:t>
      </w:r>
      <w:r>
        <w:t>,</w:t>
      </w:r>
      <w:r>
        <w:t xml:space="preserve"> because maintaining isolation has extra staff capacity require</w:t>
      </w:r>
      <w:r>
        <w:t>ments. Each care home ideally needs some technical support because this is a new situation for all of us. We have people who have the expertise, and we can learn from countries that have dealt with Ebola</w:t>
      </w:r>
      <w:r>
        <w:t>,</w:t>
      </w:r>
      <w:r>
        <w:t xml:space="preserve"> and other infectious diseases of th</w:t>
      </w:r>
      <w:r>
        <w:t>at</w:t>
      </w:r>
      <w:r>
        <w:t xml:space="preserve"> nature</w:t>
      </w:r>
      <w:r>
        <w:t>, about</w:t>
      </w:r>
      <w:r>
        <w:t xml:space="preserve"> what constitutes good isolation in a building like a care home, for example.</w:t>
      </w:r>
    </w:p>
    <w:p w:rsidR="00216A78" w:rsidP="00216A78">
      <w:pPr>
        <w:pStyle w:val="Answer"/>
      </w:pPr>
      <w:r>
        <w:t>From my point of view, each care home should know how many people they can realistically isolate in their building and within their current staffing levels. Where they cannot iso</w:t>
      </w:r>
      <w:r>
        <w:t>late all of their residents, should they need to</w:t>
      </w:r>
      <w:r>
        <w:t>,</w:t>
      </w:r>
      <w:r>
        <w:t xml:space="preserve"> they need to know where to go and what to do. That is where the extra</w:t>
      </w:r>
      <w:r>
        <w:t>-</w:t>
      </w:r>
      <w:r>
        <w:t xml:space="preserve">capacity alternative buildings would come in. There may be some homes that do not need </w:t>
      </w:r>
      <w:r>
        <w:t>tha</w:t>
      </w:r>
      <w:r>
        <w:t>t at all, but there may be some homes that do.</w:t>
      </w:r>
      <w:r>
        <w:t xml:space="preserve"> Each one is different.</w:t>
      </w:r>
    </w:p>
    <w:p w:rsidR="00216A78" w:rsidP="00216A78">
      <w:pPr>
        <w:pStyle w:val="Answer"/>
      </w:pPr>
      <w:r>
        <w:t>It is vital that we have a very good connection with local information about the spread of the disease in the community. To give an example, if you are on an island and there are no cases at all, what the care home needs to do is ve</w:t>
      </w:r>
      <w:r>
        <w:t xml:space="preserve">ry different </w:t>
      </w:r>
      <w:r>
        <w:t>from what it would be</w:t>
      </w:r>
      <w:r>
        <w:t xml:space="preserve"> if they </w:t>
      </w:r>
      <w:r>
        <w:t>were</w:t>
      </w:r>
      <w:r>
        <w:t xml:space="preserve"> in what is currently still a community hotspot</w:t>
      </w:r>
      <w:r>
        <w:t xml:space="preserve"> in another part of the country</w:t>
      </w:r>
      <w:r>
        <w:t xml:space="preserve">. It is important that there is very good communication </w:t>
      </w:r>
      <w:r>
        <w:t>of</w:t>
      </w:r>
      <w:r>
        <w:t xml:space="preserve"> what we know about the local public health situation, the local data on </w:t>
      </w:r>
      <w:r>
        <w:t>cases, what care homes need to do, and the level of preparedness and alert.</w:t>
      </w:r>
    </w:p>
    <w:p w:rsidR="00216A78" w:rsidP="00216A78">
      <w:pPr>
        <w:pStyle w:val="Answer"/>
      </w:pPr>
      <w:r>
        <w:t>If you can see that it is coming, drastic measures—like staff moving in—may be very suitable. That is why I think some care homes did it. They could see it coming and they voluntar</w:t>
      </w:r>
      <w:r>
        <w:t xml:space="preserve">ily did that. There are quite a few examples in the UK. Again, as I said, it is about local information and local responses, and each care home itself will need something quite different. </w:t>
      </w:r>
    </w:p>
    <w:p w:rsidR="00216A78" w:rsidP="00216A78">
      <w:pPr>
        <w:pStyle w:val="Question"/>
        <w:numPr>
          <w:ilvl w:val="0"/>
          <w:numId w:val="9"/>
        </w:numPr>
      </w:pPr>
      <w:sdt>
        <w:sdtPr>
          <w:alias w:val="Member"/>
          <w:tag w:val="&lt;Member mnisId='1588' dodsId='36036'&gt;"/>
          <w:id w:val="-810789521"/>
          <w:placeholder>
            <w:docPart w:val="A4A320F1B8B34E258CDCB5A335FDB9BB"/>
          </w:placeholder>
          <w:richText/>
        </w:sdtPr>
        <w:sdtContent>
          <w:r w:rsidRPr="002242DA">
            <w:rPr>
              <w:b/>
            </w:rPr>
            <w:t>Barbara Keeley:</w:t>
          </w:r>
        </w:sdtContent>
      </w:sdt>
      <w:r>
        <w:t xml:space="preserve"> Following on with quite a small point, are you sa</w:t>
      </w:r>
      <w:r>
        <w:t xml:space="preserve">ying that perhaps each local authority area might need </w:t>
      </w:r>
      <w:r>
        <w:t>an</w:t>
      </w:r>
      <w:r>
        <w:t xml:space="preserve"> isolation step</w:t>
      </w:r>
      <w:r>
        <w:t>-</w:t>
      </w:r>
      <w:r>
        <w:t>down facility so that care homes could manage that isolation?</w:t>
      </w:r>
    </w:p>
    <w:p w:rsidR="00216A78" w:rsidP="00216A78">
      <w:pPr>
        <w:pStyle w:val="Answer"/>
      </w:pPr>
      <w:sdt>
        <w:sdtPr>
          <w:alias w:val="Witness"/>
          <w:id w:val="1526445558"/>
          <w:placeholder>
            <w:docPart w:val="A4A320F1B8B34E258CDCB5A335FDB9BB"/>
          </w:placeholder>
          <w:richText/>
        </w:sdtPr>
        <w:sdtContent>
          <w:r w:rsidRPr="002242DA">
            <w:rPr>
              <w:b/>
              <w:i/>
            </w:rPr>
            <w:t>Adelina Comas-Herrera:</w:t>
          </w:r>
        </w:sdtContent>
      </w:sdt>
      <w:r>
        <w:t xml:space="preserve"> Ideally, yes. If I were to design </w:t>
      </w:r>
      <w:r>
        <w:t>it,</w:t>
      </w:r>
      <w:r>
        <w:t xml:space="preserve"> I would have a national taskforce and I would make sure </w:t>
      </w:r>
      <w:r>
        <w:t>th</w:t>
      </w:r>
      <w:r>
        <w:t xml:space="preserve">at </w:t>
      </w:r>
      <w:r>
        <w:t xml:space="preserve">there </w:t>
      </w:r>
      <w:r>
        <w:t xml:space="preserve">was </w:t>
      </w:r>
      <w:r>
        <w:t>resource so that each care home had some technical support and understanding of what they need</w:t>
      </w:r>
      <w:r>
        <w:t>ed</w:t>
      </w:r>
      <w:r>
        <w:t xml:space="preserve">. </w:t>
      </w:r>
      <w:r>
        <w:t>It</w:t>
      </w:r>
      <w:r>
        <w:t xml:space="preserve"> could be communicated through the local authority, and they c</w:t>
      </w:r>
      <w:r>
        <w:t>ould</w:t>
      </w:r>
      <w:r>
        <w:t xml:space="preserve"> say how much extra capacity they think they would require. That </w:t>
      </w:r>
      <w:r>
        <w:t>is</w:t>
      </w:r>
      <w:r>
        <w:t xml:space="preserve"> how I wou</w:t>
      </w:r>
      <w:r>
        <w:t xml:space="preserve">ld see it. </w:t>
      </w:r>
    </w:p>
    <w:p w:rsidR="00216A78" w:rsidP="00216A78">
      <w:pPr>
        <w:pStyle w:val="Answer"/>
      </w:pPr>
      <w:sdt>
        <w:sdtPr>
          <w:alias w:val="Witness"/>
          <w:id w:val="1878663457"/>
          <w:placeholder>
            <w:docPart w:val="A4A320F1B8B34E258CDCB5A335FDB9BB"/>
          </w:placeholder>
          <w:richText/>
        </w:sdtPr>
        <w:sdtContent>
          <w:r w:rsidRPr="00A468BE">
            <w:rPr>
              <w:b/>
              <w:i/>
            </w:rPr>
            <w:t>Isabell Halletz:</w:t>
          </w:r>
        </w:sdtContent>
      </w:sdt>
      <w:r>
        <w:t xml:space="preserve"> </w:t>
      </w:r>
      <w:r>
        <w:t>F</w:t>
      </w:r>
      <w:r>
        <w:t>rom what we experienced, it was very crucial and helpful to have pandemic planning</w:t>
      </w:r>
      <w:r>
        <w:t>,</w:t>
      </w:r>
      <w:r>
        <w:t xml:space="preserve"> and information about who was doing what in what situation and who was reporting to whom. It was mandatory for every </w:t>
      </w:r>
      <w:r>
        <w:t xml:space="preserve">healthcare home to set up that kind of planning and to know what to do when. It was not only if people were infected but </w:t>
      </w:r>
      <w:r>
        <w:t>for</w:t>
      </w:r>
      <w:r>
        <w:t xml:space="preserve"> prevention.</w:t>
      </w:r>
    </w:p>
    <w:p w:rsidR="00216A78" w:rsidP="00216A78">
      <w:pPr>
        <w:pStyle w:val="Answer"/>
      </w:pPr>
      <w:r>
        <w:t>W</w:t>
      </w:r>
      <w:r>
        <w:t>hat was also helpful was that other parts of the economy stepped in. For example, rental car companies offered free rental cars for healthcare personnel and staff to drive, in order to reduce the possibility of getting infected when taking train</w:t>
      </w:r>
      <w:r>
        <w:t>s</w:t>
      </w:r>
      <w:r>
        <w:t xml:space="preserve"> or buses.</w:t>
      </w:r>
      <w:r>
        <w:t xml:space="preserve"> That was very helpful for the healthcare personnel.</w:t>
      </w:r>
    </w:p>
    <w:p w:rsidR="00216A78" w:rsidP="00216A78">
      <w:pPr>
        <w:pStyle w:val="Answer"/>
      </w:pPr>
      <w:r>
        <w:t xml:space="preserve">It was </w:t>
      </w:r>
      <w:r>
        <w:t xml:space="preserve">also </w:t>
      </w:r>
      <w:r>
        <w:t>helpful to have recruit</w:t>
      </w:r>
      <w:r>
        <w:t xml:space="preserve">ed </w:t>
      </w:r>
      <w:r>
        <w:t xml:space="preserve">people who had left the area, </w:t>
      </w:r>
      <w:r>
        <w:t>former nurses</w:t>
      </w:r>
      <w:r>
        <w:t xml:space="preserve"> now working in other professions. They had quite a broad recruitment strategy to motivate those people to come back and h</w:t>
      </w:r>
      <w:r>
        <w:t>elp out.</w:t>
      </w:r>
    </w:p>
    <w:p w:rsidR="00216A78" w:rsidP="00216A78">
      <w:pPr>
        <w:pStyle w:val="Answer"/>
      </w:pPr>
      <w:r>
        <w:t xml:space="preserve">We had the support of the German </w:t>
      </w:r>
      <w:r>
        <w:t>army</w:t>
      </w:r>
      <w:r>
        <w:t>. If there was a shortage of health personnel because of an infection or other causes—sometimes people get sick without catching the virus—we could contact the local health authorities and ask for</w:t>
      </w:r>
      <w:r>
        <w:t xml:space="preserve"> </w:t>
      </w:r>
      <w:r>
        <w:t>army</w:t>
      </w:r>
      <w:r>
        <w:t xml:space="preserve"> </w:t>
      </w:r>
      <w:r>
        <w:t xml:space="preserve">medical </w:t>
      </w:r>
      <w:r>
        <w:t xml:space="preserve">staff to support and keep up the care in those healthcare homes. </w:t>
      </w:r>
    </w:p>
    <w:p w:rsidR="00216A78" w:rsidP="00216A78">
      <w:pPr>
        <w:pStyle w:val="Question"/>
        <w:numPr>
          <w:ilvl w:val="0"/>
          <w:numId w:val="9"/>
        </w:numPr>
      </w:pPr>
      <w:sdt>
        <w:sdtPr>
          <w:alias w:val="Member"/>
          <w:tag w:val="&lt;Member mnisId='1572' dodsId='35446'&gt;"/>
          <w:id w:val="98682321"/>
          <w:placeholder>
            <w:docPart w:val="A4A320F1B8B34E258CDCB5A335FDB9BB"/>
          </w:placeholder>
          <w:richText/>
        </w:sdtPr>
        <w:sdtContent>
          <w:r w:rsidRPr="006815B5">
            <w:rPr>
              <w:b/>
            </w:rPr>
            <w:t>Chair:</w:t>
          </w:r>
        </w:sdtContent>
      </w:sdt>
      <w:r>
        <w:t xml:space="preserve"> Isabell, could you confirm </w:t>
      </w:r>
      <w:r>
        <w:t>that it</w:t>
      </w:r>
      <w:r>
        <w:t xml:space="preserve"> is the case that German care homes would not accept patients discharged from hospitals unless they had </w:t>
      </w:r>
      <w:r>
        <w:t>the</w:t>
      </w:r>
      <w:r>
        <w:t xml:space="preserve"> ability to quarantine them for two week</w:t>
      </w:r>
      <w:r>
        <w:t>s? Is that right?</w:t>
      </w:r>
    </w:p>
    <w:p w:rsidR="00216A78" w:rsidP="00216A78">
      <w:pPr>
        <w:pStyle w:val="Answer"/>
      </w:pPr>
      <w:sdt>
        <w:sdtPr>
          <w:alias w:val="Witness"/>
          <w:id w:val="974024354"/>
          <w:placeholder>
            <w:docPart w:val="A4A320F1B8B34E258CDCB5A335FDB9BB"/>
          </w:placeholder>
          <w:richText/>
        </w:sdtPr>
        <w:sdtContent>
          <w:r w:rsidRPr="00790985">
            <w:rPr>
              <w:b/>
              <w:i/>
            </w:rPr>
            <w:t>Isabell Halletz:</w:t>
          </w:r>
        </w:sdtContent>
      </w:sdt>
      <w:r>
        <w:t xml:space="preserve"> Yes</w:t>
      </w:r>
      <w:r>
        <w:t>,</w:t>
      </w:r>
      <w:r>
        <w:t xml:space="preserve"> that is right. At the beginning, in February or March, there was not that strict regulation. There were still referrals from hospitals to long-term care homes</w:t>
      </w:r>
      <w:r>
        <w:t>, but t</w:t>
      </w:r>
      <w:r>
        <w:t>he</w:t>
      </w:r>
      <w:r>
        <w:t xml:space="preserve"> </w:t>
      </w:r>
      <w:r>
        <w:t>experience</w:t>
      </w:r>
      <w:r>
        <w:t xml:space="preserve"> was that p</w:t>
      </w:r>
      <w:r>
        <w:t>atients coming from hospi</w:t>
      </w:r>
      <w:r>
        <w:t>tals had a very high risk of bringing in th</w:t>
      </w:r>
      <w:r>
        <w:t>e</w:t>
      </w:r>
      <w:r>
        <w:t xml:space="preserve"> virus, even though they did not show any symptoms. </w:t>
      </w:r>
      <w:r>
        <w:t>The</w:t>
      </w:r>
      <w:r>
        <w:t xml:space="preserve"> regulations </w:t>
      </w:r>
      <w:r>
        <w:t xml:space="preserve">were </w:t>
      </w:r>
      <w:r>
        <w:t xml:space="preserve">that you </w:t>
      </w:r>
      <w:r>
        <w:t xml:space="preserve">were </w:t>
      </w:r>
      <w:r>
        <w:t xml:space="preserve">only tested </w:t>
      </w:r>
      <w:r>
        <w:t>if you had</w:t>
      </w:r>
      <w:r>
        <w:t xml:space="preserve"> symptoms.</w:t>
      </w:r>
    </w:p>
    <w:p w:rsidR="00216A78" w:rsidP="00216A78">
      <w:pPr>
        <w:pStyle w:val="Answer"/>
      </w:pPr>
      <w:r>
        <w:t xml:space="preserve">We finally changed </w:t>
      </w:r>
      <w:r>
        <w:t>that</w:t>
      </w:r>
      <w:r>
        <w:t xml:space="preserve"> last week. We </w:t>
      </w:r>
      <w:r>
        <w:t xml:space="preserve">fought for that. We </w:t>
      </w:r>
      <w:r>
        <w:t xml:space="preserve">now have tests even </w:t>
      </w:r>
      <w:r>
        <w:t>if</w:t>
      </w:r>
      <w:r>
        <w:t xml:space="preserve"> you do not show symptoms. </w:t>
      </w:r>
      <w:r>
        <w:t>I</w:t>
      </w:r>
      <w:r>
        <w:t xml:space="preserve">t was very important for health staff </w:t>
      </w:r>
      <w:r>
        <w:t>and</w:t>
      </w:r>
      <w:r>
        <w:t xml:space="preserve"> for providers to be able to test people </w:t>
      </w:r>
      <w:r>
        <w:t>not</w:t>
      </w:r>
      <w:r>
        <w:t xml:space="preserve"> showing symptoms. </w:t>
      </w:r>
      <w:r>
        <w:t>That is</w:t>
      </w:r>
      <w:r>
        <w:t xml:space="preserve"> what we ask</w:t>
      </w:r>
      <w:r>
        <w:t>ed</w:t>
      </w:r>
      <w:r>
        <w:t xml:space="preserve"> for. Either you have a separate section where you isolate people for 14 days, or you do </w:t>
      </w:r>
      <w:r>
        <w:t>a</w:t>
      </w:r>
      <w:r>
        <w:t xml:space="preserve"> stopover in rehab centres</w:t>
      </w:r>
      <w:r>
        <w:t>,</w:t>
      </w:r>
      <w:r>
        <w:t xml:space="preserve"> or even</w:t>
      </w:r>
      <w:r>
        <w:t xml:space="preserve"> in</w:t>
      </w:r>
      <w:r>
        <w:t xml:space="preserve"> hotels that </w:t>
      </w:r>
      <w:r>
        <w:t>have been</w:t>
      </w:r>
      <w:r>
        <w:t xml:space="preserve"> reorganised. Sometimes they use huge halls </w:t>
      </w:r>
      <w:r>
        <w:t>for</w:t>
      </w:r>
      <w:r>
        <w:t xml:space="preserve"> the stopover, where the local authority has made little ho</w:t>
      </w:r>
      <w:r>
        <w:t xml:space="preserve">spital areas to make sure people </w:t>
      </w:r>
      <w:r>
        <w:t xml:space="preserve">do </w:t>
      </w:r>
      <w:r>
        <w:t xml:space="preserve">not bring the virus into residential care homes. If it is in the residential home, as Professor Terry Lum said, it is very hard to stop the virus. </w:t>
      </w:r>
      <w:r>
        <w:t>When you detect it, i</w:t>
      </w:r>
      <w:r>
        <w:t>t is already too late</w:t>
      </w:r>
      <w:r>
        <w:t>, so y</w:t>
      </w:r>
      <w:r>
        <w:t>ou have to do a lot of pr</w:t>
      </w:r>
      <w:r>
        <w:t xml:space="preserve">evention to keep it out. </w:t>
      </w:r>
    </w:p>
    <w:p w:rsidR="00216A78" w:rsidP="00216A78">
      <w:pPr>
        <w:pStyle w:val="Question"/>
        <w:numPr>
          <w:ilvl w:val="0"/>
          <w:numId w:val="9"/>
        </w:numPr>
      </w:pPr>
      <w:sdt>
        <w:sdtPr>
          <w:alias w:val="Member"/>
          <w:tag w:val="&lt;Member mnisId='4812' dodsId=''&gt;"/>
          <w:id w:val="1597597763"/>
          <w:placeholder>
            <w:docPart w:val="A4A320F1B8B34E258CDCB5A335FDB9BB"/>
          </w:placeholder>
          <w:richText/>
        </w:sdtPr>
        <w:sdtContent>
          <w:r w:rsidRPr="008A7C05">
            <w:rPr>
              <w:b/>
            </w:rPr>
            <w:t>Dean Russell:</w:t>
          </w:r>
        </w:sdtContent>
      </w:sdt>
      <w:r>
        <w:t xml:space="preserve"> In the UK</w:t>
      </w:r>
      <w:r>
        <w:t>,</w:t>
      </w:r>
      <w:r>
        <w:t xml:space="preserve"> we are now in the process of starting to ease lockdown measures. I want to understand what can be learn</w:t>
      </w:r>
      <w:r>
        <w:t>ed</w:t>
      </w:r>
      <w:r>
        <w:t xml:space="preserve"> from the international experience, where other countries such as Germany and Australia have start</w:t>
      </w:r>
      <w:r>
        <w:t>ed to reduce their lockdown,</w:t>
      </w:r>
      <w:r>
        <w:t xml:space="preserve"> </w:t>
      </w:r>
      <w:r>
        <w:t>in particular around care homes. Where are they beginning to let visitors back in? What is the process for that? What can we pick up now that we can implement, moving forward</w:t>
      </w:r>
      <w:r>
        <w:t>,</w:t>
      </w:r>
      <w:r>
        <w:t xml:space="preserve"> to protect people in care homes</w:t>
      </w:r>
      <w:r>
        <w:t>, and to</w:t>
      </w:r>
      <w:r>
        <w:t xml:space="preserve"> learn more </w:t>
      </w:r>
      <w:r>
        <w:t xml:space="preserve">broadly around the lockdown measures? </w:t>
      </w:r>
    </w:p>
    <w:p w:rsidR="00412B73" w:rsidP="00216A78">
      <w:pPr>
        <w:pStyle w:val="Answer"/>
      </w:pPr>
      <w:sdt>
        <w:sdtPr>
          <w:alias w:val="Witness"/>
          <w:id w:val="-1470052709"/>
          <w:placeholder>
            <w:docPart w:val="A4A320F1B8B34E258CDCB5A335FDB9BB"/>
          </w:placeholder>
          <w:richText/>
        </w:sdtPr>
        <w:sdtContent>
          <w:r w:rsidRPr="00E3465A">
            <w:rPr>
              <w:b/>
              <w:i/>
            </w:rPr>
            <w:t>Professor Lum:</w:t>
          </w:r>
        </w:sdtContent>
      </w:sdt>
      <w:r>
        <w:t xml:space="preserve"> In Hong Kong</w:t>
      </w:r>
      <w:r>
        <w:t>,</w:t>
      </w:r>
      <w:r>
        <w:t xml:space="preserve"> nursing homes started to take away lockdown on Mother’s </w:t>
      </w:r>
      <w:r>
        <w:t>Day</w:t>
      </w:r>
      <w:r>
        <w:t>, to allow people to visit their mothe</w:t>
      </w:r>
      <w:r>
        <w:t>r</w:t>
      </w:r>
      <w:r>
        <w:t xml:space="preserve">s. They designate an area in the nursing home as a visitation area. They allow a family </w:t>
      </w:r>
      <w:r>
        <w:t>and a resident to meet there. Before they c</w:t>
      </w:r>
      <w:r>
        <w:t>an</w:t>
      </w:r>
      <w:r>
        <w:t xml:space="preserve"> get into the nursing home, they h</w:t>
      </w:r>
      <w:r>
        <w:t>ave</w:t>
      </w:r>
      <w:r>
        <w:t xml:space="preserve"> their body temperature checked and they need to follow strict protocol for hand sanitiser. They need to wear face masks when meeting each other. The nursing homes are </w:t>
      </w:r>
      <w:r>
        <w:t>starti</w:t>
      </w:r>
      <w:r>
        <w:t xml:space="preserve">ng to </w:t>
      </w:r>
      <w:r>
        <w:t xml:space="preserve">go back to normal as of today. Since Mother’s </w:t>
      </w:r>
      <w:r>
        <w:t>Day</w:t>
      </w:r>
      <w:r>
        <w:t xml:space="preserve">, they </w:t>
      </w:r>
      <w:r>
        <w:t>have been</w:t>
      </w:r>
      <w:r>
        <w:t xml:space="preserve"> getting back to normal. So far there is no infection, touch wood.</w:t>
      </w:r>
      <w:r>
        <w:t xml:space="preserve"> </w:t>
      </w:r>
      <w:r>
        <w:t>Another one f</w:t>
      </w:r>
      <w:r>
        <w:t>or society</w:t>
      </w:r>
      <w:r>
        <w:t xml:space="preserve"> is that</w:t>
      </w:r>
      <w:r>
        <w:t xml:space="preserve"> o</w:t>
      </w:r>
      <w:r>
        <w:t xml:space="preserve">ur high schools will </w:t>
      </w:r>
      <w:r>
        <w:t>soon have</w:t>
      </w:r>
      <w:r>
        <w:t xml:space="preserve"> </w:t>
      </w:r>
      <w:r>
        <w:t>face</w:t>
      </w:r>
      <w:r>
        <w:t>-</w:t>
      </w:r>
      <w:r>
        <w:t>to</w:t>
      </w:r>
      <w:r>
        <w:t>-</w:t>
      </w:r>
      <w:r>
        <w:t>face class</w:t>
      </w:r>
      <w:r>
        <w:t>es</w:t>
      </w:r>
      <w:r>
        <w:t>—next week—</w:t>
      </w:r>
      <w:r>
        <w:t xml:space="preserve">which is </w:t>
      </w:r>
      <w:r>
        <w:t xml:space="preserve">big news </w:t>
      </w:r>
      <w:r>
        <w:t>for</w:t>
      </w:r>
      <w:r>
        <w:t xml:space="preserve"> Hong</w:t>
      </w:r>
      <w:r>
        <w:t xml:space="preserve"> Kong.</w:t>
      </w:r>
    </w:p>
    <w:p w:rsidR="00216A78" w:rsidP="00216A78">
      <w:pPr>
        <w:pStyle w:val="Answer"/>
      </w:pPr>
      <w:r>
        <w:t xml:space="preserve">We have become very accustomed to wearing face masks. I would say that 98% of people in Hong Kong wear face masks. </w:t>
      </w:r>
      <w:r>
        <w:t>H</w:t>
      </w:r>
      <w:r>
        <w:t xml:space="preserve">and sanitiser is a must. We have a protocol </w:t>
      </w:r>
      <w:r>
        <w:t xml:space="preserve">for </w:t>
      </w:r>
      <w:r>
        <w:t>wh</w:t>
      </w:r>
      <w:r>
        <w:t>en you have been</w:t>
      </w:r>
      <w:r>
        <w:t xml:space="preserve"> outside. </w:t>
      </w:r>
      <w:r>
        <w:t>In my family, for example, o</w:t>
      </w:r>
      <w:r>
        <w:t>nce I get into my hou</w:t>
      </w:r>
      <w:r>
        <w:t>se</w:t>
      </w:r>
      <w:r>
        <w:t>,</w:t>
      </w:r>
      <w:r>
        <w:t xml:space="preserve"> I take off all my clothes</w:t>
      </w:r>
      <w:r>
        <w:t xml:space="preserve">, </w:t>
      </w:r>
      <w:r>
        <w:t>wash my hands</w:t>
      </w:r>
      <w:r>
        <w:t xml:space="preserve">, throw away </w:t>
      </w:r>
      <w:r>
        <w:t>my face mask and then take a shower before I touch my family or do anything else.</w:t>
      </w:r>
    </w:p>
    <w:p w:rsidR="00216A78" w:rsidP="00216A78">
      <w:pPr>
        <w:pStyle w:val="Answer"/>
      </w:pPr>
      <w:r>
        <w:t>As I sa</w:t>
      </w:r>
      <w:r>
        <w:t>id, there was a sense of responsibility</w:t>
      </w:r>
      <w:r>
        <w:t xml:space="preserve"> after SARS. We know that</w:t>
      </w:r>
      <w:r>
        <w:t>,</w:t>
      </w:r>
      <w:r>
        <w:t xml:space="preserve"> if you get infected</w:t>
      </w:r>
      <w:r>
        <w:t>,</w:t>
      </w:r>
      <w:r>
        <w:t xml:space="preserve"> it is not only you; it </w:t>
      </w:r>
      <w:r>
        <w:t>is the whole family</w:t>
      </w:r>
      <w:r>
        <w:t xml:space="preserve"> and t</w:t>
      </w:r>
      <w:r>
        <w:t xml:space="preserve">hen the whole extended family. People are extra sensitive </w:t>
      </w:r>
      <w:r>
        <w:t>and</w:t>
      </w:r>
      <w:r>
        <w:t xml:space="preserve"> careful </w:t>
      </w:r>
      <w:r>
        <w:t>about</w:t>
      </w:r>
      <w:r>
        <w:t xml:space="preserve"> not bringing the virus into </w:t>
      </w:r>
      <w:r>
        <w:t>their</w:t>
      </w:r>
      <w:r>
        <w:t xml:space="preserve"> home </w:t>
      </w:r>
      <w:r>
        <w:t xml:space="preserve">or </w:t>
      </w:r>
      <w:r>
        <w:t>in</w:t>
      </w:r>
      <w:r>
        <w:t>to</w:t>
      </w:r>
      <w:r>
        <w:t xml:space="preserve"> </w:t>
      </w:r>
      <w:r>
        <w:t>their</w:t>
      </w:r>
      <w:r>
        <w:t xml:space="preserve"> workplace.</w:t>
      </w:r>
      <w:r>
        <w:t xml:space="preserve"> As </w:t>
      </w:r>
      <w:r>
        <w:t xml:space="preserve">long as we </w:t>
      </w:r>
      <w:r>
        <w:t>keep</w:t>
      </w:r>
      <w:r>
        <w:t xml:space="preserve"> that kind of </w:t>
      </w:r>
      <w:r>
        <w:t>attitude</w:t>
      </w:r>
      <w:r>
        <w:t>,</w:t>
      </w:r>
      <w:r>
        <w:t xml:space="preserve"> </w:t>
      </w:r>
      <w:r>
        <w:t>Hong Kong should be o</w:t>
      </w:r>
      <w:r>
        <w:t>kay.</w:t>
      </w:r>
    </w:p>
    <w:p w:rsidR="00216A78" w:rsidP="00216A78">
      <w:pPr>
        <w:pStyle w:val="Answer"/>
      </w:pPr>
      <w:r>
        <w:t>Another thing I want to</w:t>
      </w:r>
      <w:r>
        <w:t xml:space="preserve"> share is that transparent and reliable scientific information is extremely important. For example, in Hong Kong we have several people who led the fight against SARS in 2003. They are still around and still active professionally. They have become authorit</w:t>
      </w:r>
      <w:r>
        <w:t>ative figures who tell people what to do</w:t>
      </w:r>
      <w:r>
        <w:t xml:space="preserve">. Sometimes, they </w:t>
      </w:r>
      <w:r>
        <w:t xml:space="preserve">even </w:t>
      </w:r>
      <w:r>
        <w:t>advise</w:t>
      </w:r>
      <w:r>
        <w:t xml:space="preserve"> against the </w:t>
      </w:r>
      <w:r>
        <w:t>G</w:t>
      </w:r>
      <w:r>
        <w:t>overnment. For example, early on</w:t>
      </w:r>
      <w:r>
        <w:t>,</w:t>
      </w:r>
      <w:r>
        <w:t xml:space="preserve"> </w:t>
      </w:r>
      <w:r>
        <w:t>the</w:t>
      </w:r>
      <w:r>
        <w:t xml:space="preserve"> Hong Kong </w:t>
      </w:r>
      <w:r>
        <w:t>G</w:t>
      </w:r>
      <w:r>
        <w:t>overnment said that you should not wear face masks. The medical doctor who led the fight against SARS said, “You need to wea</w:t>
      </w:r>
      <w:r>
        <w:t xml:space="preserve">r face masks.” He said that everyone needed to wear face masks, going against the </w:t>
      </w:r>
      <w:r>
        <w:t>G</w:t>
      </w:r>
      <w:r>
        <w:t>overnment. Later</w:t>
      </w:r>
      <w:r>
        <w:t>,</w:t>
      </w:r>
      <w:r>
        <w:t xml:space="preserve"> in mid-March</w:t>
      </w:r>
      <w:r>
        <w:t>,</w:t>
      </w:r>
      <w:r>
        <w:t xml:space="preserve"> the </w:t>
      </w:r>
      <w:r>
        <w:t>G</w:t>
      </w:r>
      <w:r>
        <w:t>overnment changed their stance and said, “You need to wear face masks even though you do not have symptoms.”</w:t>
      </w:r>
    </w:p>
    <w:p w:rsidR="00216A78" w:rsidP="00216A78">
      <w:pPr>
        <w:pStyle w:val="Answer"/>
      </w:pPr>
      <w:r>
        <w:t>We have several people who</w:t>
      </w:r>
      <w:r>
        <w:t xml:space="preserve"> </w:t>
      </w:r>
      <w:r>
        <w:t xml:space="preserve">take </w:t>
      </w:r>
      <w:r>
        <w:t xml:space="preserve">that authoritative position </w:t>
      </w:r>
      <w:r>
        <w:t xml:space="preserve">in the </w:t>
      </w:r>
      <w:r>
        <w:t>G</w:t>
      </w:r>
      <w:r>
        <w:t xml:space="preserve">overnment, </w:t>
      </w:r>
      <w:r>
        <w:t xml:space="preserve">but </w:t>
      </w:r>
      <w:r>
        <w:t xml:space="preserve">most of them are professors or medical doctors. They use scientific information and explain it in a way that most people can understand. </w:t>
      </w:r>
      <w:r>
        <w:t>T</w:t>
      </w:r>
      <w:r>
        <w:t xml:space="preserve">hat is extremely important </w:t>
      </w:r>
      <w:r>
        <w:t>in</w:t>
      </w:r>
      <w:r>
        <w:t xml:space="preserve"> bring</w:t>
      </w:r>
      <w:r>
        <w:t>ing</w:t>
      </w:r>
      <w:r>
        <w:t xml:space="preserve"> Hong Kong people together to fight this battle.</w:t>
      </w:r>
    </w:p>
    <w:p w:rsidR="00216A78" w:rsidP="00216A78">
      <w:pPr>
        <w:pStyle w:val="Question"/>
        <w:numPr>
          <w:ilvl w:val="0"/>
          <w:numId w:val="9"/>
        </w:numPr>
      </w:pPr>
      <w:sdt>
        <w:sdtPr>
          <w:alias w:val="Member"/>
          <w:tag w:val="&lt;Member mnisId='1572' dodsId='35446'&gt;"/>
          <w:id w:val="1516876445"/>
          <w:placeholder>
            <w:docPart w:val="A4A320F1B8B34E258CDCB5A335FDB9BB"/>
          </w:placeholder>
          <w:richText/>
        </w:sdtPr>
        <w:sdtContent>
          <w:r w:rsidRPr="00BB3486">
            <w:rPr>
              <w:b/>
            </w:rPr>
            <w:t>Chair:</w:t>
          </w:r>
        </w:sdtContent>
      </w:sdt>
      <w:r>
        <w:t xml:space="preserve"> Adelina, do you want t</w:t>
      </w:r>
      <w:r>
        <w:t>o come in on the things to look out for when lifting the lockdown?</w:t>
      </w:r>
    </w:p>
    <w:p w:rsidR="00216A78" w:rsidP="00216A78">
      <w:pPr>
        <w:pStyle w:val="Answer"/>
      </w:pPr>
      <w:sdt>
        <w:sdtPr>
          <w:alias w:val="Witness"/>
          <w:id w:val="-1524778740"/>
          <w:placeholder>
            <w:docPart w:val="A4A320F1B8B34E258CDCB5A335FDB9BB"/>
          </w:placeholder>
          <w:richText/>
        </w:sdtPr>
        <w:sdtContent>
          <w:r w:rsidRPr="00BB3486">
            <w:rPr>
              <w:b/>
              <w:i/>
            </w:rPr>
            <w:t>Adelina Comas-Herrera:</w:t>
          </w:r>
        </w:sdtContent>
      </w:sdt>
      <w:r>
        <w:t xml:space="preserve"> </w:t>
      </w:r>
      <w:r>
        <w:t>W</w:t>
      </w:r>
      <w:r>
        <w:t>e had a webinar yesterday</w:t>
      </w:r>
      <w:r>
        <w:t xml:space="preserve"> when</w:t>
      </w:r>
      <w:r>
        <w:t xml:space="preserve"> somebody from Australia gave a presentation about how they are now starting to relax the restrictions on family visits, particularly</w:t>
      </w:r>
      <w:r>
        <w:t xml:space="preserve"> in care homes. She shared some resources. I am waiting for the final version of the slides and the video, but I would be very happy to share that. She </w:t>
      </w:r>
      <w:r>
        <w:t>went</w:t>
      </w:r>
      <w:r>
        <w:t xml:space="preserve"> into quite a </w:t>
      </w:r>
      <w:r>
        <w:t>lot of detail and share</w:t>
      </w:r>
      <w:r>
        <w:t>d</w:t>
      </w:r>
      <w:r>
        <w:t xml:space="preserve"> some of the policies that care homes are putting in place to </w:t>
      </w:r>
      <w:r>
        <w:t xml:space="preserve">ensure that family visiting is safe. </w:t>
      </w:r>
    </w:p>
    <w:p w:rsidR="00216A78" w:rsidP="00216A78">
      <w:pPr>
        <w:pStyle w:val="Answer"/>
      </w:pPr>
      <w:r>
        <w:t>I stress that there is a difference between visitors and what I would call family carers. Quite often people in care homes still receiv</w:t>
      </w:r>
      <w:r>
        <w:t>e</w:t>
      </w:r>
      <w:r>
        <w:t xml:space="preserve"> care from relatives, who probably visit daily. It is disruptive for people in car</w:t>
      </w:r>
      <w:r>
        <w:t>e homes, particularly if they have dementia and they do not understand why their relatives are no longer coming to see them and why they have to see them, at best, through the window. It is very important to appreciate the huge emotional wellbeing cost tha</w:t>
      </w:r>
      <w:r>
        <w:t xml:space="preserve">t has on people </w:t>
      </w:r>
      <w:r>
        <w:t>in</w:t>
      </w:r>
      <w:r>
        <w:t xml:space="preserve"> care homes. It is </w:t>
      </w:r>
      <w:r>
        <w:t>especially</w:t>
      </w:r>
      <w:r>
        <w:t xml:space="preserve"> important that we make sure family visits are safe. In the same way that we can make</w:t>
      </w:r>
      <w:r>
        <w:t xml:space="preserve"> care home</w:t>
      </w:r>
      <w:r>
        <w:t xml:space="preserve"> staff safer, we should also be thinking about how that applies, as Terry illustrated, to family visits. </w:t>
      </w:r>
    </w:p>
    <w:p w:rsidR="00216A78" w:rsidP="00216A78">
      <w:pPr>
        <w:pStyle w:val="Question"/>
        <w:numPr>
          <w:ilvl w:val="0"/>
          <w:numId w:val="9"/>
        </w:numPr>
      </w:pPr>
      <w:sdt>
        <w:sdtPr>
          <w:alias w:val="Member"/>
          <w:tag w:val="&lt;Member mnisId='4812' dodsId=''&gt;"/>
          <w:id w:val="-661005845"/>
          <w:placeholder>
            <w:docPart w:val="A4A320F1B8B34E258CDCB5A335FDB9BB"/>
          </w:placeholder>
          <w:richText/>
        </w:sdtPr>
        <w:sdtContent>
          <w:r w:rsidRPr="001A2889">
            <w:rPr>
              <w:b/>
            </w:rPr>
            <w:t>Dean Rus</w:t>
          </w:r>
          <w:r w:rsidRPr="001A2889">
            <w:rPr>
              <w:b/>
            </w:rPr>
            <w:t>sell:</w:t>
          </w:r>
        </w:sdtContent>
      </w:sdt>
      <w:r>
        <w:t xml:space="preserve"> Isabell, every country seems to be dealing with this slightly differently, especially when coming out of lockdown. Do you get a sense that globally there is a dialogue and that different countries are sharing best practice, or is everyone trying to</w:t>
      </w:r>
      <w:r>
        <w:t xml:space="preserve"> go it alone? </w:t>
      </w:r>
    </w:p>
    <w:p w:rsidR="00216A78" w:rsidP="00216A78">
      <w:pPr>
        <w:pStyle w:val="Answer"/>
      </w:pPr>
      <w:sdt>
        <w:sdtPr>
          <w:alias w:val="Witness"/>
          <w:id w:val="-1968886269"/>
          <w:placeholder>
            <w:docPart w:val="A4A320F1B8B34E258CDCB5A335FDB9BB"/>
          </w:placeholder>
          <w:richText/>
        </w:sdtPr>
        <w:sdtContent>
          <w:r w:rsidRPr="001A2889">
            <w:rPr>
              <w:b/>
              <w:i/>
            </w:rPr>
            <w:t>Isabell Halletz:</w:t>
          </w:r>
        </w:sdtContent>
      </w:sdt>
      <w:r>
        <w:t xml:space="preserve"> </w:t>
      </w:r>
      <w:r>
        <w:t>T</w:t>
      </w:r>
      <w:r>
        <w:t xml:space="preserve">here is at least a sharing of experience within the EU Commission. There is a separate committee in the EU reporting </w:t>
      </w:r>
      <w:r>
        <w:t xml:space="preserve">on </w:t>
      </w:r>
      <w:r>
        <w:t>who is doing what. They hav</w:t>
      </w:r>
      <w:r>
        <w:t>e</w:t>
      </w:r>
      <w:r>
        <w:t xml:space="preserve"> regular telephone calls and conferences to share who is doing what and w</w:t>
      </w:r>
      <w:r>
        <w:t xml:space="preserve">hen, and how to learn from each other. </w:t>
      </w:r>
    </w:p>
    <w:p w:rsidR="00216A78" w:rsidP="00216A78">
      <w:pPr>
        <w:pStyle w:val="Answer"/>
      </w:pPr>
      <w:r>
        <w:t>Globally, I am not sure whether the WHO is somehow co-ordinating a form of communication. I have not joined that kind of meeting yet. I like sharing experiences</w:t>
      </w:r>
      <w:r>
        <w:t>, as</w:t>
      </w:r>
      <w:r>
        <w:t xml:space="preserve"> in </w:t>
      </w:r>
      <w:r>
        <w:t>this</w:t>
      </w:r>
      <w:r>
        <w:t xml:space="preserve"> session</w:t>
      </w:r>
      <w:r>
        <w:t>,</w:t>
      </w:r>
      <w:r>
        <w:t xml:space="preserve"> because </w:t>
      </w:r>
      <w:r>
        <w:t>it</w:t>
      </w:r>
      <w:r>
        <w:t xml:space="preserve"> is something we can all</w:t>
      </w:r>
      <w:r>
        <w:t xml:space="preserve"> learn</w:t>
      </w:r>
      <w:r>
        <w:t xml:space="preserve"> from</w:t>
      </w:r>
      <w:r>
        <w:t xml:space="preserve">. We all have different experiences, and it is very helpful to exchange. </w:t>
      </w:r>
    </w:p>
    <w:p w:rsidR="00216A78" w:rsidP="00216A78">
      <w:pPr>
        <w:pStyle w:val="Question"/>
        <w:numPr>
          <w:ilvl w:val="0"/>
          <w:numId w:val="9"/>
        </w:numPr>
      </w:pPr>
      <w:sdt>
        <w:sdtPr>
          <w:alias w:val="Member"/>
          <w:tag w:val="&lt;Member mnisId='4812' dodsId=''&gt;"/>
          <w:id w:val="-1362508170"/>
          <w:placeholder>
            <w:docPart w:val="A4A320F1B8B34E258CDCB5A335FDB9BB"/>
          </w:placeholder>
          <w:richText/>
        </w:sdtPr>
        <w:sdtContent>
          <w:r w:rsidRPr="006E4235">
            <w:rPr>
              <w:b/>
            </w:rPr>
            <w:t>Dean Russell:</w:t>
          </w:r>
        </w:sdtContent>
      </w:sdt>
      <w:r>
        <w:t xml:space="preserve"> From your perspective</w:t>
      </w:r>
      <w:r>
        <w:t>,</w:t>
      </w:r>
      <w:r>
        <w:t xml:space="preserve"> I suppose those learnings are quite public. Would you say that scientists are broadly sharing what they</w:t>
      </w:r>
      <w:r>
        <w:t xml:space="preserve"> find</w:t>
      </w:r>
      <w:r>
        <w:t>?</w:t>
      </w:r>
    </w:p>
    <w:p w:rsidR="00216A78" w:rsidP="00216A78">
      <w:pPr>
        <w:pStyle w:val="Answer"/>
      </w:pPr>
      <w:sdt>
        <w:sdtPr>
          <w:alias w:val="Witness"/>
          <w:id w:val="2030912014"/>
          <w:placeholder>
            <w:docPart w:val="A4A320F1B8B34E258CDCB5A335FDB9BB"/>
          </w:placeholder>
          <w:richText/>
        </w:sdtPr>
        <w:sdtContent>
          <w:r w:rsidRPr="00E65501">
            <w:rPr>
              <w:b/>
              <w:i/>
            </w:rPr>
            <w:t xml:space="preserve">Isabell </w:t>
          </w:r>
          <w:r w:rsidRPr="00E65501">
            <w:rPr>
              <w:b/>
              <w:i/>
            </w:rPr>
            <w:t>Halletz:</w:t>
          </w:r>
        </w:sdtContent>
      </w:sdt>
      <w:r>
        <w:t xml:space="preserve"> Th</w:t>
      </w:r>
      <w:r>
        <w:t>at</w:t>
      </w:r>
      <w:r>
        <w:t xml:space="preserve"> is what they do</w:t>
      </w:r>
      <w:r>
        <w:t>,</w:t>
      </w:r>
      <w:r>
        <w:t xml:space="preserve"> yes. </w:t>
      </w:r>
    </w:p>
    <w:p w:rsidR="00216A78" w:rsidP="00216A78">
      <w:pPr>
        <w:pStyle w:val="Question"/>
        <w:numPr>
          <w:ilvl w:val="0"/>
          <w:numId w:val="9"/>
        </w:numPr>
      </w:pPr>
      <w:sdt>
        <w:sdtPr>
          <w:alias w:val="Member"/>
          <w:tag w:val="&lt;Member mnisId='4781' dodsId=''&gt;"/>
          <w:id w:val="-2046520885"/>
          <w:placeholder>
            <w:docPart w:val="A4A320F1B8B34E258CDCB5A335FDB9BB"/>
          </w:placeholder>
          <w:richText/>
        </w:sdtPr>
        <w:sdtContent>
          <w:r w:rsidRPr="00741242">
            <w:rPr>
              <w:b/>
            </w:rPr>
            <w:t>Dr Evans:</w:t>
          </w:r>
        </w:sdtContent>
      </w:sdt>
      <w:r>
        <w:t xml:space="preserve"> My question is for Adelina. It is a gut feeling. We are learning a lot from all the different types of care homes. Every country is in a different position. The temptation is to want to compare. Which care</w:t>
      </w:r>
      <w:r>
        <w:t xml:space="preserve"> system broadly represents the UK as a best comparison? Is there a way in which, looking wider across the world, private care homes with a certain insurance-based system do better than those with a national base? Do you have a gut instinct of where that se</w:t>
      </w:r>
      <w:r>
        <w:t xml:space="preserve">ems to be? </w:t>
      </w:r>
    </w:p>
    <w:p w:rsidR="00216A78" w:rsidP="00216A78">
      <w:pPr>
        <w:pStyle w:val="Answer"/>
      </w:pPr>
      <w:sdt>
        <w:sdtPr>
          <w:alias w:val="Witness"/>
          <w:id w:val="-1502576668"/>
          <w:placeholder>
            <w:docPart w:val="A4A320F1B8B34E258CDCB5A335FDB9BB"/>
          </w:placeholder>
          <w:richText/>
        </w:sdtPr>
        <w:sdtContent>
          <w:r w:rsidRPr="00AE50D3">
            <w:rPr>
              <w:b/>
              <w:i/>
            </w:rPr>
            <w:t>Adelina Comas-Herrera:</w:t>
          </w:r>
        </w:sdtContent>
      </w:sdt>
      <w:r>
        <w:t xml:space="preserve"> I think countries that have public financing involvement for every care home resident—Germany, South Korea </w:t>
      </w:r>
      <w:r>
        <w:t xml:space="preserve">or </w:t>
      </w:r>
      <w:r>
        <w:t xml:space="preserve">Hong Kong—know how many care home residents they have, their age and probably their health status. They have </w:t>
      </w:r>
      <w:r>
        <w:t xml:space="preserve">regular assessments because of the insurance system. They understand their levels of need and how much funding needs to follow from that. </w:t>
      </w:r>
    </w:p>
    <w:p w:rsidR="00216A78" w:rsidP="00216A78">
      <w:pPr>
        <w:pStyle w:val="Answer"/>
      </w:pPr>
      <w:r>
        <w:t>In the UK, we are a bit more like the US</w:t>
      </w:r>
      <w:r>
        <w:t>,</w:t>
      </w:r>
      <w:r>
        <w:t xml:space="preserve"> in the sense that many people are paying entirely. About 40% of care home r</w:t>
      </w:r>
      <w:r>
        <w:t xml:space="preserve">esidents are self-funders, so there is no public data on them individually. We do not have that </w:t>
      </w:r>
      <w:r>
        <w:t>information. We</w:t>
      </w:r>
      <w:r>
        <w:t xml:space="preserve"> also</w:t>
      </w:r>
      <w:r>
        <w:t xml:space="preserve"> do not have anything like a care home minimum dataset in the UK yet</w:t>
      </w:r>
      <w:r>
        <w:t xml:space="preserve">; </w:t>
      </w:r>
      <w:r>
        <w:t xml:space="preserve">I think there is in Scotland, but not in England and Wales. We do not </w:t>
      </w:r>
      <w:r>
        <w:t>know about th</w:t>
      </w:r>
      <w:r>
        <w:t>o</w:t>
      </w:r>
      <w:r>
        <w:t xml:space="preserve">se people. We do not have numbers </w:t>
      </w:r>
      <w:r>
        <w:t>for</w:t>
      </w:r>
      <w:r>
        <w:t xml:space="preserve"> them. I am trying to work out what share of care home residents have died in England, and I am struggling to find out the number of care home residents in England now and their age. Because of that</w:t>
      </w:r>
      <w:r>
        <w:t>,</w:t>
      </w:r>
      <w:r>
        <w:t xml:space="preserve"> we ca</w:t>
      </w:r>
      <w:r>
        <w:t>nnot put the numbers into a model. When we have a model, for example, for the whole population</w:t>
      </w:r>
      <w:r>
        <w:t>,</w:t>
      </w:r>
      <w:r>
        <w:t xml:space="preserve"> we will have a whole set of people for whom we actually do not know very much at all.</w:t>
      </w:r>
    </w:p>
    <w:p w:rsidR="00216A78" w:rsidP="00216A78">
      <w:pPr>
        <w:pStyle w:val="Answer"/>
      </w:pPr>
      <w:r>
        <w:t>In terms of planning, information systems are crucial. If you already have</w:t>
      </w:r>
      <w:r>
        <w:t xml:space="preserve"> an information system in place</w:t>
      </w:r>
      <w:r>
        <w:t>,</w:t>
      </w:r>
      <w:r>
        <w:t xml:space="preserve"> it is much easier to track what is happening when </w:t>
      </w:r>
      <w:r>
        <w:t xml:space="preserve">there is </w:t>
      </w:r>
      <w:r>
        <w:t>something like this pandemic. I emphasise the fact that</w:t>
      </w:r>
      <w:r>
        <w:t>,</w:t>
      </w:r>
      <w:r>
        <w:t xml:space="preserve"> if there is no public money going in</w:t>
      </w:r>
      <w:r>
        <w:t xml:space="preserve"> for</w:t>
      </w:r>
      <w:r>
        <w:t xml:space="preserve"> quite a big section of care home residents, it is very hard to hav</w:t>
      </w:r>
      <w:r>
        <w:t xml:space="preserve">e systems in place to make sure that the public sector </w:t>
      </w:r>
      <w:r>
        <w:t>and</w:t>
      </w:r>
      <w:r>
        <w:t xml:space="preserve"> the health sector know how best to support them. </w:t>
      </w:r>
    </w:p>
    <w:p w:rsidR="00216A78" w:rsidP="00216A78">
      <w:pPr>
        <w:pStyle w:val="Question"/>
        <w:numPr>
          <w:ilvl w:val="0"/>
          <w:numId w:val="9"/>
        </w:numPr>
      </w:pPr>
      <w:sdt>
        <w:sdtPr>
          <w:alias w:val="Member"/>
          <w:tag w:val="&lt;Member mnisId='4781' dodsId=''&gt;"/>
          <w:id w:val="-1176877710"/>
          <w:placeholder>
            <w:docPart w:val="A4A320F1B8B34E258CDCB5A335FDB9BB"/>
          </w:placeholder>
          <w:richText/>
        </w:sdtPr>
        <w:sdtContent>
          <w:r w:rsidRPr="003523CA">
            <w:rPr>
              <w:b/>
            </w:rPr>
            <w:t>Dr Evans:</w:t>
          </w:r>
        </w:sdtContent>
      </w:sdt>
      <w:r>
        <w:t xml:space="preserve"> Do you perceive that there is a difference in the way in which, broadly, private versus public or different countries can group togethe</w:t>
      </w:r>
      <w:r>
        <w:t>r? Although there are individual circumstances, apples and pears</w:t>
      </w:r>
      <w:r>
        <w:t>—if I use fruit and veg—</w:t>
      </w:r>
      <w:r>
        <w:t>when grouped broadly</w:t>
      </w:r>
      <w:r w:rsidRPr="006E56B0">
        <w:t xml:space="preserve"> </w:t>
      </w:r>
      <w:r>
        <w:t>is</w:t>
      </w:r>
      <w:r>
        <w:t xml:space="preserve"> </w:t>
      </w:r>
      <w:r>
        <w:t>there a different approach and different success rates</w:t>
      </w:r>
      <w:r>
        <w:t xml:space="preserve">? </w:t>
      </w:r>
      <w:r>
        <w:t>I know it is hard without the data, but what is your gut feeling, as it is your special</w:t>
      </w:r>
      <w:r>
        <w:t>t</w:t>
      </w:r>
      <w:r>
        <w:t>y</w:t>
      </w:r>
      <w:r>
        <w:t>?</w:t>
      </w:r>
    </w:p>
    <w:p w:rsidR="00216A78" w:rsidP="00216A78">
      <w:pPr>
        <w:pStyle w:val="Answer"/>
      </w:pPr>
      <w:sdt>
        <w:sdtPr>
          <w:alias w:val="Witness"/>
          <w:id w:val="-309949426"/>
          <w:placeholder>
            <w:docPart w:val="A4A320F1B8B34E258CDCB5A335FDB9BB"/>
          </w:placeholder>
          <w:richText/>
        </w:sdtPr>
        <w:sdtContent>
          <w:r w:rsidRPr="00B40D5A">
            <w:rPr>
              <w:b/>
              <w:i/>
            </w:rPr>
            <w:t>Adelina Comas-Herrera:</w:t>
          </w:r>
        </w:sdtContent>
      </w:sdt>
      <w:r>
        <w:t xml:space="preserve"> At the moment</w:t>
      </w:r>
      <w:r>
        <w:t>,</w:t>
      </w:r>
      <w:r>
        <w:t xml:space="preserve"> it is very difficult to make that sort of judgment. The things that are clear with the current level of evidence are more to do with the level of infections in the community and then in care homes. We have a lot o</w:t>
      </w:r>
      <w:r>
        <w:t>f issues with the data in terms of knowing how the number</w:t>
      </w:r>
      <w:r>
        <w:t>s</w:t>
      </w:r>
      <w:r>
        <w:t xml:space="preserve"> of deaths or infections in care homes are counted in different countries. Then we have an issue of knowing what to compare that with. </w:t>
      </w:r>
      <w:r>
        <w:t>A</w:t>
      </w:r>
      <w:r>
        <w:t>t this stage</w:t>
      </w:r>
      <w:r>
        <w:t>,</w:t>
      </w:r>
      <w:r>
        <w:t xml:space="preserve"> I could not firmly say that the way we finance care is affecting success in fighting Covid</w:t>
      </w:r>
      <w:r>
        <w:t>, but</w:t>
      </w:r>
      <w:r>
        <w:t xml:space="preserve"> I would sa</w:t>
      </w:r>
      <w:r>
        <w:t xml:space="preserve">y that it is definitely affecting our ability to keep track of what is happening. </w:t>
      </w:r>
    </w:p>
    <w:p w:rsidR="00216A78" w:rsidP="00216A78">
      <w:pPr>
        <w:pStyle w:val="Question"/>
        <w:numPr>
          <w:ilvl w:val="0"/>
          <w:numId w:val="9"/>
        </w:numPr>
      </w:pPr>
      <w:sdt>
        <w:sdtPr>
          <w:alias w:val="Member"/>
          <w:tag w:val="&lt;Member mnisId='4476' dodsId='60557'&gt;"/>
          <w:id w:val="339437820"/>
          <w:placeholder>
            <w:docPart w:val="A4A320F1B8B34E258CDCB5A335FDB9BB"/>
          </w:placeholder>
          <w:richText/>
        </w:sdtPr>
        <w:sdtContent>
          <w:r w:rsidRPr="009E15C8">
            <w:rPr>
              <w:b/>
            </w:rPr>
            <w:t>Dr Davies:</w:t>
          </w:r>
        </w:sdtContent>
      </w:sdt>
      <w:r>
        <w:t xml:space="preserve"> If you want to tackle a problem</w:t>
      </w:r>
      <w:r>
        <w:t>,</w:t>
      </w:r>
      <w:r>
        <w:t xml:space="preserve"> you need to know how bad it is. Adelina made the important comment earlier about the number of asymptomatic individuals among t</w:t>
      </w:r>
      <w:r>
        <w:t xml:space="preserve">he elderly population. I have seen evidence of testing locally, where large numbers of individuals in care homes who were not thought to be carrying Covid were in fact carrying it. </w:t>
      </w:r>
    </w:p>
    <w:p w:rsidR="00216A78" w:rsidP="00216A78">
      <w:pPr>
        <w:pStyle w:val="QuestionCont"/>
      </w:pPr>
      <w:r>
        <w:t xml:space="preserve">Do you think there needs to be much more awareness </w:t>
      </w:r>
      <w:r>
        <w:t>of</w:t>
      </w:r>
      <w:r>
        <w:t xml:space="preserve"> the fact that the si</w:t>
      </w:r>
      <w:r>
        <w:t>gns and symptoms of Covid in the elderly are not necessarily limited to a cough or a temperature?</w:t>
      </w:r>
    </w:p>
    <w:p w:rsidR="00216A78" w:rsidP="00216A78">
      <w:pPr>
        <w:pStyle w:val="Answer"/>
      </w:pPr>
      <w:sdt>
        <w:sdtPr>
          <w:alias w:val="Witness"/>
          <w:id w:val="1950343875"/>
          <w:placeholder>
            <w:docPart w:val="A4A320F1B8B34E258CDCB5A335FDB9BB"/>
          </w:placeholder>
          <w:richText/>
        </w:sdtPr>
        <w:sdtContent>
          <w:r w:rsidRPr="0079321F">
            <w:rPr>
              <w:b/>
              <w:i/>
            </w:rPr>
            <w:t>Adelina Comas-Herrera:</w:t>
          </w:r>
        </w:sdtContent>
      </w:sdt>
      <w:r>
        <w:t xml:space="preserve"> It is very important to update the guidance for England to make sure that is fully reflected and communicated to all care homes and t</w:t>
      </w:r>
      <w:r>
        <w:t xml:space="preserve">hat </w:t>
      </w:r>
      <w:r>
        <w:t>it</w:t>
      </w:r>
      <w:r>
        <w:t xml:space="preserve"> is influencing how we </w:t>
      </w:r>
      <w:r>
        <w:t>p</w:t>
      </w:r>
      <w:r>
        <w:t>rioritis</w:t>
      </w:r>
      <w:r>
        <w:t>e</w:t>
      </w:r>
      <w:r>
        <w:t xml:space="preserve"> testing. If I may say so, </w:t>
      </w:r>
      <w:r>
        <w:t xml:space="preserve">the </w:t>
      </w:r>
      <w:r>
        <w:t>chang</w:t>
      </w:r>
      <w:r>
        <w:t>e in</w:t>
      </w:r>
      <w:r>
        <w:t xml:space="preserve"> guidance has been quite slow in recognising asymptomatic transmission, particularly in England. </w:t>
      </w:r>
    </w:p>
    <w:p w:rsidR="00216A78" w:rsidP="00216A78">
      <w:pPr>
        <w:pStyle w:val="Question"/>
        <w:numPr>
          <w:ilvl w:val="0"/>
          <w:numId w:val="9"/>
        </w:numPr>
      </w:pPr>
      <w:sdt>
        <w:sdtPr>
          <w:alias w:val="Member"/>
          <w:tag w:val="&lt;Member mnisId='1572' dodsId='35446'&gt;"/>
          <w:id w:val="-1249567110"/>
          <w:placeholder>
            <w:docPart w:val="A4A320F1B8B34E258CDCB5A335FDB9BB"/>
          </w:placeholder>
          <w:richText/>
        </w:sdtPr>
        <w:sdtContent>
          <w:r w:rsidRPr="007C5AD7">
            <w:rPr>
              <w:b/>
            </w:rPr>
            <w:t>Chair:</w:t>
          </w:r>
        </w:sdtContent>
      </w:sdt>
      <w:r>
        <w:t xml:space="preserve"> Professor Lum</w:t>
      </w:r>
      <w:r>
        <w:t>, a</w:t>
      </w:r>
      <w:r>
        <w:t xml:space="preserve">s </w:t>
      </w:r>
      <w:r>
        <w:t>my</w:t>
      </w:r>
      <w:r>
        <w:t xml:space="preserve"> final question in this section, could you answer </w:t>
      </w:r>
      <w:r>
        <w:t xml:space="preserve">this? You said something very striking in your earlier comments </w:t>
      </w:r>
      <w:r>
        <w:t>that</w:t>
      </w:r>
      <w:r>
        <w:t xml:space="preserve"> I have never heard before</w:t>
      </w:r>
      <w:r>
        <w:t>, which is</w:t>
      </w:r>
      <w:r>
        <w:t xml:space="preserve"> that there has not been a single infection of frontline healthcare workers</w:t>
      </w:r>
      <w:r w:rsidRPr="007A1B1D">
        <w:t xml:space="preserve"> </w:t>
      </w:r>
      <w:r>
        <w:t>in Hong Kong</w:t>
      </w:r>
      <w:r>
        <w:t>.</w:t>
      </w:r>
      <w:r>
        <w:t xml:space="preserve"> </w:t>
      </w:r>
      <w:r>
        <w:t>We have been talking about care homes, but are there any broad</w:t>
      </w:r>
      <w:r>
        <w:t>er lessons that you learn</w:t>
      </w:r>
      <w:r>
        <w:t>ed</w:t>
      </w:r>
      <w:r>
        <w:t xml:space="preserve"> from SARS and MERS about frontline healthcare workers that you could briefly share with us, because that is extraordinarily impressive?</w:t>
      </w:r>
    </w:p>
    <w:p w:rsidR="00216A78" w:rsidP="00216A78">
      <w:pPr>
        <w:pStyle w:val="Answer"/>
      </w:pPr>
      <w:sdt>
        <w:sdtPr>
          <w:alias w:val="Witness"/>
          <w:id w:val="-1510750240"/>
          <w:placeholder>
            <w:docPart w:val="A4A320F1B8B34E258CDCB5A335FDB9BB"/>
          </w:placeholder>
          <w:richText/>
        </w:sdtPr>
        <w:sdtContent>
          <w:r w:rsidRPr="004763A8">
            <w:rPr>
              <w:b/>
              <w:i/>
            </w:rPr>
            <w:t>Professor Lum:</w:t>
          </w:r>
        </w:sdtContent>
      </w:sdt>
      <w:r>
        <w:t xml:space="preserve"> First, we know that older persons are more vulnerable to the virus. Even</w:t>
      </w:r>
      <w:r>
        <w:t xml:space="preserve"> wo</w:t>
      </w:r>
      <w:r>
        <w:t xml:space="preserve">rse, </w:t>
      </w:r>
      <w:r>
        <w:t>once they get infected,</w:t>
      </w:r>
      <w:r>
        <w:t xml:space="preserve"> </w:t>
      </w:r>
      <w:r>
        <w:t>a lot of them will need intensive care and eventually a mechanical ventilator. The first</w:t>
      </w:r>
      <w:r>
        <w:t xml:space="preserve"> way to protect frontline </w:t>
      </w:r>
      <w:r>
        <w:t>healthcare worker</w:t>
      </w:r>
      <w:r>
        <w:t>s</w:t>
      </w:r>
      <w:r>
        <w:t xml:space="preserve"> is not to over</w:t>
      </w:r>
      <w:r>
        <w:t>whelm</w:t>
      </w:r>
      <w:r>
        <w:t xml:space="preserve"> the system. It is extremely important not to </w:t>
      </w:r>
      <w:r>
        <w:t>g</w:t>
      </w:r>
      <w:r>
        <w:t xml:space="preserve">et the virus in care homes. </w:t>
      </w:r>
    </w:p>
    <w:p w:rsidR="00216A78" w:rsidP="00306A87">
      <w:pPr>
        <w:pStyle w:val="Answer"/>
      </w:pPr>
      <w:r>
        <w:t>It is an interesting phenomenon. You want to protect frontline healthcare worker</w:t>
      </w:r>
      <w:r>
        <w:t>s</w:t>
      </w:r>
      <w:r>
        <w:t>, but in order to do so you do not want the virus to get in</w:t>
      </w:r>
      <w:r>
        <w:t>to</w:t>
      </w:r>
      <w:r>
        <w:t xml:space="preserve"> the care home. Once it gets into the care home</w:t>
      </w:r>
      <w:r>
        <w:t>,</w:t>
      </w:r>
      <w:r>
        <w:t xml:space="preserve"> it will spread among older people really fast. A lot of older people get i</w:t>
      </w:r>
      <w:r>
        <w:t xml:space="preserve">nto </w:t>
      </w:r>
      <w:r>
        <w:t xml:space="preserve">the care system and then </w:t>
      </w:r>
      <w:r>
        <w:t xml:space="preserve">go </w:t>
      </w:r>
      <w:r>
        <w:t>into intensive care</w:t>
      </w:r>
      <w:r>
        <w:t>, and t</w:t>
      </w:r>
      <w:r>
        <w:t xml:space="preserve">he intensive care room </w:t>
      </w:r>
      <w:r>
        <w:t>i</w:t>
      </w:r>
      <w:r>
        <w:t>s overwhelmed</w:t>
      </w:r>
      <w:r>
        <w:t xml:space="preserve">. Then they need to use </w:t>
      </w:r>
      <w:r>
        <w:t>negative air pressure</w:t>
      </w:r>
      <w:r>
        <w:t>,</w:t>
      </w:r>
      <w:r>
        <w:t xml:space="preserve"> or to</w:t>
      </w:r>
      <w:r>
        <w:t xml:space="preserve"> </w:t>
      </w:r>
      <w:r>
        <w:t xml:space="preserve">deal with </w:t>
      </w:r>
      <w:r>
        <w:t xml:space="preserve">the </w:t>
      </w:r>
      <w:r>
        <w:t>infection a</w:t>
      </w:r>
      <w:r>
        <w:t>t</w:t>
      </w:r>
      <w:r>
        <w:t xml:space="preserve"> an iso</w:t>
      </w:r>
      <w:r>
        <w:t>lation or</w:t>
      </w:r>
      <w:r>
        <w:t xml:space="preserve"> treatment centre.</w:t>
      </w:r>
      <w:r>
        <w:t xml:space="preserve"> </w:t>
      </w:r>
      <w:r>
        <w:t>Once</w:t>
      </w:r>
      <w:r>
        <w:t xml:space="preserve"> they</w:t>
      </w:r>
      <w:r>
        <w:t xml:space="preserve"> get into th</w:t>
      </w:r>
      <w:r>
        <w:t>at</w:t>
      </w:r>
      <w:r>
        <w:t xml:space="preserve"> situation, the virus will spread within the hospital. That is exactly what happened in the SARS outbreak.</w:t>
      </w:r>
    </w:p>
    <w:p w:rsidR="00216A78" w:rsidP="00216A78">
      <w:pPr>
        <w:pStyle w:val="Answer"/>
      </w:pPr>
      <w:r>
        <w:t xml:space="preserve">The second </w:t>
      </w:r>
      <w:r>
        <w:t>thing</w:t>
      </w:r>
      <w:r>
        <w:t xml:space="preserve"> is to trace all close contact people so that </w:t>
      </w:r>
      <w:r>
        <w:t>we</w:t>
      </w:r>
      <w:r>
        <w:t xml:space="preserve"> know, when people come in, whether he or she has </w:t>
      </w:r>
      <w:r>
        <w:t xml:space="preserve">had </w:t>
      </w:r>
      <w:r>
        <w:t>close contact with someone who has had the virus before. In the Covid-19 pathway of infection, the virus load is highest on the second day after infection</w:t>
      </w:r>
      <w:r>
        <w:t>. At that time</w:t>
      </w:r>
      <w:r>
        <w:t>,</w:t>
      </w:r>
      <w:r>
        <w:t xml:space="preserve"> the symptom</w:t>
      </w:r>
      <w:r>
        <w:t>s</w:t>
      </w:r>
      <w:r>
        <w:t xml:space="preserve"> ha</w:t>
      </w:r>
      <w:r>
        <w:t>ve</w:t>
      </w:r>
      <w:r>
        <w:t xml:space="preserve"> not been </w:t>
      </w:r>
      <w:r>
        <w:t>showing</w:t>
      </w:r>
      <w:r>
        <w:t xml:space="preserve"> up yet. It is not as simple as</w:t>
      </w:r>
      <w:r>
        <w:t xml:space="preserve"> the</w:t>
      </w:r>
      <w:r>
        <w:t xml:space="preserve"> </w:t>
      </w:r>
      <w:r>
        <w:t xml:space="preserve">contaminated </w:t>
      </w:r>
      <w:r>
        <w:t xml:space="preserve">patient. </w:t>
      </w:r>
      <w:r>
        <w:t>P</w:t>
      </w:r>
      <w:r>
        <w:t>eople who get infected are highly infectious even before they have symptoms</w:t>
      </w:r>
      <w:r>
        <w:t>, so</w:t>
      </w:r>
      <w:r>
        <w:t>,</w:t>
      </w:r>
      <w:r>
        <w:t xml:space="preserve"> i</w:t>
      </w:r>
      <w:r>
        <w:t>f we d</w:t>
      </w:r>
      <w:r>
        <w:t>id</w:t>
      </w:r>
      <w:r>
        <w:t xml:space="preserve"> not know whether </w:t>
      </w:r>
      <w:r>
        <w:t>a person</w:t>
      </w:r>
      <w:r>
        <w:t xml:space="preserve"> ha</w:t>
      </w:r>
      <w:r>
        <w:t>d</w:t>
      </w:r>
      <w:r>
        <w:t xml:space="preserve"> had</w:t>
      </w:r>
      <w:r>
        <w:t xml:space="preserve"> contact with a person </w:t>
      </w:r>
      <w:r>
        <w:t xml:space="preserve">or patient before, we </w:t>
      </w:r>
      <w:r>
        <w:t>should not</w:t>
      </w:r>
      <w:r>
        <w:t xml:space="preserve"> </w:t>
      </w:r>
      <w:r>
        <w:t>admit that person into a regular ward. That w</w:t>
      </w:r>
      <w:r>
        <w:t>ould</w:t>
      </w:r>
      <w:r>
        <w:t xml:space="preserve"> eventually lead to an outbreak. Th</w:t>
      </w:r>
      <w:r>
        <w:t>e second thing is</w:t>
      </w:r>
      <w:r>
        <w:t xml:space="preserve"> </w:t>
      </w:r>
      <w:r>
        <w:t xml:space="preserve">to make sure </w:t>
      </w:r>
      <w:r>
        <w:t>that</w:t>
      </w:r>
      <w:r>
        <w:t xml:space="preserve"> does not happen.</w:t>
      </w:r>
    </w:p>
    <w:p w:rsidR="00216A78" w:rsidP="00216A78">
      <w:pPr>
        <w:pStyle w:val="Answer"/>
        <w:rPr>
          <w:b/>
          <w:bCs/>
        </w:rPr>
      </w:pPr>
      <w:r>
        <w:t>We learn</w:t>
      </w:r>
      <w:r>
        <w:t>ed</w:t>
      </w:r>
      <w:r>
        <w:t xml:space="preserve"> a lot about the potential spread of the virus. They ma</w:t>
      </w:r>
      <w:r>
        <w:t>k</w:t>
      </w:r>
      <w:r>
        <w:t>e sure they ha</w:t>
      </w:r>
      <w:r>
        <w:t>ve</w:t>
      </w:r>
      <w:r>
        <w:t xml:space="preserve"> enough personal protective gear in the hospital. The good thing is that in Hong Kong, because of SARS, we have enough stock in hospitals as well as in nursing homes. For example, in n</w:t>
      </w:r>
      <w:r>
        <w:t>ursing homes they usually have about</w:t>
      </w:r>
      <w:r>
        <w:t xml:space="preserve"> one to</w:t>
      </w:r>
      <w:r>
        <w:t xml:space="preserve"> three months’ stock of face masks or other personal protective equipment. That is important. It allows them about three months to prepare for the worst. That three months gives us the opportunity to manufacture m</w:t>
      </w:r>
      <w:r>
        <w:t>asks in Hong Kong, as well as purchasing high</w:t>
      </w:r>
      <w:r>
        <w:t>-</w:t>
      </w:r>
      <w:r>
        <w:t>quality</w:t>
      </w:r>
      <w:r>
        <w:t xml:space="preserve"> equipment. Those are </w:t>
      </w:r>
      <w:r>
        <w:t>essential things.</w:t>
      </w:r>
      <w:r>
        <w:rPr>
          <w:b/>
          <w:bCs/>
        </w:rPr>
        <w:t xml:space="preserve"> </w:t>
      </w:r>
    </w:p>
    <w:p w:rsidR="00216A78" w:rsidP="00216A78">
      <w:pPr>
        <w:pStyle w:val="Answer"/>
      </w:pPr>
      <w:r>
        <w:t xml:space="preserve">Lastly, as I said, there is a very high sense of responsibility in Hong Kong. </w:t>
      </w:r>
      <w:r>
        <w:t>A</w:t>
      </w:r>
      <w:r>
        <w:t>bout 20% to 30% of patients infected by SARS</w:t>
      </w:r>
      <w:r>
        <w:t xml:space="preserve"> were medical doctors</w:t>
      </w:r>
      <w:r>
        <w:t>, nurses or frontl</w:t>
      </w:r>
      <w:r>
        <w:t xml:space="preserve">ine workers. Several doctors passed away because of that. </w:t>
      </w:r>
      <w:r>
        <w:t>I</w:t>
      </w:r>
      <w:r>
        <w:t>t was a very painful experience</w:t>
      </w:r>
      <w:r>
        <w:t>, so w</w:t>
      </w:r>
      <w:r>
        <w:t>e try everything possible to stop infection within hospital</w:t>
      </w:r>
      <w:r>
        <w:t>s</w:t>
      </w:r>
      <w:r>
        <w:t xml:space="preserve">. By doing so, we are able to </w:t>
      </w:r>
      <w:r>
        <w:t>shut</w:t>
      </w:r>
      <w:r>
        <w:t xml:space="preserve"> down the chain of transmission from hospital to nursing home</w:t>
      </w:r>
      <w:r>
        <w:t>, and</w:t>
      </w:r>
      <w:r>
        <w:t xml:space="preserve"> w</w:t>
      </w:r>
      <w:r>
        <w:t xml:space="preserve">e are able to protect a large number of older people in nursing homes from getting infected. As a result, we do not overwhelm the care system. </w:t>
      </w:r>
    </w:p>
    <w:p w:rsidR="00216A78" w:rsidP="00216A78">
      <w:pPr>
        <w:pStyle w:val="Question"/>
        <w:numPr>
          <w:ilvl w:val="0"/>
          <w:numId w:val="0"/>
        </w:numPr>
        <w:ind w:left="794"/>
      </w:pPr>
      <w:sdt>
        <w:sdtPr>
          <w:alias w:val="Member"/>
          <w:tag w:val="&lt;Member mnisId='1572' dodsId='35446'&gt;"/>
          <w:id w:val="521754100"/>
          <w:placeholder>
            <w:docPart w:val="A4A320F1B8B34E258CDCB5A335FDB9BB"/>
          </w:placeholder>
          <w:richText/>
        </w:sdtPr>
        <w:sdtContent>
          <w:r w:rsidRPr="003F6765">
            <w:rPr>
              <w:b/>
            </w:rPr>
            <w:t>Chair:</w:t>
          </w:r>
        </w:sdtContent>
      </w:sdt>
      <w:r>
        <w:t xml:space="preserve"> Thank you very much indeed. We are now going to say thank you and </w:t>
      </w:r>
      <w:r>
        <w:t>good bye</w:t>
      </w:r>
      <w:r>
        <w:t xml:space="preserve"> to Professor Lum from Hong</w:t>
      </w:r>
      <w:r>
        <w:t xml:space="preserve"> Kong and Frau Halletz from Germany. Thank you for joining us, despite how busy we know everyone is at the moment. Adelina is going to join us for the next session, as we welcome more witnesses</w:t>
      </w:r>
      <w:r>
        <w:t xml:space="preserve"> and move on to a detailed examination of the situation in the </w:t>
      </w:r>
      <w:r>
        <w:t>UK at the moment.</w:t>
      </w:r>
    </w:p>
    <w:p w:rsidR="007331EC" w:rsidP="007331EC">
      <w:pPr>
        <w:pStyle w:val="TitlePanel0"/>
      </w:pPr>
      <w:bookmarkStart w:id="2" w:name="Panel2"/>
      <w:bookmarkEnd w:id="2"/>
      <w:r>
        <w:t>Examination of witnesses</w:t>
      </w:r>
    </w:p>
    <w:p w:rsidR="007331EC" w:rsidP="007331EC">
      <w:pPr>
        <w:pStyle w:val="Para"/>
      </w:pPr>
      <w:r>
        <w:t>Witnesses: Adelina Comas-Herrera, Professor Green, Vic Rayner and James Bullion.</w:t>
      </w:r>
    </w:p>
    <w:p w:rsidR="007331EC" w:rsidP="007331EC">
      <w:pPr>
        <w:pStyle w:val="Question"/>
        <w:numPr>
          <w:ilvl w:val="0"/>
          <w:numId w:val="9"/>
        </w:numPr>
      </w:pPr>
      <w:sdt>
        <w:sdtPr>
          <w:alias w:val="Member"/>
          <w:tag w:val="&lt;Member mnisId='1572' dodsId='35446'&gt;"/>
          <w:id w:val="-986308340"/>
          <w:placeholder>
            <w:docPart w:val="0B5E5931614B4419AC9B212F4B68081A"/>
          </w:placeholder>
          <w:richText/>
        </w:sdtPr>
        <w:sdtContent>
          <w:r w:rsidRPr="006923B9">
            <w:rPr>
              <w:b/>
              <w:bCs/>
            </w:rPr>
            <w:t>Chair:</w:t>
          </w:r>
        </w:sdtContent>
      </w:sdt>
      <w:r>
        <w:t xml:space="preserve"> </w:t>
      </w:r>
      <w:r w:rsidRPr="006923B9">
        <w:t xml:space="preserve">I welcome Professor Martin Green from Care England, </w:t>
      </w:r>
      <w:r>
        <w:t>which</w:t>
      </w:r>
      <w:r w:rsidRPr="006923B9">
        <w:t xml:space="preserve"> represents the largest care home providers</w:t>
      </w:r>
      <w:r>
        <w:t>,</w:t>
      </w:r>
      <w:r w:rsidRPr="006923B9">
        <w:t xml:space="preserve"> Vic Rayner of the Nat</w:t>
      </w:r>
      <w:r w:rsidRPr="006923B9">
        <w:t>ional Care Forum, representing not</w:t>
      </w:r>
      <w:r>
        <w:t>-</w:t>
      </w:r>
      <w:r w:rsidRPr="006923B9">
        <w:t>for</w:t>
      </w:r>
      <w:r>
        <w:t>-</w:t>
      </w:r>
      <w:r w:rsidRPr="006923B9">
        <w:t xml:space="preserve">profit care homes and domiciliary care providers, and James Bullion from the Association of Directors of Adult Social </w:t>
      </w:r>
      <w:r>
        <w:t>Services</w:t>
      </w:r>
      <w:r>
        <w:t>—</w:t>
      </w:r>
      <w:r>
        <w:t xml:space="preserve">he </w:t>
      </w:r>
      <w:r w:rsidRPr="006923B9">
        <w:t xml:space="preserve">represents all </w:t>
      </w:r>
      <w:r w:rsidRPr="006923B9">
        <w:t>the people in local authorities who are responsible for the delivery of social car</w:t>
      </w:r>
      <w:r>
        <w:t>e</w:t>
      </w:r>
      <w:r w:rsidRPr="006923B9">
        <w:t xml:space="preserve">. </w:t>
      </w:r>
    </w:p>
    <w:p w:rsidR="007331EC" w:rsidP="007331EC">
      <w:pPr>
        <w:pStyle w:val="Question"/>
        <w:numPr>
          <w:ilvl w:val="0"/>
          <w:numId w:val="0"/>
        </w:numPr>
        <w:ind w:left="794"/>
      </w:pPr>
      <w:r w:rsidRPr="006923B9">
        <w:t xml:space="preserve">For the first question I </w:t>
      </w:r>
      <w:r>
        <w:t>will stay</w:t>
      </w:r>
      <w:r w:rsidRPr="006923B9">
        <w:t xml:space="preserve"> with Adelina, because we want to do a little bit of a stock</w:t>
      </w:r>
      <w:r>
        <w:t>-</w:t>
      </w:r>
      <w:r w:rsidRPr="006923B9">
        <w:t>take as to where we are right now in the social care sector, particularly in care homes. Adelina, the official figures so far are that we have had 12</w:t>
      </w:r>
      <w:r>
        <w:t>,</w:t>
      </w:r>
      <w:r w:rsidRPr="006923B9">
        <w:t xml:space="preserve">500 Covid deaths in care homes, but </w:t>
      </w:r>
      <w:r w:rsidRPr="006923B9">
        <w:t>some of your colleagues at the London School of Economics say that it is more like</w:t>
      </w:r>
      <w:r>
        <w:t>ly</w:t>
      </w:r>
      <w:r w:rsidRPr="006923B9">
        <w:t xml:space="preserve"> to be 22,000 deaths in care homes, which would </w:t>
      </w:r>
      <w:r>
        <w:t>mean that</w:t>
      </w:r>
      <w:r w:rsidRPr="006923B9">
        <w:t xml:space="preserve"> one in 20 of all care home residents in this country ha</w:t>
      </w:r>
      <w:r>
        <w:t>s</w:t>
      </w:r>
      <w:r w:rsidRPr="006923B9">
        <w:t xml:space="preserve"> died from </w:t>
      </w:r>
      <w:r>
        <w:t>c</w:t>
      </w:r>
      <w:r w:rsidRPr="006923B9">
        <w:t>oronavirus</w:t>
      </w:r>
      <w:r>
        <w:t>—</w:t>
      </w:r>
      <w:r w:rsidRPr="006923B9">
        <w:t xml:space="preserve">a very shocking figure if it </w:t>
      </w:r>
      <w:r>
        <w:t>were</w:t>
      </w:r>
      <w:r w:rsidRPr="006923B9">
        <w:t xml:space="preserve"> t</w:t>
      </w:r>
      <w:r w:rsidRPr="006923B9">
        <w:t xml:space="preserve">rue. </w:t>
      </w:r>
      <w:r>
        <w:t>C</w:t>
      </w:r>
      <w:r w:rsidRPr="006923B9">
        <w:t>ould you tell us why you and your colleagues think it might be that high?</w:t>
      </w:r>
    </w:p>
    <w:p w:rsidR="007331EC" w:rsidP="007331EC">
      <w:pPr>
        <w:pStyle w:val="Answer"/>
      </w:pPr>
      <w:sdt>
        <w:sdtPr>
          <w:alias w:val="Witness"/>
          <w:id w:val="-283428305"/>
          <w:placeholder>
            <w:docPart w:val="0B5E5931614B4419AC9B212F4B68081A"/>
          </w:placeholder>
          <w:richText/>
        </w:sdtPr>
        <w:sdtContent>
          <w:r w:rsidRPr="005F4D55">
            <w:rPr>
              <w:b/>
              <w:i/>
            </w:rPr>
            <w:t>Adelina Comas-Herrera:</w:t>
          </w:r>
        </w:sdtContent>
      </w:sdt>
      <w:r>
        <w:t xml:space="preserve"> </w:t>
      </w:r>
      <w:r w:rsidRPr="006923B9">
        <w:t xml:space="preserve">We looked at the ONS data </w:t>
      </w:r>
      <w:r>
        <w:t>for</w:t>
      </w:r>
      <w:r w:rsidRPr="006923B9">
        <w:t xml:space="preserve"> excess deaths in care homes</w:t>
      </w:r>
      <w:r>
        <w:t xml:space="preserve">; </w:t>
      </w:r>
      <w:r w:rsidRPr="006923B9">
        <w:t>when I say excess, it was compar</w:t>
      </w:r>
      <w:r>
        <w:t>ed</w:t>
      </w:r>
      <w:r w:rsidRPr="006923B9">
        <w:t xml:space="preserve"> with 2019, using data that the ONS published last week. W</w:t>
      </w:r>
      <w:r w:rsidRPr="006923B9">
        <w:t xml:space="preserve">e started with </w:t>
      </w:r>
      <w:r>
        <w:t>an</w:t>
      </w:r>
      <w:r w:rsidRPr="006923B9">
        <w:t xml:space="preserve"> initial set of figures earlier in the week and then they publish</w:t>
      </w:r>
      <w:r>
        <w:t>ed</w:t>
      </w:r>
      <w:r w:rsidRPr="006923B9">
        <w:t xml:space="preserve"> new figures on Friday, so this weekend we updated our estimates based on their results. </w:t>
      </w:r>
      <w:r>
        <w:t>T</w:t>
      </w:r>
      <w:r w:rsidRPr="006923B9">
        <w:t xml:space="preserve">he number of </w:t>
      </w:r>
      <w:r w:rsidRPr="006923B9">
        <w:t>care home residents</w:t>
      </w:r>
      <w:r w:rsidRPr="006923B9">
        <w:t xml:space="preserve"> who died up to 1 May</w:t>
      </w:r>
      <w:r>
        <w:t>,</w:t>
      </w:r>
      <w:r w:rsidRPr="006923B9">
        <w:t xml:space="preserve"> and registered by 9 May</w:t>
      </w:r>
      <w:r>
        <w:t>,</w:t>
      </w:r>
      <w:r w:rsidRPr="006923B9">
        <w:t xml:space="preserve"> wo</w:t>
      </w:r>
      <w:r w:rsidRPr="006923B9">
        <w:t>uld be 22,231</w:t>
      </w:r>
      <w:r>
        <w:t>. T</w:t>
      </w:r>
      <w:r w:rsidRPr="006923B9">
        <w:t xml:space="preserve">hat is for England. </w:t>
      </w:r>
      <w:r>
        <w:t xml:space="preserve">Yesterday, </w:t>
      </w:r>
      <w:r w:rsidRPr="006923B9">
        <w:t>some colleagues published data</w:t>
      </w:r>
      <w:r>
        <w:t xml:space="preserve"> for </w:t>
      </w:r>
      <w:r w:rsidRPr="006923B9">
        <w:t xml:space="preserve">Scotland, and the report is now on the web, but I am not as familiar with it as I am with the England one. </w:t>
      </w:r>
    </w:p>
    <w:p w:rsidR="007331EC" w:rsidP="007331EC">
      <w:pPr>
        <w:pStyle w:val="Answer"/>
      </w:pPr>
      <w:r>
        <w:t>M</w:t>
      </w:r>
      <w:r w:rsidRPr="006923B9">
        <w:t xml:space="preserve">y colleagues </w:t>
      </w:r>
      <w:r>
        <w:t xml:space="preserve">at LSE </w:t>
      </w:r>
      <w:r w:rsidRPr="006923B9">
        <w:t xml:space="preserve">and I </w:t>
      </w:r>
      <w:r>
        <w:t xml:space="preserve">are focusing </w:t>
      </w:r>
      <w:r w:rsidRPr="006923B9">
        <w:t>on excess deaths because w</w:t>
      </w:r>
      <w:r w:rsidRPr="006923B9">
        <w:t>e are aware that while it is very important to know the number of people who die</w:t>
      </w:r>
      <w:r>
        <w:t>d</w:t>
      </w:r>
      <w:r w:rsidRPr="006923B9">
        <w:t xml:space="preserve"> with suspected Covid, or where Covid is assumed by the doctor to be the cause of death</w:t>
      </w:r>
      <w:r>
        <w:t>—</w:t>
      </w:r>
      <w:r w:rsidRPr="006923B9">
        <w:t>or maybe there has been a test</w:t>
      </w:r>
      <w:r>
        <w:t>—</w:t>
      </w:r>
      <w:r w:rsidRPr="006923B9">
        <w:t>it is also very important to be aware that it may not al</w:t>
      </w:r>
      <w:r w:rsidRPr="006923B9">
        <w:t xml:space="preserve">ways be as apparent, especially </w:t>
      </w:r>
      <w:r>
        <w:t>from</w:t>
      </w:r>
      <w:r w:rsidRPr="006923B9">
        <w:t xml:space="preserve"> the symptoms of people living in care homes, that they do indeed have Covid</w:t>
      </w:r>
      <w:r>
        <w:t>. T</w:t>
      </w:r>
      <w:r w:rsidRPr="006923B9">
        <w:t>here may be some under</w:t>
      </w:r>
      <w:r>
        <w:t>-</w:t>
      </w:r>
      <w:r w:rsidRPr="006923B9">
        <w:t xml:space="preserve">reporting when we consider the official figures where Covid is mentioned in the death register. </w:t>
      </w:r>
    </w:p>
    <w:p w:rsidR="00B80389" w:rsidP="007331EC">
      <w:pPr>
        <w:pStyle w:val="Answer"/>
      </w:pPr>
      <w:r w:rsidRPr="006923B9">
        <w:t>There may be other deaths that are to do with the fact that care homes may</w:t>
      </w:r>
      <w:r>
        <w:t xml:space="preserve"> not </w:t>
      </w:r>
      <w:r w:rsidRPr="006923B9">
        <w:t>be</w:t>
      </w:r>
      <w:r>
        <w:t xml:space="preserve"> </w:t>
      </w:r>
      <w:r w:rsidRPr="006923B9">
        <w:t xml:space="preserve">accessing healthcare in the way they would normally, so people are not being </w:t>
      </w:r>
      <w:r w:rsidRPr="006923B9">
        <w:t>transferred as much as they used to</w:t>
      </w:r>
      <w:r>
        <w:t xml:space="preserve"> be. T</w:t>
      </w:r>
      <w:r w:rsidRPr="006923B9">
        <w:t xml:space="preserve">hey </w:t>
      </w:r>
      <w:r>
        <w:t>may</w:t>
      </w:r>
      <w:r w:rsidRPr="006923B9">
        <w:t xml:space="preserve"> not </w:t>
      </w:r>
      <w:r>
        <w:t xml:space="preserve">be </w:t>
      </w:r>
      <w:r w:rsidRPr="006923B9">
        <w:t>getting more routine healthcare to monitor people who have all sorts of other health conditions</w:t>
      </w:r>
      <w:r>
        <w:t>, which is</w:t>
      </w:r>
      <w:r w:rsidRPr="006923B9">
        <w:t xml:space="preserve"> probably why they are in the care home in the first place. </w:t>
      </w:r>
      <w:r>
        <w:t>T</w:t>
      </w:r>
      <w:r w:rsidRPr="006923B9">
        <w:t xml:space="preserve">here may be less access to what I </w:t>
      </w:r>
      <w:r w:rsidRPr="006923B9">
        <w:t>would call the usual healthcare that people get</w:t>
      </w:r>
      <w:r>
        <w:t>,</w:t>
      </w:r>
      <w:r w:rsidRPr="006923B9">
        <w:t xml:space="preserve"> and there may be other deaths that are related to the lockdown measures. We do not know</w:t>
      </w:r>
      <w:r>
        <w:t>. I</w:t>
      </w:r>
      <w:r w:rsidRPr="006923B9">
        <w:t>t may be that people who no longer see their relatives decide to stop eating</w:t>
      </w:r>
      <w:r>
        <w:t>,</w:t>
      </w:r>
      <w:r w:rsidRPr="006923B9">
        <w:t xml:space="preserve"> for example</w:t>
      </w:r>
      <w:r>
        <w:t>,</w:t>
      </w:r>
      <w:r w:rsidRPr="006923B9">
        <w:t xml:space="preserve"> because they are depressed</w:t>
      </w:r>
      <w:r w:rsidRPr="006923B9">
        <w:t xml:space="preserve">. </w:t>
      </w:r>
      <w:r>
        <w:t>T</w:t>
      </w:r>
      <w:r w:rsidRPr="006923B9">
        <w:t>h</w:t>
      </w:r>
      <w:r>
        <w:t>at</w:t>
      </w:r>
      <w:r w:rsidRPr="006923B9">
        <w:t xml:space="preserve"> m</w:t>
      </w:r>
      <w:r>
        <w:t>ight</w:t>
      </w:r>
      <w:r w:rsidRPr="006923B9">
        <w:t xml:space="preserve"> happen in people with dementia, for example.</w:t>
      </w:r>
    </w:p>
    <w:p w:rsidR="007331EC" w:rsidP="007331EC">
      <w:pPr>
        <w:pStyle w:val="Answer"/>
      </w:pPr>
      <w:r w:rsidRPr="006923B9">
        <w:t>We know that many more people have died this year than the same time last year and that the difference is about 22,231</w:t>
      </w:r>
      <w:r>
        <w:t>,</w:t>
      </w:r>
      <w:r w:rsidRPr="006923B9">
        <w:t xml:space="preserve"> </w:t>
      </w:r>
      <w:r>
        <w:t>which</w:t>
      </w:r>
      <w:r w:rsidRPr="006923B9">
        <w:t xml:space="preserve"> is about 55% of all </w:t>
      </w:r>
      <w:r>
        <w:t xml:space="preserve">the </w:t>
      </w:r>
      <w:r w:rsidRPr="006923B9">
        <w:t xml:space="preserve">excess mortality we have seen in this period in </w:t>
      </w:r>
      <w:r w:rsidRPr="006923B9">
        <w:t>England. That would mean that</w:t>
      </w:r>
      <w:r>
        <w:t>,</w:t>
      </w:r>
      <w:r w:rsidRPr="006923B9">
        <w:t xml:space="preserve"> if we used </w:t>
      </w:r>
      <w:r>
        <w:t>the</w:t>
      </w:r>
      <w:r w:rsidRPr="006923B9">
        <w:t xml:space="preserve"> metric of excess deaths to look at the whole impact of Covid, direct or indirect, we would sa</w:t>
      </w:r>
      <w:r>
        <w:t>y</w:t>
      </w:r>
      <w:r w:rsidRPr="006923B9">
        <w:t xml:space="preserve"> that more than half the deaths in England have been among care home residents.</w:t>
      </w:r>
    </w:p>
    <w:p w:rsidR="007331EC" w:rsidP="007331EC">
      <w:pPr>
        <w:pStyle w:val="Question"/>
        <w:numPr>
          <w:ilvl w:val="0"/>
          <w:numId w:val="9"/>
        </w:numPr>
      </w:pPr>
      <w:sdt>
        <w:sdtPr>
          <w:alias w:val="Member"/>
          <w:tag w:val="&lt;Member mnisId='1572' dodsId='35446'&gt;"/>
          <w:id w:val="-155074991"/>
          <w:placeholder>
            <w:docPart w:val="0B5E5931614B4419AC9B212F4B68081A"/>
          </w:placeholder>
          <w:richText/>
        </w:sdtPr>
        <w:sdtContent>
          <w:r w:rsidRPr="00186685">
            <w:rPr>
              <w:b/>
            </w:rPr>
            <w:t>Chair:</w:t>
          </w:r>
        </w:sdtContent>
      </w:sdt>
      <w:r>
        <w:t xml:space="preserve"> </w:t>
      </w:r>
      <w:r w:rsidRPr="006923B9">
        <w:t>Are you saying that the 22,</w:t>
      </w:r>
      <w:r w:rsidRPr="006923B9">
        <w:t xml:space="preserve">000 figure is the excess deaths you think </w:t>
      </w:r>
      <w:r>
        <w:t>might</w:t>
      </w:r>
      <w:r w:rsidRPr="006923B9">
        <w:t xml:space="preserve"> be linked back to Covid but</w:t>
      </w:r>
      <w:r>
        <w:t xml:space="preserve"> that</w:t>
      </w:r>
      <w:r w:rsidRPr="006923B9">
        <w:t xml:space="preserve"> it could be higher than that</w:t>
      </w:r>
      <w:r>
        <w:t>—</w:t>
      </w:r>
      <w:r w:rsidRPr="006923B9">
        <w:t>that the total number of excess deaths is more like 40,000</w:t>
      </w:r>
      <w:r>
        <w:t>? I</w:t>
      </w:r>
      <w:r w:rsidRPr="006923B9">
        <w:t>s that right?</w:t>
      </w:r>
    </w:p>
    <w:p w:rsidR="007331EC" w:rsidP="007331EC">
      <w:pPr>
        <w:pStyle w:val="Answer"/>
      </w:pPr>
      <w:sdt>
        <w:sdtPr>
          <w:alias w:val="Witness"/>
          <w:id w:val="-1436047513"/>
          <w:placeholder>
            <w:docPart w:val="0B5E5931614B4419AC9B212F4B68081A"/>
          </w:placeholder>
          <w:richText/>
        </w:sdtPr>
        <w:sdtContent>
          <w:r w:rsidRPr="00186685">
            <w:rPr>
              <w:b/>
              <w:i/>
            </w:rPr>
            <w:t>Adelina Comas-Herrera:</w:t>
          </w:r>
        </w:sdtContent>
      </w:sdt>
      <w:r>
        <w:t xml:space="preserve"> </w:t>
      </w:r>
      <w:r w:rsidRPr="006923B9">
        <w:t xml:space="preserve">No. </w:t>
      </w:r>
      <w:r>
        <w:t>It</w:t>
      </w:r>
      <w:r w:rsidRPr="006923B9">
        <w:t xml:space="preserve"> would be how much more mortality we hav</w:t>
      </w:r>
      <w:r w:rsidRPr="006923B9">
        <w:t>e had in this period than usual. That would be, I think, the higher range, the highest number</w:t>
      </w:r>
      <w:r>
        <w:t xml:space="preserve"> we would</w:t>
      </w:r>
      <w:r w:rsidRPr="006923B9">
        <w:t xml:space="preserve"> probably see</w:t>
      </w:r>
      <w:r>
        <w:t>. T</w:t>
      </w:r>
      <w:r w:rsidRPr="006923B9">
        <w:t xml:space="preserve">here is </w:t>
      </w:r>
      <w:r>
        <w:t xml:space="preserve">always </w:t>
      </w:r>
      <w:r w:rsidRPr="006923B9">
        <w:t>some uncertainty and we will see what happens when we get more up</w:t>
      </w:r>
      <w:r>
        <w:t>-</w:t>
      </w:r>
      <w:r w:rsidRPr="006923B9">
        <w:t>to</w:t>
      </w:r>
      <w:r>
        <w:t>-</w:t>
      </w:r>
      <w:r w:rsidRPr="006923B9">
        <w:t xml:space="preserve">date information. </w:t>
      </w:r>
      <w:r>
        <w:t>E</w:t>
      </w:r>
      <w:r w:rsidRPr="006923B9">
        <w:t>ven today</w:t>
      </w:r>
      <w:r>
        <w:t>, there</w:t>
      </w:r>
      <w:r w:rsidRPr="006923B9">
        <w:t xml:space="preserve"> may already </w:t>
      </w:r>
      <w:r>
        <w:t>be</w:t>
      </w:r>
      <w:r w:rsidRPr="006923B9">
        <w:t xml:space="preserve"> some new data coming out.</w:t>
      </w:r>
    </w:p>
    <w:p w:rsidR="007331EC" w:rsidP="007331EC">
      <w:pPr>
        <w:pStyle w:val="Question"/>
        <w:numPr>
          <w:ilvl w:val="0"/>
          <w:numId w:val="9"/>
        </w:numPr>
      </w:pPr>
      <w:sdt>
        <w:sdtPr>
          <w:alias w:val="Member"/>
          <w:tag w:val="&lt;Member mnisId='1572' dodsId='35446'&gt;"/>
          <w:id w:val="69862300"/>
          <w:placeholder>
            <w:docPart w:val="0B5E5931614B4419AC9B212F4B68081A"/>
          </w:placeholder>
          <w:richText/>
        </w:sdtPr>
        <w:sdtContent>
          <w:r w:rsidRPr="00186685">
            <w:rPr>
              <w:b/>
            </w:rPr>
            <w:t>Chair:</w:t>
          </w:r>
        </w:sdtContent>
      </w:sdt>
      <w:r>
        <w:t xml:space="preserve"> </w:t>
      </w:r>
      <w:r w:rsidRPr="006923B9">
        <w:t>The ONS numbers also say that just under 40% of all Covid deaths have been in care homes</w:t>
      </w:r>
      <w:r>
        <w:t>, and that—</w:t>
      </w:r>
    </w:p>
    <w:p w:rsidR="007331EC" w:rsidP="007331EC">
      <w:pPr>
        <w:pStyle w:val="Answer"/>
      </w:pPr>
      <w:sdt>
        <w:sdtPr>
          <w:alias w:val="Witness"/>
          <w:id w:val="380987508"/>
          <w:placeholder>
            <w:docPart w:val="0B5E5931614B4419AC9B212F4B68081A"/>
          </w:placeholder>
          <w:richText/>
        </w:sdtPr>
        <w:sdtContent>
          <w:r w:rsidRPr="00186685">
            <w:rPr>
              <w:b/>
              <w:i/>
            </w:rPr>
            <w:t>Adelina Comas-Herrera:</w:t>
          </w:r>
        </w:sdtContent>
      </w:sdt>
      <w:r>
        <w:t xml:space="preserve"> </w:t>
      </w:r>
      <w:r w:rsidRPr="006923B9">
        <w:t>May I clarify? There is a difference</w:t>
      </w:r>
      <w:r>
        <w:t>. I</w:t>
      </w:r>
      <w:r w:rsidRPr="006923B9">
        <w:t xml:space="preserve">f we look at deaths in care homes, which </w:t>
      </w:r>
      <w:r w:rsidRPr="006923B9">
        <w:t xml:space="preserve">is different from deaths of care home residents, </w:t>
      </w:r>
      <w:r>
        <w:t>we</w:t>
      </w:r>
      <w:r w:rsidRPr="006923B9">
        <w:t xml:space="preserve"> get a different figure. The ONS figure was deaths in care homes and the one I </w:t>
      </w:r>
      <w:r>
        <w:t xml:space="preserve">gave </w:t>
      </w:r>
      <w:r w:rsidRPr="006923B9">
        <w:t xml:space="preserve">you was deaths of care home residents, </w:t>
      </w:r>
      <w:r>
        <w:t>which</w:t>
      </w:r>
      <w:r w:rsidRPr="006923B9">
        <w:t xml:space="preserve"> includes </w:t>
      </w:r>
      <w:r>
        <w:t>care home residents</w:t>
      </w:r>
      <w:r w:rsidRPr="006923B9">
        <w:t xml:space="preserve"> who died in hospital. That is why there is a sl</w:t>
      </w:r>
      <w:r w:rsidRPr="006923B9">
        <w:t>ight difference.</w:t>
      </w:r>
    </w:p>
    <w:p w:rsidR="007331EC" w:rsidP="007331EC">
      <w:pPr>
        <w:pStyle w:val="Question"/>
        <w:numPr>
          <w:ilvl w:val="0"/>
          <w:numId w:val="9"/>
        </w:numPr>
      </w:pPr>
      <w:sdt>
        <w:sdtPr>
          <w:alias w:val="Member"/>
          <w:tag w:val="&lt;Member mnisId='1572' dodsId='35446'&gt;"/>
          <w:id w:val="-1737701067"/>
          <w:placeholder>
            <w:docPart w:val="0B5E5931614B4419AC9B212F4B68081A"/>
          </w:placeholder>
          <w:richText/>
        </w:sdtPr>
        <w:sdtContent>
          <w:r w:rsidRPr="00906338">
            <w:rPr>
              <w:b/>
            </w:rPr>
            <w:t>Chair:</w:t>
          </w:r>
        </w:sdtContent>
      </w:sdt>
      <w:r>
        <w:t xml:space="preserve"> </w:t>
      </w:r>
      <w:r w:rsidRPr="006923B9">
        <w:t>Thank you very much. Could I bring in Professor Green</w:t>
      </w:r>
      <w:r>
        <w:t>?</w:t>
      </w:r>
      <w:r w:rsidRPr="006923B9">
        <w:t xml:space="preserve"> First, in terms of the situation that we are in now, do you think the R rate in care homes that have the virus is above 1? Is it still growing exponentially, or are we on a do</w:t>
      </w:r>
      <w:r w:rsidRPr="006923B9">
        <w:t>wnward curve?</w:t>
      </w:r>
    </w:p>
    <w:p w:rsidR="007331EC" w:rsidP="007331EC">
      <w:pPr>
        <w:pStyle w:val="Answer"/>
      </w:pPr>
      <w:sdt>
        <w:sdtPr>
          <w:alias w:val="Witness"/>
          <w:id w:val="-1887629574"/>
          <w:placeholder>
            <w:docPart w:val="0B5E5931614B4419AC9B212F4B68081A"/>
          </w:placeholder>
          <w:richText/>
        </w:sdtPr>
        <w:sdtContent>
          <w:r w:rsidRPr="00906338">
            <w:rPr>
              <w:b/>
              <w:i/>
            </w:rPr>
            <w:t>Professor Green:</w:t>
          </w:r>
        </w:sdtContent>
      </w:sdt>
      <w:r>
        <w:t xml:space="preserve"> </w:t>
      </w:r>
      <w:r w:rsidRPr="006923B9">
        <w:t>We are probably at the top of the curve and</w:t>
      </w:r>
      <w:r>
        <w:t>,</w:t>
      </w:r>
      <w:r w:rsidRPr="006923B9">
        <w:t xml:space="preserve"> hopefully</w:t>
      </w:r>
      <w:r>
        <w:t>,</w:t>
      </w:r>
      <w:r w:rsidRPr="006923B9">
        <w:t xml:space="preserve"> heading downwards</w:t>
      </w:r>
      <w:r>
        <w:t>. P</w:t>
      </w:r>
      <w:r w:rsidRPr="006923B9">
        <w:t>art of o</w:t>
      </w:r>
      <w:r>
        <w:t>ur</w:t>
      </w:r>
      <w:r w:rsidRPr="006923B9">
        <w:t xml:space="preserve"> challenge has been that we have not had appropriate real</w:t>
      </w:r>
      <w:r>
        <w:t>-t</w:t>
      </w:r>
      <w:r w:rsidRPr="006923B9">
        <w:t>ime data, so it has been very difficult to keep a handle on some of the things</w:t>
      </w:r>
      <w:r w:rsidRPr="006923B9">
        <w:t xml:space="preserve"> that have been going on in real time, </w:t>
      </w:r>
      <w:r>
        <w:t>and</w:t>
      </w:r>
      <w:r w:rsidRPr="006923B9">
        <w:t xml:space="preserve"> we are </w:t>
      </w:r>
      <w:r>
        <w:t xml:space="preserve">often </w:t>
      </w:r>
      <w:r w:rsidRPr="006923B9">
        <w:t>a bit behind the curve when we get our data. Then we have to second</w:t>
      </w:r>
      <w:r>
        <w:t>-</w:t>
      </w:r>
      <w:r w:rsidRPr="006923B9">
        <w:t>guess where the data is going to go next.</w:t>
      </w:r>
    </w:p>
    <w:p w:rsidR="007331EC" w:rsidP="007331EC">
      <w:pPr>
        <w:pStyle w:val="Question"/>
        <w:numPr>
          <w:ilvl w:val="0"/>
          <w:numId w:val="9"/>
        </w:numPr>
      </w:pPr>
      <w:sdt>
        <w:sdtPr>
          <w:alias w:val="Member"/>
          <w:tag w:val="&lt;Member mnisId='1572' dodsId='35446'&gt;"/>
          <w:id w:val="1164590256"/>
          <w:placeholder>
            <w:docPart w:val="0B5E5931614B4419AC9B212F4B68081A"/>
          </w:placeholder>
          <w:richText/>
        </w:sdtPr>
        <w:sdtContent>
          <w:r w:rsidRPr="00906338">
            <w:rPr>
              <w:b/>
            </w:rPr>
            <w:t>Chair:</w:t>
          </w:r>
        </w:sdtContent>
      </w:sdt>
      <w:r>
        <w:t xml:space="preserve"> </w:t>
      </w:r>
      <w:r>
        <w:t>O</w:t>
      </w:r>
      <w:r w:rsidRPr="006923B9">
        <w:t>n the situation now</w:t>
      </w:r>
      <w:r>
        <w:t>—</w:t>
      </w:r>
      <w:r w:rsidRPr="006923B9">
        <w:t>we will come to broader questions in a moment</w:t>
      </w:r>
      <w:r>
        <w:t>—</w:t>
      </w:r>
      <w:r w:rsidRPr="006923B9">
        <w:t>the Government</w:t>
      </w:r>
      <w:r w:rsidRPr="006923B9">
        <w:t xml:space="preserve"> commitment on 28 April, several weeks ago, was that testing would be available to all staff and residents in care homes. What are your members telling you now about the availability of testing</w:t>
      </w:r>
      <w:r>
        <w:t>,</w:t>
      </w:r>
      <w:r w:rsidRPr="006923B9">
        <w:t xml:space="preserve"> as of today?</w:t>
      </w:r>
    </w:p>
    <w:p w:rsidR="007331EC" w:rsidP="007331EC">
      <w:pPr>
        <w:pStyle w:val="Answer"/>
      </w:pPr>
      <w:sdt>
        <w:sdtPr>
          <w:alias w:val="Witness"/>
          <w:id w:val="885686591"/>
          <w:placeholder>
            <w:docPart w:val="0B5E5931614B4419AC9B212F4B68081A"/>
          </w:placeholder>
          <w:richText/>
        </w:sdtPr>
        <w:sdtContent>
          <w:r w:rsidRPr="00906338">
            <w:rPr>
              <w:b/>
              <w:i/>
            </w:rPr>
            <w:t>Professor Green:</w:t>
          </w:r>
        </w:sdtContent>
      </w:sdt>
      <w:r>
        <w:t xml:space="preserve"> </w:t>
      </w:r>
      <w:r w:rsidRPr="006923B9">
        <w:t>Our testing is improving</w:t>
      </w:r>
      <w:r>
        <w:t>,</w:t>
      </w:r>
      <w:r w:rsidRPr="006923B9">
        <w:t xml:space="preserve"> and</w:t>
      </w:r>
      <w:r w:rsidRPr="006923B9">
        <w:t xml:space="preserve"> there is certainly more testing around, but there are some logistical issues. For example, people often find that their tests </w:t>
      </w:r>
      <w:r>
        <w:t>do</w:t>
      </w:r>
      <w:r w:rsidRPr="006923B9">
        <w:t xml:space="preserve"> not arriv</w:t>
      </w:r>
      <w:r>
        <w:t>e</w:t>
      </w:r>
      <w:r w:rsidRPr="006923B9">
        <w:t xml:space="preserve"> on time or</w:t>
      </w:r>
      <w:r>
        <w:t xml:space="preserve">, </w:t>
      </w:r>
      <w:r w:rsidRPr="006923B9">
        <w:t>indeed</w:t>
      </w:r>
      <w:r>
        <w:t>,</w:t>
      </w:r>
      <w:r w:rsidRPr="006923B9">
        <w:t xml:space="preserve"> </w:t>
      </w:r>
      <w:r>
        <w:t>are not</w:t>
      </w:r>
      <w:r w:rsidRPr="006923B9">
        <w:t xml:space="preserve"> taken away on time. There have also been some significant time delays before people </w:t>
      </w:r>
      <w:r>
        <w:t>get</w:t>
      </w:r>
      <w:r w:rsidRPr="006923B9">
        <w:t xml:space="preserve"> results</w:t>
      </w:r>
      <w:r>
        <w:t>; w</w:t>
      </w:r>
      <w:r w:rsidRPr="006923B9">
        <w:t xml:space="preserve">e are looking sometimes at eight or 10 days before people get results. </w:t>
      </w:r>
    </w:p>
    <w:p w:rsidR="007331EC" w:rsidP="007331EC">
      <w:pPr>
        <w:pStyle w:val="Answer"/>
      </w:pPr>
      <w:r>
        <w:t>T</w:t>
      </w:r>
      <w:r w:rsidRPr="006923B9">
        <w:t>esting is not a one</w:t>
      </w:r>
      <w:r w:rsidRPr="006923B9">
        <w:noBreakHyphen/>
        <w:t>time occupation. We need to have regular testing. It has to be d</w:t>
      </w:r>
      <w:r w:rsidRPr="006923B9">
        <w:t>one two or three times a week if possible</w:t>
      </w:r>
      <w:r>
        <w:t>,</w:t>
      </w:r>
      <w:r w:rsidRPr="006923B9">
        <w:t xml:space="preserve"> so that we can really get on top of this. </w:t>
      </w:r>
      <w:r>
        <w:t>T</w:t>
      </w:r>
      <w:r w:rsidRPr="006923B9">
        <w:t>he evidence from some of our international colleagues</w:t>
      </w:r>
      <w:r>
        <w:t xml:space="preserve"> </w:t>
      </w:r>
      <w:r w:rsidRPr="006923B9">
        <w:t>show</w:t>
      </w:r>
      <w:r>
        <w:t>s</w:t>
      </w:r>
      <w:r w:rsidRPr="006923B9">
        <w:t xml:space="preserve"> us that we need a clear approach to testing</w:t>
      </w:r>
      <w:r>
        <w:t>; it</w:t>
      </w:r>
      <w:r w:rsidRPr="006923B9">
        <w:t xml:space="preserve"> needs to be very swift and regular.</w:t>
      </w:r>
    </w:p>
    <w:p w:rsidR="007331EC" w:rsidP="007331EC">
      <w:pPr>
        <w:pStyle w:val="Question"/>
        <w:numPr>
          <w:ilvl w:val="0"/>
          <w:numId w:val="9"/>
        </w:numPr>
      </w:pPr>
      <w:sdt>
        <w:sdtPr>
          <w:alias w:val="Member"/>
          <w:tag w:val="&lt;Member mnisId='1572' dodsId='35446'&gt;"/>
          <w:id w:val="220256694"/>
          <w:placeholder>
            <w:docPart w:val="0B5E5931614B4419AC9B212F4B68081A"/>
          </w:placeholder>
          <w:richText/>
        </w:sdtPr>
        <w:sdtContent>
          <w:r w:rsidRPr="00906338">
            <w:rPr>
              <w:b/>
            </w:rPr>
            <w:t>Chair:</w:t>
          </w:r>
        </w:sdtContent>
      </w:sdt>
      <w:r>
        <w:t xml:space="preserve"> </w:t>
      </w:r>
      <w:r w:rsidRPr="006923B9">
        <w:t>The Health Secret</w:t>
      </w:r>
      <w:r w:rsidRPr="006923B9">
        <w:t>ary has said that he want</w:t>
      </w:r>
      <w:r>
        <w:t>s</w:t>
      </w:r>
      <w:r w:rsidRPr="006923B9">
        <w:t xml:space="preserve"> to move to routine testing of frontline care staff and NHS staff, but have you had any indication or sense that th</w:t>
      </w:r>
      <w:r>
        <w:t>at</w:t>
      </w:r>
      <w:r w:rsidRPr="006923B9">
        <w:t xml:space="preserve"> is going to start any time soon?</w:t>
      </w:r>
    </w:p>
    <w:p w:rsidR="007331EC" w:rsidP="007331EC">
      <w:pPr>
        <w:pStyle w:val="Answer"/>
      </w:pPr>
      <w:sdt>
        <w:sdtPr>
          <w:alias w:val="Witness"/>
          <w:id w:val="1926765830"/>
          <w:placeholder>
            <w:docPart w:val="0B5E5931614B4419AC9B212F4B68081A"/>
          </w:placeholder>
          <w:richText/>
        </w:sdtPr>
        <w:sdtContent>
          <w:r w:rsidRPr="00906338">
            <w:rPr>
              <w:b/>
              <w:i/>
            </w:rPr>
            <w:t>Professor Green:</w:t>
          </w:r>
        </w:sdtContent>
      </w:sdt>
      <w:r>
        <w:t xml:space="preserve"> </w:t>
      </w:r>
      <w:r w:rsidRPr="006923B9">
        <w:t>We have had the announcements, but so often with the announc</w:t>
      </w:r>
      <w:r w:rsidRPr="006923B9">
        <w:t>ements there is a time delay before delivery. I think the intention is there, but it would be very helpful to have both testing and track and trace in place because that could be a game changer. The short answer</w:t>
      </w:r>
      <w:r>
        <w:t xml:space="preserve"> </w:t>
      </w:r>
      <w:r w:rsidRPr="006923B9">
        <w:t>is that we have had the announcement. What w</w:t>
      </w:r>
      <w:r w:rsidRPr="006923B9">
        <w:t>e have not had is the delivery, and we are not really clear when that is going to arrive.</w:t>
      </w:r>
    </w:p>
    <w:p w:rsidR="007331EC" w:rsidP="007331EC">
      <w:pPr>
        <w:pStyle w:val="Question"/>
        <w:numPr>
          <w:ilvl w:val="0"/>
          <w:numId w:val="9"/>
        </w:numPr>
      </w:pPr>
      <w:sdt>
        <w:sdtPr>
          <w:alias w:val="Member"/>
          <w:tag w:val="&lt;Member mnisId='1572' dodsId='35446'&gt;"/>
          <w:id w:val="-258141813"/>
          <w:placeholder>
            <w:docPart w:val="0B5E5931614B4419AC9B212F4B68081A"/>
          </w:placeholder>
          <w:richText/>
        </w:sdtPr>
        <w:sdtContent>
          <w:r w:rsidRPr="00906338">
            <w:rPr>
              <w:b/>
            </w:rPr>
            <w:t>Chair:</w:t>
          </w:r>
        </w:sdtContent>
      </w:sdt>
      <w:r>
        <w:t xml:space="preserve"> </w:t>
      </w:r>
      <w:r>
        <w:t>P</w:t>
      </w:r>
      <w:r w:rsidRPr="006923B9">
        <w:t>resumably</w:t>
      </w:r>
      <w:r>
        <w:t>,</w:t>
      </w:r>
      <w:r w:rsidRPr="006923B9">
        <w:t xml:space="preserve"> you were listening to what Professor Lum was saying in Hong Kong</w:t>
      </w:r>
      <w:r>
        <w:t>,</w:t>
      </w:r>
      <w:r w:rsidRPr="006923B9">
        <w:t xml:space="preserve"> Frau Halletz was saying about Germany and Adelina</w:t>
      </w:r>
      <w:r>
        <w:t>’</w:t>
      </w:r>
      <w:r w:rsidRPr="006923B9">
        <w:t>s general analysis</w:t>
      </w:r>
      <w:r>
        <w:t>. W</w:t>
      </w:r>
      <w:r w:rsidRPr="006923B9">
        <w:t xml:space="preserve">hat </w:t>
      </w:r>
      <w:r>
        <w:t xml:space="preserve">are the </w:t>
      </w:r>
      <w:r w:rsidRPr="006923B9">
        <w:t xml:space="preserve">things </w:t>
      </w:r>
      <w:r>
        <w:t xml:space="preserve">that </w:t>
      </w:r>
      <w:r w:rsidRPr="006923B9">
        <w:t xml:space="preserve">strike you most as things we should have done here and, if we are not already doing them, </w:t>
      </w:r>
      <w:r>
        <w:t xml:space="preserve">that </w:t>
      </w:r>
      <w:r w:rsidRPr="006923B9">
        <w:t>we need to start doing as soon as possible?</w:t>
      </w:r>
    </w:p>
    <w:p w:rsidR="007331EC" w:rsidP="007331EC">
      <w:pPr>
        <w:pStyle w:val="Answer"/>
      </w:pPr>
      <w:sdt>
        <w:sdtPr>
          <w:alias w:val="Witness"/>
          <w:id w:val="1488506620"/>
          <w:placeholder>
            <w:docPart w:val="0B5E5931614B4419AC9B212F4B68081A"/>
          </w:placeholder>
          <w:richText/>
        </w:sdtPr>
        <w:sdtContent>
          <w:r w:rsidRPr="00906338">
            <w:rPr>
              <w:b/>
              <w:i/>
            </w:rPr>
            <w:t>Professor Green:</w:t>
          </w:r>
        </w:sdtContent>
      </w:sdt>
      <w:r>
        <w:t xml:space="preserve"> </w:t>
      </w:r>
      <w:r w:rsidRPr="006923B9">
        <w:t>Th</w:t>
      </w:r>
      <w:r w:rsidRPr="006923B9">
        <w:t>e first thing that came out from th</w:t>
      </w:r>
      <w:r>
        <w:t>e</w:t>
      </w:r>
      <w:r w:rsidRPr="006923B9">
        <w:t xml:space="preserve"> evidence we just heard is that we should have been focusing on care homes from the start of th</w:t>
      </w:r>
      <w:r>
        <w:t>e</w:t>
      </w:r>
      <w:r w:rsidRPr="006923B9">
        <w:t xml:space="preserve"> pandemic. What we saw at the start was a focus on the NHS</w:t>
      </w:r>
      <w:r>
        <w:t>,</w:t>
      </w:r>
      <w:r w:rsidRPr="006923B9">
        <w:t xml:space="preserve"> and that meant that care homes often had their medical support f</w:t>
      </w:r>
      <w:r w:rsidRPr="006923B9">
        <w:t xml:space="preserve">rom the NHS withdrawn. We also had disruption of our supply chains </w:t>
      </w:r>
      <w:r>
        <w:t>for</w:t>
      </w:r>
      <w:r w:rsidRPr="006923B9">
        <w:t xml:space="preserve"> PPE. </w:t>
      </w:r>
    </w:p>
    <w:p w:rsidR="007331EC" w:rsidP="007331EC">
      <w:pPr>
        <w:pStyle w:val="Answer"/>
      </w:pPr>
      <w:r w:rsidRPr="006923B9">
        <w:t>Another</w:t>
      </w:r>
      <w:r w:rsidRPr="002C7526">
        <w:t xml:space="preserve"> </w:t>
      </w:r>
      <w:r w:rsidRPr="006923B9">
        <w:t>interesting</w:t>
      </w:r>
      <w:r w:rsidRPr="006923B9">
        <w:t xml:space="preserve"> thing about the statistics was that we did not see anybody who might have required a hospital intervention going to hospital</w:t>
      </w:r>
      <w:r>
        <w:t>. T</w:t>
      </w:r>
      <w:r w:rsidRPr="006923B9">
        <w:t xml:space="preserve">hat was not only about Covid; </w:t>
      </w:r>
      <w:r>
        <w:t>i</w:t>
      </w:r>
      <w:r w:rsidRPr="006923B9">
        <w:t>t was about other conditions as well. I think that is why we see from Adelina</w:t>
      </w:r>
      <w:r>
        <w:t>’</w:t>
      </w:r>
      <w:r w:rsidRPr="006923B9">
        <w:t>s figures that the</w:t>
      </w:r>
      <w:r>
        <w:t xml:space="preserve"> numbers</w:t>
      </w:r>
      <w:r w:rsidRPr="006923B9">
        <w:t xml:space="preserve"> might be much higher of people </w:t>
      </w:r>
      <w:r>
        <w:t xml:space="preserve">who had things </w:t>
      </w:r>
      <w:r w:rsidRPr="006923B9">
        <w:t>that were not Covid</w:t>
      </w:r>
      <w:r w:rsidRPr="006923B9">
        <w:noBreakHyphen/>
        <w:t>related but who would normally have had a hospital int</w:t>
      </w:r>
      <w:r w:rsidRPr="006923B9">
        <w:t>ervention</w:t>
      </w:r>
      <w:r>
        <w:t>,</w:t>
      </w:r>
      <w:r w:rsidRPr="006923B9">
        <w:t xml:space="preserve"> and that did not happen. We also saw people being discharged from hospital </w:t>
      </w:r>
      <w:r>
        <w:t>when</w:t>
      </w:r>
      <w:r w:rsidRPr="006923B9">
        <w:t xml:space="preserve"> we had not got the testing regime up and running. </w:t>
      </w:r>
    </w:p>
    <w:p w:rsidR="007331EC" w:rsidP="007331EC">
      <w:pPr>
        <w:pStyle w:val="Answer"/>
      </w:pPr>
      <w:r w:rsidRPr="006923B9">
        <w:t xml:space="preserve">Despite what has been said, there were cases, </w:t>
      </w:r>
      <w:r>
        <w:t xml:space="preserve">I </w:t>
      </w:r>
      <w:r w:rsidRPr="006923B9">
        <w:t>think, of people who either did not have Covid</w:t>
      </w:r>
      <w:r w:rsidRPr="006923B9">
        <w:noBreakHyphen/>
        <w:t>19 status or were s</w:t>
      </w:r>
      <w:r w:rsidRPr="006923B9">
        <w:t xml:space="preserve">ymptomatic </w:t>
      </w:r>
      <w:r>
        <w:t>and</w:t>
      </w:r>
      <w:r w:rsidRPr="006923B9">
        <w:t xml:space="preserve"> were discharged to care homes. Given that the care homes are full of people with underlying health conditions, we should have looked at focusing on where the people at most risk were</w:t>
      </w:r>
      <w:r>
        <w:t>,</w:t>
      </w:r>
      <w:r w:rsidRPr="006923B9">
        <w:t xml:space="preserve"> rather than thinking about particular organisations</w:t>
      </w:r>
      <w:r>
        <w:t>,</w:t>
      </w:r>
      <w:r w:rsidRPr="006923B9">
        <w:t xml:space="preserve"> when</w:t>
      </w:r>
      <w:r w:rsidRPr="006923B9">
        <w:t xml:space="preserve"> we were prioritising where we put our energies.</w:t>
      </w:r>
    </w:p>
    <w:p w:rsidR="007331EC" w:rsidP="007331EC">
      <w:pPr>
        <w:pStyle w:val="Question"/>
        <w:numPr>
          <w:ilvl w:val="0"/>
          <w:numId w:val="9"/>
        </w:numPr>
      </w:pPr>
      <w:sdt>
        <w:sdtPr>
          <w:alias w:val="Member"/>
          <w:tag w:val="&lt;Member mnisId='1572' dodsId='35446'&gt;"/>
          <w:id w:val="1900854671"/>
          <w:placeholder>
            <w:docPart w:val="0B5E5931614B4419AC9B212F4B68081A"/>
          </w:placeholder>
          <w:richText/>
        </w:sdtPr>
        <w:sdtContent>
          <w:r w:rsidRPr="00906338">
            <w:rPr>
              <w:b/>
            </w:rPr>
            <w:t>Chair:</w:t>
          </w:r>
        </w:sdtContent>
      </w:sdt>
      <w:r>
        <w:t xml:space="preserve"> </w:t>
      </w:r>
      <w:r w:rsidRPr="006923B9">
        <w:t>Vic Rayner</w:t>
      </w:r>
      <w:r>
        <w:t>,</w:t>
      </w:r>
      <w:r w:rsidRPr="006923B9">
        <w:t xml:space="preserve"> you represent not</w:t>
      </w:r>
      <w:r>
        <w:t>-</w:t>
      </w:r>
      <w:r w:rsidRPr="006923B9">
        <w:t>for</w:t>
      </w:r>
      <w:r>
        <w:t>-</w:t>
      </w:r>
      <w:r w:rsidRPr="006923B9">
        <w:t>profit social care organisations</w:t>
      </w:r>
      <w:r>
        <w:t>.</w:t>
      </w:r>
      <w:r w:rsidRPr="006923B9">
        <w:t xml:space="preserve"> What were the things that struck you most about the evidence that we heard from Germany, Hong Kong and around the world?</w:t>
      </w:r>
    </w:p>
    <w:p w:rsidR="007331EC" w:rsidP="007331EC">
      <w:pPr>
        <w:pStyle w:val="Answer"/>
      </w:pPr>
      <w:sdt>
        <w:sdtPr>
          <w:alias w:val="Witness"/>
          <w:id w:val="1645541699"/>
          <w:placeholder>
            <w:docPart w:val="0B5E5931614B4419AC9B212F4B68081A"/>
          </w:placeholder>
          <w:richText/>
        </w:sdtPr>
        <w:sdtContent>
          <w:r w:rsidRPr="00906338">
            <w:rPr>
              <w:b/>
              <w:i/>
            </w:rPr>
            <w:t>Vic Rayne</w:t>
          </w:r>
          <w:r w:rsidRPr="00906338">
            <w:rPr>
              <w:b/>
              <w:i/>
            </w:rPr>
            <w:t>r:</w:t>
          </w:r>
        </w:sdtContent>
      </w:sdt>
      <w:r>
        <w:t xml:space="preserve"> </w:t>
      </w:r>
      <w:r w:rsidRPr="006923B9">
        <w:t>It was very interesting to hear their experience</w:t>
      </w:r>
      <w:r>
        <w:t>. O</w:t>
      </w:r>
      <w:r w:rsidRPr="006923B9">
        <w:t>bviously</w:t>
      </w:r>
      <w:r>
        <w:t>,</w:t>
      </w:r>
      <w:r w:rsidRPr="006923B9">
        <w:t xml:space="preserve"> we have been connecting up with international colleagues as well</w:t>
      </w:r>
      <w:r>
        <w:t>,</w:t>
      </w:r>
      <w:r w:rsidRPr="006923B9">
        <w:t xml:space="preserve"> to try to make sure that we are learning from across the globe. </w:t>
      </w:r>
    </w:p>
    <w:p w:rsidR="00622F8D" w:rsidP="007331EC">
      <w:pPr>
        <w:pStyle w:val="Answer"/>
      </w:pPr>
      <w:r w:rsidRPr="006923B9">
        <w:t>A number of things struck me. In Isabell</w:t>
      </w:r>
      <w:r>
        <w:t>’</w:t>
      </w:r>
      <w:r w:rsidRPr="006923B9">
        <w:t>s evidence</w:t>
      </w:r>
      <w:r>
        <w:t>,</w:t>
      </w:r>
      <w:r w:rsidRPr="006923B9">
        <w:t xml:space="preserve"> there </w:t>
      </w:r>
      <w:r w:rsidRPr="006923B9">
        <w:t>was very clear recognition of the need for a partnership approach at both national and local level with those providing care. I was struck by her comments whe</w:t>
      </w:r>
      <w:r>
        <w:t>n</w:t>
      </w:r>
      <w:r w:rsidRPr="006923B9">
        <w:t xml:space="preserve"> she talked very clearly about how providers of long</w:t>
      </w:r>
      <w:r w:rsidRPr="006923B9">
        <w:noBreakHyphen/>
        <w:t>term services had been able to have a very i</w:t>
      </w:r>
      <w:r w:rsidRPr="006923B9">
        <w:t xml:space="preserve">mportant impact </w:t>
      </w:r>
      <w:r>
        <w:t>by</w:t>
      </w:r>
      <w:r w:rsidRPr="006923B9">
        <w:t xml:space="preserve"> being able to negotiate and discuss some of those conditions</w:t>
      </w:r>
      <w:r>
        <w:t>,</w:t>
      </w:r>
      <w:r w:rsidRPr="006923B9">
        <w:t xml:space="preserve"> around discharge particularly.</w:t>
      </w:r>
    </w:p>
    <w:p w:rsidR="007331EC" w:rsidP="007331EC">
      <w:pPr>
        <w:pStyle w:val="Answer"/>
      </w:pPr>
      <w:r w:rsidRPr="006923B9">
        <w:t>Those were areas that we had been raising very strongly with Government and colleagues across NHS England from an early stage</w:t>
      </w:r>
      <w:r>
        <w:t>—</w:t>
      </w:r>
      <w:r w:rsidRPr="006923B9">
        <w:t>the need for testi</w:t>
      </w:r>
      <w:r w:rsidRPr="006923B9">
        <w:t xml:space="preserve">ng and the need for adequate PPE, </w:t>
      </w:r>
      <w:r>
        <w:t>et cetera</w:t>
      </w:r>
      <w:r w:rsidRPr="006923B9">
        <w:t xml:space="preserve">. </w:t>
      </w:r>
      <w:r>
        <w:t>T</w:t>
      </w:r>
      <w:r w:rsidRPr="006923B9">
        <w:t xml:space="preserve">here </w:t>
      </w:r>
      <w:r>
        <w:t>i</w:t>
      </w:r>
      <w:r w:rsidRPr="006923B9">
        <w:t xml:space="preserve">s something very important about partnership </w:t>
      </w:r>
      <w:r>
        <w:t xml:space="preserve">that </w:t>
      </w:r>
      <w:r w:rsidRPr="006923B9">
        <w:t>we need to learn as we move forward</w:t>
      </w:r>
      <w:r>
        <w:t>. L</w:t>
      </w:r>
      <w:r w:rsidRPr="006923B9">
        <w:t>ots of the things that Adelina and other colleagues are talking about in terms of the approaches that people have ta</w:t>
      </w:r>
      <w:r w:rsidRPr="006923B9">
        <w:t>ken globally are in place across the UK</w:t>
      </w:r>
      <w:r>
        <w:t>,</w:t>
      </w:r>
      <w:r w:rsidRPr="006923B9">
        <w:t xml:space="preserve"> but in individual care homes. </w:t>
      </w:r>
    </w:p>
    <w:p w:rsidR="007331EC" w:rsidP="007331EC">
      <w:pPr>
        <w:pStyle w:val="Answer"/>
      </w:pPr>
      <w:r w:rsidRPr="006923B9">
        <w:t>There are lots of examples from our membership where people have tried to remodel services</w:t>
      </w:r>
      <w:r>
        <w:t>—</w:t>
      </w:r>
      <w:r w:rsidRPr="006923B9">
        <w:t xml:space="preserve">for example, where they have tried to set up particular isolation areas or utilised </w:t>
      </w:r>
      <w:r w:rsidRPr="006923B9">
        <w:t>different floors in homes to enable the separation of people who are Covid positive and those who are not</w:t>
      </w:r>
      <w:r>
        <w:t>. P</w:t>
      </w:r>
      <w:r w:rsidRPr="006923B9">
        <w:t xml:space="preserve">eople </w:t>
      </w:r>
      <w:r>
        <w:t>have</w:t>
      </w:r>
      <w:r w:rsidRPr="006923B9">
        <w:t xml:space="preserve"> tried to develop specific teams who might work with </w:t>
      </w:r>
      <w:r>
        <w:t>those</w:t>
      </w:r>
      <w:r w:rsidRPr="006923B9">
        <w:t xml:space="preserve"> who are Covid positive </w:t>
      </w:r>
      <w:r>
        <w:t xml:space="preserve">and those </w:t>
      </w:r>
      <w:r w:rsidRPr="006923B9">
        <w:t>who are not</w:t>
      </w:r>
      <w:r>
        <w:t>. P</w:t>
      </w:r>
      <w:r w:rsidRPr="006923B9">
        <w:t>eople</w:t>
      </w:r>
      <w:r>
        <w:t xml:space="preserve"> </w:t>
      </w:r>
      <w:r w:rsidRPr="006923B9">
        <w:t>have taken a variety of di</w:t>
      </w:r>
      <w:r w:rsidRPr="006923B9">
        <w:t xml:space="preserve">fferent approaches </w:t>
      </w:r>
      <w:r>
        <w:t>to</w:t>
      </w:r>
      <w:r w:rsidRPr="006923B9">
        <w:t xml:space="preserve"> the way they work</w:t>
      </w:r>
      <w:r>
        <w:t>,</w:t>
      </w:r>
      <w:r w:rsidRPr="006923B9">
        <w:t xml:space="preserve"> to ensure the safety and support of those they are looking after and those who are working in those environments</w:t>
      </w:r>
      <w:r>
        <w:t>, b</w:t>
      </w:r>
      <w:r w:rsidRPr="006923B9">
        <w:t xml:space="preserve">ut those have not </w:t>
      </w:r>
      <w:r>
        <w:t xml:space="preserve">been </w:t>
      </w:r>
      <w:r w:rsidRPr="006923B9">
        <w:t xml:space="preserve">picked up </w:t>
      </w:r>
      <w:r>
        <w:t>on</w:t>
      </w:r>
      <w:r w:rsidRPr="006923B9">
        <w:t xml:space="preserve"> a national basis</w:t>
      </w:r>
      <w:r>
        <w:t>. I</w:t>
      </w:r>
      <w:r w:rsidRPr="006923B9">
        <w:t>ndeed</w:t>
      </w:r>
      <w:r>
        <w:t>,</w:t>
      </w:r>
      <w:r w:rsidRPr="006923B9">
        <w:t xml:space="preserve"> the resource that Adelina talked about</w:t>
      </w:r>
      <w:r w:rsidRPr="006923B9">
        <w:t xml:space="preserve"> has not flowed with that understanding. </w:t>
      </w:r>
    </w:p>
    <w:p w:rsidR="007331EC" w:rsidP="007331EC">
      <w:pPr>
        <w:pStyle w:val="Answer"/>
      </w:pPr>
      <w:r w:rsidRPr="006923B9">
        <w:t>The majority of our care home stock is 20 to 30 years old, if not older in some cases. Th</w:t>
      </w:r>
      <w:r>
        <w:t>ey</w:t>
      </w:r>
      <w:r w:rsidRPr="006923B9">
        <w:t xml:space="preserve"> are buildings that </w:t>
      </w:r>
      <w:r>
        <w:t>were</w:t>
      </w:r>
      <w:r w:rsidRPr="006923B9">
        <w:t xml:space="preserve"> set up for people to come together and share space, </w:t>
      </w:r>
      <w:r>
        <w:t>which</w:t>
      </w:r>
      <w:r w:rsidRPr="006923B9">
        <w:t xml:space="preserve"> means that</w:t>
      </w:r>
      <w:r>
        <w:t>,</w:t>
      </w:r>
      <w:r w:rsidRPr="006923B9">
        <w:t xml:space="preserve"> if you ar</w:t>
      </w:r>
      <w:r>
        <w:t xml:space="preserve">e </w:t>
      </w:r>
      <w:r w:rsidRPr="006923B9">
        <w:t xml:space="preserve">to isolate </w:t>
      </w:r>
      <w:r>
        <w:t>people</w:t>
      </w:r>
      <w:r>
        <w:t xml:space="preserve"> </w:t>
      </w:r>
      <w:r w:rsidRPr="006923B9">
        <w:t>meaningfully in those settings</w:t>
      </w:r>
      <w:r>
        <w:t>,</w:t>
      </w:r>
      <w:r w:rsidRPr="006923B9">
        <w:t xml:space="preserve"> you probably have to do </w:t>
      </w:r>
      <w:r>
        <w:t>i</w:t>
      </w:r>
      <w:r w:rsidRPr="006923B9">
        <w:t xml:space="preserve">t at below your current capacity; you have to take some of your capacity out of usage to enable that to happen. </w:t>
      </w:r>
      <w:r>
        <w:t>O</w:t>
      </w:r>
      <w:r w:rsidRPr="006923B9">
        <w:t>f course, to do that as an independent organisation, whether you are not for profit o</w:t>
      </w:r>
      <w:r w:rsidRPr="006923B9">
        <w:t>r for profit, there will be an impact on your resource level, on your funding level</w:t>
      </w:r>
      <w:r>
        <w:t xml:space="preserve"> </w:t>
      </w:r>
      <w:r w:rsidRPr="006923B9">
        <w:t xml:space="preserve">and </w:t>
      </w:r>
      <w:r>
        <w:t xml:space="preserve">on </w:t>
      </w:r>
      <w:r w:rsidRPr="006923B9">
        <w:t>the funding and the resource needed to flow to enable organisations to do that</w:t>
      </w:r>
      <w:r>
        <w:t>. M</w:t>
      </w:r>
      <w:r w:rsidRPr="006923B9">
        <w:t xml:space="preserve">any of the workforce restrictions that Adelina talked about </w:t>
      </w:r>
      <w:r>
        <w:t>have</w:t>
      </w:r>
      <w:r w:rsidRPr="006923B9">
        <w:t xml:space="preserve"> been included in th</w:t>
      </w:r>
      <w:r w:rsidRPr="006923B9">
        <w:t>e care home intensive support plan.</w:t>
      </w:r>
    </w:p>
    <w:p w:rsidR="00A41F58" w:rsidP="007331EC">
      <w:pPr>
        <w:pStyle w:val="Question"/>
        <w:numPr>
          <w:ilvl w:val="0"/>
          <w:numId w:val="9"/>
        </w:numPr>
      </w:pPr>
      <w:sdt>
        <w:sdtPr>
          <w:alias w:val="Member"/>
          <w:tag w:val="&lt;Member mnisId='1572' dodsId='35446'&gt;"/>
          <w:id w:val="-1163307924"/>
          <w:placeholder>
            <w:docPart w:val="0B5E5931614B4419AC9B212F4B68081A"/>
          </w:placeholder>
          <w:richText/>
        </w:sdtPr>
        <w:sdtContent>
          <w:r w:rsidRPr="00210EC4">
            <w:rPr>
              <w:b/>
            </w:rPr>
            <w:t>Chair:</w:t>
          </w:r>
        </w:sdtContent>
      </w:sdt>
      <w:r>
        <w:t xml:space="preserve"> </w:t>
      </w:r>
      <w:r w:rsidRPr="006923B9">
        <w:t>We will come back to funding shortly, but</w:t>
      </w:r>
      <w:r>
        <w:t xml:space="preserve"> first </w:t>
      </w:r>
      <w:r w:rsidRPr="006923B9">
        <w:t>I want to ask James Bullion</w:t>
      </w:r>
      <w:r>
        <w:t xml:space="preserve"> </w:t>
      </w:r>
      <w:r w:rsidRPr="006923B9">
        <w:t>a couple of things</w:t>
      </w:r>
      <w:r>
        <w:t>. You</w:t>
      </w:r>
      <w:r w:rsidRPr="006923B9">
        <w:t xml:space="preserve"> came to speak to us at the end of March, so welcome back</w:t>
      </w:r>
      <w:r>
        <w:t>.</w:t>
      </w:r>
    </w:p>
    <w:p w:rsidR="007331EC" w:rsidP="00A41F58">
      <w:pPr>
        <w:pStyle w:val="Question"/>
        <w:numPr>
          <w:ilvl w:val="0"/>
          <w:numId w:val="0"/>
        </w:numPr>
        <w:ind w:left="794"/>
      </w:pPr>
      <w:r>
        <w:t>F</w:t>
      </w:r>
      <w:r w:rsidRPr="006923B9">
        <w:t>irst, what struck you, listening to what is happenin</w:t>
      </w:r>
      <w:r w:rsidRPr="006923B9">
        <w:t xml:space="preserve">g in other countries, </w:t>
      </w:r>
      <w:r>
        <w:t xml:space="preserve">as </w:t>
      </w:r>
      <w:r w:rsidRPr="006923B9">
        <w:t>things we are doing and things we need to be doing</w:t>
      </w:r>
      <w:r>
        <w:t>? S</w:t>
      </w:r>
      <w:r w:rsidRPr="006923B9">
        <w:t xml:space="preserve">econdly, we </w:t>
      </w:r>
      <w:r>
        <w:t>ha</w:t>
      </w:r>
      <w:r w:rsidRPr="006923B9">
        <w:t xml:space="preserve">d quite a long discussion when you came at the end of March about the issues </w:t>
      </w:r>
      <w:r>
        <w:t>with</w:t>
      </w:r>
      <w:r w:rsidRPr="006923B9">
        <w:t xml:space="preserve"> PPE in the social care sector</w:t>
      </w:r>
      <w:r>
        <w:t xml:space="preserve">. Do </w:t>
      </w:r>
      <w:r w:rsidRPr="006923B9">
        <w:t>you think they have been resolved or are</w:t>
      </w:r>
      <w:r>
        <w:t xml:space="preserve"> you</w:t>
      </w:r>
      <w:r w:rsidRPr="006923B9">
        <w:t xml:space="preserve"> still worried about them</w:t>
      </w:r>
      <w:r>
        <w:t>?</w:t>
      </w:r>
    </w:p>
    <w:p w:rsidR="007331EC" w:rsidP="007331EC">
      <w:pPr>
        <w:pStyle w:val="Answer"/>
      </w:pPr>
      <w:sdt>
        <w:sdtPr>
          <w:alias w:val="Witness"/>
          <w:id w:val="12661962"/>
          <w:placeholder>
            <w:docPart w:val="0B5E5931614B4419AC9B212F4B68081A"/>
          </w:placeholder>
          <w:richText/>
        </w:sdtPr>
        <w:sdtContent>
          <w:r w:rsidRPr="00210EC4">
            <w:rPr>
              <w:b/>
              <w:i/>
            </w:rPr>
            <w:t>James Bullion:</w:t>
          </w:r>
        </w:sdtContent>
      </w:sdt>
      <w:r w:rsidRPr="006923B9">
        <w:t xml:space="preserve"> What struck me about the contributions earlier was the degree to which data testing and the integrated approach that systems are taking was not able to be replicated here in the UK</w:t>
      </w:r>
      <w:r>
        <w:t>. P</w:t>
      </w:r>
      <w:r w:rsidRPr="006923B9">
        <w:t xml:space="preserve">artly, as Vic Rayner says, </w:t>
      </w:r>
      <w:r>
        <w:t>it</w:t>
      </w:r>
      <w:r w:rsidRPr="006923B9">
        <w:t xml:space="preserve"> is sometimes about the local nature of the way care markets and social care </w:t>
      </w:r>
      <w:r>
        <w:t>are</w:t>
      </w:r>
      <w:r w:rsidRPr="006923B9">
        <w:t xml:space="preserve"> operated in this country, but we lack an infrastructure</w:t>
      </w:r>
      <w:r>
        <w:t xml:space="preserve"> </w:t>
      </w:r>
      <w:r w:rsidRPr="006923B9">
        <w:t xml:space="preserve">for social care that would have benefited us </w:t>
      </w:r>
      <w:r>
        <w:t>in</w:t>
      </w:r>
      <w:r w:rsidRPr="006923B9">
        <w:t xml:space="preserve"> implement</w:t>
      </w:r>
      <w:r>
        <w:t xml:space="preserve">ing </w:t>
      </w:r>
      <w:r w:rsidRPr="006923B9">
        <w:t>things like testin</w:t>
      </w:r>
      <w:r>
        <w:t>g or</w:t>
      </w:r>
      <w:r w:rsidRPr="006923B9">
        <w:t xml:space="preserve"> distribution of PPE, for example. </w:t>
      </w:r>
    </w:p>
    <w:p w:rsidR="007331EC" w:rsidP="007331EC">
      <w:pPr>
        <w:pStyle w:val="Answer"/>
      </w:pPr>
      <w:r w:rsidRPr="006923B9">
        <w:t>A second thing that struck me was how we did not quickly enough take into account the risk of symptomatic or asymptomatic transmission</w:t>
      </w:r>
      <w:r>
        <w:t>,</w:t>
      </w:r>
      <w:r w:rsidRPr="006923B9">
        <w:t xml:space="preserve"> both from people coming out of health settings into care settings </w:t>
      </w:r>
      <w:r>
        <w:t>and</w:t>
      </w:r>
      <w:r w:rsidRPr="006923B9">
        <w:t xml:space="preserve"> among the staff working in our care sector. Some o</w:t>
      </w:r>
      <w:r w:rsidRPr="006923B9">
        <w:t>f that is to do with the knowledge that we had of Covid</w:t>
      </w:r>
      <w:r w:rsidRPr="006923B9">
        <w:noBreakHyphen/>
        <w:t>19</w:t>
      </w:r>
      <w:r>
        <w:t>,</w:t>
      </w:r>
      <w:r w:rsidRPr="006923B9">
        <w:t xml:space="preserve"> but some of </w:t>
      </w:r>
      <w:r>
        <w:t>i</w:t>
      </w:r>
      <w:r w:rsidRPr="006923B9">
        <w:t xml:space="preserve">t could have been anticipated by the previous planning on pandemic flu. </w:t>
      </w:r>
    </w:p>
    <w:p w:rsidR="00A41F58" w:rsidP="007331EC">
      <w:pPr>
        <w:pStyle w:val="Answer"/>
      </w:pPr>
      <w:r w:rsidRPr="006923B9">
        <w:t>In relation to PPE, I was very concerned when I came in March</w:t>
      </w:r>
      <w:r>
        <w:t>—</w:t>
      </w:r>
      <w:r w:rsidRPr="006923B9">
        <w:t>I am still concerned actually</w:t>
      </w:r>
      <w:r>
        <w:t>—</w:t>
      </w:r>
      <w:r w:rsidRPr="006923B9">
        <w:t>that PPE is the si</w:t>
      </w:r>
      <w:r w:rsidRPr="006923B9">
        <w:t>ngle biggest and most expensive factor in the cost of dealing with Covid in adult social care, both for providers and local authorities. We still do not have an effective supply chain, although the situation has improved since March.</w:t>
      </w:r>
    </w:p>
    <w:p w:rsidR="007331EC" w:rsidP="006F278F">
      <w:pPr>
        <w:pStyle w:val="Answer"/>
      </w:pPr>
      <w:r w:rsidRPr="006923B9">
        <w:t xml:space="preserve">I can track from when </w:t>
      </w:r>
      <w:r w:rsidRPr="006923B9">
        <w:t>I was here before an initial perspective from local government stepping out of the way and suppliers sourcing their own</w:t>
      </w:r>
      <w:r>
        <w:t>,</w:t>
      </w:r>
      <w:r w:rsidRPr="006923B9">
        <w:t xml:space="preserve"> through to local government and local resilience forums being the supplier of last resort</w:t>
      </w:r>
      <w:r>
        <w:t>,</w:t>
      </w:r>
      <w:r w:rsidRPr="006923B9">
        <w:t xml:space="preserve"> and now through to local government being a </w:t>
      </w:r>
      <w:r w:rsidRPr="006923B9">
        <w:t xml:space="preserve">sourcer of supply. For example, in London there is </w:t>
      </w:r>
      <w:r>
        <w:t xml:space="preserve">now </w:t>
      </w:r>
      <w:r w:rsidRPr="006923B9">
        <w:t>a consortium of councils and providers sourcing PPE. If we had had a national position on PPE that had even made it free</w:t>
      </w:r>
      <w:r>
        <w:t>,</w:t>
      </w:r>
      <w:r w:rsidRPr="006923B9">
        <w:t xml:space="preserve"> with local government sourcing it</w:t>
      </w:r>
      <w:r>
        <w:t>,</w:t>
      </w:r>
      <w:r w:rsidRPr="006923B9">
        <w:t xml:space="preserve"> or had made it paid</w:t>
      </w:r>
      <w:r w:rsidRPr="006923B9">
        <w:noBreakHyphen/>
        <w:t>for and local government</w:t>
      </w:r>
      <w:r w:rsidRPr="006923B9">
        <w:t xml:space="preserve"> sourcing it, we would have been far ahead of where we are now. Some of our problems around transmission no doubt relat</w:t>
      </w:r>
      <w:r>
        <w:t>e</w:t>
      </w:r>
      <w:r w:rsidRPr="006923B9">
        <w:t xml:space="preserve"> to PPE and, very sadly, some of the deaths too.</w:t>
      </w:r>
    </w:p>
    <w:p w:rsidR="007331EC" w:rsidP="007331EC">
      <w:pPr>
        <w:pStyle w:val="Question"/>
        <w:numPr>
          <w:ilvl w:val="0"/>
          <w:numId w:val="9"/>
        </w:numPr>
      </w:pPr>
      <w:sdt>
        <w:sdtPr>
          <w:alias w:val="Member"/>
          <w:tag w:val="&lt;Member mnisId='4812' dodsId=''&gt;"/>
          <w:id w:val="-1601646335"/>
          <w:placeholder>
            <w:docPart w:val="0B5E5931614B4419AC9B212F4B68081A"/>
          </w:placeholder>
          <w:richText/>
        </w:sdtPr>
        <w:sdtContent>
          <w:r w:rsidRPr="00C22432">
            <w:rPr>
              <w:b/>
            </w:rPr>
            <w:t>Dean Russell:</w:t>
          </w:r>
        </w:sdtContent>
      </w:sdt>
      <w:r>
        <w:t xml:space="preserve"> O</w:t>
      </w:r>
      <w:r w:rsidRPr="006923B9">
        <w:t xml:space="preserve">bviously, care homes </w:t>
      </w:r>
      <w:r>
        <w:t>are</w:t>
      </w:r>
      <w:r w:rsidRPr="006923B9">
        <w:t xml:space="preserve"> an essential part of this, but there is also </w:t>
      </w:r>
      <w:r w:rsidRPr="006923B9">
        <w:t>the wider home</w:t>
      </w:r>
      <w:r>
        <w:t xml:space="preserve"> </w:t>
      </w:r>
      <w:r w:rsidRPr="006923B9">
        <w:t>care sector. I want to know the situation regarding PPE testing and managing Covid</w:t>
      </w:r>
      <w:r w:rsidRPr="006923B9">
        <w:noBreakHyphen/>
        <w:t>19 in the home</w:t>
      </w:r>
      <w:r>
        <w:t xml:space="preserve"> </w:t>
      </w:r>
      <w:r w:rsidRPr="006923B9">
        <w:t>care sector more broadly</w:t>
      </w:r>
      <w:r>
        <w:t>,</w:t>
      </w:r>
      <w:r w:rsidRPr="006923B9">
        <w:t xml:space="preserve"> because that affects an awful lot of people and staff</w:t>
      </w:r>
      <w:r>
        <w:t>,</w:t>
      </w:r>
      <w:r w:rsidRPr="006923B9">
        <w:t xml:space="preserve"> too.</w:t>
      </w:r>
    </w:p>
    <w:p w:rsidR="007331EC" w:rsidP="007331EC">
      <w:pPr>
        <w:pStyle w:val="Answer"/>
      </w:pPr>
      <w:sdt>
        <w:sdtPr>
          <w:alias w:val="Witness"/>
          <w:id w:val="-545607318"/>
          <w:placeholder>
            <w:docPart w:val="0B5E5931614B4419AC9B212F4B68081A"/>
          </w:placeholder>
          <w:richText/>
        </w:sdtPr>
        <w:sdtContent>
          <w:r w:rsidRPr="00C22432">
            <w:rPr>
              <w:b/>
              <w:i/>
            </w:rPr>
            <w:t>James Bullion:</w:t>
          </w:r>
        </w:sdtContent>
      </w:sdt>
      <w:r>
        <w:t xml:space="preserve"> </w:t>
      </w:r>
      <w:r w:rsidRPr="006923B9">
        <w:t>I am pleased you have made that point be</w:t>
      </w:r>
      <w:r w:rsidRPr="006923B9">
        <w:t xml:space="preserve">cause it was one of my points to make to you as a Committee. </w:t>
      </w:r>
    </w:p>
    <w:p w:rsidR="007331EC" w:rsidP="007331EC">
      <w:pPr>
        <w:pStyle w:val="Answer"/>
      </w:pPr>
      <w:r w:rsidRPr="006923B9">
        <w:t xml:space="preserve">Actually, when we look at the figures, both for deaths, very sadly, in the community </w:t>
      </w:r>
      <w:r>
        <w:t xml:space="preserve">and </w:t>
      </w:r>
      <w:r w:rsidRPr="006923B9">
        <w:t>for transmission and outbreaks, we have a significant problem in home support. If I have a gentle critici</w:t>
      </w:r>
      <w:r w:rsidRPr="006923B9">
        <w:t xml:space="preserve">sm of the recent funding for infection control, </w:t>
      </w:r>
      <w:r>
        <w:t xml:space="preserve">it is that </w:t>
      </w:r>
      <w:r w:rsidRPr="006923B9">
        <w:t xml:space="preserve">we are almost tagging on home support in that recent plan to say, </w:t>
      </w:r>
      <w:r>
        <w:t>“</w:t>
      </w:r>
      <w:r w:rsidRPr="006923B9">
        <w:t xml:space="preserve">Oh, by the way, councils, try to do something with </w:t>
      </w:r>
      <w:r w:rsidRPr="006923B9">
        <w:t>some of this money for home support.</w:t>
      </w:r>
      <w:r>
        <w:t>”</w:t>
      </w:r>
      <w:r w:rsidRPr="006923B9">
        <w:t xml:space="preserve"> The response so far is completely inadequate</w:t>
      </w:r>
      <w:r>
        <w:t>. W</w:t>
      </w:r>
      <w:r w:rsidRPr="006923B9">
        <w:t>e need a separate plan for home</w:t>
      </w:r>
      <w:r>
        <w:t xml:space="preserve"> </w:t>
      </w:r>
      <w:r w:rsidRPr="006923B9">
        <w:t>care to protect the staff and to protect people</w:t>
      </w:r>
      <w:r>
        <w:t>,</w:t>
      </w:r>
      <w:r w:rsidRPr="006923B9">
        <w:t xml:space="preserve"> as we are not finished with waves of Covid in the social care sector, in my view.</w:t>
      </w:r>
    </w:p>
    <w:p w:rsidR="007331EC" w:rsidP="007331EC">
      <w:pPr>
        <w:pStyle w:val="Remark"/>
      </w:pPr>
      <w:sdt>
        <w:sdtPr>
          <w:alias w:val="Member"/>
          <w:tag w:val="&lt;Member mnisId='1572' dodsId='35446'&gt;"/>
          <w:id w:val="-472677755"/>
          <w:placeholder>
            <w:docPart w:val="0B5E5931614B4419AC9B212F4B68081A"/>
          </w:placeholder>
          <w:richText/>
        </w:sdtPr>
        <w:sdtContent>
          <w:r w:rsidRPr="00C22432">
            <w:rPr>
              <w:b/>
            </w:rPr>
            <w:t>Chair:</w:t>
          </w:r>
        </w:sdtContent>
      </w:sdt>
      <w:r>
        <w:t xml:space="preserve"> </w:t>
      </w:r>
      <w:r>
        <w:t>H</w:t>
      </w:r>
      <w:r w:rsidRPr="006923B9">
        <w:t>ome care is obviously a very import</w:t>
      </w:r>
      <w:r w:rsidRPr="006923B9">
        <w:t>ant issue.</w:t>
      </w:r>
    </w:p>
    <w:p w:rsidR="007331EC" w:rsidP="007331EC">
      <w:pPr>
        <w:pStyle w:val="Question"/>
        <w:numPr>
          <w:ilvl w:val="0"/>
          <w:numId w:val="9"/>
        </w:numPr>
      </w:pPr>
      <w:sdt>
        <w:sdtPr>
          <w:alias w:val="Member"/>
          <w:tag w:val="&lt;Member mnisId='4792' dodsId=''&gt;"/>
          <w:id w:val="-1317251218"/>
          <w:placeholder>
            <w:docPart w:val="0B5E5931614B4419AC9B212F4B68081A"/>
          </w:placeholder>
          <w:richText/>
        </w:sdtPr>
        <w:sdtContent>
          <w:r w:rsidRPr="00C22432">
            <w:rPr>
              <w:b/>
            </w:rPr>
            <w:t>Paul Bristow:</w:t>
          </w:r>
        </w:sdtContent>
      </w:sdt>
      <w:r>
        <w:t xml:space="preserve"> </w:t>
      </w:r>
      <w:r w:rsidRPr="006923B9">
        <w:t xml:space="preserve">I want to explore access to testing among personal care assistants and domiciliary care workers who visit clients in their own homes. </w:t>
      </w:r>
      <w:r>
        <w:t>B</w:t>
      </w:r>
      <w:r w:rsidRPr="006923B9">
        <w:t>efore I do, I</w:t>
      </w:r>
      <w:r>
        <w:t xml:space="preserve"> </w:t>
      </w:r>
      <w:r w:rsidRPr="006923B9">
        <w:t xml:space="preserve">declare an interest </w:t>
      </w:r>
      <w:r>
        <w:t xml:space="preserve">in </w:t>
      </w:r>
      <w:r w:rsidRPr="006923B9">
        <w:t>that my wife owns a communications consultancy that has c</w:t>
      </w:r>
      <w:r w:rsidRPr="006923B9">
        <w:t xml:space="preserve">lients in the social care sector. </w:t>
      </w:r>
    </w:p>
    <w:p w:rsidR="00315073" w:rsidP="007331EC">
      <w:pPr>
        <w:pStyle w:val="Question"/>
        <w:numPr>
          <w:ilvl w:val="0"/>
          <w:numId w:val="0"/>
        </w:numPr>
        <w:ind w:left="794"/>
      </w:pPr>
      <w:r w:rsidRPr="006923B9">
        <w:t>I am hearing anecdotal evidence about clients who receive care at home refusing to allow personal care assistants and care workers to visit them. Obviously, they are scared of infection</w:t>
      </w:r>
      <w:r>
        <w:t>. O</w:t>
      </w:r>
      <w:r w:rsidRPr="006923B9">
        <w:t>n a personal basis, I have experi</w:t>
      </w:r>
      <w:r w:rsidRPr="006923B9">
        <w:t>ence of th</w:t>
      </w:r>
      <w:r>
        <w:t>at</w:t>
      </w:r>
      <w:r w:rsidRPr="006923B9">
        <w:t xml:space="preserve"> </w:t>
      </w:r>
      <w:r>
        <w:t>with</w:t>
      </w:r>
      <w:r w:rsidRPr="006923B9">
        <w:t xml:space="preserve"> my father who died relatively recently</w:t>
      </w:r>
      <w:r>
        <w:t>. He</w:t>
      </w:r>
      <w:r w:rsidRPr="006923B9">
        <w:t xml:space="preserve"> was very ill and received personal care.</w:t>
      </w:r>
    </w:p>
    <w:p w:rsidR="007331EC" w:rsidP="007331EC">
      <w:pPr>
        <w:pStyle w:val="Question"/>
        <w:numPr>
          <w:ilvl w:val="0"/>
          <w:numId w:val="0"/>
        </w:numPr>
        <w:ind w:left="794"/>
      </w:pPr>
      <w:r w:rsidRPr="006923B9">
        <w:t>I want to understand whether you are hearing the same</w:t>
      </w:r>
      <w:r>
        <w:t>. Are</w:t>
      </w:r>
      <w:r w:rsidRPr="006923B9">
        <w:t xml:space="preserve"> personal care assistants and care workers who visit clients in their own homes getting timely a</w:t>
      </w:r>
      <w:r w:rsidRPr="006923B9">
        <w:t>ccess to testing</w:t>
      </w:r>
      <w:r>
        <w:t>,</w:t>
      </w:r>
      <w:r w:rsidRPr="006923B9">
        <w:t xml:space="preserve"> and will communicating th</w:t>
      </w:r>
      <w:r>
        <w:t>at</w:t>
      </w:r>
      <w:r w:rsidRPr="006923B9">
        <w:t xml:space="preserve"> more widely reassure clients who receive care at home?</w:t>
      </w:r>
    </w:p>
    <w:p w:rsidR="007331EC" w:rsidP="007331EC">
      <w:pPr>
        <w:pStyle w:val="Answer"/>
      </w:pPr>
      <w:sdt>
        <w:sdtPr>
          <w:alias w:val="Witness"/>
          <w:id w:val="-1196231921"/>
          <w:placeholder>
            <w:docPart w:val="0B5E5931614B4419AC9B212F4B68081A"/>
          </w:placeholder>
          <w:richText/>
        </w:sdtPr>
        <w:sdtContent>
          <w:r w:rsidRPr="00C22432">
            <w:rPr>
              <w:b/>
              <w:i/>
            </w:rPr>
            <w:t>James Bullion:</w:t>
          </w:r>
        </w:sdtContent>
      </w:sdt>
      <w:r>
        <w:t xml:space="preserve"> </w:t>
      </w:r>
      <w:r w:rsidRPr="006923B9">
        <w:t xml:space="preserve">There is a huge part for testing to play in reassuring </w:t>
      </w:r>
      <w:r>
        <w:t xml:space="preserve">both </w:t>
      </w:r>
      <w:r w:rsidRPr="006923B9">
        <w:t xml:space="preserve">staff and people in receipt of care that the person coming into </w:t>
      </w:r>
      <w:r>
        <w:t>thei</w:t>
      </w:r>
      <w:r w:rsidRPr="006923B9">
        <w:t>r home has</w:t>
      </w:r>
      <w:r w:rsidRPr="006923B9">
        <w:t xml:space="preserve"> had a recent test and a result that says they are negative. There is not widespread testing</w:t>
      </w:r>
      <w:r>
        <w:t>; i</w:t>
      </w:r>
      <w:r w:rsidRPr="006923B9">
        <w:t xml:space="preserve">t is growing, but the care workforce is 1.6 million in this country, so we are nowhere near the level of testing required. </w:t>
      </w:r>
    </w:p>
    <w:p w:rsidR="007331EC" w:rsidP="00990D73">
      <w:pPr>
        <w:pStyle w:val="Answer"/>
      </w:pPr>
      <w:r w:rsidRPr="006923B9">
        <w:t xml:space="preserve">In relation to the first point you </w:t>
      </w:r>
      <w:r w:rsidRPr="006923B9">
        <w:t>raised, in our quick survey of ADASS members we have seen about a 10% incidence of people switching off their personal care, either home care or personal assistan</w:t>
      </w:r>
      <w:r>
        <w:t>ce</w:t>
      </w:r>
      <w:r w:rsidRPr="006923B9">
        <w:t>, and almost furloughing it while they protect themselves because of those worries. There is</w:t>
      </w:r>
      <w:r w:rsidRPr="006923B9">
        <w:t xml:space="preserve"> a kind of mirror potentially going on in home care of the deaths in care homes</w:t>
      </w:r>
      <w:r>
        <w:t xml:space="preserve">. They </w:t>
      </w:r>
      <w:r w:rsidRPr="006923B9">
        <w:t xml:space="preserve">may be being caused by people taking action to protect themselves from infection but not necessarily taking care of their health and wellbeing in the intervening period. </w:t>
      </w:r>
      <w:r w:rsidRPr="006923B9">
        <w:t>We need to look at that as we look into Covid in the future.</w:t>
      </w:r>
    </w:p>
    <w:p w:rsidR="004C2CFA" w:rsidP="007331EC">
      <w:pPr>
        <w:pStyle w:val="Question"/>
        <w:numPr>
          <w:ilvl w:val="0"/>
          <w:numId w:val="9"/>
        </w:numPr>
      </w:pPr>
      <w:sdt>
        <w:sdtPr>
          <w:alias w:val="Member"/>
          <w:tag w:val="&lt;Member mnisId='1588' dodsId='36036'&gt;"/>
          <w:id w:val="-545532005"/>
          <w:placeholder>
            <w:docPart w:val="0B5E5931614B4419AC9B212F4B68081A"/>
          </w:placeholder>
          <w:richText/>
        </w:sdtPr>
        <w:sdtContent>
          <w:r w:rsidRPr="00C22432">
            <w:rPr>
              <w:b/>
            </w:rPr>
            <w:t>Barbara Keeley:</w:t>
          </w:r>
        </w:sdtContent>
      </w:sdt>
      <w:r>
        <w:t xml:space="preserve"> </w:t>
      </w:r>
      <w:r>
        <w:t xml:space="preserve">On </w:t>
      </w:r>
      <w:r w:rsidRPr="006923B9">
        <w:t>sourcing PPE,</w:t>
      </w:r>
      <w:r>
        <w:t xml:space="preserve"> </w:t>
      </w:r>
      <w:r w:rsidRPr="006923B9">
        <w:t xml:space="preserve">the </w:t>
      </w:r>
      <w:r w:rsidRPr="006923B9">
        <w:t xml:space="preserve">existence </w:t>
      </w:r>
      <w:r>
        <w:t xml:space="preserve">of the </w:t>
      </w:r>
      <w:r w:rsidRPr="006923B9">
        <w:t xml:space="preserve">combined authority in Greater Manchester actually allowed joint procurement and mutual aid, so that is a good example of how </w:t>
      </w:r>
      <w:r>
        <w:t>it</w:t>
      </w:r>
      <w:r w:rsidRPr="006923B9">
        <w:t xml:space="preserve"> worked, </w:t>
      </w:r>
      <w:r>
        <w:t xml:space="preserve">which is </w:t>
      </w:r>
      <w:r w:rsidRPr="006923B9">
        <w:t>the point James was just making.</w:t>
      </w:r>
    </w:p>
    <w:p w:rsidR="007331EC" w:rsidP="004C2CFA">
      <w:pPr>
        <w:pStyle w:val="Question"/>
        <w:numPr>
          <w:ilvl w:val="0"/>
          <w:numId w:val="0"/>
        </w:numPr>
        <w:ind w:left="794"/>
      </w:pPr>
      <w:r>
        <w:t>What</w:t>
      </w:r>
      <w:r w:rsidRPr="006923B9">
        <w:t xml:space="preserve"> do we know, given what we have learned so far in this session, about how outbreaks in care homes have begun in England? Today</w:t>
      </w:r>
      <w:r>
        <w:t>,</w:t>
      </w:r>
      <w:r w:rsidRPr="006923B9">
        <w:t xml:space="preserve"> there is an article </w:t>
      </w:r>
      <w:r w:rsidRPr="006923B9">
        <w:rPr>
          <w:i/>
          <w:iCs/>
        </w:rPr>
        <w:t>The Guardian</w:t>
      </w:r>
      <w:r w:rsidRPr="006923B9">
        <w:t xml:space="preserve"> pointing to the use of agency staff as a</w:t>
      </w:r>
      <w:r w:rsidRPr="006923B9">
        <w:t xml:space="preserve"> definite factor in spreading Covid</w:t>
      </w:r>
      <w:r w:rsidRPr="006923B9">
        <w:noBreakHyphen/>
        <w:t xml:space="preserve">19 in some care homes. How important a factor </w:t>
      </w:r>
      <w:r>
        <w:t>i</w:t>
      </w:r>
      <w:r w:rsidRPr="006923B9">
        <w:t>s that versus the other risks we have talked about</w:t>
      </w:r>
      <w:r>
        <w:t xml:space="preserve">, such as </w:t>
      </w:r>
      <w:r>
        <w:t xml:space="preserve">the </w:t>
      </w:r>
      <w:r w:rsidRPr="006923B9">
        <w:t>admission of residents discharged from hospital without testing</w:t>
      </w:r>
      <w:r>
        <w:t>? P</w:t>
      </w:r>
      <w:r w:rsidRPr="006923B9">
        <w:t>erhaps bearing in mind that in an ideal wor</w:t>
      </w:r>
      <w:r w:rsidRPr="006923B9">
        <w:t xml:space="preserve">ld </w:t>
      </w:r>
      <w:r>
        <w:t>we</w:t>
      </w:r>
      <w:r w:rsidRPr="006923B9">
        <w:t xml:space="preserve"> would not want to use agency staff</w:t>
      </w:r>
      <w:r>
        <w:t>—</w:t>
      </w:r>
      <w:r w:rsidRPr="006923B9">
        <w:t>we ha</w:t>
      </w:r>
      <w:r>
        <w:t>ve</w:t>
      </w:r>
      <w:r w:rsidRPr="006923B9">
        <w:t xml:space="preserve"> 122,000 vacancies across the care sector</w:t>
      </w:r>
      <w:r>
        <w:t xml:space="preserve">—but </w:t>
      </w:r>
      <w:r w:rsidRPr="006923B9">
        <w:t xml:space="preserve">if we have to use </w:t>
      </w:r>
      <w:r w:rsidRPr="006923B9">
        <w:t>agency staff, how can what is reported</w:t>
      </w:r>
      <w:r>
        <w:t xml:space="preserve"> in</w:t>
      </w:r>
      <w:r w:rsidRPr="006923B9">
        <w:t xml:space="preserve"> </w:t>
      </w:r>
      <w:r w:rsidRPr="006923B9">
        <w:rPr>
          <w:i/>
          <w:iCs/>
        </w:rPr>
        <w:t>The Guardian</w:t>
      </w:r>
      <w:r w:rsidRPr="006923B9">
        <w:t xml:space="preserve"> today be avoided? How can agency staff causing that problem be avoided?</w:t>
      </w:r>
    </w:p>
    <w:p w:rsidR="007331EC" w:rsidP="007331EC">
      <w:pPr>
        <w:pStyle w:val="Answer"/>
      </w:pPr>
      <w:sdt>
        <w:sdtPr>
          <w:alias w:val="Witness"/>
          <w:id w:val="-1265074159"/>
          <w:placeholder>
            <w:docPart w:val="0B5E5931614B4419AC9B212F4B68081A"/>
          </w:placeholder>
          <w:richText/>
        </w:sdtPr>
        <w:sdtContent>
          <w:r w:rsidRPr="00C22432">
            <w:rPr>
              <w:b/>
              <w:i/>
            </w:rPr>
            <w:t>Professor Green:</w:t>
          </w:r>
        </w:sdtContent>
      </w:sdt>
      <w:r>
        <w:t xml:space="preserve"> </w:t>
      </w:r>
      <w:r w:rsidRPr="006923B9">
        <w:t>The short answer is that we are not really clear wh</w:t>
      </w:r>
      <w:r>
        <w:t>ich</w:t>
      </w:r>
      <w:r w:rsidRPr="006923B9">
        <w:t xml:space="preserve"> were the biggest routes of transmission.</w:t>
      </w:r>
      <w:r>
        <w:t xml:space="preserve"> A</w:t>
      </w:r>
      <w:r w:rsidRPr="006923B9">
        <w:t>t the start</w:t>
      </w:r>
      <w:r>
        <w:t>,</w:t>
      </w:r>
      <w:r w:rsidRPr="006923B9">
        <w:t xml:space="preserve"> we did not have comprehensive testing</w:t>
      </w:r>
      <w:r>
        <w:t>,</w:t>
      </w:r>
      <w:r w:rsidRPr="006923B9">
        <w:t xml:space="preserve"> so we did not know who was Covid</w:t>
      </w:r>
      <w:r w:rsidRPr="006923B9">
        <w:noBreakHyphen/>
        <w:t>19 positive. Obviously, though, if people had come out of hospital and t</w:t>
      </w:r>
      <w:r w:rsidRPr="006923B9">
        <w:t xml:space="preserve">hey did not have a test, that </w:t>
      </w:r>
      <w:r>
        <w:t>wa</w:t>
      </w:r>
      <w:r w:rsidRPr="006923B9">
        <w:t xml:space="preserve">s a great danger. </w:t>
      </w:r>
    </w:p>
    <w:p w:rsidR="00467362" w:rsidP="007331EC">
      <w:pPr>
        <w:pStyle w:val="Answer"/>
      </w:pPr>
      <w:r w:rsidRPr="006923B9">
        <w:t xml:space="preserve">Similarly, agency staff moving between care homes is another danger. If we are to make sure that that does not happen, we might have to make sure that agency staff are restricted to one or two sessions in </w:t>
      </w:r>
      <w:r w:rsidRPr="006923B9">
        <w:t>a particular care home rather than moving between care homes. There are obviously financial implications of that.</w:t>
      </w:r>
    </w:p>
    <w:p w:rsidR="007331EC" w:rsidP="00467362">
      <w:pPr>
        <w:pStyle w:val="Answer"/>
      </w:pPr>
      <w:r>
        <w:t>T</w:t>
      </w:r>
      <w:r w:rsidRPr="006923B9">
        <w:t>he point you made, Barbara, is a really important one: before this pandemic we had staff issues, so</w:t>
      </w:r>
      <w:r>
        <w:t>,</w:t>
      </w:r>
      <w:r w:rsidRPr="006923B9">
        <w:t xml:space="preserve"> if we are going to reduce our capacity t</w:t>
      </w:r>
      <w:r w:rsidRPr="006923B9">
        <w:t>o use agency staff in the way we have</w:t>
      </w:r>
      <w:r>
        <w:t xml:space="preserve"> done</w:t>
      </w:r>
      <w:r w:rsidRPr="006923B9">
        <w:t xml:space="preserve"> in the past, we have to upscale our approach to filling gaps in the system. </w:t>
      </w:r>
      <w:r>
        <w:t>T</w:t>
      </w:r>
      <w:r w:rsidRPr="006923B9">
        <w:t xml:space="preserve">he Department of Health and Social Care has developed a new approach to </w:t>
      </w:r>
      <w:r>
        <w:t xml:space="preserve">the </w:t>
      </w:r>
      <w:r w:rsidRPr="006923B9">
        <w:t>recruitment of care sector staff</w:t>
      </w:r>
      <w:r>
        <w:t>,</w:t>
      </w:r>
      <w:r w:rsidRPr="006923B9">
        <w:t xml:space="preserve"> so</w:t>
      </w:r>
      <w:r>
        <w:t>,</w:t>
      </w:r>
      <w:r w:rsidRPr="006923B9">
        <w:t xml:space="preserve"> hopefully</w:t>
      </w:r>
      <w:r>
        <w:t>,</w:t>
      </w:r>
      <w:r w:rsidRPr="006923B9">
        <w:t xml:space="preserve"> that should</w:t>
      </w:r>
      <w:r w:rsidRPr="006923B9">
        <w:t xml:space="preserve"> be able to plug some gaps, but it is going to be extremely difficult, given the numbers of staff who are having to self</w:t>
      </w:r>
      <w:r w:rsidRPr="006923B9">
        <w:noBreakHyphen/>
        <w:t xml:space="preserve">isolate, and that might only get worse when we </w:t>
      </w:r>
      <w:r>
        <w:t>have</w:t>
      </w:r>
      <w:r w:rsidRPr="006923B9">
        <w:t xml:space="preserve"> both comprehensive testing and track and trace.</w:t>
      </w:r>
      <w:r>
        <w:t xml:space="preserve"> W</w:t>
      </w:r>
      <w:r w:rsidRPr="006923B9">
        <w:t>e have to apply ourselves to how w</w:t>
      </w:r>
      <w:r w:rsidRPr="006923B9">
        <w:t>e deal with staff issues in care settings because it will become an increasing problem.</w:t>
      </w:r>
    </w:p>
    <w:p w:rsidR="00467362" w:rsidP="007331EC">
      <w:pPr>
        <w:pStyle w:val="Answer"/>
      </w:pPr>
      <w:sdt>
        <w:sdtPr>
          <w:alias w:val="Witness"/>
          <w:id w:val="1613159740"/>
          <w:placeholder>
            <w:docPart w:val="0B5E5931614B4419AC9B212F4B68081A"/>
          </w:placeholder>
          <w:richText/>
        </w:sdtPr>
        <w:sdtContent>
          <w:r w:rsidRPr="00C22432">
            <w:rPr>
              <w:b/>
              <w:i/>
            </w:rPr>
            <w:t>Vic Rayner:</w:t>
          </w:r>
        </w:sdtContent>
      </w:sdt>
      <w:r>
        <w:t xml:space="preserve"> </w:t>
      </w:r>
      <w:r>
        <w:t>T</w:t>
      </w:r>
      <w:r w:rsidRPr="006923B9">
        <w:t>o add to Martin</w:t>
      </w:r>
      <w:r>
        <w:t>’</w:t>
      </w:r>
      <w:r w:rsidRPr="006923B9">
        <w:t>s points, we know that we are in a position of sustained transmission</w:t>
      </w:r>
      <w:r>
        <w:t xml:space="preserve">; </w:t>
      </w:r>
      <w:r w:rsidRPr="006923B9">
        <w:t xml:space="preserve">there is clearly Covid across a wide range of </w:t>
      </w:r>
      <w:r w:rsidRPr="006923B9">
        <w:t>communities</w:t>
      </w:r>
      <w:r>
        <w:t>. I</w:t>
      </w:r>
      <w:r w:rsidRPr="006923B9">
        <w:t xml:space="preserve">t </w:t>
      </w:r>
      <w:r>
        <w:t>goes</w:t>
      </w:r>
      <w:r w:rsidRPr="006923B9">
        <w:t xml:space="preserve"> back to th</w:t>
      </w:r>
      <w:r>
        <w:t>e</w:t>
      </w:r>
      <w:r w:rsidRPr="006923B9">
        <w:t xml:space="preserve"> point about having the right level of focus on data and the information points at a much earlier stage so that we could have pinpointed </w:t>
      </w:r>
      <w:r>
        <w:t>it</w:t>
      </w:r>
      <w:r w:rsidRPr="006923B9">
        <w:t>.</w:t>
      </w:r>
    </w:p>
    <w:p w:rsidR="007331EC" w:rsidP="007331EC">
      <w:pPr>
        <w:pStyle w:val="Answer"/>
      </w:pPr>
      <w:r w:rsidRPr="006923B9">
        <w:t xml:space="preserve">Martin mentioned the testing of symptomatic and asymptomatic residents, </w:t>
      </w:r>
      <w:r>
        <w:t>which</w:t>
      </w:r>
      <w:r w:rsidRPr="006923B9">
        <w:t xml:space="preserve"> start</w:t>
      </w:r>
      <w:r w:rsidRPr="006923B9">
        <w:t>ed last Monday</w:t>
      </w:r>
      <w:r>
        <w:t>. W</w:t>
      </w:r>
      <w:r w:rsidRPr="006923B9">
        <w:t xml:space="preserve">e know there are only 30,000 tests </w:t>
      </w:r>
      <w:r>
        <w:t>a</w:t>
      </w:r>
      <w:r w:rsidRPr="006923B9">
        <w:t xml:space="preserve"> day. Even </w:t>
      </w:r>
      <w:r>
        <w:t>in</w:t>
      </w:r>
      <w:r w:rsidRPr="006923B9">
        <w:t xml:space="preserve"> the Government</w:t>
      </w:r>
      <w:r>
        <w:t>’</w:t>
      </w:r>
      <w:r w:rsidRPr="006923B9">
        <w:t xml:space="preserve">s reckoning, that will enable us to test all those care homes by early June, </w:t>
      </w:r>
      <w:r>
        <w:t>but</w:t>
      </w:r>
      <w:r w:rsidRPr="006923B9">
        <w:t xml:space="preserve"> that is only one lot of testing, not repeat testing. That means you do not have all the right</w:t>
      </w:r>
      <w:r w:rsidRPr="006923B9">
        <w:t xml:space="preserve"> tools and resources to manage outbreaks in homes or to identify where and when infections might have come into those homes. It is incredibly challenging for providers </w:t>
      </w:r>
      <w:r>
        <w:t xml:space="preserve">to </w:t>
      </w:r>
      <w:r w:rsidRPr="006923B9">
        <w:t>operat</w:t>
      </w:r>
      <w:r>
        <w:t>e</w:t>
      </w:r>
      <w:r w:rsidRPr="006923B9">
        <w:t xml:space="preserve"> in that climate. </w:t>
      </w:r>
    </w:p>
    <w:p w:rsidR="007331EC" w:rsidP="007331EC">
      <w:pPr>
        <w:pStyle w:val="Answer"/>
      </w:pPr>
      <w:r w:rsidRPr="006923B9">
        <w:t xml:space="preserve">I know the Committee is interested </w:t>
      </w:r>
      <w:r>
        <w:t>in thinking</w:t>
      </w:r>
      <w:r w:rsidRPr="006923B9">
        <w:t xml:space="preserve"> about how we</w:t>
      </w:r>
      <w:r w:rsidRPr="006923B9">
        <w:t xml:space="preserve"> address a second wave in care homes</w:t>
      </w:r>
      <w:r>
        <w:t>. I</w:t>
      </w:r>
      <w:r w:rsidRPr="006923B9">
        <w:t xml:space="preserve">t is absolutely critical that we get repeat testing and are really clear </w:t>
      </w:r>
      <w:r>
        <w:t>that</w:t>
      </w:r>
      <w:r w:rsidRPr="006923B9">
        <w:t xml:space="preserve"> all staff members, whether they are agency</w:t>
      </w:r>
      <w:r>
        <w:t xml:space="preserve"> staff</w:t>
      </w:r>
      <w:r w:rsidRPr="006923B9">
        <w:t xml:space="preserve"> or directly employed by the homes, have regular, frequent testing, </w:t>
      </w:r>
      <w:r>
        <w:t xml:space="preserve">and </w:t>
      </w:r>
      <w:r w:rsidRPr="006923B9">
        <w:t>that the results co</w:t>
      </w:r>
      <w:r w:rsidRPr="006923B9">
        <w:t xml:space="preserve">me through in a timely fashion so that homes can make proper decisions about who can be there and who supports them. </w:t>
      </w:r>
    </w:p>
    <w:p w:rsidR="007331EC" w:rsidP="007331EC">
      <w:pPr>
        <w:pStyle w:val="Answer"/>
      </w:pPr>
      <w:r w:rsidRPr="006923B9">
        <w:t xml:space="preserve">The challenge </w:t>
      </w:r>
      <w:r>
        <w:t>in</w:t>
      </w:r>
      <w:r w:rsidRPr="006923B9">
        <w:t xml:space="preserve"> all the discussion</w:t>
      </w:r>
      <w:r>
        <w:t>,</w:t>
      </w:r>
      <w:r w:rsidRPr="006923B9">
        <w:t xml:space="preserve"> with or without that data</w:t>
      </w:r>
      <w:r>
        <w:t>,</w:t>
      </w:r>
      <w:r w:rsidRPr="006923B9">
        <w:t xml:space="preserve"> is that we end up in a position where staff who have done a most extraordi</w:t>
      </w:r>
      <w:r w:rsidRPr="006923B9">
        <w:t>nary</w:t>
      </w:r>
      <w:r>
        <w:t xml:space="preserve"> and</w:t>
      </w:r>
      <w:r w:rsidRPr="006923B9">
        <w:t xml:space="preserve"> </w:t>
      </w:r>
      <w:r w:rsidRPr="006923B9">
        <w:t>incredible job</w:t>
      </w:r>
      <w:r>
        <w:t xml:space="preserve"> of</w:t>
      </w:r>
      <w:r w:rsidRPr="006923B9">
        <w:t xml:space="preserve"> supporting people in this very difficult climate end up </w:t>
      </w:r>
      <w:r>
        <w:t>feeling like they are</w:t>
      </w:r>
      <w:r w:rsidRPr="006923B9">
        <w:t xml:space="preserve"> the people who are responsible for the spread, which is the last possible </w:t>
      </w:r>
      <w:r>
        <w:t xml:space="preserve">thing </w:t>
      </w:r>
      <w:r w:rsidRPr="006923B9">
        <w:t xml:space="preserve">they would want to do, whether they are agency or employed. It is </w:t>
      </w:r>
      <w:r>
        <w:t>reall</w:t>
      </w:r>
      <w:r>
        <w:t xml:space="preserve">y </w:t>
      </w:r>
      <w:r w:rsidRPr="006923B9">
        <w:t>important that we do not get into that narrative.</w:t>
      </w:r>
    </w:p>
    <w:p w:rsidR="007331EC" w:rsidP="00D3665F">
      <w:pPr>
        <w:pStyle w:val="Question"/>
        <w:numPr>
          <w:ilvl w:val="0"/>
          <w:numId w:val="0"/>
        </w:numPr>
        <w:ind w:left="794"/>
      </w:pPr>
      <w:sdt>
        <w:sdtPr>
          <w:alias w:val="Member"/>
          <w:tag w:val="&lt;Member mnisId='1572' dodsId='35446'&gt;"/>
          <w:id w:val="-1986844658"/>
          <w:placeholder>
            <w:docPart w:val="0B5E5931614B4419AC9B212F4B68081A"/>
          </w:placeholder>
          <w:richText/>
        </w:sdtPr>
        <w:sdtContent>
          <w:r w:rsidRPr="001A5B84">
            <w:rPr>
              <w:b/>
            </w:rPr>
            <w:t>Chair:</w:t>
          </w:r>
        </w:sdtContent>
      </w:sdt>
      <w:r>
        <w:t xml:space="preserve"> </w:t>
      </w:r>
      <w:r w:rsidRPr="006923B9">
        <w:t>We are going to come on to workforce issues in a moment</w:t>
      </w:r>
      <w:r>
        <w:t>.</w:t>
      </w:r>
    </w:p>
    <w:p w:rsidR="007331EC" w:rsidP="007331EC">
      <w:pPr>
        <w:pStyle w:val="Answer"/>
      </w:pPr>
      <w:sdt>
        <w:sdtPr>
          <w:alias w:val="Witness"/>
          <w:id w:val="-1658222223"/>
          <w:placeholder>
            <w:docPart w:val="0B5E5931614B4419AC9B212F4B68081A"/>
          </w:placeholder>
          <w:richText/>
        </w:sdtPr>
        <w:sdtContent>
          <w:r w:rsidRPr="001A5B84">
            <w:rPr>
              <w:b/>
              <w:i/>
            </w:rPr>
            <w:t>Adelina Comas-Herrera:</w:t>
          </w:r>
        </w:sdtContent>
      </w:sdt>
      <w:r>
        <w:t xml:space="preserve"> </w:t>
      </w:r>
      <w:r>
        <w:t>T</w:t>
      </w:r>
      <w:r w:rsidRPr="006923B9">
        <w:t xml:space="preserve">here are quite a few countries where </w:t>
      </w:r>
      <w:r w:rsidRPr="006923B9">
        <w:t>staff</w:t>
      </w:r>
      <w:r w:rsidRPr="006923B9">
        <w:t xml:space="preserve"> </w:t>
      </w:r>
      <w:r>
        <w:t>have</w:t>
      </w:r>
      <w:r w:rsidRPr="006923B9">
        <w:t xml:space="preserve"> been banned </w:t>
      </w:r>
      <w:r>
        <w:t>from working</w:t>
      </w:r>
      <w:r w:rsidRPr="006923B9">
        <w:t xml:space="preserve"> across more than one care home</w:t>
      </w:r>
      <w:r>
        <w:t>. I</w:t>
      </w:r>
      <w:r w:rsidRPr="006923B9">
        <w:t>n Ireland it is a recommendation</w:t>
      </w:r>
      <w:r>
        <w:t>. I</w:t>
      </w:r>
      <w:r>
        <w:t>n Israel, Canada and Singapore i</w:t>
      </w:r>
      <w:r>
        <w:t>t i</w:t>
      </w:r>
      <w:r>
        <w:t>s banned</w:t>
      </w:r>
      <w:r w:rsidRPr="006923B9">
        <w:t xml:space="preserve">. </w:t>
      </w:r>
      <w:r>
        <w:t>A</w:t>
      </w:r>
      <w:r w:rsidRPr="006923B9">
        <w:t xml:space="preserve">s was said before, </w:t>
      </w:r>
      <w:r>
        <w:t xml:space="preserve">that has </w:t>
      </w:r>
      <w:r w:rsidRPr="006923B9">
        <w:t>huge implications for regular staffing in care homes.</w:t>
      </w:r>
      <w:r>
        <w:t xml:space="preserve"> </w:t>
      </w:r>
      <w:r w:rsidRPr="006923B9">
        <w:t xml:space="preserve">Quite a few countries </w:t>
      </w:r>
      <w:r>
        <w:t xml:space="preserve">keep </w:t>
      </w:r>
      <w:r w:rsidRPr="006923B9">
        <w:t>staff ready to go into care home</w:t>
      </w:r>
      <w:r w:rsidRPr="006923B9">
        <w:t>s when the staffing levels are reduced, and that of course requires quite a lot of co</w:t>
      </w:r>
      <w:r w:rsidRPr="006923B9">
        <w:noBreakHyphen/>
        <w:t>ordination and an understanding of who is going to fund th</w:t>
      </w:r>
      <w:r>
        <w:t>o</w:t>
      </w:r>
      <w:r w:rsidRPr="006923B9">
        <w:t xml:space="preserve">se rapid responses. </w:t>
      </w:r>
    </w:p>
    <w:p w:rsidR="007331EC" w:rsidP="007331EC">
      <w:pPr>
        <w:pStyle w:val="Answer"/>
      </w:pPr>
      <w:r w:rsidRPr="006923B9">
        <w:t>I emphasise the importance of contact tracing for staff</w:t>
      </w:r>
      <w:r>
        <w:t>.</w:t>
      </w:r>
      <w:r>
        <w:t xml:space="preserve"> </w:t>
      </w:r>
      <w:r>
        <w:t>So it is</w:t>
      </w:r>
      <w:r w:rsidRPr="006923B9">
        <w:t xml:space="preserve"> not only testing</w:t>
      </w:r>
      <w:r>
        <w:t>;</w:t>
      </w:r>
      <w:r w:rsidRPr="006923B9">
        <w:t xml:space="preserve"> the te</w:t>
      </w:r>
      <w:r w:rsidRPr="006923B9">
        <w:t>sting needs to be linked to contact tracing both for home care staff and staff in care homes.</w:t>
      </w:r>
    </w:p>
    <w:p w:rsidR="007331EC" w:rsidP="007331EC">
      <w:pPr>
        <w:pStyle w:val="Remark"/>
      </w:pPr>
      <w:sdt>
        <w:sdtPr>
          <w:alias w:val="Member"/>
          <w:tag w:val="&lt;Member mnisId='1588' dodsId='36036'&gt;"/>
          <w:id w:val="-1146420464"/>
          <w:placeholder>
            <w:docPart w:val="0B5E5931614B4419AC9B212F4B68081A"/>
          </w:placeholder>
          <w:richText/>
        </w:sdtPr>
        <w:sdtContent>
          <w:r w:rsidRPr="001A5B84">
            <w:rPr>
              <w:b/>
            </w:rPr>
            <w:t>Barbara Keeley:</w:t>
          </w:r>
        </w:sdtContent>
      </w:sdt>
      <w:r>
        <w:t xml:space="preserve"> </w:t>
      </w:r>
      <w:r>
        <w:t>O</w:t>
      </w:r>
      <w:r w:rsidRPr="006923B9">
        <w:t>n Vic</w:t>
      </w:r>
      <w:r>
        <w:t>’</w:t>
      </w:r>
      <w:r w:rsidRPr="006923B9">
        <w:t>s point, it is very important that we say</w:t>
      </w:r>
      <w:r>
        <w:t>,</w:t>
      </w:r>
      <w:r>
        <w:t xml:space="preserve"> </w:t>
      </w:r>
      <w:r>
        <w:t>and</w:t>
      </w:r>
      <w:r>
        <w:t xml:space="preserve"> </w:t>
      </w:r>
      <w:r w:rsidRPr="006923B9">
        <w:t>I certainly want to say</w:t>
      </w:r>
      <w:r>
        <w:t>,</w:t>
      </w:r>
      <w:r w:rsidRPr="006923B9">
        <w:t xml:space="preserve"> that</w:t>
      </w:r>
      <w:r>
        <w:t xml:space="preserve"> </w:t>
      </w:r>
      <w:r w:rsidRPr="006923B9">
        <w:t>I am very grateful to the care staff in my local authority a</w:t>
      </w:r>
      <w:r w:rsidRPr="006923B9">
        <w:t>rea</w:t>
      </w:r>
      <w:r>
        <w:t>. I</w:t>
      </w:r>
      <w:r w:rsidRPr="006923B9">
        <w:t xml:space="preserve">n the homes </w:t>
      </w:r>
      <w:r>
        <w:t>that</w:t>
      </w:r>
      <w:r w:rsidRPr="006923B9">
        <w:t xml:space="preserve"> have had deaths and outbreaks</w:t>
      </w:r>
      <w:r>
        <w:t>, t</w:t>
      </w:r>
      <w:r w:rsidRPr="006923B9">
        <w:t>hey are doing a remarkable job</w:t>
      </w:r>
      <w:r>
        <w:t xml:space="preserve"> </w:t>
      </w:r>
      <w:r w:rsidRPr="006923B9">
        <w:t>and we should all keep saying that as much as we can</w:t>
      </w:r>
      <w:r>
        <w:t>.</w:t>
      </w:r>
    </w:p>
    <w:p w:rsidR="007331EC" w:rsidP="007331EC">
      <w:pPr>
        <w:pStyle w:val="Remark"/>
      </w:pPr>
      <w:sdt>
        <w:sdtPr>
          <w:alias w:val="Member"/>
          <w:tag w:val="&lt;Member mnisId='1572' dodsId='35446'&gt;"/>
          <w:id w:val="1614084394"/>
          <w:placeholder>
            <w:docPart w:val="0B5E5931614B4419AC9B212F4B68081A"/>
          </w:placeholder>
          <w:richText/>
        </w:sdtPr>
        <w:sdtContent>
          <w:r w:rsidRPr="001A5B84">
            <w:rPr>
              <w:b/>
            </w:rPr>
            <w:t>Chair:</w:t>
          </w:r>
        </w:sdtContent>
      </w:sdt>
      <w:r>
        <w:t xml:space="preserve"> </w:t>
      </w:r>
      <w:r w:rsidRPr="006923B9">
        <w:t>Absolutely.</w:t>
      </w:r>
    </w:p>
    <w:p w:rsidR="007331EC" w:rsidP="007331EC">
      <w:pPr>
        <w:pStyle w:val="Question"/>
        <w:numPr>
          <w:ilvl w:val="0"/>
          <w:numId w:val="9"/>
        </w:numPr>
      </w:pPr>
      <w:sdt>
        <w:sdtPr>
          <w:alias w:val="Member"/>
          <w:tag w:val="&lt;Member mnisId='4476' dodsId='60557'&gt;"/>
          <w:id w:val="1662503347"/>
          <w:placeholder>
            <w:docPart w:val="0B5E5931614B4419AC9B212F4B68081A"/>
          </w:placeholder>
          <w:richText/>
        </w:sdtPr>
        <w:sdtContent>
          <w:r w:rsidRPr="001A5B84">
            <w:rPr>
              <w:b/>
            </w:rPr>
            <w:t>Dr Davies:</w:t>
          </w:r>
        </w:sdtContent>
      </w:sdt>
      <w:r>
        <w:t xml:space="preserve"> </w:t>
      </w:r>
      <w:r w:rsidRPr="006923B9">
        <w:t>We have heard about the importance of isolati</w:t>
      </w:r>
      <w:r>
        <w:t xml:space="preserve">ng </w:t>
      </w:r>
      <w:r w:rsidRPr="006923B9">
        <w:t>cases in care homes. One difficult</w:t>
      </w:r>
      <w:r w:rsidRPr="006923B9">
        <w:t>y that strikes me is that many care homes in the country are converted older buildings; they are not purpose</w:t>
      </w:r>
      <w:r>
        <w:t>-</w:t>
      </w:r>
      <w:r w:rsidRPr="006923B9">
        <w:t xml:space="preserve">built. </w:t>
      </w:r>
      <w:r>
        <w:t>To</w:t>
      </w:r>
      <w:r w:rsidRPr="006923B9">
        <w:t xml:space="preserve"> what extent </w:t>
      </w:r>
      <w:r>
        <w:t xml:space="preserve">is </w:t>
      </w:r>
      <w:r w:rsidRPr="006923B9">
        <w:t>that the case percentage</w:t>
      </w:r>
      <w:r>
        <w:t>-</w:t>
      </w:r>
      <w:r w:rsidRPr="006923B9">
        <w:t>wise</w:t>
      </w:r>
      <w:r>
        <w:t>,</w:t>
      </w:r>
      <w:r w:rsidRPr="006923B9">
        <w:t xml:space="preserve"> and </w:t>
      </w:r>
      <w:r>
        <w:t>is</w:t>
      </w:r>
      <w:r w:rsidRPr="006923B9">
        <w:t xml:space="preserve"> there an argument that, going into the future, there should be planning regulations in place, with an arrangement to provide en</w:t>
      </w:r>
      <w:r>
        <w:t xml:space="preserve"> </w:t>
      </w:r>
      <w:r>
        <w:t>s</w:t>
      </w:r>
      <w:r w:rsidRPr="006923B9">
        <w:t>uite facilities and so forth</w:t>
      </w:r>
      <w:r>
        <w:t>,</w:t>
      </w:r>
      <w:r w:rsidRPr="006923B9">
        <w:t xml:space="preserve"> so that we can provide isolation more easily in future circumstances?</w:t>
      </w:r>
    </w:p>
    <w:p w:rsidR="007331EC" w:rsidP="007331EC">
      <w:pPr>
        <w:pStyle w:val="Answer"/>
      </w:pPr>
      <w:sdt>
        <w:sdtPr>
          <w:alias w:val="Witness"/>
          <w:id w:val="1956139267"/>
          <w:placeholder>
            <w:docPart w:val="0B5E5931614B4419AC9B212F4B68081A"/>
          </w:placeholder>
          <w:richText/>
        </w:sdtPr>
        <w:sdtContent>
          <w:r w:rsidRPr="001A5B84">
            <w:rPr>
              <w:b/>
              <w:i/>
            </w:rPr>
            <w:t>Professor Green:</w:t>
          </w:r>
        </w:sdtContent>
      </w:sdt>
      <w:r>
        <w:t xml:space="preserve"> </w:t>
      </w:r>
      <w:r>
        <w:t>W</w:t>
      </w:r>
      <w:r w:rsidRPr="006923B9">
        <w:t>e shou</w:t>
      </w:r>
      <w:r w:rsidRPr="006923B9">
        <w:t>ld acknowledge that there are lots of care homes</w:t>
      </w:r>
      <w:r>
        <w:t>,</w:t>
      </w:r>
      <w:r w:rsidRPr="006923B9">
        <w:t xml:space="preserve"> as you say</w:t>
      </w:r>
      <w:r>
        <w:t>,</w:t>
      </w:r>
      <w:r w:rsidRPr="006923B9">
        <w:t xml:space="preserve"> that are</w:t>
      </w:r>
      <w:r>
        <w:t>,</w:t>
      </w:r>
      <w:r w:rsidRPr="006923B9">
        <w:t xml:space="preserve"> in effect</w:t>
      </w:r>
      <w:r>
        <w:t>,</w:t>
      </w:r>
      <w:r w:rsidRPr="006923B9">
        <w:t xml:space="preserve"> at the end of their shelf life</w:t>
      </w:r>
      <w:r>
        <w:t>,</w:t>
      </w:r>
      <w:r w:rsidRPr="006923B9">
        <w:t xml:space="preserve"> and there need</w:t>
      </w:r>
      <w:r>
        <w:t>s</w:t>
      </w:r>
      <w:r w:rsidRPr="006923B9">
        <w:t xml:space="preserve"> to be a big investment strategy. </w:t>
      </w:r>
      <w:r>
        <w:t>W</w:t>
      </w:r>
      <w:r w:rsidRPr="006923B9">
        <w:t xml:space="preserve">e have to look at that in terms of the future, but it would have been great to have </w:t>
      </w:r>
      <w:r>
        <w:t xml:space="preserve">had </w:t>
      </w:r>
      <w:r w:rsidRPr="006923B9">
        <w:t>som</w:t>
      </w:r>
      <w:r w:rsidRPr="006923B9">
        <w:t xml:space="preserve">e kind of database </w:t>
      </w:r>
      <w:r>
        <w:t>that</w:t>
      </w:r>
      <w:r w:rsidRPr="006923B9">
        <w:t xml:space="preserve"> identified the care homes that had the capacity to do more isolation and the ones that did not. </w:t>
      </w:r>
    </w:p>
    <w:p w:rsidR="007331EC" w:rsidP="00895D2F">
      <w:pPr>
        <w:pStyle w:val="Answer"/>
      </w:pPr>
      <w:r>
        <w:t>T</w:t>
      </w:r>
      <w:r w:rsidRPr="006923B9">
        <w:t xml:space="preserve">he other thing that came out of the previous evidence session </w:t>
      </w:r>
      <w:r>
        <w:t>is</w:t>
      </w:r>
      <w:r w:rsidRPr="006923B9">
        <w:t xml:space="preserve"> </w:t>
      </w:r>
      <w:r>
        <w:t xml:space="preserve">that </w:t>
      </w:r>
      <w:r w:rsidRPr="006923B9">
        <w:t>we had a policy of emptying hospitals and filling care homes, bu</w:t>
      </w:r>
      <w:r w:rsidRPr="006923B9">
        <w:t>t in some countries</w:t>
      </w:r>
      <w:r>
        <w:t>,</w:t>
      </w:r>
      <w:r w:rsidRPr="006923B9">
        <w:t xml:space="preserve"> when people were symptomatic</w:t>
      </w:r>
      <w:r>
        <w:t>,</w:t>
      </w:r>
      <w:r w:rsidRPr="006923B9">
        <w:t xml:space="preserve"> they were taken out of care homes into isolation facilities</w:t>
      </w:r>
      <w:r>
        <w:t>. G</w:t>
      </w:r>
      <w:r w:rsidRPr="006923B9">
        <w:t>iven the nature of the stock we have, we should</w:t>
      </w:r>
      <w:r w:rsidRPr="004135C8">
        <w:t xml:space="preserve"> </w:t>
      </w:r>
      <w:r w:rsidRPr="006923B9">
        <w:t>probably</w:t>
      </w:r>
      <w:r w:rsidRPr="006923B9">
        <w:t xml:space="preserve"> have looked at that as an option as well</w:t>
      </w:r>
      <w:r>
        <w:t>,</w:t>
      </w:r>
      <w:r w:rsidRPr="006923B9">
        <w:t xml:space="preserve"> so that we could have made sure that</w:t>
      </w:r>
      <w:r>
        <w:t>,</w:t>
      </w:r>
      <w:r w:rsidRPr="006923B9">
        <w:t xml:space="preserve"> if the</w:t>
      </w:r>
      <w:r w:rsidRPr="006923B9">
        <w:t>re were people who had the virus</w:t>
      </w:r>
      <w:r>
        <w:t>,</w:t>
      </w:r>
      <w:r w:rsidRPr="006923B9">
        <w:t xml:space="preserve"> they did not stay in their care home if that care home had difficulty isolating them.</w:t>
      </w:r>
    </w:p>
    <w:p w:rsidR="007331EC" w:rsidP="007331EC">
      <w:pPr>
        <w:pStyle w:val="Question"/>
        <w:numPr>
          <w:ilvl w:val="0"/>
          <w:numId w:val="9"/>
        </w:numPr>
      </w:pPr>
      <w:sdt>
        <w:sdtPr>
          <w:alias w:val="Member"/>
          <w:tag w:val="&lt;Member mnisId='1538' dodsId='38898'&gt;"/>
          <w:id w:val="-1764911902"/>
          <w:placeholder>
            <w:docPart w:val="0B5E5931614B4419AC9B212F4B68081A"/>
          </w:placeholder>
          <w:richText/>
        </w:sdtPr>
        <w:sdtContent>
          <w:r w:rsidRPr="009D6264">
            <w:rPr>
              <w:b/>
            </w:rPr>
            <w:t>Rosie Cooper:</w:t>
          </w:r>
        </w:sdtContent>
      </w:sdt>
      <w:r>
        <w:t xml:space="preserve"> </w:t>
      </w:r>
      <w:r w:rsidRPr="006923B9">
        <w:t>Professor Green</w:t>
      </w:r>
      <w:r>
        <w:t>,</w:t>
      </w:r>
      <w:r w:rsidRPr="006923B9">
        <w:t xml:space="preserve"> you recently argued that key social care </w:t>
      </w:r>
      <w:r w:rsidRPr="006923B9">
        <w:t>recommendations following Exercise Cygnus were not implemented</w:t>
      </w:r>
      <w:r>
        <w:t>. T</w:t>
      </w:r>
      <w:r w:rsidRPr="006923B9">
        <w:t>he core question</w:t>
      </w:r>
      <w:r>
        <w:t xml:space="preserve"> is whether</w:t>
      </w:r>
      <w:r w:rsidRPr="006923B9">
        <w:t xml:space="preserve"> enough pandemic planning </w:t>
      </w:r>
      <w:r>
        <w:t xml:space="preserve">was </w:t>
      </w:r>
      <w:r w:rsidRPr="006923B9">
        <w:t>done within the social care sector</w:t>
      </w:r>
      <w:r>
        <w:t>.</w:t>
      </w:r>
      <w:r>
        <w:t xml:space="preserve"> </w:t>
      </w:r>
      <w:r>
        <w:t>Perhaps</w:t>
      </w:r>
      <w:r w:rsidRPr="006923B9">
        <w:t xml:space="preserve"> I could tack </w:t>
      </w:r>
      <w:r>
        <w:t xml:space="preserve">this </w:t>
      </w:r>
      <w:r w:rsidRPr="006923B9">
        <w:t>on</w:t>
      </w:r>
      <w:r>
        <w:t>. E</w:t>
      </w:r>
      <w:r w:rsidRPr="006923B9">
        <w:t>arlier in one of your answers you mentioned the delay in testing</w:t>
      </w:r>
      <w:r>
        <w:t>. A</w:t>
      </w:r>
      <w:r w:rsidRPr="006923B9">
        <w:t xml:space="preserve">re you aware of a critical number of test results </w:t>
      </w:r>
      <w:r>
        <w:t>that</w:t>
      </w:r>
      <w:r w:rsidRPr="006923B9">
        <w:t xml:space="preserve"> come back unclear</w:t>
      </w:r>
      <w:r>
        <w:t>, which</w:t>
      </w:r>
      <w:r w:rsidRPr="006923B9">
        <w:t xml:space="preserve"> people tak</w:t>
      </w:r>
      <w:r>
        <w:t>e</w:t>
      </w:r>
      <w:r w:rsidRPr="006923B9">
        <w:t xml:space="preserve"> to mean that the tests were lost?</w:t>
      </w:r>
    </w:p>
    <w:p w:rsidR="007331EC" w:rsidP="007331EC">
      <w:pPr>
        <w:pStyle w:val="Answer"/>
      </w:pPr>
      <w:sdt>
        <w:sdtPr>
          <w:alias w:val="Witness"/>
          <w:id w:val="798731444"/>
          <w:placeholder>
            <w:docPart w:val="0B5E5931614B4419AC9B212F4B68081A"/>
          </w:placeholder>
          <w:richText/>
        </w:sdtPr>
        <w:sdtContent>
          <w:r w:rsidRPr="009D6264">
            <w:rPr>
              <w:b/>
              <w:i/>
            </w:rPr>
            <w:t>Professor Green:</w:t>
          </w:r>
        </w:sdtContent>
      </w:sdt>
      <w:r>
        <w:t xml:space="preserve"> </w:t>
      </w:r>
      <w:r w:rsidRPr="006923B9">
        <w:t xml:space="preserve">In terms of the test results coming back, one </w:t>
      </w:r>
      <w:r>
        <w:t xml:space="preserve">of the </w:t>
      </w:r>
      <w:r w:rsidRPr="006923B9">
        <w:t>challenge</w:t>
      </w:r>
      <w:r>
        <w:t>s</w:t>
      </w:r>
      <w:r w:rsidRPr="006923B9">
        <w:t xml:space="preserve"> has been that people have had situations where </w:t>
      </w:r>
      <w:r w:rsidRPr="006923B9">
        <w:t>their test results have been lost</w:t>
      </w:r>
      <w:r>
        <w:t>;</w:t>
      </w:r>
      <w:r w:rsidRPr="006923B9">
        <w:t xml:space="preserve"> they have also waited a long time for those test results</w:t>
      </w:r>
      <w:r>
        <w:t>. T</w:t>
      </w:r>
      <w:r w:rsidRPr="006923B9">
        <w:t xml:space="preserve">hen, of course, we are unclear whether or not the test results are current, so they might have to go back for other testing. </w:t>
      </w:r>
      <w:r>
        <w:t>T</w:t>
      </w:r>
      <w:r w:rsidRPr="006923B9">
        <w:t xml:space="preserve">hat is a real challenge. </w:t>
      </w:r>
    </w:p>
    <w:p w:rsidR="007331EC" w:rsidP="007331EC">
      <w:pPr>
        <w:pStyle w:val="Answer"/>
      </w:pPr>
      <w:r w:rsidRPr="006923B9">
        <w:t>In terms o</w:t>
      </w:r>
      <w:r w:rsidRPr="006923B9">
        <w:t>f where the pandemic planning was, one challenge was that the pandemic planning did not comprehensively overview social care</w:t>
      </w:r>
      <w:r>
        <w:t xml:space="preserve"> and</w:t>
      </w:r>
      <w:r w:rsidRPr="006923B9">
        <w:t xml:space="preserve"> did not understand that social care was a very diverse bit of the system</w:t>
      </w:r>
      <w:r>
        <w:t>, and</w:t>
      </w:r>
      <w:r w:rsidRPr="006923B9">
        <w:t xml:space="preserve"> the pandemic planning </w:t>
      </w:r>
      <w:r>
        <w:t xml:space="preserve">that was </w:t>
      </w:r>
      <w:r w:rsidRPr="006923B9">
        <w:t>focused on the NHS</w:t>
      </w:r>
      <w:r>
        <w:t xml:space="preserve"> </w:t>
      </w:r>
      <w:r>
        <w:t xml:space="preserve">clearly </w:t>
      </w:r>
      <w:r w:rsidRPr="006923B9">
        <w:t xml:space="preserve">worked better than </w:t>
      </w:r>
      <w:r>
        <w:t xml:space="preserve">the </w:t>
      </w:r>
      <w:r w:rsidRPr="006923B9">
        <w:t xml:space="preserve">elements that have been rolled into social care. </w:t>
      </w:r>
      <w:r>
        <w:t>O</w:t>
      </w:r>
      <w:r w:rsidRPr="006923B9">
        <w:t xml:space="preserve">ne </w:t>
      </w:r>
      <w:r>
        <w:t xml:space="preserve">of the </w:t>
      </w:r>
      <w:r w:rsidRPr="006923B9">
        <w:t>challenge</w:t>
      </w:r>
      <w:r>
        <w:t>s</w:t>
      </w:r>
      <w:r w:rsidRPr="006923B9">
        <w:t xml:space="preserve"> has been that our focus in previous pandemic planning was much more around the NHS. </w:t>
      </w:r>
    </w:p>
    <w:p w:rsidR="007331EC" w:rsidP="00895D2F">
      <w:pPr>
        <w:pStyle w:val="Answer"/>
      </w:pPr>
      <w:r w:rsidRPr="006923B9">
        <w:t xml:space="preserve">Our focus at the start of this </w:t>
      </w:r>
      <w:r>
        <w:t>pandemic</w:t>
      </w:r>
      <w:r w:rsidRPr="006923B9">
        <w:t xml:space="preserve"> was clearly the NHS</w:t>
      </w:r>
      <w:r>
        <w:t>,</w:t>
      </w:r>
      <w:r w:rsidRPr="006923B9">
        <w:t xml:space="preserve"> and the</w:t>
      </w:r>
      <w:r w:rsidRPr="006923B9">
        <w:t>re was no</w:t>
      </w:r>
      <w:r>
        <w:t xml:space="preserve"> recognition in either the planning </w:t>
      </w:r>
      <w:r w:rsidRPr="006923B9">
        <w:t>process that happened in 2016 or</w:t>
      </w:r>
      <w:r>
        <w:t>,</w:t>
      </w:r>
      <w:r w:rsidRPr="006923B9">
        <w:t xml:space="preserve"> indeed</w:t>
      </w:r>
      <w:r>
        <w:t xml:space="preserve">, </w:t>
      </w:r>
      <w:r>
        <w:t>at the very start of the</w:t>
      </w:r>
      <w:r w:rsidRPr="006923B9">
        <w:t xml:space="preserve"> current pandemic that the most vulnerable people were in care homes</w:t>
      </w:r>
      <w:r>
        <w:t>,</w:t>
      </w:r>
      <w:r w:rsidRPr="006923B9">
        <w:t xml:space="preserve"> so we should have prioritised care homes both in the planning that went on </w:t>
      </w:r>
      <w:r w:rsidRPr="006923B9">
        <w:t xml:space="preserve">for 2016 </w:t>
      </w:r>
      <w:r>
        <w:t>and</w:t>
      </w:r>
      <w:r w:rsidRPr="006923B9">
        <w:t xml:space="preserve"> in the planning that went on at the very start of this pandemic. </w:t>
      </w:r>
      <w:r>
        <w:t>W</w:t>
      </w:r>
      <w:r w:rsidRPr="006923B9">
        <w:t xml:space="preserve">e saw in the examples </w:t>
      </w:r>
      <w:r>
        <w:t>from</w:t>
      </w:r>
      <w:r w:rsidRPr="006923B9">
        <w:t xml:space="preserve"> Germany, Hong Kong</w:t>
      </w:r>
      <w:r>
        <w:t xml:space="preserve"> and</w:t>
      </w:r>
      <w:r w:rsidRPr="006923B9">
        <w:t xml:space="preserve"> Singapore that when you focus on th</w:t>
      </w:r>
      <w:r>
        <w:t>e</w:t>
      </w:r>
      <w:r w:rsidRPr="006923B9">
        <w:t xml:space="preserve"> central area of care homes</w:t>
      </w:r>
      <w:r>
        <w:t>,</w:t>
      </w:r>
      <w:r w:rsidRPr="006923B9">
        <w:t xml:space="preserve"> because there </w:t>
      </w:r>
      <w:r>
        <w:t>a</w:t>
      </w:r>
      <w:r w:rsidRPr="006923B9">
        <w:t>re so many people in the high</w:t>
      </w:r>
      <w:r>
        <w:t>-</w:t>
      </w:r>
      <w:r w:rsidRPr="006923B9">
        <w:t xml:space="preserve">risk group, you </w:t>
      </w:r>
      <w:r>
        <w:t>c</w:t>
      </w:r>
      <w:r>
        <w:t>an</w:t>
      </w:r>
      <w:r w:rsidRPr="006923B9">
        <w:t xml:space="preserve"> retard development of this virus</w:t>
      </w:r>
      <w:r>
        <w:t>.</w:t>
      </w:r>
    </w:p>
    <w:p w:rsidR="007331EC" w:rsidP="007331EC">
      <w:pPr>
        <w:pStyle w:val="Question"/>
        <w:numPr>
          <w:ilvl w:val="0"/>
          <w:numId w:val="9"/>
        </w:numPr>
      </w:pPr>
      <w:sdt>
        <w:sdtPr>
          <w:alias w:val="Member"/>
          <w:tag w:val="&lt;Member mnisId='1538' dodsId='38898'&gt;"/>
          <w:id w:val="867100501"/>
          <w:placeholder>
            <w:docPart w:val="0B5E5931614B4419AC9B212F4B68081A"/>
          </w:placeholder>
          <w:richText/>
        </w:sdtPr>
        <w:sdtContent>
          <w:r w:rsidRPr="000D73FA">
            <w:rPr>
              <w:b/>
            </w:rPr>
            <w:t>Rosie Cooper:</w:t>
          </w:r>
        </w:sdtContent>
      </w:sdt>
      <w:r>
        <w:t xml:space="preserve"> </w:t>
      </w:r>
      <w:r>
        <w:t>W</w:t>
      </w:r>
      <w:r w:rsidRPr="006923B9">
        <w:t xml:space="preserve">hat changes do you think need to be made to ensure that </w:t>
      </w:r>
      <w:r>
        <w:t>soci</w:t>
      </w:r>
      <w:r w:rsidRPr="006923B9">
        <w:t>al care is better able to stand a second wave of Covid</w:t>
      </w:r>
      <w:r w:rsidRPr="006923B9">
        <w:noBreakHyphen/>
        <w:t>19</w:t>
      </w:r>
      <w:r>
        <w:t>,</w:t>
      </w:r>
      <w:r w:rsidRPr="006923B9">
        <w:t xml:space="preserve"> should that happen</w:t>
      </w:r>
      <w:r>
        <w:t xml:space="preserve">, </w:t>
      </w:r>
      <w:r w:rsidRPr="006923B9">
        <w:t>as we expect</w:t>
      </w:r>
      <w:r>
        <w:t>?</w:t>
      </w:r>
    </w:p>
    <w:p w:rsidR="007331EC" w:rsidP="007331EC">
      <w:pPr>
        <w:pStyle w:val="Answer"/>
      </w:pPr>
      <w:sdt>
        <w:sdtPr>
          <w:alias w:val="Witness"/>
          <w:id w:val="996143103"/>
          <w:placeholder>
            <w:docPart w:val="0B5E5931614B4419AC9B212F4B68081A"/>
          </w:placeholder>
          <w:richText/>
        </w:sdtPr>
        <w:sdtContent>
          <w:r w:rsidRPr="000D73FA">
            <w:rPr>
              <w:b/>
              <w:i/>
            </w:rPr>
            <w:t>Professor Green:</w:t>
          </w:r>
        </w:sdtContent>
      </w:sdt>
      <w:r>
        <w:t xml:space="preserve"> </w:t>
      </w:r>
      <w:r w:rsidRPr="006923B9">
        <w:t xml:space="preserve">The first thing is that </w:t>
      </w:r>
      <w:r w:rsidRPr="006923B9">
        <w:t>there has to be a significant upscaling of support from the NHS</w:t>
      </w:r>
      <w:r>
        <w:t>. T</w:t>
      </w:r>
      <w:r w:rsidRPr="006923B9">
        <w:t xml:space="preserve">he NHS </w:t>
      </w:r>
      <w:r>
        <w:t>must not withdraw</w:t>
      </w:r>
      <w:r w:rsidRPr="006923B9">
        <w:t xml:space="preserve">, which </w:t>
      </w:r>
      <w:r>
        <w:t>it</w:t>
      </w:r>
      <w:r w:rsidRPr="006923B9">
        <w:t xml:space="preserve"> did at the start of th</w:t>
      </w:r>
      <w:r>
        <w:t>e</w:t>
      </w:r>
      <w:r w:rsidRPr="006923B9">
        <w:t xml:space="preserve"> pandemic</w:t>
      </w:r>
      <w:r>
        <w:t>. W</w:t>
      </w:r>
      <w:r w:rsidRPr="006923B9">
        <w:t>e saw lots of community services</w:t>
      </w:r>
      <w:r>
        <w:t xml:space="preserve"> and</w:t>
      </w:r>
      <w:r w:rsidRPr="006923B9">
        <w:t xml:space="preserve"> community nurses being taken out of care homes</w:t>
      </w:r>
      <w:r>
        <w:t>, and</w:t>
      </w:r>
      <w:r w:rsidRPr="006923B9">
        <w:t xml:space="preserve"> some GPs sa</w:t>
      </w:r>
      <w:r>
        <w:t>id</w:t>
      </w:r>
      <w:r w:rsidRPr="006923B9">
        <w:t xml:space="preserve">, for example, </w:t>
      </w:r>
      <w:r>
        <w:t>“W</w:t>
      </w:r>
      <w:r w:rsidRPr="006923B9">
        <w:t>e</w:t>
      </w:r>
      <w:r>
        <w:t>’</w:t>
      </w:r>
      <w:r w:rsidRPr="006923B9">
        <w:t>re not going to come to a care home and we</w:t>
      </w:r>
      <w:r>
        <w:t>’</w:t>
      </w:r>
      <w:r w:rsidRPr="006923B9">
        <w:t>re not going to even consider taking anybody who is in a care home to hospital.</w:t>
      </w:r>
      <w:r>
        <w:t>” T</w:t>
      </w:r>
      <w:r w:rsidRPr="006923B9">
        <w:t xml:space="preserve">here has to be some clear focus in that context. </w:t>
      </w:r>
    </w:p>
    <w:p w:rsidR="007331EC" w:rsidP="007331EC">
      <w:pPr>
        <w:pStyle w:val="Answer"/>
      </w:pPr>
      <w:r w:rsidRPr="006923B9">
        <w:t xml:space="preserve">We </w:t>
      </w:r>
      <w:r>
        <w:t xml:space="preserve">also </w:t>
      </w:r>
      <w:r w:rsidRPr="006923B9">
        <w:t>have to get the PPE issue sorted out</w:t>
      </w:r>
      <w:r>
        <w:t>. A</w:t>
      </w:r>
      <w:r w:rsidRPr="006923B9">
        <w:t>t the moment</w:t>
      </w:r>
      <w:r>
        <w:t>,</w:t>
      </w:r>
      <w:r w:rsidRPr="006923B9">
        <w:t xml:space="preserve"> even now</w:t>
      </w:r>
      <w:r>
        <w:t>,</w:t>
      </w:r>
      <w:r w:rsidRPr="006923B9">
        <w:t xml:space="preserve"> we are st</w:t>
      </w:r>
      <w:r w:rsidRPr="006923B9">
        <w:t xml:space="preserve">ill in a position where people are not getting enough PPE. </w:t>
      </w:r>
      <w:r>
        <w:t>F</w:t>
      </w:r>
      <w:r w:rsidRPr="006923B9">
        <w:t>irst</w:t>
      </w:r>
      <w:r>
        <w:t>,</w:t>
      </w:r>
      <w:r w:rsidRPr="006923B9">
        <w:t xml:space="preserve"> we need to have the commodities of PPE</w:t>
      </w:r>
      <w:r>
        <w:t>.</w:t>
      </w:r>
      <w:r w:rsidRPr="006923B9">
        <w:t xml:space="preserve"> </w:t>
      </w:r>
      <w:r>
        <w:t>S</w:t>
      </w:r>
      <w:r w:rsidRPr="006923B9">
        <w:t>econdly</w:t>
      </w:r>
      <w:r>
        <w:t>,</w:t>
      </w:r>
      <w:r w:rsidRPr="006923B9">
        <w:t xml:space="preserve"> we need much clearer guidance delivered by Public Health England and others. The third thing we </w:t>
      </w:r>
      <w:r>
        <w:t xml:space="preserve">need </w:t>
      </w:r>
      <w:r w:rsidRPr="006923B9">
        <w:t>is a national strategy on this</w:t>
      </w:r>
      <w:r>
        <w:t xml:space="preserve">. </w:t>
      </w:r>
    </w:p>
    <w:p w:rsidR="007331EC" w:rsidP="007331EC">
      <w:pPr>
        <w:pStyle w:val="Answer"/>
      </w:pPr>
      <w:r>
        <w:t>T</w:t>
      </w:r>
      <w:r w:rsidRPr="006923B9">
        <w:t>he id</w:t>
      </w:r>
      <w:r w:rsidRPr="006923B9">
        <w:t xml:space="preserve">ea of localism is all very well in the best of times, but what we have seen in this pandemic is that it is not fit for purpose when we are in a crisis. </w:t>
      </w:r>
      <w:r>
        <w:t>W</w:t>
      </w:r>
      <w:r w:rsidRPr="006923B9">
        <w:t xml:space="preserve">e need clear central direction and some clarity about how care homes will be supported by the NHS, how </w:t>
      </w:r>
      <w:r w:rsidRPr="006923B9">
        <w:t>they are going to get their PPE</w:t>
      </w:r>
      <w:r>
        <w:t>,</w:t>
      </w:r>
      <w:r>
        <w:t xml:space="preserve"> and</w:t>
      </w:r>
      <w:r w:rsidRPr="006923B9">
        <w:t xml:space="preserve"> how track and trace can be linked to a testing regime</w:t>
      </w:r>
      <w:r>
        <w:t>,</w:t>
      </w:r>
      <w:r w:rsidRPr="006923B9">
        <w:t xml:space="preserve"> which needs to be focused on care homes</w:t>
      </w:r>
      <w:r>
        <w:t>. W</w:t>
      </w:r>
      <w:r w:rsidRPr="006923B9">
        <w:t xml:space="preserve">e also need real clarity about how we sustain those organisations so that they will be able to come out of this and still </w:t>
      </w:r>
      <w:r w:rsidRPr="006923B9">
        <w:t>provide services in their localit</w:t>
      </w:r>
      <w:r>
        <w:t>y</w:t>
      </w:r>
      <w:r w:rsidRPr="006923B9">
        <w:t xml:space="preserve">. </w:t>
      </w:r>
    </w:p>
    <w:p w:rsidR="007331EC" w:rsidP="007331EC">
      <w:pPr>
        <w:pStyle w:val="Answer"/>
      </w:pPr>
      <w:r w:rsidRPr="006923B9">
        <w:t xml:space="preserve">One </w:t>
      </w:r>
      <w:r>
        <w:t xml:space="preserve">of the </w:t>
      </w:r>
      <w:r w:rsidRPr="006923B9">
        <w:t>thing</w:t>
      </w:r>
      <w:r>
        <w:t>s</w:t>
      </w:r>
      <w:r w:rsidRPr="006923B9">
        <w:t xml:space="preserve"> we saw</w:t>
      </w:r>
      <w:r>
        <w:t>, and</w:t>
      </w:r>
      <w:r w:rsidRPr="006923B9">
        <w:t xml:space="preserve"> the data that Adelina gave clearly showed</w:t>
      </w:r>
      <w:r>
        <w:t>, is</w:t>
      </w:r>
      <w:r w:rsidRPr="006923B9">
        <w:t xml:space="preserve"> </w:t>
      </w:r>
      <w:r>
        <w:t xml:space="preserve">that </w:t>
      </w:r>
      <w:r w:rsidRPr="006923B9">
        <w:t>we will have severe problems around the numbers of people in care homes</w:t>
      </w:r>
      <w:r>
        <w:t>,</w:t>
      </w:r>
      <w:r w:rsidRPr="006923B9">
        <w:t xml:space="preserve"> </w:t>
      </w:r>
      <w:r>
        <w:t>which</w:t>
      </w:r>
      <w:r w:rsidRPr="006923B9">
        <w:t xml:space="preserve"> will translate into significantly less income</w:t>
      </w:r>
      <w:r>
        <w:t>,</w:t>
      </w:r>
      <w:r w:rsidRPr="006923B9">
        <w:t xml:space="preserve"> </w:t>
      </w:r>
      <w:r>
        <w:t>s</w:t>
      </w:r>
      <w:r w:rsidRPr="006923B9">
        <w:t xml:space="preserve">o some of those services might find themselves going under. </w:t>
      </w:r>
      <w:r>
        <w:t>W</w:t>
      </w:r>
      <w:r w:rsidRPr="006923B9">
        <w:t xml:space="preserve">e </w:t>
      </w:r>
      <w:r>
        <w:t>must</w:t>
      </w:r>
      <w:r w:rsidRPr="006923B9">
        <w:t xml:space="preserve"> have a strategy</w:t>
      </w:r>
      <w:r>
        <w:t>,</w:t>
      </w:r>
      <w:r w:rsidRPr="006923B9">
        <w:t xml:space="preserve"> and it needs to be a national strategy</w:t>
      </w:r>
      <w:r>
        <w:t>,</w:t>
      </w:r>
      <w:r w:rsidRPr="006923B9">
        <w:t xml:space="preserve"> to get the money directly to the frontline</w:t>
      </w:r>
      <w:r>
        <w:t xml:space="preserve">. </w:t>
      </w:r>
      <w:r>
        <w:t>W</w:t>
      </w:r>
      <w:r w:rsidRPr="006923B9">
        <w:t>hen all that has been achieved and we</w:t>
      </w:r>
      <w:r w:rsidRPr="006923B9">
        <w:t xml:space="preserve"> have moved out of this, we can have a forensic examination of what we need </w:t>
      </w:r>
      <w:r>
        <w:t xml:space="preserve">to </w:t>
      </w:r>
      <w:r w:rsidRPr="006923B9">
        <w:t>do in the future to make sure it does not happen again. We can also have an examination of what needs to be local and what needs to be national.</w:t>
      </w:r>
    </w:p>
    <w:p w:rsidR="007331EC" w:rsidP="007331EC">
      <w:pPr>
        <w:pStyle w:val="Remark"/>
      </w:pPr>
      <w:sdt>
        <w:sdtPr>
          <w:alias w:val="Member"/>
          <w:tag w:val="&lt;Member mnisId='1572' dodsId='35446'&gt;"/>
          <w:id w:val="-1007518676"/>
          <w:placeholder>
            <w:docPart w:val="0B5E5931614B4419AC9B212F4B68081A"/>
          </w:placeholder>
          <w:richText/>
        </w:sdtPr>
        <w:sdtContent>
          <w:r w:rsidRPr="00DB1866">
            <w:rPr>
              <w:b/>
            </w:rPr>
            <w:t>Chair:</w:t>
          </w:r>
        </w:sdtContent>
      </w:sdt>
      <w:r>
        <w:t xml:space="preserve"> T</w:t>
      </w:r>
      <w:r w:rsidRPr="006923B9">
        <w:t xml:space="preserve">hat leads very nicely </w:t>
      </w:r>
      <w:r w:rsidRPr="006923B9">
        <w:t>on to the other area we wanted to talk about in this section, which is the funding issue</w:t>
      </w:r>
      <w:r>
        <w:t>,</w:t>
      </w:r>
      <w:r w:rsidRPr="006923B9">
        <w:t xml:space="preserve"> not the long</w:t>
      </w:r>
      <w:r w:rsidRPr="006923B9">
        <w:noBreakHyphen/>
        <w:t xml:space="preserve">term funding issue </w:t>
      </w:r>
      <w:r>
        <w:t>in</w:t>
      </w:r>
      <w:r w:rsidRPr="006923B9">
        <w:t xml:space="preserve"> the social sector</w:t>
      </w:r>
      <w:r>
        <w:t>,</w:t>
      </w:r>
      <w:r w:rsidRPr="006923B9">
        <w:t xml:space="preserve"> which we may come on to</w:t>
      </w:r>
      <w:r>
        <w:t>,</w:t>
      </w:r>
      <w:r w:rsidRPr="006923B9">
        <w:t xml:space="preserve"> but the short</w:t>
      </w:r>
      <w:r w:rsidRPr="006923B9">
        <w:noBreakHyphen/>
        <w:t>term crisis</w:t>
      </w:r>
      <w:r>
        <w:t>. W</w:t>
      </w:r>
      <w:r>
        <w:t xml:space="preserve">e heard </w:t>
      </w:r>
      <w:r>
        <w:t>a</w:t>
      </w:r>
      <w:r>
        <w:t xml:space="preserve"> story this morning</w:t>
      </w:r>
      <w:r w:rsidRPr="006923B9">
        <w:t xml:space="preserve"> </w:t>
      </w:r>
      <w:r>
        <w:t>about</w:t>
      </w:r>
      <w:r w:rsidRPr="006923B9">
        <w:t xml:space="preserve"> a care home </w:t>
      </w:r>
      <w:r>
        <w:t>that says</w:t>
      </w:r>
      <w:r w:rsidRPr="006923B9">
        <w:t xml:space="preserve"> it</w:t>
      </w:r>
      <w:r w:rsidRPr="006923B9">
        <w:t xml:space="preserve"> is going to close down because of </w:t>
      </w:r>
      <w:r>
        <w:t>c</w:t>
      </w:r>
      <w:r w:rsidRPr="006923B9">
        <w:t>oronavirus and financial pressures. We should ask you</w:t>
      </w:r>
      <w:r>
        <w:t xml:space="preserve"> about that</w:t>
      </w:r>
      <w:r w:rsidRPr="006923B9">
        <w:t>, Professor Green</w:t>
      </w:r>
      <w:r>
        <w:t>,</w:t>
      </w:r>
      <w:r w:rsidRPr="006923B9">
        <w:t xml:space="preserve"> </w:t>
      </w:r>
      <w:r>
        <w:t>and</w:t>
      </w:r>
      <w:r w:rsidRPr="006923B9">
        <w:t xml:space="preserve"> James Bullion from the local authority side</w:t>
      </w:r>
      <w:r>
        <w:t>.</w:t>
      </w:r>
    </w:p>
    <w:p w:rsidR="007331EC" w:rsidP="00DD2056">
      <w:pPr>
        <w:pStyle w:val="Question"/>
        <w:numPr>
          <w:ilvl w:val="0"/>
          <w:numId w:val="9"/>
        </w:numPr>
      </w:pPr>
      <w:sdt>
        <w:sdtPr>
          <w:alias w:val="Member"/>
          <w:tag w:val="&lt;Member mnisId='4777' dodsId=''&gt;"/>
          <w:id w:val="-1132408646"/>
          <w:placeholder>
            <w:docPart w:val="0B5E5931614B4419AC9B212F4B68081A"/>
          </w:placeholder>
          <w:richText/>
        </w:sdtPr>
        <w:sdtContent>
          <w:r w:rsidRPr="00DB1866">
            <w:rPr>
              <w:b/>
            </w:rPr>
            <w:t>Sarah Owen:</w:t>
          </w:r>
        </w:sdtContent>
      </w:sdt>
      <w:r>
        <w:t xml:space="preserve"> </w:t>
      </w:r>
      <w:r w:rsidRPr="006923B9">
        <w:t>Yes</w:t>
      </w:r>
      <w:r>
        <w:t>, t</w:t>
      </w:r>
      <w:r w:rsidRPr="006923B9">
        <w:t>his question is for James Bullion and Professor Green. As well as co</w:t>
      </w:r>
      <w:r w:rsidRPr="006923B9">
        <w:t>ping with Covid</w:t>
      </w:r>
      <w:r>
        <w:t>-19,</w:t>
      </w:r>
      <w:r w:rsidRPr="006923B9">
        <w:t xml:space="preserve"> councils across the country are facing another year of cuts</w:t>
      </w:r>
      <w:r>
        <w:t>.</w:t>
      </w:r>
      <w:r w:rsidRPr="006923B9">
        <w:t xml:space="preserve"> </w:t>
      </w:r>
      <w:r>
        <w:t>M</w:t>
      </w:r>
      <w:r w:rsidRPr="006923B9">
        <w:t>y council</w:t>
      </w:r>
      <w:r>
        <w:t>,</w:t>
      </w:r>
      <w:r w:rsidRPr="006923B9">
        <w:t xml:space="preserve"> Luton</w:t>
      </w:r>
      <w:r>
        <w:t>,</w:t>
      </w:r>
      <w:r w:rsidRPr="006923B9">
        <w:t xml:space="preserve"> is </w:t>
      </w:r>
      <w:r>
        <w:t>no</w:t>
      </w:r>
      <w:r w:rsidRPr="006923B9">
        <w:t xml:space="preserve"> exception</w:t>
      </w:r>
      <w:r>
        <w:t>;</w:t>
      </w:r>
      <w:r w:rsidRPr="006923B9">
        <w:t xml:space="preserve"> </w:t>
      </w:r>
      <w:r>
        <w:t>i</w:t>
      </w:r>
      <w:r w:rsidRPr="006923B9">
        <w:t>t is currently facing a devastating financial impact of £49 million due to the pandemic and loss of revenue. Do you think local authoritie</w:t>
      </w:r>
      <w:r w:rsidRPr="006923B9">
        <w:t xml:space="preserve">s </w:t>
      </w:r>
      <w:r>
        <w:t>and</w:t>
      </w:r>
      <w:r w:rsidRPr="006923B9">
        <w:t xml:space="preserve"> the care sector have the funding they need to cope with the immediate pandemic, a possible second wave and the shortage of ca</w:t>
      </w:r>
      <w:r>
        <w:t>rers?</w:t>
      </w:r>
    </w:p>
    <w:p w:rsidR="007331EC" w:rsidP="007331EC">
      <w:pPr>
        <w:pStyle w:val="Answer"/>
      </w:pPr>
      <w:sdt>
        <w:sdtPr>
          <w:alias w:val="Witness"/>
          <w:id w:val="967238809"/>
          <w:placeholder>
            <w:docPart w:val="0B5E5931614B4419AC9B212F4B68081A"/>
          </w:placeholder>
          <w:richText/>
        </w:sdtPr>
        <w:sdtContent>
          <w:r w:rsidRPr="00DB1866">
            <w:rPr>
              <w:b/>
              <w:i/>
            </w:rPr>
            <w:t>Professor Green:</w:t>
          </w:r>
        </w:sdtContent>
      </w:sdt>
      <w:r>
        <w:t xml:space="preserve"> </w:t>
      </w:r>
      <w:r>
        <w:t>T</w:t>
      </w:r>
      <w:r w:rsidRPr="006923B9">
        <w:t>he short answer is no</w:t>
      </w:r>
      <w:r>
        <w:t>,</w:t>
      </w:r>
      <w:r w:rsidRPr="006923B9">
        <w:t xml:space="preserve"> but part of the other issue for me </w:t>
      </w:r>
      <w:r>
        <w:t>is</w:t>
      </w:r>
      <w:r w:rsidRPr="006923B9">
        <w:t xml:space="preserve"> that when the £3.2 </w:t>
      </w:r>
      <w:r>
        <w:t>b</w:t>
      </w:r>
      <w:r w:rsidRPr="006923B9">
        <w:t xml:space="preserve">illion was allocated there were clear messages that </w:t>
      </w:r>
      <w:r>
        <w:t>i</w:t>
      </w:r>
      <w:r>
        <w:t xml:space="preserve">t </w:t>
      </w:r>
      <w:r w:rsidRPr="006923B9">
        <w:t>should be going to the frontline of care</w:t>
      </w:r>
      <w:r>
        <w:t>. That was</w:t>
      </w:r>
      <w:r w:rsidRPr="006923B9">
        <w:t xml:space="preserve"> what we as care providers heard. Our colleagues in local government</w:t>
      </w:r>
      <w:r>
        <w:t>,</w:t>
      </w:r>
      <w:r w:rsidRPr="006923B9">
        <w:t xml:space="preserve"> because of the pressures on </w:t>
      </w:r>
      <w:r>
        <w:t xml:space="preserve">their </w:t>
      </w:r>
      <w:r>
        <w:t>budget</w:t>
      </w:r>
      <w:r>
        <w:t>s</w:t>
      </w:r>
      <w:r>
        <w:t>, saw th</w:t>
      </w:r>
      <w:r>
        <w:t>e</w:t>
      </w:r>
      <w:r>
        <w:t xml:space="preserve"> money in </w:t>
      </w:r>
      <w:r>
        <w:t xml:space="preserve">a much broader sense around some of the other things </w:t>
      </w:r>
      <w:r w:rsidRPr="006923B9">
        <w:t xml:space="preserve">they had to do. </w:t>
      </w:r>
    </w:p>
    <w:p w:rsidR="00DD2056" w:rsidP="007331EC">
      <w:pPr>
        <w:pStyle w:val="Answer"/>
      </w:pPr>
      <w:r w:rsidRPr="006923B9">
        <w:t xml:space="preserve">One </w:t>
      </w:r>
      <w:r>
        <w:t xml:space="preserve">of the </w:t>
      </w:r>
      <w:r w:rsidRPr="006923B9">
        <w:t>challenge</w:t>
      </w:r>
      <w:r>
        <w:t>s</w:t>
      </w:r>
      <w:r w:rsidRPr="006923B9">
        <w:t xml:space="preserve"> has been that the Government have not been nearly specific enough about where th</w:t>
      </w:r>
      <w:r>
        <w:t>e</w:t>
      </w:r>
      <w:r w:rsidRPr="006923B9">
        <w:t xml:space="preserve"> money needs to </w:t>
      </w:r>
      <w:r>
        <w:t>go.</w:t>
      </w:r>
      <w:r w:rsidRPr="006923B9">
        <w:t xml:space="preserve"> </w:t>
      </w:r>
      <w:r>
        <w:t>T</w:t>
      </w:r>
      <w:r w:rsidRPr="006923B9">
        <w:t xml:space="preserve">here seems to be no clear audit trail. </w:t>
      </w:r>
      <w:r>
        <w:t>I</w:t>
      </w:r>
      <w:r w:rsidRPr="006923B9">
        <w:t>n my organisation</w:t>
      </w:r>
      <w:r>
        <w:t>,</w:t>
      </w:r>
      <w:r w:rsidRPr="006923B9">
        <w:t xml:space="preserve"> som</w:t>
      </w:r>
      <w:r w:rsidRPr="006923B9">
        <w:t>e of my larger providers might deal with a hundred different localities</w:t>
      </w:r>
      <w:r>
        <w:t>, and</w:t>
      </w:r>
      <w:r w:rsidRPr="006923B9">
        <w:t xml:space="preserve"> 60% of those localities have not come to talk to them</w:t>
      </w:r>
      <w:r>
        <w:t>,</w:t>
      </w:r>
      <w:r w:rsidRPr="006923B9">
        <w:t xml:space="preserve"> never mind given them money</w:t>
      </w:r>
      <w:r>
        <w:t xml:space="preserve">. </w:t>
      </w:r>
      <w:r w:rsidRPr="006923B9">
        <w:t xml:space="preserve">I can supply the Committee with an extensive list </w:t>
      </w:r>
      <w:r>
        <w:t>of</w:t>
      </w:r>
      <w:r w:rsidRPr="006923B9">
        <w:t xml:space="preserve"> where those areas are.</w:t>
      </w:r>
    </w:p>
    <w:p w:rsidR="007331EC" w:rsidP="00C41004">
      <w:pPr>
        <w:pStyle w:val="Answer"/>
      </w:pPr>
      <w:r>
        <w:t>O</w:t>
      </w:r>
      <w:r w:rsidRPr="006923B9">
        <w:t>ne of our challeng</w:t>
      </w:r>
      <w:r w:rsidRPr="006923B9">
        <w:t xml:space="preserve">es is </w:t>
      </w:r>
      <w:r>
        <w:t xml:space="preserve">about </w:t>
      </w:r>
      <w:r w:rsidRPr="006923B9">
        <w:t>local authorities</w:t>
      </w:r>
      <w:r>
        <w:t xml:space="preserve">. </w:t>
      </w:r>
      <w:r w:rsidRPr="006923B9">
        <w:t>I really feel for them</w:t>
      </w:r>
      <w:r>
        <w:t>,</w:t>
      </w:r>
      <w:r w:rsidRPr="006923B9">
        <w:t xml:space="preserve"> in that they have so many different requirements and pressures</w:t>
      </w:r>
      <w:r>
        <w:t xml:space="preserve">, </w:t>
      </w:r>
      <w:r w:rsidRPr="006923B9">
        <w:t xml:space="preserve">but care </w:t>
      </w:r>
      <w:r w:rsidRPr="006923B9">
        <w:t>providers</w:t>
      </w:r>
      <w:r>
        <w:t>,</w:t>
      </w:r>
      <w:r w:rsidRPr="006923B9">
        <w:t xml:space="preserve"> particularly in the midst of a pandemic</w:t>
      </w:r>
      <w:r>
        <w:t>,</w:t>
      </w:r>
      <w:r w:rsidRPr="006923B9">
        <w:t xml:space="preserve"> need the money to make sure </w:t>
      </w:r>
      <w:r>
        <w:t xml:space="preserve">that </w:t>
      </w:r>
      <w:r w:rsidRPr="006923B9">
        <w:t xml:space="preserve">the safety of their residents and staff </w:t>
      </w:r>
      <w:r>
        <w:t>is</w:t>
      </w:r>
      <w:r w:rsidRPr="006923B9">
        <w:t xml:space="preserve"> </w:t>
      </w:r>
      <w:r w:rsidRPr="006923B9">
        <w:t xml:space="preserve">the top priority. They need the money so they can cope with things like enormous increases in the PPE </w:t>
      </w:r>
      <w:r>
        <w:t>b</w:t>
      </w:r>
      <w:r w:rsidRPr="006923B9">
        <w:t>ill</w:t>
      </w:r>
      <w:r>
        <w:t>. T</w:t>
      </w:r>
      <w:r w:rsidRPr="006923B9">
        <w:t xml:space="preserve">hey also need the support of the NHS, as I have said. </w:t>
      </w:r>
      <w:r>
        <w:t>Even i</w:t>
      </w:r>
      <w:r w:rsidRPr="006923B9">
        <w:t>f you have</w:t>
      </w:r>
      <w:r>
        <w:t xml:space="preserve"> not had</w:t>
      </w:r>
      <w:r w:rsidRPr="006923B9">
        <w:t xml:space="preserve"> that money</w:t>
      </w:r>
      <w:r>
        <w:t xml:space="preserve">, you </w:t>
      </w:r>
      <w:r>
        <w:t>sh</w:t>
      </w:r>
      <w:r>
        <w:t>ould</w:t>
      </w:r>
      <w:r w:rsidRPr="006923B9">
        <w:t xml:space="preserve"> have an expectation that you will get it</w:t>
      </w:r>
      <w:r>
        <w:t xml:space="preserve">. </w:t>
      </w:r>
      <w:r w:rsidRPr="006923B9">
        <w:t>I t</w:t>
      </w:r>
      <w:r w:rsidRPr="006923B9">
        <w:t xml:space="preserve">hink the LGA and ADASS said there should be an expectation that you </w:t>
      </w:r>
      <w:r>
        <w:t>will</w:t>
      </w:r>
      <w:r w:rsidRPr="006923B9">
        <w:t xml:space="preserve"> get 5% for normal cost increases</w:t>
      </w:r>
      <w:r>
        <w:t>,</w:t>
      </w:r>
      <w:r>
        <w:t xml:space="preserve"> although</w:t>
      </w:r>
      <w:r w:rsidRPr="006923B9">
        <w:t xml:space="preserve"> of course the living wage went up in April by 6%</w:t>
      </w:r>
      <w:r>
        <w:t>, and</w:t>
      </w:r>
      <w:r w:rsidRPr="006923B9">
        <w:t xml:space="preserve"> then 10% more for Covid</w:t>
      </w:r>
      <w:r w:rsidRPr="006923B9">
        <w:noBreakHyphen/>
        <w:t>related costs</w:t>
      </w:r>
      <w:r>
        <w:t>. In</w:t>
      </w:r>
      <w:r w:rsidRPr="006923B9">
        <w:t xml:space="preserve"> many areas that has not happened.</w:t>
      </w:r>
    </w:p>
    <w:p w:rsidR="007331EC" w:rsidP="007331EC">
      <w:pPr>
        <w:pStyle w:val="Answer"/>
      </w:pPr>
      <w:sdt>
        <w:sdtPr>
          <w:alias w:val="Witness"/>
          <w:id w:val="200133203"/>
          <w:placeholder>
            <w:docPart w:val="0B5E5931614B4419AC9B212F4B68081A"/>
          </w:placeholder>
          <w:richText/>
        </w:sdtPr>
        <w:sdtContent>
          <w:r w:rsidRPr="00AB511B">
            <w:rPr>
              <w:b/>
              <w:i/>
            </w:rPr>
            <w:t>James Bullion:</w:t>
          </w:r>
        </w:sdtContent>
      </w:sdt>
      <w:r>
        <w:t xml:space="preserve"> </w:t>
      </w:r>
      <w:r w:rsidRPr="006923B9">
        <w:t xml:space="preserve">First, on the broader question about </w:t>
      </w:r>
      <w:r>
        <w:t xml:space="preserve">whether it </w:t>
      </w:r>
      <w:r w:rsidRPr="006923B9">
        <w:t>is enough, we have calculated</w:t>
      </w:r>
      <w:r>
        <w:t>,</w:t>
      </w:r>
      <w:r w:rsidRPr="006923B9">
        <w:t xml:space="preserve"> in the </w:t>
      </w:r>
      <w:r>
        <w:t>L</w:t>
      </w:r>
      <w:r w:rsidRPr="006923B9">
        <w:t xml:space="preserve">ocal </w:t>
      </w:r>
      <w:r>
        <w:t>G</w:t>
      </w:r>
      <w:r w:rsidRPr="006923B9">
        <w:t xml:space="preserve">overnment </w:t>
      </w:r>
      <w:r>
        <w:t>A</w:t>
      </w:r>
      <w:r w:rsidRPr="006923B9">
        <w:t xml:space="preserve">ssociation and the </w:t>
      </w:r>
      <w:r>
        <w:t>S</w:t>
      </w:r>
      <w:r w:rsidRPr="006923B9">
        <w:t xml:space="preserve">ociety of </w:t>
      </w:r>
      <w:r>
        <w:t>C</w:t>
      </w:r>
      <w:r w:rsidRPr="006923B9">
        <w:t xml:space="preserve">ounty </w:t>
      </w:r>
      <w:r>
        <w:t>T</w:t>
      </w:r>
      <w:r w:rsidRPr="006923B9">
        <w:t>reasurers, for example, that in the broad picture for local go</w:t>
      </w:r>
      <w:r w:rsidRPr="006923B9">
        <w:t>vernment</w:t>
      </w:r>
      <w:r>
        <w:t>,</w:t>
      </w:r>
      <w:r w:rsidRPr="006923B9">
        <w:t xml:space="preserve"> it may be as little as a quarter of what is needed because of the impact on wider services for local government, which includes loss of income, children</w:t>
      </w:r>
      <w:r>
        <w:t>’</w:t>
      </w:r>
      <w:r w:rsidRPr="006923B9">
        <w:t>s social care and so on. Specifically in relation to adult social care, I do not think the am</w:t>
      </w:r>
      <w:r w:rsidRPr="006923B9">
        <w:t xml:space="preserve">ounts </w:t>
      </w:r>
      <w:r>
        <w:t>with</w:t>
      </w:r>
      <w:r w:rsidRPr="006923B9">
        <w:t>in the £3.2 billion allocated to</w:t>
      </w:r>
      <w:r>
        <w:t xml:space="preserve"> adult</w:t>
      </w:r>
      <w:r w:rsidRPr="006923B9">
        <w:t xml:space="preserve"> social care </w:t>
      </w:r>
      <w:r>
        <w:t>have been</w:t>
      </w:r>
      <w:r w:rsidRPr="006923B9">
        <w:t xml:space="preserve"> enough. </w:t>
      </w:r>
    </w:p>
    <w:p w:rsidR="007331EC" w:rsidP="007331EC">
      <w:pPr>
        <w:pStyle w:val="Answer"/>
      </w:pPr>
      <w:r w:rsidRPr="006923B9">
        <w:t>On the money getting to the frontline, there is of course an issue of timing</w:t>
      </w:r>
      <w:r>
        <w:t>. W</w:t>
      </w:r>
      <w:r w:rsidRPr="006923B9">
        <w:t>e got the money in April</w:t>
      </w:r>
      <w:r>
        <w:t xml:space="preserve"> and</w:t>
      </w:r>
      <w:r w:rsidRPr="006923B9">
        <w:t xml:space="preserve"> here we are on 19 May</w:t>
      </w:r>
      <w:r>
        <w:t>. Y</w:t>
      </w:r>
      <w:r w:rsidRPr="006923B9">
        <w:t>ou would expect some delay in some areas som</w:t>
      </w:r>
      <w:r w:rsidRPr="006923B9">
        <w:t xml:space="preserve">etimes in getting the money through, </w:t>
      </w:r>
      <w:r>
        <w:t>and</w:t>
      </w:r>
      <w:r w:rsidRPr="006923B9">
        <w:t xml:space="preserve"> I acknowledge that that has happened in some areas</w:t>
      </w:r>
      <w:r>
        <w:t>. Our</w:t>
      </w:r>
      <w:r w:rsidRPr="006923B9">
        <w:t xml:space="preserve"> recent survey of our members shows that </w:t>
      </w:r>
      <w:r>
        <w:t xml:space="preserve">actually </w:t>
      </w:r>
      <w:r w:rsidRPr="006923B9">
        <w:t>the money is earmarked for adult social care providers</w:t>
      </w:r>
      <w:r>
        <w:t>, b</w:t>
      </w:r>
      <w:r w:rsidRPr="006923B9">
        <w:t>ut the pattern in which local government operate</w:t>
      </w:r>
      <w:r>
        <w:t>s</w:t>
      </w:r>
      <w:r w:rsidRPr="006923B9">
        <w:t xml:space="preserve"> has</w:t>
      </w:r>
      <w:r w:rsidRPr="006923B9">
        <w:t xml:space="preserve"> differed across the country</w:t>
      </w:r>
      <w:r>
        <w:t>. A</w:t>
      </w:r>
      <w:r w:rsidRPr="006923B9">
        <w:t>bout a third of councils</w:t>
      </w:r>
      <w:r>
        <w:t>,</w:t>
      </w:r>
      <w:r w:rsidRPr="006923B9">
        <w:t xml:space="preserve"> instead of allocating money straight out to providers</w:t>
      </w:r>
      <w:r>
        <w:t xml:space="preserve">, </w:t>
      </w:r>
      <w:r w:rsidRPr="006923B9">
        <w:t>have said</w:t>
      </w:r>
      <w:r>
        <w:t>,</w:t>
      </w:r>
      <w:r w:rsidRPr="006923B9">
        <w:t xml:space="preserve"> </w:t>
      </w:r>
      <w:r>
        <w:t>“C</w:t>
      </w:r>
      <w:r w:rsidRPr="006923B9">
        <w:t>ome and have a conversation with us and we will meet all of your costs</w:t>
      </w:r>
      <w:r>
        <w:t>.</w:t>
      </w:r>
      <w:r>
        <w:t>”</w:t>
      </w:r>
      <w:r w:rsidRPr="006923B9">
        <w:t xml:space="preserve"> </w:t>
      </w:r>
      <w:r>
        <w:t>T</w:t>
      </w:r>
      <w:r w:rsidRPr="006923B9">
        <w:t>here are examples of that taking place</w:t>
      </w:r>
      <w:r>
        <w:t>. O</w:t>
      </w:r>
      <w:r w:rsidRPr="006923B9">
        <w:t>ther councils ha</w:t>
      </w:r>
      <w:r w:rsidRPr="006923B9">
        <w:t xml:space="preserve">ve given </w:t>
      </w:r>
      <w:r>
        <w:t>a 6%</w:t>
      </w:r>
      <w:r w:rsidRPr="006923B9">
        <w:t xml:space="preserve"> increase and held back money to have a further conversation about costs</w:t>
      </w:r>
      <w:r>
        <w:t>, and</w:t>
      </w:r>
      <w:r w:rsidRPr="006923B9">
        <w:t xml:space="preserve"> some councils have gone for a straightforward 10% increase in costs. </w:t>
      </w:r>
    </w:p>
    <w:p w:rsidR="007331EC" w:rsidP="007331EC">
      <w:pPr>
        <w:pStyle w:val="Answer"/>
      </w:pPr>
      <w:r w:rsidRPr="006923B9">
        <w:t>There is firm evidence, though, that councils are paying on account</w:t>
      </w:r>
      <w:r>
        <w:t>;</w:t>
      </w:r>
      <w:r w:rsidRPr="006923B9">
        <w:t xml:space="preserve"> they are paying whether th</w:t>
      </w:r>
      <w:r w:rsidRPr="006923B9">
        <w:t>e care is received or not</w:t>
      </w:r>
      <w:r>
        <w:t>,</w:t>
      </w:r>
      <w:r>
        <w:t xml:space="preserve"> and</w:t>
      </w:r>
      <w:r w:rsidRPr="006923B9">
        <w:t xml:space="preserve"> they are paying in advance. </w:t>
      </w:r>
      <w:r>
        <w:t>The</w:t>
      </w:r>
      <w:r w:rsidRPr="006923B9">
        <w:t xml:space="preserve"> indication from our members is </w:t>
      </w:r>
      <w:r>
        <w:t>that</w:t>
      </w:r>
      <w:r>
        <w:t xml:space="preserve"> </w:t>
      </w:r>
      <w:r w:rsidRPr="006923B9">
        <w:t>about 10% of money will have been paid out to providers</w:t>
      </w:r>
      <w:r>
        <w:t>,</w:t>
      </w:r>
      <w:r w:rsidRPr="006923B9">
        <w:t xml:space="preserve"> in addition to normal payments</w:t>
      </w:r>
      <w:r>
        <w:t>,</w:t>
      </w:r>
      <w:r w:rsidRPr="006923B9">
        <w:t xml:space="preserve"> in April. </w:t>
      </w:r>
      <w:r>
        <w:t>B</w:t>
      </w:r>
      <w:r w:rsidRPr="006923B9">
        <w:t xml:space="preserve">ecause of the distributive nature of local </w:t>
      </w:r>
      <w:r w:rsidRPr="006923B9">
        <w:t>government</w:t>
      </w:r>
      <w:r>
        <w:t>,</w:t>
      </w:r>
      <w:r w:rsidRPr="006923B9">
        <w:t xml:space="preserve"> as Professor Green </w:t>
      </w:r>
      <w:r>
        <w:t>explained</w:t>
      </w:r>
      <w:r>
        <w:t>,</w:t>
      </w:r>
      <w:r w:rsidRPr="006923B9">
        <w:t xml:space="preserve"> it is not easy to aggregate the evidence, but if you look at the national capacity tracker data</w:t>
      </w:r>
      <w:r>
        <w:t xml:space="preserve"> for</w:t>
      </w:r>
      <w:r w:rsidRPr="006923B9">
        <w:t xml:space="preserve"> occupancy levels in care, </w:t>
      </w:r>
      <w:r>
        <w:t xml:space="preserve">which were </w:t>
      </w:r>
      <w:r w:rsidRPr="006923B9">
        <w:t>relatively stable until last week</w:t>
      </w:r>
      <w:r>
        <w:t>, t</w:t>
      </w:r>
      <w:r w:rsidRPr="006923B9">
        <w:t>here have been a few instances of provide</w:t>
      </w:r>
      <w:r w:rsidRPr="006923B9">
        <w:t>rs who have come forward to express worries about business, but we have not seen collapse</w:t>
      </w:r>
      <w:r>
        <w:t>. W</w:t>
      </w:r>
      <w:r w:rsidRPr="006923B9">
        <w:t>e are working very hard to make sure that that does not happen</w:t>
      </w:r>
      <w:r>
        <w:t>.</w:t>
      </w:r>
      <w:r w:rsidRPr="006923B9">
        <w:t xml:space="preserve"> I think local government has stood up well</w:t>
      </w:r>
      <w:r>
        <w:t>;</w:t>
      </w:r>
      <w:r>
        <w:t xml:space="preserve"> i</w:t>
      </w:r>
      <w:r w:rsidRPr="006923B9">
        <w:t>t has provided PPE</w:t>
      </w:r>
      <w:r>
        <w:t xml:space="preserve"> and</w:t>
      </w:r>
      <w:r w:rsidRPr="006923B9">
        <w:t xml:space="preserve"> it is providing co</w:t>
      </w:r>
      <w:r w:rsidRPr="006923B9">
        <w:noBreakHyphen/>
        <w:t xml:space="preserve">ordination </w:t>
      </w:r>
      <w:r>
        <w:t>on</w:t>
      </w:r>
      <w:r w:rsidRPr="006923B9">
        <w:t xml:space="preserve"> testing. </w:t>
      </w:r>
    </w:p>
    <w:p w:rsidR="007331EC" w:rsidP="007331EC">
      <w:pPr>
        <w:pStyle w:val="Answer"/>
      </w:pPr>
      <w:r w:rsidRPr="006923B9">
        <w:t xml:space="preserve">The one area of perhaps sharper disagreement between myself and Professor Green is </w:t>
      </w:r>
      <w:r>
        <w:t xml:space="preserve">that </w:t>
      </w:r>
      <w:r w:rsidRPr="006923B9">
        <w:t xml:space="preserve">I think what works is local, not national. </w:t>
      </w:r>
      <w:r>
        <w:t>Nationally,</w:t>
      </w:r>
      <w:r w:rsidRPr="006923B9">
        <w:t xml:space="preserve"> approaches to testing</w:t>
      </w:r>
      <w:r>
        <w:t xml:space="preserve"> and</w:t>
      </w:r>
      <w:r w:rsidRPr="006923B9">
        <w:t xml:space="preserve"> PPE have been very challenging. Where it has worked well, it is local govern</w:t>
      </w:r>
      <w:r w:rsidRPr="006923B9">
        <w:t xml:space="preserve">ment and the local NHS coming together to </w:t>
      </w:r>
      <w:r w:rsidRPr="006923B9">
        <w:t>protect social care</w:t>
      </w:r>
      <w:r>
        <w:t>,</w:t>
      </w:r>
      <w:r w:rsidRPr="006923B9">
        <w:t xml:space="preserve"> and that is the model I encourage the Committee to look at.</w:t>
      </w:r>
    </w:p>
    <w:p w:rsidR="007331EC" w:rsidP="007331EC">
      <w:pPr>
        <w:pStyle w:val="Remark"/>
      </w:pPr>
      <w:sdt>
        <w:sdtPr>
          <w:alias w:val="Member"/>
          <w:tag w:val="&lt;Member mnisId='1572' dodsId='35446'&gt;"/>
          <w:id w:val="55750294"/>
          <w:placeholder>
            <w:docPart w:val="0B5E5931614B4419AC9B212F4B68081A"/>
          </w:placeholder>
          <w:richText/>
        </w:sdtPr>
        <w:sdtContent>
          <w:r w:rsidRPr="008B3338">
            <w:rPr>
              <w:b/>
            </w:rPr>
            <w:t>Chair:</w:t>
          </w:r>
        </w:sdtContent>
      </w:sdt>
      <w:r>
        <w:t xml:space="preserve"> </w:t>
      </w:r>
      <w:r w:rsidRPr="006923B9">
        <w:t>We want to leave some time to talk about longer</w:t>
      </w:r>
      <w:r w:rsidRPr="006923B9">
        <w:noBreakHyphen/>
        <w:t>term lessons for the social care sector but</w:t>
      </w:r>
      <w:r>
        <w:t>,</w:t>
      </w:r>
      <w:r w:rsidRPr="006923B9">
        <w:t xml:space="preserve"> before we move on to that</w:t>
      </w:r>
      <w:r>
        <w:t>,</w:t>
      </w:r>
      <w:r w:rsidRPr="006923B9">
        <w:t xml:space="preserve"> it i</w:t>
      </w:r>
      <w:r w:rsidRPr="006923B9">
        <w:t xml:space="preserve">s </w:t>
      </w:r>
      <w:r>
        <w:t xml:space="preserve">very </w:t>
      </w:r>
      <w:r w:rsidRPr="006923B9">
        <w:t xml:space="preserve">important </w:t>
      </w:r>
      <w:r>
        <w:t xml:space="preserve">that </w:t>
      </w:r>
      <w:r w:rsidRPr="006923B9">
        <w:t xml:space="preserve">we spend a bit of time on the social care workforce and the extreme </w:t>
      </w:r>
      <w:r>
        <w:t>pressure that</w:t>
      </w:r>
      <w:r w:rsidRPr="006923B9">
        <w:t xml:space="preserve"> they have been under.</w:t>
      </w:r>
    </w:p>
    <w:p w:rsidR="007331EC" w:rsidP="00C41004">
      <w:pPr>
        <w:pStyle w:val="Question"/>
        <w:numPr>
          <w:ilvl w:val="0"/>
          <w:numId w:val="9"/>
        </w:numPr>
      </w:pPr>
      <w:sdt>
        <w:sdtPr>
          <w:alias w:val="Member"/>
          <w:tag w:val="&lt;Member mnisId='4779' dodsId=''&gt;"/>
          <w:id w:val="-66108328"/>
          <w:placeholder>
            <w:docPart w:val="0B5E5931614B4419AC9B212F4B68081A"/>
          </w:placeholder>
          <w:richText/>
        </w:sdtPr>
        <w:sdtContent>
          <w:r w:rsidRPr="008B3338">
            <w:rPr>
              <w:b/>
            </w:rPr>
            <w:t>Taiwo Owatemi:</w:t>
          </w:r>
        </w:sdtContent>
      </w:sdt>
      <w:r>
        <w:t xml:space="preserve"> </w:t>
      </w:r>
      <w:r w:rsidRPr="006923B9">
        <w:t>Given that the social care workforce is under a lot of pressure, what are the main issues currently affecting the</w:t>
      </w:r>
      <w:r w:rsidRPr="006923B9">
        <w:t xml:space="preserve"> workforce</w:t>
      </w:r>
      <w:r>
        <w:t xml:space="preserve"> </w:t>
      </w:r>
      <w:r w:rsidRPr="006923B9">
        <w:t>at the moment</w:t>
      </w:r>
      <w:r>
        <w:t>?</w:t>
      </w:r>
    </w:p>
    <w:p w:rsidR="007331EC" w:rsidP="007331EC">
      <w:pPr>
        <w:pStyle w:val="Answer"/>
      </w:pPr>
      <w:sdt>
        <w:sdtPr>
          <w:alias w:val="Witness"/>
          <w:id w:val="-1665161854"/>
          <w:placeholder>
            <w:docPart w:val="0B5E5931614B4419AC9B212F4B68081A"/>
          </w:placeholder>
          <w:richText/>
        </w:sdtPr>
        <w:sdtContent>
          <w:r w:rsidRPr="00582F26">
            <w:rPr>
              <w:b/>
              <w:i/>
            </w:rPr>
            <w:t>Professor Green:</w:t>
          </w:r>
        </w:sdtContent>
      </w:sdt>
      <w:r>
        <w:t xml:space="preserve"> </w:t>
      </w:r>
      <w:r w:rsidRPr="006923B9">
        <w:t xml:space="preserve">I think the issues are the enormous pressure that people are under. </w:t>
      </w:r>
      <w:r>
        <w:t>L</w:t>
      </w:r>
      <w:r w:rsidRPr="006923B9">
        <w:t>ots of people are self</w:t>
      </w:r>
      <w:r w:rsidRPr="006923B9">
        <w:noBreakHyphen/>
        <w:t>isolating</w:t>
      </w:r>
      <w:r>
        <w:t>,</w:t>
      </w:r>
      <w:r w:rsidRPr="006923B9">
        <w:t xml:space="preserve"> so the staff who are in have significant pressures.</w:t>
      </w:r>
      <w:r>
        <w:t xml:space="preserve"> </w:t>
      </w:r>
      <w:r w:rsidRPr="006923B9">
        <w:t xml:space="preserve">There </w:t>
      </w:r>
      <w:r>
        <w:t>are</w:t>
      </w:r>
      <w:r w:rsidRPr="006923B9">
        <w:t xml:space="preserve"> also big issues about, for example, transport</w:t>
      </w:r>
      <w:r>
        <w:t>;</w:t>
      </w:r>
      <w:r>
        <w:t xml:space="preserve"> </w:t>
      </w:r>
      <w:r w:rsidRPr="006923B9">
        <w:t xml:space="preserve">people </w:t>
      </w:r>
      <w:r>
        <w:t>do not want</w:t>
      </w:r>
      <w:r w:rsidRPr="006923B9">
        <w:t xml:space="preserve"> to use public transport. In fact, there was a point made in </w:t>
      </w:r>
      <w:r>
        <w:t>the</w:t>
      </w:r>
      <w:r>
        <w:t xml:space="preserve"> </w:t>
      </w:r>
      <w:r w:rsidRPr="006923B9">
        <w:t>previous evidence session about some organisations outside the care sector who have stepped up</w:t>
      </w:r>
      <w:r>
        <w:t xml:space="preserve">. </w:t>
      </w:r>
      <w:r>
        <w:t>S</w:t>
      </w:r>
      <w:r w:rsidRPr="006923B9">
        <w:t xml:space="preserve">ix car rentals spoke to me many weeks ago and </w:t>
      </w:r>
      <w:r>
        <w:t xml:space="preserve">have </w:t>
      </w:r>
      <w:r w:rsidRPr="006923B9">
        <w:t xml:space="preserve">provided cars for some care homes so that they </w:t>
      </w:r>
      <w:r>
        <w:t>can</w:t>
      </w:r>
      <w:r w:rsidRPr="006923B9">
        <w:t xml:space="preserve"> transport their staff. There was also an offer from some hoteliers</w:t>
      </w:r>
      <w:r>
        <w:t xml:space="preserve"> of</w:t>
      </w:r>
      <w:r w:rsidRPr="006923B9">
        <w:t xml:space="preserve"> accommodation if staff did not want to go home.</w:t>
      </w:r>
      <w:r>
        <w:t xml:space="preserve"> </w:t>
      </w:r>
      <w:r w:rsidRPr="006923B9">
        <w:t>I think staff are worried about</w:t>
      </w:r>
      <w:r>
        <w:t>,</w:t>
      </w:r>
      <w:r w:rsidRPr="006923B9">
        <w:t xml:space="preserve"> fir</w:t>
      </w:r>
      <w:r w:rsidRPr="006923B9">
        <w:t>st</w:t>
      </w:r>
      <w:r>
        <w:t>,</w:t>
      </w:r>
      <w:r w:rsidRPr="006923B9">
        <w:t xml:space="preserve"> bringing Covid</w:t>
      </w:r>
      <w:r w:rsidRPr="006923B9">
        <w:noBreakHyphen/>
        <w:t>19 into care homes and</w:t>
      </w:r>
      <w:r>
        <w:t>,</w:t>
      </w:r>
      <w:r w:rsidRPr="006923B9">
        <w:t xml:space="preserve"> secondly</w:t>
      </w:r>
      <w:r>
        <w:t>,</w:t>
      </w:r>
      <w:r w:rsidRPr="006923B9">
        <w:t xml:space="preserve"> the potential to take Covid</w:t>
      </w:r>
      <w:r w:rsidRPr="006923B9">
        <w:noBreakHyphen/>
        <w:t xml:space="preserve">19 back to their families. </w:t>
      </w:r>
    </w:p>
    <w:p w:rsidR="007331EC" w:rsidP="007331EC">
      <w:pPr>
        <w:pStyle w:val="Answer"/>
      </w:pPr>
      <w:r w:rsidRPr="006923B9">
        <w:t>There is also the worry that they have around PPE</w:t>
      </w:r>
      <w:r>
        <w:t>. In some areas,</w:t>
      </w:r>
      <w:r w:rsidRPr="006923B9">
        <w:t xml:space="preserve"> that has been extremely problematic and </w:t>
      </w:r>
      <w:r>
        <w:t xml:space="preserve">still </w:t>
      </w:r>
      <w:r w:rsidRPr="006923B9">
        <w:t xml:space="preserve">continues to be. </w:t>
      </w:r>
      <w:r>
        <w:t>I</w:t>
      </w:r>
      <w:r>
        <w:t>t</w:t>
      </w:r>
      <w:r w:rsidRPr="006923B9">
        <w:t xml:space="preserve"> is a really big</w:t>
      </w:r>
      <w:r w:rsidRPr="006923B9">
        <w:t xml:space="preserve"> issue</w:t>
      </w:r>
      <w:r>
        <w:t xml:space="preserve">; </w:t>
      </w:r>
      <w:r w:rsidRPr="006923B9">
        <w:t>people are concerned about that.</w:t>
      </w:r>
      <w:r>
        <w:t xml:space="preserve"> They</w:t>
      </w:r>
      <w:r w:rsidRPr="006923B9">
        <w:t xml:space="preserve"> are also concerned in the workforce about the fact that they have had endless guidance from various different agencies, </w:t>
      </w:r>
      <w:r>
        <w:t>much</w:t>
      </w:r>
      <w:r w:rsidRPr="006923B9">
        <w:t xml:space="preserve"> of which has been changing by the day, </w:t>
      </w:r>
      <w:r>
        <w:t>and,</w:t>
      </w:r>
      <w:r w:rsidRPr="006923B9">
        <w:t xml:space="preserve"> frankly</w:t>
      </w:r>
      <w:r>
        <w:t>,</w:t>
      </w:r>
      <w:r w:rsidRPr="006923B9">
        <w:t xml:space="preserve"> I do not understand </w:t>
      </w:r>
      <w:r>
        <w:t>why.</w:t>
      </w:r>
      <w:r w:rsidRPr="006923B9">
        <w:t xml:space="preserve"> </w:t>
      </w:r>
      <w:r>
        <w:t>W</w:t>
      </w:r>
      <w:r w:rsidRPr="006923B9">
        <w:t>e need</w:t>
      </w:r>
      <w:r w:rsidRPr="006923B9">
        <w:t xml:space="preserve"> clear guidance from Public Health England. What has come out of this for me is that Public Health England understands the NHS but does not understand the social care workforce and what our needs are. </w:t>
      </w:r>
      <w:r>
        <w:t>T</w:t>
      </w:r>
      <w:r w:rsidRPr="006923B9">
        <w:t xml:space="preserve">here are some issues there. </w:t>
      </w:r>
    </w:p>
    <w:p w:rsidR="007331EC" w:rsidP="007331EC">
      <w:pPr>
        <w:pStyle w:val="Answer"/>
      </w:pPr>
      <w:r>
        <w:t>G</w:t>
      </w:r>
      <w:r w:rsidRPr="006923B9">
        <w:t>oing back to something J</w:t>
      </w:r>
      <w:r w:rsidRPr="006923B9">
        <w:t>ames said</w:t>
      </w:r>
      <w:r>
        <w:t>,</w:t>
      </w:r>
      <w:r w:rsidRPr="006923B9">
        <w:t xml:space="preserve"> care providers are desperate to pay their staff more, particular</w:t>
      </w:r>
      <w:r>
        <w:t>ly</w:t>
      </w:r>
      <w:r w:rsidRPr="006923B9">
        <w:t xml:space="preserve"> the ones who are able to work and have shown the most amazing commitment</w:t>
      </w:r>
      <w:r>
        <w:t>. T</w:t>
      </w:r>
      <w:r w:rsidRPr="006923B9">
        <w:t xml:space="preserve">he reality is </w:t>
      </w:r>
      <w:r>
        <w:t xml:space="preserve">that </w:t>
      </w:r>
      <w:r w:rsidRPr="006923B9">
        <w:t>we need the money in our bank accounts now so that we can pay people appropriately</w:t>
      </w:r>
      <w:r>
        <w:t xml:space="preserve">, </w:t>
      </w:r>
      <w:r>
        <w:t>and there are some issues there.</w:t>
      </w:r>
    </w:p>
    <w:p w:rsidR="007331EC" w:rsidP="005F370C">
      <w:pPr>
        <w:pStyle w:val="Answer"/>
      </w:pPr>
      <w:r w:rsidRPr="006923B9">
        <w:t xml:space="preserve">There </w:t>
      </w:r>
      <w:r>
        <w:t>have been long-term i</w:t>
      </w:r>
      <w:r w:rsidRPr="006923B9">
        <w:t>ssues around training and development</w:t>
      </w:r>
      <w:r>
        <w:t>, b</w:t>
      </w:r>
      <w:r w:rsidRPr="006923B9">
        <w:t xml:space="preserve">ut obviously we </w:t>
      </w:r>
      <w:r>
        <w:t xml:space="preserve">now </w:t>
      </w:r>
      <w:r w:rsidRPr="006923B9">
        <w:t>need much clear</w:t>
      </w:r>
      <w:r>
        <w:t>er</w:t>
      </w:r>
      <w:r w:rsidRPr="006923B9">
        <w:t xml:space="preserve"> easy</w:t>
      </w:r>
      <w:r>
        <w:t>-</w:t>
      </w:r>
      <w:r w:rsidRPr="006923B9">
        <w:t>to</w:t>
      </w:r>
      <w:r>
        <w:t>-</w:t>
      </w:r>
      <w:r w:rsidRPr="006923B9">
        <w:t xml:space="preserve">access training on things </w:t>
      </w:r>
      <w:r>
        <w:t>lik</w:t>
      </w:r>
      <w:r>
        <w:t xml:space="preserve">e </w:t>
      </w:r>
      <w:r w:rsidRPr="006923B9">
        <w:t xml:space="preserve">infection control and some of the issues around isolation. </w:t>
      </w:r>
      <w:r>
        <w:t>T</w:t>
      </w:r>
      <w:r w:rsidRPr="006923B9">
        <w:t>hat again is someth</w:t>
      </w:r>
      <w:r w:rsidRPr="006923B9">
        <w:t xml:space="preserve">ing </w:t>
      </w:r>
      <w:r>
        <w:t>that</w:t>
      </w:r>
      <w:r w:rsidRPr="006923B9">
        <w:t xml:space="preserve"> staff are telling me.</w:t>
      </w:r>
      <w:r>
        <w:t xml:space="preserve"> They have done</w:t>
      </w:r>
      <w:r w:rsidRPr="006923B9">
        <w:t xml:space="preserve"> an amazing job, sometimes in the most difficult of circumstances</w:t>
      </w:r>
      <w:r>
        <w:t>,</w:t>
      </w:r>
      <w:r w:rsidRPr="006923B9">
        <w:t xml:space="preserve"> and the support they have been offered has sometimes been less than </w:t>
      </w:r>
      <w:r>
        <w:t>helpful</w:t>
      </w:r>
      <w:r w:rsidRPr="006923B9">
        <w:t>.</w:t>
      </w:r>
    </w:p>
    <w:p w:rsidR="007331EC" w:rsidP="007331EC">
      <w:pPr>
        <w:pStyle w:val="Answer"/>
      </w:pPr>
      <w:sdt>
        <w:sdtPr>
          <w:alias w:val="Witness"/>
          <w:id w:val="286938599"/>
          <w:placeholder>
            <w:docPart w:val="0B5E5931614B4419AC9B212F4B68081A"/>
          </w:placeholder>
          <w:richText/>
        </w:sdtPr>
        <w:sdtContent>
          <w:r w:rsidRPr="00582F26">
            <w:rPr>
              <w:b/>
              <w:i/>
            </w:rPr>
            <w:t>Vic Rayner:</w:t>
          </w:r>
        </w:sdtContent>
      </w:sdt>
      <w:r>
        <w:t xml:space="preserve"> </w:t>
      </w:r>
      <w:r>
        <w:t>T</w:t>
      </w:r>
      <w:r w:rsidRPr="006923B9">
        <w:t xml:space="preserve">o add to some of the points that have been made in </w:t>
      </w:r>
      <w:r w:rsidRPr="006923B9">
        <w:t>relation to the staff, it has been very difficult for staff</w:t>
      </w:r>
      <w:r>
        <w:t>. T</w:t>
      </w:r>
      <w:r w:rsidRPr="006923B9">
        <w:t>hey have had to take on a whole new range of skills</w:t>
      </w:r>
      <w:r>
        <w:t>, and</w:t>
      </w:r>
      <w:r>
        <w:t xml:space="preserve"> </w:t>
      </w:r>
      <w:r w:rsidRPr="006923B9">
        <w:t>they are working in a completely different environment</w:t>
      </w:r>
      <w:r>
        <w:t>,</w:t>
      </w:r>
      <w:r w:rsidRPr="006923B9">
        <w:t xml:space="preserve"> many of them</w:t>
      </w:r>
      <w:r>
        <w:t>,</w:t>
      </w:r>
      <w:r w:rsidRPr="006923B9">
        <w:t xml:space="preserve"> </w:t>
      </w:r>
      <w:r>
        <w:t>from</w:t>
      </w:r>
      <w:r w:rsidRPr="006923B9">
        <w:t xml:space="preserve"> the one they joined</w:t>
      </w:r>
      <w:r>
        <w:t>.</w:t>
      </w:r>
      <w:r w:rsidRPr="006923B9">
        <w:t xml:space="preserve"> Martin mentioned </w:t>
      </w:r>
      <w:r w:rsidRPr="006923B9">
        <w:t>some of the challenges a</w:t>
      </w:r>
      <w:r w:rsidRPr="006923B9">
        <w:t xml:space="preserve">round </w:t>
      </w:r>
      <w:r>
        <w:t xml:space="preserve">how </w:t>
      </w:r>
      <w:r w:rsidRPr="006923B9">
        <w:t>health services have changed</w:t>
      </w:r>
      <w:r>
        <w:t>;</w:t>
      </w:r>
      <w:r w:rsidRPr="006923B9">
        <w:t xml:space="preserve"> staff have had to take on additional responsibilities in relation to providing some of the health functions that district nurses and others would have been offering in homes</w:t>
      </w:r>
      <w:r>
        <w:t>. They are t</w:t>
      </w:r>
      <w:r w:rsidRPr="006923B9">
        <w:t>aking on new skills and challen</w:t>
      </w:r>
      <w:r w:rsidRPr="006923B9">
        <w:t xml:space="preserve">ges. </w:t>
      </w:r>
    </w:p>
    <w:p w:rsidR="007331EC" w:rsidP="007331EC">
      <w:pPr>
        <w:pStyle w:val="Answer"/>
      </w:pPr>
      <w:r w:rsidRPr="006923B9">
        <w:t>Also</w:t>
      </w:r>
      <w:r>
        <w:t>,</w:t>
      </w:r>
      <w:r w:rsidRPr="006923B9">
        <w:t xml:space="preserve"> particularly for many of them </w:t>
      </w:r>
      <w:r>
        <w:t xml:space="preserve">who are </w:t>
      </w:r>
      <w:r w:rsidRPr="006923B9">
        <w:t>working in homes where there have been large numbers of deaths</w:t>
      </w:r>
      <w:r>
        <w:t>,</w:t>
      </w:r>
      <w:r w:rsidRPr="006923B9">
        <w:t xml:space="preserve"> </w:t>
      </w:r>
      <w:r>
        <w:t>staff</w:t>
      </w:r>
      <w:r w:rsidRPr="006923B9">
        <w:t xml:space="preserve"> are trying to cope with a lot of loss</w:t>
      </w:r>
      <w:r>
        <w:t>—</w:t>
      </w:r>
      <w:r w:rsidRPr="006923B9">
        <w:t>people they have worked with for many years sometimes</w:t>
      </w:r>
      <w:r>
        <w:t xml:space="preserve">. They are </w:t>
      </w:r>
      <w:r w:rsidRPr="006923B9">
        <w:t>trying to deal with that grief and</w:t>
      </w:r>
      <w:r w:rsidRPr="006923B9">
        <w:t xml:space="preserve"> bereavement</w:t>
      </w:r>
      <w:r>
        <w:t>,</w:t>
      </w:r>
      <w:r w:rsidRPr="006923B9">
        <w:t xml:space="preserve"> and to be there for people at</w:t>
      </w:r>
      <w:r>
        <w:t xml:space="preserve"> </w:t>
      </w:r>
      <w:r w:rsidRPr="006923B9">
        <w:t>end</w:t>
      </w:r>
      <w:r>
        <w:t>-o</w:t>
      </w:r>
      <w:r w:rsidRPr="006923B9">
        <w:t>f</w:t>
      </w:r>
      <w:r>
        <w:t>-</w:t>
      </w:r>
      <w:r w:rsidRPr="006923B9">
        <w:t xml:space="preserve">life care </w:t>
      </w:r>
      <w:r>
        <w:t>in</w:t>
      </w:r>
      <w:r w:rsidRPr="006923B9">
        <w:t xml:space="preserve"> numbers that they would not necessarily have had before</w:t>
      </w:r>
      <w:r>
        <w:t xml:space="preserve">. They are </w:t>
      </w:r>
      <w:r w:rsidRPr="006923B9">
        <w:t xml:space="preserve">giving a lot of themselves to support that. </w:t>
      </w:r>
    </w:p>
    <w:p w:rsidR="007331EC" w:rsidP="007331EC">
      <w:pPr>
        <w:pStyle w:val="Answer"/>
      </w:pPr>
      <w:r>
        <w:t>Homes</w:t>
      </w:r>
      <w:r w:rsidRPr="006923B9">
        <w:t xml:space="preserve"> are bringing in new members of staff. You mentioned the kind of </w:t>
      </w:r>
      <w:r>
        <w:t xml:space="preserve">staffing </w:t>
      </w:r>
      <w:r w:rsidRPr="006923B9">
        <w:t>sh</w:t>
      </w:r>
      <w:r w:rsidRPr="006923B9">
        <w:t>ortfalls in the care sector before this</w:t>
      </w:r>
      <w:r>
        <w:t>. N</w:t>
      </w:r>
      <w:r w:rsidRPr="006923B9">
        <w:t>ow</w:t>
      </w:r>
      <w:r>
        <w:t>,</w:t>
      </w:r>
      <w:r w:rsidRPr="006923B9">
        <w:t xml:space="preserve"> when people are off and absent</w:t>
      </w:r>
      <w:r>
        <w:t>,</w:t>
      </w:r>
      <w:r w:rsidRPr="006923B9">
        <w:t xml:space="preserve"> </w:t>
      </w:r>
      <w:r>
        <w:t>they</w:t>
      </w:r>
      <w:r w:rsidRPr="006923B9">
        <w:t xml:space="preserve"> </w:t>
      </w:r>
      <w:r>
        <w:t>have</w:t>
      </w:r>
      <w:r w:rsidRPr="006923B9">
        <w:t xml:space="preserve"> to bring in new members of staff in</w:t>
      </w:r>
      <w:r>
        <w:t xml:space="preserve"> such</w:t>
      </w:r>
      <w:r w:rsidRPr="006923B9">
        <w:t xml:space="preserve"> a way that they can offer effective care and support without necessarily knowing people well and work</w:t>
      </w:r>
      <w:r>
        <w:t>ing in</w:t>
      </w:r>
      <w:r w:rsidRPr="006923B9">
        <w:t xml:space="preserve"> a very different en</w:t>
      </w:r>
      <w:r w:rsidRPr="006923B9">
        <w:t xml:space="preserve">vironment. </w:t>
      </w:r>
    </w:p>
    <w:p w:rsidR="007331EC" w:rsidP="007331EC">
      <w:pPr>
        <w:pStyle w:val="Answer"/>
      </w:pPr>
      <w:r>
        <w:t>Y</w:t>
      </w:r>
      <w:r w:rsidRPr="006923B9">
        <w:t xml:space="preserve">ou have to remember that care is a hugely compassionate and personal job. </w:t>
      </w:r>
      <w:r>
        <w:t>They are</w:t>
      </w:r>
      <w:r w:rsidRPr="006923B9">
        <w:t xml:space="preserve"> trying to deliver that with a whole host of PPE on </w:t>
      </w:r>
      <w:r>
        <w:t>for</w:t>
      </w:r>
      <w:r w:rsidRPr="006923B9">
        <w:t xml:space="preserve"> people who </w:t>
      </w:r>
      <w:r>
        <w:t>want</w:t>
      </w:r>
      <w:r w:rsidRPr="006923B9">
        <w:t xml:space="preserve"> to continue and sustain their family connections and family relationships</w:t>
      </w:r>
      <w:r>
        <w:t>,</w:t>
      </w:r>
      <w:r w:rsidRPr="006923B9">
        <w:t xml:space="preserve"> </w:t>
      </w:r>
      <w:r>
        <w:t xml:space="preserve">and </w:t>
      </w:r>
      <w:r w:rsidRPr="006923B9">
        <w:t xml:space="preserve">trying to </w:t>
      </w:r>
      <w:r w:rsidRPr="006923B9">
        <w:t xml:space="preserve">be all of those people </w:t>
      </w:r>
      <w:r>
        <w:t>in</w:t>
      </w:r>
      <w:r w:rsidRPr="006923B9">
        <w:t xml:space="preserve"> provid</w:t>
      </w:r>
      <w:r>
        <w:t>ing</w:t>
      </w:r>
      <w:r w:rsidRPr="006923B9">
        <w:t xml:space="preserve"> support to that resident is enormously difficult. I think the overall plea from staff</w:t>
      </w:r>
      <w:r>
        <w:t xml:space="preserve"> is</w:t>
      </w:r>
      <w:r w:rsidRPr="006923B9">
        <w:t xml:space="preserve"> that they want to be able to get on with caring and providing great person</w:t>
      </w:r>
      <w:r w:rsidRPr="006923B9">
        <w:noBreakHyphen/>
        <w:t>centred care</w:t>
      </w:r>
      <w:r>
        <w:t xml:space="preserve">. </w:t>
      </w:r>
    </w:p>
    <w:p w:rsidR="007331EC" w:rsidP="00DA73CD">
      <w:pPr>
        <w:pStyle w:val="Answer"/>
      </w:pPr>
      <w:r>
        <w:t>O</w:t>
      </w:r>
      <w:r w:rsidRPr="006923B9">
        <w:t>ne of our biggest challenges is how we move to the situation that some of our international colleagues described</w:t>
      </w:r>
      <w:r>
        <w:t>,</w:t>
      </w:r>
      <w:r w:rsidRPr="006923B9">
        <w:t xml:space="preserve"> where we are enabling a care environment to become</w:t>
      </w:r>
      <w:r w:rsidRPr="006923B9">
        <w:t xml:space="preserve"> one</w:t>
      </w:r>
      <w:r>
        <w:t xml:space="preserve"> that</w:t>
      </w:r>
      <w:r w:rsidRPr="006923B9">
        <w:t xml:space="preserve"> is not just </w:t>
      </w:r>
      <w:r>
        <w:t xml:space="preserve">about </w:t>
      </w:r>
      <w:r w:rsidRPr="006923B9">
        <w:t xml:space="preserve">safety but </w:t>
      </w:r>
      <w:r>
        <w:t xml:space="preserve">about </w:t>
      </w:r>
      <w:r w:rsidRPr="006923B9">
        <w:t>quality of life</w:t>
      </w:r>
      <w:r>
        <w:t>. T</w:t>
      </w:r>
      <w:r w:rsidRPr="006923B9">
        <w:t>hose staff are absolutely key to that</w:t>
      </w:r>
      <w:r>
        <w:t xml:space="preserve">, </w:t>
      </w:r>
      <w:r>
        <w:t>and</w:t>
      </w:r>
      <w:r w:rsidRPr="006923B9">
        <w:t xml:space="preserve"> </w:t>
      </w:r>
      <w:r>
        <w:t>t</w:t>
      </w:r>
      <w:r w:rsidRPr="006923B9">
        <w:t>hey must be properly recognised</w:t>
      </w:r>
      <w:r>
        <w:t>. W</w:t>
      </w:r>
      <w:r w:rsidRPr="006923B9">
        <w:t>e must come out of this with a much better understanding that staff are hugely skilled</w:t>
      </w:r>
      <w:r>
        <w:t>,</w:t>
      </w:r>
      <w:r w:rsidRPr="006923B9">
        <w:t xml:space="preserve"> and they need proper recogn</w:t>
      </w:r>
      <w:r w:rsidRPr="006923B9">
        <w:t>ition and reward for that.</w:t>
      </w:r>
    </w:p>
    <w:p w:rsidR="007331EC" w:rsidP="00DA73CD">
      <w:pPr>
        <w:pStyle w:val="Question"/>
        <w:numPr>
          <w:ilvl w:val="0"/>
          <w:numId w:val="9"/>
        </w:numPr>
      </w:pPr>
      <w:sdt>
        <w:sdtPr>
          <w:alias w:val="Member"/>
          <w:tag w:val="&lt;Member mnisId='4779' dodsId=''&gt;"/>
          <w:id w:val="1475329829"/>
          <w:placeholder>
            <w:docPart w:val="0B5E5931614B4419AC9B212F4B68081A"/>
          </w:placeholder>
          <w:richText/>
        </w:sdtPr>
        <w:sdtContent>
          <w:r w:rsidRPr="00817E47">
            <w:rPr>
              <w:b/>
            </w:rPr>
            <w:t>Taiwo Owatemi:</w:t>
          </w:r>
        </w:sdtContent>
      </w:sdt>
      <w:r>
        <w:t xml:space="preserve"> </w:t>
      </w:r>
      <w:r>
        <w:t>R</w:t>
      </w:r>
      <w:r w:rsidRPr="006923B9">
        <w:t>egarding the fact that staff need to be recognised as highly skilled</w:t>
      </w:r>
      <w:r>
        <w:t xml:space="preserve">, </w:t>
      </w:r>
      <w:r>
        <w:t xml:space="preserve">and </w:t>
      </w:r>
      <w:r w:rsidRPr="006923B9">
        <w:t>the Government</w:t>
      </w:r>
      <w:r>
        <w:t>’</w:t>
      </w:r>
      <w:r w:rsidRPr="006923B9">
        <w:t xml:space="preserve">s new law that </w:t>
      </w:r>
      <w:r>
        <w:t xml:space="preserve">anyone </w:t>
      </w:r>
      <w:r w:rsidRPr="006923B9">
        <w:t xml:space="preserve">earning less than </w:t>
      </w:r>
      <w:r>
        <w:t>£</w:t>
      </w:r>
      <w:r w:rsidRPr="006923B9">
        <w:t>25,600 is classed as a low</w:t>
      </w:r>
      <w:r w:rsidRPr="006923B9">
        <w:noBreakHyphen/>
        <w:t>skilled worker, how much impact do you think th</w:t>
      </w:r>
      <w:r>
        <w:t>at</w:t>
      </w:r>
      <w:r w:rsidRPr="006923B9">
        <w:t xml:space="preserve"> will have on the care sector</w:t>
      </w:r>
      <w:r>
        <w:t>,</w:t>
      </w:r>
      <w:r w:rsidRPr="006923B9">
        <w:t xml:space="preserve"> </w:t>
      </w:r>
      <w:r>
        <w:t>and</w:t>
      </w:r>
      <w:r w:rsidRPr="006923B9">
        <w:t xml:space="preserve"> how do we ensure that we reskill our workers </w:t>
      </w:r>
      <w:r>
        <w:t xml:space="preserve">living in the UK </w:t>
      </w:r>
      <w:r w:rsidRPr="006923B9">
        <w:t xml:space="preserve">to </w:t>
      </w:r>
      <w:r>
        <w:t>en</w:t>
      </w:r>
      <w:r w:rsidRPr="006923B9">
        <w:t>sure that we meet the needs</w:t>
      </w:r>
      <w:r>
        <w:t xml:space="preserve"> </w:t>
      </w:r>
      <w:r w:rsidRPr="006923B9">
        <w:t>we might have in the future</w:t>
      </w:r>
      <w:r>
        <w:t>?</w:t>
      </w:r>
    </w:p>
    <w:p w:rsidR="007331EC" w:rsidP="007331EC">
      <w:pPr>
        <w:pStyle w:val="Answer"/>
      </w:pPr>
      <w:sdt>
        <w:sdtPr>
          <w:alias w:val="Witness"/>
          <w:id w:val="367878864"/>
          <w:placeholder>
            <w:docPart w:val="0B5E5931614B4419AC9B212F4B68081A"/>
          </w:placeholder>
          <w:richText/>
        </w:sdtPr>
        <w:sdtContent>
          <w:r w:rsidRPr="00817E47">
            <w:rPr>
              <w:b/>
              <w:i/>
            </w:rPr>
            <w:t>Vic Rayner:</w:t>
          </w:r>
        </w:sdtContent>
      </w:sdt>
      <w:r>
        <w:t xml:space="preserve"> </w:t>
      </w:r>
      <w:r>
        <w:t>There</w:t>
      </w:r>
      <w:r>
        <w:t xml:space="preserve"> is h</w:t>
      </w:r>
      <w:r w:rsidRPr="006923B9">
        <w:t xml:space="preserve">uge frustration about the continued lack of recognition </w:t>
      </w:r>
      <w:r>
        <w:t>of</w:t>
      </w:r>
      <w:r w:rsidRPr="006923B9">
        <w:t xml:space="preserve"> the skills of </w:t>
      </w:r>
      <w:r w:rsidRPr="006923B9">
        <w:t>care workers</w:t>
      </w:r>
      <w:r>
        <w:t>,</w:t>
      </w:r>
      <w:r w:rsidRPr="006923B9">
        <w:t xml:space="preserve"> and very significant concerns about what impact that will have on an already incredibly stretched workforce</w:t>
      </w:r>
      <w:r>
        <w:t xml:space="preserve">. I am </w:t>
      </w:r>
      <w:r w:rsidRPr="006923B9">
        <w:t xml:space="preserve">very disappointed that we have not seen a change in understanding </w:t>
      </w:r>
      <w:r>
        <w:t xml:space="preserve">of </w:t>
      </w:r>
      <w:r w:rsidRPr="006923B9">
        <w:t>just how essential and vital a role EU nationals and others</w:t>
      </w:r>
      <w:r w:rsidRPr="006923B9">
        <w:t xml:space="preserve"> from across the world </w:t>
      </w:r>
      <w:r>
        <w:t xml:space="preserve">play </w:t>
      </w:r>
      <w:r w:rsidRPr="006923B9">
        <w:t>in delivering care</w:t>
      </w:r>
      <w:r>
        <w:t>.</w:t>
      </w:r>
      <w:r w:rsidRPr="006923B9">
        <w:t xml:space="preserve"> </w:t>
      </w:r>
      <w:r>
        <w:t xml:space="preserve">They </w:t>
      </w:r>
      <w:r w:rsidRPr="006923B9">
        <w:t>have been a fantastic and critical component of the delivery of care in the Covid</w:t>
      </w:r>
      <w:r w:rsidRPr="006923B9">
        <w:noBreakHyphen/>
        <w:t>19 crisis</w:t>
      </w:r>
      <w:r>
        <w:t>.</w:t>
      </w:r>
    </w:p>
    <w:p w:rsidR="007331EC" w:rsidP="007331EC">
      <w:pPr>
        <w:pStyle w:val="Remark"/>
      </w:pPr>
      <w:sdt>
        <w:sdtPr>
          <w:alias w:val="Member"/>
          <w:tag w:val="&lt;Member mnisId='1572' dodsId='35446'&gt;"/>
          <w:id w:val="-373930631"/>
          <w:placeholder>
            <w:docPart w:val="0B5E5931614B4419AC9B212F4B68081A"/>
          </w:placeholder>
          <w:richText/>
        </w:sdtPr>
        <w:sdtContent>
          <w:r w:rsidRPr="00817E47">
            <w:rPr>
              <w:b/>
            </w:rPr>
            <w:t>Chair:</w:t>
          </w:r>
        </w:sdtContent>
      </w:sdt>
      <w:r>
        <w:t xml:space="preserve"> </w:t>
      </w:r>
      <w:r w:rsidRPr="006923B9">
        <w:t xml:space="preserve">Thank you. I am sure </w:t>
      </w:r>
      <w:r>
        <w:t xml:space="preserve">that </w:t>
      </w:r>
      <w:r w:rsidRPr="006923B9">
        <w:t>Martin and James will want to talk about that</w:t>
      </w:r>
      <w:r>
        <w:t>,</w:t>
      </w:r>
      <w:r>
        <w:t xml:space="preserve"> but l</w:t>
      </w:r>
      <w:r w:rsidRPr="006923B9">
        <w:t xml:space="preserve">et me bring in Laura next and then Paul. </w:t>
      </w:r>
      <w:r>
        <w:t xml:space="preserve">Perhaps </w:t>
      </w:r>
      <w:r w:rsidRPr="006923B9">
        <w:t xml:space="preserve">you could be </w:t>
      </w:r>
      <w:r w:rsidRPr="006923B9">
        <w:t>rather brief</w:t>
      </w:r>
      <w:r>
        <w:t xml:space="preserve">, because </w:t>
      </w:r>
      <w:r w:rsidRPr="006923B9">
        <w:t xml:space="preserve">I want to make sure </w:t>
      </w:r>
      <w:r>
        <w:t xml:space="preserve">that </w:t>
      </w:r>
      <w:r w:rsidRPr="006923B9">
        <w:t>we leave time for our final set of questions</w:t>
      </w:r>
      <w:r>
        <w:t>.</w:t>
      </w:r>
    </w:p>
    <w:p w:rsidR="007331EC" w:rsidP="007331EC">
      <w:pPr>
        <w:pStyle w:val="Question"/>
        <w:numPr>
          <w:ilvl w:val="0"/>
          <w:numId w:val="9"/>
        </w:numPr>
      </w:pPr>
      <w:sdt>
        <w:sdtPr>
          <w:alias w:val="Member"/>
          <w:tag w:val="&lt;Member mnisId='4780' dodsId=''&gt;"/>
          <w:id w:val="-864205508"/>
          <w:placeholder>
            <w:docPart w:val="0B5E5931614B4419AC9B212F4B68081A"/>
          </w:placeholder>
          <w:richText/>
        </w:sdtPr>
        <w:sdtContent>
          <w:r w:rsidRPr="0007044B">
            <w:rPr>
              <w:b/>
            </w:rPr>
            <w:t>Laura Trott:</w:t>
          </w:r>
        </w:sdtContent>
      </w:sdt>
      <w:r>
        <w:t xml:space="preserve"> </w:t>
      </w:r>
      <w:r w:rsidRPr="006923B9">
        <w:t>I will be as quick as I can. I have some questions a</w:t>
      </w:r>
      <w:r>
        <w:t>bout</w:t>
      </w:r>
      <w:r w:rsidRPr="006923B9">
        <w:t xml:space="preserve"> temporary workers</w:t>
      </w:r>
      <w:r>
        <w:t>,</w:t>
      </w:r>
      <w:r w:rsidRPr="006923B9">
        <w:t xml:space="preserve"> following </w:t>
      </w:r>
      <w:r>
        <w:t xml:space="preserve">on </w:t>
      </w:r>
      <w:r w:rsidRPr="006923B9">
        <w:t>from</w:t>
      </w:r>
      <w:r>
        <w:t xml:space="preserve"> </w:t>
      </w:r>
      <w:r w:rsidRPr="006923B9">
        <w:t>Barbara</w:t>
      </w:r>
      <w:r>
        <w:t>’</w:t>
      </w:r>
      <w:r w:rsidRPr="006923B9">
        <w:t>s questions earlier</w:t>
      </w:r>
      <w:r>
        <w:t>,</w:t>
      </w:r>
      <w:r w:rsidRPr="006923B9">
        <w:t xml:space="preserve"> and </w:t>
      </w:r>
      <w:r>
        <w:t>about</w:t>
      </w:r>
      <w:r w:rsidRPr="006923B9">
        <w:t xml:space="preserve"> the application of current guidance around pandemic planning and whether the workforce is able to pick th</w:t>
      </w:r>
      <w:r>
        <w:t>at</w:t>
      </w:r>
      <w:r w:rsidRPr="006923B9">
        <w:t xml:space="preserve"> up. </w:t>
      </w:r>
    </w:p>
    <w:p w:rsidR="00A57C99" w:rsidP="007331EC">
      <w:pPr>
        <w:pStyle w:val="Question"/>
        <w:numPr>
          <w:ilvl w:val="0"/>
          <w:numId w:val="0"/>
        </w:numPr>
        <w:ind w:left="794"/>
      </w:pPr>
      <w:r>
        <w:t>W</w:t>
      </w:r>
      <w:r w:rsidRPr="006923B9">
        <w:t>e were talking earlier about the fact that there is a high rel</w:t>
      </w:r>
      <w:r>
        <w:t>iance on</w:t>
      </w:r>
      <w:r w:rsidRPr="006923B9">
        <w:t xml:space="preserve"> agency staff within our </w:t>
      </w:r>
      <w:r w:rsidRPr="006923B9">
        <w:t xml:space="preserve">current workforce. My understanding </w:t>
      </w:r>
      <w:r>
        <w:t xml:space="preserve">is that it was about </w:t>
      </w:r>
      <w:r w:rsidRPr="006923B9">
        <w:t>10% before the crisis. Obviously</w:t>
      </w:r>
      <w:r>
        <w:t>,</w:t>
      </w:r>
      <w:r w:rsidRPr="006923B9">
        <w:t xml:space="preserve"> we are </w:t>
      </w:r>
      <w:r>
        <w:t xml:space="preserve">now </w:t>
      </w:r>
      <w:r w:rsidRPr="006923B9">
        <w:t xml:space="preserve">operating at far higher </w:t>
      </w:r>
      <w:r>
        <w:t>rates</w:t>
      </w:r>
      <w:r w:rsidRPr="006923B9">
        <w:t xml:space="preserve"> of absence.</w:t>
      </w:r>
      <w:r>
        <w:t xml:space="preserve"> </w:t>
      </w:r>
      <w:r w:rsidRPr="006923B9">
        <w:t>Adelina was talking earlier about the fact that other countries have minimised their use of agency staff</w:t>
      </w:r>
      <w:r>
        <w:t>,</w:t>
      </w:r>
      <w:r w:rsidRPr="006923B9">
        <w:t xml:space="preserve"> and</w:t>
      </w:r>
      <w:r>
        <w:t>,</w:t>
      </w:r>
      <w:r w:rsidRPr="006923B9">
        <w:t xml:space="preserve"> P</w:t>
      </w:r>
      <w:r w:rsidRPr="006923B9">
        <w:t>rofessor Green, you s</w:t>
      </w:r>
      <w:r>
        <w:t xml:space="preserve">aid </w:t>
      </w:r>
      <w:r w:rsidRPr="006923B9">
        <w:t>that would be quite difficult in our current circumstances without huge investment.</w:t>
      </w:r>
    </w:p>
    <w:p w:rsidR="007331EC" w:rsidP="007331EC">
      <w:pPr>
        <w:pStyle w:val="Question"/>
        <w:numPr>
          <w:ilvl w:val="0"/>
          <w:numId w:val="0"/>
        </w:numPr>
        <w:ind w:left="794"/>
      </w:pPr>
      <w:r w:rsidRPr="006923B9">
        <w:t xml:space="preserve">Can you expand </w:t>
      </w:r>
      <w:r>
        <w:t xml:space="preserve">on </w:t>
      </w:r>
      <w:r w:rsidRPr="006923B9">
        <w:t>that a little? What would be required over here to reduce our reliance on agency staff to a level at which we think it would be m</w:t>
      </w:r>
      <w:r w:rsidRPr="006923B9">
        <w:t xml:space="preserve">anageable for people </w:t>
      </w:r>
      <w:r>
        <w:t xml:space="preserve">to </w:t>
      </w:r>
      <w:r w:rsidRPr="006923B9">
        <w:t>work</w:t>
      </w:r>
      <w:r>
        <w:t xml:space="preserve"> </w:t>
      </w:r>
      <w:r w:rsidRPr="006923B9">
        <w:t xml:space="preserve">in </w:t>
      </w:r>
      <w:r>
        <w:t>only</w:t>
      </w:r>
      <w:r w:rsidRPr="006923B9">
        <w:t xml:space="preserve"> </w:t>
      </w:r>
      <w:r w:rsidRPr="006923B9">
        <w:t>one home?</w:t>
      </w:r>
    </w:p>
    <w:p w:rsidR="007331EC" w:rsidP="007331EC">
      <w:pPr>
        <w:pStyle w:val="Answer"/>
      </w:pPr>
      <w:sdt>
        <w:sdtPr>
          <w:alias w:val="Witness"/>
          <w:id w:val="-1510444009"/>
          <w:placeholder>
            <w:docPart w:val="0B5E5931614B4419AC9B212F4B68081A"/>
          </w:placeholder>
          <w:richText/>
        </w:sdtPr>
        <w:sdtContent>
          <w:r w:rsidRPr="0007044B">
            <w:rPr>
              <w:b/>
              <w:i/>
            </w:rPr>
            <w:t>Professor Green:</w:t>
          </w:r>
        </w:sdtContent>
      </w:sdt>
      <w:r w:rsidRPr="006923B9">
        <w:t xml:space="preserve"> The short answer is </w:t>
      </w:r>
      <w:r>
        <w:t xml:space="preserve">that </w:t>
      </w:r>
      <w:r w:rsidRPr="006923B9">
        <w:t xml:space="preserve">in the longer term we have to </w:t>
      </w:r>
      <w:r w:rsidRPr="006923B9">
        <w:t xml:space="preserve">completely </w:t>
      </w:r>
      <w:r w:rsidRPr="006923B9">
        <w:t xml:space="preserve">redefine social care work. We have to have clear competencies and </w:t>
      </w:r>
      <w:r>
        <w:t xml:space="preserve">a </w:t>
      </w:r>
      <w:r w:rsidRPr="006923B9">
        <w:t>skills framework. We need a proper qualifications ladder</w:t>
      </w:r>
      <w:r>
        <w:t>.</w:t>
      </w:r>
      <w:r w:rsidRPr="006923B9">
        <w:t xml:space="preserve"> </w:t>
      </w:r>
      <w:r>
        <w:t>W</w:t>
      </w:r>
      <w:r w:rsidRPr="006923B9">
        <w:t>e need alignment with the NHS. Everybody talks endlessly about integration</w:t>
      </w:r>
      <w:r>
        <w:t>,</w:t>
      </w:r>
      <w:r w:rsidRPr="006923B9">
        <w:t xml:space="preserve"> but </w:t>
      </w:r>
      <w:r>
        <w:t xml:space="preserve">they </w:t>
      </w:r>
      <w:r w:rsidRPr="006923B9">
        <w:t xml:space="preserve">never </w:t>
      </w:r>
      <w:r>
        <w:t xml:space="preserve">talk </w:t>
      </w:r>
      <w:r>
        <w:t xml:space="preserve">about it </w:t>
      </w:r>
      <w:r w:rsidRPr="006923B9">
        <w:t>in terms of training, de</w:t>
      </w:r>
      <w:r w:rsidRPr="006923B9">
        <w:t xml:space="preserve">velopment, resources </w:t>
      </w:r>
      <w:r>
        <w:t xml:space="preserve">and </w:t>
      </w:r>
      <w:r w:rsidRPr="006923B9">
        <w:t xml:space="preserve">the money we pay staff. </w:t>
      </w:r>
    </w:p>
    <w:p w:rsidR="007331EC" w:rsidP="00BE79B5">
      <w:pPr>
        <w:pStyle w:val="Answer"/>
      </w:pPr>
      <w:r w:rsidRPr="006923B9">
        <w:t>In the short term, though,</w:t>
      </w:r>
      <w:r>
        <w:t xml:space="preserve"> </w:t>
      </w:r>
      <w:r w:rsidRPr="006923B9">
        <w:t xml:space="preserve">what we would have to do is </w:t>
      </w:r>
      <w:r>
        <w:t>this. I</w:t>
      </w:r>
      <w:r w:rsidRPr="006923B9">
        <w:t>f we were</w:t>
      </w:r>
      <w:r>
        <w:t>,</w:t>
      </w:r>
      <w:r w:rsidRPr="006923B9">
        <w:t xml:space="preserve"> for example</w:t>
      </w:r>
      <w:r>
        <w:t>,</w:t>
      </w:r>
      <w:r w:rsidRPr="006923B9">
        <w:t xml:space="preserve"> restricting staff to one care home</w:t>
      </w:r>
      <w:r>
        <w:t>,</w:t>
      </w:r>
      <w:r w:rsidRPr="006923B9">
        <w:t xml:space="preserve"> we might have to put more money into that member of staff</w:t>
      </w:r>
      <w:r>
        <w:t>,</w:t>
      </w:r>
      <w:r w:rsidRPr="006923B9">
        <w:t xml:space="preserve"> because low</w:t>
      </w:r>
      <w:r w:rsidRPr="006923B9">
        <w:noBreakHyphen/>
        <w:t xml:space="preserve">paid </w:t>
      </w:r>
      <w:r>
        <w:t>workers</w:t>
      </w:r>
      <w:r>
        <w:t>,</w:t>
      </w:r>
      <w:r>
        <w:t xml:space="preserve"> in particular</w:t>
      </w:r>
      <w:r>
        <w:t>, often</w:t>
      </w:r>
      <w:r w:rsidRPr="006923B9">
        <w:t xml:space="preserve"> find that the only way they can make ends meet</w:t>
      </w:r>
      <w:r>
        <w:t xml:space="preserve"> is </w:t>
      </w:r>
      <w:r>
        <w:t xml:space="preserve">by </w:t>
      </w:r>
      <w:r w:rsidRPr="006923B9">
        <w:t xml:space="preserve">doing a bit of agency work to supplement their current pay. </w:t>
      </w:r>
      <w:r>
        <w:t>I</w:t>
      </w:r>
      <w:r w:rsidRPr="006923B9">
        <w:t xml:space="preserve">f we </w:t>
      </w:r>
      <w:r>
        <w:t>a</w:t>
      </w:r>
      <w:r w:rsidRPr="006923B9">
        <w:t>re going to stop that</w:t>
      </w:r>
      <w:r>
        <w:t>,</w:t>
      </w:r>
      <w:r w:rsidRPr="006923B9">
        <w:t xml:space="preserve"> we might have to look at compensating them to make sure </w:t>
      </w:r>
      <w:r>
        <w:t>i</w:t>
      </w:r>
      <w:r w:rsidRPr="006923B9">
        <w:t xml:space="preserve">t </w:t>
      </w:r>
      <w:r>
        <w:t>is</w:t>
      </w:r>
      <w:r w:rsidRPr="006923B9">
        <w:t xml:space="preserve"> advantageous for them as well</w:t>
      </w:r>
      <w:r w:rsidRPr="006923B9">
        <w:t xml:space="preserve"> as for the system. </w:t>
      </w:r>
      <w:r>
        <w:t>I</w:t>
      </w:r>
      <w:r w:rsidRPr="006923B9">
        <w:t>n the short term</w:t>
      </w:r>
      <w:r>
        <w:t xml:space="preserve"> </w:t>
      </w:r>
      <w:r w:rsidRPr="006923B9">
        <w:t>there are those issues</w:t>
      </w:r>
      <w:r>
        <w:t>,</w:t>
      </w:r>
      <w:r>
        <w:t xml:space="preserve"> and i</w:t>
      </w:r>
      <w:r w:rsidRPr="006923B9">
        <w:t>n the longer term we have to address th</w:t>
      </w:r>
      <w:r>
        <w:t>e</w:t>
      </w:r>
      <w:r w:rsidRPr="006923B9">
        <w:t xml:space="preserve"> whole issue of the workforce in social care.</w:t>
      </w:r>
    </w:p>
    <w:p w:rsidR="007331EC" w:rsidP="007331EC">
      <w:pPr>
        <w:pStyle w:val="Answer"/>
      </w:pPr>
      <w:sdt>
        <w:sdtPr>
          <w:alias w:val="Witness"/>
          <w:id w:val="-358661694"/>
          <w:placeholder>
            <w:docPart w:val="0B5E5931614B4419AC9B212F4B68081A"/>
          </w:placeholder>
          <w:richText/>
        </w:sdtPr>
        <w:sdtContent>
          <w:r w:rsidRPr="0007044B">
            <w:rPr>
              <w:b/>
              <w:i/>
            </w:rPr>
            <w:t>Vic Rayner:</w:t>
          </w:r>
        </w:sdtContent>
      </w:sdt>
      <w:r>
        <w:t xml:space="preserve"> </w:t>
      </w:r>
      <w:r w:rsidRPr="006923B9">
        <w:t xml:space="preserve">In the short term, it is very challenging because of the vacancies there. </w:t>
      </w:r>
      <w:r>
        <w:t>S</w:t>
      </w:r>
      <w:r w:rsidRPr="006923B9">
        <w:t>ome of the lon</w:t>
      </w:r>
      <w:r w:rsidRPr="006923B9">
        <w:t>ger</w:t>
      </w:r>
      <w:r w:rsidRPr="006923B9">
        <w:noBreakHyphen/>
        <w:t xml:space="preserve">term solutions are about how we make social care better recognised and how we make it a career of choice so that we attract people with the right values and attitudes </w:t>
      </w:r>
      <w:r>
        <w:t>to</w:t>
      </w:r>
      <w:r w:rsidRPr="006923B9">
        <w:t xml:space="preserve"> work in the sector long term. </w:t>
      </w:r>
    </w:p>
    <w:p w:rsidR="007331EC" w:rsidP="007331EC">
      <w:pPr>
        <w:pStyle w:val="Answer"/>
      </w:pPr>
      <w:r w:rsidRPr="006923B9">
        <w:t>It is important to remember that employers do not c</w:t>
      </w:r>
      <w:r w:rsidRPr="006923B9">
        <w:t>hoose that as a model of employment. They want to employ people permanently</w:t>
      </w:r>
      <w:r>
        <w:t>;</w:t>
      </w:r>
      <w:r w:rsidRPr="006923B9">
        <w:t xml:space="preserve"> they want a fixed set of staff</w:t>
      </w:r>
      <w:r>
        <w:t>. W</w:t>
      </w:r>
      <w:r w:rsidRPr="006923B9">
        <w:t xml:space="preserve">hether you are talking about home care or residential, </w:t>
      </w:r>
      <w:r>
        <w:t>i</w:t>
      </w:r>
      <w:r w:rsidRPr="006923B9">
        <w:t xml:space="preserve">t works much better </w:t>
      </w:r>
      <w:r>
        <w:t>when</w:t>
      </w:r>
      <w:r w:rsidRPr="006923B9">
        <w:t xml:space="preserve"> people know the residents or the people </w:t>
      </w:r>
      <w:r>
        <w:t>they</w:t>
      </w:r>
      <w:r w:rsidRPr="006923B9">
        <w:t xml:space="preserve"> are working</w:t>
      </w:r>
      <w:r>
        <w:t xml:space="preserve"> with</w:t>
      </w:r>
      <w:r w:rsidRPr="006923B9">
        <w:t xml:space="preserve"> </w:t>
      </w:r>
      <w:r>
        <w:t xml:space="preserve">and </w:t>
      </w:r>
      <w:r w:rsidRPr="006923B9">
        <w:t>work with them on a regular basis. That is the way to deliver the best</w:t>
      </w:r>
      <w:r>
        <w:t>-</w:t>
      </w:r>
      <w:r w:rsidRPr="006923B9">
        <w:t>quality care. We need to learn from this and make sure that we have the right set of rewards</w:t>
      </w:r>
      <w:r>
        <w:t xml:space="preserve"> and</w:t>
      </w:r>
      <w:r w:rsidRPr="006923B9">
        <w:t xml:space="preserve"> recognition and </w:t>
      </w:r>
      <w:r>
        <w:t xml:space="preserve">a </w:t>
      </w:r>
      <w:r w:rsidRPr="006923B9">
        <w:t xml:space="preserve">career progression structure in place so that people look at care </w:t>
      </w:r>
      <w:r w:rsidRPr="006923B9">
        <w:t xml:space="preserve">as something </w:t>
      </w:r>
      <w:r>
        <w:t xml:space="preserve">where </w:t>
      </w:r>
      <w:r w:rsidRPr="006923B9">
        <w:t>they can give a fantastic contribution.</w:t>
      </w:r>
    </w:p>
    <w:p w:rsidR="007331EC" w:rsidP="007331EC">
      <w:pPr>
        <w:pStyle w:val="Question"/>
        <w:numPr>
          <w:ilvl w:val="0"/>
          <w:numId w:val="9"/>
        </w:numPr>
      </w:pPr>
      <w:sdt>
        <w:sdtPr>
          <w:alias w:val="Member"/>
          <w:tag w:val="&lt;Member mnisId='4780' dodsId=''&gt;"/>
          <w:id w:val="-2049752509"/>
          <w:placeholder>
            <w:docPart w:val="0B5E5931614B4419AC9B212F4B68081A"/>
          </w:placeholder>
          <w:richText/>
        </w:sdtPr>
        <w:sdtContent>
          <w:r w:rsidRPr="0007044B">
            <w:rPr>
              <w:b/>
            </w:rPr>
            <w:t>Laura Trott:</w:t>
          </w:r>
        </w:sdtContent>
      </w:sdt>
      <w:r>
        <w:t xml:space="preserve"> </w:t>
      </w:r>
      <w:r w:rsidRPr="006923B9">
        <w:t xml:space="preserve">There is </w:t>
      </w:r>
      <w:r>
        <w:t xml:space="preserve">currently </w:t>
      </w:r>
      <w:r w:rsidRPr="006923B9">
        <w:t>a huge amount of pandemic guidance for care homes</w:t>
      </w:r>
      <w:r>
        <w:t>—</w:t>
      </w:r>
      <w:r w:rsidRPr="006923B9">
        <w:t>I have waded through some documents from 2013</w:t>
      </w:r>
      <w:r>
        <w:t xml:space="preserve"> and</w:t>
      </w:r>
      <w:r w:rsidRPr="006923B9">
        <w:t xml:space="preserve"> 2018</w:t>
      </w:r>
      <w:r>
        <w:t>—</w:t>
      </w:r>
      <w:r>
        <w:t xml:space="preserve">and </w:t>
      </w:r>
      <w:r w:rsidRPr="006923B9">
        <w:t>care quality outlines for infection control as well. D</w:t>
      </w:r>
      <w:r w:rsidRPr="006923B9">
        <w:t>o you feel confident that that is being followed by care homes at the moment</w:t>
      </w:r>
      <w:r>
        <w:t>,</w:t>
      </w:r>
      <w:r w:rsidRPr="006923B9">
        <w:t xml:space="preserve"> given the high reliance on agency staff? </w:t>
      </w:r>
    </w:p>
    <w:p w:rsidR="007331EC" w:rsidP="0000793E">
      <w:pPr>
        <w:pStyle w:val="Question"/>
        <w:numPr>
          <w:ilvl w:val="0"/>
          <w:numId w:val="0"/>
        </w:numPr>
        <w:ind w:left="794"/>
      </w:pPr>
      <w:r>
        <w:t>O</w:t>
      </w:r>
      <w:r w:rsidRPr="006923B9">
        <w:t xml:space="preserve">ne of the specifications is that everyone has to be trained in infection control. Are you confident that </w:t>
      </w:r>
      <w:r>
        <w:t xml:space="preserve">that </w:t>
      </w:r>
      <w:r w:rsidRPr="006923B9">
        <w:t>is in place at the moment</w:t>
      </w:r>
      <w:r>
        <w:t>?</w:t>
      </w:r>
      <w:r w:rsidRPr="006923B9">
        <w:t xml:space="preserve"> I ask that not to put blame on any individual but to </w:t>
      </w:r>
      <w:r>
        <w:t>under</w:t>
      </w:r>
      <w:r w:rsidRPr="006923B9">
        <w:t>stand</w:t>
      </w:r>
      <w:r>
        <w:t>,</w:t>
      </w:r>
      <w:r w:rsidRPr="006923B9">
        <w:t xml:space="preserve"> for guidance going forward</w:t>
      </w:r>
      <w:r>
        <w:t>,</w:t>
      </w:r>
      <w:r w:rsidRPr="006923B9">
        <w:t xml:space="preserve"> what is realistic and what is not</w:t>
      </w:r>
      <w:r>
        <w:t>.</w:t>
      </w:r>
    </w:p>
    <w:p w:rsidR="007331EC" w:rsidP="007331EC">
      <w:pPr>
        <w:pStyle w:val="Answer"/>
      </w:pPr>
      <w:sdt>
        <w:sdtPr>
          <w:alias w:val="Witness"/>
          <w:id w:val="1029529348"/>
          <w:placeholder>
            <w:docPart w:val="0B5E5931614B4419AC9B212F4B68081A"/>
          </w:placeholder>
          <w:richText/>
        </w:sdtPr>
        <w:sdtContent>
          <w:r w:rsidRPr="00F64DC4">
            <w:rPr>
              <w:b/>
              <w:i/>
            </w:rPr>
            <w:t>Vic Rayner:</w:t>
          </w:r>
        </w:sdtContent>
      </w:sdt>
      <w:r>
        <w:t xml:space="preserve"> </w:t>
      </w:r>
      <w:r w:rsidRPr="006923B9">
        <w:t>In relation to infection control</w:t>
      </w:r>
      <w:r>
        <w:t>,</w:t>
      </w:r>
      <w:r w:rsidRPr="006923B9">
        <w:t xml:space="preserve"> I am confident that the training procedures will be in place for the agency st</w:t>
      </w:r>
      <w:r w:rsidRPr="006923B9">
        <w:t xml:space="preserve">aff using it. </w:t>
      </w:r>
      <w:r>
        <w:t>W</w:t>
      </w:r>
      <w:r w:rsidRPr="006923B9">
        <w:t>hat Adelina and other colleagues internationally have made very clear</w:t>
      </w:r>
      <w:r>
        <w:t>,</w:t>
      </w:r>
      <w:r w:rsidRPr="006923B9">
        <w:t xml:space="preserve"> though</w:t>
      </w:r>
      <w:r>
        <w:t>,</w:t>
      </w:r>
      <w:r w:rsidRPr="006923B9">
        <w:t xml:space="preserve"> is </w:t>
      </w:r>
      <w:r>
        <w:t xml:space="preserve">that </w:t>
      </w:r>
      <w:r w:rsidRPr="006923B9">
        <w:t xml:space="preserve">our understanding of pandemic infection control for </w:t>
      </w:r>
      <w:r>
        <w:t>n</w:t>
      </w:r>
      <w:r w:rsidRPr="006923B9">
        <w:t xml:space="preserve">orovirus and </w:t>
      </w:r>
      <w:r>
        <w:t>f</w:t>
      </w:r>
      <w:r w:rsidRPr="006923B9">
        <w:t>or flu is different from what we need to understand in relation to Covid</w:t>
      </w:r>
      <w:r w:rsidRPr="006923B9">
        <w:noBreakHyphen/>
        <w:t xml:space="preserve">19. That is a </w:t>
      </w:r>
      <w:r w:rsidRPr="006923B9">
        <w:t>really important distinction</w:t>
      </w:r>
      <w:r>
        <w:t>,</w:t>
      </w:r>
      <w:r w:rsidRPr="006923B9">
        <w:t xml:space="preserve"> and a number of colleagues mentioned bring</w:t>
      </w:r>
      <w:r>
        <w:t>ing in</w:t>
      </w:r>
      <w:r w:rsidRPr="006923B9">
        <w:t xml:space="preserve"> expert advice, whether it is to understand a</w:t>
      </w:r>
      <w:r>
        <w:t>bout</w:t>
      </w:r>
      <w:r w:rsidRPr="006923B9">
        <w:t xml:space="preserve"> buildings</w:t>
      </w:r>
      <w:r>
        <w:t xml:space="preserve"> or</w:t>
      </w:r>
      <w:r w:rsidRPr="006923B9">
        <w:t xml:space="preserve"> whether it is to understand a</w:t>
      </w:r>
      <w:r>
        <w:t>bout</w:t>
      </w:r>
      <w:r w:rsidRPr="006923B9">
        <w:t xml:space="preserve"> staff. </w:t>
      </w:r>
      <w:r>
        <w:t>W</w:t>
      </w:r>
      <w:r w:rsidRPr="006923B9">
        <w:t>e have to be clear that</w:t>
      </w:r>
      <w:r>
        <w:t>,</w:t>
      </w:r>
      <w:r w:rsidRPr="006923B9">
        <w:t xml:space="preserve"> whatever procedures are currently within homes, </w:t>
      </w:r>
      <w:r w:rsidRPr="006923B9">
        <w:t>we are asking people to do much more than that</w:t>
      </w:r>
      <w:r>
        <w:t>,</w:t>
      </w:r>
      <w:r w:rsidRPr="006923B9">
        <w:t xml:space="preserve"> and that not only has </w:t>
      </w:r>
      <w:r>
        <w:t>training</w:t>
      </w:r>
      <w:r w:rsidRPr="006923B9">
        <w:t xml:space="preserve"> requirements that sit beside it but </w:t>
      </w:r>
      <w:r>
        <w:t>v</w:t>
      </w:r>
      <w:r w:rsidRPr="006923B9">
        <w:t xml:space="preserve">ery high resource costs. </w:t>
      </w:r>
    </w:p>
    <w:p w:rsidR="007331EC" w:rsidP="007331EC">
      <w:pPr>
        <w:pStyle w:val="Answer"/>
      </w:pPr>
      <w:r w:rsidRPr="006923B9">
        <w:t>We talked a little bit about funding</w:t>
      </w:r>
      <w:r>
        <w:t>. I</w:t>
      </w:r>
      <w:r w:rsidRPr="006923B9">
        <w:t xml:space="preserve">n work </w:t>
      </w:r>
      <w:r>
        <w:t xml:space="preserve">that </w:t>
      </w:r>
      <w:r w:rsidRPr="006923B9">
        <w:t xml:space="preserve">we have done </w:t>
      </w:r>
      <w:r>
        <w:t xml:space="preserve">in partnership </w:t>
      </w:r>
      <w:r w:rsidRPr="006923B9">
        <w:t xml:space="preserve">with the LGA and ADASS </w:t>
      </w:r>
      <w:r>
        <w:t>on</w:t>
      </w:r>
      <w:r>
        <w:t>, for example,</w:t>
      </w:r>
      <w:r w:rsidRPr="006923B9">
        <w:t xml:space="preserve"> t</w:t>
      </w:r>
      <w:r>
        <w:t xml:space="preserve">he </w:t>
      </w:r>
      <w:r>
        <w:t xml:space="preserve">sector’s </w:t>
      </w:r>
      <w:r w:rsidRPr="006923B9">
        <w:t>overall PPE costs</w:t>
      </w:r>
      <w:r>
        <w:t xml:space="preserve"> </w:t>
      </w:r>
      <w:r w:rsidRPr="006923B9">
        <w:t>over a six</w:t>
      </w:r>
      <w:r w:rsidRPr="006923B9">
        <w:noBreakHyphen/>
        <w:t>month period</w:t>
      </w:r>
      <w:r>
        <w:t>,</w:t>
      </w:r>
      <w:r w:rsidRPr="006923B9">
        <w:t xml:space="preserve"> we are looking at something like a £4 billion additional cost to provider organisations for ensuring </w:t>
      </w:r>
      <w:r>
        <w:t xml:space="preserve">that </w:t>
      </w:r>
      <w:r w:rsidRPr="006923B9">
        <w:t xml:space="preserve">they have the right PPE in place. </w:t>
      </w:r>
      <w:r>
        <w:t>I</w:t>
      </w:r>
      <w:r w:rsidRPr="006923B9">
        <w:t>nfection control is</w:t>
      </w:r>
      <w:r w:rsidRPr="006923B9">
        <w:t xml:space="preserve"> at another level</w:t>
      </w:r>
      <w:r>
        <w:t>,</w:t>
      </w:r>
      <w:r w:rsidRPr="006923B9">
        <w:t xml:space="preserve"> and </w:t>
      </w:r>
      <w:r>
        <w:t xml:space="preserve">we need to acknowledge that and </w:t>
      </w:r>
      <w:r w:rsidRPr="006923B9">
        <w:t xml:space="preserve">make sure </w:t>
      </w:r>
      <w:r>
        <w:t xml:space="preserve">that </w:t>
      </w:r>
      <w:r w:rsidRPr="006923B9">
        <w:t>we have recognition for the fundin</w:t>
      </w:r>
      <w:r>
        <w:t>g</w:t>
      </w:r>
      <w:r w:rsidRPr="006923B9">
        <w:t xml:space="preserve"> for training and resourcing.</w:t>
      </w:r>
    </w:p>
    <w:p w:rsidR="007331EC" w:rsidP="00953D36">
      <w:pPr>
        <w:pStyle w:val="Question"/>
        <w:numPr>
          <w:ilvl w:val="0"/>
          <w:numId w:val="9"/>
        </w:numPr>
      </w:pPr>
      <w:sdt>
        <w:sdtPr>
          <w:alias w:val="Member"/>
          <w:tag w:val="&lt;Member mnisId='4780' dodsId=''&gt;"/>
          <w:id w:val="-2016672054"/>
          <w:placeholder>
            <w:docPart w:val="0B5E5931614B4419AC9B212F4B68081A"/>
          </w:placeholder>
          <w:richText/>
        </w:sdtPr>
        <w:sdtContent>
          <w:r w:rsidRPr="00F64DC4">
            <w:rPr>
              <w:b/>
            </w:rPr>
            <w:t>Laura Trott:</w:t>
          </w:r>
        </w:sdtContent>
      </w:sdt>
      <w:r>
        <w:t xml:space="preserve"> </w:t>
      </w:r>
      <w:r>
        <w:t>T</w:t>
      </w:r>
      <w:r w:rsidRPr="006923B9">
        <w:t xml:space="preserve">he </w:t>
      </w:r>
      <w:r>
        <w:t xml:space="preserve">current </w:t>
      </w:r>
      <w:r w:rsidRPr="006923B9">
        <w:t>CQC guidance says that every home should have isolation facilities</w:t>
      </w:r>
      <w:r>
        <w:t>,</w:t>
      </w:r>
      <w:r w:rsidRPr="006923B9">
        <w:t xml:space="preserve"> and it sa</w:t>
      </w:r>
      <w:r>
        <w:t xml:space="preserve">ys </w:t>
      </w:r>
      <w:r>
        <w:t>w</w:t>
      </w:r>
      <w:r w:rsidRPr="006923B9">
        <w:t>hat every hom</w:t>
      </w:r>
      <w:r w:rsidRPr="006923B9">
        <w:t>e should have</w:t>
      </w:r>
      <w:r>
        <w:t>.</w:t>
      </w:r>
      <w:r w:rsidRPr="006923B9">
        <w:t xml:space="preserve"> I am worried that there </w:t>
      </w:r>
      <w:r>
        <w:t>is</w:t>
      </w:r>
      <w:r w:rsidRPr="006923B9">
        <w:t xml:space="preserve"> guidance in place at the moment that</w:t>
      </w:r>
      <w:r>
        <w:t xml:space="preserve">, </w:t>
      </w:r>
      <w:r w:rsidRPr="006923B9">
        <w:t>realistically</w:t>
      </w:r>
      <w:r>
        <w:t>,</w:t>
      </w:r>
      <w:r w:rsidRPr="006923B9">
        <w:t xml:space="preserve"> </w:t>
      </w:r>
      <w:r>
        <w:t>is</w:t>
      </w:r>
      <w:r w:rsidRPr="006923B9">
        <w:t xml:space="preserve"> not being followed by every care home</w:t>
      </w:r>
      <w:r>
        <w:t>,</w:t>
      </w:r>
      <w:r w:rsidRPr="006923B9">
        <w:t xml:space="preserve"> </w:t>
      </w:r>
      <w:r>
        <w:t>so</w:t>
      </w:r>
      <w:r w:rsidRPr="006923B9">
        <w:t xml:space="preserve"> to put extra guidance on top of that feels </w:t>
      </w:r>
      <w:r>
        <w:t xml:space="preserve">slightly </w:t>
      </w:r>
      <w:r w:rsidRPr="006923B9">
        <w:t xml:space="preserve">ridiculous </w:t>
      </w:r>
      <w:r>
        <w:t>when</w:t>
      </w:r>
      <w:r w:rsidRPr="006923B9">
        <w:t xml:space="preserve"> we cannot meet the current basis.</w:t>
      </w:r>
    </w:p>
    <w:p w:rsidR="007331EC" w:rsidP="007331EC">
      <w:pPr>
        <w:pStyle w:val="Answer"/>
      </w:pPr>
      <w:sdt>
        <w:sdtPr>
          <w:alias w:val="Witness"/>
          <w:id w:val="2116400077"/>
          <w:placeholder>
            <w:docPart w:val="0B5E5931614B4419AC9B212F4B68081A"/>
          </w:placeholder>
          <w:richText/>
        </w:sdtPr>
        <w:sdtContent>
          <w:r w:rsidRPr="00F64DC4">
            <w:rPr>
              <w:b/>
              <w:i/>
            </w:rPr>
            <w:t>Professor Gree</w:t>
          </w:r>
          <w:r w:rsidRPr="00F64DC4">
            <w:rPr>
              <w:b/>
              <w:i/>
            </w:rPr>
            <w:t>n:</w:t>
          </w:r>
        </w:sdtContent>
      </w:sdt>
      <w:r>
        <w:t xml:space="preserve"> </w:t>
      </w:r>
      <w:r w:rsidRPr="006923B9">
        <w:t xml:space="preserve">It is a really good point. For example, it shows me that we have a regulator that is not really connected to the reality of lots of care homes. </w:t>
      </w:r>
      <w:r>
        <w:t>M</w:t>
      </w:r>
      <w:r w:rsidRPr="006923B9">
        <w:t xml:space="preserve">y view is that it would be much better if they could identify care homes where it </w:t>
      </w:r>
      <w:r>
        <w:t>is</w:t>
      </w:r>
      <w:r w:rsidRPr="006923B9">
        <w:t xml:space="preserve"> </w:t>
      </w:r>
      <w:r>
        <w:t xml:space="preserve">much </w:t>
      </w:r>
      <w:r w:rsidRPr="006923B9">
        <w:t>easier to do inf</w:t>
      </w:r>
      <w:r w:rsidRPr="006923B9">
        <w:t>ection control and isolation and those sorts of things</w:t>
      </w:r>
      <w:r>
        <w:t>. I</w:t>
      </w:r>
      <w:r w:rsidRPr="006923B9">
        <w:t xml:space="preserve">nstead of issuing guidance for the perfect world, they should recognise that you need guidance for the world we are living in </w:t>
      </w:r>
      <w:r>
        <w:t>and</w:t>
      </w:r>
      <w:r w:rsidRPr="006923B9">
        <w:t xml:space="preserve"> that they might have a role </w:t>
      </w:r>
      <w:r>
        <w:t>in</w:t>
      </w:r>
      <w:r w:rsidRPr="006923B9">
        <w:t xml:space="preserve"> identifying where services that could </w:t>
      </w:r>
      <w:r w:rsidRPr="006923B9">
        <w:t>be used for isolation are in place</w:t>
      </w:r>
      <w:r>
        <w:t>,</w:t>
      </w:r>
      <w:r w:rsidRPr="006923B9">
        <w:t xml:space="preserve"> so that we c</w:t>
      </w:r>
      <w:r>
        <w:t>an</w:t>
      </w:r>
      <w:r w:rsidRPr="006923B9">
        <w:t xml:space="preserve"> get a regional picture of where the capacity </w:t>
      </w:r>
      <w:r>
        <w:t xml:space="preserve">is </w:t>
      </w:r>
      <w:r w:rsidRPr="006923B9">
        <w:t>and how we could use it more effectively.</w:t>
      </w:r>
    </w:p>
    <w:p w:rsidR="003D7C53" w:rsidP="003D7C53">
      <w:pPr>
        <w:pStyle w:val="Answer"/>
      </w:pPr>
      <w:sdt>
        <w:sdtPr>
          <w:alias w:val="Witness"/>
          <w:id w:val="-735164637"/>
          <w:placeholder>
            <w:docPart w:val="0B5E5931614B4419AC9B212F4B68081A"/>
          </w:placeholder>
          <w:richText/>
        </w:sdtPr>
        <w:sdtContent>
          <w:r w:rsidRPr="00FB732D">
            <w:rPr>
              <w:b/>
              <w:i/>
            </w:rPr>
            <w:t>James Bullion:</w:t>
          </w:r>
        </w:sdtContent>
      </w:sdt>
      <w:r>
        <w:t xml:space="preserve"> </w:t>
      </w:r>
      <w:r w:rsidRPr="006923B9">
        <w:t>I echo Professor Green</w:t>
      </w:r>
      <w:r>
        <w:t>’</w:t>
      </w:r>
      <w:r w:rsidRPr="006923B9">
        <w:t>s last point</w:t>
      </w:r>
      <w:r>
        <w:t>. T</w:t>
      </w:r>
      <w:r w:rsidRPr="006923B9">
        <w:t xml:space="preserve">here </w:t>
      </w:r>
      <w:r>
        <w:t>are</w:t>
      </w:r>
      <w:r w:rsidRPr="006923B9">
        <w:t xml:space="preserve"> plenty of examples now of CCGs and councils creating intermediate care space so that care homes do not have to </w:t>
      </w:r>
      <w:r>
        <w:t>fac</w:t>
      </w:r>
      <w:r w:rsidRPr="006923B9">
        <w:t>e th</w:t>
      </w:r>
      <w:r>
        <w:t>e</w:t>
      </w:r>
      <w:r w:rsidRPr="006923B9">
        <w:t xml:space="preserve"> choice of taking somebody who is </w:t>
      </w:r>
      <w:r w:rsidRPr="006923B9">
        <w:t>Covid</w:t>
      </w:r>
      <w:r>
        <w:t xml:space="preserve"> </w:t>
      </w:r>
      <w:r w:rsidRPr="006923B9">
        <w:t>positive and isolating them. I think that is unrealistic and has been unrealistic since the midd</w:t>
      </w:r>
      <w:r w:rsidRPr="006923B9">
        <w:t xml:space="preserve">le of April. </w:t>
      </w:r>
    </w:p>
    <w:p w:rsidR="007331EC" w:rsidP="003D7C53">
      <w:pPr>
        <w:pStyle w:val="Answer"/>
      </w:pPr>
      <w:r w:rsidRPr="006923B9">
        <w:t>Like everybody else, I pa</w:t>
      </w:r>
      <w:r>
        <w:t>y</w:t>
      </w:r>
      <w:r w:rsidRPr="006923B9">
        <w:t xml:space="preserve"> tribute to the work of care staff</w:t>
      </w:r>
      <w:r>
        <w:t>.</w:t>
      </w:r>
      <w:r>
        <w:t xml:space="preserve"> </w:t>
      </w:r>
      <w:r w:rsidRPr="006923B9">
        <w:t xml:space="preserve">I think there </w:t>
      </w:r>
      <w:r>
        <w:t>has been</w:t>
      </w:r>
      <w:r w:rsidRPr="006923B9">
        <w:t xml:space="preserve"> a cultural moment during Covid</w:t>
      </w:r>
      <w:r w:rsidRPr="006923B9">
        <w:noBreakHyphen/>
        <w:t>19 whe</w:t>
      </w:r>
      <w:r>
        <w:t>n</w:t>
      </w:r>
      <w:r w:rsidRPr="006923B9">
        <w:t xml:space="preserve"> social care and its staff </w:t>
      </w:r>
      <w:r>
        <w:t>have been</w:t>
      </w:r>
      <w:r w:rsidRPr="006923B9">
        <w:t xml:space="preserve"> acknowledged in a way that they have not been in the past</w:t>
      </w:r>
      <w:r>
        <w:t>,</w:t>
      </w:r>
      <w:r w:rsidRPr="006923B9">
        <w:t xml:space="preserve"> but we have been sleepw</w:t>
      </w:r>
      <w:r w:rsidRPr="006923B9">
        <w:t>alking without a workforce strategy for adult social care for five years</w:t>
      </w:r>
      <w:r>
        <w:t>. It is</w:t>
      </w:r>
      <w:r w:rsidRPr="006923B9">
        <w:t xml:space="preserve"> not only the 10% vacancy factors that Vic Rayner was describing earlier</w:t>
      </w:r>
      <w:r>
        <w:t xml:space="preserve">; we have a </w:t>
      </w:r>
      <w:r w:rsidRPr="006923B9">
        <w:t>35% turnover rate and social care staff without a career grade structure</w:t>
      </w:r>
      <w:r>
        <w:t xml:space="preserve">. </w:t>
      </w:r>
    </w:p>
    <w:p w:rsidR="00AB10B8" w:rsidP="007331EC">
      <w:pPr>
        <w:pStyle w:val="Answer"/>
      </w:pPr>
      <w:r>
        <w:t>T</w:t>
      </w:r>
      <w:r w:rsidRPr="006923B9">
        <w:t>he fact that we h</w:t>
      </w:r>
      <w:r w:rsidRPr="006923B9">
        <w:t xml:space="preserve">ave agency staff moving between three or four </w:t>
      </w:r>
      <w:r>
        <w:t>different</w:t>
      </w:r>
      <w:r w:rsidRPr="006923B9">
        <w:t xml:space="preserve"> establishments is a consequence of the structural model we have</w:t>
      </w:r>
      <w:r>
        <w:t>. W</w:t>
      </w:r>
      <w:r w:rsidRPr="006923B9">
        <w:t xml:space="preserve">e need to look at a salaried model based on outcomes and higher levels of wages. I recognise that is going to be a tough ask for </w:t>
      </w:r>
      <w:r>
        <w:t xml:space="preserve">the </w:t>
      </w:r>
      <w:r w:rsidRPr="006923B9">
        <w:t>G</w:t>
      </w:r>
      <w:r w:rsidRPr="006923B9">
        <w:t>overnment, wh</w:t>
      </w:r>
      <w:r>
        <w:t>o have</w:t>
      </w:r>
      <w:r w:rsidRPr="006923B9">
        <w:t xml:space="preserve"> paid out a lot of wages over the </w:t>
      </w:r>
      <w:r>
        <w:t>p</w:t>
      </w:r>
      <w:r w:rsidRPr="006923B9">
        <w:t>ast few months</w:t>
      </w:r>
      <w:r>
        <w:t>,</w:t>
      </w:r>
      <w:r w:rsidRPr="006923B9">
        <w:t xml:space="preserve"> but </w:t>
      </w:r>
      <w:r>
        <w:t xml:space="preserve">we are </w:t>
      </w:r>
      <w:r w:rsidRPr="006923B9">
        <w:t>without a dedicated workforce strategy that tries to address both capacity and quality</w:t>
      </w:r>
      <w:r>
        <w:t>.</w:t>
      </w:r>
    </w:p>
    <w:p w:rsidR="007331EC" w:rsidP="00AB10B8">
      <w:pPr>
        <w:pStyle w:val="Answer"/>
      </w:pPr>
      <w:r>
        <w:t>W</w:t>
      </w:r>
      <w:r w:rsidRPr="006923B9">
        <w:t xml:space="preserve">e have to acknowledge </w:t>
      </w:r>
      <w:r>
        <w:t xml:space="preserve">that </w:t>
      </w:r>
      <w:r w:rsidRPr="006923B9">
        <w:t xml:space="preserve">we have a 20% quality problem in our care services in this </w:t>
      </w:r>
      <w:r w:rsidRPr="006923B9">
        <w:t xml:space="preserve">country of either </w:t>
      </w:r>
      <w:r>
        <w:t>“</w:t>
      </w:r>
      <w:r w:rsidRPr="006923B9">
        <w:t>inadequate</w:t>
      </w:r>
      <w:r>
        <w:t>”</w:t>
      </w:r>
      <w:r w:rsidRPr="006923B9">
        <w:t xml:space="preserve"> or </w:t>
      </w:r>
      <w:r>
        <w:t>“</w:t>
      </w:r>
      <w:r w:rsidRPr="006923B9">
        <w:t>require</w:t>
      </w:r>
      <w:r>
        <w:t>s</w:t>
      </w:r>
      <w:r w:rsidRPr="006923B9">
        <w:t xml:space="preserve"> improvement</w:t>
      </w:r>
      <w:r>
        <w:t>”</w:t>
      </w:r>
      <w:r>
        <w:t>,</w:t>
      </w:r>
      <w:r w:rsidRPr="006923B9">
        <w:t xml:space="preserve"> and a lot of that goes back to </w:t>
      </w:r>
      <w:r>
        <w:t>our</w:t>
      </w:r>
      <w:r w:rsidRPr="006923B9">
        <w:t xml:space="preserve"> ability to train and recruit good staff</w:t>
      </w:r>
      <w:r>
        <w:t>. I</w:t>
      </w:r>
      <w:r w:rsidRPr="006923B9">
        <w:t>t is not just about money</w:t>
      </w:r>
      <w:r>
        <w:t>;</w:t>
      </w:r>
      <w:r w:rsidRPr="006923B9">
        <w:t xml:space="preserve"> it is a whole</w:t>
      </w:r>
      <w:r>
        <w:t>-</w:t>
      </w:r>
      <w:r w:rsidRPr="006923B9">
        <w:t>workforce problem that we must wake up to and prepare quickly for</w:t>
      </w:r>
      <w:r>
        <w:t xml:space="preserve">, </w:t>
      </w:r>
      <w:r w:rsidRPr="006923B9">
        <w:t xml:space="preserve">not just </w:t>
      </w:r>
      <w:r>
        <w:t xml:space="preserve">for </w:t>
      </w:r>
      <w:r w:rsidRPr="006923B9">
        <w:t xml:space="preserve">future Covid but </w:t>
      </w:r>
      <w:r>
        <w:t xml:space="preserve">for </w:t>
      </w:r>
      <w:r w:rsidRPr="006923B9">
        <w:t>future winter pressures and other pandemics that might come at us.</w:t>
      </w:r>
    </w:p>
    <w:p w:rsidR="007331EC" w:rsidP="007331EC">
      <w:pPr>
        <w:pStyle w:val="Question"/>
        <w:numPr>
          <w:ilvl w:val="0"/>
          <w:numId w:val="9"/>
        </w:numPr>
      </w:pPr>
      <w:sdt>
        <w:sdtPr>
          <w:alias w:val="Member"/>
          <w:tag w:val="&lt;Member mnisId='4792' dodsId=''&gt;"/>
          <w:id w:val="-1881537070"/>
          <w:placeholder>
            <w:docPart w:val="0B5E5931614B4419AC9B212F4B68081A"/>
          </w:placeholder>
          <w:richText/>
        </w:sdtPr>
        <w:sdtContent>
          <w:r w:rsidRPr="00FB732D">
            <w:rPr>
              <w:b/>
            </w:rPr>
            <w:t>Paul Bristow:</w:t>
          </w:r>
        </w:sdtContent>
      </w:sdt>
      <w:r>
        <w:t xml:space="preserve"> </w:t>
      </w:r>
      <w:r>
        <w:t>B</w:t>
      </w:r>
      <w:r w:rsidRPr="006923B9">
        <w:t>oth Vic and Professor Green have touched on this</w:t>
      </w:r>
      <w:r>
        <w:t>,</w:t>
      </w:r>
      <w:r w:rsidRPr="006923B9">
        <w:t xml:space="preserve"> but I want to ask these questions direct</w:t>
      </w:r>
      <w:r>
        <w:t>ly. I</w:t>
      </w:r>
      <w:r w:rsidRPr="006923B9">
        <w:t xml:space="preserve">t is </w:t>
      </w:r>
      <w:r w:rsidRPr="00880DD4">
        <w:t>Mental Health Awareness Week</w:t>
      </w:r>
      <w:r w:rsidRPr="006923B9">
        <w:t xml:space="preserve">. </w:t>
      </w:r>
      <w:r>
        <w:t>To</w:t>
      </w:r>
      <w:r w:rsidRPr="006923B9">
        <w:t xml:space="preserve"> what extent do</w:t>
      </w:r>
      <w:r w:rsidRPr="006923B9">
        <w:t xml:space="preserve"> </w:t>
      </w:r>
      <w:r>
        <w:t>you</w:t>
      </w:r>
      <w:r w:rsidRPr="006923B9">
        <w:t xml:space="preserve"> feel </w:t>
      </w:r>
      <w:r>
        <w:t xml:space="preserve">that </w:t>
      </w:r>
      <w:r w:rsidRPr="006923B9">
        <w:t xml:space="preserve">the high death rate in care homes </w:t>
      </w:r>
      <w:r>
        <w:t>impacts</w:t>
      </w:r>
      <w:r>
        <w:t xml:space="preserve"> on</w:t>
      </w:r>
      <w:r>
        <w:t xml:space="preserve"> the</w:t>
      </w:r>
      <w:r w:rsidRPr="006923B9">
        <w:t xml:space="preserve"> mental health of care</w:t>
      </w:r>
      <w:r>
        <w:t xml:space="preserve"> </w:t>
      </w:r>
      <w:r w:rsidRPr="006923B9">
        <w:t>home staff</w:t>
      </w:r>
      <w:r>
        <w:t>,</w:t>
      </w:r>
      <w:r w:rsidRPr="006923B9">
        <w:t xml:space="preserve"> and </w:t>
      </w:r>
      <w:r>
        <w:t xml:space="preserve">at </w:t>
      </w:r>
      <w:r w:rsidRPr="006923B9">
        <w:t>what level would you put the morale of social care staff at the moment</w:t>
      </w:r>
      <w:r>
        <w:t>?</w:t>
      </w:r>
    </w:p>
    <w:p w:rsidR="007331EC" w:rsidP="00AB10B8">
      <w:pPr>
        <w:pStyle w:val="Question"/>
        <w:numPr>
          <w:ilvl w:val="0"/>
          <w:numId w:val="0"/>
        </w:numPr>
        <w:ind w:left="794"/>
      </w:pPr>
      <w:r>
        <w:t>S</w:t>
      </w:r>
      <w:r w:rsidRPr="006923B9">
        <w:t>econdly, perhaps fo</w:t>
      </w:r>
      <w:r>
        <w:t>r</w:t>
      </w:r>
      <w:r w:rsidRPr="006923B9">
        <w:t xml:space="preserve"> Professor Green, just this morning I was emailed by a constituent who told me </w:t>
      </w:r>
      <w:r>
        <w:t xml:space="preserve">that </w:t>
      </w:r>
      <w:r w:rsidRPr="006923B9">
        <w:t xml:space="preserve">his granddaughter works in </w:t>
      </w:r>
      <w:r>
        <w:t xml:space="preserve">a </w:t>
      </w:r>
      <w:r w:rsidRPr="006923B9">
        <w:t xml:space="preserve">care home. </w:t>
      </w:r>
      <w:r>
        <w:t>On a r</w:t>
      </w:r>
      <w:r w:rsidRPr="006923B9">
        <w:t>ecent shift</w:t>
      </w:r>
      <w:r>
        <w:t>,</w:t>
      </w:r>
      <w:r w:rsidRPr="006923B9">
        <w:t xml:space="preserve"> 14 </w:t>
      </w:r>
      <w:r>
        <w:t xml:space="preserve">of her </w:t>
      </w:r>
      <w:r w:rsidRPr="006923B9">
        <w:t>colleagues were off ill</w:t>
      </w:r>
      <w:r>
        <w:t>, which</w:t>
      </w:r>
      <w:r w:rsidRPr="006923B9">
        <w:t xml:space="preserve"> meant </w:t>
      </w:r>
      <w:r>
        <w:t xml:space="preserve">that </w:t>
      </w:r>
      <w:r w:rsidRPr="006923B9">
        <w:t>she had to deal with every situation</w:t>
      </w:r>
      <w:r>
        <w:t>, including administering</w:t>
      </w:r>
      <w:r>
        <w:t xml:space="preserve"> medicine. T</w:t>
      </w:r>
      <w:r w:rsidRPr="006923B9">
        <w:t>h</w:t>
      </w:r>
      <w:r>
        <w:t>at</w:t>
      </w:r>
      <w:r w:rsidRPr="006923B9">
        <w:t xml:space="preserve"> level of absence is going to have a huge impact on training</w:t>
      </w:r>
      <w:r>
        <w:t xml:space="preserve">, </w:t>
      </w:r>
      <w:r>
        <w:t xml:space="preserve">which </w:t>
      </w:r>
      <w:r>
        <w:t>w</w:t>
      </w:r>
      <w:r w:rsidRPr="006923B9">
        <w:t>e talked about earlier</w:t>
      </w:r>
      <w:r>
        <w:t>.</w:t>
      </w:r>
      <w:r>
        <w:t xml:space="preserve"> W</w:t>
      </w:r>
      <w:r w:rsidRPr="006923B9">
        <w:t>hat has been the impact of th</w:t>
      </w:r>
      <w:r>
        <w:t>e</w:t>
      </w:r>
      <w:r w:rsidRPr="006923B9">
        <w:t xml:space="preserve"> Covid</w:t>
      </w:r>
      <w:r w:rsidRPr="006923B9">
        <w:noBreakHyphen/>
        <w:t>19 emergency on the training of social care staff</w:t>
      </w:r>
      <w:r>
        <w:t>?</w:t>
      </w:r>
    </w:p>
    <w:p w:rsidR="007331EC" w:rsidP="007331EC">
      <w:pPr>
        <w:pStyle w:val="Answer"/>
      </w:pPr>
      <w:sdt>
        <w:sdtPr>
          <w:alias w:val="Witness"/>
          <w:id w:val="-796755052"/>
          <w:placeholder>
            <w:docPart w:val="0B5E5931614B4419AC9B212F4B68081A"/>
          </w:placeholder>
          <w:richText/>
        </w:sdtPr>
        <w:sdtContent>
          <w:r w:rsidRPr="00EC7083">
            <w:rPr>
              <w:b/>
              <w:i/>
            </w:rPr>
            <w:t>Professor Green:</w:t>
          </w:r>
        </w:sdtContent>
      </w:sdt>
      <w:r>
        <w:t xml:space="preserve"> </w:t>
      </w:r>
      <w:r w:rsidRPr="006923B9">
        <w:t>Your point is well made. We have seen hi</w:t>
      </w:r>
      <w:r w:rsidRPr="006923B9">
        <w:t xml:space="preserve">gh levels of absence in a system that </w:t>
      </w:r>
      <w:r>
        <w:t>wa</w:t>
      </w:r>
      <w:r w:rsidRPr="006923B9">
        <w:t>s already pressurised for staff</w:t>
      </w:r>
      <w:r>
        <w:t>,</w:t>
      </w:r>
      <w:r w:rsidRPr="006923B9">
        <w:t xml:space="preserve"> and obviously that mean</w:t>
      </w:r>
      <w:r>
        <w:t xml:space="preserve">s </w:t>
      </w:r>
      <w:r w:rsidRPr="006923B9">
        <w:t>people have had to do things that they would not normally do</w:t>
      </w:r>
      <w:r>
        <w:t>. I</w:t>
      </w:r>
      <w:r w:rsidRPr="006923B9">
        <w:t>nterestingly</w:t>
      </w:r>
      <w:r>
        <w:t>—this</w:t>
      </w:r>
      <w:r w:rsidRPr="006923B9">
        <w:t xml:space="preserve"> point </w:t>
      </w:r>
      <w:r>
        <w:t xml:space="preserve">was </w:t>
      </w:r>
      <w:r w:rsidRPr="006923B9">
        <w:t>made earlier</w:t>
      </w:r>
      <w:r>
        <w:t>,</w:t>
      </w:r>
      <w:r w:rsidRPr="006923B9">
        <w:t xml:space="preserve"> I think by Vic Rayner</w:t>
      </w:r>
      <w:r>
        <w:t>—</w:t>
      </w:r>
      <w:r w:rsidRPr="006923B9">
        <w:t xml:space="preserve">when the NHS </w:t>
      </w:r>
      <w:r>
        <w:t>withdrew</w:t>
      </w:r>
      <w:r w:rsidRPr="006923B9">
        <w:t xml:space="preserve"> many of its services from care homes, suddenly things that care home staff were told for years they could not do</w:t>
      </w:r>
      <w:r>
        <w:t>,</w:t>
      </w:r>
      <w:r w:rsidRPr="006923B9">
        <w:t xml:space="preserve"> they were then being asked to do. We had people </w:t>
      </w:r>
      <w:r>
        <w:t xml:space="preserve">really </w:t>
      </w:r>
      <w:r w:rsidRPr="006923B9">
        <w:t xml:space="preserve">stepping up. </w:t>
      </w:r>
    </w:p>
    <w:p w:rsidR="007331EC" w:rsidP="007331EC">
      <w:pPr>
        <w:pStyle w:val="Answer"/>
      </w:pPr>
      <w:r w:rsidRPr="006923B9">
        <w:t>In terms of where we need to go with this, we need some mechanism to ide</w:t>
      </w:r>
      <w:r w:rsidRPr="006923B9">
        <w:t>ntify where there are staff shortages</w:t>
      </w:r>
      <w:r>
        <w:t>. T</w:t>
      </w:r>
      <w:r w:rsidRPr="006923B9">
        <w:t xml:space="preserve">hen </w:t>
      </w:r>
      <w:r>
        <w:t xml:space="preserve">we need </w:t>
      </w:r>
      <w:r w:rsidRPr="006923B9">
        <w:t xml:space="preserve">some mechanism </w:t>
      </w:r>
      <w:r w:rsidRPr="006923B9">
        <w:t>to try to find way</w:t>
      </w:r>
      <w:r>
        <w:t xml:space="preserve">s </w:t>
      </w:r>
      <w:r>
        <w:t>to</w:t>
      </w:r>
      <w:r w:rsidRPr="006923B9">
        <w:t xml:space="preserve"> plug that gap</w:t>
      </w:r>
      <w:r>
        <w:t xml:space="preserve"> </w:t>
      </w:r>
      <w:r>
        <w:t>while</w:t>
      </w:r>
      <w:r w:rsidRPr="006923B9">
        <w:t xml:space="preserve"> recognising the challenges </w:t>
      </w:r>
      <w:r>
        <w:t>in</w:t>
      </w:r>
      <w:r w:rsidRPr="006923B9">
        <w:t xml:space="preserve"> doing that because of people coming from outside and the risks of Covid. </w:t>
      </w:r>
    </w:p>
    <w:p w:rsidR="007331EC" w:rsidP="007331EC">
      <w:pPr>
        <w:pStyle w:val="Answer"/>
      </w:pPr>
      <w:r w:rsidRPr="006923B9">
        <w:t xml:space="preserve">Interestingly, </w:t>
      </w:r>
      <w:r>
        <w:t xml:space="preserve">on </w:t>
      </w:r>
      <w:r w:rsidRPr="006923B9">
        <w:t>the point about morale</w:t>
      </w:r>
      <w:r>
        <w:t>,</w:t>
      </w:r>
      <w:r w:rsidRPr="006923B9">
        <w:t xml:space="preserve"> </w:t>
      </w:r>
      <w:r w:rsidRPr="006923B9">
        <w:t>it is important to recognise the enormous pressure on care</w:t>
      </w:r>
      <w:r>
        <w:t xml:space="preserve"> </w:t>
      </w:r>
      <w:r w:rsidRPr="006923B9">
        <w:t>home staff</w:t>
      </w:r>
      <w:r>
        <w:t>. T</w:t>
      </w:r>
      <w:r w:rsidRPr="006923B9">
        <w:t xml:space="preserve">hey go through tremendous challenges </w:t>
      </w:r>
      <w:r>
        <w:t>when</w:t>
      </w:r>
      <w:r w:rsidRPr="006923B9">
        <w:t xml:space="preserve"> people they really like and have known for a long time </w:t>
      </w:r>
      <w:r>
        <w:t xml:space="preserve">are </w:t>
      </w:r>
      <w:r w:rsidRPr="006923B9">
        <w:t>dying</w:t>
      </w:r>
      <w:r>
        <w:t>,</w:t>
      </w:r>
      <w:r w:rsidRPr="006923B9">
        <w:t xml:space="preserve"> and that</w:t>
      </w:r>
      <w:r>
        <w:t>,</w:t>
      </w:r>
      <w:r w:rsidRPr="006923B9">
        <w:t xml:space="preserve"> as Vic Rayner said, has been accelerate</w:t>
      </w:r>
      <w:r>
        <w:t>d</w:t>
      </w:r>
      <w:r w:rsidRPr="006923B9">
        <w:t xml:space="preserve"> </w:t>
      </w:r>
      <w:r>
        <w:t xml:space="preserve">in </w:t>
      </w:r>
      <w:r w:rsidRPr="006923B9">
        <w:t xml:space="preserve">this pandemic. </w:t>
      </w:r>
    </w:p>
    <w:p w:rsidR="007331EC" w:rsidP="007331EC">
      <w:pPr>
        <w:pStyle w:val="Answer"/>
      </w:pPr>
      <w:r w:rsidRPr="006923B9">
        <w:t>I have</w:t>
      </w:r>
      <w:r w:rsidRPr="006923B9">
        <w:t xml:space="preserve"> noticed how good staff are at self</w:t>
      </w:r>
      <w:r w:rsidRPr="006923B9">
        <w:noBreakHyphen/>
        <w:t>support</w:t>
      </w:r>
      <w:r>
        <w:t>, but</w:t>
      </w:r>
      <w:r w:rsidRPr="006923B9">
        <w:t xml:space="preserve"> I do not think we should leave it to self</w:t>
      </w:r>
      <w:r w:rsidRPr="006923B9">
        <w:noBreakHyphen/>
        <w:t>support</w:t>
      </w:r>
      <w:r>
        <w:t>. W</w:t>
      </w:r>
      <w:r w:rsidRPr="006923B9">
        <w:t>e have to get some mechanisms for mental health services to go into care homes</w:t>
      </w:r>
      <w:r>
        <w:t xml:space="preserve">, </w:t>
      </w:r>
      <w:r>
        <w:t>and</w:t>
      </w:r>
      <w:r>
        <w:t xml:space="preserve"> some care homes, particularly </w:t>
      </w:r>
      <w:r w:rsidRPr="006923B9">
        <w:t>the larger groups</w:t>
      </w:r>
      <w:r>
        <w:t>,</w:t>
      </w:r>
      <w:r w:rsidRPr="006923B9">
        <w:t xml:space="preserve"> have identified how </w:t>
      </w:r>
      <w:r>
        <w:t>to</w:t>
      </w:r>
      <w:r w:rsidRPr="006923B9">
        <w:t xml:space="preserve"> do that</w:t>
      </w:r>
      <w:r>
        <w:t>. T</w:t>
      </w:r>
      <w:r w:rsidRPr="006923B9">
        <w:t>hey are offering support to their staff</w:t>
      </w:r>
      <w:r>
        <w:t>,</w:t>
      </w:r>
      <w:r w:rsidRPr="006923B9">
        <w:t xml:space="preserve"> but it is a massive task when you see </w:t>
      </w:r>
      <w:r>
        <w:t xml:space="preserve">the numbers of </w:t>
      </w:r>
      <w:r w:rsidRPr="006923B9">
        <w:t xml:space="preserve">people in the social care workforce and the numbers of people going through the huge pressure of doing </w:t>
      </w:r>
      <w:r>
        <w:t xml:space="preserve">a range of </w:t>
      </w:r>
      <w:r w:rsidRPr="006923B9">
        <w:t>things</w:t>
      </w:r>
      <w:r>
        <w:t>,</w:t>
      </w:r>
      <w:r>
        <w:t xml:space="preserve"> but</w:t>
      </w:r>
      <w:r w:rsidRPr="006923B9">
        <w:t xml:space="preserve"> not having the support th</w:t>
      </w:r>
      <w:r w:rsidRPr="006923B9">
        <w:t>ey normally have because there are not as many staff around</w:t>
      </w:r>
      <w:r>
        <w:t>,</w:t>
      </w:r>
      <w:r w:rsidRPr="006923B9">
        <w:t xml:space="preserve"> and</w:t>
      </w:r>
      <w:r>
        <w:t xml:space="preserve"> then</w:t>
      </w:r>
      <w:r w:rsidRPr="006923B9">
        <w:t xml:space="preserve"> going through what might be described as a constant cycle of bereavement</w:t>
      </w:r>
      <w:r>
        <w:t>.</w:t>
      </w:r>
    </w:p>
    <w:p w:rsidR="007331EC" w:rsidP="007331EC">
      <w:pPr>
        <w:pStyle w:val="Answer"/>
      </w:pPr>
      <w:sdt>
        <w:sdtPr>
          <w:alias w:val="Witness"/>
          <w:id w:val="-1132331895"/>
          <w:placeholder>
            <w:docPart w:val="0B5E5931614B4419AC9B212F4B68081A"/>
          </w:placeholder>
          <w:richText/>
        </w:sdtPr>
        <w:sdtContent>
          <w:r w:rsidRPr="00EC7083">
            <w:rPr>
              <w:b/>
              <w:i/>
            </w:rPr>
            <w:t>Vic Rayner:</w:t>
          </w:r>
        </w:sdtContent>
      </w:sdt>
      <w:r>
        <w:t xml:space="preserve"> I</w:t>
      </w:r>
      <w:r w:rsidRPr="006923B9">
        <w:t xml:space="preserve">t is </w:t>
      </w:r>
      <w:r w:rsidRPr="00880DD4">
        <w:t>Mental Health Awareness Week</w:t>
      </w:r>
      <w:r>
        <w:t xml:space="preserve">, and </w:t>
      </w:r>
      <w:r w:rsidRPr="006923B9">
        <w:t xml:space="preserve">we have to get that support right. </w:t>
      </w:r>
      <w:r>
        <w:t>I</w:t>
      </w:r>
      <w:r w:rsidRPr="006923B9">
        <w:t>n hospitals</w:t>
      </w:r>
      <w:r>
        <w:t>,</w:t>
      </w:r>
      <w:r w:rsidRPr="006923B9">
        <w:t xml:space="preserve"> there has been a very important focus </w:t>
      </w:r>
      <w:r>
        <w:t>on</w:t>
      </w:r>
      <w:r w:rsidRPr="006923B9">
        <w:t xml:space="preserve"> supporting people </w:t>
      </w:r>
      <w:r>
        <w:t>in</w:t>
      </w:r>
      <w:r w:rsidRPr="006923B9">
        <w:t xml:space="preserve"> loss and bereavement but also in the context of trauma</w:t>
      </w:r>
      <w:r>
        <w:t>. A</w:t>
      </w:r>
      <w:r w:rsidRPr="006923B9">
        <w:t xml:space="preserve"> lot of people who are working in care homes will be going through </w:t>
      </w:r>
      <w:r>
        <w:t>that</w:t>
      </w:r>
      <w:r>
        <w:t>,</w:t>
      </w:r>
      <w:r>
        <w:t xml:space="preserve"> </w:t>
      </w:r>
      <w:r w:rsidRPr="006923B9">
        <w:t>and</w:t>
      </w:r>
      <w:r>
        <w:t xml:space="preserve"> they</w:t>
      </w:r>
      <w:r w:rsidRPr="006923B9">
        <w:t xml:space="preserve"> will n</w:t>
      </w:r>
      <w:r w:rsidRPr="006923B9">
        <w:t xml:space="preserve">eed additional support. </w:t>
      </w:r>
    </w:p>
    <w:p w:rsidR="00DE5359" w:rsidP="007331EC">
      <w:pPr>
        <w:pStyle w:val="Answer"/>
      </w:pPr>
      <w:r>
        <w:t>On</w:t>
      </w:r>
      <w:r w:rsidRPr="006923B9">
        <w:t xml:space="preserve"> staff shortages</w:t>
      </w:r>
      <w:r>
        <w:t>,</w:t>
      </w:r>
      <w:r>
        <w:t xml:space="preserve"> t</w:t>
      </w:r>
      <w:r w:rsidRPr="006923B9">
        <w:t>here have been a number of calls</w:t>
      </w:r>
      <w:r>
        <w:t xml:space="preserve"> </w:t>
      </w:r>
      <w:r w:rsidRPr="006923B9">
        <w:t>related to the NHS</w:t>
      </w:r>
      <w:r>
        <w:t>,</w:t>
      </w:r>
      <w:r w:rsidRPr="006923B9">
        <w:t xml:space="preserve"> primarily around nurse returners, for example, and indeed </w:t>
      </w:r>
      <w:r>
        <w:t xml:space="preserve">the </w:t>
      </w:r>
      <w:r w:rsidRPr="006923B9">
        <w:t>three</w:t>
      </w:r>
      <w:r>
        <w:t xml:space="preserve"> </w:t>
      </w:r>
      <w:r w:rsidRPr="006923B9">
        <w:t>quarters of a million people who volunteered their time to the NHS. We have been asking f</w:t>
      </w:r>
      <w:r w:rsidRPr="006923B9">
        <w:t>or many months for some of those resources to come into social care</w:t>
      </w:r>
      <w:r>
        <w:t>,</w:t>
      </w:r>
      <w:r w:rsidRPr="006923B9">
        <w:t xml:space="preserve"> and </w:t>
      </w:r>
      <w:r>
        <w:t>the fact</w:t>
      </w:r>
      <w:r>
        <w:t xml:space="preserve"> that</w:t>
      </w:r>
      <w:r w:rsidRPr="006923B9">
        <w:t>, as far as I am aware, we have had a very small number</w:t>
      </w:r>
      <w:r>
        <w:t>—if any—</w:t>
      </w:r>
      <w:r w:rsidRPr="006923B9">
        <w:t>of those nurse returners com</w:t>
      </w:r>
      <w:r>
        <w:t>ing</w:t>
      </w:r>
      <w:r w:rsidRPr="006923B9">
        <w:t xml:space="preserve"> into the social care environment to date is really problematic</w:t>
      </w:r>
      <w:r>
        <w:t>. E</w:t>
      </w:r>
      <w:r w:rsidRPr="006923B9">
        <w:t>xactly tha</w:t>
      </w:r>
      <w:r w:rsidRPr="006923B9">
        <w:t xml:space="preserve">t kind of expert additional resource at this time of need would provide support for staff, </w:t>
      </w:r>
      <w:r>
        <w:t xml:space="preserve">and </w:t>
      </w:r>
      <w:r>
        <w:t xml:space="preserve">would </w:t>
      </w:r>
      <w:r w:rsidRPr="006923B9">
        <w:t>provide some additional resource and clinical skills that are desperately needed</w:t>
      </w:r>
      <w:r>
        <w:t>.</w:t>
      </w:r>
    </w:p>
    <w:p w:rsidR="007331EC" w:rsidP="007331EC">
      <w:pPr>
        <w:pStyle w:val="Answer"/>
      </w:pPr>
      <w:r>
        <w:t>T</w:t>
      </w:r>
      <w:r w:rsidRPr="006923B9">
        <w:t>hat range of volunteers could be very usefully utilised</w:t>
      </w:r>
      <w:r>
        <w:t>. W</w:t>
      </w:r>
      <w:r w:rsidRPr="006923B9">
        <w:t xml:space="preserve">e </w:t>
      </w:r>
      <w:r>
        <w:t xml:space="preserve">have </w:t>
      </w:r>
      <w:r w:rsidRPr="006923B9">
        <w:t>provide</w:t>
      </w:r>
      <w:r w:rsidRPr="006923B9">
        <w:t>d lots of examples of how that could happen</w:t>
      </w:r>
      <w:r>
        <w:t xml:space="preserve"> </w:t>
      </w:r>
      <w:r w:rsidRPr="006923B9">
        <w:t xml:space="preserve">in order to provide not necessarily direct personal care but some of the ancillary services that go into the running of both care homes and supported living settings. </w:t>
      </w:r>
      <w:r>
        <w:t>W</w:t>
      </w:r>
      <w:r w:rsidRPr="006923B9">
        <w:t xml:space="preserve">e have had some additional possibilities of </w:t>
      </w:r>
      <w:r w:rsidRPr="006923B9">
        <w:t>bringing in supportive resources and we have not grasped them yet</w:t>
      </w:r>
      <w:r>
        <w:t>. W</w:t>
      </w:r>
      <w:r w:rsidRPr="006923B9">
        <w:t>e must do that going forward.</w:t>
      </w:r>
    </w:p>
    <w:p w:rsidR="007331EC" w:rsidP="007331EC">
      <w:pPr>
        <w:pStyle w:val="Question"/>
        <w:numPr>
          <w:ilvl w:val="0"/>
          <w:numId w:val="9"/>
        </w:numPr>
      </w:pPr>
      <w:sdt>
        <w:sdtPr>
          <w:alias w:val="Member"/>
          <w:tag w:val="&lt;Member mnisId='1572' dodsId='35446'&gt;"/>
          <w:id w:val="1734814114"/>
          <w:placeholder>
            <w:docPart w:val="0B5E5931614B4419AC9B212F4B68081A"/>
          </w:placeholder>
          <w:richText/>
        </w:sdtPr>
        <w:sdtContent>
          <w:r w:rsidRPr="00EC7083">
            <w:rPr>
              <w:b/>
            </w:rPr>
            <w:t>Chair:</w:t>
          </w:r>
        </w:sdtContent>
      </w:sdt>
      <w:r>
        <w:t xml:space="preserve"> W</w:t>
      </w:r>
      <w:r w:rsidRPr="006923B9">
        <w:t>e have just 12 minutes left in the session</w:t>
      </w:r>
      <w:r>
        <w:t>,</w:t>
      </w:r>
      <w:r w:rsidRPr="006923B9">
        <w:t xml:space="preserve"> and I would like to use the last few moments to ask people about the long</w:t>
      </w:r>
      <w:r w:rsidRPr="006923B9">
        <w:noBreakHyphen/>
        <w:t>term lessons that we need to l</w:t>
      </w:r>
      <w:r w:rsidRPr="006923B9">
        <w:t>earn for the social care sector</w:t>
      </w:r>
      <w:r>
        <w:t>,</w:t>
      </w:r>
      <w:r w:rsidRPr="006923B9">
        <w:t xml:space="preserve"> having been through the </w:t>
      </w:r>
      <w:r>
        <w:t>c</w:t>
      </w:r>
      <w:r w:rsidRPr="006923B9">
        <w:t>oronavirus crisis. We h</w:t>
      </w:r>
      <w:r>
        <w:t>e</w:t>
      </w:r>
      <w:r w:rsidRPr="006923B9">
        <w:t>a</w:t>
      </w:r>
      <w:r>
        <w:t>r</w:t>
      </w:r>
      <w:r w:rsidRPr="006923B9">
        <w:t>d some comments from James Bullion about a workforce plan, which sound</w:t>
      </w:r>
      <w:r>
        <w:t>s</w:t>
      </w:r>
      <w:r w:rsidRPr="006923B9">
        <w:t xml:space="preserve"> very important</w:t>
      </w:r>
      <w:r>
        <w:t>. B</w:t>
      </w:r>
      <w:r w:rsidRPr="006923B9">
        <w:t>riefly</w:t>
      </w:r>
      <w:r>
        <w:t>,</w:t>
      </w:r>
      <w:r w:rsidRPr="006923B9">
        <w:t xml:space="preserve"> first, Professor Green, what would you say are the big</w:t>
      </w:r>
      <w:r>
        <w:t>,</w:t>
      </w:r>
      <w:r w:rsidRPr="006923B9">
        <w:t xml:space="preserve"> long</w:t>
      </w:r>
      <w:r w:rsidRPr="006923B9">
        <w:noBreakHyphen/>
        <w:t>term lessons we need to learn?</w:t>
      </w:r>
    </w:p>
    <w:p w:rsidR="007331EC" w:rsidP="007331EC">
      <w:pPr>
        <w:pStyle w:val="Answer"/>
      </w:pPr>
      <w:sdt>
        <w:sdtPr>
          <w:alias w:val="Witness"/>
          <w:id w:val="49745814"/>
          <w:placeholder>
            <w:docPart w:val="0B5E5931614B4419AC9B212F4B68081A"/>
          </w:placeholder>
          <w:richText/>
        </w:sdtPr>
        <w:sdtContent>
          <w:r w:rsidRPr="007B13DB">
            <w:rPr>
              <w:b/>
              <w:i/>
            </w:rPr>
            <w:t>Professor Green:</w:t>
          </w:r>
        </w:sdtContent>
      </w:sdt>
      <w:r>
        <w:t xml:space="preserve"> </w:t>
      </w:r>
      <w:r>
        <w:t>T</w:t>
      </w:r>
      <w:r w:rsidRPr="006923B9">
        <w:t xml:space="preserve">here are some lessons about the integration of </w:t>
      </w:r>
      <w:r>
        <w:t>h</w:t>
      </w:r>
      <w:r w:rsidRPr="006923B9">
        <w:t xml:space="preserve">ealth and </w:t>
      </w:r>
      <w:r>
        <w:t>s</w:t>
      </w:r>
      <w:r w:rsidRPr="006923B9">
        <w:t xml:space="preserve">ocial </w:t>
      </w:r>
      <w:r>
        <w:t>c</w:t>
      </w:r>
      <w:r w:rsidRPr="006923B9">
        <w:t>are</w:t>
      </w:r>
      <w:r>
        <w:t>,</w:t>
      </w:r>
      <w:r w:rsidRPr="006923B9">
        <w:t xml:space="preserve"> how social care accesses health services </w:t>
      </w:r>
      <w:r>
        <w:t>a</w:t>
      </w:r>
      <w:r w:rsidRPr="006923B9">
        <w:t>nd</w:t>
      </w:r>
      <w:r>
        <w:t xml:space="preserve"> how</w:t>
      </w:r>
      <w:r w:rsidRPr="006923B9">
        <w:t xml:space="preserve"> we make sure there is a</w:t>
      </w:r>
      <w:r w:rsidRPr="006923B9">
        <w:t xml:space="preserve"> proper approach</w:t>
      </w:r>
      <w:r>
        <w:t>, so that</w:t>
      </w:r>
      <w:r w:rsidRPr="006923B9">
        <w:t xml:space="preserve"> every single resident of </w:t>
      </w:r>
      <w:r>
        <w:t>the</w:t>
      </w:r>
      <w:r w:rsidRPr="006923B9">
        <w:t xml:space="preserve"> care service is regarded as somebody who might have access to the NHS. </w:t>
      </w:r>
      <w:r>
        <w:t>O</w:t>
      </w:r>
      <w:r>
        <w:t xml:space="preserve">n </w:t>
      </w:r>
      <w:r w:rsidRPr="006923B9">
        <w:t>James</w:t>
      </w:r>
      <w:r>
        <w:t>’</w:t>
      </w:r>
      <w:r w:rsidRPr="006923B9">
        <w:t>s point about a workforce plan</w:t>
      </w:r>
      <w:r>
        <w:t>,</w:t>
      </w:r>
      <w:r w:rsidRPr="006923B9">
        <w:t xml:space="preserve"> we have to identify that and get real clarity about</w:t>
      </w:r>
      <w:r>
        <w:t xml:space="preserve"> having</w:t>
      </w:r>
      <w:r w:rsidRPr="006923B9">
        <w:t xml:space="preserve"> a workforce plan that aligns i</w:t>
      </w:r>
      <w:r w:rsidRPr="006923B9">
        <w:t>tself to an NHS one. If we are to have interdependent systems</w:t>
      </w:r>
      <w:r>
        <w:t>,</w:t>
      </w:r>
      <w:r w:rsidRPr="006923B9">
        <w:t xml:space="preserve"> we need people to move across the systems in the</w:t>
      </w:r>
      <w:r>
        <w:t>ir</w:t>
      </w:r>
      <w:r w:rsidRPr="006923B9">
        <w:t xml:space="preserve"> career </w:t>
      </w:r>
      <w:r>
        <w:t xml:space="preserve">in the same way </w:t>
      </w:r>
      <w:r w:rsidRPr="006923B9">
        <w:t xml:space="preserve">as </w:t>
      </w:r>
      <w:r>
        <w:t xml:space="preserve">they do as </w:t>
      </w:r>
      <w:r w:rsidRPr="006923B9">
        <w:t xml:space="preserve">citizens accessing different services. </w:t>
      </w:r>
    </w:p>
    <w:p w:rsidR="007331EC" w:rsidP="007331EC">
      <w:pPr>
        <w:pStyle w:val="Answer"/>
      </w:pPr>
      <w:r>
        <w:t>W</w:t>
      </w:r>
      <w:r w:rsidRPr="006923B9">
        <w:t xml:space="preserve">e have to do </w:t>
      </w:r>
      <w:r>
        <w:t xml:space="preserve">something </w:t>
      </w:r>
      <w:r w:rsidRPr="006923B9">
        <w:t>about a long</w:t>
      </w:r>
      <w:r w:rsidRPr="006923B9">
        <w:noBreakHyphen/>
        <w:t>term funding solution</w:t>
      </w:r>
      <w:r>
        <w:t>:</w:t>
      </w:r>
      <w:r w:rsidRPr="006923B9">
        <w:t xml:space="preserve"> </w:t>
      </w:r>
      <w:r>
        <w:t>i</w:t>
      </w:r>
      <w:r w:rsidRPr="006923B9">
        <w:t>t ha</w:t>
      </w:r>
      <w:r w:rsidRPr="006923B9">
        <w:t>s to be long term</w:t>
      </w:r>
      <w:r>
        <w:t>,</w:t>
      </w:r>
      <w:r w:rsidRPr="006923B9">
        <w:t xml:space="preserve"> sustainable</w:t>
      </w:r>
      <w:r>
        <w:t>,</w:t>
      </w:r>
      <w:r w:rsidRPr="006923B9">
        <w:t xml:space="preserve"> clear</w:t>
      </w:r>
      <w:r>
        <w:t xml:space="preserve"> </w:t>
      </w:r>
      <w:r w:rsidRPr="006923B9">
        <w:t>and fair</w:t>
      </w:r>
      <w:r>
        <w:t>. I</w:t>
      </w:r>
      <w:r w:rsidRPr="006923B9">
        <w:t>t also needs a clear examination of what needs to be national</w:t>
      </w:r>
      <w:r>
        <w:t xml:space="preserve"> and</w:t>
      </w:r>
      <w:r w:rsidRPr="006923B9">
        <w:t xml:space="preserve"> what needs to be local</w:t>
      </w:r>
      <w:r>
        <w:t>,</w:t>
      </w:r>
      <w:r w:rsidRPr="006923B9">
        <w:t xml:space="preserve"> and every citizen</w:t>
      </w:r>
      <w:r>
        <w:t>,</w:t>
      </w:r>
      <w:r w:rsidRPr="006923B9">
        <w:t xml:space="preserve"> every care provider and every local authority need</w:t>
      </w:r>
      <w:r>
        <w:t>s</w:t>
      </w:r>
      <w:r w:rsidRPr="006923B9">
        <w:t xml:space="preserve"> to be </w:t>
      </w:r>
      <w:r>
        <w:t xml:space="preserve">clear </w:t>
      </w:r>
      <w:r w:rsidRPr="006923B9">
        <w:t>about what the expectations of the</w:t>
      </w:r>
      <w:r w:rsidRPr="006923B9">
        <w:t>m are in the long</w:t>
      </w:r>
      <w:r w:rsidRPr="006923B9">
        <w:noBreakHyphen/>
        <w:t xml:space="preserve">term care agenda. </w:t>
      </w:r>
    </w:p>
    <w:p w:rsidR="007331EC" w:rsidP="007331EC">
      <w:pPr>
        <w:pStyle w:val="Answer"/>
      </w:pPr>
      <w:r>
        <w:t>T</w:t>
      </w:r>
      <w:r w:rsidRPr="006923B9">
        <w:t>here are some big issues</w:t>
      </w:r>
      <w:r>
        <w:t xml:space="preserve">. We also need </w:t>
      </w:r>
      <w:r w:rsidRPr="006923B9">
        <w:t>to think about how we have very clear access to some of the skills area</w:t>
      </w:r>
      <w:r>
        <w:t>s</w:t>
      </w:r>
      <w:r w:rsidRPr="006923B9">
        <w:t xml:space="preserve"> that we have </w:t>
      </w:r>
      <w:r>
        <w:t>traditionally</w:t>
      </w:r>
      <w:r w:rsidRPr="006923B9">
        <w:t xml:space="preserve"> not had support from</w:t>
      </w:r>
      <w:r>
        <w:t>—</w:t>
      </w:r>
      <w:r w:rsidRPr="006923B9">
        <w:t>some of the allied professions around medicine</w:t>
      </w:r>
      <w:r>
        <w:t>,</w:t>
      </w:r>
      <w:r w:rsidRPr="006923B9">
        <w:t xml:space="preserve"> as well as</w:t>
      </w:r>
      <w:r w:rsidRPr="006923B9">
        <w:t xml:space="preserve"> the NHS and doctors. </w:t>
      </w:r>
      <w:r>
        <w:t>T</w:t>
      </w:r>
      <w:r w:rsidRPr="006923B9">
        <w:t>hose are some of the issues that would be big in my long</w:t>
      </w:r>
      <w:r w:rsidRPr="006923B9">
        <w:noBreakHyphen/>
        <w:t>term plan.</w:t>
      </w:r>
    </w:p>
    <w:p w:rsidR="007331EC" w:rsidP="007331EC">
      <w:pPr>
        <w:pStyle w:val="Question"/>
        <w:numPr>
          <w:ilvl w:val="0"/>
          <w:numId w:val="9"/>
        </w:numPr>
      </w:pPr>
      <w:sdt>
        <w:sdtPr>
          <w:alias w:val="Member"/>
          <w:tag w:val="&lt;Member mnisId='1572' dodsId='35446'&gt;"/>
          <w:id w:val="618568338"/>
          <w:placeholder>
            <w:docPart w:val="0B5E5931614B4419AC9B212F4B68081A"/>
          </w:placeholder>
          <w:richText/>
        </w:sdtPr>
        <w:sdtContent>
          <w:r w:rsidRPr="007B13DB">
            <w:rPr>
              <w:b/>
            </w:rPr>
            <w:t>Chair:</w:t>
          </w:r>
        </w:sdtContent>
      </w:sdt>
      <w:r>
        <w:t xml:space="preserve"> </w:t>
      </w:r>
      <w:r w:rsidRPr="006923B9">
        <w:t xml:space="preserve">James, </w:t>
      </w:r>
      <w:r>
        <w:t xml:space="preserve">is there </w:t>
      </w:r>
      <w:r w:rsidRPr="006923B9">
        <w:t>anything you would add to your workforce planning point?</w:t>
      </w:r>
    </w:p>
    <w:p w:rsidR="007331EC" w:rsidP="007331EC">
      <w:pPr>
        <w:pStyle w:val="Answer"/>
      </w:pPr>
      <w:sdt>
        <w:sdtPr>
          <w:alias w:val="Witness"/>
          <w:id w:val="-813025423"/>
          <w:placeholder>
            <w:docPart w:val="0B5E5931614B4419AC9B212F4B68081A"/>
          </w:placeholder>
          <w:richText/>
        </w:sdtPr>
        <w:sdtContent>
          <w:r w:rsidRPr="00801A50">
            <w:rPr>
              <w:b/>
              <w:i/>
            </w:rPr>
            <w:t>James Bullion:</w:t>
          </w:r>
        </w:sdtContent>
      </w:sdt>
      <w:r>
        <w:t xml:space="preserve"> </w:t>
      </w:r>
      <w:r w:rsidRPr="006923B9">
        <w:t>It would be helpful to have a long</w:t>
      </w:r>
      <w:r w:rsidRPr="006923B9">
        <w:noBreakHyphen/>
        <w:t xml:space="preserve">term social care plan that </w:t>
      </w:r>
      <w:r w:rsidRPr="006923B9">
        <w:t>can sit alongside the NHS plan so that the integration point that Martin allud</w:t>
      </w:r>
      <w:r>
        <w:t>ed</w:t>
      </w:r>
      <w:r w:rsidRPr="006923B9">
        <w:t xml:space="preserve"> to can be articulated. </w:t>
      </w:r>
    </w:p>
    <w:p w:rsidR="007331EC" w:rsidP="007331EC">
      <w:pPr>
        <w:pStyle w:val="Answer"/>
      </w:pPr>
      <w:r w:rsidRPr="006923B9">
        <w:t>It is worth us looking at the social care market</w:t>
      </w:r>
      <w:r>
        <w:t xml:space="preserve"> and </w:t>
      </w:r>
      <w:r w:rsidRPr="006923B9">
        <w:t>its regulation</w:t>
      </w:r>
      <w:r>
        <w:t>,</w:t>
      </w:r>
      <w:r w:rsidRPr="006923B9">
        <w:t xml:space="preserve"> and </w:t>
      </w:r>
      <w:r>
        <w:t xml:space="preserve">at </w:t>
      </w:r>
      <w:r w:rsidRPr="006923B9">
        <w:t xml:space="preserve">the levers that we have between us </w:t>
      </w:r>
      <w:r>
        <w:t>for</w:t>
      </w:r>
      <w:r w:rsidRPr="006923B9">
        <w:t xml:space="preserve"> improving </w:t>
      </w:r>
      <w:r>
        <w:t xml:space="preserve">both </w:t>
      </w:r>
      <w:r w:rsidRPr="006923B9">
        <w:t>the working condition</w:t>
      </w:r>
      <w:r w:rsidRPr="006923B9">
        <w:t xml:space="preserve">s of staff </w:t>
      </w:r>
      <w:r>
        <w:t>and</w:t>
      </w:r>
      <w:r w:rsidRPr="006923B9">
        <w:t xml:space="preserve"> the rights of service users. We are talking a lot today about moving people around homes, discharging them here and there. </w:t>
      </w:r>
      <w:r>
        <w:t>W</w:t>
      </w:r>
      <w:r w:rsidRPr="006923B9">
        <w:t>hat abo</w:t>
      </w:r>
      <w:r>
        <w:t xml:space="preserve">ut </w:t>
      </w:r>
      <w:r w:rsidRPr="006923B9">
        <w:t>people</w:t>
      </w:r>
      <w:r>
        <w:t>’s</w:t>
      </w:r>
      <w:r w:rsidRPr="006923B9">
        <w:t xml:space="preserve"> housing rights and their right either </w:t>
      </w:r>
      <w:r>
        <w:t xml:space="preserve">to </w:t>
      </w:r>
      <w:r w:rsidRPr="006923B9">
        <w:t xml:space="preserve">live at home or </w:t>
      </w:r>
      <w:r>
        <w:t xml:space="preserve">to </w:t>
      </w:r>
      <w:r w:rsidRPr="006923B9">
        <w:t xml:space="preserve">have </w:t>
      </w:r>
      <w:r>
        <w:t xml:space="preserve">the </w:t>
      </w:r>
      <w:r w:rsidRPr="006923B9">
        <w:t>right of access to housing th</w:t>
      </w:r>
      <w:r w:rsidRPr="006923B9">
        <w:t xml:space="preserve">at might better suit their needs? I think the homes and how we operate in the market need looking at if we are to improve our quality. </w:t>
      </w:r>
    </w:p>
    <w:p w:rsidR="007331EC" w:rsidP="007331EC">
      <w:pPr>
        <w:pStyle w:val="Answer"/>
      </w:pPr>
      <w:r>
        <w:t>I</w:t>
      </w:r>
      <w:r w:rsidRPr="006923B9">
        <w:t>n terms of the long</w:t>
      </w:r>
      <w:r w:rsidRPr="006923B9">
        <w:noBreakHyphen/>
        <w:t xml:space="preserve">term funding, we </w:t>
      </w:r>
      <w:r>
        <w:t>need</w:t>
      </w:r>
      <w:r w:rsidRPr="006923B9">
        <w:t xml:space="preserve"> a solution </w:t>
      </w:r>
      <w:r>
        <w:t xml:space="preserve">not just </w:t>
      </w:r>
      <w:r w:rsidRPr="006923B9">
        <w:t xml:space="preserve">to the question of how much local authorities are funded </w:t>
      </w:r>
      <w:r w:rsidRPr="006923B9">
        <w:t>to fund social care but t</w:t>
      </w:r>
      <w:r>
        <w:t>o the</w:t>
      </w:r>
      <w:r w:rsidRPr="006923B9">
        <w:t xml:space="preserve"> question about how we pay as a society and the breadth of social care.</w:t>
      </w:r>
      <w:r>
        <w:t xml:space="preserve"> </w:t>
      </w:r>
      <w:r w:rsidRPr="006923B9">
        <w:t>One of the big lessons of Covid</w:t>
      </w:r>
      <w:r w:rsidRPr="006923B9">
        <w:noBreakHyphen/>
        <w:t xml:space="preserve">19 has been the work </w:t>
      </w:r>
      <w:r>
        <w:t xml:space="preserve">that </w:t>
      </w:r>
      <w:r w:rsidRPr="006923B9">
        <w:t xml:space="preserve">local authorities have done with vulnerable people, </w:t>
      </w:r>
      <w:r>
        <w:t xml:space="preserve">with </w:t>
      </w:r>
      <w:r w:rsidRPr="006923B9">
        <w:t>shielded people</w:t>
      </w:r>
      <w:r>
        <w:t>. It is</w:t>
      </w:r>
      <w:r w:rsidRPr="006923B9">
        <w:t xml:space="preserve"> not what we have</w:t>
      </w:r>
      <w:r w:rsidRPr="006923B9">
        <w:t xml:space="preserve"> been talking about this morning</w:t>
      </w:r>
      <w:r>
        <w:t>,</w:t>
      </w:r>
      <w:r w:rsidRPr="006923B9">
        <w:t xml:space="preserve"> but there is a bunch of people on the edge of social care </w:t>
      </w:r>
      <w:r>
        <w:t xml:space="preserve">who </w:t>
      </w:r>
      <w:r w:rsidRPr="006923B9">
        <w:t>we could be working with preve</w:t>
      </w:r>
      <w:r>
        <w:t>n</w:t>
      </w:r>
      <w:r w:rsidRPr="006923B9">
        <w:t>tively</w:t>
      </w:r>
      <w:r>
        <w:t xml:space="preserve"> on</w:t>
      </w:r>
      <w:r w:rsidRPr="006923B9">
        <w:t xml:space="preserve"> their</w:t>
      </w:r>
      <w:r>
        <w:t xml:space="preserve"> future</w:t>
      </w:r>
      <w:r w:rsidRPr="006923B9">
        <w:t xml:space="preserve"> healthcare and social care needs</w:t>
      </w:r>
      <w:r>
        <w:t>,</w:t>
      </w:r>
      <w:r w:rsidRPr="006923B9">
        <w:t xml:space="preserve"> if we had the resources for it.</w:t>
      </w:r>
      <w:r>
        <w:t xml:space="preserve"> A</w:t>
      </w:r>
      <w:r w:rsidRPr="006923B9">
        <w:t xml:space="preserve"> prevention plan, a workforce plan</w:t>
      </w:r>
      <w:r>
        <w:t>,</w:t>
      </w:r>
      <w:r w:rsidRPr="006923B9">
        <w:t xml:space="preserve"> a l</w:t>
      </w:r>
      <w:r w:rsidRPr="006923B9">
        <w:t>ong</w:t>
      </w:r>
      <w:r w:rsidRPr="006923B9">
        <w:noBreakHyphen/>
        <w:t>term plan alongside the NHS and better market regulation would be my recipe.</w:t>
      </w:r>
    </w:p>
    <w:p w:rsidR="007331EC" w:rsidP="007331EC">
      <w:pPr>
        <w:pStyle w:val="Question"/>
        <w:numPr>
          <w:ilvl w:val="0"/>
          <w:numId w:val="9"/>
        </w:numPr>
      </w:pPr>
      <w:sdt>
        <w:sdtPr>
          <w:alias w:val="Member"/>
          <w:tag w:val="&lt;Member mnisId='1572' dodsId='35446'&gt;"/>
          <w:id w:val="928320593"/>
          <w:placeholder>
            <w:docPart w:val="0B5E5931614B4419AC9B212F4B68081A"/>
          </w:placeholder>
          <w:richText/>
        </w:sdtPr>
        <w:sdtContent>
          <w:r w:rsidRPr="00801A50">
            <w:rPr>
              <w:b/>
            </w:rPr>
            <w:t>Chair:</w:t>
          </w:r>
        </w:sdtContent>
      </w:sdt>
      <w:r>
        <w:t xml:space="preserve"> </w:t>
      </w:r>
      <w:r w:rsidRPr="006923B9">
        <w:t>Vic, what would your long</w:t>
      </w:r>
      <w:r w:rsidRPr="006923B9">
        <w:noBreakHyphen/>
        <w:t>term recipe be?</w:t>
      </w:r>
    </w:p>
    <w:p w:rsidR="007331EC" w:rsidP="007331EC">
      <w:pPr>
        <w:pStyle w:val="Answer"/>
      </w:pPr>
      <w:sdt>
        <w:sdtPr>
          <w:alias w:val="Witness"/>
          <w:id w:val="896865105"/>
          <w:placeholder>
            <w:docPart w:val="0B5E5931614B4419AC9B212F4B68081A"/>
          </w:placeholder>
          <w:richText/>
        </w:sdtPr>
        <w:sdtContent>
          <w:r w:rsidRPr="00801A50">
            <w:rPr>
              <w:b/>
              <w:i/>
            </w:rPr>
            <w:t>Vic Rayner:</w:t>
          </w:r>
        </w:sdtContent>
      </w:sdt>
      <w:r>
        <w:t xml:space="preserve"> </w:t>
      </w:r>
      <w:r w:rsidRPr="006923B9">
        <w:t xml:space="preserve">I will add a few more ingredients. Adelina talked about </w:t>
      </w:r>
      <w:r>
        <w:t xml:space="preserve">a national </w:t>
      </w:r>
      <w:r w:rsidRPr="006923B9">
        <w:t>minimum dataset. The fact that we are where we are</w:t>
      </w:r>
      <w:r>
        <w:t>,</w:t>
      </w:r>
      <w:r w:rsidRPr="006923B9">
        <w:t xml:space="preserve"> I think</w:t>
      </w:r>
      <w:r>
        <w:t>,</w:t>
      </w:r>
      <w:r w:rsidRPr="006923B9">
        <w:t xml:space="preserve"> is partly because we have not had access to the right data at the right time</w:t>
      </w:r>
      <w:r>
        <w:t>.</w:t>
      </w:r>
      <w:r w:rsidRPr="006923B9">
        <w:t xml:space="preserve"> Martin mentioned </w:t>
      </w:r>
      <w:r>
        <w:t>real</w:t>
      </w:r>
      <w:r>
        <w:t>-</w:t>
      </w:r>
      <w:r>
        <w:t>time</w:t>
      </w:r>
      <w:r w:rsidRPr="006923B9">
        <w:t xml:space="preserve"> data. It is not possibl</w:t>
      </w:r>
      <w:r w:rsidRPr="006923B9">
        <w:t>e for homes, local authorities</w:t>
      </w:r>
      <w:r>
        <w:t xml:space="preserve"> and</w:t>
      </w:r>
      <w:r w:rsidRPr="006923B9">
        <w:t xml:space="preserve"> national Government to plan without that data</w:t>
      </w:r>
      <w:r>
        <w:t>,</w:t>
      </w:r>
      <w:r w:rsidRPr="006923B9">
        <w:t xml:space="preserve"> and </w:t>
      </w:r>
      <w:r>
        <w:t xml:space="preserve">as </w:t>
      </w:r>
      <w:r w:rsidRPr="006923B9">
        <w:t>we</w:t>
      </w:r>
      <w:r>
        <w:t xml:space="preserve"> </w:t>
      </w:r>
      <w:r w:rsidRPr="006923B9">
        <w:t xml:space="preserve">come away from this </w:t>
      </w:r>
      <w:r>
        <w:t xml:space="preserve">we must </w:t>
      </w:r>
      <w:r w:rsidRPr="006923B9">
        <w:t>understand the importance of data</w:t>
      </w:r>
      <w:r>
        <w:t>,</w:t>
      </w:r>
      <w:r w:rsidRPr="006923B9">
        <w:t xml:space="preserve"> because it save</w:t>
      </w:r>
      <w:r>
        <w:t>s</w:t>
      </w:r>
      <w:r w:rsidRPr="006923B9">
        <w:t xml:space="preserve"> lives</w:t>
      </w:r>
      <w:r>
        <w:t xml:space="preserve">. </w:t>
      </w:r>
      <w:r>
        <w:t>W</w:t>
      </w:r>
      <w:r w:rsidRPr="006923B9">
        <w:t xml:space="preserve">e need </w:t>
      </w:r>
      <w:r>
        <w:t xml:space="preserve">to measure the </w:t>
      </w:r>
      <w:r w:rsidRPr="006923B9">
        <w:t xml:space="preserve">things that are important to us. </w:t>
      </w:r>
    </w:p>
    <w:p w:rsidR="007331EC" w:rsidP="007331EC">
      <w:pPr>
        <w:pStyle w:val="Answer"/>
      </w:pPr>
      <w:r w:rsidRPr="006923B9">
        <w:t>I echo the points a</w:t>
      </w:r>
      <w:r>
        <w:t>b</w:t>
      </w:r>
      <w:r>
        <w:t>out</w:t>
      </w:r>
      <w:r w:rsidRPr="006923B9">
        <w:t xml:space="preserve"> health intervention. This has been a health pandemic</w:t>
      </w:r>
      <w:r>
        <w:t>,</w:t>
      </w:r>
      <w:r w:rsidRPr="006923B9">
        <w:t xml:space="preserve"> and in the care sector </w:t>
      </w:r>
      <w:r>
        <w:t>we have not felt that</w:t>
      </w:r>
      <w:r w:rsidRPr="006923B9">
        <w:t xml:space="preserve"> we have had a health response in the concrete and overarching way that the people who are living in care need</w:t>
      </w:r>
      <w:r>
        <w:t>ed</w:t>
      </w:r>
      <w:r w:rsidRPr="006923B9">
        <w:t xml:space="preserve"> and will continue to need. We absolutely </w:t>
      </w:r>
      <w:r w:rsidRPr="006923B9">
        <w:t xml:space="preserve">must make sure </w:t>
      </w:r>
      <w:r>
        <w:t xml:space="preserve">that </w:t>
      </w:r>
      <w:r w:rsidRPr="006923B9">
        <w:t>we have a care sector that is fit for the future</w:t>
      </w:r>
      <w:r>
        <w:t>,</w:t>
      </w:r>
      <w:r w:rsidRPr="006923B9">
        <w:t xml:space="preserve"> and that includes long</w:t>
      </w:r>
      <w:r w:rsidRPr="006923B9">
        <w:noBreakHyphen/>
        <w:t>term reform</w:t>
      </w:r>
      <w:r>
        <w:t>,</w:t>
      </w:r>
      <w:r>
        <w:t xml:space="preserve"> but also some </w:t>
      </w:r>
      <w:r w:rsidRPr="006923B9">
        <w:t>short</w:t>
      </w:r>
      <w:r>
        <w:t xml:space="preserve">-term </w:t>
      </w:r>
      <w:r w:rsidRPr="006923B9">
        <w:t xml:space="preserve">changes that might need to </w:t>
      </w:r>
      <w:r>
        <w:t xml:space="preserve">happen to </w:t>
      </w:r>
      <w:r w:rsidRPr="006923B9">
        <w:t>ensure that we are ready for the second wave</w:t>
      </w:r>
      <w:r>
        <w:t>—</w:t>
      </w:r>
      <w:r w:rsidRPr="006923B9">
        <w:t>some of the things about PPE</w:t>
      </w:r>
      <w:r>
        <w:t>,</w:t>
      </w:r>
      <w:r w:rsidRPr="006923B9">
        <w:t xml:space="preserve"> testing, and </w:t>
      </w:r>
      <w:r w:rsidRPr="006923B9">
        <w:t>so on</w:t>
      </w:r>
      <w:r>
        <w:t>. We</w:t>
      </w:r>
      <w:r w:rsidRPr="006923B9">
        <w:t xml:space="preserve"> need to get those things right. </w:t>
      </w:r>
    </w:p>
    <w:p w:rsidR="007331EC" w:rsidP="007331EC">
      <w:pPr>
        <w:pStyle w:val="Answer"/>
      </w:pPr>
      <w:r>
        <w:t>J</w:t>
      </w:r>
      <w:r w:rsidRPr="006923B9">
        <w:t xml:space="preserve">ust </w:t>
      </w:r>
      <w:r>
        <w:t xml:space="preserve">as </w:t>
      </w:r>
      <w:r w:rsidRPr="006923B9">
        <w:t>an observation, we have talked a lot today about processes, how different bits of the system are fitted together, PPE</w:t>
      </w:r>
      <w:r>
        <w:t>, testing,</w:t>
      </w:r>
      <w:r w:rsidRPr="006923B9">
        <w:t xml:space="preserve"> hospitals</w:t>
      </w:r>
      <w:r>
        <w:t xml:space="preserve"> and </w:t>
      </w:r>
      <w:r w:rsidRPr="006923B9">
        <w:t>care homes</w:t>
      </w:r>
      <w:r>
        <w:t>,</w:t>
      </w:r>
      <w:r w:rsidRPr="006923B9">
        <w:t xml:space="preserve"> </w:t>
      </w:r>
      <w:r>
        <w:t>but</w:t>
      </w:r>
      <w:r w:rsidRPr="006923B9">
        <w:t xml:space="preserve"> we have not talked a lot about people</w:t>
      </w:r>
      <w:r>
        <w:t>,</w:t>
      </w:r>
      <w:r w:rsidRPr="006923B9">
        <w:t xml:space="preserve"> and peop</w:t>
      </w:r>
      <w:r w:rsidRPr="006923B9">
        <w:t xml:space="preserve">le are at the heart of all this. What we have to do going forward </w:t>
      </w:r>
      <w:r>
        <w:t xml:space="preserve">is </w:t>
      </w:r>
      <w:r w:rsidRPr="006923B9">
        <w:t>make sure that the response</w:t>
      </w:r>
      <w:r>
        <w:t>s</w:t>
      </w:r>
      <w:r w:rsidRPr="006923B9">
        <w:t xml:space="preserve"> we have around social care</w:t>
      </w:r>
      <w:r>
        <w:t xml:space="preserve"> and</w:t>
      </w:r>
      <w:r w:rsidRPr="006923B9">
        <w:t xml:space="preserve"> </w:t>
      </w:r>
      <w:r>
        <w:t xml:space="preserve">the </w:t>
      </w:r>
      <w:r w:rsidRPr="006923B9">
        <w:t xml:space="preserve">pandemic </w:t>
      </w:r>
      <w:r>
        <w:t>are</w:t>
      </w:r>
      <w:r w:rsidRPr="006923B9">
        <w:t xml:space="preserve"> focused on those </w:t>
      </w:r>
      <w:r>
        <w:t>people.</w:t>
      </w:r>
      <w:r w:rsidRPr="006923B9">
        <w:t xml:space="preserve"> I would explicitly say in the context of those in social care that</w:t>
      </w:r>
      <w:r>
        <w:t>,</w:t>
      </w:r>
      <w:r w:rsidRPr="006923B9">
        <w:t xml:space="preserve"> from a health point of view</w:t>
      </w:r>
      <w:r>
        <w:t>,</w:t>
      </w:r>
      <w:r w:rsidRPr="006923B9">
        <w:t xml:space="preserve"> </w:t>
      </w:r>
      <w:r>
        <w:t>i</w:t>
      </w:r>
      <w:r w:rsidRPr="006923B9">
        <w:t xml:space="preserve">t </w:t>
      </w:r>
      <w:r>
        <w:t>i</w:t>
      </w:r>
      <w:r w:rsidRPr="006923B9">
        <w:t xml:space="preserve">s around intent to treat, </w:t>
      </w:r>
      <w:r>
        <w:t xml:space="preserve">and </w:t>
      </w:r>
      <w:r w:rsidRPr="006923B9">
        <w:t>that people fe</w:t>
      </w:r>
      <w:r>
        <w:t>el</w:t>
      </w:r>
      <w:r w:rsidRPr="006923B9">
        <w:t xml:space="preserve"> they absolutely ha</w:t>
      </w:r>
      <w:r>
        <w:t>ve</w:t>
      </w:r>
      <w:r w:rsidRPr="006923B9">
        <w:t xml:space="preserve"> as much right to all those health services as everybody else in the community</w:t>
      </w:r>
      <w:r>
        <w:t>.</w:t>
      </w:r>
      <w:r w:rsidRPr="006923B9">
        <w:t xml:space="preserve"> It is a</w:t>
      </w:r>
      <w:r w:rsidRPr="006923B9">
        <w:t>lso about making sure that we look beyond those processes</w:t>
      </w:r>
      <w:r>
        <w:t>,</w:t>
      </w:r>
      <w:r w:rsidRPr="006923B9">
        <w:t xml:space="preserve"> and our checkpoint is making sure that people are all right. </w:t>
      </w:r>
    </w:p>
    <w:p w:rsidR="007331EC" w:rsidP="007331EC">
      <w:pPr>
        <w:pStyle w:val="Answer"/>
      </w:pPr>
      <w:r w:rsidRPr="006923B9">
        <w:t xml:space="preserve">The final point is </w:t>
      </w:r>
      <w:r>
        <w:t xml:space="preserve">that </w:t>
      </w:r>
      <w:r w:rsidRPr="006923B9">
        <w:t xml:space="preserve">we have talked a lot about care homes. The care sector is </w:t>
      </w:r>
      <w:r>
        <w:t xml:space="preserve">obviously </w:t>
      </w:r>
      <w:r w:rsidRPr="006923B9">
        <w:t xml:space="preserve">much </w:t>
      </w:r>
      <w:r>
        <w:t>bigger</w:t>
      </w:r>
      <w:r w:rsidRPr="006923B9">
        <w:t xml:space="preserve"> than just care homes</w:t>
      </w:r>
      <w:r>
        <w:t>:</w:t>
      </w:r>
      <w:r w:rsidRPr="006923B9">
        <w:t xml:space="preserve"> it is </w:t>
      </w:r>
      <w:r>
        <w:t>hom</w:t>
      </w:r>
      <w:r>
        <w:t xml:space="preserve">e </w:t>
      </w:r>
      <w:r w:rsidRPr="006923B9">
        <w:t>care,</w:t>
      </w:r>
      <w:r>
        <w:t xml:space="preserve"> </w:t>
      </w:r>
      <w:r w:rsidRPr="006923B9">
        <w:t>supported living</w:t>
      </w:r>
      <w:r>
        <w:t xml:space="preserve"> and</w:t>
      </w:r>
      <w:r>
        <w:t xml:space="preserve"> </w:t>
      </w:r>
      <w:r w:rsidRPr="006923B9">
        <w:t>extra care housing</w:t>
      </w:r>
      <w:r>
        <w:t xml:space="preserve">. It is </w:t>
      </w:r>
      <w:r w:rsidRPr="006923B9">
        <w:t>all the different components that people need at different points in the journey of their life</w:t>
      </w:r>
      <w:r>
        <w:t>. W</w:t>
      </w:r>
      <w:r w:rsidRPr="006923B9">
        <w:t>e have an overall responsibility to make sure that all those bits are there for people when they need th</w:t>
      </w:r>
      <w:r w:rsidRPr="006923B9">
        <w:t>em</w:t>
      </w:r>
      <w:r>
        <w:t>,</w:t>
      </w:r>
      <w:r w:rsidRPr="006923B9">
        <w:t xml:space="preserve"> and that they are safe in all those bits, so</w:t>
      </w:r>
      <w:r>
        <w:t>,</w:t>
      </w:r>
      <w:r w:rsidRPr="006923B9">
        <w:t xml:space="preserve"> not only in the </w:t>
      </w:r>
      <w:r>
        <w:t xml:space="preserve">longer term but in the </w:t>
      </w:r>
      <w:r w:rsidRPr="006923B9">
        <w:t>very short term</w:t>
      </w:r>
      <w:r>
        <w:t>,</w:t>
      </w:r>
      <w:r w:rsidRPr="006923B9">
        <w:t xml:space="preserve"> </w:t>
      </w:r>
      <w:r>
        <w:t xml:space="preserve">we must </w:t>
      </w:r>
      <w:r w:rsidRPr="006923B9">
        <w:t xml:space="preserve">get things like the testing and the PPE right not just </w:t>
      </w:r>
      <w:r>
        <w:t xml:space="preserve">for </w:t>
      </w:r>
      <w:r w:rsidRPr="006923B9">
        <w:t xml:space="preserve">care homes but </w:t>
      </w:r>
      <w:r>
        <w:t xml:space="preserve">for </w:t>
      </w:r>
      <w:r w:rsidRPr="006923B9">
        <w:t xml:space="preserve">all those component parts of </w:t>
      </w:r>
      <w:r>
        <w:t xml:space="preserve">the </w:t>
      </w:r>
      <w:r w:rsidRPr="006923B9">
        <w:t>sector</w:t>
      </w:r>
      <w:r>
        <w:t>.</w:t>
      </w:r>
    </w:p>
    <w:p w:rsidR="007331EC" w:rsidP="007331EC">
      <w:pPr>
        <w:pStyle w:val="Remark"/>
      </w:pPr>
      <w:sdt>
        <w:sdtPr>
          <w:alias w:val="Member"/>
          <w:tag w:val="&lt;Member mnisId='1572' dodsId='35446'&gt;"/>
          <w:id w:val="1678151038"/>
          <w:placeholder>
            <w:docPart w:val="0B5E5931614B4419AC9B212F4B68081A"/>
          </w:placeholder>
          <w:richText/>
        </w:sdtPr>
        <w:sdtContent>
          <w:r w:rsidRPr="00B53E7A">
            <w:rPr>
              <w:b/>
            </w:rPr>
            <w:t>Chair:</w:t>
          </w:r>
        </w:sdtContent>
      </w:sdt>
      <w:r>
        <w:t xml:space="preserve"> </w:t>
      </w:r>
      <w:r>
        <w:t>W</w:t>
      </w:r>
      <w:r w:rsidRPr="006923B9">
        <w:t>e have time f</w:t>
      </w:r>
      <w:r w:rsidRPr="006923B9">
        <w:t>or a few final brief questions.</w:t>
      </w:r>
    </w:p>
    <w:p w:rsidR="007331EC" w:rsidP="007331EC">
      <w:pPr>
        <w:pStyle w:val="Question"/>
        <w:numPr>
          <w:ilvl w:val="0"/>
          <w:numId w:val="9"/>
        </w:numPr>
      </w:pPr>
      <w:sdt>
        <w:sdtPr>
          <w:alias w:val="Member"/>
          <w:tag w:val="&lt;Member mnisId='4781' dodsId=''&gt;"/>
          <w:id w:val="614878164"/>
          <w:placeholder>
            <w:docPart w:val="0B5E5931614B4419AC9B212F4B68081A"/>
          </w:placeholder>
          <w:richText/>
        </w:sdtPr>
        <w:sdtContent>
          <w:r w:rsidRPr="00B53E7A">
            <w:rPr>
              <w:b/>
            </w:rPr>
            <w:t>Dr Evans:</w:t>
          </w:r>
        </w:sdtContent>
      </w:sdt>
      <w:r>
        <w:t xml:space="preserve"> </w:t>
      </w:r>
      <w:r w:rsidRPr="006923B9">
        <w:t>My question</w:t>
      </w:r>
      <w:r>
        <w:t xml:space="preserve"> is to Vic.</w:t>
      </w:r>
      <w:r w:rsidRPr="006923B9">
        <w:t xml:space="preserve"> </w:t>
      </w:r>
      <w:r>
        <w:t>W</w:t>
      </w:r>
      <w:r w:rsidRPr="006923B9">
        <w:t>e have been on</w:t>
      </w:r>
      <w:r>
        <w:t xml:space="preserve"> for</w:t>
      </w:r>
      <w:r w:rsidRPr="006923B9">
        <w:t xml:space="preserve"> almost two hours</w:t>
      </w:r>
      <w:r>
        <w:t>,</w:t>
      </w:r>
      <w:r w:rsidRPr="006923B9">
        <w:t xml:space="preserve"> and one thing I am concerned about is how your residents </w:t>
      </w:r>
      <w:r>
        <w:t xml:space="preserve">are </w:t>
      </w:r>
      <w:r w:rsidRPr="006923B9">
        <w:t>doing</w:t>
      </w:r>
      <w:r>
        <w:t>.</w:t>
      </w:r>
      <w:r w:rsidRPr="006923B9">
        <w:t xml:space="preserve"> That is one of the biggest things. We are looking after people who are scared</w:t>
      </w:r>
      <w:r>
        <w:t xml:space="preserve"> and</w:t>
      </w:r>
      <w:r w:rsidRPr="006923B9">
        <w:t xml:space="preserve"> vulnerable. </w:t>
      </w:r>
      <w:r>
        <w:t>In m</w:t>
      </w:r>
      <w:r w:rsidRPr="006923B9">
        <w:t>y role as a GP, one of the biggest things was touch</w:t>
      </w:r>
      <w:r>
        <w:t>—touch</w:t>
      </w:r>
      <w:r w:rsidRPr="006923B9">
        <w:t>ing people on the hand, looking after them</w:t>
      </w:r>
      <w:r>
        <w:t>.</w:t>
      </w:r>
      <w:r w:rsidRPr="006923B9">
        <w:t xml:space="preserve"> </w:t>
      </w:r>
      <w:r>
        <w:t>T</w:t>
      </w:r>
      <w:r w:rsidRPr="006923B9">
        <w:t xml:space="preserve">hat is all very difficult now. I wondered if you had any feeling about </w:t>
      </w:r>
      <w:r>
        <w:t>how the</w:t>
      </w:r>
      <w:r w:rsidRPr="006923B9">
        <w:t xml:space="preserve"> people who are actually being cared for</w:t>
      </w:r>
      <w:r>
        <w:t xml:space="preserve"> </w:t>
      </w:r>
      <w:r w:rsidRPr="006923B9">
        <w:t>are dealing with i</w:t>
      </w:r>
      <w:r w:rsidRPr="006923B9">
        <w:t>t. They are the silent voice we never he</w:t>
      </w:r>
      <w:r>
        <w:t>a</w:t>
      </w:r>
      <w:r w:rsidRPr="006923B9">
        <w:t xml:space="preserve">r from. I </w:t>
      </w:r>
      <w:r>
        <w:t xml:space="preserve">would </w:t>
      </w:r>
      <w:r w:rsidRPr="006923B9">
        <w:t>welcome your comments</w:t>
      </w:r>
      <w:r>
        <w:t>,</w:t>
      </w:r>
      <w:r w:rsidRPr="006923B9">
        <w:t xml:space="preserve"> because compassion is so important in </w:t>
      </w:r>
      <w:r>
        <w:t>this situation,</w:t>
      </w:r>
      <w:r w:rsidRPr="006923B9">
        <w:t xml:space="preserve"> especially when these are the people </w:t>
      </w:r>
      <w:r>
        <w:t xml:space="preserve">who </w:t>
      </w:r>
      <w:r>
        <w:t xml:space="preserve">are </w:t>
      </w:r>
      <w:r w:rsidRPr="006923B9">
        <w:t xml:space="preserve">watching </w:t>
      </w:r>
      <w:r>
        <w:t xml:space="preserve">the </w:t>
      </w:r>
      <w:r w:rsidRPr="006923B9">
        <w:t>24</w:t>
      </w:r>
      <w:r>
        <w:t xml:space="preserve">-hour </w:t>
      </w:r>
      <w:r w:rsidRPr="006923B9">
        <w:t xml:space="preserve">news </w:t>
      </w:r>
      <w:r>
        <w:t xml:space="preserve">cycles on TV. That is </w:t>
      </w:r>
      <w:r w:rsidRPr="006923B9">
        <w:t xml:space="preserve">often what </w:t>
      </w:r>
      <w:r>
        <w:t>they</w:t>
      </w:r>
      <w:r w:rsidRPr="006923B9">
        <w:t xml:space="preserve"> </w:t>
      </w:r>
      <w:r>
        <w:t>do. T</w:t>
      </w:r>
      <w:r w:rsidRPr="006923B9">
        <w:t>hey must</w:t>
      </w:r>
      <w:r w:rsidRPr="006923B9">
        <w:t xml:space="preserve"> be petrified. I would like your comments on that</w:t>
      </w:r>
      <w:r>
        <w:t>.</w:t>
      </w:r>
    </w:p>
    <w:p w:rsidR="007331EC" w:rsidP="007331EC">
      <w:pPr>
        <w:pStyle w:val="Answer"/>
      </w:pPr>
      <w:sdt>
        <w:sdtPr>
          <w:alias w:val="Witness"/>
          <w:id w:val="1153869239"/>
          <w:placeholder>
            <w:docPart w:val="0B5E5931614B4419AC9B212F4B68081A"/>
          </w:placeholder>
          <w:richText/>
        </w:sdtPr>
        <w:sdtContent>
          <w:r w:rsidRPr="00B53E7A">
            <w:rPr>
              <w:b/>
              <w:i/>
            </w:rPr>
            <w:t>Vic Rayner:</w:t>
          </w:r>
        </w:sdtContent>
      </w:sdt>
      <w:r>
        <w:t xml:space="preserve"> </w:t>
      </w:r>
      <w:r w:rsidRPr="006923B9">
        <w:t>It is really important. As I said before, care is about compassion</w:t>
      </w:r>
      <w:r>
        <w:t>;</w:t>
      </w:r>
      <w:r w:rsidRPr="006923B9">
        <w:t xml:space="preserve"> care is about keeping connected with those people</w:t>
      </w:r>
      <w:r>
        <w:t>.</w:t>
      </w:r>
      <w:r w:rsidRPr="006923B9">
        <w:t xml:space="preserve"> I am very worried</w:t>
      </w:r>
      <w:r>
        <w:t>, so</w:t>
      </w:r>
      <w:r w:rsidRPr="006923B9">
        <w:t xml:space="preserve"> I </w:t>
      </w:r>
      <w:r>
        <w:t>think all the things you say</w:t>
      </w:r>
      <w:r>
        <w:t xml:space="preserve"> are right</w:t>
      </w:r>
      <w:r>
        <w:t>. P</w:t>
      </w:r>
      <w:r w:rsidRPr="006923B9">
        <w:t>eople a</w:t>
      </w:r>
      <w:r w:rsidRPr="006923B9">
        <w:t>re fearful</w:t>
      </w:r>
      <w:r>
        <w:t>, a</w:t>
      </w:r>
      <w:r w:rsidRPr="006923B9">
        <w:t>nxious</w:t>
      </w:r>
      <w:r>
        <w:t>,</w:t>
      </w:r>
      <w:r>
        <w:t xml:space="preserve"> and </w:t>
      </w:r>
      <w:r w:rsidRPr="006923B9">
        <w:t>th</w:t>
      </w:r>
      <w:r>
        <w:t xml:space="preserve">e routines </w:t>
      </w:r>
      <w:r w:rsidRPr="006923B9">
        <w:t>they have had, whether they are in supported living environments or care homes</w:t>
      </w:r>
      <w:r>
        <w:t>,</w:t>
      </w:r>
      <w:r w:rsidRPr="006923B9">
        <w:t xml:space="preserve"> have been significantly disrupted</w:t>
      </w:r>
      <w:r>
        <w:t>;</w:t>
      </w:r>
      <w:r w:rsidRPr="006923B9">
        <w:t xml:space="preserve"> </w:t>
      </w:r>
      <w:r>
        <w:t>t</w:t>
      </w:r>
      <w:r w:rsidRPr="006923B9">
        <w:t>heir connections have been taken away</w:t>
      </w:r>
      <w:r>
        <w:t xml:space="preserve">. </w:t>
      </w:r>
    </w:p>
    <w:p w:rsidR="007331EC" w:rsidP="007331EC">
      <w:pPr>
        <w:pStyle w:val="Answer"/>
      </w:pPr>
      <w:r>
        <w:t>A</w:t>
      </w:r>
      <w:r w:rsidRPr="006923B9">
        <w:t xml:space="preserve"> lot of people living with dementia will not </w:t>
      </w:r>
      <w:r w:rsidRPr="006923B9">
        <w:t xml:space="preserve">necessarily </w:t>
      </w:r>
      <w:r w:rsidRPr="006923B9">
        <w:t>be a</w:t>
      </w:r>
      <w:r w:rsidRPr="006923B9">
        <w:t xml:space="preserve">ble </w:t>
      </w:r>
      <w:r>
        <w:t xml:space="preserve">to </w:t>
      </w:r>
      <w:r w:rsidRPr="006923B9">
        <w:t xml:space="preserve">understand why family and friends are not appearing on </w:t>
      </w:r>
      <w:r>
        <w:t>a</w:t>
      </w:r>
      <w:r w:rsidRPr="006923B9">
        <w:t xml:space="preserve"> regular basis. That has been an enormous part of what has helped them to remain independent </w:t>
      </w:r>
      <w:r>
        <w:t xml:space="preserve">and </w:t>
      </w:r>
      <w:r w:rsidRPr="006923B9">
        <w:t xml:space="preserve">to do the things they want to do. </w:t>
      </w:r>
      <w:r>
        <w:t>T</w:t>
      </w:r>
      <w:r w:rsidRPr="006923B9">
        <w:t xml:space="preserve">here </w:t>
      </w:r>
      <w:r>
        <w:t xml:space="preserve">are </w:t>
      </w:r>
      <w:r w:rsidRPr="006923B9">
        <w:t>a lot of very lonely people</w:t>
      </w:r>
      <w:r>
        <w:t>,</w:t>
      </w:r>
      <w:r w:rsidRPr="006923B9">
        <w:t xml:space="preserve"> I suspect</w:t>
      </w:r>
      <w:r>
        <w:t>,</w:t>
      </w:r>
      <w:r w:rsidRPr="006923B9">
        <w:t xml:space="preserve"> and </w:t>
      </w:r>
      <w:r>
        <w:t xml:space="preserve">we need </w:t>
      </w:r>
      <w:r>
        <w:t>to understand the phy</w:t>
      </w:r>
      <w:r w:rsidRPr="006923B9">
        <w:t>sical and mental health impacts of this lockdown</w:t>
      </w:r>
      <w:r>
        <w:t xml:space="preserve"> on them</w:t>
      </w:r>
      <w:r w:rsidRPr="006923B9">
        <w:t>. I think care staff are doing what they can in that context</w:t>
      </w:r>
      <w:r>
        <w:t>. P</w:t>
      </w:r>
      <w:r w:rsidRPr="006923B9">
        <w:t>eople are keeping in touch via digital and all sorts of things</w:t>
      </w:r>
      <w:r>
        <w:t>,</w:t>
      </w:r>
      <w:r w:rsidRPr="006923B9">
        <w:t xml:space="preserve"> and that works for some but not for everybody. </w:t>
      </w:r>
    </w:p>
    <w:p w:rsidR="007331EC" w:rsidP="007331EC">
      <w:pPr>
        <w:pStyle w:val="Answer"/>
      </w:pPr>
      <w:r>
        <w:t>W</w:t>
      </w:r>
      <w:r w:rsidRPr="006923B9">
        <w:t>hen we are</w:t>
      </w:r>
      <w:r w:rsidRPr="00B82260">
        <w:t xml:space="preserve"> </w:t>
      </w:r>
      <w:r w:rsidRPr="006923B9">
        <w:t>now</w:t>
      </w:r>
      <w:r w:rsidRPr="006923B9">
        <w:t xml:space="preserve"> thinking</w:t>
      </w:r>
      <w:r w:rsidRPr="00B82260">
        <w:t xml:space="preserve"> </w:t>
      </w:r>
      <w:r w:rsidRPr="006923B9">
        <w:t>as a country</w:t>
      </w:r>
      <w:r>
        <w:t>,</w:t>
      </w:r>
      <w:r w:rsidRPr="006923B9">
        <w:t xml:space="preserve"> generally</w:t>
      </w:r>
      <w:r>
        <w:t>,</w:t>
      </w:r>
      <w:r w:rsidRPr="006923B9">
        <w:t xml:space="preserve"> about easing the lockdown, we have to be careful that what we do not leap to a solution </w:t>
      </w:r>
      <w:r>
        <w:t>that</w:t>
      </w:r>
      <w:r w:rsidRPr="006923B9">
        <w:t xml:space="preserve"> is about locking up and basically keeping those people cut off. </w:t>
      </w:r>
      <w:r w:rsidRPr="006923B9">
        <w:t>We have to find a way</w:t>
      </w:r>
      <w:r>
        <w:t>,</w:t>
      </w:r>
      <w:r w:rsidRPr="006923B9">
        <w:t xml:space="preserve"> safely but quite quickly</w:t>
      </w:r>
      <w:r>
        <w:t xml:space="preserve">, to </w:t>
      </w:r>
      <w:r w:rsidRPr="006923B9">
        <w:t>move back to a situation where people can have the visitors they want</w:t>
      </w:r>
      <w:r>
        <w:t xml:space="preserve"> and</w:t>
      </w:r>
      <w:r w:rsidRPr="006923B9">
        <w:t xml:space="preserve"> the contact and connection they need to keep them safe</w:t>
      </w:r>
      <w:r>
        <w:t>. T</w:t>
      </w:r>
      <w:r w:rsidRPr="006923B9">
        <w:t>his is not just about keeping people physically safe</w:t>
      </w:r>
      <w:r>
        <w:t>; it is about</w:t>
      </w:r>
      <w:r w:rsidRPr="006923B9">
        <w:t xml:space="preserve"> quality</w:t>
      </w:r>
      <w:r w:rsidRPr="006923B9">
        <w:t xml:space="preserve"> of life. </w:t>
      </w:r>
      <w:r>
        <w:t>W</w:t>
      </w:r>
      <w:r w:rsidRPr="006923B9">
        <w:t>e have to make sure that our solutions are not oriented around shutting off certain parts of the community</w:t>
      </w:r>
      <w:r>
        <w:t>,</w:t>
      </w:r>
      <w:r w:rsidRPr="006923B9">
        <w:t xml:space="preserve"> because </w:t>
      </w:r>
      <w:r>
        <w:t xml:space="preserve">that brings </w:t>
      </w:r>
      <w:r>
        <w:t xml:space="preserve">its own </w:t>
      </w:r>
      <w:r w:rsidRPr="006923B9">
        <w:t>problem</w:t>
      </w:r>
      <w:r>
        <w:t>s</w:t>
      </w:r>
      <w:r w:rsidRPr="006923B9">
        <w:t>.</w:t>
      </w:r>
    </w:p>
    <w:p w:rsidR="007331EC" w:rsidP="007331EC">
      <w:pPr>
        <w:pStyle w:val="Question"/>
        <w:numPr>
          <w:ilvl w:val="0"/>
          <w:numId w:val="9"/>
        </w:numPr>
      </w:pPr>
      <w:sdt>
        <w:sdtPr>
          <w:alias w:val="Member"/>
          <w:tag w:val="&lt;Member mnisId='4781' dodsId=''&gt;"/>
          <w:id w:val="-491711811"/>
          <w:placeholder>
            <w:docPart w:val="0B5E5931614B4419AC9B212F4B68081A"/>
          </w:placeholder>
          <w:richText/>
        </w:sdtPr>
        <w:sdtContent>
          <w:r w:rsidRPr="00D91D2F">
            <w:rPr>
              <w:b/>
            </w:rPr>
            <w:t>Dr Evans:</w:t>
          </w:r>
        </w:sdtContent>
      </w:sdt>
      <w:r>
        <w:t xml:space="preserve"> </w:t>
      </w:r>
      <w:r w:rsidRPr="006923B9">
        <w:t>Lockdown is tough enough for most of us who are able to get out</w:t>
      </w:r>
      <w:r>
        <w:t>,</w:t>
      </w:r>
      <w:r w:rsidRPr="006923B9">
        <w:t xml:space="preserve"> go for a walk</w:t>
      </w:r>
      <w:r>
        <w:t xml:space="preserve"> and</w:t>
      </w:r>
      <w:r w:rsidRPr="006923B9">
        <w:t xml:space="preserve"> use the internet</w:t>
      </w:r>
      <w:r>
        <w:t>—</w:t>
      </w:r>
      <w:r w:rsidRPr="006923B9">
        <w:t>th</w:t>
      </w:r>
      <w:r>
        <w:t>o</w:t>
      </w:r>
      <w:r w:rsidRPr="006923B9">
        <w:t xml:space="preserve">se kinds of things. </w:t>
      </w:r>
      <w:r>
        <w:t>I</w:t>
      </w:r>
      <w:r w:rsidRPr="006923B9">
        <w:t xml:space="preserve">s there any consensus about practical </w:t>
      </w:r>
      <w:r>
        <w:t xml:space="preserve">or </w:t>
      </w:r>
      <w:r w:rsidRPr="006923B9">
        <w:t>good ways of taking this forward and trying to help those stuck in residential and care homes</w:t>
      </w:r>
      <w:r>
        <w:t>?</w:t>
      </w:r>
      <w:r>
        <w:t xml:space="preserve"> A</w:t>
      </w:r>
      <w:r w:rsidRPr="006923B9">
        <w:t>fter all</w:t>
      </w:r>
      <w:r>
        <w:t>,</w:t>
      </w:r>
      <w:r w:rsidRPr="006923B9">
        <w:t xml:space="preserve"> the key is in the term</w:t>
      </w:r>
      <w:r>
        <w:t xml:space="preserve">: </w:t>
      </w:r>
      <w:r>
        <w:t>i</w:t>
      </w:r>
      <w:r w:rsidRPr="006923B9">
        <w:t>t is a home</w:t>
      </w:r>
      <w:r>
        <w:t>.</w:t>
      </w:r>
      <w:r w:rsidRPr="006923B9">
        <w:t xml:space="preserve"> </w:t>
      </w:r>
      <w:r>
        <w:t>I</w:t>
      </w:r>
      <w:r w:rsidRPr="006923B9">
        <w:t xml:space="preserve">magine </w:t>
      </w:r>
      <w:r>
        <w:t>hav</w:t>
      </w:r>
      <w:r>
        <w:t xml:space="preserve">ing </w:t>
      </w:r>
      <w:r w:rsidRPr="006923B9">
        <w:t xml:space="preserve">your family </w:t>
      </w:r>
      <w:r>
        <w:t>in</w:t>
      </w:r>
      <w:r w:rsidRPr="006923B9">
        <w:t xml:space="preserve"> PPE </w:t>
      </w:r>
      <w:r>
        <w:t xml:space="preserve">the </w:t>
      </w:r>
      <w:r w:rsidRPr="006923B9">
        <w:t>entire</w:t>
      </w:r>
      <w:r>
        <w:t xml:space="preserve"> time in </w:t>
      </w:r>
      <w:r w:rsidRPr="006923B9">
        <w:t>your own home</w:t>
      </w:r>
      <w:r>
        <w:t>; i</w:t>
      </w:r>
      <w:r w:rsidRPr="006923B9">
        <w:t xml:space="preserve">t would be very difficult. Are there any good examples </w:t>
      </w:r>
      <w:r>
        <w:t xml:space="preserve">that </w:t>
      </w:r>
      <w:r w:rsidRPr="006923B9">
        <w:t>we can take forward as a Government that might make a difference</w:t>
      </w:r>
      <w:r>
        <w:t>?</w:t>
      </w:r>
    </w:p>
    <w:p w:rsidR="007331EC" w:rsidP="007331EC">
      <w:pPr>
        <w:pStyle w:val="Answer"/>
      </w:pPr>
      <w:sdt>
        <w:sdtPr>
          <w:alias w:val="Witness"/>
          <w:id w:val="-1411687856"/>
          <w:placeholder>
            <w:docPart w:val="0B5E5931614B4419AC9B212F4B68081A"/>
          </w:placeholder>
          <w:richText/>
        </w:sdtPr>
        <w:sdtContent>
          <w:r w:rsidRPr="000D556B">
            <w:rPr>
              <w:b/>
              <w:i/>
            </w:rPr>
            <w:t>Vic Rayner:</w:t>
          </w:r>
        </w:sdtContent>
      </w:sdt>
      <w:r>
        <w:t xml:space="preserve"> </w:t>
      </w:r>
      <w:r w:rsidRPr="006923B9">
        <w:t>There are some examples</w:t>
      </w:r>
      <w:r>
        <w:t>.</w:t>
      </w:r>
      <w:r w:rsidRPr="006923B9">
        <w:t xml:space="preserve"> </w:t>
      </w:r>
      <w:r>
        <w:t>A</w:t>
      </w:r>
      <w:r w:rsidRPr="006923B9">
        <w:t>gain</w:t>
      </w:r>
      <w:r>
        <w:t>,</w:t>
      </w:r>
      <w:r w:rsidRPr="006923B9">
        <w:t xml:space="preserve"> we need to look at the international community for some of that</w:t>
      </w:r>
      <w:r>
        <w:t>,</w:t>
      </w:r>
      <w:r w:rsidRPr="006923B9">
        <w:t xml:space="preserve"> where people have been thinking about safely re</w:t>
      </w:r>
      <w:r>
        <w:t>introduc</w:t>
      </w:r>
      <w:r w:rsidRPr="006923B9">
        <w:t>ing visitors</w:t>
      </w:r>
      <w:r>
        <w:t>. D</w:t>
      </w:r>
      <w:r w:rsidRPr="006923B9">
        <w:t>efinitely</w:t>
      </w:r>
      <w:r>
        <w:t>,</w:t>
      </w:r>
      <w:r w:rsidRPr="006923B9">
        <w:t xml:space="preserve"> there are some ways of doing that. There is a wider message tha</w:t>
      </w:r>
      <w:r>
        <w:t>t</w:t>
      </w:r>
      <w:r w:rsidRPr="006923B9">
        <w:t xml:space="preserve"> care homes are doing their absolute best to </w:t>
      </w:r>
      <w:r w:rsidRPr="006923B9">
        <w:t>keep some of those things going</w:t>
      </w:r>
      <w:r>
        <w:t xml:space="preserve">. You </w:t>
      </w:r>
      <w:r w:rsidRPr="006923B9">
        <w:t>will see some wonderful images on social media of people having parties and all sorts of things</w:t>
      </w:r>
      <w:r>
        <w:t>,</w:t>
      </w:r>
      <w:r w:rsidRPr="006923B9">
        <w:t xml:space="preserve"> </w:t>
      </w:r>
      <w:r>
        <w:t xml:space="preserve">while </w:t>
      </w:r>
      <w:r w:rsidRPr="006923B9">
        <w:t>keeping social distancing and keeping PPE</w:t>
      </w:r>
      <w:r>
        <w:t>. F</w:t>
      </w:r>
      <w:r w:rsidRPr="006923B9">
        <w:t>undamentally, yes, we want to get back to a place where people</w:t>
      </w:r>
      <w:r>
        <w:t xml:space="preserve"> can have </w:t>
      </w:r>
      <w:r w:rsidRPr="006923B9">
        <w:t>the people they want around them</w:t>
      </w:r>
      <w:r>
        <w:t xml:space="preserve">. </w:t>
      </w:r>
    </w:p>
    <w:p w:rsidR="007331EC" w:rsidP="007331EC">
      <w:pPr>
        <w:pStyle w:val="Answer"/>
      </w:pPr>
      <w:r>
        <w:t>F</w:t>
      </w:r>
      <w:r w:rsidRPr="006923B9">
        <w:t>or lots of people</w:t>
      </w:r>
      <w:r>
        <w:t>,</w:t>
      </w:r>
      <w:r w:rsidRPr="006923B9">
        <w:t xml:space="preserve"> Covid or otherwise</w:t>
      </w:r>
      <w:r>
        <w:t>,</w:t>
      </w:r>
      <w:r w:rsidRPr="006923B9">
        <w:t xml:space="preserve"> this is end</w:t>
      </w:r>
      <w:r>
        <w:t>-</w:t>
      </w:r>
      <w:r w:rsidRPr="006923B9">
        <w:t>of</w:t>
      </w:r>
      <w:r>
        <w:t>-</w:t>
      </w:r>
      <w:r w:rsidRPr="006923B9">
        <w:t>life care</w:t>
      </w:r>
      <w:r>
        <w:t>,</w:t>
      </w:r>
      <w:r w:rsidRPr="006923B9">
        <w:t xml:space="preserve"> and we need to make sure that end of life is something that has real quality to it. </w:t>
      </w:r>
      <w:r>
        <w:t>W</w:t>
      </w:r>
      <w:r w:rsidRPr="006923B9">
        <w:t>e have to do it safely</w:t>
      </w:r>
      <w:r>
        <w:t>,</w:t>
      </w:r>
      <w:r w:rsidRPr="006923B9">
        <w:t xml:space="preserve"> but</w:t>
      </w:r>
      <w:r>
        <w:t>,</w:t>
      </w:r>
      <w:r w:rsidRPr="006923B9">
        <w:t xml:space="preserve"> as I said at the beginning, care homes ha</w:t>
      </w:r>
      <w:r w:rsidRPr="006923B9">
        <w:t xml:space="preserve">ve had to find out what works for themselves. It is absolutely critical that we share </w:t>
      </w:r>
      <w:r w:rsidRPr="006923B9">
        <w:t xml:space="preserve">that information and </w:t>
      </w:r>
      <w:r>
        <w:t xml:space="preserve">that </w:t>
      </w:r>
      <w:r w:rsidRPr="006923B9">
        <w:t>we resource homes</w:t>
      </w:r>
      <w:r w:rsidRPr="00277B79">
        <w:t xml:space="preserve"> </w:t>
      </w:r>
      <w:r w:rsidRPr="006923B9">
        <w:t>properly</w:t>
      </w:r>
      <w:r w:rsidRPr="006923B9">
        <w:t xml:space="preserve"> to </w:t>
      </w:r>
      <w:r>
        <w:t xml:space="preserve">do </w:t>
      </w:r>
      <w:r w:rsidRPr="006923B9">
        <w:t>the things that mean they can safely reintroduce families and others</w:t>
      </w:r>
      <w:r>
        <w:t>. T</w:t>
      </w:r>
      <w:r w:rsidRPr="006923B9">
        <w:t>his is not a sort of nice</w:t>
      </w:r>
      <w:r>
        <w:t>-</w:t>
      </w:r>
      <w:r w:rsidRPr="006923B9">
        <w:t>to</w:t>
      </w:r>
      <w:r>
        <w:t>-</w:t>
      </w:r>
      <w:r w:rsidRPr="006923B9">
        <w:t>have elemen</w:t>
      </w:r>
      <w:r w:rsidRPr="006923B9">
        <w:t xml:space="preserve">t. </w:t>
      </w:r>
      <w:r>
        <w:t>It</w:t>
      </w:r>
      <w:r w:rsidRPr="006923B9">
        <w:t xml:space="preserve"> is absolutely critical to people</w:t>
      </w:r>
      <w:r>
        <w:t>’</w:t>
      </w:r>
      <w:r w:rsidRPr="006923B9">
        <w:t>s care.</w:t>
      </w:r>
    </w:p>
    <w:p w:rsidR="007331EC" w:rsidP="007331EC">
      <w:pPr>
        <w:pStyle w:val="Remark"/>
      </w:pPr>
      <w:sdt>
        <w:sdtPr>
          <w:alias w:val="Member"/>
          <w:tag w:val="&lt;Member mnisId='1572' dodsId='35446'&gt;"/>
          <w:id w:val="787245760"/>
          <w:placeholder>
            <w:docPart w:val="0B5E5931614B4419AC9B212F4B68081A"/>
          </w:placeholder>
          <w:richText/>
        </w:sdtPr>
        <w:sdtContent>
          <w:r w:rsidRPr="000D556B">
            <w:rPr>
              <w:b/>
            </w:rPr>
            <w:t>Chair:</w:t>
          </w:r>
        </w:sdtContent>
      </w:sdt>
      <w:r>
        <w:t xml:space="preserve"> </w:t>
      </w:r>
      <w:r w:rsidRPr="006923B9">
        <w:t>For our final question this morning</w:t>
      </w:r>
      <w:r>
        <w:t>,</w:t>
      </w:r>
      <w:r w:rsidRPr="006923B9">
        <w:t xml:space="preserve"> Rosie Cooper.</w:t>
      </w:r>
    </w:p>
    <w:p w:rsidR="007331EC" w:rsidP="0019038F">
      <w:pPr>
        <w:pStyle w:val="Question"/>
        <w:numPr>
          <w:ilvl w:val="0"/>
          <w:numId w:val="9"/>
        </w:numPr>
      </w:pPr>
      <w:sdt>
        <w:sdtPr>
          <w:alias w:val="Member"/>
          <w:tag w:val="&lt;Member mnisId='1538' dodsId='38898'&gt;"/>
          <w:id w:val="-97175568"/>
          <w:placeholder>
            <w:docPart w:val="0B5E5931614B4419AC9B212F4B68081A"/>
          </w:placeholder>
          <w:richText/>
        </w:sdtPr>
        <w:sdtContent>
          <w:r w:rsidRPr="000D556B">
            <w:rPr>
              <w:b/>
            </w:rPr>
            <w:t>Rosie Cooper:</w:t>
          </w:r>
        </w:sdtContent>
      </w:sdt>
      <w:r>
        <w:t xml:space="preserve"> </w:t>
      </w:r>
      <w:r w:rsidRPr="006923B9">
        <w:t>I would like to ask about payments made to care</w:t>
      </w:r>
      <w:r>
        <w:t xml:space="preserve"> </w:t>
      </w:r>
      <w:r w:rsidRPr="006923B9">
        <w:t xml:space="preserve">home staff who have died. Are you finding any great resistance to </w:t>
      </w:r>
      <w:r w:rsidRPr="006923B9">
        <w:t>compensation for them</w:t>
      </w:r>
      <w:r>
        <w:t xml:space="preserve"> like, </w:t>
      </w:r>
      <w:r w:rsidRPr="006923B9">
        <w:t>for example</w:t>
      </w:r>
      <w:r>
        <w:t>,</w:t>
      </w:r>
      <w:r w:rsidRPr="006923B9">
        <w:t xml:space="preserve"> the £60,000 that was made available to NHS staff?</w:t>
      </w:r>
    </w:p>
    <w:p w:rsidR="005E025C" w:rsidP="007331EC">
      <w:pPr>
        <w:pStyle w:val="Answer"/>
      </w:pPr>
      <w:sdt>
        <w:sdtPr>
          <w:alias w:val="Witness"/>
          <w:id w:val="-98259557"/>
          <w:placeholder>
            <w:docPart w:val="0B5E5931614B4419AC9B212F4B68081A"/>
          </w:placeholder>
          <w:richText/>
        </w:sdtPr>
        <w:sdtContent>
          <w:r w:rsidRPr="000B5065">
            <w:rPr>
              <w:b/>
              <w:i/>
            </w:rPr>
            <w:t>Professor Green:</w:t>
          </w:r>
        </w:sdtContent>
      </w:sdt>
      <w:r>
        <w:t xml:space="preserve"> </w:t>
      </w:r>
      <w:r w:rsidRPr="006923B9">
        <w:t xml:space="preserve">I am really pleased </w:t>
      </w:r>
      <w:r>
        <w:t xml:space="preserve">that </w:t>
      </w:r>
      <w:r w:rsidRPr="006923B9">
        <w:t>you raised that</w:t>
      </w:r>
      <w:r>
        <w:t>,</w:t>
      </w:r>
      <w:r w:rsidRPr="006923B9">
        <w:t xml:space="preserve"> because at the moment there is a bit of ambiguity</w:t>
      </w:r>
      <w:r>
        <w:t>. P</w:t>
      </w:r>
      <w:r w:rsidRPr="006923B9">
        <w:t xml:space="preserve">eople are saying </w:t>
      </w:r>
      <w:r>
        <w:t>that</w:t>
      </w:r>
      <w:r w:rsidRPr="006923B9">
        <w:t xml:space="preserve"> if you have publicly funded re</w:t>
      </w:r>
      <w:r w:rsidRPr="006923B9">
        <w:t>sidents</w:t>
      </w:r>
      <w:r>
        <w:t>,</w:t>
      </w:r>
      <w:r w:rsidRPr="006923B9">
        <w:t xml:space="preserve"> you could have access to th</w:t>
      </w:r>
      <w:r>
        <w:t>e</w:t>
      </w:r>
      <w:r w:rsidRPr="006923B9">
        <w:t xml:space="preserve"> £60,000</w:t>
      </w:r>
      <w:r>
        <w:t>. B</w:t>
      </w:r>
      <w:r w:rsidRPr="006923B9">
        <w:t xml:space="preserve">ut if you </w:t>
      </w:r>
      <w:r>
        <w:t>are</w:t>
      </w:r>
      <w:r w:rsidRPr="006923B9">
        <w:t xml:space="preserve"> a completely independent care home</w:t>
      </w:r>
      <w:r>
        <w:t>, a</w:t>
      </w:r>
      <w:r w:rsidRPr="006923B9">
        <w:t xml:space="preserve"> private sector care home or</w:t>
      </w:r>
      <w:r>
        <w:t>,</w:t>
      </w:r>
      <w:r w:rsidRPr="006923B9">
        <w:t xml:space="preserve"> indeed</w:t>
      </w:r>
      <w:r>
        <w:t>,</w:t>
      </w:r>
      <w:r w:rsidRPr="006923B9">
        <w:t xml:space="preserve"> a charity that </w:t>
      </w:r>
      <w:r>
        <w:t>does</w:t>
      </w:r>
      <w:r w:rsidRPr="006923B9">
        <w:t xml:space="preserve"> not have any publicly funded residents</w:t>
      </w:r>
      <w:r>
        <w:t>,</w:t>
      </w:r>
      <w:r w:rsidRPr="006923B9">
        <w:t xml:space="preserve"> there seems to be a question as to whether or not that mone</w:t>
      </w:r>
      <w:r w:rsidRPr="006923B9">
        <w:t>y would be allocated.</w:t>
      </w:r>
    </w:p>
    <w:p w:rsidR="007331EC" w:rsidP="007331EC">
      <w:pPr>
        <w:pStyle w:val="Answer"/>
      </w:pPr>
      <w:r w:rsidRPr="006923B9">
        <w:t>I urge the Government</w:t>
      </w:r>
      <w:r>
        <w:t>,</w:t>
      </w:r>
      <w:r w:rsidRPr="006923B9">
        <w:t xml:space="preserve"> as a matter of urgency</w:t>
      </w:r>
      <w:r>
        <w:t>,</w:t>
      </w:r>
      <w:r w:rsidRPr="006923B9">
        <w:t xml:space="preserve"> to clarify th</w:t>
      </w:r>
      <w:r>
        <w:t>at</w:t>
      </w:r>
      <w:r w:rsidRPr="006923B9">
        <w:t xml:space="preserve"> and to make sure that it is available to everybody. We have sadly seen many staff in the care sector who</w:t>
      </w:r>
      <w:r>
        <w:t xml:space="preserve"> have</w:t>
      </w:r>
      <w:r w:rsidRPr="006923B9">
        <w:t xml:space="preserve"> died during this pandemic</w:t>
      </w:r>
      <w:r>
        <w:t>. T</w:t>
      </w:r>
      <w:r w:rsidRPr="006923B9">
        <w:t>hey have given their lives for ot</w:t>
      </w:r>
      <w:r w:rsidRPr="006923B9">
        <w:t>her people</w:t>
      </w:r>
      <w:r>
        <w:t>, and</w:t>
      </w:r>
      <w:r w:rsidRPr="006923B9">
        <w:t xml:space="preserve"> we should be supporting their families and making sure they have access to </w:t>
      </w:r>
      <w:r>
        <w:t>this</w:t>
      </w:r>
      <w:r w:rsidRPr="006923B9">
        <w:t xml:space="preserve"> money</w:t>
      </w:r>
      <w:r>
        <w:t>.</w:t>
      </w:r>
    </w:p>
    <w:p w:rsidR="007331EC" w:rsidRPr="00EA0FC1" w:rsidP="007331EC">
      <w:pPr>
        <w:pStyle w:val="Remark"/>
      </w:pPr>
      <w:sdt>
        <w:sdtPr>
          <w:alias w:val="Member"/>
          <w:tag w:val="&lt;Member mnisId='1572' dodsId='35446'&gt;"/>
          <w:id w:val="-258368012"/>
          <w:placeholder>
            <w:docPart w:val="0B5E5931614B4419AC9B212F4B68081A"/>
          </w:placeholder>
          <w:richText/>
        </w:sdtPr>
        <w:sdtContent>
          <w:r w:rsidRPr="001D0F58">
            <w:rPr>
              <w:b/>
            </w:rPr>
            <w:t>Chair:</w:t>
          </w:r>
        </w:sdtContent>
      </w:sdt>
      <w:r>
        <w:t xml:space="preserve"> </w:t>
      </w:r>
      <w:r w:rsidRPr="006923B9">
        <w:t>I am afraid that is all we have time for this morning</w:t>
      </w:r>
      <w:r>
        <w:t>. W</w:t>
      </w:r>
      <w:r w:rsidRPr="006923B9">
        <w:t xml:space="preserve">e have had an extremely useful and detailed session </w:t>
      </w:r>
      <w:r>
        <w:t>with</w:t>
      </w:r>
      <w:r w:rsidRPr="006923B9">
        <w:t xml:space="preserve"> some very interesting panel</w:t>
      </w:r>
      <w:r>
        <w:t>l</w:t>
      </w:r>
      <w:r w:rsidRPr="006923B9">
        <w:t>ist</w:t>
      </w:r>
      <w:r w:rsidRPr="006923B9">
        <w:t>s from other parts of the world</w:t>
      </w:r>
      <w:r>
        <w:t>.</w:t>
      </w:r>
      <w:r w:rsidRPr="006923B9">
        <w:t xml:space="preserve"> I particularly thank the pane</w:t>
      </w:r>
      <w:r>
        <w:t>l</w:t>
      </w:r>
      <w:r w:rsidRPr="006923B9">
        <w:t xml:space="preserve">lists who </w:t>
      </w:r>
      <w:r>
        <w:t>are</w:t>
      </w:r>
      <w:r w:rsidRPr="006923B9">
        <w:t xml:space="preserve"> with us at the moment</w:t>
      </w:r>
      <w:r>
        <w:t>—</w:t>
      </w:r>
      <w:r w:rsidRPr="006923B9">
        <w:t>Professor Martin Green, Vic Rayner, James Bullion and Adelina from LSE</w:t>
      </w:r>
      <w:r>
        <w:t>—</w:t>
      </w:r>
      <w:r w:rsidRPr="006923B9">
        <w:t xml:space="preserve">for </w:t>
      </w:r>
      <w:r>
        <w:t>their</w:t>
      </w:r>
      <w:r w:rsidRPr="006923B9">
        <w:t xml:space="preserve"> time this morning and </w:t>
      </w:r>
      <w:r>
        <w:t xml:space="preserve">for </w:t>
      </w:r>
      <w:r>
        <w:t>their</w:t>
      </w:r>
      <w:r w:rsidRPr="006923B9">
        <w:t xml:space="preserve"> excellent answers to our questions. That concludes this morning</w:t>
      </w:r>
      <w:r>
        <w:t>’</w:t>
      </w:r>
      <w:r w:rsidRPr="006923B9">
        <w:t>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4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4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43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4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BC9E9163C664954B319AFEDFE3F4612"/>
      </w:placeholder>
      <w:richText/>
    </w:sdtPr>
    <w:sdtContent>
      <w:p w:rsidR="00AB10B8" w:rsidP="009277D8">
        <w:pPr>
          <w:pStyle w:val="Para"/>
          <w:rPr>
            <w:color w:val="808080"/>
          </w:rPr>
        </w:pPr>
        <w:r w:rsidRPr="000343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F105EABF776421DB52592E4BF2D189E"/>
      </w:placeholder>
      <w:richText/>
    </w:sdtPr>
    <w:sdtContent>
      <w:p w:rsidR="00AB10B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4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E84A420"/>
    <w:lvl w:ilvl="0">
      <w:start w:val="4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34389"/>
    <w:rPr>
      <w:color w:val="605E5C"/>
      <w:shd w:val="clear" w:color="auto" w:fill="E1DFDD"/>
    </w:rPr>
  </w:style>
  <w:style w:type="paragraph" w:customStyle="1" w:styleId="Normal0">
    <w:name w:val="Normal 0"/>
    <w:rsid w:val="007331EC"/>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7331EC"/>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BalloonText">
    <w:name w:val="Balloon Text"/>
    <w:basedOn w:val="Normal"/>
    <w:link w:val="BalloonTextChar"/>
    <w:uiPriority w:val="99"/>
    <w:semiHidden/>
    <w:unhideWhenUsed/>
    <w:rsid w:val="00632B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B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C9E9163C664954B319AFEDFE3F4612"/>
        <w:category>
          <w:name w:val="General"/>
          <w:gallery w:val="placeholder"/>
        </w:category>
        <w:types>
          <w:type w:val="bbPlcHdr"/>
        </w:types>
        <w:behaviors>
          <w:behavior w:val="content"/>
        </w:behaviors>
        <w:guid w:val="{74C1A3BE-CBB9-43D7-9603-DC89A1C1FB98}"/>
      </w:docPartPr>
      <w:docPartBody>
        <w:p w:rsidR="005520AB" w:rsidP="00FE622B">
          <w:pPr>
            <w:pStyle w:val="4BC9E9163C664954B319AFEDFE3F4612"/>
          </w:pPr>
          <w:r w:rsidRPr="000753FC">
            <w:rPr>
              <w:rStyle w:val="PlaceholderText"/>
            </w:rPr>
            <w:t>Click here to enter text.</w:t>
          </w:r>
        </w:p>
      </w:docPartBody>
    </w:docPart>
    <w:docPart>
      <w:docPartPr>
        <w:name w:val="6F105EABF776421DB52592E4BF2D189E"/>
        <w:category>
          <w:name w:val="General"/>
          <w:gallery w:val="placeholder"/>
        </w:category>
        <w:types>
          <w:type w:val="bbPlcHdr"/>
        </w:types>
        <w:behaviors>
          <w:behavior w:val="content"/>
        </w:behaviors>
        <w:guid w:val="{DFA6A097-B43F-4D1A-B49B-2DD901DCF774}"/>
      </w:docPartPr>
      <w:docPartBody>
        <w:p w:rsidR="005520AB" w:rsidP="00FE622B">
          <w:pPr>
            <w:pStyle w:val="6F105EABF776421DB52592E4BF2D189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4574008-7FAA-492E-8AC1-BB21FF4F39B1}"/>
      </w:docPartPr>
      <w:docPartBody>
        <w:p w:rsidR="005520AB">
          <w:r w:rsidRPr="00212008">
            <w:rPr>
              <w:rStyle w:val="PlaceholderText"/>
            </w:rPr>
            <w:t>Click or tap here to enter text.</w:t>
          </w:r>
        </w:p>
      </w:docPartBody>
    </w:docPart>
    <w:docPart>
      <w:docPartPr>
        <w:name w:val="A4A320F1B8B34E258CDCB5A335FDB9BB"/>
        <w:category>
          <w:name w:val="General"/>
          <w:gallery w:val="placeholder"/>
        </w:category>
        <w:types>
          <w:type w:val="bbPlcHdr"/>
        </w:types>
        <w:behaviors>
          <w:behavior w:val="content"/>
        </w:behaviors>
        <w:guid w:val="{A5088673-9C20-48FD-B918-BB18CC464D16}"/>
      </w:docPartPr>
      <w:docPartBody>
        <w:p w:rsidR="00856147" w:rsidP="00A24F3A">
          <w:pPr>
            <w:pStyle w:val="A4A320F1B8B34E258CDCB5A335FDB9BB"/>
          </w:pPr>
          <w:r w:rsidRPr="00212008">
            <w:rPr>
              <w:rStyle w:val="PlaceholderText"/>
            </w:rPr>
            <w:t>Click or tap here to enter text.</w:t>
          </w:r>
        </w:p>
      </w:docPartBody>
    </w:docPart>
    <w:docPart>
      <w:docPartPr>
        <w:name w:val="0B5E5931614B4419AC9B212F4B68081A"/>
        <w:category>
          <w:name w:val="General"/>
          <w:gallery w:val="placeholder"/>
        </w:category>
        <w:types>
          <w:type w:val="bbPlcHdr"/>
        </w:types>
        <w:behaviors>
          <w:behavior w:val="content"/>
        </w:behaviors>
        <w:guid w:val="{C8D19808-6DA7-4AAE-8AEE-82EFCA454DA2}"/>
      </w:docPartPr>
      <w:docPartBody>
        <w:p w:rsidR="00856147" w:rsidP="00856147">
          <w:pPr>
            <w:pStyle w:val="0B5E5931614B4419AC9B212F4B68081A"/>
          </w:pPr>
          <w:r w:rsidRPr="003774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147"/>
    <w:rPr>
      <w:color w:val="808080"/>
    </w:rPr>
  </w:style>
  <w:style w:type="paragraph" w:customStyle="1" w:styleId="4BC9E9163C664954B319AFEDFE3F4612">
    <w:name w:val="4BC9E9163C664954B319AFEDFE3F4612"/>
    <w:rsid w:val="00FE622B"/>
  </w:style>
  <w:style w:type="paragraph" w:customStyle="1" w:styleId="AC513C1A831A4F90A259B87E1EB532C5">
    <w:name w:val="AC513C1A831A4F90A259B87E1EB532C5"/>
    <w:rsid w:val="00FE622B"/>
  </w:style>
  <w:style w:type="paragraph" w:customStyle="1" w:styleId="890C8BF06DF4404799D49A8F1A478538">
    <w:name w:val="890C8BF06DF4404799D49A8F1A478538"/>
    <w:rsid w:val="00FE622B"/>
  </w:style>
  <w:style w:type="paragraph" w:customStyle="1" w:styleId="0929E1B516F24EF2994EF66B6D9D461C">
    <w:name w:val="0929E1B516F24EF2994EF66B6D9D461C"/>
    <w:rsid w:val="00FE622B"/>
  </w:style>
  <w:style w:type="paragraph" w:customStyle="1" w:styleId="4439287C9F924F2FB0F445F75596AFF0">
    <w:name w:val="4439287C9F924F2FB0F445F75596AFF0"/>
    <w:rsid w:val="00FE622B"/>
  </w:style>
  <w:style w:type="paragraph" w:customStyle="1" w:styleId="B7D8D309B6724696BED39F1BA7663D05">
    <w:name w:val="B7D8D309B6724696BED39F1BA7663D05"/>
    <w:rsid w:val="00FE622B"/>
  </w:style>
  <w:style w:type="paragraph" w:customStyle="1" w:styleId="6F105EABF776421DB52592E4BF2D189E">
    <w:name w:val="6F105EABF776421DB52592E4BF2D189E"/>
    <w:rsid w:val="00FE622B"/>
  </w:style>
  <w:style w:type="paragraph" w:customStyle="1" w:styleId="81A52711171E42D0BF99222688D08F9E">
    <w:name w:val="81A52711171E42D0BF99222688D08F9E"/>
    <w:rsid w:val="00FE622B"/>
  </w:style>
  <w:style w:type="paragraph" w:customStyle="1" w:styleId="81A9E42DD39845DBB3AA37FCA0232A35">
    <w:name w:val="81A9E42DD39845DBB3AA37FCA0232A35"/>
    <w:rsid w:val="00FE622B"/>
  </w:style>
  <w:style w:type="paragraph" w:customStyle="1" w:styleId="2465A574BD5E45439F2F1A0E100DFAEF">
    <w:name w:val="2465A574BD5E45439F2F1A0E100DFAEF"/>
    <w:rsid w:val="00FE622B"/>
  </w:style>
  <w:style w:type="paragraph" w:customStyle="1" w:styleId="2F9E1A82A9854FA89DEE3777CC0F03C8">
    <w:name w:val="2F9E1A82A9854FA89DEE3777CC0F03C8"/>
    <w:rsid w:val="00FE622B"/>
  </w:style>
  <w:style w:type="paragraph" w:customStyle="1" w:styleId="A4A320F1B8B34E258CDCB5A335FDB9BB">
    <w:name w:val="A4A320F1B8B34E258CDCB5A335FDB9BB"/>
    <w:rsid w:val="00A24F3A"/>
  </w:style>
  <w:style w:type="paragraph" w:customStyle="1" w:styleId="0B5E5931614B4419AC9B212F4B68081A">
    <w:name w:val="0B5E5931614B4419AC9B212F4B68081A"/>
    <w:rsid w:val="00856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2F113-D245-444C-898E-0785F2150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