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0457" w:rsidP="004B0457">
      <w:pPr>
        <w:pStyle w:val="TitleCommittee0"/>
      </w:pPr>
      <w:r>
        <w:t>Select Committee on Communications and Digital</w:t>
      </w:r>
    </w:p>
    <w:p w:rsidR="004B0457" w:rsidP="004B0457">
      <w:pPr>
        <w:pStyle w:val="TitleInquiry0"/>
      </w:pPr>
      <w:r>
        <w:t>C</w:t>
      </w:r>
      <w:r>
        <w:t>orrected oral evidence: The future of journalism</w:t>
      </w:r>
    </w:p>
    <w:p w:rsidR="004B0457" w:rsidP="004B0457">
      <w:pPr>
        <w:pStyle w:val="Para"/>
      </w:pPr>
      <w:r>
        <w:t>Tuesday 12 May 2020</w:t>
      </w:r>
    </w:p>
    <w:p w:rsidR="004B0457" w:rsidP="004B0457">
      <w:pPr>
        <w:pStyle w:val="Para"/>
      </w:pPr>
      <w:r>
        <w:t>3</w:t>
      </w:r>
      <w:r>
        <w:t xml:space="preserve"> pm</w:t>
      </w:r>
    </w:p>
    <w:p w:rsidR="004B0457" w:rsidP="004B0457">
      <w:pPr>
        <w:pStyle w:val="Para"/>
      </w:pPr>
    </w:p>
    <w:p w:rsidR="004B0457" w:rsidP="004B0457">
      <w:r>
        <w:fldChar w:fldCharType="begin"/>
      </w:r>
      <w:r>
        <w:instrText xml:space="preserve"> HYPERLINK "https://parliamentlive.tv/Event/Index/6391c711-c5f7-4c15-8d31-1602a1596f90" </w:instrText>
      </w:r>
      <w:r>
        <w:fldChar w:fldCharType="separate"/>
      </w:r>
      <w:r w:rsidRPr="00FF5496">
        <w:rPr>
          <w:rStyle w:val="Hyperlink"/>
        </w:rPr>
        <w:t>Watch the meeting</w:t>
      </w:r>
      <w:r>
        <w:fldChar w:fldCharType="end"/>
      </w:r>
    </w:p>
    <w:p w:rsidR="004B0457" w:rsidP="00C55FDA">
      <w:pPr>
        <w:jc w:val="left"/>
      </w:pPr>
      <w:r>
        <w:t xml:space="preserve">Members present: Lord Gilbert of </w:t>
      </w:r>
      <w:r>
        <w:t>Panteg</w:t>
      </w:r>
      <w:r>
        <w:t xml:space="preserve"> (The Chair); Lord Allen of Kensington; Baroness Bull; Baroness </w:t>
      </w:r>
      <w:r>
        <w:t>Buscombe</w:t>
      </w:r>
      <w:r>
        <w:t xml:space="preserve">; Viscount Colville of </w:t>
      </w:r>
      <w:r>
        <w:t>Culross</w:t>
      </w:r>
      <w:r>
        <w:t xml:space="preserve">; Baroness </w:t>
      </w:r>
      <w:r>
        <w:t>Grender</w:t>
      </w:r>
      <w:r>
        <w:t>; Lord McInnes of Kilwinning; Baroness McIntosh of Hudnall; Baroness Meyer; Baroness Quin; Lord Storey; The Lord Bishop of Worcester.</w:t>
      </w:r>
    </w:p>
    <w:p w:rsidR="004B0457" w:rsidP="004B0457">
      <w:pPr>
        <w:pStyle w:val="Para"/>
        <w:tabs>
          <w:tab w:val="center" w:pos="4536"/>
          <w:tab w:val="right" w:pos="8931"/>
        </w:tabs>
      </w:pPr>
      <w:r>
        <w:t>Evidence Session No. 8</w:t>
      </w:r>
      <w:r>
        <w:tab/>
        <w:t>Heard in Public</w:t>
      </w:r>
      <w:r>
        <w:tab/>
      </w:r>
      <w:r w:rsidRPr="00156A60">
        <w:t xml:space="preserve">Questions </w:t>
      </w:r>
      <w:r>
        <w:t>65 - 7</w:t>
      </w:r>
      <w:r w:rsidR="00066B0D">
        <w:t>5</w:t>
      </w:r>
    </w:p>
    <w:p w:rsidR="004B0457" w:rsidP="004B0457">
      <w:pPr>
        <w:pStyle w:val="TitleWitnesses0"/>
      </w:pPr>
    </w:p>
    <w:p w:rsidR="004B0457" w:rsidP="004B0457">
      <w:pPr>
        <w:pStyle w:val="TitleWitnesses0"/>
      </w:pPr>
      <w:r>
        <w:t>Witnesses</w:t>
      </w:r>
    </w:p>
    <w:p w:rsidR="004B0457" w:rsidP="00C55FDA">
      <w:pPr>
        <w:pStyle w:val="Para"/>
        <w:jc w:val="left"/>
      </w:pPr>
      <w:r>
        <w:fldChar w:fldCharType="begin"/>
      </w:r>
      <w:r>
        <w:instrText xml:space="preserve"> HYPERLINK \l "Panel1" </w:instrText>
      </w:r>
      <w:r>
        <w:fldChar w:fldCharType="separate"/>
      </w:r>
      <w:r w:rsidRPr="00E05757">
        <w:rPr>
          <w:rStyle w:val="Hyperlink"/>
        </w:rPr>
        <w:t>I</w:t>
      </w:r>
      <w:r>
        <w:fldChar w:fldCharType="end"/>
      </w:r>
      <w:r>
        <w:t xml:space="preserve">: Adam Thomas, Director, European Journalism Centre; Anna </w:t>
      </w:r>
      <w:r>
        <w:t>Hamilos</w:t>
      </w:r>
      <w:r>
        <w:t>, Senior Programme Manager, NESTA.</w:t>
      </w:r>
    </w:p>
    <w:p w:rsidR="004B0457" w:rsidP="004B0457">
      <w:pPr>
        <w:pStyle w:val="Para"/>
      </w:pPr>
    </w:p>
    <w:p w:rsidR="004B0457" w:rsidRPr="00B00119" w:rsidP="004B0457">
      <w:pPr>
        <w:pStyle w:val="Para"/>
      </w:pPr>
      <w:r w:rsidRPr="00B00119">
        <w:t>USE OF THE TRANSCRIPT</w:t>
      </w:r>
    </w:p>
    <w:p w:rsidR="004B0457" w:rsidRPr="00B00119" w:rsidP="00C55FDA">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B0457" w:rsidP="00C55FDA">
      <w:pPr>
        <w:pStyle w:val="Para"/>
        <w:ind w:left="360"/>
      </w:pPr>
    </w:p>
    <w:p w:rsidR="004B0457" w:rsidP="004B0457">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4B0457" w:rsidP="004B0457">
      <w:pPr>
        <w:pStyle w:val="TitleWitnesses0"/>
      </w:pPr>
      <w:bookmarkStart w:id="0" w:name="Panel1"/>
      <w:r>
        <w:t>Examination of witnesses</w:t>
      </w:r>
    </w:p>
    <w:p w:rsidR="004B0457" w:rsidP="00047DEB">
      <w:pPr>
        <w:pStyle w:val="Para"/>
        <w:spacing w:before="120" w:after="120"/>
        <w:jc w:val="left"/>
      </w:pPr>
      <w:r>
        <w:t xml:space="preserve">Adam Thomas and Anna </w:t>
      </w:r>
      <w:r>
        <w:t>Hamilos</w:t>
      </w:r>
      <w:r>
        <w:t>.</w:t>
      </w:r>
      <w:bookmarkEnd w:id="0"/>
    </w:p>
    <w:p w:rsidR="009A748F" w:rsidP="00047DEB">
      <w:pPr>
        <w:pStyle w:val="Question"/>
        <w:spacing w:before="240"/>
        <w:ind w:left="851" w:hanging="851"/>
        <w:jc w:val="left"/>
      </w:pPr>
      <w:r>
        <w:rPr>
          <w:b/>
        </w:rPr>
        <w:t>The Chair:</w:t>
      </w:r>
      <w:r>
        <w:t xml:space="preserve"> </w:t>
      </w:r>
      <w:r w:rsidRPr="005765F0">
        <w:t>Welcome to th</w:t>
      </w:r>
      <w:r>
        <w:t>is</w:t>
      </w:r>
      <w:r w:rsidRPr="005765F0">
        <w:t xml:space="preserve"> virtual House of Lords Select Committee on Communications and Digital. We are halfway through our inquiry into the future of journalism and for our evidence session today we are joined by Adam Thomas, who is director of the</w:t>
      </w:r>
      <w:bookmarkStart w:id="1" w:name="_GoBack"/>
      <w:bookmarkEnd w:id="1"/>
      <w:r w:rsidRPr="005765F0">
        <w:t xml:space="preserve"> European Journalism Centre, and Anna </w:t>
      </w:r>
      <w:r w:rsidRPr="005765F0">
        <w:t>Hamilos</w:t>
      </w:r>
      <w:r w:rsidRPr="005765F0">
        <w:t xml:space="preserve">, who is </w:t>
      </w:r>
      <w:r>
        <w:t xml:space="preserve">a </w:t>
      </w:r>
      <w:r w:rsidRPr="005765F0">
        <w:t xml:space="preserve">senior programme manager at </w:t>
      </w:r>
      <w:r>
        <w:t>NESTA</w:t>
      </w:r>
      <w:r w:rsidRPr="005765F0">
        <w:t>.</w:t>
      </w:r>
      <w:r>
        <w:t xml:space="preserve"> </w:t>
      </w:r>
      <w:r w:rsidRPr="005765F0">
        <w:t>Welcome to both our witnesses and thank you very much for joining us and bringing your expertise to the panel today.</w:t>
      </w:r>
      <w:r>
        <w:t xml:space="preserve"> </w:t>
      </w:r>
    </w:p>
    <w:p w:rsidR="004B0457" w:rsidP="00047DEB">
      <w:pPr>
        <w:pStyle w:val="Question"/>
        <w:numPr>
          <w:ilvl w:val="0"/>
          <w:numId w:val="0"/>
        </w:numPr>
        <w:spacing w:before="120"/>
        <w:ind w:left="851"/>
        <w:jc w:val="left"/>
      </w:pPr>
      <w:r w:rsidRPr="005765F0">
        <w:t>May I start by inviting you to briefly introduce yourselves and the organisations that you represent</w:t>
      </w:r>
      <w:r>
        <w:t>, and</w:t>
      </w:r>
      <w:r w:rsidRPr="005765F0">
        <w:t xml:space="preserve"> give us your perspective</w:t>
      </w:r>
      <w:r>
        <w:t>s</w:t>
      </w:r>
      <w:r w:rsidRPr="005765F0">
        <w:t xml:space="preserve"> on the future of journalism</w:t>
      </w:r>
      <w:r>
        <w:t>,</w:t>
      </w:r>
      <w:r w:rsidRPr="005765F0">
        <w:t xml:space="preserve"> both from the point of view of your own experience and from that of your organisation</w:t>
      </w:r>
      <w:r>
        <w:t xml:space="preserve">s? </w:t>
      </w:r>
      <w:r w:rsidRPr="005765F0">
        <w:t>Perhaps we can start by addressing that question</w:t>
      </w:r>
      <w:r>
        <w:t>,</w:t>
      </w:r>
      <w:r w:rsidRPr="005765F0">
        <w:t xml:space="preserve"> in the first instance</w:t>
      </w:r>
      <w:r>
        <w:t>,</w:t>
      </w:r>
      <w:r w:rsidRPr="005765F0">
        <w:t xml:space="preserve"> to Adam Thomas.</w:t>
      </w:r>
    </w:p>
    <w:p w:rsidR="004B0457" w:rsidP="00047DEB">
      <w:pPr>
        <w:pStyle w:val="Answer"/>
        <w:spacing w:before="120" w:after="120"/>
        <w:ind w:left="851"/>
        <w:jc w:val="left"/>
      </w:pPr>
      <w:r w:rsidRPr="005765F0">
        <w:rPr>
          <w:b/>
          <w:i/>
        </w:rPr>
        <w:t>Adam Thomas:</w:t>
      </w:r>
      <w:r>
        <w:t xml:space="preserve"> </w:t>
      </w:r>
      <w:r w:rsidRPr="005765F0">
        <w:t>Thank you very much for the invitation to</w:t>
      </w:r>
      <w:r>
        <w:t xml:space="preserve"> speak bef</w:t>
      </w:r>
      <w:r w:rsidRPr="005765F0">
        <w:t>ore the Committee.</w:t>
      </w:r>
      <w:r>
        <w:t xml:space="preserve"> </w:t>
      </w:r>
      <w:r w:rsidRPr="005765F0">
        <w:t xml:space="preserve">I am </w:t>
      </w:r>
      <w:r>
        <w:t xml:space="preserve">the </w:t>
      </w:r>
      <w:r w:rsidRPr="005765F0">
        <w:t>director of the European Journalism Centre.</w:t>
      </w:r>
      <w:r>
        <w:t xml:space="preserve"> </w:t>
      </w:r>
      <w:r w:rsidRPr="005765F0">
        <w:t>We are a Dutch non</w:t>
      </w:r>
      <w:r>
        <w:t>-</w:t>
      </w:r>
      <w:r w:rsidRPr="005765F0">
        <w:t>profi</w:t>
      </w:r>
      <w:r>
        <w:t>t</w:t>
      </w:r>
      <w:r w:rsidRPr="005765F0">
        <w:t>.</w:t>
      </w:r>
      <w:r>
        <w:t xml:space="preserve"> </w:t>
      </w:r>
      <w:r w:rsidRPr="005765F0">
        <w:t>We are 2</w:t>
      </w:r>
      <w:r>
        <w:t>8</w:t>
      </w:r>
      <w:r w:rsidRPr="005765F0">
        <w:t xml:space="preserve"> years old this year and we have a team of 30 people with offices across six countries in Europe.</w:t>
      </w:r>
      <w:r>
        <w:t xml:space="preserve"> </w:t>
      </w:r>
      <w:r w:rsidRPr="005765F0">
        <w:t xml:space="preserve">We cover the whole </w:t>
      </w:r>
      <w:r>
        <w:t xml:space="preserve">of the Council of Europe’s </w:t>
      </w:r>
      <w:r w:rsidRPr="005765F0">
        <w:t>jurisdiction</w:t>
      </w:r>
      <w:r>
        <w:t>, not just</w:t>
      </w:r>
      <w:r w:rsidRPr="005765F0">
        <w:t xml:space="preserve"> the EU.</w:t>
      </w:r>
      <w:r>
        <w:t xml:space="preserve"> </w:t>
      </w:r>
      <w:r w:rsidRPr="005765F0">
        <w:t>Our goal</w:t>
      </w:r>
      <w:r>
        <w:t>,</w:t>
      </w:r>
      <w:r w:rsidRPr="005765F0">
        <w:t xml:space="preserve"> as I see it</w:t>
      </w:r>
      <w:r>
        <w:t>, is to build the resilience of</w:t>
      </w:r>
      <w:r w:rsidRPr="005765F0">
        <w:t xml:space="preserve"> European journalism by co</w:t>
      </w:r>
      <w:r>
        <w:t>nne</w:t>
      </w:r>
      <w:r w:rsidRPr="005765F0">
        <w:t>cting</w:t>
      </w:r>
      <w:r>
        <w:t xml:space="preserve"> journalists with new ideas, f</w:t>
      </w:r>
      <w:r w:rsidRPr="005765F0">
        <w:t>unding a</w:t>
      </w:r>
      <w:r>
        <w:t>nd</w:t>
      </w:r>
      <w:r w:rsidRPr="005765F0">
        <w:t xml:space="preserve"> people.</w:t>
      </w:r>
      <w:r>
        <w:t xml:space="preserve"> W</w:t>
      </w:r>
      <w:r w:rsidRPr="005765F0">
        <w:t>e do th</w:t>
      </w:r>
      <w:r>
        <w:t xml:space="preserve">is primarily through </w:t>
      </w:r>
      <w:r w:rsidRPr="005765F0">
        <w:t>grants</w:t>
      </w:r>
      <w:r>
        <w:t xml:space="preserve">, events </w:t>
      </w:r>
      <w:r w:rsidRPr="005765F0">
        <w:t xml:space="preserve">training </w:t>
      </w:r>
      <w:r>
        <w:t xml:space="preserve">and </w:t>
      </w:r>
      <w:r w:rsidRPr="005765F0">
        <w:t>network programme</w:t>
      </w:r>
      <w:r>
        <w:t>s. P</w:t>
      </w:r>
      <w:r w:rsidRPr="005765F0">
        <w:t xml:space="preserve">rior to this </w:t>
      </w:r>
      <w:r>
        <w:t xml:space="preserve">I was chief </w:t>
      </w:r>
      <w:r w:rsidRPr="005765F0">
        <w:t xml:space="preserve">product </w:t>
      </w:r>
      <w:r>
        <w:t xml:space="preserve">officer at </w:t>
      </w:r>
      <w:r>
        <w:t>Storyful</w:t>
      </w:r>
      <w:r>
        <w:t xml:space="preserve">, which was </w:t>
      </w:r>
      <w:r w:rsidR="009B6AC2">
        <w:t xml:space="preserve">sold </w:t>
      </w:r>
      <w:r>
        <w:t xml:space="preserve">for </w:t>
      </w:r>
      <w:r w:rsidRPr="005765F0">
        <w:t>$</w:t>
      </w:r>
      <w:r w:rsidR="00A365AC">
        <w:t>2</w:t>
      </w:r>
      <w:r w:rsidRPr="005765F0">
        <w:t>5 million</w:t>
      </w:r>
      <w:r>
        <w:t>,</w:t>
      </w:r>
      <w:r w:rsidRPr="005765F0">
        <w:t xml:space="preserve"> so I have a bit of experience </w:t>
      </w:r>
      <w:r w:rsidR="00AB330C">
        <w:t>of</w:t>
      </w:r>
      <w:r w:rsidRPr="005765F0">
        <w:t xml:space="preserve"> working </w:t>
      </w:r>
      <w:r>
        <w:t xml:space="preserve">in </w:t>
      </w:r>
      <w:r w:rsidRPr="005765F0">
        <w:t>small start</w:t>
      </w:r>
      <w:r>
        <w:t>-</w:t>
      </w:r>
      <w:r w:rsidRPr="005765F0">
        <w:t>ups</w:t>
      </w:r>
      <w:r w:rsidR="00AB330C">
        <w:t>,</w:t>
      </w:r>
      <w:r w:rsidRPr="005765F0">
        <w:t xml:space="preserve"> scal</w:t>
      </w:r>
      <w:r>
        <w:t>ing those</w:t>
      </w:r>
      <w:r w:rsidRPr="005765F0">
        <w:t xml:space="preserve"> and going through an acquisition process.</w:t>
      </w:r>
      <w:r>
        <w:t xml:space="preserve"> </w:t>
      </w:r>
    </w:p>
    <w:p w:rsidR="004B0457" w:rsidP="00047DEB">
      <w:pPr>
        <w:pStyle w:val="Answer"/>
        <w:spacing w:before="120" w:after="120"/>
        <w:ind w:left="851"/>
        <w:jc w:val="left"/>
      </w:pPr>
      <w:r w:rsidRPr="005765F0">
        <w:rPr>
          <w:b/>
          <w:i/>
        </w:rPr>
        <w:t xml:space="preserve">Anna </w:t>
      </w:r>
      <w:r w:rsidRPr="005765F0">
        <w:rPr>
          <w:b/>
          <w:i/>
        </w:rPr>
        <w:t>Hamilos</w:t>
      </w:r>
      <w:r w:rsidRPr="005765F0">
        <w:rPr>
          <w:b/>
          <w:i/>
        </w:rPr>
        <w:t>:</w:t>
      </w:r>
      <w:r>
        <w:t xml:space="preserve"> </w:t>
      </w:r>
      <w:r w:rsidRPr="005765F0">
        <w:t>I am senior programme manager f</w:t>
      </w:r>
      <w:r>
        <w:t>rom</w:t>
      </w:r>
      <w:r w:rsidRPr="005765F0">
        <w:t xml:space="preserve"> N</w:t>
      </w:r>
      <w:r>
        <w:t>ESTA. NESTA is a</w:t>
      </w:r>
      <w:r w:rsidRPr="005765F0">
        <w:t xml:space="preserve"> global innovation foundation.</w:t>
      </w:r>
      <w:r>
        <w:t xml:space="preserve"> </w:t>
      </w:r>
      <w:r w:rsidRPr="005765F0">
        <w:t xml:space="preserve">We support ideas to turn </w:t>
      </w:r>
      <w:r>
        <w:t xml:space="preserve">them </w:t>
      </w:r>
      <w:r w:rsidRPr="005765F0">
        <w:t>into practical solutions, addressing some of society</w:t>
      </w:r>
      <w:r>
        <w:t>’</w:t>
      </w:r>
      <w:r w:rsidRPr="005765F0">
        <w:t>s biggest challenges from education to health and</w:t>
      </w:r>
      <w:r>
        <w:t xml:space="preserve"> employment. A</w:t>
      </w:r>
      <w:r w:rsidRPr="005765F0">
        <w:t xml:space="preserve">s you may well know, </w:t>
      </w:r>
      <w:r>
        <w:t xml:space="preserve">Dame </w:t>
      </w:r>
      <w:r w:rsidRPr="005765F0">
        <w:t>Franc</w:t>
      </w:r>
      <w:r>
        <w:t>e</w:t>
      </w:r>
      <w:r w:rsidRPr="005765F0">
        <w:t xml:space="preserve">s </w:t>
      </w:r>
      <w:r w:rsidRPr="005765F0">
        <w:t>Cairncross</w:t>
      </w:r>
      <w:r>
        <w:t>’</w:t>
      </w:r>
      <w:r w:rsidRPr="005765F0">
        <w:t>s</w:t>
      </w:r>
      <w:r w:rsidRPr="005765F0">
        <w:t xml:space="preserve"> review recommended</w:t>
      </w:r>
      <w:r>
        <w:t xml:space="preserve"> that we </w:t>
      </w:r>
      <w:r w:rsidRPr="005765F0">
        <w:t>support the public news sector</w:t>
      </w:r>
      <w:r>
        <w:t xml:space="preserve"> to innovate</w:t>
      </w:r>
      <w:r w:rsidRPr="005765F0">
        <w:t>.</w:t>
      </w:r>
    </w:p>
    <w:p w:rsidR="004B0457" w:rsidP="00047DEB">
      <w:pPr>
        <w:pStyle w:val="Answer"/>
        <w:spacing w:before="120" w:after="120"/>
        <w:ind w:left="851"/>
        <w:jc w:val="left"/>
      </w:pPr>
      <w:r>
        <w:t>O</w:t>
      </w:r>
      <w:r w:rsidRPr="005765F0">
        <w:t xml:space="preserve">ur perspective on the future of </w:t>
      </w:r>
      <w:r>
        <w:t xml:space="preserve">news is that </w:t>
      </w:r>
      <w:r w:rsidRPr="005765F0">
        <w:t xml:space="preserve">we </w:t>
      </w:r>
      <w:r>
        <w:t xml:space="preserve">took on the pilot at a stage when </w:t>
      </w:r>
      <w:r w:rsidRPr="005765F0">
        <w:t xml:space="preserve">there </w:t>
      </w:r>
      <w:r>
        <w:t>wa</w:t>
      </w:r>
      <w:r w:rsidRPr="005765F0">
        <w:t>s already a crisis in journalism</w:t>
      </w:r>
      <w:r>
        <w:t xml:space="preserve">, and </w:t>
      </w:r>
      <w:r w:rsidRPr="005765F0">
        <w:t xml:space="preserve">I think it is fair to say </w:t>
      </w:r>
      <w:r w:rsidR="00765F05">
        <w:t xml:space="preserve">that </w:t>
      </w:r>
      <w:r w:rsidRPr="005765F0">
        <w:t>it is heading more toward</w:t>
      </w:r>
      <w:r>
        <w:t>s</w:t>
      </w:r>
      <w:r w:rsidRPr="005765F0">
        <w:t xml:space="preserve"> a cataclysm</w:t>
      </w:r>
      <w:r>
        <w:t xml:space="preserve">. However, </w:t>
      </w:r>
      <w:r w:rsidRPr="005765F0">
        <w:t>we are very hopeful</w:t>
      </w:r>
      <w:r w:rsidR="00765F05">
        <w:t xml:space="preserve">. We </w:t>
      </w:r>
      <w:r w:rsidRPr="005765F0">
        <w:t>have seen from the pilot</w:t>
      </w:r>
      <w:r>
        <w:t xml:space="preserve"> that there is a need for Governments to think about a bailout for the sector </w:t>
      </w:r>
      <w:r w:rsidRPr="005765F0">
        <w:t>in line with other key workers</w:t>
      </w:r>
      <w:r w:rsidR="00765F05">
        <w:t>,</w:t>
      </w:r>
      <w:r>
        <w:t xml:space="preserve"> and </w:t>
      </w:r>
      <w:r w:rsidRPr="005765F0">
        <w:t xml:space="preserve">from an innovation perspective a much bigger fund </w:t>
      </w:r>
      <w:r>
        <w:t xml:space="preserve">is required </w:t>
      </w:r>
      <w:r w:rsidRPr="005765F0">
        <w:t xml:space="preserve">to enable </w:t>
      </w:r>
      <w:r>
        <w:t>the sector</w:t>
      </w:r>
      <w:r w:rsidRPr="005765F0">
        <w:t xml:space="preserve"> more broadly to innovate and future proof</w:t>
      </w:r>
      <w:r>
        <w:t>. A</w:t>
      </w:r>
      <w:r w:rsidRPr="005765F0">
        <w:t xml:space="preserve">s we have seen with </w:t>
      </w:r>
      <w:r w:rsidRPr="005765F0">
        <w:t>Covid</w:t>
      </w:r>
      <w:r w:rsidRPr="005765F0">
        <w:t xml:space="preserve">, it has struggled with </w:t>
      </w:r>
      <w:r>
        <w:t>the lack of</w:t>
      </w:r>
      <w:r w:rsidRPr="005765F0">
        <w:t xml:space="preserve"> revenue and being dropped out of the market</w:t>
      </w:r>
      <w:r>
        <w:t>. Lots of news</w:t>
      </w:r>
      <w:r w:rsidRPr="005765F0">
        <w:t xml:space="preserve"> organisations</w:t>
      </w:r>
      <w:r>
        <w:t xml:space="preserve"> have struggled</w:t>
      </w:r>
      <w:r w:rsidRPr="005765F0">
        <w:t xml:space="preserve">, particularly local and </w:t>
      </w:r>
      <w:r>
        <w:t>regional</w:t>
      </w:r>
      <w:r w:rsidRPr="005765F0">
        <w:t xml:space="preserve"> news, and now is the time to support them and the communities they service. It is an incredibly important part of our function</w:t>
      </w:r>
      <w:r>
        <w:t xml:space="preserve"> in democracy</w:t>
      </w:r>
      <w:r w:rsidRPr="005765F0">
        <w:t xml:space="preserve"> to hold those in power to account.</w:t>
      </w:r>
    </w:p>
    <w:p w:rsidR="004B0457" w:rsidP="00047DEB">
      <w:pPr>
        <w:pStyle w:val="Remark"/>
        <w:spacing w:before="120" w:after="120"/>
        <w:ind w:left="851"/>
        <w:jc w:val="left"/>
      </w:pPr>
      <w:r>
        <w:rPr>
          <w:b/>
        </w:rPr>
        <w:t>The Chair:</w:t>
      </w:r>
      <w:r>
        <w:t xml:space="preserve"> </w:t>
      </w:r>
      <w:r w:rsidRPr="005765F0">
        <w:t>Thank you both very much.</w:t>
      </w:r>
      <w:r>
        <w:t xml:space="preserve"> </w:t>
      </w:r>
      <w:r w:rsidRPr="005765F0">
        <w:t xml:space="preserve">You have introduced some interesting </w:t>
      </w:r>
      <w:r>
        <w:t>themes there</w:t>
      </w:r>
      <w:r w:rsidRPr="005765F0">
        <w:t xml:space="preserve">, particularly </w:t>
      </w:r>
      <w:r w:rsidR="00887D1F">
        <w:t>about</w:t>
      </w:r>
      <w:r w:rsidRPr="005765F0">
        <w:t xml:space="preserve"> the e</w:t>
      </w:r>
      <w:r>
        <w:t>c</w:t>
      </w:r>
      <w:r w:rsidRPr="005765F0">
        <w:t>on</w:t>
      </w:r>
      <w:r>
        <w:t>om</w:t>
      </w:r>
      <w:r w:rsidRPr="005765F0">
        <w:t xml:space="preserve">ics of journalism </w:t>
      </w:r>
      <w:r w:rsidRPr="005765F0">
        <w:t xml:space="preserve">and </w:t>
      </w:r>
      <w:r>
        <w:t xml:space="preserve">publishing, and </w:t>
      </w:r>
      <w:r w:rsidRPr="005765F0">
        <w:t xml:space="preserve">innovation, which </w:t>
      </w:r>
      <w:r>
        <w:t>is</w:t>
      </w:r>
      <w:r w:rsidRPr="005765F0">
        <w:t xml:space="preserve"> at the heart of our inquiry.</w:t>
      </w:r>
      <w:r>
        <w:t xml:space="preserve"> </w:t>
      </w:r>
      <w:r w:rsidRPr="005765F0">
        <w:t>We will explore some of those issues now.</w:t>
      </w:r>
      <w:r>
        <w:t xml:space="preserve"> </w:t>
      </w:r>
      <w:r w:rsidRPr="005765F0">
        <w:t>The next question will come from Baroness Meyer</w:t>
      </w:r>
      <w:r w:rsidR="008405D6">
        <w:t>,</w:t>
      </w:r>
      <w:r w:rsidRPr="005765F0">
        <w:t xml:space="preserve"> </w:t>
      </w:r>
      <w:r w:rsidR="008405D6">
        <w:t>after which I will invite</w:t>
      </w:r>
      <w:r w:rsidRPr="005765F0">
        <w:t xml:space="preserve"> Lord McInnes to ask some questions.</w:t>
      </w:r>
      <w:r>
        <w:t xml:space="preserve"> </w:t>
      </w:r>
    </w:p>
    <w:p w:rsidR="004B0457" w:rsidP="00047DEB">
      <w:pPr>
        <w:pStyle w:val="Question"/>
        <w:spacing w:before="240"/>
        <w:ind w:left="851" w:hanging="851"/>
        <w:jc w:val="left"/>
      </w:pPr>
      <w:r w:rsidRPr="001A642B">
        <w:rPr>
          <w:b/>
        </w:rPr>
        <w:t>Baroness Meyer:</w:t>
      </w:r>
      <w:r>
        <w:t xml:space="preserve"> </w:t>
      </w:r>
      <w:r w:rsidR="0030224B">
        <w:t>This</w:t>
      </w:r>
      <w:r w:rsidRPr="005765F0">
        <w:t xml:space="preserve"> is a question for Adam.</w:t>
      </w:r>
      <w:r>
        <w:t xml:space="preserve"> H</w:t>
      </w:r>
      <w:r w:rsidRPr="005765F0">
        <w:t>ow does the state of innovation in journalism in the UK compare with that of European countries?</w:t>
      </w:r>
      <w:r>
        <w:t xml:space="preserve"> </w:t>
      </w:r>
      <w:r w:rsidRPr="005765F0">
        <w:t>Are there any lessons that we can learn from other European countries, in your opinion?</w:t>
      </w:r>
    </w:p>
    <w:p w:rsidR="004B0457" w:rsidP="00047DEB">
      <w:pPr>
        <w:pStyle w:val="Answer"/>
        <w:spacing w:before="120" w:after="120"/>
        <w:ind w:left="851"/>
        <w:jc w:val="left"/>
      </w:pPr>
      <w:r w:rsidRPr="001A642B">
        <w:rPr>
          <w:b/>
          <w:i/>
        </w:rPr>
        <w:t>Adam Thomas:</w:t>
      </w:r>
      <w:r>
        <w:t xml:space="preserve"> </w:t>
      </w:r>
      <w:r w:rsidRPr="005765F0">
        <w:t>That is a great question.</w:t>
      </w:r>
      <w:r>
        <w:t xml:space="preserve"> </w:t>
      </w:r>
      <w:r w:rsidRPr="005765F0">
        <w:t xml:space="preserve">It is a challenge to answer this </w:t>
      </w:r>
      <w:r>
        <w:t xml:space="preserve">when we </w:t>
      </w:r>
      <w:r w:rsidRPr="005765F0">
        <w:t xml:space="preserve">represent </w:t>
      </w:r>
      <w:r>
        <w:t>the whole of Europe</w:t>
      </w:r>
      <w:r w:rsidRPr="005765F0">
        <w:t>. Of course</w:t>
      </w:r>
      <w:r>
        <w:t>,</w:t>
      </w:r>
      <w:r w:rsidRPr="005765F0">
        <w:t xml:space="preserve"> </w:t>
      </w:r>
      <w:r>
        <w:t xml:space="preserve">if </w:t>
      </w:r>
      <w:r w:rsidRPr="005765F0">
        <w:t>we look at 50 countries</w:t>
      </w:r>
      <w:r>
        <w:t xml:space="preserve">, there are </w:t>
      </w:r>
      <w:r w:rsidRPr="005765F0">
        <w:t xml:space="preserve">vastly different media markets and </w:t>
      </w:r>
      <w:r>
        <w:t xml:space="preserve">innovation </w:t>
      </w:r>
      <w:r w:rsidRPr="005765F0">
        <w:t xml:space="preserve">ecosystems, but if we look at </w:t>
      </w:r>
      <w:r>
        <w:t xml:space="preserve">the </w:t>
      </w:r>
      <w:r w:rsidRPr="005765F0">
        <w:t>really exciting</w:t>
      </w:r>
      <w:r>
        <w:t xml:space="preserve"> things happening</w:t>
      </w:r>
      <w:r w:rsidRPr="005765F0">
        <w:t xml:space="preserve"> across Europe first, we can compare that to what is happening in the UK</w:t>
      </w:r>
      <w:r>
        <w:t>,</w:t>
      </w:r>
      <w:r w:rsidRPr="005765F0">
        <w:t xml:space="preserve"> and </w:t>
      </w:r>
      <w:r>
        <w:t xml:space="preserve">we may </w:t>
      </w:r>
      <w:r w:rsidRPr="005765F0">
        <w:t>get an idea of where the UK sits on this level.</w:t>
      </w:r>
      <w:r>
        <w:t xml:space="preserve"> </w:t>
      </w:r>
      <w:r w:rsidRPr="005765F0">
        <w:t>I share Anna</w:t>
      </w:r>
      <w:r>
        <w:t>’</w:t>
      </w:r>
      <w:r w:rsidRPr="005765F0">
        <w:t xml:space="preserve">s </w:t>
      </w:r>
      <w:r>
        <w:t xml:space="preserve">point of </w:t>
      </w:r>
      <w:r w:rsidRPr="005765F0">
        <w:t xml:space="preserve">view about innovation </w:t>
      </w:r>
      <w:r>
        <w:t>that</w:t>
      </w:r>
      <w:r w:rsidRPr="005765F0">
        <w:t xml:space="preserve"> we</w:t>
      </w:r>
      <w:r>
        <w:t xml:space="preserve"> are</w:t>
      </w:r>
      <w:r w:rsidRPr="005765F0">
        <w:t xml:space="preserve"> at </w:t>
      </w:r>
      <w:r>
        <w:t xml:space="preserve">an </w:t>
      </w:r>
      <w:r w:rsidRPr="005765F0">
        <w:t>extinction</w:t>
      </w:r>
      <w:r>
        <w:t>-</w:t>
      </w:r>
      <w:r w:rsidRPr="005765F0">
        <w:t>level event</w:t>
      </w:r>
      <w:r>
        <w:t xml:space="preserve"> for many </w:t>
      </w:r>
      <w:r w:rsidRPr="005765F0">
        <w:t>news organisations in the UK and across Europe.</w:t>
      </w:r>
      <w:r>
        <w:t xml:space="preserve"> </w:t>
      </w:r>
    </w:p>
    <w:p w:rsidR="00113F75" w:rsidP="00047DEB">
      <w:pPr>
        <w:pStyle w:val="Answer"/>
        <w:spacing w:before="120" w:after="120"/>
        <w:ind w:left="851"/>
        <w:jc w:val="left"/>
      </w:pPr>
      <w:r>
        <w:t>However, t</w:t>
      </w:r>
      <w:r w:rsidRPr="005765F0">
        <w:t>here are some green shoots and some reasons for hope.</w:t>
      </w:r>
      <w:r>
        <w:t xml:space="preserve"> </w:t>
      </w:r>
      <w:r w:rsidRPr="005765F0">
        <w:t xml:space="preserve">We are seeing </w:t>
      </w:r>
      <w:r>
        <w:t xml:space="preserve">a new </w:t>
      </w:r>
      <w:r w:rsidRPr="005765F0">
        <w:t>wa</w:t>
      </w:r>
      <w:r>
        <w:t xml:space="preserve">ve of </w:t>
      </w:r>
      <w:r w:rsidR="00334449">
        <w:t xml:space="preserve">journalism </w:t>
      </w:r>
      <w:r w:rsidRPr="005765F0">
        <w:t>outfits</w:t>
      </w:r>
      <w:r>
        <w:t>—</w:t>
      </w:r>
      <w:r>
        <w:t>o</w:t>
      </w:r>
      <w:r w:rsidRPr="005765F0">
        <w:t>rganisations</w:t>
      </w:r>
      <w:r w:rsidR="00F03B74">
        <w:t xml:space="preserve"> like</w:t>
      </w:r>
      <w:r>
        <w:t xml:space="preserve"> </w:t>
      </w:r>
      <w:r w:rsidRPr="004017E2">
        <w:t>Decât</w:t>
      </w:r>
      <w:r w:rsidRPr="004017E2">
        <w:t xml:space="preserve"> o </w:t>
      </w:r>
      <w:r w:rsidRPr="004017E2">
        <w:t>Revistã</w:t>
      </w:r>
      <w:r w:rsidRPr="004017E2">
        <w:t xml:space="preserve"> </w:t>
      </w:r>
      <w:r w:rsidRPr="005765F0">
        <w:t xml:space="preserve">in Romania and </w:t>
      </w:r>
      <w:r w:rsidR="00334449">
        <w:t>Zetland</w:t>
      </w:r>
      <w:r>
        <w:t xml:space="preserve"> in </w:t>
      </w:r>
      <w:r w:rsidRPr="005765F0">
        <w:t>Denmark</w:t>
      </w:r>
      <w:r w:rsidR="00334449">
        <w:t>—</w:t>
      </w:r>
      <w:r>
        <w:t xml:space="preserve">which </w:t>
      </w:r>
      <w:r w:rsidRPr="005765F0">
        <w:t xml:space="preserve">are putting community engagement at the heart of their editorial </w:t>
      </w:r>
      <w:r>
        <w:t xml:space="preserve">revenue. </w:t>
      </w:r>
    </w:p>
    <w:p w:rsidR="009E2BFA" w:rsidP="00047DEB">
      <w:pPr>
        <w:pStyle w:val="Answer"/>
        <w:spacing w:before="120" w:after="120"/>
        <w:ind w:left="851"/>
        <w:jc w:val="left"/>
      </w:pPr>
      <w:r>
        <w:t>We are seeing a</w:t>
      </w:r>
      <w:r w:rsidRPr="005765F0">
        <w:t xml:space="preserve"> professionalisation of </w:t>
      </w:r>
      <w:r>
        <w:t xml:space="preserve">fact-checking with </w:t>
      </w:r>
      <w:r w:rsidRPr="005765F0">
        <w:t xml:space="preserve">organisations </w:t>
      </w:r>
      <w:r w:rsidR="00F03B74">
        <w:t>like</w:t>
      </w:r>
      <w:r w:rsidRPr="005765F0">
        <w:t xml:space="preserve"> </w:t>
      </w:r>
      <w:r>
        <w:t>Maldita</w:t>
      </w:r>
      <w:r>
        <w:t xml:space="preserve"> </w:t>
      </w:r>
      <w:r w:rsidRPr="005765F0">
        <w:t>in Spain.</w:t>
      </w:r>
      <w:r>
        <w:t xml:space="preserve"> We are </w:t>
      </w:r>
      <w:r>
        <w:t>d</w:t>
      </w:r>
      <w:r w:rsidRPr="005765F0">
        <w:t xml:space="preserve">efinitely </w:t>
      </w:r>
      <w:r>
        <w:t>entering</w:t>
      </w:r>
      <w:r w:rsidRPr="005765F0">
        <w:t xml:space="preserve"> a new era for public</w:t>
      </w:r>
      <w:r>
        <w:t>-facing</w:t>
      </w:r>
      <w:r w:rsidRPr="005765F0">
        <w:t xml:space="preserve"> data journalism</w:t>
      </w:r>
      <w:r>
        <w:t>—</w:t>
      </w:r>
      <w:r w:rsidRPr="005765F0">
        <w:t>think of the co</w:t>
      </w:r>
      <w:r>
        <w:t>-</w:t>
      </w:r>
      <w:r w:rsidRPr="005765F0">
        <w:t xml:space="preserve">ordination of groups </w:t>
      </w:r>
      <w:r>
        <w:t>like</w:t>
      </w:r>
      <w:r w:rsidRPr="005765F0">
        <w:t xml:space="preserve"> </w:t>
      </w:r>
      <w:r>
        <w:t>OCCRP</w:t>
      </w:r>
      <w:r w:rsidRPr="005765F0">
        <w:t xml:space="preserve"> in central and eastern Europe.</w:t>
      </w:r>
      <w:r>
        <w:t xml:space="preserve"> </w:t>
      </w:r>
      <w:r w:rsidRPr="005765F0">
        <w:t xml:space="preserve">We are </w:t>
      </w:r>
      <w:r>
        <w:t>also hitting a zenith of</w:t>
      </w:r>
      <w:r w:rsidRPr="005765F0">
        <w:t xml:space="preserve"> investigative journalism internationally</w:t>
      </w:r>
      <w:r>
        <w:t>, nationally and locally</w:t>
      </w:r>
      <w:r>
        <w:t>—</w:t>
      </w:r>
      <w:r w:rsidRPr="005765F0">
        <w:t xml:space="preserve">look at </w:t>
      </w:r>
      <w:r>
        <w:t>Correctiv</w:t>
      </w:r>
      <w:r>
        <w:t xml:space="preserve"> </w:t>
      </w:r>
      <w:r w:rsidRPr="005765F0">
        <w:t>in G</w:t>
      </w:r>
      <w:r>
        <w:t>e</w:t>
      </w:r>
      <w:r w:rsidRPr="005765F0">
        <w:t>rmany or Disclose in France.</w:t>
      </w:r>
      <w:r>
        <w:t xml:space="preserve"> </w:t>
      </w:r>
    </w:p>
    <w:p w:rsidR="004B0457" w:rsidP="00047DEB">
      <w:pPr>
        <w:pStyle w:val="Answer"/>
        <w:spacing w:before="120" w:after="120"/>
        <w:ind w:left="851"/>
        <w:jc w:val="left"/>
      </w:pPr>
      <w:r w:rsidRPr="005765F0">
        <w:t xml:space="preserve">Membership and subscription models, solutions journalism, artificial intelligence technologies and other technologies </w:t>
      </w:r>
      <w:r>
        <w:t>to support news</w:t>
      </w:r>
      <w:r w:rsidRPr="005765F0">
        <w:t xml:space="preserve"> distribution and revenue are now emerging in </w:t>
      </w:r>
      <w:r w:rsidR="00C835CC">
        <w:t>a</w:t>
      </w:r>
      <w:r w:rsidRPr="005765F0">
        <w:t xml:space="preserve"> way they </w:t>
      </w:r>
      <w:r>
        <w:t>hav</w:t>
      </w:r>
      <w:r w:rsidRPr="005765F0">
        <w:t>e not in the past five years</w:t>
      </w:r>
      <w:r>
        <w:t>. T</w:t>
      </w:r>
      <w:r w:rsidRPr="005765F0">
        <w:t xml:space="preserve">he UK </w:t>
      </w:r>
      <w:r>
        <w:t xml:space="preserve">is </w:t>
      </w:r>
      <w:r w:rsidRPr="005765F0">
        <w:t xml:space="preserve">doing </w:t>
      </w:r>
      <w:r w:rsidRPr="005765F0">
        <w:t>pretty well</w:t>
      </w:r>
      <w:r w:rsidRPr="005765F0">
        <w:t xml:space="preserve"> in this regard.</w:t>
      </w:r>
      <w:r>
        <w:t xml:space="preserve"> </w:t>
      </w:r>
      <w:r w:rsidRPr="005765F0">
        <w:t>There are notable examples of all those types of things in the UK.</w:t>
      </w:r>
      <w:r>
        <w:t xml:space="preserve"> </w:t>
      </w:r>
      <w:r w:rsidRPr="005765F0">
        <w:t xml:space="preserve">The UK has a good solid platform of media infrastructure, </w:t>
      </w:r>
      <w:r>
        <w:t xml:space="preserve">solid well-known </w:t>
      </w:r>
      <w:r w:rsidRPr="005765F0">
        <w:t xml:space="preserve">regulation and </w:t>
      </w:r>
      <w:r>
        <w:t xml:space="preserve">good </w:t>
      </w:r>
      <w:r w:rsidRPr="005765F0">
        <w:t>funding compared to a lot of the rest of Europe</w:t>
      </w:r>
      <w:r>
        <w:t>,</w:t>
      </w:r>
      <w:r w:rsidRPr="005765F0">
        <w:t xml:space="preserve"> </w:t>
      </w:r>
      <w:r w:rsidR="00C835CC">
        <w:t xml:space="preserve">which </w:t>
      </w:r>
      <w:r>
        <w:t xml:space="preserve">puts it </w:t>
      </w:r>
      <w:r w:rsidRPr="005765F0">
        <w:t xml:space="preserve">in a </w:t>
      </w:r>
      <w:r w:rsidRPr="005765F0">
        <w:t>really strong</w:t>
      </w:r>
      <w:r w:rsidRPr="005765F0">
        <w:t xml:space="preserve"> position.</w:t>
      </w:r>
      <w:r>
        <w:t xml:space="preserve"> </w:t>
      </w:r>
    </w:p>
    <w:p w:rsidR="002838C7" w:rsidP="00047DEB">
      <w:pPr>
        <w:pStyle w:val="Answer"/>
        <w:spacing w:before="120" w:after="120"/>
        <w:ind w:left="851"/>
        <w:jc w:val="left"/>
      </w:pPr>
      <w:r w:rsidRPr="005765F0">
        <w:t>In Europe</w:t>
      </w:r>
      <w:r w:rsidR="00AB0EB9">
        <w:t>,</w:t>
      </w:r>
      <w:r w:rsidRPr="005765F0">
        <w:t xml:space="preserve"> we have seen a stronger movement towards membership models.</w:t>
      </w:r>
      <w:r>
        <w:t xml:space="preserve"> </w:t>
      </w:r>
      <w:r w:rsidRPr="005765F0">
        <w:t xml:space="preserve">We see some better products </w:t>
      </w:r>
      <w:r w:rsidR="00AB0EB9">
        <w:t>that</w:t>
      </w:r>
      <w:r>
        <w:t xml:space="preserve"> a</w:t>
      </w:r>
      <w:r w:rsidRPr="005765F0">
        <w:t>re suited to engag</w:t>
      </w:r>
      <w:r>
        <w:t>ing</w:t>
      </w:r>
      <w:r w:rsidRPr="005765F0">
        <w:t xml:space="preserve"> more targeted demographics</w:t>
      </w:r>
      <w:r>
        <w:t>,</w:t>
      </w:r>
      <w:r w:rsidRPr="005765F0">
        <w:t xml:space="preserve"> especially young people, women and the minority communit</w:t>
      </w:r>
      <w:r>
        <w:t>ies</w:t>
      </w:r>
      <w:r w:rsidRPr="005765F0">
        <w:t>.</w:t>
      </w:r>
      <w:r>
        <w:t xml:space="preserve"> I</w:t>
      </w:r>
      <w:r w:rsidRPr="005765F0">
        <w:t xml:space="preserve"> would like to see more of that in the UK and more support for that.</w:t>
      </w:r>
      <w:r>
        <w:t xml:space="preserve"> </w:t>
      </w:r>
    </w:p>
    <w:p w:rsidR="00E820EE" w:rsidP="00047DEB">
      <w:pPr>
        <w:pStyle w:val="Answer"/>
        <w:spacing w:before="120" w:after="120"/>
        <w:ind w:left="851"/>
        <w:jc w:val="left"/>
      </w:pPr>
      <w:r w:rsidRPr="005765F0">
        <w:t>Co</w:t>
      </w:r>
      <w:r>
        <w:t>-</w:t>
      </w:r>
      <w:r w:rsidRPr="005765F0">
        <w:t>operation is another part of what Europe does particularly well</w:t>
      </w:r>
      <w:r>
        <w:t xml:space="preserve"> </w:t>
      </w:r>
      <w:r w:rsidR="00FF51D2">
        <w:t>here</w:t>
      </w:r>
      <w:r>
        <w:t>. It is</w:t>
      </w:r>
      <w:r w:rsidRPr="005765F0">
        <w:t xml:space="preserve"> co</w:t>
      </w:r>
      <w:r>
        <w:t>-</w:t>
      </w:r>
      <w:r w:rsidRPr="005765F0">
        <w:t>operating to collaborate across borders</w:t>
      </w:r>
      <w:r>
        <w:t>,</w:t>
      </w:r>
      <w:r w:rsidRPr="005765F0">
        <w:t xml:space="preserve"> not </w:t>
      </w:r>
      <w:r>
        <w:t>just</w:t>
      </w:r>
      <w:r w:rsidRPr="005765F0">
        <w:t xml:space="preserve"> on reporting but on innovation efforts.</w:t>
      </w:r>
      <w:r>
        <w:t xml:space="preserve"> </w:t>
      </w:r>
      <w:r w:rsidRPr="005765F0">
        <w:t>The UK is strong on local journalism</w:t>
      </w:r>
      <w:r>
        <w:t>,</w:t>
      </w:r>
      <w:r w:rsidRPr="005765F0">
        <w:t xml:space="preserve"> I believe</w:t>
      </w:r>
      <w:r>
        <w:t xml:space="preserve">, </w:t>
      </w:r>
      <w:r w:rsidRPr="005765F0">
        <w:t xml:space="preserve">and </w:t>
      </w:r>
      <w:r>
        <w:t xml:space="preserve">has </w:t>
      </w:r>
      <w:r w:rsidRPr="005765F0">
        <w:t xml:space="preserve">a strong tradition of hyperlocal journalism </w:t>
      </w:r>
      <w:r>
        <w:t xml:space="preserve">especially, </w:t>
      </w:r>
      <w:r w:rsidRPr="005765F0">
        <w:t>and more support should be given to that.</w:t>
      </w:r>
      <w:r>
        <w:t xml:space="preserve"> It</w:t>
      </w:r>
      <w:r w:rsidRPr="005765F0">
        <w:t xml:space="preserve"> also has a very strong background</w:t>
      </w:r>
      <w:r>
        <w:t xml:space="preserve"> in w</w:t>
      </w:r>
      <w:r w:rsidRPr="005765F0">
        <w:t>orking with data</w:t>
      </w:r>
      <w:r>
        <w:t xml:space="preserve"> and has organisations </w:t>
      </w:r>
      <w:r>
        <w:t xml:space="preserve">like </w:t>
      </w:r>
      <w:r>
        <w:t xml:space="preserve">the </w:t>
      </w:r>
      <w:r w:rsidRPr="004017E2">
        <w:rPr>
          <w:i/>
          <w:iCs/>
        </w:rPr>
        <w:t>Financial Times</w:t>
      </w:r>
      <w:r w:rsidRPr="005765F0">
        <w:t>, A</w:t>
      </w:r>
      <w:r>
        <w:t>ssociated Press</w:t>
      </w:r>
      <w:r w:rsidRPr="005765F0">
        <w:t xml:space="preserve"> and Reuters</w:t>
      </w:r>
      <w:r>
        <w:t>,</w:t>
      </w:r>
      <w:r w:rsidRPr="005765F0">
        <w:t xml:space="preserve"> which </w:t>
      </w:r>
      <w:r>
        <w:t xml:space="preserve">also </w:t>
      </w:r>
      <w:r w:rsidRPr="005765F0">
        <w:t xml:space="preserve">help in that regard. </w:t>
      </w:r>
    </w:p>
    <w:p w:rsidR="004B0457" w:rsidP="00047DEB">
      <w:pPr>
        <w:pStyle w:val="Answer"/>
        <w:spacing w:before="120" w:after="120"/>
        <w:ind w:left="851"/>
        <w:jc w:val="left"/>
      </w:pPr>
      <w:r w:rsidRPr="005765F0">
        <w:t>There is a lot to get excited about with the future of media and much of that is happening in the UK</w:t>
      </w:r>
      <w:r>
        <w:t>,</w:t>
      </w:r>
      <w:r w:rsidRPr="005765F0">
        <w:t xml:space="preserve"> but I would urge more co</w:t>
      </w:r>
      <w:r>
        <w:t>-</w:t>
      </w:r>
      <w:r w:rsidRPr="005765F0">
        <w:t>operation with the rest of Europe.</w:t>
      </w:r>
    </w:p>
    <w:p w:rsidR="004B0457" w:rsidP="00047DEB">
      <w:pPr>
        <w:pStyle w:val="Remark"/>
        <w:spacing w:before="120" w:after="120"/>
        <w:ind w:left="851"/>
        <w:jc w:val="left"/>
      </w:pPr>
      <w:r w:rsidRPr="004017E2">
        <w:rPr>
          <w:b/>
        </w:rPr>
        <w:t>Baroness Meyer:</w:t>
      </w:r>
      <w:r>
        <w:t xml:space="preserve"> </w:t>
      </w:r>
      <w:r w:rsidRPr="005765F0">
        <w:t>Are there lessons you can learn when you look at the success of Buzz</w:t>
      </w:r>
      <w:r>
        <w:t>F</w:t>
      </w:r>
      <w:r w:rsidRPr="005765F0">
        <w:t xml:space="preserve">eed and </w:t>
      </w:r>
      <w:r>
        <w:t>POLITICO</w:t>
      </w:r>
      <w:r w:rsidRPr="005765F0">
        <w:t xml:space="preserve"> in the United States?</w:t>
      </w:r>
      <w:r>
        <w:t xml:space="preserve"> </w:t>
      </w:r>
    </w:p>
    <w:p w:rsidR="004B0457" w:rsidRPr="005765F0" w:rsidP="00047DEB">
      <w:pPr>
        <w:pStyle w:val="Answer"/>
        <w:spacing w:before="120" w:after="120"/>
        <w:ind w:left="851"/>
        <w:jc w:val="left"/>
      </w:pPr>
      <w:r w:rsidRPr="004017E2">
        <w:rPr>
          <w:b/>
          <w:i/>
        </w:rPr>
        <w:t>Adam Thomas:</w:t>
      </w:r>
      <w:r>
        <w:t xml:space="preserve"> </w:t>
      </w:r>
      <w:r w:rsidRPr="005765F0">
        <w:t>Buzz</w:t>
      </w:r>
      <w:r>
        <w:t>F</w:t>
      </w:r>
      <w:r w:rsidRPr="005765F0">
        <w:t>eed</w:t>
      </w:r>
      <w:r w:rsidR="00277186">
        <w:t>’s</w:t>
      </w:r>
      <w:r w:rsidRPr="005765F0">
        <w:t xml:space="preserve"> and P</w:t>
      </w:r>
      <w:r>
        <w:t>OLITICO’</w:t>
      </w:r>
      <w:r w:rsidRPr="005765F0">
        <w:t xml:space="preserve">s success have relied </w:t>
      </w:r>
      <w:r>
        <w:t xml:space="preserve">primarily </w:t>
      </w:r>
      <w:r w:rsidRPr="005765F0">
        <w:t>on being digital first.</w:t>
      </w:r>
      <w:r>
        <w:t xml:space="preserve"> </w:t>
      </w:r>
      <w:r w:rsidRPr="005765F0">
        <w:t xml:space="preserve">It is </w:t>
      </w:r>
      <w:r>
        <w:t xml:space="preserve">about </w:t>
      </w:r>
      <w:r w:rsidRPr="005765F0">
        <w:t>entering into</w:t>
      </w:r>
      <w:r w:rsidRPr="005765F0">
        <w:t xml:space="preserve"> a digital environment</w:t>
      </w:r>
      <w:r w:rsidR="00493A80">
        <w:t>,</w:t>
      </w:r>
      <w:r w:rsidRPr="005765F0">
        <w:t xml:space="preserve"> understanding their audiences very well and having very targeted news products.</w:t>
      </w:r>
      <w:r>
        <w:t xml:space="preserve"> </w:t>
      </w:r>
      <w:r w:rsidRPr="005765F0">
        <w:t>Even those organisations are struggling.</w:t>
      </w:r>
      <w:r>
        <w:t xml:space="preserve"> In Germany, </w:t>
      </w:r>
      <w:r w:rsidRPr="005765F0">
        <w:t>Buzz</w:t>
      </w:r>
      <w:r>
        <w:t>F</w:t>
      </w:r>
      <w:r w:rsidRPr="005765F0">
        <w:t xml:space="preserve">eed is on the way to moving to </w:t>
      </w:r>
      <w:r w:rsidRPr="005765F0">
        <w:t>close down</w:t>
      </w:r>
      <w:r w:rsidRPr="005765F0">
        <w:t>.</w:t>
      </w:r>
      <w:r>
        <w:t xml:space="preserve"> </w:t>
      </w:r>
      <w:r w:rsidRPr="005765F0">
        <w:t>Even these new upstarts</w:t>
      </w:r>
      <w:r>
        <w:t xml:space="preserve"> </w:t>
      </w:r>
      <w:r w:rsidRPr="005765F0">
        <w:t xml:space="preserve">are not so new </w:t>
      </w:r>
      <w:r w:rsidRPr="005765F0">
        <w:t>any more</w:t>
      </w:r>
      <w:r>
        <w:t xml:space="preserve"> and </w:t>
      </w:r>
      <w:r w:rsidRPr="005765F0">
        <w:t>are struggling in this new environment, especially when they are reliant on advertising.</w:t>
      </w:r>
      <w:r>
        <w:t xml:space="preserve"> </w:t>
      </w:r>
      <w:r w:rsidRPr="005765F0">
        <w:t xml:space="preserve">The lessons we </w:t>
      </w:r>
      <w:r w:rsidR="00493A80">
        <w:t xml:space="preserve">are </w:t>
      </w:r>
      <w:r w:rsidRPr="005765F0">
        <w:t>learn</w:t>
      </w:r>
      <w:r w:rsidR="00493A80">
        <w:t>ing</w:t>
      </w:r>
      <w:r w:rsidRPr="005765F0">
        <w:t xml:space="preserve"> in Europe right now are a</w:t>
      </w:r>
      <w:r w:rsidR="00493A80">
        <w:t>bout</w:t>
      </w:r>
      <w:r w:rsidRPr="005765F0">
        <w:t xml:space="preserve"> diversification of revenue</w:t>
      </w:r>
      <w:r w:rsidR="00493A80">
        <w:t xml:space="preserve">, trying </w:t>
      </w:r>
      <w:r>
        <w:t>to</w:t>
      </w:r>
      <w:r w:rsidRPr="005765F0">
        <w:t xml:space="preserve"> not put all your eggs in one basket but to think about moving beyond advertising to membership and event</w:t>
      </w:r>
      <w:r>
        <w:t>s and other forms of revenue</w:t>
      </w:r>
      <w:r w:rsidRPr="005765F0">
        <w:t>.</w:t>
      </w:r>
      <w:r>
        <w:t xml:space="preserve"> </w:t>
      </w:r>
    </w:p>
    <w:p w:rsidR="004B0457" w:rsidRPr="005765F0" w:rsidP="00047DEB">
      <w:pPr>
        <w:pStyle w:val="Question"/>
        <w:spacing w:before="240"/>
        <w:ind w:left="851" w:hanging="851"/>
        <w:jc w:val="left"/>
      </w:pPr>
      <w:r>
        <w:rPr>
          <w:b/>
        </w:rPr>
        <w:t>Lord McInnes of Kilwinning</w:t>
      </w:r>
      <w:r w:rsidRPr="00B35A79">
        <w:rPr>
          <w:b/>
        </w:rPr>
        <w:t>:</w:t>
      </w:r>
      <w:r>
        <w:t xml:space="preserve"> </w:t>
      </w:r>
      <w:r w:rsidR="00493A80">
        <w:t xml:space="preserve">I want to ask </w:t>
      </w:r>
      <w:r w:rsidRPr="005765F0" w:rsidR="00493A80">
        <w:t>you first</w:t>
      </w:r>
      <w:r w:rsidR="00493A80">
        <w:t>,</w:t>
      </w:r>
      <w:r w:rsidRPr="005765F0" w:rsidR="00493A80">
        <w:t xml:space="preserve"> Anna</w:t>
      </w:r>
      <w:r w:rsidR="00493A80">
        <w:t>,</w:t>
      </w:r>
      <w:r w:rsidRPr="005765F0" w:rsidR="00493A80">
        <w:t xml:space="preserve"> and then Adam</w:t>
      </w:r>
      <w:r w:rsidR="00493A80">
        <w:t>, more about</w:t>
      </w:r>
      <w:r w:rsidRPr="005765F0">
        <w:t xml:space="preserve"> </w:t>
      </w:r>
      <w:r>
        <w:t>t</w:t>
      </w:r>
      <w:r w:rsidRPr="005765F0">
        <w:t>he sustainability of the business model long term</w:t>
      </w:r>
      <w:r w:rsidR="00493A80">
        <w:t>,</w:t>
      </w:r>
      <w:r w:rsidRPr="005765F0">
        <w:t xml:space="preserve"> what you think the main obstacle</w:t>
      </w:r>
      <w:r>
        <w:t xml:space="preserve">s are to </w:t>
      </w:r>
      <w:r w:rsidRPr="005765F0">
        <w:t>starting up journalistic enterprises at the moment in the UK</w:t>
      </w:r>
      <w:r w:rsidR="00493A80">
        <w:t>,</w:t>
      </w:r>
      <w:r w:rsidRPr="005765F0">
        <w:t xml:space="preserve"> and how your support and </w:t>
      </w:r>
      <w:r w:rsidRPr="005765F0">
        <w:t>seed</w:t>
      </w:r>
      <w:r>
        <w:t>corn</w:t>
      </w:r>
      <w:r w:rsidRPr="005765F0">
        <w:t xml:space="preserve"> funding can help with that</w:t>
      </w:r>
      <w:r w:rsidR="00493A80">
        <w:t>.</w:t>
      </w:r>
      <w:r>
        <w:t xml:space="preserve"> </w:t>
      </w:r>
    </w:p>
    <w:p w:rsidR="004B0457" w:rsidP="00047DEB">
      <w:pPr>
        <w:pStyle w:val="Answer"/>
        <w:spacing w:before="120" w:after="120"/>
        <w:ind w:left="851"/>
        <w:jc w:val="left"/>
      </w:pPr>
      <w:r w:rsidRPr="00B35A79">
        <w:rPr>
          <w:b/>
          <w:i/>
        </w:rPr>
        <w:t xml:space="preserve">Anna </w:t>
      </w:r>
      <w:r w:rsidRPr="00B35A79">
        <w:rPr>
          <w:b/>
          <w:i/>
        </w:rPr>
        <w:t>Hamilos</w:t>
      </w:r>
      <w:r w:rsidRPr="00B35A79">
        <w:rPr>
          <w:b/>
          <w:i/>
        </w:rPr>
        <w:t>:</w:t>
      </w:r>
      <w:r>
        <w:t xml:space="preserve"> </w:t>
      </w:r>
      <w:r w:rsidRPr="005765F0">
        <w:t xml:space="preserve">That is </w:t>
      </w:r>
      <w:r w:rsidRPr="005765F0">
        <w:t>a really important</w:t>
      </w:r>
      <w:r w:rsidRPr="005765F0">
        <w:t xml:space="preserve"> question.</w:t>
      </w:r>
      <w:r>
        <w:t xml:space="preserve"> </w:t>
      </w:r>
      <w:r w:rsidRPr="005765F0">
        <w:t>I think a lot of start</w:t>
      </w:r>
      <w:r>
        <w:t>-</w:t>
      </w:r>
      <w:r w:rsidRPr="005765F0">
        <w:t>ups</w:t>
      </w:r>
      <w:r>
        <w:t>,</w:t>
      </w:r>
      <w:r w:rsidRPr="005765F0">
        <w:t xml:space="preserve"> particularly in the UK</w:t>
      </w:r>
      <w:r>
        <w:t>,</w:t>
      </w:r>
      <w:r w:rsidRPr="005765F0">
        <w:t xml:space="preserve"> strugg</w:t>
      </w:r>
      <w:r>
        <w:t>le</w:t>
      </w:r>
      <w:r w:rsidRPr="005765F0">
        <w:t xml:space="preserve"> with funding initially</w:t>
      </w:r>
      <w:r>
        <w:t>, and that is equally true for c</w:t>
      </w:r>
      <w:r w:rsidRPr="005765F0">
        <w:t>ommercial start</w:t>
      </w:r>
      <w:r>
        <w:t>-</w:t>
      </w:r>
      <w:r w:rsidRPr="005765F0">
        <w:t>ups and social</w:t>
      </w:r>
      <w:r>
        <w:t xml:space="preserve">ly oriented </w:t>
      </w:r>
      <w:r w:rsidRPr="005765F0">
        <w:t>start</w:t>
      </w:r>
      <w:r>
        <w:t>-</w:t>
      </w:r>
      <w:r w:rsidRPr="005765F0">
        <w:t>ups.</w:t>
      </w:r>
      <w:r>
        <w:t xml:space="preserve"> </w:t>
      </w:r>
      <w:r w:rsidRPr="005765F0">
        <w:t xml:space="preserve">There is also a barrier in the UK </w:t>
      </w:r>
      <w:r>
        <w:t>regarding</w:t>
      </w:r>
      <w:r w:rsidRPr="005765F0">
        <w:t xml:space="preserve"> the charitable status of journalism and the ability to attract philanthropic investment</w:t>
      </w:r>
      <w:r>
        <w:t>,</w:t>
      </w:r>
      <w:r w:rsidRPr="005765F0">
        <w:t xml:space="preserve"> which has been </w:t>
      </w:r>
      <w:r>
        <w:t xml:space="preserve">an </w:t>
      </w:r>
      <w:r w:rsidRPr="005765F0">
        <w:t xml:space="preserve">ongoing </w:t>
      </w:r>
      <w:r>
        <w:t xml:space="preserve">conversation </w:t>
      </w:r>
      <w:r w:rsidRPr="005765F0">
        <w:t>and needs rapidly to be addressed.</w:t>
      </w:r>
      <w:r>
        <w:t xml:space="preserve"> </w:t>
      </w:r>
      <w:r w:rsidRPr="005765F0">
        <w:t xml:space="preserve">There </w:t>
      </w:r>
      <w:r>
        <w:t>are</w:t>
      </w:r>
      <w:r w:rsidRPr="005765F0">
        <w:t xml:space="preserve"> also </w:t>
      </w:r>
      <w:r>
        <w:t>issues from</w:t>
      </w:r>
      <w:r w:rsidRPr="005765F0">
        <w:t xml:space="preserve"> </w:t>
      </w:r>
      <w:r>
        <w:t xml:space="preserve">a </w:t>
      </w:r>
      <w:r w:rsidRPr="005765F0">
        <w:t>conversation with the University of Lancashire</w:t>
      </w:r>
      <w:r>
        <w:t>,</w:t>
      </w:r>
      <w:r w:rsidRPr="005765F0">
        <w:t xml:space="preserve"> which has a media lab</w:t>
      </w:r>
      <w:r>
        <w:t>,</w:t>
      </w:r>
      <w:r w:rsidRPr="005765F0">
        <w:t xml:space="preserve"> and fellow </w:t>
      </w:r>
      <w:r>
        <w:t xml:space="preserve">colleagues </w:t>
      </w:r>
      <w:r w:rsidRPr="005765F0">
        <w:t>at the E</w:t>
      </w:r>
      <w:r>
        <w:t>JC</w:t>
      </w:r>
      <w:r w:rsidRPr="005765F0">
        <w:t xml:space="preserve">, </w:t>
      </w:r>
      <w:r w:rsidR="00FF1534">
        <w:t>about</w:t>
      </w:r>
      <w:r w:rsidRPr="005765F0">
        <w:t xml:space="preserve"> skills and capacity in the market</w:t>
      </w:r>
      <w:r>
        <w:t>. A</w:t>
      </w:r>
      <w:r w:rsidRPr="005765F0">
        <w:t>s a sector</w:t>
      </w:r>
      <w:r>
        <w:t xml:space="preserve"> i</w:t>
      </w:r>
      <w:r w:rsidRPr="005765F0">
        <w:t>t has been w</w:t>
      </w:r>
      <w:r>
        <w:t>oefully</w:t>
      </w:r>
      <w:r w:rsidRPr="005765F0">
        <w:t xml:space="preserve"> underinvested</w:t>
      </w:r>
      <w:r w:rsidR="00CE63A7">
        <w:t xml:space="preserve"> in</w:t>
      </w:r>
      <w:r w:rsidRPr="005765F0">
        <w:t>.</w:t>
      </w:r>
      <w:r>
        <w:t xml:space="preserve"> </w:t>
      </w:r>
      <w:r w:rsidRPr="005765F0">
        <w:t>Innovation is often a tricky word within news.</w:t>
      </w:r>
      <w:r>
        <w:t xml:space="preserve"> For 40 years</w:t>
      </w:r>
      <w:r w:rsidR="00807BE1">
        <w:t xml:space="preserve">, the </w:t>
      </w:r>
      <w:r w:rsidRPr="005765F0">
        <w:t>sector has been very reliant on advertising revenue</w:t>
      </w:r>
      <w:r>
        <w:t>,</w:t>
      </w:r>
      <w:r w:rsidRPr="005765F0">
        <w:t xml:space="preserve"> and as an ecosystem it needs to be supported </w:t>
      </w:r>
      <w:r w:rsidR="000D59E7">
        <w:t>so that it can</w:t>
      </w:r>
      <w:r>
        <w:t xml:space="preserve"> </w:t>
      </w:r>
      <w:r w:rsidRPr="005765F0">
        <w:t>look to the future and address the issues</w:t>
      </w:r>
      <w:r w:rsidR="000D59E7">
        <w:t>,</w:t>
      </w:r>
      <w:r w:rsidRPr="005765F0">
        <w:t xml:space="preserve"> </w:t>
      </w:r>
      <w:r>
        <w:t xml:space="preserve">and the </w:t>
      </w:r>
      <w:r w:rsidRPr="005765F0">
        <w:t xml:space="preserve">innovation </w:t>
      </w:r>
      <w:r>
        <w:t>we have seen in the pilot showed</w:t>
      </w:r>
      <w:r w:rsidRPr="005765F0">
        <w:t xml:space="preserve"> the potential </w:t>
      </w:r>
      <w:r>
        <w:t>for</w:t>
      </w:r>
      <w:r w:rsidRPr="005765F0">
        <w:t xml:space="preserve"> sustainable model</w:t>
      </w:r>
      <w:r>
        <w:t>s</w:t>
      </w:r>
      <w:r w:rsidRPr="005765F0">
        <w:t>.</w:t>
      </w:r>
      <w:r>
        <w:t xml:space="preserve"> </w:t>
      </w:r>
    </w:p>
    <w:p w:rsidR="004B0457" w:rsidRPr="005765F0" w:rsidP="00047DEB">
      <w:pPr>
        <w:pStyle w:val="Answer"/>
        <w:spacing w:before="120" w:after="120"/>
        <w:ind w:left="851"/>
        <w:jc w:val="left"/>
      </w:pPr>
      <w:r w:rsidRPr="005765F0">
        <w:t xml:space="preserve">As Adam said, Bristol Cable, </w:t>
      </w:r>
      <w:r>
        <w:t>with its</w:t>
      </w:r>
      <w:r w:rsidRPr="005765F0">
        <w:t xml:space="preserve"> 2,000</w:t>
      </w:r>
      <w:r>
        <w:t>-</w:t>
      </w:r>
      <w:r w:rsidRPr="005765F0">
        <w:t>plus co</w:t>
      </w:r>
      <w:r>
        <w:t>-</w:t>
      </w:r>
      <w:r w:rsidRPr="005765F0">
        <w:t xml:space="preserve">operative, </w:t>
      </w:r>
      <w:r>
        <w:t xml:space="preserve">is very much </w:t>
      </w:r>
      <w:r w:rsidRPr="005765F0">
        <w:t xml:space="preserve">hyperlocal, very much invested in the value of news, which I think has been lost over </w:t>
      </w:r>
      <w:r>
        <w:t xml:space="preserve">the </w:t>
      </w:r>
      <w:r w:rsidRPr="005765F0">
        <w:t>years</w:t>
      </w:r>
      <w:r>
        <w:t>. P</w:t>
      </w:r>
      <w:r w:rsidRPr="005765F0">
        <w:t>eople</w:t>
      </w:r>
      <w:r>
        <w:t xml:space="preserve"> are </w:t>
      </w:r>
      <w:r>
        <w:t xml:space="preserve">actually </w:t>
      </w:r>
      <w:r w:rsidRPr="005765F0">
        <w:t>paying</w:t>
      </w:r>
      <w:r w:rsidRPr="005765F0">
        <w:t xml:space="preserve"> for news.</w:t>
      </w:r>
      <w:r>
        <w:t xml:space="preserve"> </w:t>
      </w:r>
      <w:r w:rsidRPr="005765F0">
        <w:t xml:space="preserve">We have seen </w:t>
      </w:r>
      <w:r>
        <w:t xml:space="preserve">an </w:t>
      </w:r>
      <w:r w:rsidRPr="005765F0">
        <w:t xml:space="preserve">amazing example with </w:t>
      </w:r>
      <w:r>
        <w:t>Axate</w:t>
      </w:r>
      <w:r>
        <w:t>,</w:t>
      </w:r>
      <w:r w:rsidRPr="005765F0">
        <w:t xml:space="preserve"> which creates a casual payment </w:t>
      </w:r>
      <w:r>
        <w:t>wal</w:t>
      </w:r>
      <w:r w:rsidRPr="005765F0">
        <w:t xml:space="preserve">let rather than having to have subscriptions to every single newspaper so </w:t>
      </w:r>
      <w:r w:rsidR="000D59E7">
        <w:t xml:space="preserve">that </w:t>
      </w:r>
      <w:r w:rsidRPr="005765F0">
        <w:t xml:space="preserve">people can dip in and out and make those choices. </w:t>
      </w:r>
      <w:r>
        <w:t>Glimpse P</w:t>
      </w:r>
      <w:r w:rsidRPr="005765F0">
        <w:t>rotocol</w:t>
      </w:r>
      <w:r>
        <w:t xml:space="preserve"> and the Manchester Meteor</w:t>
      </w:r>
      <w:r w:rsidRPr="005765F0">
        <w:t xml:space="preserve"> </w:t>
      </w:r>
      <w:r>
        <w:t xml:space="preserve">are very </w:t>
      </w:r>
      <w:r w:rsidRPr="005765F0">
        <w:t>hyperlocal</w:t>
      </w:r>
      <w:r>
        <w:t>,</w:t>
      </w:r>
      <w:r w:rsidRPr="005765F0">
        <w:t xml:space="preserve"> working </w:t>
      </w:r>
      <w:r>
        <w:t>in</w:t>
      </w:r>
      <w:r w:rsidRPr="005765F0">
        <w:t xml:space="preserve"> food banks </w:t>
      </w:r>
      <w:r>
        <w:t>on</w:t>
      </w:r>
      <w:r w:rsidRPr="005765F0">
        <w:t xml:space="preserve"> stories of homelessness</w:t>
      </w:r>
      <w:r>
        <w:t>,</w:t>
      </w:r>
      <w:r w:rsidRPr="005765F0">
        <w:t xml:space="preserve"> which </w:t>
      </w:r>
      <w:r>
        <w:t>does not</w:t>
      </w:r>
      <w:r w:rsidRPr="005765F0">
        <w:t xml:space="preserve"> get represented in mainstream media.</w:t>
      </w:r>
      <w:r>
        <w:t xml:space="preserve"> </w:t>
      </w:r>
      <w:r w:rsidRPr="005765F0">
        <w:t>There are opportunities</w:t>
      </w:r>
      <w:r w:rsidR="000D59E7">
        <w:t>,</w:t>
      </w:r>
      <w:r>
        <w:t xml:space="preserve"> but it</w:t>
      </w:r>
      <w:r w:rsidRPr="005765F0">
        <w:t xml:space="preserve"> </w:t>
      </w:r>
      <w:r w:rsidRPr="005765F0">
        <w:t>has to</w:t>
      </w:r>
      <w:r w:rsidRPr="005765F0">
        <w:t xml:space="preserve"> be much better invested</w:t>
      </w:r>
      <w:r>
        <w:t>.</w:t>
      </w:r>
      <w:r w:rsidRPr="005765F0">
        <w:t xml:space="preserve"> </w:t>
      </w:r>
      <w:r>
        <w:t>The £</w:t>
      </w:r>
      <w:r w:rsidRPr="005765F0">
        <w:t>2 million shows the potential</w:t>
      </w:r>
      <w:r>
        <w:t xml:space="preserve">, but </w:t>
      </w:r>
      <w:r w:rsidRPr="005765F0">
        <w:t xml:space="preserve">to show innovation </w:t>
      </w:r>
      <w:r>
        <w:t xml:space="preserve">and give a </w:t>
      </w:r>
      <w:r w:rsidRPr="005765F0">
        <w:t xml:space="preserve">platform </w:t>
      </w:r>
      <w:r>
        <w:t>you need to think of be</w:t>
      </w:r>
      <w:r w:rsidRPr="005765F0">
        <w:t xml:space="preserve">tween </w:t>
      </w:r>
      <w:r>
        <w:t>£</w:t>
      </w:r>
      <w:r w:rsidRPr="005765F0">
        <w:t xml:space="preserve">10 </w:t>
      </w:r>
      <w:r>
        <w:t xml:space="preserve">million </w:t>
      </w:r>
      <w:r w:rsidRPr="005765F0">
        <w:t xml:space="preserve">and </w:t>
      </w:r>
      <w:r>
        <w:t>£</w:t>
      </w:r>
      <w:r w:rsidRPr="005765F0">
        <w:t>100 million a year.</w:t>
      </w:r>
      <w:r>
        <w:t xml:space="preserve"> </w:t>
      </w:r>
    </w:p>
    <w:p w:rsidR="00C229EF" w:rsidP="00047DEB">
      <w:pPr>
        <w:pStyle w:val="Answer"/>
        <w:spacing w:before="120" w:after="120"/>
        <w:ind w:left="851"/>
        <w:jc w:val="left"/>
      </w:pPr>
      <w:r w:rsidRPr="00946AEE">
        <w:rPr>
          <w:b/>
          <w:i/>
        </w:rPr>
        <w:t>Adam Thomas:</w:t>
      </w:r>
      <w:r>
        <w:t xml:space="preserve"> </w:t>
      </w:r>
      <w:r w:rsidRPr="005765F0">
        <w:t>I</w:t>
      </w:r>
      <w:r>
        <w:t xml:space="preserve"> would echo that</w:t>
      </w:r>
      <w:r w:rsidR="000D59E7">
        <w:t>,</w:t>
      </w:r>
      <w:r>
        <w:t xml:space="preserve"> and</w:t>
      </w:r>
      <w:r w:rsidRPr="005765F0">
        <w:t xml:space="preserve"> we see this across Europe as well.</w:t>
      </w:r>
      <w:r>
        <w:t xml:space="preserve"> </w:t>
      </w:r>
      <w:r w:rsidRPr="005765F0">
        <w:t>Anna made some fantastic points there.</w:t>
      </w:r>
      <w:r>
        <w:t xml:space="preserve"> </w:t>
      </w:r>
      <w:r w:rsidRPr="005765F0">
        <w:t>Market failure is the biggest</w:t>
      </w:r>
      <w:r>
        <w:t xml:space="preserve"> </w:t>
      </w:r>
      <w:r w:rsidRPr="005765F0">
        <w:t>challenge right now</w:t>
      </w:r>
      <w:r>
        <w:t>. It is about</w:t>
      </w:r>
      <w:r w:rsidRPr="005765F0">
        <w:t xml:space="preserve"> finding enough people </w:t>
      </w:r>
      <w:r>
        <w:t>to pay for</w:t>
      </w:r>
      <w:r w:rsidRPr="005765F0">
        <w:t xml:space="preserve"> news and helping them on that journey.</w:t>
      </w:r>
      <w:r>
        <w:t xml:space="preserve"> Raising</w:t>
      </w:r>
      <w:r w:rsidRPr="005765F0">
        <w:t xml:space="preserve"> capital </w:t>
      </w:r>
      <w:r w:rsidR="000D59E7">
        <w:t xml:space="preserve">is </w:t>
      </w:r>
      <w:r>
        <w:t xml:space="preserve">therefore </w:t>
      </w:r>
      <w:r w:rsidRPr="005765F0">
        <w:t>a real challenge, especially because I do not think we can expect these news organisations to be scalable right now.</w:t>
      </w:r>
      <w:r>
        <w:t xml:space="preserve"> </w:t>
      </w:r>
      <w:r w:rsidRPr="005765F0">
        <w:t>Scalability often comes with advertising</w:t>
      </w:r>
      <w:r w:rsidR="002916B7">
        <w:t>,</w:t>
      </w:r>
      <w:r w:rsidRPr="005765F0">
        <w:t xml:space="preserve"> and we know that the advertising market is not there right now.</w:t>
      </w:r>
      <w:r>
        <w:t xml:space="preserve"> </w:t>
      </w:r>
      <w:r w:rsidRPr="005765F0">
        <w:t xml:space="preserve">How can we help these news organisations position themselves almost as impact investment vehicles and think about things </w:t>
      </w:r>
      <w:r w:rsidR="002916B7">
        <w:t>like</w:t>
      </w:r>
      <w:r w:rsidRPr="005765F0">
        <w:t xml:space="preserve"> social capital and social worth as the way forward? </w:t>
      </w:r>
    </w:p>
    <w:p w:rsidR="004B0457" w:rsidP="00047DEB">
      <w:pPr>
        <w:pStyle w:val="Answer"/>
        <w:spacing w:before="120" w:after="120"/>
        <w:ind w:left="851"/>
        <w:jc w:val="left"/>
      </w:pPr>
      <w:r>
        <w:t>There is also a</w:t>
      </w:r>
      <w:r w:rsidRPr="005765F0">
        <w:t xml:space="preserve"> big challenge </w:t>
      </w:r>
      <w:r w:rsidR="00C229EF">
        <w:t>with</w:t>
      </w:r>
      <w:r w:rsidRPr="005765F0">
        <w:t xml:space="preserve"> diversity. Hiring and keeping diverse staff is a real challenge for the industry.</w:t>
      </w:r>
      <w:r>
        <w:t xml:space="preserve"> </w:t>
      </w:r>
      <w:r w:rsidRPr="005765F0">
        <w:t>For instance, a study came out today from Germany which found that even though 25% of people in Germany have a migrant background, only 6% of executive editors in Germany have a migrant background.</w:t>
      </w:r>
      <w:r>
        <w:t xml:space="preserve"> </w:t>
      </w:r>
      <w:r w:rsidRPr="005765F0">
        <w:t>It is a real challenge when you want to report with and for a community if your newsroom does not reflect that.</w:t>
      </w:r>
      <w:r>
        <w:t xml:space="preserve"> </w:t>
      </w:r>
      <w:r w:rsidRPr="005765F0">
        <w:t xml:space="preserve">That is a real challenge and we </w:t>
      </w:r>
      <w:r w:rsidRPr="005765F0">
        <w:t>have to</w:t>
      </w:r>
      <w:r w:rsidRPr="005765F0">
        <w:t xml:space="preserve"> overcome that</w:t>
      </w:r>
      <w:r>
        <w:t>. In</w:t>
      </w:r>
      <w:r w:rsidRPr="005765F0">
        <w:t xml:space="preserve">vestment </w:t>
      </w:r>
      <w:r>
        <w:t>in</w:t>
      </w:r>
      <w:r w:rsidRPr="005765F0">
        <w:t xml:space="preserve"> bring</w:t>
      </w:r>
      <w:r>
        <w:t>ing</w:t>
      </w:r>
      <w:r w:rsidRPr="005765F0">
        <w:t xml:space="preserve"> a more diverse workforce into the journalism sector would be </w:t>
      </w:r>
      <w:r w:rsidRPr="005765F0">
        <w:t>really fantastic</w:t>
      </w:r>
      <w:r w:rsidRPr="005765F0">
        <w:t>.</w:t>
      </w:r>
    </w:p>
    <w:p w:rsidR="004B0457" w:rsidRPr="005765F0" w:rsidP="00047DEB">
      <w:pPr>
        <w:pStyle w:val="Question"/>
        <w:numPr>
          <w:ilvl w:val="0"/>
          <w:numId w:val="0"/>
        </w:numPr>
        <w:spacing w:before="120"/>
        <w:ind w:left="851"/>
        <w:jc w:val="left"/>
      </w:pPr>
      <w:r w:rsidRPr="005765F0">
        <w:t>I would also say that journalism is somewhat stuck between a rock and a hard place.</w:t>
      </w:r>
      <w:r>
        <w:t xml:space="preserve"> </w:t>
      </w:r>
      <w:r w:rsidRPr="005765F0">
        <w:t>You have two sets of dominant players.</w:t>
      </w:r>
      <w:r>
        <w:t xml:space="preserve"> </w:t>
      </w:r>
      <w:r w:rsidRPr="005765F0">
        <w:t>On the one hand</w:t>
      </w:r>
      <w:r>
        <w:t>,</w:t>
      </w:r>
      <w:r w:rsidRPr="005765F0">
        <w:t xml:space="preserve"> you have the news industry, the legacy incumbents</w:t>
      </w:r>
      <w:r>
        <w:t>,</w:t>
      </w:r>
      <w:r w:rsidRPr="005765F0">
        <w:t xml:space="preserve"> which have been </w:t>
      </w:r>
      <w:r w:rsidR="00887D1F">
        <w:t>about</w:t>
      </w:r>
      <w:r>
        <w:t xml:space="preserve"> </w:t>
      </w:r>
      <w:r w:rsidRPr="005765F0">
        <w:t>for a very long time</w:t>
      </w:r>
      <w:r>
        <w:t xml:space="preserve"> but,</w:t>
      </w:r>
      <w:r w:rsidRPr="005765F0">
        <w:t xml:space="preserve"> on the other hand, you also now have technological platforms</w:t>
      </w:r>
      <w:r>
        <w:t>. F</w:t>
      </w:r>
      <w:r w:rsidRPr="005765F0">
        <w:t>inding space between those two big players for a new wave of community</w:t>
      </w:r>
      <w:r>
        <w:t>-</w:t>
      </w:r>
      <w:r w:rsidRPr="005765F0">
        <w:t>oriented news organisations to emerge is a real challenge.</w:t>
      </w:r>
      <w:r>
        <w:t xml:space="preserve"> </w:t>
      </w:r>
    </w:p>
    <w:p w:rsidR="00E0251B" w:rsidP="00047DEB">
      <w:pPr>
        <w:pStyle w:val="Answer"/>
        <w:spacing w:before="120" w:after="120"/>
        <w:ind w:left="851"/>
        <w:jc w:val="left"/>
      </w:pPr>
      <w:r w:rsidRPr="005B5284">
        <w:rPr>
          <w:b/>
          <w:i/>
        </w:rPr>
        <w:t xml:space="preserve">Anna </w:t>
      </w:r>
      <w:r w:rsidRPr="005B5284">
        <w:rPr>
          <w:b/>
          <w:i/>
        </w:rPr>
        <w:t>Hamilos</w:t>
      </w:r>
      <w:r w:rsidRPr="005B5284">
        <w:rPr>
          <w:b/>
          <w:i/>
        </w:rPr>
        <w:t>:</w:t>
      </w:r>
      <w:r>
        <w:t xml:space="preserve"> </w:t>
      </w:r>
      <w:r w:rsidRPr="005765F0">
        <w:t>I just wanted to add</w:t>
      </w:r>
      <w:r>
        <w:t>,</w:t>
      </w:r>
      <w:r w:rsidRPr="005765F0">
        <w:t xml:space="preserve"> completely agree</w:t>
      </w:r>
      <w:r>
        <w:t>ing</w:t>
      </w:r>
      <w:r w:rsidRPr="005765F0">
        <w:t xml:space="preserve"> with Adam, </w:t>
      </w:r>
      <w:r w:rsidR="00AD360C">
        <w:t xml:space="preserve">that in </w:t>
      </w:r>
      <w:r w:rsidRPr="005765F0">
        <w:t xml:space="preserve">the pilot </w:t>
      </w:r>
      <w:r w:rsidR="00AD360C">
        <w:t xml:space="preserve">we have seen </w:t>
      </w:r>
      <w:r w:rsidRPr="005765F0">
        <w:t>media trust in reframing disability in the media</w:t>
      </w:r>
      <w:r>
        <w:t xml:space="preserve">, such as </w:t>
      </w:r>
      <w:r>
        <w:t>Black Ballad</w:t>
      </w:r>
      <w:r>
        <w:t xml:space="preserve">; </w:t>
      </w:r>
      <w:r>
        <w:t xml:space="preserve">some </w:t>
      </w:r>
      <w:r w:rsidRPr="005765F0">
        <w:t>90% of journalists in the UK are white and</w:t>
      </w:r>
      <w:r>
        <w:t>,</w:t>
      </w:r>
      <w:r w:rsidRPr="005765F0">
        <w:t xml:space="preserve"> </w:t>
      </w:r>
      <w:r>
        <w:t>as</w:t>
      </w:r>
      <w:r w:rsidRPr="005765F0">
        <w:t xml:space="preserve"> we have seen with </w:t>
      </w:r>
      <w:r w:rsidRPr="005765F0">
        <w:t>Covid</w:t>
      </w:r>
      <w:r>
        <w:t xml:space="preserve"> </w:t>
      </w:r>
      <w:r>
        <w:t>and</w:t>
      </w:r>
      <w:r w:rsidRPr="005765F0">
        <w:t xml:space="preserve"> the disproportionate effect on people of colour</w:t>
      </w:r>
      <w:r>
        <w:t xml:space="preserve">, </w:t>
      </w:r>
      <w:r w:rsidRPr="005765F0">
        <w:t>being able to hear those stories is vital.</w:t>
      </w:r>
      <w:r>
        <w:t xml:space="preserve"> </w:t>
      </w:r>
      <w:r w:rsidRPr="005765F0">
        <w:t>Press</w:t>
      </w:r>
      <w:r>
        <w:t>Pad</w:t>
      </w:r>
      <w:r w:rsidRPr="005765F0">
        <w:t xml:space="preserve"> </w:t>
      </w:r>
      <w:r>
        <w:t>enables y</w:t>
      </w:r>
      <w:r w:rsidRPr="005765F0">
        <w:t>oung people from a lower socioeconomic background to access internships.</w:t>
      </w:r>
      <w:r>
        <w:t xml:space="preserve"> </w:t>
      </w:r>
    </w:p>
    <w:p w:rsidR="004B0457" w:rsidP="00047DEB">
      <w:pPr>
        <w:pStyle w:val="Answer"/>
        <w:spacing w:before="120" w:after="120"/>
        <w:ind w:left="851"/>
        <w:jc w:val="left"/>
      </w:pPr>
      <w:r w:rsidRPr="005765F0">
        <w:t xml:space="preserve">It is vital </w:t>
      </w:r>
      <w:r w:rsidRPr="005765F0">
        <w:t>in today</w:t>
      </w:r>
      <w:r>
        <w:t>’</w:t>
      </w:r>
      <w:r w:rsidRPr="005765F0">
        <w:t>s society</w:t>
      </w:r>
      <w:r w:rsidRPr="005765F0">
        <w:t xml:space="preserve"> to be able to reflect the stories that happen in our local communities.</w:t>
      </w:r>
      <w:r>
        <w:t xml:space="preserve"> </w:t>
      </w:r>
      <w:r w:rsidRPr="005765F0">
        <w:t>I could not agree more.</w:t>
      </w:r>
      <w:r>
        <w:t xml:space="preserve"> </w:t>
      </w:r>
      <w:r w:rsidRPr="005765F0">
        <w:t xml:space="preserve">What is interesting right now is seeing who has come up with the money. It is Google, Facebook, </w:t>
      </w:r>
      <w:r>
        <w:t>and</w:t>
      </w:r>
      <w:r w:rsidRPr="005765F0">
        <w:t xml:space="preserve"> organisations </w:t>
      </w:r>
      <w:r>
        <w:t xml:space="preserve">with </w:t>
      </w:r>
      <w:r w:rsidRPr="005765F0">
        <w:t xml:space="preserve">different shareholders they </w:t>
      </w:r>
      <w:r w:rsidRPr="005765F0">
        <w:t>have to</w:t>
      </w:r>
      <w:r w:rsidRPr="005765F0">
        <w:t xml:space="preserve"> speak to.</w:t>
      </w:r>
      <w:r>
        <w:t xml:space="preserve"> </w:t>
      </w:r>
      <w:r w:rsidRPr="005765F0">
        <w:t xml:space="preserve">Local public interest news needs consistent funding from </w:t>
      </w:r>
      <w:r>
        <w:t>the G</w:t>
      </w:r>
      <w:r w:rsidRPr="005765F0">
        <w:t xml:space="preserve">overnment for many years to ensure </w:t>
      </w:r>
      <w:r>
        <w:t xml:space="preserve">that </w:t>
      </w:r>
      <w:r w:rsidRPr="005765F0">
        <w:t>we hear the stories from local communitie</w:t>
      </w:r>
      <w:r>
        <w:t>s.</w:t>
      </w:r>
    </w:p>
    <w:p w:rsidR="00D83208" w:rsidP="00047DEB">
      <w:pPr>
        <w:pStyle w:val="Question"/>
        <w:spacing w:before="240"/>
        <w:ind w:left="851" w:hanging="851"/>
        <w:jc w:val="left"/>
      </w:pPr>
      <w:r w:rsidRPr="00D83208">
        <w:rPr>
          <w:b/>
        </w:rPr>
        <w:t>Lord McInnes of Kilwinning:</w:t>
      </w:r>
      <w:r>
        <w:t xml:space="preserve"> </w:t>
      </w:r>
      <w:r w:rsidRPr="005765F0">
        <w:t>That brings me on to my next question, which is about the longevity of these business models.</w:t>
      </w:r>
      <w:r>
        <w:t xml:space="preserve"> </w:t>
      </w:r>
      <w:r w:rsidRPr="005765F0">
        <w:t>What safeguards do you have to ensure that you are not just propping something up that might never take off and clearly does not have th</w:t>
      </w:r>
      <w:r>
        <w:t>e</w:t>
      </w:r>
      <w:r w:rsidRPr="005765F0">
        <w:t xml:space="preserve"> market reach that might make it sustainable?</w:t>
      </w:r>
      <w:r>
        <w:t xml:space="preserve"> </w:t>
      </w:r>
      <w:r w:rsidRPr="005765F0">
        <w:t>When do you make that judgment</w:t>
      </w:r>
      <w:r>
        <w:t>,</w:t>
      </w:r>
      <w:r w:rsidRPr="005765F0">
        <w:t xml:space="preserve"> and how do you judge bids coming in for extra funding as to </w:t>
      </w:r>
      <w:r w:rsidRPr="005765F0">
        <w:t>whether or not</w:t>
      </w:r>
      <w:r w:rsidRPr="005765F0">
        <w:t xml:space="preserve"> to support them?</w:t>
      </w:r>
      <w:r>
        <w:t xml:space="preserve"> </w:t>
      </w:r>
    </w:p>
    <w:p w:rsidR="004B0457" w:rsidP="00047DEB">
      <w:pPr>
        <w:pStyle w:val="Answer"/>
        <w:ind w:left="851"/>
      </w:pPr>
      <w:r w:rsidRPr="00D83208">
        <w:rPr>
          <w:b/>
          <w:i/>
        </w:rPr>
        <w:t xml:space="preserve">Anna </w:t>
      </w:r>
      <w:r w:rsidRPr="00D83208">
        <w:rPr>
          <w:b/>
          <w:i/>
        </w:rPr>
        <w:t>Hamilos</w:t>
      </w:r>
      <w:r w:rsidRPr="00D83208">
        <w:rPr>
          <w:b/>
          <w:i/>
        </w:rPr>
        <w:t>:</w:t>
      </w:r>
      <w:r>
        <w:t xml:space="preserve"> </w:t>
      </w:r>
      <w:r w:rsidRPr="005765F0">
        <w:t xml:space="preserve">We had a </w:t>
      </w:r>
      <w:r w:rsidRPr="005765F0">
        <w:t>really rigorous</w:t>
      </w:r>
      <w:r w:rsidRPr="005765F0">
        <w:t xml:space="preserve"> process with our selection criteria.</w:t>
      </w:r>
      <w:r>
        <w:t xml:space="preserve"> </w:t>
      </w:r>
      <w:r w:rsidRPr="005765F0">
        <w:t>We had 170 applicants</w:t>
      </w:r>
      <w:r>
        <w:t>,</w:t>
      </w:r>
      <w:r w:rsidRPr="005765F0">
        <w:t xml:space="preserve"> which I think shows the demand for funding. We were </w:t>
      </w:r>
      <w:r w:rsidRPr="005765F0">
        <w:t>really disappointed</w:t>
      </w:r>
      <w:r w:rsidRPr="005765F0">
        <w:t xml:space="preserve"> that we had to turn some down.</w:t>
      </w:r>
      <w:r>
        <w:t xml:space="preserve"> </w:t>
      </w:r>
      <w:r w:rsidRPr="005765F0">
        <w:t>Unfortunately, it was only a £2 million pilot fund</w:t>
      </w:r>
      <w:r>
        <w:t xml:space="preserve"> and it</w:t>
      </w:r>
      <w:r w:rsidRPr="005765F0">
        <w:t xml:space="preserve"> only lasted for four and a half months, which is not a long time to be able to test very much. It goes back to my earlier point </w:t>
      </w:r>
      <w:r>
        <w:t>about</w:t>
      </w:r>
      <w:r w:rsidRPr="005765F0">
        <w:t xml:space="preserve"> the need for more money and a longer period to </w:t>
      </w:r>
      <w:r>
        <w:t xml:space="preserve">be able to </w:t>
      </w:r>
      <w:r w:rsidRPr="005765F0">
        <w:t>test the viability.</w:t>
      </w:r>
      <w:r>
        <w:t xml:space="preserve"> B</w:t>
      </w:r>
      <w:r w:rsidRPr="005765F0">
        <w:t>y its very nature</w:t>
      </w:r>
      <w:r>
        <w:t>, a pilot</w:t>
      </w:r>
      <w:r w:rsidRPr="005765F0">
        <w:t xml:space="preserve"> </w:t>
      </w:r>
      <w:r>
        <w:t>ha</w:t>
      </w:r>
      <w:r w:rsidRPr="005765F0">
        <w:t>s to</w:t>
      </w:r>
      <w:r w:rsidRPr="005765F0">
        <w:t xml:space="preserve"> be able to test </w:t>
      </w:r>
      <w:r>
        <w:t xml:space="preserve">the </w:t>
      </w:r>
      <w:r w:rsidRPr="005765F0">
        <w:t>viability</w:t>
      </w:r>
      <w:r>
        <w:t xml:space="preserve"> point</w:t>
      </w:r>
      <w:r w:rsidRPr="005765F0">
        <w:t xml:space="preserve"> for a wider market, so as an innovation foundation we positively encourage people to test things and fail.</w:t>
      </w:r>
      <w:r>
        <w:t xml:space="preserve"> </w:t>
      </w:r>
      <w:r w:rsidRPr="005765F0">
        <w:t>From that failure you gain a huge amount of insight in</w:t>
      </w:r>
      <w:r>
        <w:t>to</w:t>
      </w:r>
      <w:r w:rsidRPr="005765F0">
        <w:t xml:space="preserve"> what you need to do and what you need to shift.</w:t>
      </w:r>
      <w:r>
        <w:t xml:space="preserve"> </w:t>
      </w:r>
      <w:r w:rsidRPr="005765F0">
        <w:t>We are not afraid of trying something and it not working</w:t>
      </w:r>
      <w:r>
        <w:t>,</w:t>
      </w:r>
      <w:r w:rsidRPr="005765F0">
        <w:t xml:space="preserve"> because from that there are some </w:t>
      </w:r>
      <w:r w:rsidRPr="005765F0">
        <w:t>really rich</w:t>
      </w:r>
      <w:r w:rsidRPr="005765F0">
        <w:t xml:space="preserve"> insights</w:t>
      </w:r>
      <w:r>
        <w:t>. However,</w:t>
      </w:r>
      <w:r w:rsidRPr="005765F0">
        <w:t xml:space="preserve"> my request would be</w:t>
      </w:r>
      <w:r>
        <w:t xml:space="preserve"> for</w:t>
      </w:r>
      <w:r w:rsidRPr="005765F0">
        <w:t xml:space="preserve"> more fundin</w:t>
      </w:r>
      <w:r>
        <w:t xml:space="preserve">g </w:t>
      </w:r>
      <w:r w:rsidR="00AB0EB9">
        <w:t>that</w:t>
      </w:r>
      <w:r>
        <w:t xml:space="preserve"> is mo</w:t>
      </w:r>
      <w:r w:rsidRPr="005765F0">
        <w:t xml:space="preserve">re long term, </w:t>
      </w:r>
      <w:r>
        <w:t xml:space="preserve">with </w:t>
      </w:r>
      <w:r w:rsidRPr="005765F0">
        <w:t>more breadth, more scale</w:t>
      </w:r>
      <w:r>
        <w:t>,</w:t>
      </w:r>
      <w:r w:rsidRPr="005765F0">
        <w:t xml:space="preserve"> to be able to test whether models of financial sustainability are viable.</w:t>
      </w:r>
      <w:r>
        <w:t xml:space="preserve"> </w:t>
      </w:r>
    </w:p>
    <w:p w:rsidR="004B0457" w:rsidP="00047DEB">
      <w:pPr>
        <w:pStyle w:val="Answer"/>
        <w:ind w:left="851"/>
      </w:pPr>
      <w:r w:rsidRPr="00B4510B">
        <w:rPr>
          <w:b/>
          <w:i/>
        </w:rPr>
        <w:t>Adam Thomas:</w:t>
      </w:r>
      <w:r>
        <w:t xml:space="preserve"> W</w:t>
      </w:r>
      <w:r w:rsidRPr="005765F0">
        <w:t xml:space="preserve">e are experiencing a real market failure here </w:t>
      </w:r>
      <w:r>
        <w:t>and</w:t>
      </w:r>
      <w:r w:rsidRPr="005765F0">
        <w:t xml:space="preserve"> we need to think about two things.</w:t>
      </w:r>
      <w:r>
        <w:t xml:space="preserve"> </w:t>
      </w:r>
      <w:r w:rsidRPr="005765F0">
        <w:t xml:space="preserve">One is </w:t>
      </w:r>
      <w:r>
        <w:t xml:space="preserve">about </w:t>
      </w:r>
      <w:r w:rsidRPr="005765F0">
        <w:t>recognising journalism as a public service.</w:t>
      </w:r>
      <w:r>
        <w:t xml:space="preserve"> </w:t>
      </w:r>
      <w:r w:rsidRPr="005765F0">
        <w:t>We do not expect all public utilities to be profitable</w:t>
      </w:r>
      <w:r>
        <w:t>,</w:t>
      </w:r>
      <w:r w:rsidRPr="005765F0">
        <w:t xml:space="preserve"> so we should not necessarily expect it of all journalism organisations at the beginning.</w:t>
      </w:r>
      <w:r>
        <w:t xml:space="preserve"> </w:t>
      </w:r>
      <w:r w:rsidRPr="005765F0">
        <w:t xml:space="preserve">We </w:t>
      </w:r>
      <w:r w:rsidRPr="005765F0">
        <w:t>have to</w:t>
      </w:r>
      <w:r w:rsidRPr="005765F0">
        <w:t xml:space="preserve"> accept that some journalism fundamentally needs help and subsidy.</w:t>
      </w:r>
      <w:r>
        <w:t xml:space="preserve"> </w:t>
      </w:r>
      <w:r w:rsidRPr="005765F0">
        <w:t>Investigative journalism is a good example of that. The type of value that investigative journalism g</w:t>
      </w:r>
      <w:r>
        <w:t>ets</w:t>
      </w:r>
      <w:r w:rsidRPr="005765F0">
        <w:t xml:space="preserve"> back at the end </w:t>
      </w:r>
      <w:r>
        <w:t>in</w:t>
      </w:r>
      <w:r w:rsidRPr="005765F0">
        <w:t xml:space="preserve"> anticorruption measures</w:t>
      </w:r>
      <w:r>
        <w:t>,</w:t>
      </w:r>
      <w:r w:rsidRPr="005765F0">
        <w:t xml:space="preserve"> and so on</w:t>
      </w:r>
      <w:r>
        <w:t>,</w:t>
      </w:r>
      <w:r w:rsidRPr="005765F0">
        <w:t xml:space="preserve"> is </w:t>
      </w:r>
      <w:r w:rsidRPr="005765F0">
        <w:t>definitely huge</w:t>
      </w:r>
      <w:r w:rsidRPr="005765F0">
        <w:t xml:space="preserve">, but it is hard </w:t>
      </w:r>
      <w:r>
        <w:t xml:space="preserve">to </w:t>
      </w:r>
      <w:r w:rsidRPr="005765F0">
        <w:t>measure, and that impact is difficult to tie back to the original investment.</w:t>
      </w:r>
    </w:p>
    <w:p w:rsidR="00F319A6" w:rsidP="00047DEB">
      <w:pPr>
        <w:pStyle w:val="Answer"/>
        <w:ind w:left="851"/>
      </w:pPr>
      <w:r w:rsidRPr="005765F0">
        <w:t xml:space="preserve">It is also important to note that in times of uncertainty </w:t>
      </w:r>
      <w:r>
        <w:t>y</w:t>
      </w:r>
      <w:r w:rsidRPr="005765F0">
        <w:t xml:space="preserve">ou </w:t>
      </w:r>
      <w:r w:rsidRPr="005765F0">
        <w:t>have to</w:t>
      </w:r>
      <w:r w:rsidRPr="005765F0">
        <w:t xml:space="preserve"> diversify and experiment</w:t>
      </w:r>
      <w:r>
        <w:t>,</w:t>
      </w:r>
      <w:r w:rsidRPr="005765F0">
        <w:t xml:space="preserve"> and you have to understand there will be some failures.</w:t>
      </w:r>
      <w:r>
        <w:t xml:space="preserve"> </w:t>
      </w:r>
      <w:r w:rsidRPr="005765F0">
        <w:t xml:space="preserve">You also </w:t>
      </w:r>
      <w:r w:rsidRPr="005765F0">
        <w:t>have to</w:t>
      </w:r>
      <w:r w:rsidRPr="005765F0">
        <w:t xml:space="preserve"> understand </w:t>
      </w:r>
      <w:r w:rsidR="00016BF0">
        <w:t xml:space="preserve">that </w:t>
      </w:r>
      <w:r w:rsidRPr="005765F0">
        <w:t xml:space="preserve">what is unsustainable now may be sustainable in three years, so you have to place those bets and, as Anna says, you have to think </w:t>
      </w:r>
      <w:r>
        <w:t>about</w:t>
      </w:r>
      <w:r w:rsidRPr="005765F0">
        <w:t xml:space="preserve"> these as pilots with follow</w:t>
      </w:r>
      <w:r>
        <w:t>-</w:t>
      </w:r>
      <w:r w:rsidRPr="005765F0">
        <w:t>up funding.</w:t>
      </w:r>
      <w:r>
        <w:t xml:space="preserve"> </w:t>
      </w:r>
    </w:p>
    <w:p w:rsidR="004B0457" w:rsidP="00047DEB">
      <w:pPr>
        <w:pStyle w:val="Answer"/>
        <w:ind w:left="851"/>
      </w:pPr>
      <w:r w:rsidRPr="005765F0">
        <w:t>Of course</w:t>
      </w:r>
      <w:r w:rsidR="00F319A6">
        <w:t>,</w:t>
      </w:r>
      <w:r w:rsidRPr="005765F0">
        <w:t xml:space="preserve"> we try not to pour good money </w:t>
      </w:r>
      <w:r>
        <w:t xml:space="preserve">in </w:t>
      </w:r>
      <w:r w:rsidRPr="005765F0">
        <w:t>after bad in our funding schemes</w:t>
      </w:r>
      <w:r>
        <w:t>,</w:t>
      </w:r>
      <w:r w:rsidRPr="005765F0">
        <w:t xml:space="preserve"> </w:t>
      </w:r>
      <w:r w:rsidR="00F319A6">
        <w:t>so</w:t>
      </w:r>
      <w:r w:rsidRPr="005765F0">
        <w:t xml:space="preserve"> we very specifically run a grants process that looks for a culture of experimentation in a news organisation</w:t>
      </w:r>
      <w:r>
        <w:t>;</w:t>
      </w:r>
      <w:r w:rsidRPr="005765F0">
        <w:t xml:space="preserve"> a product </w:t>
      </w:r>
      <w:r>
        <w:t>m</w:t>
      </w:r>
      <w:r w:rsidRPr="005765F0">
        <w:t>ind</w:t>
      </w:r>
      <w:r>
        <w:t>-</w:t>
      </w:r>
      <w:r w:rsidRPr="005765F0">
        <w:t>set</w:t>
      </w:r>
      <w:r>
        <w:t>,</w:t>
      </w:r>
      <w:r w:rsidRPr="005765F0">
        <w:t xml:space="preserve"> developing products for an audience and community first.</w:t>
      </w:r>
      <w:r>
        <w:t xml:space="preserve"> </w:t>
      </w:r>
      <w:r w:rsidRPr="005765F0">
        <w:t xml:space="preserve">We look specifically for a diverse team and we look for plans </w:t>
      </w:r>
      <w:r w:rsidR="00AB0EB9">
        <w:t>that</w:t>
      </w:r>
      <w:r w:rsidRPr="005765F0">
        <w:t xml:space="preserve"> have flexibility and feedback loops embedded inside them. </w:t>
      </w:r>
    </w:p>
    <w:p w:rsidR="004B0457" w:rsidRPr="005765F0" w:rsidP="00047DEB">
      <w:pPr>
        <w:pStyle w:val="Remark"/>
        <w:ind w:left="851"/>
      </w:pPr>
      <w:r w:rsidRPr="0064429D">
        <w:rPr>
          <w:b/>
        </w:rPr>
        <w:t>Lord McInnes of Kilwinning:</w:t>
      </w:r>
      <w:r>
        <w:t xml:space="preserve"> F</w:t>
      </w:r>
      <w:r w:rsidRPr="005765F0">
        <w:t>inally, how engaged are you in the day</w:t>
      </w:r>
      <w:r>
        <w:t>-</w:t>
      </w:r>
      <w:r w:rsidRPr="005765F0">
        <w:t>to</w:t>
      </w:r>
      <w:r>
        <w:t>-</w:t>
      </w:r>
      <w:r w:rsidRPr="005765F0">
        <w:t>day monitoring of that funding once it is in the business?</w:t>
      </w:r>
      <w:r>
        <w:t xml:space="preserve"> </w:t>
      </w:r>
    </w:p>
    <w:p w:rsidR="004B0457" w:rsidRPr="005765F0" w:rsidP="00047DEB">
      <w:pPr>
        <w:pStyle w:val="Answer"/>
        <w:ind w:left="851"/>
      </w:pPr>
      <w:r w:rsidRPr="0064429D">
        <w:rPr>
          <w:b/>
          <w:i/>
        </w:rPr>
        <w:t xml:space="preserve">Anna </w:t>
      </w:r>
      <w:r w:rsidRPr="0064429D">
        <w:rPr>
          <w:b/>
          <w:i/>
        </w:rPr>
        <w:t>Hamilos</w:t>
      </w:r>
      <w:r w:rsidRPr="0064429D">
        <w:rPr>
          <w:b/>
          <w:i/>
        </w:rPr>
        <w:t>:</w:t>
      </w:r>
      <w:r>
        <w:t xml:space="preserve"> NESTA</w:t>
      </w:r>
      <w:r w:rsidRPr="005765F0">
        <w:t xml:space="preserve"> has over 20 years</w:t>
      </w:r>
      <w:r>
        <w:t>’</w:t>
      </w:r>
      <w:r w:rsidRPr="005765F0">
        <w:t xml:space="preserve"> experience of working with grants and innovation</w:t>
      </w:r>
      <w:r>
        <w:t>. W</w:t>
      </w:r>
      <w:r w:rsidRPr="005765F0">
        <w:t>e work very closely</w:t>
      </w:r>
      <w:r>
        <w:t xml:space="preserve"> on monitoring</w:t>
      </w:r>
      <w:r w:rsidRPr="005765F0">
        <w:t>. One reason</w:t>
      </w:r>
      <w:r w:rsidR="00C2401A">
        <w:t xml:space="preserve"> why</w:t>
      </w:r>
      <w:r w:rsidRPr="005765F0">
        <w:t xml:space="preserve"> we have such a good cohort is </w:t>
      </w:r>
      <w:r w:rsidR="0077654E">
        <w:t xml:space="preserve">that </w:t>
      </w:r>
      <w:r w:rsidRPr="005765F0">
        <w:t>it is built on trust. From day one we craft milestones together.</w:t>
      </w:r>
      <w:r>
        <w:t xml:space="preserve"> </w:t>
      </w:r>
      <w:r w:rsidRPr="005765F0">
        <w:t>We ensure</w:t>
      </w:r>
      <w:r w:rsidR="00250740">
        <w:t xml:space="preserve"> that </w:t>
      </w:r>
      <w:r w:rsidRPr="005765F0">
        <w:t>we fully understand what the organisation is trying to achieve.</w:t>
      </w:r>
      <w:r>
        <w:t xml:space="preserve"> </w:t>
      </w:r>
      <w:r w:rsidRPr="005765F0">
        <w:t xml:space="preserve">We do site visits. We have an impact evaluation team </w:t>
      </w:r>
      <w:r>
        <w:t>to look at</w:t>
      </w:r>
      <w:r w:rsidRPr="005765F0">
        <w:t xml:space="preserve"> finance </w:t>
      </w:r>
      <w:r>
        <w:t xml:space="preserve">as </w:t>
      </w:r>
      <w:r w:rsidRPr="005765F0">
        <w:t xml:space="preserve">part of </w:t>
      </w:r>
      <w:r>
        <w:t>S</w:t>
      </w:r>
      <w:r w:rsidRPr="005765F0">
        <w:t xml:space="preserve">ocial </w:t>
      </w:r>
      <w:r>
        <w:t>S</w:t>
      </w:r>
      <w:r w:rsidRPr="005765F0">
        <w:t>pider.</w:t>
      </w:r>
      <w:r>
        <w:t xml:space="preserve"> </w:t>
      </w:r>
      <w:r w:rsidRPr="005765F0">
        <w:t>It is an independent evaluation of our work</w:t>
      </w:r>
      <w:r w:rsidR="00966EB8">
        <w:t>,</w:t>
      </w:r>
      <w:r w:rsidRPr="005765F0">
        <w:t xml:space="preserve"> and it is not just N</w:t>
      </w:r>
      <w:r>
        <w:t>ESTA</w:t>
      </w:r>
      <w:r w:rsidRPr="005765F0">
        <w:t xml:space="preserve"> saying </w:t>
      </w:r>
      <w:r>
        <w:t xml:space="preserve">that </w:t>
      </w:r>
      <w:r w:rsidRPr="005765F0">
        <w:t>it is great.</w:t>
      </w:r>
      <w:r>
        <w:t xml:space="preserve"> </w:t>
      </w:r>
      <w:r w:rsidRPr="005765F0">
        <w:t>We are constantly monitoring and have regular sessions with cohort specialists.</w:t>
      </w:r>
      <w:r>
        <w:t xml:space="preserve"> </w:t>
      </w:r>
      <w:r w:rsidRPr="005765F0">
        <w:t>We are very close</w:t>
      </w:r>
      <w:r>
        <w:t>l</w:t>
      </w:r>
      <w:r w:rsidRPr="005765F0">
        <w:t xml:space="preserve">y monitoring it and it is part of </w:t>
      </w:r>
      <w:r w:rsidRPr="005765F0">
        <w:t>N</w:t>
      </w:r>
      <w:r>
        <w:t>ESTA’</w:t>
      </w:r>
      <w:r w:rsidRPr="005765F0">
        <w:t>s core work i</w:t>
      </w:r>
      <w:r>
        <w:t xml:space="preserve">n </w:t>
      </w:r>
      <w:r w:rsidRPr="005765F0">
        <w:t>ensuring something is viable and has demonstrable impact.</w:t>
      </w:r>
      <w:r>
        <w:t xml:space="preserve"> </w:t>
      </w:r>
    </w:p>
    <w:p w:rsidR="004B0457" w:rsidP="00047DEB">
      <w:pPr>
        <w:pStyle w:val="Remark"/>
        <w:ind w:left="851"/>
      </w:pPr>
      <w:r>
        <w:rPr>
          <w:b/>
        </w:rPr>
        <w:t>The Chair:</w:t>
      </w:r>
      <w:r>
        <w:t xml:space="preserve"> </w:t>
      </w:r>
      <w:r w:rsidRPr="005765F0">
        <w:t>We will move on now.</w:t>
      </w:r>
      <w:r>
        <w:t xml:space="preserve"> </w:t>
      </w:r>
      <w:r w:rsidRPr="005765F0">
        <w:t xml:space="preserve">We have questions from </w:t>
      </w:r>
      <w:r>
        <w:t>Viscount</w:t>
      </w:r>
      <w:r w:rsidRPr="005765F0">
        <w:t xml:space="preserve"> Colville and Baroness Bull.</w:t>
      </w:r>
      <w:r>
        <w:t xml:space="preserve"> </w:t>
      </w:r>
    </w:p>
    <w:p w:rsidR="004B0457" w:rsidRPr="005765F0" w:rsidP="00047DEB">
      <w:pPr>
        <w:pStyle w:val="Question"/>
        <w:spacing w:before="240"/>
        <w:ind w:left="851" w:hanging="851"/>
        <w:jc w:val="left"/>
      </w:pPr>
      <w:r w:rsidRPr="0064429D">
        <w:rPr>
          <w:b/>
        </w:rPr>
        <w:t xml:space="preserve">Viscount Colville of </w:t>
      </w:r>
      <w:r w:rsidRPr="0064429D">
        <w:rPr>
          <w:b/>
        </w:rPr>
        <w:t>Culross</w:t>
      </w:r>
      <w:r w:rsidRPr="0064429D">
        <w:rPr>
          <w:b/>
        </w:rPr>
        <w:t>:</w:t>
      </w:r>
      <w:r>
        <w:t xml:space="preserve"> H</w:t>
      </w:r>
      <w:r w:rsidRPr="005765F0">
        <w:t xml:space="preserve">ow successful </w:t>
      </w:r>
      <w:r>
        <w:t xml:space="preserve">do </w:t>
      </w:r>
      <w:r w:rsidRPr="005765F0">
        <w:t>you think your programmes have been</w:t>
      </w:r>
      <w:r w:rsidR="00966EB8">
        <w:t>,</w:t>
      </w:r>
      <w:r w:rsidRPr="005765F0">
        <w:t xml:space="preserve"> and </w:t>
      </w:r>
      <w:r w:rsidR="00966EB8">
        <w:t>could</w:t>
      </w:r>
      <w:r w:rsidRPr="005765F0">
        <w:t xml:space="preserve"> </w:t>
      </w:r>
      <w:r>
        <w:t>any</w:t>
      </w:r>
      <w:r w:rsidRPr="005765F0">
        <w:t xml:space="preserve">thing </w:t>
      </w:r>
      <w:r w:rsidRPr="005765F0">
        <w:t>have</w:t>
      </w:r>
      <w:r w:rsidRPr="005765F0">
        <w:t xml:space="preserve"> been done differently</w:t>
      </w:r>
      <w:r>
        <w:t>?</w:t>
      </w:r>
      <w:r w:rsidRPr="005765F0">
        <w:t xml:space="preserve"> In the case of </w:t>
      </w:r>
      <w:r>
        <w:t>NESTA’</w:t>
      </w:r>
      <w:r w:rsidRPr="005765F0">
        <w:t>s pilot, is there any point in giving these one</w:t>
      </w:r>
      <w:r>
        <w:t>-</w:t>
      </w:r>
      <w:r w:rsidRPr="005765F0">
        <w:t>off grants to these new projects</w:t>
      </w:r>
      <w:r>
        <w:t xml:space="preserve">? </w:t>
      </w:r>
      <w:r w:rsidRPr="005765F0">
        <w:t>Should the main aim</w:t>
      </w:r>
      <w:r>
        <w:t xml:space="preserve"> not</w:t>
      </w:r>
      <w:r w:rsidRPr="005765F0">
        <w:t xml:space="preserve"> be to try to help them be sustainable</w:t>
      </w:r>
      <w:r>
        <w:t xml:space="preserve"> like </w:t>
      </w:r>
      <w:r w:rsidRPr="005765F0">
        <w:t xml:space="preserve">in your Glimpse and </w:t>
      </w:r>
      <w:r w:rsidRPr="005765F0">
        <w:t>Axate</w:t>
      </w:r>
      <w:r w:rsidRPr="005765F0">
        <w:t xml:space="preserve"> projects</w:t>
      </w:r>
      <w:r>
        <w:t>?</w:t>
      </w:r>
      <w:r w:rsidRPr="005765F0">
        <w:t xml:space="preserve"> Could you talk to me about that?</w:t>
      </w:r>
      <w:r>
        <w:t xml:space="preserve"> </w:t>
      </w:r>
    </w:p>
    <w:p w:rsidR="004B0457" w:rsidP="00047DEB">
      <w:pPr>
        <w:pStyle w:val="Answer"/>
        <w:spacing w:before="120" w:after="120"/>
        <w:ind w:left="851"/>
        <w:jc w:val="left"/>
      </w:pPr>
      <w:r w:rsidRPr="0064429D">
        <w:rPr>
          <w:b/>
          <w:i/>
        </w:rPr>
        <w:t xml:space="preserve">Anna </w:t>
      </w:r>
      <w:r w:rsidRPr="0064429D">
        <w:rPr>
          <w:b/>
          <w:i/>
        </w:rPr>
        <w:t>Hamilos</w:t>
      </w:r>
      <w:r w:rsidRPr="0064429D">
        <w:rPr>
          <w:b/>
          <w:i/>
        </w:rPr>
        <w:t>:</w:t>
      </w:r>
      <w:r>
        <w:t xml:space="preserve"> </w:t>
      </w:r>
      <w:r w:rsidRPr="005765F0">
        <w:t>I am sorry</w:t>
      </w:r>
      <w:r w:rsidR="007A0702">
        <w:t>;</w:t>
      </w:r>
      <w:r w:rsidRPr="005765F0">
        <w:t xml:space="preserve"> I did not understand the last part of your question.</w:t>
      </w:r>
      <w:r>
        <w:t xml:space="preserve"> </w:t>
      </w:r>
    </w:p>
    <w:p w:rsidR="004B0457" w:rsidP="00047DEB">
      <w:pPr>
        <w:pStyle w:val="Remark"/>
        <w:spacing w:before="120" w:after="120"/>
        <w:ind w:left="851"/>
        <w:jc w:val="left"/>
      </w:pPr>
      <w:r w:rsidRPr="0064429D">
        <w:rPr>
          <w:b/>
        </w:rPr>
        <w:t xml:space="preserve">Viscount Colville of </w:t>
      </w:r>
      <w:r w:rsidRPr="0064429D">
        <w:rPr>
          <w:b/>
        </w:rPr>
        <w:t>Culross</w:t>
      </w:r>
      <w:r w:rsidRPr="0064429D">
        <w:rPr>
          <w:b/>
        </w:rPr>
        <w:t>:</w:t>
      </w:r>
      <w:r>
        <w:t xml:space="preserve"> I am</w:t>
      </w:r>
      <w:r w:rsidRPr="005765F0">
        <w:t xml:space="preserve"> concerned that a lot of your </w:t>
      </w:r>
      <w:r>
        <w:t>funding</w:t>
      </w:r>
      <w:r w:rsidRPr="005765F0">
        <w:t xml:space="preserve"> </w:t>
      </w:r>
      <w:r>
        <w:t>wa</w:t>
      </w:r>
      <w:r w:rsidRPr="005765F0">
        <w:t>s one</w:t>
      </w:r>
      <w:r>
        <w:t>-</w:t>
      </w:r>
      <w:r w:rsidRPr="005765F0">
        <w:t>off grants to media organisations, which obviously was going to help them for the moment but was not going to make them sustainable. What would be more helpful would be to find models to make them sustainable</w:t>
      </w:r>
      <w:r>
        <w:t>,</w:t>
      </w:r>
      <w:r w:rsidRPr="005765F0">
        <w:t xml:space="preserve"> as has already been said</w:t>
      </w:r>
      <w:r>
        <w:t>,</w:t>
      </w:r>
      <w:r w:rsidRPr="005765F0">
        <w:t xml:space="preserve"> and you have these investments in </w:t>
      </w:r>
      <w:r>
        <w:t>G</w:t>
      </w:r>
      <w:r w:rsidRPr="005765F0">
        <w:t xml:space="preserve">limpse and </w:t>
      </w:r>
      <w:r w:rsidRPr="005765F0">
        <w:t>A</w:t>
      </w:r>
      <w:r>
        <w:t>x</w:t>
      </w:r>
      <w:r w:rsidRPr="005765F0">
        <w:t>ate</w:t>
      </w:r>
      <w:r>
        <w:t>,</w:t>
      </w:r>
      <w:r w:rsidRPr="005765F0">
        <w:t xml:space="preserve"> which were to do exactly that.</w:t>
      </w:r>
      <w:r>
        <w:t xml:space="preserve"> </w:t>
      </w:r>
      <w:r w:rsidRPr="005765F0">
        <w:t>Would that not be the best way to channel your investment and your grants?</w:t>
      </w:r>
      <w:r>
        <w:t xml:space="preserve"> </w:t>
      </w:r>
    </w:p>
    <w:p w:rsidR="001E130C" w:rsidP="00047DEB">
      <w:pPr>
        <w:pStyle w:val="Answer"/>
        <w:spacing w:before="120" w:after="120"/>
        <w:ind w:left="851"/>
        <w:jc w:val="left"/>
      </w:pPr>
      <w:r w:rsidRPr="0064429D">
        <w:rPr>
          <w:b/>
          <w:i/>
        </w:rPr>
        <w:t xml:space="preserve">Anna </w:t>
      </w:r>
      <w:r w:rsidRPr="0064429D">
        <w:rPr>
          <w:b/>
          <w:i/>
        </w:rPr>
        <w:t>Hamilos</w:t>
      </w:r>
      <w:r w:rsidRPr="0064429D">
        <w:rPr>
          <w:b/>
          <w:i/>
        </w:rPr>
        <w:t>:</w:t>
      </w:r>
      <w:r>
        <w:t xml:space="preserve"> </w:t>
      </w:r>
      <w:r w:rsidRPr="005765F0">
        <w:t xml:space="preserve">Thank you for the clarification. The pilot was a recommendation from </w:t>
      </w:r>
      <w:r>
        <w:t xml:space="preserve">Dame </w:t>
      </w:r>
      <w:r w:rsidRPr="005765F0">
        <w:t>Franc</w:t>
      </w:r>
      <w:r>
        <w:t>e</w:t>
      </w:r>
      <w:r w:rsidRPr="005765F0">
        <w:t xml:space="preserve">s </w:t>
      </w:r>
      <w:r w:rsidRPr="005765F0">
        <w:t>Cairncross</w:t>
      </w:r>
      <w:r w:rsidRPr="005765F0">
        <w:t>.</w:t>
      </w:r>
      <w:r>
        <w:t xml:space="preserve"> </w:t>
      </w:r>
      <w:r w:rsidRPr="005765F0">
        <w:t xml:space="preserve">It was to see across England whether there were </w:t>
      </w:r>
      <w:r>
        <w:t xml:space="preserve">viable </w:t>
      </w:r>
      <w:r w:rsidRPr="005765F0">
        <w:t>ideas and approaches</w:t>
      </w:r>
      <w:r>
        <w:t>. It was</w:t>
      </w:r>
      <w:r w:rsidRPr="005765F0">
        <w:t xml:space="preserve"> very much to highlight the potential of what </w:t>
      </w:r>
      <w:r>
        <w:t>was</w:t>
      </w:r>
      <w:r w:rsidRPr="005765F0">
        <w:t xml:space="preserve"> out there across England</w:t>
      </w:r>
      <w:r>
        <w:t>. That is</w:t>
      </w:r>
      <w:r w:rsidRPr="005765F0">
        <w:t xml:space="preserve"> because there was a </w:t>
      </w:r>
      <w:r>
        <w:t>concern that</w:t>
      </w:r>
      <w:r w:rsidRPr="005765F0">
        <w:t xml:space="preserve"> </w:t>
      </w:r>
      <w:r>
        <w:t xml:space="preserve">perhaps </w:t>
      </w:r>
      <w:r w:rsidRPr="005765F0">
        <w:t>there was no innovation within the public interest news sector</w:t>
      </w:r>
      <w:r>
        <w:t xml:space="preserve">. </w:t>
      </w:r>
    </w:p>
    <w:p w:rsidR="006F73CA" w:rsidP="00047DEB">
      <w:pPr>
        <w:pStyle w:val="Answer"/>
        <w:spacing w:before="120" w:after="120"/>
        <w:ind w:left="851"/>
        <w:jc w:val="left"/>
      </w:pPr>
      <w:r>
        <w:t>W</w:t>
      </w:r>
      <w:r w:rsidRPr="005765F0">
        <w:t>e have demonstrated through the applications and the demand that there is.</w:t>
      </w:r>
      <w:r>
        <w:t xml:space="preserve"> </w:t>
      </w:r>
      <w:r w:rsidRPr="005765F0">
        <w:t xml:space="preserve">I would argue </w:t>
      </w:r>
      <w:r w:rsidR="007A0702">
        <w:t xml:space="preserve">that </w:t>
      </w:r>
      <w:r w:rsidRPr="005765F0">
        <w:t xml:space="preserve">the value </w:t>
      </w:r>
      <w:r>
        <w:t xml:space="preserve">that </w:t>
      </w:r>
      <w:r w:rsidRPr="005765F0">
        <w:t>we have found from the cohort is the breadth and the merit across the different types of organisations</w:t>
      </w:r>
      <w:r>
        <w:t>,</w:t>
      </w:r>
      <w:r w:rsidRPr="005765F0">
        <w:t xml:space="preserve"> from co</w:t>
      </w:r>
      <w:r>
        <w:t>-</w:t>
      </w:r>
      <w:r w:rsidRPr="005765F0">
        <w:t>ops to start</w:t>
      </w:r>
      <w:r>
        <w:t>-</w:t>
      </w:r>
      <w:r w:rsidRPr="005765F0">
        <w:t xml:space="preserve">ups, </w:t>
      </w:r>
      <w:r>
        <w:t xml:space="preserve">either </w:t>
      </w:r>
      <w:r w:rsidRPr="005765F0">
        <w:t>really early</w:t>
      </w:r>
      <w:r>
        <w:t>-</w:t>
      </w:r>
      <w:r w:rsidRPr="005765F0">
        <w:t>stage start</w:t>
      </w:r>
      <w:r>
        <w:t>-</w:t>
      </w:r>
      <w:r w:rsidRPr="005765F0">
        <w:t xml:space="preserve">ups or hyperlocal organisations </w:t>
      </w:r>
      <w:r w:rsidR="00AB0EB9">
        <w:t>that</w:t>
      </w:r>
      <w:r w:rsidRPr="005765F0">
        <w:t xml:space="preserve"> have an idea and want to be able to test it.</w:t>
      </w:r>
      <w:r>
        <w:t xml:space="preserve"> </w:t>
      </w:r>
      <w:r w:rsidRPr="005765F0">
        <w:t>I would argue against that. There is a real need to show the difference within different sectors, whether it is re</w:t>
      </w:r>
      <w:r>
        <w:t>-</w:t>
      </w:r>
      <w:r w:rsidRPr="005765F0">
        <w:t>engaging disengaged communities</w:t>
      </w:r>
      <w:r>
        <w:t>,</w:t>
      </w:r>
      <w:r w:rsidRPr="005765F0">
        <w:t xml:space="preserve"> whe</w:t>
      </w:r>
      <w:r>
        <w:t>re</w:t>
      </w:r>
      <w:r w:rsidRPr="005765F0">
        <w:t xml:space="preserve"> we know there </w:t>
      </w:r>
      <w:r>
        <w:t>are</w:t>
      </w:r>
      <w:r w:rsidRPr="005765F0">
        <w:t xml:space="preserve"> huge </w:t>
      </w:r>
      <w:r>
        <w:t xml:space="preserve">numbers of </w:t>
      </w:r>
      <w:r w:rsidRPr="005765F0">
        <w:t>news deserts</w:t>
      </w:r>
      <w:r>
        <w:t>, or</w:t>
      </w:r>
      <w:r w:rsidRPr="005765F0">
        <w:t xml:space="preserve"> lower socioeconomic areas</w:t>
      </w:r>
      <w:r>
        <w:t>, as is often the case</w:t>
      </w:r>
      <w:r w:rsidRPr="005765F0">
        <w:t>.</w:t>
      </w:r>
      <w:r>
        <w:t xml:space="preserve"> </w:t>
      </w:r>
    </w:p>
    <w:p w:rsidR="004B0457" w:rsidP="00047DEB">
      <w:pPr>
        <w:pStyle w:val="Answer"/>
        <w:spacing w:before="120" w:after="120"/>
        <w:ind w:left="851"/>
        <w:jc w:val="left"/>
      </w:pPr>
      <w:r>
        <w:t>As regards</w:t>
      </w:r>
      <w:r w:rsidRPr="005765F0">
        <w:t xml:space="preserve"> national reach, </w:t>
      </w:r>
      <w:r>
        <w:t xml:space="preserve">it is about </w:t>
      </w:r>
      <w:r w:rsidRPr="005765F0">
        <w:t xml:space="preserve">looking at organisations </w:t>
      </w:r>
      <w:r w:rsidR="00AB0EB9">
        <w:t>that</w:t>
      </w:r>
      <w:r w:rsidRPr="005765F0">
        <w:t xml:space="preserve"> may well have started in London but want to branch out to a new geography</w:t>
      </w:r>
      <w:r>
        <w:t>.</w:t>
      </w:r>
      <w:r w:rsidRPr="005765F0">
        <w:t xml:space="preserve"> I would argue that the richness of our cohort is being able to show </w:t>
      </w:r>
      <w:r>
        <w:t xml:space="preserve">that </w:t>
      </w:r>
      <w:r w:rsidRPr="005765F0">
        <w:t>across 20 grantees there is an opportunity for innovation within the news sector</w:t>
      </w:r>
      <w:r>
        <w:t>.</w:t>
      </w:r>
    </w:p>
    <w:p w:rsidR="004B0457" w:rsidP="00047DEB">
      <w:pPr>
        <w:pStyle w:val="Remark"/>
        <w:spacing w:before="120" w:after="120"/>
        <w:ind w:left="851"/>
        <w:jc w:val="left"/>
      </w:pPr>
      <w:r w:rsidRPr="0064429D">
        <w:rPr>
          <w:b/>
        </w:rPr>
        <w:t xml:space="preserve">Viscount Colville of </w:t>
      </w:r>
      <w:r w:rsidRPr="0064429D">
        <w:rPr>
          <w:b/>
        </w:rPr>
        <w:t>Culross</w:t>
      </w:r>
      <w:r w:rsidRPr="0064429D">
        <w:rPr>
          <w:b/>
        </w:rPr>
        <w:t>:</w:t>
      </w:r>
      <w:r>
        <w:t xml:space="preserve"> </w:t>
      </w:r>
      <w:r w:rsidRPr="005765F0">
        <w:t>Adam, do you have anything to say about your programme and whether it should be concentrating more on helping these organisations to become sustainable?</w:t>
      </w:r>
      <w:r>
        <w:t xml:space="preserve"> </w:t>
      </w:r>
    </w:p>
    <w:p w:rsidR="00E41FA9" w:rsidP="00047DEB">
      <w:pPr>
        <w:pStyle w:val="Answer"/>
        <w:spacing w:before="120" w:after="120"/>
        <w:ind w:left="851"/>
        <w:jc w:val="left"/>
      </w:pPr>
      <w:r w:rsidRPr="0064429D">
        <w:rPr>
          <w:b/>
          <w:i/>
        </w:rPr>
        <w:t>Adam Thomas:</w:t>
      </w:r>
      <w:r w:rsidRPr="005765F0">
        <w:t xml:space="preserve"> From our perspective</w:t>
      </w:r>
      <w:r>
        <w:t xml:space="preserve">, the </w:t>
      </w:r>
      <w:r w:rsidRPr="005765F0">
        <w:t>core funding is the most important thing. It is trusting grantees they that would know and understand how to spend that money best</w:t>
      </w:r>
      <w:r>
        <w:t xml:space="preserve"> and </w:t>
      </w:r>
      <w:r w:rsidRPr="005765F0">
        <w:t>that they would know their audiences, communities and organisations.</w:t>
      </w:r>
      <w:r>
        <w:t xml:space="preserve"> </w:t>
      </w:r>
      <w:r w:rsidRPr="005765F0">
        <w:t xml:space="preserve">That does not mean just </w:t>
      </w:r>
      <w:r w:rsidRPr="005765F0">
        <w:t xml:space="preserve">giving them the money and letting them get on with it. </w:t>
      </w:r>
      <w:r>
        <w:t>In a s</w:t>
      </w:r>
      <w:r w:rsidRPr="005765F0">
        <w:t xml:space="preserve">imilar </w:t>
      </w:r>
      <w:r>
        <w:t xml:space="preserve">way </w:t>
      </w:r>
      <w:r w:rsidRPr="005765F0">
        <w:t xml:space="preserve">to </w:t>
      </w:r>
      <w:r>
        <w:t>NESTA, we put a</w:t>
      </w:r>
      <w:r w:rsidRPr="005765F0">
        <w:t xml:space="preserve"> </w:t>
      </w:r>
      <w:r w:rsidRPr="005765F0">
        <w:t>fairly rigorous</w:t>
      </w:r>
      <w:r w:rsidRPr="005765F0">
        <w:t xml:space="preserve"> set of</w:t>
      </w:r>
      <w:r>
        <w:t xml:space="preserve"> impact</w:t>
      </w:r>
      <w:r w:rsidRPr="005765F0">
        <w:t xml:space="preserve"> milestones along the way to check in with them and to help them reassess and set their own goals.</w:t>
      </w:r>
    </w:p>
    <w:p w:rsidR="00794D14" w:rsidP="00047DEB">
      <w:pPr>
        <w:pStyle w:val="Answer"/>
        <w:spacing w:before="120" w:after="120"/>
        <w:ind w:left="851"/>
        <w:jc w:val="left"/>
      </w:pPr>
      <w:r w:rsidRPr="005765F0">
        <w:t xml:space="preserve">What is important is </w:t>
      </w:r>
      <w:r w:rsidR="00640476">
        <w:t xml:space="preserve">that </w:t>
      </w:r>
      <w:r>
        <w:t>t</w:t>
      </w:r>
      <w:r w:rsidRPr="005765F0">
        <w:t xml:space="preserve">he organisations set the goals themselves and </w:t>
      </w:r>
      <w:r>
        <w:t>we</w:t>
      </w:r>
      <w:r w:rsidRPr="005765F0">
        <w:t xml:space="preserve"> provide the framework for measuring that success as </w:t>
      </w:r>
      <w:r>
        <w:t>they</w:t>
      </w:r>
      <w:r w:rsidRPr="005765F0">
        <w:t xml:space="preserve"> move on.</w:t>
      </w:r>
      <w:r>
        <w:t xml:space="preserve"> F</w:t>
      </w:r>
      <w:r w:rsidRPr="005765F0">
        <w:t xml:space="preserve">rom our programme </w:t>
      </w:r>
      <w:r>
        <w:t xml:space="preserve">we saw </w:t>
      </w:r>
      <w:r w:rsidRPr="005765F0">
        <w:t>that of the organisations we supported through our</w:t>
      </w:r>
      <w:r>
        <w:t xml:space="preserve"> E</w:t>
      </w:r>
      <w:r w:rsidRPr="005765F0">
        <w:t>ngaged Journalism Accele</w:t>
      </w:r>
      <w:r>
        <w:t>ra</w:t>
      </w:r>
      <w:r w:rsidRPr="005765F0">
        <w:t>tor, w</w:t>
      </w:r>
      <w:r>
        <w:t>here</w:t>
      </w:r>
      <w:r w:rsidRPr="005765F0">
        <w:t xml:space="preserve"> 12 organisations across nine countries were given </w:t>
      </w:r>
      <w:r>
        <w:t>€</w:t>
      </w:r>
      <w:r w:rsidRPr="005765F0">
        <w:t>50,000 each, 100% said they had learned more about the community</w:t>
      </w:r>
      <w:r>
        <w:t>,</w:t>
      </w:r>
      <w:r w:rsidRPr="005765F0">
        <w:t xml:space="preserve"> </w:t>
      </w:r>
      <w:r>
        <w:t xml:space="preserve">100% said </w:t>
      </w:r>
      <w:r w:rsidRPr="005765F0">
        <w:t xml:space="preserve">they had increased engagement and </w:t>
      </w:r>
      <w:r>
        <w:t xml:space="preserve">100% said they </w:t>
      </w:r>
      <w:r w:rsidRPr="005765F0">
        <w:t>had increased the size of that community.</w:t>
      </w:r>
      <w:r>
        <w:t xml:space="preserve"> </w:t>
      </w:r>
    </w:p>
    <w:p w:rsidR="001B413E" w:rsidP="00047DEB">
      <w:pPr>
        <w:pStyle w:val="Answer"/>
        <w:spacing w:before="120" w:after="120"/>
        <w:ind w:left="851"/>
        <w:jc w:val="left"/>
      </w:pPr>
      <w:r w:rsidRPr="005765F0">
        <w:t xml:space="preserve">We got </w:t>
      </w:r>
      <w:r w:rsidRPr="005765F0">
        <w:t>really strong</w:t>
      </w:r>
      <w:r w:rsidRPr="005765F0">
        <w:t xml:space="preserve"> feedback from them.</w:t>
      </w:r>
      <w:r>
        <w:t xml:space="preserve"> </w:t>
      </w:r>
      <w:r w:rsidRPr="005765F0">
        <w:t>The feedback we got to improve the programme was that they needed more time and that more money would be more useful</w:t>
      </w:r>
      <w:r>
        <w:t>,</w:t>
      </w:r>
      <w:r w:rsidRPr="005765F0">
        <w:t xml:space="preserve"> but not necessarily in one go because they could only spend a certain amount at a time.</w:t>
      </w:r>
      <w:r>
        <w:t xml:space="preserve"> </w:t>
      </w:r>
      <w:r w:rsidRPr="005765F0">
        <w:t>They would be happy for more money but over a longer period.</w:t>
      </w:r>
      <w:r>
        <w:t xml:space="preserve"> </w:t>
      </w:r>
      <w:r w:rsidRPr="005765F0">
        <w:t>A big part of what we d</w:t>
      </w:r>
      <w:r>
        <w:t>id in</w:t>
      </w:r>
      <w:r w:rsidRPr="005765F0">
        <w:t xml:space="preserve"> encouraging sustainability </w:t>
      </w:r>
      <w:r>
        <w:t>was</w:t>
      </w:r>
      <w:r w:rsidRPr="005765F0">
        <w:t xml:space="preserve"> not just the money.</w:t>
      </w:r>
      <w:r>
        <w:t xml:space="preserve"> </w:t>
      </w:r>
      <w:r w:rsidRPr="005765F0">
        <w:t xml:space="preserve">Some 60% of the costs of </w:t>
      </w:r>
      <w:r>
        <w:t xml:space="preserve">the </w:t>
      </w:r>
      <w:r w:rsidRPr="005765F0">
        <w:t>programme went on coaching, mentoring, networks, business support and so on and so forth.</w:t>
      </w:r>
      <w:r>
        <w:t xml:space="preserve"> </w:t>
      </w:r>
      <w:r w:rsidRPr="005765F0">
        <w:t xml:space="preserve">We would offer and give more of that if we could. </w:t>
      </w:r>
    </w:p>
    <w:p w:rsidR="004B0457" w:rsidP="00047DEB">
      <w:pPr>
        <w:pStyle w:val="Answer"/>
        <w:spacing w:before="120" w:after="120"/>
        <w:ind w:left="851"/>
        <w:jc w:val="left"/>
      </w:pPr>
      <w:r>
        <w:t>P</w:t>
      </w:r>
      <w:r w:rsidRPr="005765F0">
        <w:t xml:space="preserve">rogramme managers are </w:t>
      </w:r>
      <w:r>
        <w:t xml:space="preserve">an </w:t>
      </w:r>
      <w:r w:rsidRPr="005765F0">
        <w:t>absolutely vital</w:t>
      </w:r>
      <w:r>
        <w:t xml:space="preserve"> part of that</w:t>
      </w:r>
      <w:r w:rsidRPr="005765F0">
        <w:t>.</w:t>
      </w:r>
      <w:r>
        <w:t xml:space="preserve"> </w:t>
      </w:r>
      <w:r w:rsidR="00DA04B4">
        <w:t>Also,</w:t>
      </w:r>
      <w:r w:rsidRPr="005765F0">
        <w:t xml:space="preserve"> grant programmes </w:t>
      </w:r>
      <w:r w:rsidR="00AB0EB9">
        <w:t>that</w:t>
      </w:r>
      <w:r w:rsidRPr="005765F0">
        <w:t xml:space="preserve"> are designed for driving sustainability too hard can break teams </w:t>
      </w:r>
      <w:r w:rsidR="00AB0EB9">
        <w:t>that</w:t>
      </w:r>
      <w:r w:rsidRPr="005765F0">
        <w:t xml:space="preserve"> are not ready for it. I scaled a start</w:t>
      </w:r>
      <w:r>
        <w:t>-</w:t>
      </w:r>
      <w:r w:rsidRPr="005765F0">
        <w:t>up from 26 people to 125 people in a year.</w:t>
      </w:r>
      <w:r>
        <w:t xml:space="preserve"> </w:t>
      </w:r>
      <w:r w:rsidRPr="005765F0">
        <w:t>It is very challenging</w:t>
      </w:r>
      <w:r w:rsidR="00623C9F">
        <w:t>,</w:t>
      </w:r>
      <w:r w:rsidRPr="005765F0">
        <w:t xml:space="preserve"> and if you push organisations too hard in this regard</w:t>
      </w:r>
      <w:r>
        <w:t xml:space="preserve"> </w:t>
      </w:r>
      <w:r w:rsidRPr="005765F0">
        <w:t xml:space="preserve">it can break them before they are ready, so you </w:t>
      </w:r>
      <w:r w:rsidRPr="005765F0">
        <w:t>have to</w:t>
      </w:r>
      <w:r w:rsidRPr="005765F0">
        <w:t xml:space="preserve"> put in other types of support alongside this.</w:t>
      </w:r>
      <w:r>
        <w:t xml:space="preserve"> </w:t>
      </w:r>
    </w:p>
    <w:p w:rsidR="004B0457" w:rsidP="00047DEB">
      <w:pPr>
        <w:pStyle w:val="Question"/>
        <w:spacing w:before="240"/>
        <w:ind w:left="851" w:hanging="851"/>
        <w:jc w:val="left"/>
      </w:pPr>
      <w:r w:rsidRPr="0064429D">
        <w:rPr>
          <w:b/>
        </w:rPr>
        <w:t>Baroness Bull:</w:t>
      </w:r>
      <w:r>
        <w:t xml:space="preserve"> </w:t>
      </w:r>
      <w:r w:rsidRPr="005765F0">
        <w:t>Adam, you make a very interesting point about learnin</w:t>
      </w:r>
      <w:r>
        <w:t>g that</w:t>
      </w:r>
      <w:r w:rsidR="006F2D3A">
        <w:t>,</w:t>
      </w:r>
      <w:r>
        <w:t xml:space="preserve"> e</w:t>
      </w:r>
      <w:r w:rsidRPr="005765F0">
        <w:t>ven from a failed pilot</w:t>
      </w:r>
      <w:r w:rsidR="006F2D3A">
        <w:t>,</w:t>
      </w:r>
      <w:r w:rsidRPr="005765F0">
        <w:t xml:space="preserve"> learning happens and will be taken on to future project</w:t>
      </w:r>
      <w:r>
        <w:t>s,</w:t>
      </w:r>
      <w:r w:rsidRPr="005765F0">
        <w:t xml:space="preserve"> and a lot of that will be </w:t>
      </w:r>
      <w:r w:rsidR="00887D1F">
        <w:t>about</w:t>
      </w:r>
      <w:r w:rsidRPr="005765F0">
        <w:t xml:space="preserve"> the coaching and the mentoring.</w:t>
      </w:r>
      <w:r>
        <w:t xml:space="preserve"> </w:t>
      </w:r>
      <w:r w:rsidRPr="005765F0">
        <w:t>My question is to both of you</w:t>
      </w:r>
      <w:r>
        <w:t xml:space="preserve"> </w:t>
      </w:r>
      <w:r w:rsidRPr="005765F0">
        <w:t>and it is really to put some flesh or some colour on</w:t>
      </w:r>
      <w:r>
        <w:t xml:space="preserve"> to</w:t>
      </w:r>
      <w:r w:rsidRPr="005765F0">
        <w:t xml:space="preserve"> some of these projects.</w:t>
      </w:r>
      <w:r>
        <w:t xml:space="preserve"> </w:t>
      </w:r>
      <w:r w:rsidRPr="005765F0">
        <w:t>Between the two schemes we are looking at there are some 25 different projects. Could you each pick an example of a particularly successful innovation and explain how the grant made possible something that would not have happened otherwise</w:t>
      </w:r>
      <w:r>
        <w:t xml:space="preserve">? </w:t>
      </w:r>
      <w:r w:rsidRPr="005765F0">
        <w:t>Beyond that</w:t>
      </w:r>
      <w:r>
        <w:t>,</w:t>
      </w:r>
      <w:r w:rsidRPr="005765F0">
        <w:t xml:space="preserve"> I have a short second question for Anna but perhaps you could both take that for now.</w:t>
      </w:r>
      <w:r>
        <w:t xml:space="preserve"> </w:t>
      </w:r>
    </w:p>
    <w:p w:rsidR="004B0457" w:rsidP="00047DEB">
      <w:pPr>
        <w:pStyle w:val="Answer"/>
        <w:spacing w:before="120" w:after="120"/>
        <w:ind w:left="851"/>
        <w:jc w:val="left"/>
      </w:pPr>
      <w:r w:rsidRPr="0064429D">
        <w:rPr>
          <w:b/>
          <w:i/>
        </w:rPr>
        <w:t xml:space="preserve">Anna </w:t>
      </w:r>
      <w:r w:rsidRPr="0064429D">
        <w:rPr>
          <w:b/>
          <w:i/>
        </w:rPr>
        <w:t>Hamilos</w:t>
      </w:r>
      <w:r w:rsidRPr="0064429D">
        <w:rPr>
          <w:b/>
          <w:i/>
        </w:rPr>
        <w:t>:</w:t>
      </w:r>
      <w:r>
        <w:t xml:space="preserve"> </w:t>
      </w:r>
      <w:r w:rsidRPr="005765F0">
        <w:t>It is hard.</w:t>
      </w:r>
      <w:r>
        <w:t xml:space="preserve"> </w:t>
      </w:r>
      <w:r w:rsidRPr="005765F0">
        <w:t>It is like choosing your favourite child.</w:t>
      </w:r>
      <w:r>
        <w:t xml:space="preserve"> </w:t>
      </w:r>
      <w:r w:rsidRPr="005765F0">
        <w:t>There are so many.</w:t>
      </w:r>
      <w:r>
        <w:t xml:space="preserve"> </w:t>
      </w:r>
      <w:r w:rsidRPr="005765F0">
        <w:t xml:space="preserve">I think Bristol Cable is incredible because it has a membership of 2,100 individuals </w:t>
      </w:r>
      <w:r>
        <w:t xml:space="preserve">and it has shown a marked interest since </w:t>
      </w:r>
      <w:r>
        <w:t>Covid</w:t>
      </w:r>
      <w:r>
        <w:t xml:space="preserve">. </w:t>
      </w:r>
      <w:r w:rsidRPr="005765F0">
        <w:t xml:space="preserve">If you search </w:t>
      </w:r>
      <w:r>
        <w:t>“</w:t>
      </w:r>
      <w:r w:rsidRPr="005765F0">
        <w:t>Covid</w:t>
      </w:r>
      <w:r>
        <w:t>”</w:t>
      </w:r>
      <w:r w:rsidRPr="005765F0">
        <w:t xml:space="preserve"> and </w:t>
      </w:r>
      <w:r>
        <w:t>“</w:t>
      </w:r>
      <w:r w:rsidRPr="005765F0">
        <w:t>Bristol</w:t>
      </w:r>
      <w:r>
        <w:t>”</w:t>
      </w:r>
      <w:r w:rsidRPr="005765F0">
        <w:t>, it immediately takes to you the Bristol Cable website</w:t>
      </w:r>
      <w:r>
        <w:t>,</w:t>
      </w:r>
      <w:r w:rsidRPr="005765F0">
        <w:t xml:space="preserve"> and </w:t>
      </w:r>
      <w:r>
        <w:t xml:space="preserve">it is </w:t>
      </w:r>
      <w:r w:rsidRPr="005765F0">
        <w:t xml:space="preserve">there supporting mutual aid organisations, </w:t>
      </w:r>
      <w:r>
        <w:t xml:space="preserve">supporting </w:t>
      </w:r>
      <w:r w:rsidRPr="005765F0">
        <w:t xml:space="preserve">voices from the community </w:t>
      </w:r>
      <w:r w:rsidR="00AB0EB9">
        <w:t>that</w:t>
      </w:r>
      <w:r w:rsidRPr="005765F0">
        <w:t xml:space="preserve"> are </w:t>
      </w:r>
      <w:r>
        <w:t xml:space="preserve">often </w:t>
      </w:r>
      <w:r w:rsidRPr="005765F0">
        <w:t>not heard</w:t>
      </w:r>
      <w:r>
        <w:t>,</w:t>
      </w:r>
      <w:r w:rsidRPr="005765F0">
        <w:t xml:space="preserve"> and encouraging diversity within the newsroom</w:t>
      </w:r>
      <w:r>
        <w:t>,</w:t>
      </w:r>
      <w:r w:rsidRPr="005765F0">
        <w:t xml:space="preserve"> which we </w:t>
      </w:r>
      <w:r>
        <w:t xml:space="preserve">do not </w:t>
      </w:r>
      <w:r w:rsidRPr="005765F0">
        <w:t>see in the more traditional media outlets.</w:t>
      </w:r>
      <w:r>
        <w:t xml:space="preserve"> </w:t>
      </w:r>
      <w:r w:rsidRPr="005765F0">
        <w:t xml:space="preserve">I </w:t>
      </w:r>
      <w:r>
        <w:t xml:space="preserve">would </w:t>
      </w:r>
      <w:r w:rsidRPr="005765F0">
        <w:t>pick Bristol Cable.</w:t>
      </w:r>
      <w:r>
        <w:t xml:space="preserve"> </w:t>
      </w:r>
      <w:r w:rsidRPr="005765F0">
        <w:t>Did you want to ask me your other question now?</w:t>
      </w:r>
      <w:r>
        <w:t xml:space="preserve"> </w:t>
      </w:r>
    </w:p>
    <w:p w:rsidR="004B0457" w:rsidP="00047DEB">
      <w:pPr>
        <w:pStyle w:val="Remark"/>
        <w:spacing w:before="120" w:after="120"/>
        <w:ind w:left="851"/>
        <w:jc w:val="left"/>
      </w:pPr>
      <w:r w:rsidRPr="005F49DA">
        <w:rPr>
          <w:b/>
        </w:rPr>
        <w:t>Baroness Bull:</w:t>
      </w:r>
      <w:r>
        <w:t xml:space="preserve"> </w:t>
      </w:r>
      <w:r w:rsidRPr="005765F0">
        <w:t xml:space="preserve">It </w:t>
      </w:r>
      <w:r>
        <w:t>wa</w:t>
      </w:r>
      <w:r w:rsidRPr="005765F0">
        <w:t xml:space="preserve">s really to get your response to what I understand </w:t>
      </w:r>
      <w:r w:rsidRPr="005765F0">
        <w:t>is a criticism of the fund that it had not specifically addressed the local news and media industry.</w:t>
      </w:r>
      <w:r>
        <w:t xml:space="preserve"> </w:t>
      </w:r>
      <w:r w:rsidRPr="005765F0">
        <w:t>How do you respond to that?</w:t>
      </w:r>
      <w:r>
        <w:t xml:space="preserve"> </w:t>
      </w:r>
    </w:p>
    <w:p w:rsidR="004B0457" w:rsidP="00047DEB">
      <w:pPr>
        <w:pStyle w:val="Answer"/>
        <w:spacing w:before="120" w:after="120"/>
        <w:ind w:left="851"/>
        <w:jc w:val="left"/>
      </w:pPr>
      <w:r w:rsidRPr="005F49DA">
        <w:rPr>
          <w:b/>
          <w:i/>
        </w:rPr>
        <w:t xml:space="preserve">Anna </w:t>
      </w:r>
      <w:r w:rsidRPr="005F49DA">
        <w:rPr>
          <w:b/>
          <w:i/>
        </w:rPr>
        <w:t>Hamilos</w:t>
      </w:r>
      <w:r w:rsidRPr="005F49DA">
        <w:rPr>
          <w:b/>
          <w:i/>
        </w:rPr>
        <w:t>:</w:t>
      </w:r>
      <w:r>
        <w:t xml:space="preserve"> </w:t>
      </w:r>
      <w:r w:rsidRPr="005765F0">
        <w:t>There was some criticism that we were not supporting incumbents and mainstream media. I think it is understandable.</w:t>
      </w:r>
      <w:r>
        <w:t xml:space="preserve"> It happens w</w:t>
      </w:r>
      <w:r w:rsidRPr="005765F0">
        <w:t xml:space="preserve">henever there are grants available for a sector </w:t>
      </w:r>
      <w:r w:rsidR="00AB0EB9">
        <w:t>that</w:t>
      </w:r>
      <w:r>
        <w:t xml:space="preserve"> </w:t>
      </w:r>
      <w:r w:rsidRPr="005765F0">
        <w:t>is woefully unfunded</w:t>
      </w:r>
      <w:r>
        <w:t>.</w:t>
      </w:r>
      <w:r w:rsidRPr="005765F0">
        <w:t xml:space="preserve"> I would be there scratching and knocking at the door to get funding.</w:t>
      </w:r>
      <w:r>
        <w:t xml:space="preserve"> </w:t>
      </w:r>
      <w:r w:rsidRPr="005765F0">
        <w:t>It is a human response</w:t>
      </w:r>
      <w:r>
        <w:t xml:space="preserve"> that y</w:t>
      </w:r>
      <w:r w:rsidRPr="005765F0">
        <w:t>ou want something to survive.</w:t>
      </w:r>
      <w:r>
        <w:t xml:space="preserve"> </w:t>
      </w:r>
      <w:r w:rsidRPr="005765F0">
        <w:t xml:space="preserve">Unfortunately, </w:t>
      </w:r>
      <w:r>
        <w:t>as</w:t>
      </w:r>
      <w:r w:rsidRPr="005765F0">
        <w:t xml:space="preserve"> </w:t>
      </w:r>
      <w:r>
        <w:t>NESTA</w:t>
      </w:r>
      <w:r w:rsidRPr="005765F0">
        <w:t xml:space="preserve"> </w:t>
      </w:r>
      <w:r>
        <w:t>has the remit of</w:t>
      </w:r>
      <w:r w:rsidRPr="005765F0">
        <w:t xml:space="preserve"> a charitable foundation, we could not fund editors</w:t>
      </w:r>
      <w:r>
        <w:t>’</w:t>
      </w:r>
      <w:r w:rsidRPr="005765F0">
        <w:t xml:space="preserve"> salaries</w:t>
      </w:r>
      <w:r>
        <w:t>,</w:t>
      </w:r>
      <w:r w:rsidRPr="005765F0">
        <w:t xml:space="preserve"> so 30% of those applicants were ruled out.</w:t>
      </w:r>
      <w:r>
        <w:t xml:space="preserve"> </w:t>
      </w:r>
      <w:r w:rsidRPr="005765F0">
        <w:t>We would love to have funded more.</w:t>
      </w:r>
      <w:r>
        <w:t xml:space="preserve"> </w:t>
      </w:r>
      <w:r w:rsidRPr="005765F0">
        <w:t>We were desperate to have a longer</w:t>
      </w:r>
      <w:r>
        <w:t>-</w:t>
      </w:r>
      <w:r w:rsidRPr="005765F0">
        <w:t xml:space="preserve">term project, but it was a pilot set up and administered </w:t>
      </w:r>
      <w:r>
        <w:t>via</w:t>
      </w:r>
      <w:r w:rsidRPr="005765F0">
        <w:t xml:space="preserve"> DCMS</w:t>
      </w:r>
      <w:r>
        <w:t xml:space="preserve"> and w</w:t>
      </w:r>
      <w:r w:rsidRPr="005765F0">
        <w:t>e had p</w:t>
      </w:r>
      <w:r>
        <w:t>ara</w:t>
      </w:r>
      <w:r w:rsidRPr="005765F0">
        <w:t>meters</w:t>
      </w:r>
      <w:r>
        <w:t xml:space="preserve">. We </w:t>
      </w:r>
      <w:r w:rsidRPr="005765F0">
        <w:t>function</w:t>
      </w:r>
      <w:r>
        <w:t xml:space="preserve">ed </w:t>
      </w:r>
      <w:r w:rsidRPr="005765F0">
        <w:t>within that and we ha</w:t>
      </w:r>
      <w:r>
        <w:t xml:space="preserve">d a </w:t>
      </w:r>
      <w:r w:rsidRPr="005765F0">
        <w:t>really high</w:t>
      </w:r>
      <w:r>
        <w:t>-</w:t>
      </w:r>
      <w:r w:rsidRPr="005765F0">
        <w:t>quality</w:t>
      </w:r>
      <w:r w:rsidRPr="005765F0">
        <w:t xml:space="preserve"> selection.</w:t>
      </w:r>
      <w:r>
        <w:t xml:space="preserve"> </w:t>
      </w:r>
      <w:r w:rsidRPr="005765F0">
        <w:t>If we had had more money</w:t>
      </w:r>
      <w:r>
        <w:t>,</w:t>
      </w:r>
      <w:r w:rsidRPr="005765F0">
        <w:t xml:space="preserve"> we would have funded more organisations.</w:t>
      </w:r>
      <w:r>
        <w:t xml:space="preserve"> </w:t>
      </w:r>
      <w:r w:rsidRPr="005765F0">
        <w:t>We supported lots of hyperlocal organis</w:t>
      </w:r>
      <w:r>
        <w:t>a</w:t>
      </w:r>
      <w:r w:rsidRPr="005765F0">
        <w:t>t</w:t>
      </w:r>
      <w:r>
        <w:t>i</w:t>
      </w:r>
      <w:r w:rsidRPr="005765F0">
        <w:t>ons.</w:t>
      </w:r>
      <w:r>
        <w:t xml:space="preserve"> </w:t>
      </w:r>
      <w:r w:rsidRPr="005765F0">
        <w:t>I have mentioned Manchester Media and Bristol Cable</w:t>
      </w:r>
      <w:r>
        <w:t xml:space="preserve">. </w:t>
      </w:r>
      <w:r w:rsidRPr="005765F0">
        <w:t xml:space="preserve">Shout Out </w:t>
      </w:r>
      <w:r>
        <w:t xml:space="preserve">is an organisation </w:t>
      </w:r>
      <w:r w:rsidR="00AB0EB9">
        <w:t>that</w:t>
      </w:r>
      <w:r>
        <w:t xml:space="preserve"> </w:t>
      </w:r>
      <w:r w:rsidRPr="005765F0">
        <w:t>work</w:t>
      </w:r>
      <w:r>
        <w:t>s</w:t>
      </w:r>
      <w:r w:rsidRPr="005765F0">
        <w:t xml:space="preserve"> with youth clubs and schools locally</w:t>
      </w:r>
      <w:r>
        <w:t>. There are</w:t>
      </w:r>
      <w:r w:rsidRPr="005765F0">
        <w:t xml:space="preserve"> lots of hyper</w:t>
      </w:r>
      <w:r>
        <w:t>l</w:t>
      </w:r>
      <w:r w:rsidRPr="005765F0">
        <w:t>ocal</w:t>
      </w:r>
      <w:r>
        <w:t xml:space="preserve"> organisations</w:t>
      </w:r>
      <w:r w:rsidRPr="005765F0">
        <w:t>.</w:t>
      </w:r>
      <w:r>
        <w:t xml:space="preserve"> </w:t>
      </w:r>
      <w:r w:rsidRPr="005765F0">
        <w:t>I completely understand the criticism.</w:t>
      </w:r>
      <w:r>
        <w:t xml:space="preserve"> T</w:t>
      </w:r>
      <w:r w:rsidRPr="005765F0">
        <w:t xml:space="preserve">he </w:t>
      </w:r>
      <w:r>
        <w:t>NMA</w:t>
      </w:r>
      <w:r w:rsidRPr="005765F0">
        <w:t xml:space="preserve"> </w:t>
      </w:r>
      <w:r>
        <w:t xml:space="preserve">sits </w:t>
      </w:r>
      <w:r w:rsidRPr="005765F0">
        <w:t>on our advisory board</w:t>
      </w:r>
      <w:r>
        <w:t>,</w:t>
      </w:r>
      <w:r w:rsidRPr="005765F0">
        <w:t xml:space="preserve"> so there is</w:t>
      </w:r>
      <w:r>
        <w:t xml:space="preserve"> </w:t>
      </w:r>
      <w:r w:rsidRPr="005765F0">
        <w:t>lot</w:t>
      </w:r>
      <w:r>
        <w:t>s</w:t>
      </w:r>
      <w:r w:rsidRPr="005765F0">
        <w:t xml:space="preserve"> of support and conversation </w:t>
      </w:r>
      <w:r w:rsidR="00AB0EB9">
        <w:t>that</w:t>
      </w:r>
      <w:r w:rsidRPr="005765F0">
        <w:t xml:space="preserve"> happens, but I can understand</w:t>
      </w:r>
      <w:r>
        <w:t xml:space="preserve"> it</w:t>
      </w:r>
      <w:r w:rsidRPr="005765F0">
        <w:t>.</w:t>
      </w:r>
      <w:r>
        <w:t xml:space="preserve"> </w:t>
      </w:r>
      <w:r w:rsidRPr="005765F0">
        <w:t>I</w:t>
      </w:r>
      <w:r>
        <w:t xml:space="preserve"> think i</w:t>
      </w:r>
      <w:r w:rsidRPr="005765F0">
        <w:t>f there was more money there would probably be less criticism.</w:t>
      </w:r>
      <w:r>
        <w:t xml:space="preserve"> </w:t>
      </w:r>
    </w:p>
    <w:p w:rsidR="004B0457" w:rsidP="00047DEB">
      <w:pPr>
        <w:pStyle w:val="Remark"/>
        <w:spacing w:before="120" w:after="120"/>
        <w:ind w:left="851"/>
        <w:jc w:val="left"/>
      </w:pPr>
      <w:r w:rsidRPr="005F49DA">
        <w:rPr>
          <w:b/>
        </w:rPr>
        <w:t>Baroness Bull:</w:t>
      </w:r>
      <w:r>
        <w:t xml:space="preserve"> </w:t>
      </w:r>
      <w:r w:rsidRPr="005765F0">
        <w:t xml:space="preserve">Adam, </w:t>
      </w:r>
      <w:r>
        <w:t xml:space="preserve">what are </w:t>
      </w:r>
      <w:r w:rsidRPr="005765F0">
        <w:t>your examples of innovation and how the grants made them possible</w:t>
      </w:r>
      <w:r>
        <w:t>?</w:t>
      </w:r>
    </w:p>
    <w:p w:rsidR="004B0457" w:rsidP="00047DEB">
      <w:pPr>
        <w:pStyle w:val="Answer"/>
        <w:spacing w:before="120" w:after="120"/>
        <w:ind w:left="851"/>
        <w:jc w:val="left"/>
      </w:pPr>
      <w:r w:rsidRPr="005F49DA">
        <w:rPr>
          <w:b/>
          <w:i/>
        </w:rPr>
        <w:t>Adam Thomas:</w:t>
      </w:r>
      <w:r>
        <w:t xml:space="preserve"> </w:t>
      </w:r>
      <w:r w:rsidRPr="005765F0">
        <w:t>I would echo what Anna has said.</w:t>
      </w:r>
      <w:r>
        <w:t xml:space="preserve"> </w:t>
      </w:r>
      <w:r w:rsidRPr="005765F0">
        <w:t>We have just launched a Covid</w:t>
      </w:r>
      <w:r>
        <w:t>-</w:t>
      </w:r>
      <w:r w:rsidRPr="005765F0">
        <w:t>19 emergency fund for the whole of Europe</w:t>
      </w:r>
      <w:r>
        <w:t>. It</w:t>
      </w:r>
      <w:r w:rsidRPr="005765F0">
        <w:t xml:space="preserve"> was only $3 million for 50 countries</w:t>
      </w:r>
      <w:r>
        <w:t xml:space="preserve"> and w</w:t>
      </w:r>
      <w:r w:rsidRPr="005765F0">
        <w:t>e got 2,000 applications in a week.</w:t>
      </w:r>
      <w:r>
        <w:t xml:space="preserve"> </w:t>
      </w:r>
      <w:r w:rsidRPr="005765F0">
        <w:t>You are always going to struggle to make everybody happy</w:t>
      </w:r>
      <w:r w:rsidR="002F72ED">
        <w:t>,</w:t>
      </w:r>
      <w:r w:rsidRPr="005765F0">
        <w:t xml:space="preserve"> and you </w:t>
      </w:r>
      <w:r w:rsidRPr="005765F0">
        <w:t>have to</w:t>
      </w:r>
      <w:r w:rsidRPr="005765F0">
        <w:t xml:space="preserve"> pick and choose who you want to support to the best of your ability.</w:t>
      </w:r>
      <w:r>
        <w:t xml:space="preserve"> </w:t>
      </w:r>
    </w:p>
    <w:p w:rsidR="0071731D" w:rsidP="00047DEB">
      <w:pPr>
        <w:pStyle w:val="Answer"/>
        <w:spacing w:before="120" w:after="120"/>
        <w:ind w:left="851"/>
        <w:jc w:val="left"/>
      </w:pPr>
      <w:r w:rsidRPr="005765F0">
        <w:t xml:space="preserve">I can give you an example from the UK </w:t>
      </w:r>
      <w:r>
        <w:t>of</w:t>
      </w:r>
      <w:r w:rsidRPr="005765F0">
        <w:t xml:space="preserve"> Bureau Local, which I believe has already appeared before this Committee.</w:t>
      </w:r>
      <w:r>
        <w:t xml:space="preserve"> </w:t>
      </w:r>
      <w:r w:rsidR="0027662C">
        <w:t>It</w:t>
      </w:r>
      <w:r w:rsidRPr="005765F0">
        <w:t xml:space="preserve"> is a local reporting network with</w:t>
      </w:r>
      <w:r w:rsidR="00B13EA5">
        <w:t>, I think,</w:t>
      </w:r>
      <w:r w:rsidRPr="005765F0">
        <w:t xml:space="preserve"> over 1,200 members now in the UK.</w:t>
      </w:r>
      <w:r>
        <w:t xml:space="preserve"> </w:t>
      </w:r>
      <w:r w:rsidRPr="005765F0">
        <w:t xml:space="preserve">It produces stories </w:t>
      </w:r>
      <w:r w:rsidR="00AD3CA2">
        <w:t xml:space="preserve">that are </w:t>
      </w:r>
      <w:r w:rsidRPr="005765F0">
        <w:t xml:space="preserve">of national importance but </w:t>
      </w:r>
      <w:r w:rsidR="00AD3CA2">
        <w:t xml:space="preserve">are </w:t>
      </w:r>
      <w:r w:rsidRPr="005765F0">
        <w:t xml:space="preserve">based on local reporting and local data </w:t>
      </w:r>
      <w:r w:rsidR="00887D1F">
        <w:t>about</w:t>
      </w:r>
      <w:r w:rsidRPr="005765F0">
        <w:t xml:space="preserve"> things </w:t>
      </w:r>
      <w:r w:rsidR="00D9751A">
        <w:t>like</w:t>
      </w:r>
      <w:r w:rsidRPr="005765F0">
        <w:t xml:space="preserve"> the housing crisis and homelessness.</w:t>
      </w:r>
      <w:r>
        <w:t xml:space="preserve"> </w:t>
      </w:r>
      <w:r w:rsidRPr="005765F0">
        <w:t xml:space="preserve">We gave </w:t>
      </w:r>
      <w:r>
        <w:t>it</w:t>
      </w:r>
      <w:r w:rsidRPr="005765F0">
        <w:t xml:space="preserve"> a grant of </w:t>
      </w:r>
      <w:r>
        <w:t>€</w:t>
      </w:r>
      <w:r w:rsidRPr="005765F0">
        <w:t>50,000.</w:t>
      </w:r>
      <w:r>
        <w:t xml:space="preserve"> </w:t>
      </w:r>
    </w:p>
    <w:p w:rsidR="004B0457" w:rsidP="00047DEB">
      <w:pPr>
        <w:pStyle w:val="Answer"/>
        <w:spacing w:before="120" w:after="120"/>
        <w:ind w:left="851"/>
        <w:jc w:val="left"/>
      </w:pPr>
      <w:r>
        <w:t>It</w:t>
      </w:r>
      <w:r w:rsidRPr="005765F0">
        <w:t xml:space="preserve"> did a six</w:t>
      </w:r>
      <w:r>
        <w:t>-</w:t>
      </w:r>
      <w:r w:rsidRPr="005765F0">
        <w:t xml:space="preserve">month job of work on </w:t>
      </w:r>
      <w:r>
        <w:t>its</w:t>
      </w:r>
      <w:r w:rsidRPr="005765F0">
        <w:t xml:space="preserve"> own sustainability.</w:t>
      </w:r>
      <w:r>
        <w:t xml:space="preserve"> It</w:t>
      </w:r>
      <w:r w:rsidRPr="005765F0">
        <w:t xml:space="preserve"> did more than </w:t>
      </w:r>
      <w:r>
        <w:t xml:space="preserve">just </w:t>
      </w:r>
      <w:r w:rsidRPr="005765F0">
        <w:t>pay an editor</w:t>
      </w:r>
      <w:r>
        <w:t>’</w:t>
      </w:r>
      <w:r w:rsidRPr="005765F0">
        <w:t xml:space="preserve">s salary for six months and </w:t>
      </w:r>
      <w:r>
        <w:t xml:space="preserve">instead </w:t>
      </w:r>
      <w:r w:rsidRPr="005765F0">
        <w:t>built a framework on how to assess revenue</w:t>
      </w:r>
      <w:r>
        <w:t>-</w:t>
      </w:r>
      <w:r w:rsidRPr="005765F0">
        <w:t>making opportunities</w:t>
      </w:r>
      <w:r w:rsidR="00744208">
        <w:t xml:space="preserve">, and it </w:t>
      </w:r>
      <w:r w:rsidRPr="005765F0">
        <w:t xml:space="preserve">experimented with new revenue plans </w:t>
      </w:r>
      <w:r w:rsidR="00744208">
        <w:t>in relation to</w:t>
      </w:r>
      <w:r w:rsidRPr="005765F0">
        <w:t xml:space="preserve"> that.</w:t>
      </w:r>
      <w:r>
        <w:t xml:space="preserve"> It </w:t>
      </w:r>
      <w:r w:rsidRPr="005765F0">
        <w:t xml:space="preserve">changed </w:t>
      </w:r>
      <w:r>
        <w:t>its</w:t>
      </w:r>
      <w:r w:rsidRPr="005765F0">
        <w:t xml:space="preserve"> approach </w:t>
      </w:r>
      <w:r>
        <w:t>to</w:t>
      </w:r>
      <w:r w:rsidRPr="005765F0">
        <w:t xml:space="preserve"> fundraising.</w:t>
      </w:r>
      <w:r>
        <w:t xml:space="preserve"> It</w:t>
      </w:r>
      <w:r w:rsidRPr="005765F0">
        <w:t xml:space="preserve"> decided to start getting investment for specific product launches</w:t>
      </w:r>
      <w:r w:rsidR="00AD6171">
        <w:t>,</w:t>
      </w:r>
      <w:r w:rsidRPr="005765F0">
        <w:t xml:space="preserve"> which </w:t>
      </w:r>
      <w:r>
        <w:t>it</w:t>
      </w:r>
      <w:r w:rsidRPr="005765F0">
        <w:t xml:space="preserve"> had not done before.</w:t>
      </w:r>
      <w:r>
        <w:t xml:space="preserve"> It</w:t>
      </w:r>
      <w:r w:rsidRPr="005765F0">
        <w:t xml:space="preserve"> created a role dedicated to business development which </w:t>
      </w:r>
      <w:r>
        <w:t>it</w:t>
      </w:r>
      <w:r w:rsidRPr="005765F0">
        <w:t xml:space="preserve"> did not think </w:t>
      </w:r>
      <w:r>
        <w:t>it</w:t>
      </w:r>
      <w:r w:rsidRPr="005765F0">
        <w:t xml:space="preserve"> needed.</w:t>
      </w:r>
      <w:r>
        <w:t xml:space="preserve"> It</w:t>
      </w:r>
      <w:r w:rsidRPr="005765F0">
        <w:t xml:space="preserve"> also made fundamental changes in their team</w:t>
      </w:r>
      <w:r>
        <w:t>,</w:t>
      </w:r>
      <w:r w:rsidRPr="005765F0">
        <w:t xml:space="preserve"> including in their editorial team.</w:t>
      </w:r>
      <w:r>
        <w:t xml:space="preserve"> </w:t>
      </w:r>
      <w:r w:rsidRPr="005765F0">
        <w:t>At the same time</w:t>
      </w:r>
      <w:r>
        <w:t>,</w:t>
      </w:r>
      <w:r w:rsidRPr="005765F0">
        <w:t xml:space="preserve"> </w:t>
      </w:r>
      <w:r>
        <w:t>it</w:t>
      </w:r>
      <w:r w:rsidRPr="005765F0">
        <w:t xml:space="preserve"> produced hundreds of stories </w:t>
      </w:r>
      <w:r w:rsidR="00887D1F">
        <w:t>about</w:t>
      </w:r>
      <w:r w:rsidRPr="005765F0">
        <w:t xml:space="preserve"> community events and </w:t>
      </w:r>
      <w:r>
        <w:t>it has</w:t>
      </w:r>
      <w:r w:rsidRPr="005765F0">
        <w:t xml:space="preserve"> built open resources.</w:t>
      </w:r>
      <w:r>
        <w:t xml:space="preserve"> A </w:t>
      </w:r>
      <w:r w:rsidRPr="005765F0">
        <w:t xml:space="preserve">relatively small amount of money here </w:t>
      </w:r>
      <w:r>
        <w:t xml:space="preserve">altered </w:t>
      </w:r>
      <w:r w:rsidRPr="005765F0">
        <w:t xml:space="preserve">fundamentally the DNA of the organisation and </w:t>
      </w:r>
      <w:r>
        <w:t>its</w:t>
      </w:r>
      <w:r w:rsidRPr="005765F0">
        <w:t xml:space="preserve"> ability to fundraise going forward.</w:t>
      </w:r>
      <w:r>
        <w:t xml:space="preserve"> I think t</w:t>
      </w:r>
      <w:r w:rsidRPr="005765F0">
        <w:t xml:space="preserve">hat is a pretty good result after nine months and </w:t>
      </w:r>
      <w:r>
        <w:t>€</w:t>
      </w:r>
      <w:r w:rsidRPr="005765F0">
        <w:t>50,000.</w:t>
      </w:r>
      <w:r>
        <w:t xml:space="preserve"> </w:t>
      </w:r>
    </w:p>
    <w:p w:rsidR="00AD6171" w:rsidP="00047DEB">
      <w:pPr>
        <w:pStyle w:val="Question"/>
        <w:spacing w:before="240"/>
        <w:ind w:left="851" w:hanging="851"/>
        <w:jc w:val="left"/>
      </w:pPr>
      <w:r w:rsidRPr="005F49DA">
        <w:rPr>
          <w:b/>
        </w:rPr>
        <w:t>Baroness McIntosh of Hudnall:</w:t>
      </w:r>
      <w:r>
        <w:t xml:space="preserve"> </w:t>
      </w:r>
      <w:r w:rsidRPr="005765F0">
        <w:t>Thank you very much for being here.</w:t>
      </w:r>
      <w:r>
        <w:t xml:space="preserve"> I</w:t>
      </w:r>
      <w:r w:rsidRPr="005765F0">
        <w:t>n the interests of full disclosure</w:t>
      </w:r>
      <w:r>
        <w:t>,</w:t>
      </w:r>
      <w:r w:rsidRPr="005765F0">
        <w:t xml:space="preserve"> </w:t>
      </w:r>
      <w:r>
        <w:t xml:space="preserve">I should probably say </w:t>
      </w:r>
      <w:r w:rsidRPr="005765F0">
        <w:t xml:space="preserve">that I was a founder trustee of </w:t>
      </w:r>
      <w:r>
        <w:t>NESTA</w:t>
      </w:r>
      <w:r w:rsidRPr="005765F0">
        <w:t>.</w:t>
      </w:r>
      <w:r>
        <w:t xml:space="preserve"> </w:t>
      </w:r>
      <w:r w:rsidRPr="005765F0">
        <w:t>It is very good to see it is still going strong 20</w:t>
      </w:r>
      <w:r>
        <w:t>-</w:t>
      </w:r>
      <w:r w:rsidRPr="005765F0">
        <w:t>plus years later.</w:t>
      </w:r>
      <w:r>
        <w:t xml:space="preserve"> That is g</w:t>
      </w:r>
      <w:r w:rsidRPr="005765F0">
        <w:t>ood news.</w:t>
      </w:r>
      <w:r>
        <w:t xml:space="preserve"> </w:t>
      </w:r>
    </w:p>
    <w:p w:rsidR="00FC7E14" w:rsidP="00047DEB">
      <w:pPr>
        <w:pStyle w:val="Question"/>
        <w:numPr>
          <w:ilvl w:val="0"/>
          <w:numId w:val="0"/>
        </w:numPr>
        <w:spacing w:before="120"/>
        <w:ind w:left="851"/>
        <w:jc w:val="left"/>
      </w:pPr>
      <w:r w:rsidRPr="005765F0">
        <w:t>I was interested, Adam, in what you said about the non</w:t>
      </w:r>
      <w:r>
        <w:t>-</w:t>
      </w:r>
      <w:r w:rsidRPr="005765F0">
        <w:t xml:space="preserve">financial support </w:t>
      </w:r>
      <w:r w:rsidR="007D7EAD">
        <w:t>that</w:t>
      </w:r>
      <w:r w:rsidRPr="005765F0">
        <w:t xml:space="preserve"> you were trying to offer to the organisations that you support.</w:t>
      </w:r>
      <w:r>
        <w:t xml:space="preserve"> T</w:t>
      </w:r>
      <w:r w:rsidRPr="005765F0">
        <w:t xml:space="preserve">he organisations that </w:t>
      </w:r>
      <w:r>
        <w:t>NESTA</w:t>
      </w:r>
      <w:r w:rsidRPr="005765F0">
        <w:t xml:space="preserve"> is funding </w:t>
      </w:r>
      <w:r w:rsidRPr="005765F0">
        <w:t>at the moment</w:t>
      </w:r>
      <w:r w:rsidRPr="005765F0">
        <w:t xml:space="preserve"> probably also need non</w:t>
      </w:r>
      <w:r>
        <w:t>-</w:t>
      </w:r>
      <w:r w:rsidRPr="005765F0">
        <w:t>financial support.</w:t>
      </w:r>
      <w:r>
        <w:t xml:space="preserve"> </w:t>
      </w:r>
      <w:r w:rsidRPr="005765F0">
        <w:t xml:space="preserve">Could you tell us </w:t>
      </w:r>
      <w:r>
        <w:t>a</w:t>
      </w:r>
      <w:r w:rsidRPr="005765F0">
        <w:t xml:space="preserve"> bit more about the commonest forms of coaching and mentoring </w:t>
      </w:r>
      <w:r>
        <w:t xml:space="preserve">for </w:t>
      </w:r>
      <w:r w:rsidRPr="005765F0">
        <w:t>these very small organisations</w:t>
      </w:r>
      <w:r>
        <w:t>,</w:t>
      </w:r>
      <w:r w:rsidRPr="005765F0">
        <w:t xml:space="preserve"> which presumably are founded on energy</w:t>
      </w:r>
      <w:r>
        <w:t>,</w:t>
      </w:r>
      <w:r w:rsidRPr="005765F0">
        <w:t xml:space="preserve"> enthusiasm and local connections</w:t>
      </w:r>
      <w:r>
        <w:t>,</w:t>
      </w:r>
      <w:r w:rsidRPr="005765F0">
        <w:t xml:space="preserve"> but perhaps have some issues with certain kinds of skills or possibly networks or whatever</w:t>
      </w:r>
      <w:r>
        <w:t>?</w:t>
      </w:r>
      <w:r w:rsidRPr="005765F0">
        <w:t xml:space="preserve"> What do you find it is most helpful to provide?</w:t>
      </w:r>
      <w:r>
        <w:t xml:space="preserve"> </w:t>
      </w:r>
    </w:p>
    <w:p w:rsidR="00B74813" w:rsidP="00047DEB">
      <w:pPr>
        <w:pStyle w:val="Answer"/>
        <w:spacing w:before="120" w:after="120"/>
        <w:ind w:left="851"/>
        <w:jc w:val="left"/>
      </w:pPr>
      <w:r w:rsidRPr="005F49DA">
        <w:rPr>
          <w:b/>
          <w:i/>
        </w:rPr>
        <w:t>Adam Thomas:</w:t>
      </w:r>
      <w:r>
        <w:t xml:space="preserve"> Thank </w:t>
      </w:r>
      <w:r w:rsidRPr="005765F0">
        <w:t>you for the question.</w:t>
      </w:r>
      <w:r>
        <w:t xml:space="preserve"> </w:t>
      </w:r>
      <w:r w:rsidRPr="005765F0">
        <w:t xml:space="preserve">We provide a lot of training </w:t>
      </w:r>
      <w:r w:rsidR="00887D1F">
        <w:t>about</w:t>
      </w:r>
      <w:r w:rsidRPr="005765F0">
        <w:t xml:space="preserve"> business development.</w:t>
      </w:r>
      <w:r>
        <w:t xml:space="preserve"> </w:t>
      </w:r>
      <w:r w:rsidRPr="005765F0">
        <w:t>A lot of these organisations have become accidental start</w:t>
      </w:r>
      <w:r>
        <w:t>-</w:t>
      </w:r>
      <w:r w:rsidRPr="005765F0">
        <w:t xml:space="preserve">ups or accidental entrepreneurs and therefore they need some help </w:t>
      </w:r>
      <w:r>
        <w:t xml:space="preserve">with sometimes </w:t>
      </w:r>
      <w:r w:rsidRPr="005765F0">
        <w:t>very fundamental business ideas.</w:t>
      </w:r>
      <w:r>
        <w:t xml:space="preserve"> </w:t>
      </w:r>
      <w:r w:rsidRPr="005765F0">
        <w:t>They are often local community activists</w:t>
      </w:r>
      <w:r>
        <w:t>,</w:t>
      </w:r>
      <w:r w:rsidRPr="005765F0">
        <w:t xml:space="preserve"> or people who have worked a lot in their community</w:t>
      </w:r>
      <w:r>
        <w:t>,</w:t>
      </w:r>
      <w:r w:rsidRPr="005765F0">
        <w:t xml:space="preserve"> or journalists who have come out of their newsrooms and decided that they want to start something new</w:t>
      </w:r>
      <w:r>
        <w:t>,</w:t>
      </w:r>
      <w:r w:rsidRPr="005765F0">
        <w:t xml:space="preserve"> </w:t>
      </w:r>
      <w:r>
        <w:t>d</w:t>
      </w:r>
      <w:r w:rsidRPr="005765F0">
        <w:t xml:space="preserve">o not have business training and have never received it. </w:t>
      </w:r>
    </w:p>
    <w:p w:rsidR="004B0457" w:rsidP="00047DEB">
      <w:pPr>
        <w:pStyle w:val="Answer"/>
        <w:spacing w:before="120" w:after="120"/>
        <w:ind w:left="851"/>
        <w:jc w:val="left"/>
      </w:pPr>
      <w:r>
        <w:t xml:space="preserve">First, </w:t>
      </w:r>
      <w:r w:rsidR="00B74813">
        <w:t xml:space="preserve">this </w:t>
      </w:r>
      <w:r>
        <w:t>is about</w:t>
      </w:r>
      <w:r w:rsidRPr="005765F0">
        <w:t xml:space="preserve"> some kind of business training</w:t>
      </w:r>
      <w:r>
        <w:t>, and,</w:t>
      </w:r>
      <w:r w:rsidRPr="005765F0">
        <w:t xml:space="preserve"> secondly, what we call product thinking or product development, w</w:t>
      </w:r>
      <w:r>
        <w:t>h</w:t>
      </w:r>
      <w:r w:rsidRPr="005765F0">
        <w:t xml:space="preserve">ich is understanding how to test a product, how to survey an audience, </w:t>
      </w:r>
      <w:r>
        <w:t xml:space="preserve">how to </w:t>
      </w:r>
      <w:r w:rsidRPr="005765F0">
        <w:t xml:space="preserve">launch a product and understand very quickly if it is working and </w:t>
      </w:r>
      <w:r>
        <w:t xml:space="preserve">pivot </w:t>
      </w:r>
      <w:r w:rsidRPr="005765F0">
        <w:t>in</w:t>
      </w:r>
      <w:r>
        <w:t xml:space="preserve"> </w:t>
      </w:r>
      <w:r w:rsidRPr="005765F0">
        <w:t>to new things.</w:t>
      </w:r>
      <w:r>
        <w:t xml:space="preserve"> </w:t>
      </w:r>
      <w:r w:rsidRPr="005765F0">
        <w:t xml:space="preserve">We help them on product </w:t>
      </w:r>
      <w:r>
        <w:t xml:space="preserve">development </w:t>
      </w:r>
      <w:r w:rsidRPr="005765F0">
        <w:t>techniques such as design thinking and other frameworks that allow them to test new business models.</w:t>
      </w:r>
      <w:r>
        <w:t xml:space="preserve"> </w:t>
      </w:r>
      <w:r w:rsidRPr="005765F0">
        <w:t xml:space="preserve">We also found </w:t>
      </w:r>
      <w:r>
        <w:t xml:space="preserve">that </w:t>
      </w:r>
      <w:r w:rsidRPr="005765F0">
        <w:t>a lot of organisations struggle with organisational growth</w:t>
      </w:r>
      <w:r>
        <w:t>.</w:t>
      </w:r>
      <w:r w:rsidRPr="005765F0">
        <w:t xml:space="preserve"> I have experienced </w:t>
      </w:r>
      <w:r>
        <w:t xml:space="preserve">this </w:t>
      </w:r>
      <w:r w:rsidRPr="005765F0">
        <w:t>personally</w:t>
      </w:r>
      <w:r>
        <w:t xml:space="preserve">. When </w:t>
      </w:r>
      <w:r w:rsidRPr="005765F0">
        <w:t>you start to grow the team and become succes</w:t>
      </w:r>
      <w:r>
        <w:t>s</w:t>
      </w:r>
      <w:r w:rsidRPr="005765F0">
        <w:t xml:space="preserve">ful, </w:t>
      </w:r>
      <w:r>
        <w:t>it is necessary to put</w:t>
      </w:r>
      <w:r w:rsidRPr="005765F0">
        <w:t xml:space="preserve"> HR policies in place</w:t>
      </w:r>
      <w:r>
        <w:t>. These are</w:t>
      </w:r>
      <w:r w:rsidRPr="005765F0">
        <w:t xml:space="preserve"> things we all take for granted when we work in a bigger organisation</w:t>
      </w:r>
      <w:r>
        <w:t>, but</w:t>
      </w:r>
      <w:r w:rsidRPr="005765F0">
        <w:t xml:space="preserve"> when you are a small organisation</w:t>
      </w:r>
      <w:r>
        <w:t>,</w:t>
      </w:r>
      <w:r w:rsidRPr="005765F0">
        <w:t xml:space="preserve"> someone </w:t>
      </w:r>
      <w:r w:rsidRPr="005765F0">
        <w:t>has to</w:t>
      </w:r>
      <w:r w:rsidRPr="005765F0">
        <w:t xml:space="preserve"> write those policies for the first time. It is often hard to do </w:t>
      </w:r>
      <w:r>
        <w:t xml:space="preserve">that </w:t>
      </w:r>
      <w:r w:rsidRPr="005765F0">
        <w:t xml:space="preserve">if you are scaling a small organisation very rapidly. </w:t>
      </w:r>
    </w:p>
    <w:p w:rsidR="004B0457" w:rsidP="00047DEB">
      <w:pPr>
        <w:pStyle w:val="Answer"/>
        <w:spacing w:before="120" w:after="120"/>
        <w:ind w:left="851"/>
        <w:jc w:val="left"/>
      </w:pPr>
      <w:r w:rsidRPr="005765F0">
        <w:t>We also put a lot of mentoring</w:t>
      </w:r>
      <w:r w:rsidRPr="00D26493" w:rsidR="00D26493">
        <w:t xml:space="preserve"> </w:t>
      </w:r>
      <w:r w:rsidRPr="005765F0" w:rsidR="00D26493">
        <w:t>in place</w:t>
      </w:r>
      <w:r w:rsidRPr="005765F0">
        <w:t>.</w:t>
      </w:r>
      <w:r>
        <w:t xml:space="preserve"> </w:t>
      </w:r>
      <w:r w:rsidRPr="005765F0">
        <w:t xml:space="preserve">We find that </w:t>
      </w:r>
      <w:r>
        <w:t xml:space="preserve">the </w:t>
      </w:r>
      <w:r w:rsidRPr="005765F0">
        <w:t>mental health of entrepreneurs and start</w:t>
      </w:r>
      <w:r>
        <w:t>-</w:t>
      </w:r>
      <w:r w:rsidRPr="005765F0">
        <w:t>up</w:t>
      </w:r>
      <w:r>
        <w:t xml:space="preserve"> people</w:t>
      </w:r>
      <w:r w:rsidRPr="005765F0">
        <w:t xml:space="preserve"> </w:t>
      </w:r>
      <w:r w:rsidRPr="005765F0">
        <w:t>is</w:t>
      </w:r>
      <w:r w:rsidRPr="005765F0">
        <w:t xml:space="preserve"> challenged by the lack of money and the uncertainty </w:t>
      </w:r>
      <w:r w:rsidR="00887D1F">
        <w:t>about</w:t>
      </w:r>
      <w:r w:rsidRPr="005765F0">
        <w:t xml:space="preserve"> starting up a new business. We also find </w:t>
      </w:r>
      <w:r>
        <w:t xml:space="preserve">that </w:t>
      </w:r>
      <w:r w:rsidRPr="005765F0">
        <w:t>networking through ambassadors, meet</w:t>
      </w:r>
      <w:r>
        <w:t>-</w:t>
      </w:r>
      <w:r w:rsidRPr="005765F0">
        <w:t>ups and community pools with other like</w:t>
      </w:r>
      <w:r>
        <w:t>-</w:t>
      </w:r>
      <w:r w:rsidRPr="005765F0">
        <w:t xml:space="preserve">minded individuals is </w:t>
      </w:r>
      <w:r w:rsidRPr="005765F0">
        <w:t>really important</w:t>
      </w:r>
      <w:r w:rsidRPr="005765F0">
        <w:t>.</w:t>
      </w:r>
      <w:r>
        <w:t xml:space="preserve"> </w:t>
      </w:r>
      <w:r w:rsidRPr="005765F0">
        <w:t>That is why our European scheme has a lot of value.</w:t>
      </w:r>
      <w:r>
        <w:t xml:space="preserve"> </w:t>
      </w:r>
      <w:r w:rsidRPr="005765F0">
        <w:t xml:space="preserve">We have a database </w:t>
      </w:r>
      <w:r>
        <w:t>of</w:t>
      </w:r>
      <w:r w:rsidRPr="005765F0">
        <w:t xml:space="preserve"> 150 organisations across Europe doing what we call engaged journalism</w:t>
      </w:r>
      <w:r>
        <w:t xml:space="preserve">. It is about </w:t>
      </w:r>
      <w:r w:rsidRPr="005765F0">
        <w:t xml:space="preserve">awareness </w:t>
      </w:r>
      <w:r>
        <w:t>and</w:t>
      </w:r>
      <w:r w:rsidRPr="005765F0">
        <w:t xml:space="preserve"> connection </w:t>
      </w:r>
      <w:r>
        <w:t>to</w:t>
      </w:r>
      <w:r w:rsidRPr="005765F0">
        <w:t xml:space="preserve"> those peers</w:t>
      </w:r>
      <w:r>
        <w:t>,</w:t>
      </w:r>
      <w:r w:rsidRPr="005765F0">
        <w:t xml:space="preserve"> being able to learn from their failures</w:t>
      </w:r>
      <w:r>
        <w:t>,</w:t>
      </w:r>
      <w:r w:rsidRPr="005765F0">
        <w:t xml:space="preserve"> and hav</w:t>
      </w:r>
      <w:r>
        <w:t>ing</w:t>
      </w:r>
      <w:r w:rsidRPr="005765F0">
        <w:t xml:space="preserve"> these open conversations.</w:t>
      </w:r>
      <w:r>
        <w:t xml:space="preserve"> </w:t>
      </w:r>
      <w:r w:rsidRPr="005765F0">
        <w:t>We believe that is a catalyst for experimentation and</w:t>
      </w:r>
      <w:r>
        <w:t>,</w:t>
      </w:r>
      <w:r w:rsidRPr="005765F0">
        <w:t xml:space="preserve"> ultimately</w:t>
      </w:r>
      <w:r>
        <w:t>,</w:t>
      </w:r>
      <w:r w:rsidRPr="005765F0">
        <w:t xml:space="preserve"> sustainability.</w:t>
      </w:r>
      <w:r>
        <w:t xml:space="preserve"> </w:t>
      </w:r>
    </w:p>
    <w:p w:rsidR="004B0457" w:rsidP="00047DEB">
      <w:pPr>
        <w:pStyle w:val="Answer"/>
        <w:spacing w:before="120" w:after="120"/>
        <w:ind w:left="851"/>
        <w:jc w:val="left"/>
      </w:pPr>
      <w:r>
        <w:t>F</w:t>
      </w:r>
      <w:r w:rsidRPr="005765F0">
        <w:t>inally</w:t>
      </w:r>
      <w:r>
        <w:t>,</w:t>
      </w:r>
      <w:r w:rsidRPr="005765F0">
        <w:t xml:space="preserve"> research and ecosystem mapping </w:t>
      </w:r>
      <w:r>
        <w:t>are</w:t>
      </w:r>
      <w:r w:rsidRPr="005765F0">
        <w:t xml:space="preserve"> done </w:t>
      </w:r>
      <w:r w:rsidRPr="005765F0" w:rsidR="0078178F">
        <w:t xml:space="preserve">not </w:t>
      </w:r>
      <w:r w:rsidRPr="005765F0">
        <w:t>by the organisations but in support of them to help them understand what type of market they are moving into and who else has been successful in other areas or other countries</w:t>
      </w:r>
      <w:r>
        <w:t>. Th</w:t>
      </w:r>
      <w:r w:rsidR="000B5147">
        <w:t>at</w:t>
      </w:r>
      <w:r>
        <w:t xml:space="preserve"> </w:t>
      </w:r>
      <w:r w:rsidRPr="005765F0">
        <w:t xml:space="preserve">is </w:t>
      </w:r>
      <w:r w:rsidRPr="005765F0">
        <w:t>really useful</w:t>
      </w:r>
      <w:r w:rsidRPr="005765F0">
        <w:t>.</w:t>
      </w:r>
      <w:r>
        <w:t xml:space="preserve"> </w:t>
      </w:r>
    </w:p>
    <w:p w:rsidR="004B0457" w:rsidP="00047DEB">
      <w:pPr>
        <w:pStyle w:val="Remark"/>
        <w:spacing w:before="120" w:after="120"/>
        <w:ind w:left="851"/>
        <w:jc w:val="left"/>
      </w:pPr>
      <w:r w:rsidRPr="006011D8">
        <w:rPr>
          <w:b/>
        </w:rPr>
        <w:t>Baroness McIntosh of Hudnall:</w:t>
      </w:r>
      <w:r>
        <w:t xml:space="preserve"> </w:t>
      </w:r>
      <w:r w:rsidRPr="005765F0">
        <w:t>May I pick up the peer</w:t>
      </w:r>
      <w:r>
        <w:t>-</w:t>
      </w:r>
      <w:r w:rsidRPr="005765F0">
        <w:t>to</w:t>
      </w:r>
      <w:r>
        <w:t>-</w:t>
      </w:r>
      <w:r w:rsidRPr="005765F0">
        <w:t>peer point you made and perhaps ask Anna to develop that as well</w:t>
      </w:r>
      <w:r>
        <w:t xml:space="preserve">? </w:t>
      </w:r>
      <w:r w:rsidRPr="005765F0">
        <w:t>Do you consciously network</w:t>
      </w:r>
      <w:r>
        <w:t xml:space="preserve"> </w:t>
      </w:r>
      <w:r w:rsidRPr="005765F0">
        <w:t xml:space="preserve">the organisations </w:t>
      </w:r>
      <w:r w:rsidR="002771B6">
        <w:t xml:space="preserve">that </w:t>
      </w:r>
      <w:r w:rsidRPr="005765F0">
        <w:t xml:space="preserve">you support together so </w:t>
      </w:r>
      <w:r>
        <w:t xml:space="preserve">that </w:t>
      </w:r>
      <w:r w:rsidRPr="005765F0">
        <w:t>as part of being part of you they are also networked into each other</w:t>
      </w:r>
      <w:r>
        <w:t xml:space="preserve">? </w:t>
      </w:r>
      <w:r w:rsidRPr="005765F0">
        <w:t>Could you talk about that</w:t>
      </w:r>
      <w:r>
        <w:t xml:space="preserve"> perhaps</w:t>
      </w:r>
      <w:r w:rsidRPr="005765F0">
        <w:t>, Anna, as you go forward</w:t>
      </w:r>
      <w:r>
        <w:t xml:space="preserve">? </w:t>
      </w:r>
    </w:p>
    <w:p w:rsidR="00E669B6" w:rsidP="00047DEB">
      <w:pPr>
        <w:pStyle w:val="Answer"/>
        <w:spacing w:before="120" w:after="120"/>
        <w:ind w:left="851"/>
        <w:jc w:val="left"/>
      </w:pPr>
      <w:r w:rsidRPr="006011D8">
        <w:rPr>
          <w:b/>
          <w:i/>
        </w:rPr>
        <w:t xml:space="preserve">Anna </w:t>
      </w:r>
      <w:r w:rsidRPr="006011D8">
        <w:rPr>
          <w:b/>
          <w:i/>
        </w:rPr>
        <w:t>Hamilos</w:t>
      </w:r>
      <w:r w:rsidRPr="006011D8">
        <w:rPr>
          <w:b/>
          <w:i/>
        </w:rPr>
        <w:t>:</w:t>
      </w:r>
      <w:r>
        <w:t xml:space="preserve"> </w:t>
      </w:r>
      <w:r w:rsidRPr="005765F0">
        <w:t>There is also the brilliant part of our pilot</w:t>
      </w:r>
      <w:r>
        <w:t xml:space="preserve"> where w</w:t>
      </w:r>
      <w:r w:rsidRPr="005765F0">
        <w:t>e partnered with Bethnal Green Ventures</w:t>
      </w:r>
      <w:r>
        <w:t>,</w:t>
      </w:r>
      <w:r w:rsidRPr="005765F0">
        <w:t xml:space="preserve"> which is an expert in tech incubators.</w:t>
      </w:r>
      <w:r>
        <w:t xml:space="preserve"> </w:t>
      </w:r>
      <w:r w:rsidRPr="005765F0">
        <w:t>There were two tracks</w:t>
      </w:r>
      <w:r>
        <w:t>,</w:t>
      </w:r>
      <w:r w:rsidRPr="005765F0">
        <w:t xml:space="preserve"> which mean that we will have an enormous amount of learning at the end</w:t>
      </w:r>
      <w:r>
        <w:t>,</w:t>
      </w:r>
      <w:r w:rsidRPr="005765F0">
        <w:t xml:space="preserve"> </w:t>
      </w:r>
      <w:r w:rsidR="00887D1F">
        <w:t>about</w:t>
      </w:r>
      <w:r w:rsidRPr="005765F0">
        <w:t xml:space="preserve"> July time, one</w:t>
      </w:r>
      <w:r>
        <w:t xml:space="preserve"> more</w:t>
      </w:r>
      <w:r w:rsidRPr="005765F0">
        <w:t xml:space="preserve"> focused on tech and the other more focused on reimaginin</w:t>
      </w:r>
      <w:r>
        <w:t>g</w:t>
      </w:r>
      <w:r w:rsidRPr="005765F0">
        <w:t xml:space="preserve"> engag</w:t>
      </w:r>
      <w:r>
        <w:t>ement</w:t>
      </w:r>
      <w:r w:rsidRPr="005765F0">
        <w:t xml:space="preserve"> with disengaged communities.</w:t>
      </w:r>
      <w:r>
        <w:t xml:space="preserve"> </w:t>
      </w:r>
    </w:p>
    <w:p w:rsidR="004B0457" w:rsidP="00047DEB">
      <w:pPr>
        <w:pStyle w:val="Answer"/>
        <w:spacing w:before="120" w:after="120"/>
        <w:ind w:left="851"/>
        <w:jc w:val="left"/>
      </w:pPr>
      <w:r w:rsidRPr="005765F0">
        <w:t>From that we started the cohort together in what is called a nonconference</w:t>
      </w:r>
      <w:r>
        <w:t>,</w:t>
      </w:r>
      <w:r w:rsidRPr="005765F0">
        <w:t xml:space="preserve"> where we allowed all the grantees to bring members</w:t>
      </w:r>
      <w:r>
        <w:t>,</w:t>
      </w:r>
      <w:r w:rsidRPr="005765F0">
        <w:t xml:space="preserve"> and</w:t>
      </w:r>
      <w:r>
        <w:t xml:space="preserve"> </w:t>
      </w:r>
      <w:r w:rsidRPr="005765F0">
        <w:t>essentially</w:t>
      </w:r>
      <w:r>
        <w:t xml:space="preserve"> they</w:t>
      </w:r>
      <w:r w:rsidRPr="005765F0">
        <w:t xml:space="preserve"> decided what the agenda was.</w:t>
      </w:r>
      <w:r>
        <w:t xml:space="preserve"> Y</w:t>
      </w:r>
      <w:r w:rsidRPr="005765F0">
        <w:t>ou learn best from facilitating those conversations.</w:t>
      </w:r>
      <w:r>
        <w:t xml:space="preserve"> </w:t>
      </w:r>
      <w:r w:rsidRPr="005765F0">
        <w:t>We are almost a convenor rather than the experts in the room</w:t>
      </w:r>
      <w:r>
        <w:t>,</w:t>
      </w:r>
      <w:r w:rsidRPr="005765F0">
        <w:t xml:space="preserve"> because the experts sit </w:t>
      </w:r>
      <w:r w:rsidR="00887D1F">
        <w:t>about</w:t>
      </w:r>
      <w:r w:rsidRPr="005765F0">
        <w:t xml:space="preserve"> in that room and have that discussion</w:t>
      </w:r>
      <w:r>
        <w:t>,</w:t>
      </w:r>
      <w:r w:rsidRPr="005765F0">
        <w:t xml:space="preserve"> and shape what they want to talk about.</w:t>
      </w:r>
      <w:r>
        <w:t xml:space="preserve"> </w:t>
      </w:r>
      <w:r w:rsidRPr="005765F0">
        <w:t>From there</w:t>
      </w:r>
      <w:r>
        <w:t>,</w:t>
      </w:r>
      <w:r w:rsidRPr="005765F0">
        <w:t xml:space="preserve"> as you will know from your experience of </w:t>
      </w:r>
      <w:r>
        <w:t>NESTA</w:t>
      </w:r>
      <w:r w:rsidRPr="005765F0">
        <w:t>, we are very well networked</w:t>
      </w:r>
      <w:r>
        <w:t>,</w:t>
      </w:r>
      <w:r w:rsidRPr="005765F0">
        <w:t xml:space="preserve"> and one of the biggest bits of feedback from all our grantees </w:t>
      </w:r>
      <w:r>
        <w:t xml:space="preserve">is </w:t>
      </w:r>
      <w:r w:rsidRPr="005765F0">
        <w:t>the value that we can share</w:t>
      </w:r>
      <w:r>
        <w:t>,</w:t>
      </w:r>
      <w:r w:rsidRPr="005765F0">
        <w:t xml:space="preserve"> which is being able to open up our networks to the grantees we work with.</w:t>
      </w:r>
      <w:r>
        <w:t xml:space="preserve"> </w:t>
      </w:r>
    </w:p>
    <w:p w:rsidR="002A4EF1" w:rsidP="00047DEB">
      <w:pPr>
        <w:pStyle w:val="Answer"/>
        <w:spacing w:before="120" w:after="120"/>
        <w:ind w:left="851"/>
        <w:jc w:val="left"/>
      </w:pPr>
      <w:r w:rsidRPr="005765F0">
        <w:t>Recently</w:t>
      </w:r>
      <w:r>
        <w:t>,</w:t>
      </w:r>
      <w:r w:rsidRPr="005765F0">
        <w:t xml:space="preserve"> one of our grantees</w:t>
      </w:r>
      <w:r>
        <w:t>—</w:t>
      </w:r>
      <w:r w:rsidRPr="005765F0">
        <w:t>Tortoise</w:t>
      </w:r>
      <w:r>
        <w:t>—</w:t>
      </w:r>
      <w:r w:rsidRPr="005765F0">
        <w:t>as part of a pilot</w:t>
      </w:r>
      <w:r>
        <w:t>,</w:t>
      </w:r>
      <w:r w:rsidRPr="005765F0">
        <w:t xml:space="preserve"> </w:t>
      </w:r>
      <w:r>
        <w:t>set up Tortoise L</w:t>
      </w:r>
      <w:r w:rsidRPr="005765F0">
        <w:t>ocal</w:t>
      </w:r>
      <w:r>
        <w:t>,</w:t>
      </w:r>
      <w:r w:rsidRPr="005765F0">
        <w:t xml:space="preserve"> and it facilitated a brilliant conversation </w:t>
      </w:r>
      <w:r w:rsidR="00887D1F">
        <w:t>about</w:t>
      </w:r>
      <w:r w:rsidRPr="005765F0">
        <w:t xml:space="preserve"> the future of journalism</w:t>
      </w:r>
      <w:r>
        <w:t xml:space="preserve">. It was </w:t>
      </w:r>
      <w:r w:rsidRPr="005765F0">
        <w:t>a slightly grim beginning f</w:t>
      </w:r>
      <w:r>
        <w:t>rom</w:t>
      </w:r>
      <w:r w:rsidRPr="005765F0">
        <w:t xml:space="preserve"> </w:t>
      </w:r>
      <w:r w:rsidR="0042384B">
        <w:t>R</w:t>
      </w:r>
      <w:r w:rsidRPr="005765F0">
        <w:t>asmus</w:t>
      </w:r>
      <w:r>
        <w:t xml:space="preserve">, </w:t>
      </w:r>
      <w:r w:rsidRPr="005765F0">
        <w:t>from the Reuter</w:t>
      </w:r>
      <w:r w:rsidR="0042384B">
        <w:t>s</w:t>
      </w:r>
      <w:r w:rsidRPr="005765F0">
        <w:t xml:space="preserve"> Institute</w:t>
      </w:r>
      <w:r>
        <w:t>,</w:t>
      </w:r>
      <w:r w:rsidRPr="005765F0">
        <w:t xml:space="preserve"> but very well pitched because it is exactly what we are facing, and </w:t>
      </w:r>
      <w:r>
        <w:t xml:space="preserve">there was </w:t>
      </w:r>
      <w:r>
        <w:t>then</w:t>
      </w:r>
      <w:r w:rsidRPr="005765F0">
        <w:t xml:space="preserve"> </w:t>
      </w:r>
      <w:r w:rsidRPr="005765F0">
        <w:t>a very honest conversation with journalists as part of that group.</w:t>
      </w:r>
      <w:r>
        <w:t xml:space="preserve"> </w:t>
      </w:r>
    </w:p>
    <w:p w:rsidR="00DC6312" w:rsidP="00047DEB">
      <w:pPr>
        <w:pStyle w:val="Answer"/>
        <w:spacing w:before="120" w:after="120"/>
        <w:ind w:left="851"/>
        <w:jc w:val="left"/>
      </w:pPr>
      <w:r w:rsidRPr="005765F0">
        <w:t>Polly Curtis, who is one of the main editors at Tortoise</w:t>
      </w:r>
      <w:r>
        <w:t>,</w:t>
      </w:r>
      <w:r w:rsidRPr="005765F0">
        <w:t xml:space="preserve"> went on to facilitate a think</w:t>
      </w:r>
      <w:r>
        <w:t>-</w:t>
      </w:r>
      <w:r w:rsidRPr="005765F0">
        <w:t xml:space="preserve">in with the whole of </w:t>
      </w:r>
      <w:r>
        <w:t>NESTA</w:t>
      </w:r>
      <w:r w:rsidRPr="005765F0">
        <w:t>.</w:t>
      </w:r>
      <w:r>
        <w:t xml:space="preserve"> </w:t>
      </w:r>
      <w:r w:rsidRPr="005765F0">
        <w:t xml:space="preserve">All the grantees were able to join that conversation. </w:t>
      </w:r>
      <w:r>
        <w:t>In l</w:t>
      </w:r>
      <w:r w:rsidRPr="005765F0">
        <w:t>earning from grantee fellows o</w:t>
      </w:r>
      <w:r>
        <w:t>n</w:t>
      </w:r>
      <w:r w:rsidRPr="005765F0">
        <w:t xml:space="preserve"> any subject matter</w:t>
      </w:r>
      <w:r>
        <w:t xml:space="preserve"> y</w:t>
      </w:r>
      <w:r w:rsidRPr="005765F0">
        <w:t xml:space="preserve">ou learn best from your peers. We found </w:t>
      </w:r>
      <w:r>
        <w:t xml:space="preserve">that out </w:t>
      </w:r>
      <w:r w:rsidRPr="005765F0">
        <w:t>through surveys</w:t>
      </w:r>
      <w:r>
        <w:t>. W</w:t>
      </w:r>
      <w:r w:rsidRPr="005765F0">
        <w:t>hen the applications first came in</w:t>
      </w:r>
      <w:r>
        <w:t>,</w:t>
      </w:r>
      <w:r w:rsidRPr="005765F0">
        <w:t xml:space="preserve"> we asked them what kind of skills they would need</w:t>
      </w:r>
      <w:r w:rsidR="00E24AC6">
        <w:t>,</w:t>
      </w:r>
      <w:r w:rsidRPr="005765F0">
        <w:t xml:space="preserve"> and</w:t>
      </w:r>
      <w:r>
        <w:t xml:space="preserve"> </w:t>
      </w:r>
      <w:r w:rsidRPr="005765F0">
        <w:t>as you apply for money y</w:t>
      </w:r>
      <w:r>
        <w:t>o</w:t>
      </w:r>
      <w:r w:rsidRPr="005765F0">
        <w:t xml:space="preserve">u just put down ideas, </w:t>
      </w:r>
      <w:r>
        <w:t>“</w:t>
      </w:r>
      <w:r w:rsidRPr="005765F0">
        <w:t>We need this, we need that</w:t>
      </w:r>
      <w:r>
        <w:t>”,</w:t>
      </w:r>
      <w:r w:rsidRPr="005765F0">
        <w:t xml:space="preserve"> </w:t>
      </w:r>
      <w:r>
        <w:t>but</w:t>
      </w:r>
      <w:r w:rsidRPr="005765F0">
        <w:t xml:space="preserve"> when you get into the thick of what you are delivering</w:t>
      </w:r>
      <w:r>
        <w:t>,</w:t>
      </w:r>
      <w:r w:rsidRPr="005765F0">
        <w:t xml:space="preserve"> that shifts.</w:t>
      </w:r>
      <w:r>
        <w:t xml:space="preserve"> </w:t>
      </w:r>
    </w:p>
    <w:p w:rsidR="004B0457" w:rsidP="00047DEB">
      <w:pPr>
        <w:pStyle w:val="Answer"/>
        <w:spacing w:before="120" w:after="120"/>
        <w:ind w:left="851"/>
        <w:jc w:val="left"/>
      </w:pPr>
      <w:r w:rsidRPr="005765F0">
        <w:t xml:space="preserve">Constant communication and constant teasing out the issues and </w:t>
      </w:r>
      <w:r w:rsidR="00DC6312">
        <w:t xml:space="preserve">the </w:t>
      </w:r>
      <w:r w:rsidRPr="005765F0">
        <w:t xml:space="preserve">support they </w:t>
      </w:r>
      <w:r>
        <w:t xml:space="preserve">need </w:t>
      </w:r>
      <w:r w:rsidRPr="005765F0">
        <w:t xml:space="preserve">means </w:t>
      </w:r>
      <w:r>
        <w:t xml:space="preserve">that </w:t>
      </w:r>
      <w:r w:rsidRPr="005765F0">
        <w:t>we will be able to give them the right type of support</w:t>
      </w:r>
      <w:r>
        <w:t xml:space="preserve"> from </w:t>
      </w:r>
      <w:r w:rsidRPr="005765F0">
        <w:t xml:space="preserve">within </w:t>
      </w:r>
      <w:r>
        <w:t>NESTA</w:t>
      </w:r>
      <w:r w:rsidRPr="005765F0">
        <w:t xml:space="preserve">, and if we do not have that </w:t>
      </w:r>
      <w:r>
        <w:t>withi</w:t>
      </w:r>
      <w:r w:rsidRPr="005765F0">
        <w:t xml:space="preserve">n </w:t>
      </w:r>
      <w:r>
        <w:t>NESTA</w:t>
      </w:r>
      <w:r w:rsidRPr="005765F0">
        <w:t xml:space="preserve">, </w:t>
      </w:r>
      <w:r>
        <w:t xml:space="preserve">from </w:t>
      </w:r>
      <w:r w:rsidRPr="005765F0">
        <w:t>any of our partner organisations.</w:t>
      </w:r>
      <w:r>
        <w:t xml:space="preserve"> </w:t>
      </w:r>
      <w:r w:rsidRPr="005765F0">
        <w:t xml:space="preserve">As Adam said, it </w:t>
      </w:r>
      <w:r>
        <w:t>can be</w:t>
      </w:r>
      <w:r w:rsidRPr="005765F0">
        <w:t xml:space="preserve"> from HR</w:t>
      </w:r>
      <w:r>
        <w:t xml:space="preserve"> to </w:t>
      </w:r>
      <w:r w:rsidRPr="005765F0">
        <w:t>scaling</w:t>
      </w:r>
      <w:r>
        <w:t xml:space="preserve"> to</w:t>
      </w:r>
      <w:r w:rsidRPr="005765F0">
        <w:t xml:space="preserve"> strategy development.</w:t>
      </w:r>
      <w:r>
        <w:t xml:space="preserve"> </w:t>
      </w:r>
      <w:r w:rsidRPr="005765F0">
        <w:t>It might</w:t>
      </w:r>
      <w:r>
        <w:t xml:space="preserve"> come</w:t>
      </w:r>
      <w:r w:rsidRPr="005765F0">
        <w:t xml:space="preserve"> </w:t>
      </w:r>
      <w:r>
        <w:t xml:space="preserve">from </w:t>
      </w:r>
      <w:r w:rsidRPr="005765F0">
        <w:t>the pilot</w:t>
      </w:r>
      <w:r w:rsidR="002D32F7">
        <w:t>,</w:t>
      </w:r>
      <w:r w:rsidRPr="005765F0">
        <w:t xml:space="preserve"> </w:t>
      </w:r>
      <w:r>
        <w:t>but it</w:t>
      </w:r>
      <w:r w:rsidRPr="005765F0">
        <w:t xml:space="preserve"> feeds</w:t>
      </w:r>
      <w:r>
        <w:t xml:space="preserve"> in</w:t>
      </w:r>
      <w:r w:rsidRPr="005765F0">
        <w:t xml:space="preserve"> more broadly to their organisation.</w:t>
      </w:r>
      <w:r>
        <w:t xml:space="preserve"> </w:t>
      </w:r>
    </w:p>
    <w:p w:rsidR="004B0457" w:rsidP="00047DEB">
      <w:pPr>
        <w:pStyle w:val="Question"/>
        <w:spacing w:before="240"/>
        <w:ind w:left="851" w:hanging="851"/>
        <w:jc w:val="left"/>
      </w:pPr>
      <w:r w:rsidRPr="006011D8">
        <w:rPr>
          <w:b/>
        </w:rPr>
        <w:t>Baroness Quin:</w:t>
      </w:r>
      <w:r>
        <w:t xml:space="preserve"> </w:t>
      </w:r>
      <w:r w:rsidRPr="005765F0">
        <w:t xml:space="preserve">My question follows on </w:t>
      </w:r>
      <w:r w:rsidR="006A13AD">
        <w:t xml:space="preserve">from </w:t>
      </w:r>
      <w:r w:rsidRPr="005765F0">
        <w:t>earlier answers you gave</w:t>
      </w:r>
      <w:r>
        <w:t>,</w:t>
      </w:r>
      <w:r w:rsidRPr="005765F0">
        <w:t xml:space="preserve"> particularly when you were citing successful examples of innovation.</w:t>
      </w:r>
      <w:r>
        <w:t xml:space="preserve"> </w:t>
      </w:r>
      <w:r w:rsidRPr="005765F0">
        <w:t xml:space="preserve">Which innovative news organisations have been most successful in appealing to those who hitherto have been least likely to access or consume news? Have any lessons been learned from such examples as to how we might make progress in appealing to groups who previously </w:t>
      </w:r>
      <w:r w:rsidRPr="005765F0">
        <w:t>had not accessed news in the future</w:t>
      </w:r>
      <w:r>
        <w:t xml:space="preserve">? </w:t>
      </w:r>
      <w:r w:rsidRPr="005765F0">
        <w:t xml:space="preserve">The question </w:t>
      </w:r>
      <w:r>
        <w:t>is t</w:t>
      </w:r>
      <w:r w:rsidRPr="005765F0">
        <w:t>o both of you</w:t>
      </w:r>
      <w:r w:rsidR="00085DCA">
        <w:t>. P</w:t>
      </w:r>
      <w:r w:rsidRPr="005765F0">
        <w:t>erhaps you would like to go first</w:t>
      </w:r>
      <w:r>
        <w:t>,</w:t>
      </w:r>
      <w:r w:rsidRPr="005765F0">
        <w:t xml:space="preserve"> Anna.</w:t>
      </w:r>
      <w:r>
        <w:t xml:space="preserve"> </w:t>
      </w:r>
    </w:p>
    <w:p w:rsidR="002572DB" w:rsidP="00047DEB">
      <w:pPr>
        <w:pStyle w:val="Answer"/>
        <w:spacing w:before="120" w:after="120"/>
        <w:ind w:left="851"/>
        <w:jc w:val="left"/>
      </w:pPr>
      <w:r w:rsidRPr="006011D8">
        <w:rPr>
          <w:b/>
          <w:i/>
        </w:rPr>
        <w:t xml:space="preserve">Anna </w:t>
      </w:r>
      <w:r w:rsidRPr="006011D8">
        <w:rPr>
          <w:b/>
          <w:i/>
        </w:rPr>
        <w:t>Hamilos</w:t>
      </w:r>
      <w:r w:rsidRPr="006011D8">
        <w:rPr>
          <w:b/>
          <w:i/>
        </w:rPr>
        <w:t>:</w:t>
      </w:r>
      <w:r>
        <w:t xml:space="preserve"> </w:t>
      </w:r>
      <w:r w:rsidRPr="005765F0">
        <w:t>That is a great question.</w:t>
      </w:r>
      <w:r>
        <w:t xml:space="preserve"> </w:t>
      </w:r>
      <w:r w:rsidRPr="005765F0">
        <w:t>I could not agree more.</w:t>
      </w:r>
      <w:r>
        <w:t xml:space="preserve"> </w:t>
      </w:r>
      <w:r w:rsidRPr="005765F0">
        <w:t xml:space="preserve">I said earlier </w:t>
      </w:r>
      <w:r w:rsidR="002D18A9">
        <w:t xml:space="preserve">that </w:t>
      </w:r>
      <w:r w:rsidRPr="005765F0">
        <w:t>the value of communit</w:t>
      </w:r>
      <w:r>
        <w:t>y</w:t>
      </w:r>
      <w:r w:rsidRPr="005765F0">
        <w:t xml:space="preserve"> </w:t>
      </w:r>
      <w:r>
        <w:t>has been e</w:t>
      </w:r>
      <w:r w:rsidRPr="005765F0">
        <w:t>ffect</w:t>
      </w:r>
      <w:r>
        <w:t>ive in the</w:t>
      </w:r>
      <w:r w:rsidRPr="005765F0">
        <w:t xml:space="preserve"> response to </w:t>
      </w:r>
      <w:r w:rsidRPr="005765F0">
        <w:t>Covid</w:t>
      </w:r>
      <w:r w:rsidRPr="005765F0">
        <w:t xml:space="preserve">. </w:t>
      </w:r>
      <w:r>
        <w:t>It has</w:t>
      </w:r>
      <w:r w:rsidRPr="005765F0">
        <w:t xml:space="preserve"> been able to activate the support of local neighbourhoods.</w:t>
      </w:r>
    </w:p>
    <w:p w:rsidR="002572DB" w:rsidP="00047DEB">
      <w:pPr>
        <w:pStyle w:val="Answer"/>
        <w:spacing w:before="120" w:after="120"/>
        <w:ind w:left="851"/>
        <w:jc w:val="left"/>
      </w:pPr>
      <w:r w:rsidRPr="005765F0">
        <w:t>Man</w:t>
      </w:r>
      <w:r>
        <w:t>cheste</w:t>
      </w:r>
      <w:r w:rsidRPr="005765F0">
        <w:t xml:space="preserve">r Meteor </w:t>
      </w:r>
      <w:r>
        <w:t xml:space="preserve">has </w:t>
      </w:r>
      <w:r w:rsidRPr="005765F0">
        <w:t>work</w:t>
      </w:r>
      <w:r>
        <w:t>ed</w:t>
      </w:r>
      <w:r w:rsidRPr="005765F0">
        <w:t xml:space="preserve"> with </w:t>
      </w:r>
      <w:r>
        <w:t>f</w:t>
      </w:r>
      <w:r w:rsidRPr="005765F0">
        <w:t xml:space="preserve">ood </w:t>
      </w:r>
      <w:r>
        <w:t>b</w:t>
      </w:r>
      <w:r w:rsidRPr="005765F0">
        <w:t>ank</w:t>
      </w:r>
      <w:r>
        <w:t>s and</w:t>
      </w:r>
      <w:r w:rsidRPr="005765F0">
        <w:t xml:space="preserve"> accesse</w:t>
      </w:r>
      <w:r>
        <w:t>d</w:t>
      </w:r>
      <w:r w:rsidRPr="005765F0">
        <w:t xml:space="preserve"> individuals who experience homelessness or mental health issues</w:t>
      </w:r>
      <w:r>
        <w:t xml:space="preserve">. They </w:t>
      </w:r>
      <w:r w:rsidRPr="005765F0">
        <w:t>are able to</w:t>
      </w:r>
      <w:r w:rsidRPr="005765F0">
        <w:t xml:space="preserve"> tell their stories from their own perspective</w:t>
      </w:r>
      <w:r>
        <w:t>,</w:t>
      </w:r>
      <w:r w:rsidRPr="005765F0">
        <w:t xml:space="preserve"> rather than any misinterpretation </w:t>
      </w:r>
      <w:r>
        <w:t>that</w:t>
      </w:r>
      <w:r w:rsidRPr="005765F0">
        <w:t xml:space="preserve"> might come from organisations </w:t>
      </w:r>
      <w:r w:rsidR="00AB0EB9">
        <w:t>that</w:t>
      </w:r>
      <w:r w:rsidRPr="005765F0">
        <w:t xml:space="preserve"> are not based within that area.</w:t>
      </w:r>
      <w:r>
        <w:t xml:space="preserve"> </w:t>
      </w:r>
    </w:p>
    <w:p w:rsidR="004B0457" w:rsidP="00047DEB">
      <w:pPr>
        <w:pStyle w:val="Answer"/>
        <w:spacing w:before="120" w:after="120"/>
        <w:ind w:left="851"/>
        <w:jc w:val="left"/>
      </w:pPr>
      <w:r w:rsidRPr="005765F0">
        <w:t>Shout Out work</w:t>
      </w:r>
      <w:r>
        <w:t>s</w:t>
      </w:r>
      <w:r w:rsidRPr="005765F0">
        <w:t xml:space="preserve"> with young people and has created an online media course so </w:t>
      </w:r>
      <w:r w:rsidR="00543789">
        <w:t xml:space="preserve">that </w:t>
      </w:r>
      <w:r w:rsidRPr="005765F0">
        <w:t>young people can understand what is happening in the news.</w:t>
      </w:r>
      <w:r>
        <w:t xml:space="preserve"> </w:t>
      </w:r>
      <w:r w:rsidRPr="005765F0">
        <w:t>There is an amazing test</w:t>
      </w:r>
      <w:r>
        <w:t>,</w:t>
      </w:r>
      <w:r w:rsidRPr="005765F0">
        <w:t xml:space="preserve"> which </w:t>
      </w:r>
      <w:r w:rsidRPr="005765F0">
        <w:t>luckily</w:t>
      </w:r>
      <w:r w:rsidRPr="005765F0">
        <w:t xml:space="preserve"> I did not have to do</w:t>
      </w:r>
      <w:r>
        <w:t>,</w:t>
      </w:r>
      <w:r w:rsidRPr="005765F0">
        <w:t xml:space="preserve"> </w:t>
      </w:r>
      <w:r w:rsidR="00887D1F">
        <w:t>about</w:t>
      </w:r>
      <w:r w:rsidRPr="005765F0">
        <w:t xml:space="preserve"> misinformation, disinformation and mal</w:t>
      </w:r>
      <w:r w:rsidR="006228E7">
        <w:t>-</w:t>
      </w:r>
      <w:r w:rsidRPr="005765F0">
        <w:t>information</w:t>
      </w:r>
      <w:r>
        <w:t>. Y</w:t>
      </w:r>
      <w:r w:rsidRPr="005765F0">
        <w:t>ou can get a certificate as you go through the process</w:t>
      </w:r>
      <w:r>
        <w:t>. It</w:t>
      </w:r>
      <w:r w:rsidRPr="005765F0">
        <w:t xml:space="preserve"> enabl</w:t>
      </w:r>
      <w:r>
        <w:t>es</w:t>
      </w:r>
      <w:r w:rsidRPr="005765F0">
        <w:t xml:space="preserve"> young people to be ready for what journalism and news might look like in the future.</w:t>
      </w:r>
      <w:r>
        <w:t xml:space="preserve"> </w:t>
      </w:r>
      <w:r w:rsidRPr="005765F0">
        <w:t xml:space="preserve">Black </w:t>
      </w:r>
      <w:r>
        <w:t>Ballad</w:t>
      </w:r>
      <w:r w:rsidRPr="005765F0">
        <w:t>, equally, as we said earlier</w:t>
      </w:r>
      <w:r>
        <w:t>,</w:t>
      </w:r>
      <w:r w:rsidRPr="005765F0">
        <w:t xml:space="preserve"> </w:t>
      </w:r>
      <w:r>
        <w:t>addresses</w:t>
      </w:r>
      <w:r w:rsidRPr="005765F0">
        <w:t xml:space="preserve"> representation</w:t>
      </w:r>
      <w:r>
        <w:t xml:space="preserve">. </w:t>
      </w:r>
      <w:r>
        <w:t>A</w:t>
      </w:r>
      <w:r w:rsidRPr="005765F0">
        <w:t>t the moment</w:t>
      </w:r>
      <w:r w:rsidR="00FF2393">
        <w:t>,</w:t>
      </w:r>
      <w:r w:rsidRPr="005765F0">
        <w:t xml:space="preserve"> 90% of journalists are white</w:t>
      </w:r>
      <w:r w:rsidR="00FF2393">
        <w:t>,</w:t>
      </w:r>
      <w:r w:rsidRPr="005765F0">
        <w:t xml:space="preserve"> and Black </w:t>
      </w:r>
      <w:r>
        <w:t>Ballad has</w:t>
      </w:r>
      <w:r w:rsidRPr="005765F0">
        <w:t xml:space="preserve"> an incredible community of women of colour.</w:t>
      </w:r>
      <w:r>
        <w:t xml:space="preserve"> They wanted to set up—</w:t>
      </w:r>
      <w:r w:rsidR="00FF2393">
        <w:t>p</w:t>
      </w:r>
      <w:r w:rsidRPr="005765F0">
        <w:t>re</w:t>
      </w:r>
      <w:r>
        <w:t>-</w:t>
      </w:r>
      <w:r w:rsidRPr="005765F0">
        <w:t>Covid</w:t>
      </w:r>
      <w:r>
        <w:t xml:space="preserve"> </w:t>
      </w:r>
      <w:r w:rsidRPr="005765F0">
        <w:t>unfortunately</w:t>
      </w:r>
      <w:r>
        <w:t>—</w:t>
      </w:r>
      <w:r w:rsidRPr="005765F0">
        <w:t xml:space="preserve">an office in Birmingham to be able to hear the voices of black women and their experience within community. </w:t>
      </w:r>
    </w:p>
    <w:p w:rsidR="004B0457" w:rsidP="00047DEB">
      <w:pPr>
        <w:pStyle w:val="Answer"/>
        <w:spacing w:before="120" w:after="120"/>
        <w:ind w:left="851"/>
        <w:jc w:val="left"/>
      </w:pPr>
      <w:r w:rsidRPr="006011D8">
        <w:rPr>
          <w:b/>
          <w:i/>
        </w:rPr>
        <w:t>Adam Thomas:</w:t>
      </w:r>
      <w:r>
        <w:t xml:space="preserve"> </w:t>
      </w:r>
      <w:r w:rsidRPr="005765F0">
        <w:t xml:space="preserve">I mentioned earlier </w:t>
      </w:r>
      <w:r w:rsidR="001F1DCB">
        <w:t xml:space="preserve">that </w:t>
      </w:r>
      <w:r w:rsidRPr="005765F0">
        <w:t>we have a database of engaged journalism organi</w:t>
      </w:r>
      <w:r>
        <w:t>s</w:t>
      </w:r>
      <w:r w:rsidRPr="005765F0">
        <w:t xml:space="preserve">ations </w:t>
      </w:r>
      <w:r w:rsidR="00AB0EB9">
        <w:t>that</w:t>
      </w:r>
      <w:r w:rsidRPr="005765F0">
        <w:t xml:space="preserve"> can be found at engaged</w:t>
      </w:r>
      <w:r>
        <w:t>j</w:t>
      </w:r>
      <w:r w:rsidRPr="005765F0">
        <w:t xml:space="preserve">ournalism.com. These are organisations </w:t>
      </w:r>
      <w:r w:rsidR="00AB0EB9">
        <w:t>that</w:t>
      </w:r>
      <w:r w:rsidRPr="005765F0">
        <w:t xml:space="preserve"> are really putting their community at the heart of everything they do.</w:t>
      </w:r>
      <w:r>
        <w:t xml:space="preserve"> </w:t>
      </w:r>
      <w:r w:rsidRPr="005765F0">
        <w:t>Across Europe we have seen some amazing examples of this.</w:t>
      </w:r>
      <w:r>
        <w:t xml:space="preserve"> There is one from </w:t>
      </w:r>
      <w:r w:rsidRPr="005765F0">
        <w:t xml:space="preserve">Lithuania called Nanook </w:t>
      </w:r>
      <w:r w:rsidR="00AB0EB9">
        <w:t>that</w:t>
      </w:r>
      <w:r w:rsidRPr="005765F0">
        <w:t xml:space="preserve"> uses portraits</w:t>
      </w:r>
      <w:r w:rsidR="00AC7E61">
        <w:t>,</w:t>
      </w:r>
      <w:r w:rsidRPr="005765F0">
        <w:t xml:space="preserve"> short clips </w:t>
      </w:r>
      <w:r>
        <w:t>and</w:t>
      </w:r>
      <w:r w:rsidRPr="005765F0">
        <w:t xml:space="preserve"> podcasts of the </w:t>
      </w:r>
      <w:r>
        <w:t>Nat</w:t>
      </w:r>
      <w:r w:rsidR="00AC7E61">
        <w:t>ional</w:t>
      </w:r>
      <w:r>
        <w:t xml:space="preserve"> L</w:t>
      </w:r>
      <w:r w:rsidRPr="005765F0">
        <w:t xml:space="preserve">ibrary </w:t>
      </w:r>
      <w:r>
        <w:t xml:space="preserve">in Vilnius </w:t>
      </w:r>
      <w:r w:rsidRPr="005765F0">
        <w:t>to engage hard</w:t>
      </w:r>
      <w:r>
        <w:t>-</w:t>
      </w:r>
      <w:r w:rsidRPr="005765F0">
        <w:t>to</w:t>
      </w:r>
      <w:r>
        <w:t>-</w:t>
      </w:r>
      <w:r w:rsidRPr="005765F0">
        <w:t>reach Lithuanians.</w:t>
      </w:r>
      <w:r>
        <w:t xml:space="preserve"> It </w:t>
      </w:r>
      <w:r w:rsidRPr="005765F0">
        <w:t xml:space="preserve">engaged 13,000 people in two months </w:t>
      </w:r>
      <w:r>
        <w:t xml:space="preserve">who </w:t>
      </w:r>
      <w:r w:rsidRPr="005765F0">
        <w:t>they do not believe would otherwise have engaged</w:t>
      </w:r>
      <w:r>
        <w:t>. T</w:t>
      </w:r>
      <w:r w:rsidRPr="005765F0">
        <w:t xml:space="preserve">he use of public spaces and public infrastructure is </w:t>
      </w:r>
      <w:r w:rsidRPr="005765F0">
        <w:t>a really important</w:t>
      </w:r>
      <w:r w:rsidRPr="005765F0">
        <w:t xml:space="preserve"> way of doing this.</w:t>
      </w:r>
      <w:r>
        <w:t xml:space="preserve"> </w:t>
      </w:r>
    </w:p>
    <w:p w:rsidR="004B0457" w:rsidP="00047DEB">
      <w:pPr>
        <w:pStyle w:val="Answer"/>
        <w:spacing w:before="120" w:after="120"/>
        <w:ind w:left="851"/>
        <w:jc w:val="left"/>
      </w:pPr>
      <w:r w:rsidRPr="005765F0">
        <w:t xml:space="preserve">The organisation </w:t>
      </w:r>
      <w:r w:rsidRPr="001859B2" w:rsidR="001859B2">
        <w:t>Médor</w:t>
      </w:r>
      <w:r w:rsidRPr="005765F0">
        <w:t xml:space="preserve"> from Belgium promoted </w:t>
      </w:r>
      <w:r>
        <w:t>its</w:t>
      </w:r>
      <w:r w:rsidRPr="005765F0">
        <w:t xml:space="preserve"> local investigative stories by using bright yellow story posters in the windows of shops.</w:t>
      </w:r>
      <w:r>
        <w:t xml:space="preserve"> </w:t>
      </w:r>
      <w:r w:rsidRPr="005765F0">
        <w:t xml:space="preserve">We find </w:t>
      </w:r>
      <w:r>
        <w:t xml:space="preserve">that </w:t>
      </w:r>
      <w:r w:rsidRPr="005765F0">
        <w:t>this type of public engagement is also incredibly useful for people who might not traditionally engage.</w:t>
      </w:r>
      <w:r>
        <w:t xml:space="preserve"> </w:t>
      </w:r>
      <w:r w:rsidRPr="005765F0">
        <w:t>Solomon from Greece train</w:t>
      </w:r>
      <w:r>
        <w:t>s</w:t>
      </w:r>
      <w:r w:rsidRPr="005765F0">
        <w:t xml:space="preserve"> immigrants with the skills to tell their own stories</w:t>
      </w:r>
      <w:r>
        <w:t>. M</w:t>
      </w:r>
      <w:r w:rsidRPr="005765F0">
        <w:t>aking journalism part of a training academy is a super interesting way of engaging people who are often missed by news and journalism.</w:t>
      </w:r>
      <w:r>
        <w:t xml:space="preserve"> </w:t>
      </w:r>
      <w:r w:rsidRPr="005765F0">
        <w:t xml:space="preserve">An example I really like from Austria </w:t>
      </w:r>
      <w:r>
        <w:t>is</w:t>
      </w:r>
      <w:r w:rsidRPr="005765F0">
        <w:t xml:space="preserve"> Metropole</w:t>
      </w:r>
      <w:r>
        <w:t>,</w:t>
      </w:r>
      <w:r w:rsidRPr="005765F0">
        <w:t xml:space="preserve"> wh</w:t>
      </w:r>
      <w:r>
        <w:t>ich</w:t>
      </w:r>
      <w:r w:rsidRPr="005765F0">
        <w:t xml:space="preserve"> helps Vienna</w:t>
      </w:r>
      <w:r>
        <w:t>’</w:t>
      </w:r>
      <w:r w:rsidRPr="005765F0">
        <w:t>s expat workers, people who have migrated there</w:t>
      </w:r>
      <w:r>
        <w:t xml:space="preserve"> to work</w:t>
      </w:r>
      <w:r w:rsidRPr="005765F0">
        <w:t xml:space="preserve"> from other countries. </w:t>
      </w:r>
      <w:r>
        <w:t xml:space="preserve">It </w:t>
      </w:r>
      <w:r w:rsidRPr="005765F0">
        <w:t>help</w:t>
      </w:r>
      <w:r>
        <w:t>s</w:t>
      </w:r>
      <w:r w:rsidRPr="005765F0">
        <w:t xml:space="preserve"> them feel part of the community through </w:t>
      </w:r>
      <w:r w:rsidRPr="005765F0">
        <w:t>meet</w:t>
      </w:r>
      <w:r>
        <w:t>-</w:t>
      </w:r>
      <w:r w:rsidRPr="005765F0">
        <w:t>ups</w:t>
      </w:r>
      <w:r w:rsidRPr="005765F0">
        <w:t xml:space="preserve"> and city guides</w:t>
      </w:r>
      <w:r>
        <w:t>. A</w:t>
      </w:r>
      <w:r w:rsidRPr="005765F0">
        <w:t>gain</w:t>
      </w:r>
      <w:r>
        <w:t>,</w:t>
      </w:r>
      <w:r w:rsidRPr="005765F0">
        <w:t xml:space="preserve"> that is a workforce </w:t>
      </w:r>
      <w:r>
        <w:t xml:space="preserve">which </w:t>
      </w:r>
      <w:r w:rsidRPr="005765F0">
        <w:t xml:space="preserve">is often </w:t>
      </w:r>
      <w:r>
        <w:t>mis</w:t>
      </w:r>
      <w:r w:rsidRPr="005765F0">
        <w:t xml:space="preserve">sed by traditional news because it is not produced in </w:t>
      </w:r>
      <w:r>
        <w:t>a</w:t>
      </w:r>
      <w:r w:rsidRPr="005765F0">
        <w:t xml:space="preserve"> language they know.</w:t>
      </w:r>
      <w:r>
        <w:t xml:space="preserve"> </w:t>
      </w:r>
    </w:p>
    <w:p w:rsidR="004B0457" w:rsidP="00047DEB">
      <w:pPr>
        <w:pStyle w:val="Answer"/>
        <w:spacing w:before="120" w:after="120"/>
        <w:ind w:left="851"/>
        <w:jc w:val="left"/>
      </w:pPr>
      <w:r w:rsidRPr="005765F0">
        <w:t>The headlines of this will be</w:t>
      </w:r>
      <w:r>
        <w:t>,</w:t>
      </w:r>
      <w:r w:rsidRPr="005765F0">
        <w:t xml:space="preserve"> first</w:t>
      </w:r>
      <w:r>
        <w:t>,</w:t>
      </w:r>
      <w:r w:rsidRPr="005765F0">
        <w:t xml:space="preserve"> coming back to my point about diversity, that the newsroom needs to look like the audience it is trying to engage and support.</w:t>
      </w:r>
      <w:r>
        <w:t xml:space="preserve"> </w:t>
      </w:r>
      <w:r w:rsidRPr="005765F0">
        <w:t xml:space="preserve">That is </w:t>
      </w:r>
      <w:r w:rsidRPr="005765F0">
        <w:t>really important</w:t>
      </w:r>
      <w:r w:rsidRPr="005765F0">
        <w:t>.</w:t>
      </w:r>
      <w:r>
        <w:t xml:space="preserve"> </w:t>
      </w:r>
      <w:r w:rsidRPr="005765F0">
        <w:t>The second is this idea of engaged journalism</w:t>
      </w:r>
      <w:r w:rsidR="00D270D7">
        <w:t>—</w:t>
      </w:r>
      <w:r w:rsidRPr="005765F0">
        <w:t xml:space="preserve">reporting with and for the community, not to and about </w:t>
      </w:r>
      <w:r>
        <w:t>it</w:t>
      </w:r>
      <w:r w:rsidRPr="005765F0">
        <w:t>.</w:t>
      </w:r>
      <w:r>
        <w:t xml:space="preserve"> </w:t>
      </w:r>
      <w:r w:rsidRPr="005765F0">
        <w:t>Thirdly</w:t>
      </w:r>
      <w:r>
        <w:t>,</w:t>
      </w:r>
      <w:r w:rsidRPr="005765F0">
        <w:t xml:space="preserve"> </w:t>
      </w:r>
      <w:r>
        <w:t>we should</w:t>
      </w:r>
      <w:r w:rsidRPr="005765F0">
        <w:t xml:space="preserve"> not neglect radio and print. We are talking </w:t>
      </w:r>
      <w:r w:rsidRPr="005765F0">
        <w:t>about innovation</w:t>
      </w:r>
      <w:r>
        <w:t>,</w:t>
      </w:r>
      <w:r w:rsidRPr="005765F0">
        <w:t xml:space="preserve"> but both</w:t>
      </w:r>
      <w:r>
        <w:t xml:space="preserve"> </w:t>
      </w:r>
      <w:r w:rsidRPr="005765F0">
        <w:t>those mediums are still incredibly important to rural and disadvantaged communities.</w:t>
      </w:r>
      <w:r>
        <w:t xml:space="preserve"> </w:t>
      </w:r>
      <w:r w:rsidRPr="005765F0">
        <w:t>We should not throw the baby out with the bathwater. We s</w:t>
      </w:r>
      <w:r>
        <w:t>h</w:t>
      </w:r>
      <w:r w:rsidRPr="005765F0">
        <w:t xml:space="preserve">ould </w:t>
      </w:r>
      <w:r w:rsidRPr="005765F0">
        <w:t>definitely ensure</w:t>
      </w:r>
      <w:r w:rsidRPr="005765F0">
        <w:t xml:space="preserve"> </w:t>
      </w:r>
      <w:r w:rsidR="008478CB">
        <w:t xml:space="preserve">that </w:t>
      </w:r>
      <w:r w:rsidRPr="005765F0">
        <w:t>we think about</w:t>
      </w:r>
      <w:r>
        <w:t xml:space="preserve"> </w:t>
      </w:r>
      <w:r w:rsidRPr="005765F0">
        <w:t>what the innovations in radio</w:t>
      </w:r>
      <w:r>
        <w:t xml:space="preserve"> are</w:t>
      </w:r>
      <w:r w:rsidRPr="005765F0">
        <w:t>.</w:t>
      </w:r>
      <w:r>
        <w:t xml:space="preserve"> </w:t>
      </w:r>
    </w:p>
    <w:p w:rsidR="004B0457" w:rsidP="00047DEB">
      <w:pPr>
        <w:pStyle w:val="Remark"/>
        <w:spacing w:before="120" w:after="120"/>
        <w:ind w:left="851"/>
        <w:jc w:val="left"/>
      </w:pPr>
      <w:r w:rsidRPr="000F034F">
        <w:rPr>
          <w:b/>
        </w:rPr>
        <w:t>Baroness Quin:</w:t>
      </w:r>
      <w:r>
        <w:t xml:space="preserve"> </w:t>
      </w:r>
      <w:r w:rsidRPr="005765F0">
        <w:t>I was very interested in the examples.</w:t>
      </w:r>
      <w:r>
        <w:t xml:space="preserve"> </w:t>
      </w:r>
      <w:r w:rsidRPr="005765F0">
        <w:t>Do either of you have any feelings as to what have been the biggest barriers preventing people from wanting to access news? Is it distrust, dislike of politics and politicians, being part of a community or a famil</w:t>
      </w:r>
      <w:r>
        <w:t>y</w:t>
      </w:r>
      <w:r w:rsidRPr="005765F0">
        <w:t xml:space="preserve"> background where there is not normally much interest in or to access to news?</w:t>
      </w:r>
      <w:r>
        <w:t xml:space="preserve"> </w:t>
      </w:r>
      <w:r w:rsidRPr="005765F0">
        <w:t xml:space="preserve">Do either of you have any interim conclusions about this? </w:t>
      </w:r>
    </w:p>
    <w:p w:rsidR="00E51F28" w:rsidP="00047DEB">
      <w:pPr>
        <w:pStyle w:val="Answer"/>
        <w:spacing w:before="120" w:after="120"/>
        <w:ind w:left="851"/>
        <w:jc w:val="left"/>
      </w:pPr>
      <w:r w:rsidRPr="000F034F">
        <w:rPr>
          <w:b/>
          <w:i/>
        </w:rPr>
        <w:t xml:space="preserve">Anna </w:t>
      </w:r>
      <w:r w:rsidRPr="000F034F">
        <w:rPr>
          <w:b/>
          <w:i/>
        </w:rPr>
        <w:t>Hamilos</w:t>
      </w:r>
      <w:r w:rsidRPr="000F034F">
        <w:rPr>
          <w:b/>
          <w:i/>
        </w:rPr>
        <w:t>:</w:t>
      </w:r>
      <w:r w:rsidRPr="005765F0">
        <w:t xml:space="preserve"> Our research report</w:t>
      </w:r>
      <w:r>
        <w:t xml:space="preserve">, </w:t>
      </w:r>
      <w:r w:rsidRPr="005765F0">
        <w:t>which is due out very soon</w:t>
      </w:r>
      <w:r>
        <w:t>,</w:t>
      </w:r>
      <w:r w:rsidRPr="005765F0">
        <w:t xml:space="preserve"> showed that the rise in fake news was a big reason</w:t>
      </w:r>
      <w:r w:rsidR="00660A0C">
        <w:t xml:space="preserve"> why</w:t>
      </w:r>
      <w:r w:rsidRPr="005765F0">
        <w:t xml:space="preserve"> people had mistrust in the news.</w:t>
      </w:r>
      <w:r>
        <w:t xml:space="preserve"> </w:t>
      </w:r>
      <w:r w:rsidRPr="005765F0">
        <w:t xml:space="preserve">There is an incredible graph. </w:t>
      </w:r>
      <w:r>
        <w:t>Historically, t</w:t>
      </w:r>
      <w:r w:rsidRPr="005765F0">
        <w:t>here has always been an element of news bias</w:t>
      </w:r>
      <w:r>
        <w:t>,</w:t>
      </w:r>
      <w:r w:rsidRPr="005765F0">
        <w:t xml:space="preserve"> so you </w:t>
      </w:r>
      <w:r w:rsidRPr="005765F0">
        <w:t>have to</w:t>
      </w:r>
      <w:r w:rsidRPr="005765F0">
        <w:t xml:space="preserve"> be able to read with a certain lens, but there was an incredible spike after 2016 and since then it has kept growing.</w:t>
      </w:r>
      <w:r>
        <w:t xml:space="preserve"> </w:t>
      </w:r>
    </w:p>
    <w:p w:rsidR="004B0457" w:rsidP="00047DEB">
      <w:pPr>
        <w:pStyle w:val="Answer"/>
        <w:spacing w:before="120" w:after="120"/>
        <w:ind w:left="851"/>
        <w:jc w:val="left"/>
      </w:pPr>
      <w:r w:rsidRPr="005765F0">
        <w:t>Shout Out</w:t>
      </w:r>
      <w:r w:rsidR="00660A0C">
        <w:t xml:space="preserve">, for example, </w:t>
      </w:r>
      <w:r w:rsidRPr="005765F0">
        <w:t>has an amazing tool to skill young people up to be able to identify news bias</w:t>
      </w:r>
      <w:r w:rsidR="00E51F28">
        <w:t xml:space="preserve"> and </w:t>
      </w:r>
      <w:r w:rsidRPr="005765F0">
        <w:t xml:space="preserve">so be able to look at different pieces of media </w:t>
      </w:r>
      <w:r>
        <w:t>or</w:t>
      </w:r>
      <w:r w:rsidRPr="005765F0">
        <w:t xml:space="preserve"> news</w:t>
      </w:r>
      <w:r>
        <w:t>,</w:t>
      </w:r>
      <w:r w:rsidRPr="005765F0">
        <w:t xml:space="preserve"> understand where </w:t>
      </w:r>
      <w:r w:rsidR="00E51F28">
        <w:t>they are</w:t>
      </w:r>
      <w:r w:rsidRPr="005765F0">
        <w:t xml:space="preserve"> coming from, what message is being portrayed, who wrote it, what the motivation is.</w:t>
      </w:r>
      <w:r>
        <w:t xml:space="preserve"> </w:t>
      </w:r>
      <w:r w:rsidRPr="005765F0">
        <w:t>Equally</w:t>
      </w:r>
      <w:r>
        <w:t>,</w:t>
      </w:r>
      <w:r w:rsidRPr="005765F0">
        <w:t xml:space="preserve"> </w:t>
      </w:r>
      <w:r w:rsidRPr="005765F0">
        <w:t>OneSub</w:t>
      </w:r>
      <w:r w:rsidRPr="005765F0">
        <w:t xml:space="preserve"> has a project called Break the Echo Chamber, where they look at 12 different news headlines and assess the bias.</w:t>
      </w:r>
      <w:r>
        <w:t xml:space="preserve"> </w:t>
      </w:r>
      <w:r w:rsidRPr="005765F0">
        <w:t xml:space="preserve">You as a reader, Baroness Quin, could filter and say </w:t>
      </w:r>
      <w:r w:rsidR="00E51F28">
        <w:t xml:space="preserve">that </w:t>
      </w:r>
      <w:r w:rsidRPr="005765F0">
        <w:t xml:space="preserve">you have a particular focus on healthcare workers </w:t>
      </w:r>
      <w:r w:rsidR="00E51F28">
        <w:t xml:space="preserve">in relation to </w:t>
      </w:r>
      <w:r w:rsidRPr="005765F0">
        <w:t>Covid</w:t>
      </w:r>
      <w:r>
        <w:t>,</w:t>
      </w:r>
      <w:r w:rsidRPr="005765F0">
        <w:t xml:space="preserve"> or whether you can access your green space, and they would filter those 12 headlines and give you the least biased news item.</w:t>
      </w:r>
    </w:p>
    <w:p w:rsidR="004B0457" w:rsidP="00047DEB">
      <w:pPr>
        <w:pStyle w:val="Remark"/>
        <w:spacing w:before="120" w:after="120"/>
        <w:ind w:left="851"/>
        <w:jc w:val="left"/>
      </w:pPr>
      <w:r w:rsidRPr="000F034F">
        <w:rPr>
          <w:b/>
        </w:rPr>
        <w:t>Baroness Quin:</w:t>
      </w:r>
      <w:r>
        <w:t xml:space="preserve"> </w:t>
      </w:r>
      <w:r w:rsidRPr="005765F0">
        <w:t>Perhaps we should all apply for a certificate in spotting misinformation.</w:t>
      </w:r>
      <w:r>
        <w:t xml:space="preserve"> </w:t>
      </w:r>
    </w:p>
    <w:p w:rsidR="004B0457" w:rsidP="00047DEB">
      <w:pPr>
        <w:pStyle w:val="Answer"/>
        <w:spacing w:before="120" w:after="120"/>
        <w:ind w:left="851"/>
        <w:jc w:val="left"/>
      </w:pPr>
      <w:r w:rsidRPr="000F034F">
        <w:rPr>
          <w:b/>
          <w:i/>
        </w:rPr>
        <w:t xml:space="preserve">Anna </w:t>
      </w:r>
      <w:r w:rsidRPr="000F034F">
        <w:rPr>
          <w:b/>
          <w:i/>
        </w:rPr>
        <w:t>Hamilos</w:t>
      </w:r>
      <w:r w:rsidRPr="000F034F">
        <w:rPr>
          <w:b/>
          <w:i/>
        </w:rPr>
        <w:t>:</w:t>
      </w:r>
      <w:r>
        <w:t xml:space="preserve"> </w:t>
      </w:r>
      <w:r w:rsidRPr="005765F0">
        <w:t>Exactly.</w:t>
      </w:r>
      <w:r>
        <w:t xml:space="preserve"> </w:t>
      </w:r>
    </w:p>
    <w:p w:rsidR="004B0457" w:rsidP="00047DEB">
      <w:pPr>
        <w:pStyle w:val="Question"/>
        <w:spacing w:before="240"/>
        <w:ind w:left="851" w:hanging="851"/>
        <w:jc w:val="left"/>
      </w:pPr>
      <w:r w:rsidRPr="000F034F">
        <w:rPr>
          <w:b/>
        </w:rPr>
        <w:t>Lord Allen of Kensington:</w:t>
      </w:r>
      <w:r>
        <w:rPr>
          <w:b/>
        </w:rPr>
        <w:t xml:space="preserve"> </w:t>
      </w:r>
      <w:r w:rsidRPr="005765F0">
        <w:t>Anna and Adam, it has been a fascinating conversation.</w:t>
      </w:r>
      <w:r>
        <w:t xml:space="preserve"> </w:t>
      </w:r>
      <w:r w:rsidRPr="005765F0">
        <w:t>I have really enjoyed your input. I took away from it your focus on innovation, diversity, funding and the ability to fail and learn and fail quickly.</w:t>
      </w:r>
      <w:r>
        <w:t xml:space="preserve"> </w:t>
      </w:r>
      <w:r w:rsidRPr="005765F0">
        <w:t>If you were to write this report</w:t>
      </w:r>
      <w:r>
        <w:t>,</w:t>
      </w:r>
      <w:r w:rsidRPr="005765F0">
        <w:t xml:space="preserve"> what would the outcome</w:t>
      </w:r>
      <w:r>
        <w:t>s</w:t>
      </w:r>
      <w:r w:rsidRPr="005765F0">
        <w:t xml:space="preserve"> say</w:t>
      </w:r>
      <w:r>
        <w:t>? W</w:t>
      </w:r>
      <w:r w:rsidRPr="005765F0">
        <w:t>hat would the result of this inquiry be</w:t>
      </w:r>
      <w:r>
        <w:t>,</w:t>
      </w:r>
      <w:r w:rsidRPr="005765F0">
        <w:t xml:space="preserve"> how would it drive things forward, and who could we influence in terms of public polic</w:t>
      </w:r>
      <w:r>
        <w:t>y</w:t>
      </w:r>
      <w:r w:rsidRPr="005765F0">
        <w:t xml:space="preserve"> and public bodies to drive it forward </w:t>
      </w:r>
      <w:r>
        <w:t>with</w:t>
      </w:r>
      <w:r w:rsidRPr="005765F0">
        <w:t xml:space="preserve"> alternative and innovative forms of journalism? </w:t>
      </w:r>
    </w:p>
    <w:p w:rsidR="001979AD" w:rsidP="00047DEB">
      <w:pPr>
        <w:pStyle w:val="Answer"/>
        <w:spacing w:before="120" w:after="120"/>
        <w:ind w:left="851"/>
        <w:jc w:val="left"/>
      </w:pPr>
      <w:r w:rsidRPr="000F034F">
        <w:rPr>
          <w:b/>
          <w:i/>
        </w:rPr>
        <w:t xml:space="preserve">Anna </w:t>
      </w:r>
      <w:r w:rsidRPr="000F034F">
        <w:rPr>
          <w:b/>
          <w:i/>
        </w:rPr>
        <w:t>Hamilos</w:t>
      </w:r>
      <w:r w:rsidRPr="000F034F">
        <w:rPr>
          <w:b/>
          <w:i/>
        </w:rPr>
        <w:t>:</w:t>
      </w:r>
      <w:r>
        <w:t xml:space="preserve"> </w:t>
      </w:r>
      <w:r w:rsidRPr="005765F0">
        <w:t>I would say that we recognise the desperate and urgent need for investment within an incredibly important part of our democracy.</w:t>
      </w:r>
      <w:r>
        <w:t xml:space="preserve"> </w:t>
      </w:r>
      <w:r w:rsidRPr="005765F0">
        <w:t>Like the human body, to keep part of it functioning you need to feed it</w:t>
      </w:r>
      <w:r>
        <w:t>,</w:t>
      </w:r>
      <w:r w:rsidRPr="005765F0">
        <w:t xml:space="preserve"> and it needs consistent funding over the years.</w:t>
      </w:r>
      <w:r>
        <w:t xml:space="preserve"> </w:t>
      </w:r>
      <w:r w:rsidRPr="005765F0">
        <w:t>We have demonstrated the need with the pilot</w:t>
      </w:r>
      <w:r>
        <w:t>,</w:t>
      </w:r>
      <w:r w:rsidRPr="005765F0">
        <w:t xml:space="preserve"> which was </w:t>
      </w:r>
      <w:r w:rsidRPr="005765F0">
        <w:t>really short</w:t>
      </w:r>
      <w:r w:rsidRPr="005765F0">
        <w:t xml:space="preserve"> and rapid.</w:t>
      </w:r>
      <w:r>
        <w:t xml:space="preserve"> We need to b</w:t>
      </w:r>
      <w:r w:rsidRPr="005765F0">
        <w:t xml:space="preserve">e bold and look at the ideas </w:t>
      </w:r>
      <w:r w:rsidR="00AB0EB9">
        <w:t>that</w:t>
      </w:r>
      <w:r w:rsidRPr="005765F0">
        <w:t xml:space="preserve"> are coming </w:t>
      </w:r>
      <w:r>
        <w:t xml:space="preserve">locally and </w:t>
      </w:r>
      <w:r w:rsidRPr="005765F0">
        <w:t>regionally locally, not focusing on London and the south</w:t>
      </w:r>
      <w:r>
        <w:t>-</w:t>
      </w:r>
      <w:r w:rsidRPr="005765F0">
        <w:t>east but looking forward to the rest of England</w:t>
      </w:r>
      <w:r>
        <w:t xml:space="preserve"> and seeing the stories</w:t>
      </w:r>
      <w:r w:rsidRPr="005765F0">
        <w:t>.</w:t>
      </w:r>
      <w:r>
        <w:t xml:space="preserve"> </w:t>
      </w:r>
    </w:p>
    <w:p w:rsidR="004B0457" w:rsidP="00047DEB">
      <w:pPr>
        <w:pStyle w:val="Answer"/>
        <w:spacing w:before="120" w:after="120"/>
        <w:ind w:left="851"/>
        <w:jc w:val="left"/>
      </w:pPr>
      <w:r>
        <w:t>I</w:t>
      </w:r>
      <w:r w:rsidRPr="005765F0">
        <w:t>n Scotland</w:t>
      </w:r>
      <w:r>
        <w:t xml:space="preserve">, </w:t>
      </w:r>
      <w:r w:rsidRPr="00C97693">
        <w:rPr>
          <w:i/>
          <w:iCs/>
        </w:rPr>
        <w:t>The Ferret</w:t>
      </w:r>
      <w:r w:rsidRPr="005765F0">
        <w:t xml:space="preserve"> has an incredible readership and topics coming through.</w:t>
      </w:r>
      <w:r>
        <w:t xml:space="preserve"> </w:t>
      </w:r>
      <w:r w:rsidRPr="005765F0">
        <w:t>I would put alongside that the need for support for traditional journalism as well to be able to ride roughshod over the exact crisis now.</w:t>
      </w:r>
      <w:r>
        <w:t xml:space="preserve"> </w:t>
      </w:r>
      <w:r w:rsidRPr="005765F0">
        <w:t>I would lobby Treasury and every single government organisation</w:t>
      </w:r>
      <w:r w:rsidR="001979AD">
        <w:t>,</w:t>
      </w:r>
      <w:r w:rsidRPr="005765F0">
        <w:t xml:space="preserve"> because public interest news covers every single topic</w:t>
      </w:r>
      <w:r>
        <w:t>,</w:t>
      </w:r>
      <w:r w:rsidRPr="005765F0">
        <w:t xml:space="preserve"> whether it is health, employment or education.</w:t>
      </w:r>
      <w:r>
        <w:t xml:space="preserve"> </w:t>
      </w:r>
      <w:r w:rsidRPr="005765F0">
        <w:t xml:space="preserve">It is so </w:t>
      </w:r>
      <w:r w:rsidRPr="005765F0">
        <w:t>vital</w:t>
      </w:r>
      <w:r w:rsidRPr="005765F0">
        <w:t xml:space="preserve"> and it requires partnership</w:t>
      </w:r>
      <w:r>
        <w:t>, and y</w:t>
      </w:r>
      <w:r w:rsidRPr="005765F0">
        <w:t>ou have the opportunity to be able to broker that partnership.</w:t>
      </w:r>
      <w:r>
        <w:t xml:space="preserve"> </w:t>
      </w:r>
    </w:p>
    <w:p w:rsidR="004B0457" w:rsidP="00047DEB">
      <w:pPr>
        <w:pStyle w:val="Remark"/>
        <w:spacing w:before="120" w:after="120"/>
        <w:ind w:left="851"/>
        <w:jc w:val="left"/>
      </w:pPr>
      <w:r w:rsidRPr="000F034F">
        <w:rPr>
          <w:b/>
        </w:rPr>
        <w:t>Lord Allen of Kensington:</w:t>
      </w:r>
      <w:r>
        <w:t xml:space="preserve"> </w:t>
      </w:r>
      <w:r w:rsidRPr="005765F0">
        <w:t>What does that model look like?</w:t>
      </w:r>
      <w:r>
        <w:t xml:space="preserve"> </w:t>
      </w:r>
      <w:r w:rsidRPr="005765F0">
        <w:t>How much money are we looking at</w:t>
      </w:r>
      <w:r w:rsidR="001979AD">
        <w:t>,</w:t>
      </w:r>
      <w:r w:rsidRPr="005765F0">
        <w:t xml:space="preserve"> and how would you allocate it? What is the structure to get that money in to make a difference?</w:t>
      </w:r>
      <w:r>
        <w:t xml:space="preserve"> </w:t>
      </w:r>
    </w:p>
    <w:p w:rsidR="004B0457" w:rsidP="00047DEB">
      <w:pPr>
        <w:pStyle w:val="Answer"/>
        <w:spacing w:before="120" w:after="120"/>
        <w:ind w:left="851"/>
        <w:jc w:val="left"/>
      </w:pPr>
      <w:r w:rsidRPr="000F034F">
        <w:rPr>
          <w:b/>
          <w:i/>
        </w:rPr>
        <w:t xml:space="preserve">Anna </w:t>
      </w:r>
      <w:r w:rsidRPr="000F034F">
        <w:rPr>
          <w:b/>
          <w:i/>
        </w:rPr>
        <w:t>Hamilos</w:t>
      </w:r>
      <w:r w:rsidRPr="000F034F">
        <w:rPr>
          <w:b/>
          <w:i/>
        </w:rPr>
        <w:t>:</w:t>
      </w:r>
      <w:r>
        <w:t xml:space="preserve"> </w:t>
      </w:r>
      <w:r w:rsidRPr="005765F0">
        <w:t>You have an amazing selection of people who have submitted submissions to your Committee.</w:t>
      </w:r>
      <w:r>
        <w:t xml:space="preserve"> </w:t>
      </w:r>
      <w:r w:rsidRPr="005765F0">
        <w:t>I read through some myself and I think they are an incredible selection.</w:t>
      </w:r>
      <w:r>
        <w:t xml:space="preserve"> </w:t>
      </w:r>
      <w:r w:rsidRPr="005765F0">
        <w:t xml:space="preserve">I would convene a partnership </w:t>
      </w:r>
      <w:r>
        <w:t>between</w:t>
      </w:r>
      <w:r w:rsidRPr="005765F0">
        <w:t xml:space="preserve"> </w:t>
      </w:r>
      <w:r>
        <w:t xml:space="preserve">the </w:t>
      </w:r>
      <w:r w:rsidRPr="005765F0">
        <w:t>E</w:t>
      </w:r>
      <w:r>
        <w:t>JC, myself and</w:t>
      </w:r>
      <w:r w:rsidRPr="005765F0">
        <w:t xml:space="preserve"> </w:t>
      </w:r>
      <w:r w:rsidR="00304302">
        <w:t>Plinth.</w:t>
      </w:r>
      <w:r>
        <w:t xml:space="preserve"> </w:t>
      </w:r>
      <w:r w:rsidRPr="005765F0">
        <w:t>I would look at the local publishers, not just the traditional media.</w:t>
      </w:r>
      <w:r>
        <w:t xml:space="preserve"> </w:t>
      </w:r>
      <w:r w:rsidRPr="005765F0">
        <w:t>I would convene a discussion with foundations, with funders, with government</w:t>
      </w:r>
      <w:r>
        <w:t>,</w:t>
      </w:r>
      <w:r w:rsidRPr="005765F0">
        <w:t xml:space="preserve"> together</w:t>
      </w:r>
      <w:r>
        <w:t xml:space="preserve"> so we</w:t>
      </w:r>
      <w:r w:rsidRPr="005765F0">
        <w:t xml:space="preserve"> agree some kind of concordat as to what is needed</w:t>
      </w:r>
      <w:r>
        <w:t xml:space="preserve"> and decide w</w:t>
      </w:r>
      <w:r w:rsidRPr="005765F0">
        <w:t>hat the priorities</w:t>
      </w:r>
      <w:r>
        <w:t xml:space="preserve"> are</w:t>
      </w:r>
      <w:r w:rsidRPr="005765F0">
        <w:t xml:space="preserve"> now during </w:t>
      </w:r>
      <w:r w:rsidRPr="005765F0">
        <w:t>Covid</w:t>
      </w:r>
      <w:r>
        <w:t>,</w:t>
      </w:r>
      <w:r w:rsidRPr="005765F0">
        <w:t xml:space="preserve"> and probably the next three to five years</w:t>
      </w:r>
      <w:r>
        <w:t>, and w</w:t>
      </w:r>
      <w:r w:rsidRPr="005765F0">
        <w:t>hat the future of journalism look</w:t>
      </w:r>
      <w:r>
        <w:t>s</w:t>
      </w:r>
      <w:r w:rsidRPr="005765F0">
        <w:t xml:space="preserve"> like to 2050.</w:t>
      </w:r>
      <w:r>
        <w:t xml:space="preserve"> </w:t>
      </w:r>
      <w:r w:rsidRPr="005765F0">
        <w:t xml:space="preserve">Be bold </w:t>
      </w:r>
      <w:r w:rsidR="00CC56AE">
        <w:t>when it comes to</w:t>
      </w:r>
      <w:r w:rsidRPr="005765F0">
        <w:t xml:space="preserve"> what you need. If I w</w:t>
      </w:r>
      <w:r>
        <w:t>ere</w:t>
      </w:r>
      <w:r w:rsidRPr="005765F0">
        <w:t xml:space="preserve"> to pitch and put a mark</w:t>
      </w:r>
      <w:r>
        <w:t>er</w:t>
      </w:r>
      <w:r w:rsidRPr="005765F0">
        <w:t xml:space="preserve"> in the sand</w:t>
      </w:r>
      <w:r>
        <w:t>,</w:t>
      </w:r>
      <w:r w:rsidRPr="005765F0">
        <w:t xml:space="preserve"> I would say </w:t>
      </w:r>
      <w:r>
        <w:t xml:space="preserve">we need </w:t>
      </w:r>
      <w:r w:rsidRPr="005765F0">
        <w:t>about £100 million a year</w:t>
      </w:r>
      <w:r>
        <w:t>,</w:t>
      </w:r>
      <w:r w:rsidRPr="005765F0">
        <w:t xml:space="preserve"> please.</w:t>
      </w:r>
      <w:r>
        <w:t xml:space="preserve"> </w:t>
      </w:r>
    </w:p>
    <w:p w:rsidR="004B0457" w:rsidP="00047DEB">
      <w:pPr>
        <w:pStyle w:val="Answer"/>
        <w:spacing w:before="120" w:after="120"/>
        <w:ind w:left="851"/>
        <w:jc w:val="left"/>
      </w:pPr>
      <w:r w:rsidRPr="000F034F">
        <w:rPr>
          <w:b/>
          <w:i/>
        </w:rPr>
        <w:t>Adam Thomas:</w:t>
      </w:r>
      <w:r>
        <w:t xml:space="preserve"> </w:t>
      </w:r>
      <w:r w:rsidRPr="005765F0">
        <w:t xml:space="preserve">I would echo a lot of what Anna </w:t>
      </w:r>
      <w:r>
        <w:t>has said</w:t>
      </w:r>
      <w:r w:rsidRPr="005765F0">
        <w:t>.</w:t>
      </w:r>
      <w:r>
        <w:t xml:space="preserve"> </w:t>
      </w:r>
      <w:r w:rsidRPr="005765F0">
        <w:t>Amplified by Covid</w:t>
      </w:r>
      <w:r>
        <w:t>-</w:t>
      </w:r>
      <w:r w:rsidRPr="005765F0">
        <w:t>19</w:t>
      </w:r>
      <w:r>
        <w:t>,</w:t>
      </w:r>
      <w:r w:rsidRPr="005765F0">
        <w:t xml:space="preserve"> the threat to news organisations of all types</w:t>
      </w:r>
      <w:r>
        <w:t>,</w:t>
      </w:r>
      <w:r w:rsidRPr="005765F0">
        <w:t xml:space="preserve"> especially independent and local news organisations</w:t>
      </w:r>
      <w:r>
        <w:t>,</w:t>
      </w:r>
      <w:r w:rsidRPr="005765F0">
        <w:t xml:space="preserve"> is very real.</w:t>
      </w:r>
      <w:r>
        <w:t xml:space="preserve"> </w:t>
      </w:r>
      <w:r w:rsidRPr="005765F0">
        <w:t xml:space="preserve">Many of them will not survive beyond the next six to nine months. We </w:t>
      </w:r>
      <w:r w:rsidRPr="005765F0">
        <w:t>have to</w:t>
      </w:r>
      <w:r w:rsidRPr="005765F0">
        <w:t xml:space="preserve"> act very quickly.</w:t>
      </w:r>
      <w:r>
        <w:t xml:space="preserve"> </w:t>
      </w:r>
      <w:r w:rsidRPr="005765F0">
        <w:t>If this happens</w:t>
      </w:r>
      <w:r>
        <w:t>,</w:t>
      </w:r>
      <w:r w:rsidRPr="005765F0">
        <w:t xml:space="preserve"> the threat to democracy and </w:t>
      </w:r>
      <w:r>
        <w:t xml:space="preserve">an </w:t>
      </w:r>
      <w:r w:rsidRPr="005765F0">
        <w:t>open society cannot be understated. Press freedom has deteriorated globally by 12% since 2013</w:t>
      </w:r>
      <w:r>
        <w:t>,</w:t>
      </w:r>
      <w:r w:rsidRPr="005765F0">
        <w:t xml:space="preserve"> according to the World Press Freedom Index.</w:t>
      </w:r>
      <w:r>
        <w:t xml:space="preserve"> </w:t>
      </w:r>
      <w:r w:rsidRPr="005765F0">
        <w:t xml:space="preserve">This is not about saving an industry; this is </w:t>
      </w:r>
      <w:r w:rsidRPr="005765F0">
        <w:t>really about</w:t>
      </w:r>
      <w:r w:rsidRPr="005765F0">
        <w:t xml:space="preserve"> protecting society.</w:t>
      </w:r>
      <w:r>
        <w:t xml:space="preserve"> </w:t>
      </w:r>
      <w:r w:rsidRPr="005765F0">
        <w:t>As I said, and I have hopefully given you some examples, there are some very exciting innovations happening.</w:t>
      </w:r>
      <w:r>
        <w:t xml:space="preserve"> </w:t>
      </w:r>
      <w:r w:rsidRPr="005765F0">
        <w:t>Covid</w:t>
      </w:r>
      <w:r>
        <w:t>-</w:t>
      </w:r>
      <w:r w:rsidRPr="005765F0">
        <w:t xml:space="preserve">19 comes at </w:t>
      </w:r>
      <w:r>
        <w:t xml:space="preserve">a </w:t>
      </w:r>
      <w:r w:rsidRPr="005765F0">
        <w:t>terrible time</w:t>
      </w:r>
      <w:r>
        <w:t>,</w:t>
      </w:r>
      <w:r w:rsidRPr="005765F0">
        <w:t xml:space="preserve"> unfortunately</w:t>
      </w:r>
      <w:r>
        <w:t>,</w:t>
      </w:r>
      <w:r w:rsidRPr="005765F0">
        <w:t xml:space="preserve"> for many of these organisations because they were just on a runway to starting to see the fruits of their labours. </w:t>
      </w:r>
    </w:p>
    <w:p w:rsidR="004B0457" w:rsidP="00047DEB">
      <w:pPr>
        <w:pStyle w:val="Answer"/>
        <w:spacing w:before="120" w:after="120"/>
        <w:ind w:left="851"/>
        <w:jc w:val="left"/>
      </w:pPr>
      <w:r w:rsidRPr="005765F0">
        <w:t>I would like to see as a result a wave of investment in</w:t>
      </w:r>
      <w:r>
        <w:t>to</w:t>
      </w:r>
      <w:r w:rsidRPr="005765F0">
        <w:t xml:space="preserve"> innovative journalism organisations and the</w:t>
      </w:r>
      <w:r>
        <w:t>m</w:t>
      </w:r>
      <w:r w:rsidRPr="005765F0">
        <w:t xml:space="preserve"> </w:t>
      </w:r>
      <w:r>
        <w:t xml:space="preserve">being </w:t>
      </w:r>
      <w:r w:rsidRPr="005765F0">
        <w:t>given a greater runway to continue their experiments. Th</w:t>
      </w:r>
      <w:r>
        <w:t>is</w:t>
      </w:r>
      <w:r w:rsidRPr="005765F0">
        <w:t xml:space="preserve"> will obviously benefit them</w:t>
      </w:r>
      <w:r>
        <w:t>,</w:t>
      </w:r>
      <w:r w:rsidRPr="005765F0">
        <w:t xml:space="preserve"> but will also</w:t>
      </w:r>
      <w:r>
        <w:t>,</w:t>
      </w:r>
      <w:r w:rsidRPr="005765F0">
        <w:t xml:space="preserve"> through a halo effect</w:t>
      </w:r>
      <w:r>
        <w:t>,</w:t>
      </w:r>
      <w:r w:rsidRPr="005765F0">
        <w:t xml:space="preserve"> benefit legacy organisations</w:t>
      </w:r>
      <w:r>
        <w:t>,</w:t>
      </w:r>
      <w:r w:rsidRPr="005765F0">
        <w:t xml:space="preserve"> which are perhaps unable to change as quickly because they have legacy properties and so on and so forth.</w:t>
      </w:r>
      <w:r>
        <w:t xml:space="preserve"> </w:t>
      </w:r>
      <w:r w:rsidRPr="005765F0">
        <w:t>Fundamentally</w:t>
      </w:r>
      <w:r>
        <w:t xml:space="preserve">, I would hope </w:t>
      </w:r>
      <w:r w:rsidRPr="005765F0">
        <w:t xml:space="preserve">this report will benefit citizens and society. </w:t>
      </w:r>
    </w:p>
    <w:p w:rsidR="00B704E7" w:rsidP="00047DEB">
      <w:pPr>
        <w:pStyle w:val="Answer"/>
        <w:spacing w:before="120" w:after="120"/>
        <w:ind w:left="851"/>
        <w:jc w:val="left"/>
      </w:pPr>
      <w:r>
        <w:t xml:space="preserve">In terms of </w:t>
      </w:r>
      <w:r w:rsidRPr="005765F0">
        <w:t>concrete recommendations</w:t>
      </w:r>
      <w:r>
        <w:t>, I would</w:t>
      </w:r>
      <w:r w:rsidRPr="005765F0">
        <w:t xml:space="preserve"> </w:t>
      </w:r>
      <w:r w:rsidRPr="005765F0">
        <w:t>definitely increas</w:t>
      </w:r>
      <w:r>
        <w:t>e</w:t>
      </w:r>
      <w:r w:rsidRPr="005765F0">
        <w:t xml:space="preserve"> the funds for innovation</w:t>
      </w:r>
      <w:r>
        <w:t>,</w:t>
      </w:r>
      <w:r w:rsidRPr="005765F0">
        <w:t xml:space="preserve"> of course.</w:t>
      </w:r>
      <w:r>
        <w:t xml:space="preserve"> </w:t>
      </w:r>
      <w:r w:rsidRPr="005765F0">
        <w:t xml:space="preserve">Private philanthropy gives </w:t>
      </w:r>
      <w:r w:rsidR="00887D1F">
        <w:t>about</w:t>
      </w:r>
      <w:r w:rsidRPr="005765F0">
        <w:t xml:space="preserve"> $1 billion a year to media.</w:t>
      </w:r>
      <w:r>
        <w:t xml:space="preserve"> </w:t>
      </w:r>
      <w:r w:rsidRPr="005765F0">
        <w:t>That is a significant amount</w:t>
      </w:r>
      <w:r>
        <w:t>,</w:t>
      </w:r>
      <w:r w:rsidRPr="005765F0">
        <w:t xml:space="preserve"> but </w:t>
      </w:r>
      <w:r>
        <w:t xml:space="preserve">we believe </w:t>
      </w:r>
      <w:r w:rsidR="00887D1F">
        <w:t>about</w:t>
      </w:r>
      <w:r w:rsidRPr="005765F0">
        <w:t xml:space="preserve"> 90% of that stays inside the US.</w:t>
      </w:r>
      <w:r>
        <w:t xml:space="preserve"> </w:t>
      </w:r>
      <w:r w:rsidRPr="005765F0">
        <w:t>It does not leave a lot for the rest of the world.</w:t>
      </w:r>
      <w:r>
        <w:t xml:space="preserve"> </w:t>
      </w:r>
      <w:r w:rsidRPr="005765F0">
        <w:t>You can look at Facebook and Google</w:t>
      </w:r>
      <w:r>
        <w:t>,</w:t>
      </w:r>
      <w:r w:rsidRPr="005765F0">
        <w:t xml:space="preserve"> which have committed </w:t>
      </w:r>
      <w:r w:rsidR="00887D1F">
        <w:t>about</w:t>
      </w:r>
      <w:r w:rsidRPr="005765F0">
        <w:t xml:space="preserve"> $100 million or so recently to support media, so you need to be matching that type of amount.</w:t>
      </w:r>
      <w:r>
        <w:t xml:space="preserve"> </w:t>
      </w:r>
    </w:p>
    <w:p w:rsidR="004B0457" w:rsidP="00047DEB">
      <w:pPr>
        <w:pStyle w:val="Answer"/>
        <w:spacing w:before="120" w:after="120"/>
        <w:ind w:left="851"/>
        <w:jc w:val="left"/>
      </w:pPr>
      <w:r w:rsidRPr="005765F0">
        <w:t xml:space="preserve">You also need to think about not just giving money for scale but </w:t>
      </w:r>
      <w:r>
        <w:t xml:space="preserve">for the </w:t>
      </w:r>
      <w:r w:rsidRPr="005765F0">
        <w:t xml:space="preserve">longer term </w:t>
      </w:r>
      <w:r>
        <w:t>under</w:t>
      </w:r>
      <w:r w:rsidRPr="005765F0">
        <w:t xml:space="preserve"> this funding plus model,</w:t>
      </w:r>
      <w:r>
        <w:t xml:space="preserve"> and</w:t>
      </w:r>
      <w:r w:rsidRPr="005765F0">
        <w:t xml:space="preserve"> </w:t>
      </w:r>
      <w:r>
        <w:t>w</w:t>
      </w:r>
      <w:r w:rsidRPr="005765F0">
        <w:t>hat comes in addition to the funding</w:t>
      </w:r>
      <w:r>
        <w:t>,</w:t>
      </w:r>
      <w:r w:rsidRPr="005765F0">
        <w:t xml:space="preserve"> because that will make the money go a lot further.</w:t>
      </w:r>
      <w:r>
        <w:t xml:space="preserve"> </w:t>
      </w:r>
      <w:r w:rsidRPr="005765F0">
        <w:t xml:space="preserve">Involving technology companies and private foundations as part of the conversation is </w:t>
      </w:r>
      <w:r w:rsidRPr="005765F0">
        <w:t>really important</w:t>
      </w:r>
      <w:r>
        <w:t xml:space="preserve"> and, </w:t>
      </w:r>
      <w:r w:rsidRPr="005765F0">
        <w:t>as Anna says,</w:t>
      </w:r>
      <w:r>
        <w:t xml:space="preserve"> getting them </w:t>
      </w:r>
      <w:r w:rsidR="00887D1F">
        <w:t>about</w:t>
      </w:r>
      <w:r w:rsidRPr="005765F0">
        <w:t xml:space="preserve"> the table</w:t>
      </w:r>
      <w:r>
        <w:t xml:space="preserve"> </w:t>
      </w:r>
      <w:r w:rsidRPr="005765F0">
        <w:t>and getting them to talk.</w:t>
      </w:r>
      <w:r>
        <w:t xml:space="preserve"> </w:t>
      </w:r>
      <w:r w:rsidRPr="005765F0">
        <w:t xml:space="preserve">There are some groups and umbrella organisations </w:t>
      </w:r>
      <w:r w:rsidR="00AB0EB9">
        <w:t>that</w:t>
      </w:r>
      <w:r w:rsidRPr="005765F0">
        <w:t xml:space="preserve"> already convene these people and we should be inviting them in</w:t>
      </w:r>
      <w:r>
        <w:t>,</w:t>
      </w:r>
      <w:r w:rsidRPr="005765F0">
        <w:t xml:space="preserve"> too.</w:t>
      </w:r>
      <w:r>
        <w:t xml:space="preserve"> </w:t>
      </w:r>
    </w:p>
    <w:p w:rsidR="004B0457" w:rsidP="00047DEB">
      <w:pPr>
        <w:pStyle w:val="Answer"/>
        <w:spacing w:before="120" w:after="120"/>
        <w:ind w:left="851"/>
        <w:jc w:val="left"/>
      </w:pPr>
      <w:r>
        <w:t xml:space="preserve">The </w:t>
      </w:r>
      <w:r w:rsidRPr="005765F0">
        <w:t>t</w:t>
      </w:r>
      <w:r>
        <w:t>ax</w:t>
      </w:r>
      <w:r w:rsidRPr="005765F0">
        <w:t xml:space="preserve"> status of journalism </w:t>
      </w:r>
      <w:r>
        <w:t xml:space="preserve">is being looked at </w:t>
      </w:r>
      <w:r w:rsidRPr="005765F0">
        <w:t xml:space="preserve">now </w:t>
      </w:r>
      <w:r>
        <w:t xml:space="preserve">in many countries </w:t>
      </w:r>
      <w:r w:rsidRPr="005765F0">
        <w:t>across Europe</w:t>
      </w:r>
      <w:r>
        <w:t>. T</w:t>
      </w:r>
      <w:r w:rsidRPr="005765F0">
        <w:t>he introduction of new forms of tax relief could</w:t>
      </w:r>
      <w:r>
        <w:t xml:space="preserve"> be done</w:t>
      </w:r>
      <w:r w:rsidRPr="005765F0">
        <w:t xml:space="preserve"> and should be considered.</w:t>
      </w:r>
      <w:r>
        <w:t xml:space="preserve"> I know </w:t>
      </w:r>
      <w:r w:rsidR="00B704E7">
        <w:t xml:space="preserve">that </w:t>
      </w:r>
      <w:r w:rsidRPr="005765F0">
        <w:t>Cairncross</w:t>
      </w:r>
      <w:r w:rsidRPr="005765F0">
        <w:t xml:space="preserve"> recommended that as well.</w:t>
      </w:r>
      <w:r>
        <w:t xml:space="preserve"> </w:t>
      </w:r>
      <w:r w:rsidRPr="005765F0">
        <w:t>This might be outside the scope of this Committee,</w:t>
      </w:r>
      <w:r>
        <w:t xml:space="preserve"> </w:t>
      </w:r>
      <w:r w:rsidRPr="005765F0">
        <w:t>but it is worth look</w:t>
      </w:r>
      <w:r>
        <w:t>ing</w:t>
      </w:r>
      <w:r w:rsidRPr="005765F0">
        <w:t xml:space="preserve"> at the overseas development aid budget</w:t>
      </w:r>
      <w:r>
        <w:t>s</w:t>
      </w:r>
      <w:r w:rsidRPr="005765F0">
        <w:t>.</w:t>
      </w:r>
      <w:r>
        <w:t xml:space="preserve"> </w:t>
      </w:r>
      <w:r w:rsidRPr="005765F0">
        <w:t>Media support is currently 0.2% o</w:t>
      </w:r>
      <w:r>
        <w:t>f</w:t>
      </w:r>
      <w:r w:rsidRPr="005765F0">
        <w:t xml:space="preserve"> overseas develop</w:t>
      </w:r>
      <w:r>
        <w:t>ment</w:t>
      </w:r>
      <w:r w:rsidRPr="005765F0">
        <w:t xml:space="preserve"> aid</w:t>
      </w:r>
      <w:r w:rsidR="00824DEA">
        <w:t xml:space="preserve"> [Inaudible] </w:t>
      </w:r>
      <w:r w:rsidRPr="005765F0">
        <w:t xml:space="preserve">an extra $400 million a year </w:t>
      </w:r>
      <w:r>
        <w:t xml:space="preserve">for </w:t>
      </w:r>
      <w:r w:rsidRPr="005765F0">
        <w:t xml:space="preserve">support </w:t>
      </w:r>
      <w:r w:rsidR="00824DEA">
        <w:t xml:space="preserve">[Inaudible] </w:t>
      </w:r>
      <w:r w:rsidRPr="005765F0">
        <w:t>across the world.</w:t>
      </w:r>
      <w:r>
        <w:t xml:space="preserve"> </w:t>
      </w:r>
      <w:r w:rsidRPr="005765F0">
        <w:t xml:space="preserve">Our information does not necessarily </w:t>
      </w:r>
      <w:r w:rsidR="00824DEA">
        <w:t xml:space="preserve">[Inaudible] </w:t>
      </w:r>
      <w:r w:rsidRPr="005765F0">
        <w:t xml:space="preserve">and therefore we need to be able to think about this as a global solution to make </w:t>
      </w:r>
      <w:r>
        <w:t>a global</w:t>
      </w:r>
      <w:r w:rsidRPr="005765F0">
        <w:t xml:space="preserve"> </w:t>
      </w:r>
      <w:r w:rsidR="00824DEA">
        <w:t>[Inaudible].</w:t>
      </w:r>
      <w:r>
        <w:t xml:space="preserve"> </w:t>
      </w:r>
    </w:p>
    <w:p w:rsidR="004B0457" w:rsidP="00047DEB">
      <w:pPr>
        <w:pStyle w:val="Remark"/>
        <w:spacing w:before="120" w:after="120"/>
        <w:ind w:left="851"/>
        <w:jc w:val="left"/>
      </w:pPr>
      <w:r w:rsidRPr="001B0E70">
        <w:rPr>
          <w:b/>
        </w:rPr>
        <w:t>Lord Allen of Kensington:</w:t>
      </w:r>
      <w:r w:rsidRPr="005765F0">
        <w:t xml:space="preserve"> Thank you for your response</w:t>
      </w:r>
      <w:r>
        <w:t>. I</w:t>
      </w:r>
      <w:r w:rsidRPr="005765F0">
        <w:t>t is very helpful.</w:t>
      </w:r>
    </w:p>
    <w:p w:rsidR="004B0457" w:rsidP="00047DEB">
      <w:pPr>
        <w:pStyle w:val="Remark"/>
        <w:spacing w:before="120" w:after="120"/>
        <w:ind w:left="851"/>
        <w:jc w:val="left"/>
      </w:pPr>
      <w:r>
        <w:rPr>
          <w:b/>
        </w:rPr>
        <w:t>The Chair:</w:t>
      </w:r>
      <w:r>
        <w:t xml:space="preserve"> </w:t>
      </w:r>
      <w:r w:rsidRPr="005765F0">
        <w:t xml:space="preserve">We have a few moments left so we will go to Baroness </w:t>
      </w:r>
      <w:r w:rsidRPr="005765F0">
        <w:t>Buscombe</w:t>
      </w:r>
      <w:r w:rsidRPr="005765F0">
        <w:t xml:space="preserve"> and</w:t>
      </w:r>
      <w:r>
        <w:t>,</w:t>
      </w:r>
      <w:r w:rsidRPr="005765F0">
        <w:t xml:space="preserve"> if we have any more time left</w:t>
      </w:r>
      <w:r>
        <w:t>,</w:t>
      </w:r>
      <w:r w:rsidRPr="005765F0">
        <w:t xml:space="preserve"> to Baroness </w:t>
      </w:r>
      <w:r w:rsidRPr="005765F0">
        <w:t>Gr</w:t>
      </w:r>
      <w:r>
        <w:t>ender</w:t>
      </w:r>
      <w:r>
        <w:t xml:space="preserve">. </w:t>
      </w:r>
    </w:p>
    <w:p w:rsidR="00314F9F" w:rsidP="00047DEB">
      <w:pPr>
        <w:pStyle w:val="Remark"/>
        <w:spacing w:before="120" w:after="120"/>
        <w:ind w:left="851"/>
        <w:jc w:val="left"/>
      </w:pPr>
      <w:r w:rsidRPr="004C3F32">
        <w:rPr>
          <w:b/>
        </w:rPr>
        <w:t xml:space="preserve">Baroness </w:t>
      </w:r>
      <w:r w:rsidRPr="004C3F32">
        <w:rPr>
          <w:b/>
        </w:rPr>
        <w:t>Buscombe</w:t>
      </w:r>
      <w:r w:rsidRPr="004C3F32">
        <w:rPr>
          <w:b/>
        </w:rPr>
        <w:t>:</w:t>
      </w:r>
      <w:r>
        <w:t xml:space="preserve"> </w:t>
      </w:r>
      <w:r w:rsidRPr="005765F0">
        <w:t xml:space="preserve">On that last point, post </w:t>
      </w:r>
      <w:r w:rsidRPr="005765F0">
        <w:t>Covid</w:t>
      </w:r>
      <w:r w:rsidRPr="005765F0">
        <w:t xml:space="preserve"> perhaps we </w:t>
      </w:r>
      <w:r>
        <w:t xml:space="preserve">should </w:t>
      </w:r>
      <w:r w:rsidRPr="005765F0">
        <w:t xml:space="preserve">expect that competition in the commercial space </w:t>
      </w:r>
      <w:r w:rsidR="00353EF3">
        <w:t>will</w:t>
      </w:r>
      <w:r w:rsidRPr="005765F0">
        <w:t xml:space="preserve"> be ever greater and </w:t>
      </w:r>
      <w:r w:rsidR="002E3A85">
        <w:t>so</w:t>
      </w:r>
      <w:r w:rsidRPr="005765F0">
        <w:t xml:space="preserve"> perhaps </w:t>
      </w:r>
      <w:r>
        <w:t>should be l</w:t>
      </w:r>
      <w:r w:rsidRPr="005765F0">
        <w:t>ooking at joint ventures to survive</w:t>
      </w:r>
      <w:r>
        <w:t>. W</w:t>
      </w:r>
      <w:r w:rsidRPr="005765F0">
        <w:t>orking more together with different organisations might be an option</w:t>
      </w:r>
      <w:r>
        <w:t>.</w:t>
      </w:r>
      <w:r w:rsidRPr="005765F0">
        <w:t xml:space="preserve"> I wanted to come back on the issue of diversity.</w:t>
      </w:r>
      <w:r>
        <w:t xml:space="preserve"> I speak as</w:t>
      </w:r>
      <w:r w:rsidRPr="005765F0">
        <w:t xml:space="preserve"> </w:t>
      </w:r>
      <w:r>
        <w:t>some</w:t>
      </w:r>
      <w:r w:rsidRPr="005765F0">
        <w:t>one who</w:t>
      </w:r>
      <w:r>
        <w:t xml:space="preserve"> has</w:t>
      </w:r>
      <w:r w:rsidRPr="005765F0">
        <w:t xml:space="preserve"> spent much of my life trying to ensure that whatever your background, whatever your gender</w:t>
      </w:r>
      <w:r>
        <w:t>,</w:t>
      </w:r>
      <w:r w:rsidRPr="005765F0">
        <w:t xml:space="preserve"> and wherever you come from, you are not somehow compartmentalised</w:t>
      </w:r>
      <w:r>
        <w:t>;</w:t>
      </w:r>
      <w:r w:rsidRPr="005765F0">
        <w:t xml:space="preserve"> you are not separate</w:t>
      </w:r>
      <w:r>
        <w:t>d</w:t>
      </w:r>
      <w:r w:rsidRPr="005765F0">
        <w:t xml:space="preserve"> and living separate lives.</w:t>
      </w:r>
    </w:p>
    <w:p w:rsidR="004B0457" w:rsidP="00047DEB">
      <w:pPr>
        <w:pStyle w:val="Remark"/>
        <w:spacing w:before="120" w:after="120"/>
        <w:ind w:left="851"/>
        <w:jc w:val="left"/>
      </w:pPr>
      <w:r>
        <w:t>From</w:t>
      </w:r>
      <w:r w:rsidRPr="005765F0">
        <w:t xml:space="preserve"> the conversation you were having earlier </w:t>
      </w:r>
      <w:r>
        <w:t>on</w:t>
      </w:r>
      <w:r w:rsidRPr="005765F0">
        <w:t xml:space="preserve"> the previous questions and some of your answers</w:t>
      </w:r>
      <w:r>
        <w:t>, I have</w:t>
      </w:r>
      <w:r w:rsidRPr="005765F0">
        <w:t xml:space="preserve"> a concern </w:t>
      </w:r>
      <w:r>
        <w:t>as to whether we are</w:t>
      </w:r>
      <w:r w:rsidRPr="005765F0">
        <w:t xml:space="preserve"> focusing too much </w:t>
      </w:r>
      <w:r>
        <w:t>o</w:t>
      </w:r>
      <w:r w:rsidRPr="005765F0">
        <w:t>n seeking out diversity</w:t>
      </w:r>
      <w:r>
        <w:t>,</w:t>
      </w:r>
      <w:r w:rsidRPr="005765F0">
        <w:t xml:space="preserve"> on separate communities.</w:t>
      </w:r>
      <w:r>
        <w:t xml:space="preserve"> </w:t>
      </w:r>
      <w:r w:rsidRPr="005765F0">
        <w:t xml:space="preserve">In other words, yes, look for those separate communities </w:t>
      </w:r>
      <w:r>
        <w:t xml:space="preserve">and </w:t>
      </w:r>
      <w:r w:rsidRPr="005765F0">
        <w:t>do what you can to engage with them</w:t>
      </w:r>
      <w:r w:rsidR="00C74D9F">
        <w:t>,</w:t>
      </w:r>
      <w:r w:rsidRPr="005765F0">
        <w:t xml:space="preserve"> but at the same time</w:t>
      </w:r>
      <w:r>
        <w:t xml:space="preserve"> </w:t>
      </w:r>
      <w:r w:rsidRPr="005765F0">
        <w:t>encourage them to be drawn more into the mainstream.</w:t>
      </w:r>
      <w:r>
        <w:t xml:space="preserve"> </w:t>
      </w:r>
      <w:r w:rsidRPr="005765F0">
        <w:t>It is about doing what we can to ensure that people do not lead separate lives and can feel part of the greater community.</w:t>
      </w:r>
      <w:r>
        <w:t xml:space="preserve"> </w:t>
      </w:r>
      <w:r w:rsidRPr="005765F0">
        <w:t>Would you both like to comment on that?</w:t>
      </w:r>
      <w:r>
        <w:t xml:space="preserve"> </w:t>
      </w:r>
    </w:p>
    <w:p w:rsidR="00404A99" w:rsidP="00047DEB">
      <w:pPr>
        <w:pStyle w:val="Answer"/>
        <w:spacing w:before="120" w:after="120"/>
        <w:ind w:left="851"/>
        <w:jc w:val="left"/>
      </w:pPr>
      <w:r w:rsidRPr="001B0E70">
        <w:rPr>
          <w:b/>
          <w:i/>
        </w:rPr>
        <w:t xml:space="preserve">Anna </w:t>
      </w:r>
      <w:r w:rsidRPr="001B0E70">
        <w:rPr>
          <w:b/>
          <w:i/>
        </w:rPr>
        <w:t>Hamilos</w:t>
      </w:r>
      <w:r w:rsidRPr="001B0E70">
        <w:rPr>
          <w:b/>
          <w:i/>
        </w:rPr>
        <w:t>:</w:t>
      </w:r>
      <w:r>
        <w:t xml:space="preserve"> </w:t>
      </w:r>
      <w:r w:rsidRPr="005765F0">
        <w:t>It is really refreshing to see so many women on today</w:t>
      </w:r>
      <w:r>
        <w:t>’</w:t>
      </w:r>
      <w:r w:rsidRPr="005765F0">
        <w:t>s</w:t>
      </w:r>
      <w:r>
        <w:t xml:space="preserve"> panel</w:t>
      </w:r>
      <w:r w:rsidRPr="005765F0">
        <w:t>. I am very impressed by that.</w:t>
      </w:r>
      <w:r>
        <w:t xml:space="preserve"> </w:t>
      </w:r>
      <w:r w:rsidRPr="005765F0">
        <w:t>The example I</w:t>
      </w:r>
      <w:r>
        <w:t xml:space="preserve"> would use</w:t>
      </w:r>
      <w:r w:rsidRPr="005765F0">
        <w:t xml:space="preserve"> </w:t>
      </w:r>
      <w:r>
        <w:t xml:space="preserve">is </w:t>
      </w:r>
      <w:r w:rsidRPr="005765F0">
        <w:t>Press</w:t>
      </w:r>
      <w:r>
        <w:t>P</w:t>
      </w:r>
      <w:r w:rsidRPr="005765F0">
        <w:t>ad</w:t>
      </w:r>
      <w:r>
        <w:t>. I</w:t>
      </w:r>
      <w:r w:rsidRPr="005765F0">
        <w:t>ts approach is to look at a means</w:t>
      </w:r>
      <w:r>
        <w:t>-</w:t>
      </w:r>
      <w:r w:rsidRPr="005765F0">
        <w:t xml:space="preserve">tested model to support young people from lower socioeconomic backgrounds into internships. I do not think it picks any specific equality group. It just speaks to people who </w:t>
      </w:r>
      <w:r>
        <w:t>cannot possibly</w:t>
      </w:r>
      <w:r w:rsidRPr="005765F0">
        <w:t xml:space="preserve"> have access to what is a really challen</w:t>
      </w:r>
      <w:r>
        <w:t>g</w:t>
      </w:r>
      <w:r w:rsidRPr="005765F0">
        <w:t>ing sector to penetrate if you do not have contacts and introductions.</w:t>
      </w:r>
      <w:r>
        <w:t xml:space="preserve"> </w:t>
      </w:r>
    </w:p>
    <w:p w:rsidR="00F854CA" w:rsidP="00047DEB">
      <w:pPr>
        <w:pStyle w:val="Answer"/>
        <w:spacing w:before="120" w:after="120"/>
        <w:ind w:left="851"/>
        <w:jc w:val="left"/>
      </w:pPr>
      <w:r w:rsidRPr="005765F0">
        <w:t xml:space="preserve">I would argue that there is a need to support organisations </w:t>
      </w:r>
      <w:r w:rsidR="00AB0EB9">
        <w:t>that</w:t>
      </w:r>
      <w:r w:rsidRPr="005765F0">
        <w:t xml:space="preserve"> are underrepresented.</w:t>
      </w:r>
      <w:r>
        <w:t xml:space="preserve"> </w:t>
      </w:r>
      <w:r w:rsidR="00404A99">
        <w:t>In</w:t>
      </w:r>
      <w:r>
        <w:t xml:space="preserve"> </w:t>
      </w:r>
      <w:r w:rsidRPr="005765F0">
        <w:t xml:space="preserve">Black </w:t>
      </w:r>
      <w:r>
        <w:t>Ballad</w:t>
      </w:r>
      <w:r w:rsidR="00404A99">
        <w:t>, for example, w</w:t>
      </w:r>
      <w:r w:rsidRPr="005765F0">
        <w:t xml:space="preserve">omen of colour who </w:t>
      </w:r>
      <w:r>
        <w:t>are</w:t>
      </w:r>
      <w:r w:rsidRPr="005765F0">
        <w:t xml:space="preserve"> not represented in the media need to have organisations </w:t>
      </w:r>
      <w:r w:rsidR="007A5BAD">
        <w:t>like</w:t>
      </w:r>
      <w:r w:rsidRPr="005765F0">
        <w:t xml:space="preserve"> that championing their existence.</w:t>
      </w:r>
      <w:r>
        <w:t xml:space="preserve"> </w:t>
      </w:r>
      <w:r w:rsidRPr="005765F0">
        <w:t xml:space="preserve">I would argue </w:t>
      </w:r>
      <w:r>
        <w:t xml:space="preserve">that </w:t>
      </w:r>
      <w:r w:rsidRPr="005765F0">
        <w:t xml:space="preserve">there is often a need to support </w:t>
      </w:r>
      <w:r>
        <w:t>m</w:t>
      </w:r>
      <w:r w:rsidRPr="005765F0">
        <w:t xml:space="preserve">edia </w:t>
      </w:r>
      <w:r>
        <w:t>t</w:t>
      </w:r>
      <w:r w:rsidRPr="005765F0">
        <w:t>rust</w:t>
      </w:r>
      <w:r>
        <w:t>, for example,</w:t>
      </w:r>
      <w:r w:rsidRPr="005765F0">
        <w:t xml:space="preserve"> </w:t>
      </w:r>
      <w:r>
        <w:t>and re</w:t>
      </w:r>
      <w:r w:rsidRPr="005765F0">
        <w:t>framing disability within the media.</w:t>
      </w:r>
      <w:r>
        <w:t xml:space="preserve"> </w:t>
      </w:r>
    </w:p>
    <w:p w:rsidR="004B0457" w:rsidP="00047DEB">
      <w:pPr>
        <w:pStyle w:val="Answer"/>
        <w:spacing w:before="120" w:after="120"/>
        <w:ind w:left="851"/>
        <w:jc w:val="left"/>
      </w:pPr>
      <w:r w:rsidRPr="005765F0">
        <w:t xml:space="preserve">It is </w:t>
      </w:r>
      <w:r w:rsidRPr="005765F0">
        <w:t>really important</w:t>
      </w:r>
      <w:r w:rsidRPr="005765F0">
        <w:t xml:space="preserve"> that it is not just </w:t>
      </w:r>
      <w:r w:rsidR="00887D1F">
        <w:t>about</w:t>
      </w:r>
      <w:r w:rsidRPr="005765F0">
        <w:t xml:space="preserve"> a disabled person talking about disability issues; it is </w:t>
      </w:r>
      <w:r w:rsidR="00887D1F">
        <w:t>about</w:t>
      </w:r>
      <w:r w:rsidRPr="005765F0">
        <w:t xml:space="preserve"> a person with disability being an expert in anything.</w:t>
      </w:r>
      <w:r>
        <w:t xml:space="preserve"> </w:t>
      </w:r>
      <w:r w:rsidRPr="005765F0">
        <w:t>That was based on the BBC</w:t>
      </w:r>
      <w:r>
        <w:t>’</w:t>
      </w:r>
      <w:r w:rsidRPr="005765F0">
        <w:t>s 50</w:t>
      </w:r>
      <w:r>
        <w:t>:</w:t>
      </w:r>
      <w:r w:rsidRPr="005765F0">
        <w:t xml:space="preserve">50 </w:t>
      </w:r>
      <w:r>
        <w:t>P</w:t>
      </w:r>
      <w:r w:rsidRPr="005765F0">
        <w:t xml:space="preserve">roject. It was from a male colleague of </w:t>
      </w:r>
      <w:r>
        <w:t>Nina Goswami,</w:t>
      </w:r>
      <w:r w:rsidRPr="005765F0">
        <w:t xml:space="preserve"> who suddenly realised there were no female voices on a </w:t>
      </w:r>
      <w:r>
        <w:t xml:space="preserve">radio </w:t>
      </w:r>
      <w:r w:rsidRPr="005765F0">
        <w:t xml:space="preserve">programme </w:t>
      </w:r>
      <w:r w:rsidR="00AB0EB9">
        <w:t>that</w:t>
      </w:r>
      <w:r w:rsidRPr="005765F0">
        <w:t xml:space="preserve"> was about women</w:t>
      </w:r>
      <w:r>
        <w:t>’</w:t>
      </w:r>
      <w:r w:rsidRPr="005765F0">
        <w:t>s issues.</w:t>
      </w:r>
      <w:r>
        <w:t xml:space="preserve"> </w:t>
      </w:r>
      <w:r w:rsidRPr="005765F0">
        <w:t>He brought that topic up</w:t>
      </w:r>
      <w:r>
        <w:t>, and t</w:t>
      </w:r>
      <w:r w:rsidRPr="005765F0">
        <w:t>he model was so successful</w:t>
      </w:r>
      <w:r w:rsidR="00A16C29">
        <w:t xml:space="preserve"> that </w:t>
      </w:r>
      <w:r w:rsidRPr="005765F0">
        <w:t>they wanted to re</w:t>
      </w:r>
      <w:r>
        <w:t>-</w:t>
      </w:r>
      <w:r w:rsidRPr="005765F0">
        <w:t>lay that on improving the access to people with disabilities into mainstream media.</w:t>
      </w:r>
      <w:r>
        <w:t xml:space="preserve"> </w:t>
      </w:r>
      <w:r w:rsidRPr="005765F0">
        <w:t xml:space="preserve">Perhaps I phrased it incorrectly before, but I do not think it is </w:t>
      </w:r>
      <w:r w:rsidR="00887D1F">
        <w:t>about</w:t>
      </w:r>
      <w:r w:rsidRPr="005765F0">
        <w:t xml:space="preserve"> picking on </w:t>
      </w:r>
      <w:r w:rsidRPr="005765F0">
        <w:t>particular groups</w:t>
      </w:r>
      <w:r w:rsidR="00A16C29">
        <w:t xml:space="preserve">; it is about </w:t>
      </w:r>
      <w:r w:rsidRPr="005765F0">
        <w:t>looking at what is innovative about the idea and supporting that to flourish.</w:t>
      </w:r>
    </w:p>
    <w:p w:rsidR="004B0457" w:rsidP="00047DEB">
      <w:pPr>
        <w:pStyle w:val="Remark"/>
        <w:spacing w:before="120" w:after="120"/>
        <w:ind w:left="851"/>
        <w:jc w:val="left"/>
      </w:pPr>
      <w:r w:rsidRPr="00A2697A">
        <w:rPr>
          <w:b/>
        </w:rPr>
        <w:t xml:space="preserve">Baroness </w:t>
      </w:r>
      <w:r w:rsidRPr="00A2697A">
        <w:rPr>
          <w:b/>
        </w:rPr>
        <w:t>Buscombe</w:t>
      </w:r>
      <w:r w:rsidRPr="00A2697A">
        <w:rPr>
          <w:b/>
        </w:rPr>
        <w:t>:</w:t>
      </w:r>
      <w:r>
        <w:t xml:space="preserve"> Adam, c</w:t>
      </w:r>
      <w:r w:rsidRPr="005765F0">
        <w:t>an you respond to that?</w:t>
      </w:r>
      <w:r>
        <w:t xml:space="preserve"> </w:t>
      </w:r>
      <w:r w:rsidRPr="005765F0">
        <w:t>It slightly concerns me</w:t>
      </w:r>
      <w:r>
        <w:t>,</w:t>
      </w:r>
      <w:r w:rsidRPr="005765F0">
        <w:t xml:space="preserve"> for example</w:t>
      </w:r>
      <w:r>
        <w:t>,</w:t>
      </w:r>
      <w:r w:rsidRPr="005765F0">
        <w:t xml:space="preserve"> that the Creative Diversity Network came out with a report recently that in TV</w:t>
      </w:r>
      <w:r>
        <w:t>,</w:t>
      </w:r>
      <w:r w:rsidRPr="005765F0">
        <w:t xml:space="preserve"> BAME actors provide some 30% of </w:t>
      </w:r>
      <w:r>
        <w:t xml:space="preserve">the </w:t>
      </w:r>
      <w:r w:rsidRPr="005765F0">
        <w:t xml:space="preserve">roles even though their representation in the UK is 13%. </w:t>
      </w:r>
      <w:r>
        <w:t>Are we just</w:t>
      </w:r>
      <w:r w:rsidRPr="005765F0">
        <w:t xml:space="preserve"> ticking a box here? Let us be sure that we are doing the right thing here and not just giving pe</w:t>
      </w:r>
      <w:r>
        <w:t>o</w:t>
      </w:r>
      <w:r w:rsidRPr="005765F0">
        <w:t>ple jobs because of what they look like rather than what they contribute.</w:t>
      </w:r>
      <w:r>
        <w:t xml:space="preserve"> </w:t>
      </w:r>
    </w:p>
    <w:p w:rsidR="00F04912" w:rsidP="00047DEB">
      <w:pPr>
        <w:pStyle w:val="Answer"/>
        <w:spacing w:before="120" w:after="120"/>
        <w:ind w:left="851"/>
        <w:jc w:val="left"/>
      </w:pPr>
      <w:r w:rsidRPr="001B0E70">
        <w:rPr>
          <w:b/>
          <w:i/>
        </w:rPr>
        <w:t>Adam Thomas:</w:t>
      </w:r>
      <w:r>
        <w:t xml:space="preserve"> </w:t>
      </w:r>
      <w:r w:rsidRPr="005765F0">
        <w:t xml:space="preserve">I </w:t>
      </w:r>
      <w:r w:rsidR="00DD2D27">
        <w:t>one hundred per cent</w:t>
      </w:r>
      <w:r w:rsidRPr="005765F0">
        <w:t xml:space="preserve"> agree with that.</w:t>
      </w:r>
      <w:r>
        <w:t xml:space="preserve"> </w:t>
      </w:r>
      <w:r w:rsidRPr="005765F0">
        <w:t xml:space="preserve">The danger of doing that is </w:t>
      </w:r>
      <w:r w:rsidR="00460EA9">
        <w:t xml:space="preserve">that </w:t>
      </w:r>
      <w:r w:rsidRPr="005765F0">
        <w:t>long term you do more damage than good</w:t>
      </w:r>
      <w:r w:rsidR="005F315F">
        <w:t>,</w:t>
      </w:r>
      <w:r w:rsidRPr="005765F0">
        <w:t xml:space="preserve"> because you often put people in</w:t>
      </w:r>
      <w:r>
        <w:t>to</w:t>
      </w:r>
      <w:r w:rsidRPr="005765F0">
        <w:t xml:space="preserve"> roles they are not necessarily yet skilled or able to take on</w:t>
      </w:r>
      <w:r>
        <w:t>,</w:t>
      </w:r>
      <w:r w:rsidRPr="005765F0">
        <w:t xml:space="preserve"> and they will fail in those roles</w:t>
      </w:r>
      <w:r>
        <w:t>,</w:t>
      </w:r>
      <w:r w:rsidRPr="005765F0">
        <w:t xml:space="preserve"> </w:t>
      </w:r>
      <w:r w:rsidR="00085A86">
        <w:t>which</w:t>
      </w:r>
      <w:r w:rsidRPr="005765F0">
        <w:t xml:space="preserve"> will create a negative sense for those people and the people </w:t>
      </w:r>
      <w:r w:rsidR="00887D1F">
        <w:t>about</w:t>
      </w:r>
      <w:r w:rsidRPr="005765F0">
        <w:t xml:space="preserve"> them.</w:t>
      </w:r>
      <w:r>
        <w:t xml:space="preserve"> </w:t>
      </w:r>
      <w:r w:rsidRPr="005765F0">
        <w:t xml:space="preserve">You </w:t>
      </w:r>
      <w:r w:rsidRPr="005765F0">
        <w:t>have to</w:t>
      </w:r>
      <w:r w:rsidRPr="005765F0">
        <w:t xml:space="preserve"> take a longer</w:t>
      </w:r>
      <w:r>
        <w:t>-</w:t>
      </w:r>
      <w:r w:rsidRPr="005765F0">
        <w:t>term</w:t>
      </w:r>
      <w:r>
        <w:t>,</w:t>
      </w:r>
      <w:r w:rsidRPr="005765F0">
        <w:t xml:space="preserve"> more institutional look at that.</w:t>
      </w:r>
      <w:r>
        <w:t xml:space="preserve"> </w:t>
      </w:r>
    </w:p>
    <w:p w:rsidR="004B0457" w:rsidP="00047DEB">
      <w:pPr>
        <w:pStyle w:val="Answer"/>
        <w:spacing w:before="120" w:after="120"/>
        <w:ind w:left="851"/>
        <w:jc w:val="left"/>
      </w:pPr>
      <w:r w:rsidRPr="005765F0">
        <w:t>From my perspective</w:t>
      </w:r>
      <w:r>
        <w:t>,</w:t>
      </w:r>
      <w:r w:rsidRPr="005765F0">
        <w:t xml:space="preserve"> it is working in two ways.</w:t>
      </w:r>
      <w:r>
        <w:t xml:space="preserve"> </w:t>
      </w:r>
      <w:r w:rsidRPr="005765F0">
        <w:t xml:space="preserve">The </w:t>
      </w:r>
      <w:r>
        <w:t xml:space="preserve">first is that </w:t>
      </w:r>
      <w:r w:rsidRPr="005765F0">
        <w:t>institutional biases against certain people are baked in at the very top of organisations.</w:t>
      </w:r>
      <w:r>
        <w:t xml:space="preserve"> </w:t>
      </w:r>
      <w:r w:rsidRPr="005765F0">
        <w:t xml:space="preserve">There are certain things you can do </w:t>
      </w:r>
      <w:r w:rsidR="00887D1F">
        <w:t>about</w:t>
      </w:r>
      <w:r w:rsidRPr="005765F0">
        <w:t xml:space="preserve"> that regarding the make</w:t>
      </w:r>
      <w:r>
        <w:t>-</w:t>
      </w:r>
      <w:r w:rsidRPr="005765F0">
        <w:t>up of editorial boards and so on and so forth.</w:t>
      </w:r>
      <w:r>
        <w:t xml:space="preserve"> A</w:t>
      </w:r>
      <w:r w:rsidRPr="005765F0">
        <w:t xml:space="preserve"> lot of the time </w:t>
      </w:r>
      <w:r>
        <w:t xml:space="preserve">fixing that </w:t>
      </w:r>
      <w:r w:rsidRPr="005765F0">
        <w:t>is about doing the extra work and wanting to be able to invest in that to ensure the hiring processes, et cetera, are open for diversity.</w:t>
      </w:r>
      <w:r>
        <w:t xml:space="preserve"> </w:t>
      </w:r>
    </w:p>
    <w:p w:rsidR="004B0457" w:rsidP="00047DEB">
      <w:pPr>
        <w:pStyle w:val="Answer"/>
        <w:spacing w:before="120" w:after="120"/>
        <w:ind w:left="851"/>
        <w:jc w:val="left"/>
      </w:pPr>
      <w:r>
        <w:t xml:space="preserve">Secondly, </w:t>
      </w:r>
      <w:r w:rsidRPr="005765F0">
        <w:t>Anna gave a great example of bringing young people through</w:t>
      </w:r>
      <w:r>
        <w:t xml:space="preserve"> </w:t>
      </w:r>
      <w:r w:rsidRPr="005765F0">
        <w:t>and ensuring that</w:t>
      </w:r>
      <w:r>
        <w:t>,</w:t>
      </w:r>
      <w:r w:rsidRPr="005765F0">
        <w:t xml:space="preserve"> from a very early age</w:t>
      </w:r>
      <w:r>
        <w:t xml:space="preserve">, </w:t>
      </w:r>
      <w:r w:rsidRPr="005765F0">
        <w:t>the same opportunities are made available to all types of people from all backgrounds.</w:t>
      </w:r>
      <w:r>
        <w:t xml:space="preserve"> </w:t>
      </w:r>
      <w:r w:rsidRPr="005765F0">
        <w:t xml:space="preserve">Once you do that you start to fix the problem from the top and the bottom. I agree with you that tokenism </w:t>
      </w:r>
      <w:r w:rsidR="00CF72A3">
        <w:t>will not</w:t>
      </w:r>
      <w:r w:rsidRPr="005765F0">
        <w:t xml:space="preserve"> help </w:t>
      </w:r>
      <w:r w:rsidR="00CF72A3">
        <w:t xml:space="preserve">to </w:t>
      </w:r>
      <w:r w:rsidRPr="005765F0">
        <w:t>fix what is a very entrenched problem inside media.</w:t>
      </w:r>
      <w:r>
        <w:t xml:space="preserve"> </w:t>
      </w:r>
    </w:p>
    <w:p w:rsidR="004B0457" w:rsidP="00047DEB">
      <w:pPr>
        <w:pStyle w:val="Remark"/>
        <w:spacing w:before="120" w:after="120"/>
        <w:ind w:left="851"/>
        <w:jc w:val="left"/>
      </w:pPr>
      <w:r w:rsidRPr="001B0E70">
        <w:rPr>
          <w:b/>
        </w:rPr>
        <w:t xml:space="preserve">Baroness </w:t>
      </w:r>
      <w:r w:rsidRPr="001B0E70">
        <w:rPr>
          <w:b/>
        </w:rPr>
        <w:t>Buscombe</w:t>
      </w:r>
      <w:r w:rsidRPr="001B0E70">
        <w:rPr>
          <w:b/>
        </w:rPr>
        <w:t>:</w:t>
      </w:r>
      <w:r>
        <w:t xml:space="preserve"> </w:t>
      </w:r>
      <w:r w:rsidRPr="005765F0">
        <w:t>Thank you very much</w:t>
      </w:r>
      <w:r>
        <w:t>.</w:t>
      </w:r>
      <w:r w:rsidRPr="005765F0">
        <w:t xml:space="preserve"> </w:t>
      </w:r>
    </w:p>
    <w:p w:rsidR="00D949E2" w:rsidP="00047DEB">
      <w:pPr>
        <w:pStyle w:val="Question"/>
        <w:spacing w:before="240"/>
        <w:ind w:left="851" w:hanging="851"/>
        <w:jc w:val="left"/>
      </w:pPr>
      <w:r w:rsidRPr="00D949E2">
        <w:rPr>
          <w:b/>
        </w:rPr>
        <w:t>The Chair:</w:t>
      </w:r>
      <w:r>
        <w:t xml:space="preserve"> </w:t>
      </w:r>
      <w:r w:rsidRPr="005765F0">
        <w:t>May I pick up on the issue of diversity</w:t>
      </w:r>
      <w:r>
        <w:t>?</w:t>
      </w:r>
      <w:r w:rsidRPr="005765F0">
        <w:t xml:space="preserve"> Recently, the Secretary of State</w:t>
      </w:r>
      <w:r>
        <w:t>, I think</w:t>
      </w:r>
      <w:r w:rsidRPr="005765F0">
        <w:t xml:space="preserve"> referring </w:t>
      </w:r>
      <w:r>
        <w:t xml:space="preserve">primarily </w:t>
      </w:r>
      <w:r w:rsidRPr="005765F0">
        <w:t>to the BBC newsroom</w:t>
      </w:r>
      <w:r>
        <w:t xml:space="preserve">, referred </w:t>
      </w:r>
      <w:r w:rsidRPr="005765F0">
        <w:t>to the importance of diversity of thought as well as diversity of background</w:t>
      </w:r>
      <w:r>
        <w:t xml:space="preserve">. He </w:t>
      </w:r>
      <w:r w:rsidRPr="005765F0">
        <w:t xml:space="preserve">highlighted </w:t>
      </w:r>
      <w:r>
        <w:t>a</w:t>
      </w:r>
      <w:r w:rsidRPr="005765F0">
        <w:t xml:space="preserve"> problem</w:t>
      </w:r>
      <w:r>
        <w:t>, which</w:t>
      </w:r>
      <w:r w:rsidRPr="005765F0">
        <w:t xml:space="preserve"> the BBC acknowledges</w:t>
      </w:r>
      <w:r>
        <w:t>,</w:t>
      </w:r>
      <w:r w:rsidRPr="005765F0">
        <w:t xml:space="preserve"> that there are very few</w:t>
      </w:r>
      <w:r>
        <w:t>,</w:t>
      </w:r>
      <w:r w:rsidRPr="005765F0">
        <w:t xml:space="preserve"> if any</w:t>
      </w:r>
      <w:r>
        <w:t>,</w:t>
      </w:r>
      <w:r w:rsidRPr="005765F0">
        <w:t xml:space="preserve"> people in its newsrooms who were leave voters in the referendum</w:t>
      </w:r>
      <w:r>
        <w:t>, and t</w:t>
      </w:r>
      <w:r w:rsidRPr="005765F0">
        <w:t xml:space="preserve">here was a </w:t>
      </w:r>
      <w:r>
        <w:t xml:space="preserve">sort of </w:t>
      </w:r>
      <w:r w:rsidRPr="005765F0">
        <w:t xml:space="preserve">liberal metropolitan world view at the BBC </w:t>
      </w:r>
      <w:r w:rsidR="00AB0EB9">
        <w:t>that</w:t>
      </w:r>
      <w:r w:rsidRPr="005765F0">
        <w:t xml:space="preserve"> did not amount to bias but led to a lack of </w:t>
      </w:r>
      <w:r w:rsidRPr="005765F0">
        <w:t>diversity in thought</w:t>
      </w:r>
      <w:r>
        <w:t>,</w:t>
      </w:r>
      <w:r w:rsidRPr="005765F0">
        <w:t xml:space="preserve"> even if it had achieved diversity of background.</w:t>
      </w:r>
      <w:r>
        <w:t xml:space="preserve"> </w:t>
      </w:r>
      <w:r w:rsidRPr="005765F0">
        <w:t xml:space="preserve">What are your thoughts on that? </w:t>
      </w:r>
    </w:p>
    <w:p w:rsidR="004B0457" w:rsidP="00047DEB">
      <w:pPr>
        <w:pStyle w:val="Answer"/>
        <w:spacing w:before="120" w:after="120"/>
        <w:ind w:left="851"/>
        <w:jc w:val="left"/>
      </w:pPr>
      <w:r w:rsidRPr="00D949E2">
        <w:rPr>
          <w:b/>
          <w:i/>
        </w:rPr>
        <w:t xml:space="preserve">Anna </w:t>
      </w:r>
      <w:r w:rsidRPr="00D949E2">
        <w:rPr>
          <w:b/>
          <w:i/>
        </w:rPr>
        <w:t>Hamilos</w:t>
      </w:r>
      <w:r w:rsidRPr="00D949E2">
        <w:rPr>
          <w:b/>
          <w:i/>
        </w:rPr>
        <w:t>:</w:t>
      </w:r>
      <w:r>
        <w:t xml:space="preserve"> </w:t>
      </w:r>
      <w:r w:rsidRPr="005765F0">
        <w:t xml:space="preserve">I cannot </w:t>
      </w:r>
      <w:r>
        <w:t>talk</w:t>
      </w:r>
      <w:r w:rsidRPr="005765F0">
        <w:t xml:space="preserve"> specifically to the BBC point, but I can say </w:t>
      </w:r>
      <w:r w:rsidR="00D949E2">
        <w:t xml:space="preserve">that, </w:t>
      </w:r>
      <w:r w:rsidRPr="005765F0">
        <w:t>in the way we approached our selection criteria</w:t>
      </w:r>
      <w:r>
        <w:t>,</w:t>
      </w:r>
      <w:r w:rsidRPr="005765F0">
        <w:t xml:space="preserve"> w</w:t>
      </w:r>
      <w:r>
        <w:t>here</w:t>
      </w:r>
      <w:r w:rsidRPr="005765F0">
        <w:t xml:space="preserve"> we had 25 experts from a range of backgrounds</w:t>
      </w:r>
      <w:r>
        <w:t>—</w:t>
      </w:r>
      <w:r w:rsidRPr="005765F0">
        <w:t>innovation</w:t>
      </w:r>
      <w:r>
        <w:t>,</w:t>
      </w:r>
      <w:r w:rsidRPr="005765F0">
        <w:t xml:space="preserve"> journalism</w:t>
      </w:r>
      <w:r>
        <w:t>—</w:t>
      </w:r>
      <w:r w:rsidRPr="005765F0">
        <w:t>who were involved in the shortlisting</w:t>
      </w:r>
      <w:r>
        <w:t>,</w:t>
      </w:r>
      <w:r w:rsidRPr="005765F0">
        <w:t xml:space="preserve"> and lots of stages and engagement days and four days of interviews</w:t>
      </w:r>
      <w:r>
        <w:t>, t</w:t>
      </w:r>
      <w:r w:rsidRPr="005765F0">
        <w:t>here was no bias in the selection.</w:t>
      </w:r>
      <w:r>
        <w:t xml:space="preserve"> </w:t>
      </w:r>
      <w:r w:rsidRPr="005765F0">
        <w:t>There was a lot of cross</w:t>
      </w:r>
      <w:r>
        <w:t>-</w:t>
      </w:r>
      <w:r w:rsidRPr="005765F0">
        <w:t xml:space="preserve">selection to ensure </w:t>
      </w:r>
      <w:r w:rsidR="00CE7288">
        <w:t xml:space="preserve">that </w:t>
      </w:r>
      <w:r w:rsidRPr="005765F0">
        <w:t>we were not essentially supporting an echo chamber</w:t>
      </w:r>
      <w:r>
        <w:t>,</w:t>
      </w:r>
      <w:r w:rsidRPr="005765F0">
        <w:t xml:space="preserve"> because</w:t>
      </w:r>
      <w:r>
        <w:t xml:space="preserve"> </w:t>
      </w:r>
      <w:r w:rsidRPr="005765F0">
        <w:t>to have a strong economy you have to hear from both opinions</w:t>
      </w:r>
      <w:r>
        <w:t>,</w:t>
      </w:r>
      <w:r w:rsidRPr="005765F0">
        <w:t xml:space="preserve"> and you</w:t>
      </w:r>
      <w:r>
        <w:t xml:space="preserve"> </w:t>
      </w:r>
      <w:r w:rsidRPr="005765F0">
        <w:t>have to challenge and understand the perspective, so the richer our voices and the richer the diversity within our media, the more likely we are to have sustainable communities.</w:t>
      </w:r>
      <w:r>
        <w:t xml:space="preserve"> </w:t>
      </w:r>
      <w:r w:rsidRPr="005765F0">
        <w:t>I cannot speak specifically to the BBC</w:t>
      </w:r>
      <w:r w:rsidR="00CE7288">
        <w:t xml:space="preserve">—maybe </w:t>
      </w:r>
      <w:r w:rsidRPr="005765F0">
        <w:t>Adam can</w:t>
      </w:r>
      <w:r w:rsidR="00CE7288">
        <w:t>—</w:t>
      </w:r>
      <w:r w:rsidRPr="005765F0">
        <w:t xml:space="preserve">but I think it is important to ensure </w:t>
      </w:r>
      <w:r w:rsidR="00CE7288">
        <w:t xml:space="preserve">that </w:t>
      </w:r>
      <w:r w:rsidRPr="005765F0">
        <w:t>we are not sitting in an echo chamber</w:t>
      </w:r>
      <w:r w:rsidR="00CE7288">
        <w:t>;</w:t>
      </w:r>
      <w:r w:rsidRPr="005765F0">
        <w:t xml:space="preserve"> otherwise</w:t>
      </w:r>
      <w:r w:rsidR="00CE7288">
        <w:t>,</w:t>
      </w:r>
      <w:r w:rsidRPr="005765F0">
        <w:t xml:space="preserve"> you have Brexit.</w:t>
      </w:r>
      <w:r>
        <w:t xml:space="preserve"> </w:t>
      </w:r>
    </w:p>
    <w:p w:rsidR="00AE47A3" w:rsidP="00047DEB">
      <w:pPr>
        <w:pStyle w:val="Answer"/>
        <w:spacing w:before="120" w:after="120"/>
        <w:ind w:left="851"/>
        <w:jc w:val="left"/>
      </w:pPr>
      <w:r w:rsidRPr="0045594F">
        <w:rPr>
          <w:b/>
          <w:i/>
        </w:rPr>
        <w:t>Adam Thomas:</w:t>
      </w:r>
      <w:r>
        <w:t xml:space="preserve"> </w:t>
      </w:r>
      <w:r w:rsidRPr="005765F0">
        <w:t>One of the interesting things from running a European fellowship programme</w:t>
      </w:r>
      <w:r>
        <w:t xml:space="preserve"> </w:t>
      </w:r>
      <w:r w:rsidR="000E6863">
        <w:t xml:space="preserve">[Inaudible] </w:t>
      </w:r>
      <w:r w:rsidRPr="005765F0">
        <w:t>as an answer to the problem right now that it is quite hard for young journalism graduates to find work.</w:t>
      </w:r>
      <w:r>
        <w:t xml:space="preserve"> </w:t>
      </w:r>
      <w:r w:rsidRPr="005765F0">
        <w:t>One of the things I am most proud of is that 50% of the people</w:t>
      </w:r>
      <w:r>
        <w:t xml:space="preserve"> on the programme </w:t>
      </w:r>
      <w:r w:rsidRPr="005765F0">
        <w:t>do not come from a journalism background</w:t>
      </w:r>
      <w:r w:rsidR="001637D2">
        <w:t xml:space="preserve"> but</w:t>
      </w:r>
      <w:r w:rsidRPr="005765F0">
        <w:t xml:space="preserve"> engineering or data backgrounds</w:t>
      </w:r>
      <w:r>
        <w:t>. T</w:t>
      </w:r>
      <w:r w:rsidRPr="005765F0">
        <w:t xml:space="preserve">hey come from all walks of life and all different types. </w:t>
      </w:r>
    </w:p>
    <w:p w:rsidR="004B0457" w:rsidRPr="005765F0" w:rsidP="00047DEB">
      <w:pPr>
        <w:pStyle w:val="Answer"/>
        <w:spacing w:before="120" w:after="120"/>
        <w:ind w:left="851"/>
        <w:jc w:val="left"/>
      </w:pPr>
      <w:r w:rsidRPr="005765F0">
        <w:t>The</w:t>
      </w:r>
      <w:r>
        <w:t xml:space="preserve"> </w:t>
      </w:r>
      <w:r w:rsidRPr="005765F0">
        <w:t xml:space="preserve">feedback we get from newsrooms is </w:t>
      </w:r>
      <w:r w:rsidR="00AE47A3">
        <w:t xml:space="preserve">that </w:t>
      </w:r>
      <w:r w:rsidRPr="005765F0">
        <w:t>the</w:t>
      </w:r>
      <w:r>
        <w:t>ir</w:t>
      </w:r>
      <w:r w:rsidRPr="005765F0">
        <w:t xml:space="preserve"> different educational backgrounds </w:t>
      </w:r>
      <w:r>
        <w:t>and</w:t>
      </w:r>
      <w:r w:rsidRPr="005765F0">
        <w:t xml:space="preserve"> different approaches</w:t>
      </w:r>
      <w:r>
        <w:t>—</w:t>
      </w:r>
      <w:r w:rsidRPr="005765F0">
        <w:t>and there is a lot of research on this</w:t>
      </w:r>
      <w:r>
        <w:t>—are</w:t>
      </w:r>
      <w:r w:rsidRPr="005765F0">
        <w:t xml:space="preserve"> much better for problem solving.</w:t>
      </w:r>
      <w:r>
        <w:t xml:space="preserve"> </w:t>
      </w:r>
      <w:r w:rsidRPr="005765F0">
        <w:t>They fit into teams better and you find they bring new idea</w:t>
      </w:r>
      <w:r>
        <w:t>s</w:t>
      </w:r>
      <w:r w:rsidRPr="005765F0">
        <w:t xml:space="preserve"> and solutions are found much quicker because of the diversity of people.</w:t>
      </w:r>
      <w:r>
        <w:t xml:space="preserve"> </w:t>
      </w:r>
      <w:r w:rsidRPr="005765F0">
        <w:t xml:space="preserve">That is not just about an ethnic or gender background </w:t>
      </w:r>
      <w:r>
        <w:t xml:space="preserve">necessary </w:t>
      </w:r>
      <w:r w:rsidRPr="005765F0">
        <w:t xml:space="preserve">but about their education </w:t>
      </w:r>
      <w:r>
        <w:t xml:space="preserve">and where they </w:t>
      </w:r>
      <w:r w:rsidRPr="005765F0">
        <w:t>come from.</w:t>
      </w:r>
      <w:r>
        <w:t xml:space="preserve"> </w:t>
      </w:r>
      <w:r w:rsidRPr="005765F0">
        <w:t>That comes through very strongly.</w:t>
      </w:r>
      <w:r>
        <w:t xml:space="preserve"> </w:t>
      </w:r>
      <w:r w:rsidRPr="005765F0">
        <w:t xml:space="preserve">It also shows that journalism is </w:t>
      </w:r>
      <w:r>
        <w:t xml:space="preserve">a </w:t>
      </w:r>
      <w:r w:rsidRPr="005765F0">
        <w:t xml:space="preserve">very attractive </w:t>
      </w:r>
      <w:r>
        <w:t xml:space="preserve">industry </w:t>
      </w:r>
      <w:r w:rsidRPr="005765F0">
        <w:t>at that level.</w:t>
      </w:r>
      <w:r>
        <w:t xml:space="preserve"> It is o</w:t>
      </w:r>
      <w:r w:rsidRPr="005765F0">
        <w:t xml:space="preserve">ften as people move through jobs </w:t>
      </w:r>
      <w:r w:rsidR="00AE47A3">
        <w:t xml:space="preserve">that </w:t>
      </w:r>
      <w:r w:rsidRPr="005765F0">
        <w:t xml:space="preserve">they find it a lot harder to stay in their jobs or to move up through the ranks, so we </w:t>
      </w:r>
      <w:r w:rsidRPr="005765F0">
        <w:t>have to</w:t>
      </w:r>
      <w:r w:rsidRPr="005765F0">
        <w:t xml:space="preserve"> look at how we can do that as well.</w:t>
      </w:r>
      <w:r>
        <w:t xml:space="preserve"> </w:t>
      </w:r>
    </w:p>
    <w:p w:rsidR="004B0457" w:rsidP="00047DEB">
      <w:pPr>
        <w:pStyle w:val="Remark"/>
        <w:spacing w:before="120" w:after="120"/>
        <w:ind w:left="851"/>
        <w:jc w:val="left"/>
      </w:pPr>
      <w:r>
        <w:rPr>
          <w:b/>
        </w:rPr>
        <w:t>The Chair:</w:t>
      </w:r>
      <w:r>
        <w:t xml:space="preserve"> </w:t>
      </w:r>
      <w:r w:rsidRPr="005765F0">
        <w:t>Our next witnesses are joining us shortly</w:t>
      </w:r>
      <w:r>
        <w:t>,</w:t>
      </w:r>
      <w:r w:rsidRPr="005765F0">
        <w:t xml:space="preserve"> so we have</w:t>
      </w:r>
      <w:r>
        <w:t xml:space="preserve"> a</w:t>
      </w:r>
      <w:r w:rsidRPr="005765F0">
        <w:t xml:space="preserve"> couple of minutes for a final question </w:t>
      </w:r>
      <w:r>
        <w:t xml:space="preserve">from Baroness </w:t>
      </w:r>
      <w:r>
        <w:t>Grender</w:t>
      </w:r>
      <w:r>
        <w:t xml:space="preserve">, </w:t>
      </w:r>
      <w:r w:rsidRPr="005765F0">
        <w:t>and brief answers.</w:t>
      </w:r>
    </w:p>
    <w:p w:rsidR="004B0457" w:rsidP="00047DEB">
      <w:pPr>
        <w:pStyle w:val="Question"/>
        <w:spacing w:before="240"/>
        <w:ind w:left="851" w:hanging="851"/>
        <w:jc w:val="left"/>
      </w:pPr>
      <w:r w:rsidRPr="00B158B7">
        <w:rPr>
          <w:b/>
        </w:rPr>
        <w:t xml:space="preserve">Baroness </w:t>
      </w:r>
      <w:r w:rsidRPr="00B158B7">
        <w:rPr>
          <w:b/>
        </w:rPr>
        <w:t>Grender</w:t>
      </w:r>
      <w:r w:rsidRPr="00B158B7">
        <w:rPr>
          <w:b/>
        </w:rPr>
        <w:t>:</w:t>
      </w:r>
      <w:r w:rsidRPr="005765F0">
        <w:t xml:space="preserve"> Anna, you were talking about an event that you did with Polly Curtis where you had some honest conversations with journalists</w:t>
      </w:r>
      <w:r>
        <w:t xml:space="preserve">, </w:t>
      </w:r>
      <w:r w:rsidR="006D5E0F">
        <w:t>which</w:t>
      </w:r>
      <w:r w:rsidRPr="005765F0">
        <w:t xml:space="preserve"> sounded interesting.</w:t>
      </w:r>
      <w:r>
        <w:t xml:space="preserve"> </w:t>
      </w:r>
      <w:r w:rsidRPr="005765F0">
        <w:t>Part of our role as a Select Committee is to speak truth to the power of government, the power of the regulator</w:t>
      </w:r>
      <w:r>
        <w:t>,</w:t>
      </w:r>
      <w:r w:rsidRPr="005765F0">
        <w:t xml:space="preserve"> and to journalists.</w:t>
      </w:r>
      <w:r>
        <w:t xml:space="preserve"> W</w:t>
      </w:r>
      <w:r w:rsidRPr="005765F0">
        <w:t>hat are the truths that you need to speak to journalists in a report about the future of journalism? What are the harsh realities and truths that you need to say?</w:t>
      </w:r>
      <w:r>
        <w:t xml:space="preserve"> </w:t>
      </w:r>
    </w:p>
    <w:p w:rsidR="00B83976" w:rsidP="00047DEB">
      <w:pPr>
        <w:pStyle w:val="Answer"/>
        <w:spacing w:before="120" w:after="120"/>
        <w:jc w:val="left"/>
      </w:pPr>
      <w:r w:rsidRPr="0045594F">
        <w:rPr>
          <w:b/>
          <w:i/>
        </w:rPr>
        <w:t xml:space="preserve">Anna </w:t>
      </w:r>
      <w:r w:rsidRPr="0045594F">
        <w:rPr>
          <w:b/>
          <w:i/>
        </w:rPr>
        <w:t>Hamilos</w:t>
      </w:r>
      <w:r w:rsidRPr="0045594F">
        <w:rPr>
          <w:b/>
          <w:i/>
        </w:rPr>
        <w:t>:</w:t>
      </w:r>
      <w:r>
        <w:t xml:space="preserve"> </w:t>
      </w:r>
      <w:r w:rsidRPr="005765F0">
        <w:t>As a sector it has not been very quick to adjust.</w:t>
      </w:r>
      <w:r>
        <w:t xml:space="preserve"> </w:t>
      </w:r>
      <w:r w:rsidRPr="005765F0">
        <w:t xml:space="preserve">It has not been supported to shift, even when we went online. The </w:t>
      </w:r>
      <w:r w:rsidRPr="0045594F">
        <w:rPr>
          <w:i/>
          <w:iCs/>
        </w:rPr>
        <w:t>Daily Mail</w:t>
      </w:r>
      <w:r w:rsidRPr="005765F0">
        <w:t xml:space="preserve"> was the most successful at going from print to online</w:t>
      </w:r>
      <w:r w:rsidR="0091559D">
        <w:t>,</w:t>
      </w:r>
      <w:r w:rsidRPr="005765F0">
        <w:t xml:space="preserve"> potentially because of the content that it was promoting.</w:t>
      </w:r>
      <w:r>
        <w:t xml:space="preserve"> It is about h</w:t>
      </w:r>
      <w:r w:rsidRPr="005765F0">
        <w:t xml:space="preserve">ow you support </w:t>
      </w:r>
      <w:r w:rsidRPr="005765F0">
        <w:t>organisations to keep up to speed with tech development.</w:t>
      </w:r>
      <w:r>
        <w:t xml:space="preserve"> </w:t>
      </w:r>
      <w:r w:rsidRPr="005765F0">
        <w:t xml:space="preserve">We do a lot more within education and within health, but we somehow have </w:t>
      </w:r>
      <w:r w:rsidRPr="005765F0">
        <w:t>lagged behind</w:t>
      </w:r>
      <w:r w:rsidRPr="005765F0">
        <w:t xml:space="preserve"> </w:t>
      </w:r>
      <w:r>
        <w:t xml:space="preserve">as </w:t>
      </w:r>
      <w:r w:rsidR="0091559D">
        <w:t xml:space="preserve">being </w:t>
      </w:r>
      <w:r w:rsidRPr="005765F0">
        <w:t xml:space="preserve">between social policy and public interest news. </w:t>
      </w:r>
    </w:p>
    <w:p w:rsidR="004B0457" w:rsidP="00047DEB">
      <w:pPr>
        <w:pStyle w:val="Answer"/>
        <w:spacing w:before="120" w:after="120"/>
        <w:jc w:val="left"/>
      </w:pPr>
      <w:r w:rsidRPr="005765F0">
        <w:t>I</w:t>
      </w:r>
      <w:r w:rsidR="00B83976">
        <w:t xml:space="preserve">t will be </w:t>
      </w:r>
      <w:r w:rsidR="00CE614F">
        <w:t xml:space="preserve">a </w:t>
      </w:r>
      <w:r w:rsidRPr="005765F0">
        <w:t xml:space="preserve">bumpy road and there </w:t>
      </w:r>
      <w:r w:rsidR="00CE614F">
        <w:t>will</w:t>
      </w:r>
      <w:r w:rsidRPr="005765F0">
        <w:t xml:space="preserve"> </w:t>
      </w:r>
      <w:r>
        <w:t xml:space="preserve">need to </w:t>
      </w:r>
      <w:r w:rsidRPr="005765F0">
        <w:t>be lot of peer support and</w:t>
      </w:r>
      <w:r>
        <w:t xml:space="preserve"> </w:t>
      </w:r>
      <w:r w:rsidRPr="005765F0">
        <w:t>partnership work. It is quite a diverse sector, so there needs to be a lot of leaving some of your issues by the door and thinking about how you survive as an ecosystem for the future.</w:t>
      </w:r>
      <w:r>
        <w:t xml:space="preserve"> </w:t>
      </w:r>
    </w:p>
    <w:p w:rsidR="00B22960" w:rsidRPr="00C109E2" w:rsidP="00047DEB">
      <w:pPr>
        <w:pStyle w:val="Remark"/>
        <w:spacing w:before="120" w:after="120"/>
        <w:jc w:val="left"/>
      </w:pPr>
      <w:r>
        <w:rPr>
          <w:b/>
        </w:rPr>
        <w:t>The Chair:</w:t>
      </w:r>
      <w:r>
        <w:t xml:space="preserve"> </w:t>
      </w:r>
      <w:r w:rsidRPr="005765F0">
        <w:t>Thank you very much indeed to our witnesses, Adam and Anna, for a very interesting and thoughtful session.</w:t>
      </w:r>
      <w:r>
        <w:t xml:space="preserve"> </w:t>
      </w:r>
      <w:r w:rsidRPr="005765F0">
        <w:t>Your thoughts have been an important part of the evidence for our inquiry and we may well be in touch with you further for elaboration on some points as the inquiry proceed</w:t>
      </w:r>
      <w:r>
        <w:t>s</w:t>
      </w:r>
      <w:r w:rsidRPr="005765F0">
        <w:t>.</w:t>
      </w:r>
      <w:r>
        <w:t xml:space="preserve"> </w:t>
      </w:r>
      <w:r w:rsidRPr="005765F0">
        <w:t>It is very good of you to spare your time to be with us today</w:t>
      </w:r>
      <w:r>
        <w:t>. O</w:t>
      </w:r>
      <w:r w:rsidRPr="005765F0">
        <w:t>n behalf of the Committee</w:t>
      </w:r>
      <w:r>
        <w:t>,</w:t>
      </w:r>
      <w:r w:rsidRPr="005765F0">
        <w:t xml:space="preserve"> may I thank you for joining us</w:t>
      </w:r>
      <w:r>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1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1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13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1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B0457" w:rsidP="009277D8">
        <w:pPr>
          <w:pStyle w:val="Para"/>
          <w:rPr>
            <w:color w:val="808080"/>
          </w:rPr>
        </w:pPr>
        <w:r w:rsidRPr="00E05757">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B045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1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6078F2"/>
    <w:lvl w:ilvl="0">
      <w:start w:val="6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045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B0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2020-05-11T23:00:00+00:00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C5CEA-39BA-4F1F-A1B6-3D79302D5ECA}">
  <ds:schemaRefs>
    <ds:schemaRef ds:uri="http://schemas.microsoft.com/sharepoint/events"/>
  </ds:schemaRefs>
</ds:datastoreItem>
</file>

<file path=customXml/itemProps2.xml><?xml version="1.0" encoding="utf-8"?>
<ds:datastoreItem xmlns:ds="http://schemas.openxmlformats.org/officeDocument/2006/customXml" ds:itemID="{9D033039-7017-42B0-BA7D-34534A5C9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75618-B6F4-42E9-9031-91627924F16F}">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5B2CCD1-6878-4BCE-961D-0D9E82BF06B9}">
  <ds:schemaRefs>
    <ds:schemaRef ds:uri="http://schemas.microsoft.com/sharepoint/v3/contenttype/forms"/>
  </ds:schemaRefs>
</ds:datastoreItem>
</file>

<file path=customXml/itemProps5.xml><?xml version="1.0" encoding="utf-8"?>
<ds:datastoreItem xmlns:ds="http://schemas.openxmlformats.org/officeDocument/2006/customXml" ds:itemID="{4C572E8B-21D3-44DA-B419-78567078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