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113F8" w:rsidP="000C5363">
      <w:pPr>
        <w:pStyle w:val="TitleCommittee0"/>
      </w:pPr>
      <w:sdt>
        <w:sdtPr>
          <w:alias w:val="CommitteeName"/>
          <w:tag w:val="CommitteeName"/>
          <w:id w:val="1869951332"/>
          <w:placeholder>
            <w:docPart w:val="23692F329D4940CAB15AE325C02B1E1D"/>
          </w:placeholder>
          <w:richText/>
        </w:sdtPr>
        <w:sdtContent>
          <w:r>
            <w:t>Housing,</w:t>
          </w:r>
          <w:r w:rsidR="0059395B">
            <w:t xml:space="preserve"> </w:t>
          </w:r>
          <w:r>
            <w:t>Communities</w:t>
          </w:r>
          <w:r w:rsidR="0059395B">
            <w:t xml:space="preserve"> </w:t>
          </w:r>
          <w:r>
            <w:t>and</w:t>
          </w:r>
          <w:r w:rsidR="0059395B">
            <w:t xml:space="preserve"> </w:t>
          </w:r>
          <w:r>
            <w:t>Local</w:t>
          </w:r>
          <w:r w:rsidR="0059395B">
            <w:t xml:space="preserve"> </w:t>
          </w:r>
          <w:r>
            <w:t>Government</w:t>
          </w:r>
          <w:r w:rsidR="0059395B">
            <w:t xml:space="preserve"> </w:t>
          </w:r>
          <w:r>
            <w:t>Committee</w:t>
          </w:r>
        </w:sdtContent>
      </w:sdt>
    </w:p>
    <w:p w:rsidR="002113F8" w:rsidP="000C5363">
      <w:pPr>
        <w:pStyle w:val="TitleInquiry0"/>
      </w:pPr>
      <w:r>
        <w:t>Oral</w:t>
      </w:r>
      <w:r w:rsidR="0059395B">
        <w:t xml:space="preserve"> </w:t>
      </w:r>
      <w:r>
        <w:t>evidence:</w:t>
      </w:r>
      <w:r w:rsidR="0059395B">
        <w:t xml:space="preserve"> </w:t>
      </w:r>
      <w:sdt>
        <w:sdtPr>
          <w:alias w:val="InquiryName"/>
          <w:tag w:val="InquiryName"/>
          <w:id w:val="377371847"/>
          <w:placeholder>
            <w:docPart w:val="23692F329D4940CAB15AE325C02B1E1D"/>
          </w:placeholder>
          <w:richText/>
        </w:sdtPr>
        <w:sdtContent>
          <w:r w:rsidRPr="002B3707" w:rsidR="002B3707">
            <w:t>Impac</w:t>
          </w:r>
          <w:r w:rsidR="002B3707">
            <w:t>t</w:t>
          </w:r>
          <w:r w:rsidR="0059395B">
            <w:t xml:space="preserve"> </w:t>
          </w:r>
          <w:r w:rsidR="002B3707">
            <w:t>of</w:t>
          </w:r>
          <w:r w:rsidR="0059395B">
            <w:t xml:space="preserve"> COVID</w:t>
          </w:r>
          <w:r w:rsidR="002B3707">
            <w:t>-19</w:t>
          </w:r>
          <w:r w:rsidR="0059395B">
            <w:t xml:space="preserve"> </w:t>
          </w:r>
          <w:r w:rsidR="002B3707">
            <w:t>(Coronavirus)</w:t>
          </w:r>
          <w:r w:rsidR="0059395B">
            <w:t xml:space="preserve"> </w:t>
          </w:r>
          <w:r w:rsidR="002B3707">
            <w:t>on</w:t>
          </w:r>
          <w:r w:rsidR="0059395B">
            <w:t xml:space="preserve"> </w:t>
          </w:r>
          <w:r w:rsidR="002B3707">
            <w:t>Homelessness</w:t>
          </w:r>
          <w:r w:rsidR="0059395B">
            <w:t xml:space="preserve"> </w:t>
          </w:r>
          <w:r w:rsidR="002B3707">
            <w:t>and</w:t>
          </w:r>
          <w:r w:rsidR="0059395B">
            <w:t xml:space="preserve"> </w:t>
          </w:r>
          <w:r w:rsidR="002B3707">
            <w:t>the</w:t>
          </w:r>
          <w:r w:rsidR="0059395B">
            <w:t xml:space="preserve"> </w:t>
          </w:r>
          <w:r w:rsidR="002B3707">
            <w:t>Private</w:t>
          </w:r>
          <w:r w:rsidR="0059395B">
            <w:t xml:space="preserve"> </w:t>
          </w:r>
          <w:r w:rsidR="002B3707">
            <w:t>Rented</w:t>
          </w:r>
          <w:r w:rsidR="0059395B">
            <w:t xml:space="preserve"> </w:t>
          </w:r>
          <w:r w:rsidR="002B3707">
            <w:t>S</w:t>
          </w:r>
          <w:r w:rsidRPr="002B3707" w:rsidR="002B3707">
            <w:t>ector</w:t>
          </w:r>
        </w:sdtContent>
      </w:sdt>
      <w:r>
        <w:t>,</w:t>
      </w:r>
      <w:r w:rsidR="0059395B">
        <w:t xml:space="preserve"> </w:t>
      </w:r>
      <w:r>
        <w:t>HC</w:t>
      </w:r>
      <w:r w:rsidR="0059395B">
        <w:t xml:space="preserve"> </w:t>
      </w:r>
      <w:sdt>
        <w:sdtPr>
          <w:alias w:val="InquiryRefNo"/>
          <w:tag w:val="InquiryRefNo"/>
          <w:id w:val="-281725174"/>
          <w:placeholder>
            <w:docPart w:val="23692F329D4940CAB15AE325C02B1E1D"/>
          </w:placeholder>
          <w:richText/>
        </w:sdtPr>
        <w:sdtContent>
          <w:r w:rsidR="002B3707">
            <w:t>309</w:t>
          </w:r>
        </w:sdtContent>
      </w:sdt>
    </w:p>
    <w:sdt>
      <w:sdtPr>
        <w:alias w:val="SittingDate"/>
        <w:tag w:val="SittingDate"/>
        <w:id w:val="-1160222926"/>
        <w:placeholder>
          <w:docPart w:val="23692F329D4940CAB15AE325C02B1E1D"/>
        </w:placeholder>
        <w:richText/>
      </w:sdtPr>
      <w:sdtContent>
        <w:p w:rsidR="002113F8" w:rsidP="000C5363">
          <w:pPr>
            <w:pStyle w:val="Para"/>
          </w:pPr>
          <w:r>
            <w:t>Monday</w:t>
          </w:r>
          <w:r w:rsidR="0059395B">
            <w:t xml:space="preserve"> </w:t>
          </w:r>
          <w:r>
            <w:t>11</w:t>
          </w:r>
          <w:r w:rsidR="0059395B">
            <w:t xml:space="preserve"> </w:t>
          </w:r>
          <w:r>
            <w:t>May</w:t>
          </w:r>
          <w:r w:rsidR="0059395B">
            <w:t xml:space="preserve"> </w:t>
          </w:r>
          <w:r>
            <w:t>2020</w:t>
          </w:r>
        </w:p>
      </w:sdtContent>
    </w:sdt>
    <w:p w:rsidR="002113F8" w:rsidP="000C5363">
      <w:pPr>
        <w:pStyle w:val="Para"/>
      </w:pPr>
      <w:r>
        <w:t>Ordered</w:t>
      </w:r>
      <w:r w:rsidR="0059395B">
        <w:t xml:space="preserve"> </w:t>
      </w:r>
      <w:r>
        <w:t>by</w:t>
      </w:r>
      <w:r w:rsidR="0059395B">
        <w:t xml:space="preserve"> </w:t>
      </w:r>
      <w:r>
        <w:t>the</w:t>
      </w:r>
      <w:r w:rsidR="0059395B">
        <w:t xml:space="preserve"> </w:t>
      </w:r>
      <w:r>
        <w:t>House</w:t>
      </w:r>
      <w:r w:rsidR="0059395B">
        <w:t xml:space="preserve"> </w:t>
      </w:r>
      <w:r>
        <w:t>of</w:t>
      </w:r>
      <w:r w:rsidR="0059395B">
        <w:t xml:space="preserve"> </w:t>
      </w:r>
      <w:sdt>
        <w:sdtPr>
          <w:alias w:val="House"/>
          <w:tag w:val="House"/>
          <w:id w:val="809213435"/>
          <w:placeholder>
            <w:docPart w:val="23692F329D4940CAB15AE325C02B1E1D"/>
          </w:placeholder>
          <w:richText/>
        </w:sdtPr>
        <w:sdtContent>
          <w:r w:rsidRPr="00615759">
            <w:t>Commons</w:t>
          </w:r>
        </w:sdtContent>
      </w:sdt>
      <w:r w:rsidR="0059395B">
        <w:t xml:space="preserve"> </w:t>
      </w:r>
      <w:r w:rsidRPr="00615759">
        <w:t>to</w:t>
      </w:r>
      <w:r w:rsidR="0059395B">
        <w:t xml:space="preserve"> </w:t>
      </w:r>
      <w:r w:rsidRPr="00615759">
        <w:t>be</w:t>
      </w:r>
      <w:r w:rsidR="0059395B">
        <w:t xml:space="preserve"> </w:t>
      </w:r>
      <w:r w:rsidRPr="00615759">
        <w:t>published</w:t>
      </w:r>
      <w:r w:rsidR="0059395B">
        <w:t xml:space="preserve"> </w:t>
      </w:r>
      <w:r w:rsidRPr="00615759">
        <w:t>on</w:t>
      </w:r>
      <w:r w:rsidR="0059395B">
        <w:t xml:space="preserve"> </w:t>
      </w:r>
      <w:sdt>
        <w:sdtPr>
          <w:alias w:val="PublishDate"/>
          <w:tag w:val="PublishDate"/>
          <w:id w:val="217021599"/>
          <w:placeholder>
            <w:docPart w:val="23692F329D4940CAB15AE325C02B1E1D"/>
          </w:placeholder>
          <w:richText/>
        </w:sdtPr>
        <w:sdtContent>
          <w:r w:rsidR="00FE0ABC">
            <w:t>11</w:t>
          </w:r>
          <w:r w:rsidR="0059395B">
            <w:t xml:space="preserve"> </w:t>
          </w:r>
          <w:r w:rsidR="00FE0ABC">
            <w:t>May</w:t>
          </w:r>
          <w:r w:rsidR="0059395B">
            <w:t xml:space="preserve"> </w:t>
          </w:r>
          <w:r>
            <w:t>2020</w:t>
          </w:r>
        </w:sdtContent>
      </w:sdt>
      <w:r w:rsidRPr="00615759">
        <w:t>.</w:t>
      </w:r>
    </w:p>
    <w:p w:rsidR="002113F8" w:rsidP="000C5363">
      <w:sdt>
        <w:sdtPr>
          <w:alias w:val="VideoHyperlink"/>
          <w:tag w:val="VideoHyperlink"/>
          <w:id w:val="703995351"/>
          <w:placeholder>
            <w:docPart w:val="23692F329D4940CAB15AE325C02B1E1D"/>
          </w:placeholder>
          <w:richText/>
        </w:sdtPr>
        <w:sdtContent>
          <w:r>
            <w:t>Watch</w:t>
          </w:r>
          <w:r w:rsidR="0059395B">
            <w:t xml:space="preserve"> </w:t>
          </w:r>
          <w:r>
            <w:t>the</w:t>
          </w:r>
          <w:r w:rsidR="0059395B">
            <w:t xml:space="preserve"> </w:t>
          </w:r>
          <w:r>
            <w:t>meeting</w:t>
          </w:r>
        </w:sdtContent>
      </w:sdt>
    </w:p>
    <w:p w:rsidR="002113F8" w:rsidP="000C5363">
      <w:r>
        <w:t>Members</w:t>
      </w:r>
      <w:r w:rsidR="0059395B">
        <w:t xml:space="preserve"> </w:t>
      </w:r>
      <w:r>
        <w:t>present:</w:t>
      </w:r>
      <w:r w:rsidR="0059395B">
        <w:t xml:space="preserve"> </w:t>
      </w:r>
      <w:sdt>
        <w:sdtPr>
          <w:rPr>
            <w:highlight w:val="yellow"/>
          </w:rPr>
          <w:alias w:val="MembersPresent"/>
          <w:tag w:val="MembersPresent"/>
          <w:id w:val="366340316"/>
          <w:placeholder>
            <w:docPart w:val="23692F329D4940CAB15AE325C02B1E1D"/>
          </w:placeholder>
          <w:richText/>
        </w:sdtPr>
        <w:sdtEndPr>
          <w:rPr>
            <w:highlight w:val="none"/>
          </w:rPr>
        </w:sdtEndPr>
        <w:sdtContent>
          <w:r w:rsidRPr="007361FA" w:rsidR="00077324">
            <w:t>Mr</w:t>
          </w:r>
          <w:r w:rsidR="0059395B">
            <w:t xml:space="preserve"> </w:t>
          </w:r>
          <w:r w:rsidRPr="007361FA" w:rsidR="00077324">
            <w:t>Clive</w:t>
          </w:r>
          <w:r w:rsidR="0059395B">
            <w:t xml:space="preserve"> </w:t>
          </w:r>
          <w:r w:rsidRPr="007361FA" w:rsidR="00077324">
            <w:t>Betts</w:t>
          </w:r>
          <w:r w:rsidR="0059395B">
            <w:t xml:space="preserve"> </w:t>
          </w:r>
          <w:r w:rsidRPr="007361FA">
            <w:t>(Chair);</w:t>
          </w:r>
          <w:r w:rsidR="0059395B">
            <w:t xml:space="preserve"> </w:t>
          </w:r>
          <w:r w:rsidRPr="007361FA" w:rsidR="00077324">
            <w:t>Bob</w:t>
          </w:r>
          <w:r w:rsidR="0059395B">
            <w:t xml:space="preserve"> </w:t>
          </w:r>
          <w:r w:rsidRPr="007361FA" w:rsidR="00077324">
            <w:t>Blackman;</w:t>
          </w:r>
          <w:r w:rsidR="0059395B">
            <w:t xml:space="preserve"> </w:t>
          </w:r>
          <w:r w:rsidRPr="007361FA">
            <w:t>Ian</w:t>
          </w:r>
          <w:r w:rsidR="0059395B">
            <w:t xml:space="preserve"> Byrne; </w:t>
          </w:r>
          <w:r w:rsidRPr="007361FA" w:rsidR="0059395B">
            <w:t>Brendan</w:t>
          </w:r>
          <w:r w:rsidR="0059395B">
            <w:t xml:space="preserve"> </w:t>
          </w:r>
          <w:r w:rsidRPr="007361FA" w:rsidR="0059395B">
            <w:t>Clarke</w:t>
          </w:r>
          <w:r w:rsidRPr="007361FA" w:rsidR="0059395B">
            <w:noBreakHyphen/>
            <w:t>Smith;</w:t>
          </w:r>
          <w:r w:rsidR="0059395B">
            <w:t xml:space="preserve"> </w:t>
          </w:r>
          <w:r w:rsidRPr="007361FA">
            <w:t>Ben</w:t>
          </w:r>
          <w:r w:rsidR="0059395B">
            <w:t xml:space="preserve"> </w:t>
          </w:r>
          <w:r w:rsidRPr="007361FA">
            <w:t>Everitt;</w:t>
          </w:r>
          <w:r w:rsidR="0059395B">
            <w:t xml:space="preserve"> </w:t>
          </w:r>
          <w:r w:rsidRPr="007361FA" w:rsidR="0059395B">
            <w:t>Paul</w:t>
          </w:r>
          <w:r w:rsidR="0059395B">
            <w:t xml:space="preserve"> </w:t>
          </w:r>
          <w:r w:rsidRPr="007361FA" w:rsidR="0059395B">
            <w:t>Holmes;</w:t>
          </w:r>
          <w:r w:rsidR="0059395B">
            <w:t xml:space="preserve"> </w:t>
          </w:r>
          <w:r w:rsidRPr="007361FA" w:rsidR="00B10BC1">
            <w:t>Rachel</w:t>
          </w:r>
          <w:r w:rsidR="0059395B">
            <w:t xml:space="preserve"> </w:t>
          </w:r>
          <w:r w:rsidRPr="007361FA">
            <w:t>Hopkins;</w:t>
          </w:r>
          <w:r w:rsidR="0059395B">
            <w:t xml:space="preserve"> </w:t>
          </w:r>
          <w:r w:rsidRPr="007361FA" w:rsidR="0059395B">
            <w:t>Daniel</w:t>
          </w:r>
          <w:r w:rsidR="0059395B">
            <w:t xml:space="preserve"> </w:t>
          </w:r>
          <w:r w:rsidRPr="007361FA" w:rsidR="0059395B">
            <w:t>Kawczynski</w:t>
          </w:r>
          <w:r w:rsidRPr="007361FA" w:rsidR="0059395B">
            <w:t>;</w:t>
          </w:r>
          <w:r w:rsidR="0059395B">
            <w:t xml:space="preserve"> </w:t>
          </w:r>
          <w:r w:rsidRPr="007361FA">
            <w:t>Abena</w:t>
          </w:r>
          <w:r w:rsidR="0059395B">
            <w:t xml:space="preserve"> </w:t>
          </w:r>
          <w:r w:rsidRPr="007361FA">
            <w:t>Oppong-Asare</w:t>
          </w:r>
          <w:r w:rsidRPr="007361FA">
            <w:t>;</w:t>
          </w:r>
          <w:r w:rsidR="0059395B">
            <w:t xml:space="preserve"> </w:t>
          </w:r>
          <w:r w:rsidRPr="007361FA">
            <w:t>Mary</w:t>
          </w:r>
          <w:r w:rsidR="0059395B">
            <w:t xml:space="preserve"> </w:t>
          </w:r>
          <w:r w:rsidRPr="007361FA">
            <w:t>Robinson</w:t>
          </w:r>
          <w:r w:rsidRPr="007361FA" w:rsidR="007361FA">
            <w:t>;</w:t>
          </w:r>
          <w:r w:rsidR="0059395B">
            <w:t xml:space="preserve"> </w:t>
          </w:r>
          <w:r w:rsidRPr="007361FA" w:rsidR="009D0BD2">
            <w:t>Mohammad</w:t>
          </w:r>
          <w:r w:rsidR="0059395B">
            <w:t xml:space="preserve"> </w:t>
          </w:r>
          <w:r w:rsidRPr="007361FA" w:rsidR="009D0BD2">
            <w:t>Yasin</w:t>
          </w:r>
          <w:r w:rsidRPr="007361FA">
            <w:t>.</w:t>
          </w:r>
          <w:r w:rsidR="0059395B">
            <w:t xml:space="preserve"> </w:t>
          </w:r>
        </w:sdtContent>
      </w:sdt>
    </w:p>
    <w:p w:rsidR="00883C0B" w:rsidP="000C5363">
      <w:r>
        <w:t xml:space="preserve">Work and Pensions Committee Member </w:t>
      </w:r>
      <w:r w:rsidR="0079189E">
        <w:t>present</w:t>
      </w:r>
      <w:r>
        <w:t>: Stephen Timms</w:t>
      </w:r>
      <w:r w:rsidR="0079189E">
        <w:t xml:space="preserve">, </w:t>
      </w:r>
      <w:r>
        <w:t>Chair</w:t>
      </w:r>
      <w:r w:rsidR="0079189E">
        <w:t>.</w:t>
      </w:r>
    </w:p>
    <w:p w:rsidR="002113F8" w:rsidP="000C5363">
      <w:pPr>
        <w:pStyle w:val="ParaCentre"/>
      </w:pPr>
      <w:r w:rsidRPr="00156A60">
        <w:t>Questions</w:t>
      </w:r>
      <w:r w:rsidR="0059395B">
        <w:t xml:space="preserve"> </w:t>
      </w:r>
      <w:sdt>
        <w:sdtPr>
          <w:alias w:val="QuestionNumbers"/>
          <w:tag w:val="QuestionNumbers"/>
          <w:id w:val="-1223666168"/>
          <w:placeholder>
            <w:docPart w:val="23692F329D4940CAB15AE325C02B1E1D"/>
          </w:placeholder>
          <w:richText/>
        </w:sdtPr>
        <w:sdtContent>
          <w:r>
            <w:t>1</w:t>
          </w:r>
          <w:r w:rsidR="0059395B">
            <w:t xml:space="preserve"> </w:t>
          </w:r>
          <w:r>
            <w:t>-</w:t>
          </w:r>
          <w:r w:rsidR="0059395B">
            <w:t xml:space="preserve"> </w:t>
          </w:r>
          <w:r w:rsidR="00960D7E">
            <w:t>65</w:t>
          </w:r>
        </w:sdtContent>
      </w:sdt>
    </w:p>
    <w:p w:rsidR="002113F8" w:rsidP="000C5363">
      <w:pPr>
        <w:pStyle w:val="TitleWitnesses0"/>
      </w:pPr>
      <w:r>
        <w:t>Witnesses</w:t>
      </w:r>
    </w:p>
    <w:sdt>
      <w:sdtPr>
        <w:alias w:val="WitnessSet"/>
        <w:tag w:val="WitnessSet"/>
        <w:id w:val="-368373484"/>
        <w:placeholder>
          <w:docPart w:val="0385D9A87CEA4FD294F9614562403D1D"/>
        </w:placeholder>
        <w:richText/>
      </w:sdtPr>
      <w:sdtContent>
        <w:p w:rsidR="00A04FF1" w:rsidP="000C5363">
          <w:pPr>
            <w:pStyle w:val="Para"/>
          </w:pPr>
          <w:r>
            <w:fldChar w:fldCharType="begin"/>
          </w:r>
          <w:r>
            <w:instrText xml:space="preserve"> HYPERLINK \l "Panel1" </w:instrText>
          </w:r>
          <w:r>
            <w:fldChar w:fldCharType="separate"/>
          </w:r>
          <w:r w:rsidRPr="00856A6B">
            <w:rPr>
              <w:rStyle w:val="Hyperlink"/>
            </w:rPr>
            <w:t>I:</w:t>
          </w:r>
          <w:r>
            <w:fldChar w:fldCharType="end"/>
          </w:r>
          <w:r w:rsidR="0059395B">
            <w:t xml:space="preserve"> </w:t>
          </w:r>
          <w:r w:rsidRPr="002B3707" w:rsidR="002B3707">
            <w:t>Jon</w:t>
          </w:r>
          <w:r w:rsidR="0059395B">
            <w:t xml:space="preserve"> </w:t>
          </w:r>
          <w:r w:rsidRPr="002B3707" w:rsidR="002B3707">
            <w:t>Sparkes,</w:t>
          </w:r>
          <w:r w:rsidR="0059395B">
            <w:t xml:space="preserve"> </w:t>
          </w:r>
          <w:r w:rsidRPr="002B3707" w:rsidR="002B3707">
            <w:t>Chief</w:t>
          </w:r>
          <w:r w:rsidR="0059395B">
            <w:t xml:space="preserve"> </w:t>
          </w:r>
          <w:r w:rsidRPr="002B3707" w:rsidR="002B3707">
            <w:t>Executive,</w:t>
          </w:r>
          <w:r w:rsidR="0059395B">
            <w:t xml:space="preserve"> </w:t>
          </w:r>
          <w:r w:rsidRPr="002B3707" w:rsidR="002B3707">
            <w:t>Crisis</w:t>
          </w:r>
          <w:r w:rsidR="002B3707">
            <w:t>;</w:t>
          </w:r>
          <w:r w:rsidR="0059395B">
            <w:t xml:space="preserve"> </w:t>
          </w:r>
          <w:r w:rsidRPr="002B3707" w:rsidR="002B3707">
            <w:t>Jamie</w:t>
          </w:r>
          <w:r w:rsidR="0059395B">
            <w:t xml:space="preserve"> </w:t>
          </w:r>
          <w:r w:rsidRPr="002B3707" w:rsidR="002B3707">
            <w:t>Carswell,</w:t>
          </w:r>
          <w:r w:rsidR="0059395B">
            <w:t xml:space="preserve"> </w:t>
          </w:r>
          <w:r w:rsidRPr="002B3707" w:rsidR="002B3707">
            <w:t>Co-Chair,</w:t>
          </w:r>
          <w:r w:rsidR="0059395B">
            <w:t xml:space="preserve"> </w:t>
          </w:r>
          <w:r w:rsidRPr="002B3707" w:rsidR="002B3707">
            <w:t>London</w:t>
          </w:r>
          <w:r w:rsidR="0059395B">
            <w:t xml:space="preserve"> </w:t>
          </w:r>
          <w:r w:rsidRPr="002B3707" w:rsidR="002B3707">
            <w:t>Housing</w:t>
          </w:r>
          <w:r w:rsidR="0059395B">
            <w:t xml:space="preserve"> </w:t>
          </w:r>
          <w:r w:rsidRPr="002B3707" w:rsidR="002B3707">
            <w:t>Directors’</w:t>
          </w:r>
          <w:r w:rsidR="0059395B">
            <w:t xml:space="preserve"> </w:t>
          </w:r>
          <w:r w:rsidRPr="002B3707" w:rsidR="002B3707">
            <w:t>Network,</w:t>
          </w:r>
          <w:r w:rsidR="0059395B">
            <w:t xml:space="preserve"> </w:t>
          </w:r>
          <w:r w:rsidRPr="002B3707" w:rsidR="002B3707">
            <w:t>London</w:t>
          </w:r>
          <w:r w:rsidR="0059395B">
            <w:t xml:space="preserve"> </w:t>
          </w:r>
          <w:r w:rsidRPr="002B3707" w:rsidR="002B3707">
            <w:t>Councils</w:t>
          </w:r>
          <w:r w:rsidR="002B3707">
            <w:t>.</w:t>
          </w:r>
        </w:p>
        <w:p w:rsidR="002113F8" w:rsidP="00A04FF1">
          <w:pPr>
            <w:pStyle w:val="Para"/>
          </w:pPr>
          <w:r>
            <w:fldChar w:fldCharType="begin"/>
          </w:r>
          <w:r>
            <w:instrText xml:space="preserve"> HYPERLINK \l "Panel2" </w:instrText>
          </w:r>
          <w:r>
            <w:fldChar w:fldCharType="separate"/>
          </w:r>
          <w:r w:rsidRPr="00856A6B" w:rsidR="002B3707">
            <w:rPr>
              <w:rStyle w:val="Hyperlink"/>
            </w:rPr>
            <w:t>I</w:t>
          </w:r>
          <w:r w:rsidRPr="00856A6B" w:rsidR="002B3707">
            <w:rPr>
              <w:rStyle w:val="Hyperlink"/>
            </w:rPr>
            <w:t>I</w:t>
          </w:r>
          <w:r w:rsidRPr="00856A6B" w:rsidR="002B3707">
            <w:rPr>
              <w:rStyle w:val="Hyperlink"/>
            </w:rPr>
            <w:t>:</w:t>
          </w:r>
          <w:r>
            <w:fldChar w:fldCharType="end"/>
          </w:r>
          <w:r w:rsidR="0059395B">
            <w:t xml:space="preserve"> </w:t>
          </w:r>
          <w:r w:rsidRPr="002B3707" w:rsidR="002B3707">
            <w:t>John</w:t>
          </w:r>
          <w:r w:rsidR="0059395B">
            <w:t xml:space="preserve"> </w:t>
          </w:r>
          <w:r w:rsidRPr="002B3707" w:rsidR="002B3707">
            <w:t>Hall,</w:t>
          </w:r>
          <w:r w:rsidR="0059395B">
            <w:t xml:space="preserve"> </w:t>
          </w:r>
          <w:r w:rsidRPr="002B3707" w:rsidR="002B3707">
            <w:t>Director</w:t>
          </w:r>
          <w:r w:rsidR="0059395B">
            <w:t xml:space="preserve"> </w:t>
          </w:r>
          <w:r w:rsidRPr="002B3707" w:rsidR="002B3707">
            <w:t>of</w:t>
          </w:r>
          <w:r w:rsidR="0059395B">
            <w:t xml:space="preserve"> </w:t>
          </w:r>
          <w:r w:rsidRPr="002B3707" w:rsidR="002B3707">
            <w:t>Homelessness</w:t>
          </w:r>
          <w:r w:rsidR="0059395B">
            <w:t xml:space="preserve">, </w:t>
          </w:r>
          <w:r w:rsidRPr="002B3707" w:rsidR="0059395B">
            <w:t>Ministry</w:t>
          </w:r>
          <w:r w:rsidR="0059395B">
            <w:t xml:space="preserve"> </w:t>
          </w:r>
          <w:r w:rsidRPr="002B3707" w:rsidR="0059395B">
            <w:t>of</w:t>
          </w:r>
          <w:r w:rsidR="0059395B">
            <w:t xml:space="preserve"> </w:t>
          </w:r>
          <w:r w:rsidRPr="002B3707" w:rsidR="0059395B">
            <w:t>Housing,</w:t>
          </w:r>
          <w:r w:rsidR="0059395B">
            <w:t xml:space="preserve"> </w:t>
          </w:r>
          <w:r w:rsidRPr="002B3707" w:rsidR="0059395B">
            <w:t>Communities</w:t>
          </w:r>
          <w:r w:rsidR="0059395B">
            <w:t xml:space="preserve"> </w:t>
          </w:r>
          <w:r w:rsidRPr="002B3707" w:rsidR="0059395B">
            <w:t>and</w:t>
          </w:r>
          <w:r w:rsidR="0059395B">
            <w:t xml:space="preserve"> </w:t>
          </w:r>
          <w:r w:rsidRPr="002B3707" w:rsidR="0059395B">
            <w:t>Local</w:t>
          </w:r>
          <w:r w:rsidR="0059395B">
            <w:t xml:space="preserve"> </w:t>
          </w:r>
          <w:r w:rsidRPr="002B3707" w:rsidR="0059395B">
            <w:t>Government</w:t>
          </w:r>
          <w:r w:rsidR="002B3707">
            <w:t>;</w:t>
          </w:r>
          <w:r w:rsidR="0059395B">
            <w:t xml:space="preserve"> </w:t>
          </w:r>
          <w:r w:rsidRPr="002B3707" w:rsidR="002B3707">
            <w:t>Luke</w:t>
          </w:r>
          <w:r w:rsidR="0059395B">
            <w:t xml:space="preserve"> </w:t>
          </w:r>
          <w:r w:rsidRPr="002B3707" w:rsidR="002B3707">
            <w:t>Hall</w:t>
          </w:r>
          <w:r w:rsidR="00DA5508">
            <w:t xml:space="preserve"> MP</w:t>
          </w:r>
          <w:r w:rsidRPr="002B3707" w:rsidR="002B3707">
            <w:t>,</w:t>
          </w:r>
          <w:r w:rsidR="0059395B">
            <w:t xml:space="preserve"> </w:t>
          </w:r>
          <w:r w:rsidRPr="002B3707" w:rsidR="002B3707">
            <w:t>Parliamentary</w:t>
          </w:r>
          <w:r w:rsidR="0059395B">
            <w:t xml:space="preserve"> </w:t>
          </w:r>
          <w:r w:rsidRPr="002B3707" w:rsidR="002B3707">
            <w:t>Under</w:t>
          </w:r>
          <w:r w:rsidR="0059395B">
            <w:t xml:space="preserve"> </w:t>
          </w:r>
          <w:r w:rsidRPr="002B3707" w:rsidR="002B3707">
            <w:t>Secretary</w:t>
          </w:r>
          <w:r w:rsidR="0059395B">
            <w:t xml:space="preserve"> </w:t>
          </w:r>
          <w:r w:rsidRPr="002B3707" w:rsidR="002B3707">
            <w:t>of</w:t>
          </w:r>
          <w:r w:rsidR="0059395B">
            <w:t xml:space="preserve"> </w:t>
          </w:r>
          <w:r w:rsidRPr="002B3707" w:rsidR="002B3707">
            <w:t>State</w:t>
          </w:r>
          <w:r w:rsidR="0059395B">
            <w:t xml:space="preserve"> </w:t>
          </w:r>
          <w:r w:rsidRPr="002B3707" w:rsidR="002B3707">
            <w:t>(Minister</w:t>
          </w:r>
          <w:r w:rsidR="0059395B">
            <w:t xml:space="preserve"> </w:t>
          </w:r>
          <w:r w:rsidRPr="002B3707" w:rsidR="002B3707">
            <w:t>for</w:t>
          </w:r>
          <w:r w:rsidR="0059395B">
            <w:t xml:space="preserve"> </w:t>
          </w:r>
          <w:r w:rsidRPr="002B3707" w:rsidR="002B3707">
            <w:t>Rough</w:t>
          </w:r>
          <w:r w:rsidR="0059395B">
            <w:t xml:space="preserve"> </w:t>
          </w:r>
          <w:r w:rsidRPr="002B3707" w:rsidR="002B3707">
            <w:t>Sleeping</w:t>
          </w:r>
          <w:r w:rsidR="0059395B">
            <w:t xml:space="preserve"> </w:t>
          </w:r>
          <w:r w:rsidRPr="002B3707" w:rsidR="002B3707">
            <w:t>and</w:t>
          </w:r>
          <w:r w:rsidR="0059395B">
            <w:t xml:space="preserve"> </w:t>
          </w:r>
          <w:r w:rsidRPr="002B3707" w:rsidR="002B3707">
            <w:t>Housing),</w:t>
          </w:r>
          <w:r w:rsidR="0059395B">
            <w:t xml:space="preserve"> </w:t>
          </w:r>
          <w:r w:rsidRPr="002B3707" w:rsidR="002B3707">
            <w:t>Ministry</w:t>
          </w:r>
          <w:r w:rsidR="0059395B">
            <w:t xml:space="preserve"> </w:t>
          </w:r>
          <w:r w:rsidRPr="002B3707" w:rsidR="002B3707">
            <w:t>of</w:t>
          </w:r>
          <w:r w:rsidR="0059395B">
            <w:t xml:space="preserve"> </w:t>
          </w:r>
          <w:r w:rsidRPr="002B3707" w:rsidR="002B3707">
            <w:t>Housing,</w:t>
          </w:r>
          <w:r w:rsidR="0059395B">
            <w:t xml:space="preserve"> </w:t>
          </w:r>
          <w:r w:rsidRPr="002B3707" w:rsidR="002B3707">
            <w:t>Communities</w:t>
          </w:r>
          <w:r w:rsidR="0059395B">
            <w:t xml:space="preserve"> </w:t>
          </w:r>
          <w:r w:rsidRPr="002B3707" w:rsidR="002B3707">
            <w:t>and</w:t>
          </w:r>
          <w:r w:rsidR="0059395B">
            <w:t xml:space="preserve"> </w:t>
          </w:r>
          <w:r w:rsidRPr="002B3707" w:rsidR="002B3707">
            <w:t>Local</w:t>
          </w:r>
          <w:r w:rsidR="0059395B">
            <w:t xml:space="preserve"> </w:t>
          </w:r>
          <w:r w:rsidRPr="002B3707" w:rsidR="002B3707">
            <w:t>Government</w:t>
          </w:r>
          <w:r w:rsidR="002B3707">
            <w:t>.</w:t>
          </w:r>
        </w:p>
      </w:sdtContent>
    </w:sdt>
    <w:p w:rsidR="002113F8" w:rsidP="000C5363">
      <w:pPr>
        <w:rPr>
          <w:rFonts w:eastAsia="Times New Roman"/>
          <w:szCs w:val="20"/>
        </w:rPr>
      </w:pPr>
    </w:p>
    <w:p w:rsidR="002113F8" w:rsidRPr="00E956EC" w:rsidP="00E956EC">
      <w:pPr>
        <w:jc w:val="center"/>
        <w:rPr>
          <w:sz w:val="28"/>
          <w:szCs w:val="28"/>
        </w:rPr>
      </w:pPr>
      <w:bookmarkStart w:id="0" w:name="Panel1"/>
      <w:bookmarkEnd w:id="0"/>
      <w:r w:rsidRPr="00E956EC">
        <w:rPr>
          <w:sz w:val="28"/>
          <w:szCs w:val="28"/>
        </w:rPr>
        <w:t>Examination</w:t>
      </w:r>
      <w:r w:rsidR="0059395B">
        <w:rPr>
          <w:sz w:val="28"/>
          <w:szCs w:val="28"/>
        </w:rPr>
        <w:t xml:space="preserve"> </w:t>
      </w:r>
      <w:r w:rsidRPr="00E956EC">
        <w:rPr>
          <w:sz w:val="28"/>
          <w:szCs w:val="28"/>
        </w:rPr>
        <w:t>of</w:t>
      </w:r>
      <w:r w:rsidR="0059395B">
        <w:rPr>
          <w:sz w:val="28"/>
          <w:szCs w:val="28"/>
        </w:rPr>
        <w:t xml:space="preserve"> </w:t>
      </w:r>
      <w:r w:rsidRPr="00E956EC">
        <w:rPr>
          <w:sz w:val="28"/>
          <w:szCs w:val="28"/>
        </w:rPr>
        <w:t>Witnesses</w:t>
      </w:r>
    </w:p>
    <w:p w:rsidR="00A04FF1" w:rsidP="000C5363">
      <w:r>
        <w:t xml:space="preserve">Witnesses: </w:t>
      </w:r>
      <w:r w:rsidR="00FE0ABC">
        <w:t>Jon</w:t>
      </w:r>
      <w:r>
        <w:t xml:space="preserve"> </w:t>
      </w:r>
      <w:r w:rsidR="00FE0ABC">
        <w:t>Sparkes</w:t>
      </w:r>
      <w:r>
        <w:t xml:space="preserve"> </w:t>
      </w:r>
      <w:r w:rsidR="00FE0ABC">
        <w:t>and</w:t>
      </w:r>
      <w:r>
        <w:t xml:space="preserve"> </w:t>
      </w:r>
      <w:r w:rsidRPr="002B3707" w:rsidR="00FE0ABC">
        <w:t>Jamie</w:t>
      </w:r>
      <w:r>
        <w:t xml:space="preserve"> </w:t>
      </w:r>
      <w:r w:rsidRPr="002B3707" w:rsidR="00FE0ABC">
        <w:t>Carswell</w:t>
      </w:r>
      <w:r>
        <w:t>.</w:t>
      </w:r>
    </w:p>
    <w:p w:rsidR="0046626E" w:rsidP="00FE0ABC">
      <w:pPr>
        <w:pStyle w:val="Question"/>
      </w:pPr>
      <w:sdt>
        <w:sdtPr>
          <w:alias w:val="Member"/>
          <w:tag w:val="&lt;Member mnisId='394' dodsId='25722'&gt;"/>
          <w:id w:val="1900317699"/>
          <w:placeholder>
            <w:docPart w:val="DefaultPlaceholder_1082065158"/>
          </w:placeholder>
          <w:richText/>
        </w:sdtPr>
        <w:sdtContent>
          <w:r w:rsidRPr="00A04FF1" w:rsidR="00A04FF1">
            <w:rPr>
              <w:b/>
            </w:rPr>
            <w:t>Chair:</w:t>
          </w:r>
        </w:sdtContent>
      </w:sdt>
      <w:r w:rsidR="0059395B">
        <w:t xml:space="preserve"> </w:t>
      </w:r>
      <w:r w:rsidR="000E0C9E">
        <w:t>Good</w:t>
      </w:r>
      <w:r w:rsidR="0059395B">
        <w:t xml:space="preserve"> </w:t>
      </w:r>
      <w:r w:rsidR="000E0C9E">
        <w:t>morning</w:t>
      </w:r>
      <w:r w:rsidR="0059395B">
        <w:t xml:space="preserve"> </w:t>
      </w:r>
      <w:r w:rsidR="000E0C9E">
        <w:t>and</w:t>
      </w:r>
      <w:r w:rsidR="0059395B">
        <w:t xml:space="preserve"> </w:t>
      </w:r>
      <w:r w:rsidR="000E0C9E">
        <w:t>welcome</w:t>
      </w:r>
      <w:r w:rsidR="0059395B">
        <w:t xml:space="preserve"> </w:t>
      </w:r>
      <w:r w:rsidR="000E0C9E">
        <w:t>to</w:t>
      </w:r>
      <w:r w:rsidR="0059395B">
        <w:t xml:space="preserve"> </w:t>
      </w:r>
      <w:r w:rsidR="000E0C9E">
        <w:t>this</w:t>
      </w:r>
      <w:r w:rsidR="0059395B">
        <w:t xml:space="preserve"> </w:t>
      </w:r>
      <w:r w:rsidR="000E0C9E">
        <w:t>session</w:t>
      </w:r>
      <w:r w:rsidR="0059395B">
        <w:t xml:space="preserve"> </w:t>
      </w:r>
      <w:r w:rsidR="002B47E4">
        <w:t>of</w:t>
      </w:r>
      <w:r w:rsidR="0059395B">
        <w:t xml:space="preserve"> </w:t>
      </w:r>
      <w:r w:rsidR="002B47E4">
        <w:t>the</w:t>
      </w:r>
      <w:r w:rsidR="0059395B">
        <w:t xml:space="preserve"> </w:t>
      </w:r>
      <w:r w:rsidR="002B47E4">
        <w:t>Housing,</w:t>
      </w:r>
      <w:r w:rsidR="0059395B">
        <w:t xml:space="preserve"> </w:t>
      </w:r>
      <w:r w:rsidR="002B47E4">
        <w:t>Communities</w:t>
      </w:r>
      <w:r w:rsidR="0059395B">
        <w:t xml:space="preserve"> </w:t>
      </w:r>
      <w:r w:rsidR="002B47E4">
        <w:t>and</w:t>
      </w:r>
      <w:r w:rsidR="0059395B">
        <w:t xml:space="preserve"> </w:t>
      </w:r>
      <w:r w:rsidR="002B47E4">
        <w:t>Local</w:t>
      </w:r>
      <w:r w:rsidR="0059395B">
        <w:t xml:space="preserve"> </w:t>
      </w:r>
      <w:r w:rsidR="002B47E4">
        <w:t>Government</w:t>
      </w:r>
      <w:r w:rsidR="0059395B">
        <w:t xml:space="preserve"> </w:t>
      </w:r>
      <w:r w:rsidR="002B47E4">
        <w:t>Committee.</w:t>
      </w:r>
      <w:r w:rsidR="0059395B">
        <w:t xml:space="preserve"> </w:t>
      </w:r>
      <w:r w:rsidR="002B47E4">
        <w:t>This</w:t>
      </w:r>
      <w:r w:rsidR="0059395B">
        <w:t xml:space="preserve"> </w:t>
      </w:r>
      <w:r w:rsidR="002B47E4">
        <w:t>morning</w:t>
      </w:r>
      <w:r w:rsidR="0059395B">
        <w:t xml:space="preserve"> </w:t>
      </w:r>
      <w:r w:rsidR="002B47E4">
        <w:t>we</w:t>
      </w:r>
      <w:r w:rsidR="0059395B">
        <w:t xml:space="preserve"> </w:t>
      </w:r>
      <w:r w:rsidR="002B47E4">
        <w:t>are</w:t>
      </w:r>
      <w:r w:rsidR="0059395B">
        <w:t xml:space="preserve"> </w:t>
      </w:r>
      <w:r w:rsidR="002B47E4">
        <w:t>going</w:t>
      </w:r>
      <w:r w:rsidR="0059395B">
        <w:t xml:space="preserve"> </w:t>
      </w:r>
      <w:r w:rsidR="002B47E4">
        <w:t>to</w:t>
      </w:r>
      <w:r w:rsidR="0059395B">
        <w:t xml:space="preserve"> </w:t>
      </w:r>
      <w:r w:rsidR="002B47E4">
        <w:t>be</w:t>
      </w:r>
      <w:r w:rsidR="0059395B">
        <w:t xml:space="preserve"> </w:t>
      </w:r>
      <w:r w:rsidR="002B47E4">
        <w:t>looking</w:t>
      </w:r>
      <w:r w:rsidR="0059395B">
        <w:t xml:space="preserve"> </w:t>
      </w:r>
      <w:r w:rsidR="002B47E4">
        <w:t>at</w:t>
      </w:r>
      <w:r w:rsidR="0059395B">
        <w:t xml:space="preserve"> </w:t>
      </w:r>
      <w:r w:rsidR="002B47E4">
        <w:t>the</w:t>
      </w:r>
      <w:r w:rsidR="0059395B">
        <w:t xml:space="preserve"> </w:t>
      </w:r>
      <w:r w:rsidR="002B47E4">
        <w:t>impact</w:t>
      </w:r>
      <w:r w:rsidR="0059395B">
        <w:t xml:space="preserve"> </w:t>
      </w:r>
      <w:r w:rsidR="002B47E4">
        <w:t>of</w:t>
      </w:r>
      <w:r w:rsidR="0059395B">
        <w:t xml:space="preserve"> COVID</w:t>
      </w:r>
      <w:r w:rsidR="002B47E4">
        <w:t>-19</w:t>
      </w:r>
      <w:r w:rsidR="0059395B">
        <w:t xml:space="preserve"> on </w:t>
      </w:r>
      <w:r w:rsidR="002B47E4">
        <w:t>homelessness</w:t>
      </w:r>
      <w:r w:rsidR="0059395B">
        <w:t xml:space="preserve"> </w:t>
      </w:r>
      <w:r w:rsidR="002B47E4">
        <w:t>and</w:t>
      </w:r>
      <w:r w:rsidR="0059395B">
        <w:t xml:space="preserve"> </w:t>
      </w:r>
      <w:r w:rsidR="002B47E4">
        <w:t>the</w:t>
      </w:r>
      <w:r w:rsidR="0059395B">
        <w:t xml:space="preserve"> </w:t>
      </w:r>
      <w:r w:rsidR="002B47E4">
        <w:t>private</w:t>
      </w:r>
      <w:r w:rsidR="0059395B">
        <w:t xml:space="preserve"> </w:t>
      </w:r>
      <w:r w:rsidR="002B47E4">
        <w:t>rented</w:t>
      </w:r>
      <w:r w:rsidR="0059395B">
        <w:t xml:space="preserve"> </w:t>
      </w:r>
      <w:r w:rsidR="002B47E4">
        <w:t>sector.</w:t>
      </w:r>
      <w:r w:rsidR="0059395B">
        <w:t xml:space="preserve"> </w:t>
      </w:r>
      <w:r w:rsidR="002B47E4">
        <w:t>W</w:t>
      </w:r>
      <w:r w:rsidR="000E0C9E">
        <w:t>e</w:t>
      </w:r>
      <w:r w:rsidR="0059395B">
        <w:t xml:space="preserve"> </w:t>
      </w:r>
      <w:r w:rsidR="000E0C9E">
        <w:t>have</w:t>
      </w:r>
      <w:r w:rsidR="0059395B">
        <w:t xml:space="preserve"> </w:t>
      </w:r>
      <w:r w:rsidR="000E0C9E">
        <w:t>two</w:t>
      </w:r>
      <w:r w:rsidR="0059395B">
        <w:t xml:space="preserve"> </w:t>
      </w:r>
      <w:r w:rsidR="000E0C9E">
        <w:t>panels</w:t>
      </w:r>
      <w:r w:rsidR="0059395B">
        <w:t xml:space="preserve"> </w:t>
      </w:r>
      <w:r w:rsidR="000E0C9E">
        <w:t>this</w:t>
      </w:r>
      <w:r w:rsidR="0059395B">
        <w:t xml:space="preserve"> </w:t>
      </w:r>
      <w:r w:rsidR="000E0C9E">
        <w:t>morning</w:t>
      </w:r>
      <w:r>
        <w:t>.</w:t>
      </w:r>
      <w:r w:rsidR="0059395B">
        <w:t xml:space="preserve"> For the </w:t>
      </w:r>
      <w:r w:rsidR="000E0C9E">
        <w:t>first</w:t>
      </w:r>
      <w:r w:rsidR="0059395B">
        <w:t xml:space="preserve"> </w:t>
      </w:r>
      <w:r w:rsidR="000E0C9E">
        <w:t>panel</w:t>
      </w:r>
      <w:r w:rsidR="0059395B">
        <w:t xml:space="preserve">, </w:t>
      </w:r>
      <w:r w:rsidR="000E0C9E">
        <w:t>we</w:t>
      </w:r>
      <w:r w:rsidR="0059395B">
        <w:t xml:space="preserve"> </w:t>
      </w:r>
      <w:r w:rsidR="000E0C9E">
        <w:t>welcome</w:t>
      </w:r>
      <w:r w:rsidR="0059395B">
        <w:t xml:space="preserve"> </w:t>
      </w:r>
      <w:r w:rsidRPr="002B3707">
        <w:t>Jon</w:t>
      </w:r>
      <w:r w:rsidR="0059395B">
        <w:t xml:space="preserve"> </w:t>
      </w:r>
      <w:r w:rsidRPr="002B3707">
        <w:t>Sparkes,</w:t>
      </w:r>
      <w:r w:rsidR="0059395B">
        <w:t xml:space="preserve"> </w:t>
      </w:r>
      <w:r>
        <w:t>the</w:t>
      </w:r>
      <w:r w:rsidR="0059395B">
        <w:t xml:space="preserve"> chief executive </w:t>
      </w:r>
      <w:r>
        <w:t>of</w:t>
      </w:r>
      <w:r w:rsidR="0059395B">
        <w:t xml:space="preserve"> </w:t>
      </w:r>
      <w:r w:rsidRPr="002B3707">
        <w:t>Crisis</w:t>
      </w:r>
      <w:r>
        <w:t>,</w:t>
      </w:r>
      <w:r w:rsidR="0059395B">
        <w:t xml:space="preserve"> </w:t>
      </w:r>
      <w:r>
        <w:t>and</w:t>
      </w:r>
      <w:r w:rsidR="0059395B">
        <w:t xml:space="preserve"> </w:t>
      </w:r>
      <w:r w:rsidRPr="002B3707">
        <w:t>Jamie</w:t>
      </w:r>
      <w:r w:rsidR="0059395B">
        <w:t xml:space="preserve"> </w:t>
      </w:r>
      <w:r w:rsidRPr="002B3707">
        <w:t>Carswell,</w:t>
      </w:r>
      <w:r w:rsidR="0059395B">
        <w:t xml:space="preserve"> </w:t>
      </w:r>
      <w:r w:rsidRPr="002B3707" w:rsidR="0059395B">
        <w:t>co-chair</w:t>
      </w:r>
      <w:r w:rsidR="006E3CFB">
        <w:t xml:space="preserve"> of the </w:t>
      </w:r>
      <w:r w:rsidRPr="002B3707">
        <w:t>London</w:t>
      </w:r>
      <w:r w:rsidR="0059395B">
        <w:t xml:space="preserve"> </w:t>
      </w:r>
      <w:r w:rsidRPr="002B3707">
        <w:t>Housing</w:t>
      </w:r>
      <w:r w:rsidR="0059395B">
        <w:t xml:space="preserve"> </w:t>
      </w:r>
      <w:r w:rsidRPr="002B3707">
        <w:t>Directors’</w:t>
      </w:r>
      <w:r w:rsidR="0059395B">
        <w:t xml:space="preserve"> </w:t>
      </w:r>
      <w:r w:rsidRPr="002B3707">
        <w:t>Network,</w:t>
      </w:r>
      <w:r w:rsidR="0059395B">
        <w:t xml:space="preserve"> </w:t>
      </w:r>
      <w:r w:rsidRPr="002B3707">
        <w:t>London</w:t>
      </w:r>
      <w:r w:rsidR="0059395B">
        <w:t xml:space="preserve"> </w:t>
      </w:r>
      <w:r w:rsidRPr="002B3707">
        <w:t>Councils</w:t>
      </w:r>
      <w:r>
        <w:t>.</w:t>
      </w:r>
      <w:r w:rsidR="0059395B">
        <w:t xml:space="preserve"> </w:t>
      </w:r>
      <w:r>
        <w:t>You</w:t>
      </w:r>
      <w:r w:rsidR="0059395B">
        <w:t xml:space="preserve"> </w:t>
      </w:r>
      <w:r>
        <w:t>are</w:t>
      </w:r>
      <w:r w:rsidR="0059395B">
        <w:t xml:space="preserve"> </w:t>
      </w:r>
      <w:r>
        <w:t>both</w:t>
      </w:r>
      <w:r w:rsidR="0059395B">
        <w:t xml:space="preserve"> </w:t>
      </w:r>
      <w:r>
        <w:t>welcome.</w:t>
      </w:r>
      <w:r w:rsidR="0059395B">
        <w:t xml:space="preserve"> </w:t>
      </w:r>
      <w:r>
        <w:t>We</w:t>
      </w:r>
      <w:r w:rsidR="0059395B">
        <w:t xml:space="preserve"> </w:t>
      </w:r>
      <w:r>
        <w:t>will</w:t>
      </w:r>
      <w:r w:rsidR="0059395B">
        <w:t xml:space="preserve"> </w:t>
      </w:r>
      <w:r>
        <w:t>then</w:t>
      </w:r>
      <w:r w:rsidR="0059395B">
        <w:t xml:space="preserve"> </w:t>
      </w:r>
      <w:r>
        <w:t>move</w:t>
      </w:r>
      <w:r w:rsidR="0059395B">
        <w:t xml:space="preserve"> </w:t>
      </w:r>
      <w:r>
        <w:t>on</w:t>
      </w:r>
      <w:r w:rsidR="0059395B">
        <w:t xml:space="preserve"> </w:t>
      </w:r>
      <w:r>
        <w:t>later</w:t>
      </w:r>
      <w:r w:rsidR="0059395B">
        <w:t xml:space="preserve"> </w:t>
      </w:r>
      <w:r>
        <w:t>to</w:t>
      </w:r>
      <w:r w:rsidR="0059395B">
        <w:t xml:space="preserve"> </w:t>
      </w:r>
      <w:r>
        <w:t>have</w:t>
      </w:r>
      <w:r w:rsidR="0059395B">
        <w:t xml:space="preserve"> </w:t>
      </w:r>
      <w:r>
        <w:t>the</w:t>
      </w:r>
      <w:r w:rsidR="0059395B">
        <w:t xml:space="preserve"> </w:t>
      </w:r>
      <w:r>
        <w:t>Housing</w:t>
      </w:r>
      <w:r w:rsidR="0059395B">
        <w:t xml:space="preserve"> </w:t>
      </w:r>
      <w:r>
        <w:t>M</w:t>
      </w:r>
      <w:r w:rsidR="000E0C9E">
        <w:t>inister</w:t>
      </w:r>
      <w:r>
        <w:t>,</w:t>
      </w:r>
      <w:r w:rsidR="0059395B">
        <w:t xml:space="preserve"> </w:t>
      </w:r>
      <w:r>
        <w:t>Luke</w:t>
      </w:r>
      <w:r w:rsidR="0059395B">
        <w:t xml:space="preserve"> </w:t>
      </w:r>
      <w:r>
        <w:t>Hall</w:t>
      </w:r>
      <w:r w:rsidR="0059395B">
        <w:t xml:space="preserve"> </w:t>
      </w:r>
      <w:r>
        <w:t>MP,</w:t>
      </w:r>
      <w:r w:rsidR="0059395B">
        <w:t xml:space="preserve"> </w:t>
      </w:r>
      <w:r>
        <w:t>join</w:t>
      </w:r>
      <w:r w:rsidR="0059395B">
        <w:t xml:space="preserve">ing </w:t>
      </w:r>
      <w:r>
        <w:t>us</w:t>
      </w:r>
      <w:r w:rsidR="0059395B">
        <w:t xml:space="preserve">, </w:t>
      </w:r>
      <w:r>
        <w:t>together</w:t>
      </w:r>
      <w:r w:rsidR="0059395B">
        <w:t xml:space="preserve"> </w:t>
      </w:r>
      <w:r>
        <w:t>with</w:t>
      </w:r>
      <w:r w:rsidR="0059395B">
        <w:t xml:space="preserve"> </w:t>
      </w:r>
      <w:r>
        <w:t>one</w:t>
      </w:r>
      <w:r w:rsidR="0059395B">
        <w:t xml:space="preserve"> </w:t>
      </w:r>
      <w:r>
        <w:t>of</w:t>
      </w:r>
      <w:r w:rsidR="0059395B">
        <w:t xml:space="preserve"> </w:t>
      </w:r>
      <w:r>
        <w:t>his</w:t>
      </w:r>
      <w:r w:rsidR="0059395B">
        <w:t xml:space="preserve"> </w:t>
      </w:r>
      <w:r>
        <w:t>officials.</w:t>
      </w:r>
      <w:r w:rsidR="0059395B">
        <w:t xml:space="preserve"> </w:t>
      </w:r>
    </w:p>
    <w:p w:rsidR="000E0C9E" w:rsidP="0046626E">
      <w:pPr>
        <w:pStyle w:val="Question"/>
        <w:numPr>
          <w:ilvl w:val="0"/>
          <w:numId w:val="0"/>
        </w:numPr>
        <w:ind w:left="794"/>
      </w:pPr>
      <w:r>
        <w:t>Good</w:t>
      </w:r>
      <w:r w:rsidR="0059395B">
        <w:t xml:space="preserve"> </w:t>
      </w:r>
      <w:r>
        <w:t>morning,</w:t>
      </w:r>
      <w:r w:rsidR="0059395B">
        <w:t xml:space="preserve"> </w:t>
      </w:r>
      <w:r>
        <w:t>Jon</w:t>
      </w:r>
      <w:r w:rsidR="0059395B">
        <w:t xml:space="preserve"> </w:t>
      </w:r>
      <w:r>
        <w:t>and</w:t>
      </w:r>
      <w:r w:rsidR="0059395B">
        <w:t xml:space="preserve"> </w:t>
      </w:r>
      <w:r>
        <w:t>Jamie.</w:t>
      </w:r>
      <w:r w:rsidR="0059395B">
        <w:t xml:space="preserve"> </w:t>
      </w:r>
      <w:r>
        <w:t>I</w:t>
      </w:r>
      <w:r w:rsidR="0059395B">
        <w:t xml:space="preserve"> </w:t>
      </w:r>
      <w:r>
        <w:t>will</w:t>
      </w:r>
      <w:r w:rsidR="0059395B">
        <w:t xml:space="preserve"> </w:t>
      </w:r>
      <w:r>
        <w:t>address</w:t>
      </w:r>
      <w:r w:rsidR="0059395B">
        <w:t xml:space="preserve"> </w:t>
      </w:r>
      <w:r>
        <w:t>the</w:t>
      </w:r>
      <w:r w:rsidR="0059395B">
        <w:t xml:space="preserve"> </w:t>
      </w:r>
      <w:r>
        <w:t>first</w:t>
      </w:r>
      <w:r w:rsidR="0059395B">
        <w:t xml:space="preserve"> </w:t>
      </w:r>
      <w:r>
        <w:t>question</w:t>
      </w:r>
      <w:r w:rsidR="0059395B">
        <w:t xml:space="preserve"> </w:t>
      </w:r>
      <w:r>
        <w:t>to</w:t>
      </w:r>
      <w:r w:rsidR="0059395B">
        <w:t xml:space="preserve"> </w:t>
      </w:r>
      <w:r>
        <w:t>you</w:t>
      </w:r>
      <w:r w:rsidR="0059395B">
        <w:t xml:space="preserve"> </w:t>
      </w:r>
      <w:r>
        <w:t>both,</w:t>
      </w:r>
      <w:r w:rsidR="0059395B">
        <w:t xml:space="preserve"> </w:t>
      </w:r>
      <w:r>
        <w:t>if</w:t>
      </w:r>
      <w:r w:rsidR="0059395B">
        <w:t xml:space="preserve"> </w:t>
      </w:r>
      <w:r>
        <w:t>you</w:t>
      </w:r>
      <w:r w:rsidR="0059395B">
        <w:t xml:space="preserve"> </w:t>
      </w:r>
      <w:r>
        <w:t>would</w:t>
      </w:r>
      <w:r w:rsidR="0059395B">
        <w:t xml:space="preserve"> </w:t>
      </w:r>
      <w:r>
        <w:t>like</w:t>
      </w:r>
      <w:r w:rsidR="0059395B">
        <w:t xml:space="preserve"> </w:t>
      </w:r>
      <w:r>
        <w:t>to</w:t>
      </w:r>
      <w:r w:rsidR="0059395B">
        <w:t xml:space="preserve"> </w:t>
      </w:r>
      <w:r>
        <w:t>come</w:t>
      </w:r>
      <w:r w:rsidR="0059395B">
        <w:t xml:space="preserve"> </w:t>
      </w:r>
      <w:r>
        <w:t>in</w:t>
      </w:r>
      <w:r w:rsidR="0059395B">
        <w:t xml:space="preserve"> </w:t>
      </w:r>
      <w:r>
        <w:t>one</w:t>
      </w:r>
      <w:r w:rsidR="0059395B">
        <w:t xml:space="preserve"> </w:t>
      </w:r>
      <w:r>
        <w:t>after</w:t>
      </w:r>
      <w:r w:rsidR="0059395B">
        <w:t xml:space="preserve"> </w:t>
      </w:r>
      <w:r>
        <w:t>the</w:t>
      </w:r>
      <w:r w:rsidR="0059395B">
        <w:t xml:space="preserve"> </w:t>
      </w:r>
      <w:r>
        <w:t>other</w:t>
      </w:r>
      <w:r w:rsidR="0059395B">
        <w:t xml:space="preserve"> </w:t>
      </w:r>
      <w:r>
        <w:t>to</w:t>
      </w:r>
      <w:r w:rsidR="0059395B">
        <w:t xml:space="preserve"> </w:t>
      </w:r>
      <w:r>
        <w:t>answer</w:t>
      </w:r>
      <w:r w:rsidR="0059395B">
        <w:t xml:space="preserve"> </w:t>
      </w:r>
      <w:r>
        <w:t>it.</w:t>
      </w:r>
      <w:r w:rsidR="0059395B">
        <w:t xml:space="preserve"> </w:t>
      </w:r>
      <w:r>
        <w:t>A</w:t>
      </w:r>
      <w:r w:rsidR="0059395B">
        <w:t xml:space="preserve">s a </w:t>
      </w:r>
      <w:r>
        <w:t>simple</w:t>
      </w:r>
      <w:r w:rsidR="0059395B">
        <w:t xml:space="preserve"> </w:t>
      </w:r>
      <w:r>
        <w:t>question,</w:t>
      </w:r>
      <w:r w:rsidR="0059395B">
        <w:t xml:space="preserve"> </w:t>
      </w:r>
      <w:r>
        <w:t>h</w:t>
      </w:r>
      <w:r>
        <w:t>ow</w:t>
      </w:r>
      <w:r w:rsidR="0059395B">
        <w:t xml:space="preserve"> </w:t>
      </w:r>
      <w:r>
        <w:t>do</w:t>
      </w:r>
      <w:r w:rsidR="0059395B">
        <w:t xml:space="preserve"> </w:t>
      </w:r>
      <w:r>
        <w:t>you</w:t>
      </w:r>
      <w:r w:rsidR="0059395B">
        <w:t xml:space="preserve"> </w:t>
      </w:r>
      <w:r>
        <w:t>rate</w:t>
      </w:r>
      <w:r w:rsidR="0059395B">
        <w:t xml:space="preserve"> </w:t>
      </w:r>
      <w:r>
        <w:t>so</w:t>
      </w:r>
      <w:r w:rsidR="0059395B">
        <w:t xml:space="preserve"> </w:t>
      </w:r>
      <w:r>
        <w:t>far</w:t>
      </w:r>
      <w:r w:rsidR="0059395B">
        <w:t xml:space="preserve"> </w:t>
      </w:r>
      <w:r>
        <w:t>the</w:t>
      </w:r>
      <w:r w:rsidR="0059395B">
        <w:t xml:space="preserve"> </w:t>
      </w:r>
      <w:r>
        <w:t>actions</w:t>
      </w:r>
      <w:r w:rsidR="0059395B">
        <w:t xml:space="preserve"> </w:t>
      </w:r>
      <w:r>
        <w:t>and</w:t>
      </w:r>
      <w:r w:rsidR="0059395B">
        <w:t xml:space="preserve"> </w:t>
      </w:r>
      <w:r>
        <w:t>the</w:t>
      </w:r>
      <w:r w:rsidR="0059395B">
        <w:t xml:space="preserve"> </w:t>
      </w:r>
      <w:r w:rsidR="00537169">
        <w:t>performance</w:t>
      </w:r>
      <w:r w:rsidR="0059395B">
        <w:t xml:space="preserve"> </w:t>
      </w:r>
      <w:r>
        <w:t>of</w:t>
      </w:r>
      <w:r w:rsidR="0059395B">
        <w:t xml:space="preserve"> </w:t>
      </w:r>
      <w:r>
        <w:t>the</w:t>
      </w:r>
      <w:r w:rsidR="0059395B">
        <w:t xml:space="preserve"> </w:t>
      </w:r>
      <w:r>
        <w:t>Ministry</w:t>
      </w:r>
      <w:r w:rsidR="0059395B">
        <w:t xml:space="preserve"> </w:t>
      </w:r>
      <w:r>
        <w:t>for</w:t>
      </w:r>
      <w:r w:rsidR="0059395B">
        <w:t xml:space="preserve"> </w:t>
      </w:r>
      <w:r>
        <w:t>Housing</w:t>
      </w:r>
      <w:r w:rsidR="0059395B">
        <w:t xml:space="preserve">, Communities </w:t>
      </w:r>
      <w:r>
        <w:t>and</w:t>
      </w:r>
      <w:r w:rsidR="0059395B">
        <w:t xml:space="preserve"> </w:t>
      </w:r>
      <w:r>
        <w:t>Local</w:t>
      </w:r>
      <w:r w:rsidR="0059395B">
        <w:t xml:space="preserve"> </w:t>
      </w:r>
      <w:r>
        <w:t>Government</w:t>
      </w:r>
      <w:r w:rsidR="0059395B">
        <w:t xml:space="preserve"> </w:t>
      </w:r>
      <w:r>
        <w:t>in</w:t>
      </w:r>
      <w:r w:rsidR="0059395B">
        <w:t xml:space="preserve"> its </w:t>
      </w:r>
      <w:r>
        <w:t>response</w:t>
      </w:r>
      <w:r w:rsidR="0059395B">
        <w:t xml:space="preserve"> </w:t>
      </w:r>
      <w:r>
        <w:t>to</w:t>
      </w:r>
      <w:r w:rsidR="0059395B">
        <w:t xml:space="preserve"> COVID</w:t>
      </w:r>
      <w:r>
        <w:t>-19?</w:t>
      </w:r>
      <w:r w:rsidR="0059395B">
        <w:t xml:space="preserve"> </w:t>
      </w:r>
    </w:p>
    <w:p w:rsidR="0086200B" w:rsidP="000E0C9E">
      <w:pPr>
        <w:pStyle w:val="Answer"/>
      </w:pPr>
      <w:sdt>
        <w:sdtPr>
          <w:alias w:val="Witness"/>
          <w:id w:val="179791764"/>
          <w:placeholder>
            <w:docPart w:val="DefaultPlaceholder_1082065158"/>
          </w:placeholder>
          <w:richText/>
        </w:sdtPr>
        <w:sdtContent>
          <w:r w:rsidRPr="008B2D04" w:rsidR="008B2D04">
            <w:rPr>
              <w:b/>
              <w:i/>
            </w:rPr>
            <w:t>Jon Sparkes:</w:t>
          </w:r>
          <w:r w:rsidR="0059395B">
            <w:rPr>
              <w:b/>
            </w:rPr>
            <w:t xml:space="preserve"> </w:t>
          </w:r>
        </w:sdtContent>
      </w:sdt>
      <w:r w:rsidR="0059395B">
        <w:t xml:space="preserve"> </w:t>
      </w:r>
      <w:r w:rsidR="00102A33">
        <w:t>I</w:t>
      </w:r>
      <w:r w:rsidR="0059395B">
        <w:t xml:space="preserve"> </w:t>
      </w:r>
      <w:r w:rsidR="00102A33">
        <w:t>have</w:t>
      </w:r>
      <w:r w:rsidR="0059395B">
        <w:t xml:space="preserve"> </w:t>
      </w:r>
      <w:r w:rsidR="00102A33">
        <w:t>to</w:t>
      </w:r>
      <w:r w:rsidR="0059395B">
        <w:t xml:space="preserve"> </w:t>
      </w:r>
      <w:r w:rsidR="00102A33">
        <w:t>say</w:t>
      </w:r>
      <w:r w:rsidR="0059395B">
        <w:t xml:space="preserve"> that </w:t>
      </w:r>
      <w:r w:rsidR="00102A33">
        <w:t>the</w:t>
      </w:r>
      <w:r w:rsidR="0059395B">
        <w:t xml:space="preserve"> </w:t>
      </w:r>
      <w:r w:rsidR="00102A33">
        <w:t>efforts</w:t>
      </w:r>
      <w:r w:rsidR="0059395B">
        <w:t xml:space="preserve"> </w:t>
      </w:r>
      <w:r w:rsidR="00102A33">
        <w:t>of</w:t>
      </w:r>
      <w:r w:rsidR="0059395B">
        <w:t xml:space="preserve"> the Department</w:t>
      </w:r>
      <w:r w:rsidR="004204C6">
        <w:t>,</w:t>
      </w:r>
      <w:r w:rsidR="0059395B">
        <w:t xml:space="preserve"> </w:t>
      </w:r>
      <w:r w:rsidR="004204C6">
        <w:t>local</w:t>
      </w:r>
      <w:r w:rsidR="0059395B">
        <w:t xml:space="preserve"> </w:t>
      </w:r>
      <w:r w:rsidR="004204C6">
        <w:t>authorities</w:t>
      </w:r>
      <w:r w:rsidR="0059395B">
        <w:t xml:space="preserve"> </w:t>
      </w:r>
      <w:r w:rsidR="004204C6">
        <w:t>and</w:t>
      </w:r>
      <w:r w:rsidR="0059395B">
        <w:t xml:space="preserve"> </w:t>
      </w:r>
      <w:r w:rsidR="0046626E">
        <w:t>charities</w:t>
      </w:r>
      <w:r w:rsidR="0059395B">
        <w:t xml:space="preserve"> </w:t>
      </w:r>
      <w:r w:rsidR="0046626E">
        <w:t>throughout</w:t>
      </w:r>
      <w:r w:rsidR="0059395B">
        <w:t xml:space="preserve"> </w:t>
      </w:r>
      <w:r w:rsidR="0046626E">
        <w:t>the</w:t>
      </w:r>
      <w:r w:rsidR="0059395B">
        <w:t xml:space="preserve"> </w:t>
      </w:r>
      <w:r w:rsidR="0046626E">
        <w:t>country</w:t>
      </w:r>
      <w:r w:rsidR="0059395B">
        <w:t xml:space="preserve"> </w:t>
      </w:r>
      <w:r w:rsidR="004204C6">
        <w:t>have</w:t>
      </w:r>
      <w:r w:rsidR="0059395B">
        <w:t xml:space="preserve"> </w:t>
      </w:r>
      <w:r w:rsidR="000E0C9E">
        <w:t>been</w:t>
      </w:r>
      <w:r w:rsidR="0059395B">
        <w:t xml:space="preserve"> </w:t>
      </w:r>
      <w:r w:rsidR="000E0C9E">
        <w:t>nothing</w:t>
      </w:r>
      <w:r w:rsidR="0059395B">
        <w:t xml:space="preserve"> </w:t>
      </w:r>
      <w:r w:rsidR="000E0C9E">
        <w:t>short</w:t>
      </w:r>
      <w:r w:rsidR="0059395B">
        <w:t xml:space="preserve"> </w:t>
      </w:r>
      <w:r w:rsidR="000E0C9E">
        <w:t>of</w:t>
      </w:r>
      <w:r w:rsidR="0059395B">
        <w:t xml:space="preserve"> </w:t>
      </w:r>
      <w:r w:rsidR="000E0C9E">
        <w:t>phenomenal.</w:t>
      </w:r>
      <w:r w:rsidR="0059395B">
        <w:t xml:space="preserve"> </w:t>
      </w:r>
      <w:r w:rsidR="0046626E">
        <w:t>The</w:t>
      </w:r>
      <w:r w:rsidR="0059395B">
        <w:t xml:space="preserve"> </w:t>
      </w:r>
      <w:r w:rsidR="0046626E">
        <w:t>fact</w:t>
      </w:r>
      <w:r w:rsidR="0059395B">
        <w:t xml:space="preserve"> </w:t>
      </w:r>
      <w:r w:rsidR="0046626E">
        <w:t>that</w:t>
      </w:r>
      <w:r w:rsidR="0059395B">
        <w:t xml:space="preserve"> </w:t>
      </w:r>
      <w:r w:rsidR="0046626E">
        <w:t>5,500,</w:t>
      </w:r>
      <w:r w:rsidR="006E3CFB">
        <w:t xml:space="preserve"> or</w:t>
      </w:r>
      <w:r w:rsidR="0059395B">
        <w:t xml:space="preserve"> </w:t>
      </w:r>
      <w:r w:rsidR="0046626E">
        <w:t>possibly</w:t>
      </w:r>
      <w:r w:rsidR="0059395B">
        <w:t xml:space="preserve"> </w:t>
      </w:r>
      <w:r w:rsidR="0046626E">
        <w:t>even</w:t>
      </w:r>
      <w:r w:rsidR="0059395B">
        <w:t xml:space="preserve"> </w:t>
      </w:r>
      <w:r w:rsidR="0046626E">
        <w:t>6,000</w:t>
      </w:r>
      <w:r w:rsidR="0059395B">
        <w:t xml:space="preserve">, </w:t>
      </w:r>
      <w:r w:rsidR="0046626E">
        <w:t>people</w:t>
      </w:r>
      <w:r w:rsidR="0059395B">
        <w:t xml:space="preserve"> </w:t>
      </w:r>
      <w:r w:rsidR="0046626E">
        <w:t>who</w:t>
      </w:r>
      <w:r w:rsidR="0059395B">
        <w:t xml:space="preserve"> </w:t>
      </w:r>
      <w:r w:rsidR="0046626E">
        <w:t>are</w:t>
      </w:r>
      <w:r w:rsidR="0059395B">
        <w:t xml:space="preserve"> </w:t>
      </w:r>
      <w:r w:rsidR="0046626E">
        <w:t>most</w:t>
      </w:r>
      <w:r w:rsidR="0059395B">
        <w:t xml:space="preserve"> </w:t>
      </w:r>
      <w:r w:rsidR="0046626E">
        <w:t>exposed</w:t>
      </w:r>
      <w:r w:rsidR="0059395B">
        <w:t xml:space="preserve"> </w:t>
      </w:r>
      <w:r w:rsidR="0046626E">
        <w:t>to</w:t>
      </w:r>
      <w:r w:rsidR="0059395B">
        <w:t xml:space="preserve"> </w:t>
      </w:r>
      <w:r w:rsidR="0046626E">
        <w:t>the</w:t>
      </w:r>
      <w:r w:rsidR="0059395B">
        <w:t xml:space="preserve"> </w:t>
      </w:r>
      <w:r w:rsidR="0046626E">
        <w:t>virus,</w:t>
      </w:r>
      <w:r w:rsidR="0059395B">
        <w:t xml:space="preserve"> </w:t>
      </w:r>
      <w:r w:rsidR="0046626E">
        <w:t>because</w:t>
      </w:r>
      <w:r w:rsidR="0059395B">
        <w:t xml:space="preserve"> </w:t>
      </w:r>
      <w:r w:rsidR="0046626E">
        <w:t>of</w:t>
      </w:r>
      <w:r w:rsidR="0059395B">
        <w:t xml:space="preserve"> </w:t>
      </w:r>
      <w:r w:rsidR="0046626E">
        <w:t>underlying</w:t>
      </w:r>
      <w:r w:rsidR="0059395B">
        <w:t xml:space="preserve"> </w:t>
      </w:r>
      <w:r w:rsidR="0046626E">
        <w:t>health</w:t>
      </w:r>
      <w:r w:rsidR="0059395B">
        <w:t xml:space="preserve"> </w:t>
      </w:r>
      <w:r w:rsidR="0046626E">
        <w:t>conditions,</w:t>
      </w:r>
      <w:r w:rsidR="0059395B">
        <w:t xml:space="preserve"> </w:t>
      </w:r>
      <w:r w:rsidR="0046626E">
        <w:t>inability</w:t>
      </w:r>
      <w:r w:rsidR="0059395B">
        <w:t xml:space="preserve"> </w:t>
      </w:r>
      <w:r w:rsidR="0046626E">
        <w:t>to</w:t>
      </w:r>
      <w:r w:rsidR="0059395B">
        <w:t xml:space="preserve"> </w:t>
      </w:r>
      <w:r w:rsidR="0046626E">
        <w:t>access</w:t>
      </w:r>
      <w:r w:rsidR="0059395B">
        <w:t xml:space="preserve"> </w:t>
      </w:r>
      <w:r w:rsidR="0046626E">
        <w:t>sanitation</w:t>
      </w:r>
      <w:r w:rsidR="0059395B">
        <w:t xml:space="preserve"> facilities </w:t>
      </w:r>
      <w:r w:rsidR="0046626E">
        <w:t>and</w:t>
      </w:r>
      <w:r w:rsidR="0059395B">
        <w:t xml:space="preserve"> </w:t>
      </w:r>
      <w:r w:rsidR="0046626E">
        <w:t>inability</w:t>
      </w:r>
      <w:r w:rsidR="0059395B">
        <w:t xml:space="preserve"> </w:t>
      </w:r>
      <w:r w:rsidR="0046626E">
        <w:t>to</w:t>
      </w:r>
      <w:r w:rsidR="0059395B">
        <w:t xml:space="preserve"> </w:t>
      </w:r>
      <w:r w:rsidR="0046626E">
        <w:t>self-isolate</w:t>
      </w:r>
      <w:r w:rsidR="006E3CFB">
        <w:t xml:space="preserve">—it </w:t>
      </w:r>
      <w:r>
        <w:t>has</w:t>
      </w:r>
      <w:r w:rsidR="0059395B">
        <w:t xml:space="preserve"> </w:t>
      </w:r>
      <w:r>
        <w:t>been</w:t>
      </w:r>
      <w:r w:rsidR="0059395B">
        <w:t xml:space="preserve"> </w:t>
      </w:r>
      <w:r>
        <w:t>an</w:t>
      </w:r>
      <w:r w:rsidR="0059395B">
        <w:t xml:space="preserve"> </w:t>
      </w:r>
      <w:r>
        <w:t>amazing</w:t>
      </w:r>
      <w:r w:rsidR="0059395B">
        <w:t xml:space="preserve"> </w:t>
      </w:r>
      <w:r>
        <w:t>and</w:t>
      </w:r>
      <w:r w:rsidR="0059395B">
        <w:t xml:space="preserve"> </w:t>
      </w:r>
      <w:r>
        <w:t>unprecedented</w:t>
      </w:r>
      <w:r w:rsidR="0059395B">
        <w:t xml:space="preserve"> </w:t>
      </w:r>
      <w:r>
        <w:t>effort.</w:t>
      </w:r>
      <w:r w:rsidR="0059395B">
        <w:t xml:space="preserve"> </w:t>
      </w:r>
      <w:r>
        <w:t>To</w:t>
      </w:r>
      <w:r w:rsidR="0059395B">
        <w:t xml:space="preserve"> </w:t>
      </w:r>
      <w:r>
        <w:t>have</w:t>
      </w:r>
      <w:r w:rsidR="0059395B">
        <w:t xml:space="preserve"> </w:t>
      </w:r>
      <w:r>
        <w:t>that</w:t>
      </w:r>
      <w:r w:rsidR="0059395B">
        <w:t xml:space="preserve"> </w:t>
      </w:r>
      <w:r>
        <w:t>many</w:t>
      </w:r>
      <w:r w:rsidR="0059395B">
        <w:t xml:space="preserve"> </w:t>
      </w:r>
      <w:r>
        <w:t>people</w:t>
      </w:r>
      <w:r w:rsidR="0059395B">
        <w:t xml:space="preserve"> </w:t>
      </w:r>
      <w:r>
        <w:t>now</w:t>
      </w:r>
      <w:r w:rsidR="0059395B">
        <w:t xml:space="preserve"> </w:t>
      </w:r>
      <w:r>
        <w:t>safely</w:t>
      </w:r>
      <w:r w:rsidR="0059395B">
        <w:t xml:space="preserve"> </w:t>
      </w:r>
      <w:r>
        <w:t>in</w:t>
      </w:r>
      <w:r w:rsidR="0059395B">
        <w:t xml:space="preserve"> </w:t>
      </w:r>
      <w:r>
        <w:t>self-contained</w:t>
      </w:r>
      <w:r w:rsidR="0059395B">
        <w:t xml:space="preserve"> </w:t>
      </w:r>
      <w:r>
        <w:t>accommodation</w:t>
      </w:r>
      <w:r w:rsidR="0059395B">
        <w:t xml:space="preserve">, so quickly, </w:t>
      </w:r>
      <w:r>
        <w:t>has</w:t>
      </w:r>
      <w:r w:rsidR="0059395B">
        <w:t xml:space="preserve"> </w:t>
      </w:r>
      <w:r>
        <w:t>been</w:t>
      </w:r>
      <w:r w:rsidR="0059395B">
        <w:t xml:space="preserve"> </w:t>
      </w:r>
      <w:r>
        <w:t>quite</w:t>
      </w:r>
      <w:r w:rsidR="0059395B">
        <w:t xml:space="preserve"> </w:t>
      </w:r>
      <w:r>
        <w:t>remarkable.</w:t>
      </w:r>
      <w:r w:rsidR="0059395B">
        <w:t xml:space="preserve">  </w:t>
      </w:r>
    </w:p>
    <w:p w:rsidR="0086200B" w:rsidP="000E0C9E">
      <w:pPr>
        <w:pStyle w:val="Answer"/>
      </w:pPr>
      <w:r>
        <w:t>What</w:t>
      </w:r>
      <w:r w:rsidR="0059395B">
        <w:t xml:space="preserve"> </w:t>
      </w:r>
      <w:r>
        <w:t>ha</w:t>
      </w:r>
      <w:r>
        <w:t>s</w:t>
      </w:r>
      <w:r w:rsidR="0059395B">
        <w:t xml:space="preserve"> </w:t>
      </w:r>
      <w:r>
        <w:t>been</w:t>
      </w:r>
      <w:r w:rsidR="0059395B">
        <w:t xml:space="preserve"> </w:t>
      </w:r>
      <w:r>
        <w:t>particularly</w:t>
      </w:r>
      <w:r w:rsidR="0059395B">
        <w:t xml:space="preserve"> </w:t>
      </w:r>
      <w:r>
        <w:t>welcome</w:t>
      </w:r>
      <w:r w:rsidR="0059395B">
        <w:t xml:space="preserve"> </w:t>
      </w:r>
      <w:r>
        <w:t>to</w:t>
      </w:r>
      <w:r w:rsidR="0059395B">
        <w:t xml:space="preserve"> </w:t>
      </w:r>
      <w:r>
        <w:t>us</w:t>
      </w:r>
      <w:r w:rsidR="0059395B">
        <w:t xml:space="preserve"> </w:t>
      </w:r>
      <w:r>
        <w:t>is</w:t>
      </w:r>
      <w:r w:rsidR="0059395B">
        <w:t xml:space="preserve"> </w:t>
      </w:r>
      <w:r>
        <w:t>how</w:t>
      </w:r>
      <w:r w:rsidR="0059395B">
        <w:t xml:space="preserve"> </w:t>
      </w:r>
      <w:r>
        <w:t>quickly</w:t>
      </w:r>
      <w:r w:rsidR="0059395B">
        <w:t xml:space="preserve"> </w:t>
      </w:r>
      <w:r>
        <w:t>and</w:t>
      </w:r>
      <w:r w:rsidR="0059395B">
        <w:t xml:space="preserve"> </w:t>
      </w:r>
      <w:r>
        <w:t>flexibly</w:t>
      </w:r>
      <w:r w:rsidR="0059395B">
        <w:t xml:space="preserve"> the Department, </w:t>
      </w:r>
      <w:r>
        <w:t>in</w:t>
      </w:r>
      <w:r w:rsidR="0059395B">
        <w:t xml:space="preserve"> </w:t>
      </w:r>
      <w:r>
        <w:t>response</w:t>
      </w:r>
      <w:r w:rsidR="0059395B">
        <w:t xml:space="preserve"> </w:t>
      </w:r>
      <w:r>
        <w:t>to</w:t>
      </w:r>
      <w:r w:rsidR="0059395B">
        <w:t xml:space="preserve"> </w:t>
      </w:r>
      <w:r>
        <w:t>an</w:t>
      </w:r>
      <w:r w:rsidR="0059395B">
        <w:t xml:space="preserve"> </w:t>
      </w:r>
      <w:r>
        <w:t>emergency,</w:t>
      </w:r>
      <w:r w:rsidR="0059395B">
        <w:t xml:space="preserve"> </w:t>
      </w:r>
      <w:r>
        <w:t>has</w:t>
      </w:r>
      <w:r w:rsidR="0059395B">
        <w:t xml:space="preserve"> </w:t>
      </w:r>
      <w:r>
        <w:t>flexed</w:t>
      </w:r>
      <w:r w:rsidR="0059395B">
        <w:t xml:space="preserve"> </w:t>
      </w:r>
      <w:r>
        <w:t>what</w:t>
      </w:r>
      <w:r w:rsidR="0059395B">
        <w:t xml:space="preserve"> </w:t>
      </w:r>
      <w:r>
        <w:t>would</w:t>
      </w:r>
      <w:r w:rsidR="0059395B">
        <w:t xml:space="preserve"> </w:t>
      </w:r>
      <w:r>
        <w:t>be</w:t>
      </w:r>
      <w:r w:rsidR="0059395B">
        <w:t xml:space="preserve"> </w:t>
      </w:r>
      <w:r>
        <w:t>the</w:t>
      </w:r>
      <w:r w:rsidR="0059395B">
        <w:t xml:space="preserve"> </w:t>
      </w:r>
      <w:r>
        <w:t>normal</w:t>
      </w:r>
      <w:r w:rsidR="0059395B">
        <w:t xml:space="preserve"> </w:t>
      </w:r>
      <w:r>
        <w:t>legal</w:t>
      </w:r>
      <w:r w:rsidR="0059395B">
        <w:t xml:space="preserve"> </w:t>
      </w:r>
      <w:r>
        <w:t>test</w:t>
      </w:r>
      <w:r>
        <w:t>s</w:t>
      </w:r>
      <w:r w:rsidR="0059395B">
        <w:t xml:space="preserve"> </w:t>
      </w:r>
      <w:r>
        <w:t>for</w:t>
      </w:r>
      <w:r w:rsidR="0059395B">
        <w:t xml:space="preserve"> </w:t>
      </w:r>
      <w:r w:rsidR="00537169">
        <w:t>accommodating</w:t>
      </w:r>
      <w:r w:rsidR="0059395B">
        <w:t xml:space="preserve"> </w:t>
      </w:r>
      <w:r>
        <w:t>people.</w:t>
      </w:r>
      <w:r w:rsidR="0059395B">
        <w:t xml:space="preserve"> </w:t>
      </w:r>
      <w:r>
        <w:t>Things</w:t>
      </w:r>
      <w:r w:rsidR="0059395B">
        <w:t xml:space="preserve"> </w:t>
      </w:r>
      <w:r>
        <w:t>like</w:t>
      </w:r>
      <w:r w:rsidR="0059395B">
        <w:t xml:space="preserve"> </w:t>
      </w:r>
      <w:r>
        <w:t>priority</w:t>
      </w:r>
      <w:r w:rsidR="0059395B">
        <w:t xml:space="preserve"> </w:t>
      </w:r>
      <w:r>
        <w:t>need,</w:t>
      </w:r>
      <w:r w:rsidR="0059395B">
        <w:t xml:space="preserve"> </w:t>
      </w:r>
      <w:r>
        <w:t>local</w:t>
      </w:r>
      <w:r w:rsidR="0059395B">
        <w:t xml:space="preserve"> </w:t>
      </w:r>
      <w:r>
        <w:t>connection,</w:t>
      </w:r>
      <w:r w:rsidR="0059395B">
        <w:t xml:space="preserve"> </w:t>
      </w:r>
      <w:r>
        <w:t>intentionality,</w:t>
      </w:r>
      <w:r w:rsidR="0059395B">
        <w:t xml:space="preserve"> having </w:t>
      </w:r>
      <w:r>
        <w:t>no</w:t>
      </w:r>
      <w:r w:rsidR="0059395B">
        <w:t xml:space="preserve"> </w:t>
      </w:r>
      <w:r>
        <w:t>recourse</w:t>
      </w:r>
      <w:r w:rsidR="0059395B">
        <w:t xml:space="preserve"> </w:t>
      </w:r>
      <w:r>
        <w:t>to</w:t>
      </w:r>
      <w:r w:rsidR="0059395B">
        <w:t xml:space="preserve"> </w:t>
      </w:r>
      <w:r>
        <w:t>public</w:t>
      </w:r>
      <w:r w:rsidR="0059395B">
        <w:t xml:space="preserve"> </w:t>
      </w:r>
      <w:r>
        <w:t>funds,</w:t>
      </w:r>
      <w:r w:rsidR="0059395B">
        <w:t xml:space="preserve"> </w:t>
      </w:r>
      <w:r>
        <w:t>depending</w:t>
      </w:r>
      <w:r w:rsidR="0059395B">
        <w:t xml:space="preserve"> </w:t>
      </w:r>
      <w:r>
        <w:t>on</w:t>
      </w:r>
      <w:r w:rsidR="0059395B">
        <w:t xml:space="preserve"> </w:t>
      </w:r>
      <w:r>
        <w:t>migration</w:t>
      </w:r>
      <w:r w:rsidR="0059395B">
        <w:t xml:space="preserve"> </w:t>
      </w:r>
      <w:r>
        <w:t>status</w:t>
      </w:r>
      <w:r w:rsidR="0059395B">
        <w:t xml:space="preserve">, </w:t>
      </w:r>
      <w:r>
        <w:t>are</w:t>
      </w:r>
      <w:r w:rsidR="0059395B">
        <w:t xml:space="preserve"> all </w:t>
      </w:r>
      <w:r>
        <w:t>being</w:t>
      </w:r>
      <w:r w:rsidR="0059395B">
        <w:t xml:space="preserve"> </w:t>
      </w:r>
      <w:r>
        <w:t>flexed</w:t>
      </w:r>
      <w:r w:rsidR="0059395B">
        <w:t xml:space="preserve"> </w:t>
      </w:r>
      <w:r w:rsidR="00537169">
        <w:t>successfully</w:t>
      </w:r>
      <w:r>
        <w:t>,</w:t>
      </w:r>
      <w:r w:rsidR="0059395B">
        <w:t xml:space="preserve"> </w:t>
      </w:r>
      <w:r>
        <w:t>and</w:t>
      </w:r>
      <w:r w:rsidR="0059395B">
        <w:t xml:space="preserve"> </w:t>
      </w:r>
      <w:r>
        <w:t>that</w:t>
      </w:r>
      <w:r w:rsidR="0059395B">
        <w:t xml:space="preserve"> </w:t>
      </w:r>
      <w:r>
        <w:t>has</w:t>
      </w:r>
      <w:r w:rsidR="0059395B">
        <w:t xml:space="preserve"> </w:t>
      </w:r>
      <w:r>
        <w:t>made</w:t>
      </w:r>
      <w:r w:rsidR="0059395B">
        <w:t xml:space="preserve"> </w:t>
      </w:r>
      <w:r>
        <w:t>people</w:t>
      </w:r>
      <w:r w:rsidR="0059395B">
        <w:t xml:space="preserve"> </w:t>
      </w:r>
      <w:r>
        <w:t>safe.</w:t>
      </w:r>
      <w:r w:rsidR="0059395B">
        <w:t xml:space="preserve"> </w:t>
      </w:r>
      <w:r w:rsidR="008B2D04">
        <w:t xml:space="preserve">As </w:t>
      </w:r>
      <w:r>
        <w:t>we</w:t>
      </w:r>
      <w:r w:rsidR="0059395B">
        <w:t xml:space="preserve"> </w:t>
      </w:r>
      <w:r>
        <w:t>go</w:t>
      </w:r>
      <w:r w:rsidR="0059395B">
        <w:t xml:space="preserve"> </w:t>
      </w:r>
      <w:r>
        <w:t>forward,</w:t>
      </w:r>
      <w:r w:rsidR="0059395B">
        <w:t xml:space="preserve"> </w:t>
      </w:r>
      <w:r w:rsidR="008B2D04">
        <w:t>first</w:t>
      </w:r>
      <w:r>
        <w:t>,</w:t>
      </w:r>
      <w:r w:rsidR="0059395B">
        <w:t xml:space="preserve"> </w:t>
      </w:r>
      <w:r>
        <w:t>we</w:t>
      </w:r>
      <w:r w:rsidR="0059395B">
        <w:t xml:space="preserve"> </w:t>
      </w:r>
      <w:r>
        <w:t>are</w:t>
      </w:r>
      <w:r w:rsidR="0059395B">
        <w:t xml:space="preserve"> </w:t>
      </w:r>
      <w:r>
        <w:t>still</w:t>
      </w:r>
      <w:r w:rsidR="0059395B">
        <w:t xml:space="preserve"> </w:t>
      </w:r>
      <w:r>
        <w:t>in</w:t>
      </w:r>
      <w:r w:rsidR="0059395B">
        <w:t xml:space="preserve"> </w:t>
      </w:r>
      <w:r>
        <w:t>an</w:t>
      </w:r>
      <w:r w:rsidR="0059395B">
        <w:t xml:space="preserve"> </w:t>
      </w:r>
      <w:r>
        <w:t>emergency</w:t>
      </w:r>
      <w:r w:rsidR="0059395B">
        <w:t xml:space="preserve"> </w:t>
      </w:r>
      <w:r>
        <w:t>situation.</w:t>
      </w:r>
      <w:r w:rsidR="0059395B">
        <w:t xml:space="preserve"> </w:t>
      </w:r>
      <w:r>
        <w:t>The</w:t>
      </w:r>
      <w:r w:rsidR="00537169">
        <w:t>r</w:t>
      </w:r>
      <w:r>
        <w:t>e</w:t>
      </w:r>
      <w:r w:rsidR="0059395B">
        <w:t xml:space="preserve"> </w:t>
      </w:r>
      <w:r>
        <w:t>are</w:t>
      </w:r>
      <w:r w:rsidR="0059395B">
        <w:t xml:space="preserve"> </w:t>
      </w:r>
      <w:r>
        <w:t>still</w:t>
      </w:r>
      <w:r w:rsidR="0059395B">
        <w:t xml:space="preserve"> </w:t>
      </w:r>
      <w:r>
        <w:t>people</w:t>
      </w:r>
      <w:r w:rsidR="0059395B">
        <w:t xml:space="preserve"> </w:t>
      </w:r>
      <w:r>
        <w:t>sleeping</w:t>
      </w:r>
      <w:r w:rsidR="0059395B">
        <w:t xml:space="preserve"> </w:t>
      </w:r>
      <w:r>
        <w:t>on</w:t>
      </w:r>
      <w:r w:rsidR="0059395B">
        <w:t xml:space="preserve"> </w:t>
      </w:r>
      <w:r>
        <w:t>the</w:t>
      </w:r>
      <w:r w:rsidR="0059395B">
        <w:t xml:space="preserve"> </w:t>
      </w:r>
      <w:r>
        <w:t>street</w:t>
      </w:r>
      <w:r>
        <w:t>s</w:t>
      </w:r>
      <w:r w:rsidR="008B2D04">
        <w:t>;</w:t>
      </w:r>
      <w:r w:rsidR="0059395B">
        <w:t xml:space="preserve"> </w:t>
      </w:r>
      <w:r>
        <w:t>there</w:t>
      </w:r>
      <w:r w:rsidR="0059395B">
        <w:t xml:space="preserve"> </w:t>
      </w:r>
      <w:r>
        <w:t>are</w:t>
      </w:r>
      <w:r w:rsidR="0059395B">
        <w:t xml:space="preserve"> </w:t>
      </w:r>
      <w:r>
        <w:t>still</w:t>
      </w:r>
      <w:r w:rsidR="0059395B">
        <w:t xml:space="preserve"> </w:t>
      </w:r>
      <w:r>
        <w:t>people</w:t>
      </w:r>
      <w:r w:rsidR="0059395B">
        <w:t xml:space="preserve"> </w:t>
      </w:r>
      <w:r>
        <w:t>dangerously</w:t>
      </w:r>
      <w:r w:rsidR="0059395B">
        <w:t xml:space="preserve"> </w:t>
      </w:r>
      <w:r>
        <w:t>exposed</w:t>
      </w:r>
      <w:r w:rsidR="0059395B">
        <w:t xml:space="preserve"> </w:t>
      </w:r>
      <w:r>
        <w:t>to</w:t>
      </w:r>
      <w:r w:rsidR="0059395B">
        <w:t xml:space="preserve"> </w:t>
      </w:r>
      <w:r>
        <w:t>the</w:t>
      </w:r>
      <w:r w:rsidR="0059395B">
        <w:t xml:space="preserve"> </w:t>
      </w:r>
      <w:r>
        <w:t>coronavirus.</w:t>
      </w:r>
      <w:r w:rsidR="0059395B">
        <w:t xml:space="preserve"> </w:t>
      </w:r>
      <w:r>
        <w:t>Secondly,</w:t>
      </w:r>
      <w:r w:rsidR="0059395B">
        <w:t xml:space="preserve"> </w:t>
      </w:r>
      <w:r>
        <w:t>there</w:t>
      </w:r>
      <w:r w:rsidR="0059395B">
        <w:t xml:space="preserve"> </w:t>
      </w:r>
      <w:r>
        <w:t>are</w:t>
      </w:r>
      <w:r w:rsidR="0059395B">
        <w:t xml:space="preserve"> </w:t>
      </w:r>
      <w:r>
        <w:t>people</w:t>
      </w:r>
      <w:r w:rsidR="0059395B">
        <w:t xml:space="preserve"> </w:t>
      </w:r>
      <w:r>
        <w:t>moving</w:t>
      </w:r>
      <w:r w:rsidR="0059395B">
        <w:t xml:space="preserve"> </w:t>
      </w:r>
      <w:r w:rsidR="008B2D04">
        <w:t>on to</w:t>
      </w:r>
      <w:r w:rsidR="0059395B">
        <w:t xml:space="preserve"> </w:t>
      </w:r>
      <w:r>
        <w:t>the</w:t>
      </w:r>
      <w:r w:rsidR="0059395B">
        <w:t xml:space="preserve"> </w:t>
      </w:r>
      <w:r w:rsidR="008B2D04">
        <w:t>streets.</w:t>
      </w:r>
      <w:r w:rsidR="0059395B">
        <w:t xml:space="preserve"> </w:t>
      </w:r>
      <w:r w:rsidR="008B2D04">
        <w:t xml:space="preserve">People </w:t>
      </w:r>
      <w:r>
        <w:t>who</w:t>
      </w:r>
      <w:r w:rsidR="0059395B">
        <w:t xml:space="preserve"> </w:t>
      </w:r>
      <w:r>
        <w:t>are</w:t>
      </w:r>
      <w:r w:rsidR="0059395B">
        <w:t xml:space="preserve"> </w:t>
      </w:r>
      <w:r>
        <w:t>new</w:t>
      </w:r>
      <w:r w:rsidR="0059395B">
        <w:t xml:space="preserve"> </w:t>
      </w:r>
      <w:r>
        <w:t>to</w:t>
      </w:r>
      <w:r w:rsidR="0059395B">
        <w:t xml:space="preserve"> </w:t>
      </w:r>
      <w:r>
        <w:t>homelessness</w:t>
      </w:r>
      <w:r w:rsidR="0059395B">
        <w:t xml:space="preserve"> </w:t>
      </w:r>
      <w:r>
        <w:t>or</w:t>
      </w:r>
      <w:r w:rsidR="0059395B">
        <w:t xml:space="preserve"> </w:t>
      </w:r>
      <w:r>
        <w:t>to</w:t>
      </w:r>
      <w:r w:rsidR="0059395B">
        <w:t xml:space="preserve"> </w:t>
      </w:r>
      <w:r>
        <w:t>rough</w:t>
      </w:r>
      <w:r w:rsidR="0059395B">
        <w:t xml:space="preserve"> </w:t>
      </w:r>
      <w:r>
        <w:t>sleeping</w:t>
      </w:r>
      <w:r w:rsidR="0059395B">
        <w:t xml:space="preserve"> </w:t>
      </w:r>
      <w:r w:rsidR="008B2D04">
        <w:t xml:space="preserve">are </w:t>
      </w:r>
      <w:r>
        <w:t>coming</w:t>
      </w:r>
      <w:r w:rsidR="0059395B">
        <w:t xml:space="preserve"> </w:t>
      </w:r>
      <w:r w:rsidR="008B2D04">
        <w:t>on to</w:t>
      </w:r>
      <w:r w:rsidR="0059395B">
        <w:t xml:space="preserve"> </w:t>
      </w:r>
      <w:r>
        <w:t>the</w:t>
      </w:r>
      <w:r w:rsidR="0059395B">
        <w:t xml:space="preserve"> </w:t>
      </w:r>
      <w:r>
        <w:t>street.</w:t>
      </w:r>
      <w:r w:rsidR="0059395B">
        <w:t xml:space="preserve"> </w:t>
      </w:r>
      <w:r>
        <w:t>We</w:t>
      </w:r>
      <w:r w:rsidR="0059395B">
        <w:t xml:space="preserve"> </w:t>
      </w:r>
      <w:r>
        <w:t>need</w:t>
      </w:r>
      <w:r w:rsidR="0059395B">
        <w:t xml:space="preserve"> </w:t>
      </w:r>
      <w:r>
        <w:t>to</w:t>
      </w:r>
      <w:r w:rsidR="0059395B">
        <w:t xml:space="preserve"> </w:t>
      </w:r>
      <w:r>
        <w:t>make</w:t>
      </w:r>
      <w:r w:rsidR="0059395B">
        <w:t xml:space="preserve"> </w:t>
      </w:r>
      <w:r>
        <w:t>sure</w:t>
      </w:r>
      <w:r w:rsidR="0059395B">
        <w:t xml:space="preserve"> </w:t>
      </w:r>
      <w:r>
        <w:t>we</w:t>
      </w:r>
      <w:r w:rsidR="0059395B">
        <w:t xml:space="preserve"> </w:t>
      </w:r>
      <w:r>
        <w:t>keep</w:t>
      </w:r>
      <w:r w:rsidR="0059395B">
        <w:t xml:space="preserve"> </w:t>
      </w:r>
      <w:r>
        <w:t>up</w:t>
      </w:r>
      <w:r w:rsidR="0059395B">
        <w:t xml:space="preserve"> </w:t>
      </w:r>
      <w:r>
        <w:t>the</w:t>
      </w:r>
      <w:r w:rsidR="0059395B">
        <w:t xml:space="preserve"> </w:t>
      </w:r>
      <w:r>
        <w:t>pressure</w:t>
      </w:r>
      <w:r w:rsidR="0059395B">
        <w:t xml:space="preserve"> </w:t>
      </w:r>
      <w:r>
        <w:t>and</w:t>
      </w:r>
      <w:r w:rsidR="0059395B">
        <w:t xml:space="preserve"> </w:t>
      </w:r>
      <w:r>
        <w:t>this</w:t>
      </w:r>
      <w:r w:rsidR="0059395B">
        <w:t xml:space="preserve"> </w:t>
      </w:r>
      <w:r>
        <w:t>amazing</w:t>
      </w:r>
      <w:r w:rsidR="0059395B">
        <w:t xml:space="preserve"> </w:t>
      </w:r>
      <w:r>
        <w:t>response</w:t>
      </w:r>
      <w:r w:rsidR="0059395B">
        <w:t xml:space="preserve"> </w:t>
      </w:r>
      <w:r>
        <w:t>as</w:t>
      </w:r>
      <w:r w:rsidR="0059395B">
        <w:t xml:space="preserve"> </w:t>
      </w:r>
      <w:r>
        <w:t>we</w:t>
      </w:r>
      <w:r w:rsidR="0059395B">
        <w:t xml:space="preserve"> </w:t>
      </w:r>
      <w:r>
        <w:t>go</w:t>
      </w:r>
      <w:r w:rsidR="0059395B">
        <w:t xml:space="preserve"> </w:t>
      </w:r>
      <w:r>
        <w:t>forward</w:t>
      </w:r>
      <w:r w:rsidR="0059395B">
        <w:t xml:space="preserve"> </w:t>
      </w:r>
      <w:r>
        <w:t>through</w:t>
      </w:r>
      <w:r w:rsidR="0059395B">
        <w:t xml:space="preserve"> </w:t>
      </w:r>
      <w:r>
        <w:t>the</w:t>
      </w:r>
      <w:r w:rsidR="0059395B">
        <w:t xml:space="preserve"> </w:t>
      </w:r>
      <w:r>
        <w:t>emergency.</w:t>
      </w:r>
    </w:p>
    <w:p w:rsidR="000E0C9E" w:rsidP="000E0C9E">
      <w:pPr>
        <w:pStyle w:val="Answer"/>
      </w:pPr>
      <w:r>
        <w:t>Overarching</w:t>
      </w:r>
      <w:r w:rsidR="0059395B">
        <w:t xml:space="preserve"> </w:t>
      </w:r>
      <w:r>
        <w:t>all</w:t>
      </w:r>
      <w:r w:rsidR="0059395B">
        <w:t xml:space="preserve"> </w:t>
      </w:r>
      <w:r>
        <w:t>that</w:t>
      </w:r>
      <w:r w:rsidR="0059395B">
        <w:t xml:space="preserve"> </w:t>
      </w:r>
      <w:r>
        <w:t>is</w:t>
      </w:r>
      <w:r w:rsidR="0059395B">
        <w:t xml:space="preserve"> </w:t>
      </w:r>
      <w:r>
        <w:t>a</w:t>
      </w:r>
      <w:r w:rsidR="0059395B">
        <w:t xml:space="preserve"> </w:t>
      </w:r>
      <w:r w:rsidR="00537169">
        <w:t>phenomenal</w:t>
      </w:r>
      <w:r w:rsidR="0059395B">
        <w:t xml:space="preserve"> </w:t>
      </w:r>
      <w:r>
        <w:t>effort</w:t>
      </w:r>
      <w:r w:rsidR="0059395B">
        <w:t xml:space="preserve"> </w:t>
      </w:r>
      <w:r w:rsidR="0086200B">
        <w:t>by</w:t>
      </w:r>
      <w:r w:rsidR="0059395B">
        <w:t xml:space="preserve"> </w:t>
      </w:r>
      <w:r w:rsidR="0086200B">
        <w:t>local</w:t>
      </w:r>
      <w:r w:rsidR="0059395B">
        <w:t xml:space="preserve"> </w:t>
      </w:r>
      <w:r w:rsidR="0086200B">
        <w:t>authorities,</w:t>
      </w:r>
      <w:r w:rsidR="0059395B">
        <w:t xml:space="preserve"> the Department </w:t>
      </w:r>
      <w:r w:rsidR="0086200B">
        <w:t>and</w:t>
      </w:r>
      <w:r w:rsidR="0059395B">
        <w:t xml:space="preserve"> </w:t>
      </w:r>
      <w:r w:rsidR="0086200B">
        <w:t>charities</w:t>
      </w:r>
      <w:r w:rsidR="0059395B">
        <w:t xml:space="preserve"> </w:t>
      </w:r>
      <w:r w:rsidR="0086200B">
        <w:t>to</w:t>
      </w:r>
      <w:r w:rsidR="0059395B">
        <w:t xml:space="preserve"> </w:t>
      </w:r>
      <w:r w:rsidR="0086200B">
        <w:t>make</w:t>
      </w:r>
      <w:r w:rsidR="0059395B">
        <w:t xml:space="preserve"> </w:t>
      </w:r>
      <w:r w:rsidR="0086200B">
        <w:t>people</w:t>
      </w:r>
      <w:r w:rsidR="0059395B">
        <w:t xml:space="preserve"> </w:t>
      </w:r>
      <w:r w:rsidR="0086200B">
        <w:t>safe.</w:t>
      </w:r>
      <w:r w:rsidR="0059395B">
        <w:t xml:space="preserve"> </w:t>
      </w:r>
    </w:p>
    <w:p w:rsidR="000E0C9E" w:rsidP="000E0C9E">
      <w:pPr>
        <w:pStyle w:val="Answer"/>
      </w:pPr>
      <w:sdt>
        <w:sdtPr>
          <w:alias w:val="Witness"/>
          <w:id w:val="767121372"/>
          <w:placeholder>
            <w:docPart w:val="DefaultPlaceholder_1082065158"/>
          </w:placeholder>
          <w:richText/>
        </w:sdtPr>
        <w:sdtContent>
          <w:r w:rsidRPr="008B2D04" w:rsidR="008B2D04">
            <w:rPr>
              <w:b/>
              <w:i/>
            </w:rPr>
            <w:t>Jamie Carswell:</w:t>
          </w:r>
          <w:r w:rsidR="0059395B">
            <w:rPr>
              <w:b/>
            </w:rPr>
            <w:t xml:space="preserve"> </w:t>
          </w:r>
        </w:sdtContent>
      </w:sdt>
      <w:r>
        <w:t>I</w:t>
      </w:r>
      <w:r w:rsidR="0059395B">
        <w:t xml:space="preserve"> </w:t>
      </w:r>
      <w:r>
        <w:t>would</w:t>
      </w:r>
      <w:r w:rsidR="0059395B">
        <w:t xml:space="preserve"> </w:t>
      </w:r>
      <w:r>
        <w:t>echo</w:t>
      </w:r>
      <w:r w:rsidR="0059395B">
        <w:t xml:space="preserve"> </w:t>
      </w:r>
      <w:r>
        <w:t>the</w:t>
      </w:r>
      <w:r w:rsidR="0059395B">
        <w:t xml:space="preserve"> </w:t>
      </w:r>
      <w:r>
        <w:t>response</w:t>
      </w:r>
      <w:r w:rsidR="0059395B">
        <w:t xml:space="preserve"> </w:t>
      </w:r>
      <w:r>
        <w:t>in</w:t>
      </w:r>
      <w:r w:rsidR="0059395B">
        <w:t xml:space="preserve"> </w:t>
      </w:r>
      <w:r>
        <w:t>the</w:t>
      </w:r>
      <w:r w:rsidR="0059395B">
        <w:t xml:space="preserve"> </w:t>
      </w:r>
      <w:r>
        <w:t>emergency.</w:t>
      </w:r>
      <w:r w:rsidR="0059395B">
        <w:t xml:space="preserve"> </w:t>
      </w:r>
      <w:r>
        <w:t>It</w:t>
      </w:r>
      <w:r w:rsidR="0059395B">
        <w:t xml:space="preserve"> </w:t>
      </w:r>
      <w:r>
        <w:t>is</w:t>
      </w:r>
      <w:r w:rsidR="0059395B">
        <w:t xml:space="preserve"> </w:t>
      </w:r>
      <w:r>
        <w:t>hugely</w:t>
      </w:r>
      <w:r w:rsidR="0059395B">
        <w:t xml:space="preserve"> </w:t>
      </w:r>
      <w:r>
        <w:t>heartening</w:t>
      </w:r>
      <w:r w:rsidR="0059395B">
        <w:t xml:space="preserve"> </w:t>
      </w:r>
      <w:r w:rsidR="0086200B">
        <w:t>to</w:t>
      </w:r>
      <w:r w:rsidR="0059395B">
        <w:t xml:space="preserve"> </w:t>
      </w:r>
      <w:r w:rsidR="0086200B">
        <w:t>see</w:t>
      </w:r>
      <w:r w:rsidR="0059395B">
        <w:t xml:space="preserve"> </w:t>
      </w:r>
      <w:r w:rsidR="0086200B">
        <w:t>that</w:t>
      </w:r>
      <w:r w:rsidR="008B2D04">
        <w:t>,</w:t>
      </w:r>
      <w:r w:rsidR="0059395B">
        <w:t xml:space="preserve"> </w:t>
      </w:r>
      <w:r w:rsidR="0086200B">
        <w:t>across</w:t>
      </w:r>
      <w:r w:rsidR="0059395B">
        <w:t xml:space="preserve"> </w:t>
      </w:r>
      <w:r w:rsidR="0086200B">
        <w:t>providers</w:t>
      </w:r>
      <w:r w:rsidR="008B2D04">
        <w:t>,</w:t>
      </w:r>
      <w:r w:rsidR="0059395B">
        <w:t xml:space="preserve"> </w:t>
      </w:r>
      <w:r w:rsidR="0086200B">
        <w:t>local</w:t>
      </w:r>
      <w:r w:rsidR="0059395B">
        <w:t xml:space="preserve"> </w:t>
      </w:r>
      <w:r w:rsidR="0086200B">
        <w:t>authorities</w:t>
      </w:r>
      <w:r w:rsidR="0059395B">
        <w:t xml:space="preserve"> </w:t>
      </w:r>
      <w:r w:rsidR="0086200B">
        <w:t>and</w:t>
      </w:r>
      <w:r w:rsidR="0059395B">
        <w:t xml:space="preserve"> </w:t>
      </w:r>
      <w:r w:rsidR="0086200B">
        <w:t>M</w:t>
      </w:r>
      <w:r w:rsidR="008B2D04">
        <w:t>H</w:t>
      </w:r>
      <w:r w:rsidR="0086200B">
        <w:t>CLG</w:t>
      </w:r>
      <w:r w:rsidR="008B2D04">
        <w:t>,</w:t>
      </w:r>
      <w:r w:rsidR="0059395B">
        <w:t xml:space="preserve"> </w:t>
      </w:r>
      <w:r w:rsidR="0086200B">
        <w:t>there</w:t>
      </w:r>
      <w:r w:rsidR="0059395B">
        <w:t xml:space="preserve"> </w:t>
      </w:r>
      <w:r w:rsidR="0086200B">
        <w:t>has</w:t>
      </w:r>
      <w:r w:rsidR="0059395B">
        <w:t xml:space="preserve"> </w:t>
      </w:r>
      <w:r w:rsidR="0086200B">
        <w:t>been</w:t>
      </w:r>
      <w:r w:rsidR="0059395B">
        <w:t xml:space="preserve"> </w:t>
      </w:r>
      <w:r w:rsidR="0086200B">
        <w:t>a</w:t>
      </w:r>
      <w:r w:rsidR="0059395B">
        <w:t xml:space="preserve"> </w:t>
      </w:r>
      <w:r w:rsidR="0086200B">
        <w:t>coming</w:t>
      </w:r>
      <w:r w:rsidR="0059395B">
        <w:t xml:space="preserve"> </w:t>
      </w:r>
      <w:r w:rsidR="0086200B">
        <w:t>together.</w:t>
      </w:r>
      <w:r w:rsidR="0059395B">
        <w:t xml:space="preserve"> </w:t>
      </w:r>
      <w:r w:rsidR="0086200B">
        <w:t>T</w:t>
      </w:r>
      <w:r>
        <w:t>here</w:t>
      </w:r>
      <w:r w:rsidR="0059395B">
        <w:t xml:space="preserve"> </w:t>
      </w:r>
      <w:r>
        <w:t>are</w:t>
      </w:r>
      <w:r w:rsidR="0059395B">
        <w:t xml:space="preserve"> </w:t>
      </w:r>
      <w:r>
        <w:t>3,600</w:t>
      </w:r>
      <w:r w:rsidR="0059395B">
        <w:t xml:space="preserve"> </w:t>
      </w:r>
      <w:r>
        <w:t>people</w:t>
      </w:r>
      <w:r w:rsidR="0059395B">
        <w:t xml:space="preserve"> </w:t>
      </w:r>
      <w:r w:rsidR="008B2D04">
        <w:t>who</w:t>
      </w:r>
      <w:r w:rsidR="0059395B">
        <w:t xml:space="preserve"> </w:t>
      </w:r>
      <w:r>
        <w:t>have</w:t>
      </w:r>
      <w:r w:rsidR="0059395B">
        <w:t xml:space="preserve"> </w:t>
      </w:r>
      <w:r>
        <w:t>been</w:t>
      </w:r>
      <w:r w:rsidR="0059395B">
        <w:t xml:space="preserve"> </w:t>
      </w:r>
      <w:r>
        <w:t>brought</w:t>
      </w:r>
      <w:r w:rsidR="0059395B">
        <w:t xml:space="preserve"> </w:t>
      </w:r>
      <w:r>
        <w:t>into</w:t>
      </w:r>
      <w:r w:rsidR="0059395B">
        <w:t xml:space="preserve"> </w:t>
      </w:r>
      <w:r>
        <w:t>safety</w:t>
      </w:r>
      <w:r w:rsidR="0059395B">
        <w:t xml:space="preserve"> </w:t>
      </w:r>
      <w:r>
        <w:t>in</w:t>
      </w:r>
      <w:r w:rsidR="0059395B">
        <w:t xml:space="preserve"> </w:t>
      </w:r>
      <w:r w:rsidR="008B2D04">
        <w:t>London,</w:t>
      </w:r>
      <w:r w:rsidR="0059395B">
        <w:t xml:space="preserve"> </w:t>
      </w:r>
      <w:r w:rsidR="00102A33">
        <w:t>a</w:t>
      </w:r>
      <w:r w:rsidR="0086200B">
        <w:t>bout</w:t>
      </w:r>
      <w:r w:rsidR="0059395B">
        <w:t xml:space="preserve"> </w:t>
      </w:r>
      <w:r w:rsidR="0086200B">
        <w:t>1,200</w:t>
      </w:r>
      <w:r w:rsidR="0059395B">
        <w:t xml:space="preserve"> </w:t>
      </w:r>
      <w:r w:rsidR="00102A33">
        <w:t>in</w:t>
      </w:r>
      <w:r w:rsidR="0059395B">
        <w:t xml:space="preserve"> </w:t>
      </w:r>
      <w:r w:rsidR="00102A33">
        <w:t>GLA-procured</w:t>
      </w:r>
      <w:r w:rsidR="0059395B">
        <w:t xml:space="preserve"> </w:t>
      </w:r>
      <w:r w:rsidR="00102A33">
        <w:t>hotels</w:t>
      </w:r>
      <w:r w:rsidR="0059395B">
        <w:t xml:space="preserve"> </w:t>
      </w:r>
      <w:r w:rsidR="00102A33">
        <w:t>and</w:t>
      </w:r>
      <w:r w:rsidR="0059395B">
        <w:t xml:space="preserve"> </w:t>
      </w:r>
      <w:r w:rsidR="00845B73">
        <w:t>2,400</w:t>
      </w:r>
      <w:r w:rsidR="0059395B">
        <w:t xml:space="preserve"> </w:t>
      </w:r>
      <w:r w:rsidR="00845B73">
        <w:t>in</w:t>
      </w:r>
      <w:r w:rsidR="0059395B">
        <w:t xml:space="preserve"> </w:t>
      </w:r>
      <w:r w:rsidR="00845B73">
        <w:t>borough-procured</w:t>
      </w:r>
      <w:r w:rsidR="0059395B">
        <w:t xml:space="preserve"> </w:t>
      </w:r>
      <w:r w:rsidR="00845B73">
        <w:t>accommodation.</w:t>
      </w:r>
      <w:r w:rsidR="0059395B">
        <w:t xml:space="preserve"> </w:t>
      </w:r>
      <w:r>
        <w:t>That</w:t>
      </w:r>
      <w:r w:rsidR="0059395B">
        <w:t xml:space="preserve"> </w:t>
      </w:r>
      <w:r>
        <w:t>feels</w:t>
      </w:r>
      <w:r w:rsidR="0059395B">
        <w:t xml:space="preserve"> </w:t>
      </w:r>
      <w:r w:rsidR="00102A33">
        <w:t>like</w:t>
      </w:r>
      <w:r w:rsidR="0059395B">
        <w:t xml:space="preserve"> </w:t>
      </w:r>
      <w:r w:rsidR="00845B73">
        <w:t>a</w:t>
      </w:r>
      <w:r w:rsidR="0059395B">
        <w:t xml:space="preserve"> </w:t>
      </w:r>
      <w:r w:rsidR="008B2D04">
        <w:t>strong</w:t>
      </w:r>
      <w:r w:rsidR="0059395B">
        <w:t xml:space="preserve"> </w:t>
      </w:r>
      <w:r w:rsidR="00845B73">
        <w:t>public</w:t>
      </w:r>
      <w:r w:rsidR="0059395B">
        <w:t xml:space="preserve"> </w:t>
      </w:r>
      <w:r w:rsidR="00845B73">
        <w:t>health</w:t>
      </w:r>
      <w:r w:rsidR="0059395B">
        <w:t xml:space="preserve"> </w:t>
      </w:r>
      <w:r w:rsidR="008B2D04">
        <w:t xml:space="preserve">success. There </w:t>
      </w:r>
      <w:r w:rsidR="00845B73">
        <w:t>was</w:t>
      </w:r>
      <w:r w:rsidR="0059395B">
        <w:t xml:space="preserve"> </w:t>
      </w:r>
      <w:r w:rsidR="00845B73">
        <w:t>a</w:t>
      </w:r>
      <w:r w:rsidR="0059395B">
        <w:t xml:space="preserve"> </w:t>
      </w:r>
      <w:r w:rsidR="00845B73">
        <w:t>very</w:t>
      </w:r>
      <w:r w:rsidR="0059395B">
        <w:t xml:space="preserve"> </w:t>
      </w:r>
      <w:r w:rsidR="00845B73">
        <w:t>strong</w:t>
      </w:r>
      <w:r w:rsidR="0059395B">
        <w:t xml:space="preserve"> </w:t>
      </w:r>
      <w:r w:rsidR="00845B73">
        <w:t>message</w:t>
      </w:r>
      <w:r w:rsidR="0059395B">
        <w:t xml:space="preserve"> </w:t>
      </w:r>
      <w:r w:rsidR="00845B73">
        <w:t>to</w:t>
      </w:r>
      <w:r w:rsidR="0059395B">
        <w:t xml:space="preserve"> </w:t>
      </w:r>
      <w:r w:rsidR="00845B73">
        <w:t>not</w:t>
      </w:r>
      <w:r w:rsidR="0059395B">
        <w:t xml:space="preserve"> </w:t>
      </w:r>
      <w:r w:rsidR="00845B73">
        <w:t>worry</w:t>
      </w:r>
      <w:r w:rsidR="0059395B">
        <w:t xml:space="preserve"> </w:t>
      </w:r>
      <w:r w:rsidR="00845B73">
        <w:t>so</w:t>
      </w:r>
      <w:r w:rsidR="0059395B">
        <w:t xml:space="preserve"> </w:t>
      </w:r>
      <w:r w:rsidR="00845B73">
        <w:t>much</w:t>
      </w:r>
      <w:r w:rsidR="0059395B">
        <w:t xml:space="preserve"> </w:t>
      </w:r>
      <w:r w:rsidR="00845B73">
        <w:t>about</w:t>
      </w:r>
      <w:r w:rsidR="0059395B">
        <w:t xml:space="preserve"> </w:t>
      </w:r>
      <w:r w:rsidR="00845B73">
        <w:t>the</w:t>
      </w:r>
      <w:r w:rsidR="0059395B">
        <w:t xml:space="preserve"> </w:t>
      </w:r>
      <w:r w:rsidR="00845B73">
        <w:t>legalities</w:t>
      </w:r>
      <w:r w:rsidR="0059395B">
        <w:t xml:space="preserve"> </w:t>
      </w:r>
      <w:r w:rsidR="00845B73">
        <w:t>and</w:t>
      </w:r>
      <w:r w:rsidR="0059395B">
        <w:t xml:space="preserve"> </w:t>
      </w:r>
      <w:r w:rsidR="00845B73">
        <w:t>not</w:t>
      </w:r>
      <w:r w:rsidR="0059395B">
        <w:t xml:space="preserve"> </w:t>
      </w:r>
      <w:r w:rsidR="00845B73">
        <w:t>worry</w:t>
      </w:r>
      <w:r w:rsidR="0059395B">
        <w:t xml:space="preserve"> </w:t>
      </w:r>
      <w:r w:rsidR="00845B73">
        <w:t>immediately</w:t>
      </w:r>
      <w:r w:rsidR="0059395B">
        <w:t xml:space="preserve"> </w:t>
      </w:r>
      <w:r w:rsidR="00845B73">
        <w:t>about</w:t>
      </w:r>
      <w:r w:rsidR="0059395B">
        <w:t xml:space="preserve"> </w:t>
      </w:r>
      <w:r w:rsidR="00845B73">
        <w:t>the</w:t>
      </w:r>
      <w:r w:rsidR="0059395B">
        <w:t xml:space="preserve"> </w:t>
      </w:r>
      <w:r w:rsidR="00845B73">
        <w:t>funding</w:t>
      </w:r>
      <w:r w:rsidR="0059395B">
        <w:t xml:space="preserve"> </w:t>
      </w:r>
      <w:r w:rsidR="00845B73">
        <w:t>streams</w:t>
      </w:r>
      <w:r w:rsidR="008B2D04">
        <w:t>,</w:t>
      </w:r>
      <w:r w:rsidR="0059395B">
        <w:t xml:space="preserve"> </w:t>
      </w:r>
      <w:r w:rsidR="00845B73">
        <w:t>b</w:t>
      </w:r>
      <w:r>
        <w:t>ut</w:t>
      </w:r>
      <w:r w:rsidR="0059395B">
        <w:t xml:space="preserve"> </w:t>
      </w:r>
      <w:r w:rsidR="008B2D04">
        <w:t xml:space="preserve">to </w:t>
      </w:r>
      <w:r>
        <w:t>make</w:t>
      </w:r>
      <w:r w:rsidR="0059395B">
        <w:t xml:space="preserve"> </w:t>
      </w:r>
      <w:r>
        <w:t>certain</w:t>
      </w:r>
      <w:r w:rsidR="0059395B">
        <w:t xml:space="preserve"> </w:t>
      </w:r>
      <w:r>
        <w:t>that</w:t>
      </w:r>
      <w:r w:rsidR="0059395B">
        <w:t xml:space="preserve"> </w:t>
      </w:r>
      <w:r>
        <w:t>people</w:t>
      </w:r>
      <w:r w:rsidR="0059395B">
        <w:t xml:space="preserve"> </w:t>
      </w:r>
      <w:r w:rsidR="008B2D04">
        <w:t>we</w:t>
      </w:r>
      <w:r>
        <w:t>re</w:t>
      </w:r>
      <w:r w:rsidR="0059395B">
        <w:t xml:space="preserve"> </w:t>
      </w:r>
      <w:r>
        <w:t>safe</w:t>
      </w:r>
      <w:r w:rsidR="0059395B">
        <w:t xml:space="preserve"> </w:t>
      </w:r>
      <w:r>
        <w:t>and</w:t>
      </w:r>
      <w:r w:rsidR="008B2D04">
        <w:t>,</w:t>
      </w:r>
      <w:r w:rsidR="0059395B">
        <w:t xml:space="preserve"> </w:t>
      </w:r>
      <w:r>
        <w:t>therefore</w:t>
      </w:r>
      <w:r w:rsidR="008B2D04">
        <w:t>,</w:t>
      </w:r>
      <w:r w:rsidR="0059395B">
        <w:t xml:space="preserve"> </w:t>
      </w:r>
      <w:r w:rsidR="00845B73">
        <w:t>the</w:t>
      </w:r>
      <w:r w:rsidR="0059395B">
        <w:t xml:space="preserve"> </w:t>
      </w:r>
      <w:r w:rsidR="00845B73">
        <w:t>public</w:t>
      </w:r>
      <w:r w:rsidR="0059395B">
        <w:t xml:space="preserve"> </w:t>
      </w:r>
      <w:r w:rsidR="00845B73">
        <w:t>health</w:t>
      </w:r>
      <w:r w:rsidR="0059395B">
        <w:t xml:space="preserve"> </w:t>
      </w:r>
      <w:r w:rsidR="008B2D04">
        <w:t xml:space="preserve">implications </w:t>
      </w:r>
      <w:r w:rsidR="00845B73">
        <w:t>f</w:t>
      </w:r>
      <w:r w:rsidR="008B2D04">
        <w:t>o</w:t>
      </w:r>
      <w:r w:rsidR="00845B73">
        <w:t>r</w:t>
      </w:r>
      <w:r w:rsidR="0059395B">
        <w:t xml:space="preserve"> </w:t>
      </w:r>
      <w:r w:rsidR="00845B73">
        <w:t>the</w:t>
      </w:r>
      <w:r w:rsidR="0059395B">
        <w:t xml:space="preserve"> </w:t>
      </w:r>
      <w:r w:rsidR="00845B73">
        <w:t>wider</w:t>
      </w:r>
      <w:r w:rsidR="0059395B">
        <w:t xml:space="preserve"> </w:t>
      </w:r>
      <w:r w:rsidR="00845B73">
        <w:t>population</w:t>
      </w:r>
      <w:r w:rsidR="0059395B">
        <w:t xml:space="preserve"> </w:t>
      </w:r>
      <w:r w:rsidR="00845B73">
        <w:t>were</w:t>
      </w:r>
      <w:r w:rsidR="0059395B">
        <w:t xml:space="preserve"> </w:t>
      </w:r>
      <w:r w:rsidR="00845B73">
        <w:t>secured</w:t>
      </w:r>
      <w:r w:rsidR="0059395B">
        <w:t xml:space="preserve"> </w:t>
      </w:r>
      <w:r w:rsidR="00845B73">
        <w:t>as</w:t>
      </w:r>
      <w:r w:rsidR="0059395B">
        <w:t xml:space="preserve"> </w:t>
      </w:r>
      <w:r w:rsidR="00845B73">
        <w:t>well.</w:t>
      </w:r>
      <w:r w:rsidR="0059395B">
        <w:t xml:space="preserve"> </w:t>
      </w:r>
      <w:r w:rsidR="00845B73">
        <w:t>T</w:t>
      </w:r>
      <w:r>
        <w:t>he</w:t>
      </w:r>
      <w:r w:rsidR="0059395B">
        <w:t xml:space="preserve"> </w:t>
      </w:r>
      <w:r>
        <w:t>challenge</w:t>
      </w:r>
      <w:r w:rsidR="0059395B">
        <w:t xml:space="preserve"> </w:t>
      </w:r>
      <w:r w:rsidR="00845B73">
        <w:t>now</w:t>
      </w:r>
      <w:r w:rsidR="0059395B">
        <w:t xml:space="preserve"> </w:t>
      </w:r>
      <w:r>
        <w:t>is</w:t>
      </w:r>
      <w:r w:rsidR="0059395B">
        <w:t xml:space="preserve"> </w:t>
      </w:r>
      <w:r>
        <w:t>not</w:t>
      </w:r>
      <w:r w:rsidR="0059395B">
        <w:t xml:space="preserve"> </w:t>
      </w:r>
      <w:r>
        <w:t>to</w:t>
      </w:r>
      <w:r w:rsidR="0059395B">
        <w:t xml:space="preserve"> </w:t>
      </w:r>
      <w:r>
        <w:t>think</w:t>
      </w:r>
      <w:r w:rsidR="0059395B">
        <w:t xml:space="preserve"> </w:t>
      </w:r>
      <w:r>
        <w:t>that</w:t>
      </w:r>
      <w:r w:rsidR="0059395B">
        <w:t xml:space="preserve"> </w:t>
      </w:r>
      <w:r>
        <w:t>rough</w:t>
      </w:r>
      <w:r w:rsidR="0059395B">
        <w:t xml:space="preserve"> </w:t>
      </w:r>
      <w:r>
        <w:t>sleeping</w:t>
      </w:r>
      <w:r w:rsidR="0059395B">
        <w:t xml:space="preserve"> </w:t>
      </w:r>
      <w:r>
        <w:t>is</w:t>
      </w:r>
      <w:r w:rsidR="0059395B">
        <w:t xml:space="preserve"> </w:t>
      </w:r>
      <w:r>
        <w:t>resolved</w:t>
      </w:r>
      <w:r w:rsidR="00845B73">
        <w:t>.</w:t>
      </w:r>
      <w:r w:rsidR="0059395B">
        <w:t xml:space="preserve"> </w:t>
      </w:r>
      <w:r w:rsidR="00845B73">
        <w:t>Rough</w:t>
      </w:r>
      <w:r w:rsidR="0059395B">
        <w:t xml:space="preserve"> </w:t>
      </w:r>
      <w:r w:rsidR="00845B73">
        <w:t>sleeping</w:t>
      </w:r>
      <w:r w:rsidR="0059395B">
        <w:t xml:space="preserve"> </w:t>
      </w:r>
      <w:r w:rsidR="00845B73">
        <w:t>as</w:t>
      </w:r>
      <w:r w:rsidR="0059395B">
        <w:t xml:space="preserve"> </w:t>
      </w:r>
      <w:r w:rsidR="00845B73">
        <w:t>an</w:t>
      </w:r>
      <w:r w:rsidR="0059395B">
        <w:t xml:space="preserve"> </w:t>
      </w:r>
      <w:r w:rsidR="00845B73">
        <w:t>issue</w:t>
      </w:r>
      <w:r w:rsidR="0059395B">
        <w:t xml:space="preserve"> </w:t>
      </w:r>
      <w:r w:rsidR="00845B73">
        <w:t>in</w:t>
      </w:r>
      <w:r w:rsidR="0059395B">
        <w:t xml:space="preserve"> </w:t>
      </w:r>
      <w:r w:rsidR="00845B73">
        <w:t>London</w:t>
      </w:r>
      <w:r w:rsidR="0059395B">
        <w:t xml:space="preserve"> </w:t>
      </w:r>
      <w:r w:rsidR="00845B73">
        <w:t>is</w:t>
      </w:r>
      <w:r w:rsidR="0059395B">
        <w:t xml:space="preserve"> </w:t>
      </w:r>
      <w:r w:rsidR="00845B73">
        <w:t>not</w:t>
      </w:r>
      <w:r w:rsidR="0059395B">
        <w:t xml:space="preserve"> </w:t>
      </w:r>
      <w:r w:rsidR="00845B73">
        <w:t>sorted.</w:t>
      </w:r>
      <w:r w:rsidR="0059395B">
        <w:t xml:space="preserve"> </w:t>
      </w:r>
      <w:r w:rsidR="00845B73">
        <w:t>There</w:t>
      </w:r>
      <w:r w:rsidR="0059395B">
        <w:t xml:space="preserve"> </w:t>
      </w:r>
      <w:r w:rsidR="00845B73">
        <w:t>are</w:t>
      </w:r>
      <w:r w:rsidR="0059395B">
        <w:t xml:space="preserve"> </w:t>
      </w:r>
      <w:r w:rsidR="00845B73">
        <w:t>a</w:t>
      </w:r>
      <w:r w:rsidR="0059395B">
        <w:t xml:space="preserve"> </w:t>
      </w:r>
      <w:r w:rsidR="00845B73">
        <w:t>number</w:t>
      </w:r>
      <w:r w:rsidR="0059395B">
        <w:t xml:space="preserve"> </w:t>
      </w:r>
      <w:r w:rsidR="00845B73">
        <w:t>of</w:t>
      </w:r>
      <w:r w:rsidR="0059395B">
        <w:t xml:space="preserve"> </w:t>
      </w:r>
      <w:r w:rsidR="008B2D04">
        <w:t>pre</w:t>
      </w:r>
      <w:r w:rsidR="00845B73">
        <w:t>requisites</w:t>
      </w:r>
      <w:r w:rsidR="0059395B">
        <w:t xml:space="preserve"> </w:t>
      </w:r>
      <w:r w:rsidR="00845B73">
        <w:t>to</w:t>
      </w:r>
      <w:r w:rsidR="0059395B">
        <w:t xml:space="preserve"> </w:t>
      </w:r>
      <w:r w:rsidR="00845B73">
        <w:t>that</w:t>
      </w:r>
      <w:r w:rsidR="008B2D04">
        <w:t>.</w:t>
      </w:r>
      <w:r w:rsidR="0059395B">
        <w:t xml:space="preserve"> </w:t>
      </w:r>
      <w:r w:rsidR="008B2D04">
        <w:t xml:space="preserve">Wider </w:t>
      </w:r>
      <w:r w:rsidR="00845B73">
        <w:t>homelessness,</w:t>
      </w:r>
      <w:r w:rsidR="0059395B">
        <w:t xml:space="preserve"> </w:t>
      </w:r>
      <w:r w:rsidR="00845B73">
        <w:t>family</w:t>
      </w:r>
      <w:r w:rsidR="0059395B">
        <w:t xml:space="preserve"> </w:t>
      </w:r>
      <w:r w:rsidR="00845B73">
        <w:t>homelessness,</w:t>
      </w:r>
      <w:r w:rsidR="0059395B">
        <w:t xml:space="preserve"> </w:t>
      </w:r>
      <w:r w:rsidR="00845B73">
        <w:t>for</w:t>
      </w:r>
      <w:r w:rsidR="0059395B">
        <w:t xml:space="preserve"> </w:t>
      </w:r>
      <w:r w:rsidR="00845B73">
        <w:t>which</w:t>
      </w:r>
      <w:r w:rsidR="0059395B">
        <w:t xml:space="preserve"> </w:t>
      </w:r>
      <w:r w:rsidR="00845B73">
        <w:t>authorities</w:t>
      </w:r>
      <w:r w:rsidR="0059395B">
        <w:t xml:space="preserve"> </w:t>
      </w:r>
      <w:r w:rsidR="00845B73">
        <w:t>have</w:t>
      </w:r>
      <w:r w:rsidR="0059395B">
        <w:t xml:space="preserve"> </w:t>
      </w:r>
      <w:r w:rsidR="00845B73">
        <w:t>those</w:t>
      </w:r>
      <w:r w:rsidR="0059395B">
        <w:t xml:space="preserve"> </w:t>
      </w:r>
      <w:r w:rsidR="00845B73">
        <w:t>statutory</w:t>
      </w:r>
      <w:r w:rsidR="0059395B">
        <w:t xml:space="preserve"> </w:t>
      </w:r>
      <w:r w:rsidR="00845B73">
        <w:t>duties,</w:t>
      </w:r>
      <w:r w:rsidR="0059395B">
        <w:t xml:space="preserve"> </w:t>
      </w:r>
      <w:r>
        <w:t>is</w:t>
      </w:r>
      <w:r w:rsidR="0059395B">
        <w:t xml:space="preserve"> </w:t>
      </w:r>
      <w:r>
        <w:t>still</w:t>
      </w:r>
      <w:r w:rsidR="0059395B">
        <w:t xml:space="preserve"> </w:t>
      </w:r>
      <w:r>
        <w:t>to</w:t>
      </w:r>
      <w:r w:rsidR="0059395B">
        <w:t xml:space="preserve"> </w:t>
      </w:r>
      <w:r>
        <w:t>be</w:t>
      </w:r>
      <w:r w:rsidR="0059395B">
        <w:t xml:space="preserve"> </w:t>
      </w:r>
      <w:r>
        <w:t>faced</w:t>
      </w:r>
      <w:r w:rsidR="008B2D04">
        <w:t>.</w:t>
      </w:r>
      <w:r w:rsidR="0059395B">
        <w:t xml:space="preserve"> </w:t>
      </w:r>
      <w:r w:rsidR="008B2D04">
        <w:t xml:space="preserve">That </w:t>
      </w:r>
      <w:r>
        <w:t>is</w:t>
      </w:r>
      <w:r w:rsidR="0059395B">
        <w:t xml:space="preserve"> </w:t>
      </w:r>
      <w:r>
        <w:t>what</w:t>
      </w:r>
      <w:r w:rsidR="0059395B">
        <w:t xml:space="preserve"> </w:t>
      </w:r>
      <w:r>
        <w:t>we</w:t>
      </w:r>
      <w:r w:rsidR="0059395B">
        <w:t xml:space="preserve"> </w:t>
      </w:r>
      <w:r>
        <w:t>look</w:t>
      </w:r>
      <w:r w:rsidR="0059395B">
        <w:t xml:space="preserve"> </w:t>
      </w:r>
      <w:r>
        <w:t>forward</w:t>
      </w:r>
      <w:r w:rsidR="0059395B">
        <w:t xml:space="preserve"> </w:t>
      </w:r>
      <w:r>
        <w:t>to</w:t>
      </w:r>
      <w:r w:rsidR="0059395B">
        <w:t xml:space="preserve"> </w:t>
      </w:r>
      <w:r>
        <w:t>and</w:t>
      </w:r>
      <w:r w:rsidR="0059395B">
        <w:t xml:space="preserve"> </w:t>
      </w:r>
      <w:r>
        <w:t>focus</w:t>
      </w:r>
      <w:r w:rsidR="0059395B">
        <w:t xml:space="preserve"> </w:t>
      </w:r>
      <w:r>
        <w:t>on</w:t>
      </w:r>
      <w:r w:rsidR="0059395B">
        <w:t xml:space="preserve"> </w:t>
      </w:r>
      <w:r>
        <w:t>now</w:t>
      </w:r>
      <w:r w:rsidR="00845B73">
        <w:t>.</w:t>
      </w:r>
    </w:p>
    <w:p w:rsidR="000E0C9E" w:rsidP="00845B73">
      <w:pPr>
        <w:pStyle w:val="Question"/>
      </w:pPr>
      <w:sdt>
        <w:sdtPr>
          <w:alias w:val="Member"/>
          <w:tag w:val="&lt;Member mnisId='394' dodsId='25722'&gt;"/>
          <w:id w:val="1877045321"/>
          <w:placeholder>
            <w:docPart w:val="DefaultPlaceholder_1082065158"/>
          </w:placeholder>
          <w:richText/>
        </w:sdtPr>
        <w:sdtContent>
          <w:r w:rsidRPr="000E0C9E">
            <w:rPr>
              <w:b/>
            </w:rPr>
            <w:t>Chair:</w:t>
          </w:r>
        </w:sdtContent>
      </w:sdt>
      <w:r w:rsidR="0059395B">
        <w:t xml:space="preserve"> </w:t>
      </w:r>
      <w:r w:rsidR="00845B73">
        <w:t>You</w:t>
      </w:r>
      <w:r w:rsidR="0059395B">
        <w:t xml:space="preserve"> </w:t>
      </w:r>
      <w:r w:rsidR="008B2D04">
        <w:t xml:space="preserve">have </w:t>
      </w:r>
      <w:r w:rsidR="00845B73">
        <w:t>both</w:t>
      </w:r>
      <w:r w:rsidR="0059395B">
        <w:t xml:space="preserve"> </w:t>
      </w:r>
      <w:r w:rsidR="00845B73">
        <w:t>rightly</w:t>
      </w:r>
      <w:r w:rsidR="0059395B">
        <w:t xml:space="preserve"> </w:t>
      </w:r>
      <w:r w:rsidR="00845B73">
        <w:t>given</w:t>
      </w:r>
      <w:r w:rsidR="0059395B">
        <w:t xml:space="preserve"> </w:t>
      </w:r>
      <w:r w:rsidR="00845B73">
        <w:t>credit</w:t>
      </w:r>
      <w:r w:rsidR="0059395B">
        <w:t xml:space="preserve"> </w:t>
      </w:r>
      <w:r w:rsidR="00845B73">
        <w:t>to</w:t>
      </w:r>
      <w:r w:rsidR="0059395B">
        <w:t xml:space="preserve"> </w:t>
      </w:r>
      <w:r w:rsidRPr="00150C73" w:rsidR="008B2D04">
        <w:t>Government</w:t>
      </w:r>
      <w:r w:rsidRPr="00150C73" w:rsidR="00845B73">
        <w:t>,</w:t>
      </w:r>
      <w:r w:rsidRPr="00150C73" w:rsidR="0059395B">
        <w:t xml:space="preserve"> </w:t>
      </w:r>
      <w:r w:rsidRPr="00150C73" w:rsidR="00845B73">
        <w:t>local</w:t>
      </w:r>
      <w:r w:rsidRPr="00150C73" w:rsidR="0059395B">
        <w:t xml:space="preserve"> </w:t>
      </w:r>
      <w:r w:rsidRPr="00150C73" w:rsidR="00845B73">
        <w:t>authorities</w:t>
      </w:r>
      <w:r w:rsidRPr="00150C73" w:rsidR="0059395B">
        <w:t xml:space="preserve"> </w:t>
      </w:r>
      <w:r w:rsidRPr="00150C73" w:rsidR="00845B73">
        <w:t>and</w:t>
      </w:r>
      <w:r w:rsidRPr="00150C73" w:rsidR="0059395B">
        <w:t xml:space="preserve"> </w:t>
      </w:r>
      <w:r w:rsidRPr="00150C73" w:rsidR="00845B73">
        <w:t>voluntary</w:t>
      </w:r>
      <w:r w:rsidRPr="00150C73" w:rsidR="0059395B">
        <w:t xml:space="preserve"> </w:t>
      </w:r>
      <w:r w:rsidRPr="00150C73" w:rsidR="00845B73">
        <w:t>bodies</w:t>
      </w:r>
      <w:r w:rsidRPr="00150C73" w:rsidR="0059395B">
        <w:t xml:space="preserve"> </w:t>
      </w:r>
      <w:r w:rsidRPr="00150C73" w:rsidR="00845B73">
        <w:t>working</w:t>
      </w:r>
      <w:r w:rsidRPr="00150C73" w:rsidR="0059395B">
        <w:t xml:space="preserve"> </w:t>
      </w:r>
      <w:r w:rsidRPr="00150C73" w:rsidR="00845B73">
        <w:t>together</w:t>
      </w:r>
      <w:r w:rsidRPr="00150C73" w:rsidR="0059395B">
        <w:t xml:space="preserve"> </w:t>
      </w:r>
      <w:r w:rsidRPr="00150C73" w:rsidR="00845B73">
        <w:t>to</w:t>
      </w:r>
      <w:r w:rsidRPr="00150C73" w:rsidR="0059395B">
        <w:t xml:space="preserve"> </w:t>
      </w:r>
      <w:r w:rsidRPr="00150C73" w:rsidR="00845B73">
        <w:t>deal</w:t>
      </w:r>
      <w:r w:rsidRPr="00150C73" w:rsidR="0059395B">
        <w:t xml:space="preserve"> </w:t>
      </w:r>
      <w:r w:rsidRPr="00150C73" w:rsidR="00845B73">
        <w:t>with</w:t>
      </w:r>
      <w:r w:rsidRPr="00150C73" w:rsidR="0059395B">
        <w:t xml:space="preserve"> </w:t>
      </w:r>
      <w:r w:rsidRPr="00150C73" w:rsidR="00845B73">
        <w:t>the</w:t>
      </w:r>
      <w:r w:rsidRPr="00150C73" w:rsidR="0059395B">
        <w:t xml:space="preserve"> </w:t>
      </w:r>
      <w:r w:rsidRPr="00150C73" w:rsidR="00845B73">
        <w:t>immediate</w:t>
      </w:r>
      <w:r w:rsidRPr="00150C73" w:rsidR="0059395B">
        <w:t xml:space="preserve"> </w:t>
      </w:r>
      <w:r w:rsidRPr="00150C73" w:rsidR="00845B73">
        <w:t>challenge</w:t>
      </w:r>
      <w:r w:rsidRPr="00150C73" w:rsidR="0059395B">
        <w:t xml:space="preserve"> </w:t>
      </w:r>
      <w:r w:rsidRPr="00150C73" w:rsidR="00845B73">
        <w:t>of</w:t>
      </w:r>
      <w:r w:rsidRPr="00150C73" w:rsidR="0059395B">
        <w:t xml:space="preserve"> </w:t>
      </w:r>
      <w:r w:rsidRPr="00150C73" w:rsidR="00845B73">
        <w:t>rough</w:t>
      </w:r>
      <w:r w:rsidRPr="00150C73" w:rsidR="0059395B">
        <w:t xml:space="preserve"> </w:t>
      </w:r>
      <w:r w:rsidRPr="00150C73" w:rsidR="00845B73">
        <w:t>sleeping.</w:t>
      </w:r>
      <w:r w:rsidRPr="00150C73" w:rsidR="0059395B">
        <w:t xml:space="preserve"> </w:t>
      </w:r>
      <w:r w:rsidRPr="00150C73">
        <w:t>What</w:t>
      </w:r>
      <w:r w:rsidRPr="00150C73" w:rsidR="0059395B">
        <w:t xml:space="preserve"> </w:t>
      </w:r>
      <w:r w:rsidRPr="00150C73">
        <w:t>do</w:t>
      </w:r>
      <w:r w:rsidRPr="00150C73" w:rsidR="0059395B">
        <w:t xml:space="preserve"> </w:t>
      </w:r>
      <w:r w:rsidRPr="00150C73">
        <w:t>you</w:t>
      </w:r>
      <w:r w:rsidRPr="00150C73" w:rsidR="0059395B">
        <w:t xml:space="preserve"> </w:t>
      </w:r>
      <w:r w:rsidRPr="00150C73">
        <w:t>see</w:t>
      </w:r>
      <w:r w:rsidRPr="00150C73" w:rsidR="0059395B">
        <w:t xml:space="preserve"> </w:t>
      </w:r>
      <w:r w:rsidRPr="00150C73">
        <w:t>as</w:t>
      </w:r>
      <w:r w:rsidRPr="00150C73" w:rsidR="0059395B">
        <w:t xml:space="preserve"> </w:t>
      </w:r>
      <w:r w:rsidRPr="00150C73">
        <w:t>the</w:t>
      </w:r>
      <w:r w:rsidRPr="00150C73" w:rsidR="0059395B">
        <w:t xml:space="preserve"> </w:t>
      </w:r>
      <w:r w:rsidRPr="00150C73">
        <w:t>mai</w:t>
      </w:r>
      <w:r w:rsidRPr="00150C73" w:rsidR="00845B73">
        <w:t>n</w:t>
      </w:r>
      <w:r w:rsidRPr="00150C73" w:rsidR="0059395B">
        <w:t xml:space="preserve"> </w:t>
      </w:r>
      <w:r w:rsidRPr="00150C73" w:rsidR="00845B73">
        <w:t>issues</w:t>
      </w:r>
      <w:r w:rsidRPr="00150C73" w:rsidR="0059395B">
        <w:t xml:space="preserve"> </w:t>
      </w:r>
      <w:r w:rsidRPr="00150C73" w:rsidR="00845B73">
        <w:t>in</w:t>
      </w:r>
      <w:r w:rsidRPr="00150C73" w:rsidR="0059395B">
        <w:t xml:space="preserve"> </w:t>
      </w:r>
      <w:r w:rsidRPr="00150C73" w:rsidR="00845B73">
        <w:t>the</w:t>
      </w:r>
      <w:r w:rsidRPr="00150C73" w:rsidR="0059395B">
        <w:t xml:space="preserve"> </w:t>
      </w:r>
      <w:r w:rsidRPr="00150C73" w:rsidR="00845B73">
        <w:t>medium</w:t>
      </w:r>
      <w:r w:rsidRPr="00150C73" w:rsidR="0059395B">
        <w:t xml:space="preserve"> </w:t>
      </w:r>
      <w:r w:rsidRPr="00150C73" w:rsidR="00845B73">
        <w:t>and</w:t>
      </w:r>
      <w:r w:rsidRPr="00150C73" w:rsidR="0059395B">
        <w:t xml:space="preserve"> </w:t>
      </w:r>
      <w:r w:rsidRPr="00150C73" w:rsidR="00845B73">
        <w:t>longer</w:t>
      </w:r>
      <w:r w:rsidRPr="00150C73" w:rsidR="008B2D04">
        <w:t xml:space="preserve"> </w:t>
      </w:r>
      <w:r w:rsidRPr="00150C73" w:rsidR="00845B73">
        <w:t>term,</w:t>
      </w:r>
      <w:r w:rsidRPr="00150C73" w:rsidR="0059395B">
        <w:t xml:space="preserve"> </w:t>
      </w:r>
      <w:r w:rsidR="006E3CFB">
        <w:t>to try</w:t>
      </w:r>
      <w:r w:rsidRPr="00150C73" w:rsidR="0059395B">
        <w:t xml:space="preserve"> </w:t>
      </w:r>
      <w:r w:rsidRPr="00150C73" w:rsidR="00845B73">
        <w:t>to</w:t>
      </w:r>
      <w:r w:rsidRPr="00150C73" w:rsidR="0059395B">
        <w:t xml:space="preserve"> </w:t>
      </w:r>
      <w:r w:rsidRPr="00150C73" w:rsidR="00845B73">
        <w:t>avoid</w:t>
      </w:r>
      <w:r w:rsidRPr="00150C73" w:rsidR="0059395B">
        <w:t xml:space="preserve"> </w:t>
      </w:r>
      <w:r w:rsidRPr="00150C73" w:rsidR="008B2D04">
        <w:t>us getting</w:t>
      </w:r>
      <w:r w:rsidRPr="00150C73" w:rsidR="0059395B">
        <w:t xml:space="preserve"> </w:t>
      </w:r>
      <w:r w:rsidRPr="00150C73" w:rsidR="00845B73">
        <w:t>back</w:t>
      </w:r>
      <w:r w:rsidRPr="00150C73" w:rsidR="0059395B">
        <w:t xml:space="preserve"> </w:t>
      </w:r>
      <w:r w:rsidRPr="00150C73" w:rsidR="00845B73">
        <w:t>to</w:t>
      </w:r>
      <w:r w:rsidRPr="00150C73" w:rsidR="0059395B">
        <w:t xml:space="preserve"> </w:t>
      </w:r>
      <w:r w:rsidRPr="00150C73" w:rsidR="00845B73">
        <w:t>the</w:t>
      </w:r>
      <w:r w:rsidRPr="00150C73" w:rsidR="0059395B">
        <w:t xml:space="preserve"> </w:t>
      </w:r>
      <w:r w:rsidRPr="00150C73" w:rsidR="00845B73">
        <w:t>situation</w:t>
      </w:r>
      <w:r w:rsidRPr="00150C73" w:rsidR="0059395B">
        <w:t xml:space="preserve"> </w:t>
      </w:r>
      <w:r w:rsidRPr="00150C73" w:rsidR="00845B73">
        <w:t>where</w:t>
      </w:r>
      <w:r w:rsidRPr="00150C73" w:rsidR="0059395B">
        <w:t xml:space="preserve"> </w:t>
      </w:r>
      <w:r w:rsidRPr="00150C73" w:rsidR="00845B73">
        <w:t>we</w:t>
      </w:r>
      <w:r w:rsidRPr="00150C73" w:rsidR="0059395B">
        <w:t xml:space="preserve"> </w:t>
      </w:r>
      <w:r w:rsidRPr="00150C73" w:rsidR="00845B73">
        <w:t>had</w:t>
      </w:r>
      <w:r w:rsidRPr="00150C73" w:rsidR="0059395B">
        <w:t xml:space="preserve"> </w:t>
      </w:r>
      <w:r w:rsidRPr="00150C73" w:rsidR="00845B73">
        <w:t>that</w:t>
      </w:r>
      <w:r w:rsidRPr="00150C73" w:rsidR="0059395B">
        <w:t xml:space="preserve"> </w:t>
      </w:r>
      <w:r w:rsidRPr="00150C73" w:rsidR="00845B73">
        <w:t>number</w:t>
      </w:r>
      <w:r w:rsidRPr="00150C73" w:rsidR="0059395B">
        <w:t xml:space="preserve"> </w:t>
      </w:r>
      <w:r w:rsidRPr="00150C73" w:rsidR="00845B73">
        <w:t>of</w:t>
      </w:r>
      <w:r w:rsidRPr="00150C73" w:rsidR="0059395B">
        <w:t xml:space="preserve"> </w:t>
      </w:r>
      <w:r w:rsidRPr="00150C73" w:rsidR="00845B73">
        <w:t>people</w:t>
      </w:r>
      <w:r w:rsidRPr="00150C73" w:rsidR="0059395B">
        <w:t xml:space="preserve"> </w:t>
      </w:r>
      <w:r w:rsidRPr="00150C73" w:rsidR="008B2D04">
        <w:t xml:space="preserve">rough </w:t>
      </w:r>
      <w:r w:rsidRPr="00150C73" w:rsidR="00845B73">
        <w:t>sleeping</w:t>
      </w:r>
      <w:r w:rsidRPr="00150C73" w:rsidR="008B2D04">
        <w:t>?</w:t>
      </w:r>
      <w:r w:rsidRPr="00150C73" w:rsidR="0059395B">
        <w:t xml:space="preserve"> </w:t>
      </w:r>
      <w:r w:rsidRPr="00150C73">
        <w:t>What</w:t>
      </w:r>
      <w:r w:rsidRPr="00150C73" w:rsidR="0059395B">
        <w:t xml:space="preserve"> </w:t>
      </w:r>
      <w:r w:rsidRPr="00150C73" w:rsidR="00537169">
        <w:t>do</w:t>
      </w:r>
      <w:r w:rsidRPr="00150C73" w:rsidR="0059395B">
        <w:t xml:space="preserve"> </w:t>
      </w:r>
      <w:r w:rsidRPr="00150C73" w:rsidR="00537169">
        <w:t>yo</w:t>
      </w:r>
      <w:r w:rsidRPr="00150C73">
        <w:t>u</w:t>
      </w:r>
      <w:r w:rsidRPr="00150C73" w:rsidR="0059395B">
        <w:t xml:space="preserve"> </w:t>
      </w:r>
      <w:r w:rsidRPr="00150C73" w:rsidR="00537169">
        <w:t>think</w:t>
      </w:r>
      <w:r w:rsidRPr="00150C73" w:rsidR="0059395B">
        <w:t xml:space="preserve"> </w:t>
      </w:r>
      <w:r w:rsidRPr="00150C73">
        <w:t>are</w:t>
      </w:r>
      <w:r w:rsidRPr="00150C73" w:rsidR="0059395B">
        <w:t xml:space="preserve"> </w:t>
      </w:r>
      <w:r w:rsidRPr="00150C73">
        <w:t>the</w:t>
      </w:r>
      <w:r w:rsidRPr="00150C73" w:rsidR="0059395B">
        <w:t xml:space="preserve"> </w:t>
      </w:r>
      <w:r w:rsidRPr="00150C73">
        <w:t>challenges</w:t>
      </w:r>
      <w:r w:rsidRPr="00150C73" w:rsidR="00845B73">
        <w:t>,</w:t>
      </w:r>
      <w:r w:rsidRPr="00150C73" w:rsidR="0059395B">
        <w:t xml:space="preserve"> </w:t>
      </w:r>
      <w:r w:rsidRPr="00150C73" w:rsidR="00845B73">
        <w:t>in</w:t>
      </w:r>
      <w:r w:rsidRPr="00150C73" w:rsidR="0059395B">
        <w:t xml:space="preserve"> </w:t>
      </w:r>
      <w:r w:rsidRPr="00150C73" w:rsidR="00845B73">
        <w:t>terms</w:t>
      </w:r>
      <w:r w:rsidRPr="00150C73" w:rsidR="008B2D04">
        <w:t xml:space="preserve"> of</w:t>
      </w:r>
      <w:r w:rsidRPr="00150C73" w:rsidR="0059395B">
        <w:t xml:space="preserve"> </w:t>
      </w:r>
      <w:r w:rsidRPr="00150C73" w:rsidR="00845B73">
        <w:t>rough</w:t>
      </w:r>
      <w:r w:rsidR="0059395B">
        <w:t xml:space="preserve"> </w:t>
      </w:r>
      <w:r w:rsidR="00845B73">
        <w:t>sleepers,</w:t>
      </w:r>
      <w:r w:rsidR="0059395B">
        <w:t xml:space="preserve"> </w:t>
      </w:r>
      <w:r w:rsidR="00845B73">
        <w:t>homelessness</w:t>
      </w:r>
      <w:r w:rsidR="0059395B">
        <w:t xml:space="preserve"> </w:t>
      </w:r>
      <w:r w:rsidR="00845B73">
        <w:t>and</w:t>
      </w:r>
      <w:r w:rsidR="008B2D04">
        <w:t>,</w:t>
      </w:r>
      <w:r w:rsidR="0059395B">
        <w:t xml:space="preserve"> </w:t>
      </w:r>
      <w:r w:rsidR="00845B73">
        <w:t>indeed</w:t>
      </w:r>
      <w:r w:rsidR="008B2D04">
        <w:t>,</w:t>
      </w:r>
      <w:r w:rsidR="0059395B">
        <w:t xml:space="preserve"> </w:t>
      </w:r>
      <w:r w:rsidR="00845B73">
        <w:t>the</w:t>
      </w:r>
      <w:r w:rsidR="0059395B">
        <w:t xml:space="preserve"> </w:t>
      </w:r>
      <w:r w:rsidR="00845B73">
        <w:t>wider</w:t>
      </w:r>
      <w:r w:rsidR="0059395B">
        <w:t xml:space="preserve"> </w:t>
      </w:r>
      <w:r w:rsidR="00845B73">
        <w:t>private</w:t>
      </w:r>
      <w:r w:rsidR="0059395B">
        <w:t xml:space="preserve"> </w:t>
      </w:r>
      <w:r w:rsidR="00845B73">
        <w:t>rented</w:t>
      </w:r>
      <w:r w:rsidR="0059395B">
        <w:t xml:space="preserve"> </w:t>
      </w:r>
      <w:r w:rsidR="00845B73">
        <w:t>sector</w:t>
      </w:r>
      <w:r w:rsidR="0059395B">
        <w:t xml:space="preserve"> </w:t>
      </w:r>
      <w:r w:rsidR="00845B73">
        <w:t>as</w:t>
      </w:r>
      <w:r w:rsidR="0059395B">
        <w:t xml:space="preserve"> </w:t>
      </w:r>
      <w:r w:rsidR="00845B73">
        <w:t>we</w:t>
      </w:r>
      <w:r w:rsidR="0059395B">
        <w:t xml:space="preserve"> </w:t>
      </w:r>
      <w:r w:rsidR="00845B73">
        <w:t>go</w:t>
      </w:r>
      <w:r w:rsidR="0059395B">
        <w:t xml:space="preserve"> </w:t>
      </w:r>
      <w:r w:rsidR="00845B73">
        <w:t>forward?</w:t>
      </w:r>
    </w:p>
    <w:p w:rsidR="008B2D04" w:rsidP="000E0C9E">
      <w:pPr>
        <w:pStyle w:val="Answer"/>
      </w:pPr>
      <w:sdt>
        <w:sdtPr>
          <w:alias w:val="Witness"/>
          <w:id w:val="713002210"/>
          <w:placeholder>
            <w:docPart w:val="DefaultPlaceholder_1082065158"/>
          </w:placeholder>
          <w:richText/>
        </w:sdtPr>
        <w:sdtContent>
          <w:r w:rsidRPr="008B2D04">
            <w:rPr>
              <w:b/>
              <w:i/>
            </w:rPr>
            <w:t>Jon Sparkes:</w:t>
          </w:r>
          <w:r w:rsidR="0059395B">
            <w:rPr>
              <w:b/>
            </w:rPr>
            <w:t xml:space="preserve"> </w:t>
          </w:r>
        </w:sdtContent>
      </w:sdt>
      <w:r w:rsidR="000E0C9E">
        <w:t>Starting</w:t>
      </w:r>
      <w:r w:rsidR="0059395B">
        <w:t xml:space="preserve"> </w:t>
      </w:r>
      <w:r w:rsidR="000E0C9E">
        <w:t>from</w:t>
      </w:r>
      <w:r w:rsidR="0059395B">
        <w:t xml:space="preserve"> </w:t>
      </w:r>
      <w:r w:rsidR="000E0C9E">
        <w:t>the</w:t>
      </w:r>
      <w:r w:rsidR="0059395B">
        <w:t xml:space="preserve"> </w:t>
      </w:r>
      <w:r w:rsidR="000E0C9E">
        <w:t>here</w:t>
      </w:r>
      <w:r w:rsidR="0059395B">
        <w:t xml:space="preserve"> </w:t>
      </w:r>
      <w:r w:rsidR="000E0C9E">
        <w:t>and</w:t>
      </w:r>
      <w:r w:rsidR="0059395B">
        <w:t xml:space="preserve"> </w:t>
      </w:r>
      <w:r w:rsidR="000E0C9E">
        <w:t>now</w:t>
      </w:r>
      <w:r>
        <w:t>,</w:t>
      </w:r>
      <w:r w:rsidR="0059395B">
        <w:t xml:space="preserve"> </w:t>
      </w:r>
      <w:r w:rsidR="000E0C9E">
        <w:t>there</w:t>
      </w:r>
      <w:r w:rsidR="0059395B">
        <w:t xml:space="preserve"> </w:t>
      </w:r>
      <w:r w:rsidR="000E0C9E">
        <w:t>is</w:t>
      </w:r>
      <w:r w:rsidR="0059395B">
        <w:t xml:space="preserve"> </w:t>
      </w:r>
      <w:r w:rsidR="000E0C9E">
        <w:t>still</w:t>
      </w:r>
      <w:r w:rsidR="0059395B">
        <w:t xml:space="preserve"> </w:t>
      </w:r>
      <w:r w:rsidR="000E0C9E">
        <w:t>a</w:t>
      </w:r>
      <w:r w:rsidR="0059395B">
        <w:t xml:space="preserve"> </w:t>
      </w:r>
      <w:r w:rsidR="000E0C9E">
        <w:t>danger</w:t>
      </w:r>
      <w:r w:rsidR="0059395B">
        <w:t xml:space="preserve"> </w:t>
      </w:r>
      <w:r w:rsidR="000E0C9E">
        <w:t>of</w:t>
      </w:r>
      <w:r w:rsidR="0059395B">
        <w:t xml:space="preserve"> </w:t>
      </w:r>
      <w:r w:rsidR="000E0C9E">
        <w:t>mixed</w:t>
      </w:r>
      <w:r w:rsidR="0059395B">
        <w:t xml:space="preserve"> </w:t>
      </w:r>
      <w:r w:rsidR="000E0C9E">
        <w:t>messages</w:t>
      </w:r>
      <w:r w:rsidR="0059395B">
        <w:t xml:space="preserve"> </w:t>
      </w:r>
      <w:r w:rsidR="000E0C9E">
        <w:t>coming</w:t>
      </w:r>
      <w:r w:rsidR="0059395B">
        <w:t xml:space="preserve"> </w:t>
      </w:r>
      <w:r w:rsidR="000E0C9E">
        <w:t>out</w:t>
      </w:r>
      <w:r w:rsidR="0059395B">
        <w:t xml:space="preserve"> </w:t>
      </w:r>
      <w:r w:rsidR="000E0C9E">
        <w:t>of</w:t>
      </w:r>
      <w:r w:rsidR="0059395B">
        <w:t xml:space="preserve"> the Department</w:t>
      </w:r>
      <w:r w:rsidR="000E0C9E">
        <w:t>.</w:t>
      </w:r>
      <w:r w:rsidR="0059395B">
        <w:t xml:space="preserve"> </w:t>
      </w:r>
      <w:r w:rsidR="00845B73">
        <w:t>There</w:t>
      </w:r>
      <w:r w:rsidR="0059395B">
        <w:t xml:space="preserve"> </w:t>
      </w:r>
      <w:r w:rsidR="00845B73">
        <w:t>was</w:t>
      </w:r>
      <w:r w:rsidR="0059395B">
        <w:t xml:space="preserve"> </w:t>
      </w:r>
      <w:r w:rsidR="00845B73">
        <w:t>a</w:t>
      </w:r>
      <w:r w:rsidR="0059395B">
        <w:t xml:space="preserve"> </w:t>
      </w:r>
      <w:r w:rsidR="00845B73">
        <w:t>period</w:t>
      </w:r>
      <w:r w:rsidR="0059395B">
        <w:t xml:space="preserve"> </w:t>
      </w:r>
      <w:r>
        <w:t>when</w:t>
      </w:r>
      <w:r w:rsidR="0059395B">
        <w:t xml:space="preserve"> </w:t>
      </w:r>
      <w:r w:rsidR="00845B73">
        <w:t>we</w:t>
      </w:r>
      <w:r w:rsidR="0059395B">
        <w:t xml:space="preserve"> </w:t>
      </w:r>
      <w:r w:rsidR="00845B73">
        <w:t>were</w:t>
      </w:r>
      <w:r w:rsidR="0059395B">
        <w:t xml:space="preserve"> </w:t>
      </w:r>
      <w:r w:rsidR="00845B73">
        <w:t>hearing</w:t>
      </w:r>
      <w:r w:rsidR="0059395B">
        <w:t xml:space="preserve"> </w:t>
      </w:r>
      <w:r w:rsidR="00CE400E">
        <w:t>advis</w:t>
      </w:r>
      <w:r>
        <w:t>e</w:t>
      </w:r>
      <w:r w:rsidR="00CE400E">
        <w:t>rs</w:t>
      </w:r>
      <w:r w:rsidR="0059395B">
        <w:t xml:space="preserve"> </w:t>
      </w:r>
      <w:r w:rsidR="00CE400E">
        <w:t>changing</w:t>
      </w:r>
      <w:r w:rsidR="0059395B">
        <w:t xml:space="preserve"> </w:t>
      </w:r>
      <w:r w:rsidR="00CE400E">
        <w:t>advice</w:t>
      </w:r>
      <w:r w:rsidR="0059395B">
        <w:t xml:space="preserve"> </w:t>
      </w:r>
      <w:r w:rsidR="00CE400E">
        <w:t>to</w:t>
      </w:r>
      <w:r w:rsidR="0059395B">
        <w:t xml:space="preserve"> </w:t>
      </w:r>
      <w:r w:rsidR="00CE400E">
        <w:t>local</w:t>
      </w:r>
      <w:r w:rsidR="0059395B">
        <w:t xml:space="preserve"> </w:t>
      </w:r>
      <w:r w:rsidR="00CE400E">
        <w:t>authorities</w:t>
      </w:r>
      <w:r w:rsidR="0059395B">
        <w:t xml:space="preserve"> </w:t>
      </w:r>
      <w:r>
        <w:t xml:space="preserve">very, </w:t>
      </w:r>
      <w:r w:rsidR="00CE400E">
        <w:t>very</w:t>
      </w:r>
      <w:r w:rsidR="0059395B">
        <w:t xml:space="preserve"> </w:t>
      </w:r>
      <w:r w:rsidR="00CE400E">
        <w:t>prematurely,</w:t>
      </w:r>
      <w:r w:rsidR="0059395B">
        <w:t xml:space="preserve"> </w:t>
      </w:r>
      <w:r w:rsidR="00CE400E">
        <w:t>which</w:t>
      </w:r>
      <w:r w:rsidR="0059395B">
        <w:t xml:space="preserve"> </w:t>
      </w:r>
      <w:r w:rsidR="00CE400E">
        <w:t>we</w:t>
      </w:r>
      <w:r w:rsidR="0059395B">
        <w:t xml:space="preserve"> </w:t>
      </w:r>
      <w:r w:rsidR="00CE400E">
        <w:t>raised</w:t>
      </w:r>
      <w:r w:rsidR="0059395B">
        <w:t xml:space="preserve"> </w:t>
      </w:r>
      <w:r w:rsidR="00CE400E">
        <w:t>with</w:t>
      </w:r>
      <w:r w:rsidR="0059395B">
        <w:t xml:space="preserve"> the Department</w:t>
      </w:r>
      <w:r w:rsidR="00CE400E">
        <w:t>,</w:t>
      </w:r>
      <w:r w:rsidR="0059395B">
        <w:t xml:space="preserve"> </w:t>
      </w:r>
      <w:r w:rsidR="00CE400E">
        <w:t>and</w:t>
      </w:r>
      <w:r w:rsidR="0059395B">
        <w:t xml:space="preserve"> </w:t>
      </w:r>
      <w:r w:rsidR="00CE400E">
        <w:t>we</w:t>
      </w:r>
      <w:r w:rsidR="0059395B">
        <w:t xml:space="preserve"> </w:t>
      </w:r>
      <w:r w:rsidR="00CE400E">
        <w:t>were</w:t>
      </w:r>
      <w:r w:rsidR="0059395B">
        <w:t xml:space="preserve"> </w:t>
      </w:r>
      <w:r w:rsidR="00CE400E">
        <w:t>reassured</w:t>
      </w:r>
      <w:r w:rsidR="0059395B">
        <w:t xml:space="preserve"> </w:t>
      </w:r>
      <w:r w:rsidR="00CE400E">
        <w:t>that</w:t>
      </w:r>
      <w:r>
        <w:t xml:space="preserve"> that</w:t>
      </w:r>
      <w:r w:rsidR="0059395B">
        <w:t xml:space="preserve"> </w:t>
      </w:r>
      <w:r w:rsidR="00CE400E">
        <w:t>was</w:t>
      </w:r>
      <w:r w:rsidR="0059395B">
        <w:t xml:space="preserve"> </w:t>
      </w:r>
      <w:r w:rsidR="00CE400E">
        <w:t>going</w:t>
      </w:r>
      <w:r w:rsidR="0059395B">
        <w:t xml:space="preserve"> </w:t>
      </w:r>
      <w:r w:rsidR="00CE400E">
        <w:t>to</w:t>
      </w:r>
      <w:r w:rsidR="0059395B">
        <w:t xml:space="preserve"> </w:t>
      </w:r>
      <w:r w:rsidR="00CE400E">
        <w:t>change.</w:t>
      </w:r>
      <w:r w:rsidR="0059395B">
        <w:t xml:space="preserve"> </w:t>
      </w:r>
      <w:r w:rsidR="000E0C9E">
        <w:t>Some</w:t>
      </w:r>
      <w:r w:rsidR="0059395B">
        <w:t xml:space="preserve"> </w:t>
      </w:r>
      <w:r w:rsidR="000E0C9E">
        <w:t>other</w:t>
      </w:r>
      <w:r w:rsidR="0059395B">
        <w:t xml:space="preserve"> </w:t>
      </w:r>
      <w:r w:rsidR="000E0C9E">
        <w:t>things</w:t>
      </w:r>
      <w:r w:rsidR="0059395B">
        <w:t xml:space="preserve"> </w:t>
      </w:r>
      <w:r w:rsidR="00CE400E">
        <w:t>have</w:t>
      </w:r>
      <w:r w:rsidR="0059395B">
        <w:t xml:space="preserve"> </w:t>
      </w:r>
      <w:r w:rsidR="00CE400E">
        <w:t>been</w:t>
      </w:r>
      <w:r w:rsidR="0059395B">
        <w:t xml:space="preserve"> </w:t>
      </w:r>
      <w:r w:rsidR="000E0C9E">
        <w:t>incredibly</w:t>
      </w:r>
      <w:r w:rsidR="0059395B">
        <w:t xml:space="preserve"> </w:t>
      </w:r>
      <w:r w:rsidR="000E0C9E">
        <w:t>helpful</w:t>
      </w:r>
      <w:r w:rsidR="0059395B">
        <w:t xml:space="preserve"> </w:t>
      </w:r>
      <w:r w:rsidR="000E0C9E">
        <w:t>in</w:t>
      </w:r>
      <w:r w:rsidR="0059395B">
        <w:t xml:space="preserve"> </w:t>
      </w:r>
      <w:r w:rsidR="000E0C9E">
        <w:t>the</w:t>
      </w:r>
      <w:r w:rsidR="0059395B">
        <w:t xml:space="preserve"> </w:t>
      </w:r>
      <w:r w:rsidR="000E0C9E">
        <w:t>here</w:t>
      </w:r>
      <w:r w:rsidR="0059395B">
        <w:t xml:space="preserve"> </w:t>
      </w:r>
      <w:r w:rsidR="000E0C9E">
        <w:t>and</w:t>
      </w:r>
      <w:r w:rsidR="0059395B">
        <w:t xml:space="preserve"> </w:t>
      </w:r>
      <w:r w:rsidR="000E0C9E">
        <w:t>now</w:t>
      </w:r>
      <w:r>
        <w:t>.</w:t>
      </w:r>
      <w:r w:rsidR="0059395B">
        <w:t xml:space="preserve"> </w:t>
      </w:r>
      <w:r>
        <w:t xml:space="preserve">First, the Government’s </w:t>
      </w:r>
      <w:r w:rsidR="00CE400E">
        <w:t>response</w:t>
      </w:r>
      <w:r w:rsidR="0059395B">
        <w:t xml:space="preserve"> </w:t>
      </w:r>
      <w:r w:rsidR="00CE400E">
        <w:t>in</w:t>
      </w:r>
      <w:r w:rsidR="0059395B">
        <w:t xml:space="preserve"> </w:t>
      </w:r>
      <w:r w:rsidR="00CE400E">
        <w:t>banning</w:t>
      </w:r>
      <w:r w:rsidR="0059395B">
        <w:t xml:space="preserve"> </w:t>
      </w:r>
      <w:r w:rsidR="00CE400E">
        <w:t>evictions</w:t>
      </w:r>
      <w:r w:rsidR="0059395B">
        <w:t xml:space="preserve"> </w:t>
      </w:r>
      <w:r w:rsidR="00CE400E">
        <w:t>for</w:t>
      </w:r>
      <w:r w:rsidR="0059395B">
        <w:t xml:space="preserve"> </w:t>
      </w:r>
      <w:r w:rsidR="00CE400E">
        <w:t>three</w:t>
      </w:r>
      <w:r w:rsidR="0059395B">
        <w:t xml:space="preserve"> </w:t>
      </w:r>
      <w:r w:rsidR="00CE400E">
        <w:t>months</w:t>
      </w:r>
      <w:r w:rsidR="0059395B">
        <w:t xml:space="preserve"> </w:t>
      </w:r>
      <w:r>
        <w:t>was</w:t>
      </w:r>
      <w:r w:rsidR="0059395B">
        <w:t xml:space="preserve"> </w:t>
      </w:r>
      <w:r w:rsidR="00CE400E">
        <w:t>very</w:t>
      </w:r>
      <w:r w:rsidR="0059395B">
        <w:t xml:space="preserve"> </w:t>
      </w:r>
      <w:r w:rsidR="00CE400E">
        <w:t>helpful,</w:t>
      </w:r>
      <w:r w:rsidR="0059395B">
        <w:t xml:space="preserve"> </w:t>
      </w:r>
      <w:r w:rsidR="00CE400E">
        <w:t>as</w:t>
      </w:r>
      <w:r w:rsidR="0059395B">
        <w:t xml:space="preserve"> </w:t>
      </w:r>
      <w:r w:rsidR="00CE400E">
        <w:t>people</w:t>
      </w:r>
      <w:r w:rsidR="0059395B">
        <w:t xml:space="preserve"> </w:t>
      </w:r>
      <w:r w:rsidR="00CE400E">
        <w:t>were</w:t>
      </w:r>
      <w:r w:rsidR="0059395B">
        <w:t xml:space="preserve"> </w:t>
      </w:r>
      <w:r w:rsidR="00CE400E">
        <w:t>under</w:t>
      </w:r>
      <w:r w:rsidR="0059395B">
        <w:t xml:space="preserve"> </w:t>
      </w:r>
      <w:r w:rsidR="00CE400E">
        <w:t>more</w:t>
      </w:r>
      <w:r w:rsidR="0059395B">
        <w:t xml:space="preserve"> </w:t>
      </w:r>
      <w:r w:rsidR="00CE400E">
        <w:t>and</w:t>
      </w:r>
      <w:r w:rsidR="0059395B">
        <w:t xml:space="preserve"> </w:t>
      </w:r>
      <w:r w:rsidR="00CE400E">
        <w:t>more</w:t>
      </w:r>
      <w:r w:rsidR="0059395B">
        <w:t xml:space="preserve"> </w:t>
      </w:r>
      <w:r w:rsidR="00CE400E">
        <w:t>pressure</w:t>
      </w:r>
      <w:r w:rsidR="0059395B">
        <w:t xml:space="preserve"> </w:t>
      </w:r>
      <w:r w:rsidR="00CE400E">
        <w:t>from</w:t>
      </w:r>
      <w:r w:rsidR="0059395B">
        <w:t xml:space="preserve"> </w:t>
      </w:r>
      <w:r w:rsidR="00CE400E">
        <w:t>other</w:t>
      </w:r>
      <w:r w:rsidR="0059395B">
        <w:t xml:space="preserve"> </w:t>
      </w:r>
      <w:r w:rsidR="00CE400E">
        <w:t>factors</w:t>
      </w:r>
      <w:r w:rsidR="0059395B">
        <w:t xml:space="preserve"> </w:t>
      </w:r>
      <w:r w:rsidR="00CE400E">
        <w:t>in</w:t>
      </w:r>
      <w:r w:rsidR="0059395B">
        <w:t xml:space="preserve"> </w:t>
      </w:r>
      <w:r w:rsidR="00CE400E">
        <w:t>the</w:t>
      </w:r>
      <w:r w:rsidR="0059395B">
        <w:t xml:space="preserve"> </w:t>
      </w:r>
      <w:r w:rsidR="00CE400E">
        <w:t>economy,</w:t>
      </w:r>
      <w:r w:rsidR="0059395B">
        <w:t xml:space="preserve"> </w:t>
      </w:r>
      <w:r w:rsidR="00CE400E">
        <w:t>whether</w:t>
      </w:r>
      <w:r w:rsidR="0059395B">
        <w:t xml:space="preserve"> </w:t>
      </w:r>
      <w:r w:rsidR="00CE400E">
        <w:t>they</w:t>
      </w:r>
      <w:r w:rsidR="0059395B">
        <w:t xml:space="preserve"> </w:t>
      </w:r>
      <w:r w:rsidR="00CE400E">
        <w:t>were</w:t>
      </w:r>
      <w:r w:rsidR="0059395B">
        <w:t xml:space="preserve"> </w:t>
      </w:r>
      <w:r w:rsidR="00CE400E">
        <w:t>able</w:t>
      </w:r>
      <w:r w:rsidR="0059395B">
        <w:t xml:space="preserve"> </w:t>
      </w:r>
      <w:r w:rsidR="00CE400E">
        <w:t>to</w:t>
      </w:r>
      <w:r w:rsidR="0059395B">
        <w:t xml:space="preserve"> </w:t>
      </w:r>
      <w:r w:rsidR="00CE400E">
        <w:t>work</w:t>
      </w:r>
      <w:r w:rsidR="0059395B">
        <w:t xml:space="preserve"> </w:t>
      </w:r>
      <w:r w:rsidR="00CE400E">
        <w:t>and</w:t>
      </w:r>
      <w:r w:rsidR="0059395B">
        <w:t xml:space="preserve"> </w:t>
      </w:r>
      <w:r w:rsidR="00CE400E">
        <w:t>so</w:t>
      </w:r>
      <w:r w:rsidR="0059395B">
        <w:t xml:space="preserve"> </w:t>
      </w:r>
      <w:r w:rsidR="00CE400E">
        <w:t>on.</w:t>
      </w:r>
      <w:r w:rsidR="0059395B">
        <w:t xml:space="preserve"> </w:t>
      </w:r>
      <w:r w:rsidR="00CE400E">
        <w:t>That</w:t>
      </w:r>
      <w:r w:rsidR="0059395B">
        <w:t xml:space="preserve"> </w:t>
      </w:r>
      <w:r w:rsidR="00CE400E">
        <w:t>has</w:t>
      </w:r>
      <w:r w:rsidR="0059395B">
        <w:t xml:space="preserve"> </w:t>
      </w:r>
      <w:r w:rsidR="00CE400E">
        <w:t>been</w:t>
      </w:r>
      <w:r w:rsidR="0059395B">
        <w:t xml:space="preserve"> </w:t>
      </w:r>
      <w:r w:rsidR="00CE400E">
        <w:t>hugely</w:t>
      </w:r>
      <w:r w:rsidR="0059395B">
        <w:t xml:space="preserve"> </w:t>
      </w:r>
      <w:r w:rsidR="00CE400E">
        <w:t>helpful.</w:t>
      </w:r>
      <w:r w:rsidR="0059395B">
        <w:t xml:space="preserve"> </w:t>
      </w:r>
    </w:p>
    <w:p w:rsidR="00CE400E" w:rsidP="000E0C9E">
      <w:pPr>
        <w:pStyle w:val="Answer"/>
      </w:pPr>
      <w:r>
        <w:t xml:space="preserve">The </w:t>
      </w:r>
      <w:r w:rsidR="000E0C9E">
        <w:t>restoration</w:t>
      </w:r>
      <w:r w:rsidR="0059395B">
        <w:t xml:space="preserve"> </w:t>
      </w:r>
      <w:r w:rsidR="000E0C9E">
        <w:t>of</w:t>
      </w:r>
      <w:r w:rsidR="0059395B">
        <w:t xml:space="preserve"> </w:t>
      </w:r>
      <w:r>
        <w:t>local</w:t>
      </w:r>
      <w:r w:rsidR="0059395B">
        <w:t xml:space="preserve"> </w:t>
      </w:r>
      <w:r w:rsidR="000E0C9E">
        <w:t>housing</w:t>
      </w:r>
      <w:r w:rsidR="0059395B">
        <w:t xml:space="preserve"> </w:t>
      </w:r>
      <w:r w:rsidR="000E0C9E">
        <w:t>allowance</w:t>
      </w:r>
      <w:r w:rsidR="0059395B">
        <w:t xml:space="preserve"> </w:t>
      </w:r>
      <w:r>
        <w:t>to</w:t>
      </w:r>
      <w:r w:rsidR="0059395B">
        <w:t xml:space="preserve"> </w:t>
      </w:r>
      <w:r>
        <w:t>the</w:t>
      </w:r>
      <w:r w:rsidR="0059395B">
        <w:t xml:space="preserve"> </w:t>
      </w:r>
      <w:r>
        <w:t>30</w:t>
      </w:r>
      <w:r w:rsidRPr="008B2D04">
        <w:t>th</w:t>
      </w:r>
      <w:r w:rsidR="0059395B">
        <w:t xml:space="preserve"> </w:t>
      </w:r>
      <w:r>
        <w:t>percentile</w:t>
      </w:r>
      <w:r w:rsidR="0059395B">
        <w:t xml:space="preserve"> </w:t>
      </w:r>
      <w:r>
        <w:t>of</w:t>
      </w:r>
      <w:r w:rsidR="0059395B">
        <w:t xml:space="preserve"> </w:t>
      </w:r>
      <w:r>
        <w:t>local</w:t>
      </w:r>
      <w:r w:rsidR="0059395B">
        <w:t xml:space="preserve"> </w:t>
      </w:r>
      <w:r>
        <w:t>markets</w:t>
      </w:r>
      <w:r w:rsidR="0059395B">
        <w:t xml:space="preserve"> </w:t>
      </w:r>
      <w:r>
        <w:t>for</w:t>
      </w:r>
      <w:r w:rsidR="0059395B">
        <w:t xml:space="preserve"> </w:t>
      </w:r>
      <w:r>
        <w:t>12</w:t>
      </w:r>
      <w:r w:rsidR="0059395B">
        <w:t xml:space="preserve"> </w:t>
      </w:r>
      <w:r>
        <w:t>months</w:t>
      </w:r>
      <w:r w:rsidR="0059395B">
        <w:t xml:space="preserve"> </w:t>
      </w:r>
      <w:r w:rsidR="000E0C9E">
        <w:t>has</w:t>
      </w:r>
      <w:r w:rsidR="0059395B">
        <w:t xml:space="preserve"> </w:t>
      </w:r>
      <w:r w:rsidR="000E0C9E">
        <w:t>made</w:t>
      </w:r>
      <w:r w:rsidR="0059395B">
        <w:t xml:space="preserve"> </w:t>
      </w:r>
      <w:r w:rsidR="000E0C9E">
        <w:t>a</w:t>
      </w:r>
      <w:r w:rsidR="0059395B">
        <w:t xml:space="preserve"> </w:t>
      </w:r>
      <w:r w:rsidR="000E0C9E">
        <w:t>phenomenal</w:t>
      </w:r>
      <w:r w:rsidR="0059395B">
        <w:t xml:space="preserve"> </w:t>
      </w:r>
      <w:r w:rsidR="000E0C9E">
        <w:t>difference</w:t>
      </w:r>
      <w:r>
        <w:t>.</w:t>
      </w:r>
      <w:r w:rsidR="0059395B">
        <w:t xml:space="preserve"> </w:t>
      </w:r>
      <w:r>
        <w:t>Outside</w:t>
      </w:r>
      <w:r w:rsidR="0059395B">
        <w:t xml:space="preserve"> the Department</w:t>
      </w:r>
      <w:r>
        <w:t>’s</w:t>
      </w:r>
      <w:r w:rsidR="0059395B">
        <w:t xml:space="preserve"> </w:t>
      </w:r>
      <w:r>
        <w:t>jurisdiction,</w:t>
      </w:r>
      <w:r w:rsidR="0059395B">
        <w:t xml:space="preserve"> </w:t>
      </w:r>
      <w:r w:rsidR="00021CA4">
        <w:t>t</w:t>
      </w:r>
      <w:r>
        <w:t>he</w:t>
      </w:r>
      <w:r w:rsidR="0059395B">
        <w:t xml:space="preserve"> </w:t>
      </w:r>
      <w:r>
        <w:t>example</w:t>
      </w:r>
      <w:r w:rsidR="0059395B">
        <w:t xml:space="preserve"> </w:t>
      </w:r>
      <w:r>
        <w:t>I</w:t>
      </w:r>
      <w:r w:rsidR="0059395B">
        <w:t xml:space="preserve"> </w:t>
      </w:r>
      <w:r>
        <w:t>have</w:t>
      </w:r>
      <w:r w:rsidR="0059395B">
        <w:t xml:space="preserve"> </w:t>
      </w:r>
      <w:r>
        <w:t>is</w:t>
      </w:r>
      <w:r w:rsidR="0059395B">
        <w:t xml:space="preserve"> </w:t>
      </w:r>
      <w:r>
        <w:t>in</w:t>
      </w:r>
      <w:r w:rsidR="0059395B">
        <w:t xml:space="preserve"> </w:t>
      </w:r>
      <w:r>
        <w:t>Edinburgh,</w:t>
      </w:r>
      <w:r w:rsidR="0059395B">
        <w:t xml:space="preserve"> </w:t>
      </w:r>
      <w:r>
        <w:t>where</w:t>
      </w:r>
      <w:r w:rsidR="0059395B">
        <w:t xml:space="preserve"> </w:t>
      </w:r>
      <w:r>
        <w:t>we</w:t>
      </w:r>
      <w:r w:rsidR="0059395B">
        <w:t xml:space="preserve"> </w:t>
      </w:r>
      <w:r>
        <w:t>are</w:t>
      </w:r>
      <w:r w:rsidR="0059395B">
        <w:t xml:space="preserve"> </w:t>
      </w:r>
      <w:r>
        <w:t>used</w:t>
      </w:r>
      <w:r w:rsidR="0059395B">
        <w:t xml:space="preserve"> </w:t>
      </w:r>
      <w:r>
        <w:t>to</w:t>
      </w:r>
      <w:r w:rsidR="0059395B">
        <w:t xml:space="preserve"> </w:t>
      </w:r>
      <w:r>
        <w:t>there</w:t>
      </w:r>
      <w:r w:rsidR="0059395B">
        <w:t xml:space="preserve"> </w:t>
      </w:r>
      <w:r>
        <w:t>being</w:t>
      </w:r>
      <w:r w:rsidR="0059395B">
        <w:t xml:space="preserve"> </w:t>
      </w:r>
      <w:r>
        <w:t xml:space="preserve">at any one time </w:t>
      </w:r>
      <w:r>
        <w:t>20</w:t>
      </w:r>
      <w:r w:rsidR="0059395B">
        <w:t xml:space="preserve"> </w:t>
      </w:r>
      <w:r>
        <w:t>or</w:t>
      </w:r>
      <w:r w:rsidR="0059395B">
        <w:t xml:space="preserve"> </w:t>
      </w:r>
      <w:r>
        <w:t>30</w:t>
      </w:r>
      <w:r w:rsidR="0059395B">
        <w:t xml:space="preserve"> </w:t>
      </w:r>
      <w:r>
        <w:t>houses</w:t>
      </w:r>
      <w:r w:rsidR="0059395B">
        <w:t xml:space="preserve"> </w:t>
      </w:r>
      <w:r>
        <w:t>for</w:t>
      </w:r>
      <w:r w:rsidR="0059395B">
        <w:t xml:space="preserve"> </w:t>
      </w:r>
      <w:r>
        <w:t>rent</w:t>
      </w:r>
      <w:r w:rsidR="0059395B">
        <w:t xml:space="preserve"> </w:t>
      </w:r>
      <w:r>
        <w:t>that</w:t>
      </w:r>
      <w:r w:rsidR="0059395B">
        <w:t xml:space="preserve"> </w:t>
      </w:r>
      <w:r>
        <w:t>are</w:t>
      </w:r>
      <w:r w:rsidR="0059395B">
        <w:t xml:space="preserve"> </w:t>
      </w:r>
      <w:r>
        <w:t>affordable</w:t>
      </w:r>
      <w:r w:rsidR="0059395B">
        <w:t xml:space="preserve"> </w:t>
      </w:r>
      <w:r>
        <w:t>on</w:t>
      </w:r>
      <w:r w:rsidR="0059395B">
        <w:t xml:space="preserve"> </w:t>
      </w:r>
      <w:r>
        <w:t>local</w:t>
      </w:r>
      <w:r w:rsidR="0059395B">
        <w:t xml:space="preserve"> </w:t>
      </w:r>
      <w:r>
        <w:t>housing</w:t>
      </w:r>
      <w:r w:rsidR="0059395B">
        <w:t xml:space="preserve"> </w:t>
      </w:r>
      <w:r>
        <w:t>allowance.</w:t>
      </w:r>
      <w:r w:rsidR="0059395B">
        <w:t xml:space="preserve"> </w:t>
      </w:r>
      <w:r>
        <w:t>T</w:t>
      </w:r>
      <w:r w:rsidR="000E0C9E">
        <w:t>hat</w:t>
      </w:r>
      <w:r w:rsidR="0059395B">
        <w:t xml:space="preserve"> </w:t>
      </w:r>
      <w:r w:rsidR="000E0C9E">
        <w:t>i</w:t>
      </w:r>
      <w:r w:rsidR="00021CA4">
        <w:t>s</w:t>
      </w:r>
      <w:r w:rsidR="0059395B">
        <w:t xml:space="preserve"> </w:t>
      </w:r>
      <w:r w:rsidR="00021CA4">
        <w:t>now</w:t>
      </w:r>
      <w:r w:rsidR="0059395B">
        <w:t xml:space="preserve"> </w:t>
      </w:r>
      <w:r w:rsidR="00021CA4">
        <w:t>in</w:t>
      </w:r>
      <w:r w:rsidR="0059395B">
        <w:t xml:space="preserve"> </w:t>
      </w:r>
      <w:r>
        <w:t>the</w:t>
      </w:r>
      <w:r w:rsidR="0059395B">
        <w:t xml:space="preserve"> </w:t>
      </w:r>
      <w:r>
        <w:t xml:space="preserve">hundreds, </w:t>
      </w:r>
      <w:r>
        <w:t>300</w:t>
      </w:r>
      <w:r>
        <w:t xml:space="preserve"> or</w:t>
      </w:r>
      <w:r w:rsidR="0059395B">
        <w:t xml:space="preserve"> </w:t>
      </w:r>
      <w:r>
        <w:t>400</w:t>
      </w:r>
      <w:r w:rsidR="0059395B">
        <w:t xml:space="preserve"> </w:t>
      </w:r>
      <w:r>
        <w:t>at</w:t>
      </w:r>
      <w:r w:rsidR="0059395B">
        <w:t xml:space="preserve"> </w:t>
      </w:r>
      <w:r>
        <w:t>a</w:t>
      </w:r>
      <w:r w:rsidR="0059395B">
        <w:t xml:space="preserve"> </w:t>
      </w:r>
      <w:r>
        <w:t xml:space="preserve">time. It has made </w:t>
      </w:r>
      <w:r>
        <w:t>a</w:t>
      </w:r>
      <w:r w:rsidR="0059395B">
        <w:t xml:space="preserve"> </w:t>
      </w:r>
      <w:r>
        <w:t>huge</w:t>
      </w:r>
      <w:r w:rsidR="0059395B">
        <w:t xml:space="preserve"> </w:t>
      </w:r>
      <w:r>
        <w:t>difference</w:t>
      </w:r>
      <w:r w:rsidR="0059395B">
        <w:t xml:space="preserve"> </w:t>
      </w:r>
      <w:r>
        <w:t>in</w:t>
      </w:r>
      <w:r w:rsidR="0059395B">
        <w:t xml:space="preserve"> </w:t>
      </w:r>
      <w:r>
        <w:t>large</w:t>
      </w:r>
      <w:r w:rsidR="0059395B">
        <w:t xml:space="preserve"> </w:t>
      </w:r>
      <w:r>
        <w:t>parts</w:t>
      </w:r>
      <w:r w:rsidR="0059395B">
        <w:t xml:space="preserve"> </w:t>
      </w:r>
      <w:r>
        <w:t>of</w:t>
      </w:r>
      <w:r w:rsidR="0059395B">
        <w:t xml:space="preserve"> </w:t>
      </w:r>
      <w:r>
        <w:t>the</w:t>
      </w:r>
      <w:r w:rsidR="0059395B">
        <w:t xml:space="preserve"> </w:t>
      </w:r>
      <w:r>
        <w:t>country.</w:t>
      </w:r>
    </w:p>
    <w:p w:rsidR="00CE400E" w:rsidP="000E0C9E">
      <w:pPr>
        <w:pStyle w:val="Answer"/>
      </w:pPr>
      <w:r>
        <w:t>G</w:t>
      </w:r>
      <w:r w:rsidR="000E0C9E">
        <w:t>oing</w:t>
      </w:r>
      <w:r w:rsidR="0059395B">
        <w:t xml:space="preserve"> </w:t>
      </w:r>
      <w:r w:rsidR="000E0C9E">
        <w:t>forward</w:t>
      </w:r>
      <w:r w:rsidR="008B2D04">
        <w:t>,</w:t>
      </w:r>
      <w:r w:rsidR="0059395B">
        <w:t xml:space="preserve"> </w:t>
      </w:r>
      <w:r w:rsidR="000E0C9E">
        <w:t>there</w:t>
      </w:r>
      <w:r w:rsidR="0059395B">
        <w:t xml:space="preserve"> </w:t>
      </w:r>
      <w:r w:rsidR="008B2D04">
        <w:t xml:space="preserve">are </w:t>
      </w:r>
      <w:r w:rsidR="000E0C9E">
        <w:t>a</w:t>
      </w:r>
      <w:r w:rsidR="0059395B">
        <w:t xml:space="preserve"> </w:t>
      </w:r>
      <w:r w:rsidR="000E0C9E">
        <w:t>few</w:t>
      </w:r>
      <w:r w:rsidR="0059395B">
        <w:t xml:space="preserve"> </w:t>
      </w:r>
      <w:r w:rsidR="000E0C9E">
        <w:t>things.</w:t>
      </w:r>
      <w:r w:rsidR="0059395B">
        <w:t xml:space="preserve"> </w:t>
      </w:r>
      <w:r w:rsidR="008B2D04">
        <w:t xml:space="preserve">The first is </w:t>
      </w:r>
      <w:r>
        <w:t>maintaining</w:t>
      </w:r>
      <w:r w:rsidR="0059395B">
        <w:t xml:space="preserve"> </w:t>
      </w:r>
      <w:r>
        <w:t>those</w:t>
      </w:r>
      <w:r w:rsidR="0059395B">
        <w:t xml:space="preserve"> </w:t>
      </w:r>
      <w:r>
        <w:t>things,</w:t>
      </w:r>
      <w:r w:rsidR="0059395B">
        <w:t xml:space="preserve"> </w:t>
      </w:r>
      <w:r>
        <w:t>so</w:t>
      </w:r>
      <w:r w:rsidR="0059395B">
        <w:t xml:space="preserve"> </w:t>
      </w:r>
      <w:r>
        <w:t>maintaining</w:t>
      </w:r>
      <w:r w:rsidR="0059395B">
        <w:t xml:space="preserve"> </w:t>
      </w:r>
      <w:r>
        <w:t>local</w:t>
      </w:r>
      <w:r w:rsidR="0059395B">
        <w:t xml:space="preserve"> </w:t>
      </w:r>
      <w:r>
        <w:t>housing</w:t>
      </w:r>
      <w:r w:rsidR="0059395B">
        <w:t xml:space="preserve"> </w:t>
      </w:r>
      <w:r>
        <w:t>allowance</w:t>
      </w:r>
      <w:r w:rsidR="0059395B">
        <w:t xml:space="preserve"> </w:t>
      </w:r>
      <w:r>
        <w:t>at</w:t>
      </w:r>
      <w:r w:rsidR="0059395B">
        <w:t xml:space="preserve"> </w:t>
      </w:r>
      <w:r>
        <w:t>that</w:t>
      </w:r>
      <w:r w:rsidR="0059395B">
        <w:t xml:space="preserve"> </w:t>
      </w:r>
      <w:r>
        <w:t>rate</w:t>
      </w:r>
      <w:r w:rsidR="008B2D04">
        <w:t>,</w:t>
      </w:r>
      <w:r w:rsidR="0059395B">
        <w:t xml:space="preserve"> </w:t>
      </w:r>
      <w:r>
        <w:t>so</w:t>
      </w:r>
      <w:r w:rsidR="0059395B">
        <w:t xml:space="preserve"> </w:t>
      </w:r>
      <w:r>
        <w:t>both</w:t>
      </w:r>
      <w:r w:rsidR="0059395B">
        <w:t xml:space="preserve"> </w:t>
      </w:r>
      <w:r>
        <w:t>tenants</w:t>
      </w:r>
      <w:r w:rsidR="0059395B">
        <w:t xml:space="preserve"> </w:t>
      </w:r>
      <w:r>
        <w:t>and</w:t>
      </w:r>
      <w:r w:rsidR="0059395B">
        <w:t xml:space="preserve"> </w:t>
      </w:r>
      <w:r>
        <w:t>landlords</w:t>
      </w:r>
      <w:r w:rsidR="0059395B">
        <w:t xml:space="preserve"> </w:t>
      </w:r>
      <w:r>
        <w:t>have</w:t>
      </w:r>
      <w:r w:rsidR="0059395B">
        <w:t xml:space="preserve"> </w:t>
      </w:r>
      <w:r>
        <w:t>the</w:t>
      </w:r>
      <w:r w:rsidR="0059395B">
        <w:t xml:space="preserve"> </w:t>
      </w:r>
      <w:r>
        <w:t>security</w:t>
      </w:r>
      <w:r w:rsidR="0059395B">
        <w:t xml:space="preserve"> </w:t>
      </w:r>
      <w:r>
        <w:t>in</w:t>
      </w:r>
      <w:r w:rsidR="0059395B">
        <w:t xml:space="preserve"> </w:t>
      </w:r>
      <w:r>
        <w:t>what</w:t>
      </w:r>
      <w:r w:rsidR="0059395B">
        <w:t xml:space="preserve"> </w:t>
      </w:r>
      <w:r>
        <w:t>are</w:t>
      </w:r>
      <w:r w:rsidR="0059395B">
        <w:t xml:space="preserve"> </w:t>
      </w:r>
      <w:r>
        <w:t>hugely</w:t>
      </w:r>
      <w:r w:rsidR="0059395B">
        <w:t xml:space="preserve"> </w:t>
      </w:r>
      <w:r>
        <w:t>uncertain</w:t>
      </w:r>
      <w:r w:rsidR="0059395B">
        <w:t xml:space="preserve"> </w:t>
      </w:r>
      <w:r>
        <w:t>and</w:t>
      </w:r>
      <w:r w:rsidR="0059395B">
        <w:t xml:space="preserve"> </w:t>
      </w:r>
      <w:r>
        <w:t>worrying</w:t>
      </w:r>
      <w:r w:rsidR="0059395B">
        <w:t xml:space="preserve"> </w:t>
      </w:r>
      <w:r>
        <w:t>times.</w:t>
      </w:r>
      <w:r w:rsidR="0059395B">
        <w:t xml:space="preserve"> </w:t>
      </w:r>
      <w:r>
        <w:t>T</w:t>
      </w:r>
      <w:r w:rsidR="000E0C9E">
        <w:t>hat</w:t>
      </w:r>
      <w:r w:rsidR="0059395B">
        <w:t xml:space="preserve"> </w:t>
      </w:r>
      <w:r w:rsidR="000E0C9E">
        <w:t>is</w:t>
      </w:r>
      <w:r w:rsidR="0059395B">
        <w:t xml:space="preserve"> </w:t>
      </w:r>
      <w:r w:rsidR="000E0C9E">
        <w:t>going</w:t>
      </w:r>
      <w:r w:rsidR="0059395B">
        <w:t xml:space="preserve"> </w:t>
      </w:r>
      <w:r w:rsidR="000E0C9E">
        <w:t>to</w:t>
      </w:r>
      <w:r w:rsidR="0059395B">
        <w:t xml:space="preserve"> </w:t>
      </w:r>
      <w:r w:rsidR="000E0C9E">
        <w:t>be</w:t>
      </w:r>
      <w:r w:rsidR="0059395B">
        <w:t xml:space="preserve"> </w:t>
      </w:r>
      <w:r w:rsidR="000E0C9E">
        <w:t>important.</w:t>
      </w:r>
      <w:r w:rsidR="0059395B">
        <w:t xml:space="preserve"> </w:t>
      </w:r>
      <w:r w:rsidR="008B2D04">
        <w:t>The second is</w:t>
      </w:r>
      <w:r w:rsidR="0059395B">
        <w:t xml:space="preserve"> </w:t>
      </w:r>
      <w:r w:rsidR="000E0C9E">
        <w:t>managing</w:t>
      </w:r>
      <w:r w:rsidR="0059395B">
        <w:t xml:space="preserve"> </w:t>
      </w:r>
      <w:r w:rsidR="000E0C9E">
        <w:t>the</w:t>
      </w:r>
      <w:r w:rsidR="0059395B">
        <w:t xml:space="preserve"> </w:t>
      </w:r>
      <w:r>
        <w:t>connection</w:t>
      </w:r>
      <w:r w:rsidR="0059395B">
        <w:t xml:space="preserve"> </w:t>
      </w:r>
      <w:r w:rsidR="000E0C9E">
        <w:t>between</w:t>
      </w:r>
      <w:r w:rsidR="0059395B">
        <w:t xml:space="preserve"> </w:t>
      </w:r>
      <w:r w:rsidR="000E0C9E">
        <w:t>that</w:t>
      </w:r>
      <w:r w:rsidR="0059395B">
        <w:t xml:space="preserve"> </w:t>
      </w:r>
      <w:r w:rsidR="000E0C9E">
        <w:t>and</w:t>
      </w:r>
      <w:r w:rsidR="0059395B">
        <w:t xml:space="preserve"> </w:t>
      </w:r>
      <w:r w:rsidR="000E0C9E">
        <w:t>the</w:t>
      </w:r>
      <w:r w:rsidR="0059395B">
        <w:t xml:space="preserve"> </w:t>
      </w:r>
      <w:r w:rsidR="000E0C9E">
        <w:t>overall</w:t>
      </w:r>
      <w:r w:rsidR="0059395B">
        <w:t xml:space="preserve"> </w:t>
      </w:r>
      <w:r w:rsidR="000E0C9E">
        <w:t>benefits</w:t>
      </w:r>
      <w:r w:rsidR="0059395B">
        <w:t xml:space="preserve"> </w:t>
      </w:r>
      <w:r w:rsidR="000E0C9E">
        <w:t>cap.</w:t>
      </w:r>
      <w:r w:rsidR="0059395B">
        <w:t xml:space="preserve"> </w:t>
      </w:r>
      <w:r>
        <w:t>We</w:t>
      </w:r>
      <w:r w:rsidR="0059395B">
        <w:t xml:space="preserve"> </w:t>
      </w:r>
      <w:r>
        <w:t>have</w:t>
      </w:r>
      <w:r w:rsidR="0059395B">
        <w:t xml:space="preserve"> </w:t>
      </w:r>
      <w:r>
        <w:t>had</w:t>
      </w:r>
      <w:r w:rsidR="0059395B">
        <w:t xml:space="preserve"> </w:t>
      </w:r>
      <w:r>
        <w:t>certain</w:t>
      </w:r>
      <w:r w:rsidR="0059395B">
        <w:t xml:space="preserve"> </w:t>
      </w:r>
      <w:r>
        <w:t>examples</w:t>
      </w:r>
      <w:r w:rsidR="0059395B">
        <w:t xml:space="preserve"> </w:t>
      </w:r>
      <w:r>
        <w:t>from</w:t>
      </w:r>
      <w:r w:rsidR="0059395B">
        <w:t xml:space="preserve"> </w:t>
      </w:r>
      <w:r>
        <w:t>our</w:t>
      </w:r>
      <w:r w:rsidR="0059395B">
        <w:t xml:space="preserve"> </w:t>
      </w:r>
      <w:r>
        <w:t>front</w:t>
      </w:r>
      <w:r w:rsidR="002E5B97">
        <w:t>-</w:t>
      </w:r>
      <w:r>
        <w:t>line</w:t>
      </w:r>
      <w:r w:rsidR="0059395B">
        <w:t xml:space="preserve"> </w:t>
      </w:r>
      <w:r>
        <w:t>workers</w:t>
      </w:r>
      <w:r w:rsidR="0059395B">
        <w:t xml:space="preserve"> </w:t>
      </w:r>
      <w:r>
        <w:t>where</w:t>
      </w:r>
      <w:r w:rsidR="0059395B">
        <w:t xml:space="preserve"> </w:t>
      </w:r>
      <w:r>
        <w:t>people</w:t>
      </w:r>
      <w:r w:rsidR="0059395B">
        <w:t xml:space="preserve"> </w:t>
      </w:r>
      <w:r>
        <w:t>have</w:t>
      </w:r>
      <w:r w:rsidR="0059395B">
        <w:t xml:space="preserve"> </w:t>
      </w:r>
      <w:r>
        <w:t>run</w:t>
      </w:r>
      <w:r w:rsidR="0059395B">
        <w:t xml:space="preserve"> </w:t>
      </w:r>
      <w:r>
        <w:t>into</w:t>
      </w:r>
      <w:r w:rsidR="0059395B">
        <w:t xml:space="preserve"> </w:t>
      </w:r>
      <w:r>
        <w:t>a</w:t>
      </w:r>
      <w:r w:rsidR="0059395B">
        <w:t xml:space="preserve"> </w:t>
      </w:r>
      <w:r>
        <w:t>problem</w:t>
      </w:r>
      <w:r w:rsidR="0059395B">
        <w:t xml:space="preserve"> </w:t>
      </w:r>
      <w:r>
        <w:t>because</w:t>
      </w:r>
      <w:r w:rsidR="0059395B">
        <w:t xml:space="preserve"> </w:t>
      </w:r>
      <w:r>
        <w:t>local</w:t>
      </w:r>
      <w:r w:rsidR="0059395B">
        <w:t xml:space="preserve"> </w:t>
      </w:r>
      <w:r>
        <w:t>housing</w:t>
      </w:r>
      <w:r w:rsidR="0059395B">
        <w:t xml:space="preserve"> </w:t>
      </w:r>
      <w:r>
        <w:t>allowance</w:t>
      </w:r>
      <w:r w:rsidR="009150D5">
        <w:t xml:space="preserve"> ha</w:t>
      </w:r>
      <w:r>
        <w:t>s</w:t>
      </w:r>
      <w:r w:rsidR="009150D5">
        <w:t xml:space="preserve"> been</w:t>
      </w:r>
      <w:r w:rsidR="0059395B">
        <w:t xml:space="preserve"> </w:t>
      </w:r>
      <w:r>
        <w:t>increased,</w:t>
      </w:r>
      <w:r w:rsidR="0059395B">
        <w:t xml:space="preserve"> </w:t>
      </w:r>
      <w:r>
        <w:t>but</w:t>
      </w:r>
      <w:r w:rsidR="0059395B">
        <w:t xml:space="preserve"> </w:t>
      </w:r>
      <w:r>
        <w:t>that</w:t>
      </w:r>
      <w:r w:rsidR="0059395B">
        <w:t xml:space="preserve"> </w:t>
      </w:r>
      <w:r>
        <w:t>has</w:t>
      </w:r>
      <w:r w:rsidR="0059395B">
        <w:t xml:space="preserve"> </w:t>
      </w:r>
      <w:r>
        <w:t>brought</w:t>
      </w:r>
      <w:r w:rsidR="0059395B">
        <w:t xml:space="preserve"> </w:t>
      </w:r>
      <w:r>
        <w:t>them</w:t>
      </w:r>
      <w:r w:rsidR="0059395B">
        <w:t xml:space="preserve"> </w:t>
      </w:r>
      <w:r>
        <w:t>into</w:t>
      </w:r>
      <w:r w:rsidR="0059395B">
        <w:t xml:space="preserve"> </w:t>
      </w:r>
      <w:r>
        <w:t>the</w:t>
      </w:r>
      <w:r w:rsidR="0059395B">
        <w:t xml:space="preserve"> </w:t>
      </w:r>
      <w:r>
        <w:t>benefits</w:t>
      </w:r>
      <w:r w:rsidR="0059395B">
        <w:t xml:space="preserve"> </w:t>
      </w:r>
      <w:r>
        <w:t>cap.</w:t>
      </w:r>
      <w:r w:rsidR="0059395B">
        <w:t xml:space="preserve"> </w:t>
      </w:r>
      <w:r w:rsidR="000E0C9E">
        <w:t>There</w:t>
      </w:r>
      <w:r w:rsidR="0059395B">
        <w:t xml:space="preserve"> </w:t>
      </w:r>
      <w:r w:rsidR="009150D5">
        <w:t xml:space="preserve">will </w:t>
      </w:r>
      <w:r w:rsidR="000E0C9E">
        <w:t>need</w:t>
      </w:r>
      <w:r w:rsidR="0059395B">
        <w:t xml:space="preserve"> </w:t>
      </w:r>
      <w:r w:rsidR="000E0C9E">
        <w:t>to</w:t>
      </w:r>
      <w:r w:rsidR="0059395B">
        <w:t xml:space="preserve"> </w:t>
      </w:r>
      <w:r w:rsidR="000E0C9E">
        <w:t>be</w:t>
      </w:r>
      <w:r w:rsidR="0059395B">
        <w:t xml:space="preserve"> </w:t>
      </w:r>
      <w:r w:rsidR="000E0C9E">
        <w:t>some</w:t>
      </w:r>
      <w:r w:rsidR="0059395B">
        <w:t xml:space="preserve"> </w:t>
      </w:r>
      <w:r w:rsidR="000E0C9E">
        <w:t>intelligent</w:t>
      </w:r>
      <w:r w:rsidR="0059395B">
        <w:t xml:space="preserve"> </w:t>
      </w:r>
      <w:r>
        <w:t>management</w:t>
      </w:r>
      <w:r w:rsidR="0059395B">
        <w:t xml:space="preserve"> </w:t>
      </w:r>
      <w:r>
        <w:t>of</w:t>
      </w:r>
      <w:r w:rsidR="0059395B">
        <w:t xml:space="preserve"> </w:t>
      </w:r>
      <w:r>
        <w:t>the</w:t>
      </w:r>
      <w:r w:rsidR="0059395B">
        <w:t xml:space="preserve"> </w:t>
      </w:r>
      <w:r>
        <w:t>interaction</w:t>
      </w:r>
      <w:r w:rsidR="0059395B">
        <w:t xml:space="preserve"> </w:t>
      </w:r>
      <w:r>
        <w:t>between</w:t>
      </w:r>
      <w:r w:rsidR="0059395B">
        <w:t xml:space="preserve"> </w:t>
      </w:r>
      <w:r>
        <w:t>housing</w:t>
      </w:r>
      <w:r w:rsidR="0059395B">
        <w:t xml:space="preserve"> </w:t>
      </w:r>
      <w:r>
        <w:t>benefit</w:t>
      </w:r>
      <w:r w:rsidR="0059395B">
        <w:t xml:space="preserve"> </w:t>
      </w:r>
      <w:r>
        <w:t>and</w:t>
      </w:r>
      <w:r w:rsidR="0059395B">
        <w:t xml:space="preserve"> </w:t>
      </w:r>
      <w:r>
        <w:t>the</w:t>
      </w:r>
      <w:r w:rsidR="0059395B">
        <w:t xml:space="preserve"> </w:t>
      </w:r>
      <w:r>
        <w:t>benefits</w:t>
      </w:r>
      <w:r w:rsidR="0059395B">
        <w:t xml:space="preserve"> </w:t>
      </w:r>
      <w:r>
        <w:t>cap</w:t>
      </w:r>
      <w:r w:rsidR="0059395B">
        <w:t xml:space="preserve"> </w:t>
      </w:r>
      <w:r>
        <w:t>going</w:t>
      </w:r>
      <w:r w:rsidR="0059395B">
        <w:t xml:space="preserve"> </w:t>
      </w:r>
      <w:r>
        <w:t>forward.</w:t>
      </w:r>
      <w:r w:rsidR="0059395B">
        <w:t xml:space="preserve"> </w:t>
      </w:r>
    </w:p>
    <w:p w:rsidR="000E0C9E" w:rsidP="000E0C9E">
      <w:pPr>
        <w:pStyle w:val="Answer"/>
      </w:pPr>
      <w:r>
        <w:t>T</w:t>
      </w:r>
      <w:r>
        <w:t>here</w:t>
      </w:r>
      <w:r w:rsidR="0059395B">
        <w:t xml:space="preserve"> </w:t>
      </w:r>
      <w:r>
        <w:t>i</w:t>
      </w:r>
      <w:r>
        <w:t>s</w:t>
      </w:r>
      <w:r w:rsidR="0059395B">
        <w:t xml:space="preserve"> </w:t>
      </w:r>
      <w:r>
        <w:t>a</w:t>
      </w:r>
      <w:r w:rsidR="0059395B">
        <w:t xml:space="preserve"> </w:t>
      </w:r>
      <w:r>
        <w:t>massive</w:t>
      </w:r>
      <w:r w:rsidR="0059395B">
        <w:t xml:space="preserve"> </w:t>
      </w:r>
      <w:r>
        <w:t>issue</w:t>
      </w:r>
      <w:r w:rsidR="0059395B">
        <w:t xml:space="preserve"> </w:t>
      </w:r>
      <w:r>
        <w:t>around</w:t>
      </w:r>
      <w:r w:rsidR="0059395B">
        <w:t xml:space="preserve"> </w:t>
      </w:r>
      <w:r>
        <w:t>the</w:t>
      </w:r>
      <w:r w:rsidR="0059395B">
        <w:t xml:space="preserve"> </w:t>
      </w:r>
      <w:r>
        <w:t>so-</w:t>
      </w:r>
      <w:r>
        <w:t>called</w:t>
      </w:r>
      <w:r w:rsidR="0059395B">
        <w:t xml:space="preserve"> </w:t>
      </w:r>
      <w:r>
        <w:t>no</w:t>
      </w:r>
      <w:r w:rsidR="0059395B">
        <w:t xml:space="preserve"> </w:t>
      </w:r>
      <w:r>
        <w:t>recourse</w:t>
      </w:r>
      <w:r w:rsidR="0059395B">
        <w:t xml:space="preserve"> </w:t>
      </w:r>
      <w:r>
        <w:t>to</w:t>
      </w:r>
      <w:r w:rsidR="0059395B">
        <w:t xml:space="preserve"> </w:t>
      </w:r>
      <w:r>
        <w:t>public</w:t>
      </w:r>
      <w:r w:rsidR="0059395B">
        <w:t xml:space="preserve"> </w:t>
      </w:r>
      <w:r>
        <w:t>funds.</w:t>
      </w:r>
      <w:r w:rsidR="0059395B">
        <w:t xml:space="preserve"> </w:t>
      </w:r>
      <w:r>
        <w:t>The</w:t>
      </w:r>
      <w:r w:rsidR="0059395B">
        <w:t xml:space="preserve"> </w:t>
      </w:r>
      <w:r>
        <w:t>fact</w:t>
      </w:r>
      <w:r w:rsidR="0059395B">
        <w:t xml:space="preserve"> </w:t>
      </w:r>
      <w:r>
        <w:t>that</w:t>
      </w:r>
      <w:r w:rsidR="0059395B">
        <w:t xml:space="preserve"> </w:t>
      </w:r>
      <w:r>
        <w:t>people,</w:t>
      </w:r>
      <w:r w:rsidR="0059395B">
        <w:t xml:space="preserve"> </w:t>
      </w:r>
      <w:r>
        <w:t>under</w:t>
      </w:r>
      <w:r w:rsidR="0059395B">
        <w:t xml:space="preserve"> </w:t>
      </w:r>
      <w:r>
        <w:t>normal</w:t>
      </w:r>
      <w:r w:rsidR="0059395B">
        <w:t xml:space="preserve"> </w:t>
      </w:r>
      <w:r>
        <w:t>circumstances,</w:t>
      </w:r>
      <w:r w:rsidR="0059395B">
        <w:t xml:space="preserve"> </w:t>
      </w:r>
      <w:r>
        <w:t>are</w:t>
      </w:r>
      <w:r w:rsidR="0059395B">
        <w:t xml:space="preserve"> </w:t>
      </w:r>
      <w:r>
        <w:t>not</w:t>
      </w:r>
      <w:r w:rsidR="0059395B">
        <w:t xml:space="preserve"> </w:t>
      </w:r>
      <w:r>
        <w:t>allowed</w:t>
      </w:r>
      <w:r w:rsidR="0059395B">
        <w:t xml:space="preserve"> </w:t>
      </w:r>
      <w:r>
        <w:t>to</w:t>
      </w:r>
      <w:r w:rsidR="0059395B">
        <w:t xml:space="preserve"> </w:t>
      </w:r>
      <w:r w:rsidR="00021CA4">
        <w:t>access</w:t>
      </w:r>
      <w:r w:rsidR="0059395B">
        <w:t xml:space="preserve"> </w:t>
      </w:r>
      <w:r w:rsidR="00021CA4">
        <w:t>the</w:t>
      </w:r>
      <w:r w:rsidR="0059395B">
        <w:t xml:space="preserve"> </w:t>
      </w:r>
      <w:r w:rsidR="00021CA4">
        <w:t>housing</w:t>
      </w:r>
      <w:r w:rsidR="0059395B">
        <w:t xml:space="preserve"> </w:t>
      </w:r>
      <w:r w:rsidR="00021CA4">
        <w:t>benefit</w:t>
      </w:r>
      <w:r w:rsidR="0059395B">
        <w:t xml:space="preserve"> </w:t>
      </w:r>
      <w:r w:rsidR="00021CA4">
        <w:t>system</w:t>
      </w:r>
      <w:r w:rsidR="0059395B">
        <w:t xml:space="preserve"> </w:t>
      </w:r>
      <w:r w:rsidR="00021CA4">
        <w:t>o</w:t>
      </w:r>
      <w:r w:rsidR="009150D5">
        <w:t>r</w:t>
      </w:r>
      <w:r w:rsidR="0059395B">
        <w:t xml:space="preserve"> </w:t>
      </w:r>
      <w:r w:rsidR="00021CA4">
        <w:t>universal</w:t>
      </w:r>
      <w:r w:rsidR="0059395B">
        <w:t xml:space="preserve"> </w:t>
      </w:r>
      <w:r w:rsidR="00021CA4">
        <w:t>credit</w:t>
      </w:r>
      <w:r w:rsidR="0059395B">
        <w:t xml:space="preserve"> </w:t>
      </w:r>
      <w:r w:rsidR="00021CA4">
        <w:t>because</w:t>
      </w:r>
      <w:r w:rsidR="0059395B">
        <w:t xml:space="preserve"> </w:t>
      </w:r>
      <w:r w:rsidR="00021CA4">
        <w:t>of</w:t>
      </w:r>
      <w:r w:rsidR="0059395B">
        <w:t xml:space="preserve"> </w:t>
      </w:r>
      <w:r w:rsidR="00021CA4">
        <w:t>their</w:t>
      </w:r>
      <w:r w:rsidR="0059395B">
        <w:t xml:space="preserve"> </w:t>
      </w:r>
      <w:r w:rsidR="00021CA4">
        <w:t>migration</w:t>
      </w:r>
      <w:r w:rsidR="0059395B">
        <w:t xml:space="preserve"> </w:t>
      </w:r>
      <w:r w:rsidR="009150D5">
        <w:t xml:space="preserve">status </w:t>
      </w:r>
      <w:r w:rsidR="00537169">
        <w:t>means</w:t>
      </w:r>
      <w:r w:rsidR="0059395B">
        <w:t xml:space="preserve"> </w:t>
      </w:r>
      <w:r w:rsidR="00021CA4">
        <w:t>that</w:t>
      </w:r>
      <w:r w:rsidR="009150D5">
        <w:t>,</w:t>
      </w:r>
      <w:r w:rsidR="0059395B">
        <w:t xml:space="preserve"> </w:t>
      </w:r>
      <w:r>
        <w:t>as</w:t>
      </w:r>
      <w:r w:rsidR="0059395B">
        <w:t xml:space="preserve"> </w:t>
      </w:r>
      <w:r w:rsidR="00537169">
        <w:t>people</w:t>
      </w:r>
      <w:r w:rsidR="0059395B">
        <w:t xml:space="preserve"> </w:t>
      </w:r>
      <w:r>
        <w:t>move</w:t>
      </w:r>
      <w:r w:rsidR="0059395B">
        <w:t xml:space="preserve"> </w:t>
      </w:r>
      <w:r w:rsidR="00537169">
        <w:t>out</w:t>
      </w:r>
      <w:r w:rsidR="0059395B">
        <w:t xml:space="preserve"> </w:t>
      </w:r>
      <w:r w:rsidR="00537169">
        <w:t>o</w:t>
      </w:r>
      <w:r>
        <w:t>f</w:t>
      </w:r>
      <w:r w:rsidR="0059395B">
        <w:t xml:space="preserve"> </w:t>
      </w:r>
      <w:r>
        <w:t>safe</w:t>
      </w:r>
      <w:r w:rsidR="0059395B">
        <w:t xml:space="preserve"> </w:t>
      </w:r>
      <w:r w:rsidR="00537169">
        <w:t>accommodation</w:t>
      </w:r>
      <w:r w:rsidR="0059395B">
        <w:t xml:space="preserve"> </w:t>
      </w:r>
      <w:r>
        <w:t>and</w:t>
      </w:r>
      <w:r w:rsidR="0059395B">
        <w:t xml:space="preserve"> </w:t>
      </w:r>
      <w:r w:rsidR="00537169">
        <w:t>hotels</w:t>
      </w:r>
      <w:r>
        <w:t>,</w:t>
      </w:r>
      <w:r w:rsidR="0059395B">
        <w:t xml:space="preserve"> </w:t>
      </w:r>
      <w:r>
        <w:t>even</w:t>
      </w:r>
      <w:r w:rsidR="0059395B">
        <w:t xml:space="preserve"> </w:t>
      </w:r>
      <w:r>
        <w:t>with</w:t>
      </w:r>
      <w:r w:rsidR="0059395B">
        <w:t xml:space="preserve"> </w:t>
      </w:r>
      <w:r>
        <w:t>a</w:t>
      </w:r>
      <w:r w:rsidR="0059395B">
        <w:t xml:space="preserve"> </w:t>
      </w:r>
      <w:r>
        <w:t>great</w:t>
      </w:r>
      <w:r w:rsidR="0059395B">
        <w:t xml:space="preserve"> </w:t>
      </w:r>
      <w:r>
        <w:t>willingness</w:t>
      </w:r>
      <w:r w:rsidR="0059395B">
        <w:t xml:space="preserve"> </w:t>
      </w:r>
      <w:r>
        <w:t>to</w:t>
      </w:r>
      <w:r w:rsidR="0059395B">
        <w:t xml:space="preserve"> </w:t>
      </w:r>
      <w:r>
        <w:t>rehouse</w:t>
      </w:r>
      <w:r w:rsidR="009150D5">
        <w:t>,</w:t>
      </w:r>
      <w:r w:rsidR="0059395B">
        <w:t xml:space="preserve"> </w:t>
      </w:r>
      <w:r w:rsidR="00021CA4">
        <w:t>there</w:t>
      </w:r>
      <w:r w:rsidR="0059395B">
        <w:t xml:space="preserve"> </w:t>
      </w:r>
      <w:r w:rsidR="00021CA4">
        <w:t>is</w:t>
      </w:r>
      <w:r w:rsidR="0059395B">
        <w:t xml:space="preserve"> </w:t>
      </w:r>
      <w:r w:rsidR="00021CA4">
        <w:t>a</w:t>
      </w:r>
      <w:r w:rsidR="0059395B">
        <w:t xml:space="preserve"> </w:t>
      </w:r>
      <w:r w:rsidR="00021CA4">
        <w:t>great</w:t>
      </w:r>
      <w:r w:rsidR="0059395B">
        <w:t xml:space="preserve"> </w:t>
      </w:r>
      <w:r w:rsidR="00021CA4">
        <w:t>risk</w:t>
      </w:r>
      <w:r w:rsidR="0059395B">
        <w:t xml:space="preserve"> </w:t>
      </w:r>
      <w:r w:rsidR="00021CA4">
        <w:t>that</w:t>
      </w:r>
      <w:r w:rsidR="0059395B">
        <w:t xml:space="preserve"> </w:t>
      </w:r>
      <w:r w:rsidR="00021CA4">
        <w:t>those</w:t>
      </w:r>
      <w:r w:rsidR="0059395B">
        <w:t xml:space="preserve"> </w:t>
      </w:r>
      <w:r w:rsidR="00021CA4">
        <w:t>people</w:t>
      </w:r>
      <w:r w:rsidR="0059395B">
        <w:t xml:space="preserve"> </w:t>
      </w:r>
      <w:r w:rsidR="00021CA4">
        <w:t>who</w:t>
      </w:r>
      <w:r w:rsidR="0059395B">
        <w:t xml:space="preserve"> </w:t>
      </w:r>
      <w:r w:rsidR="00021CA4">
        <w:t>do</w:t>
      </w:r>
      <w:r w:rsidR="0059395B">
        <w:t xml:space="preserve"> </w:t>
      </w:r>
      <w:r w:rsidR="00021CA4">
        <w:t>not</w:t>
      </w:r>
      <w:r w:rsidR="0059395B">
        <w:t xml:space="preserve"> </w:t>
      </w:r>
      <w:r w:rsidR="00021CA4">
        <w:t>have</w:t>
      </w:r>
      <w:r w:rsidR="0059395B">
        <w:t xml:space="preserve"> </w:t>
      </w:r>
      <w:r w:rsidR="00021CA4">
        <w:t>recourse</w:t>
      </w:r>
      <w:r w:rsidR="0059395B">
        <w:t xml:space="preserve"> </w:t>
      </w:r>
      <w:r w:rsidR="00021CA4">
        <w:t>to</w:t>
      </w:r>
      <w:r w:rsidR="0059395B">
        <w:t xml:space="preserve"> </w:t>
      </w:r>
      <w:r w:rsidR="00021CA4">
        <w:t>public</w:t>
      </w:r>
      <w:r w:rsidR="0059395B">
        <w:t xml:space="preserve"> </w:t>
      </w:r>
      <w:r w:rsidR="00021CA4">
        <w:t>funds</w:t>
      </w:r>
      <w:r w:rsidR="0059395B">
        <w:t xml:space="preserve"> </w:t>
      </w:r>
      <w:r w:rsidR="00021CA4">
        <w:t>will</w:t>
      </w:r>
      <w:r w:rsidR="0059395B">
        <w:t xml:space="preserve"> </w:t>
      </w:r>
      <w:r w:rsidR="00021CA4">
        <w:t>now</w:t>
      </w:r>
      <w:r w:rsidR="0059395B">
        <w:t xml:space="preserve"> </w:t>
      </w:r>
      <w:r w:rsidR="00021CA4">
        <w:t>be</w:t>
      </w:r>
      <w:r w:rsidR="0059395B">
        <w:t xml:space="preserve"> </w:t>
      </w:r>
      <w:r w:rsidR="00021CA4">
        <w:t>our</w:t>
      </w:r>
      <w:r w:rsidR="0059395B">
        <w:t xml:space="preserve"> </w:t>
      </w:r>
      <w:r>
        <w:t>rough</w:t>
      </w:r>
      <w:r w:rsidR="0059395B">
        <w:t xml:space="preserve"> </w:t>
      </w:r>
      <w:r>
        <w:t>sleeping</w:t>
      </w:r>
      <w:r w:rsidR="0059395B">
        <w:t xml:space="preserve"> </w:t>
      </w:r>
      <w:r>
        <w:t>population</w:t>
      </w:r>
      <w:r w:rsidRPr="009150D5">
        <w:t>.</w:t>
      </w:r>
      <w:r w:rsidRPr="009150D5" w:rsidR="0059395B">
        <w:t xml:space="preserve"> </w:t>
      </w:r>
      <w:r w:rsidRPr="009150D5" w:rsidR="00021CA4">
        <w:t>We</w:t>
      </w:r>
      <w:r w:rsidRPr="009150D5" w:rsidR="0059395B">
        <w:t xml:space="preserve"> </w:t>
      </w:r>
      <w:r w:rsidRPr="009150D5" w:rsidR="00021CA4">
        <w:t>are</w:t>
      </w:r>
      <w:r w:rsidRPr="009150D5" w:rsidR="0059395B">
        <w:t xml:space="preserve"> </w:t>
      </w:r>
      <w:r w:rsidRPr="009150D5" w:rsidR="00021CA4">
        <w:t>very</w:t>
      </w:r>
      <w:r w:rsidRPr="009150D5" w:rsidR="0059395B">
        <w:t xml:space="preserve"> </w:t>
      </w:r>
      <w:r w:rsidRPr="009150D5" w:rsidR="00021CA4">
        <w:t>keen</w:t>
      </w:r>
      <w:r w:rsidRPr="009150D5" w:rsidR="0059395B">
        <w:t xml:space="preserve"> </w:t>
      </w:r>
      <w:r w:rsidRPr="009150D5" w:rsidR="00021CA4">
        <w:t>to</w:t>
      </w:r>
      <w:r w:rsidRPr="009150D5" w:rsidR="0059395B">
        <w:t xml:space="preserve"> </w:t>
      </w:r>
      <w:r w:rsidRPr="009150D5" w:rsidR="00021CA4">
        <w:t>see</w:t>
      </w:r>
      <w:r w:rsidRPr="009150D5" w:rsidR="0059395B">
        <w:t xml:space="preserve"> </w:t>
      </w:r>
      <w:r w:rsidRPr="009150D5" w:rsidR="00021CA4">
        <w:t>what</w:t>
      </w:r>
      <w:r w:rsidRPr="009150D5" w:rsidR="0059395B">
        <w:t xml:space="preserve"> </w:t>
      </w:r>
      <w:r w:rsidRPr="009150D5" w:rsidR="00021CA4">
        <w:t>has</w:t>
      </w:r>
      <w:r w:rsidRPr="009150D5" w:rsidR="0059395B">
        <w:t xml:space="preserve"> </w:t>
      </w:r>
      <w:r w:rsidRPr="009150D5" w:rsidR="00021CA4">
        <w:t>been</w:t>
      </w:r>
      <w:r w:rsidRPr="009150D5" w:rsidR="0059395B">
        <w:t xml:space="preserve"> </w:t>
      </w:r>
      <w:r w:rsidRPr="009150D5" w:rsidR="00021CA4">
        <w:t>achieved</w:t>
      </w:r>
      <w:r w:rsidRPr="009150D5" w:rsidR="0059395B">
        <w:t xml:space="preserve"> </w:t>
      </w:r>
      <w:r w:rsidRPr="009150D5" w:rsidR="00021CA4">
        <w:t>under</w:t>
      </w:r>
      <w:r w:rsidRPr="009150D5" w:rsidR="0059395B">
        <w:t xml:space="preserve"> </w:t>
      </w:r>
      <w:r w:rsidRPr="009150D5" w:rsidR="00FE0526">
        <w:t>Everyone In</w:t>
      </w:r>
      <w:r w:rsidRPr="009150D5" w:rsidR="0059395B">
        <w:t xml:space="preserve"> </w:t>
      </w:r>
      <w:r w:rsidRPr="009150D5" w:rsidR="00021CA4">
        <w:t>continue.</w:t>
      </w:r>
      <w:r w:rsidRPr="009150D5" w:rsidR="0059395B">
        <w:t xml:space="preserve"> </w:t>
      </w:r>
      <w:r w:rsidRPr="009150D5">
        <w:t>There</w:t>
      </w:r>
      <w:r w:rsidRPr="009150D5" w:rsidR="0059395B">
        <w:t xml:space="preserve"> </w:t>
      </w:r>
      <w:r w:rsidRPr="009150D5">
        <w:t>is</w:t>
      </w:r>
      <w:r w:rsidRPr="009150D5" w:rsidR="0059395B">
        <w:t xml:space="preserve"> </w:t>
      </w:r>
      <w:r w:rsidRPr="009150D5">
        <w:t>such</w:t>
      </w:r>
      <w:r w:rsidRPr="009150D5" w:rsidR="0059395B">
        <w:t xml:space="preserve"> </w:t>
      </w:r>
      <w:r w:rsidRPr="009150D5">
        <w:t>an</w:t>
      </w:r>
      <w:r w:rsidRPr="009150D5" w:rsidR="0059395B">
        <w:t xml:space="preserve"> </w:t>
      </w:r>
      <w:r w:rsidRPr="009150D5">
        <w:t>opportunity</w:t>
      </w:r>
      <w:r w:rsidRPr="009150D5" w:rsidR="0059395B">
        <w:t xml:space="preserve"> </w:t>
      </w:r>
      <w:r w:rsidRPr="009150D5">
        <w:t>now</w:t>
      </w:r>
      <w:r w:rsidRPr="009150D5" w:rsidR="00021CA4">
        <w:t>,</w:t>
      </w:r>
      <w:r w:rsidRPr="009150D5" w:rsidR="0059395B">
        <w:t xml:space="preserve"> </w:t>
      </w:r>
      <w:r w:rsidRPr="009150D5" w:rsidR="00021CA4">
        <w:t>probably</w:t>
      </w:r>
      <w:r w:rsidRPr="009150D5" w:rsidR="0059395B">
        <w:t xml:space="preserve"> </w:t>
      </w:r>
      <w:r w:rsidRPr="009150D5" w:rsidR="00021CA4">
        <w:t>a</w:t>
      </w:r>
      <w:r w:rsidRPr="009150D5" w:rsidR="0059395B">
        <w:t xml:space="preserve"> </w:t>
      </w:r>
      <w:r w:rsidRPr="009150D5" w:rsidR="00021CA4">
        <w:t>once</w:t>
      </w:r>
      <w:r w:rsidRPr="009150D5" w:rsidR="009150D5">
        <w:t>-</w:t>
      </w:r>
      <w:r w:rsidRPr="009150D5" w:rsidR="00021CA4">
        <w:t>in</w:t>
      </w:r>
      <w:r w:rsidRPr="009150D5" w:rsidR="009150D5">
        <w:t>-</w:t>
      </w:r>
      <w:r w:rsidRPr="009150D5" w:rsidR="00021CA4">
        <w:t>a</w:t>
      </w:r>
      <w:r w:rsidRPr="009150D5" w:rsidR="009150D5">
        <w:t>-</w:t>
      </w:r>
      <w:r w:rsidRPr="009150D5" w:rsidR="00021CA4">
        <w:t>generation</w:t>
      </w:r>
      <w:r w:rsidRPr="009150D5" w:rsidR="0059395B">
        <w:t xml:space="preserve"> </w:t>
      </w:r>
      <w:r w:rsidRPr="009150D5" w:rsidR="00021CA4">
        <w:t>opportunity,</w:t>
      </w:r>
      <w:r w:rsidRPr="009150D5" w:rsidR="0059395B">
        <w:t xml:space="preserve"> </w:t>
      </w:r>
      <w:r w:rsidRPr="009150D5" w:rsidR="00021CA4">
        <w:t>where</w:t>
      </w:r>
      <w:r w:rsidRPr="009150D5" w:rsidR="0059395B">
        <w:t xml:space="preserve"> </w:t>
      </w:r>
      <w:r w:rsidRPr="009150D5" w:rsidR="00021CA4">
        <w:t>local</w:t>
      </w:r>
      <w:r w:rsidRPr="009150D5" w:rsidR="0059395B">
        <w:t xml:space="preserve"> </w:t>
      </w:r>
      <w:r w:rsidRPr="009150D5" w:rsidR="00021CA4">
        <w:t>authorities</w:t>
      </w:r>
      <w:r w:rsidRPr="009150D5" w:rsidR="0059395B">
        <w:t xml:space="preserve"> </w:t>
      </w:r>
      <w:r w:rsidRPr="009150D5" w:rsidR="00021CA4">
        <w:t>are</w:t>
      </w:r>
      <w:r w:rsidRPr="009150D5" w:rsidR="0059395B">
        <w:t xml:space="preserve"> </w:t>
      </w:r>
      <w:r w:rsidRPr="009150D5" w:rsidR="00021CA4">
        <w:t>engaging</w:t>
      </w:r>
      <w:r w:rsidRPr="009150D5" w:rsidR="0059395B">
        <w:t xml:space="preserve"> </w:t>
      </w:r>
      <w:r w:rsidRPr="009150D5" w:rsidR="00021CA4">
        <w:t>with</w:t>
      </w:r>
      <w:r w:rsidRPr="009150D5" w:rsidR="0059395B">
        <w:t xml:space="preserve"> </w:t>
      </w:r>
      <w:r w:rsidRPr="009150D5" w:rsidR="00021CA4">
        <w:t>people</w:t>
      </w:r>
      <w:r w:rsidRPr="009150D5" w:rsidR="0059395B">
        <w:t xml:space="preserve"> </w:t>
      </w:r>
      <w:r w:rsidRPr="009150D5" w:rsidR="00021CA4">
        <w:t>who</w:t>
      </w:r>
      <w:r w:rsidRPr="009150D5" w:rsidR="0059395B">
        <w:t xml:space="preserve"> </w:t>
      </w:r>
      <w:r w:rsidRPr="009150D5" w:rsidR="00021CA4">
        <w:t>for</w:t>
      </w:r>
      <w:r w:rsidRPr="009150D5" w:rsidR="0059395B">
        <w:t xml:space="preserve"> </w:t>
      </w:r>
      <w:r w:rsidRPr="009150D5" w:rsidR="00021CA4">
        <w:t>many</w:t>
      </w:r>
      <w:r w:rsidRPr="009150D5" w:rsidR="0059395B">
        <w:t xml:space="preserve"> </w:t>
      </w:r>
      <w:r w:rsidRPr="009150D5" w:rsidR="00021CA4">
        <w:t>years</w:t>
      </w:r>
      <w:r w:rsidRPr="009150D5" w:rsidR="0059395B">
        <w:t xml:space="preserve"> </w:t>
      </w:r>
      <w:r w:rsidRPr="009150D5" w:rsidR="00021CA4">
        <w:t>have</w:t>
      </w:r>
      <w:r w:rsidRPr="009150D5" w:rsidR="0059395B">
        <w:t xml:space="preserve"> </w:t>
      </w:r>
      <w:r w:rsidRPr="009150D5" w:rsidR="00021CA4">
        <w:t>struggled</w:t>
      </w:r>
      <w:r w:rsidRPr="009150D5" w:rsidR="0059395B">
        <w:t xml:space="preserve"> </w:t>
      </w:r>
      <w:r w:rsidRPr="009150D5" w:rsidR="00021CA4">
        <w:t>to</w:t>
      </w:r>
      <w:r w:rsidRPr="009150D5" w:rsidR="0059395B">
        <w:t xml:space="preserve"> </w:t>
      </w:r>
      <w:r w:rsidRPr="009150D5" w:rsidR="00021CA4">
        <w:t>engage</w:t>
      </w:r>
      <w:r w:rsidRPr="009150D5" w:rsidR="0059395B">
        <w:t xml:space="preserve"> </w:t>
      </w:r>
      <w:r w:rsidRPr="009150D5" w:rsidR="00021CA4">
        <w:t>with</w:t>
      </w:r>
      <w:r w:rsidRPr="009150D5" w:rsidR="0059395B">
        <w:t xml:space="preserve"> </w:t>
      </w:r>
      <w:r w:rsidRPr="009150D5" w:rsidR="00021CA4">
        <w:t>support</w:t>
      </w:r>
      <w:r w:rsidRPr="009150D5" w:rsidR="0059395B">
        <w:t xml:space="preserve"> </w:t>
      </w:r>
      <w:r w:rsidRPr="009150D5" w:rsidR="00021CA4">
        <w:t>and</w:t>
      </w:r>
      <w:r w:rsidRPr="009150D5" w:rsidR="0059395B">
        <w:t xml:space="preserve"> </w:t>
      </w:r>
      <w:r w:rsidRPr="009150D5" w:rsidR="00021CA4">
        <w:t>services.</w:t>
      </w:r>
      <w:r w:rsidRPr="009150D5" w:rsidR="0059395B">
        <w:t xml:space="preserve"> </w:t>
      </w:r>
      <w:r w:rsidRPr="009150D5" w:rsidR="00021CA4">
        <w:t>We</w:t>
      </w:r>
      <w:r w:rsidRPr="009150D5" w:rsidR="0059395B">
        <w:t xml:space="preserve"> </w:t>
      </w:r>
      <w:r w:rsidRPr="009150D5" w:rsidR="00021CA4">
        <w:t>are</w:t>
      </w:r>
      <w:r w:rsidRPr="009150D5" w:rsidR="0059395B">
        <w:t xml:space="preserve"> </w:t>
      </w:r>
      <w:r w:rsidR="009150D5">
        <w:t xml:space="preserve">now </w:t>
      </w:r>
      <w:r w:rsidRPr="009150D5" w:rsidR="00021CA4">
        <w:t>engaging</w:t>
      </w:r>
      <w:r w:rsidR="0059395B">
        <w:t xml:space="preserve"> </w:t>
      </w:r>
      <w:r w:rsidR="00021CA4">
        <w:t>with</w:t>
      </w:r>
      <w:r w:rsidR="0059395B">
        <w:t xml:space="preserve"> </w:t>
      </w:r>
      <w:r w:rsidR="00021CA4">
        <w:t>them.</w:t>
      </w:r>
      <w:r w:rsidR="0059395B">
        <w:t xml:space="preserve"> </w:t>
      </w:r>
      <w:r w:rsidR="00021CA4">
        <w:t>W</w:t>
      </w:r>
      <w:r>
        <w:t>e</w:t>
      </w:r>
      <w:r w:rsidR="0059395B">
        <w:t xml:space="preserve"> </w:t>
      </w:r>
      <w:r>
        <w:t>can</w:t>
      </w:r>
      <w:r w:rsidR="0059395B">
        <w:t xml:space="preserve"> </w:t>
      </w:r>
      <w:r>
        <w:t>find</w:t>
      </w:r>
      <w:r w:rsidR="0059395B">
        <w:t xml:space="preserve"> </w:t>
      </w:r>
      <w:r>
        <w:t>ways</w:t>
      </w:r>
      <w:r w:rsidR="0059395B">
        <w:t xml:space="preserve"> </w:t>
      </w:r>
      <w:r>
        <w:t>of</w:t>
      </w:r>
      <w:r w:rsidR="0059395B">
        <w:t xml:space="preserve"> </w:t>
      </w:r>
      <w:r w:rsidR="00537169">
        <w:t>permanently</w:t>
      </w:r>
      <w:r w:rsidR="0059395B">
        <w:t xml:space="preserve"> </w:t>
      </w:r>
      <w:r w:rsidR="00537169">
        <w:t>housing</w:t>
      </w:r>
      <w:r w:rsidR="0059395B">
        <w:t xml:space="preserve"> </w:t>
      </w:r>
      <w:r>
        <w:t>them</w:t>
      </w:r>
      <w:r w:rsidR="0059395B">
        <w:t xml:space="preserve"> </w:t>
      </w:r>
      <w:r>
        <w:t>and</w:t>
      </w:r>
      <w:r w:rsidR="0059395B">
        <w:t xml:space="preserve"> </w:t>
      </w:r>
      <w:r>
        <w:t>not</w:t>
      </w:r>
      <w:r w:rsidR="0059395B">
        <w:t xml:space="preserve"> </w:t>
      </w:r>
      <w:r>
        <w:t>rowing</w:t>
      </w:r>
      <w:r w:rsidR="0059395B">
        <w:t xml:space="preserve"> </w:t>
      </w:r>
      <w:r>
        <w:t>back</w:t>
      </w:r>
      <w:r w:rsidR="0059395B">
        <w:t xml:space="preserve"> </w:t>
      </w:r>
      <w:r w:rsidR="00021CA4">
        <w:t>on</w:t>
      </w:r>
      <w:r w:rsidR="0059395B">
        <w:t xml:space="preserve"> </w:t>
      </w:r>
      <w:r w:rsidR="00021CA4">
        <w:t>what</w:t>
      </w:r>
      <w:r w:rsidR="0059395B">
        <w:t xml:space="preserve"> </w:t>
      </w:r>
      <w:r w:rsidR="00021CA4">
        <w:t>has</w:t>
      </w:r>
      <w:r w:rsidR="0059395B">
        <w:t xml:space="preserve"> </w:t>
      </w:r>
      <w:r w:rsidR="00021CA4">
        <w:t>been</w:t>
      </w:r>
      <w:r w:rsidR="0059395B">
        <w:t xml:space="preserve"> </w:t>
      </w:r>
      <w:r w:rsidR="00021CA4">
        <w:t>amazing</w:t>
      </w:r>
      <w:r w:rsidR="0059395B">
        <w:t xml:space="preserve"> </w:t>
      </w:r>
      <w:r w:rsidR="00021CA4">
        <w:t>progress.</w:t>
      </w:r>
      <w:r w:rsidR="0059395B">
        <w:t xml:space="preserve"> </w:t>
      </w:r>
    </w:p>
    <w:p w:rsidR="00982E8B" w:rsidP="000E0C9E">
      <w:pPr>
        <w:pStyle w:val="Answer"/>
      </w:pPr>
      <w:sdt>
        <w:sdtPr>
          <w:alias w:val="Witness"/>
          <w:id w:val="661286861"/>
          <w:placeholder>
            <w:docPart w:val="DefaultPlaceholder_1082065158"/>
          </w:placeholder>
          <w:richText/>
        </w:sdtPr>
        <w:sdtContent>
          <w:r w:rsidRPr="008B2D04" w:rsidR="008B2D04">
            <w:rPr>
              <w:b/>
              <w:i/>
            </w:rPr>
            <w:t>Jamie Carswell:</w:t>
          </w:r>
          <w:r w:rsidR="0059395B">
            <w:rPr>
              <w:b/>
            </w:rPr>
            <w:t xml:space="preserve"> </w:t>
          </w:r>
        </w:sdtContent>
      </w:sdt>
      <w:r w:rsidR="00D666D9">
        <w:t xml:space="preserve">One </w:t>
      </w:r>
      <w:r>
        <w:t>of</w:t>
      </w:r>
      <w:r w:rsidR="0059395B">
        <w:t xml:space="preserve"> </w:t>
      </w:r>
      <w:r>
        <w:t>the</w:t>
      </w:r>
      <w:r w:rsidR="0059395B">
        <w:t xml:space="preserve"> </w:t>
      </w:r>
      <w:r w:rsidR="00D666D9">
        <w:t>pre</w:t>
      </w:r>
      <w:r>
        <w:t>requisites</w:t>
      </w:r>
      <w:r w:rsidR="0059395B">
        <w:t xml:space="preserve"> </w:t>
      </w:r>
      <w:r w:rsidR="00D666D9">
        <w:t>in</w:t>
      </w:r>
      <w:r w:rsidR="0059395B">
        <w:t xml:space="preserve"> </w:t>
      </w:r>
      <w:r w:rsidR="00D666D9">
        <w:t>tak</w:t>
      </w:r>
      <w:r>
        <w:t>ing</w:t>
      </w:r>
      <w:r w:rsidR="0059395B">
        <w:t xml:space="preserve"> </w:t>
      </w:r>
      <w:r>
        <w:t>the</w:t>
      </w:r>
      <w:r w:rsidR="0059395B">
        <w:t xml:space="preserve"> </w:t>
      </w:r>
      <w:r>
        <w:t>next</w:t>
      </w:r>
      <w:r w:rsidR="0059395B">
        <w:t xml:space="preserve"> </w:t>
      </w:r>
      <w:r>
        <w:t>steps</w:t>
      </w:r>
      <w:r w:rsidR="0059395B">
        <w:t xml:space="preserve"> </w:t>
      </w:r>
      <w:r>
        <w:t>for</w:t>
      </w:r>
      <w:r w:rsidR="0059395B">
        <w:t xml:space="preserve"> </w:t>
      </w:r>
      <w:r>
        <w:t>rough</w:t>
      </w:r>
      <w:r w:rsidR="0059395B">
        <w:t xml:space="preserve"> </w:t>
      </w:r>
      <w:r>
        <w:t>sleepers</w:t>
      </w:r>
      <w:r w:rsidR="0059395B">
        <w:t xml:space="preserve"> </w:t>
      </w:r>
      <w:r>
        <w:t>is</w:t>
      </w:r>
      <w:r w:rsidR="0059395B">
        <w:t xml:space="preserve"> </w:t>
      </w:r>
      <w:r>
        <w:t>going</w:t>
      </w:r>
      <w:r w:rsidR="0059395B">
        <w:t xml:space="preserve"> </w:t>
      </w:r>
      <w:r>
        <w:t>to</w:t>
      </w:r>
      <w:r w:rsidR="0059395B">
        <w:t xml:space="preserve"> </w:t>
      </w:r>
      <w:r>
        <w:t>be</w:t>
      </w:r>
      <w:r w:rsidR="0059395B">
        <w:t xml:space="preserve"> </w:t>
      </w:r>
      <w:r>
        <w:t>finding</w:t>
      </w:r>
      <w:r w:rsidR="0059395B">
        <w:t xml:space="preserve"> </w:t>
      </w:r>
      <w:r>
        <w:t>accommodation</w:t>
      </w:r>
      <w:r w:rsidR="0059395B">
        <w:t xml:space="preserve"> </w:t>
      </w:r>
      <w:r>
        <w:t>with</w:t>
      </w:r>
      <w:r w:rsidR="0059395B">
        <w:t xml:space="preserve"> </w:t>
      </w:r>
      <w:r>
        <w:t>wrap</w:t>
      </w:r>
      <w:r w:rsidR="00D666D9">
        <w:noBreakHyphen/>
      </w:r>
      <w:r>
        <w:t>around</w:t>
      </w:r>
      <w:r w:rsidR="0059395B">
        <w:t xml:space="preserve"> </w:t>
      </w:r>
      <w:r>
        <w:t>support</w:t>
      </w:r>
      <w:r w:rsidR="0059395B">
        <w:t xml:space="preserve"> </w:t>
      </w:r>
      <w:r>
        <w:t>for</w:t>
      </w:r>
      <w:r w:rsidR="0059395B">
        <w:t xml:space="preserve"> </w:t>
      </w:r>
      <w:r>
        <w:t>this</w:t>
      </w:r>
      <w:r w:rsidR="0059395B">
        <w:t xml:space="preserve"> </w:t>
      </w:r>
      <w:r>
        <w:t>group</w:t>
      </w:r>
      <w:r w:rsidR="0059395B">
        <w:t xml:space="preserve"> </w:t>
      </w:r>
      <w:r>
        <w:t>of</w:t>
      </w:r>
      <w:r w:rsidR="0059395B">
        <w:t xml:space="preserve"> </w:t>
      </w:r>
      <w:r>
        <w:t>people.</w:t>
      </w:r>
      <w:r w:rsidR="0059395B">
        <w:t xml:space="preserve"> </w:t>
      </w:r>
      <w:r w:rsidR="000E0C9E">
        <w:t>Some</w:t>
      </w:r>
      <w:r w:rsidR="0059395B">
        <w:t xml:space="preserve"> </w:t>
      </w:r>
      <w:r w:rsidR="000E0C9E">
        <w:t>of</w:t>
      </w:r>
      <w:r w:rsidR="0059395B">
        <w:t xml:space="preserve"> </w:t>
      </w:r>
      <w:r w:rsidR="000E0C9E">
        <w:t>them</w:t>
      </w:r>
      <w:r w:rsidR="0059395B">
        <w:t xml:space="preserve"> </w:t>
      </w:r>
      <w:r w:rsidR="000E0C9E">
        <w:t>have</w:t>
      </w:r>
      <w:r w:rsidR="0059395B">
        <w:t xml:space="preserve"> </w:t>
      </w:r>
      <w:r w:rsidR="000E0C9E">
        <w:t>low</w:t>
      </w:r>
      <w:r w:rsidR="0059395B">
        <w:t xml:space="preserve"> </w:t>
      </w:r>
      <w:r w:rsidR="000E0C9E">
        <w:t>needs,</w:t>
      </w:r>
      <w:r w:rsidR="0059395B">
        <w:t xml:space="preserve"> </w:t>
      </w:r>
      <w:r w:rsidR="000E0C9E">
        <w:t>and</w:t>
      </w:r>
      <w:r w:rsidR="0059395B">
        <w:t xml:space="preserve"> </w:t>
      </w:r>
      <w:r w:rsidR="000E0C9E">
        <w:t>we</w:t>
      </w:r>
      <w:r w:rsidR="0059395B">
        <w:t xml:space="preserve"> </w:t>
      </w:r>
      <w:r w:rsidR="000E0C9E">
        <w:t>understand</w:t>
      </w:r>
      <w:r w:rsidR="0059395B">
        <w:t xml:space="preserve"> </w:t>
      </w:r>
      <w:r w:rsidR="000E0C9E">
        <w:t>that</w:t>
      </w:r>
      <w:r w:rsidR="0059395B">
        <w:t xml:space="preserve"> </w:t>
      </w:r>
      <w:r w:rsidR="000E0C9E">
        <w:t>already.</w:t>
      </w:r>
      <w:r w:rsidR="0059395B">
        <w:t xml:space="preserve"> </w:t>
      </w:r>
      <w:r>
        <w:t>Some</w:t>
      </w:r>
      <w:r w:rsidR="0059395B">
        <w:t xml:space="preserve"> </w:t>
      </w:r>
      <w:r>
        <w:t>of</w:t>
      </w:r>
      <w:r w:rsidR="0059395B">
        <w:t xml:space="preserve"> </w:t>
      </w:r>
      <w:r>
        <w:t>them</w:t>
      </w:r>
      <w:r w:rsidR="0059395B">
        <w:t xml:space="preserve"> </w:t>
      </w:r>
      <w:r>
        <w:t>have</w:t>
      </w:r>
      <w:r w:rsidR="0059395B">
        <w:t xml:space="preserve"> </w:t>
      </w:r>
      <w:r>
        <w:t>very</w:t>
      </w:r>
      <w:r w:rsidR="0059395B">
        <w:t xml:space="preserve"> </w:t>
      </w:r>
      <w:r>
        <w:t>high</w:t>
      </w:r>
      <w:r w:rsidR="0059395B">
        <w:t xml:space="preserve"> </w:t>
      </w:r>
      <w:r>
        <w:t>needs</w:t>
      </w:r>
      <w:r w:rsidR="00D666D9">
        <w:t>,</w:t>
      </w:r>
      <w:r w:rsidR="0059395B">
        <w:t xml:space="preserve"> </w:t>
      </w:r>
      <w:r>
        <w:t>maybe</w:t>
      </w:r>
      <w:r w:rsidR="0059395B">
        <w:t xml:space="preserve"> </w:t>
      </w:r>
      <w:r>
        <w:t>drug</w:t>
      </w:r>
      <w:r w:rsidR="0059395B">
        <w:t xml:space="preserve"> </w:t>
      </w:r>
      <w:r>
        <w:t>and</w:t>
      </w:r>
      <w:r w:rsidR="0059395B">
        <w:t xml:space="preserve"> </w:t>
      </w:r>
      <w:r>
        <w:t>alcohol</w:t>
      </w:r>
      <w:r w:rsidR="0059395B">
        <w:t xml:space="preserve"> </w:t>
      </w:r>
      <w:r>
        <w:t>dependencies</w:t>
      </w:r>
      <w:r w:rsidR="0059395B">
        <w:t xml:space="preserve"> </w:t>
      </w:r>
      <w:r w:rsidR="00D666D9">
        <w:t>or</w:t>
      </w:r>
      <w:r w:rsidR="0059395B">
        <w:t xml:space="preserve"> </w:t>
      </w:r>
      <w:r>
        <w:t>mental</w:t>
      </w:r>
      <w:r w:rsidR="0059395B">
        <w:t xml:space="preserve"> </w:t>
      </w:r>
      <w:r>
        <w:t>health</w:t>
      </w:r>
      <w:r w:rsidR="0059395B">
        <w:t xml:space="preserve"> </w:t>
      </w:r>
      <w:r>
        <w:t>issues.</w:t>
      </w:r>
      <w:r w:rsidR="0059395B">
        <w:t xml:space="preserve"> </w:t>
      </w:r>
      <w:r w:rsidR="000E0C9E">
        <w:t>It</w:t>
      </w:r>
      <w:r w:rsidR="0059395B">
        <w:t xml:space="preserve"> </w:t>
      </w:r>
      <w:r w:rsidR="000E0C9E">
        <w:t>is</w:t>
      </w:r>
      <w:r w:rsidR="0059395B">
        <w:t xml:space="preserve"> </w:t>
      </w:r>
      <w:r w:rsidR="000E0C9E">
        <w:t>that</w:t>
      </w:r>
      <w:r w:rsidR="0059395B">
        <w:t xml:space="preserve"> </w:t>
      </w:r>
      <w:r w:rsidR="00537169">
        <w:t>entrenched</w:t>
      </w:r>
      <w:r w:rsidR="0059395B">
        <w:t xml:space="preserve"> </w:t>
      </w:r>
      <w:r w:rsidR="000E0C9E">
        <w:t>group</w:t>
      </w:r>
      <w:r w:rsidR="00D666D9">
        <w:t>, which</w:t>
      </w:r>
      <w:r w:rsidR="0059395B">
        <w:t xml:space="preserve"> </w:t>
      </w:r>
      <w:r w:rsidR="00D666D9">
        <w:t>has</w:t>
      </w:r>
      <w:r w:rsidR="0059395B">
        <w:t xml:space="preserve"> </w:t>
      </w:r>
      <w:r w:rsidR="000E0C9E">
        <w:t>been</w:t>
      </w:r>
      <w:r w:rsidR="0059395B">
        <w:t xml:space="preserve"> </w:t>
      </w:r>
      <w:r w:rsidR="000E0C9E">
        <w:t>the</w:t>
      </w:r>
      <w:r w:rsidR="0059395B">
        <w:t xml:space="preserve"> </w:t>
      </w:r>
      <w:r w:rsidR="000E0C9E">
        <w:t>hardest</w:t>
      </w:r>
      <w:r w:rsidR="0059395B">
        <w:t xml:space="preserve"> </w:t>
      </w:r>
      <w:r w:rsidR="000E0C9E">
        <w:t>to</w:t>
      </w:r>
      <w:r w:rsidR="0059395B">
        <w:t xml:space="preserve"> </w:t>
      </w:r>
      <w:r w:rsidR="000E0C9E">
        <w:t>engage</w:t>
      </w:r>
      <w:r w:rsidR="0059395B">
        <w:t xml:space="preserve"> </w:t>
      </w:r>
      <w:r w:rsidR="000E0C9E">
        <w:t>with</w:t>
      </w:r>
      <w:r w:rsidR="0059395B">
        <w:t xml:space="preserve"> </w:t>
      </w:r>
      <w:r w:rsidR="000E0C9E">
        <w:t>historically,</w:t>
      </w:r>
      <w:r w:rsidR="0059395B">
        <w:t xml:space="preserve"> </w:t>
      </w:r>
      <w:r>
        <w:t>as</w:t>
      </w:r>
      <w:r w:rsidR="0059395B">
        <w:t xml:space="preserve"> </w:t>
      </w:r>
      <w:r w:rsidR="000E0C9E">
        <w:t>Jon</w:t>
      </w:r>
      <w:r w:rsidR="0059395B">
        <w:t xml:space="preserve"> </w:t>
      </w:r>
      <w:r w:rsidR="000E0C9E">
        <w:t>alluded</w:t>
      </w:r>
      <w:r w:rsidR="0059395B">
        <w:t xml:space="preserve"> </w:t>
      </w:r>
      <w:r w:rsidR="000E0C9E">
        <w:t>to</w:t>
      </w:r>
      <w:r>
        <w:t>,</w:t>
      </w:r>
      <w:r w:rsidR="0059395B">
        <w:t xml:space="preserve"> </w:t>
      </w:r>
      <w:r w:rsidR="00D666D9">
        <w:t xml:space="preserve">where </w:t>
      </w:r>
      <w:r>
        <w:t>there</w:t>
      </w:r>
      <w:r w:rsidR="0059395B">
        <w:t xml:space="preserve"> </w:t>
      </w:r>
      <w:r>
        <w:t>is</w:t>
      </w:r>
      <w:r w:rsidR="0059395B">
        <w:t xml:space="preserve"> </w:t>
      </w:r>
      <w:r>
        <w:t>an</w:t>
      </w:r>
      <w:r w:rsidR="0059395B">
        <w:t xml:space="preserve"> </w:t>
      </w:r>
      <w:r>
        <w:t>opportunity.</w:t>
      </w:r>
      <w:r w:rsidR="0059395B">
        <w:t xml:space="preserve"> </w:t>
      </w:r>
      <w:r w:rsidR="00D666D9">
        <w:t xml:space="preserve">If </w:t>
      </w:r>
      <w:r>
        <w:t>we</w:t>
      </w:r>
      <w:r w:rsidR="0059395B">
        <w:t xml:space="preserve"> </w:t>
      </w:r>
      <w:r>
        <w:t>are</w:t>
      </w:r>
      <w:r w:rsidR="0059395B">
        <w:t xml:space="preserve"> </w:t>
      </w:r>
      <w:r>
        <w:t>thinking</w:t>
      </w:r>
      <w:r w:rsidR="0059395B">
        <w:t xml:space="preserve"> </w:t>
      </w:r>
      <w:r>
        <w:t>about</w:t>
      </w:r>
      <w:r w:rsidR="0059395B">
        <w:t xml:space="preserve"> </w:t>
      </w:r>
      <w:r>
        <w:t>that</w:t>
      </w:r>
      <w:r w:rsidR="0059395B">
        <w:t xml:space="preserve"> </w:t>
      </w:r>
      <w:r>
        <w:t>entrenched</w:t>
      </w:r>
      <w:r w:rsidR="0059395B">
        <w:t xml:space="preserve"> </w:t>
      </w:r>
      <w:r>
        <w:t>group</w:t>
      </w:r>
      <w:r w:rsidR="00D666D9">
        <w:t>,</w:t>
      </w:r>
      <w:r w:rsidR="0059395B">
        <w:t xml:space="preserve"> </w:t>
      </w:r>
      <w:r>
        <w:t>we</w:t>
      </w:r>
      <w:r w:rsidR="0059395B">
        <w:t xml:space="preserve"> </w:t>
      </w:r>
      <w:r>
        <w:t>need</w:t>
      </w:r>
      <w:r w:rsidR="0059395B">
        <w:t xml:space="preserve"> </w:t>
      </w:r>
      <w:r>
        <w:t>to</w:t>
      </w:r>
      <w:r w:rsidR="0059395B">
        <w:t xml:space="preserve"> </w:t>
      </w:r>
      <w:r>
        <w:t>think</w:t>
      </w:r>
      <w:r w:rsidR="0059395B">
        <w:t xml:space="preserve"> </w:t>
      </w:r>
      <w:r>
        <w:t>about</w:t>
      </w:r>
      <w:r w:rsidR="0059395B">
        <w:t xml:space="preserve"> </w:t>
      </w:r>
      <w:r>
        <w:t>the</w:t>
      </w:r>
      <w:r w:rsidR="0059395B">
        <w:t xml:space="preserve"> </w:t>
      </w:r>
      <w:r w:rsidR="004201E4">
        <w:t>longer</w:t>
      </w:r>
      <w:r w:rsidR="004201E4">
        <w:noBreakHyphen/>
      </w:r>
      <w:r>
        <w:t>term</w:t>
      </w:r>
      <w:r w:rsidR="0059395B">
        <w:t xml:space="preserve"> </w:t>
      </w:r>
      <w:r>
        <w:t>solutions</w:t>
      </w:r>
      <w:r w:rsidR="0059395B">
        <w:t xml:space="preserve"> </w:t>
      </w:r>
      <w:r>
        <w:t>to</w:t>
      </w:r>
      <w:r w:rsidR="0059395B">
        <w:t xml:space="preserve"> </w:t>
      </w:r>
      <w:r>
        <w:t>provide</w:t>
      </w:r>
      <w:r w:rsidR="0059395B">
        <w:t xml:space="preserve"> </w:t>
      </w:r>
      <w:r>
        <w:t>supported</w:t>
      </w:r>
      <w:r w:rsidR="0059395B">
        <w:t xml:space="preserve"> </w:t>
      </w:r>
      <w:r>
        <w:t>housing</w:t>
      </w:r>
      <w:r w:rsidR="0059395B">
        <w:t xml:space="preserve"> </w:t>
      </w:r>
      <w:r>
        <w:t>for</w:t>
      </w:r>
      <w:r w:rsidR="0059395B">
        <w:t xml:space="preserve"> </w:t>
      </w:r>
      <w:r>
        <w:t>that</w:t>
      </w:r>
      <w:r w:rsidR="0059395B">
        <w:t xml:space="preserve"> </w:t>
      </w:r>
      <w:r>
        <w:t>cohort.</w:t>
      </w:r>
    </w:p>
    <w:p w:rsidR="000E0C9E" w:rsidP="000E0C9E">
      <w:pPr>
        <w:pStyle w:val="Answer"/>
      </w:pPr>
      <w:r>
        <w:t>W</w:t>
      </w:r>
      <w:r>
        <w:t>e</w:t>
      </w:r>
      <w:r w:rsidR="0059395B">
        <w:t xml:space="preserve"> </w:t>
      </w:r>
      <w:r>
        <w:t>have</w:t>
      </w:r>
      <w:r w:rsidR="0059395B">
        <w:t xml:space="preserve"> </w:t>
      </w:r>
      <w:r>
        <w:t>a</w:t>
      </w:r>
      <w:r w:rsidR="0059395B">
        <w:t xml:space="preserve"> </w:t>
      </w:r>
      <w:r>
        <w:t>unique</w:t>
      </w:r>
      <w:r w:rsidR="0059395B">
        <w:t xml:space="preserve"> </w:t>
      </w:r>
      <w:r>
        <w:t>opportunity</w:t>
      </w:r>
      <w:r w:rsidR="0059395B">
        <w:t xml:space="preserve"> </w:t>
      </w:r>
      <w:r>
        <w:t>to</w:t>
      </w:r>
      <w:r w:rsidR="0059395B">
        <w:t xml:space="preserve"> </w:t>
      </w:r>
      <w:r>
        <w:t>be</w:t>
      </w:r>
      <w:r w:rsidR="0059395B">
        <w:t xml:space="preserve"> </w:t>
      </w:r>
      <w:r>
        <w:t>working</w:t>
      </w:r>
      <w:r w:rsidR="0059395B">
        <w:t xml:space="preserve"> </w:t>
      </w:r>
      <w:r>
        <w:t>with</w:t>
      </w:r>
      <w:r w:rsidR="0059395B">
        <w:t xml:space="preserve"> </w:t>
      </w:r>
      <w:r>
        <w:t>them</w:t>
      </w:r>
      <w:r w:rsidR="0059395B">
        <w:t xml:space="preserve"> </w:t>
      </w:r>
      <w:r>
        <w:t>and</w:t>
      </w:r>
      <w:r w:rsidR="0059395B">
        <w:t xml:space="preserve"> </w:t>
      </w:r>
      <w:r>
        <w:t>talking</w:t>
      </w:r>
      <w:r w:rsidR="0059395B">
        <w:t xml:space="preserve"> </w:t>
      </w:r>
      <w:r>
        <w:t>to</w:t>
      </w:r>
      <w:r w:rsidR="0059395B">
        <w:t xml:space="preserve"> </w:t>
      </w:r>
      <w:r>
        <w:t>them</w:t>
      </w:r>
      <w:r w:rsidR="00D666D9">
        <w:t>.</w:t>
      </w:r>
      <w:r w:rsidR="0059395B">
        <w:t xml:space="preserve"> </w:t>
      </w:r>
      <w:r w:rsidR="00D666D9">
        <w:t xml:space="preserve">That </w:t>
      </w:r>
      <w:r>
        <w:t>is</w:t>
      </w:r>
      <w:r w:rsidR="0059395B">
        <w:t xml:space="preserve"> </w:t>
      </w:r>
      <w:r>
        <w:t>going</w:t>
      </w:r>
      <w:r w:rsidR="0059395B">
        <w:t xml:space="preserve"> </w:t>
      </w:r>
      <w:r>
        <w:t>on</w:t>
      </w:r>
      <w:r w:rsidR="0059395B">
        <w:t xml:space="preserve"> </w:t>
      </w:r>
      <w:r>
        <w:t>at</w:t>
      </w:r>
      <w:r w:rsidR="0059395B">
        <w:t xml:space="preserve"> </w:t>
      </w:r>
      <w:r>
        <w:t>the</w:t>
      </w:r>
      <w:r w:rsidR="0059395B">
        <w:t xml:space="preserve"> </w:t>
      </w:r>
      <w:r>
        <w:t>moment,</w:t>
      </w:r>
      <w:r w:rsidR="0059395B">
        <w:t xml:space="preserve"> </w:t>
      </w:r>
      <w:r>
        <w:t>largely</w:t>
      </w:r>
      <w:r w:rsidR="0059395B">
        <w:t xml:space="preserve"> </w:t>
      </w:r>
      <w:r>
        <w:t>from</w:t>
      </w:r>
      <w:r w:rsidR="0059395B">
        <w:t xml:space="preserve"> </w:t>
      </w:r>
      <w:r>
        <w:t>the</w:t>
      </w:r>
      <w:r w:rsidR="0059395B">
        <w:t xml:space="preserve"> </w:t>
      </w:r>
      <w:r>
        <w:t>third</w:t>
      </w:r>
      <w:r w:rsidR="0059395B">
        <w:t xml:space="preserve"> </w:t>
      </w:r>
      <w:r>
        <w:t>sector</w:t>
      </w:r>
      <w:r w:rsidR="0059395B">
        <w:t xml:space="preserve"> </w:t>
      </w:r>
      <w:r>
        <w:t>providers,</w:t>
      </w:r>
      <w:r w:rsidR="0059395B">
        <w:t xml:space="preserve"> </w:t>
      </w:r>
      <w:r>
        <w:t>but</w:t>
      </w:r>
      <w:r w:rsidR="0059395B">
        <w:t xml:space="preserve"> </w:t>
      </w:r>
      <w:r>
        <w:t>we</w:t>
      </w:r>
      <w:r w:rsidR="0059395B">
        <w:t xml:space="preserve"> </w:t>
      </w:r>
      <w:r>
        <w:t>will</w:t>
      </w:r>
      <w:r w:rsidR="0059395B">
        <w:t xml:space="preserve"> </w:t>
      </w:r>
      <w:r>
        <w:t>have</w:t>
      </w:r>
      <w:r w:rsidR="0059395B">
        <w:t xml:space="preserve"> </w:t>
      </w:r>
      <w:r>
        <w:t>to</w:t>
      </w:r>
      <w:r w:rsidR="0059395B">
        <w:t xml:space="preserve"> </w:t>
      </w:r>
      <w:r w:rsidR="00D666D9">
        <w:t xml:space="preserve">think about </w:t>
      </w:r>
      <w:r>
        <w:t>what</w:t>
      </w:r>
      <w:r w:rsidR="0059395B">
        <w:t xml:space="preserve"> </w:t>
      </w:r>
      <w:r>
        <w:t>is</w:t>
      </w:r>
      <w:r w:rsidR="0059395B">
        <w:t xml:space="preserve"> </w:t>
      </w:r>
      <w:r>
        <w:t>a</w:t>
      </w:r>
      <w:r w:rsidR="0059395B">
        <w:t xml:space="preserve"> </w:t>
      </w:r>
      <w:r>
        <w:t>sustainable</w:t>
      </w:r>
      <w:r w:rsidR="0059395B">
        <w:t xml:space="preserve"> </w:t>
      </w:r>
      <w:r>
        <w:t>place</w:t>
      </w:r>
      <w:r w:rsidR="0059395B">
        <w:t xml:space="preserve"> </w:t>
      </w:r>
      <w:r>
        <w:t>for</w:t>
      </w:r>
      <w:r w:rsidR="0059395B">
        <w:t xml:space="preserve"> </w:t>
      </w:r>
      <w:r>
        <w:t>them</w:t>
      </w:r>
      <w:r w:rsidR="0059395B">
        <w:t xml:space="preserve"> </w:t>
      </w:r>
      <w:r>
        <w:t>to</w:t>
      </w:r>
      <w:r w:rsidR="0059395B">
        <w:t xml:space="preserve"> </w:t>
      </w:r>
      <w:r>
        <w:t>live,</w:t>
      </w:r>
      <w:r w:rsidR="0059395B">
        <w:t xml:space="preserve"> </w:t>
      </w:r>
      <w:r>
        <w:t>and</w:t>
      </w:r>
      <w:r w:rsidR="0059395B">
        <w:t xml:space="preserve"> </w:t>
      </w:r>
      <w:r>
        <w:t>that</w:t>
      </w:r>
      <w:r w:rsidR="0059395B">
        <w:t xml:space="preserve"> </w:t>
      </w:r>
      <w:r>
        <w:t>is</w:t>
      </w:r>
      <w:r w:rsidR="0059395B">
        <w:t xml:space="preserve"> </w:t>
      </w:r>
      <w:r>
        <w:t>probably</w:t>
      </w:r>
      <w:r w:rsidR="0059395B">
        <w:t xml:space="preserve"> </w:t>
      </w:r>
      <w:r>
        <w:t>going</w:t>
      </w:r>
      <w:r w:rsidR="0059395B">
        <w:t xml:space="preserve"> </w:t>
      </w:r>
      <w:r>
        <w:t>to</w:t>
      </w:r>
      <w:r w:rsidR="0059395B">
        <w:t xml:space="preserve"> </w:t>
      </w:r>
      <w:r>
        <w:t>need</w:t>
      </w:r>
      <w:r w:rsidR="0059395B">
        <w:t xml:space="preserve"> </w:t>
      </w:r>
      <w:r>
        <w:t>funding</w:t>
      </w:r>
      <w:r w:rsidR="0059395B">
        <w:t xml:space="preserve"> </w:t>
      </w:r>
      <w:r>
        <w:t>above</w:t>
      </w:r>
      <w:r w:rsidR="0059395B">
        <w:t xml:space="preserve"> </w:t>
      </w:r>
      <w:r>
        <w:t>LHA</w:t>
      </w:r>
      <w:r w:rsidR="0059395B">
        <w:t xml:space="preserve"> </w:t>
      </w:r>
      <w:r>
        <w:t>level</w:t>
      </w:r>
      <w:r w:rsidR="00D666D9">
        <w:t>s</w:t>
      </w:r>
      <w:r>
        <w:t>.</w:t>
      </w:r>
    </w:p>
    <w:p w:rsidR="00B10F11" w:rsidP="00DA201E">
      <w:pPr>
        <w:pStyle w:val="Question"/>
        <w:numPr>
          <w:ilvl w:val="0"/>
          <w:numId w:val="0"/>
        </w:numPr>
        <w:ind w:left="794"/>
      </w:pPr>
      <w:sdt>
        <w:sdtPr>
          <w:alias w:val="Member"/>
          <w:tag w:val="&lt;Member mnisId='394' dodsId='25722'&gt;"/>
          <w:id w:val="198210357"/>
          <w:placeholder>
            <w:docPart w:val="DefaultPlaceholder_1082065158"/>
          </w:placeholder>
          <w:richText/>
        </w:sdtPr>
        <w:sdtContent>
          <w:r w:rsidRPr="000E0C9E" w:rsidR="000E0C9E">
            <w:rPr>
              <w:b/>
            </w:rPr>
            <w:t>Chair:</w:t>
          </w:r>
        </w:sdtContent>
      </w:sdt>
      <w:r w:rsidR="0059395B">
        <w:t xml:space="preserve"> </w:t>
      </w:r>
      <w:r w:rsidR="00DA201E">
        <w:t>That</w:t>
      </w:r>
      <w:r w:rsidR="0059395B">
        <w:t xml:space="preserve"> </w:t>
      </w:r>
      <w:r w:rsidR="00DA201E">
        <w:t>is</w:t>
      </w:r>
      <w:r w:rsidR="0059395B">
        <w:t xml:space="preserve"> </w:t>
      </w:r>
      <w:r w:rsidR="00DA201E">
        <w:t>a</w:t>
      </w:r>
      <w:r w:rsidR="0059395B">
        <w:t xml:space="preserve"> </w:t>
      </w:r>
      <w:r w:rsidR="00DA201E">
        <w:t>convenient</w:t>
      </w:r>
      <w:r w:rsidR="0059395B">
        <w:t xml:space="preserve"> </w:t>
      </w:r>
      <w:r w:rsidR="00DA201E">
        <w:t>point</w:t>
      </w:r>
      <w:r w:rsidR="0059395B">
        <w:t xml:space="preserve"> </w:t>
      </w:r>
      <w:r w:rsidR="00DA201E">
        <w:t>to</w:t>
      </w:r>
      <w:r w:rsidR="0059395B">
        <w:t xml:space="preserve"> </w:t>
      </w:r>
      <w:r w:rsidR="00DA201E">
        <w:t>bring</w:t>
      </w:r>
      <w:r w:rsidR="0059395B">
        <w:t xml:space="preserve"> </w:t>
      </w:r>
      <w:r w:rsidR="00DA201E">
        <w:t>in</w:t>
      </w:r>
      <w:r w:rsidR="0059395B">
        <w:t xml:space="preserve"> </w:t>
      </w:r>
      <w:r w:rsidR="00DA201E">
        <w:t>my</w:t>
      </w:r>
      <w:r w:rsidR="0059395B">
        <w:t xml:space="preserve"> </w:t>
      </w:r>
      <w:r w:rsidR="004201E4">
        <w:t>colleague</w:t>
      </w:r>
      <w:r w:rsidR="0059395B">
        <w:t xml:space="preserve"> </w:t>
      </w:r>
      <w:r w:rsidR="00DA201E">
        <w:t>Stephen</w:t>
      </w:r>
      <w:r w:rsidR="0059395B">
        <w:t xml:space="preserve"> </w:t>
      </w:r>
      <w:r w:rsidR="00DA201E">
        <w:t>Timms,</w:t>
      </w:r>
      <w:r w:rsidR="0059395B">
        <w:t xml:space="preserve"> </w:t>
      </w:r>
      <w:r w:rsidR="00DA201E">
        <w:t>who</w:t>
      </w:r>
      <w:r w:rsidR="0059395B">
        <w:t xml:space="preserve"> </w:t>
      </w:r>
      <w:r w:rsidR="00DA201E">
        <w:t>is</w:t>
      </w:r>
      <w:r w:rsidR="0059395B">
        <w:t xml:space="preserve"> </w:t>
      </w:r>
      <w:r w:rsidR="00DA201E">
        <w:t>guesting</w:t>
      </w:r>
      <w:r w:rsidR="0059395B">
        <w:t xml:space="preserve"> </w:t>
      </w:r>
      <w:r w:rsidR="00DA201E">
        <w:t>this</w:t>
      </w:r>
      <w:r w:rsidR="0059395B">
        <w:t xml:space="preserve"> </w:t>
      </w:r>
      <w:r w:rsidR="00DA201E">
        <w:t>morning</w:t>
      </w:r>
      <w:r w:rsidR="0059395B">
        <w:t xml:space="preserve"> </w:t>
      </w:r>
      <w:r w:rsidR="00DA201E">
        <w:t>a</w:t>
      </w:r>
      <w:r w:rsidR="004201E4">
        <w:t>s</w:t>
      </w:r>
      <w:r w:rsidR="0059395B">
        <w:t xml:space="preserve"> </w:t>
      </w:r>
      <w:r w:rsidR="00DA201E">
        <w:t>Chair</w:t>
      </w:r>
      <w:r w:rsidR="0059395B">
        <w:t xml:space="preserve"> </w:t>
      </w:r>
      <w:r w:rsidR="00DA201E">
        <w:t>of</w:t>
      </w:r>
      <w:r w:rsidR="0059395B">
        <w:t xml:space="preserve"> </w:t>
      </w:r>
      <w:r w:rsidR="00DA201E">
        <w:t>the</w:t>
      </w:r>
      <w:r w:rsidR="0059395B">
        <w:t xml:space="preserve"> </w:t>
      </w:r>
      <w:r w:rsidR="00DA201E">
        <w:t>Work</w:t>
      </w:r>
      <w:r w:rsidR="0059395B">
        <w:t xml:space="preserve"> </w:t>
      </w:r>
      <w:r w:rsidR="00DA201E">
        <w:t>and</w:t>
      </w:r>
      <w:r w:rsidR="0059395B">
        <w:t xml:space="preserve"> </w:t>
      </w:r>
      <w:r w:rsidR="00DA201E">
        <w:t>Pensions</w:t>
      </w:r>
      <w:r w:rsidR="0059395B">
        <w:t xml:space="preserve"> </w:t>
      </w:r>
      <w:r w:rsidR="00DA201E">
        <w:t>Committee.</w:t>
      </w:r>
      <w:r w:rsidR="0059395B">
        <w:t xml:space="preserve"> </w:t>
      </w:r>
    </w:p>
    <w:p w:rsidR="000E0C9E" w:rsidP="00B10F11">
      <w:pPr>
        <w:pStyle w:val="Question"/>
      </w:pPr>
      <w:sdt>
        <w:sdtPr>
          <w:alias w:val="Member"/>
          <w:tag w:val="&lt;Member mnisId='163' dodsId='25278'&gt;"/>
          <w:id w:val="-1880848012"/>
          <w:placeholder>
            <w:docPart w:val="DefaultPlaceholder_1082065158"/>
          </w:placeholder>
          <w:richText/>
        </w:sdtPr>
        <w:sdtContent>
          <w:r w:rsidRPr="00B10F11" w:rsidR="00B10F11">
            <w:rPr>
              <w:b/>
            </w:rPr>
            <w:t>Stephen</w:t>
          </w:r>
          <w:r w:rsidR="0059395B">
            <w:rPr>
              <w:b/>
            </w:rPr>
            <w:t xml:space="preserve"> </w:t>
          </w:r>
          <w:r w:rsidRPr="00B10F11" w:rsidR="00B10F11">
            <w:rPr>
              <w:b/>
            </w:rPr>
            <w:t>Timms:</w:t>
          </w:r>
        </w:sdtContent>
      </w:sdt>
      <w:r w:rsidR="0059395B">
        <w:t xml:space="preserve"> </w:t>
      </w:r>
      <w:r w:rsidR="00102A33">
        <w:t>Thank</w:t>
      </w:r>
      <w:r w:rsidR="0059395B">
        <w:t xml:space="preserve"> </w:t>
      </w:r>
      <w:r w:rsidR="00102A33">
        <w:t>you</w:t>
      </w:r>
      <w:r w:rsidR="0059395B">
        <w:t xml:space="preserve"> </w:t>
      </w:r>
      <w:r w:rsidR="00102A33">
        <w:t>very</w:t>
      </w:r>
      <w:r w:rsidR="0059395B">
        <w:t xml:space="preserve"> </w:t>
      </w:r>
      <w:r w:rsidR="00102A33">
        <w:t>much,</w:t>
      </w:r>
      <w:r w:rsidR="0059395B">
        <w:t xml:space="preserve"> </w:t>
      </w:r>
      <w:r w:rsidR="00B10F11">
        <w:t>Clive,</w:t>
      </w:r>
      <w:r w:rsidR="0059395B">
        <w:t xml:space="preserve"> </w:t>
      </w:r>
      <w:r w:rsidR="00B10F11">
        <w:t>for</w:t>
      </w:r>
      <w:r w:rsidR="0059395B">
        <w:t xml:space="preserve"> </w:t>
      </w:r>
      <w:r w:rsidR="00B10F11">
        <w:t>inviting</w:t>
      </w:r>
      <w:r w:rsidR="0059395B">
        <w:t xml:space="preserve"> </w:t>
      </w:r>
      <w:r w:rsidR="00B10F11">
        <w:t>me.</w:t>
      </w:r>
      <w:r w:rsidR="0059395B">
        <w:t xml:space="preserve"> </w:t>
      </w:r>
      <w:r w:rsidR="00DA201E">
        <w:t>I</w:t>
      </w:r>
      <w:r w:rsidR="0059395B">
        <w:t xml:space="preserve"> </w:t>
      </w:r>
      <w:r w:rsidR="00DA201E">
        <w:t>want</w:t>
      </w:r>
      <w:r w:rsidR="0059395B">
        <w:t xml:space="preserve"> </w:t>
      </w:r>
      <w:r w:rsidR="00DA201E">
        <w:t>to</w:t>
      </w:r>
      <w:r w:rsidR="0059395B">
        <w:t xml:space="preserve"> </w:t>
      </w:r>
      <w:r w:rsidR="00DA201E">
        <w:t>pick</w:t>
      </w:r>
      <w:r w:rsidR="0059395B">
        <w:t xml:space="preserve"> </w:t>
      </w:r>
      <w:r w:rsidR="00DA201E">
        <w:t>up</w:t>
      </w:r>
      <w:r w:rsidR="0059395B">
        <w:t xml:space="preserve"> </w:t>
      </w:r>
      <w:r w:rsidR="00DA201E">
        <w:t>on</w:t>
      </w:r>
      <w:r w:rsidR="0059395B">
        <w:t xml:space="preserve"> </w:t>
      </w:r>
      <w:r w:rsidR="00DA201E">
        <w:t>the</w:t>
      </w:r>
      <w:r w:rsidR="0059395B">
        <w:t xml:space="preserve"> </w:t>
      </w:r>
      <w:r w:rsidR="00DA201E">
        <w:t>no</w:t>
      </w:r>
      <w:r w:rsidR="0059395B">
        <w:t xml:space="preserve"> </w:t>
      </w:r>
      <w:r w:rsidR="00DA201E">
        <w:t>recourse</w:t>
      </w:r>
      <w:r w:rsidR="0059395B">
        <w:t xml:space="preserve"> </w:t>
      </w:r>
      <w:r w:rsidR="00DA201E">
        <w:t>to</w:t>
      </w:r>
      <w:r w:rsidR="0059395B">
        <w:t xml:space="preserve"> </w:t>
      </w:r>
      <w:r w:rsidR="00DA201E">
        <w:t>public</w:t>
      </w:r>
      <w:r w:rsidR="0059395B">
        <w:t xml:space="preserve"> </w:t>
      </w:r>
      <w:r w:rsidR="00DA201E">
        <w:t>funds</w:t>
      </w:r>
      <w:r w:rsidR="0059395B">
        <w:t xml:space="preserve"> </w:t>
      </w:r>
      <w:r w:rsidR="00DA201E">
        <w:t>points.</w:t>
      </w:r>
      <w:r w:rsidR="0059395B">
        <w:t xml:space="preserve"> </w:t>
      </w:r>
      <w:r w:rsidR="00DA201E">
        <w:t>First,</w:t>
      </w:r>
      <w:r w:rsidR="0059395B">
        <w:t xml:space="preserve"> </w:t>
      </w:r>
      <w:r w:rsidR="00DA201E">
        <w:t>it</w:t>
      </w:r>
      <w:r w:rsidR="0059395B">
        <w:t xml:space="preserve"> </w:t>
      </w:r>
      <w:r w:rsidR="00DA201E">
        <w:t>has</w:t>
      </w:r>
      <w:r w:rsidR="0059395B">
        <w:t xml:space="preserve"> </w:t>
      </w:r>
      <w:r w:rsidR="00DA201E">
        <w:t>clearly</w:t>
      </w:r>
      <w:r w:rsidR="0059395B">
        <w:t xml:space="preserve"> </w:t>
      </w:r>
      <w:r w:rsidR="00DA201E">
        <w:t>been</w:t>
      </w:r>
      <w:r w:rsidR="0059395B">
        <w:t xml:space="preserve"> </w:t>
      </w:r>
      <w:r w:rsidR="00DA201E">
        <w:t>a</w:t>
      </w:r>
      <w:r w:rsidR="0059395B">
        <w:t xml:space="preserve"> </w:t>
      </w:r>
      <w:r w:rsidR="0096660C">
        <w:t>very</w:t>
      </w:r>
      <w:r w:rsidR="004201E4">
        <w:t>, very</w:t>
      </w:r>
      <w:r w:rsidR="0059395B">
        <w:t xml:space="preserve"> </w:t>
      </w:r>
      <w:r w:rsidR="0096660C">
        <w:t>impressive</w:t>
      </w:r>
      <w:r w:rsidR="0059395B">
        <w:t xml:space="preserve"> </w:t>
      </w:r>
      <w:r w:rsidR="0096660C">
        <w:t>achievement</w:t>
      </w:r>
      <w:r w:rsidR="0059395B">
        <w:t xml:space="preserve"> </w:t>
      </w:r>
      <w:r w:rsidR="0096660C">
        <w:t>to</w:t>
      </w:r>
      <w:r w:rsidR="0059395B">
        <w:t xml:space="preserve"> </w:t>
      </w:r>
      <w:r w:rsidR="0096660C">
        <w:t>move</w:t>
      </w:r>
      <w:r w:rsidR="0059395B">
        <w:t xml:space="preserve"> </w:t>
      </w:r>
      <w:r w:rsidR="004201E4">
        <w:t>the</w:t>
      </w:r>
      <w:r w:rsidR="0059395B">
        <w:t xml:space="preserve"> </w:t>
      </w:r>
      <w:r w:rsidR="0096660C">
        <w:t>great</w:t>
      </w:r>
      <w:r w:rsidR="0059395B">
        <w:t xml:space="preserve"> </w:t>
      </w:r>
      <w:r w:rsidR="0096660C">
        <w:t>majority</w:t>
      </w:r>
      <w:r w:rsidR="0059395B">
        <w:t xml:space="preserve"> </w:t>
      </w:r>
      <w:r w:rsidR="0096660C">
        <w:t>of</w:t>
      </w:r>
      <w:r w:rsidR="0059395B">
        <w:t xml:space="preserve"> </w:t>
      </w:r>
      <w:r w:rsidR="0096660C">
        <w:t>rough</w:t>
      </w:r>
      <w:r w:rsidR="0059395B">
        <w:t xml:space="preserve"> </w:t>
      </w:r>
      <w:r w:rsidR="0096660C">
        <w:t>sleepers</w:t>
      </w:r>
      <w:r w:rsidR="0059395B">
        <w:t xml:space="preserve"> </w:t>
      </w:r>
      <w:r w:rsidR="0096660C">
        <w:t>into</w:t>
      </w:r>
      <w:r w:rsidR="0059395B">
        <w:t xml:space="preserve"> </w:t>
      </w:r>
      <w:r w:rsidR="0096660C">
        <w:t>accommodation.</w:t>
      </w:r>
      <w:r w:rsidR="0059395B">
        <w:t xml:space="preserve"> </w:t>
      </w:r>
      <w:r w:rsidR="00B10F11">
        <w:t>Jamie,</w:t>
      </w:r>
      <w:r w:rsidR="0059395B">
        <w:t xml:space="preserve"> </w:t>
      </w:r>
      <w:r w:rsidR="00B10F11">
        <w:t>you</w:t>
      </w:r>
      <w:r w:rsidR="0059395B">
        <w:t xml:space="preserve"> </w:t>
      </w:r>
      <w:r w:rsidR="00B10F11">
        <w:t>made</w:t>
      </w:r>
      <w:r w:rsidR="0059395B">
        <w:t xml:space="preserve"> </w:t>
      </w:r>
      <w:r w:rsidR="00B10F11">
        <w:t>the</w:t>
      </w:r>
      <w:r w:rsidR="0059395B">
        <w:t xml:space="preserve"> </w:t>
      </w:r>
      <w:r w:rsidR="00B10F11">
        <w:t>poi</w:t>
      </w:r>
      <w:r w:rsidR="0096660C">
        <w:t>nt</w:t>
      </w:r>
      <w:r w:rsidR="0059395B">
        <w:t xml:space="preserve"> </w:t>
      </w:r>
      <w:r w:rsidR="0096660C">
        <w:t>that</w:t>
      </w:r>
      <w:r w:rsidR="0059395B">
        <w:t xml:space="preserve"> </w:t>
      </w:r>
      <w:r w:rsidR="0096660C">
        <w:t>two</w:t>
      </w:r>
      <w:r w:rsidR="004201E4">
        <w:noBreakHyphen/>
      </w:r>
      <w:r w:rsidR="0096660C">
        <w:t>thirds</w:t>
      </w:r>
      <w:r w:rsidR="0059395B">
        <w:t xml:space="preserve"> </w:t>
      </w:r>
      <w:r w:rsidR="0096660C">
        <w:t>of</w:t>
      </w:r>
      <w:r w:rsidR="0059395B">
        <w:t xml:space="preserve"> </w:t>
      </w:r>
      <w:r w:rsidR="0096660C">
        <w:t>those</w:t>
      </w:r>
      <w:r w:rsidR="0059395B">
        <w:t xml:space="preserve"> </w:t>
      </w:r>
      <w:r w:rsidR="0096660C">
        <w:t>who</w:t>
      </w:r>
      <w:r w:rsidR="0059395B">
        <w:t xml:space="preserve"> </w:t>
      </w:r>
      <w:r w:rsidR="0096660C">
        <w:t>have</w:t>
      </w:r>
      <w:r w:rsidR="0059395B">
        <w:t xml:space="preserve"> </w:t>
      </w:r>
      <w:r w:rsidR="0096660C">
        <w:t>been</w:t>
      </w:r>
      <w:r w:rsidR="0059395B">
        <w:t xml:space="preserve"> </w:t>
      </w:r>
      <w:r w:rsidR="0096660C">
        <w:t>rehoused</w:t>
      </w:r>
      <w:r w:rsidR="0059395B">
        <w:t xml:space="preserve"> </w:t>
      </w:r>
      <w:r w:rsidR="0096660C">
        <w:t>from</w:t>
      </w:r>
      <w:r w:rsidR="0059395B">
        <w:t xml:space="preserve"> </w:t>
      </w:r>
      <w:r w:rsidR="0096660C">
        <w:t>rough</w:t>
      </w:r>
      <w:r w:rsidR="0059395B">
        <w:t xml:space="preserve"> </w:t>
      </w:r>
      <w:r w:rsidR="0096660C">
        <w:t>sleeping</w:t>
      </w:r>
      <w:r w:rsidR="0059395B">
        <w:t xml:space="preserve"> </w:t>
      </w:r>
      <w:r w:rsidR="0096660C">
        <w:t>in</w:t>
      </w:r>
      <w:r w:rsidR="0059395B">
        <w:t xml:space="preserve"> </w:t>
      </w:r>
      <w:r w:rsidR="0096660C">
        <w:t>London</w:t>
      </w:r>
      <w:r w:rsidR="0059395B">
        <w:t xml:space="preserve"> </w:t>
      </w:r>
      <w:r w:rsidR="0096660C">
        <w:t>have</w:t>
      </w:r>
      <w:r w:rsidR="0059395B">
        <w:t xml:space="preserve"> </w:t>
      </w:r>
      <w:r w:rsidR="0096660C">
        <w:t>gone</w:t>
      </w:r>
      <w:r w:rsidR="0059395B">
        <w:t xml:space="preserve"> </w:t>
      </w:r>
      <w:r w:rsidR="0096660C">
        <w:t>into</w:t>
      </w:r>
      <w:r w:rsidR="0059395B">
        <w:t xml:space="preserve"> </w:t>
      </w:r>
      <w:r w:rsidR="0096660C">
        <w:t>accommodation</w:t>
      </w:r>
      <w:r w:rsidR="0059395B">
        <w:t xml:space="preserve"> </w:t>
      </w:r>
      <w:r w:rsidR="0096660C">
        <w:t>procured</w:t>
      </w:r>
      <w:r w:rsidR="0059395B">
        <w:t xml:space="preserve"> </w:t>
      </w:r>
      <w:r w:rsidR="0096660C">
        <w:t>by</w:t>
      </w:r>
      <w:r w:rsidR="0059395B">
        <w:t xml:space="preserve"> </w:t>
      </w:r>
      <w:r w:rsidR="004201E4">
        <w:t xml:space="preserve">the </w:t>
      </w:r>
      <w:r w:rsidR="0096660C">
        <w:t>boroughs.</w:t>
      </w:r>
      <w:r w:rsidR="0059395B">
        <w:t xml:space="preserve"> </w:t>
      </w:r>
      <w:r w:rsidR="0096660C">
        <w:t>Are</w:t>
      </w:r>
      <w:r w:rsidR="0059395B">
        <w:t xml:space="preserve"> </w:t>
      </w:r>
      <w:r w:rsidR="0096660C">
        <w:t>you</w:t>
      </w:r>
      <w:r w:rsidR="0059395B">
        <w:t xml:space="preserve"> </w:t>
      </w:r>
      <w:r w:rsidR="0096660C">
        <w:t>expecting</w:t>
      </w:r>
      <w:r w:rsidR="0059395B">
        <w:t xml:space="preserve"> </w:t>
      </w:r>
      <w:r w:rsidR="0096660C">
        <w:t>central</w:t>
      </w:r>
      <w:r w:rsidR="0059395B">
        <w:t xml:space="preserve"> </w:t>
      </w:r>
      <w:r w:rsidR="004201E4">
        <w:t xml:space="preserve">Government </w:t>
      </w:r>
      <w:r w:rsidR="0096660C">
        <w:t>to</w:t>
      </w:r>
      <w:r w:rsidR="0059395B">
        <w:t xml:space="preserve"> </w:t>
      </w:r>
      <w:r w:rsidR="0096660C">
        <w:t>reimburse</w:t>
      </w:r>
      <w:r w:rsidR="0059395B">
        <w:t xml:space="preserve"> </w:t>
      </w:r>
      <w:r w:rsidR="0096660C">
        <w:t>local</w:t>
      </w:r>
      <w:r w:rsidR="0059395B">
        <w:t xml:space="preserve"> </w:t>
      </w:r>
      <w:r w:rsidR="0096660C">
        <w:t>authorities</w:t>
      </w:r>
      <w:r w:rsidR="0059395B">
        <w:t xml:space="preserve"> </w:t>
      </w:r>
      <w:r w:rsidR="0096660C">
        <w:t>for</w:t>
      </w:r>
      <w:r w:rsidR="0059395B">
        <w:t xml:space="preserve"> </w:t>
      </w:r>
      <w:r w:rsidR="0096660C">
        <w:t>the</w:t>
      </w:r>
      <w:r w:rsidR="0059395B">
        <w:t xml:space="preserve"> </w:t>
      </w:r>
      <w:r w:rsidR="0096660C">
        <w:t>costs</w:t>
      </w:r>
      <w:r w:rsidR="0059395B">
        <w:t xml:space="preserve"> </w:t>
      </w:r>
      <w:r w:rsidR="0096660C">
        <w:t>of</w:t>
      </w:r>
      <w:r w:rsidR="0059395B">
        <w:t xml:space="preserve"> </w:t>
      </w:r>
      <w:r w:rsidR="0096660C">
        <w:t>that</w:t>
      </w:r>
      <w:r w:rsidR="0059395B">
        <w:t xml:space="preserve"> </w:t>
      </w:r>
      <w:r w:rsidR="0096660C">
        <w:t>accommodation?</w:t>
      </w:r>
    </w:p>
    <w:p w:rsidR="00B10F11" w:rsidP="00B10F11">
      <w:pPr>
        <w:pStyle w:val="Answer"/>
      </w:pPr>
      <w:sdt>
        <w:sdtPr>
          <w:alias w:val="Witness"/>
          <w:id w:val="884209942"/>
          <w:placeholder>
            <w:docPart w:val="DefaultPlaceholder_1082065158"/>
          </w:placeholder>
          <w:richText/>
        </w:sdtPr>
        <w:sdtContent>
          <w:r w:rsidRPr="008B2D04" w:rsidR="008B2D04">
            <w:rPr>
              <w:b/>
              <w:i/>
            </w:rPr>
            <w:t>Jamie Carswell:</w:t>
          </w:r>
          <w:r w:rsidR="0059395B">
            <w:rPr>
              <w:b/>
            </w:rPr>
            <w:t xml:space="preserve"> </w:t>
          </w:r>
        </w:sdtContent>
      </w:sdt>
      <w:r>
        <w:t>There</w:t>
      </w:r>
      <w:r w:rsidR="0059395B">
        <w:t xml:space="preserve"> </w:t>
      </w:r>
      <w:r>
        <w:t>has</w:t>
      </w:r>
      <w:r w:rsidR="0059395B">
        <w:t xml:space="preserve"> </w:t>
      </w:r>
      <w:r>
        <w:t>been</w:t>
      </w:r>
      <w:r w:rsidR="0059395B">
        <w:t xml:space="preserve"> </w:t>
      </w:r>
      <w:r>
        <w:t>some</w:t>
      </w:r>
      <w:r w:rsidR="0059395B">
        <w:t xml:space="preserve"> </w:t>
      </w:r>
      <w:r>
        <w:t>support</w:t>
      </w:r>
      <w:r w:rsidR="0059395B">
        <w:t xml:space="preserve"> </w:t>
      </w:r>
      <w:r>
        <w:t>through</w:t>
      </w:r>
      <w:r w:rsidR="0059395B">
        <w:t xml:space="preserve"> </w:t>
      </w:r>
      <w:r>
        <w:t>the</w:t>
      </w:r>
      <w:r w:rsidR="0059395B">
        <w:t xml:space="preserve"> </w:t>
      </w:r>
      <w:r>
        <w:t>general</w:t>
      </w:r>
      <w:r w:rsidR="0059395B">
        <w:t xml:space="preserve"> COVID </w:t>
      </w:r>
      <w:r>
        <w:t>emergency</w:t>
      </w:r>
      <w:r w:rsidR="0059395B">
        <w:t xml:space="preserve"> </w:t>
      </w:r>
      <w:r>
        <w:t>funding</w:t>
      </w:r>
      <w:r w:rsidR="0096660C">
        <w:t>,</w:t>
      </w:r>
      <w:r w:rsidR="0059395B">
        <w:t xml:space="preserve"> </w:t>
      </w:r>
      <w:r>
        <w:t>and</w:t>
      </w:r>
      <w:r w:rsidR="0059395B">
        <w:t xml:space="preserve"> </w:t>
      </w:r>
      <w:r>
        <w:t>that</w:t>
      </w:r>
      <w:r w:rsidR="0059395B">
        <w:t xml:space="preserve"> </w:t>
      </w:r>
      <w:r>
        <w:t>has</w:t>
      </w:r>
      <w:r w:rsidR="0059395B">
        <w:t xml:space="preserve"> </w:t>
      </w:r>
      <w:r>
        <w:t>probably</w:t>
      </w:r>
      <w:r w:rsidR="0059395B">
        <w:t xml:space="preserve"> </w:t>
      </w:r>
      <w:r>
        <w:t>supported</w:t>
      </w:r>
      <w:r w:rsidR="0059395B">
        <w:t xml:space="preserve"> </w:t>
      </w:r>
      <w:r>
        <w:t>local</w:t>
      </w:r>
      <w:r w:rsidR="0059395B">
        <w:t xml:space="preserve"> </w:t>
      </w:r>
      <w:r>
        <w:t>authorities</w:t>
      </w:r>
      <w:r w:rsidR="0059395B">
        <w:t xml:space="preserve"> </w:t>
      </w:r>
      <w:r>
        <w:t>to</w:t>
      </w:r>
      <w:r w:rsidR="0059395B">
        <w:t xml:space="preserve"> </w:t>
      </w:r>
      <w:r>
        <w:t>this</w:t>
      </w:r>
      <w:r w:rsidR="0059395B">
        <w:t xml:space="preserve"> </w:t>
      </w:r>
      <w:r>
        <w:t>point.</w:t>
      </w:r>
      <w:r w:rsidR="0059395B">
        <w:t xml:space="preserve"> </w:t>
      </w:r>
      <w:r w:rsidR="0096660C">
        <w:t>The</w:t>
      </w:r>
      <w:r w:rsidR="0059395B">
        <w:t xml:space="preserve"> </w:t>
      </w:r>
      <w:r w:rsidR="0096660C">
        <w:t>challenge</w:t>
      </w:r>
      <w:r w:rsidR="0059395B">
        <w:t xml:space="preserve"> </w:t>
      </w:r>
      <w:r w:rsidR="0096660C">
        <w:t>is</w:t>
      </w:r>
      <w:r w:rsidR="0059395B">
        <w:t xml:space="preserve"> </w:t>
      </w:r>
      <w:r w:rsidR="0096660C">
        <w:t>going</w:t>
      </w:r>
      <w:r w:rsidR="0059395B">
        <w:t xml:space="preserve"> </w:t>
      </w:r>
      <w:r w:rsidR="0096660C">
        <w:t>forward</w:t>
      </w:r>
      <w:r w:rsidR="0059395B">
        <w:t xml:space="preserve"> </w:t>
      </w:r>
      <w:r w:rsidR="0096660C">
        <w:t>into</w:t>
      </w:r>
      <w:r w:rsidR="0059395B">
        <w:t xml:space="preserve"> </w:t>
      </w:r>
      <w:r w:rsidR="0096660C">
        <w:t>the</w:t>
      </w:r>
      <w:r w:rsidR="0059395B">
        <w:t xml:space="preserve"> </w:t>
      </w:r>
      <w:r w:rsidR="0096660C">
        <w:t>future.</w:t>
      </w:r>
      <w:r w:rsidR="0059395B">
        <w:t xml:space="preserve"> </w:t>
      </w:r>
      <w:r w:rsidR="0096660C">
        <w:t>That</w:t>
      </w:r>
      <w:r w:rsidR="0059395B">
        <w:t xml:space="preserve"> </w:t>
      </w:r>
      <w:r w:rsidR="0096660C">
        <w:t>is</w:t>
      </w:r>
      <w:r w:rsidR="0059395B">
        <w:t xml:space="preserve"> </w:t>
      </w:r>
      <w:r w:rsidR="0096660C">
        <w:t>why</w:t>
      </w:r>
      <w:r w:rsidR="0059395B">
        <w:t xml:space="preserve"> </w:t>
      </w:r>
      <w:r w:rsidR="0096660C">
        <w:t>the</w:t>
      </w:r>
      <w:r w:rsidR="0059395B">
        <w:t xml:space="preserve"> </w:t>
      </w:r>
      <w:r w:rsidR="0096660C">
        <w:t>interaction</w:t>
      </w:r>
      <w:r w:rsidR="0059395B">
        <w:t xml:space="preserve"> </w:t>
      </w:r>
      <w:r w:rsidR="0096660C">
        <w:t>with</w:t>
      </w:r>
      <w:r w:rsidR="0059395B">
        <w:t xml:space="preserve"> </w:t>
      </w:r>
      <w:r w:rsidR="0096660C">
        <w:t>the</w:t>
      </w:r>
      <w:r w:rsidR="0059395B">
        <w:t xml:space="preserve"> </w:t>
      </w:r>
      <w:r w:rsidR="0096660C">
        <w:t>benefits</w:t>
      </w:r>
      <w:r w:rsidR="0059395B">
        <w:t xml:space="preserve"> </w:t>
      </w:r>
      <w:r w:rsidR="0096660C">
        <w:t>system</w:t>
      </w:r>
      <w:r w:rsidR="0059395B">
        <w:t xml:space="preserve"> </w:t>
      </w:r>
      <w:r w:rsidR="0096660C">
        <w:t>is</w:t>
      </w:r>
      <w:r w:rsidR="0059395B">
        <w:t xml:space="preserve"> </w:t>
      </w:r>
      <w:r w:rsidR="0096660C">
        <w:t>hugely</w:t>
      </w:r>
      <w:r w:rsidR="0059395B">
        <w:t xml:space="preserve"> </w:t>
      </w:r>
      <w:r w:rsidR="0096660C">
        <w:t>important,</w:t>
      </w:r>
      <w:r w:rsidR="0059395B">
        <w:t xml:space="preserve"> </w:t>
      </w:r>
      <w:r w:rsidR="0096660C">
        <w:t>because</w:t>
      </w:r>
      <w:r w:rsidR="0059395B">
        <w:t xml:space="preserve"> </w:t>
      </w:r>
      <w:r w:rsidR="0096660C">
        <w:t>for</w:t>
      </w:r>
      <w:r w:rsidR="0059395B">
        <w:t xml:space="preserve"> </w:t>
      </w:r>
      <w:r w:rsidR="0096660C">
        <w:t>the</w:t>
      </w:r>
      <w:r w:rsidR="0059395B">
        <w:t xml:space="preserve"> </w:t>
      </w:r>
      <w:r w:rsidR="0096660C">
        <w:t>vast</w:t>
      </w:r>
      <w:r w:rsidR="0059395B">
        <w:t xml:space="preserve"> </w:t>
      </w:r>
      <w:r w:rsidR="0096660C">
        <w:t>majority</w:t>
      </w:r>
      <w:r w:rsidR="0059395B">
        <w:t xml:space="preserve"> </w:t>
      </w:r>
      <w:r w:rsidR="0096660C">
        <w:t>it</w:t>
      </w:r>
      <w:r w:rsidR="0059395B">
        <w:t xml:space="preserve"> </w:t>
      </w:r>
      <w:r w:rsidR="004201E4">
        <w:t>is</w:t>
      </w:r>
      <w:r w:rsidR="0059395B">
        <w:t xml:space="preserve"> </w:t>
      </w:r>
      <w:r w:rsidR="0096660C">
        <w:t>the</w:t>
      </w:r>
      <w:r w:rsidR="0059395B">
        <w:t xml:space="preserve"> </w:t>
      </w:r>
      <w:r w:rsidR="0096660C">
        <w:t>private</w:t>
      </w:r>
      <w:r w:rsidR="0059395B">
        <w:t xml:space="preserve"> </w:t>
      </w:r>
      <w:r w:rsidR="0096660C">
        <w:t>rented</w:t>
      </w:r>
      <w:r w:rsidR="0059395B">
        <w:t xml:space="preserve"> </w:t>
      </w:r>
      <w:r w:rsidR="0096660C">
        <w:t>sector</w:t>
      </w:r>
      <w:r w:rsidR="0059395B">
        <w:t xml:space="preserve"> </w:t>
      </w:r>
      <w:r w:rsidR="0096660C">
        <w:t>that</w:t>
      </w:r>
      <w:r w:rsidR="0059395B">
        <w:t xml:space="preserve"> </w:t>
      </w:r>
      <w:r w:rsidR="0096660C">
        <w:t>will</w:t>
      </w:r>
      <w:r w:rsidR="0059395B">
        <w:t xml:space="preserve"> </w:t>
      </w:r>
      <w:r w:rsidR="0096660C">
        <w:t>be</w:t>
      </w:r>
      <w:r w:rsidR="0059395B">
        <w:t xml:space="preserve"> </w:t>
      </w:r>
      <w:r w:rsidR="0096660C">
        <w:t>looking</w:t>
      </w:r>
      <w:r w:rsidR="0059395B">
        <w:t xml:space="preserve"> </w:t>
      </w:r>
      <w:r w:rsidR="0096660C">
        <w:t>for</w:t>
      </w:r>
      <w:r w:rsidR="0059395B">
        <w:t xml:space="preserve"> </w:t>
      </w:r>
      <w:r w:rsidR="0096660C">
        <w:t>those</w:t>
      </w:r>
      <w:r w:rsidR="0059395B">
        <w:t xml:space="preserve"> </w:t>
      </w:r>
      <w:r w:rsidR="0096660C">
        <w:t>opportunities,</w:t>
      </w:r>
      <w:r w:rsidR="0059395B">
        <w:t xml:space="preserve"> </w:t>
      </w:r>
      <w:r w:rsidR="0096660C">
        <w:t>particularly</w:t>
      </w:r>
      <w:r w:rsidR="0059395B">
        <w:t xml:space="preserve"> </w:t>
      </w:r>
      <w:r w:rsidR="0096660C">
        <w:t>looking</w:t>
      </w:r>
      <w:r w:rsidR="0059395B">
        <w:t xml:space="preserve"> </w:t>
      </w:r>
      <w:r w:rsidR="0096660C">
        <w:t>at</w:t>
      </w:r>
      <w:r w:rsidR="0059395B">
        <w:t xml:space="preserve"> </w:t>
      </w:r>
      <w:r w:rsidR="0096660C">
        <w:t>how</w:t>
      </w:r>
      <w:r w:rsidR="0059395B">
        <w:t xml:space="preserve"> </w:t>
      </w:r>
      <w:r w:rsidR="0096660C">
        <w:t>the</w:t>
      </w:r>
      <w:r w:rsidR="0059395B">
        <w:t xml:space="preserve"> </w:t>
      </w:r>
      <w:r w:rsidR="0096660C">
        <w:t>benefit</w:t>
      </w:r>
      <w:r w:rsidR="0059395B">
        <w:t xml:space="preserve"> </w:t>
      </w:r>
      <w:r w:rsidR="0096660C">
        <w:t>cap</w:t>
      </w:r>
      <w:r w:rsidR="0059395B">
        <w:t xml:space="preserve"> </w:t>
      </w:r>
      <w:r w:rsidR="0096660C">
        <w:t>interacts</w:t>
      </w:r>
      <w:r w:rsidR="0059395B">
        <w:t xml:space="preserve"> </w:t>
      </w:r>
      <w:r w:rsidR="0096660C">
        <w:t>with</w:t>
      </w:r>
      <w:r w:rsidR="0059395B">
        <w:t xml:space="preserve"> </w:t>
      </w:r>
      <w:r w:rsidR="0096660C">
        <w:t>the</w:t>
      </w:r>
      <w:r w:rsidR="0059395B">
        <w:t xml:space="preserve"> </w:t>
      </w:r>
      <w:r w:rsidR="0096660C">
        <w:t>rebate</w:t>
      </w:r>
      <w:r w:rsidR="0059395B">
        <w:t xml:space="preserve"> </w:t>
      </w:r>
      <w:r w:rsidR="0096660C">
        <w:t>LHA,</w:t>
      </w:r>
      <w:r w:rsidR="0059395B">
        <w:t xml:space="preserve"> </w:t>
      </w:r>
      <w:r w:rsidR="0096660C">
        <w:t>stepping</w:t>
      </w:r>
      <w:r w:rsidR="0059395B">
        <w:t xml:space="preserve"> </w:t>
      </w:r>
      <w:r w:rsidR="0096660C">
        <w:t>well</w:t>
      </w:r>
      <w:r w:rsidR="0059395B">
        <w:t xml:space="preserve"> </w:t>
      </w:r>
      <w:r w:rsidR="0096660C">
        <w:t>above</w:t>
      </w:r>
      <w:r w:rsidR="0059395B">
        <w:t xml:space="preserve"> </w:t>
      </w:r>
      <w:r w:rsidR="0096660C">
        <w:t>2011</w:t>
      </w:r>
      <w:r w:rsidR="0059395B">
        <w:t xml:space="preserve"> </w:t>
      </w:r>
      <w:r w:rsidR="0096660C">
        <w:t>levels</w:t>
      </w:r>
      <w:r w:rsidR="0059395B">
        <w:t xml:space="preserve"> </w:t>
      </w:r>
      <w:r w:rsidR="0096660C">
        <w:t>back</w:t>
      </w:r>
      <w:r w:rsidR="0059395B">
        <w:t xml:space="preserve"> </w:t>
      </w:r>
      <w:r w:rsidR="0096660C">
        <w:t>up</w:t>
      </w:r>
      <w:r w:rsidR="0059395B">
        <w:t xml:space="preserve"> </w:t>
      </w:r>
      <w:r w:rsidR="0096660C">
        <w:t>to</w:t>
      </w:r>
      <w:r w:rsidR="0059395B">
        <w:t xml:space="preserve"> </w:t>
      </w:r>
      <w:r w:rsidR="0096660C">
        <w:t>2020</w:t>
      </w:r>
      <w:r w:rsidR="0059395B">
        <w:t xml:space="preserve"> </w:t>
      </w:r>
      <w:r w:rsidR="0096660C">
        <w:t>levels,</w:t>
      </w:r>
      <w:r w:rsidR="0059395B">
        <w:t xml:space="preserve"> </w:t>
      </w:r>
      <w:r w:rsidR="0096660C">
        <w:t>b</w:t>
      </w:r>
      <w:r>
        <w:t>ut</w:t>
      </w:r>
      <w:r w:rsidR="0059395B">
        <w:t xml:space="preserve"> </w:t>
      </w:r>
      <w:r>
        <w:t>also</w:t>
      </w:r>
      <w:r w:rsidR="0059395B">
        <w:t xml:space="preserve"> </w:t>
      </w:r>
      <w:r>
        <w:t>the</w:t>
      </w:r>
      <w:r w:rsidR="0059395B">
        <w:t xml:space="preserve"> </w:t>
      </w:r>
      <w:r w:rsidR="004201E4">
        <w:t>planned</w:t>
      </w:r>
      <w:r w:rsidR="0059395B">
        <w:t xml:space="preserve"> </w:t>
      </w:r>
      <w:r w:rsidR="0096660C">
        <w:t>changes</w:t>
      </w:r>
      <w:r w:rsidR="0059395B">
        <w:t xml:space="preserve"> </w:t>
      </w:r>
      <w:r>
        <w:t>to</w:t>
      </w:r>
      <w:r w:rsidR="0059395B">
        <w:t xml:space="preserve"> </w:t>
      </w:r>
      <w:r>
        <w:t>the</w:t>
      </w:r>
      <w:r w:rsidR="0059395B">
        <w:t xml:space="preserve"> </w:t>
      </w:r>
      <w:r>
        <w:t>shared</w:t>
      </w:r>
      <w:r w:rsidR="0059395B">
        <w:t xml:space="preserve"> </w:t>
      </w:r>
      <w:r>
        <w:t>accommodation</w:t>
      </w:r>
      <w:r w:rsidR="0059395B">
        <w:t xml:space="preserve"> </w:t>
      </w:r>
      <w:r>
        <w:t>rate</w:t>
      </w:r>
      <w:r w:rsidR="0059395B">
        <w:t xml:space="preserve"> </w:t>
      </w:r>
      <w:r w:rsidR="004201E4">
        <w:t xml:space="preserve">that </w:t>
      </w:r>
      <w:r w:rsidR="008B2D04">
        <w:t>the Government</w:t>
      </w:r>
      <w:r w:rsidR="0059395B">
        <w:t xml:space="preserve"> </w:t>
      </w:r>
      <w:r w:rsidR="00733818">
        <w:t>signall</w:t>
      </w:r>
      <w:r w:rsidR="004201E4">
        <w:t>ed they</w:t>
      </w:r>
      <w:r w:rsidR="0059395B">
        <w:t xml:space="preserve"> </w:t>
      </w:r>
      <w:r w:rsidR="004201E4">
        <w:t>were</w:t>
      </w:r>
      <w:r w:rsidR="0059395B">
        <w:t xml:space="preserve"> </w:t>
      </w:r>
      <w:r w:rsidR="00733818">
        <w:t>going</w:t>
      </w:r>
      <w:r w:rsidR="0059395B">
        <w:t xml:space="preserve"> </w:t>
      </w:r>
      <w:r w:rsidR="00733818">
        <w:t>to</w:t>
      </w:r>
      <w:r w:rsidR="0059395B">
        <w:t xml:space="preserve"> </w:t>
      </w:r>
      <w:r w:rsidR="00733818">
        <w:t>make.</w:t>
      </w:r>
      <w:r w:rsidR="0059395B">
        <w:t xml:space="preserve"> </w:t>
      </w:r>
      <w:r w:rsidR="00733818">
        <w:t>It</w:t>
      </w:r>
      <w:r w:rsidR="0059395B">
        <w:t xml:space="preserve"> </w:t>
      </w:r>
      <w:r w:rsidR="00733818">
        <w:t>is</w:t>
      </w:r>
      <w:r w:rsidR="0059395B">
        <w:t xml:space="preserve"> </w:t>
      </w:r>
      <w:r w:rsidR="00733818">
        <w:t>very</w:t>
      </w:r>
      <w:r w:rsidR="0059395B">
        <w:t xml:space="preserve"> </w:t>
      </w:r>
      <w:r w:rsidR="00733818">
        <w:t>important</w:t>
      </w:r>
      <w:r w:rsidR="0059395B">
        <w:t xml:space="preserve"> </w:t>
      </w:r>
      <w:r w:rsidR="00733818">
        <w:t>to</w:t>
      </w:r>
      <w:r w:rsidR="0059395B">
        <w:t xml:space="preserve"> </w:t>
      </w:r>
      <w:r w:rsidR="00733818">
        <w:t>bring</w:t>
      </w:r>
      <w:r w:rsidR="0059395B">
        <w:t xml:space="preserve"> </w:t>
      </w:r>
      <w:r w:rsidR="00733818">
        <w:t>that</w:t>
      </w:r>
      <w:r w:rsidR="0059395B">
        <w:t xml:space="preserve"> </w:t>
      </w:r>
      <w:r w:rsidR="00733818">
        <w:t>forward</w:t>
      </w:r>
      <w:r w:rsidR="0059395B">
        <w:t xml:space="preserve"> </w:t>
      </w:r>
      <w:r w:rsidR="00733818">
        <w:t>so</w:t>
      </w:r>
      <w:r w:rsidR="0059395B">
        <w:t xml:space="preserve"> </w:t>
      </w:r>
      <w:r w:rsidR="00733818">
        <w:t>we</w:t>
      </w:r>
      <w:r w:rsidR="0059395B">
        <w:t xml:space="preserve"> </w:t>
      </w:r>
      <w:r w:rsidR="00733818">
        <w:t>can</w:t>
      </w:r>
      <w:r w:rsidR="0059395B">
        <w:t xml:space="preserve"> </w:t>
      </w:r>
      <w:r w:rsidR="00733818">
        <w:t>look</w:t>
      </w:r>
      <w:r w:rsidR="0059395B">
        <w:t xml:space="preserve"> </w:t>
      </w:r>
      <w:r w:rsidR="00733818">
        <w:t>at</w:t>
      </w:r>
      <w:r w:rsidR="0059395B">
        <w:t xml:space="preserve"> </w:t>
      </w:r>
      <w:r w:rsidR="00733818">
        <w:t>single</w:t>
      </w:r>
      <w:r w:rsidR="0059395B">
        <w:t xml:space="preserve"> </w:t>
      </w:r>
      <w:r w:rsidR="00733818">
        <w:t>homelessness</w:t>
      </w:r>
      <w:r w:rsidR="0059395B">
        <w:t xml:space="preserve"> </w:t>
      </w:r>
      <w:r w:rsidR="00733818">
        <w:t>and</w:t>
      </w:r>
      <w:r w:rsidR="0059395B">
        <w:t xml:space="preserve"> </w:t>
      </w:r>
      <w:r w:rsidR="00733818">
        <w:t>find</w:t>
      </w:r>
      <w:r w:rsidR="0059395B">
        <w:t xml:space="preserve"> </w:t>
      </w:r>
      <w:r w:rsidR="00733818">
        <w:t>support</w:t>
      </w:r>
      <w:r w:rsidR="0059395B">
        <w:t xml:space="preserve"> </w:t>
      </w:r>
      <w:r w:rsidR="00733818">
        <w:t>for</w:t>
      </w:r>
      <w:r w:rsidR="0059395B">
        <w:t xml:space="preserve"> </w:t>
      </w:r>
      <w:r w:rsidR="00733818">
        <w:t>them</w:t>
      </w:r>
      <w:r w:rsidR="0059395B">
        <w:t xml:space="preserve"> </w:t>
      </w:r>
      <w:r w:rsidR="00733818">
        <w:t>within</w:t>
      </w:r>
      <w:r w:rsidR="0059395B">
        <w:t xml:space="preserve"> </w:t>
      </w:r>
      <w:r w:rsidR="00733818">
        <w:t>the</w:t>
      </w:r>
      <w:r w:rsidR="0059395B">
        <w:t xml:space="preserve"> </w:t>
      </w:r>
      <w:r w:rsidR="004201E4">
        <w:t>private</w:t>
      </w:r>
      <w:r w:rsidR="0059395B">
        <w:t xml:space="preserve"> </w:t>
      </w:r>
      <w:r w:rsidR="004201E4">
        <w:t>rented sector</w:t>
      </w:r>
      <w:r w:rsidR="00733818">
        <w:t>.</w:t>
      </w:r>
    </w:p>
    <w:p w:rsidR="00B10F11" w:rsidP="00B10F11">
      <w:pPr>
        <w:pStyle w:val="Question"/>
      </w:pPr>
      <w:sdt>
        <w:sdtPr>
          <w:alias w:val="Member"/>
          <w:tag w:val="&lt;Member mnisId='163' dodsId='25278'&gt;"/>
          <w:id w:val="122812734"/>
          <w:placeholder>
            <w:docPart w:val="DefaultPlaceholder_1082065158"/>
          </w:placeholder>
          <w:richText/>
        </w:sdtPr>
        <w:sdtContent>
          <w:r w:rsidRPr="00B10F11">
            <w:rPr>
              <w:b/>
            </w:rPr>
            <w:t>Stephen</w:t>
          </w:r>
          <w:r w:rsidR="0059395B">
            <w:rPr>
              <w:b/>
            </w:rPr>
            <w:t xml:space="preserve"> </w:t>
          </w:r>
          <w:r w:rsidRPr="00B10F11">
            <w:rPr>
              <w:b/>
            </w:rPr>
            <w:t>Timms:</w:t>
          </w:r>
        </w:sdtContent>
      </w:sdt>
      <w:r w:rsidR="0059395B">
        <w:t xml:space="preserve"> </w:t>
      </w:r>
      <w:r>
        <w:t>In</w:t>
      </w:r>
      <w:r w:rsidR="0059395B">
        <w:t xml:space="preserve"> </w:t>
      </w:r>
      <w:r>
        <w:t>terms</w:t>
      </w:r>
      <w:r w:rsidR="0059395B">
        <w:t xml:space="preserve"> </w:t>
      </w:r>
      <w:r>
        <w:t>of</w:t>
      </w:r>
      <w:r w:rsidR="0059395B">
        <w:t xml:space="preserve"> </w:t>
      </w:r>
      <w:r>
        <w:t>the</w:t>
      </w:r>
      <w:r w:rsidR="0059395B">
        <w:t xml:space="preserve"> </w:t>
      </w:r>
      <w:r w:rsidR="00537169">
        <w:t>exercise</w:t>
      </w:r>
      <w:r w:rsidR="0059395B">
        <w:t xml:space="preserve"> </w:t>
      </w:r>
      <w:r>
        <w:t>that</w:t>
      </w:r>
      <w:r w:rsidR="0059395B">
        <w:t xml:space="preserve"> </w:t>
      </w:r>
      <w:r>
        <w:t>has</w:t>
      </w:r>
      <w:r w:rsidR="0059395B">
        <w:t xml:space="preserve"> </w:t>
      </w:r>
      <w:r>
        <w:t>been</w:t>
      </w:r>
      <w:r w:rsidR="0059395B">
        <w:t xml:space="preserve"> </w:t>
      </w:r>
      <w:r>
        <w:t>carried</w:t>
      </w:r>
      <w:r w:rsidR="0059395B">
        <w:t xml:space="preserve"> </w:t>
      </w:r>
      <w:r>
        <w:t>out</w:t>
      </w:r>
      <w:r w:rsidR="0059395B">
        <w:t xml:space="preserve"> </w:t>
      </w:r>
      <w:r>
        <w:t>so</w:t>
      </w:r>
      <w:r w:rsidR="0059395B">
        <w:t xml:space="preserve"> </w:t>
      </w:r>
      <w:r>
        <w:t>far</w:t>
      </w:r>
      <w:r w:rsidR="00733818">
        <w:t>,</w:t>
      </w:r>
      <w:r w:rsidR="0059395B">
        <w:t xml:space="preserve"> </w:t>
      </w:r>
      <w:r w:rsidR="00733818">
        <w:t>you</w:t>
      </w:r>
      <w:r w:rsidR="0059395B">
        <w:t xml:space="preserve"> </w:t>
      </w:r>
      <w:r w:rsidR="00733818">
        <w:t>have</w:t>
      </w:r>
      <w:r w:rsidR="0059395B">
        <w:t xml:space="preserve"> </w:t>
      </w:r>
      <w:r w:rsidR="00733818">
        <w:t>said</w:t>
      </w:r>
      <w:r w:rsidR="0059395B">
        <w:t xml:space="preserve"> </w:t>
      </w:r>
      <w:r w:rsidR="00733818">
        <w:t>that</w:t>
      </w:r>
      <w:r w:rsidR="0059395B">
        <w:t xml:space="preserve"> </w:t>
      </w:r>
      <w:r w:rsidR="00733818">
        <w:t>over</w:t>
      </w:r>
      <w:r w:rsidR="0059395B">
        <w:t xml:space="preserve"> </w:t>
      </w:r>
      <w:r w:rsidR="00733818">
        <w:t>20%</w:t>
      </w:r>
      <w:r w:rsidR="0059395B">
        <w:t xml:space="preserve"> </w:t>
      </w:r>
      <w:r w:rsidR="00733818">
        <w:t>of</w:t>
      </w:r>
      <w:r w:rsidR="0059395B">
        <w:t xml:space="preserve"> </w:t>
      </w:r>
      <w:r w:rsidR="00733818">
        <w:t>those</w:t>
      </w:r>
      <w:r w:rsidR="0059395B">
        <w:t xml:space="preserve"> </w:t>
      </w:r>
      <w:r w:rsidR="00733818">
        <w:t>who</w:t>
      </w:r>
      <w:r w:rsidR="0059395B">
        <w:t xml:space="preserve"> </w:t>
      </w:r>
      <w:r w:rsidR="00733818">
        <w:t>have</w:t>
      </w:r>
      <w:r w:rsidR="0059395B">
        <w:t xml:space="preserve"> </w:t>
      </w:r>
      <w:r w:rsidR="00733818">
        <w:t>been</w:t>
      </w:r>
      <w:r w:rsidR="0059395B">
        <w:t xml:space="preserve"> </w:t>
      </w:r>
      <w:r w:rsidR="00733818">
        <w:t>rehoused</w:t>
      </w:r>
      <w:r w:rsidR="0059395B">
        <w:t xml:space="preserve"> </w:t>
      </w:r>
      <w:r w:rsidR="00733818">
        <w:t>from</w:t>
      </w:r>
      <w:r w:rsidR="0059395B">
        <w:t xml:space="preserve"> </w:t>
      </w:r>
      <w:r w:rsidR="00733818">
        <w:t>rough</w:t>
      </w:r>
      <w:r w:rsidR="0059395B">
        <w:t xml:space="preserve"> </w:t>
      </w:r>
      <w:r w:rsidR="00733818">
        <w:t>sleeping</w:t>
      </w:r>
      <w:r w:rsidR="0059395B">
        <w:t xml:space="preserve"> </w:t>
      </w:r>
      <w:r w:rsidR="00733818">
        <w:t>in</w:t>
      </w:r>
      <w:r w:rsidR="0059395B">
        <w:t xml:space="preserve"> </w:t>
      </w:r>
      <w:r w:rsidR="00733818">
        <w:t>London</w:t>
      </w:r>
      <w:r w:rsidR="0059395B">
        <w:t xml:space="preserve"> </w:t>
      </w:r>
      <w:r w:rsidR="00733818">
        <w:t>are</w:t>
      </w:r>
      <w:r w:rsidR="0059395B">
        <w:t xml:space="preserve"> </w:t>
      </w:r>
      <w:r w:rsidR="00733818">
        <w:t>people</w:t>
      </w:r>
      <w:r w:rsidR="0059395B">
        <w:t xml:space="preserve"> </w:t>
      </w:r>
      <w:r w:rsidR="00733818">
        <w:t>with</w:t>
      </w:r>
      <w:r w:rsidR="0059395B">
        <w:t xml:space="preserve"> </w:t>
      </w:r>
      <w:r w:rsidR="00733818">
        <w:t>no</w:t>
      </w:r>
      <w:r w:rsidR="0059395B">
        <w:t xml:space="preserve"> </w:t>
      </w:r>
      <w:r w:rsidR="00733818">
        <w:t>recourse</w:t>
      </w:r>
      <w:r w:rsidR="0059395B">
        <w:t xml:space="preserve"> </w:t>
      </w:r>
      <w:r w:rsidR="00733818">
        <w:t>to</w:t>
      </w:r>
      <w:r w:rsidR="0059395B">
        <w:t xml:space="preserve"> </w:t>
      </w:r>
      <w:r w:rsidR="00733818">
        <w:t>public</w:t>
      </w:r>
      <w:r w:rsidR="0059395B">
        <w:t xml:space="preserve"> </w:t>
      </w:r>
      <w:r w:rsidR="00733818">
        <w:t>funds.</w:t>
      </w:r>
      <w:r w:rsidR="0059395B">
        <w:t xml:space="preserve"> </w:t>
      </w:r>
      <w:r w:rsidR="004201E4">
        <w:t xml:space="preserve">Is </w:t>
      </w:r>
      <w:r w:rsidR="00733818">
        <w:t>it</w:t>
      </w:r>
      <w:r w:rsidR="0059395B">
        <w:t xml:space="preserve"> </w:t>
      </w:r>
      <w:r w:rsidR="00733818">
        <w:t>the</w:t>
      </w:r>
      <w:r w:rsidR="0059395B">
        <w:t xml:space="preserve"> </w:t>
      </w:r>
      <w:r w:rsidR="00733818">
        <w:t>case</w:t>
      </w:r>
      <w:r w:rsidR="0059395B">
        <w:t xml:space="preserve"> </w:t>
      </w:r>
      <w:r>
        <w:t>that</w:t>
      </w:r>
      <w:r w:rsidR="0059395B">
        <w:t xml:space="preserve"> </w:t>
      </w:r>
      <w:r>
        <w:t>central</w:t>
      </w:r>
      <w:r w:rsidR="0059395B">
        <w:t xml:space="preserve"> </w:t>
      </w:r>
      <w:r w:rsidR="004201E4">
        <w:t xml:space="preserve">Government </w:t>
      </w:r>
      <w:r>
        <w:t>ha</w:t>
      </w:r>
      <w:r w:rsidR="004201E4">
        <w:t>ve</w:t>
      </w:r>
      <w:r w:rsidR="0059395B">
        <w:t xml:space="preserve"> </w:t>
      </w:r>
      <w:r>
        <w:t>funded</w:t>
      </w:r>
      <w:r w:rsidR="0059395B">
        <w:t xml:space="preserve"> </w:t>
      </w:r>
      <w:r w:rsidR="00733818">
        <w:t>that,</w:t>
      </w:r>
      <w:r w:rsidR="0059395B">
        <w:t xml:space="preserve"> </w:t>
      </w:r>
      <w:r w:rsidR="00733818">
        <w:t>including</w:t>
      </w:r>
      <w:r w:rsidR="0059395B">
        <w:t xml:space="preserve"> </w:t>
      </w:r>
      <w:r w:rsidR="00733818">
        <w:t>that</w:t>
      </w:r>
      <w:r w:rsidR="0059395B">
        <w:t xml:space="preserve"> </w:t>
      </w:r>
      <w:r w:rsidR="00733818">
        <w:t>cohort,</w:t>
      </w:r>
      <w:r w:rsidR="0059395B">
        <w:t xml:space="preserve"> </w:t>
      </w:r>
      <w:r w:rsidR="00733818">
        <w:t>in</w:t>
      </w:r>
      <w:r w:rsidR="0059395B">
        <w:t xml:space="preserve"> </w:t>
      </w:r>
      <w:r w:rsidR="00733818">
        <w:t>the</w:t>
      </w:r>
      <w:r w:rsidR="0059395B">
        <w:t xml:space="preserve"> </w:t>
      </w:r>
      <w:r w:rsidR="00733818">
        <w:t>exercise</w:t>
      </w:r>
      <w:r w:rsidR="0059395B">
        <w:t xml:space="preserve"> </w:t>
      </w:r>
      <w:r w:rsidR="00733818">
        <w:t>that</w:t>
      </w:r>
      <w:r w:rsidR="0059395B">
        <w:t xml:space="preserve"> </w:t>
      </w:r>
      <w:r w:rsidR="00733818">
        <w:t>has</w:t>
      </w:r>
      <w:r w:rsidR="0059395B">
        <w:t xml:space="preserve"> </w:t>
      </w:r>
      <w:r w:rsidR="00733818">
        <w:t>been</w:t>
      </w:r>
      <w:r w:rsidR="0059395B">
        <w:t xml:space="preserve"> </w:t>
      </w:r>
      <w:r w:rsidR="00733818">
        <w:t>undertaken</w:t>
      </w:r>
      <w:r w:rsidR="0059395B">
        <w:t xml:space="preserve"> </w:t>
      </w:r>
      <w:r w:rsidR="00733818">
        <w:t>so</w:t>
      </w:r>
      <w:r w:rsidR="0059395B">
        <w:t xml:space="preserve"> </w:t>
      </w:r>
      <w:r w:rsidR="00733818">
        <w:t>far?</w:t>
      </w:r>
    </w:p>
    <w:p w:rsidR="00B10F11" w:rsidP="00B10F11">
      <w:pPr>
        <w:pStyle w:val="Answer"/>
      </w:pPr>
      <w:sdt>
        <w:sdtPr>
          <w:alias w:val="Witness"/>
          <w:id w:val="-1644026228"/>
          <w:placeholder>
            <w:docPart w:val="DefaultPlaceholder_1082065158"/>
          </w:placeholder>
          <w:richText/>
        </w:sdtPr>
        <w:sdtContent>
          <w:r w:rsidRPr="008B2D04" w:rsidR="008B2D04">
            <w:rPr>
              <w:b/>
              <w:i/>
            </w:rPr>
            <w:t>Jamie Carswell:</w:t>
          </w:r>
          <w:r w:rsidR="0059395B">
            <w:rPr>
              <w:b/>
            </w:rPr>
            <w:t xml:space="preserve"> </w:t>
          </w:r>
        </w:sdtContent>
      </w:sdt>
      <w:r>
        <w:t>So</w:t>
      </w:r>
      <w:r w:rsidR="0059395B">
        <w:t xml:space="preserve"> </w:t>
      </w:r>
      <w:r>
        <w:t>far,</w:t>
      </w:r>
      <w:r w:rsidR="0059395B">
        <w:t xml:space="preserve"> </w:t>
      </w:r>
      <w:r>
        <w:t>yes</w:t>
      </w:r>
      <w:r w:rsidR="00733818">
        <w:t>.</w:t>
      </w:r>
      <w:r w:rsidR="0059395B">
        <w:t xml:space="preserve"> </w:t>
      </w:r>
      <w:r w:rsidR="00733818">
        <w:t>We</w:t>
      </w:r>
      <w:r w:rsidR="0059395B">
        <w:t xml:space="preserve"> </w:t>
      </w:r>
      <w:r w:rsidR="00733818">
        <w:t>estimate</w:t>
      </w:r>
      <w:r w:rsidR="0059395B">
        <w:t xml:space="preserve"> </w:t>
      </w:r>
      <w:r w:rsidR="004201E4">
        <w:t xml:space="preserve">it is </w:t>
      </w:r>
      <w:r w:rsidR="00733818">
        <w:t>about</w:t>
      </w:r>
      <w:r w:rsidR="0059395B">
        <w:t xml:space="preserve"> </w:t>
      </w:r>
      <w:r w:rsidR="00733818">
        <w:t>900</w:t>
      </w:r>
      <w:r w:rsidR="0059395B">
        <w:t xml:space="preserve"> </w:t>
      </w:r>
      <w:r w:rsidR="00733818">
        <w:t>in</w:t>
      </w:r>
      <w:r w:rsidR="0059395B">
        <w:t xml:space="preserve"> </w:t>
      </w:r>
      <w:r w:rsidR="00733818">
        <w:t>London.</w:t>
      </w:r>
    </w:p>
    <w:p w:rsidR="00B10F11" w:rsidP="00733818">
      <w:pPr>
        <w:pStyle w:val="Question"/>
        <w:numPr>
          <w:ilvl w:val="0"/>
          <w:numId w:val="0"/>
        </w:numPr>
        <w:ind w:left="794"/>
      </w:pPr>
      <w:sdt>
        <w:sdtPr>
          <w:alias w:val="Member"/>
          <w:tag w:val="&lt;Member mnisId='163' dodsId='25278'&gt;"/>
          <w:id w:val="972715571"/>
          <w:placeholder>
            <w:docPart w:val="DefaultPlaceholder_1082065158"/>
          </w:placeholder>
          <w:richText/>
        </w:sdtPr>
        <w:sdtContent>
          <w:r w:rsidRPr="00B10F11">
            <w:rPr>
              <w:b/>
            </w:rPr>
            <w:t>Stephen</w:t>
          </w:r>
          <w:r w:rsidR="0059395B">
            <w:rPr>
              <w:b/>
            </w:rPr>
            <w:t xml:space="preserve"> </w:t>
          </w:r>
          <w:r w:rsidRPr="00B10F11">
            <w:rPr>
              <w:b/>
            </w:rPr>
            <w:t>Timms:</w:t>
          </w:r>
        </w:sdtContent>
      </w:sdt>
      <w:r w:rsidR="0059395B">
        <w:t xml:space="preserve"> </w:t>
      </w:r>
      <w:r w:rsidR="004201E4">
        <w:t xml:space="preserve">There were </w:t>
      </w:r>
      <w:r w:rsidR="00733818">
        <w:t>900</w:t>
      </w:r>
      <w:r w:rsidR="0059395B">
        <w:t xml:space="preserve"> </w:t>
      </w:r>
      <w:r w:rsidR="00733818">
        <w:t>people</w:t>
      </w:r>
      <w:r w:rsidR="0059395B">
        <w:t xml:space="preserve"> </w:t>
      </w:r>
      <w:r w:rsidR="00733818">
        <w:t>with</w:t>
      </w:r>
      <w:r w:rsidR="0059395B">
        <w:t xml:space="preserve"> </w:t>
      </w:r>
      <w:r w:rsidR="00733818">
        <w:t>no</w:t>
      </w:r>
      <w:r w:rsidR="0059395B">
        <w:t xml:space="preserve"> </w:t>
      </w:r>
      <w:r w:rsidR="00733818">
        <w:t>recourse</w:t>
      </w:r>
      <w:r w:rsidR="0059395B">
        <w:t xml:space="preserve"> </w:t>
      </w:r>
      <w:r w:rsidR="00733818">
        <w:t>to</w:t>
      </w:r>
      <w:r w:rsidR="0059395B">
        <w:t xml:space="preserve"> </w:t>
      </w:r>
      <w:r w:rsidR="00733818">
        <w:t>public</w:t>
      </w:r>
      <w:r w:rsidR="0059395B">
        <w:t xml:space="preserve"> </w:t>
      </w:r>
      <w:r w:rsidR="00733818">
        <w:t>funds</w:t>
      </w:r>
      <w:r w:rsidR="0059395B">
        <w:t xml:space="preserve"> </w:t>
      </w:r>
      <w:r w:rsidR="00733818">
        <w:t>rehoused</w:t>
      </w:r>
      <w:r w:rsidR="0059395B">
        <w:t xml:space="preserve"> </w:t>
      </w:r>
      <w:r w:rsidR="00733818">
        <w:t>from</w:t>
      </w:r>
      <w:r w:rsidR="0059395B">
        <w:t xml:space="preserve"> </w:t>
      </w:r>
      <w:r w:rsidR="00733818">
        <w:t>rough</w:t>
      </w:r>
      <w:r w:rsidR="0059395B">
        <w:t xml:space="preserve"> </w:t>
      </w:r>
      <w:r w:rsidR="00733818">
        <w:t>sleeping.</w:t>
      </w:r>
    </w:p>
    <w:p w:rsidR="00B10F11" w:rsidP="00B10F11">
      <w:pPr>
        <w:pStyle w:val="Answer"/>
      </w:pPr>
      <w:sdt>
        <w:sdtPr>
          <w:alias w:val="Witness"/>
          <w:id w:val="425238482"/>
          <w:placeholder>
            <w:docPart w:val="DefaultPlaceholder_1082065158"/>
          </w:placeholder>
          <w:richText/>
        </w:sdtPr>
        <w:sdtContent>
          <w:r w:rsidRPr="008B2D04" w:rsidR="008B2D04">
            <w:rPr>
              <w:b/>
              <w:i/>
            </w:rPr>
            <w:t>Jamie Carswell:</w:t>
          </w:r>
          <w:r w:rsidR="0059395B">
            <w:rPr>
              <w:b/>
            </w:rPr>
            <w:t xml:space="preserve"> </w:t>
          </w:r>
        </w:sdtContent>
      </w:sdt>
      <w:r>
        <w:t>That</w:t>
      </w:r>
      <w:r w:rsidR="0059395B">
        <w:t xml:space="preserve"> </w:t>
      </w:r>
      <w:r>
        <w:t>is</w:t>
      </w:r>
      <w:r w:rsidR="0059395B">
        <w:t xml:space="preserve"> </w:t>
      </w:r>
      <w:r>
        <w:t>correct</w:t>
      </w:r>
      <w:r w:rsidR="004201E4">
        <w:t>.</w:t>
      </w:r>
      <w:r w:rsidR="0059395B">
        <w:t xml:space="preserve"> </w:t>
      </w:r>
      <w:r w:rsidR="004201E4">
        <w:t xml:space="preserve">We </w:t>
      </w:r>
      <w:r>
        <w:t>are</w:t>
      </w:r>
      <w:r w:rsidR="0059395B">
        <w:t xml:space="preserve"> </w:t>
      </w:r>
      <w:r>
        <w:t>doing</w:t>
      </w:r>
      <w:r w:rsidR="0059395B">
        <w:t xml:space="preserve"> </w:t>
      </w:r>
      <w:r>
        <w:t>more</w:t>
      </w:r>
      <w:r w:rsidR="0059395B">
        <w:t xml:space="preserve"> </w:t>
      </w:r>
      <w:r>
        <w:t>work</w:t>
      </w:r>
      <w:r w:rsidR="0059395B">
        <w:t xml:space="preserve"> </w:t>
      </w:r>
      <w:r>
        <w:t>to</w:t>
      </w:r>
      <w:r w:rsidR="0059395B">
        <w:t xml:space="preserve"> </w:t>
      </w:r>
      <w:r w:rsidR="00733818">
        <w:t>engage</w:t>
      </w:r>
      <w:r w:rsidR="0059395B">
        <w:t xml:space="preserve"> </w:t>
      </w:r>
      <w:r w:rsidR="00733818">
        <w:t>and</w:t>
      </w:r>
      <w:r w:rsidR="0059395B">
        <w:t xml:space="preserve"> </w:t>
      </w:r>
      <w:r w:rsidR="00733818">
        <w:t>talk</w:t>
      </w:r>
      <w:r w:rsidR="0059395B">
        <w:t xml:space="preserve"> </w:t>
      </w:r>
      <w:r w:rsidR="00733818">
        <w:t>through</w:t>
      </w:r>
      <w:r w:rsidR="0059395B">
        <w:t xml:space="preserve"> </w:t>
      </w:r>
      <w:r w:rsidR="00733818">
        <w:t>people’s</w:t>
      </w:r>
      <w:r w:rsidR="0059395B">
        <w:t xml:space="preserve"> </w:t>
      </w:r>
      <w:r w:rsidR="00733818">
        <w:t>individual</w:t>
      </w:r>
      <w:r w:rsidR="0059395B">
        <w:t xml:space="preserve"> </w:t>
      </w:r>
      <w:r w:rsidR="00733818">
        <w:t>circumstances.</w:t>
      </w:r>
      <w:r w:rsidR="0059395B">
        <w:t xml:space="preserve"> </w:t>
      </w:r>
      <w:r w:rsidR="00733818">
        <w:t>As</w:t>
      </w:r>
      <w:r w:rsidR="0059395B">
        <w:t xml:space="preserve"> </w:t>
      </w:r>
      <w:r w:rsidR="00733818">
        <w:t>we</w:t>
      </w:r>
      <w:r w:rsidR="0059395B">
        <w:t xml:space="preserve"> </w:t>
      </w:r>
      <w:r w:rsidR="00733818">
        <w:t>get</w:t>
      </w:r>
      <w:r w:rsidR="0059395B">
        <w:t xml:space="preserve"> </w:t>
      </w:r>
      <w:r w:rsidR="00733818">
        <w:t>more</w:t>
      </w:r>
      <w:r w:rsidR="0059395B">
        <w:t xml:space="preserve"> </w:t>
      </w:r>
      <w:r w:rsidR="00733818">
        <w:t>dat</w:t>
      </w:r>
      <w:r w:rsidR="004201E4">
        <w:t>a,</w:t>
      </w:r>
      <w:r w:rsidR="0059395B">
        <w:t xml:space="preserve"> </w:t>
      </w:r>
      <w:r w:rsidR="00733818">
        <w:t>that</w:t>
      </w:r>
      <w:r w:rsidR="0059395B">
        <w:t xml:space="preserve"> </w:t>
      </w:r>
      <w:r w:rsidR="00733818">
        <w:t>number</w:t>
      </w:r>
      <w:r w:rsidR="0059395B">
        <w:t xml:space="preserve"> </w:t>
      </w:r>
      <w:r w:rsidR="00733818">
        <w:t>may</w:t>
      </w:r>
      <w:r w:rsidR="0059395B">
        <w:t xml:space="preserve"> </w:t>
      </w:r>
      <w:r w:rsidR="00733818">
        <w:t>move,</w:t>
      </w:r>
      <w:r w:rsidR="0059395B">
        <w:t xml:space="preserve"> </w:t>
      </w:r>
      <w:r>
        <w:t>but</w:t>
      </w:r>
      <w:r w:rsidR="0059395B">
        <w:t xml:space="preserve"> </w:t>
      </w:r>
      <w:r>
        <w:t>that</w:t>
      </w:r>
      <w:r w:rsidR="0059395B">
        <w:t xml:space="preserve"> </w:t>
      </w:r>
      <w:r>
        <w:t>is</w:t>
      </w:r>
      <w:r w:rsidR="0059395B">
        <w:t xml:space="preserve"> </w:t>
      </w:r>
      <w:r>
        <w:t>our</w:t>
      </w:r>
      <w:r w:rsidR="0059395B">
        <w:t xml:space="preserve"> </w:t>
      </w:r>
      <w:r>
        <w:t>best</w:t>
      </w:r>
      <w:r w:rsidR="0059395B">
        <w:t xml:space="preserve"> </w:t>
      </w:r>
      <w:r>
        <w:t>estimate</w:t>
      </w:r>
      <w:r w:rsidR="0059395B">
        <w:t xml:space="preserve"> </w:t>
      </w:r>
      <w:r>
        <w:t>at</w:t>
      </w:r>
      <w:r w:rsidR="0059395B">
        <w:t xml:space="preserve"> </w:t>
      </w:r>
      <w:r>
        <w:t>the</w:t>
      </w:r>
      <w:r w:rsidR="0059395B">
        <w:t xml:space="preserve"> </w:t>
      </w:r>
      <w:r>
        <w:t>moment</w:t>
      </w:r>
      <w:r w:rsidR="00733818">
        <w:t>.</w:t>
      </w:r>
      <w:r w:rsidR="0059395B">
        <w:t xml:space="preserve"> </w:t>
      </w:r>
    </w:p>
    <w:p w:rsidR="00B10F11" w:rsidP="00733818">
      <w:pPr>
        <w:pStyle w:val="Question"/>
      </w:pPr>
      <w:sdt>
        <w:sdtPr>
          <w:alias w:val="Member"/>
          <w:tag w:val="&lt;Member mnisId='163' dodsId='25278'&gt;"/>
          <w:id w:val="-261989090"/>
          <w:placeholder>
            <w:docPart w:val="DefaultPlaceholder_1082065158"/>
          </w:placeholder>
          <w:richText/>
        </w:sdtPr>
        <w:sdtContent>
          <w:r w:rsidRPr="00B10F11">
            <w:rPr>
              <w:b/>
            </w:rPr>
            <w:t>Stephen</w:t>
          </w:r>
          <w:r w:rsidR="0059395B">
            <w:rPr>
              <w:b/>
            </w:rPr>
            <w:t xml:space="preserve"> </w:t>
          </w:r>
          <w:r w:rsidRPr="00B10F11">
            <w:rPr>
              <w:b/>
            </w:rPr>
            <w:t>Timms:</w:t>
          </w:r>
        </w:sdtContent>
      </w:sdt>
      <w:r w:rsidR="0059395B">
        <w:t xml:space="preserve"> </w:t>
      </w:r>
      <w:r w:rsidR="00733818">
        <w:t>What</w:t>
      </w:r>
      <w:r w:rsidR="0059395B">
        <w:t xml:space="preserve"> </w:t>
      </w:r>
      <w:r w:rsidR="00733818">
        <w:t>are</w:t>
      </w:r>
      <w:r w:rsidR="0059395B">
        <w:t xml:space="preserve"> </w:t>
      </w:r>
      <w:r w:rsidR="00733818">
        <w:t>the</w:t>
      </w:r>
      <w:r w:rsidR="0059395B">
        <w:t xml:space="preserve"> </w:t>
      </w:r>
      <w:r w:rsidR="00733818">
        <w:t>prospects</w:t>
      </w:r>
      <w:r w:rsidR="0059395B">
        <w:t xml:space="preserve"> </w:t>
      </w:r>
      <w:r w:rsidR="00733818">
        <w:t>for</w:t>
      </w:r>
      <w:r w:rsidR="0059395B">
        <w:t xml:space="preserve"> </w:t>
      </w:r>
      <w:r w:rsidR="00733818">
        <w:t>finding</w:t>
      </w:r>
      <w:r w:rsidR="0059395B">
        <w:t xml:space="preserve"> </w:t>
      </w:r>
      <w:r w:rsidR="004201E4">
        <w:t>move-on</w:t>
      </w:r>
      <w:r w:rsidR="0059395B">
        <w:t xml:space="preserve"> </w:t>
      </w:r>
      <w:r w:rsidR="00733818">
        <w:t>accommodation</w:t>
      </w:r>
      <w:r w:rsidR="0059395B">
        <w:t xml:space="preserve"> </w:t>
      </w:r>
      <w:r w:rsidR="00733818">
        <w:t>for</w:t>
      </w:r>
      <w:r w:rsidR="0059395B">
        <w:t xml:space="preserve"> </w:t>
      </w:r>
      <w:r w:rsidR="00733818">
        <w:t>those</w:t>
      </w:r>
      <w:r w:rsidR="0059395B">
        <w:t xml:space="preserve"> </w:t>
      </w:r>
      <w:r w:rsidR="00733818">
        <w:t>900</w:t>
      </w:r>
      <w:r w:rsidR="0059395B">
        <w:t xml:space="preserve"> </w:t>
      </w:r>
      <w:r w:rsidR="00733818">
        <w:t>people</w:t>
      </w:r>
      <w:r w:rsidR="0059395B">
        <w:t xml:space="preserve"> </w:t>
      </w:r>
      <w:r>
        <w:t>once</w:t>
      </w:r>
      <w:r w:rsidR="0059395B">
        <w:t xml:space="preserve"> </w:t>
      </w:r>
      <w:r>
        <w:t>the</w:t>
      </w:r>
      <w:r w:rsidR="0059395B">
        <w:t xml:space="preserve"> </w:t>
      </w:r>
      <w:r>
        <w:t>current</w:t>
      </w:r>
      <w:r w:rsidR="0059395B">
        <w:t xml:space="preserve"> </w:t>
      </w:r>
      <w:r>
        <w:t>crisis</w:t>
      </w:r>
      <w:r w:rsidR="0059395B">
        <w:t xml:space="preserve"> </w:t>
      </w:r>
      <w:r>
        <w:t>is</w:t>
      </w:r>
      <w:r w:rsidR="0059395B">
        <w:t xml:space="preserve"> </w:t>
      </w:r>
      <w:r>
        <w:t>behind</w:t>
      </w:r>
      <w:r w:rsidR="0059395B">
        <w:t xml:space="preserve"> </w:t>
      </w:r>
      <w:r>
        <w:t>us?</w:t>
      </w:r>
    </w:p>
    <w:p w:rsidR="00B10F11" w:rsidRPr="004201E4" w:rsidP="00B10F11">
      <w:pPr>
        <w:pStyle w:val="Answer"/>
      </w:pPr>
      <w:sdt>
        <w:sdtPr>
          <w:alias w:val="Witness"/>
          <w:id w:val="-820808060"/>
          <w:placeholder>
            <w:docPart w:val="DefaultPlaceholder_1082065158"/>
          </w:placeholder>
          <w:richText/>
        </w:sdtPr>
        <w:sdtContent>
          <w:r w:rsidRPr="008B2D04" w:rsidR="008B2D04">
            <w:rPr>
              <w:b/>
              <w:i/>
            </w:rPr>
            <w:t>Jamie Carswell:</w:t>
          </w:r>
          <w:r w:rsidR="0059395B">
            <w:rPr>
              <w:b/>
            </w:rPr>
            <w:t xml:space="preserve"> </w:t>
          </w:r>
        </w:sdtContent>
      </w:sdt>
      <w:r w:rsidR="00733818">
        <w:t>For</w:t>
      </w:r>
      <w:r w:rsidR="0059395B">
        <w:t xml:space="preserve"> </w:t>
      </w:r>
      <w:r w:rsidR="00733818">
        <w:t>that</w:t>
      </w:r>
      <w:r w:rsidR="0059395B">
        <w:t xml:space="preserve"> </w:t>
      </w:r>
      <w:r w:rsidR="00733818">
        <w:t>cohort</w:t>
      </w:r>
      <w:r w:rsidR="004201E4">
        <w:t>,</w:t>
      </w:r>
      <w:r w:rsidR="0059395B">
        <w:t xml:space="preserve"> </w:t>
      </w:r>
      <w:r w:rsidR="00733818">
        <w:t>it</w:t>
      </w:r>
      <w:r w:rsidR="0059395B">
        <w:t xml:space="preserve"> </w:t>
      </w:r>
      <w:r w:rsidR="00733818">
        <w:t>is</w:t>
      </w:r>
      <w:r w:rsidR="0059395B">
        <w:t xml:space="preserve"> </w:t>
      </w:r>
      <w:r w:rsidR="00733818">
        <w:t>quite</w:t>
      </w:r>
      <w:r w:rsidR="0059395B">
        <w:t xml:space="preserve"> </w:t>
      </w:r>
      <w:r w:rsidR="00733818">
        <w:t>low</w:t>
      </w:r>
      <w:r w:rsidR="0059395B">
        <w:t xml:space="preserve"> </w:t>
      </w:r>
      <w:r w:rsidR="00733818">
        <w:t>in</w:t>
      </w:r>
      <w:r w:rsidR="0059395B">
        <w:t xml:space="preserve"> </w:t>
      </w:r>
      <w:r w:rsidR="00733818">
        <w:t>the</w:t>
      </w:r>
      <w:r w:rsidR="0059395B">
        <w:t xml:space="preserve"> </w:t>
      </w:r>
      <w:r w:rsidR="00733818">
        <w:t>current</w:t>
      </w:r>
      <w:r w:rsidR="0059395B">
        <w:t xml:space="preserve"> </w:t>
      </w:r>
      <w:r w:rsidR="00733818">
        <w:t>circumstances</w:t>
      </w:r>
      <w:r w:rsidR="004201E4">
        <w:t xml:space="preserve">. As we </w:t>
      </w:r>
      <w:r w:rsidR="00744844">
        <w:t>move</w:t>
      </w:r>
      <w:r w:rsidR="0059395B">
        <w:t xml:space="preserve"> </w:t>
      </w:r>
      <w:r w:rsidR="00744844">
        <w:t>further</w:t>
      </w:r>
      <w:r w:rsidR="0059395B">
        <w:t xml:space="preserve"> </w:t>
      </w:r>
      <w:r w:rsidRPr="004201E4" w:rsidR="00744844">
        <w:t>from</w:t>
      </w:r>
      <w:r w:rsidRPr="004201E4" w:rsidR="0059395B">
        <w:t xml:space="preserve"> </w:t>
      </w:r>
      <w:r w:rsidRPr="004201E4" w:rsidR="00744844">
        <w:t>a</w:t>
      </w:r>
      <w:r w:rsidRPr="004201E4" w:rsidR="0059395B">
        <w:t xml:space="preserve"> </w:t>
      </w:r>
      <w:r w:rsidRPr="004201E4" w:rsidR="00744844">
        <w:t>public</w:t>
      </w:r>
      <w:r w:rsidRPr="004201E4" w:rsidR="0059395B">
        <w:t xml:space="preserve"> </w:t>
      </w:r>
      <w:r w:rsidRPr="004201E4" w:rsidR="00744844">
        <w:t>health</w:t>
      </w:r>
      <w:r w:rsidRPr="004201E4" w:rsidR="0059395B">
        <w:t xml:space="preserve"> </w:t>
      </w:r>
      <w:r w:rsidRPr="004201E4" w:rsidR="00744844">
        <w:t>emergency</w:t>
      </w:r>
      <w:r w:rsidRPr="004201E4" w:rsidR="004201E4">
        <w:t>,</w:t>
      </w:r>
      <w:r w:rsidRPr="004201E4" w:rsidR="0059395B">
        <w:t xml:space="preserve"> </w:t>
      </w:r>
      <w:r w:rsidRPr="004201E4" w:rsidR="00744844">
        <w:t>there</w:t>
      </w:r>
      <w:r w:rsidRPr="004201E4" w:rsidR="0059395B">
        <w:t xml:space="preserve"> </w:t>
      </w:r>
      <w:r w:rsidRPr="004201E4">
        <w:t>is</w:t>
      </w:r>
      <w:r w:rsidRPr="004201E4" w:rsidR="0059395B">
        <w:t xml:space="preserve"> </w:t>
      </w:r>
      <w:r w:rsidRPr="004201E4">
        <w:t>still</w:t>
      </w:r>
      <w:r w:rsidRPr="004201E4" w:rsidR="0059395B">
        <w:t xml:space="preserve"> </w:t>
      </w:r>
      <w:r w:rsidRPr="004201E4">
        <w:t>a</w:t>
      </w:r>
      <w:r w:rsidRPr="004201E4" w:rsidR="0059395B">
        <w:t xml:space="preserve"> </w:t>
      </w:r>
      <w:r w:rsidRPr="004201E4">
        <w:t>lack</w:t>
      </w:r>
      <w:r w:rsidRPr="004201E4" w:rsidR="0059395B">
        <w:t xml:space="preserve"> </w:t>
      </w:r>
      <w:r w:rsidRPr="004201E4">
        <w:t>of</w:t>
      </w:r>
      <w:r w:rsidRPr="004201E4" w:rsidR="0059395B">
        <w:t xml:space="preserve"> </w:t>
      </w:r>
      <w:r w:rsidRPr="004201E4">
        <w:t>clarity</w:t>
      </w:r>
      <w:r w:rsidRPr="004201E4" w:rsidR="0059395B">
        <w:t xml:space="preserve"> </w:t>
      </w:r>
      <w:r w:rsidRPr="004201E4">
        <w:t>in</w:t>
      </w:r>
      <w:r w:rsidRPr="004201E4" w:rsidR="0059395B">
        <w:t xml:space="preserve"> </w:t>
      </w:r>
      <w:r w:rsidRPr="004201E4">
        <w:t>the</w:t>
      </w:r>
      <w:r w:rsidRPr="004201E4" w:rsidR="0059395B">
        <w:t xml:space="preserve"> </w:t>
      </w:r>
      <w:r w:rsidRPr="004201E4">
        <w:t>system</w:t>
      </w:r>
      <w:r w:rsidRPr="004201E4" w:rsidR="0059395B">
        <w:t xml:space="preserve"> </w:t>
      </w:r>
      <w:r w:rsidRPr="004201E4" w:rsidR="00744844">
        <w:t>on</w:t>
      </w:r>
      <w:r w:rsidRPr="004201E4" w:rsidR="0059395B">
        <w:t xml:space="preserve"> </w:t>
      </w:r>
      <w:r w:rsidRPr="004201E4" w:rsidR="00744844">
        <w:t>what</w:t>
      </w:r>
      <w:r w:rsidRPr="004201E4" w:rsidR="0059395B">
        <w:t xml:space="preserve"> </w:t>
      </w:r>
      <w:r w:rsidRPr="004201E4" w:rsidR="00744844">
        <w:t>is</w:t>
      </w:r>
      <w:r w:rsidRPr="004201E4" w:rsidR="0059395B">
        <w:t xml:space="preserve"> </w:t>
      </w:r>
      <w:r w:rsidRPr="004201E4" w:rsidR="00744844">
        <w:t>legal</w:t>
      </w:r>
      <w:r w:rsidRPr="004201E4" w:rsidR="0059395B">
        <w:t xml:space="preserve"> </w:t>
      </w:r>
      <w:r w:rsidRPr="004201E4" w:rsidR="00744844">
        <w:t>for</w:t>
      </w:r>
      <w:r w:rsidRPr="004201E4" w:rsidR="0059395B">
        <w:t xml:space="preserve"> </w:t>
      </w:r>
      <w:r w:rsidRPr="004201E4" w:rsidR="00744844">
        <w:t>local</w:t>
      </w:r>
      <w:r w:rsidRPr="004201E4" w:rsidR="0059395B">
        <w:t xml:space="preserve"> </w:t>
      </w:r>
      <w:r w:rsidRPr="004201E4" w:rsidR="00744844">
        <w:t>authorities</w:t>
      </w:r>
      <w:r w:rsidRPr="004201E4" w:rsidR="0059395B">
        <w:t xml:space="preserve"> </w:t>
      </w:r>
      <w:r w:rsidRPr="004201E4" w:rsidR="00744844">
        <w:t>to</w:t>
      </w:r>
      <w:r w:rsidRPr="004201E4" w:rsidR="0059395B">
        <w:t xml:space="preserve"> </w:t>
      </w:r>
      <w:r w:rsidRPr="004201E4" w:rsidR="00744844">
        <w:t>do.</w:t>
      </w:r>
      <w:r w:rsidRPr="004201E4" w:rsidR="0059395B">
        <w:t xml:space="preserve"> </w:t>
      </w:r>
      <w:r w:rsidRPr="004201E4" w:rsidR="00744844">
        <w:t>Even</w:t>
      </w:r>
      <w:r w:rsidRPr="004201E4" w:rsidR="0059395B">
        <w:t xml:space="preserve"> </w:t>
      </w:r>
      <w:r w:rsidRPr="004201E4" w:rsidR="00744844">
        <w:t>if</w:t>
      </w:r>
      <w:r w:rsidRPr="004201E4" w:rsidR="0059395B">
        <w:t xml:space="preserve"> </w:t>
      </w:r>
      <w:r w:rsidRPr="004201E4" w:rsidR="00744844">
        <w:t>it</w:t>
      </w:r>
      <w:r w:rsidRPr="004201E4" w:rsidR="0059395B">
        <w:t xml:space="preserve"> </w:t>
      </w:r>
      <w:r w:rsidRPr="004201E4" w:rsidR="00744844">
        <w:t>is</w:t>
      </w:r>
      <w:r w:rsidRPr="004201E4" w:rsidR="0059395B">
        <w:t xml:space="preserve"> </w:t>
      </w:r>
      <w:r w:rsidRPr="004201E4" w:rsidR="00744844">
        <w:t>legal</w:t>
      </w:r>
      <w:r w:rsidRPr="004201E4" w:rsidR="004201E4">
        <w:t>,</w:t>
      </w:r>
      <w:r w:rsidRPr="004201E4" w:rsidR="0059395B">
        <w:t xml:space="preserve"> </w:t>
      </w:r>
      <w:r w:rsidRPr="004201E4" w:rsidR="004201E4">
        <w:t xml:space="preserve">it means </w:t>
      </w:r>
      <w:r w:rsidRPr="004201E4" w:rsidR="00744844">
        <w:t>financial</w:t>
      </w:r>
      <w:r w:rsidRPr="004201E4" w:rsidR="0059395B">
        <w:t xml:space="preserve"> </w:t>
      </w:r>
      <w:r w:rsidRPr="004201E4" w:rsidR="00744844">
        <w:t>pressure</w:t>
      </w:r>
      <w:r w:rsidRPr="004201E4" w:rsidR="0059395B">
        <w:t xml:space="preserve"> </w:t>
      </w:r>
      <w:r w:rsidRPr="004201E4" w:rsidR="00744844">
        <w:t>at</w:t>
      </w:r>
      <w:r w:rsidRPr="004201E4" w:rsidR="0059395B">
        <w:t xml:space="preserve"> </w:t>
      </w:r>
      <w:r w:rsidRPr="004201E4" w:rsidR="00744844">
        <w:t>a</w:t>
      </w:r>
      <w:r w:rsidRPr="004201E4" w:rsidR="0059395B">
        <w:t xml:space="preserve"> </w:t>
      </w:r>
      <w:r w:rsidRPr="004201E4" w:rsidR="00744844">
        <w:t>time</w:t>
      </w:r>
      <w:r w:rsidRPr="004201E4" w:rsidR="0059395B">
        <w:t xml:space="preserve"> </w:t>
      </w:r>
      <w:r w:rsidRPr="004201E4" w:rsidR="00744844">
        <w:t>of</w:t>
      </w:r>
      <w:r w:rsidRPr="004201E4" w:rsidR="0059395B">
        <w:t xml:space="preserve"> </w:t>
      </w:r>
      <w:r w:rsidRPr="004201E4" w:rsidR="00744844">
        <w:t>extreme</w:t>
      </w:r>
      <w:r w:rsidRPr="004201E4" w:rsidR="0059395B">
        <w:t xml:space="preserve"> </w:t>
      </w:r>
      <w:r w:rsidRPr="004201E4" w:rsidR="00744844">
        <w:t>financial</w:t>
      </w:r>
      <w:r w:rsidRPr="004201E4" w:rsidR="0059395B">
        <w:t xml:space="preserve"> </w:t>
      </w:r>
      <w:r w:rsidRPr="004201E4" w:rsidR="00744844">
        <w:t>stress</w:t>
      </w:r>
      <w:r w:rsidRPr="004201E4" w:rsidR="0059395B">
        <w:t xml:space="preserve"> </w:t>
      </w:r>
      <w:r w:rsidRPr="004201E4" w:rsidR="00744844">
        <w:t>to</w:t>
      </w:r>
      <w:r w:rsidRPr="004201E4" w:rsidR="0059395B">
        <w:t xml:space="preserve"> </w:t>
      </w:r>
      <w:r w:rsidRPr="004201E4" w:rsidR="00744844">
        <w:t>local</w:t>
      </w:r>
      <w:r w:rsidRPr="004201E4" w:rsidR="0059395B">
        <w:t xml:space="preserve"> </w:t>
      </w:r>
      <w:r w:rsidRPr="004201E4" w:rsidR="00744844">
        <w:t>authorities.</w:t>
      </w:r>
      <w:r w:rsidRPr="004201E4" w:rsidR="0059395B">
        <w:t xml:space="preserve"> </w:t>
      </w:r>
      <w:r w:rsidRPr="004201E4">
        <w:t>Just</w:t>
      </w:r>
      <w:r w:rsidRPr="004201E4" w:rsidR="0059395B">
        <w:t xml:space="preserve"> </w:t>
      </w:r>
      <w:r w:rsidRPr="004201E4">
        <w:t>to</w:t>
      </w:r>
      <w:r w:rsidRPr="004201E4" w:rsidR="0059395B">
        <w:t xml:space="preserve"> </w:t>
      </w:r>
      <w:r w:rsidRPr="004201E4">
        <w:t>pick</w:t>
      </w:r>
      <w:r w:rsidRPr="004201E4" w:rsidR="0059395B">
        <w:t xml:space="preserve"> </w:t>
      </w:r>
      <w:r w:rsidRPr="004201E4">
        <w:t>up</w:t>
      </w:r>
      <w:r w:rsidRPr="004201E4" w:rsidR="0059395B">
        <w:t xml:space="preserve"> </w:t>
      </w:r>
      <w:r w:rsidRPr="004201E4">
        <w:t>the</w:t>
      </w:r>
      <w:r w:rsidRPr="004201E4" w:rsidR="0059395B">
        <w:t xml:space="preserve"> </w:t>
      </w:r>
      <w:r w:rsidRPr="004201E4">
        <w:t>strain</w:t>
      </w:r>
      <w:r w:rsidRPr="004201E4" w:rsidR="0059395B">
        <w:t xml:space="preserve"> </w:t>
      </w:r>
      <w:r w:rsidRPr="004201E4">
        <w:t>of</w:t>
      </w:r>
      <w:r w:rsidRPr="004201E4" w:rsidR="0059395B">
        <w:t xml:space="preserve"> </w:t>
      </w:r>
      <w:r w:rsidRPr="004201E4">
        <w:t>that</w:t>
      </w:r>
      <w:r w:rsidRPr="004201E4" w:rsidR="0059395B">
        <w:t xml:space="preserve"> </w:t>
      </w:r>
      <w:r w:rsidRPr="004201E4">
        <w:t>in</w:t>
      </w:r>
      <w:r w:rsidRPr="004201E4" w:rsidR="0059395B">
        <w:t xml:space="preserve"> </w:t>
      </w:r>
      <w:r w:rsidRPr="004201E4">
        <w:t>the</w:t>
      </w:r>
      <w:r w:rsidRPr="004201E4" w:rsidR="0059395B">
        <w:t xml:space="preserve"> </w:t>
      </w:r>
      <w:r w:rsidRPr="004201E4">
        <w:t>system</w:t>
      </w:r>
      <w:r w:rsidRPr="004201E4" w:rsidR="0059395B">
        <w:t xml:space="preserve"> </w:t>
      </w:r>
      <w:r w:rsidRPr="004201E4" w:rsidR="00744844">
        <w:t>would</w:t>
      </w:r>
      <w:r w:rsidRPr="004201E4" w:rsidR="0059395B">
        <w:t xml:space="preserve"> </w:t>
      </w:r>
      <w:r w:rsidRPr="004201E4">
        <w:t>feel</w:t>
      </w:r>
      <w:r w:rsidRPr="004201E4" w:rsidR="0059395B">
        <w:t xml:space="preserve"> </w:t>
      </w:r>
      <w:r w:rsidRPr="004201E4">
        <w:t>very</w:t>
      </w:r>
      <w:r w:rsidRPr="004201E4" w:rsidR="0059395B">
        <w:t xml:space="preserve"> </w:t>
      </w:r>
      <w:r w:rsidRPr="004201E4">
        <w:t>unrealistic</w:t>
      </w:r>
      <w:r w:rsidRPr="004201E4" w:rsidR="00744844">
        <w:t>.</w:t>
      </w:r>
      <w:r w:rsidRPr="004201E4" w:rsidR="0059395B">
        <w:t xml:space="preserve"> </w:t>
      </w:r>
    </w:p>
    <w:p w:rsidR="00B10F11" w:rsidP="00B10F11">
      <w:pPr>
        <w:pStyle w:val="Question"/>
      </w:pPr>
      <w:sdt>
        <w:sdtPr>
          <w:alias w:val="Member"/>
          <w:tag w:val="&lt;Member mnisId='163' dodsId='25278'&gt;"/>
          <w:id w:val="1124812776"/>
          <w:placeholder>
            <w:docPart w:val="DefaultPlaceholder_1082065158"/>
          </w:placeholder>
          <w:richText/>
        </w:sdtPr>
        <w:sdtContent>
          <w:r w:rsidRPr="004201E4">
            <w:rPr>
              <w:b/>
            </w:rPr>
            <w:t>Stephen</w:t>
          </w:r>
          <w:r w:rsidRPr="004201E4" w:rsidR="0059395B">
            <w:rPr>
              <w:b/>
            </w:rPr>
            <w:t xml:space="preserve"> </w:t>
          </w:r>
          <w:r w:rsidRPr="004201E4">
            <w:rPr>
              <w:b/>
            </w:rPr>
            <w:t>Timms:</w:t>
          </w:r>
        </w:sdtContent>
      </w:sdt>
      <w:r w:rsidRPr="004201E4" w:rsidR="0059395B">
        <w:t xml:space="preserve"> </w:t>
      </w:r>
      <w:r w:rsidRPr="004201E4">
        <w:t>In</w:t>
      </w:r>
      <w:r w:rsidRPr="004201E4" w:rsidR="0059395B">
        <w:t xml:space="preserve"> </w:t>
      </w:r>
      <w:r w:rsidRPr="004201E4">
        <w:t>practice</w:t>
      </w:r>
      <w:r w:rsidRPr="004201E4" w:rsidR="004201E4">
        <w:t>,</w:t>
      </w:r>
      <w:r w:rsidRPr="004201E4" w:rsidR="0059395B">
        <w:t xml:space="preserve"> </w:t>
      </w:r>
      <w:r w:rsidRPr="004201E4">
        <w:t>what</w:t>
      </w:r>
      <w:r w:rsidRPr="004201E4" w:rsidR="0059395B">
        <w:t xml:space="preserve"> </w:t>
      </w:r>
      <w:r w:rsidRPr="004201E4" w:rsidR="00744844">
        <w:t>do</w:t>
      </w:r>
      <w:r w:rsidRPr="004201E4" w:rsidR="0059395B">
        <w:t xml:space="preserve"> </w:t>
      </w:r>
      <w:r w:rsidRPr="004201E4" w:rsidR="00744844">
        <w:t>you</w:t>
      </w:r>
      <w:r w:rsidRPr="004201E4" w:rsidR="0059395B">
        <w:t xml:space="preserve"> </w:t>
      </w:r>
      <w:r w:rsidRPr="004201E4" w:rsidR="00744844">
        <w:t>think</w:t>
      </w:r>
      <w:r w:rsidRPr="004201E4" w:rsidR="0059395B">
        <w:t xml:space="preserve"> </w:t>
      </w:r>
      <w:r w:rsidRPr="004201E4">
        <w:t>will</w:t>
      </w:r>
      <w:r w:rsidRPr="004201E4" w:rsidR="0059395B">
        <w:t xml:space="preserve"> </w:t>
      </w:r>
      <w:r w:rsidRPr="004201E4">
        <w:t>happen</w:t>
      </w:r>
      <w:r w:rsidRPr="004201E4" w:rsidR="00744844">
        <w:t>?</w:t>
      </w:r>
      <w:r w:rsidRPr="004201E4" w:rsidR="0059395B">
        <w:t xml:space="preserve"> </w:t>
      </w:r>
      <w:r w:rsidRPr="004201E4" w:rsidR="00744844">
        <w:t>Is</w:t>
      </w:r>
      <w:r w:rsidRPr="004201E4" w:rsidR="0059395B">
        <w:t xml:space="preserve"> </w:t>
      </w:r>
      <w:r w:rsidRPr="004201E4" w:rsidR="00744844">
        <w:t>it</w:t>
      </w:r>
      <w:r w:rsidRPr="004201E4" w:rsidR="0059395B">
        <w:t xml:space="preserve"> </w:t>
      </w:r>
      <w:r w:rsidRPr="004201E4" w:rsidR="00744844">
        <w:t>conceivable</w:t>
      </w:r>
      <w:r w:rsidRPr="004201E4" w:rsidR="0059395B">
        <w:t xml:space="preserve"> </w:t>
      </w:r>
      <w:r w:rsidRPr="004201E4" w:rsidR="00744844">
        <w:t>that</w:t>
      </w:r>
      <w:r w:rsidRPr="004201E4" w:rsidR="0059395B">
        <w:t xml:space="preserve"> </w:t>
      </w:r>
      <w:r w:rsidRPr="004201E4" w:rsidR="00744844">
        <w:t>these</w:t>
      </w:r>
      <w:r w:rsidRPr="004201E4" w:rsidR="0059395B">
        <w:t xml:space="preserve"> </w:t>
      </w:r>
      <w:r w:rsidRPr="004201E4" w:rsidR="00744844">
        <w:t>people</w:t>
      </w:r>
      <w:r w:rsidRPr="004201E4" w:rsidR="0059395B">
        <w:t xml:space="preserve"> </w:t>
      </w:r>
      <w:r w:rsidRPr="004201E4" w:rsidR="00744844">
        <w:t>might</w:t>
      </w:r>
      <w:r w:rsidRPr="004201E4" w:rsidR="0059395B">
        <w:t xml:space="preserve"> </w:t>
      </w:r>
      <w:r w:rsidRPr="004201E4" w:rsidR="00744844">
        <w:t>simply</w:t>
      </w:r>
      <w:r w:rsidR="0059395B">
        <w:t xml:space="preserve"> </w:t>
      </w:r>
      <w:r w:rsidR="00744844">
        <w:t>be</w:t>
      </w:r>
      <w:r w:rsidR="0059395B">
        <w:t xml:space="preserve"> </w:t>
      </w:r>
      <w:r w:rsidR="00744844">
        <w:t>kicked</w:t>
      </w:r>
      <w:r w:rsidR="0059395B">
        <w:t xml:space="preserve"> </w:t>
      </w:r>
      <w:r w:rsidR="00744844">
        <w:t>out</w:t>
      </w:r>
      <w:r w:rsidR="0059395B">
        <w:t xml:space="preserve"> </w:t>
      </w:r>
      <w:r w:rsidR="00744844">
        <w:t>on</w:t>
      </w:r>
      <w:r w:rsidR="0059395B">
        <w:t xml:space="preserve"> </w:t>
      </w:r>
      <w:r w:rsidR="00744844">
        <w:t>the</w:t>
      </w:r>
      <w:r w:rsidR="0059395B">
        <w:t xml:space="preserve"> </w:t>
      </w:r>
      <w:r w:rsidR="00744844">
        <w:t>street</w:t>
      </w:r>
      <w:r w:rsidR="0059395B">
        <w:t xml:space="preserve"> </w:t>
      </w:r>
      <w:r w:rsidR="00744844">
        <w:t>again</w:t>
      </w:r>
      <w:r w:rsidR="004201E4">
        <w:t xml:space="preserve">? Presumably, </w:t>
      </w:r>
      <w:r w:rsidR="00744844">
        <w:t>something</w:t>
      </w:r>
      <w:r w:rsidR="0059395B">
        <w:t xml:space="preserve"> </w:t>
      </w:r>
      <w:r w:rsidR="00744844">
        <w:t>beyond</w:t>
      </w:r>
      <w:r w:rsidR="0059395B">
        <w:t xml:space="preserve"> </w:t>
      </w:r>
      <w:r w:rsidR="00744844">
        <w:t>that</w:t>
      </w:r>
      <w:r w:rsidR="0059395B">
        <w:t xml:space="preserve"> </w:t>
      </w:r>
      <w:r w:rsidR="00744844">
        <w:t>will</w:t>
      </w:r>
      <w:r w:rsidR="0059395B">
        <w:t xml:space="preserve"> </w:t>
      </w:r>
      <w:r w:rsidR="00744844">
        <w:t>be</w:t>
      </w:r>
      <w:r w:rsidR="0059395B">
        <w:t xml:space="preserve"> </w:t>
      </w:r>
      <w:r w:rsidR="00744844">
        <w:t>done</w:t>
      </w:r>
      <w:r w:rsidR="004201E4">
        <w:t>.</w:t>
      </w:r>
      <w:r w:rsidR="0059395B">
        <w:t xml:space="preserve"> </w:t>
      </w:r>
      <w:r w:rsidR="004201E4">
        <w:t xml:space="preserve">If </w:t>
      </w:r>
      <w:r w:rsidR="00744844">
        <w:t>so</w:t>
      </w:r>
      <w:r w:rsidR="004201E4">
        <w:t>,</w:t>
      </w:r>
      <w:r w:rsidR="0059395B">
        <w:t xml:space="preserve"> </w:t>
      </w:r>
      <w:r w:rsidR="00744844">
        <w:t>what</w:t>
      </w:r>
      <w:r w:rsidR="0059395B">
        <w:t xml:space="preserve"> </w:t>
      </w:r>
      <w:r w:rsidR="00744844">
        <w:t>will</w:t>
      </w:r>
      <w:r w:rsidR="0059395B">
        <w:t xml:space="preserve"> </w:t>
      </w:r>
      <w:r w:rsidR="00744844">
        <w:t>it</w:t>
      </w:r>
      <w:r w:rsidR="0059395B">
        <w:t xml:space="preserve"> </w:t>
      </w:r>
      <w:r w:rsidR="00744844">
        <w:t>be?</w:t>
      </w:r>
      <w:r w:rsidR="0059395B">
        <w:t xml:space="preserve"> </w:t>
      </w:r>
    </w:p>
    <w:p w:rsidR="00B10F11" w:rsidP="00B10F11">
      <w:pPr>
        <w:pStyle w:val="Answer"/>
      </w:pPr>
      <w:sdt>
        <w:sdtPr>
          <w:alias w:val="Witness"/>
          <w:id w:val="1135212772"/>
          <w:placeholder>
            <w:docPart w:val="DefaultPlaceholder_1082065158"/>
          </w:placeholder>
          <w:richText/>
        </w:sdtPr>
        <w:sdtContent>
          <w:r w:rsidRPr="008B2D04" w:rsidR="008B2D04">
            <w:rPr>
              <w:b/>
              <w:i/>
            </w:rPr>
            <w:t>Jamie Carswell:</w:t>
          </w:r>
          <w:r w:rsidR="0059395B">
            <w:rPr>
              <w:b/>
            </w:rPr>
            <w:t xml:space="preserve"> </w:t>
          </w:r>
        </w:sdtContent>
      </w:sdt>
      <w:r>
        <w:t>That</w:t>
      </w:r>
      <w:r w:rsidR="0059395B">
        <w:t xml:space="preserve"> </w:t>
      </w:r>
      <w:r>
        <w:t>will</w:t>
      </w:r>
      <w:r w:rsidR="0059395B">
        <w:t xml:space="preserve"> </w:t>
      </w:r>
      <w:r>
        <w:t>be</w:t>
      </w:r>
      <w:r w:rsidR="0059395B">
        <w:t xml:space="preserve"> </w:t>
      </w:r>
      <w:r>
        <w:t>the</w:t>
      </w:r>
      <w:r w:rsidR="0059395B">
        <w:t xml:space="preserve"> </w:t>
      </w:r>
      <w:r>
        <w:t>worst</w:t>
      </w:r>
      <w:r w:rsidR="004201E4">
        <w:t>-</w:t>
      </w:r>
      <w:r>
        <w:t>case</w:t>
      </w:r>
      <w:r w:rsidR="0059395B">
        <w:t xml:space="preserve"> </w:t>
      </w:r>
      <w:r>
        <w:t>scenario</w:t>
      </w:r>
      <w:r w:rsidR="0059395B">
        <w:t xml:space="preserve"> </w:t>
      </w:r>
      <w:r>
        <w:t>from</w:t>
      </w:r>
      <w:r w:rsidR="0059395B">
        <w:t xml:space="preserve"> </w:t>
      </w:r>
      <w:r>
        <w:t>a</w:t>
      </w:r>
      <w:r w:rsidR="0059395B">
        <w:t xml:space="preserve"> </w:t>
      </w:r>
      <w:r>
        <w:t>public</w:t>
      </w:r>
      <w:r w:rsidR="0059395B">
        <w:t xml:space="preserve"> </w:t>
      </w:r>
      <w:r>
        <w:t>health</w:t>
      </w:r>
      <w:r w:rsidR="0059395B">
        <w:t xml:space="preserve"> </w:t>
      </w:r>
      <w:r>
        <w:t>viewpoint</w:t>
      </w:r>
      <w:r w:rsidR="00744844">
        <w:t>,</w:t>
      </w:r>
      <w:r w:rsidR="004201E4">
        <w:t xml:space="preserve"> but</w:t>
      </w:r>
      <w:r w:rsidR="0059395B">
        <w:t xml:space="preserve"> </w:t>
      </w:r>
      <w:r w:rsidR="00744844">
        <w:t>local</w:t>
      </w:r>
      <w:r w:rsidR="0059395B">
        <w:t xml:space="preserve"> </w:t>
      </w:r>
      <w:r w:rsidR="00744844">
        <w:t>authorities</w:t>
      </w:r>
      <w:r w:rsidR="0059395B">
        <w:t xml:space="preserve"> </w:t>
      </w:r>
      <w:r w:rsidR="00744844">
        <w:t>may</w:t>
      </w:r>
      <w:r w:rsidR="0059395B">
        <w:t xml:space="preserve"> </w:t>
      </w:r>
      <w:r w:rsidR="00744844">
        <w:t>feel</w:t>
      </w:r>
      <w:r w:rsidR="0059395B">
        <w:t xml:space="preserve"> </w:t>
      </w:r>
      <w:r w:rsidR="00744844">
        <w:t>they</w:t>
      </w:r>
      <w:r w:rsidR="0059395B">
        <w:t xml:space="preserve"> </w:t>
      </w:r>
      <w:r w:rsidR="00744844">
        <w:t>are</w:t>
      </w:r>
      <w:r w:rsidR="0059395B">
        <w:t xml:space="preserve"> </w:t>
      </w:r>
      <w:r w:rsidR="00744844">
        <w:t>backed</w:t>
      </w:r>
      <w:r w:rsidR="0059395B">
        <w:t xml:space="preserve"> </w:t>
      </w:r>
      <w:r w:rsidR="00744844">
        <w:t>into</w:t>
      </w:r>
      <w:r w:rsidR="0059395B">
        <w:t xml:space="preserve"> </w:t>
      </w:r>
      <w:r w:rsidR="00744844">
        <w:t>a</w:t>
      </w:r>
      <w:r w:rsidR="0059395B">
        <w:t xml:space="preserve"> </w:t>
      </w:r>
      <w:r w:rsidR="00744844">
        <w:t>corner</w:t>
      </w:r>
      <w:r w:rsidR="004201E4">
        <w:t>.</w:t>
      </w:r>
      <w:r w:rsidR="0059395B">
        <w:t xml:space="preserve"> </w:t>
      </w:r>
      <w:r w:rsidR="004201E4">
        <w:t xml:space="preserve">Finding </w:t>
      </w:r>
      <w:r w:rsidR="00744844">
        <w:t>long-term</w:t>
      </w:r>
      <w:r w:rsidR="0059395B">
        <w:t xml:space="preserve"> </w:t>
      </w:r>
      <w:r w:rsidR="00744844">
        <w:t>solutions</w:t>
      </w:r>
      <w:r w:rsidR="0059395B">
        <w:t xml:space="preserve"> </w:t>
      </w:r>
      <w:r w:rsidR="00744844">
        <w:t>will</w:t>
      </w:r>
      <w:r w:rsidR="0059395B">
        <w:t xml:space="preserve"> </w:t>
      </w:r>
      <w:r w:rsidR="00744844">
        <w:t>certainly</w:t>
      </w:r>
      <w:r w:rsidR="0059395B">
        <w:t xml:space="preserve"> </w:t>
      </w:r>
      <w:r w:rsidR="00744844">
        <w:t>not</w:t>
      </w:r>
      <w:r w:rsidR="0059395B">
        <w:t xml:space="preserve"> </w:t>
      </w:r>
      <w:r w:rsidR="00744844">
        <w:t>be</w:t>
      </w:r>
      <w:r w:rsidR="0059395B">
        <w:t xml:space="preserve"> </w:t>
      </w:r>
      <w:r w:rsidR="00744844">
        <w:t>possible</w:t>
      </w:r>
      <w:r w:rsidR="004201E4">
        <w:t>;</w:t>
      </w:r>
      <w:r w:rsidR="0059395B">
        <w:t xml:space="preserve"> </w:t>
      </w:r>
      <w:r w:rsidR="004201E4">
        <w:t xml:space="preserve">they </w:t>
      </w:r>
      <w:r w:rsidR="00744844">
        <w:t>may</w:t>
      </w:r>
      <w:r w:rsidR="0059395B">
        <w:t xml:space="preserve"> </w:t>
      </w:r>
      <w:r w:rsidR="00744844">
        <w:t>find</w:t>
      </w:r>
      <w:r w:rsidR="0059395B">
        <w:t xml:space="preserve"> </w:t>
      </w:r>
      <w:r w:rsidR="00744844">
        <w:t>a</w:t>
      </w:r>
      <w:r w:rsidR="0059395B">
        <w:t xml:space="preserve"> </w:t>
      </w:r>
      <w:r w:rsidR="00744844">
        <w:t>solution</w:t>
      </w:r>
      <w:r w:rsidR="0059395B">
        <w:t xml:space="preserve"> </w:t>
      </w:r>
      <w:r w:rsidR="00744844">
        <w:t>week</w:t>
      </w:r>
      <w:r w:rsidR="004201E4">
        <w:t xml:space="preserve"> </w:t>
      </w:r>
      <w:r w:rsidR="00744844">
        <w:t>on</w:t>
      </w:r>
      <w:r w:rsidR="004201E4">
        <w:t xml:space="preserve"> </w:t>
      </w:r>
      <w:r w:rsidR="00744844">
        <w:t>week.</w:t>
      </w:r>
      <w:r w:rsidR="0059395B">
        <w:t xml:space="preserve"> </w:t>
      </w:r>
      <w:r w:rsidR="004201E4">
        <w:t xml:space="preserve">Some </w:t>
      </w:r>
      <w:r>
        <w:t>of</w:t>
      </w:r>
      <w:r w:rsidR="0059395B">
        <w:t xml:space="preserve"> </w:t>
      </w:r>
      <w:r>
        <w:t>this</w:t>
      </w:r>
      <w:r w:rsidR="0059395B">
        <w:t xml:space="preserve"> </w:t>
      </w:r>
      <w:r>
        <w:t>cohort</w:t>
      </w:r>
      <w:r w:rsidR="0059395B">
        <w:t xml:space="preserve"> </w:t>
      </w:r>
      <w:r w:rsidR="004201E4">
        <w:t xml:space="preserve">may be </w:t>
      </w:r>
      <w:r>
        <w:t>looking</w:t>
      </w:r>
      <w:r w:rsidR="0059395B">
        <w:t xml:space="preserve"> </w:t>
      </w:r>
      <w:r>
        <w:t>to</w:t>
      </w:r>
      <w:r w:rsidR="0059395B">
        <w:t xml:space="preserve"> </w:t>
      </w:r>
      <w:r>
        <w:t>re</w:t>
      </w:r>
      <w:r w:rsidR="00744844">
        <w:t>turn</w:t>
      </w:r>
      <w:r w:rsidR="0059395B">
        <w:t xml:space="preserve"> </w:t>
      </w:r>
      <w:r w:rsidR="00744844">
        <w:t>to</w:t>
      </w:r>
      <w:r w:rsidR="0059395B">
        <w:t xml:space="preserve"> </w:t>
      </w:r>
      <w:r w:rsidR="00744844">
        <w:t>other</w:t>
      </w:r>
      <w:r w:rsidR="0059395B">
        <w:t xml:space="preserve"> </w:t>
      </w:r>
      <w:r w:rsidR="00744844">
        <w:t>countries</w:t>
      </w:r>
      <w:r w:rsidR="0059395B">
        <w:t xml:space="preserve"> </w:t>
      </w:r>
      <w:r w:rsidR="00744844">
        <w:t>and</w:t>
      </w:r>
      <w:r w:rsidR="0059395B">
        <w:t xml:space="preserve"> </w:t>
      </w:r>
      <w:r w:rsidR="00744844">
        <w:t>may</w:t>
      </w:r>
      <w:r w:rsidR="0059395B">
        <w:t xml:space="preserve"> </w:t>
      </w:r>
      <w:r>
        <w:t>have</w:t>
      </w:r>
      <w:r w:rsidR="0059395B">
        <w:t xml:space="preserve"> </w:t>
      </w:r>
      <w:r w:rsidR="00744844">
        <w:t>only</w:t>
      </w:r>
      <w:r w:rsidR="004201E4">
        <w:t xml:space="preserve"> come to</w:t>
      </w:r>
      <w:r w:rsidR="0059395B">
        <w:t xml:space="preserve"> </w:t>
      </w:r>
      <w:r w:rsidR="00744844">
        <w:t>this</w:t>
      </w:r>
      <w:r w:rsidR="0059395B">
        <w:t xml:space="preserve"> </w:t>
      </w:r>
      <w:r w:rsidR="00744844">
        <w:t>county</w:t>
      </w:r>
      <w:r w:rsidR="0059395B">
        <w:t xml:space="preserve"> </w:t>
      </w:r>
      <w:r w:rsidR="00744844">
        <w:t>very</w:t>
      </w:r>
      <w:r w:rsidR="0059395B">
        <w:t xml:space="preserve"> </w:t>
      </w:r>
      <w:r>
        <w:t>recently.</w:t>
      </w:r>
      <w:r w:rsidR="0059395B">
        <w:t xml:space="preserve"> </w:t>
      </w:r>
      <w:r w:rsidR="00744844">
        <w:t>Anecdotally</w:t>
      </w:r>
      <w:r w:rsidR="002873B5">
        <w:t>,</w:t>
      </w:r>
      <w:r w:rsidR="0059395B">
        <w:t xml:space="preserve"> </w:t>
      </w:r>
      <w:r w:rsidR="00744844">
        <w:t>that</w:t>
      </w:r>
      <w:r w:rsidR="0059395B">
        <w:t xml:space="preserve"> </w:t>
      </w:r>
      <w:r w:rsidR="002873B5">
        <w:t>is</w:t>
      </w:r>
      <w:r w:rsidR="0059395B">
        <w:t xml:space="preserve"> </w:t>
      </w:r>
      <w:r w:rsidR="002873B5">
        <w:t>certainly</w:t>
      </w:r>
      <w:r w:rsidR="0059395B">
        <w:t xml:space="preserve"> </w:t>
      </w:r>
      <w:r w:rsidR="002873B5">
        <w:t>a</w:t>
      </w:r>
      <w:r w:rsidR="0059395B">
        <w:t xml:space="preserve"> </w:t>
      </w:r>
      <w:r w:rsidR="002873B5">
        <w:t>group</w:t>
      </w:r>
      <w:r w:rsidR="0059395B">
        <w:t xml:space="preserve"> </w:t>
      </w:r>
      <w:r w:rsidR="002873B5">
        <w:t>of</w:t>
      </w:r>
      <w:r w:rsidR="0059395B">
        <w:t xml:space="preserve"> </w:t>
      </w:r>
      <w:r w:rsidR="002873B5">
        <w:t>them.</w:t>
      </w:r>
      <w:r w:rsidR="0059395B">
        <w:t xml:space="preserve"> </w:t>
      </w:r>
      <w:r>
        <w:t>There</w:t>
      </w:r>
      <w:r w:rsidR="0059395B">
        <w:t xml:space="preserve"> </w:t>
      </w:r>
      <w:r>
        <w:t>may</w:t>
      </w:r>
      <w:r w:rsidR="0059395B">
        <w:t xml:space="preserve"> </w:t>
      </w:r>
      <w:r>
        <w:t>also</w:t>
      </w:r>
      <w:r w:rsidR="0059395B">
        <w:t xml:space="preserve"> </w:t>
      </w:r>
      <w:r>
        <w:t>be</w:t>
      </w:r>
      <w:r w:rsidR="0059395B">
        <w:t xml:space="preserve"> </w:t>
      </w:r>
      <w:r>
        <w:t>those</w:t>
      </w:r>
      <w:r w:rsidR="0059395B">
        <w:t xml:space="preserve"> </w:t>
      </w:r>
      <w:r w:rsidR="004201E4">
        <w:t>who</w:t>
      </w:r>
      <w:r w:rsidR="0059395B">
        <w:t xml:space="preserve"> </w:t>
      </w:r>
      <w:r w:rsidR="004201E4">
        <w:t xml:space="preserve">can </w:t>
      </w:r>
      <w:r w:rsidR="002873B5">
        <w:t>find</w:t>
      </w:r>
      <w:r w:rsidR="0059395B">
        <w:t xml:space="preserve"> </w:t>
      </w:r>
      <w:r w:rsidR="002873B5">
        <w:t>employment</w:t>
      </w:r>
      <w:r w:rsidR="0059395B">
        <w:t xml:space="preserve"> </w:t>
      </w:r>
      <w:r w:rsidR="002873B5">
        <w:t>and</w:t>
      </w:r>
      <w:r w:rsidR="0059395B">
        <w:t xml:space="preserve"> </w:t>
      </w:r>
      <w:r w:rsidR="002873B5">
        <w:t>accommodation</w:t>
      </w:r>
      <w:r w:rsidR="0059395B">
        <w:t xml:space="preserve"> </w:t>
      </w:r>
      <w:r w:rsidR="002873B5">
        <w:t>related</w:t>
      </w:r>
      <w:r w:rsidR="0059395B">
        <w:t xml:space="preserve"> </w:t>
      </w:r>
      <w:r w:rsidR="002873B5">
        <w:t>to</w:t>
      </w:r>
      <w:r w:rsidR="0059395B">
        <w:t xml:space="preserve"> </w:t>
      </w:r>
      <w:r w:rsidR="002873B5">
        <w:t>that.</w:t>
      </w:r>
      <w:r w:rsidR="0059395B">
        <w:t xml:space="preserve"> </w:t>
      </w:r>
      <w:r w:rsidR="002873B5">
        <w:t>It</w:t>
      </w:r>
      <w:r w:rsidR="0059395B">
        <w:t xml:space="preserve"> </w:t>
      </w:r>
      <w:r w:rsidR="002873B5">
        <w:t>is</w:t>
      </w:r>
      <w:r w:rsidR="0059395B">
        <w:t xml:space="preserve"> </w:t>
      </w:r>
      <w:r w:rsidR="002873B5">
        <w:t>not</w:t>
      </w:r>
      <w:r w:rsidR="0059395B">
        <w:t xml:space="preserve"> </w:t>
      </w:r>
      <w:r w:rsidR="002873B5">
        <w:t>one</w:t>
      </w:r>
      <w:r w:rsidR="0059395B">
        <w:t xml:space="preserve"> </w:t>
      </w:r>
      <w:r w:rsidR="002873B5">
        <w:t>size</w:t>
      </w:r>
      <w:r w:rsidR="0059395B">
        <w:t xml:space="preserve"> </w:t>
      </w:r>
      <w:r w:rsidR="002873B5">
        <w:t>fits</w:t>
      </w:r>
      <w:r w:rsidR="0059395B">
        <w:t xml:space="preserve"> </w:t>
      </w:r>
      <w:r w:rsidR="002873B5">
        <w:t>all</w:t>
      </w:r>
      <w:r w:rsidR="003D276E">
        <w:t>,</w:t>
      </w:r>
      <w:r w:rsidR="0059395B">
        <w:t xml:space="preserve"> </w:t>
      </w:r>
      <w:r w:rsidR="002873B5">
        <w:t>but</w:t>
      </w:r>
      <w:r w:rsidR="0059395B">
        <w:t xml:space="preserve"> </w:t>
      </w:r>
      <w:r w:rsidR="002873B5">
        <w:t>undoubtedly</w:t>
      </w:r>
      <w:r w:rsidR="0059395B">
        <w:t xml:space="preserve"> </w:t>
      </w:r>
      <w:r>
        <w:t>this</w:t>
      </w:r>
      <w:r w:rsidR="0059395B">
        <w:t xml:space="preserve"> </w:t>
      </w:r>
      <w:r>
        <w:t>is</w:t>
      </w:r>
      <w:r w:rsidR="0059395B">
        <w:t xml:space="preserve"> </w:t>
      </w:r>
      <w:r>
        <w:t>a</w:t>
      </w:r>
      <w:r w:rsidR="0059395B">
        <w:t xml:space="preserve"> </w:t>
      </w:r>
      <w:r>
        <w:t>different</w:t>
      </w:r>
      <w:r w:rsidR="0059395B">
        <w:t xml:space="preserve"> </w:t>
      </w:r>
      <w:r>
        <w:t>type</w:t>
      </w:r>
      <w:r w:rsidR="0059395B">
        <w:t xml:space="preserve"> </w:t>
      </w:r>
      <w:r>
        <w:t>of</w:t>
      </w:r>
      <w:r w:rsidR="0059395B">
        <w:t xml:space="preserve"> </w:t>
      </w:r>
      <w:r w:rsidR="003D276E">
        <w:t>no</w:t>
      </w:r>
      <w:r w:rsidR="0059395B">
        <w:t xml:space="preserve"> </w:t>
      </w:r>
      <w:r>
        <w:t>recourse</w:t>
      </w:r>
      <w:r w:rsidR="0059395B">
        <w:t xml:space="preserve"> </w:t>
      </w:r>
      <w:r>
        <w:t>to</w:t>
      </w:r>
      <w:r w:rsidR="0059395B">
        <w:t xml:space="preserve"> </w:t>
      </w:r>
      <w:r>
        <w:t>public</w:t>
      </w:r>
      <w:r w:rsidR="0059395B">
        <w:t xml:space="preserve"> </w:t>
      </w:r>
      <w:r>
        <w:t>funds</w:t>
      </w:r>
      <w:r w:rsidR="0059395B">
        <w:t xml:space="preserve"> </w:t>
      </w:r>
      <w:r>
        <w:t>cohort</w:t>
      </w:r>
      <w:r w:rsidR="0059395B">
        <w:t xml:space="preserve"> </w:t>
      </w:r>
      <w:r w:rsidR="002873B5">
        <w:t>to</w:t>
      </w:r>
      <w:r w:rsidR="0059395B">
        <w:t xml:space="preserve"> </w:t>
      </w:r>
      <w:r w:rsidR="002873B5">
        <w:t>those</w:t>
      </w:r>
      <w:r w:rsidR="0059395B">
        <w:t xml:space="preserve"> </w:t>
      </w:r>
      <w:r w:rsidR="002873B5">
        <w:t>the</w:t>
      </w:r>
      <w:r w:rsidR="0059395B">
        <w:t xml:space="preserve"> </w:t>
      </w:r>
      <w:r w:rsidR="002873B5">
        <w:t>local</w:t>
      </w:r>
      <w:r w:rsidR="0059395B">
        <w:t xml:space="preserve"> </w:t>
      </w:r>
      <w:r w:rsidR="002873B5">
        <w:t>authority</w:t>
      </w:r>
      <w:r w:rsidR="0059395B">
        <w:t xml:space="preserve"> </w:t>
      </w:r>
      <w:r w:rsidR="002873B5">
        <w:t>has</w:t>
      </w:r>
      <w:r w:rsidR="0059395B">
        <w:t xml:space="preserve"> </w:t>
      </w:r>
      <w:r w:rsidR="002873B5">
        <w:t>been</w:t>
      </w:r>
      <w:r w:rsidR="0059395B">
        <w:t xml:space="preserve"> </w:t>
      </w:r>
      <w:r w:rsidR="002873B5">
        <w:t>used</w:t>
      </w:r>
      <w:r w:rsidR="0059395B">
        <w:t xml:space="preserve"> </w:t>
      </w:r>
      <w:r w:rsidR="002873B5">
        <w:t>to,</w:t>
      </w:r>
      <w:r w:rsidR="0059395B">
        <w:t xml:space="preserve"> </w:t>
      </w:r>
      <w:r w:rsidR="002873B5">
        <w:t>because</w:t>
      </w:r>
      <w:r w:rsidR="0059395B">
        <w:t xml:space="preserve"> </w:t>
      </w:r>
      <w:r w:rsidR="002873B5">
        <w:t>the</w:t>
      </w:r>
      <w:r w:rsidR="0059395B">
        <w:t xml:space="preserve"> </w:t>
      </w:r>
      <w:r w:rsidR="002873B5">
        <w:t>ones</w:t>
      </w:r>
      <w:r w:rsidR="0059395B">
        <w:t xml:space="preserve"> </w:t>
      </w:r>
      <w:r w:rsidR="002873B5">
        <w:t>we</w:t>
      </w:r>
      <w:r w:rsidR="0059395B">
        <w:t xml:space="preserve"> </w:t>
      </w:r>
      <w:r w:rsidR="002873B5">
        <w:t>have</w:t>
      </w:r>
      <w:r w:rsidR="0059395B">
        <w:t xml:space="preserve"> </w:t>
      </w:r>
      <w:r w:rsidR="002873B5">
        <w:t>worked</w:t>
      </w:r>
      <w:r w:rsidR="0059395B">
        <w:t xml:space="preserve"> </w:t>
      </w:r>
      <w:r w:rsidR="002873B5">
        <w:t>with</w:t>
      </w:r>
      <w:r w:rsidR="0059395B">
        <w:t xml:space="preserve"> </w:t>
      </w:r>
      <w:r w:rsidR="003D276E">
        <w:t xml:space="preserve">most are </w:t>
      </w:r>
      <w:r w:rsidR="002873B5">
        <w:t>families</w:t>
      </w:r>
      <w:r w:rsidR="0059395B">
        <w:t xml:space="preserve"> </w:t>
      </w:r>
      <w:r w:rsidR="002873B5">
        <w:t>or</w:t>
      </w:r>
      <w:r w:rsidR="0059395B">
        <w:t xml:space="preserve"> </w:t>
      </w:r>
      <w:r w:rsidR="002873B5">
        <w:t>those</w:t>
      </w:r>
      <w:r w:rsidR="0059395B">
        <w:t xml:space="preserve"> </w:t>
      </w:r>
      <w:r w:rsidR="002873B5">
        <w:t>where</w:t>
      </w:r>
      <w:r w:rsidR="0059395B">
        <w:t xml:space="preserve"> </w:t>
      </w:r>
      <w:r w:rsidR="002873B5">
        <w:t>we</w:t>
      </w:r>
      <w:r w:rsidR="0059395B">
        <w:t xml:space="preserve"> </w:t>
      </w:r>
      <w:r w:rsidR="002873B5">
        <w:t>have</w:t>
      </w:r>
      <w:r w:rsidR="0059395B">
        <w:t xml:space="preserve"> </w:t>
      </w:r>
      <w:r w:rsidR="002873B5">
        <w:t>responsibilities</w:t>
      </w:r>
      <w:r w:rsidR="0059395B">
        <w:t xml:space="preserve"> </w:t>
      </w:r>
      <w:r w:rsidR="002873B5">
        <w:t>under</w:t>
      </w:r>
      <w:r w:rsidR="0059395B">
        <w:t xml:space="preserve"> </w:t>
      </w:r>
      <w:r w:rsidR="002873B5">
        <w:t>the</w:t>
      </w:r>
      <w:r w:rsidR="0059395B">
        <w:t xml:space="preserve"> </w:t>
      </w:r>
      <w:r w:rsidR="003D276E">
        <w:t>Care Act.</w:t>
      </w:r>
      <w:r w:rsidR="0059395B">
        <w:t xml:space="preserve"> </w:t>
      </w:r>
      <w:r w:rsidR="003D276E">
        <w:t xml:space="preserve">They </w:t>
      </w:r>
      <w:r w:rsidR="002873B5">
        <w:t>will</w:t>
      </w:r>
      <w:r w:rsidR="0059395B">
        <w:t xml:space="preserve"> </w:t>
      </w:r>
      <w:r w:rsidR="002873B5">
        <w:t>not</w:t>
      </w:r>
      <w:r w:rsidR="0059395B">
        <w:t xml:space="preserve"> </w:t>
      </w:r>
      <w:r w:rsidR="002873B5">
        <w:t>fit</w:t>
      </w:r>
      <w:r w:rsidR="0059395B">
        <w:t xml:space="preserve"> </w:t>
      </w:r>
      <w:r w:rsidR="002873B5">
        <w:t>under</w:t>
      </w:r>
      <w:r w:rsidR="0059395B">
        <w:t xml:space="preserve"> </w:t>
      </w:r>
      <w:r w:rsidR="002873B5">
        <w:t>either</w:t>
      </w:r>
      <w:r w:rsidR="0059395B">
        <w:t xml:space="preserve"> </w:t>
      </w:r>
      <w:r w:rsidR="002873B5">
        <w:t>of</w:t>
      </w:r>
      <w:r w:rsidR="0059395B">
        <w:t xml:space="preserve"> </w:t>
      </w:r>
      <w:r w:rsidR="002873B5">
        <w:t>those</w:t>
      </w:r>
      <w:r w:rsidR="0059395B">
        <w:t xml:space="preserve"> </w:t>
      </w:r>
      <w:r w:rsidR="002873B5">
        <w:t>categories</w:t>
      </w:r>
      <w:r w:rsidR="00B43982">
        <w:t>;</w:t>
      </w:r>
      <w:r w:rsidR="0059395B">
        <w:t xml:space="preserve"> </w:t>
      </w:r>
      <w:r w:rsidR="00B43982">
        <w:t xml:space="preserve">hardly any </w:t>
      </w:r>
      <w:r>
        <w:t>will</w:t>
      </w:r>
      <w:r w:rsidR="0059395B">
        <w:t xml:space="preserve"> </w:t>
      </w:r>
      <w:r>
        <w:t>be</w:t>
      </w:r>
      <w:r w:rsidR="0059395B">
        <w:t xml:space="preserve"> </w:t>
      </w:r>
      <w:r>
        <w:t>families</w:t>
      </w:r>
      <w:r w:rsidR="0059395B">
        <w:t xml:space="preserve"> </w:t>
      </w:r>
      <w:r>
        <w:t>and</w:t>
      </w:r>
      <w:r w:rsidR="0059395B">
        <w:t xml:space="preserve"> </w:t>
      </w:r>
      <w:r>
        <w:t>they</w:t>
      </w:r>
      <w:r w:rsidR="0059395B">
        <w:t xml:space="preserve"> </w:t>
      </w:r>
      <w:r>
        <w:t>will</w:t>
      </w:r>
      <w:r w:rsidR="0059395B">
        <w:t xml:space="preserve"> </w:t>
      </w:r>
      <w:r>
        <w:t>not</w:t>
      </w:r>
      <w:r w:rsidR="0059395B">
        <w:t xml:space="preserve"> </w:t>
      </w:r>
      <w:r>
        <w:t>have</w:t>
      </w:r>
      <w:r w:rsidR="0059395B">
        <w:t xml:space="preserve"> </w:t>
      </w:r>
      <w:r>
        <w:t>a</w:t>
      </w:r>
      <w:r w:rsidR="0059395B">
        <w:t xml:space="preserve"> </w:t>
      </w:r>
      <w:r>
        <w:t>particular</w:t>
      </w:r>
      <w:r w:rsidR="00B43982">
        <w:t>ly</w:t>
      </w:r>
      <w:r w:rsidR="0059395B">
        <w:t xml:space="preserve"> </w:t>
      </w:r>
      <w:r>
        <w:t>high</w:t>
      </w:r>
      <w:r w:rsidR="0059395B">
        <w:t xml:space="preserve"> </w:t>
      </w:r>
      <w:r>
        <w:t>level</w:t>
      </w:r>
      <w:r w:rsidR="0059395B">
        <w:t xml:space="preserve"> </w:t>
      </w:r>
      <w:r>
        <w:t>of</w:t>
      </w:r>
      <w:r w:rsidR="0059395B">
        <w:t xml:space="preserve"> </w:t>
      </w:r>
      <w:r>
        <w:t>care</w:t>
      </w:r>
      <w:r w:rsidR="0059395B">
        <w:t xml:space="preserve"> </w:t>
      </w:r>
      <w:r>
        <w:t>needs</w:t>
      </w:r>
      <w:r w:rsidR="002873B5">
        <w:t>.</w:t>
      </w:r>
      <w:r w:rsidR="0059395B">
        <w:t xml:space="preserve"> </w:t>
      </w:r>
    </w:p>
    <w:p w:rsidR="00B10F11" w:rsidP="00B10F11">
      <w:pPr>
        <w:pStyle w:val="Question"/>
      </w:pPr>
      <w:sdt>
        <w:sdtPr>
          <w:alias w:val="Member"/>
          <w:tag w:val="&lt;Member mnisId='4005' dodsId='37675'&gt;"/>
          <w:id w:val="482516252"/>
          <w:placeholder>
            <w:docPart w:val="DefaultPlaceholder_1082065158"/>
          </w:placeholder>
          <w:richText/>
        </w:sdtPr>
        <w:sdtContent>
          <w:r w:rsidRPr="00B10F11">
            <w:rPr>
              <w:b/>
            </w:rPr>
            <w:t>Bob</w:t>
          </w:r>
          <w:r w:rsidR="0059395B">
            <w:rPr>
              <w:b/>
            </w:rPr>
            <w:t xml:space="preserve"> </w:t>
          </w:r>
          <w:r w:rsidRPr="00B10F11">
            <w:rPr>
              <w:b/>
            </w:rPr>
            <w:t>Blackman:</w:t>
          </w:r>
        </w:sdtContent>
      </w:sdt>
      <w:r w:rsidR="0059395B">
        <w:t xml:space="preserve"> </w:t>
      </w:r>
      <w:r w:rsidR="002873B5">
        <w:t>I</w:t>
      </w:r>
      <w:r w:rsidR="0059395B">
        <w:t xml:space="preserve"> </w:t>
      </w:r>
      <w:r w:rsidR="002873B5">
        <w:t>will</w:t>
      </w:r>
      <w:r w:rsidR="0059395B">
        <w:t xml:space="preserve"> </w:t>
      </w:r>
      <w:r w:rsidR="002873B5">
        <w:t>echo</w:t>
      </w:r>
      <w:r w:rsidR="0059395B">
        <w:t xml:space="preserve"> </w:t>
      </w:r>
      <w:r w:rsidR="002873B5">
        <w:t>what</w:t>
      </w:r>
      <w:r w:rsidR="0059395B">
        <w:t xml:space="preserve"> </w:t>
      </w:r>
      <w:r w:rsidR="002873B5">
        <w:t>the</w:t>
      </w:r>
      <w:r w:rsidR="0059395B">
        <w:t xml:space="preserve"> </w:t>
      </w:r>
      <w:r w:rsidR="002873B5">
        <w:t>C</w:t>
      </w:r>
      <w:r>
        <w:t>hairs</w:t>
      </w:r>
      <w:r w:rsidR="0059395B">
        <w:t xml:space="preserve"> </w:t>
      </w:r>
      <w:r>
        <w:t>of</w:t>
      </w:r>
      <w:r w:rsidR="0059395B">
        <w:t xml:space="preserve"> </w:t>
      </w:r>
      <w:r w:rsidR="002873B5">
        <w:t>both</w:t>
      </w:r>
      <w:r w:rsidR="0059395B">
        <w:t xml:space="preserve"> </w:t>
      </w:r>
      <w:r w:rsidR="002873B5">
        <w:t>Select</w:t>
      </w:r>
      <w:r w:rsidR="0059395B">
        <w:t xml:space="preserve"> </w:t>
      </w:r>
      <w:r w:rsidR="002873B5">
        <w:t>C</w:t>
      </w:r>
      <w:r>
        <w:t>ommittees</w:t>
      </w:r>
      <w:r w:rsidR="0059395B">
        <w:t xml:space="preserve"> </w:t>
      </w:r>
      <w:r>
        <w:t>have</w:t>
      </w:r>
      <w:r w:rsidR="0059395B">
        <w:t xml:space="preserve"> </w:t>
      </w:r>
      <w:r>
        <w:t>said</w:t>
      </w:r>
      <w:r w:rsidR="0059395B">
        <w:t xml:space="preserve"> </w:t>
      </w:r>
      <w:r w:rsidR="002873B5">
        <w:t>about</w:t>
      </w:r>
      <w:r w:rsidR="0059395B">
        <w:t xml:space="preserve"> </w:t>
      </w:r>
      <w:r w:rsidR="002873B5">
        <w:t>the</w:t>
      </w:r>
      <w:r w:rsidR="0059395B">
        <w:t xml:space="preserve"> </w:t>
      </w:r>
      <w:r w:rsidR="002873B5">
        <w:t>brilliant</w:t>
      </w:r>
      <w:r w:rsidR="0059395B">
        <w:t xml:space="preserve"> </w:t>
      </w:r>
      <w:r w:rsidR="002873B5">
        <w:t>performance</w:t>
      </w:r>
      <w:r w:rsidR="0059395B">
        <w:t xml:space="preserve"> </w:t>
      </w:r>
      <w:r w:rsidR="002873B5">
        <w:t>by</w:t>
      </w:r>
      <w:r w:rsidR="0059395B">
        <w:t xml:space="preserve"> </w:t>
      </w:r>
      <w:r w:rsidR="002873B5">
        <w:t>local</w:t>
      </w:r>
      <w:r w:rsidR="0059395B">
        <w:t xml:space="preserve"> </w:t>
      </w:r>
      <w:r w:rsidR="002873B5">
        <w:t>authorities</w:t>
      </w:r>
      <w:r w:rsidR="0059395B">
        <w:t xml:space="preserve"> </w:t>
      </w:r>
      <w:r w:rsidR="002873B5">
        <w:t>and</w:t>
      </w:r>
      <w:r w:rsidR="0059395B">
        <w:t xml:space="preserve"> the Department </w:t>
      </w:r>
      <w:r w:rsidR="002873B5">
        <w:t>in</w:t>
      </w:r>
      <w:r w:rsidR="0059395B">
        <w:t xml:space="preserve"> </w:t>
      </w:r>
      <w:r w:rsidR="002873B5">
        <w:t>getting</w:t>
      </w:r>
      <w:r w:rsidR="0059395B">
        <w:t xml:space="preserve"> </w:t>
      </w:r>
      <w:r w:rsidR="002873B5">
        <w:t>people</w:t>
      </w:r>
      <w:r w:rsidR="0059395B">
        <w:t xml:space="preserve"> </w:t>
      </w:r>
      <w:r w:rsidR="002873B5">
        <w:t>off</w:t>
      </w:r>
      <w:r w:rsidR="0059395B">
        <w:t xml:space="preserve"> </w:t>
      </w:r>
      <w:r w:rsidR="002873B5">
        <w:t>the</w:t>
      </w:r>
      <w:r w:rsidR="0059395B">
        <w:t xml:space="preserve"> </w:t>
      </w:r>
      <w:r w:rsidR="002873B5">
        <w:t>streets.</w:t>
      </w:r>
      <w:r w:rsidR="0059395B">
        <w:t xml:space="preserve"> </w:t>
      </w:r>
      <w:r w:rsidR="00B43982">
        <w:t xml:space="preserve">As </w:t>
      </w:r>
      <w:r w:rsidR="002873B5">
        <w:t>has</w:t>
      </w:r>
      <w:r w:rsidR="0059395B">
        <w:t xml:space="preserve"> </w:t>
      </w:r>
      <w:r w:rsidR="002873B5">
        <w:t>been</w:t>
      </w:r>
      <w:r w:rsidR="0059395B">
        <w:t xml:space="preserve"> </w:t>
      </w:r>
      <w:r w:rsidR="002873B5">
        <w:t>said</w:t>
      </w:r>
      <w:r w:rsidR="0059395B">
        <w:t xml:space="preserve"> </w:t>
      </w:r>
      <w:r w:rsidR="002873B5">
        <w:t>already,</w:t>
      </w:r>
      <w:r w:rsidR="0059395B">
        <w:t xml:space="preserve"> </w:t>
      </w:r>
      <w:r>
        <w:t>that</w:t>
      </w:r>
      <w:r w:rsidR="0059395B">
        <w:t xml:space="preserve"> </w:t>
      </w:r>
      <w:r>
        <w:t>has</w:t>
      </w:r>
      <w:r w:rsidR="0059395B">
        <w:t xml:space="preserve"> </w:t>
      </w:r>
      <w:r>
        <w:t>placed</w:t>
      </w:r>
      <w:r w:rsidR="0059395B">
        <w:t xml:space="preserve"> </w:t>
      </w:r>
      <w:r>
        <w:t>quite</w:t>
      </w:r>
      <w:r w:rsidR="0059395B">
        <w:t xml:space="preserve"> </w:t>
      </w:r>
      <w:r>
        <w:t>a</w:t>
      </w:r>
      <w:r w:rsidR="0059395B">
        <w:t xml:space="preserve"> </w:t>
      </w:r>
      <w:r>
        <w:t>financial</w:t>
      </w:r>
      <w:r w:rsidR="0059395B">
        <w:t xml:space="preserve"> </w:t>
      </w:r>
      <w:r>
        <w:t>strain</w:t>
      </w:r>
      <w:r w:rsidR="0059395B">
        <w:t xml:space="preserve"> </w:t>
      </w:r>
      <w:r>
        <w:t>on</w:t>
      </w:r>
      <w:r w:rsidR="0059395B">
        <w:t xml:space="preserve"> </w:t>
      </w:r>
      <w:r>
        <w:t>local</w:t>
      </w:r>
      <w:r w:rsidR="0059395B">
        <w:t xml:space="preserve"> </w:t>
      </w:r>
      <w:r w:rsidR="002873B5">
        <w:t>authorities.</w:t>
      </w:r>
      <w:r w:rsidR="0059395B">
        <w:t xml:space="preserve"> </w:t>
      </w:r>
      <w:r w:rsidR="002873B5">
        <w:t>What</w:t>
      </w:r>
      <w:r w:rsidR="0059395B">
        <w:t xml:space="preserve"> </w:t>
      </w:r>
      <w:r w:rsidR="002873B5">
        <w:t>assessment</w:t>
      </w:r>
      <w:r w:rsidR="0059395B">
        <w:t xml:space="preserve"> </w:t>
      </w:r>
      <w:r w:rsidR="002873B5">
        <w:t>have</w:t>
      </w:r>
      <w:r w:rsidR="0059395B">
        <w:t xml:space="preserve"> </w:t>
      </w:r>
      <w:r w:rsidR="002873B5">
        <w:t>you</w:t>
      </w:r>
      <w:r w:rsidR="0059395B">
        <w:t xml:space="preserve"> </w:t>
      </w:r>
      <w:r w:rsidR="002873B5">
        <w:t>made</w:t>
      </w:r>
      <w:r w:rsidR="0059395B">
        <w:t xml:space="preserve"> </w:t>
      </w:r>
      <w:r w:rsidR="002873B5">
        <w:t>of</w:t>
      </w:r>
      <w:r w:rsidR="0059395B">
        <w:t xml:space="preserve"> </w:t>
      </w:r>
      <w:r w:rsidR="002873B5">
        <w:t>the</w:t>
      </w:r>
      <w:r w:rsidR="0059395B">
        <w:t xml:space="preserve"> </w:t>
      </w:r>
      <w:r w:rsidR="002873B5">
        <w:t>extent</w:t>
      </w:r>
      <w:r w:rsidR="0059395B">
        <w:t xml:space="preserve"> </w:t>
      </w:r>
      <w:r w:rsidR="002873B5">
        <w:t>of</w:t>
      </w:r>
      <w:r w:rsidR="0059395B">
        <w:t xml:space="preserve"> </w:t>
      </w:r>
      <w:r w:rsidR="002873B5">
        <w:t>that</w:t>
      </w:r>
      <w:r w:rsidR="0059395B">
        <w:t xml:space="preserve"> </w:t>
      </w:r>
      <w:r w:rsidR="002873B5">
        <w:t>strain</w:t>
      </w:r>
      <w:r w:rsidR="0059395B">
        <w:t xml:space="preserve"> </w:t>
      </w:r>
      <w:r w:rsidR="002873B5">
        <w:t>on</w:t>
      </w:r>
      <w:r w:rsidR="0059395B">
        <w:t xml:space="preserve"> </w:t>
      </w:r>
      <w:r w:rsidR="002873B5">
        <w:t>local</w:t>
      </w:r>
      <w:r w:rsidR="0059395B">
        <w:t xml:space="preserve"> </w:t>
      </w:r>
      <w:r w:rsidR="002873B5">
        <w:t>authority</w:t>
      </w:r>
      <w:r w:rsidR="0059395B">
        <w:t xml:space="preserve"> </w:t>
      </w:r>
      <w:r w:rsidR="002873B5">
        <w:t>finances</w:t>
      </w:r>
      <w:r w:rsidR="0059395B">
        <w:t xml:space="preserve"> </w:t>
      </w:r>
      <w:r w:rsidR="002873B5">
        <w:t>and</w:t>
      </w:r>
      <w:r w:rsidR="0059395B">
        <w:t xml:space="preserve"> </w:t>
      </w:r>
      <w:r w:rsidR="002873B5">
        <w:t>the</w:t>
      </w:r>
      <w:r w:rsidR="0059395B">
        <w:t xml:space="preserve"> </w:t>
      </w:r>
      <w:r w:rsidR="002873B5">
        <w:t>way</w:t>
      </w:r>
      <w:r w:rsidR="0059395B">
        <w:t xml:space="preserve"> </w:t>
      </w:r>
      <w:r w:rsidR="002873B5">
        <w:t>that</w:t>
      </w:r>
      <w:r w:rsidR="0059395B">
        <w:t xml:space="preserve"> </w:t>
      </w:r>
      <w:r w:rsidR="002873B5">
        <w:t>the</w:t>
      </w:r>
      <w:r w:rsidR="0059395B">
        <w:t xml:space="preserve"> </w:t>
      </w:r>
      <w:r w:rsidR="00B43982">
        <w:t>Ministry has</w:t>
      </w:r>
      <w:r w:rsidR="0059395B">
        <w:t xml:space="preserve"> </w:t>
      </w:r>
      <w:r w:rsidR="002873B5">
        <w:t>stepped</w:t>
      </w:r>
      <w:r w:rsidR="0059395B">
        <w:t xml:space="preserve"> </w:t>
      </w:r>
      <w:r w:rsidR="002873B5">
        <w:t>up</w:t>
      </w:r>
      <w:r w:rsidR="0059395B">
        <w:t xml:space="preserve"> </w:t>
      </w:r>
      <w:r w:rsidR="002873B5">
        <w:t>to</w:t>
      </w:r>
      <w:r w:rsidR="0059395B">
        <w:t xml:space="preserve"> </w:t>
      </w:r>
      <w:r w:rsidR="002873B5">
        <w:t>fund</w:t>
      </w:r>
      <w:r w:rsidR="0059395B">
        <w:t xml:space="preserve"> </w:t>
      </w:r>
      <w:r w:rsidR="002873B5">
        <w:t>that?</w:t>
      </w:r>
    </w:p>
    <w:p w:rsidR="00370AC2" w:rsidP="00B10F11">
      <w:pPr>
        <w:pStyle w:val="Answer"/>
      </w:pPr>
      <w:sdt>
        <w:sdtPr>
          <w:alias w:val="Witness"/>
          <w:id w:val="1244147757"/>
          <w:placeholder>
            <w:docPart w:val="DefaultPlaceholder_1082065158"/>
          </w:placeholder>
          <w:richText/>
        </w:sdtPr>
        <w:sdtContent>
          <w:r w:rsidRPr="008B2D04" w:rsidR="008B2D04">
            <w:rPr>
              <w:b/>
              <w:i/>
            </w:rPr>
            <w:t>Jamie Carswell:</w:t>
          </w:r>
          <w:r w:rsidR="0059395B">
            <w:rPr>
              <w:b/>
            </w:rPr>
            <w:t xml:space="preserve"> </w:t>
          </w:r>
        </w:sdtContent>
      </w:sdt>
      <w:r w:rsidR="00B10F11">
        <w:t>At</w:t>
      </w:r>
      <w:r w:rsidR="0059395B">
        <w:t xml:space="preserve"> </w:t>
      </w:r>
      <w:r w:rsidR="00B10F11">
        <w:t>the</w:t>
      </w:r>
      <w:r w:rsidR="0059395B">
        <w:t xml:space="preserve"> </w:t>
      </w:r>
      <w:r w:rsidR="00B10F11">
        <w:t>moment</w:t>
      </w:r>
      <w:r w:rsidR="00B43982">
        <w:t>,</w:t>
      </w:r>
      <w:r w:rsidR="0059395B">
        <w:t xml:space="preserve"> </w:t>
      </w:r>
      <w:r w:rsidR="00B10F11">
        <w:t>it</w:t>
      </w:r>
      <w:r w:rsidR="0059395B">
        <w:t xml:space="preserve"> </w:t>
      </w:r>
      <w:r w:rsidR="00B10F11">
        <w:t>is</w:t>
      </w:r>
      <w:r w:rsidR="0059395B">
        <w:t xml:space="preserve"> </w:t>
      </w:r>
      <w:r w:rsidR="00B10F11">
        <w:t>a</w:t>
      </w:r>
      <w:r w:rsidR="0059395B">
        <w:t xml:space="preserve"> </w:t>
      </w:r>
      <w:r w:rsidR="00B10F11">
        <w:t>very</w:t>
      </w:r>
      <w:r w:rsidR="0059395B">
        <w:t xml:space="preserve"> </w:t>
      </w:r>
      <w:r w:rsidR="00B10F11">
        <w:t>fast-moving</w:t>
      </w:r>
      <w:r w:rsidR="0059395B">
        <w:t xml:space="preserve"> </w:t>
      </w:r>
      <w:r w:rsidR="00B10F11">
        <w:t>situation.</w:t>
      </w:r>
      <w:r w:rsidR="0059395B">
        <w:t xml:space="preserve"> </w:t>
      </w:r>
      <w:r w:rsidR="002873B5">
        <w:t>At</w:t>
      </w:r>
      <w:r w:rsidR="0059395B">
        <w:t xml:space="preserve"> </w:t>
      </w:r>
      <w:r w:rsidR="002873B5">
        <w:t>an</w:t>
      </w:r>
      <w:r w:rsidR="0059395B">
        <w:t xml:space="preserve"> </w:t>
      </w:r>
      <w:r w:rsidR="002873B5">
        <w:t>aggregate,</w:t>
      </w:r>
      <w:r w:rsidR="0059395B">
        <w:t xml:space="preserve"> </w:t>
      </w:r>
      <w:r w:rsidR="002873B5">
        <w:t>as</w:t>
      </w:r>
      <w:r w:rsidR="0059395B">
        <w:t xml:space="preserve"> </w:t>
      </w:r>
      <w:r w:rsidR="002873B5">
        <w:t>local</w:t>
      </w:r>
      <w:r w:rsidR="0059395B">
        <w:t xml:space="preserve"> </w:t>
      </w:r>
      <w:r w:rsidR="002873B5">
        <w:t>authorities</w:t>
      </w:r>
      <w:r w:rsidR="0059395B">
        <w:t xml:space="preserve"> </w:t>
      </w:r>
      <w:r w:rsidR="002873B5">
        <w:t>are</w:t>
      </w:r>
      <w:r w:rsidR="0059395B">
        <w:t xml:space="preserve"> </w:t>
      </w:r>
      <w:r w:rsidR="002873B5">
        <w:t>looking</w:t>
      </w:r>
      <w:r w:rsidR="0059395B">
        <w:t xml:space="preserve"> </w:t>
      </w:r>
      <w:r w:rsidR="002873B5">
        <w:t>at</w:t>
      </w:r>
      <w:r w:rsidR="0059395B">
        <w:t xml:space="preserve"> </w:t>
      </w:r>
      <w:r w:rsidR="002873B5">
        <w:t>the</w:t>
      </w:r>
      <w:r w:rsidR="0059395B">
        <w:t xml:space="preserve"> </w:t>
      </w:r>
      <w:r w:rsidR="002873B5">
        <w:t>run</w:t>
      </w:r>
      <w:r w:rsidR="0059395B">
        <w:t xml:space="preserve"> </w:t>
      </w:r>
      <w:r w:rsidR="002873B5">
        <w:t>rate</w:t>
      </w:r>
      <w:r w:rsidR="0059395B">
        <w:t xml:space="preserve"> </w:t>
      </w:r>
      <w:r w:rsidR="002873B5">
        <w:t>of</w:t>
      </w:r>
      <w:r w:rsidR="0059395B">
        <w:t xml:space="preserve"> </w:t>
      </w:r>
      <w:r w:rsidR="002873B5">
        <w:t>pressures</w:t>
      </w:r>
      <w:r w:rsidR="00B43982">
        <w:t>,</w:t>
      </w:r>
      <w:r w:rsidR="0059395B">
        <w:t xml:space="preserve"> </w:t>
      </w:r>
      <w:r w:rsidR="002873B5">
        <w:t>losses</w:t>
      </w:r>
      <w:r w:rsidR="0059395B">
        <w:t xml:space="preserve"> </w:t>
      </w:r>
      <w:r w:rsidR="002873B5">
        <w:t>of</w:t>
      </w:r>
      <w:r w:rsidR="0059395B">
        <w:t xml:space="preserve"> </w:t>
      </w:r>
      <w:r w:rsidR="002873B5">
        <w:t>income</w:t>
      </w:r>
      <w:r w:rsidR="0059395B">
        <w:t xml:space="preserve"> </w:t>
      </w:r>
      <w:r w:rsidR="002873B5">
        <w:t>and</w:t>
      </w:r>
      <w:r w:rsidR="0059395B">
        <w:t xml:space="preserve"> </w:t>
      </w:r>
      <w:r w:rsidR="002873B5">
        <w:t>support,</w:t>
      </w:r>
      <w:r w:rsidR="0059395B">
        <w:t xml:space="preserve"> </w:t>
      </w:r>
      <w:r w:rsidR="002873B5">
        <w:t>the</w:t>
      </w:r>
      <w:r w:rsidR="0059395B">
        <w:t xml:space="preserve"> </w:t>
      </w:r>
      <w:r w:rsidR="00B43982">
        <w:t>share</w:t>
      </w:r>
      <w:r w:rsidR="0059395B">
        <w:t xml:space="preserve"> </w:t>
      </w:r>
      <w:r w:rsidR="002873B5">
        <w:t>of</w:t>
      </w:r>
      <w:r w:rsidR="0059395B">
        <w:t xml:space="preserve"> </w:t>
      </w:r>
      <w:r w:rsidR="002873B5">
        <w:t>the</w:t>
      </w:r>
      <w:r w:rsidR="0059395B">
        <w:t xml:space="preserve"> </w:t>
      </w:r>
      <w:r w:rsidR="00B43982">
        <w:t xml:space="preserve">total </w:t>
      </w:r>
      <w:r w:rsidR="002873B5">
        <w:t>£3.2</w:t>
      </w:r>
      <w:r w:rsidR="0059395B">
        <w:t xml:space="preserve"> </w:t>
      </w:r>
      <w:r w:rsidR="002873B5">
        <w:t>billion</w:t>
      </w:r>
      <w:r w:rsidR="0059395B">
        <w:t xml:space="preserve"> </w:t>
      </w:r>
      <w:r w:rsidR="002873B5">
        <w:t>that</w:t>
      </w:r>
      <w:r w:rsidR="0059395B">
        <w:t xml:space="preserve"> </w:t>
      </w:r>
      <w:r w:rsidR="002873B5">
        <w:t>has</w:t>
      </w:r>
      <w:r w:rsidR="0059395B">
        <w:t xml:space="preserve"> </w:t>
      </w:r>
      <w:r w:rsidR="002873B5">
        <w:t>been</w:t>
      </w:r>
      <w:r w:rsidR="0059395B">
        <w:t xml:space="preserve"> </w:t>
      </w:r>
      <w:r w:rsidR="002873B5">
        <w:t>apportioned</w:t>
      </w:r>
      <w:r w:rsidR="0059395B">
        <w:t xml:space="preserve"> </w:t>
      </w:r>
      <w:r w:rsidR="002873B5">
        <w:t>by</w:t>
      </w:r>
      <w:r w:rsidR="0059395B">
        <w:t xml:space="preserve"> </w:t>
      </w:r>
      <w:r w:rsidR="002873B5">
        <w:t>local</w:t>
      </w:r>
      <w:r w:rsidR="0059395B">
        <w:t xml:space="preserve"> </w:t>
      </w:r>
      <w:r w:rsidR="002873B5">
        <w:t>authority</w:t>
      </w:r>
      <w:r w:rsidR="0059395B">
        <w:t xml:space="preserve"> </w:t>
      </w:r>
      <w:r w:rsidR="002873B5">
        <w:t>on</w:t>
      </w:r>
      <w:r w:rsidR="0059395B">
        <w:t xml:space="preserve"> </w:t>
      </w:r>
      <w:r w:rsidR="002873B5">
        <w:t>a</w:t>
      </w:r>
      <w:r w:rsidR="0059395B">
        <w:t xml:space="preserve"> </w:t>
      </w:r>
      <w:r w:rsidR="002873B5">
        <w:t>taxation</w:t>
      </w:r>
      <w:r w:rsidR="0059395B">
        <w:t xml:space="preserve"> </w:t>
      </w:r>
      <w:r w:rsidR="00B43982">
        <w:t>basis</w:t>
      </w:r>
      <w:r w:rsidR="0059395B">
        <w:t xml:space="preserve"> </w:t>
      </w:r>
      <w:r w:rsidR="00B43982">
        <w:t>has</w:t>
      </w:r>
      <w:r w:rsidR="0059395B">
        <w:t xml:space="preserve"> </w:t>
      </w:r>
      <w:r w:rsidR="00B10F11">
        <w:t>supported</w:t>
      </w:r>
      <w:r w:rsidR="0059395B">
        <w:t xml:space="preserve"> </w:t>
      </w:r>
      <w:r w:rsidR="00B10F11">
        <w:t>the</w:t>
      </w:r>
      <w:r w:rsidR="0059395B">
        <w:t xml:space="preserve"> </w:t>
      </w:r>
      <w:r w:rsidR="00B10F11">
        <w:t>two</w:t>
      </w:r>
      <w:r w:rsidR="0059395B">
        <w:t xml:space="preserve"> </w:t>
      </w:r>
      <w:r w:rsidR="00B10F11">
        <w:t>months</w:t>
      </w:r>
      <w:r w:rsidR="0059395B">
        <w:t xml:space="preserve"> </w:t>
      </w:r>
      <w:r w:rsidR="00B10F11">
        <w:t>of</w:t>
      </w:r>
      <w:r w:rsidR="0059395B">
        <w:t xml:space="preserve"> </w:t>
      </w:r>
      <w:r w:rsidR="00B10F11">
        <w:t>running</w:t>
      </w:r>
      <w:r w:rsidR="0059395B">
        <w:t xml:space="preserve"> </w:t>
      </w:r>
      <w:r w:rsidR="00B10F11">
        <w:t>that</w:t>
      </w:r>
      <w:r w:rsidR="0059395B">
        <w:t xml:space="preserve"> </w:t>
      </w:r>
      <w:r w:rsidR="00B10F11">
        <w:t>has</w:t>
      </w:r>
      <w:r w:rsidR="0059395B">
        <w:t xml:space="preserve"> </w:t>
      </w:r>
      <w:r w:rsidR="00B10F11">
        <w:t>been</w:t>
      </w:r>
      <w:r w:rsidR="0059395B">
        <w:t xml:space="preserve"> </w:t>
      </w:r>
      <w:r w:rsidR="00B10F11">
        <w:t>underway.</w:t>
      </w:r>
      <w:r w:rsidR="0059395B">
        <w:t xml:space="preserve"> </w:t>
      </w:r>
      <w:r w:rsidR="002873B5">
        <w:t>Some</w:t>
      </w:r>
      <w:r w:rsidR="0059395B">
        <w:t xml:space="preserve"> </w:t>
      </w:r>
      <w:r w:rsidR="002873B5">
        <w:t>local</w:t>
      </w:r>
      <w:r w:rsidR="0059395B">
        <w:t xml:space="preserve"> </w:t>
      </w:r>
      <w:r w:rsidR="002873B5">
        <w:t>authorities</w:t>
      </w:r>
      <w:r w:rsidR="0059395B">
        <w:t xml:space="preserve"> </w:t>
      </w:r>
      <w:r w:rsidR="002873B5">
        <w:t>have</w:t>
      </w:r>
      <w:r w:rsidR="0059395B">
        <w:t xml:space="preserve"> </w:t>
      </w:r>
      <w:r w:rsidR="002873B5">
        <w:t>born</w:t>
      </w:r>
      <w:r w:rsidR="00B43982">
        <w:t>e</w:t>
      </w:r>
      <w:r w:rsidR="0059395B">
        <w:t xml:space="preserve"> </w:t>
      </w:r>
      <w:r w:rsidR="002873B5">
        <w:t>a</w:t>
      </w:r>
      <w:r w:rsidR="0059395B">
        <w:t xml:space="preserve"> </w:t>
      </w:r>
      <w:r w:rsidR="002873B5">
        <w:t>disproportionate</w:t>
      </w:r>
      <w:r w:rsidR="0059395B">
        <w:t xml:space="preserve"> </w:t>
      </w:r>
      <w:r w:rsidR="002873B5">
        <w:t>pressure,</w:t>
      </w:r>
      <w:r w:rsidR="0059395B">
        <w:t xml:space="preserve"> </w:t>
      </w:r>
      <w:r w:rsidR="002873B5">
        <w:t>particularly</w:t>
      </w:r>
      <w:r w:rsidR="0059395B">
        <w:t xml:space="preserve"> </w:t>
      </w:r>
      <w:r w:rsidR="002873B5">
        <w:t>if</w:t>
      </w:r>
      <w:r w:rsidR="0059395B">
        <w:t xml:space="preserve"> </w:t>
      </w:r>
      <w:r w:rsidR="002873B5">
        <w:t>they</w:t>
      </w:r>
      <w:r w:rsidR="0059395B">
        <w:t xml:space="preserve"> </w:t>
      </w:r>
      <w:r w:rsidR="002873B5">
        <w:t>identified</w:t>
      </w:r>
      <w:r w:rsidR="0059395B">
        <w:t xml:space="preserve"> </w:t>
      </w:r>
      <w:r w:rsidR="002873B5">
        <w:t>rough</w:t>
      </w:r>
      <w:r w:rsidR="0059395B">
        <w:t xml:space="preserve"> </w:t>
      </w:r>
      <w:r w:rsidR="002873B5">
        <w:t>sleepers</w:t>
      </w:r>
      <w:r w:rsidR="0059395B">
        <w:t xml:space="preserve"> </w:t>
      </w:r>
      <w:r>
        <w:t>and</w:t>
      </w:r>
      <w:r w:rsidR="0059395B">
        <w:t xml:space="preserve"> </w:t>
      </w:r>
      <w:r>
        <w:t>placed</w:t>
      </w:r>
      <w:r w:rsidR="0059395B">
        <w:t xml:space="preserve"> </w:t>
      </w:r>
      <w:r>
        <w:t>them</w:t>
      </w:r>
      <w:r w:rsidR="0059395B">
        <w:t xml:space="preserve"> </w:t>
      </w:r>
      <w:r>
        <w:t>in</w:t>
      </w:r>
      <w:r w:rsidR="0059395B">
        <w:t xml:space="preserve"> </w:t>
      </w:r>
      <w:r>
        <w:t>hotels,</w:t>
      </w:r>
      <w:r w:rsidR="0059395B">
        <w:t xml:space="preserve"> </w:t>
      </w:r>
      <w:r>
        <w:t>and</w:t>
      </w:r>
      <w:r w:rsidR="0059395B">
        <w:t xml:space="preserve"> </w:t>
      </w:r>
      <w:r>
        <w:t>those</w:t>
      </w:r>
      <w:r w:rsidR="0059395B">
        <w:t xml:space="preserve"> </w:t>
      </w:r>
      <w:r>
        <w:t>hotels</w:t>
      </w:r>
      <w:r w:rsidR="0059395B">
        <w:t xml:space="preserve"> </w:t>
      </w:r>
      <w:r>
        <w:t>are</w:t>
      </w:r>
      <w:r w:rsidR="0059395B">
        <w:t xml:space="preserve"> </w:t>
      </w:r>
      <w:r>
        <w:t>booked</w:t>
      </w:r>
      <w:r w:rsidR="0059395B">
        <w:t xml:space="preserve"> </w:t>
      </w:r>
      <w:r>
        <w:t>for</w:t>
      </w:r>
      <w:r w:rsidR="0059395B">
        <w:t xml:space="preserve"> </w:t>
      </w:r>
      <w:r>
        <w:t>maybe</w:t>
      </w:r>
      <w:r w:rsidR="0059395B">
        <w:t xml:space="preserve"> </w:t>
      </w:r>
      <w:r>
        <w:t>another</w:t>
      </w:r>
      <w:r w:rsidR="0059395B">
        <w:t xml:space="preserve"> </w:t>
      </w:r>
      <w:r>
        <w:t>three</w:t>
      </w:r>
      <w:r w:rsidR="0059395B">
        <w:t xml:space="preserve"> </w:t>
      </w:r>
      <w:r>
        <w:t>weeks.</w:t>
      </w:r>
      <w:r w:rsidR="0059395B">
        <w:t xml:space="preserve"> </w:t>
      </w:r>
      <w:r>
        <w:t>At</w:t>
      </w:r>
      <w:r w:rsidR="0059395B">
        <w:t xml:space="preserve"> </w:t>
      </w:r>
      <w:r>
        <w:t>the</w:t>
      </w:r>
      <w:r w:rsidR="0059395B">
        <w:t xml:space="preserve"> </w:t>
      </w:r>
      <w:r>
        <w:t>end</w:t>
      </w:r>
      <w:r w:rsidR="0059395B">
        <w:t xml:space="preserve"> </w:t>
      </w:r>
      <w:r>
        <w:t>of</w:t>
      </w:r>
      <w:r w:rsidR="0059395B">
        <w:t xml:space="preserve"> </w:t>
      </w:r>
      <w:r>
        <w:t>those</w:t>
      </w:r>
      <w:r w:rsidR="0059395B">
        <w:t xml:space="preserve"> </w:t>
      </w:r>
      <w:r w:rsidR="00B10F11">
        <w:t>three</w:t>
      </w:r>
      <w:r w:rsidR="0059395B">
        <w:t xml:space="preserve"> </w:t>
      </w:r>
      <w:r w:rsidR="00B10F11">
        <w:t>weeks</w:t>
      </w:r>
      <w:r w:rsidR="00B43982">
        <w:t>,</w:t>
      </w:r>
      <w:r w:rsidR="0059395B">
        <w:t xml:space="preserve"> </w:t>
      </w:r>
      <w:r w:rsidR="00B10F11">
        <w:t>they</w:t>
      </w:r>
      <w:r w:rsidR="0059395B">
        <w:t xml:space="preserve"> </w:t>
      </w:r>
      <w:r w:rsidR="00B10F11">
        <w:t>have</w:t>
      </w:r>
      <w:r w:rsidR="0059395B">
        <w:t xml:space="preserve"> </w:t>
      </w:r>
      <w:r w:rsidR="00B10F11">
        <w:t>no</w:t>
      </w:r>
      <w:r w:rsidR="0059395B">
        <w:t xml:space="preserve"> </w:t>
      </w:r>
      <w:r w:rsidR="00B10F11">
        <w:t>ongoing</w:t>
      </w:r>
      <w:r w:rsidR="0059395B">
        <w:t xml:space="preserve"> </w:t>
      </w:r>
      <w:r w:rsidR="00B10F11">
        <w:t>funding</w:t>
      </w:r>
      <w:r w:rsidR="0059395B">
        <w:t xml:space="preserve"> </w:t>
      </w:r>
      <w:r w:rsidR="00B10F11">
        <w:t>solution.</w:t>
      </w:r>
      <w:r w:rsidR="0059395B">
        <w:t xml:space="preserve"> </w:t>
      </w:r>
    </w:p>
    <w:p w:rsidR="00B10F11" w:rsidP="00B10F11">
      <w:pPr>
        <w:pStyle w:val="Answer"/>
      </w:pPr>
      <w:r>
        <w:t>As</w:t>
      </w:r>
      <w:r w:rsidR="0059395B">
        <w:t xml:space="preserve"> </w:t>
      </w:r>
      <w:r>
        <w:t>an</w:t>
      </w:r>
      <w:r w:rsidR="0059395B">
        <w:t xml:space="preserve"> </w:t>
      </w:r>
      <w:r>
        <w:t>emergency</w:t>
      </w:r>
      <w:r w:rsidR="0059395B">
        <w:t xml:space="preserve"> </w:t>
      </w:r>
      <w:r>
        <w:t>response</w:t>
      </w:r>
      <w:r w:rsidR="00B43982">
        <w:t>,</w:t>
      </w:r>
      <w:r w:rsidR="0059395B">
        <w:t xml:space="preserve"> </w:t>
      </w:r>
      <w:r>
        <w:t>the</w:t>
      </w:r>
      <w:r w:rsidR="0059395B">
        <w:t xml:space="preserve"> </w:t>
      </w:r>
      <w:r>
        <w:t>system</w:t>
      </w:r>
      <w:r w:rsidR="0059395B">
        <w:t xml:space="preserve"> </w:t>
      </w:r>
      <w:r>
        <w:t>has</w:t>
      </w:r>
      <w:r w:rsidR="0059395B">
        <w:t xml:space="preserve"> </w:t>
      </w:r>
      <w:r>
        <w:t>worked</w:t>
      </w:r>
      <w:r w:rsidR="0059395B">
        <w:t xml:space="preserve"> </w:t>
      </w:r>
      <w:r>
        <w:t>and</w:t>
      </w:r>
      <w:r w:rsidR="0059395B">
        <w:t xml:space="preserve"> </w:t>
      </w:r>
      <w:r>
        <w:t>it</w:t>
      </w:r>
      <w:r w:rsidR="0059395B">
        <w:t xml:space="preserve"> </w:t>
      </w:r>
      <w:r>
        <w:t>has</w:t>
      </w:r>
      <w:r w:rsidR="0059395B">
        <w:t xml:space="preserve"> </w:t>
      </w:r>
      <w:r>
        <w:t>been</w:t>
      </w:r>
      <w:r w:rsidR="0059395B">
        <w:t xml:space="preserve"> </w:t>
      </w:r>
      <w:r>
        <w:t>a</w:t>
      </w:r>
      <w:r w:rsidR="0059395B">
        <w:t xml:space="preserve"> </w:t>
      </w:r>
      <w:r>
        <w:t>success.</w:t>
      </w:r>
      <w:r w:rsidR="0059395B">
        <w:t xml:space="preserve"> </w:t>
      </w:r>
      <w:r>
        <w:t>It</w:t>
      </w:r>
      <w:r w:rsidR="0059395B">
        <w:t xml:space="preserve"> </w:t>
      </w:r>
      <w:r>
        <w:t>is</w:t>
      </w:r>
      <w:r w:rsidR="0059395B">
        <w:t xml:space="preserve"> </w:t>
      </w:r>
      <w:r w:rsidR="00370AC2">
        <w:t>t</w:t>
      </w:r>
      <w:r>
        <w:t>he</w:t>
      </w:r>
      <w:r w:rsidR="0059395B">
        <w:t xml:space="preserve"> </w:t>
      </w:r>
      <w:r>
        <w:t>ongoing</w:t>
      </w:r>
      <w:r w:rsidR="0059395B">
        <w:t xml:space="preserve"> </w:t>
      </w:r>
      <w:r>
        <w:t>solution</w:t>
      </w:r>
      <w:r w:rsidR="0059395B">
        <w:t xml:space="preserve"> </w:t>
      </w:r>
      <w:r>
        <w:t>and</w:t>
      </w:r>
      <w:r w:rsidR="0059395B">
        <w:t xml:space="preserve"> </w:t>
      </w:r>
      <w:r>
        <w:t>the</w:t>
      </w:r>
      <w:r w:rsidR="0059395B">
        <w:t xml:space="preserve"> </w:t>
      </w:r>
      <w:r>
        <w:t>next</w:t>
      </w:r>
      <w:r w:rsidR="0059395B">
        <w:t xml:space="preserve"> </w:t>
      </w:r>
      <w:r>
        <w:t>steps</w:t>
      </w:r>
      <w:r w:rsidR="00B43982">
        <w:t>, which</w:t>
      </w:r>
      <w:r w:rsidR="0059395B">
        <w:t xml:space="preserve"> </w:t>
      </w:r>
      <w:r>
        <w:t>is</w:t>
      </w:r>
      <w:r w:rsidR="0059395B">
        <w:t xml:space="preserve"> </w:t>
      </w:r>
      <w:r w:rsidR="00370AC2">
        <w:t>rapidly</w:t>
      </w:r>
      <w:r w:rsidR="0059395B">
        <w:t xml:space="preserve"> </w:t>
      </w:r>
      <w:r w:rsidR="00370AC2">
        <w:t>becoming</w:t>
      </w:r>
      <w:r w:rsidR="0059395B">
        <w:t xml:space="preserve"> </w:t>
      </w:r>
      <w:r w:rsidR="00370AC2">
        <w:t>next</w:t>
      </w:r>
      <w:r w:rsidR="0059395B">
        <w:t xml:space="preserve"> </w:t>
      </w:r>
      <w:r w:rsidR="00370AC2">
        <w:t>week’s</w:t>
      </w:r>
      <w:r w:rsidR="0059395B">
        <w:t xml:space="preserve"> </w:t>
      </w:r>
      <w:r>
        <w:t>problem</w:t>
      </w:r>
      <w:r w:rsidR="00B43982">
        <w:t>,</w:t>
      </w:r>
      <w:r w:rsidR="0059395B">
        <w:t xml:space="preserve"> </w:t>
      </w:r>
      <w:r w:rsidR="00370AC2">
        <w:t>that</w:t>
      </w:r>
      <w:r w:rsidR="0059395B">
        <w:t xml:space="preserve"> </w:t>
      </w:r>
      <w:r w:rsidR="00370AC2">
        <w:t>the</w:t>
      </w:r>
      <w:r w:rsidR="0059395B">
        <w:t xml:space="preserve"> </w:t>
      </w:r>
      <w:r w:rsidR="00370AC2">
        <w:t>local</w:t>
      </w:r>
      <w:r w:rsidR="0059395B">
        <w:t xml:space="preserve"> </w:t>
      </w:r>
      <w:r w:rsidR="00370AC2">
        <w:t>authorities</w:t>
      </w:r>
      <w:r w:rsidR="0059395B">
        <w:t xml:space="preserve"> </w:t>
      </w:r>
      <w:r w:rsidR="00370AC2">
        <w:t>are</w:t>
      </w:r>
      <w:r w:rsidR="0059395B">
        <w:t xml:space="preserve"> </w:t>
      </w:r>
      <w:r w:rsidR="00370AC2">
        <w:t>particularly</w:t>
      </w:r>
      <w:r w:rsidR="0059395B">
        <w:t xml:space="preserve"> </w:t>
      </w:r>
      <w:r w:rsidR="00370AC2">
        <w:t>alarmed</w:t>
      </w:r>
      <w:r w:rsidR="0059395B">
        <w:t xml:space="preserve"> </w:t>
      </w:r>
      <w:r w:rsidR="00370AC2">
        <w:t>by</w:t>
      </w:r>
      <w:r>
        <w:t>.</w:t>
      </w:r>
      <w:r w:rsidR="0059395B">
        <w:t xml:space="preserve"> </w:t>
      </w:r>
      <w:r w:rsidR="00370AC2">
        <w:t>Within</w:t>
      </w:r>
      <w:r w:rsidR="0059395B">
        <w:t xml:space="preserve"> </w:t>
      </w:r>
      <w:r w:rsidR="00B43982">
        <w:t>London,</w:t>
      </w:r>
      <w:r w:rsidR="0059395B">
        <w:t xml:space="preserve"> </w:t>
      </w:r>
      <w:r w:rsidR="00370AC2">
        <w:t>there</w:t>
      </w:r>
      <w:r w:rsidR="0059395B">
        <w:t xml:space="preserve"> </w:t>
      </w:r>
      <w:r w:rsidR="00370AC2">
        <w:t>is</w:t>
      </w:r>
      <w:r w:rsidR="0059395B">
        <w:t xml:space="preserve"> </w:t>
      </w:r>
      <w:r w:rsidR="00370AC2">
        <w:t>a</w:t>
      </w:r>
      <w:r w:rsidR="0059395B">
        <w:t xml:space="preserve"> </w:t>
      </w:r>
      <w:r w:rsidR="00370AC2">
        <w:t>net</w:t>
      </w:r>
      <w:r w:rsidR="0059395B">
        <w:t xml:space="preserve"> </w:t>
      </w:r>
      <w:r w:rsidR="00370AC2">
        <w:t>contribution</w:t>
      </w:r>
      <w:r w:rsidR="0059395B">
        <w:t xml:space="preserve"> </w:t>
      </w:r>
      <w:r w:rsidR="00370AC2">
        <w:t>from</w:t>
      </w:r>
      <w:r w:rsidR="0059395B">
        <w:t xml:space="preserve"> </w:t>
      </w:r>
      <w:r w:rsidR="00370AC2">
        <w:t>councils</w:t>
      </w:r>
      <w:r w:rsidR="0059395B">
        <w:t xml:space="preserve"> </w:t>
      </w:r>
      <w:r w:rsidR="00370AC2">
        <w:t>of</w:t>
      </w:r>
      <w:r w:rsidR="0059395B">
        <w:t xml:space="preserve"> </w:t>
      </w:r>
      <w:r w:rsidR="00370AC2">
        <w:t>£200</w:t>
      </w:r>
      <w:r w:rsidR="0059395B">
        <w:t xml:space="preserve"> </w:t>
      </w:r>
      <w:r w:rsidR="00370AC2">
        <w:t>million</w:t>
      </w:r>
      <w:r w:rsidR="0059395B">
        <w:t xml:space="preserve"> </w:t>
      </w:r>
      <w:r w:rsidR="00370AC2">
        <w:t>a</w:t>
      </w:r>
      <w:r w:rsidR="0059395B">
        <w:t xml:space="preserve"> </w:t>
      </w:r>
      <w:r w:rsidR="00370AC2">
        <w:t>year</w:t>
      </w:r>
      <w:r w:rsidR="0059395B">
        <w:t xml:space="preserve"> </w:t>
      </w:r>
      <w:r w:rsidR="00370AC2">
        <w:t>for</w:t>
      </w:r>
      <w:r w:rsidR="0059395B">
        <w:t xml:space="preserve"> </w:t>
      </w:r>
      <w:r w:rsidR="00370AC2">
        <w:t>wider</w:t>
      </w:r>
      <w:r w:rsidR="0059395B">
        <w:t xml:space="preserve"> </w:t>
      </w:r>
      <w:r w:rsidR="00370AC2">
        <w:t>homelessness.</w:t>
      </w:r>
      <w:r w:rsidR="0059395B">
        <w:t xml:space="preserve"> </w:t>
      </w:r>
      <w:r w:rsidR="00370AC2">
        <w:t>London</w:t>
      </w:r>
      <w:r w:rsidR="0059395B">
        <w:t xml:space="preserve"> </w:t>
      </w:r>
      <w:r w:rsidR="00370AC2">
        <w:t>authorities</w:t>
      </w:r>
      <w:r w:rsidR="0059395B">
        <w:t xml:space="preserve"> </w:t>
      </w:r>
      <w:r w:rsidR="00370AC2">
        <w:t>put</w:t>
      </w:r>
      <w:r w:rsidR="0059395B">
        <w:t xml:space="preserve"> </w:t>
      </w:r>
      <w:r w:rsidR="00370AC2">
        <w:t>in</w:t>
      </w:r>
      <w:r w:rsidR="0059395B">
        <w:t xml:space="preserve"> </w:t>
      </w:r>
      <w:r w:rsidR="00370AC2">
        <w:t>£200</w:t>
      </w:r>
      <w:r w:rsidR="0059395B">
        <w:t xml:space="preserve"> </w:t>
      </w:r>
      <w:r w:rsidR="00370AC2">
        <w:t>million</w:t>
      </w:r>
      <w:r w:rsidR="00B43982">
        <w:t xml:space="preserve"> every year</w:t>
      </w:r>
      <w:r w:rsidR="00370AC2">
        <w:t>,</w:t>
      </w:r>
      <w:r w:rsidR="0059395B">
        <w:t xml:space="preserve"> </w:t>
      </w:r>
      <w:r w:rsidR="00370AC2">
        <w:t>£4</w:t>
      </w:r>
      <w:r w:rsidR="0059395B">
        <w:t xml:space="preserve"> </w:t>
      </w:r>
      <w:r w:rsidR="00370AC2">
        <w:t>million</w:t>
      </w:r>
      <w:r w:rsidR="0059395B">
        <w:t xml:space="preserve"> </w:t>
      </w:r>
      <w:r w:rsidR="00B43982">
        <w:t>per</w:t>
      </w:r>
      <w:r w:rsidR="0059395B">
        <w:t xml:space="preserve"> </w:t>
      </w:r>
      <w:r w:rsidR="00370AC2">
        <w:t>week,</w:t>
      </w:r>
      <w:r w:rsidR="0059395B">
        <w:t xml:space="preserve"> </w:t>
      </w:r>
      <w:r w:rsidR="00370AC2">
        <w:t>to</w:t>
      </w:r>
      <w:r w:rsidR="0059395B">
        <w:t xml:space="preserve"> </w:t>
      </w:r>
      <w:r w:rsidR="00370AC2">
        <w:t>support</w:t>
      </w:r>
      <w:r w:rsidR="0059395B">
        <w:t xml:space="preserve"> </w:t>
      </w:r>
      <w:r w:rsidR="00370AC2">
        <w:t>homelessness</w:t>
      </w:r>
      <w:r w:rsidR="0059395B">
        <w:t xml:space="preserve"> </w:t>
      </w:r>
      <w:r w:rsidR="00370AC2">
        <w:t>in</w:t>
      </w:r>
      <w:r w:rsidR="0059395B">
        <w:t xml:space="preserve"> </w:t>
      </w:r>
      <w:r w:rsidR="00B43982">
        <w:t>its widest</w:t>
      </w:r>
      <w:r w:rsidR="0059395B">
        <w:t xml:space="preserve"> </w:t>
      </w:r>
      <w:r w:rsidR="00370AC2">
        <w:t>sense.</w:t>
      </w:r>
      <w:r w:rsidR="0059395B">
        <w:t xml:space="preserve"> </w:t>
      </w:r>
      <w:r w:rsidR="00370AC2">
        <w:t>That</w:t>
      </w:r>
      <w:r w:rsidR="0059395B">
        <w:t xml:space="preserve"> </w:t>
      </w:r>
      <w:r w:rsidR="00370AC2">
        <w:t>includes</w:t>
      </w:r>
      <w:r w:rsidR="0059395B">
        <w:t xml:space="preserve"> </w:t>
      </w:r>
      <w:r w:rsidR="00370AC2">
        <w:t>particularly</w:t>
      </w:r>
      <w:r w:rsidR="0059395B">
        <w:t xml:space="preserve"> </w:t>
      </w:r>
      <w:r w:rsidR="00370AC2">
        <w:t>family</w:t>
      </w:r>
      <w:r w:rsidR="0059395B">
        <w:t xml:space="preserve"> </w:t>
      </w:r>
      <w:r w:rsidR="00370AC2">
        <w:t>homelessness</w:t>
      </w:r>
      <w:r w:rsidR="0059395B">
        <w:t xml:space="preserve"> </w:t>
      </w:r>
      <w:r w:rsidR="00370AC2">
        <w:t>and</w:t>
      </w:r>
      <w:r w:rsidR="0059395B">
        <w:t xml:space="preserve"> </w:t>
      </w:r>
      <w:r w:rsidR="00370AC2">
        <w:t>people</w:t>
      </w:r>
      <w:r w:rsidR="0059395B">
        <w:t xml:space="preserve"> </w:t>
      </w:r>
      <w:r w:rsidR="00370AC2">
        <w:t>who</w:t>
      </w:r>
      <w:r w:rsidR="0059395B">
        <w:t xml:space="preserve"> </w:t>
      </w:r>
      <w:r w:rsidR="00370AC2">
        <w:t>are</w:t>
      </w:r>
      <w:r w:rsidR="0059395B">
        <w:t xml:space="preserve"> </w:t>
      </w:r>
      <w:r w:rsidR="00370AC2">
        <w:t>in</w:t>
      </w:r>
      <w:r w:rsidR="0059395B">
        <w:t xml:space="preserve"> </w:t>
      </w:r>
      <w:r w:rsidR="00370AC2">
        <w:t>temporary</w:t>
      </w:r>
      <w:r w:rsidR="0059395B">
        <w:t xml:space="preserve"> </w:t>
      </w:r>
      <w:r w:rsidR="00370AC2">
        <w:t>accommodation.</w:t>
      </w:r>
      <w:r w:rsidR="0059395B">
        <w:t xml:space="preserve"> </w:t>
      </w:r>
      <w:r>
        <w:t>Those</w:t>
      </w:r>
      <w:r w:rsidR="0059395B">
        <w:t xml:space="preserve"> </w:t>
      </w:r>
      <w:r>
        <w:t>pressures</w:t>
      </w:r>
      <w:r w:rsidR="0059395B">
        <w:t xml:space="preserve"> </w:t>
      </w:r>
      <w:r>
        <w:t>are</w:t>
      </w:r>
      <w:r w:rsidR="0059395B">
        <w:t xml:space="preserve"> </w:t>
      </w:r>
      <w:r>
        <w:t>going</w:t>
      </w:r>
      <w:r w:rsidR="0059395B">
        <w:t xml:space="preserve"> </w:t>
      </w:r>
      <w:r>
        <w:t>to</w:t>
      </w:r>
      <w:r w:rsidR="0059395B">
        <w:t xml:space="preserve"> </w:t>
      </w:r>
      <w:r>
        <w:t>continue.</w:t>
      </w:r>
      <w:r w:rsidR="0059395B">
        <w:t xml:space="preserve"> </w:t>
      </w:r>
      <w:r w:rsidR="00370AC2">
        <w:t>The</w:t>
      </w:r>
      <w:r w:rsidR="0059395B">
        <w:t xml:space="preserve"> </w:t>
      </w:r>
      <w:r w:rsidR="00370AC2">
        <w:t>housing</w:t>
      </w:r>
      <w:r w:rsidR="0059395B">
        <w:t xml:space="preserve"> </w:t>
      </w:r>
      <w:r w:rsidR="00370AC2">
        <w:t>crisis</w:t>
      </w:r>
      <w:r w:rsidR="0059395B">
        <w:t xml:space="preserve"> </w:t>
      </w:r>
      <w:r w:rsidR="00370AC2">
        <w:t>was</w:t>
      </w:r>
      <w:r w:rsidR="0059395B">
        <w:t xml:space="preserve"> </w:t>
      </w:r>
      <w:r w:rsidR="00370AC2">
        <w:t>with</w:t>
      </w:r>
      <w:r w:rsidR="0059395B">
        <w:t xml:space="preserve"> </w:t>
      </w:r>
      <w:r w:rsidR="00370AC2">
        <w:t>us</w:t>
      </w:r>
      <w:r w:rsidR="0059395B">
        <w:t xml:space="preserve"> </w:t>
      </w:r>
      <w:r w:rsidR="00370AC2">
        <w:t>before</w:t>
      </w:r>
      <w:r w:rsidR="0059395B">
        <w:t xml:space="preserve"> </w:t>
      </w:r>
      <w:r w:rsidR="00370AC2">
        <w:t>and</w:t>
      </w:r>
      <w:r w:rsidR="00B43982">
        <w:t>,</w:t>
      </w:r>
      <w:r w:rsidR="0059395B">
        <w:t xml:space="preserve"> </w:t>
      </w:r>
      <w:r w:rsidR="00370AC2">
        <w:t>if</w:t>
      </w:r>
      <w:r w:rsidR="0059395B">
        <w:t xml:space="preserve"> </w:t>
      </w:r>
      <w:r w:rsidR="00370AC2">
        <w:t>anything</w:t>
      </w:r>
      <w:r w:rsidR="00B43982">
        <w:t>,</w:t>
      </w:r>
      <w:r w:rsidR="0059395B">
        <w:t xml:space="preserve"> </w:t>
      </w:r>
      <w:r w:rsidR="00370AC2">
        <w:t>we</w:t>
      </w:r>
      <w:r w:rsidR="0059395B">
        <w:t xml:space="preserve"> </w:t>
      </w:r>
      <w:r w:rsidR="00102A33">
        <w:t>ex</w:t>
      </w:r>
      <w:r w:rsidR="00370AC2">
        <w:t>p</w:t>
      </w:r>
      <w:r w:rsidR="00102A33">
        <w:t>ect</w:t>
      </w:r>
      <w:r w:rsidR="0059395B">
        <w:t xml:space="preserve"> </w:t>
      </w:r>
      <w:r w:rsidR="00370AC2">
        <w:t>those</w:t>
      </w:r>
      <w:r w:rsidR="0059395B">
        <w:t xml:space="preserve"> </w:t>
      </w:r>
      <w:r w:rsidR="00370AC2">
        <w:t>pressures</w:t>
      </w:r>
      <w:r w:rsidR="0059395B">
        <w:t xml:space="preserve"> </w:t>
      </w:r>
      <w:r w:rsidR="00370AC2">
        <w:t>to</w:t>
      </w:r>
      <w:r w:rsidR="0059395B">
        <w:t xml:space="preserve"> </w:t>
      </w:r>
      <w:r w:rsidR="00370AC2">
        <w:t>increase</w:t>
      </w:r>
      <w:r w:rsidR="0059395B">
        <w:t xml:space="preserve"> </w:t>
      </w:r>
      <w:r w:rsidR="00370AC2">
        <w:t>if</w:t>
      </w:r>
      <w:r w:rsidR="0059395B">
        <w:t xml:space="preserve"> </w:t>
      </w:r>
      <w:r w:rsidR="00370AC2">
        <w:t>unemployment</w:t>
      </w:r>
      <w:r w:rsidR="0059395B">
        <w:t xml:space="preserve"> </w:t>
      </w:r>
      <w:r w:rsidR="00370AC2">
        <w:t>significantly</w:t>
      </w:r>
      <w:r w:rsidR="0059395B">
        <w:t xml:space="preserve"> </w:t>
      </w:r>
      <w:r w:rsidR="00370AC2">
        <w:t>increases</w:t>
      </w:r>
      <w:r w:rsidR="0059395B">
        <w:t xml:space="preserve"> </w:t>
      </w:r>
      <w:r w:rsidR="00370AC2">
        <w:t>or</w:t>
      </w:r>
      <w:r w:rsidR="0059395B">
        <w:t xml:space="preserve"> </w:t>
      </w:r>
      <w:r w:rsidR="00370AC2">
        <w:t>we</w:t>
      </w:r>
      <w:r w:rsidR="0059395B">
        <w:t xml:space="preserve"> </w:t>
      </w:r>
      <w:r w:rsidR="00370AC2">
        <w:t>start</w:t>
      </w:r>
      <w:r w:rsidR="0059395B">
        <w:t xml:space="preserve"> </w:t>
      </w:r>
      <w:r w:rsidR="00370AC2">
        <w:t>to</w:t>
      </w:r>
      <w:r w:rsidR="0059395B">
        <w:t xml:space="preserve"> </w:t>
      </w:r>
      <w:r w:rsidR="00370AC2">
        <w:t>pick</w:t>
      </w:r>
      <w:r w:rsidR="0059395B">
        <w:t xml:space="preserve"> </w:t>
      </w:r>
      <w:r w:rsidR="00370AC2">
        <w:t>up</w:t>
      </w:r>
      <w:r w:rsidR="0059395B">
        <w:t xml:space="preserve"> </w:t>
      </w:r>
      <w:r w:rsidR="00370AC2">
        <w:t>the</w:t>
      </w:r>
      <w:r w:rsidR="0059395B">
        <w:t xml:space="preserve"> </w:t>
      </w:r>
      <w:r w:rsidR="00370AC2">
        <w:t>stresses</w:t>
      </w:r>
      <w:r w:rsidR="0059395B">
        <w:t xml:space="preserve"> </w:t>
      </w:r>
      <w:r w:rsidR="00370AC2">
        <w:t>of</w:t>
      </w:r>
      <w:r w:rsidR="0059395B">
        <w:t xml:space="preserve"> </w:t>
      </w:r>
      <w:r w:rsidR="00370AC2">
        <w:t>lockdown,</w:t>
      </w:r>
      <w:r w:rsidR="0059395B">
        <w:t xml:space="preserve"> </w:t>
      </w:r>
      <w:r w:rsidR="00370AC2">
        <w:t>such</w:t>
      </w:r>
      <w:r w:rsidR="0059395B">
        <w:t xml:space="preserve"> </w:t>
      </w:r>
      <w:r w:rsidR="00370AC2">
        <w:t>as</w:t>
      </w:r>
      <w:r w:rsidR="0059395B">
        <w:t xml:space="preserve"> </w:t>
      </w:r>
      <w:r w:rsidR="00370AC2">
        <w:t>relationship</w:t>
      </w:r>
      <w:r w:rsidR="0059395B">
        <w:t xml:space="preserve"> </w:t>
      </w:r>
      <w:r w:rsidR="00370AC2">
        <w:t>breakdown</w:t>
      </w:r>
      <w:r w:rsidR="0059395B">
        <w:t xml:space="preserve"> </w:t>
      </w:r>
      <w:r w:rsidR="00370AC2">
        <w:t>and</w:t>
      </w:r>
      <w:r w:rsidR="0059395B">
        <w:t xml:space="preserve"> </w:t>
      </w:r>
      <w:r w:rsidR="00370AC2">
        <w:t>the</w:t>
      </w:r>
      <w:r w:rsidR="0059395B">
        <w:t xml:space="preserve"> </w:t>
      </w:r>
      <w:r w:rsidR="00370AC2">
        <w:t>consequences</w:t>
      </w:r>
      <w:r w:rsidR="0059395B">
        <w:t xml:space="preserve"> </w:t>
      </w:r>
      <w:r w:rsidR="00370AC2">
        <w:t>of</w:t>
      </w:r>
      <w:r w:rsidR="0059395B">
        <w:t xml:space="preserve"> </w:t>
      </w:r>
      <w:r w:rsidR="00370AC2">
        <w:t>domestic</w:t>
      </w:r>
      <w:r w:rsidR="0059395B">
        <w:t xml:space="preserve"> </w:t>
      </w:r>
      <w:r w:rsidR="00B43982">
        <w:t>violence</w:t>
      </w:r>
      <w:r w:rsidR="00370AC2">
        <w:t>.</w:t>
      </w:r>
    </w:p>
    <w:p w:rsidR="00B10F11" w:rsidP="00844C63">
      <w:pPr>
        <w:pStyle w:val="Question"/>
      </w:pPr>
      <w:sdt>
        <w:sdtPr>
          <w:alias w:val="Member"/>
          <w:tag w:val="&lt;Member mnisId='4005' dodsId='37675'&gt;"/>
          <w:id w:val="2061976066"/>
          <w:placeholder>
            <w:docPart w:val="DefaultPlaceholder_1082065158"/>
          </w:placeholder>
          <w:richText/>
        </w:sdtPr>
        <w:sdtContent>
          <w:r w:rsidRPr="00B10F11">
            <w:rPr>
              <w:b/>
            </w:rPr>
            <w:t>Bob</w:t>
          </w:r>
          <w:r w:rsidR="0059395B">
            <w:rPr>
              <w:b/>
            </w:rPr>
            <w:t xml:space="preserve"> </w:t>
          </w:r>
          <w:r w:rsidRPr="00B10F11">
            <w:rPr>
              <w:b/>
            </w:rPr>
            <w:t>Blackman:</w:t>
          </w:r>
        </w:sdtContent>
      </w:sdt>
      <w:r w:rsidR="0059395B">
        <w:t xml:space="preserve"> </w:t>
      </w:r>
      <w:r w:rsidR="00B43982">
        <w:t xml:space="preserve">During </w:t>
      </w:r>
      <w:r w:rsidR="00370AC2">
        <w:t>your</w:t>
      </w:r>
      <w:r w:rsidR="0059395B">
        <w:t xml:space="preserve"> </w:t>
      </w:r>
      <w:r w:rsidR="00370AC2">
        <w:t>earlier</w:t>
      </w:r>
      <w:r w:rsidR="0059395B">
        <w:t xml:space="preserve"> </w:t>
      </w:r>
      <w:r w:rsidR="00370AC2">
        <w:t>answers</w:t>
      </w:r>
      <w:r w:rsidR="00B43982">
        <w:t>,</w:t>
      </w:r>
      <w:r w:rsidR="0059395B">
        <w:t xml:space="preserve"> </w:t>
      </w:r>
      <w:r w:rsidR="00370AC2">
        <w:t>you</w:t>
      </w:r>
      <w:r w:rsidR="0059395B">
        <w:t xml:space="preserve"> </w:t>
      </w:r>
      <w:r w:rsidR="00370AC2">
        <w:t>mentioned</w:t>
      </w:r>
      <w:r w:rsidR="0059395B">
        <w:t xml:space="preserve"> </w:t>
      </w:r>
      <w:r>
        <w:t>that</w:t>
      </w:r>
      <w:r w:rsidR="0059395B">
        <w:t xml:space="preserve"> </w:t>
      </w:r>
      <w:r>
        <w:t>other</w:t>
      </w:r>
      <w:r w:rsidR="0059395B">
        <w:t xml:space="preserve"> </w:t>
      </w:r>
      <w:r>
        <w:t>people</w:t>
      </w:r>
      <w:r w:rsidR="0059395B">
        <w:t xml:space="preserve"> </w:t>
      </w:r>
      <w:r>
        <w:t>are</w:t>
      </w:r>
      <w:r w:rsidR="0059395B">
        <w:t xml:space="preserve"> </w:t>
      </w:r>
      <w:r>
        <w:t>becoming</w:t>
      </w:r>
      <w:r w:rsidR="0059395B">
        <w:t xml:space="preserve"> </w:t>
      </w:r>
      <w:r>
        <w:t>homeless</w:t>
      </w:r>
      <w:r w:rsidR="0059395B">
        <w:t xml:space="preserve"> </w:t>
      </w:r>
      <w:r w:rsidR="00370AC2">
        <w:t>and</w:t>
      </w:r>
      <w:r w:rsidR="0059395B">
        <w:t xml:space="preserve"> </w:t>
      </w:r>
      <w:r w:rsidR="00370AC2">
        <w:t>therefore</w:t>
      </w:r>
      <w:r w:rsidR="0059395B">
        <w:t xml:space="preserve"> </w:t>
      </w:r>
      <w:r w:rsidR="00370AC2">
        <w:t>presenting</w:t>
      </w:r>
      <w:r w:rsidR="0059395B">
        <w:t xml:space="preserve"> </w:t>
      </w:r>
      <w:r w:rsidR="00370AC2">
        <w:t>themselves</w:t>
      </w:r>
      <w:r w:rsidR="0059395B">
        <w:t xml:space="preserve"> </w:t>
      </w:r>
      <w:r w:rsidR="00370AC2">
        <w:t>as</w:t>
      </w:r>
      <w:r w:rsidR="0059395B">
        <w:t xml:space="preserve"> </w:t>
      </w:r>
      <w:r w:rsidR="00844C63">
        <w:t>homeless</w:t>
      </w:r>
      <w:r w:rsidR="0059395B">
        <w:t xml:space="preserve"> </w:t>
      </w:r>
      <w:r w:rsidR="00844C63">
        <w:t>to</w:t>
      </w:r>
      <w:r w:rsidR="0059395B">
        <w:t xml:space="preserve"> </w:t>
      </w:r>
      <w:r w:rsidR="00844C63">
        <w:t>local</w:t>
      </w:r>
      <w:r w:rsidR="0059395B">
        <w:t xml:space="preserve"> </w:t>
      </w:r>
      <w:r w:rsidR="00844C63">
        <w:t>authorities.</w:t>
      </w:r>
      <w:r w:rsidR="0059395B">
        <w:t xml:space="preserve"> </w:t>
      </w:r>
      <w:r w:rsidR="00844C63">
        <w:t>What</w:t>
      </w:r>
      <w:r w:rsidR="0059395B">
        <w:t xml:space="preserve"> </w:t>
      </w:r>
      <w:r w:rsidR="00844C63">
        <w:t>numbers</w:t>
      </w:r>
      <w:r w:rsidR="0059395B">
        <w:t xml:space="preserve"> </w:t>
      </w:r>
      <w:r w:rsidR="00844C63">
        <w:t>do</w:t>
      </w:r>
      <w:r w:rsidR="0059395B">
        <w:t xml:space="preserve"> </w:t>
      </w:r>
      <w:r w:rsidR="00844C63">
        <w:t>those</w:t>
      </w:r>
      <w:r w:rsidR="0059395B">
        <w:t xml:space="preserve"> </w:t>
      </w:r>
      <w:r w:rsidR="00844C63">
        <w:t>look</w:t>
      </w:r>
      <w:r w:rsidR="0059395B">
        <w:t xml:space="preserve"> </w:t>
      </w:r>
      <w:r w:rsidR="00844C63">
        <w:t>like</w:t>
      </w:r>
      <w:r w:rsidR="0059395B">
        <w:t xml:space="preserve"> </w:t>
      </w:r>
      <w:r w:rsidR="00844C63">
        <w:t>across</w:t>
      </w:r>
      <w:r w:rsidR="0059395B">
        <w:t xml:space="preserve"> </w:t>
      </w:r>
      <w:r w:rsidR="00844C63">
        <w:t>the</w:t>
      </w:r>
      <w:r w:rsidR="0059395B">
        <w:t xml:space="preserve"> </w:t>
      </w:r>
      <w:r w:rsidR="00844C63">
        <w:t>country</w:t>
      </w:r>
      <w:r w:rsidR="00993F79">
        <w:t>—</w:t>
      </w:r>
      <w:r w:rsidR="00844C63">
        <w:t>and</w:t>
      </w:r>
      <w:r w:rsidR="0059395B">
        <w:t xml:space="preserve"> </w:t>
      </w:r>
      <w:r w:rsidR="00844C63">
        <w:t>London</w:t>
      </w:r>
      <w:r w:rsidR="0059395B">
        <w:t xml:space="preserve"> </w:t>
      </w:r>
      <w:r w:rsidR="00844C63">
        <w:t>in</w:t>
      </w:r>
      <w:r w:rsidR="0059395B">
        <w:t xml:space="preserve"> </w:t>
      </w:r>
      <w:r w:rsidR="00844C63">
        <w:t>particular,</w:t>
      </w:r>
      <w:r w:rsidR="0059395B">
        <w:t xml:space="preserve"> </w:t>
      </w:r>
      <w:r w:rsidR="00844C63">
        <w:t>if</w:t>
      </w:r>
      <w:r w:rsidR="0059395B">
        <w:t xml:space="preserve"> </w:t>
      </w:r>
      <w:r w:rsidR="00844C63">
        <w:t>you</w:t>
      </w:r>
      <w:r w:rsidR="0059395B">
        <w:t xml:space="preserve"> </w:t>
      </w:r>
      <w:r w:rsidR="00B43982">
        <w:t>wish?</w:t>
      </w:r>
      <w:r w:rsidR="0059395B">
        <w:t xml:space="preserve"> </w:t>
      </w:r>
      <w:r w:rsidR="00B43982">
        <w:t xml:space="preserve">One </w:t>
      </w:r>
      <w:r w:rsidR="00844C63">
        <w:t>of</w:t>
      </w:r>
      <w:r w:rsidR="0059395B">
        <w:t xml:space="preserve"> </w:t>
      </w:r>
      <w:r w:rsidR="00844C63">
        <w:t>the</w:t>
      </w:r>
      <w:r w:rsidR="0059395B">
        <w:t xml:space="preserve"> </w:t>
      </w:r>
      <w:r w:rsidR="00844C63">
        <w:t>problems</w:t>
      </w:r>
      <w:r w:rsidR="0059395B">
        <w:t xml:space="preserve"> </w:t>
      </w:r>
      <w:r w:rsidR="00844C63">
        <w:t>is</w:t>
      </w:r>
      <w:r w:rsidR="00B43982">
        <w:t xml:space="preserve"> that, while</w:t>
      </w:r>
      <w:r w:rsidR="0059395B">
        <w:t xml:space="preserve"> </w:t>
      </w:r>
      <w:r w:rsidR="00844C63">
        <w:t>you</w:t>
      </w:r>
      <w:r w:rsidR="0059395B">
        <w:t xml:space="preserve"> </w:t>
      </w:r>
      <w:r w:rsidR="00844C63">
        <w:t>can</w:t>
      </w:r>
      <w:r w:rsidR="0059395B">
        <w:t xml:space="preserve"> </w:t>
      </w:r>
      <w:r w:rsidR="00844C63">
        <w:t>do</w:t>
      </w:r>
      <w:r w:rsidR="0059395B">
        <w:t xml:space="preserve"> </w:t>
      </w:r>
      <w:r w:rsidR="00844C63">
        <w:t>a</w:t>
      </w:r>
      <w:r w:rsidR="0059395B">
        <w:t xml:space="preserve"> </w:t>
      </w:r>
      <w:r w:rsidR="00844C63">
        <w:t>general</w:t>
      </w:r>
      <w:r w:rsidR="0059395B">
        <w:t xml:space="preserve"> </w:t>
      </w:r>
      <w:r w:rsidR="00844C63">
        <w:t>sweep</w:t>
      </w:r>
      <w:r w:rsidR="0059395B">
        <w:t xml:space="preserve"> </w:t>
      </w:r>
      <w:r w:rsidR="00844C63">
        <w:t>and</w:t>
      </w:r>
      <w:r w:rsidR="0059395B">
        <w:t xml:space="preserve"> </w:t>
      </w:r>
      <w:r w:rsidR="00844C63">
        <w:t>get</w:t>
      </w:r>
      <w:r w:rsidR="0059395B">
        <w:t xml:space="preserve"> </w:t>
      </w:r>
      <w:r w:rsidR="00844C63">
        <w:t>as</w:t>
      </w:r>
      <w:r w:rsidR="0059395B">
        <w:t xml:space="preserve"> </w:t>
      </w:r>
      <w:r w:rsidR="00844C63">
        <w:t>many</w:t>
      </w:r>
      <w:r w:rsidR="0059395B">
        <w:t xml:space="preserve"> </w:t>
      </w:r>
      <w:r w:rsidR="00844C63">
        <w:t>people</w:t>
      </w:r>
      <w:r w:rsidR="0059395B">
        <w:t xml:space="preserve"> </w:t>
      </w:r>
      <w:r w:rsidR="00844C63">
        <w:t>off</w:t>
      </w:r>
      <w:r w:rsidR="0059395B">
        <w:t xml:space="preserve"> </w:t>
      </w:r>
      <w:r w:rsidR="00844C63">
        <w:t>the</w:t>
      </w:r>
      <w:r w:rsidR="0059395B">
        <w:t xml:space="preserve"> </w:t>
      </w:r>
      <w:r w:rsidR="00844C63">
        <w:t>streets</w:t>
      </w:r>
      <w:r w:rsidR="0059395B">
        <w:t xml:space="preserve"> </w:t>
      </w:r>
      <w:r w:rsidR="00844C63">
        <w:t>as</w:t>
      </w:r>
      <w:r w:rsidR="0059395B">
        <w:t xml:space="preserve"> </w:t>
      </w:r>
      <w:r w:rsidR="00844C63">
        <w:t>you</w:t>
      </w:r>
      <w:r w:rsidR="0059395B">
        <w:t xml:space="preserve"> </w:t>
      </w:r>
      <w:r w:rsidR="00844C63">
        <w:t>can,</w:t>
      </w:r>
      <w:r w:rsidR="0059395B">
        <w:t xml:space="preserve"> </w:t>
      </w:r>
      <w:r w:rsidR="00844C63">
        <w:t>which</w:t>
      </w:r>
      <w:r w:rsidR="0059395B">
        <w:t xml:space="preserve"> </w:t>
      </w:r>
      <w:r w:rsidR="00B43982">
        <w:t xml:space="preserve">was </w:t>
      </w:r>
      <w:r w:rsidR="00844C63">
        <w:t>done</w:t>
      </w:r>
      <w:r w:rsidR="0059395B">
        <w:t xml:space="preserve"> </w:t>
      </w:r>
      <w:r w:rsidR="00844C63">
        <w:t>early</w:t>
      </w:r>
      <w:r w:rsidR="0059395B">
        <w:t xml:space="preserve"> </w:t>
      </w:r>
      <w:r w:rsidR="00844C63">
        <w:t>on,</w:t>
      </w:r>
      <w:r w:rsidR="0059395B">
        <w:t xml:space="preserve"> </w:t>
      </w:r>
      <w:r w:rsidR="00844C63">
        <w:t>unfortunately,</w:t>
      </w:r>
      <w:r w:rsidR="0059395B">
        <w:t xml:space="preserve"> </w:t>
      </w:r>
      <w:r w:rsidR="00844C63">
        <w:t>as</w:t>
      </w:r>
      <w:r w:rsidR="0059395B">
        <w:t xml:space="preserve"> </w:t>
      </w:r>
      <w:r w:rsidR="00844C63">
        <w:t>we</w:t>
      </w:r>
      <w:r w:rsidR="0059395B">
        <w:t xml:space="preserve"> </w:t>
      </w:r>
      <w:r w:rsidR="00844C63">
        <w:t>know</w:t>
      </w:r>
      <w:r w:rsidR="00B43982">
        <w:t>,</w:t>
      </w:r>
      <w:r w:rsidR="0059395B">
        <w:t xml:space="preserve"> </w:t>
      </w:r>
      <w:r w:rsidR="00844C63">
        <w:t>more</w:t>
      </w:r>
      <w:r w:rsidR="0059395B">
        <w:t xml:space="preserve"> </w:t>
      </w:r>
      <w:r w:rsidR="00844C63">
        <w:t>and</w:t>
      </w:r>
      <w:r w:rsidR="0059395B">
        <w:t xml:space="preserve"> </w:t>
      </w:r>
      <w:r w:rsidR="00844C63">
        <w:t>more</w:t>
      </w:r>
      <w:r w:rsidR="0059395B">
        <w:t xml:space="preserve"> </w:t>
      </w:r>
      <w:r w:rsidR="00844C63">
        <w:t>people</w:t>
      </w:r>
      <w:r w:rsidR="0059395B">
        <w:t xml:space="preserve"> </w:t>
      </w:r>
      <w:r w:rsidR="00844C63">
        <w:t>are</w:t>
      </w:r>
      <w:r w:rsidR="0059395B">
        <w:t xml:space="preserve"> </w:t>
      </w:r>
      <w:r w:rsidR="00844C63">
        <w:t>becoming</w:t>
      </w:r>
      <w:r w:rsidR="0059395B">
        <w:t xml:space="preserve"> </w:t>
      </w:r>
      <w:r w:rsidR="00844C63">
        <w:t>homeless</w:t>
      </w:r>
      <w:r w:rsidR="0059395B">
        <w:t xml:space="preserve"> </w:t>
      </w:r>
      <w:r w:rsidR="00844C63">
        <w:t>and</w:t>
      </w:r>
      <w:r w:rsidR="0059395B">
        <w:t xml:space="preserve"> </w:t>
      </w:r>
      <w:r w:rsidR="00844C63">
        <w:t>therefore</w:t>
      </w:r>
      <w:r w:rsidR="0059395B">
        <w:t xml:space="preserve"> </w:t>
      </w:r>
      <w:r w:rsidR="00844C63">
        <w:t>presenting</w:t>
      </w:r>
      <w:r w:rsidR="0059395B">
        <w:t xml:space="preserve"> </w:t>
      </w:r>
      <w:r w:rsidR="00844C63">
        <w:t>themselves</w:t>
      </w:r>
      <w:r w:rsidR="0059395B">
        <w:t xml:space="preserve"> </w:t>
      </w:r>
      <w:r w:rsidR="00844C63">
        <w:t>to</w:t>
      </w:r>
      <w:r w:rsidR="0059395B">
        <w:t xml:space="preserve"> </w:t>
      </w:r>
      <w:r w:rsidR="00844C63">
        <w:t>local</w:t>
      </w:r>
      <w:r w:rsidR="0059395B">
        <w:t xml:space="preserve"> </w:t>
      </w:r>
      <w:r w:rsidR="00844C63">
        <w:t>authorities,</w:t>
      </w:r>
      <w:r w:rsidR="0059395B">
        <w:t xml:space="preserve"> </w:t>
      </w:r>
      <w:r w:rsidR="00844C63">
        <w:t>thereby</w:t>
      </w:r>
      <w:r w:rsidR="0059395B">
        <w:t xml:space="preserve"> </w:t>
      </w:r>
      <w:r w:rsidR="00844C63">
        <w:t>increasing</w:t>
      </w:r>
      <w:r w:rsidR="0059395B">
        <w:t xml:space="preserve"> </w:t>
      </w:r>
      <w:r w:rsidR="00844C63">
        <w:t>the</w:t>
      </w:r>
      <w:r w:rsidR="0059395B">
        <w:t xml:space="preserve"> </w:t>
      </w:r>
      <w:r w:rsidR="00844C63">
        <w:t>cost</w:t>
      </w:r>
      <w:r w:rsidR="0059395B">
        <w:t xml:space="preserve"> </w:t>
      </w:r>
      <w:r w:rsidR="00844C63">
        <w:t>pressure.</w:t>
      </w:r>
      <w:r w:rsidR="00B43982">
        <w:t xml:space="preserve"> Do</w:t>
      </w:r>
      <w:r w:rsidR="0059395B">
        <w:t xml:space="preserve"> </w:t>
      </w:r>
      <w:r>
        <w:t>you</w:t>
      </w:r>
      <w:r w:rsidR="0059395B">
        <w:t xml:space="preserve"> </w:t>
      </w:r>
      <w:r w:rsidR="00B43982">
        <w:t>have</w:t>
      </w:r>
      <w:r w:rsidR="0059395B">
        <w:t xml:space="preserve"> </w:t>
      </w:r>
      <w:r>
        <w:t>a</w:t>
      </w:r>
      <w:r w:rsidR="0059395B">
        <w:t xml:space="preserve"> </w:t>
      </w:r>
      <w:r>
        <w:t>number</w:t>
      </w:r>
      <w:r w:rsidR="0059395B">
        <w:t xml:space="preserve"> </w:t>
      </w:r>
      <w:r w:rsidR="00B43982">
        <w:t>for</w:t>
      </w:r>
      <w:r w:rsidR="0059395B">
        <w:t xml:space="preserve"> </w:t>
      </w:r>
      <w:r>
        <w:t>that?</w:t>
      </w:r>
    </w:p>
    <w:p w:rsidR="005B1176" w:rsidP="00B10F11">
      <w:pPr>
        <w:pStyle w:val="Answer"/>
      </w:pPr>
      <w:sdt>
        <w:sdtPr>
          <w:alias w:val="Witness"/>
          <w:id w:val="1393703611"/>
          <w:placeholder>
            <w:docPart w:val="DefaultPlaceholder_1082065158"/>
          </w:placeholder>
          <w:richText/>
        </w:sdtPr>
        <w:sdtContent>
          <w:r w:rsidRPr="008B2D04" w:rsidR="008B2D04">
            <w:rPr>
              <w:b/>
              <w:i/>
            </w:rPr>
            <w:t>Jamie Carswell:</w:t>
          </w:r>
          <w:r w:rsidR="0059395B">
            <w:rPr>
              <w:b/>
            </w:rPr>
            <w:t xml:space="preserve"> </w:t>
          </w:r>
        </w:sdtContent>
      </w:sdt>
      <w:r w:rsidR="00B10F11">
        <w:t>There</w:t>
      </w:r>
      <w:r w:rsidR="0059395B">
        <w:t xml:space="preserve"> </w:t>
      </w:r>
      <w:r w:rsidR="00B10F11">
        <w:t>are</w:t>
      </w:r>
      <w:r w:rsidR="0059395B">
        <w:t xml:space="preserve"> </w:t>
      </w:r>
      <w:r w:rsidR="00B10F11">
        <w:t>two</w:t>
      </w:r>
      <w:r w:rsidR="0059395B">
        <w:t xml:space="preserve"> </w:t>
      </w:r>
      <w:r w:rsidR="00B10F11">
        <w:t>s</w:t>
      </w:r>
      <w:r w:rsidR="00844C63">
        <w:t>ides</w:t>
      </w:r>
      <w:r w:rsidR="0059395B">
        <w:t xml:space="preserve"> </w:t>
      </w:r>
      <w:r w:rsidR="00844C63">
        <w:t>to</w:t>
      </w:r>
      <w:r w:rsidR="0059395B">
        <w:t xml:space="preserve"> </w:t>
      </w:r>
      <w:r w:rsidR="00844C63">
        <w:t>that.</w:t>
      </w:r>
      <w:r w:rsidR="0059395B">
        <w:t xml:space="preserve"> </w:t>
      </w:r>
      <w:r w:rsidR="00844C63">
        <w:t>W</w:t>
      </w:r>
      <w:r w:rsidR="00B10F11">
        <w:t>e</w:t>
      </w:r>
      <w:r w:rsidR="0059395B">
        <w:t xml:space="preserve"> </w:t>
      </w:r>
      <w:r w:rsidR="00B10F11">
        <w:t>estimate</w:t>
      </w:r>
      <w:r w:rsidR="0059395B">
        <w:t xml:space="preserve"> </w:t>
      </w:r>
      <w:r w:rsidR="00B43982">
        <w:t xml:space="preserve">that </w:t>
      </w:r>
      <w:r w:rsidR="00B10F11">
        <w:t>there</w:t>
      </w:r>
      <w:r w:rsidR="0059395B">
        <w:t xml:space="preserve"> </w:t>
      </w:r>
      <w:r w:rsidR="00B43982">
        <w:t xml:space="preserve">are </w:t>
      </w:r>
      <w:r>
        <w:t>still</w:t>
      </w:r>
      <w:r w:rsidR="0059395B">
        <w:t xml:space="preserve"> </w:t>
      </w:r>
      <w:r w:rsidR="00B10F11">
        <w:t>500</w:t>
      </w:r>
      <w:r w:rsidR="0059395B">
        <w:t xml:space="preserve"> </w:t>
      </w:r>
      <w:r w:rsidR="00B10F11">
        <w:t>on</w:t>
      </w:r>
      <w:r w:rsidR="0059395B">
        <w:t xml:space="preserve"> </w:t>
      </w:r>
      <w:r w:rsidR="00B10F11">
        <w:t>London’s</w:t>
      </w:r>
      <w:r w:rsidR="0059395B">
        <w:t xml:space="preserve"> </w:t>
      </w:r>
      <w:r w:rsidR="00B10F11">
        <w:t>streets.</w:t>
      </w:r>
      <w:r w:rsidR="0059395B">
        <w:t xml:space="preserve"> </w:t>
      </w:r>
      <w:r>
        <w:t>There</w:t>
      </w:r>
      <w:r w:rsidR="0059395B">
        <w:t xml:space="preserve"> </w:t>
      </w:r>
      <w:r>
        <w:t>are</w:t>
      </w:r>
      <w:r w:rsidR="0059395B">
        <w:t xml:space="preserve"> </w:t>
      </w:r>
      <w:r>
        <w:t>about</w:t>
      </w:r>
      <w:r w:rsidR="0059395B">
        <w:t xml:space="preserve"> </w:t>
      </w:r>
      <w:r>
        <w:t>3,600</w:t>
      </w:r>
      <w:r w:rsidR="0059395B">
        <w:t xml:space="preserve"> </w:t>
      </w:r>
      <w:r>
        <w:t>in</w:t>
      </w:r>
      <w:r w:rsidR="0059395B">
        <w:t xml:space="preserve"> </w:t>
      </w:r>
      <w:r>
        <w:t>some</w:t>
      </w:r>
      <w:r w:rsidR="0059395B">
        <w:t xml:space="preserve"> </w:t>
      </w:r>
      <w:r>
        <w:t>place</w:t>
      </w:r>
      <w:r w:rsidR="0059395B">
        <w:t xml:space="preserve"> </w:t>
      </w:r>
      <w:r>
        <w:t>of</w:t>
      </w:r>
      <w:r w:rsidR="0059395B">
        <w:t xml:space="preserve"> </w:t>
      </w:r>
      <w:r w:rsidR="002E5B97">
        <w:t>safety and</w:t>
      </w:r>
      <w:r w:rsidR="0059395B">
        <w:t xml:space="preserve"> </w:t>
      </w:r>
      <w:r>
        <w:t>500</w:t>
      </w:r>
      <w:r w:rsidR="0059395B">
        <w:t xml:space="preserve"> </w:t>
      </w:r>
      <w:r>
        <w:t>on</w:t>
      </w:r>
      <w:r w:rsidR="0059395B">
        <w:t xml:space="preserve"> </w:t>
      </w:r>
      <w:r>
        <w:t>the</w:t>
      </w:r>
      <w:r w:rsidR="0059395B">
        <w:t xml:space="preserve"> </w:t>
      </w:r>
      <w:r>
        <w:t>streets,</w:t>
      </w:r>
      <w:r w:rsidR="0059395B">
        <w:t xml:space="preserve"> </w:t>
      </w:r>
      <w:r>
        <w:t>and</w:t>
      </w:r>
      <w:r w:rsidR="0059395B">
        <w:t xml:space="preserve"> </w:t>
      </w:r>
      <w:r>
        <w:t>it</w:t>
      </w:r>
      <w:r w:rsidR="0059395B">
        <w:t xml:space="preserve"> </w:t>
      </w:r>
      <w:r>
        <w:t>is</w:t>
      </w:r>
      <w:r w:rsidR="0059395B">
        <w:t xml:space="preserve"> </w:t>
      </w:r>
      <w:r>
        <w:t>not</w:t>
      </w:r>
      <w:r w:rsidR="0059395B">
        <w:t xml:space="preserve"> </w:t>
      </w:r>
      <w:r>
        <w:t>the</w:t>
      </w:r>
      <w:r w:rsidR="0059395B">
        <w:t xml:space="preserve"> </w:t>
      </w:r>
      <w:r>
        <w:t>same</w:t>
      </w:r>
      <w:r w:rsidR="0059395B">
        <w:t xml:space="preserve"> </w:t>
      </w:r>
      <w:r>
        <w:t>500</w:t>
      </w:r>
      <w:r w:rsidR="0059395B">
        <w:t xml:space="preserve"> </w:t>
      </w:r>
      <w:r>
        <w:t>that</w:t>
      </w:r>
      <w:r w:rsidR="0059395B">
        <w:t xml:space="preserve"> </w:t>
      </w:r>
      <w:r>
        <w:t>it</w:t>
      </w:r>
      <w:r w:rsidR="0059395B">
        <w:t xml:space="preserve"> </w:t>
      </w:r>
      <w:r>
        <w:t>was</w:t>
      </w:r>
      <w:r w:rsidR="0059395B">
        <w:t xml:space="preserve"> </w:t>
      </w:r>
      <w:r>
        <w:t>two</w:t>
      </w:r>
      <w:r w:rsidR="0059395B">
        <w:t xml:space="preserve"> </w:t>
      </w:r>
      <w:r>
        <w:t>weeks</w:t>
      </w:r>
      <w:r w:rsidR="0059395B">
        <w:t xml:space="preserve"> </w:t>
      </w:r>
      <w:r>
        <w:t>ago.</w:t>
      </w:r>
      <w:r w:rsidR="0059395B">
        <w:t xml:space="preserve"> </w:t>
      </w:r>
      <w:r>
        <w:t>As</w:t>
      </w:r>
      <w:r w:rsidR="0059395B">
        <w:t xml:space="preserve"> </w:t>
      </w:r>
      <w:r>
        <w:t>we</w:t>
      </w:r>
      <w:r w:rsidR="0059395B">
        <w:t xml:space="preserve"> </w:t>
      </w:r>
      <w:r>
        <w:t>are</w:t>
      </w:r>
      <w:r w:rsidR="0059395B">
        <w:t xml:space="preserve"> </w:t>
      </w:r>
      <w:r>
        <w:t>picking</w:t>
      </w:r>
      <w:r w:rsidR="0059395B">
        <w:t xml:space="preserve"> </w:t>
      </w:r>
      <w:r>
        <w:t>people</w:t>
      </w:r>
      <w:r w:rsidR="0059395B">
        <w:t xml:space="preserve"> </w:t>
      </w:r>
      <w:r>
        <w:t>up</w:t>
      </w:r>
      <w:r w:rsidR="0059395B">
        <w:t xml:space="preserve"> </w:t>
      </w:r>
      <w:r>
        <w:t>and</w:t>
      </w:r>
      <w:r w:rsidR="0059395B">
        <w:t xml:space="preserve"> </w:t>
      </w:r>
      <w:r>
        <w:t>finding</w:t>
      </w:r>
      <w:r w:rsidR="0059395B">
        <w:t xml:space="preserve"> </w:t>
      </w:r>
      <w:r>
        <w:t>them</w:t>
      </w:r>
      <w:r w:rsidR="0059395B">
        <w:t xml:space="preserve"> </w:t>
      </w:r>
      <w:r>
        <w:t>safer</w:t>
      </w:r>
      <w:r w:rsidR="0059395B">
        <w:t xml:space="preserve"> </w:t>
      </w:r>
      <w:r>
        <w:t>accommodation</w:t>
      </w:r>
      <w:r w:rsidR="002E5B97">
        <w:t>,</w:t>
      </w:r>
      <w:r w:rsidR="0059395B">
        <w:t xml:space="preserve"> </w:t>
      </w:r>
      <w:r>
        <w:t>at</w:t>
      </w:r>
      <w:r w:rsidR="0059395B">
        <w:t xml:space="preserve"> </w:t>
      </w:r>
      <w:r>
        <w:t>a</w:t>
      </w:r>
      <w:r w:rsidR="0059395B">
        <w:t xml:space="preserve"> </w:t>
      </w:r>
      <w:r>
        <w:t>hotel</w:t>
      </w:r>
      <w:r w:rsidR="0059395B">
        <w:t xml:space="preserve"> </w:t>
      </w:r>
      <w:r>
        <w:t>or</w:t>
      </w:r>
      <w:r w:rsidR="0059395B">
        <w:t xml:space="preserve"> </w:t>
      </w:r>
      <w:r>
        <w:t>else</w:t>
      </w:r>
      <w:r w:rsidR="002E5B97">
        <w:t>where</w:t>
      </w:r>
      <w:r w:rsidR="00B43982">
        <w:t>,</w:t>
      </w:r>
      <w:r w:rsidR="0059395B">
        <w:t xml:space="preserve"> </w:t>
      </w:r>
      <w:r>
        <w:t>there</w:t>
      </w:r>
      <w:r w:rsidR="0059395B">
        <w:t xml:space="preserve"> </w:t>
      </w:r>
      <w:r>
        <w:t>are</w:t>
      </w:r>
      <w:r w:rsidR="0059395B">
        <w:t xml:space="preserve"> </w:t>
      </w:r>
      <w:r>
        <w:t>newly</w:t>
      </w:r>
      <w:r w:rsidR="002E5B97">
        <w:t xml:space="preserve"> </w:t>
      </w:r>
      <w:r>
        <w:t>arising</w:t>
      </w:r>
      <w:r w:rsidR="0059395B">
        <w:t xml:space="preserve"> </w:t>
      </w:r>
      <w:r>
        <w:t>rough</w:t>
      </w:r>
      <w:r w:rsidR="0059395B">
        <w:t xml:space="preserve"> </w:t>
      </w:r>
      <w:r>
        <w:t>sleepers,</w:t>
      </w:r>
      <w:r w:rsidR="0059395B">
        <w:t xml:space="preserve"> </w:t>
      </w:r>
      <w:r>
        <w:t>from</w:t>
      </w:r>
      <w:r w:rsidR="0059395B">
        <w:t xml:space="preserve"> </w:t>
      </w:r>
      <w:r w:rsidR="002E5B97">
        <w:t xml:space="preserve">either </w:t>
      </w:r>
      <w:r>
        <w:t>the</w:t>
      </w:r>
      <w:r w:rsidR="0059395B">
        <w:t xml:space="preserve"> </w:t>
      </w:r>
      <w:r>
        <w:t>informal</w:t>
      </w:r>
      <w:r w:rsidR="0059395B">
        <w:t xml:space="preserve"> </w:t>
      </w:r>
      <w:r>
        <w:t>arrangements</w:t>
      </w:r>
      <w:r w:rsidR="0059395B">
        <w:t xml:space="preserve"> </w:t>
      </w:r>
      <w:r>
        <w:t>that</w:t>
      </w:r>
      <w:r w:rsidR="0059395B">
        <w:t xml:space="preserve"> </w:t>
      </w:r>
      <w:r>
        <w:t>have</w:t>
      </w:r>
      <w:r w:rsidR="0059395B">
        <w:t xml:space="preserve"> </w:t>
      </w:r>
      <w:r>
        <w:t>broken</w:t>
      </w:r>
      <w:r w:rsidR="0059395B">
        <w:t xml:space="preserve"> </w:t>
      </w:r>
      <w:r>
        <w:t>down</w:t>
      </w:r>
      <w:r w:rsidR="0059395B">
        <w:t xml:space="preserve"> </w:t>
      </w:r>
      <w:r>
        <w:t>or</w:t>
      </w:r>
      <w:r w:rsidR="0059395B">
        <w:t xml:space="preserve"> </w:t>
      </w:r>
      <w:r>
        <w:t>relationship</w:t>
      </w:r>
      <w:r w:rsidR="0059395B">
        <w:t xml:space="preserve"> </w:t>
      </w:r>
      <w:r>
        <w:t>stress</w:t>
      </w:r>
      <w:r w:rsidR="0059395B">
        <w:t xml:space="preserve"> </w:t>
      </w:r>
      <w:r>
        <w:t>during</w:t>
      </w:r>
      <w:r w:rsidR="0059395B">
        <w:t xml:space="preserve"> </w:t>
      </w:r>
      <w:r>
        <w:t>lockdown.</w:t>
      </w:r>
      <w:r w:rsidR="0059395B">
        <w:t xml:space="preserve"> </w:t>
      </w:r>
      <w:r>
        <w:t>That</w:t>
      </w:r>
      <w:r w:rsidR="0059395B">
        <w:t xml:space="preserve"> </w:t>
      </w:r>
      <w:r>
        <w:t>figure</w:t>
      </w:r>
      <w:r w:rsidR="0059395B">
        <w:t xml:space="preserve"> </w:t>
      </w:r>
      <w:r>
        <w:t>has</w:t>
      </w:r>
      <w:r w:rsidR="0059395B">
        <w:t xml:space="preserve"> </w:t>
      </w:r>
      <w:r>
        <w:t>remained</w:t>
      </w:r>
      <w:r w:rsidR="0059395B">
        <w:t xml:space="preserve"> </w:t>
      </w:r>
      <w:r>
        <w:t>constant</w:t>
      </w:r>
      <w:r w:rsidR="0059395B">
        <w:t xml:space="preserve"> </w:t>
      </w:r>
      <w:r>
        <w:t>for</w:t>
      </w:r>
      <w:r w:rsidR="0059395B">
        <w:t xml:space="preserve"> </w:t>
      </w:r>
      <w:r>
        <w:t>the</w:t>
      </w:r>
      <w:r w:rsidR="0059395B">
        <w:t xml:space="preserve"> </w:t>
      </w:r>
      <w:r>
        <w:t>last</w:t>
      </w:r>
      <w:r w:rsidR="0059395B">
        <w:t xml:space="preserve"> </w:t>
      </w:r>
      <w:r>
        <w:t>couple</w:t>
      </w:r>
      <w:r w:rsidR="0059395B">
        <w:t xml:space="preserve"> </w:t>
      </w:r>
      <w:r>
        <w:t>of</w:t>
      </w:r>
      <w:r w:rsidR="0059395B">
        <w:t xml:space="preserve"> </w:t>
      </w:r>
      <w:r>
        <w:t>weeks</w:t>
      </w:r>
      <w:r w:rsidR="0059395B">
        <w:t xml:space="preserve"> </w:t>
      </w:r>
      <w:r>
        <w:t>and</w:t>
      </w:r>
      <w:r w:rsidR="0059395B">
        <w:t xml:space="preserve"> </w:t>
      </w:r>
      <w:r>
        <w:t>we</w:t>
      </w:r>
      <w:r w:rsidR="0059395B">
        <w:t xml:space="preserve"> </w:t>
      </w:r>
      <w:r>
        <w:t>are</w:t>
      </w:r>
      <w:r w:rsidR="0059395B">
        <w:t xml:space="preserve"> </w:t>
      </w:r>
      <w:r>
        <w:t>monitoring</w:t>
      </w:r>
      <w:r w:rsidR="0059395B">
        <w:t xml:space="preserve"> </w:t>
      </w:r>
      <w:r>
        <w:t>this</w:t>
      </w:r>
      <w:r w:rsidR="0059395B">
        <w:t xml:space="preserve"> </w:t>
      </w:r>
      <w:r>
        <w:t>weekly.</w:t>
      </w:r>
    </w:p>
    <w:p w:rsidR="00B10F11" w:rsidP="00B10F11">
      <w:pPr>
        <w:pStyle w:val="Answer"/>
      </w:pPr>
      <w:r>
        <w:t>On</w:t>
      </w:r>
      <w:r w:rsidR="0059395B">
        <w:t xml:space="preserve"> </w:t>
      </w:r>
      <w:r>
        <w:t>top</w:t>
      </w:r>
      <w:r w:rsidR="0059395B">
        <w:t xml:space="preserve"> </w:t>
      </w:r>
      <w:r>
        <w:t>of</w:t>
      </w:r>
      <w:r w:rsidR="0059395B">
        <w:t xml:space="preserve"> </w:t>
      </w:r>
      <w:r>
        <w:t>that</w:t>
      </w:r>
      <w:r w:rsidR="002E5B97">
        <w:t>,</w:t>
      </w:r>
      <w:r w:rsidR="0059395B">
        <w:t xml:space="preserve"> </w:t>
      </w:r>
      <w:r w:rsidR="00537169">
        <w:t>the</w:t>
      </w:r>
      <w:r w:rsidR="0059395B">
        <w:t xml:space="preserve"> </w:t>
      </w:r>
      <w:r w:rsidR="00537169">
        <w:t>wider</w:t>
      </w:r>
      <w:r w:rsidR="0059395B">
        <w:t xml:space="preserve"> </w:t>
      </w:r>
      <w:r w:rsidR="00537169">
        <w:t>number</w:t>
      </w:r>
      <w:r w:rsidR="0059395B">
        <w:t xml:space="preserve"> </w:t>
      </w:r>
      <w:r>
        <w:t>of</w:t>
      </w:r>
      <w:r w:rsidR="0059395B">
        <w:t xml:space="preserve"> </w:t>
      </w:r>
      <w:r>
        <w:t>presentations</w:t>
      </w:r>
      <w:r w:rsidR="0059395B">
        <w:t xml:space="preserve"> </w:t>
      </w:r>
      <w:r>
        <w:t>for</w:t>
      </w:r>
      <w:r w:rsidR="0059395B">
        <w:t xml:space="preserve"> </w:t>
      </w:r>
      <w:r w:rsidR="00537169">
        <w:t>homelessness</w:t>
      </w:r>
      <w:r w:rsidR="0059395B">
        <w:t xml:space="preserve"> </w:t>
      </w:r>
      <w:r w:rsidR="005B1176">
        <w:t>that</w:t>
      </w:r>
      <w:r w:rsidR="0059395B">
        <w:t xml:space="preserve"> </w:t>
      </w:r>
      <w:r w:rsidR="005B1176">
        <w:t>we</w:t>
      </w:r>
      <w:r w:rsidR="0059395B">
        <w:t xml:space="preserve"> </w:t>
      </w:r>
      <w:r w:rsidR="005B1176">
        <w:t>are</w:t>
      </w:r>
      <w:r w:rsidR="0059395B">
        <w:t xml:space="preserve"> </w:t>
      </w:r>
      <w:r w:rsidR="005B1176">
        <w:t>now</w:t>
      </w:r>
      <w:r w:rsidR="0059395B">
        <w:t xml:space="preserve"> </w:t>
      </w:r>
      <w:r w:rsidR="005B1176">
        <w:t>seeing</w:t>
      </w:r>
      <w:r w:rsidR="0059395B">
        <w:t xml:space="preserve"> </w:t>
      </w:r>
      <w:r w:rsidR="005B1176">
        <w:t>is</w:t>
      </w:r>
      <w:r w:rsidR="0059395B">
        <w:t xml:space="preserve"> </w:t>
      </w:r>
      <w:r>
        <w:t>picking</w:t>
      </w:r>
      <w:r w:rsidR="0059395B">
        <w:t xml:space="preserve"> </w:t>
      </w:r>
      <w:r>
        <w:t>up</w:t>
      </w:r>
      <w:r w:rsidR="0059395B">
        <w:t xml:space="preserve"> </w:t>
      </w:r>
      <w:r>
        <w:t>to</w:t>
      </w:r>
      <w:r w:rsidR="0059395B">
        <w:t xml:space="preserve"> </w:t>
      </w:r>
      <w:r w:rsidR="002E5B97">
        <w:t>the</w:t>
      </w:r>
      <w:r w:rsidR="0059395B">
        <w:t xml:space="preserve"> </w:t>
      </w:r>
      <w:r>
        <w:t>level</w:t>
      </w:r>
      <w:r w:rsidR="0059395B">
        <w:t xml:space="preserve"> </w:t>
      </w:r>
      <w:r w:rsidR="002E5B97">
        <w:t xml:space="preserve">from </w:t>
      </w:r>
      <w:r>
        <w:t>before</w:t>
      </w:r>
      <w:r w:rsidR="0059395B">
        <w:t xml:space="preserve"> </w:t>
      </w:r>
      <w:r w:rsidR="005B1176">
        <w:t>the</w:t>
      </w:r>
      <w:r w:rsidR="0059395B">
        <w:t xml:space="preserve"> COVID </w:t>
      </w:r>
      <w:r w:rsidR="005B1176">
        <w:t>emergency</w:t>
      </w:r>
      <w:r>
        <w:t>.</w:t>
      </w:r>
      <w:r w:rsidR="0059395B">
        <w:t xml:space="preserve"> </w:t>
      </w:r>
      <w:r w:rsidR="005B1176">
        <w:t>Last</w:t>
      </w:r>
      <w:r w:rsidR="0059395B">
        <w:t xml:space="preserve"> </w:t>
      </w:r>
      <w:r w:rsidR="005B1176">
        <w:t>week</w:t>
      </w:r>
      <w:r w:rsidR="002E5B97">
        <w:t>,</w:t>
      </w:r>
      <w:r w:rsidR="0059395B">
        <w:t xml:space="preserve"> </w:t>
      </w:r>
      <w:r w:rsidR="005B1176">
        <w:t>the</w:t>
      </w:r>
      <w:r w:rsidR="0059395B">
        <w:t xml:space="preserve"> </w:t>
      </w:r>
      <w:r w:rsidR="005B1176">
        <w:t>London</w:t>
      </w:r>
      <w:r w:rsidR="0059395B">
        <w:t xml:space="preserve"> </w:t>
      </w:r>
      <w:r w:rsidR="005B1176">
        <w:t>boroughs</w:t>
      </w:r>
      <w:r w:rsidR="0059395B">
        <w:t xml:space="preserve"> </w:t>
      </w:r>
      <w:r w:rsidR="005B1176">
        <w:t>saw</w:t>
      </w:r>
      <w:r w:rsidR="0059395B">
        <w:t xml:space="preserve"> </w:t>
      </w:r>
      <w:r w:rsidR="005B1176">
        <w:t>2,634</w:t>
      </w:r>
      <w:r w:rsidR="0059395B">
        <w:t xml:space="preserve"> </w:t>
      </w:r>
      <w:r w:rsidR="005B1176">
        <w:t>presentations</w:t>
      </w:r>
      <w:r w:rsidR="00FD7457">
        <w:t>—</w:t>
      </w:r>
      <w:r w:rsidR="005B1176">
        <w:t>people</w:t>
      </w:r>
      <w:r w:rsidR="0059395B">
        <w:t xml:space="preserve"> </w:t>
      </w:r>
      <w:r w:rsidR="005B1176">
        <w:t>coming</w:t>
      </w:r>
      <w:r w:rsidR="0059395B">
        <w:t xml:space="preserve"> </w:t>
      </w:r>
      <w:r w:rsidR="005B1176">
        <w:t>to</w:t>
      </w:r>
      <w:r w:rsidR="0059395B">
        <w:t xml:space="preserve"> </w:t>
      </w:r>
      <w:r w:rsidR="005B1176">
        <w:t>our</w:t>
      </w:r>
      <w:r w:rsidR="0059395B">
        <w:t xml:space="preserve"> </w:t>
      </w:r>
      <w:r w:rsidR="005B1176">
        <w:t>mainstream</w:t>
      </w:r>
      <w:r w:rsidR="0059395B">
        <w:t xml:space="preserve"> </w:t>
      </w:r>
      <w:r w:rsidR="005B1176">
        <w:t>homelessness</w:t>
      </w:r>
      <w:r w:rsidR="0059395B">
        <w:t xml:space="preserve"> </w:t>
      </w:r>
      <w:r w:rsidR="005B1176">
        <w:t>services</w:t>
      </w:r>
      <w:r w:rsidR="0059395B">
        <w:t xml:space="preserve"> </w:t>
      </w:r>
      <w:r w:rsidR="005B1176">
        <w:t>saying</w:t>
      </w:r>
      <w:r w:rsidR="0059395B">
        <w:t xml:space="preserve"> </w:t>
      </w:r>
      <w:r w:rsidR="005B1176">
        <w:t>that</w:t>
      </w:r>
      <w:r w:rsidR="0059395B">
        <w:t xml:space="preserve"> </w:t>
      </w:r>
      <w:r w:rsidR="005B1176">
        <w:t>they</w:t>
      </w:r>
      <w:r w:rsidR="0059395B">
        <w:t xml:space="preserve"> </w:t>
      </w:r>
      <w:r w:rsidR="005B1176">
        <w:t>were</w:t>
      </w:r>
      <w:r w:rsidR="0059395B">
        <w:t xml:space="preserve"> </w:t>
      </w:r>
      <w:r w:rsidR="005B1176">
        <w:t>either</w:t>
      </w:r>
      <w:r w:rsidR="0059395B">
        <w:t xml:space="preserve"> </w:t>
      </w:r>
      <w:r w:rsidR="005B1176">
        <w:t>at</w:t>
      </w:r>
      <w:r w:rsidR="0059395B">
        <w:t xml:space="preserve"> </w:t>
      </w:r>
      <w:r w:rsidR="005B1176">
        <w:t>risk</w:t>
      </w:r>
      <w:r w:rsidR="0059395B">
        <w:t xml:space="preserve"> </w:t>
      </w:r>
      <w:r w:rsidR="005B1176">
        <w:t>of</w:t>
      </w:r>
      <w:r w:rsidR="0059395B">
        <w:t xml:space="preserve"> </w:t>
      </w:r>
      <w:r w:rsidR="002E5B97">
        <w:t>homelessness</w:t>
      </w:r>
      <w:r w:rsidR="0059395B">
        <w:t xml:space="preserve"> </w:t>
      </w:r>
      <w:r w:rsidR="005B1176">
        <w:t>or</w:t>
      </w:r>
      <w:r w:rsidR="0059395B">
        <w:t xml:space="preserve"> </w:t>
      </w:r>
      <w:r w:rsidR="005B1176">
        <w:t>homeless.</w:t>
      </w:r>
      <w:r w:rsidR="0059395B">
        <w:t xml:space="preserve"> </w:t>
      </w:r>
      <w:r>
        <w:t>We</w:t>
      </w:r>
      <w:r w:rsidR="0059395B">
        <w:t xml:space="preserve"> </w:t>
      </w:r>
      <w:r>
        <w:t>feel</w:t>
      </w:r>
      <w:r w:rsidR="0059395B">
        <w:t xml:space="preserve"> </w:t>
      </w:r>
      <w:r>
        <w:t>that</w:t>
      </w:r>
      <w:r w:rsidR="0059395B">
        <w:t xml:space="preserve"> </w:t>
      </w:r>
      <w:r>
        <w:t>we</w:t>
      </w:r>
      <w:r w:rsidR="0059395B">
        <w:t xml:space="preserve"> </w:t>
      </w:r>
      <w:r>
        <w:t>are</w:t>
      </w:r>
      <w:r w:rsidR="0059395B">
        <w:t xml:space="preserve"> </w:t>
      </w:r>
      <w:r>
        <w:t>just</w:t>
      </w:r>
      <w:r w:rsidR="0059395B">
        <w:t xml:space="preserve"> </w:t>
      </w:r>
      <w:r>
        <w:t>at</w:t>
      </w:r>
      <w:r w:rsidR="0059395B">
        <w:t xml:space="preserve"> </w:t>
      </w:r>
      <w:r>
        <w:t>the</w:t>
      </w:r>
      <w:r w:rsidR="0059395B">
        <w:t xml:space="preserve"> </w:t>
      </w:r>
      <w:r>
        <w:t>beginning</w:t>
      </w:r>
      <w:r w:rsidR="0059395B">
        <w:t xml:space="preserve"> </w:t>
      </w:r>
      <w:r w:rsidR="005B1176">
        <w:t>of</w:t>
      </w:r>
      <w:r w:rsidR="0059395B">
        <w:t xml:space="preserve"> </w:t>
      </w:r>
      <w:r w:rsidR="005B1176">
        <w:t>another</w:t>
      </w:r>
      <w:r w:rsidR="0059395B">
        <w:t xml:space="preserve"> </w:t>
      </w:r>
      <w:r w:rsidR="005B1176">
        <w:t>step-up</w:t>
      </w:r>
      <w:r w:rsidR="0059395B">
        <w:t xml:space="preserve"> </w:t>
      </w:r>
      <w:r w:rsidR="005B1176">
        <w:t>of</w:t>
      </w:r>
      <w:r w:rsidR="0059395B">
        <w:t xml:space="preserve"> </w:t>
      </w:r>
      <w:r>
        <w:t>that</w:t>
      </w:r>
      <w:r w:rsidR="0059395B">
        <w:t xml:space="preserve"> </w:t>
      </w:r>
      <w:r>
        <w:t>issue</w:t>
      </w:r>
      <w:r w:rsidR="005B1176">
        <w:t>.</w:t>
      </w:r>
      <w:r w:rsidR="0059395B">
        <w:t xml:space="preserve"> </w:t>
      </w:r>
    </w:p>
    <w:p w:rsidR="00B10F11" w:rsidP="005B1176">
      <w:pPr>
        <w:pStyle w:val="Question"/>
      </w:pPr>
      <w:sdt>
        <w:sdtPr>
          <w:alias w:val="Member"/>
          <w:tag w:val="&lt;Member mnisId='4005' dodsId='37675'&gt;"/>
          <w:id w:val="1151945999"/>
          <w:placeholder>
            <w:docPart w:val="DefaultPlaceholder_1082065158"/>
          </w:placeholder>
          <w:richText/>
        </w:sdtPr>
        <w:sdtContent>
          <w:r w:rsidRPr="00B10F11">
            <w:rPr>
              <w:b/>
            </w:rPr>
            <w:t>Bob</w:t>
          </w:r>
          <w:r w:rsidR="0059395B">
            <w:rPr>
              <w:b/>
            </w:rPr>
            <w:t xml:space="preserve"> </w:t>
          </w:r>
          <w:r w:rsidRPr="00B10F11">
            <w:rPr>
              <w:b/>
            </w:rPr>
            <w:t>Blackman:</w:t>
          </w:r>
        </w:sdtContent>
      </w:sdt>
      <w:r w:rsidR="0059395B">
        <w:t xml:space="preserve"> </w:t>
      </w:r>
      <w:r>
        <w:t>Jon</w:t>
      </w:r>
      <w:r w:rsidR="005B1176">
        <w:t>,</w:t>
      </w:r>
      <w:r w:rsidR="0059395B">
        <w:t xml:space="preserve"> </w:t>
      </w:r>
      <w:r w:rsidR="005B1176">
        <w:t>the</w:t>
      </w:r>
      <w:r w:rsidR="0059395B">
        <w:t xml:space="preserve"> </w:t>
      </w:r>
      <w:r w:rsidR="005B1176">
        <w:t>estimate</w:t>
      </w:r>
      <w:r w:rsidR="0059395B">
        <w:t xml:space="preserve"> </w:t>
      </w:r>
      <w:r w:rsidR="005B1176">
        <w:t>that</w:t>
      </w:r>
      <w:r w:rsidR="0059395B">
        <w:t xml:space="preserve"> </w:t>
      </w:r>
      <w:r w:rsidR="005B1176">
        <w:t>we</w:t>
      </w:r>
      <w:r w:rsidR="0059395B">
        <w:t xml:space="preserve"> </w:t>
      </w:r>
      <w:r w:rsidR="005B1176">
        <w:t>always</w:t>
      </w:r>
      <w:r w:rsidR="0059395B">
        <w:t xml:space="preserve"> </w:t>
      </w:r>
      <w:r w:rsidR="005B1176">
        <w:t>made</w:t>
      </w:r>
      <w:r w:rsidR="0059395B">
        <w:t xml:space="preserve"> </w:t>
      </w:r>
      <w:r w:rsidR="005B1176">
        <w:t>when</w:t>
      </w:r>
      <w:r w:rsidR="0059395B">
        <w:t xml:space="preserve"> </w:t>
      </w:r>
      <w:r w:rsidR="005B1176">
        <w:t>we</w:t>
      </w:r>
      <w:r w:rsidR="0059395B">
        <w:t xml:space="preserve"> </w:t>
      </w:r>
      <w:r w:rsidR="005B1176">
        <w:t>started</w:t>
      </w:r>
      <w:r w:rsidR="0059395B">
        <w:t xml:space="preserve"> </w:t>
      </w:r>
      <w:r w:rsidR="005B1176">
        <w:t>the</w:t>
      </w:r>
      <w:r w:rsidR="0059395B">
        <w:t xml:space="preserve"> </w:t>
      </w:r>
      <w:r w:rsidR="002E5B97">
        <w:t>Homelessness Reduction Act</w:t>
      </w:r>
      <w:r w:rsidR="0059395B">
        <w:t xml:space="preserve"> </w:t>
      </w:r>
      <w:r w:rsidR="005B1176">
        <w:t>campaign</w:t>
      </w:r>
      <w:r w:rsidR="0059395B">
        <w:t xml:space="preserve"> </w:t>
      </w:r>
      <w:r w:rsidR="005B1176">
        <w:t>was</w:t>
      </w:r>
      <w:r w:rsidR="0059395B">
        <w:t xml:space="preserve"> </w:t>
      </w:r>
      <w:r w:rsidR="005B1176">
        <w:t>that</w:t>
      </w:r>
      <w:r w:rsidR="0059395B">
        <w:t xml:space="preserve"> </w:t>
      </w:r>
      <w:r w:rsidR="005B1176">
        <w:t>over</w:t>
      </w:r>
      <w:r w:rsidR="0059395B">
        <w:t xml:space="preserve"> </w:t>
      </w:r>
      <w:r w:rsidR="005B1176">
        <w:t>300,000</w:t>
      </w:r>
      <w:r w:rsidR="0059395B">
        <w:t xml:space="preserve"> </w:t>
      </w:r>
      <w:r w:rsidR="005B1176">
        <w:t>people</w:t>
      </w:r>
      <w:r w:rsidR="0059395B">
        <w:t xml:space="preserve"> </w:t>
      </w:r>
      <w:r w:rsidR="005B1176">
        <w:t>were</w:t>
      </w:r>
      <w:r w:rsidR="0059395B">
        <w:t xml:space="preserve"> </w:t>
      </w:r>
      <w:r w:rsidR="005B1176">
        <w:t>sofa</w:t>
      </w:r>
      <w:r w:rsidR="0059395B">
        <w:t xml:space="preserve"> </w:t>
      </w:r>
      <w:r w:rsidR="005B1176">
        <w:t>surfing</w:t>
      </w:r>
      <w:r w:rsidR="0059395B">
        <w:t xml:space="preserve"> </w:t>
      </w:r>
      <w:r w:rsidR="005B1176">
        <w:t>and</w:t>
      </w:r>
      <w:r w:rsidR="0059395B">
        <w:t xml:space="preserve"> </w:t>
      </w:r>
      <w:r w:rsidR="005B1176">
        <w:t>therefore</w:t>
      </w:r>
      <w:r w:rsidR="0059395B">
        <w:t xml:space="preserve"> </w:t>
      </w:r>
      <w:r w:rsidR="005B1176">
        <w:t>homeless</w:t>
      </w:r>
      <w:r w:rsidR="002E5B97">
        <w:t>,</w:t>
      </w:r>
      <w:r w:rsidR="0059395B">
        <w:t xml:space="preserve"> </w:t>
      </w:r>
      <w:r w:rsidR="005B1176">
        <w:t>but</w:t>
      </w:r>
      <w:r w:rsidR="0059395B">
        <w:t xml:space="preserve"> </w:t>
      </w:r>
      <w:r w:rsidR="005B1176">
        <w:t>actually</w:t>
      </w:r>
      <w:r w:rsidR="0059395B">
        <w:t xml:space="preserve"> </w:t>
      </w:r>
      <w:r w:rsidR="005B1176">
        <w:t>had</w:t>
      </w:r>
      <w:r w:rsidR="0059395B">
        <w:t xml:space="preserve"> </w:t>
      </w:r>
      <w:r w:rsidR="005B1176">
        <w:t>a</w:t>
      </w:r>
      <w:r w:rsidR="0059395B">
        <w:t xml:space="preserve"> </w:t>
      </w:r>
      <w:r w:rsidR="005B1176">
        <w:t>roof</w:t>
      </w:r>
      <w:r w:rsidR="0059395B">
        <w:t xml:space="preserve"> </w:t>
      </w:r>
      <w:r w:rsidR="005B1176">
        <w:t>over</w:t>
      </w:r>
      <w:r w:rsidR="0059395B">
        <w:t xml:space="preserve"> </w:t>
      </w:r>
      <w:r w:rsidR="005B1176">
        <w:t>their</w:t>
      </w:r>
      <w:r w:rsidR="0059395B">
        <w:t xml:space="preserve"> </w:t>
      </w:r>
      <w:r w:rsidR="005B1176">
        <w:t>head</w:t>
      </w:r>
      <w:r w:rsidR="00B44E47">
        <w:t>.</w:t>
      </w:r>
      <w:r w:rsidR="0059395B">
        <w:t xml:space="preserve"> </w:t>
      </w:r>
      <w:r w:rsidR="00B44E47">
        <w:t>W</w:t>
      </w:r>
      <w:r>
        <w:t>hat</w:t>
      </w:r>
      <w:r w:rsidR="0059395B">
        <w:t xml:space="preserve"> </w:t>
      </w:r>
      <w:r>
        <w:t>evidence</w:t>
      </w:r>
      <w:r w:rsidR="0059395B">
        <w:t xml:space="preserve"> </w:t>
      </w:r>
      <w:r>
        <w:t>have</w:t>
      </w:r>
      <w:r w:rsidR="0059395B">
        <w:t xml:space="preserve"> </w:t>
      </w:r>
      <w:r>
        <w:t>you</w:t>
      </w:r>
      <w:r w:rsidR="0059395B">
        <w:t xml:space="preserve"> </w:t>
      </w:r>
      <w:r>
        <w:t>seen</w:t>
      </w:r>
      <w:r w:rsidR="0059395B">
        <w:t xml:space="preserve"> </w:t>
      </w:r>
      <w:r>
        <w:t>during</w:t>
      </w:r>
      <w:r w:rsidR="0059395B">
        <w:t xml:space="preserve"> </w:t>
      </w:r>
      <w:r>
        <w:t>the</w:t>
      </w:r>
      <w:r w:rsidR="0059395B">
        <w:t xml:space="preserve"> </w:t>
      </w:r>
      <w:r>
        <w:t>lockdown</w:t>
      </w:r>
      <w:r w:rsidR="0059395B">
        <w:t xml:space="preserve"> </w:t>
      </w:r>
      <w:r w:rsidR="00B44E47">
        <w:t>of</w:t>
      </w:r>
      <w:r w:rsidR="0059395B">
        <w:t xml:space="preserve"> </w:t>
      </w:r>
      <w:r w:rsidR="00926150">
        <w:t xml:space="preserve">the </w:t>
      </w:r>
      <w:r>
        <w:t>strain</w:t>
      </w:r>
      <w:r w:rsidR="0059395B">
        <w:t xml:space="preserve"> </w:t>
      </w:r>
      <w:r>
        <w:t>on</w:t>
      </w:r>
      <w:r w:rsidR="0059395B">
        <w:t xml:space="preserve"> </w:t>
      </w:r>
      <w:r>
        <w:t>people</w:t>
      </w:r>
      <w:r w:rsidR="0059395B">
        <w:t xml:space="preserve"> </w:t>
      </w:r>
      <w:r w:rsidR="002E5B97">
        <w:t>from having</w:t>
      </w:r>
      <w:r w:rsidR="0059395B">
        <w:t xml:space="preserve"> </w:t>
      </w:r>
      <w:r w:rsidR="00B44E47">
        <w:t>someone</w:t>
      </w:r>
      <w:r w:rsidR="0059395B">
        <w:t xml:space="preserve"> </w:t>
      </w:r>
      <w:r w:rsidR="00B44E47">
        <w:t>temporarily</w:t>
      </w:r>
      <w:r w:rsidR="0059395B">
        <w:t xml:space="preserve"> </w:t>
      </w:r>
      <w:r w:rsidR="00B44E47">
        <w:t>in</w:t>
      </w:r>
      <w:r w:rsidR="0059395B">
        <w:t xml:space="preserve"> </w:t>
      </w:r>
      <w:r w:rsidR="00B44E47">
        <w:t>their</w:t>
      </w:r>
      <w:r w:rsidR="0059395B">
        <w:t xml:space="preserve"> </w:t>
      </w:r>
      <w:r w:rsidR="00B44E47">
        <w:t>home</w:t>
      </w:r>
      <w:r w:rsidR="00926150">
        <w:t>,</w:t>
      </w:r>
      <w:r w:rsidR="0059395B">
        <w:t xml:space="preserve"> </w:t>
      </w:r>
      <w:r w:rsidR="00B44E47">
        <w:t>forcing</w:t>
      </w:r>
      <w:r w:rsidR="0059395B">
        <w:t xml:space="preserve"> </w:t>
      </w:r>
      <w:r w:rsidR="00B44E47">
        <w:t>a</w:t>
      </w:r>
      <w:r w:rsidR="0059395B">
        <w:t xml:space="preserve"> </w:t>
      </w:r>
      <w:r w:rsidR="00B44E47">
        <w:t>position</w:t>
      </w:r>
      <w:r w:rsidR="0059395B">
        <w:t xml:space="preserve"> </w:t>
      </w:r>
      <w:r w:rsidR="00B44E47">
        <w:t>where</w:t>
      </w:r>
      <w:r w:rsidR="0059395B">
        <w:t xml:space="preserve"> </w:t>
      </w:r>
      <w:r w:rsidR="002E5B97">
        <w:t xml:space="preserve">they </w:t>
      </w:r>
      <w:r w:rsidR="00B44E47">
        <w:t>say,</w:t>
      </w:r>
      <w:r w:rsidR="0059395B">
        <w:t xml:space="preserve"> </w:t>
      </w:r>
      <w:r w:rsidR="00B44E47">
        <w:t>“I</w:t>
      </w:r>
      <w:r w:rsidR="0059395B">
        <w:t xml:space="preserve"> </w:t>
      </w:r>
      <w:r w:rsidR="00B44E47">
        <w:t>am</w:t>
      </w:r>
      <w:r w:rsidR="0059395B">
        <w:t xml:space="preserve"> </w:t>
      </w:r>
      <w:r w:rsidR="00B44E47">
        <w:t>very</w:t>
      </w:r>
      <w:r w:rsidR="0059395B">
        <w:t xml:space="preserve"> </w:t>
      </w:r>
      <w:r w:rsidR="00B44E47">
        <w:t>sorry</w:t>
      </w:r>
      <w:r w:rsidR="00FD7457">
        <w:t>,</w:t>
      </w:r>
      <w:r w:rsidR="0059395B">
        <w:t xml:space="preserve"> </w:t>
      </w:r>
      <w:r w:rsidR="00B44E47">
        <w:t>but</w:t>
      </w:r>
      <w:r w:rsidR="0059395B">
        <w:t xml:space="preserve"> </w:t>
      </w:r>
      <w:r w:rsidR="00B44E47">
        <w:t>you</w:t>
      </w:r>
      <w:r w:rsidR="0059395B">
        <w:t xml:space="preserve"> </w:t>
      </w:r>
      <w:r w:rsidR="002E5B97">
        <w:t xml:space="preserve">are going to </w:t>
      </w:r>
      <w:r w:rsidR="00B44E47">
        <w:t>have</w:t>
      </w:r>
      <w:r w:rsidR="0059395B">
        <w:t xml:space="preserve"> </w:t>
      </w:r>
      <w:r w:rsidR="00B44E47">
        <w:t>to</w:t>
      </w:r>
      <w:r w:rsidR="0059395B">
        <w:t xml:space="preserve"> </w:t>
      </w:r>
      <w:r w:rsidR="00B44E47">
        <w:t>leave”</w:t>
      </w:r>
      <w:r w:rsidR="002E5B97">
        <w:t>?</w:t>
      </w:r>
      <w:r w:rsidR="0059395B">
        <w:t xml:space="preserve"> </w:t>
      </w:r>
      <w:r w:rsidR="00B44E47">
        <w:t>H</w:t>
      </w:r>
      <w:r>
        <w:t>ave</w:t>
      </w:r>
      <w:r w:rsidR="0059395B">
        <w:t xml:space="preserve"> </w:t>
      </w:r>
      <w:r>
        <w:t>you</w:t>
      </w:r>
      <w:r w:rsidR="0059395B">
        <w:t xml:space="preserve"> </w:t>
      </w:r>
      <w:r>
        <w:t>seen</w:t>
      </w:r>
      <w:r w:rsidR="0059395B">
        <w:t xml:space="preserve"> </w:t>
      </w:r>
      <w:r>
        <w:t>evidence</w:t>
      </w:r>
      <w:r w:rsidR="0059395B">
        <w:t xml:space="preserve"> </w:t>
      </w:r>
      <w:r>
        <w:t>of</w:t>
      </w:r>
      <w:r w:rsidR="0059395B">
        <w:t xml:space="preserve"> </w:t>
      </w:r>
      <w:r>
        <w:t>that</w:t>
      </w:r>
      <w:r w:rsidR="0059395B">
        <w:t xml:space="preserve"> </w:t>
      </w:r>
      <w:r>
        <w:t>happening</w:t>
      </w:r>
      <w:r w:rsidR="0059395B">
        <w:t xml:space="preserve"> </w:t>
      </w:r>
      <w:r>
        <w:t>at</w:t>
      </w:r>
      <w:r w:rsidR="0059395B">
        <w:t xml:space="preserve"> </w:t>
      </w:r>
      <w:r>
        <w:t>the</w:t>
      </w:r>
      <w:r w:rsidR="0059395B">
        <w:t xml:space="preserve"> </w:t>
      </w:r>
      <w:r>
        <w:t>front</w:t>
      </w:r>
      <w:r w:rsidR="002E5B97">
        <w:t xml:space="preserve"> </w:t>
      </w:r>
      <w:r>
        <w:t>line?</w:t>
      </w:r>
    </w:p>
    <w:p w:rsidR="00B44E47" w:rsidP="00B10F11">
      <w:pPr>
        <w:pStyle w:val="Answer"/>
      </w:pPr>
      <w:sdt>
        <w:sdtPr>
          <w:alias w:val="Witness"/>
          <w:id w:val="1597744057"/>
          <w:placeholder>
            <w:docPart w:val="DefaultPlaceholder_1082065158"/>
          </w:placeholder>
          <w:richText/>
        </w:sdtPr>
        <w:sdtContent>
          <w:r w:rsidRPr="008B2D04" w:rsidR="008B2D04">
            <w:rPr>
              <w:b/>
              <w:i/>
            </w:rPr>
            <w:t>Jon Sparkes:</w:t>
          </w:r>
          <w:r w:rsidR="0059395B">
            <w:rPr>
              <w:b/>
            </w:rPr>
            <w:t xml:space="preserve"> </w:t>
          </w:r>
        </w:sdtContent>
      </w:sdt>
      <w:r w:rsidR="00B10F11">
        <w:t>We</w:t>
      </w:r>
      <w:r w:rsidR="0059395B">
        <w:t xml:space="preserve"> </w:t>
      </w:r>
      <w:r w:rsidR="00B10F11">
        <w:t>have.</w:t>
      </w:r>
      <w:r w:rsidR="0059395B">
        <w:t xml:space="preserve"> </w:t>
      </w:r>
      <w:r w:rsidR="005D0B0D">
        <w:t xml:space="preserve">To </w:t>
      </w:r>
      <w:r>
        <w:t>echo</w:t>
      </w:r>
      <w:r w:rsidR="0059395B">
        <w:t xml:space="preserve"> </w:t>
      </w:r>
      <w:r>
        <w:t>some</w:t>
      </w:r>
      <w:r w:rsidR="0059395B">
        <w:t xml:space="preserve"> </w:t>
      </w:r>
      <w:r>
        <w:t>of</w:t>
      </w:r>
      <w:r w:rsidR="0059395B">
        <w:t xml:space="preserve"> </w:t>
      </w:r>
      <w:r>
        <w:t>what</w:t>
      </w:r>
      <w:r w:rsidR="0059395B">
        <w:t xml:space="preserve"> </w:t>
      </w:r>
      <w:r>
        <w:t>Jamie</w:t>
      </w:r>
      <w:r w:rsidR="0059395B">
        <w:t xml:space="preserve"> </w:t>
      </w:r>
      <w:r>
        <w:t>has</w:t>
      </w:r>
      <w:r w:rsidR="0059395B">
        <w:t xml:space="preserve"> </w:t>
      </w:r>
      <w:r>
        <w:t>said,</w:t>
      </w:r>
      <w:r w:rsidR="0059395B">
        <w:t xml:space="preserve"> </w:t>
      </w:r>
      <w:r>
        <w:t>if</w:t>
      </w:r>
      <w:r w:rsidR="0059395B">
        <w:t xml:space="preserve"> </w:t>
      </w:r>
      <w:r>
        <w:t>you</w:t>
      </w:r>
      <w:r w:rsidR="0059395B">
        <w:t xml:space="preserve"> </w:t>
      </w:r>
      <w:r>
        <w:t>imagine</w:t>
      </w:r>
      <w:r w:rsidR="0059395B">
        <w:t xml:space="preserve"> </w:t>
      </w:r>
      <w:r w:rsidR="005D0B0D">
        <w:t>the flow</w:t>
      </w:r>
      <w:r w:rsidR="0059395B">
        <w:t xml:space="preserve"> </w:t>
      </w:r>
      <w:r>
        <w:t>at</w:t>
      </w:r>
      <w:r w:rsidR="0059395B">
        <w:t xml:space="preserve"> </w:t>
      </w:r>
      <w:r>
        <w:t>a</w:t>
      </w:r>
      <w:r w:rsidR="0059395B">
        <w:t xml:space="preserve"> </w:t>
      </w:r>
      <w:r>
        <w:t>normal</w:t>
      </w:r>
      <w:r w:rsidR="0059395B">
        <w:t xml:space="preserve"> </w:t>
      </w:r>
      <w:r>
        <w:t>time</w:t>
      </w:r>
      <w:r w:rsidR="005D0B0D">
        <w:t>,</w:t>
      </w:r>
      <w:r w:rsidR="0059395B">
        <w:t xml:space="preserve"> </w:t>
      </w:r>
      <w:r>
        <w:t>without</w:t>
      </w:r>
      <w:r w:rsidR="0059395B">
        <w:t xml:space="preserve"> </w:t>
      </w:r>
      <w:r>
        <w:t>the</w:t>
      </w:r>
      <w:r w:rsidR="0059395B">
        <w:t xml:space="preserve"> </w:t>
      </w:r>
      <w:r>
        <w:t>extra</w:t>
      </w:r>
      <w:r w:rsidR="0059395B">
        <w:t xml:space="preserve"> </w:t>
      </w:r>
      <w:r>
        <w:t>pressure</w:t>
      </w:r>
      <w:r w:rsidR="0059395B">
        <w:t xml:space="preserve"> </w:t>
      </w:r>
      <w:r>
        <w:t>of</w:t>
      </w:r>
      <w:r w:rsidR="0059395B">
        <w:t xml:space="preserve"> COVID</w:t>
      </w:r>
      <w:r w:rsidR="005D0B0D">
        <w:noBreakHyphen/>
      </w:r>
      <w:r>
        <w:t>19</w:t>
      </w:r>
      <w:r w:rsidR="005D0B0D">
        <w:t>,</w:t>
      </w:r>
      <w:r w:rsidR="0059395B">
        <w:t xml:space="preserve"> </w:t>
      </w:r>
      <w:r>
        <w:t>of</w:t>
      </w:r>
      <w:r w:rsidR="0059395B">
        <w:t xml:space="preserve"> </w:t>
      </w:r>
      <w:r>
        <w:t>course</w:t>
      </w:r>
      <w:r w:rsidR="0059395B">
        <w:t xml:space="preserve"> </w:t>
      </w:r>
      <w:r>
        <w:t>we</w:t>
      </w:r>
      <w:r w:rsidR="0059395B">
        <w:t xml:space="preserve"> </w:t>
      </w:r>
      <w:r>
        <w:t>are</w:t>
      </w:r>
      <w:r w:rsidR="0059395B">
        <w:t xml:space="preserve"> </w:t>
      </w:r>
      <w:r>
        <w:t>going</w:t>
      </w:r>
      <w:r w:rsidR="0059395B">
        <w:t xml:space="preserve"> </w:t>
      </w:r>
      <w:r>
        <w:t>to</w:t>
      </w:r>
      <w:r w:rsidR="0059395B">
        <w:t xml:space="preserve"> </w:t>
      </w:r>
      <w:r>
        <w:t>see</w:t>
      </w:r>
      <w:r w:rsidR="0059395B">
        <w:t xml:space="preserve"> </w:t>
      </w:r>
      <w:r>
        <w:t>people</w:t>
      </w:r>
      <w:r w:rsidR="0059395B">
        <w:t xml:space="preserve"> </w:t>
      </w:r>
      <w:r>
        <w:t>under</w:t>
      </w:r>
      <w:r w:rsidR="0059395B">
        <w:t xml:space="preserve"> </w:t>
      </w:r>
      <w:r>
        <w:t>more</w:t>
      </w:r>
      <w:r w:rsidR="0059395B">
        <w:t xml:space="preserve"> </w:t>
      </w:r>
      <w:r>
        <w:t>pressure.</w:t>
      </w:r>
      <w:r w:rsidR="0059395B">
        <w:t xml:space="preserve"> </w:t>
      </w:r>
      <w:r w:rsidR="005D0B0D">
        <w:t xml:space="preserve">In </w:t>
      </w:r>
      <w:r w:rsidR="00A434C6">
        <w:t>our</w:t>
      </w:r>
      <w:r w:rsidR="0059395B">
        <w:t xml:space="preserve"> </w:t>
      </w:r>
      <w:r w:rsidR="00A434C6">
        <w:t>se</w:t>
      </w:r>
      <w:r>
        <w:t>rvices</w:t>
      </w:r>
      <w:r w:rsidR="005D0B0D">
        <w:t>,</w:t>
      </w:r>
      <w:r w:rsidR="0059395B">
        <w:t xml:space="preserve"> </w:t>
      </w:r>
      <w:r>
        <w:t>we</w:t>
      </w:r>
      <w:r w:rsidR="0059395B">
        <w:t xml:space="preserve"> </w:t>
      </w:r>
      <w:r>
        <w:t>are</w:t>
      </w:r>
      <w:r w:rsidR="0059395B">
        <w:t xml:space="preserve"> </w:t>
      </w:r>
      <w:r>
        <w:t>seeing</w:t>
      </w:r>
      <w:r w:rsidR="0059395B">
        <w:t xml:space="preserve"> </w:t>
      </w:r>
      <w:r>
        <w:t>people</w:t>
      </w:r>
      <w:r w:rsidR="0059395B">
        <w:t xml:space="preserve"> </w:t>
      </w:r>
      <w:r>
        <w:t>coming</w:t>
      </w:r>
      <w:r w:rsidR="0059395B">
        <w:t xml:space="preserve"> </w:t>
      </w:r>
      <w:r w:rsidR="008B2D04">
        <w:t>on to</w:t>
      </w:r>
      <w:r w:rsidR="0059395B">
        <w:t xml:space="preserve"> </w:t>
      </w:r>
      <w:r w:rsidR="005D0B0D">
        <w:t xml:space="preserve">the </w:t>
      </w:r>
      <w:r w:rsidR="00A434C6">
        <w:t>streets</w:t>
      </w:r>
      <w:r>
        <w:t>,</w:t>
      </w:r>
      <w:r w:rsidR="0059395B">
        <w:t xml:space="preserve"> </w:t>
      </w:r>
      <w:r>
        <w:t>because</w:t>
      </w:r>
      <w:r w:rsidR="0059395B">
        <w:t xml:space="preserve"> </w:t>
      </w:r>
      <w:r>
        <w:t>they</w:t>
      </w:r>
      <w:r w:rsidR="0059395B">
        <w:t xml:space="preserve"> </w:t>
      </w:r>
      <w:r>
        <w:t>can</w:t>
      </w:r>
      <w:r w:rsidR="0059395B">
        <w:t xml:space="preserve"> </w:t>
      </w:r>
      <w:r>
        <w:t>no</w:t>
      </w:r>
      <w:r w:rsidR="0059395B">
        <w:t xml:space="preserve"> </w:t>
      </w:r>
      <w:r>
        <w:t>longer</w:t>
      </w:r>
      <w:r w:rsidR="0059395B">
        <w:t xml:space="preserve"> </w:t>
      </w:r>
      <w:r>
        <w:t>sofa</w:t>
      </w:r>
      <w:r w:rsidR="0059395B">
        <w:t xml:space="preserve"> </w:t>
      </w:r>
      <w:r>
        <w:t>surf,</w:t>
      </w:r>
      <w:r w:rsidR="0059395B">
        <w:t xml:space="preserve"> </w:t>
      </w:r>
      <w:r w:rsidR="005D0B0D">
        <w:t xml:space="preserve">because </w:t>
      </w:r>
      <w:r>
        <w:t>they</w:t>
      </w:r>
      <w:r w:rsidR="0059395B">
        <w:t xml:space="preserve"> </w:t>
      </w:r>
      <w:r>
        <w:t>have</w:t>
      </w:r>
      <w:r w:rsidR="0059395B">
        <w:t xml:space="preserve"> </w:t>
      </w:r>
      <w:r>
        <w:t>newly</w:t>
      </w:r>
      <w:r w:rsidR="0059395B">
        <w:t xml:space="preserve"> </w:t>
      </w:r>
      <w:r>
        <w:t>lost</w:t>
      </w:r>
      <w:r w:rsidR="0059395B">
        <w:t xml:space="preserve"> </w:t>
      </w:r>
      <w:r>
        <w:t>a</w:t>
      </w:r>
      <w:r w:rsidR="0059395B">
        <w:t xml:space="preserve"> </w:t>
      </w:r>
      <w:r>
        <w:t>job</w:t>
      </w:r>
      <w:r w:rsidR="0059395B">
        <w:t xml:space="preserve"> </w:t>
      </w:r>
      <w:r>
        <w:t>or</w:t>
      </w:r>
      <w:r w:rsidR="0059395B">
        <w:t xml:space="preserve"> </w:t>
      </w:r>
      <w:r>
        <w:t>because</w:t>
      </w:r>
      <w:r w:rsidR="0059395B">
        <w:t xml:space="preserve"> </w:t>
      </w:r>
      <w:r>
        <w:t>of</w:t>
      </w:r>
      <w:r w:rsidR="0059395B">
        <w:t xml:space="preserve"> </w:t>
      </w:r>
      <w:r>
        <w:t>domestic</w:t>
      </w:r>
      <w:r w:rsidR="0059395B">
        <w:t xml:space="preserve"> </w:t>
      </w:r>
      <w:r>
        <w:t>violence.</w:t>
      </w:r>
      <w:r w:rsidR="0059395B">
        <w:t xml:space="preserve"> </w:t>
      </w:r>
      <w:r>
        <w:t>All</w:t>
      </w:r>
      <w:r w:rsidR="0059395B">
        <w:t xml:space="preserve"> </w:t>
      </w:r>
      <w:r>
        <w:t>the</w:t>
      </w:r>
      <w:r w:rsidR="0059395B">
        <w:t xml:space="preserve"> </w:t>
      </w:r>
      <w:r>
        <w:t>things</w:t>
      </w:r>
      <w:r w:rsidR="0059395B">
        <w:t xml:space="preserve"> </w:t>
      </w:r>
      <w:r>
        <w:t>that</w:t>
      </w:r>
      <w:r w:rsidR="0059395B">
        <w:t xml:space="preserve"> </w:t>
      </w:r>
      <w:r>
        <w:t>increase</w:t>
      </w:r>
      <w:r w:rsidR="0059395B">
        <w:t xml:space="preserve"> </w:t>
      </w:r>
      <w:r>
        <w:t>pressure</w:t>
      </w:r>
      <w:r w:rsidR="0059395B">
        <w:t xml:space="preserve"> </w:t>
      </w:r>
      <w:r>
        <w:t>on</w:t>
      </w:r>
      <w:r w:rsidR="0059395B">
        <w:t xml:space="preserve"> </w:t>
      </w:r>
      <w:r>
        <w:t>people</w:t>
      </w:r>
      <w:r w:rsidR="0059395B">
        <w:t xml:space="preserve"> </w:t>
      </w:r>
      <w:r>
        <w:t>are</w:t>
      </w:r>
      <w:r w:rsidR="0059395B">
        <w:t xml:space="preserve"> </w:t>
      </w:r>
      <w:r>
        <w:t>increasing</w:t>
      </w:r>
      <w:r w:rsidR="0059395B">
        <w:t xml:space="preserve"> </w:t>
      </w:r>
      <w:r>
        <w:t>pressure</w:t>
      </w:r>
      <w:r w:rsidR="0059395B">
        <w:t xml:space="preserve"> </w:t>
      </w:r>
      <w:r>
        <w:t>on</w:t>
      </w:r>
      <w:r w:rsidR="0059395B">
        <w:t xml:space="preserve"> </w:t>
      </w:r>
      <w:r>
        <w:t>them</w:t>
      </w:r>
      <w:r w:rsidR="0059395B">
        <w:t xml:space="preserve"> </w:t>
      </w:r>
      <w:r>
        <w:t>now.</w:t>
      </w:r>
      <w:r w:rsidR="0059395B">
        <w:t xml:space="preserve"> </w:t>
      </w:r>
      <w:r w:rsidR="00A434C6">
        <w:t>It</w:t>
      </w:r>
      <w:r w:rsidR="0059395B">
        <w:t xml:space="preserve"> </w:t>
      </w:r>
      <w:r w:rsidR="00A434C6">
        <w:t>is</w:t>
      </w:r>
      <w:r w:rsidR="0059395B">
        <w:t xml:space="preserve"> </w:t>
      </w:r>
      <w:r w:rsidR="00A434C6">
        <w:t>no</w:t>
      </w:r>
      <w:r w:rsidR="0059395B">
        <w:t xml:space="preserve"> </w:t>
      </w:r>
      <w:r w:rsidR="00A434C6">
        <w:t>surprise</w:t>
      </w:r>
      <w:r w:rsidR="0059395B">
        <w:t xml:space="preserve"> </w:t>
      </w:r>
      <w:r w:rsidR="00A434C6">
        <w:t>that</w:t>
      </w:r>
      <w:r w:rsidR="0059395B">
        <w:t xml:space="preserve"> </w:t>
      </w:r>
      <w:r w:rsidR="00A434C6">
        <w:t>the</w:t>
      </w:r>
      <w:r w:rsidR="0059395B">
        <w:t xml:space="preserve"> </w:t>
      </w:r>
      <w:r w:rsidR="00A434C6">
        <w:t>flow</w:t>
      </w:r>
      <w:r w:rsidR="0059395B">
        <w:t xml:space="preserve"> </w:t>
      </w:r>
      <w:r w:rsidR="00A434C6">
        <w:t>of</w:t>
      </w:r>
      <w:r w:rsidR="0059395B">
        <w:t xml:space="preserve"> </w:t>
      </w:r>
      <w:r w:rsidR="00A434C6">
        <w:t>people</w:t>
      </w:r>
      <w:r w:rsidR="0059395B">
        <w:t xml:space="preserve"> </w:t>
      </w:r>
      <w:r w:rsidR="008B2D04">
        <w:t>on to</w:t>
      </w:r>
      <w:r w:rsidR="0059395B">
        <w:t xml:space="preserve"> </w:t>
      </w:r>
      <w:r w:rsidR="00A434C6">
        <w:t>the</w:t>
      </w:r>
      <w:r w:rsidR="0059395B">
        <w:t xml:space="preserve"> </w:t>
      </w:r>
      <w:r w:rsidR="00A434C6">
        <w:t>street</w:t>
      </w:r>
      <w:r w:rsidR="0059395B">
        <w:t xml:space="preserve"> </w:t>
      </w:r>
      <w:r w:rsidR="00A434C6">
        <w:t>is</w:t>
      </w:r>
      <w:r w:rsidR="0059395B">
        <w:t xml:space="preserve"> </w:t>
      </w:r>
      <w:r w:rsidR="00A434C6">
        <w:t>so</w:t>
      </w:r>
      <w:r w:rsidR="0059395B">
        <w:t xml:space="preserve"> </w:t>
      </w:r>
      <w:r w:rsidR="00A434C6">
        <w:t>high.</w:t>
      </w:r>
      <w:r w:rsidR="0059395B">
        <w:t xml:space="preserve"> </w:t>
      </w:r>
    </w:p>
    <w:p w:rsidR="00C154B2" w:rsidP="00B10F11">
      <w:pPr>
        <w:pStyle w:val="Answer"/>
      </w:pPr>
      <w:r>
        <w:t xml:space="preserve">To </w:t>
      </w:r>
      <w:r w:rsidR="00B44E47">
        <w:t>come</w:t>
      </w:r>
      <w:r w:rsidR="0059395B">
        <w:t xml:space="preserve"> </w:t>
      </w:r>
      <w:r w:rsidR="00B44E47">
        <w:t>back</w:t>
      </w:r>
      <w:r w:rsidR="0059395B">
        <w:t xml:space="preserve"> </w:t>
      </w:r>
      <w:r w:rsidR="00B44E47">
        <w:t>to</w:t>
      </w:r>
      <w:r w:rsidR="0059395B">
        <w:t xml:space="preserve"> </w:t>
      </w:r>
      <w:r w:rsidR="00B44E47">
        <w:t>the</w:t>
      </w:r>
      <w:r w:rsidR="0059395B">
        <w:t xml:space="preserve"> </w:t>
      </w:r>
      <w:r w:rsidR="00B44E47">
        <w:t>point</w:t>
      </w:r>
      <w:r w:rsidR="0059395B">
        <w:t xml:space="preserve"> </w:t>
      </w:r>
      <w:r w:rsidR="00B44E47">
        <w:t>on</w:t>
      </w:r>
      <w:r w:rsidR="0059395B">
        <w:t xml:space="preserve"> </w:t>
      </w:r>
      <w:r w:rsidR="00B44E47">
        <w:t>cost,</w:t>
      </w:r>
      <w:r w:rsidR="0059395B">
        <w:t xml:space="preserve"> </w:t>
      </w:r>
      <w:r w:rsidR="00B44E47">
        <w:t>of</w:t>
      </w:r>
      <w:r w:rsidR="0059395B">
        <w:t xml:space="preserve"> </w:t>
      </w:r>
      <w:r w:rsidR="00B44E47">
        <w:t>course</w:t>
      </w:r>
      <w:r w:rsidR="0059395B">
        <w:t xml:space="preserve"> </w:t>
      </w:r>
      <w:r w:rsidR="00B44E47">
        <w:t>£3.2</w:t>
      </w:r>
      <w:r w:rsidR="0059395B">
        <w:t xml:space="preserve"> </w:t>
      </w:r>
      <w:r w:rsidR="00B44E47">
        <w:t>billion</w:t>
      </w:r>
      <w:r w:rsidR="0059395B">
        <w:t xml:space="preserve"> </w:t>
      </w:r>
      <w:r w:rsidR="00B44E47">
        <w:t>to</w:t>
      </w:r>
      <w:r w:rsidR="0059395B">
        <w:t xml:space="preserve"> </w:t>
      </w:r>
      <w:r w:rsidR="00B44E47">
        <w:t>local</w:t>
      </w:r>
      <w:r w:rsidR="0059395B">
        <w:t xml:space="preserve"> </w:t>
      </w:r>
      <w:r w:rsidR="00B44E47">
        <w:t>authorities</w:t>
      </w:r>
      <w:r w:rsidR="0059395B">
        <w:t xml:space="preserve"> </w:t>
      </w:r>
      <w:r w:rsidR="00B44E47">
        <w:t>is</w:t>
      </w:r>
      <w:r w:rsidR="0059395B">
        <w:t xml:space="preserve"> </w:t>
      </w:r>
      <w:r w:rsidR="00B44E47">
        <w:t>very</w:t>
      </w:r>
      <w:r w:rsidR="0059395B">
        <w:t xml:space="preserve"> </w:t>
      </w:r>
      <w:r w:rsidR="00B44E47">
        <w:t>welcome</w:t>
      </w:r>
      <w:r w:rsidR="0059395B">
        <w:t xml:space="preserve"> </w:t>
      </w:r>
      <w:r w:rsidR="00B44E47">
        <w:t>and</w:t>
      </w:r>
      <w:r w:rsidR="0059395B">
        <w:t xml:space="preserve"> </w:t>
      </w:r>
      <w:r w:rsidR="00B44E47">
        <w:t>a</w:t>
      </w:r>
      <w:r w:rsidR="0059395B">
        <w:t xml:space="preserve"> </w:t>
      </w:r>
      <w:r w:rsidR="00B44E47">
        <w:t>lot</w:t>
      </w:r>
      <w:r w:rsidR="0059395B">
        <w:t xml:space="preserve"> </w:t>
      </w:r>
      <w:r w:rsidR="00B44E47">
        <w:t>of</w:t>
      </w:r>
      <w:r w:rsidR="0059395B">
        <w:t xml:space="preserve"> </w:t>
      </w:r>
      <w:r w:rsidR="00B44E47">
        <w:t>money,</w:t>
      </w:r>
      <w:r w:rsidR="0059395B">
        <w:t xml:space="preserve"> </w:t>
      </w:r>
      <w:r w:rsidR="00B44E47">
        <w:t>but</w:t>
      </w:r>
      <w:r w:rsidR="0059395B">
        <w:t xml:space="preserve"> </w:t>
      </w:r>
      <w:r w:rsidR="00B44E47">
        <w:t>w</w:t>
      </w:r>
      <w:r w:rsidR="00A434C6">
        <w:t>e</w:t>
      </w:r>
      <w:r w:rsidR="0059395B">
        <w:t xml:space="preserve"> </w:t>
      </w:r>
      <w:r w:rsidR="00A434C6">
        <w:t>have</w:t>
      </w:r>
      <w:r w:rsidR="0059395B">
        <w:t xml:space="preserve"> </w:t>
      </w:r>
      <w:r w:rsidR="00A434C6">
        <w:t>seen</w:t>
      </w:r>
      <w:r w:rsidR="0059395B">
        <w:t xml:space="preserve"> </w:t>
      </w:r>
      <w:r w:rsidR="00A434C6">
        <w:t>the</w:t>
      </w:r>
      <w:r w:rsidR="0059395B">
        <w:t xml:space="preserve"> </w:t>
      </w:r>
      <w:r w:rsidR="00A434C6">
        <w:t>signs</w:t>
      </w:r>
      <w:r w:rsidR="0059395B">
        <w:t xml:space="preserve"> </w:t>
      </w:r>
      <w:r w:rsidR="00A434C6">
        <w:t>of</w:t>
      </w:r>
      <w:r w:rsidR="0059395B">
        <w:t xml:space="preserve"> </w:t>
      </w:r>
      <w:r w:rsidR="00A434C6">
        <w:t>what</w:t>
      </w:r>
      <w:r w:rsidR="0059395B">
        <w:t xml:space="preserve"> </w:t>
      </w:r>
      <w:r w:rsidR="00A434C6">
        <w:t>happens</w:t>
      </w:r>
      <w:r w:rsidR="0059395B">
        <w:t xml:space="preserve"> </w:t>
      </w:r>
      <w:r w:rsidR="00A434C6">
        <w:t>when</w:t>
      </w:r>
      <w:r w:rsidR="0059395B">
        <w:t xml:space="preserve"> </w:t>
      </w:r>
      <w:r w:rsidR="00A434C6">
        <w:t>that</w:t>
      </w:r>
      <w:r w:rsidR="0059395B">
        <w:t xml:space="preserve"> </w:t>
      </w:r>
      <w:r w:rsidR="00A434C6">
        <w:t>money</w:t>
      </w:r>
      <w:r w:rsidR="0059395B">
        <w:t xml:space="preserve"> </w:t>
      </w:r>
      <w:r w:rsidR="00A434C6">
        <w:t>is</w:t>
      </w:r>
      <w:r w:rsidR="0059395B">
        <w:t xml:space="preserve"> </w:t>
      </w:r>
      <w:r w:rsidR="00A434C6">
        <w:t>not</w:t>
      </w:r>
      <w:r w:rsidR="0059395B">
        <w:t xml:space="preserve"> </w:t>
      </w:r>
      <w:r w:rsidR="00A434C6">
        <w:t>designated</w:t>
      </w:r>
      <w:r w:rsidR="0059395B">
        <w:t xml:space="preserve"> </w:t>
      </w:r>
      <w:r w:rsidR="00A434C6">
        <w:t>for</w:t>
      </w:r>
      <w:r w:rsidR="0059395B">
        <w:t xml:space="preserve"> </w:t>
      </w:r>
      <w:r w:rsidR="00A434C6">
        <w:t>homelessness.</w:t>
      </w:r>
      <w:r w:rsidR="0059395B">
        <w:t xml:space="preserve"> </w:t>
      </w:r>
      <w:r w:rsidR="00B44E47">
        <w:t>Some</w:t>
      </w:r>
      <w:r w:rsidR="0059395B">
        <w:t xml:space="preserve"> </w:t>
      </w:r>
      <w:r w:rsidR="00B44E47">
        <w:t>local</w:t>
      </w:r>
      <w:r w:rsidR="0059395B">
        <w:t xml:space="preserve"> </w:t>
      </w:r>
      <w:r w:rsidR="00B44E47">
        <w:t>authorities</w:t>
      </w:r>
      <w:r w:rsidR="0059395B">
        <w:t xml:space="preserve"> </w:t>
      </w:r>
      <w:r w:rsidR="00B44E47">
        <w:t>have</w:t>
      </w:r>
      <w:r w:rsidR="0059395B">
        <w:t xml:space="preserve"> </w:t>
      </w:r>
      <w:r w:rsidR="00B44E47">
        <w:t>responded</w:t>
      </w:r>
      <w:r w:rsidR="0059395B">
        <w:t xml:space="preserve"> </w:t>
      </w:r>
      <w:r w:rsidR="00B44E47">
        <w:t>incredibly</w:t>
      </w:r>
      <w:r w:rsidR="0059395B">
        <w:t xml:space="preserve"> </w:t>
      </w:r>
      <w:r w:rsidR="00B44E47">
        <w:t>positively</w:t>
      </w:r>
      <w:r w:rsidR="0059395B">
        <w:t xml:space="preserve"> </w:t>
      </w:r>
      <w:r w:rsidR="00B44E47">
        <w:t>and</w:t>
      </w:r>
      <w:r w:rsidR="0059395B">
        <w:t xml:space="preserve"> </w:t>
      </w:r>
      <w:r w:rsidR="00B44E47">
        <w:t>others</w:t>
      </w:r>
      <w:r w:rsidR="0059395B">
        <w:t xml:space="preserve"> </w:t>
      </w:r>
      <w:r w:rsidR="00B44E47">
        <w:t>less</w:t>
      </w:r>
      <w:r w:rsidR="0059395B">
        <w:t xml:space="preserve"> </w:t>
      </w:r>
      <w:r w:rsidR="00B44E47">
        <w:t>so.</w:t>
      </w:r>
      <w:r w:rsidR="0059395B">
        <w:t xml:space="preserve"> </w:t>
      </w:r>
      <w:r w:rsidR="00B44E47">
        <w:t>We</w:t>
      </w:r>
      <w:r w:rsidR="0059395B">
        <w:t xml:space="preserve"> </w:t>
      </w:r>
      <w:r w:rsidR="00B44E47">
        <w:t>have</w:t>
      </w:r>
      <w:r w:rsidR="0059395B">
        <w:t xml:space="preserve"> </w:t>
      </w:r>
      <w:r w:rsidR="00B44E47">
        <w:t>done</w:t>
      </w:r>
      <w:r w:rsidR="0059395B">
        <w:t xml:space="preserve"> </w:t>
      </w:r>
      <w:r w:rsidR="00B44E47">
        <w:t>some</w:t>
      </w:r>
      <w:r w:rsidR="0059395B">
        <w:t xml:space="preserve"> </w:t>
      </w:r>
      <w:r w:rsidR="00B44E47">
        <w:t>work</w:t>
      </w:r>
      <w:r w:rsidR="0059395B">
        <w:t xml:space="preserve"> </w:t>
      </w:r>
      <w:r w:rsidR="00B44E47">
        <w:t>on</w:t>
      </w:r>
      <w:r w:rsidR="0059395B">
        <w:t xml:space="preserve"> </w:t>
      </w:r>
      <w:r w:rsidR="00B44E47">
        <w:t>the</w:t>
      </w:r>
      <w:r w:rsidR="0059395B">
        <w:t xml:space="preserve"> </w:t>
      </w:r>
      <w:r w:rsidR="00B44E47">
        <w:t>costs</w:t>
      </w:r>
      <w:r w:rsidR="0059395B">
        <w:t xml:space="preserve"> </w:t>
      </w:r>
      <w:r w:rsidR="00B44E47">
        <w:t>going</w:t>
      </w:r>
      <w:r w:rsidR="0059395B">
        <w:t xml:space="preserve"> </w:t>
      </w:r>
      <w:r>
        <w:t>forward.</w:t>
      </w:r>
      <w:r w:rsidR="0059395B">
        <w:t xml:space="preserve"> </w:t>
      </w:r>
      <w:r w:rsidR="00B44E47">
        <w:t>I</w:t>
      </w:r>
      <w:r w:rsidR="0059395B">
        <w:t xml:space="preserve"> </w:t>
      </w:r>
      <w:r w:rsidR="00B44E47">
        <w:t>will</w:t>
      </w:r>
      <w:r w:rsidR="0059395B">
        <w:t xml:space="preserve"> </w:t>
      </w:r>
      <w:r w:rsidR="00B44E47">
        <w:t>keep</w:t>
      </w:r>
      <w:r w:rsidR="0059395B">
        <w:t xml:space="preserve"> </w:t>
      </w:r>
      <w:r w:rsidR="00B44E47">
        <w:t>coming</w:t>
      </w:r>
      <w:r w:rsidR="0059395B">
        <w:t xml:space="preserve"> </w:t>
      </w:r>
      <w:r w:rsidR="00B44E47">
        <w:t>back</w:t>
      </w:r>
      <w:r w:rsidR="0059395B">
        <w:t xml:space="preserve"> </w:t>
      </w:r>
      <w:r w:rsidR="00B44E47">
        <w:t>to</w:t>
      </w:r>
      <w:r w:rsidR="0059395B">
        <w:t xml:space="preserve"> </w:t>
      </w:r>
      <w:r w:rsidR="00B44E47">
        <w:t>this</w:t>
      </w:r>
      <w:r w:rsidR="0059395B">
        <w:t xml:space="preserve"> </w:t>
      </w:r>
      <w:r w:rsidR="00B44E47">
        <w:t>as</w:t>
      </w:r>
      <w:r w:rsidR="0059395B">
        <w:t xml:space="preserve"> </w:t>
      </w:r>
      <w:r w:rsidR="00B44E47">
        <w:t>a</w:t>
      </w:r>
      <w:r w:rsidR="0059395B">
        <w:t xml:space="preserve"> </w:t>
      </w:r>
      <w:r w:rsidR="00B44E47">
        <w:t>unique</w:t>
      </w:r>
      <w:r w:rsidR="0059395B">
        <w:t xml:space="preserve"> </w:t>
      </w:r>
      <w:r w:rsidR="00B44E47">
        <w:t>opportunity</w:t>
      </w:r>
      <w:r w:rsidR="0059395B">
        <w:t xml:space="preserve"> </w:t>
      </w:r>
      <w:r w:rsidR="00B44E47">
        <w:t>to</w:t>
      </w:r>
      <w:r w:rsidR="0059395B">
        <w:t xml:space="preserve"> </w:t>
      </w:r>
      <w:r w:rsidR="00B44E47">
        <w:t>rehouse</w:t>
      </w:r>
      <w:r w:rsidR="0059395B">
        <w:t xml:space="preserve"> </w:t>
      </w:r>
      <w:r w:rsidR="00B44E47">
        <w:t>people</w:t>
      </w:r>
      <w:r w:rsidR="0059395B">
        <w:t xml:space="preserve"> </w:t>
      </w:r>
      <w:r w:rsidR="00B44E47">
        <w:t>and</w:t>
      </w:r>
      <w:r w:rsidR="0059395B">
        <w:t xml:space="preserve"> </w:t>
      </w:r>
      <w:r w:rsidR="00B44E47">
        <w:t>move</w:t>
      </w:r>
      <w:r w:rsidR="0059395B">
        <w:t xml:space="preserve"> </w:t>
      </w:r>
      <w:r w:rsidR="00B44E47">
        <w:t>people</w:t>
      </w:r>
      <w:r w:rsidR="0059395B">
        <w:t xml:space="preserve"> </w:t>
      </w:r>
      <w:r w:rsidR="00B44E47">
        <w:t>out</w:t>
      </w:r>
      <w:r w:rsidR="0059395B">
        <w:t xml:space="preserve"> </w:t>
      </w:r>
      <w:r w:rsidR="00B44E47">
        <w:t>of</w:t>
      </w:r>
      <w:r w:rsidR="0059395B">
        <w:t xml:space="preserve"> </w:t>
      </w:r>
      <w:r w:rsidR="00B44E47">
        <w:t>homelessness.</w:t>
      </w:r>
      <w:r w:rsidR="0059395B">
        <w:t xml:space="preserve"> </w:t>
      </w:r>
      <w:r w:rsidR="00A434C6">
        <w:t>We</w:t>
      </w:r>
      <w:r w:rsidR="0059395B">
        <w:t xml:space="preserve"> </w:t>
      </w:r>
      <w:r w:rsidR="00A434C6">
        <w:t>have</w:t>
      </w:r>
      <w:r w:rsidR="0059395B">
        <w:t xml:space="preserve"> </w:t>
      </w:r>
      <w:r w:rsidR="00A434C6">
        <w:t>looked</w:t>
      </w:r>
      <w:r w:rsidR="0059395B">
        <w:t xml:space="preserve"> </w:t>
      </w:r>
      <w:r w:rsidR="00A434C6">
        <w:t>at</w:t>
      </w:r>
      <w:r w:rsidR="0059395B">
        <w:t xml:space="preserve"> </w:t>
      </w:r>
      <w:r w:rsidR="00A434C6">
        <w:t>the</w:t>
      </w:r>
      <w:r w:rsidR="0059395B">
        <w:t xml:space="preserve"> </w:t>
      </w:r>
      <w:r w:rsidR="00A434C6">
        <w:t>cohort</w:t>
      </w:r>
      <w:r w:rsidR="0059395B">
        <w:t xml:space="preserve"> </w:t>
      </w:r>
      <w:r w:rsidR="00A434C6">
        <w:t>of</w:t>
      </w:r>
      <w:r w:rsidR="0059395B">
        <w:t xml:space="preserve"> </w:t>
      </w:r>
      <w:r w:rsidR="00A434C6">
        <w:t>5,400</w:t>
      </w:r>
      <w:r w:rsidR="0059395B">
        <w:t xml:space="preserve"> </w:t>
      </w:r>
      <w:r w:rsidR="00A434C6">
        <w:t>who</w:t>
      </w:r>
      <w:r w:rsidR="0059395B">
        <w:t xml:space="preserve"> </w:t>
      </w:r>
      <w:r w:rsidR="00A434C6">
        <w:t>are</w:t>
      </w:r>
      <w:r w:rsidR="0059395B">
        <w:t xml:space="preserve"> </w:t>
      </w:r>
      <w:r w:rsidR="00A434C6">
        <w:t>being</w:t>
      </w:r>
      <w:r w:rsidR="0059395B">
        <w:t xml:space="preserve"> </w:t>
      </w:r>
      <w:r w:rsidR="00A434C6">
        <w:t>moved</w:t>
      </w:r>
      <w:r w:rsidR="0059395B">
        <w:t xml:space="preserve"> </w:t>
      </w:r>
      <w:r w:rsidR="00A434C6">
        <w:t>into</w:t>
      </w:r>
      <w:r w:rsidR="0059395B">
        <w:t xml:space="preserve"> </w:t>
      </w:r>
      <w:r w:rsidR="00787FD1">
        <w:t>safe</w:t>
      </w:r>
      <w:r w:rsidR="0059395B">
        <w:t xml:space="preserve"> </w:t>
      </w:r>
      <w:r w:rsidR="00A434C6">
        <w:t>accommodation.</w:t>
      </w:r>
      <w:r w:rsidR="0059395B">
        <w:t xml:space="preserve"> </w:t>
      </w:r>
      <w:r>
        <w:t xml:space="preserve">That </w:t>
      </w:r>
      <w:r w:rsidR="00A434C6">
        <w:t>number</w:t>
      </w:r>
      <w:r w:rsidR="0059395B">
        <w:t xml:space="preserve"> </w:t>
      </w:r>
      <w:r w:rsidR="00A434C6">
        <w:t>will</w:t>
      </w:r>
      <w:r w:rsidR="0059395B">
        <w:t xml:space="preserve"> </w:t>
      </w:r>
      <w:r w:rsidR="00A434C6">
        <w:t>have</w:t>
      </w:r>
      <w:r w:rsidR="0059395B">
        <w:t xml:space="preserve"> </w:t>
      </w:r>
      <w:r w:rsidR="00A434C6">
        <w:t>to</w:t>
      </w:r>
      <w:r w:rsidR="0059395B">
        <w:t xml:space="preserve"> </w:t>
      </w:r>
      <w:r w:rsidR="00A434C6">
        <w:t>increase</w:t>
      </w:r>
      <w:r w:rsidR="0059395B">
        <w:t xml:space="preserve"> </w:t>
      </w:r>
      <w:r w:rsidR="00A434C6">
        <w:t>daily.</w:t>
      </w:r>
      <w:r w:rsidR="0059395B">
        <w:t xml:space="preserve"> </w:t>
      </w:r>
      <w:r w:rsidR="00787FD1">
        <w:t>Based</w:t>
      </w:r>
      <w:r w:rsidR="0059395B">
        <w:t xml:space="preserve"> </w:t>
      </w:r>
      <w:r w:rsidR="00787FD1">
        <w:t>on</w:t>
      </w:r>
      <w:r w:rsidR="0059395B">
        <w:t xml:space="preserve"> </w:t>
      </w:r>
      <w:r w:rsidR="00787FD1">
        <w:t>the</w:t>
      </w:r>
      <w:r w:rsidR="0059395B">
        <w:t xml:space="preserve"> </w:t>
      </w:r>
      <w:r w:rsidR="00787FD1">
        <w:t>support</w:t>
      </w:r>
      <w:r w:rsidR="0059395B">
        <w:t xml:space="preserve"> </w:t>
      </w:r>
      <w:r w:rsidR="00787FD1">
        <w:t>needs</w:t>
      </w:r>
      <w:r w:rsidR="0059395B">
        <w:t xml:space="preserve"> </w:t>
      </w:r>
      <w:r w:rsidR="00787FD1">
        <w:t>of</w:t>
      </w:r>
      <w:r w:rsidR="0059395B">
        <w:t xml:space="preserve"> </w:t>
      </w:r>
      <w:r w:rsidR="00787FD1">
        <w:t>these</w:t>
      </w:r>
      <w:r w:rsidR="0059395B">
        <w:t xml:space="preserve"> </w:t>
      </w:r>
      <w:r w:rsidR="00787FD1">
        <w:t>people</w:t>
      </w:r>
      <w:r>
        <w:t>,</w:t>
      </w:r>
      <w:r w:rsidR="0059395B">
        <w:t xml:space="preserve"> </w:t>
      </w:r>
      <w:r w:rsidR="00787FD1">
        <w:t>we</w:t>
      </w:r>
      <w:r w:rsidR="0059395B">
        <w:t xml:space="preserve"> </w:t>
      </w:r>
      <w:r w:rsidR="00787FD1">
        <w:t>have</w:t>
      </w:r>
      <w:r w:rsidR="0059395B">
        <w:t xml:space="preserve"> </w:t>
      </w:r>
      <w:r w:rsidR="00787FD1">
        <w:t>made</w:t>
      </w:r>
      <w:r w:rsidR="0059395B">
        <w:t xml:space="preserve"> </w:t>
      </w:r>
      <w:r w:rsidR="00787FD1">
        <w:t>an</w:t>
      </w:r>
      <w:r w:rsidR="0059395B">
        <w:t xml:space="preserve"> </w:t>
      </w:r>
      <w:r w:rsidR="00787FD1">
        <w:t>estimate</w:t>
      </w:r>
      <w:r w:rsidR="0059395B">
        <w:t xml:space="preserve"> </w:t>
      </w:r>
      <w:r w:rsidR="00787FD1">
        <w:t>of</w:t>
      </w:r>
      <w:r w:rsidR="0059395B">
        <w:t xml:space="preserve"> </w:t>
      </w:r>
      <w:r w:rsidR="00787FD1">
        <w:t>the</w:t>
      </w:r>
      <w:r w:rsidR="0059395B">
        <w:t xml:space="preserve"> </w:t>
      </w:r>
      <w:r w:rsidR="00787FD1">
        <w:t>costs</w:t>
      </w:r>
      <w:r w:rsidR="0059395B">
        <w:t xml:space="preserve"> </w:t>
      </w:r>
      <w:r w:rsidR="00787FD1">
        <w:t>that</w:t>
      </w:r>
      <w:r w:rsidR="0059395B">
        <w:t xml:space="preserve"> </w:t>
      </w:r>
      <w:r w:rsidR="00787FD1">
        <w:t>we</w:t>
      </w:r>
      <w:r w:rsidR="0059395B">
        <w:t xml:space="preserve"> </w:t>
      </w:r>
      <w:r w:rsidR="00787FD1">
        <w:t>can</w:t>
      </w:r>
      <w:r w:rsidR="0059395B">
        <w:t xml:space="preserve"> </w:t>
      </w:r>
      <w:r w:rsidR="00787FD1">
        <w:t>expect</w:t>
      </w:r>
      <w:r w:rsidR="0059395B">
        <w:t xml:space="preserve"> </w:t>
      </w:r>
      <w:r w:rsidR="00787FD1">
        <w:t>if</w:t>
      </w:r>
      <w:r w:rsidR="0059395B">
        <w:t xml:space="preserve"> </w:t>
      </w:r>
      <w:r w:rsidR="00787FD1">
        <w:t>we</w:t>
      </w:r>
      <w:r w:rsidR="0059395B">
        <w:t xml:space="preserve"> </w:t>
      </w:r>
      <w:r w:rsidR="00787FD1">
        <w:t>are</w:t>
      </w:r>
      <w:r w:rsidR="0059395B">
        <w:t xml:space="preserve"> </w:t>
      </w:r>
      <w:r w:rsidR="00787FD1">
        <w:t>to</w:t>
      </w:r>
      <w:r w:rsidR="0059395B">
        <w:t xml:space="preserve"> </w:t>
      </w:r>
      <w:r w:rsidR="00787FD1">
        <w:t>take</w:t>
      </w:r>
      <w:r w:rsidR="0059395B">
        <w:t xml:space="preserve"> </w:t>
      </w:r>
      <w:r w:rsidR="00787FD1">
        <w:t>the</w:t>
      </w:r>
      <w:r w:rsidR="0059395B">
        <w:t xml:space="preserve"> </w:t>
      </w:r>
      <w:r w:rsidR="00787FD1">
        <w:t>opportunity</w:t>
      </w:r>
      <w:r w:rsidR="0059395B">
        <w:t xml:space="preserve"> </w:t>
      </w:r>
      <w:r w:rsidR="00787FD1">
        <w:t>of</w:t>
      </w:r>
      <w:r w:rsidR="0059395B">
        <w:t xml:space="preserve"> </w:t>
      </w:r>
      <w:r w:rsidR="00787FD1">
        <w:t>rehousing</w:t>
      </w:r>
      <w:r w:rsidR="0059395B">
        <w:t xml:space="preserve"> </w:t>
      </w:r>
      <w:r w:rsidR="00787FD1">
        <w:t>people</w:t>
      </w:r>
      <w:r w:rsidR="0059395B">
        <w:t xml:space="preserve"> </w:t>
      </w:r>
      <w:r w:rsidR="00787FD1">
        <w:t>and</w:t>
      </w:r>
      <w:r w:rsidR="0059395B">
        <w:t xml:space="preserve"> </w:t>
      </w:r>
      <w:r w:rsidR="00787FD1">
        <w:t>not</w:t>
      </w:r>
      <w:r w:rsidR="0059395B">
        <w:t xml:space="preserve"> </w:t>
      </w:r>
      <w:r w:rsidR="00787FD1">
        <w:t>just</w:t>
      </w:r>
      <w:r w:rsidR="0059395B">
        <w:t xml:space="preserve"> </w:t>
      </w:r>
      <w:r w:rsidR="00787FD1">
        <w:t>letting</w:t>
      </w:r>
      <w:r w:rsidR="0059395B">
        <w:t xml:space="preserve"> </w:t>
      </w:r>
      <w:r w:rsidR="00787FD1">
        <w:t>people</w:t>
      </w:r>
      <w:r w:rsidR="0059395B">
        <w:t xml:space="preserve"> </w:t>
      </w:r>
      <w:r w:rsidR="00787FD1">
        <w:t>go</w:t>
      </w:r>
      <w:r w:rsidR="0059395B">
        <w:t xml:space="preserve"> </w:t>
      </w:r>
      <w:r w:rsidR="00787FD1">
        <w:t>back</w:t>
      </w:r>
      <w:r w:rsidR="0059395B">
        <w:t xml:space="preserve"> </w:t>
      </w:r>
      <w:r w:rsidR="00787FD1">
        <w:t>to</w:t>
      </w:r>
      <w:r w:rsidR="0059395B">
        <w:t xml:space="preserve"> </w:t>
      </w:r>
      <w:r w:rsidR="00787FD1">
        <w:t>the</w:t>
      </w:r>
      <w:r w:rsidR="0059395B">
        <w:t xml:space="preserve"> </w:t>
      </w:r>
      <w:r w:rsidR="00787FD1">
        <w:t>street.</w:t>
      </w:r>
      <w:r w:rsidR="0059395B">
        <w:t xml:space="preserve"> </w:t>
      </w:r>
    </w:p>
    <w:p w:rsidR="00A434C6" w:rsidP="00B10F11">
      <w:pPr>
        <w:pStyle w:val="Answer"/>
      </w:pPr>
      <w:r>
        <w:t>For</w:t>
      </w:r>
      <w:r w:rsidR="0059395B">
        <w:t xml:space="preserve"> </w:t>
      </w:r>
      <w:r w:rsidR="00787FD1">
        <w:t>those</w:t>
      </w:r>
      <w:r w:rsidR="0059395B">
        <w:t xml:space="preserve"> </w:t>
      </w:r>
      <w:r w:rsidR="00787FD1">
        <w:t>5,400</w:t>
      </w:r>
      <w:r w:rsidR="0059395B">
        <w:t xml:space="preserve"> </w:t>
      </w:r>
      <w:r w:rsidR="00787FD1">
        <w:t>people,</w:t>
      </w:r>
      <w:r w:rsidR="0059395B">
        <w:t xml:space="preserve"> </w:t>
      </w:r>
      <w:r w:rsidR="00787FD1">
        <w:t>based</w:t>
      </w:r>
      <w:r w:rsidR="0059395B">
        <w:t xml:space="preserve"> </w:t>
      </w:r>
      <w:r w:rsidR="00787FD1">
        <w:t>on</w:t>
      </w:r>
      <w:r w:rsidR="0059395B">
        <w:t xml:space="preserve"> </w:t>
      </w:r>
      <w:r w:rsidR="00787FD1">
        <w:t>an</w:t>
      </w:r>
      <w:r w:rsidR="0059395B">
        <w:t xml:space="preserve"> </w:t>
      </w:r>
      <w:r w:rsidR="00787FD1">
        <w:t>estimate</w:t>
      </w:r>
      <w:r w:rsidR="0059395B">
        <w:t xml:space="preserve"> </w:t>
      </w:r>
      <w:r>
        <w:t>of</w:t>
      </w:r>
      <w:r w:rsidR="0059395B">
        <w:t xml:space="preserve"> </w:t>
      </w:r>
      <w:r>
        <w:t>their</w:t>
      </w:r>
      <w:r w:rsidR="0059395B">
        <w:t xml:space="preserve"> </w:t>
      </w:r>
      <w:r w:rsidR="00787FD1">
        <w:t>support</w:t>
      </w:r>
      <w:r w:rsidR="0059395B">
        <w:t xml:space="preserve"> </w:t>
      </w:r>
      <w:r w:rsidR="00787FD1">
        <w:t>needs</w:t>
      </w:r>
      <w:r>
        <w:t>,</w:t>
      </w:r>
      <w:r w:rsidR="0059395B">
        <w:t xml:space="preserve"> </w:t>
      </w:r>
      <w:r w:rsidR="00787FD1">
        <w:t>you</w:t>
      </w:r>
      <w:r w:rsidR="0059395B">
        <w:t xml:space="preserve"> </w:t>
      </w:r>
      <w:r w:rsidR="00787FD1">
        <w:t>are</w:t>
      </w:r>
      <w:r w:rsidR="0059395B">
        <w:t xml:space="preserve"> </w:t>
      </w:r>
      <w:r w:rsidR="00787FD1">
        <w:t>looking</w:t>
      </w:r>
      <w:r w:rsidR="0059395B">
        <w:t xml:space="preserve"> </w:t>
      </w:r>
      <w:r w:rsidR="00787FD1">
        <w:t>at</w:t>
      </w:r>
      <w:r w:rsidR="0059395B">
        <w:t xml:space="preserve"> </w:t>
      </w:r>
      <w:r w:rsidR="00787FD1">
        <w:t>a</w:t>
      </w:r>
      <w:r w:rsidR="0059395B">
        <w:t xml:space="preserve"> </w:t>
      </w:r>
      <w:r w:rsidR="00787FD1">
        <w:t>designated</w:t>
      </w:r>
      <w:r w:rsidR="0059395B">
        <w:t xml:space="preserve"> </w:t>
      </w:r>
      <w:r w:rsidR="00787FD1">
        <w:t>bill</w:t>
      </w:r>
      <w:r w:rsidR="0059395B">
        <w:t xml:space="preserve"> </w:t>
      </w:r>
      <w:r w:rsidR="00787FD1">
        <w:t>of</w:t>
      </w:r>
      <w:r w:rsidR="0059395B">
        <w:t xml:space="preserve"> </w:t>
      </w:r>
      <w:r w:rsidR="00787FD1">
        <w:t>about</w:t>
      </w:r>
      <w:r w:rsidR="0059395B">
        <w:t xml:space="preserve"> </w:t>
      </w:r>
      <w:r w:rsidR="00787FD1">
        <w:t>£97</w:t>
      </w:r>
      <w:r w:rsidR="0059395B">
        <w:t xml:space="preserve"> </w:t>
      </w:r>
      <w:r w:rsidR="00787FD1">
        <w:t>million,</w:t>
      </w:r>
      <w:r w:rsidR="0059395B">
        <w:t xml:space="preserve"> </w:t>
      </w:r>
      <w:r w:rsidR="00787FD1">
        <w:t>including</w:t>
      </w:r>
      <w:r w:rsidR="0059395B">
        <w:t xml:space="preserve"> </w:t>
      </w:r>
      <w:r w:rsidR="00787FD1">
        <w:t>housing</w:t>
      </w:r>
      <w:r w:rsidR="0059395B">
        <w:t xml:space="preserve"> </w:t>
      </w:r>
      <w:r w:rsidR="00787FD1">
        <w:t>benefit</w:t>
      </w:r>
      <w:r w:rsidR="0059395B">
        <w:t xml:space="preserve"> </w:t>
      </w:r>
      <w:r w:rsidR="00787FD1">
        <w:t>and</w:t>
      </w:r>
      <w:r w:rsidR="0059395B">
        <w:t xml:space="preserve"> </w:t>
      </w:r>
      <w:r w:rsidR="00787FD1">
        <w:t>support</w:t>
      </w:r>
      <w:r w:rsidR="0059395B">
        <w:t xml:space="preserve"> </w:t>
      </w:r>
      <w:r w:rsidR="00787FD1">
        <w:t>costs.</w:t>
      </w:r>
      <w:r w:rsidR="0059395B">
        <w:t xml:space="preserve"> </w:t>
      </w:r>
      <w:r w:rsidR="00787FD1">
        <w:t>Clearly,</w:t>
      </w:r>
      <w:r w:rsidR="0059395B">
        <w:t xml:space="preserve"> </w:t>
      </w:r>
      <w:r w:rsidR="00787FD1">
        <w:t>that</w:t>
      </w:r>
      <w:r w:rsidR="0059395B">
        <w:t xml:space="preserve"> </w:t>
      </w:r>
      <w:r w:rsidR="00787FD1">
        <w:t>is</w:t>
      </w:r>
      <w:r w:rsidR="0059395B">
        <w:t xml:space="preserve"> </w:t>
      </w:r>
      <w:r w:rsidR="00787FD1">
        <w:t>an</w:t>
      </w:r>
      <w:r w:rsidR="0059395B">
        <w:t xml:space="preserve"> </w:t>
      </w:r>
      <w:r w:rsidR="00787FD1">
        <w:t>underestimate</w:t>
      </w:r>
      <w:r w:rsidR="0059395B">
        <w:t xml:space="preserve"> </w:t>
      </w:r>
      <w:r w:rsidR="00787FD1">
        <w:t>because</w:t>
      </w:r>
      <w:r w:rsidR="0059395B">
        <w:t xml:space="preserve"> </w:t>
      </w:r>
      <w:r w:rsidR="00787FD1">
        <w:t>it</w:t>
      </w:r>
      <w:r w:rsidR="0059395B">
        <w:t xml:space="preserve"> </w:t>
      </w:r>
      <w:r w:rsidR="00787FD1">
        <w:t>does</w:t>
      </w:r>
      <w:r w:rsidR="0059395B">
        <w:t xml:space="preserve"> </w:t>
      </w:r>
      <w:r w:rsidR="00787FD1">
        <w:t>not</w:t>
      </w:r>
      <w:r w:rsidR="0059395B">
        <w:t xml:space="preserve"> </w:t>
      </w:r>
      <w:r w:rsidR="00787FD1">
        <w:t>account</w:t>
      </w:r>
      <w:r w:rsidR="0059395B">
        <w:t xml:space="preserve"> </w:t>
      </w:r>
      <w:r w:rsidR="00787FD1">
        <w:t>for</w:t>
      </w:r>
      <w:r w:rsidR="0059395B">
        <w:t xml:space="preserve"> </w:t>
      </w:r>
      <w:r w:rsidR="00787FD1">
        <w:t>the</w:t>
      </w:r>
      <w:r w:rsidR="0059395B">
        <w:t xml:space="preserve"> </w:t>
      </w:r>
      <w:r w:rsidR="00787FD1">
        <w:t>flow</w:t>
      </w:r>
      <w:r w:rsidR="0059395B">
        <w:t xml:space="preserve"> </w:t>
      </w:r>
      <w:r w:rsidR="00787FD1">
        <w:t>of</w:t>
      </w:r>
      <w:r w:rsidR="0059395B">
        <w:t xml:space="preserve"> </w:t>
      </w:r>
      <w:r w:rsidR="00787FD1">
        <w:t>new</w:t>
      </w:r>
      <w:r w:rsidR="0059395B">
        <w:t xml:space="preserve"> </w:t>
      </w:r>
      <w:r w:rsidR="00787FD1">
        <w:t>people</w:t>
      </w:r>
      <w:r w:rsidR="0059395B">
        <w:t xml:space="preserve"> </w:t>
      </w:r>
      <w:r w:rsidR="008B2D04">
        <w:t>on to</w:t>
      </w:r>
      <w:r w:rsidR="0059395B">
        <w:t xml:space="preserve"> </w:t>
      </w:r>
      <w:r w:rsidR="00787FD1">
        <w:t>the</w:t>
      </w:r>
      <w:r w:rsidR="0059395B">
        <w:t xml:space="preserve"> </w:t>
      </w:r>
      <w:r w:rsidR="00787FD1">
        <w:t>street,</w:t>
      </w:r>
      <w:r w:rsidR="0059395B">
        <w:t xml:space="preserve"> </w:t>
      </w:r>
      <w:r w:rsidR="00787FD1">
        <w:t>but</w:t>
      </w:r>
      <w:r w:rsidR="0059395B">
        <w:t xml:space="preserve"> </w:t>
      </w:r>
      <w:r w:rsidR="00787FD1">
        <w:t>it</w:t>
      </w:r>
      <w:r w:rsidR="0059395B">
        <w:t xml:space="preserve"> </w:t>
      </w:r>
      <w:r w:rsidR="00787FD1">
        <w:t>gives</w:t>
      </w:r>
      <w:r w:rsidR="0059395B">
        <w:t xml:space="preserve"> </w:t>
      </w:r>
      <w:r>
        <w:t>us</w:t>
      </w:r>
      <w:r w:rsidR="0059395B">
        <w:t xml:space="preserve"> </w:t>
      </w:r>
      <w:r w:rsidR="00787FD1">
        <w:t>a</w:t>
      </w:r>
      <w:r w:rsidR="0059395B">
        <w:t xml:space="preserve"> </w:t>
      </w:r>
      <w:r w:rsidR="00787FD1">
        <w:t>sense</w:t>
      </w:r>
      <w:r w:rsidR="0059395B">
        <w:t xml:space="preserve"> </w:t>
      </w:r>
      <w:r w:rsidR="00787FD1">
        <w:t>of</w:t>
      </w:r>
      <w:r w:rsidR="0059395B">
        <w:t xml:space="preserve"> </w:t>
      </w:r>
      <w:r w:rsidR="00787FD1">
        <w:t>scale</w:t>
      </w:r>
      <w:r w:rsidR="0059395B">
        <w:t xml:space="preserve"> </w:t>
      </w:r>
      <w:r>
        <w:t xml:space="preserve">and </w:t>
      </w:r>
      <w:r w:rsidR="00787FD1">
        <w:t>what</w:t>
      </w:r>
      <w:r w:rsidR="0059395B">
        <w:t xml:space="preserve"> </w:t>
      </w:r>
      <w:r w:rsidR="00787FD1">
        <w:t>it</w:t>
      </w:r>
      <w:r w:rsidR="0059395B">
        <w:t xml:space="preserve"> </w:t>
      </w:r>
      <w:r w:rsidR="00787FD1">
        <w:t>would</w:t>
      </w:r>
      <w:r w:rsidR="0059395B">
        <w:t xml:space="preserve"> </w:t>
      </w:r>
      <w:r w:rsidR="00787FD1">
        <w:t>cost</w:t>
      </w:r>
      <w:r w:rsidR="0059395B">
        <w:t xml:space="preserve"> </w:t>
      </w:r>
      <w:r w:rsidR="00787FD1">
        <w:t>to</w:t>
      </w:r>
      <w:r w:rsidR="0059395B">
        <w:t xml:space="preserve"> </w:t>
      </w:r>
      <w:r w:rsidR="00787FD1">
        <w:t>take</w:t>
      </w:r>
      <w:r w:rsidR="0059395B">
        <w:t xml:space="preserve"> </w:t>
      </w:r>
      <w:r w:rsidR="00787FD1">
        <w:t>this</w:t>
      </w:r>
      <w:r w:rsidR="0059395B">
        <w:t xml:space="preserve"> </w:t>
      </w:r>
      <w:r w:rsidR="00787FD1">
        <w:t>opportunity.</w:t>
      </w:r>
      <w:r w:rsidR="0059395B">
        <w:t xml:space="preserve"> </w:t>
      </w:r>
    </w:p>
    <w:p w:rsidR="00B10F11" w:rsidP="00A434C6">
      <w:pPr>
        <w:pStyle w:val="Question"/>
      </w:pPr>
      <w:sdt>
        <w:sdtPr>
          <w:alias w:val="Member"/>
          <w:tag w:val="&lt;Member mnisId='4406' dodsId='106168'&gt;"/>
          <w:id w:val="894162667"/>
          <w:placeholder>
            <w:docPart w:val="DefaultPlaceholder_1082065158"/>
          </w:placeholder>
          <w:richText/>
        </w:sdtPr>
        <w:sdtContent>
          <w:r w:rsidRPr="00A434C6" w:rsidR="00A434C6">
            <w:rPr>
              <w:b/>
            </w:rPr>
            <w:t>Mary</w:t>
          </w:r>
          <w:r w:rsidR="0059395B">
            <w:rPr>
              <w:b/>
            </w:rPr>
            <w:t xml:space="preserve"> </w:t>
          </w:r>
          <w:r w:rsidRPr="00A434C6" w:rsidR="00A434C6">
            <w:rPr>
              <w:b/>
            </w:rPr>
            <w:t>Robinson:</w:t>
          </w:r>
        </w:sdtContent>
      </w:sdt>
      <w:r w:rsidR="0059395B">
        <w:t xml:space="preserve"> </w:t>
      </w:r>
      <w:r w:rsidR="00A434C6">
        <w:t>One</w:t>
      </w:r>
      <w:r w:rsidR="0059395B">
        <w:t xml:space="preserve"> </w:t>
      </w:r>
      <w:r w:rsidR="00A434C6">
        <w:t>of</w:t>
      </w:r>
      <w:r w:rsidR="0059395B">
        <w:t xml:space="preserve"> </w:t>
      </w:r>
      <w:r w:rsidR="00A434C6">
        <w:t>the</w:t>
      </w:r>
      <w:r w:rsidR="0059395B">
        <w:t xml:space="preserve"> </w:t>
      </w:r>
      <w:r w:rsidR="00A434C6">
        <w:t>things</w:t>
      </w:r>
      <w:r w:rsidR="0059395B">
        <w:t xml:space="preserve"> </w:t>
      </w:r>
      <w:r w:rsidR="00A434C6">
        <w:t>I</w:t>
      </w:r>
      <w:r w:rsidR="0059395B">
        <w:t xml:space="preserve"> </w:t>
      </w:r>
      <w:r w:rsidR="00A434C6">
        <w:t>want</w:t>
      </w:r>
      <w:r w:rsidR="0059395B">
        <w:t xml:space="preserve"> </w:t>
      </w:r>
      <w:r w:rsidR="00A434C6">
        <w:t>to</w:t>
      </w:r>
      <w:r w:rsidR="0059395B">
        <w:t xml:space="preserve"> </w:t>
      </w:r>
      <w:r w:rsidR="00A434C6">
        <w:t>ask</w:t>
      </w:r>
      <w:r w:rsidR="0059395B">
        <w:t xml:space="preserve"> </w:t>
      </w:r>
      <w:r w:rsidR="00A434C6">
        <w:t>about</w:t>
      </w:r>
      <w:r w:rsidR="0059395B">
        <w:t xml:space="preserve"> </w:t>
      </w:r>
      <w:r w:rsidR="00787FD1">
        <w:t>is</w:t>
      </w:r>
      <w:r w:rsidR="0059395B">
        <w:t xml:space="preserve"> </w:t>
      </w:r>
      <w:r w:rsidR="00787FD1">
        <w:t>the</w:t>
      </w:r>
      <w:r w:rsidR="0059395B">
        <w:t xml:space="preserve"> </w:t>
      </w:r>
      <w:r w:rsidR="00787FD1">
        <w:t>success</w:t>
      </w:r>
      <w:r w:rsidR="0059395B">
        <w:t xml:space="preserve"> </w:t>
      </w:r>
      <w:r w:rsidR="00787FD1">
        <w:t>of</w:t>
      </w:r>
      <w:r w:rsidR="0059395B">
        <w:t xml:space="preserve"> </w:t>
      </w:r>
      <w:r w:rsidR="00787FD1">
        <w:t>the</w:t>
      </w:r>
      <w:r w:rsidR="0059395B">
        <w:t xml:space="preserve"> </w:t>
      </w:r>
      <w:r w:rsidR="00787FD1">
        <w:t>Housing</w:t>
      </w:r>
      <w:r w:rsidR="0059395B">
        <w:t xml:space="preserve"> </w:t>
      </w:r>
      <w:r w:rsidR="00787FD1">
        <w:t>First</w:t>
      </w:r>
      <w:r w:rsidR="0059395B">
        <w:t xml:space="preserve"> </w:t>
      </w:r>
      <w:r w:rsidR="00C154B2">
        <w:t>pilots</w:t>
      </w:r>
      <w:r w:rsidR="00787FD1">
        <w:t>.</w:t>
      </w:r>
      <w:r w:rsidR="0059395B">
        <w:t xml:space="preserve"> </w:t>
      </w:r>
      <w:r w:rsidR="00787FD1">
        <w:t>In</w:t>
      </w:r>
      <w:r w:rsidR="0059395B">
        <w:t xml:space="preserve"> </w:t>
      </w:r>
      <w:r w:rsidR="00787FD1">
        <w:t>normal</w:t>
      </w:r>
      <w:r w:rsidR="0059395B">
        <w:t xml:space="preserve"> </w:t>
      </w:r>
      <w:r w:rsidR="00787FD1">
        <w:t>times</w:t>
      </w:r>
      <w:r w:rsidR="00C154B2">
        <w:t>,</w:t>
      </w:r>
      <w:r w:rsidR="0059395B">
        <w:t xml:space="preserve"> </w:t>
      </w:r>
      <w:r w:rsidR="00787FD1">
        <w:t>we</w:t>
      </w:r>
      <w:r w:rsidR="0059395B">
        <w:t xml:space="preserve"> </w:t>
      </w:r>
      <w:r w:rsidR="00787FD1">
        <w:t>would</w:t>
      </w:r>
      <w:r w:rsidR="0059395B">
        <w:t xml:space="preserve"> </w:t>
      </w:r>
      <w:r w:rsidR="00787FD1">
        <w:t>be</w:t>
      </w:r>
      <w:r w:rsidR="0059395B">
        <w:t xml:space="preserve"> </w:t>
      </w:r>
      <w:r w:rsidR="00787FD1">
        <w:t>looking</w:t>
      </w:r>
      <w:r w:rsidR="0059395B">
        <w:t xml:space="preserve"> </w:t>
      </w:r>
      <w:r w:rsidR="00787FD1">
        <w:t>at</w:t>
      </w:r>
      <w:r w:rsidR="0059395B">
        <w:t xml:space="preserve"> </w:t>
      </w:r>
      <w:r w:rsidR="00787FD1">
        <w:t>those</w:t>
      </w:r>
      <w:r w:rsidR="0059395B">
        <w:t xml:space="preserve"> </w:t>
      </w:r>
      <w:r w:rsidR="00787FD1">
        <w:t>and</w:t>
      </w:r>
      <w:r w:rsidR="0059395B">
        <w:t xml:space="preserve"> </w:t>
      </w:r>
      <w:r w:rsidR="00787FD1">
        <w:t>asking</w:t>
      </w:r>
      <w:r w:rsidR="0059395B">
        <w:t xml:space="preserve"> </w:t>
      </w:r>
      <w:r w:rsidR="00787FD1">
        <w:t>ourselves</w:t>
      </w:r>
      <w:r w:rsidR="0059395B">
        <w:t xml:space="preserve"> </w:t>
      </w:r>
      <w:r w:rsidR="00787FD1">
        <w:t>how</w:t>
      </w:r>
      <w:r w:rsidR="0059395B">
        <w:t xml:space="preserve"> </w:t>
      </w:r>
      <w:r w:rsidR="00787FD1">
        <w:t>successful</w:t>
      </w:r>
      <w:r w:rsidR="0059395B">
        <w:t xml:space="preserve"> </w:t>
      </w:r>
      <w:r w:rsidR="00787FD1">
        <w:t>they</w:t>
      </w:r>
      <w:r w:rsidR="0059395B">
        <w:t xml:space="preserve"> </w:t>
      </w:r>
      <w:r w:rsidR="00787FD1">
        <w:t>had</w:t>
      </w:r>
      <w:r w:rsidR="0059395B">
        <w:t xml:space="preserve"> </w:t>
      </w:r>
      <w:r w:rsidR="00787FD1">
        <w:t>been</w:t>
      </w:r>
      <w:r w:rsidR="0059395B">
        <w:t xml:space="preserve"> </w:t>
      </w:r>
      <w:r w:rsidR="00787FD1">
        <w:t>in</w:t>
      </w:r>
      <w:r w:rsidR="0059395B">
        <w:t xml:space="preserve"> </w:t>
      </w:r>
      <w:r w:rsidR="00787FD1">
        <w:t>the</w:t>
      </w:r>
      <w:r w:rsidR="0059395B">
        <w:t xml:space="preserve"> </w:t>
      </w:r>
      <w:r w:rsidR="00787FD1">
        <w:t>regions</w:t>
      </w:r>
      <w:r w:rsidR="0059395B">
        <w:t xml:space="preserve"> </w:t>
      </w:r>
      <w:r w:rsidR="00787FD1">
        <w:t>where</w:t>
      </w:r>
      <w:r w:rsidR="0059395B">
        <w:t xml:space="preserve"> </w:t>
      </w:r>
      <w:r w:rsidR="00787FD1">
        <w:t>they</w:t>
      </w:r>
      <w:r w:rsidR="0059395B">
        <w:t xml:space="preserve"> </w:t>
      </w:r>
      <w:r w:rsidR="00787FD1">
        <w:t>were</w:t>
      </w:r>
      <w:r w:rsidR="0059395B">
        <w:t xml:space="preserve"> </w:t>
      </w:r>
      <w:r w:rsidR="00787FD1">
        <w:t>rolled</w:t>
      </w:r>
      <w:r w:rsidR="0059395B">
        <w:t xml:space="preserve"> </w:t>
      </w:r>
      <w:r w:rsidR="00787FD1">
        <w:t>out.</w:t>
      </w:r>
      <w:r w:rsidR="0059395B">
        <w:t xml:space="preserve"> </w:t>
      </w:r>
      <w:r w:rsidR="00787FD1">
        <w:t>Given</w:t>
      </w:r>
      <w:r w:rsidR="0059395B">
        <w:t xml:space="preserve"> </w:t>
      </w:r>
      <w:r w:rsidR="00787FD1">
        <w:t>the</w:t>
      </w:r>
      <w:r w:rsidR="0059395B">
        <w:t xml:space="preserve"> </w:t>
      </w:r>
      <w:r w:rsidR="00787FD1">
        <w:t>unprecedented</w:t>
      </w:r>
      <w:r w:rsidR="0059395B">
        <w:t xml:space="preserve"> </w:t>
      </w:r>
      <w:r w:rsidR="00787FD1">
        <w:t>amount</w:t>
      </w:r>
      <w:r w:rsidR="0059395B">
        <w:t xml:space="preserve"> </w:t>
      </w:r>
      <w:r w:rsidR="00787FD1">
        <w:t>of</w:t>
      </w:r>
      <w:r w:rsidR="0059395B">
        <w:t xml:space="preserve"> </w:t>
      </w:r>
      <w:r w:rsidR="00787FD1">
        <w:t>funding</w:t>
      </w:r>
      <w:r w:rsidR="0059395B">
        <w:t xml:space="preserve"> </w:t>
      </w:r>
      <w:r w:rsidR="00787FD1">
        <w:t>and</w:t>
      </w:r>
      <w:r w:rsidR="0059395B">
        <w:t xml:space="preserve"> </w:t>
      </w:r>
      <w:r w:rsidR="00787FD1">
        <w:t>the</w:t>
      </w:r>
      <w:r w:rsidR="0059395B">
        <w:t xml:space="preserve"> </w:t>
      </w:r>
      <w:r w:rsidR="00787FD1">
        <w:t>way</w:t>
      </w:r>
      <w:r w:rsidR="0059395B">
        <w:t xml:space="preserve"> </w:t>
      </w:r>
      <w:r w:rsidR="00787FD1">
        <w:t>that</w:t>
      </w:r>
      <w:r w:rsidR="0059395B">
        <w:t xml:space="preserve"> </w:t>
      </w:r>
      <w:r w:rsidR="00787FD1">
        <w:t>we</w:t>
      </w:r>
      <w:r w:rsidR="0059395B">
        <w:t xml:space="preserve"> </w:t>
      </w:r>
      <w:r w:rsidR="00787FD1">
        <w:t>have</w:t>
      </w:r>
      <w:r w:rsidR="0059395B">
        <w:t xml:space="preserve"> </w:t>
      </w:r>
      <w:r w:rsidR="00787FD1">
        <w:t>dealt</w:t>
      </w:r>
      <w:r w:rsidR="0059395B">
        <w:t xml:space="preserve"> </w:t>
      </w:r>
      <w:r w:rsidR="00787FD1">
        <w:t>with</w:t>
      </w:r>
      <w:r w:rsidR="0059395B">
        <w:t xml:space="preserve"> </w:t>
      </w:r>
      <w:r w:rsidR="00787FD1">
        <w:t>the</w:t>
      </w:r>
      <w:r w:rsidR="0059395B">
        <w:t xml:space="preserve"> COVID </w:t>
      </w:r>
      <w:r w:rsidR="00787FD1">
        <w:t>crisis</w:t>
      </w:r>
      <w:r w:rsidR="0059395B">
        <w:t xml:space="preserve"> </w:t>
      </w:r>
      <w:r w:rsidR="00787FD1">
        <w:t>in</w:t>
      </w:r>
      <w:r w:rsidR="0059395B">
        <w:t xml:space="preserve"> </w:t>
      </w:r>
      <w:r w:rsidR="00787FD1">
        <w:t>this</w:t>
      </w:r>
      <w:r w:rsidR="0059395B">
        <w:t xml:space="preserve"> </w:t>
      </w:r>
      <w:r w:rsidR="00787FD1">
        <w:t>sector</w:t>
      </w:r>
      <w:r w:rsidR="00C154B2">
        <w:t>,</w:t>
      </w:r>
      <w:r w:rsidR="0059395B">
        <w:t xml:space="preserve"> </w:t>
      </w:r>
      <w:r w:rsidR="00A434C6">
        <w:t>how</w:t>
      </w:r>
      <w:r w:rsidR="0059395B">
        <w:t xml:space="preserve"> </w:t>
      </w:r>
      <w:r w:rsidR="00A434C6">
        <w:t>would</w:t>
      </w:r>
      <w:r w:rsidR="0059395B">
        <w:t xml:space="preserve"> </w:t>
      </w:r>
      <w:r w:rsidR="00A434C6">
        <w:t>we</w:t>
      </w:r>
      <w:r w:rsidR="0059395B">
        <w:t xml:space="preserve"> </w:t>
      </w:r>
      <w:r w:rsidR="00A434C6">
        <w:t>properly</w:t>
      </w:r>
      <w:r w:rsidR="0059395B">
        <w:t xml:space="preserve"> </w:t>
      </w:r>
      <w:r w:rsidR="00A434C6">
        <w:t>as</w:t>
      </w:r>
      <w:r w:rsidR="00787FD1">
        <w:t>sess</w:t>
      </w:r>
      <w:r w:rsidR="0059395B">
        <w:t xml:space="preserve"> </w:t>
      </w:r>
      <w:r w:rsidR="00787FD1">
        <w:t>the</w:t>
      </w:r>
      <w:r w:rsidR="0059395B">
        <w:t xml:space="preserve"> </w:t>
      </w:r>
      <w:r w:rsidR="00787FD1">
        <w:t>success</w:t>
      </w:r>
      <w:r w:rsidR="0059395B">
        <w:t xml:space="preserve"> </w:t>
      </w:r>
      <w:r w:rsidR="00787FD1">
        <w:t>of</w:t>
      </w:r>
      <w:r w:rsidR="0059395B">
        <w:t xml:space="preserve"> </w:t>
      </w:r>
      <w:r w:rsidR="00787FD1">
        <w:t>the</w:t>
      </w:r>
      <w:r w:rsidR="0059395B">
        <w:t xml:space="preserve"> </w:t>
      </w:r>
      <w:r w:rsidR="00787FD1">
        <w:t>Housing</w:t>
      </w:r>
      <w:r w:rsidR="0059395B">
        <w:t xml:space="preserve"> </w:t>
      </w:r>
      <w:r w:rsidR="00787FD1">
        <w:t>First</w:t>
      </w:r>
      <w:r w:rsidR="0059395B">
        <w:t xml:space="preserve"> </w:t>
      </w:r>
      <w:r w:rsidR="00C154B2">
        <w:t>pilots?</w:t>
      </w:r>
      <w:r w:rsidR="0059395B">
        <w:t xml:space="preserve"> </w:t>
      </w:r>
      <w:r w:rsidR="00C154B2">
        <w:t xml:space="preserve">What </w:t>
      </w:r>
      <w:r w:rsidR="00787FD1">
        <w:t>is</w:t>
      </w:r>
      <w:r w:rsidR="0059395B">
        <w:t xml:space="preserve"> </w:t>
      </w:r>
      <w:r w:rsidR="00787FD1">
        <w:t>your</w:t>
      </w:r>
      <w:r w:rsidR="0059395B">
        <w:t xml:space="preserve"> </w:t>
      </w:r>
      <w:r w:rsidR="00787FD1">
        <w:t>view</w:t>
      </w:r>
      <w:r w:rsidR="0059395B">
        <w:t xml:space="preserve"> </w:t>
      </w:r>
      <w:r w:rsidR="00787FD1">
        <w:t>of</w:t>
      </w:r>
      <w:r w:rsidR="0059395B">
        <w:t xml:space="preserve"> </w:t>
      </w:r>
      <w:r w:rsidR="00787FD1">
        <w:t>them</w:t>
      </w:r>
      <w:r w:rsidR="0059395B">
        <w:t xml:space="preserve"> </w:t>
      </w:r>
      <w:r w:rsidR="00787FD1">
        <w:t>going</w:t>
      </w:r>
      <w:r w:rsidR="0059395B">
        <w:t xml:space="preserve"> </w:t>
      </w:r>
      <w:r w:rsidR="00787FD1">
        <w:t>forward?</w:t>
      </w:r>
    </w:p>
    <w:p w:rsidR="003A1128" w:rsidP="00A434C6">
      <w:pPr>
        <w:pStyle w:val="Answer"/>
      </w:pPr>
      <w:sdt>
        <w:sdtPr>
          <w:alias w:val="Witness"/>
          <w:id w:val="492611966"/>
          <w:placeholder>
            <w:docPart w:val="DefaultPlaceholder_1082065158"/>
          </w:placeholder>
          <w:richText/>
        </w:sdtPr>
        <w:sdtContent>
          <w:r w:rsidRPr="008B2D04" w:rsidR="008B2D04">
            <w:rPr>
              <w:b/>
              <w:i/>
            </w:rPr>
            <w:t>Jon Sparkes:</w:t>
          </w:r>
          <w:r w:rsidR="0059395B">
            <w:rPr>
              <w:b/>
            </w:rPr>
            <w:t xml:space="preserve"> </w:t>
          </w:r>
        </w:sdtContent>
      </w:sdt>
      <w:r w:rsidR="00C154B2">
        <w:t xml:space="preserve">To </w:t>
      </w:r>
      <w:r w:rsidR="00787FD1">
        <w:t>look</w:t>
      </w:r>
      <w:r w:rsidR="0059395B">
        <w:t xml:space="preserve"> </w:t>
      </w:r>
      <w:r w:rsidR="00787FD1">
        <w:t>at</w:t>
      </w:r>
      <w:r w:rsidR="0059395B">
        <w:t xml:space="preserve"> </w:t>
      </w:r>
      <w:r w:rsidR="00787FD1">
        <w:t>the</w:t>
      </w:r>
      <w:r w:rsidR="0059395B">
        <w:t xml:space="preserve"> </w:t>
      </w:r>
      <w:r w:rsidR="00787FD1">
        <w:t>pilots</w:t>
      </w:r>
      <w:r w:rsidR="0059395B">
        <w:t xml:space="preserve"> </w:t>
      </w:r>
      <w:r w:rsidR="00787FD1">
        <w:t>so</w:t>
      </w:r>
      <w:r w:rsidR="0059395B">
        <w:t xml:space="preserve"> </w:t>
      </w:r>
      <w:r w:rsidR="00787FD1">
        <w:t>far</w:t>
      </w:r>
      <w:r w:rsidR="00C154B2">
        <w:t>,</w:t>
      </w:r>
      <w:r w:rsidR="0059395B">
        <w:t xml:space="preserve"> </w:t>
      </w:r>
      <w:r w:rsidR="00A434C6">
        <w:t>it</w:t>
      </w:r>
      <w:r w:rsidR="0059395B">
        <w:t xml:space="preserve"> </w:t>
      </w:r>
      <w:r w:rsidR="00A434C6">
        <w:t>is</w:t>
      </w:r>
      <w:r w:rsidR="0059395B">
        <w:t xml:space="preserve"> </w:t>
      </w:r>
      <w:r w:rsidR="00A434C6">
        <w:t>fair</w:t>
      </w:r>
      <w:r w:rsidR="0059395B">
        <w:t xml:space="preserve"> </w:t>
      </w:r>
      <w:r w:rsidR="00A434C6">
        <w:t>to</w:t>
      </w:r>
      <w:r w:rsidR="0059395B">
        <w:t xml:space="preserve"> </w:t>
      </w:r>
      <w:r w:rsidR="00A434C6">
        <w:t>say</w:t>
      </w:r>
      <w:r w:rsidR="0059395B">
        <w:t xml:space="preserve"> </w:t>
      </w:r>
      <w:r w:rsidR="00A434C6">
        <w:t>that</w:t>
      </w:r>
      <w:r w:rsidR="00C154B2">
        <w:t>,</w:t>
      </w:r>
      <w:r w:rsidR="0059395B">
        <w:t xml:space="preserve"> </w:t>
      </w:r>
      <w:r w:rsidR="00A434C6">
        <w:t>where</w:t>
      </w:r>
      <w:r w:rsidR="0059395B">
        <w:t xml:space="preserve"> </w:t>
      </w:r>
      <w:r w:rsidR="00A434C6">
        <w:t>successful</w:t>
      </w:r>
      <w:r w:rsidR="0059395B">
        <w:t xml:space="preserve"> </w:t>
      </w:r>
      <w:r w:rsidR="00787FD1">
        <w:t>placements</w:t>
      </w:r>
      <w:r w:rsidR="0059395B">
        <w:t xml:space="preserve"> </w:t>
      </w:r>
      <w:r w:rsidR="00787FD1">
        <w:t>have</w:t>
      </w:r>
      <w:r w:rsidR="0059395B">
        <w:t xml:space="preserve"> </w:t>
      </w:r>
      <w:r w:rsidR="00787FD1">
        <w:t>been</w:t>
      </w:r>
      <w:r w:rsidR="0059395B">
        <w:t xml:space="preserve"> </w:t>
      </w:r>
      <w:r w:rsidR="00787FD1">
        <w:t>made</w:t>
      </w:r>
      <w:r w:rsidR="0059395B">
        <w:t xml:space="preserve"> </w:t>
      </w:r>
      <w:r w:rsidR="00787FD1">
        <w:t>and</w:t>
      </w:r>
      <w:r w:rsidR="0059395B">
        <w:t xml:space="preserve"> </w:t>
      </w:r>
      <w:r w:rsidR="00C154B2">
        <w:t>tenancies</w:t>
      </w:r>
      <w:r w:rsidR="0059395B">
        <w:t xml:space="preserve"> </w:t>
      </w:r>
      <w:r w:rsidR="00787FD1">
        <w:t>have</w:t>
      </w:r>
      <w:r w:rsidR="0059395B">
        <w:t xml:space="preserve"> </w:t>
      </w:r>
      <w:r w:rsidR="00787FD1">
        <w:t>been</w:t>
      </w:r>
      <w:r w:rsidR="0059395B">
        <w:t xml:space="preserve"> </w:t>
      </w:r>
      <w:r w:rsidR="00787FD1">
        <w:t>achieved</w:t>
      </w:r>
      <w:r w:rsidR="00C154B2">
        <w:t>,</w:t>
      </w:r>
      <w:r w:rsidR="0059395B">
        <w:t xml:space="preserve"> </w:t>
      </w:r>
      <w:r w:rsidR="00787FD1">
        <w:t>the</w:t>
      </w:r>
      <w:r w:rsidR="0059395B">
        <w:t xml:space="preserve"> </w:t>
      </w:r>
      <w:r w:rsidR="00A434C6">
        <w:t>sustainment</w:t>
      </w:r>
      <w:r w:rsidR="0059395B">
        <w:t xml:space="preserve"> </w:t>
      </w:r>
      <w:r w:rsidR="00A434C6">
        <w:t>rates</w:t>
      </w:r>
      <w:r w:rsidR="0059395B">
        <w:t xml:space="preserve"> </w:t>
      </w:r>
      <w:r w:rsidR="00A434C6">
        <w:t>are</w:t>
      </w:r>
      <w:r w:rsidR="0059395B">
        <w:t xml:space="preserve"> </w:t>
      </w:r>
      <w:r w:rsidR="00787FD1">
        <w:t>high,</w:t>
      </w:r>
      <w:r w:rsidR="0059395B">
        <w:t xml:space="preserve"> </w:t>
      </w:r>
      <w:r w:rsidR="00A434C6">
        <w:t>as</w:t>
      </w:r>
      <w:r w:rsidR="0059395B">
        <w:t xml:space="preserve"> </w:t>
      </w:r>
      <w:r w:rsidR="00A434C6">
        <w:t>expected</w:t>
      </w:r>
      <w:r w:rsidR="00787FD1">
        <w:t>.</w:t>
      </w:r>
      <w:r w:rsidR="0059395B">
        <w:t xml:space="preserve"> </w:t>
      </w:r>
      <w:r w:rsidR="00787FD1">
        <w:t>The</w:t>
      </w:r>
      <w:r w:rsidR="0059395B">
        <w:t xml:space="preserve"> </w:t>
      </w:r>
      <w:r w:rsidR="00787FD1">
        <w:t>progress,</w:t>
      </w:r>
      <w:r w:rsidR="0059395B">
        <w:t xml:space="preserve"> </w:t>
      </w:r>
      <w:r w:rsidR="00787FD1">
        <w:t>in</w:t>
      </w:r>
      <w:r w:rsidR="0059395B">
        <w:t xml:space="preserve"> </w:t>
      </w:r>
      <w:r w:rsidR="00787FD1">
        <w:t>terms</w:t>
      </w:r>
      <w:r w:rsidR="0059395B">
        <w:t xml:space="preserve"> </w:t>
      </w:r>
      <w:r w:rsidR="00787FD1">
        <w:t>of</w:t>
      </w:r>
      <w:r w:rsidR="0059395B">
        <w:t xml:space="preserve"> </w:t>
      </w:r>
      <w:r w:rsidR="00787FD1">
        <w:t>overall</w:t>
      </w:r>
      <w:r w:rsidR="0059395B">
        <w:t xml:space="preserve"> </w:t>
      </w:r>
      <w:r w:rsidR="00787FD1">
        <w:t>numbers,</w:t>
      </w:r>
      <w:r w:rsidR="0059395B">
        <w:t xml:space="preserve"> </w:t>
      </w:r>
      <w:r w:rsidR="00787FD1">
        <w:t>has</w:t>
      </w:r>
      <w:r w:rsidR="0059395B">
        <w:t xml:space="preserve"> </w:t>
      </w:r>
      <w:r w:rsidR="00787FD1">
        <w:t>been</w:t>
      </w:r>
      <w:r w:rsidR="0059395B">
        <w:t xml:space="preserve"> </w:t>
      </w:r>
      <w:r w:rsidR="00787FD1">
        <w:t>slower</w:t>
      </w:r>
      <w:r w:rsidR="0059395B">
        <w:t xml:space="preserve"> </w:t>
      </w:r>
      <w:r w:rsidR="00787FD1">
        <w:t>than</w:t>
      </w:r>
      <w:r w:rsidR="0059395B">
        <w:t xml:space="preserve"> </w:t>
      </w:r>
      <w:r w:rsidR="00787FD1">
        <w:t>we</w:t>
      </w:r>
      <w:r w:rsidR="0059395B">
        <w:t xml:space="preserve"> </w:t>
      </w:r>
      <w:r w:rsidR="00787FD1">
        <w:t>would</w:t>
      </w:r>
      <w:r w:rsidR="0059395B">
        <w:t xml:space="preserve"> </w:t>
      </w:r>
      <w:r w:rsidR="00787FD1">
        <w:t>have</w:t>
      </w:r>
      <w:r w:rsidR="0059395B">
        <w:t xml:space="preserve"> </w:t>
      </w:r>
      <w:r w:rsidR="00787FD1">
        <w:t>liked</w:t>
      </w:r>
      <w:r w:rsidR="00C154B2">
        <w:t xml:space="preserve">. On </w:t>
      </w:r>
      <w:r w:rsidR="00787FD1">
        <w:t>the</w:t>
      </w:r>
      <w:r w:rsidR="0059395B">
        <w:t xml:space="preserve"> </w:t>
      </w:r>
      <w:r w:rsidR="00787FD1">
        <w:t>level</w:t>
      </w:r>
      <w:r w:rsidR="0059395B">
        <w:t xml:space="preserve"> </w:t>
      </w:r>
      <w:r w:rsidR="00787FD1">
        <w:t>to</w:t>
      </w:r>
      <w:r w:rsidR="0059395B">
        <w:t xml:space="preserve"> </w:t>
      </w:r>
      <w:r w:rsidR="00787FD1">
        <w:t>which</w:t>
      </w:r>
      <w:r w:rsidR="0059395B">
        <w:t xml:space="preserve"> </w:t>
      </w:r>
      <w:r w:rsidR="00787FD1">
        <w:t>Housing</w:t>
      </w:r>
      <w:r w:rsidR="0059395B">
        <w:t xml:space="preserve"> </w:t>
      </w:r>
      <w:r w:rsidR="00787FD1">
        <w:t>First</w:t>
      </w:r>
      <w:r w:rsidR="0059395B">
        <w:t xml:space="preserve"> </w:t>
      </w:r>
      <w:r w:rsidR="00787FD1">
        <w:t>is</w:t>
      </w:r>
      <w:r w:rsidR="0059395B">
        <w:t xml:space="preserve"> </w:t>
      </w:r>
      <w:r w:rsidR="00C154B2">
        <w:t>e</w:t>
      </w:r>
      <w:r w:rsidR="00787FD1">
        <w:t>mbedded</w:t>
      </w:r>
      <w:r w:rsidR="0059395B">
        <w:t xml:space="preserve"> </w:t>
      </w:r>
      <w:r w:rsidR="00787FD1">
        <w:t>in</w:t>
      </w:r>
      <w:r w:rsidR="0059395B">
        <w:t xml:space="preserve"> </w:t>
      </w:r>
      <w:r w:rsidR="00787FD1">
        <w:t>local</w:t>
      </w:r>
      <w:r w:rsidR="0059395B">
        <w:t xml:space="preserve"> </w:t>
      </w:r>
      <w:r w:rsidR="00787FD1">
        <w:t>systems</w:t>
      </w:r>
      <w:r w:rsidR="0059395B">
        <w:t xml:space="preserve"> </w:t>
      </w:r>
      <w:r w:rsidR="00787FD1">
        <w:t>rather</w:t>
      </w:r>
      <w:r w:rsidR="0059395B">
        <w:t xml:space="preserve"> </w:t>
      </w:r>
      <w:r w:rsidR="00787FD1">
        <w:t>than</w:t>
      </w:r>
      <w:r w:rsidR="0059395B">
        <w:t xml:space="preserve"> </w:t>
      </w:r>
      <w:r>
        <w:t>treated</w:t>
      </w:r>
      <w:r w:rsidR="0059395B">
        <w:t xml:space="preserve"> </w:t>
      </w:r>
      <w:r>
        <w:t>as</w:t>
      </w:r>
      <w:r w:rsidR="0059395B">
        <w:t xml:space="preserve"> </w:t>
      </w:r>
      <w:r>
        <w:t>a</w:t>
      </w:r>
      <w:r w:rsidR="0059395B">
        <w:t xml:space="preserve"> </w:t>
      </w:r>
      <w:r>
        <w:t>bolt-on,</w:t>
      </w:r>
      <w:r w:rsidR="0059395B">
        <w:t xml:space="preserve"> </w:t>
      </w:r>
      <w:r w:rsidR="00A434C6">
        <w:t>there</w:t>
      </w:r>
      <w:r w:rsidR="0059395B">
        <w:t xml:space="preserve"> </w:t>
      </w:r>
      <w:r w:rsidR="00A434C6">
        <w:t>is</w:t>
      </w:r>
      <w:r w:rsidR="0059395B">
        <w:t xml:space="preserve"> </w:t>
      </w:r>
      <w:r w:rsidR="00A434C6">
        <w:t>still</w:t>
      </w:r>
      <w:r w:rsidR="0059395B">
        <w:t xml:space="preserve"> </w:t>
      </w:r>
      <w:r w:rsidR="00A434C6">
        <w:t>some</w:t>
      </w:r>
      <w:r w:rsidR="0059395B">
        <w:t xml:space="preserve"> </w:t>
      </w:r>
      <w:r w:rsidR="00A434C6">
        <w:t>improvement</w:t>
      </w:r>
      <w:r w:rsidR="0059395B">
        <w:t xml:space="preserve"> </w:t>
      </w:r>
      <w:r>
        <w:t>to</w:t>
      </w:r>
      <w:r w:rsidR="0059395B">
        <w:t xml:space="preserve"> </w:t>
      </w:r>
      <w:r>
        <w:t>make</w:t>
      </w:r>
      <w:r w:rsidR="0059395B">
        <w:t xml:space="preserve"> </w:t>
      </w:r>
      <w:r>
        <w:t>there.</w:t>
      </w:r>
      <w:r w:rsidR="0059395B">
        <w:t xml:space="preserve"> </w:t>
      </w:r>
      <w:r>
        <w:t>I</w:t>
      </w:r>
      <w:r w:rsidR="00A434C6">
        <w:t>f</w:t>
      </w:r>
      <w:r w:rsidR="0059395B">
        <w:t xml:space="preserve"> </w:t>
      </w:r>
      <w:r w:rsidR="00A434C6">
        <w:t>you</w:t>
      </w:r>
      <w:r w:rsidR="0059395B">
        <w:t xml:space="preserve"> </w:t>
      </w:r>
      <w:r w:rsidR="00A434C6">
        <w:t>look</w:t>
      </w:r>
      <w:r w:rsidR="0059395B">
        <w:t xml:space="preserve"> </w:t>
      </w:r>
      <w:r w:rsidR="00A434C6">
        <w:t>north</w:t>
      </w:r>
      <w:r w:rsidR="0059395B">
        <w:t xml:space="preserve"> </w:t>
      </w:r>
      <w:r w:rsidR="00A434C6">
        <w:t>of</w:t>
      </w:r>
      <w:r w:rsidR="0059395B">
        <w:t xml:space="preserve"> </w:t>
      </w:r>
      <w:r w:rsidR="00A434C6">
        <w:t>the</w:t>
      </w:r>
      <w:r w:rsidR="0059395B">
        <w:t xml:space="preserve"> </w:t>
      </w:r>
      <w:r w:rsidR="00A434C6">
        <w:t>border</w:t>
      </w:r>
      <w:r w:rsidR="0059395B">
        <w:t xml:space="preserve"> </w:t>
      </w:r>
      <w:r w:rsidR="00A434C6">
        <w:t>in</w:t>
      </w:r>
      <w:r>
        <w:t>to</w:t>
      </w:r>
      <w:r w:rsidR="0059395B">
        <w:t xml:space="preserve"> </w:t>
      </w:r>
      <w:r w:rsidR="00A434C6">
        <w:t>Scotland</w:t>
      </w:r>
      <w:r w:rsidR="00C154B2">
        <w:t>,</w:t>
      </w:r>
      <w:r w:rsidR="0059395B">
        <w:t xml:space="preserve"> </w:t>
      </w:r>
      <w:r>
        <w:t>they</w:t>
      </w:r>
      <w:r w:rsidR="0059395B">
        <w:t xml:space="preserve"> </w:t>
      </w:r>
      <w:r>
        <w:t>have</w:t>
      </w:r>
      <w:r w:rsidR="0059395B">
        <w:t xml:space="preserve"> </w:t>
      </w:r>
      <w:r>
        <w:t>been</w:t>
      </w:r>
      <w:r w:rsidR="0059395B">
        <w:t xml:space="preserve"> </w:t>
      </w:r>
      <w:r>
        <w:t>successful</w:t>
      </w:r>
      <w:r w:rsidR="0059395B">
        <w:t xml:space="preserve"> </w:t>
      </w:r>
      <w:r>
        <w:t>in</w:t>
      </w:r>
      <w:r w:rsidR="0059395B">
        <w:t xml:space="preserve"> </w:t>
      </w:r>
      <w:r>
        <w:t>moving</w:t>
      </w:r>
      <w:r w:rsidR="0059395B">
        <w:t xml:space="preserve"> </w:t>
      </w:r>
      <w:r>
        <w:t>larger</w:t>
      </w:r>
      <w:r w:rsidR="0059395B">
        <w:t xml:space="preserve"> </w:t>
      </w:r>
      <w:r>
        <w:t>numbers</w:t>
      </w:r>
      <w:r w:rsidR="0059395B">
        <w:t xml:space="preserve"> </w:t>
      </w:r>
      <w:r>
        <w:t>of</w:t>
      </w:r>
      <w:r w:rsidR="0059395B">
        <w:t xml:space="preserve"> </w:t>
      </w:r>
      <w:r>
        <w:t>people</w:t>
      </w:r>
      <w:r w:rsidR="0059395B">
        <w:t xml:space="preserve"> </w:t>
      </w:r>
      <w:r>
        <w:t>into</w:t>
      </w:r>
      <w:r w:rsidR="0059395B">
        <w:t xml:space="preserve"> </w:t>
      </w:r>
      <w:r>
        <w:t>a</w:t>
      </w:r>
      <w:r w:rsidR="0059395B">
        <w:t xml:space="preserve"> </w:t>
      </w:r>
      <w:r>
        <w:t>Housing</w:t>
      </w:r>
      <w:r w:rsidR="0059395B">
        <w:t xml:space="preserve"> </w:t>
      </w:r>
      <w:r>
        <w:t>First</w:t>
      </w:r>
      <w:r w:rsidR="0059395B">
        <w:t xml:space="preserve"> </w:t>
      </w:r>
      <w:r>
        <w:t>situation</w:t>
      </w:r>
      <w:r w:rsidR="0059395B">
        <w:t xml:space="preserve"> </w:t>
      </w:r>
      <w:r>
        <w:t>with</w:t>
      </w:r>
      <w:r w:rsidR="0059395B">
        <w:t xml:space="preserve"> </w:t>
      </w:r>
      <w:r>
        <w:t>high</w:t>
      </w:r>
      <w:r w:rsidR="0059395B">
        <w:t xml:space="preserve"> </w:t>
      </w:r>
      <w:r>
        <w:t>levels</w:t>
      </w:r>
      <w:r w:rsidR="0059395B">
        <w:t xml:space="preserve"> </w:t>
      </w:r>
      <w:r>
        <w:t>of</w:t>
      </w:r>
      <w:r w:rsidR="0059395B">
        <w:t xml:space="preserve"> </w:t>
      </w:r>
      <w:r>
        <w:t>sustainment.</w:t>
      </w:r>
      <w:r w:rsidR="0059395B">
        <w:t xml:space="preserve"> </w:t>
      </w:r>
    </w:p>
    <w:p w:rsidR="00A434C6" w:rsidP="00A434C6">
      <w:pPr>
        <w:pStyle w:val="Answer"/>
      </w:pPr>
      <w:r>
        <w:t>C</w:t>
      </w:r>
      <w:r>
        <w:t>oming</w:t>
      </w:r>
      <w:r w:rsidR="0059395B">
        <w:t xml:space="preserve"> </w:t>
      </w:r>
      <w:r>
        <w:t>back</w:t>
      </w:r>
      <w:r w:rsidR="0059395B">
        <w:t xml:space="preserve"> </w:t>
      </w:r>
      <w:r>
        <w:t>to</w:t>
      </w:r>
      <w:r w:rsidR="0059395B">
        <w:t xml:space="preserve"> </w:t>
      </w:r>
      <w:r>
        <w:t>the</w:t>
      </w:r>
      <w:r w:rsidR="0059395B">
        <w:t xml:space="preserve"> </w:t>
      </w:r>
      <w:r>
        <w:t>particular</w:t>
      </w:r>
      <w:r w:rsidR="0059395B">
        <w:t xml:space="preserve"> </w:t>
      </w:r>
      <w:r>
        <w:t>cohort</w:t>
      </w:r>
      <w:r w:rsidR="0059395B">
        <w:t xml:space="preserve"> </w:t>
      </w:r>
      <w:r>
        <w:t>that</w:t>
      </w:r>
      <w:r w:rsidR="0059395B">
        <w:t xml:space="preserve"> </w:t>
      </w:r>
      <w:r>
        <w:t>has</w:t>
      </w:r>
      <w:r w:rsidR="0059395B">
        <w:t xml:space="preserve"> </w:t>
      </w:r>
      <w:r>
        <w:t>been</w:t>
      </w:r>
      <w:r w:rsidR="0059395B">
        <w:t xml:space="preserve"> </w:t>
      </w:r>
      <w:r>
        <w:t>m</w:t>
      </w:r>
      <w:r>
        <w:t>oved</w:t>
      </w:r>
      <w:r w:rsidR="0059395B">
        <w:t xml:space="preserve"> </w:t>
      </w:r>
      <w:r>
        <w:t>from</w:t>
      </w:r>
      <w:r w:rsidR="0059395B">
        <w:t xml:space="preserve"> </w:t>
      </w:r>
      <w:r>
        <w:t>the</w:t>
      </w:r>
      <w:r w:rsidR="0059395B">
        <w:t xml:space="preserve"> </w:t>
      </w:r>
      <w:r>
        <w:t>street</w:t>
      </w:r>
      <w:r w:rsidR="0059395B">
        <w:t xml:space="preserve"> </w:t>
      </w:r>
      <w:r>
        <w:t>into</w:t>
      </w:r>
      <w:r w:rsidR="0059395B">
        <w:t xml:space="preserve"> </w:t>
      </w:r>
      <w:r>
        <w:t>self-contained</w:t>
      </w:r>
      <w:r w:rsidR="0059395B">
        <w:t xml:space="preserve"> </w:t>
      </w:r>
      <w:r>
        <w:t>accommodation</w:t>
      </w:r>
      <w:r>
        <w:t>,</w:t>
      </w:r>
      <w:r w:rsidR="0059395B">
        <w:t xml:space="preserve"> </w:t>
      </w:r>
      <w:r w:rsidR="00F34EFE">
        <w:t>making</w:t>
      </w:r>
      <w:r w:rsidR="0059395B">
        <w:t xml:space="preserve"> </w:t>
      </w:r>
      <w:r>
        <w:t>an</w:t>
      </w:r>
      <w:r w:rsidR="0059395B">
        <w:t xml:space="preserve"> </w:t>
      </w:r>
      <w:r>
        <w:t>assessment</w:t>
      </w:r>
      <w:r w:rsidR="0059395B">
        <w:t xml:space="preserve"> </w:t>
      </w:r>
      <w:r>
        <w:t>through</w:t>
      </w:r>
      <w:r w:rsidR="0059395B">
        <w:t xml:space="preserve"> </w:t>
      </w:r>
      <w:r w:rsidR="00F34EFE">
        <w:t xml:space="preserve">CHAIN </w:t>
      </w:r>
      <w:r>
        <w:t>data</w:t>
      </w:r>
      <w:r w:rsidR="00F34EFE">
        <w:t>,</w:t>
      </w:r>
      <w:r w:rsidR="0059395B">
        <w:t xml:space="preserve"> </w:t>
      </w:r>
      <w:r>
        <w:t>we</w:t>
      </w:r>
      <w:r w:rsidR="0059395B">
        <w:t xml:space="preserve"> </w:t>
      </w:r>
      <w:r>
        <w:t>think</w:t>
      </w:r>
      <w:r w:rsidR="0059395B">
        <w:t xml:space="preserve"> </w:t>
      </w:r>
      <w:r>
        <w:t>about</w:t>
      </w:r>
      <w:r w:rsidR="0059395B">
        <w:t xml:space="preserve"> </w:t>
      </w:r>
      <w:r>
        <w:t>50%</w:t>
      </w:r>
      <w:r w:rsidR="0059395B">
        <w:t xml:space="preserve"> </w:t>
      </w:r>
      <w:r>
        <w:t>of</w:t>
      </w:r>
      <w:r w:rsidR="0059395B">
        <w:t xml:space="preserve"> </w:t>
      </w:r>
      <w:r>
        <w:t>those</w:t>
      </w:r>
      <w:r w:rsidR="0059395B">
        <w:t xml:space="preserve"> </w:t>
      </w:r>
      <w:r>
        <w:t>people</w:t>
      </w:r>
      <w:r w:rsidR="0059395B">
        <w:t xml:space="preserve"> </w:t>
      </w:r>
      <w:r>
        <w:t>would</w:t>
      </w:r>
      <w:r w:rsidR="0059395B">
        <w:t xml:space="preserve"> </w:t>
      </w:r>
      <w:r>
        <w:t>require</w:t>
      </w:r>
      <w:r w:rsidR="0059395B">
        <w:t xml:space="preserve"> </w:t>
      </w:r>
      <w:r>
        <w:t>a</w:t>
      </w:r>
      <w:r w:rsidR="0059395B">
        <w:t xml:space="preserve"> </w:t>
      </w:r>
      <w:r>
        <w:t>Housing</w:t>
      </w:r>
      <w:r w:rsidR="0059395B">
        <w:t xml:space="preserve"> </w:t>
      </w:r>
      <w:r>
        <w:t>First</w:t>
      </w:r>
      <w:r w:rsidR="0059395B">
        <w:t xml:space="preserve"> </w:t>
      </w:r>
      <w:r>
        <w:t>solution</w:t>
      </w:r>
      <w:r w:rsidR="0059395B">
        <w:t xml:space="preserve"> </w:t>
      </w:r>
      <w:r>
        <w:t>as</w:t>
      </w:r>
      <w:r w:rsidR="0059395B">
        <w:t xml:space="preserve"> </w:t>
      </w:r>
      <w:r>
        <w:t>being</w:t>
      </w:r>
      <w:r w:rsidR="0059395B">
        <w:t xml:space="preserve"> </w:t>
      </w:r>
      <w:r>
        <w:t>the</w:t>
      </w:r>
      <w:r w:rsidR="0059395B">
        <w:t xml:space="preserve"> </w:t>
      </w:r>
      <w:r>
        <w:t>most</w:t>
      </w:r>
      <w:r w:rsidR="0059395B">
        <w:t xml:space="preserve"> </w:t>
      </w:r>
      <w:r>
        <w:t>sustainable</w:t>
      </w:r>
      <w:r w:rsidR="0059395B">
        <w:t xml:space="preserve"> </w:t>
      </w:r>
      <w:r>
        <w:t>way</w:t>
      </w:r>
      <w:r w:rsidR="0059395B">
        <w:t xml:space="preserve"> </w:t>
      </w:r>
      <w:r>
        <w:t>out</w:t>
      </w:r>
      <w:r w:rsidR="0059395B">
        <w:t xml:space="preserve"> </w:t>
      </w:r>
      <w:r>
        <w:t>of</w:t>
      </w:r>
      <w:r w:rsidR="0059395B">
        <w:t xml:space="preserve"> </w:t>
      </w:r>
      <w:r>
        <w:t>homelessness.</w:t>
      </w:r>
      <w:r w:rsidR="0059395B">
        <w:t xml:space="preserve"> </w:t>
      </w:r>
      <w:r>
        <w:t>That</w:t>
      </w:r>
      <w:r w:rsidR="0059395B">
        <w:t xml:space="preserve"> </w:t>
      </w:r>
      <w:r>
        <w:t>is</w:t>
      </w:r>
      <w:r w:rsidR="0059395B">
        <w:t xml:space="preserve"> </w:t>
      </w:r>
      <w:r>
        <w:t>included</w:t>
      </w:r>
      <w:r w:rsidR="0059395B">
        <w:t xml:space="preserve"> </w:t>
      </w:r>
      <w:r>
        <w:t>in</w:t>
      </w:r>
      <w:r w:rsidR="0059395B">
        <w:t xml:space="preserve"> </w:t>
      </w:r>
      <w:r>
        <w:t>the</w:t>
      </w:r>
      <w:r w:rsidR="0059395B">
        <w:t xml:space="preserve"> </w:t>
      </w:r>
      <w:r>
        <w:t>number</w:t>
      </w:r>
      <w:r w:rsidR="00F34EFE">
        <w:t>s</w:t>
      </w:r>
      <w:r w:rsidR="0059395B">
        <w:t xml:space="preserve"> </w:t>
      </w:r>
      <w:r w:rsidR="00F34EFE">
        <w:t>I</w:t>
      </w:r>
      <w:r w:rsidR="0059395B">
        <w:t xml:space="preserve"> </w:t>
      </w:r>
      <w:r>
        <w:t>just</w:t>
      </w:r>
      <w:r w:rsidR="0059395B">
        <w:t xml:space="preserve"> </w:t>
      </w:r>
      <w:r>
        <w:t>quoted.</w:t>
      </w:r>
      <w:r w:rsidR="0059395B">
        <w:t xml:space="preserve"> </w:t>
      </w:r>
      <w:r>
        <w:t>N</w:t>
      </w:r>
      <w:r>
        <w:t>ow</w:t>
      </w:r>
      <w:r w:rsidR="0059395B">
        <w:t xml:space="preserve"> </w:t>
      </w:r>
      <w:r>
        <w:t>is</w:t>
      </w:r>
      <w:r w:rsidR="0059395B">
        <w:t xml:space="preserve"> </w:t>
      </w:r>
      <w:r>
        <w:t>a</w:t>
      </w:r>
      <w:r w:rsidR="0059395B">
        <w:t xml:space="preserve"> </w:t>
      </w:r>
      <w:r>
        <w:t>really</w:t>
      </w:r>
      <w:r w:rsidR="0059395B">
        <w:t xml:space="preserve"> </w:t>
      </w:r>
      <w:r>
        <w:t>important</w:t>
      </w:r>
      <w:r w:rsidR="0059395B">
        <w:t xml:space="preserve"> </w:t>
      </w:r>
      <w:r>
        <w:t>time</w:t>
      </w:r>
      <w:r w:rsidR="0059395B">
        <w:t xml:space="preserve"> </w:t>
      </w:r>
      <w:r>
        <w:t>to</w:t>
      </w:r>
      <w:r w:rsidR="0059395B">
        <w:t xml:space="preserve"> </w:t>
      </w:r>
      <w:r>
        <w:t>ask</w:t>
      </w:r>
      <w:r w:rsidR="0059395B">
        <w:t xml:space="preserve"> </w:t>
      </w:r>
      <w:r>
        <w:t>questions</w:t>
      </w:r>
      <w:r w:rsidR="0059395B">
        <w:t xml:space="preserve"> </w:t>
      </w:r>
      <w:r>
        <w:t>of</w:t>
      </w:r>
      <w:r w:rsidR="0059395B">
        <w:t xml:space="preserve"> </w:t>
      </w:r>
      <w:r>
        <w:t>the</w:t>
      </w:r>
      <w:r w:rsidR="0059395B">
        <w:t xml:space="preserve"> </w:t>
      </w:r>
      <w:r>
        <w:t>three</w:t>
      </w:r>
      <w:r w:rsidR="0059395B">
        <w:t xml:space="preserve"> </w:t>
      </w:r>
      <w:r>
        <w:t>large</w:t>
      </w:r>
      <w:r w:rsidR="0059395B">
        <w:t xml:space="preserve"> </w:t>
      </w:r>
      <w:r>
        <w:t>pilots</w:t>
      </w:r>
      <w:r w:rsidR="00F34EFE">
        <w:t>,</w:t>
      </w:r>
      <w:r w:rsidR="0059395B">
        <w:t xml:space="preserve"> </w:t>
      </w:r>
      <w:r>
        <w:t>but</w:t>
      </w:r>
      <w:r w:rsidR="0059395B">
        <w:t xml:space="preserve"> </w:t>
      </w:r>
      <w:r>
        <w:t>also</w:t>
      </w:r>
      <w:r w:rsidR="0059395B">
        <w:t xml:space="preserve"> </w:t>
      </w:r>
      <w:r>
        <w:t>to</w:t>
      </w:r>
      <w:r w:rsidR="0059395B">
        <w:t xml:space="preserve"> </w:t>
      </w:r>
      <w:r>
        <w:t>recognise</w:t>
      </w:r>
      <w:r w:rsidR="0059395B">
        <w:t xml:space="preserve"> </w:t>
      </w:r>
      <w:r>
        <w:t>the</w:t>
      </w:r>
      <w:r w:rsidR="0059395B">
        <w:t xml:space="preserve"> </w:t>
      </w:r>
      <w:r>
        <w:t>compelling</w:t>
      </w:r>
      <w:r w:rsidR="0059395B">
        <w:t xml:space="preserve"> </w:t>
      </w:r>
      <w:r>
        <w:t>evidence</w:t>
      </w:r>
      <w:r w:rsidR="0059395B">
        <w:t xml:space="preserve"> </w:t>
      </w:r>
      <w:r>
        <w:t>that</w:t>
      </w:r>
      <w:r w:rsidR="00F34EFE">
        <w:t>,</w:t>
      </w:r>
      <w:r w:rsidR="0059395B">
        <w:t xml:space="preserve"> </w:t>
      </w:r>
      <w:r>
        <w:t>for</w:t>
      </w:r>
      <w:r w:rsidR="0059395B">
        <w:t xml:space="preserve"> </w:t>
      </w:r>
      <w:r>
        <w:t>people</w:t>
      </w:r>
      <w:r w:rsidR="0059395B">
        <w:t xml:space="preserve"> </w:t>
      </w:r>
      <w:r>
        <w:t>with</w:t>
      </w:r>
      <w:r w:rsidR="0059395B">
        <w:t xml:space="preserve"> </w:t>
      </w:r>
      <w:r>
        <w:t>complex</w:t>
      </w:r>
      <w:r w:rsidR="0059395B">
        <w:t xml:space="preserve"> </w:t>
      </w:r>
      <w:r>
        <w:t>needs</w:t>
      </w:r>
      <w:r w:rsidR="0059395B">
        <w:t xml:space="preserve"> </w:t>
      </w:r>
      <w:r>
        <w:t>who</w:t>
      </w:r>
      <w:r w:rsidR="0059395B">
        <w:t xml:space="preserve"> </w:t>
      </w:r>
      <w:r>
        <w:t>would</w:t>
      </w:r>
      <w:r w:rsidR="0059395B">
        <w:t xml:space="preserve"> </w:t>
      </w:r>
      <w:r>
        <w:t>otherwise</w:t>
      </w:r>
      <w:r w:rsidR="0059395B">
        <w:t xml:space="preserve"> </w:t>
      </w:r>
      <w:r>
        <w:t>be</w:t>
      </w:r>
      <w:r w:rsidR="0059395B">
        <w:t xml:space="preserve"> </w:t>
      </w:r>
      <w:r w:rsidR="00F34EFE">
        <w:t>o</w:t>
      </w:r>
      <w:r>
        <w:t>n</w:t>
      </w:r>
      <w:r w:rsidR="0059395B">
        <w:t xml:space="preserve"> </w:t>
      </w:r>
      <w:r>
        <w:t>the</w:t>
      </w:r>
      <w:r w:rsidR="0059395B">
        <w:t xml:space="preserve"> </w:t>
      </w:r>
      <w:r>
        <w:t>streets</w:t>
      </w:r>
      <w:r w:rsidR="0059395B">
        <w:t xml:space="preserve"> </w:t>
      </w:r>
      <w:r>
        <w:t>and</w:t>
      </w:r>
      <w:r w:rsidR="0059395B">
        <w:t xml:space="preserve"> </w:t>
      </w:r>
      <w:r>
        <w:t>in</w:t>
      </w:r>
      <w:r w:rsidR="0059395B">
        <w:t xml:space="preserve"> </w:t>
      </w:r>
      <w:r>
        <w:t>an</w:t>
      </w:r>
      <w:r w:rsidR="0059395B">
        <w:t xml:space="preserve"> </w:t>
      </w:r>
      <w:r>
        <w:t>entrenched</w:t>
      </w:r>
      <w:r w:rsidR="0059395B">
        <w:t xml:space="preserve"> </w:t>
      </w:r>
      <w:r>
        <w:t>situation</w:t>
      </w:r>
      <w:r w:rsidR="00F34EFE">
        <w:t>,</w:t>
      </w:r>
      <w:r w:rsidR="0059395B">
        <w:t xml:space="preserve"> </w:t>
      </w:r>
      <w:r>
        <w:t>Housing</w:t>
      </w:r>
      <w:r w:rsidR="0059395B">
        <w:t xml:space="preserve"> </w:t>
      </w:r>
      <w:r>
        <w:t>F</w:t>
      </w:r>
      <w:r>
        <w:t>irst</w:t>
      </w:r>
      <w:r w:rsidR="0059395B">
        <w:t xml:space="preserve"> </w:t>
      </w:r>
      <w:r>
        <w:t>is</w:t>
      </w:r>
      <w:r w:rsidR="0059395B">
        <w:t xml:space="preserve"> </w:t>
      </w:r>
      <w:r>
        <w:t>the</w:t>
      </w:r>
      <w:r w:rsidR="0059395B">
        <w:t xml:space="preserve"> </w:t>
      </w:r>
      <w:r>
        <w:t>most</w:t>
      </w:r>
      <w:r w:rsidR="0059395B">
        <w:t xml:space="preserve"> </w:t>
      </w:r>
      <w:r>
        <w:t>sustainable</w:t>
      </w:r>
      <w:r w:rsidR="0059395B">
        <w:t xml:space="preserve"> </w:t>
      </w:r>
      <w:r>
        <w:t>solution</w:t>
      </w:r>
      <w:r w:rsidR="0059395B">
        <w:t xml:space="preserve"> </w:t>
      </w:r>
      <w:r>
        <w:t>there</w:t>
      </w:r>
      <w:r w:rsidR="0059395B">
        <w:t xml:space="preserve"> </w:t>
      </w:r>
      <w:r>
        <w:t>is</w:t>
      </w:r>
      <w:r w:rsidR="00F34EFE">
        <w:t>,</w:t>
      </w:r>
      <w:r w:rsidR="0059395B">
        <w:t xml:space="preserve"> </w:t>
      </w:r>
      <w:r>
        <w:t>provided</w:t>
      </w:r>
      <w:r w:rsidR="0059395B">
        <w:t xml:space="preserve"> </w:t>
      </w:r>
      <w:r>
        <w:t>it</w:t>
      </w:r>
      <w:r w:rsidR="0059395B">
        <w:t xml:space="preserve"> </w:t>
      </w:r>
      <w:r>
        <w:t>is</w:t>
      </w:r>
      <w:r w:rsidR="0059395B">
        <w:t xml:space="preserve"> </w:t>
      </w:r>
      <w:r>
        <w:t>embedded</w:t>
      </w:r>
      <w:r w:rsidR="0059395B">
        <w:t xml:space="preserve"> </w:t>
      </w:r>
      <w:r>
        <w:t>in</w:t>
      </w:r>
      <w:r w:rsidR="0059395B">
        <w:t xml:space="preserve"> </w:t>
      </w:r>
      <w:r>
        <w:t>local</w:t>
      </w:r>
      <w:r w:rsidR="0059395B">
        <w:t xml:space="preserve"> </w:t>
      </w:r>
      <w:r>
        <w:t>systems</w:t>
      </w:r>
      <w:r w:rsidR="0059395B">
        <w:t xml:space="preserve"> </w:t>
      </w:r>
      <w:r>
        <w:t>for</w:t>
      </w:r>
      <w:r w:rsidR="0059395B">
        <w:t xml:space="preserve"> </w:t>
      </w:r>
      <w:r>
        <w:t>allocating</w:t>
      </w:r>
      <w:r w:rsidR="0059395B">
        <w:t xml:space="preserve"> </w:t>
      </w:r>
      <w:r>
        <w:t>housing</w:t>
      </w:r>
      <w:r w:rsidR="0059395B">
        <w:t xml:space="preserve"> </w:t>
      </w:r>
      <w:r>
        <w:t>and</w:t>
      </w:r>
      <w:r w:rsidR="0059395B">
        <w:t xml:space="preserve"> </w:t>
      </w:r>
      <w:r>
        <w:t>dealing</w:t>
      </w:r>
      <w:r w:rsidR="0059395B">
        <w:t xml:space="preserve"> </w:t>
      </w:r>
      <w:r>
        <w:t>with</w:t>
      </w:r>
      <w:r w:rsidR="0059395B">
        <w:t xml:space="preserve"> </w:t>
      </w:r>
      <w:r>
        <w:t>people</w:t>
      </w:r>
      <w:r w:rsidR="0059395B">
        <w:t xml:space="preserve"> </w:t>
      </w:r>
      <w:r>
        <w:t>who</w:t>
      </w:r>
      <w:r w:rsidR="0059395B">
        <w:t xml:space="preserve"> </w:t>
      </w:r>
      <w:r>
        <w:t>are</w:t>
      </w:r>
      <w:r w:rsidR="0059395B">
        <w:t xml:space="preserve"> </w:t>
      </w:r>
      <w:r>
        <w:t>at</w:t>
      </w:r>
      <w:r w:rsidR="0059395B">
        <w:t xml:space="preserve"> </w:t>
      </w:r>
      <w:r>
        <w:t>risk</w:t>
      </w:r>
      <w:r w:rsidR="0059395B">
        <w:t xml:space="preserve"> </w:t>
      </w:r>
      <w:r>
        <w:t>of</w:t>
      </w:r>
      <w:r w:rsidR="0059395B">
        <w:t xml:space="preserve"> </w:t>
      </w:r>
      <w:r>
        <w:t>homelessness.</w:t>
      </w:r>
      <w:r w:rsidR="0059395B">
        <w:t xml:space="preserve"> </w:t>
      </w:r>
    </w:p>
    <w:p w:rsidR="00A434C6" w:rsidP="00A434C6">
      <w:pPr>
        <w:pStyle w:val="Answer"/>
      </w:pPr>
      <w:sdt>
        <w:sdtPr>
          <w:alias w:val="Witness"/>
          <w:id w:val="866950840"/>
          <w:placeholder>
            <w:docPart w:val="DefaultPlaceholder_1082065158"/>
          </w:placeholder>
          <w:richText/>
        </w:sdtPr>
        <w:sdtContent>
          <w:r w:rsidRPr="008B2D04" w:rsidR="008B2D04">
            <w:rPr>
              <w:b/>
              <w:i/>
            </w:rPr>
            <w:t>Jamie Carswell:</w:t>
          </w:r>
          <w:r w:rsidR="0059395B">
            <w:rPr>
              <w:b/>
            </w:rPr>
            <w:t xml:space="preserve"> </w:t>
          </w:r>
        </w:sdtContent>
      </w:sdt>
      <w:r w:rsidR="00F34EFE">
        <w:t xml:space="preserve">In </w:t>
      </w:r>
      <w:r>
        <w:t>the</w:t>
      </w:r>
      <w:r w:rsidR="0059395B">
        <w:t xml:space="preserve"> </w:t>
      </w:r>
      <w:r>
        <w:t>local</w:t>
      </w:r>
      <w:r w:rsidR="0059395B">
        <w:t xml:space="preserve"> </w:t>
      </w:r>
      <w:r>
        <w:t>government</w:t>
      </w:r>
      <w:r w:rsidR="0059395B">
        <w:t xml:space="preserve"> </w:t>
      </w:r>
      <w:r>
        <w:t>world</w:t>
      </w:r>
      <w:r w:rsidR="00CC369D">
        <w:t>,</w:t>
      </w:r>
      <w:r w:rsidR="0059395B">
        <w:t xml:space="preserve"> </w:t>
      </w:r>
      <w:r w:rsidR="003A1128">
        <w:t>I</w:t>
      </w:r>
      <w:r w:rsidR="0059395B">
        <w:t xml:space="preserve"> </w:t>
      </w:r>
      <w:r w:rsidR="003A1128">
        <w:t>suppose</w:t>
      </w:r>
      <w:r w:rsidR="00CC369D">
        <w:t>,</w:t>
      </w:r>
      <w:r w:rsidR="0059395B">
        <w:t xml:space="preserve"> </w:t>
      </w:r>
      <w:r w:rsidR="003A1128">
        <w:t>if</w:t>
      </w:r>
      <w:r w:rsidR="0059395B">
        <w:t xml:space="preserve"> </w:t>
      </w:r>
      <w:r w:rsidR="003A1128">
        <w:t>I</w:t>
      </w:r>
      <w:r w:rsidR="0059395B">
        <w:t xml:space="preserve"> </w:t>
      </w:r>
      <w:r w:rsidR="003A1128">
        <w:t>s</w:t>
      </w:r>
      <w:r w:rsidR="00CC369D">
        <w:t>i</w:t>
      </w:r>
      <w:r w:rsidR="003A1128">
        <w:t>t</w:t>
      </w:r>
      <w:r w:rsidR="0059395B">
        <w:t xml:space="preserve"> </w:t>
      </w:r>
      <w:r w:rsidR="003A1128">
        <w:t>down</w:t>
      </w:r>
      <w:r w:rsidR="0059395B">
        <w:t xml:space="preserve"> </w:t>
      </w:r>
      <w:r w:rsidR="003A1128">
        <w:t>with</w:t>
      </w:r>
      <w:r w:rsidR="0059395B">
        <w:t xml:space="preserve"> </w:t>
      </w:r>
      <w:r w:rsidR="003A1128">
        <w:t>my</w:t>
      </w:r>
      <w:r w:rsidR="0059395B">
        <w:t xml:space="preserve"> </w:t>
      </w:r>
      <w:r w:rsidR="003A1128">
        <w:t>colleague</w:t>
      </w:r>
      <w:r w:rsidR="0059395B">
        <w:t xml:space="preserve"> </w:t>
      </w:r>
      <w:r w:rsidR="003A1128">
        <w:t>housing</w:t>
      </w:r>
      <w:r w:rsidR="0059395B">
        <w:t xml:space="preserve"> </w:t>
      </w:r>
      <w:r w:rsidR="003A1128">
        <w:t>directors</w:t>
      </w:r>
      <w:r w:rsidR="0059395B">
        <w:t xml:space="preserve"> </w:t>
      </w:r>
      <w:r w:rsidR="003A1128">
        <w:t>in</w:t>
      </w:r>
      <w:r w:rsidR="0059395B">
        <w:t xml:space="preserve"> </w:t>
      </w:r>
      <w:r w:rsidR="00CC369D">
        <w:t>London,</w:t>
      </w:r>
      <w:r w:rsidR="0059395B">
        <w:t xml:space="preserve"> </w:t>
      </w:r>
      <w:r w:rsidR="003A1128">
        <w:t>our</w:t>
      </w:r>
      <w:r w:rsidR="0059395B">
        <w:t xml:space="preserve"> </w:t>
      </w:r>
      <w:r w:rsidR="003A1128">
        <w:t>hearts</w:t>
      </w:r>
      <w:r w:rsidR="0059395B">
        <w:t xml:space="preserve"> </w:t>
      </w:r>
      <w:r w:rsidR="003A1128">
        <w:t>are</w:t>
      </w:r>
      <w:r w:rsidR="0059395B">
        <w:t xml:space="preserve"> </w:t>
      </w:r>
      <w:r w:rsidR="003A1128">
        <w:t>with</w:t>
      </w:r>
      <w:r w:rsidR="0059395B">
        <w:t xml:space="preserve"> </w:t>
      </w:r>
      <w:r w:rsidR="003A1128">
        <w:t>Housing</w:t>
      </w:r>
      <w:r w:rsidR="0059395B">
        <w:t xml:space="preserve"> </w:t>
      </w:r>
      <w:r w:rsidR="003A1128">
        <w:t>First.</w:t>
      </w:r>
      <w:r w:rsidR="0059395B">
        <w:t xml:space="preserve"> </w:t>
      </w:r>
      <w:r w:rsidR="003A1128">
        <w:t>It</w:t>
      </w:r>
      <w:r w:rsidR="0059395B">
        <w:t xml:space="preserve"> </w:t>
      </w:r>
      <w:r w:rsidR="003A1128">
        <w:t>is</w:t>
      </w:r>
      <w:r w:rsidR="0059395B">
        <w:t xml:space="preserve"> </w:t>
      </w:r>
      <w:r w:rsidR="003A1128">
        <w:t>just</w:t>
      </w:r>
      <w:r w:rsidR="0059395B">
        <w:t xml:space="preserve"> </w:t>
      </w:r>
      <w:r w:rsidR="003A1128">
        <w:t>how</w:t>
      </w:r>
      <w:r w:rsidR="0059395B">
        <w:t xml:space="preserve"> </w:t>
      </w:r>
      <w:r w:rsidR="003A1128">
        <w:t>to</w:t>
      </w:r>
      <w:r w:rsidR="0059395B">
        <w:t xml:space="preserve"> </w:t>
      </w:r>
      <w:r w:rsidR="003A1128">
        <w:t>afford</w:t>
      </w:r>
      <w:r w:rsidR="0059395B">
        <w:t xml:space="preserve"> </w:t>
      </w:r>
      <w:r w:rsidR="003A1128">
        <w:t>it.</w:t>
      </w:r>
      <w:r w:rsidR="0059395B">
        <w:t xml:space="preserve"> </w:t>
      </w:r>
      <w:r w:rsidR="003A1128">
        <w:t>I</w:t>
      </w:r>
      <w:r>
        <w:t>t</w:t>
      </w:r>
      <w:r w:rsidR="0059395B">
        <w:t xml:space="preserve"> </w:t>
      </w:r>
      <w:r>
        <w:t>is</w:t>
      </w:r>
      <w:r w:rsidR="0059395B">
        <w:t xml:space="preserve"> </w:t>
      </w:r>
      <w:r>
        <w:t>how</w:t>
      </w:r>
      <w:r w:rsidR="0059395B">
        <w:t xml:space="preserve"> </w:t>
      </w:r>
      <w:r>
        <w:t>to</w:t>
      </w:r>
      <w:r w:rsidR="0059395B">
        <w:t xml:space="preserve"> </w:t>
      </w:r>
      <w:r>
        <w:t>balance</w:t>
      </w:r>
      <w:r w:rsidR="0059395B">
        <w:t xml:space="preserve"> </w:t>
      </w:r>
      <w:r>
        <w:t>family</w:t>
      </w:r>
      <w:r w:rsidR="0059395B">
        <w:t xml:space="preserve"> </w:t>
      </w:r>
      <w:r>
        <w:t>homelessness</w:t>
      </w:r>
      <w:r w:rsidR="0059395B">
        <w:t xml:space="preserve"> </w:t>
      </w:r>
      <w:r w:rsidR="003A1128">
        <w:t>alongside</w:t>
      </w:r>
      <w:r w:rsidR="0059395B">
        <w:t xml:space="preserve"> </w:t>
      </w:r>
      <w:r w:rsidR="003A1128">
        <w:t>v</w:t>
      </w:r>
      <w:r w:rsidR="00CC369D">
        <w:t>ul</w:t>
      </w:r>
      <w:r w:rsidR="003A1128">
        <w:t>nerable</w:t>
      </w:r>
      <w:r w:rsidR="0059395B">
        <w:t xml:space="preserve"> </w:t>
      </w:r>
      <w:r w:rsidR="003A1128">
        <w:t>single</w:t>
      </w:r>
      <w:r w:rsidR="0059395B">
        <w:t xml:space="preserve"> </w:t>
      </w:r>
      <w:r w:rsidR="003A1128">
        <w:t>homelessness.</w:t>
      </w:r>
      <w:r w:rsidR="0059395B">
        <w:t xml:space="preserve"> </w:t>
      </w:r>
      <w:r w:rsidR="003A1128">
        <w:t>That</w:t>
      </w:r>
      <w:r w:rsidR="0059395B">
        <w:t xml:space="preserve"> </w:t>
      </w:r>
      <w:r w:rsidR="003A1128">
        <w:t>is</w:t>
      </w:r>
      <w:r w:rsidR="0059395B">
        <w:t xml:space="preserve"> </w:t>
      </w:r>
      <w:r w:rsidR="003A1128">
        <w:t>why</w:t>
      </w:r>
      <w:r w:rsidR="0059395B">
        <w:t xml:space="preserve"> </w:t>
      </w:r>
      <w:r w:rsidR="003A1128">
        <w:t>I</w:t>
      </w:r>
      <w:r w:rsidR="0059395B">
        <w:t xml:space="preserve"> </w:t>
      </w:r>
      <w:r w:rsidR="003A1128">
        <w:t>alluded</w:t>
      </w:r>
      <w:r w:rsidR="0059395B">
        <w:t xml:space="preserve"> </w:t>
      </w:r>
      <w:r w:rsidR="003A1128">
        <w:t>earlier</w:t>
      </w:r>
      <w:r w:rsidR="0059395B">
        <w:t xml:space="preserve"> </w:t>
      </w:r>
      <w:r w:rsidR="003A1128">
        <w:t>to</w:t>
      </w:r>
      <w:r w:rsidR="0059395B">
        <w:t xml:space="preserve"> </w:t>
      </w:r>
      <w:r w:rsidR="003A1128">
        <w:t>supported</w:t>
      </w:r>
      <w:r w:rsidR="0059395B">
        <w:t xml:space="preserve"> </w:t>
      </w:r>
      <w:r w:rsidR="003A1128">
        <w:t>housing</w:t>
      </w:r>
      <w:r w:rsidR="0059395B">
        <w:t xml:space="preserve"> </w:t>
      </w:r>
      <w:r w:rsidR="003A1128">
        <w:t>models</w:t>
      </w:r>
      <w:r w:rsidR="0059395B">
        <w:t xml:space="preserve"> </w:t>
      </w:r>
      <w:r w:rsidR="003A1128">
        <w:t>and</w:t>
      </w:r>
      <w:r w:rsidR="0059395B">
        <w:t xml:space="preserve"> </w:t>
      </w:r>
      <w:r w:rsidR="003A1128">
        <w:t>thinking</w:t>
      </w:r>
      <w:r w:rsidR="0059395B">
        <w:t xml:space="preserve"> </w:t>
      </w:r>
      <w:r w:rsidR="00E94D6A">
        <w:t>about which</w:t>
      </w:r>
      <w:r w:rsidR="0059395B">
        <w:t xml:space="preserve"> </w:t>
      </w:r>
      <w:r w:rsidR="003A1128">
        <w:t>providers</w:t>
      </w:r>
      <w:r w:rsidR="0059395B">
        <w:t xml:space="preserve"> </w:t>
      </w:r>
      <w:r w:rsidR="003A1128">
        <w:t>want</w:t>
      </w:r>
      <w:r w:rsidR="0059395B">
        <w:t xml:space="preserve"> </w:t>
      </w:r>
      <w:r w:rsidR="003A1128">
        <w:t>to</w:t>
      </w:r>
      <w:r w:rsidR="0059395B">
        <w:t xml:space="preserve"> </w:t>
      </w:r>
      <w:r w:rsidR="003A1128">
        <w:t>provide</w:t>
      </w:r>
      <w:r w:rsidR="0059395B">
        <w:t xml:space="preserve"> </w:t>
      </w:r>
      <w:r w:rsidR="003A1128">
        <w:t>that</w:t>
      </w:r>
      <w:r w:rsidR="0059395B">
        <w:t xml:space="preserve"> </w:t>
      </w:r>
      <w:r w:rsidR="003A1128">
        <w:t>supported</w:t>
      </w:r>
      <w:r w:rsidR="0059395B">
        <w:t xml:space="preserve"> </w:t>
      </w:r>
      <w:r w:rsidR="003A1128">
        <w:t>housing,</w:t>
      </w:r>
      <w:r w:rsidR="0059395B">
        <w:t xml:space="preserve"> </w:t>
      </w:r>
      <w:r w:rsidR="003A1128">
        <w:t>and</w:t>
      </w:r>
      <w:r w:rsidR="0059395B">
        <w:t xml:space="preserve"> </w:t>
      </w:r>
      <w:r w:rsidR="003A1128">
        <w:t>the</w:t>
      </w:r>
      <w:r w:rsidR="0059395B">
        <w:t xml:space="preserve"> </w:t>
      </w:r>
      <w:r w:rsidR="003A1128">
        <w:t>wraparound</w:t>
      </w:r>
      <w:r w:rsidR="0059395B">
        <w:t xml:space="preserve"> </w:t>
      </w:r>
      <w:r w:rsidR="003A1128">
        <w:t>health</w:t>
      </w:r>
      <w:r w:rsidR="0059395B">
        <w:t xml:space="preserve"> </w:t>
      </w:r>
      <w:r w:rsidR="003A1128">
        <w:t>and</w:t>
      </w:r>
      <w:r w:rsidR="0059395B">
        <w:t xml:space="preserve"> </w:t>
      </w:r>
      <w:r w:rsidR="003A1128">
        <w:t>other</w:t>
      </w:r>
      <w:r w:rsidR="0059395B">
        <w:t xml:space="preserve"> </w:t>
      </w:r>
      <w:r w:rsidR="003A1128">
        <w:t>tenancy</w:t>
      </w:r>
      <w:r w:rsidR="0059395B">
        <w:t xml:space="preserve"> </w:t>
      </w:r>
      <w:r w:rsidR="003A1128">
        <w:t>support</w:t>
      </w:r>
      <w:r w:rsidR="0059395B">
        <w:t xml:space="preserve"> </w:t>
      </w:r>
      <w:r w:rsidR="003A1128">
        <w:t>that</w:t>
      </w:r>
      <w:r w:rsidR="0059395B">
        <w:t xml:space="preserve"> </w:t>
      </w:r>
      <w:r w:rsidR="003A1128">
        <w:t>goes</w:t>
      </w:r>
      <w:r w:rsidR="0059395B">
        <w:t xml:space="preserve"> </w:t>
      </w:r>
      <w:r w:rsidR="003A1128">
        <w:t>with</w:t>
      </w:r>
      <w:r w:rsidR="0059395B">
        <w:t xml:space="preserve"> </w:t>
      </w:r>
      <w:r w:rsidR="003A1128">
        <w:t>that.</w:t>
      </w:r>
      <w:r w:rsidR="0059395B">
        <w:t xml:space="preserve"> </w:t>
      </w:r>
      <w:r w:rsidR="00E94D6A">
        <w:t xml:space="preserve">One </w:t>
      </w:r>
      <w:r>
        <w:t>of</w:t>
      </w:r>
      <w:r w:rsidR="0059395B">
        <w:t xml:space="preserve"> </w:t>
      </w:r>
      <w:r>
        <w:t>the</w:t>
      </w:r>
      <w:r w:rsidR="0059395B">
        <w:t xml:space="preserve"> </w:t>
      </w:r>
      <w:r>
        <w:t>big</w:t>
      </w:r>
      <w:r w:rsidR="0059395B">
        <w:t xml:space="preserve"> </w:t>
      </w:r>
      <w:r>
        <w:t>positive</w:t>
      </w:r>
      <w:r w:rsidR="0059395B">
        <w:t xml:space="preserve"> </w:t>
      </w:r>
      <w:r>
        <w:t>learnings</w:t>
      </w:r>
      <w:r w:rsidR="0059395B">
        <w:t xml:space="preserve"> </w:t>
      </w:r>
      <w:r>
        <w:t>we</w:t>
      </w:r>
      <w:r w:rsidR="0059395B">
        <w:t xml:space="preserve"> </w:t>
      </w:r>
      <w:r>
        <w:t>are</w:t>
      </w:r>
      <w:r w:rsidR="0059395B">
        <w:t xml:space="preserve"> </w:t>
      </w:r>
      <w:r>
        <w:t>getting</w:t>
      </w:r>
      <w:r w:rsidR="0059395B">
        <w:t xml:space="preserve"> </w:t>
      </w:r>
      <w:r>
        <w:t>out</w:t>
      </w:r>
      <w:r w:rsidR="0059395B">
        <w:t xml:space="preserve"> </w:t>
      </w:r>
      <w:r>
        <w:t>of</w:t>
      </w:r>
      <w:r w:rsidR="0059395B">
        <w:t xml:space="preserve"> </w:t>
      </w:r>
      <w:r>
        <w:t>the</w:t>
      </w:r>
      <w:r w:rsidR="0059395B">
        <w:t xml:space="preserve"> </w:t>
      </w:r>
      <w:r>
        <w:t>work</w:t>
      </w:r>
      <w:r w:rsidR="0059395B">
        <w:t xml:space="preserve"> </w:t>
      </w:r>
      <w:r>
        <w:t>we</w:t>
      </w:r>
      <w:r w:rsidR="0059395B">
        <w:t xml:space="preserve"> </w:t>
      </w:r>
      <w:r>
        <w:t>are</w:t>
      </w:r>
      <w:r w:rsidR="0059395B">
        <w:t xml:space="preserve"> </w:t>
      </w:r>
      <w:r w:rsidR="003A1128">
        <w:t>starting</w:t>
      </w:r>
      <w:r w:rsidR="0059395B">
        <w:t xml:space="preserve"> </w:t>
      </w:r>
      <w:r w:rsidR="003A1128">
        <w:t>to</w:t>
      </w:r>
      <w:r w:rsidR="0059395B">
        <w:t xml:space="preserve"> </w:t>
      </w:r>
      <w:r w:rsidR="003A1128">
        <w:t>do</w:t>
      </w:r>
      <w:r w:rsidR="0059395B">
        <w:t xml:space="preserve"> </w:t>
      </w:r>
      <w:r w:rsidR="00E94D6A">
        <w:t>on</w:t>
      </w:r>
      <w:r w:rsidR="0059395B">
        <w:t xml:space="preserve"> </w:t>
      </w:r>
      <w:r w:rsidR="003A1128">
        <w:t>the</w:t>
      </w:r>
      <w:r w:rsidR="0059395B">
        <w:t xml:space="preserve"> </w:t>
      </w:r>
      <w:r w:rsidR="003A1128">
        <w:t>next</w:t>
      </w:r>
      <w:r w:rsidR="0059395B">
        <w:t xml:space="preserve"> </w:t>
      </w:r>
      <w:r w:rsidR="003A1128">
        <w:t>steps</w:t>
      </w:r>
      <w:r w:rsidR="0059395B">
        <w:t xml:space="preserve"> </w:t>
      </w:r>
      <w:r w:rsidR="003A1128">
        <w:t>for</w:t>
      </w:r>
      <w:r w:rsidR="0059395B">
        <w:t xml:space="preserve"> </w:t>
      </w:r>
      <w:r w:rsidR="003A1128">
        <w:t>rough</w:t>
      </w:r>
      <w:r w:rsidR="0059395B">
        <w:t xml:space="preserve"> </w:t>
      </w:r>
      <w:r w:rsidR="003A1128">
        <w:t>sleepers</w:t>
      </w:r>
      <w:r w:rsidR="0059395B">
        <w:t xml:space="preserve"> </w:t>
      </w:r>
      <w:r>
        <w:t>in</w:t>
      </w:r>
      <w:r w:rsidR="0059395B">
        <w:t xml:space="preserve"> </w:t>
      </w:r>
      <w:r w:rsidR="00E94D6A">
        <w:t>London is about working more closely</w:t>
      </w:r>
      <w:r w:rsidR="0059395B">
        <w:t xml:space="preserve"> </w:t>
      </w:r>
      <w:r w:rsidR="009240C1">
        <w:t>with</w:t>
      </w:r>
      <w:r w:rsidR="0059395B">
        <w:t xml:space="preserve"> </w:t>
      </w:r>
      <w:r w:rsidR="009240C1">
        <w:t>the</w:t>
      </w:r>
      <w:r w:rsidR="0059395B">
        <w:t xml:space="preserve"> </w:t>
      </w:r>
      <w:r w:rsidR="009240C1">
        <w:t>NHS</w:t>
      </w:r>
      <w:r w:rsidR="0059395B">
        <w:t xml:space="preserve"> </w:t>
      </w:r>
      <w:r w:rsidR="009240C1">
        <w:t>in</w:t>
      </w:r>
      <w:r w:rsidR="0059395B">
        <w:t xml:space="preserve"> </w:t>
      </w:r>
      <w:r w:rsidR="009240C1">
        <w:t>particular.</w:t>
      </w:r>
    </w:p>
    <w:p w:rsidR="00A434C6" w:rsidP="00E94D6A">
      <w:pPr>
        <w:pStyle w:val="Question"/>
        <w:numPr>
          <w:ilvl w:val="0"/>
          <w:numId w:val="0"/>
        </w:numPr>
        <w:ind w:left="794"/>
      </w:pPr>
      <w:sdt>
        <w:sdtPr>
          <w:alias w:val="Member"/>
          <w:tag w:val="&lt;Member mnisId='394' dodsId='25722'&gt;"/>
          <w:id w:val="-211418439"/>
          <w:placeholder>
            <w:docPart w:val="DefaultPlaceholder_1082065158"/>
          </w:placeholder>
          <w:richText/>
        </w:sdtPr>
        <w:sdtContent>
          <w:r w:rsidRPr="00A434C6">
            <w:rPr>
              <w:b/>
            </w:rPr>
            <w:t>Chair:</w:t>
          </w:r>
        </w:sdtContent>
      </w:sdt>
      <w:r w:rsidR="0059395B">
        <w:t xml:space="preserve"> </w:t>
      </w:r>
      <w:r w:rsidR="003A1128">
        <w:t>Quite</w:t>
      </w:r>
      <w:r w:rsidR="0059395B">
        <w:t xml:space="preserve"> </w:t>
      </w:r>
      <w:r w:rsidR="003A1128">
        <w:t>a</w:t>
      </w:r>
      <w:r w:rsidR="0059395B">
        <w:t xml:space="preserve"> </w:t>
      </w:r>
      <w:r w:rsidR="003A1128">
        <w:t>few</w:t>
      </w:r>
      <w:r w:rsidR="0059395B">
        <w:t xml:space="preserve"> </w:t>
      </w:r>
      <w:r w:rsidR="003A1128">
        <w:t>people</w:t>
      </w:r>
      <w:r w:rsidR="0059395B">
        <w:t xml:space="preserve"> </w:t>
      </w:r>
      <w:r w:rsidR="003A1128">
        <w:t>are</w:t>
      </w:r>
      <w:r w:rsidR="0059395B">
        <w:t xml:space="preserve"> </w:t>
      </w:r>
      <w:r w:rsidR="003A1128">
        <w:t>still</w:t>
      </w:r>
      <w:r w:rsidR="0059395B">
        <w:t xml:space="preserve"> </w:t>
      </w:r>
      <w:r w:rsidR="003A1128">
        <w:t>living</w:t>
      </w:r>
      <w:r w:rsidR="0059395B">
        <w:t xml:space="preserve"> </w:t>
      </w:r>
      <w:r w:rsidR="003A1128">
        <w:t>in</w:t>
      </w:r>
      <w:r w:rsidR="0059395B">
        <w:t xml:space="preserve"> </w:t>
      </w:r>
      <w:r w:rsidR="003A1128">
        <w:t>hostel</w:t>
      </w:r>
      <w:r w:rsidR="0059395B">
        <w:t xml:space="preserve"> </w:t>
      </w:r>
      <w:r w:rsidR="003A1128">
        <w:t>accommodation</w:t>
      </w:r>
      <w:r w:rsidR="0059395B">
        <w:t xml:space="preserve"> </w:t>
      </w:r>
      <w:r w:rsidR="003A1128">
        <w:t>at</w:t>
      </w:r>
      <w:r w:rsidR="0059395B">
        <w:t xml:space="preserve"> </w:t>
      </w:r>
      <w:r w:rsidR="003A1128">
        <w:t>this</w:t>
      </w:r>
      <w:r w:rsidR="0059395B">
        <w:t xml:space="preserve"> </w:t>
      </w:r>
      <w:r w:rsidR="003A1128">
        <w:t>time.</w:t>
      </w:r>
      <w:r w:rsidR="0059395B">
        <w:t xml:space="preserve"> </w:t>
      </w:r>
      <w:r w:rsidR="003A1128">
        <w:t>Ben</w:t>
      </w:r>
      <w:r w:rsidR="0059395B">
        <w:t xml:space="preserve"> </w:t>
      </w:r>
      <w:r w:rsidR="003A1128">
        <w:t>Everitt</w:t>
      </w:r>
      <w:r w:rsidR="0059395B">
        <w:t xml:space="preserve"> </w:t>
      </w:r>
      <w:r w:rsidR="003A1128">
        <w:t>wants</w:t>
      </w:r>
      <w:r w:rsidR="0059395B">
        <w:t xml:space="preserve"> </w:t>
      </w:r>
      <w:r w:rsidR="003A1128">
        <w:t>to</w:t>
      </w:r>
      <w:r w:rsidR="0059395B">
        <w:t xml:space="preserve"> </w:t>
      </w:r>
      <w:r w:rsidR="003A1128">
        <w:t>ask</w:t>
      </w:r>
      <w:r w:rsidR="0059395B">
        <w:t xml:space="preserve"> </w:t>
      </w:r>
      <w:r w:rsidR="003A1128">
        <w:t>about</w:t>
      </w:r>
      <w:r w:rsidR="0059395B">
        <w:t xml:space="preserve"> </w:t>
      </w:r>
      <w:r w:rsidR="003A1128">
        <w:t>that</w:t>
      </w:r>
      <w:r w:rsidR="0059395B">
        <w:t xml:space="preserve"> </w:t>
      </w:r>
      <w:r w:rsidR="003A1128">
        <w:t>situation.</w:t>
      </w:r>
      <w:r w:rsidR="0059395B">
        <w:t xml:space="preserve"> </w:t>
      </w:r>
    </w:p>
    <w:p w:rsidR="00A434C6" w:rsidP="00A434C6">
      <w:pPr>
        <w:pStyle w:val="Question"/>
      </w:pPr>
      <w:sdt>
        <w:sdtPr>
          <w:alias w:val="Member"/>
          <w:tag w:val="&lt;Member mnisId='4836' dodsId=''&gt;"/>
          <w:id w:val="-722979322"/>
          <w:placeholder>
            <w:docPart w:val="DefaultPlaceholder_1082065158"/>
          </w:placeholder>
          <w:richText/>
        </w:sdtPr>
        <w:sdtContent>
          <w:r w:rsidRPr="00A434C6">
            <w:rPr>
              <w:b/>
            </w:rPr>
            <w:t>Ben</w:t>
          </w:r>
          <w:r w:rsidR="0059395B">
            <w:rPr>
              <w:b/>
            </w:rPr>
            <w:t xml:space="preserve"> </w:t>
          </w:r>
          <w:r w:rsidRPr="00A434C6">
            <w:rPr>
              <w:b/>
            </w:rPr>
            <w:t>Everitt:</w:t>
          </w:r>
        </w:sdtContent>
      </w:sdt>
      <w:r w:rsidR="0059395B">
        <w:t xml:space="preserve"> </w:t>
      </w:r>
      <w:r>
        <w:t>Actually</w:t>
      </w:r>
      <w:r w:rsidR="003A1128">
        <w:t>,</w:t>
      </w:r>
      <w:r w:rsidR="0059395B">
        <w:t xml:space="preserve"> </w:t>
      </w:r>
      <w:r>
        <w:t>it</w:t>
      </w:r>
      <w:r w:rsidR="0059395B">
        <w:t xml:space="preserve"> </w:t>
      </w:r>
      <w:r>
        <w:t>is</w:t>
      </w:r>
      <w:r w:rsidR="0059395B">
        <w:t xml:space="preserve"> </w:t>
      </w:r>
      <w:r w:rsidR="003A1128">
        <w:t>slightly</w:t>
      </w:r>
      <w:r w:rsidR="0059395B">
        <w:t xml:space="preserve"> </w:t>
      </w:r>
      <w:r>
        <w:t>more</w:t>
      </w:r>
      <w:r w:rsidR="0059395B">
        <w:t xml:space="preserve"> </w:t>
      </w:r>
      <w:r>
        <w:t>general,</w:t>
      </w:r>
      <w:r w:rsidR="0059395B">
        <w:t xml:space="preserve"> </w:t>
      </w:r>
      <w:r>
        <w:t>Clive,</w:t>
      </w:r>
      <w:r w:rsidR="0059395B">
        <w:t xml:space="preserve"> </w:t>
      </w:r>
      <w:r>
        <w:t>but</w:t>
      </w:r>
      <w:r w:rsidR="0059395B">
        <w:t xml:space="preserve"> </w:t>
      </w:r>
      <w:r>
        <w:t>it</w:t>
      </w:r>
      <w:r w:rsidR="0059395B">
        <w:t xml:space="preserve"> </w:t>
      </w:r>
      <w:r>
        <w:t>does</w:t>
      </w:r>
      <w:r w:rsidR="0059395B">
        <w:t xml:space="preserve"> </w:t>
      </w:r>
      <w:r>
        <w:t>refer</w:t>
      </w:r>
      <w:r w:rsidR="0059395B">
        <w:t xml:space="preserve"> </w:t>
      </w:r>
      <w:r>
        <w:t>to</w:t>
      </w:r>
      <w:r w:rsidR="0059395B">
        <w:t xml:space="preserve"> </w:t>
      </w:r>
      <w:r>
        <w:t>the</w:t>
      </w:r>
      <w:r w:rsidR="0059395B">
        <w:t xml:space="preserve"> </w:t>
      </w:r>
      <w:r w:rsidR="003A1128">
        <w:t>hostel</w:t>
      </w:r>
      <w:r w:rsidR="0059395B">
        <w:t xml:space="preserve"> </w:t>
      </w:r>
      <w:r w:rsidR="003A1128">
        <w:t>stuff</w:t>
      </w:r>
      <w:r w:rsidR="0059395B">
        <w:t xml:space="preserve"> </w:t>
      </w:r>
      <w:r w:rsidR="003A1128">
        <w:t>as</w:t>
      </w:r>
      <w:r w:rsidR="0059395B">
        <w:t xml:space="preserve"> </w:t>
      </w:r>
      <w:r w:rsidR="003A1128">
        <w:t>well.</w:t>
      </w:r>
      <w:r w:rsidR="0059395B">
        <w:t xml:space="preserve"> </w:t>
      </w:r>
      <w:r w:rsidR="003A1128">
        <w:t>Taking</w:t>
      </w:r>
      <w:r w:rsidR="0059395B">
        <w:t xml:space="preserve"> </w:t>
      </w:r>
      <w:r w:rsidR="003A1128">
        <w:t>account</w:t>
      </w:r>
      <w:r w:rsidR="0059395B">
        <w:t xml:space="preserve"> </w:t>
      </w:r>
      <w:r w:rsidR="003A1128">
        <w:t>of</w:t>
      </w:r>
      <w:r w:rsidR="0059395B">
        <w:t xml:space="preserve"> </w:t>
      </w:r>
      <w:r w:rsidR="003A1128">
        <w:t>what</w:t>
      </w:r>
      <w:r w:rsidR="0059395B">
        <w:t xml:space="preserve"> </w:t>
      </w:r>
      <w:r w:rsidR="003A1128">
        <w:t>we</w:t>
      </w:r>
      <w:r w:rsidR="0059395B">
        <w:t xml:space="preserve"> </w:t>
      </w:r>
      <w:r w:rsidR="003A1128">
        <w:t>have</w:t>
      </w:r>
      <w:r w:rsidR="0059395B">
        <w:t xml:space="preserve"> </w:t>
      </w:r>
      <w:r w:rsidR="003A1128">
        <w:t>learn</w:t>
      </w:r>
      <w:r w:rsidR="0053514B">
        <w:t>ed</w:t>
      </w:r>
      <w:r w:rsidR="00E94D6A">
        <w:t>,</w:t>
      </w:r>
      <w:r w:rsidR="0059395B">
        <w:t xml:space="preserve"> </w:t>
      </w:r>
      <w:r w:rsidR="008D2D3D">
        <w:t>you</w:t>
      </w:r>
      <w:r w:rsidR="0059395B">
        <w:t xml:space="preserve"> </w:t>
      </w:r>
      <w:r w:rsidR="003A1128">
        <w:t>said</w:t>
      </w:r>
      <w:r w:rsidR="0059395B">
        <w:t xml:space="preserve"> </w:t>
      </w:r>
      <w:r w:rsidR="00E94D6A">
        <w:t xml:space="preserve">it </w:t>
      </w:r>
      <w:r w:rsidR="008D2D3D">
        <w:t>was</w:t>
      </w:r>
      <w:r w:rsidR="0059395B">
        <w:t xml:space="preserve"> </w:t>
      </w:r>
      <w:r w:rsidR="008D2D3D">
        <w:t>amazing</w:t>
      </w:r>
      <w:r w:rsidR="0059395B">
        <w:t xml:space="preserve"> </w:t>
      </w:r>
      <w:r w:rsidR="008D2D3D">
        <w:t>progress,</w:t>
      </w:r>
      <w:r w:rsidR="0059395B">
        <w:t xml:space="preserve"> </w:t>
      </w:r>
      <w:r w:rsidR="008D2D3D">
        <w:t>Jon,</w:t>
      </w:r>
      <w:r w:rsidR="0059395B">
        <w:t xml:space="preserve"> </w:t>
      </w:r>
      <w:r w:rsidR="008D2D3D">
        <w:t>and</w:t>
      </w:r>
      <w:r w:rsidR="0059395B">
        <w:t xml:space="preserve"> </w:t>
      </w:r>
      <w:r w:rsidR="008D2D3D">
        <w:t>we</w:t>
      </w:r>
      <w:r w:rsidR="0059395B">
        <w:t xml:space="preserve"> </w:t>
      </w:r>
      <w:r w:rsidR="008D2D3D">
        <w:t>should</w:t>
      </w:r>
      <w:r w:rsidR="0059395B">
        <w:t xml:space="preserve"> </w:t>
      </w:r>
      <w:r w:rsidR="008D2D3D">
        <w:t>be</w:t>
      </w:r>
      <w:r w:rsidR="0059395B">
        <w:t xml:space="preserve"> </w:t>
      </w:r>
      <w:r w:rsidR="008D2D3D">
        <w:t>keen</w:t>
      </w:r>
      <w:r w:rsidR="0059395B">
        <w:t xml:space="preserve"> </w:t>
      </w:r>
      <w:r w:rsidR="008D2D3D">
        <w:t>not</w:t>
      </w:r>
      <w:r w:rsidR="0059395B">
        <w:t xml:space="preserve"> </w:t>
      </w:r>
      <w:r w:rsidR="008D2D3D">
        <w:t>to</w:t>
      </w:r>
      <w:r w:rsidR="0059395B">
        <w:t xml:space="preserve"> </w:t>
      </w:r>
      <w:r w:rsidR="008D2D3D">
        <w:t>row</w:t>
      </w:r>
      <w:r w:rsidR="0059395B">
        <w:t xml:space="preserve"> </w:t>
      </w:r>
      <w:r w:rsidR="008D2D3D">
        <w:t>back.</w:t>
      </w:r>
      <w:r w:rsidR="0059395B">
        <w:t xml:space="preserve"> </w:t>
      </w:r>
      <w:r w:rsidR="008D2D3D">
        <w:t>I</w:t>
      </w:r>
      <w:r w:rsidR="0059395B">
        <w:t xml:space="preserve"> </w:t>
      </w:r>
      <w:r w:rsidR="008D2D3D">
        <w:t>completely</w:t>
      </w:r>
      <w:r w:rsidR="0059395B">
        <w:t xml:space="preserve"> </w:t>
      </w:r>
      <w:r w:rsidR="008D2D3D">
        <w:t>agree,</w:t>
      </w:r>
      <w:r w:rsidR="0059395B">
        <w:t xml:space="preserve"> </w:t>
      </w:r>
      <w:r w:rsidR="008D2D3D">
        <w:t>but</w:t>
      </w:r>
      <w:r w:rsidR="0059395B">
        <w:t xml:space="preserve"> </w:t>
      </w:r>
      <w:r>
        <w:t>I</w:t>
      </w:r>
      <w:r w:rsidR="0059395B">
        <w:t xml:space="preserve"> </w:t>
      </w:r>
      <w:r>
        <w:t>am</w:t>
      </w:r>
      <w:r w:rsidR="0059395B">
        <w:t xml:space="preserve"> </w:t>
      </w:r>
      <w:r>
        <w:t>interested</w:t>
      </w:r>
      <w:r w:rsidR="0059395B">
        <w:t xml:space="preserve"> </w:t>
      </w:r>
      <w:r>
        <w:t>in</w:t>
      </w:r>
      <w:r w:rsidR="0059395B">
        <w:t xml:space="preserve"> </w:t>
      </w:r>
      <w:r>
        <w:t>what</w:t>
      </w:r>
      <w:r w:rsidR="0059395B">
        <w:t xml:space="preserve"> </w:t>
      </w:r>
      <w:r>
        <w:t>we</w:t>
      </w:r>
      <w:r w:rsidR="0059395B">
        <w:t xml:space="preserve"> </w:t>
      </w:r>
      <w:r>
        <w:t>have</w:t>
      </w:r>
      <w:r w:rsidR="0059395B">
        <w:t xml:space="preserve"> </w:t>
      </w:r>
      <w:r>
        <w:t>genuinely</w:t>
      </w:r>
      <w:r w:rsidR="0059395B">
        <w:t xml:space="preserve"> </w:t>
      </w:r>
      <w:r>
        <w:t>learn</w:t>
      </w:r>
      <w:r w:rsidR="0053514B">
        <w:t>ed</w:t>
      </w:r>
      <w:r w:rsidR="00E94D6A">
        <w:t>.</w:t>
      </w:r>
      <w:r w:rsidR="0059395B">
        <w:t xml:space="preserve"> </w:t>
      </w:r>
      <w:r w:rsidR="00E94D6A">
        <w:t xml:space="preserve">If we were </w:t>
      </w:r>
      <w:r>
        <w:t>being</w:t>
      </w:r>
      <w:r w:rsidR="0059395B">
        <w:t xml:space="preserve"> </w:t>
      </w:r>
      <w:r>
        <w:t>cynical</w:t>
      </w:r>
      <w:r w:rsidR="0059395B">
        <w:t xml:space="preserve"> </w:t>
      </w:r>
      <w:r>
        <w:t>about</w:t>
      </w:r>
      <w:r w:rsidR="0059395B">
        <w:t xml:space="preserve"> </w:t>
      </w:r>
      <w:r>
        <w:t>this</w:t>
      </w:r>
      <w:r w:rsidR="00E94D6A">
        <w:t>,</w:t>
      </w:r>
      <w:r w:rsidR="0059395B">
        <w:t xml:space="preserve"> </w:t>
      </w:r>
      <w:r w:rsidR="008D2D3D">
        <w:t>we</w:t>
      </w:r>
      <w:r w:rsidR="0059395B">
        <w:t xml:space="preserve"> </w:t>
      </w:r>
      <w:r w:rsidR="008D2D3D">
        <w:t>could</w:t>
      </w:r>
      <w:r w:rsidR="0059395B">
        <w:t xml:space="preserve"> </w:t>
      </w:r>
      <w:r w:rsidR="008D2D3D">
        <w:t>have</w:t>
      </w:r>
      <w:r w:rsidR="0059395B">
        <w:t xml:space="preserve"> </w:t>
      </w:r>
      <w:r w:rsidR="008D2D3D">
        <w:t>said</w:t>
      </w:r>
      <w:r w:rsidR="0059395B">
        <w:t xml:space="preserve"> </w:t>
      </w:r>
      <w:r w:rsidR="008D2D3D">
        <w:t>that</w:t>
      </w:r>
      <w:r w:rsidR="0059395B">
        <w:t xml:space="preserve"> </w:t>
      </w:r>
      <w:r w:rsidR="008D2D3D">
        <w:t>if</w:t>
      </w:r>
      <w:r w:rsidR="0059395B">
        <w:t xml:space="preserve"> </w:t>
      </w:r>
      <w:r w:rsidR="008D2D3D">
        <w:t>we</w:t>
      </w:r>
      <w:r w:rsidR="0059395B">
        <w:t xml:space="preserve"> </w:t>
      </w:r>
      <w:r w:rsidR="008D2D3D">
        <w:t>put</w:t>
      </w:r>
      <w:r w:rsidR="0059395B">
        <w:t xml:space="preserve"> </w:t>
      </w:r>
      <w:r w:rsidR="008D2D3D">
        <w:t>our</w:t>
      </w:r>
      <w:r w:rsidR="0059395B">
        <w:t xml:space="preserve"> </w:t>
      </w:r>
      <w:r w:rsidR="008D2D3D">
        <w:t>minds</w:t>
      </w:r>
      <w:r w:rsidR="0059395B">
        <w:t xml:space="preserve"> </w:t>
      </w:r>
      <w:r w:rsidR="008D2D3D">
        <w:t>to</w:t>
      </w:r>
      <w:r w:rsidR="0059395B">
        <w:t xml:space="preserve"> </w:t>
      </w:r>
      <w:r w:rsidR="008D2D3D">
        <w:t>it</w:t>
      </w:r>
      <w:r w:rsidR="0059395B">
        <w:t xml:space="preserve"> </w:t>
      </w:r>
      <w:r w:rsidR="008D2D3D">
        <w:t>and</w:t>
      </w:r>
      <w:r w:rsidR="0059395B">
        <w:t xml:space="preserve"> </w:t>
      </w:r>
      <w:r w:rsidR="008D2D3D">
        <w:t>we</w:t>
      </w:r>
      <w:r w:rsidR="0059395B">
        <w:t xml:space="preserve"> </w:t>
      </w:r>
      <w:r w:rsidR="008D2D3D">
        <w:t>had</w:t>
      </w:r>
      <w:r w:rsidR="0059395B">
        <w:t xml:space="preserve"> </w:t>
      </w:r>
      <w:r w:rsidR="008D2D3D">
        <w:t>an</w:t>
      </w:r>
      <w:r w:rsidR="0059395B">
        <w:t xml:space="preserve"> </w:t>
      </w:r>
      <w:r w:rsidR="008D2D3D">
        <w:t>unlimited</w:t>
      </w:r>
      <w:r w:rsidR="0059395B">
        <w:t xml:space="preserve"> </w:t>
      </w:r>
      <w:r w:rsidR="008D2D3D">
        <w:t>pot,</w:t>
      </w:r>
      <w:r w:rsidR="0059395B">
        <w:t xml:space="preserve"> </w:t>
      </w:r>
      <w:r w:rsidR="00E94D6A">
        <w:t>or £</w:t>
      </w:r>
      <w:r w:rsidR="008D2D3D">
        <w:t>3.6</w:t>
      </w:r>
      <w:r w:rsidR="0059395B">
        <w:t xml:space="preserve"> </w:t>
      </w:r>
      <w:r w:rsidR="008D2D3D">
        <w:t>billion</w:t>
      </w:r>
      <w:r w:rsidR="00E94D6A">
        <w:t>,</w:t>
      </w:r>
      <w:r w:rsidR="0059395B">
        <w:t xml:space="preserve"> </w:t>
      </w:r>
      <w:r w:rsidR="00E94D6A">
        <w:t xml:space="preserve">to </w:t>
      </w:r>
      <w:r w:rsidR="008D2D3D">
        <w:t>put</w:t>
      </w:r>
      <w:r w:rsidR="0059395B">
        <w:t xml:space="preserve"> </w:t>
      </w:r>
      <w:r w:rsidR="008D2D3D">
        <w:t>towards</w:t>
      </w:r>
      <w:r w:rsidR="0059395B">
        <w:t xml:space="preserve"> </w:t>
      </w:r>
      <w:r w:rsidR="008D2D3D">
        <w:t>local</w:t>
      </w:r>
      <w:r w:rsidR="0059395B">
        <w:t xml:space="preserve"> </w:t>
      </w:r>
      <w:r w:rsidR="008D2D3D">
        <w:t>government,</w:t>
      </w:r>
      <w:r w:rsidR="0059395B">
        <w:t xml:space="preserve"> </w:t>
      </w:r>
      <w:r w:rsidR="008D2D3D">
        <w:t>we</w:t>
      </w:r>
      <w:r w:rsidR="0059395B">
        <w:t xml:space="preserve"> </w:t>
      </w:r>
      <w:r w:rsidR="008D2D3D">
        <w:t>probably</w:t>
      </w:r>
      <w:r w:rsidR="0059395B">
        <w:t xml:space="preserve"> </w:t>
      </w:r>
      <w:r w:rsidR="008D2D3D">
        <w:t>could</w:t>
      </w:r>
      <w:r w:rsidR="0059395B">
        <w:t xml:space="preserve"> </w:t>
      </w:r>
      <w:r w:rsidR="008D2D3D">
        <w:t>have</w:t>
      </w:r>
      <w:r w:rsidR="0059395B">
        <w:t xml:space="preserve"> </w:t>
      </w:r>
      <w:r w:rsidR="008D2D3D">
        <w:t>got</w:t>
      </w:r>
      <w:r w:rsidR="0059395B">
        <w:t xml:space="preserve"> </w:t>
      </w:r>
      <w:r w:rsidR="008D2D3D">
        <w:t>everybody</w:t>
      </w:r>
      <w:r w:rsidR="0059395B">
        <w:t xml:space="preserve"> </w:t>
      </w:r>
      <w:r w:rsidR="008D2D3D">
        <w:t>off</w:t>
      </w:r>
      <w:r w:rsidR="0059395B">
        <w:t xml:space="preserve"> </w:t>
      </w:r>
      <w:r w:rsidR="008D2D3D">
        <w:t>the</w:t>
      </w:r>
      <w:r w:rsidR="0059395B">
        <w:t xml:space="preserve"> </w:t>
      </w:r>
      <w:r w:rsidR="008D2D3D">
        <w:t>street</w:t>
      </w:r>
      <w:r w:rsidR="00E94D6A">
        <w:t>s</w:t>
      </w:r>
      <w:r w:rsidR="0059395B">
        <w:t xml:space="preserve"> </w:t>
      </w:r>
      <w:r w:rsidR="008D2D3D">
        <w:t>anyway.</w:t>
      </w:r>
      <w:r w:rsidR="0059395B">
        <w:t xml:space="preserve"> </w:t>
      </w:r>
      <w:r w:rsidR="008D2D3D">
        <w:t>T</w:t>
      </w:r>
      <w:r>
        <w:t>aking</w:t>
      </w:r>
      <w:r w:rsidR="0059395B">
        <w:t xml:space="preserve"> </w:t>
      </w:r>
      <w:r>
        <w:t>that</w:t>
      </w:r>
      <w:r w:rsidR="0059395B">
        <w:t xml:space="preserve"> </w:t>
      </w:r>
      <w:r>
        <w:t>aside</w:t>
      </w:r>
      <w:r w:rsidR="008D2D3D">
        <w:t>,</w:t>
      </w:r>
      <w:r w:rsidR="0059395B">
        <w:t xml:space="preserve"> </w:t>
      </w:r>
      <w:r>
        <w:t>what</w:t>
      </w:r>
      <w:r w:rsidR="0059395B">
        <w:t xml:space="preserve"> </w:t>
      </w:r>
      <w:r>
        <w:t>e</w:t>
      </w:r>
      <w:r w:rsidR="008D2D3D">
        <w:t>lse</w:t>
      </w:r>
      <w:r w:rsidR="0059395B">
        <w:t xml:space="preserve"> </w:t>
      </w:r>
      <w:r w:rsidR="008D2D3D">
        <w:t>have</w:t>
      </w:r>
      <w:r w:rsidR="0059395B">
        <w:t xml:space="preserve"> </w:t>
      </w:r>
      <w:r w:rsidR="008D2D3D">
        <w:t>we</w:t>
      </w:r>
      <w:r w:rsidR="0059395B">
        <w:t xml:space="preserve"> </w:t>
      </w:r>
      <w:r w:rsidR="008D2D3D">
        <w:t>learn</w:t>
      </w:r>
      <w:r w:rsidR="002D6EF7">
        <w:t>ed</w:t>
      </w:r>
      <w:r w:rsidR="0059395B">
        <w:t xml:space="preserve"> </w:t>
      </w:r>
      <w:r w:rsidR="008D2D3D">
        <w:t>that</w:t>
      </w:r>
      <w:r w:rsidR="0059395B">
        <w:t xml:space="preserve"> </w:t>
      </w:r>
      <w:r w:rsidR="008D2D3D">
        <w:t>we</w:t>
      </w:r>
      <w:r w:rsidR="0059395B">
        <w:t xml:space="preserve"> </w:t>
      </w:r>
      <w:r w:rsidR="008D2D3D">
        <w:t>can</w:t>
      </w:r>
      <w:r w:rsidR="0059395B">
        <w:t xml:space="preserve"> </w:t>
      </w:r>
      <w:r>
        <w:t>take</w:t>
      </w:r>
      <w:r w:rsidR="0059395B">
        <w:t xml:space="preserve"> </w:t>
      </w:r>
      <w:r>
        <w:t>forward</w:t>
      </w:r>
      <w:r w:rsidR="0059395B">
        <w:t xml:space="preserve"> </w:t>
      </w:r>
      <w:r>
        <w:t>to</w:t>
      </w:r>
      <w:r w:rsidR="0059395B">
        <w:t xml:space="preserve"> </w:t>
      </w:r>
      <w:r>
        <w:t>make</w:t>
      </w:r>
      <w:r w:rsidR="0059395B">
        <w:t xml:space="preserve"> </w:t>
      </w:r>
      <w:r>
        <w:t>sure</w:t>
      </w:r>
      <w:r w:rsidR="0059395B">
        <w:t xml:space="preserve"> </w:t>
      </w:r>
      <w:r w:rsidR="008D2D3D">
        <w:t>we</w:t>
      </w:r>
      <w:r w:rsidR="0059395B">
        <w:t xml:space="preserve"> </w:t>
      </w:r>
      <w:r w:rsidR="008D2D3D">
        <w:t>do</w:t>
      </w:r>
      <w:r w:rsidR="0059395B">
        <w:t xml:space="preserve"> </w:t>
      </w:r>
      <w:r w:rsidR="008D2D3D">
        <w:t>not</w:t>
      </w:r>
      <w:r w:rsidR="0059395B">
        <w:t xml:space="preserve"> </w:t>
      </w:r>
      <w:r w:rsidR="008D2D3D">
        <w:t>row</w:t>
      </w:r>
      <w:r w:rsidR="0059395B">
        <w:t xml:space="preserve"> </w:t>
      </w:r>
      <w:r w:rsidR="008D2D3D">
        <w:t>back,</w:t>
      </w:r>
      <w:r w:rsidR="0059395B">
        <w:t xml:space="preserve"> </w:t>
      </w:r>
      <w:r w:rsidR="008D2D3D">
        <w:t>as</w:t>
      </w:r>
      <w:r w:rsidR="0059395B">
        <w:t xml:space="preserve"> </w:t>
      </w:r>
      <w:r w:rsidR="008D2D3D">
        <w:t>you</w:t>
      </w:r>
      <w:r w:rsidR="0059395B">
        <w:t xml:space="preserve"> </w:t>
      </w:r>
      <w:r w:rsidR="008D2D3D">
        <w:t>put</w:t>
      </w:r>
      <w:r w:rsidR="0059395B">
        <w:t xml:space="preserve"> </w:t>
      </w:r>
      <w:r w:rsidR="008D2D3D">
        <w:t>it?</w:t>
      </w:r>
    </w:p>
    <w:p w:rsidR="00CF6636" w:rsidP="00A434C6">
      <w:pPr>
        <w:pStyle w:val="Answer"/>
      </w:pPr>
      <w:sdt>
        <w:sdtPr>
          <w:alias w:val="Witness"/>
          <w:id w:val="-584376380"/>
          <w:placeholder>
            <w:docPart w:val="DefaultPlaceholder_1082065158"/>
          </w:placeholder>
          <w:richText/>
        </w:sdtPr>
        <w:sdtContent>
          <w:r w:rsidRPr="008B2D04" w:rsidR="008B2D04">
            <w:rPr>
              <w:b/>
              <w:i/>
            </w:rPr>
            <w:t>Jon Sparkes:</w:t>
          </w:r>
          <w:r w:rsidR="0059395B">
            <w:rPr>
              <w:b/>
            </w:rPr>
            <w:t xml:space="preserve"> </w:t>
          </w:r>
        </w:sdtContent>
      </w:sdt>
      <w:r w:rsidR="00A434C6">
        <w:t>There</w:t>
      </w:r>
      <w:r w:rsidR="0059395B">
        <w:t xml:space="preserve"> </w:t>
      </w:r>
      <w:r w:rsidR="00A434C6">
        <w:t>are</w:t>
      </w:r>
      <w:r w:rsidR="0059395B">
        <w:t xml:space="preserve"> </w:t>
      </w:r>
      <w:r w:rsidR="00A434C6">
        <w:t>two</w:t>
      </w:r>
      <w:r w:rsidR="0059395B">
        <w:t xml:space="preserve"> </w:t>
      </w:r>
      <w:r w:rsidR="00A434C6">
        <w:t>things</w:t>
      </w:r>
      <w:r w:rsidR="008D2D3D">
        <w:t>,</w:t>
      </w:r>
      <w:r w:rsidR="0059395B">
        <w:t xml:space="preserve"> </w:t>
      </w:r>
      <w:r w:rsidR="008D2D3D">
        <w:t>both</w:t>
      </w:r>
      <w:r w:rsidR="0059395B">
        <w:t xml:space="preserve"> </w:t>
      </w:r>
      <w:r w:rsidR="008D2D3D">
        <w:t>of</w:t>
      </w:r>
      <w:r w:rsidR="0059395B">
        <w:t xml:space="preserve"> </w:t>
      </w:r>
      <w:r w:rsidR="00E94D6A">
        <w:t>which</w:t>
      </w:r>
      <w:r w:rsidR="0059395B">
        <w:t xml:space="preserve"> </w:t>
      </w:r>
      <w:r w:rsidR="008D2D3D">
        <w:t>are</w:t>
      </w:r>
      <w:r w:rsidR="0059395B">
        <w:t xml:space="preserve"> </w:t>
      </w:r>
      <w:r w:rsidR="008D2D3D">
        <w:t>about</w:t>
      </w:r>
      <w:r w:rsidR="0059395B">
        <w:t xml:space="preserve"> </w:t>
      </w:r>
      <w:r w:rsidR="008D2D3D">
        <w:t>cross</w:t>
      </w:r>
      <w:r w:rsidR="008D2D3D">
        <w:noBreakHyphen/>
        <w:t>governmental</w:t>
      </w:r>
      <w:r w:rsidR="0059395B">
        <w:t xml:space="preserve"> </w:t>
      </w:r>
      <w:r w:rsidR="008D2D3D">
        <w:t>working,</w:t>
      </w:r>
      <w:r w:rsidR="0059395B">
        <w:t xml:space="preserve"> </w:t>
      </w:r>
      <w:r w:rsidR="008D2D3D">
        <w:t>at</w:t>
      </w:r>
      <w:r w:rsidR="0059395B">
        <w:t xml:space="preserve"> </w:t>
      </w:r>
      <w:r w:rsidR="008D2D3D">
        <w:t>national</w:t>
      </w:r>
      <w:r w:rsidR="0059395B">
        <w:t xml:space="preserve"> </w:t>
      </w:r>
      <w:r w:rsidR="008D2D3D">
        <w:t>and</w:t>
      </w:r>
      <w:r w:rsidR="0059395B">
        <w:t xml:space="preserve"> </w:t>
      </w:r>
      <w:r w:rsidR="008D2D3D">
        <w:t>local</w:t>
      </w:r>
      <w:r w:rsidR="0059395B">
        <w:t xml:space="preserve"> </w:t>
      </w:r>
      <w:r w:rsidR="008D2D3D">
        <w:t>level</w:t>
      </w:r>
      <w:r w:rsidR="00A14FD8">
        <w:t>s</w:t>
      </w:r>
      <w:r w:rsidR="008D2D3D">
        <w:t>.</w:t>
      </w:r>
      <w:r w:rsidR="0059395B">
        <w:t xml:space="preserve"> </w:t>
      </w:r>
      <w:r w:rsidR="00A14FD8">
        <w:t xml:space="preserve">The first </w:t>
      </w:r>
      <w:r w:rsidR="00A434C6">
        <w:t>is</w:t>
      </w:r>
      <w:r w:rsidR="0059395B">
        <w:t xml:space="preserve"> </w:t>
      </w:r>
      <w:r w:rsidR="00A434C6">
        <w:t>the</w:t>
      </w:r>
      <w:r w:rsidR="0059395B">
        <w:t xml:space="preserve"> </w:t>
      </w:r>
      <w:r w:rsidR="00A434C6">
        <w:t>hugely</w:t>
      </w:r>
      <w:r w:rsidR="0059395B">
        <w:t xml:space="preserve"> </w:t>
      </w:r>
      <w:r w:rsidR="00A434C6">
        <w:t>important</w:t>
      </w:r>
      <w:r w:rsidR="0059395B">
        <w:t xml:space="preserve"> </w:t>
      </w:r>
      <w:r w:rsidR="008D2D3D">
        <w:t>issue</w:t>
      </w:r>
      <w:r w:rsidR="0059395B">
        <w:t xml:space="preserve"> </w:t>
      </w:r>
      <w:r w:rsidR="00A434C6">
        <w:t>of</w:t>
      </w:r>
      <w:r w:rsidR="0059395B">
        <w:t xml:space="preserve"> </w:t>
      </w:r>
      <w:r w:rsidR="00A434C6">
        <w:t>the</w:t>
      </w:r>
      <w:r w:rsidR="0059395B">
        <w:t xml:space="preserve"> </w:t>
      </w:r>
      <w:r w:rsidR="008D2D3D">
        <w:t>welfare</w:t>
      </w:r>
      <w:r w:rsidR="0059395B">
        <w:t xml:space="preserve"> </w:t>
      </w:r>
      <w:r w:rsidR="008D2D3D">
        <w:t>system</w:t>
      </w:r>
      <w:r w:rsidR="00A434C6">
        <w:t>,</w:t>
      </w:r>
      <w:r w:rsidR="0059395B">
        <w:t xml:space="preserve"> </w:t>
      </w:r>
      <w:r w:rsidR="008D2D3D">
        <w:t>which</w:t>
      </w:r>
      <w:r w:rsidR="0059395B">
        <w:t xml:space="preserve"> </w:t>
      </w:r>
      <w:r w:rsidR="008D2D3D">
        <w:t>we</w:t>
      </w:r>
      <w:r w:rsidR="0059395B">
        <w:t xml:space="preserve"> </w:t>
      </w:r>
      <w:r w:rsidR="008D2D3D">
        <w:t>have</w:t>
      </w:r>
      <w:r w:rsidR="0059395B">
        <w:t xml:space="preserve"> </w:t>
      </w:r>
      <w:r w:rsidR="008D2D3D">
        <w:t>talked</w:t>
      </w:r>
      <w:r w:rsidR="0059395B">
        <w:t xml:space="preserve"> </w:t>
      </w:r>
      <w:r w:rsidR="008D2D3D">
        <w:t>about.</w:t>
      </w:r>
      <w:r w:rsidR="0059395B">
        <w:t xml:space="preserve"> </w:t>
      </w:r>
      <w:r w:rsidR="008D2D3D">
        <w:t>That</w:t>
      </w:r>
      <w:r w:rsidR="0059395B">
        <w:t xml:space="preserve"> </w:t>
      </w:r>
      <w:r w:rsidR="008D2D3D">
        <w:t>change</w:t>
      </w:r>
      <w:r w:rsidR="0059395B">
        <w:t xml:space="preserve"> </w:t>
      </w:r>
      <w:r w:rsidR="008D2D3D">
        <w:t>to</w:t>
      </w:r>
      <w:r w:rsidR="0059395B">
        <w:t xml:space="preserve"> </w:t>
      </w:r>
      <w:r w:rsidR="008D2D3D">
        <w:t>local</w:t>
      </w:r>
      <w:r w:rsidR="0059395B">
        <w:t xml:space="preserve"> </w:t>
      </w:r>
      <w:r w:rsidR="008D2D3D">
        <w:t>housing</w:t>
      </w:r>
      <w:r w:rsidR="0059395B">
        <w:t xml:space="preserve"> </w:t>
      </w:r>
      <w:r w:rsidR="008D2D3D">
        <w:t>allowance</w:t>
      </w:r>
      <w:r w:rsidR="0059395B">
        <w:t xml:space="preserve"> </w:t>
      </w:r>
      <w:r w:rsidR="008D2D3D">
        <w:t>overnight</w:t>
      </w:r>
      <w:r w:rsidR="0059395B">
        <w:t xml:space="preserve"> </w:t>
      </w:r>
      <w:r w:rsidR="008D2D3D">
        <w:t>has</w:t>
      </w:r>
      <w:r w:rsidR="0059395B">
        <w:t xml:space="preserve"> </w:t>
      </w:r>
      <w:r w:rsidR="008D2D3D">
        <w:t>made</w:t>
      </w:r>
      <w:r w:rsidR="0059395B">
        <w:t xml:space="preserve"> </w:t>
      </w:r>
      <w:r w:rsidR="008D2D3D">
        <w:t>a</w:t>
      </w:r>
      <w:r w:rsidR="0059395B">
        <w:t xml:space="preserve"> </w:t>
      </w:r>
      <w:r w:rsidR="008D2D3D">
        <w:t>difference,</w:t>
      </w:r>
      <w:r w:rsidR="0059395B">
        <w:t xml:space="preserve"> </w:t>
      </w:r>
      <w:r w:rsidR="008D2D3D">
        <w:t>even</w:t>
      </w:r>
      <w:r w:rsidR="0059395B">
        <w:t xml:space="preserve"> </w:t>
      </w:r>
      <w:r w:rsidR="008D2D3D">
        <w:t>under</w:t>
      </w:r>
      <w:r w:rsidR="0059395B">
        <w:t xml:space="preserve"> </w:t>
      </w:r>
      <w:r w:rsidR="008D2D3D">
        <w:t>the</w:t>
      </w:r>
      <w:r w:rsidR="0059395B">
        <w:t xml:space="preserve"> </w:t>
      </w:r>
      <w:r w:rsidR="008D2D3D">
        <w:t>most</w:t>
      </w:r>
      <w:r w:rsidR="0059395B">
        <w:t xml:space="preserve"> </w:t>
      </w:r>
      <w:r w:rsidR="008D2D3D">
        <w:t>testing</w:t>
      </w:r>
      <w:r w:rsidR="0059395B">
        <w:t xml:space="preserve"> </w:t>
      </w:r>
      <w:r w:rsidR="008D2D3D">
        <w:t>of</w:t>
      </w:r>
      <w:r w:rsidR="0059395B">
        <w:t xml:space="preserve"> </w:t>
      </w:r>
      <w:r w:rsidR="008D2D3D">
        <w:t>circumstances.</w:t>
      </w:r>
      <w:r w:rsidR="0059395B">
        <w:t xml:space="preserve"> </w:t>
      </w:r>
      <w:r w:rsidR="008D2D3D">
        <w:t>If</w:t>
      </w:r>
      <w:r w:rsidR="0059395B">
        <w:t xml:space="preserve"> </w:t>
      </w:r>
      <w:r w:rsidR="008D2D3D">
        <w:t>we</w:t>
      </w:r>
      <w:r w:rsidR="0059395B">
        <w:t xml:space="preserve"> </w:t>
      </w:r>
      <w:r w:rsidR="008D2D3D">
        <w:t>can</w:t>
      </w:r>
      <w:r w:rsidR="0059395B">
        <w:t xml:space="preserve"> </w:t>
      </w:r>
      <w:r w:rsidR="008D2D3D">
        <w:t>intelligently</w:t>
      </w:r>
      <w:r w:rsidR="0059395B">
        <w:t xml:space="preserve"> </w:t>
      </w:r>
      <w:r w:rsidR="008D2D3D">
        <w:t>link</w:t>
      </w:r>
      <w:r w:rsidR="0059395B">
        <w:t xml:space="preserve"> </w:t>
      </w:r>
      <w:r w:rsidR="008D2D3D">
        <w:t>that</w:t>
      </w:r>
      <w:r w:rsidR="0059395B">
        <w:t xml:space="preserve"> </w:t>
      </w:r>
      <w:r w:rsidR="008D2D3D">
        <w:t>through</w:t>
      </w:r>
      <w:r w:rsidR="0059395B">
        <w:t xml:space="preserve"> </w:t>
      </w:r>
      <w:r w:rsidR="008D2D3D">
        <w:t>to</w:t>
      </w:r>
      <w:r w:rsidR="0059395B">
        <w:t xml:space="preserve"> </w:t>
      </w:r>
      <w:r w:rsidR="008D2D3D">
        <w:t>the</w:t>
      </w:r>
      <w:r w:rsidR="0059395B">
        <w:t xml:space="preserve"> </w:t>
      </w:r>
      <w:r w:rsidR="008D2D3D">
        <w:t>benefit</w:t>
      </w:r>
      <w:r w:rsidR="0059395B">
        <w:t xml:space="preserve"> </w:t>
      </w:r>
      <w:r w:rsidR="008D2D3D">
        <w:t>cap</w:t>
      </w:r>
      <w:r w:rsidR="0059395B">
        <w:t xml:space="preserve"> </w:t>
      </w:r>
      <w:r w:rsidR="008D2D3D">
        <w:t>for</w:t>
      </w:r>
      <w:r w:rsidR="0059395B">
        <w:t xml:space="preserve"> </w:t>
      </w:r>
      <w:r w:rsidR="008D2D3D">
        <w:t>those</w:t>
      </w:r>
      <w:r w:rsidR="0059395B">
        <w:t xml:space="preserve"> </w:t>
      </w:r>
      <w:r w:rsidR="008D2D3D">
        <w:t>people</w:t>
      </w:r>
      <w:r w:rsidR="0059395B">
        <w:t xml:space="preserve"> </w:t>
      </w:r>
      <w:r w:rsidR="008D2D3D">
        <w:t>who</w:t>
      </w:r>
      <w:r w:rsidR="0059395B">
        <w:t xml:space="preserve"> </w:t>
      </w:r>
      <w:r w:rsidR="008D2D3D">
        <w:t>need</w:t>
      </w:r>
      <w:r w:rsidR="0059395B">
        <w:t xml:space="preserve"> </w:t>
      </w:r>
      <w:r w:rsidR="008D2D3D">
        <w:t>that</w:t>
      </w:r>
      <w:r w:rsidR="0059395B">
        <w:t xml:space="preserve"> </w:t>
      </w:r>
      <w:r w:rsidR="008D2D3D">
        <w:t>to</w:t>
      </w:r>
      <w:r w:rsidR="0059395B">
        <w:t xml:space="preserve"> </w:t>
      </w:r>
      <w:r w:rsidR="008D2D3D">
        <w:t>happen,</w:t>
      </w:r>
      <w:r w:rsidR="0059395B">
        <w:t xml:space="preserve"> </w:t>
      </w:r>
      <w:r w:rsidR="008D2D3D">
        <w:t>and</w:t>
      </w:r>
      <w:r w:rsidR="0059395B">
        <w:t xml:space="preserve"> </w:t>
      </w:r>
      <w:r w:rsidR="008D2D3D">
        <w:t>in</w:t>
      </w:r>
      <w:r w:rsidR="0059395B">
        <w:t xml:space="preserve"> </w:t>
      </w:r>
      <w:r w:rsidR="008D2D3D">
        <w:t>the</w:t>
      </w:r>
      <w:r w:rsidR="0059395B">
        <w:t xml:space="preserve"> </w:t>
      </w:r>
      <w:r w:rsidR="008D2D3D">
        <w:t>part</w:t>
      </w:r>
      <w:r w:rsidR="0059395B">
        <w:t xml:space="preserve"> </w:t>
      </w:r>
      <w:r w:rsidR="008D2D3D">
        <w:t>of</w:t>
      </w:r>
      <w:r w:rsidR="0059395B">
        <w:t xml:space="preserve"> </w:t>
      </w:r>
      <w:r w:rsidR="008D2D3D">
        <w:t>th</w:t>
      </w:r>
      <w:r>
        <w:t>e</w:t>
      </w:r>
      <w:r w:rsidR="0059395B">
        <w:t xml:space="preserve"> </w:t>
      </w:r>
      <w:r>
        <w:t>country</w:t>
      </w:r>
      <w:r w:rsidR="0059395B">
        <w:t xml:space="preserve"> </w:t>
      </w:r>
      <w:r>
        <w:t>where</w:t>
      </w:r>
      <w:r w:rsidR="0059395B">
        <w:t xml:space="preserve"> </w:t>
      </w:r>
      <w:r>
        <w:t>it</w:t>
      </w:r>
      <w:r w:rsidR="0059395B">
        <w:t xml:space="preserve"> </w:t>
      </w:r>
      <w:r>
        <w:t>is</w:t>
      </w:r>
      <w:r w:rsidR="0059395B">
        <w:t xml:space="preserve"> </w:t>
      </w:r>
      <w:r>
        <w:t>important,</w:t>
      </w:r>
      <w:r w:rsidR="0059395B">
        <w:t xml:space="preserve"> </w:t>
      </w:r>
      <w:r>
        <w:t>that</w:t>
      </w:r>
      <w:r w:rsidR="0059395B">
        <w:t xml:space="preserve"> </w:t>
      </w:r>
      <w:r>
        <w:t>is</w:t>
      </w:r>
      <w:r w:rsidR="0059395B">
        <w:t xml:space="preserve"> </w:t>
      </w:r>
      <w:r>
        <w:t>a</w:t>
      </w:r>
      <w:r w:rsidR="0059395B">
        <w:t xml:space="preserve"> </w:t>
      </w:r>
      <w:r>
        <w:t>huge</w:t>
      </w:r>
      <w:r w:rsidR="0059395B">
        <w:t xml:space="preserve"> </w:t>
      </w:r>
      <w:r>
        <w:t>lesson</w:t>
      </w:r>
      <w:r w:rsidR="0059395B">
        <w:t xml:space="preserve"> </w:t>
      </w:r>
      <w:r>
        <w:t>learn</w:t>
      </w:r>
      <w:r w:rsidR="002D6EF7">
        <w:t>ed</w:t>
      </w:r>
      <w:r>
        <w:t>.</w:t>
      </w:r>
      <w:r w:rsidR="0059395B">
        <w:t xml:space="preserve"> </w:t>
      </w:r>
      <w:r w:rsidR="00425019">
        <w:t>Some</w:t>
      </w:r>
      <w:r w:rsidR="0059395B">
        <w:t xml:space="preserve"> </w:t>
      </w:r>
      <w:r w:rsidR="00425019">
        <w:t>of</w:t>
      </w:r>
      <w:r w:rsidR="0059395B">
        <w:t xml:space="preserve"> </w:t>
      </w:r>
      <w:r w:rsidR="00425019">
        <w:t>us</w:t>
      </w:r>
      <w:r w:rsidR="0059395B">
        <w:t xml:space="preserve"> </w:t>
      </w:r>
      <w:r w:rsidR="00425019">
        <w:t>migh</w:t>
      </w:r>
      <w:r>
        <w:t>t</w:t>
      </w:r>
      <w:r w:rsidR="0059395B">
        <w:t xml:space="preserve"> </w:t>
      </w:r>
      <w:r>
        <w:t>say</w:t>
      </w:r>
      <w:r w:rsidR="0059395B">
        <w:t xml:space="preserve"> </w:t>
      </w:r>
      <w:r>
        <w:t>we</w:t>
      </w:r>
      <w:r w:rsidR="0059395B">
        <w:t xml:space="preserve"> </w:t>
      </w:r>
      <w:r>
        <w:t>have</w:t>
      </w:r>
      <w:r w:rsidR="0059395B">
        <w:t xml:space="preserve"> </w:t>
      </w:r>
      <w:r>
        <w:t>been</w:t>
      </w:r>
      <w:r w:rsidR="0059395B">
        <w:t xml:space="preserve"> </w:t>
      </w:r>
      <w:r>
        <w:t>lobbying</w:t>
      </w:r>
      <w:r w:rsidR="0059395B">
        <w:t xml:space="preserve"> </w:t>
      </w:r>
      <w:r w:rsidR="00425019">
        <w:t>for</w:t>
      </w:r>
      <w:r w:rsidR="0059395B">
        <w:t xml:space="preserve"> </w:t>
      </w:r>
      <w:r>
        <w:t>that</w:t>
      </w:r>
      <w:r w:rsidR="0059395B">
        <w:t xml:space="preserve"> </w:t>
      </w:r>
      <w:r>
        <w:t>for</w:t>
      </w:r>
      <w:r w:rsidR="0059395B">
        <w:t xml:space="preserve"> </w:t>
      </w:r>
      <w:r w:rsidR="00425019">
        <w:t>a</w:t>
      </w:r>
      <w:r w:rsidR="0059395B">
        <w:t xml:space="preserve"> </w:t>
      </w:r>
      <w:r w:rsidR="00425019">
        <w:t>while</w:t>
      </w:r>
      <w:r>
        <w:t>,</w:t>
      </w:r>
      <w:r w:rsidR="0059395B">
        <w:t xml:space="preserve"> </w:t>
      </w:r>
      <w:r w:rsidR="00425019">
        <w:t>but</w:t>
      </w:r>
      <w:r w:rsidR="0059395B">
        <w:t xml:space="preserve"> </w:t>
      </w:r>
      <w:r w:rsidR="00425019">
        <w:t>the</w:t>
      </w:r>
      <w:r w:rsidR="0059395B">
        <w:t xml:space="preserve"> </w:t>
      </w:r>
      <w:r w:rsidR="00425019">
        <w:t>important</w:t>
      </w:r>
      <w:r w:rsidR="0059395B">
        <w:t xml:space="preserve"> </w:t>
      </w:r>
      <w:r w:rsidR="00425019">
        <w:t>thing</w:t>
      </w:r>
      <w:r w:rsidR="0059395B">
        <w:t xml:space="preserve"> </w:t>
      </w:r>
      <w:r w:rsidR="00425019">
        <w:t>is</w:t>
      </w:r>
      <w:r w:rsidR="0059395B">
        <w:t xml:space="preserve"> </w:t>
      </w:r>
      <w:r>
        <w:t>that</w:t>
      </w:r>
      <w:r w:rsidR="0059395B">
        <w:t xml:space="preserve"> </w:t>
      </w:r>
      <w:r>
        <w:t>this</w:t>
      </w:r>
      <w:r w:rsidR="0059395B">
        <w:t xml:space="preserve"> </w:t>
      </w:r>
      <w:r>
        <w:t>has</w:t>
      </w:r>
      <w:r w:rsidR="0059395B">
        <w:t xml:space="preserve"> </w:t>
      </w:r>
      <w:r>
        <w:t>happened</w:t>
      </w:r>
      <w:r w:rsidR="0059395B">
        <w:t xml:space="preserve"> </w:t>
      </w:r>
      <w:r>
        <w:t>and</w:t>
      </w:r>
      <w:r w:rsidR="0059395B">
        <w:t xml:space="preserve"> </w:t>
      </w:r>
      <w:r w:rsidR="00425019">
        <w:t>we</w:t>
      </w:r>
      <w:r w:rsidR="0059395B">
        <w:t xml:space="preserve"> </w:t>
      </w:r>
      <w:r w:rsidR="00425019">
        <w:t>have</w:t>
      </w:r>
      <w:r w:rsidR="0059395B">
        <w:t xml:space="preserve"> </w:t>
      </w:r>
      <w:r w:rsidR="00425019">
        <w:t>learn</w:t>
      </w:r>
      <w:r w:rsidR="002D6EF7">
        <w:t>ed</w:t>
      </w:r>
      <w:r w:rsidR="0059395B">
        <w:t xml:space="preserve"> </w:t>
      </w:r>
      <w:r>
        <w:t>that</w:t>
      </w:r>
      <w:r w:rsidR="0059395B">
        <w:t xml:space="preserve"> </w:t>
      </w:r>
      <w:r>
        <w:t>it</w:t>
      </w:r>
      <w:r w:rsidR="0059395B">
        <w:t xml:space="preserve"> </w:t>
      </w:r>
      <w:r>
        <w:t>has</w:t>
      </w:r>
      <w:r w:rsidR="0059395B">
        <w:t xml:space="preserve"> </w:t>
      </w:r>
      <w:r>
        <w:t>a</w:t>
      </w:r>
      <w:r w:rsidR="0059395B">
        <w:t xml:space="preserve"> </w:t>
      </w:r>
      <w:r>
        <w:t>positive</w:t>
      </w:r>
      <w:r w:rsidR="0059395B">
        <w:t xml:space="preserve"> </w:t>
      </w:r>
      <w:r>
        <w:t>impact.</w:t>
      </w:r>
    </w:p>
    <w:p w:rsidR="00B73790" w:rsidP="00A434C6">
      <w:pPr>
        <w:pStyle w:val="Answer"/>
      </w:pPr>
      <w:r>
        <w:t>The</w:t>
      </w:r>
      <w:r w:rsidR="0059395B">
        <w:t xml:space="preserve"> </w:t>
      </w:r>
      <w:r>
        <w:t>second</w:t>
      </w:r>
      <w:r w:rsidR="0059395B">
        <w:t xml:space="preserve"> </w:t>
      </w:r>
      <w:r>
        <w:t>one</w:t>
      </w:r>
      <w:r w:rsidR="0059395B">
        <w:t xml:space="preserve"> </w:t>
      </w:r>
      <w:r>
        <w:t>is</w:t>
      </w:r>
      <w:r w:rsidR="0059395B">
        <w:t xml:space="preserve"> </w:t>
      </w:r>
      <w:r>
        <w:t>the</w:t>
      </w:r>
      <w:r w:rsidR="0059395B">
        <w:t xml:space="preserve"> </w:t>
      </w:r>
      <w:r>
        <w:t>link</w:t>
      </w:r>
      <w:r w:rsidR="0059395B">
        <w:t xml:space="preserve"> </w:t>
      </w:r>
      <w:r>
        <w:t>to</w:t>
      </w:r>
      <w:r w:rsidR="0059395B">
        <w:t xml:space="preserve"> </w:t>
      </w:r>
      <w:r>
        <w:t>health</w:t>
      </w:r>
      <w:r w:rsidR="0059395B">
        <w:t xml:space="preserve"> </w:t>
      </w:r>
      <w:r>
        <w:t>that</w:t>
      </w:r>
      <w:r w:rsidR="0059395B">
        <w:t xml:space="preserve"> </w:t>
      </w:r>
      <w:r>
        <w:t>Jamie</w:t>
      </w:r>
      <w:r w:rsidR="0059395B">
        <w:t xml:space="preserve"> </w:t>
      </w:r>
      <w:r>
        <w:t>alluded</w:t>
      </w:r>
      <w:r w:rsidR="0059395B">
        <w:t xml:space="preserve"> </w:t>
      </w:r>
      <w:r>
        <w:t>to.</w:t>
      </w:r>
      <w:r w:rsidR="0059395B">
        <w:t xml:space="preserve"> </w:t>
      </w:r>
      <w:r>
        <w:t>We</w:t>
      </w:r>
      <w:r w:rsidR="0059395B">
        <w:t xml:space="preserve"> </w:t>
      </w:r>
      <w:r>
        <w:t>are</w:t>
      </w:r>
      <w:r w:rsidR="0059395B">
        <w:t xml:space="preserve"> </w:t>
      </w:r>
      <w:r>
        <w:t>not</w:t>
      </w:r>
      <w:r w:rsidR="0059395B">
        <w:t xml:space="preserve"> </w:t>
      </w:r>
      <w:r>
        <w:t>there</w:t>
      </w:r>
      <w:r w:rsidR="0059395B">
        <w:t xml:space="preserve"> </w:t>
      </w:r>
      <w:r>
        <w:t>yet.</w:t>
      </w:r>
      <w:r w:rsidR="0059395B">
        <w:t xml:space="preserve"> </w:t>
      </w:r>
      <w:r>
        <w:t>It</w:t>
      </w:r>
      <w:r w:rsidR="0059395B">
        <w:t xml:space="preserve"> </w:t>
      </w:r>
      <w:r>
        <w:t>is</w:t>
      </w:r>
      <w:r w:rsidR="0059395B">
        <w:t xml:space="preserve"> </w:t>
      </w:r>
      <w:r>
        <w:t>not</w:t>
      </w:r>
      <w:r w:rsidR="0059395B">
        <w:t xml:space="preserve"> </w:t>
      </w:r>
      <w:r>
        <w:t>joined</w:t>
      </w:r>
      <w:r w:rsidR="0059395B">
        <w:t xml:space="preserve"> </w:t>
      </w:r>
      <w:r>
        <w:t>up</w:t>
      </w:r>
      <w:r w:rsidR="0059395B">
        <w:t xml:space="preserve"> </w:t>
      </w:r>
      <w:r>
        <w:t>enough</w:t>
      </w:r>
      <w:r w:rsidR="0059395B">
        <w:t xml:space="preserve"> </w:t>
      </w:r>
      <w:r>
        <w:t>yet</w:t>
      </w:r>
      <w:r w:rsidR="00A14FD8">
        <w:t>,</w:t>
      </w:r>
      <w:r w:rsidR="0059395B">
        <w:t xml:space="preserve"> </w:t>
      </w:r>
      <w:r>
        <w:t>but</w:t>
      </w:r>
      <w:r w:rsidR="0059395B">
        <w:t xml:space="preserve"> </w:t>
      </w:r>
      <w:r>
        <w:t>you</w:t>
      </w:r>
      <w:r w:rsidR="0059395B">
        <w:t xml:space="preserve"> </w:t>
      </w:r>
      <w:r>
        <w:t>have</w:t>
      </w:r>
      <w:r w:rsidR="0059395B">
        <w:t xml:space="preserve"> </w:t>
      </w:r>
      <w:r>
        <w:t>seen</w:t>
      </w:r>
      <w:r w:rsidR="0059395B">
        <w:t xml:space="preserve"> </w:t>
      </w:r>
      <w:r>
        <w:t>very</w:t>
      </w:r>
      <w:r w:rsidR="0059395B">
        <w:t xml:space="preserve"> </w:t>
      </w:r>
      <w:r>
        <w:t>strong</w:t>
      </w:r>
      <w:r w:rsidR="0059395B">
        <w:t xml:space="preserve"> </w:t>
      </w:r>
      <w:r>
        <w:t>cross</w:t>
      </w:r>
      <w:r w:rsidR="00A14FD8">
        <w:t>-</w:t>
      </w:r>
      <w:r>
        <w:t>working</w:t>
      </w:r>
      <w:r w:rsidR="0059395B">
        <w:t xml:space="preserve"> </w:t>
      </w:r>
      <w:r>
        <w:t>between</w:t>
      </w:r>
      <w:r w:rsidR="0059395B">
        <w:t xml:space="preserve"> </w:t>
      </w:r>
      <w:r>
        <w:t>health</w:t>
      </w:r>
      <w:r w:rsidR="0059395B">
        <w:t xml:space="preserve"> </w:t>
      </w:r>
      <w:r>
        <w:t>and</w:t>
      </w:r>
      <w:r w:rsidR="0059395B">
        <w:t xml:space="preserve"> </w:t>
      </w:r>
      <w:r>
        <w:t>local</w:t>
      </w:r>
      <w:r w:rsidR="0059395B">
        <w:t xml:space="preserve"> </w:t>
      </w:r>
      <w:r>
        <w:t>authorities.</w:t>
      </w:r>
      <w:r w:rsidR="0059395B">
        <w:t xml:space="preserve"> </w:t>
      </w:r>
      <w:r w:rsidR="00A14FD8">
        <w:t xml:space="preserve">It </w:t>
      </w:r>
      <w:r>
        <w:t>makes</w:t>
      </w:r>
      <w:r w:rsidR="0059395B">
        <w:t xml:space="preserve"> </w:t>
      </w:r>
      <w:r>
        <w:t>a</w:t>
      </w:r>
      <w:r w:rsidR="0059395B">
        <w:t xml:space="preserve"> </w:t>
      </w:r>
      <w:r>
        <w:t>difference,</w:t>
      </w:r>
      <w:r w:rsidR="0059395B">
        <w:t xml:space="preserve"> </w:t>
      </w:r>
      <w:r>
        <w:t>not</w:t>
      </w:r>
      <w:r w:rsidR="0059395B">
        <w:t xml:space="preserve"> </w:t>
      </w:r>
      <w:r>
        <w:t>just</w:t>
      </w:r>
      <w:r w:rsidR="0059395B">
        <w:t xml:space="preserve"> </w:t>
      </w:r>
      <w:r>
        <w:t>in</w:t>
      </w:r>
      <w:r w:rsidR="0059395B">
        <w:t xml:space="preserve"> </w:t>
      </w:r>
      <w:r>
        <w:t>a</w:t>
      </w:r>
      <w:r w:rsidR="0059395B">
        <w:t xml:space="preserve"> </w:t>
      </w:r>
      <w:r w:rsidR="00A14FD8">
        <w:t xml:space="preserve">coronavirus </w:t>
      </w:r>
      <w:r>
        <w:t>crisis</w:t>
      </w:r>
      <w:r w:rsidR="0059395B">
        <w:t xml:space="preserve"> </w:t>
      </w:r>
      <w:r>
        <w:t>but</w:t>
      </w:r>
      <w:r w:rsidR="0059395B">
        <w:t xml:space="preserve"> </w:t>
      </w:r>
      <w:r w:rsidR="00A14FD8">
        <w:t xml:space="preserve">normally. As </w:t>
      </w:r>
      <w:r>
        <w:t>we</w:t>
      </w:r>
      <w:r w:rsidR="0059395B">
        <w:t xml:space="preserve"> </w:t>
      </w:r>
      <w:r>
        <w:t>have</w:t>
      </w:r>
      <w:r w:rsidR="0059395B">
        <w:t xml:space="preserve"> </w:t>
      </w:r>
      <w:r>
        <w:t>discussed</w:t>
      </w:r>
      <w:r w:rsidR="00A14FD8">
        <w:t>,</w:t>
      </w:r>
      <w:r w:rsidR="0059395B">
        <w:t xml:space="preserve"> </w:t>
      </w:r>
      <w:r w:rsidR="009F2652">
        <w:t>people</w:t>
      </w:r>
      <w:r w:rsidR="0059395B">
        <w:t xml:space="preserve"> </w:t>
      </w:r>
      <w:r w:rsidR="009F2652">
        <w:t>w</w:t>
      </w:r>
      <w:r w:rsidR="00A14FD8">
        <w:t>h</w:t>
      </w:r>
      <w:r w:rsidR="009F2652">
        <w:t>o</w:t>
      </w:r>
      <w:r w:rsidR="0059395B">
        <w:t xml:space="preserve"> </w:t>
      </w:r>
      <w:r w:rsidR="009F2652">
        <w:t>have</w:t>
      </w:r>
      <w:r w:rsidR="0059395B">
        <w:t xml:space="preserve"> </w:t>
      </w:r>
      <w:r w:rsidR="009F2652">
        <w:t>been</w:t>
      </w:r>
      <w:r w:rsidR="0059395B">
        <w:t xml:space="preserve"> </w:t>
      </w:r>
      <w:r w:rsidR="009F2652">
        <w:t>homeless</w:t>
      </w:r>
      <w:r w:rsidR="0059395B">
        <w:t xml:space="preserve"> </w:t>
      </w:r>
      <w:r w:rsidR="009F2652">
        <w:t>or</w:t>
      </w:r>
      <w:r w:rsidR="0059395B">
        <w:t xml:space="preserve"> </w:t>
      </w:r>
      <w:r w:rsidR="009F2652">
        <w:t>on</w:t>
      </w:r>
      <w:r w:rsidR="0059395B">
        <w:t xml:space="preserve"> </w:t>
      </w:r>
      <w:r w:rsidR="009F2652">
        <w:t>the</w:t>
      </w:r>
      <w:r w:rsidR="0059395B">
        <w:t xml:space="preserve"> </w:t>
      </w:r>
      <w:r w:rsidR="009F2652">
        <w:t>streets</w:t>
      </w:r>
      <w:r w:rsidR="0059395B">
        <w:t xml:space="preserve"> </w:t>
      </w:r>
      <w:r w:rsidR="009F2652">
        <w:t>for</w:t>
      </w:r>
      <w:r w:rsidR="0059395B">
        <w:t xml:space="preserve"> </w:t>
      </w:r>
      <w:r w:rsidR="009F2652">
        <w:t>a</w:t>
      </w:r>
      <w:r w:rsidR="0059395B">
        <w:t xml:space="preserve"> </w:t>
      </w:r>
      <w:r w:rsidR="009F2652">
        <w:t>long</w:t>
      </w:r>
      <w:r w:rsidR="0059395B">
        <w:t xml:space="preserve"> </w:t>
      </w:r>
      <w:r w:rsidR="009F2652">
        <w:t>time</w:t>
      </w:r>
      <w:r w:rsidR="0059395B">
        <w:t xml:space="preserve"> </w:t>
      </w:r>
      <w:r w:rsidR="009F2652">
        <w:t>are</w:t>
      </w:r>
      <w:r w:rsidR="0059395B">
        <w:t xml:space="preserve"> </w:t>
      </w:r>
      <w:r w:rsidR="009F2652">
        <w:t>suffering</w:t>
      </w:r>
      <w:r w:rsidR="0059395B">
        <w:t xml:space="preserve"> </w:t>
      </w:r>
      <w:r w:rsidR="009F2652">
        <w:t>from</w:t>
      </w:r>
      <w:r w:rsidR="0059395B">
        <w:t xml:space="preserve"> </w:t>
      </w:r>
      <w:r w:rsidR="009F2652">
        <w:t>underl</w:t>
      </w:r>
      <w:r w:rsidR="00A14FD8">
        <w:t>y</w:t>
      </w:r>
      <w:r w:rsidR="009F2652">
        <w:t>ing</w:t>
      </w:r>
      <w:r w:rsidR="0059395B">
        <w:t xml:space="preserve"> </w:t>
      </w:r>
      <w:r w:rsidR="009F2652">
        <w:t>health</w:t>
      </w:r>
      <w:r w:rsidR="0059395B">
        <w:t xml:space="preserve"> </w:t>
      </w:r>
      <w:r w:rsidR="009F2652">
        <w:t>conditions,</w:t>
      </w:r>
      <w:r w:rsidR="0059395B">
        <w:t xml:space="preserve"> </w:t>
      </w:r>
      <w:r w:rsidR="009F2652">
        <w:t>respiratory</w:t>
      </w:r>
      <w:r w:rsidR="0059395B">
        <w:t xml:space="preserve"> </w:t>
      </w:r>
      <w:r w:rsidR="009F2652">
        <w:t>disease</w:t>
      </w:r>
      <w:r w:rsidR="0059395B">
        <w:t xml:space="preserve"> </w:t>
      </w:r>
      <w:r w:rsidR="009F2652">
        <w:t>and</w:t>
      </w:r>
      <w:r w:rsidR="0059395B">
        <w:t xml:space="preserve"> </w:t>
      </w:r>
      <w:r w:rsidR="009F2652">
        <w:t>so</w:t>
      </w:r>
      <w:r w:rsidR="0059395B">
        <w:t xml:space="preserve"> </w:t>
      </w:r>
      <w:r w:rsidR="009F2652">
        <w:t>on</w:t>
      </w:r>
      <w:r>
        <w:t>.</w:t>
      </w:r>
      <w:r w:rsidR="0059395B">
        <w:t xml:space="preserve"> </w:t>
      </w:r>
      <w:r>
        <w:t>It</w:t>
      </w:r>
      <w:r w:rsidR="0059395B">
        <w:t xml:space="preserve"> </w:t>
      </w:r>
      <w:r>
        <w:t>makes</w:t>
      </w:r>
      <w:r w:rsidR="0059395B">
        <w:t xml:space="preserve"> </w:t>
      </w:r>
      <w:r>
        <w:t>sense</w:t>
      </w:r>
      <w:r w:rsidR="0059395B">
        <w:t xml:space="preserve"> </w:t>
      </w:r>
      <w:r>
        <w:t>that</w:t>
      </w:r>
      <w:r w:rsidR="0059395B">
        <w:t xml:space="preserve"> </w:t>
      </w:r>
      <w:r>
        <w:t>we</w:t>
      </w:r>
      <w:r w:rsidR="0059395B">
        <w:t xml:space="preserve"> </w:t>
      </w:r>
      <w:r>
        <w:t>do</w:t>
      </w:r>
      <w:r w:rsidR="0059395B">
        <w:t xml:space="preserve"> </w:t>
      </w:r>
      <w:r>
        <w:t>that.</w:t>
      </w:r>
    </w:p>
    <w:p w:rsidR="00425019" w:rsidP="00A434C6">
      <w:pPr>
        <w:pStyle w:val="Answer"/>
      </w:pPr>
      <w:r>
        <w:t>The</w:t>
      </w:r>
      <w:r w:rsidR="0059395B">
        <w:t xml:space="preserve"> </w:t>
      </w:r>
      <w:r>
        <w:t>third</w:t>
      </w:r>
      <w:r w:rsidR="0059395B">
        <w:t xml:space="preserve"> </w:t>
      </w:r>
      <w:r>
        <w:t>area</w:t>
      </w:r>
      <w:r w:rsidR="0059395B">
        <w:t xml:space="preserve"> </w:t>
      </w:r>
      <w:r>
        <w:t>we</w:t>
      </w:r>
      <w:r w:rsidR="0059395B">
        <w:t xml:space="preserve"> </w:t>
      </w:r>
      <w:r>
        <w:t>have</w:t>
      </w:r>
      <w:r w:rsidR="0059395B">
        <w:t xml:space="preserve"> </w:t>
      </w:r>
      <w:r>
        <w:t>yet</w:t>
      </w:r>
      <w:r w:rsidR="0059395B">
        <w:t xml:space="preserve"> </w:t>
      </w:r>
      <w:r>
        <w:t>to</w:t>
      </w:r>
      <w:r w:rsidR="0059395B">
        <w:t xml:space="preserve"> </w:t>
      </w:r>
      <w:r>
        <w:t>learn</w:t>
      </w:r>
      <w:r w:rsidR="0059395B">
        <w:t xml:space="preserve"> </w:t>
      </w:r>
      <w:r>
        <w:t>from</w:t>
      </w:r>
      <w:r w:rsidR="00A14FD8">
        <w:t>—</w:t>
      </w:r>
      <w:r>
        <w:t>again,</w:t>
      </w:r>
      <w:r w:rsidR="0059395B">
        <w:t xml:space="preserve"> </w:t>
      </w:r>
      <w:r>
        <w:t>Jamie</w:t>
      </w:r>
      <w:r w:rsidR="0059395B">
        <w:t xml:space="preserve"> </w:t>
      </w:r>
      <w:r>
        <w:t>alluded</w:t>
      </w:r>
      <w:r w:rsidR="0059395B">
        <w:t xml:space="preserve"> </w:t>
      </w:r>
      <w:r>
        <w:t>to</w:t>
      </w:r>
      <w:r w:rsidR="0059395B">
        <w:t xml:space="preserve"> </w:t>
      </w:r>
      <w:r>
        <w:t>this</w:t>
      </w:r>
      <w:r w:rsidR="00A14FD8">
        <w:t>—</w:t>
      </w:r>
      <w:r>
        <w:t>is</w:t>
      </w:r>
      <w:r w:rsidR="00A14FD8">
        <w:t xml:space="preserve"> </w:t>
      </w:r>
      <w:r>
        <w:t>the</w:t>
      </w:r>
      <w:r w:rsidR="0059395B">
        <w:t xml:space="preserve"> </w:t>
      </w:r>
      <w:r>
        <w:t>question</w:t>
      </w:r>
      <w:r w:rsidR="0059395B">
        <w:t xml:space="preserve"> </w:t>
      </w:r>
      <w:r>
        <w:t>of</w:t>
      </w:r>
      <w:r w:rsidR="0059395B">
        <w:t xml:space="preserve"> </w:t>
      </w:r>
      <w:r>
        <w:t>supply.</w:t>
      </w:r>
      <w:r w:rsidR="0059395B">
        <w:t xml:space="preserve"> </w:t>
      </w:r>
      <w:r>
        <w:t>Simply</w:t>
      </w:r>
      <w:r w:rsidR="0059395B">
        <w:t xml:space="preserve"> </w:t>
      </w:r>
      <w:r>
        <w:t>increasing</w:t>
      </w:r>
      <w:r w:rsidR="0059395B">
        <w:t xml:space="preserve"> </w:t>
      </w:r>
      <w:r w:rsidR="00A14FD8">
        <w:t xml:space="preserve">welfare and </w:t>
      </w:r>
      <w:r>
        <w:t>getting</w:t>
      </w:r>
      <w:r w:rsidR="0059395B">
        <w:t xml:space="preserve"> </w:t>
      </w:r>
      <w:r>
        <w:t>better</w:t>
      </w:r>
      <w:r w:rsidR="0059395B">
        <w:t xml:space="preserve"> </w:t>
      </w:r>
      <w:r>
        <w:t>work</w:t>
      </w:r>
      <w:r w:rsidR="0059395B">
        <w:t xml:space="preserve"> </w:t>
      </w:r>
      <w:r>
        <w:t>across</w:t>
      </w:r>
      <w:r w:rsidR="0059395B">
        <w:t xml:space="preserve"> </w:t>
      </w:r>
      <w:r w:rsidR="00A14FD8">
        <w:t xml:space="preserve">Government </w:t>
      </w:r>
      <w:r>
        <w:t>is</w:t>
      </w:r>
      <w:r w:rsidR="0059395B">
        <w:t xml:space="preserve"> </w:t>
      </w:r>
      <w:r>
        <w:t>not</w:t>
      </w:r>
      <w:r w:rsidR="0059395B">
        <w:t xml:space="preserve"> </w:t>
      </w:r>
      <w:r>
        <w:t>going</w:t>
      </w:r>
      <w:r w:rsidR="0059395B">
        <w:t xml:space="preserve"> </w:t>
      </w:r>
      <w:r>
        <w:t>to</w:t>
      </w:r>
      <w:r w:rsidR="0059395B">
        <w:t xml:space="preserve"> </w:t>
      </w:r>
      <w:r>
        <w:t>do</w:t>
      </w:r>
      <w:r w:rsidR="0059395B">
        <w:t xml:space="preserve"> </w:t>
      </w:r>
      <w:r>
        <w:t>it</w:t>
      </w:r>
      <w:r w:rsidR="00A14FD8">
        <w:t>,</w:t>
      </w:r>
      <w:r w:rsidR="0059395B">
        <w:t xml:space="preserve"> </w:t>
      </w:r>
      <w:r>
        <w:t>if</w:t>
      </w:r>
      <w:r w:rsidR="0059395B">
        <w:t xml:space="preserve"> </w:t>
      </w:r>
      <w:r>
        <w:t>we</w:t>
      </w:r>
      <w:r w:rsidR="0059395B">
        <w:t xml:space="preserve"> </w:t>
      </w:r>
      <w:r>
        <w:t>do</w:t>
      </w:r>
      <w:r w:rsidR="0059395B">
        <w:t xml:space="preserve"> </w:t>
      </w:r>
      <w:r>
        <w:t>not</w:t>
      </w:r>
      <w:r w:rsidR="0059395B">
        <w:t xml:space="preserve"> </w:t>
      </w:r>
      <w:r>
        <w:t>have</w:t>
      </w:r>
      <w:r w:rsidR="0059395B">
        <w:t xml:space="preserve"> </w:t>
      </w:r>
      <w:r>
        <w:t>supply</w:t>
      </w:r>
      <w:r w:rsidR="0059395B">
        <w:t xml:space="preserve"> </w:t>
      </w:r>
      <w:r>
        <w:t>and</w:t>
      </w:r>
      <w:r w:rsidR="0059395B">
        <w:t xml:space="preserve"> </w:t>
      </w:r>
      <w:r>
        <w:t>designated</w:t>
      </w:r>
      <w:r w:rsidR="0059395B">
        <w:t xml:space="preserve"> </w:t>
      </w:r>
      <w:r>
        <w:t>funding</w:t>
      </w:r>
      <w:r w:rsidR="0059395B">
        <w:t xml:space="preserve"> </w:t>
      </w:r>
      <w:r>
        <w:t>to</w:t>
      </w:r>
      <w:r w:rsidR="0059395B">
        <w:t xml:space="preserve"> </w:t>
      </w:r>
      <w:r>
        <w:t>do</w:t>
      </w:r>
      <w:r w:rsidR="0059395B">
        <w:t xml:space="preserve"> </w:t>
      </w:r>
      <w:r>
        <w:t>this</w:t>
      </w:r>
      <w:r w:rsidR="0059395B">
        <w:t xml:space="preserve"> </w:t>
      </w:r>
      <w:r>
        <w:t>within</w:t>
      </w:r>
      <w:r w:rsidR="0059395B">
        <w:t xml:space="preserve"> </w:t>
      </w:r>
      <w:r>
        <w:t>local</w:t>
      </w:r>
      <w:r w:rsidR="0059395B">
        <w:t xml:space="preserve"> </w:t>
      </w:r>
      <w:r>
        <w:t>authorities.</w:t>
      </w:r>
      <w:r w:rsidR="0059395B">
        <w:t xml:space="preserve"> </w:t>
      </w:r>
      <w:r w:rsidR="00A14FD8">
        <w:t xml:space="preserve">But </w:t>
      </w:r>
      <w:r>
        <w:t>w</w:t>
      </w:r>
      <w:r>
        <w:t>e</w:t>
      </w:r>
      <w:r w:rsidR="0059395B">
        <w:t xml:space="preserve"> </w:t>
      </w:r>
      <w:r>
        <w:t>have</w:t>
      </w:r>
      <w:r w:rsidR="0059395B">
        <w:t xml:space="preserve"> </w:t>
      </w:r>
      <w:r>
        <w:t>learn</w:t>
      </w:r>
      <w:r w:rsidR="001356FA">
        <w:t>ed</w:t>
      </w:r>
      <w:r w:rsidR="0059395B">
        <w:t xml:space="preserve"> </w:t>
      </w:r>
      <w:r>
        <w:t>a</w:t>
      </w:r>
      <w:r w:rsidR="0059395B">
        <w:t xml:space="preserve"> </w:t>
      </w:r>
      <w:r>
        <w:t>lot</w:t>
      </w:r>
      <w:r w:rsidR="0059395B">
        <w:t xml:space="preserve"> </w:t>
      </w:r>
      <w:r>
        <w:t>and</w:t>
      </w:r>
      <w:r w:rsidR="0059395B">
        <w:t xml:space="preserve"> </w:t>
      </w:r>
      <w:r>
        <w:t>there</w:t>
      </w:r>
      <w:r w:rsidR="0059395B">
        <w:t xml:space="preserve"> </w:t>
      </w:r>
      <w:r>
        <w:t>are</w:t>
      </w:r>
      <w:r w:rsidR="0059395B">
        <w:t xml:space="preserve"> </w:t>
      </w:r>
      <w:r>
        <w:t>some</w:t>
      </w:r>
      <w:r w:rsidR="0059395B">
        <w:t xml:space="preserve"> </w:t>
      </w:r>
      <w:r>
        <w:t>very</w:t>
      </w:r>
      <w:r w:rsidR="0059395B">
        <w:t xml:space="preserve"> </w:t>
      </w:r>
      <w:r>
        <w:t>positive</w:t>
      </w:r>
      <w:r w:rsidR="0059395B">
        <w:t xml:space="preserve"> </w:t>
      </w:r>
      <w:r>
        <w:t>lessons</w:t>
      </w:r>
      <w:r w:rsidR="0059395B">
        <w:t xml:space="preserve"> </w:t>
      </w:r>
      <w:r>
        <w:t>and</w:t>
      </w:r>
      <w:r w:rsidR="0059395B">
        <w:t xml:space="preserve"> </w:t>
      </w:r>
      <w:r>
        <w:t>working</w:t>
      </w:r>
      <w:r w:rsidR="0059395B">
        <w:t xml:space="preserve"> </w:t>
      </w:r>
      <w:r w:rsidR="00537169">
        <w:t>practices</w:t>
      </w:r>
      <w:r w:rsidR="0059395B">
        <w:t xml:space="preserve"> </w:t>
      </w:r>
      <w:r>
        <w:t>coming</w:t>
      </w:r>
      <w:r w:rsidR="0059395B">
        <w:t xml:space="preserve"> </w:t>
      </w:r>
      <w:r>
        <w:t>out</w:t>
      </w:r>
      <w:r w:rsidR="0059395B">
        <w:t xml:space="preserve"> </w:t>
      </w:r>
      <w:r>
        <w:t>of</w:t>
      </w:r>
      <w:r w:rsidR="0059395B">
        <w:t xml:space="preserve"> </w:t>
      </w:r>
      <w:r>
        <w:t>this</w:t>
      </w:r>
      <w:r w:rsidR="0059395B">
        <w:t xml:space="preserve"> </w:t>
      </w:r>
      <w:r>
        <w:t>crisis.</w:t>
      </w:r>
    </w:p>
    <w:p w:rsidR="00425019" w:rsidP="00B73790">
      <w:pPr>
        <w:pStyle w:val="Question"/>
        <w:numPr>
          <w:ilvl w:val="0"/>
          <w:numId w:val="0"/>
        </w:numPr>
        <w:ind w:left="794"/>
      </w:pPr>
      <w:sdt>
        <w:sdtPr>
          <w:alias w:val="Member"/>
          <w:tag w:val="&lt;Member mnisId='4836' dodsId=''&gt;"/>
          <w:id w:val="-1707860389"/>
          <w:placeholder>
            <w:docPart w:val="DefaultPlaceholder_1082065158"/>
          </w:placeholder>
          <w:richText/>
        </w:sdtPr>
        <w:sdtContent>
          <w:r w:rsidRPr="00425019">
            <w:rPr>
              <w:b/>
            </w:rPr>
            <w:t>Ben</w:t>
          </w:r>
          <w:r w:rsidR="0059395B">
            <w:rPr>
              <w:b/>
            </w:rPr>
            <w:t xml:space="preserve"> </w:t>
          </w:r>
          <w:r w:rsidRPr="00425019">
            <w:rPr>
              <w:b/>
            </w:rPr>
            <w:t>Everitt:</w:t>
          </w:r>
        </w:sdtContent>
      </w:sdt>
      <w:r w:rsidR="0059395B">
        <w:t xml:space="preserve"> </w:t>
      </w:r>
      <w:r w:rsidR="00B73790">
        <w:t>I</w:t>
      </w:r>
      <w:r w:rsidR="0059395B">
        <w:t xml:space="preserve"> </w:t>
      </w:r>
      <w:r w:rsidR="00B73790">
        <w:t>found</w:t>
      </w:r>
      <w:r w:rsidR="0059395B">
        <w:t xml:space="preserve"> </w:t>
      </w:r>
      <w:r w:rsidR="00B73790">
        <w:t>that</w:t>
      </w:r>
      <w:r w:rsidR="0059395B">
        <w:t xml:space="preserve"> </w:t>
      </w:r>
      <w:r w:rsidR="00B73790">
        <w:t>incredibly</w:t>
      </w:r>
      <w:r w:rsidR="0059395B">
        <w:t xml:space="preserve"> </w:t>
      </w:r>
      <w:r w:rsidR="00B73790">
        <w:t>useful.</w:t>
      </w:r>
      <w:r w:rsidR="0059395B">
        <w:t xml:space="preserve"> </w:t>
      </w:r>
      <w:r w:rsidR="00B73790">
        <w:t>Thank</w:t>
      </w:r>
      <w:r w:rsidR="0059395B">
        <w:t xml:space="preserve"> </w:t>
      </w:r>
      <w:r w:rsidR="00B73790">
        <w:t>you.</w:t>
      </w:r>
    </w:p>
    <w:p w:rsidR="00A434C6" w:rsidP="00B73790">
      <w:pPr>
        <w:pStyle w:val="Question"/>
      </w:pPr>
      <w:sdt>
        <w:sdtPr>
          <w:alias w:val="Member"/>
          <w:tag w:val="&lt;Member mnisId='394' dodsId='25722'&gt;"/>
          <w:id w:val="275220585"/>
          <w:placeholder>
            <w:docPart w:val="DefaultPlaceholder_1082065158"/>
          </w:placeholder>
          <w:richText/>
        </w:sdtPr>
        <w:sdtContent>
          <w:r w:rsidRPr="00425019" w:rsidR="00425019">
            <w:rPr>
              <w:b/>
            </w:rPr>
            <w:t>Chair:</w:t>
          </w:r>
        </w:sdtContent>
      </w:sdt>
      <w:r w:rsidR="0059395B">
        <w:t xml:space="preserve"> </w:t>
      </w:r>
      <w:r w:rsidR="00A14FD8">
        <w:t xml:space="preserve">Can we </w:t>
      </w:r>
      <w:r w:rsidR="00B73790">
        <w:t>move</w:t>
      </w:r>
      <w:r w:rsidR="0059395B">
        <w:t xml:space="preserve"> </w:t>
      </w:r>
      <w:r w:rsidR="00B73790">
        <w:t>on</w:t>
      </w:r>
      <w:r w:rsidR="0059395B">
        <w:t xml:space="preserve"> </w:t>
      </w:r>
      <w:r w:rsidR="00B73790">
        <w:t>to</w:t>
      </w:r>
      <w:r w:rsidR="0059395B">
        <w:t xml:space="preserve"> </w:t>
      </w:r>
      <w:r w:rsidR="00B73790">
        <w:t>the</w:t>
      </w:r>
      <w:r w:rsidR="0059395B">
        <w:t xml:space="preserve"> </w:t>
      </w:r>
      <w:r w:rsidR="00B73790">
        <w:t>issue</w:t>
      </w:r>
      <w:r w:rsidR="0059395B">
        <w:t xml:space="preserve"> </w:t>
      </w:r>
      <w:r w:rsidR="00B73790">
        <w:t>of</w:t>
      </w:r>
      <w:r w:rsidR="0059395B">
        <w:t xml:space="preserve"> </w:t>
      </w:r>
      <w:r w:rsidR="00B73790">
        <w:t>evictions</w:t>
      </w:r>
      <w:r w:rsidR="0059395B">
        <w:t xml:space="preserve"> </w:t>
      </w:r>
      <w:r w:rsidR="00B73790">
        <w:t>in</w:t>
      </w:r>
      <w:r w:rsidR="0059395B">
        <w:t xml:space="preserve"> </w:t>
      </w:r>
      <w:r w:rsidR="00B73790">
        <w:t>the</w:t>
      </w:r>
      <w:r w:rsidR="0059395B">
        <w:t xml:space="preserve"> </w:t>
      </w:r>
      <w:r w:rsidR="00B73790">
        <w:t>private</w:t>
      </w:r>
      <w:r w:rsidR="0059395B">
        <w:t xml:space="preserve"> </w:t>
      </w:r>
      <w:r w:rsidR="004201E4">
        <w:t>rented sector</w:t>
      </w:r>
      <w:r w:rsidR="00A14FD8">
        <w:t>?</w:t>
      </w:r>
      <w:r w:rsidR="0059395B">
        <w:t xml:space="preserve"> </w:t>
      </w:r>
      <w:r w:rsidR="008B2D04">
        <w:t xml:space="preserve">The </w:t>
      </w:r>
      <w:r w:rsidR="00A14FD8">
        <w:t>Government have</w:t>
      </w:r>
      <w:r w:rsidR="0059395B">
        <w:t xml:space="preserve"> </w:t>
      </w:r>
      <w:r w:rsidR="00B73790">
        <w:t>put</w:t>
      </w:r>
      <w:r w:rsidR="0059395B">
        <w:t xml:space="preserve"> </w:t>
      </w:r>
      <w:r w:rsidR="00B73790">
        <w:t>a</w:t>
      </w:r>
      <w:r w:rsidR="0059395B">
        <w:t xml:space="preserve"> </w:t>
      </w:r>
      <w:r w:rsidR="00B73790">
        <w:t>stop</w:t>
      </w:r>
      <w:r w:rsidR="0059395B">
        <w:t xml:space="preserve"> </w:t>
      </w:r>
      <w:r w:rsidR="00B73790">
        <w:t>to</w:t>
      </w:r>
      <w:r w:rsidR="0059395B">
        <w:t xml:space="preserve"> </w:t>
      </w:r>
      <w:r w:rsidR="00B73790">
        <w:t>evictions</w:t>
      </w:r>
      <w:r w:rsidR="0059395B">
        <w:t xml:space="preserve"> </w:t>
      </w:r>
      <w:r w:rsidR="00B73790">
        <w:t>for</w:t>
      </w:r>
      <w:r w:rsidR="0059395B">
        <w:t xml:space="preserve"> </w:t>
      </w:r>
      <w:r w:rsidR="00B73790">
        <w:t>a</w:t>
      </w:r>
      <w:r w:rsidR="0059395B">
        <w:t xml:space="preserve"> </w:t>
      </w:r>
      <w:r w:rsidR="00B73790">
        <w:t>three-month</w:t>
      </w:r>
      <w:r w:rsidR="0059395B">
        <w:t xml:space="preserve"> </w:t>
      </w:r>
      <w:r w:rsidR="00B73790">
        <w:t>period</w:t>
      </w:r>
      <w:r w:rsidR="0059395B">
        <w:t xml:space="preserve"> </w:t>
      </w:r>
      <w:r w:rsidR="00B73790">
        <w:t>because</w:t>
      </w:r>
      <w:r w:rsidR="0059395B">
        <w:t xml:space="preserve"> </w:t>
      </w:r>
      <w:r w:rsidR="00B73790">
        <w:t>of</w:t>
      </w:r>
      <w:r w:rsidR="0059395B">
        <w:t xml:space="preserve"> </w:t>
      </w:r>
      <w:r w:rsidR="00B73790">
        <w:t>rent</w:t>
      </w:r>
      <w:r w:rsidR="0059395B">
        <w:t xml:space="preserve"> </w:t>
      </w:r>
      <w:r w:rsidR="00B73790">
        <w:t>arrears</w:t>
      </w:r>
      <w:r w:rsidR="0059395B">
        <w:t xml:space="preserve"> </w:t>
      </w:r>
      <w:r w:rsidR="00B73790">
        <w:t>that</w:t>
      </w:r>
      <w:r w:rsidR="0059395B">
        <w:t xml:space="preserve"> </w:t>
      </w:r>
      <w:r w:rsidR="00B73790">
        <w:t>might</w:t>
      </w:r>
      <w:r w:rsidR="0059395B">
        <w:t xml:space="preserve"> </w:t>
      </w:r>
      <w:r w:rsidR="00B73790">
        <w:t>well</w:t>
      </w:r>
      <w:r w:rsidR="0059395B">
        <w:t xml:space="preserve"> </w:t>
      </w:r>
      <w:r w:rsidR="00B73790">
        <w:t>arise</w:t>
      </w:r>
      <w:r w:rsidR="0059395B">
        <w:t xml:space="preserve"> </w:t>
      </w:r>
      <w:r w:rsidR="00B73790">
        <w:t>from</w:t>
      </w:r>
      <w:r w:rsidR="0059395B">
        <w:t xml:space="preserve"> </w:t>
      </w:r>
      <w:r w:rsidR="00B73790">
        <w:t>people’s</w:t>
      </w:r>
      <w:r w:rsidR="0059395B">
        <w:t xml:space="preserve"> </w:t>
      </w:r>
      <w:r w:rsidR="00A14FD8">
        <w:t xml:space="preserve">poorer </w:t>
      </w:r>
      <w:r w:rsidR="00B73790">
        <w:t>financial</w:t>
      </w:r>
      <w:r w:rsidR="0059395B">
        <w:t xml:space="preserve"> </w:t>
      </w:r>
      <w:r w:rsidR="00B73790">
        <w:t>circumstances</w:t>
      </w:r>
      <w:r w:rsidR="0059395B">
        <w:t xml:space="preserve"> </w:t>
      </w:r>
      <w:r w:rsidR="00B73790">
        <w:t>with</w:t>
      </w:r>
      <w:r w:rsidR="0059395B">
        <w:t xml:space="preserve"> </w:t>
      </w:r>
      <w:r w:rsidR="00B73790">
        <w:t>the</w:t>
      </w:r>
      <w:r w:rsidR="0059395B">
        <w:t xml:space="preserve"> </w:t>
      </w:r>
      <w:r w:rsidR="00B73790">
        <w:t>effect</w:t>
      </w:r>
      <w:r w:rsidR="0059395B">
        <w:t xml:space="preserve"> </w:t>
      </w:r>
      <w:r w:rsidR="00B73790">
        <w:t>of</w:t>
      </w:r>
      <w:r w:rsidR="0059395B">
        <w:t xml:space="preserve"> COVID</w:t>
      </w:r>
      <w:r w:rsidR="00B73790">
        <w:t>-19.</w:t>
      </w:r>
      <w:r w:rsidR="0059395B">
        <w:t xml:space="preserve"> </w:t>
      </w:r>
      <w:r w:rsidR="00B73790">
        <w:t>They</w:t>
      </w:r>
      <w:r w:rsidR="0059395B">
        <w:t xml:space="preserve"> </w:t>
      </w:r>
      <w:r w:rsidR="00B73790">
        <w:t>are</w:t>
      </w:r>
      <w:r w:rsidR="0059395B">
        <w:t xml:space="preserve"> </w:t>
      </w:r>
      <w:r w:rsidR="00B73790">
        <w:t>then</w:t>
      </w:r>
      <w:r w:rsidR="0059395B">
        <w:t xml:space="preserve"> </w:t>
      </w:r>
      <w:r w:rsidR="00A14FD8">
        <w:t>saying,</w:t>
      </w:r>
      <w:r w:rsidR="0059395B">
        <w:t xml:space="preserve"> </w:t>
      </w:r>
      <w:r w:rsidR="00B73790">
        <w:t>when</w:t>
      </w:r>
      <w:r w:rsidR="0059395B">
        <w:t xml:space="preserve"> </w:t>
      </w:r>
      <w:r w:rsidR="00B73790">
        <w:t>the</w:t>
      </w:r>
      <w:r w:rsidR="0059395B">
        <w:t xml:space="preserve"> </w:t>
      </w:r>
      <w:r w:rsidR="00B73790">
        <w:t>period</w:t>
      </w:r>
      <w:r w:rsidR="0059395B">
        <w:t xml:space="preserve"> </w:t>
      </w:r>
      <w:r w:rsidR="00B73790">
        <w:t>eventually</w:t>
      </w:r>
      <w:r w:rsidR="0059395B">
        <w:t xml:space="preserve"> </w:t>
      </w:r>
      <w:r w:rsidR="00B73790">
        <w:t>ends,</w:t>
      </w:r>
      <w:r w:rsidR="0059395B">
        <w:t xml:space="preserve"> </w:t>
      </w:r>
      <w:r w:rsidR="00B73790">
        <w:t>with</w:t>
      </w:r>
      <w:r w:rsidR="0059395B">
        <w:t xml:space="preserve"> </w:t>
      </w:r>
      <w:r w:rsidR="00B73790">
        <w:t>the</w:t>
      </w:r>
      <w:r w:rsidR="0059395B">
        <w:t xml:space="preserve"> </w:t>
      </w:r>
      <w:r w:rsidR="00B73790">
        <w:t>ban</w:t>
      </w:r>
      <w:r w:rsidR="0059395B">
        <w:t xml:space="preserve"> </w:t>
      </w:r>
      <w:r w:rsidR="00B73790">
        <w:t>on</w:t>
      </w:r>
      <w:r w:rsidR="0059395B">
        <w:t xml:space="preserve"> </w:t>
      </w:r>
      <w:r w:rsidR="00B73790">
        <w:t>evictions</w:t>
      </w:r>
      <w:r w:rsidR="0059395B">
        <w:t xml:space="preserve"> </w:t>
      </w:r>
      <w:r w:rsidR="00B73790">
        <w:t>being</w:t>
      </w:r>
      <w:r w:rsidR="0059395B">
        <w:t xml:space="preserve"> </w:t>
      </w:r>
      <w:r w:rsidR="00B73790">
        <w:t>lifted,</w:t>
      </w:r>
      <w:r w:rsidR="0059395B">
        <w:t xml:space="preserve"> </w:t>
      </w:r>
      <w:r w:rsidR="00B73790">
        <w:t>that</w:t>
      </w:r>
      <w:r w:rsidR="0059395B">
        <w:t xml:space="preserve"> </w:t>
      </w:r>
      <w:r w:rsidR="00B73790">
        <w:t>they</w:t>
      </w:r>
      <w:r w:rsidR="0059395B">
        <w:t xml:space="preserve"> </w:t>
      </w:r>
      <w:r w:rsidR="00B73790">
        <w:t>will</w:t>
      </w:r>
      <w:r w:rsidR="0059395B">
        <w:t xml:space="preserve"> </w:t>
      </w:r>
      <w:r w:rsidR="00B73790">
        <w:t>bring</w:t>
      </w:r>
      <w:r w:rsidR="0059395B">
        <w:t xml:space="preserve"> </w:t>
      </w:r>
      <w:r w:rsidR="00B73790">
        <w:t>in</w:t>
      </w:r>
      <w:r w:rsidR="0059395B">
        <w:t xml:space="preserve"> </w:t>
      </w:r>
      <w:r w:rsidR="00B73790">
        <w:t>a</w:t>
      </w:r>
      <w:r w:rsidR="0059395B">
        <w:t xml:space="preserve"> </w:t>
      </w:r>
      <w:r w:rsidR="00B73790">
        <w:t>pre-action</w:t>
      </w:r>
      <w:r w:rsidR="0059395B">
        <w:t xml:space="preserve"> </w:t>
      </w:r>
      <w:r w:rsidR="00B73790">
        <w:t>protocol</w:t>
      </w:r>
      <w:r w:rsidR="0059395B">
        <w:t xml:space="preserve"> </w:t>
      </w:r>
      <w:r w:rsidR="00B73790">
        <w:t>to</w:t>
      </w:r>
      <w:r w:rsidR="0059395B">
        <w:t xml:space="preserve"> </w:t>
      </w:r>
      <w:r w:rsidR="00B73790">
        <w:t>stop</w:t>
      </w:r>
      <w:r w:rsidR="0059395B">
        <w:t xml:space="preserve"> </w:t>
      </w:r>
      <w:r w:rsidR="00B73790">
        <w:t>landlords</w:t>
      </w:r>
      <w:r w:rsidR="0059395B">
        <w:t xml:space="preserve"> </w:t>
      </w:r>
      <w:r w:rsidR="00B73790">
        <w:t>simply</w:t>
      </w:r>
      <w:r w:rsidR="0059395B">
        <w:t xml:space="preserve"> </w:t>
      </w:r>
      <w:r w:rsidR="00B73790">
        <w:t>picking</w:t>
      </w:r>
      <w:r w:rsidR="0059395B">
        <w:t xml:space="preserve"> </w:t>
      </w:r>
      <w:r w:rsidR="00B73790">
        <w:t>up</w:t>
      </w:r>
      <w:r w:rsidR="0059395B">
        <w:t xml:space="preserve"> </w:t>
      </w:r>
      <w:r w:rsidR="00B73790">
        <w:t>on</w:t>
      </w:r>
      <w:r w:rsidR="0059395B">
        <w:t xml:space="preserve"> </w:t>
      </w:r>
      <w:r w:rsidR="00B73790">
        <w:t>the</w:t>
      </w:r>
      <w:r w:rsidR="0059395B">
        <w:t xml:space="preserve"> </w:t>
      </w:r>
      <w:r w:rsidR="00B73790">
        <w:t>rent</w:t>
      </w:r>
      <w:r w:rsidR="0059395B">
        <w:t xml:space="preserve"> </w:t>
      </w:r>
      <w:r w:rsidR="00B73790">
        <w:t>arrears</w:t>
      </w:r>
      <w:r w:rsidR="0059395B">
        <w:t xml:space="preserve"> </w:t>
      </w:r>
      <w:r w:rsidR="00B73790">
        <w:t>and</w:t>
      </w:r>
      <w:r w:rsidR="0059395B">
        <w:t xml:space="preserve"> </w:t>
      </w:r>
      <w:r w:rsidR="00B73790">
        <w:t>taking</w:t>
      </w:r>
      <w:r w:rsidR="0059395B">
        <w:t xml:space="preserve"> </w:t>
      </w:r>
      <w:r w:rsidR="00B73790">
        <w:t>action</w:t>
      </w:r>
      <w:r w:rsidR="0059395B">
        <w:t xml:space="preserve"> </w:t>
      </w:r>
      <w:r w:rsidR="00B73790">
        <w:t>on</w:t>
      </w:r>
      <w:r w:rsidR="0059395B">
        <w:t xml:space="preserve"> </w:t>
      </w:r>
      <w:r w:rsidR="00B73790">
        <w:t>them</w:t>
      </w:r>
      <w:r w:rsidR="0059395B">
        <w:t xml:space="preserve"> </w:t>
      </w:r>
      <w:r w:rsidR="00B73790">
        <w:t>immediately.</w:t>
      </w:r>
      <w:r w:rsidR="0059395B">
        <w:t xml:space="preserve"> </w:t>
      </w:r>
      <w:r w:rsidR="00B73790">
        <w:t>Do</w:t>
      </w:r>
      <w:r w:rsidR="0059395B">
        <w:t xml:space="preserve"> </w:t>
      </w:r>
      <w:r w:rsidR="00B73790">
        <w:t>you</w:t>
      </w:r>
      <w:r w:rsidR="0059395B">
        <w:t xml:space="preserve"> </w:t>
      </w:r>
      <w:r w:rsidR="00B73790">
        <w:t>think</w:t>
      </w:r>
      <w:r w:rsidR="0059395B">
        <w:t xml:space="preserve"> </w:t>
      </w:r>
      <w:r w:rsidR="00B73790">
        <w:t>that</w:t>
      </w:r>
      <w:r w:rsidR="0059395B">
        <w:t xml:space="preserve"> </w:t>
      </w:r>
      <w:r w:rsidR="00B73790">
        <w:t>is</w:t>
      </w:r>
      <w:r w:rsidR="0059395B">
        <w:t xml:space="preserve"> </w:t>
      </w:r>
      <w:r w:rsidR="00B73790">
        <w:t>going</w:t>
      </w:r>
      <w:r w:rsidR="0059395B">
        <w:t xml:space="preserve"> </w:t>
      </w:r>
      <w:r w:rsidR="00B73790">
        <w:t>to</w:t>
      </w:r>
      <w:r w:rsidR="0059395B">
        <w:t xml:space="preserve"> </w:t>
      </w:r>
      <w:r w:rsidR="00B73790">
        <w:t>work,</w:t>
      </w:r>
      <w:r w:rsidR="0059395B">
        <w:t xml:space="preserve"> </w:t>
      </w:r>
      <w:r w:rsidR="00B73790">
        <w:t>or</w:t>
      </w:r>
      <w:r w:rsidR="0059395B">
        <w:t xml:space="preserve"> </w:t>
      </w:r>
      <w:r w:rsidR="00B73790">
        <w:t>do</w:t>
      </w:r>
      <w:r w:rsidR="0059395B">
        <w:t xml:space="preserve"> </w:t>
      </w:r>
      <w:r w:rsidR="00B73790">
        <w:t>you</w:t>
      </w:r>
      <w:r w:rsidR="0059395B">
        <w:t xml:space="preserve"> </w:t>
      </w:r>
      <w:r w:rsidR="00B73790">
        <w:t>think</w:t>
      </w:r>
      <w:r w:rsidR="00A14FD8">
        <w:t>,</w:t>
      </w:r>
      <w:r w:rsidR="0059395B">
        <w:t xml:space="preserve"> </w:t>
      </w:r>
      <w:r w:rsidR="00B73790">
        <w:t>unless</w:t>
      </w:r>
      <w:r w:rsidR="0059395B">
        <w:t xml:space="preserve"> </w:t>
      </w:r>
      <w:r w:rsidR="00B73790">
        <w:t>it</w:t>
      </w:r>
      <w:r w:rsidR="0059395B">
        <w:t xml:space="preserve"> </w:t>
      </w:r>
      <w:r w:rsidR="00B73790">
        <w:t>becomes</w:t>
      </w:r>
      <w:r w:rsidR="0059395B">
        <w:t xml:space="preserve"> </w:t>
      </w:r>
      <w:r w:rsidR="00B73790">
        <w:t>a</w:t>
      </w:r>
      <w:r w:rsidR="0059395B">
        <w:t xml:space="preserve"> </w:t>
      </w:r>
      <w:r w:rsidR="00B73790">
        <w:t>legal</w:t>
      </w:r>
      <w:r w:rsidR="0059395B">
        <w:t xml:space="preserve"> </w:t>
      </w:r>
      <w:r w:rsidR="00B73790">
        <w:t>requirement</w:t>
      </w:r>
      <w:r w:rsidR="00A14FD8">
        <w:t>,</w:t>
      </w:r>
      <w:r w:rsidR="0059395B">
        <w:t xml:space="preserve"> </w:t>
      </w:r>
      <w:r w:rsidR="00B73790">
        <w:t>it</w:t>
      </w:r>
      <w:r w:rsidR="0059395B">
        <w:t xml:space="preserve"> </w:t>
      </w:r>
      <w:r w:rsidR="00B73790">
        <w:t>is</w:t>
      </w:r>
      <w:r w:rsidR="0059395B">
        <w:t xml:space="preserve"> </w:t>
      </w:r>
      <w:r w:rsidR="00B73790">
        <w:t>simply</w:t>
      </w:r>
      <w:r w:rsidR="0059395B">
        <w:t xml:space="preserve"> </w:t>
      </w:r>
      <w:r w:rsidR="00B73790">
        <w:t>going</w:t>
      </w:r>
      <w:r w:rsidR="0059395B">
        <w:t xml:space="preserve"> </w:t>
      </w:r>
      <w:r w:rsidR="00B73790">
        <w:t>to</w:t>
      </w:r>
      <w:r w:rsidR="0059395B">
        <w:t xml:space="preserve"> </w:t>
      </w:r>
      <w:r w:rsidR="00B73790">
        <w:t>be</w:t>
      </w:r>
      <w:r w:rsidR="0059395B">
        <w:t xml:space="preserve"> </w:t>
      </w:r>
      <w:r w:rsidR="00B73790">
        <w:t>a</w:t>
      </w:r>
      <w:r w:rsidR="0059395B">
        <w:t xml:space="preserve"> </w:t>
      </w:r>
      <w:r w:rsidR="00B73790">
        <w:t>toothless</w:t>
      </w:r>
      <w:r w:rsidR="0059395B">
        <w:t xml:space="preserve"> </w:t>
      </w:r>
      <w:r w:rsidR="00B73790">
        <w:t>gesture?</w:t>
      </w:r>
      <w:r w:rsidR="0059395B">
        <w:t xml:space="preserve"> </w:t>
      </w:r>
    </w:p>
    <w:p w:rsidR="006C2F68" w:rsidP="00425019">
      <w:pPr>
        <w:pStyle w:val="Answer"/>
      </w:pPr>
      <w:sdt>
        <w:sdtPr>
          <w:alias w:val="Witness"/>
          <w:id w:val="1030232839"/>
          <w:placeholder>
            <w:docPart w:val="DefaultPlaceholder_1082065158"/>
          </w:placeholder>
          <w:richText/>
        </w:sdtPr>
        <w:sdtContent>
          <w:r w:rsidRPr="008B2D04" w:rsidR="008B2D04">
            <w:rPr>
              <w:b/>
              <w:i/>
            </w:rPr>
            <w:t>Jamie Carswell:</w:t>
          </w:r>
          <w:r w:rsidR="0059395B">
            <w:rPr>
              <w:b/>
            </w:rPr>
            <w:t xml:space="preserve"> </w:t>
          </w:r>
        </w:sdtContent>
      </w:sdt>
      <w:r w:rsidR="00B73790">
        <w:t>From</w:t>
      </w:r>
      <w:r w:rsidR="0059395B">
        <w:t xml:space="preserve"> </w:t>
      </w:r>
      <w:r w:rsidR="00B73790">
        <w:t>a</w:t>
      </w:r>
      <w:r w:rsidR="0059395B">
        <w:t xml:space="preserve"> </w:t>
      </w:r>
      <w:r w:rsidR="00B73790">
        <w:t>local</w:t>
      </w:r>
      <w:r w:rsidR="0059395B">
        <w:t xml:space="preserve"> </w:t>
      </w:r>
      <w:r w:rsidR="00B73790">
        <w:t>authority</w:t>
      </w:r>
      <w:r w:rsidR="0059395B">
        <w:t xml:space="preserve"> </w:t>
      </w:r>
      <w:r w:rsidR="00B73790">
        <w:t>perspective</w:t>
      </w:r>
      <w:r w:rsidR="00407157">
        <w:t>,</w:t>
      </w:r>
      <w:r w:rsidR="0059395B">
        <w:t xml:space="preserve"> </w:t>
      </w:r>
      <w:r w:rsidR="00B73790">
        <w:t>I</w:t>
      </w:r>
      <w:r w:rsidR="0059395B">
        <w:t xml:space="preserve"> </w:t>
      </w:r>
      <w:r w:rsidR="00B73790">
        <w:t>would</w:t>
      </w:r>
      <w:r w:rsidR="0059395B">
        <w:t xml:space="preserve"> </w:t>
      </w:r>
      <w:r w:rsidR="00B73790">
        <w:t>just</w:t>
      </w:r>
      <w:r w:rsidR="0059395B">
        <w:t xml:space="preserve"> </w:t>
      </w:r>
      <w:r w:rsidR="00B73790">
        <w:t>observe</w:t>
      </w:r>
      <w:r w:rsidR="0059395B">
        <w:t xml:space="preserve"> </w:t>
      </w:r>
      <w:r>
        <w:t>that</w:t>
      </w:r>
      <w:r w:rsidR="0059395B">
        <w:t xml:space="preserve"> </w:t>
      </w:r>
      <w:r>
        <w:t>the</w:t>
      </w:r>
      <w:r w:rsidR="0059395B">
        <w:t xml:space="preserve"> </w:t>
      </w:r>
      <w:r>
        <w:t>lack</w:t>
      </w:r>
      <w:r w:rsidR="0059395B">
        <w:t xml:space="preserve"> </w:t>
      </w:r>
      <w:r>
        <w:t>of</w:t>
      </w:r>
      <w:r w:rsidR="0059395B">
        <w:t xml:space="preserve"> </w:t>
      </w:r>
      <w:r>
        <w:t>security</w:t>
      </w:r>
      <w:r w:rsidR="0059395B">
        <w:t xml:space="preserve"> </w:t>
      </w:r>
      <w:r>
        <w:t>in</w:t>
      </w:r>
      <w:r w:rsidR="0059395B">
        <w:t xml:space="preserve"> </w:t>
      </w:r>
      <w:r>
        <w:t>the</w:t>
      </w:r>
      <w:r w:rsidR="0059395B">
        <w:t xml:space="preserve"> </w:t>
      </w:r>
      <w:r>
        <w:t>private</w:t>
      </w:r>
      <w:r w:rsidR="0059395B">
        <w:t xml:space="preserve"> </w:t>
      </w:r>
      <w:r>
        <w:t>rented</w:t>
      </w:r>
      <w:r w:rsidR="0059395B">
        <w:t xml:space="preserve"> </w:t>
      </w:r>
      <w:r>
        <w:t>sector</w:t>
      </w:r>
      <w:r w:rsidR="0059395B">
        <w:t xml:space="preserve"> </w:t>
      </w:r>
      <w:r>
        <w:t>is</w:t>
      </w:r>
      <w:r w:rsidR="0059395B">
        <w:t xml:space="preserve"> </w:t>
      </w:r>
      <w:r>
        <w:t>the</w:t>
      </w:r>
      <w:r w:rsidR="0059395B">
        <w:t xml:space="preserve"> </w:t>
      </w:r>
      <w:r w:rsidR="00CE08CB">
        <w:t>No. 1</w:t>
      </w:r>
      <w:r w:rsidR="0059395B">
        <w:t xml:space="preserve"> </w:t>
      </w:r>
      <w:r>
        <w:t>strategic</w:t>
      </w:r>
      <w:r w:rsidR="0059395B">
        <w:t xml:space="preserve"> </w:t>
      </w:r>
      <w:r>
        <w:t>driver</w:t>
      </w:r>
      <w:r w:rsidR="0059395B">
        <w:t xml:space="preserve"> </w:t>
      </w:r>
      <w:r>
        <w:t>of</w:t>
      </w:r>
      <w:r w:rsidR="0059395B">
        <w:t xml:space="preserve"> </w:t>
      </w:r>
      <w:r>
        <w:t>wider</w:t>
      </w:r>
      <w:r w:rsidR="0059395B">
        <w:t xml:space="preserve"> </w:t>
      </w:r>
      <w:r>
        <w:t>homelessness,</w:t>
      </w:r>
      <w:r w:rsidR="0059395B">
        <w:t xml:space="preserve"> </w:t>
      </w:r>
      <w:r w:rsidR="00425019">
        <w:t>certainly</w:t>
      </w:r>
      <w:r w:rsidR="0059395B">
        <w:t xml:space="preserve"> </w:t>
      </w:r>
      <w:r w:rsidR="00425019">
        <w:t>in</w:t>
      </w:r>
      <w:r w:rsidR="0059395B">
        <w:t xml:space="preserve"> </w:t>
      </w:r>
      <w:r w:rsidR="00425019">
        <w:t>London.</w:t>
      </w:r>
      <w:r w:rsidR="0059395B">
        <w:t xml:space="preserve"> </w:t>
      </w:r>
      <w:r w:rsidR="00CE08CB">
        <w:t xml:space="preserve">The </w:t>
      </w:r>
      <w:r w:rsidR="00A14FD8">
        <w:t>Government have</w:t>
      </w:r>
      <w:r w:rsidR="0059395B">
        <w:t xml:space="preserve"> </w:t>
      </w:r>
      <w:r>
        <w:t>started</w:t>
      </w:r>
      <w:r w:rsidR="0059395B">
        <w:t xml:space="preserve"> </w:t>
      </w:r>
      <w:r>
        <w:t>to</w:t>
      </w:r>
      <w:r w:rsidR="0059395B">
        <w:t xml:space="preserve"> </w:t>
      </w:r>
      <w:r>
        <w:t>identify</w:t>
      </w:r>
      <w:r w:rsidR="0059395B">
        <w:t xml:space="preserve"> </w:t>
      </w:r>
      <w:r w:rsidR="00425019">
        <w:t>a</w:t>
      </w:r>
      <w:r w:rsidR="0059395B">
        <w:t xml:space="preserve"> </w:t>
      </w:r>
      <w:r w:rsidR="00425019">
        <w:t>series</w:t>
      </w:r>
      <w:r w:rsidR="0059395B">
        <w:t xml:space="preserve"> </w:t>
      </w:r>
      <w:r w:rsidR="00425019">
        <w:t>of</w:t>
      </w:r>
      <w:r w:rsidR="0059395B">
        <w:t xml:space="preserve"> </w:t>
      </w:r>
      <w:r w:rsidR="00425019">
        <w:t>proposal</w:t>
      </w:r>
      <w:r w:rsidR="00CE08CB">
        <w:t>s</w:t>
      </w:r>
      <w:r w:rsidR="0059395B">
        <w:t xml:space="preserve"> </w:t>
      </w:r>
      <w:r w:rsidR="00425019">
        <w:t>to</w:t>
      </w:r>
      <w:r w:rsidR="0059395B">
        <w:t xml:space="preserve"> </w:t>
      </w:r>
      <w:r w:rsidR="00425019">
        <w:t>address</w:t>
      </w:r>
      <w:r w:rsidRPr="00CE08CB" w:rsidR="00CE08CB">
        <w:t xml:space="preserve"> </w:t>
      </w:r>
      <w:r w:rsidR="00CE08CB">
        <w:t>that insecurity. It</w:t>
      </w:r>
      <w:r w:rsidR="0059395B">
        <w:t xml:space="preserve"> </w:t>
      </w:r>
      <w:r w:rsidR="00425019">
        <w:t>would</w:t>
      </w:r>
      <w:r w:rsidR="0059395B">
        <w:t xml:space="preserve"> </w:t>
      </w:r>
      <w:r w:rsidR="00425019">
        <w:t>be</w:t>
      </w:r>
      <w:r w:rsidR="0059395B">
        <w:t xml:space="preserve"> </w:t>
      </w:r>
      <w:r w:rsidR="00425019">
        <w:t>almost</w:t>
      </w:r>
      <w:r w:rsidR="0059395B">
        <w:t xml:space="preserve"> </w:t>
      </w:r>
      <w:r w:rsidR="00425019">
        <w:t>the</w:t>
      </w:r>
      <w:r w:rsidR="0059395B">
        <w:t xml:space="preserve"> </w:t>
      </w:r>
      <w:r w:rsidR="00425019">
        <w:t>biggest</w:t>
      </w:r>
      <w:r w:rsidR="0059395B">
        <w:t xml:space="preserve"> </w:t>
      </w:r>
      <w:r w:rsidR="00425019">
        <w:t>potential</w:t>
      </w:r>
      <w:r w:rsidR="0059395B">
        <w:t xml:space="preserve"> </w:t>
      </w:r>
      <w:r>
        <w:t>long-</w:t>
      </w:r>
      <w:r w:rsidR="00425019">
        <w:t>term</w:t>
      </w:r>
      <w:r w:rsidR="0059395B">
        <w:t xml:space="preserve"> </w:t>
      </w:r>
      <w:r w:rsidR="00425019">
        <w:t>strategic</w:t>
      </w:r>
      <w:r w:rsidR="0059395B">
        <w:t xml:space="preserve"> </w:t>
      </w:r>
      <w:r w:rsidR="00425019">
        <w:t>change</w:t>
      </w:r>
      <w:r w:rsidR="0059395B">
        <w:t xml:space="preserve"> </w:t>
      </w:r>
      <w:r w:rsidR="00425019">
        <w:t>that</w:t>
      </w:r>
      <w:r w:rsidR="0059395B">
        <w:t xml:space="preserve"> </w:t>
      </w:r>
      <w:r w:rsidR="00425019">
        <w:t>we</w:t>
      </w:r>
      <w:r w:rsidR="0059395B">
        <w:t xml:space="preserve"> </w:t>
      </w:r>
      <w:r w:rsidR="00425019">
        <w:t>could</w:t>
      </w:r>
      <w:r w:rsidR="0059395B">
        <w:t xml:space="preserve"> </w:t>
      </w:r>
      <w:r w:rsidR="00425019">
        <w:t>make</w:t>
      </w:r>
      <w:r w:rsidR="0059395B">
        <w:t xml:space="preserve"> </w:t>
      </w:r>
      <w:r w:rsidR="00425019">
        <w:t>to</w:t>
      </w:r>
      <w:r w:rsidR="0059395B">
        <w:t xml:space="preserve"> </w:t>
      </w:r>
      <w:r w:rsidR="00425019">
        <w:t>balance</w:t>
      </w:r>
      <w:r w:rsidR="0059395B">
        <w:t xml:space="preserve"> </w:t>
      </w:r>
      <w:r w:rsidR="00425019">
        <w:t>the</w:t>
      </w:r>
      <w:r w:rsidR="0059395B">
        <w:t xml:space="preserve"> </w:t>
      </w:r>
      <w:r w:rsidR="00425019">
        <w:t>system</w:t>
      </w:r>
      <w:r w:rsidR="0059395B">
        <w:t xml:space="preserve"> </w:t>
      </w:r>
      <w:r>
        <w:t>and</w:t>
      </w:r>
      <w:r w:rsidR="0059395B">
        <w:t xml:space="preserve"> </w:t>
      </w:r>
      <w:r>
        <w:t>allow</w:t>
      </w:r>
      <w:r w:rsidR="0059395B">
        <w:t xml:space="preserve"> </w:t>
      </w:r>
      <w:r>
        <w:t>longer-term</w:t>
      </w:r>
      <w:r w:rsidR="0059395B">
        <w:t xml:space="preserve"> </w:t>
      </w:r>
      <w:r>
        <w:t>addressing</w:t>
      </w:r>
      <w:r w:rsidR="0059395B">
        <w:t xml:space="preserve"> </w:t>
      </w:r>
      <w:r>
        <w:t>of</w:t>
      </w:r>
      <w:r w:rsidR="0059395B">
        <w:t xml:space="preserve"> </w:t>
      </w:r>
      <w:r>
        <w:t>homelessness</w:t>
      </w:r>
      <w:r w:rsidR="00425019">
        <w:t>.</w:t>
      </w:r>
      <w:r w:rsidR="0059395B">
        <w:t xml:space="preserve"> </w:t>
      </w:r>
      <w:r>
        <w:t>I</w:t>
      </w:r>
      <w:r w:rsidR="0059395B">
        <w:t xml:space="preserve"> </w:t>
      </w:r>
      <w:r>
        <w:t>suppose</w:t>
      </w:r>
      <w:r w:rsidR="0059395B">
        <w:t xml:space="preserve"> </w:t>
      </w:r>
      <w:r>
        <w:t>my</w:t>
      </w:r>
      <w:r w:rsidR="0059395B">
        <w:t xml:space="preserve"> </w:t>
      </w:r>
      <w:r>
        <w:t>colleagues</w:t>
      </w:r>
      <w:r w:rsidR="0059395B">
        <w:t xml:space="preserve"> </w:t>
      </w:r>
      <w:r>
        <w:t>and</w:t>
      </w:r>
      <w:r w:rsidR="0059395B">
        <w:t xml:space="preserve"> </w:t>
      </w:r>
      <w:r>
        <w:t>I</w:t>
      </w:r>
      <w:r w:rsidR="0059395B">
        <w:t xml:space="preserve"> </w:t>
      </w:r>
      <w:r w:rsidR="00CE08CB">
        <w:t xml:space="preserve">would </w:t>
      </w:r>
      <w:r>
        <w:t>be</w:t>
      </w:r>
      <w:r w:rsidR="0059395B">
        <w:t xml:space="preserve"> </w:t>
      </w:r>
      <w:r>
        <w:t>a</w:t>
      </w:r>
      <w:r w:rsidR="0059395B">
        <w:t xml:space="preserve"> </w:t>
      </w:r>
      <w:r>
        <w:t>little</w:t>
      </w:r>
      <w:r w:rsidR="0059395B">
        <w:t xml:space="preserve"> </w:t>
      </w:r>
      <w:r>
        <w:t>cynical</w:t>
      </w:r>
      <w:r w:rsidR="0059395B">
        <w:t xml:space="preserve"> </w:t>
      </w:r>
      <w:r>
        <w:t>about</w:t>
      </w:r>
      <w:r w:rsidR="0059395B">
        <w:t xml:space="preserve"> </w:t>
      </w:r>
      <w:r>
        <w:t>any</w:t>
      </w:r>
      <w:r w:rsidR="0059395B">
        <w:t xml:space="preserve"> </w:t>
      </w:r>
      <w:r>
        <w:t>voluntary</w:t>
      </w:r>
      <w:r w:rsidR="0059395B">
        <w:t xml:space="preserve"> </w:t>
      </w:r>
      <w:r>
        <w:t>arrangement</w:t>
      </w:r>
      <w:r w:rsidR="0059395B">
        <w:t xml:space="preserve"> </w:t>
      </w:r>
      <w:r>
        <w:t>and</w:t>
      </w:r>
      <w:r w:rsidR="0059395B">
        <w:t xml:space="preserve"> </w:t>
      </w:r>
      <w:r w:rsidR="00C9477D">
        <w:t>whether</w:t>
      </w:r>
      <w:r w:rsidR="0059395B">
        <w:t xml:space="preserve"> </w:t>
      </w:r>
      <w:r w:rsidR="00867BA5">
        <w:t>i</w:t>
      </w:r>
      <w:r>
        <w:t>t</w:t>
      </w:r>
      <w:r w:rsidR="0059395B">
        <w:t xml:space="preserve"> </w:t>
      </w:r>
      <w:r>
        <w:t>would</w:t>
      </w:r>
      <w:r w:rsidR="0059395B">
        <w:t xml:space="preserve"> </w:t>
      </w:r>
      <w:r>
        <w:t>really</w:t>
      </w:r>
      <w:r w:rsidR="0059395B">
        <w:t xml:space="preserve"> </w:t>
      </w:r>
      <w:r>
        <w:t>have</w:t>
      </w:r>
      <w:r w:rsidR="0059395B">
        <w:t xml:space="preserve"> </w:t>
      </w:r>
      <w:r>
        <w:t>the</w:t>
      </w:r>
      <w:r w:rsidR="0059395B">
        <w:t xml:space="preserve"> </w:t>
      </w:r>
      <w:r>
        <w:t>teeth</w:t>
      </w:r>
      <w:r w:rsidR="0059395B">
        <w:t xml:space="preserve"> </w:t>
      </w:r>
      <w:r>
        <w:t>to</w:t>
      </w:r>
      <w:r w:rsidR="0059395B">
        <w:t xml:space="preserve"> </w:t>
      </w:r>
      <w:r>
        <w:t>change</w:t>
      </w:r>
      <w:r w:rsidR="0059395B">
        <w:t xml:space="preserve"> </w:t>
      </w:r>
      <w:r>
        <w:t>the</w:t>
      </w:r>
      <w:r w:rsidR="0059395B">
        <w:t xml:space="preserve"> </w:t>
      </w:r>
      <w:r>
        <w:t>behaviours.</w:t>
      </w:r>
      <w:r w:rsidR="0059395B">
        <w:t xml:space="preserve"> </w:t>
      </w:r>
      <w:r>
        <w:t>A</w:t>
      </w:r>
      <w:r w:rsidR="00425019">
        <w:t>bsolutely</w:t>
      </w:r>
      <w:r>
        <w:t>,</w:t>
      </w:r>
      <w:r w:rsidR="0059395B">
        <w:t xml:space="preserve"> </w:t>
      </w:r>
      <w:r w:rsidR="00425019">
        <w:t>there</w:t>
      </w:r>
      <w:r w:rsidR="0059395B">
        <w:t xml:space="preserve"> </w:t>
      </w:r>
      <w:r w:rsidR="00425019">
        <w:t>are</w:t>
      </w:r>
      <w:r w:rsidR="0059395B">
        <w:t xml:space="preserve"> </w:t>
      </w:r>
      <w:r w:rsidR="00425019">
        <w:t>some</w:t>
      </w:r>
      <w:r w:rsidR="0059395B">
        <w:t xml:space="preserve"> </w:t>
      </w:r>
      <w:r w:rsidR="00425019">
        <w:t>high-quality,</w:t>
      </w:r>
      <w:r w:rsidR="0059395B">
        <w:t xml:space="preserve"> </w:t>
      </w:r>
      <w:r w:rsidR="00425019">
        <w:t>good</w:t>
      </w:r>
      <w:r w:rsidR="0059395B">
        <w:t xml:space="preserve"> </w:t>
      </w:r>
      <w:r w:rsidR="00425019">
        <w:t>private</w:t>
      </w:r>
      <w:r w:rsidR="0059395B">
        <w:t xml:space="preserve"> </w:t>
      </w:r>
      <w:r w:rsidR="00425019">
        <w:t>landlords</w:t>
      </w:r>
      <w:r>
        <w:t>,</w:t>
      </w:r>
      <w:r w:rsidR="0059395B">
        <w:t xml:space="preserve"> </w:t>
      </w:r>
      <w:r>
        <w:t>and</w:t>
      </w:r>
      <w:r w:rsidR="0059395B">
        <w:t xml:space="preserve"> </w:t>
      </w:r>
      <w:r>
        <w:t>we</w:t>
      </w:r>
      <w:r w:rsidR="0059395B">
        <w:t xml:space="preserve"> </w:t>
      </w:r>
      <w:r>
        <w:t>work</w:t>
      </w:r>
      <w:r w:rsidR="0059395B">
        <w:t xml:space="preserve"> </w:t>
      </w:r>
      <w:r>
        <w:t>with</w:t>
      </w:r>
      <w:r w:rsidR="0059395B">
        <w:t xml:space="preserve"> </w:t>
      </w:r>
      <w:r>
        <w:t>them,</w:t>
      </w:r>
      <w:r w:rsidR="0059395B">
        <w:t xml:space="preserve"> </w:t>
      </w:r>
      <w:r>
        <w:t>but</w:t>
      </w:r>
      <w:r w:rsidR="0059395B">
        <w:t xml:space="preserve"> </w:t>
      </w:r>
      <w:r>
        <w:t>the</w:t>
      </w:r>
      <w:r w:rsidR="0059395B">
        <w:t xml:space="preserve"> </w:t>
      </w:r>
      <w:r>
        <w:t>homelessness</w:t>
      </w:r>
      <w:r w:rsidR="0059395B">
        <w:t xml:space="preserve"> </w:t>
      </w:r>
      <w:r>
        <w:t>is</w:t>
      </w:r>
      <w:r w:rsidR="0059395B">
        <w:t xml:space="preserve"> </w:t>
      </w:r>
      <w:r>
        <w:t>driven</w:t>
      </w:r>
      <w:r w:rsidR="0059395B">
        <w:t xml:space="preserve"> </w:t>
      </w:r>
      <w:r>
        <w:t>by</w:t>
      </w:r>
      <w:r w:rsidR="0059395B">
        <w:t xml:space="preserve"> </w:t>
      </w:r>
      <w:r>
        <w:t>the</w:t>
      </w:r>
      <w:r w:rsidR="0059395B">
        <w:t xml:space="preserve"> </w:t>
      </w:r>
      <w:r>
        <w:t>landlords</w:t>
      </w:r>
      <w:r w:rsidR="0059395B">
        <w:t xml:space="preserve"> </w:t>
      </w:r>
      <w:r>
        <w:t>that</w:t>
      </w:r>
      <w:r w:rsidR="0059395B">
        <w:t xml:space="preserve"> </w:t>
      </w:r>
      <w:r>
        <w:t>are</w:t>
      </w:r>
      <w:r w:rsidR="0059395B">
        <w:t xml:space="preserve"> </w:t>
      </w:r>
      <w:r>
        <w:t>not</w:t>
      </w:r>
      <w:r w:rsidR="0059395B">
        <w:t xml:space="preserve"> </w:t>
      </w:r>
      <w:r w:rsidR="00867BA5">
        <w:t xml:space="preserve">high </w:t>
      </w:r>
      <w:r>
        <w:t>quality</w:t>
      </w:r>
      <w:r w:rsidR="0059395B">
        <w:t xml:space="preserve"> </w:t>
      </w:r>
      <w:r>
        <w:t>and</w:t>
      </w:r>
      <w:r w:rsidR="0059395B">
        <w:t xml:space="preserve"> </w:t>
      </w:r>
      <w:r>
        <w:t>are</w:t>
      </w:r>
      <w:r w:rsidR="0059395B">
        <w:t xml:space="preserve"> </w:t>
      </w:r>
      <w:r>
        <w:t>much</w:t>
      </w:r>
      <w:r w:rsidR="0059395B">
        <w:t xml:space="preserve"> </w:t>
      </w:r>
      <w:r>
        <w:t>more</w:t>
      </w:r>
      <w:r w:rsidR="0059395B">
        <w:t xml:space="preserve"> </w:t>
      </w:r>
      <w:r>
        <w:t>at</w:t>
      </w:r>
      <w:r w:rsidR="0059395B">
        <w:t xml:space="preserve"> </w:t>
      </w:r>
      <w:r>
        <w:t>the</w:t>
      </w:r>
      <w:r w:rsidR="0059395B">
        <w:t xml:space="preserve"> </w:t>
      </w:r>
      <w:r>
        <w:t>fringes</w:t>
      </w:r>
      <w:r w:rsidR="0059395B">
        <w:t xml:space="preserve"> </w:t>
      </w:r>
      <w:r>
        <w:t>of</w:t>
      </w:r>
      <w:r w:rsidR="0059395B">
        <w:t xml:space="preserve"> </w:t>
      </w:r>
      <w:r>
        <w:t>the</w:t>
      </w:r>
      <w:r w:rsidR="0059395B">
        <w:t xml:space="preserve"> </w:t>
      </w:r>
      <w:r>
        <w:t>system.</w:t>
      </w:r>
      <w:r w:rsidR="0059395B">
        <w:t xml:space="preserve"> </w:t>
      </w:r>
    </w:p>
    <w:p w:rsidR="00425019" w:rsidP="00425019">
      <w:pPr>
        <w:pStyle w:val="Answer"/>
      </w:pPr>
      <w:r>
        <w:t xml:space="preserve">As for the </w:t>
      </w:r>
      <w:r w:rsidR="006C2F68">
        <w:t>proposals</w:t>
      </w:r>
      <w:r w:rsidR="0059395B">
        <w:t xml:space="preserve"> </w:t>
      </w:r>
      <w:r w:rsidR="006C2F68">
        <w:t>around</w:t>
      </w:r>
      <w:r w:rsidR="0059395B">
        <w:t xml:space="preserve"> </w:t>
      </w:r>
      <w:r w:rsidR="006C2F68">
        <w:t>ending</w:t>
      </w:r>
      <w:r w:rsidR="0059395B">
        <w:t xml:space="preserve"> </w:t>
      </w:r>
      <w:r>
        <w:t xml:space="preserve">section </w:t>
      </w:r>
      <w:r w:rsidR="006C2F68">
        <w:t>21</w:t>
      </w:r>
      <w:r w:rsidR="0059395B">
        <w:t xml:space="preserve"> </w:t>
      </w:r>
      <w:r w:rsidR="006C2F68">
        <w:t>no-fault</w:t>
      </w:r>
      <w:r w:rsidR="0059395B">
        <w:t xml:space="preserve"> </w:t>
      </w:r>
      <w:r w:rsidR="006C2F68">
        <w:t>evictions</w:t>
      </w:r>
      <w:r>
        <w:t xml:space="preserve"> and</w:t>
      </w:r>
      <w:r w:rsidR="0059395B">
        <w:t xml:space="preserve"> </w:t>
      </w:r>
      <w:r w:rsidR="006C2F68">
        <w:t>longer</w:t>
      </w:r>
      <w:r w:rsidR="0059395B">
        <w:t xml:space="preserve"> </w:t>
      </w:r>
      <w:r w:rsidR="006C2F68">
        <w:t>tenancies,</w:t>
      </w:r>
      <w:r w:rsidR="0059395B">
        <w:t xml:space="preserve"> </w:t>
      </w:r>
      <w:r>
        <w:t>bringing</w:t>
      </w:r>
      <w:r w:rsidR="0059395B">
        <w:t xml:space="preserve"> </w:t>
      </w:r>
      <w:r>
        <w:t>this</w:t>
      </w:r>
      <w:r w:rsidR="0059395B">
        <w:t xml:space="preserve"> </w:t>
      </w:r>
      <w:r>
        <w:t>fo</w:t>
      </w:r>
      <w:r w:rsidR="00977E8F">
        <w:t>rward</w:t>
      </w:r>
      <w:r w:rsidR="0059395B">
        <w:t xml:space="preserve"> </w:t>
      </w:r>
      <w:r w:rsidR="00977E8F">
        <w:t>quickly</w:t>
      </w:r>
      <w:r w:rsidR="0059395B">
        <w:t xml:space="preserve"> </w:t>
      </w:r>
      <w:r w:rsidR="00977E8F">
        <w:t>would</w:t>
      </w:r>
      <w:r w:rsidR="0059395B">
        <w:t xml:space="preserve"> </w:t>
      </w:r>
      <w:r w:rsidR="00977E8F">
        <w:t>really</w:t>
      </w:r>
      <w:r w:rsidR="0059395B">
        <w:t xml:space="preserve"> </w:t>
      </w:r>
      <w:r w:rsidR="006C2F68">
        <w:t>make</w:t>
      </w:r>
      <w:r w:rsidR="0059395B">
        <w:t xml:space="preserve"> </w:t>
      </w:r>
      <w:r w:rsidR="006C2F68">
        <w:t>a</w:t>
      </w:r>
      <w:r w:rsidR="0059395B">
        <w:t xml:space="preserve"> </w:t>
      </w:r>
      <w:r w:rsidR="006C2F68">
        <w:t>significant</w:t>
      </w:r>
      <w:r w:rsidR="0059395B">
        <w:t xml:space="preserve"> </w:t>
      </w:r>
      <w:r w:rsidR="006C2F68">
        <w:t>change</w:t>
      </w:r>
      <w:r w:rsidR="0059395B">
        <w:t xml:space="preserve"> </w:t>
      </w:r>
      <w:r w:rsidR="006C2F68">
        <w:t>in</w:t>
      </w:r>
      <w:r w:rsidR="0059395B">
        <w:t xml:space="preserve"> </w:t>
      </w:r>
      <w:r w:rsidR="006C2F68">
        <w:t>the</w:t>
      </w:r>
      <w:r w:rsidR="0059395B">
        <w:t xml:space="preserve"> </w:t>
      </w:r>
      <w:r w:rsidR="006C2F68">
        <w:t>system.</w:t>
      </w:r>
      <w:r w:rsidR="0059395B">
        <w:t xml:space="preserve"> </w:t>
      </w:r>
      <w:r>
        <w:t xml:space="preserve">My </w:t>
      </w:r>
      <w:r w:rsidR="006C2F68">
        <w:t>colleagues,</w:t>
      </w:r>
      <w:r w:rsidR="0059395B">
        <w:t xml:space="preserve"> </w:t>
      </w:r>
      <w:r w:rsidR="006C2F68">
        <w:t>particularly</w:t>
      </w:r>
      <w:r w:rsidR="0059395B">
        <w:t xml:space="preserve"> </w:t>
      </w:r>
      <w:r w:rsidR="006C2F68">
        <w:t>in</w:t>
      </w:r>
      <w:r w:rsidR="0059395B">
        <w:t xml:space="preserve"> </w:t>
      </w:r>
      <w:r w:rsidR="006C2F68">
        <w:t>London,</w:t>
      </w:r>
      <w:r w:rsidR="0059395B">
        <w:t xml:space="preserve"> </w:t>
      </w:r>
      <w:r w:rsidR="006C2F68">
        <w:t>are</w:t>
      </w:r>
      <w:r w:rsidR="0059395B">
        <w:t xml:space="preserve"> </w:t>
      </w:r>
      <w:r w:rsidR="006C2F68">
        <w:t>filled</w:t>
      </w:r>
      <w:r w:rsidR="0059395B">
        <w:t xml:space="preserve"> </w:t>
      </w:r>
      <w:r w:rsidR="006C2F68">
        <w:t>with</w:t>
      </w:r>
      <w:r w:rsidR="0059395B">
        <w:t xml:space="preserve"> </w:t>
      </w:r>
      <w:r w:rsidR="006C2F68">
        <w:t>dread</w:t>
      </w:r>
      <w:r w:rsidR="0059395B">
        <w:t xml:space="preserve"> </w:t>
      </w:r>
      <w:r w:rsidR="006C2F68">
        <w:t>at</w:t>
      </w:r>
      <w:r w:rsidR="0059395B">
        <w:t xml:space="preserve"> </w:t>
      </w:r>
      <w:r w:rsidR="006C2F68">
        <w:t>the</w:t>
      </w:r>
      <w:r w:rsidR="0059395B">
        <w:t xml:space="preserve"> </w:t>
      </w:r>
      <w:r w:rsidR="006C2F68">
        <w:t>thought</w:t>
      </w:r>
      <w:r w:rsidR="0059395B">
        <w:t xml:space="preserve"> </w:t>
      </w:r>
      <w:r w:rsidR="006C2F68">
        <w:t>of</w:t>
      </w:r>
      <w:r w:rsidR="0059395B">
        <w:t xml:space="preserve"> </w:t>
      </w:r>
      <w:r w:rsidR="006C2F68">
        <w:t>facing</w:t>
      </w:r>
      <w:r w:rsidR="0059395B">
        <w:t xml:space="preserve"> </w:t>
      </w:r>
      <w:r w:rsidR="006C2F68">
        <w:t>a</w:t>
      </w:r>
      <w:r w:rsidR="0059395B">
        <w:t xml:space="preserve"> </w:t>
      </w:r>
      <w:r w:rsidR="006C2F68">
        <w:t>cliff</w:t>
      </w:r>
      <w:r w:rsidR="0059395B">
        <w:t xml:space="preserve"> </w:t>
      </w:r>
      <w:r w:rsidR="006C2F68">
        <w:t>edge</w:t>
      </w:r>
      <w:r w:rsidR="0059395B">
        <w:t xml:space="preserve"> </w:t>
      </w:r>
      <w:r w:rsidR="006C2F68">
        <w:t>when</w:t>
      </w:r>
      <w:r w:rsidR="0059395B">
        <w:t xml:space="preserve"> </w:t>
      </w:r>
      <w:r w:rsidR="006C2F68">
        <w:t>the</w:t>
      </w:r>
      <w:r w:rsidR="0059395B">
        <w:t xml:space="preserve"> </w:t>
      </w:r>
      <w:r w:rsidR="006C2F68">
        <w:t>evictions</w:t>
      </w:r>
      <w:r w:rsidR="0059395B">
        <w:t xml:space="preserve"> </w:t>
      </w:r>
      <w:r w:rsidR="006C2F68">
        <w:t>extension</w:t>
      </w:r>
      <w:r w:rsidR="0059395B">
        <w:t xml:space="preserve"> </w:t>
      </w:r>
      <w:r w:rsidR="006C2F68">
        <w:t>expires</w:t>
      </w:r>
      <w:r w:rsidR="0059395B">
        <w:t xml:space="preserve"> </w:t>
      </w:r>
      <w:r w:rsidR="006C2F68">
        <w:t>under</w:t>
      </w:r>
      <w:r w:rsidR="0059395B">
        <w:t xml:space="preserve"> </w:t>
      </w:r>
      <w:r w:rsidR="006C2F68">
        <w:t>the</w:t>
      </w:r>
      <w:r w:rsidR="0059395B">
        <w:t xml:space="preserve"> </w:t>
      </w:r>
      <w:r w:rsidR="006C2F68">
        <w:t>current</w:t>
      </w:r>
      <w:r w:rsidR="0059395B">
        <w:t xml:space="preserve"> </w:t>
      </w:r>
      <w:r w:rsidR="006C2F68">
        <w:t>emergency</w:t>
      </w:r>
      <w:r w:rsidR="0059395B">
        <w:t xml:space="preserve"> </w:t>
      </w:r>
      <w:r w:rsidR="006C2F68">
        <w:t>legislation.</w:t>
      </w:r>
      <w:r w:rsidR="0059395B">
        <w:t xml:space="preserve"> </w:t>
      </w:r>
      <w:r w:rsidR="006C2F68">
        <w:t>If</w:t>
      </w:r>
      <w:r w:rsidR="0059395B">
        <w:t xml:space="preserve"> </w:t>
      </w:r>
      <w:r w:rsidR="006C2F68">
        <w:t>we</w:t>
      </w:r>
      <w:r w:rsidR="0059395B">
        <w:t xml:space="preserve"> </w:t>
      </w:r>
      <w:r w:rsidR="006C2F68">
        <w:t>are</w:t>
      </w:r>
      <w:r w:rsidR="0059395B">
        <w:t xml:space="preserve"> </w:t>
      </w:r>
      <w:r w:rsidR="006C2F68">
        <w:t>not</w:t>
      </w:r>
      <w:r w:rsidR="0059395B">
        <w:t xml:space="preserve"> </w:t>
      </w:r>
      <w:r w:rsidR="006C2F68">
        <w:t>to</w:t>
      </w:r>
      <w:r w:rsidR="0059395B">
        <w:t xml:space="preserve"> </w:t>
      </w:r>
      <w:r w:rsidR="006C2F68">
        <w:t>face</w:t>
      </w:r>
      <w:r w:rsidR="0059395B">
        <w:t xml:space="preserve"> </w:t>
      </w:r>
      <w:r>
        <w:t>a tsunami</w:t>
      </w:r>
      <w:r w:rsidR="0059395B">
        <w:t xml:space="preserve"> </w:t>
      </w:r>
      <w:r w:rsidR="006C2F68">
        <w:t>of</w:t>
      </w:r>
      <w:r w:rsidR="0059395B">
        <w:t xml:space="preserve"> </w:t>
      </w:r>
      <w:r w:rsidR="006C2F68">
        <w:t>those</w:t>
      </w:r>
      <w:r w:rsidR="0059395B">
        <w:t xml:space="preserve"> </w:t>
      </w:r>
      <w:r>
        <w:t>who</w:t>
      </w:r>
      <w:r w:rsidR="0059395B">
        <w:t xml:space="preserve"> </w:t>
      </w:r>
      <w:r w:rsidR="006C2F68">
        <w:t>are</w:t>
      </w:r>
      <w:r w:rsidR="0059395B">
        <w:t xml:space="preserve"> </w:t>
      </w:r>
      <w:r w:rsidR="006C2F68">
        <w:t>served</w:t>
      </w:r>
      <w:r w:rsidR="0059395B">
        <w:t xml:space="preserve"> </w:t>
      </w:r>
      <w:r w:rsidR="006C2F68">
        <w:t>with</w:t>
      </w:r>
      <w:r w:rsidR="0059395B">
        <w:t xml:space="preserve"> </w:t>
      </w:r>
      <w:r w:rsidR="006C2F68">
        <w:t>a</w:t>
      </w:r>
      <w:r w:rsidR="0059395B">
        <w:t xml:space="preserve"> </w:t>
      </w:r>
      <w:r>
        <w:t xml:space="preserve">section </w:t>
      </w:r>
      <w:r w:rsidR="006C2F68">
        <w:t>21</w:t>
      </w:r>
      <w:r w:rsidR="0059395B">
        <w:t xml:space="preserve"> </w:t>
      </w:r>
      <w:r w:rsidR="006C2F68">
        <w:t>and</w:t>
      </w:r>
      <w:r w:rsidR="0059395B">
        <w:t xml:space="preserve"> </w:t>
      </w:r>
      <w:r w:rsidR="006C2F68">
        <w:t>then</w:t>
      </w:r>
      <w:r w:rsidR="0059395B">
        <w:t xml:space="preserve"> </w:t>
      </w:r>
      <w:r w:rsidR="006C2F68">
        <w:t>end</w:t>
      </w:r>
      <w:r w:rsidR="0059395B">
        <w:t xml:space="preserve"> </w:t>
      </w:r>
      <w:r w:rsidR="006C2F68">
        <w:t>up</w:t>
      </w:r>
      <w:r w:rsidR="0059395B">
        <w:t xml:space="preserve"> </w:t>
      </w:r>
      <w:r w:rsidR="006C2F68">
        <w:t>presenting</w:t>
      </w:r>
      <w:r w:rsidR="0059395B">
        <w:t xml:space="preserve"> </w:t>
      </w:r>
      <w:r w:rsidR="006C2F68">
        <w:t>themselves</w:t>
      </w:r>
      <w:r w:rsidR="0059395B">
        <w:t xml:space="preserve"> </w:t>
      </w:r>
      <w:r w:rsidR="006C2F68">
        <w:t>to</w:t>
      </w:r>
      <w:r w:rsidR="0059395B">
        <w:t xml:space="preserve"> </w:t>
      </w:r>
      <w:r w:rsidR="006C2F68">
        <w:t>their</w:t>
      </w:r>
      <w:r w:rsidR="0059395B">
        <w:t xml:space="preserve"> </w:t>
      </w:r>
      <w:r w:rsidR="006C2F68">
        <w:t>local</w:t>
      </w:r>
      <w:r w:rsidR="0059395B">
        <w:t xml:space="preserve"> </w:t>
      </w:r>
      <w:r w:rsidR="006C2F68">
        <w:t>authority</w:t>
      </w:r>
      <w:r w:rsidR="0059395B">
        <w:t xml:space="preserve"> </w:t>
      </w:r>
      <w:r w:rsidR="006C2F68">
        <w:t>in</w:t>
      </w:r>
      <w:r w:rsidR="0059395B">
        <w:t xml:space="preserve"> </w:t>
      </w:r>
      <w:r w:rsidR="006C2F68">
        <w:t>late</w:t>
      </w:r>
      <w:r w:rsidR="0059395B">
        <w:t xml:space="preserve"> </w:t>
      </w:r>
      <w:r w:rsidR="006C2F68">
        <w:t>June</w:t>
      </w:r>
      <w:r>
        <w:t xml:space="preserve"> or</w:t>
      </w:r>
      <w:r w:rsidR="0059395B">
        <w:t xml:space="preserve"> </w:t>
      </w:r>
      <w:r w:rsidR="006C2F68">
        <w:t>early</w:t>
      </w:r>
      <w:r w:rsidR="0059395B">
        <w:t xml:space="preserve"> </w:t>
      </w:r>
      <w:r w:rsidR="006C2F68">
        <w:t>July,</w:t>
      </w:r>
      <w:r w:rsidR="0059395B">
        <w:t xml:space="preserve"> </w:t>
      </w:r>
      <w:r w:rsidR="006C2F68">
        <w:t>we</w:t>
      </w:r>
      <w:r w:rsidR="0059395B">
        <w:t xml:space="preserve"> </w:t>
      </w:r>
      <w:r w:rsidR="006C2F68">
        <w:t>need</w:t>
      </w:r>
      <w:r w:rsidR="0059395B">
        <w:t xml:space="preserve"> </w:t>
      </w:r>
      <w:r w:rsidR="006C2F68">
        <w:t>a</w:t>
      </w:r>
      <w:r w:rsidR="0059395B">
        <w:t xml:space="preserve"> </w:t>
      </w:r>
      <w:r w:rsidR="006C2F68">
        <w:t>way</w:t>
      </w:r>
      <w:r w:rsidR="0059395B">
        <w:t xml:space="preserve"> </w:t>
      </w:r>
      <w:r w:rsidR="006C2F68">
        <w:t>of</w:t>
      </w:r>
      <w:r w:rsidR="0059395B">
        <w:t xml:space="preserve"> </w:t>
      </w:r>
      <w:r>
        <w:t xml:space="preserve">removing </w:t>
      </w:r>
      <w:r w:rsidR="006C2F68">
        <w:t>that</w:t>
      </w:r>
      <w:r w:rsidR="0059395B">
        <w:t xml:space="preserve"> </w:t>
      </w:r>
      <w:r w:rsidR="006C2F68">
        <w:t>cliff</w:t>
      </w:r>
      <w:r w:rsidR="0059395B">
        <w:t xml:space="preserve"> </w:t>
      </w:r>
      <w:r w:rsidR="006C2F68">
        <w:t>edge</w:t>
      </w:r>
      <w:r w:rsidR="0059395B">
        <w:t xml:space="preserve"> </w:t>
      </w:r>
      <w:r w:rsidR="006C2F68">
        <w:t>and</w:t>
      </w:r>
      <w:r w:rsidR="0059395B">
        <w:t xml:space="preserve"> </w:t>
      </w:r>
      <w:r w:rsidR="006C2F68">
        <w:t>a</w:t>
      </w:r>
      <w:r w:rsidR="0059395B">
        <w:t xml:space="preserve"> </w:t>
      </w:r>
      <w:r w:rsidR="006C2F68">
        <w:t>s</w:t>
      </w:r>
      <w:r w:rsidR="00FF0C12">
        <w:t>eries</w:t>
      </w:r>
      <w:r w:rsidR="0059395B">
        <w:t xml:space="preserve"> </w:t>
      </w:r>
      <w:r w:rsidR="00FF0C12">
        <w:t>of</w:t>
      </w:r>
      <w:r w:rsidR="0059395B">
        <w:t xml:space="preserve"> </w:t>
      </w:r>
      <w:r w:rsidR="00FF0C12">
        <w:t>measures</w:t>
      </w:r>
      <w:r w:rsidR="0059395B">
        <w:t xml:space="preserve"> </w:t>
      </w:r>
      <w:r w:rsidR="00FF0C12">
        <w:t>to</w:t>
      </w:r>
      <w:r w:rsidR="0059395B">
        <w:t xml:space="preserve"> </w:t>
      </w:r>
      <w:r w:rsidR="00FF0C12">
        <w:t>create</w:t>
      </w:r>
      <w:r w:rsidR="0059395B">
        <w:t xml:space="preserve"> </w:t>
      </w:r>
      <w:r w:rsidR="006C2F68">
        <w:t>a</w:t>
      </w:r>
      <w:r w:rsidR="0059395B">
        <w:t xml:space="preserve"> </w:t>
      </w:r>
      <w:r w:rsidR="006C2F68">
        <w:t>far</w:t>
      </w:r>
      <w:r w:rsidR="0059395B">
        <w:t xml:space="preserve"> </w:t>
      </w:r>
      <w:r w:rsidR="006C2F68">
        <w:t>more</w:t>
      </w:r>
      <w:r w:rsidR="0059395B">
        <w:t xml:space="preserve"> </w:t>
      </w:r>
      <w:r w:rsidR="006C2F68">
        <w:t>sustainable</w:t>
      </w:r>
      <w:r w:rsidR="0059395B">
        <w:t xml:space="preserve"> </w:t>
      </w:r>
      <w:r w:rsidR="006C2F68">
        <w:t>degree</w:t>
      </w:r>
      <w:r w:rsidR="0059395B">
        <w:t xml:space="preserve"> </w:t>
      </w:r>
      <w:r w:rsidR="006C2F68">
        <w:t>of</w:t>
      </w:r>
      <w:r w:rsidR="0059395B">
        <w:t xml:space="preserve"> </w:t>
      </w:r>
      <w:r w:rsidR="006C2F68">
        <w:t>security</w:t>
      </w:r>
      <w:r w:rsidR="0059395B">
        <w:t xml:space="preserve"> </w:t>
      </w:r>
      <w:r w:rsidR="006C2F68">
        <w:t>in</w:t>
      </w:r>
      <w:r w:rsidR="0059395B">
        <w:t xml:space="preserve"> </w:t>
      </w:r>
      <w:r w:rsidR="006C2F68">
        <w:t>the</w:t>
      </w:r>
      <w:r w:rsidR="0059395B">
        <w:t xml:space="preserve"> </w:t>
      </w:r>
      <w:r w:rsidR="006C2F68">
        <w:t>private</w:t>
      </w:r>
      <w:r w:rsidR="0059395B">
        <w:t xml:space="preserve"> </w:t>
      </w:r>
      <w:r w:rsidR="006C2F68">
        <w:t>rented</w:t>
      </w:r>
      <w:r w:rsidR="0059395B">
        <w:t xml:space="preserve"> </w:t>
      </w:r>
      <w:r w:rsidR="006C2F68">
        <w:t>sector.</w:t>
      </w:r>
      <w:r w:rsidR="0059395B">
        <w:t xml:space="preserve"> </w:t>
      </w:r>
    </w:p>
    <w:p w:rsidR="00FF0C12" w:rsidP="00977E8F">
      <w:pPr>
        <w:pStyle w:val="Answer"/>
      </w:pPr>
      <w:sdt>
        <w:sdtPr>
          <w:alias w:val="Witness"/>
          <w:id w:val="1554274645"/>
          <w:placeholder>
            <w:docPart w:val="DefaultPlaceholder_1082065158"/>
          </w:placeholder>
          <w:richText/>
        </w:sdtPr>
        <w:sdtContent>
          <w:r w:rsidRPr="008B2D04" w:rsidR="008B2D04">
            <w:rPr>
              <w:b/>
              <w:i/>
            </w:rPr>
            <w:t>Jon Sparkes:</w:t>
          </w:r>
          <w:r w:rsidR="0059395B">
            <w:rPr>
              <w:b/>
            </w:rPr>
            <w:t xml:space="preserve"> </w:t>
          </w:r>
        </w:sdtContent>
      </w:sdt>
      <w:r w:rsidR="00977E8F">
        <w:t>First</w:t>
      </w:r>
      <w:r w:rsidR="00867BA5">
        <w:t>,</w:t>
      </w:r>
      <w:r w:rsidR="0059395B">
        <w:t xml:space="preserve"> </w:t>
      </w:r>
      <w:r>
        <w:t>it</w:t>
      </w:r>
      <w:r w:rsidR="0059395B">
        <w:t xml:space="preserve"> </w:t>
      </w:r>
      <w:r>
        <w:t>is</w:t>
      </w:r>
      <w:r w:rsidR="0059395B">
        <w:t xml:space="preserve"> </w:t>
      </w:r>
      <w:r>
        <w:t>hugely</w:t>
      </w:r>
      <w:r w:rsidR="0059395B">
        <w:t xml:space="preserve"> </w:t>
      </w:r>
      <w:r w:rsidR="00867BA5">
        <w:t>welcome</w:t>
      </w:r>
      <w:r>
        <w:t>.</w:t>
      </w:r>
      <w:r w:rsidR="0059395B">
        <w:t xml:space="preserve"> </w:t>
      </w:r>
      <w:r>
        <w:t>A</w:t>
      </w:r>
      <w:r w:rsidR="0059395B">
        <w:t xml:space="preserve"> </w:t>
      </w:r>
      <w:r>
        <w:t>ban</w:t>
      </w:r>
      <w:r w:rsidR="0059395B">
        <w:t xml:space="preserve"> </w:t>
      </w:r>
      <w:r>
        <w:t>on</w:t>
      </w:r>
      <w:r w:rsidR="0059395B">
        <w:t xml:space="preserve"> </w:t>
      </w:r>
      <w:r>
        <w:t>evictions</w:t>
      </w:r>
      <w:r w:rsidR="0059395B">
        <w:t xml:space="preserve"> </w:t>
      </w:r>
      <w:r>
        <w:t>for</w:t>
      </w:r>
      <w:r w:rsidR="0059395B">
        <w:t xml:space="preserve"> </w:t>
      </w:r>
      <w:r>
        <w:t>90</w:t>
      </w:r>
      <w:r w:rsidR="0059395B">
        <w:t xml:space="preserve"> </w:t>
      </w:r>
      <w:r>
        <w:t>days</w:t>
      </w:r>
      <w:r w:rsidR="0059395B">
        <w:t xml:space="preserve"> </w:t>
      </w:r>
      <w:r>
        <w:t>has</w:t>
      </w:r>
      <w:r w:rsidR="0059395B">
        <w:t xml:space="preserve"> </w:t>
      </w:r>
      <w:r>
        <w:t>definitely</w:t>
      </w:r>
      <w:r w:rsidR="0059395B">
        <w:t xml:space="preserve"> </w:t>
      </w:r>
      <w:r>
        <w:t>protected</w:t>
      </w:r>
      <w:r w:rsidR="0059395B">
        <w:t xml:space="preserve"> </w:t>
      </w:r>
      <w:r>
        <w:t>people</w:t>
      </w:r>
      <w:r w:rsidR="0059395B">
        <w:t xml:space="preserve"> </w:t>
      </w:r>
      <w:r>
        <w:t>from</w:t>
      </w:r>
      <w:r w:rsidR="0059395B">
        <w:t xml:space="preserve"> </w:t>
      </w:r>
      <w:r>
        <w:t>becoming</w:t>
      </w:r>
      <w:r w:rsidR="0059395B">
        <w:t xml:space="preserve"> </w:t>
      </w:r>
      <w:r>
        <w:t>homeless</w:t>
      </w:r>
      <w:r w:rsidR="0059395B">
        <w:t xml:space="preserve"> </w:t>
      </w:r>
      <w:r>
        <w:t>during</w:t>
      </w:r>
      <w:r w:rsidR="0059395B">
        <w:t xml:space="preserve"> </w:t>
      </w:r>
      <w:r>
        <w:t>this</w:t>
      </w:r>
      <w:r w:rsidR="0059395B">
        <w:t xml:space="preserve"> </w:t>
      </w:r>
      <w:r>
        <w:t>time,</w:t>
      </w:r>
      <w:r w:rsidR="0059395B">
        <w:t xml:space="preserve"> </w:t>
      </w:r>
      <w:r>
        <w:t>with</w:t>
      </w:r>
      <w:r w:rsidR="0059395B">
        <w:t xml:space="preserve"> </w:t>
      </w:r>
      <w:r>
        <w:t>all</w:t>
      </w:r>
      <w:r w:rsidR="0059395B">
        <w:t xml:space="preserve"> </w:t>
      </w:r>
      <w:r>
        <w:t>the</w:t>
      </w:r>
      <w:r w:rsidR="0059395B">
        <w:t xml:space="preserve"> </w:t>
      </w:r>
      <w:r>
        <w:t>problems</w:t>
      </w:r>
      <w:r w:rsidR="0059395B">
        <w:t xml:space="preserve"> </w:t>
      </w:r>
      <w:r>
        <w:t>that</w:t>
      </w:r>
      <w:r w:rsidR="0059395B">
        <w:t xml:space="preserve"> </w:t>
      </w:r>
      <w:r>
        <w:t>that</w:t>
      </w:r>
      <w:r w:rsidR="0059395B">
        <w:t xml:space="preserve"> </w:t>
      </w:r>
      <w:r>
        <w:t>would</w:t>
      </w:r>
      <w:r w:rsidR="0059395B">
        <w:t xml:space="preserve"> </w:t>
      </w:r>
      <w:r>
        <w:t>cause</w:t>
      </w:r>
      <w:r w:rsidR="0059395B">
        <w:t xml:space="preserve"> </w:t>
      </w:r>
      <w:r w:rsidR="00867BA5">
        <w:t xml:space="preserve">for </w:t>
      </w:r>
      <w:r>
        <w:t>both</w:t>
      </w:r>
      <w:r w:rsidR="0059395B">
        <w:t xml:space="preserve"> </w:t>
      </w:r>
      <w:r>
        <w:t>them</w:t>
      </w:r>
      <w:r w:rsidR="0059395B">
        <w:t xml:space="preserve"> </w:t>
      </w:r>
      <w:r>
        <w:t>and</w:t>
      </w:r>
      <w:r w:rsidR="0059395B">
        <w:t xml:space="preserve"> </w:t>
      </w:r>
      <w:r>
        <w:t>the</w:t>
      </w:r>
      <w:r w:rsidR="0059395B">
        <w:t xml:space="preserve"> </w:t>
      </w:r>
      <w:r>
        <w:t>public</w:t>
      </w:r>
      <w:r w:rsidR="0059395B">
        <w:t xml:space="preserve"> </w:t>
      </w:r>
      <w:r>
        <w:t>purse</w:t>
      </w:r>
      <w:r w:rsidR="0059395B">
        <w:t xml:space="preserve"> </w:t>
      </w:r>
      <w:r>
        <w:t>going</w:t>
      </w:r>
      <w:r w:rsidR="0059395B">
        <w:t xml:space="preserve"> </w:t>
      </w:r>
      <w:r>
        <w:t>forward.</w:t>
      </w:r>
      <w:r w:rsidR="0059395B">
        <w:t xml:space="preserve"> </w:t>
      </w:r>
      <w:r>
        <w:t>That</w:t>
      </w:r>
      <w:r w:rsidR="0059395B">
        <w:t xml:space="preserve"> </w:t>
      </w:r>
      <w:r>
        <w:t>issue</w:t>
      </w:r>
      <w:r w:rsidR="0059395B">
        <w:t xml:space="preserve"> </w:t>
      </w:r>
      <w:r>
        <w:t>o</w:t>
      </w:r>
      <w:r w:rsidR="00977E8F">
        <w:t>f</w:t>
      </w:r>
      <w:r w:rsidR="0059395B">
        <w:t xml:space="preserve"> </w:t>
      </w:r>
      <w:r w:rsidR="00977E8F">
        <w:t>a</w:t>
      </w:r>
      <w:r w:rsidR="0059395B">
        <w:t xml:space="preserve"> </w:t>
      </w:r>
      <w:r w:rsidR="00977E8F">
        <w:t>cliff</w:t>
      </w:r>
      <w:r w:rsidR="0059395B">
        <w:t xml:space="preserve"> </w:t>
      </w:r>
      <w:r w:rsidR="00977E8F">
        <w:t>edge</w:t>
      </w:r>
      <w:r w:rsidR="0059395B">
        <w:t xml:space="preserve"> </w:t>
      </w:r>
      <w:r w:rsidR="00977E8F">
        <w:t>is</w:t>
      </w:r>
      <w:r w:rsidR="0059395B">
        <w:t xml:space="preserve"> </w:t>
      </w:r>
      <w:r w:rsidR="00977E8F">
        <w:t>really</w:t>
      </w:r>
      <w:r w:rsidR="0059395B">
        <w:t xml:space="preserve"> </w:t>
      </w:r>
      <w:r w:rsidR="00977E8F">
        <w:t>important.</w:t>
      </w:r>
      <w:r w:rsidR="0059395B">
        <w:t xml:space="preserve"> </w:t>
      </w:r>
      <w:r>
        <w:t>For</w:t>
      </w:r>
      <w:r w:rsidR="0059395B">
        <w:t xml:space="preserve"> </w:t>
      </w:r>
      <w:r>
        <w:t>example,</w:t>
      </w:r>
      <w:r w:rsidR="0059395B">
        <w:t xml:space="preserve"> </w:t>
      </w:r>
      <w:r>
        <w:t>w</w:t>
      </w:r>
      <w:r w:rsidR="00977E8F">
        <w:t>e</w:t>
      </w:r>
      <w:r w:rsidR="0059395B">
        <w:t xml:space="preserve"> </w:t>
      </w:r>
      <w:r w:rsidR="00977E8F">
        <w:t>know</w:t>
      </w:r>
      <w:r w:rsidR="0059395B">
        <w:t xml:space="preserve"> </w:t>
      </w:r>
      <w:r w:rsidR="00977E8F">
        <w:t>from</w:t>
      </w:r>
      <w:r w:rsidR="0059395B">
        <w:t xml:space="preserve"> </w:t>
      </w:r>
      <w:r w:rsidR="00977E8F">
        <w:t>survey</w:t>
      </w:r>
      <w:r w:rsidR="0059395B">
        <w:t xml:space="preserve"> </w:t>
      </w:r>
      <w:r w:rsidR="00977E8F">
        <w:t>information</w:t>
      </w:r>
      <w:r w:rsidR="0059395B">
        <w:t xml:space="preserve"> </w:t>
      </w:r>
      <w:r w:rsidR="00977E8F">
        <w:t>that</w:t>
      </w:r>
      <w:r w:rsidR="0059395B">
        <w:t xml:space="preserve"> </w:t>
      </w:r>
      <w:r w:rsidR="00977E8F">
        <w:t>2.6</w:t>
      </w:r>
      <w:r w:rsidR="0059395B">
        <w:t xml:space="preserve"> </w:t>
      </w:r>
      <w:r w:rsidR="00977E8F">
        <w:t>million</w:t>
      </w:r>
      <w:r w:rsidR="0059395B">
        <w:t xml:space="preserve"> </w:t>
      </w:r>
      <w:r w:rsidR="00977E8F">
        <w:t>private</w:t>
      </w:r>
      <w:r w:rsidR="0059395B">
        <w:t xml:space="preserve"> </w:t>
      </w:r>
      <w:r w:rsidR="00977E8F">
        <w:t>renters</w:t>
      </w:r>
      <w:r w:rsidR="0059395B">
        <w:t xml:space="preserve"> </w:t>
      </w:r>
      <w:r w:rsidR="00977E8F">
        <w:t>have</w:t>
      </w:r>
      <w:r w:rsidR="0059395B">
        <w:t xml:space="preserve"> </w:t>
      </w:r>
      <w:r w:rsidR="00977E8F">
        <w:t>already</w:t>
      </w:r>
      <w:r w:rsidR="0059395B">
        <w:t xml:space="preserve"> </w:t>
      </w:r>
      <w:r w:rsidR="00977E8F">
        <w:t>missed</w:t>
      </w:r>
      <w:r w:rsidR="0059395B">
        <w:t xml:space="preserve"> </w:t>
      </w:r>
      <w:r w:rsidR="00977E8F">
        <w:t>a</w:t>
      </w:r>
      <w:r w:rsidR="0059395B">
        <w:t xml:space="preserve"> </w:t>
      </w:r>
      <w:r>
        <w:t>rent</w:t>
      </w:r>
      <w:r w:rsidR="0059395B">
        <w:t xml:space="preserve"> </w:t>
      </w:r>
      <w:r w:rsidR="00977E8F">
        <w:t>payment</w:t>
      </w:r>
      <w:r w:rsidR="0059395B">
        <w:t xml:space="preserve"> </w:t>
      </w:r>
      <w:r>
        <w:t>or</w:t>
      </w:r>
      <w:r w:rsidR="0059395B">
        <w:t xml:space="preserve"> </w:t>
      </w:r>
      <w:r>
        <w:t>expect</w:t>
      </w:r>
      <w:r w:rsidR="0059395B">
        <w:t xml:space="preserve"> </w:t>
      </w:r>
      <w:r>
        <w:t>to</w:t>
      </w:r>
      <w:r w:rsidR="0059395B">
        <w:t xml:space="preserve"> </w:t>
      </w:r>
      <w:r>
        <w:t>do</w:t>
      </w:r>
      <w:r w:rsidR="0059395B">
        <w:t xml:space="preserve"> </w:t>
      </w:r>
      <w:r>
        <w:t>so.</w:t>
      </w:r>
      <w:r w:rsidR="0059395B">
        <w:t xml:space="preserve"> </w:t>
      </w:r>
      <w:r>
        <w:t>That</w:t>
      </w:r>
      <w:r w:rsidR="0059395B">
        <w:t xml:space="preserve"> </w:t>
      </w:r>
      <w:r>
        <w:t>is</w:t>
      </w:r>
      <w:r w:rsidR="0059395B">
        <w:t xml:space="preserve"> </w:t>
      </w:r>
      <w:r>
        <w:t>from</w:t>
      </w:r>
      <w:r w:rsidR="0059395B">
        <w:t xml:space="preserve"> </w:t>
      </w:r>
      <w:r w:rsidR="00867BA5">
        <w:t>a</w:t>
      </w:r>
      <w:r w:rsidR="0059395B">
        <w:t xml:space="preserve"> </w:t>
      </w:r>
      <w:r>
        <w:t>Citizens</w:t>
      </w:r>
      <w:r w:rsidR="0059395B">
        <w:t xml:space="preserve"> </w:t>
      </w:r>
      <w:r>
        <w:t>Advice</w:t>
      </w:r>
      <w:r w:rsidR="0059395B">
        <w:t xml:space="preserve"> </w:t>
      </w:r>
      <w:r>
        <w:t>survey.</w:t>
      </w:r>
      <w:r w:rsidR="0059395B">
        <w:t xml:space="preserve"> </w:t>
      </w:r>
      <w:r>
        <w:t>We</w:t>
      </w:r>
      <w:r w:rsidR="0059395B">
        <w:t xml:space="preserve"> </w:t>
      </w:r>
      <w:r>
        <w:t>also</w:t>
      </w:r>
      <w:r w:rsidR="0059395B">
        <w:t xml:space="preserve"> </w:t>
      </w:r>
      <w:r>
        <w:t>know</w:t>
      </w:r>
      <w:r w:rsidR="0059395B">
        <w:t xml:space="preserve"> </w:t>
      </w:r>
      <w:r>
        <w:t>that</w:t>
      </w:r>
      <w:r w:rsidR="0059395B">
        <w:t xml:space="preserve"> </w:t>
      </w:r>
      <w:r>
        <w:t>43%</w:t>
      </w:r>
      <w:r w:rsidR="0059395B">
        <w:t xml:space="preserve"> </w:t>
      </w:r>
      <w:r>
        <w:t>of</w:t>
      </w:r>
      <w:r w:rsidR="0059395B">
        <w:t xml:space="preserve"> </w:t>
      </w:r>
      <w:r>
        <w:t>renters</w:t>
      </w:r>
      <w:r w:rsidR="0059395B">
        <w:t xml:space="preserve"> </w:t>
      </w:r>
      <w:r>
        <w:t>whose</w:t>
      </w:r>
      <w:r w:rsidR="0059395B">
        <w:t xml:space="preserve"> </w:t>
      </w:r>
      <w:r>
        <w:t>work</w:t>
      </w:r>
      <w:r w:rsidR="0059395B">
        <w:t xml:space="preserve"> </w:t>
      </w:r>
      <w:r>
        <w:t>has</w:t>
      </w:r>
      <w:r w:rsidR="0059395B">
        <w:t xml:space="preserve"> </w:t>
      </w:r>
      <w:r>
        <w:t>been</w:t>
      </w:r>
      <w:r w:rsidR="0059395B">
        <w:t xml:space="preserve"> </w:t>
      </w:r>
      <w:r>
        <w:t>impacted</w:t>
      </w:r>
      <w:r w:rsidR="0059395B">
        <w:t xml:space="preserve"> </w:t>
      </w:r>
      <w:r>
        <w:t>have</w:t>
      </w:r>
      <w:r w:rsidR="0059395B">
        <w:t xml:space="preserve"> </w:t>
      </w:r>
      <w:r>
        <w:t>struggled</w:t>
      </w:r>
      <w:r w:rsidR="0059395B">
        <w:t xml:space="preserve"> </w:t>
      </w:r>
      <w:r>
        <w:t>to</w:t>
      </w:r>
      <w:r w:rsidR="0059395B">
        <w:t xml:space="preserve"> </w:t>
      </w:r>
      <w:r>
        <w:t>pay</w:t>
      </w:r>
      <w:r w:rsidR="0059395B">
        <w:t xml:space="preserve"> </w:t>
      </w:r>
      <w:r w:rsidR="00867BA5">
        <w:t>the</w:t>
      </w:r>
      <w:r w:rsidR="0059395B">
        <w:t xml:space="preserve"> </w:t>
      </w:r>
      <w:r>
        <w:t>rent</w:t>
      </w:r>
      <w:r w:rsidR="0059395B">
        <w:t xml:space="preserve"> </w:t>
      </w:r>
      <w:r>
        <w:t>or</w:t>
      </w:r>
      <w:r w:rsidR="0059395B">
        <w:t xml:space="preserve"> </w:t>
      </w:r>
      <w:r>
        <w:t>pay</w:t>
      </w:r>
      <w:r w:rsidR="0059395B">
        <w:t xml:space="preserve"> </w:t>
      </w:r>
      <w:r>
        <w:t>for</w:t>
      </w:r>
      <w:r w:rsidR="0059395B">
        <w:t xml:space="preserve"> </w:t>
      </w:r>
      <w:r>
        <w:t>essentials</w:t>
      </w:r>
      <w:r w:rsidR="0059395B">
        <w:t xml:space="preserve"> </w:t>
      </w:r>
      <w:r>
        <w:t>like</w:t>
      </w:r>
      <w:r w:rsidR="0059395B">
        <w:t xml:space="preserve"> </w:t>
      </w:r>
      <w:r>
        <w:t>food</w:t>
      </w:r>
      <w:r w:rsidR="0059395B">
        <w:t xml:space="preserve"> </w:t>
      </w:r>
      <w:r>
        <w:t>and</w:t>
      </w:r>
      <w:r w:rsidR="0059395B">
        <w:t xml:space="preserve"> </w:t>
      </w:r>
      <w:r>
        <w:t>so</w:t>
      </w:r>
      <w:r w:rsidR="0059395B">
        <w:t xml:space="preserve"> </w:t>
      </w:r>
      <w:r>
        <w:t>on.</w:t>
      </w:r>
      <w:r w:rsidR="0059395B">
        <w:t xml:space="preserve"> </w:t>
      </w:r>
      <w:r>
        <w:t>We</w:t>
      </w:r>
      <w:r w:rsidR="0059395B">
        <w:t xml:space="preserve"> </w:t>
      </w:r>
      <w:r>
        <w:t>can</w:t>
      </w:r>
      <w:r w:rsidR="0059395B">
        <w:t xml:space="preserve"> </w:t>
      </w:r>
      <w:r w:rsidR="00977E8F">
        <w:t>see</w:t>
      </w:r>
      <w:r w:rsidR="0059395B">
        <w:t xml:space="preserve"> </w:t>
      </w:r>
      <w:r w:rsidR="00977E8F">
        <w:t>that</w:t>
      </w:r>
      <w:r w:rsidR="0059395B">
        <w:t xml:space="preserve"> </w:t>
      </w:r>
      <w:r w:rsidR="00977E8F">
        <w:t>cliff</w:t>
      </w:r>
      <w:r w:rsidR="0059395B">
        <w:t xml:space="preserve"> </w:t>
      </w:r>
      <w:r w:rsidR="00977E8F">
        <w:t>edge</w:t>
      </w:r>
      <w:r w:rsidR="0059395B">
        <w:t xml:space="preserve"> </w:t>
      </w:r>
      <w:r w:rsidR="00977E8F">
        <w:t>coming.</w:t>
      </w:r>
      <w:r w:rsidR="0059395B">
        <w:t xml:space="preserve"> </w:t>
      </w:r>
    </w:p>
    <w:p w:rsidR="00FF0C12" w:rsidP="00977E8F">
      <w:pPr>
        <w:pStyle w:val="Answer"/>
      </w:pPr>
      <w:r>
        <w:t>The</w:t>
      </w:r>
      <w:r w:rsidR="0059395B">
        <w:t xml:space="preserve"> </w:t>
      </w:r>
      <w:r>
        <w:t>idea</w:t>
      </w:r>
      <w:r w:rsidR="0059395B">
        <w:t xml:space="preserve"> </w:t>
      </w:r>
      <w:r>
        <w:t>o</w:t>
      </w:r>
      <w:r>
        <w:t>f</w:t>
      </w:r>
      <w:r w:rsidR="0059395B">
        <w:t xml:space="preserve"> </w:t>
      </w:r>
      <w:r>
        <w:t>translating</w:t>
      </w:r>
      <w:r w:rsidR="0059395B">
        <w:t xml:space="preserve"> </w:t>
      </w:r>
      <w:r>
        <w:t>that</w:t>
      </w:r>
      <w:r w:rsidR="0059395B">
        <w:t xml:space="preserve"> </w:t>
      </w:r>
      <w:r>
        <w:t>pre-action</w:t>
      </w:r>
      <w:r w:rsidR="0059395B">
        <w:t xml:space="preserve"> </w:t>
      </w:r>
      <w:r>
        <w:t>protocol</w:t>
      </w:r>
      <w:r w:rsidR="0059395B">
        <w:t xml:space="preserve"> </w:t>
      </w:r>
      <w:r>
        <w:t>from</w:t>
      </w:r>
      <w:r w:rsidR="0059395B">
        <w:t xml:space="preserve"> </w:t>
      </w:r>
      <w:r>
        <w:t>social</w:t>
      </w:r>
      <w:r w:rsidR="0059395B">
        <w:t xml:space="preserve"> </w:t>
      </w:r>
      <w:r>
        <w:t>housing</w:t>
      </w:r>
      <w:r w:rsidR="0059395B">
        <w:t xml:space="preserve"> </w:t>
      </w:r>
      <w:r>
        <w:t>into</w:t>
      </w:r>
      <w:r w:rsidR="0059395B">
        <w:t xml:space="preserve"> </w:t>
      </w:r>
      <w:r>
        <w:t>the</w:t>
      </w:r>
      <w:r w:rsidR="0059395B">
        <w:t xml:space="preserve"> </w:t>
      </w:r>
      <w:r>
        <w:t>private</w:t>
      </w:r>
      <w:r w:rsidR="0059395B">
        <w:t xml:space="preserve"> </w:t>
      </w:r>
      <w:r>
        <w:t>sector</w:t>
      </w:r>
      <w:r w:rsidR="0059395B">
        <w:t xml:space="preserve"> </w:t>
      </w:r>
      <w:r>
        <w:t>is</w:t>
      </w:r>
      <w:r w:rsidR="0059395B">
        <w:t xml:space="preserve"> </w:t>
      </w:r>
      <w:r>
        <w:t>an</w:t>
      </w:r>
      <w:r w:rsidR="0059395B">
        <w:t xml:space="preserve"> </w:t>
      </w:r>
      <w:r>
        <w:t>important</w:t>
      </w:r>
      <w:r w:rsidR="0059395B">
        <w:t xml:space="preserve"> </w:t>
      </w:r>
      <w:r>
        <w:t>one.</w:t>
      </w:r>
      <w:r w:rsidR="0059395B">
        <w:t xml:space="preserve"> </w:t>
      </w:r>
      <w:r>
        <w:t>We</w:t>
      </w:r>
      <w:r w:rsidR="0059395B">
        <w:t xml:space="preserve"> </w:t>
      </w:r>
      <w:r>
        <w:t>have</w:t>
      </w:r>
      <w:r w:rsidR="0059395B">
        <w:t xml:space="preserve"> </w:t>
      </w:r>
      <w:r>
        <w:t>not</w:t>
      </w:r>
      <w:r w:rsidR="0059395B">
        <w:t xml:space="preserve"> </w:t>
      </w:r>
      <w:r>
        <w:t>seen</w:t>
      </w:r>
      <w:r w:rsidR="0059395B">
        <w:t xml:space="preserve"> </w:t>
      </w:r>
      <w:r>
        <w:t>any</w:t>
      </w:r>
      <w:r w:rsidR="0059395B">
        <w:t xml:space="preserve"> </w:t>
      </w:r>
      <w:r>
        <w:t>details</w:t>
      </w:r>
      <w:r w:rsidR="00867BA5">
        <w:t xml:space="preserve"> yet,</w:t>
      </w:r>
      <w:r w:rsidR="0059395B">
        <w:t xml:space="preserve"> </w:t>
      </w:r>
      <w:r>
        <w:t>but</w:t>
      </w:r>
      <w:r w:rsidR="0059395B">
        <w:t xml:space="preserve"> </w:t>
      </w:r>
      <w:r>
        <w:t>we</w:t>
      </w:r>
      <w:r w:rsidR="0059395B">
        <w:t xml:space="preserve"> </w:t>
      </w:r>
      <w:r>
        <w:t>would</w:t>
      </w:r>
      <w:r w:rsidR="0059395B">
        <w:t xml:space="preserve"> </w:t>
      </w:r>
      <w:r>
        <w:t>like</w:t>
      </w:r>
      <w:r w:rsidR="0059395B">
        <w:t xml:space="preserve"> </w:t>
      </w:r>
      <w:r>
        <w:t>to</w:t>
      </w:r>
      <w:r w:rsidR="0059395B">
        <w:t xml:space="preserve"> </w:t>
      </w:r>
      <w:r>
        <w:t>work</w:t>
      </w:r>
      <w:r w:rsidR="0059395B">
        <w:t xml:space="preserve"> </w:t>
      </w:r>
      <w:r>
        <w:t>with</w:t>
      </w:r>
      <w:r w:rsidR="0059395B">
        <w:t xml:space="preserve"> </w:t>
      </w:r>
      <w:r w:rsidR="008B2D04">
        <w:t>the Government</w:t>
      </w:r>
      <w:r w:rsidR="0059395B">
        <w:t xml:space="preserve"> </w:t>
      </w:r>
      <w:r>
        <w:t>on</w:t>
      </w:r>
      <w:r w:rsidR="0059395B">
        <w:t xml:space="preserve"> </w:t>
      </w:r>
      <w:r>
        <w:t>them.</w:t>
      </w:r>
      <w:r w:rsidR="0059395B">
        <w:t xml:space="preserve"> </w:t>
      </w:r>
      <w:r>
        <w:t>It</w:t>
      </w:r>
      <w:r w:rsidR="0059395B">
        <w:t xml:space="preserve"> </w:t>
      </w:r>
      <w:r>
        <w:t>must</w:t>
      </w:r>
      <w:r w:rsidR="0059395B">
        <w:t xml:space="preserve"> </w:t>
      </w:r>
      <w:r>
        <w:t>include</w:t>
      </w:r>
      <w:r w:rsidR="0059395B">
        <w:t xml:space="preserve"> </w:t>
      </w:r>
      <w:r>
        <w:t>guidance</w:t>
      </w:r>
      <w:r w:rsidR="0059395B">
        <w:t xml:space="preserve"> </w:t>
      </w:r>
      <w:r>
        <w:t>on</w:t>
      </w:r>
      <w:r w:rsidR="0059395B">
        <w:t xml:space="preserve"> </w:t>
      </w:r>
      <w:r>
        <w:t>what</w:t>
      </w:r>
      <w:r w:rsidR="0059395B">
        <w:t xml:space="preserve"> </w:t>
      </w:r>
      <w:r>
        <w:t>level</w:t>
      </w:r>
      <w:r w:rsidR="0059395B">
        <w:t xml:space="preserve"> </w:t>
      </w:r>
      <w:r>
        <w:t>of</w:t>
      </w:r>
      <w:r w:rsidR="0059395B">
        <w:t xml:space="preserve"> </w:t>
      </w:r>
      <w:r>
        <w:t>repayment</w:t>
      </w:r>
      <w:r w:rsidR="0059395B">
        <w:t xml:space="preserve"> </w:t>
      </w:r>
      <w:r>
        <w:t>is</w:t>
      </w:r>
      <w:r w:rsidR="0059395B">
        <w:t xml:space="preserve"> </w:t>
      </w:r>
      <w:r>
        <w:t>affordable</w:t>
      </w:r>
      <w:r w:rsidR="0059395B">
        <w:t xml:space="preserve"> </w:t>
      </w:r>
      <w:r>
        <w:t>proportionate</w:t>
      </w:r>
      <w:r w:rsidR="0059395B">
        <w:t xml:space="preserve"> </w:t>
      </w:r>
      <w:r>
        <w:t>to</w:t>
      </w:r>
      <w:r w:rsidR="0059395B">
        <w:t xml:space="preserve"> </w:t>
      </w:r>
      <w:r>
        <w:t>income,</w:t>
      </w:r>
      <w:r w:rsidR="0059395B">
        <w:t xml:space="preserve"> </w:t>
      </w:r>
      <w:r>
        <w:t>what</w:t>
      </w:r>
      <w:r w:rsidR="0059395B">
        <w:t xml:space="preserve"> </w:t>
      </w:r>
      <w:r>
        <w:t>repayment</w:t>
      </w:r>
      <w:r w:rsidR="0059395B">
        <w:t xml:space="preserve"> </w:t>
      </w:r>
      <w:r>
        <w:t>level</w:t>
      </w:r>
      <w:r w:rsidR="0059395B">
        <w:t xml:space="preserve"> </w:t>
      </w:r>
      <w:r w:rsidR="00867BA5">
        <w:t xml:space="preserve">is acceptable </w:t>
      </w:r>
      <w:r>
        <w:t>so</w:t>
      </w:r>
      <w:r w:rsidR="0059395B">
        <w:t xml:space="preserve"> </w:t>
      </w:r>
      <w:r>
        <w:t>that</w:t>
      </w:r>
      <w:r w:rsidR="0059395B">
        <w:t xml:space="preserve"> </w:t>
      </w:r>
      <w:r>
        <w:t>people</w:t>
      </w:r>
      <w:r w:rsidR="0059395B">
        <w:t xml:space="preserve"> </w:t>
      </w:r>
      <w:r>
        <w:t>are</w:t>
      </w:r>
      <w:r w:rsidR="0059395B">
        <w:t xml:space="preserve"> </w:t>
      </w:r>
      <w:r>
        <w:t>left</w:t>
      </w:r>
      <w:r w:rsidR="0059395B">
        <w:t xml:space="preserve"> </w:t>
      </w:r>
      <w:r>
        <w:t>with</w:t>
      </w:r>
      <w:r w:rsidR="0059395B">
        <w:t xml:space="preserve"> </w:t>
      </w:r>
      <w:r>
        <w:t>enough</w:t>
      </w:r>
      <w:r w:rsidR="0059395B">
        <w:t xml:space="preserve"> </w:t>
      </w:r>
      <w:r>
        <w:t>to</w:t>
      </w:r>
      <w:r w:rsidR="0059395B">
        <w:t xml:space="preserve"> </w:t>
      </w:r>
      <w:r>
        <w:t>live</w:t>
      </w:r>
      <w:r w:rsidR="0059395B">
        <w:t xml:space="preserve"> </w:t>
      </w:r>
      <w:r>
        <w:t>off,</w:t>
      </w:r>
      <w:r w:rsidR="0059395B">
        <w:t xml:space="preserve"> </w:t>
      </w:r>
      <w:r>
        <w:t>and</w:t>
      </w:r>
      <w:r w:rsidR="0059395B">
        <w:t xml:space="preserve"> </w:t>
      </w:r>
      <w:r>
        <w:t>requirements</w:t>
      </w:r>
      <w:r w:rsidR="0059395B">
        <w:t xml:space="preserve"> </w:t>
      </w:r>
      <w:r>
        <w:t>on</w:t>
      </w:r>
      <w:r w:rsidR="0059395B">
        <w:t xml:space="preserve"> </w:t>
      </w:r>
      <w:r>
        <w:t>landlords</w:t>
      </w:r>
      <w:r w:rsidR="0059395B">
        <w:t xml:space="preserve"> </w:t>
      </w:r>
      <w:r>
        <w:t>to</w:t>
      </w:r>
      <w:r w:rsidR="0059395B">
        <w:t xml:space="preserve"> </w:t>
      </w:r>
      <w:r>
        <w:t>notify</w:t>
      </w:r>
      <w:r w:rsidR="0059395B">
        <w:t xml:space="preserve"> </w:t>
      </w:r>
      <w:r>
        <w:t>the</w:t>
      </w:r>
      <w:r w:rsidR="0059395B">
        <w:t xml:space="preserve"> </w:t>
      </w:r>
      <w:r>
        <w:t>relevant</w:t>
      </w:r>
      <w:r w:rsidR="0059395B">
        <w:t xml:space="preserve"> </w:t>
      </w:r>
      <w:r>
        <w:t>local</w:t>
      </w:r>
      <w:r w:rsidR="0059395B">
        <w:t xml:space="preserve"> </w:t>
      </w:r>
      <w:r>
        <w:t>authority</w:t>
      </w:r>
      <w:r w:rsidR="0059395B">
        <w:t xml:space="preserve"> </w:t>
      </w:r>
      <w:r>
        <w:t>when</w:t>
      </w:r>
      <w:r w:rsidR="0059395B">
        <w:t xml:space="preserve"> </w:t>
      </w:r>
      <w:r>
        <w:t>they</w:t>
      </w:r>
      <w:r w:rsidR="0059395B">
        <w:t xml:space="preserve"> </w:t>
      </w:r>
      <w:r>
        <w:t>do</w:t>
      </w:r>
      <w:r w:rsidR="0059395B">
        <w:t xml:space="preserve"> </w:t>
      </w:r>
      <w:r>
        <w:t>serve</w:t>
      </w:r>
      <w:r w:rsidR="0059395B">
        <w:t xml:space="preserve"> </w:t>
      </w:r>
      <w:r>
        <w:t>notice,</w:t>
      </w:r>
      <w:r w:rsidR="0059395B">
        <w:t xml:space="preserve"> </w:t>
      </w:r>
      <w:r>
        <w:t>as</w:t>
      </w:r>
      <w:r w:rsidR="0059395B">
        <w:t xml:space="preserve"> </w:t>
      </w:r>
      <w:r>
        <w:t>is</w:t>
      </w:r>
      <w:r w:rsidR="0059395B">
        <w:t xml:space="preserve"> </w:t>
      </w:r>
      <w:r>
        <w:t>the</w:t>
      </w:r>
      <w:r w:rsidR="0059395B">
        <w:t xml:space="preserve"> </w:t>
      </w:r>
      <w:r>
        <w:t>case</w:t>
      </w:r>
      <w:r w:rsidR="0059395B">
        <w:t xml:space="preserve"> </w:t>
      </w:r>
      <w:r>
        <w:t>in</w:t>
      </w:r>
      <w:r w:rsidR="0059395B">
        <w:t xml:space="preserve"> </w:t>
      </w:r>
      <w:r>
        <w:t>other</w:t>
      </w:r>
      <w:r w:rsidR="0059395B">
        <w:t xml:space="preserve"> </w:t>
      </w:r>
      <w:r>
        <w:t>part</w:t>
      </w:r>
      <w:r w:rsidR="00867BA5">
        <w:t>s</w:t>
      </w:r>
      <w:r w:rsidR="0059395B">
        <w:t xml:space="preserve"> </w:t>
      </w:r>
      <w:r>
        <w:t>of</w:t>
      </w:r>
      <w:r w:rsidR="0059395B">
        <w:t xml:space="preserve"> </w:t>
      </w:r>
      <w:r>
        <w:t>Britain.</w:t>
      </w:r>
      <w:r w:rsidR="0059395B">
        <w:t xml:space="preserve"> </w:t>
      </w:r>
    </w:p>
    <w:p w:rsidR="00977E8F" w:rsidP="00977E8F">
      <w:pPr>
        <w:pStyle w:val="Answer"/>
      </w:pPr>
      <w:r>
        <w:t>A</w:t>
      </w:r>
      <w:r w:rsidR="00FF0C12">
        <w:t>ll</w:t>
      </w:r>
      <w:r w:rsidR="0059395B">
        <w:t xml:space="preserve"> </w:t>
      </w:r>
      <w:r w:rsidR="00FF0C12">
        <w:t>those</w:t>
      </w:r>
      <w:r w:rsidR="0059395B">
        <w:t xml:space="preserve"> </w:t>
      </w:r>
      <w:r w:rsidR="00FF0C12">
        <w:t>things</w:t>
      </w:r>
      <w:r w:rsidR="0059395B">
        <w:t xml:space="preserve"> </w:t>
      </w:r>
      <w:r w:rsidR="00FF0C12">
        <w:t>will</w:t>
      </w:r>
      <w:r w:rsidR="0059395B">
        <w:t xml:space="preserve"> </w:t>
      </w:r>
      <w:r w:rsidR="00FF0C12">
        <w:t>be</w:t>
      </w:r>
      <w:r w:rsidR="0059395B">
        <w:t xml:space="preserve"> </w:t>
      </w:r>
      <w:r w:rsidR="00FF0C12">
        <w:t>good.</w:t>
      </w:r>
      <w:r w:rsidR="0059395B">
        <w:t xml:space="preserve"> </w:t>
      </w:r>
      <w:r w:rsidR="00FF0C12">
        <w:t>We</w:t>
      </w:r>
      <w:r w:rsidR="0059395B">
        <w:t xml:space="preserve"> </w:t>
      </w:r>
      <w:r w:rsidR="00FF0C12">
        <w:t>still</w:t>
      </w:r>
      <w:r w:rsidR="0059395B">
        <w:t xml:space="preserve"> </w:t>
      </w:r>
      <w:r w:rsidR="00FF0C12">
        <w:t>think</w:t>
      </w:r>
      <w:r>
        <w:t>,</w:t>
      </w:r>
      <w:r w:rsidR="0059395B">
        <w:t xml:space="preserve"> </w:t>
      </w:r>
      <w:r>
        <w:t>as</w:t>
      </w:r>
      <w:r w:rsidR="0059395B">
        <w:t xml:space="preserve"> </w:t>
      </w:r>
      <w:r>
        <w:t>Jamie</w:t>
      </w:r>
      <w:r w:rsidR="0059395B">
        <w:t xml:space="preserve"> </w:t>
      </w:r>
      <w:r>
        <w:t>does,</w:t>
      </w:r>
      <w:r w:rsidR="0059395B">
        <w:t xml:space="preserve"> </w:t>
      </w:r>
      <w:r>
        <w:t>that</w:t>
      </w:r>
      <w:r w:rsidR="0059395B">
        <w:t xml:space="preserve"> </w:t>
      </w:r>
      <w:r w:rsidR="00FF0C12">
        <w:t>that</w:t>
      </w:r>
      <w:r w:rsidR="0059395B">
        <w:t xml:space="preserve"> </w:t>
      </w:r>
      <w:r w:rsidR="00FF0C12">
        <w:t>alone</w:t>
      </w:r>
      <w:r w:rsidR="0059395B">
        <w:t xml:space="preserve"> </w:t>
      </w:r>
      <w:r w:rsidR="00FF0C12">
        <w:t>is</w:t>
      </w:r>
      <w:r w:rsidR="0059395B">
        <w:t xml:space="preserve"> </w:t>
      </w:r>
      <w:r>
        <w:t>not</w:t>
      </w:r>
      <w:r w:rsidR="0059395B">
        <w:t xml:space="preserve"> </w:t>
      </w:r>
      <w:r w:rsidR="00FF0C12">
        <w:t>going</w:t>
      </w:r>
      <w:r w:rsidR="0059395B">
        <w:t xml:space="preserve"> </w:t>
      </w:r>
      <w:r w:rsidR="00FF0C12">
        <w:t>to</w:t>
      </w:r>
      <w:r w:rsidR="0059395B">
        <w:t xml:space="preserve"> </w:t>
      </w:r>
      <w:r w:rsidR="00FF0C12">
        <w:t>have</w:t>
      </w:r>
      <w:r w:rsidR="0059395B">
        <w:t xml:space="preserve"> </w:t>
      </w:r>
      <w:r w:rsidR="00FF0C12">
        <w:t>all</w:t>
      </w:r>
      <w:r w:rsidR="0059395B">
        <w:t xml:space="preserve"> </w:t>
      </w:r>
      <w:r w:rsidR="00FF0C12">
        <w:t>the</w:t>
      </w:r>
      <w:r w:rsidR="0059395B">
        <w:t xml:space="preserve"> </w:t>
      </w:r>
      <w:r w:rsidR="00FF0C12">
        <w:t>impact</w:t>
      </w:r>
      <w:r w:rsidR="0059395B">
        <w:t xml:space="preserve"> </w:t>
      </w:r>
      <w:r w:rsidR="00FF0C12">
        <w:t>we</w:t>
      </w:r>
      <w:r w:rsidR="0059395B">
        <w:t xml:space="preserve"> </w:t>
      </w:r>
      <w:r w:rsidR="00FF0C12">
        <w:t>need.</w:t>
      </w:r>
      <w:r w:rsidR="0059395B">
        <w:t xml:space="preserve"> </w:t>
      </w:r>
      <w:r w:rsidR="00FF0C12">
        <w:t>Landlords</w:t>
      </w:r>
      <w:r w:rsidR="0059395B">
        <w:t xml:space="preserve"> </w:t>
      </w:r>
      <w:r w:rsidR="00FF0C12">
        <w:t>will</w:t>
      </w:r>
      <w:r w:rsidR="0059395B">
        <w:t xml:space="preserve"> </w:t>
      </w:r>
      <w:r w:rsidR="00FF0C12">
        <w:t>still</w:t>
      </w:r>
      <w:r w:rsidR="0059395B">
        <w:t xml:space="preserve"> </w:t>
      </w:r>
      <w:r w:rsidR="00FF0C12">
        <w:t>be</w:t>
      </w:r>
      <w:r w:rsidR="0059395B">
        <w:t xml:space="preserve"> </w:t>
      </w:r>
      <w:r w:rsidR="00FF0C12">
        <w:t>able</w:t>
      </w:r>
      <w:r w:rsidR="0059395B">
        <w:t xml:space="preserve"> </w:t>
      </w:r>
      <w:r w:rsidR="00FF0C12">
        <w:t>to</w:t>
      </w:r>
      <w:r w:rsidR="0059395B">
        <w:t xml:space="preserve"> </w:t>
      </w:r>
      <w:r w:rsidR="00FF0C12">
        <w:t>evict</w:t>
      </w:r>
      <w:r w:rsidR="0059395B">
        <w:t xml:space="preserve"> </w:t>
      </w:r>
      <w:r w:rsidR="00FF0C12">
        <w:t>tenants</w:t>
      </w:r>
      <w:r w:rsidR="0059395B">
        <w:t xml:space="preserve"> </w:t>
      </w:r>
      <w:r w:rsidR="00FF0C12">
        <w:t>on</w:t>
      </w:r>
      <w:r w:rsidR="0059395B">
        <w:t xml:space="preserve"> </w:t>
      </w:r>
      <w:r w:rsidR="00947B2D">
        <w:t xml:space="preserve">the </w:t>
      </w:r>
      <w:r w:rsidR="00FF0C12">
        <w:t>ground</w:t>
      </w:r>
      <w:r w:rsidR="00867BA5">
        <w:t>s</w:t>
      </w:r>
      <w:r w:rsidR="0059395B">
        <w:t xml:space="preserve"> </w:t>
      </w:r>
      <w:r w:rsidR="00FF0C12">
        <w:t>of</w:t>
      </w:r>
      <w:r w:rsidR="0059395B">
        <w:t xml:space="preserve"> </w:t>
      </w:r>
      <w:r w:rsidR="00867BA5">
        <w:t xml:space="preserve">section </w:t>
      </w:r>
      <w:r w:rsidR="00FF0C12">
        <w:t>21</w:t>
      </w:r>
      <w:r w:rsidR="0059395B">
        <w:t xml:space="preserve"> </w:t>
      </w:r>
      <w:r w:rsidR="00FF0C12">
        <w:t>or</w:t>
      </w:r>
      <w:r w:rsidR="0059395B">
        <w:t xml:space="preserve"> </w:t>
      </w:r>
      <w:r w:rsidR="00947B2D">
        <w:t xml:space="preserve">on </w:t>
      </w:r>
      <w:r w:rsidRPr="00867BA5" w:rsidR="00FF0C12">
        <w:t>mandatory</w:t>
      </w:r>
      <w:r w:rsidRPr="00867BA5" w:rsidR="0059395B">
        <w:t xml:space="preserve"> </w:t>
      </w:r>
      <w:r w:rsidRPr="00867BA5" w:rsidR="00FF0C12">
        <w:t>arrears</w:t>
      </w:r>
      <w:r w:rsidRPr="00867BA5" w:rsidR="0059395B">
        <w:t xml:space="preserve"> </w:t>
      </w:r>
      <w:r w:rsidRPr="00867BA5" w:rsidR="00FF0C12">
        <w:t>grounds.</w:t>
      </w:r>
      <w:r w:rsidRPr="00867BA5" w:rsidR="0059395B">
        <w:t xml:space="preserve"> </w:t>
      </w:r>
      <w:r w:rsidRPr="00867BA5" w:rsidR="00FF0C12">
        <w:t>As</w:t>
      </w:r>
      <w:r w:rsidRPr="00867BA5" w:rsidR="0059395B">
        <w:t xml:space="preserve"> </w:t>
      </w:r>
      <w:r w:rsidRPr="00867BA5" w:rsidR="00FF0C12">
        <w:t>well</w:t>
      </w:r>
      <w:r w:rsidRPr="00867BA5" w:rsidR="0059395B">
        <w:t xml:space="preserve"> </w:t>
      </w:r>
      <w:r w:rsidRPr="00867BA5" w:rsidR="00FF0C12">
        <w:t>as</w:t>
      </w:r>
      <w:r w:rsidRPr="00867BA5" w:rsidR="0059395B">
        <w:t xml:space="preserve"> </w:t>
      </w:r>
      <w:r w:rsidRPr="00867BA5" w:rsidR="00FF0C12">
        <w:t>the</w:t>
      </w:r>
      <w:r w:rsidRPr="00867BA5" w:rsidR="0059395B">
        <w:t xml:space="preserve"> </w:t>
      </w:r>
      <w:r w:rsidRPr="00867BA5" w:rsidR="00FF0C12">
        <w:t>wider</w:t>
      </w:r>
      <w:r w:rsidRPr="00867BA5" w:rsidR="0059395B">
        <w:t xml:space="preserve"> </w:t>
      </w:r>
      <w:r w:rsidRPr="00867BA5" w:rsidR="00FF0C12">
        <w:t>issues</w:t>
      </w:r>
      <w:r w:rsidRPr="00867BA5" w:rsidR="0059395B">
        <w:t xml:space="preserve"> </w:t>
      </w:r>
      <w:r w:rsidRPr="00867BA5" w:rsidR="00FF0C12">
        <w:t>that</w:t>
      </w:r>
      <w:r w:rsidRPr="00867BA5" w:rsidR="0059395B">
        <w:t xml:space="preserve"> </w:t>
      </w:r>
      <w:r w:rsidRPr="00867BA5" w:rsidR="00FF0C12">
        <w:t>Jamie</w:t>
      </w:r>
      <w:r w:rsidRPr="00867BA5" w:rsidR="0059395B">
        <w:t xml:space="preserve"> </w:t>
      </w:r>
      <w:r w:rsidRPr="00867BA5" w:rsidR="00FF0C12">
        <w:t>has</w:t>
      </w:r>
      <w:r w:rsidRPr="00867BA5" w:rsidR="0059395B">
        <w:t xml:space="preserve"> </w:t>
      </w:r>
      <w:r w:rsidRPr="00867BA5" w:rsidR="00FF0C12">
        <w:t>mentioned</w:t>
      </w:r>
      <w:r w:rsidRPr="00867BA5" w:rsidR="00867BA5">
        <w:t xml:space="preserve"> of</w:t>
      </w:r>
      <w:r w:rsidRPr="00867BA5" w:rsidR="0059395B">
        <w:t xml:space="preserve"> </w:t>
      </w:r>
      <w:r w:rsidRPr="00867BA5" w:rsidR="00643376">
        <w:t>greater</w:t>
      </w:r>
      <w:r w:rsidRPr="00867BA5" w:rsidR="0059395B">
        <w:t xml:space="preserve"> </w:t>
      </w:r>
      <w:r w:rsidRPr="00867BA5" w:rsidR="00643376">
        <w:t>security</w:t>
      </w:r>
      <w:r w:rsidRPr="00867BA5" w:rsidR="0059395B">
        <w:t xml:space="preserve"> </w:t>
      </w:r>
      <w:r w:rsidRPr="00867BA5" w:rsidR="00643376">
        <w:t>in</w:t>
      </w:r>
      <w:r w:rsidRPr="00867BA5" w:rsidR="0059395B">
        <w:t xml:space="preserve"> </w:t>
      </w:r>
      <w:r w:rsidRPr="00867BA5" w:rsidR="00643376">
        <w:t>the</w:t>
      </w:r>
      <w:r w:rsidRPr="00867BA5" w:rsidR="0059395B">
        <w:t xml:space="preserve"> </w:t>
      </w:r>
      <w:r w:rsidRPr="00867BA5" w:rsidR="00643376">
        <w:t>private</w:t>
      </w:r>
      <w:r w:rsidRPr="00867BA5" w:rsidR="0059395B">
        <w:t xml:space="preserve"> </w:t>
      </w:r>
      <w:r w:rsidRPr="00867BA5" w:rsidR="00643376">
        <w:t>rented</w:t>
      </w:r>
      <w:r w:rsidRPr="00867BA5" w:rsidR="0059395B">
        <w:t xml:space="preserve"> </w:t>
      </w:r>
      <w:r w:rsidRPr="00867BA5" w:rsidR="00643376">
        <w:t>sector,</w:t>
      </w:r>
      <w:r w:rsidRPr="00867BA5" w:rsidR="0059395B">
        <w:t xml:space="preserve"> </w:t>
      </w:r>
      <w:r w:rsidRPr="00867BA5" w:rsidR="00FF0C12">
        <w:t>there</w:t>
      </w:r>
      <w:r w:rsidRPr="00867BA5" w:rsidR="0059395B">
        <w:t xml:space="preserve"> </w:t>
      </w:r>
      <w:r w:rsidRPr="00867BA5" w:rsidR="00FF0C12">
        <w:t>need</w:t>
      </w:r>
      <w:r w:rsidRPr="00867BA5" w:rsidR="0059395B">
        <w:t xml:space="preserve"> </w:t>
      </w:r>
      <w:r w:rsidRPr="00867BA5" w:rsidR="00FF0C12">
        <w:t>to</w:t>
      </w:r>
      <w:r w:rsidRPr="00867BA5" w:rsidR="0059395B">
        <w:t xml:space="preserve"> </w:t>
      </w:r>
      <w:r w:rsidRPr="00867BA5" w:rsidR="00FF0C12">
        <w:t>be</w:t>
      </w:r>
      <w:r w:rsidRPr="00867BA5" w:rsidR="0059395B">
        <w:t xml:space="preserve"> </w:t>
      </w:r>
      <w:r w:rsidRPr="00867BA5" w:rsidR="00643376">
        <w:t>legal</w:t>
      </w:r>
      <w:r w:rsidRPr="00867BA5" w:rsidR="0059395B">
        <w:t xml:space="preserve"> </w:t>
      </w:r>
      <w:r w:rsidRPr="00867BA5" w:rsidR="00643376">
        <w:t>protections</w:t>
      </w:r>
      <w:r w:rsidRPr="00867BA5" w:rsidR="00FF0C12">
        <w:t>,</w:t>
      </w:r>
      <w:r w:rsidRPr="00867BA5" w:rsidR="0059395B">
        <w:t xml:space="preserve"> </w:t>
      </w:r>
      <w:r w:rsidRPr="00867BA5" w:rsidR="00643376">
        <w:t>so</w:t>
      </w:r>
      <w:r w:rsidRPr="00867BA5" w:rsidR="0059395B">
        <w:t xml:space="preserve"> </w:t>
      </w:r>
      <w:r w:rsidRPr="00867BA5" w:rsidR="00643376">
        <w:t>that</w:t>
      </w:r>
      <w:r w:rsidRPr="00867BA5" w:rsidR="0059395B">
        <w:t xml:space="preserve"> </w:t>
      </w:r>
      <w:r w:rsidRPr="00867BA5" w:rsidR="00643376">
        <w:t>where</w:t>
      </w:r>
      <w:r w:rsidRPr="00867BA5" w:rsidR="0059395B">
        <w:t xml:space="preserve"> </w:t>
      </w:r>
      <w:r w:rsidRPr="00867BA5" w:rsidR="00643376">
        <w:t>people</w:t>
      </w:r>
      <w:r w:rsidRPr="00867BA5" w:rsidR="0059395B">
        <w:t xml:space="preserve"> </w:t>
      </w:r>
      <w:r w:rsidRPr="00867BA5" w:rsidR="00643376">
        <w:t>have</w:t>
      </w:r>
      <w:r w:rsidRPr="00867BA5" w:rsidR="0059395B">
        <w:t xml:space="preserve"> </w:t>
      </w:r>
      <w:r w:rsidRPr="00867BA5" w:rsidR="00643376">
        <w:t>complied</w:t>
      </w:r>
      <w:r w:rsidRPr="00867BA5" w:rsidR="0059395B">
        <w:t xml:space="preserve"> </w:t>
      </w:r>
      <w:r w:rsidRPr="00867BA5" w:rsidR="00643376">
        <w:t>with</w:t>
      </w:r>
      <w:r w:rsidRPr="00867BA5" w:rsidR="0059395B">
        <w:t xml:space="preserve"> </w:t>
      </w:r>
      <w:r w:rsidRPr="00867BA5" w:rsidR="00643376">
        <w:t>repayment</w:t>
      </w:r>
      <w:r w:rsidR="0059395B">
        <w:t xml:space="preserve"> </w:t>
      </w:r>
      <w:r w:rsidR="00643376">
        <w:t>decisions,</w:t>
      </w:r>
      <w:r w:rsidR="0059395B">
        <w:t xml:space="preserve"> </w:t>
      </w:r>
      <w:r w:rsidR="00643376">
        <w:t>or</w:t>
      </w:r>
      <w:r w:rsidR="0059395B">
        <w:t xml:space="preserve"> </w:t>
      </w:r>
      <w:r w:rsidR="00643376">
        <w:t>are</w:t>
      </w:r>
      <w:r w:rsidR="0059395B">
        <w:t xml:space="preserve"> </w:t>
      </w:r>
      <w:r w:rsidR="00643376">
        <w:t>waiting</w:t>
      </w:r>
      <w:r w:rsidR="0059395B">
        <w:t xml:space="preserve"> </w:t>
      </w:r>
      <w:r w:rsidR="00643376">
        <w:t>for</w:t>
      </w:r>
      <w:r w:rsidR="0059395B">
        <w:t xml:space="preserve"> </w:t>
      </w:r>
      <w:r w:rsidR="00643376">
        <w:t>decisions</w:t>
      </w:r>
      <w:r w:rsidR="0059395B">
        <w:t xml:space="preserve"> </w:t>
      </w:r>
      <w:r w:rsidR="00643376">
        <w:t>on</w:t>
      </w:r>
      <w:r w:rsidR="0059395B">
        <w:t xml:space="preserve"> </w:t>
      </w:r>
      <w:r w:rsidR="00643376">
        <w:t>benefit</w:t>
      </w:r>
      <w:r w:rsidR="0059395B">
        <w:t xml:space="preserve"> </w:t>
      </w:r>
      <w:r w:rsidR="00643376">
        <w:t>entitlements,</w:t>
      </w:r>
      <w:r w:rsidR="0059395B">
        <w:t xml:space="preserve"> </w:t>
      </w:r>
      <w:r w:rsidR="00643376">
        <w:t>it</w:t>
      </w:r>
      <w:r w:rsidR="0059395B">
        <w:t xml:space="preserve"> </w:t>
      </w:r>
      <w:r w:rsidR="00643376">
        <w:t>is</w:t>
      </w:r>
      <w:r w:rsidR="0059395B">
        <w:t xml:space="preserve"> </w:t>
      </w:r>
      <w:r w:rsidR="00643376">
        <w:t>possible</w:t>
      </w:r>
      <w:r w:rsidR="0059395B">
        <w:t xml:space="preserve"> </w:t>
      </w:r>
      <w:r w:rsidR="00643376">
        <w:t>for</w:t>
      </w:r>
      <w:r w:rsidR="0059395B">
        <w:t xml:space="preserve"> </w:t>
      </w:r>
      <w:r w:rsidR="00643376">
        <w:t>evictions</w:t>
      </w:r>
      <w:r w:rsidR="0059395B">
        <w:t xml:space="preserve"> </w:t>
      </w:r>
      <w:r w:rsidR="00643376">
        <w:t>to</w:t>
      </w:r>
      <w:r w:rsidR="0059395B">
        <w:t xml:space="preserve"> </w:t>
      </w:r>
      <w:r w:rsidR="00643376">
        <w:t>be</w:t>
      </w:r>
      <w:r w:rsidR="0059395B">
        <w:t xml:space="preserve"> </w:t>
      </w:r>
      <w:r w:rsidR="00643376">
        <w:t>stopped.</w:t>
      </w:r>
      <w:r w:rsidR="0059395B">
        <w:t xml:space="preserve"> </w:t>
      </w:r>
      <w:r w:rsidR="00643376">
        <w:t>There</w:t>
      </w:r>
      <w:r w:rsidR="0059395B">
        <w:t xml:space="preserve"> </w:t>
      </w:r>
      <w:r w:rsidR="00643376">
        <w:t>really</w:t>
      </w:r>
      <w:r w:rsidR="0059395B">
        <w:t xml:space="preserve"> </w:t>
      </w:r>
      <w:r w:rsidR="00643376">
        <w:t>needs</w:t>
      </w:r>
      <w:r w:rsidR="0059395B">
        <w:t xml:space="preserve"> </w:t>
      </w:r>
      <w:r w:rsidR="00643376">
        <w:t>to</w:t>
      </w:r>
      <w:r w:rsidR="0059395B">
        <w:t xml:space="preserve"> </w:t>
      </w:r>
      <w:r w:rsidR="00643376">
        <w:t>be</w:t>
      </w:r>
      <w:r w:rsidR="0059395B">
        <w:t xml:space="preserve"> </w:t>
      </w:r>
      <w:r w:rsidR="00643376">
        <w:t>a</w:t>
      </w:r>
      <w:r w:rsidR="0059395B">
        <w:t xml:space="preserve"> </w:t>
      </w:r>
      <w:r w:rsidR="00643376">
        <w:t>belt</w:t>
      </w:r>
      <w:r w:rsidR="00867BA5">
        <w:t>-</w:t>
      </w:r>
      <w:r w:rsidR="00643376">
        <w:t>and</w:t>
      </w:r>
      <w:r w:rsidR="00867BA5">
        <w:t>-</w:t>
      </w:r>
      <w:r w:rsidR="00643376">
        <w:t>braces</w:t>
      </w:r>
      <w:r w:rsidR="0059395B">
        <w:t xml:space="preserve"> </w:t>
      </w:r>
      <w:r w:rsidR="00643376">
        <w:t>approach</w:t>
      </w:r>
      <w:r w:rsidR="0059395B">
        <w:t xml:space="preserve"> </w:t>
      </w:r>
      <w:r w:rsidR="00643376">
        <w:t>to</w:t>
      </w:r>
      <w:r w:rsidR="0059395B">
        <w:t xml:space="preserve"> </w:t>
      </w:r>
      <w:r w:rsidR="00643376">
        <w:t>protect</w:t>
      </w:r>
      <w:r w:rsidR="0059395B">
        <w:t xml:space="preserve"> </w:t>
      </w:r>
      <w:r w:rsidR="00643376">
        <w:t>people</w:t>
      </w:r>
      <w:r w:rsidR="00867BA5">
        <w:t xml:space="preserve">. It </w:t>
      </w:r>
      <w:r w:rsidR="00643376">
        <w:t>is</w:t>
      </w:r>
      <w:r w:rsidR="0059395B">
        <w:t xml:space="preserve"> </w:t>
      </w:r>
      <w:r w:rsidR="00643376">
        <w:t>bad</w:t>
      </w:r>
      <w:r w:rsidR="0059395B">
        <w:t xml:space="preserve"> </w:t>
      </w:r>
      <w:r w:rsidR="00867BA5">
        <w:t xml:space="preserve">enough </w:t>
      </w:r>
      <w:r w:rsidR="00643376">
        <w:t>to</w:t>
      </w:r>
      <w:r w:rsidR="0059395B">
        <w:t xml:space="preserve"> </w:t>
      </w:r>
      <w:r w:rsidR="00643376">
        <w:t>be</w:t>
      </w:r>
      <w:r w:rsidR="0059395B">
        <w:t xml:space="preserve"> </w:t>
      </w:r>
      <w:r w:rsidR="00643376">
        <w:t>evicted</w:t>
      </w:r>
      <w:r w:rsidR="0059395B">
        <w:t xml:space="preserve"> </w:t>
      </w:r>
      <w:r w:rsidR="00643376">
        <w:t>and</w:t>
      </w:r>
      <w:r w:rsidR="0059395B">
        <w:t xml:space="preserve"> </w:t>
      </w:r>
      <w:r w:rsidR="00643376">
        <w:t>become</w:t>
      </w:r>
      <w:r w:rsidR="0059395B">
        <w:t xml:space="preserve"> </w:t>
      </w:r>
      <w:r w:rsidR="00643376">
        <w:t>homeless</w:t>
      </w:r>
      <w:r w:rsidR="0059395B">
        <w:t xml:space="preserve"> </w:t>
      </w:r>
      <w:r w:rsidR="00643376">
        <w:t>under</w:t>
      </w:r>
      <w:r w:rsidR="0059395B">
        <w:t xml:space="preserve"> </w:t>
      </w:r>
      <w:r w:rsidR="00643376">
        <w:t>normal</w:t>
      </w:r>
      <w:r w:rsidR="0059395B">
        <w:t xml:space="preserve"> </w:t>
      </w:r>
      <w:r w:rsidR="00643376">
        <w:t>circumstances,</w:t>
      </w:r>
      <w:r w:rsidR="0059395B">
        <w:t xml:space="preserve"> </w:t>
      </w:r>
      <w:r w:rsidR="00643376">
        <w:t>but</w:t>
      </w:r>
      <w:r w:rsidR="0059395B">
        <w:t xml:space="preserve"> </w:t>
      </w:r>
      <w:r w:rsidR="00643376">
        <w:t>right</w:t>
      </w:r>
      <w:r w:rsidR="0059395B">
        <w:t xml:space="preserve"> </w:t>
      </w:r>
      <w:r w:rsidR="00643376">
        <w:t>now</w:t>
      </w:r>
      <w:r w:rsidR="0059395B">
        <w:t xml:space="preserve"> </w:t>
      </w:r>
      <w:r w:rsidR="00643376">
        <w:t>it</w:t>
      </w:r>
      <w:r w:rsidR="0059395B">
        <w:t xml:space="preserve"> </w:t>
      </w:r>
      <w:r w:rsidR="00643376">
        <w:t>is</w:t>
      </w:r>
      <w:r w:rsidR="0059395B">
        <w:t xml:space="preserve"> </w:t>
      </w:r>
      <w:r w:rsidR="00643376">
        <w:t>even</w:t>
      </w:r>
      <w:r w:rsidR="0059395B">
        <w:t xml:space="preserve"> </w:t>
      </w:r>
      <w:r w:rsidR="00643376">
        <w:t>more</w:t>
      </w:r>
      <w:r w:rsidR="0059395B">
        <w:t xml:space="preserve"> </w:t>
      </w:r>
      <w:r w:rsidR="00643376">
        <w:t>difficult</w:t>
      </w:r>
      <w:r w:rsidR="0059395B">
        <w:t xml:space="preserve"> </w:t>
      </w:r>
      <w:r w:rsidR="00643376">
        <w:t>for</w:t>
      </w:r>
      <w:r w:rsidR="0059395B">
        <w:t xml:space="preserve"> </w:t>
      </w:r>
      <w:r w:rsidR="00643376">
        <w:t>people.</w:t>
      </w:r>
      <w:r w:rsidR="0059395B">
        <w:t xml:space="preserve"> </w:t>
      </w:r>
    </w:p>
    <w:p w:rsidR="00977E8F" w:rsidP="00977E8F">
      <w:pPr>
        <w:pStyle w:val="Question"/>
      </w:pPr>
      <w:sdt>
        <w:sdtPr>
          <w:alias w:val="Member"/>
          <w:tag w:val="&lt;Member mnisId='394' dodsId='25722'&gt;"/>
          <w:id w:val="776600848"/>
          <w:placeholder>
            <w:docPart w:val="DefaultPlaceholder_1082065158"/>
          </w:placeholder>
          <w:richText/>
        </w:sdtPr>
        <w:sdtContent>
          <w:r w:rsidRPr="00977E8F">
            <w:rPr>
              <w:b/>
            </w:rPr>
            <w:t>Chair:</w:t>
          </w:r>
        </w:sdtContent>
      </w:sdt>
      <w:r w:rsidR="0059395B">
        <w:t xml:space="preserve"> </w:t>
      </w:r>
      <w:r>
        <w:t>The</w:t>
      </w:r>
      <w:r w:rsidR="0059395B">
        <w:t xml:space="preserve"> </w:t>
      </w:r>
      <w:r>
        <w:t>essence</w:t>
      </w:r>
      <w:r w:rsidR="0059395B">
        <w:t xml:space="preserve"> </w:t>
      </w:r>
      <w:r>
        <w:t>of</w:t>
      </w:r>
      <w:r w:rsidR="0059395B">
        <w:t xml:space="preserve"> </w:t>
      </w:r>
      <w:r>
        <w:t>what</w:t>
      </w:r>
      <w:r w:rsidR="0059395B">
        <w:t xml:space="preserve"> </w:t>
      </w:r>
      <w:r>
        <w:t>you</w:t>
      </w:r>
      <w:r w:rsidR="0059395B">
        <w:t xml:space="preserve"> </w:t>
      </w:r>
      <w:r>
        <w:t>are</w:t>
      </w:r>
      <w:r w:rsidR="0059395B">
        <w:t xml:space="preserve"> </w:t>
      </w:r>
      <w:r>
        <w:t>both</w:t>
      </w:r>
      <w:r w:rsidR="0059395B">
        <w:t xml:space="preserve"> </w:t>
      </w:r>
      <w:r>
        <w:t>asking</w:t>
      </w:r>
      <w:r w:rsidR="0059395B">
        <w:t xml:space="preserve"> </w:t>
      </w:r>
      <w:r>
        <w:t>for</w:t>
      </w:r>
      <w:r w:rsidR="0059395B">
        <w:t xml:space="preserve"> </w:t>
      </w:r>
      <w:r>
        <w:t>is</w:t>
      </w:r>
      <w:r w:rsidR="0059395B">
        <w:t xml:space="preserve"> </w:t>
      </w:r>
      <w:r>
        <w:t>time</w:t>
      </w:r>
      <w:r w:rsidR="0059395B">
        <w:t xml:space="preserve"> </w:t>
      </w:r>
      <w:r w:rsidR="00643376">
        <w:t>for</w:t>
      </w:r>
      <w:r w:rsidR="0059395B">
        <w:t xml:space="preserve"> </w:t>
      </w:r>
      <w:r w:rsidR="00643376">
        <w:t>tenants</w:t>
      </w:r>
      <w:r w:rsidR="0059395B">
        <w:t xml:space="preserve"> </w:t>
      </w:r>
      <w:r w:rsidR="00643376">
        <w:t>to</w:t>
      </w:r>
      <w:r w:rsidR="0059395B">
        <w:t xml:space="preserve"> </w:t>
      </w:r>
      <w:r w:rsidR="00643376">
        <w:t>hopefully</w:t>
      </w:r>
      <w:r w:rsidR="0059395B">
        <w:t xml:space="preserve"> </w:t>
      </w:r>
      <w:r w:rsidR="00643376">
        <w:t>reach</w:t>
      </w:r>
      <w:r w:rsidR="0059395B">
        <w:t xml:space="preserve"> </w:t>
      </w:r>
      <w:r w:rsidR="00643376">
        <w:t>an</w:t>
      </w:r>
      <w:r w:rsidR="0059395B">
        <w:t xml:space="preserve"> </w:t>
      </w:r>
      <w:r w:rsidR="00643376">
        <w:t>agreement</w:t>
      </w:r>
      <w:r w:rsidR="0059395B">
        <w:t xml:space="preserve"> </w:t>
      </w:r>
      <w:r w:rsidR="00643376">
        <w:t>with</w:t>
      </w:r>
      <w:r w:rsidR="0059395B">
        <w:t xml:space="preserve"> </w:t>
      </w:r>
      <w:r w:rsidR="00643376">
        <w:t>landlords</w:t>
      </w:r>
      <w:r w:rsidR="0059395B">
        <w:t xml:space="preserve"> </w:t>
      </w:r>
      <w:r w:rsidR="00643376">
        <w:t>to</w:t>
      </w:r>
      <w:r w:rsidR="0059395B">
        <w:t xml:space="preserve"> </w:t>
      </w:r>
      <w:r w:rsidR="00643376">
        <w:t>be</w:t>
      </w:r>
      <w:r w:rsidR="0059395B">
        <w:t xml:space="preserve"> </w:t>
      </w:r>
      <w:r w:rsidR="00643376">
        <w:t>able</w:t>
      </w:r>
      <w:r w:rsidR="0059395B">
        <w:t xml:space="preserve"> </w:t>
      </w:r>
      <w:r w:rsidR="00643376">
        <w:t>to</w:t>
      </w:r>
      <w:r w:rsidR="0059395B">
        <w:t xml:space="preserve"> </w:t>
      </w:r>
      <w:r w:rsidR="00643376">
        <w:t>pay</w:t>
      </w:r>
      <w:r w:rsidR="0059395B">
        <w:t xml:space="preserve"> </w:t>
      </w:r>
      <w:r w:rsidR="00643376">
        <w:t>arrears</w:t>
      </w:r>
      <w:r w:rsidR="0059395B">
        <w:t xml:space="preserve"> </w:t>
      </w:r>
      <w:r w:rsidR="00643376">
        <w:t>off</w:t>
      </w:r>
      <w:r w:rsidR="0059395B">
        <w:t xml:space="preserve"> </w:t>
      </w:r>
      <w:r w:rsidR="00643376">
        <w:t>over</w:t>
      </w:r>
      <w:r w:rsidR="0059395B">
        <w:t xml:space="preserve"> </w:t>
      </w:r>
      <w:r w:rsidR="00643376">
        <w:t>a</w:t>
      </w:r>
      <w:r w:rsidR="0059395B">
        <w:t xml:space="preserve"> </w:t>
      </w:r>
      <w:r w:rsidR="00643376">
        <w:t>longer</w:t>
      </w:r>
      <w:r w:rsidR="0059395B">
        <w:t xml:space="preserve"> </w:t>
      </w:r>
      <w:r w:rsidR="00643376">
        <w:t>term</w:t>
      </w:r>
      <w:r w:rsidR="00867BA5">
        <w:t>,</w:t>
      </w:r>
      <w:r w:rsidR="0059395B">
        <w:t xml:space="preserve"> </w:t>
      </w:r>
      <w:r w:rsidR="00643376">
        <w:t>without</w:t>
      </w:r>
      <w:r w:rsidR="0059395B">
        <w:t xml:space="preserve"> </w:t>
      </w:r>
      <w:r>
        <w:t>the</w:t>
      </w:r>
      <w:r w:rsidR="0059395B">
        <w:t xml:space="preserve"> </w:t>
      </w:r>
      <w:r>
        <w:t>threat</w:t>
      </w:r>
      <w:r w:rsidR="0059395B">
        <w:t xml:space="preserve"> </w:t>
      </w:r>
      <w:r>
        <w:t>of</w:t>
      </w:r>
      <w:r w:rsidR="0059395B">
        <w:t xml:space="preserve"> </w:t>
      </w:r>
      <w:r>
        <w:t>immediate</w:t>
      </w:r>
      <w:r w:rsidR="0059395B">
        <w:t xml:space="preserve"> </w:t>
      </w:r>
      <w:r>
        <w:t>eviction</w:t>
      </w:r>
      <w:r w:rsidR="0059395B">
        <w:t xml:space="preserve"> </w:t>
      </w:r>
      <w:r>
        <w:t>hanging</w:t>
      </w:r>
      <w:r w:rsidR="0059395B">
        <w:t xml:space="preserve"> </w:t>
      </w:r>
      <w:r>
        <w:t>over</w:t>
      </w:r>
      <w:r w:rsidR="0059395B">
        <w:t xml:space="preserve"> </w:t>
      </w:r>
      <w:r>
        <w:t>them</w:t>
      </w:r>
      <w:r w:rsidR="00643376">
        <w:t>.</w:t>
      </w:r>
      <w:r w:rsidR="0059395B">
        <w:t xml:space="preserve"> </w:t>
      </w:r>
      <w:r w:rsidR="00867BA5">
        <w:t xml:space="preserve">If </w:t>
      </w:r>
      <w:r w:rsidR="00643376">
        <w:t>you</w:t>
      </w:r>
      <w:r w:rsidR="0059395B">
        <w:t xml:space="preserve"> </w:t>
      </w:r>
      <w:r w:rsidR="00643376">
        <w:t>want</w:t>
      </w:r>
      <w:r w:rsidR="0059395B">
        <w:t xml:space="preserve"> </w:t>
      </w:r>
      <w:r w:rsidR="00643376">
        <w:t>urgent</w:t>
      </w:r>
      <w:r w:rsidR="0059395B">
        <w:t xml:space="preserve"> </w:t>
      </w:r>
      <w:r w:rsidR="00643376">
        <w:t>action</w:t>
      </w:r>
      <w:r w:rsidR="0059395B">
        <w:t xml:space="preserve"> </w:t>
      </w:r>
      <w:r w:rsidR="00643376">
        <w:t>to</w:t>
      </w:r>
      <w:r w:rsidR="0059395B">
        <w:t xml:space="preserve"> </w:t>
      </w:r>
      <w:r w:rsidR="00643376">
        <w:t>abolish</w:t>
      </w:r>
      <w:r w:rsidR="0059395B">
        <w:t xml:space="preserve"> </w:t>
      </w:r>
      <w:r w:rsidR="00867BA5">
        <w:t xml:space="preserve">section </w:t>
      </w:r>
      <w:r w:rsidR="00643376">
        <w:t>21</w:t>
      </w:r>
      <w:r w:rsidR="00867BA5">
        <w:t>—</w:t>
      </w:r>
      <w:r w:rsidR="00643376">
        <w:t>Jon,</w:t>
      </w:r>
      <w:r w:rsidR="0059395B">
        <w:t xml:space="preserve"> </w:t>
      </w:r>
      <w:r w:rsidR="00643376">
        <w:t>I</w:t>
      </w:r>
      <w:r w:rsidR="0059395B">
        <w:t xml:space="preserve"> </w:t>
      </w:r>
      <w:r w:rsidR="00643376">
        <w:t>think</w:t>
      </w:r>
      <w:r w:rsidR="0059395B">
        <w:t xml:space="preserve"> </w:t>
      </w:r>
      <w:r w:rsidR="00643376">
        <w:t>you</w:t>
      </w:r>
      <w:r w:rsidR="0059395B">
        <w:t xml:space="preserve"> </w:t>
      </w:r>
      <w:r w:rsidR="00643376">
        <w:t>also</w:t>
      </w:r>
      <w:r w:rsidR="0059395B">
        <w:t xml:space="preserve"> </w:t>
      </w:r>
      <w:r w:rsidR="00643376">
        <w:t>mentioned</w:t>
      </w:r>
      <w:r w:rsidR="0059395B">
        <w:t xml:space="preserve"> </w:t>
      </w:r>
      <w:r w:rsidR="00643376">
        <w:t>mandatory</w:t>
      </w:r>
      <w:r w:rsidR="0059395B">
        <w:t xml:space="preserve"> </w:t>
      </w:r>
      <w:r w:rsidR="00643376">
        <w:t>grounds,</w:t>
      </w:r>
      <w:r w:rsidR="0059395B">
        <w:t xml:space="preserve"> </w:t>
      </w:r>
      <w:r w:rsidR="00643376">
        <w:t>probably</w:t>
      </w:r>
      <w:r w:rsidR="0059395B">
        <w:t xml:space="preserve"> </w:t>
      </w:r>
      <w:r w:rsidR="00643376">
        <w:t>under</w:t>
      </w:r>
      <w:r w:rsidR="0059395B">
        <w:t xml:space="preserve"> </w:t>
      </w:r>
      <w:r w:rsidR="00867BA5">
        <w:t xml:space="preserve">section </w:t>
      </w:r>
      <w:r w:rsidR="00643376">
        <w:t>8</w:t>
      </w:r>
      <w:r w:rsidR="00867BA5">
        <w:t>—</w:t>
      </w:r>
      <w:r>
        <w:t>would</w:t>
      </w:r>
      <w:r w:rsidR="00867BA5">
        <w:t xml:space="preserve"> </w:t>
      </w:r>
      <w:r>
        <w:t>you</w:t>
      </w:r>
      <w:r w:rsidR="0059395B">
        <w:t xml:space="preserve"> </w:t>
      </w:r>
      <w:r>
        <w:t>have</w:t>
      </w:r>
      <w:r w:rsidR="0059395B">
        <w:t xml:space="preserve"> </w:t>
      </w:r>
      <w:r>
        <w:t>to</w:t>
      </w:r>
      <w:r w:rsidR="0059395B">
        <w:t xml:space="preserve"> </w:t>
      </w:r>
      <w:r w:rsidR="0025097E">
        <w:t>amend</w:t>
      </w:r>
      <w:r w:rsidR="0059395B">
        <w:t xml:space="preserve"> </w:t>
      </w:r>
      <w:r>
        <w:t>that</w:t>
      </w:r>
      <w:r w:rsidR="0059395B">
        <w:t xml:space="preserve"> </w:t>
      </w:r>
      <w:r>
        <w:t>legislation</w:t>
      </w:r>
      <w:r w:rsidR="0059395B">
        <w:t xml:space="preserve"> </w:t>
      </w:r>
      <w:r>
        <w:t>to</w:t>
      </w:r>
      <w:r w:rsidR="0059395B">
        <w:t xml:space="preserve"> </w:t>
      </w:r>
      <w:r>
        <w:t>give</w:t>
      </w:r>
      <w:r w:rsidR="0059395B">
        <w:t xml:space="preserve"> </w:t>
      </w:r>
      <w:r>
        <w:t>the</w:t>
      </w:r>
      <w:r w:rsidR="0059395B">
        <w:t xml:space="preserve"> </w:t>
      </w:r>
      <w:r>
        <w:t>courts</w:t>
      </w:r>
      <w:r w:rsidR="0059395B">
        <w:t xml:space="preserve"> </w:t>
      </w:r>
      <w:r>
        <w:t>discretion</w:t>
      </w:r>
      <w:r w:rsidR="0059395B">
        <w:t xml:space="preserve"> </w:t>
      </w:r>
      <w:r>
        <w:t>in</w:t>
      </w:r>
      <w:r w:rsidR="0059395B">
        <w:t xml:space="preserve"> </w:t>
      </w:r>
      <w:r>
        <w:t>that</w:t>
      </w:r>
      <w:r w:rsidR="0059395B">
        <w:t xml:space="preserve"> </w:t>
      </w:r>
      <w:r>
        <w:t>area</w:t>
      </w:r>
      <w:r w:rsidR="00643376">
        <w:t>?</w:t>
      </w:r>
    </w:p>
    <w:p w:rsidR="00977E8F" w:rsidP="00977E8F">
      <w:pPr>
        <w:pStyle w:val="Answer"/>
      </w:pPr>
      <w:sdt>
        <w:sdtPr>
          <w:alias w:val="Witness"/>
          <w:id w:val="1014264442"/>
          <w:placeholder>
            <w:docPart w:val="DefaultPlaceholder_1082065158"/>
          </w:placeholder>
          <w:richText/>
        </w:sdtPr>
        <w:sdtContent>
          <w:r w:rsidRPr="008B2D04" w:rsidR="008B2D04">
            <w:rPr>
              <w:b/>
              <w:i/>
            </w:rPr>
            <w:t>Jon Sparkes:</w:t>
          </w:r>
          <w:r w:rsidR="0059395B">
            <w:rPr>
              <w:b/>
            </w:rPr>
            <w:t xml:space="preserve"> </w:t>
          </w:r>
        </w:sdtContent>
      </w:sdt>
      <w:r w:rsidR="00643376">
        <w:t>The</w:t>
      </w:r>
      <w:r w:rsidR="0059395B">
        <w:t xml:space="preserve"> </w:t>
      </w:r>
      <w:r w:rsidR="00643376">
        <w:t>important</w:t>
      </w:r>
      <w:r w:rsidR="0059395B">
        <w:t xml:space="preserve"> </w:t>
      </w:r>
      <w:r w:rsidR="00643376">
        <w:t>thing</w:t>
      </w:r>
      <w:r w:rsidR="0059395B">
        <w:t xml:space="preserve"> </w:t>
      </w:r>
      <w:r w:rsidR="00643376">
        <w:t>in</w:t>
      </w:r>
      <w:r w:rsidR="0059395B">
        <w:t xml:space="preserve"> </w:t>
      </w:r>
      <w:r w:rsidR="00643376">
        <w:t>the</w:t>
      </w:r>
      <w:r w:rsidR="0059395B">
        <w:t xml:space="preserve"> </w:t>
      </w:r>
      <w:r w:rsidR="00643376">
        <w:t>short</w:t>
      </w:r>
      <w:r w:rsidR="0059395B">
        <w:t xml:space="preserve"> </w:t>
      </w:r>
      <w:r w:rsidR="00643376">
        <w:t>term</w:t>
      </w:r>
      <w:r w:rsidR="0059395B">
        <w:t xml:space="preserve"> </w:t>
      </w:r>
      <w:r w:rsidR="00643376">
        <w:t>is</w:t>
      </w:r>
      <w:r w:rsidR="0059395B">
        <w:t xml:space="preserve"> </w:t>
      </w:r>
      <w:r w:rsidR="00643376">
        <w:t>that</w:t>
      </w:r>
      <w:r w:rsidR="0059395B">
        <w:t xml:space="preserve"> </w:t>
      </w:r>
      <w:r w:rsidR="00643376">
        <w:t>we</w:t>
      </w:r>
      <w:r w:rsidR="0059395B">
        <w:t xml:space="preserve"> </w:t>
      </w:r>
      <w:r w:rsidR="0025097E">
        <w:t xml:space="preserve">will </w:t>
      </w:r>
      <w:r w:rsidR="00643376">
        <w:t>not</w:t>
      </w:r>
      <w:r w:rsidR="0059395B">
        <w:t xml:space="preserve"> </w:t>
      </w:r>
      <w:r w:rsidR="00643376">
        <w:t>necessarily</w:t>
      </w:r>
      <w:r w:rsidR="0059395B">
        <w:t xml:space="preserve"> </w:t>
      </w:r>
      <w:r w:rsidR="00643376">
        <w:t>be</w:t>
      </w:r>
      <w:r w:rsidR="0059395B">
        <w:t xml:space="preserve"> </w:t>
      </w:r>
      <w:r w:rsidR="00643376">
        <w:t>able</w:t>
      </w:r>
      <w:r w:rsidR="0059395B">
        <w:t xml:space="preserve"> </w:t>
      </w:r>
      <w:r w:rsidR="00643376">
        <w:t>to</w:t>
      </w:r>
      <w:r w:rsidR="0059395B">
        <w:t xml:space="preserve"> </w:t>
      </w:r>
      <w:r w:rsidR="00643376">
        <w:t>go</w:t>
      </w:r>
      <w:r w:rsidR="0059395B">
        <w:t xml:space="preserve"> </w:t>
      </w:r>
      <w:r w:rsidR="00643376">
        <w:t>through</w:t>
      </w:r>
      <w:r w:rsidR="0059395B">
        <w:t xml:space="preserve"> </w:t>
      </w:r>
      <w:r w:rsidR="00643376">
        <w:t>the</w:t>
      </w:r>
      <w:r w:rsidR="0059395B">
        <w:t xml:space="preserve"> </w:t>
      </w:r>
      <w:r w:rsidR="00643376">
        <w:t>process</w:t>
      </w:r>
      <w:r w:rsidR="0059395B">
        <w:t xml:space="preserve"> </w:t>
      </w:r>
      <w:r w:rsidR="00643376">
        <w:t>that</w:t>
      </w:r>
      <w:r w:rsidR="0059395B">
        <w:t xml:space="preserve"> </w:t>
      </w:r>
      <w:r w:rsidR="0025097E">
        <w:t>is</w:t>
      </w:r>
      <w:r w:rsidR="0059395B">
        <w:t xml:space="preserve"> </w:t>
      </w:r>
      <w:r w:rsidR="00643376">
        <w:t>needed</w:t>
      </w:r>
      <w:r w:rsidR="0059395B">
        <w:t xml:space="preserve"> </w:t>
      </w:r>
      <w:r w:rsidR="00643376">
        <w:t>to</w:t>
      </w:r>
      <w:r w:rsidR="0059395B">
        <w:t xml:space="preserve"> </w:t>
      </w:r>
      <w:r w:rsidR="00643376">
        <w:t>make</w:t>
      </w:r>
      <w:r w:rsidR="0059395B">
        <w:t xml:space="preserve"> </w:t>
      </w:r>
      <w:r w:rsidR="00643376">
        <w:t>those</w:t>
      </w:r>
      <w:r w:rsidR="0059395B">
        <w:t xml:space="preserve"> </w:t>
      </w:r>
      <w:r w:rsidR="00643376">
        <w:t>things</w:t>
      </w:r>
      <w:r w:rsidR="0059395B">
        <w:t xml:space="preserve"> </w:t>
      </w:r>
      <w:r w:rsidR="00643376">
        <w:t>happen.</w:t>
      </w:r>
      <w:r w:rsidR="0059395B">
        <w:t xml:space="preserve"> </w:t>
      </w:r>
      <w:r>
        <w:t>They</w:t>
      </w:r>
      <w:r w:rsidR="0059395B">
        <w:t xml:space="preserve"> </w:t>
      </w:r>
      <w:r>
        <w:t>have</w:t>
      </w:r>
      <w:r w:rsidR="0059395B">
        <w:t xml:space="preserve"> </w:t>
      </w:r>
      <w:r>
        <w:t>been</w:t>
      </w:r>
      <w:r w:rsidR="0059395B">
        <w:t xml:space="preserve"> </w:t>
      </w:r>
      <w:r>
        <w:t>discussed</w:t>
      </w:r>
      <w:r w:rsidR="0059395B">
        <w:t xml:space="preserve"> </w:t>
      </w:r>
      <w:r>
        <w:t>previously</w:t>
      </w:r>
      <w:r w:rsidR="0059395B">
        <w:t xml:space="preserve"> </w:t>
      </w:r>
      <w:r>
        <w:t>and</w:t>
      </w:r>
      <w:r w:rsidR="0059395B">
        <w:t xml:space="preserve"> </w:t>
      </w:r>
      <w:r>
        <w:t>will</w:t>
      </w:r>
      <w:r w:rsidR="0059395B">
        <w:t xml:space="preserve"> </w:t>
      </w:r>
      <w:r>
        <w:t>take</w:t>
      </w:r>
      <w:r w:rsidR="0059395B">
        <w:t xml:space="preserve"> </w:t>
      </w:r>
      <w:r>
        <w:t>time.</w:t>
      </w:r>
      <w:r w:rsidR="0059395B">
        <w:t xml:space="preserve"> </w:t>
      </w:r>
      <w:r w:rsidR="00643376">
        <w:t>The</w:t>
      </w:r>
      <w:r w:rsidR="0059395B">
        <w:t xml:space="preserve"> </w:t>
      </w:r>
      <w:r w:rsidR="00643376">
        <w:t>important</w:t>
      </w:r>
      <w:r w:rsidR="0059395B">
        <w:t xml:space="preserve"> </w:t>
      </w:r>
      <w:r w:rsidR="00643376">
        <w:t>thing</w:t>
      </w:r>
      <w:r w:rsidR="0059395B">
        <w:t xml:space="preserve"> </w:t>
      </w:r>
      <w:r w:rsidR="00643376">
        <w:t>is</w:t>
      </w:r>
      <w:r w:rsidR="0059395B">
        <w:t xml:space="preserve"> </w:t>
      </w:r>
      <w:r w:rsidR="00643376">
        <w:t>that</w:t>
      </w:r>
      <w:r w:rsidR="0059395B">
        <w:t xml:space="preserve"> </w:t>
      </w:r>
      <w:r w:rsidR="00643376">
        <w:t>there</w:t>
      </w:r>
      <w:r w:rsidR="0059395B">
        <w:t xml:space="preserve"> </w:t>
      </w:r>
      <w:r w:rsidR="00643376">
        <w:t>is</w:t>
      </w:r>
      <w:r w:rsidR="0059395B">
        <w:t xml:space="preserve"> </w:t>
      </w:r>
      <w:r w:rsidR="00643376">
        <w:t>some</w:t>
      </w:r>
      <w:r w:rsidR="0059395B">
        <w:t xml:space="preserve"> </w:t>
      </w:r>
      <w:r w:rsidR="00643376">
        <w:t>emergency</w:t>
      </w:r>
      <w:r w:rsidR="0059395B">
        <w:t xml:space="preserve"> </w:t>
      </w:r>
      <w:r w:rsidR="00643376">
        <w:t>mechanism</w:t>
      </w:r>
      <w:r w:rsidR="0059395B">
        <w:t xml:space="preserve"> </w:t>
      </w:r>
      <w:r w:rsidR="0025097E">
        <w:t xml:space="preserve">to make sure </w:t>
      </w:r>
      <w:r w:rsidR="00643376">
        <w:t>that</w:t>
      </w:r>
      <w:r w:rsidR="0025097E">
        <w:t>,</w:t>
      </w:r>
      <w:r w:rsidR="0059395B">
        <w:t xml:space="preserve"> </w:t>
      </w:r>
      <w:r w:rsidR="00643376">
        <w:t>when</w:t>
      </w:r>
      <w:r w:rsidR="0059395B">
        <w:t xml:space="preserve"> </w:t>
      </w:r>
      <w:r w:rsidR="00643376">
        <w:t>people</w:t>
      </w:r>
      <w:r w:rsidR="0059395B">
        <w:t xml:space="preserve"> </w:t>
      </w:r>
      <w:r w:rsidR="00643376">
        <w:t>have</w:t>
      </w:r>
      <w:r w:rsidR="0059395B">
        <w:t xml:space="preserve"> </w:t>
      </w:r>
      <w:r w:rsidR="00643376">
        <w:t>done</w:t>
      </w:r>
      <w:r w:rsidR="0059395B">
        <w:t xml:space="preserve"> </w:t>
      </w:r>
      <w:r w:rsidR="00643376">
        <w:t>those</w:t>
      </w:r>
      <w:r w:rsidR="0059395B">
        <w:t xml:space="preserve"> </w:t>
      </w:r>
      <w:r w:rsidR="00643376">
        <w:t>things</w:t>
      </w:r>
      <w:r w:rsidR="0059395B">
        <w:t xml:space="preserve"> </w:t>
      </w:r>
      <w:r w:rsidR="00643376">
        <w:t>that</w:t>
      </w:r>
      <w:r w:rsidR="0059395B">
        <w:t xml:space="preserve"> </w:t>
      </w:r>
      <w:r w:rsidR="00643376">
        <w:t>have</w:t>
      </w:r>
      <w:r w:rsidR="0059395B">
        <w:t xml:space="preserve"> </w:t>
      </w:r>
      <w:r w:rsidR="00643376">
        <w:t>been</w:t>
      </w:r>
      <w:r w:rsidR="0059395B">
        <w:t xml:space="preserve"> </w:t>
      </w:r>
      <w:r w:rsidR="00643376">
        <w:t>asked</w:t>
      </w:r>
      <w:r w:rsidR="0059395B">
        <w:t xml:space="preserve"> </w:t>
      </w:r>
      <w:r w:rsidR="00643376">
        <w:t>of</w:t>
      </w:r>
      <w:r w:rsidR="0059395B">
        <w:t xml:space="preserve"> </w:t>
      </w:r>
      <w:r w:rsidR="00643376">
        <w:t>them</w:t>
      </w:r>
      <w:r w:rsidR="0025097E">
        <w:t xml:space="preserve">—they have </w:t>
      </w:r>
      <w:r w:rsidR="00643376">
        <w:t>complied</w:t>
      </w:r>
      <w:r w:rsidR="0059395B">
        <w:t xml:space="preserve"> </w:t>
      </w:r>
      <w:r w:rsidR="00643376">
        <w:t>with</w:t>
      </w:r>
      <w:r w:rsidR="0059395B">
        <w:t xml:space="preserve"> </w:t>
      </w:r>
      <w:r w:rsidR="00643376">
        <w:t>repayment</w:t>
      </w:r>
      <w:r w:rsidR="0059395B">
        <w:t xml:space="preserve"> </w:t>
      </w:r>
      <w:r w:rsidR="00643376">
        <w:t>decisions</w:t>
      </w:r>
      <w:r w:rsidR="0059395B">
        <w:t xml:space="preserve"> </w:t>
      </w:r>
      <w:r w:rsidR="00643376">
        <w:t>or</w:t>
      </w:r>
      <w:r w:rsidR="0059395B">
        <w:t xml:space="preserve"> </w:t>
      </w:r>
      <w:r w:rsidR="0025097E">
        <w:t xml:space="preserve">are </w:t>
      </w:r>
      <w:r w:rsidR="00643376">
        <w:t>waiting</w:t>
      </w:r>
      <w:r w:rsidR="0059395B">
        <w:t xml:space="preserve"> </w:t>
      </w:r>
      <w:r w:rsidR="00643376">
        <w:t>for</w:t>
      </w:r>
      <w:r w:rsidR="0059395B">
        <w:t xml:space="preserve"> </w:t>
      </w:r>
      <w:r w:rsidR="00643376">
        <w:t>benefit</w:t>
      </w:r>
      <w:r w:rsidR="0059395B">
        <w:t xml:space="preserve"> </w:t>
      </w:r>
      <w:r w:rsidR="006C38AA">
        <w:t>entitlements</w:t>
      </w:r>
      <w:r w:rsidR="0025097E">
        <w:t>—</w:t>
      </w:r>
      <w:r w:rsidR="006C38AA">
        <w:t>judges</w:t>
      </w:r>
      <w:r w:rsidR="0025097E">
        <w:t xml:space="preserve"> </w:t>
      </w:r>
      <w:r w:rsidR="006C38AA">
        <w:t>are</w:t>
      </w:r>
      <w:r w:rsidR="0059395B">
        <w:t xml:space="preserve"> </w:t>
      </w:r>
      <w:r w:rsidR="006C38AA">
        <w:t>able</w:t>
      </w:r>
      <w:r w:rsidR="0059395B">
        <w:t xml:space="preserve"> </w:t>
      </w:r>
      <w:r w:rsidR="006C38AA">
        <w:t>to</w:t>
      </w:r>
      <w:r w:rsidR="0059395B">
        <w:t xml:space="preserve"> </w:t>
      </w:r>
      <w:r w:rsidR="006C38AA">
        <w:t>prevent</w:t>
      </w:r>
      <w:r w:rsidR="0059395B">
        <w:t xml:space="preserve"> </w:t>
      </w:r>
      <w:r w:rsidR="006C38AA">
        <w:t>an</w:t>
      </w:r>
      <w:r w:rsidR="0059395B">
        <w:t xml:space="preserve"> </w:t>
      </w:r>
      <w:r w:rsidR="006C38AA">
        <w:t>eviction.</w:t>
      </w:r>
      <w:r w:rsidR="0059395B">
        <w:t xml:space="preserve"> </w:t>
      </w:r>
      <w:r w:rsidR="006C38AA">
        <w:t>T</w:t>
      </w:r>
      <w:r>
        <w:t>hat</w:t>
      </w:r>
      <w:r w:rsidR="0059395B">
        <w:t xml:space="preserve"> </w:t>
      </w:r>
      <w:r>
        <w:t>is</w:t>
      </w:r>
      <w:r w:rsidR="0059395B">
        <w:t xml:space="preserve"> </w:t>
      </w:r>
      <w:r>
        <w:t>a</w:t>
      </w:r>
      <w:r w:rsidR="0059395B">
        <w:t xml:space="preserve"> </w:t>
      </w:r>
      <w:r>
        <w:t>more</w:t>
      </w:r>
      <w:r w:rsidR="0059395B">
        <w:t xml:space="preserve"> </w:t>
      </w:r>
      <w:r>
        <w:t>tactical</w:t>
      </w:r>
      <w:r w:rsidR="0059395B">
        <w:t xml:space="preserve"> </w:t>
      </w:r>
      <w:r>
        <w:t>emergency</w:t>
      </w:r>
      <w:r w:rsidR="0059395B">
        <w:t xml:space="preserve"> </w:t>
      </w:r>
      <w:r>
        <w:t>provision</w:t>
      </w:r>
      <w:r w:rsidR="0059395B">
        <w:t xml:space="preserve"> </w:t>
      </w:r>
      <w:r>
        <w:t>that</w:t>
      </w:r>
      <w:r w:rsidR="0059395B">
        <w:t xml:space="preserve"> </w:t>
      </w:r>
      <w:r>
        <w:t>is</w:t>
      </w:r>
      <w:r w:rsidR="0059395B">
        <w:t xml:space="preserve"> </w:t>
      </w:r>
      <w:r>
        <w:t>needed</w:t>
      </w:r>
      <w:r w:rsidR="0059395B">
        <w:t xml:space="preserve"> </w:t>
      </w:r>
      <w:r w:rsidR="006C38AA">
        <w:t>while</w:t>
      </w:r>
      <w:r w:rsidR="0059395B">
        <w:t xml:space="preserve"> </w:t>
      </w:r>
      <w:r w:rsidR="006C38AA">
        <w:t>we</w:t>
      </w:r>
      <w:r w:rsidR="0059395B">
        <w:t xml:space="preserve"> </w:t>
      </w:r>
      <w:r w:rsidR="006C38AA">
        <w:t>come</w:t>
      </w:r>
      <w:r w:rsidR="0059395B">
        <w:t xml:space="preserve"> </w:t>
      </w:r>
      <w:r w:rsidR="006C38AA">
        <w:t>back</w:t>
      </w:r>
      <w:r w:rsidR="0059395B">
        <w:t xml:space="preserve"> </w:t>
      </w:r>
      <w:r w:rsidR="006C38AA">
        <w:t>to</w:t>
      </w:r>
      <w:r w:rsidR="0059395B">
        <w:t xml:space="preserve"> </w:t>
      </w:r>
      <w:r w:rsidR="006C38AA">
        <w:t>the</w:t>
      </w:r>
      <w:r w:rsidR="0059395B">
        <w:t xml:space="preserve"> </w:t>
      </w:r>
      <w:r w:rsidR="006C38AA">
        <w:t>question</w:t>
      </w:r>
      <w:r w:rsidR="0059395B">
        <w:t xml:space="preserve"> </w:t>
      </w:r>
      <w:r w:rsidR="006C38AA">
        <w:t>of</w:t>
      </w:r>
      <w:r w:rsidR="0059395B">
        <w:t xml:space="preserve"> </w:t>
      </w:r>
      <w:r w:rsidR="0025097E">
        <w:t>section</w:t>
      </w:r>
      <w:r w:rsidR="0059395B">
        <w:t xml:space="preserve"> </w:t>
      </w:r>
      <w:r w:rsidR="006C38AA">
        <w:t>21,</w:t>
      </w:r>
      <w:r w:rsidR="0059395B">
        <w:t xml:space="preserve"> </w:t>
      </w:r>
      <w:r w:rsidR="006C38AA">
        <w:t>longer</w:t>
      </w:r>
      <w:r w:rsidR="0059395B">
        <w:t xml:space="preserve"> </w:t>
      </w:r>
      <w:r w:rsidR="006C38AA">
        <w:t>notice</w:t>
      </w:r>
      <w:r w:rsidR="0059395B">
        <w:t xml:space="preserve"> </w:t>
      </w:r>
      <w:r w:rsidR="006C38AA">
        <w:t>periods</w:t>
      </w:r>
      <w:r w:rsidR="0059395B">
        <w:t xml:space="preserve"> </w:t>
      </w:r>
      <w:r w:rsidR="006C38AA">
        <w:t>and</w:t>
      </w:r>
      <w:r w:rsidR="0059395B">
        <w:t xml:space="preserve"> </w:t>
      </w:r>
      <w:r w:rsidR="006C38AA">
        <w:t>so</w:t>
      </w:r>
      <w:r w:rsidR="0059395B">
        <w:t xml:space="preserve"> </w:t>
      </w:r>
      <w:r w:rsidR="006C38AA">
        <w:t>on.</w:t>
      </w:r>
      <w:r w:rsidR="0059395B">
        <w:t xml:space="preserve"> </w:t>
      </w:r>
    </w:p>
    <w:p w:rsidR="00977E8F" w:rsidP="00977E8F">
      <w:pPr>
        <w:pStyle w:val="Answer"/>
      </w:pPr>
      <w:sdt>
        <w:sdtPr>
          <w:alias w:val="Witness"/>
          <w:id w:val="1997135559"/>
          <w:placeholder>
            <w:docPart w:val="DefaultPlaceholder_1082065158"/>
          </w:placeholder>
          <w:richText/>
        </w:sdtPr>
        <w:sdtContent>
          <w:r w:rsidRPr="008B2D04" w:rsidR="008B2D04">
            <w:rPr>
              <w:b/>
              <w:i/>
            </w:rPr>
            <w:t>Jamie Carswell:</w:t>
          </w:r>
          <w:r w:rsidR="0059395B">
            <w:rPr>
              <w:b/>
            </w:rPr>
            <w:t xml:space="preserve"> </w:t>
          </w:r>
        </w:sdtContent>
      </w:sdt>
      <w:r w:rsidR="006C38AA">
        <w:t>I</w:t>
      </w:r>
      <w:r w:rsidR="0059395B">
        <w:t xml:space="preserve"> </w:t>
      </w:r>
      <w:r w:rsidR="006C38AA">
        <w:t>would</w:t>
      </w:r>
      <w:r w:rsidR="0059395B">
        <w:t xml:space="preserve"> </w:t>
      </w:r>
      <w:r w:rsidR="006C38AA">
        <w:t>agree</w:t>
      </w:r>
      <w:r w:rsidR="0059395B">
        <w:t xml:space="preserve"> </w:t>
      </w:r>
      <w:r w:rsidR="006C38AA">
        <w:t>about</w:t>
      </w:r>
      <w:r w:rsidR="0059395B">
        <w:t xml:space="preserve"> </w:t>
      </w:r>
      <w:r w:rsidR="006C38AA">
        <w:t>the</w:t>
      </w:r>
      <w:r w:rsidR="0059395B">
        <w:t xml:space="preserve"> </w:t>
      </w:r>
      <w:r w:rsidR="006C38AA">
        <w:t>emergency</w:t>
      </w:r>
      <w:r w:rsidR="0059395B">
        <w:t xml:space="preserve"> </w:t>
      </w:r>
      <w:r w:rsidR="0025097E">
        <w:t>pro</w:t>
      </w:r>
      <w:r w:rsidR="006C38AA">
        <w:t>vision.</w:t>
      </w:r>
      <w:r w:rsidR="0059395B">
        <w:t xml:space="preserve"> </w:t>
      </w:r>
      <w:r w:rsidR="006C38AA">
        <w:t>Jon</w:t>
      </w:r>
      <w:r w:rsidR="0059395B">
        <w:t xml:space="preserve"> </w:t>
      </w:r>
      <w:r w:rsidR="006C38AA">
        <w:t>is</w:t>
      </w:r>
      <w:r w:rsidR="0059395B">
        <w:t xml:space="preserve"> </w:t>
      </w:r>
      <w:r w:rsidR="006C38AA">
        <w:t>spot</w:t>
      </w:r>
      <w:r w:rsidR="0059395B">
        <w:t xml:space="preserve"> </w:t>
      </w:r>
      <w:r w:rsidR="006C38AA">
        <w:t>on</w:t>
      </w:r>
      <w:r w:rsidR="0059395B">
        <w:t xml:space="preserve"> </w:t>
      </w:r>
      <w:r w:rsidR="006C38AA">
        <w:t>with</w:t>
      </w:r>
      <w:r w:rsidR="0059395B">
        <w:t xml:space="preserve"> </w:t>
      </w:r>
      <w:r w:rsidR="006C38AA">
        <w:t>that.</w:t>
      </w:r>
      <w:r w:rsidR="0059395B">
        <w:t xml:space="preserve"> </w:t>
      </w:r>
      <w:r>
        <w:t>It</w:t>
      </w:r>
      <w:r w:rsidR="0059395B">
        <w:t xml:space="preserve"> </w:t>
      </w:r>
      <w:r>
        <w:t>would</w:t>
      </w:r>
      <w:r w:rsidR="0059395B">
        <w:t xml:space="preserve"> </w:t>
      </w:r>
      <w:r>
        <w:t>just</w:t>
      </w:r>
      <w:r w:rsidR="0059395B">
        <w:t xml:space="preserve"> </w:t>
      </w:r>
      <w:r>
        <w:t>be</w:t>
      </w:r>
      <w:r w:rsidR="0059395B">
        <w:t xml:space="preserve"> </w:t>
      </w:r>
      <w:r>
        <w:t>disappointing</w:t>
      </w:r>
      <w:r w:rsidR="0059395B">
        <w:t xml:space="preserve"> </w:t>
      </w:r>
      <w:r>
        <w:t>if</w:t>
      </w:r>
      <w:r w:rsidR="0059395B">
        <w:t xml:space="preserve"> </w:t>
      </w:r>
      <w:r>
        <w:t>the</w:t>
      </w:r>
      <w:r w:rsidR="0059395B">
        <w:t xml:space="preserve"> </w:t>
      </w:r>
      <w:r>
        <w:t>issue</w:t>
      </w:r>
      <w:r w:rsidR="0059395B">
        <w:t xml:space="preserve"> </w:t>
      </w:r>
      <w:r>
        <w:t>of</w:t>
      </w:r>
      <w:r w:rsidR="0059395B">
        <w:t xml:space="preserve"> </w:t>
      </w:r>
      <w:r w:rsidR="006C38AA">
        <w:t>longer</w:t>
      </w:r>
      <w:r w:rsidR="0059395B">
        <w:t xml:space="preserve"> </w:t>
      </w:r>
      <w:r w:rsidR="006C38AA">
        <w:t>and</w:t>
      </w:r>
      <w:r w:rsidR="0059395B">
        <w:t xml:space="preserve"> </w:t>
      </w:r>
      <w:r w:rsidR="006C38AA">
        <w:t>more</w:t>
      </w:r>
      <w:r w:rsidR="0059395B">
        <w:t xml:space="preserve"> </w:t>
      </w:r>
      <w:r w:rsidR="006C38AA">
        <w:t>secure</w:t>
      </w:r>
      <w:r w:rsidR="0059395B">
        <w:t xml:space="preserve"> </w:t>
      </w:r>
      <w:r w:rsidR="006C38AA">
        <w:t>tenancies</w:t>
      </w:r>
      <w:r w:rsidR="0059395B">
        <w:t xml:space="preserve"> </w:t>
      </w:r>
      <w:r w:rsidR="006C38AA">
        <w:t>end</w:t>
      </w:r>
      <w:r w:rsidR="0025097E">
        <w:t>ed</w:t>
      </w:r>
      <w:r w:rsidR="0059395B">
        <w:t xml:space="preserve"> </w:t>
      </w:r>
      <w:r w:rsidR="006C38AA">
        <w:t>up</w:t>
      </w:r>
      <w:r w:rsidR="0059395B">
        <w:t xml:space="preserve"> </w:t>
      </w:r>
      <w:r w:rsidR="006C38AA">
        <w:t>in</w:t>
      </w:r>
      <w:r w:rsidR="0059395B">
        <w:t xml:space="preserve"> </w:t>
      </w:r>
      <w:r w:rsidR="006C38AA">
        <w:t>the</w:t>
      </w:r>
      <w:r w:rsidR="0059395B">
        <w:t xml:space="preserve"> </w:t>
      </w:r>
      <w:r w:rsidR="006C38AA">
        <w:t>long</w:t>
      </w:r>
      <w:r w:rsidR="0059395B">
        <w:t xml:space="preserve"> </w:t>
      </w:r>
      <w:r w:rsidR="006C38AA">
        <w:t>grass.</w:t>
      </w:r>
      <w:r w:rsidR="0059395B">
        <w:t xml:space="preserve"> </w:t>
      </w:r>
      <w:r w:rsidR="006C38AA">
        <w:t>A</w:t>
      </w:r>
      <w:r>
        <w:t>s</w:t>
      </w:r>
      <w:r w:rsidR="0059395B">
        <w:t xml:space="preserve"> </w:t>
      </w:r>
      <w:r>
        <w:t>the</w:t>
      </w:r>
      <w:r w:rsidR="0059395B">
        <w:t xml:space="preserve"> </w:t>
      </w:r>
      <w:r>
        <w:t>months</w:t>
      </w:r>
      <w:r w:rsidR="0059395B">
        <w:t xml:space="preserve"> </w:t>
      </w:r>
      <w:r>
        <w:t>unfol</w:t>
      </w:r>
      <w:r w:rsidR="006C38AA">
        <w:t>d</w:t>
      </w:r>
      <w:r w:rsidR="0025097E">
        <w:t>,</w:t>
      </w:r>
      <w:r w:rsidR="0059395B">
        <w:t xml:space="preserve"> </w:t>
      </w:r>
      <w:r w:rsidR="006C38AA">
        <w:t>the</w:t>
      </w:r>
      <w:r w:rsidR="0059395B">
        <w:t xml:space="preserve"> </w:t>
      </w:r>
      <w:r w:rsidR="006C38AA">
        <w:t>pressures</w:t>
      </w:r>
      <w:r w:rsidR="0059395B">
        <w:t xml:space="preserve"> </w:t>
      </w:r>
      <w:r w:rsidR="006C38AA">
        <w:t>are</w:t>
      </w:r>
      <w:r w:rsidR="0059395B">
        <w:t xml:space="preserve"> </w:t>
      </w:r>
      <w:r w:rsidR="006C38AA">
        <w:t>going</w:t>
      </w:r>
      <w:r w:rsidR="0059395B">
        <w:t xml:space="preserve"> </w:t>
      </w:r>
      <w:r w:rsidR="006C38AA">
        <w:t>to</w:t>
      </w:r>
      <w:r w:rsidR="0059395B">
        <w:t xml:space="preserve"> </w:t>
      </w:r>
      <w:r w:rsidR="006C38AA">
        <w:t>mount.</w:t>
      </w:r>
      <w:r w:rsidR="0059395B">
        <w:t xml:space="preserve"> </w:t>
      </w:r>
      <w:r w:rsidR="006C38AA">
        <w:t>This</w:t>
      </w:r>
      <w:r w:rsidR="0059395B">
        <w:t xml:space="preserve"> </w:t>
      </w:r>
      <w:r w:rsidR="006C38AA">
        <w:t>is</w:t>
      </w:r>
      <w:r w:rsidR="0059395B">
        <w:t xml:space="preserve"> </w:t>
      </w:r>
      <w:r w:rsidR="006C38AA">
        <w:t>an</w:t>
      </w:r>
      <w:r w:rsidR="0059395B">
        <w:t xml:space="preserve"> </w:t>
      </w:r>
      <w:r w:rsidR="006C38AA">
        <w:t>opportunity</w:t>
      </w:r>
      <w:r w:rsidR="0059395B">
        <w:t xml:space="preserve"> </w:t>
      </w:r>
      <w:r w:rsidR="006C38AA">
        <w:t>to</w:t>
      </w:r>
      <w:r w:rsidR="0059395B">
        <w:t xml:space="preserve"> </w:t>
      </w:r>
      <w:r w:rsidR="006C38AA">
        <w:t>really</w:t>
      </w:r>
      <w:r w:rsidR="0059395B">
        <w:t xml:space="preserve"> </w:t>
      </w:r>
      <w:r w:rsidR="006C38AA">
        <w:t>change</w:t>
      </w:r>
      <w:r w:rsidR="0059395B">
        <w:t xml:space="preserve"> </w:t>
      </w:r>
      <w:r w:rsidR="006C38AA">
        <w:t>the</w:t>
      </w:r>
      <w:r w:rsidR="0059395B">
        <w:t xml:space="preserve"> </w:t>
      </w:r>
      <w:r w:rsidR="006C38AA">
        <w:t>balance</w:t>
      </w:r>
      <w:r w:rsidR="0059395B">
        <w:t xml:space="preserve"> </w:t>
      </w:r>
      <w:r w:rsidR="006C38AA">
        <w:t>of</w:t>
      </w:r>
      <w:r w:rsidR="0059395B">
        <w:t xml:space="preserve"> </w:t>
      </w:r>
      <w:r w:rsidR="006C38AA">
        <w:t>securities</w:t>
      </w:r>
      <w:r w:rsidR="0059395B">
        <w:t xml:space="preserve"> </w:t>
      </w:r>
      <w:r w:rsidR="006C38AA">
        <w:t>between</w:t>
      </w:r>
      <w:r w:rsidR="0059395B">
        <w:t xml:space="preserve"> </w:t>
      </w:r>
      <w:r w:rsidR="006C38AA">
        <w:t>tenants</w:t>
      </w:r>
      <w:r w:rsidR="0059395B">
        <w:t xml:space="preserve"> </w:t>
      </w:r>
      <w:r w:rsidR="006C38AA">
        <w:t>and</w:t>
      </w:r>
      <w:r w:rsidR="0059395B">
        <w:t xml:space="preserve"> </w:t>
      </w:r>
      <w:r w:rsidR="006C38AA">
        <w:t>their</w:t>
      </w:r>
      <w:r w:rsidR="0059395B">
        <w:t xml:space="preserve"> </w:t>
      </w:r>
      <w:r w:rsidR="006C38AA">
        <w:t>landlords.</w:t>
      </w:r>
      <w:r w:rsidR="0059395B">
        <w:t xml:space="preserve"> </w:t>
      </w:r>
    </w:p>
    <w:p w:rsidR="00977E8F" w:rsidRPr="0025097E" w:rsidP="006C38AA">
      <w:pPr>
        <w:pStyle w:val="Question"/>
      </w:pPr>
      <w:sdt>
        <w:sdtPr>
          <w:alias w:val="Member"/>
          <w:tag w:val="&lt;Member mnisId='4831' dodsId=''&gt;"/>
          <w:id w:val="-430440659"/>
          <w:placeholder>
            <w:docPart w:val="DefaultPlaceholder_1082065158"/>
          </w:placeholder>
          <w:richText/>
        </w:sdtPr>
        <w:sdtContent>
          <w:r w:rsidRPr="00977E8F">
            <w:rPr>
              <w:b/>
            </w:rPr>
            <w:t>Ian</w:t>
          </w:r>
          <w:r w:rsidR="0059395B">
            <w:rPr>
              <w:b/>
            </w:rPr>
            <w:t xml:space="preserve"> </w:t>
          </w:r>
          <w:r w:rsidRPr="00977E8F">
            <w:rPr>
              <w:b/>
            </w:rPr>
            <w:t>Byrne:</w:t>
          </w:r>
        </w:sdtContent>
      </w:sdt>
      <w:r w:rsidR="0059395B">
        <w:t xml:space="preserve"> </w:t>
      </w:r>
      <w:r w:rsidR="006C38AA">
        <w:t>Good</w:t>
      </w:r>
      <w:r w:rsidR="0059395B">
        <w:t xml:space="preserve"> </w:t>
      </w:r>
      <w:r w:rsidR="006C38AA">
        <w:t>morning,</w:t>
      </w:r>
      <w:r w:rsidR="0059395B">
        <w:t xml:space="preserve"> </w:t>
      </w:r>
      <w:r w:rsidR="006C38AA">
        <w:t>Jamie</w:t>
      </w:r>
      <w:r w:rsidR="0059395B">
        <w:t xml:space="preserve"> </w:t>
      </w:r>
      <w:r w:rsidR="006C38AA">
        <w:t>and</w:t>
      </w:r>
      <w:r w:rsidR="0059395B">
        <w:t xml:space="preserve"> </w:t>
      </w:r>
      <w:r w:rsidR="006C38AA">
        <w:t>Jon.</w:t>
      </w:r>
      <w:r w:rsidR="0059395B">
        <w:t xml:space="preserve"> </w:t>
      </w:r>
      <w:r w:rsidR="006C38AA">
        <w:t>I</w:t>
      </w:r>
      <w:r w:rsidR="0059395B">
        <w:t xml:space="preserve"> </w:t>
      </w:r>
      <w:r w:rsidR="006C38AA">
        <w:t>am</w:t>
      </w:r>
      <w:r w:rsidR="0059395B">
        <w:t xml:space="preserve"> </w:t>
      </w:r>
      <w:r w:rsidR="006C38AA">
        <w:t>going</w:t>
      </w:r>
      <w:r w:rsidR="0059395B">
        <w:t xml:space="preserve"> </w:t>
      </w:r>
      <w:r w:rsidR="006C38AA">
        <w:t>to</w:t>
      </w:r>
      <w:r w:rsidR="0059395B">
        <w:t xml:space="preserve"> </w:t>
      </w:r>
      <w:r w:rsidR="006C38AA">
        <w:t>directly</w:t>
      </w:r>
      <w:r w:rsidR="0059395B">
        <w:t xml:space="preserve"> </w:t>
      </w:r>
      <w:r w:rsidR="006C38AA">
        <w:t>respond</w:t>
      </w:r>
      <w:r w:rsidR="0059395B">
        <w:t xml:space="preserve"> </w:t>
      </w:r>
      <w:r w:rsidR="006C38AA">
        <w:t>to</w:t>
      </w:r>
      <w:r w:rsidR="0059395B">
        <w:t xml:space="preserve"> </w:t>
      </w:r>
      <w:r w:rsidR="006C38AA">
        <w:t>Jon</w:t>
      </w:r>
      <w:r w:rsidR="0059395B">
        <w:t xml:space="preserve"> </w:t>
      </w:r>
      <w:r w:rsidR="006C38AA">
        <w:t>to</w:t>
      </w:r>
      <w:r w:rsidR="0059395B">
        <w:t xml:space="preserve"> </w:t>
      </w:r>
      <w:r w:rsidR="006C38AA">
        <w:t>begin</w:t>
      </w:r>
      <w:r w:rsidR="0059395B">
        <w:t xml:space="preserve"> </w:t>
      </w:r>
      <w:r w:rsidR="006C38AA">
        <w:t>with.</w:t>
      </w:r>
      <w:r w:rsidR="0059395B">
        <w:t xml:space="preserve"> </w:t>
      </w:r>
      <w:r w:rsidR="006C38AA">
        <w:t>According</w:t>
      </w:r>
      <w:r w:rsidR="0059395B">
        <w:t xml:space="preserve"> </w:t>
      </w:r>
      <w:r w:rsidR="006C38AA">
        <w:t>to</w:t>
      </w:r>
      <w:r w:rsidR="0059395B">
        <w:t xml:space="preserve"> </w:t>
      </w:r>
      <w:r w:rsidR="006C38AA">
        <w:t>an</w:t>
      </w:r>
      <w:r w:rsidR="0059395B">
        <w:t xml:space="preserve"> </w:t>
      </w:r>
      <w:r w:rsidR="006C38AA">
        <w:t>analysis</w:t>
      </w:r>
      <w:r w:rsidR="0059395B">
        <w:t xml:space="preserve"> </w:t>
      </w:r>
      <w:r w:rsidR="006C38AA">
        <w:t>done</w:t>
      </w:r>
      <w:r w:rsidR="0059395B">
        <w:t xml:space="preserve"> </w:t>
      </w:r>
      <w:r w:rsidR="006C38AA">
        <w:t>in</w:t>
      </w:r>
      <w:r w:rsidR="0059395B">
        <w:t xml:space="preserve"> </w:t>
      </w:r>
      <w:r w:rsidR="006C38AA">
        <w:t>2018,</w:t>
      </w:r>
      <w:r w:rsidR="0059395B">
        <w:t xml:space="preserve"> </w:t>
      </w:r>
      <w:r w:rsidR="006C38AA">
        <w:t>to</w:t>
      </w:r>
      <w:r w:rsidR="0059395B">
        <w:t xml:space="preserve"> </w:t>
      </w:r>
      <w:r w:rsidR="006C38AA">
        <w:t>meet</w:t>
      </w:r>
      <w:r w:rsidR="0059395B">
        <w:t xml:space="preserve"> </w:t>
      </w:r>
      <w:r w:rsidR="006C38AA">
        <w:t>housing</w:t>
      </w:r>
      <w:r w:rsidR="0059395B">
        <w:t xml:space="preserve"> </w:t>
      </w:r>
      <w:r w:rsidR="0025097E">
        <w:t>need</w:t>
      </w:r>
      <w:r w:rsidR="0059395B">
        <w:t xml:space="preserve"> </w:t>
      </w:r>
      <w:r w:rsidR="006C38AA">
        <w:t>in</w:t>
      </w:r>
      <w:r w:rsidR="0059395B">
        <w:t xml:space="preserve"> </w:t>
      </w:r>
      <w:r w:rsidR="006C38AA">
        <w:t>England</w:t>
      </w:r>
      <w:r w:rsidR="0059395B">
        <w:t xml:space="preserve"> </w:t>
      </w:r>
      <w:r w:rsidR="006C38AA">
        <w:t>from</w:t>
      </w:r>
      <w:r w:rsidR="0059395B">
        <w:t xml:space="preserve"> </w:t>
      </w:r>
      <w:r w:rsidR="006C38AA">
        <w:t>2021</w:t>
      </w:r>
      <w:r w:rsidR="0059395B">
        <w:t xml:space="preserve"> </w:t>
      </w:r>
      <w:r w:rsidR="006C38AA">
        <w:t>to</w:t>
      </w:r>
      <w:r w:rsidR="0059395B">
        <w:t xml:space="preserve"> </w:t>
      </w:r>
      <w:r w:rsidR="006C38AA">
        <w:t>2031</w:t>
      </w:r>
      <w:r w:rsidR="0025097E">
        <w:t>,</w:t>
      </w:r>
      <w:r w:rsidR="0059395B">
        <w:t xml:space="preserve"> </w:t>
      </w:r>
      <w:r w:rsidR="006C38AA">
        <w:t>i</w:t>
      </w:r>
      <w:r>
        <w:t>t</w:t>
      </w:r>
      <w:r w:rsidR="0059395B">
        <w:t xml:space="preserve"> </w:t>
      </w:r>
      <w:r>
        <w:t>is</w:t>
      </w:r>
      <w:r w:rsidR="0059395B">
        <w:t xml:space="preserve"> </w:t>
      </w:r>
      <w:r>
        <w:t>necessary</w:t>
      </w:r>
      <w:r w:rsidR="0059395B">
        <w:t xml:space="preserve"> </w:t>
      </w:r>
      <w:r>
        <w:t>to</w:t>
      </w:r>
      <w:r w:rsidR="0059395B">
        <w:t xml:space="preserve"> </w:t>
      </w:r>
      <w:r>
        <w:t>build</w:t>
      </w:r>
      <w:r w:rsidR="0059395B">
        <w:t xml:space="preserve"> </w:t>
      </w:r>
      <w:r w:rsidR="006C38AA">
        <w:t>145,000</w:t>
      </w:r>
      <w:r w:rsidR="0059395B">
        <w:t xml:space="preserve"> </w:t>
      </w:r>
      <w:r w:rsidR="006C38AA">
        <w:t>social</w:t>
      </w:r>
      <w:r w:rsidR="0059395B">
        <w:t xml:space="preserve"> </w:t>
      </w:r>
      <w:r w:rsidR="006C38AA">
        <w:t>homes</w:t>
      </w:r>
      <w:r w:rsidR="0059395B">
        <w:t xml:space="preserve"> </w:t>
      </w:r>
      <w:r w:rsidR="006C38AA">
        <w:t>each</w:t>
      </w:r>
      <w:r w:rsidR="0059395B">
        <w:t xml:space="preserve"> </w:t>
      </w:r>
      <w:r w:rsidR="006C38AA">
        <w:t>year,</w:t>
      </w:r>
      <w:r w:rsidR="0059395B">
        <w:t xml:space="preserve"> </w:t>
      </w:r>
      <w:r w:rsidR="006C38AA">
        <w:t>with</w:t>
      </w:r>
      <w:r w:rsidR="0059395B">
        <w:t xml:space="preserve"> </w:t>
      </w:r>
      <w:r w:rsidR="006C38AA">
        <w:t>90,000</w:t>
      </w:r>
      <w:r w:rsidR="0059395B">
        <w:t xml:space="preserve"> </w:t>
      </w:r>
      <w:r w:rsidR="006C38AA">
        <w:t>of</w:t>
      </w:r>
      <w:r w:rsidR="0059395B">
        <w:t xml:space="preserve"> </w:t>
      </w:r>
      <w:r w:rsidR="006C38AA">
        <w:t>these</w:t>
      </w:r>
      <w:r w:rsidR="0059395B">
        <w:t xml:space="preserve"> </w:t>
      </w:r>
      <w:r w:rsidR="006C38AA">
        <w:t>needing</w:t>
      </w:r>
      <w:r w:rsidR="0059395B">
        <w:t xml:space="preserve"> </w:t>
      </w:r>
      <w:r w:rsidR="006C38AA">
        <w:t>to</w:t>
      </w:r>
      <w:r w:rsidR="0059395B">
        <w:t xml:space="preserve"> </w:t>
      </w:r>
      <w:r w:rsidR="006C38AA">
        <w:t>be</w:t>
      </w:r>
      <w:r w:rsidR="0059395B">
        <w:t xml:space="preserve"> </w:t>
      </w:r>
      <w:r w:rsidR="006C38AA">
        <w:t>social</w:t>
      </w:r>
      <w:r w:rsidR="0059395B">
        <w:t xml:space="preserve"> </w:t>
      </w:r>
      <w:r w:rsidR="006C38AA">
        <w:t>rent.</w:t>
      </w:r>
      <w:r w:rsidR="0059395B">
        <w:t xml:space="preserve"> </w:t>
      </w:r>
      <w:r w:rsidR="006C38AA">
        <w:t>In</w:t>
      </w:r>
      <w:r w:rsidR="0059395B">
        <w:t xml:space="preserve"> </w:t>
      </w:r>
      <w:r w:rsidR="006C38AA">
        <w:t>the</w:t>
      </w:r>
      <w:r w:rsidR="0059395B">
        <w:t xml:space="preserve"> </w:t>
      </w:r>
      <w:r w:rsidR="006C38AA">
        <w:t>last</w:t>
      </w:r>
      <w:r w:rsidR="0059395B">
        <w:t xml:space="preserve"> </w:t>
      </w:r>
      <w:r w:rsidR="006C38AA">
        <w:t>20</w:t>
      </w:r>
      <w:r w:rsidR="0059395B">
        <w:t xml:space="preserve"> </w:t>
      </w:r>
      <w:r w:rsidR="006C38AA">
        <w:t>years</w:t>
      </w:r>
      <w:r w:rsidR="0025097E">
        <w:t>,</w:t>
      </w:r>
      <w:r w:rsidR="0059395B">
        <w:t xml:space="preserve"> </w:t>
      </w:r>
      <w:r w:rsidR="006C38AA">
        <w:t>100,000</w:t>
      </w:r>
      <w:r w:rsidR="0059395B">
        <w:t xml:space="preserve"> </w:t>
      </w:r>
      <w:r w:rsidR="006C38AA">
        <w:t>social</w:t>
      </w:r>
      <w:r w:rsidR="0059395B">
        <w:t xml:space="preserve"> </w:t>
      </w:r>
      <w:r w:rsidR="006C38AA">
        <w:t>rent</w:t>
      </w:r>
      <w:r w:rsidR="0059395B">
        <w:t xml:space="preserve"> </w:t>
      </w:r>
      <w:r w:rsidR="006C38AA">
        <w:t>homes</w:t>
      </w:r>
      <w:r w:rsidR="0059395B">
        <w:t xml:space="preserve"> </w:t>
      </w:r>
      <w:r w:rsidR="006C38AA">
        <w:t>have</w:t>
      </w:r>
      <w:r w:rsidR="0059395B">
        <w:t xml:space="preserve"> </w:t>
      </w:r>
      <w:r w:rsidR="006C38AA">
        <w:t>been</w:t>
      </w:r>
      <w:r w:rsidR="0059395B">
        <w:t xml:space="preserve"> </w:t>
      </w:r>
      <w:r w:rsidR="006C38AA">
        <w:t>lost,</w:t>
      </w:r>
      <w:r w:rsidR="0059395B">
        <w:t xml:space="preserve"> </w:t>
      </w:r>
      <w:r w:rsidR="006C38AA">
        <w:t>and</w:t>
      </w:r>
      <w:r w:rsidR="0059395B">
        <w:t xml:space="preserve"> </w:t>
      </w:r>
      <w:r w:rsidR="006C38AA">
        <w:t>shamefully</w:t>
      </w:r>
      <w:r w:rsidR="0059395B">
        <w:t xml:space="preserve"> </w:t>
      </w:r>
      <w:r w:rsidR="006C38AA">
        <w:t>last</w:t>
      </w:r>
      <w:r w:rsidR="0059395B">
        <w:t xml:space="preserve"> </w:t>
      </w:r>
      <w:r w:rsidR="006C38AA">
        <w:t>year</w:t>
      </w:r>
      <w:r w:rsidR="0059395B">
        <w:t xml:space="preserve"> </w:t>
      </w:r>
      <w:r w:rsidR="006C38AA">
        <w:t>only</w:t>
      </w:r>
      <w:r w:rsidR="0059395B">
        <w:t xml:space="preserve"> </w:t>
      </w:r>
      <w:r w:rsidR="006C38AA">
        <w:t>6,287</w:t>
      </w:r>
      <w:r w:rsidR="0059395B">
        <w:t xml:space="preserve"> </w:t>
      </w:r>
      <w:r w:rsidR="006C38AA">
        <w:t>social</w:t>
      </w:r>
      <w:r w:rsidR="0059395B">
        <w:t xml:space="preserve"> </w:t>
      </w:r>
      <w:r w:rsidR="006C38AA">
        <w:t>rent</w:t>
      </w:r>
      <w:r w:rsidR="0059395B">
        <w:t xml:space="preserve"> </w:t>
      </w:r>
      <w:r w:rsidR="006C38AA">
        <w:t>homes</w:t>
      </w:r>
      <w:r w:rsidR="0059395B">
        <w:t xml:space="preserve"> </w:t>
      </w:r>
      <w:r w:rsidR="006C38AA">
        <w:t>were</w:t>
      </w:r>
      <w:r w:rsidR="0059395B">
        <w:t xml:space="preserve"> </w:t>
      </w:r>
      <w:r w:rsidR="006C38AA">
        <w:t>built.</w:t>
      </w:r>
      <w:r w:rsidR="0059395B">
        <w:t xml:space="preserve"> </w:t>
      </w:r>
      <w:r w:rsidR="006C38AA">
        <w:t>Given</w:t>
      </w:r>
      <w:r w:rsidR="0059395B">
        <w:t xml:space="preserve"> </w:t>
      </w:r>
      <w:r w:rsidR="006C38AA">
        <w:t>that</w:t>
      </w:r>
      <w:r w:rsidR="0059395B">
        <w:t xml:space="preserve"> </w:t>
      </w:r>
      <w:r w:rsidR="006C38AA">
        <w:t>the</w:t>
      </w:r>
      <w:r w:rsidR="0059395B">
        <w:t xml:space="preserve"> </w:t>
      </w:r>
      <w:r w:rsidR="006C38AA">
        <w:t>amount</w:t>
      </w:r>
      <w:r w:rsidR="0059395B">
        <w:t xml:space="preserve"> </w:t>
      </w:r>
      <w:r w:rsidR="006C38AA">
        <w:t>of</w:t>
      </w:r>
      <w:r w:rsidR="0059395B">
        <w:t xml:space="preserve"> </w:t>
      </w:r>
      <w:r w:rsidR="006C38AA">
        <w:t>social</w:t>
      </w:r>
      <w:r w:rsidR="0059395B">
        <w:t xml:space="preserve"> </w:t>
      </w:r>
      <w:r w:rsidR="006C38AA">
        <w:t>housing</w:t>
      </w:r>
      <w:r w:rsidR="0059395B">
        <w:t xml:space="preserve"> </w:t>
      </w:r>
      <w:r w:rsidR="006C38AA">
        <w:t>will</w:t>
      </w:r>
      <w:r w:rsidR="0059395B">
        <w:t xml:space="preserve"> </w:t>
      </w:r>
      <w:r w:rsidR="006C38AA">
        <w:t>likely</w:t>
      </w:r>
      <w:r w:rsidR="0059395B">
        <w:t xml:space="preserve"> </w:t>
      </w:r>
      <w:r w:rsidR="006C38AA">
        <w:t>increase,</w:t>
      </w:r>
      <w:r w:rsidR="0059395B">
        <w:t xml:space="preserve"> </w:t>
      </w:r>
      <w:r w:rsidR="006C38AA">
        <w:t>the</w:t>
      </w:r>
      <w:r w:rsidR="0059395B">
        <w:t xml:space="preserve"> </w:t>
      </w:r>
      <w:r w:rsidR="0025097E">
        <w:t xml:space="preserve">coronavirus </w:t>
      </w:r>
      <w:r w:rsidR="006C38AA">
        <w:t>is</w:t>
      </w:r>
      <w:r w:rsidR="0059395B">
        <w:t xml:space="preserve"> </w:t>
      </w:r>
      <w:r w:rsidR="006C38AA">
        <w:t>already</w:t>
      </w:r>
      <w:r w:rsidR="0059395B">
        <w:t xml:space="preserve"> </w:t>
      </w:r>
      <w:r w:rsidR="006C38AA">
        <w:t>impacting</w:t>
      </w:r>
      <w:r w:rsidR="0059395B">
        <w:t xml:space="preserve"> </w:t>
      </w:r>
      <w:r w:rsidR="006C38AA">
        <w:t>construction</w:t>
      </w:r>
      <w:r w:rsidR="0059395B">
        <w:t xml:space="preserve"> </w:t>
      </w:r>
      <w:r w:rsidR="006C38AA">
        <w:t>and</w:t>
      </w:r>
      <w:r w:rsidR="0059395B">
        <w:t xml:space="preserve"> </w:t>
      </w:r>
      <w:r w:rsidR="006C38AA">
        <w:t>planning</w:t>
      </w:r>
      <w:r w:rsidR="0059395B">
        <w:t xml:space="preserve"> </w:t>
      </w:r>
      <w:r w:rsidR="006C38AA">
        <w:t>determination</w:t>
      </w:r>
      <w:r w:rsidR="0059395B">
        <w:t xml:space="preserve"> </w:t>
      </w:r>
      <w:r w:rsidR="0025097E">
        <w:t>times</w:t>
      </w:r>
      <w:r w:rsidR="0059395B">
        <w:t xml:space="preserve"> </w:t>
      </w:r>
      <w:r w:rsidR="006C38AA">
        <w:t>and</w:t>
      </w:r>
      <w:r w:rsidR="0059395B">
        <w:t xml:space="preserve"> </w:t>
      </w:r>
      <w:r w:rsidR="006C38AA">
        <w:t>there</w:t>
      </w:r>
      <w:r w:rsidR="0059395B">
        <w:t xml:space="preserve"> </w:t>
      </w:r>
      <w:r w:rsidR="006C38AA">
        <w:t>are</w:t>
      </w:r>
      <w:r w:rsidR="0059395B">
        <w:t xml:space="preserve"> </w:t>
      </w:r>
      <w:r w:rsidRPr="0025097E" w:rsidR="006C38AA">
        <w:t>concerns</w:t>
      </w:r>
      <w:r w:rsidRPr="0025097E" w:rsidR="0059395B">
        <w:t xml:space="preserve"> </w:t>
      </w:r>
      <w:r w:rsidRPr="0025097E" w:rsidR="006C38AA">
        <w:t>about</w:t>
      </w:r>
      <w:r w:rsidRPr="0025097E" w:rsidR="0059395B">
        <w:t xml:space="preserve"> </w:t>
      </w:r>
      <w:r w:rsidRPr="0025097E" w:rsidR="006C38AA">
        <w:t>the</w:t>
      </w:r>
      <w:r w:rsidRPr="0025097E" w:rsidR="0059395B">
        <w:t xml:space="preserve"> </w:t>
      </w:r>
      <w:r w:rsidRPr="0025097E" w:rsidR="006C38AA">
        <w:t>future</w:t>
      </w:r>
      <w:r w:rsidRPr="0025097E" w:rsidR="0059395B">
        <w:t xml:space="preserve"> </w:t>
      </w:r>
      <w:r w:rsidRPr="0025097E" w:rsidR="006C38AA">
        <w:t>viability</w:t>
      </w:r>
      <w:r w:rsidRPr="0025097E" w:rsidR="0059395B">
        <w:t xml:space="preserve"> </w:t>
      </w:r>
      <w:r w:rsidRPr="0025097E" w:rsidR="006C38AA">
        <w:t>of</w:t>
      </w:r>
      <w:r w:rsidRPr="0025097E" w:rsidR="0059395B">
        <w:t xml:space="preserve"> </w:t>
      </w:r>
      <w:r w:rsidRPr="0025097E" w:rsidR="006C38AA">
        <w:t>both</w:t>
      </w:r>
      <w:r w:rsidRPr="0025097E" w:rsidR="0059395B">
        <w:t xml:space="preserve"> </w:t>
      </w:r>
      <w:r w:rsidRPr="0025097E" w:rsidR="006C38AA">
        <w:t>housing</w:t>
      </w:r>
      <w:r w:rsidRPr="0025097E" w:rsidR="0059395B">
        <w:t xml:space="preserve"> </w:t>
      </w:r>
      <w:r w:rsidRPr="0025097E" w:rsidR="006C38AA">
        <w:t>revenue</w:t>
      </w:r>
      <w:r w:rsidRPr="0025097E" w:rsidR="0059395B">
        <w:t xml:space="preserve"> </w:t>
      </w:r>
      <w:r w:rsidRPr="0025097E" w:rsidR="006C38AA">
        <w:t>accounts</w:t>
      </w:r>
      <w:r w:rsidRPr="0025097E" w:rsidR="0059395B">
        <w:t xml:space="preserve"> </w:t>
      </w:r>
      <w:r w:rsidRPr="0025097E" w:rsidR="006C38AA">
        <w:t>and</w:t>
      </w:r>
      <w:r w:rsidRPr="0025097E" w:rsidR="0059395B">
        <w:t xml:space="preserve"> </w:t>
      </w:r>
      <w:r w:rsidRPr="0025097E" w:rsidR="006C38AA">
        <w:t>housing</w:t>
      </w:r>
      <w:r w:rsidRPr="0025097E" w:rsidR="0059395B">
        <w:t xml:space="preserve"> </w:t>
      </w:r>
      <w:r w:rsidRPr="0025097E" w:rsidR="006C38AA">
        <w:t>association</w:t>
      </w:r>
      <w:r w:rsidRPr="0025097E" w:rsidR="0059395B">
        <w:t xml:space="preserve"> </w:t>
      </w:r>
      <w:r w:rsidRPr="0025097E" w:rsidR="006C38AA">
        <w:t>business</w:t>
      </w:r>
      <w:r w:rsidRPr="0025097E" w:rsidR="0059395B">
        <w:t xml:space="preserve"> </w:t>
      </w:r>
      <w:r w:rsidRPr="0025097E" w:rsidR="006C38AA">
        <w:t>models,</w:t>
      </w:r>
      <w:r w:rsidRPr="0025097E" w:rsidR="0059395B">
        <w:t xml:space="preserve"> </w:t>
      </w:r>
      <w:r w:rsidRPr="0025097E">
        <w:t>what</w:t>
      </w:r>
      <w:r w:rsidRPr="0025097E" w:rsidR="0059395B">
        <w:t xml:space="preserve"> </w:t>
      </w:r>
      <w:r w:rsidRPr="0025097E">
        <w:t>action</w:t>
      </w:r>
      <w:r w:rsidRPr="0025097E" w:rsidR="0059395B">
        <w:t xml:space="preserve"> </w:t>
      </w:r>
      <w:r w:rsidRPr="0025097E">
        <w:t>is</w:t>
      </w:r>
      <w:r w:rsidRPr="0025097E" w:rsidR="0059395B">
        <w:t xml:space="preserve"> </w:t>
      </w:r>
      <w:r w:rsidRPr="0025097E">
        <w:t>required</w:t>
      </w:r>
      <w:r w:rsidRPr="0025097E" w:rsidR="0059395B">
        <w:t xml:space="preserve"> </w:t>
      </w:r>
      <w:r w:rsidRPr="0025097E">
        <w:t>from</w:t>
      </w:r>
      <w:r w:rsidRPr="0025097E" w:rsidR="0059395B">
        <w:t xml:space="preserve"> </w:t>
      </w:r>
      <w:r w:rsidRPr="0025097E" w:rsidR="006C38AA">
        <w:t>the</w:t>
      </w:r>
      <w:r w:rsidRPr="0025097E" w:rsidR="0059395B">
        <w:t xml:space="preserve"> </w:t>
      </w:r>
      <w:r w:rsidRPr="0025097E" w:rsidR="0025097E">
        <w:t>central</w:t>
      </w:r>
      <w:r w:rsidRPr="0025097E" w:rsidR="0059395B">
        <w:t xml:space="preserve"> </w:t>
      </w:r>
      <w:r w:rsidRPr="0025097E" w:rsidR="0025097E">
        <w:t xml:space="preserve">Government </w:t>
      </w:r>
      <w:r w:rsidRPr="0025097E" w:rsidR="006C38AA">
        <w:t>to</w:t>
      </w:r>
      <w:r w:rsidRPr="0025097E" w:rsidR="0059395B">
        <w:t xml:space="preserve"> </w:t>
      </w:r>
      <w:r w:rsidRPr="0025097E" w:rsidR="006C38AA">
        <w:t>ensure</w:t>
      </w:r>
      <w:r w:rsidRPr="0025097E" w:rsidR="0059395B">
        <w:t xml:space="preserve"> </w:t>
      </w:r>
      <w:r w:rsidRPr="0025097E" w:rsidR="006C38AA">
        <w:t>that</w:t>
      </w:r>
      <w:r w:rsidRPr="0025097E" w:rsidR="0059395B">
        <w:t xml:space="preserve"> </w:t>
      </w:r>
      <w:r w:rsidRPr="0025097E" w:rsidR="006C38AA">
        <w:t>this</w:t>
      </w:r>
      <w:r w:rsidRPr="0025097E" w:rsidR="0059395B">
        <w:t xml:space="preserve"> </w:t>
      </w:r>
      <w:r w:rsidRPr="0025097E" w:rsidR="006C38AA">
        <w:t>country</w:t>
      </w:r>
      <w:r w:rsidRPr="0025097E" w:rsidR="0059395B">
        <w:t xml:space="preserve"> </w:t>
      </w:r>
      <w:r w:rsidRPr="0025097E" w:rsidR="006C38AA">
        <w:t>has</w:t>
      </w:r>
      <w:r w:rsidRPr="0025097E" w:rsidR="0059395B">
        <w:t xml:space="preserve"> </w:t>
      </w:r>
      <w:r w:rsidRPr="0025097E" w:rsidR="006C38AA">
        <w:t>the</w:t>
      </w:r>
      <w:r w:rsidRPr="0025097E" w:rsidR="0059395B">
        <w:t xml:space="preserve"> </w:t>
      </w:r>
      <w:r w:rsidRPr="0025097E" w:rsidR="006C38AA">
        <w:t>social</w:t>
      </w:r>
      <w:r w:rsidRPr="0025097E" w:rsidR="0059395B">
        <w:t xml:space="preserve"> </w:t>
      </w:r>
      <w:r w:rsidRPr="0025097E" w:rsidR="006C38AA">
        <w:t>housing</w:t>
      </w:r>
      <w:r w:rsidRPr="0025097E" w:rsidR="0059395B">
        <w:t xml:space="preserve"> </w:t>
      </w:r>
      <w:r w:rsidRPr="0025097E" w:rsidR="006C38AA">
        <w:t>it</w:t>
      </w:r>
      <w:r w:rsidRPr="0025097E" w:rsidR="0059395B">
        <w:t xml:space="preserve"> </w:t>
      </w:r>
      <w:r w:rsidRPr="0025097E" w:rsidR="006C38AA">
        <w:t>needs?</w:t>
      </w:r>
    </w:p>
    <w:p w:rsidR="008C1869" w:rsidP="00977E8F">
      <w:pPr>
        <w:pStyle w:val="Answer"/>
      </w:pPr>
      <w:sdt>
        <w:sdtPr>
          <w:alias w:val="Witness"/>
          <w:id w:val="1753150891"/>
          <w:placeholder>
            <w:docPart w:val="DefaultPlaceholder_1082065158"/>
          </w:placeholder>
          <w:richText/>
        </w:sdtPr>
        <w:sdtContent>
          <w:r w:rsidRPr="0025097E" w:rsidR="008B2D04">
            <w:rPr>
              <w:b/>
              <w:i/>
            </w:rPr>
            <w:t>Jon Sparkes:</w:t>
          </w:r>
          <w:r w:rsidRPr="0025097E" w:rsidR="0059395B">
            <w:rPr>
              <w:b/>
            </w:rPr>
            <w:t xml:space="preserve"> </w:t>
          </w:r>
        </w:sdtContent>
      </w:sdt>
      <w:r w:rsidRPr="0025097E" w:rsidR="0025097E">
        <w:t>We stand by</w:t>
      </w:r>
      <w:r w:rsidR="0025097E">
        <w:t xml:space="preserve"> that </w:t>
      </w:r>
      <w:r w:rsidRPr="0025097E" w:rsidR="00977E8F">
        <w:t>analysis</w:t>
      </w:r>
      <w:r w:rsidR="0025097E">
        <w:t>,</w:t>
      </w:r>
      <w:r w:rsidRPr="0025097E" w:rsidR="0059395B">
        <w:t xml:space="preserve"> </w:t>
      </w:r>
      <w:r w:rsidRPr="0025097E" w:rsidR="00977E8F">
        <w:t>done</w:t>
      </w:r>
      <w:r w:rsidRPr="0025097E" w:rsidR="0059395B">
        <w:t xml:space="preserve"> </w:t>
      </w:r>
      <w:r w:rsidRPr="0025097E" w:rsidR="00977E8F">
        <w:t>by</w:t>
      </w:r>
      <w:r w:rsidRPr="0025097E" w:rsidR="0059395B">
        <w:t xml:space="preserve"> </w:t>
      </w:r>
      <w:r w:rsidRPr="0025097E" w:rsidR="00977E8F">
        <w:t>Crisis</w:t>
      </w:r>
      <w:r w:rsidRPr="0025097E" w:rsidR="0059395B">
        <w:t xml:space="preserve"> </w:t>
      </w:r>
      <w:r w:rsidRPr="0025097E">
        <w:t>and</w:t>
      </w:r>
      <w:r w:rsidRPr="0025097E" w:rsidR="0059395B">
        <w:t xml:space="preserve"> </w:t>
      </w:r>
      <w:r w:rsidRPr="0025097E">
        <w:t>the</w:t>
      </w:r>
      <w:r w:rsidRPr="0025097E" w:rsidR="0059395B">
        <w:t xml:space="preserve"> </w:t>
      </w:r>
      <w:r w:rsidRPr="0025097E">
        <w:t>National</w:t>
      </w:r>
      <w:r w:rsidRPr="0025097E" w:rsidR="0059395B">
        <w:t xml:space="preserve"> </w:t>
      </w:r>
      <w:r w:rsidRPr="0025097E">
        <w:t>Housing</w:t>
      </w:r>
      <w:r w:rsidRPr="0025097E" w:rsidR="0059395B">
        <w:t xml:space="preserve"> </w:t>
      </w:r>
      <w:r w:rsidR="0025097E">
        <w:t>Federation.</w:t>
      </w:r>
      <w:r w:rsidRPr="0025097E" w:rsidR="0059395B">
        <w:t xml:space="preserve"> </w:t>
      </w:r>
      <w:r w:rsidR="0025097E">
        <w:t xml:space="preserve">The </w:t>
      </w:r>
      <w:r>
        <w:t>fact</w:t>
      </w:r>
      <w:r w:rsidR="0059395B">
        <w:t xml:space="preserve"> </w:t>
      </w:r>
      <w:r>
        <w:t>that</w:t>
      </w:r>
      <w:r w:rsidR="0059395B">
        <w:t xml:space="preserve"> </w:t>
      </w:r>
      <w:r>
        <w:t>we</w:t>
      </w:r>
      <w:r w:rsidR="0059395B">
        <w:t xml:space="preserve"> </w:t>
      </w:r>
      <w:r>
        <w:t>need</w:t>
      </w:r>
      <w:r w:rsidR="0059395B">
        <w:t xml:space="preserve"> </w:t>
      </w:r>
      <w:r>
        <w:t>90,000</w:t>
      </w:r>
      <w:r w:rsidR="0059395B">
        <w:t xml:space="preserve"> </w:t>
      </w:r>
      <w:r>
        <w:t>social</w:t>
      </w:r>
      <w:r w:rsidR="0059395B">
        <w:t xml:space="preserve"> </w:t>
      </w:r>
      <w:r>
        <w:t>rented</w:t>
      </w:r>
      <w:r w:rsidR="0059395B">
        <w:t xml:space="preserve"> </w:t>
      </w:r>
      <w:r>
        <w:t>homes</w:t>
      </w:r>
      <w:r w:rsidR="0059395B">
        <w:t xml:space="preserve"> </w:t>
      </w:r>
      <w:r>
        <w:t>to</w:t>
      </w:r>
      <w:r w:rsidR="0059395B">
        <w:t xml:space="preserve"> </w:t>
      </w:r>
      <w:r>
        <w:t>be</w:t>
      </w:r>
      <w:r w:rsidR="0059395B">
        <w:t xml:space="preserve"> </w:t>
      </w:r>
      <w:r>
        <w:t>built</w:t>
      </w:r>
      <w:r w:rsidR="0059395B">
        <w:t xml:space="preserve"> </w:t>
      </w:r>
      <w:r>
        <w:t>each</w:t>
      </w:r>
      <w:r w:rsidR="0059395B">
        <w:t xml:space="preserve"> </w:t>
      </w:r>
      <w:r>
        <w:t>year</w:t>
      </w:r>
      <w:r w:rsidR="0059395B">
        <w:t xml:space="preserve"> </w:t>
      </w:r>
      <w:r>
        <w:t>for</w:t>
      </w:r>
      <w:r w:rsidR="0059395B">
        <w:t xml:space="preserve"> </w:t>
      </w:r>
      <w:r>
        <w:t>the</w:t>
      </w:r>
      <w:r w:rsidR="0059395B">
        <w:t xml:space="preserve"> </w:t>
      </w:r>
      <w:r>
        <w:t>next</w:t>
      </w:r>
      <w:r w:rsidR="0059395B">
        <w:t xml:space="preserve"> </w:t>
      </w:r>
      <w:r>
        <w:t>15</w:t>
      </w:r>
      <w:r w:rsidR="0059395B">
        <w:t xml:space="preserve"> </w:t>
      </w:r>
      <w:r>
        <w:t>years,</w:t>
      </w:r>
      <w:r w:rsidR="0059395B">
        <w:t xml:space="preserve"> </w:t>
      </w:r>
      <w:r w:rsidR="00977E8F">
        <w:t>alongside</w:t>
      </w:r>
      <w:r w:rsidR="0059395B">
        <w:t xml:space="preserve"> </w:t>
      </w:r>
      <w:r w:rsidR="00977E8F">
        <w:t>the</w:t>
      </w:r>
      <w:r w:rsidR="0059395B">
        <w:t xml:space="preserve"> </w:t>
      </w:r>
      <w:r w:rsidR="00977E8F">
        <w:t>changes</w:t>
      </w:r>
      <w:r w:rsidR="0059395B">
        <w:t xml:space="preserve"> </w:t>
      </w:r>
      <w:r w:rsidR="00977E8F">
        <w:t>in</w:t>
      </w:r>
      <w:r w:rsidR="0059395B">
        <w:t xml:space="preserve"> </w:t>
      </w:r>
      <w:r w:rsidR="00977E8F">
        <w:t>the</w:t>
      </w:r>
      <w:r w:rsidR="0059395B">
        <w:t xml:space="preserve"> </w:t>
      </w:r>
      <w:r w:rsidR="00977E8F">
        <w:t>private</w:t>
      </w:r>
      <w:r w:rsidR="0059395B">
        <w:t xml:space="preserve"> </w:t>
      </w:r>
      <w:r>
        <w:t>rented</w:t>
      </w:r>
      <w:r w:rsidR="0059395B">
        <w:t xml:space="preserve"> </w:t>
      </w:r>
      <w:r w:rsidR="00977E8F">
        <w:t>sector</w:t>
      </w:r>
      <w:r w:rsidR="0059395B">
        <w:t xml:space="preserve"> </w:t>
      </w:r>
      <w:r w:rsidR="00977E8F">
        <w:t>that</w:t>
      </w:r>
      <w:r w:rsidR="0059395B">
        <w:t xml:space="preserve"> </w:t>
      </w:r>
      <w:r w:rsidR="00977E8F">
        <w:t>we</w:t>
      </w:r>
      <w:r w:rsidR="0059395B">
        <w:t xml:space="preserve"> </w:t>
      </w:r>
      <w:r w:rsidR="00977E8F">
        <w:t>have</w:t>
      </w:r>
      <w:r w:rsidR="0059395B">
        <w:t xml:space="preserve"> </w:t>
      </w:r>
      <w:r w:rsidR="00977E8F">
        <w:t>talked</w:t>
      </w:r>
      <w:r w:rsidR="0059395B">
        <w:t xml:space="preserve"> </w:t>
      </w:r>
      <w:r w:rsidR="00977E8F">
        <w:t>about</w:t>
      </w:r>
      <w:r>
        <w:t>,</w:t>
      </w:r>
      <w:r w:rsidR="0059395B">
        <w:t xml:space="preserve"> </w:t>
      </w:r>
      <w:r>
        <w:t>is</w:t>
      </w:r>
      <w:r w:rsidR="0059395B">
        <w:t xml:space="preserve"> </w:t>
      </w:r>
      <w:r>
        <w:t>more</w:t>
      </w:r>
      <w:r w:rsidR="0059395B">
        <w:t xml:space="preserve"> </w:t>
      </w:r>
      <w:r>
        <w:t>important</w:t>
      </w:r>
      <w:r w:rsidR="0059395B">
        <w:t xml:space="preserve"> </w:t>
      </w:r>
      <w:r>
        <w:t>than</w:t>
      </w:r>
      <w:r w:rsidR="0059395B">
        <w:t xml:space="preserve"> </w:t>
      </w:r>
      <w:r>
        <w:t>ever.</w:t>
      </w:r>
      <w:r w:rsidR="0059395B">
        <w:t xml:space="preserve"> </w:t>
      </w:r>
      <w:r>
        <w:t>We</w:t>
      </w:r>
      <w:r w:rsidR="0059395B">
        <w:t xml:space="preserve"> </w:t>
      </w:r>
      <w:r>
        <w:t>have</w:t>
      </w:r>
      <w:r w:rsidR="0025097E">
        <w:t xml:space="preserve"> </w:t>
      </w:r>
      <w:r>
        <w:t>n</w:t>
      </w:r>
      <w:r w:rsidR="0025097E">
        <w:t>o</w:t>
      </w:r>
      <w:r>
        <w:t>t</w:t>
      </w:r>
      <w:r w:rsidR="0059395B">
        <w:t xml:space="preserve"> </w:t>
      </w:r>
      <w:r w:rsidR="0025097E">
        <w:t>re</w:t>
      </w:r>
      <w:r>
        <w:t>done</w:t>
      </w:r>
      <w:r w:rsidR="0059395B">
        <w:t xml:space="preserve"> </w:t>
      </w:r>
      <w:r>
        <w:t>the</w:t>
      </w:r>
      <w:r w:rsidR="0059395B">
        <w:t xml:space="preserve"> </w:t>
      </w:r>
      <w:r>
        <w:t>analysis,</w:t>
      </w:r>
      <w:r w:rsidR="0059395B">
        <w:t xml:space="preserve"> </w:t>
      </w:r>
      <w:r>
        <w:t>so</w:t>
      </w:r>
      <w:r w:rsidR="0059395B">
        <w:t xml:space="preserve"> </w:t>
      </w:r>
      <w:r>
        <w:t>it</w:t>
      </w:r>
      <w:r w:rsidR="0059395B">
        <w:t xml:space="preserve"> </w:t>
      </w:r>
      <w:r>
        <w:t>is</w:t>
      </w:r>
      <w:r w:rsidR="0059395B">
        <w:t xml:space="preserve"> </w:t>
      </w:r>
      <w:r>
        <w:t>quite</w:t>
      </w:r>
      <w:r w:rsidR="0059395B">
        <w:t xml:space="preserve"> </w:t>
      </w:r>
      <w:r>
        <w:t>possible</w:t>
      </w:r>
      <w:r w:rsidR="0059395B">
        <w:t xml:space="preserve"> </w:t>
      </w:r>
      <w:r>
        <w:t>that</w:t>
      </w:r>
      <w:r w:rsidR="0059395B">
        <w:t xml:space="preserve"> </w:t>
      </w:r>
      <w:r>
        <w:t>that</w:t>
      </w:r>
      <w:r w:rsidR="0059395B">
        <w:t xml:space="preserve"> </w:t>
      </w:r>
      <w:r>
        <w:t>would</w:t>
      </w:r>
      <w:r w:rsidR="0059395B">
        <w:t xml:space="preserve"> </w:t>
      </w:r>
      <w:r>
        <w:t>be</w:t>
      </w:r>
      <w:r w:rsidR="0059395B">
        <w:t xml:space="preserve"> </w:t>
      </w:r>
      <w:r>
        <w:t>higher.</w:t>
      </w:r>
      <w:r w:rsidR="0025097E">
        <w:t xml:space="preserve"> </w:t>
      </w:r>
      <w:r>
        <w:t>T</w:t>
      </w:r>
      <w:r w:rsidR="00977E8F">
        <w:t>here</w:t>
      </w:r>
      <w:r w:rsidR="0059395B">
        <w:t xml:space="preserve"> </w:t>
      </w:r>
      <w:r>
        <w:t>are</w:t>
      </w:r>
      <w:r w:rsidR="0059395B">
        <w:t xml:space="preserve"> </w:t>
      </w:r>
      <w:r>
        <w:t>a</w:t>
      </w:r>
      <w:r w:rsidR="0059395B">
        <w:t xml:space="preserve"> </w:t>
      </w:r>
      <w:r>
        <w:t>few</w:t>
      </w:r>
      <w:r w:rsidR="0059395B">
        <w:t xml:space="preserve"> </w:t>
      </w:r>
      <w:r>
        <w:t>things</w:t>
      </w:r>
      <w:r w:rsidR="0059395B">
        <w:t xml:space="preserve"> </w:t>
      </w:r>
      <w:r>
        <w:t>in</w:t>
      </w:r>
      <w:r w:rsidR="0059395B">
        <w:t xml:space="preserve"> </w:t>
      </w:r>
      <w:r>
        <w:t>the</w:t>
      </w:r>
      <w:r w:rsidR="0059395B">
        <w:t xml:space="preserve"> </w:t>
      </w:r>
      <w:r>
        <w:t>short</w:t>
      </w:r>
      <w:r w:rsidR="0059395B">
        <w:t xml:space="preserve"> </w:t>
      </w:r>
      <w:r w:rsidR="00977E8F">
        <w:t>term</w:t>
      </w:r>
      <w:r w:rsidR="0059395B">
        <w:t xml:space="preserve"> </w:t>
      </w:r>
      <w:r w:rsidR="0025097E">
        <w:t>that mean</w:t>
      </w:r>
      <w:r w:rsidR="0059395B">
        <w:t xml:space="preserve"> </w:t>
      </w:r>
      <w:r>
        <w:t>we</w:t>
      </w:r>
      <w:r w:rsidR="0059395B">
        <w:t xml:space="preserve"> </w:t>
      </w:r>
      <w:r>
        <w:t>are</w:t>
      </w:r>
      <w:r w:rsidR="0059395B">
        <w:t xml:space="preserve"> </w:t>
      </w:r>
      <w:r>
        <w:t>not</w:t>
      </w:r>
      <w:r w:rsidR="0059395B">
        <w:t xml:space="preserve"> </w:t>
      </w:r>
      <w:r>
        <w:t>going</w:t>
      </w:r>
      <w:r w:rsidR="0059395B">
        <w:t xml:space="preserve"> </w:t>
      </w:r>
      <w:r>
        <w:t>to</w:t>
      </w:r>
      <w:r w:rsidR="0059395B">
        <w:t xml:space="preserve"> </w:t>
      </w:r>
      <w:r w:rsidR="0025097E">
        <w:t xml:space="preserve">have </w:t>
      </w:r>
      <w:r>
        <w:t>that</w:t>
      </w:r>
      <w:r w:rsidR="0059395B">
        <w:t xml:space="preserve"> </w:t>
      </w:r>
      <w:r>
        <w:t>number</w:t>
      </w:r>
      <w:r w:rsidR="0059395B">
        <w:t xml:space="preserve"> </w:t>
      </w:r>
      <w:r>
        <w:t>of</w:t>
      </w:r>
      <w:r w:rsidR="0059395B">
        <w:t xml:space="preserve"> </w:t>
      </w:r>
      <w:r>
        <w:t>houses</w:t>
      </w:r>
      <w:r w:rsidR="0059395B">
        <w:t xml:space="preserve"> </w:t>
      </w:r>
      <w:r>
        <w:t>being</w:t>
      </w:r>
      <w:r w:rsidR="0059395B">
        <w:t xml:space="preserve"> </w:t>
      </w:r>
      <w:r>
        <w:t>built</w:t>
      </w:r>
      <w:r w:rsidR="0059395B">
        <w:t xml:space="preserve"> </w:t>
      </w:r>
      <w:r>
        <w:t>immediately</w:t>
      </w:r>
      <w:r w:rsidR="0059395B">
        <w:t xml:space="preserve"> </w:t>
      </w:r>
      <w:r>
        <w:t>and</w:t>
      </w:r>
      <w:r w:rsidR="0059395B">
        <w:t xml:space="preserve"> </w:t>
      </w:r>
      <w:r>
        <w:t>certainly</w:t>
      </w:r>
      <w:r w:rsidR="0059395B">
        <w:t xml:space="preserve"> </w:t>
      </w:r>
      <w:r>
        <w:t>not</w:t>
      </w:r>
      <w:r w:rsidR="0059395B">
        <w:t xml:space="preserve"> </w:t>
      </w:r>
      <w:r>
        <w:t>in</w:t>
      </w:r>
      <w:r w:rsidR="0059395B">
        <w:t xml:space="preserve"> </w:t>
      </w:r>
      <w:r>
        <w:t>these</w:t>
      </w:r>
      <w:r w:rsidR="0059395B">
        <w:t xml:space="preserve"> </w:t>
      </w:r>
      <w:r>
        <w:t>circumstances.</w:t>
      </w:r>
    </w:p>
    <w:p w:rsidR="008C1869" w:rsidP="00977E8F">
      <w:pPr>
        <w:pStyle w:val="Answer"/>
      </w:pPr>
      <w:r>
        <w:t>T</w:t>
      </w:r>
      <w:r w:rsidR="00977E8F">
        <w:t>here</w:t>
      </w:r>
      <w:r w:rsidR="0059395B">
        <w:t xml:space="preserve"> </w:t>
      </w:r>
      <w:r w:rsidR="00977E8F">
        <w:t>are</w:t>
      </w:r>
      <w:r w:rsidR="0059395B">
        <w:t xml:space="preserve"> </w:t>
      </w:r>
      <w:r w:rsidR="00977E8F">
        <w:t>two</w:t>
      </w:r>
      <w:r w:rsidR="0059395B">
        <w:t xml:space="preserve"> </w:t>
      </w:r>
      <w:r w:rsidR="00977E8F">
        <w:t>things</w:t>
      </w:r>
      <w:r w:rsidR="0059395B">
        <w:t xml:space="preserve"> </w:t>
      </w:r>
      <w:r w:rsidR="00977E8F">
        <w:t>that</w:t>
      </w:r>
      <w:r w:rsidR="0059395B">
        <w:t xml:space="preserve"> </w:t>
      </w:r>
      <w:r w:rsidR="00977E8F">
        <w:t>I</w:t>
      </w:r>
      <w:r w:rsidR="0059395B">
        <w:t xml:space="preserve"> </w:t>
      </w:r>
      <w:r w:rsidR="00977E8F">
        <w:t>would</w:t>
      </w:r>
      <w:r w:rsidR="0059395B">
        <w:t xml:space="preserve"> </w:t>
      </w:r>
      <w:r>
        <w:t>therefore</w:t>
      </w:r>
      <w:r w:rsidR="0059395B">
        <w:t xml:space="preserve"> </w:t>
      </w:r>
      <w:r w:rsidR="00977E8F">
        <w:t>like</w:t>
      </w:r>
      <w:r w:rsidR="0059395B">
        <w:t xml:space="preserve"> </w:t>
      </w:r>
      <w:r w:rsidR="00977E8F">
        <w:t>to</w:t>
      </w:r>
      <w:r w:rsidR="0059395B">
        <w:t xml:space="preserve"> </w:t>
      </w:r>
      <w:r w:rsidR="00977E8F">
        <w:t>add</w:t>
      </w:r>
      <w:r w:rsidR="0059395B">
        <w:t xml:space="preserve"> </w:t>
      </w:r>
      <w:r w:rsidR="00977E8F">
        <w:t>to</w:t>
      </w:r>
      <w:r w:rsidR="0059395B">
        <w:t xml:space="preserve"> </w:t>
      </w:r>
      <w:r w:rsidR="00977E8F">
        <w:t>the</w:t>
      </w:r>
      <w:r w:rsidR="0059395B">
        <w:t xml:space="preserve"> </w:t>
      </w:r>
      <w:r w:rsidR="00977E8F">
        <w:t>90,000</w:t>
      </w:r>
      <w:r>
        <w:t>.</w:t>
      </w:r>
      <w:r w:rsidR="0059395B">
        <w:t xml:space="preserve"> </w:t>
      </w:r>
      <w:r w:rsidR="0025097E">
        <w:t>First,</w:t>
      </w:r>
      <w:r w:rsidR="0059395B">
        <w:t xml:space="preserve"> </w:t>
      </w:r>
      <w:r>
        <w:t>allocations</w:t>
      </w:r>
      <w:r w:rsidR="0059395B">
        <w:t xml:space="preserve"> </w:t>
      </w:r>
      <w:r>
        <w:t>are</w:t>
      </w:r>
      <w:r w:rsidR="0059395B">
        <w:t xml:space="preserve"> </w:t>
      </w:r>
      <w:r>
        <w:t>important.</w:t>
      </w:r>
      <w:r w:rsidR="0059395B">
        <w:t xml:space="preserve"> </w:t>
      </w:r>
      <w:r w:rsidR="0025097E">
        <w:t xml:space="preserve">We </w:t>
      </w:r>
      <w:r>
        <w:t>can</w:t>
      </w:r>
      <w:r w:rsidR="0059395B">
        <w:t xml:space="preserve"> </w:t>
      </w:r>
      <w:r>
        <w:t>change</w:t>
      </w:r>
      <w:r w:rsidR="0059395B">
        <w:t xml:space="preserve"> </w:t>
      </w:r>
      <w:r>
        <w:t>allocation</w:t>
      </w:r>
      <w:r w:rsidR="0059395B">
        <w:t xml:space="preserve"> </w:t>
      </w:r>
      <w:r>
        <w:t>rules</w:t>
      </w:r>
      <w:r w:rsidR="0059395B">
        <w:t xml:space="preserve"> </w:t>
      </w:r>
      <w:r w:rsidR="0025097E">
        <w:t>more quickly</w:t>
      </w:r>
      <w:r w:rsidR="0059395B">
        <w:t xml:space="preserve"> </w:t>
      </w:r>
      <w:r>
        <w:t>than</w:t>
      </w:r>
      <w:r w:rsidR="0059395B">
        <w:t xml:space="preserve"> </w:t>
      </w:r>
      <w:r>
        <w:t>we</w:t>
      </w:r>
      <w:r w:rsidR="0059395B">
        <w:t xml:space="preserve"> </w:t>
      </w:r>
      <w:r>
        <w:t>can</w:t>
      </w:r>
      <w:r w:rsidR="0059395B">
        <w:t xml:space="preserve"> </w:t>
      </w:r>
      <w:r>
        <w:t>build</w:t>
      </w:r>
      <w:r w:rsidR="0059395B">
        <w:t xml:space="preserve"> </w:t>
      </w:r>
      <w:r>
        <w:t>houses,</w:t>
      </w:r>
      <w:r w:rsidR="0059395B">
        <w:t xml:space="preserve"> </w:t>
      </w:r>
      <w:r>
        <w:t>and</w:t>
      </w:r>
      <w:r w:rsidR="0059395B">
        <w:t xml:space="preserve"> </w:t>
      </w:r>
      <w:r>
        <w:t>it</w:t>
      </w:r>
      <w:r w:rsidR="0059395B">
        <w:t xml:space="preserve"> </w:t>
      </w:r>
      <w:r>
        <w:t>is</w:t>
      </w:r>
      <w:r w:rsidR="0059395B">
        <w:t xml:space="preserve"> </w:t>
      </w:r>
      <w:r>
        <w:t>really</w:t>
      </w:r>
      <w:r w:rsidR="0059395B">
        <w:t xml:space="preserve"> </w:t>
      </w:r>
      <w:r>
        <w:t>important</w:t>
      </w:r>
      <w:r w:rsidR="0025097E">
        <w:t>,</w:t>
      </w:r>
      <w:r w:rsidR="0059395B">
        <w:t xml:space="preserve"> </w:t>
      </w:r>
      <w:r>
        <w:t>particularly</w:t>
      </w:r>
      <w:r w:rsidR="0059395B">
        <w:t xml:space="preserve"> </w:t>
      </w:r>
      <w:r>
        <w:t>for</w:t>
      </w:r>
      <w:r w:rsidR="0059395B">
        <w:t xml:space="preserve"> </w:t>
      </w:r>
      <w:r>
        <w:t>that</w:t>
      </w:r>
      <w:r w:rsidR="0059395B">
        <w:t xml:space="preserve"> </w:t>
      </w:r>
      <w:r>
        <w:t>cohort</w:t>
      </w:r>
      <w:r w:rsidR="0059395B">
        <w:t xml:space="preserve"> </w:t>
      </w:r>
      <w:r>
        <w:t>of</w:t>
      </w:r>
      <w:r w:rsidR="0059395B">
        <w:t xml:space="preserve"> </w:t>
      </w:r>
      <w:r w:rsidR="00FE0526">
        <w:t>Everyone In</w:t>
      </w:r>
      <w:r w:rsidR="003F4689">
        <w:t>—</w:t>
      </w:r>
      <w:r w:rsidR="0025097E">
        <w:t xml:space="preserve">those </w:t>
      </w:r>
      <w:r w:rsidR="00AC34BF">
        <w:t>5,400</w:t>
      </w:r>
      <w:r w:rsidR="0059395B">
        <w:t xml:space="preserve"> </w:t>
      </w:r>
      <w:r>
        <w:t>or</w:t>
      </w:r>
      <w:r w:rsidR="0059395B">
        <w:t xml:space="preserve"> </w:t>
      </w:r>
      <w:r>
        <w:t>6,000</w:t>
      </w:r>
      <w:r w:rsidR="0059395B">
        <w:t xml:space="preserve"> </w:t>
      </w:r>
      <w:r>
        <w:t>people</w:t>
      </w:r>
      <w:r w:rsidR="003F4689">
        <w:t>—</w:t>
      </w:r>
      <w:r>
        <w:t>that</w:t>
      </w:r>
      <w:r w:rsidR="0059395B">
        <w:t xml:space="preserve"> </w:t>
      </w:r>
      <w:r>
        <w:t>we</w:t>
      </w:r>
      <w:r w:rsidR="0059395B">
        <w:t xml:space="preserve"> </w:t>
      </w:r>
      <w:r>
        <w:t>fast-track</w:t>
      </w:r>
      <w:r w:rsidR="0059395B">
        <w:t xml:space="preserve"> </w:t>
      </w:r>
      <w:r>
        <w:t>the</w:t>
      </w:r>
      <w:r w:rsidR="0059395B">
        <w:t xml:space="preserve"> </w:t>
      </w:r>
      <w:r>
        <w:t>allocation</w:t>
      </w:r>
      <w:r w:rsidR="0059395B">
        <w:t xml:space="preserve"> </w:t>
      </w:r>
      <w:r>
        <w:t>of</w:t>
      </w:r>
      <w:r w:rsidR="0059395B">
        <w:t xml:space="preserve"> </w:t>
      </w:r>
      <w:r>
        <w:t>social</w:t>
      </w:r>
      <w:r w:rsidR="0059395B">
        <w:t xml:space="preserve"> </w:t>
      </w:r>
      <w:r>
        <w:t>housing</w:t>
      </w:r>
      <w:r w:rsidR="0059395B">
        <w:t xml:space="preserve"> </w:t>
      </w:r>
      <w:r>
        <w:t>where</w:t>
      </w:r>
      <w:r w:rsidR="0059395B">
        <w:t xml:space="preserve"> </w:t>
      </w:r>
      <w:r>
        <w:t>the</w:t>
      </w:r>
      <w:r w:rsidR="0059395B">
        <w:t xml:space="preserve"> </w:t>
      </w:r>
      <w:r>
        <w:t>private</w:t>
      </w:r>
      <w:r w:rsidR="0059395B">
        <w:t xml:space="preserve"> </w:t>
      </w:r>
      <w:r>
        <w:t>sector</w:t>
      </w:r>
      <w:r w:rsidR="0059395B">
        <w:t xml:space="preserve"> </w:t>
      </w:r>
      <w:r>
        <w:t>is</w:t>
      </w:r>
      <w:r w:rsidR="0059395B">
        <w:t xml:space="preserve"> </w:t>
      </w:r>
      <w:r>
        <w:t>not</w:t>
      </w:r>
      <w:r w:rsidR="0059395B">
        <w:t xml:space="preserve"> </w:t>
      </w:r>
      <w:r>
        <w:t>responding</w:t>
      </w:r>
      <w:r w:rsidR="0059395B">
        <w:t xml:space="preserve"> </w:t>
      </w:r>
      <w:r>
        <w:t>to</w:t>
      </w:r>
      <w:r w:rsidR="0059395B">
        <w:t xml:space="preserve"> </w:t>
      </w:r>
      <w:r>
        <w:t>those</w:t>
      </w:r>
      <w:r w:rsidR="0059395B">
        <w:t xml:space="preserve"> </w:t>
      </w:r>
      <w:r>
        <w:t>people.</w:t>
      </w:r>
      <w:r w:rsidR="0059395B">
        <w:t xml:space="preserve"> </w:t>
      </w:r>
      <w:r w:rsidR="00AC34BF">
        <w:t xml:space="preserve">In </w:t>
      </w:r>
      <w:r w:rsidR="00977E8F">
        <w:t>the</w:t>
      </w:r>
      <w:r w:rsidR="0059395B">
        <w:t xml:space="preserve"> </w:t>
      </w:r>
      <w:r w:rsidR="00977E8F">
        <w:t>short</w:t>
      </w:r>
      <w:r w:rsidR="0059395B">
        <w:t xml:space="preserve"> </w:t>
      </w:r>
      <w:r w:rsidR="00977E8F">
        <w:t>term</w:t>
      </w:r>
      <w:r w:rsidR="00AC34BF">
        <w:t>,</w:t>
      </w:r>
      <w:r w:rsidR="0059395B">
        <w:t xml:space="preserve"> </w:t>
      </w:r>
      <w:r w:rsidR="00977E8F">
        <w:t>there</w:t>
      </w:r>
      <w:r w:rsidR="0059395B">
        <w:t xml:space="preserve"> </w:t>
      </w:r>
      <w:r w:rsidR="00977E8F">
        <w:t>is</w:t>
      </w:r>
      <w:r w:rsidR="0059395B">
        <w:t xml:space="preserve"> </w:t>
      </w:r>
      <w:r w:rsidR="00AC34BF">
        <w:t xml:space="preserve">also </w:t>
      </w:r>
      <w:r w:rsidR="00977E8F">
        <w:t>a</w:t>
      </w:r>
      <w:r w:rsidR="0059395B">
        <w:t xml:space="preserve"> </w:t>
      </w:r>
      <w:r w:rsidR="00977E8F">
        <w:t>need</w:t>
      </w:r>
      <w:r w:rsidR="0059395B">
        <w:t xml:space="preserve"> </w:t>
      </w:r>
      <w:r w:rsidR="00977E8F">
        <w:t>to</w:t>
      </w:r>
      <w:r w:rsidR="0059395B">
        <w:t xml:space="preserve"> </w:t>
      </w:r>
      <w:r w:rsidR="00977E8F">
        <w:t>fund</w:t>
      </w:r>
      <w:r w:rsidR="0059395B">
        <w:t xml:space="preserve"> </w:t>
      </w:r>
      <w:r w:rsidR="00977E8F">
        <w:t>acquisitions</w:t>
      </w:r>
      <w:r>
        <w:t>,</w:t>
      </w:r>
      <w:r w:rsidR="0059395B">
        <w:t xml:space="preserve"> </w:t>
      </w:r>
      <w:r>
        <w:t>for</w:t>
      </w:r>
      <w:r w:rsidR="0059395B">
        <w:t xml:space="preserve"> </w:t>
      </w:r>
      <w:r w:rsidR="00AC34BF">
        <w:t xml:space="preserve">Government </w:t>
      </w:r>
      <w:r>
        <w:t>funding</w:t>
      </w:r>
      <w:r w:rsidR="0059395B">
        <w:t xml:space="preserve"> </w:t>
      </w:r>
      <w:r>
        <w:t>of</w:t>
      </w:r>
      <w:r w:rsidR="0059395B">
        <w:t xml:space="preserve"> </w:t>
      </w:r>
      <w:r>
        <w:t>acquisitions</w:t>
      </w:r>
      <w:r w:rsidR="0059395B">
        <w:t xml:space="preserve"> </w:t>
      </w:r>
      <w:r>
        <w:t>to</w:t>
      </w:r>
      <w:r w:rsidR="0059395B">
        <w:t xml:space="preserve"> </w:t>
      </w:r>
      <w:r>
        <w:t>be</w:t>
      </w:r>
      <w:r w:rsidR="0059395B">
        <w:t xml:space="preserve"> </w:t>
      </w:r>
      <w:r>
        <w:t>delivered</w:t>
      </w:r>
      <w:r w:rsidR="0059395B">
        <w:t xml:space="preserve"> </w:t>
      </w:r>
      <w:r>
        <w:t>by</w:t>
      </w:r>
      <w:r w:rsidR="0059395B">
        <w:t xml:space="preserve"> </w:t>
      </w:r>
      <w:r>
        <w:t>social</w:t>
      </w:r>
      <w:r w:rsidR="0059395B">
        <w:t xml:space="preserve"> </w:t>
      </w:r>
      <w:r>
        <w:t>letting</w:t>
      </w:r>
      <w:r w:rsidR="00AC34BF">
        <w:t>s</w:t>
      </w:r>
      <w:r w:rsidR="0059395B">
        <w:t xml:space="preserve"> </w:t>
      </w:r>
      <w:r>
        <w:t>agencies</w:t>
      </w:r>
      <w:r w:rsidR="0059395B">
        <w:t xml:space="preserve"> </w:t>
      </w:r>
      <w:r>
        <w:t>and</w:t>
      </w:r>
      <w:r w:rsidR="0059395B">
        <w:t xml:space="preserve"> </w:t>
      </w:r>
      <w:r>
        <w:t>social</w:t>
      </w:r>
      <w:r w:rsidR="0059395B">
        <w:t xml:space="preserve"> </w:t>
      </w:r>
      <w:r>
        <w:t>housing</w:t>
      </w:r>
      <w:r w:rsidR="0059395B">
        <w:t xml:space="preserve"> </w:t>
      </w:r>
      <w:r>
        <w:t>providers.</w:t>
      </w:r>
      <w:r w:rsidR="0059395B">
        <w:t xml:space="preserve">  </w:t>
      </w:r>
    </w:p>
    <w:p w:rsidR="00977E8F" w:rsidP="00977E8F">
      <w:pPr>
        <w:pStyle w:val="Answer"/>
      </w:pPr>
      <w:r>
        <w:t>A</w:t>
      </w:r>
      <w:r w:rsidR="00AC34BF">
        <w:t>s a</w:t>
      </w:r>
      <w:r w:rsidR="0059395B">
        <w:t xml:space="preserve"> </w:t>
      </w:r>
      <w:r>
        <w:t>final</w:t>
      </w:r>
      <w:r w:rsidR="0059395B">
        <w:t xml:space="preserve"> </w:t>
      </w:r>
      <w:r>
        <w:t>thing</w:t>
      </w:r>
      <w:r w:rsidR="0059395B">
        <w:t xml:space="preserve"> </w:t>
      </w:r>
      <w:r>
        <w:t>on</w:t>
      </w:r>
      <w:r w:rsidR="0059395B">
        <w:t xml:space="preserve"> </w:t>
      </w:r>
      <w:r>
        <w:t>allocations</w:t>
      </w:r>
      <w:r w:rsidR="00AC34BF">
        <w:t>,</w:t>
      </w:r>
      <w:r w:rsidR="0059395B">
        <w:t xml:space="preserve"> </w:t>
      </w:r>
      <w:r>
        <w:t>we</w:t>
      </w:r>
      <w:r w:rsidR="0059395B">
        <w:t xml:space="preserve"> </w:t>
      </w:r>
      <w:r>
        <w:t>have</w:t>
      </w:r>
      <w:r w:rsidR="0059395B">
        <w:t xml:space="preserve"> </w:t>
      </w:r>
      <w:r>
        <w:t>to</w:t>
      </w:r>
      <w:r w:rsidR="0059395B">
        <w:t xml:space="preserve"> </w:t>
      </w:r>
      <w:r>
        <w:t>get</w:t>
      </w:r>
      <w:r w:rsidR="0059395B">
        <w:t xml:space="preserve"> </w:t>
      </w:r>
      <w:r>
        <w:t>past</w:t>
      </w:r>
      <w:r w:rsidR="0059395B">
        <w:t xml:space="preserve"> </w:t>
      </w:r>
      <w:r>
        <w:t>the</w:t>
      </w:r>
      <w:r w:rsidR="0059395B">
        <w:t xml:space="preserve"> </w:t>
      </w:r>
      <w:r>
        <w:t>idea</w:t>
      </w:r>
      <w:r w:rsidR="0059395B">
        <w:t xml:space="preserve"> </w:t>
      </w:r>
      <w:r>
        <w:t>that</w:t>
      </w:r>
      <w:r w:rsidR="0059395B">
        <w:t xml:space="preserve"> </w:t>
      </w:r>
      <w:r>
        <w:t>people’s</w:t>
      </w:r>
      <w:r w:rsidR="0059395B">
        <w:t xml:space="preserve"> </w:t>
      </w:r>
      <w:r>
        <w:t>housing</w:t>
      </w:r>
      <w:r w:rsidR="0059395B">
        <w:t xml:space="preserve"> </w:t>
      </w:r>
      <w:r>
        <w:t>history</w:t>
      </w:r>
      <w:r w:rsidR="0059395B">
        <w:t xml:space="preserve"> </w:t>
      </w:r>
      <w:r w:rsidR="008C1869">
        <w:t>prevents</w:t>
      </w:r>
      <w:r w:rsidR="0059395B">
        <w:t xml:space="preserve"> </w:t>
      </w:r>
      <w:r w:rsidR="008C1869">
        <w:t>them</w:t>
      </w:r>
      <w:r w:rsidR="0059395B">
        <w:t xml:space="preserve"> </w:t>
      </w:r>
      <w:r w:rsidR="008C1869">
        <w:t>from</w:t>
      </w:r>
      <w:r w:rsidR="0059395B">
        <w:t xml:space="preserve"> </w:t>
      </w:r>
      <w:r w:rsidR="008C1869">
        <w:t>gaining</w:t>
      </w:r>
      <w:r w:rsidR="0059395B">
        <w:t xml:space="preserve"> </w:t>
      </w:r>
      <w:r w:rsidR="008C1869">
        <w:t>social</w:t>
      </w:r>
      <w:r w:rsidR="0059395B">
        <w:t xml:space="preserve"> </w:t>
      </w:r>
      <w:r w:rsidR="00AC34BF">
        <w:t>housing.</w:t>
      </w:r>
      <w:r w:rsidR="0059395B">
        <w:t xml:space="preserve"> </w:t>
      </w:r>
      <w:r w:rsidR="00AC34BF">
        <w:t xml:space="preserve">Otherwise, </w:t>
      </w:r>
      <w:r w:rsidR="008C1869">
        <w:t>people</w:t>
      </w:r>
      <w:r w:rsidR="0059395B">
        <w:t xml:space="preserve"> </w:t>
      </w:r>
      <w:r w:rsidR="008C1869">
        <w:t>who</w:t>
      </w:r>
      <w:r w:rsidR="0059395B">
        <w:t xml:space="preserve"> </w:t>
      </w:r>
      <w:r w:rsidR="008C1869">
        <w:t>have</w:t>
      </w:r>
      <w:r w:rsidR="0059395B">
        <w:t xml:space="preserve"> </w:t>
      </w:r>
      <w:r w:rsidR="008C1869">
        <w:t>been</w:t>
      </w:r>
      <w:r w:rsidR="0059395B">
        <w:t xml:space="preserve"> </w:t>
      </w:r>
      <w:r w:rsidR="00AC34BF">
        <w:t xml:space="preserve">rough </w:t>
      </w:r>
      <w:r w:rsidR="008C1869">
        <w:t>sleeping</w:t>
      </w:r>
      <w:r w:rsidR="0059395B">
        <w:t xml:space="preserve"> </w:t>
      </w:r>
      <w:r w:rsidR="008C1869">
        <w:t>will</w:t>
      </w:r>
      <w:r w:rsidR="0059395B">
        <w:t xml:space="preserve"> </w:t>
      </w:r>
      <w:r w:rsidR="008C1869">
        <w:t>be</w:t>
      </w:r>
      <w:r w:rsidR="0059395B">
        <w:t xml:space="preserve"> </w:t>
      </w:r>
      <w:r w:rsidR="008C1869">
        <w:t>disproportionally</w:t>
      </w:r>
      <w:r w:rsidR="0059395B">
        <w:t xml:space="preserve"> </w:t>
      </w:r>
      <w:r w:rsidR="008C1869">
        <w:t>impacted</w:t>
      </w:r>
      <w:r w:rsidR="0059395B">
        <w:t xml:space="preserve"> </w:t>
      </w:r>
      <w:r w:rsidR="008C1869">
        <w:t>by</w:t>
      </w:r>
      <w:r w:rsidR="0059395B">
        <w:t xml:space="preserve"> </w:t>
      </w:r>
      <w:r w:rsidR="008C1869">
        <w:t>that.</w:t>
      </w:r>
      <w:r w:rsidR="0059395B">
        <w:t xml:space="preserve"> </w:t>
      </w:r>
      <w:r w:rsidR="008C1869">
        <w:t>W</w:t>
      </w:r>
      <w:r>
        <w:t>e</w:t>
      </w:r>
      <w:r w:rsidR="0059395B">
        <w:t xml:space="preserve"> </w:t>
      </w:r>
      <w:r>
        <w:t>have</w:t>
      </w:r>
      <w:r w:rsidR="0059395B">
        <w:t xml:space="preserve"> </w:t>
      </w:r>
      <w:r>
        <w:t>to</w:t>
      </w:r>
      <w:r w:rsidR="0059395B">
        <w:t xml:space="preserve"> </w:t>
      </w:r>
      <w:r>
        <w:t>b</w:t>
      </w:r>
      <w:r w:rsidR="008C1869">
        <w:t>uild</w:t>
      </w:r>
      <w:r w:rsidR="00AC34BF">
        <w:t>,</w:t>
      </w:r>
      <w:r w:rsidR="0059395B">
        <w:t xml:space="preserve"> </w:t>
      </w:r>
      <w:r w:rsidR="008C1869">
        <w:t>but</w:t>
      </w:r>
      <w:r w:rsidR="0059395B">
        <w:t xml:space="preserve"> </w:t>
      </w:r>
      <w:r w:rsidR="008C1869">
        <w:t>we</w:t>
      </w:r>
      <w:r w:rsidR="0059395B">
        <w:t xml:space="preserve"> </w:t>
      </w:r>
      <w:r w:rsidR="008C1869">
        <w:t>have</w:t>
      </w:r>
      <w:r w:rsidR="0059395B">
        <w:t xml:space="preserve"> </w:t>
      </w:r>
      <w:r w:rsidR="008C1869">
        <w:t>to</w:t>
      </w:r>
      <w:r w:rsidR="0059395B">
        <w:t xml:space="preserve"> </w:t>
      </w:r>
      <w:r w:rsidR="008C1869">
        <w:t>take</w:t>
      </w:r>
      <w:r w:rsidR="0059395B">
        <w:t xml:space="preserve"> </w:t>
      </w:r>
      <w:r w:rsidR="008C1869">
        <w:t>short</w:t>
      </w:r>
      <w:r w:rsidR="00AC34BF">
        <w:t>-</w:t>
      </w:r>
      <w:r w:rsidR="008C1869">
        <w:t>term</w:t>
      </w:r>
      <w:r w:rsidR="0059395B">
        <w:t xml:space="preserve"> </w:t>
      </w:r>
      <w:r w:rsidR="008C1869">
        <w:t>interventions</w:t>
      </w:r>
      <w:r w:rsidR="0059395B">
        <w:t xml:space="preserve"> </w:t>
      </w:r>
      <w:r>
        <w:t>as</w:t>
      </w:r>
      <w:r w:rsidR="0059395B">
        <w:t xml:space="preserve"> </w:t>
      </w:r>
      <w:r>
        <w:t>well.</w:t>
      </w:r>
      <w:r w:rsidR="00AC34BF">
        <w:t xml:space="preserve"> </w:t>
      </w:r>
    </w:p>
    <w:p w:rsidR="00FA6F65" w:rsidP="00977E8F">
      <w:pPr>
        <w:pStyle w:val="Answer"/>
      </w:pPr>
      <w:sdt>
        <w:sdtPr>
          <w:alias w:val="Witness"/>
          <w:id w:val="1736500513"/>
          <w:placeholder>
            <w:docPart w:val="DefaultPlaceholder_1082065158"/>
          </w:placeholder>
          <w:richText/>
        </w:sdtPr>
        <w:sdtContent>
          <w:r w:rsidRPr="008B2D04" w:rsidR="008B2D04">
            <w:rPr>
              <w:b/>
              <w:i/>
            </w:rPr>
            <w:t>Jamie Carswell:</w:t>
          </w:r>
          <w:r w:rsidR="0059395B">
            <w:rPr>
              <w:b/>
            </w:rPr>
            <w:t xml:space="preserve"> </w:t>
          </w:r>
        </w:sdtContent>
      </w:sdt>
      <w:r w:rsidR="008C1869">
        <w:t>I</w:t>
      </w:r>
      <w:r w:rsidR="0059395B">
        <w:t xml:space="preserve"> </w:t>
      </w:r>
      <w:r w:rsidR="008C1869">
        <w:t>would</w:t>
      </w:r>
      <w:r w:rsidR="0059395B">
        <w:t xml:space="preserve"> </w:t>
      </w:r>
      <w:r w:rsidR="008C1869">
        <w:t>absolutely</w:t>
      </w:r>
      <w:r w:rsidR="0059395B">
        <w:t xml:space="preserve"> </w:t>
      </w:r>
      <w:r w:rsidR="008C1869">
        <w:t>recognise</w:t>
      </w:r>
      <w:r w:rsidR="0059395B">
        <w:t xml:space="preserve"> </w:t>
      </w:r>
      <w:r w:rsidR="008C1869">
        <w:t>the</w:t>
      </w:r>
      <w:r w:rsidR="0059395B">
        <w:t xml:space="preserve"> </w:t>
      </w:r>
      <w:r w:rsidR="008C1869">
        <w:t>numbers.</w:t>
      </w:r>
      <w:r w:rsidR="0059395B">
        <w:t xml:space="preserve"> </w:t>
      </w:r>
      <w:r w:rsidR="008C1869">
        <w:t>Across</w:t>
      </w:r>
      <w:r w:rsidR="0059395B">
        <w:t xml:space="preserve"> </w:t>
      </w:r>
      <w:r w:rsidR="008C1869">
        <w:t>all</w:t>
      </w:r>
      <w:r w:rsidR="0059395B">
        <w:t xml:space="preserve"> </w:t>
      </w:r>
      <w:r w:rsidR="008C1869">
        <w:t>perspectives</w:t>
      </w:r>
      <w:r w:rsidR="00AC34BF">
        <w:t>,</w:t>
      </w:r>
      <w:r w:rsidR="0059395B">
        <w:t xml:space="preserve"> </w:t>
      </w:r>
      <w:r w:rsidR="008C1869">
        <w:t>local</w:t>
      </w:r>
      <w:r w:rsidR="0059395B">
        <w:t xml:space="preserve"> </w:t>
      </w:r>
      <w:r w:rsidR="008C1869">
        <w:t>authorities</w:t>
      </w:r>
      <w:r w:rsidR="0059395B">
        <w:t xml:space="preserve"> </w:t>
      </w:r>
      <w:r w:rsidR="008C1869">
        <w:t>in</w:t>
      </w:r>
      <w:r w:rsidR="0059395B">
        <w:t xml:space="preserve"> </w:t>
      </w:r>
      <w:r w:rsidR="008C1869">
        <w:t>London</w:t>
      </w:r>
      <w:r w:rsidR="0059395B">
        <w:t xml:space="preserve"> </w:t>
      </w:r>
      <w:r w:rsidR="008C1869">
        <w:t>are</w:t>
      </w:r>
      <w:r w:rsidR="0059395B">
        <w:t xml:space="preserve"> </w:t>
      </w:r>
      <w:r w:rsidR="008C1869">
        <w:t>building.</w:t>
      </w:r>
      <w:r w:rsidR="0059395B">
        <w:t xml:space="preserve"> </w:t>
      </w:r>
      <w:r w:rsidR="00977E8F">
        <w:t>When</w:t>
      </w:r>
      <w:r w:rsidR="0059395B">
        <w:t xml:space="preserve"> </w:t>
      </w:r>
      <w:r w:rsidR="00977E8F">
        <w:t>the</w:t>
      </w:r>
      <w:r w:rsidR="0059395B">
        <w:t xml:space="preserve"> </w:t>
      </w:r>
      <w:r w:rsidR="00977E8F">
        <w:t>last</w:t>
      </w:r>
      <w:r w:rsidR="0059395B">
        <w:t xml:space="preserve"> </w:t>
      </w:r>
      <w:r w:rsidR="00977E8F">
        <w:t>opportunity</w:t>
      </w:r>
      <w:r w:rsidR="0059395B">
        <w:t xml:space="preserve"> </w:t>
      </w:r>
      <w:r w:rsidR="008C1869">
        <w:t>came</w:t>
      </w:r>
      <w:r w:rsidR="0059395B">
        <w:t xml:space="preserve"> </w:t>
      </w:r>
      <w:r w:rsidR="00AC34BF">
        <w:t>to</w:t>
      </w:r>
      <w:r w:rsidR="0059395B">
        <w:t xml:space="preserve"> </w:t>
      </w:r>
      <w:r w:rsidR="00977E8F">
        <w:t>secur</w:t>
      </w:r>
      <w:r w:rsidR="00AC34BF">
        <w:t>e</w:t>
      </w:r>
      <w:r w:rsidR="0059395B">
        <w:t xml:space="preserve"> </w:t>
      </w:r>
      <w:r w:rsidR="00977E8F">
        <w:t>grant</w:t>
      </w:r>
      <w:r w:rsidR="0059395B">
        <w:t xml:space="preserve"> </w:t>
      </w:r>
      <w:r w:rsidR="00977E8F">
        <w:t>funding</w:t>
      </w:r>
      <w:r w:rsidR="0059395B">
        <w:t xml:space="preserve"> </w:t>
      </w:r>
      <w:r w:rsidR="00977E8F">
        <w:t>for</w:t>
      </w:r>
      <w:r w:rsidR="0059395B">
        <w:t xml:space="preserve"> </w:t>
      </w:r>
      <w:r w:rsidR="00977E8F">
        <w:t>that</w:t>
      </w:r>
      <w:r w:rsidR="008C1869">
        <w:t>,</w:t>
      </w:r>
      <w:r w:rsidR="0059395B">
        <w:t xml:space="preserve"> </w:t>
      </w:r>
      <w:r w:rsidR="008C1869">
        <w:t>local</w:t>
      </w:r>
      <w:r w:rsidR="0059395B">
        <w:t xml:space="preserve"> </w:t>
      </w:r>
      <w:r w:rsidR="008C1869">
        <w:t>authorities</w:t>
      </w:r>
      <w:r w:rsidR="0059395B">
        <w:t xml:space="preserve"> </w:t>
      </w:r>
      <w:r w:rsidR="008C1869">
        <w:t>bid</w:t>
      </w:r>
      <w:r w:rsidR="0059395B">
        <w:t xml:space="preserve"> </w:t>
      </w:r>
      <w:r w:rsidR="008C1869">
        <w:t>for</w:t>
      </w:r>
      <w:r w:rsidR="0059395B">
        <w:t xml:space="preserve"> </w:t>
      </w:r>
      <w:r w:rsidR="008C1869">
        <w:t>£1</w:t>
      </w:r>
      <w:r w:rsidR="0059395B">
        <w:t xml:space="preserve"> </w:t>
      </w:r>
      <w:r w:rsidR="008C1869">
        <w:t>billio</w:t>
      </w:r>
      <w:r>
        <w:t>n</w:t>
      </w:r>
      <w:r w:rsidR="0059395B">
        <w:t xml:space="preserve"> </w:t>
      </w:r>
      <w:r>
        <w:t>to</w:t>
      </w:r>
      <w:r w:rsidR="0059395B">
        <w:t xml:space="preserve"> </w:t>
      </w:r>
      <w:r>
        <w:t>build</w:t>
      </w:r>
      <w:r w:rsidR="0059395B">
        <w:t xml:space="preserve"> </w:t>
      </w:r>
      <w:r>
        <w:t>11,000</w:t>
      </w:r>
      <w:r w:rsidR="0059395B">
        <w:t xml:space="preserve"> </w:t>
      </w:r>
      <w:r>
        <w:t>council</w:t>
      </w:r>
      <w:r w:rsidR="0059395B">
        <w:t xml:space="preserve"> </w:t>
      </w:r>
      <w:r>
        <w:t>homes</w:t>
      </w:r>
      <w:r w:rsidR="00AC34BF">
        <w:t>.</w:t>
      </w:r>
      <w:r w:rsidR="0059395B">
        <w:t xml:space="preserve"> </w:t>
      </w:r>
      <w:r w:rsidR="00977E8F">
        <w:t>I</w:t>
      </w:r>
      <w:r w:rsidR="0059395B">
        <w:t xml:space="preserve"> </w:t>
      </w:r>
      <w:r w:rsidR="00977E8F">
        <w:t>have</w:t>
      </w:r>
      <w:r w:rsidR="0059395B">
        <w:t xml:space="preserve"> </w:t>
      </w:r>
      <w:r w:rsidR="00977E8F">
        <w:t>to</w:t>
      </w:r>
      <w:r w:rsidR="0059395B">
        <w:t xml:space="preserve"> </w:t>
      </w:r>
      <w:r w:rsidR="00977E8F">
        <w:t>say</w:t>
      </w:r>
      <w:r w:rsidR="0059395B">
        <w:t xml:space="preserve"> </w:t>
      </w:r>
      <w:r w:rsidR="00AC34BF">
        <w:t xml:space="preserve">that </w:t>
      </w:r>
      <w:r w:rsidR="00977E8F">
        <w:t>that</w:t>
      </w:r>
      <w:r w:rsidR="0059395B">
        <w:t xml:space="preserve"> </w:t>
      </w:r>
      <w:r w:rsidR="00977E8F">
        <w:t>pot</w:t>
      </w:r>
      <w:r w:rsidR="0059395B">
        <w:t xml:space="preserve"> </w:t>
      </w:r>
      <w:r w:rsidR="00977E8F">
        <w:t>was</w:t>
      </w:r>
      <w:r w:rsidR="0059395B">
        <w:t xml:space="preserve"> </w:t>
      </w:r>
      <w:r w:rsidR="00AC34BF">
        <w:t>over</w:t>
      </w:r>
      <w:r w:rsidR="00977E8F">
        <w:t>subscribed</w:t>
      </w:r>
      <w:r w:rsidR="0059395B">
        <w:t xml:space="preserve"> </w:t>
      </w:r>
      <w:r w:rsidR="00977E8F">
        <w:t>by</w:t>
      </w:r>
      <w:r w:rsidR="0059395B">
        <w:t xml:space="preserve"> </w:t>
      </w:r>
      <w:r w:rsidR="00977E8F">
        <w:t>50%.</w:t>
      </w:r>
      <w:r w:rsidR="0059395B">
        <w:t xml:space="preserve"> </w:t>
      </w:r>
      <w:r>
        <w:t>Councils</w:t>
      </w:r>
      <w:r w:rsidR="0059395B">
        <w:t xml:space="preserve"> </w:t>
      </w:r>
      <w:r>
        <w:t>were</w:t>
      </w:r>
      <w:r w:rsidR="0059395B">
        <w:t xml:space="preserve"> </w:t>
      </w:r>
      <w:r>
        <w:t>putting</w:t>
      </w:r>
      <w:r w:rsidR="0059395B">
        <w:t xml:space="preserve"> </w:t>
      </w:r>
      <w:r>
        <w:t>up</w:t>
      </w:r>
      <w:r w:rsidR="0059395B">
        <w:t xml:space="preserve"> </w:t>
      </w:r>
      <w:r>
        <w:t>that</w:t>
      </w:r>
      <w:r w:rsidR="0059395B">
        <w:t xml:space="preserve"> </w:t>
      </w:r>
      <w:r>
        <w:t>they</w:t>
      </w:r>
      <w:r w:rsidR="0059395B">
        <w:t xml:space="preserve"> </w:t>
      </w:r>
      <w:r>
        <w:t>could</w:t>
      </w:r>
      <w:r w:rsidR="0059395B">
        <w:t xml:space="preserve"> </w:t>
      </w:r>
      <w:r>
        <w:t>build</w:t>
      </w:r>
      <w:r w:rsidR="0059395B">
        <w:t xml:space="preserve"> </w:t>
      </w:r>
      <w:r>
        <w:t>up</w:t>
      </w:r>
      <w:r w:rsidR="0059395B">
        <w:t xml:space="preserve"> </w:t>
      </w:r>
      <w:r>
        <w:t>to</w:t>
      </w:r>
      <w:r w:rsidR="0059395B">
        <w:t xml:space="preserve"> </w:t>
      </w:r>
      <w:r>
        <w:t>17,000</w:t>
      </w:r>
      <w:r w:rsidR="0059395B">
        <w:t xml:space="preserve"> </w:t>
      </w:r>
      <w:r>
        <w:t>council</w:t>
      </w:r>
      <w:r w:rsidR="0059395B">
        <w:t xml:space="preserve"> </w:t>
      </w:r>
      <w:r>
        <w:t>homes</w:t>
      </w:r>
      <w:r w:rsidR="0059395B">
        <w:t xml:space="preserve"> </w:t>
      </w:r>
      <w:r>
        <w:t>in</w:t>
      </w:r>
      <w:r w:rsidR="0059395B">
        <w:t xml:space="preserve"> </w:t>
      </w:r>
      <w:r>
        <w:t>the</w:t>
      </w:r>
      <w:r w:rsidR="0059395B">
        <w:t xml:space="preserve"> </w:t>
      </w:r>
      <w:r>
        <w:t>three-year</w:t>
      </w:r>
      <w:r w:rsidR="0059395B">
        <w:t xml:space="preserve"> </w:t>
      </w:r>
      <w:r>
        <w:t>period</w:t>
      </w:r>
      <w:r w:rsidR="0059395B">
        <w:t xml:space="preserve"> </w:t>
      </w:r>
      <w:r>
        <w:t>of</w:t>
      </w:r>
      <w:r w:rsidR="0059395B">
        <w:t xml:space="preserve"> </w:t>
      </w:r>
      <w:r>
        <w:t>that</w:t>
      </w:r>
      <w:r w:rsidR="0059395B">
        <w:t xml:space="preserve"> </w:t>
      </w:r>
      <w:r>
        <w:t>round.</w:t>
      </w:r>
      <w:r w:rsidR="0059395B">
        <w:t xml:space="preserve"> </w:t>
      </w:r>
      <w:r w:rsidR="00977E8F">
        <w:t>There</w:t>
      </w:r>
      <w:r w:rsidR="0059395B">
        <w:t xml:space="preserve"> </w:t>
      </w:r>
      <w:r w:rsidR="00977E8F">
        <w:t>is</w:t>
      </w:r>
      <w:r w:rsidR="0059395B">
        <w:t xml:space="preserve"> </w:t>
      </w:r>
      <w:r w:rsidR="00977E8F">
        <w:t>an</w:t>
      </w:r>
      <w:r w:rsidR="0059395B">
        <w:t xml:space="preserve"> </w:t>
      </w:r>
      <w:r w:rsidR="00977E8F">
        <w:t>appetite</w:t>
      </w:r>
      <w:r w:rsidR="0059395B">
        <w:t xml:space="preserve"> </w:t>
      </w:r>
      <w:r w:rsidR="00977E8F">
        <w:t>for</w:t>
      </w:r>
      <w:r w:rsidR="0059395B">
        <w:t xml:space="preserve"> </w:t>
      </w:r>
      <w:r w:rsidR="00977E8F">
        <w:t>building.</w:t>
      </w:r>
      <w:r w:rsidR="0059395B">
        <w:t xml:space="preserve"> </w:t>
      </w:r>
      <w:r>
        <w:t>The</w:t>
      </w:r>
      <w:r w:rsidR="0059395B">
        <w:t xml:space="preserve"> </w:t>
      </w:r>
      <w:r>
        <w:t>only</w:t>
      </w:r>
      <w:r w:rsidR="0059395B">
        <w:t xml:space="preserve"> </w:t>
      </w:r>
      <w:r>
        <w:t>point</w:t>
      </w:r>
      <w:r w:rsidR="0059395B">
        <w:t xml:space="preserve"> </w:t>
      </w:r>
      <w:r>
        <w:t>so</w:t>
      </w:r>
      <w:r w:rsidR="0059395B">
        <w:t xml:space="preserve"> </w:t>
      </w:r>
      <w:r>
        <w:t>far</w:t>
      </w:r>
      <w:r w:rsidR="0059395B">
        <w:t xml:space="preserve"> </w:t>
      </w:r>
      <w:r w:rsidR="00AC34BF">
        <w:t>on which</w:t>
      </w:r>
      <w:r w:rsidR="0059395B">
        <w:t xml:space="preserve"> </w:t>
      </w:r>
      <w:r>
        <w:t>I</w:t>
      </w:r>
      <w:r w:rsidR="0059395B">
        <w:t xml:space="preserve"> </w:t>
      </w:r>
      <w:r>
        <w:t>would</w:t>
      </w:r>
      <w:r w:rsidR="0059395B">
        <w:t xml:space="preserve"> </w:t>
      </w:r>
      <w:r w:rsidR="00AC34BF">
        <w:t xml:space="preserve">not </w:t>
      </w:r>
      <w:r>
        <w:t>quite</w:t>
      </w:r>
      <w:r w:rsidR="0059395B">
        <w:t xml:space="preserve"> </w:t>
      </w:r>
      <w:r>
        <w:t>see</w:t>
      </w:r>
      <w:r w:rsidR="0059395B">
        <w:t xml:space="preserve"> </w:t>
      </w:r>
      <w:r>
        <w:t>eye</w:t>
      </w:r>
      <w:r w:rsidR="00AC34BF">
        <w:t xml:space="preserve"> </w:t>
      </w:r>
      <w:r>
        <w:t>to</w:t>
      </w:r>
      <w:r w:rsidR="00AC34BF">
        <w:t xml:space="preserve"> </w:t>
      </w:r>
      <w:r>
        <w:t>eye</w:t>
      </w:r>
      <w:r w:rsidR="0059395B">
        <w:t xml:space="preserve"> </w:t>
      </w:r>
      <w:r>
        <w:t>with</w:t>
      </w:r>
      <w:r w:rsidR="0059395B">
        <w:t xml:space="preserve"> </w:t>
      </w:r>
      <w:r>
        <w:t>Jon</w:t>
      </w:r>
      <w:r w:rsidR="0059395B">
        <w:t xml:space="preserve"> </w:t>
      </w:r>
      <w:r>
        <w:t>is</w:t>
      </w:r>
      <w:r w:rsidR="0059395B">
        <w:t xml:space="preserve"> </w:t>
      </w:r>
      <w:r>
        <w:t>recognising</w:t>
      </w:r>
      <w:r w:rsidR="0059395B">
        <w:t xml:space="preserve"> </w:t>
      </w:r>
      <w:r>
        <w:t>that</w:t>
      </w:r>
      <w:r w:rsidR="0059395B">
        <w:t xml:space="preserve"> </w:t>
      </w:r>
      <w:r>
        <w:t>if</w:t>
      </w:r>
      <w:r w:rsidR="0059395B">
        <w:t xml:space="preserve"> </w:t>
      </w:r>
      <w:r>
        <w:t>allocation</w:t>
      </w:r>
      <w:r w:rsidR="0059395B">
        <w:t xml:space="preserve"> </w:t>
      </w:r>
      <w:r>
        <w:t>policies</w:t>
      </w:r>
      <w:r w:rsidR="0059395B">
        <w:t xml:space="preserve"> </w:t>
      </w:r>
      <w:r>
        <w:t>changed</w:t>
      </w:r>
      <w:r w:rsidR="0059395B">
        <w:t xml:space="preserve"> </w:t>
      </w:r>
      <w:r>
        <w:t>and</w:t>
      </w:r>
      <w:r w:rsidR="0059395B">
        <w:t xml:space="preserve"> </w:t>
      </w:r>
      <w:r>
        <w:t>local</w:t>
      </w:r>
      <w:r w:rsidR="0059395B">
        <w:t xml:space="preserve"> </w:t>
      </w:r>
      <w:r>
        <w:t>authorities</w:t>
      </w:r>
      <w:r w:rsidR="0059395B">
        <w:t xml:space="preserve"> </w:t>
      </w:r>
      <w:r>
        <w:t>had</w:t>
      </w:r>
      <w:r w:rsidR="0059395B">
        <w:t xml:space="preserve"> </w:t>
      </w:r>
      <w:r>
        <w:t>to</w:t>
      </w:r>
      <w:r w:rsidR="0059395B">
        <w:t xml:space="preserve"> </w:t>
      </w:r>
      <w:r>
        <w:t>provide</w:t>
      </w:r>
      <w:r w:rsidR="0059395B">
        <w:t xml:space="preserve"> </w:t>
      </w:r>
      <w:r>
        <w:t>social</w:t>
      </w:r>
      <w:r w:rsidR="0059395B">
        <w:t xml:space="preserve"> </w:t>
      </w:r>
      <w:r>
        <w:t>rented</w:t>
      </w:r>
      <w:r w:rsidR="0059395B">
        <w:t xml:space="preserve"> </w:t>
      </w:r>
      <w:r>
        <w:t>offers</w:t>
      </w:r>
      <w:r w:rsidR="0059395B">
        <w:t xml:space="preserve"> </w:t>
      </w:r>
      <w:r>
        <w:t>to</w:t>
      </w:r>
      <w:r w:rsidR="0059395B">
        <w:t xml:space="preserve"> </w:t>
      </w:r>
      <w:r>
        <w:t>the</w:t>
      </w:r>
      <w:r w:rsidR="0059395B">
        <w:t xml:space="preserve"> </w:t>
      </w:r>
      <w:r>
        <w:t>cohort</w:t>
      </w:r>
      <w:r w:rsidR="0059395B">
        <w:t xml:space="preserve"> </w:t>
      </w:r>
      <w:r>
        <w:t>of</w:t>
      </w:r>
      <w:r w:rsidR="0059395B">
        <w:t xml:space="preserve"> </w:t>
      </w:r>
      <w:r>
        <w:t>3,600</w:t>
      </w:r>
      <w:r w:rsidR="00AC34BF">
        <w:t>-odd</w:t>
      </w:r>
      <w:r w:rsidR="0059395B">
        <w:t xml:space="preserve"> </w:t>
      </w:r>
      <w:r>
        <w:t>rough</w:t>
      </w:r>
      <w:r w:rsidR="0059395B">
        <w:t xml:space="preserve"> </w:t>
      </w:r>
      <w:r>
        <w:t>sleepers,</w:t>
      </w:r>
      <w:r w:rsidR="0059395B">
        <w:t xml:space="preserve"> </w:t>
      </w:r>
      <w:r w:rsidR="00AC34BF">
        <w:t>admirable though</w:t>
      </w:r>
      <w:r w:rsidR="0059395B">
        <w:t xml:space="preserve"> </w:t>
      </w:r>
      <w:r>
        <w:t>that</w:t>
      </w:r>
      <w:r w:rsidR="0059395B">
        <w:t xml:space="preserve"> </w:t>
      </w:r>
      <w:r>
        <w:t>would</w:t>
      </w:r>
      <w:r w:rsidR="0059395B">
        <w:t xml:space="preserve"> </w:t>
      </w:r>
      <w:r>
        <w:t>be</w:t>
      </w:r>
      <w:r w:rsidR="00AC34BF">
        <w:t>,</w:t>
      </w:r>
      <w:r w:rsidR="0059395B">
        <w:t xml:space="preserve"> </w:t>
      </w:r>
      <w:r>
        <w:t>they</w:t>
      </w:r>
      <w:r w:rsidR="0059395B">
        <w:t xml:space="preserve"> </w:t>
      </w:r>
      <w:r>
        <w:t>would</w:t>
      </w:r>
      <w:r w:rsidR="0059395B">
        <w:t xml:space="preserve"> </w:t>
      </w:r>
      <w:r>
        <w:t>still</w:t>
      </w:r>
      <w:r w:rsidR="0059395B">
        <w:t xml:space="preserve"> </w:t>
      </w:r>
      <w:r w:rsidR="00AC34BF">
        <w:t xml:space="preserve">end </w:t>
      </w:r>
      <w:r>
        <w:t>up</w:t>
      </w:r>
      <w:r w:rsidR="0059395B">
        <w:t xml:space="preserve"> </w:t>
      </w:r>
      <w:r>
        <w:t>in</w:t>
      </w:r>
      <w:r w:rsidR="0059395B">
        <w:t xml:space="preserve"> </w:t>
      </w:r>
      <w:r>
        <w:t>temporary</w:t>
      </w:r>
      <w:r w:rsidR="0059395B">
        <w:t xml:space="preserve"> </w:t>
      </w:r>
      <w:r>
        <w:t>accommodation</w:t>
      </w:r>
      <w:r w:rsidR="0059395B">
        <w:t xml:space="preserve"> </w:t>
      </w:r>
      <w:r>
        <w:t>in</w:t>
      </w:r>
      <w:r w:rsidR="0059395B">
        <w:t xml:space="preserve"> </w:t>
      </w:r>
      <w:r>
        <w:t>the</w:t>
      </w:r>
      <w:r w:rsidR="0059395B">
        <w:t xml:space="preserve"> </w:t>
      </w:r>
      <w:r>
        <w:t>private</w:t>
      </w:r>
      <w:r w:rsidR="0059395B">
        <w:t xml:space="preserve"> </w:t>
      </w:r>
      <w:r>
        <w:t>rented</w:t>
      </w:r>
      <w:r w:rsidR="0059395B">
        <w:t xml:space="preserve"> </w:t>
      </w:r>
      <w:r>
        <w:t>sector</w:t>
      </w:r>
      <w:r w:rsidR="00AC34BF">
        <w:t>,</w:t>
      </w:r>
      <w:r w:rsidR="0059395B">
        <w:t xml:space="preserve"> </w:t>
      </w:r>
      <w:r>
        <w:t>but</w:t>
      </w:r>
      <w:r w:rsidR="0059395B">
        <w:t xml:space="preserve"> </w:t>
      </w:r>
      <w:r>
        <w:t>as</w:t>
      </w:r>
      <w:r w:rsidR="0059395B">
        <w:t xml:space="preserve"> </w:t>
      </w:r>
      <w:r>
        <w:t>temporary</w:t>
      </w:r>
      <w:r w:rsidR="0059395B">
        <w:t xml:space="preserve"> </w:t>
      </w:r>
      <w:r>
        <w:t>accommodation.</w:t>
      </w:r>
      <w:r w:rsidR="00AC34BF">
        <w:t xml:space="preserve"> </w:t>
      </w:r>
    </w:p>
    <w:p w:rsidR="00FA6F65" w:rsidP="00977E8F">
      <w:pPr>
        <w:pStyle w:val="Answer"/>
      </w:pPr>
      <w:r>
        <w:t>There</w:t>
      </w:r>
      <w:r w:rsidR="0059395B">
        <w:t xml:space="preserve"> </w:t>
      </w:r>
      <w:r>
        <w:t>is</w:t>
      </w:r>
      <w:r w:rsidR="0059395B">
        <w:t xml:space="preserve"> </w:t>
      </w:r>
      <w:r>
        <w:t>no</w:t>
      </w:r>
      <w:r w:rsidR="0059395B">
        <w:t xml:space="preserve"> </w:t>
      </w:r>
      <w:r>
        <w:t>silver</w:t>
      </w:r>
      <w:r w:rsidR="0059395B">
        <w:t xml:space="preserve"> </w:t>
      </w:r>
      <w:r>
        <w:t>bullet.</w:t>
      </w:r>
      <w:r w:rsidR="0059395B">
        <w:t xml:space="preserve"> </w:t>
      </w:r>
      <w:r>
        <w:t>There</w:t>
      </w:r>
      <w:r w:rsidR="0059395B">
        <w:t xml:space="preserve"> </w:t>
      </w:r>
      <w:r>
        <w:t>is</w:t>
      </w:r>
      <w:r w:rsidR="0059395B">
        <w:t xml:space="preserve"> </w:t>
      </w:r>
      <w:r>
        <w:t>no</w:t>
      </w:r>
      <w:r w:rsidR="0059395B">
        <w:t xml:space="preserve"> </w:t>
      </w:r>
      <w:r>
        <w:t>secret</w:t>
      </w:r>
      <w:r w:rsidR="0059395B">
        <w:t xml:space="preserve"> </w:t>
      </w:r>
      <w:r>
        <w:t>supply</w:t>
      </w:r>
      <w:r w:rsidR="0059395B">
        <w:t xml:space="preserve"> </w:t>
      </w:r>
      <w:r>
        <w:t>of</w:t>
      </w:r>
      <w:r w:rsidR="0059395B">
        <w:t xml:space="preserve"> </w:t>
      </w:r>
      <w:r>
        <w:t>additional</w:t>
      </w:r>
      <w:r w:rsidR="0059395B">
        <w:t xml:space="preserve"> </w:t>
      </w:r>
      <w:r>
        <w:t>council</w:t>
      </w:r>
      <w:r w:rsidR="0059395B">
        <w:t xml:space="preserve"> </w:t>
      </w:r>
      <w:r>
        <w:t>housing</w:t>
      </w:r>
      <w:r w:rsidR="0059395B">
        <w:t xml:space="preserve"> </w:t>
      </w:r>
      <w:r>
        <w:t>or</w:t>
      </w:r>
      <w:r w:rsidR="0059395B">
        <w:t xml:space="preserve"> </w:t>
      </w:r>
      <w:r>
        <w:t>social</w:t>
      </w:r>
      <w:r w:rsidR="0059395B">
        <w:t xml:space="preserve"> </w:t>
      </w:r>
      <w:r>
        <w:t>rented</w:t>
      </w:r>
      <w:r w:rsidR="0059395B">
        <w:t xml:space="preserve"> </w:t>
      </w:r>
      <w:r>
        <w:t>housing</w:t>
      </w:r>
      <w:r w:rsidR="0059395B">
        <w:t xml:space="preserve"> </w:t>
      </w:r>
      <w:r>
        <w:t>sitting</w:t>
      </w:r>
      <w:r w:rsidR="0059395B">
        <w:t xml:space="preserve"> </w:t>
      </w:r>
      <w:r w:rsidR="00AC34BF">
        <w:t xml:space="preserve">available </w:t>
      </w:r>
      <w:r>
        <w:t>in</w:t>
      </w:r>
      <w:r w:rsidR="0059395B">
        <w:t xml:space="preserve"> </w:t>
      </w:r>
      <w:r>
        <w:t>London</w:t>
      </w:r>
      <w:r w:rsidR="0059395B">
        <w:t xml:space="preserve"> </w:t>
      </w:r>
      <w:r>
        <w:t>that</w:t>
      </w:r>
      <w:r w:rsidR="0059395B">
        <w:t xml:space="preserve"> </w:t>
      </w:r>
      <w:r>
        <w:t>has</w:t>
      </w:r>
      <w:r w:rsidR="0059395B">
        <w:t xml:space="preserve"> </w:t>
      </w:r>
      <w:r>
        <w:t>been</w:t>
      </w:r>
      <w:r w:rsidR="0059395B">
        <w:t xml:space="preserve"> </w:t>
      </w:r>
      <w:r>
        <w:t>held</w:t>
      </w:r>
      <w:r w:rsidR="0059395B">
        <w:t xml:space="preserve"> </w:t>
      </w:r>
      <w:r>
        <w:t>back</w:t>
      </w:r>
      <w:r w:rsidR="0059395B">
        <w:t xml:space="preserve"> </w:t>
      </w:r>
      <w:r>
        <w:t>somehow.</w:t>
      </w:r>
      <w:r w:rsidR="0059395B">
        <w:t xml:space="preserve"> </w:t>
      </w:r>
      <w:r>
        <w:t>A</w:t>
      </w:r>
      <w:r w:rsidR="0059395B">
        <w:t xml:space="preserve"> </w:t>
      </w:r>
      <w:r>
        <w:t>bit</w:t>
      </w:r>
      <w:r w:rsidR="0059395B">
        <w:t xml:space="preserve"> </w:t>
      </w:r>
      <w:r>
        <w:t>of</w:t>
      </w:r>
      <w:r w:rsidR="0059395B">
        <w:t xml:space="preserve"> </w:t>
      </w:r>
      <w:r>
        <w:t>pragmatism</w:t>
      </w:r>
      <w:r w:rsidR="0059395B">
        <w:t xml:space="preserve"> </w:t>
      </w:r>
      <w:r>
        <w:t>there</w:t>
      </w:r>
      <w:r w:rsidR="0059395B">
        <w:t xml:space="preserve"> </w:t>
      </w:r>
      <w:r>
        <w:t>needs</w:t>
      </w:r>
      <w:r w:rsidR="0059395B">
        <w:t xml:space="preserve"> </w:t>
      </w:r>
      <w:r>
        <w:t>to</w:t>
      </w:r>
      <w:r w:rsidR="0059395B">
        <w:t xml:space="preserve"> </w:t>
      </w:r>
      <w:r>
        <w:t>be</w:t>
      </w:r>
      <w:r w:rsidR="0059395B">
        <w:t xml:space="preserve"> </w:t>
      </w:r>
      <w:r>
        <w:t>recognised.</w:t>
      </w:r>
      <w:r w:rsidR="0059395B">
        <w:t xml:space="preserve"> </w:t>
      </w:r>
      <w:r>
        <w:t>There</w:t>
      </w:r>
      <w:r w:rsidR="0059395B">
        <w:t xml:space="preserve"> </w:t>
      </w:r>
      <w:r>
        <w:t>are</w:t>
      </w:r>
      <w:r w:rsidR="0059395B">
        <w:t xml:space="preserve"> </w:t>
      </w:r>
      <w:r>
        <w:t>two</w:t>
      </w:r>
      <w:r w:rsidR="0059395B">
        <w:t xml:space="preserve"> </w:t>
      </w:r>
      <w:r>
        <w:t>things</w:t>
      </w:r>
      <w:r w:rsidR="0059395B">
        <w:t xml:space="preserve"> </w:t>
      </w:r>
      <w:r>
        <w:t>that</w:t>
      </w:r>
      <w:r w:rsidR="0059395B">
        <w:t xml:space="preserve"> </w:t>
      </w:r>
      <w:r>
        <w:t>I</w:t>
      </w:r>
      <w:r w:rsidR="0059395B">
        <w:t xml:space="preserve"> </w:t>
      </w:r>
      <w:r>
        <w:t>will</w:t>
      </w:r>
      <w:r w:rsidR="0059395B">
        <w:t xml:space="preserve"> </w:t>
      </w:r>
      <w:r>
        <w:t>just</w:t>
      </w:r>
      <w:r w:rsidR="0059395B">
        <w:t xml:space="preserve"> </w:t>
      </w:r>
      <w:r>
        <w:t>reflect</w:t>
      </w:r>
      <w:r w:rsidR="0059395B">
        <w:t xml:space="preserve"> </w:t>
      </w:r>
      <w:r>
        <w:t>on.</w:t>
      </w:r>
      <w:r w:rsidR="0059395B">
        <w:t xml:space="preserve"> </w:t>
      </w:r>
      <w:r>
        <w:t>First</w:t>
      </w:r>
      <w:r>
        <w:t>,</w:t>
      </w:r>
      <w:r w:rsidR="0059395B">
        <w:t xml:space="preserve"> </w:t>
      </w:r>
      <w:r>
        <w:t>there</w:t>
      </w:r>
      <w:r w:rsidR="0059395B">
        <w:t xml:space="preserve"> </w:t>
      </w:r>
      <w:r>
        <w:t>are</w:t>
      </w:r>
      <w:r w:rsidR="0059395B">
        <w:t xml:space="preserve"> </w:t>
      </w:r>
      <w:r>
        <w:t>some</w:t>
      </w:r>
      <w:r w:rsidR="0059395B">
        <w:t xml:space="preserve"> </w:t>
      </w:r>
      <w:r>
        <w:t>quite</w:t>
      </w:r>
      <w:r w:rsidR="0059395B">
        <w:t xml:space="preserve"> </w:t>
      </w:r>
      <w:r>
        <w:t>strict</w:t>
      </w:r>
      <w:r w:rsidR="0059395B">
        <w:t xml:space="preserve"> </w:t>
      </w:r>
      <w:r>
        <w:t>rules</w:t>
      </w:r>
      <w:r w:rsidR="0059395B">
        <w:t xml:space="preserve"> </w:t>
      </w:r>
      <w:r w:rsidR="005F316E">
        <w:t>o</w:t>
      </w:r>
      <w:r>
        <w:t>n</w:t>
      </w:r>
      <w:r w:rsidR="0059395B">
        <w:t xml:space="preserve"> </w:t>
      </w:r>
      <w:r>
        <w:t>how</w:t>
      </w:r>
      <w:r w:rsidR="0059395B">
        <w:t xml:space="preserve"> </w:t>
      </w:r>
      <w:r w:rsidR="00AC34BF">
        <w:t xml:space="preserve">quickly </w:t>
      </w:r>
      <w:r>
        <w:t>local</w:t>
      </w:r>
      <w:r w:rsidR="0059395B">
        <w:t xml:space="preserve"> </w:t>
      </w:r>
      <w:r w:rsidR="00E94936">
        <w:t>authorities</w:t>
      </w:r>
      <w:r w:rsidR="0059395B">
        <w:t xml:space="preserve"> </w:t>
      </w:r>
      <w:r w:rsidR="00AC34BF">
        <w:t xml:space="preserve">have to </w:t>
      </w:r>
      <w:r>
        <w:t>spend</w:t>
      </w:r>
      <w:r w:rsidR="0059395B">
        <w:t xml:space="preserve"> </w:t>
      </w:r>
      <w:r>
        <w:t>their</w:t>
      </w:r>
      <w:r w:rsidR="0059395B">
        <w:t xml:space="preserve"> </w:t>
      </w:r>
      <w:r>
        <w:t>right</w:t>
      </w:r>
      <w:r w:rsidR="006467CC">
        <w:noBreakHyphen/>
      </w:r>
      <w:r>
        <w:t>to</w:t>
      </w:r>
      <w:r w:rsidR="006467CC">
        <w:noBreakHyphen/>
      </w:r>
      <w:r>
        <w:t>buy</w:t>
      </w:r>
      <w:r w:rsidR="0059395B">
        <w:t xml:space="preserve"> </w:t>
      </w:r>
      <w:r w:rsidR="00E94936">
        <w:t>receipts</w:t>
      </w:r>
      <w:r>
        <w:t>,</w:t>
      </w:r>
      <w:r w:rsidR="0059395B">
        <w:t xml:space="preserve"> </w:t>
      </w:r>
      <w:r>
        <w:t>how</w:t>
      </w:r>
      <w:r w:rsidR="0059395B">
        <w:t xml:space="preserve"> </w:t>
      </w:r>
      <w:r>
        <w:t>they</w:t>
      </w:r>
      <w:r w:rsidR="0059395B">
        <w:t xml:space="preserve"> </w:t>
      </w:r>
      <w:r>
        <w:t>do</w:t>
      </w:r>
      <w:r w:rsidR="0059395B">
        <w:t xml:space="preserve"> </w:t>
      </w:r>
      <w:r>
        <w:t>that</w:t>
      </w:r>
      <w:r w:rsidR="0059395B">
        <w:t xml:space="preserve"> </w:t>
      </w:r>
      <w:r>
        <w:t>and</w:t>
      </w:r>
      <w:r w:rsidR="0059395B">
        <w:t xml:space="preserve"> </w:t>
      </w:r>
      <w:r>
        <w:t>how</w:t>
      </w:r>
      <w:r w:rsidR="0059395B">
        <w:t xml:space="preserve"> </w:t>
      </w:r>
      <w:r>
        <w:t>much</w:t>
      </w:r>
      <w:r w:rsidR="0059395B">
        <w:t xml:space="preserve"> </w:t>
      </w:r>
      <w:r>
        <w:t>is</w:t>
      </w:r>
      <w:r w:rsidR="0059395B">
        <w:t xml:space="preserve"> </w:t>
      </w:r>
      <w:r>
        <w:t>returned</w:t>
      </w:r>
      <w:r w:rsidR="0059395B">
        <w:t xml:space="preserve"> </w:t>
      </w:r>
      <w:r>
        <w:t>to</w:t>
      </w:r>
      <w:r w:rsidR="0059395B">
        <w:t xml:space="preserve"> </w:t>
      </w:r>
      <w:r>
        <w:t>the</w:t>
      </w:r>
      <w:r w:rsidR="0059395B">
        <w:t xml:space="preserve"> </w:t>
      </w:r>
      <w:r w:rsidR="00AC34BF">
        <w:t>Treasury</w:t>
      </w:r>
      <w:r>
        <w:t>.</w:t>
      </w:r>
      <w:r w:rsidR="0059395B">
        <w:t xml:space="preserve"> </w:t>
      </w:r>
      <w:r>
        <w:t>A</w:t>
      </w:r>
      <w:r w:rsidR="0059395B">
        <w:t xml:space="preserve"> </w:t>
      </w:r>
      <w:r>
        <w:t>relaxation</w:t>
      </w:r>
      <w:r w:rsidR="0059395B">
        <w:t xml:space="preserve"> </w:t>
      </w:r>
      <w:r>
        <w:t>of</w:t>
      </w:r>
      <w:r w:rsidR="0059395B">
        <w:t xml:space="preserve"> </w:t>
      </w:r>
      <w:r>
        <w:t>those</w:t>
      </w:r>
      <w:r w:rsidR="0059395B">
        <w:t xml:space="preserve"> </w:t>
      </w:r>
      <w:r>
        <w:t>rules</w:t>
      </w:r>
      <w:r w:rsidR="0059395B">
        <w:t xml:space="preserve"> </w:t>
      </w:r>
      <w:r>
        <w:t>would</w:t>
      </w:r>
      <w:r w:rsidR="0059395B">
        <w:t xml:space="preserve"> </w:t>
      </w:r>
      <w:r>
        <w:t>just</w:t>
      </w:r>
      <w:r w:rsidR="0059395B">
        <w:t xml:space="preserve"> </w:t>
      </w:r>
      <w:r>
        <w:t>allow</w:t>
      </w:r>
      <w:r w:rsidR="0059395B">
        <w:t xml:space="preserve"> </w:t>
      </w:r>
      <w:r>
        <w:t>council</w:t>
      </w:r>
      <w:r w:rsidR="00AC34BF">
        <w:t>s</w:t>
      </w:r>
      <w:r w:rsidR="0059395B">
        <w:t xml:space="preserve"> </w:t>
      </w:r>
      <w:r>
        <w:t>to</w:t>
      </w:r>
      <w:r w:rsidR="0059395B">
        <w:t xml:space="preserve"> </w:t>
      </w:r>
      <w:r>
        <w:t>put</w:t>
      </w:r>
      <w:r w:rsidR="0059395B">
        <w:t xml:space="preserve"> </w:t>
      </w:r>
      <w:r>
        <w:t>more</w:t>
      </w:r>
      <w:r w:rsidR="0059395B">
        <w:t xml:space="preserve"> </w:t>
      </w:r>
      <w:r w:rsidR="00AC34BF">
        <w:t xml:space="preserve">money </w:t>
      </w:r>
      <w:r>
        <w:t>into</w:t>
      </w:r>
      <w:r w:rsidR="0059395B">
        <w:t xml:space="preserve"> </w:t>
      </w:r>
      <w:r>
        <w:t>building</w:t>
      </w:r>
      <w:r w:rsidR="0059395B">
        <w:t xml:space="preserve"> </w:t>
      </w:r>
      <w:r>
        <w:t>social</w:t>
      </w:r>
      <w:r w:rsidR="0059395B">
        <w:t xml:space="preserve"> </w:t>
      </w:r>
      <w:r>
        <w:t>rented</w:t>
      </w:r>
      <w:r w:rsidR="0059395B">
        <w:t xml:space="preserve"> </w:t>
      </w:r>
      <w:r>
        <w:t>housing.</w:t>
      </w:r>
      <w:r w:rsidR="0059395B">
        <w:t xml:space="preserve"> </w:t>
      </w:r>
      <w:r>
        <w:t>This</w:t>
      </w:r>
      <w:r w:rsidR="0059395B">
        <w:t xml:space="preserve"> </w:t>
      </w:r>
      <w:r>
        <w:t>is</w:t>
      </w:r>
      <w:r w:rsidR="0059395B">
        <w:t xml:space="preserve"> </w:t>
      </w:r>
      <w:r>
        <w:t>not</w:t>
      </w:r>
      <w:r w:rsidR="0059395B">
        <w:t xml:space="preserve"> </w:t>
      </w:r>
      <w:r>
        <w:t>a</w:t>
      </w:r>
      <w:r w:rsidR="0059395B">
        <w:t xml:space="preserve"> </w:t>
      </w:r>
      <w:r>
        <w:t>fix</w:t>
      </w:r>
      <w:r w:rsidR="0059395B">
        <w:t xml:space="preserve"> </w:t>
      </w:r>
      <w:r>
        <w:t>for</w:t>
      </w:r>
      <w:r w:rsidR="0059395B">
        <w:t xml:space="preserve"> </w:t>
      </w:r>
      <w:r>
        <w:t>the</w:t>
      </w:r>
      <w:r w:rsidR="0059395B">
        <w:t xml:space="preserve"> </w:t>
      </w:r>
      <w:r>
        <w:t>next</w:t>
      </w:r>
      <w:r w:rsidR="0059395B">
        <w:t xml:space="preserve"> </w:t>
      </w:r>
      <w:r w:rsidR="00E94936">
        <w:t>three</w:t>
      </w:r>
      <w:r w:rsidR="0059395B">
        <w:t xml:space="preserve"> </w:t>
      </w:r>
      <w:r>
        <w:t>months</w:t>
      </w:r>
      <w:r w:rsidR="0059395B">
        <w:t xml:space="preserve"> </w:t>
      </w:r>
      <w:r>
        <w:t>but</w:t>
      </w:r>
      <w:r w:rsidR="0059395B">
        <w:t xml:space="preserve"> </w:t>
      </w:r>
      <w:r>
        <w:t>it</w:t>
      </w:r>
      <w:r w:rsidR="0059395B">
        <w:t xml:space="preserve"> </w:t>
      </w:r>
      <w:r>
        <w:t>start</w:t>
      </w:r>
      <w:r w:rsidR="00AC34BF">
        <w:t>s</w:t>
      </w:r>
      <w:r w:rsidR="0059395B">
        <w:t xml:space="preserve"> </w:t>
      </w:r>
      <w:r>
        <w:t>to</w:t>
      </w:r>
      <w:r w:rsidR="0059395B">
        <w:t xml:space="preserve"> </w:t>
      </w:r>
      <w:r>
        <w:t>increase</w:t>
      </w:r>
      <w:r w:rsidR="0059395B">
        <w:t xml:space="preserve"> </w:t>
      </w:r>
      <w:r>
        <w:t>the</w:t>
      </w:r>
      <w:r w:rsidR="0059395B">
        <w:t xml:space="preserve"> </w:t>
      </w:r>
      <w:r>
        <w:t>pipeline</w:t>
      </w:r>
      <w:r w:rsidR="0059395B">
        <w:t xml:space="preserve"> </w:t>
      </w:r>
      <w:r>
        <w:t>of</w:t>
      </w:r>
      <w:r w:rsidR="0059395B">
        <w:t xml:space="preserve"> </w:t>
      </w:r>
      <w:r>
        <w:t>social</w:t>
      </w:r>
      <w:r w:rsidR="0059395B">
        <w:t xml:space="preserve"> </w:t>
      </w:r>
      <w:r>
        <w:t>rented</w:t>
      </w:r>
      <w:r w:rsidR="0059395B">
        <w:t xml:space="preserve"> </w:t>
      </w:r>
      <w:r>
        <w:t>housing</w:t>
      </w:r>
      <w:r w:rsidR="0059395B">
        <w:t xml:space="preserve"> </w:t>
      </w:r>
      <w:r>
        <w:t>going</w:t>
      </w:r>
      <w:r w:rsidR="0059395B">
        <w:t xml:space="preserve"> </w:t>
      </w:r>
      <w:r>
        <w:t>into</w:t>
      </w:r>
      <w:r w:rsidR="0059395B">
        <w:t xml:space="preserve"> </w:t>
      </w:r>
      <w:r>
        <w:t>the</w:t>
      </w:r>
      <w:r w:rsidR="0059395B">
        <w:t xml:space="preserve"> </w:t>
      </w:r>
      <w:r>
        <w:t>future</w:t>
      </w:r>
      <w:r>
        <w:t>.</w:t>
      </w:r>
      <w:r w:rsidR="0059395B">
        <w:t xml:space="preserve"> </w:t>
      </w:r>
    </w:p>
    <w:p w:rsidR="00E94936" w:rsidP="00977E8F">
      <w:pPr>
        <w:pStyle w:val="Answer"/>
      </w:pPr>
      <w:r>
        <w:t>I</w:t>
      </w:r>
      <w:r w:rsidR="0059395B">
        <w:t xml:space="preserve"> </w:t>
      </w:r>
      <w:r>
        <w:t>do</w:t>
      </w:r>
      <w:r w:rsidR="0059395B">
        <w:t xml:space="preserve"> </w:t>
      </w:r>
      <w:r>
        <w:t>include</w:t>
      </w:r>
      <w:r w:rsidR="0059395B">
        <w:t xml:space="preserve"> </w:t>
      </w:r>
      <w:r>
        <w:t>a</w:t>
      </w:r>
      <w:r w:rsidR="0059395B">
        <w:t xml:space="preserve"> </w:t>
      </w:r>
      <w:r>
        <w:t>mixed</w:t>
      </w:r>
      <w:r w:rsidR="0059395B">
        <w:t xml:space="preserve"> </w:t>
      </w:r>
      <w:r>
        <w:t>economy</w:t>
      </w:r>
      <w:r w:rsidR="0059395B">
        <w:t xml:space="preserve"> </w:t>
      </w:r>
      <w:r>
        <w:t>here.</w:t>
      </w:r>
      <w:r w:rsidR="0059395B">
        <w:t xml:space="preserve"> </w:t>
      </w:r>
      <w:r w:rsidR="00FA6F65">
        <w:t>I</w:t>
      </w:r>
      <w:r w:rsidR="0059395B">
        <w:t xml:space="preserve"> </w:t>
      </w:r>
      <w:r w:rsidR="00FA6F65">
        <w:t>do</w:t>
      </w:r>
      <w:r w:rsidR="0059395B">
        <w:t xml:space="preserve"> </w:t>
      </w:r>
      <w:r w:rsidR="00FA6F65">
        <w:t>reflect</w:t>
      </w:r>
      <w:r w:rsidR="0059395B">
        <w:t xml:space="preserve"> </w:t>
      </w:r>
      <w:r w:rsidR="00FA6F65">
        <w:t>that</w:t>
      </w:r>
      <w:r w:rsidR="0059395B">
        <w:t xml:space="preserve"> </w:t>
      </w:r>
      <w:r w:rsidR="00FA6F65">
        <w:t>our</w:t>
      </w:r>
      <w:r w:rsidR="0059395B">
        <w:t xml:space="preserve"> </w:t>
      </w:r>
      <w:r w:rsidR="00FA6F65">
        <w:t>housing</w:t>
      </w:r>
      <w:r w:rsidR="0059395B">
        <w:t xml:space="preserve"> </w:t>
      </w:r>
      <w:r w:rsidR="00FA6F65">
        <w:t>association</w:t>
      </w:r>
      <w:r w:rsidR="0059395B">
        <w:t xml:space="preserve"> </w:t>
      </w:r>
      <w:r w:rsidR="00FA6F65">
        <w:t>partners,</w:t>
      </w:r>
      <w:r w:rsidR="0059395B">
        <w:t xml:space="preserve"> </w:t>
      </w:r>
      <w:r w:rsidR="00FA6F65">
        <w:t>as</w:t>
      </w:r>
      <w:r w:rsidR="0059395B">
        <w:t xml:space="preserve"> </w:t>
      </w:r>
      <w:r w:rsidR="00FA6F65">
        <w:t>well</w:t>
      </w:r>
      <w:r w:rsidR="0059395B">
        <w:t xml:space="preserve"> </w:t>
      </w:r>
      <w:r w:rsidR="00FA6F65">
        <w:t>as</w:t>
      </w:r>
      <w:r w:rsidR="0059395B">
        <w:t xml:space="preserve"> </w:t>
      </w:r>
      <w:r w:rsidR="00FA6F65">
        <w:t>local</w:t>
      </w:r>
      <w:r w:rsidR="0059395B">
        <w:t xml:space="preserve"> </w:t>
      </w:r>
      <w:r w:rsidR="00FA6F65">
        <w:t>authorities,</w:t>
      </w:r>
      <w:r w:rsidR="0059395B">
        <w:t xml:space="preserve"> </w:t>
      </w:r>
      <w:r w:rsidR="00FA6F65">
        <w:t>have</w:t>
      </w:r>
      <w:r w:rsidR="0059395B">
        <w:t xml:space="preserve"> </w:t>
      </w:r>
      <w:r w:rsidR="00FA6F65">
        <w:t>a</w:t>
      </w:r>
      <w:r w:rsidR="0059395B">
        <w:t xml:space="preserve"> </w:t>
      </w:r>
      <w:r w:rsidR="00FA6F65">
        <w:t>role</w:t>
      </w:r>
      <w:r w:rsidR="0059395B">
        <w:t xml:space="preserve"> </w:t>
      </w:r>
      <w:r w:rsidR="00FA6F65">
        <w:t>to</w:t>
      </w:r>
      <w:r w:rsidR="0059395B">
        <w:t xml:space="preserve"> </w:t>
      </w:r>
      <w:r w:rsidR="00FA6F65">
        <w:t>play.</w:t>
      </w:r>
      <w:r w:rsidR="0059395B">
        <w:t xml:space="preserve"> </w:t>
      </w:r>
      <w:r w:rsidR="00AC34BF">
        <w:t xml:space="preserve">Thinking </w:t>
      </w:r>
      <w:r w:rsidR="00FA6F65">
        <w:t>of</w:t>
      </w:r>
      <w:r w:rsidR="0059395B">
        <w:t xml:space="preserve"> </w:t>
      </w:r>
      <w:r>
        <w:t>previous</w:t>
      </w:r>
      <w:r w:rsidR="0059395B">
        <w:t xml:space="preserve"> </w:t>
      </w:r>
      <w:r>
        <w:t>responses</w:t>
      </w:r>
      <w:r w:rsidR="0059395B">
        <w:t xml:space="preserve"> </w:t>
      </w:r>
      <w:r>
        <w:t>to</w:t>
      </w:r>
      <w:r w:rsidR="0059395B">
        <w:t xml:space="preserve"> </w:t>
      </w:r>
      <w:r>
        <w:t>economic</w:t>
      </w:r>
      <w:r w:rsidR="0059395B">
        <w:t xml:space="preserve"> </w:t>
      </w:r>
      <w:r>
        <w:t>shock</w:t>
      </w:r>
      <w:r w:rsidR="00FA6F65">
        <w:t>s,</w:t>
      </w:r>
      <w:r w:rsidR="0059395B">
        <w:t xml:space="preserve"> </w:t>
      </w:r>
      <w:r w:rsidR="00FA6F65">
        <w:t>if</w:t>
      </w:r>
      <w:r w:rsidR="0059395B">
        <w:t xml:space="preserve"> </w:t>
      </w:r>
      <w:r w:rsidR="00FA6F65">
        <w:t>we</w:t>
      </w:r>
      <w:r w:rsidR="0059395B">
        <w:t xml:space="preserve"> </w:t>
      </w:r>
      <w:r w:rsidR="00FA6F65">
        <w:t>are</w:t>
      </w:r>
      <w:r w:rsidR="0059395B">
        <w:t xml:space="preserve"> </w:t>
      </w:r>
      <w:r w:rsidR="00FA6F65">
        <w:t>facing</w:t>
      </w:r>
      <w:r w:rsidR="0059395B">
        <w:t xml:space="preserve"> </w:t>
      </w:r>
      <w:r w:rsidR="00FA6F65">
        <w:t>a</w:t>
      </w:r>
      <w:r w:rsidR="0059395B">
        <w:t xml:space="preserve"> </w:t>
      </w:r>
      <w:r w:rsidR="00FA6F65">
        <w:t>recession</w:t>
      </w:r>
      <w:r w:rsidR="00AC34BF">
        <w:t>, and</w:t>
      </w:r>
      <w:r w:rsidR="0059395B">
        <w:t xml:space="preserve"> </w:t>
      </w:r>
      <w:r w:rsidR="00FA6F65">
        <w:t>how</w:t>
      </w:r>
      <w:r w:rsidR="0059395B">
        <w:t xml:space="preserve"> </w:t>
      </w:r>
      <w:r w:rsidR="00FA6F65">
        <w:t>we</w:t>
      </w:r>
      <w:r w:rsidR="0059395B">
        <w:t xml:space="preserve"> </w:t>
      </w:r>
      <w:r w:rsidR="00FA6F65">
        <w:t>kick-start</w:t>
      </w:r>
      <w:r w:rsidR="0059395B">
        <w:t xml:space="preserve"> </w:t>
      </w:r>
      <w:r w:rsidR="00FA6F65">
        <w:t>the</w:t>
      </w:r>
      <w:r w:rsidR="0059395B">
        <w:t xml:space="preserve"> </w:t>
      </w:r>
      <w:r w:rsidR="00FA6F65">
        <w:t>economy,</w:t>
      </w:r>
      <w:r w:rsidR="0059395B">
        <w:t xml:space="preserve"> </w:t>
      </w:r>
      <w:r w:rsidR="00FA6F65">
        <w:t>one</w:t>
      </w:r>
      <w:r w:rsidR="0059395B">
        <w:t xml:space="preserve"> </w:t>
      </w:r>
      <w:r w:rsidR="00FA6F65">
        <w:t>of</w:t>
      </w:r>
      <w:r w:rsidR="0059395B">
        <w:t xml:space="preserve"> </w:t>
      </w:r>
      <w:r w:rsidR="00FA6F65">
        <w:t>the</w:t>
      </w:r>
      <w:r w:rsidR="0059395B">
        <w:t xml:space="preserve"> </w:t>
      </w:r>
      <w:r w:rsidR="00FA6F65">
        <w:t>traditional</w:t>
      </w:r>
      <w:r w:rsidR="0059395B">
        <w:t xml:space="preserve"> </w:t>
      </w:r>
      <w:r w:rsidR="00FA6F65">
        <w:t>responses</w:t>
      </w:r>
      <w:r w:rsidR="0059395B">
        <w:t xml:space="preserve"> </w:t>
      </w:r>
      <w:r w:rsidR="00FA6F65">
        <w:t>that</w:t>
      </w:r>
      <w:r w:rsidR="0059395B">
        <w:t xml:space="preserve"> </w:t>
      </w:r>
      <w:r w:rsidR="008B2D04">
        <w:t xml:space="preserve">the </w:t>
      </w:r>
      <w:r w:rsidR="00A14FD8">
        <w:t>Government have</w:t>
      </w:r>
      <w:r w:rsidR="0059395B">
        <w:t xml:space="preserve"> </w:t>
      </w:r>
      <w:r w:rsidR="00FA6F65">
        <w:t>made</w:t>
      </w:r>
      <w:r w:rsidR="0059395B">
        <w:t xml:space="preserve"> </w:t>
      </w:r>
      <w:r w:rsidR="00FA6F65">
        <w:t>is</w:t>
      </w:r>
      <w:r w:rsidR="0059395B">
        <w:t xml:space="preserve"> </w:t>
      </w:r>
      <w:r w:rsidR="00FA6F65">
        <w:t>to</w:t>
      </w:r>
      <w:r w:rsidR="0059395B">
        <w:t xml:space="preserve"> </w:t>
      </w:r>
      <w:r w:rsidR="00FA6F65">
        <w:t>use</w:t>
      </w:r>
      <w:r w:rsidR="0059395B">
        <w:t xml:space="preserve"> </w:t>
      </w:r>
      <w:r w:rsidR="00FA6F65">
        <w:t>the</w:t>
      </w:r>
      <w:r w:rsidR="0059395B">
        <w:t xml:space="preserve"> </w:t>
      </w:r>
      <w:r w:rsidR="00FA6F65">
        <w:t>priv</w:t>
      </w:r>
      <w:r w:rsidR="0016733E">
        <w:t>ate</w:t>
      </w:r>
      <w:r w:rsidR="0059395B">
        <w:t xml:space="preserve"> </w:t>
      </w:r>
      <w:r w:rsidR="0016733E">
        <w:t>housebuilders</w:t>
      </w:r>
      <w:r w:rsidR="0059395B">
        <w:t xml:space="preserve"> </w:t>
      </w:r>
      <w:r w:rsidR="0016733E">
        <w:t>to</w:t>
      </w:r>
      <w:r w:rsidR="0059395B">
        <w:t xml:space="preserve"> </w:t>
      </w:r>
      <w:r w:rsidR="0016733E">
        <w:t>kick-start</w:t>
      </w:r>
      <w:r w:rsidR="0059395B">
        <w:t xml:space="preserve"> </w:t>
      </w:r>
      <w:r w:rsidR="0016733E">
        <w:t>the</w:t>
      </w:r>
      <w:r w:rsidR="0059395B">
        <w:t xml:space="preserve"> </w:t>
      </w:r>
      <w:r w:rsidR="0016733E">
        <w:t>housing</w:t>
      </w:r>
      <w:r w:rsidR="0059395B">
        <w:t xml:space="preserve"> </w:t>
      </w:r>
      <w:r w:rsidR="0016733E">
        <w:t>market</w:t>
      </w:r>
      <w:r w:rsidR="0059395B">
        <w:t xml:space="preserve"> </w:t>
      </w:r>
      <w:r w:rsidR="0016733E">
        <w:t>and</w:t>
      </w:r>
      <w:r w:rsidR="0059395B">
        <w:t xml:space="preserve"> </w:t>
      </w:r>
      <w:r w:rsidR="0016733E">
        <w:t>construction</w:t>
      </w:r>
      <w:r w:rsidR="0059395B">
        <w:t xml:space="preserve"> </w:t>
      </w:r>
      <w:r w:rsidR="0016733E">
        <w:t>industry.</w:t>
      </w:r>
      <w:r w:rsidR="0059395B">
        <w:t xml:space="preserve"> </w:t>
      </w:r>
      <w:r>
        <w:t>I</w:t>
      </w:r>
      <w:r w:rsidR="0059395B">
        <w:t xml:space="preserve"> </w:t>
      </w:r>
      <w:r>
        <w:t>just</w:t>
      </w:r>
      <w:r w:rsidR="0059395B">
        <w:t xml:space="preserve"> </w:t>
      </w:r>
      <w:r>
        <w:t>reflect</w:t>
      </w:r>
      <w:r w:rsidR="0059395B">
        <w:t xml:space="preserve"> </w:t>
      </w:r>
      <w:r>
        <w:t>that</w:t>
      </w:r>
      <w:r w:rsidR="00AC34BF">
        <w:t>,</w:t>
      </w:r>
      <w:r w:rsidR="0059395B">
        <w:t xml:space="preserve"> </w:t>
      </w:r>
      <w:r w:rsidR="0016733E">
        <w:t>if</w:t>
      </w:r>
      <w:r w:rsidR="0059395B">
        <w:t xml:space="preserve"> </w:t>
      </w:r>
      <w:r w:rsidR="0016733E">
        <w:t>that</w:t>
      </w:r>
      <w:r w:rsidR="0059395B">
        <w:t xml:space="preserve"> </w:t>
      </w:r>
      <w:r>
        <w:t>investment</w:t>
      </w:r>
      <w:r w:rsidR="0059395B">
        <w:t xml:space="preserve"> </w:t>
      </w:r>
      <w:r>
        <w:t>was</w:t>
      </w:r>
      <w:r w:rsidR="0059395B">
        <w:t xml:space="preserve"> </w:t>
      </w:r>
      <w:r>
        <w:t>directed</w:t>
      </w:r>
      <w:r w:rsidR="0059395B">
        <w:t xml:space="preserve"> </w:t>
      </w:r>
      <w:r>
        <w:t>more</w:t>
      </w:r>
      <w:r w:rsidR="0059395B">
        <w:t xml:space="preserve"> </w:t>
      </w:r>
      <w:r>
        <w:t>to</w:t>
      </w:r>
      <w:r w:rsidR="0059395B">
        <w:t xml:space="preserve"> </w:t>
      </w:r>
      <w:r w:rsidR="0016733E">
        <w:t>housing</w:t>
      </w:r>
      <w:r w:rsidR="0059395B">
        <w:t xml:space="preserve"> </w:t>
      </w:r>
      <w:r w:rsidR="0016733E">
        <w:t>associations</w:t>
      </w:r>
      <w:r w:rsidR="0059395B">
        <w:t xml:space="preserve"> </w:t>
      </w:r>
      <w:r w:rsidR="0016733E">
        <w:t>and</w:t>
      </w:r>
      <w:r w:rsidR="0059395B">
        <w:t xml:space="preserve"> </w:t>
      </w:r>
      <w:r w:rsidR="0016733E">
        <w:t>local</w:t>
      </w:r>
      <w:r w:rsidR="0059395B">
        <w:t xml:space="preserve"> </w:t>
      </w:r>
      <w:r w:rsidR="0016733E">
        <w:t>authorities</w:t>
      </w:r>
      <w:r w:rsidR="0059395B">
        <w:t xml:space="preserve"> </w:t>
      </w:r>
      <w:r w:rsidR="0016733E">
        <w:t>together,</w:t>
      </w:r>
      <w:r w:rsidR="0059395B">
        <w:t xml:space="preserve"> </w:t>
      </w:r>
      <w:r>
        <w:t>that</w:t>
      </w:r>
      <w:r w:rsidR="0059395B">
        <w:t xml:space="preserve"> </w:t>
      </w:r>
      <w:r w:rsidR="00AC34BF">
        <w:t xml:space="preserve">is </w:t>
      </w:r>
      <w:r>
        <w:t>an</w:t>
      </w:r>
      <w:r w:rsidR="0059395B">
        <w:t xml:space="preserve"> </w:t>
      </w:r>
      <w:r>
        <w:t>asset</w:t>
      </w:r>
      <w:r w:rsidR="0059395B">
        <w:t xml:space="preserve"> </w:t>
      </w:r>
      <w:r>
        <w:t>that</w:t>
      </w:r>
      <w:r w:rsidR="0059395B">
        <w:t xml:space="preserve"> </w:t>
      </w:r>
      <w:r>
        <w:t>would</w:t>
      </w:r>
      <w:r w:rsidR="0059395B">
        <w:t xml:space="preserve"> </w:t>
      </w:r>
      <w:r>
        <w:t>then</w:t>
      </w:r>
      <w:r w:rsidR="0059395B">
        <w:t xml:space="preserve"> </w:t>
      </w:r>
      <w:r>
        <w:t>be</w:t>
      </w:r>
      <w:r w:rsidR="0059395B">
        <w:t xml:space="preserve"> </w:t>
      </w:r>
      <w:r>
        <w:t>secured</w:t>
      </w:r>
      <w:r w:rsidR="0059395B">
        <w:t xml:space="preserve"> </w:t>
      </w:r>
      <w:r>
        <w:t>for</w:t>
      </w:r>
      <w:r w:rsidR="0059395B">
        <w:t xml:space="preserve"> </w:t>
      </w:r>
      <w:r>
        <w:t>dealing</w:t>
      </w:r>
      <w:r w:rsidR="0059395B">
        <w:t xml:space="preserve"> </w:t>
      </w:r>
      <w:r>
        <w:t>with</w:t>
      </w:r>
      <w:r w:rsidR="0059395B">
        <w:t xml:space="preserve"> </w:t>
      </w:r>
      <w:r>
        <w:t>homelessness</w:t>
      </w:r>
      <w:r w:rsidR="0059395B">
        <w:t xml:space="preserve"> </w:t>
      </w:r>
      <w:r w:rsidR="0016733E">
        <w:t>and</w:t>
      </w:r>
      <w:r w:rsidR="0059395B">
        <w:t xml:space="preserve"> </w:t>
      </w:r>
      <w:r w:rsidR="0016733E">
        <w:t>significant</w:t>
      </w:r>
      <w:r w:rsidR="0059395B">
        <w:t xml:space="preserve"> </w:t>
      </w:r>
      <w:r w:rsidR="0016733E">
        <w:t>pressures</w:t>
      </w:r>
      <w:r w:rsidR="0059395B">
        <w:t xml:space="preserve"> </w:t>
      </w:r>
      <w:r w:rsidR="0016733E">
        <w:t>into</w:t>
      </w:r>
      <w:r w:rsidR="0059395B">
        <w:t xml:space="preserve"> </w:t>
      </w:r>
      <w:r w:rsidR="0016733E">
        <w:t>the</w:t>
      </w:r>
      <w:r w:rsidR="0059395B">
        <w:t xml:space="preserve"> </w:t>
      </w:r>
      <w:r w:rsidR="0016733E">
        <w:t>future,</w:t>
      </w:r>
      <w:r w:rsidR="0059395B">
        <w:t xml:space="preserve"> </w:t>
      </w:r>
      <w:r w:rsidR="0016733E">
        <w:t>and</w:t>
      </w:r>
      <w:r w:rsidR="0059395B">
        <w:t xml:space="preserve"> </w:t>
      </w:r>
      <w:r w:rsidR="0016733E">
        <w:t>an</w:t>
      </w:r>
      <w:r w:rsidR="0059395B">
        <w:t xml:space="preserve"> </w:t>
      </w:r>
      <w:r w:rsidR="0016733E">
        <w:t>asset</w:t>
      </w:r>
      <w:r w:rsidR="0059395B">
        <w:t xml:space="preserve"> </w:t>
      </w:r>
      <w:r w:rsidR="0016733E">
        <w:t>that</w:t>
      </w:r>
      <w:r w:rsidR="0059395B">
        <w:t xml:space="preserve"> </w:t>
      </w:r>
      <w:r w:rsidR="0016733E">
        <w:t>could</w:t>
      </w:r>
      <w:r w:rsidR="0059395B">
        <w:t xml:space="preserve"> </w:t>
      </w:r>
      <w:r w:rsidR="0016733E">
        <w:t>be</w:t>
      </w:r>
      <w:r w:rsidR="0059395B">
        <w:t xml:space="preserve"> </w:t>
      </w:r>
      <w:r w:rsidR="0016733E">
        <w:t>directed</w:t>
      </w:r>
      <w:r w:rsidR="0059395B">
        <w:t xml:space="preserve"> </w:t>
      </w:r>
      <w:r w:rsidR="0016733E">
        <w:t>as</w:t>
      </w:r>
      <w:r w:rsidR="0059395B">
        <w:t xml:space="preserve"> </w:t>
      </w:r>
      <w:r w:rsidR="0016733E">
        <w:t>required.</w:t>
      </w:r>
      <w:r w:rsidR="0059395B">
        <w:t xml:space="preserve"> </w:t>
      </w:r>
      <w:r w:rsidR="00AC34BF">
        <w:t xml:space="preserve">It </w:t>
      </w:r>
      <w:r w:rsidR="0016733E">
        <w:t>is</w:t>
      </w:r>
      <w:r w:rsidR="0059395B">
        <w:t xml:space="preserve"> </w:t>
      </w:r>
      <w:r w:rsidR="0016733E">
        <w:t>a</w:t>
      </w:r>
      <w:r w:rsidR="0059395B">
        <w:t xml:space="preserve"> </w:t>
      </w:r>
      <w:r w:rsidR="0016733E">
        <w:t>question</w:t>
      </w:r>
      <w:r w:rsidR="0059395B">
        <w:t xml:space="preserve"> </w:t>
      </w:r>
      <w:r w:rsidR="0016733E">
        <w:t>of</w:t>
      </w:r>
      <w:r w:rsidR="0059395B">
        <w:t xml:space="preserve"> </w:t>
      </w:r>
      <w:r w:rsidR="0016733E">
        <w:t>where</w:t>
      </w:r>
      <w:r w:rsidR="0059395B">
        <w:t xml:space="preserve"> </w:t>
      </w:r>
      <w:r w:rsidR="0016733E">
        <w:t>a</w:t>
      </w:r>
      <w:r w:rsidR="0059395B">
        <w:t xml:space="preserve"> </w:t>
      </w:r>
      <w:r w:rsidR="0016733E">
        <w:t>council</w:t>
      </w:r>
      <w:r w:rsidR="00AC34BF">
        <w:t>’s</w:t>
      </w:r>
      <w:r w:rsidR="0059395B">
        <w:t xml:space="preserve"> </w:t>
      </w:r>
      <w:r w:rsidR="0016733E">
        <w:t>investment</w:t>
      </w:r>
      <w:r w:rsidR="0059395B">
        <w:t xml:space="preserve"> </w:t>
      </w:r>
      <w:r w:rsidR="0016733E">
        <w:t>in</w:t>
      </w:r>
      <w:r w:rsidR="0059395B">
        <w:t xml:space="preserve"> </w:t>
      </w:r>
      <w:r w:rsidR="0016733E">
        <w:t>the</w:t>
      </w:r>
      <w:r w:rsidR="0059395B">
        <w:t xml:space="preserve"> </w:t>
      </w:r>
      <w:r w:rsidR="0016733E">
        <w:t>economy</w:t>
      </w:r>
      <w:r w:rsidR="0059395B">
        <w:t xml:space="preserve"> </w:t>
      </w:r>
      <w:r w:rsidR="0016733E">
        <w:t>is</w:t>
      </w:r>
      <w:r w:rsidR="0059395B">
        <w:t xml:space="preserve"> </w:t>
      </w:r>
      <w:r w:rsidR="0016733E">
        <w:t>directed</w:t>
      </w:r>
      <w:r w:rsidR="0059395B">
        <w:t xml:space="preserve"> </w:t>
      </w:r>
      <w:r w:rsidR="0016733E">
        <w:t>and</w:t>
      </w:r>
      <w:r w:rsidR="0059395B">
        <w:t xml:space="preserve"> </w:t>
      </w:r>
      <w:r w:rsidR="00AC34BF">
        <w:t xml:space="preserve">what </w:t>
      </w:r>
      <w:r w:rsidR="0016733E">
        <w:t>are</w:t>
      </w:r>
      <w:r w:rsidR="0059395B">
        <w:t xml:space="preserve"> </w:t>
      </w:r>
      <w:r w:rsidR="00AC34BF">
        <w:t xml:space="preserve">expected to be </w:t>
      </w:r>
      <w:r w:rsidR="0016733E">
        <w:t>the</w:t>
      </w:r>
      <w:r w:rsidR="0059395B">
        <w:t xml:space="preserve"> </w:t>
      </w:r>
      <w:r w:rsidR="0016733E">
        <w:t>delivery</w:t>
      </w:r>
      <w:r w:rsidR="0059395B">
        <w:t xml:space="preserve"> </w:t>
      </w:r>
      <w:r w:rsidR="0016733E">
        <w:t>agencies.</w:t>
      </w:r>
      <w:r w:rsidR="0059395B">
        <w:t xml:space="preserve"> </w:t>
      </w:r>
      <w:r w:rsidR="0016733E">
        <w:t>L</w:t>
      </w:r>
      <w:r>
        <w:t>ocal</w:t>
      </w:r>
      <w:r w:rsidR="0059395B">
        <w:t xml:space="preserve"> </w:t>
      </w:r>
      <w:r>
        <w:t>authorities</w:t>
      </w:r>
      <w:r w:rsidR="0059395B">
        <w:t xml:space="preserve"> </w:t>
      </w:r>
      <w:r>
        <w:t>have</w:t>
      </w:r>
      <w:r w:rsidR="0059395B">
        <w:t xml:space="preserve"> </w:t>
      </w:r>
      <w:r>
        <w:t>a</w:t>
      </w:r>
      <w:r w:rsidR="0059395B">
        <w:t xml:space="preserve"> </w:t>
      </w:r>
      <w:r>
        <w:t>desire</w:t>
      </w:r>
      <w:r w:rsidR="0059395B">
        <w:t xml:space="preserve"> </w:t>
      </w:r>
      <w:r>
        <w:t>and</w:t>
      </w:r>
      <w:r w:rsidR="0059395B">
        <w:t xml:space="preserve"> </w:t>
      </w:r>
      <w:r w:rsidR="0016733E">
        <w:t>an</w:t>
      </w:r>
      <w:r w:rsidR="0059395B">
        <w:t xml:space="preserve"> </w:t>
      </w:r>
      <w:r w:rsidR="0016733E">
        <w:t>ability</w:t>
      </w:r>
      <w:r w:rsidR="0059395B">
        <w:t xml:space="preserve"> </w:t>
      </w:r>
      <w:r w:rsidR="0016733E">
        <w:t>to</w:t>
      </w:r>
      <w:r w:rsidR="0059395B">
        <w:t xml:space="preserve"> </w:t>
      </w:r>
      <w:r w:rsidR="0016733E">
        <w:t>step</w:t>
      </w:r>
      <w:r w:rsidR="0059395B">
        <w:t xml:space="preserve"> </w:t>
      </w:r>
      <w:r w:rsidR="0016733E">
        <w:t>up</w:t>
      </w:r>
      <w:r w:rsidR="0059395B">
        <w:t xml:space="preserve"> </w:t>
      </w:r>
      <w:r w:rsidR="0016733E">
        <w:t>to</w:t>
      </w:r>
      <w:r w:rsidR="0059395B">
        <w:t xml:space="preserve"> </w:t>
      </w:r>
      <w:r w:rsidR="0016733E">
        <w:t>that.</w:t>
      </w:r>
      <w:r w:rsidR="0059395B">
        <w:t xml:space="preserve"> </w:t>
      </w:r>
    </w:p>
    <w:p w:rsidR="00977E8F" w:rsidP="00E94936">
      <w:pPr>
        <w:pStyle w:val="Question"/>
      </w:pPr>
      <w:sdt>
        <w:sdtPr>
          <w:alias w:val="Member"/>
          <w:tag w:val="&lt;Member mnisId='4803' dodsId=''&gt;"/>
          <w:id w:val="1654795412"/>
          <w:placeholder>
            <w:docPart w:val="DefaultPlaceholder_1082065158"/>
          </w:placeholder>
          <w:richText/>
        </w:sdtPr>
        <w:sdtContent>
          <w:r w:rsidRPr="00E94936" w:rsidR="00E94936">
            <w:rPr>
              <w:b/>
            </w:rPr>
            <w:t>Paul</w:t>
          </w:r>
          <w:r w:rsidR="0059395B">
            <w:rPr>
              <w:b/>
            </w:rPr>
            <w:t xml:space="preserve"> </w:t>
          </w:r>
          <w:r w:rsidRPr="00E94936" w:rsidR="00E94936">
            <w:rPr>
              <w:b/>
            </w:rPr>
            <w:t>Holmes:</w:t>
          </w:r>
        </w:sdtContent>
      </w:sdt>
      <w:r w:rsidR="0059395B">
        <w:t xml:space="preserve"> </w:t>
      </w:r>
      <w:r w:rsidR="0016733E">
        <w:t>As</w:t>
      </w:r>
      <w:r w:rsidR="0059395B">
        <w:t xml:space="preserve"> </w:t>
      </w:r>
      <w:r w:rsidR="0016733E">
        <w:t>Mr</w:t>
      </w:r>
      <w:r w:rsidR="0059395B">
        <w:t xml:space="preserve"> </w:t>
      </w:r>
      <w:r w:rsidR="0016733E">
        <w:t>Byrne</w:t>
      </w:r>
      <w:r w:rsidR="0059395B">
        <w:t xml:space="preserve"> </w:t>
      </w:r>
      <w:r w:rsidR="0016733E">
        <w:t>quite</w:t>
      </w:r>
      <w:r w:rsidR="0059395B">
        <w:t xml:space="preserve"> </w:t>
      </w:r>
      <w:r w:rsidR="0016733E">
        <w:t>rightly</w:t>
      </w:r>
      <w:r w:rsidR="0059395B">
        <w:t xml:space="preserve"> </w:t>
      </w:r>
      <w:r w:rsidR="0016733E">
        <w:t>said,</w:t>
      </w:r>
      <w:r w:rsidR="0059395B">
        <w:t xml:space="preserve"> </w:t>
      </w:r>
      <w:r w:rsidR="0016733E">
        <w:t>social</w:t>
      </w:r>
      <w:r w:rsidR="0059395B">
        <w:t xml:space="preserve"> </w:t>
      </w:r>
      <w:r w:rsidR="0016733E">
        <w:t>housing</w:t>
      </w:r>
      <w:r w:rsidR="0059395B">
        <w:t xml:space="preserve"> </w:t>
      </w:r>
      <w:r w:rsidR="0016733E">
        <w:t>is</w:t>
      </w:r>
      <w:r w:rsidR="0059395B">
        <w:t xml:space="preserve"> </w:t>
      </w:r>
      <w:r w:rsidR="0016733E">
        <w:t>taking</w:t>
      </w:r>
      <w:r w:rsidR="0059395B">
        <w:t xml:space="preserve"> </w:t>
      </w:r>
      <w:r w:rsidR="0016733E">
        <w:t>years</w:t>
      </w:r>
      <w:r w:rsidR="0059395B">
        <w:t xml:space="preserve"> </w:t>
      </w:r>
      <w:r w:rsidR="0016733E">
        <w:t>to</w:t>
      </w:r>
      <w:r w:rsidR="0059395B">
        <w:t xml:space="preserve"> </w:t>
      </w:r>
      <w:r w:rsidR="0016733E">
        <w:t>build,</w:t>
      </w:r>
      <w:r w:rsidR="0059395B">
        <w:t xml:space="preserve"> </w:t>
      </w:r>
      <w:r w:rsidR="0016733E">
        <w:t>and</w:t>
      </w:r>
      <w:r w:rsidR="0059395B">
        <w:t xml:space="preserve"> </w:t>
      </w:r>
      <w:r w:rsidR="0016733E">
        <w:t>does</w:t>
      </w:r>
      <w:r w:rsidR="0059395B">
        <w:t xml:space="preserve"> </w:t>
      </w:r>
      <w:r w:rsidR="0016733E">
        <w:t>take</w:t>
      </w:r>
      <w:r w:rsidR="0059395B">
        <w:t xml:space="preserve"> </w:t>
      </w:r>
      <w:r w:rsidR="0016733E">
        <w:t>years</w:t>
      </w:r>
      <w:r w:rsidR="0059395B">
        <w:t xml:space="preserve"> </w:t>
      </w:r>
      <w:r w:rsidR="0016733E">
        <w:t>to</w:t>
      </w:r>
      <w:r w:rsidR="0059395B">
        <w:t xml:space="preserve"> </w:t>
      </w:r>
      <w:r w:rsidR="0016733E">
        <w:t>build.</w:t>
      </w:r>
      <w:r w:rsidR="0059395B">
        <w:t xml:space="preserve"> </w:t>
      </w:r>
      <w:r w:rsidR="0016733E">
        <w:t>With</w:t>
      </w:r>
      <w:r w:rsidR="0059395B">
        <w:t xml:space="preserve"> </w:t>
      </w:r>
      <w:r w:rsidR="0016733E">
        <w:t>the</w:t>
      </w:r>
      <w:r w:rsidR="0059395B">
        <w:t xml:space="preserve"> </w:t>
      </w:r>
      <w:r w:rsidR="0016733E">
        <w:t>current</w:t>
      </w:r>
      <w:r w:rsidR="0059395B">
        <w:t xml:space="preserve"> </w:t>
      </w:r>
      <w:r w:rsidR="0016733E">
        <w:t>crisis</w:t>
      </w:r>
      <w:r w:rsidR="00736F18">
        <w:t>,</w:t>
      </w:r>
      <w:r w:rsidR="0059395B">
        <w:t xml:space="preserve"> </w:t>
      </w:r>
      <w:r w:rsidR="0016733E">
        <w:t>the</w:t>
      </w:r>
      <w:r w:rsidR="0059395B">
        <w:t xml:space="preserve"> </w:t>
      </w:r>
      <w:r w:rsidR="0016733E">
        <w:t>construction</w:t>
      </w:r>
      <w:r w:rsidR="0059395B">
        <w:t xml:space="preserve"> </w:t>
      </w:r>
      <w:r w:rsidR="0016733E">
        <w:t>industry</w:t>
      </w:r>
      <w:r w:rsidR="0059395B">
        <w:t xml:space="preserve"> </w:t>
      </w:r>
      <w:r w:rsidR="0016733E">
        <w:t>will</w:t>
      </w:r>
      <w:r w:rsidR="0059395B">
        <w:t xml:space="preserve"> </w:t>
      </w:r>
      <w:r w:rsidR="0016733E">
        <w:t>take</w:t>
      </w:r>
      <w:r w:rsidR="0059395B">
        <w:t xml:space="preserve"> </w:t>
      </w:r>
      <w:r w:rsidR="0016733E">
        <w:t>a</w:t>
      </w:r>
      <w:r w:rsidR="0059395B">
        <w:t xml:space="preserve"> </w:t>
      </w:r>
      <w:r w:rsidR="0016733E">
        <w:t>long</w:t>
      </w:r>
      <w:r w:rsidR="0059395B">
        <w:t xml:space="preserve"> </w:t>
      </w:r>
      <w:r w:rsidR="0016733E">
        <w:t>time</w:t>
      </w:r>
      <w:r w:rsidR="0059395B">
        <w:t xml:space="preserve"> </w:t>
      </w:r>
      <w:r w:rsidR="0016733E">
        <w:t>to</w:t>
      </w:r>
      <w:r w:rsidR="0059395B">
        <w:t xml:space="preserve"> </w:t>
      </w:r>
      <w:r w:rsidR="0016733E">
        <w:t>get</w:t>
      </w:r>
      <w:r w:rsidR="0059395B">
        <w:t xml:space="preserve"> </w:t>
      </w:r>
      <w:r w:rsidR="0016733E">
        <w:t>on</w:t>
      </w:r>
      <w:r w:rsidR="0059395B">
        <w:t xml:space="preserve"> </w:t>
      </w:r>
      <w:r w:rsidR="0016733E">
        <w:t>its</w:t>
      </w:r>
      <w:r w:rsidR="0059395B">
        <w:t xml:space="preserve"> </w:t>
      </w:r>
      <w:r w:rsidR="0016733E">
        <w:t>feet,</w:t>
      </w:r>
      <w:r w:rsidR="0059395B">
        <w:t xml:space="preserve"> </w:t>
      </w:r>
      <w:r w:rsidR="0016733E">
        <w:t>as</w:t>
      </w:r>
      <w:r w:rsidR="0059395B">
        <w:t xml:space="preserve"> </w:t>
      </w:r>
      <w:r w:rsidR="0016733E">
        <w:t>you</w:t>
      </w:r>
      <w:r w:rsidR="0059395B">
        <w:t xml:space="preserve"> </w:t>
      </w:r>
      <w:r w:rsidR="0016733E">
        <w:t>have</w:t>
      </w:r>
      <w:r w:rsidR="0059395B">
        <w:t xml:space="preserve"> </w:t>
      </w:r>
      <w:r w:rsidR="0016733E">
        <w:t>said</w:t>
      </w:r>
      <w:r w:rsidR="0059395B">
        <w:t xml:space="preserve"> </w:t>
      </w:r>
      <w:r w:rsidR="0016733E">
        <w:t>yourself,</w:t>
      </w:r>
      <w:r w:rsidR="0059395B">
        <w:t xml:space="preserve"> </w:t>
      </w:r>
      <w:r w:rsidR="0016733E">
        <w:t>Mr</w:t>
      </w:r>
      <w:r w:rsidR="0059395B">
        <w:t xml:space="preserve"> </w:t>
      </w:r>
      <w:r w:rsidR="0016733E">
        <w:t>Carswell.</w:t>
      </w:r>
      <w:r w:rsidR="0059395B">
        <w:t xml:space="preserve"> </w:t>
      </w:r>
      <w:r w:rsidR="00E94936">
        <w:t>In</w:t>
      </w:r>
      <w:r w:rsidR="0059395B">
        <w:t xml:space="preserve"> </w:t>
      </w:r>
      <w:r w:rsidR="00E94936">
        <w:t>the</w:t>
      </w:r>
      <w:r w:rsidR="0059395B">
        <w:t xml:space="preserve"> </w:t>
      </w:r>
      <w:r w:rsidR="00E94936">
        <w:t>meantime</w:t>
      </w:r>
      <w:r w:rsidR="00736F18">
        <w:t xml:space="preserve">, </w:t>
      </w:r>
      <w:r w:rsidR="00E94936">
        <w:t>what</w:t>
      </w:r>
      <w:r w:rsidR="0059395B">
        <w:t xml:space="preserve"> </w:t>
      </w:r>
      <w:r w:rsidR="00E94936">
        <w:t>short-term</w:t>
      </w:r>
      <w:r w:rsidR="0059395B">
        <w:t xml:space="preserve"> </w:t>
      </w:r>
      <w:r w:rsidR="00E94936">
        <w:t>measures</w:t>
      </w:r>
      <w:r w:rsidR="0059395B">
        <w:t xml:space="preserve"> </w:t>
      </w:r>
      <w:r w:rsidR="00E94936">
        <w:t>could</w:t>
      </w:r>
      <w:r w:rsidR="0059395B">
        <w:t xml:space="preserve"> </w:t>
      </w:r>
      <w:r w:rsidR="00E94936">
        <w:t>be</w:t>
      </w:r>
      <w:r w:rsidR="0059395B">
        <w:t xml:space="preserve"> </w:t>
      </w:r>
      <w:r w:rsidR="00E94936">
        <w:t>delivered</w:t>
      </w:r>
      <w:r w:rsidR="0059395B">
        <w:t xml:space="preserve"> </w:t>
      </w:r>
      <w:r w:rsidR="0016733E">
        <w:t>to</w:t>
      </w:r>
      <w:r w:rsidR="0059395B">
        <w:t xml:space="preserve"> </w:t>
      </w:r>
      <w:r w:rsidR="0016733E">
        <w:t>increase</w:t>
      </w:r>
      <w:r w:rsidR="0059395B">
        <w:t xml:space="preserve"> </w:t>
      </w:r>
      <w:r w:rsidR="0016733E">
        <w:t>the</w:t>
      </w:r>
      <w:r w:rsidR="0059395B">
        <w:t xml:space="preserve"> </w:t>
      </w:r>
      <w:r w:rsidR="0016733E">
        <w:t>availability</w:t>
      </w:r>
      <w:r w:rsidR="0059395B">
        <w:t xml:space="preserve"> </w:t>
      </w:r>
      <w:r w:rsidR="0016733E">
        <w:t>of</w:t>
      </w:r>
      <w:r w:rsidR="0059395B">
        <w:t xml:space="preserve"> </w:t>
      </w:r>
      <w:r w:rsidR="0016733E">
        <w:t>accommodation</w:t>
      </w:r>
      <w:r w:rsidR="00736F18">
        <w:t xml:space="preserve">? Is </w:t>
      </w:r>
      <w:r w:rsidR="0016733E">
        <w:t>there,</w:t>
      </w:r>
      <w:r w:rsidR="0059395B">
        <w:t xml:space="preserve"> </w:t>
      </w:r>
      <w:r w:rsidR="0016733E">
        <w:t>for</w:t>
      </w:r>
      <w:r w:rsidR="0059395B">
        <w:t xml:space="preserve"> </w:t>
      </w:r>
      <w:r w:rsidR="0016733E">
        <w:t>example,</w:t>
      </w:r>
      <w:r w:rsidR="0059395B">
        <w:t xml:space="preserve"> </w:t>
      </w:r>
      <w:r w:rsidR="0016733E">
        <w:t>a</w:t>
      </w:r>
      <w:r w:rsidR="0059395B">
        <w:t xml:space="preserve"> </w:t>
      </w:r>
      <w:r w:rsidR="0016733E">
        <w:t>further</w:t>
      </w:r>
      <w:r w:rsidR="0059395B">
        <w:t xml:space="preserve"> </w:t>
      </w:r>
      <w:r w:rsidR="0016733E">
        <w:t>role</w:t>
      </w:r>
      <w:r w:rsidR="0059395B">
        <w:t xml:space="preserve"> </w:t>
      </w:r>
      <w:r w:rsidR="0016733E">
        <w:t>for</w:t>
      </w:r>
      <w:r w:rsidR="0059395B">
        <w:t xml:space="preserve"> </w:t>
      </w:r>
      <w:r w:rsidR="0016733E">
        <w:t>relaxation</w:t>
      </w:r>
      <w:r w:rsidR="0059395B">
        <w:t xml:space="preserve"> </w:t>
      </w:r>
      <w:r w:rsidR="0016733E">
        <w:t>of</w:t>
      </w:r>
      <w:r w:rsidR="0059395B">
        <w:t xml:space="preserve"> </w:t>
      </w:r>
      <w:r w:rsidR="0016733E">
        <w:t>planning</w:t>
      </w:r>
      <w:r w:rsidR="0059395B">
        <w:t xml:space="preserve"> </w:t>
      </w:r>
      <w:r w:rsidR="0016733E">
        <w:t>laws</w:t>
      </w:r>
      <w:r w:rsidR="0059395B">
        <w:t xml:space="preserve"> </w:t>
      </w:r>
      <w:r w:rsidR="0016733E">
        <w:t>for</w:t>
      </w:r>
      <w:r w:rsidR="0059395B">
        <w:t xml:space="preserve"> </w:t>
      </w:r>
      <w:r w:rsidR="0016733E">
        <w:t>conver</w:t>
      </w:r>
      <w:r w:rsidR="00C34593">
        <w:t>s</w:t>
      </w:r>
      <w:r w:rsidR="0016733E">
        <w:t>ions</w:t>
      </w:r>
      <w:r w:rsidR="0059395B">
        <w:t xml:space="preserve"> </w:t>
      </w:r>
      <w:r w:rsidR="0016733E">
        <w:t>of</w:t>
      </w:r>
      <w:r w:rsidR="0059395B">
        <w:t xml:space="preserve"> </w:t>
      </w:r>
      <w:r w:rsidR="0016733E">
        <w:t>current</w:t>
      </w:r>
      <w:r w:rsidR="0059395B">
        <w:t xml:space="preserve"> </w:t>
      </w:r>
      <w:r w:rsidR="0016733E">
        <w:t>units</w:t>
      </w:r>
      <w:r w:rsidR="0059395B">
        <w:t xml:space="preserve"> </w:t>
      </w:r>
      <w:r w:rsidR="0016733E">
        <w:t>or</w:t>
      </w:r>
      <w:r w:rsidR="0059395B">
        <w:t xml:space="preserve"> </w:t>
      </w:r>
      <w:r w:rsidR="0016733E">
        <w:t>anything</w:t>
      </w:r>
      <w:r w:rsidR="0059395B">
        <w:t xml:space="preserve"> </w:t>
      </w:r>
      <w:r w:rsidR="0016733E">
        <w:t>like</w:t>
      </w:r>
      <w:r w:rsidR="0059395B">
        <w:t xml:space="preserve"> </w:t>
      </w:r>
      <w:r w:rsidR="0016733E">
        <w:t>that?</w:t>
      </w:r>
      <w:r w:rsidR="0059395B">
        <w:t xml:space="preserve"> </w:t>
      </w:r>
      <w:r w:rsidR="00E94936">
        <w:t>I</w:t>
      </w:r>
      <w:r w:rsidR="0059395B">
        <w:t xml:space="preserve"> </w:t>
      </w:r>
      <w:r w:rsidR="00E94936">
        <w:t>know</w:t>
      </w:r>
      <w:r w:rsidR="0059395B">
        <w:t xml:space="preserve"> </w:t>
      </w:r>
      <w:r w:rsidR="00E94936">
        <w:t>we</w:t>
      </w:r>
      <w:r w:rsidR="0059395B">
        <w:t xml:space="preserve"> </w:t>
      </w:r>
      <w:r w:rsidR="00E94936">
        <w:t>have</w:t>
      </w:r>
      <w:r w:rsidR="0059395B">
        <w:t xml:space="preserve"> </w:t>
      </w:r>
      <w:r w:rsidR="00E94936">
        <w:t>a</w:t>
      </w:r>
      <w:r w:rsidR="0059395B">
        <w:t xml:space="preserve"> </w:t>
      </w:r>
      <w:r w:rsidR="00E94936">
        <w:t>problem</w:t>
      </w:r>
      <w:r w:rsidR="0059395B">
        <w:t xml:space="preserve"> </w:t>
      </w:r>
      <w:r w:rsidR="00E94936">
        <w:t>with</w:t>
      </w:r>
      <w:r w:rsidR="0059395B">
        <w:t xml:space="preserve"> </w:t>
      </w:r>
      <w:r w:rsidR="00E94936">
        <w:t>building</w:t>
      </w:r>
      <w:r w:rsidR="0016733E">
        <w:t>,</w:t>
      </w:r>
      <w:r w:rsidR="0059395B">
        <w:t xml:space="preserve"> </w:t>
      </w:r>
      <w:r w:rsidR="00E94936">
        <w:t>but</w:t>
      </w:r>
      <w:r w:rsidR="0059395B">
        <w:t xml:space="preserve"> </w:t>
      </w:r>
      <w:r w:rsidR="00E94936">
        <w:t>in</w:t>
      </w:r>
      <w:r w:rsidR="0059395B">
        <w:t xml:space="preserve"> </w:t>
      </w:r>
      <w:r w:rsidR="00E94936">
        <w:t>the</w:t>
      </w:r>
      <w:r w:rsidR="0059395B">
        <w:t xml:space="preserve"> </w:t>
      </w:r>
      <w:r w:rsidR="00E94936">
        <w:t>immediate</w:t>
      </w:r>
      <w:r w:rsidR="0059395B">
        <w:t xml:space="preserve"> </w:t>
      </w:r>
      <w:r w:rsidR="00E94936">
        <w:t>term</w:t>
      </w:r>
      <w:r w:rsidR="00FD381E">
        <w:t>,</w:t>
      </w:r>
      <w:r w:rsidR="0059395B">
        <w:t xml:space="preserve"> </w:t>
      </w:r>
      <w:r w:rsidR="00E94936">
        <w:t>where</w:t>
      </w:r>
      <w:r w:rsidR="0059395B">
        <w:t xml:space="preserve"> </w:t>
      </w:r>
      <w:r w:rsidR="00E94936">
        <w:t>could</w:t>
      </w:r>
      <w:r w:rsidR="0059395B">
        <w:t xml:space="preserve"> </w:t>
      </w:r>
      <w:r w:rsidR="00E94936">
        <w:t>we</w:t>
      </w:r>
      <w:r w:rsidR="0059395B">
        <w:t xml:space="preserve"> </w:t>
      </w:r>
      <w:r w:rsidR="00E94936">
        <w:t>get</w:t>
      </w:r>
      <w:r w:rsidR="0059395B">
        <w:t xml:space="preserve"> </w:t>
      </w:r>
      <w:r w:rsidR="00E94936">
        <w:t>some</w:t>
      </w:r>
      <w:r w:rsidR="0059395B">
        <w:t xml:space="preserve"> </w:t>
      </w:r>
      <w:r w:rsidR="0016733E">
        <w:t>more</w:t>
      </w:r>
      <w:r w:rsidR="0059395B">
        <w:t xml:space="preserve"> </w:t>
      </w:r>
      <w:r w:rsidR="00E94936">
        <w:t>availability</w:t>
      </w:r>
      <w:r w:rsidR="0059395B">
        <w:t xml:space="preserve"> </w:t>
      </w:r>
      <w:r w:rsidR="00FD381E">
        <w:t>without</w:t>
      </w:r>
      <w:r w:rsidR="0059395B">
        <w:t xml:space="preserve"> </w:t>
      </w:r>
      <w:r w:rsidR="0016733E">
        <w:t>necessarily</w:t>
      </w:r>
      <w:r w:rsidR="0059395B">
        <w:t xml:space="preserve"> </w:t>
      </w:r>
      <w:r w:rsidR="00E94936">
        <w:t>building</w:t>
      </w:r>
      <w:r w:rsidR="0016733E">
        <w:t>,</w:t>
      </w:r>
      <w:r w:rsidR="0059395B">
        <w:t xml:space="preserve"> </w:t>
      </w:r>
      <w:r w:rsidR="0016733E">
        <w:t>if</w:t>
      </w:r>
      <w:r w:rsidR="0059395B">
        <w:t xml:space="preserve"> </w:t>
      </w:r>
      <w:r w:rsidR="0016733E">
        <w:t>you</w:t>
      </w:r>
      <w:r w:rsidR="0059395B">
        <w:t xml:space="preserve"> </w:t>
      </w:r>
      <w:r w:rsidR="0016733E">
        <w:t>have</w:t>
      </w:r>
      <w:r w:rsidR="0059395B">
        <w:t xml:space="preserve"> </w:t>
      </w:r>
      <w:r w:rsidR="0016733E">
        <w:t>thought</w:t>
      </w:r>
      <w:r w:rsidR="0059395B">
        <w:t xml:space="preserve"> </w:t>
      </w:r>
      <w:r w:rsidR="0016733E">
        <w:t>about</w:t>
      </w:r>
      <w:r w:rsidR="0059395B">
        <w:t xml:space="preserve"> </w:t>
      </w:r>
      <w:r w:rsidR="0016733E">
        <w:t>that?</w:t>
      </w:r>
      <w:r w:rsidR="0059395B">
        <w:t xml:space="preserve"> </w:t>
      </w:r>
    </w:p>
    <w:p w:rsidR="00E94936" w:rsidP="00E94936">
      <w:pPr>
        <w:pStyle w:val="Answer"/>
      </w:pPr>
      <w:sdt>
        <w:sdtPr>
          <w:alias w:val="Witness"/>
          <w:id w:val="61061970"/>
          <w:placeholder>
            <w:docPart w:val="DefaultPlaceholder_1082065158"/>
          </w:placeholder>
          <w:richText/>
        </w:sdtPr>
        <w:sdtContent>
          <w:r w:rsidRPr="008B2D04" w:rsidR="008B2D04">
            <w:rPr>
              <w:b/>
              <w:i/>
            </w:rPr>
            <w:t>Jamie Carswell:</w:t>
          </w:r>
          <w:r w:rsidR="0059395B">
            <w:rPr>
              <w:b/>
            </w:rPr>
            <w:t xml:space="preserve"> </w:t>
          </w:r>
        </w:sdtContent>
      </w:sdt>
      <w:r w:rsidR="0016733E">
        <w:t>It</w:t>
      </w:r>
      <w:r w:rsidR="0059395B">
        <w:t xml:space="preserve"> </w:t>
      </w:r>
      <w:r w:rsidR="0016733E">
        <w:t>is</w:t>
      </w:r>
      <w:r w:rsidR="0059395B">
        <w:t xml:space="preserve"> </w:t>
      </w:r>
      <w:r w:rsidR="0016733E">
        <w:t>the</w:t>
      </w:r>
      <w:r w:rsidR="0059395B">
        <w:t xml:space="preserve"> </w:t>
      </w:r>
      <w:r w:rsidR="0016733E">
        <w:t>word</w:t>
      </w:r>
      <w:r w:rsidR="0059395B">
        <w:t xml:space="preserve"> </w:t>
      </w:r>
      <w:r w:rsidR="0016733E">
        <w:t>Jon</w:t>
      </w:r>
      <w:r w:rsidR="0059395B">
        <w:t xml:space="preserve"> </w:t>
      </w:r>
      <w:r w:rsidR="0016733E">
        <w:t>used</w:t>
      </w:r>
      <w:r w:rsidR="0059395B">
        <w:t xml:space="preserve"> </w:t>
      </w:r>
      <w:r w:rsidR="0016733E">
        <w:t>in</w:t>
      </w:r>
      <w:r w:rsidR="0059395B">
        <w:t xml:space="preserve"> </w:t>
      </w:r>
      <w:r w:rsidR="0016733E">
        <w:t>his</w:t>
      </w:r>
      <w:r w:rsidR="0059395B">
        <w:t xml:space="preserve"> </w:t>
      </w:r>
      <w:r w:rsidR="0016733E">
        <w:t>submission,</w:t>
      </w:r>
      <w:r w:rsidR="0059395B">
        <w:t xml:space="preserve"> </w:t>
      </w:r>
      <w:r w:rsidR="0016733E">
        <w:t>which</w:t>
      </w:r>
      <w:r w:rsidR="0059395B">
        <w:t xml:space="preserve"> </w:t>
      </w:r>
      <w:r>
        <w:t>is</w:t>
      </w:r>
      <w:r w:rsidR="0059395B">
        <w:t xml:space="preserve"> </w:t>
      </w:r>
      <w:r w:rsidR="00736F18">
        <w:t>“</w:t>
      </w:r>
      <w:r>
        <w:t>acquisitions</w:t>
      </w:r>
      <w:r w:rsidR="00736F18">
        <w:t>”</w:t>
      </w:r>
      <w:r>
        <w:t>.</w:t>
      </w:r>
      <w:r w:rsidR="0059395B">
        <w:t xml:space="preserve"> </w:t>
      </w:r>
      <w:r w:rsidR="0016733E">
        <w:t>It</w:t>
      </w:r>
      <w:r w:rsidR="0059395B">
        <w:t xml:space="preserve"> </w:t>
      </w:r>
      <w:r w:rsidR="0016733E">
        <w:t>is</w:t>
      </w:r>
      <w:r w:rsidR="0059395B">
        <w:t xml:space="preserve"> </w:t>
      </w:r>
      <w:r w:rsidR="0016733E">
        <w:t>acquisitions</w:t>
      </w:r>
      <w:r w:rsidR="0059395B">
        <w:t xml:space="preserve"> </w:t>
      </w:r>
      <w:r w:rsidR="0016733E">
        <w:t>in</w:t>
      </w:r>
      <w:r w:rsidR="0059395B">
        <w:t xml:space="preserve"> </w:t>
      </w:r>
      <w:r w:rsidR="0016733E">
        <w:t>the</w:t>
      </w:r>
      <w:r w:rsidR="0059395B">
        <w:t xml:space="preserve"> </w:t>
      </w:r>
      <w:r w:rsidR="0016733E">
        <w:t>private</w:t>
      </w:r>
      <w:r w:rsidR="0059395B">
        <w:t xml:space="preserve"> </w:t>
      </w:r>
      <w:r w:rsidR="0016733E">
        <w:t>sector</w:t>
      </w:r>
      <w:r w:rsidR="0059395B">
        <w:t xml:space="preserve"> </w:t>
      </w:r>
      <w:r w:rsidR="0016733E">
        <w:t>and</w:t>
      </w:r>
      <w:r w:rsidR="0059395B">
        <w:t xml:space="preserve"> </w:t>
      </w:r>
      <w:r w:rsidR="00736F18">
        <w:t xml:space="preserve">the </w:t>
      </w:r>
      <w:r w:rsidR="0016733E">
        <w:t>private</w:t>
      </w:r>
      <w:r w:rsidR="0059395B">
        <w:t xml:space="preserve"> </w:t>
      </w:r>
      <w:r w:rsidR="0016733E">
        <w:t>market,</w:t>
      </w:r>
      <w:r w:rsidR="0059395B">
        <w:t xml:space="preserve"> </w:t>
      </w:r>
      <w:r w:rsidR="0016733E">
        <w:t>but</w:t>
      </w:r>
      <w:r w:rsidR="0059395B">
        <w:t xml:space="preserve"> </w:t>
      </w:r>
      <w:r w:rsidR="0016733E">
        <w:t>also</w:t>
      </w:r>
      <w:r w:rsidR="00CD1EF6">
        <w:t>,</w:t>
      </w:r>
      <w:r w:rsidR="0059395B">
        <w:t xml:space="preserve"> </w:t>
      </w:r>
      <w:r w:rsidR="0016733E">
        <w:t>where</w:t>
      </w:r>
      <w:r w:rsidR="0059395B">
        <w:t xml:space="preserve"> </w:t>
      </w:r>
      <w:r w:rsidR="0016733E">
        <w:t>developers</w:t>
      </w:r>
      <w:r w:rsidR="0059395B">
        <w:t xml:space="preserve"> </w:t>
      </w:r>
      <w:r w:rsidR="0016733E">
        <w:t>have</w:t>
      </w:r>
      <w:r w:rsidR="0059395B">
        <w:t xml:space="preserve"> </w:t>
      </w:r>
      <w:r w:rsidR="0016733E">
        <w:t>significant</w:t>
      </w:r>
      <w:r w:rsidR="0059395B">
        <w:t xml:space="preserve"> </w:t>
      </w:r>
      <w:r w:rsidR="0016733E">
        <w:t>amounts</w:t>
      </w:r>
      <w:r w:rsidR="0059395B">
        <w:t xml:space="preserve"> </w:t>
      </w:r>
      <w:r w:rsidR="0016733E">
        <w:t>of</w:t>
      </w:r>
      <w:r w:rsidR="0059395B">
        <w:t xml:space="preserve"> </w:t>
      </w:r>
      <w:r w:rsidR="0016733E">
        <w:t>homes</w:t>
      </w:r>
      <w:r w:rsidR="0059395B">
        <w:t xml:space="preserve"> </w:t>
      </w:r>
      <w:r w:rsidR="0016733E">
        <w:t>and</w:t>
      </w:r>
      <w:r w:rsidR="0059395B">
        <w:t xml:space="preserve"> </w:t>
      </w:r>
      <w:r w:rsidR="00CD1EF6">
        <w:t xml:space="preserve">sites </w:t>
      </w:r>
      <w:r w:rsidR="0016733E">
        <w:t>that</w:t>
      </w:r>
      <w:r w:rsidR="0059395B">
        <w:t xml:space="preserve"> </w:t>
      </w:r>
      <w:r w:rsidR="0016733E">
        <w:t>are</w:t>
      </w:r>
      <w:r w:rsidR="0059395B">
        <w:t xml:space="preserve"> </w:t>
      </w:r>
      <w:r w:rsidR="0016733E">
        <w:t>near</w:t>
      </w:r>
      <w:r w:rsidR="0059395B">
        <w:t xml:space="preserve"> </w:t>
      </w:r>
      <w:r w:rsidR="0016733E">
        <w:t>to</w:t>
      </w:r>
      <w:r w:rsidR="0059395B">
        <w:t xml:space="preserve"> </w:t>
      </w:r>
      <w:r w:rsidR="0016733E">
        <w:t>completion</w:t>
      </w:r>
      <w:r w:rsidR="0059395B">
        <w:t xml:space="preserve"> </w:t>
      </w:r>
      <w:r w:rsidR="0016733E">
        <w:t>where</w:t>
      </w:r>
      <w:r w:rsidR="0059395B">
        <w:t xml:space="preserve"> </w:t>
      </w:r>
      <w:r w:rsidR="0016733E">
        <w:t>there</w:t>
      </w:r>
      <w:r w:rsidR="0059395B">
        <w:t xml:space="preserve"> </w:t>
      </w:r>
      <w:r w:rsidR="0016733E">
        <w:t>is</w:t>
      </w:r>
      <w:r w:rsidR="0059395B">
        <w:t xml:space="preserve"> </w:t>
      </w:r>
      <w:r w:rsidR="0016733E">
        <w:t>not</w:t>
      </w:r>
      <w:r w:rsidR="0059395B">
        <w:t xml:space="preserve"> </w:t>
      </w:r>
      <w:r w:rsidR="0016733E">
        <w:t>a</w:t>
      </w:r>
      <w:r w:rsidR="0059395B">
        <w:t xml:space="preserve"> </w:t>
      </w:r>
      <w:r w:rsidR="0016733E">
        <w:t>private</w:t>
      </w:r>
      <w:r w:rsidR="0059395B">
        <w:t xml:space="preserve"> </w:t>
      </w:r>
      <w:r w:rsidR="0016733E">
        <w:t>demand</w:t>
      </w:r>
      <w:r w:rsidR="0059395B">
        <w:t xml:space="preserve"> </w:t>
      </w:r>
      <w:r w:rsidR="0016733E">
        <w:t>for</w:t>
      </w:r>
      <w:r w:rsidR="0059395B">
        <w:t xml:space="preserve"> </w:t>
      </w:r>
      <w:r w:rsidR="0016733E">
        <w:t>them,</w:t>
      </w:r>
      <w:r w:rsidR="0059395B">
        <w:t xml:space="preserve"> </w:t>
      </w:r>
      <w:r w:rsidR="0016733E">
        <w:t>flipping</w:t>
      </w:r>
      <w:r w:rsidR="0059395B">
        <w:t xml:space="preserve"> </w:t>
      </w:r>
      <w:r w:rsidR="0016733E">
        <w:t>those</w:t>
      </w:r>
      <w:r w:rsidR="0059395B">
        <w:t xml:space="preserve"> </w:t>
      </w:r>
      <w:r w:rsidR="0016733E">
        <w:t>into</w:t>
      </w:r>
      <w:r w:rsidR="0059395B">
        <w:t xml:space="preserve"> </w:t>
      </w:r>
      <w:r w:rsidR="0016733E">
        <w:t>either</w:t>
      </w:r>
      <w:r w:rsidR="0059395B">
        <w:t xml:space="preserve"> </w:t>
      </w:r>
      <w:r w:rsidR="0016733E">
        <w:t>intermediate</w:t>
      </w:r>
      <w:r w:rsidR="0059395B">
        <w:t xml:space="preserve"> </w:t>
      </w:r>
      <w:r w:rsidR="0016733E">
        <w:t>rented</w:t>
      </w:r>
      <w:r w:rsidR="0059395B">
        <w:t xml:space="preserve"> </w:t>
      </w:r>
      <w:r w:rsidR="0016733E">
        <w:t>or</w:t>
      </w:r>
      <w:r w:rsidR="0059395B">
        <w:t xml:space="preserve"> </w:t>
      </w:r>
      <w:r w:rsidR="0016733E">
        <w:t>social</w:t>
      </w:r>
      <w:r w:rsidR="0059395B">
        <w:t xml:space="preserve"> </w:t>
      </w:r>
      <w:r w:rsidR="0016733E">
        <w:t>rented</w:t>
      </w:r>
      <w:r w:rsidR="0059395B">
        <w:t xml:space="preserve"> </w:t>
      </w:r>
      <w:r w:rsidR="0016733E">
        <w:t>housing.</w:t>
      </w:r>
      <w:r w:rsidR="0059395B">
        <w:t xml:space="preserve"> </w:t>
      </w:r>
      <w:r w:rsidR="00CD1EF6">
        <w:t>I</w:t>
      </w:r>
      <w:r>
        <w:t>t</w:t>
      </w:r>
      <w:r w:rsidR="0059395B">
        <w:t xml:space="preserve"> </w:t>
      </w:r>
      <w:r>
        <w:t>requires</w:t>
      </w:r>
      <w:r w:rsidR="0059395B">
        <w:t xml:space="preserve"> </w:t>
      </w:r>
      <w:r>
        <w:t>some</w:t>
      </w:r>
      <w:r w:rsidR="0059395B">
        <w:t xml:space="preserve"> </w:t>
      </w:r>
      <w:r>
        <w:t>degree</w:t>
      </w:r>
      <w:r w:rsidR="0059395B">
        <w:t xml:space="preserve"> </w:t>
      </w:r>
      <w:r>
        <w:t>of</w:t>
      </w:r>
      <w:r w:rsidR="0059395B">
        <w:t xml:space="preserve"> </w:t>
      </w:r>
      <w:r>
        <w:t>grant</w:t>
      </w:r>
      <w:r w:rsidR="0059395B">
        <w:t xml:space="preserve"> </w:t>
      </w:r>
      <w:r>
        <w:t>or</w:t>
      </w:r>
      <w:r w:rsidR="0059395B">
        <w:t xml:space="preserve"> </w:t>
      </w:r>
      <w:r>
        <w:t>other</w:t>
      </w:r>
      <w:r w:rsidR="0059395B">
        <w:t xml:space="preserve"> </w:t>
      </w:r>
      <w:r w:rsidR="0016733E">
        <w:t>funding</w:t>
      </w:r>
      <w:r w:rsidR="0059395B">
        <w:t xml:space="preserve"> </w:t>
      </w:r>
      <w:r w:rsidR="0016733E">
        <w:t>streams</w:t>
      </w:r>
      <w:r w:rsidR="0059395B">
        <w:t xml:space="preserve"> </w:t>
      </w:r>
      <w:r w:rsidR="0016733E">
        <w:t>to</w:t>
      </w:r>
      <w:r w:rsidR="0059395B">
        <w:t xml:space="preserve"> </w:t>
      </w:r>
      <w:r w:rsidR="00935DF0">
        <w:t>make</w:t>
      </w:r>
      <w:r w:rsidR="0059395B">
        <w:t xml:space="preserve"> </w:t>
      </w:r>
      <w:r w:rsidR="00935DF0">
        <w:t>that</w:t>
      </w:r>
      <w:r w:rsidR="0059395B">
        <w:t xml:space="preserve"> </w:t>
      </w:r>
      <w:r w:rsidR="00935DF0">
        <w:t>sustainable</w:t>
      </w:r>
      <w:r w:rsidR="0059395B">
        <w:t xml:space="preserve"> </w:t>
      </w:r>
      <w:r w:rsidR="00935DF0">
        <w:t>for</w:t>
      </w:r>
      <w:r w:rsidR="0059395B">
        <w:t xml:space="preserve"> </w:t>
      </w:r>
      <w:r w:rsidR="00935DF0">
        <w:t>the</w:t>
      </w:r>
      <w:r w:rsidR="0059395B">
        <w:t xml:space="preserve"> </w:t>
      </w:r>
      <w:r w:rsidR="00935DF0">
        <w:t>council</w:t>
      </w:r>
      <w:r w:rsidR="0059395B">
        <w:t xml:space="preserve"> </w:t>
      </w:r>
      <w:r w:rsidR="00935DF0">
        <w:t>or</w:t>
      </w:r>
      <w:r w:rsidR="0059395B">
        <w:t xml:space="preserve"> </w:t>
      </w:r>
      <w:r w:rsidR="00935DF0">
        <w:t>for</w:t>
      </w:r>
      <w:r w:rsidR="0059395B">
        <w:t xml:space="preserve"> </w:t>
      </w:r>
      <w:r w:rsidR="00935DF0">
        <w:t>the</w:t>
      </w:r>
      <w:r w:rsidR="0059395B">
        <w:t xml:space="preserve"> </w:t>
      </w:r>
      <w:r w:rsidR="00935DF0">
        <w:t>housing</w:t>
      </w:r>
      <w:r w:rsidR="0059395B">
        <w:t xml:space="preserve"> </w:t>
      </w:r>
      <w:r w:rsidR="00935DF0">
        <w:t>association,</w:t>
      </w:r>
      <w:r w:rsidR="00CD1EF6">
        <w:t xml:space="preserve"> but</w:t>
      </w:r>
      <w:r w:rsidR="0059395B">
        <w:t xml:space="preserve"> </w:t>
      </w:r>
      <w:r>
        <w:t>that</w:t>
      </w:r>
      <w:r w:rsidR="0059395B">
        <w:t xml:space="preserve"> </w:t>
      </w:r>
      <w:r>
        <w:t>is</w:t>
      </w:r>
      <w:r w:rsidR="0059395B">
        <w:t xml:space="preserve"> </w:t>
      </w:r>
      <w:r>
        <w:t>the</w:t>
      </w:r>
      <w:r w:rsidR="0059395B">
        <w:t xml:space="preserve"> </w:t>
      </w:r>
      <w:r>
        <w:t>sho</w:t>
      </w:r>
      <w:r w:rsidR="00935DF0">
        <w:t>rt</w:t>
      </w:r>
      <w:r w:rsidR="00CD1EF6">
        <w:t>-</w:t>
      </w:r>
      <w:r w:rsidR="00935DF0">
        <w:t>term</w:t>
      </w:r>
      <w:r w:rsidR="0059395B">
        <w:t xml:space="preserve"> </w:t>
      </w:r>
      <w:r w:rsidR="00935DF0">
        <w:t>response,</w:t>
      </w:r>
      <w:r w:rsidR="0059395B">
        <w:t xml:space="preserve"> </w:t>
      </w:r>
      <w:r w:rsidR="00935DF0">
        <w:t>the</w:t>
      </w:r>
      <w:r w:rsidR="0059395B">
        <w:t xml:space="preserve"> </w:t>
      </w:r>
      <w:r w:rsidR="00935DF0">
        <w:t>thing</w:t>
      </w:r>
      <w:r w:rsidR="0059395B">
        <w:t xml:space="preserve"> </w:t>
      </w:r>
      <w:r w:rsidR="00935DF0">
        <w:t>that</w:t>
      </w:r>
      <w:r w:rsidR="0059395B">
        <w:t xml:space="preserve"> </w:t>
      </w:r>
      <w:r w:rsidR="00935DF0">
        <w:t>could</w:t>
      </w:r>
      <w:r w:rsidR="0059395B">
        <w:t xml:space="preserve"> </w:t>
      </w:r>
      <w:r w:rsidR="00935DF0">
        <w:t>be</w:t>
      </w:r>
      <w:r w:rsidR="0059395B">
        <w:t xml:space="preserve"> </w:t>
      </w:r>
      <w:r w:rsidR="00935DF0">
        <w:t>brought</w:t>
      </w:r>
      <w:r w:rsidR="0059395B">
        <w:t xml:space="preserve"> </w:t>
      </w:r>
      <w:r w:rsidR="00935DF0">
        <w:t>to</w:t>
      </w:r>
      <w:r w:rsidR="0059395B">
        <w:t xml:space="preserve"> </w:t>
      </w:r>
      <w:r w:rsidR="00935DF0">
        <w:t>bear</w:t>
      </w:r>
      <w:r w:rsidR="0059395B">
        <w:t xml:space="preserve"> </w:t>
      </w:r>
      <w:r w:rsidR="00935DF0">
        <w:t>as</w:t>
      </w:r>
      <w:r w:rsidR="0059395B">
        <w:t xml:space="preserve"> </w:t>
      </w:r>
      <w:r w:rsidR="00935DF0">
        <w:t>quickly</w:t>
      </w:r>
      <w:r w:rsidR="0059395B">
        <w:t xml:space="preserve"> </w:t>
      </w:r>
      <w:r w:rsidR="00935DF0">
        <w:t>as</w:t>
      </w:r>
      <w:r w:rsidR="0059395B">
        <w:t xml:space="preserve"> </w:t>
      </w:r>
      <w:r w:rsidR="00935DF0">
        <w:t>possible.</w:t>
      </w:r>
    </w:p>
    <w:p w:rsidR="00E94936" w:rsidP="00E94936">
      <w:pPr>
        <w:pStyle w:val="Answer"/>
      </w:pPr>
      <w:sdt>
        <w:sdtPr>
          <w:alias w:val="Witness"/>
          <w:id w:val="-971668316"/>
          <w:placeholder>
            <w:docPart w:val="DefaultPlaceholder_1082065158"/>
          </w:placeholder>
          <w:richText/>
        </w:sdtPr>
        <w:sdtContent>
          <w:r w:rsidRPr="008B2D04" w:rsidR="008B2D04">
            <w:rPr>
              <w:b/>
              <w:i/>
            </w:rPr>
            <w:t>Jon Sparkes:</w:t>
          </w:r>
          <w:r w:rsidR="0059395B">
            <w:rPr>
              <w:b/>
            </w:rPr>
            <w:t xml:space="preserve"> </w:t>
          </w:r>
        </w:sdtContent>
      </w:sdt>
      <w:r w:rsidR="00CD1EF6">
        <w:t xml:space="preserve">That point on acquisitions is important. The </w:t>
      </w:r>
      <w:r>
        <w:t>other</w:t>
      </w:r>
      <w:r w:rsidR="0059395B">
        <w:t xml:space="preserve"> </w:t>
      </w:r>
      <w:r>
        <w:t>side</w:t>
      </w:r>
      <w:r w:rsidR="0059395B">
        <w:t xml:space="preserve"> </w:t>
      </w:r>
      <w:r>
        <w:t>of</w:t>
      </w:r>
      <w:r w:rsidR="0059395B">
        <w:t xml:space="preserve"> </w:t>
      </w:r>
      <w:r>
        <w:t>the</w:t>
      </w:r>
      <w:r w:rsidR="0059395B">
        <w:t xml:space="preserve"> </w:t>
      </w:r>
      <w:r>
        <w:t>equation</w:t>
      </w:r>
      <w:r w:rsidR="0059395B">
        <w:t xml:space="preserve"> </w:t>
      </w:r>
      <w:r w:rsidR="00935DF0">
        <w:t>is</w:t>
      </w:r>
      <w:r w:rsidR="0059395B">
        <w:t xml:space="preserve"> </w:t>
      </w:r>
      <w:r w:rsidR="00CD1EF6">
        <w:t xml:space="preserve">also </w:t>
      </w:r>
      <w:r w:rsidR="00935DF0">
        <w:t>important.</w:t>
      </w:r>
      <w:r w:rsidR="0059395B">
        <w:t xml:space="preserve"> </w:t>
      </w:r>
      <w:r w:rsidR="00935DF0">
        <w:t>It</w:t>
      </w:r>
      <w:r w:rsidR="0059395B">
        <w:t xml:space="preserve"> </w:t>
      </w:r>
      <w:r w:rsidR="00935DF0">
        <w:t>reinforce</w:t>
      </w:r>
      <w:r w:rsidR="00CD1EF6">
        <w:t>s</w:t>
      </w:r>
      <w:r w:rsidR="0059395B">
        <w:t xml:space="preserve"> </w:t>
      </w:r>
      <w:r w:rsidR="00935DF0">
        <w:t>the</w:t>
      </w:r>
      <w:r w:rsidR="0059395B">
        <w:t xml:space="preserve"> </w:t>
      </w:r>
      <w:r w:rsidR="00935DF0">
        <w:t>need</w:t>
      </w:r>
      <w:r w:rsidR="0059395B">
        <w:t xml:space="preserve"> </w:t>
      </w:r>
      <w:r w:rsidR="00935DF0">
        <w:t>for</w:t>
      </w:r>
      <w:r w:rsidR="0059395B">
        <w:t xml:space="preserve"> </w:t>
      </w:r>
      <w:r w:rsidR="00935DF0">
        <w:t>local</w:t>
      </w:r>
      <w:r w:rsidR="0059395B">
        <w:t xml:space="preserve"> </w:t>
      </w:r>
      <w:r w:rsidR="00935DF0">
        <w:t>housing</w:t>
      </w:r>
      <w:r w:rsidR="0059395B">
        <w:t xml:space="preserve"> </w:t>
      </w:r>
      <w:r w:rsidR="00935DF0">
        <w:t>allowance</w:t>
      </w:r>
      <w:r w:rsidR="0059395B">
        <w:t xml:space="preserve"> </w:t>
      </w:r>
      <w:r w:rsidR="00935DF0">
        <w:t>to</w:t>
      </w:r>
      <w:r w:rsidR="0059395B">
        <w:t xml:space="preserve"> </w:t>
      </w:r>
      <w:r w:rsidR="00935DF0">
        <w:t>be</w:t>
      </w:r>
      <w:r w:rsidR="0059395B">
        <w:t xml:space="preserve"> </w:t>
      </w:r>
      <w:r w:rsidR="00935DF0">
        <w:t>sustained</w:t>
      </w:r>
      <w:r w:rsidR="0059395B">
        <w:t xml:space="preserve"> </w:t>
      </w:r>
      <w:r w:rsidR="00935DF0">
        <w:t>at</w:t>
      </w:r>
      <w:r w:rsidR="0059395B">
        <w:t xml:space="preserve"> </w:t>
      </w:r>
      <w:r w:rsidR="00CD1EF6">
        <w:t>the</w:t>
      </w:r>
      <w:r w:rsidR="0059395B">
        <w:t xml:space="preserve"> </w:t>
      </w:r>
      <w:r w:rsidR="00935DF0">
        <w:t>level</w:t>
      </w:r>
      <w:r w:rsidR="0059395B">
        <w:t xml:space="preserve"> </w:t>
      </w:r>
      <w:r w:rsidR="00935DF0">
        <w:t>it</w:t>
      </w:r>
      <w:r w:rsidR="0059395B">
        <w:t xml:space="preserve"> </w:t>
      </w:r>
      <w:r w:rsidR="00CD1EF6">
        <w:t xml:space="preserve">has been </w:t>
      </w:r>
      <w:r w:rsidR="00935DF0">
        <w:t>move</w:t>
      </w:r>
      <w:r w:rsidR="00CD1EF6">
        <w:t>d</w:t>
      </w:r>
      <w:r w:rsidR="0059395B">
        <w:t xml:space="preserve"> </w:t>
      </w:r>
      <w:r w:rsidR="00935DF0">
        <w:t>to,</w:t>
      </w:r>
      <w:r w:rsidR="0059395B">
        <w:t xml:space="preserve"> </w:t>
      </w:r>
      <w:r>
        <w:t>because</w:t>
      </w:r>
      <w:r w:rsidR="0059395B">
        <w:t xml:space="preserve"> </w:t>
      </w:r>
      <w:r>
        <w:t>that</w:t>
      </w:r>
      <w:r w:rsidR="0059395B">
        <w:t xml:space="preserve"> </w:t>
      </w:r>
      <w:r>
        <w:t>has</w:t>
      </w:r>
      <w:r w:rsidR="0059395B">
        <w:t xml:space="preserve"> </w:t>
      </w:r>
      <w:r>
        <w:t>been</w:t>
      </w:r>
      <w:r w:rsidR="0059395B">
        <w:t xml:space="preserve"> </w:t>
      </w:r>
      <w:r>
        <w:t>shown</w:t>
      </w:r>
      <w:r w:rsidR="0059395B">
        <w:t xml:space="preserve"> </w:t>
      </w:r>
      <w:r>
        <w:t>to</w:t>
      </w:r>
      <w:r w:rsidR="0059395B">
        <w:t xml:space="preserve"> </w:t>
      </w:r>
      <w:r>
        <w:t>make</w:t>
      </w:r>
      <w:r w:rsidR="0059395B">
        <w:t xml:space="preserve"> </w:t>
      </w:r>
      <w:r>
        <w:t>a</w:t>
      </w:r>
      <w:r w:rsidR="0059395B">
        <w:t xml:space="preserve"> </w:t>
      </w:r>
      <w:r>
        <w:t>different</w:t>
      </w:r>
      <w:r w:rsidR="0059395B">
        <w:t xml:space="preserve"> </w:t>
      </w:r>
      <w:r>
        <w:t>to</w:t>
      </w:r>
      <w:r w:rsidR="0059395B">
        <w:t xml:space="preserve"> </w:t>
      </w:r>
      <w:r>
        <w:t>the</w:t>
      </w:r>
      <w:r w:rsidR="0059395B">
        <w:t xml:space="preserve"> </w:t>
      </w:r>
      <w:r>
        <w:t>market</w:t>
      </w:r>
      <w:r w:rsidR="0059395B">
        <w:t xml:space="preserve"> </w:t>
      </w:r>
      <w:r>
        <w:t>in</w:t>
      </w:r>
      <w:r w:rsidR="0059395B">
        <w:t xml:space="preserve"> </w:t>
      </w:r>
      <w:r>
        <w:t>some</w:t>
      </w:r>
      <w:r w:rsidR="0059395B">
        <w:t xml:space="preserve"> </w:t>
      </w:r>
      <w:r>
        <w:t>parts</w:t>
      </w:r>
      <w:r w:rsidR="0059395B">
        <w:t xml:space="preserve"> </w:t>
      </w:r>
      <w:r>
        <w:t>of</w:t>
      </w:r>
      <w:r w:rsidR="0059395B">
        <w:t xml:space="preserve"> </w:t>
      </w:r>
      <w:r>
        <w:t>the</w:t>
      </w:r>
      <w:r w:rsidR="0059395B">
        <w:t xml:space="preserve"> </w:t>
      </w:r>
      <w:r>
        <w:t>country</w:t>
      </w:r>
      <w:r w:rsidR="00FD381E">
        <w:t>—</w:t>
      </w:r>
      <w:r w:rsidR="00935DF0">
        <w:t>not</w:t>
      </w:r>
      <w:r w:rsidR="0059395B">
        <w:t xml:space="preserve"> </w:t>
      </w:r>
      <w:r w:rsidR="00935DF0">
        <w:t>everywhere</w:t>
      </w:r>
      <w:r w:rsidR="00CD1EF6">
        <w:t>,</w:t>
      </w:r>
      <w:r w:rsidR="0059395B">
        <w:t xml:space="preserve"> </w:t>
      </w:r>
      <w:r w:rsidR="00935DF0">
        <w:t>I</w:t>
      </w:r>
      <w:r w:rsidR="0059395B">
        <w:t xml:space="preserve"> </w:t>
      </w:r>
      <w:r w:rsidR="00935DF0">
        <w:t>accept.</w:t>
      </w:r>
      <w:r w:rsidR="0059395B">
        <w:t xml:space="preserve"> </w:t>
      </w:r>
    </w:p>
    <w:p w:rsidR="00E94936" w:rsidP="00E94936">
      <w:pPr>
        <w:pStyle w:val="Question"/>
      </w:pPr>
      <w:sdt>
        <w:sdtPr>
          <w:alias w:val="Member"/>
          <w:tag w:val="&lt;Member mnisId='4803' dodsId=''&gt;"/>
          <w:id w:val="110941233"/>
          <w:placeholder>
            <w:docPart w:val="DefaultPlaceholder_1082065158"/>
          </w:placeholder>
          <w:richText/>
        </w:sdtPr>
        <w:sdtContent>
          <w:r w:rsidRPr="00E94936">
            <w:rPr>
              <w:b/>
            </w:rPr>
            <w:t>Paul</w:t>
          </w:r>
          <w:r w:rsidR="0059395B">
            <w:rPr>
              <w:b/>
            </w:rPr>
            <w:t xml:space="preserve"> </w:t>
          </w:r>
          <w:r w:rsidRPr="00E94936">
            <w:rPr>
              <w:b/>
            </w:rPr>
            <w:t>Holmes:</w:t>
          </w:r>
        </w:sdtContent>
      </w:sdt>
      <w:r w:rsidR="0059395B">
        <w:t xml:space="preserve"> </w:t>
      </w:r>
      <w:r w:rsidR="00935DF0">
        <w:t>Jamie,</w:t>
      </w:r>
      <w:r w:rsidR="0059395B">
        <w:t xml:space="preserve"> </w:t>
      </w:r>
      <w:r w:rsidR="00935DF0">
        <w:t>very</w:t>
      </w:r>
      <w:r w:rsidR="0059395B">
        <w:t xml:space="preserve"> </w:t>
      </w:r>
      <w:r w:rsidR="00935DF0">
        <w:t>quickly,</w:t>
      </w:r>
      <w:r w:rsidR="0059395B">
        <w:t xml:space="preserve"> </w:t>
      </w:r>
      <w:r w:rsidR="00935DF0">
        <w:t>on</w:t>
      </w:r>
      <w:r w:rsidR="0059395B">
        <w:t xml:space="preserve"> </w:t>
      </w:r>
      <w:r w:rsidR="00935DF0">
        <w:t>planning</w:t>
      </w:r>
      <w:r w:rsidR="0059395B">
        <w:t xml:space="preserve"> </w:t>
      </w:r>
      <w:r w:rsidR="00935DF0">
        <w:t>regulations</w:t>
      </w:r>
      <w:r w:rsidR="00CD1EF6">
        <w:t>,</w:t>
      </w:r>
      <w:r w:rsidR="0059395B">
        <w:t xml:space="preserve"> </w:t>
      </w:r>
      <w:r w:rsidR="00935DF0">
        <w:t>can</w:t>
      </w:r>
      <w:r w:rsidR="0059395B">
        <w:t xml:space="preserve"> </w:t>
      </w:r>
      <w:r w:rsidR="00935DF0">
        <w:t>you</w:t>
      </w:r>
      <w:r w:rsidR="0059395B">
        <w:t xml:space="preserve"> </w:t>
      </w:r>
      <w:r w:rsidR="00935DF0">
        <w:t>see</w:t>
      </w:r>
      <w:r w:rsidR="0059395B">
        <w:t xml:space="preserve"> </w:t>
      </w:r>
      <w:r w:rsidR="00935DF0">
        <w:t>an</w:t>
      </w:r>
      <w:r w:rsidR="0059395B">
        <w:t xml:space="preserve"> </w:t>
      </w:r>
      <w:r w:rsidR="00935DF0">
        <w:t>opportunity</w:t>
      </w:r>
      <w:r w:rsidR="0059395B">
        <w:t xml:space="preserve"> </w:t>
      </w:r>
      <w:r w:rsidR="00935DF0">
        <w:t>for</w:t>
      </w:r>
      <w:r w:rsidR="0059395B">
        <w:t xml:space="preserve"> </w:t>
      </w:r>
      <w:r w:rsidR="00935DF0">
        <w:t>a</w:t>
      </w:r>
      <w:r w:rsidR="0059395B">
        <w:t xml:space="preserve"> </w:t>
      </w:r>
      <w:r w:rsidR="00935DF0">
        <w:t>relaxation</w:t>
      </w:r>
      <w:r w:rsidR="0059395B">
        <w:t xml:space="preserve"> </w:t>
      </w:r>
      <w:r w:rsidR="00935DF0">
        <w:t>to,</w:t>
      </w:r>
      <w:r w:rsidR="0059395B">
        <w:t xml:space="preserve"> </w:t>
      </w:r>
      <w:r w:rsidR="00935DF0">
        <w:t>for</w:t>
      </w:r>
      <w:r w:rsidR="0059395B">
        <w:t xml:space="preserve"> </w:t>
      </w:r>
      <w:r w:rsidR="00935DF0">
        <w:t>example,</w:t>
      </w:r>
      <w:r w:rsidR="0059395B">
        <w:t xml:space="preserve"> </w:t>
      </w:r>
      <w:r w:rsidR="00935DF0">
        <w:t>the</w:t>
      </w:r>
      <w:r w:rsidR="0059395B">
        <w:t xml:space="preserve"> </w:t>
      </w:r>
      <w:r w:rsidR="00935DF0">
        <w:t>usage</w:t>
      </w:r>
      <w:r w:rsidR="0059395B">
        <w:t xml:space="preserve"> </w:t>
      </w:r>
      <w:r w:rsidR="00935DF0">
        <w:t>of</w:t>
      </w:r>
      <w:r w:rsidR="0059395B">
        <w:t xml:space="preserve"> </w:t>
      </w:r>
      <w:r w:rsidR="00935DF0">
        <w:t>current</w:t>
      </w:r>
      <w:r w:rsidR="0059395B">
        <w:t xml:space="preserve"> </w:t>
      </w:r>
      <w:r w:rsidR="00935DF0">
        <w:t>buildings</w:t>
      </w:r>
      <w:r w:rsidR="0059395B">
        <w:t xml:space="preserve"> </w:t>
      </w:r>
      <w:r w:rsidR="00935DF0">
        <w:t>so</w:t>
      </w:r>
      <w:r w:rsidR="0059395B">
        <w:t xml:space="preserve"> </w:t>
      </w:r>
      <w:r w:rsidR="00935DF0">
        <w:t>that</w:t>
      </w:r>
      <w:r w:rsidR="0059395B">
        <w:t xml:space="preserve"> </w:t>
      </w:r>
      <w:r w:rsidR="00935DF0">
        <w:t>you</w:t>
      </w:r>
      <w:r w:rsidR="0059395B">
        <w:t xml:space="preserve"> </w:t>
      </w:r>
      <w:r w:rsidR="00935DF0">
        <w:t>could</w:t>
      </w:r>
      <w:r w:rsidR="0059395B">
        <w:t xml:space="preserve"> </w:t>
      </w:r>
      <w:r w:rsidR="00935DF0">
        <w:t>fill</w:t>
      </w:r>
      <w:r w:rsidR="0059395B">
        <w:t xml:space="preserve"> </w:t>
      </w:r>
      <w:r w:rsidR="00935DF0">
        <w:t>those,</w:t>
      </w:r>
      <w:r w:rsidR="0059395B">
        <w:t xml:space="preserve"> </w:t>
      </w:r>
      <w:r w:rsidR="00935DF0">
        <w:t>or</w:t>
      </w:r>
      <w:r w:rsidR="0059395B">
        <w:t xml:space="preserve"> </w:t>
      </w:r>
      <w:r w:rsidR="00935DF0">
        <w:t>has</w:t>
      </w:r>
      <w:r w:rsidR="0059395B">
        <w:t xml:space="preserve"> </w:t>
      </w:r>
      <w:r w:rsidR="00935DF0">
        <w:t>that</w:t>
      </w:r>
      <w:r w:rsidR="0059395B">
        <w:t xml:space="preserve"> </w:t>
      </w:r>
      <w:r w:rsidR="00935DF0">
        <w:t>been</w:t>
      </w:r>
      <w:r w:rsidR="0059395B">
        <w:t xml:space="preserve"> </w:t>
      </w:r>
      <w:r w:rsidR="00935DF0">
        <w:t>done</w:t>
      </w:r>
      <w:r w:rsidR="0059395B">
        <w:t xml:space="preserve"> </w:t>
      </w:r>
      <w:r w:rsidR="00935DF0">
        <w:t>by</w:t>
      </w:r>
      <w:r w:rsidR="0059395B">
        <w:t xml:space="preserve"> </w:t>
      </w:r>
      <w:r w:rsidR="00935DF0">
        <w:t>the</w:t>
      </w:r>
      <w:r w:rsidR="0059395B">
        <w:t xml:space="preserve"> </w:t>
      </w:r>
      <w:r w:rsidR="00935DF0">
        <w:t>planning</w:t>
      </w:r>
      <w:r w:rsidR="0059395B">
        <w:t xml:space="preserve"> </w:t>
      </w:r>
      <w:r w:rsidR="00935DF0">
        <w:t>reforms</w:t>
      </w:r>
      <w:r w:rsidR="0059395B">
        <w:t xml:space="preserve"> </w:t>
      </w:r>
      <w:r w:rsidR="00935DF0">
        <w:t>we</w:t>
      </w:r>
      <w:r w:rsidR="0059395B">
        <w:t xml:space="preserve"> </w:t>
      </w:r>
      <w:r w:rsidR="00935DF0">
        <w:t>saw</w:t>
      </w:r>
      <w:r w:rsidR="0059395B">
        <w:t xml:space="preserve"> </w:t>
      </w:r>
      <w:r w:rsidR="00935DF0">
        <w:t>a</w:t>
      </w:r>
      <w:r w:rsidR="0059395B">
        <w:t xml:space="preserve"> </w:t>
      </w:r>
      <w:r w:rsidR="00935DF0">
        <w:t>couple</w:t>
      </w:r>
      <w:r w:rsidR="0059395B">
        <w:t xml:space="preserve"> </w:t>
      </w:r>
      <w:r w:rsidR="00935DF0">
        <w:t>of</w:t>
      </w:r>
      <w:r w:rsidR="0059395B">
        <w:t xml:space="preserve"> </w:t>
      </w:r>
      <w:r w:rsidR="00935DF0">
        <w:t>years</w:t>
      </w:r>
      <w:r w:rsidR="0059395B">
        <w:t xml:space="preserve"> </w:t>
      </w:r>
      <w:r w:rsidR="00935DF0">
        <w:t>ago?</w:t>
      </w:r>
      <w:r w:rsidR="0059395B">
        <w:t xml:space="preserve"> </w:t>
      </w:r>
    </w:p>
    <w:p w:rsidR="00E94936" w:rsidP="00E94936">
      <w:pPr>
        <w:pStyle w:val="Answer"/>
      </w:pPr>
      <w:sdt>
        <w:sdtPr>
          <w:alias w:val="Witness"/>
          <w:id w:val="-1379001249"/>
          <w:placeholder>
            <w:docPart w:val="DefaultPlaceholder_1082065158"/>
          </w:placeholder>
          <w:richText/>
        </w:sdtPr>
        <w:sdtContent>
          <w:r w:rsidRPr="008B2D04" w:rsidR="008B2D04">
            <w:rPr>
              <w:b/>
              <w:i/>
            </w:rPr>
            <w:t>Jamie Carswell:</w:t>
          </w:r>
          <w:r w:rsidR="0059395B">
            <w:rPr>
              <w:b/>
            </w:rPr>
            <w:t xml:space="preserve"> </w:t>
          </w:r>
        </w:sdtContent>
      </w:sdt>
      <w:r>
        <w:t>One</w:t>
      </w:r>
      <w:r w:rsidR="0059395B">
        <w:t xml:space="preserve"> </w:t>
      </w:r>
      <w:r>
        <w:t>of</w:t>
      </w:r>
      <w:r w:rsidR="0059395B">
        <w:t xml:space="preserve"> </w:t>
      </w:r>
      <w:r>
        <w:t>the</w:t>
      </w:r>
      <w:r w:rsidR="0059395B">
        <w:t xml:space="preserve"> </w:t>
      </w:r>
      <w:r>
        <w:t>cha</w:t>
      </w:r>
      <w:r w:rsidR="00935DF0">
        <w:t>llenges</w:t>
      </w:r>
      <w:r w:rsidR="0059395B">
        <w:t xml:space="preserve"> </w:t>
      </w:r>
      <w:r w:rsidR="00935DF0">
        <w:t>that</w:t>
      </w:r>
      <w:r w:rsidR="0059395B">
        <w:t xml:space="preserve"> </w:t>
      </w:r>
      <w:r w:rsidR="00935DF0">
        <w:t>we</w:t>
      </w:r>
      <w:r w:rsidR="0059395B">
        <w:t xml:space="preserve"> </w:t>
      </w:r>
      <w:r w:rsidR="00935DF0">
        <w:t>are</w:t>
      </w:r>
      <w:r w:rsidR="0059395B">
        <w:t xml:space="preserve"> </w:t>
      </w:r>
      <w:r w:rsidR="00935DF0">
        <w:t>still</w:t>
      </w:r>
      <w:r w:rsidR="0059395B">
        <w:t xml:space="preserve"> </w:t>
      </w:r>
      <w:r w:rsidR="00935DF0">
        <w:t>beginning</w:t>
      </w:r>
      <w:r w:rsidR="0059395B">
        <w:t xml:space="preserve"> </w:t>
      </w:r>
      <w:r>
        <w:t>to</w:t>
      </w:r>
      <w:r w:rsidR="0059395B">
        <w:t xml:space="preserve"> </w:t>
      </w:r>
      <w:r>
        <w:t>understand</w:t>
      </w:r>
      <w:r w:rsidR="0059395B">
        <w:t xml:space="preserve"> </w:t>
      </w:r>
      <w:r w:rsidR="00935DF0">
        <w:t>is</w:t>
      </w:r>
      <w:r w:rsidR="0059395B">
        <w:t xml:space="preserve"> </w:t>
      </w:r>
      <w:r w:rsidR="00935DF0">
        <w:t>the</w:t>
      </w:r>
      <w:r w:rsidR="0059395B">
        <w:t xml:space="preserve"> </w:t>
      </w:r>
      <w:r w:rsidR="00935DF0">
        <w:t>change</w:t>
      </w:r>
      <w:r w:rsidR="0059395B">
        <w:t xml:space="preserve"> </w:t>
      </w:r>
      <w:r w:rsidR="00935DF0">
        <w:t>to</w:t>
      </w:r>
      <w:r w:rsidR="0059395B">
        <w:t xml:space="preserve"> </w:t>
      </w:r>
      <w:r w:rsidR="00935DF0">
        <w:t>the</w:t>
      </w:r>
      <w:r w:rsidR="0059395B">
        <w:t xml:space="preserve"> </w:t>
      </w:r>
      <w:r w:rsidR="00935DF0">
        <w:t>regulations</w:t>
      </w:r>
      <w:r w:rsidR="0059395B">
        <w:t xml:space="preserve"> </w:t>
      </w:r>
      <w:r w:rsidR="00CD1EF6">
        <w:t>that</w:t>
      </w:r>
      <w:r w:rsidR="0059395B">
        <w:t xml:space="preserve"> </w:t>
      </w:r>
      <w:r w:rsidR="00935DF0">
        <w:t>allowed</w:t>
      </w:r>
      <w:r w:rsidR="0059395B">
        <w:t xml:space="preserve"> </w:t>
      </w:r>
      <w:r w:rsidR="00935DF0">
        <w:t>office</w:t>
      </w:r>
      <w:r w:rsidR="0059395B">
        <w:t xml:space="preserve"> </w:t>
      </w:r>
      <w:r w:rsidR="00935DF0">
        <w:t>accommodation</w:t>
      </w:r>
      <w:r w:rsidR="0059395B">
        <w:t xml:space="preserve"> </w:t>
      </w:r>
      <w:r w:rsidR="00935DF0">
        <w:t>to</w:t>
      </w:r>
      <w:r w:rsidR="0059395B">
        <w:t xml:space="preserve"> </w:t>
      </w:r>
      <w:r w:rsidR="00935DF0">
        <w:t>be</w:t>
      </w:r>
      <w:r w:rsidR="0059395B">
        <w:t xml:space="preserve"> </w:t>
      </w:r>
      <w:r w:rsidR="00935DF0">
        <w:t>used</w:t>
      </w:r>
      <w:r w:rsidR="0059395B">
        <w:t xml:space="preserve"> </w:t>
      </w:r>
      <w:r w:rsidR="00935DF0">
        <w:t>for</w:t>
      </w:r>
      <w:r w:rsidR="0059395B">
        <w:t xml:space="preserve"> </w:t>
      </w:r>
      <w:r w:rsidR="00935DF0">
        <w:t>residential</w:t>
      </w:r>
      <w:r w:rsidR="0059395B">
        <w:t xml:space="preserve"> </w:t>
      </w:r>
      <w:r w:rsidR="00935DF0">
        <w:t>use.</w:t>
      </w:r>
      <w:r w:rsidR="0059395B">
        <w:t xml:space="preserve"> </w:t>
      </w:r>
      <w:r w:rsidR="00935DF0">
        <w:t>W</w:t>
      </w:r>
      <w:r>
        <w:t>e</w:t>
      </w:r>
      <w:r w:rsidR="0059395B">
        <w:t xml:space="preserve"> </w:t>
      </w:r>
      <w:r>
        <w:t>are</w:t>
      </w:r>
      <w:r w:rsidR="0059395B">
        <w:t xml:space="preserve"> </w:t>
      </w:r>
      <w:r>
        <w:t>still</w:t>
      </w:r>
      <w:r w:rsidR="0059395B">
        <w:t xml:space="preserve"> </w:t>
      </w:r>
      <w:r w:rsidR="00935DF0">
        <w:t>trying</w:t>
      </w:r>
      <w:r w:rsidR="0059395B">
        <w:t xml:space="preserve"> </w:t>
      </w:r>
      <w:r w:rsidR="00935DF0">
        <w:t>to</w:t>
      </w:r>
      <w:r w:rsidR="0059395B">
        <w:t xml:space="preserve"> </w:t>
      </w:r>
      <w:r w:rsidR="00935DF0">
        <w:t>understand</w:t>
      </w:r>
      <w:r w:rsidR="0059395B">
        <w:t xml:space="preserve"> </w:t>
      </w:r>
      <w:r>
        <w:t>the</w:t>
      </w:r>
      <w:r w:rsidR="0059395B">
        <w:t xml:space="preserve"> </w:t>
      </w:r>
      <w:r>
        <w:t>standards</w:t>
      </w:r>
      <w:r w:rsidR="0059395B">
        <w:t xml:space="preserve"> </w:t>
      </w:r>
      <w:r>
        <w:t>of</w:t>
      </w:r>
      <w:r w:rsidR="0059395B">
        <w:t xml:space="preserve"> </w:t>
      </w:r>
      <w:r>
        <w:t>some</w:t>
      </w:r>
      <w:r w:rsidR="0059395B">
        <w:t xml:space="preserve"> </w:t>
      </w:r>
      <w:r>
        <w:t>of</w:t>
      </w:r>
      <w:r w:rsidR="0059395B">
        <w:t xml:space="preserve"> </w:t>
      </w:r>
      <w:r>
        <w:t>those</w:t>
      </w:r>
      <w:r w:rsidR="0059395B">
        <w:t xml:space="preserve"> </w:t>
      </w:r>
      <w:r>
        <w:t>conversions</w:t>
      </w:r>
      <w:r w:rsidR="00CD1EF6">
        <w:t xml:space="preserve"> and whether </w:t>
      </w:r>
      <w:r w:rsidR="00935DF0">
        <w:t>there</w:t>
      </w:r>
      <w:r w:rsidR="0059395B">
        <w:t xml:space="preserve"> </w:t>
      </w:r>
      <w:r w:rsidR="00935DF0">
        <w:t>are</w:t>
      </w:r>
      <w:r w:rsidR="0059395B">
        <w:t xml:space="preserve"> </w:t>
      </w:r>
      <w:r w:rsidR="00935DF0">
        <w:t>issues</w:t>
      </w:r>
      <w:r w:rsidR="0059395B">
        <w:t xml:space="preserve"> </w:t>
      </w:r>
      <w:r w:rsidR="00935DF0">
        <w:t>around</w:t>
      </w:r>
      <w:r w:rsidR="0059395B">
        <w:t xml:space="preserve"> </w:t>
      </w:r>
      <w:r w:rsidR="00935DF0">
        <w:t>newly</w:t>
      </w:r>
      <w:r w:rsidR="00CD1EF6">
        <w:t xml:space="preserve"> </w:t>
      </w:r>
      <w:r w:rsidR="00935DF0">
        <w:t>arising</w:t>
      </w:r>
      <w:r w:rsidR="0059395B">
        <w:t xml:space="preserve"> </w:t>
      </w:r>
      <w:r w:rsidR="00935DF0">
        <w:t>homelessness</w:t>
      </w:r>
      <w:r w:rsidR="0059395B">
        <w:t xml:space="preserve"> </w:t>
      </w:r>
      <w:r w:rsidR="00935DF0">
        <w:t>from</w:t>
      </w:r>
      <w:r w:rsidR="0059395B">
        <w:t xml:space="preserve"> </w:t>
      </w:r>
      <w:r w:rsidR="00935DF0">
        <w:t>some</w:t>
      </w:r>
      <w:r w:rsidR="0059395B">
        <w:t xml:space="preserve"> </w:t>
      </w:r>
      <w:r w:rsidR="00935DF0">
        <w:t>of</w:t>
      </w:r>
      <w:r w:rsidR="0059395B">
        <w:t xml:space="preserve"> </w:t>
      </w:r>
      <w:r w:rsidR="00935DF0">
        <w:t>those</w:t>
      </w:r>
      <w:r w:rsidR="0059395B">
        <w:t xml:space="preserve"> </w:t>
      </w:r>
      <w:r w:rsidR="00935DF0">
        <w:t>conversions</w:t>
      </w:r>
      <w:r w:rsidR="00CD1EF6">
        <w:t xml:space="preserve">—not </w:t>
      </w:r>
      <w:r w:rsidR="00935DF0">
        <w:t>all</w:t>
      </w:r>
      <w:r w:rsidR="0059395B">
        <w:t xml:space="preserve"> </w:t>
      </w:r>
      <w:r w:rsidR="00935DF0">
        <w:t>of</w:t>
      </w:r>
      <w:r w:rsidR="0059395B">
        <w:t xml:space="preserve"> </w:t>
      </w:r>
      <w:r w:rsidR="00935DF0">
        <w:t>them,</w:t>
      </w:r>
      <w:r w:rsidR="0059395B">
        <w:t xml:space="preserve"> </w:t>
      </w:r>
      <w:r w:rsidR="00935DF0">
        <w:t>but</w:t>
      </w:r>
      <w:r w:rsidR="0059395B">
        <w:t xml:space="preserve"> </w:t>
      </w:r>
      <w:r w:rsidR="00935DF0">
        <w:t>some</w:t>
      </w:r>
      <w:r w:rsidR="0059395B">
        <w:t xml:space="preserve"> </w:t>
      </w:r>
      <w:r w:rsidR="00935DF0">
        <w:t>of</w:t>
      </w:r>
      <w:r w:rsidR="0059395B">
        <w:t xml:space="preserve"> </w:t>
      </w:r>
      <w:r w:rsidR="00935DF0">
        <w:t>them</w:t>
      </w:r>
      <w:r w:rsidR="00CD1EF6">
        <w:t>.</w:t>
      </w:r>
      <w:r w:rsidR="0059395B">
        <w:t xml:space="preserve"> </w:t>
      </w:r>
      <w:r w:rsidR="00935DF0">
        <w:t>T</w:t>
      </w:r>
      <w:r>
        <w:t>hat</w:t>
      </w:r>
      <w:r w:rsidR="0059395B">
        <w:t xml:space="preserve"> </w:t>
      </w:r>
      <w:r>
        <w:t>would</w:t>
      </w:r>
      <w:r w:rsidR="0059395B">
        <w:t xml:space="preserve"> </w:t>
      </w:r>
      <w:r>
        <w:t>not</w:t>
      </w:r>
      <w:r w:rsidR="0059395B">
        <w:t xml:space="preserve"> </w:t>
      </w:r>
      <w:r>
        <w:t>be</w:t>
      </w:r>
      <w:r w:rsidR="0059395B">
        <w:t xml:space="preserve"> </w:t>
      </w:r>
      <w:r>
        <w:t>top</w:t>
      </w:r>
      <w:r w:rsidR="0059395B">
        <w:t xml:space="preserve"> </w:t>
      </w:r>
      <w:r>
        <w:t>of</w:t>
      </w:r>
      <w:r w:rsidR="0059395B">
        <w:t xml:space="preserve"> </w:t>
      </w:r>
      <w:r>
        <w:t>my</w:t>
      </w:r>
      <w:r w:rsidR="0059395B">
        <w:t xml:space="preserve"> </w:t>
      </w:r>
      <w:r>
        <w:t>list</w:t>
      </w:r>
      <w:r w:rsidR="0059395B">
        <w:t xml:space="preserve"> </w:t>
      </w:r>
      <w:r>
        <w:t>of</w:t>
      </w:r>
      <w:r w:rsidR="0059395B">
        <w:t xml:space="preserve"> </w:t>
      </w:r>
      <w:r>
        <w:t>immediate</w:t>
      </w:r>
      <w:r w:rsidR="0059395B">
        <w:t xml:space="preserve"> </w:t>
      </w:r>
      <w:r>
        <w:t>quick</w:t>
      </w:r>
      <w:r w:rsidR="0059395B">
        <w:t xml:space="preserve"> </w:t>
      </w:r>
      <w:r>
        <w:t>wins.</w:t>
      </w:r>
    </w:p>
    <w:p w:rsidR="00E94936" w:rsidP="00E94936">
      <w:pPr>
        <w:pStyle w:val="Question"/>
      </w:pPr>
      <w:sdt>
        <w:sdtPr>
          <w:alias w:val="Member"/>
          <w:tag w:val="&lt;Member mnisId='4803' dodsId=''&gt;"/>
          <w:id w:val="768894051"/>
          <w:placeholder>
            <w:docPart w:val="DefaultPlaceholder_1082065158"/>
          </w:placeholder>
          <w:richText/>
        </w:sdtPr>
        <w:sdtContent>
          <w:r w:rsidRPr="00E94936">
            <w:rPr>
              <w:b/>
            </w:rPr>
            <w:t>Paul</w:t>
          </w:r>
          <w:r w:rsidR="0059395B">
            <w:rPr>
              <w:b/>
            </w:rPr>
            <w:t xml:space="preserve"> </w:t>
          </w:r>
          <w:r w:rsidRPr="00E94936">
            <w:rPr>
              <w:b/>
            </w:rPr>
            <w:t>Holmes:</w:t>
          </w:r>
        </w:sdtContent>
      </w:sdt>
      <w:r w:rsidR="0059395B">
        <w:t xml:space="preserve"> </w:t>
      </w:r>
      <w:r w:rsidR="00935DF0">
        <w:t>If</w:t>
      </w:r>
      <w:r w:rsidR="0059395B">
        <w:t xml:space="preserve"> </w:t>
      </w:r>
      <w:r w:rsidR="00935DF0">
        <w:t>I</w:t>
      </w:r>
      <w:r w:rsidR="0059395B">
        <w:t xml:space="preserve"> </w:t>
      </w:r>
      <w:r w:rsidR="00CD1EF6">
        <w:t>can</w:t>
      </w:r>
      <w:r w:rsidR="0059395B">
        <w:t xml:space="preserve"> </w:t>
      </w:r>
      <w:r w:rsidR="00935DF0">
        <w:t>move</w:t>
      </w:r>
      <w:r w:rsidR="0059395B">
        <w:t xml:space="preserve"> </w:t>
      </w:r>
      <w:r w:rsidR="00935DF0">
        <w:t>on</w:t>
      </w:r>
      <w:r w:rsidR="0059395B">
        <w:t xml:space="preserve"> </w:t>
      </w:r>
      <w:r w:rsidR="00935DF0">
        <w:t>to</w:t>
      </w:r>
      <w:r w:rsidR="0059395B">
        <w:t xml:space="preserve"> </w:t>
      </w:r>
      <w:r w:rsidR="00935DF0">
        <w:t>the</w:t>
      </w:r>
      <w:r w:rsidR="0059395B">
        <w:t xml:space="preserve"> </w:t>
      </w:r>
      <w:r w:rsidR="00935DF0">
        <w:t>transition</w:t>
      </w:r>
      <w:r w:rsidR="0059395B">
        <w:t xml:space="preserve"> </w:t>
      </w:r>
      <w:r w:rsidR="00935DF0">
        <w:t>out</w:t>
      </w:r>
      <w:r w:rsidR="0059395B">
        <w:t xml:space="preserve"> </w:t>
      </w:r>
      <w:r w:rsidR="00935DF0">
        <w:t>of</w:t>
      </w:r>
      <w:r w:rsidR="0059395B">
        <w:t xml:space="preserve"> </w:t>
      </w:r>
      <w:r w:rsidR="00935DF0">
        <w:t>lockdown,</w:t>
      </w:r>
      <w:r w:rsidR="0059395B">
        <w:t xml:space="preserve"> </w:t>
      </w:r>
      <w:r w:rsidR="00935DF0">
        <w:t>as</w:t>
      </w:r>
      <w:r w:rsidR="0059395B">
        <w:t xml:space="preserve"> </w:t>
      </w:r>
      <w:r w:rsidR="00935DF0">
        <w:t>you</w:t>
      </w:r>
      <w:r w:rsidR="0059395B">
        <w:t xml:space="preserve"> </w:t>
      </w:r>
      <w:r w:rsidR="00935DF0">
        <w:t>say</w:t>
      </w:r>
      <w:r w:rsidR="00CD1EF6">
        <w:t>,</w:t>
      </w:r>
      <w:r w:rsidR="0059395B">
        <w:t xml:space="preserve"> </w:t>
      </w:r>
      <w:r w:rsidR="00935DF0">
        <w:t>we</w:t>
      </w:r>
      <w:r w:rsidR="0059395B">
        <w:t xml:space="preserve"> </w:t>
      </w:r>
      <w:r w:rsidR="00935DF0">
        <w:t>have</w:t>
      </w:r>
      <w:r w:rsidR="0059395B">
        <w:t xml:space="preserve"> </w:t>
      </w:r>
      <w:r w:rsidR="00935DF0">
        <w:t>seen</w:t>
      </w:r>
      <w:r w:rsidR="0059395B">
        <w:t xml:space="preserve"> </w:t>
      </w:r>
      <w:r w:rsidR="00935DF0">
        <w:t>a</w:t>
      </w:r>
      <w:r w:rsidR="0059395B">
        <w:t xml:space="preserve"> </w:t>
      </w:r>
      <w:r w:rsidR="00935DF0">
        <w:t>limited</w:t>
      </w:r>
      <w:r w:rsidR="0059395B">
        <w:t xml:space="preserve"> </w:t>
      </w:r>
      <w:r w:rsidR="00935DF0">
        <w:t>announcement</w:t>
      </w:r>
      <w:r w:rsidR="0059395B">
        <w:t xml:space="preserve"> </w:t>
      </w:r>
      <w:r w:rsidR="00935DF0">
        <w:t>last</w:t>
      </w:r>
      <w:r w:rsidR="0059395B">
        <w:t xml:space="preserve"> </w:t>
      </w:r>
      <w:r w:rsidR="00935DF0">
        <w:t>night,</w:t>
      </w:r>
      <w:r w:rsidR="0059395B">
        <w:t xml:space="preserve"> </w:t>
      </w:r>
      <w:r w:rsidR="00935DF0">
        <w:t>but</w:t>
      </w:r>
      <w:r w:rsidR="0059395B">
        <w:t xml:space="preserve"> </w:t>
      </w:r>
      <w:r w:rsidR="00935DF0">
        <w:t>obviously</w:t>
      </w:r>
      <w:r w:rsidR="0059395B">
        <w:t xml:space="preserve"> </w:t>
      </w:r>
      <w:r w:rsidR="00935DF0">
        <w:t>things</w:t>
      </w:r>
      <w:r w:rsidR="0059395B">
        <w:t xml:space="preserve"> </w:t>
      </w:r>
      <w:r w:rsidR="00935DF0">
        <w:t>will</w:t>
      </w:r>
      <w:r w:rsidR="0059395B">
        <w:t xml:space="preserve"> </w:t>
      </w:r>
      <w:r w:rsidR="00935DF0">
        <w:t>start</w:t>
      </w:r>
      <w:r w:rsidR="0059395B">
        <w:t xml:space="preserve"> </w:t>
      </w:r>
      <w:r w:rsidR="00935DF0">
        <w:t>to</w:t>
      </w:r>
      <w:r w:rsidR="0059395B">
        <w:t xml:space="preserve"> </w:t>
      </w:r>
      <w:r w:rsidR="00935DF0">
        <w:t>pick</w:t>
      </w:r>
      <w:r w:rsidR="0059395B">
        <w:t xml:space="preserve"> </w:t>
      </w:r>
      <w:r w:rsidR="00935DF0">
        <w:t>up.</w:t>
      </w:r>
      <w:r w:rsidR="0059395B">
        <w:t xml:space="preserve"> </w:t>
      </w:r>
      <w:r w:rsidR="00935DF0">
        <w:t>What</w:t>
      </w:r>
      <w:r w:rsidR="0059395B">
        <w:t xml:space="preserve"> </w:t>
      </w:r>
      <w:r w:rsidR="00935DF0">
        <w:t>new</w:t>
      </w:r>
      <w:r w:rsidR="0059395B">
        <w:t xml:space="preserve"> </w:t>
      </w:r>
      <w:r w:rsidR="00935DF0">
        <w:t>support</w:t>
      </w:r>
      <w:r w:rsidR="00CD1EF6">
        <w:t>,</w:t>
      </w:r>
      <w:r w:rsidR="0059395B">
        <w:t xml:space="preserve"> </w:t>
      </w:r>
      <w:r w:rsidR="00935DF0">
        <w:t>not</w:t>
      </w:r>
      <w:r w:rsidR="0059395B">
        <w:t xml:space="preserve"> </w:t>
      </w:r>
      <w:r w:rsidR="00935DF0">
        <w:t>mentioned</w:t>
      </w:r>
      <w:r w:rsidR="0059395B">
        <w:t xml:space="preserve"> </w:t>
      </w:r>
      <w:r w:rsidR="00935DF0">
        <w:t>so</w:t>
      </w:r>
      <w:r w:rsidR="0059395B">
        <w:t xml:space="preserve"> </w:t>
      </w:r>
      <w:r w:rsidR="00935DF0">
        <w:t>far</w:t>
      </w:r>
      <w:r w:rsidR="00CD1EF6">
        <w:t>,</w:t>
      </w:r>
      <w:r w:rsidR="0059395B">
        <w:t xml:space="preserve"> </w:t>
      </w:r>
      <w:r w:rsidR="00935DF0">
        <w:t>do</w:t>
      </w:r>
      <w:r w:rsidR="0059395B">
        <w:t xml:space="preserve"> </w:t>
      </w:r>
      <w:r w:rsidR="00935DF0">
        <w:t>you</w:t>
      </w:r>
      <w:r w:rsidR="0059395B">
        <w:t xml:space="preserve"> </w:t>
      </w:r>
      <w:r w:rsidR="00935DF0">
        <w:t>believe</w:t>
      </w:r>
      <w:r w:rsidR="0059395B">
        <w:t xml:space="preserve"> </w:t>
      </w:r>
      <w:r w:rsidR="00935DF0">
        <w:t>still</w:t>
      </w:r>
      <w:r w:rsidR="0059395B">
        <w:t xml:space="preserve"> </w:t>
      </w:r>
      <w:r w:rsidR="00935DF0">
        <w:t>needs</w:t>
      </w:r>
      <w:r w:rsidR="0059395B">
        <w:t xml:space="preserve"> </w:t>
      </w:r>
      <w:r w:rsidR="00935DF0">
        <w:t>to</w:t>
      </w:r>
      <w:r w:rsidR="0059395B">
        <w:t xml:space="preserve"> </w:t>
      </w:r>
      <w:r w:rsidR="00935DF0">
        <w:t>be</w:t>
      </w:r>
      <w:r w:rsidR="0059395B">
        <w:t xml:space="preserve"> </w:t>
      </w:r>
      <w:r w:rsidR="00935DF0">
        <w:t>introduced</w:t>
      </w:r>
      <w:r w:rsidR="0059395B">
        <w:t xml:space="preserve"> </w:t>
      </w:r>
      <w:r w:rsidR="00935DF0">
        <w:t>longer</w:t>
      </w:r>
      <w:r w:rsidR="00CD1EF6">
        <w:t xml:space="preserve"> </w:t>
      </w:r>
      <w:r w:rsidR="00935DF0">
        <w:t>term</w:t>
      </w:r>
      <w:r w:rsidR="0059395B">
        <w:t xml:space="preserve"> </w:t>
      </w:r>
      <w:r w:rsidR="00935DF0">
        <w:t>to</w:t>
      </w:r>
      <w:r w:rsidR="0059395B">
        <w:t xml:space="preserve"> </w:t>
      </w:r>
      <w:r w:rsidR="00935DF0">
        <w:t>ensure</w:t>
      </w:r>
      <w:r w:rsidR="0059395B">
        <w:t xml:space="preserve"> </w:t>
      </w:r>
      <w:r w:rsidR="00935DF0">
        <w:t>that</w:t>
      </w:r>
      <w:r w:rsidR="0059395B">
        <w:t xml:space="preserve"> </w:t>
      </w:r>
      <w:r w:rsidR="00935DF0">
        <w:t>households</w:t>
      </w:r>
      <w:r w:rsidR="0059395B">
        <w:t xml:space="preserve"> </w:t>
      </w:r>
      <w:r w:rsidR="00935DF0">
        <w:t>can</w:t>
      </w:r>
      <w:r w:rsidR="0059395B">
        <w:t xml:space="preserve"> </w:t>
      </w:r>
      <w:r w:rsidR="00935DF0">
        <w:t>rebuild</w:t>
      </w:r>
      <w:r w:rsidR="0059395B">
        <w:t xml:space="preserve"> </w:t>
      </w:r>
      <w:r w:rsidR="00935DF0">
        <w:t>their</w:t>
      </w:r>
      <w:r w:rsidR="0059395B">
        <w:t xml:space="preserve"> </w:t>
      </w:r>
      <w:r w:rsidR="00935DF0">
        <w:t>lives</w:t>
      </w:r>
      <w:r w:rsidR="0059395B">
        <w:t xml:space="preserve"> </w:t>
      </w:r>
      <w:r w:rsidR="00935DF0">
        <w:t>without</w:t>
      </w:r>
      <w:r w:rsidR="0059395B">
        <w:t xml:space="preserve"> </w:t>
      </w:r>
      <w:r w:rsidR="00935DF0">
        <w:t>the</w:t>
      </w:r>
      <w:r w:rsidR="0059395B">
        <w:t xml:space="preserve"> </w:t>
      </w:r>
      <w:r w:rsidR="00935DF0">
        <w:t>risk</w:t>
      </w:r>
      <w:r w:rsidR="0059395B">
        <w:t xml:space="preserve"> </w:t>
      </w:r>
      <w:r w:rsidR="00935DF0">
        <w:t>of</w:t>
      </w:r>
      <w:r w:rsidR="0059395B">
        <w:t xml:space="preserve"> </w:t>
      </w:r>
      <w:r w:rsidR="00935DF0">
        <w:t>eviction,</w:t>
      </w:r>
      <w:r w:rsidR="0059395B">
        <w:t xml:space="preserve"> </w:t>
      </w:r>
      <w:r w:rsidR="00935DF0">
        <w:t>homelessness</w:t>
      </w:r>
      <w:r w:rsidR="0059395B">
        <w:t xml:space="preserve"> </w:t>
      </w:r>
      <w:r w:rsidR="00935DF0">
        <w:t>or</w:t>
      </w:r>
      <w:r w:rsidR="0059395B">
        <w:t xml:space="preserve"> </w:t>
      </w:r>
      <w:r w:rsidR="00935DF0">
        <w:t>rough</w:t>
      </w:r>
      <w:r w:rsidR="0059395B">
        <w:t xml:space="preserve"> </w:t>
      </w:r>
      <w:r w:rsidR="00935DF0">
        <w:t>sleeping?</w:t>
      </w:r>
      <w:r w:rsidR="0059395B">
        <w:t xml:space="preserve"> </w:t>
      </w:r>
      <w:r>
        <w:t>That</w:t>
      </w:r>
      <w:r w:rsidR="0059395B">
        <w:t xml:space="preserve"> </w:t>
      </w:r>
      <w:r>
        <w:t>is</w:t>
      </w:r>
      <w:r w:rsidR="0059395B">
        <w:t xml:space="preserve"> </w:t>
      </w:r>
      <w:r>
        <w:t>intentionally</w:t>
      </w:r>
      <w:r w:rsidR="0059395B">
        <w:t xml:space="preserve"> </w:t>
      </w:r>
      <w:r>
        <w:t>a</w:t>
      </w:r>
      <w:r w:rsidR="0059395B">
        <w:t xml:space="preserve"> </w:t>
      </w:r>
      <w:r>
        <w:t>broad</w:t>
      </w:r>
      <w:r w:rsidR="0059395B">
        <w:t xml:space="preserve"> </w:t>
      </w:r>
      <w:r>
        <w:t>question</w:t>
      </w:r>
      <w:r w:rsidR="00CD1EF6">
        <w:t>,</w:t>
      </w:r>
      <w:r w:rsidR="0059395B">
        <w:t xml:space="preserve"> </w:t>
      </w:r>
      <w:r w:rsidR="00935DF0">
        <w:t>so</w:t>
      </w:r>
      <w:r w:rsidR="0059395B">
        <w:t xml:space="preserve"> </w:t>
      </w:r>
      <w:r w:rsidR="00935DF0">
        <w:t>that</w:t>
      </w:r>
      <w:r w:rsidR="0059395B">
        <w:t xml:space="preserve"> </w:t>
      </w:r>
      <w:r w:rsidR="00935DF0">
        <w:t>you</w:t>
      </w:r>
      <w:r w:rsidR="0059395B">
        <w:t xml:space="preserve"> </w:t>
      </w:r>
      <w:r w:rsidR="00935DF0">
        <w:t>can</w:t>
      </w:r>
      <w:r w:rsidR="0059395B">
        <w:t xml:space="preserve"> </w:t>
      </w:r>
      <w:r w:rsidR="00935DF0">
        <w:t>bring</w:t>
      </w:r>
      <w:r w:rsidR="0059395B">
        <w:t xml:space="preserve"> </w:t>
      </w:r>
      <w:r w:rsidR="00935DF0">
        <w:t>in</w:t>
      </w:r>
      <w:r w:rsidR="0059395B">
        <w:t xml:space="preserve"> </w:t>
      </w:r>
      <w:r w:rsidR="00935DF0">
        <w:t>what</w:t>
      </w:r>
      <w:r w:rsidR="0059395B">
        <w:t xml:space="preserve"> </w:t>
      </w:r>
      <w:r w:rsidR="00935DF0">
        <w:t>you</w:t>
      </w:r>
      <w:r w:rsidR="0059395B">
        <w:t xml:space="preserve"> </w:t>
      </w:r>
      <w:r w:rsidR="00935DF0">
        <w:t>think</w:t>
      </w:r>
      <w:r w:rsidR="0059395B">
        <w:t xml:space="preserve"> </w:t>
      </w:r>
      <w:r w:rsidR="00935DF0">
        <w:t>would</w:t>
      </w:r>
      <w:r w:rsidR="0059395B">
        <w:t xml:space="preserve"> </w:t>
      </w:r>
      <w:r w:rsidR="00935DF0">
        <w:t>help.</w:t>
      </w:r>
      <w:r w:rsidR="0059395B">
        <w:t xml:space="preserve"> </w:t>
      </w:r>
    </w:p>
    <w:p w:rsidR="00E94936" w:rsidP="00935DF0">
      <w:pPr>
        <w:pStyle w:val="Question"/>
        <w:numPr>
          <w:ilvl w:val="0"/>
          <w:numId w:val="0"/>
        </w:numPr>
        <w:ind w:left="794"/>
      </w:pPr>
      <w:sdt>
        <w:sdtPr>
          <w:alias w:val="Member"/>
          <w:tag w:val="&lt;Member mnisId='394' dodsId='25722'&gt;"/>
          <w:id w:val="-57481272"/>
          <w:placeholder>
            <w:docPart w:val="DefaultPlaceholder_1082065158"/>
          </w:placeholder>
          <w:richText/>
        </w:sdtPr>
        <w:sdtContent>
          <w:r w:rsidRPr="00E94936">
            <w:rPr>
              <w:b/>
            </w:rPr>
            <w:t>Chair:</w:t>
          </w:r>
        </w:sdtContent>
      </w:sdt>
      <w:r w:rsidR="0059395B">
        <w:t xml:space="preserve"> </w:t>
      </w:r>
      <w:r w:rsidR="00CD1EF6">
        <w:t xml:space="preserve">It is a </w:t>
      </w:r>
      <w:r w:rsidR="00935DF0">
        <w:t>broad</w:t>
      </w:r>
      <w:r w:rsidR="0059395B">
        <w:t xml:space="preserve"> </w:t>
      </w:r>
      <w:r w:rsidR="00935DF0">
        <w:t>question</w:t>
      </w:r>
      <w:r w:rsidR="0059395B">
        <w:t xml:space="preserve"> </w:t>
      </w:r>
      <w:r w:rsidR="00CD1EF6">
        <w:t xml:space="preserve">that needs </w:t>
      </w:r>
      <w:r w:rsidR="00935DF0">
        <w:t>fairly</w:t>
      </w:r>
      <w:r w:rsidR="0059395B">
        <w:t xml:space="preserve"> </w:t>
      </w:r>
      <w:r w:rsidR="00935DF0">
        <w:t>short</w:t>
      </w:r>
      <w:r w:rsidR="0059395B">
        <w:t xml:space="preserve"> </w:t>
      </w:r>
      <w:r w:rsidR="00935DF0">
        <w:t>answer</w:t>
      </w:r>
      <w:r w:rsidR="00CD1EF6">
        <w:t>s</w:t>
      </w:r>
      <w:r w:rsidR="00935DF0">
        <w:t>.</w:t>
      </w:r>
    </w:p>
    <w:p w:rsidR="00E94936" w:rsidP="00E94936">
      <w:pPr>
        <w:pStyle w:val="Answer"/>
      </w:pPr>
      <w:sdt>
        <w:sdtPr>
          <w:alias w:val="Witness"/>
          <w:id w:val="1241216745"/>
          <w:placeholder>
            <w:docPart w:val="DefaultPlaceholder_1082065158"/>
          </w:placeholder>
          <w:richText/>
        </w:sdtPr>
        <w:sdtContent>
          <w:r w:rsidRPr="008B2D04" w:rsidR="008B2D04">
            <w:rPr>
              <w:b/>
              <w:i/>
            </w:rPr>
            <w:t>Jon Sparkes:</w:t>
          </w:r>
          <w:r w:rsidR="0059395B">
            <w:rPr>
              <w:b/>
            </w:rPr>
            <w:t xml:space="preserve"> </w:t>
          </w:r>
        </w:sdtContent>
      </w:sdt>
      <w:r w:rsidR="00935DF0">
        <w:t>First,</w:t>
      </w:r>
      <w:r w:rsidR="0059395B">
        <w:t xml:space="preserve"> </w:t>
      </w:r>
      <w:r w:rsidR="00935DF0">
        <w:t>going</w:t>
      </w:r>
      <w:r w:rsidR="0059395B">
        <w:t xml:space="preserve"> </w:t>
      </w:r>
      <w:r w:rsidR="00935DF0">
        <w:t>back</w:t>
      </w:r>
      <w:r w:rsidR="0059395B">
        <w:t xml:space="preserve"> </w:t>
      </w:r>
      <w:r w:rsidR="00935DF0">
        <w:t>to</w:t>
      </w:r>
      <w:r w:rsidR="0059395B">
        <w:t xml:space="preserve"> </w:t>
      </w:r>
      <w:r w:rsidR="00935DF0">
        <w:t>conversions</w:t>
      </w:r>
      <w:r w:rsidR="00CD1EF6">
        <w:t>,</w:t>
      </w:r>
      <w:r w:rsidR="0059395B">
        <w:t xml:space="preserve"> </w:t>
      </w:r>
      <w:r w:rsidR="00935DF0">
        <w:t>I</w:t>
      </w:r>
      <w:r w:rsidR="0059395B">
        <w:t xml:space="preserve"> </w:t>
      </w:r>
      <w:r w:rsidR="00935DF0">
        <w:t>would</w:t>
      </w:r>
      <w:r w:rsidR="0059395B">
        <w:t xml:space="preserve"> </w:t>
      </w:r>
      <w:r w:rsidR="00CD1EF6">
        <w:t xml:space="preserve">be </w:t>
      </w:r>
      <w:r w:rsidR="00935DF0">
        <w:t>hugely</w:t>
      </w:r>
      <w:r w:rsidR="0059395B">
        <w:t xml:space="preserve"> </w:t>
      </w:r>
      <w:r w:rsidR="00935DF0">
        <w:t>wary</w:t>
      </w:r>
      <w:r w:rsidR="0059395B">
        <w:t xml:space="preserve"> </w:t>
      </w:r>
      <w:r w:rsidR="00935DF0">
        <w:t>of</w:t>
      </w:r>
      <w:r w:rsidR="0059395B">
        <w:t xml:space="preserve"> </w:t>
      </w:r>
      <w:r w:rsidR="00935DF0">
        <w:t>conversions</w:t>
      </w:r>
      <w:r w:rsidR="0059395B">
        <w:t xml:space="preserve"> </w:t>
      </w:r>
      <w:r w:rsidR="00935DF0">
        <w:t>being</w:t>
      </w:r>
      <w:r w:rsidR="0059395B">
        <w:t xml:space="preserve"> </w:t>
      </w:r>
      <w:r w:rsidR="00935DF0">
        <w:t>a</w:t>
      </w:r>
      <w:r w:rsidR="0059395B">
        <w:t xml:space="preserve"> </w:t>
      </w:r>
      <w:r w:rsidR="00935DF0">
        <w:t>fundamental</w:t>
      </w:r>
      <w:r w:rsidR="0059395B">
        <w:t xml:space="preserve"> </w:t>
      </w:r>
      <w:r w:rsidR="00D7024D">
        <w:t>part</w:t>
      </w:r>
      <w:r w:rsidR="0059395B">
        <w:t xml:space="preserve"> </w:t>
      </w:r>
      <w:r w:rsidR="00D7024D">
        <w:t>of</w:t>
      </w:r>
      <w:r w:rsidR="0059395B">
        <w:t xml:space="preserve"> </w:t>
      </w:r>
      <w:r w:rsidR="00D7024D">
        <w:t>this.</w:t>
      </w:r>
      <w:r w:rsidR="0059395B">
        <w:t xml:space="preserve"> </w:t>
      </w:r>
      <w:r w:rsidR="00D7024D">
        <w:t>There</w:t>
      </w:r>
      <w:r w:rsidR="0059395B">
        <w:t xml:space="preserve"> </w:t>
      </w:r>
      <w:r w:rsidR="00D7024D">
        <w:t>have</w:t>
      </w:r>
      <w:r w:rsidR="0059395B">
        <w:t xml:space="preserve"> </w:t>
      </w:r>
      <w:r w:rsidR="00D7024D">
        <w:t>been</w:t>
      </w:r>
      <w:r w:rsidR="0059395B">
        <w:t xml:space="preserve"> </w:t>
      </w:r>
      <w:r w:rsidR="00D7024D">
        <w:t>a</w:t>
      </w:r>
      <w:r w:rsidR="0059395B">
        <w:t xml:space="preserve"> </w:t>
      </w:r>
      <w:r w:rsidR="00D7024D">
        <w:t>lot</w:t>
      </w:r>
      <w:r w:rsidR="0059395B">
        <w:t xml:space="preserve"> </w:t>
      </w:r>
      <w:r w:rsidR="00D7024D">
        <w:t>of</w:t>
      </w:r>
      <w:r w:rsidR="0059395B">
        <w:t xml:space="preserve"> </w:t>
      </w:r>
      <w:r w:rsidR="00D7024D">
        <w:t>examples</w:t>
      </w:r>
      <w:r w:rsidR="00CD1EF6">
        <w:t>,</w:t>
      </w:r>
      <w:r w:rsidR="0059395B">
        <w:t xml:space="preserve"> </w:t>
      </w:r>
      <w:r w:rsidR="00D7024D">
        <w:t>from</w:t>
      </w:r>
      <w:r w:rsidR="0059395B">
        <w:t xml:space="preserve"> </w:t>
      </w:r>
      <w:r w:rsidR="00D7024D">
        <w:t>colleagues</w:t>
      </w:r>
      <w:r w:rsidR="0059395B">
        <w:t xml:space="preserve"> </w:t>
      </w:r>
      <w:r w:rsidR="00D7024D">
        <w:t>across</w:t>
      </w:r>
      <w:r w:rsidR="0059395B">
        <w:t xml:space="preserve"> </w:t>
      </w:r>
      <w:r w:rsidR="00D7024D">
        <w:t>the</w:t>
      </w:r>
      <w:r w:rsidR="0059395B">
        <w:t xml:space="preserve"> </w:t>
      </w:r>
      <w:r w:rsidR="00D7024D">
        <w:t>home</w:t>
      </w:r>
      <w:r w:rsidR="00CD1EF6">
        <w:t>lessness</w:t>
      </w:r>
      <w:r w:rsidR="0059395B">
        <w:t xml:space="preserve"> </w:t>
      </w:r>
      <w:r w:rsidR="00D7024D">
        <w:t>sector</w:t>
      </w:r>
      <w:r w:rsidR="00CD1EF6">
        <w:t>,</w:t>
      </w:r>
      <w:r w:rsidR="0059395B">
        <w:t xml:space="preserve"> </w:t>
      </w:r>
      <w:r w:rsidR="00CD1EF6">
        <w:t>of</w:t>
      </w:r>
      <w:r w:rsidR="0059395B">
        <w:t xml:space="preserve"> </w:t>
      </w:r>
      <w:r w:rsidR="00D7024D">
        <w:t>people</w:t>
      </w:r>
      <w:r w:rsidR="0059395B">
        <w:t xml:space="preserve"> </w:t>
      </w:r>
      <w:r w:rsidR="00D7024D">
        <w:t>stuck</w:t>
      </w:r>
      <w:r w:rsidR="0059395B">
        <w:t xml:space="preserve"> </w:t>
      </w:r>
      <w:r w:rsidR="00D7024D">
        <w:t>in</w:t>
      </w:r>
      <w:r w:rsidR="0059395B">
        <w:t xml:space="preserve"> </w:t>
      </w:r>
      <w:r w:rsidR="00D7024D">
        <w:t>very</w:t>
      </w:r>
      <w:r w:rsidR="0059395B">
        <w:t xml:space="preserve"> </w:t>
      </w:r>
      <w:r w:rsidR="00D7024D">
        <w:t>unacceptable</w:t>
      </w:r>
      <w:r w:rsidR="0059395B">
        <w:t xml:space="preserve"> </w:t>
      </w:r>
      <w:r w:rsidR="00D7024D">
        <w:t>properties</w:t>
      </w:r>
      <w:r w:rsidR="0059395B">
        <w:t xml:space="preserve"> </w:t>
      </w:r>
      <w:r w:rsidR="00D7024D">
        <w:t>and</w:t>
      </w:r>
      <w:r w:rsidR="0059395B">
        <w:t xml:space="preserve"> </w:t>
      </w:r>
      <w:r w:rsidR="00D7024D">
        <w:t>places</w:t>
      </w:r>
      <w:r w:rsidR="0059395B">
        <w:t xml:space="preserve"> </w:t>
      </w:r>
      <w:r w:rsidR="00D7024D">
        <w:t>without</w:t>
      </w:r>
      <w:r w:rsidR="0059395B">
        <w:t xml:space="preserve"> </w:t>
      </w:r>
      <w:r w:rsidR="00D7024D">
        <w:t>access</w:t>
      </w:r>
      <w:r w:rsidR="0059395B">
        <w:t xml:space="preserve"> </w:t>
      </w:r>
      <w:r w:rsidR="00D7024D">
        <w:t>to</w:t>
      </w:r>
      <w:r w:rsidR="0059395B">
        <w:t xml:space="preserve"> </w:t>
      </w:r>
      <w:r w:rsidR="00D7024D">
        <w:t>shops</w:t>
      </w:r>
      <w:r w:rsidR="0059395B">
        <w:t xml:space="preserve"> </w:t>
      </w:r>
      <w:r w:rsidR="00D7024D">
        <w:t>and</w:t>
      </w:r>
      <w:r w:rsidR="0059395B">
        <w:t xml:space="preserve"> </w:t>
      </w:r>
      <w:r w:rsidR="00D7024D">
        <w:t>so</w:t>
      </w:r>
      <w:r w:rsidR="0059395B">
        <w:t xml:space="preserve"> </w:t>
      </w:r>
      <w:r w:rsidR="00D7024D">
        <w:t>on</w:t>
      </w:r>
      <w:r w:rsidR="008F5D4E">
        <w:t xml:space="preserve">; that has </w:t>
      </w:r>
      <w:r w:rsidR="00D7024D">
        <w:t>been</w:t>
      </w:r>
      <w:r w:rsidR="0059395B">
        <w:t xml:space="preserve"> </w:t>
      </w:r>
      <w:r w:rsidR="00D7024D">
        <w:t>really</w:t>
      </w:r>
      <w:r w:rsidR="0059395B">
        <w:t xml:space="preserve"> </w:t>
      </w:r>
      <w:r w:rsidR="00D7024D">
        <w:t>exacerbated</w:t>
      </w:r>
      <w:r w:rsidR="0059395B">
        <w:t xml:space="preserve"> </w:t>
      </w:r>
      <w:r w:rsidR="00D7024D">
        <w:t>during</w:t>
      </w:r>
      <w:r w:rsidR="0059395B">
        <w:t xml:space="preserve"> </w:t>
      </w:r>
      <w:r w:rsidR="00D7024D">
        <w:t>the</w:t>
      </w:r>
      <w:r w:rsidR="0059395B">
        <w:t xml:space="preserve"> </w:t>
      </w:r>
      <w:r w:rsidR="00D7024D">
        <w:t>current</w:t>
      </w:r>
      <w:r w:rsidR="0059395B">
        <w:t xml:space="preserve"> </w:t>
      </w:r>
      <w:r w:rsidR="00D7024D">
        <w:t>situation.</w:t>
      </w:r>
      <w:r w:rsidR="0059395B">
        <w:t xml:space="preserve"> </w:t>
      </w:r>
      <w:r>
        <w:t>Looking</w:t>
      </w:r>
      <w:r w:rsidR="0059395B">
        <w:t xml:space="preserve"> </w:t>
      </w:r>
      <w:r>
        <w:t>forward</w:t>
      </w:r>
      <w:r w:rsidR="00D7024D">
        <w:t>,</w:t>
      </w:r>
      <w:r w:rsidR="0059395B">
        <w:t xml:space="preserve"> </w:t>
      </w:r>
      <w:r w:rsidR="00CD1EF6">
        <w:t xml:space="preserve">on future needs, </w:t>
      </w:r>
      <w:r>
        <w:t>we</w:t>
      </w:r>
      <w:r w:rsidR="0059395B">
        <w:t xml:space="preserve"> </w:t>
      </w:r>
      <w:r>
        <w:t>have</w:t>
      </w:r>
      <w:r w:rsidR="0059395B">
        <w:t xml:space="preserve"> </w:t>
      </w:r>
      <w:r>
        <w:t>covered</w:t>
      </w:r>
      <w:r w:rsidR="0059395B">
        <w:t xml:space="preserve"> </w:t>
      </w:r>
      <w:r>
        <w:t>the</w:t>
      </w:r>
      <w:r w:rsidR="0059395B">
        <w:t xml:space="preserve"> </w:t>
      </w:r>
      <w:r>
        <w:t>ground</w:t>
      </w:r>
      <w:r w:rsidR="0059395B">
        <w:t xml:space="preserve"> </w:t>
      </w:r>
      <w:r>
        <w:t>very</w:t>
      </w:r>
      <w:r w:rsidR="0059395B">
        <w:t xml:space="preserve"> </w:t>
      </w:r>
      <w:r>
        <w:t>well</w:t>
      </w:r>
      <w:r w:rsidR="00CD1EF6">
        <w:t>,</w:t>
      </w:r>
      <w:r w:rsidR="0059395B">
        <w:t xml:space="preserve"> </w:t>
      </w:r>
      <w:r w:rsidR="00CD1EF6">
        <w:t xml:space="preserve">in terms of </w:t>
      </w:r>
      <w:r w:rsidR="00D7024D">
        <w:t>supply,</w:t>
      </w:r>
      <w:r w:rsidR="0059395B">
        <w:t xml:space="preserve"> </w:t>
      </w:r>
      <w:r w:rsidR="00D7024D">
        <w:t>but</w:t>
      </w:r>
      <w:r w:rsidR="0059395B">
        <w:t xml:space="preserve"> </w:t>
      </w:r>
      <w:r w:rsidR="00D7024D">
        <w:t>also</w:t>
      </w:r>
      <w:r w:rsidR="0059395B">
        <w:t xml:space="preserve"> </w:t>
      </w:r>
      <w:r w:rsidR="00D7024D">
        <w:t>welfare</w:t>
      </w:r>
      <w:r w:rsidR="0059395B">
        <w:t xml:space="preserve"> </w:t>
      </w:r>
      <w:r w:rsidR="00D7024D">
        <w:t>and</w:t>
      </w:r>
      <w:r w:rsidR="0059395B">
        <w:t xml:space="preserve"> </w:t>
      </w:r>
      <w:r w:rsidR="00D7024D">
        <w:t>access</w:t>
      </w:r>
      <w:r w:rsidR="0059395B">
        <w:t xml:space="preserve"> </w:t>
      </w:r>
      <w:r w:rsidR="00D7024D">
        <w:t>to</w:t>
      </w:r>
      <w:r w:rsidR="0059395B">
        <w:t xml:space="preserve"> </w:t>
      </w:r>
      <w:r w:rsidR="00D7024D">
        <w:t>the</w:t>
      </w:r>
      <w:r w:rsidR="0059395B">
        <w:t xml:space="preserve"> </w:t>
      </w:r>
      <w:r w:rsidR="00D7024D">
        <w:t>welfare</w:t>
      </w:r>
      <w:r w:rsidR="0059395B">
        <w:t xml:space="preserve"> </w:t>
      </w:r>
      <w:r w:rsidR="00D7024D">
        <w:t>system,</w:t>
      </w:r>
      <w:r w:rsidR="0059395B">
        <w:t xml:space="preserve"> </w:t>
      </w:r>
      <w:r>
        <w:t>part</w:t>
      </w:r>
      <w:r w:rsidR="00D7024D">
        <w:t>icularly</w:t>
      </w:r>
      <w:r w:rsidR="0059395B">
        <w:t xml:space="preserve"> </w:t>
      </w:r>
      <w:r w:rsidR="00D7024D">
        <w:t>for</w:t>
      </w:r>
      <w:r w:rsidR="0059395B">
        <w:t xml:space="preserve"> </w:t>
      </w:r>
      <w:r w:rsidR="00D7024D">
        <w:t>that</w:t>
      </w:r>
      <w:r w:rsidR="0059395B">
        <w:t xml:space="preserve"> </w:t>
      </w:r>
      <w:r w:rsidR="00D7024D">
        <w:t>crucial</w:t>
      </w:r>
      <w:r w:rsidR="0059395B">
        <w:t xml:space="preserve"> </w:t>
      </w:r>
      <w:r w:rsidR="00D7024D">
        <w:t>group.</w:t>
      </w:r>
      <w:r w:rsidR="0059395B">
        <w:t xml:space="preserve"> </w:t>
      </w:r>
      <w:r w:rsidR="00CD1EF6">
        <w:t>The</w:t>
      </w:r>
      <w:r w:rsidR="0059395B">
        <w:t xml:space="preserve"> </w:t>
      </w:r>
      <w:r w:rsidR="00D7024D">
        <w:t>no</w:t>
      </w:r>
      <w:r w:rsidR="0059395B">
        <w:t xml:space="preserve"> </w:t>
      </w:r>
      <w:r w:rsidR="00D7024D">
        <w:t>recourse</w:t>
      </w:r>
      <w:r w:rsidR="0059395B">
        <w:t xml:space="preserve"> </w:t>
      </w:r>
      <w:r w:rsidR="00D7024D">
        <w:t>to</w:t>
      </w:r>
      <w:r w:rsidR="0059395B">
        <w:t xml:space="preserve"> </w:t>
      </w:r>
      <w:r w:rsidR="00D7024D">
        <w:t>public</w:t>
      </w:r>
      <w:r w:rsidR="0059395B">
        <w:t xml:space="preserve"> </w:t>
      </w:r>
      <w:r w:rsidR="00D7024D">
        <w:t>funds</w:t>
      </w:r>
      <w:r w:rsidR="0059395B">
        <w:t xml:space="preserve"> </w:t>
      </w:r>
      <w:r w:rsidR="00D7024D">
        <w:t>element</w:t>
      </w:r>
      <w:r w:rsidR="0059395B">
        <w:t xml:space="preserve"> </w:t>
      </w:r>
      <w:r w:rsidR="00CD1EF6">
        <w:t>has</w:t>
      </w:r>
      <w:r w:rsidR="0059395B">
        <w:t xml:space="preserve"> </w:t>
      </w:r>
      <w:r w:rsidR="00D7024D">
        <w:t>to</w:t>
      </w:r>
      <w:r w:rsidR="0059395B">
        <w:t xml:space="preserve"> </w:t>
      </w:r>
      <w:r w:rsidR="00D7024D">
        <w:t>be</w:t>
      </w:r>
      <w:r w:rsidR="0059395B">
        <w:t xml:space="preserve"> </w:t>
      </w:r>
      <w:r w:rsidR="00D7024D">
        <w:t>solved.</w:t>
      </w:r>
      <w:r w:rsidR="0059395B">
        <w:t xml:space="preserve"> COVID</w:t>
      </w:r>
      <w:r w:rsidR="00D7024D">
        <w:t>-19</w:t>
      </w:r>
      <w:r w:rsidR="0059395B">
        <w:t xml:space="preserve"> </w:t>
      </w:r>
      <w:r w:rsidR="00D7024D">
        <w:t>has</w:t>
      </w:r>
      <w:r w:rsidR="0059395B">
        <w:t xml:space="preserve"> </w:t>
      </w:r>
      <w:r w:rsidR="00D7024D">
        <w:t>shone</w:t>
      </w:r>
      <w:r w:rsidR="0059395B">
        <w:t xml:space="preserve"> </w:t>
      </w:r>
      <w:r w:rsidR="00D7024D">
        <w:t>a</w:t>
      </w:r>
      <w:r w:rsidR="0059395B">
        <w:t xml:space="preserve"> </w:t>
      </w:r>
      <w:r w:rsidR="00D7024D">
        <w:t>light</w:t>
      </w:r>
      <w:r w:rsidR="0059395B">
        <w:t xml:space="preserve"> </w:t>
      </w:r>
      <w:r w:rsidR="00D7024D">
        <w:t>on</w:t>
      </w:r>
      <w:r w:rsidR="0059395B">
        <w:t xml:space="preserve"> </w:t>
      </w:r>
      <w:r w:rsidR="00D7024D">
        <w:t>it,</w:t>
      </w:r>
      <w:r w:rsidR="0059395B">
        <w:t xml:space="preserve"> </w:t>
      </w:r>
      <w:r w:rsidR="00D7024D">
        <w:t>but</w:t>
      </w:r>
      <w:r w:rsidR="0059395B">
        <w:t xml:space="preserve"> </w:t>
      </w:r>
      <w:r w:rsidR="00D7024D">
        <w:t>it</w:t>
      </w:r>
      <w:r w:rsidR="0059395B">
        <w:t xml:space="preserve"> </w:t>
      </w:r>
      <w:r w:rsidR="00D7024D">
        <w:t>is</w:t>
      </w:r>
      <w:r w:rsidR="0059395B">
        <w:t xml:space="preserve"> </w:t>
      </w:r>
      <w:r w:rsidR="00D7024D">
        <w:t>not</w:t>
      </w:r>
      <w:r w:rsidR="0059395B">
        <w:t xml:space="preserve"> </w:t>
      </w:r>
      <w:r w:rsidR="00D7024D">
        <w:t>only</w:t>
      </w:r>
      <w:r w:rsidR="0059395B">
        <w:t xml:space="preserve"> </w:t>
      </w:r>
      <w:r w:rsidR="00D7024D">
        <w:t>during</w:t>
      </w:r>
      <w:r w:rsidR="0059395B">
        <w:t xml:space="preserve"> COVID</w:t>
      </w:r>
      <w:r w:rsidR="00D7024D">
        <w:t>-19</w:t>
      </w:r>
      <w:r w:rsidR="0059395B">
        <w:t xml:space="preserve"> </w:t>
      </w:r>
      <w:r w:rsidR="00D7024D">
        <w:t>that</w:t>
      </w:r>
      <w:r w:rsidR="0059395B">
        <w:t xml:space="preserve"> </w:t>
      </w:r>
      <w:r w:rsidR="00D7024D">
        <w:t>that</w:t>
      </w:r>
      <w:r w:rsidR="0059395B">
        <w:t xml:space="preserve"> </w:t>
      </w:r>
      <w:r w:rsidR="00D7024D">
        <w:t>is</w:t>
      </w:r>
      <w:r w:rsidR="0059395B">
        <w:t xml:space="preserve"> </w:t>
      </w:r>
      <w:r w:rsidR="00D7024D">
        <w:t>a</w:t>
      </w:r>
      <w:r w:rsidR="0059395B">
        <w:t xml:space="preserve"> </w:t>
      </w:r>
      <w:r w:rsidR="00D7024D">
        <w:t>huge</w:t>
      </w:r>
      <w:r w:rsidR="0059395B">
        <w:t xml:space="preserve"> </w:t>
      </w:r>
      <w:r w:rsidR="00D7024D">
        <w:t>and</w:t>
      </w:r>
      <w:r w:rsidR="0059395B">
        <w:t xml:space="preserve"> </w:t>
      </w:r>
      <w:r w:rsidR="00D7024D">
        <w:t>difficult</w:t>
      </w:r>
      <w:r w:rsidR="0059395B">
        <w:t xml:space="preserve"> </w:t>
      </w:r>
      <w:r w:rsidR="00D7024D">
        <w:t>issue</w:t>
      </w:r>
      <w:r w:rsidR="0059395B">
        <w:t xml:space="preserve"> </w:t>
      </w:r>
      <w:r w:rsidR="00D7024D">
        <w:t>that</w:t>
      </w:r>
      <w:r w:rsidR="0059395B">
        <w:t xml:space="preserve"> </w:t>
      </w:r>
      <w:r w:rsidR="00D7024D">
        <w:t>needs</w:t>
      </w:r>
      <w:r w:rsidR="0059395B">
        <w:t xml:space="preserve"> </w:t>
      </w:r>
      <w:r w:rsidR="00D7024D">
        <w:t>to</w:t>
      </w:r>
      <w:r w:rsidR="0059395B">
        <w:t xml:space="preserve"> </w:t>
      </w:r>
      <w:r w:rsidR="00D7024D">
        <w:t>be</w:t>
      </w:r>
      <w:r w:rsidR="0059395B">
        <w:t xml:space="preserve"> </w:t>
      </w:r>
      <w:r w:rsidR="00D7024D">
        <w:t>resolved.</w:t>
      </w:r>
    </w:p>
    <w:p w:rsidR="00E94936" w:rsidP="00E94936">
      <w:pPr>
        <w:pStyle w:val="Answer"/>
      </w:pPr>
      <w:sdt>
        <w:sdtPr>
          <w:alias w:val="Witness"/>
          <w:id w:val="-1949301740"/>
          <w:placeholder>
            <w:docPart w:val="DefaultPlaceholder_1082065158"/>
          </w:placeholder>
          <w:richText/>
        </w:sdtPr>
        <w:sdtContent>
          <w:r w:rsidRPr="008B2D04" w:rsidR="008B2D04">
            <w:rPr>
              <w:b/>
              <w:i/>
            </w:rPr>
            <w:t>Jamie Carswell:</w:t>
          </w:r>
          <w:r w:rsidR="0059395B">
            <w:rPr>
              <w:b/>
            </w:rPr>
            <w:t xml:space="preserve"> </w:t>
          </w:r>
        </w:sdtContent>
      </w:sdt>
      <w:r w:rsidR="00D7024D">
        <w:t>Very</w:t>
      </w:r>
      <w:r w:rsidR="0059395B">
        <w:t xml:space="preserve"> </w:t>
      </w:r>
      <w:r w:rsidR="00D7024D">
        <w:t>briefly</w:t>
      </w:r>
      <w:r w:rsidR="009240C1">
        <w:t>,</w:t>
      </w:r>
      <w:r w:rsidR="0059395B">
        <w:t xml:space="preserve"> </w:t>
      </w:r>
      <w:r w:rsidR="00D7024D">
        <w:t>there</w:t>
      </w:r>
      <w:r w:rsidR="0059395B">
        <w:t xml:space="preserve"> </w:t>
      </w:r>
      <w:r w:rsidR="00D7024D">
        <w:t>are</w:t>
      </w:r>
      <w:r w:rsidR="0059395B">
        <w:t xml:space="preserve"> </w:t>
      </w:r>
      <w:r w:rsidR="00D7024D">
        <w:t>four</w:t>
      </w:r>
      <w:r w:rsidR="0059395B">
        <w:t xml:space="preserve"> </w:t>
      </w:r>
      <w:r w:rsidR="00D7024D">
        <w:t>wins</w:t>
      </w:r>
      <w:r w:rsidR="009240C1">
        <w:t>:</w:t>
      </w:r>
      <w:r w:rsidR="0059395B">
        <w:t xml:space="preserve"> </w:t>
      </w:r>
      <w:r w:rsidR="00CD1EF6">
        <w:t>NR</w:t>
      </w:r>
      <w:r w:rsidR="009240C1">
        <w:t>PF</w:t>
      </w:r>
      <w:r w:rsidR="00594307">
        <w:t xml:space="preserve"> solutions</w:t>
      </w:r>
      <w:r w:rsidR="009240C1">
        <w:t>,</w:t>
      </w:r>
      <w:r w:rsidR="0059395B">
        <w:t xml:space="preserve"> </w:t>
      </w:r>
      <w:r w:rsidR="00D7024D">
        <w:t>changes</w:t>
      </w:r>
      <w:r w:rsidR="0059395B">
        <w:t xml:space="preserve"> </w:t>
      </w:r>
      <w:r w:rsidR="00D7024D">
        <w:t>to</w:t>
      </w:r>
      <w:r w:rsidR="0059395B">
        <w:t xml:space="preserve"> </w:t>
      </w:r>
      <w:r w:rsidR="00D7024D">
        <w:t>the</w:t>
      </w:r>
      <w:r w:rsidR="0059395B">
        <w:t xml:space="preserve"> </w:t>
      </w:r>
      <w:r w:rsidR="00D7024D">
        <w:t>benefit</w:t>
      </w:r>
      <w:r w:rsidR="0059395B">
        <w:t xml:space="preserve"> </w:t>
      </w:r>
      <w:r w:rsidR="00D7024D">
        <w:t>system,</w:t>
      </w:r>
      <w:r w:rsidR="0059395B">
        <w:t xml:space="preserve"> </w:t>
      </w:r>
      <w:r w:rsidR="00D7024D">
        <w:t>health</w:t>
      </w:r>
      <w:r w:rsidR="0059395B">
        <w:t xml:space="preserve"> </w:t>
      </w:r>
      <w:r w:rsidR="00D7024D">
        <w:t>and</w:t>
      </w:r>
      <w:r w:rsidR="0059395B">
        <w:t xml:space="preserve"> </w:t>
      </w:r>
      <w:r w:rsidR="00D7024D">
        <w:t>support</w:t>
      </w:r>
      <w:r w:rsidR="0059395B">
        <w:t xml:space="preserve"> </w:t>
      </w:r>
      <w:r w:rsidR="00D7024D">
        <w:t>services,</w:t>
      </w:r>
      <w:r w:rsidR="0059395B">
        <w:t xml:space="preserve"> </w:t>
      </w:r>
      <w:r w:rsidR="00D7024D">
        <w:t>and</w:t>
      </w:r>
      <w:r w:rsidR="00594307">
        <w:t>,</w:t>
      </w:r>
      <w:r w:rsidR="0059395B">
        <w:t xml:space="preserve"> </w:t>
      </w:r>
      <w:r w:rsidR="00D7024D">
        <w:t>l</w:t>
      </w:r>
      <w:r>
        <w:t>astly,</w:t>
      </w:r>
      <w:r w:rsidR="0059395B">
        <w:t xml:space="preserve"> </w:t>
      </w:r>
      <w:r>
        <w:t>increasing</w:t>
      </w:r>
      <w:r w:rsidR="0059395B">
        <w:t xml:space="preserve"> </w:t>
      </w:r>
      <w:r>
        <w:t>security</w:t>
      </w:r>
      <w:r w:rsidR="0059395B">
        <w:t xml:space="preserve"> </w:t>
      </w:r>
      <w:r w:rsidR="00D7024D">
        <w:t>in</w:t>
      </w:r>
      <w:r w:rsidR="0059395B">
        <w:t xml:space="preserve"> </w:t>
      </w:r>
      <w:r w:rsidR="00D7024D">
        <w:t>the</w:t>
      </w:r>
      <w:r w:rsidR="0059395B">
        <w:t xml:space="preserve"> </w:t>
      </w:r>
      <w:r w:rsidR="00D7024D">
        <w:t>private</w:t>
      </w:r>
      <w:r w:rsidR="0059395B">
        <w:t xml:space="preserve"> </w:t>
      </w:r>
      <w:r w:rsidR="00D7024D">
        <w:t>rented</w:t>
      </w:r>
      <w:r w:rsidR="0059395B">
        <w:t xml:space="preserve"> </w:t>
      </w:r>
      <w:r w:rsidR="00D7024D">
        <w:t>sector.</w:t>
      </w:r>
      <w:r w:rsidR="0059395B">
        <w:t xml:space="preserve">  </w:t>
      </w:r>
    </w:p>
    <w:p w:rsidR="00E94936" w:rsidP="00D7024D">
      <w:pPr>
        <w:pStyle w:val="Question"/>
        <w:numPr>
          <w:ilvl w:val="0"/>
          <w:numId w:val="0"/>
        </w:numPr>
        <w:ind w:left="794"/>
      </w:pPr>
      <w:sdt>
        <w:sdtPr>
          <w:alias w:val="Member"/>
          <w:tag w:val="&lt;Member mnisId='394' dodsId='25722'&gt;"/>
          <w:id w:val="-917248965"/>
          <w:placeholder>
            <w:docPart w:val="DefaultPlaceholder_1082065158"/>
          </w:placeholder>
          <w:richText/>
        </w:sdtPr>
        <w:sdtContent>
          <w:r w:rsidRPr="00E94936">
            <w:rPr>
              <w:b/>
            </w:rPr>
            <w:t>Chair:</w:t>
          </w:r>
        </w:sdtContent>
      </w:sdt>
      <w:r w:rsidR="0059395B">
        <w:t xml:space="preserve"> </w:t>
      </w:r>
      <w:r w:rsidR="00594307">
        <w:t>Those are just</w:t>
      </w:r>
      <w:r w:rsidR="0059395B">
        <w:t xml:space="preserve"> </w:t>
      </w:r>
      <w:r w:rsidR="00D7024D">
        <w:t>some</w:t>
      </w:r>
      <w:r w:rsidR="0059395B">
        <w:t xml:space="preserve"> </w:t>
      </w:r>
      <w:r w:rsidR="00D7024D">
        <w:t>small</w:t>
      </w:r>
      <w:r w:rsidR="0059395B">
        <w:t xml:space="preserve"> </w:t>
      </w:r>
      <w:r w:rsidR="00D7024D">
        <w:t>asks</w:t>
      </w:r>
      <w:r w:rsidR="0059395B">
        <w:t xml:space="preserve"> </w:t>
      </w:r>
      <w:r w:rsidR="00D7024D">
        <w:t>that</w:t>
      </w:r>
      <w:r w:rsidR="0059395B">
        <w:t xml:space="preserve"> </w:t>
      </w:r>
      <w:r w:rsidR="00D7024D">
        <w:t>we</w:t>
      </w:r>
      <w:r w:rsidR="0059395B">
        <w:t xml:space="preserve"> </w:t>
      </w:r>
      <w:r w:rsidR="00D7024D">
        <w:t>need</w:t>
      </w:r>
      <w:r w:rsidR="0059395B">
        <w:t xml:space="preserve"> </w:t>
      </w:r>
      <w:r w:rsidR="00D7024D">
        <w:t>to</w:t>
      </w:r>
      <w:r w:rsidR="0059395B">
        <w:t xml:space="preserve"> </w:t>
      </w:r>
      <w:r w:rsidR="00D7024D">
        <w:t>sort</w:t>
      </w:r>
      <w:r w:rsidR="0059395B">
        <w:t xml:space="preserve"> </w:t>
      </w:r>
      <w:r w:rsidR="00D7024D">
        <w:t>out,</w:t>
      </w:r>
      <w:r w:rsidR="0059395B">
        <w:t xml:space="preserve"> </w:t>
      </w:r>
      <w:r w:rsidR="00D7024D">
        <w:t>but</w:t>
      </w:r>
      <w:r w:rsidR="0059395B">
        <w:t xml:space="preserve"> </w:t>
      </w:r>
      <w:r w:rsidR="00D7024D">
        <w:t>that</w:t>
      </w:r>
      <w:r w:rsidR="0059395B">
        <w:t xml:space="preserve"> </w:t>
      </w:r>
      <w:r w:rsidR="00D7024D">
        <w:t>very</w:t>
      </w:r>
      <w:r w:rsidR="0059395B">
        <w:t xml:space="preserve"> </w:t>
      </w:r>
      <w:r w:rsidR="00D7024D">
        <w:t>much</w:t>
      </w:r>
      <w:r w:rsidR="0059395B">
        <w:t xml:space="preserve"> </w:t>
      </w:r>
      <w:r w:rsidR="00D7024D">
        <w:t>follows</w:t>
      </w:r>
      <w:r w:rsidR="0059395B">
        <w:t xml:space="preserve"> </w:t>
      </w:r>
      <w:r w:rsidR="00D7024D">
        <w:t>on</w:t>
      </w:r>
      <w:r w:rsidR="0059395B">
        <w:t xml:space="preserve"> </w:t>
      </w:r>
      <w:r w:rsidR="00D7024D">
        <w:t>the</w:t>
      </w:r>
      <w:r w:rsidR="0059395B">
        <w:t xml:space="preserve"> </w:t>
      </w:r>
      <w:r w:rsidR="00D7024D">
        <w:t>discussions</w:t>
      </w:r>
      <w:r w:rsidR="0059395B">
        <w:t xml:space="preserve"> </w:t>
      </w:r>
      <w:r w:rsidR="00D7024D">
        <w:t>we</w:t>
      </w:r>
      <w:r w:rsidR="0059395B">
        <w:t xml:space="preserve"> </w:t>
      </w:r>
      <w:r w:rsidR="00D7024D">
        <w:t>have</w:t>
      </w:r>
      <w:r w:rsidR="0059395B">
        <w:t xml:space="preserve"> </w:t>
      </w:r>
      <w:r w:rsidR="00D7024D">
        <w:t>had</w:t>
      </w:r>
      <w:r w:rsidR="0059395B">
        <w:t xml:space="preserve"> </w:t>
      </w:r>
      <w:r w:rsidR="00D7024D">
        <w:t>so</w:t>
      </w:r>
      <w:r w:rsidR="0059395B">
        <w:t xml:space="preserve"> </w:t>
      </w:r>
      <w:r w:rsidR="00D7024D">
        <w:t>far.</w:t>
      </w:r>
      <w:r w:rsidR="0059395B">
        <w:t xml:space="preserve"> </w:t>
      </w:r>
      <w:r w:rsidR="00D7024D">
        <w:t>Thank</w:t>
      </w:r>
      <w:r w:rsidR="0059395B">
        <w:t xml:space="preserve"> </w:t>
      </w:r>
      <w:r w:rsidR="00D7024D">
        <w:t>you</w:t>
      </w:r>
      <w:r w:rsidR="0059395B">
        <w:t xml:space="preserve"> </w:t>
      </w:r>
      <w:r w:rsidR="00D7024D">
        <w:t>very</w:t>
      </w:r>
      <w:r w:rsidR="0059395B">
        <w:t xml:space="preserve"> </w:t>
      </w:r>
      <w:r w:rsidR="00D7024D">
        <w:t>much,</w:t>
      </w:r>
      <w:r w:rsidR="0059395B">
        <w:t xml:space="preserve"> </w:t>
      </w:r>
      <w:r w:rsidR="00D7024D">
        <w:t>Jon</w:t>
      </w:r>
      <w:r w:rsidR="0059395B">
        <w:t xml:space="preserve"> </w:t>
      </w:r>
      <w:r w:rsidR="00D7024D">
        <w:t>and</w:t>
      </w:r>
      <w:r w:rsidR="0059395B">
        <w:t xml:space="preserve"> </w:t>
      </w:r>
      <w:r w:rsidR="00D7024D">
        <w:t>Jamie,</w:t>
      </w:r>
      <w:r w:rsidR="0059395B">
        <w:t xml:space="preserve"> </w:t>
      </w:r>
      <w:r w:rsidR="00D7024D">
        <w:t>for</w:t>
      </w:r>
      <w:r w:rsidR="0059395B">
        <w:t xml:space="preserve"> </w:t>
      </w:r>
      <w:r w:rsidR="00D7024D">
        <w:t>coming</w:t>
      </w:r>
      <w:r w:rsidR="0059395B">
        <w:t xml:space="preserve"> </w:t>
      </w:r>
      <w:r w:rsidR="00D7024D">
        <w:t>to</w:t>
      </w:r>
      <w:r w:rsidR="0059395B">
        <w:t xml:space="preserve"> </w:t>
      </w:r>
      <w:r w:rsidR="00D7024D">
        <w:t>give</w:t>
      </w:r>
      <w:r w:rsidR="0059395B">
        <w:t xml:space="preserve"> </w:t>
      </w:r>
      <w:r w:rsidR="00D7024D">
        <w:t>evidence</w:t>
      </w:r>
      <w:r w:rsidR="0059395B">
        <w:t xml:space="preserve"> </w:t>
      </w:r>
      <w:r w:rsidR="00D7024D">
        <w:t>to</w:t>
      </w:r>
      <w:r w:rsidR="0059395B">
        <w:t xml:space="preserve"> </w:t>
      </w:r>
      <w:r w:rsidR="00D7024D">
        <w:t>the</w:t>
      </w:r>
      <w:r w:rsidR="0059395B">
        <w:t xml:space="preserve"> </w:t>
      </w:r>
      <w:r w:rsidR="00D7024D">
        <w:t>Committee</w:t>
      </w:r>
      <w:r w:rsidR="0059395B">
        <w:t xml:space="preserve"> </w:t>
      </w:r>
      <w:r w:rsidR="00D7024D">
        <w:t>today.</w:t>
      </w:r>
      <w:r w:rsidR="0059395B">
        <w:t xml:space="preserve"> </w:t>
      </w:r>
    </w:p>
    <w:p w:rsidR="00CD1EF6" w:rsidRPr="00CD1EF6" w:rsidP="00CD1EF6">
      <w:pPr>
        <w:pStyle w:val="QuestionCont"/>
      </w:pPr>
    </w:p>
    <w:p w:rsidR="00594307" w:rsidP="00594307">
      <w:pPr>
        <w:pStyle w:val="QuestionCont"/>
        <w:jc w:val="center"/>
        <w:rPr>
          <w:sz w:val="28"/>
          <w:szCs w:val="28"/>
        </w:rPr>
      </w:pPr>
      <w:bookmarkStart w:id="1" w:name="Panel2"/>
      <w:bookmarkStart w:id="2" w:name="_GoBack"/>
      <w:bookmarkEnd w:id="1"/>
      <w:bookmarkEnd w:id="2"/>
      <w:r w:rsidRPr="00271F6A">
        <w:rPr>
          <w:sz w:val="28"/>
          <w:szCs w:val="28"/>
        </w:rPr>
        <w:t>Examination</w:t>
      </w:r>
      <w:r w:rsidR="0059395B">
        <w:rPr>
          <w:sz w:val="28"/>
          <w:szCs w:val="28"/>
        </w:rPr>
        <w:t xml:space="preserve"> </w:t>
      </w:r>
      <w:r w:rsidRPr="00271F6A">
        <w:rPr>
          <w:sz w:val="28"/>
          <w:szCs w:val="28"/>
        </w:rPr>
        <w:t>of</w:t>
      </w:r>
      <w:r w:rsidR="0059395B">
        <w:rPr>
          <w:sz w:val="28"/>
          <w:szCs w:val="28"/>
        </w:rPr>
        <w:t xml:space="preserve"> </w:t>
      </w:r>
      <w:r>
        <w:rPr>
          <w:sz w:val="28"/>
          <w:szCs w:val="28"/>
        </w:rPr>
        <w:t>Witnesses</w:t>
      </w:r>
    </w:p>
    <w:p w:rsidR="00E94936" w:rsidRPr="00594307" w:rsidP="00594307">
      <w:pPr>
        <w:pStyle w:val="QuestionCont"/>
        <w:ind w:hanging="794"/>
        <w:rPr>
          <w:sz w:val="28"/>
          <w:szCs w:val="28"/>
        </w:rPr>
      </w:pPr>
      <w:r>
        <w:t xml:space="preserve">Witnesses: </w:t>
      </w:r>
      <w:r>
        <w:t>John</w:t>
      </w:r>
      <w:r w:rsidR="0059395B">
        <w:t xml:space="preserve"> </w:t>
      </w:r>
      <w:r>
        <w:t>Hall</w:t>
      </w:r>
      <w:r w:rsidR="0059395B">
        <w:t xml:space="preserve"> </w:t>
      </w:r>
      <w:r>
        <w:t>and</w:t>
      </w:r>
      <w:r w:rsidR="0059395B">
        <w:t xml:space="preserve"> </w:t>
      </w:r>
      <w:r>
        <w:t>Luke</w:t>
      </w:r>
      <w:r w:rsidR="0059395B">
        <w:t xml:space="preserve"> </w:t>
      </w:r>
      <w:r>
        <w:t>Hall</w:t>
      </w:r>
      <w:r w:rsidR="00F45CB5">
        <w:t xml:space="preserve"> MP</w:t>
      </w:r>
      <w:r>
        <w:t>.</w:t>
      </w:r>
    </w:p>
    <w:p w:rsidR="00E94936" w:rsidP="00E94936">
      <w:pPr>
        <w:pStyle w:val="Question"/>
      </w:pPr>
      <w:sdt>
        <w:sdtPr>
          <w:alias w:val="Member"/>
          <w:tag w:val="&lt;Member mnisId='394' dodsId='25722'&gt;"/>
          <w:id w:val="-827129321"/>
          <w:placeholder>
            <w:docPart w:val="DefaultPlaceholder_1082065158"/>
          </w:placeholder>
          <w:richText/>
        </w:sdtPr>
        <w:sdtContent>
          <w:r w:rsidRPr="00E94936">
            <w:rPr>
              <w:b/>
            </w:rPr>
            <w:t>Chair:</w:t>
          </w:r>
        </w:sdtContent>
      </w:sdt>
      <w:r w:rsidR="0059395B">
        <w:t xml:space="preserve"> </w:t>
      </w:r>
      <w:r>
        <w:t>We</w:t>
      </w:r>
      <w:r w:rsidR="0059395B">
        <w:t xml:space="preserve"> </w:t>
      </w:r>
      <w:r>
        <w:t>we</w:t>
      </w:r>
      <w:r w:rsidR="00D7024D">
        <w:t>lcome</w:t>
      </w:r>
      <w:r w:rsidR="0059395B">
        <w:t xml:space="preserve"> </w:t>
      </w:r>
      <w:r w:rsidR="00D7024D">
        <w:t>Luke</w:t>
      </w:r>
      <w:r w:rsidR="0059395B">
        <w:t xml:space="preserve"> </w:t>
      </w:r>
      <w:r w:rsidR="00D7024D">
        <w:t>Hall</w:t>
      </w:r>
      <w:r w:rsidR="0059395B">
        <w:t xml:space="preserve"> </w:t>
      </w:r>
      <w:r w:rsidR="00D7024D">
        <w:t>MP,</w:t>
      </w:r>
      <w:r w:rsidR="0059395B">
        <w:t xml:space="preserve"> </w:t>
      </w:r>
      <w:r w:rsidR="00D7024D">
        <w:t>the</w:t>
      </w:r>
      <w:r w:rsidR="0059395B">
        <w:t xml:space="preserve"> </w:t>
      </w:r>
      <w:r w:rsidR="00D7024D">
        <w:t>Minister</w:t>
      </w:r>
      <w:r w:rsidR="0059395B">
        <w:t xml:space="preserve"> </w:t>
      </w:r>
      <w:r w:rsidR="00D7024D">
        <w:t>for</w:t>
      </w:r>
      <w:r w:rsidR="0059395B">
        <w:t xml:space="preserve"> </w:t>
      </w:r>
      <w:r w:rsidR="00D7024D">
        <w:t>Housing</w:t>
      </w:r>
      <w:r w:rsidR="0059395B">
        <w:t xml:space="preserve"> </w:t>
      </w:r>
      <w:r w:rsidR="00D7024D">
        <w:t>and</w:t>
      </w:r>
      <w:r w:rsidR="0059395B">
        <w:t xml:space="preserve"> </w:t>
      </w:r>
      <w:r w:rsidR="00D7024D">
        <w:t>R</w:t>
      </w:r>
      <w:r>
        <w:t>ough</w:t>
      </w:r>
      <w:r w:rsidR="0059395B">
        <w:t xml:space="preserve"> </w:t>
      </w:r>
      <w:r w:rsidR="00D7024D">
        <w:t>S</w:t>
      </w:r>
      <w:r>
        <w:t>leeping,</w:t>
      </w:r>
      <w:r w:rsidR="00243E27">
        <w:t xml:space="preserve"> who is</w:t>
      </w:r>
      <w:r w:rsidR="0059395B">
        <w:t xml:space="preserve"> </w:t>
      </w:r>
      <w:r>
        <w:t>joined</w:t>
      </w:r>
      <w:r w:rsidR="0059395B">
        <w:t xml:space="preserve"> </w:t>
      </w:r>
      <w:r>
        <w:t>by</w:t>
      </w:r>
      <w:r w:rsidR="0059395B">
        <w:t xml:space="preserve"> </w:t>
      </w:r>
      <w:r>
        <w:t>John</w:t>
      </w:r>
      <w:r w:rsidR="0059395B">
        <w:t xml:space="preserve"> </w:t>
      </w:r>
      <w:r>
        <w:t>Hall</w:t>
      </w:r>
      <w:r w:rsidR="00D7024D">
        <w:t>,</w:t>
      </w:r>
      <w:r w:rsidR="0059395B">
        <w:t xml:space="preserve"> </w:t>
      </w:r>
      <w:r w:rsidR="00D7024D">
        <w:t>the</w:t>
      </w:r>
      <w:r w:rsidR="0059395B">
        <w:t xml:space="preserve"> </w:t>
      </w:r>
      <w:r w:rsidR="00594307">
        <w:t xml:space="preserve">director of homelessness </w:t>
      </w:r>
      <w:r w:rsidR="00D7024D">
        <w:t>at</w:t>
      </w:r>
      <w:r w:rsidR="0059395B">
        <w:t xml:space="preserve"> </w:t>
      </w:r>
      <w:r w:rsidR="00594307">
        <w:t>MHCLG</w:t>
      </w:r>
      <w:r w:rsidR="00D7024D">
        <w:t>.</w:t>
      </w:r>
      <w:r w:rsidR="0059395B">
        <w:t xml:space="preserve"> </w:t>
      </w:r>
      <w:r w:rsidR="00D7024D">
        <w:t>You</w:t>
      </w:r>
      <w:r w:rsidR="0059395B">
        <w:t xml:space="preserve"> </w:t>
      </w:r>
      <w:r w:rsidR="00D7024D">
        <w:t>are</w:t>
      </w:r>
      <w:r w:rsidR="0059395B">
        <w:t xml:space="preserve"> </w:t>
      </w:r>
      <w:r w:rsidR="00D7024D">
        <w:t>both</w:t>
      </w:r>
      <w:r w:rsidR="0059395B">
        <w:t xml:space="preserve"> </w:t>
      </w:r>
      <w:r w:rsidR="00D7024D">
        <w:t>very</w:t>
      </w:r>
      <w:r w:rsidR="0059395B">
        <w:t xml:space="preserve"> </w:t>
      </w:r>
      <w:r w:rsidR="00D7024D">
        <w:t>welcome</w:t>
      </w:r>
      <w:r w:rsidR="0059395B">
        <w:t xml:space="preserve"> </w:t>
      </w:r>
      <w:r w:rsidR="00D7024D">
        <w:t>today</w:t>
      </w:r>
      <w:r w:rsidR="0059395B">
        <w:t xml:space="preserve"> </w:t>
      </w:r>
      <w:r w:rsidR="00D7024D">
        <w:t>to</w:t>
      </w:r>
      <w:r w:rsidR="0059395B">
        <w:t xml:space="preserve"> </w:t>
      </w:r>
      <w:r w:rsidR="00D7024D">
        <w:t>come</w:t>
      </w:r>
      <w:r w:rsidR="0059395B">
        <w:t xml:space="preserve"> </w:t>
      </w:r>
      <w:r w:rsidR="00D7024D">
        <w:t>a</w:t>
      </w:r>
      <w:r w:rsidR="00D25E55">
        <w:t>nd</w:t>
      </w:r>
      <w:r w:rsidR="0059395B">
        <w:t xml:space="preserve"> </w:t>
      </w:r>
      <w:r w:rsidR="00D25E55">
        <w:t>discuss</w:t>
      </w:r>
      <w:r w:rsidR="0059395B">
        <w:t xml:space="preserve"> </w:t>
      </w:r>
      <w:r w:rsidR="00D25E55">
        <w:t>these</w:t>
      </w:r>
      <w:r w:rsidR="0059395B">
        <w:t xml:space="preserve"> </w:t>
      </w:r>
      <w:r w:rsidR="00D25E55">
        <w:t>important</w:t>
      </w:r>
      <w:r w:rsidR="0059395B">
        <w:t xml:space="preserve"> </w:t>
      </w:r>
      <w:r w:rsidR="00D25E55">
        <w:t>issues</w:t>
      </w:r>
      <w:r w:rsidR="0059395B">
        <w:t xml:space="preserve"> </w:t>
      </w:r>
      <w:r w:rsidR="00D25E55">
        <w:t>with</w:t>
      </w:r>
      <w:r w:rsidR="0059395B">
        <w:t xml:space="preserve"> </w:t>
      </w:r>
      <w:r w:rsidR="00D25E55">
        <w:t>the</w:t>
      </w:r>
      <w:r w:rsidR="0059395B">
        <w:t xml:space="preserve"> </w:t>
      </w:r>
      <w:r w:rsidR="00D25E55">
        <w:t>Committee.</w:t>
      </w:r>
      <w:r w:rsidR="0059395B">
        <w:t xml:space="preserve"> </w:t>
      </w:r>
      <w:r w:rsidR="00D25E55">
        <w:t>M</w:t>
      </w:r>
      <w:r>
        <w:t>inister</w:t>
      </w:r>
      <w:r w:rsidR="00315C83">
        <w:t>,</w:t>
      </w:r>
      <w:r w:rsidR="0059395B">
        <w:t xml:space="preserve"> </w:t>
      </w:r>
      <w:r w:rsidR="00315C83">
        <w:t>the</w:t>
      </w:r>
      <w:r w:rsidR="0059395B">
        <w:t xml:space="preserve"> </w:t>
      </w:r>
      <w:r w:rsidR="00315C83">
        <w:t>actions</w:t>
      </w:r>
      <w:r w:rsidR="0059395B">
        <w:t xml:space="preserve"> </w:t>
      </w:r>
      <w:r w:rsidR="00315C83">
        <w:t>taken</w:t>
      </w:r>
      <w:r w:rsidR="0059395B">
        <w:t xml:space="preserve"> </w:t>
      </w:r>
      <w:r w:rsidR="00315C83">
        <w:t>to</w:t>
      </w:r>
      <w:r w:rsidR="0059395B">
        <w:t xml:space="preserve"> </w:t>
      </w:r>
      <w:r w:rsidR="00315C83">
        <w:t>stop</w:t>
      </w:r>
      <w:r w:rsidR="0059395B">
        <w:t xml:space="preserve"> </w:t>
      </w:r>
      <w:r w:rsidR="00315C83">
        <w:t>evictions</w:t>
      </w:r>
      <w:r w:rsidR="0059395B">
        <w:t xml:space="preserve"> </w:t>
      </w:r>
      <w:r w:rsidR="00315C83">
        <w:t>because</w:t>
      </w:r>
      <w:r w:rsidR="0059395B">
        <w:t xml:space="preserve"> </w:t>
      </w:r>
      <w:r w:rsidR="00315C83">
        <w:t>of</w:t>
      </w:r>
      <w:r w:rsidR="0059395B">
        <w:t xml:space="preserve"> </w:t>
      </w:r>
      <w:r w:rsidR="00315C83">
        <w:t>rent</w:t>
      </w:r>
      <w:r w:rsidR="0059395B">
        <w:t xml:space="preserve"> </w:t>
      </w:r>
      <w:r w:rsidR="00315C83">
        <w:t>arrears,</w:t>
      </w:r>
      <w:r w:rsidR="0059395B">
        <w:t xml:space="preserve"> </w:t>
      </w:r>
      <w:r w:rsidR="00315C83">
        <w:t>particularly</w:t>
      </w:r>
      <w:r w:rsidR="0059395B">
        <w:t xml:space="preserve"> </w:t>
      </w:r>
      <w:r w:rsidR="00315C83">
        <w:t>in</w:t>
      </w:r>
      <w:r w:rsidR="0059395B">
        <w:t xml:space="preserve"> </w:t>
      </w:r>
      <w:r w:rsidR="00315C83">
        <w:t>the</w:t>
      </w:r>
      <w:r w:rsidR="0059395B">
        <w:t xml:space="preserve"> </w:t>
      </w:r>
      <w:r w:rsidR="00315C83">
        <w:t>private</w:t>
      </w:r>
      <w:r w:rsidR="0059395B">
        <w:t xml:space="preserve"> </w:t>
      </w:r>
      <w:r w:rsidR="00315C83">
        <w:t>sector</w:t>
      </w:r>
      <w:r w:rsidR="00594307">
        <w:t>,</w:t>
      </w:r>
      <w:r w:rsidR="0059395B">
        <w:t xml:space="preserve"> </w:t>
      </w:r>
      <w:r w:rsidR="00594307">
        <w:t>which relate</w:t>
      </w:r>
      <w:r w:rsidR="0059395B">
        <w:t xml:space="preserve"> </w:t>
      </w:r>
      <w:r w:rsidR="00315C83">
        <w:t>to</w:t>
      </w:r>
      <w:r w:rsidR="0059395B">
        <w:t xml:space="preserve"> </w:t>
      </w:r>
      <w:r w:rsidR="00315C83">
        <w:t>the</w:t>
      </w:r>
      <w:r w:rsidR="0059395B">
        <w:t xml:space="preserve"> COVID</w:t>
      </w:r>
      <w:r w:rsidR="00315C83">
        <w:t>-19</w:t>
      </w:r>
      <w:r w:rsidR="0059395B">
        <w:t xml:space="preserve"> </w:t>
      </w:r>
      <w:r w:rsidR="00315C83">
        <w:t>crisis</w:t>
      </w:r>
      <w:r w:rsidR="0059395B">
        <w:t xml:space="preserve"> </w:t>
      </w:r>
      <w:r w:rsidR="00315C83">
        <w:t>we</w:t>
      </w:r>
      <w:r w:rsidR="0059395B">
        <w:t xml:space="preserve"> </w:t>
      </w:r>
      <w:r w:rsidR="00315C83">
        <w:t>are</w:t>
      </w:r>
      <w:r w:rsidR="0059395B">
        <w:t xml:space="preserve"> </w:t>
      </w:r>
      <w:r w:rsidR="00315C83">
        <w:t>all</w:t>
      </w:r>
      <w:r w:rsidR="0059395B">
        <w:t xml:space="preserve"> </w:t>
      </w:r>
      <w:r w:rsidR="00315C83">
        <w:t>going</w:t>
      </w:r>
      <w:r w:rsidR="0059395B">
        <w:t xml:space="preserve"> </w:t>
      </w:r>
      <w:r w:rsidR="00315C83">
        <w:t>through,</w:t>
      </w:r>
      <w:r w:rsidR="0059395B">
        <w:t xml:space="preserve"> </w:t>
      </w:r>
      <w:r w:rsidR="00315C83">
        <w:t>have</w:t>
      </w:r>
      <w:r w:rsidR="0059395B">
        <w:t xml:space="preserve"> </w:t>
      </w:r>
      <w:r w:rsidR="00315C83">
        <w:t>generally</w:t>
      </w:r>
      <w:r w:rsidR="0059395B">
        <w:t xml:space="preserve"> </w:t>
      </w:r>
      <w:r w:rsidR="00315C83">
        <w:t>been</w:t>
      </w:r>
      <w:r w:rsidR="0059395B">
        <w:t xml:space="preserve"> </w:t>
      </w:r>
      <w:r w:rsidR="00315C83">
        <w:t>welcomed</w:t>
      </w:r>
      <w:r>
        <w:t>.</w:t>
      </w:r>
      <w:r w:rsidR="0059395B">
        <w:t xml:space="preserve"> </w:t>
      </w:r>
      <w:r>
        <w:t>Starting</w:t>
      </w:r>
      <w:r w:rsidR="0059395B">
        <w:t xml:space="preserve"> </w:t>
      </w:r>
      <w:r w:rsidR="00315C83">
        <w:t>to</w:t>
      </w:r>
      <w:r w:rsidR="0059395B">
        <w:t xml:space="preserve"> </w:t>
      </w:r>
      <w:r w:rsidR="00315C83">
        <w:t>look</w:t>
      </w:r>
      <w:r w:rsidR="0059395B">
        <w:t xml:space="preserve"> </w:t>
      </w:r>
      <w:r w:rsidR="00315C83">
        <w:t>ahead</w:t>
      </w:r>
      <w:r w:rsidR="0059395B">
        <w:t xml:space="preserve"> </w:t>
      </w:r>
      <w:r w:rsidR="00315C83">
        <w:t>at</w:t>
      </w:r>
      <w:r w:rsidR="0059395B">
        <w:t xml:space="preserve"> </w:t>
      </w:r>
      <w:r w:rsidR="00315C83">
        <w:t>what</w:t>
      </w:r>
      <w:r w:rsidR="0059395B">
        <w:t xml:space="preserve"> </w:t>
      </w:r>
      <w:r w:rsidR="00315C83">
        <w:t>would</w:t>
      </w:r>
      <w:r w:rsidR="0059395B">
        <w:t xml:space="preserve"> </w:t>
      </w:r>
      <w:r>
        <w:t>happen</w:t>
      </w:r>
      <w:r w:rsidR="0059395B">
        <w:t xml:space="preserve"> </w:t>
      </w:r>
      <w:r>
        <w:t>next</w:t>
      </w:r>
      <w:r w:rsidR="00315C83">
        <w:t>,</w:t>
      </w:r>
      <w:r w:rsidR="0059395B">
        <w:t xml:space="preserve"> </w:t>
      </w:r>
      <w:r w:rsidR="00315C83">
        <w:t>you</w:t>
      </w:r>
      <w:r w:rsidR="0059395B">
        <w:t xml:space="preserve"> </w:t>
      </w:r>
      <w:r w:rsidR="00315C83">
        <w:t>might</w:t>
      </w:r>
      <w:r w:rsidR="0059395B">
        <w:t xml:space="preserve"> </w:t>
      </w:r>
      <w:r w:rsidR="00315C83">
        <w:t>consider</w:t>
      </w:r>
      <w:r w:rsidR="0059395B">
        <w:t xml:space="preserve"> </w:t>
      </w:r>
      <w:r w:rsidR="00315C83">
        <w:t>extending</w:t>
      </w:r>
      <w:r w:rsidR="0059395B">
        <w:t xml:space="preserve"> </w:t>
      </w:r>
      <w:r w:rsidR="00315C83">
        <w:t>the</w:t>
      </w:r>
      <w:r w:rsidR="0059395B">
        <w:t xml:space="preserve"> </w:t>
      </w:r>
      <w:r w:rsidR="00315C83">
        <w:t>period</w:t>
      </w:r>
      <w:r w:rsidR="00594307">
        <w:t>.</w:t>
      </w:r>
      <w:r w:rsidR="0059395B">
        <w:t xml:space="preserve"> </w:t>
      </w:r>
      <w:r w:rsidR="00594307">
        <w:t xml:space="preserve">The </w:t>
      </w:r>
      <w:r w:rsidR="00315C83">
        <w:t>Secretary</w:t>
      </w:r>
      <w:r w:rsidR="0059395B">
        <w:t xml:space="preserve"> </w:t>
      </w:r>
      <w:r w:rsidR="00315C83">
        <w:t>of</w:t>
      </w:r>
      <w:r w:rsidR="0059395B">
        <w:t xml:space="preserve"> </w:t>
      </w:r>
      <w:r w:rsidR="00315C83">
        <w:t>S</w:t>
      </w:r>
      <w:r>
        <w:t>tate</w:t>
      </w:r>
      <w:r w:rsidR="0059395B">
        <w:t xml:space="preserve"> </w:t>
      </w:r>
      <w:r>
        <w:t>has</w:t>
      </w:r>
      <w:r w:rsidR="0059395B">
        <w:t xml:space="preserve"> </w:t>
      </w:r>
      <w:r w:rsidR="00594307">
        <w:t xml:space="preserve">also </w:t>
      </w:r>
      <w:r>
        <w:t>talked</w:t>
      </w:r>
      <w:r w:rsidR="0059395B">
        <w:t xml:space="preserve"> </w:t>
      </w:r>
      <w:r w:rsidR="00315C83">
        <w:t>about</w:t>
      </w:r>
      <w:r w:rsidR="0059395B">
        <w:t xml:space="preserve"> </w:t>
      </w:r>
      <w:r w:rsidR="00315C83">
        <w:t>this</w:t>
      </w:r>
      <w:r w:rsidR="0059395B">
        <w:t xml:space="preserve"> </w:t>
      </w:r>
      <w:r w:rsidR="00315C83">
        <w:t>pre-action</w:t>
      </w:r>
      <w:r w:rsidR="0059395B">
        <w:t xml:space="preserve"> </w:t>
      </w:r>
      <w:r w:rsidR="00315C83">
        <w:t>protocol</w:t>
      </w:r>
      <w:r w:rsidR="0059395B">
        <w:t xml:space="preserve"> </w:t>
      </w:r>
      <w:r w:rsidR="00315C83">
        <w:t>to</w:t>
      </w:r>
      <w:r w:rsidR="0059395B">
        <w:t xml:space="preserve"> </w:t>
      </w:r>
      <w:r w:rsidR="00315C83">
        <w:t>try</w:t>
      </w:r>
      <w:r w:rsidR="0059395B">
        <w:t xml:space="preserve"> </w:t>
      </w:r>
      <w:r w:rsidR="00594307">
        <w:t>to</w:t>
      </w:r>
      <w:r w:rsidR="0059395B">
        <w:t xml:space="preserve"> </w:t>
      </w:r>
      <w:r w:rsidR="00315C83">
        <w:t>ensure</w:t>
      </w:r>
      <w:r w:rsidR="0059395B">
        <w:t xml:space="preserve"> </w:t>
      </w:r>
      <w:r w:rsidR="00315C83">
        <w:t>that</w:t>
      </w:r>
      <w:r w:rsidR="0059395B">
        <w:t xml:space="preserve"> </w:t>
      </w:r>
      <w:r w:rsidR="00315C83">
        <w:t>landlords</w:t>
      </w:r>
      <w:r w:rsidR="0059395B">
        <w:t xml:space="preserve"> </w:t>
      </w:r>
      <w:r w:rsidR="00315C83">
        <w:t>do</w:t>
      </w:r>
      <w:r w:rsidR="0059395B">
        <w:t xml:space="preserve"> </w:t>
      </w:r>
      <w:r w:rsidR="00315C83">
        <w:t>not</w:t>
      </w:r>
      <w:r w:rsidR="0059395B">
        <w:t xml:space="preserve"> </w:t>
      </w:r>
      <w:r w:rsidR="00315C83">
        <w:t>simply</w:t>
      </w:r>
      <w:r w:rsidR="0059395B">
        <w:t xml:space="preserve"> </w:t>
      </w:r>
      <w:r w:rsidR="00315C83">
        <w:t>evict</w:t>
      </w:r>
      <w:r w:rsidR="0059395B">
        <w:t xml:space="preserve"> </w:t>
      </w:r>
      <w:r w:rsidR="00315C83">
        <w:t>tenants</w:t>
      </w:r>
      <w:r w:rsidR="00594307">
        <w:t>,</w:t>
      </w:r>
      <w:r w:rsidR="0059395B">
        <w:t xml:space="preserve"> </w:t>
      </w:r>
      <w:r w:rsidR="00315C83">
        <w:t>but</w:t>
      </w:r>
      <w:r w:rsidR="0059395B">
        <w:t xml:space="preserve"> </w:t>
      </w:r>
      <w:r w:rsidR="00315C83">
        <w:t>sit</w:t>
      </w:r>
      <w:r w:rsidR="0059395B">
        <w:t xml:space="preserve"> </w:t>
      </w:r>
      <w:r w:rsidR="00315C83">
        <w:t>down</w:t>
      </w:r>
      <w:r w:rsidR="0059395B">
        <w:t xml:space="preserve"> </w:t>
      </w:r>
      <w:r w:rsidR="00315C83">
        <w:t>and</w:t>
      </w:r>
      <w:r w:rsidR="0059395B">
        <w:t xml:space="preserve"> </w:t>
      </w:r>
      <w:r w:rsidR="00315C83">
        <w:t>discuss</w:t>
      </w:r>
      <w:r w:rsidR="0059395B">
        <w:t xml:space="preserve"> </w:t>
      </w:r>
      <w:r w:rsidR="00315C83">
        <w:t>with</w:t>
      </w:r>
      <w:r w:rsidR="0059395B">
        <w:t xml:space="preserve"> </w:t>
      </w:r>
      <w:r w:rsidR="00315C83">
        <w:t>them</w:t>
      </w:r>
      <w:r w:rsidR="0059395B">
        <w:t xml:space="preserve"> </w:t>
      </w:r>
      <w:r w:rsidR="00315C83">
        <w:t>the</w:t>
      </w:r>
      <w:r w:rsidR="0059395B">
        <w:t xml:space="preserve"> </w:t>
      </w:r>
      <w:r w:rsidR="00315C83">
        <w:t>circumstances</w:t>
      </w:r>
      <w:r w:rsidR="0059395B">
        <w:t xml:space="preserve"> </w:t>
      </w:r>
      <w:r w:rsidR="00315C83">
        <w:t>and</w:t>
      </w:r>
      <w:r w:rsidR="0059395B">
        <w:t xml:space="preserve"> </w:t>
      </w:r>
      <w:r w:rsidR="00315C83">
        <w:t>how</w:t>
      </w:r>
      <w:r w:rsidR="0059395B">
        <w:t xml:space="preserve"> </w:t>
      </w:r>
      <w:r w:rsidR="00315C83">
        <w:t>an</w:t>
      </w:r>
      <w:r w:rsidR="0059395B">
        <w:t xml:space="preserve"> </w:t>
      </w:r>
      <w:r w:rsidR="00315C83">
        <w:t>arrangement</w:t>
      </w:r>
      <w:r w:rsidR="0059395B">
        <w:t xml:space="preserve"> </w:t>
      </w:r>
      <w:r w:rsidR="00315C83">
        <w:t>can</w:t>
      </w:r>
      <w:r w:rsidR="0059395B">
        <w:t xml:space="preserve"> </w:t>
      </w:r>
      <w:r w:rsidR="00315C83">
        <w:t>be</w:t>
      </w:r>
      <w:r w:rsidR="0059395B">
        <w:t xml:space="preserve"> </w:t>
      </w:r>
      <w:r w:rsidR="00315C83">
        <w:t>made</w:t>
      </w:r>
      <w:r w:rsidR="0059395B">
        <w:t xml:space="preserve"> </w:t>
      </w:r>
      <w:r w:rsidR="00315C83">
        <w:t>for</w:t>
      </w:r>
      <w:r w:rsidR="0059395B">
        <w:t xml:space="preserve"> </w:t>
      </w:r>
      <w:r w:rsidR="00315C83">
        <w:t>arrears</w:t>
      </w:r>
      <w:r w:rsidR="0059395B">
        <w:t xml:space="preserve"> </w:t>
      </w:r>
      <w:r w:rsidR="00315C83">
        <w:t>to</w:t>
      </w:r>
      <w:r w:rsidR="0059395B">
        <w:t xml:space="preserve"> </w:t>
      </w:r>
      <w:r w:rsidR="00315C83">
        <w:t>be</w:t>
      </w:r>
      <w:r w:rsidR="0059395B">
        <w:t xml:space="preserve"> </w:t>
      </w:r>
      <w:r w:rsidR="00315C83">
        <w:t>dealt</w:t>
      </w:r>
      <w:r w:rsidR="0059395B">
        <w:t xml:space="preserve"> </w:t>
      </w:r>
      <w:r w:rsidR="00315C83">
        <w:t>with</w:t>
      </w:r>
      <w:r w:rsidR="0059395B">
        <w:t xml:space="preserve"> </w:t>
      </w:r>
      <w:r w:rsidR="00315C83">
        <w:t>over</w:t>
      </w:r>
      <w:r w:rsidR="0059395B">
        <w:t xml:space="preserve"> </w:t>
      </w:r>
      <w:r w:rsidR="00315C83">
        <w:t>time.</w:t>
      </w:r>
      <w:r w:rsidR="0059395B">
        <w:t xml:space="preserve"> </w:t>
      </w:r>
      <w:r w:rsidR="00315C83">
        <w:t>Do</w:t>
      </w:r>
      <w:r w:rsidR="0059395B">
        <w:t xml:space="preserve"> </w:t>
      </w:r>
      <w:r w:rsidR="00315C83">
        <w:t>you</w:t>
      </w:r>
      <w:r w:rsidR="0059395B">
        <w:t xml:space="preserve"> </w:t>
      </w:r>
      <w:r w:rsidR="00315C83">
        <w:t>intend</w:t>
      </w:r>
      <w:r w:rsidR="0059395B">
        <w:t xml:space="preserve"> </w:t>
      </w:r>
      <w:r w:rsidR="00315C83">
        <w:t>that</w:t>
      </w:r>
      <w:r w:rsidR="0059395B">
        <w:t xml:space="preserve"> </w:t>
      </w:r>
      <w:r w:rsidR="00315C83">
        <w:t>that</w:t>
      </w:r>
      <w:r w:rsidR="0059395B">
        <w:t xml:space="preserve"> </w:t>
      </w:r>
      <w:r w:rsidR="00315C83">
        <w:t>pre-action</w:t>
      </w:r>
      <w:r w:rsidR="0059395B">
        <w:t xml:space="preserve"> </w:t>
      </w:r>
      <w:r w:rsidR="00315C83">
        <w:t>protocol</w:t>
      </w:r>
      <w:r w:rsidR="0059395B">
        <w:t xml:space="preserve"> </w:t>
      </w:r>
      <w:r w:rsidR="00315C83">
        <w:t>should</w:t>
      </w:r>
      <w:r w:rsidR="0059395B">
        <w:t xml:space="preserve"> </w:t>
      </w:r>
      <w:r w:rsidR="00315C83">
        <w:t>be</w:t>
      </w:r>
      <w:r w:rsidR="0059395B">
        <w:t xml:space="preserve"> </w:t>
      </w:r>
      <w:r w:rsidR="00315C83">
        <w:t>legally</w:t>
      </w:r>
      <w:r w:rsidR="0059395B">
        <w:t xml:space="preserve"> </w:t>
      </w:r>
      <w:r w:rsidR="00315C83">
        <w:t>binding?</w:t>
      </w:r>
      <w:r w:rsidR="0059395B">
        <w:t xml:space="preserve"> </w:t>
      </w:r>
    </w:p>
    <w:p w:rsidR="00F56ECF" w:rsidP="00E94936">
      <w:pPr>
        <w:pStyle w:val="Answer"/>
      </w:pPr>
      <w:sdt>
        <w:sdtPr>
          <w:alias w:val="Witness"/>
          <w:id w:val="388628867"/>
          <w:placeholder>
            <w:docPart w:val="DefaultPlaceholder_1082065158"/>
          </w:placeholder>
          <w:richText/>
        </w:sdtPr>
        <w:sdtContent>
          <w:r w:rsidRPr="00E27A60" w:rsidR="00E27A60">
            <w:rPr>
              <w:b/>
              <w:i/>
            </w:rPr>
            <w:t>Luke Hall:</w:t>
          </w:r>
          <w:r w:rsidR="0059395B">
            <w:rPr>
              <w:b/>
            </w:rPr>
            <w:t xml:space="preserve"> </w:t>
          </w:r>
        </w:sdtContent>
      </w:sdt>
      <w:r w:rsidR="00E94936">
        <w:t>Thank</w:t>
      </w:r>
      <w:r w:rsidR="0059395B">
        <w:t xml:space="preserve"> </w:t>
      </w:r>
      <w:r w:rsidR="00594307">
        <w:t>you</w:t>
      </w:r>
      <w:r w:rsidR="0059395B">
        <w:t xml:space="preserve"> </w:t>
      </w:r>
      <w:r w:rsidR="00E94936">
        <w:t>and</w:t>
      </w:r>
      <w:r w:rsidR="0059395B">
        <w:t xml:space="preserve"> </w:t>
      </w:r>
      <w:r w:rsidR="00E94936">
        <w:t>good</w:t>
      </w:r>
      <w:r w:rsidR="0059395B">
        <w:t xml:space="preserve"> </w:t>
      </w:r>
      <w:r w:rsidR="00E94936">
        <w:t>morning,</w:t>
      </w:r>
      <w:r w:rsidR="0059395B">
        <w:t xml:space="preserve"> </w:t>
      </w:r>
      <w:r w:rsidR="00E94936">
        <w:t>Chairman</w:t>
      </w:r>
      <w:r w:rsidR="0059395B">
        <w:t xml:space="preserve"> </w:t>
      </w:r>
      <w:r w:rsidR="00315C83">
        <w:t>and</w:t>
      </w:r>
      <w:r w:rsidR="0059395B">
        <w:t xml:space="preserve"> </w:t>
      </w:r>
      <w:r w:rsidR="00315C83">
        <w:t>the</w:t>
      </w:r>
      <w:r w:rsidR="0059395B">
        <w:t xml:space="preserve"> </w:t>
      </w:r>
      <w:r w:rsidR="00315C83">
        <w:t>Committee.</w:t>
      </w:r>
      <w:r w:rsidR="0059395B">
        <w:t xml:space="preserve"> </w:t>
      </w:r>
      <w:r w:rsidR="00315C83">
        <w:t>Thank</w:t>
      </w:r>
      <w:r w:rsidR="0059395B">
        <w:t xml:space="preserve"> </w:t>
      </w:r>
      <w:r w:rsidR="00315C83">
        <w:t>you</w:t>
      </w:r>
      <w:r w:rsidR="0059395B">
        <w:t xml:space="preserve"> </w:t>
      </w:r>
      <w:r w:rsidR="00315C83">
        <w:t>for</w:t>
      </w:r>
      <w:r w:rsidR="0059395B">
        <w:t xml:space="preserve"> </w:t>
      </w:r>
      <w:r w:rsidR="00315C83">
        <w:t>having</w:t>
      </w:r>
      <w:r w:rsidR="0059395B">
        <w:t xml:space="preserve"> </w:t>
      </w:r>
      <w:r w:rsidR="00315C83">
        <w:t>me</w:t>
      </w:r>
      <w:r w:rsidR="0059395B">
        <w:t xml:space="preserve"> </w:t>
      </w:r>
      <w:r w:rsidR="00315C83">
        <w:t>on</w:t>
      </w:r>
      <w:r w:rsidR="0059395B">
        <w:t xml:space="preserve"> </w:t>
      </w:r>
      <w:r w:rsidR="00315C83">
        <w:t>this</w:t>
      </w:r>
      <w:r w:rsidR="0059395B">
        <w:t xml:space="preserve"> </w:t>
      </w:r>
      <w:r w:rsidR="00315C83">
        <w:t>morning.</w:t>
      </w:r>
      <w:r w:rsidR="0059395B">
        <w:t xml:space="preserve"> </w:t>
      </w:r>
      <w:r w:rsidR="00315C83">
        <w:t>It</w:t>
      </w:r>
      <w:r w:rsidR="0059395B">
        <w:t xml:space="preserve"> </w:t>
      </w:r>
      <w:r w:rsidR="00315C83">
        <w:t>is</w:t>
      </w:r>
      <w:r w:rsidR="0059395B">
        <w:t xml:space="preserve"> </w:t>
      </w:r>
      <w:r w:rsidR="00315C83">
        <w:t>my</w:t>
      </w:r>
      <w:r w:rsidR="0059395B">
        <w:t xml:space="preserve"> </w:t>
      </w:r>
      <w:r w:rsidR="00315C83">
        <w:t>first</w:t>
      </w:r>
      <w:r w:rsidR="0059395B">
        <w:t xml:space="preserve"> </w:t>
      </w:r>
      <w:r w:rsidR="00594307">
        <w:t>appearance before your Committee</w:t>
      </w:r>
      <w:r w:rsidR="00234BA1">
        <w:t>,</w:t>
      </w:r>
      <w:r w:rsidR="00594307">
        <w:t xml:space="preserve"> </w:t>
      </w:r>
      <w:r w:rsidR="00315C83">
        <w:t>so</w:t>
      </w:r>
      <w:r w:rsidR="0059395B">
        <w:t xml:space="preserve"> </w:t>
      </w:r>
      <w:r w:rsidR="00315C83">
        <w:t>I</w:t>
      </w:r>
      <w:r w:rsidR="0059395B">
        <w:t xml:space="preserve"> </w:t>
      </w:r>
      <w:r w:rsidR="00315C83">
        <w:t>am</w:t>
      </w:r>
      <w:r w:rsidR="0059395B">
        <w:t xml:space="preserve"> </w:t>
      </w:r>
      <w:r w:rsidR="00315C83">
        <w:t>extremely</w:t>
      </w:r>
      <w:r w:rsidR="0059395B">
        <w:t xml:space="preserve"> </w:t>
      </w:r>
      <w:r w:rsidR="00315C83">
        <w:t>grateful.</w:t>
      </w:r>
      <w:r w:rsidR="0059395B">
        <w:t xml:space="preserve"> </w:t>
      </w:r>
      <w:r w:rsidR="00315C83">
        <w:t>The</w:t>
      </w:r>
      <w:r w:rsidR="0059395B">
        <w:t xml:space="preserve"> </w:t>
      </w:r>
      <w:r w:rsidR="00315C83">
        <w:t>Secretary</w:t>
      </w:r>
      <w:r w:rsidR="0059395B">
        <w:t xml:space="preserve"> </w:t>
      </w:r>
      <w:r w:rsidR="00315C83">
        <w:t>of</w:t>
      </w:r>
      <w:r w:rsidR="0059395B">
        <w:t xml:space="preserve"> </w:t>
      </w:r>
      <w:r w:rsidR="00315C83">
        <w:t>State</w:t>
      </w:r>
      <w:r w:rsidR="0059395B">
        <w:t xml:space="preserve"> </w:t>
      </w:r>
      <w:r w:rsidR="00315C83">
        <w:t>has</w:t>
      </w:r>
      <w:r w:rsidR="0059395B">
        <w:t xml:space="preserve"> </w:t>
      </w:r>
      <w:r w:rsidR="00315C83">
        <w:t>committed</w:t>
      </w:r>
      <w:r w:rsidR="0059395B">
        <w:t xml:space="preserve"> </w:t>
      </w:r>
      <w:r w:rsidR="00315C83">
        <w:t>to</w:t>
      </w:r>
      <w:r w:rsidR="0059395B">
        <w:t xml:space="preserve"> </w:t>
      </w:r>
      <w:r w:rsidR="00315C83">
        <w:t>trying</w:t>
      </w:r>
      <w:r w:rsidR="0059395B">
        <w:t xml:space="preserve"> </w:t>
      </w:r>
      <w:r w:rsidR="00315C83">
        <w:t>to</w:t>
      </w:r>
      <w:r w:rsidR="0059395B">
        <w:t xml:space="preserve"> </w:t>
      </w:r>
      <w:r w:rsidR="00315C83">
        <w:t>implement</w:t>
      </w:r>
      <w:r w:rsidR="0059395B">
        <w:t xml:space="preserve"> </w:t>
      </w:r>
      <w:r w:rsidR="00315C83">
        <w:t>a</w:t>
      </w:r>
      <w:r w:rsidR="0059395B">
        <w:t xml:space="preserve"> </w:t>
      </w:r>
      <w:r w:rsidR="00315C83">
        <w:t>pre-action</w:t>
      </w:r>
      <w:r w:rsidR="0059395B">
        <w:t xml:space="preserve"> </w:t>
      </w:r>
      <w:r w:rsidR="00315C83">
        <w:t>protocol</w:t>
      </w:r>
      <w:r w:rsidR="0059395B">
        <w:t xml:space="preserve"> </w:t>
      </w:r>
      <w:r w:rsidR="00315C83">
        <w:t>and</w:t>
      </w:r>
      <w:r w:rsidR="0059395B">
        <w:t xml:space="preserve"> </w:t>
      </w:r>
      <w:r w:rsidR="00315C83">
        <w:t>doing</w:t>
      </w:r>
      <w:r w:rsidR="0059395B">
        <w:t xml:space="preserve"> </w:t>
      </w:r>
      <w:r w:rsidR="00315C83">
        <w:t>it</w:t>
      </w:r>
      <w:r w:rsidR="0059395B">
        <w:t xml:space="preserve"> </w:t>
      </w:r>
      <w:r w:rsidR="00315C83">
        <w:t>in</w:t>
      </w:r>
      <w:r w:rsidR="0059395B">
        <w:t xml:space="preserve"> </w:t>
      </w:r>
      <w:r w:rsidR="00315C83">
        <w:t>a</w:t>
      </w:r>
      <w:r w:rsidR="0059395B">
        <w:t xml:space="preserve"> </w:t>
      </w:r>
      <w:r w:rsidR="00315C83">
        <w:t>timely</w:t>
      </w:r>
      <w:r w:rsidR="0059395B">
        <w:t xml:space="preserve"> </w:t>
      </w:r>
      <w:r w:rsidR="00315C83">
        <w:t>way</w:t>
      </w:r>
      <w:r w:rsidR="0059395B">
        <w:t xml:space="preserve"> </w:t>
      </w:r>
      <w:r w:rsidR="00594307">
        <w:t xml:space="preserve">so </w:t>
      </w:r>
      <w:r w:rsidR="00315C83">
        <w:t>that</w:t>
      </w:r>
      <w:r w:rsidR="00594307">
        <w:t>,</w:t>
      </w:r>
      <w:r w:rsidR="0059395B">
        <w:t xml:space="preserve"> </w:t>
      </w:r>
      <w:r w:rsidR="00315C83">
        <w:t>by</w:t>
      </w:r>
      <w:r w:rsidR="0059395B">
        <w:t xml:space="preserve"> </w:t>
      </w:r>
      <w:r w:rsidR="00315C83">
        <w:t>the</w:t>
      </w:r>
      <w:r w:rsidR="0059395B">
        <w:t xml:space="preserve"> </w:t>
      </w:r>
      <w:r w:rsidR="00315C83">
        <w:t>time</w:t>
      </w:r>
      <w:r w:rsidR="0059395B">
        <w:t xml:space="preserve"> </w:t>
      </w:r>
      <w:r w:rsidR="00315C83">
        <w:t>we</w:t>
      </w:r>
      <w:r w:rsidR="0059395B">
        <w:t xml:space="preserve"> </w:t>
      </w:r>
      <w:r w:rsidR="00315C83">
        <w:t>end</w:t>
      </w:r>
      <w:r w:rsidR="0059395B">
        <w:t xml:space="preserve"> </w:t>
      </w:r>
      <w:r w:rsidR="00315C83">
        <w:t>this</w:t>
      </w:r>
      <w:r w:rsidR="0059395B">
        <w:t xml:space="preserve"> </w:t>
      </w:r>
      <w:r w:rsidR="00315C83">
        <w:t>moratorium</w:t>
      </w:r>
      <w:r w:rsidR="0059395B">
        <w:t xml:space="preserve"> </w:t>
      </w:r>
      <w:r w:rsidR="00315C83">
        <w:t>on</w:t>
      </w:r>
      <w:r w:rsidR="0059395B">
        <w:t xml:space="preserve"> </w:t>
      </w:r>
      <w:r w:rsidR="00315C83">
        <w:t>evictions</w:t>
      </w:r>
      <w:r w:rsidR="00594307">
        <w:t>,</w:t>
      </w:r>
      <w:r w:rsidR="0059395B">
        <w:t xml:space="preserve"> </w:t>
      </w:r>
      <w:r w:rsidR="00594307">
        <w:t xml:space="preserve">it can </w:t>
      </w:r>
      <w:r w:rsidR="00315C83">
        <w:t>be</w:t>
      </w:r>
      <w:r w:rsidR="0059395B">
        <w:t xml:space="preserve"> </w:t>
      </w:r>
      <w:r w:rsidR="00315C83">
        <w:t>in</w:t>
      </w:r>
      <w:r w:rsidR="0059395B">
        <w:t xml:space="preserve"> </w:t>
      </w:r>
      <w:r w:rsidR="00315C83">
        <w:t>place.</w:t>
      </w:r>
      <w:r w:rsidR="0059395B">
        <w:t xml:space="preserve"> </w:t>
      </w:r>
      <w:r w:rsidR="00315C83">
        <w:t>The</w:t>
      </w:r>
      <w:r w:rsidR="0059395B">
        <w:t xml:space="preserve"> </w:t>
      </w:r>
      <w:r w:rsidR="00315C83">
        <w:t>discussions</w:t>
      </w:r>
      <w:r w:rsidR="0059395B">
        <w:t xml:space="preserve"> </w:t>
      </w:r>
      <w:r w:rsidR="00E94936">
        <w:t>are</w:t>
      </w:r>
      <w:r w:rsidR="0059395B">
        <w:t xml:space="preserve"> </w:t>
      </w:r>
      <w:r w:rsidR="00E94936">
        <w:t>currently</w:t>
      </w:r>
      <w:r w:rsidR="0059395B">
        <w:t xml:space="preserve"> </w:t>
      </w:r>
      <w:r w:rsidR="00E94936">
        <w:t>being</w:t>
      </w:r>
      <w:r w:rsidR="0059395B">
        <w:t xml:space="preserve"> </w:t>
      </w:r>
      <w:r w:rsidR="00E94936">
        <w:t>had</w:t>
      </w:r>
      <w:r w:rsidR="00315C83">
        <w:t>.</w:t>
      </w:r>
      <w:r w:rsidR="0059395B">
        <w:t xml:space="preserve"> </w:t>
      </w:r>
      <w:r w:rsidR="00315C83">
        <w:t>We</w:t>
      </w:r>
      <w:r w:rsidR="0059395B">
        <w:t xml:space="preserve"> </w:t>
      </w:r>
      <w:r w:rsidR="00E94936">
        <w:t>are</w:t>
      </w:r>
      <w:r w:rsidR="0059395B">
        <w:t xml:space="preserve"> </w:t>
      </w:r>
      <w:r w:rsidR="00E94936">
        <w:t>still</w:t>
      </w:r>
      <w:r w:rsidR="0059395B">
        <w:t xml:space="preserve"> </w:t>
      </w:r>
      <w:r w:rsidR="00E94936">
        <w:t>in</w:t>
      </w:r>
      <w:r w:rsidR="0059395B">
        <w:t xml:space="preserve"> </w:t>
      </w:r>
      <w:r w:rsidR="00E94936">
        <w:t>the</w:t>
      </w:r>
      <w:r w:rsidR="0059395B">
        <w:t xml:space="preserve"> </w:t>
      </w:r>
      <w:r w:rsidR="00E94936">
        <w:t>scoping</w:t>
      </w:r>
      <w:r w:rsidR="0059395B">
        <w:t xml:space="preserve"> </w:t>
      </w:r>
      <w:r w:rsidR="00E94936">
        <w:t>phase</w:t>
      </w:r>
      <w:r w:rsidR="0059395B">
        <w:t xml:space="preserve"> </w:t>
      </w:r>
      <w:r w:rsidR="00315C83">
        <w:t>of</w:t>
      </w:r>
      <w:r w:rsidR="0059395B">
        <w:t xml:space="preserve"> </w:t>
      </w:r>
      <w:r w:rsidR="00315C83">
        <w:t>trying</w:t>
      </w:r>
      <w:r w:rsidR="0059395B">
        <w:t xml:space="preserve"> </w:t>
      </w:r>
      <w:r w:rsidR="00315C83">
        <w:t>to</w:t>
      </w:r>
      <w:r w:rsidR="0059395B">
        <w:t xml:space="preserve"> </w:t>
      </w:r>
      <w:r w:rsidR="00315C83">
        <w:t>understand</w:t>
      </w:r>
      <w:r w:rsidR="0059395B">
        <w:t xml:space="preserve"> </w:t>
      </w:r>
      <w:r w:rsidR="00315C83">
        <w:t>a</w:t>
      </w:r>
      <w:r w:rsidR="0059395B">
        <w:t xml:space="preserve"> </w:t>
      </w:r>
      <w:r w:rsidR="00315C83">
        <w:t>deliverable</w:t>
      </w:r>
      <w:r w:rsidR="0059395B">
        <w:t xml:space="preserve"> </w:t>
      </w:r>
      <w:r w:rsidR="00315C83">
        <w:t>that</w:t>
      </w:r>
      <w:r w:rsidR="0059395B">
        <w:t xml:space="preserve"> </w:t>
      </w:r>
      <w:r w:rsidR="00315C83">
        <w:t>will</w:t>
      </w:r>
      <w:r w:rsidR="0059395B">
        <w:t xml:space="preserve"> </w:t>
      </w:r>
      <w:r w:rsidR="00315C83">
        <w:t>be</w:t>
      </w:r>
      <w:r w:rsidR="0059395B">
        <w:t xml:space="preserve"> </w:t>
      </w:r>
      <w:r w:rsidR="00315C83">
        <w:t>effective</w:t>
      </w:r>
      <w:r w:rsidR="0059395B">
        <w:t xml:space="preserve"> </w:t>
      </w:r>
      <w:r w:rsidR="00E27A60">
        <w:t>and</w:t>
      </w:r>
      <w:r w:rsidR="0059395B">
        <w:t xml:space="preserve"> </w:t>
      </w:r>
      <w:r w:rsidR="00315C83">
        <w:t>do</w:t>
      </w:r>
      <w:r w:rsidR="0059395B">
        <w:t xml:space="preserve"> </w:t>
      </w:r>
      <w:r w:rsidR="00315C83">
        <w:t>everything</w:t>
      </w:r>
      <w:r w:rsidR="0059395B">
        <w:t xml:space="preserve"> </w:t>
      </w:r>
      <w:r w:rsidR="00315C83">
        <w:t>possible</w:t>
      </w:r>
      <w:r w:rsidR="0059395B">
        <w:t xml:space="preserve"> </w:t>
      </w:r>
      <w:r w:rsidR="00315C83">
        <w:t>to</w:t>
      </w:r>
      <w:r w:rsidR="0059395B">
        <w:t xml:space="preserve"> </w:t>
      </w:r>
      <w:r w:rsidR="00315C83">
        <w:t>encourage</w:t>
      </w:r>
      <w:r w:rsidR="0059395B">
        <w:t xml:space="preserve"> </w:t>
      </w:r>
      <w:r w:rsidR="00315C83">
        <w:t>that</w:t>
      </w:r>
      <w:r w:rsidR="0059395B">
        <w:t xml:space="preserve"> </w:t>
      </w:r>
      <w:r w:rsidR="00315C83">
        <w:t>early</w:t>
      </w:r>
      <w:r w:rsidR="0059395B">
        <w:t xml:space="preserve"> </w:t>
      </w:r>
      <w:r w:rsidR="00315C83">
        <w:t>conversation</w:t>
      </w:r>
      <w:r w:rsidR="0059395B">
        <w:t xml:space="preserve"> </w:t>
      </w:r>
      <w:r w:rsidR="00315C83">
        <w:t>between</w:t>
      </w:r>
      <w:r w:rsidR="0059395B">
        <w:t xml:space="preserve"> </w:t>
      </w:r>
      <w:r w:rsidR="00315C83">
        <w:t>the</w:t>
      </w:r>
      <w:r w:rsidR="0059395B">
        <w:t xml:space="preserve"> </w:t>
      </w:r>
      <w:r w:rsidR="00315C83">
        <w:t>landlord</w:t>
      </w:r>
      <w:r w:rsidR="0059395B">
        <w:t xml:space="preserve"> </w:t>
      </w:r>
      <w:r w:rsidR="00315C83">
        <w:t>and</w:t>
      </w:r>
      <w:r w:rsidR="0059395B">
        <w:t xml:space="preserve"> </w:t>
      </w:r>
      <w:r w:rsidR="00315C83">
        <w:t>the</w:t>
      </w:r>
      <w:r w:rsidR="0059395B">
        <w:t xml:space="preserve"> </w:t>
      </w:r>
      <w:r w:rsidR="00315C83">
        <w:t>tenant</w:t>
      </w:r>
      <w:r w:rsidR="00E94936">
        <w:t>.</w:t>
      </w:r>
      <w:r w:rsidR="0059395B">
        <w:t xml:space="preserve"> </w:t>
      </w:r>
    </w:p>
    <w:p w:rsidR="00E94936" w:rsidP="00E94936">
      <w:pPr>
        <w:pStyle w:val="Answer"/>
      </w:pPr>
      <w:r>
        <w:t>When</w:t>
      </w:r>
      <w:r w:rsidR="0059395B">
        <w:t xml:space="preserve"> </w:t>
      </w:r>
      <w:r>
        <w:t>you</w:t>
      </w:r>
      <w:r w:rsidR="0059395B">
        <w:t xml:space="preserve"> </w:t>
      </w:r>
      <w:r>
        <w:t>look</w:t>
      </w:r>
      <w:r w:rsidR="0059395B">
        <w:t xml:space="preserve"> </w:t>
      </w:r>
      <w:r>
        <w:t>at</w:t>
      </w:r>
      <w:r w:rsidR="0059395B">
        <w:t xml:space="preserve"> </w:t>
      </w:r>
      <w:r>
        <w:t>some</w:t>
      </w:r>
      <w:r w:rsidR="0059395B">
        <w:t xml:space="preserve"> </w:t>
      </w:r>
      <w:r>
        <w:t>of</w:t>
      </w:r>
      <w:r w:rsidR="0059395B">
        <w:t xml:space="preserve"> </w:t>
      </w:r>
      <w:r>
        <w:t>the</w:t>
      </w:r>
      <w:r w:rsidR="0059395B">
        <w:t xml:space="preserve"> </w:t>
      </w:r>
      <w:r>
        <w:t>e</w:t>
      </w:r>
      <w:r w:rsidR="00315C83">
        <w:t>vidence</w:t>
      </w:r>
      <w:r w:rsidR="0059395B">
        <w:t xml:space="preserve"> </w:t>
      </w:r>
      <w:r w:rsidR="00315C83">
        <w:t>as</w:t>
      </w:r>
      <w:r w:rsidR="0059395B">
        <w:t xml:space="preserve"> </w:t>
      </w:r>
      <w:r w:rsidR="00315C83">
        <w:t>to</w:t>
      </w:r>
      <w:r w:rsidR="0059395B">
        <w:t xml:space="preserve"> </w:t>
      </w:r>
      <w:r w:rsidR="00315C83">
        <w:t>whether</w:t>
      </w:r>
      <w:r w:rsidR="0059395B">
        <w:t xml:space="preserve"> </w:t>
      </w:r>
      <w:r w:rsidR="00315C83">
        <w:t>this</w:t>
      </w:r>
      <w:r w:rsidR="0059395B">
        <w:t xml:space="preserve"> </w:t>
      </w:r>
      <w:r w:rsidR="00315C83">
        <w:t>can</w:t>
      </w:r>
      <w:r w:rsidR="0059395B">
        <w:t xml:space="preserve"> </w:t>
      </w:r>
      <w:r>
        <w:t>be</w:t>
      </w:r>
      <w:r w:rsidR="0059395B">
        <w:t xml:space="preserve"> </w:t>
      </w:r>
      <w:r>
        <w:t>effective</w:t>
      </w:r>
      <w:r w:rsidR="00315C83">
        <w:t>,</w:t>
      </w:r>
      <w:r w:rsidR="0059395B">
        <w:t xml:space="preserve"> </w:t>
      </w:r>
      <w:r w:rsidR="00E27A60">
        <w:t xml:space="preserve">as </w:t>
      </w:r>
      <w:r w:rsidR="00315C83">
        <w:t>the</w:t>
      </w:r>
      <w:r w:rsidR="0059395B">
        <w:t xml:space="preserve"> </w:t>
      </w:r>
      <w:r w:rsidR="00315C83">
        <w:t>Secretary</w:t>
      </w:r>
      <w:r w:rsidR="0059395B">
        <w:t xml:space="preserve"> </w:t>
      </w:r>
      <w:r w:rsidR="00315C83">
        <w:t>of</w:t>
      </w:r>
      <w:r w:rsidR="0059395B">
        <w:t xml:space="preserve"> </w:t>
      </w:r>
      <w:r w:rsidR="00315C83">
        <w:t>State</w:t>
      </w:r>
      <w:r w:rsidR="0059395B">
        <w:t xml:space="preserve"> </w:t>
      </w:r>
      <w:r w:rsidR="00315C83">
        <w:t>outlined</w:t>
      </w:r>
      <w:r w:rsidR="0059395B">
        <w:t xml:space="preserve"> </w:t>
      </w:r>
      <w:r w:rsidR="00315C83">
        <w:t>to</w:t>
      </w:r>
      <w:r w:rsidR="0059395B">
        <w:t xml:space="preserve"> </w:t>
      </w:r>
      <w:r w:rsidR="00315C83">
        <w:t>the</w:t>
      </w:r>
      <w:r w:rsidR="0059395B">
        <w:t xml:space="preserve"> </w:t>
      </w:r>
      <w:r w:rsidR="00315C83">
        <w:t>Committee</w:t>
      </w:r>
      <w:r w:rsidR="0059395B">
        <w:t xml:space="preserve"> </w:t>
      </w:r>
      <w:r w:rsidR="00315C83">
        <w:t>last</w:t>
      </w:r>
      <w:r w:rsidR="0059395B">
        <w:t xml:space="preserve"> </w:t>
      </w:r>
      <w:r w:rsidR="00315C83">
        <w:t>week</w:t>
      </w:r>
      <w:r w:rsidR="00E27A60">
        <w:t>,</w:t>
      </w:r>
      <w:r w:rsidR="0059395B">
        <w:t xml:space="preserve"> </w:t>
      </w:r>
      <w:r w:rsidR="00315C83">
        <w:t>there</w:t>
      </w:r>
      <w:r w:rsidR="0059395B">
        <w:t xml:space="preserve"> </w:t>
      </w:r>
      <w:r w:rsidR="00315C83">
        <w:t>is</w:t>
      </w:r>
      <w:r w:rsidR="0059395B">
        <w:t xml:space="preserve"> </w:t>
      </w:r>
      <w:r w:rsidR="00315C83">
        <w:t>some</w:t>
      </w:r>
      <w:r w:rsidR="0059395B">
        <w:t xml:space="preserve"> </w:t>
      </w:r>
      <w:r w:rsidR="00315C83">
        <w:t>evidence</w:t>
      </w:r>
      <w:r w:rsidR="0059395B">
        <w:t xml:space="preserve"> </w:t>
      </w:r>
      <w:r w:rsidR="00315C83">
        <w:t>that</w:t>
      </w:r>
      <w:r w:rsidR="0059395B">
        <w:t xml:space="preserve"> </w:t>
      </w:r>
      <w:r w:rsidR="00315C83">
        <w:t>this</w:t>
      </w:r>
      <w:r w:rsidR="0059395B">
        <w:t xml:space="preserve"> </w:t>
      </w:r>
      <w:r w:rsidR="00315C83">
        <w:t>could</w:t>
      </w:r>
      <w:r w:rsidR="0059395B">
        <w:t xml:space="preserve"> </w:t>
      </w:r>
      <w:r w:rsidR="00315C83">
        <w:t>be</w:t>
      </w:r>
      <w:r w:rsidR="0059395B">
        <w:t xml:space="preserve"> </w:t>
      </w:r>
      <w:r w:rsidR="00315C83">
        <w:t>effective</w:t>
      </w:r>
      <w:r w:rsidR="0059395B">
        <w:t xml:space="preserve"> </w:t>
      </w:r>
      <w:r w:rsidR="00315C83">
        <w:t>as</w:t>
      </w:r>
      <w:r w:rsidR="0059395B">
        <w:t xml:space="preserve"> </w:t>
      </w:r>
      <w:r w:rsidR="00315C83">
        <w:t>a</w:t>
      </w:r>
      <w:r w:rsidR="0059395B">
        <w:t xml:space="preserve"> </w:t>
      </w:r>
      <w:r w:rsidR="00315C83">
        <w:t>mechanism</w:t>
      </w:r>
      <w:r w:rsidR="0059395B">
        <w:t xml:space="preserve"> </w:t>
      </w:r>
      <w:r w:rsidR="00315C83">
        <w:t>to</w:t>
      </w:r>
      <w:r w:rsidR="0059395B">
        <w:t xml:space="preserve"> </w:t>
      </w:r>
      <w:r w:rsidR="00315C83">
        <w:t>prevent</w:t>
      </w:r>
      <w:r w:rsidR="0059395B">
        <w:t xml:space="preserve"> </w:t>
      </w:r>
      <w:r w:rsidR="00315C83">
        <w:t>evictions.</w:t>
      </w:r>
      <w:r w:rsidR="0059395B">
        <w:t xml:space="preserve"> </w:t>
      </w:r>
      <w:r w:rsidR="00E27A60">
        <w:t xml:space="preserve">The </w:t>
      </w:r>
      <w:r w:rsidR="00315C83">
        <w:t>pre</w:t>
      </w:r>
      <w:r w:rsidR="00315C83">
        <w:noBreakHyphen/>
        <w:t>mortgage</w:t>
      </w:r>
      <w:r w:rsidR="0059395B">
        <w:t xml:space="preserve"> </w:t>
      </w:r>
      <w:r w:rsidR="00315C83">
        <w:t>application</w:t>
      </w:r>
      <w:r w:rsidR="0059395B">
        <w:t xml:space="preserve"> </w:t>
      </w:r>
      <w:r w:rsidR="00315C83">
        <w:t>protocol</w:t>
      </w:r>
      <w:r w:rsidR="0059395B">
        <w:t xml:space="preserve"> </w:t>
      </w:r>
      <w:r w:rsidR="00315C83">
        <w:t>that</w:t>
      </w:r>
      <w:r w:rsidR="0059395B">
        <w:t xml:space="preserve"> </w:t>
      </w:r>
      <w:r w:rsidR="00315C83">
        <w:t>was</w:t>
      </w:r>
      <w:r w:rsidR="0059395B">
        <w:t xml:space="preserve"> </w:t>
      </w:r>
      <w:r w:rsidR="00315C83">
        <w:t>introduced</w:t>
      </w:r>
      <w:r w:rsidR="0059395B">
        <w:t xml:space="preserve"> </w:t>
      </w:r>
      <w:r w:rsidR="00315C83">
        <w:t>in</w:t>
      </w:r>
      <w:r w:rsidR="0059395B">
        <w:t xml:space="preserve"> </w:t>
      </w:r>
      <w:r w:rsidR="00315C83">
        <w:t>2009</w:t>
      </w:r>
      <w:r w:rsidR="0059395B">
        <w:t xml:space="preserve"> </w:t>
      </w:r>
      <w:r>
        <w:t>had</w:t>
      </w:r>
      <w:r w:rsidR="0059395B">
        <w:t xml:space="preserve"> </w:t>
      </w:r>
      <w:r>
        <w:t>a</w:t>
      </w:r>
      <w:r w:rsidR="0059395B">
        <w:t xml:space="preserve"> </w:t>
      </w:r>
      <w:r>
        <w:t>big</w:t>
      </w:r>
      <w:r w:rsidR="0059395B">
        <w:t xml:space="preserve"> </w:t>
      </w:r>
      <w:r>
        <w:t>effect</w:t>
      </w:r>
      <w:r w:rsidR="0059395B">
        <w:t xml:space="preserve"> </w:t>
      </w:r>
      <w:r>
        <w:t>on</w:t>
      </w:r>
      <w:r w:rsidR="0059395B">
        <w:t xml:space="preserve"> </w:t>
      </w:r>
      <w:r>
        <w:t>the</w:t>
      </w:r>
      <w:r w:rsidR="0059395B">
        <w:t xml:space="preserve"> </w:t>
      </w:r>
      <w:r>
        <w:t>way</w:t>
      </w:r>
      <w:r w:rsidR="0059395B">
        <w:t xml:space="preserve"> </w:t>
      </w:r>
      <w:r>
        <w:t>that</w:t>
      </w:r>
      <w:r w:rsidR="0059395B">
        <w:t xml:space="preserve"> </w:t>
      </w:r>
      <w:r>
        <w:t>lenders</w:t>
      </w:r>
      <w:r w:rsidR="0059395B">
        <w:t xml:space="preserve"> </w:t>
      </w:r>
      <w:r>
        <w:t>manage</w:t>
      </w:r>
      <w:r w:rsidR="0059395B">
        <w:t xml:space="preserve"> </w:t>
      </w:r>
      <w:r w:rsidR="00315C83">
        <w:t>homeowners</w:t>
      </w:r>
      <w:r w:rsidR="0059395B">
        <w:t xml:space="preserve"> </w:t>
      </w:r>
      <w:r w:rsidR="00315C83">
        <w:t>in</w:t>
      </w:r>
      <w:r w:rsidR="0059395B">
        <w:t xml:space="preserve"> </w:t>
      </w:r>
      <w:r w:rsidR="00315C83">
        <w:t>arrears,</w:t>
      </w:r>
      <w:r w:rsidR="0059395B">
        <w:t xml:space="preserve"> </w:t>
      </w:r>
      <w:r w:rsidR="00315C83">
        <w:t>and</w:t>
      </w:r>
      <w:r w:rsidR="0059395B">
        <w:t xml:space="preserve"> </w:t>
      </w:r>
      <w:r w:rsidR="00315C83">
        <w:t>that</w:t>
      </w:r>
      <w:r w:rsidR="0059395B">
        <w:t xml:space="preserve"> </w:t>
      </w:r>
      <w:r w:rsidR="00315C83">
        <w:t>is</w:t>
      </w:r>
      <w:r w:rsidR="0059395B">
        <w:t xml:space="preserve"> </w:t>
      </w:r>
      <w:r w:rsidR="00315C83">
        <w:t>still</w:t>
      </w:r>
      <w:r w:rsidR="0059395B">
        <w:t xml:space="preserve"> </w:t>
      </w:r>
      <w:r w:rsidR="00315C83">
        <w:t>in</w:t>
      </w:r>
      <w:r w:rsidR="0059395B">
        <w:t xml:space="preserve"> </w:t>
      </w:r>
      <w:r w:rsidR="00315C83">
        <w:t>place</w:t>
      </w:r>
      <w:r w:rsidR="0059395B">
        <w:t xml:space="preserve"> </w:t>
      </w:r>
      <w:r w:rsidR="00315C83">
        <w:t>today.</w:t>
      </w:r>
      <w:r w:rsidR="0059395B">
        <w:t xml:space="preserve"> </w:t>
      </w:r>
      <w:r w:rsidR="00315C83">
        <w:t>There</w:t>
      </w:r>
      <w:r w:rsidR="0059395B">
        <w:t xml:space="preserve"> </w:t>
      </w:r>
      <w:r w:rsidR="00315C83">
        <w:t>is</w:t>
      </w:r>
      <w:r w:rsidR="0059395B">
        <w:t xml:space="preserve"> </w:t>
      </w:r>
      <w:r w:rsidR="00315C83">
        <w:t>some</w:t>
      </w:r>
      <w:r w:rsidR="0059395B">
        <w:t xml:space="preserve"> </w:t>
      </w:r>
      <w:r w:rsidR="00315C83">
        <w:t>evidence</w:t>
      </w:r>
      <w:r w:rsidR="0059395B">
        <w:t xml:space="preserve"> </w:t>
      </w:r>
      <w:r w:rsidR="00315C83">
        <w:t>that</w:t>
      </w:r>
      <w:r w:rsidR="0059395B">
        <w:t xml:space="preserve"> </w:t>
      </w:r>
      <w:r w:rsidR="00315C83">
        <w:t>it</w:t>
      </w:r>
      <w:r w:rsidR="0059395B">
        <w:t xml:space="preserve"> </w:t>
      </w:r>
      <w:r w:rsidR="00315C83">
        <w:t>could</w:t>
      </w:r>
      <w:r w:rsidR="0059395B">
        <w:t xml:space="preserve"> </w:t>
      </w:r>
      <w:r w:rsidR="00315C83">
        <w:t>work</w:t>
      </w:r>
      <w:r w:rsidR="00123C59">
        <w:t xml:space="preserve">. </w:t>
      </w:r>
      <w:r w:rsidR="00315C83">
        <w:t>I</w:t>
      </w:r>
      <w:r w:rsidR="0059395B">
        <w:t xml:space="preserve"> </w:t>
      </w:r>
      <w:r w:rsidR="00315C83">
        <w:t>will</w:t>
      </w:r>
      <w:r w:rsidR="0059395B">
        <w:t xml:space="preserve"> </w:t>
      </w:r>
      <w:r w:rsidR="00315C83">
        <w:t>ask</w:t>
      </w:r>
      <w:r w:rsidR="0059395B">
        <w:t xml:space="preserve"> </w:t>
      </w:r>
      <w:r w:rsidR="00315C83">
        <w:t>your</w:t>
      </w:r>
      <w:r w:rsidR="0059395B">
        <w:t xml:space="preserve"> </w:t>
      </w:r>
      <w:r w:rsidR="00315C83">
        <w:t>forgiveness</w:t>
      </w:r>
      <w:r w:rsidR="0059395B">
        <w:t xml:space="preserve"> </w:t>
      </w:r>
      <w:r w:rsidR="00315C83">
        <w:t>for</w:t>
      </w:r>
      <w:r w:rsidR="0059395B">
        <w:t xml:space="preserve"> </w:t>
      </w:r>
      <w:r w:rsidR="00315C83">
        <w:t>this,</w:t>
      </w:r>
      <w:r w:rsidR="0059395B">
        <w:t xml:space="preserve"> </w:t>
      </w:r>
      <w:r w:rsidR="00315C83">
        <w:t>but</w:t>
      </w:r>
      <w:r w:rsidR="0059395B">
        <w:t xml:space="preserve"> </w:t>
      </w:r>
      <w:r w:rsidR="00315C83">
        <w:t>we</w:t>
      </w:r>
      <w:r w:rsidR="0059395B">
        <w:t xml:space="preserve"> </w:t>
      </w:r>
      <w:r w:rsidR="00315C83">
        <w:t>are</w:t>
      </w:r>
      <w:r w:rsidR="0059395B">
        <w:t xml:space="preserve"> </w:t>
      </w:r>
      <w:r w:rsidR="00315C83">
        <w:t>still</w:t>
      </w:r>
      <w:r w:rsidR="0059395B">
        <w:t xml:space="preserve"> </w:t>
      </w:r>
      <w:r w:rsidR="00315C83">
        <w:t>in</w:t>
      </w:r>
      <w:r w:rsidR="0059395B">
        <w:t xml:space="preserve"> </w:t>
      </w:r>
      <w:r w:rsidR="00315C83">
        <w:t>the</w:t>
      </w:r>
      <w:r w:rsidR="0059395B">
        <w:t xml:space="preserve"> </w:t>
      </w:r>
      <w:r w:rsidR="00315C83">
        <w:t>scoping</w:t>
      </w:r>
      <w:r w:rsidR="0059395B">
        <w:t xml:space="preserve"> </w:t>
      </w:r>
      <w:r w:rsidR="00315C83">
        <w:t>phase</w:t>
      </w:r>
      <w:r w:rsidR="0059395B">
        <w:t xml:space="preserve"> </w:t>
      </w:r>
      <w:r w:rsidR="00315C83">
        <w:t>of</w:t>
      </w:r>
      <w:r w:rsidR="0059395B">
        <w:t xml:space="preserve"> </w:t>
      </w:r>
      <w:r w:rsidR="00315C83">
        <w:t>trying</w:t>
      </w:r>
      <w:r w:rsidR="0059395B">
        <w:t xml:space="preserve"> </w:t>
      </w:r>
      <w:r w:rsidR="00315C83">
        <w:t>to</w:t>
      </w:r>
      <w:r w:rsidR="0059395B">
        <w:t xml:space="preserve"> </w:t>
      </w:r>
      <w:r w:rsidR="00315C83">
        <w:t>understand</w:t>
      </w:r>
      <w:r w:rsidR="0059395B">
        <w:t xml:space="preserve"> </w:t>
      </w:r>
      <w:r w:rsidR="00315C83">
        <w:t>the</w:t>
      </w:r>
      <w:r w:rsidR="0059395B">
        <w:t xml:space="preserve"> </w:t>
      </w:r>
      <w:r w:rsidR="00315C83">
        <w:t>exact</w:t>
      </w:r>
      <w:r w:rsidR="0059395B">
        <w:t xml:space="preserve"> </w:t>
      </w:r>
      <w:r w:rsidR="00315C83">
        <w:t>mechanisms</w:t>
      </w:r>
      <w:r w:rsidR="00E27A60">
        <w:t>,</w:t>
      </w:r>
      <w:r w:rsidR="0059395B">
        <w:t xml:space="preserve"> </w:t>
      </w:r>
      <w:r w:rsidR="00315C83">
        <w:t>how</w:t>
      </w:r>
      <w:r w:rsidR="0059395B">
        <w:t xml:space="preserve"> </w:t>
      </w:r>
      <w:r w:rsidR="00315C83">
        <w:t>it</w:t>
      </w:r>
      <w:r w:rsidR="0059395B">
        <w:t xml:space="preserve"> </w:t>
      </w:r>
      <w:r w:rsidR="00315C83">
        <w:t>could</w:t>
      </w:r>
      <w:r w:rsidR="0059395B">
        <w:t xml:space="preserve"> </w:t>
      </w:r>
      <w:r w:rsidR="00315C83">
        <w:t>be</w:t>
      </w:r>
      <w:r w:rsidR="0059395B">
        <w:t xml:space="preserve"> </w:t>
      </w:r>
      <w:r w:rsidR="00315C83">
        <w:t>delivered</w:t>
      </w:r>
      <w:r w:rsidR="00123C59">
        <w:t xml:space="preserve"> and </w:t>
      </w:r>
      <w:r w:rsidR="00315C83">
        <w:t>how</w:t>
      </w:r>
      <w:r w:rsidR="0059395B">
        <w:t xml:space="preserve"> </w:t>
      </w:r>
      <w:r w:rsidR="00315C83">
        <w:t>it</w:t>
      </w:r>
      <w:r w:rsidR="0059395B">
        <w:t xml:space="preserve"> </w:t>
      </w:r>
      <w:r w:rsidR="00315C83">
        <w:t>could</w:t>
      </w:r>
      <w:r w:rsidR="0059395B">
        <w:t xml:space="preserve"> </w:t>
      </w:r>
      <w:r w:rsidR="00E27A60">
        <w:t xml:space="preserve">be </w:t>
      </w:r>
      <w:r w:rsidR="00315C83">
        <w:t>effective,</w:t>
      </w:r>
      <w:r w:rsidR="0059395B">
        <w:t xml:space="preserve"> </w:t>
      </w:r>
      <w:r>
        <w:t>and</w:t>
      </w:r>
      <w:r w:rsidR="0059395B">
        <w:t xml:space="preserve"> </w:t>
      </w:r>
      <w:r>
        <w:t>making</w:t>
      </w:r>
      <w:r w:rsidR="0059395B">
        <w:t xml:space="preserve"> </w:t>
      </w:r>
      <w:r>
        <w:t>sure</w:t>
      </w:r>
      <w:r w:rsidR="0059395B">
        <w:t xml:space="preserve"> </w:t>
      </w:r>
      <w:r>
        <w:t>it</w:t>
      </w:r>
      <w:r w:rsidR="0059395B">
        <w:t xml:space="preserve"> </w:t>
      </w:r>
      <w:r>
        <w:t>can</w:t>
      </w:r>
      <w:r w:rsidR="0059395B">
        <w:t xml:space="preserve"> </w:t>
      </w:r>
      <w:r>
        <w:t>achieve</w:t>
      </w:r>
      <w:r w:rsidR="0059395B">
        <w:t xml:space="preserve"> </w:t>
      </w:r>
      <w:r w:rsidR="00F56ECF">
        <w:t>what</w:t>
      </w:r>
      <w:r w:rsidR="0059395B">
        <w:t xml:space="preserve"> </w:t>
      </w:r>
      <w:r w:rsidR="00F56ECF">
        <w:t>we</w:t>
      </w:r>
      <w:r w:rsidR="0059395B">
        <w:t xml:space="preserve"> </w:t>
      </w:r>
      <w:r w:rsidR="00F56ECF">
        <w:t>want</w:t>
      </w:r>
      <w:r w:rsidR="0059395B">
        <w:t xml:space="preserve"> </w:t>
      </w:r>
      <w:r w:rsidR="00F56ECF">
        <w:t>it</w:t>
      </w:r>
      <w:r w:rsidR="0059395B">
        <w:t xml:space="preserve"> </w:t>
      </w:r>
      <w:r w:rsidR="00F56ECF">
        <w:t>to.</w:t>
      </w:r>
    </w:p>
    <w:p w:rsidR="00E94936" w:rsidP="00E94936">
      <w:pPr>
        <w:pStyle w:val="Question"/>
      </w:pPr>
      <w:sdt>
        <w:sdtPr>
          <w:alias w:val="Member"/>
          <w:tag w:val="&lt;Member mnisId='394' dodsId='25722'&gt;"/>
          <w:id w:val="1503774224"/>
          <w:placeholder>
            <w:docPart w:val="DefaultPlaceholder_1082065158"/>
          </w:placeholder>
          <w:richText/>
        </w:sdtPr>
        <w:sdtContent>
          <w:r w:rsidRPr="00E94936">
            <w:rPr>
              <w:b/>
            </w:rPr>
            <w:t>Chair:</w:t>
          </w:r>
        </w:sdtContent>
      </w:sdt>
      <w:r w:rsidR="0059395B">
        <w:t xml:space="preserve"> </w:t>
      </w:r>
      <w:r w:rsidR="00E27A60">
        <w:t xml:space="preserve">Are you </w:t>
      </w:r>
      <w:r w:rsidR="00F56ECF">
        <w:t>saying</w:t>
      </w:r>
      <w:r w:rsidR="0059395B">
        <w:t xml:space="preserve"> </w:t>
      </w:r>
      <w:r w:rsidR="00F56ECF">
        <w:t>to</w:t>
      </w:r>
      <w:r w:rsidR="0059395B">
        <w:t xml:space="preserve"> </w:t>
      </w:r>
      <w:r w:rsidR="00F56ECF">
        <w:t>us</w:t>
      </w:r>
      <w:r w:rsidR="0059395B">
        <w:t xml:space="preserve"> </w:t>
      </w:r>
      <w:r w:rsidR="00F56ECF">
        <w:t>that</w:t>
      </w:r>
      <w:r w:rsidR="0059395B">
        <w:t xml:space="preserve"> </w:t>
      </w:r>
      <w:r w:rsidR="00F56ECF">
        <w:t>you</w:t>
      </w:r>
      <w:r w:rsidR="0059395B">
        <w:t xml:space="preserve"> </w:t>
      </w:r>
      <w:r w:rsidR="00F56ECF">
        <w:t>are</w:t>
      </w:r>
      <w:r w:rsidR="0059395B">
        <w:t xml:space="preserve"> </w:t>
      </w:r>
      <w:r w:rsidR="00F56ECF">
        <w:t>still</w:t>
      </w:r>
      <w:r w:rsidR="0059395B">
        <w:t xml:space="preserve"> </w:t>
      </w:r>
      <w:r w:rsidR="00F56ECF">
        <w:t>considering</w:t>
      </w:r>
      <w:r w:rsidR="0059395B">
        <w:t xml:space="preserve"> </w:t>
      </w:r>
      <w:r w:rsidR="00F56ECF">
        <w:t>whether</w:t>
      </w:r>
      <w:r w:rsidR="0059395B">
        <w:t xml:space="preserve"> </w:t>
      </w:r>
      <w:r w:rsidR="00F56ECF">
        <w:t>this</w:t>
      </w:r>
      <w:r w:rsidR="0059395B">
        <w:t xml:space="preserve"> </w:t>
      </w:r>
      <w:r w:rsidR="00F56ECF">
        <w:t>would</w:t>
      </w:r>
      <w:r w:rsidR="0059395B">
        <w:t xml:space="preserve"> </w:t>
      </w:r>
      <w:r w:rsidR="00F56ECF">
        <w:t>be</w:t>
      </w:r>
      <w:r w:rsidR="0059395B">
        <w:t xml:space="preserve"> </w:t>
      </w:r>
      <w:r w:rsidR="00F56ECF">
        <w:t>a</w:t>
      </w:r>
      <w:r w:rsidR="0059395B">
        <w:t xml:space="preserve"> </w:t>
      </w:r>
      <w:r w:rsidR="00F56ECF">
        <w:t>legal</w:t>
      </w:r>
      <w:r w:rsidR="0059395B">
        <w:t xml:space="preserve"> </w:t>
      </w:r>
      <w:r w:rsidR="00F56ECF">
        <w:t>requirement</w:t>
      </w:r>
      <w:r w:rsidR="0059395B">
        <w:t xml:space="preserve"> </w:t>
      </w:r>
      <w:r w:rsidR="00F56ECF">
        <w:t>or</w:t>
      </w:r>
      <w:r w:rsidR="0059395B">
        <w:t xml:space="preserve"> </w:t>
      </w:r>
      <w:r w:rsidR="00F56ECF">
        <w:t>simply</w:t>
      </w:r>
      <w:r w:rsidR="0059395B">
        <w:t xml:space="preserve"> </w:t>
      </w:r>
      <w:r w:rsidR="00F56ECF">
        <w:t>a</w:t>
      </w:r>
      <w:r w:rsidR="0059395B">
        <w:t xml:space="preserve"> </w:t>
      </w:r>
      <w:r w:rsidR="00F56ECF">
        <w:t>change</w:t>
      </w:r>
      <w:r w:rsidR="0059395B">
        <w:t xml:space="preserve"> </w:t>
      </w:r>
      <w:r w:rsidR="00F56ECF">
        <w:t>to</w:t>
      </w:r>
      <w:r w:rsidR="0059395B">
        <w:t xml:space="preserve"> </w:t>
      </w:r>
      <w:r w:rsidR="00F56ECF">
        <w:t>civil</w:t>
      </w:r>
      <w:r w:rsidR="0059395B">
        <w:t xml:space="preserve"> </w:t>
      </w:r>
      <w:r w:rsidR="00F56ECF">
        <w:t>procedure</w:t>
      </w:r>
      <w:r w:rsidR="0059395B">
        <w:t xml:space="preserve"> </w:t>
      </w:r>
      <w:r w:rsidR="00F56ECF">
        <w:t>ru</w:t>
      </w:r>
      <w:r w:rsidR="009240C1">
        <w:t>l</w:t>
      </w:r>
      <w:r w:rsidR="00F56ECF">
        <w:t>es?</w:t>
      </w:r>
    </w:p>
    <w:p w:rsidR="00E94936" w:rsidP="00E94936">
      <w:pPr>
        <w:pStyle w:val="Answer"/>
      </w:pPr>
      <w:sdt>
        <w:sdtPr>
          <w:alias w:val="Witness"/>
          <w:id w:val="-1672179314"/>
          <w:placeholder>
            <w:docPart w:val="DefaultPlaceholder_1082065158"/>
          </w:placeholder>
          <w:richText/>
        </w:sdtPr>
        <w:sdtContent>
          <w:r w:rsidRPr="00E27A60" w:rsidR="00E27A60">
            <w:rPr>
              <w:b/>
              <w:i/>
            </w:rPr>
            <w:t>Luke Hall:</w:t>
          </w:r>
          <w:r w:rsidR="0059395B">
            <w:rPr>
              <w:b/>
            </w:rPr>
            <w:t xml:space="preserve"> </w:t>
          </w:r>
        </w:sdtContent>
      </w:sdt>
      <w:r>
        <w:t>We</w:t>
      </w:r>
      <w:r w:rsidR="0059395B">
        <w:t xml:space="preserve"> </w:t>
      </w:r>
      <w:r>
        <w:t>are</w:t>
      </w:r>
      <w:r w:rsidR="0059395B">
        <w:t xml:space="preserve"> </w:t>
      </w:r>
      <w:r>
        <w:t>still</w:t>
      </w:r>
      <w:r w:rsidR="0059395B">
        <w:t xml:space="preserve"> </w:t>
      </w:r>
      <w:r>
        <w:t>having</w:t>
      </w:r>
      <w:r w:rsidR="0059395B">
        <w:t xml:space="preserve"> </w:t>
      </w:r>
      <w:r>
        <w:t>those</w:t>
      </w:r>
      <w:r w:rsidR="0059395B">
        <w:t xml:space="preserve"> </w:t>
      </w:r>
      <w:r>
        <w:t>conversations</w:t>
      </w:r>
      <w:r w:rsidR="0059395B">
        <w:t xml:space="preserve"> </w:t>
      </w:r>
      <w:r>
        <w:t>right</w:t>
      </w:r>
      <w:r w:rsidR="0059395B">
        <w:t xml:space="preserve"> </w:t>
      </w:r>
      <w:r>
        <w:t>now</w:t>
      </w:r>
      <w:r w:rsidR="0059395B">
        <w:t xml:space="preserve"> </w:t>
      </w:r>
      <w:r w:rsidR="00F56ECF">
        <w:t>with</w:t>
      </w:r>
      <w:r w:rsidR="0059395B">
        <w:t xml:space="preserve"> </w:t>
      </w:r>
      <w:r w:rsidR="00F56ECF">
        <w:t>the</w:t>
      </w:r>
      <w:r w:rsidR="0059395B">
        <w:t xml:space="preserve"> </w:t>
      </w:r>
      <w:r w:rsidR="00F56ECF">
        <w:t>Ministry</w:t>
      </w:r>
      <w:r w:rsidR="0059395B">
        <w:t xml:space="preserve"> </w:t>
      </w:r>
      <w:r w:rsidR="00F56ECF">
        <w:t>of</w:t>
      </w:r>
      <w:r w:rsidR="0059395B">
        <w:t xml:space="preserve"> </w:t>
      </w:r>
      <w:r w:rsidR="00F56ECF">
        <w:t>Justice</w:t>
      </w:r>
      <w:r w:rsidR="0059395B">
        <w:t xml:space="preserve"> </w:t>
      </w:r>
      <w:r w:rsidR="00F56ECF">
        <w:t>and</w:t>
      </w:r>
      <w:r w:rsidR="0059395B">
        <w:t xml:space="preserve"> </w:t>
      </w:r>
      <w:r w:rsidR="00F56ECF">
        <w:t>Master</w:t>
      </w:r>
      <w:r w:rsidR="0059395B">
        <w:t xml:space="preserve"> </w:t>
      </w:r>
      <w:r w:rsidR="00E27A60">
        <w:t>of the Rolls</w:t>
      </w:r>
      <w:r w:rsidR="00F56ECF">
        <w:t>.</w:t>
      </w:r>
    </w:p>
    <w:p w:rsidR="00E94936" w:rsidP="00E94936">
      <w:pPr>
        <w:pStyle w:val="Question"/>
      </w:pPr>
      <w:sdt>
        <w:sdtPr>
          <w:alias w:val="Member"/>
          <w:tag w:val="&lt;Member mnisId='394' dodsId='25722'&gt;"/>
          <w:id w:val="-111669558"/>
          <w:placeholder>
            <w:docPart w:val="DefaultPlaceholder_1082065158"/>
          </w:placeholder>
          <w:richText/>
        </w:sdtPr>
        <w:sdtContent>
          <w:r w:rsidRPr="00E94936">
            <w:rPr>
              <w:b/>
            </w:rPr>
            <w:t>Chair:</w:t>
          </w:r>
        </w:sdtContent>
      </w:sdt>
      <w:r w:rsidR="0059395B">
        <w:t xml:space="preserve"> </w:t>
      </w:r>
      <w:r w:rsidR="00F56ECF">
        <w:t>Presumably</w:t>
      </w:r>
      <w:r w:rsidR="00E27A60">
        <w:t>,</w:t>
      </w:r>
      <w:r w:rsidR="0059395B">
        <w:t xml:space="preserve"> </w:t>
      </w:r>
      <w:r w:rsidR="00F56ECF">
        <w:t>if</w:t>
      </w:r>
      <w:r w:rsidR="0059395B">
        <w:t xml:space="preserve"> </w:t>
      </w:r>
      <w:r w:rsidR="00F56ECF">
        <w:t>it</w:t>
      </w:r>
      <w:r w:rsidR="0059395B">
        <w:t xml:space="preserve"> </w:t>
      </w:r>
      <w:r w:rsidR="00E27A60">
        <w:t>is</w:t>
      </w:r>
      <w:r w:rsidR="0059395B">
        <w:t xml:space="preserve"> </w:t>
      </w:r>
      <w:r w:rsidR="00E27A60">
        <w:t xml:space="preserve">going </w:t>
      </w:r>
      <w:r w:rsidR="00F56ECF">
        <w:t>to</w:t>
      </w:r>
      <w:r w:rsidR="0059395B">
        <w:t xml:space="preserve"> </w:t>
      </w:r>
      <w:r w:rsidR="00F56ECF">
        <w:t>be</w:t>
      </w:r>
      <w:r w:rsidR="0059395B">
        <w:t xml:space="preserve"> </w:t>
      </w:r>
      <w:r w:rsidR="00F56ECF">
        <w:t>a</w:t>
      </w:r>
      <w:r w:rsidR="0059395B">
        <w:t xml:space="preserve"> </w:t>
      </w:r>
      <w:r w:rsidR="00F56ECF">
        <w:t>legal</w:t>
      </w:r>
      <w:r w:rsidR="0059395B">
        <w:t xml:space="preserve"> </w:t>
      </w:r>
      <w:r w:rsidR="00F56ECF">
        <w:t>requirement</w:t>
      </w:r>
      <w:r w:rsidR="00E27A60">
        <w:t>,</w:t>
      </w:r>
      <w:r w:rsidR="0059395B">
        <w:t xml:space="preserve"> </w:t>
      </w:r>
      <w:r w:rsidR="00F56ECF">
        <w:t>you</w:t>
      </w:r>
      <w:r w:rsidR="0059395B">
        <w:t xml:space="preserve"> </w:t>
      </w:r>
      <w:r w:rsidR="00F56ECF">
        <w:t>have</w:t>
      </w:r>
      <w:r w:rsidR="0059395B">
        <w:t xml:space="preserve"> </w:t>
      </w:r>
      <w:r w:rsidR="00F56ECF">
        <w:t>to</w:t>
      </w:r>
      <w:r w:rsidR="0059395B">
        <w:t xml:space="preserve"> </w:t>
      </w:r>
      <w:r w:rsidR="00F56ECF">
        <w:t>change</w:t>
      </w:r>
      <w:r w:rsidR="0059395B">
        <w:t xml:space="preserve"> </w:t>
      </w:r>
      <w:r w:rsidR="00F56ECF">
        <w:t>the</w:t>
      </w:r>
      <w:r w:rsidR="0059395B">
        <w:t xml:space="preserve"> </w:t>
      </w:r>
      <w:r w:rsidR="00F56ECF">
        <w:t>1988</w:t>
      </w:r>
      <w:r w:rsidR="0059395B">
        <w:t xml:space="preserve"> </w:t>
      </w:r>
      <w:r w:rsidR="00F56ECF">
        <w:t>Housing</w:t>
      </w:r>
      <w:r w:rsidR="0059395B">
        <w:t xml:space="preserve"> </w:t>
      </w:r>
      <w:r w:rsidR="00F56ECF">
        <w:t>Act.</w:t>
      </w:r>
      <w:r w:rsidR="0059395B">
        <w:t xml:space="preserve"> </w:t>
      </w:r>
      <w:r w:rsidR="00E27A60">
        <w:t xml:space="preserve">In </w:t>
      </w:r>
      <w:r w:rsidR="00F56ECF">
        <w:t>your</w:t>
      </w:r>
      <w:r w:rsidR="0059395B">
        <w:t xml:space="preserve"> </w:t>
      </w:r>
      <w:r w:rsidR="00F56ECF">
        <w:t>understanding</w:t>
      </w:r>
      <w:r w:rsidR="00E27A60">
        <w:t>,</w:t>
      </w:r>
      <w:r w:rsidR="0059395B">
        <w:t xml:space="preserve"> </w:t>
      </w:r>
      <w:r w:rsidR="00F56ECF">
        <w:t>is</w:t>
      </w:r>
      <w:r w:rsidR="0059395B">
        <w:t xml:space="preserve"> </w:t>
      </w:r>
      <w:r w:rsidR="00E27A60">
        <w:t xml:space="preserve">that </w:t>
      </w:r>
      <w:r w:rsidR="00F56ECF">
        <w:t>what</w:t>
      </w:r>
      <w:r w:rsidR="0059395B">
        <w:t xml:space="preserve"> </w:t>
      </w:r>
      <w:r w:rsidR="00F56ECF">
        <w:t>you</w:t>
      </w:r>
      <w:r w:rsidR="0059395B">
        <w:t xml:space="preserve"> </w:t>
      </w:r>
      <w:r w:rsidR="00F56ECF">
        <w:t>would</w:t>
      </w:r>
      <w:r w:rsidR="0059395B">
        <w:t xml:space="preserve"> </w:t>
      </w:r>
      <w:r w:rsidR="00F56ECF">
        <w:t>have</w:t>
      </w:r>
      <w:r w:rsidR="0059395B">
        <w:t xml:space="preserve"> </w:t>
      </w:r>
      <w:r w:rsidR="00F56ECF">
        <w:t>to</w:t>
      </w:r>
      <w:r w:rsidR="0059395B">
        <w:t xml:space="preserve"> </w:t>
      </w:r>
      <w:r w:rsidR="00F56ECF">
        <w:t>do</w:t>
      </w:r>
      <w:r w:rsidR="0059395B">
        <w:t xml:space="preserve"> </w:t>
      </w:r>
      <w:r w:rsidR="00F56ECF">
        <w:t>if</w:t>
      </w:r>
      <w:r w:rsidR="0059395B">
        <w:t xml:space="preserve"> </w:t>
      </w:r>
      <w:r w:rsidR="00F56ECF">
        <w:t>it</w:t>
      </w:r>
      <w:r w:rsidR="0059395B">
        <w:t xml:space="preserve"> </w:t>
      </w:r>
      <w:r w:rsidR="00F56ECF">
        <w:t>was</w:t>
      </w:r>
      <w:r w:rsidR="0059395B">
        <w:t xml:space="preserve"> </w:t>
      </w:r>
      <w:r w:rsidR="00E27A60">
        <w:t xml:space="preserve">going </w:t>
      </w:r>
      <w:r w:rsidR="00F56ECF">
        <w:t>to</w:t>
      </w:r>
      <w:r w:rsidR="0059395B">
        <w:t xml:space="preserve"> </w:t>
      </w:r>
      <w:r w:rsidR="00F56ECF">
        <w:t>be</w:t>
      </w:r>
      <w:r w:rsidR="0059395B">
        <w:t xml:space="preserve"> </w:t>
      </w:r>
      <w:r w:rsidR="00F56ECF">
        <w:t>a</w:t>
      </w:r>
      <w:r w:rsidR="0059395B">
        <w:t xml:space="preserve"> </w:t>
      </w:r>
      <w:r w:rsidR="00F56ECF">
        <w:t>legal</w:t>
      </w:r>
      <w:r w:rsidR="0059395B">
        <w:t xml:space="preserve"> </w:t>
      </w:r>
      <w:r w:rsidR="00F56ECF">
        <w:t>requirement?</w:t>
      </w:r>
      <w:r w:rsidR="0059395B">
        <w:t xml:space="preserve"> </w:t>
      </w:r>
    </w:p>
    <w:p w:rsidR="00E94936" w:rsidP="00E94936">
      <w:pPr>
        <w:pStyle w:val="Answer"/>
      </w:pPr>
      <w:sdt>
        <w:sdtPr>
          <w:alias w:val="Witness"/>
          <w:id w:val="2004006687"/>
          <w:placeholder>
            <w:docPart w:val="DefaultPlaceholder_1082065158"/>
          </w:placeholder>
          <w:richText/>
        </w:sdtPr>
        <w:sdtContent>
          <w:r w:rsidRPr="00E27A60" w:rsidR="00E27A60">
            <w:rPr>
              <w:b/>
              <w:i/>
            </w:rPr>
            <w:t>Luke Hall:</w:t>
          </w:r>
          <w:r w:rsidR="0059395B">
            <w:rPr>
              <w:b/>
            </w:rPr>
            <w:t xml:space="preserve"> </w:t>
          </w:r>
        </w:sdtContent>
      </w:sdt>
      <w:r w:rsidR="00F56ECF">
        <w:t>Chair,</w:t>
      </w:r>
      <w:r w:rsidR="0059395B">
        <w:t xml:space="preserve"> </w:t>
      </w:r>
      <w:r w:rsidR="00E27A60">
        <w:t>forgive</w:t>
      </w:r>
      <w:r w:rsidR="0059395B">
        <w:t xml:space="preserve"> </w:t>
      </w:r>
      <w:r w:rsidR="00F56ECF">
        <w:t>me</w:t>
      </w:r>
      <w:r w:rsidR="00E27A60">
        <w:t>;</w:t>
      </w:r>
      <w:r w:rsidR="0059395B">
        <w:t xml:space="preserve"> </w:t>
      </w:r>
      <w:r w:rsidR="00F56ECF">
        <w:t>this</w:t>
      </w:r>
      <w:r w:rsidR="0059395B">
        <w:t xml:space="preserve"> </w:t>
      </w:r>
      <w:r>
        <w:t>is</w:t>
      </w:r>
      <w:r w:rsidR="0059395B">
        <w:t xml:space="preserve"> </w:t>
      </w:r>
      <w:r>
        <w:t>exactly</w:t>
      </w:r>
      <w:r w:rsidR="0059395B">
        <w:t xml:space="preserve"> </w:t>
      </w:r>
      <w:r>
        <w:t>the</w:t>
      </w:r>
      <w:r w:rsidR="0059395B">
        <w:t xml:space="preserve"> </w:t>
      </w:r>
      <w:r>
        <w:t>type</w:t>
      </w:r>
      <w:r w:rsidR="0059395B">
        <w:t xml:space="preserve"> </w:t>
      </w:r>
      <w:r>
        <w:t>of</w:t>
      </w:r>
      <w:r w:rsidR="0059395B">
        <w:t xml:space="preserve"> </w:t>
      </w:r>
      <w:r>
        <w:t>issue</w:t>
      </w:r>
      <w:r w:rsidR="0059395B">
        <w:t xml:space="preserve"> </w:t>
      </w:r>
      <w:r w:rsidR="00F56ECF">
        <w:t>that</w:t>
      </w:r>
      <w:r w:rsidR="0059395B">
        <w:t xml:space="preserve"> </w:t>
      </w:r>
      <w:r>
        <w:t>we</w:t>
      </w:r>
      <w:r w:rsidR="0059395B">
        <w:t xml:space="preserve"> </w:t>
      </w:r>
      <w:r>
        <w:t>are</w:t>
      </w:r>
      <w:r w:rsidR="0059395B">
        <w:t xml:space="preserve"> </w:t>
      </w:r>
      <w:r>
        <w:t>working</w:t>
      </w:r>
      <w:r w:rsidR="0059395B">
        <w:t xml:space="preserve"> </w:t>
      </w:r>
      <w:r>
        <w:t>through</w:t>
      </w:r>
      <w:r w:rsidR="0059395B">
        <w:t xml:space="preserve"> </w:t>
      </w:r>
      <w:r w:rsidR="00F56ECF">
        <w:t>at</w:t>
      </w:r>
      <w:r w:rsidR="0059395B">
        <w:t xml:space="preserve"> </w:t>
      </w:r>
      <w:r w:rsidR="00F56ECF">
        <w:t>the</w:t>
      </w:r>
      <w:r w:rsidR="0059395B">
        <w:t xml:space="preserve"> </w:t>
      </w:r>
      <w:r w:rsidR="00F56ECF">
        <w:t>moment</w:t>
      </w:r>
      <w:r w:rsidR="0059395B">
        <w:t xml:space="preserve"> </w:t>
      </w:r>
      <w:r>
        <w:t>in</w:t>
      </w:r>
      <w:r w:rsidR="0059395B">
        <w:t xml:space="preserve"> </w:t>
      </w:r>
      <w:r>
        <w:t>the</w:t>
      </w:r>
      <w:r w:rsidR="0059395B">
        <w:t xml:space="preserve"> </w:t>
      </w:r>
      <w:r>
        <w:t>scoping</w:t>
      </w:r>
      <w:r w:rsidR="0059395B">
        <w:t xml:space="preserve"> </w:t>
      </w:r>
      <w:r>
        <w:t>phase.</w:t>
      </w:r>
      <w:r w:rsidR="0059395B">
        <w:t xml:space="preserve"> </w:t>
      </w:r>
      <w:r w:rsidR="00F56ECF">
        <w:t>As</w:t>
      </w:r>
      <w:r w:rsidR="0059395B">
        <w:t xml:space="preserve"> </w:t>
      </w:r>
      <w:r w:rsidR="00F56ECF">
        <w:t>soon</w:t>
      </w:r>
      <w:r w:rsidR="0059395B">
        <w:t xml:space="preserve"> </w:t>
      </w:r>
      <w:r w:rsidR="00F56ECF">
        <w:t>as</w:t>
      </w:r>
      <w:r w:rsidR="0059395B">
        <w:t xml:space="preserve"> </w:t>
      </w:r>
      <w:r w:rsidR="00F56ECF">
        <w:t>those</w:t>
      </w:r>
      <w:r w:rsidR="0059395B">
        <w:t xml:space="preserve"> </w:t>
      </w:r>
      <w:r w:rsidR="00F56ECF">
        <w:t>conversations</w:t>
      </w:r>
      <w:r w:rsidR="0059395B">
        <w:t xml:space="preserve"> </w:t>
      </w:r>
      <w:r w:rsidR="00F56ECF">
        <w:t>progress</w:t>
      </w:r>
      <w:r w:rsidR="0059395B">
        <w:t xml:space="preserve"> </w:t>
      </w:r>
      <w:r w:rsidR="00F56ECF">
        <w:t>and</w:t>
      </w:r>
      <w:r w:rsidR="0059395B">
        <w:t xml:space="preserve"> </w:t>
      </w:r>
      <w:r w:rsidR="00F56ECF">
        <w:t>we</w:t>
      </w:r>
      <w:r w:rsidR="0059395B">
        <w:t xml:space="preserve"> </w:t>
      </w:r>
      <w:r w:rsidR="00F56ECF">
        <w:t>are</w:t>
      </w:r>
      <w:r w:rsidR="0059395B">
        <w:t xml:space="preserve"> </w:t>
      </w:r>
      <w:r w:rsidR="00F56ECF">
        <w:t>in</w:t>
      </w:r>
      <w:r w:rsidR="0059395B">
        <w:t xml:space="preserve"> </w:t>
      </w:r>
      <w:r w:rsidR="00F56ECF">
        <w:t>a</w:t>
      </w:r>
      <w:r w:rsidR="0059395B">
        <w:t xml:space="preserve"> </w:t>
      </w:r>
      <w:r w:rsidR="00F56ECF">
        <w:t>position</w:t>
      </w:r>
      <w:r w:rsidR="0059395B">
        <w:t xml:space="preserve"> </w:t>
      </w:r>
      <w:r w:rsidR="00F56ECF">
        <w:t>to</w:t>
      </w:r>
      <w:r w:rsidR="0059395B">
        <w:t xml:space="preserve"> </w:t>
      </w:r>
      <w:r w:rsidR="00F56ECF">
        <w:t>tell</w:t>
      </w:r>
      <w:r w:rsidR="0059395B">
        <w:t xml:space="preserve"> </w:t>
      </w:r>
      <w:r w:rsidR="00F56ECF">
        <w:t>you</w:t>
      </w:r>
      <w:r w:rsidR="00E27A60">
        <w:t>,</w:t>
      </w:r>
      <w:r w:rsidR="0059395B">
        <w:t xml:space="preserve"> </w:t>
      </w:r>
      <w:r w:rsidR="00F56ECF">
        <w:t>I</w:t>
      </w:r>
      <w:r w:rsidR="0059395B">
        <w:t xml:space="preserve"> </w:t>
      </w:r>
      <w:r w:rsidR="00F56ECF">
        <w:t>am</w:t>
      </w:r>
      <w:r w:rsidR="0059395B">
        <w:t xml:space="preserve"> </w:t>
      </w:r>
      <w:r w:rsidR="00F56ECF">
        <w:t>more</w:t>
      </w:r>
      <w:r w:rsidR="0059395B">
        <w:t xml:space="preserve"> </w:t>
      </w:r>
      <w:r w:rsidR="00F56ECF">
        <w:t>than</w:t>
      </w:r>
      <w:r w:rsidR="0059395B">
        <w:t xml:space="preserve"> </w:t>
      </w:r>
      <w:r w:rsidR="00F56ECF">
        <w:t>happy</w:t>
      </w:r>
      <w:r w:rsidR="0059395B">
        <w:t xml:space="preserve"> </w:t>
      </w:r>
      <w:r w:rsidR="00F56ECF">
        <w:t>to</w:t>
      </w:r>
      <w:r w:rsidR="0059395B">
        <w:t xml:space="preserve"> </w:t>
      </w:r>
      <w:r w:rsidR="00F56ECF">
        <w:t>update</w:t>
      </w:r>
      <w:r w:rsidR="0059395B">
        <w:t xml:space="preserve"> </w:t>
      </w:r>
      <w:r w:rsidR="00F56ECF">
        <w:t>you.</w:t>
      </w:r>
      <w:r w:rsidR="0059395B">
        <w:t xml:space="preserve"> </w:t>
      </w:r>
      <w:r w:rsidR="00F56ECF">
        <w:t>We</w:t>
      </w:r>
      <w:r w:rsidR="0059395B">
        <w:t xml:space="preserve"> </w:t>
      </w:r>
      <w:r w:rsidR="00F56ECF">
        <w:t>are</w:t>
      </w:r>
      <w:r w:rsidR="0059395B">
        <w:t xml:space="preserve"> </w:t>
      </w:r>
      <w:r w:rsidR="00F56ECF">
        <w:t>aware</w:t>
      </w:r>
      <w:r w:rsidR="0059395B">
        <w:t xml:space="preserve"> </w:t>
      </w:r>
      <w:r w:rsidR="00F56ECF">
        <w:t>of</w:t>
      </w:r>
      <w:r w:rsidR="0059395B">
        <w:t xml:space="preserve"> </w:t>
      </w:r>
      <w:r w:rsidR="00F56ECF">
        <w:t>the</w:t>
      </w:r>
      <w:r w:rsidR="0059395B">
        <w:t xml:space="preserve"> </w:t>
      </w:r>
      <w:r w:rsidR="00F56ECF">
        <w:t>need</w:t>
      </w:r>
      <w:r w:rsidR="0059395B">
        <w:t xml:space="preserve"> </w:t>
      </w:r>
      <w:r w:rsidR="00F56ECF">
        <w:t>to</w:t>
      </w:r>
      <w:r w:rsidR="0059395B">
        <w:t xml:space="preserve"> </w:t>
      </w:r>
      <w:r w:rsidR="00F56ECF">
        <w:t>move</w:t>
      </w:r>
      <w:r w:rsidR="0059395B">
        <w:t xml:space="preserve"> </w:t>
      </w:r>
      <w:r w:rsidR="00F56ECF">
        <w:t>at</w:t>
      </w:r>
      <w:r w:rsidR="0059395B">
        <w:t xml:space="preserve"> </w:t>
      </w:r>
      <w:r w:rsidR="00F56ECF">
        <w:t>pace</w:t>
      </w:r>
      <w:r w:rsidR="0059395B">
        <w:t xml:space="preserve"> </w:t>
      </w:r>
      <w:r w:rsidR="00F56ECF">
        <w:t>on</w:t>
      </w:r>
      <w:r w:rsidR="0059395B">
        <w:t xml:space="preserve"> </w:t>
      </w:r>
      <w:r w:rsidR="00F56ECF">
        <w:t>this</w:t>
      </w:r>
      <w:r w:rsidR="0059395B">
        <w:t xml:space="preserve"> </w:t>
      </w:r>
      <w:r w:rsidR="00F56ECF">
        <w:t>issue</w:t>
      </w:r>
      <w:r w:rsidR="00E27A60">
        <w:t>,</w:t>
      </w:r>
      <w:r w:rsidR="0059395B">
        <w:t xml:space="preserve"> </w:t>
      </w:r>
      <w:r w:rsidR="00F56ECF">
        <w:t>to</w:t>
      </w:r>
      <w:r w:rsidR="0059395B">
        <w:t xml:space="preserve"> </w:t>
      </w:r>
      <w:r w:rsidR="00F56ECF">
        <w:t>make</w:t>
      </w:r>
      <w:r w:rsidR="0059395B">
        <w:t xml:space="preserve"> </w:t>
      </w:r>
      <w:r w:rsidR="00F56ECF">
        <w:t>sure</w:t>
      </w:r>
      <w:r w:rsidR="0059395B">
        <w:t xml:space="preserve"> </w:t>
      </w:r>
      <w:r w:rsidR="00F56ECF">
        <w:t>it</w:t>
      </w:r>
      <w:r w:rsidR="0059395B">
        <w:t xml:space="preserve"> </w:t>
      </w:r>
      <w:r w:rsidR="00F56ECF">
        <w:t>is</w:t>
      </w:r>
      <w:r w:rsidR="0059395B">
        <w:t xml:space="preserve"> </w:t>
      </w:r>
      <w:r w:rsidR="00F56ECF">
        <w:t>implemented</w:t>
      </w:r>
      <w:r w:rsidR="0059395B">
        <w:t xml:space="preserve"> </w:t>
      </w:r>
      <w:r w:rsidR="00F56ECF">
        <w:t>in</w:t>
      </w:r>
      <w:r w:rsidR="0059395B">
        <w:t xml:space="preserve"> </w:t>
      </w:r>
      <w:r w:rsidR="00F56ECF">
        <w:t>a</w:t>
      </w:r>
      <w:r w:rsidR="006065B7">
        <w:t>n effective</w:t>
      </w:r>
      <w:r w:rsidR="0059395B">
        <w:t xml:space="preserve"> </w:t>
      </w:r>
      <w:r w:rsidR="00F56ECF">
        <w:t>way</w:t>
      </w:r>
      <w:r w:rsidR="0059395B">
        <w:t xml:space="preserve"> </w:t>
      </w:r>
      <w:r w:rsidR="00F56ECF">
        <w:t>when</w:t>
      </w:r>
      <w:r w:rsidR="0059395B">
        <w:t xml:space="preserve"> </w:t>
      </w:r>
      <w:r w:rsidR="00F56ECF">
        <w:t>the</w:t>
      </w:r>
      <w:r w:rsidR="0059395B">
        <w:t xml:space="preserve"> </w:t>
      </w:r>
      <w:r w:rsidR="00F56ECF">
        <w:t>moratorium</w:t>
      </w:r>
      <w:r w:rsidR="0059395B">
        <w:t xml:space="preserve"> </w:t>
      </w:r>
      <w:r w:rsidR="00F56ECF">
        <w:t>ends</w:t>
      </w:r>
      <w:r w:rsidR="00E27A60">
        <w:t>.</w:t>
      </w:r>
      <w:r w:rsidR="0059395B">
        <w:t xml:space="preserve"> </w:t>
      </w:r>
      <w:r w:rsidR="00E27A60">
        <w:t xml:space="preserve">That </w:t>
      </w:r>
      <w:r w:rsidR="00F56ECF">
        <w:t>is</w:t>
      </w:r>
      <w:r w:rsidR="0059395B">
        <w:t xml:space="preserve"> </w:t>
      </w:r>
      <w:r w:rsidR="00F56ECF">
        <w:t>clear.</w:t>
      </w:r>
      <w:r w:rsidR="0059395B">
        <w:t xml:space="preserve"> </w:t>
      </w:r>
      <w:r>
        <w:t>We</w:t>
      </w:r>
      <w:r w:rsidR="0059395B">
        <w:t xml:space="preserve"> </w:t>
      </w:r>
      <w:r>
        <w:t>are</w:t>
      </w:r>
      <w:r w:rsidR="0059395B">
        <w:t xml:space="preserve"> </w:t>
      </w:r>
      <w:r>
        <w:t>completely</w:t>
      </w:r>
      <w:r w:rsidR="0059395B">
        <w:t xml:space="preserve"> </w:t>
      </w:r>
      <w:r>
        <w:t>aware</w:t>
      </w:r>
      <w:r w:rsidR="0059395B">
        <w:t xml:space="preserve"> </w:t>
      </w:r>
      <w:r>
        <w:t>of</w:t>
      </w:r>
      <w:r w:rsidR="0059395B">
        <w:t xml:space="preserve"> </w:t>
      </w:r>
      <w:r>
        <w:t>the</w:t>
      </w:r>
      <w:r w:rsidR="0059395B">
        <w:t xml:space="preserve"> </w:t>
      </w:r>
      <w:r>
        <w:t>need</w:t>
      </w:r>
      <w:r w:rsidR="0059395B">
        <w:t xml:space="preserve"> </w:t>
      </w:r>
      <w:r>
        <w:t>for</w:t>
      </w:r>
      <w:r w:rsidR="0059395B">
        <w:t xml:space="preserve"> </w:t>
      </w:r>
      <w:r>
        <w:t>speed</w:t>
      </w:r>
      <w:r w:rsidR="0059395B">
        <w:t xml:space="preserve"> </w:t>
      </w:r>
      <w:r>
        <w:t>on</w:t>
      </w:r>
      <w:r w:rsidR="0059395B">
        <w:t xml:space="preserve"> </w:t>
      </w:r>
      <w:r>
        <w:t>this</w:t>
      </w:r>
      <w:r w:rsidR="0059395B">
        <w:t xml:space="preserve"> </w:t>
      </w:r>
      <w:r>
        <w:t>issue</w:t>
      </w:r>
      <w:r w:rsidR="00E27A60">
        <w:t>,</w:t>
      </w:r>
      <w:r w:rsidR="0059395B">
        <w:t xml:space="preserve"> </w:t>
      </w:r>
      <w:r w:rsidR="00F56ECF">
        <w:t>but</w:t>
      </w:r>
      <w:r w:rsidR="0059395B">
        <w:t xml:space="preserve"> </w:t>
      </w:r>
      <w:r w:rsidR="00F56ECF">
        <w:t>we</w:t>
      </w:r>
      <w:r w:rsidR="0059395B">
        <w:t xml:space="preserve"> </w:t>
      </w:r>
      <w:r w:rsidR="00F56ECF">
        <w:t>are</w:t>
      </w:r>
      <w:r w:rsidR="0059395B">
        <w:t xml:space="preserve"> </w:t>
      </w:r>
      <w:r w:rsidR="00F56ECF">
        <w:t>still</w:t>
      </w:r>
      <w:r w:rsidR="0059395B">
        <w:t xml:space="preserve"> </w:t>
      </w:r>
      <w:r w:rsidR="00F56ECF">
        <w:t>scoping</w:t>
      </w:r>
      <w:r w:rsidR="0059395B">
        <w:t xml:space="preserve"> </w:t>
      </w:r>
      <w:r w:rsidR="00F56ECF">
        <w:t>out</w:t>
      </w:r>
      <w:r w:rsidR="0059395B">
        <w:t xml:space="preserve"> </w:t>
      </w:r>
      <w:r w:rsidR="00F56ECF">
        <w:t>exactly</w:t>
      </w:r>
      <w:r w:rsidR="0059395B">
        <w:t xml:space="preserve"> </w:t>
      </w:r>
      <w:r w:rsidR="00F56ECF">
        <w:t>the</w:t>
      </w:r>
      <w:r w:rsidR="0059395B">
        <w:t xml:space="preserve"> </w:t>
      </w:r>
      <w:r w:rsidR="00F56ECF">
        <w:t>mechanism.</w:t>
      </w:r>
    </w:p>
    <w:p w:rsidR="00E94936" w:rsidP="006C7750">
      <w:pPr>
        <w:pStyle w:val="Question"/>
      </w:pPr>
      <w:sdt>
        <w:sdtPr>
          <w:alias w:val="Member"/>
          <w:tag w:val="&lt;Member mnisId='394' dodsId='25722'&gt;"/>
          <w:id w:val="1155271470"/>
          <w:placeholder>
            <w:docPart w:val="DefaultPlaceholder_1082065158"/>
          </w:placeholder>
          <w:richText/>
        </w:sdtPr>
        <w:sdtContent>
          <w:r w:rsidRPr="00E94936">
            <w:rPr>
              <w:b/>
            </w:rPr>
            <w:t>Chair:</w:t>
          </w:r>
        </w:sdtContent>
      </w:sdt>
      <w:r w:rsidR="0059395B">
        <w:t xml:space="preserve"> </w:t>
      </w:r>
      <w:r w:rsidR="00F56ECF">
        <w:t>Trying</w:t>
      </w:r>
      <w:r w:rsidR="0059395B">
        <w:t xml:space="preserve"> </w:t>
      </w:r>
      <w:r w:rsidR="00F56ECF">
        <w:t>to</w:t>
      </w:r>
      <w:r w:rsidR="0059395B">
        <w:t xml:space="preserve"> </w:t>
      </w:r>
      <w:r w:rsidR="00F56ECF">
        <w:t>explore</w:t>
      </w:r>
      <w:r w:rsidR="0059395B">
        <w:t xml:space="preserve"> </w:t>
      </w:r>
      <w:r w:rsidR="00F56ECF">
        <w:t>what</w:t>
      </w:r>
      <w:r w:rsidR="0059395B">
        <w:t xml:space="preserve"> </w:t>
      </w:r>
      <w:r w:rsidR="00F56ECF">
        <w:t>you</w:t>
      </w:r>
      <w:r w:rsidR="0059395B">
        <w:t xml:space="preserve"> </w:t>
      </w:r>
      <w:r w:rsidR="00F56ECF">
        <w:t>are</w:t>
      </w:r>
      <w:r w:rsidR="0059395B">
        <w:t xml:space="preserve"> </w:t>
      </w:r>
      <w:r w:rsidR="00F56ECF">
        <w:t>looking</w:t>
      </w:r>
      <w:r w:rsidR="0059395B">
        <w:t xml:space="preserve"> </w:t>
      </w:r>
      <w:r w:rsidR="00F56ECF">
        <w:t>at,</w:t>
      </w:r>
      <w:r w:rsidR="0059395B">
        <w:t xml:space="preserve"> </w:t>
      </w:r>
      <w:r w:rsidR="00F56ECF">
        <w:t>i</w:t>
      </w:r>
      <w:r>
        <w:t>f</w:t>
      </w:r>
      <w:r w:rsidR="0059395B">
        <w:t xml:space="preserve"> </w:t>
      </w:r>
      <w:r>
        <w:t>it</w:t>
      </w:r>
      <w:r w:rsidR="0059395B">
        <w:t xml:space="preserve"> </w:t>
      </w:r>
      <w:r>
        <w:t>is</w:t>
      </w:r>
      <w:r w:rsidR="0059395B">
        <w:t xml:space="preserve"> </w:t>
      </w:r>
      <w:r>
        <w:t>goi</w:t>
      </w:r>
      <w:r w:rsidR="00F56ECF">
        <w:t>ng</w:t>
      </w:r>
      <w:r w:rsidR="0059395B">
        <w:t xml:space="preserve"> </w:t>
      </w:r>
      <w:r w:rsidR="00F56ECF">
        <w:t>to</w:t>
      </w:r>
      <w:r w:rsidR="0059395B">
        <w:t xml:space="preserve"> </w:t>
      </w:r>
      <w:r w:rsidR="00F56ECF">
        <w:t>be</w:t>
      </w:r>
      <w:r w:rsidR="0059395B">
        <w:t xml:space="preserve"> </w:t>
      </w:r>
      <w:r w:rsidR="00F56ECF">
        <w:t>a</w:t>
      </w:r>
      <w:r w:rsidR="0059395B">
        <w:t xml:space="preserve"> </w:t>
      </w:r>
      <w:r w:rsidR="00F56ECF">
        <w:t>civil</w:t>
      </w:r>
      <w:r w:rsidR="0059395B">
        <w:t xml:space="preserve"> </w:t>
      </w:r>
      <w:r w:rsidR="00F56ECF">
        <w:t>procedure</w:t>
      </w:r>
      <w:r w:rsidR="0059395B">
        <w:t xml:space="preserve"> </w:t>
      </w:r>
      <w:r w:rsidR="00F56ECF">
        <w:t>rule</w:t>
      </w:r>
      <w:r w:rsidR="00E27A60">
        <w:t>,</w:t>
      </w:r>
      <w:r w:rsidR="0059395B">
        <w:t xml:space="preserve"> </w:t>
      </w:r>
      <w:r w:rsidR="00F56ECF">
        <w:t>there</w:t>
      </w:r>
      <w:r w:rsidR="0059395B">
        <w:t xml:space="preserve"> </w:t>
      </w:r>
      <w:r w:rsidR="00F56ECF">
        <w:t>will</w:t>
      </w:r>
      <w:r w:rsidR="0059395B">
        <w:t xml:space="preserve"> </w:t>
      </w:r>
      <w:r w:rsidR="00F56ECF">
        <w:t>be</w:t>
      </w:r>
      <w:r w:rsidR="0059395B">
        <w:t xml:space="preserve"> </w:t>
      </w:r>
      <w:r w:rsidR="00F56ECF">
        <w:t>the</w:t>
      </w:r>
      <w:r w:rsidR="0059395B">
        <w:t xml:space="preserve"> </w:t>
      </w:r>
      <w:r w:rsidR="00F56ECF">
        <w:t>get-out</w:t>
      </w:r>
      <w:r w:rsidR="0059395B">
        <w:t xml:space="preserve"> </w:t>
      </w:r>
      <w:r w:rsidR="00F56ECF">
        <w:t>for</w:t>
      </w:r>
      <w:r w:rsidR="0059395B">
        <w:t xml:space="preserve"> </w:t>
      </w:r>
      <w:r w:rsidR="00F56ECF">
        <w:t>landlords</w:t>
      </w:r>
      <w:r w:rsidR="0059395B">
        <w:t xml:space="preserve"> </w:t>
      </w:r>
      <w:r w:rsidR="00F56ECF">
        <w:t>that</w:t>
      </w:r>
      <w:r w:rsidR="0059395B">
        <w:t xml:space="preserve"> </w:t>
      </w:r>
      <w:r w:rsidR="00F56ECF">
        <w:t>do</w:t>
      </w:r>
      <w:r w:rsidR="0059395B">
        <w:t xml:space="preserve"> </w:t>
      </w:r>
      <w:r w:rsidR="00F56ECF">
        <w:t>not</w:t>
      </w:r>
      <w:r w:rsidR="0059395B">
        <w:t xml:space="preserve"> </w:t>
      </w:r>
      <w:r w:rsidR="00F56ECF">
        <w:t>want</w:t>
      </w:r>
      <w:r w:rsidR="0059395B">
        <w:t xml:space="preserve"> </w:t>
      </w:r>
      <w:r w:rsidR="00E27A60">
        <w:t>to follow it</w:t>
      </w:r>
      <w:r w:rsidR="0059395B">
        <w:t xml:space="preserve"> </w:t>
      </w:r>
      <w:r w:rsidR="00F56ECF">
        <w:t>just</w:t>
      </w:r>
      <w:r w:rsidR="0059395B">
        <w:t xml:space="preserve"> </w:t>
      </w:r>
      <w:r w:rsidR="00F56ECF">
        <w:t>to</w:t>
      </w:r>
      <w:r w:rsidR="0059395B">
        <w:t xml:space="preserve"> </w:t>
      </w:r>
      <w:r w:rsidR="00F56ECF">
        <w:t>issue</w:t>
      </w:r>
      <w:r w:rsidR="0059395B">
        <w:t xml:space="preserve"> </w:t>
      </w:r>
      <w:r w:rsidR="00F56ECF">
        <w:t>a</w:t>
      </w:r>
      <w:r w:rsidR="0059395B">
        <w:t xml:space="preserve"> </w:t>
      </w:r>
      <w:r w:rsidR="0025097E">
        <w:t>section</w:t>
      </w:r>
      <w:r w:rsidR="0059395B">
        <w:t xml:space="preserve"> </w:t>
      </w:r>
      <w:r w:rsidR="00F56ECF">
        <w:t>21</w:t>
      </w:r>
      <w:r w:rsidR="0059395B">
        <w:t xml:space="preserve"> </w:t>
      </w:r>
      <w:r w:rsidR="00F56ECF">
        <w:t>notice.</w:t>
      </w:r>
      <w:r w:rsidR="0059395B">
        <w:t xml:space="preserve"> </w:t>
      </w:r>
      <w:r w:rsidR="00F56ECF">
        <w:t>Presumably,</w:t>
      </w:r>
      <w:r w:rsidR="0059395B">
        <w:t xml:space="preserve"> </w:t>
      </w:r>
      <w:r w:rsidR="00F56ECF">
        <w:t>if</w:t>
      </w:r>
      <w:r w:rsidR="0059395B">
        <w:t xml:space="preserve"> </w:t>
      </w:r>
      <w:r w:rsidR="00F56ECF">
        <w:t>it</w:t>
      </w:r>
      <w:r w:rsidR="0059395B">
        <w:t xml:space="preserve"> </w:t>
      </w:r>
      <w:r w:rsidR="00E27A60">
        <w:t xml:space="preserve">is </w:t>
      </w:r>
      <w:r w:rsidR="00F56ECF">
        <w:t>going</w:t>
      </w:r>
      <w:r w:rsidR="0059395B">
        <w:t xml:space="preserve"> </w:t>
      </w:r>
      <w:r w:rsidR="00F56ECF">
        <w:t>to</w:t>
      </w:r>
      <w:r w:rsidR="0059395B">
        <w:t xml:space="preserve"> </w:t>
      </w:r>
      <w:r w:rsidR="00E27A60">
        <w:t xml:space="preserve">be </w:t>
      </w:r>
      <w:r w:rsidR="00F56ECF">
        <w:t>a</w:t>
      </w:r>
      <w:r w:rsidR="0059395B">
        <w:t xml:space="preserve"> </w:t>
      </w:r>
      <w:r w:rsidR="00F56ECF">
        <w:t>civil</w:t>
      </w:r>
      <w:r w:rsidR="0059395B">
        <w:t xml:space="preserve"> </w:t>
      </w:r>
      <w:r w:rsidR="00F56ECF">
        <w:t>procedure</w:t>
      </w:r>
      <w:r w:rsidR="0059395B">
        <w:t xml:space="preserve"> </w:t>
      </w:r>
      <w:r w:rsidR="00F56ECF">
        <w:t>rule</w:t>
      </w:r>
      <w:r w:rsidR="00E27A60">
        <w:t>,</w:t>
      </w:r>
      <w:r w:rsidR="0059395B">
        <w:t xml:space="preserve"> </w:t>
      </w:r>
      <w:r w:rsidR="00F56ECF">
        <w:t>you</w:t>
      </w:r>
      <w:r w:rsidR="0059395B">
        <w:t xml:space="preserve"> </w:t>
      </w:r>
      <w:r w:rsidR="00F56ECF">
        <w:t>have</w:t>
      </w:r>
      <w:r w:rsidR="0059395B">
        <w:t xml:space="preserve"> </w:t>
      </w:r>
      <w:r w:rsidR="00F56ECF">
        <w:t>to</w:t>
      </w:r>
      <w:r w:rsidR="0059395B">
        <w:t xml:space="preserve"> </w:t>
      </w:r>
      <w:r w:rsidR="00F56ECF">
        <w:t>at</w:t>
      </w:r>
      <w:r w:rsidR="0059395B">
        <w:t xml:space="preserve"> </w:t>
      </w:r>
      <w:r w:rsidR="00F56ECF">
        <w:t>least</w:t>
      </w:r>
      <w:r w:rsidR="0059395B">
        <w:t xml:space="preserve"> </w:t>
      </w:r>
      <w:r w:rsidR="00F56ECF">
        <w:t>suspend</w:t>
      </w:r>
      <w:r w:rsidR="0059395B">
        <w:t xml:space="preserve"> </w:t>
      </w:r>
      <w:r w:rsidR="0025097E">
        <w:t>section</w:t>
      </w:r>
      <w:r w:rsidR="0059395B">
        <w:t xml:space="preserve"> </w:t>
      </w:r>
      <w:r w:rsidR="00F56ECF">
        <w:t>21</w:t>
      </w:r>
      <w:r w:rsidR="0059395B">
        <w:t xml:space="preserve"> </w:t>
      </w:r>
      <w:r w:rsidR="00F56ECF">
        <w:t>for</w:t>
      </w:r>
      <w:r w:rsidR="0059395B">
        <w:t xml:space="preserve"> </w:t>
      </w:r>
      <w:r w:rsidR="00F56ECF">
        <w:t>a</w:t>
      </w:r>
      <w:r w:rsidR="0059395B">
        <w:t xml:space="preserve"> </w:t>
      </w:r>
      <w:r w:rsidR="00F56ECF">
        <w:t>time</w:t>
      </w:r>
      <w:r w:rsidR="0059395B">
        <w:t xml:space="preserve"> </w:t>
      </w:r>
      <w:r w:rsidR="00F56ECF">
        <w:t>as</w:t>
      </w:r>
      <w:r w:rsidR="0059395B">
        <w:t xml:space="preserve"> </w:t>
      </w:r>
      <w:r w:rsidR="00F56ECF">
        <w:t>well.</w:t>
      </w:r>
    </w:p>
    <w:p w:rsidR="00545B76" w:rsidP="00E94936">
      <w:pPr>
        <w:pStyle w:val="Answer"/>
      </w:pPr>
      <w:sdt>
        <w:sdtPr>
          <w:alias w:val="Witness"/>
          <w:id w:val="672539981"/>
          <w:placeholder>
            <w:docPart w:val="DefaultPlaceholder_1082065158"/>
          </w:placeholder>
          <w:richText/>
        </w:sdtPr>
        <w:sdtContent>
          <w:r w:rsidRPr="00E27A60" w:rsidR="00E27A60">
            <w:rPr>
              <w:b/>
              <w:i/>
            </w:rPr>
            <w:t>Luke Hall:</w:t>
          </w:r>
          <w:r w:rsidR="0059395B">
            <w:rPr>
              <w:b/>
            </w:rPr>
            <w:t xml:space="preserve"> </w:t>
          </w:r>
        </w:sdtContent>
      </w:sdt>
      <w:r w:rsidR="00F56ECF">
        <w:t>I</w:t>
      </w:r>
      <w:r w:rsidR="0059395B">
        <w:t xml:space="preserve"> </w:t>
      </w:r>
      <w:r w:rsidR="00E27A60">
        <w:t>do not want to</w:t>
      </w:r>
      <w:r w:rsidR="0059395B">
        <w:t xml:space="preserve"> </w:t>
      </w:r>
      <w:r w:rsidR="00F56ECF">
        <w:t>sound</w:t>
      </w:r>
      <w:r w:rsidR="0059395B">
        <w:t xml:space="preserve"> </w:t>
      </w:r>
      <w:r w:rsidR="00E94936">
        <w:t>to</w:t>
      </w:r>
      <w:r w:rsidR="00F56ECF">
        <w:t>o</w:t>
      </w:r>
      <w:r w:rsidR="0059395B">
        <w:t xml:space="preserve"> </w:t>
      </w:r>
      <w:r w:rsidR="00E94936">
        <w:t>much</w:t>
      </w:r>
      <w:r w:rsidR="0059395B">
        <w:t xml:space="preserve"> </w:t>
      </w:r>
      <w:r w:rsidR="00E94936">
        <w:t>like</w:t>
      </w:r>
      <w:r w:rsidR="0059395B">
        <w:t xml:space="preserve"> </w:t>
      </w:r>
      <w:r w:rsidR="00E94936">
        <w:t>a</w:t>
      </w:r>
      <w:r w:rsidR="0059395B">
        <w:t xml:space="preserve"> </w:t>
      </w:r>
      <w:r w:rsidR="00E94936">
        <w:t>broken</w:t>
      </w:r>
      <w:r w:rsidR="0059395B">
        <w:t xml:space="preserve"> </w:t>
      </w:r>
      <w:r w:rsidR="00E94936">
        <w:t>record,</w:t>
      </w:r>
      <w:r w:rsidR="0059395B">
        <w:t xml:space="preserve"> </w:t>
      </w:r>
      <w:r w:rsidR="00E94936">
        <w:t>so</w:t>
      </w:r>
      <w:r w:rsidR="0059395B">
        <w:t xml:space="preserve"> </w:t>
      </w:r>
      <w:r w:rsidR="00E94936">
        <w:t>I</w:t>
      </w:r>
      <w:r w:rsidR="0059395B">
        <w:t xml:space="preserve"> </w:t>
      </w:r>
      <w:r w:rsidR="00E94936">
        <w:t>apologise,</w:t>
      </w:r>
      <w:r w:rsidR="0059395B">
        <w:t xml:space="preserve"> </w:t>
      </w:r>
      <w:r w:rsidR="00E94936">
        <w:t>but</w:t>
      </w:r>
      <w:r w:rsidR="0059395B">
        <w:t xml:space="preserve"> </w:t>
      </w:r>
      <w:r w:rsidR="00E94936">
        <w:t>t</w:t>
      </w:r>
      <w:r w:rsidR="00F56ECF">
        <w:t>hese</w:t>
      </w:r>
      <w:r w:rsidR="0059395B">
        <w:t xml:space="preserve"> </w:t>
      </w:r>
      <w:r w:rsidR="00F56ECF">
        <w:t>are</w:t>
      </w:r>
      <w:r w:rsidR="0059395B">
        <w:t xml:space="preserve"> </w:t>
      </w:r>
      <w:r w:rsidR="00F56ECF">
        <w:t>exactly</w:t>
      </w:r>
      <w:r w:rsidR="0059395B">
        <w:t xml:space="preserve"> </w:t>
      </w:r>
      <w:r w:rsidR="00F56ECF">
        <w:t>the</w:t>
      </w:r>
      <w:r w:rsidR="0059395B">
        <w:t xml:space="preserve"> </w:t>
      </w:r>
      <w:r w:rsidR="00F56ECF">
        <w:t>issues</w:t>
      </w:r>
      <w:r w:rsidR="0059395B">
        <w:t xml:space="preserve"> </w:t>
      </w:r>
      <w:r w:rsidR="00E94936">
        <w:t>we</w:t>
      </w:r>
      <w:r w:rsidR="0059395B">
        <w:t xml:space="preserve"> </w:t>
      </w:r>
      <w:r w:rsidR="00E94936">
        <w:t>are</w:t>
      </w:r>
      <w:r w:rsidR="0059395B">
        <w:t xml:space="preserve"> </w:t>
      </w:r>
      <w:r w:rsidR="00E94936">
        <w:t>working</w:t>
      </w:r>
      <w:r w:rsidR="0059395B">
        <w:t xml:space="preserve"> </w:t>
      </w:r>
      <w:r w:rsidR="00E94936">
        <w:t>through</w:t>
      </w:r>
      <w:r w:rsidR="00E27A60">
        <w:t>:</w:t>
      </w:r>
      <w:r w:rsidR="0059395B">
        <w:t xml:space="preserve"> </w:t>
      </w:r>
      <w:r w:rsidR="00F56ECF">
        <w:t>the</w:t>
      </w:r>
      <w:r w:rsidR="0059395B">
        <w:t xml:space="preserve"> </w:t>
      </w:r>
      <w:r w:rsidR="00F56ECF">
        <w:t>framework</w:t>
      </w:r>
      <w:r w:rsidR="0059395B">
        <w:t xml:space="preserve"> </w:t>
      </w:r>
      <w:r w:rsidR="00F56ECF">
        <w:t>of</w:t>
      </w:r>
      <w:r w:rsidR="0059395B">
        <w:t xml:space="preserve"> </w:t>
      </w:r>
      <w:r w:rsidR="00F56ECF">
        <w:t>the</w:t>
      </w:r>
      <w:r w:rsidR="0059395B">
        <w:t xml:space="preserve"> </w:t>
      </w:r>
      <w:r w:rsidR="00F56ECF">
        <w:t>existing</w:t>
      </w:r>
      <w:r w:rsidR="0059395B">
        <w:t xml:space="preserve"> </w:t>
      </w:r>
      <w:r w:rsidR="00F56ECF">
        <w:t>rules</w:t>
      </w:r>
      <w:r w:rsidR="0059395B">
        <w:t xml:space="preserve"> </w:t>
      </w:r>
      <w:r w:rsidR="00F56ECF">
        <w:t>that</w:t>
      </w:r>
      <w:r w:rsidR="0059395B">
        <w:t xml:space="preserve"> </w:t>
      </w:r>
      <w:r w:rsidR="00F56ECF">
        <w:t>we</w:t>
      </w:r>
      <w:r w:rsidR="0059395B">
        <w:t xml:space="preserve"> </w:t>
      </w:r>
      <w:r w:rsidR="00F56ECF">
        <w:t>would</w:t>
      </w:r>
      <w:r w:rsidR="0059395B">
        <w:t xml:space="preserve"> </w:t>
      </w:r>
      <w:r w:rsidR="00F56ECF">
        <w:t>have</w:t>
      </w:r>
      <w:r w:rsidR="0059395B">
        <w:t xml:space="preserve"> </w:t>
      </w:r>
      <w:r w:rsidR="00F56ECF">
        <w:t>to</w:t>
      </w:r>
      <w:r w:rsidR="0059395B">
        <w:t xml:space="preserve"> </w:t>
      </w:r>
      <w:r w:rsidR="00F56ECF">
        <w:t>work</w:t>
      </w:r>
      <w:r w:rsidR="0059395B">
        <w:t xml:space="preserve"> </w:t>
      </w:r>
      <w:r w:rsidR="00F56ECF">
        <w:t>through</w:t>
      </w:r>
      <w:r w:rsidR="0059395B">
        <w:t xml:space="preserve"> </w:t>
      </w:r>
      <w:r w:rsidR="00F56ECF">
        <w:t>if</w:t>
      </w:r>
      <w:r w:rsidR="0059395B">
        <w:t xml:space="preserve"> </w:t>
      </w:r>
      <w:r w:rsidR="00F56ECF">
        <w:t>it</w:t>
      </w:r>
      <w:r w:rsidR="0059395B">
        <w:t xml:space="preserve"> </w:t>
      </w:r>
      <w:r w:rsidR="00F56ECF">
        <w:t>was</w:t>
      </w:r>
      <w:r w:rsidR="0059395B">
        <w:t xml:space="preserve"> </w:t>
      </w:r>
      <w:r w:rsidR="00F56ECF">
        <w:t>a</w:t>
      </w:r>
      <w:r w:rsidR="0059395B">
        <w:t xml:space="preserve"> </w:t>
      </w:r>
      <w:r w:rsidR="00F56ECF">
        <w:t>civil</w:t>
      </w:r>
      <w:r w:rsidR="0059395B">
        <w:t xml:space="preserve"> </w:t>
      </w:r>
      <w:r w:rsidR="00F56ECF">
        <w:t>procedure.</w:t>
      </w:r>
      <w:r w:rsidR="0059395B">
        <w:t xml:space="preserve"> </w:t>
      </w:r>
      <w:r w:rsidR="00F56ECF">
        <w:t>You</w:t>
      </w:r>
      <w:r w:rsidR="0059395B">
        <w:t xml:space="preserve"> </w:t>
      </w:r>
      <w:r w:rsidR="00F56ECF">
        <w:t>are</w:t>
      </w:r>
      <w:r w:rsidR="0059395B">
        <w:t xml:space="preserve"> </w:t>
      </w:r>
      <w:r w:rsidR="00F56ECF">
        <w:t>quite</w:t>
      </w:r>
      <w:r w:rsidR="0059395B">
        <w:t xml:space="preserve"> </w:t>
      </w:r>
      <w:r w:rsidR="00F56ECF">
        <w:t>right</w:t>
      </w:r>
      <w:r w:rsidR="00E27A60">
        <w:t>;</w:t>
      </w:r>
      <w:r w:rsidR="0059395B">
        <w:t xml:space="preserve"> </w:t>
      </w:r>
      <w:r w:rsidR="00F56ECF">
        <w:t>we</w:t>
      </w:r>
      <w:r w:rsidR="0059395B">
        <w:t xml:space="preserve"> </w:t>
      </w:r>
      <w:r w:rsidR="00F56ECF">
        <w:t>would</w:t>
      </w:r>
      <w:r w:rsidR="0059395B">
        <w:t xml:space="preserve"> </w:t>
      </w:r>
      <w:r w:rsidR="00F56ECF">
        <w:t>have</w:t>
      </w:r>
      <w:r w:rsidR="0059395B">
        <w:t xml:space="preserve"> </w:t>
      </w:r>
      <w:r w:rsidR="00F56ECF">
        <w:t>to</w:t>
      </w:r>
      <w:r w:rsidR="0059395B">
        <w:t xml:space="preserve"> </w:t>
      </w:r>
      <w:r w:rsidR="00F56ECF">
        <w:t>work</w:t>
      </w:r>
      <w:r w:rsidR="0059395B">
        <w:t xml:space="preserve"> </w:t>
      </w:r>
      <w:r w:rsidR="00F56ECF">
        <w:t>within</w:t>
      </w:r>
      <w:r w:rsidR="0059395B">
        <w:t xml:space="preserve"> </w:t>
      </w:r>
      <w:r w:rsidR="00BB6A84">
        <w:t>the</w:t>
      </w:r>
      <w:r w:rsidR="0059395B">
        <w:t xml:space="preserve"> </w:t>
      </w:r>
      <w:r w:rsidR="00BB6A84">
        <w:t>existing</w:t>
      </w:r>
      <w:r w:rsidR="0059395B">
        <w:t xml:space="preserve"> </w:t>
      </w:r>
      <w:r w:rsidR="00BB6A84">
        <w:t>framework</w:t>
      </w:r>
      <w:r w:rsidR="0059395B">
        <w:t xml:space="preserve"> </w:t>
      </w:r>
      <w:r w:rsidR="00BB6A84">
        <w:t>of</w:t>
      </w:r>
      <w:r w:rsidR="0059395B">
        <w:t xml:space="preserve"> </w:t>
      </w:r>
      <w:r w:rsidR="00E27A60">
        <w:t>the legislation</w:t>
      </w:r>
      <w:r w:rsidR="0059395B">
        <w:t xml:space="preserve"> </w:t>
      </w:r>
      <w:r w:rsidR="00BB6A84">
        <w:t>we</w:t>
      </w:r>
      <w:r w:rsidR="0059395B">
        <w:t xml:space="preserve"> </w:t>
      </w:r>
      <w:r w:rsidR="00BB6A84">
        <w:t>have</w:t>
      </w:r>
      <w:r w:rsidR="00E27A60">
        <w:t>,</w:t>
      </w:r>
      <w:r w:rsidR="0059395B">
        <w:t xml:space="preserve"> </w:t>
      </w:r>
      <w:r w:rsidR="00BB6A84">
        <w:t>trying</w:t>
      </w:r>
      <w:r w:rsidR="0059395B">
        <w:t xml:space="preserve"> </w:t>
      </w:r>
      <w:r w:rsidR="00BB6A84">
        <w:t>to</w:t>
      </w:r>
      <w:r w:rsidR="0059395B">
        <w:t xml:space="preserve"> </w:t>
      </w:r>
      <w:r w:rsidR="00BB6A84">
        <w:t>make</w:t>
      </w:r>
      <w:r w:rsidR="0059395B">
        <w:t xml:space="preserve"> </w:t>
      </w:r>
      <w:r w:rsidR="00BB6A84">
        <w:t>sure</w:t>
      </w:r>
      <w:r w:rsidR="0059395B">
        <w:t xml:space="preserve"> </w:t>
      </w:r>
      <w:r w:rsidR="00BB6A84">
        <w:t>that</w:t>
      </w:r>
      <w:r w:rsidR="00E27A60">
        <w:t>,</w:t>
      </w:r>
      <w:r w:rsidR="0059395B">
        <w:t xml:space="preserve"> </w:t>
      </w:r>
      <w:r w:rsidR="00BB6A84">
        <w:t>within</w:t>
      </w:r>
      <w:r w:rsidR="0059395B">
        <w:t xml:space="preserve"> </w:t>
      </w:r>
      <w:r w:rsidR="00BB6A84">
        <w:t>that</w:t>
      </w:r>
      <w:r w:rsidR="00E27A60">
        <w:t>,</w:t>
      </w:r>
      <w:r w:rsidR="0059395B">
        <w:t xml:space="preserve"> </w:t>
      </w:r>
      <w:r w:rsidR="00BB6A84">
        <w:t>it</w:t>
      </w:r>
      <w:r w:rsidR="0059395B">
        <w:t xml:space="preserve"> </w:t>
      </w:r>
      <w:r w:rsidR="00E27A60">
        <w:t xml:space="preserve">can </w:t>
      </w:r>
      <w:r w:rsidR="00BB6A84">
        <w:t>be</w:t>
      </w:r>
      <w:r w:rsidR="0059395B">
        <w:t xml:space="preserve"> </w:t>
      </w:r>
      <w:r w:rsidR="00BB6A84">
        <w:t>effective.</w:t>
      </w:r>
      <w:r w:rsidR="0059395B">
        <w:t xml:space="preserve"> </w:t>
      </w:r>
      <w:r w:rsidR="00BB6A84">
        <w:t>If</w:t>
      </w:r>
      <w:r w:rsidR="0059395B">
        <w:t xml:space="preserve"> </w:t>
      </w:r>
      <w:r w:rsidR="00BB6A84">
        <w:t>you</w:t>
      </w:r>
      <w:r w:rsidR="0059395B">
        <w:t xml:space="preserve"> </w:t>
      </w:r>
      <w:r w:rsidR="00BB6A84">
        <w:t>introduce</w:t>
      </w:r>
      <w:r w:rsidR="00E27A60">
        <w:t>d</w:t>
      </w:r>
      <w:r w:rsidR="0059395B">
        <w:t xml:space="preserve"> </w:t>
      </w:r>
      <w:r w:rsidR="00BB6A84">
        <w:t>a</w:t>
      </w:r>
      <w:r w:rsidR="0059395B">
        <w:t xml:space="preserve"> </w:t>
      </w:r>
      <w:r w:rsidR="00BB6A84">
        <w:t>mechanism</w:t>
      </w:r>
      <w:r w:rsidR="0059395B">
        <w:t xml:space="preserve"> </w:t>
      </w:r>
      <w:r w:rsidR="00E27A60">
        <w:t xml:space="preserve">to </w:t>
      </w:r>
      <w:r w:rsidR="00BB6A84">
        <w:t>force</w:t>
      </w:r>
      <w:r w:rsidR="0059395B">
        <w:t xml:space="preserve"> </w:t>
      </w:r>
      <w:r w:rsidR="00E27A60">
        <w:t>this early</w:t>
      </w:r>
      <w:r w:rsidR="0059395B">
        <w:t xml:space="preserve"> </w:t>
      </w:r>
      <w:r w:rsidR="00BB6A84">
        <w:t>conversation</w:t>
      </w:r>
      <w:r w:rsidR="0059395B">
        <w:t xml:space="preserve"> </w:t>
      </w:r>
      <w:r w:rsidR="00BB6A84">
        <w:t>between</w:t>
      </w:r>
      <w:r w:rsidR="0059395B">
        <w:t xml:space="preserve"> </w:t>
      </w:r>
      <w:r w:rsidR="00BB6A84">
        <w:t>landlords</w:t>
      </w:r>
      <w:r w:rsidR="0059395B">
        <w:t xml:space="preserve"> </w:t>
      </w:r>
      <w:r w:rsidR="00BB6A84">
        <w:t>and</w:t>
      </w:r>
      <w:r w:rsidR="0059395B">
        <w:t xml:space="preserve"> </w:t>
      </w:r>
      <w:r w:rsidR="00BB6A84">
        <w:t>tenants</w:t>
      </w:r>
      <w:r w:rsidR="00E27A60">
        <w:t>,</w:t>
      </w:r>
      <w:r w:rsidR="0059395B">
        <w:t xml:space="preserve"> </w:t>
      </w:r>
      <w:r w:rsidR="00BB6A84">
        <w:t>in</w:t>
      </w:r>
      <w:r w:rsidR="0059395B">
        <w:t xml:space="preserve"> </w:t>
      </w:r>
      <w:r w:rsidR="00BB6A84">
        <w:t>the</w:t>
      </w:r>
      <w:r w:rsidR="0059395B">
        <w:t xml:space="preserve"> </w:t>
      </w:r>
      <w:r w:rsidR="00BB6A84">
        <w:t>right</w:t>
      </w:r>
      <w:r w:rsidR="0059395B">
        <w:t xml:space="preserve"> </w:t>
      </w:r>
      <w:r w:rsidR="00BB6A84">
        <w:t>spirit</w:t>
      </w:r>
      <w:r w:rsidR="00E27A60">
        <w:t>,</w:t>
      </w:r>
      <w:r w:rsidR="0059395B">
        <w:t xml:space="preserve"> </w:t>
      </w:r>
      <w:r w:rsidR="00BB6A84">
        <w:t>about</w:t>
      </w:r>
      <w:r w:rsidR="0059395B">
        <w:t xml:space="preserve"> </w:t>
      </w:r>
      <w:r w:rsidR="00BB6A84">
        <w:t>trying</w:t>
      </w:r>
      <w:r w:rsidR="0059395B">
        <w:t xml:space="preserve"> </w:t>
      </w:r>
      <w:r w:rsidR="00BB6A84">
        <w:t>to</w:t>
      </w:r>
      <w:r w:rsidR="0059395B">
        <w:t xml:space="preserve"> </w:t>
      </w:r>
      <w:r w:rsidR="00BB6A84">
        <w:t>agree</w:t>
      </w:r>
      <w:r w:rsidR="0059395B">
        <w:t xml:space="preserve"> </w:t>
      </w:r>
      <w:r w:rsidR="00BB6A84">
        <w:t>a</w:t>
      </w:r>
      <w:r w:rsidR="0059395B">
        <w:t xml:space="preserve"> </w:t>
      </w:r>
      <w:r w:rsidR="00BB6A84">
        <w:t>repayment</w:t>
      </w:r>
      <w:r w:rsidR="0059395B">
        <w:t xml:space="preserve"> </w:t>
      </w:r>
      <w:r w:rsidR="00BB6A84">
        <w:t>mechanism</w:t>
      </w:r>
      <w:r w:rsidR="0059395B">
        <w:t xml:space="preserve"> </w:t>
      </w:r>
      <w:r w:rsidR="00BB6A84">
        <w:t>over</w:t>
      </w:r>
      <w:r w:rsidR="0059395B">
        <w:t xml:space="preserve"> </w:t>
      </w:r>
      <w:r w:rsidR="00BB6A84">
        <w:t>a</w:t>
      </w:r>
      <w:r w:rsidR="0059395B">
        <w:t xml:space="preserve"> </w:t>
      </w:r>
      <w:r w:rsidR="00BB6A84">
        <w:t>sensible</w:t>
      </w:r>
      <w:r w:rsidR="0059395B">
        <w:t xml:space="preserve"> </w:t>
      </w:r>
      <w:r w:rsidR="00BB6A84">
        <w:t>period</w:t>
      </w:r>
      <w:r w:rsidR="00E27A60">
        <w:t xml:space="preserve">, </w:t>
      </w:r>
      <w:r>
        <w:t>that</w:t>
      </w:r>
      <w:r w:rsidR="0059395B">
        <w:t xml:space="preserve"> </w:t>
      </w:r>
      <w:r>
        <w:t>could</w:t>
      </w:r>
      <w:r w:rsidR="0059395B">
        <w:t xml:space="preserve"> </w:t>
      </w:r>
      <w:r>
        <w:t>have</w:t>
      </w:r>
      <w:r w:rsidR="0059395B">
        <w:t xml:space="preserve"> </w:t>
      </w:r>
      <w:r>
        <w:t>a</w:t>
      </w:r>
      <w:r w:rsidR="0059395B">
        <w:t xml:space="preserve"> </w:t>
      </w:r>
      <w:r>
        <w:t>positive</w:t>
      </w:r>
      <w:r w:rsidR="0059395B">
        <w:t xml:space="preserve"> </w:t>
      </w:r>
      <w:r w:rsidRPr="00150C73">
        <w:t>effect</w:t>
      </w:r>
      <w:r w:rsidRPr="00150C73" w:rsidR="00E27A60">
        <w:t>.</w:t>
      </w:r>
      <w:r w:rsidRPr="00150C73" w:rsidR="0059395B">
        <w:t xml:space="preserve"> </w:t>
      </w:r>
      <w:r w:rsidRPr="00150C73" w:rsidR="00E27A60">
        <w:t xml:space="preserve">It would </w:t>
      </w:r>
      <w:r w:rsidRPr="00150C73">
        <w:t>enabl</w:t>
      </w:r>
      <w:r w:rsidRPr="00150C73" w:rsidR="00E27A60">
        <w:t>e</w:t>
      </w:r>
      <w:r w:rsidRPr="00150C73" w:rsidR="0059395B">
        <w:t xml:space="preserve"> </w:t>
      </w:r>
      <w:r w:rsidRPr="00150C73">
        <w:t>people</w:t>
      </w:r>
      <w:r w:rsidRPr="00150C73" w:rsidR="0059395B">
        <w:t xml:space="preserve"> </w:t>
      </w:r>
      <w:r w:rsidRPr="00150C73">
        <w:t>to</w:t>
      </w:r>
      <w:r w:rsidRPr="00150C73" w:rsidR="0059395B">
        <w:t xml:space="preserve"> </w:t>
      </w:r>
      <w:r w:rsidRPr="00150C73" w:rsidR="00271F6A">
        <w:t>avoid</w:t>
      </w:r>
      <w:r w:rsidRPr="00150C73" w:rsidR="0059395B">
        <w:t xml:space="preserve"> </w:t>
      </w:r>
      <w:r w:rsidRPr="00150C73">
        <w:t>litigation</w:t>
      </w:r>
      <w:r w:rsidRPr="00150C73" w:rsidR="0059395B">
        <w:t xml:space="preserve"> </w:t>
      </w:r>
      <w:r w:rsidRPr="00150C73">
        <w:t>and</w:t>
      </w:r>
      <w:r w:rsidRPr="00150C73" w:rsidR="0059395B">
        <w:t xml:space="preserve"> </w:t>
      </w:r>
      <w:r w:rsidRPr="00150C73">
        <w:t>come</w:t>
      </w:r>
      <w:r w:rsidRPr="00150C73" w:rsidR="0059395B">
        <w:t xml:space="preserve"> </w:t>
      </w:r>
      <w:r w:rsidRPr="00150C73">
        <w:t>to</w:t>
      </w:r>
      <w:r w:rsidRPr="00150C73" w:rsidR="0059395B">
        <w:t xml:space="preserve"> </w:t>
      </w:r>
      <w:r w:rsidRPr="00150C73">
        <w:t>a</w:t>
      </w:r>
      <w:r w:rsidRPr="00150C73" w:rsidR="0059395B">
        <w:t xml:space="preserve"> </w:t>
      </w:r>
      <w:r w:rsidRPr="00150C73">
        <w:t>settlement</w:t>
      </w:r>
      <w:r w:rsidRPr="00150C73" w:rsidR="0059395B">
        <w:t xml:space="preserve"> </w:t>
      </w:r>
      <w:r w:rsidRPr="00150C73">
        <w:t>on</w:t>
      </w:r>
      <w:r w:rsidRPr="00150C73" w:rsidR="0059395B">
        <w:t xml:space="preserve"> </w:t>
      </w:r>
      <w:r w:rsidRPr="00150C73">
        <w:t>this</w:t>
      </w:r>
      <w:r w:rsidRPr="00150C73" w:rsidR="0059395B">
        <w:t xml:space="preserve"> </w:t>
      </w:r>
      <w:r w:rsidRPr="00150C73">
        <w:t>matter</w:t>
      </w:r>
      <w:r w:rsidRPr="00150C73" w:rsidR="00BB6A84">
        <w:t>,</w:t>
      </w:r>
      <w:r w:rsidRPr="00150C73" w:rsidR="0059395B">
        <w:t xml:space="preserve"> </w:t>
      </w:r>
      <w:r w:rsidRPr="00150C73" w:rsidR="00BB6A84">
        <w:t>and</w:t>
      </w:r>
      <w:r w:rsidRPr="00150C73" w:rsidR="0059395B">
        <w:t xml:space="preserve"> </w:t>
      </w:r>
      <w:r w:rsidRPr="00150C73" w:rsidR="00BB6A84">
        <w:t>free</w:t>
      </w:r>
      <w:r w:rsidRPr="00150C73" w:rsidR="0059395B">
        <w:t xml:space="preserve"> </w:t>
      </w:r>
      <w:r w:rsidRPr="00150C73" w:rsidR="00BB6A84">
        <w:t>up</w:t>
      </w:r>
      <w:r w:rsidRPr="00150C73" w:rsidR="0059395B">
        <w:t xml:space="preserve"> </w:t>
      </w:r>
      <w:r w:rsidRPr="00150C73" w:rsidR="00BB6A84">
        <w:t>space</w:t>
      </w:r>
      <w:r w:rsidRPr="00150C73" w:rsidR="0059395B">
        <w:t xml:space="preserve"> </w:t>
      </w:r>
      <w:r w:rsidRPr="00150C73" w:rsidR="00BB6A84">
        <w:t>in</w:t>
      </w:r>
      <w:r w:rsidRPr="00150C73" w:rsidR="0059395B">
        <w:t xml:space="preserve"> </w:t>
      </w:r>
      <w:r w:rsidRPr="00150C73" w:rsidR="00BB6A84">
        <w:t>the</w:t>
      </w:r>
      <w:r w:rsidRPr="00150C73" w:rsidR="0059395B">
        <w:t xml:space="preserve"> </w:t>
      </w:r>
      <w:r w:rsidRPr="00150C73" w:rsidR="00BB6A84">
        <w:t>courts</w:t>
      </w:r>
      <w:r w:rsidRPr="00150C73" w:rsidR="0059395B">
        <w:t xml:space="preserve"> </w:t>
      </w:r>
      <w:r w:rsidRPr="00150C73" w:rsidR="00BB6A84">
        <w:t>for</w:t>
      </w:r>
      <w:r w:rsidRPr="00150C73" w:rsidR="0059395B">
        <w:t xml:space="preserve"> </w:t>
      </w:r>
      <w:r w:rsidRPr="00150C73" w:rsidR="00BB6A84">
        <w:t>more</w:t>
      </w:r>
      <w:r w:rsidRPr="00150C73" w:rsidR="0059395B">
        <w:t xml:space="preserve"> </w:t>
      </w:r>
      <w:r w:rsidRPr="00150C73" w:rsidR="00BB6A84">
        <w:t>of</w:t>
      </w:r>
      <w:r w:rsidRPr="00150C73" w:rsidR="0059395B">
        <w:t xml:space="preserve"> </w:t>
      </w:r>
      <w:r w:rsidRPr="00150C73" w:rsidR="00BB6A84">
        <w:t>the</w:t>
      </w:r>
      <w:r w:rsidRPr="00150C73" w:rsidR="0059395B">
        <w:t xml:space="preserve"> </w:t>
      </w:r>
      <w:r w:rsidRPr="00150C73" w:rsidR="00BB6A84">
        <w:t>cases</w:t>
      </w:r>
      <w:r w:rsidRPr="00150C73" w:rsidR="0059395B">
        <w:t xml:space="preserve"> </w:t>
      </w:r>
      <w:r w:rsidRPr="00150C73" w:rsidR="00BB6A84">
        <w:t>where</w:t>
      </w:r>
      <w:r w:rsidRPr="00150C73" w:rsidR="0059395B">
        <w:t xml:space="preserve"> </w:t>
      </w:r>
      <w:r w:rsidRPr="00150C73" w:rsidR="00E27A60">
        <w:t>it is required</w:t>
      </w:r>
      <w:r w:rsidRPr="00150C73" w:rsidR="00BB6A84">
        <w:t>.</w:t>
      </w:r>
      <w:r w:rsidRPr="00150C73" w:rsidR="0059395B">
        <w:t xml:space="preserve"> </w:t>
      </w:r>
      <w:r w:rsidRPr="00150C73" w:rsidR="00BB6A84">
        <w:t>T</w:t>
      </w:r>
      <w:r w:rsidRPr="00150C73">
        <w:t>here</w:t>
      </w:r>
      <w:r w:rsidRPr="00150C73" w:rsidR="0059395B">
        <w:t xml:space="preserve"> </w:t>
      </w:r>
      <w:r w:rsidRPr="00150C73">
        <w:t>is</w:t>
      </w:r>
      <w:r w:rsidRPr="00150C73" w:rsidR="0059395B">
        <w:t xml:space="preserve"> </w:t>
      </w:r>
      <w:r w:rsidRPr="00150C73">
        <w:t>some</w:t>
      </w:r>
      <w:r w:rsidRPr="00150C73" w:rsidR="0059395B">
        <w:t xml:space="preserve"> </w:t>
      </w:r>
      <w:r w:rsidRPr="00150C73">
        <w:t>evidence</w:t>
      </w:r>
      <w:r w:rsidRPr="00150C73" w:rsidR="0059395B">
        <w:t xml:space="preserve"> </w:t>
      </w:r>
      <w:r w:rsidRPr="00150C73" w:rsidR="00E27A60">
        <w:t xml:space="preserve">that </w:t>
      </w:r>
      <w:r w:rsidRPr="00150C73">
        <w:t>it</w:t>
      </w:r>
      <w:r w:rsidRPr="00150C73" w:rsidR="0059395B">
        <w:t xml:space="preserve"> </w:t>
      </w:r>
      <w:r w:rsidRPr="00150C73">
        <w:t>could</w:t>
      </w:r>
      <w:r w:rsidRPr="00150C73" w:rsidR="0059395B">
        <w:t xml:space="preserve"> </w:t>
      </w:r>
      <w:r w:rsidRPr="00150C73">
        <w:t>work</w:t>
      </w:r>
      <w:r w:rsidRPr="00150C73" w:rsidR="00BB6A84">
        <w:t>.</w:t>
      </w:r>
      <w:r w:rsidRPr="00150C73" w:rsidR="0059395B">
        <w:t xml:space="preserve"> </w:t>
      </w:r>
      <w:r w:rsidRPr="00150C73" w:rsidR="00BB6A84">
        <w:t>I</w:t>
      </w:r>
      <w:r w:rsidRPr="00150C73" w:rsidR="0059395B">
        <w:t xml:space="preserve"> </w:t>
      </w:r>
      <w:r w:rsidRPr="00150C73" w:rsidR="00BB6A84">
        <w:t>cannot</w:t>
      </w:r>
      <w:r w:rsidRPr="00150C73" w:rsidR="0059395B">
        <w:t xml:space="preserve"> </w:t>
      </w:r>
      <w:r w:rsidRPr="00150C73" w:rsidR="00BB6A84">
        <w:t>present</w:t>
      </w:r>
      <w:r w:rsidRPr="00150C73" w:rsidR="0059395B">
        <w:t xml:space="preserve"> </w:t>
      </w:r>
      <w:r w:rsidRPr="00150C73" w:rsidR="00BB6A84">
        <w:t>all</w:t>
      </w:r>
      <w:r w:rsidRPr="00150C73" w:rsidR="0059395B">
        <w:t xml:space="preserve"> </w:t>
      </w:r>
      <w:r w:rsidRPr="00150C73" w:rsidR="00BB6A84">
        <w:t>the</w:t>
      </w:r>
      <w:r w:rsidRPr="00150C73" w:rsidR="0059395B">
        <w:t xml:space="preserve"> </w:t>
      </w:r>
      <w:r w:rsidRPr="00150C73" w:rsidR="00BB6A84">
        <w:t>detail</w:t>
      </w:r>
      <w:r w:rsidRPr="00150C73" w:rsidR="0059395B">
        <w:t xml:space="preserve"> </w:t>
      </w:r>
      <w:r w:rsidRPr="00150C73" w:rsidR="00BB6A84">
        <w:t>to</w:t>
      </w:r>
      <w:r w:rsidRPr="00150C73" w:rsidR="0059395B">
        <w:t xml:space="preserve"> </w:t>
      </w:r>
      <w:r w:rsidRPr="00150C73" w:rsidR="00BB6A84">
        <w:t>the</w:t>
      </w:r>
      <w:r w:rsidRPr="00150C73" w:rsidR="0059395B">
        <w:t xml:space="preserve"> </w:t>
      </w:r>
      <w:r w:rsidRPr="00150C73" w:rsidR="00BB6A84">
        <w:t>Committee</w:t>
      </w:r>
      <w:r w:rsidRPr="00150C73" w:rsidR="0059395B">
        <w:t xml:space="preserve"> </w:t>
      </w:r>
      <w:r w:rsidRPr="00150C73" w:rsidR="00BB6A84">
        <w:t>today</w:t>
      </w:r>
      <w:r w:rsidRPr="00150C73" w:rsidR="0059395B">
        <w:t xml:space="preserve"> </w:t>
      </w:r>
      <w:r w:rsidRPr="00150C73" w:rsidR="00BB6A84">
        <w:t>because</w:t>
      </w:r>
      <w:r w:rsidRPr="00150C73" w:rsidR="0059395B">
        <w:t xml:space="preserve"> </w:t>
      </w:r>
      <w:r w:rsidRPr="00150C73" w:rsidR="00BB6A84">
        <w:t>we</w:t>
      </w:r>
      <w:r w:rsidRPr="00150C73" w:rsidR="0059395B">
        <w:t xml:space="preserve"> </w:t>
      </w:r>
      <w:r w:rsidRPr="00150C73" w:rsidR="00BB6A84">
        <w:t>are</w:t>
      </w:r>
      <w:r w:rsidRPr="00150C73" w:rsidR="0059395B">
        <w:t xml:space="preserve"> </w:t>
      </w:r>
      <w:r w:rsidRPr="00150C73" w:rsidR="00BB6A84">
        <w:t>still</w:t>
      </w:r>
      <w:r w:rsidR="0059395B">
        <w:t xml:space="preserve"> </w:t>
      </w:r>
      <w:r w:rsidR="00BB6A84">
        <w:t>working</w:t>
      </w:r>
      <w:r w:rsidR="0059395B">
        <w:t xml:space="preserve"> </w:t>
      </w:r>
      <w:r w:rsidR="00BB6A84">
        <w:t>through</w:t>
      </w:r>
      <w:r w:rsidR="0059395B">
        <w:t xml:space="preserve"> </w:t>
      </w:r>
      <w:r w:rsidR="00BB6A84">
        <w:t>it</w:t>
      </w:r>
      <w:r w:rsidR="0059395B">
        <w:t xml:space="preserve"> </w:t>
      </w:r>
      <w:r w:rsidR="00BB6A84">
        <w:t>at</w:t>
      </w:r>
      <w:r w:rsidR="0059395B">
        <w:t xml:space="preserve"> </w:t>
      </w:r>
      <w:r w:rsidR="00BB6A84">
        <w:t>pace.</w:t>
      </w:r>
      <w:r w:rsidR="0059395B">
        <w:t xml:space="preserve"> </w:t>
      </w:r>
    </w:p>
    <w:p w:rsidR="00E94936" w:rsidP="006C7750">
      <w:pPr>
        <w:pStyle w:val="Question"/>
      </w:pPr>
      <w:sdt>
        <w:sdtPr>
          <w:alias w:val="Member"/>
          <w:tag w:val="&lt;Member mnisId='394' dodsId='25722'&gt;"/>
          <w:id w:val="-109435597"/>
          <w:placeholder>
            <w:docPart w:val="DefaultPlaceholder_1082065158"/>
          </w:placeholder>
          <w:richText/>
        </w:sdtPr>
        <w:sdtContent>
          <w:r w:rsidRPr="00545B76" w:rsidR="00545B76">
            <w:rPr>
              <w:b/>
            </w:rPr>
            <w:t>Chair:</w:t>
          </w:r>
        </w:sdtContent>
      </w:sdt>
      <w:r w:rsidR="0059395B">
        <w:t xml:space="preserve"> </w:t>
      </w:r>
      <w:r w:rsidR="00BB6A84">
        <w:t>Min</w:t>
      </w:r>
      <w:r w:rsidR="006C7750">
        <w:t>i</w:t>
      </w:r>
      <w:r w:rsidR="00BB6A84">
        <w:t>ster,</w:t>
      </w:r>
      <w:r w:rsidR="0059395B">
        <w:t xml:space="preserve"> </w:t>
      </w:r>
      <w:r w:rsidR="00BB6A84">
        <w:t>would</w:t>
      </w:r>
      <w:r w:rsidR="0059395B">
        <w:t xml:space="preserve"> </w:t>
      </w:r>
      <w:r w:rsidR="00BB6A84">
        <w:t>you</w:t>
      </w:r>
      <w:r w:rsidR="0059395B">
        <w:t xml:space="preserve"> </w:t>
      </w:r>
      <w:r w:rsidR="006C7750">
        <w:t xml:space="preserve">agree with this? Maybe </w:t>
      </w:r>
      <w:r w:rsidR="00545B76">
        <w:t>you</w:t>
      </w:r>
      <w:r w:rsidR="0059395B">
        <w:t xml:space="preserve"> </w:t>
      </w:r>
      <w:r w:rsidR="00BB6A84">
        <w:t>will</w:t>
      </w:r>
      <w:r w:rsidR="0059395B">
        <w:t xml:space="preserve"> </w:t>
      </w:r>
      <w:r w:rsidR="00545B76">
        <w:t>have</w:t>
      </w:r>
      <w:r w:rsidR="0059395B">
        <w:t xml:space="preserve"> </w:t>
      </w:r>
      <w:r w:rsidR="00BB6A84">
        <w:t>to</w:t>
      </w:r>
      <w:r w:rsidR="0059395B">
        <w:t xml:space="preserve"> </w:t>
      </w:r>
      <w:r w:rsidR="00BB6A84">
        <w:t>consider</w:t>
      </w:r>
      <w:r w:rsidR="0059395B">
        <w:t xml:space="preserve"> </w:t>
      </w:r>
      <w:r w:rsidR="00545B76">
        <w:t>this</w:t>
      </w:r>
      <w:r w:rsidR="0059395B">
        <w:t xml:space="preserve"> </w:t>
      </w:r>
      <w:r w:rsidR="00545B76">
        <w:t>as</w:t>
      </w:r>
      <w:r w:rsidR="0059395B">
        <w:t xml:space="preserve"> </w:t>
      </w:r>
      <w:r w:rsidR="00545B76">
        <w:t>well</w:t>
      </w:r>
      <w:r w:rsidR="006C7750">
        <w:t xml:space="preserve">. If </w:t>
      </w:r>
      <w:r w:rsidR="00BB6A84">
        <w:t>you</w:t>
      </w:r>
      <w:r w:rsidR="0059395B">
        <w:t xml:space="preserve"> </w:t>
      </w:r>
      <w:r w:rsidR="00BB6A84">
        <w:t>are</w:t>
      </w:r>
      <w:r w:rsidR="0059395B">
        <w:t xml:space="preserve"> </w:t>
      </w:r>
      <w:r w:rsidR="00BB6A84">
        <w:t>going</w:t>
      </w:r>
      <w:r w:rsidR="0059395B">
        <w:t xml:space="preserve"> </w:t>
      </w:r>
      <w:r w:rsidR="00BB6A84">
        <w:t>to</w:t>
      </w:r>
      <w:r w:rsidR="0059395B">
        <w:t xml:space="preserve"> </w:t>
      </w:r>
      <w:r w:rsidR="00BB6A84">
        <w:t>bring</w:t>
      </w:r>
      <w:r w:rsidR="0059395B">
        <w:t xml:space="preserve"> </w:t>
      </w:r>
      <w:r w:rsidR="00BB6A84">
        <w:t>in</w:t>
      </w:r>
      <w:r w:rsidR="0059395B">
        <w:t xml:space="preserve"> </w:t>
      </w:r>
      <w:r w:rsidR="00BB6A84">
        <w:t>a</w:t>
      </w:r>
      <w:r w:rsidR="0059395B">
        <w:t xml:space="preserve"> </w:t>
      </w:r>
      <w:r w:rsidR="00BB6A84">
        <w:t>protocol</w:t>
      </w:r>
      <w:r w:rsidR="00E27A60">
        <w:t>,</w:t>
      </w:r>
      <w:r w:rsidR="0059395B">
        <w:t xml:space="preserve"> </w:t>
      </w:r>
      <w:r w:rsidR="00BB6A84">
        <w:t>which</w:t>
      </w:r>
      <w:r w:rsidR="0059395B">
        <w:t xml:space="preserve"> </w:t>
      </w:r>
      <w:r w:rsidR="00BB6A84">
        <w:t>everyone</w:t>
      </w:r>
      <w:r w:rsidR="0059395B">
        <w:t xml:space="preserve"> </w:t>
      </w:r>
      <w:r w:rsidR="006C7750">
        <w:t xml:space="preserve">would </w:t>
      </w:r>
      <w:r w:rsidR="00BB6A84">
        <w:t>hope</w:t>
      </w:r>
      <w:r w:rsidR="0059395B">
        <w:t xml:space="preserve"> </w:t>
      </w:r>
      <w:r w:rsidR="00BB6A84">
        <w:t>work</w:t>
      </w:r>
      <w:r w:rsidR="006C7750">
        <w:t>s</w:t>
      </w:r>
      <w:r w:rsidR="0059395B">
        <w:t xml:space="preserve"> </w:t>
      </w:r>
      <w:r w:rsidR="00BB6A84">
        <w:t>in</w:t>
      </w:r>
      <w:r w:rsidR="0059395B">
        <w:t xml:space="preserve"> </w:t>
      </w:r>
      <w:r w:rsidR="00BB6A84">
        <w:t>the</w:t>
      </w:r>
      <w:r w:rsidR="0059395B">
        <w:t xml:space="preserve"> </w:t>
      </w:r>
      <w:r w:rsidR="00BB6A84">
        <w:t>way</w:t>
      </w:r>
      <w:r w:rsidR="0059395B">
        <w:t xml:space="preserve"> </w:t>
      </w:r>
      <w:r w:rsidR="00BB6A84">
        <w:t>you</w:t>
      </w:r>
      <w:r w:rsidR="0059395B">
        <w:t xml:space="preserve"> </w:t>
      </w:r>
      <w:r w:rsidR="00BB6A84">
        <w:t>have</w:t>
      </w:r>
      <w:r w:rsidR="0059395B">
        <w:t xml:space="preserve"> </w:t>
      </w:r>
      <w:r w:rsidR="00BB6A84">
        <w:t>described,</w:t>
      </w:r>
      <w:r w:rsidR="0059395B">
        <w:t xml:space="preserve"> </w:t>
      </w:r>
      <w:r w:rsidR="00545B76">
        <w:t>those</w:t>
      </w:r>
      <w:r w:rsidR="0059395B">
        <w:t xml:space="preserve"> </w:t>
      </w:r>
      <w:r w:rsidR="00545B76">
        <w:t>landlords</w:t>
      </w:r>
      <w:r w:rsidR="0059395B">
        <w:t xml:space="preserve"> </w:t>
      </w:r>
      <w:r w:rsidR="006C7750">
        <w:t>who</w:t>
      </w:r>
      <w:r w:rsidR="0059395B">
        <w:t xml:space="preserve"> </w:t>
      </w:r>
      <w:r w:rsidR="00545B76">
        <w:t>do</w:t>
      </w:r>
      <w:r w:rsidR="0059395B">
        <w:t xml:space="preserve"> </w:t>
      </w:r>
      <w:r w:rsidR="00545B76">
        <w:t>not</w:t>
      </w:r>
      <w:r w:rsidR="0059395B">
        <w:t xml:space="preserve"> </w:t>
      </w:r>
      <w:r w:rsidR="00545B76">
        <w:t>want</w:t>
      </w:r>
      <w:r w:rsidR="0059395B">
        <w:t xml:space="preserve"> </w:t>
      </w:r>
      <w:r w:rsidR="00545B76">
        <w:t>to</w:t>
      </w:r>
      <w:r w:rsidR="0059395B">
        <w:t xml:space="preserve"> </w:t>
      </w:r>
      <w:r w:rsidR="00545B76">
        <w:t>work</w:t>
      </w:r>
      <w:r w:rsidR="0059395B">
        <w:t xml:space="preserve"> </w:t>
      </w:r>
      <w:r w:rsidR="00BB6A84">
        <w:t>in</w:t>
      </w:r>
      <w:r w:rsidR="0059395B">
        <w:t xml:space="preserve"> </w:t>
      </w:r>
      <w:r w:rsidR="00BB6A84">
        <w:t>the</w:t>
      </w:r>
      <w:r w:rsidR="0059395B">
        <w:t xml:space="preserve"> </w:t>
      </w:r>
      <w:r w:rsidR="00BB6A84">
        <w:t>spirit</w:t>
      </w:r>
      <w:r w:rsidR="0059395B">
        <w:t xml:space="preserve"> </w:t>
      </w:r>
      <w:r w:rsidR="004E3F15">
        <w:t>in</w:t>
      </w:r>
      <w:r w:rsidR="006C7750">
        <w:t xml:space="preserve"> </w:t>
      </w:r>
      <w:r w:rsidR="00BB6A84">
        <w:t>which</w:t>
      </w:r>
      <w:r w:rsidR="0059395B">
        <w:t xml:space="preserve"> </w:t>
      </w:r>
      <w:r w:rsidR="00BB6A84">
        <w:t>it</w:t>
      </w:r>
      <w:r w:rsidR="0059395B">
        <w:t xml:space="preserve"> </w:t>
      </w:r>
      <w:r w:rsidR="00BB6A84">
        <w:t>is</w:t>
      </w:r>
      <w:r w:rsidR="0059395B">
        <w:t xml:space="preserve"> </w:t>
      </w:r>
      <w:r w:rsidR="00BB6A84">
        <w:t>intended</w:t>
      </w:r>
      <w:r w:rsidR="006C7750">
        <w:t xml:space="preserve"> </w:t>
      </w:r>
      <w:r w:rsidR="00545B76">
        <w:t>cannot</w:t>
      </w:r>
      <w:r w:rsidR="0059395B">
        <w:t xml:space="preserve"> </w:t>
      </w:r>
      <w:r w:rsidR="00545B76">
        <w:t>be</w:t>
      </w:r>
      <w:r w:rsidR="0059395B">
        <w:t xml:space="preserve"> </w:t>
      </w:r>
      <w:r w:rsidR="00545B76">
        <w:t>allowed</w:t>
      </w:r>
      <w:r w:rsidR="0059395B">
        <w:t xml:space="preserve"> </w:t>
      </w:r>
      <w:r w:rsidR="00545B76">
        <w:t>a</w:t>
      </w:r>
      <w:r w:rsidR="0059395B">
        <w:t xml:space="preserve"> </w:t>
      </w:r>
      <w:r w:rsidR="00545B76">
        <w:t>let-out</w:t>
      </w:r>
      <w:r w:rsidR="0059395B">
        <w:t xml:space="preserve"> </w:t>
      </w:r>
      <w:r w:rsidR="00BB6A84">
        <w:t>to</w:t>
      </w:r>
      <w:r w:rsidR="0059395B">
        <w:t xml:space="preserve"> </w:t>
      </w:r>
      <w:r w:rsidR="00BB6A84">
        <w:t>simply</w:t>
      </w:r>
      <w:r w:rsidR="0059395B">
        <w:t xml:space="preserve"> </w:t>
      </w:r>
      <w:r w:rsidR="00BB6A84">
        <w:t>go</w:t>
      </w:r>
      <w:r w:rsidR="0059395B">
        <w:t xml:space="preserve"> </w:t>
      </w:r>
      <w:r w:rsidR="00BB6A84">
        <w:t>to</w:t>
      </w:r>
      <w:r w:rsidR="0059395B">
        <w:t xml:space="preserve"> </w:t>
      </w:r>
      <w:r w:rsidR="00BB6A84">
        <w:t>the</w:t>
      </w:r>
      <w:r w:rsidR="0059395B">
        <w:t xml:space="preserve"> </w:t>
      </w:r>
      <w:r w:rsidR="00BB6A84">
        <w:t>courts</w:t>
      </w:r>
      <w:r w:rsidR="0059395B">
        <w:t xml:space="preserve"> </w:t>
      </w:r>
      <w:r w:rsidR="00BB6A84">
        <w:t>on</w:t>
      </w:r>
      <w:r w:rsidR="0059395B">
        <w:t xml:space="preserve"> </w:t>
      </w:r>
      <w:r w:rsidR="0025097E">
        <w:t>section</w:t>
      </w:r>
      <w:r w:rsidR="0059395B">
        <w:t xml:space="preserve"> </w:t>
      </w:r>
      <w:r w:rsidR="00BB6A84">
        <w:t>21,</w:t>
      </w:r>
      <w:r w:rsidR="0059395B">
        <w:t xml:space="preserve"> </w:t>
      </w:r>
      <w:r w:rsidR="00BB6A84">
        <w:t>or</w:t>
      </w:r>
      <w:r w:rsidR="0059395B">
        <w:t xml:space="preserve"> </w:t>
      </w:r>
      <w:r w:rsidR="00BB6A84">
        <w:t>even</w:t>
      </w:r>
      <w:r w:rsidR="0059395B">
        <w:t xml:space="preserve"> </w:t>
      </w:r>
      <w:r w:rsidR="006C7750">
        <w:t xml:space="preserve">ground </w:t>
      </w:r>
      <w:r w:rsidR="00BB6A84">
        <w:t>8,</w:t>
      </w:r>
      <w:r w:rsidR="0059395B">
        <w:t xml:space="preserve"> </w:t>
      </w:r>
      <w:r w:rsidR="00545B76">
        <w:t>ignore</w:t>
      </w:r>
      <w:r w:rsidR="0059395B">
        <w:t xml:space="preserve"> </w:t>
      </w:r>
      <w:r w:rsidR="00545B76">
        <w:t>the</w:t>
      </w:r>
      <w:r w:rsidR="0059395B">
        <w:t xml:space="preserve"> </w:t>
      </w:r>
      <w:r w:rsidR="00545B76">
        <w:t>p</w:t>
      </w:r>
      <w:r w:rsidR="009240C1">
        <w:t>rotocol</w:t>
      </w:r>
      <w:r w:rsidR="0059395B">
        <w:t xml:space="preserve"> </w:t>
      </w:r>
      <w:r w:rsidR="009240C1">
        <w:t>and</w:t>
      </w:r>
      <w:r w:rsidR="0059395B">
        <w:t xml:space="preserve"> </w:t>
      </w:r>
      <w:r w:rsidR="009240C1">
        <w:t>carry</w:t>
      </w:r>
      <w:r w:rsidR="0059395B">
        <w:t xml:space="preserve"> </w:t>
      </w:r>
      <w:r w:rsidR="009240C1">
        <w:t>on</w:t>
      </w:r>
      <w:r w:rsidR="0059395B">
        <w:t xml:space="preserve"> </w:t>
      </w:r>
      <w:r w:rsidR="009240C1">
        <w:t>regardless.</w:t>
      </w:r>
    </w:p>
    <w:p w:rsidR="00545B76" w:rsidP="00545B76">
      <w:pPr>
        <w:pStyle w:val="Answer"/>
      </w:pPr>
      <w:sdt>
        <w:sdtPr>
          <w:alias w:val="Witness"/>
          <w:id w:val="-1728293919"/>
          <w:placeholder>
            <w:docPart w:val="DefaultPlaceholder_1082065158"/>
          </w:placeholder>
          <w:richText/>
        </w:sdtPr>
        <w:sdtContent>
          <w:r w:rsidRPr="00E27A60" w:rsidR="00E27A60">
            <w:rPr>
              <w:b/>
              <w:i/>
            </w:rPr>
            <w:t>Luke Hall:</w:t>
          </w:r>
          <w:r w:rsidR="0059395B">
            <w:rPr>
              <w:b/>
            </w:rPr>
            <w:t xml:space="preserve"> </w:t>
          </w:r>
        </w:sdtContent>
      </w:sdt>
      <w:r>
        <w:t>It</w:t>
      </w:r>
      <w:r w:rsidR="0059395B">
        <w:t xml:space="preserve"> </w:t>
      </w:r>
      <w:r>
        <w:t>is</w:t>
      </w:r>
      <w:r w:rsidR="0059395B">
        <w:t xml:space="preserve"> </w:t>
      </w:r>
      <w:r>
        <w:t>my</w:t>
      </w:r>
      <w:r w:rsidR="0059395B">
        <w:t xml:space="preserve"> </w:t>
      </w:r>
      <w:r>
        <w:t>understanding</w:t>
      </w:r>
      <w:r w:rsidR="0059395B">
        <w:t xml:space="preserve"> </w:t>
      </w:r>
      <w:r w:rsidR="00BB6A84">
        <w:t>that</w:t>
      </w:r>
      <w:r w:rsidR="006C7750">
        <w:t>,</w:t>
      </w:r>
      <w:r w:rsidR="0059395B">
        <w:t xml:space="preserve"> </w:t>
      </w:r>
      <w:r w:rsidR="00BB6A84">
        <w:t>even</w:t>
      </w:r>
      <w:r w:rsidR="0059395B">
        <w:t xml:space="preserve"> </w:t>
      </w:r>
      <w:r w:rsidR="00BB6A84">
        <w:t>under</w:t>
      </w:r>
      <w:r w:rsidR="0059395B">
        <w:t xml:space="preserve"> </w:t>
      </w:r>
      <w:r w:rsidR="00BB6A84">
        <w:t>a</w:t>
      </w:r>
      <w:r w:rsidR="0059395B">
        <w:t xml:space="preserve"> </w:t>
      </w:r>
      <w:r w:rsidR="00BB6A84">
        <w:t>civil</w:t>
      </w:r>
      <w:r w:rsidR="0059395B">
        <w:t xml:space="preserve"> </w:t>
      </w:r>
      <w:r w:rsidR="00BB6A84">
        <w:t>procedure</w:t>
      </w:r>
      <w:r w:rsidR="006C7750">
        <w:t>,</w:t>
      </w:r>
      <w:r w:rsidR="0059395B">
        <w:t xml:space="preserve"> </w:t>
      </w:r>
      <w:r w:rsidR="00BB6A84">
        <w:t>non-compliance</w:t>
      </w:r>
      <w:r w:rsidR="0059395B">
        <w:t xml:space="preserve"> </w:t>
      </w:r>
      <w:r w:rsidR="00BB6A84">
        <w:t>still</w:t>
      </w:r>
      <w:r w:rsidR="0059395B">
        <w:t xml:space="preserve"> </w:t>
      </w:r>
      <w:r w:rsidR="00BB6A84">
        <w:t>results</w:t>
      </w:r>
      <w:r w:rsidR="0059395B">
        <w:t xml:space="preserve"> </w:t>
      </w:r>
      <w:r w:rsidR="00BB6A84">
        <w:t>in</w:t>
      </w:r>
      <w:r w:rsidR="0059395B">
        <w:t xml:space="preserve"> </w:t>
      </w:r>
      <w:r w:rsidR="00BB6A84">
        <w:t>a</w:t>
      </w:r>
      <w:r w:rsidR="0059395B">
        <w:t xml:space="preserve"> </w:t>
      </w:r>
      <w:r w:rsidR="00BB6A84">
        <w:t>party</w:t>
      </w:r>
      <w:r w:rsidR="0059395B">
        <w:t xml:space="preserve"> </w:t>
      </w:r>
      <w:r w:rsidR="00BB6A84">
        <w:t>being</w:t>
      </w:r>
      <w:r w:rsidR="0059395B">
        <w:t xml:space="preserve"> </w:t>
      </w:r>
      <w:r w:rsidR="00BB6A84">
        <w:t>penalised</w:t>
      </w:r>
      <w:r w:rsidR="0059395B">
        <w:t xml:space="preserve"> </w:t>
      </w:r>
      <w:r w:rsidR="00BB6A84">
        <w:t>at</w:t>
      </w:r>
      <w:r w:rsidR="0059395B">
        <w:t xml:space="preserve"> </w:t>
      </w:r>
      <w:r w:rsidR="00BB6A84">
        <w:t>a</w:t>
      </w:r>
      <w:r w:rsidR="0059395B">
        <w:t xml:space="preserve"> </w:t>
      </w:r>
      <w:r w:rsidR="00BB6A84">
        <w:t>later</w:t>
      </w:r>
      <w:r w:rsidR="0059395B">
        <w:t xml:space="preserve"> </w:t>
      </w:r>
      <w:r w:rsidR="00BB6A84">
        <w:t>stage</w:t>
      </w:r>
      <w:r w:rsidR="0059395B">
        <w:t xml:space="preserve"> </w:t>
      </w:r>
      <w:r w:rsidR="00BB6A84">
        <w:t>in</w:t>
      </w:r>
      <w:r w:rsidR="0059395B">
        <w:t xml:space="preserve"> </w:t>
      </w:r>
      <w:r w:rsidR="00BB6A84">
        <w:t>the</w:t>
      </w:r>
      <w:r w:rsidR="0059395B">
        <w:t xml:space="preserve"> </w:t>
      </w:r>
      <w:r w:rsidR="00BB6A84">
        <w:t>proceedings.</w:t>
      </w:r>
      <w:r w:rsidR="0059395B">
        <w:t xml:space="preserve"> </w:t>
      </w:r>
      <w:r w:rsidR="00BB6A84">
        <w:t>This</w:t>
      </w:r>
      <w:r w:rsidR="0059395B">
        <w:t xml:space="preserve"> </w:t>
      </w:r>
      <w:r w:rsidR="00BB6A84">
        <w:t>is</w:t>
      </w:r>
      <w:r w:rsidR="0059395B">
        <w:t xml:space="preserve"> </w:t>
      </w:r>
      <w:r w:rsidR="00BB6A84">
        <w:t>exactly</w:t>
      </w:r>
      <w:r w:rsidR="0059395B">
        <w:t xml:space="preserve"> </w:t>
      </w:r>
      <w:r w:rsidR="00BB6A84">
        <w:t>the</w:t>
      </w:r>
      <w:r w:rsidR="0059395B">
        <w:t xml:space="preserve"> </w:t>
      </w:r>
      <w:r w:rsidR="00BB6A84">
        <w:t>sort</w:t>
      </w:r>
      <w:r w:rsidR="0059395B">
        <w:t xml:space="preserve"> </w:t>
      </w:r>
      <w:r w:rsidR="00BB6A84">
        <w:t>of</w:t>
      </w:r>
      <w:r w:rsidR="0059395B">
        <w:t xml:space="preserve"> </w:t>
      </w:r>
      <w:r w:rsidR="00BB6A84">
        <w:t>conversation</w:t>
      </w:r>
      <w:r w:rsidR="0059395B">
        <w:t xml:space="preserve"> </w:t>
      </w:r>
      <w:r w:rsidR="00BB6A84">
        <w:t>we</w:t>
      </w:r>
      <w:r w:rsidR="0059395B">
        <w:t xml:space="preserve"> </w:t>
      </w:r>
      <w:r w:rsidR="00BB6A84">
        <w:t>are</w:t>
      </w:r>
      <w:r w:rsidR="0059395B">
        <w:t xml:space="preserve"> </w:t>
      </w:r>
      <w:r w:rsidR="006C7750">
        <w:t>having</w:t>
      </w:r>
      <w:r w:rsidR="0059395B">
        <w:t xml:space="preserve"> </w:t>
      </w:r>
      <w:r w:rsidR="006C7750">
        <w:t xml:space="preserve">with </w:t>
      </w:r>
      <w:r w:rsidR="00BB6A84">
        <w:t>the</w:t>
      </w:r>
      <w:r w:rsidR="0059395B">
        <w:t xml:space="preserve"> </w:t>
      </w:r>
      <w:r w:rsidR="00BB6A84">
        <w:t>Chief</w:t>
      </w:r>
      <w:r w:rsidR="0059395B">
        <w:t xml:space="preserve"> </w:t>
      </w:r>
      <w:r w:rsidR="00BB6A84">
        <w:t>Justice</w:t>
      </w:r>
      <w:r w:rsidR="0059395B">
        <w:t xml:space="preserve"> </w:t>
      </w:r>
      <w:r w:rsidR="00BB6A84">
        <w:t>and</w:t>
      </w:r>
      <w:r w:rsidR="0059395B">
        <w:t xml:space="preserve"> </w:t>
      </w:r>
      <w:r w:rsidR="00105899">
        <w:t>the</w:t>
      </w:r>
      <w:r w:rsidR="0059395B">
        <w:t xml:space="preserve"> </w:t>
      </w:r>
      <w:r w:rsidR="00105899">
        <w:t>judiciary</w:t>
      </w:r>
      <w:r w:rsidR="0059395B">
        <w:t xml:space="preserve"> </w:t>
      </w:r>
      <w:r w:rsidR="00105899">
        <w:t>to</w:t>
      </w:r>
      <w:r w:rsidR="0059395B">
        <w:t xml:space="preserve"> </w:t>
      </w:r>
      <w:r w:rsidR="00105899">
        <w:t>make</w:t>
      </w:r>
      <w:r w:rsidR="0059395B">
        <w:t xml:space="preserve"> </w:t>
      </w:r>
      <w:r w:rsidR="00105899">
        <w:t>sure</w:t>
      </w:r>
      <w:r w:rsidR="0059395B">
        <w:t xml:space="preserve"> </w:t>
      </w:r>
      <w:r w:rsidR="00105899">
        <w:t>it</w:t>
      </w:r>
      <w:r w:rsidR="0059395B">
        <w:t xml:space="preserve"> </w:t>
      </w:r>
      <w:r w:rsidR="00105899">
        <w:t>can</w:t>
      </w:r>
      <w:r w:rsidR="0059395B">
        <w:t xml:space="preserve"> </w:t>
      </w:r>
      <w:r w:rsidR="00105899">
        <w:t>be</w:t>
      </w:r>
      <w:r w:rsidR="0059395B">
        <w:t xml:space="preserve"> </w:t>
      </w:r>
      <w:r w:rsidR="00105899">
        <w:t>effective.</w:t>
      </w:r>
      <w:r w:rsidR="0059395B">
        <w:t xml:space="preserve"> </w:t>
      </w:r>
      <w:r w:rsidR="00105899">
        <w:t>T</w:t>
      </w:r>
      <w:r>
        <w:t>he</w:t>
      </w:r>
      <w:r w:rsidR="0059395B">
        <w:t xml:space="preserve"> </w:t>
      </w:r>
      <w:r>
        <w:t>spirit</w:t>
      </w:r>
      <w:r w:rsidR="0059395B">
        <w:t xml:space="preserve"> </w:t>
      </w:r>
      <w:r>
        <w:t>of</w:t>
      </w:r>
      <w:r w:rsidR="0059395B">
        <w:t xml:space="preserve"> </w:t>
      </w:r>
      <w:r>
        <w:t>implementing</w:t>
      </w:r>
      <w:r w:rsidR="0059395B">
        <w:t xml:space="preserve"> </w:t>
      </w:r>
      <w:r>
        <w:t>something</w:t>
      </w:r>
      <w:r w:rsidR="0059395B">
        <w:t xml:space="preserve"> </w:t>
      </w:r>
      <w:r>
        <w:t>that</w:t>
      </w:r>
      <w:r w:rsidR="0059395B">
        <w:t xml:space="preserve"> </w:t>
      </w:r>
      <w:r>
        <w:t>is</w:t>
      </w:r>
      <w:r w:rsidR="0059395B">
        <w:t xml:space="preserve"> </w:t>
      </w:r>
      <w:r>
        <w:t>effective</w:t>
      </w:r>
      <w:r w:rsidR="0059395B">
        <w:t xml:space="preserve"> </w:t>
      </w:r>
      <w:r>
        <w:t>is</w:t>
      </w:r>
      <w:r w:rsidR="0059395B">
        <w:t xml:space="preserve"> </w:t>
      </w:r>
      <w:r>
        <w:t>there</w:t>
      </w:r>
      <w:r w:rsidR="00105899">
        <w:t>.</w:t>
      </w:r>
      <w:r w:rsidR="0059395B">
        <w:t xml:space="preserve"> </w:t>
      </w:r>
      <w:r w:rsidR="00105899">
        <w:t>We</w:t>
      </w:r>
      <w:r w:rsidR="0059395B">
        <w:t xml:space="preserve"> </w:t>
      </w:r>
      <w:r w:rsidR="00105899">
        <w:t>just</w:t>
      </w:r>
      <w:r w:rsidR="0059395B">
        <w:t xml:space="preserve"> </w:t>
      </w:r>
      <w:r w:rsidR="00105899">
        <w:t>have</w:t>
      </w:r>
      <w:r w:rsidR="0059395B">
        <w:t xml:space="preserve"> </w:t>
      </w:r>
      <w:r w:rsidR="00105899">
        <w:t>to</w:t>
      </w:r>
      <w:r w:rsidR="0059395B">
        <w:t xml:space="preserve"> </w:t>
      </w:r>
      <w:r w:rsidR="00105899">
        <w:t>work</w:t>
      </w:r>
      <w:r w:rsidR="0059395B">
        <w:t xml:space="preserve"> </w:t>
      </w:r>
      <w:r w:rsidR="006C7750">
        <w:t>through</w:t>
      </w:r>
      <w:r w:rsidR="0059395B">
        <w:t xml:space="preserve"> </w:t>
      </w:r>
      <w:r w:rsidR="00105899">
        <w:t>this</w:t>
      </w:r>
      <w:r w:rsidR="0059395B">
        <w:t xml:space="preserve"> </w:t>
      </w:r>
      <w:r w:rsidR="00105899">
        <w:t>detail.</w:t>
      </w:r>
      <w:r w:rsidR="0059395B">
        <w:t xml:space="preserve"> </w:t>
      </w:r>
    </w:p>
    <w:p w:rsidR="00545B76" w:rsidP="00105899">
      <w:pPr>
        <w:pStyle w:val="Question"/>
        <w:numPr>
          <w:ilvl w:val="0"/>
          <w:numId w:val="0"/>
        </w:numPr>
        <w:ind w:left="794"/>
      </w:pPr>
      <w:sdt>
        <w:sdtPr>
          <w:alias w:val="Member"/>
          <w:tag w:val="&lt;Member mnisId='394' dodsId='25722'&gt;"/>
          <w:id w:val="-96952223"/>
          <w:placeholder>
            <w:docPart w:val="DefaultPlaceholder_1082065158"/>
          </w:placeholder>
          <w:richText/>
        </w:sdtPr>
        <w:sdtContent>
          <w:r w:rsidRPr="00545B76">
            <w:rPr>
              <w:b/>
            </w:rPr>
            <w:t>Chair:</w:t>
          </w:r>
        </w:sdtContent>
      </w:sdt>
      <w:r w:rsidR="0059395B">
        <w:t xml:space="preserve"> </w:t>
      </w:r>
      <w:r w:rsidR="00105899">
        <w:t>I</w:t>
      </w:r>
      <w:r w:rsidR="0059395B">
        <w:t xml:space="preserve"> </w:t>
      </w:r>
      <w:r w:rsidR="00105899">
        <w:t>suspect</w:t>
      </w:r>
      <w:r w:rsidR="0059395B">
        <w:t xml:space="preserve"> </w:t>
      </w:r>
      <w:r w:rsidR="00105899">
        <w:t>we</w:t>
      </w:r>
      <w:r w:rsidR="0059395B">
        <w:t xml:space="preserve"> </w:t>
      </w:r>
      <w:r w:rsidR="00105899">
        <w:t>are</w:t>
      </w:r>
      <w:r w:rsidR="0059395B">
        <w:t xml:space="preserve"> </w:t>
      </w:r>
      <w:r w:rsidR="00105899">
        <w:t>not</w:t>
      </w:r>
      <w:r w:rsidR="0059395B">
        <w:t xml:space="preserve"> </w:t>
      </w:r>
      <w:r w:rsidR="00105899">
        <w:t>going</w:t>
      </w:r>
      <w:r w:rsidR="0059395B">
        <w:t xml:space="preserve"> </w:t>
      </w:r>
      <w:r w:rsidR="00105899">
        <w:t>to</w:t>
      </w:r>
      <w:r w:rsidR="0059395B">
        <w:t xml:space="preserve"> </w:t>
      </w:r>
      <w:r w:rsidR="00105899">
        <w:t>get</w:t>
      </w:r>
      <w:r w:rsidR="0059395B">
        <w:t xml:space="preserve"> </w:t>
      </w:r>
      <w:r w:rsidR="00105899">
        <w:t>much</w:t>
      </w:r>
      <w:r w:rsidR="0059395B">
        <w:t xml:space="preserve"> </w:t>
      </w:r>
      <w:r w:rsidR="00105899">
        <w:t>more</w:t>
      </w:r>
      <w:r w:rsidR="0059395B">
        <w:t xml:space="preserve"> </w:t>
      </w:r>
      <w:r w:rsidR="00105899">
        <w:t>out</w:t>
      </w:r>
      <w:r w:rsidR="0059395B">
        <w:t xml:space="preserve"> </w:t>
      </w:r>
      <w:r w:rsidR="00105899">
        <w:t>of</w:t>
      </w:r>
      <w:r w:rsidR="0059395B">
        <w:t xml:space="preserve"> </w:t>
      </w:r>
      <w:r w:rsidR="00105899">
        <w:t>you</w:t>
      </w:r>
      <w:r w:rsidR="0059395B">
        <w:t xml:space="preserve"> </w:t>
      </w:r>
      <w:r w:rsidR="00105899">
        <w:t>this</w:t>
      </w:r>
      <w:r w:rsidR="0059395B">
        <w:t xml:space="preserve"> </w:t>
      </w:r>
      <w:r w:rsidR="00105899">
        <w:t>morning</w:t>
      </w:r>
      <w:r w:rsidR="0059395B">
        <w:t xml:space="preserve"> </w:t>
      </w:r>
      <w:r w:rsidR="00105899">
        <w:t>than</w:t>
      </w:r>
      <w:r w:rsidR="0059395B">
        <w:t xml:space="preserve"> </w:t>
      </w:r>
      <w:r w:rsidR="00105899">
        <w:t>saying</w:t>
      </w:r>
      <w:r w:rsidR="0059395B">
        <w:t xml:space="preserve"> </w:t>
      </w:r>
      <w:r w:rsidR="00105899">
        <w:t>you</w:t>
      </w:r>
      <w:r w:rsidR="0059395B">
        <w:t xml:space="preserve"> </w:t>
      </w:r>
      <w:r w:rsidR="00105899">
        <w:t>are</w:t>
      </w:r>
      <w:r w:rsidR="0059395B">
        <w:t xml:space="preserve"> </w:t>
      </w:r>
      <w:r w:rsidR="00105899">
        <w:t>still</w:t>
      </w:r>
      <w:r w:rsidR="0059395B">
        <w:t xml:space="preserve"> </w:t>
      </w:r>
      <w:r w:rsidR="00105899">
        <w:t>looking</w:t>
      </w:r>
      <w:r w:rsidR="0059395B">
        <w:t xml:space="preserve"> </w:t>
      </w:r>
      <w:r w:rsidR="00105899">
        <w:t>at</w:t>
      </w:r>
      <w:r w:rsidR="0059395B">
        <w:t xml:space="preserve"> </w:t>
      </w:r>
      <w:r w:rsidR="00105899">
        <w:t>these</w:t>
      </w:r>
      <w:r w:rsidR="0059395B">
        <w:t xml:space="preserve"> </w:t>
      </w:r>
      <w:r w:rsidR="00105899">
        <w:t>issues.</w:t>
      </w:r>
      <w:r w:rsidR="0059395B">
        <w:t xml:space="preserve"> </w:t>
      </w:r>
    </w:p>
    <w:p w:rsidR="00545B76" w:rsidP="00545B76">
      <w:pPr>
        <w:pStyle w:val="Answer"/>
      </w:pPr>
      <w:sdt>
        <w:sdtPr>
          <w:alias w:val="Witness"/>
          <w:id w:val="1089890309"/>
          <w:placeholder>
            <w:docPart w:val="DefaultPlaceholder_1082065158"/>
          </w:placeholder>
          <w:richText/>
        </w:sdtPr>
        <w:sdtContent>
          <w:r w:rsidRPr="00E27A60" w:rsidR="00E27A60">
            <w:rPr>
              <w:b/>
              <w:i/>
            </w:rPr>
            <w:t>Luke Hall:</w:t>
          </w:r>
          <w:r w:rsidR="0059395B">
            <w:rPr>
              <w:b/>
            </w:rPr>
            <w:t xml:space="preserve"> </w:t>
          </w:r>
        </w:sdtContent>
      </w:sdt>
      <w:r w:rsidR="00105899">
        <w:t>I</w:t>
      </w:r>
      <w:r w:rsidR="0059395B">
        <w:t xml:space="preserve"> </w:t>
      </w:r>
      <w:r w:rsidR="00105899">
        <w:t>apologise</w:t>
      </w:r>
      <w:r w:rsidR="0059395B">
        <w:t xml:space="preserve"> </w:t>
      </w:r>
      <w:r w:rsidR="00105899">
        <w:t>for</w:t>
      </w:r>
      <w:r w:rsidR="0059395B">
        <w:t xml:space="preserve"> </w:t>
      </w:r>
      <w:r w:rsidR="00105899">
        <w:t>that,</w:t>
      </w:r>
      <w:r w:rsidR="0059395B">
        <w:t xml:space="preserve"> </w:t>
      </w:r>
      <w:r w:rsidR="00105899">
        <w:t>Chair.</w:t>
      </w:r>
    </w:p>
    <w:p w:rsidR="00545B76" w:rsidP="006C7750">
      <w:pPr>
        <w:pStyle w:val="Question"/>
      </w:pPr>
      <w:sdt>
        <w:sdtPr>
          <w:alias w:val="Member"/>
          <w:tag w:val="&lt;Member mnisId='394' dodsId='25722'&gt;"/>
          <w:id w:val="1994989616"/>
          <w:placeholder>
            <w:docPart w:val="DefaultPlaceholder_1082065158"/>
          </w:placeholder>
          <w:richText/>
        </w:sdtPr>
        <w:sdtContent>
          <w:r w:rsidRPr="00545B76">
            <w:rPr>
              <w:b/>
            </w:rPr>
            <w:t>Chair:</w:t>
          </w:r>
        </w:sdtContent>
      </w:sdt>
      <w:r w:rsidR="0059395B">
        <w:t xml:space="preserve"> </w:t>
      </w:r>
      <w:r w:rsidR="00105899">
        <w:t>Can</w:t>
      </w:r>
      <w:r w:rsidR="0059395B">
        <w:t xml:space="preserve"> </w:t>
      </w:r>
      <w:r w:rsidR="00105899">
        <w:t>we</w:t>
      </w:r>
      <w:r w:rsidR="0059395B">
        <w:t xml:space="preserve"> </w:t>
      </w:r>
      <w:r w:rsidR="00105899">
        <w:t>at</w:t>
      </w:r>
      <w:r w:rsidR="0059395B">
        <w:t xml:space="preserve"> </w:t>
      </w:r>
      <w:r w:rsidR="00105899">
        <w:t>least</w:t>
      </w:r>
      <w:r w:rsidR="0059395B">
        <w:t xml:space="preserve"> </w:t>
      </w:r>
      <w:r w:rsidR="00105899">
        <w:t>have</w:t>
      </w:r>
      <w:r w:rsidR="0059395B">
        <w:t xml:space="preserve"> </w:t>
      </w:r>
      <w:r w:rsidR="00105899">
        <w:t>an</w:t>
      </w:r>
      <w:r w:rsidR="0059395B">
        <w:t xml:space="preserve"> </w:t>
      </w:r>
      <w:r w:rsidR="00105899">
        <w:t>understanding</w:t>
      </w:r>
      <w:r w:rsidR="0059395B">
        <w:t xml:space="preserve"> </w:t>
      </w:r>
      <w:r w:rsidR="00105899">
        <w:t>that</w:t>
      </w:r>
      <w:r w:rsidR="006C7750">
        <w:t>,</w:t>
      </w:r>
      <w:r w:rsidR="0059395B">
        <w:t xml:space="preserve"> </w:t>
      </w:r>
      <w:r w:rsidR="00105899">
        <w:t>when</w:t>
      </w:r>
      <w:r w:rsidR="0059395B">
        <w:t xml:space="preserve"> </w:t>
      </w:r>
      <w:r w:rsidR="00105899">
        <w:t>you</w:t>
      </w:r>
      <w:r w:rsidR="0059395B">
        <w:t xml:space="preserve"> </w:t>
      </w:r>
      <w:r w:rsidR="00105899">
        <w:t>are</w:t>
      </w:r>
      <w:r w:rsidR="0059395B">
        <w:t xml:space="preserve"> </w:t>
      </w:r>
      <w:r w:rsidR="00105899">
        <w:t>a</w:t>
      </w:r>
      <w:r w:rsidR="0059395B">
        <w:t xml:space="preserve"> </w:t>
      </w:r>
      <w:r w:rsidR="00105899">
        <w:t>little</w:t>
      </w:r>
      <w:r w:rsidR="0059395B">
        <w:t xml:space="preserve"> </w:t>
      </w:r>
      <w:r w:rsidR="00105899">
        <w:t>clearer</w:t>
      </w:r>
      <w:r w:rsidR="0059395B">
        <w:t xml:space="preserve"> </w:t>
      </w:r>
      <w:r w:rsidR="00105899">
        <w:t>about</w:t>
      </w:r>
      <w:r w:rsidR="0059395B">
        <w:t xml:space="preserve"> </w:t>
      </w:r>
      <w:r w:rsidR="00105899">
        <w:t>what</w:t>
      </w:r>
      <w:r w:rsidR="0059395B">
        <w:t xml:space="preserve"> </w:t>
      </w:r>
      <w:r w:rsidR="00105899">
        <w:t>you</w:t>
      </w:r>
      <w:r w:rsidR="0059395B">
        <w:t xml:space="preserve"> </w:t>
      </w:r>
      <w:r w:rsidR="00105899">
        <w:t>might</w:t>
      </w:r>
      <w:r w:rsidR="0059395B">
        <w:t xml:space="preserve"> </w:t>
      </w:r>
      <w:r w:rsidR="00105899">
        <w:t>be</w:t>
      </w:r>
      <w:r w:rsidR="0059395B">
        <w:t xml:space="preserve"> </w:t>
      </w:r>
      <w:r w:rsidR="00105899">
        <w:t>intending</w:t>
      </w:r>
      <w:r w:rsidR="006C7750">
        <w:t>,</w:t>
      </w:r>
      <w:r w:rsidR="0059395B">
        <w:t xml:space="preserve"> </w:t>
      </w:r>
      <w:r w:rsidR="00105899">
        <w:t>t</w:t>
      </w:r>
      <w:r>
        <w:t>here</w:t>
      </w:r>
      <w:r w:rsidR="0059395B">
        <w:t xml:space="preserve"> </w:t>
      </w:r>
      <w:r>
        <w:t>will</w:t>
      </w:r>
      <w:r w:rsidR="0059395B">
        <w:t xml:space="preserve"> </w:t>
      </w:r>
      <w:r>
        <w:t>be</w:t>
      </w:r>
      <w:r w:rsidR="0059395B">
        <w:t xml:space="preserve"> </w:t>
      </w:r>
      <w:r>
        <w:t>an</w:t>
      </w:r>
      <w:r w:rsidR="0059395B">
        <w:t xml:space="preserve"> </w:t>
      </w:r>
      <w:r>
        <w:t>opportunity,</w:t>
      </w:r>
      <w:r w:rsidR="0059395B">
        <w:t xml:space="preserve"> </w:t>
      </w:r>
      <w:r>
        <w:t>even</w:t>
      </w:r>
      <w:r w:rsidR="0059395B">
        <w:t xml:space="preserve"> </w:t>
      </w:r>
      <w:r>
        <w:t>if</w:t>
      </w:r>
      <w:r w:rsidR="0059395B">
        <w:t xml:space="preserve"> </w:t>
      </w:r>
      <w:r>
        <w:t>a</w:t>
      </w:r>
      <w:r w:rsidR="0059395B">
        <w:t xml:space="preserve"> </w:t>
      </w:r>
      <w:r>
        <w:t>brief</w:t>
      </w:r>
      <w:r w:rsidR="0059395B">
        <w:t xml:space="preserve"> </w:t>
      </w:r>
      <w:r>
        <w:t>one,</w:t>
      </w:r>
      <w:r w:rsidR="0059395B">
        <w:t xml:space="preserve"> </w:t>
      </w:r>
      <w:r>
        <w:t>for</w:t>
      </w:r>
      <w:r w:rsidR="0059395B">
        <w:t xml:space="preserve"> </w:t>
      </w:r>
      <w:r w:rsidR="00105899">
        <w:t>a</w:t>
      </w:r>
      <w:r w:rsidR="0059395B">
        <w:t xml:space="preserve"> </w:t>
      </w:r>
      <w:r>
        <w:t>consultation</w:t>
      </w:r>
      <w:r w:rsidR="0059395B">
        <w:t xml:space="preserve"> </w:t>
      </w:r>
      <w:r w:rsidR="00105899">
        <w:t>with</w:t>
      </w:r>
      <w:r w:rsidR="0059395B">
        <w:t xml:space="preserve"> </w:t>
      </w:r>
      <w:r w:rsidR="00105899">
        <w:t>those</w:t>
      </w:r>
      <w:r w:rsidR="0059395B">
        <w:t xml:space="preserve"> </w:t>
      </w:r>
      <w:r w:rsidR="00105899">
        <w:t>who</w:t>
      </w:r>
      <w:r w:rsidR="0059395B">
        <w:t xml:space="preserve"> </w:t>
      </w:r>
      <w:r w:rsidR="00105899">
        <w:t>are</w:t>
      </w:r>
      <w:r w:rsidR="0059395B">
        <w:t xml:space="preserve"> </w:t>
      </w:r>
      <w:r w:rsidR="00105899">
        <w:t>going</w:t>
      </w:r>
      <w:r w:rsidR="0059395B">
        <w:t xml:space="preserve"> </w:t>
      </w:r>
      <w:r w:rsidR="00105899">
        <w:t>to</w:t>
      </w:r>
      <w:r w:rsidR="0059395B">
        <w:t xml:space="preserve"> </w:t>
      </w:r>
      <w:r w:rsidR="00105899">
        <w:t>be</w:t>
      </w:r>
      <w:r w:rsidR="0059395B">
        <w:t xml:space="preserve"> </w:t>
      </w:r>
      <w:r w:rsidR="00105899">
        <w:t>involved</w:t>
      </w:r>
      <w:r w:rsidR="006C7750">
        <w:t>, including</w:t>
      </w:r>
      <w:r w:rsidR="0059395B">
        <w:t xml:space="preserve"> </w:t>
      </w:r>
      <w:r w:rsidR="00105899">
        <w:t>local</w:t>
      </w:r>
      <w:r w:rsidR="0059395B">
        <w:t xml:space="preserve"> </w:t>
      </w:r>
      <w:r w:rsidR="00105899">
        <w:t>authorities</w:t>
      </w:r>
      <w:r w:rsidR="0059395B">
        <w:t xml:space="preserve"> </w:t>
      </w:r>
      <w:r w:rsidR="00105899">
        <w:t>but</w:t>
      </w:r>
      <w:r w:rsidR="0059395B">
        <w:t xml:space="preserve"> </w:t>
      </w:r>
      <w:r w:rsidR="00105899">
        <w:t>many</w:t>
      </w:r>
      <w:r w:rsidR="0059395B">
        <w:t xml:space="preserve"> </w:t>
      </w:r>
      <w:r w:rsidR="00105899">
        <w:t>of</w:t>
      </w:r>
      <w:r w:rsidR="0059395B">
        <w:t xml:space="preserve"> </w:t>
      </w:r>
      <w:r w:rsidR="00105899">
        <w:t>the</w:t>
      </w:r>
      <w:r w:rsidR="0059395B">
        <w:t xml:space="preserve"> </w:t>
      </w:r>
      <w:r w:rsidR="00105899">
        <w:t>voluntary</w:t>
      </w:r>
      <w:r w:rsidR="0059395B">
        <w:t xml:space="preserve"> </w:t>
      </w:r>
      <w:r w:rsidR="00105899">
        <w:t>bodies</w:t>
      </w:r>
      <w:r w:rsidR="006C7750">
        <w:t>?</w:t>
      </w:r>
      <w:r w:rsidR="0059395B">
        <w:t xml:space="preserve"> </w:t>
      </w:r>
      <w:r w:rsidR="00105899">
        <w:t>We</w:t>
      </w:r>
      <w:r w:rsidR="0059395B">
        <w:t xml:space="preserve"> </w:t>
      </w:r>
      <w:r w:rsidR="00105899">
        <w:t>have</w:t>
      </w:r>
      <w:r w:rsidR="0059395B">
        <w:t xml:space="preserve"> </w:t>
      </w:r>
      <w:r w:rsidR="00105899">
        <w:t>taken</w:t>
      </w:r>
      <w:r w:rsidR="0059395B">
        <w:t xml:space="preserve"> </w:t>
      </w:r>
      <w:r w:rsidR="00105899">
        <w:t>evidence</w:t>
      </w:r>
      <w:r w:rsidR="0059395B">
        <w:t xml:space="preserve"> </w:t>
      </w:r>
      <w:r w:rsidR="00105899">
        <w:t>from</w:t>
      </w:r>
      <w:r w:rsidR="0059395B">
        <w:t xml:space="preserve"> </w:t>
      </w:r>
      <w:r w:rsidR="00105899">
        <w:t>Crisis</w:t>
      </w:r>
      <w:r w:rsidR="0059395B">
        <w:t xml:space="preserve"> </w:t>
      </w:r>
      <w:r w:rsidR="00105899">
        <w:t>this</w:t>
      </w:r>
      <w:r w:rsidR="0059395B">
        <w:t xml:space="preserve"> </w:t>
      </w:r>
      <w:r w:rsidR="006C7750">
        <w:t xml:space="preserve">morning. </w:t>
      </w:r>
      <w:r w:rsidR="00105899">
        <w:t>I</w:t>
      </w:r>
      <w:r w:rsidR="0059395B">
        <w:t xml:space="preserve"> </w:t>
      </w:r>
      <w:r w:rsidR="00105899">
        <w:t>am</w:t>
      </w:r>
      <w:r w:rsidR="0059395B">
        <w:t xml:space="preserve"> </w:t>
      </w:r>
      <w:r w:rsidR="00105899">
        <w:t>sure</w:t>
      </w:r>
      <w:r w:rsidR="0059395B">
        <w:t xml:space="preserve"> </w:t>
      </w:r>
      <w:r w:rsidR="00105899">
        <w:t>Shelter</w:t>
      </w:r>
      <w:r w:rsidR="0059395B">
        <w:t xml:space="preserve"> </w:t>
      </w:r>
      <w:r w:rsidR="00105899">
        <w:t>would</w:t>
      </w:r>
      <w:r w:rsidR="0059395B">
        <w:t xml:space="preserve"> </w:t>
      </w:r>
      <w:r w:rsidR="00105899">
        <w:t>have</w:t>
      </w:r>
      <w:r w:rsidR="0059395B">
        <w:t xml:space="preserve"> </w:t>
      </w:r>
      <w:r w:rsidR="00105899">
        <w:t>a</w:t>
      </w:r>
      <w:r w:rsidR="0059395B">
        <w:t xml:space="preserve"> </w:t>
      </w:r>
      <w:r w:rsidR="00105899">
        <w:t>view,</w:t>
      </w:r>
      <w:r w:rsidR="0059395B">
        <w:t xml:space="preserve"> </w:t>
      </w:r>
      <w:r w:rsidR="00105899">
        <w:t>as</w:t>
      </w:r>
      <w:r w:rsidR="0059395B">
        <w:t xml:space="preserve"> </w:t>
      </w:r>
      <w:r w:rsidR="00105899">
        <w:t>would</w:t>
      </w:r>
      <w:r w:rsidR="0059395B">
        <w:t xml:space="preserve"> </w:t>
      </w:r>
      <w:r w:rsidR="00105899">
        <w:t>many</w:t>
      </w:r>
      <w:r w:rsidR="0059395B">
        <w:t xml:space="preserve"> </w:t>
      </w:r>
      <w:r w:rsidR="00105899">
        <w:t>other</w:t>
      </w:r>
      <w:r w:rsidR="0059395B">
        <w:t xml:space="preserve"> </w:t>
      </w:r>
      <w:r w:rsidR="00105899">
        <w:t>organisations</w:t>
      </w:r>
      <w:r w:rsidR="0059395B">
        <w:t xml:space="preserve"> </w:t>
      </w:r>
      <w:r w:rsidR="00105899">
        <w:t>and</w:t>
      </w:r>
      <w:r w:rsidR="0059395B">
        <w:t xml:space="preserve"> </w:t>
      </w:r>
      <w:r w:rsidR="00105899">
        <w:t>probably</w:t>
      </w:r>
      <w:r w:rsidR="0059395B">
        <w:t xml:space="preserve"> </w:t>
      </w:r>
      <w:r w:rsidR="00105899">
        <w:t>this</w:t>
      </w:r>
      <w:r w:rsidR="0059395B">
        <w:t xml:space="preserve"> </w:t>
      </w:r>
      <w:r w:rsidR="00105899">
        <w:t>Committee</w:t>
      </w:r>
      <w:r w:rsidR="0059395B">
        <w:t xml:space="preserve"> </w:t>
      </w:r>
      <w:r w:rsidR="00105899">
        <w:t>as</w:t>
      </w:r>
      <w:r w:rsidR="0059395B">
        <w:t xml:space="preserve"> </w:t>
      </w:r>
      <w:r w:rsidR="00105899">
        <w:t>well.</w:t>
      </w:r>
      <w:r w:rsidR="0059395B">
        <w:t xml:space="preserve"> </w:t>
      </w:r>
      <w:r w:rsidR="00105899">
        <w:t>Would</w:t>
      </w:r>
      <w:r w:rsidR="0059395B">
        <w:t xml:space="preserve"> </w:t>
      </w:r>
      <w:r w:rsidR="00105899">
        <w:t>there</w:t>
      </w:r>
      <w:r w:rsidR="0059395B">
        <w:t xml:space="preserve"> </w:t>
      </w:r>
      <w:r w:rsidR="00105899">
        <w:t>be</w:t>
      </w:r>
      <w:r w:rsidR="0059395B">
        <w:t xml:space="preserve"> </w:t>
      </w:r>
      <w:r w:rsidR="00105899">
        <w:t>that</w:t>
      </w:r>
      <w:r w:rsidR="0059395B">
        <w:t xml:space="preserve"> </w:t>
      </w:r>
      <w:r w:rsidR="00105899">
        <w:t>opportunity</w:t>
      </w:r>
      <w:r w:rsidR="006C7750">
        <w:t>,</w:t>
      </w:r>
      <w:r w:rsidR="0059395B">
        <w:t xml:space="preserve"> </w:t>
      </w:r>
      <w:r w:rsidR="00105899">
        <w:t>so</w:t>
      </w:r>
      <w:r w:rsidR="0059395B">
        <w:t xml:space="preserve"> </w:t>
      </w:r>
      <w:r w:rsidR="00105899">
        <w:t>we</w:t>
      </w:r>
      <w:r w:rsidR="0059395B">
        <w:t xml:space="preserve"> </w:t>
      </w:r>
      <w:r w:rsidR="00105899">
        <w:t>could</w:t>
      </w:r>
      <w:r w:rsidR="0059395B">
        <w:t xml:space="preserve"> </w:t>
      </w:r>
      <w:r w:rsidR="00105899">
        <w:t>at</w:t>
      </w:r>
      <w:r w:rsidR="0059395B">
        <w:t xml:space="preserve"> </w:t>
      </w:r>
      <w:r w:rsidR="00105899">
        <w:t>least</w:t>
      </w:r>
      <w:r w:rsidR="0059395B">
        <w:t xml:space="preserve"> </w:t>
      </w:r>
      <w:r w:rsidR="00105899">
        <w:t>test</w:t>
      </w:r>
      <w:r w:rsidR="0059395B">
        <w:t xml:space="preserve"> </w:t>
      </w:r>
      <w:r w:rsidR="00105899">
        <w:t>what</w:t>
      </w:r>
      <w:r w:rsidR="0059395B">
        <w:t xml:space="preserve"> </w:t>
      </w:r>
      <w:r w:rsidR="00105899">
        <w:t>eventually</w:t>
      </w:r>
      <w:r w:rsidR="0059395B">
        <w:t xml:space="preserve"> </w:t>
      </w:r>
      <w:r w:rsidR="00105899">
        <w:t>you</w:t>
      </w:r>
      <w:r w:rsidR="0059395B">
        <w:t xml:space="preserve"> </w:t>
      </w:r>
      <w:r w:rsidR="00105899">
        <w:t>come</w:t>
      </w:r>
      <w:r w:rsidR="0059395B">
        <w:t xml:space="preserve"> </w:t>
      </w:r>
      <w:r w:rsidR="00105899">
        <w:t>up</w:t>
      </w:r>
      <w:r w:rsidR="0059395B">
        <w:t xml:space="preserve"> </w:t>
      </w:r>
      <w:r w:rsidR="00105899">
        <w:t>with</w:t>
      </w:r>
      <w:r w:rsidR="0059395B">
        <w:t xml:space="preserve"> </w:t>
      </w:r>
      <w:r w:rsidR="00105899">
        <w:t>as</w:t>
      </w:r>
      <w:r w:rsidR="0059395B">
        <w:t xml:space="preserve"> </w:t>
      </w:r>
      <w:r w:rsidR="006C7750">
        <w:t xml:space="preserve">a </w:t>
      </w:r>
      <w:r w:rsidR="00105899">
        <w:t>way</w:t>
      </w:r>
      <w:r w:rsidR="0059395B">
        <w:t xml:space="preserve"> </w:t>
      </w:r>
      <w:r w:rsidR="00105899">
        <w:t>forward?</w:t>
      </w:r>
      <w:r w:rsidR="0059395B">
        <w:t xml:space="preserve"> </w:t>
      </w:r>
    </w:p>
    <w:p w:rsidR="00545B76" w:rsidP="00545B76">
      <w:pPr>
        <w:pStyle w:val="Answer"/>
      </w:pPr>
      <w:sdt>
        <w:sdtPr>
          <w:alias w:val="Witness"/>
          <w:id w:val="-647592109"/>
          <w:placeholder>
            <w:docPart w:val="DefaultPlaceholder_1082065158"/>
          </w:placeholder>
          <w:richText/>
        </w:sdtPr>
        <w:sdtContent>
          <w:r w:rsidRPr="00E27A60" w:rsidR="00E27A60">
            <w:rPr>
              <w:b/>
              <w:i/>
            </w:rPr>
            <w:t>Luke Hall:</w:t>
          </w:r>
          <w:r w:rsidR="0059395B">
            <w:rPr>
              <w:b/>
            </w:rPr>
            <w:t xml:space="preserve"> </w:t>
          </w:r>
        </w:sdtContent>
      </w:sdt>
      <w:r>
        <w:t>We</w:t>
      </w:r>
      <w:r w:rsidR="0059395B">
        <w:t xml:space="preserve"> </w:t>
      </w:r>
      <w:r>
        <w:t>are</w:t>
      </w:r>
      <w:r w:rsidR="0059395B">
        <w:t xml:space="preserve"> </w:t>
      </w:r>
      <w:r>
        <w:t>starting</w:t>
      </w:r>
      <w:r w:rsidR="0059395B">
        <w:t xml:space="preserve"> </w:t>
      </w:r>
      <w:r>
        <w:t>those</w:t>
      </w:r>
      <w:r w:rsidR="0059395B">
        <w:t xml:space="preserve"> </w:t>
      </w:r>
      <w:r>
        <w:t>conversations</w:t>
      </w:r>
      <w:r w:rsidR="0059395B">
        <w:t xml:space="preserve"> </w:t>
      </w:r>
      <w:r>
        <w:t>right</w:t>
      </w:r>
      <w:r w:rsidR="0059395B">
        <w:t xml:space="preserve"> </w:t>
      </w:r>
      <w:r>
        <w:t>now.</w:t>
      </w:r>
      <w:r w:rsidR="0059395B">
        <w:t xml:space="preserve"> </w:t>
      </w:r>
      <w:r w:rsidR="00105899">
        <w:t>We</w:t>
      </w:r>
      <w:r w:rsidR="0059395B">
        <w:t xml:space="preserve"> </w:t>
      </w:r>
      <w:r w:rsidR="00105899">
        <w:t>want</w:t>
      </w:r>
      <w:r w:rsidR="0059395B">
        <w:t xml:space="preserve"> </w:t>
      </w:r>
      <w:r w:rsidR="00105899">
        <w:t>to</w:t>
      </w:r>
      <w:r w:rsidR="0059395B">
        <w:t xml:space="preserve"> </w:t>
      </w:r>
      <w:r w:rsidR="00105899">
        <w:t>understand</w:t>
      </w:r>
      <w:r w:rsidR="0059395B">
        <w:t xml:space="preserve"> </w:t>
      </w:r>
      <w:r w:rsidR="00105899">
        <w:t>the</w:t>
      </w:r>
      <w:r w:rsidR="0059395B">
        <w:t xml:space="preserve"> </w:t>
      </w:r>
      <w:r w:rsidR="00105899">
        <w:t>exact</w:t>
      </w:r>
      <w:r w:rsidR="0059395B">
        <w:t xml:space="preserve"> </w:t>
      </w:r>
      <w:r w:rsidR="00105899">
        <w:t>role</w:t>
      </w:r>
      <w:r w:rsidR="0059395B">
        <w:t xml:space="preserve"> </w:t>
      </w:r>
      <w:r w:rsidR="00105899">
        <w:t>that</w:t>
      </w:r>
      <w:r w:rsidR="0059395B">
        <w:t xml:space="preserve"> </w:t>
      </w:r>
      <w:r w:rsidR="00105899">
        <w:t>the</w:t>
      </w:r>
      <w:r w:rsidR="0059395B">
        <w:t xml:space="preserve"> </w:t>
      </w:r>
      <w:r w:rsidR="00105899">
        <w:t>pre-action</w:t>
      </w:r>
      <w:r w:rsidR="0059395B">
        <w:t xml:space="preserve"> </w:t>
      </w:r>
      <w:r w:rsidR="00105899">
        <w:t>protocol</w:t>
      </w:r>
      <w:r w:rsidR="0059395B">
        <w:t xml:space="preserve"> </w:t>
      </w:r>
      <w:r w:rsidR="00105899">
        <w:t>could</w:t>
      </w:r>
      <w:r w:rsidR="0059395B">
        <w:t xml:space="preserve"> </w:t>
      </w:r>
      <w:r w:rsidR="00105899">
        <w:t>play.</w:t>
      </w:r>
      <w:r w:rsidR="0059395B">
        <w:t xml:space="preserve"> </w:t>
      </w:r>
      <w:r>
        <w:t>Of</w:t>
      </w:r>
      <w:r w:rsidR="0059395B">
        <w:t xml:space="preserve"> </w:t>
      </w:r>
      <w:r>
        <w:t>course</w:t>
      </w:r>
      <w:r w:rsidR="006C7750">
        <w:t>,</w:t>
      </w:r>
      <w:r w:rsidR="0059395B">
        <w:t xml:space="preserve"> </w:t>
      </w:r>
      <w:r w:rsidR="00105899">
        <w:t>we</w:t>
      </w:r>
      <w:r w:rsidR="0059395B">
        <w:t xml:space="preserve"> </w:t>
      </w:r>
      <w:r w:rsidR="00105899">
        <w:t>are</w:t>
      </w:r>
      <w:r w:rsidR="0059395B">
        <w:t xml:space="preserve"> </w:t>
      </w:r>
      <w:r w:rsidR="00105899">
        <w:t>aware</w:t>
      </w:r>
      <w:r w:rsidR="0059395B">
        <w:t xml:space="preserve"> </w:t>
      </w:r>
      <w:r w:rsidR="00105899">
        <w:t>of</w:t>
      </w:r>
      <w:r w:rsidR="0059395B">
        <w:t xml:space="preserve"> </w:t>
      </w:r>
      <w:r w:rsidR="00105899">
        <w:t>the</w:t>
      </w:r>
      <w:r w:rsidR="0059395B">
        <w:t xml:space="preserve"> </w:t>
      </w:r>
      <w:r w:rsidR="00105899">
        <w:t>concerns</w:t>
      </w:r>
      <w:r w:rsidR="0059395B">
        <w:t xml:space="preserve"> </w:t>
      </w:r>
      <w:r w:rsidR="00105899">
        <w:t>about</w:t>
      </w:r>
      <w:r w:rsidR="0059395B">
        <w:t xml:space="preserve"> </w:t>
      </w:r>
      <w:r>
        <w:t>mandatory</w:t>
      </w:r>
      <w:r w:rsidR="0059395B">
        <w:t xml:space="preserve"> </w:t>
      </w:r>
      <w:r>
        <w:t>grounds</w:t>
      </w:r>
      <w:r w:rsidR="0059395B">
        <w:t xml:space="preserve"> </w:t>
      </w:r>
      <w:r w:rsidR="00105899">
        <w:t>and</w:t>
      </w:r>
      <w:r w:rsidR="0059395B">
        <w:t xml:space="preserve"> </w:t>
      </w:r>
      <w:r w:rsidR="0025097E">
        <w:t>section</w:t>
      </w:r>
      <w:r w:rsidR="0059395B">
        <w:t xml:space="preserve"> </w:t>
      </w:r>
      <w:r w:rsidR="00105899">
        <w:t>21,</w:t>
      </w:r>
      <w:r w:rsidR="0059395B">
        <w:t xml:space="preserve"> </w:t>
      </w:r>
      <w:r w:rsidR="00105899">
        <w:t>and</w:t>
      </w:r>
      <w:r w:rsidR="0059395B">
        <w:t xml:space="preserve"> </w:t>
      </w:r>
      <w:r w:rsidR="00105899">
        <w:t>we</w:t>
      </w:r>
      <w:r w:rsidR="0059395B">
        <w:t xml:space="preserve"> </w:t>
      </w:r>
      <w:r w:rsidR="00105899">
        <w:t>are</w:t>
      </w:r>
      <w:r w:rsidR="0059395B">
        <w:t xml:space="preserve"> </w:t>
      </w:r>
      <w:r w:rsidR="00105899">
        <w:t>still</w:t>
      </w:r>
      <w:r w:rsidR="0059395B">
        <w:t xml:space="preserve"> </w:t>
      </w:r>
      <w:r w:rsidR="00105899">
        <w:t>having</w:t>
      </w:r>
      <w:r w:rsidR="0059395B">
        <w:t xml:space="preserve"> </w:t>
      </w:r>
      <w:r w:rsidR="00105899">
        <w:t>those</w:t>
      </w:r>
      <w:r w:rsidR="0059395B">
        <w:t xml:space="preserve"> </w:t>
      </w:r>
      <w:r w:rsidR="00105899">
        <w:t>conversations</w:t>
      </w:r>
      <w:r w:rsidR="0059395B">
        <w:t xml:space="preserve"> </w:t>
      </w:r>
      <w:r w:rsidR="00105899">
        <w:t>now.</w:t>
      </w:r>
      <w:r w:rsidR="0059395B">
        <w:t xml:space="preserve"> </w:t>
      </w:r>
      <w:r w:rsidR="006C7750">
        <w:t xml:space="preserve">We </w:t>
      </w:r>
      <w:r w:rsidR="00105899">
        <w:t>welcome</w:t>
      </w:r>
      <w:r w:rsidR="0059395B">
        <w:t xml:space="preserve"> </w:t>
      </w:r>
      <w:r w:rsidR="00105899">
        <w:t>a</w:t>
      </w:r>
      <w:r w:rsidR="0059395B">
        <w:t xml:space="preserve"> </w:t>
      </w:r>
      <w:r w:rsidR="00105899">
        <w:t>conversation</w:t>
      </w:r>
      <w:r w:rsidR="0059395B">
        <w:t xml:space="preserve"> </w:t>
      </w:r>
      <w:r w:rsidR="00105899">
        <w:t>with</w:t>
      </w:r>
      <w:r w:rsidR="0059395B">
        <w:t xml:space="preserve"> </w:t>
      </w:r>
      <w:r w:rsidR="00105899">
        <w:t>the</w:t>
      </w:r>
      <w:r w:rsidR="0059395B">
        <w:t xml:space="preserve"> </w:t>
      </w:r>
      <w:r w:rsidR="00105899">
        <w:t>Committee</w:t>
      </w:r>
      <w:r w:rsidR="0059395B">
        <w:t xml:space="preserve"> </w:t>
      </w:r>
      <w:r w:rsidR="00105899">
        <w:t>and</w:t>
      </w:r>
      <w:r w:rsidR="0059395B">
        <w:t xml:space="preserve"> </w:t>
      </w:r>
      <w:r w:rsidR="00105899">
        <w:t>all</w:t>
      </w:r>
      <w:r w:rsidR="0059395B">
        <w:t xml:space="preserve"> </w:t>
      </w:r>
      <w:r w:rsidR="00105899">
        <w:t>stakeholders</w:t>
      </w:r>
      <w:r w:rsidR="0059395B">
        <w:t xml:space="preserve"> </w:t>
      </w:r>
      <w:r w:rsidR="00105899">
        <w:t>about</w:t>
      </w:r>
      <w:r w:rsidR="0059395B">
        <w:t xml:space="preserve"> </w:t>
      </w:r>
      <w:r w:rsidR="00105899">
        <w:t>that.</w:t>
      </w:r>
      <w:r w:rsidR="0059395B">
        <w:t xml:space="preserve"> </w:t>
      </w:r>
    </w:p>
    <w:p w:rsidR="007B12CE" w:rsidP="006C7750">
      <w:pPr>
        <w:pStyle w:val="Question"/>
      </w:pPr>
      <w:sdt>
        <w:sdtPr>
          <w:alias w:val="Member"/>
          <w:tag w:val="&lt;Member mnisId='4005' dodsId='37675'&gt;"/>
          <w:id w:val="737296136"/>
          <w:placeholder>
            <w:docPart w:val="DefaultPlaceholder_1082065158"/>
          </w:placeholder>
          <w:richText/>
        </w:sdtPr>
        <w:sdtContent>
          <w:r w:rsidRPr="00545B76" w:rsidR="00545B76">
            <w:rPr>
              <w:b/>
            </w:rPr>
            <w:t>Bob</w:t>
          </w:r>
          <w:r w:rsidR="0059395B">
            <w:rPr>
              <w:b/>
            </w:rPr>
            <w:t xml:space="preserve"> </w:t>
          </w:r>
          <w:r w:rsidRPr="00545B76" w:rsidR="00545B76">
            <w:rPr>
              <w:b/>
            </w:rPr>
            <w:t>Blackman:</w:t>
          </w:r>
        </w:sdtContent>
      </w:sdt>
      <w:r w:rsidR="0059395B">
        <w:t xml:space="preserve"> </w:t>
      </w:r>
      <w:r w:rsidR="00105899">
        <w:t>Welcome,</w:t>
      </w:r>
      <w:r w:rsidR="0059395B">
        <w:t xml:space="preserve"> </w:t>
      </w:r>
      <w:r w:rsidR="00105899">
        <w:t>Minister.</w:t>
      </w:r>
      <w:r w:rsidR="0059395B">
        <w:t xml:space="preserve"> </w:t>
      </w:r>
      <w:r w:rsidR="00105899">
        <w:t>I</w:t>
      </w:r>
      <w:r w:rsidR="0059395B">
        <w:t xml:space="preserve"> </w:t>
      </w:r>
      <w:r w:rsidR="00105899">
        <w:t>will</w:t>
      </w:r>
      <w:r w:rsidR="0059395B">
        <w:t xml:space="preserve"> </w:t>
      </w:r>
      <w:r w:rsidR="00105899">
        <w:t>have</w:t>
      </w:r>
      <w:r w:rsidR="0059395B">
        <w:t xml:space="preserve"> </w:t>
      </w:r>
      <w:r w:rsidR="00105899">
        <w:t>to</w:t>
      </w:r>
      <w:r w:rsidR="0059395B">
        <w:t xml:space="preserve"> </w:t>
      </w:r>
      <w:r w:rsidR="00105899">
        <w:t>refer</w:t>
      </w:r>
      <w:r w:rsidR="0059395B">
        <w:t xml:space="preserve"> </w:t>
      </w:r>
      <w:r w:rsidR="00105899">
        <w:t>to</w:t>
      </w:r>
      <w:r w:rsidR="0059395B">
        <w:t xml:space="preserve"> </w:t>
      </w:r>
      <w:r w:rsidR="00105899">
        <w:t>you</w:t>
      </w:r>
      <w:r w:rsidR="0059395B">
        <w:t xml:space="preserve"> </w:t>
      </w:r>
      <w:r w:rsidR="00105899">
        <w:t>as</w:t>
      </w:r>
      <w:r w:rsidR="0059395B">
        <w:t xml:space="preserve"> </w:t>
      </w:r>
      <w:r w:rsidR="00105899">
        <w:t>Luke</w:t>
      </w:r>
      <w:r w:rsidR="0059395B">
        <w:t xml:space="preserve"> </w:t>
      </w:r>
      <w:r w:rsidR="00105899">
        <w:t>and</w:t>
      </w:r>
      <w:r w:rsidR="0059395B">
        <w:t xml:space="preserve"> </w:t>
      </w:r>
      <w:r w:rsidR="006C7750">
        <w:t xml:space="preserve">to </w:t>
      </w:r>
      <w:r w:rsidR="00105899">
        <w:t>your</w:t>
      </w:r>
      <w:r w:rsidR="0059395B">
        <w:t xml:space="preserve"> </w:t>
      </w:r>
      <w:r w:rsidR="00105899">
        <w:t>official</w:t>
      </w:r>
      <w:r w:rsidR="0059395B">
        <w:t xml:space="preserve"> </w:t>
      </w:r>
      <w:r w:rsidR="00105899">
        <w:t>by</w:t>
      </w:r>
      <w:r w:rsidR="0059395B">
        <w:t xml:space="preserve"> </w:t>
      </w:r>
      <w:r w:rsidR="00105899">
        <w:t>his</w:t>
      </w:r>
      <w:r w:rsidR="0059395B">
        <w:t xml:space="preserve"> </w:t>
      </w:r>
      <w:r w:rsidR="00105899">
        <w:t>first</w:t>
      </w:r>
      <w:r w:rsidR="0059395B">
        <w:t xml:space="preserve"> </w:t>
      </w:r>
      <w:r w:rsidR="00105899">
        <w:t>name</w:t>
      </w:r>
      <w:r w:rsidR="0059395B">
        <w:t xml:space="preserve"> </w:t>
      </w:r>
      <w:r w:rsidR="00105899">
        <w:t>as</w:t>
      </w:r>
      <w:r w:rsidR="0059395B">
        <w:t xml:space="preserve"> </w:t>
      </w:r>
      <w:r w:rsidR="00105899">
        <w:t>well.</w:t>
      </w:r>
      <w:r w:rsidR="0059395B">
        <w:t xml:space="preserve"> </w:t>
      </w:r>
      <w:r w:rsidR="00105899">
        <w:t>First</w:t>
      </w:r>
      <w:r w:rsidR="0059395B">
        <w:t xml:space="preserve"> </w:t>
      </w:r>
      <w:r w:rsidR="00105899">
        <w:t>and</w:t>
      </w:r>
      <w:r w:rsidR="0059395B">
        <w:t xml:space="preserve"> </w:t>
      </w:r>
      <w:r w:rsidR="00105899">
        <w:t>foremost</w:t>
      </w:r>
      <w:r w:rsidR="006C7750">
        <w:t>,</w:t>
      </w:r>
      <w:r w:rsidR="0059395B">
        <w:t xml:space="preserve"> </w:t>
      </w:r>
      <w:r w:rsidR="00105899">
        <w:t>M</w:t>
      </w:r>
      <w:r w:rsidR="00545B76">
        <w:t>inister</w:t>
      </w:r>
      <w:r w:rsidR="00105899">
        <w:t>,</w:t>
      </w:r>
      <w:r w:rsidR="0059395B">
        <w:t xml:space="preserve"> </w:t>
      </w:r>
      <w:r w:rsidR="00105899">
        <w:t>when</w:t>
      </w:r>
      <w:r w:rsidR="0059395B">
        <w:t xml:space="preserve"> </w:t>
      </w:r>
      <w:r w:rsidR="00105899">
        <w:t>the</w:t>
      </w:r>
      <w:r w:rsidR="0059395B">
        <w:t xml:space="preserve"> </w:t>
      </w:r>
      <w:r w:rsidR="00105899">
        <w:t>Secretary</w:t>
      </w:r>
      <w:r w:rsidR="0059395B">
        <w:t xml:space="preserve"> </w:t>
      </w:r>
      <w:r w:rsidR="00105899">
        <w:t>of</w:t>
      </w:r>
      <w:r w:rsidR="0059395B">
        <w:t xml:space="preserve"> </w:t>
      </w:r>
      <w:r w:rsidR="00105899">
        <w:t>State</w:t>
      </w:r>
      <w:r w:rsidR="0059395B">
        <w:t xml:space="preserve"> </w:t>
      </w:r>
      <w:r w:rsidR="00105899">
        <w:t>was</w:t>
      </w:r>
      <w:r w:rsidR="0059395B">
        <w:t xml:space="preserve"> </w:t>
      </w:r>
      <w:r w:rsidR="00105899">
        <w:t>with</w:t>
      </w:r>
      <w:r w:rsidR="0059395B">
        <w:t xml:space="preserve"> </w:t>
      </w:r>
      <w:r w:rsidR="00105899">
        <w:t>us</w:t>
      </w:r>
      <w:r w:rsidR="0059395B">
        <w:t xml:space="preserve"> </w:t>
      </w:r>
      <w:r w:rsidR="00105899">
        <w:t>last</w:t>
      </w:r>
      <w:r w:rsidR="0059395B">
        <w:t xml:space="preserve"> </w:t>
      </w:r>
      <w:r w:rsidR="00105899">
        <w:t>week</w:t>
      </w:r>
      <w:r w:rsidR="006C7750">
        <w:t>,</w:t>
      </w:r>
      <w:r w:rsidR="0059395B">
        <w:t xml:space="preserve"> </w:t>
      </w:r>
      <w:r w:rsidR="00105899">
        <w:t>he</w:t>
      </w:r>
      <w:r w:rsidR="0059395B">
        <w:t xml:space="preserve"> </w:t>
      </w:r>
      <w:r w:rsidR="00105899">
        <w:t>was</w:t>
      </w:r>
      <w:r w:rsidR="0059395B">
        <w:t xml:space="preserve"> </w:t>
      </w:r>
      <w:r w:rsidR="00105899">
        <w:t>questioned</w:t>
      </w:r>
      <w:r w:rsidR="0059395B">
        <w:t xml:space="preserve"> </w:t>
      </w:r>
      <w:r w:rsidR="00105899">
        <w:t>about</w:t>
      </w:r>
      <w:r w:rsidR="0059395B">
        <w:t xml:space="preserve"> </w:t>
      </w:r>
      <w:r w:rsidR="00105899">
        <w:t>the</w:t>
      </w:r>
      <w:r w:rsidR="0059395B">
        <w:t xml:space="preserve"> </w:t>
      </w:r>
      <w:r w:rsidR="00105899">
        <w:t>current</w:t>
      </w:r>
      <w:r w:rsidR="0059395B">
        <w:t xml:space="preserve"> </w:t>
      </w:r>
      <w:r w:rsidR="00105899">
        <w:t>moratorium</w:t>
      </w:r>
      <w:r w:rsidR="0059395B">
        <w:t xml:space="preserve"> </w:t>
      </w:r>
      <w:r w:rsidR="00105899">
        <w:t>on</w:t>
      </w:r>
      <w:r w:rsidR="0059395B">
        <w:t xml:space="preserve"> </w:t>
      </w:r>
      <w:r w:rsidR="00105899">
        <w:t>evictions,</w:t>
      </w:r>
      <w:r w:rsidR="0059395B">
        <w:t xml:space="preserve"> </w:t>
      </w:r>
      <w:r w:rsidR="00105899">
        <w:t>which</w:t>
      </w:r>
      <w:r w:rsidR="0059395B">
        <w:t xml:space="preserve"> </w:t>
      </w:r>
      <w:r w:rsidR="00105899">
        <w:t>goes</w:t>
      </w:r>
      <w:r w:rsidR="0059395B">
        <w:t xml:space="preserve"> </w:t>
      </w:r>
      <w:r w:rsidR="00105899">
        <w:t>to</w:t>
      </w:r>
      <w:r w:rsidR="0059395B">
        <w:t xml:space="preserve"> </w:t>
      </w:r>
      <w:r w:rsidR="00105899">
        <w:t>25</w:t>
      </w:r>
      <w:r w:rsidR="0059395B">
        <w:t xml:space="preserve"> </w:t>
      </w:r>
      <w:r w:rsidR="00105899">
        <w:t>June.</w:t>
      </w:r>
      <w:r w:rsidR="0059395B">
        <w:t xml:space="preserve"> </w:t>
      </w:r>
      <w:r w:rsidR="00105899">
        <w:t>H</w:t>
      </w:r>
      <w:r w:rsidR="00545B76">
        <w:t>e</w:t>
      </w:r>
      <w:r w:rsidR="0059395B">
        <w:t xml:space="preserve"> </w:t>
      </w:r>
      <w:r w:rsidR="00545B76">
        <w:t>said</w:t>
      </w:r>
      <w:r w:rsidR="0059395B">
        <w:t xml:space="preserve"> </w:t>
      </w:r>
      <w:r w:rsidR="00545B76">
        <w:t>it</w:t>
      </w:r>
      <w:r w:rsidR="0059395B">
        <w:t xml:space="preserve"> </w:t>
      </w:r>
      <w:r w:rsidR="00545B76">
        <w:t>could</w:t>
      </w:r>
      <w:r w:rsidR="0059395B">
        <w:t xml:space="preserve"> </w:t>
      </w:r>
      <w:r w:rsidR="00545B76">
        <w:t>be</w:t>
      </w:r>
      <w:r w:rsidR="0059395B">
        <w:t xml:space="preserve"> </w:t>
      </w:r>
      <w:r w:rsidR="00545B76">
        <w:t>renewed</w:t>
      </w:r>
      <w:r w:rsidR="0059395B">
        <w:t xml:space="preserve"> </w:t>
      </w:r>
      <w:r w:rsidR="00545B76">
        <w:t>for</w:t>
      </w:r>
      <w:r w:rsidR="0059395B">
        <w:t xml:space="preserve"> </w:t>
      </w:r>
      <w:r w:rsidR="00545B76">
        <w:t>a</w:t>
      </w:r>
      <w:r w:rsidR="0059395B">
        <w:t xml:space="preserve"> </w:t>
      </w:r>
      <w:r w:rsidR="00545B76">
        <w:t>further</w:t>
      </w:r>
      <w:r w:rsidR="0059395B">
        <w:t xml:space="preserve"> </w:t>
      </w:r>
      <w:r w:rsidR="00545B76">
        <w:t>three</w:t>
      </w:r>
      <w:r w:rsidR="0059395B">
        <w:t xml:space="preserve"> </w:t>
      </w:r>
      <w:r w:rsidR="00545B76">
        <w:t>months</w:t>
      </w:r>
      <w:r w:rsidR="00105899">
        <w:t>.</w:t>
      </w:r>
      <w:r w:rsidR="0059395B">
        <w:t xml:space="preserve"> </w:t>
      </w:r>
      <w:r w:rsidR="00105899">
        <w:t>This</w:t>
      </w:r>
      <w:r w:rsidR="0059395B">
        <w:t xml:space="preserve"> </w:t>
      </w:r>
      <w:r w:rsidR="00105899">
        <w:t>Committee</w:t>
      </w:r>
      <w:r w:rsidR="0059395B">
        <w:t xml:space="preserve"> </w:t>
      </w:r>
      <w:r w:rsidR="00105899">
        <w:t>is</w:t>
      </w:r>
      <w:r w:rsidR="0059395B">
        <w:t xml:space="preserve"> </w:t>
      </w:r>
      <w:r w:rsidR="00105899">
        <w:t>a</w:t>
      </w:r>
      <w:r w:rsidR="0059395B">
        <w:t xml:space="preserve"> </w:t>
      </w:r>
      <w:r w:rsidR="00105899">
        <w:t>very</w:t>
      </w:r>
      <w:r w:rsidR="0059395B">
        <w:t xml:space="preserve"> </w:t>
      </w:r>
      <w:r w:rsidR="00105899">
        <w:t>keen</w:t>
      </w:r>
      <w:r w:rsidR="0059395B">
        <w:t xml:space="preserve"> </w:t>
      </w:r>
      <w:r w:rsidR="00105899">
        <w:t>advocate</w:t>
      </w:r>
      <w:r w:rsidR="0059395B">
        <w:t xml:space="preserve"> </w:t>
      </w:r>
      <w:r w:rsidR="00105899">
        <w:t>of</w:t>
      </w:r>
      <w:r w:rsidR="0059395B">
        <w:t xml:space="preserve"> </w:t>
      </w:r>
      <w:r w:rsidR="00105899">
        <w:t>longer</w:t>
      </w:r>
      <w:r w:rsidR="0059395B">
        <w:t xml:space="preserve"> </w:t>
      </w:r>
      <w:r w:rsidR="00105899">
        <w:t>tenancies,</w:t>
      </w:r>
      <w:r w:rsidR="0059395B">
        <w:t xml:space="preserve"> </w:t>
      </w:r>
      <w:r w:rsidR="00105899">
        <w:t>but</w:t>
      </w:r>
      <w:r w:rsidR="0059395B">
        <w:t xml:space="preserve"> </w:t>
      </w:r>
      <w:r w:rsidR="00105899">
        <w:t>notwithstanding</w:t>
      </w:r>
      <w:r w:rsidR="0059395B">
        <w:t xml:space="preserve"> </w:t>
      </w:r>
      <w:r w:rsidR="00105899">
        <w:t>that</w:t>
      </w:r>
      <w:r w:rsidR="0059395B">
        <w:t xml:space="preserve"> </w:t>
      </w:r>
      <w:r w:rsidR="00105899">
        <w:t>the</w:t>
      </w:r>
      <w:r w:rsidR="0059395B">
        <w:t xml:space="preserve"> </w:t>
      </w:r>
      <w:r w:rsidR="00105899">
        <w:t>vast</w:t>
      </w:r>
      <w:r w:rsidR="0059395B">
        <w:t xml:space="preserve"> </w:t>
      </w:r>
      <w:r w:rsidR="00105899">
        <w:t>majority</w:t>
      </w:r>
      <w:r w:rsidR="0059395B">
        <w:t xml:space="preserve"> </w:t>
      </w:r>
      <w:r w:rsidR="00105899">
        <w:t>of</w:t>
      </w:r>
      <w:r w:rsidR="0059395B">
        <w:t xml:space="preserve"> </w:t>
      </w:r>
      <w:r w:rsidR="00105899">
        <w:t>private</w:t>
      </w:r>
      <w:r w:rsidR="0059395B">
        <w:t xml:space="preserve"> </w:t>
      </w:r>
      <w:r w:rsidR="00105899">
        <w:t>tenancies</w:t>
      </w:r>
      <w:r w:rsidR="0059395B">
        <w:t xml:space="preserve"> </w:t>
      </w:r>
      <w:r w:rsidR="00105899">
        <w:t>in</w:t>
      </w:r>
      <w:r w:rsidR="0059395B">
        <w:t xml:space="preserve"> </w:t>
      </w:r>
      <w:r w:rsidR="00105899">
        <w:t>this</w:t>
      </w:r>
      <w:r w:rsidR="0059395B">
        <w:t xml:space="preserve"> </w:t>
      </w:r>
      <w:r w:rsidRPr="006C7750" w:rsidR="00105899">
        <w:t>country</w:t>
      </w:r>
      <w:r w:rsidRPr="006C7750" w:rsidR="0059395B">
        <w:t xml:space="preserve"> </w:t>
      </w:r>
      <w:r w:rsidRPr="006C7750" w:rsidR="00105899">
        <w:t>are</w:t>
      </w:r>
      <w:r w:rsidRPr="006C7750" w:rsidR="0059395B">
        <w:t xml:space="preserve"> </w:t>
      </w:r>
      <w:r w:rsidRPr="006C7750" w:rsidR="00105899">
        <w:t>six</w:t>
      </w:r>
      <w:r w:rsidRPr="006C7750" w:rsidR="006C7750">
        <w:t>-month</w:t>
      </w:r>
      <w:r w:rsidRPr="006C7750" w:rsidR="0059395B">
        <w:t xml:space="preserve"> </w:t>
      </w:r>
      <w:r w:rsidRPr="006C7750" w:rsidR="006C7750">
        <w:t xml:space="preserve">assured shorthold </w:t>
      </w:r>
      <w:r w:rsidRPr="006C7750" w:rsidR="00105899">
        <w:t>tenancies</w:t>
      </w:r>
      <w:r w:rsidRPr="006C7750">
        <w:t>.</w:t>
      </w:r>
      <w:r w:rsidRPr="006C7750" w:rsidR="0059395B">
        <w:t xml:space="preserve"> </w:t>
      </w:r>
      <w:r w:rsidRPr="006C7750">
        <w:t>One</w:t>
      </w:r>
      <w:r w:rsidRPr="006C7750" w:rsidR="0059395B">
        <w:t xml:space="preserve"> </w:t>
      </w:r>
      <w:r w:rsidRPr="006C7750">
        <w:t>of</w:t>
      </w:r>
      <w:r w:rsidRPr="006C7750" w:rsidR="0059395B">
        <w:t xml:space="preserve"> </w:t>
      </w:r>
      <w:r w:rsidRPr="006C7750">
        <w:t>the</w:t>
      </w:r>
      <w:r w:rsidRPr="006C7750" w:rsidR="0059395B">
        <w:t xml:space="preserve"> </w:t>
      </w:r>
      <w:r w:rsidRPr="006C7750">
        <w:t>risks</w:t>
      </w:r>
      <w:r w:rsidRPr="006C7750" w:rsidR="0059395B">
        <w:t xml:space="preserve"> </w:t>
      </w:r>
      <w:r w:rsidRPr="006C7750">
        <w:t>here</w:t>
      </w:r>
      <w:r w:rsidRPr="006C7750" w:rsidR="0059395B">
        <w:t xml:space="preserve"> </w:t>
      </w:r>
      <w:r w:rsidRPr="006C7750">
        <w:t>is</w:t>
      </w:r>
      <w:r w:rsidRPr="006C7750" w:rsidR="0059395B">
        <w:t xml:space="preserve"> </w:t>
      </w:r>
      <w:r w:rsidRPr="006C7750">
        <w:t>that</w:t>
      </w:r>
      <w:r w:rsidRPr="006C7750" w:rsidR="006C7750">
        <w:t>,</w:t>
      </w:r>
      <w:r w:rsidRPr="006C7750" w:rsidR="0059395B">
        <w:t xml:space="preserve"> </w:t>
      </w:r>
      <w:r w:rsidRPr="006C7750">
        <w:t>at</w:t>
      </w:r>
      <w:r w:rsidRPr="006C7750" w:rsidR="0059395B">
        <w:t xml:space="preserve"> </w:t>
      </w:r>
      <w:r w:rsidRPr="006C7750">
        <w:t>the</w:t>
      </w:r>
      <w:r w:rsidRPr="006C7750" w:rsidR="0059395B">
        <w:t xml:space="preserve"> </w:t>
      </w:r>
      <w:r w:rsidRPr="006C7750">
        <w:t>end</w:t>
      </w:r>
      <w:r w:rsidRPr="006C7750" w:rsidR="0059395B">
        <w:t xml:space="preserve"> </w:t>
      </w:r>
      <w:r w:rsidRPr="006C7750">
        <w:t>of</w:t>
      </w:r>
      <w:r w:rsidRPr="006C7750" w:rsidR="0059395B">
        <w:t xml:space="preserve"> </w:t>
      </w:r>
      <w:r w:rsidRPr="006C7750">
        <w:t>tenancies</w:t>
      </w:r>
      <w:r w:rsidRPr="006C7750" w:rsidR="006C7750">
        <w:t>,</w:t>
      </w:r>
      <w:r w:rsidRPr="006C7750" w:rsidR="0059395B">
        <w:t xml:space="preserve"> </w:t>
      </w:r>
      <w:r w:rsidRPr="006C7750">
        <w:t>landlords</w:t>
      </w:r>
      <w:r w:rsidRPr="006C7750" w:rsidR="0059395B">
        <w:t xml:space="preserve"> </w:t>
      </w:r>
      <w:r w:rsidRPr="006C7750">
        <w:t>may</w:t>
      </w:r>
      <w:r w:rsidRPr="006C7750" w:rsidR="0059395B">
        <w:t xml:space="preserve"> </w:t>
      </w:r>
      <w:r w:rsidRPr="006C7750">
        <w:t>just</w:t>
      </w:r>
      <w:r w:rsidRPr="006C7750" w:rsidR="0059395B">
        <w:t xml:space="preserve"> </w:t>
      </w:r>
      <w:r w:rsidRPr="006C7750">
        <w:t>say,</w:t>
      </w:r>
      <w:r w:rsidRPr="006C7750" w:rsidR="0059395B">
        <w:t xml:space="preserve"> </w:t>
      </w:r>
      <w:r w:rsidRPr="006C7750">
        <w:t>“Well,</w:t>
      </w:r>
      <w:r w:rsidRPr="006C7750" w:rsidR="0059395B">
        <w:t xml:space="preserve"> </w:t>
      </w:r>
      <w:r w:rsidRPr="006C7750">
        <w:t>you</w:t>
      </w:r>
      <w:r w:rsidRPr="006C7750" w:rsidR="0059395B">
        <w:t xml:space="preserve"> </w:t>
      </w:r>
      <w:r w:rsidRPr="006C7750">
        <w:t>have</w:t>
      </w:r>
      <w:r w:rsidRPr="006C7750" w:rsidR="0059395B">
        <w:t xml:space="preserve"> </w:t>
      </w:r>
      <w:r w:rsidRPr="006C7750">
        <w:t>rent</w:t>
      </w:r>
      <w:r w:rsidRPr="006C7750" w:rsidR="0059395B">
        <w:t xml:space="preserve"> </w:t>
      </w:r>
      <w:r w:rsidR="006C7750">
        <w:t>arrears;</w:t>
      </w:r>
      <w:r w:rsidRPr="006C7750" w:rsidR="0059395B">
        <w:t xml:space="preserve"> </w:t>
      </w:r>
      <w:r w:rsidRPr="006C7750" w:rsidR="006C7750">
        <w:t xml:space="preserve">you </w:t>
      </w:r>
      <w:r w:rsidRPr="006C7750">
        <w:t>have</w:t>
      </w:r>
      <w:r w:rsidRPr="006C7750" w:rsidR="0059395B">
        <w:t xml:space="preserve"> </w:t>
      </w:r>
      <w:r w:rsidRPr="006C7750" w:rsidR="006C7750">
        <w:t>to</w:t>
      </w:r>
      <w:r w:rsidRPr="006C7750" w:rsidR="0059395B">
        <w:t xml:space="preserve"> </w:t>
      </w:r>
      <w:r w:rsidRPr="006C7750">
        <w:t>leave</w:t>
      </w:r>
      <w:r w:rsidRPr="006C7750" w:rsidR="0059395B">
        <w:t xml:space="preserve"> </w:t>
      </w:r>
      <w:r w:rsidRPr="006C7750">
        <w:t>the</w:t>
      </w:r>
      <w:r w:rsidRPr="006C7750" w:rsidR="0059395B">
        <w:t xml:space="preserve"> </w:t>
      </w:r>
      <w:r w:rsidRPr="006C7750">
        <w:t>property</w:t>
      </w:r>
      <w:r w:rsidRPr="006C7750" w:rsidR="0059395B">
        <w:t xml:space="preserve"> </w:t>
      </w:r>
      <w:r w:rsidRPr="006C7750">
        <w:t>and</w:t>
      </w:r>
      <w:r w:rsidRPr="006C7750" w:rsidR="0059395B">
        <w:t xml:space="preserve"> </w:t>
      </w:r>
      <w:r w:rsidRPr="006C7750">
        <w:t>I</w:t>
      </w:r>
      <w:r w:rsidRPr="006C7750" w:rsidR="0059395B">
        <w:t xml:space="preserve"> </w:t>
      </w:r>
      <w:r w:rsidRPr="006C7750">
        <w:t>will</w:t>
      </w:r>
      <w:r w:rsidRPr="006C7750" w:rsidR="0059395B">
        <w:t xml:space="preserve"> </w:t>
      </w:r>
      <w:r w:rsidRPr="006C7750">
        <w:t>see</w:t>
      </w:r>
      <w:r w:rsidRPr="006C7750" w:rsidR="0059395B">
        <w:t xml:space="preserve"> </w:t>
      </w:r>
      <w:r w:rsidRPr="006C7750">
        <w:t>you</w:t>
      </w:r>
      <w:r w:rsidRPr="006C7750" w:rsidR="0059395B">
        <w:t xml:space="preserve"> </w:t>
      </w:r>
      <w:r w:rsidRPr="006C7750">
        <w:t>in</w:t>
      </w:r>
      <w:r w:rsidRPr="006C7750" w:rsidR="0059395B">
        <w:t xml:space="preserve"> </w:t>
      </w:r>
      <w:r w:rsidRPr="006C7750">
        <w:t>court</w:t>
      </w:r>
      <w:r>
        <w:t>,”</w:t>
      </w:r>
      <w:r w:rsidR="0059395B">
        <w:t xml:space="preserve"> </w:t>
      </w:r>
      <w:r w:rsidR="00545B76">
        <w:t>which</w:t>
      </w:r>
      <w:r w:rsidR="0059395B">
        <w:t xml:space="preserve"> </w:t>
      </w:r>
      <w:r w:rsidR="00545B76">
        <w:t>would</w:t>
      </w:r>
      <w:r w:rsidR="0059395B">
        <w:t xml:space="preserve"> </w:t>
      </w:r>
      <w:r w:rsidR="00545B76">
        <w:t>then</w:t>
      </w:r>
      <w:r w:rsidR="0059395B">
        <w:t xml:space="preserve"> </w:t>
      </w:r>
      <w:r w:rsidR="00545B76">
        <w:t>lead</w:t>
      </w:r>
      <w:r w:rsidR="0059395B">
        <w:t xml:space="preserve"> </w:t>
      </w:r>
      <w:r w:rsidR="00545B76">
        <w:t>to</w:t>
      </w:r>
      <w:r w:rsidR="0059395B">
        <w:t xml:space="preserve"> </w:t>
      </w:r>
      <w:r w:rsidR="00545B76">
        <w:t>another</w:t>
      </w:r>
      <w:r w:rsidR="0059395B">
        <w:t xml:space="preserve"> </w:t>
      </w:r>
      <w:r w:rsidR="00545B76">
        <w:t>crisis</w:t>
      </w:r>
      <w:r w:rsidR="0059395B">
        <w:t xml:space="preserve"> </w:t>
      </w:r>
      <w:r w:rsidR="00545B76">
        <w:t>of</w:t>
      </w:r>
      <w:r w:rsidR="0059395B">
        <w:t xml:space="preserve"> </w:t>
      </w:r>
      <w:r w:rsidR="00545B76">
        <w:t>homelessness.</w:t>
      </w:r>
      <w:r w:rsidR="0059395B">
        <w:t xml:space="preserve"> </w:t>
      </w:r>
    </w:p>
    <w:p w:rsidR="00545B76" w:rsidP="007B12CE">
      <w:pPr>
        <w:pStyle w:val="Question"/>
        <w:numPr>
          <w:ilvl w:val="0"/>
          <w:numId w:val="0"/>
        </w:numPr>
        <w:ind w:left="794"/>
      </w:pPr>
      <w:r>
        <w:t>Alternatively,</w:t>
      </w:r>
      <w:r w:rsidR="0059395B">
        <w:t xml:space="preserve"> </w:t>
      </w:r>
      <w:r>
        <w:t>the</w:t>
      </w:r>
      <w:r w:rsidR="0059395B">
        <w:t xml:space="preserve"> </w:t>
      </w:r>
      <w:r>
        <w:t>tenants</w:t>
      </w:r>
      <w:r w:rsidR="0059395B">
        <w:t xml:space="preserve"> </w:t>
      </w:r>
      <w:r>
        <w:t>may</w:t>
      </w:r>
      <w:r w:rsidR="0059395B">
        <w:t xml:space="preserve"> </w:t>
      </w:r>
      <w:r>
        <w:t>build</w:t>
      </w:r>
      <w:r w:rsidR="0059395B">
        <w:t xml:space="preserve"> </w:t>
      </w:r>
      <w:r>
        <w:t>up</w:t>
      </w:r>
      <w:r w:rsidR="0059395B">
        <w:t xml:space="preserve"> </w:t>
      </w:r>
      <w:r>
        <w:t>rent</w:t>
      </w:r>
      <w:r w:rsidR="0059395B">
        <w:t xml:space="preserve"> </w:t>
      </w:r>
      <w:r>
        <w:t>arrears</w:t>
      </w:r>
      <w:r w:rsidR="0059395B">
        <w:t xml:space="preserve"> </w:t>
      </w:r>
      <w:r>
        <w:t>over</w:t>
      </w:r>
      <w:r w:rsidR="0059395B">
        <w:t xml:space="preserve"> </w:t>
      </w:r>
      <w:r>
        <w:t>their</w:t>
      </w:r>
      <w:r w:rsidR="0059395B">
        <w:t xml:space="preserve"> </w:t>
      </w:r>
      <w:r>
        <w:t>tenancy</w:t>
      </w:r>
      <w:r w:rsidR="0059395B">
        <w:t xml:space="preserve"> </w:t>
      </w:r>
      <w:r>
        <w:t>and</w:t>
      </w:r>
      <w:r w:rsidR="0059395B">
        <w:t xml:space="preserve"> </w:t>
      </w:r>
      <w:r>
        <w:t>have</w:t>
      </w:r>
      <w:r w:rsidR="0059395B">
        <w:t xml:space="preserve"> </w:t>
      </w:r>
      <w:r>
        <w:t>a</w:t>
      </w:r>
      <w:r w:rsidR="0059395B">
        <w:t xml:space="preserve"> </w:t>
      </w:r>
      <w:r>
        <w:t>large</w:t>
      </w:r>
      <w:r w:rsidR="0059395B">
        <w:t xml:space="preserve"> </w:t>
      </w:r>
      <w:r>
        <w:t>chunk</w:t>
      </w:r>
      <w:r w:rsidR="0059395B">
        <w:t xml:space="preserve"> </w:t>
      </w:r>
      <w:r>
        <w:t>of</w:t>
      </w:r>
      <w:r w:rsidR="0059395B">
        <w:t xml:space="preserve"> </w:t>
      </w:r>
      <w:r>
        <w:t>money</w:t>
      </w:r>
      <w:r w:rsidR="0059395B">
        <w:t xml:space="preserve"> </w:t>
      </w:r>
      <w:r>
        <w:t>that</w:t>
      </w:r>
      <w:r w:rsidR="0059395B">
        <w:t xml:space="preserve"> </w:t>
      </w:r>
      <w:r>
        <w:t>they</w:t>
      </w:r>
      <w:r w:rsidR="0059395B">
        <w:t xml:space="preserve"> </w:t>
      </w:r>
      <w:r>
        <w:t>owe</w:t>
      </w:r>
      <w:r w:rsidR="0059395B">
        <w:t xml:space="preserve"> </w:t>
      </w:r>
      <w:r>
        <w:t>at</w:t>
      </w:r>
      <w:r w:rsidR="0059395B">
        <w:t xml:space="preserve"> </w:t>
      </w:r>
      <w:r>
        <w:t>the</w:t>
      </w:r>
      <w:r w:rsidR="0059395B">
        <w:t xml:space="preserve"> </w:t>
      </w:r>
      <w:r>
        <w:t>end</w:t>
      </w:r>
      <w:r w:rsidR="0059395B">
        <w:t xml:space="preserve"> </w:t>
      </w:r>
      <w:r>
        <w:t>of</w:t>
      </w:r>
      <w:r w:rsidR="0059395B">
        <w:t xml:space="preserve"> </w:t>
      </w:r>
      <w:r>
        <w:t>the</w:t>
      </w:r>
      <w:r w:rsidR="0059395B">
        <w:t xml:space="preserve"> </w:t>
      </w:r>
      <w:r>
        <w:t>tenancy,</w:t>
      </w:r>
      <w:r w:rsidR="0059395B">
        <w:t xml:space="preserve"> </w:t>
      </w:r>
      <w:r>
        <w:t>which</w:t>
      </w:r>
      <w:r w:rsidR="0059395B">
        <w:t xml:space="preserve"> </w:t>
      </w:r>
      <w:r>
        <w:t>will</w:t>
      </w:r>
      <w:r w:rsidR="0059395B">
        <w:t xml:space="preserve"> </w:t>
      </w:r>
      <w:r>
        <w:t>either</w:t>
      </w:r>
      <w:r w:rsidR="0059395B">
        <w:t xml:space="preserve"> </w:t>
      </w:r>
      <w:r>
        <w:t>end</w:t>
      </w:r>
      <w:r w:rsidR="0059395B">
        <w:t xml:space="preserve"> </w:t>
      </w:r>
      <w:r>
        <w:t>up</w:t>
      </w:r>
      <w:r w:rsidR="0059395B">
        <w:t xml:space="preserve"> </w:t>
      </w:r>
      <w:r>
        <w:t>with</w:t>
      </w:r>
      <w:r w:rsidR="0059395B">
        <w:t xml:space="preserve"> </w:t>
      </w:r>
      <w:r>
        <w:t>them</w:t>
      </w:r>
      <w:r w:rsidR="0059395B">
        <w:t xml:space="preserve"> </w:t>
      </w:r>
      <w:r>
        <w:t>facing</w:t>
      </w:r>
      <w:r w:rsidR="0059395B">
        <w:t xml:space="preserve"> </w:t>
      </w:r>
      <w:r>
        <w:t>county</w:t>
      </w:r>
      <w:r w:rsidR="0059395B">
        <w:t xml:space="preserve"> </w:t>
      </w:r>
      <w:r>
        <w:t>court</w:t>
      </w:r>
      <w:r w:rsidR="0059395B">
        <w:t xml:space="preserve"> </w:t>
      </w:r>
      <w:r w:rsidR="006C7750">
        <w:t>judgment</w:t>
      </w:r>
      <w:r>
        <w:t>s</w:t>
      </w:r>
      <w:r w:rsidR="006C7750">
        <w:t>,</w:t>
      </w:r>
      <w:r w:rsidR="0059395B">
        <w:t xml:space="preserve"> </w:t>
      </w:r>
      <w:r>
        <w:t>and</w:t>
      </w:r>
      <w:r w:rsidR="0059395B">
        <w:t xml:space="preserve"> </w:t>
      </w:r>
      <w:r>
        <w:t>therefore</w:t>
      </w:r>
      <w:r w:rsidR="0059395B">
        <w:t xml:space="preserve"> </w:t>
      </w:r>
      <w:r w:rsidR="006C7750">
        <w:t>un</w:t>
      </w:r>
      <w:r>
        <w:t>able</w:t>
      </w:r>
      <w:r w:rsidR="0059395B">
        <w:t xml:space="preserve"> </w:t>
      </w:r>
      <w:r>
        <w:t>to</w:t>
      </w:r>
      <w:r w:rsidR="0059395B">
        <w:t xml:space="preserve"> </w:t>
      </w:r>
      <w:r>
        <w:t>get</w:t>
      </w:r>
      <w:r w:rsidR="0059395B">
        <w:t xml:space="preserve"> </w:t>
      </w:r>
      <w:r>
        <w:t>another</w:t>
      </w:r>
      <w:r w:rsidR="0059395B">
        <w:t xml:space="preserve"> </w:t>
      </w:r>
      <w:r>
        <w:t>tenancy</w:t>
      </w:r>
      <w:r w:rsidR="0059395B">
        <w:t xml:space="preserve"> </w:t>
      </w:r>
      <w:r>
        <w:t>with</w:t>
      </w:r>
      <w:r w:rsidR="0059395B">
        <w:t xml:space="preserve"> </w:t>
      </w:r>
      <w:r>
        <w:t>a</w:t>
      </w:r>
      <w:r w:rsidR="0059395B">
        <w:t xml:space="preserve"> </w:t>
      </w:r>
      <w:r>
        <w:t>private</w:t>
      </w:r>
      <w:r w:rsidR="0059395B">
        <w:t xml:space="preserve"> </w:t>
      </w:r>
      <w:r>
        <w:t>sector</w:t>
      </w:r>
      <w:r w:rsidR="0059395B">
        <w:t xml:space="preserve"> </w:t>
      </w:r>
      <w:r>
        <w:t>landlord,</w:t>
      </w:r>
      <w:r w:rsidR="0059395B">
        <w:t xml:space="preserve"> </w:t>
      </w:r>
      <w:r>
        <w:t>or</w:t>
      </w:r>
      <w:r w:rsidR="0059395B">
        <w:t xml:space="preserve"> </w:t>
      </w:r>
      <w:r>
        <w:t>end</w:t>
      </w:r>
      <w:r w:rsidR="0059395B">
        <w:t xml:space="preserve"> </w:t>
      </w:r>
      <w:r>
        <w:t>up</w:t>
      </w:r>
      <w:r w:rsidR="0059395B">
        <w:t xml:space="preserve"> </w:t>
      </w:r>
      <w:r>
        <w:t>with</w:t>
      </w:r>
      <w:r w:rsidR="0059395B">
        <w:t xml:space="preserve"> </w:t>
      </w:r>
      <w:r>
        <w:t>them</w:t>
      </w:r>
      <w:r w:rsidR="0059395B">
        <w:t xml:space="preserve"> </w:t>
      </w:r>
      <w:r>
        <w:t>presenting</w:t>
      </w:r>
      <w:r w:rsidR="0059395B">
        <w:t xml:space="preserve"> </w:t>
      </w:r>
      <w:r>
        <w:t>to</w:t>
      </w:r>
      <w:r w:rsidR="0059395B">
        <w:t xml:space="preserve"> </w:t>
      </w:r>
      <w:r>
        <w:t>the</w:t>
      </w:r>
      <w:r w:rsidR="0059395B">
        <w:t xml:space="preserve"> </w:t>
      </w:r>
      <w:r>
        <w:t>local</w:t>
      </w:r>
      <w:r w:rsidR="0059395B">
        <w:t xml:space="preserve"> </w:t>
      </w:r>
      <w:r>
        <w:t>authority.</w:t>
      </w:r>
      <w:r w:rsidR="0059395B">
        <w:t xml:space="preserve"> </w:t>
      </w:r>
      <w:r>
        <w:t>What</w:t>
      </w:r>
      <w:r w:rsidR="0059395B">
        <w:t xml:space="preserve"> </w:t>
      </w:r>
      <w:r>
        <w:t>is</w:t>
      </w:r>
      <w:r w:rsidR="0059395B">
        <w:t xml:space="preserve"> </w:t>
      </w:r>
      <w:r>
        <w:t>the</w:t>
      </w:r>
      <w:r w:rsidR="0059395B">
        <w:t xml:space="preserve"> </w:t>
      </w:r>
      <w:r>
        <w:t>plan</w:t>
      </w:r>
      <w:r w:rsidR="0059395B">
        <w:t xml:space="preserve"> </w:t>
      </w:r>
      <w:r>
        <w:t>now</w:t>
      </w:r>
      <w:r w:rsidR="0059395B">
        <w:t xml:space="preserve"> </w:t>
      </w:r>
      <w:r>
        <w:t>on</w:t>
      </w:r>
      <w:r w:rsidR="0059395B">
        <w:t xml:space="preserve"> </w:t>
      </w:r>
      <w:r>
        <w:t>how</w:t>
      </w:r>
      <w:r w:rsidR="0059395B">
        <w:t xml:space="preserve"> </w:t>
      </w:r>
      <w:r>
        <w:t>both</w:t>
      </w:r>
      <w:r w:rsidR="0059395B">
        <w:t xml:space="preserve"> </w:t>
      </w:r>
      <w:r>
        <w:t>renters</w:t>
      </w:r>
      <w:r w:rsidR="0059395B">
        <w:t xml:space="preserve"> </w:t>
      </w:r>
      <w:r>
        <w:t>and</w:t>
      </w:r>
      <w:r w:rsidR="0059395B">
        <w:t xml:space="preserve"> </w:t>
      </w:r>
      <w:r>
        <w:t>landlords</w:t>
      </w:r>
      <w:r w:rsidR="0059395B">
        <w:t xml:space="preserve"> </w:t>
      </w:r>
      <w:r>
        <w:t>are</w:t>
      </w:r>
      <w:r w:rsidR="0059395B">
        <w:t xml:space="preserve"> </w:t>
      </w:r>
      <w:r>
        <w:t>going</w:t>
      </w:r>
      <w:r w:rsidR="0059395B">
        <w:t xml:space="preserve"> </w:t>
      </w:r>
      <w:r>
        <w:t>to</w:t>
      </w:r>
      <w:r w:rsidR="0059395B">
        <w:t xml:space="preserve"> </w:t>
      </w:r>
      <w:r>
        <w:t>be</w:t>
      </w:r>
      <w:r w:rsidR="0059395B">
        <w:t xml:space="preserve"> </w:t>
      </w:r>
      <w:r>
        <w:t>assisted</w:t>
      </w:r>
      <w:r w:rsidR="0059395B">
        <w:t xml:space="preserve"> </w:t>
      </w:r>
      <w:r>
        <w:t>to</w:t>
      </w:r>
      <w:r w:rsidR="0059395B">
        <w:t xml:space="preserve"> </w:t>
      </w:r>
      <w:r>
        <w:t>get</w:t>
      </w:r>
      <w:r w:rsidR="0059395B">
        <w:t xml:space="preserve"> </w:t>
      </w:r>
      <w:r>
        <w:t>out</w:t>
      </w:r>
      <w:r w:rsidR="0059395B">
        <w:t xml:space="preserve"> </w:t>
      </w:r>
      <w:r>
        <w:t>of</w:t>
      </w:r>
      <w:r w:rsidR="0059395B">
        <w:t xml:space="preserve"> </w:t>
      </w:r>
      <w:r>
        <w:t>this</w:t>
      </w:r>
      <w:r w:rsidR="0059395B">
        <w:t xml:space="preserve"> </w:t>
      </w:r>
      <w:r>
        <w:t>potential</w:t>
      </w:r>
      <w:r w:rsidR="0059395B">
        <w:t xml:space="preserve"> </w:t>
      </w:r>
      <w:r>
        <w:t>crisis?</w:t>
      </w:r>
    </w:p>
    <w:p w:rsidR="006C7750" w:rsidP="00545B76">
      <w:pPr>
        <w:pStyle w:val="Answer"/>
      </w:pPr>
      <w:sdt>
        <w:sdtPr>
          <w:alias w:val="Witness"/>
          <w:id w:val="-1745865119"/>
          <w:placeholder>
            <w:docPart w:val="DefaultPlaceholder_1082065158"/>
          </w:placeholder>
          <w:richText/>
        </w:sdtPr>
        <w:sdtContent>
          <w:r w:rsidRPr="00E27A60" w:rsidR="00E27A60">
            <w:rPr>
              <w:b/>
              <w:i/>
            </w:rPr>
            <w:t>Luke Hall:</w:t>
          </w:r>
          <w:r w:rsidR="0059395B">
            <w:rPr>
              <w:b/>
            </w:rPr>
            <w:t xml:space="preserve"> </w:t>
          </w:r>
        </w:sdtContent>
      </w:sdt>
      <w:r w:rsidR="007B12CE">
        <w:t>Thank</w:t>
      </w:r>
      <w:r w:rsidR="0059395B">
        <w:t xml:space="preserve"> </w:t>
      </w:r>
      <w:r w:rsidR="007B12CE">
        <w:t>you</w:t>
      </w:r>
      <w:r w:rsidR="0059395B">
        <w:t xml:space="preserve"> </w:t>
      </w:r>
      <w:r w:rsidR="007B12CE">
        <w:t>for</w:t>
      </w:r>
      <w:r w:rsidR="0059395B">
        <w:t xml:space="preserve"> </w:t>
      </w:r>
      <w:r w:rsidR="007B12CE">
        <w:t>the</w:t>
      </w:r>
      <w:r w:rsidR="0059395B">
        <w:t xml:space="preserve"> </w:t>
      </w:r>
      <w:r w:rsidR="007B12CE">
        <w:t>question.</w:t>
      </w:r>
      <w:r w:rsidR="0059395B">
        <w:t xml:space="preserve"> </w:t>
      </w:r>
      <w:r w:rsidR="007B12CE">
        <w:t>You</w:t>
      </w:r>
      <w:r w:rsidR="0059395B">
        <w:t xml:space="preserve"> </w:t>
      </w:r>
      <w:r w:rsidR="007B12CE">
        <w:t>are</w:t>
      </w:r>
      <w:r w:rsidR="0059395B">
        <w:t xml:space="preserve"> </w:t>
      </w:r>
      <w:r w:rsidR="007B12CE">
        <w:t>always</w:t>
      </w:r>
      <w:r w:rsidR="0059395B">
        <w:t xml:space="preserve"> </w:t>
      </w:r>
      <w:r w:rsidR="007B12CE">
        <w:t>very</w:t>
      </w:r>
      <w:r w:rsidR="0059395B">
        <w:t xml:space="preserve"> </w:t>
      </w:r>
      <w:r w:rsidR="007B12CE">
        <w:t>welcome</w:t>
      </w:r>
      <w:r w:rsidR="0059395B">
        <w:t xml:space="preserve"> </w:t>
      </w:r>
      <w:r w:rsidR="007B12CE">
        <w:t>to</w:t>
      </w:r>
      <w:r w:rsidR="0059395B">
        <w:t xml:space="preserve"> </w:t>
      </w:r>
      <w:r w:rsidR="007B12CE">
        <w:t>refer</w:t>
      </w:r>
      <w:r w:rsidR="0059395B">
        <w:t xml:space="preserve"> </w:t>
      </w:r>
      <w:r w:rsidR="007B12CE">
        <w:t>to</w:t>
      </w:r>
      <w:r w:rsidR="0059395B">
        <w:t xml:space="preserve"> </w:t>
      </w:r>
      <w:r w:rsidR="007B12CE">
        <w:t>me</w:t>
      </w:r>
      <w:r w:rsidR="0059395B">
        <w:t xml:space="preserve"> </w:t>
      </w:r>
      <w:r w:rsidR="007B12CE">
        <w:t>as</w:t>
      </w:r>
      <w:r w:rsidR="0059395B">
        <w:t xml:space="preserve"> </w:t>
      </w:r>
      <w:r w:rsidR="007B12CE">
        <w:t>Luke</w:t>
      </w:r>
      <w:r w:rsidR="0059395B">
        <w:t xml:space="preserve"> </w:t>
      </w:r>
      <w:r w:rsidR="007B12CE">
        <w:t>or</w:t>
      </w:r>
      <w:r w:rsidR="0059395B">
        <w:t xml:space="preserve"> </w:t>
      </w:r>
      <w:r w:rsidR="007B12CE">
        <w:t>anything</w:t>
      </w:r>
      <w:r w:rsidR="0059395B">
        <w:t xml:space="preserve"> </w:t>
      </w:r>
      <w:r w:rsidR="007B12CE">
        <w:t>else.</w:t>
      </w:r>
      <w:r w:rsidR="0059395B">
        <w:t xml:space="preserve"> </w:t>
      </w:r>
      <w:r w:rsidR="00545B76">
        <w:t>The</w:t>
      </w:r>
      <w:r w:rsidR="0059395B">
        <w:t xml:space="preserve"> </w:t>
      </w:r>
      <w:r w:rsidR="00545B76">
        <w:t>clear</w:t>
      </w:r>
      <w:r w:rsidR="0059395B">
        <w:t xml:space="preserve"> </w:t>
      </w:r>
      <w:r w:rsidR="00545B76">
        <w:t>guidance</w:t>
      </w:r>
      <w:r w:rsidR="0059395B">
        <w:t xml:space="preserve"> </w:t>
      </w:r>
      <w:r w:rsidR="00545B76">
        <w:t>we</w:t>
      </w:r>
      <w:r w:rsidR="0059395B">
        <w:t xml:space="preserve"> </w:t>
      </w:r>
      <w:r w:rsidR="00545B76">
        <w:t>have</w:t>
      </w:r>
      <w:r w:rsidR="0059395B">
        <w:t xml:space="preserve"> </w:t>
      </w:r>
      <w:r w:rsidR="00545B76">
        <w:t>tried</w:t>
      </w:r>
      <w:r w:rsidR="0059395B">
        <w:t xml:space="preserve"> </w:t>
      </w:r>
      <w:r w:rsidR="00545B76">
        <w:t>to</w:t>
      </w:r>
      <w:r w:rsidR="0059395B">
        <w:t xml:space="preserve"> </w:t>
      </w:r>
      <w:r w:rsidR="00545B76">
        <w:t>set</w:t>
      </w:r>
      <w:r w:rsidR="0059395B">
        <w:t xml:space="preserve"> </w:t>
      </w:r>
      <w:r w:rsidR="00545B76">
        <w:t>out</w:t>
      </w:r>
      <w:r w:rsidR="0059395B">
        <w:t xml:space="preserve"> </w:t>
      </w:r>
      <w:r w:rsidR="00545B76">
        <w:t>from</w:t>
      </w:r>
      <w:r w:rsidR="0059395B">
        <w:t xml:space="preserve"> </w:t>
      </w:r>
      <w:r w:rsidR="00545B76">
        <w:t>the</w:t>
      </w:r>
      <w:r w:rsidR="0059395B">
        <w:t xml:space="preserve"> </w:t>
      </w:r>
      <w:r w:rsidR="00545B76">
        <w:t>start</w:t>
      </w:r>
      <w:r w:rsidR="0059395B">
        <w:t xml:space="preserve"> </w:t>
      </w:r>
      <w:r w:rsidR="007B12CE">
        <w:t>of</w:t>
      </w:r>
      <w:r w:rsidR="0059395B">
        <w:t xml:space="preserve"> </w:t>
      </w:r>
      <w:r w:rsidR="007B12CE">
        <w:t>this</w:t>
      </w:r>
      <w:r w:rsidR="0059395B">
        <w:t xml:space="preserve"> </w:t>
      </w:r>
      <w:r w:rsidR="007B12CE">
        <w:t>fast-moving</w:t>
      </w:r>
      <w:r w:rsidR="0059395B">
        <w:t xml:space="preserve"> </w:t>
      </w:r>
      <w:r w:rsidR="007B12CE">
        <w:t>public</w:t>
      </w:r>
      <w:r w:rsidR="0059395B">
        <w:t xml:space="preserve"> </w:t>
      </w:r>
      <w:r w:rsidR="007B12CE">
        <w:t>health</w:t>
      </w:r>
      <w:r w:rsidR="0059395B">
        <w:t xml:space="preserve"> </w:t>
      </w:r>
      <w:r>
        <w:t>crisis</w:t>
      </w:r>
      <w:r w:rsidR="0059395B">
        <w:t xml:space="preserve"> </w:t>
      </w:r>
      <w:r w:rsidR="007B12CE">
        <w:t>is</w:t>
      </w:r>
      <w:r w:rsidR="0059395B">
        <w:t xml:space="preserve"> </w:t>
      </w:r>
      <w:r>
        <w:t xml:space="preserve">that </w:t>
      </w:r>
      <w:r w:rsidR="007B12CE">
        <w:t>we</w:t>
      </w:r>
      <w:r w:rsidR="0059395B">
        <w:t xml:space="preserve"> </w:t>
      </w:r>
      <w:r w:rsidR="007B12CE">
        <w:t>want</w:t>
      </w:r>
      <w:r w:rsidR="0059395B">
        <w:t xml:space="preserve"> </w:t>
      </w:r>
      <w:r w:rsidR="007B12CE">
        <w:t>landlords</w:t>
      </w:r>
      <w:r w:rsidR="0059395B">
        <w:t xml:space="preserve"> </w:t>
      </w:r>
      <w:r w:rsidR="007B12CE">
        <w:t>to</w:t>
      </w:r>
      <w:r w:rsidR="0059395B">
        <w:t xml:space="preserve"> </w:t>
      </w:r>
      <w:r w:rsidR="007B12CE">
        <w:t>engage</w:t>
      </w:r>
      <w:r w:rsidR="0059395B">
        <w:t xml:space="preserve"> </w:t>
      </w:r>
      <w:r w:rsidR="007B12CE">
        <w:t>in</w:t>
      </w:r>
      <w:r w:rsidR="0059395B">
        <w:t xml:space="preserve"> </w:t>
      </w:r>
      <w:r w:rsidR="007B12CE">
        <w:t>that</w:t>
      </w:r>
      <w:r w:rsidR="0059395B">
        <w:t xml:space="preserve"> </w:t>
      </w:r>
      <w:r w:rsidR="007B12CE">
        <w:t>early,</w:t>
      </w:r>
      <w:r w:rsidR="0059395B">
        <w:t xml:space="preserve"> </w:t>
      </w:r>
      <w:r w:rsidR="007B12CE">
        <w:t>sensible</w:t>
      </w:r>
      <w:r w:rsidR="0059395B">
        <w:t xml:space="preserve"> </w:t>
      </w:r>
      <w:r w:rsidR="007B12CE">
        <w:t>conversation</w:t>
      </w:r>
      <w:r>
        <w:t>,</w:t>
      </w:r>
      <w:r w:rsidR="0059395B">
        <w:t xml:space="preserve"> </w:t>
      </w:r>
      <w:r w:rsidR="007B12CE">
        <w:t>in</w:t>
      </w:r>
      <w:r w:rsidR="0059395B">
        <w:t xml:space="preserve"> </w:t>
      </w:r>
      <w:r w:rsidR="007B12CE">
        <w:t>the</w:t>
      </w:r>
      <w:r w:rsidR="0059395B">
        <w:t xml:space="preserve"> </w:t>
      </w:r>
      <w:r w:rsidR="007B12CE">
        <w:t>right</w:t>
      </w:r>
      <w:r w:rsidR="0059395B">
        <w:t xml:space="preserve"> </w:t>
      </w:r>
      <w:r w:rsidR="007B12CE">
        <w:t>spirit,</w:t>
      </w:r>
      <w:r w:rsidR="0059395B">
        <w:t xml:space="preserve"> </w:t>
      </w:r>
      <w:r w:rsidR="007B12CE">
        <w:t>about</w:t>
      </w:r>
      <w:r w:rsidR="0059395B">
        <w:t xml:space="preserve"> </w:t>
      </w:r>
      <w:r w:rsidR="00545B76">
        <w:t>trying</w:t>
      </w:r>
      <w:r w:rsidR="0059395B">
        <w:t xml:space="preserve"> </w:t>
      </w:r>
      <w:r w:rsidR="00545B76">
        <w:t>to</w:t>
      </w:r>
      <w:r w:rsidR="0059395B">
        <w:t xml:space="preserve"> </w:t>
      </w:r>
      <w:r w:rsidR="00545B76">
        <w:t>agree</w:t>
      </w:r>
      <w:r w:rsidR="0059395B">
        <w:t xml:space="preserve"> </w:t>
      </w:r>
      <w:r w:rsidR="00545B76">
        <w:t>the</w:t>
      </w:r>
      <w:r w:rsidR="0059395B">
        <w:t xml:space="preserve"> </w:t>
      </w:r>
      <w:r w:rsidR="00545B76">
        <w:t>right</w:t>
      </w:r>
      <w:r w:rsidR="0059395B">
        <w:t xml:space="preserve"> </w:t>
      </w:r>
      <w:r w:rsidR="00545B76">
        <w:t>method</w:t>
      </w:r>
      <w:r w:rsidR="0059395B">
        <w:t xml:space="preserve"> </w:t>
      </w:r>
      <w:r w:rsidR="00545B76">
        <w:t>of</w:t>
      </w:r>
      <w:r w:rsidR="0059395B">
        <w:t xml:space="preserve"> </w:t>
      </w:r>
      <w:r w:rsidR="00545B76">
        <w:t>repayment</w:t>
      </w:r>
      <w:r w:rsidR="007B12CE">
        <w:t>,</w:t>
      </w:r>
      <w:r w:rsidR="0059395B">
        <w:t xml:space="preserve"> </w:t>
      </w:r>
      <w:r>
        <w:t>deferment,</w:t>
      </w:r>
      <w:r w:rsidR="0059395B">
        <w:t xml:space="preserve"> </w:t>
      </w:r>
      <w:r>
        <w:t>reduction</w:t>
      </w:r>
      <w:r w:rsidR="0059395B">
        <w:t xml:space="preserve"> </w:t>
      </w:r>
      <w:r w:rsidR="007B12CE">
        <w:t>or</w:t>
      </w:r>
      <w:r w:rsidR="0059395B">
        <w:t xml:space="preserve"> </w:t>
      </w:r>
      <w:r w:rsidR="007B12CE">
        <w:t>whatever</w:t>
      </w:r>
      <w:r w:rsidR="0059395B">
        <w:t xml:space="preserve"> </w:t>
      </w:r>
      <w:r w:rsidR="007B12CE">
        <w:t>is</w:t>
      </w:r>
      <w:r w:rsidR="0059395B">
        <w:t xml:space="preserve"> </w:t>
      </w:r>
      <w:r w:rsidR="007B12CE">
        <w:t>most</w:t>
      </w:r>
      <w:r w:rsidR="0059395B">
        <w:t xml:space="preserve"> </w:t>
      </w:r>
      <w:r w:rsidR="007B12CE">
        <w:t>appropriate</w:t>
      </w:r>
      <w:r w:rsidR="0059395B">
        <w:t xml:space="preserve"> </w:t>
      </w:r>
      <w:r w:rsidR="007B12CE">
        <w:t>on</w:t>
      </w:r>
      <w:r w:rsidR="0059395B">
        <w:t xml:space="preserve"> </w:t>
      </w:r>
      <w:r w:rsidR="00170940">
        <w:t>a</w:t>
      </w:r>
      <w:r w:rsidR="0059395B">
        <w:t xml:space="preserve"> </w:t>
      </w:r>
      <w:r w:rsidR="007B12CE">
        <w:t>localised</w:t>
      </w:r>
      <w:r w:rsidR="0059395B">
        <w:t xml:space="preserve"> </w:t>
      </w:r>
      <w:r w:rsidR="007B12CE">
        <w:t>basis.</w:t>
      </w:r>
      <w:r w:rsidR="0059395B">
        <w:t xml:space="preserve"> </w:t>
      </w:r>
      <w:r>
        <w:t xml:space="preserve">We </w:t>
      </w:r>
      <w:r w:rsidR="00545B76">
        <w:t>understand</w:t>
      </w:r>
      <w:r w:rsidR="0059395B">
        <w:t xml:space="preserve"> </w:t>
      </w:r>
      <w:r w:rsidR="007B12CE">
        <w:t>there</w:t>
      </w:r>
      <w:r w:rsidR="0059395B">
        <w:t xml:space="preserve"> </w:t>
      </w:r>
      <w:r w:rsidR="007B12CE">
        <w:t>will</w:t>
      </w:r>
      <w:r w:rsidR="0059395B">
        <w:t xml:space="preserve"> </w:t>
      </w:r>
      <w:r w:rsidR="007B12CE">
        <w:t>be</w:t>
      </w:r>
      <w:r w:rsidR="0059395B">
        <w:t xml:space="preserve"> </w:t>
      </w:r>
      <w:r w:rsidR="007B12CE">
        <w:t>situations</w:t>
      </w:r>
      <w:r w:rsidR="0059395B">
        <w:t xml:space="preserve"> </w:t>
      </w:r>
      <w:r w:rsidR="007B12CE">
        <w:t>as</w:t>
      </w:r>
      <w:r w:rsidR="0059395B">
        <w:t xml:space="preserve"> </w:t>
      </w:r>
      <w:r w:rsidR="007B12CE">
        <w:t>you</w:t>
      </w:r>
      <w:r w:rsidR="0059395B">
        <w:t xml:space="preserve"> </w:t>
      </w:r>
      <w:r w:rsidR="007B12CE">
        <w:t>have</w:t>
      </w:r>
      <w:r w:rsidR="0059395B">
        <w:t xml:space="preserve"> </w:t>
      </w:r>
      <w:r w:rsidR="00545B76">
        <w:t>described.</w:t>
      </w:r>
      <w:r w:rsidR="0059395B">
        <w:t xml:space="preserve"> </w:t>
      </w:r>
    </w:p>
    <w:p w:rsidR="00545B76" w:rsidP="00545B76">
      <w:pPr>
        <w:pStyle w:val="Answer"/>
      </w:pPr>
      <w:r>
        <w:t>That</w:t>
      </w:r>
      <w:r w:rsidR="0059395B">
        <w:t xml:space="preserve"> </w:t>
      </w:r>
      <w:r>
        <w:t>is</w:t>
      </w:r>
      <w:r w:rsidR="0059395B">
        <w:t xml:space="preserve"> </w:t>
      </w:r>
      <w:r>
        <w:t>one</w:t>
      </w:r>
      <w:r w:rsidR="0059395B">
        <w:t xml:space="preserve"> </w:t>
      </w:r>
      <w:r w:rsidR="006C7750">
        <w:t>reason</w:t>
      </w:r>
      <w:r w:rsidR="0059395B">
        <w:t xml:space="preserve"> </w:t>
      </w:r>
      <w:r>
        <w:t>that</w:t>
      </w:r>
      <w:r w:rsidR="0059395B">
        <w:t xml:space="preserve"> </w:t>
      </w:r>
      <w:r>
        <w:t>a</w:t>
      </w:r>
      <w:r w:rsidR="0059395B">
        <w:t xml:space="preserve"> </w:t>
      </w:r>
      <w:r>
        <w:t>pre-action</w:t>
      </w:r>
      <w:r w:rsidR="0059395B">
        <w:t xml:space="preserve"> </w:t>
      </w:r>
      <w:r>
        <w:t>protocol</w:t>
      </w:r>
      <w:r w:rsidR="0059395B">
        <w:t xml:space="preserve"> </w:t>
      </w:r>
      <w:r>
        <w:t>could</w:t>
      </w:r>
      <w:r w:rsidR="0059395B">
        <w:t xml:space="preserve"> </w:t>
      </w:r>
      <w:r>
        <w:t>be</w:t>
      </w:r>
      <w:r w:rsidR="0059395B">
        <w:t xml:space="preserve"> </w:t>
      </w:r>
      <w:r>
        <w:t>effective</w:t>
      </w:r>
      <w:r w:rsidR="0059395B">
        <w:t xml:space="preserve"> </w:t>
      </w:r>
      <w:r>
        <w:t>if</w:t>
      </w:r>
      <w:r w:rsidR="0059395B">
        <w:t xml:space="preserve"> </w:t>
      </w:r>
      <w:r>
        <w:t>the</w:t>
      </w:r>
      <w:r w:rsidR="0059395B">
        <w:t xml:space="preserve"> </w:t>
      </w:r>
      <w:r>
        <w:t>right</w:t>
      </w:r>
      <w:r w:rsidR="0059395B">
        <w:t xml:space="preserve"> </w:t>
      </w:r>
      <w:r>
        <w:t>mechanism</w:t>
      </w:r>
      <w:r w:rsidR="0059395B">
        <w:t xml:space="preserve"> </w:t>
      </w:r>
      <w:r w:rsidR="006C7750">
        <w:t xml:space="preserve">is </w:t>
      </w:r>
      <w:r>
        <w:t>found</w:t>
      </w:r>
      <w:r w:rsidR="0059395B">
        <w:t xml:space="preserve"> </w:t>
      </w:r>
      <w:r>
        <w:t>for</w:t>
      </w:r>
      <w:r w:rsidR="0059395B">
        <w:t xml:space="preserve"> </w:t>
      </w:r>
      <w:r>
        <w:t>a</w:t>
      </w:r>
      <w:r w:rsidR="0059395B">
        <w:t xml:space="preserve"> </w:t>
      </w:r>
      <w:r>
        <w:t>speedy</w:t>
      </w:r>
      <w:r w:rsidR="0059395B">
        <w:t xml:space="preserve"> </w:t>
      </w:r>
      <w:r>
        <w:t>and</w:t>
      </w:r>
      <w:r w:rsidR="0059395B">
        <w:t xml:space="preserve"> </w:t>
      </w:r>
      <w:r>
        <w:t>timely</w:t>
      </w:r>
      <w:r w:rsidR="0059395B">
        <w:t xml:space="preserve"> </w:t>
      </w:r>
      <w:r>
        <w:t>introduction.</w:t>
      </w:r>
      <w:r w:rsidR="0059395B">
        <w:t xml:space="preserve"> </w:t>
      </w:r>
      <w:r w:rsidR="00141AEE">
        <w:t xml:space="preserve">You </w:t>
      </w:r>
      <w:r>
        <w:t>right</w:t>
      </w:r>
      <w:r w:rsidR="006C7750">
        <w:t>l</w:t>
      </w:r>
      <w:r>
        <w:t>y</w:t>
      </w:r>
      <w:r w:rsidR="0059395B">
        <w:t xml:space="preserve"> </w:t>
      </w:r>
      <w:r>
        <w:t>refer</w:t>
      </w:r>
      <w:r w:rsidR="0059395B">
        <w:t xml:space="preserve"> </w:t>
      </w:r>
      <w:r>
        <w:t>to</w:t>
      </w:r>
      <w:r w:rsidR="0059395B">
        <w:t xml:space="preserve"> </w:t>
      </w:r>
      <w:r>
        <w:t>that</w:t>
      </w:r>
      <w:r w:rsidR="0059395B">
        <w:t xml:space="preserve"> </w:t>
      </w:r>
      <w:r>
        <w:t>review</w:t>
      </w:r>
      <w:r w:rsidR="0059395B">
        <w:t xml:space="preserve"> </w:t>
      </w:r>
      <w:r>
        <w:t>point</w:t>
      </w:r>
      <w:r w:rsidR="0059395B">
        <w:t xml:space="preserve"> </w:t>
      </w:r>
      <w:r>
        <w:t>to</w:t>
      </w:r>
      <w:r w:rsidR="0059395B">
        <w:t xml:space="preserve"> </w:t>
      </w:r>
      <w:r>
        <w:t>make</w:t>
      </w:r>
      <w:r w:rsidR="0059395B">
        <w:t xml:space="preserve"> </w:t>
      </w:r>
      <w:r>
        <w:t>sure</w:t>
      </w:r>
      <w:r w:rsidR="0059395B">
        <w:t xml:space="preserve"> </w:t>
      </w:r>
      <w:r>
        <w:t>we</w:t>
      </w:r>
      <w:r w:rsidR="0059395B">
        <w:t xml:space="preserve"> </w:t>
      </w:r>
      <w:r>
        <w:t>have</w:t>
      </w:r>
      <w:r w:rsidR="0059395B">
        <w:t xml:space="preserve"> </w:t>
      </w:r>
      <w:r>
        <w:t>the</w:t>
      </w:r>
      <w:r w:rsidR="0059395B">
        <w:t xml:space="preserve"> </w:t>
      </w:r>
      <w:r>
        <w:t>opportunity</w:t>
      </w:r>
      <w:r w:rsidR="0059395B">
        <w:t xml:space="preserve"> </w:t>
      </w:r>
      <w:r>
        <w:t>to</w:t>
      </w:r>
      <w:r w:rsidR="0059395B">
        <w:t xml:space="preserve"> </w:t>
      </w:r>
      <w:r>
        <w:t>extend</w:t>
      </w:r>
      <w:r w:rsidR="0059395B">
        <w:t xml:space="preserve"> </w:t>
      </w:r>
      <w:r>
        <w:t>the</w:t>
      </w:r>
      <w:r w:rsidR="0059395B">
        <w:t xml:space="preserve"> </w:t>
      </w:r>
      <w:r>
        <w:t>moratorium</w:t>
      </w:r>
      <w:r w:rsidR="0059395B">
        <w:t xml:space="preserve"> </w:t>
      </w:r>
      <w:r>
        <w:t>if</w:t>
      </w:r>
      <w:r w:rsidR="0059395B">
        <w:t xml:space="preserve"> </w:t>
      </w:r>
      <w:r>
        <w:t>it</w:t>
      </w:r>
      <w:r w:rsidR="0059395B">
        <w:t xml:space="preserve"> </w:t>
      </w:r>
      <w:r>
        <w:t>is</w:t>
      </w:r>
      <w:r w:rsidR="0059395B">
        <w:t xml:space="preserve"> </w:t>
      </w:r>
      <w:r>
        <w:t>right.</w:t>
      </w:r>
      <w:r w:rsidR="0059395B">
        <w:t xml:space="preserve"> </w:t>
      </w:r>
      <w:r>
        <w:t>We</w:t>
      </w:r>
      <w:r w:rsidR="0059395B">
        <w:t xml:space="preserve"> </w:t>
      </w:r>
      <w:r>
        <w:t>completely</w:t>
      </w:r>
      <w:r w:rsidR="0059395B">
        <w:t xml:space="preserve"> </w:t>
      </w:r>
      <w:r>
        <w:t>acknowledge</w:t>
      </w:r>
      <w:r w:rsidR="0059395B">
        <w:t xml:space="preserve"> </w:t>
      </w:r>
      <w:r>
        <w:t>the</w:t>
      </w:r>
      <w:r w:rsidR="0059395B">
        <w:t xml:space="preserve"> </w:t>
      </w:r>
      <w:r>
        <w:t>issue</w:t>
      </w:r>
      <w:r w:rsidR="0059395B">
        <w:t xml:space="preserve"> </w:t>
      </w:r>
      <w:r>
        <w:t>that</w:t>
      </w:r>
      <w:r w:rsidR="0059395B">
        <w:t xml:space="preserve"> </w:t>
      </w:r>
      <w:r>
        <w:t>you</w:t>
      </w:r>
      <w:r w:rsidR="0059395B">
        <w:t xml:space="preserve"> </w:t>
      </w:r>
      <w:r>
        <w:t>have</w:t>
      </w:r>
      <w:r w:rsidR="0059395B">
        <w:t xml:space="preserve"> </w:t>
      </w:r>
      <w:r>
        <w:t>raised.</w:t>
      </w:r>
      <w:r w:rsidR="0059395B">
        <w:t xml:space="preserve"> </w:t>
      </w:r>
      <w:r w:rsidR="00D30C5C">
        <w:t>We</w:t>
      </w:r>
      <w:r w:rsidR="0059395B">
        <w:t xml:space="preserve"> </w:t>
      </w:r>
      <w:r w:rsidR="00D30C5C">
        <w:t>are</w:t>
      </w:r>
      <w:r w:rsidR="0059395B">
        <w:t xml:space="preserve"> </w:t>
      </w:r>
      <w:r w:rsidR="00D30C5C">
        <w:t>having</w:t>
      </w:r>
      <w:r w:rsidR="0059395B">
        <w:t xml:space="preserve"> </w:t>
      </w:r>
      <w:r w:rsidR="00D30C5C">
        <w:t>conversations</w:t>
      </w:r>
      <w:r w:rsidR="0059395B">
        <w:t xml:space="preserve"> </w:t>
      </w:r>
      <w:r w:rsidR="00D30C5C">
        <w:t>with</w:t>
      </w:r>
      <w:r w:rsidR="0059395B">
        <w:t xml:space="preserve"> </w:t>
      </w:r>
      <w:r w:rsidR="00D30C5C">
        <w:t>stakeholders</w:t>
      </w:r>
      <w:r w:rsidR="0059395B">
        <w:t xml:space="preserve"> </w:t>
      </w:r>
      <w:r w:rsidR="00D30C5C">
        <w:t>about</w:t>
      </w:r>
      <w:r w:rsidR="0059395B">
        <w:t xml:space="preserve"> </w:t>
      </w:r>
      <w:r w:rsidR="00D30C5C">
        <w:t>how</w:t>
      </w:r>
      <w:r w:rsidR="0059395B">
        <w:t xml:space="preserve"> </w:t>
      </w:r>
      <w:r w:rsidR="00D30C5C">
        <w:t>to</w:t>
      </w:r>
      <w:r w:rsidR="0059395B">
        <w:t xml:space="preserve"> </w:t>
      </w:r>
      <w:r w:rsidR="00D30C5C">
        <w:t>make</w:t>
      </w:r>
      <w:r w:rsidR="0059395B">
        <w:t xml:space="preserve"> </w:t>
      </w:r>
      <w:r w:rsidR="00D30C5C">
        <w:t>progress</w:t>
      </w:r>
      <w:r w:rsidR="0059395B">
        <w:t xml:space="preserve"> </w:t>
      </w:r>
      <w:r w:rsidR="00D30C5C">
        <w:t>and</w:t>
      </w:r>
      <w:r w:rsidR="0059395B">
        <w:t xml:space="preserve"> </w:t>
      </w:r>
      <w:r w:rsidR="00D30C5C">
        <w:t>find</w:t>
      </w:r>
      <w:r w:rsidR="0059395B">
        <w:t xml:space="preserve"> </w:t>
      </w:r>
      <w:r w:rsidR="00D30C5C">
        <w:t>some</w:t>
      </w:r>
      <w:r w:rsidR="0059395B">
        <w:t xml:space="preserve"> </w:t>
      </w:r>
      <w:r w:rsidR="00D30C5C">
        <w:t>sort</w:t>
      </w:r>
      <w:r w:rsidR="0059395B">
        <w:t xml:space="preserve"> </w:t>
      </w:r>
      <w:r w:rsidR="00D30C5C">
        <w:t>of</w:t>
      </w:r>
      <w:r w:rsidR="0059395B">
        <w:t xml:space="preserve"> </w:t>
      </w:r>
      <w:r w:rsidR="00D30C5C">
        <w:t>solution.</w:t>
      </w:r>
      <w:r w:rsidR="0059395B">
        <w:t xml:space="preserve"> </w:t>
      </w:r>
      <w:r w:rsidR="00D30C5C">
        <w:t>Of</w:t>
      </w:r>
      <w:r w:rsidR="0059395B">
        <w:t xml:space="preserve"> </w:t>
      </w:r>
      <w:r w:rsidR="00D30C5C">
        <w:t>course,</w:t>
      </w:r>
      <w:r w:rsidR="0059395B">
        <w:t xml:space="preserve"> </w:t>
      </w:r>
      <w:r w:rsidR="00D30C5C">
        <w:t>the</w:t>
      </w:r>
      <w:r w:rsidR="0059395B">
        <w:t xml:space="preserve"> </w:t>
      </w:r>
      <w:r w:rsidR="00D30C5C">
        <w:t>overriding</w:t>
      </w:r>
      <w:r w:rsidR="0059395B">
        <w:t xml:space="preserve"> </w:t>
      </w:r>
      <w:r w:rsidR="00D30C5C">
        <w:t>preference</w:t>
      </w:r>
      <w:r w:rsidR="0059395B">
        <w:t xml:space="preserve"> </w:t>
      </w:r>
      <w:r w:rsidR="00D30C5C">
        <w:t>and</w:t>
      </w:r>
      <w:r w:rsidR="0059395B">
        <w:t xml:space="preserve"> </w:t>
      </w:r>
      <w:r w:rsidR="00D30C5C">
        <w:t>aim</w:t>
      </w:r>
      <w:r w:rsidR="0059395B">
        <w:t xml:space="preserve"> </w:t>
      </w:r>
      <w:r w:rsidR="00D30C5C">
        <w:t>is</w:t>
      </w:r>
      <w:r w:rsidR="0059395B">
        <w:t xml:space="preserve"> </w:t>
      </w:r>
      <w:r w:rsidR="00D30C5C">
        <w:t>for</w:t>
      </w:r>
      <w:r w:rsidR="0059395B">
        <w:t xml:space="preserve"> </w:t>
      </w:r>
      <w:r w:rsidR="00D30C5C">
        <w:t>as</w:t>
      </w:r>
      <w:r w:rsidR="0059395B">
        <w:t xml:space="preserve"> </w:t>
      </w:r>
      <w:r w:rsidR="00D30C5C">
        <w:t>many</w:t>
      </w:r>
      <w:r w:rsidR="0059395B">
        <w:t xml:space="preserve"> </w:t>
      </w:r>
      <w:r w:rsidR="00141AEE">
        <w:t xml:space="preserve">people </w:t>
      </w:r>
      <w:r w:rsidR="00D30C5C">
        <w:t>as</w:t>
      </w:r>
      <w:r w:rsidR="0059395B">
        <w:t xml:space="preserve"> </w:t>
      </w:r>
      <w:r w:rsidR="00D30C5C">
        <w:t>possible</w:t>
      </w:r>
      <w:r w:rsidR="0059395B">
        <w:t xml:space="preserve"> </w:t>
      </w:r>
      <w:r w:rsidR="00D30C5C">
        <w:t>to</w:t>
      </w:r>
      <w:r w:rsidR="0059395B">
        <w:t xml:space="preserve"> </w:t>
      </w:r>
      <w:r w:rsidR="00D30C5C">
        <w:t>come</w:t>
      </w:r>
      <w:r w:rsidR="0059395B">
        <w:t xml:space="preserve"> </w:t>
      </w:r>
      <w:r w:rsidR="00D30C5C">
        <w:t>up</w:t>
      </w:r>
      <w:r w:rsidR="0059395B">
        <w:t xml:space="preserve"> </w:t>
      </w:r>
      <w:r w:rsidR="00D30C5C">
        <w:t>with</w:t>
      </w:r>
      <w:r w:rsidR="0059395B">
        <w:t xml:space="preserve"> </w:t>
      </w:r>
      <w:r w:rsidR="00D30C5C">
        <w:t>those</w:t>
      </w:r>
      <w:r w:rsidR="0059395B">
        <w:t xml:space="preserve"> </w:t>
      </w:r>
      <w:r w:rsidR="00D30C5C">
        <w:t>individual</w:t>
      </w:r>
      <w:r w:rsidR="0059395B">
        <w:t xml:space="preserve"> </w:t>
      </w:r>
      <w:r w:rsidR="00D30C5C">
        <w:t>agreements</w:t>
      </w:r>
      <w:r w:rsidR="0059395B">
        <w:t xml:space="preserve"> </w:t>
      </w:r>
      <w:r w:rsidR="00D30C5C">
        <w:t>with</w:t>
      </w:r>
      <w:r w:rsidR="0059395B">
        <w:t xml:space="preserve"> </w:t>
      </w:r>
      <w:r w:rsidR="00D30C5C">
        <w:t>their</w:t>
      </w:r>
      <w:r w:rsidR="0059395B">
        <w:t xml:space="preserve"> </w:t>
      </w:r>
      <w:r w:rsidR="00D30C5C">
        <w:t>landlords.</w:t>
      </w:r>
      <w:r w:rsidR="0059395B">
        <w:t xml:space="preserve"> </w:t>
      </w:r>
    </w:p>
    <w:p w:rsidR="00545B76" w:rsidP="00545B76">
      <w:pPr>
        <w:pStyle w:val="Question"/>
      </w:pPr>
      <w:sdt>
        <w:sdtPr>
          <w:alias w:val="Member"/>
          <w:tag w:val="&lt;Member mnisId='4005' dodsId='37675'&gt;"/>
          <w:id w:val="1691644976"/>
          <w:placeholder>
            <w:docPart w:val="DefaultPlaceholder_1082065158"/>
          </w:placeholder>
          <w:richText/>
        </w:sdtPr>
        <w:sdtContent>
          <w:r w:rsidRPr="00545B76">
            <w:rPr>
              <w:b/>
            </w:rPr>
            <w:t>Bob</w:t>
          </w:r>
          <w:r w:rsidR="0059395B">
            <w:rPr>
              <w:b/>
            </w:rPr>
            <w:t xml:space="preserve"> </w:t>
          </w:r>
          <w:r w:rsidRPr="00545B76">
            <w:rPr>
              <w:b/>
            </w:rPr>
            <w:t>Blackman:</w:t>
          </w:r>
        </w:sdtContent>
      </w:sdt>
      <w:r w:rsidR="0059395B">
        <w:t xml:space="preserve"> </w:t>
      </w:r>
      <w:r w:rsidR="00D30C5C">
        <w:t>Can</w:t>
      </w:r>
      <w:r w:rsidR="0059395B">
        <w:t xml:space="preserve"> </w:t>
      </w:r>
      <w:r>
        <w:t>I</w:t>
      </w:r>
      <w:r w:rsidR="0059395B">
        <w:t xml:space="preserve"> </w:t>
      </w:r>
      <w:r>
        <w:t>press</w:t>
      </w:r>
      <w:r w:rsidR="0059395B">
        <w:t xml:space="preserve"> </w:t>
      </w:r>
      <w:r>
        <w:t>you</w:t>
      </w:r>
      <w:r w:rsidR="0059395B">
        <w:t xml:space="preserve"> </w:t>
      </w:r>
      <w:r>
        <w:t>a</w:t>
      </w:r>
      <w:r w:rsidR="0059395B">
        <w:t xml:space="preserve"> </w:t>
      </w:r>
      <w:r>
        <w:t>bit</w:t>
      </w:r>
      <w:r w:rsidR="0059395B">
        <w:t xml:space="preserve"> </w:t>
      </w:r>
      <w:r>
        <w:t>further</w:t>
      </w:r>
      <w:r w:rsidR="00141AEE">
        <w:t>,</w:t>
      </w:r>
      <w:r w:rsidR="0059395B">
        <w:t xml:space="preserve"> </w:t>
      </w:r>
      <w:r>
        <w:t>then</w:t>
      </w:r>
      <w:r w:rsidR="00141AEE">
        <w:t>?</w:t>
      </w:r>
      <w:r w:rsidR="0059395B">
        <w:t xml:space="preserve"> </w:t>
      </w:r>
      <w:r>
        <w:t>Given</w:t>
      </w:r>
      <w:r w:rsidR="0059395B">
        <w:t xml:space="preserve"> </w:t>
      </w:r>
      <w:r w:rsidR="00D30C5C">
        <w:t>that</w:t>
      </w:r>
      <w:r w:rsidR="0059395B">
        <w:t xml:space="preserve"> </w:t>
      </w:r>
      <w:r>
        <w:t>a</w:t>
      </w:r>
      <w:r w:rsidR="0059395B">
        <w:t xml:space="preserve"> </w:t>
      </w:r>
      <w:r>
        <w:t>lar</w:t>
      </w:r>
      <w:r w:rsidR="00D30C5C">
        <w:t>ge</w:t>
      </w:r>
      <w:r w:rsidR="0059395B">
        <w:t xml:space="preserve"> </w:t>
      </w:r>
      <w:r w:rsidR="00D30C5C">
        <w:t>number</w:t>
      </w:r>
      <w:r w:rsidR="0059395B">
        <w:t xml:space="preserve"> </w:t>
      </w:r>
      <w:r w:rsidR="00D30C5C">
        <w:t>of</w:t>
      </w:r>
      <w:r w:rsidR="0059395B">
        <w:t xml:space="preserve"> </w:t>
      </w:r>
      <w:r w:rsidR="00D30C5C">
        <w:t>tenancies</w:t>
      </w:r>
      <w:r w:rsidR="0059395B">
        <w:t xml:space="preserve"> </w:t>
      </w:r>
      <w:r w:rsidR="00141AEE">
        <w:t xml:space="preserve">will </w:t>
      </w:r>
      <w:r>
        <w:t>come</w:t>
      </w:r>
      <w:r w:rsidR="0059395B">
        <w:t xml:space="preserve"> </w:t>
      </w:r>
      <w:r>
        <w:t>to</w:t>
      </w:r>
      <w:r w:rsidR="0059395B">
        <w:t xml:space="preserve"> </w:t>
      </w:r>
      <w:r>
        <w:t>an</w:t>
      </w:r>
      <w:r w:rsidR="0059395B">
        <w:t xml:space="preserve"> </w:t>
      </w:r>
      <w:r>
        <w:t>end</w:t>
      </w:r>
      <w:r w:rsidR="0059395B">
        <w:t xml:space="preserve"> </w:t>
      </w:r>
      <w:r w:rsidR="00D30C5C">
        <w:t>at</w:t>
      </w:r>
      <w:r w:rsidR="0059395B">
        <w:t xml:space="preserve"> </w:t>
      </w:r>
      <w:r w:rsidR="00D30C5C">
        <w:t>the</w:t>
      </w:r>
      <w:r w:rsidR="0059395B">
        <w:t xml:space="preserve"> </w:t>
      </w:r>
      <w:r w:rsidR="00D30C5C">
        <w:t>end</w:t>
      </w:r>
      <w:r w:rsidR="0059395B">
        <w:t xml:space="preserve"> </w:t>
      </w:r>
      <w:r w:rsidR="00141AEE">
        <w:t xml:space="preserve">of </w:t>
      </w:r>
      <w:r>
        <w:t>June</w:t>
      </w:r>
      <w:r w:rsidR="00D30C5C">
        <w:t>,</w:t>
      </w:r>
      <w:r w:rsidR="0059395B">
        <w:t xml:space="preserve"> </w:t>
      </w:r>
      <w:r w:rsidR="00D30C5C">
        <w:t>in</w:t>
      </w:r>
      <w:r w:rsidR="0059395B">
        <w:t xml:space="preserve"> </w:t>
      </w:r>
      <w:r w:rsidR="00D30C5C">
        <w:t>July</w:t>
      </w:r>
      <w:r w:rsidR="0059395B">
        <w:t xml:space="preserve"> </w:t>
      </w:r>
      <w:r w:rsidR="00D30C5C">
        <w:t>or</w:t>
      </w:r>
      <w:r w:rsidR="0059395B">
        <w:t xml:space="preserve"> </w:t>
      </w:r>
      <w:r w:rsidR="00141AEE">
        <w:t xml:space="preserve">in </w:t>
      </w:r>
      <w:r w:rsidR="00D30C5C">
        <w:t>August,</w:t>
      </w:r>
      <w:r w:rsidR="0059395B">
        <w:t xml:space="preserve"> </w:t>
      </w:r>
      <w:r w:rsidR="00D30C5C">
        <w:t>if</w:t>
      </w:r>
      <w:r w:rsidR="00141AEE">
        <w:t xml:space="preserve"> the</w:t>
      </w:r>
      <w:r w:rsidR="0059395B">
        <w:t xml:space="preserve"> </w:t>
      </w:r>
      <w:r w:rsidR="00D30C5C">
        <w:t>moratorium</w:t>
      </w:r>
      <w:r w:rsidR="0059395B">
        <w:t xml:space="preserve"> </w:t>
      </w:r>
      <w:r w:rsidR="00141AEE">
        <w:t xml:space="preserve">is </w:t>
      </w:r>
      <w:r w:rsidR="00D30C5C">
        <w:t>extended</w:t>
      </w:r>
      <w:r w:rsidR="0059395B">
        <w:t xml:space="preserve"> </w:t>
      </w:r>
      <w:r w:rsidR="00D30C5C">
        <w:t>for</w:t>
      </w:r>
      <w:r w:rsidR="0059395B">
        <w:t xml:space="preserve"> </w:t>
      </w:r>
      <w:r w:rsidR="00D30C5C">
        <w:t>a</w:t>
      </w:r>
      <w:r w:rsidR="0059395B">
        <w:t xml:space="preserve"> </w:t>
      </w:r>
      <w:r w:rsidR="00D30C5C">
        <w:t>further</w:t>
      </w:r>
      <w:r w:rsidR="0059395B">
        <w:t xml:space="preserve"> </w:t>
      </w:r>
      <w:r w:rsidR="00D30C5C">
        <w:t>three</w:t>
      </w:r>
      <w:r w:rsidR="0059395B">
        <w:t xml:space="preserve"> </w:t>
      </w:r>
      <w:r w:rsidR="00D30C5C">
        <w:t>months</w:t>
      </w:r>
      <w:r w:rsidR="00141AEE">
        <w:t>,</w:t>
      </w:r>
      <w:r w:rsidR="0059395B">
        <w:t xml:space="preserve"> </w:t>
      </w:r>
      <w:r w:rsidR="00D30C5C">
        <w:t>is</w:t>
      </w:r>
      <w:r w:rsidR="0059395B">
        <w:t xml:space="preserve"> </w:t>
      </w:r>
      <w:r w:rsidR="00D30C5C">
        <w:t>the</w:t>
      </w:r>
      <w:r w:rsidR="0059395B">
        <w:t xml:space="preserve"> </w:t>
      </w:r>
      <w:r w:rsidR="00D30C5C">
        <w:t>Ministry</w:t>
      </w:r>
      <w:r w:rsidR="0059395B">
        <w:t xml:space="preserve"> </w:t>
      </w:r>
      <w:r w:rsidR="00D30C5C">
        <w:t>looking</w:t>
      </w:r>
      <w:r w:rsidR="0059395B">
        <w:t xml:space="preserve"> </w:t>
      </w:r>
      <w:r w:rsidR="00D30C5C">
        <w:t>at</w:t>
      </w:r>
      <w:r w:rsidR="0059395B">
        <w:t xml:space="preserve"> </w:t>
      </w:r>
      <w:r w:rsidR="00D30C5C">
        <w:t>automatic</w:t>
      </w:r>
      <w:r w:rsidR="0059395B">
        <w:t xml:space="preserve"> </w:t>
      </w:r>
      <w:r w:rsidR="00D30C5C">
        <w:t>rollover</w:t>
      </w:r>
      <w:r w:rsidR="0059395B">
        <w:t xml:space="preserve"> </w:t>
      </w:r>
      <w:r w:rsidR="00D30C5C">
        <w:t>or</w:t>
      </w:r>
      <w:r w:rsidR="0059395B">
        <w:t xml:space="preserve"> </w:t>
      </w:r>
      <w:r w:rsidR="00D30C5C">
        <w:t>renewal</w:t>
      </w:r>
      <w:r w:rsidR="0059395B">
        <w:t xml:space="preserve"> </w:t>
      </w:r>
      <w:r w:rsidR="00D30C5C">
        <w:t>of</w:t>
      </w:r>
      <w:r w:rsidR="0059395B">
        <w:t xml:space="preserve"> </w:t>
      </w:r>
      <w:r w:rsidR="00D30C5C">
        <w:t>tenancies</w:t>
      </w:r>
      <w:r w:rsidR="0059395B">
        <w:t xml:space="preserve"> </w:t>
      </w:r>
      <w:r w:rsidR="00D30C5C">
        <w:t>to</w:t>
      </w:r>
      <w:r w:rsidR="0059395B">
        <w:t xml:space="preserve"> </w:t>
      </w:r>
      <w:r w:rsidR="00D30C5C">
        <w:t>prevent</w:t>
      </w:r>
      <w:r w:rsidR="0059395B">
        <w:t xml:space="preserve"> </w:t>
      </w:r>
      <w:r w:rsidR="00D30C5C">
        <w:t>a</w:t>
      </w:r>
      <w:r w:rsidR="0059395B">
        <w:t xml:space="preserve"> </w:t>
      </w:r>
      <w:r w:rsidR="00D30C5C">
        <w:t>cliff</w:t>
      </w:r>
      <w:r w:rsidR="0059395B">
        <w:t xml:space="preserve"> </w:t>
      </w:r>
      <w:r w:rsidR="00D30C5C">
        <w:t>edge</w:t>
      </w:r>
      <w:r w:rsidR="0059395B">
        <w:t xml:space="preserve"> </w:t>
      </w:r>
      <w:r w:rsidR="00D30C5C">
        <w:t>occurring?</w:t>
      </w:r>
      <w:r w:rsidR="0059395B">
        <w:t xml:space="preserve"> </w:t>
      </w:r>
    </w:p>
    <w:p w:rsidR="00141AEE" w:rsidP="00545B76">
      <w:pPr>
        <w:pStyle w:val="Answer"/>
      </w:pPr>
      <w:sdt>
        <w:sdtPr>
          <w:alias w:val="Witness"/>
          <w:id w:val="-1127002714"/>
          <w:placeholder>
            <w:docPart w:val="DefaultPlaceholder_1082065158"/>
          </w:placeholder>
          <w:richText/>
        </w:sdtPr>
        <w:sdtContent>
          <w:r w:rsidRPr="00E27A60" w:rsidR="00E27A60">
            <w:rPr>
              <w:b/>
              <w:i/>
            </w:rPr>
            <w:t>Luke Hall:</w:t>
          </w:r>
          <w:r w:rsidR="0059395B">
            <w:rPr>
              <w:b/>
            </w:rPr>
            <w:t xml:space="preserve"> </w:t>
          </w:r>
        </w:sdtContent>
      </w:sdt>
      <w:r w:rsidR="00545B76">
        <w:t>We</w:t>
      </w:r>
      <w:r w:rsidR="0059395B">
        <w:t xml:space="preserve"> </w:t>
      </w:r>
      <w:r w:rsidR="00545B76">
        <w:t>are</w:t>
      </w:r>
      <w:r w:rsidR="0059395B">
        <w:t xml:space="preserve"> </w:t>
      </w:r>
      <w:r w:rsidR="00545B76">
        <w:t>having</w:t>
      </w:r>
      <w:r w:rsidR="0059395B">
        <w:t xml:space="preserve"> </w:t>
      </w:r>
      <w:r w:rsidR="00545B76">
        <w:t>conversations</w:t>
      </w:r>
      <w:r w:rsidR="0059395B">
        <w:t xml:space="preserve"> </w:t>
      </w:r>
      <w:r w:rsidR="00545B76">
        <w:t>with</w:t>
      </w:r>
      <w:r w:rsidR="0059395B">
        <w:t xml:space="preserve"> </w:t>
      </w:r>
      <w:r w:rsidR="00545B76">
        <w:t>stakeholders</w:t>
      </w:r>
      <w:r w:rsidR="0059395B">
        <w:t xml:space="preserve"> </w:t>
      </w:r>
      <w:r w:rsidR="00545B76">
        <w:t>about</w:t>
      </w:r>
      <w:r w:rsidR="0059395B">
        <w:t xml:space="preserve"> </w:t>
      </w:r>
      <w:r w:rsidR="00D30C5C">
        <w:t>exactly</w:t>
      </w:r>
      <w:r w:rsidR="0059395B">
        <w:t xml:space="preserve"> </w:t>
      </w:r>
      <w:r w:rsidR="00545B76">
        <w:t>how</w:t>
      </w:r>
      <w:r w:rsidR="0059395B">
        <w:t xml:space="preserve"> </w:t>
      </w:r>
      <w:r w:rsidR="00545B76">
        <w:t>we</w:t>
      </w:r>
      <w:r w:rsidR="0059395B">
        <w:t xml:space="preserve"> </w:t>
      </w:r>
      <w:r w:rsidR="00545B76">
        <w:t>can</w:t>
      </w:r>
      <w:r w:rsidR="0059395B">
        <w:t xml:space="preserve"> </w:t>
      </w:r>
      <w:r w:rsidR="00545B76">
        <w:t>address</w:t>
      </w:r>
      <w:r w:rsidR="0059395B">
        <w:t xml:space="preserve"> </w:t>
      </w:r>
      <w:r w:rsidR="00545B76">
        <w:t>this</w:t>
      </w:r>
      <w:r w:rsidR="0059395B">
        <w:t xml:space="preserve"> </w:t>
      </w:r>
      <w:r w:rsidR="00D30C5C">
        <w:t>specific</w:t>
      </w:r>
      <w:r w:rsidR="0059395B">
        <w:t xml:space="preserve"> </w:t>
      </w:r>
      <w:r w:rsidR="00545B76">
        <w:t>problem</w:t>
      </w:r>
      <w:r w:rsidR="00D30C5C">
        <w:t>.</w:t>
      </w:r>
      <w:r w:rsidR="0059395B">
        <w:t xml:space="preserve"> </w:t>
      </w:r>
      <w:r w:rsidR="00D30C5C">
        <w:t>We</w:t>
      </w:r>
      <w:r w:rsidR="0059395B">
        <w:t xml:space="preserve"> </w:t>
      </w:r>
      <w:r w:rsidR="00D30C5C">
        <w:t>are</w:t>
      </w:r>
      <w:r w:rsidR="0059395B">
        <w:t xml:space="preserve"> </w:t>
      </w:r>
      <w:r w:rsidR="00D30C5C">
        <w:t>very</w:t>
      </w:r>
      <w:r w:rsidR="0059395B">
        <w:t xml:space="preserve"> </w:t>
      </w:r>
      <w:r w:rsidR="00D30C5C">
        <w:t>happy</w:t>
      </w:r>
      <w:r w:rsidR="0059395B">
        <w:t xml:space="preserve"> </w:t>
      </w:r>
      <w:r w:rsidR="00D30C5C">
        <w:t>to</w:t>
      </w:r>
      <w:r w:rsidR="0059395B">
        <w:t xml:space="preserve"> </w:t>
      </w:r>
      <w:r w:rsidR="00D30C5C">
        <w:t>take</w:t>
      </w:r>
      <w:r w:rsidR="0059395B">
        <w:t xml:space="preserve"> </w:t>
      </w:r>
      <w:r w:rsidR="00D30C5C">
        <w:t>representations</w:t>
      </w:r>
      <w:r w:rsidR="0059395B">
        <w:t xml:space="preserve"> </w:t>
      </w:r>
      <w:r w:rsidR="00D30C5C">
        <w:t>from</w:t>
      </w:r>
      <w:r w:rsidR="0059395B">
        <w:t xml:space="preserve"> </w:t>
      </w:r>
      <w:r w:rsidR="00D30C5C">
        <w:t>you</w:t>
      </w:r>
      <w:r w:rsidR="0059395B">
        <w:t xml:space="preserve"> </w:t>
      </w:r>
      <w:r w:rsidR="00D30C5C">
        <w:t>and</w:t>
      </w:r>
      <w:r w:rsidR="0059395B">
        <w:t xml:space="preserve"> </w:t>
      </w:r>
      <w:r w:rsidR="00D30C5C">
        <w:t>all</w:t>
      </w:r>
      <w:r w:rsidR="0059395B">
        <w:t xml:space="preserve"> </w:t>
      </w:r>
      <w:r w:rsidR="00D30C5C">
        <w:t>other</w:t>
      </w:r>
      <w:r w:rsidR="0059395B">
        <w:t xml:space="preserve"> </w:t>
      </w:r>
      <w:r w:rsidR="00D30C5C">
        <w:t>groups</w:t>
      </w:r>
      <w:r w:rsidR="0059395B">
        <w:t xml:space="preserve"> </w:t>
      </w:r>
      <w:r w:rsidR="00D30C5C">
        <w:t>about</w:t>
      </w:r>
      <w:r w:rsidR="0059395B">
        <w:t xml:space="preserve"> </w:t>
      </w:r>
      <w:r w:rsidR="00D30C5C">
        <w:t>the</w:t>
      </w:r>
      <w:r w:rsidR="0059395B">
        <w:t xml:space="preserve"> </w:t>
      </w:r>
      <w:r w:rsidR="00D30C5C">
        <w:t>mechanism</w:t>
      </w:r>
      <w:r w:rsidR="0059395B">
        <w:t xml:space="preserve"> </w:t>
      </w:r>
      <w:r w:rsidR="00D30C5C">
        <w:t>that</w:t>
      </w:r>
      <w:r w:rsidR="0059395B">
        <w:t xml:space="preserve"> </w:t>
      </w:r>
      <w:r w:rsidR="00D30C5C">
        <w:t>could</w:t>
      </w:r>
      <w:r w:rsidR="0059395B">
        <w:t xml:space="preserve"> </w:t>
      </w:r>
      <w:r w:rsidR="00D30C5C">
        <w:t>be</w:t>
      </w:r>
      <w:r w:rsidR="0059395B">
        <w:t xml:space="preserve"> </w:t>
      </w:r>
      <w:r w:rsidR="00D30C5C">
        <w:t>used</w:t>
      </w:r>
      <w:r w:rsidR="0059395B">
        <w:t xml:space="preserve"> </w:t>
      </w:r>
      <w:r w:rsidR="00D30C5C">
        <w:t>to</w:t>
      </w:r>
      <w:r w:rsidR="0059395B">
        <w:t xml:space="preserve"> </w:t>
      </w:r>
      <w:r w:rsidR="00D30C5C">
        <w:t>achieve</w:t>
      </w:r>
      <w:r w:rsidR="0059395B">
        <w:t xml:space="preserve"> </w:t>
      </w:r>
      <w:r w:rsidR="00D30C5C">
        <w:t>that.</w:t>
      </w:r>
      <w:r w:rsidR="0059395B">
        <w:t xml:space="preserve"> </w:t>
      </w:r>
      <w:r w:rsidR="00D30C5C">
        <w:t>We</w:t>
      </w:r>
      <w:r w:rsidR="0059395B">
        <w:t xml:space="preserve"> </w:t>
      </w:r>
      <w:r w:rsidR="00D30C5C">
        <w:t>are</w:t>
      </w:r>
      <w:r w:rsidR="0059395B">
        <w:t xml:space="preserve"> </w:t>
      </w:r>
      <w:r w:rsidR="00D30C5C">
        <w:t>willing</w:t>
      </w:r>
      <w:r w:rsidR="0059395B">
        <w:t xml:space="preserve"> </w:t>
      </w:r>
      <w:r w:rsidR="00D30C5C">
        <w:t>to</w:t>
      </w:r>
      <w:r w:rsidR="0059395B">
        <w:t xml:space="preserve"> </w:t>
      </w:r>
      <w:r w:rsidR="00D30C5C">
        <w:t>look</w:t>
      </w:r>
      <w:r w:rsidR="0059395B">
        <w:t xml:space="preserve"> </w:t>
      </w:r>
      <w:r w:rsidR="00D30C5C">
        <w:t>at</w:t>
      </w:r>
      <w:r w:rsidR="0059395B">
        <w:t xml:space="preserve"> </w:t>
      </w:r>
      <w:r w:rsidR="00D30C5C">
        <w:t>any</w:t>
      </w:r>
      <w:r w:rsidR="0059395B">
        <w:t xml:space="preserve"> </w:t>
      </w:r>
      <w:r w:rsidR="00D30C5C">
        <w:t>option</w:t>
      </w:r>
      <w:r w:rsidR="0059395B">
        <w:t xml:space="preserve"> </w:t>
      </w:r>
      <w:r w:rsidR="00D30C5C">
        <w:t>to</w:t>
      </w:r>
      <w:r w:rsidR="0059395B">
        <w:t xml:space="preserve"> </w:t>
      </w:r>
      <w:r w:rsidR="00D30C5C">
        <w:t>make</w:t>
      </w:r>
      <w:r w:rsidR="0059395B">
        <w:t xml:space="preserve"> </w:t>
      </w:r>
      <w:r w:rsidR="00D30C5C">
        <w:t>sure</w:t>
      </w:r>
      <w:r w:rsidR="0059395B">
        <w:t xml:space="preserve"> </w:t>
      </w:r>
      <w:r w:rsidR="00D30C5C">
        <w:t>we</w:t>
      </w:r>
      <w:r w:rsidR="0059395B">
        <w:t xml:space="preserve"> </w:t>
      </w:r>
      <w:r w:rsidR="00D30C5C">
        <w:t>can</w:t>
      </w:r>
      <w:r w:rsidR="0059395B">
        <w:t xml:space="preserve"> </w:t>
      </w:r>
      <w:r w:rsidR="00D30C5C">
        <w:t>support</w:t>
      </w:r>
      <w:r w:rsidR="0059395B">
        <w:t xml:space="preserve"> </w:t>
      </w:r>
      <w:r w:rsidR="00D30C5C">
        <w:t>renters</w:t>
      </w:r>
      <w:r w:rsidR="0059395B">
        <w:t xml:space="preserve"> </w:t>
      </w:r>
      <w:r w:rsidR="00D30C5C">
        <w:t>and</w:t>
      </w:r>
      <w:r w:rsidR="0059395B">
        <w:t xml:space="preserve"> </w:t>
      </w:r>
      <w:r w:rsidR="00D30C5C">
        <w:t>landlords.</w:t>
      </w:r>
      <w:r w:rsidR="0059395B">
        <w:t xml:space="preserve"> </w:t>
      </w:r>
      <w:r w:rsidR="00D30C5C">
        <w:t>We</w:t>
      </w:r>
      <w:r w:rsidR="0059395B">
        <w:t xml:space="preserve"> </w:t>
      </w:r>
      <w:r w:rsidR="00D30C5C">
        <w:t>remain</w:t>
      </w:r>
      <w:r w:rsidR="0059395B">
        <w:t xml:space="preserve"> </w:t>
      </w:r>
      <w:r w:rsidR="00D30C5C">
        <w:t>committed</w:t>
      </w:r>
      <w:r w:rsidR="0059395B">
        <w:t xml:space="preserve"> </w:t>
      </w:r>
      <w:r w:rsidR="00D30C5C">
        <w:t>to</w:t>
      </w:r>
      <w:r w:rsidR="0059395B">
        <w:t xml:space="preserve"> </w:t>
      </w:r>
      <w:r w:rsidR="00545B76">
        <w:t>trying</w:t>
      </w:r>
      <w:r w:rsidR="0059395B">
        <w:t xml:space="preserve"> </w:t>
      </w:r>
      <w:r w:rsidR="00545B76">
        <w:t>to</w:t>
      </w:r>
      <w:r w:rsidR="0059395B">
        <w:t xml:space="preserve"> </w:t>
      </w:r>
      <w:r w:rsidR="00D30C5C">
        <w:t>encourage</w:t>
      </w:r>
      <w:r w:rsidR="0059395B">
        <w:t xml:space="preserve"> </w:t>
      </w:r>
      <w:r w:rsidR="00D30C5C">
        <w:t>as</w:t>
      </w:r>
      <w:r w:rsidR="0059395B">
        <w:t xml:space="preserve"> </w:t>
      </w:r>
      <w:r w:rsidR="00D30C5C">
        <w:t>many</w:t>
      </w:r>
      <w:r w:rsidR="0059395B">
        <w:t xml:space="preserve"> </w:t>
      </w:r>
      <w:r w:rsidR="00D30C5C">
        <w:t>people</w:t>
      </w:r>
      <w:r w:rsidR="0059395B">
        <w:t xml:space="preserve"> </w:t>
      </w:r>
      <w:r w:rsidR="00D30C5C">
        <w:t>as</w:t>
      </w:r>
      <w:r w:rsidR="0059395B">
        <w:t xml:space="preserve"> </w:t>
      </w:r>
      <w:r w:rsidR="00D30C5C">
        <w:t>possible</w:t>
      </w:r>
      <w:r w:rsidR="0059395B">
        <w:t xml:space="preserve"> </w:t>
      </w:r>
      <w:r w:rsidR="00D30C5C">
        <w:t>to</w:t>
      </w:r>
      <w:r w:rsidR="0059395B">
        <w:t xml:space="preserve"> </w:t>
      </w:r>
      <w:r w:rsidR="00D30C5C">
        <w:t>come</w:t>
      </w:r>
      <w:r w:rsidR="0059395B">
        <w:t xml:space="preserve"> </w:t>
      </w:r>
      <w:r w:rsidR="00D30C5C">
        <w:t>to</w:t>
      </w:r>
      <w:r w:rsidR="0059395B">
        <w:t xml:space="preserve"> </w:t>
      </w:r>
      <w:r w:rsidR="00D30C5C">
        <w:t>those</w:t>
      </w:r>
      <w:r w:rsidR="0059395B">
        <w:t xml:space="preserve"> </w:t>
      </w:r>
      <w:r w:rsidR="00D30C5C">
        <w:t>arrangements.</w:t>
      </w:r>
      <w:r w:rsidR="0059395B">
        <w:t xml:space="preserve"> </w:t>
      </w:r>
    </w:p>
    <w:p w:rsidR="00545B76" w:rsidP="00545B76">
      <w:pPr>
        <w:pStyle w:val="Answer"/>
      </w:pPr>
      <w:r>
        <w:t>By</w:t>
      </w:r>
      <w:r w:rsidR="0059395B">
        <w:t xml:space="preserve"> </w:t>
      </w:r>
      <w:r>
        <w:t>the</w:t>
      </w:r>
      <w:r w:rsidR="0059395B">
        <w:t xml:space="preserve"> </w:t>
      </w:r>
      <w:r>
        <w:t>way,</w:t>
      </w:r>
      <w:r w:rsidR="0059395B">
        <w:t xml:space="preserve"> </w:t>
      </w:r>
      <w:r>
        <w:t>there</w:t>
      </w:r>
      <w:r w:rsidR="0059395B">
        <w:t xml:space="preserve"> </w:t>
      </w:r>
      <w:r>
        <w:t>is</w:t>
      </w:r>
      <w:r w:rsidR="0059395B">
        <w:t xml:space="preserve"> </w:t>
      </w:r>
      <w:r>
        <w:t>evidence</w:t>
      </w:r>
      <w:r w:rsidR="0059395B">
        <w:t xml:space="preserve"> </w:t>
      </w:r>
      <w:r>
        <w:t>that</w:t>
      </w:r>
      <w:r w:rsidR="0059395B">
        <w:t xml:space="preserve"> </w:t>
      </w:r>
      <w:r>
        <w:t>that</w:t>
      </w:r>
      <w:r w:rsidR="0059395B">
        <w:t xml:space="preserve"> </w:t>
      </w:r>
      <w:r>
        <w:t>is</w:t>
      </w:r>
      <w:r w:rsidR="0059395B">
        <w:t xml:space="preserve"> </w:t>
      </w:r>
      <w:r>
        <w:t>happening</w:t>
      </w:r>
      <w:r w:rsidR="0059395B">
        <w:t xml:space="preserve"> </w:t>
      </w:r>
      <w:r>
        <w:t>and</w:t>
      </w:r>
      <w:r w:rsidR="0059395B">
        <w:t xml:space="preserve"> </w:t>
      </w:r>
      <w:r>
        <w:t>that</w:t>
      </w:r>
      <w:r w:rsidR="0059395B">
        <w:t xml:space="preserve"> </w:t>
      </w:r>
      <w:r>
        <w:t>those</w:t>
      </w:r>
      <w:r w:rsidR="0059395B">
        <w:t xml:space="preserve"> </w:t>
      </w:r>
      <w:r>
        <w:t>amicable</w:t>
      </w:r>
      <w:r w:rsidR="00141AEE">
        <w:t>, sensible</w:t>
      </w:r>
      <w:r w:rsidR="0059395B">
        <w:t xml:space="preserve"> </w:t>
      </w:r>
      <w:r>
        <w:t>discussions</w:t>
      </w:r>
      <w:r w:rsidR="0059395B">
        <w:t xml:space="preserve"> </w:t>
      </w:r>
      <w:r>
        <w:t>are</w:t>
      </w:r>
      <w:r w:rsidR="0059395B">
        <w:t xml:space="preserve"> </w:t>
      </w:r>
      <w:r>
        <w:t>taking</w:t>
      </w:r>
      <w:r w:rsidR="0059395B">
        <w:t xml:space="preserve"> </w:t>
      </w:r>
      <w:r>
        <w:t>place</w:t>
      </w:r>
      <w:r>
        <w:t>.</w:t>
      </w:r>
      <w:r w:rsidR="0059395B">
        <w:t xml:space="preserve"> </w:t>
      </w:r>
      <w:r>
        <w:t>The</w:t>
      </w:r>
      <w:r w:rsidR="0059395B">
        <w:t xml:space="preserve"> </w:t>
      </w:r>
      <w:r>
        <w:t>RLA</w:t>
      </w:r>
      <w:r w:rsidR="0059395B">
        <w:t xml:space="preserve"> </w:t>
      </w:r>
      <w:r w:rsidR="00141AEE">
        <w:t>is</w:t>
      </w:r>
      <w:r w:rsidR="0059395B">
        <w:t xml:space="preserve"> </w:t>
      </w:r>
      <w:r>
        <w:t>saying</w:t>
      </w:r>
      <w:r w:rsidR="0059395B">
        <w:t xml:space="preserve"> </w:t>
      </w:r>
      <w:r>
        <w:t>that</w:t>
      </w:r>
      <w:r w:rsidR="0059395B">
        <w:t xml:space="preserve"> </w:t>
      </w:r>
      <w:r>
        <w:t>lots</w:t>
      </w:r>
      <w:r w:rsidR="0059395B">
        <w:t xml:space="preserve"> </w:t>
      </w:r>
      <w:r>
        <w:t>of</w:t>
      </w:r>
      <w:r w:rsidR="0059395B">
        <w:t xml:space="preserve"> </w:t>
      </w:r>
      <w:r>
        <w:t>landlords</w:t>
      </w:r>
      <w:r w:rsidR="0059395B">
        <w:t xml:space="preserve"> </w:t>
      </w:r>
      <w:r>
        <w:t>are</w:t>
      </w:r>
      <w:r w:rsidR="0059395B">
        <w:t xml:space="preserve"> </w:t>
      </w:r>
      <w:r>
        <w:t>being</w:t>
      </w:r>
      <w:r w:rsidR="0059395B">
        <w:t xml:space="preserve"> </w:t>
      </w:r>
      <w:r>
        <w:t>generous</w:t>
      </w:r>
      <w:r w:rsidR="00141AEE">
        <w:t xml:space="preserve">, </w:t>
      </w:r>
      <w:r>
        <w:t>coming</w:t>
      </w:r>
      <w:r w:rsidR="0059395B">
        <w:t xml:space="preserve"> </w:t>
      </w:r>
      <w:r>
        <w:t>forward</w:t>
      </w:r>
      <w:r w:rsidR="0059395B">
        <w:t xml:space="preserve"> </w:t>
      </w:r>
      <w:r>
        <w:t>in</w:t>
      </w:r>
      <w:r w:rsidR="0059395B">
        <w:t xml:space="preserve"> </w:t>
      </w:r>
      <w:r>
        <w:t>the</w:t>
      </w:r>
      <w:r w:rsidR="0059395B">
        <w:t xml:space="preserve"> </w:t>
      </w:r>
      <w:r>
        <w:t>right</w:t>
      </w:r>
      <w:r w:rsidR="0059395B">
        <w:t xml:space="preserve"> </w:t>
      </w:r>
      <w:r>
        <w:t>spirit</w:t>
      </w:r>
      <w:r w:rsidR="0059395B">
        <w:t xml:space="preserve"> </w:t>
      </w:r>
      <w:r>
        <w:t>and</w:t>
      </w:r>
      <w:r w:rsidR="0059395B">
        <w:t xml:space="preserve"> </w:t>
      </w:r>
      <w:r>
        <w:t>agreeing</w:t>
      </w:r>
      <w:r w:rsidR="0059395B">
        <w:t xml:space="preserve"> </w:t>
      </w:r>
      <w:r w:rsidR="00141AEE">
        <w:t xml:space="preserve">these sorts of </w:t>
      </w:r>
      <w:r>
        <w:t>arrangements.</w:t>
      </w:r>
      <w:r w:rsidR="0059395B">
        <w:t xml:space="preserve"> </w:t>
      </w:r>
      <w:r w:rsidR="00141AEE">
        <w:t xml:space="preserve">We </w:t>
      </w:r>
      <w:r>
        <w:t>are</w:t>
      </w:r>
      <w:r w:rsidR="0059395B">
        <w:t xml:space="preserve"> </w:t>
      </w:r>
      <w:r>
        <w:t>looking</w:t>
      </w:r>
      <w:r w:rsidR="0059395B">
        <w:t xml:space="preserve"> </w:t>
      </w:r>
      <w:r>
        <w:t>at</w:t>
      </w:r>
      <w:r w:rsidR="0059395B">
        <w:t xml:space="preserve"> </w:t>
      </w:r>
      <w:r>
        <w:t>all</w:t>
      </w:r>
      <w:r w:rsidR="0059395B">
        <w:t xml:space="preserve"> </w:t>
      </w:r>
      <w:r>
        <w:t>the</w:t>
      </w:r>
      <w:r w:rsidR="0059395B">
        <w:t xml:space="preserve"> </w:t>
      </w:r>
      <w:r>
        <w:t>options</w:t>
      </w:r>
      <w:r w:rsidR="0059395B">
        <w:t xml:space="preserve"> </w:t>
      </w:r>
      <w:r>
        <w:t>and</w:t>
      </w:r>
      <w:r w:rsidR="0059395B">
        <w:t xml:space="preserve"> </w:t>
      </w:r>
      <w:r>
        <w:t>will</w:t>
      </w:r>
      <w:r w:rsidR="0059395B">
        <w:t xml:space="preserve"> </w:t>
      </w:r>
      <w:r>
        <w:t>report</w:t>
      </w:r>
      <w:r w:rsidR="0059395B">
        <w:t xml:space="preserve"> </w:t>
      </w:r>
      <w:r>
        <w:t>back</w:t>
      </w:r>
      <w:r w:rsidR="0059395B">
        <w:t xml:space="preserve"> </w:t>
      </w:r>
      <w:r>
        <w:t>to</w:t>
      </w:r>
      <w:r w:rsidR="0059395B">
        <w:t xml:space="preserve"> </w:t>
      </w:r>
      <w:r>
        <w:t>you</w:t>
      </w:r>
      <w:r w:rsidR="0059395B">
        <w:t xml:space="preserve"> </w:t>
      </w:r>
      <w:r>
        <w:t>as</w:t>
      </w:r>
      <w:r w:rsidR="0059395B">
        <w:t xml:space="preserve"> </w:t>
      </w:r>
      <w:r>
        <w:t>soon</w:t>
      </w:r>
      <w:r w:rsidR="0059395B">
        <w:t xml:space="preserve"> </w:t>
      </w:r>
      <w:r>
        <w:t>as</w:t>
      </w:r>
      <w:r w:rsidR="0059395B">
        <w:t xml:space="preserve"> </w:t>
      </w:r>
      <w:r>
        <w:t>we</w:t>
      </w:r>
      <w:r w:rsidR="0059395B">
        <w:t xml:space="preserve"> </w:t>
      </w:r>
      <w:r>
        <w:t>can</w:t>
      </w:r>
      <w:r>
        <w:t>.</w:t>
      </w:r>
      <w:r w:rsidR="0059395B">
        <w:t xml:space="preserve"> </w:t>
      </w:r>
    </w:p>
    <w:p w:rsidR="00545B76" w:rsidP="00545B76">
      <w:pPr>
        <w:pStyle w:val="Question"/>
      </w:pPr>
      <w:sdt>
        <w:sdtPr>
          <w:alias w:val="Member"/>
          <w:tag w:val="&lt;Member mnisId='4005' dodsId='37675'&gt;"/>
          <w:id w:val="-480300612"/>
          <w:placeholder>
            <w:docPart w:val="DefaultPlaceholder_1082065158"/>
          </w:placeholder>
          <w:richText/>
        </w:sdtPr>
        <w:sdtContent>
          <w:r w:rsidRPr="00545B76">
            <w:rPr>
              <w:b/>
            </w:rPr>
            <w:t>Bob</w:t>
          </w:r>
          <w:r w:rsidR="0059395B">
            <w:rPr>
              <w:b/>
            </w:rPr>
            <w:t xml:space="preserve"> </w:t>
          </w:r>
          <w:r w:rsidRPr="00545B76">
            <w:rPr>
              <w:b/>
            </w:rPr>
            <w:t>Blackman:</w:t>
          </w:r>
        </w:sdtContent>
      </w:sdt>
      <w:r w:rsidR="0059395B">
        <w:t xml:space="preserve"> </w:t>
      </w:r>
      <w:r w:rsidR="00141AEE">
        <w:t>As a</w:t>
      </w:r>
      <w:r w:rsidR="0059395B">
        <w:t xml:space="preserve"> </w:t>
      </w:r>
      <w:r w:rsidR="00D30C5C">
        <w:t>final</w:t>
      </w:r>
      <w:r w:rsidR="0059395B">
        <w:t xml:space="preserve"> </w:t>
      </w:r>
      <w:r w:rsidR="00D30C5C">
        <w:t>point</w:t>
      </w:r>
      <w:r w:rsidR="00141AEE">
        <w:t>,</w:t>
      </w:r>
      <w:r w:rsidR="0059395B">
        <w:t xml:space="preserve"> </w:t>
      </w:r>
      <w:r w:rsidR="00D30C5C">
        <w:t>in</w:t>
      </w:r>
      <w:r w:rsidR="0059395B">
        <w:t xml:space="preserve"> </w:t>
      </w:r>
      <w:r w:rsidR="00D30C5C">
        <w:t>most</w:t>
      </w:r>
      <w:r w:rsidR="0059395B">
        <w:t xml:space="preserve"> </w:t>
      </w:r>
      <w:r w:rsidR="00D30C5C">
        <w:t>tenancies</w:t>
      </w:r>
      <w:r w:rsidR="00141AEE">
        <w:t>,</w:t>
      </w:r>
      <w:r w:rsidR="0059395B">
        <w:t xml:space="preserve"> </w:t>
      </w:r>
      <w:r w:rsidR="00D30C5C">
        <w:t>there</w:t>
      </w:r>
      <w:r w:rsidR="0059395B">
        <w:t xml:space="preserve"> </w:t>
      </w:r>
      <w:r w:rsidR="00D30C5C">
        <w:t>is</w:t>
      </w:r>
      <w:r w:rsidR="0059395B">
        <w:t xml:space="preserve"> </w:t>
      </w:r>
      <w:r w:rsidR="00D30C5C">
        <w:t>a</w:t>
      </w:r>
      <w:r w:rsidR="0059395B">
        <w:t xml:space="preserve"> </w:t>
      </w:r>
      <w:r w:rsidR="00D30C5C">
        <w:t>requirement</w:t>
      </w:r>
      <w:r w:rsidR="0059395B">
        <w:t xml:space="preserve"> </w:t>
      </w:r>
      <w:r w:rsidR="00D30C5C">
        <w:t>to</w:t>
      </w:r>
      <w:r w:rsidR="0059395B">
        <w:t xml:space="preserve"> </w:t>
      </w:r>
      <w:r w:rsidR="00D30C5C">
        <w:t>serve</w:t>
      </w:r>
      <w:r w:rsidR="0059395B">
        <w:t xml:space="preserve"> </w:t>
      </w:r>
      <w:r w:rsidR="00D30C5C">
        <w:t>notice</w:t>
      </w:r>
      <w:r w:rsidR="0059395B">
        <w:t xml:space="preserve"> </w:t>
      </w:r>
      <w:r w:rsidR="00D30C5C">
        <w:t>over</w:t>
      </w:r>
      <w:r w:rsidR="0059395B">
        <w:t xml:space="preserve"> </w:t>
      </w:r>
      <w:r w:rsidR="00D30C5C">
        <w:t>a</w:t>
      </w:r>
      <w:r w:rsidR="0059395B">
        <w:t xml:space="preserve"> </w:t>
      </w:r>
      <w:r w:rsidR="00D30C5C">
        <w:t>certain</w:t>
      </w:r>
      <w:r w:rsidR="0059395B">
        <w:t xml:space="preserve"> </w:t>
      </w:r>
      <w:r w:rsidR="00D30C5C">
        <w:t>period.</w:t>
      </w:r>
      <w:r w:rsidR="0059395B">
        <w:t xml:space="preserve"> </w:t>
      </w:r>
      <w:r w:rsidR="00D30C5C">
        <w:t>Normally</w:t>
      </w:r>
      <w:r w:rsidR="00141AEE">
        <w:t>,</w:t>
      </w:r>
      <w:r w:rsidR="0059395B">
        <w:t xml:space="preserve"> </w:t>
      </w:r>
      <w:r w:rsidR="00D30C5C">
        <w:t>a</w:t>
      </w:r>
      <w:r w:rsidR="0059395B">
        <w:t xml:space="preserve"> </w:t>
      </w:r>
      <w:r w:rsidR="0025097E">
        <w:t>section</w:t>
      </w:r>
      <w:r w:rsidR="0059395B">
        <w:t xml:space="preserve"> </w:t>
      </w:r>
      <w:r w:rsidR="00D30C5C">
        <w:t>21</w:t>
      </w:r>
      <w:r w:rsidR="0059395B">
        <w:t xml:space="preserve"> </w:t>
      </w:r>
      <w:r w:rsidR="00D30C5C">
        <w:t>notice,</w:t>
      </w:r>
      <w:r w:rsidR="0059395B">
        <w:t xml:space="preserve"> </w:t>
      </w:r>
      <w:r w:rsidR="00D30C5C">
        <w:t>as</w:t>
      </w:r>
      <w:r w:rsidR="0059395B">
        <w:t xml:space="preserve"> </w:t>
      </w:r>
      <w:r w:rsidR="00D30C5C">
        <w:t>you</w:t>
      </w:r>
      <w:r w:rsidR="0059395B">
        <w:t xml:space="preserve"> </w:t>
      </w:r>
      <w:r w:rsidR="00D30C5C">
        <w:t>know,</w:t>
      </w:r>
      <w:r w:rsidR="0059395B">
        <w:t xml:space="preserve"> </w:t>
      </w:r>
      <w:r w:rsidR="00D30C5C">
        <w:t>is</w:t>
      </w:r>
      <w:r w:rsidR="0059395B">
        <w:t xml:space="preserve"> </w:t>
      </w:r>
      <w:r w:rsidR="00D30C5C">
        <w:t>two</w:t>
      </w:r>
      <w:r w:rsidR="0059395B">
        <w:t xml:space="preserve"> </w:t>
      </w:r>
      <w:r w:rsidR="00D30C5C">
        <w:t>months.</w:t>
      </w:r>
      <w:r w:rsidR="0059395B">
        <w:t xml:space="preserve"> </w:t>
      </w:r>
      <w:r w:rsidR="00D30C5C">
        <w:t>W</w:t>
      </w:r>
      <w:r>
        <w:t>e</w:t>
      </w:r>
      <w:r w:rsidR="0059395B">
        <w:t xml:space="preserve"> </w:t>
      </w:r>
      <w:r>
        <w:t>are</w:t>
      </w:r>
      <w:r w:rsidR="0059395B">
        <w:t xml:space="preserve"> </w:t>
      </w:r>
      <w:r>
        <w:t>now</w:t>
      </w:r>
      <w:r w:rsidR="0059395B">
        <w:t xml:space="preserve"> </w:t>
      </w:r>
      <w:r>
        <w:t>in</w:t>
      </w:r>
      <w:r w:rsidR="0059395B">
        <w:t xml:space="preserve"> </w:t>
      </w:r>
      <w:r w:rsidR="00141AEE">
        <w:t>the</w:t>
      </w:r>
      <w:r w:rsidR="0059395B">
        <w:t xml:space="preserve"> </w:t>
      </w:r>
      <w:r>
        <w:t>posit</w:t>
      </w:r>
      <w:r w:rsidR="00141AEE">
        <w:t>i</w:t>
      </w:r>
      <w:r>
        <w:t>on</w:t>
      </w:r>
      <w:r w:rsidR="0059395B">
        <w:t xml:space="preserve"> </w:t>
      </w:r>
      <w:r>
        <w:t>whereby</w:t>
      </w:r>
      <w:r w:rsidR="00141AEE">
        <w:t>,</w:t>
      </w:r>
      <w:r w:rsidR="0059395B">
        <w:t xml:space="preserve"> </w:t>
      </w:r>
      <w:r w:rsidR="00D30C5C">
        <w:t>today</w:t>
      </w:r>
      <w:r w:rsidR="0059395B">
        <w:t xml:space="preserve"> </w:t>
      </w:r>
      <w:r w:rsidR="00D30C5C">
        <w:t>or</w:t>
      </w:r>
      <w:r w:rsidR="0059395B">
        <w:t xml:space="preserve"> </w:t>
      </w:r>
      <w:r w:rsidR="00D30C5C">
        <w:t>this</w:t>
      </w:r>
      <w:r w:rsidR="0059395B">
        <w:t xml:space="preserve"> </w:t>
      </w:r>
      <w:r w:rsidR="00D30C5C">
        <w:t>week,</w:t>
      </w:r>
      <w:r w:rsidR="0059395B">
        <w:t xml:space="preserve"> </w:t>
      </w:r>
      <w:r>
        <w:t>landlords</w:t>
      </w:r>
      <w:r w:rsidR="0059395B">
        <w:t xml:space="preserve"> </w:t>
      </w:r>
      <w:r>
        <w:t>may</w:t>
      </w:r>
      <w:r w:rsidR="0059395B">
        <w:t xml:space="preserve"> </w:t>
      </w:r>
      <w:r>
        <w:t>be</w:t>
      </w:r>
      <w:r w:rsidR="0059395B">
        <w:t xml:space="preserve"> </w:t>
      </w:r>
      <w:r>
        <w:t>deciding</w:t>
      </w:r>
      <w:r w:rsidR="0059395B">
        <w:t xml:space="preserve"> </w:t>
      </w:r>
      <w:r>
        <w:t>what</w:t>
      </w:r>
      <w:r w:rsidR="0059395B">
        <w:t xml:space="preserve"> </w:t>
      </w:r>
      <w:r>
        <w:t>to</w:t>
      </w:r>
      <w:r w:rsidR="0059395B">
        <w:t xml:space="preserve"> </w:t>
      </w:r>
      <w:r>
        <w:t>do</w:t>
      </w:r>
      <w:r w:rsidR="00102A33">
        <w:t>.</w:t>
      </w:r>
      <w:r w:rsidR="0059395B">
        <w:t xml:space="preserve"> </w:t>
      </w:r>
      <w:r w:rsidR="00102A33">
        <w:t>What</w:t>
      </w:r>
      <w:r w:rsidR="0059395B">
        <w:t xml:space="preserve"> </w:t>
      </w:r>
      <w:r w:rsidR="00102A33">
        <w:t>is</w:t>
      </w:r>
      <w:r w:rsidR="0059395B">
        <w:t xml:space="preserve"> </w:t>
      </w:r>
      <w:r w:rsidR="00102A33">
        <w:t>your</w:t>
      </w:r>
      <w:r w:rsidR="0059395B">
        <w:t xml:space="preserve"> </w:t>
      </w:r>
      <w:r w:rsidR="00102A33">
        <w:t>advice</w:t>
      </w:r>
      <w:r w:rsidR="0059395B">
        <w:t xml:space="preserve"> </w:t>
      </w:r>
      <w:r w:rsidR="00102A33">
        <w:t>to</w:t>
      </w:r>
      <w:r w:rsidR="0059395B">
        <w:t xml:space="preserve"> </w:t>
      </w:r>
      <w:r w:rsidR="00102A33">
        <w:t>those</w:t>
      </w:r>
      <w:r w:rsidR="0059395B">
        <w:t xml:space="preserve"> </w:t>
      </w:r>
      <w:r w:rsidR="00102A33">
        <w:t>landlords</w:t>
      </w:r>
      <w:r w:rsidR="0059395B">
        <w:t xml:space="preserve"> </w:t>
      </w:r>
      <w:r w:rsidR="00102A33">
        <w:t>and</w:t>
      </w:r>
      <w:r w:rsidR="0059395B">
        <w:t xml:space="preserve"> </w:t>
      </w:r>
      <w:r w:rsidR="00102A33">
        <w:t>the</w:t>
      </w:r>
      <w:r w:rsidR="0059395B">
        <w:t xml:space="preserve"> </w:t>
      </w:r>
      <w:r w:rsidR="00102A33">
        <w:t>tenants</w:t>
      </w:r>
      <w:r w:rsidR="0059395B">
        <w:t xml:space="preserve"> </w:t>
      </w:r>
      <w:r w:rsidR="00102A33">
        <w:t>who</w:t>
      </w:r>
      <w:r w:rsidR="0059395B">
        <w:t xml:space="preserve"> </w:t>
      </w:r>
      <w:r w:rsidR="00102A33">
        <w:t>may</w:t>
      </w:r>
      <w:r w:rsidR="0059395B">
        <w:t xml:space="preserve"> </w:t>
      </w:r>
      <w:r w:rsidR="00102A33">
        <w:t>be</w:t>
      </w:r>
      <w:r w:rsidR="0059395B">
        <w:t xml:space="preserve"> </w:t>
      </w:r>
      <w:r w:rsidR="00102A33">
        <w:t>thinking,</w:t>
      </w:r>
      <w:r w:rsidR="0059395B">
        <w:t xml:space="preserve"> </w:t>
      </w:r>
      <w:r w:rsidR="00141AEE">
        <w:t xml:space="preserve">“What </w:t>
      </w:r>
      <w:r w:rsidR="00102A33">
        <w:t>do</w:t>
      </w:r>
      <w:r w:rsidR="0059395B">
        <w:t xml:space="preserve"> </w:t>
      </w:r>
      <w:r w:rsidR="00102A33">
        <w:t>I</w:t>
      </w:r>
      <w:r w:rsidR="0059395B">
        <w:t xml:space="preserve"> </w:t>
      </w:r>
      <w:r w:rsidR="00102A33">
        <w:t>do?</w:t>
      </w:r>
      <w:r w:rsidR="00141AEE">
        <w:t>”</w:t>
      </w:r>
      <w:r w:rsidR="0059395B">
        <w:t xml:space="preserve"> </w:t>
      </w:r>
    </w:p>
    <w:p w:rsidR="00537169" w:rsidP="00141AEE">
      <w:pPr>
        <w:pStyle w:val="Answer"/>
      </w:pPr>
      <w:sdt>
        <w:sdtPr>
          <w:alias w:val="Witness"/>
          <w:id w:val="1402792848"/>
          <w:placeholder>
            <w:docPart w:val="DefaultPlaceholder_1082065158"/>
          </w:placeholder>
          <w:richText/>
        </w:sdtPr>
        <w:sdtContent>
          <w:r w:rsidRPr="00E27A60" w:rsidR="00E27A60">
            <w:rPr>
              <w:b/>
              <w:i/>
            </w:rPr>
            <w:t>Luke Hall:</w:t>
          </w:r>
          <w:r w:rsidR="0059395B">
            <w:rPr>
              <w:b/>
            </w:rPr>
            <w:t xml:space="preserve"> </w:t>
          </w:r>
        </w:sdtContent>
      </w:sdt>
      <w:r w:rsidR="00545B76">
        <w:t>My</w:t>
      </w:r>
      <w:r w:rsidR="0059395B">
        <w:t xml:space="preserve"> </w:t>
      </w:r>
      <w:r w:rsidR="00545B76">
        <w:t>advice</w:t>
      </w:r>
      <w:r w:rsidR="0059395B">
        <w:t xml:space="preserve"> </w:t>
      </w:r>
      <w:r w:rsidR="00545B76">
        <w:t>would</w:t>
      </w:r>
      <w:r w:rsidR="0059395B">
        <w:t xml:space="preserve"> </w:t>
      </w:r>
      <w:r w:rsidR="00545B76">
        <w:t>be</w:t>
      </w:r>
      <w:r w:rsidR="0059395B">
        <w:t xml:space="preserve"> </w:t>
      </w:r>
      <w:r w:rsidR="00545B76">
        <w:t>to</w:t>
      </w:r>
      <w:r w:rsidR="0059395B">
        <w:t xml:space="preserve"> </w:t>
      </w:r>
      <w:r w:rsidR="00545B76">
        <w:t>follow</w:t>
      </w:r>
      <w:r w:rsidR="0059395B">
        <w:t xml:space="preserve"> </w:t>
      </w:r>
      <w:r w:rsidR="00102A33">
        <w:t>the</w:t>
      </w:r>
      <w:r w:rsidR="0059395B">
        <w:t xml:space="preserve"> </w:t>
      </w:r>
      <w:r w:rsidR="00102A33">
        <w:t>advice</w:t>
      </w:r>
      <w:r w:rsidR="00141AEE">
        <w:t>,</w:t>
      </w:r>
      <w:r w:rsidR="0059395B">
        <w:t xml:space="preserve"> </w:t>
      </w:r>
      <w:r w:rsidR="00102A33">
        <w:t>which</w:t>
      </w:r>
      <w:r w:rsidR="0059395B">
        <w:t xml:space="preserve"> </w:t>
      </w:r>
      <w:r w:rsidR="00102A33">
        <w:t>i</w:t>
      </w:r>
      <w:r w:rsidR="00545B76">
        <w:t>s</w:t>
      </w:r>
      <w:r w:rsidR="0059395B">
        <w:t xml:space="preserve"> </w:t>
      </w:r>
      <w:r w:rsidR="00545B76">
        <w:t>published</w:t>
      </w:r>
      <w:r w:rsidR="0059395B">
        <w:t xml:space="preserve"> </w:t>
      </w:r>
      <w:r w:rsidR="00102A33">
        <w:t>and</w:t>
      </w:r>
      <w:r w:rsidR="0059395B">
        <w:t xml:space="preserve"> </w:t>
      </w:r>
      <w:r w:rsidR="00102A33">
        <w:t>available</w:t>
      </w:r>
      <w:r w:rsidR="00545B76">
        <w:t>.</w:t>
      </w:r>
      <w:r w:rsidR="0059395B">
        <w:t xml:space="preserve"> </w:t>
      </w:r>
      <w:r w:rsidR="00102A33">
        <w:t>I</w:t>
      </w:r>
      <w:r w:rsidR="0059395B">
        <w:t xml:space="preserve"> </w:t>
      </w:r>
      <w:r w:rsidR="00102A33">
        <w:t>say</w:t>
      </w:r>
      <w:r w:rsidR="0059395B">
        <w:t xml:space="preserve"> </w:t>
      </w:r>
      <w:r w:rsidR="00102A33">
        <w:t>that</w:t>
      </w:r>
      <w:r w:rsidR="0059395B">
        <w:t xml:space="preserve"> </w:t>
      </w:r>
      <w:r w:rsidR="00102A33">
        <w:t>almost</w:t>
      </w:r>
      <w:r w:rsidR="0059395B">
        <w:t xml:space="preserve"> </w:t>
      </w:r>
      <w:r w:rsidR="00141AEE">
        <w:t>flippantly, but i</w:t>
      </w:r>
      <w:r w:rsidR="00102A33">
        <w:t>t</w:t>
      </w:r>
      <w:r w:rsidR="0059395B">
        <w:t xml:space="preserve"> </w:t>
      </w:r>
      <w:r w:rsidR="00102A33">
        <w:t>was</w:t>
      </w:r>
      <w:r w:rsidR="0059395B">
        <w:t xml:space="preserve"> </w:t>
      </w:r>
      <w:r w:rsidR="00102A33">
        <w:t>not</w:t>
      </w:r>
      <w:r w:rsidR="0059395B">
        <w:t xml:space="preserve"> </w:t>
      </w:r>
      <w:r w:rsidR="00102A33">
        <w:t>supposed</w:t>
      </w:r>
      <w:r w:rsidR="0059395B">
        <w:t xml:space="preserve"> </w:t>
      </w:r>
      <w:r w:rsidR="00102A33">
        <w:t>to</w:t>
      </w:r>
      <w:r w:rsidR="0059395B">
        <w:t xml:space="preserve"> </w:t>
      </w:r>
      <w:r w:rsidR="00102A33">
        <w:t>be</w:t>
      </w:r>
      <w:r w:rsidR="00141AEE">
        <w:t>;</w:t>
      </w:r>
      <w:r w:rsidR="0059395B">
        <w:t xml:space="preserve"> </w:t>
      </w:r>
      <w:r w:rsidR="00102A33">
        <w:t>it</w:t>
      </w:r>
      <w:r w:rsidR="0059395B">
        <w:t xml:space="preserve"> </w:t>
      </w:r>
      <w:r w:rsidR="00102A33">
        <w:t>was</w:t>
      </w:r>
      <w:r w:rsidR="0059395B">
        <w:t xml:space="preserve"> </w:t>
      </w:r>
      <w:r w:rsidR="00102A33">
        <w:t>a</w:t>
      </w:r>
      <w:r w:rsidR="0059395B">
        <w:t xml:space="preserve"> </w:t>
      </w:r>
      <w:r w:rsidR="00102A33">
        <w:t>serious</w:t>
      </w:r>
      <w:r w:rsidR="0059395B">
        <w:t xml:space="preserve"> </w:t>
      </w:r>
      <w:r w:rsidR="00102A33">
        <w:t>point.</w:t>
      </w:r>
      <w:r w:rsidR="0059395B">
        <w:t xml:space="preserve"> </w:t>
      </w:r>
      <w:r w:rsidR="00102A33">
        <w:t>We</w:t>
      </w:r>
      <w:r w:rsidR="0059395B">
        <w:t xml:space="preserve"> </w:t>
      </w:r>
      <w:r w:rsidR="00102A33">
        <w:t>are</w:t>
      </w:r>
      <w:r w:rsidR="0059395B">
        <w:t xml:space="preserve"> </w:t>
      </w:r>
      <w:r w:rsidR="00102A33">
        <w:t>asking</w:t>
      </w:r>
      <w:r w:rsidR="0059395B">
        <w:t xml:space="preserve"> </w:t>
      </w:r>
      <w:r w:rsidR="00102A33">
        <w:t>lots</w:t>
      </w:r>
      <w:r w:rsidR="0059395B">
        <w:t xml:space="preserve"> </w:t>
      </w:r>
      <w:r w:rsidR="00102A33">
        <w:t>of</w:t>
      </w:r>
      <w:r w:rsidR="0059395B">
        <w:t xml:space="preserve"> </w:t>
      </w:r>
      <w:r w:rsidR="00102A33">
        <w:t>people</w:t>
      </w:r>
      <w:r w:rsidR="0059395B">
        <w:t xml:space="preserve"> </w:t>
      </w:r>
      <w:r w:rsidR="00102A33">
        <w:t>to</w:t>
      </w:r>
      <w:r w:rsidR="0059395B">
        <w:t xml:space="preserve"> </w:t>
      </w:r>
      <w:r w:rsidR="00102A33">
        <w:t>recognise</w:t>
      </w:r>
      <w:r w:rsidR="0059395B">
        <w:t xml:space="preserve"> </w:t>
      </w:r>
      <w:r w:rsidR="00102A33">
        <w:t>the</w:t>
      </w:r>
      <w:r w:rsidR="0059395B">
        <w:t xml:space="preserve"> </w:t>
      </w:r>
      <w:r w:rsidR="00102A33">
        <w:t>unprecedented</w:t>
      </w:r>
      <w:r w:rsidR="0059395B">
        <w:t xml:space="preserve"> </w:t>
      </w:r>
      <w:r w:rsidR="00102A33">
        <w:t>nature</w:t>
      </w:r>
      <w:r w:rsidR="0059395B">
        <w:t xml:space="preserve"> </w:t>
      </w:r>
      <w:r w:rsidR="00102A33">
        <w:t>of</w:t>
      </w:r>
      <w:r w:rsidR="0059395B">
        <w:t xml:space="preserve"> </w:t>
      </w:r>
      <w:r w:rsidR="00102A33">
        <w:t>this</w:t>
      </w:r>
      <w:r w:rsidR="0059395B">
        <w:t xml:space="preserve"> </w:t>
      </w:r>
      <w:r w:rsidR="00102A33">
        <w:t>current</w:t>
      </w:r>
      <w:r w:rsidR="0059395B">
        <w:t xml:space="preserve"> </w:t>
      </w:r>
      <w:r w:rsidR="00102A33">
        <w:t>situation</w:t>
      </w:r>
      <w:r w:rsidR="00141AEE">
        <w:t>.</w:t>
      </w:r>
      <w:r w:rsidR="0059395B">
        <w:t xml:space="preserve"> </w:t>
      </w:r>
      <w:r w:rsidR="00141AEE">
        <w:t xml:space="preserve">The </w:t>
      </w:r>
      <w:r w:rsidR="00102A33">
        <w:t>advice</w:t>
      </w:r>
      <w:r w:rsidR="0059395B">
        <w:t xml:space="preserve"> </w:t>
      </w:r>
      <w:r w:rsidR="00102A33">
        <w:t>we</w:t>
      </w:r>
      <w:r w:rsidR="0059395B">
        <w:t xml:space="preserve"> </w:t>
      </w:r>
      <w:r w:rsidR="00102A33">
        <w:t>are</w:t>
      </w:r>
      <w:r w:rsidR="0059395B">
        <w:t xml:space="preserve"> </w:t>
      </w:r>
      <w:r w:rsidR="00102A33">
        <w:t>trying</w:t>
      </w:r>
      <w:r w:rsidR="0059395B">
        <w:t xml:space="preserve"> </w:t>
      </w:r>
      <w:r w:rsidR="00102A33">
        <w:t>to</w:t>
      </w:r>
      <w:r w:rsidR="0059395B">
        <w:t xml:space="preserve"> </w:t>
      </w:r>
      <w:r w:rsidR="00102A33">
        <w:t>provide</w:t>
      </w:r>
      <w:r w:rsidR="0059395B">
        <w:t xml:space="preserve"> </w:t>
      </w:r>
      <w:r w:rsidR="00102A33">
        <w:t>is</w:t>
      </w:r>
      <w:r w:rsidR="0059395B">
        <w:t xml:space="preserve"> </w:t>
      </w:r>
      <w:r w:rsidR="00102A33">
        <w:t>clear,</w:t>
      </w:r>
      <w:r w:rsidR="0059395B">
        <w:t xml:space="preserve"> </w:t>
      </w:r>
      <w:r w:rsidR="00102A33">
        <w:t>which</w:t>
      </w:r>
      <w:r w:rsidR="0059395B">
        <w:t xml:space="preserve"> </w:t>
      </w:r>
      <w:r w:rsidR="00102A33">
        <w:t>is</w:t>
      </w:r>
      <w:r w:rsidR="0059395B">
        <w:t xml:space="preserve"> </w:t>
      </w:r>
      <w:r w:rsidR="00141AEE">
        <w:t xml:space="preserve">encouraging </w:t>
      </w:r>
      <w:r w:rsidR="00102A33">
        <w:t>that</w:t>
      </w:r>
      <w:r w:rsidR="0059395B">
        <w:t xml:space="preserve"> </w:t>
      </w:r>
      <w:r w:rsidR="00102A33">
        <w:t>conversation.</w:t>
      </w:r>
      <w:r w:rsidR="0059395B">
        <w:t xml:space="preserve"> </w:t>
      </w:r>
      <w:r w:rsidR="00545B76">
        <w:t>Coming</w:t>
      </w:r>
      <w:r w:rsidR="0059395B">
        <w:t xml:space="preserve"> </w:t>
      </w:r>
      <w:r w:rsidR="00545B76">
        <w:t>back</w:t>
      </w:r>
      <w:r w:rsidR="0059395B">
        <w:t xml:space="preserve"> </w:t>
      </w:r>
      <w:r w:rsidR="00545B76">
        <w:t>to</w:t>
      </w:r>
      <w:r w:rsidR="0059395B">
        <w:t xml:space="preserve"> </w:t>
      </w:r>
      <w:r w:rsidR="00141AEE">
        <w:t>the</w:t>
      </w:r>
      <w:r w:rsidR="0059395B">
        <w:t xml:space="preserve"> </w:t>
      </w:r>
      <w:r w:rsidR="00545B76">
        <w:t>first</w:t>
      </w:r>
      <w:r w:rsidR="0059395B">
        <w:t xml:space="preserve"> </w:t>
      </w:r>
      <w:r w:rsidR="00545B76">
        <w:t>question</w:t>
      </w:r>
      <w:r w:rsidR="0059395B">
        <w:t xml:space="preserve"> </w:t>
      </w:r>
      <w:r w:rsidR="00102A33">
        <w:t>asked</w:t>
      </w:r>
      <w:r w:rsidR="0059395B">
        <w:t xml:space="preserve"> </w:t>
      </w:r>
      <w:r w:rsidR="00102A33">
        <w:t>by</w:t>
      </w:r>
      <w:r w:rsidR="0059395B">
        <w:t xml:space="preserve"> </w:t>
      </w:r>
      <w:r w:rsidR="00102A33">
        <w:t>the</w:t>
      </w:r>
      <w:r w:rsidR="0059395B">
        <w:t xml:space="preserve"> </w:t>
      </w:r>
      <w:r w:rsidR="00102A33">
        <w:t>Chair</w:t>
      </w:r>
      <w:r w:rsidR="0059395B">
        <w:t xml:space="preserve"> </w:t>
      </w:r>
      <w:r w:rsidR="00102A33">
        <w:t>about</w:t>
      </w:r>
      <w:r w:rsidR="0059395B">
        <w:t xml:space="preserve"> </w:t>
      </w:r>
      <w:r w:rsidR="00102A33">
        <w:t>the</w:t>
      </w:r>
      <w:r w:rsidR="0059395B">
        <w:t xml:space="preserve"> </w:t>
      </w:r>
      <w:r w:rsidR="00141AEE">
        <w:t>pre-</w:t>
      </w:r>
      <w:r w:rsidR="00102A33">
        <w:t>action</w:t>
      </w:r>
      <w:r w:rsidR="0059395B">
        <w:t xml:space="preserve"> </w:t>
      </w:r>
      <w:r w:rsidR="00102A33">
        <w:t>protocol,</w:t>
      </w:r>
      <w:r w:rsidR="0059395B">
        <w:t xml:space="preserve"> </w:t>
      </w:r>
      <w:r w:rsidR="00545B76">
        <w:t>I</w:t>
      </w:r>
      <w:r w:rsidR="0059395B">
        <w:t xml:space="preserve"> </w:t>
      </w:r>
      <w:r w:rsidR="00545B76">
        <w:t>hope</w:t>
      </w:r>
      <w:r w:rsidR="0059395B">
        <w:t xml:space="preserve"> </w:t>
      </w:r>
      <w:r w:rsidR="00545B76">
        <w:t>that</w:t>
      </w:r>
      <w:r w:rsidR="0059395B">
        <w:t xml:space="preserve"> </w:t>
      </w:r>
      <w:r w:rsidR="00102A33">
        <w:t>that</w:t>
      </w:r>
      <w:r w:rsidR="0059395B">
        <w:t xml:space="preserve"> </w:t>
      </w:r>
      <w:r w:rsidR="00545B76">
        <w:t>is</w:t>
      </w:r>
      <w:r w:rsidR="0059395B">
        <w:t xml:space="preserve"> </w:t>
      </w:r>
      <w:r w:rsidR="00545B76">
        <w:t>a</w:t>
      </w:r>
      <w:r w:rsidR="0059395B">
        <w:t xml:space="preserve"> </w:t>
      </w:r>
      <w:r w:rsidR="00545B76">
        <w:t>statement</w:t>
      </w:r>
      <w:r w:rsidR="0059395B">
        <w:t xml:space="preserve"> </w:t>
      </w:r>
      <w:r w:rsidR="00545B76">
        <w:t>of</w:t>
      </w:r>
      <w:r w:rsidR="0059395B">
        <w:t xml:space="preserve"> </w:t>
      </w:r>
      <w:r w:rsidR="00545B76">
        <w:t>intent</w:t>
      </w:r>
      <w:r w:rsidR="00141AEE">
        <w:t>,</w:t>
      </w:r>
      <w:r w:rsidR="0059395B">
        <w:t xml:space="preserve"> </w:t>
      </w:r>
      <w:r w:rsidR="00102A33">
        <w:t>almost</w:t>
      </w:r>
      <w:r w:rsidR="00141AEE">
        <w:t>,</w:t>
      </w:r>
      <w:r w:rsidR="0059395B">
        <w:t xml:space="preserve"> </w:t>
      </w:r>
      <w:r w:rsidR="00102A33">
        <w:t>of</w:t>
      </w:r>
      <w:r w:rsidR="0059395B">
        <w:t xml:space="preserve"> </w:t>
      </w:r>
      <w:r w:rsidR="00102A33">
        <w:t>how</w:t>
      </w:r>
      <w:r w:rsidR="0059395B">
        <w:t xml:space="preserve"> </w:t>
      </w:r>
      <w:r w:rsidR="00102A33">
        <w:t>serious</w:t>
      </w:r>
      <w:r w:rsidR="0059395B">
        <w:t xml:space="preserve"> </w:t>
      </w:r>
      <w:r w:rsidR="00102A33">
        <w:t>we</w:t>
      </w:r>
      <w:r w:rsidR="0059395B">
        <w:t xml:space="preserve"> </w:t>
      </w:r>
      <w:r w:rsidR="00102A33">
        <w:t>are</w:t>
      </w:r>
      <w:r w:rsidR="0059395B">
        <w:t xml:space="preserve"> </w:t>
      </w:r>
      <w:r w:rsidR="00141AEE">
        <w:t>in</w:t>
      </w:r>
      <w:r w:rsidR="0059395B">
        <w:t xml:space="preserve"> </w:t>
      </w:r>
      <w:r w:rsidR="00102A33">
        <w:t>asking</w:t>
      </w:r>
      <w:r w:rsidR="0059395B">
        <w:t xml:space="preserve"> </w:t>
      </w:r>
      <w:r w:rsidR="00102A33">
        <w:t>people</w:t>
      </w:r>
      <w:r w:rsidR="0059395B">
        <w:t xml:space="preserve"> </w:t>
      </w:r>
      <w:r w:rsidR="00102A33">
        <w:t>to</w:t>
      </w:r>
      <w:r w:rsidR="0059395B">
        <w:t xml:space="preserve"> </w:t>
      </w:r>
      <w:r w:rsidR="00102A33">
        <w:t>engage</w:t>
      </w:r>
      <w:r w:rsidR="0059395B">
        <w:t xml:space="preserve"> </w:t>
      </w:r>
      <w:r w:rsidR="00102A33">
        <w:t>and</w:t>
      </w:r>
      <w:r w:rsidR="0059395B">
        <w:t xml:space="preserve"> </w:t>
      </w:r>
      <w:r w:rsidR="00102A33">
        <w:t>try</w:t>
      </w:r>
      <w:r w:rsidR="0059395B">
        <w:t xml:space="preserve"> </w:t>
      </w:r>
      <w:r w:rsidR="00141AEE">
        <w:t xml:space="preserve">to </w:t>
      </w:r>
      <w:r w:rsidR="00102A33">
        <w:t>find</w:t>
      </w:r>
      <w:r w:rsidR="0059395B">
        <w:t xml:space="preserve"> </w:t>
      </w:r>
      <w:r w:rsidR="00102A33">
        <w:t>a</w:t>
      </w:r>
      <w:r w:rsidR="0059395B">
        <w:t xml:space="preserve"> </w:t>
      </w:r>
      <w:r w:rsidR="00102A33">
        <w:t>localised</w:t>
      </w:r>
      <w:r w:rsidR="0059395B">
        <w:t xml:space="preserve"> </w:t>
      </w:r>
      <w:r w:rsidR="00102A33">
        <w:t>solution</w:t>
      </w:r>
      <w:r w:rsidR="0059395B">
        <w:t xml:space="preserve"> </w:t>
      </w:r>
      <w:r w:rsidR="00102A33">
        <w:t>wherever</w:t>
      </w:r>
      <w:r w:rsidR="0059395B">
        <w:t xml:space="preserve"> </w:t>
      </w:r>
      <w:r w:rsidR="00102A33">
        <w:t>possible.</w:t>
      </w:r>
      <w:r w:rsidR="0059395B">
        <w:t xml:space="preserve"> </w:t>
      </w:r>
      <w:r w:rsidR="00102A33">
        <w:t>We</w:t>
      </w:r>
      <w:r w:rsidR="0059395B">
        <w:t xml:space="preserve"> </w:t>
      </w:r>
      <w:r w:rsidR="00102A33">
        <w:t>want</w:t>
      </w:r>
      <w:r w:rsidR="0059395B">
        <w:t xml:space="preserve"> </w:t>
      </w:r>
      <w:r w:rsidR="00102A33">
        <w:t>them</w:t>
      </w:r>
      <w:r w:rsidR="0059395B">
        <w:t xml:space="preserve"> </w:t>
      </w:r>
      <w:r w:rsidR="00102A33">
        <w:t>to</w:t>
      </w:r>
      <w:r w:rsidR="0059395B">
        <w:t xml:space="preserve"> </w:t>
      </w:r>
      <w:r w:rsidR="00102A33">
        <w:t>do</w:t>
      </w:r>
      <w:r w:rsidR="0059395B">
        <w:t xml:space="preserve"> </w:t>
      </w:r>
      <w:r w:rsidR="00102A33">
        <w:t>that</w:t>
      </w:r>
      <w:r w:rsidR="00141AEE">
        <w:t>;</w:t>
      </w:r>
      <w:r w:rsidR="0059395B">
        <w:t xml:space="preserve"> </w:t>
      </w:r>
      <w:r w:rsidR="00102A33">
        <w:t>we</w:t>
      </w:r>
      <w:r w:rsidR="0059395B">
        <w:t xml:space="preserve"> </w:t>
      </w:r>
      <w:r w:rsidR="00102A33">
        <w:t>want</w:t>
      </w:r>
      <w:r w:rsidR="0059395B">
        <w:t xml:space="preserve"> </w:t>
      </w:r>
      <w:r w:rsidR="00102A33">
        <w:t>people</w:t>
      </w:r>
      <w:r w:rsidR="0059395B">
        <w:t xml:space="preserve"> </w:t>
      </w:r>
      <w:r w:rsidR="00102A33">
        <w:t>to</w:t>
      </w:r>
      <w:r w:rsidR="0059395B">
        <w:t xml:space="preserve"> </w:t>
      </w:r>
      <w:r w:rsidR="00102A33">
        <w:t>follow</w:t>
      </w:r>
      <w:r w:rsidR="0059395B">
        <w:t xml:space="preserve"> </w:t>
      </w:r>
      <w:r w:rsidR="00102A33">
        <w:t>the</w:t>
      </w:r>
      <w:r w:rsidR="0059395B">
        <w:t xml:space="preserve"> </w:t>
      </w:r>
      <w:r w:rsidR="00102A33">
        <w:t>advice.</w:t>
      </w:r>
      <w:r w:rsidR="0059395B">
        <w:t xml:space="preserve"> </w:t>
      </w:r>
      <w:r w:rsidR="00102A33">
        <w:t>That</w:t>
      </w:r>
      <w:r w:rsidR="0059395B">
        <w:t xml:space="preserve"> </w:t>
      </w:r>
      <w:r w:rsidR="00102A33">
        <w:t>would</w:t>
      </w:r>
      <w:r w:rsidR="0059395B">
        <w:t xml:space="preserve"> </w:t>
      </w:r>
      <w:r w:rsidR="00102A33">
        <w:t>be</w:t>
      </w:r>
      <w:r w:rsidR="0059395B">
        <w:t xml:space="preserve"> </w:t>
      </w:r>
      <w:r w:rsidR="00102A33">
        <w:t>the</w:t>
      </w:r>
      <w:r w:rsidR="0059395B">
        <w:t xml:space="preserve"> </w:t>
      </w:r>
      <w:r w:rsidR="00102A33">
        <w:t>best</w:t>
      </w:r>
      <w:r w:rsidR="0059395B">
        <w:t xml:space="preserve"> </w:t>
      </w:r>
      <w:r w:rsidR="00102A33">
        <w:t>advice</w:t>
      </w:r>
      <w:r w:rsidR="0059395B">
        <w:t xml:space="preserve"> </w:t>
      </w:r>
      <w:r w:rsidR="00102A33">
        <w:t>I</w:t>
      </w:r>
      <w:r w:rsidR="0059395B">
        <w:t xml:space="preserve"> </w:t>
      </w:r>
      <w:r w:rsidR="00102A33">
        <w:t>could</w:t>
      </w:r>
      <w:r w:rsidR="0059395B">
        <w:t xml:space="preserve"> </w:t>
      </w:r>
      <w:r w:rsidR="00102A33">
        <w:t>give.</w:t>
      </w:r>
      <w:r w:rsidR="00141AEE">
        <w:t xml:space="preserve"> </w:t>
      </w:r>
    </w:p>
    <w:p w:rsidR="00696825" w:rsidP="00696825">
      <w:pPr>
        <w:pStyle w:val="Question"/>
        <w:numPr>
          <w:ilvl w:val="0"/>
          <w:numId w:val="9"/>
        </w:numPr>
      </w:pPr>
      <w:sdt>
        <w:sdtPr>
          <w:alias w:val="Member"/>
          <w:tag w:val="&lt;Member mnisId='4873' dodsId=''&gt;"/>
          <w:id w:val="1553734797"/>
          <w:placeholder>
            <w:docPart w:val="5F92108EF3EB4710AFF840DFBC6D21EE"/>
          </w:placeholder>
          <w:richText/>
        </w:sdtPr>
        <w:sdtContent>
          <w:r w:rsidRPr="00545B76">
            <w:rPr>
              <w:b/>
            </w:rPr>
            <w:t>Rachel Hopkins:</w:t>
          </w:r>
        </w:sdtContent>
      </w:sdt>
      <w:r>
        <w:t xml:space="preserve"> Building on your points there, you have talked about following the advice. Government guidance says that in many, if not most, cases the COVID-19 outbreak will not affect tenants’ ability to pay rent. However, Shelter is predicting that 1.7 million renters may be unemployed by the end of July. Citizens Advice believes 2.6 million renters are already behind on rent or expecting to fall behind soon. Already, in April, figures suggest that only 44% of rent was collected on time. We have touched on preventing evictions, which is very important, but does this not only delay the inevitable? If renters slip into unmanageable debts from arrears, for which no level of repayment is affordable, are you not guilty of underestimating the problem?</w:t>
      </w:r>
    </w:p>
    <w:p w:rsidR="00696825" w:rsidP="00696825">
      <w:pPr>
        <w:pStyle w:val="Answer"/>
      </w:pPr>
      <w:sdt>
        <w:sdtPr>
          <w:alias w:val="Witness"/>
          <w:id w:val="1716465117"/>
          <w:placeholder>
            <w:docPart w:val="5F92108EF3EB4710AFF840DFBC6D21EE"/>
          </w:placeholder>
          <w:richText/>
        </w:sdtPr>
        <w:sdtContent>
          <w:r w:rsidRPr="00356F83">
            <w:rPr>
              <w:b/>
              <w:i/>
            </w:rPr>
            <w:t>Luke Hall:</w:t>
          </w:r>
          <w:r w:rsidRPr="00545B76">
            <w:rPr>
              <w:b/>
            </w:rPr>
            <w:t xml:space="preserve"> </w:t>
          </w:r>
        </w:sdtContent>
      </w:sdt>
      <w:r>
        <w:t>You are quite right: it is an extremely difficult time. If you look across Government at the package we have brought forward to try to support people, there is the furlough scheme, which is providing 80% of people’s income, and being topped up in some cases by employers, the enhanced welfare system with uprated universal credit and the uprating of the local housing allowance, which you talked about in the previous session. That is something that had been called for</w:t>
      </w:r>
      <w:r w:rsidR="00F106E0">
        <w:t>,</w:t>
      </w:r>
      <w:r>
        <w:t xml:space="preserve"> for a long time</w:t>
      </w:r>
      <w:r w:rsidR="00F106E0">
        <w:t>,</w:t>
      </w:r>
      <w:r>
        <w:t xml:space="preserve"> by people of all political persuasions and many groups across the sector. These mechanisms that we have introduced to try to help people stop falling into these sorts of situations have been welcome and have been effective. You see 1.3 million people in the private rented sector who are on that furlough scheme now and many more receiving </w:t>
      </w:r>
      <w:r>
        <w:t>support</w:t>
      </w:r>
      <w:r>
        <w:t xml:space="preserve"> in other ways through those schemes. There has been a strong package there to help and support people. </w:t>
      </w:r>
    </w:p>
    <w:p w:rsidR="00696825" w:rsidP="00696825">
      <w:pPr>
        <w:pStyle w:val="Question"/>
        <w:numPr>
          <w:ilvl w:val="0"/>
          <w:numId w:val="9"/>
        </w:numPr>
      </w:pPr>
      <w:sdt>
        <w:sdtPr>
          <w:alias w:val="Member"/>
          <w:tag w:val="&lt;Member mnisId='4873' dodsId=''&gt;"/>
          <w:id w:val="-1791126544"/>
          <w:placeholder>
            <w:docPart w:val="5F92108EF3EB4710AFF840DFBC6D21EE"/>
          </w:placeholder>
          <w:richText/>
        </w:sdtPr>
        <w:sdtContent>
          <w:r w:rsidRPr="00545B76">
            <w:rPr>
              <w:b/>
            </w:rPr>
            <w:t>Rachel Hopkins:</w:t>
          </w:r>
        </w:sdtContent>
      </w:sdt>
      <w:r>
        <w:t xml:space="preserve"> You touched on local housing allowance there. Both the </w:t>
      </w:r>
      <w:r w:rsidRPr="00356F83">
        <w:t>National Residential Landlords Association and</w:t>
      </w:r>
      <w:r>
        <w:t xml:space="preserve"> Generation Rent, two groups that are sometimes considered to be on opposite sides of the argument, told us they wanted local housing allowance rates to be raised to the 50th percentile for the duration of the pandemic, as many stakeholders did. </w:t>
      </w:r>
      <w:r w:rsidR="00F106E0">
        <w:t>Can you commit to</w:t>
      </w:r>
      <w:r>
        <w:t xml:space="preserve"> further raising LHA rates to help people pay their rent?</w:t>
      </w:r>
    </w:p>
    <w:p w:rsidR="00696825" w:rsidP="00696825">
      <w:pPr>
        <w:pStyle w:val="Answer"/>
      </w:pPr>
      <w:sdt>
        <w:sdtPr>
          <w:alias w:val="Witness"/>
          <w:id w:val="2095505501"/>
          <w:placeholder>
            <w:docPart w:val="5F92108EF3EB4710AFF840DFBC6D21EE"/>
          </w:placeholder>
          <w:richText/>
        </w:sdtPr>
        <w:sdtContent>
          <w:r w:rsidRPr="00356F83">
            <w:rPr>
              <w:b/>
              <w:i/>
            </w:rPr>
            <w:t>Luke Hall:</w:t>
          </w:r>
          <w:r w:rsidRPr="00545B76">
            <w:rPr>
              <w:b/>
            </w:rPr>
            <w:t xml:space="preserve"> </w:t>
          </w:r>
        </w:sdtContent>
      </w:sdt>
      <w:r>
        <w:t>No, I do not think so. I think the fact that we have raised this to the 30th percentile of local rates has been warmly welcome</w:t>
      </w:r>
      <w:r w:rsidR="00F106E0">
        <w:t>d</w:t>
      </w:r>
      <w:r>
        <w:t xml:space="preserve">. I was really encouraged to hear the evidence that Jon Sparkes gave in the earlier part of this evidence session about the impact that is having in different parts of the country and the sheer volume of private rented sector accommodation </w:t>
      </w:r>
      <w:r w:rsidR="00F106E0">
        <w:t>i</w:t>
      </w:r>
      <w:r>
        <w:t xml:space="preserve">t will help to free up. We think that has been a positive change. </w:t>
      </w:r>
      <w:r w:rsidR="00F106E0">
        <w:t>I</w:t>
      </w:r>
      <w:r>
        <w:t>t is not a temporary change. We had a couple of questions about that earlier on too. That is a positive change</w:t>
      </w:r>
      <w:r w:rsidR="00F106E0">
        <w:t>,</w:t>
      </w:r>
      <w:r>
        <w:t xml:space="preserve"> helping free up accommodation. Where people are still struggling and have a gap between the rent and the local housing allowance, we have the hardship </w:t>
      </w:r>
      <w:r>
        <w:t xml:space="preserve">fund, the special housing payments, which have increased themselves in this financial year. </w:t>
      </w:r>
    </w:p>
    <w:p w:rsidR="00696825" w:rsidP="00696825">
      <w:pPr>
        <w:pStyle w:val="Question"/>
        <w:numPr>
          <w:ilvl w:val="0"/>
          <w:numId w:val="9"/>
        </w:numPr>
      </w:pPr>
      <w:sdt>
        <w:sdtPr>
          <w:alias w:val="Member"/>
          <w:tag w:val="&lt;Member mnisId='4873' dodsId=''&gt;"/>
          <w:id w:val="-1320886842"/>
          <w:placeholder>
            <w:docPart w:val="5F92108EF3EB4710AFF840DFBC6D21EE"/>
          </w:placeholder>
          <w:richText/>
        </w:sdtPr>
        <w:sdtContent>
          <w:r w:rsidRPr="000C3423">
            <w:rPr>
              <w:b/>
            </w:rPr>
            <w:t>Rachel Hopkins:</w:t>
          </w:r>
        </w:sdtContent>
      </w:sdt>
      <w:r>
        <w:t xml:space="preserve"> In the Secretary of State’s letter to this Committee on 22 April, he said the Government had no plans to prohibit rent increases, noting that, in general, landlords cannot increase rent without the agreement of their tenants. Landlords can issue a section 13 notice in periodic rolling tenancies</w:t>
      </w:r>
      <w:r w:rsidR="00B709D4">
        <w:t>,</w:t>
      </w:r>
      <w:r>
        <w:t xml:space="preserve"> and the continued existence of no-fault evictions, coupled with only emergency moves permitted, means tenants have little bargaining power to fight rent increases. Will you consider temporarily restricting in-tenancy increases to ensure all tenants are protected from rent hikes over the next 12 months?</w:t>
      </w:r>
    </w:p>
    <w:p w:rsidR="00696825" w:rsidP="00696825">
      <w:pPr>
        <w:pStyle w:val="Answer"/>
      </w:pPr>
      <w:sdt>
        <w:sdtPr>
          <w:alias w:val="Witness"/>
          <w:id w:val="2108768986"/>
          <w:placeholder>
            <w:docPart w:val="5F92108EF3EB4710AFF840DFBC6D21EE"/>
          </w:placeholder>
          <w:richText/>
        </w:sdtPr>
        <w:sdtContent>
          <w:r w:rsidRPr="00356F83">
            <w:rPr>
              <w:b/>
              <w:i/>
            </w:rPr>
            <w:t>Luke Hall:</w:t>
          </w:r>
          <w:r w:rsidRPr="000C3423">
            <w:rPr>
              <w:b/>
            </w:rPr>
            <w:t xml:space="preserve"> </w:t>
          </w:r>
        </w:sdtContent>
      </w:sdt>
      <w:r>
        <w:t>In some respect</w:t>
      </w:r>
      <w:r w:rsidR="00017374">
        <w:t>s,</w:t>
      </w:r>
      <w:r>
        <w:t xml:space="preserve"> this comes back to what we are asking landlords and tenants to do, which is to work together to find a way, in an unprecedentedly difficult situation, to come up with local agreements. It is in the interests of the tenant and the landlord that people continue to pay rent. The evidence that we have back from stakeholders so far is that people are doing that. They are coming forward with sensible localised solutions. We believe the package we have put forward is strong. It is right and I would really encourage people to use that guidance. I refer again to the signal we are sending out with the introduction of a pre-action protocol. That says to people, “We want you to work through these types of situations, rather than proceeding down unnecessary evictions”. </w:t>
      </w:r>
    </w:p>
    <w:p w:rsidR="00696825" w:rsidP="00696825">
      <w:pPr>
        <w:pStyle w:val="Question"/>
        <w:numPr>
          <w:ilvl w:val="0"/>
          <w:numId w:val="9"/>
        </w:numPr>
      </w:pPr>
      <w:sdt>
        <w:sdtPr>
          <w:alias w:val="Member"/>
          <w:tag w:val="&lt;Member mnisId='4873' dodsId=''&gt;"/>
          <w:id w:val="1118415782"/>
          <w:placeholder>
            <w:docPart w:val="5F92108EF3EB4710AFF840DFBC6D21EE"/>
          </w:placeholder>
          <w:richText/>
        </w:sdtPr>
        <w:sdtContent>
          <w:r w:rsidRPr="000C3423">
            <w:rPr>
              <w:b/>
            </w:rPr>
            <w:t>Rachel Hopkins:</w:t>
          </w:r>
        </w:sdtContent>
      </w:sdt>
      <w:r>
        <w:t xml:space="preserve"> The Spanish Government ha</w:t>
      </w:r>
      <w:r w:rsidR="00017374">
        <w:t>ve</w:t>
      </w:r>
      <w:r>
        <w:t xml:space="preserve"> announced a scheme to provide no-interest loans to cover rent for those in financial hardship due to coronavirus, with the loan repayable over six years. How do this Government propose to help renters who might have completely unmanageable rent arrears?</w:t>
      </w:r>
    </w:p>
    <w:p w:rsidR="00696825" w:rsidP="00696825">
      <w:pPr>
        <w:pStyle w:val="Answer"/>
      </w:pPr>
      <w:sdt>
        <w:sdtPr>
          <w:alias w:val="Witness"/>
          <w:id w:val="-1697541505"/>
          <w:placeholder>
            <w:docPart w:val="5F92108EF3EB4710AFF840DFBC6D21EE"/>
          </w:placeholder>
          <w:richText/>
        </w:sdtPr>
        <w:sdtContent>
          <w:r w:rsidRPr="00356F83">
            <w:rPr>
              <w:b/>
              <w:i/>
            </w:rPr>
            <w:t>Luke Hall:</w:t>
          </w:r>
          <w:r w:rsidRPr="000C3423">
            <w:rPr>
              <w:b/>
            </w:rPr>
            <w:t xml:space="preserve"> </w:t>
          </w:r>
        </w:sdtContent>
      </w:sdt>
      <w:r>
        <w:t>The immediate response we have had to this public health crisis was to try to ensure that nobody was at risk of being forced out of their home during this crisis, which we have achieved through the legislation and the stay on possession proceedings. We have that review point coming up, which we have talked about a little bit. Where people are in specifically difficult situation</w:t>
      </w:r>
      <w:r w:rsidR="00244EFA">
        <w:t>s</w:t>
      </w:r>
      <w:r>
        <w:t>, which there will be people around the country in, we have that £500 million hardship fund that we are making available on a discretionary basis to support individuals. Of course, there are Governments around the world using different schemes. Throughout this pandemic, as it progress</w:t>
      </w:r>
      <w:r w:rsidR="00244EFA">
        <w:t>es</w:t>
      </w:r>
      <w:r>
        <w:t xml:space="preserve"> and as we hope to move out of some of the measures, we will continue to work with the Treasury and other Departments to understand what further support is needed. We think, up to now, we have a strong package to support them.</w:t>
      </w:r>
    </w:p>
    <w:p w:rsidR="00696825" w:rsidP="00696825">
      <w:pPr>
        <w:pStyle w:val="Question"/>
        <w:numPr>
          <w:ilvl w:val="0"/>
          <w:numId w:val="9"/>
        </w:numPr>
      </w:pPr>
      <w:sdt>
        <w:sdtPr>
          <w:alias w:val="Member"/>
          <w:tag w:val="&lt;Member mnisId='4831' dodsId=''&gt;"/>
          <w:id w:val="-1414620318"/>
          <w:placeholder>
            <w:docPart w:val="5F92108EF3EB4710AFF840DFBC6D21EE"/>
          </w:placeholder>
          <w:richText/>
        </w:sdtPr>
        <w:sdtContent>
          <w:r w:rsidRPr="000C3423">
            <w:rPr>
              <w:b/>
            </w:rPr>
            <w:t>Ian Byrne:</w:t>
          </w:r>
        </w:sdtContent>
      </w:sdt>
      <w:r>
        <w:t xml:space="preserve"> </w:t>
      </w:r>
      <w:r w:rsidR="00244EFA">
        <w:t xml:space="preserve">To </w:t>
      </w:r>
      <w:r>
        <w:t>quickly revisit the protocol question</w:t>
      </w:r>
      <w:r w:rsidR="00244EFA">
        <w:t>,</w:t>
      </w:r>
      <w:r>
        <w:t xml:space="preserve"> I am deeply troubled by hearing what you are saying with regard to compassion from landlords to tenants. I do not think </w:t>
      </w:r>
      <w:r w:rsidR="00A04734">
        <w:t xml:space="preserve">that </w:t>
      </w:r>
      <w:r>
        <w:t>in any other area of law</w:t>
      </w:r>
      <w:r w:rsidR="00A04734">
        <w:t>, compassion is relied on</w:t>
      </w:r>
      <w:r>
        <w:t xml:space="preserve"> within a power </w:t>
      </w:r>
      <w:r w:rsidRPr="00244EFA">
        <w:t>imbalance. That is what I am deeply troubled by. I would urge you to review the legislation. If you look at an employer-</w:t>
      </w:r>
      <w:r w:rsidRPr="00244EFA">
        <w:t>employee relationship, it is not left to compassion and goodwill, and that is for good reason. There are</w:t>
      </w:r>
      <w:r>
        <w:t xml:space="preserve"> real similarities here. The Government </w:t>
      </w:r>
      <w:r w:rsidR="00BA3AA3">
        <w:t xml:space="preserve">have </w:t>
      </w:r>
      <w:r>
        <w:t>to consider the need for legislative change. We have just heard from Crisis and we have just heard that one of the biggest drivers for homelessness is insecurity</w:t>
      </w:r>
      <w:r w:rsidR="00BA3AA3">
        <w:t>.</w:t>
      </w:r>
      <w:r>
        <w:t xml:space="preserve"> </w:t>
      </w:r>
      <w:r w:rsidR="00BA3AA3">
        <w:t xml:space="preserve">This </w:t>
      </w:r>
      <w:r>
        <w:t>all feeds into that. I would like more of a detailed answer</w:t>
      </w:r>
      <w:r w:rsidR="00BA3AA3">
        <w:t xml:space="preserve">, please. Would you </w:t>
      </w:r>
      <w:r>
        <w:t>consider goi</w:t>
      </w:r>
      <w:r w:rsidR="00BA3AA3">
        <w:t>ng down the legislative process?</w:t>
      </w:r>
    </w:p>
    <w:p w:rsidR="00696825" w:rsidP="00696825">
      <w:pPr>
        <w:pStyle w:val="Answer"/>
      </w:pPr>
      <w:sdt>
        <w:sdtPr>
          <w:alias w:val="Witness"/>
          <w:id w:val="-831213442"/>
          <w:placeholder>
            <w:docPart w:val="5F92108EF3EB4710AFF840DFBC6D21EE"/>
          </w:placeholder>
          <w:richText/>
        </w:sdtPr>
        <w:sdtContent>
          <w:r w:rsidRPr="00356F83">
            <w:rPr>
              <w:b/>
              <w:i/>
            </w:rPr>
            <w:t>Luke Hall:</w:t>
          </w:r>
          <w:r w:rsidRPr="000C3423">
            <w:rPr>
              <w:b/>
            </w:rPr>
            <w:t xml:space="preserve"> </w:t>
          </w:r>
        </w:sdtContent>
      </w:sdt>
      <w:r>
        <w:t>I completely take that representation on board, as with the other comments of the Committee this morning. We are still scoping out the extent to which this would be delivered, so this is not a commitment from me that it would be delivered in either form today</w:t>
      </w:r>
      <w:r w:rsidR="00BA3AA3">
        <w:t>.</w:t>
      </w:r>
      <w:r>
        <w:t xml:space="preserve"> </w:t>
      </w:r>
      <w:r w:rsidR="00BA3AA3">
        <w:t xml:space="preserve">As </w:t>
      </w:r>
      <w:r>
        <w:t>I stated earlier, non-compliance, even with the civil procedure</w:t>
      </w:r>
      <w:r w:rsidR="00BA3AA3">
        <w:t>,</w:t>
      </w:r>
      <w:r>
        <w:t xml:space="preserve"> can result in a party being penalised later on in the legal process. We are still in the scoping phase of this work. We are still having those conversations. Of course, I take your representation on board today and will discuss </w:t>
      </w:r>
      <w:r w:rsidR="00BA3AA3">
        <w:t>it with the Secretary of State and Ministers</w:t>
      </w:r>
      <w:r>
        <w:t xml:space="preserve">. </w:t>
      </w:r>
    </w:p>
    <w:p w:rsidR="00696825" w:rsidP="00696825">
      <w:pPr>
        <w:pStyle w:val="Answer"/>
      </w:pPr>
      <w:sdt>
        <w:sdtPr>
          <w:alias w:val="Witness"/>
          <w:id w:val="123973741"/>
          <w:placeholder>
            <w:docPart w:val="5F92108EF3EB4710AFF840DFBC6D21EE"/>
          </w:placeholder>
          <w:richText/>
        </w:sdtPr>
        <w:sdtContent>
          <w:r w:rsidRPr="000A6285">
            <w:rPr>
              <w:b/>
              <w:i/>
            </w:rPr>
            <w:t>John Hall:</w:t>
          </w:r>
          <w:r w:rsidRPr="000C3423">
            <w:rPr>
              <w:b/>
            </w:rPr>
            <w:t xml:space="preserve"> </w:t>
          </w:r>
        </w:sdtContent>
      </w:sdt>
      <w:r w:rsidR="00BA3AA3">
        <w:t xml:space="preserve">As </w:t>
      </w:r>
      <w:r>
        <w:t>the Minister has said, our response has been around prevent</w:t>
      </w:r>
      <w:r w:rsidR="00BA3AA3">
        <w:t>ing</w:t>
      </w:r>
      <w:r>
        <w:t xml:space="preserve"> evictions by making sure that people can pa</w:t>
      </w:r>
      <w:r w:rsidRPr="00BA3AA3">
        <w:t xml:space="preserve">y their rent. That is </w:t>
      </w:r>
      <w:r w:rsidRPr="00BA3AA3" w:rsidR="00BA3AA3">
        <w:t>with</w:t>
      </w:r>
      <w:r w:rsidRPr="00BA3AA3">
        <w:t xml:space="preserve"> the extra money we have provided through the LHA rate change, </w:t>
      </w:r>
      <w:r w:rsidRPr="00BA3AA3" w:rsidR="00BA3AA3">
        <w:t xml:space="preserve">with </w:t>
      </w:r>
      <w:r w:rsidRPr="00BA3AA3">
        <w:t>over £1 billion more available for renters this year</w:t>
      </w:r>
      <w:r w:rsidRPr="00BA3AA3" w:rsidR="00BA3AA3">
        <w:t>,</w:t>
      </w:r>
      <w:r>
        <w:t xml:space="preserve"> and through the discretionary housing payment, which is at £180 million this year. Legislative change is much more complicated because, as you will know better than I do, or the Minister does even, this is a very complicated area of law. We have committed to bringing forward the Renters’ Reform Bill as soon as we can. We are doing the trade-off between that really immediate stuff we can do quickly, </w:t>
      </w:r>
      <w:r w:rsidR="00BA3AA3">
        <w:t>so</w:t>
      </w:r>
      <w:r>
        <w:t xml:space="preserve"> that people do not lose their homes, and then making sure that, when we do the legislative change, it is the right one.  </w:t>
      </w:r>
    </w:p>
    <w:p w:rsidR="00696825" w:rsidP="00696825">
      <w:pPr>
        <w:pStyle w:val="Remark"/>
      </w:pPr>
      <w:sdt>
        <w:sdtPr>
          <w:alias w:val="Member"/>
          <w:tag w:val="&lt;Member mnisId='394' dodsId='25722'&gt;"/>
          <w:id w:val="-224074449"/>
          <w:placeholder>
            <w:docPart w:val="5F92108EF3EB4710AFF840DFBC6D21EE"/>
          </w:placeholder>
          <w:richText/>
        </w:sdtPr>
        <w:sdtContent>
          <w:r w:rsidRPr="000C3423">
            <w:rPr>
              <w:b/>
            </w:rPr>
            <w:t>Chair:</w:t>
          </w:r>
        </w:sdtContent>
      </w:sdt>
      <w:r>
        <w:t xml:space="preserve"> Minister, you might reflect on the last point from Rachel Hopkins</w:t>
      </w:r>
      <w:r w:rsidR="00BA3AA3">
        <w:t xml:space="preserve"> about relying on tenants and landlords to try to reach an agreement</w:t>
      </w:r>
      <w:r>
        <w:t xml:space="preserve">. Tenants may be in financial difficulties and landlords might be as well, so some Government help to give loans to enable rent to be paid off over time might help both parties reach that better conclusion. I hope that can be given consideration when you come to your view about the way forward. </w:t>
      </w:r>
    </w:p>
    <w:p w:rsidR="00696825" w:rsidP="00696825">
      <w:pPr>
        <w:pStyle w:val="Question"/>
        <w:numPr>
          <w:ilvl w:val="0"/>
          <w:numId w:val="9"/>
        </w:numPr>
      </w:pPr>
      <w:sdt>
        <w:sdtPr>
          <w:alias w:val="Member"/>
          <w:tag w:val="&lt;Member mnisId='4406' dodsId='106168'&gt;"/>
          <w:id w:val="1970075876"/>
          <w:placeholder>
            <w:docPart w:val="5F92108EF3EB4710AFF840DFBC6D21EE"/>
          </w:placeholder>
          <w:richText/>
        </w:sdtPr>
        <w:sdtContent>
          <w:r w:rsidRPr="000C3423">
            <w:rPr>
              <w:b/>
            </w:rPr>
            <w:t>Mary Robinson:</w:t>
          </w:r>
        </w:sdtContent>
      </w:sdt>
      <w:r>
        <w:t xml:space="preserve"> I want to focus my questions on landlords. According to the Salvation Army, between 2010 and 2018</w:t>
      </w:r>
      <w:r w:rsidR="00877F71">
        <w:t>,</w:t>
      </w:r>
      <w:r>
        <w:t xml:space="preserve"> around two</w:t>
      </w:r>
      <w:r w:rsidR="00CB2D4B">
        <w:t xml:space="preserve"> </w:t>
      </w:r>
      <w:r>
        <w:t xml:space="preserve">thirds of private rental sector moves </w:t>
      </w:r>
      <w:r w:rsidR="00CB2D4B">
        <w:t xml:space="preserve">that were </w:t>
      </w:r>
      <w:r>
        <w:t>arranged in order to prevent or relieve homelessness made use of the landlord incentive scheme. Given the need now to protect the rental sector for both landlords and tenants, are the Government receptive to the idea of incentivising landlords to continue renting their properties throughout the crisis and its aftermath</w:t>
      </w:r>
      <w:r w:rsidR="00BA3AA3">
        <w:t>,</w:t>
      </w:r>
      <w:r>
        <w:t xml:space="preserve"> and further incentivising greater security of tenure? </w:t>
      </w:r>
    </w:p>
    <w:p w:rsidR="00696825" w:rsidP="00696825">
      <w:pPr>
        <w:pStyle w:val="Answer"/>
      </w:pPr>
      <w:sdt>
        <w:sdtPr>
          <w:alias w:val="Witness"/>
          <w:id w:val="-1306314304"/>
          <w:placeholder>
            <w:docPart w:val="5F92108EF3EB4710AFF840DFBC6D21EE"/>
          </w:placeholder>
          <w:richText/>
        </w:sdtPr>
        <w:sdtContent>
          <w:r w:rsidRPr="00356F83">
            <w:rPr>
              <w:b/>
              <w:i/>
            </w:rPr>
            <w:t>Luke Hall:</w:t>
          </w:r>
          <w:r w:rsidRPr="000C3423">
            <w:rPr>
              <w:b/>
            </w:rPr>
            <w:t xml:space="preserve"> </w:t>
          </w:r>
        </w:sdtContent>
      </w:sdt>
      <w:r>
        <w:t xml:space="preserve">Our view from the start of this has been that the best way for landlords to be supported is for tenants to continue to pay their rent. That is why so much of our response focused </w:t>
      </w:r>
      <w:r w:rsidR="00BA3AA3">
        <w:t>on</w:t>
      </w:r>
      <w:r>
        <w:t xml:space="preserve"> ensuring people continue </w:t>
      </w:r>
      <w:r>
        <w:t>to have that income through the furlough scheme that we have talked about—we talked about the 1.3 million private renters who are on the furlough scheme now, having that guaranteed income—and the increased welfare, the £7 billion we put into the universal credit system, or indeed the uprating of the local housing allowance to the 30th percentile. Our view has been that the best way we can support landlords is to continue to make sure that, in as many cases as possible, they have that continued income. That has been our focus.</w:t>
      </w:r>
    </w:p>
    <w:p w:rsidR="00696825" w:rsidP="00696825">
      <w:pPr>
        <w:pStyle w:val="Answer"/>
      </w:pPr>
      <w:r>
        <w:t xml:space="preserve">Of course, landlords may also have access to mortgage payment holidays up to three months where a tenant is struggling to pay rent. That is a significant </w:t>
      </w:r>
      <w:r w:rsidR="00BA3AA3">
        <w:t>proportion of landlords with buy-to-</w:t>
      </w:r>
      <w:r>
        <w:t>let mortgages</w:t>
      </w:r>
      <w:r w:rsidR="00CB2D4B">
        <w:t>—</w:t>
      </w:r>
      <w:r>
        <w:t>55%</w:t>
      </w:r>
      <w:r w:rsidR="00CB2D4B">
        <w:t>—</w:t>
      </w:r>
      <w:r>
        <w:t xml:space="preserve">so there is some good support for landlords there. We continue to encourage people to use the schemes that can ensure that income. </w:t>
      </w:r>
    </w:p>
    <w:p w:rsidR="00696825" w:rsidP="00696825">
      <w:pPr>
        <w:pStyle w:val="Question"/>
        <w:numPr>
          <w:ilvl w:val="0"/>
          <w:numId w:val="9"/>
        </w:numPr>
      </w:pPr>
      <w:sdt>
        <w:sdtPr>
          <w:alias w:val="Member"/>
          <w:tag w:val="&lt;Member mnisId='4406' dodsId='106168'&gt;"/>
          <w:id w:val="-265846330"/>
          <w:placeholder>
            <w:docPart w:val="5F92108EF3EB4710AFF840DFBC6D21EE"/>
          </w:placeholder>
          <w:richText/>
        </w:sdtPr>
        <w:sdtContent>
          <w:r w:rsidRPr="00095042">
            <w:rPr>
              <w:b/>
            </w:rPr>
            <w:t>Mary Robinson:</w:t>
          </w:r>
        </w:sdtContent>
      </w:sdt>
      <w:r>
        <w:t xml:space="preserve"> We have heard previously</w:t>
      </w:r>
      <w:r w:rsidR="0069614C">
        <w:t>,</w:t>
      </w:r>
      <w:r>
        <w:t xml:space="preserve"> though</w:t>
      </w:r>
      <w:r w:rsidR="0069614C">
        <w:t>,</w:t>
      </w:r>
      <w:r>
        <w:t xml:space="preserve"> that there is a substantial number of people who have missed at least one of their payments and people who are having difficulty in paying their rent. That has an impact on landlords. What is your assessment of the Scottish Government’s interest-free loan scheme for landlords who need support because of lost rental income? Is it the contention that the mortgage payment holiday is sufficient?</w:t>
      </w:r>
    </w:p>
    <w:p w:rsidR="00696825" w:rsidP="00696825">
      <w:pPr>
        <w:pStyle w:val="Answer"/>
      </w:pPr>
      <w:sdt>
        <w:sdtPr>
          <w:alias w:val="Witness"/>
          <w:id w:val="810451471"/>
          <w:placeholder>
            <w:docPart w:val="5F92108EF3EB4710AFF840DFBC6D21EE"/>
          </w:placeholder>
          <w:richText/>
        </w:sdtPr>
        <w:sdtContent>
          <w:r w:rsidRPr="00356F83">
            <w:rPr>
              <w:b/>
              <w:i/>
            </w:rPr>
            <w:t>Luke Hall:</w:t>
          </w:r>
          <w:r w:rsidRPr="00095042">
            <w:rPr>
              <w:b/>
            </w:rPr>
            <w:t xml:space="preserve"> </w:t>
          </w:r>
        </w:sdtContent>
      </w:sdt>
      <w:r>
        <w:t>The mortgage payment holiday is a significant support for 55% of landlords with buy-to-let mortgages, so that is a significant package of support. That is combined with the other measures that we have introduced that I have talked about and outlined, the furlough scheme, the universal credit changes, the LHA uprating, the hardship funds, the uprating of the discretionary housing payment to £180 million this year from £140 million last year. All these measures are supporting landlords to continue to provide the services they want. We want them to have the income that they have always had so they can continue to provide the service and the safe accommodation that they have. That has been the focus from the start.</w:t>
      </w:r>
    </w:p>
    <w:p w:rsidR="00696825" w:rsidRPr="00AF54E9" w:rsidP="00696825">
      <w:pPr>
        <w:pStyle w:val="Question"/>
        <w:numPr>
          <w:ilvl w:val="0"/>
          <w:numId w:val="9"/>
        </w:numPr>
      </w:pPr>
      <w:sdt>
        <w:sdtPr>
          <w:alias w:val="Member"/>
          <w:tag w:val="&lt;Member mnisId='4406' dodsId='106168'&gt;"/>
          <w:id w:val="352692684"/>
          <w:placeholder>
            <w:docPart w:val="5F92108EF3EB4710AFF840DFBC6D21EE"/>
          </w:placeholder>
          <w:richText/>
        </w:sdtPr>
        <w:sdtContent>
          <w:r w:rsidRPr="00095042">
            <w:rPr>
              <w:b/>
            </w:rPr>
            <w:t>Mary Robinson:</w:t>
          </w:r>
        </w:sdtContent>
      </w:sdt>
      <w:r>
        <w:t xml:space="preserve"> Following this crisis, we </w:t>
      </w:r>
      <w:r w:rsidR="0069614C">
        <w:t xml:space="preserve">will </w:t>
      </w:r>
      <w:r>
        <w:t xml:space="preserve">need a working private rental sector that works for both the tenants and the landlords. We know at the moment that some rental properties are already empty, through no fault of the landlords, including the ones that were available for let before the lockdown but could not be let out, or where tenants </w:t>
      </w:r>
      <w:r w:rsidR="0069614C">
        <w:t>have left their contracts early</w:t>
      </w:r>
      <w:r>
        <w:t xml:space="preserve"> or cannot move into rental properties due to the lockdown. What assessment do you </w:t>
      </w:r>
      <w:r w:rsidRPr="00AF54E9">
        <w:t>make of the National Residential Landlords Association’s call for council tax relief for these properties?</w:t>
      </w:r>
    </w:p>
    <w:p w:rsidR="00696825" w:rsidP="00696825">
      <w:pPr>
        <w:pStyle w:val="Answer"/>
      </w:pPr>
      <w:sdt>
        <w:sdtPr>
          <w:alias w:val="Witness"/>
          <w:id w:val="2146620730"/>
          <w:placeholder>
            <w:docPart w:val="5F92108EF3EB4710AFF840DFBC6D21EE"/>
          </w:placeholder>
          <w:richText/>
        </w:sdtPr>
        <w:sdtContent>
          <w:r w:rsidRPr="00356F83">
            <w:rPr>
              <w:b/>
              <w:i/>
            </w:rPr>
            <w:t>Luke Hall:</w:t>
          </w:r>
          <w:r w:rsidRPr="00095042">
            <w:rPr>
              <w:b/>
            </w:rPr>
            <w:t xml:space="preserve"> </w:t>
          </w:r>
        </w:sdtContent>
      </w:sdt>
      <w:r>
        <w:t xml:space="preserve">We are having conversations with the NRLA about that issue and many others. We are giving councils a significant package of support to make local discretionary decisions as they see fit. They received two sets of £1.6 billion investment to support them through this COVID-19 crisis and they have discretion to take individual localised decisions as they see fit. If they thought that was a priority, they could take those sorts of decisions on an individual, localised basis. The package of </w:t>
      </w:r>
      <w:r>
        <w:t>support has been a significant package directed at people</w:t>
      </w:r>
      <w:r w:rsidR="007975FE">
        <w:t>,</w:t>
      </w:r>
      <w:r>
        <w:t xml:space="preserve"> hopefully </w:t>
      </w:r>
      <w:r w:rsidR="007975FE">
        <w:t xml:space="preserve">for them to use to pay their rent, so </w:t>
      </w:r>
      <w:r>
        <w:t xml:space="preserve">landlords have that money to invest back into their properties. </w:t>
      </w:r>
    </w:p>
    <w:p w:rsidR="00696825" w:rsidP="00696825">
      <w:pPr>
        <w:pStyle w:val="Question"/>
        <w:numPr>
          <w:ilvl w:val="0"/>
          <w:numId w:val="9"/>
        </w:numPr>
      </w:pPr>
      <w:sdt>
        <w:sdtPr>
          <w:alias w:val="Member"/>
          <w:tag w:val="&lt;Member mnisId='4756' dodsId=''&gt;"/>
          <w:id w:val="-1651815919"/>
          <w:placeholder>
            <w:docPart w:val="5F92108EF3EB4710AFF840DFBC6D21EE"/>
          </w:placeholder>
          <w:richText/>
        </w:sdtPr>
        <w:sdtContent>
          <w:r w:rsidRPr="00095042">
            <w:rPr>
              <w:b/>
            </w:rPr>
            <w:t>Brendan Clarke-Smith:</w:t>
          </w:r>
        </w:sdtContent>
      </w:sdt>
      <w:r>
        <w:t xml:space="preserve"> The benefit cap was implemented in 2010 and part of the rationale behind it was that it was to incentivise benefit claimants to work more hours. Given </w:t>
      </w:r>
      <w:r w:rsidR="007975FE">
        <w:t xml:space="preserve">that </w:t>
      </w:r>
      <w:r>
        <w:t>most people in the country at the moment are facing the opposite situation and are getting reduced hours or none, why ha</w:t>
      </w:r>
      <w:r w:rsidR="007975FE">
        <w:t>ve</w:t>
      </w:r>
      <w:r>
        <w:t xml:space="preserve"> the Government opposed the temporary benefit cap relief during the crisis? </w:t>
      </w:r>
    </w:p>
    <w:p w:rsidR="00696825" w:rsidP="00696825">
      <w:pPr>
        <w:pStyle w:val="Answer"/>
      </w:pPr>
      <w:sdt>
        <w:sdtPr>
          <w:alias w:val="Witness"/>
          <w:id w:val="-74744378"/>
          <w:placeholder>
            <w:docPart w:val="5F92108EF3EB4710AFF840DFBC6D21EE"/>
          </w:placeholder>
          <w:richText/>
        </w:sdtPr>
        <w:sdtContent>
          <w:r w:rsidRPr="00356F83">
            <w:rPr>
              <w:b/>
              <w:i/>
            </w:rPr>
            <w:t>Luke Hall:</w:t>
          </w:r>
          <w:r w:rsidRPr="00095042">
            <w:rPr>
              <w:b/>
            </w:rPr>
            <w:t xml:space="preserve"> </w:t>
          </w:r>
        </w:sdtContent>
      </w:sdt>
      <w:r w:rsidR="007975FE">
        <w:t xml:space="preserve">The </w:t>
      </w:r>
      <w:r>
        <w:t xml:space="preserve">welfare changes </w:t>
      </w:r>
      <w:r w:rsidR="005A515F">
        <w:t xml:space="preserve">that </w:t>
      </w:r>
      <w:r>
        <w:t xml:space="preserve">the Department for Work and Pensions has made so far, since the start of this crisis, have been aimed at ensuring the stability and safety of the current system. There has been an unprecedented spike in the level of people claiming universal credit because of the current situation. </w:t>
      </w:r>
      <w:r w:rsidR="00882A2B">
        <w:t>Prioritising those mechanisms that could be delivered within the existing system,</w:t>
      </w:r>
      <w:r w:rsidRPr="00882A2B" w:rsidR="00882A2B">
        <w:t xml:space="preserve"> </w:t>
      </w:r>
      <w:r w:rsidR="00882A2B">
        <w:t xml:space="preserve">the things we have talked about already—the </w:t>
      </w:r>
      <w:r>
        <w:t xml:space="preserve">measures that we have </w:t>
      </w:r>
      <w:r w:rsidR="00882A2B">
        <w:t>taken to put that £7 billion in, the local housing allowance—</w:t>
      </w:r>
      <w:r>
        <w:t>w</w:t>
      </w:r>
      <w:r w:rsidR="00882A2B">
        <w:t xml:space="preserve">as </w:t>
      </w:r>
      <w:r>
        <w:t xml:space="preserve">the right and preferred way forward. That appears to have worked. If you look at the success so far of that implementation, with many people registering for universal credit </w:t>
      </w:r>
      <w:r w:rsidR="00882A2B">
        <w:t xml:space="preserve">and </w:t>
      </w:r>
      <w:r>
        <w:t xml:space="preserve">now receiving that support, </w:t>
      </w:r>
      <w:r w:rsidR="00882A2B">
        <w:t>the</w:t>
      </w:r>
      <w:r>
        <w:t xml:space="preserve"> decision to prioritise the stability of the system was the right one. </w:t>
      </w:r>
    </w:p>
    <w:p w:rsidR="00696825" w:rsidP="00696825">
      <w:pPr>
        <w:pStyle w:val="Question"/>
        <w:numPr>
          <w:ilvl w:val="0"/>
          <w:numId w:val="9"/>
        </w:numPr>
      </w:pPr>
      <w:sdt>
        <w:sdtPr>
          <w:alias w:val="Member"/>
          <w:tag w:val="&lt;Member mnisId='4756' dodsId=''&gt;"/>
          <w:id w:val="1956826110"/>
          <w:placeholder>
            <w:docPart w:val="5F92108EF3EB4710AFF840DFBC6D21EE"/>
          </w:placeholder>
          <w:richText/>
        </w:sdtPr>
        <w:sdtContent>
          <w:r w:rsidRPr="000D1205">
            <w:rPr>
              <w:b/>
            </w:rPr>
            <w:t>Brendan Clarke-Smith:</w:t>
          </w:r>
        </w:sdtContent>
      </w:sdt>
      <w:r>
        <w:t xml:space="preserve"> Leading on from that, there has been a substantial increase in the number of people claiming benefits at the moment. It has led to a lot of worries about so-called DSS discrimination or benefit discrimination. A YouGov poll recently found that 29% of private landlords did not let to people who were receiving housing benefit. This was partly because a lot of lenders do not allow it as a condition </w:t>
      </w:r>
      <w:r w:rsidRPr="000A6285">
        <w:t>of the buy-to-let mortgages</w:t>
      </w:r>
      <w:r>
        <w:t>. What proactive measures have the Government been taking to make sure this discrimination does not happen?</w:t>
      </w:r>
    </w:p>
    <w:p w:rsidR="00696825" w:rsidP="00696825">
      <w:pPr>
        <w:pStyle w:val="Answer"/>
      </w:pPr>
      <w:sdt>
        <w:sdtPr>
          <w:alias w:val="Witness"/>
          <w:id w:val="-575515763"/>
          <w:placeholder>
            <w:docPart w:val="5F92108EF3EB4710AFF840DFBC6D21EE"/>
          </w:placeholder>
          <w:richText/>
        </w:sdtPr>
        <w:sdtContent>
          <w:r w:rsidRPr="00356F83">
            <w:rPr>
              <w:b/>
              <w:i/>
            </w:rPr>
            <w:t>Luke Hall:</w:t>
          </w:r>
          <w:r w:rsidRPr="000D1205">
            <w:rPr>
              <w:b/>
            </w:rPr>
            <w:t xml:space="preserve"> </w:t>
          </w:r>
        </w:sdtContent>
      </w:sdt>
      <w:r>
        <w:t xml:space="preserve">We should always preface this with the fact that the vast majority of landlords are decent, responsible owners who provide a professional service. It is extremely worrying when we see these types of blanket bans against tenants who receive housing support. That has absolutely no place in a modern or fair housing market. As the single largest payer of rents in the country, the Government want to ensure that prospective tenants who receive housing support are not dismissed out of hand. That is completely inappropriate. </w:t>
      </w:r>
    </w:p>
    <w:p w:rsidR="00696825" w:rsidP="00696825">
      <w:pPr>
        <w:pStyle w:val="Answer"/>
      </w:pPr>
      <w:r>
        <w:t xml:space="preserve">We know that one of the main reasons that people have reported for this type of discrimination is </w:t>
      </w:r>
      <w:r w:rsidR="006D1E57">
        <w:t>that</w:t>
      </w:r>
      <w:r>
        <w:t xml:space="preserve"> they are worried about a shortfall between the rent and the amount of welfare support that has been paid and received by the tenant. We think </w:t>
      </w:r>
      <w:r w:rsidRPr="006D1E57">
        <w:t>that the increase in the local housin</w:t>
      </w:r>
      <w:r w:rsidRPr="006D1E57" w:rsidR="006D1E57">
        <w:t>g allowance—it is a big change,</w:t>
      </w:r>
      <w:r w:rsidR="006D1E57">
        <w:t xml:space="preserve"> which I was glad to hear was</w:t>
      </w:r>
      <w:r w:rsidRPr="006D1E57" w:rsidR="006D1E57">
        <w:t xml:space="preserve"> </w:t>
      </w:r>
      <w:r w:rsidRPr="006D1E57">
        <w:t>welcomed</w:t>
      </w:r>
      <w:r w:rsidRPr="006D1E57" w:rsidR="006D1E57">
        <w:t xml:space="preserve"> earlier</w:t>
      </w:r>
      <w:r w:rsidRPr="006D1E57">
        <w:t xml:space="preserve"> by the two previous people on your panel—will help with</w:t>
      </w:r>
      <w:r>
        <w:t xml:space="preserve"> that situation by giving landlords reassurance that people can afford the rent. It is one of the many reasons that LHA uprating is so important. </w:t>
      </w:r>
    </w:p>
    <w:p w:rsidR="00696825" w:rsidP="00696825">
      <w:pPr>
        <w:pStyle w:val="Question"/>
        <w:numPr>
          <w:ilvl w:val="0"/>
          <w:numId w:val="0"/>
        </w:numPr>
        <w:ind w:left="794"/>
      </w:pPr>
      <w:sdt>
        <w:sdtPr>
          <w:alias w:val="Member"/>
          <w:tag w:val="&lt;Member mnisId='394' dodsId='25722'&gt;"/>
          <w:id w:val="1384911791"/>
          <w:placeholder>
            <w:docPart w:val="5F92108EF3EB4710AFF840DFBC6D21EE"/>
          </w:placeholder>
          <w:richText/>
        </w:sdtPr>
        <w:sdtContent>
          <w:r w:rsidRPr="000D1205">
            <w:rPr>
              <w:b/>
            </w:rPr>
            <w:t>Chair:</w:t>
          </w:r>
        </w:sdtContent>
      </w:sdt>
      <w:r>
        <w:t xml:space="preserve"> Minister, one of the successes everyone has recognised is the way that rough sleepers have been got off the streets and into accommodation during this issue. In responding to the crisis, local authorities, the voluntary sector and Government have all done extremely well. </w:t>
      </w:r>
      <w:r w:rsidR="009E3DCA">
        <w:t xml:space="preserve">We are now looking </w:t>
      </w:r>
      <w:r>
        <w:t>at how we move on</w:t>
      </w:r>
      <w:r w:rsidR="009E3DCA">
        <w:t>,</w:t>
      </w:r>
      <w:r>
        <w:t xml:space="preserve"> on this issue.</w:t>
      </w:r>
    </w:p>
    <w:p w:rsidR="00696825" w:rsidP="00696825">
      <w:pPr>
        <w:pStyle w:val="Question"/>
        <w:numPr>
          <w:ilvl w:val="0"/>
          <w:numId w:val="9"/>
        </w:numPr>
      </w:pPr>
      <w:sdt>
        <w:sdtPr>
          <w:alias w:val="Member"/>
          <w:tag w:val="&lt;Member mnisId='4005' dodsId='37675'&gt;"/>
          <w:id w:val="820698140"/>
          <w:placeholder>
            <w:docPart w:val="5F92108EF3EB4710AFF840DFBC6D21EE"/>
          </w:placeholder>
          <w:richText/>
        </w:sdtPr>
        <w:sdtContent>
          <w:r w:rsidRPr="000D1205">
            <w:rPr>
              <w:b/>
            </w:rPr>
            <w:t>Bob Blackman:</w:t>
          </w:r>
        </w:sdtContent>
      </w:sdt>
      <w:r>
        <w:t xml:space="preserve"> </w:t>
      </w:r>
      <w:r w:rsidR="009E3DCA">
        <w:t xml:space="preserve">It </w:t>
      </w:r>
      <w:r>
        <w:t>has been a remarkable effort by local authorities to get rough sleepers off the streets and into secure accommodation. We have heard today that most of those people who have been taken off the streets and put into appropriate accommodation have been put into hotels or hostels. That solves the problem on a temporary basis and deals with getting people into a place of safety. What is the plan from the Ministry now? Potentially, hoteliers will want their hotels back and we do not want people to go back on the streets.</w:t>
      </w:r>
    </w:p>
    <w:p w:rsidR="00696825" w:rsidP="00696825">
      <w:pPr>
        <w:pStyle w:val="Question"/>
        <w:numPr>
          <w:ilvl w:val="0"/>
          <w:numId w:val="0"/>
        </w:numPr>
        <w:ind w:left="794"/>
      </w:pPr>
      <w:r>
        <w:t>Equally, the other issue that was raised</w:t>
      </w:r>
      <w:r w:rsidR="0084580E">
        <w:t xml:space="preserve"> this morning</w:t>
      </w:r>
      <w:r>
        <w:t xml:space="preserve">, </w:t>
      </w:r>
      <w:r w:rsidR="009E3DCA">
        <w:t xml:space="preserve">as </w:t>
      </w:r>
      <w:r>
        <w:t>I think you may have heard</w:t>
      </w:r>
      <w:r w:rsidR="009E3DCA">
        <w:t>,</w:t>
      </w:r>
      <w:r>
        <w:t xml:space="preserve"> is that since the dramatic improvement from local authorities in getting people into accommodation, more and more people are presenting themselves as being homeless. This therefore leads to still more people either being on the streets or, alternatively, being an extra burden on local authorities. What is the plan to get people into permanent housing once the current crisis has ended?</w:t>
      </w:r>
    </w:p>
    <w:p w:rsidR="00696825" w:rsidP="00696825">
      <w:pPr>
        <w:pStyle w:val="Answer"/>
      </w:pPr>
      <w:sdt>
        <w:sdtPr>
          <w:alias w:val="Witness"/>
          <w:id w:val="1891608389"/>
          <w:placeholder>
            <w:docPart w:val="5F92108EF3EB4710AFF840DFBC6D21EE"/>
          </w:placeholder>
          <w:richText/>
        </w:sdtPr>
        <w:sdtContent>
          <w:r w:rsidRPr="00356F83">
            <w:rPr>
              <w:b/>
              <w:i/>
            </w:rPr>
            <w:t>Luke Hall:</w:t>
          </w:r>
          <w:r w:rsidRPr="000D1205">
            <w:rPr>
              <w:b/>
            </w:rPr>
            <w:t xml:space="preserve"> </w:t>
          </w:r>
        </w:sdtContent>
      </w:sdt>
      <w:r>
        <w:t xml:space="preserve">I will take this opportunity to join you in putting on the record my thanks to the genuinely incredible work of local authorities, charities and voluntary bodies around the country. That has helped us achieve something—you are right—very temporary, but very remarkable: 90% of rough sleepers and people in unstable accommodation given this offer of somewhere to self-isolate away from the danger </w:t>
      </w:r>
      <w:r w:rsidR="00E36369">
        <w:t xml:space="preserve">of </w:t>
      </w:r>
      <w:r>
        <w:t>COVID-19. It has been a remarkable achievement and I am hugely grateful to everyone who has been involved in it.</w:t>
      </w:r>
    </w:p>
    <w:p w:rsidR="00696825" w:rsidP="00696825">
      <w:pPr>
        <w:pStyle w:val="Answer"/>
      </w:pPr>
      <w:r w:rsidRPr="004A1187">
        <w:t>You will have heard the Secretary of State</w:t>
      </w:r>
      <w:r w:rsidR="00B83F20">
        <w:t xml:space="preserve"> explain</w:t>
      </w:r>
      <w:r w:rsidR="00E36369">
        <w:t>,</w:t>
      </w:r>
      <w:r w:rsidRPr="004A1187">
        <w:t xml:space="preserve"> I think last week</w:t>
      </w:r>
      <w:r w:rsidR="00E36369">
        <w:t>,</w:t>
      </w:r>
      <w:r w:rsidRPr="004A1187">
        <w:t xml:space="preserve"> that </w:t>
      </w:r>
      <w:r>
        <w:t xml:space="preserve">he appointed Dame Louise Casey to chair the taskforce that is going to lead the next steps for accommodation for rough sleepers who have been put in hotels and temporary accommodation. The key overriding goal that taskforce </w:t>
      </w:r>
      <w:r w:rsidR="00E36369">
        <w:t xml:space="preserve">will </w:t>
      </w:r>
      <w:r>
        <w:t xml:space="preserve">have is to ensure that as few people as possible return to the streets. I think the Secretary of State rightly made the point last week that this is going to be a very difficult and complex challenge to make sure we return as few people to the streets as possible. </w:t>
      </w:r>
    </w:p>
    <w:p w:rsidR="00696825" w:rsidP="00696825">
      <w:pPr>
        <w:pStyle w:val="Answer"/>
      </w:pPr>
      <w:r>
        <w:t>The taskforce’s work,</w:t>
      </w:r>
      <w:r>
        <w:t xml:space="preserve"> </w:t>
      </w:r>
      <w:r>
        <w:t xml:space="preserve">first, </w:t>
      </w:r>
      <w:r>
        <w:t xml:space="preserve">is </w:t>
      </w:r>
      <w:r>
        <w:t>to make</w:t>
      </w:r>
      <w:r>
        <w:t xml:space="preserve"> sure we have a really good understanding of people who are in the hotels right now and their support needs</w:t>
      </w:r>
      <w:r>
        <w:t>,</w:t>
      </w:r>
      <w:r>
        <w:t xml:space="preserve"> so we can develop personal housing plans for them as they move out. That is really important</w:t>
      </w:r>
      <w:r>
        <w:t>, as is</w:t>
      </w:r>
      <w:r>
        <w:t xml:space="preserve"> </w:t>
      </w:r>
      <w:r>
        <w:t>ensuring</w:t>
      </w:r>
      <w:r>
        <w:t xml:space="preserve"> their ongoing safety in that accommodation. As I know the whole Committee will understand, that is a hugely important matter that can be very difficult and challenging for some organisations that are working with the cohort</w:t>
      </w:r>
      <w:r>
        <w:t>. It</w:t>
      </w:r>
      <w:r>
        <w:t xml:space="preserve"> is providing that support initially, getting this understanding of exactly what </w:t>
      </w:r>
      <w:r>
        <w:t xml:space="preserve">immediate support </w:t>
      </w:r>
      <w:r>
        <w:t xml:space="preserve">is needed and mapping out what sorts of accommodation options </w:t>
      </w:r>
      <w:r>
        <w:t>are available in different parts of the country, depending on local markets and stocks.</w:t>
      </w:r>
    </w:p>
    <w:p w:rsidR="00696825" w:rsidP="00696825">
      <w:pPr>
        <w:pStyle w:val="Answer"/>
      </w:pPr>
      <w:r>
        <w:t xml:space="preserve">Dame Louise will have a taskforce of people with a regional network to work with, especially those local authorities with a really high number of rough sleepers, which I know you will certainly be aware of, to make sure we have a really supportive approach, working with them to find accommodation options. We have to be realistic about the type of accommodation that </w:t>
      </w:r>
      <w:r w:rsidR="00090C72">
        <w:t xml:space="preserve">it </w:t>
      </w:r>
      <w:r>
        <w:t xml:space="preserve">might be </w:t>
      </w:r>
      <w:r w:rsidR="00090C72">
        <w:t xml:space="preserve">possible to </w:t>
      </w:r>
      <w:r>
        <w:t>secure in the very short term for peop</w:t>
      </w:r>
      <w:r w:rsidR="00F9363A">
        <w:t>le. You are quite right: hotel operators</w:t>
      </w:r>
      <w:r>
        <w:t xml:space="preserve"> will start to want their accommodation back. It may be that some people’s housing plans involve stays in hostels or night shelters</w:t>
      </w:r>
      <w:r w:rsidR="00F9363A">
        <w:t>,</w:t>
      </w:r>
      <w:r>
        <w:t xml:space="preserve"> and some will be able to move on to more successful self-contained accommodation.</w:t>
      </w:r>
    </w:p>
    <w:p w:rsidR="00F9363A" w:rsidP="00696825">
      <w:pPr>
        <w:pStyle w:val="Answer"/>
      </w:pPr>
      <w:r>
        <w:t>It is going to be a taskforce with a regional body underneath it</w:t>
      </w:r>
      <w:r>
        <w:t>,</w:t>
      </w:r>
      <w:r>
        <w:t xml:space="preserve"> </w:t>
      </w:r>
      <w:r>
        <w:t xml:space="preserve">which </w:t>
      </w:r>
      <w:r>
        <w:t xml:space="preserve">will support local authorities in coming up with personal housing plans for as many of these individuals as </w:t>
      </w:r>
      <w:r>
        <w:t>possible</w:t>
      </w:r>
      <w:r>
        <w:t>, to recognise this very difficult but incredible opportunity that we have in front of us to engage with a cohort of people who we have struggled to engage with before. In some cases</w:t>
      </w:r>
      <w:r>
        <w:t>,</w:t>
      </w:r>
      <w:r>
        <w:t xml:space="preserve"> we have found we are engaging with people where local authorities were struggling to do so before. This is a big challenge. It is also a big opportunity. </w:t>
      </w:r>
    </w:p>
    <w:p w:rsidR="00696825" w:rsidP="00696825">
      <w:pPr>
        <w:pStyle w:val="Answer"/>
      </w:pPr>
      <w:r>
        <w:t>We are currently engaged in making sure we have a proper understanding of exactly what housing stock is available in different local authorities. It is clearly going to be very different in Camden than it is in Cornwall.</w:t>
      </w:r>
      <w:r w:rsidR="00030314">
        <w:t xml:space="preserve"> A</w:t>
      </w:r>
      <w:r>
        <w:t>s hotels start to reopen and want their rooms back</w:t>
      </w:r>
      <w:r w:rsidR="00030314">
        <w:t>,</w:t>
      </w:r>
      <w:r>
        <w:t xml:space="preserve"> and </w:t>
      </w:r>
      <w:r w:rsidR="00EC666A">
        <w:t xml:space="preserve">as </w:t>
      </w:r>
      <w:r>
        <w:t>contracts come to an end,</w:t>
      </w:r>
      <w:r w:rsidR="00030314">
        <w:t xml:space="preserve"> those local approaches are going to be really important</w:t>
      </w:r>
      <w:r>
        <w:t xml:space="preserve"> to move people out in the months</w:t>
      </w:r>
      <w:r w:rsidR="0017076D">
        <w:t>—</w:t>
      </w:r>
      <w:r>
        <w:t>and even</w:t>
      </w:r>
      <w:r w:rsidR="0017076D">
        <w:t>,</w:t>
      </w:r>
      <w:r>
        <w:t xml:space="preserve"> in some cases</w:t>
      </w:r>
      <w:r w:rsidR="0017076D">
        <w:t>,</w:t>
      </w:r>
      <w:r>
        <w:t xml:space="preserve"> the weeks</w:t>
      </w:r>
      <w:r w:rsidR="0017076D">
        <w:t>—</w:t>
      </w:r>
      <w:r>
        <w:t xml:space="preserve">ahead. </w:t>
      </w:r>
    </w:p>
    <w:p w:rsidR="00696825" w:rsidP="00696825">
      <w:pPr>
        <w:pStyle w:val="Question"/>
        <w:numPr>
          <w:ilvl w:val="0"/>
          <w:numId w:val="9"/>
        </w:numPr>
      </w:pPr>
      <w:sdt>
        <w:sdtPr>
          <w:alias w:val="Member"/>
          <w:tag w:val="&lt;Member mnisId='4005' dodsId='37675'&gt;"/>
          <w:id w:val="282082031"/>
          <w:placeholder>
            <w:docPart w:val="5F92108EF3EB4710AFF840DFBC6D21EE"/>
          </w:placeholder>
          <w:richText/>
        </w:sdtPr>
        <w:sdtContent>
          <w:r w:rsidRPr="000D1205">
            <w:rPr>
              <w:b/>
            </w:rPr>
            <w:t>Bob Blackman:</w:t>
          </w:r>
        </w:sdtContent>
      </w:sdt>
      <w:r>
        <w:t xml:space="preserve"> As you well know, local authorities have block booked hotel accommodation for a temporary period, but those block bookings are coming to an end. We also know that the physical and mental health of people sleeping rough deteriorates rapidly and they may also have substance abuse</w:t>
      </w:r>
      <w:r w:rsidR="00F9363A">
        <w:t>,</w:t>
      </w:r>
      <w:r>
        <w:t xml:space="preserve"> or alcohol or drug addictions</w:t>
      </w:r>
      <w:r w:rsidR="00F9363A">
        <w:t>,</w:t>
      </w:r>
      <w:r>
        <w:t xml:space="preserve"> to deal with. What is the plan for the network of support around people? It is one thing to house them on a temporary basis, which is obviously welcome, but another to build that network of support. What is the plan on that?</w:t>
      </w:r>
    </w:p>
    <w:p w:rsidR="00696825" w:rsidP="00696825">
      <w:pPr>
        <w:pStyle w:val="Answer"/>
      </w:pPr>
      <w:sdt>
        <w:sdtPr>
          <w:alias w:val="Witness"/>
          <w:id w:val="-28034170"/>
          <w:placeholder>
            <w:docPart w:val="5F92108EF3EB4710AFF840DFBC6D21EE"/>
          </w:placeholder>
          <w:richText/>
        </w:sdtPr>
        <w:sdtContent>
          <w:r w:rsidRPr="00356F83">
            <w:rPr>
              <w:b/>
              <w:i/>
            </w:rPr>
            <w:t>Luke Hall:</w:t>
          </w:r>
          <w:r w:rsidRPr="000D1205">
            <w:rPr>
              <w:b/>
            </w:rPr>
            <w:t xml:space="preserve"> </w:t>
          </w:r>
        </w:sdtContent>
      </w:sdt>
      <w:r>
        <w:t xml:space="preserve">You are quite right. This is going to </w:t>
      </w:r>
      <w:r w:rsidR="00F9363A">
        <w:t xml:space="preserve">be </w:t>
      </w:r>
      <w:r>
        <w:t>a key part of the challenge, not just ahead of us but right now. There have been some really good examples of hotels like Travelodge and Premier Inn supporting us with this cohort. They have been very supportive. There have been examples of local authorities coming up with really good support packages around people right now. Of course, that has varied around the country and has relied on localised existing commissioning arrangements.</w:t>
      </w:r>
    </w:p>
    <w:p w:rsidR="00696825" w:rsidP="00696825">
      <w:pPr>
        <w:pStyle w:val="Answer"/>
      </w:pPr>
      <w:r>
        <w:t xml:space="preserve">For instance, in Portsmouth, the local authority has linked people </w:t>
      </w:r>
      <w:r w:rsidR="00F9363A">
        <w:t xml:space="preserve">up </w:t>
      </w:r>
      <w:r>
        <w:t>with GPs</w:t>
      </w:r>
      <w:r w:rsidR="00F9363A">
        <w:t>,</w:t>
      </w:r>
      <w:r w:rsidRPr="00F9363A" w:rsidR="00F9363A">
        <w:t xml:space="preserve"> </w:t>
      </w:r>
      <w:r w:rsidR="00F9363A">
        <w:t>who are coming in</w:t>
      </w:r>
      <w:r>
        <w:t xml:space="preserve">, and </w:t>
      </w:r>
      <w:r w:rsidR="00F9363A">
        <w:t>made</w:t>
      </w:r>
      <w:r>
        <w:t xml:space="preserve"> sure people have telephone </w:t>
      </w:r>
      <w:r>
        <w:t>appointments with GPs available five days a week</w:t>
      </w:r>
      <w:r w:rsidR="00F9363A">
        <w:t>.</w:t>
      </w:r>
      <w:r>
        <w:t xml:space="preserve"> </w:t>
      </w:r>
      <w:r w:rsidR="00F9363A">
        <w:t xml:space="preserve">There </w:t>
      </w:r>
      <w:r>
        <w:t>have been some really good examples of that happening now. It is part of this answer that that work is not going to start in the days and weeks ahead. In a lot of cases, that started from the moment people moved into this accommodation, recognising that this is our opportunity to give people that support.</w:t>
      </w:r>
    </w:p>
    <w:p w:rsidR="00696825" w:rsidP="00696825">
      <w:pPr>
        <w:pStyle w:val="Answer"/>
      </w:pPr>
      <w:r>
        <w:t xml:space="preserve">You are quite right about the future steps when these personal housing plans are being designed. It will be a big part of the work of Dame Louise Casey and the taskforce to make sure those tailored needs are provided for. It is going to be a big challenge. We all understand that. It is going to be difficult in lots of cases but we are committed to ensuring as few people as possible return to the streets. That has to include the type of understanding about the support needed that you talk about. </w:t>
      </w:r>
    </w:p>
    <w:p w:rsidR="00696825" w:rsidP="00696825">
      <w:pPr>
        <w:pStyle w:val="Question"/>
        <w:numPr>
          <w:ilvl w:val="0"/>
          <w:numId w:val="9"/>
        </w:numPr>
      </w:pPr>
      <w:sdt>
        <w:sdtPr>
          <w:alias w:val="Member"/>
          <w:tag w:val="&lt;Member mnisId='4005' dodsId='37675'&gt;"/>
          <w:id w:val="-2001807415"/>
          <w:placeholder>
            <w:docPart w:val="5F92108EF3EB4710AFF840DFBC6D21EE"/>
          </w:placeholder>
          <w:richText/>
        </w:sdtPr>
        <w:sdtContent>
          <w:r w:rsidRPr="00AB36D5">
            <w:rPr>
              <w:b/>
            </w:rPr>
            <w:t>Bob Blackman:</w:t>
          </w:r>
        </w:sdtContent>
      </w:sdt>
      <w:r>
        <w:t xml:space="preserve"> How many of the people who have been rehoused under this excellent initiative have personal housing plans in place now?</w:t>
      </w:r>
    </w:p>
    <w:p w:rsidR="00696825" w:rsidP="00696825">
      <w:pPr>
        <w:pStyle w:val="Answer"/>
      </w:pPr>
      <w:sdt>
        <w:sdtPr>
          <w:alias w:val="Witness"/>
          <w:id w:val="129067255"/>
          <w:placeholder>
            <w:docPart w:val="5F92108EF3EB4710AFF840DFBC6D21EE"/>
          </w:placeholder>
          <w:richText/>
        </w:sdtPr>
        <w:sdtContent>
          <w:r w:rsidRPr="00356F83">
            <w:rPr>
              <w:b/>
              <w:i/>
            </w:rPr>
            <w:t>Luke Hall:</w:t>
          </w:r>
          <w:r w:rsidRPr="00AB36D5">
            <w:rPr>
              <w:b/>
            </w:rPr>
            <w:t xml:space="preserve"> </w:t>
          </w:r>
        </w:sdtContent>
      </w:sdt>
      <w:r>
        <w:t>Starting now, I do not have the exact figure with me today, unfortunately. We can perhaps have that figure provided to you afterwards.</w:t>
      </w:r>
    </w:p>
    <w:p w:rsidR="00696825" w:rsidP="00696825">
      <w:pPr>
        <w:pStyle w:val="Question"/>
        <w:numPr>
          <w:ilvl w:val="0"/>
          <w:numId w:val="9"/>
        </w:numPr>
      </w:pPr>
      <w:sdt>
        <w:sdtPr>
          <w:alias w:val="Member"/>
          <w:tag w:val="&lt;Member mnisId='4005' dodsId='37675'&gt;"/>
          <w:id w:val="-117146690"/>
          <w:placeholder>
            <w:docPart w:val="5F92108EF3EB4710AFF840DFBC6D21EE"/>
          </w:placeholder>
          <w:richText/>
        </w:sdtPr>
        <w:sdtContent>
          <w:r w:rsidRPr="00AB36D5">
            <w:rPr>
              <w:b/>
            </w:rPr>
            <w:t>Bob Blackman:</w:t>
          </w:r>
        </w:sdtContent>
      </w:sdt>
      <w:r>
        <w:t xml:space="preserve"> It would be very helpful if you could advise us how many personal housing plans are in operation and what the expected rate of progress will be. Obviously in certain places, like central London, a much higher number of people have had to be accommodated, so that will be a challenge for those local authorities, but right across the country each local authority will have taken some action to get people off the streets. It would be great to know how those people are going to be supported going forward. </w:t>
      </w:r>
    </w:p>
    <w:p w:rsidR="00696825" w:rsidP="00696825">
      <w:pPr>
        <w:pStyle w:val="Answer"/>
      </w:pPr>
      <w:sdt>
        <w:sdtPr>
          <w:alias w:val="Witness"/>
          <w:id w:val="-1985770072"/>
          <w:placeholder>
            <w:docPart w:val="5F92108EF3EB4710AFF840DFBC6D21EE"/>
          </w:placeholder>
          <w:richText/>
        </w:sdtPr>
        <w:sdtContent>
          <w:r w:rsidRPr="000A6285">
            <w:rPr>
              <w:b/>
              <w:i/>
            </w:rPr>
            <w:t>John Hall:</w:t>
          </w:r>
          <w:r w:rsidRPr="00AB36D5">
            <w:rPr>
              <w:b/>
            </w:rPr>
            <w:t xml:space="preserve"> </w:t>
          </w:r>
        </w:sdtContent>
      </w:sdt>
      <w:r>
        <w:t xml:space="preserve">We do not have the data </w:t>
      </w:r>
      <w:r w:rsidR="00F9363A">
        <w:t>on</w:t>
      </w:r>
      <w:r>
        <w:t xml:space="preserve"> the numbers of personal housing plans. We are not aware quite yet that people are at imminent risk of their hotel accommodation being lost. We think most local authorities block booked it for at least three months. We understand from the Prime Minister’s statement last night that hotels are not going to be one of the first things that reopen. While it is very urgent, it is not an immediate burning platform.</w:t>
      </w:r>
    </w:p>
    <w:p w:rsidR="00696825" w:rsidP="00696825">
      <w:pPr>
        <w:pStyle w:val="Answer"/>
      </w:pPr>
      <w:r>
        <w:t>I understand this will be a bit frustrating for the Committee today, but this is the bread and butter of what Dame Louise Casey is going to be looking at as part of her taskforce. She has been tasked by the Minister, by the Secretary of State</w:t>
      </w:r>
      <w:r w:rsidR="003C44C6">
        <w:t xml:space="preserve"> and </w:t>
      </w:r>
      <w:r>
        <w:t xml:space="preserve">by the Prime Minister </w:t>
      </w:r>
      <w:r w:rsidR="00FE0526">
        <w:t xml:space="preserve">with </w:t>
      </w:r>
      <w:r>
        <w:t xml:space="preserve">taking advantage of, as you say, this incredible opportunity, where we have 5,400 rough sleepers accommodated, many of whom services have struggled to engage with over weeks, months and years. That engagement is now starting, making sure they are kept safely, and support systems around them are beginning to be built. The work that Dame Louise is doing will do as much as we can to get those plans in place. </w:t>
      </w:r>
    </w:p>
    <w:p w:rsidR="00696825" w:rsidP="00696825">
      <w:pPr>
        <w:pStyle w:val="Question"/>
        <w:numPr>
          <w:ilvl w:val="0"/>
          <w:numId w:val="9"/>
        </w:numPr>
      </w:pPr>
      <w:sdt>
        <w:sdtPr>
          <w:alias w:val="Member"/>
          <w:tag w:val="&lt;Member mnisId='4005' dodsId='37675'&gt;"/>
          <w:id w:val="622655250"/>
          <w:placeholder>
            <w:docPart w:val="5F92108EF3EB4710AFF840DFBC6D21EE"/>
          </w:placeholder>
          <w:richText/>
        </w:sdtPr>
        <w:sdtContent>
          <w:r w:rsidRPr="00AB36D5">
            <w:rPr>
              <w:b/>
            </w:rPr>
            <w:t>Bob Blackman:</w:t>
          </w:r>
        </w:sdtContent>
      </w:sdt>
      <w:r>
        <w:t xml:space="preserve"> </w:t>
      </w:r>
      <w:r w:rsidRPr="00A70CB4">
        <w:t>This is the final question from me.</w:t>
      </w:r>
      <w:r>
        <w:t xml:space="preserve"> </w:t>
      </w:r>
      <w:r w:rsidRPr="00A70CB4">
        <w:t>We heard evidence earlier that since the Everyone In initiative was</w:t>
      </w:r>
      <w:r>
        <w:t xml:space="preserve"> launched </w:t>
      </w:r>
      <w:r w:rsidR="00FE0526">
        <w:t>to</w:t>
      </w:r>
      <w:r>
        <w:t xml:space="preserve"> get people off the streets, a number of new people have presented themselves as homeless. What estimate does the Ministry have of the number of people now applying for help and ending up rough sleeping as a result of being denied any help?  </w:t>
      </w:r>
    </w:p>
    <w:p w:rsidR="00696825" w:rsidP="00696825">
      <w:pPr>
        <w:pStyle w:val="Answer"/>
      </w:pPr>
      <w:sdt>
        <w:sdtPr>
          <w:alias w:val="Witness"/>
          <w:id w:val="1061831500"/>
          <w:placeholder>
            <w:docPart w:val="5F92108EF3EB4710AFF840DFBC6D21EE"/>
          </w:placeholder>
          <w:richText/>
        </w:sdtPr>
        <w:sdtContent>
          <w:r w:rsidRPr="00356F83">
            <w:rPr>
              <w:b/>
              <w:i/>
            </w:rPr>
            <w:t>Luke Hall:</w:t>
          </w:r>
          <w:r w:rsidRPr="00AB36D5">
            <w:rPr>
              <w:b/>
            </w:rPr>
            <w:t xml:space="preserve"> </w:t>
          </w:r>
        </w:sdtContent>
      </w:sdt>
      <w:r>
        <w:t>John, do you want to talk to the figures there?</w:t>
      </w:r>
    </w:p>
    <w:p w:rsidR="00696825" w:rsidP="00696825">
      <w:pPr>
        <w:pStyle w:val="Answer"/>
      </w:pPr>
      <w:sdt>
        <w:sdtPr>
          <w:alias w:val="Witness"/>
          <w:id w:val="213699048"/>
          <w:placeholder>
            <w:docPart w:val="5F92108EF3EB4710AFF840DFBC6D21EE"/>
          </w:placeholder>
          <w:richText/>
        </w:sdtPr>
        <w:sdtContent>
          <w:r w:rsidRPr="000A6285">
            <w:rPr>
              <w:b/>
              <w:i/>
            </w:rPr>
            <w:t>John Hall:</w:t>
          </w:r>
          <w:r w:rsidRPr="00AB36D5">
            <w:rPr>
              <w:b/>
            </w:rPr>
            <w:t xml:space="preserve"> </w:t>
          </w:r>
        </w:sdtContent>
      </w:sdt>
      <w:r>
        <w:t>The applications to the housing options teams are not something we have that regular live data on. We collect that through the new H-CLIC system, but, as you will understand, there is a lag. In normal times, that is something we just live around. At the moment, given</w:t>
      </w:r>
      <w:r w:rsidR="00FE0526">
        <w:t xml:space="preserve"> that</w:t>
      </w:r>
      <w:r>
        <w:t xml:space="preserve"> the world has changed so much, having a three</w:t>
      </w:r>
      <w:r w:rsidR="00FE0526">
        <w:t xml:space="preserve"> or</w:t>
      </w:r>
      <w:r>
        <w:t xml:space="preserve"> four-month lag in the data is qui</w:t>
      </w:r>
      <w:r w:rsidR="002447B7">
        <w:t>te</w:t>
      </w:r>
      <w:r>
        <w:t xml:space="preserve"> tricky. We are doing our best to ascertain that. We have our homes advisers talking with each local authority to find out where the pressures are.</w:t>
      </w:r>
    </w:p>
    <w:p w:rsidR="00696825" w:rsidRPr="00150C73" w:rsidP="00696825">
      <w:pPr>
        <w:pStyle w:val="Answer"/>
      </w:pPr>
      <w:r>
        <w:t xml:space="preserve">It was really useful to hear </w:t>
      </w:r>
      <w:r w:rsidRPr="007D45A1">
        <w:t xml:space="preserve">from Jamie earlier about the sort of data that London </w:t>
      </w:r>
      <w:r w:rsidRPr="007D45A1" w:rsidR="00FE0526">
        <w:t xml:space="preserve">councils are </w:t>
      </w:r>
      <w:r w:rsidRPr="007D45A1">
        <w:t xml:space="preserve">collecting. They are also working with the </w:t>
      </w:r>
      <w:r w:rsidRPr="007D45A1" w:rsidR="00D14929">
        <w:t xml:space="preserve">Department’s </w:t>
      </w:r>
      <w:r w:rsidRPr="007D45A1">
        <w:t xml:space="preserve">London </w:t>
      </w:r>
      <w:r w:rsidRPr="007D45A1" w:rsidR="00FE0526">
        <w:t>gold</w:t>
      </w:r>
      <w:r w:rsidRPr="007D45A1">
        <w:t xml:space="preserve"> team. We are trying to take a bit of an assessment and take stock of the information that is there and the data that is available</w:t>
      </w:r>
      <w:r w:rsidRPr="007D45A1" w:rsidR="00FE0526">
        <w:t>,</w:t>
      </w:r>
      <w:r w:rsidRPr="007D45A1">
        <w:t xml:space="preserve"> so we can get a sense of the size of the issue. At the moment, there is quite a lot of debate</w:t>
      </w:r>
      <w:r>
        <w:t xml:space="preserve"> and views about what might be happening, but we need to be led by the data here, making sure that any response we have is appropriate </w:t>
      </w:r>
      <w:r w:rsidRPr="00150C73">
        <w:t xml:space="preserve">and targeted. </w:t>
      </w:r>
    </w:p>
    <w:p w:rsidR="00696825" w:rsidRPr="00150C73" w:rsidP="00696825">
      <w:pPr>
        <w:pStyle w:val="Remark"/>
      </w:pPr>
      <w:sdt>
        <w:sdtPr>
          <w:alias w:val="Member"/>
          <w:tag w:val="&lt;Member mnisId='394' dodsId='25722'&gt;"/>
          <w:id w:val="-1454397495"/>
          <w:placeholder>
            <w:docPart w:val="5428036049B64B0B965C21EB802171AE"/>
          </w:placeholder>
          <w:richText/>
        </w:sdtPr>
        <w:sdtContent>
          <w:r w:rsidRPr="00150C73">
            <w:rPr>
              <w:b/>
            </w:rPr>
            <w:t>Chair:</w:t>
          </w:r>
        </w:sdtContent>
      </w:sdt>
      <w:r w:rsidRPr="00150C73">
        <w:t xml:space="preserve"> I will now bring in Stephen Timms, who is guesting as </w:t>
      </w:r>
      <w:r w:rsidRPr="00150C73" w:rsidR="00FE0526">
        <w:t xml:space="preserve">Chair </w:t>
      </w:r>
      <w:r w:rsidRPr="00150C73">
        <w:t xml:space="preserve">of the Work and Pensions Select Committee. </w:t>
      </w:r>
    </w:p>
    <w:p w:rsidR="00696825" w:rsidP="00696825">
      <w:pPr>
        <w:pStyle w:val="Question"/>
        <w:numPr>
          <w:ilvl w:val="0"/>
          <w:numId w:val="9"/>
        </w:numPr>
      </w:pPr>
      <w:sdt>
        <w:sdtPr>
          <w:alias w:val="Member"/>
          <w:tag w:val="&lt;Member mnisId='163' dodsId='25278'&gt;"/>
          <w:id w:val="-942608675"/>
          <w:placeholder>
            <w:docPart w:val="5F92108EF3EB4710AFF840DFBC6D21EE"/>
          </w:placeholder>
          <w:richText/>
        </w:sdtPr>
        <w:sdtContent>
          <w:r w:rsidRPr="00150C73">
            <w:rPr>
              <w:b/>
            </w:rPr>
            <w:t>Stephen Timms:</w:t>
          </w:r>
        </w:sdtContent>
      </w:sdt>
      <w:r w:rsidRPr="00150C73">
        <w:t xml:space="preserve"> I really welcome what has been achieved on rough sleeping as well. We heard earlier that a quarter of rough sleepers who have been rehoused in London are people with no recourse to public funds. I think in some parts of the</w:t>
      </w:r>
      <w:r>
        <w:t xml:space="preserve"> country it is a bigger proportion still. Funding accommodation for people with no recourse to public funds was quite a significant step for the Government to have taken. Was that a difficult decision or a fairly straightforward decision to reach?</w:t>
      </w:r>
    </w:p>
    <w:p w:rsidR="00696825" w:rsidP="00696825">
      <w:pPr>
        <w:pStyle w:val="Answer"/>
      </w:pPr>
      <w:sdt>
        <w:sdtPr>
          <w:alias w:val="Witness"/>
          <w:id w:val="1562441453"/>
          <w:placeholder>
            <w:docPart w:val="5F92108EF3EB4710AFF840DFBC6D21EE"/>
          </w:placeholder>
          <w:richText/>
        </w:sdtPr>
        <w:sdtContent>
          <w:r w:rsidRPr="00356F83">
            <w:rPr>
              <w:b/>
              <w:i/>
            </w:rPr>
            <w:t>Luke Hall:</w:t>
          </w:r>
          <w:r w:rsidRPr="00AB36D5">
            <w:rPr>
              <w:b/>
            </w:rPr>
            <w:t xml:space="preserve"> </w:t>
          </w:r>
        </w:sdtContent>
      </w:sdt>
      <w:r>
        <w:t>The legal position on those with no recourse to public funds has not changed. It has not changed since the start of this crisis. It is not something new to local authorities to regularly make decisions about accommodating indiv</w:t>
      </w:r>
      <w:r w:rsidR="00150C73">
        <w:t>iduals</w:t>
      </w:r>
      <w:r>
        <w:t xml:space="preserve"> who might be otherwise ineligible for support where there </w:t>
      </w:r>
      <w:r w:rsidR="00150C73">
        <w:t>is a risk to life, for example due to</w:t>
      </w:r>
      <w:r>
        <w:t xml:space="preserve"> extreme weather with rough sleepers. They are able to do that</w:t>
      </w:r>
      <w:r w:rsidR="00880B9D">
        <w:t>—</w:t>
      </w:r>
      <w:r>
        <w:t>provide that accommodation, provide that basic safety net of support for people if they deem it appropriate and acting within the law.</w:t>
      </w:r>
    </w:p>
    <w:p w:rsidR="00696825" w:rsidP="00696825">
      <w:pPr>
        <w:pStyle w:val="Answer"/>
      </w:pPr>
      <w:r>
        <w:t xml:space="preserve">Local authorities have recognised that these are unprecedented times and that they can use the funding they have been provided through the direct Government grants. Initially, at the very start, we announced £3.2 million, which was an initial allocation to support local authorities with </w:t>
      </w:r>
      <w:r>
        <w:t>providing accommodation for rough sleep</w:t>
      </w:r>
      <w:r w:rsidR="00150C73">
        <w:t>er</w:t>
      </w:r>
      <w:r>
        <w:t xml:space="preserve">s. There were two subsequent £1.6 billion grants to provide accommodation. They were </w:t>
      </w:r>
      <w:r w:rsidR="00D14929">
        <w:t>given funds</w:t>
      </w:r>
      <w:r>
        <w:t xml:space="preserve"> </w:t>
      </w:r>
      <w:r w:rsidR="00D14929">
        <w:t xml:space="preserve">and </w:t>
      </w:r>
      <w:r w:rsidR="006F24C2">
        <w:t xml:space="preserve">fully </w:t>
      </w:r>
      <w:r>
        <w:t xml:space="preserve">entitled to make decisions about accommodating people with no recourse to public funds. </w:t>
      </w:r>
    </w:p>
    <w:p w:rsidR="00696825" w:rsidP="00696825">
      <w:pPr>
        <w:pStyle w:val="Question"/>
        <w:numPr>
          <w:ilvl w:val="0"/>
          <w:numId w:val="9"/>
        </w:numPr>
      </w:pPr>
      <w:sdt>
        <w:sdtPr>
          <w:alias w:val="Member"/>
          <w:tag w:val="&lt;Member mnisId='163' dodsId='25278'&gt;"/>
          <w:id w:val="504175751"/>
          <w:placeholder>
            <w:docPart w:val="5F92108EF3EB4710AFF840DFBC6D21EE"/>
          </w:placeholder>
          <w:richText/>
        </w:sdtPr>
        <w:sdtContent>
          <w:r w:rsidRPr="00AB36D5">
            <w:rPr>
              <w:b/>
            </w:rPr>
            <w:t>Stephen Timms:</w:t>
          </w:r>
        </w:sdtContent>
      </w:sdt>
      <w:r>
        <w:t xml:space="preserve"> We heard from London </w:t>
      </w:r>
      <w:r w:rsidR="00D14929">
        <w:t xml:space="preserve">Councils </w:t>
      </w:r>
      <w:r>
        <w:t xml:space="preserve">earlier that, on the whole, the funding that has been provided is enough to cover the cost of everyone, including those with no recourse to public funds. Do you think that is likely to be the case outside London as well? Will the whole costs of this have been provided by the Government? </w:t>
      </w:r>
    </w:p>
    <w:p w:rsidR="00696825" w:rsidP="00696825">
      <w:pPr>
        <w:pStyle w:val="Answer"/>
      </w:pPr>
      <w:sdt>
        <w:sdtPr>
          <w:alias w:val="Witness"/>
          <w:id w:val="1704527425"/>
          <w:placeholder>
            <w:docPart w:val="5F92108EF3EB4710AFF840DFBC6D21EE"/>
          </w:placeholder>
          <w:richText/>
        </w:sdtPr>
        <w:sdtContent>
          <w:r w:rsidRPr="00356F83">
            <w:rPr>
              <w:b/>
              <w:i/>
            </w:rPr>
            <w:t>Luke Hall:</w:t>
          </w:r>
          <w:r w:rsidRPr="00AB36D5">
            <w:rPr>
              <w:b/>
            </w:rPr>
            <w:t xml:space="preserve"> </w:t>
          </w:r>
        </w:sdtContent>
      </w:sdt>
      <w:r>
        <w:t>We certainly would expect the initial allocations we have provided to cover the costs of the early months during this crisis. As I am sure you will completely a</w:t>
      </w:r>
      <w:r w:rsidR="00D14929">
        <w:t>ppreciate, this has been a fast-</w:t>
      </w:r>
      <w:r>
        <w:t>moving situation. The initial allocation was £3.2 million. We quickly understood that local authorities would need significantly more money following that, which was why we made those two allocations. The first £1.6 billion was more weighted towards social care and the second towards district councils, which provide a lot of these services. We hope, expect and believe that local authorities will have enough to cover these early weeks and months of the crisis.</w:t>
      </w:r>
    </w:p>
    <w:p w:rsidR="00696825" w:rsidP="00696825">
      <w:pPr>
        <w:pStyle w:val="Answer"/>
      </w:pPr>
      <w:r>
        <w:t xml:space="preserve">If you look back at what has happened over the last two months, in one month we provided £1.6 billion. In the second month we did the same. We continue to understand local authorities’ needs and requirements, but we have been hearing positive noises back from local authorities about the resources that they have received so far. I think they have broadly been welcomed. The second grant of £1.6 billion, the most recent one, </w:t>
      </w:r>
      <w:r w:rsidR="00D14929">
        <w:t>which</w:t>
      </w:r>
      <w:r>
        <w:t xml:space="preserve"> had that weighting that supported district councils, was particularly welcomed. We will continue to listen and monitor the situation as it evolves. To some extent, it will depend on the lifting of the lockdown measures as we move through this crisis. </w:t>
      </w:r>
    </w:p>
    <w:p w:rsidR="00696825" w:rsidP="00696825">
      <w:pPr>
        <w:pStyle w:val="Question"/>
        <w:numPr>
          <w:ilvl w:val="0"/>
          <w:numId w:val="9"/>
        </w:numPr>
      </w:pPr>
      <w:sdt>
        <w:sdtPr>
          <w:alias w:val="Member"/>
          <w:tag w:val="&lt;Member mnisId='163' dodsId='25278'&gt;"/>
          <w:id w:val="241922503"/>
          <w:placeholder>
            <w:docPart w:val="5F92108EF3EB4710AFF840DFBC6D21EE"/>
          </w:placeholder>
          <w:richText/>
        </w:sdtPr>
        <w:sdtContent>
          <w:r w:rsidRPr="00AB36D5">
            <w:rPr>
              <w:b/>
            </w:rPr>
            <w:t>Stephen Timms:</w:t>
          </w:r>
        </w:sdtContent>
      </w:sdt>
      <w:r>
        <w:t xml:space="preserve"> Picking up on the points that Bob Blackman was asking, about what happens after the immediate crisis is over, people with no recourse to public funds will not be eligible for housing benefit. Is it the Government’s hope that those people will not return to rough sleeping after the crisis?</w:t>
      </w:r>
    </w:p>
    <w:p w:rsidR="00696825" w:rsidP="00696825">
      <w:pPr>
        <w:pStyle w:val="Answer"/>
      </w:pPr>
      <w:sdt>
        <w:sdtPr>
          <w:alias w:val="Witness"/>
          <w:id w:val="-1852645728"/>
          <w:placeholder>
            <w:docPart w:val="5F92108EF3EB4710AFF840DFBC6D21EE"/>
          </w:placeholder>
          <w:richText/>
        </w:sdtPr>
        <w:sdtContent>
          <w:r w:rsidRPr="00356F83">
            <w:rPr>
              <w:b/>
              <w:i/>
            </w:rPr>
            <w:t>Luke Hall:</w:t>
          </w:r>
          <w:r w:rsidRPr="00AB36D5">
            <w:rPr>
              <w:b/>
            </w:rPr>
            <w:t xml:space="preserve"> </w:t>
          </w:r>
        </w:sdtContent>
      </w:sdt>
      <w:r w:rsidR="00D14929">
        <w:t xml:space="preserve">Now </w:t>
      </w:r>
      <w:r>
        <w:t>that people are in this accommodation and the taskforce is working through their immediate health needs, local authorities, as I think you heard in your first session, are thinking about what happens next for every individual who is in their care, in accommodation, including those with no recourse to public funds.</w:t>
      </w:r>
    </w:p>
    <w:p w:rsidR="00696825" w:rsidP="00696825">
      <w:pPr>
        <w:pStyle w:val="Answer"/>
      </w:pPr>
      <w:r>
        <w:t xml:space="preserve">The reality </w:t>
      </w:r>
      <w:r w:rsidR="00D14929">
        <w:t>is</w:t>
      </w:r>
      <w:r>
        <w:t xml:space="preserve"> that, as the legal position has not changed, the support offer for each person—support is under the approach that local authorities have taken—will need to be made on that individual basis, considering the person’s individual circumstances. That may include, in this particular cohort of people, an offer of voluntary repatriation if that is the most appropriate course of action. However, the taskforce is working </w:t>
      </w:r>
      <w:r>
        <w:t xml:space="preserve">through a </w:t>
      </w:r>
      <w:r w:rsidR="00D14929">
        <w:t>number of these issues at pace.</w:t>
      </w:r>
      <w:r>
        <w:t xml:space="preserve"> </w:t>
      </w:r>
      <w:r w:rsidR="00D14929">
        <w:t xml:space="preserve">As </w:t>
      </w:r>
      <w:r>
        <w:t xml:space="preserve">much as I would love to be completely definitive about all the issues we are discussing today, Dame Louise is working extremely hard on a number of the details, but the basic legal position is not going to change, as the Secretary of State said. </w:t>
      </w:r>
    </w:p>
    <w:p w:rsidR="00696825" w:rsidP="00696825">
      <w:pPr>
        <w:pStyle w:val="Question"/>
        <w:numPr>
          <w:ilvl w:val="0"/>
          <w:numId w:val="9"/>
        </w:numPr>
      </w:pPr>
      <w:sdt>
        <w:sdtPr>
          <w:alias w:val="Member"/>
          <w:tag w:val="&lt;Member mnisId='163' dodsId='25278'&gt;"/>
          <w:id w:val="-1841606033"/>
          <w:placeholder>
            <w:docPart w:val="5F92108EF3EB4710AFF840DFBC6D21EE"/>
          </w:placeholder>
          <w:richText/>
        </w:sdtPr>
        <w:sdtContent>
          <w:r w:rsidRPr="00AB36D5">
            <w:rPr>
              <w:b/>
            </w:rPr>
            <w:t>Stephen Timms:</w:t>
          </w:r>
        </w:sdtContent>
      </w:sdt>
      <w:r>
        <w:t xml:space="preserve"> But it is an objective of the taskforce that some way should be found for those who have no recourse to public funds not to have to return to rough sleeping after the crisis. </w:t>
      </w:r>
    </w:p>
    <w:p w:rsidR="00696825" w:rsidP="00696825">
      <w:pPr>
        <w:pStyle w:val="Answer"/>
      </w:pPr>
      <w:sdt>
        <w:sdtPr>
          <w:alias w:val="Witness"/>
          <w:id w:val="-103885501"/>
          <w:placeholder>
            <w:docPart w:val="5F92108EF3EB4710AFF840DFBC6D21EE"/>
          </w:placeholder>
          <w:richText/>
        </w:sdtPr>
        <w:sdtContent>
          <w:r w:rsidRPr="00356F83">
            <w:rPr>
              <w:b/>
              <w:i/>
            </w:rPr>
            <w:t>Luke Hall:</w:t>
          </w:r>
          <w:r w:rsidRPr="00AB36D5">
            <w:rPr>
              <w:b/>
            </w:rPr>
            <w:t xml:space="preserve"> </w:t>
          </w:r>
        </w:sdtContent>
      </w:sdt>
      <w:r>
        <w:t>There will be individual, personal, localised cases, which will vary dramatically across the board on whether someone is ready for work or need</w:t>
      </w:r>
      <w:r w:rsidR="00D14929">
        <w:t>s</w:t>
      </w:r>
      <w:r>
        <w:t xml:space="preserve"> further support. The overall point I am trying to make is that these will be loc</w:t>
      </w:r>
      <w:r w:rsidR="00D14929">
        <w:t>alised decisions for individual</w:t>
      </w:r>
      <w:r>
        <w:t xml:space="preserve"> authorities to take, working within the law. The taskforce is look</w:t>
      </w:r>
      <w:r w:rsidR="00D14929">
        <w:t>ing</w:t>
      </w:r>
      <w:r>
        <w:t xml:space="preserve"> at pace at exactly what that might look like in different parts of the country. It may well include that offer of voluntary repatriation where it is appropriate, but the default legal position has not changed and this will be a decision for local authorities, which</w:t>
      </w:r>
      <w:r w:rsidR="00D14929">
        <w:t xml:space="preserve"> they are quite used to making</w:t>
      </w:r>
      <w:r>
        <w:t xml:space="preserve">. </w:t>
      </w:r>
    </w:p>
    <w:p w:rsidR="00696825" w:rsidP="00696825">
      <w:pPr>
        <w:pStyle w:val="Question"/>
        <w:numPr>
          <w:ilvl w:val="0"/>
          <w:numId w:val="9"/>
        </w:numPr>
      </w:pPr>
      <w:sdt>
        <w:sdtPr>
          <w:alias w:val="Member"/>
          <w:tag w:val="&lt;Member mnisId='4820' dodsId=''&gt;"/>
          <w:id w:val="-1296131685"/>
          <w:placeholder>
            <w:docPart w:val="5F92108EF3EB4710AFF840DFBC6D21EE"/>
          </w:placeholder>
          <w:richText/>
        </w:sdtPr>
        <w:sdtContent>
          <w:r w:rsidRPr="00EF653A">
            <w:rPr>
              <w:b/>
            </w:rPr>
            <w:t>Abena Oppong-Asare:</w:t>
          </w:r>
        </w:sdtContent>
      </w:sdt>
      <w:r>
        <w:t xml:space="preserve"> The most recent figures from your </w:t>
      </w:r>
      <w:r w:rsidR="00D14929">
        <w:t xml:space="preserve">Department </w:t>
      </w:r>
      <w:r>
        <w:t>show that 62,000 homeless families, including over 128,000 children, live in temporary accommodation. As you know, the Children’s Commissioner has estimated that a further 375,000 children were on the brink of homelessness prior to the outbreak. Do you agree this crisis has revealed issues within our housing system?</w:t>
      </w:r>
    </w:p>
    <w:p w:rsidR="00696825" w:rsidP="00696825">
      <w:pPr>
        <w:pStyle w:val="Answer"/>
      </w:pPr>
      <w:sdt>
        <w:sdtPr>
          <w:alias w:val="Witness"/>
          <w:id w:val="1036623817"/>
          <w:placeholder>
            <w:docPart w:val="5F92108EF3EB4710AFF840DFBC6D21EE"/>
          </w:placeholder>
          <w:richText/>
        </w:sdtPr>
        <w:sdtContent>
          <w:r w:rsidRPr="00356F83">
            <w:rPr>
              <w:b/>
              <w:i/>
            </w:rPr>
            <w:t>Luke Hall:</w:t>
          </w:r>
          <w:r w:rsidRPr="00EF653A">
            <w:rPr>
              <w:b/>
            </w:rPr>
            <w:t xml:space="preserve"> </w:t>
          </w:r>
        </w:sdtContent>
      </w:sdt>
      <w:r>
        <w:t xml:space="preserve">It is clearly an extremely important and serious matter that is central to our work in this </w:t>
      </w:r>
      <w:r w:rsidR="00D14929">
        <w:t>Department</w:t>
      </w:r>
      <w:r>
        <w:t>. You will have heard Jon Sparkes in the earlier session say how much they welcome the increase in the local housing allowance. Apologies for throwing that back again, but it is a significant change, which we very much hope will result in a significant closure or removal of the gap between housing costs</w:t>
      </w:r>
      <w:r w:rsidR="00D14929">
        <w:t>,</w:t>
      </w:r>
      <w:r>
        <w:t xml:space="preserve"> rental payments </w:t>
      </w:r>
      <w:r w:rsidR="00D14929">
        <w:t>and the amount of</w:t>
      </w:r>
      <w:r>
        <w:t xml:space="preserve"> welfare provided. We think that is a positive change that will help a large number of people move into the private rented sector. We hear anecdotal evidence</w:t>
      </w:r>
      <w:r w:rsidR="00D14929">
        <w:t>,</w:t>
      </w:r>
      <w:r>
        <w:t xml:space="preserve"> and I think there was an answer from John earlier</w:t>
      </w:r>
      <w:r w:rsidR="00D14929">
        <w:t>,</w:t>
      </w:r>
      <w:r>
        <w:t xml:space="preserve"> that that is already starting to work. We are seeing more people move into longer-term private rented sector accommodation, which is absolutely the intention. We think that has been a positive change and you are quite right that that has been as a result of this crisis. That is not a temporary measure either. We are already starting to see the evidence of that having a positive effect. </w:t>
      </w:r>
    </w:p>
    <w:p w:rsidR="00696825" w:rsidP="00696825">
      <w:pPr>
        <w:pStyle w:val="Question"/>
        <w:numPr>
          <w:ilvl w:val="0"/>
          <w:numId w:val="9"/>
        </w:numPr>
      </w:pPr>
      <w:sdt>
        <w:sdtPr>
          <w:alias w:val="Member"/>
          <w:tag w:val="&lt;Member mnisId='4820' dodsId=''&gt;"/>
          <w:id w:val="443195451"/>
          <w:placeholder>
            <w:docPart w:val="5F92108EF3EB4710AFF840DFBC6D21EE"/>
          </w:placeholder>
          <w:richText/>
        </w:sdtPr>
        <w:sdtContent>
          <w:r w:rsidRPr="009108A0">
            <w:rPr>
              <w:b/>
            </w:rPr>
            <w:t>Abena Oppong-Asare:</w:t>
          </w:r>
        </w:sdtContent>
      </w:sdt>
      <w:r>
        <w:t xml:space="preserve"> Are you able to highlight to me what measure</w:t>
      </w:r>
      <w:r w:rsidR="00D14929">
        <w:t>s</w:t>
      </w:r>
      <w:r>
        <w:t xml:space="preserve"> have been put in place to make sure that this positive change continues?</w:t>
      </w:r>
    </w:p>
    <w:p w:rsidR="00696825" w:rsidP="00696825">
      <w:pPr>
        <w:pStyle w:val="Answer"/>
      </w:pPr>
      <w:sdt>
        <w:sdtPr>
          <w:alias w:val="Witness"/>
          <w:id w:val="-929200536"/>
          <w:placeholder>
            <w:docPart w:val="5F92108EF3EB4710AFF840DFBC6D21EE"/>
          </w:placeholder>
          <w:richText/>
        </w:sdtPr>
        <w:sdtContent>
          <w:r w:rsidRPr="00356F83">
            <w:rPr>
              <w:b/>
              <w:i/>
            </w:rPr>
            <w:t>Luke Hall:</w:t>
          </w:r>
          <w:r w:rsidRPr="009108A0">
            <w:rPr>
              <w:b/>
            </w:rPr>
            <w:t xml:space="preserve"> </w:t>
          </w:r>
        </w:sdtContent>
      </w:sdt>
      <w:r>
        <w:t>The LHA is clearly a big change in itself. As I say, we have been having a big effect. We will continue to monitor and try to understand as best we can the patte</w:t>
      </w:r>
      <w:r w:rsidR="00D14929">
        <w:t>rns that will result, with good-</w:t>
      </w:r>
      <w:r>
        <w:t xml:space="preserve">quality data to base policy as we move forward. </w:t>
      </w:r>
      <w:r w:rsidR="00D14929">
        <w:t xml:space="preserve">We </w:t>
      </w:r>
      <w:r>
        <w:t xml:space="preserve">are trying as much as we can to understand the difficulties and pressures that are facing families living in temporary accommodation at the moment. That is why we are </w:t>
      </w:r>
      <w:r>
        <w:t>trying to remind local authorities that vulnerable children, including children in temporary accommodation, should be able to go to school, to make sure they still have that facility. We understand how difficult the c</w:t>
      </w:r>
      <w:r w:rsidRPr="00A70CB4">
        <w:t>urrent lockdown is for so many families living in these situations, like many of us around</w:t>
      </w:r>
      <w:r>
        <w:t xml:space="preserve"> the country, but we think the LHA changes that we are bringing in are important and will make a significant difference.</w:t>
      </w:r>
    </w:p>
    <w:p w:rsidR="00696825" w:rsidP="00696825">
      <w:pPr>
        <w:pStyle w:val="Question"/>
        <w:numPr>
          <w:ilvl w:val="0"/>
          <w:numId w:val="9"/>
        </w:numPr>
      </w:pPr>
      <w:sdt>
        <w:sdtPr>
          <w:alias w:val="Member"/>
          <w:tag w:val="&lt;Member mnisId='4820' dodsId=''&gt;"/>
          <w:id w:val="-1918930294"/>
          <w:placeholder>
            <w:docPart w:val="5F92108EF3EB4710AFF840DFBC6D21EE"/>
          </w:placeholder>
          <w:richText/>
        </w:sdtPr>
        <w:sdtContent>
          <w:r w:rsidRPr="009108A0">
            <w:rPr>
              <w:b/>
            </w:rPr>
            <w:t>Abena Oppong-Asare:</w:t>
          </w:r>
        </w:sdtContent>
      </w:sdt>
      <w:r>
        <w:t xml:space="preserve"> That is helpful. I wanted to follow up on that. Shelter has highlighted legal uncertainty for councils and you have just mentioned that it is local authorities’ responsibility to be supporting those </w:t>
      </w:r>
      <w:r w:rsidR="00D14929">
        <w:t>who</w:t>
      </w:r>
      <w:r>
        <w:t xml:space="preserve"> are vulnerable. Shelter has said it beli</w:t>
      </w:r>
      <w:r w:rsidR="00D14929">
        <w:t>eves this has resulted in a two</w:t>
      </w:r>
      <w:r w:rsidR="00D14929">
        <w:noBreakHyphen/>
      </w:r>
      <w:r>
        <w:t>tier emergency accommodation system. It has recommended that MHCLG urgently publish guidance confirming who is entitled to emergency accommodation for the duration of this crisis. Is this something you agree with and do you have any information about whether any guidance is being carried out specifically on this?</w:t>
      </w:r>
    </w:p>
    <w:p w:rsidR="00696825" w:rsidP="00696825">
      <w:pPr>
        <w:pStyle w:val="Answer"/>
      </w:pPr>
      <w:sdt>
        <w:sdtPr>
          <w:alias w:val="Witness"/>
          <w:id w:val="1977868546"/>
          <w:placeholder>
            <w:docPart w:val="5F92108EF3EB4710AFF840DFBC6D21EE"/>
          </w:placeholder>
          <w:richText/>
        </w:sdtPr>
        <w:sdtContent>
          <w:r w:rsidRPr="00356F83">
            <w:rPr>
              <w:b/>
              <w:i/>
            </w:rPr>
            <w:t>Luke Hall:</w:t>
          </w:r>
          <w:r w:rsidRPr="009108A0">
            <w:rPr>
              <w:b/>
            </w:rPr>
            <w:t xml:space="preserve"> </w:t>
          </w:r>
        </w:sdtContent>
      </w:sdt>
      <w:r>
        <w:t xml:space="preserve">Thank you for making that point. When we stand back and look at the response of the </w:t>
      </w:r>
      <w:r w:rsidR="00D14929">
        <w:t>Department</w:t>
      </w:r>
      <w:r>
        <w:t xml:space="preserve"> and the Government towards homeless and rough sleeping families during this public health crisis, the thing I hope people think that we prioritised, and</w:t>
      </w:r>
      <w:r w:rsidR="00A84B47">
        <w:t xml:space="preserve"> I hope they</w:t>
      </w:r>
      <w:r>
        <w:t xml:space="preserve"> agree this was the right course of action, was to protect those who are most vulnerable in our society from this public health pandemic. For a number of reasons, the rough sleeping population is clearly vulnerable to the current situation. That is why one of our first and foremost actions was to protect that group, and hopefully successfully, with those 5,400 people having those offers of accommodation.</w:t>
      </w:r>
    </w:p>
    <w:p w:rsidR="00696825" w:rsidP="00696825">
      <w:pPr>
        <w:pStyle w:val="Answer"/>
      </w:pPr>
      <w:r>
        <w:t>Local authorities’</w:t>
      </w:r>
      <w:r>
        <w:t xml:space="preserve"> statutory duties remain in place. There are not any plans to change the statutory homelessness duties beyond the recent announcement that I think the Secretary of State discussed with you last week</w:t>
      </w:r>
      <w:r>
        <w:t>, which</w:t>
      </w:r>
      <w:r>
        <w:t xml:space="preserve"> was </w:t>
      </w:r>
      <w:r>
        <w:t>made</w:t>
      </w:r>
      <w:r>
        <w:t xml:space="preserve"> the previous Saturday, about the change in extending priority need to the victims of domestic abuse, which was absolutely the right thing to do and probably overdue. We are not considering any further changes but we think prioritising the public health response was the right thing to do. </w:t>
      </w:r>
    </w:p>
    <w:p w:rsidR="00696825" w:rsidP="00696825">
      <w:pPr>
        <w:pStyle w:val="Answer"/>
      </w:pPr>
      <w:r>
        <w:t xml:space="preserve">The second part of your question was about clarity. </w:t>
      </w:r>
      <w:r w:rsidR="00FD33AD">
        <w:t xml:space="preserve">Perhaps </w:t>
      </w:r>
      <w:r>
        <w:t>I will follow up with a letter to the Committee with some more detail.</w:t>
      </w:r>
    </w:p>
    <w:p w:rsidR="00696825" w:rsidP="00696825">
      <w:pPr>
        <w:pStyle w:val="Question"/>
        <w:numPr>
          <w:ilvl w:val="0"/>
          <w:numId w:val="9"/>
        </w:numPr>
      </w:pPr>
      <w:sdt>
        <w:sdtPr>
          <w:alias w:val="Member"/>
          <w:tag w:val="&lt;Member mnisId='4820' dodsId=''&gt;"/>
          <w:id w:val="-610587838"/>
          <w:placeholder>
            <w:docPart w:val="5F92108EF3EB4710AFF840DFBC6D21EE"/>
          </w:placeholder>
          <w:richText/>
        </w:sdtPr>
        <w:sdtContent>
          <w:r w:rsidRPr="00A5508C">
            <w:rPr>
              <w:b/>
            </w:rPr>
            <w:t>Abena Oppong-Asare:</w:t>
          </w:r>
        </w:sdtContent>
      </w:sdt>
      <w:r>
        <w:t xml:space="preserve"> There is one thing I wanted to follow up with you. Particularly with those in temporary accommodation with children, in my area we are seeing people being offered accommodation right now as far as Bradford, which is quite far from the borough itself</w:t>
      </w:r>
      <w:r w:rsidR="005C01E2">
        <w:t>—</w:t>
      </w:r>
      <w:r>
        <w:t>two hours away. Is there work being done to ensure that families are kept in their local areas, particularly when kids go to school locally?</w:t>
      </w:r>
    </w:p>
    <w:p w:rsidR="00696825" w:rsidP="00696825">
      <w:pPr>
        <w:pStyle w:val="Answer"/>
      </w:pPr>
      <w:sdt>
        <w:sdtPr>
          <w:alias w:val="Witness"/>
          <w:id w:val="-1103559116"/>
          <w:placeholder>
            <w:docPart w:val="5F92108EF3EB4710AFF840DFBC6D21EE"/>
          </w:placeholder>
          <w:richText/>
        </w:sdtPr>
        <w:sdtContent>
          <w:r w:rsidRPr="00356F83">
            <w:rPr>
              <w:b/>
              <w:i/>
            </w:rPr>
            <w:t>Luke Hall:</w:t>
          </w:r>
          <w:r w:rsidRPr="00A5508C">
            <w:rPr>
              <w:b/>
            </w:rPr>
            <w:t xml:space="preserve"> </w:t>
          </w:r>
        </w:sdtContent>
      </w:sdt>
      <w:r>
        <w:t xml:space="preserve">We continue to look at this situation. Of course we want people to be placed as close to home as they can. </w:t>
      </w:r>
      <w:r w:rsidR="00FD33AD">
        <w:t xml:space="preserve">They </w:t>
      </w:r>
      <w:r>
        <w:t>should at least be notifying local authorities when they are moved. I hate to sound like a broken record</w:t>
      </w:r>
      <w:r w:rsidR="00C34277">
        <w:t>,</w:t>
      </w:r>
      <w:r>
        <w:t xml:space="preserve"> but I think the local housing allowance change has </w:t>
      </w:r>
      <w:r>
        <w:t>changed the type of accommodation that will be available to people. I am afraid I do not have the detail of the individual local authority you mentioned in front of me today. I am very happy to perhaps meet and discuss it on an individual basis at a separate time. This LHA change, raising it to that 30th percentile</w:t>
      </w:r>
      <w:r w:rsidR="00FD33AD">
        <w:t>,</w:t>
      </w:r>
      <w:r>
        <w:t xml:space="preserve"> somewhat changes the landscape, making more accommodation affordable. We heard that piece of evidence earlier in the session, so I think that has been a positive change that will make a difference in the type of situation you describe. </w:t>
      </w:r>
    </w:p>
    <w:p w:rsidR="00696825" w:rsidP="00696825">
      <w:pPr>
        <w:pStyle w:val="Remark"/>
      </w:pPr>
      <w:sdt>
        <w:sdtPr>
          <w:alias w:val="Member"/>
          <w:tag w:val="&lt;Member mnisId='4820' dodsId=''&gt;"/>
          <w:id w:val="-647828847"/>
          <w:placeholder>
            <w:docPart w:val="5F92108EF3EB4710AFF840DFBC6D21EE"/>
          </w:placeholder>
          <w:richText/>
        </w:sdtPr>
        <w:sdtContent>
          <w:r w:rsidRPr="00A5508C">
            <w:rPr>
              <w:b/>
            </w:rPr>
            <w:t>Abena Oppong-Asare:</w:t>
          </w:r>
        </w:sdtContent>
      </w:sdt>
      <w:r>
        <w:t xml:space="preserve"> Thanks for that. I </w:t>
      </w:r>
      <w:r w:rsidR="00610DE2">
        <w:t xml:space="preserve">would </w:t>
      </w:r>
      <w:r>
        <w:t xml:space="preserve">welcome that meeting. </w:t>
      </w:r>
    </w:p>
    <w:p w:rsidR="00696825" w:rsidP="00696825">
      <w:pPr>
        <w:pStyle w:val="Question"/>
        <w:numPr>
          <w:ilvl w:val="0"/>
          <w:numId w:val="9"/>
        </w:numPr>
      </w:pPr>
      <w:sdt>
        <w:sdtPr>
          <w:alias w:val="Member"/>
          <w:tag w:val="&lt;Member mnisId='4005' dodsId='37675'&gt;"/>
          <w:id w:val="1315451857"/>
          <w:placeholder>
            <w:docPart w:val="5F92108EF3EB4710AFF840DFBC6D21EE"/>
          </w:placeholder>
          <w:richText/>
        </w:sdtPr>
        <w:sdtContent>
          <w:r w:rsidRPr="00A5508C">
            <w:rPr>
              <w:b/>
            </w:rPr>
            <w:t>Bob Blackman:</w:t>
          </w:r>
        </w:sdtContent>
      </w:sdt>
      <w:r>
        <w:t xml:space="preserve"> I have a couple of questions. Of the people </w:t>
      </w:r>
      <w:r w:rsidR="00FD33AD">
        <w:t>who</w:t>
      </w:r>
      <w:r>
        <w:t xml:space="preserve"> have been taken into hotel or hostel accommodation, or other temporary accommodation, during the crisis, how many have been tested for the virus and what action has been taken as a result?</w:t>
      </w:r>
    </w:p>
    <w:p w:rsidR="00696825" w:rsidP="00696825">
      <w:pPr>
        <w:pStyle w:val="Answer"/>
      </w:pPr>
      <w:sdt>
        <w:sdtPr>
          <w:alias w:val="Witness"/>
          <w:id w:val="1894007302"/>
          <w:placeholder>
            <w:docPart w:val="5F92108EF3EB4710AFF840DFBC6D21EE"/>
          </w:placeholder>
          <w:richText/>
        </w:sdtPr>
        <w:sdtContent>
          <w:r w:rsidRPr="00356F83">
            <w:rPr>
              <w:b/>
              <w:i/>
            </w:rPr>
            <w:t>Luke Hall:</w:t>
          </w:r>
          <w:r w:rsidRPr="00A5508C">
            <w:rPr>
              <w:b/>
            </w:rPr>
            <w:t xml:space="preserve"> </w:t>
          </w:r>
        </w:sdtContent>
      </w:sdt>
      <w:r>
        <w:t>You are quite right</w:t>
      </w:r>
      <w:r w:rsidR="00FD33AD">
        <w:t>;</w:t>
      </w:r>
      <w:r>
        <w:t xml:space="preserve"> there are a couple of issues here. One is ensuring that people move into the right type of hotel accommodation. There are three main types of hotel accommodation, one for symptomatic rough sleepers, one for asymptomatic but people </w:t>
      </w:r>
      <w:r w:rsidR="00FD33AD">
        <w:t xml:space="preserve">still </w:t>
      </w:r>
      <w:r>
        <w:t xml:space="preserve">vulnerable to COVID-19 and then one for asymptomatic. It is an important mechanism </w:t>
      </w:r>
      <w:r w:rsidR="00FD33AD">
        <w:t>and</w:t>
      </w:r>
      <w:r>
        <w:t xml:space="preserve"> perhaps John could talk through in detail in a second.</w:t>
      </w:r>
    </w:p>
    <w:p w:rsidR="00696825" w:rsidP="00696825">
      <w:pPr>
        <w:pStyle w:val="Answer"/>
      </w:pPr>
      <w:r>
        <w:t>The second part is ensuring that, as people move out of this accommodation into different types of accommodation, they are tested too. That is going to be a significant challenge</w:t>
      </w:r>
      <w:r w:rsidR="00FD33AD">
        <w:t xml:space="preserve"> as we move forward</w:t>
      </w:r>
      <w:r>
        <w:t xml:space="preserve">. </w:t>
      </w:r>
      <w:r w:rsidR="00FD33AD">
        <w:t xml:space="preserve">We </w:t>
      </w:r>
      <w:r>
        <w:t xml:space="preserve">certainly cannot have a situation where we are putting anybody in danger, going into any type of hostel accommodation without having had that appropriate level of testing when they move out. I wonder if I could invite John to talk us through the mechanism by which the outreach workers and medical professionals often help triage people into the appropriate type of hotels and accommodations. </w:t>
      </w:r>
    </w:p>
    <w:p w:rsidR="00696825" w:rsidP="00696825">
      <w:pPr>
        <w:pStyle w:val="Answer"/>
      </w:pPr>
      <w:sdt>
        <w:sdtPr>
          <w:alias w:val="Witness"/>
          <w:id w:val="1734743123"/>
          <w:placeholder>
            <w:docPart w:val="5F92108EF3EB4710AFF840DFBC6D21EE"/>
          </w:placeholder>
          <w:richText/>
        </w:sdtPr>
        <w:sdtContent>
          <w:r w:rsidRPr="000A6285">
            <w:rPr>
              <w:b/>
              <w:i/>
            </w:rPr>
            <w:t>John Hall:</w:t>
          </w:r>
          <w:r w:rsidRPr="00A5508C">
            <w:rPr>
              <w:b/>
            </w:rPr>
            <w:t xml:space="preserve"> </w:t>
          </w:r>
        </w:sdtContent>
      </w:sdt>
      <w:r>
        <w:t xml:space="preserve">The first thing to emphasise, drawing on some of the points that were made by your first set of witnesses, is that the crisis has seen an unprecedented amount of collaboration between the </w:t>
      </w:r>
      <w:r w:rsidR="00D14929">
        <w:t>Department</w:t>
      </w:r>
      <w:r>
        <w:t>, homelessness services, local authorities, the NHS and local public health teams. They have been working as one to ma</w:t>
      </w:r>
      <w:r w:rsidR="00FD33AD">
        <w:t>ke sure this is a public health-</w:t>
      </w:r>
      <w:r>
        <w:t>led response. As the Minister says, we are triaging people based on either whether they are particularly vulnerable</w:t>
      </w:r>
      <w:r w:rsidR="00640EA3">
        <w:t>—</w:t>
      </w:r>
      <w:r>
        <w:t>so part of what would be the shielded category</w:t>
      </w:r>
      <w:r w:rsidR="00640EA3">
        <w:t>—</w:t>
      </w:r>
      <w:r>
        <w:t>whether they are symptomatic or whether they are in the broader protective regime.</w:t>
      </w:r>
    </w:p>
    <w:p w:rsidR="00696825" w:rsidP="00696825">
      <w:pPr>
        <w:pStyle w:val="Answer"/>
      </w:pPr>
      <w:r w:rsidRPr="00A40120">
        <w:t>Testing has been done as needed, but we are in very close conversation with DHSC as we move into</w:t>
      </w:r>
      <w:r>
        <w:t xml:space="preserve"> the Dame Louise Casey taskforce and the next steps to think about what level of testing will be required and how that is done, both for the residents in the hotels and homelessness workers, and, s</w:t>
      </w:r>
      <w:r w:rsidRPr="00A40120">
        <w:t>imilarly</w:t>
      </w:r>
      <w:r>
        <w:t xml:space="preserve">, where PPE is appropriate. For lots of homelessness workers it will not be, but for those who are working in close proximity to those who are symptomatic, it will be. That is being </w:t>
      </w:r>
      <w:r>
        <w:t xml:space="preserve">managed through the local resilience forums and in regular contact with DHSC and Public Health England. </w:t>
      </w:r>
    </w:p>
    <w:p w:rsidR="00696825" w:rsidP="00696825">
      <w:pPr>
        <w:pStyle w:val="Question"/>
        <w:numPr>
          <w:ilvl w:val="0"/>
          <w:numId w:val="9"/>
        </w:numPr>
      </w:pPr>
      <w:sdt>
        <w:sdtPr>
          <w:alias w:val="Member"/>
          <w:tag w:val="&lt;Member mnisId='4005' dodsId='37675'&gt;"/>
          <w:id w:val="-1147815890"/>
          <w:placeholder>
            <w:docPart w:val="5F92108EF3EB4710AFF840DFBC6D21EE"/>
          </w:placeholder>
          <w:richText/>
        </w:sdtPr>
        <w:sdtContent>
          <w:r w:rsidRPr="00E548F4">
            <w:rPr>
              <w:b/>
            </w:rPr>
            <w:t>Bob Blackman:</w:t>
          </w:r>
        </w:sdtContent>
      </w:sdt>
      <w:r w:rsidR="00FD33AD">
        <w:t xml:space="preserve"> That is a very broad-</w:t>
      </w:r>
      <w:r>
        <w:t xml:space="preserve">brush view on what is happening, which is great. I understand that. </w:t>
      </w:r>
      <w:r w:rsidR="00FD33AD">
        <w:t xml:space="preserve">One </w:t>
      </w:r>
      <w:r>
        <w:t xml:space="preserve">of the risks here is that people who have the virus go into a hostel or hotel accommodation and are mixing with other people whose vulnerability is extreme because their immune systems may be supressed as a result of sleeping rough. </w:t>
      </w:r>
      <w:r w:rsidR="00FD33AD">
        <w:t xml:space="preserve">The </w:t>
      </w:r>
      <w:r>
        <w:t>key here is what testing is taking place as people have gone into that type of accommodation to prevent them spreading the disease among all these others who may not have had the virus before they arrived. Can we be clear about the quantity of tests that have taken place for this particular element of people in society?</w:t>
      </w:r>
    </w:p>
    <w:p w:rsidR="00696825" w:rsidP="00696825">
      <w:pPr>
        <w:pStyle w:val="Answer"/>
      </w:pPr>
      <w:sdt>
        <w:sdtPr>
          <w:alias w:val="Witness"/>
          <w:id w:val="48973515"/>
          <w:placeholder>
            <w:docPart w:val="5F92108EF3EB4710AFF840DFBC6D21EE"/>
          </w:placeholder>
          <w:richText/>
        </w:sdtPr>
        <w:sdtContent>
          <w:r w:rsidRPr="000A6285">
            <w:rPr>
              <w:b/>
              <w:i/>
            </w:rPr>
            <w:t>John Hall:</w:t>
          </w:r>
          <w:r w:rsidRPr="00E548F4">
            <w:rPr>
              <w:b/>
            </w:rPr>
            <w:t xml:space="preserve"> </w:t>
          </w:r>
        </w:sdtContent>
      </w:sdt>
      <w:r>
        <w:t xml:space="preserve">I do not have the numbers of tests to hand, so we will have to write to you. </w:t>
      </w:r>
    </w:p>
    <w:p w:rsidR="00696825" w:rsidP="00696825">
      <w:pPr>
        <w:pStyle w:val="Question"/>
        <w:numPr>
          <w:ilvl w:val="0"/>
          <w:numId w:val="9"/>
        </w:numPr>
      </w:pPr>
      <w:sdt>
        <w:sdtPr>
          <w:alias w:val="Member"/>
          <w:tag w:val="&lt;Member mnisId='4005' dodsId='37675'&gt;"/>
          <w:id w:val="-271700928"/>
          <w:placeholder>
            <w:docPart w:val="5F92108EF3EB4710AFF840DFBC6D21EE"/>
          </w:placeholder>
          <w:richText/>
        </w:sdtPr>
        <w:sdtContent>
          <w:r w:rsidRPr="00E548F4">
            <w:rPr>
              <w:b/>
            </w:rPr>
            <w:t>Bob Blackman:</w:t>
          </w:r>
        </w:sdtContent>
      </w:sdt>
      <w:r>
        <w:t xml:space="preserve"> It would also be extremely helpful to know,</w:t>
      </w:r>
      <w:r w:rsidR="00FD33AD">
        <w:t xml:space="preserve"> when</w:t>
      </w:r>
      <w:r>
        <w:t xml:space="preserve"> people were taken off the streets</w:t>
      </w:r>
      <w:r w:rsidR="004C0D3B">
        <w:t>—</w:t>
      </w:r>
      <w:r>
        <w:t>quite rightly</w:t>
      </w:r>
      <w:r w:rsidR="004C0D3B">
        <w:t>—</w:t>
      </w:r>
      <w:r>
        <w:t>whether there was any segregation or testing of those people before they were put into accommodation. People could be carrying the disease but not showing any signs of it. That can mean that large numbers of people have subsequently been infected with the disease. Is there clarity about what the process was?</w:t>
      </w:r>
    </w:p>
    <w:p w:rsidR="00696825" w:rsidP="00696825">
      <w:pPr>
        <w:pStyle w:val="Answer"/>
      </w:pPr>
      <w:sdt>
        <w:sdtPr>
          <w:alias w:val="Witness"/>
          <w:id w:val="407658194"/>
          <w:placeholder>
            <w:docPart w:val="5F92108EF3EB4710AFF840DFBC6D21EE"/>
          </w:placeholder>
          <w:richText/>
        </w:sdtPr>
        <w:sdtContent>
          <w:r w:rsidRPr="000A6285">
            <w:rPr>
              <w:b/>
              <w:i/>
            </w:rPr>
            <w:t>John Hall:</w:t>
          </w:r>
          <w:r w:rsidRPr="00E548F4">
            <w:rPr>
              <w:b/>
            </w:rPr>
            <w:t xml:space="preserve"> </w:t>
          </w:r>
        </w:sdtContent>
      </w:sdt>
      <w:r>
        <w:t xml:space="preserve">We were not able to test all those 5,400 people in the space of the two weeks that we did it before they went in. We followed absolutely to the letter the public health guidance, which was around </w:t>
      </w:r>
      <w:r w:rsidR="00FD33AD">
        <w:t xml:space="preserve">whether </w:t>
      </w:r>
      <w:r>
        <w:t>people are symptomatic, have a high temperature</w:t>
      </w:r>
      <w:r w:rsidR="00401410">
        <w:t xml:space="preserve"> or</w:t>
      </w:r>
      <w:r>
        <w:t xml:space="preserve"> have a</w:t>
      </w:r>
      <w:r w:rsidR="00FD33AD">
        <w:t xml:space="preserve"> persistent</w:t>
      </w:r>
      <w:r>
        <w:t xml:space="preserve"> cough, as in line with the rest of the population. If that happened, they wer</w:t>
      </w:r>
      <w:r w:rsidR="00401410">
        <w:t>e separated into separate sites.</w:t>
      </w:r>
      <w:r>
        <w:t xml:space="preserve"> </w:t>
      </w:r>
      <w:r w:rsidR="00401410">
        <w:t xml:space="preserve">We </w:t>
      </w:r>
      <w:r>
        <w:t>also rigorously foll</w:t>
      </w:r>
      <w:r w:rsidR="00401410">
        <w:t>owed</w:t>
      </w:r>
      <w:r>
        <w:t xml:space="preserve"> the self-isolation guidance. That is why it was so important not just to get the people who were on the streets</w:t>
      </w:r>
      <w:r w:rsidR="004C0D3B">
        <w:t>,</w:t>
      </w:r>
      <w:r>
        <w:t xml:space="preserve"> but the people who were in night shelters where they were mixing and did not have their own space</w:t>
      </w:r>
      <w:r w:rsidR="004C0D3B">
        <w:t>,</w:t>
      </w:r>
      <w:r>
        <w:t xml:space="preserve"> and the people who were in our assessment groups. That was a very clear process</w:t>
      </w:r>
      <w:r w:rsidR="00401410">
        <w:t>, which</w:t>
      </w:r>
      <w:r>
        <w:t xml:space="preserve"> drove all our work and is still determining where people are now. That is being closely monitored as time goes on. </w:t>
      </w:r>
    </w:p>
    <w:p w:rsidR="00696825" w:rsidP="00696825">
      <w:pPr>
        <w:pStyle w:val="Question"/>
        <w:numPr>
          <w:ilvl w:val="0"/>
          <w:numId w:val="9"/>
        </w:numPr>
      </w:pPr>
      <w:sdt>
        <w:sdtPr>
          <w:alias w:val="Member"/>
          <w:tag w:val="&lt;Member mnisId='4005' dodsId='37675'&gt;"/>
          <w:id w:val="83342596"/>
          <w:placeholder>
            <w:docPart w:val="5F92108EF3EB4710AFF840DFBC6D21EE"/>
          </w:placeholder>
          <w:richText/>
        </w:sdtPr>
        <w:sdtContent>
          <w:r w:rsidRPr="00E548F4">
            <w:rPr>
              <w:b/>
            </w:rPr>
            <w:t>Bob Blackman:</w:t>
          </w:r>
        </w:sdtContent>
      </w:sdt>
      <w:r>
        <w:t xml:space="preserve"> </w:t>
      </w:r>
      <w:r w:rsidR="00401410">
        <w:t xml:space="preserve">What PPE was provided to members of staff </w:t>
      </w:r>
      <w:r>
        <w:t xml:space="preserve">charged with the responsibility of looking after </w:t>
      </w:r>
      <w:r w:rsidR="00401410">
        <w:t xml:space="preserve">and helping </w:t>
      </w:r>
      <w:r>
        <w:t xml:space="preserve">people who </w:t>
      </w:r>
      <w:r w:rsidR="00401410">
        <w:t>had</w:t>
      </w:r>
      <w:r>
        <w:t xml:space="preserve"> symptoms?</w:t>
      </w:r>
    </w:p>
    <w:p w:rsidR="00696825" w:rsidRPr="00401410" w:rsidP="00696825">
      <w:pPr>
        <w:pStyle w:val="Answer"/>
      </w:pPr>
      <w:sdt>
        <w:sdtPr>
          <w:alias w:val="Witness"/>
          <w:id w:val="-1717732907"/>
          <w:placeholder>
            <w:docPart w:val="5F92108EF3EB4710AFF840DFBC6D21EE"/>
          </w:placeholder>
          <w:richText/>
        </w:sdtPr>
        <w:sdtContent>
          <w:r w:rsidRPr="000A6285">
            <w:rPr>
              <w:b/>
              <w:i/>
            </w:rPr>
            <w:t>John Hall:</w:t>
          </w:r>
          <w:r w:rsidRPr="00E548F4">
            <w:rPr>
              <w:b/>
            </w:rPr>
            <w:t xml:space="preserve"> </w:t>
          </w:r>
        </w:sdtContent>
      </w:sdt>
      <w:r>
        <w:t xml:space="preserve">Right from the beginning we were working with DHSC and Public Health England to assess where PPE is needed. There are very specific clinical guidelines and it will not be needed for homelessness workers </w:t>
      </w:r>
      <w:r w:rsidR="00401410">
        <w:t xml:space="preserve">in most circumstances </w:t>
      </w:r>
      <w:r>
        <w:t xml:space="preserve">because they can maintain a safe distance. It was for the local </w:t>
      </w:r>
      <w:r w:rsidRPr="00401410">
        <w:t>resilience forums, working with the NHS, to ensure that homelessness services were part of the allocation of PPE as it arrived. It has been made available where needed. If you wan</w:t>
      </w:r>
      <w:r w:rsidRPr="00401410" w:rsidR="00401410">
        <w:t xml:space="preserve">t specific information, we can </w:t>
      </w:r>
      <w:r w:rsidRPr="00401410">
        <w:t>provide that.</w:t>
      </w:r>
    </w:p>
    <w:p w:rsidR="00696825" w:rsidRPr="00401410" w:rsidP="00696825">
      <w:pPr>
        <w:pStyle w:val="Question"/>
        <w:numPr>
          <w:ilvl w:val="0"/>
          <w:numId w:val="9"/>
        </w:numPr>
      </w:pPr>
      <w:sdt>
        <w:sdtPr>
          <w:alias w:val="Member"/>
          <w:tag w:val="&lt;Member mnisId='4005' dodsId='37675'&gt;"/>
          <w:id w:val="115032881"/>
          <w:placeholder>
            <w:docPart w:val="5F92108EF3EB4710AFF840DFBC6D21EE"/>
          </w:placeholder>
          <w:richText/>
        </w:sdtPr>
        <w:sdtContent>
          <w:r w:rsidRPr="00401410">
            <w:rPr>
              <w:b/>
            </w:rPr>
            <w:t>Bob Blackman:</w:t>
          </w:r>
        </w:sdtContent>
      </w:sdt>
      <w:r w:rsidRPr="00401410">
        <w:t xml:space="preserve"> It would be very helpful to have clarity on what </w:t>
      </w:r>
      <w:r w:rsidRPr="00401410">
        <w:t>happened at the start and what is happening now</w:t>
      </w:r>
      <w:r w:rsidRPr="00401410" w:rsidR="00401410">
        <w:t>,</w:t>
      </w:r>
      <w:r w:rsidRPr="00401410">
        <w:t xml:space="preserve"> for the sake of those who are assisting people in a vulnerable position. </w:t>
      </w:r>
    </w:p>
    <w:p w:rsidR="00696825" w:rsidP="00696825">
      <w:pPr>
        <w:pStyle w:val="Answer"/>
      </w:pPr>
      <w:sdt>
        <w:sdtPr>
          <w:alias w:val="Witness"/>
          <w:id w:val="-1405745586"/>
          <w:placeholder>
            <w:docPart w:val="5F92108EF3EB4710AFF840DFBC6D21EE"/>
          </w:placeholder>
          <w:richText/>
        </w:sdtPr>
        <w:sdtContent>
          <w:r w:rsidRPr="00401410">
            <w:rPr>
              <w:b/>
              <w:i/>
            </w:rPr>
            <w:t>Luke Hall:</w:t>
          </w:r>
          <w:r w:rsidRPr="00401410">
            <w:rPr>
              <w:b/>
            </w:rPr>
            <w:t xml:space="preserve"> </w:t>
          </w:r>
        </w:sdtContent>
      </w:sdt>
      <w:r w:rsidRPr="00401410">
        <w:t>We will put that in</w:t>
      </w:r>
      <w:r>
        <w:t xml:space="preserve"> writing.</w:t>
      </w:r>
    </w:p>
    <w:p w:rsidR="00696825" w:rsidP="00696825">
      <w:pPr>
        <w:pStyle w:val="Remark"/>
      </w:pPr>
      <w:sdt>
        <w:sdtPr>
          <w:alias w:val="Member"/>
          <w:tag w:val="&lt;Member mnisId='4005' dodsId='37675'&gt;"/>
          <w:id w:val="-211968198"/>
          <w:placeholder>
            <w:docPart w:val="5F92108EF3EB4710AFF840DFBC6D21EE"/>
          </w:placeholder>
          <w:richText/>
        </w:sdtPr>
        <w:sdtContent>
          <w:r w:rsidRPr="00E548F4">
            <w:rPr>
              <w:b/>
            </w:rPr>
            <w:t>Bob Blackman:</w:t>
          </w:r>
        </w:sdtContent>
      </w:sdt>
      <w:r>
        <w:t xml:space="preserve"> That would be helpful.</w:t>
      </w:r>
    </w:p>
    <w:p w:rsidR="00696825" w:rsidP="00696825">
      <w:pPr>
        <w:pStyle w:val="Question"/>
        <w:numPr>
          <w:ilvl w:val="0"/>
          <w:numId w:val="9"/>
        </w:numPr>
      </w:pPr>
      <w:sdt>
        <w:sdtPr>
          <w:alias w:val="Member"/>
          <w:tag w:val="&lt;Member mnisId='394' dodsId='25722'&gt;"/>
          <w:id w:val="116031101"/>
          <w:placeholder>
            <w:docPart w:val="5F92108EF3EB4710AFF840DFBC6D21EE"/>
          </w:placeholder>
          <w:richText/>
        </w:sdtPr>
        <w:sdtContent>
          <w:r w:rsidRPr="00E548F4">
            <w:rPr>
              <w:b/>
            </w:rPr>
            <w:t>Chair:</w:t>
          </w:r>
        </w:sdtContent>
      </w:sdt>
      <w:r>
        <w:t xml:space="preserve"> </w:t>
      </w:r>
      <w:r w:rsidR="00401410">
        <w:t xml:space="preserve">Can </w:t>
      </w:r>
      <w:r>
        <w:t xml:space="preserve">I follow up on the testing issue? We had a conversation with the Secretary of State last week </w:t>
      </w:r>
      <w:r w:rsidR="00401410">
        <w:t>about</w:t>
      </w:r>
      <w:r>
        <w:t xml:space="preserve"> testing in care homes</w:t>
      </w:r>
      <w:r w:rsidR="00073C5B">
        <w:t>,</w:t>
      </w:r>
      <w:r>
        <w:t xml:space="preserve"> and it was not exactly clear where responsibility lay at national and local level. I was pleased, following that, that the Government have now decided that public health directors will be responsible for that. That is the right decision, to take it down to a local level, working with partners in the NHS at a local level. Who is responsible for testing the various rough sleepers now housed in hostels, hotels and other accommodation?</w:t>
      </w:r>
    </w:p>
    <w:p w:rsidR="00696825" w:rsidP="00696825">
      <w:pPr>
        <w:pStyle w:val="Answer"/>
      </w:pPr>
      <w:sdt>
        <w:sdtPr>
          <w:alias w:val="Witness"/>
          <w:id w:val="-1001587837"/>
          <w:placeholder>
            <w:docPart w:val="5F92108EF3EB4710AFF840DFBC6D21EE"/>
          </w:placeholder>
          <w:richText/>
        </w:sdtPr>
        <w:sdtContent>
          <w:r w:rsidRPr="000A6285">
            <w:rPr>
              <w:b/>
              <w:i/>
            </w:rPr>
            <w:t>John Hall:</w:t>
          </w:r>
          <w:r w:rsidRPr="00E548F4">
            <w:rPr>
              <w:b/>
            </w:rPr>
            <w:t xml:space="preserve"> </w:t>
          </w:r>
        </w:sdtContent>
      </w:sdt>
      <w:r>
        <w:t>I do not have that specific information to hand, so we will have to write to you on that one.</w:t>
      </w:r>
    </w:p>
    <w:p w:rsidR="00696825" w:rsidP="00696825">
      <w:pPr>
        <w:pStyle w:val="Question"/>
        <w:numPr>
          <w:ilvl w:val="0"/>
          <w:numId w:val="9"/>
        </w:numPr>
      </w:pPr>
      <w:sdt>
        <w:sdtPr>
          <w:alias w:val="Member"/>
          <w:tag w:val="&lt;Member mnisId='394' dodsId='25722'&gt;"/>
          <w:id w:val="1449972275"/>
          <w:placeholder>
            <w:docPart w:val="5F92108EF3EB4710AFF840DFBC6D21EE"/>
          </w:placeholder>
          <w:richText/>
        </w:sdtPr>
        <w:sdtContent>
          <w:r w:rsidRPr="00E548F4">
            <w:rPr>
              <w:b/>
            </w:rPr>
            <w:t>Chair:</w:t>
          </w:r>
        </w:sdtContent>
      </w:sdt>
      <w:r>
        <w:t xml:space="preserve"> I think it would be helpful. It might </w:t>
      </w:r>
      <w:r w:rsidR="00A228C0">
        <w:t xml:space="preserve">be </w:t>
      </w:r>
      <w:r>
        <w:t xml:space="preserve">helpful to reflect on the decision with regard to care homes. Given the very particular circumstances of this accommodation, directors of public health might be the best people to give responsibility to. I am not sure they have it at present. Perhaps you could have a look at that, Minister, and come back to us. </w:t>
      </w:r>
    </w:p>
    <w:p w:rsidR="00696825" w:rsidP="00696825">
      <w:pPr>
        <w:pStyle w:val="Answer"/>
      </w:pPr>
      <w:sdt>
        <w:sdtPr>
          <w:alias w:val="Witness"/>
          <w:id w:val="-2116365755"/>
          <w:placeholder>
            <w:docPart w:val="5F92108EF3EB4710AFF840DFBC6D21EE"/>
          </w:placeholder>
          <w:richText/>
        </w:sdtPr>
        <w:sdtContent>
          <w:r w:rsidRPr="00356F83">
            <w:rPr>
              <w:b/>
              <w:i/>
            </w:rPr>
            <w:t>Luke Hall:</w:t>
          </w:r>
          <w:r w:rsidRPr="00E548F4">
            <w:rPr>
              <w:b/>
            </w:rPr>
            <w:t xml:space="preserve"> </w:t>
          </w:r>
        </w:sdtContent>
      </w:sdt>
      <w:r>
        <w:t>We will do.</w:t>
      </w:r>
    </w:p>
    <w:p w:rsidR="00696825" w:rsidP="00696825">
      <w:pPr>
        <w:pStyle w:val="Answer"/>
      </w:pPr>
      <w:sdt>
        <w:sdtPr>
          <w:alias w:val="Witness"/>
          <w:id w:val="1946730692"/>
          <w:placeholder>
            <w:docPart w:val="5F92108EF3EB4710AFF840DFBC6D21EE"/>
          </w:placeholder>
          <w:richText/>
        </w:sdtPr>
        <w:sdtContent>
          <w:r w:rsidRPr="000A6285">
            <w:rPr>
              <w:b/>
              <w:i/>
            </w:rPr>
            <w:t>John Hall:</w:t>
          </w:r>
          <w:r w:rsidRPr="00E548F4">
            <w:rPr>
              <w:b/>
            </w:rPr>
            <w:t xml:space="preserve"> </w:t>
          </w:r>
        </w:sdtContent>
      </w:sdt>
      <w:r>
        <w:t>Most of the response for this group has been through the local resilience forums, but obviously it is a much smaller group, so</w:t>
      </w:r>
      <w:r w:rsidR="00401410">
        <w:t xml:space="preserve"> that makes it more practical. </w:t>
      </w:r>
    </w:p>
    <w:p w:rsidR="00696825" w:rsidP="00696825">
      <w:pPr>
        <w:pStyle w:val="Remark"/>
      </w:pPr>
      <w:sdt>
        <w:sdtPr>
          <w:alias w:val="Member"/>
          <w:tag w:val="&lt;Member mnisId='394' dodsId='25722'&gt;"/>
          <w:id w:val="-1172793105"/>
          <w:placeholder>
            <w:docPart w:val="5F92108EF3EB4710AFF840DFBC6D21EE"/>
          </w:placeholder>
          <w:richText/>
        </w:sdtPr>
        <w:sdtContent>
          <w:r w:rsidRPr="00E548F4">
            <w:rPr>
              <w:b/>
            </w:rPr>
            <w:t>Chair:</w:t>
          </w:r>
        </w:sdtContent>
      </w:sdt>
      <w:r>
        <w:t xml:space="preserve"> It is always good to know who</w:t>
      </w:r>
      <w:r w:rsidR="00A228C0">
        <w:t>,</w:t>
      </w:r>
      <w:r>
        <w:t xml:space="preserve"> in the end</w:t>
      </w:r>
      <w:r w:rsidR="00A228C0">
        <w:t>,</w:t>
      </w:r>
      <w:r>
        <w:t xml:space="preserve"> is accountable and responsible for such things. </w:t>
      </w:r>
    </w:p>
    <w:p w:rsidR="00696825" w:rsidP="00696825">
      <w:pPr>
        <w:pStyle w:val="Question"/>
        <w:numPr>
          <w:ilvl w:val="0"/>
          <w:numId w:val="9"/>
        </w:numPr>
      </w:pPr>
      <w:sdt>
        <w:sdtPr>
          <w:alias w:val="Member"/>
          <w:tag w:val="&lt;Member mnisId='4831' dodsId=''&gt;"/>
          <w:id w:val="-335155865"/>
          <w:placeholder>
            <w:docPart w:val="5F92108EF3EB4710AFF840DFBC6D21EE"/>
          </w:placeholder>
          <w:richText/>
        </w:sdtPr>
        <w:sdtContent>
          <w:r w:rsidRPr="00E548F4">
            <w:rPr>
              <w:b/>
            </w:rPr>
            <w:t>Ian Byrne:</w:t>
          </w:r>
        </w:sdtContent>
      </w:sdt>
      <w:r>
        <w:t xml:space="preserve"> Since 2000, there has been a net loss of around 100,000 social rent homes in England due to more sales and demolitions than additions. Last year, shamefully, only 6,287 social rent houses were built. Given that the amount of social council housing will likely now increase and coronavirus will impact construction, planning and housebuilding delivery by the private sector and the financial viability of both housing revenue accounts and housing associations’ business models, do</w:t>
      </w:r>
      <w:r w:rsidR="00112998">
        <w:t xml:space="preserve"> you</w:t>
      </w:r>
      <w:r>
        <w:t xml:space="preserve"> agree that it is time for the Government to invest in grant funding into a much more ambitious programme of social council house</w:t>
      </w:r>
      <w:r w:rsidR="00401410">
        <w:t xml:space="preserve"> </w:t>
      </w:r>
      <w:r>
        <w:t>building beyond that announced in the pre-COVID-19 Budget?</w:t>
      </w:r>
    </w:p>
    <w:p w:rsidR="00401410" w:rsidP="00696825">
      <w:pPr>
        <w:pStyle w:val="Answer"/>
      </w:pPr>
      <w:sdt>
        <w:sdtPr>
          <w:alias w:val="Witness"/>
          <w:id w:val="-233308145"/>
          <w:placeholder>
            <w:docPart w:val="5F92108EF3EB4710AFF840DFBC6D21EE"/>
          </w:placeholder>
          <w:richText/>
        </w:sdtPr>
        <w:sdtContent>
          <w:r w:rsidRPr="00356F83" w:rsidR="00696825">
            <w:rPr>
              <w:b/>
              <w:i/>
            </w:rPr>
            <w:t>Luke Hall:</w:t>
          </w:r>
          <w:r w:rsidRPr="00E548F4" w:rsidR="00696825">
            <w:rPr>
              <w:b/>
            </w:rPr>
            <w:t xml:space="preserve"> </w:t>
          </w:r>
        </w:sdtContent>
      </w:sdt>
      <w:r w:rsidR="00696825">
        <w:t>The Government’s record since 2010, delivering 464,000 affordable homes in a range of tenures, is a positive one. It far outstrips the performance of some of the other countries in the UK</w:t>
      </w:r>
      <w:r w:rsidR="00B15309">
        <w:t>—</w:t>
      </w:r>
      <w:r w:rsidR="00696825">
        <w:t>Wales</w:t>
      </w:r>
      <w:r w:rsidR="00B15309">
        <w:t>,</w:t>
      </w:r>
      <w:r w:rsidR="00696825">
        <w:t xml:space="preserve"> for instance. We are completely committed to the delivery of our flagship affordable homes programme. That is a £9 billion programme that will deliver 250,000 affordable homes of a wide range of tenures to March 2022. That is a positive programme on top of the commitment to build </w:t>
      </w:r>
      <w:r w:rsidR="00696825">
        <w:t xml:space="preserve">300,000 homes a year by the middle of this decade. We have a positive record of delivering housing of a mixed range of tenures. We are going to continue to do that. </w:t>
      </w:r>
    </w:p>
    <w:p w:rsidR="00696825" w:rsidP="00696825">
      <w:pPr>
        <w:pStyle w:val="Answer"/>
      </w:pPr>
      <w:r>
        <w:t xml:space="preserve">It will not always be the answer to </w:t>
      </w:r>
      <w:r w:rsidR="00401410">
        <w:t xml:space="preserve">some of </w:t>
      </w:r>
      <w:r>
        <w:t>the immediate challenge</w:t>
      </w:r>
      <w:r w:rsidR="00401410">
        <w:t>s</w:t>
      </w:r>
      <w:r>
        <w:t xml:space="preserve"> we have been talking about, but we need to continue deliver</w:t>
      </w:r>
      <w:r w:rsidR="00401410">
        <w:t>ing</w:t>
      </w:r>
      <w:r>
        <w:t xml:space="preserve"> this programme that we are committed to as part of our manifesto, and will continue to deliver that at the same pace as we planned. </w:t>
      </w:r>
    </w:p>
    <w:p w:rsidR="00696825" w:rsidP="00696825">
      <w:pPr>
        <w:pStyle w:val="Question"/>
        <w:numPr>
          <w:ilvl w:val="0"/>
          <w:numId w:val="9"/>
        </w:numPr>
      </w:pPr>
      <w:sdt>
        <w:sdtPr>
          <w:alias w:val="Member"/>
          <w:tag w:val="&lt;Member mnisId='4831' dodsId=''&gt;"/>
          <w:id w:val="1964002568"/>
          <w:placeholder>
            <w:docPart w:val="5F92108EF3EB4710AFF840DFBC6D21EE"/>
          </w:placeholder>
          <w:richText/>
        </w:sdtPr>
        <w:sdtContent>
          <w:r w:rsidRPr="00E548F4">
            <w:rPr>
              <w:b/>
            </w:rPr>
            <w:t>Ian Byrne:</w:t>
          </w:r>
        </w:sdtContent>
      </w:sdt>
      <w:r>
        <w:t xml:space="preserve"> </w:t>
      </w:r>
      <w:r w:rsidR="008651B5">
        <w:t>When we were</w:t>
      </w:r>
      <w:r>
        <w:t xml:space="preserve"> speaking to Jamie Carswell before, he thought the grant funding </w:t>
      </w:r>
      <w:r w:rsidR="008651B5">
        <w:t>was</w:t>
      </w:r>
      <w:r>
        <w:t xml:space="preserve"> an ideal vehicle to empower councils and local authorities to start tackling this issue and not leave it to the private sector. Moving forward, the Government need to have a look at grant funding. I know Liverpool City Council </w:t>
      </w:r>
      <w:r w:rsidR="00401410">
        <w:t xml:space="preserve">is </w:t>
      </w:r>
      <w:r>
        <w:t>chomping at the bit, once we get through this, to start building council houses. I am sure that is replicated across the country. I would implore the Minister and the decision</w:t>
      </w:r>
      <w:r w:rsidR="00401410">
        <w:t>-</w:t>
      </w:r>
      <w:r>
        <w:t xml:space="preserve">makers, John et cetera, to look at the need for grant funding. Would you expand more on the reluctance to look at the grant funding issue? </w:t>
      </w:r>
    </w:p>
    <w:p w:rsidR="00696825" w:rsidP="00696825">
      <w:pPr>
        <w:pStyle w:val="Answer"/>
      </w:pPr>
      <w:sdt>
        <w:sdtPr>
          <w:alias w:val="Witness"/>
          <w:id w:val="-1801910191"/>
          <w:placeholder>
            <w:docPart w:val="5F92108EF3EB4710AFF840DFBC6D21EE"/>
          </w:placeholder>
          <w:richText/>
        </w:sdtPr>
        <w:sdtContent>
          <w:r w:rsidRPr="00356F83">
            <w:rPr>
              <w:b/>
              <w:i/>
            </w:rPr>
            <w:t>Luke Hall:</w:t>
          </w:r>
          <w:r w:rsidRPr="00E548F4">
            <w:rPr>
              <w:b/>
            </w:rPr>
            <w:t xml:space="preserve"> </w:t>
          </w:r>
        </w:sdtContent>
      </w:sdt>
      <w:r>
        <w:t>As I say, the delivery of the programme is positive. If you look at the 67 social houses that I think were delivered in Wales last year, this is a positive record that we are building on. The commitment to this programme is completely definitive. At the Budget this year, we invested a further £12 billion to deliver affordable homes between 2021-22 and 2025-</w:t>
      </w:r>
      <w:r w:rsidR="005F3032">
        <w:t>2</w:t>
      </w:r>
      <w:r>
        <w:t xml:space="preserve">6. This is a big commitment to deliver homes to a wide range of tenures. It has been welcomed by a number of stakeholder groups across the industry. We think it is a positive programme that is going to deliver well over </w:t>
      </w:r>
      <w:r w:rsidR="005F3032">
        <w:t>250,000</w:t>
      </w:r>
      <w:r>
        <w:t xml:space="preserve"> homes over the next few years. This is a positive programme that we are committed to. </w:t>
      </w:r>
    </w:p>
    <w:p w:rsidR="00696825" w:rsidP="00696825">
      <w:pPr>
        <w:pStyle w:val="Question"/>
        <w:numPr>
          <w:ilvl w:val="0"/>
          <w:numId w:val="9"/>
        </w:numPr>
      </w:pPr>
      <w:sdt>
        <w:sdtPr>
          <w:alias w:val="Member"/>
          <w:tag w:val="&lt;Member mnisId='394' dodsId='25722'&gt;"/>
          <w:id w:val="-193458278"/>
          <w:placeholder>
            <w:docPart w:val="5F92108EF3EB4710AFF840DFBC6D21EE"/>
          </w:placeholder>
          <w:richText/>
        </w:sdtPr>
        <w:sdtContent>
          <w:r w:rsidRPr="00E548F4">
            <w:rPr>
              <w:b/>
            </w:rPr>
            <w:t>Chair:</w:t>
          </w:r>
        </w:sdtContent>
      </w:sdt>
      <w:r>
        <w:t xml:space="preserve"> I think we can all be realistically looking to the future and thinking that the private housing market might at least have a few wobbles when people start to look at their incomes</w:t>
      </w:r>
      <w:r w:rsidR="005F3032">
        <w:t>,</w:t>
      </w:r>
      <w:r>
        <w:t xml:space="preserve"> the possibilities and the</w:t>
      </w:r>
      <w:r w:rsidR="005F3032">
        <w:t>ir</w:t>
      </w:r>
      <w:r>
        <w:t xml:space="preserve"> security. If that is the case, do you not see the real challenge that Government ought to stand up to now and recognise the really important role that both councils and housing associations can play in building homes</w:t>
      </w:r>
      <w:r w:rsidR="005F3032">
        <w:t>,</w:t>
      </w:r>
      <w:r>
        <w:t xml:space="preserve"> but also maybe purchasing homes in the private sector that do not get sold</w:t>
      </w:r>
      <w:r w:rsidR="005F3032">
        <w:t>,</w:t>
      </w:r>
      <w:r w:rsidR="006467CC">
        <w:t xml:space="preserve"> to act as a counter</w:t>
      </w:r>
      <w:r>
        <w:t xml:space="preserve">cyclical measure to help the construction industry through what could be a very difficult period? </w:t>
      </w:r>
    </w:p>
    <w:p w:rsidR="00696825" w:rsidP="00696825">
      <w:pPr>
        <w:pStyle w:val="Answer"/>
      </w:pPr>
      <w:sdt>
        <w:sdtPr>
          <w:alias w:val="Witness"/>
          <w:id w:val="-619686365"/>
          <w:placeholder>
            <w:docPart w:val="5F92108EF3EB4710AFF840DFBC6D21EE"/>
          </w:placeholder>
          <w:richText/>
        </w:sdtPr>
        <w:sdtContent>
          <w:r w:rsidRPr="00356F83">
            <w:rPr>
              <w:b/>
              <w:i/>
            </w:rPr>
            <w:t>Luke Hall:</w:t>
          </w:r>
          <w:r w:rsidRPr="00E548F4">
            <w:rPr>
              <w:b/>
            </w:rPr>
            <w:t xml:space="preserve"> </w:t>
          </w:r>
        </w:sdtContent>
      </w:sdt>
      <w:r>
        <w:t xml:space="preserve">We acknowledge the important role that authorities are playing in the delivery of homes around the country. We see that in some of the delivery figures I have just talked about, the record that we have in delivering houses. We are continually expanding our understanding, working with local authorities and stakeholder groups </w:t>
      </w:r>
      <w:r w:rsidR="006467CC">
        <w:t>on</w:t>
      </w:r>
      <w:r>
        <w:t xml:space="preserve"> what further changes could be made. We think that some of the measures that we put in place to support the housing industry, including the affordable housing programme I have just talked about, are the most positive mechanism we have to continue to deliver a wide range of tenures.  </w:t>
      </w:r>
    </w:p>
    <w:p w:rsidR="00696825" w:rsidP="00696825">
      <w:pPr>
        <w:pStyle w:val="Remark"/>
      </w:pPr>
      <w:sdt>
        <w:sdtPr>
          <w:alias w:val="Member"/>
          <w:tag w:val="&lt;Member mnisId='394' dodsId='25722'&gt;"/>
          <w:id w:val="-528181313"/>
          <w:placeholder>
            <w:docPart w:val="5F92108EF3EB4710AFF840DFBC6D21EE"/>
          </w:placeholder>
          <w:richText/>
        </w:sdtPr>
        <w:sdtContent>
          <w:r w:rsidRPr="008B4E60">
            <w:rPr>
              <w:b/>
            </w:rPr>
            <w:t>Chair:</w:t>
          </w:r>
        </w:sdtContent>
      </w:sdt>
      <w:r>
        <w:t xml:space="preserve"> We may come back to that issue</w:t>
      </w:r>
      <w:r w:rsidR="008A367A">
        <w:t>,</w:t>
      </w:r>
      <w:r>
        <w:t xml:space="preserve"> because I think the next few </w:t>
      </w:r>
      <w:r>
        <w:t xml:space="preserve">months could be very difficult for the construction industry. It is something I think we ought to all have a think about together. </w:t>
      </w:r>
    </w:p>
    <w:p w:rsidR="006467CC" w:rsidP="00696825">
      <w:pPr>
        <w:pStyle w:val="Question"/>
        <w:numPr>
          <w:ilvl w:val="0"/>
          <w:numId w:val="9"/>
        </w:numPr>
      </w:pPr>
      <w:sdt>
        <w:sdtPr>
          <w:alias w:val="Member"/>
          <w:tag w:val="&lt;Member mnisId='4803' dodsId=''&gt;"/>
          <w:id w:val="1752545655"/>
          <w:placeholder>
            <w:docPart w:val="5F92108EF3EB4710AFF840DFBC6D21EE"/>
          </w:placeholder>
          <w:richText/>
        </w:sdtPr>
        <w:sdtContent>
          <w:r w:rsidRPr="008B4E60" w:rsidR="00696825">
            <w:rPr>
              <w:b/>
            </w:rPr>
            <w:t>Paul Holmes:</w:t>
          </w:r>
        </w:sdtContent>
      </w:sdt>
      <w:r w:rsidR="00696825">
        <w:t xml:space="preserve"> I would just gently say that even housing associations that the Government are relying on to build future affordable but also, most importantly, social housing are calling for grant increase. I think that is something the Government will have to come back to. </w:t>
      </w:r>
    </w:p>
    <w:p w:rsidR="00696825" w:rsidP="006467CC">
      <w:pPr>
        <w:pStyle w:val="Question"/>
        <w:numPr>
          <w:ilvl w:val="0"/>
          <w:numId w:val="0"/>
        </w:numPr>
        <w:ind w:left="794"/>
      </w:pPr>
      <w:r>
        <w:t xml:space="preserve">Councils </w:t>
      </w:r>
      <w:r>
        <w:t xml:space="preserve">have raised concerns about </w:t>
      </w:r>
      <w:r>
        <w:t>the requirement to return right-</w:t>
      </w:r>
      <w:r>
        <w:t>to</w:t>
      </w:r>
      <w:r>
        <w:t>-</w:t>
      </w:r>
      <w:r>
        <w:t xml:space="preserve">buy receipts if they are not spent within three years. Given the closure of many development sites and the delay to the construction industry restarting again because of this crisis, will the Government use this opportunity to bring forward the proposals </w:t>
      </w:r>
      <w:r>
        <w:t xml:space="preserve">they </w:t>
      </w:r>
      <w:r>
        <w:t>made in 2018 to extend the spend period to five years to ensure that right</w:t>
      </w:r>
      <w:r>
        <w:t>-</w:t>
      </w:r>
      <w:r>
        <w:t>to</w:t>
      </w:r>
      <w:r>
        <w:t>-</w:t>
      </w:r>
      <w:r>
        <w:t>buy sales are replaced?</w:t>
      </w:r>
    </w:p>
    <w:p w:rsidR="00696825" w:rsidP="00696825">
      <w:pPr>
        <w:pStyle w:val="Answer"/>
      </w:pPr>
      <w:sdt>
        <w:sdtPr>
          <w:alias w:val="Witness"/>
          <w:id w:val="-204953923"/>
          <w:placeholder>
            <w:docPart w:val="5F92108EF3EB4710AFF840DFBC6D21EE"/>
          </w:placeholder>
          <w:richText/>
        </w:sdtPr>
        <w:sdtContent>
          <w:r w:rsidRPr="00356F83">
            <w:rPr>
              <w:b/>
              <w:i/>
            </w:rPr>
            <w:t>Luke Hall:</w:t>
          </w:r>
          <w:r w:rsidRPr="008B4E60">
            <w:rPr>
              <w:b/>
            </w:rPr>
            <w:t xml:space="preserve"> </w:t>
          </w:r>
        </w:sdtContent>
      </w:sdt>
      <w:r>
        <w:t xml:space="preserve">It is not something that we are looking at right now. I will certainly commit to taking that away, looking into it in more detail and perhaps coming back to you, either personally or to the whole Committee. John, I do not know if there is anything you want to say on </w:t>
      </w:r>
      <w:r w:rsidR="006467CC">
        <w:t>this</w:t>
      </w:r>
      <w:r>
        <w:t xml:space="preserve">. </w:t>
      </w:r>
    </w:p>
    <w:p w:rsidR="00696825" w:rsidP="00696825">
      <w:pPr>
        <w:pStyle w:val="Answer"/>
      </w:pPr>
      <w:sdt>
        <w:sdtPr>
          <w:alias w:val="Witness"/>
          <w:id w:val="217708023"/>
          <w:placeholder>
            <w:docPart w:val="5F92108EF3EB4710AFF840DFBC6D21EE"/>
          </w:placeholder>
          <w:richText/>
        </w:sdtPr>
        <w:sdtContent>
          <w:r w:rsidRPr="000A6285">
            <w:rPr>
              <w:b/>
              <w:i/>
            </w:rPr>
            <w:t>John Hall:</w:t>
          </w:r>
          <w:r w:rsidRPr="008B4E60">
            <w:rPr>
              <w:b/>
            </w:rPr>
            <w:t xml:space="preserve"> </w:t>
          </w:r>
        </w:sdtContent>
      </w:sdt>
      <w:r>
        <w:t>No. That is one we will have to write on.</w:t>
      </w:r>
    </w:p>
    <w:p w:rsidR="00696825" w:rsidP="00696825">
      <w:pPr>
        <w:pStyle w:val="Question"/>
        <w:numPr>
          <w:ilvl w:val="0"/>
          <w:numId w:val="9"/>
        </w:numPr>
      </w:pPr>
      <w:sdt>
        <w:sdtPr>
          <w:alias w:val="Member"/>
          <w:tag w:val="&lt;Member mnisId='394' dodsId='25722'&gt;"/>
          <w:id w:val="-875690386"/>
          <w:placeholder>
            <w:docPart w:val="5F92108EF3EB4710AFF840DFBC6D21EE"/>
          </w:placeholder>
          <w:richText/>
        </w:sdtPr>
        <w:sdtContent>
          <w:r w:rsidRPr="008B4E60">
            <w:rPr>
              <w:b/>
            </w:rPr>
            <w:t>Chair:</w:t>
          </w:r>
        </w:sdtContent>
      </w:sdt>
      <w:r>
        <w:t xml:space="preserve"> I have one or two wrap-up points. </w:t>
      </w:r>
      <w:r w:rsidR="006467CC">
        <w:t xml:space="preserve">One </w:t>
      </w:r>
      <w:r>
        <w:t xml:space="preserve">small issue has been raised with me. The ban on evictions applies to all forms of tenure. It applies to councils and housing associations as well. If it was to be extended, is there a recognition that, while no one wants to see anyone who has their finances put into difficulties because of the COVID-19 situation evicted from their home, there are circumstances where a person who is shielding, living at home by themselves, probably an elderly person, </w:t>
      </w:r>
      <w:r w:rsidR="006467CC">
        <w:t>might have</w:t>
      </w:r>
      <w:r>
        <w:t>, in the council property next door, someone who is guilty of really bad antisocial behaviour and making their life hell</w:t>
      </w:r>
      <w:r w:rsidR="006467CC">
        <w:t>?</w:t>
      </w:r>
      <w:r>
        <w:t xml:space="preserve"> At some point, do we have to look at allowing evictions to take place in those circumstances to protect people in that situation?</w:t>
      </w:r>
    </w:p>
    <w:p w:rsidR="00696825" w:rsidP="00696825">
      <w:pPr>
        <w:pStyle w:val="Answer"/>
      </w:pPr>
      <w:sdt>
        <w:sdtPr>
          <w:alias w:val="Witness"/>
          <w:id w:val="-136103558"/>
          <w:placeholder>
            <w:docPart w:val="5F92108EF3EB4710AFF840DFBC6D21EE"/>
          </w:placeholder>
          <w:richText/>
        </w:sdtPr>
        <w:sdtContent>
          <w:r w:rsidRPr="00356F83">
            <w:rPr>
              <w:b/>
              <w:i/>
            </w:rPr>
            <w:t>Luke Hall:</w:t>
          </w:r>
          <w:r w:rsidRPr="000E704E">
            <w:rPr>
              <w:b/>
            </w:rPr>
            <w:t xml:space="preserve"> </w:t>
          </w:r>
        </w:sdtContent>
      </w:sdt>
      <w:r>
        <w:t xml:space="preserve">That is a very valid and fair point. </w:t>
      </w:r>
      <w:r w:rsidR="006467CC">
        <w:t xml:space="preserve">We </w:t>
      </w:r>
      <w:r>
        <w:t xml:space="preserve">will </w:t>
      </w:r>
      <w:r w:rsidR="006467CC">
        <w:t xml:space="preserve">all </w:t>
      </w:r>
      <w:r>
        <w:t xml:space="preserve">have had constituents raising concerns about these specific issues. People understand how difficult it is for many people to live next to that sort of behaviour. It can be extremely intimidating for people, especially if they are vulnerable or elderly. My understanding is that the </w:t>
      </w:r>
      <w:r w:rsidRPr="00D26EA1">
        <w:t xml:space="preserve">Anti-social Behaviour, Crime and Policing Act </w:t>
      </w:r>
      <w:r>
        <w:t>2014 allows local authorities and other agencies, including the police, to use a number of different powers to respond to antisocial behaviour. These continue to be applicable</w:t>
      </w:r>
      <w:r w:rsidR="00BB17A2">
        <w:t xml:space="preserve"> and t</w:t>
      </w:r>
      <w:r>
        <w:t>hey can continue to be used</w:t>
      </w:r>
      <w:r w:rsidR="00BB17A2">
        <w:t>,</w:t>
      </w:r>
      <w:r>
        <w:t xml:space="preserve"> but we will be looking at that issue</w:t>
      </w:r>
      <w:r w:rsidR="006467CC">
        <w:t>,</w:t>
      </w:r>
      <w:r>
        <w:t xml:space="preserve"> </w:t>
      </w:r>
      <w:r w:rsidR="006467CC">
        <w:t xml:space="preserve">which </w:t>
      </w:r>
      <w:r>
        <w:t>many of us have rightly raised</w:t>
      </w:r>
      <w:r w:rsidR="006467CC">
        <w:t>,</w:t>
      </w:r>
      <w:r>
        <w:t xml:space="preserve"> in the days ahead. </w:t>
      </w:r>
    </w:p>
    <w:p w:rsidR="00696825" w:rsidP="00696825">
      <w:pPr>
        <w:pStyle w:val="Question"/>
        <w:numPr>
          <w:ilvl w:val="0"/>
          <w:numId w:val="9"/>
        </w:numPr>
      </w:pPr>
      <w:sdt>
        <w:sdtPr>
          <w:alias w:val="Member"/>
          <w:tag w:val="&lt;Member mnisId='394' dodsId='25722'&gt;"/>
          <w:id w:val="764193332"/>
          <w:placeholder>
            <w:docPart w:val="5F92108EF3EB4710AFF840DFBC6D21EE"/>
          </w:placeholder>
          <w:richText/>
        </w:sdtPr>
        <w:sdtContent>
          <w:r w:rsidRPr="000E704E">
            <w:rPr>
              <w:b/>
            </w:rPr>
            <w:t>Chair:</w:t>
          </w:r>
        </w:sdtContent>
      </w:sdt>
      <w:r>
        <w:t xml:space="preserve"> In terms of the timing, when are you are likely to be able to come back to </w:t>
      </w:r>
      <w:r w:rsidR="007039A7">
        <w:t xml:space="preserve">us </w:t>
      </w:r>
      <w:r>
        <w:t>about some of the issues on the protocol and other measures going forward? Do you have a timescale for that yet?</w:t>
      </w:r>
    </w:p>
    <w:p w:rsidR="00696825" w:rsidP="00696825">
      <w:pPr>
        <w:pStyle w:val="Answer"/>
      </w:pPr>
      <w:sdt>
        <w:sdtPr>
          <w:alias w:val="Witness"/>
          <w:id w:val="426542867"/>
          <w:placeholder>
            <w:docPart w:val="5F92108EF3EB4710AFF840DFBC6D21EE"/>
          </w:placeholder>
          <w:richText/>
        </w:sdtPr>
        <w:sdtContent>
          <w:r w:rsidRPr="00356F83">
            <w:rPr>
              <w:b/>
              <w:i/>
            </w:rPr>
            <w:t>Luke Hall:</w:t>
          </w:r>
          <w:r w:rsidRPr="000E704E">
            <w:rPr>
              <w:b/>
            </w:rPr>
            <w:t xml:space="preserve"> </w:t>
          </w:r>
        </w:sdtContent>
      </w:sdt>
      <w:r>
        <w:t xml:space="preserve">On </w:t>
      </w:r>
      <w:r w:rsidRPr="006467CC">
        <w:t>the timescales for the pre-action protocol, I canno</w:t>
      </w:r>
      <w:r w:rsidRPr="006467CC" w:rsidR="006467CC">
        <w:t xml:space="preserve">t definitively tell you today. </w:t>
      </w:r>
      <w:r w:rsidRPr="006467CC">
        <w:t>I completely respect all the questions that have come from you to</w:t>
      </w:r>
      <w:r>
        <w:t xml:space="preserve">day and understand your keenness to have answers </w:t>
      </w:r>
      <w:r w:rsidR="006467CC">
        <w:t>to</w:t>
      </w:r>
      <w:r>
        <w:t xml:space="preserve"> </w:t>
      </w:r>
      <w:r w:rsidR="006467CC">
        <w:t>them.</w:t>
      </w:r>
      <w:r>
        <w:t xml:space="preserve"> </w:t>
      </w:r>
      <w:r w:rsidR="006467CC">
        <w:t>I</w:t>
      </w:r>
      <w:r>
        <w:t xml:space="preserve"> will personally make sure that is done in a speedy way. </w:t>
      </w:r>
    </w:p>
    <w:p w:rsidR="00696825" w:rsidP="00696825">
      <w:pPr>
        <w:pStyle w:val="Question"/>
        <w:numPr>
          <w:ilvl w:val="0"/>
          <w:numId w:val="9"/>
        </w:numPr>
      </w:pPr>
      <w:sdt>
        <w:sdtPr>
          <w:alias w:val="Member"/>
          <w:tag w:val="&lt;Member mnisId='394' dodsId='25722'&gt;"/>
          <w:id w:val="960918988"/>
          <w:placeholder>
            <w:docPart w:val="5F92108EF3EB4710AFF840DFBC6D21EE"/>
          </w:placeholder>
          <w:richText/>
        </w:sdtPr>
        <w:sdtContent>
          <w:r w:rsidRPr="000E704E">
            <w:rPr>
              <w:b/>
            </w:rPr>
            <w:t>Chair:</w:t>
          </w:r>
        </w:sdtContent>
      </w:sdt>
      <w:r>
        <w:t xml:space="preserve"> Finally, we have to finish on the issue of money. You are right</w:t>
      </w:r>
      <w:r w:rsidR="006467CC">
        <w:t>;</w:t>
      </w:r>
      <w:r>
        <w:t xml:space="preserve"> local authorities have been pleased with the extra resources they have been given, as far as it goes</w:t>
      </w:r>
      <w:r w:rsidR="006467CC">
        <w:t>,</w:t>
      </w:r>
      <w:r>
        <w:t xml:space="preserve"> I think </w:t>
      </w:r>
      <w:r w:rsidR="006467CC">
        <w:t xml:space="preserve">it </w:t>
      </w:r>
      <w:r>
        <w:t xml:space="preserve">is fair to say. </w:t>
      </w:r>
      <w:r w:rsidR="006467CC">
        <w:t xml:space="preserve">Most </w:t>
      </w:r>
      <w:r>
        <w:t xml:space="preserve">authorities have said that they </w:t>
      </w:r>
      <w:r w:rsidR="006467CC">
        <w:t>have</w:t>
      </w:r>
      <w:r>
        <w:t xml:space="preserve"> not </w:t>
      </w:r>
      <w:r w:rsidR="006467CC">
        <w:t>got</w:t>
      </w:r>
      <w:r>
        <w:t xml:space="preserve"> as much as they have spent so far by any means. </w:t>
      </w:r>
      <w:r w:rsidR="00A54291">
        <w:t>Since</w:t>
      </w:r>
      <w:r>
        <w:t xml:space="preserve"> the Secretary of State came to see us last week and talked about only funding those issues that the Government have specifically asked local authorities to do, there has been quite an adverse reaction in local government in general. </w:t>
      </w:r>
      <w:r w:rsidR="00667EFD">
        <w:t>R</w:t>
      </w:r>
      <w:r>
        <w:t xml:space="preserve">eading the </w:t>
      </w:r>
      <w:r w:rsidRPr="00D26EA1">
        <w:rPr>
          <w:i/>
          <w:iCs/>
        </w:rPr>
        <w:t>Local Government Chronicle</w:t>
      </w:r>
      <w:r>
        <w:t xml:space="preserve">, </w:t>
      </w:r>
      <w:r w:rsidR="00385945">
        <w:t>t</w:t>
      </w:r>
      <w:r w:rsidR="00667EFD">
        <w:t>he LGA and others</w:t>
      </w:r>
      <w:r w:rsidR="00385945">
        <w:t xml:space="preserve"> </w:t>
      </w:r>
      <w:r>
        <w:t>have been really concerned about what they may be left to pick up the bill for at the end of the day. In terms of your responsibilities, all the homelessness issues</w:t>
      </w:r>
      <w:r w:rsidR="00A54291">
        <w:t xml:space="preserve"> and </w:t>
      </w:r>
      <w:r>
        <w:t>dealing with rough sleeping, do we know that local authorities will be fully covered for all the costs they have incurred?</w:t>
      </w:r>
    </w:p>
    <w:p w:rsidR="00696825" w:rsidP="00696825">
      <w:pPr>
        <w:pStyle w:val="Answer"/>
      </w:pPr>
      <w:sdt>
        <w:sdtPr>
          <w:alias w:val="Witness"/>
          <w:id w:val="377832025"/>
          <w:placeholder>
            <w:docPart w:val="5F92108EF3EB4710AFF840DFBC6D21EE"/>
          </w:placeholder>
          <w:richText/>
        </w:sdtPr>
        <w:sdtContent>
          <w:r w:rsidRPr="00356F83">
            <w:rPr>
              <w:b/>
              <w:i/>
            </w:rPr>
            <w:t>Luke Hall:</w:t>
          </w:r>
          <w:r w:rsidRPr="000E704E">
            <w:rPr>
              <w:b/>
            </w:rPr>
            <w:t xml:space="preserve"> </w:t>
          </w:r>
        </w:sdtContent>
      </w:sdt>
      <w:r>
        <w:t>I would be quite surprised and disappointed if we did not end on money and resources. As I set out earlier, in terms of rough sleeping, local authorities received that very early on. There was the initial £3.2 million, which was weighted towards the councils that would specifically need larger allocations, and the two subsequent £1.6 billion tranches of funding, on top of a very positive year’s rough sleeping initiative settlement, an extra 30% rise, and that 13% rise in the homelessness funding. Apologies</w:t>
      </w:r>
      <w:r w:rsidR="006467CC">
        <w:t>, Chair</w:t>
      </w:r>
      <w:r>
        <w:t>, because you will have heard me say this a number of times</w:t>
      </w:r>
      <w:r w:rsidR="006467CC">
        <w:t xml:space="preserve">, but that </w:t>
      </w:r>
      <w:r>
        <w:t>is on top of a very positive local government finance settlement this y</w:t>
      </w:r>
      <w:r w:rsidR="006467CC">
        <w:t>ear. It is not a flat question. There was</w:t>
      </w:r>
      <w:r>
        <w:t xml:space="preserve"> a good settlement</w:t>
      </w:r>
      <w:r w:rsidR="006467CC">
        <w:t>,</w:t>
      </w:r>
      <w:r>
        <w:t xml:space="preserve"> a good increase in the rough sleeping initiative</w:t>
      </w:r>
      <w:r w:rsidR="006467CC">
        <w:t xml:space="preserve"> and an increase in the</w:t>
      </w:r>
      <w:r w:rsidRPr="006467CC" w:rsidR="006467CC">
        <w:t xml:space="preserve"> </w:t>
      </w:r>
      <w:r w:rsidR="006467CC">
        <w:t>homelessness</w:t>
      </w:r>
      <w:r>
        <w:t xml:space="preserve"> budget. </w:t>
      </w:r>
    </w:p>
    <w:p w:rsidR="00696825" w:rsidP="00696825">
      <w:pPr>
        <w:pStyle w:val="Question"/>
        <w:numPr>
          <w:ilvl w:val="0"/>
          <w:numId w:val="9"/>
        </w:numPr>
      </w:pPr>
      <w:sdt>
        <w:sdtPr>
          <w:alias w:val="Member"/>
          <w:tag w:val="&lt;Member mnisId='394' dodsId='25722'&gt;"/>
          <w:id w:val="1006627894"/>
          <w:placeholder>
            <w:docPart w:val="5F92108EF3EB4710AFF840DFBC6D21EE"/>
          </w:placeholder>
          <w:richText/>
        </w:sdtPr>
        <w:sdtContent>
          <w:r w:rsidRPr="00537169">
            <w:rPr>
              <w:b/>
            </w:rPr>
            <w:t>Chair:</w:t>
          </w:r>
        </w:sdtContent>
      </w:sdt>
      <w:r>
        <w:t xml:space="preserve"> Local authorities are still concerned. They still need certainty. When are we going to get the list from the Secretary of State making it clear exactly what will be covered and what will not be covered?</w:t>
      </w:r>
    </w:p>
    <w:p w:rsidR="00696825" w:rsidP="00696825">
      <w:pPr>
        <w:pStyle w:val="Answer"/>
      </w:pPr>
      <w:sdt>
        <w:sdtPr>
          <w:alias w:val="Witness"/>
          <w:id w:val="551809789"/>
          <w:placeholder>
            <w:docPart w:val="5F92108EF3EB4710AFF840DFBC6D21EE"/>
          </w:placeholder>
          <w:richText/>
        </w:sdtPr>
        <w:sdtContent>
          <w:r w:rsidRPr="00356F83">
            <w:rPr>
              <w:b/>
              <w:i/>
            </w:rPr>
            <w:t>Luke Hall:</w:t>
          </w:r>
          <w:r w:rsidRPr="00537169">
            <w:rPr>
              <w:b/>
            </w:rPr>
            <w:t xml:space="preserve"> </w:t>
          </w:r>
        </w:sdtContent>
      </w:sdt>
      <w:r>
        <w:t xml:space="preserve">I am not sure if he </w:t>
      </w:r>
      <w:r>
        <w:t>commit</w:t>
      </w:r>
      <w:r w:rsidR="00385945">
        <w:t>ed</w:t>
      </w:r>
      <w:r>
        <w:t xml:space="preserve"> to you last week to write </w:t>
      </w:r>
      <w:r w:rsidR="006467CC">
        <w:t>on</w:t>
      </w:r>
      <w:r>
        <w:t xml:space="preserve"> that. </w:t>
      </w:r>
    </w:p>
    <w:p w:rsidR="00696825" w:rsidP="00696825">
      <w:pPr>
        <w:pStyle w:val="Remark"/>
      </w:pPr>
      <w:sdt>
        <w:sdtPr>
          <w:alias w:val="Member"/>
          <w:tag w:val="&lt;Member mnisId='394' dodsId='25722'&gt;"/>
          <w:id w:val="-1689436477"/>
          <w:placeholder>
            <w:docPart w:val="5F92108EF3EB4710AFF840DFBC6D21EE"/>
          </w:placeholder>
          <w:richText/>
        </w:sdtPr>
        <w:sdtContent>
          <w:r w:rsidRPr="00537169">
            <w:rPr>
              <w:b/>
            </w:rPr>
            <w:t>Chair:</w:t>
          </w:r>
        </w:sdtContent>
      </w:sdt>
      <w:r>
        <w:t xml:space="preserve"> Yes, he did.</w:t>
      </w:r>
    </w:p>
    <w:p w:rsidR="00696825" w:rsidP="00696825">
      <w:pPr>
        <w:pStyle w:val="Answer"/>
      </w:pPr>
      <w:sdt>
        <w:sdtPr>
          <w:alias w:val="Witness"/>
          <w:id w:val="-1845467934"/>
          <w:placeholder>
            <w:docPart w:val="5F92108EF3EB4710AFF840DFBC6D21EE"/>
          </w:placeholder>
          <w:richText/>
        </w:sdtPr>
        <w:sdtContent>
          <w:r w:rsidRPr="00356F83">
            <w:rPr>
              <w:b/>
              <w:i/>
            </w:rPr>
            <w:t>Luke Hall:</w:t>
          </w:r>
          <w:r w:rsidRPr="00537169">
            <w:rPr>
              <w:b/>
            </w:rPr>
            <w:t xml:space="preserve"> </w:t>
          </w:r>
        </w:sdtContent>
      </w:sdt>
      <w:r>
        <w:t xml:space="preserve">Far be it </w:t>
      </w:r>
      <w:r w:rsidR="006467CC">
        <w:t>from</w:t>
      </w:r>
      <w:r>
        <w:t xml:space="preserve"> me to override </w:t>
      </w:r>
      <w:r w:rsidR="00FA594C">
        <w:t>that</w:t>
      </w:r>
      <w:r>
        <w:t xml:space="preserve">, but I will follow that up straight after the session to make sure you receive that in a quick way. I think he said last week that we have listened to the sector all the way through this process. It has been quickly evolving. We provided £1.6 billion </w:t>
      </w:r>
      <w:r w:rsidR="00FA594C">
        <w:t>per</w:t>
      </w:r>
      <w:r>
        <w:t xml:space="preserve"> month over the last two months. I will follow up on the specifics.</w:t>
      </w:r>
    </w:p>
    <w:p w:rsidR="00696825" w:rsidP="00696825">
      <w:pPr>
        <w:pStyle w:val="Remark"/>
      </w:pPr>
      <w:sdt>
        <w:sdtPr>
          <w:alias w:val="Member"/>
          <w:tag w:val="&lt;Member mnisId='394' dodsId='25722'&gt;"/>
          <w:id w:val="-480765622"/>
          <w:placeholder>
            <w:docPart w:val="5F92108EF3EB4710AFF840DFBC6D21EE"/>
          </w:placeholder>
          <w:richText/>
        </w:sdtPr>
        <w:sdtContent>
          <w:r w:rsidRPr="00537169">
            <w:rPr>
              <w:b/>
            </w:rPr>
            <w:t>Chair:</w:t>
          </w:r>
        </w:sdtContent>
      </w:sdt>
      <w:r>
        <w:t xml:space="preserve"> The local authorities have these big challenges. They know their costs are going to continue and they want to be certain. They want to do </w:t>
      </w:r>
      <w:r>
        <w:t xml:space="preserve">the right thing, but they want to know they are going to have the money to do it. I think that is </w:t>
      </w:r>
      <w:r w:rsidR="00FA594C">
        <w:t>the point</w:t>
      </w:r>
      <w:r>
        <w:t xml:space="preserve">. </w:t>
      </w:r>
    </w:p>
    <w:p w:rsidR="00696825" w:rsidRPr="006F02A4" w:rsidP="00696825">
      <w:pPr>
        <w:pStyle w:val="Question"/>
        <w:numPr>
          <w:ilvl w:val="0"/>
          <w:numId w:val="9"/>
        </w:numPr>
      </w:pPr>
      <w:sdt>
        <w:sdtPr>
          <w:alias w:val="Member"/>
          <w:tag w:val="&lt;Member mnisId='1566' dodsId='31584'&gt;"/>
          <w:id w:val="-2086828999"/>
          <w:placeholder>
            <w:docPart w:val="5F92108EF3EB4710AFF840DFBC6D21EE"/>
          </w:placeholder>
          <w:richText/>
        </w:sdtPr>
        <w:sdtContent>
          <w:r w:rsidRPr="00537169">
            <w:rPr>
              <w:b/>
            </w:rPr>
            <w:t>Daniel Kawczynski:</w:t>
          </w:r>
        </w:sdtContent>
      </w:sdt>
      <w:r>
        <w:t xml:space="preserve"> On the point that the Chair made, Minister, according to my local council, Shropshire Council, it is £4 million adrift from what this crisis has already cost it. We are very grateful for the money you have sent to the councils, but we still feel unequivocally that</w:t>
      </w:r>
      <w:r w:rsidR="006F02A4">
        <w:t xml:space="preserve"> it</w:t>
      </w:r>
      <w:r>
        <w:t xml:space="preserve"> is not sufficient to cover all the extra spending commitments they have and all the losses from </w:t>
      </w:r>
      <w:r w:rsidRPr="006F02A4">
        <w:t>their revenues. Would you like to respond to that, Minister?</w:t>
      </w:r>
    </w:p>
    <w:p w:rsidR="00696825" w:rsidRPr="006F02A4" w:rsidP="00696825">
      <w:pPr>
        <w:pStyle w:val="Remark"/>
      </w:pPr>
      <w:sdt>
        <w:sdtPr>
          <w:alias w:val="Member"/>
          <w:tag w:val="&lt;Member mnisId='394' dodsId='25722'&gt;"/>
          <w:id w:val="906188544"/>
          <w:placeholder>
            <w:docPart w:val="5F92108EF3EB4710AFF840DFBC6D21EE"/>
          </w:placeholder>
          <w:richText/>
        </w:sdtPr>
        <w:sdtContent>
          <w:r w:rsidRPr="006F02A4">
            <w:rPr>
              <w:b/>
            </w:rPr>
            <w:t>Chair:</w:t>
          </w:r>
        </w:sdtContent>
      </w:sdt>
      <w:r w:rsidRPr="006F02A4" w:rsidR="006F02A4">
        <w:t xml:space="preserve"> </w:t>
      </w:r>
      <w:r w:rsidRPr="006F02A4">
        <w:t>Just agree, Minister.</w:t>
      </w:r>
    </w:p>
    <w:p w:rsidR="00696825" w:rsidP="00696825">
      <w:pPr>
        <w:pStyle w:val="Answer"/>
      </w:pPr>
      <w:sdt>
        <w:sdtPr>
          <w:alias w:val="Witness"/>
          <w:id w:val="-2138408443"/>
          <w:placeholder>
            <w:docPart w:val="5F92108EF3EB4710AFF840DFBC6D21EE"/>
          </w:placeholder>
          <w:richText/>
        </w:sdtPr>
        <w:sdtContent>
          <w:r w:rsidRPr="006F02A4">
            <w:rPr>
              <w:b/>
              <w:i/>
            </w:rPr>
            <w:t>Luke Hall:</w:t>
          </w:r>
          <w:r w:rsidRPr="006F02A4">
            <w:rPr>
              <w:b/>
            </w:rPr>
            <w:t xml:space="preserve"> </w:t>
          </w:r>
        </w:sdtContent>
      </w:sdt>
      <w:r w:rsidRPr="006F02A4">
        <w:t xml:space="preserve">Thanks for making the point. I know </w:t>
      </w:r>
      <w:r w:rsidRPr="006F02A4" w:rsidR="006F02A4">
        <w:t>you</w:t>
      </w:r>
      <w:r w:rsidR="006F02A4">
        <w:t xml:space="preserve"> continue</w:t>
      </w:r>
      <w:r w:rsidRPr="006F02A4">
        <w:t xml:space="preserve"> to make these points. I think they have received £18 million since the start of this crisis and £12,000 in the</w:t>
      </w:r>
      <w:r>
        <w:t xml:space="preserve"> first tranche of rough sleeping support particularly, so we believe we provide a good level of support. We will continue to work with you and other colleagues across the House to make sure we understand the situation in the coming days and weeks. </w:t>
      </w:r>
    </w:p>
    <w:p w:rsidR="00696825" w:rsidRPr="00537169" w:rsidP="00696825">
      <w:pPr>
        <w:pStyle w:val="Answer"/>
      </w:pPr>
      <w:sdt>
        <w:sdtPr>
          <w:alias w:val="Member"/>
          <w:tag w:val="&lt;Member mnisId='394' dodsId='25722'&gt;"/>
          <w:id w:val="-1662463631"/>
          <w:placeholder>
            <w:docPart w:val="5F92108EF3EB4710AFF840DFBC6D21EE"/>
          </w:placeholder>
          <w:richText/>
        </w:sdtPr>
        <w:sdtContent>
          <w:r w:rsidRPr="00537169">
            <w:rPr>
              <w:b/>
            </w:rPr>
            <w:t>Chair:</w:t>
          </w:r>
        </w:sdtContent>
      </w:sdt>
      <w:r>
        <w:t xml:space="preserve"> Minister</w:t>
      </w:r>
      <w:r w:rsidR="00CF7B1E">
        <w:t xml:space="preserve"> and</w:t>
      </w:r>
      <w:r>
        <w:t xml:space="preserve"> John Hall, thank you both very much for coming to the Committee today and answering our questions. There are still quite a few issues that you need to reflect on</w:t>
      </w:r>
      <w:r w:rsidR="006F02A4">
        <w:t>,</w:t>
      </w:r>
      <w:r>
        <w:t xml:space="preserve"> have further consideration of and come back to the Committee about. We look forward to hearing from you further and having further discussions in the weeks and months ahead, as we all together try to grapple with this terrible crisis. Thank you both very much for coming.</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C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C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CF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C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3692F329D4940CAB15AE325C02B1E1D"/>
      </w:placeholder>
      <w:richText/>
    </w:sdtPr>
    <w:sdtContent>
      <w:p w:rsidR="00150C73" w:rsidP="009277D8">
        <w:pPr>
          <w:pStyle w:val="Para"/>
          <w:rPr>
            <w:color w:val="808080"/>
          </w:rPr>
        </w:pPr>
        <w:r w:rsidRPr="002113F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8642D24DEBC473FA2108D4B8939CA65"/>
      </w:placeholder>
      <w:richText/>
    </w:sdtPr>
    <w:sdtContent>
      <w:p w:rsidR="00150C7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C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56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692F329D4940CAB15AE325C02B1E1D"/>
        <w:category>
          <w:name w:val="General"/>
          <w:gallery w:val="placeholder"/>
        </w:category>
        <w:types>
          <w:type w:val="bbPlcHdr"/>
        </w:types>
        <w:behaviors>
          <w:behavior w:val="content"/>
        </w:behaviors>
        <w:guid w:val="{6BCC05C1-F740-450A-A086-F423B5F6BBF8}"/>
      </w:docPartPr>
      <w:docPartBody>
        <w:p w:rsidR="00BD2AB6" w:rsidP="00BD2AB6">
          <w:pPr>
            <w:pStyle w:val="23692F329D4940CAB15AE325C02B1E1D"/>
          </w:pPr>
          <w:r w:rsidRPr="000753FC">
            <w:rPr>
              <w:rStyle w:val="PlaceholderText"/>
            </w:rPr>
            <w:t>Click here to enter text.</w:t>
          </w:r>
        </w:p>
      </w:docPartBody>
    </w:docPart>
    <w:docPart>
      <w:docPartPr>
        <w:name w:val="0385D9A87CEA4FD294F9614562403D1D"/>
        <w:category>
          <w:name w:val="General"/>
          <w:gallery w:val="placeholder"/>
        </w:category>
        <w:types>
          <w:type w:val="bbPlcHdr"/>
        </w:types>
        <w:behaviors>
          <w:behavior w:val="content"/>
        </w:behaviors>
        <w:guid w:val="{FBE68AB6-448B-4A08-9607-2BDAED6007FF}"/>
      </w:docPartPr>
      <w:docPartBody>
        <w:p w:rsidR="00BD2AB6" w:rsidP="00BD2AB6">
          <w:pPr>
            <w:pStyle w:val="0385D9A87CEA4FD294F9614562403D1D"/>
          </w:pPr>
          <w:r w:rsidRPr="002B3926">
            <w:rPr>
              <w:rStyle w:val="PlaceholderText"/>
            </w:rPr>
            <w:t>Click here to enter text.</w:t>
          </w:r>
        </w:p>
      </w:docPartBody>
    </w:docPart>
    <w:docPart>
      <w:docPartPr>
        <w:name w:val="78642D24DEBC473FA2108D4B8939CA65"/>
        <w:category>
          <w:name w:val="General"/>
          <w:gallery w:val="placeholder"/>
        </w:category>
        <w:types>
          <w:type w:val="bbPlcHdr"/>
        </w:types>
        <w:behaviors>
          <w:behavior w:val="content"/>
        </w:behaviors>
        <w:guid w:val="{6E18FC0E-92B1-4EC4-A37B-0C4050F09257}"/>
      </w:docPartPr>
      <w:docPartBody>
        <w:p w:rsidR="00BD2AB6" w:rsidP="00BD2AB6">
          <w:pPr>
            <w:pStyle w:val="78642D24DEBC473FA2108D4B8939CA65"/>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C12BCD4-5A0C-47DD-A2DD-41D073C2B863}"/>
      </w:docPartPr>
      <w:docPartBody>
        <w:p w:rsidR="00BD2AB6">
          <w:r w:rsidRPr="00CC53D6">
            <w:rPr>
              <w:rStyle w:val="PlaceholderText"/>
            </w:rPr>
            <w:t>Click here to enter text.</w:t>
          </w:r>
        </w:p>
      </w:docPartBody>
    </w:docPart>
    <w:docPart>
      <w:docPartPr>
        <w:name w:val="5F92108EF3EB4710AFF840DFBC6D21EE"/>
        <w:category>
          <w:name w:val="General"/>
          <w:gallery w:val="placeholder"/>
        </w:category>
        <w:types>
          <w:type w:val="bbPlcHdr"/>
        </w:types>
        <w:behaviors>
          <w:behavior w:val="content"/>
        </w:behaviors>
        <w:guid w:val="{1DEE359C-6FEF-477E-B60D-032ED52CEB49}"/>
      </w:docPartPr>
      <w:docPartBody>
        <w:p w:rsidR="00074D0B" w:rsidP="00074D0B">
          <w:pPr>
            <w:pStyle w:val="5F92108EF3EB4710AFF840DFBC6D21EE"/>
          </w:pPr>
          <w:r w:rsidRPr="00CC53D6">
            <w:rPr>
              <w:rStyle w:val="PlaceholderText"/>
            </w:rPr>
            <w:t>Click here to enter text.</w:t>
          </w:r>
        </w:p>
      </w:docPartBody>
    </w:docPart>
    <w:docPart>
      <w:docPartPr>
        <w:name w:val="5428036049B64B0B965C21EB802171AE"/>
        <w:category>
          <w:name w:val="General"/>
          <w:gallery w:val="placeholder"/>
        </w:category>
        <w:types>
          <w:type w:val="bbPlcHdr"/>
        </w:types>
        <w:behaviors>
          <w:behavior w:val="content"/>
        </w:behaviors>
        <w:guid w:val="{FE88C9C3-9353-449F-897D-D7FA13D7DDDA}"/>
      </w:docPartPr>
      <w:docPartBody>
        <w:p w:rsidR="00074D0B" w:rsidP="00074D0B">
          <w:pPr>
            <w:pStyle w:val="5428036049B64B0B965C21EB802171AE"/>
          </w:pPr>
          <w:r w:rsidRPr="00CC53D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D0B"/>
    <w:rPr>
      <w:color w:val="808080"/>
    </w:rPr>
  </w:style>
  <w:style w:type="paragraph" w:customStyle="1" w:styleId="23692F329D4940CAB15AE325C02B1E1D">
    <w:name w:val="23692F329D4940CAB15AE325C02B1E1D"/>
    <w:rsid w:val="00BD2AB6"/>
  </w:style>
  <w:style w:type="paragraph" w:customStyle="1" w:styleId="0385D9A87CEA4FD294F9614562403D1D">
    <w:name w:val="0385D9A87CEA4FD294F9614562403D1D"/>
    <w:rsid w:val="00BD2AB6"/>
  </w:style>
  <w:style w:type="paragraph" w:customStyle="1" w:styleId="78642D24DEBC473FA2108D4B8939CA65">
    <w:name w:val="78642D24DEBC473FA2108D4B8939CA65"/>
    <w:rsid w:val="00BD2AB6"/>
  </w:style>
  <w:style w:type="paragraph" w:customStyle="1" w:styleId="8B248D88EA2A4FB9BA06B3F5318A2B71">
    <w:name w:val="8B248D88EA2A4FB9BA06B3F5318A2B71"/>
    <w:rsid w:val="00BD2AB6"/>
  </w:style>
  <w:style w:type="paragraph" w:customStyle="1" w:styleId="D2ABC42F0F804745AD2EC07AB0F2C77A">
    <w:name w:val="D2ABC42F0F804745AD2EC07AB0F2C77A"/>
    <w:rsid w:val="00BD2AB6"/>
  </w:style>
  <w:style w:type="paragraph" w:customStyle="1" w:styleId="1B4A636230764E68A7735EE9B844883F">
    <w:name w:val="1B4A636230764E68A7735EE9B844883F"/>
    <w:rsid w:val="00BD2AB6"/>
  </w:style>
  <w:style w:type="paragraph" w:customStyle="1" w:styleId="5F92108EF3EB4710AFF840DFBC6D21EE">
    <w:name w:val="5F92108EF3EB4710AFF840DFBC6D21EE"/>
    <w:rsid w:val="00074D0B"/>
  </w:style>
  <w:style w:type="paragraph" w:customStyle="1" w:styleId="5428036049B64B0B965C21EB802171AE">
    <w:name w:val="5428036049B64B0B965C21EB802171AE"/>
    <w:rsid w:val="00074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F9EF7-2DF8-4B59-8B8E-2E9CB4A7D9A6}">
  <ds:schemaRefs>
    <ds:schemaRef ds:uri="http://schemas.microsoft.com/sharepoint/v3/contenttype/forms"/>
  </ds:schemaRefs>
</ds:datastoreItem>
</file>

<file path=customXml/itemProps2.xml><?xml version="1.0" encoding="utf-8"?>
<ds:datastoreItem xmlns:ds="http://schemas.openxmlformats.org/officeDocument/2006/customXml" ds:itemID="{06DA5CA7-548C-4830-A4CD-4B6867319E11}">
  <ds:schemaRefs>
    <ds:schemaRef ds:uri="http://schemas.microsoft.com/office/2006/documentManagement/types"/>
    <ds:schemaRef ds:uri="0606af38-29d8-407d-826d-7a0cb9d9f4ed"/>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6ab18433-7710-49bd-9bb4-0bb85747556a"/>
    <ds:schemaRef ds:uri="http://purl.org/dc/terms/"/>
    <ds:schemaRef ds:uri="c86d72e2-090a-4e7d-987e-218d8a0db591"/>
    <ds:schemaRef ds:uri="4600776d-0a3c-44b4-bff2-0ceaafb13046"/>
    <ds:schemaRef ds:uri="ca160097-f9a4-47a2-9b12-b18df77a0bea"/>
    <ds:schemaRef ds:uri="http://www.w3.org/XML/1998/namespace"/>
    <ds:schemaRef ds:uri="http://purl.org/dc/dcmitype/"/>
  </ds:schemaRefs>
</ds:datastoreItem>
</file>

<file path=customXml/itemProps3.xml><?xml version="1.0" encoding="utf-8"?>
<ds:datastoreItem xmlns:ds="http://schemas.openxmlformats.org/officeDocument/2006/customXml" ds:itemID="{C361C0C2-52E0-4B30-903C-E3621989B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1932F-0121-48AC-904A-DD576C661913}">
  <ds:schemaRefs>
    <ds:schemaRef ds:uri="http://schemas.microsoft.com/sharepoint/events"/>
  </ds:schemaRefs>
</ds:datastoreItem>
</file>

<file path=customXml/itemProps5.xml><?xml version="1.0" encoding="utf-8"?>
<ds:datastoreItem xmlns:ds="http://schemas.openxmlformats.org/officeDocument/2006/customXml" ds:itemID="{BAE4DB0E-C61C-441A-BE81-DB7CEF8D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