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4441A" w:rsidP="00CF0BBA">
      <w:pPr>
        <w:pStyle w:val="TitleCommittee0"/>
      </w:pPr>
      <w:bookmarkStart w:id="0" w:name="_GoBack"/>
      <w:bookmarkEnd w:id="0"/>
      <w:sdt>
        <w:sdtPr>
          <w:alias w:val="CommitteeName"/>
          <w:tag w:val="CommitteeName"/>
          <w:id w:val="1869951332"/>
          <w:placeholder>
            <w:docPart w:val="B32536E3D2C64CE589FCA03324029F84"/>
          </w:placeholder>
          <w:richText/>
        </w:sdtPr>
        <w:sdtContent>
          <w:r>
            <w:t>Transport Committee</w:t>
          </w:r>
        </w:sdtContent>
      </w:sdt>
    </w:p>
    <w:p w:rsidR="0004441A" w:rsidP="00156A60">
      <w:pPr>
        <w:pStyle w:val="TitleInquiry0"/>
      </w:pPr>
      <w:r>
        <w:t xml:space="preserve">Oral evidence: </w:t>
      </w:r>
      <w:sdt>
        <w:sdtPr>
          <w:alias w:val="InquiryName"/>
          <w:tag w:val="InquiryName"/>
          <w:id w:val="377371847"/>
          <w:placeholder>
            <w:docPart w:val="B32536E3D2C64CE589FCA03324029F84"/>
          </w:placeholder>
          <w:richText/>
        </w:sdtPr>
        <w:sdtContent>
          <w:r>
            <w:fldChar w:fldCharType="begin"/>
          </w:r>
          <w:r>
            <w:instrText xml:space="preserve"> HYPERLINK "https://committees.parliament.uk/work/221/coronavirus-implications-for-transport/publications/" </w:instrText>
          </w:r>
          <w:r>
            <w:fldChar w:fldCharType="separate"/>
          </w:r>
          <w:r w:rsidRPr="006459EF">
            <w:rPr>
              <w:rStyle w:val="Hyperlink"/>
            </w:rPr>
            <w:t>Coronavirus: implications for transport</w:t>
          </w:r>
          <w:r>
            <w:fldChar w:fldCharType="end"/>
          </w:r>
        </w:sdtContent>
      </w:sdt>
      <w:r>
        <w:t xml:space="preserve">, HC </w:t>
      </w:r>
      <w:sdt>
        <w:sdtPr>
          <w:alias w:val="InquiryRefNo"/>
          <w:tag w:val="InquiryRefNo"/>
          <w:id w:val="-281725174"/>
          <w:placeholder>
            <w:docPart w:val="B32536E3D2C64CE589FCA03324029F84"/>
          </w:placeholder>
          <w:richText/>
        </w:sdtPr>
        <w:sdtContent>
          <w:r>
            <w:t>268</w:t>
          </w:r>
        </w:sdtContent>
      </w:sdt>
    </w:p>
    <w:sdt>
      <w:sdtPr>
        <w:alias w:val="SittingDate"/>
        <w:tag w:val="SittingDate"/>
        <w:id w:val="-1160222926"/>
        <w:placeholder>
          <w:docPart w:val="B32536E3D2C64CE589FCA03324029F84"/>
        </w:placeholder>
        <w:richText/>
      </w:sdtPr>
      <w:sdtContent>
        <w:p w:rsidR="0004441A" w:rsidP="00156A60">
          <w:pPr>
            <w:pStyle w:val="Para"/>
          </w:pPr>
          <w:r>
            <w:t>Monday 11</w:t>
          </w:r>
          <w:r>
            <w:t xml:space="preserve"> May 2020</w:t>
          </w:r>
        </w:p>
      </w:sdtContent>
    </w:sdt>
    <w:p w:rsidR="0004441A" w:rsidP="00156A60">
      <w:pPr>
        <w:pStyle w:val="Para"/>
      </w:pPr>
      <w:r>
        <w:t xml:space="preserve">Ordered by the House of </w:t>
      </w:r>
      <w:sdt>
        <w:sdtPr>
          <w:alias w:val="House"/>
          <w:tag w:val="House"/>
          <w:id w:val="809213435"/>
          <w:placeholder>
            <w:docPart w:val="B32536E3D2C64CE589FCA03324029F84"/>
          </w:placeholder>
          <w:richText/>
        </w:sdtPr>
        <w:sdtContent>
          <w:r w:rsidRPr="00615759">
            <w:t>Commons</w:t>
          </w:r>
        </w:sdtContent>
      </w:sdt>
      <w:r w:rsidRPr="00615759">
        <w:t xml:space="preserve"> to be published on </w:t>
      </w:r>
      <w:sdt>
        <w:sdtPr>
          <w:alias w:val="PublishDate"/>
          <w:tag w:val="PublishDate"/>
          <w:id w:val="217021599"/>
          <w:placeholder>
            <w:docPart w:val="B32536E3D2C64CE589FCA03324029F84"/>
          </w:placeholder>
          <w:richText/>
        </w:sdtPr>
        <w:sdtContent>
          <w:r w:rsidR="003D7B54">
            <w:t>11</w:t>
          </w:r>
          <w:r>
            <w:t xml:space="preserve"> May 2020</w:t>
          </w:r>
        </w:sdtContent>
      </w:sdt>
      <w:r w:rsidRPr="00615759">
        <w:t>.</w:t>
      </w:r>
    </w:p>
    <w:p w:rsidR="0004441A" w:rsidP="00421864">
      <w:pPr>
        <w:pStyle w:val="Para"/>
      </w:pPr>
      <w:sdt>
        <w:sdtPr>
          <w:alias w:val="VideoHyperlink"/>
          <w:tag w:val="VideoHyperlink"/>
          <w:id w:val="703995351"/>
          <w:placeholder>
            <w:docPart w:val="B32536E3D2C64CE589FCA03324029F84"/>
          </w:placeholder>
          <w:richText/>
        </w:sdtPr>
        <w:sdtContent>
          <w:r>
            <w:fldChar w:fldCharType="begin"/>
          </w:r>
          <w:r>
            <w:instrText xml:space="preserve"> HYPERLINK "https://parliamentlive.tv/Event/Index/1555d832-3a22-4c37-bafe-e7fe97ac55bb" </w:instrText>
          </w:r>
          <w:r>
            <w:fldChar w:fldCharType="separate"/>
          </w:r>
          <w:r w:rsidRPr="00A27952">
            <w:rPr>
              <w:rStyle w:val="Hyperlink"/>
            </w:rPr>
            <w:t>Watch the meeting</w:t>
          </w:r>
          <w:r>
            <w:fldChar w:fldCharType="end"/>
          </w:r>
        </w:sdtContent>
      </w:sdt>
    </w:p>
    <w:p w:rsidR="0004441A" w:rsidP="00156A60">
      <w:r>
        <w:t xml:space="preserve">Members present: </w:t>
      </w:r>
      <w:sdt>
        <w:sdtPr>
          <w:alias w:val="MembersPresent"/>
          <w:tag w:val="MembersPresent"/>
          <w:id w:val="366340316"/>
          <w:placeholder>
            <w:docPart w:val="B32536E3D2C64CE589FCA03324029F84"/>
          </w:placeholder>
          <w:richText/>
        </w:sdtPr>
        <w:sdtContent>
          <w:r w:rsidR="003D7B54">
            <w:t>Huw Merriman (Chair); Ruth Cadbury; Lilian Greenwood; Simon Jupp; Robert Largan; Chris Loder; Karl McCartney; Grahame Morris; Gavin Newlands; Greg Smith; Sam Tarry.</w:t>
          </w:r>
        </w:sdtContent>
      </w:sdt>
    </w:p>
    <w:p w:rsidR="0004441A" w:rsidP="00427893">
      <w:pPr>
        <w:pStyle w:val="ParaCentre"/>
      </w:pPr>
      <w:r w:rsidRPr="00156A60">
        <w:t xml:space="preserve">Questions </w:t>
      </w:r>
      <w:sdt>
        <w:sdtPr>
          <w:alias w:val="QuestionNumbers"/>
          <w:tag w:val="QuestionNumbers"/>
          <w:id w:val="-1223666168"/>
          <w:placeholder>
            <w:docPart w:val="B32536E3D2C64CE589FCA03324029F84"/>
          </w:placeholder>
          <w:richText/>
        </w:sdtPr>
        <w:sdtContent>
          <w:r w:rsidR="003D7B54">
            <w:t>1</w:t>
          </w:r>
          <w:r w:rsidR="004E5CD3">
            <w:t>13</w:t>
          </w:r>
          <w:r w:rsidR="003D7B54">
            <w:t xml:space="preserve"> -</w:t>
          </w:r>
          <w:r w:rsidR="007C1740">
            <w:t xml:space="preserve"> 19</w:t>
          </w:r>
          <w:r w:rsidR="00055203">
            <w:t>4</w:t>
          </w:r>
        </w:sdtContent>
      </w:sdt>
    </w:p>
    <w:p w:rsidR="0004441A" w:rsidP="00427893">
      <w:pPr>
        <w:pStyle w:val="TitleWitnesses0"/>
      </w:pPr>
      <w:r>
        <w:t>Witness</w:t>
      </w:r>
    </w:p>
    <w:p w:rsidR="0004441A" w:rsidRPr="00BD6D45" w:rsidP="006B01EC">
      <w:pPr>
        <w:pStyle w:val="Para"/>
      </w:pPr>
      <w:r>
        <w:fldChar w:fldCharType="begin"/>
      </w:r>
      <w:r>
        <w:instrText xml:space="preserve"> HYPERLINK \l "Panel1" </w:instrText>
      </w:r>
      <w:r>
        <w:fldChar w:fldCharType="separate"/>
      </w:r>
      <w:r w:rsidRPr="0004441A">
        <w:rPr>
          <w:rStyle w:val="Hyperlink"/>
        </w:rPr>
        <w:t>I</w:t>
      </w:r>
      <w:r>
        <w:fldChar w:fldCharType="end"/>
      </w:r>
      <w:r>
        <w:t xml:space="preserve">: </w:t>
      </w:r>
      <w:r w:rsidR="003D7B54">
        <w:t>Willie Walsh, Chief Executive, International Airlines Group</w:t>
      </w:r>
    </w:p>
    <w:p w:rsidR="0004441A" w:rsidP="00776882">
      <w:pPr>
        <w:rPr>
          <w:rFonts w:eastAsia="Times New Roman"/>
          <w:szCs w:val="20"/>
        </w:rPr>
      </w:pPr>
      <w:r>
        <w:br w:type="page"/>
      </w:r>
    </w:p>
    <w:sdt>
      <w:sdtPr>
        <w:rPr>
          <w:rFonts w:eastAsia="Times New Roman" w:cs="Times New Roman"/>
          <w:szCs w:val="20"/>
        </w:rPr>
        <w:alias w:val="Member"/>
        <w:tag w:val="&lt;Member mnisId='4442' dodsId='72290'&gt;"/>
        <w:id w:val="546190845"/>
        <w:placeholder>
          <w:docPart w:val="DefaultPlaceholder_-1854013440"/>
        </w:placeholder>
        <w:richText/>
      </w:sdtPr>
      <w:sdtEndPr>
        <w:rPr>
          <w:rFonts w:cstheme="minorBidi"/>
          <w:szCs w:val="22"/>
        </w:rPr>
      </w:sdtEndPr>
      <w:sdtContent>
        <w:p w:rsidR="008E338D" w:rsidRPr="00C23EDC" w:rsidP="00C23EDC">
          <w:pPr>
            <w:pStyle w:val="Question"/>
            <w:numPr>
              <w:ilvl w:val="0"/>
              <w:numId w:val="0"/>
            </w:numPr>
            <w:jc w:val="center"/>
            <w:rPr>
              <w:sz w:val="26"/>
              <w:szCs w:val="26"/>
            </w:rPr>
          </w:pPr>
          <w:bookmarkStart w:id="1" w:name="Panel1"/>
          <w:r w:rsidRPr="00C23EDC">
            <w:rPr>
              <w:sz w:val="26"/>
              <w:szCs w:val="26"/>
            </w:rPr>
            <w:t>Examination of witness</w:t>
          </w:r>
        </w:p>
        <w:p w:rsidR="00C23EDC" w:rsidP="008E338D">
          <w:pPr>
            <w:pStyle w:val="Para"/>
          </w:pPr>
          <w:r>
            <w:t xml:space="preserve">Witness: </w:t>
          </w:r>
          <w:r w:rsidR="003D7B54">
            <w:t>Willie Walsh</w:t>
          </w:r>
          <w:r>
            <w:t>.</w:t>
          </w:r>
        </w:p>
        <w:p w:rsidR="00C23EDC" w:rsidRPr="00AC45FF" w:rsidP="008E338D">
          <w:pPr>
            <w:pStyle w:val="Para"/>
          </w:pPr>
        </w:p>
        <w:p w:rsidR="002370C2" w:rsidP="00E11FDF">
          <w:pPr>
            <w:pStyle w:val="Question"/>
          </w:pPr>
          <w:sdt>
            <w:sdtPr>
              <w:alias w:val="Member"/>
              <w:tag w:val="&lt;Member mnisId='4442' dodsId='72290'&gt;"/>
              <w:id w:val="-402907273"/>
              <w:placeholder>
                <w:docPart w:val="DefaultPlaceholder_-1854013440"/>
              </w:placeholder>
              <w:richText/>
            </w:sdtPr>
            <w:sdtContent>
              <w:r w:rsidRPr="00C8722B" w:rsidR="00C8722B">
                <w:rPr>
                  <w:b/>
                </w:rPr>
                <w:t>Chair:</w:t>
              </w:r>
            </w:sdtContent>
          </w:sdt>
          <w:r w:rsidR="00C8722B">
            <w:t xml:space="preserve"> </w:t>
          </w:r>
          <w:bookmarkEnd w:id="1"/>
          <w:r w:rsidRPr="003D7B54" w:rsidR="003D7B54">
            <w:t>This is the Transport Select Committee</w:t>
          </w:r>
          <w:r>
            <w:t>’</w:t>
          </w:r>
          <w:r w:rsidRPr="003D7B54" w:rsidR="003D7B54">
            <w:t xml:space="preserve">s second evidence session on </w:t>
          </w:r>
          <w:r w:rsidR="005470CE">
            <w:t>c</w:t>
          </w:r>
          <w:r w:rsidRPr="003D7B54" w:rsidR="003D7B54">
            <w:t>oronavirus and the implications for aviation. Could I ask our sole witness to introduce himself, please?</w:t>
          </w:r>
        </w:p>
        <w:p w:rsidR="002370C2" w:rsidP="002370C2">
          <w:pPr>
            <w:pStyle w:val="Answer"/>
          </w:pPr>
          <w:sdt>
            <w:sdtPr>
              <w:alias w:val="Witness"/>
              <w:id w:val="-1659140541"/>
              <w:placeholder>
                <w:docPart w:val="DefaultPlaceholder_-1854013440"/>
              </w:placeholder>
              <w:richText/>
            </w:sdtPr>
            <w:sdtContent>
              <w:r w:rsidRPr="002370C2">
                <w:rPr>
                  <w:b/>
                  <w:i/>
                </w:rPr>
                <w:t>Willie Walsh:</w:t>
              </w:r>
            </w:sdtContent>
          </w:sdt>
          <w:r>
            <w:t xml:space="preserve"> </w:t>
          </w:r>
          <w:r w:rsidRPr="003D7B54" w:rsidR="003D7B54">
            <w:t>Good morning. I am Willie Walsh, chief executive officer of International Airlines Group.</w:t>
          </w:r>
        </w:p>
        <w:p w:rsidR="002370C2" w:rsidP="002370C2">
          <w:pPr>
            <w:pStyle w:val="Question"/>
          </w:pPr>
          <w:sdt>
            <w:sdtPr>
              <w:alias w:val="Member"/>
              <w:tag w:val="&lt;Member mnisId='4442' dodsId='72290'&gt;"/>
              <w:id w:val="155816188"/>
              <w:placeholder>
                <w:docPart w:val="DefaultPlaceholder_-1854013440"/>
              </w:placeholder>
              <w:richText/>
            </w:sdtPr>
            <w:sdtContent>
              <w:r w:rsidRPr="002370C2">
                <w:rPr>
                  <w:b/>
                </w:rPr>
                <w:t>Chair:</w:t>
              </w:r>
            </w:sdtContent>
          </w:sdt>
          <w:r>
            <w:t xml:space="preserve"> </w:t>
          </w:r>
          <w:r w:rsidRPr="003D7B54" w:rsidR="003D7B54">
            <w:t>Mr</w:t>
          </w:r>
          <w:r>
            <w:t xml:space="preserve"> </w:t>
          </w:r>
          <w:r w:rsidRPr="003D7B54" w:rsidR="003D7B54">
            <w:t>Walsh, good morning to you. Thank you for being with us. This session is focused primarily on British Airways</w:t>
          </w:r>
          <w:r>
            <w:t>—</w:t>
          </w:r>
          <w:r w:rsidRPr="003D7B54" w:rsidR="003D7B54">
            <w:t>IAG</w:t>
          </w:r>
          <w:r>
            <w:t>—</w:t>
          </w:r>
          <w:r w:rsidRPr="003D7B54" w:rsidR="003D7B54">
            <w:t xml:space="preserve">evidence from you. We will be talking to you about the financial support available from </w:t>
          </w:r>
          <w:r w:rsidR="0004465E">
            <w:t>G</w:t>
          </w:r>
          <w:r w:rsidRPr="003D7B54" w:rsidR="003D7B54">
            <w:t xml:space="preserve">overnments, about the challenges </w:t>
          </w:r>
          <w:r w:rsidR="00CE7423">
            <w:t>for</w:t>
          </w:r>
          <w:r w:rsidRPr="003D7B54" w:rsidR="003D7B54">
            <w:t xml:space="preserve"> your own staff</w:t>
          </w:r>
          <w:r>
            <w:t>’</w:t>
          </w:r>
          <w:r w:rsidRPr="003D7B54" w:rsidR="003D7B54">
            <w:t xml:space="preserve">s terms and conditions, </w:t>
          </w:r>
          <w:r w:rsidR="00CE7423">
            <w:t>for</w:t>
          </w:r>
          <w:r w:rsidRPr="003D7B54" w:rsidR="003D7B54">
            <w:t xml:space="preserve"> passenger refunds</w:t>
          </w:r>
          <w:r w:rsidR="00656B19">
            <w:t>,</w:t>
          </w:r>
          <w:r w:rsidRPr="003D7B54" w:rsidR="003D7B54">
            <w:t xml:space="preserve"> and </w:t>
          </w:r>
          <w:r w:rsidR="00CE7423">
            <w:t>for</w:t>
          </w:r>
          <w:r w:rsidRPr="003D7B54" w:rsidR="003D7B54">
            <w:t xml:space="preserve"> the health and protection </w:t>
          </w:r>
          <w:r w:rsidR="00F14E35">
            <w:t>of</w:t>
          </w:r>
          <w:r w:rsidRPr="003D7B54" w:rsidR="003D7B54">
            <w:t xml:space="preserve"> passengers and staff. Can I start by asking you to summarise the very severe challenges on your company, British Airways, and on the aviation industry</w:t>
          </w:r>
          <w:r w:rsidR="00F14E35">
            <w:t>,</w:t>
          </w:r>
          <w:r w:rsidRPr="003D7B54" w:rsidR="003D7B54">
            <w:t xml:space="preserve"> and if the news of a 14</w:t>
          </w:r>
          <w:r w:rsidRPr="003D7B54" w:rsidR="003D7B54">
            <w:noBreakHyphen/>
            <w:t>day quarantine is going to make things even harder for you?</w:t>
          </w:r>
        </w:p>
        <w:p w:rsidR="002370C2" w:rsidP="002370C2">
          <w:pPr>
            <w:pStyle w:val="Answer"/>
          </w:pPr>
          <w:sdt>
            <w:sdtPr>
              <w:alias w:val="Witness"/>
              <w:id w:val="-1002428981"/>
              <w:placeholder>
                <w:docPart w:val="DefaultPlaceholder_-1854013440"/>
              </w:placeholder>
              <w:richText/>
            </w:sdtPr>
            <w:sdtContent>
              <w:r w:rsidRPr="002370C2">
                <w:rPr>
                  <w:b/>
                  <w:i/>
                </w:rPr>
                <w:t>Willie Walsh:</w:t>
              </w:r>
            </w:sdtContent>
          </w:sdt>
          <w:r>
            <w:t xml:space="preserve"> </w:t>
          </w:r>
          <w:r w:rsidRPr="003D7B54" w:rsidR="003D7B54">
            <w:t xml:space="preserve">By any measure, this is the most severe downturn that the airline industry has witnessed. Certainly in the 41 years that I have been in the industry, I have never seen anything like </w:t>
          </w:r>
          <w:r w:rsidR="00341577">
            <w:t>it</w:t>
          </w:r>
          <w:r w:rsidRPr="003D7B54" w:rsidR="003D7B54">
            <w:t>. Some people ask if it is similar or in any way related to the challenges we faced in 2001. To put it into context, in October 2001 global passenger demand traffic fell by 19%</w:t>
          </w:r>
          <w:r w:rsidR="00656B19">
            <w:t>,</w:t>
          </w:r>
          <w:r w:rsidRPr="003D7B54" w:rsidR="003D7B54">
            <w:t xml:space="preserve"> and in November 2001 it was down by 16%</w:t>
          </w:r>
          <w:r>
            <w:t>—</w:t>
          </w:r>
          <w:r w:rsidRPr="003D7B54" w:rsidR="003D7B54">
            <w:t>a very severe downturn. In the global financial crisis</w:t>
          </w:r>
          <w:r w:rsidR="00DF7A7F">
            <w:t xml:space="preserve"> of 2008</w:t>
          </w:r>
          <w:r w:rsidR="002D061E">
            <w:t>,</w:t>
          </w:r>
          <w:r w:rsidRPr="003D7B54" w:rsidR="003D7B54">
            <w:t xml:space="preserve"> traffic fell by about 6% in September and </w:t>
          </w:r>
          <w:r w:rsidR="00DF7A7F">
            <w:t>in</w:t>
          </w:r>
          <w:r w:rsidR="00B437B3">
            <w:t xml:space="preserve"> </w:t>
          </w:r>
          <w:r w:rsidRPr="003D7B54" w:rsidR="003D7B54">
            <w:t xml:space="preserve">December 2008 </w:t>
          </w:r>
          <w:r w:rsidR="00656B19">
            <w:t xml:space="preserve">it </w:t>
          </w:r>
          <w:r w:rsidRPr="003D7B54" w:rsidR="003D7B54">
            <w:t>was down by about 8%</w:t>
          </w:r>
          <w:r w:rsidR="00325AAB">
            <w:t>—</w:t>
          </w:r>
          <w:r w:rsidRPr="003D7B54" w:rsidR="003D7B54">
            <w:t>agai</w:t>
          </w:r>
          <w:r w:rsidR="00325AAB">
            <w:t xml:space="preserve">n </w:t>
          </w:r>
          <w:r w:rsidRPr="003D7B54" w:rsidR="003D7B54">
            <w:t xml:space="preserve">a very significant downturn. </w:t>
          </w:r>
        </w:p>
        <w:p w:rsidR="000B24A9" w:rsidP="002370C2">
          <w:pPr>
            <w:pStyle w:val="Answer"/>
          </w:pPr>
          <w:r w:rsidRPr="003D7B54">
            <w:t>To put this one into context, in March</w:t>
          </w:r>
          <w:r w:rsidR="00DF7A7F">
            <w:t>,</w:t>
          </w:r>
          <w:r w:rsidRPr="003D7B54">
            <w:t xml:space="preserve"> globally traffic was down over 50%. We have never seen anything like th</w:t>
          </w:r>
          <w:r w:rsidR="009F16AB">
            <w:t>at</w:t>
          </w:r>
          <w:r w:rsidRPr="003D7B54">
            <w:t xml:space="preserve">. </w:t>
          </w:r>
          <w:r w:rsidR="00DF7A7F">
            <w:t>It</w:t>
          </w:r>
          <w:r w:rsidRPr="003D7B54">
            <w:t xml:space="preserve"> is the most significant crisis that the industry has faced, and it is a global challenge. Markets right across the world are experiencing similar downturns. IAG</w:t>
          </w:r>
          <w:r w:rsidR="002370C2">
            <w:t>’</w:t>
          </w:r>
          <w:r w:rsidRPr="003D7B54">
            <w:t>s traffic in March was down by over 50%; our capacity in March was down by over 33%. To explain the sudden nature of the downturn,</w:t>
          </w:r>
          <w:r w:rsidR="00313314">
            <w:t xml:space="preserve"> you can look at</w:t>
          </w:r>
          <w:r w:rsidRPr="003D7B54">
            <w:t xml:space="preserve"> our financial performance</w:t>
          </w:r>
          <w:r w:rsidR="00313314">
            <w:t xml:space="preserve">; </w:t>
          </w:r>
          <w:r w:rsidRPr="003D7B54">
            <w:t>we released figures last week to the market</w:t>
          </w:r>
          <w:r w:rsidR="00313314">
            <w:t>. W</w:t>
          </w:r>
          <w:r w:rsidRPr="003D7B54">
            <w:t>e make the point that in January and February our performance was in line with 2019 and in line with our plans</w:t>
          </w:r>
          <w:r w:rsidR="008706D6">
            <w:t>, yet f</w:t>
          </w:r>
          <w:r w:rsidRPr="003D7B54">
            <w:t xml:space="preserve">or the first quarter of 2020 </w:t>
          </w:r>
          <w:r w:rsidR="002370C2">
            <w:t xml:space="preserve">we </w:t>
          </w:r>
          <w:r w:rsidRPr="003D7B54">
            <w:t>reported an operating loss of €535 million</w:t>
          </w:r>
          <w:r w:rsidR="008706D6">
            <w:t xml:space="preserve">, with </w:t>
          </w:r>
          <w:r w:rsidRPr="003D7B54">
            <w:t xml:space="preserve">all of that downturn taking place in March this year. </w:t>
          </w:r>
        </w:p>
        <w:p w:rsidR="000B24A9" w:rsidP="002370C2">
          <w:pPr>
            <w:pStyle w:val="Answer"/>
          </w:pPr>
          <w:r>
            <w:t>I</w:t>
          </w:r>
          <w:r w:rsidRPr="003D7B54" w:rsidR="003D7B54">
            <w:t>t is a very severe, very significant crisis, and, quite honestly, the likelihood of it</w:t>
          </w:r>
          <w:r w:rsidR="008252B0">
            <w:t>s</w:t>
          </w:r>
          <w:r w:rsidRPr="003D7B54" w:rsidR="003D7B54">
            <w:t xml:space="preserve"> improving in</w:t>
          </w:r>
          <w:r>
            <w:t xml:space="preserve"> </w:t>
          </w:r>
          <w:r w:rsidRPr="003D7B54" w:rsidR="003D7B54">
            <w:t xml:space="preserve">the short term is zero. The announcement yesterday of </w:t>
          </w:r>
          <w:r>
            <w:t>the</w:t>
          </w:r>
          <w:r w:rsidRPr="003D7B54" w:rsidR="003D7B54">
            <w:t xml:space="preserve"> 14</w:t>
          </w:r>
          <w:r w:rsidRPr="003D7B54" w:rsidR="003D7B54">
            <w:noBreakHyphen/>
            <w:t xml:space="preserve">day </w:t>
          </w:r>
          <w:r>
            <w:t xml:space="preserve">quarantine </w:t>
          </w:r>
          <w:r w:rsidRPr="003D7B54" w:rsidR="003D7B54">
            <w:t xml:space="preserve">period </w:t>
          </w:r>
          <w:r w:rsidR="00D12682">
            <w:t>for</w:t>
          </w:r>
          <w:r w:rsidRPr="003D7B54" w:rsidR="003D7B54">
            <w:t xml:space="preserve"> people coming into the UK is definitely going to make it worse. There is nothing positive in anything I heard the Prime Minister say yesterday. We had been planning to resume </w:t>
          </w:r>
          <w:r w:rsidR="00D12682">
            <w:t xml:space="preserve">flying </w:t>
          </w:r>
          <w:r w:rsidRPr="003D7B54" w:rsidR="003D7B54">
            <w:t>on a pretty significant basis</w:t>
          </w:r>
          <w:r>
            <w:t xml:space="preserve"> </w:t>
          </w:r>
          <w:r w:rsidRPr="003D7B54" w:rsidR="003D7B54">
            <w:t>in July, but we will have to review that based on what the Prime Minister said yesterday.</w:t>
          </w:r>
        </w:p>
        <w:p w:rsidR="000B24A9" w:rsidP="000B24A9">
          <w:pPr>
            <w:pStyle w:val="Question"/>
          </w:pPr>
          <w:sdt>
            <w:sdtPr>
              <w:alias w:val="Member"/>
              <w:tag w:val="&lt;Member mnisId='4442' dodsId='72290'&gt;"/>
              <w:id w:val="-678584529"/>
              <w:placeholder>
                <w:docPart w:val="DefaultPlaceholder_-1854013440"/>
              </w:placeholder>
              <w:richText/>
            </w:sdtPr>
            <w:sdtContent>
              <w:r w:rsidRPr="000B24A9">
                <w:rPr>
                  <w:b/>
                </w:rPr>
                <w:t>Chair:</w:t>
              </w:r>
            </w:sdtContent>
          </w:sdt>
          <w:r>
            <w:t xml:space="preserve"> </w:t>
          </w:r>
          <w:r w:rsidRPr="003D7B54" w:rsidR="003D7B54">
            <w:t xml:space="preserve">I </w:t>
          </w:r>
          <w:r w:rsidR="00756F16">
            <w:t>think</w:t>
          </w:r>
          <w:r>
            <w:t xml:space="preserve"> </w:t>
          </w:r>
          <w:r w:rsidRPr="003D7B54" w:rsidR="003D7B54">
            <w:t xml:space="preserve">you talked about returning to 50% capacity in July. Do you have an indication of what type of return you would commit to if there </w:t>
          </w:r>
          <w:r w:rsidR="00670D9C">
            <w:t>wa</w:t>
          </w:r>
          <w:r w:rsidRPr="003D7B54" w:rsidR="003D7B54">
            <w:t>s a 14</w:t>
          </w:r>
          <w:r w:rsidRPr="003D7B54" w:rsidR="003D7B54">
            <w:noBreakHyphen/>
            <w:t>day quarantine in place?</w:t>
          </w:r>
        </w:p>
        <w:p w:rsidR="00D954CC" w:rsidP="00D67D08">
          <w:pPr>
            <w:pStyle w:val="Answer"/>
          </w:pPr>
          <w:sdt>
            <w:sdtPr>
              <w:alias w:val="Witness"/>
              <w:id w:val="-807623574"/>
              <w:placeholder>
                <w:docPart w:val="DefaultPlaceholder_-1854013440"/>
              </w:placeholder>
              <w:richText/>
            </w:sdtPr>
            <w:sdtContent>
              <w:r w:rsidRPr="000B24A9" w:rsidR="000B24A9">
                <w:rPr>
                  <w:b/>
                  <w:i/>
                </w:rPr>
                <w:t>Willie Walsh:</w:t>
              </w:r>
            </w:sdtContent>
          </w:sdt>
          <w:r w:rsidR="000B24A9">
            <w:t xml:space="preserve"> </w:t>
          </w:r>
          <w:r w:rsidRPr="003D7B54" w:rsidR="003D7B54">
            <w:t>No, not at this stage;</w:t>
          </w:r>
          <w:r w:rsidR="00756F16">
            <w:t xml:space="preserve"> </w:t>
          </w:r>
          <w:r w:rsidRPr="003D7B54" w:rsidR="003D7B54">
            <w:t>it is too early</w:t>
          </w:r>
          <w:r w:rsidR="00756F16">
            <w:t>,</w:t>
          </w:r>
          <w:r w:rsidR="000B24A9">
            <w:t xml:space="preserve"> given that t</w:t>
          </w:r>
          <w:r w:rsidRPr="003D7B54" w:rsidR="003D7B54">
            <w:t>he announcement was only made yesterday. Despite the fact that there ha</w:t>
          </w:r>
          <w:r w:rsidR="000B24A9">
            <w:t>d</w:t>
          </w:r>
          <w:r w:rsidRPr="003D7B54" w:rsidR="003D7B54">
            <w:t xml:space="preserve"> been some rumours </w:t>
          </w:r>
          <w:r w:rsidR="00756F16">
            <w:t>about</w:t>
          </w:r>
          <w:r w:rsidRPr="003D7B54" w:rsidR="003D7B54">
            <w:t xml:space="preserve"> </w:t>
          </w:r>
          <w:r w:rsidR="002F425E">
            <w:t>a</w:t>
          </w:r>
          <w:r w:rsidRPr="003D7B54" w:rsidR="003D7B54">
            <w:t xml:space="preserve"> quarantine period, I do not think anybody believe</w:t>
          </w:r>
          <w:r w:rsidR="000B24A9">
            <w:t>d</w:t>
          </w:r>
          <w:r w:rsidRPr="003D7B54" w:rsidR="003D7B54">
            <w:t xml:space="preserve"> that the UK Government would actually implement it if they were serious about getting the economy moving again. </w:t>
          </w:r>
          <w:r w:rsidR="000B24A9">
            <w:t xml:space="preserve">We will have to review the situation. It would not really impact us today because, quite honestly, there are very few people flying into or out of the UK at this time. </w:t>
          </w:r>
        </w:p>
        <w:p w:rsidR="00D67D08" w:rsidP="00D67D08">
          <w:pPr>
            <w:pStyle w:val="Answer"/>
          </w:pPr>
          <w:r>
            <w:t xml:space="preserve">The same would apply, I think, </w:t>
          </w:r>
          <w:r>
            <w:t>throughout the rest of this month and in June</w:t>
          </w:r>
          <w:r w:rsidR="00D954CC">
            <w:t>,</w:t>
          </w:r>
          <w:r>
            <w:t xml:space="preserve"> </w:t>
          </w:r>
          <w:r w:rsidR="00D954CC">
            <w:t>b</w:t>
          </w:r>
          <w:r>
            <w:t>ut</w:t>
          </w:r>
          <w:r w:rsidR="00A6222B">
            <w:t>,</w:t>
          </w:r>
          <w:r>
            <w:t xml:space="preserve"> given that we had been expecting </w:t>
          </w:r>
          <w:r w:rsidR="001E5941">
            <w:t>G</w:t>
          </w:r>
          <w:r>
            <w:t>overnments around the world to start easing restrictions, the introduction of a 14-day quarantine period for air travel is a surprise</w:t>
          </w:r>
          <w:r w:rsidR="000E1FBF">
            <w:t>,</w:t>
          </w:r>
          <w:r>
            <w:t xml:space="preserve"> because it </w:t>
          </w:r>
          <w:r w:rsidR="000E1FBF">
            <w:t>appears that</w:t>
          </w:r>
          <w:r>
            <w:t xml:space="preserve"> the Government are not going to apply a quarantine period for people who come into the UK by other means of transport. I do not understand that, but maybe the Prime Minister will be able to clarify the science behind </w:t>
          </w:r>
          <w:r w:rsidR="00D954CC">
            <w:t>i</w:t>
          </w:r>
          <w:r>
            <w:t xml:space="preserve">t. </w:t>
          </w:r>
          <w:r w:rsidRPr="003D7B54" w:rsidR="003D7B54">
            <w:t xml:space="preserve">It seems strange to me. </w:t>
          </w:r>
          <w:r w:rsidR="00D954CC">
            <w:t>W</w:t>
          </w:r>
          <w:r w:rsidRPr="003D7B54" w:rsidR="003D7B54">
            <w:t>e will have to review the impact of that and make an assessment of the capacity we are likely to operate if a quarantine period applies. At this stage</w:t>
          </w:r>
          <w:r w:rsidR="000E1FBF">
            <w:t>,</w:t>
          </w:r>
          <w:r w:rsidRPr="003D7B54" w:rsidR="003D7B54">
            <w:t xml:space="preserve"> I imagine that our capacity into and out of the UK would be pretty minimal in that event.</w:t>
          </w:r>
        </w:p>
        <w:p w:rsidR="002C4511" w:rsidP="00D67D08">
          <w:pPr>
            <w:pStyle w:val="Question"/>
          </w:pPr>
          <w:sdt>
            <w:sdtPr>
              <w:alias w:val="Member"/>
              <w:tag w:val="&lt;Member mnisId='4442' dodsId='72290'&gt;"/>
              <w:id w:val="1599292254"/>
              <w:placeholder>
                <w:docPart w:val="DefaultPlaceholder_-1854013440"/>
              </w:placeholder>
              <w:richText/>
            </w:sdtPr>
            <w:sdtContent>
              <w:r w:rsidRPr="00D67D08" w:rsidR="00D67D08">
                <w:rPr>
                  <w:b/>
                </w:rPr>
                <w:t>Chair:</w:t>
              </w:r>
            </w:sdtContent>
          </w:sdt>
          <w:r w:rsidR="00D67D08">
            <w:t xml:space="preserve"> </w:t>
          </w:r>
          <w:r w:rsidRPr="003D7B54" w:rsidR="003D7B54">
            <w:t>We are having a bit of difficulty with your sound, but we can still hear you. We will try to work on it from our end.</w:t>
          </w:r>
        </w:p>
        <w:p w:rsidR="00D954CC" w:rsidP="002C4511">
          <w:pPr>
            <w:pStyle w:val="Question"/>
            <w:numPr>
              <w:ilvl w:val="0"/>
              <w:numId w:val="0"/>
            </w:numPr>
            <w:ind w:left="794"/>
          </w:pPr>
          <w:r w:rsidRPr="003D7B54">
            <w:t>Overnight, it would appear that the British and French position has changed so that there will not be a quarantine for people coming in from France. What difference would you say there is with France versus, let us say, Germany</w:t>
          </w:r>
          <w:r w:rsidR="00E93B86">
            <w:t>?</w:t>
          </w:r>
        </w:p>
        <w:p w:rsidR="0038524B" w:rsidP="000F232F">
          <w:pPr>
            <w:pStyle w:val="Answer"/>
          </w:pPr>
          <w:sdt>
            <w:sdtPr>
              <w:alias w:val="Witness"/>
              <w:id w:val="-1119986110"/>
              <w:placeholder>
                <w:docPart w:val="DefaultPlaceholder_-1854013440"/>
              </w:placeholder>
              <w:richText/>
            </w:sdtPr>
            <w:sdtContent>
              <w:r w:rsidRPr="00D954CC" w:rsidR="00D954CC">
                <w:rPr>
                  <w:b/>
                  <w:i/>
                </w:rPr>
                <w:t>Willie Walsh:</w:t>
              </w:r>
            </w:sdtContent>
          </w:sdt>
          <w:r w:rsidR="00D954CC">
            <w:t xml:space="preserve"> </w:t>
          </w:r>
          <w:r w:rsidRPr="003D7B54" w:rsidR="003D7B54">
            <w:t xml:space="preserve">That is the bit I do not understand, so we </w:t>
          </w:r>
          <w:r w:rsidR="00E93B86">
            <w:t>are waiting on</w:t>
          </w:r>
          <w:r w:rsidRPr="003D7B54" w:rsidR="003D7B54">
            <w:t xml:space="preserve"> clarity. When I listened to the Prime Minister yesterday, he said </w:t>
          </w:r>
          <w:r w:rsidR="002370C2">
            <w:t>“</w:t>
          </w:r>
          <w:r w:rsidRPr="003D7B54" w:rsidR="003D7B54">
            <w:t>travel by air</w:t>
          </w:r>
          <w:r w:rsidR="002370C2">
            <w:t>”</w:t>
          </w:r>
          <w:r w:rsidR="00CC0799">
            <w:t>;</w:t>
          </w:r>
          <w:r w:rsidRPr="003D7B54" w:rsidR="003D7B54">
            <w:t xml:space="preserve"> he did not make any reference to trains and boats. I do not know if there is a suggestion that if you fly from France to the UK you have to go into quarantine</w:t>
          </w:r>
          <w:r w:rsidR="00E93B86">
            <w:t>,</w:t>
          </w:r>
          <w:r w:rsidRPr="003D7B54" w:rsidR="003D7B54">
            <w:t xml:space="preserve"> but if you take the Eurostar you do not. </w:t>
          </w:r>
          <w:r w:rsidR="00E93B86">
            <w:t>Y</w:t>
          </w:r>
          <w:r w:rsidRPr="003D7B54" w:rsidR="003D7B54">
            <w:t xml:space="preserve">ou probably know more than I do at this stage, so we will have to wait </w:t>
          </w:r>
          <w:r w:rsidR="00E93B86">
            <w:t>to</w:t>
          </w:r>
          <w:r w:rsidRPr="003D7B54" w:rsidR="003D7B54">
            <w:t xml:space="preserve"> see the finer details of what the Prime Minister intends to do.</w:t>
          </w:r>
        </w:p>
        <w:p w:rsidR="0038524B" w:rsidP="0038524B">
          <w:pPr>
            <w:pStyle w:val="Question"/>
          </w:pPr>
          <w:sdt>
            <w:sdtPr>
              <w:alias w:val="Member"/>
              <w:tag w:val="&lt;Member mnisId='4778' dodsId=''&gt;"/>
              <w:id w:val="1840199308"/>
              <w:placeholder>
                <w:docPart w:val="DefaultPlaceholder_-1854013440"/>
              </w:placeholder>
              <w:richText/>
            </w:sdtPr>
            <w:sdtContent>
              <w:r w:rsidRPr="0038524B">
                <w:rPr>
                  <w:b/>
                </w:rPr>
                <w:t>Greg Smith:</w:t>
              </w:r>
            </w:sdtContent>
          </w:sdt>
          <w:r>
            <w:t xml:space="preserve"> </w:t>
          </w:r>
          <w:r w:rsidRPr="003D7B54" w:rsidR="003D7B54">
            <w:t>I appreciate how difficult it is with the 14</w:t>
          </w:r>
          <w:r w:rsidRPr="003D7B54" w:rsidR="003D7B54">
            <w:noBreakHyphen/>
            <w:t>day quarantine to make projections in the short term of when you might be able to get passenger numbers up. Something we explored in our last session with other witnesses was the proportion of world freight that goes in</w:t>
          </w:r>
          <w:r w:rsidR="00837EFA">
            <w:t>to</w:t>
          </w:r>
          <w:r w:rsidRPr="003D7B54" w:rsidR="003D7B54">
            <w:t xml:space="preserve"> the bellyhold of passenger aircraft. Do you have any assessment or plan of when you might be able to get aircraft moving</w:t>
          </w:r>
          <w:r w:rsidR="00161432">
            <w:t xml:space="preserve"> to carry that freight, </w:t>
          </w:r>
          <w:r w:rsidRPr="003D7B54" w:rsidR="003D7B54">
            <w:t>if you cannot carry passengers in the short term?</w:t>
          </w:r>
        </w:p>
        <w:p w:rsidR="00206631" w:rsidP="0038524B">
          <w:pPr>
            <w:pStyle w:val="Answer"/>
          </w:pPr>
          <w:sdt>
            <w:sdtPr>
              <w:alias w:val="Witness"/>
              <w:id w:val="-1790111087"/>
              <w:placeholder>
                <w:docPart w:val="DefaultPlaceholder_-1854013440"/>
              </w:placeholder>
              <w:richText/>
            </w:sdtPr>
            <w:sdtContent>
              <w:r w:rsidRPr="0038524B" w:rsidR="0038524B">
                <w:rPr>
                  <w:b/>
                  <w:i/>
                </w:rPr>
                <w:t>Willie Walsh:</w:t>
              </w:r>
            </w:sdtContent>
          </w:sdt>
          <w:r w:rsidR="0038524B">
            <w:t xml:space="preserve"> We are doing that at the moment.</w:t>
          </w:r>
          <w:r w:rsidRPr="003D7B54" w:rsidR="003D7B54">
            <w:t xml:space="preserve"> </w:t>
          </w:r>
          <w:r w:rsidR="0038524B">
            <w:t>I</w:t>
          </w:r>
          <w:r w:rsidRPr="003D7B54" w:rsidR="003D7B54">
            <w:t>n April, we operated 422 dedicated freight flights using our passenger aircraft</w:t>
          </w:r>
          <w:r>
            <w:t xml:space="preserve">. </w:t>
          </w:r>
          <w:r w:rsidRPr="003D7B54" w:rsidR="003D7B54">
            <w:t xml:space="preserve">British Airways does not have freighter aircraft, so all the cargo that we transport </w:t>
          </w:r>
          <w:r w:rsidR="00846F8B">
            <w:t>i</w:t>
          </w:r>
          <w:r w:rsidRPr="003D7B54" w:rsidR="003D7B54">
            <w:t>s transported in what we call the bellyhold of passenger aircraft.</w:t>
          </w:r>
        </w:p>
        <w:p w:rsidR="00846F8B" w:rsidP="0038524B">
          <w:pPr>
            <w:pStyle w:val="Answer"/>
          </w:pPr>
          <w:r w:rsidRPr="003D7B54">
            <w:t>Given the significant reduction in passenger capacity, there is demand for air freight.</w:t>
          </w:r>
          <w:r>
            <w:t xml:space="preserve"> It is significantly lower than it was last year, but the supply has been choked off, so</w:t>
          </w:r>
          <w:r w:rsidR="00B748F4">
            <w:t>,</w:t>
          </w:r>
          <w:r>
            <w:t xml:space="preserve"> in order to provide that critical link, we have been flying our passenger aircraft </w:t>
          </w:r>
          <w:r w:rsidRPr="003D7B54">
            <w:t>carrying cargo only</w:t>
          </w:r>
          <w:r>
            <w:t>. T</w:t>
          </w:r>
          <w:r w:rsidRPr="003D7B54">
            <w:t>h</w:t>
          </w:r>
          <w:r w:rsidR="00661E9D">
            <w:t>ere were</w:t>
          </w:r>
          <w:r w:rsidRPr="003D7B54">
            <w:t xml:space="preserve"> 422 flights in April. We expect it to be more than that in May and again in June, but we will continue to provide critical cargo links. In addition, we have partnership arrangements with a couple of key players who are using their dedicated freighter aircraft, especially Qatar Airways, and we transport a lot of freight on their cargo aircraft under an arrangem</w:t>
          </w:r>
          <w:r w:rsidR="00117B26">
            <w:t>e</w:t>
          </w:r>
          <w:r w:rsidRPr="003D7B54">
            <w:t>nt, a commercial relationship</w:t>
          </w:r>
          <w:r w:rsidR="005F2069">
            <w:t>,</w:t>
          </w:r>
          <w:r w:rsidRPr="003D7B54">
            <w:t xml:space="preserve"> that we have with them. </w:t>
          </w:r>
          <w:r w:rsidR="009E68F8">
            <w:t>W</w:t>
          </w:r>
          <w:r w:rsidRPr="003D7B54">
            <w:t>e will continue, where possible, to fly critical supplies into and out of the UK.</w:t>
          </w:r>
        </w:p>
        <w:p w:rsidR="00846F8B" w:rsidP="00846F8B">
          <w:pPr>
            <w:pStyle w:val="Question"/>
          </w:pPr>
          <w:sdt>
            <w:sdtPr>
              <w:alias w:val="Member"/>
              <w:tag w:val="&lt;Member mnisId='4778' dodsId=''&gt;"/>
              <w:id w:val="1296572685"/>
              <w:placeholder>
                <w:docPart w:val="DefaultPlaceholder_-1854013440"/>
              </w:placeholder>
              <w:richText/>
            </w:sdtPr>
            <w:sdtContent>
              <w:r w:rsidRPr="00846F8B">
                <w:rPr>
                  <w:b/>
                </w:rPr>
                <w:t>Greg Smith:</w:t>
              </w:r>
            </w:sdtContent>
          </w:sdt>
          <w:r>
            <w:t xml:space="preserve"> A</w:t>
          </w:r>
          <w:r w:rsidRPr="003D7B54" w:rsidR="003D7B54">
            <w:t>s the economy step</w:t>
          </w:r>
          <w:r w:rsidR="00202DB1">
            <w:t>s</w:t>
          </w:r>
          <w:r w:rsidRPr="003D7B54" w:rsidR="003D7B54">
            <w:t xml:space="preserve"> up, manufacturing com</w:t>
          </w:r>
          <w:r w:rsidR="005F2069">
            <w:t>es</w:t>
          </w:r>
          <w:r w:rsidRPr="003D7B54" w:rsidR="003D7B54">
            <w:t xml:space="preserve"> back online and people are asked to go back to work whe</w:t>
          </w:r>
          <w:r w:rsidR="00202DB1">
            <w:t>n</w:t>
          </w:r>
          <w:r w:rsidRPr="003D7B54" w:rsidR="003D7B54">
            <w:t xml:space="preserve"> they absolutely cannot work from home, which, by definition, is manufacturing, construction and things like that, </w:t>
          </w:r>
          <w:r w:rsidR="00203798">
            <w:t xml:space="preserve">do </w:t>
          </w:r>
          <w:r w:rsidRPr="003D7B54" w:rsidR="003D7B54">
            <w:t>you</w:t>
          </w:r>
          <w:r w:rsidR="00773418">
            <w:t xml:space="preserve"> </w:t>
          </w:r>
          <w:r w:rsidRPr="003D7B54" w:rsidR="003D7B54">
            <w:t xml:space="preserve">have </w:t>
          </w:r>
          <w:r>
            <w:t>a</w:t>
          </w:r>
          <w:r w:rsidRPr="003D7B54" w:rsidR="003D7B54">
            <w:t xml:space="preserve"> plan to step up the use of passenger aircraft to carry freight where you cannot carry passengers</w:t>
          </w:r>
          <w:r w:rsidR="00203798">
            <w:t>?</w:t>
          </w:r>
        </w:p>
        <w:p w:rsidR="00846F8B" w:rsidP="00846F8B">
          <w:pPr>
            <w:pStyle w:val="Answer"/>
          </w:pPr>
          <w:sdt>
            <w:sdtPr>
              <w:alias w:val="Witness"/>
              <w:id w:val="-1044598204"/>
              <w:placeholder>
                <w:docPart w:val="DefaultPlaceholder_-1854013440"/>
              </w:placeholder>
              <w:richText/>
            </w:sdtPr>
            <w:sdtContent>
              <w:r w:rsidRPr="00846F8B">
                <w:rPr>
                  <w:b/>
                  <w:i/>
                </w:rPr>
                <w:t>Willie Walsh:</w:t>
              </w:r>
            </w:sdtContent>
          </w:sdt>
          <w:r>
            <w:t xml:space="preserve"> </w:t>
          </w:r>
          <w:r w:rsidRPr="003D7B54" w:rsidR="003D7B54">
            <w:t xml:space="preserve">If the demand exists, we certainly will. As to the sort of freight we are carrying at the moment, we have transported about 2,000 tonnes of PPE </w:t>
          </w:r>
          <w:r w:rsidR="00283CA5">
            <w:t xml:space="preserve">and </w:t>
          </w:r>
          <w:r w:rsidRPr="003D7B54" w:rsidR="003D7B54">
            <w:t>thousands of tonnes of food and medical supplies</w:t>
          </w:r>
          <w:r w:rsidR="004D5D9C">
            <w:t>. S</w:t>
          </w:r>
          <w:r w:rsidRPr="003D7B54" w:rsidR="003D7B54">
            <w:t>urprisingly, we are transporting things like gold, diamonds and money. It is an unusual collection of items that we are transporting, the most critical</w:t>
          </w:r>
          <w:r w:rsidR="004D5D9C">
            <w:t xml:space="preserve"> </w:t>
          </w:r>
          <w:r w:rsidRPr="003D7B54" w:rsidR="003D7B54">
            <w:t>being the personal protective equipment that we are flying from various parts of the world into the UK to support the NHS, and that is an arrangement with the NHS</w:t>
          </w:r>
          <w:r w:rsidR="00203798">
            <w:t xml:space="preserve"> and</w:t>
          </w:r>
          <w:r w:rsidRPr="003D7B54" w:rsidR="003D7B54">
            <w:t xml:space="preserve"> the UK Government and for some private suppliers.</w:t>
          </w:r>
        </w:p>
        <w:p w:rsidR="00846F8B" w:rsidP="00846F8B">
          <w:pPr>
            <w:pStyle w:val="Question"/>
          </w:pPr>
          <w:sdt>
            <w:sdtPr>
              <w:alias w:val="Member"/>
              <w:tag w:val="&lt;Member mnisId='4778' dodsId=''&gt;"/>
              <w:id w:val="-158159865"/>
              <w:placeholder>
                <w:docPart w:val="DefaultPlaceholder_-1854013440"/>
              </w:placeholder>
              <w:richText/>
            </w:sdtPr>
            <w:sdtContent>
              <w:r w:rsidRPr="00846F8B">
                <w:rPr>
                  <w:b/>
                </w:rPr>
                <w:t>Greg Smith:</w:t>
              </w:r>
            </w:sdtContent>
          </w:sdt>
          <w:r>
            <w:t xml:space="preserve"> </w:t>
          </w:r>
          <w:r w:rsidRPr="003D7B54" w:rsidR="003D7B54">
            <w:t>That is very helpful</w:t>
          </w:r>
          <w:r w:rsidR="001A5E2B">
            <w:t>;</w:t>
          </w:r>
          <w:r w:rsidRPr="003D7B54" w:rsidR="003D7B54">
            <w:t xml:space="preserve"> thank you. Can we move on to post</w:t>
          </w:r>
          <w:r w:rsidR="00580024">
            <w:t xml:space="preserve"> </w:t>
          </w:r>
          <w:r w:rsidRPr="003D7B54" w:rsidR="003D7B54">
            <w:t>Covid</w:t>
          </w:r>
          <w:r w:rsidRPr="003D7B54" w:rsidR="003D7B54">
            <w:noBreakHyphen/>
            <w:t>19</w:t>
          </w:r>
          <w:r w:rsidR="00580024">
            <w:t>,</w:t>
          </w:r>
          <w:r w:rsidRPr="003D7B54" w:rsidR="003D7B54">
            <w:t xml:space="preserve"> whe</w:t>
          </w:r>
          <w:r w:rsidR="004D5D9C">
            <w:t>n</w:t>
          </w:r>
          <w:r w:rsidRPr="003D7B54" w:rsidR="003D7B54">
            <w:t xml:space="preserve"> normality, if we can call it that, resume</w:t>
          </w:r>
          <w:r w:rsidR="00246C34">
            <w:t>s</w:t>
          </w:r>
          <w:r w:rsidRPr="003D7B54" w:rsidR="003D7B54">
            <w:t>, whenever that may be. What is the short, medium and long</w:t>
          </w:r>
          <w:r w:rsidRPr="003D7B54" w:rsidR="003D7B54">
            <w:noBreakHyphen/>
            <w:t>term vision for British Airways specifically as a company</w:t>
          </w:r>
          <w:r w:rsidR="002D4427">
            <w:t>?</w:t>
          </w:r>
        </w:p>
        <w:p w:rsidR="00373ABB" w:rsidP="00846F8B">
          <w:pPr>
            <w:pStyle w:val="Answer"/>
          </w:pPr>
          <w:sdt>
            <w:sdtPr>
              <w:alias w:val="Witness"/>
              <w:id w:val="-1747486380"/>
              <w:placeholder>
                <w:docPart w:val="DefaultPlaceholder_-1854013440"/>
              </w:placeholder>
              <w:richText/>
            </w:sdtPr>
            <w:sdtContent>
              <w:r w:rsidRPr="00846F8B" w:rsidR="00846F8B">
                <w:rPr>
                  <w:b/>
                  <w:i/>
                </w:rPr>
                <w:t>Willie Walsh:</w:t>
              </w:r>
            </w:sdtContent>
          </w:sdt>
          <w:r w:rsidR="00846F8B">
            <w:t xml:space="preserve"> </w:t>
          </w:r>
          <w:r w:rsidRPr="003D7B54" w:rsidR="003D7B54">
            <w:t xml:space="preserve">Our estimate at this stage is that it will probably be 2023 or 2024 before we get back to the levels of demand that we witnessed in 2019. </w:t>
          </w:r>
          <w:r w:rsidR="00846F8B">
            <w:t>W</w:t>
          </w:r>
          <w:r w:rsidRPr="003D7B54" w:rsidR="003D7B54">
            <w:t>e are likely to lose three or four years of growth. It is going to be a slow recovery, based on all the analysis that we have done. That view is generally shared by other analysts in the UK industry and by analysts of the global industry. During that period, we will gradually build up our activity and we expect that it will not be before 2023 that we get back to the levels of flying we saw last year in 2019. That clearly depends on not just the post</w:t>
          </w:r>
          <w:r w:rsidRPr="003D7B54" w:rsidR="003D7B54">
            <w:noBreakHyphen/>
            <w:t>Covid</w:t>
          </w:r>
          <w:r w:rsidRPr="003D7B54" w:rsidR="003D7B54">
            <w:noBreakHyphen/>
            <w:t>19 environment but the post</w:t>
          </w:r>
          <w:r w:rsidRPr="003D7B54" w:rsidR="003D7B54">
            <w:noBreakHyphen/>
            <w:t xml:space="preserve">global recession that we are all forecasting. Without any doubt, global economies have effectively come to a halt. </w:t>
          </w:r>
        </w:p>
        <w:p w:rsidR="00373ABB" w:rsidP="00846F8B">
          <w:pPr>
            <w:pStyle w:val="Answer"/>
          </w:pPr>
          <w:r>
            <w:t>W</w:t>
          </w:r>
          <w:r w:rsidRPr="003D7B54" w:rsidR="003D7B54">
            <w:t>ith the double impact of the restrictions as a result of Covid</w:t>
          </w:r>
          <w:r w:rsidRPr="003D7B54" w:rsidR="003D7B54">
            <w:noBreakHyphen/>
            <w:t xml:space="preserve">19 and the downturn associated with the economic recession, how long that recession is likely to last is difficult to predict at this stage. </w:t>
          </w:r>
          <w:r>
            <w:t>W</w:t>
          </w:r>
          <w:r w:rsidRPr="003D7B54" w:rsidR="003D7B54">
            <w:t xml:space="preserve">hatever way we look at </w:t>
          </w:r>
          <w:r w:rsidR="00891603">
            <w:t>it</w:t>
          </w:r>
          <w:r w:rsidRPr="003D7B54" w:rsidR="003D7B54">
            <w:t xml:space="preserve">, our most optimistic scenario is that it will be about 2023 before we get back to 2019 levels. There are some people predicting that it will not be </w:t>
          </w:r>
          <w:r w:rsidRPr="003D7B54" w:rsidR="003D7B54">
            <w:t xml:space="preserve">until 2026. </w:t>
          </w:r>
          <w:r w:rsidR="00891603">
            <w:t>It</w:t>
          </w:r>
          <w:r w:rsidRPr="003D7B54" w:rsidR="003D7B54">
            <w:t xml:space="preserve"> will be something that we continue to assess as we monitor the global demand for both passenger and cargo flying.</w:t>
          </w:r>
        </w:p>
        <w:p w:rsidR="00373ABB" w:rsidP="00373ABB">
          <w:pPr>
            <w:pStyle w:val="Question"/>
          </w:pPr>
          <w:sdt>
            <w:sdtPr>
              <w:alias w:val="Member"/>
              <w:tag w:val="&lt;Member mnisId='4778' dodsId=''&gt;"/>
              <w:id w:val="786158805"/>
              <w:placeholder>
                <w:docPart w:val="DefaultPlaceholder_-1854013440"/>
              </w:placeholder>
              <w:richText/>
            </w:sdtPr>
            <w:sdtContent>
              <w:r w:rsidRPr="00373ABB">
                <w:rPr>
                  <w:b/>
                </w:rPr>
                <w:t>Greg Smith:</w:t>
              </w:r>
            </w:sdtContent>
          </w:sdt>
          <w:r>
            <w:t xml:space="preserve"> </w:t>
          </w:r>
          <w:r w:rsidRPr="003D7B54" w:rsidR="003D7B54">
            <w:t>Nobody can doubt that demand is going to be down</w:t>
          </w:r>
          <w:r w:rsidR="00891603">
            <w:t>,</w:t>
          </w:r>
          <w:r w:rsidRPr="003D7B54" w:rsidR="003D7B54">
            <w:t xml:space="preserve"> and demand will probably be down for some time, but in terms of where British Airways plans to maintain itself as probably</w:t>
          </w:r>
          <w:r w:rsidR="00F8315B">
            <w:t xml:space="preserve"> one of</w:t>
          </w:r>
          <w:r w:rsidRPr="003D7B54" w:rsidR="003D7B54">
            <w:t xml:space="preserve"> the most identifiable British companies in the world, and indeed where British Airways sits within the wider IAG group, wh</w:t>
          </w:r>
          <w:r w:rsidR="005318B3">
            <w:t>at</w:t>
          </w:r>
          <w:r w:rsidRPr="003D7B54" w:rsidR="003D7B54">
            <w:t xml:space="preserve"> is your planning </w:t>
          </w:r>
          <w:r w:rsidR="00F8315B">
            <w:t>for</w:t>
          </w:r>
          <w:r w:rsidRPr="003D7B54" w:rsidR="003D7B54">
            <w:t xml:space="preserve"> where BA as a brand and BA within the IAG group will sit over the short, medium and long term? </w:t>
          </w:r>
          <w:r w:rsidR="00D03DA3">
            <w:t>W</w:t>
          </w:r>
          <w:r w:rsidRPr="003D7B54" w:rsidR="003D7B54">
            <w:t>ithin that, given th</w:t>
          </w:r>
          <w:r w:rsidR="00D03DA3">
            <w:t>e</w:t>
          </w:r>
          <w:r w:rsidRPr="003D7B54" w:rsidR="003D7B54">
            <w:t xml:space="preserve"> challenge around demand you mention</w:t>
          </w:r>
          <w:r w:rsidR="00A651E8">
            <w:t>ed</w:t>
          </w:r>
          <w:r w:rsidRPr="003D7B54" w:rsidR="003D7B54">
            <w:t>, where does the purchase of Air Europa sit in those plans?</w:t>
          </w:r>
        </w:p>
        <w:p w:rsidR="00373ABB" w:rsidP="00373ABB">
          <w:pPr>
            <w:pStyle w:val="Answer"/>
          </w:pPr>
          <w:sdt>
            <w:sdtPr>
              <w:alias w:val="Witness"/>
              <w:id w:val="1309587512"/>
              <w:placeholder>
                <w:docPart w:val="DefaultPlaceholder_-1854013440"/>
              </w:placeholder>
              <w:richText/>
            </w:sdtPr>
            <w:sdtContent>
              <w:r w:rsidRPr="00373ABB">
                <w:rPr>
                  <w:b/>
                  <w:i/>
                </w:rPr>
                <w:t>Willie Walsh:</w:t>
              </w:r>
            </w:sdtContent>
          </w:sdt>
          <w:r>
            <w:t xml:space="preserve"> </w:t>
          </w:r>
          <w:r w:rsidRPr="003D7B54" w:rsidR="003D7B54">
            <w:t>Let me deal with Air Europa first. The acquisition of Air Europa, if it</w:t>
          </w:r>
          <w:r w:rsidR="00132C4C">
            <w:t xml:space="preserve"> </w:t>
          </w:r>
          <w:r w:rsidRPr="003D7B54" w:rsidR="003D7B54">
            <w:t>proceed</w:t>
          </w:r>
          <w:r w:rsidR="00132C4C">
            <w:t>s</w:t>
          </w:r>
          <w:r w:rsidRPr="003D7B54" w:rsidR="003D7B54">
            <w:t xml:space="preserve">, will be an Iberia acquisition, in the same way </w:t>
          </w:r>
          <w:r w:rsidR="00B0330E">
            <w:t>that</w:t>
          </w:r>
          <w:r w:rsidR="00580024">
            <w:t>,</w:t>
          </w:r>
          <w:r w:rsidRPr="003D7B54" w:rsidR="003D7B54">
            <w:t xml:space="preserve"> when BMI was acquired</w:t>
          </w:r>
          <w:r w:rsidR="00580024">
            <w:t>,</w:t>
          </w:r>
          <w:r w:rsidR="00B0330E">
            <w:t xml:space="preserve"> it was acquired</w:t>
          </w:r>
          <w:r w:rsidRPr="003D7B54" w:rsidR="003D7B54">
            <w:t xml:space="preserve"> through British Airways. The Air Europa acquisition, if we proceed with it, will be by Iberia. It will have nothing whatsoever to do with British Airways. British Airways will not be involved in it. British Airways will not have any role in the acquisition</w:t>
          </w:r>
          <w:r w:rsidR="001A2CE0">
            <w:t>,</w:t>
          </w:r>
          <w:r w:rsidRPr="003D7B54" w:rsidR="003D7B54">
            <w:t xml:space="preserve"> either funding or managing it. That will all be done at an Iberia level. </w:t>
          </w:r>
        </w:p>
        <w:p w:rsidR="00373ABB" w:rsidP="00373ABB">
          <w:pPr>
            <w:pStyle w:val="Answer"/>
          </w:pPr>
          <w:r w:rsidRPr="003D7B54">
            <w:t>Where does BA sit? Maybe you need to have a look at IAG and understand what it is. IAG is a single economic entity with multiple operating entities. Each of the</w:t>
          </w:r>
          <w:r w:rsidR="00A4646D">
            <w:t xml:space="preserve"> eight</w:t>
          </w:r>
          <w:r w:rsidRPr="003D7B54">
            <w:t xml:space="preserve"> airlines that sits in the group operates its own profit and loss</w:t>
          </w:r>
          <w:r>
            <w:t xml:space="preserve"> and</w:t>
          </w:r>
          <w:r w:rsidRPr="003D7B54">
            <w:t xml:space="preserve"> has its own balance sheet. It fundamentally makes most of the decisions either at management or board level in the operating company. The activity is co</w:t>
          </w:r>
          <w:r w:rsidRPr="003D7B54">
            <w:noBreakHyphen/>
            <w:t xml:space="preserve">ordinated at IAG level and consolidated where it makes sense to do so. British Airways will continue to play the role that it has played since the creation of IAG. It is one of the four main carriers in the group and will continue to be one of the main carriers in the group. </w:t>
          </w:r>
        </w:p>
        <w:p w:rsidR="00373ABB" w:rsidP="00373ABB">
          <w:pPr>
            <w:pStyle w:val="Answer"/>
          </w:pPr>
          <w:r w:rsidRPr="003D7B54">
            <w:t>When we analyse the impact of this, we task each of the airlines to assess the impact independently. They have all looked at how they see their market</w:t>
          </w:r>
          <w:r w:rsidR="002370C2">
            <w:t>—</w:t>
          </w:r>
          <w:r w:rsidRPr="003D7B54">
            <w:t>their segments</w:t>
          </w:r>
          <w:r w:rsidR="002370C2">
            <w:t>—</w:t>
          </w:r>
          <w:r w:rsidRPr="003D7B54">
            <w:t xml:space="preserve">responding and we have built it up from the inputs </w:t>
          </w:r>
          <w:r w:rsidR="001D4D00">
            <w:t>of</w:t>
          </w:r>
          <w:r>
            <w:t xml:space="preserve"> the</w:t>
          </w:r>
          <w:r w:rsidRPr="003D7B54">
            <w:t xml:space="preserve"> individual airlines</w:t>
          </w:r>
          <w:r>
            <w:t>,</w:t>
          </w:r>
          <w:r w:rsidRPr="003D7B54">
            <w:t xml:space="preserve"> and from the top</w:t>
          </w:r>
          <w:r w:rsidRPr="003D7B54">
            <w:noBreakHyphen/>
            <w:t xml:space="preserve">down approach that we have </w:t>
          </w:r>
          <w:r w:rsidR="00456B9D">
            <w:t>at</w:t>
          </w:r>
          <w:r w:rsidRPr="003D7B54">
            <w:t xml:space="preserve"> IAG. They are remarkably similar</w:t>
          </w:r>
          <w:r w:rsidR="00456B9D">
            <w:t>;</w:t>
          </w:r>
          <w:r w:rsidRPr="003D7B54">
            <w:t xml:space="preserve"> there is very little difference in opinion between the management teams at each of the airlines as to how </w:t>
          </w:r>
          <w:r w:rsidR="000163F0">
            <w:t>it</w:t>
          </w:r>
          <w:r w:rsidRPr="003D7B54">
            <w:t xml:space="preserve"> will play out </w:t>
          </w:r>
          <w:r w:rsidR="00456B9D">
            <w:t>in the</w:t>
          </w:r>
          <w:r w:rsidRPr="003D7B54">
            <w:t xml:space="preserve"> global</w:t>
          </w:r>
          <w:r>
            <w:t xml:space="preserve"> </w:t>
          </w:r>
          <w:r w:rsidRPr="003D7B54">
            <w:t xml:space="preserve">aviation scene. </w:t>
          </w:r>
        </w:p>
        <w:p w:rsidR="00373ABB" w:rsidP="00373ABB">
          <w:pPr>
            <w:pStyle w:val="Answer"/>
          </w:pPr>
          <w:r>
            <w:t>T</w:t>
          </w:r>
          <w:r w:rsidRPr="003D7B54" w:rsidR="003D7B54">
            <w:t>he issue for British Airways, which is something we can consider in some detail going forward</w:t>
          </w:r>
          <w:r>
            <w:t>,</w:t>
          </w:r>
          <w:r w:rsidRPr="003D7B54" w:rsidR="003D7B54">
            <w:t xml:space="preserve"> is whether business travel responds at the same rate as leisure travel</w:t>
          </w:r>
          <w:r w:rsidR="000163F0">
            <w:t>,</w:t>
          </w:r>
          <w:r w:rsidRPr="003D7B54" w:rsidR="003D7B54">
            <w:t xml:space="preserve"> given that BA has much greater exposure to business travel than other airlines in the group.</w:t>
          </w:r>
        </w:p>
        <w:p w:rsidR="00373ABB" w:rsidP="00373ABB">
          <w:pPr>
            <w:pStyle w:val="Question"/>
          </w:pPr>
          <w:sdt>
            <w:sdtPr>
              <w:alias w:val="Member"/>
              <w:tag w:val="&lt;Member mnisId='4778' dodsId=''&gt;"/>
              <w:id w:val="-1771003557"/>
              <w:placeholder>
                <w:docPart w:val="DefaultPlaceholder_-1854013440"/>
              </w:placeholder>
              <w:richText/>
            </w:sdtPr>
            <w:sdtContent>
              <w:r w:rsidRPr="00373ABB">
                <w:rPr>
                  <w:b/>
                </w:rPr>
                <w:t>Greg Smith:</w:t>
              </w:r>
            </w:sdtContent>
          </w:sdt>
          <w:r>
            <w:t xml:space="preserve"> </w:t>
          </w:r>
          <w:r w:rsidRPr="003D7B54" w:rsidR="003D7B54">
            <w:t>It is my understanding from the numbers that British Airways as an entity</w:t>
          </w:r>
          <w:r w:rsidR="002370C2">
            <w:t>—</w:t>
          </w:r>
          <w:r w:rsidRPr="003D7B54" w:rsidR="003D7B54">
            <w:t>I appreciate the point you make about being one of the four main carriers in IAG</w:t>
          </w:r>
          <w:r w:rsidR="002370C2">
            <w:t>—</w:t>
          </w:r>
          <w:r w:rsidRPr="003D7B54" w:rsidR="003D7B54">
            <w:t>accounted for most of the profit, or a lion</w:t>
          </w:r>
          <w:r w:rsidR="002370C2">
            <w:t>’</w:t>
          </w:r>
          <w:r w:rsidRPr="003D7B54" w:rsidR="003D7B54">
            <w:t>s share of the profit</w:t>
          </w:r>
          <w:r w:rsidR="003F7F7F">
            <w:t>,</w:t>
          </w:r>
          <w:r w:rsidRPr="003D7B54" w:rsidR="003D7B54">
            <w:t xml:space="preserve"> of the whole group last year</w:t>
          </w:r>
          <w:r w:rsidR="00F96969">
            <w:t>,</w:t>
          </w:r>
          <w:r w:rsidRPr="003D7B54" w:rsidR="003D7B54">
            <w:t xml:space="preserve"> and indeed has a history of that. Can you give a commitment that British Airways will continue to be developed as the leading carrier and</w:t>
          </w:r>
          <w:r w:rsidR="002370C2">
            <w:t>—</w:t>
          </w:r>
          <w:r w:rsidRPr="003D7B54" w:rsidR="003D7B54">
            <w:t>the economics speak for themselves</w:t>
          </w:r>
          <w:r w:rsidR="002370C2">
            <w:t>—</w:t>
          </w:r>
          <w:r w:rsidRPr="003D7B54" w:rsidR="003D7B54">
            <w:t>the most profitable entity that the group has?</w:t>
          </w:r>
        </w:p>
        <w:p w:rsidR="00116927" w:rsidP="00373ABB">
          <w:pPr>
            <w:pStyle w:val="Answer"/>
          </w:pPr>
          <w:sdt>
            <w:sdtPr>
              <w:alias w:val="Witness"/>
              <w:id w:val="-1631549247"/>
              <w:placeholder>
                <w:docPart w:val="DefaultPlaceholder_-1854013440"/>
              </w:placeholder>
              <w:richText/>
            </w:sdtPr>
            <w:sdtContent>
              <w:r w:rsidRPr="00373ABB" w:rsidR="00373ABB">
                <w:rPr>
                  <w:b/>
                  <w:i/>
                </w:rPr>
                <w:t>Willie Walsh:</w:t>
              </w:r>
            </w:sdtContent>
          </w:sdt>
          <w:r w:rsidR="00373ABB">
            <w:t xml:space="preserve"> </w:t>
          </w:r>
          <w:r w:rsidRPr="003D7B54" w:rsidR="003D7B54">
            <w:t>It depends on how you measure profit. We look at a number of metrics. One of the principal metrics is the return on invest</w:t>
          </w:r>
          <w:r w:rsidR="00A172A8">
            <w:t>ed</w:t>
          </w:r>
          <w:r w:rsidRPr="003D7B54" w:rsidR="003D7B54">
            <w:t xml:space="preserve"> capital</w:t>
          </w:r>
          <w:r w:rsidR="002370C2">
            <w:t>—</w:t>
          </w:r>
          <w:r w:rsidRPr="003D7B54" w:rsidR="003D7B54">
            <w:t>the amount of capital that each of the airlines uses. British Airways has the lion</w:t>
          </w:r>
          <w:r w:rsidR="002370C2">
            <w:t>’</w:t>
          </w:r>
          <w:r w:rsidRPr="003D7B54" w:rsidR="003D7B54">
            <w:t>s share of the capital investors, so you would expect it to make the lion</w:t>
          </w:r>
          <w:r w:rsidR="002370C2">
            <w:t>’</w:t>
          </w:r>
          <w:r w:rsidRPr="003D7B54" w:rsidR="003D7B54">
            <w:t>s share of the profits.</w:t>
          </w:r>
        </w:p>
        <w:p w:rsidR="00A172A8" w:rsidP="00373ABB">
          <w:pPr>
            <w:pStyle w:val="Answer"/>
          </w:pPr>
          <w:r w:rsidRPr="003D7B54">
            <w:t xml:space="preserve">Unfortunately, it is also the case that British Airways probably </w:t>
          </w:r>
          <w:r w:rsidR="00116927">
            <w:t>has</w:t>
          </w:r>
          <w:r w:rsidRPr="003D7B54">
            <w:t xml:space="preserve"> the highest fixed</w:t>
          </w:r>
          <w:r w:rsidR="00373ABB">
            <w:t>-</w:t>
          </w:r>
          <w:r w:rsidRPr="003D7B54">
            <w:t>cost base of all the airlines in the group. Therefore, when we look at the financial impact of th</w:t>
          </w:r>
          <w:r w:rsidR="009603FD">
            <w:t>e</w:t>
          </w:r>
          <w:r w:rsidRPr="003D7B54">
            <w:t xml:space="preserve"> downturn, the swing from profit to loss is going to be much greater at British Airways</w:t>
          </w:r>
          <w:r w:rsidR="005A16AE">
            <w:t xml:space="preserve"> than in the other airlines</w:t>
          </w:r>
          <w:r w:rsidRPr="003D7B54">
            <w:t xml:space="preserve">, and that </w:t>
          </w:r>
          <w:r w:rsidR="009603FD">
            <w:t xml:space="preserve">was </w:t>
          </w:r>
          <w:r w:rsidRPr="003D7B54">
            <w:t xml:space="preserve">certainly the case in the first quarter. </w:t>
          </w:r>
          <w:r w:rsidR="005A16AE">
            <w:t>T</w:t>
          </w:r>
          <w:r w:rsidRPr="003D7B54">
            <w:t>he risk for BA in the short term is that, yes, it is profitable</w:t>
          </w:r>
          <w:r w:rsidR="00DC7E9E">
            <w:t>—</w:t>
          </w:r>
          <w:r w:rsidRPr="003D7B54">
            <w:t>it make</w:t>
          </w:r>
          <w:r w:rsidR="005D4358">
            <w:t>s</w:t>
          </w:r>
          <w:r w:rsidRPr="003D7B54">
            <w:t xml:space="preserve"> the lion</w:t>
          </w:r>
          <w:r w:rsidR="002370C2">
            <w:t>’</w:t>
          </w:r>
          <w:r w:rsidRPr="003D7B54">
            <w:t>s share of the profits</w:t>
          </w:r>
          <w:r w:rsidR="005D4358">
            <w:t xml:space="preserve"> and</w:t>
          </w:r>
          <w:r w:rsidR="00DC7E9E">
            <w:t>,</w:t>
          </w:r>
          <w:r w:rsidR="005D4358">
            <w:t xml:space="preserve"> t</w:t>
          </w:r>
          <w:r w:rsidRPr="003D7B54">
            <w:t>ypically, has over 60% of the invest</w:t>
          </w:r>
          <w:r>
            <w:t>ed</w:t>
          </w:r>
          <w:r w:rsidRPr="003D7B54">
            <w:t xml:space="preserve"> capital</w:t>
          </w:r>
          <w:r w:rsidR="00C52F99">
            <w:t>, which</w:t>
          </w:r>
          <w:r w:rsidRPr="003D7B54">
            <w:t xml:space="preserve"> would make about 60%</w:t>
          </w:r>
          <w:r w:rsidR="000B6740">
            <w:t>-</w:t>
          </w:r>
          <w:r w:rsidRPr="003D7B54">
            <w:t>plus of the profit</w:t>
          </w:r>
          <w:r>
            <w:t>ability</w:t>
          </w:r>
          <w:r w:rsidR="00DC7E9E">
            <w:t>—</w:t>
          </w:r>
          <w:r w:rsidRPr="003D7B54">
            <w:t>but in the downturn, unless British Airways adjusts its cost base more significantly than the others, it is going to make significantly greater losses than the other airlines. That is exactly wh</w:t>
          </w:r>
          <w:r>
            <w:t xml:space="preserve">at </w:t>
          </w:r>
          <w:r w:rsidRPr="003D7B54">
            <w:t>we saw in the first quarter</w:t>
          </w:r>
          <w:r w:rsidR="00FE7679">
            <w:t xml:space="preserve"> </w:t>
          </w:r>
          <w:r w:rsidRPr="003D7B54">
            <w:t>of this year.</w:t>
          </w:r>
        </w:p>
        <w:p w:rsidR="00A172A8" w:rsidP="00A172A8">
          <w:pPr>
            <w:pStyle w:val="Remark"/>
          </w:pPr>
          <w:sdt>
            <w:sdtPr>
              <w:alias w:val="Member"/>
              <w:tag w:val="&lt;Member mnisId='4442' dodsId='72290'&gt;"/>
              <w:id w:val="-522702598"/>
              <w:placeholder>
                <w:docPart w:val="DefaultPlaceholder_-1854013440"/>
              </w:placeholder>
              <w:richText/>
            </w:sdtPr>
            <w:sdtContent>
              <w:r w:rsidRPr="00A172A8">
                <w:rPr>
                  <w:b/>
                </w:rPr>
                <w:t>Chair:</w:t>
              </w:r>
            </w:sdtContent>
          </w:sdt>
          <w:r>
            <w:t xml:space="preserve"> </w:t>
          </w:r>
          <w:r w:rsidRPr="003D7B54" w:rsidR="003D7B54">
            <w:t>We are going to turn to</w:t>
          </w:r>
          <w:r w:rsidR="00C91671">
            <w:t xml:space="preserve"> the</w:t>
          </w:r>
          <w:r w:rsidRPr="003D7B54" w:rsidR="003D7B54">
            <w:t xml:space="preserve"> financial support that you may have sought or may indeed seek from </w:t>
          </w:r>
          <w:r w:rsidR="00C91671">
            <w:t>G</w:t>
          </w:r>
          <w:r w:rsidRPr="003D7B54" w:rsidR="003D7B54">
            <w:t>overnments.</w:t>
          </w:r>
        </w:p>
        <w:p w:rsidR="00A172A8" w:rsidP="00A172A8">
          <w:pPr>
            <w:pStyle w:val="Question"/>
          </w:pPr>
          <w:sdt>
            <w:sdtPr>
              <w:alias w:val="Member"/>
              <w:tag w:val="&lt;Member mnisId='4420' dodsId='138156'&gt;"/>
              <w:id w:val="1780376799"/>
              <w:placeholder>
                <w:docPart w:val="DefaultPlaceholder_-1854013440"/>
              </w:placeholder>
              <w:richText/>
            </w:sdtPr>
            <w:sdtContent>
              <w:r w:rsidRPr="00A172A8">
                <w:rPr>
                  <w:b/>
                </w:rPr>
                <w:t>Gavin Newlands:</w:t>
              </w:r>
            </w:sdtContent>
          </w:sdt>
          <w:r>
            <w:t xml:space="preserve"> </w:t>
          </w:r>
          <w:r w:rsidR="00620C5F">
            <w:t>As</w:t>
          </w:r>
          <w:r w:rsidRPr="003D7B54" w:rsidR="003D7B54">
            <w:t xml:space="preserve"> a continuation from </w:t>
          </w:r>
          <w:r w:rsidR="00620C5F">
            <w:t xml:space="preserve">the </w:t>
          </w:r>
          <w:r w:rsidRPr="003D7B54" w:rsidR="003D7B54">
            <w:t>previous questions</w:t>
          </w:r>
          <w:r w:rsidR="00620C5F">
            <w:t>, which</w:t>
          </w:r>
          <w:r w:rsidRPr="003D7B54" w:rsidR="003D7B54">
            <w:t xml:space="preserve"> set this section up</w:t>
          </w:r>
          <w:r w:rsidR="00620C5F">
            <w:t>, g</w:t>
          </w:r>
          <w:r w:rsidR="00247E1E">
            <w:t>i</w:t>
          </w:r>
          <w:r w:rsidRPr="003D7B54" w:rsidR="003D7B54">
            <w:t>ven what you said</w:t>
          </w:r>
          <w:r w:rsidR="00247E1E">
            <w:t xml:space="preserve">, Mr Walsh, </w:t>
          </w:r>
          <w:r w:rsidR="005E4372">
            <w:t>and</w:t>
          </w:r>
          <w:r w:rsidR="00247E1E">
            <w:t xml:space="preserve"> that </w:t>
          </w:r>
          <w:r w:rsidRPr="003D7B54" w:rsidR="003D7B54">
            <w:t xml:space="preserve">we know </w:t>
          </w:r>
          <w:r w:rsidR="00247E1E">
            <w:t xml:space="preserve">that </w:t>
          </w:r>
          <w:r w:rsidRPr="003D7B54" w:rsidR="003D7B54">
            <w:t>over the last six years BA ha</w:t>
          </w:r>
          <w:r w:rsidR="00247E1E">
            <w:t>s</w:t>
          </w:r>
          <w:r w:rsidRPr="003D7B54" w:rsidR="003D7B54">
            <w:t xml:space="preserve"> generated over £8 billion profit for the IAG group</w:t>
          </w:r>
          <w:r w:rsidR="00247E1E">
            <w:t xml:space="preserve">, </w:t>
          </w:r>
          <w:r w:rsidRPr="003D7B54" w:rsidR="003D7B54">
            <w:t>how much cash or liquidity does the IAG group, or British Airways for that matter, have on hand at the moment?</w:t>
          </w:r>
        </w:p>
        <w:p w:rsidR="00A172A8" w:rsidP="00A172A8">
          <w:pPr>
            <w:pStyle w:val="Answer"/>
          </w:pPr>
          <w:sdt>
            <w:sdtPr>
              <w:alias w:val="Witness"/>
              <w:id w:val="-1869670263"/>
              <w:placeholder>
                <w:docPart w:val="DefaultPlaceholder_-1854013440"/>
              </w:placeholder>
              <w:richText/>
            </w:sdtPr>
            <w:sdtContent>
              <w:r w:rsidRPr="00A172A8">
                <w:rPr>
                  <w:b/>
                  <w:i/>
                </w:rPr>
                <w:t>Willie Walsh:</w:t>
              </w:r>
            </w:sdtContent>
          </w:sdt>
          <w:r>
            <w:t xml:space="preserve"> </w:t>
          </w:r>
          <w:r w:rsidRPr="003D7B54" w:rsidR="003D7B54">
            <w:t>When we report our liquidity</w:t>
          </w:r>
          <w:r>
            <w:t>,</w:t>
          </w:r>
          <w:r w:rsidRPr="003D7B54" w:rsidR="003D7B54">
            <w:t xml:space="preserve"> we report it on an aggregate basis. Last Thursday</w:t>
          </w:r>
          <w:r w:rsidR="00D2595F">
            <w:t>,</w:t>
          </w:r>
          <w:r w:rsidRPr="003D7B54" w:rsidR="003D7B54">
            <w:t xml:space="preserve"> we released figures for our liquidity at the end of April. At that point</w:t>
          </w:r>
          <w:r w:rsidR="00D2595F">
            <w:t>,</w:t>
          </w:r>
          <w:r w:rsidRPr="003D7B54" w:rsidR="003D7B54">
            <w:t xml:space="preserve"> we had €6.4 billion of cash and cash equivalents. </w:t>
          </w:r>
          <w:r>
            <w:t>Then w</w:t>
          </w:r>
          <w:r w:rsidRPr="003D7B54" w:rsidR="003D7B54">
            <w:t xml:space="preserve">e had total liquidity </w:t>
          </w:r>
          <w:r>
            <w:t xml:space="preserve">of </w:t>
          </w:r>
          <w:r w:rsidR="00AC1A8C">
            <w:t>€</w:t>
          </w:r>
          <w:r w:rsidRPr="003D7B54" w:rsidR="003D7B54">
            <w:t xml:space="preserve">10 billion, so </w:t>
          </w:r>
          <w:r w:rsidR="00AC1A8C">
            <w:t>€</w:t>
          </w:r>
          <w:r w:rsidRPr="003D7B54" w:rsidR="003D7B54">
            <w:t xml:space="preserve">3.6 billion of facilities. We have not drawn </w:t>
          </w:r>
          <w:r>
            <w:t xml:space="preserve">on </w:t>
          </w:r>
          <w:r w:rsidRPr="003D7B54" w:rsidR="003D7B54">
            <w:t>any of those facilities. Those facilities in effect represent debt, so</w:t>
          </w:r>
          <w:r w:rsidR="00B1178B">
            <w:t>,</w:t>
          </w:r>
          <w:r w:rsidRPr="003D7B54" w:rsidR="003D7B54">
            <w:t xml:space="preserve"> if we were to draw on them</w:t>
          </w:r>
          <w:r>
            <w:t>,</w:t>
          </w:r>
          <w:r w:rsidRPr="003D7B54" w:rsidR="003D7B54">
            <w:t xml:space="preserve"> we would just be taking on additional debt. They are in a number of forms. Some of th</w:t>
          </w:r>
          <w:r w:rsidR="0057015A">
            <w:t>em</w:t>
          </w:r>
          <w:r w:rsidRPr="003D7B54" w:rsidR="003D7B54">
            <w:t xml:space="preserve"> are short term. We have a 12</w:t>
          </w:r>
          <w:r w:rsidRPr="003D7B54" w:rsidR="003D7B54">
            <w:noBreakHyphen/>
            <w:t>month revo</w:t>
          </w:r>
          <w:r w:rsidR="004F1BB9">
            <w:t>lving credit facility w</w:t>
          </w:r>
          <w:r w:rsidRPr="003D7B54" w:rsidR="003D7B54">
            <w:t>ith British Airways secured with their aircraft, so it is an asset</w:t>
          </w:r>
          <w:r w:rsidRPr="003D7B54" w:rsidR="003D7B54">
            <w:noBreakHyphen/>
            <w:t xml:space="preserve">backed secured facility. </w:t>
          </w:r>
        </w:p>
        <w:p w:rsidR="00A172A8" w:rsidP="00025E70">
          <w:pPr>
            <w:pStyle w:val="Answer"/>
          </w:pPr>
          <w:r w:rsidRPr="003D7B54">
            <w:t xml:space="preserve">We have a number of facilities at IAG level and a number of facilities that we operate </w:t>
          </w:r>
          <w:r w:rsidR="00782621">
            <w:t>by company</w:t>
          </w:r>
          <w:r w:rsidRPr="003D7B54">
            <w:t>, so we aggregate the liquidity. We do not disclose the cash held by the individual airlines. Clearly, it is something we have within the business. We normally disclose it on a year</w:t>
          </w:r>
          <w:r w:rsidRPr="003D7B54">
            <w:noBreakHyphen/>
            <w:t>end basis but not</w:t>
          </w:r>
          <w:r w:rsidR="00D3617E">
            <w:t xml:space="preserve"> </w:t>
          </w:r>
          <w:r w:rsidR="005D3554">
            <w:t>as we go through the year</w:t>
          </w:r>
          <w:r w:rsidRPr="003D7B54">
            <w:t>.</w:t>
          </w:r>
        </w:p>
        <w:p w:rsidR="00237CCC" w:rsidP="00FF0321">
          <w:pPr>
            <w:pStyle w:val="Question"/>
          </w:pPr>
          <w:sdt>
            <w:sdtPr>
              <w:alias w:val="Member"/>
              <w:tag w:val="&lt;Member mnisId='4420' dodsId='138156'&gt;"/>
              <w:id w:val="620493127"/>
              <w:placeholder>
                <w:docPart w:val="DefaultPlaceholder_-1854013440"/>
              </w:placeholder>
              <w:richText/>
            </w:sdtPr>
            <w:sdtContent>
              <w:r w:rsidRPr="00FF0321" w:rsidR="00A172A8">
                <w:rPr>
                  <w:b/>
                </w:rPr>
                <w:t>Gavin Newlands:</w:t>
              </w:r>
            </w:sdtContent>
          </w:sdt>
          <w:r w:rsidR="00A172A8">
            <w:t xml:space="preserve"> </w:t>
          </w:r>
          <w:r w:rsidR="00E90D0F">
            <w:t xml:space="preserve">It is interesting that you aggregate </w:t>
          </w:r>
          <w:r w:rsidRPr="003D7B54">
            <w:t>all the liquidity</w:t>
          </w:r>
          <w:r w:rsidR="00D46856">
            <w:t>,</w:t>
          </w:r>
          <w:r w:rsidRPr="003D7B54">
            <w:t xml:space="preserve"> but you separated the investment in Air Europa as an Iberia investment. That is an interesting distinction. To visualise th</w:t>
          </w:r>
          <w:r w:rsidR="00BE2A2C">
            <w:t>at</w:t>
          </w:r>
          <w:r w:rsidRPr="003D7B54">
            <w:t xml:space="preserve"> kind of financial strength, perhaps you could give us an idea</w:t>
          </w:r>
          <w:r>
            <w:t xml:space="preserve"> </w:t>
          </w:r>
          <w:r w:rsidR="00BE2A2C">
            <w:t>about</w:t>
          </w:r>
          <w:r>
            <w:t xml:space="preserve"> this</w:t>
          </w:r>
          <w:r w:rsidRPr="003D7B54">
            <w:t xml:space="preserve">. There is another </w:t>
          </w:r>
          <w:r w:rsidR="00BE2A2C">
            <w:t xml:space="preserve">European </w:t>
          </w:r>
          <w:r w:rsidRPr="003D7B54">
            <w:t xml:space="preserve">airline </w:t>
          </w:r>
          <w:r>
            <w:t xml:space="preserve">called </w:t>
          </w:r>
          <w:r w:rsidRPr="003D7B54">
            <w:t>Wizz Air</w:t>
          </w:r>
          <w:r w:rsidR="00BE49A2">
            <w:t>,</w:t>
          </w:r>
          <w:r w:rsidRPr="003D7B54">
            <w:t xml:space="preserve"> wh</w:t>
          </w:r>
          <w:r w:rsidR="00BE2A2C">
            <w:t>ich is</w:t>
          </w:r>
          <w:r w:rsidRPr="003D7B54">
            <w:t xml:space="preserve"> a financially strong airline, albeit smaller, that has also received £300 million of UK Government funds or loans. It is estimated that </w:t>
          </w:r>
          <w:r w:rsidR="00BE2A2C">
            <w:t xml:space="preserve">it </w:t>
          </w:r>
          <w:r w:rsidRPr="003D7B54">
            <w:t>could survive for 20 months without flying a single plane. What would be the equivalent period for IAG without flying a plane?</w:t>
          </w:r>
        </w:p>
        <w:p w:rsidR="00237CCC" w:rsidP="00237CCC">
          <w:pPr>
            <w:pStyle w:val="Answer"/>
          </w:pPr>
          <w:sdt>
            <w:sdtPr>
              <w:alias w:val="Witness"/>
              <w:id w:val="-202018026"/>
              <w:placeholder>
                <w:docPart w:val="3280BA63D6E04B0DB8AC22339CD8A74E"/>
              </w:placeholder>
              <w:richText/>
            </w:sdtPr>
            <w:sdtContent>
              <w:r w:rsidRPr="00880AB6">
                <w:rPr>
                  <w:b/>
                  <w:i/>
                </w:rPr>
                <w:t>Willie Walsh:</w:t>
              </w:r>
            </w:sdtContent>
          </w:sdt>
          <w:r>
            <w:t xml:space="preserve"> </w:t>
          </w:r>
          <w:r w:rsidRPr="003D7B54">
            <w:t>It is very difficult to give a</w:t>
          </w:r>
          <w:r w:rsidR="003459A0">
            <w:t>n accurate</w:t>
          </w:r>
          <w:r w:rsidRPr="003D7B54">
            <w:t xml:space="preserve"> figure</w:t>
          </w:r>
          <w:r w:rsidR="00BE2A2C">
            <w:t>,</w:t>
          </w:r>
          <w:r w:rsidRPr="003D7B54">
            <w:t xml:space="preserve"> because it depends on the measures that will be taken, but what we are saying is that</w:t>
          </w:r>
          <w:r w:rsidR="005D3554">
            <w:t>,</w:t>
          </w:r>
          <w:r w:rsidRPr="003D7B54">
            <w:t xml:space="preserve"> if you look at the cash in the business, we have reduced our cash</w:t>
          </w:r>
          <w:r>
            <w:t>-</w:t>
          </w:r>
          <w:r w:rsidRPr="003D7B54">
            <w:t>flow</w:t>
          </w:r>
          <w:r>
            <w:t xml:space="preserve"> costs</w:t>
          </w:r>
          <w:r w:rsidRPr="003D7B54">
            <w:t>, excluding some items</w:t>
          </w:r>
          <w:r>
            <w:t>,</w:t>
          </w:r>
          <w:r w:rsidRPr="003D7B54">
            <w:t xml:space="preserve"> to about €200 million per week, so €800 million per month</w:t>
          </w:r>
          <w:r w:rsidR="006517BB">
            <w:t>. T</w:t>
          </w:r>
          <w:r w:rsidRPr="003D7B54">
            <w:t xml:space="preserve">hat is a rough figure that we estimated for April and May. It will change as </w:t>
          </w:r>
          <w:r w:rsidR="006517BB">
            <w:t>we</w:t>
          </w:r>
          <w:r w:rsidRPr="003D7B54">
            <w:t xml:space="preserve"> go through the year. That includes most of the cash outflows of the business</w:t>
          </w:r>
          <w:r>
            <w:t>; i</w:t>
          </w:r>
          <w:r w:rsidRPr="003D7B54">
            <w:t>t does not include all of them. For example, excluded from that are the pension deficit repayments that British Airways makes. That is £450 million per annum</w:t>
          </w:r>
          <w:r w:rsidR="00505252">
            <w:t>. There</w:t>
          </w:r>
          <w:r w:rsidRPr="003D7B54">
            <w:t xml:space="preserve"> are some issues excluded from that</w:t>
          </w:r>
          <w:r w:rsidR="005D3554">
            <w:t>—debt renewals—</w:t>
          </w:r>
          <w:r w:rsidRPr="003D7B54">
            <w:t xml:space="preserve">but they are pretty minor. We have also excluded some revenues, so we excluded the revenue that we generated from our cargo. </w:t>
          </w:r>
        </w:p>
        <w:p w:rsidR="00237CCC" w:rsidP="00237CCC">
          <w:pPr>
            <w:pStyle w:val="Answer"/>
          </w:pPr>
          <w:r w:rsidRPr="003D7B54">
            <w:t>When I said we aggregate the cash, that is on a reported basis. The cash is actually held by the individual operating company, so British Airways holds the cash that BA has</w:t>
          </w:r>
          <w:r>
            <w:t xml:space="preserve"> and</w:t>
          </w:r>
          <w:r w:rsidRPr="003D7B54">
            <w:t xml:space="preserve"> Iberia holds the cash that it has. The cash is held at operating company level</w:t>
          </w:r>
          <w:r>
            <w:t>,</w:t>
          </w:r>
          <w:r w:rsidRPr="003D7B54">
            <w:t xml:space="preserve"> but for reporting purposes we aggregate cash and then report it as a </w:t>
          </w:r>
          <w:r>
            <w:t>single figure</w:t>
          </w:r>
          <w:r w:rsidRPr="003D7B54">
            <w:t>.</w:t>
          </w:r>
        </w:p>
        <w:p w:rsidR="00237CCC" w:rsidP="00237CCC">
          <w:pPr>
            <w:pStyle w:val="Question"/>
            <w:numPr>
              <w:ilvl w:val="0"/>
              <w:numId w:val="9"/>
            </w:numPr>
          </w:pPr>
          <w:sdt>
            <w:sdtPr>
              <w:alias w:val="Member"/>
              <w:tag w:val="&lt;Member mnisId='4420' dodsId='138156'&gt;"/>
              <w:id w:val="1679003461"/>
              <w:placeholder>
                <w:docPart w:val="3280BA63D6E04B0DB8AC22339CD8A74E"/>
              </w:placeholder>
              <w:richText/>
            </w:sdtPr>
            <w:sdtContent>
              <w:r w:rsidRPr="00880AB6">
                <w:rPr>
                  <w:b/>
                </w:rPr>
                <w:t>Gavin Newlands:</w:t>
              </w:r>
            </w:sdtContent>
          </w:sdt>
          <w:r>
            <w:t xml:space="preserve"> </w:t>
          </w:r>
          <w:r w:rsidRPr="003D7B54">
            <w:t>Is it th</w:t>
          </w:r>
          <w:r w:rsidR="003D6B99">
            <w:t>at</w:t>
          </w:r>
          <w:r w:rsidRPr="003D7B54">
            <w:t xml:space="preserve"> obviously very strong and market</w:t>
          </w:r>
          <w:r w:rsidRPr="003D7B54">
            <w:noBreakHyphen/>
            <w:t>leading cash position</w:t>
          </w:r>
          <w:r>
            <w:t>—</w:t>
          </w:r>
          <w:r w:rsidRPr="003D7B54">
            <w:t>the reserves that you have</w:t>
          </w:r>
          <w:r>
            <w:t>—</w:t>
          </w:r>
          <w:r w:rsidRPr="003D7B54">
            <w:t xml:space="preserve">that has led to you in the past being very highly critical of state intervention in the industry? </w:t>
          </w:r>
          <w:r>
            <w:t>G</w:t>
          </w:r>
          <w:r w:rsidRPr="003D7B54">
            <w:t>iven that IAG</w:t>
          </w:r>
          <w:r>
            <w:t>’</w:t>
          </w:r>
          <w:r w:rsidRPr="003D7B54">
            <w:t>s Spanish operations</w:t>
          </w:r>
          <w:r>
            <w:t>—</w:t>
          </w:r>
          <w:r w:rsidRPr="003D7B54">
            <w:t>Iberia and Vueling</w:t>
          </w:r>
          <w:r>
            <w:t>—</w:t>
          </w:r>
          <w:r w:rsidRPr="003D7B54">
            <w:t xml:space="preserve">have applied for and received </w:t>
          </w:r>
          <w:r>
            <w:t xml:space="preserve">over </w:t>
          </w:r>
          <w:r w:rsidRPr="003D7B54">
            <w:t>€1 billion from the Spanish Government</w:t>
          </w:r>
          <w:r w:rsidR="00460755">
            <w:t>,</w:t>
          </w:r>
          <w:r w:rsidRPr="003D7B54">
            <w:t xml:space="preserve"> and British Airways ha</w:t>
          </w:r>
          <w:r w:rsidR="00460755">
            <w:t>s</w:t>
          </w:r>
          <w:r w:rsidRPr="003D7B54">
            <w:t xml:space="preserve"> taken £300 million from the UK</w:t>
          </w:r>
          <w:r>
            <w:t>’</w:t>
          </w:r>
          <w:r w:rsidRPr="003D7B54">
            <w:t xml:space="preserve">s corporate </w:t>
          </w:r>
          <w:r w:rsidR="00460755">
            <w:t>c</w:t>
          </w:r>
          <w:r w:rsidRPr="003D7B54">
            <w:t>oronavirus scheme</w:t>
          </w:r>
          <w:r>
            <w:t>, t</w:t>
          </w:r>
          <w:r w:rsidRPr="003D7B54">
            <w:t xml:space="preserve">o what extent have your previous deeply held principles changed as a result of the </w:t>
          </w:r>
          <w:r w:rsidR="00460755">
            <w:t>c</w:t>
          </w:r>
          <w:r w:rsidRPr="003D7B54">
            <w:t>oronavirus situation?</w:t>
          </w:r>
        </w:p>
        <w:p w:rsidR="00A95540" w:rsidP="00237CCC">
          <w:pPr>
            <w:pStyle w:val="Answer"/>
          </w:pPr>
          <w:sdt>
            <w:sdtPr>
              <w:alias w:val="Witness"/>
              <w:id w:val="-1225909407"/>
              <w:placeholder>
                <w:docPart w:val="3280BA63D6E04B0DB8AC22339CD8A74E"/>
              </w:placeholder>
              <w:richText/>
            </w:sdtPr>
            <w:sdtContent>
              <w:r w:rsidRPr="00132A3C" w:rsidR="00237CCC">
                <w:rPr>
                  <w:b/>
                  <w:i/>
                </w:rPr>
                <w:t>Willie Walsh:</w:t>
              </w:r>
            </w:sdtContent>
          </w:sdt>
          <w:r w:rsidR="00237CCC">
            <w:t xml:space="preserve"> </w:t>
          </w:r>
          <w:r w:rsidRPr="003D7B54" w:rsidR="00237CCC">
            <w:t>They have not changed at all. It is an excellent question to ask and I am glad to have the opportunity to clarify. I have been quite open in saying that</w:t>
          </w:r>
          <w:r w:rsidR="00BE49A2">
            <w:t>,</w:t>
          </w:r>
          <w:r w:rsidRPr="003D7B54" w:rsidR="00237CCC">
            <w:t xml:space="preserve"> where, in general, facilities are made available, IAG will avail</w:t>
          </w:r>
          <w:r>
            <w:t xml:space="preserve"> </w:t>
          </w:r>
          <w:r w:rsidRPr="003D7B54" w:rsidR="00237CCC">
            <w:t>of those facilities if they make sense to the business.</w:t>
          </w:r>
        </w:p>
        <w:p w:rsidR="00237CCC" w:rsidP="00237CCC">
          <w:pPr>
            <w:pStyle w:val="Answer"/>
          </w:pPr>
          <w:r w:rsidRPr="003D7B54">
            <w:t>What I have objected to in the past is state bail</w:t>
          </w:r>
          <w:r>
            <w:t>-</w:t>
          </w:r>
          <w:r w:rsidRPr="003D7B54">
            <w:t>out</w:t>
          </w:r>
          <w:r w:rsidR="004C42FF">
            <w:t>. I would define</w:t>
          </w:r>
          <w:r w:rsidRPr="003D7B54">
            <w:t xml:space="preserve"> bail</w:t>
          </w:r>
          <w:r w:rsidRPr="003D7B54">
            <w:noBreakHyphen/>
            <w:t>out as whe</w:t>
          </w:r>
          <w:r w:rsidR="004C42FF">
            <w:t>n</w:t>
          </w:r>
          <w:r w:rsidRPr="003D7B54">
            <w:t xml:space="preserve"> you give cash to a company that has failed or is failing. That is not the case in this situation. </w:t>
          </w:r>
          <w:r w:rsidR="004C42FF">
            <w:t>T</w:t>
          </w:r>
          <w:r w:rsidRPr="003D7B54">
            <w:t xml:space="preserve">here are many fine companies that through no fault of their own are suffering significant financial and liquidity crises as a result of the </w:t>
          </w:r>
          <w:r w:rsidR="004C42FF">
            <w:t>c</w:t>
          </w:r>
          <w:r w:rsidRPr="003D7B54">
            <w:t>oronavirus</w:t>
          </w:r>
          <w:r w:rsidR="004C42FF">
            <w:t xml:space="preserve">, </w:t>
          </w:r>
          <w:r w:rsidRPr="003D7B54">
            <w:t>and</w:t>
          </w:r>
          <w:r w:rsidR="004C42FF">
            <w:t>, more importantly</w:t>
          </w:r>
          <w:r w:rsidRPr="003D7B54">
            <w:t xml:space="preserve"> for the airline industry</w:t>
          </w:r>
          <w:r w:rsidR="004C42FF">
            <w:t xml:space="preserve">, </w:t>
          </w:r>
          <w:r w:rsidRPr="003D7B54">
            <w:t xml:space="preserve">as a result of the restrictions that Governments have imposed on travel. </w:t>
          </w:r>
        </w:p>
        <w:p w:rsidR="00237CCC" w:rsidP="00237CCC">
          <w:pPr>
            <w:pStyle w:val="Answer"/>
          </w:pPr>
          <w:r w:rsidRPr="003D7B54">
            <w:t>I have been very open in saying that</w:t>
          </w:r>
          <w:r w:rsidR="00BE49A2">
            <w:t>,</w:t>
          </w:r>
          <w:r w:rsidRPr="003D7B54">
            <w:t xml:space="preserve"> if there are general facilities that are available, we will, where possible, avail of those facilities if it makes sense to us. In the case of Iberia and Vueling, the Spanish Government have provided a guarantee to the Spanish banks for up to 70% of the loans that they make under what </w:t>
          </w:r>
          <w:r w:rsidR="00203BB1">
            <w:t>they call</w:t>
          </w:r>
          <w:r w:rsidRPr="003D7B54">
            <w:t xml:space="preserve"> the </w:t>
          </w:r>
          <w:r w:rsidR="008E1B98">
            <w:t xml:space="preserve">ICO </w:t>
          </w:r>
          <w:r w:rsidRPr="003D7B54">
            <w:t xml:space="preserve">process. </w:t>
          </w:r>
          <w:r>
            <w:t>T</w:t>
          </w:r>
          <w:r w:rsidRPr="003D7B54">
            <w:t>h</w:t>
          </w:r>
          <w:r w:rsidR="00E444F0">
            <w:t>at</w:t>
          </w:r>
          <w:r w:rsidRPr="003D7B54">
            <w:t xml:space="preserve"> is a commercial loan that Iberia has taken from a consortium of Spanish banks. Vueling has taken a loan from the same consortium. That is debt that Iberia and Vueling have to repay. Should we not repay it, if there is a default on the part of Iberia or on the part of Vueling, the Spanish Government will provide a guarantee of up to 70% of the debt to the Spanish banks. Those facilities </w:t>
          </w:r>
          <w:r w:rsidRPr="003D7B54">
            <w:t>are not available in the UK</w:t>
          </w:r>
          <w:r>
            <w:t>—</w:t>
          </w:r>
          <w:r w:rsidRPr="003D7B54">
            <w:t>certainly not at this stage</w:t>
          </w:r>
          <w:r>
            <w:t>—</w:t>
          </w:r>
          <w:r w:rsidRPr="003D7B54">
            <w:t xml:space="preserve">nor are they available in Ireland. </w:t>
          </w:r>
        </w:p>
        <w:p w:rsidR="00237CCC" w:rsidP="00237CCC">
          <w:pPr>
            <w:pStyle w:val="Answer"/>
          </w:pPr>
          <w:r>
            <w:t>T</w:t>
          </w:r>
          <w:r w:rsidRPr="003D7B54">
            <w:t>he facilities that we have availed of across the group are income</w:t>
          </w:r>
          <w:r w:rsidR="002B2111">
            <w:t xml:space="preserve"> </w:t>
          </w:r>
          <w:r w:rsidRPr="003D7B54">
            <w:t>support facilities, which is the case in Ireland, the UK and Spain</w:t>
          </w:r>
          <w:r>
            <w:t>,</w:t>
          </w:r>
          <w:r w:rsidRPr="003D7B54">
            <w:t xml:space="preserve"> and the specific </w:t>
          </w:r>
          <w:r w:rsidR="002B2111">
            <w:t>c</w:t>
          </w:r>
          <w:r w:rsidRPr="003D7B54">
            <w:t>oronavirus funding under the Bank of England</w:t>
          </w:r>
          <w:r w:rsidR="00723D70">
            <w:t>,</w:t>
          </w:r>
          <w:r w:rsidRPr="003D7B54">
            <w:t xml:space="preserve"> where we</w:t>
          </w:r>
          <w:r w:rsidR="0059185E">
            <w:t xml:space="preserve"> </w:t>
          </w:r>
          <w:r w:rsidRPr="003D7B54">
            <w:t xml:space="preserve">issued </w:t>
          </w:r>
          <w:r w:rsidR="00AE5A0F">
            <w:t>£</w:t>
          </w:r>
          <w:r w:rsidRPr="003D7B54">
            <w:t xml:space="preserve">300 million of commercial paper that the Bank of England bought. To avail of that facility you had to have an investment grade credit rating on 1 March, which we </w:t>
          </w:r>
          <w:r w:rsidR="00881D18">
            <w:t>had</w:t>
          </w:r>
          <w:r w:rsidRPr="003D7B54">
            <w:t>. That is not specific to airlines</w:t>
          </w:r>
          <w:r>
            <w:t>; i</w:t>
          </w:r>
          <w:r w:rsidRPr="003D7B54">
            <w:t>t is available to any company in the UK that had an investment grade credit rating on 1 March</w:t>
          </w:r>
          <w:r w:rsidR="00491F42">
            <w:t xml:space="preserve">, so </w:t>
          </w:r>
          <w:r w:rsidR="005B0852">
            <w:t xml:space="preserve">we </w:t>
          </w:r>
          <w:r w:rsidR="00491F42">
            <w:t>applied</w:t>
          </w:r>
          <w:r w:rsidRPr="003D7B54">
            <w:t xml:space="preserve"> for that. We issued </w:t>
          </w:r>
          <w:r w:rsidR="005B0852">
            <w:t>£</w:t>
          </w:r>
          <w:r w:rsidRPr="003D7B54">
            <w:t xml:space="preserve">300 million of commercial paper, which the Bank of England </w:t>
          </w:r>
          <w:r w:rsidR="00862816">
            <w:t>acquired</w:t>
          </w:r>
          <w:r w:rsidRPr="003D7B54">
            <w:t>.</w:t>
          </w:r>
        </w:p>
        <w:p w:rsidR="00237CCC" w:rsidP="00237CCC">
          <w:pPr>
            <w:pStyle w:val="Question"/>
            <w:numPr>
              <w:ilvl w:val="0"/>
              <w:numId w:val="9"/>
            </w:numPr>
          </w:pPr>
          <w:sdt>
            <w:sdtPr>
              <w:alias w:val="Member"/>
              <w:tag w:val="&lt;Member mnisId='4420' dodsId='138156'&gt;"/>
              <w:id w:val="1707678866"/>
              <w:placeholder>
                <w:docPart w:val="3280BA63D6E04B0DB8AC22339CD8A74E"/>
              </w:placeholder>
              <w:richText/>
            </w:sdtPr>
            <w:sdtContent>
              <w:r w:rsidRPr="00132A3C">
                <w:rPr>
                  <w:b/>
                </w:rPr>
                <w:t>Gavin Newlands:</w:t>
              </w:r>
            </w:sdtContent>
          </w:sdt>
          <w:r>
            <w:t xml:space="preserve"> </w:t>
          </w:r>
          <w:r w:rsidRPr="003D7B54">
            <w:t xml:space="preserve">Could you confirm that IAG will never approach the UK Treasury for </w:t>
          </w:r>
          <w:r w:rsidR="00C6221A">
            <w:t>the</w:t>
          </w:r>
          <w:r w:rsidRPr="003D7B54">
            <w:t xml:space="preserve"> bespoke package the Treasury has offered instead of an industry</w:t>
          </w:r>
          <w:r w:rsidRPr="003D7B54">
            <w:noBreakHyphen/>
            <w:t>wide scheme</w:t>
          </w:r>
          <w:r>
            <w:t>? O</w:t>
          </w:r>
          <w:r w:rsidRPr="003D7B54">
            <w:t>r</w:t>
          </w:r>
          <w:r w:rsidR="00392227">
            <w:t>,</w:t>
          </w:r>
          <w:r w:rsidRPr="003D7B54">
            <w:t xml:space="preserve"> indeed</w:t>
          </w:r>
          <w:r w:rsidR="00392227">
            <w:t>,</w:t>
          </w:r>
          <w:r w:rsidRPr="003D7B54">
            <w:t xml:space="preserve"> if the UK changed to a Spanish model, would that change your mind and perhaps British Airways would come forward to receive finance that way? Lastly, the third part of this question, who would make those decisions? Would it be yourself or would it be Mr Cruz</w:t>
          </w:r>
          <w:r w:rsidR="00392227">
            <w:t>,</w:t>
          </w:r>
          <w:r w:rsidRPr="003D7B54">
            <w:t xml:space="preserve"> and how much input would he have?</w:t>
          </w:r>
        </w:p>
        <w:p w:rsidR="00235C37" w:rsidP="00237CCC">
          <w:pPr>
            <w:pStyle w:val="Answer"/>
          </w:pPr>
          <w:sdt>
            <w:sdtPr>
              <w:alias w:val="Witness"/>
              <w:id w:val="-1208404544"/>
              <w:placeholder>
                <w:docPart w:val="3280BA63D6E04B0DB8AC22339CD8A74E"/>
              </w:placeholder>
              <w:richText/>
            </w:sdtPr>
            <w:sdtContent>
              <w:r w:rsidRPr="00132A3C" w:rsidR="00237CCC">
                <w:rPr>
                  <w:b/>
                  <w:i/>
                </w:rPr>
                <w:t>Willie Walsh:</w:t>
              </w:r>
            </w:sdtContent>
          </w:sdt>
          <w:r w:rsidR="00237CCC">
            <w:t xml:space="preserve"> </w:t>
          </w:r>
          <w:r w:rsidRPr="003D7B54" w:rsidR="00237CCC">
            <w:t>We are very conscious of what the Chancellor said in the letter he issued to the industry</w:t>
          </w:r>
          <w:r w:rsidR="00237CCC">
            <w:t>—</w:t>
          </w:r>
          <w:r w:rsidRPr="003D7B54" w:rsidR="00237CCC">
            <w:t>I think on 24 March</w:t>
          </w:r>
          <w:r w:rsidR="00237CCC">
            <w:t>—</w:t>
          </w:r>
          <w:r w:rsidRPr="003D7B54" w:rsidR="00237CCC">
            <w:t xml:space="preserve">where he made </w:t>
          </w:r>
          <w:r w:rsidR="005E37F0">
            <w:t xml:space="preserve">it </w:t>
          </w:r>
          <w:r w:rsidRPr="003D7B54" w:rsidR="00237CCC">
            <w:t>clear that the Chancellor</w:t>
          </w:r>
          <w:r w:rsidR="00237CCC">
            <w:t>,</w:t>
          </w:r>
          <w:r w:rsidRPr="003D7B54" w:rsidR="00237CCC">
            <w:t xml:space="preserve"> acting on behalf of the Government and the taxpayer</w:t>
          </w:r>
          <w:r w:rsidR="00237CCC">
            <w:t>,</w:t>
          </w:r>
          <w:r w:rsidRPr="003D7B54" w:rsidR="00237CCC">
            <w:t xml:space="preserve"> would expect all companies, </w:t>
          </w:r>
          <w:r w:rsidR="00237CCC">
            <w:t xml:space="preserve">but </w:t>
          </w:r>
          <w:r w:rsidRPr="003D7B54" w:rsidR="00237CCC">
            <w:t xml:space="preserve">in this case directed to airlines, to avail of all other opportunities before they approached the Exchequer for any assistance. </w:t>
          </w:r>
          <w:r w:rsidR="00237CCC">
            <w:t>I</w:t>
          </w:r>
          <w:r w:rsidRPr="003D7B54" w:rsidR="00237CCC">
            <w:t xml:space="preserve">t was clear from what he said that he expected us to do everything we could </w:t>
          </w:r>
          <w:r w:rsidR="00237CCC">
            <w:t>on</w:t>
          </w:r>
          <w:r w:rsidRPr="003D7B54" w:rsidR="00237CCC">
            <w:t xml:space="preserve"> our own part, which included accessing the commercial markets, accessing funds from shareholders and, having exhausted all those facilities, if airlines still required funding, only at that stage should they approach the Exchequer for a bespoke arrangement.</w:t>
          </w:r>
        </w:p>
        <w:p w:rsidR="00237CCC" w:rsidP="00237CCC">
          <w:pPr>
            <w:pStyle w:val="Answer"/>
          </w:pPr>
          <w:r w:rsidRPr="003D7B54">
            <w:t>We are not in that position. We will do what is right for the business. The decision</w:t>
          </w:r>
          <w:r>
            <w:t>,</w:t>
          </w:r>
          <w:r w:rsidRPr="003D7B54">
            <w:t xml:space="preserve"> ultimately, because British Airways would require to do that </w:t>
          </w:r>
          <w:r w:rsidR="00392227">
            <w:t>itself</w:t>
          </w:r>
          <w:r w:rsidRPr="003D7B54">
            <w:t xml:space="preserve">, </w:t>
          </w:r>
          <w:r w:rsidR="00CC5B5D">
            <w:t>would be done at</w:t>
          </w:r>
          <w:r w:rsidRPr="003D7B54">
            <w:t xml:space="preserve"> British Airways level, with the approval of the BA board, and</w:t>
          </w:r>
          <w:r>
            <w:t>,</w:t>
          </w:r>
          <w:r w:rsidRPr="003D7B54">
            <w:t xml:space="preserve"> clearly</w:t>
          </w:r>
          <w:r>
            <w:t>,</w:t>
          </w:r>
          <w:r w:rsidRPr="003D7B54">
            <w:t xml:space="preserve"> at IAG </w:t>
          </w:r>
          <w:r w:rsidR="002921D9">
            <w:t xml:space="preserve">we would </w:t>
          </w:r>
          <w:r w:rsidRPr="003D7B54">
            <w:t xml:space="preserve">have an input into that. But the commercial paper that was issued to the </w:t>
          </w:r>
          <w:r>
            <w:t>B</w:t>
          </w:r>
          <w:r w:rsidRPr="003D7B54">
            <w:t xml:space="preserve">ank </w:t>
          </w:r>
          <w:r>
            <w:t xml:space="preserve">of England </w:t>
          </w:r>
          <w:r w:rsidRPr="003D7B54">
            <w:t>was issued by British Airways, not by IAG, in the same way as the loans taken on in Spain are loans taken on by Iberia and by Vueling, not by IAG.</w:t>
          </w:r>
          <w:r w:rsidR="0039397A">
            <w:t xml:space="preserve"> </w:t>
          </w:r>
          <w:r w:rsidRPr="003D7B54">
            <w:t>If IAG separately c</w:t>
          </w:r>
          <w:r w:rsidR="00C27A01">
            <w:t>an</w:t>
          </w:r>
          <w:r w:rsidRPr="003D7B54">
            <w:t xml:space="preserve"> access financing, we w</w:t>
          </w:r>
          <w:r w:rsidR="00C27A01">
            <w:t>ill</w:t>
          </w:r>
          <w:r w:rsidRPr="003D7B54">
            <w:t xml:space="preserve"> do so, and that is something that we might look at, but in the main any funds that are raised are raised at the operating company level, supported by their own balance sheet.</w:t>
          </w:r>
        </w:p>
        <w:p w:rsidR="00237CCC" w:rsidP="00237CCC">
          <w:pPr>
            <w:pStyle w:val="Question"/>
            <w:numPr>
              <w:ilvl w:val="0"/>
              <w:numId w:val="9"/>
            </w:numPr>
          </w:pPr>
          <w:sdt>
            <w:sdtPr>
              <w:alias w:val="Member"/>
              <w:tag w:val="&lt;Member mnisId='4420' dodsId='138156'&gt;"/>
              <w:id w:val="-731853430"/>
              <w:placeholder>
                <w:docPart w:val="3280BA63D6E04B0DB8AC22339CD8A74E"/>
              </w:placeholder>
              <w:richText/>
            </w:sdtPr>
            <w:sdtContent>
              <w:r w:rsidRPr="00F8358B">
                <w:rPr>
                  <w:b/>
                </w:rPr>
                <w:t>Gavin Newlands:</w:t>
              </w:r>
            </w:sdtContent>
          </w:sdt>
          <w:r>
            <w:t xml:space="preserve"> </w:t>
          </w:r>
          <w:r w:rsidRPr="003D7B54">
            <w:t>You have explained in part the twin</w:t>
          </w:r>
          <w:r w:rsidRPr="003D7B54">
            <w:noBreakHyphen/>
            <w:t xml:space="preserve">track approach </w:t>
          </w:r>
          <w:r w:rsidR="004E3FFC">
            <w:t>of</w:t>
          </w:r>
          <w:r w:rsidRPr="003D7B54">
            <w:t xml:space="preserve"> the Spanish operation and the UK operation, but I think British Airways employees, ourselves as MPs and the general public</w:t>
          </w:r>
          <w:r>
            <w:t xml:space="preserve"> </w:t>
          </w:r>
          <w:r w:rsidRPr="003D7B54">
            <w:t xml:space="preserve">see that by far the majority of the IAG profits </w:t>
          </w:r>
          <w:r>
            <w:t xml:space="preserve">are </w:t>
          </w:r>
          <w:r w:rsidRPr="003D7B54">
            <w:t>generated by British Airways</w:t>
          </w:r>
          <w:r>
            <w:t>—</w:t>
          </w:r>
          <w:r w:rsidR="003A2324">
            <w:t>as</w:t>
          </w:r>
          <w:r w:rsidRPr="003D7B54">
            <w:t xml:space="preserve"> has been addressed thus far</w:t>
          </w:r>
          <w:r>
            <w:t>—</w:t>
          </w:r>
          <w:r w:rsidRPr="003D7B54">
            <w:t>but you have decided to slash 12,000 jobs in this country while essentially saving Spanish jobs. Does that not strike you as a little unfair?</w:t>
          </w:r>
        </w:p>
        <w:p w:rsidR="00E63348" w:rsidP="00237CCC">
          <w:pPr>
            <w:pStyle w:val="Answer"/>
          </w:pPr>
          <w:sdt>
            <w:sdtPr>
              <w:alias w:val="Witness"/>
              <w:id w:val="1460541514"/>
              <w:placeholder>
                <w:docPart w:val="3280BA63D6E04B0DB8AC22339CD8A74E"/>
              </w:placeholder>
              <w:richText/>
            </w:sdtPr>
            <w:sdtContent>
              <w:r w:rsidRPr="00F8358B" w:rsidR="00237CCC">
                <w:rPr>
                  <w:b/>
                  <w:i/>
                </w:rPr>
                <w:t>Willie Walsh:</w:t>
              </w:r>
            </w:sdtContent>
          </w:sdt>
          <w:r w:rsidR="00237CCC">
            <w:t xml:space="preserve"> </w:t>
          </w:r>
          <w:r w:rsidRPr="003D7B54" w:rsidR="00237CCC">
            <w:t>That is not correct. That is not the case. Allow me to explain for you. What we have done at British Airways</w:t>
          </w:r>
          <w:r w:rsidR="00237CCC">
            <w:t>,</w:t>
          </w:r>
          <w:r w:rsidRPr="003D7B54" w:rsidR="00237CCC">
            <w:t xml:space="preserve"> as </w:t>
          </w:r>
          <w:r w:rsidR="00237CCC">
            <w:t xml:space="preserve">we are </w:t>
          </w:r>
          <w:r w:rsidRPr="003D7B54" w:rsidR="00237CCC">
            <w:t>required to do under UK law</w:t>
          </w:r>
          <w:r w:rsidR="00237CCC">
            <w:t>,</w:t>
          </w:r>
          <w:r w:rsidRPr="003D7B54" w:rsidR="00237CCC">
            <w:t xml:space="preserve"> is advise our elected representatives of the need for restructuring.</w:t>
          </w:r>
        </w:p>
        <w:p w:rsidR="00237CCC" w:rsidP="00237CCC">
          <w:pPr>
            <w:pStyle w:val="Answer"/>
          </w:pPr>
          <w:r w:rsidRPr="003D7B54">
            <w:t>As you know</w:t>
          </w:r>
          <w:r>
            <w:t>,</w:t>
          </w:r>
          <w:r w:rsidRPr="003D7B54">
            <w:t xml:space="preserve"> under the </w:t>
          </w:r>
          <w:r>
            <w:t>T</w:t>
          </w:r>
          <w:r w:rsidRPr="003D7B54">
            <w:t xml:space="preserve">rade </w:t>
          </w:r>
          <w:r>
            <w:t>U</w:t>
          </w:r>
          <w:r w:rsidRPr="003D7B54">
            <w:t xml:space="preserve">nion and </w:t>
          </w:r>
          <w:r>
            <w:t>L</w:t>
          </w:r>
          <w:r w:rsidRPr="003D7B54">
            <w:t xml:space="preserve">abour </w:t>
          </w:r>
          <w:r>
            <w:t>R</w:t>
          </w:r>
          <w:r w:rsidRPr="003D7B54">
            <w:t xml:space="preserve">elations </w:t>
          </w:r>
          <w:r w:rsidR="00064764">
            <w:t xml:space="preserve">(Consolidation) </w:t>
          </w:r>
          <w:r>
            <w:t>A</w:t>
          </w:r>
          <w:r w:rsidRPr="003D7B54">
            <w:t>ct 1992</w:t>
          </w:r>
          <w:r>
            <w:t>,</w:t>
          </w:r>
          <w:r w:rsidRPr="003D7B54">
            <w:t xml:space="preserve"> we are required to do that at the earliest stage possible. We are required to advise the Secretary of State if there are likely to be any redundancies</w:t>
          </w:r>
          <w:r w:rsidR="003B02A0">
            <w:t>,</w:t>
          </w:r>
          <w:r w:rsidRPr="003D7B54">
            <w:t xml:space="preserve"> and then we are required under law to engage in consultation to give the elected representatives an opportunity to influence the decisions that will be taken</w:t>
          </w:r>
          <w:r w:rsidR="00E63348">
            <w:t>,</w:t>
          </w:r>
          <w:r w:rsidRPr="003D7B54">
            <w:t xml:space="preserve"> to mitigate any redundancies that may be required</w:t>
          </w:r>
          <w:r>
            <w:t xml:space="preserve"> and </w:t>
          </w:r>
          <w:r w:rsidRPr="003D7B54">
            <w:t>to reduce</w:t>
          </w:r>
          <w:r>
            <w:t>,</w:t>
          </w:r>
          <w:r w:rsidRPr="003D7B54">
            <w:t xml:space="preserve"> if possible</w:t>
          </w:r>
          <w:r>
            <w:t>,</w:t>
          </w:r>
          <w:r w:rsidRPr="003D7B54">
            <w:t xml:space="preserve"> any redundancies that may be required.</w:t>
          </w:r>
          <w:r w:rsidR="00E63348">
            <w:t xml:space="preserve"> </w:t>
          </w:r>
          <w:r>
            <w:t>T</w:t>
          </w:r>
          <w:r w:rsidRPr="003D7B54">
            <w:t xml:space="preserve">he British Airways restructuring that you have read about in the paper is on the back of consultation that we are required to do, that we will do and that we have entered into in good faith to give the elected representatives an opportunity to influence </w:t>
          </w:r>
          <w:r w:rsidR="00C3495F">
            <w:t>i</w:t>
          </w:r>
          <w:r w:rsidRPr="003D7B54">
            <w:t xml:space="preserve">t. </w:t>
          </w:r>
        </w:p>
        <w:p w:rsidR="00C92239" w:rsidP="00237CCC">
          <w:pPr>
            <w:pStyle w:val="Answer"/>
          </w:pPr>
          <w:r>
            <w:t>L</w:t>
          </w:r>
          <w:r w:rsidRPr="003D7B54" w:rsidR="00237CCC">
            <w:t>abour legislation in Ireland and in Spain, the major countries in which we operate, is different</w:t>
          </w:r>
          <w:r>
            <w:t xml:space="preserve">, and </w:t>
          </w:r>
          <w:r w:rsidR="00237CCC">
            <w:t>w</w:t>
          </w:r>
          <w:r w:rsidRPr="003D7B54" w:rsidR="00237CCC">
            <w:t>e are required to do it in a different way</w:t>
          </w:r>
          <w:r>
            <w:t>. W</w:t>
          </w:r>
          <w:r w:rsidRPr="003D7B54" w:rsidR="00237CCC">
            <w:t xml:space="preserve">e are embarking on restructuring and have made </w:t>
          </w:r>
          <w:r w:rsidR="00237CCC">
            <w:t>i</w:t>
          </w:r>
          <w:r w:rsidRPr="003D7B54" w:rsidR="00237CCC">
            <w:t xml:space="preserve">t clear that </w:t>
          </w:r>
          <w:r>
            <w:t>it</w:t>
          </w:r>
          <w:r w:rsidRPr="003D7B54" w:rsidR="00237CCC">
            <w:t xml:space="preserve"> is group</w:t>
          </w:r>
          <w:r w:rsidRPr="003D7B54" w:rsidR="00237CCC">
            <w:noBreakHyphen/>
            <w:t>wide restructuring</w:t>
          </w:r>
          <w:r w:rsidR="00237CCC">
            <w:t>;</w:t>
          </w:r>
          <w:r w:rsidRPr="003D7B54" w:rsidR="00237CCC">
            <w:t xml:space="preserve"> it is not specific to British Airways</w:t>
          </w:r>
          <w:r w:rsidR="00237CCC">
            <w:t>. I</w:t>
          </w:r>
          <w:r w:rsidRPr="003D7B54" w:rsidR="00237CCC">
            <w:t>t is group</w:t>
          </w:r>
          <w:r w:rsidRPr="003D7B54" w:rsidR="00237CCC">
            <w:noBreakHyphen/>
            <w:t xml:space="preserve">wide restructuring in the face of the greatest crisis that the airline </w:t>
          </w:r>
          <w:r w:rsidR="00D35440">
            <w:t>community</w:t>
          </w:r>
          <w:r w:rsidRPr="003D7B54" w:rsidR="00237CCC">
            <w:t xml:space="preserve"> and the airlines in IAG have </w:t>
          </w:r>
          <w:r w:rsidR="00237CCC">
            <w:t xml:space="preserve">ever </w:t>
          </w:r>
          <w:r w:rsidRPr="003D7B54" w:rsidR="00237CCC">
            <w:t>faced.</w:t>
          </w:r>
        </w:p>
        <w:p w:rsidR="00237CCC" w:rsidP="00237CCC">
          <w:pPr>
            <w:pStyle w:val="Answer"/>
          </w:pPr>
          <w:r>
            <w:t>I</w:t>
          </w:r>
          <w:r w:rsidRPr="003D7B54">
            <w:t>t is not as you portray</w:t>
          </w:r>
          <w:r>
            <w:t>.</w:t>
          </w:r>
          <w:r w:rsidRPr="003D7B54">
            <w:t xml:space="preserve"> </w:t>
          </w:r>
          <w:r>
            <w:t>W</w:t>
          </w:r>
          <w:r w:rsidRPr="003D7B54">
            <w:t>e are not picking on British Airways. We are not doing anything that we do not believe is absolutely necessary to secure the survival of British Airways</w:t>
          </w:r>
          <w:r w:rsidR="00C92239">
            <w:t>,</w:t>
          </w:r>
          <w:r w:rsidRPr="003D7B54">
            <w:t xml:space="preserve"> and we are doing exactly the same with the other airlines in the group, complying with the law as it is in the countries in which we operate.</w:t>
          </w:r>
        </w:p>
        <w:p w:rsidR="00237CCC" w:rsidP="00237CCC">
          <w:pPr>
            <w:pStyle w:val="Question"/>
            <w:numPr>
              <w:ilvl w:val="0"/>
              <w:numId w:val="9"/>
            </w:numPr>
          </w:pPr>
          <w:sdt>
            <w:sdtPr>
              <w:alias w:val="Member"/>
              <w:tag w:val="&lt;Member mnisId='4420' dodsId='138156'&gt;"/>
              <w:id w:val="1979874151"/>
              <w:placeholder>
                <w:docPart w:val="3280BA63D6E04B0DB8AC22339CD8A74E"/>
              </w:placeholder>
              <w:richText/>
            </w:sdtPr>
            <w:sdtContent>
              <w:r w:rsidRPr="00122B62">
                <w:rPr>
                  <w:b/>
                </w:rPr>
                <w:t>Gavin Newlands:</w:t>
              </w:r>
            </w:sdtContent>
          </w:sdt>
          <w:r>
            <w:t xml:space="preserve"> </w:t>
          </w:r>
          <w:r w:rsidRPr="003D7B54">
            <w:t>Mr Walsh</w:t>
          </w:r>
          <w:r>
            <w:t xml:space="preserve">, </w:t>
          </w:r>
          <w:r w:rsidRPr="003D7B54">
            <w:t xml:space="preserve">I agree with </w:t>
          </w:r>
          <w:r>
            <w:t xml:space="preserve">the </w:t>
          </w:r>
          <w:r w:rsidR="00DF3BB1">
            <w:t>maxim</w:t>
          </w:r>
          <w:r>
            <w:t xml:space="preserve"> that a </w:t>
          </w:r>
          <w:r w:rsidRPr="003D7B54">
            <w:t>business</w:t>
          </w:r>
          <w:r>
            <w:t>’</w:t>
          </w:r>
          <w:r w:rsidR="00DF3BB1">
            <w:t>s</w:t>
          </w:r>
          <w:r w:rsidRPr="003D7B54">
            <w:t xml:space="preserve"> best asset is its people. You have indicated that Iberia</w:t>
          </w:r>
          <w:r w:rsidR="00C7210A">
            <w:t>,</w:t>
          </w:r>
          <w:r w:rsidRPr="003D7B54">
            <w:t xml:space="preserve"> on behalf of IAG</w:t>
          </w:r>
          <w:r w:rsidR="00C7210A">
            <w:t>,</w:t>
          </w:r>
          <w:r w:rsidRPr="003D7B54">
            <w:t xml:space="preserve"> will continue to purchase the airline Air Europa</w:t>
          </w:r>
          <w:r>
            <w:t>. A</w:t>
          </w:r>
          <w:r w:rsidRPr="003D7B54">
            <w:t>s far as I understand it</w:t>
          </w:r>
          <w:r w:rsidR="00826CFE">
            <w:t>,</w:t>
          </w:r>
          <w:r w:rsidRPr="003D7B54">
            <w:t xml:space="preserve"> you still have an order for 200</w:t>
          </w:r>
          <w:r>
            <w:t xml:space="preserve"> </w:t>
          </w:r>
          <w:r w:rsidRPr="003D7B54">
            <w:t>737 M</w:t>
          </w:r>
          <w:r>
            <w:t>AX</w:t>
          </w:r>
          <w:r w:rsidRPr="003D7B54">
            <w:t xml:space="preserve"> aircraft.</w:t>
          </w:r>
        </w:p>
        <w:p w:rsidR="00237CCC" w:rsidP="00237CCC">
          <w:pPr>
            <w:pStyle w:val="Answer"/>
          </w:pPr>
          <w:sdt>
            <w:sdtPr>
              <w:alias w:val="Witness"/>
              <w:id w:val="974023646"/>
              <w:placeholder>
                <w:docPart w:val="3280BA63D6E04B0DB8AC22339CD8A74E"/>
              </w:placeholder>
              <w:richText/>
            </w:sdtPr>
            <w:sdtContent>
              <w:r w:rsidRPr="00122B62">
                <w:rPr>
                  <w:b/>
                  <w:i/>
                </w:rPr>
                <w:t>Willie Walsh:</w:t>
              </w:r>
            </w:sdtContent>
          </w:sdt>
          <w:r>
            <w:t xml:space="preserve"> </w:t>
          </w:r>
          <w:r w:rsidRPr="003D7B54">
            <w:t>No</w:t>
          </w:r>
          <w:r>
            <w:t>.</w:t>
          </w:r>
        </w:p>
        <w:p w:rsidR="00B916D9" w:rsidP="00237CCC">
          <w:pPr>
            <w:pStyle w:val="Question"/>
            <w:numPr>
              <w:ilvl w:val="0"/>
              <w:numId w:val="9"/>
            </w:numPr>
          </w:pPr>
          <w:sdt>
            <w:sdtPr>
              <w:alias w:val="Member"/>
              <w:tag w:val="&lt;Member mnisId='4420' dodsId='138156'&gt;"/>
              <w:id w:val="-1427803801"/>
              <w:placeholder>
                <w:docPart w:val="3280BA63D6E04B0DB8AC22339CD8A74E"/>
              </w:placeholder>
              <w:richText/>
            </w:sdtPr>
            <w:sdtContent>
              <w:r w:rsidRPr="00122B62" w:rsidR="00237CCC">
                <w:rPr>
                  <w:b/>
                </w:rPr>
                <w:t>Gavin Newlands:</w:t>
              </w:r>
            </w:sdtContent>
          </w:sdt>
          <w:r w:rsidR="00237CCC">
            <w:t xml:space="preserve"> </w:t>
          </w:r>
          <w:r w:rsidRPr="003D7B54" w:rsidR="00237CCC">
            <w:t xml:space="preserve">You can come back </w:t>
          </w:r>
          <w:r w:rsidR="00237CCC">
            <w:t xml:space="preserve">on that </w:t>
          </w:r>
          <w:r w:rsidRPr="003D7B54" w:rsidR="00237CCC">
            <w:t>in a second</w:t>
          </w:r>
          <w:r w:rsidR="00237CCC">
            <w:t>, Mr Walsh</w:t>
          </w:r>
          <w:r w:rsidR="00820CE0">
            <w:t>.</w:t>
          </w:r>
        </w:p>
        <w:p w:rsidR="00237CCC" w:rsidP="00B916D9">
          <w:pPr>
            <w:pStyle w:val="Question"/>
            <w:numPr>
              <w:ilvl w:val="0"/>
              <w:numId w:val="0"/>
            </w:numPr>
            <w:ind w:left="794"/>
          </w:pPr>
          <w:r>
            <w:t>T</w:t>
          </w:r>
          <w:r w:rsidRPr="003D7B54">
            <w:t>here are rumours that you plan to use your relative strength to see off rivals such as Virgin at Heathrow and potentially invest in other airlines such as Austrian Airlines</w:t>
          </w:r>
          <w:r>
            <w:t>.</w:t>
          </w:r>
          <w:r w:rsidRPr="003D7B54">
            <w:t xml:space="preserve"> </w:t>
          </w:r>
          <w:r>
            <w:t>C</w:t>
          </w:r>
          <w:r w:rsidR="004D79C2">
            <w:t>ould</w:t>
          </w:r>
          <w:r w:rsidRPr="003D7B54">
            <w:t xml:space="preserve"> you tell us if any of that is true, because it seems to us </w:t>
          </w:r>
          <w:r w:rsidR="000C2080">
            <w:t xml:space="preserve">that </w:t>
          </w:r>
          <w:r w:rsidRPr="003D7B54">
            <w:t xml:space="preserve">the business is prioritising investment in the business or </w:t>
          </w:r>
          <w:r w:rsidR="000C2080">
            <w:t xml:space="preserve">in </w:t>
          </w:r>
          <w:r w:rsidRPr="003D7B54">
            <w:t>equipment rather than its people?</w:t>
          </w:r>
        </w:p>
        <w:p w:rsidR="00237CCC" w:rsidP="00237CCC">
          <w:pPr>
            <w:pStyle w:val="Answer"/>
          </w:pPr>
          <w:sdt>
            <w:sdtPr>
              <w:alias w:val="Witness"/>
              <w:id w:val="-1599559516"/>
              <w:placeholder>
                <w:docPart w:val="3280BA63D6E04B0DB8AC22339CD8A74E"/>
              </w:placeholder>
              <w:richText/>
            </w:sdtPr>
            <w:sdtContent>
              <w:r w:rsidRPr="00122B62">
                <w:rPr>
                  <w:b/>
                  <w:i/>
                </w:rPr>
                <w:t>Willie Walsh:</w:t>
              </w:r>
            </w:sdtContent>
          </w:sdt>
          <w:r>
            <w:t xml:space="preserve"> </w:t>
          </w:r>
          <w:r w:rsidRPr="003D7B54">
            <w:t>I am glad you have asked me the question and not believed what you have read in the newspapers</w:t>
          </w:r>
          <w:r>
            <w:t>,</w:t>
          </w:r>
          <w:r w:rsidRPr="003D7B54">
            <w:t xml:space="preserve"> so allow me to address those issues. </w:t>
          </w:r>
        </w:p>
        <w:p w:rsidR="005B5088" w:rsidP="00237CCC">
          <w:pPr>
            <w:pStyle w:val="Answer"/>
          </w:pPr>
          <w:r w:rsidRPr="003D7B54">
            <w:t xml:space="preserve">I </w:t>
          </w:r>
          <w:r>
            <w:t xml:space="preserve">have </w:t>
          </w:r>
          <w:r w:rsidRPr="003D7B54">
            <w:t>ma</w:t>
          </w:r>
          <w:r>
            <w:t>d</w:t>
          </w:r>
          <w:r w:rsidRPr="003D7B54">
            <w:t xml:space="preserve">e </w:t>
          </w:r>
          <w:r w:rsidR="004D79C2">
            <w:t xml:space="preserve">it </w:t>
          </w:r>
          <w:r w:rsidRPr="003D7B54">
            <w:t>clear that</w:t>
          </w:r>
          <w:r w:rsidR="00144C87">
            <w:t>,</w:t>
          </w:r>
          <w:r w:rsidRPr="003D7B54">
            <w:t xml:space="preserve"> if we proceed with the acquisition of Air Europa</w:t>
          </w:r>
          <w:r>
            <w:t>,</w:t>
          </w:r>
          <w:r w:rsidRPr="003D7B54">
            <w:t xml:space="preserve"> it will be an acquisition done at the Iberia level. We have not ordered 200 M</w:t>
          </w:r>
          <w:r>
            <w:t>AX</w:t>
          </w:r>
          <w:r w:rsidRPr="003D7B54">
            <w:t xml:space="preserve"> aircraft from </w:t>
          </w:r>
          <w:r>
            <w:t>Boe</w:t>
          </w:r>
          <w:r w:rsidRPr="003D7B54">
            <w:t>ing</w:t>
          </w:r>
          <w:r>
            <w:t>. W</w:t>
          </w:r>
          <w:r w:rsidRPr="003D7B54">
            <w:t xml:space="preserve">e have signed a letter of intent with </w:t>
          </w:r>
          <w:r>
            <w:t>Boe</w:t>
          </w:r>
          <w:r w:rsidRPr="003D7B54">
            <w:t xml:space="preserve">ing. </w:t>
          </w:r>
          <w:r w:rsidRPr="003D7B54">
            <w:t>That is not a firm order. We still have time to a</w:t>
          </w:r>
          <w:r w:rsidR="00906EB0">
            <w:t>ddress</w:t>
          </w:r>
          <w:r w:rsidR="00E453E3">
            <w:t xml:space="preserve"> whether we</w:t>
          </w:r>
          <w:r w:rsidRPr="003D7B54">
            <w:t xml:space="preserve"> turn </w:t>
          </w:r>
          <w:r w:rsidR="00906EB0">
            <w:t>i</w:t>
          </w:r>
          <w:r w:rsidRPr="003D7B54">
            <w:t>t into a committed order.</w:t>
          </w:r>
        </w:p>
        <w:p w:rsidR="00237CCC" w:rsidP="00237CCC">
          <w:pPr>
            <w:pStyle w:val="Answer"/>
          </w:pPr>
          <w:r w:rsidRPr="003D7B54">
            <w:t>We are not interested in acquiring Austrian or any other airline you may have read about</w:t>
          </w:r>
          <w:r w:rsidR="005B5088">
            <w:t>. T</w:t>
          </w:r>
          <w:r w:rsidRPr="003D7B54">
            <w:t>hat is not the case. We are solely focused at this stage on taking the measures necessary to ensure that we can</w:t>
          </w:r>
          <w:r>
            <w:t xml:space="preserve"> </w:t>
          </w:r>
          <w:r w:rsidRPr="003D7B54">
            <w:t>in the short</w:t>
          </w:r>
          <w:r>
            <w:t xml:space="preserve"> </w:t>
          </w:r>
          <w:r w:rsidRPr="003D7B54">
            <w:t>term shore up the liquidity we have</w:t>
          </w:r>
          <w:r w:rsidR="00C134E6">
            <w:t>. T</w:t>
          </w:r>
          <w:r w:rsidRPr="003D7B54">
            <w:t>eam</w:t>
          </w:r>
          <w:r>
            <w:t>s</w:t>
          </w:r>
          <w:r w:rsidRPr="003D7B54">
            <w:t xml:space="preserve"> both at IAG and in the operating companies have been working extremely hard to secure cash where it is available and to secure additional liquidity</w:t>
          </w:r>
          <w:r w:rsidR="00C134E6">
            <w:t>,</w:t>
          </w:r>
          <w:r w:rsidRPr="003D7B54">
            <w:t xml:space="preserve"> so that we can survive the period when we are not actually flying. We still have significant costs. </w:t>
          </w:r>
          <w:r>
            <w:t>A</w:t>
          </w:r>
          <w:r w:rsidRPr="003D7B54">
            <w:t>ll th</w:t>
          </w:r>
          <w:r w:rsidR="00E04530">
            <w:t>e</w:t>
          </w:r>
          <w:r w:rsidRPr="003D7B54">
            <w:t>se issues are pure speculation on the part of ill</w:t>
          </w:r>
          <w:r>
            <w:t>-</w:t>
          </w:r>
          <w:r w:rsidRPr="003D7B54">
            <w:t>informed or uninformed people.</w:t>
          </w:r>
        </w:p>
        <w:p w:rsidR="00237CCC" w:rsidP="00237CCC">
          <w:pPr>
            <w:pStyle w:val="Answer"/>
          </w:pPr>
          <w:r w:rsidRPr="003D7B54">
            <w:t>Let me specifically address the suggestion that I am trying to use my relative strength to drive others out of business. That is absolute rubbish</w:t>
          </w:r>
          <w:r w:rsidR="00CC248D">
            <w:t>,</w:t>
          </w:r>
          <w:r w:rsidRPr="003D7B54">
            <w:t xml:space="preserve"> and I challenge anybody to come up with anything I have said in relation to that</w:t>
          </w:r>
          <w:r w:rsidR="00CC248D">
            <w:t>,</w:t>
          </w:r>
          <w:r w:rsidRPr="003D7B54">
            <w:t xml:space="preserve"> rather than journalists commenting on what they think I may be doing. I have been very clear that we are focused on doing what is right for ourselves. I am sure every other airline is equally focused on doing what works for them. I have not made any public comments in relation to the difficulties that </w:t>
          </w:r>
          <w:r>
            <w:t>one</w:t>
          </w:r>
          <w:r w:rsidRPr="003D7B54">
            <w:t xml:space="preserve"> of our competitors at Heathrow</w:t>
          </w:r>
          <w:r>
            <w:t>—</w:t>
          </w:r>
          <w:r w:rsidRPr="003D7B54">
            <w:t>Virgin</w:t>
          </w:r>
          <w:r>
            <w:t>—</w:t>
          </w:r>
          <w:r w:rsidRPr="003D7B54">
            <w:t>is facing</w:t>
          </w:r>
          <w:r>
            <w:t>:</w:t>
          </w:r>
          <w:r w:rsidRPr="003D7B54">
            <w:t xml:space="preserve"> </w:t>
          </w:r>
          <w:r>
            <w:t>i</w:t>
          </w:r>
          <w:r w:rsidRPr="003D7B54">
            <w:t>n fact</w:t>
          </w:r>
          <w:r>
            <w:t>,</w:t>
          </w:r>
          <w:r w:rsidRPr="003D7B54">
            <w:t xml:space="preserve"> quite the opposite. On Thursday</w:t>
          </w:r>
          <w:r>
            <w:t>,</w:t>
          </w:r>
          <w:r w:rsidRPr="003D7B54">
            <w:t xml:space="preserve"> when I was asked about </w:t>
          </w:r>
          <w:r w:rsidR="003E25B3">
            <w:t>it</w:t>
          </w:r>
          <w:r w:rsidRPr="003D7B54">
            <w:t>, I said that I did not see Virgin as being a failing or failed airline. I see it as a badly managed and badly run airline</w:t>
          </w:r>
          <w:r w:rsidR="003F5BC3">
            <w:t>,</w:t>
          </w:r>
          <w:r w:rsidRPr="003D7B54">
            <w:t xml:space="preserve"> given that it has not been profitable, but I do not see it as a failed or failing airline. </w:t>
          </w:r>
          <w:r>
            <w:t>I</w:t>
          </w:r>
          <w:r w:rsidRPr="003D7B54">
            <w:t xml:space="preserve">f they can avail of support, I wish them well. </w:t>
          </w:r>
        </w:p>
        <w:p w:rsidR="00237CCC" w:rsidP="00237CCC">
          <w:pPr>
            <w:pStyle w:val="Answer"/>
          </w:pPr>
          <w:r>
            <w:t>T</w:t>
          </w:r>
          <w:r w:rsidRPr="003D7B54">
            <w:t xml:space="preserve">alk of using relative strength to drive competitors out of business is total nonsense. </w:t>
          </w:r>
          <w:r>
            <w:t>You</w:t>
          </w:r>
          <w:r w:rsidRPr="003D7B54">
            <w:t xml:space="preserve"> have </w:t>
          </w:r>
          <w:r>
            <w:t xml:space="preserve">to </w:t>
          </w:r>
          <w:r w:rsidRPr="003D7B54">
            <w:t>realise</w:t>
          </w:r>
          <w:r>
            <w:t xml:space="preserve"> that</w:t>
          </w:r>
          <w:r w:rsidRPr="003D7B54">
            <w:t xml:space="preserve"> the airline industry is not functioning at the moment</w:t>
          </w:r>
          <w:r>
            <w:t>; w</w:t>
          </w:r>
          <w:r w:rsidRPr="003D7B54">
            <w:t>e are not flying. Our relative strength is the cash that we have</w:t>
          </w:r>
          <w:r>
            <w:t>,</w:t>
          </w:r>
          <w:r w:rsidRPr="003D7B54">
            <w:t xml:space="preserve"> which we are burning through until we can get to a position where we start flying again and start generating cash to shore up our liquidity. If we have to avail of the facilities that we have negotiated, it means we are taking on additional debt</w:t>
          </w:r>
          <w:r>
            <w:t>,</w:t>
          </w:r>
          <w:r w:rsidRPr="003D7B54">
            <w:t xml:space="preserve"> which will make the future even more difficult for all the airlines in the group</w:t>
          </w:r>
          <w:r w:rsidR="0029125A">
            <w:t>,</w:t>
          </w:r>
          <w:r w:rsidRPr="003D7B54">
            <w:t xml:space="preserve"> given that that debt will have to be repaid</w:t>
          </w:r>
          <w:r>
            <w:t>.</w:t>
          </w:r>
        </w:p>
        <w:p w:rsidR="00237CCC" w:rsidP="00237CCC">
          <w:pPr>
            <w:pStyle w:val="Answer"/>
          </w:pPr>
          <w:r w:rsidRPr="003D7B54">
            <w:t xml:space="preserve">I wish every airline </w:t>
          </w:r>
          <w:r>
            <w:t xml:space="preserve">well </w:t>
          </w:r>
          <w:r w:rsidRPr="003D7B54">
            <w:t>in the current environment</w:t>
          </w:r>
          <w:r w:rsidR="0029125A">
            <w:t>,</w:t>
          </w:r>
          <w:r w:rsidRPr="003D7B54">
            <w:t xml:space="preserve"> </w:t>
          </w:r>
          <w:r>
            <w:t xml:space="preserve">and I hope </w:t>
          </w:r>
          <w:r w:rsidRPr="003D7B54">
            <w:t>to see many of them come through this. I firmly believe that not all of them will</w:t>
          </w:r>
          <w:r w:rsidR="001B4973">
            <w:t>;</w:t>
          </w:r>
          <w:r w:rsidRPr="003D7B54">
            <w:t xml:space="preserve"> many of them were poorly run and</w:t>
          </w:r>
          <w:r>
            <w:t>,</w:t>
          </w:r>
          <w:r w:rsidRPr="003D7B54">
            <w:t xml:space="preserve"> quite honestly</w:t>
          </w:r>
          <w:r>
            <w:t>,</w:t>
          </w:r>
          <w:r w:rsidRPr="003D7B54">
            <w:t xml:space="preserve"> were not viable in good</w:t>
          </w:r>
          <w:r w:rsidR="00143212">
            <w:t xml:space="preserve"> times</w:t>
          </w:r>
          <w:r w:rsidRPr="003D7B54">
            <w:t>. I cannot see how they would be viable in the changed environment in which we are operating.</w:t>
          </w:r>
        </w:p>
        <w:p w:rsidR="00237CCC" w:rsidP="00237CCC">
          <w:pPr>
            <w:pStyle w:val="Remark"/>
          </w:pPr>
          <w:sdt>
            <w:sdtPr>
              <w:alias w:val="Member"/>
              <w:tag w:val="&lt;Member mnisId='4420' dodsId='138156'&gt;"/>
              <w:id w:val="-620378472"/>
              <w:placeholder>
                <w:docPart w:val="3280BA63D6E04B0DB8AC22339CD8A74E"/>
              </w:placeholder>
              <w:richText/>
            </w:sdtPr>
            <w:sdtContent>
              <w:r w:rsidRPr="00A735C6">
                <w:rPr>
                  <w:b/>
                </w:rPr>
                <w:t>Gavin Newlands:</w:t>
              </w:r>
            </w:sdtContent>
          </w:sdt>
          <w:r>
            <w:t xml:space="preserve"> </w:t>
          </w:r>
          <w:r w:rsidRPr="003D7B54">
            <w:t xml:space="preserve">Thank you very much, Mr </w:t>
          </w:r>
          <w:r>
            <w:t>Walsh</w:t>
          </w:r>
          <w:r w:rsidR="007324F8">
            <w:t xml:space="preserve">. </w:t>
          </w:r>
          <w:r w:rsidRPr="003D7B54">
            <w:t>I have used up more than my share</w:t>
          </w:r>
          <w:r>
            <w:t xml:space="preserve"> of time</w:t>
          </w:r>
          <w:r w:rsidR="007324F8">
            <w:t>, Chair</w:t>
          </w:r>
          <w:r w:rsidRPr="003D7B54">
            <w:t>.</w:t>
          </w:r>
        </w:p>
        <w:p w:rsidR="00237CCC" w:rsidP="00237CCC">
          <w:pPr>
            <w:pStyle w:val="Remark"/>
          </w:pPr>
          <w:sdt>
            <w:sdtPr>
              <w:alias w:val="Member"/>
              <w:tag w:val="&lt;Member mnisId='4442' dodsId='72290'&gt;"/>
              <w:id w:val="1654322423"/>
              <w:placeholder>
                <w:docPart w:val="3280BA63D6E04B0DB8AC22339CD8A74E"/>
              </w:placeholder>
              <w:richText/>
            </w:sdtPr>
            <w:sdtContent>
              <w:r w:rsidRPr="00A735C6">
                <w:rPr>
                  <w:b/>
                </w:rPr>
                <w:t>Chair:</w:t>
              </w:r>
            </w:sdtContent>
          </w:sdt>
          <w:r>
            <w:t xml:space="preserve"> </w:t>
          </w:r>
          <w:r w:rsidRPr="003D7B54">
            <w:t xml:space="preserve">Thanks, Gavin. We are going to touch separately on matters pertaining to staff, Mr </w:t>
          </w:r>
          <w:r>
            <w:t>Walsh, b</w:t>
          </w:r>
          <w:r w:rsidRPr="003D7B54">
            <w:t>ecause we have received hundreds of emails from your staff</w:t>
          </w:r>
          <w:r w:rsidR="007324F8">
            <w:t>, bu</w:t>
          </w:r>
          <w:r w:rsidRPr="003D7B54">
            <w:t>t</w:t>
          </w:r>
          <w:r w:rsidR="003A6C55">
            <w:t xml:space="preserve"> let’s</w:t>
          </w:r>
          <w:r w:rsidRPr="003D7B54">
            <w:t xml:space="preserve"> stay on financial support.</w:t>
          </w:r>
        </w:p>
        <w:p w:rsidR="00237CCC" w:rsidP="00237CCC">
          <w:pPr>
            <w:pStyle w:val="Question"/>
            <w:numPr>
              <w:ilvl w:val="0"/>
              <w:numId w:val="9"/>
            </w:numPr>
          </w:pPr>
          <w:sdt>
            <w:sdtPr>
              <w:alias w:val="Member"/>
              <w:tag w:val="&lt;Member mnisId='4829' dodsId=''&gt;"/>
              <w:id w:val="403342262"/>
              <w:placeholder>
                <w:docPart w:val="3280BA63D6E04B0DB8AC22339CD8A74E"/>
              </w:placeholder>
              <w:richText/>
            </w:sdtPr>
            <w:sdtContent>
              <w:r w:rsidRPr="00A735C6">
                <w:rPr>
                  <w:b/>
                </w:rPr>
                <w:t>Sam Tarry:</w:t>
              </w:r>
            </w:sdtContent>
          </w:sdt>
          <w:r>
            <w:t xml:space="preserve"> </w:t>
          </w:r>
          <w:r w:rsidRPr="003D7B54">
            <w:t>Good morning, Mr Walsh.</w:t>
          </w:r>
          <w:r w:rsidR="003A6C55">
            <w:t xml:space="preserve"> T</w:t>
          </w:r>
          <w:r w:rsidRPr="003D7B54">
            <w:t xml:space="preserve">o dig a little deeper into </w:t>
          </w:r>
          <w:r>
            <w:t xml:space="preserve">some of </w:t>
          </w:r>
          <w:r w:rsidRPr="003D7B54">
            <w:t>the figures you are talking about, on some estimations</w:t>
          </w:r>
          <w:r w:rsidR="003A6C55">
            <w:t>,</w:t>
          </w:r>
          <w:r w:rsidRPr="003D7B54">
            <w:t xml:space="preserve"> over the last </w:t>
          </w:r>
          <w:r>
            <w:t xml:space="preserve">five </w:t>
          </w:r>
          <w:r>
            <w:t xml:space="preserve">years, your </w:t>
          </w:r>
          <w:r w:rsidRPr="003D7B54">
            <w:t xml:space="preserve">free cash </w:t>
          </w:r>
          <w:r>
            <w:t>fl</w:t>
          </w:r>
          <w:r w:rsidRPr="003D7B54">
            <w:t>ow</w:t>
          </w:r>
          <w:r w:rsidR="003A6C55">
            <w:t xml:space="preserve"> </w:t>
          </w:r>
          <w:r>
            <w:t>has meant that you,</w:t>
          </w:r>
          <w:r w:rsidR="009B7A94">
            <w:t xml:space="preserve"> </w:t>
          </w:r>
          <w:r w:rsidRPr="003D7B54">
            <w:t>IAG the group</w:t>
          </w:r>
          <w:r>
            <w:t>, have</w:t>
          </w:r>
          <w:r w:rsidRPr="003D7B54">
            <w:t xml:space="preserve"> been able to </w:t>
          </w:r>
          <w:r>
            <w:t>pay</w:t>
          </w:r>
          <w:r w:rsidRPr="003D7B54">
            <w:t xml:space="preserve"> dividends and share buy</w:t>
          </w:r>
          <w:r w:rsidRPr="003D7B54">
            <w:noBreakHyphen/>
            <w:t>backs that are about 171% of free cash flow. That means that IAG has probably used its debt to increase the return to shareholders</w:t>
          </w:r>
          <w:r w:rsidR="00CA7BFC">
            <w:t>, essentially</w:t>
          </w:r>
          <w:r w:rsidR="008D0C1D">
            <w:t>,</w:t>
          </w:r>
          <w:r w:rsidRPr="003D7B54">
            <w:t xml:space="preserve"> and within that about 66% of that FCF </w:t>
          </w:r>
          <w:r>
            <w:t xml:space="preserve">to </w:t>
          </w:r>
          <w:r w:rsidRPr="003D7B54">
            <w:t xml:space="preserve">buy back its own share in Delta. </w:t>
          </w:r>
        </w:p>
        <w:p w:rsidR="00237CCC" w:rsidP="00237CCC">
          <w:pPr>
            <w:pStyle w:val="Question"/>
            <w:numPr>
              <w:ilvl w:val="0"/>
              <w:numId w:val="0"/>
            </w:numPr>
            <w:ind w:left="794"/>
          </w:pPr>
          <w:r>
            <w:t>I want to focus for a second on</w:t>
          </w:r>
          <w:r w:rsidRPr="003D7B54">
            <w:t xml:space="preserve"> your comment about the actual costs of running</w:t>
          </w:r>
          <w:r w:rsidR="008D0C1D">
            <w:t xml:space="preserve">, </w:t>
          </w:r>
          <w:r w:rsidRPr="003D7B54">
            <w:t>or not running in this case</w:t>
          </w:r>
          <w:r w:rsidR="008D0C1D">
            <w:t xml:space="preserve">, </w:t>
          </w:r>
          <w:r w:rsidRPr="003D7B54">
            <w:t>the airline</w:t>
          </w:r>
          <w:r w:rsidRPr="00C83440">
            <w:t xml:space="preserve"> </w:t>
          </w:r>
          <w:r w:rsidRPr="003D7B54">
            <w:t>at the moment</w:t>
          </w:r>
          <w:r>
            <w:t>. T</w:t>
          </w:r>
          <w:r w:rsidRPr="003D7B54">
            <w:t xml:space="preserve">here seems to be some discrepancy between </w:t>
          </w:r>
          <w:r w:rsidR="00E12DA0">
            <w:t>your strategy for the way you are using</w:t>
          </w:r>
          <w:r w:rsidR="00FC1B47">
            <w:t xml:space="preserve"> </w:t>
          </w:r>
          <w:r>
            <w:t xml:space="preserve">the </w:t>
          </w:r>
          <w:r w:rsidRPr="003D7B54">
            <w:t xml:space="preserve">resources </w:t>
          </w:r>
          <w:r w:rsidR="00FC1B47">
            <w:t>you</w:t>
          </w:r>
          <w:r w:rsidR="005C40C0">
            <w:t xml:space="preserve"> have</w:t>
          </w:r>
          <w:r w:rsidRPr="003D7B54">
            <w:t xml:space="preserve"> and the consequences of that. It occur</w:t>
          </w:r>
          <w:r w:rsidR="00FC1B47">
            <w:t>s</w:t>
          </w:r>
          <w:r w:rsidRPr="003D7B54">
            <w:t xml:space="preserve"> to me that</w:t>
          </w:r>
          <w:r w:rsidR="00080F37">
            <w:t>,</w:t>
          </w:r>
          <w:r w:rsidRPr="003D7B54">
            <w:t xml:space="preserve"> with almost all aircraft grounded</w:t>
          </w:r>
          <w:r>
            <w:t>,</w:t>
          </w:r>
          <w:r w:rsidRPr="003D7B54">
            <w:t xml:space="preserve"> 80% of your workforce furloughed</w:t>
          </w:r>
          <w:r w:rsidR="00FC1B47">
            <w:t>,</w:t>
          </w:r>
          <w:r w:rsidRPr="003D7B54">
            <w:t xml:space="preserve"> and actually paid by us the taxpayers, fuel costs down</w:t>
          </w:r>
          <w:r>
            <w:t xml:space="preserve"> </w:t>
          </w:r>
          <w:r w:rsidRPr="003D7B54">
            <w:t>to zero, navigation fees deferred</w:t>
          </w:r>
          <w:r>
            <w:t>,</w:t>
          </w:r>
          <w:r w:rsidRPr="003D7B54">
            <w:t xml:space="preserve"> maintenance and capex obviously being postponed</w:t>
          </w:r>
          <w:r w:rsidR="004E2BF9">
            <w:t xml:space="preserve">, </w:t>
          </w:r>
          <w:r w:rsidRPr="003D7B54">
            <w:t>your payments to suppliers extended and most of the cash collected from customers not actually reimbursed</w:t>
          </w:r>
          <w:r>
            <w:t>,</w:t>
          </w:r>
          <w:r w:rsidRPr="003D7B54">
            <w:t xml:space="preserve"> as we have investigated </w:t>
          </w:r>
          <w:r w:rsidR="004E2BF9">
            <w:t>in</w:t>
          </w:r>
          <w:r w:rsidRPr="003D7B54">
            <w:t xml:space="preserve"> previous </w:t>
          </w:r>
          <w:r w:rsidR="004E2BF9">
            <w:t>Committee</w:t>
          </w:r>
          <w:r w:rsidR="00546970">
            <w:t xml:space="preserve"> hearings</w:t>
          </w:r>
          <w:r>
            <w:t>,</w:t>
          </w:r>
          <w:r w:rsidRPr="003D7B54">
            <w:t xml:space="preserve"> </w:t>
          </w:r>
          <w:r>
            <w:t xml:space="preserve">in fact </w:t>
          </w:r>
          <w:r w:rsidRPr="003D7B54">
            <w:t>the cash bu</w:t>
          </w:r>
          <w:r>
            <w:t>rden</w:t>
          </w:r>
          <w:r w:rsidRPr="003D7B54">
            <w:t xml:space="preserve"> on BA at the moment </w:t>
          </w:r>
          <w:r>
            <w:t xml:space="preserve">will have </w:t>
          </w:r>
          <w:r w:rsidRPr="003D7B54">
            <w:t>significantly decreased</w:t>
          </w:r>
          <w:r>
            <w:t>. O</w:t>
          </w:r>
          <w:r w:rsidRPr="003D7B54">
            <w:t>bviously</w:t>
          </w:r>
          <w:r>
            <w:t>,</w:t>
          </w:r>
          <w:r w:rsidRPr="003D7B54">
            <w:t xml:space="preserve"> the thousands of people </w:t>
          </w:r>
          <w:r>
            <w:t xml:space="preserve">who have been </w:t>
          </w:r>
          <w:r w:rsidRPr="003D7B54">
            <w:t xml:space="preserve">getting in touch with us </w:t>
          </w:r>
          <w:r>
            <w:t xml:space="preserve">who are </w:t>
          </w:r>
          <w:r w:rsidRPr="003D7B54">
            <w:t xml:space="preserve">your staff </w:t>
          </w:r>
          <w:r>
            <w:t>m</w:t>
          </w:r>
          <w:r w:rsidRPr="003D7B54">
            <w:t xml:space="preserve">embers will be </w:t>
          </w:r>
          <w:r>
            <w:t>asking</w:t>
          </w:r>
          <w:r w:rsidRPr="003D7B54">
            <w:t xml:space="preserve"> that very question. You are more than capable of not laying off 12,500 staff</w:t>
          </w:r>
          <w:r w:rsidR="00A9161A">
            <w:t>,</w:t>
          </w:r>
          <w:r w:rsidRPr="003D7B54">
            <w:t xml:space="preserve"> given the good standing of BA</w:t>
          </w:r>
          <w:r>
            <w:t>.</w:t>
          </w:r>
        </w:p>
        <w:p w:rsidR="00237CCC" w:rsidP="00237CCC">
          <w:pPr>
            <w:pStyle w:val="Answer"/>
          </w:pPr>
          <w:sdt>
            <w:sdtPr>
              <w:alias w:val="Witness"/>
              <w:id w:val="379443778"/>
              <w:placeholder>
                <w:docPart w:val="3280BA63D6E04B0DB8AC22339CD8A74E"/>
              </w:placeholder>
              <w:richText/>
            </w:sdtPr>
            <w:sdtContent>
              <w:r w:rsidRPr="00D80528">
                <w:rPr>
                  <w:b/>
                  <w:i/>
                </w:rPr>
                <w:t>Willie Walsh:</w:t>
              </w:r>
            </w:sdtContent>
          </w:sdt>
          <w:r>
            <w:t xml:space="preserve"> </w:t>
          </w:r>
          <w:r w:rsidRPr="003D7B54">
            <w:t xml:space="preserve">I am not sure </w:t>
          </w:r>
          <w:r>
            <w:t xml:space="preserve">that </w:t>
          </w:r>
          <w:r w:rsidRPr="003D7B54">
            <w:t>I heard a question there</w:t>
          </w:r>
          <w:r w:rsidR="00A9161A">
            <w:t>,</w:t>
          </w:r>
          <w:r w:rsidRPr="003D7B54">
            <w:t xml:space="preserve"> but allow me to address some of the issues. </w:t>
          </w:r>
        </w:p>
        <w:p w:rsidR="00237CCC" w:rsidP="00237CCC">
          <w:pPr>
            <w:pStyle w:val="Answer"/>
          </w:pPr>
          <w:r w:rsidRPr="003D7B54">
            <w:t>We have been reimbursing our customers. I listen</w:t>
          </w:r>
          <w:r w:rsidR="00A9161A">
            <w:t>ed</w:t>
          </w:r>
          <w:r w:rsidRPr="003D7B54">
            <w:t xml:space="preserve"> to what was said before and I do not recognise any of the figures that I read in the press in relation to reimbursement. We have been very clear that</w:t>
          </w:r>
          <w:r w:rsidR="00080F37">
            <w:t>,</w:t>
          </w:r>
          <w:r w:rsidRPr="003D7B54">
            <w:t xml:space="preserve"> whe</w:t>
          </w:r>
          <w:r w:rsidR="009C7AEB">
            <w:t>n</w:t>
          </w:r>
          <w:r w:rsidRPr="003D7B54">
            <w:t xml:space="preserve"> we cancel a flight, the customer is entitled to a refund and we will refund the customer. We have also made available to the customer the option of cancelling their flight in advance</w:t>
          </w:r>
          <w:r>
            <w:t>,</w:t>
          </w:r>
          <w:r w:rsidRPr="003D7B54">
            <w:t xml:space="preserve"> </w:t>
          </w:r>
          <w:r>
            <w:t>s</w:t>
          </w:r>
          <w:r w:rsidRPr="003D7B54">
            <w:t>hould they wish to either rebook or cancel it</w:t>
          </w:r>
          <w:r>
            <w:t>,</w:t>
          </w:r>
          <w:r w:rsidRPr="003D7B54">
            <w:t xml:space="preserve"> and in that case we will allow them to rebook or we will offer them a voucher</w:t>
          </w:r>
          <w:r>
            <w:t xml:space="preserve">; that is in </w:t>
          </w:r>
          <w:r w:rsidR="009C7AEB">
            <w:t>a</w:t>
          </w:r>
          <w:r w:rsidRPr="003D7B54">
            <w:t xml:space="preserve"> situation where we have not yet cancelled the flight</w:t>
          </w:r>
          <w:r>
            <w:t>.</w:t>
          </w:r>
          <w:r w:rsidRPr="003D7B54">
            <w:t xml:space="preserve"> </w:t>
          </w:r>
          <w:r w:rsidR="009C7AEB">
            <w:t>W</w:t>
          </w:r>
          <w:r w:rsidRPr="003D7B54">
            <w:t>e have been refunding our customers</w:t>
          </w:r>
          <w:r w:rsidR="009C7AEB">
            <w:t>,</w:t>
          </w:r>
          <w:r w:rsidRPr="003D7B54">
            <w:t xml:space="preserve"> and we will continue to refund our customers. </w:t>
          </w:r>
        </w:p>
        <w:p w:rsidR="00237CCC" w:rsidP="00237CCC">
          <w:pPr>
            <w:pStyle w:val="Answer"/>
          </w:pPr>
          <w:r w:rsidRPr="003D7B54">
            <w:t xml:space="preserve">It is important to point out that our systems were never designed to deal with </w:t>
          </w:r>
          <w:r>
            <w:t xml:space="preserve">the </w:t>
          </w:r>
          <w:r w:rsidRPr="003D7B54">
            <w:t>volumes that we are dealing with at the moment</w:t>
          </w:r>
          <w:r>
            <w:t>,</w:t>
          </w:r>
          <w:r w:rsidRPr="003D7B54">
            <w:t xml:space="preserve"> so we may take a little bit longer than we traditionally have done</w:t>
          </w:r>
          <w:r w:rsidR="00F36ED0">
            <w:t>. W</w:t>
          </w:r>
          <w:r w:rsidRPr="003D7B54">
            <w:t>e apologise for that</w:t>
          </w:r>
          <w:r w:rsidR="00F36ED0">
            <w:t xml:space="preserve">, </w:t>
          </w:r>
          <w:r w:rsidRPr="003D7B54">
            <w:t xml:space="preserve">and </w:t>
          </w:r>
          <w:r>
            <w:t xml:space="preserve">we </w:t>
          </w:r>
          <w:r w:rsidRPr="003D7B54">
            <w:t>thank our customers for their patience</w:t>
          </w:r>
          <w:r>
            <w:t>. B</w:t>
          </w:r>
          <w:r w:rsidRPr="003D7B54">
            <w:t xml:space="preserve">ut I can </w:t>
          </w:r>
          <w:r w:rsidR="00F36ED0">
            <w:t>as</w:t>
          </w:r>
          <w:r w:rsidRPr="003D7B54">
            <w:t xml:space="preserve">sure you </w:t>
          </w:r>
          <w:r>
            <w:t>that</w:t>
          </w:r>
          <w:r w:rsidR="006C1702">
            <w:t>,</w:t>
          </w:r>
          <w:r>
            <w:t xml:space="preserve"> </w:t>
          </w:r>
          <w:r w:rsidRPr="003D7B54">
            <w:t>whe</w:t>
          </w:r>
          <w:r w:rsidR="00A11883">
            <w:t>n</w:t>
          </w:r>
          <w:r w:rsidRPr="003D7B54">
            <w:t xml:space="preserve"> a customer is entitled to a refund</w:t>
          </w:r>
          <w:r>
            <w:t>,</w:t>
          </w:r>
          <w:r w:rsidRPr="003D7B54">
            <w:t xml:space="preserve"> they get a refund. </w:t>
          </w:r>
        </w:p>
        <w:p w:rsidR="00237CCC" w:rsidP="00237CCC">
          <w:pPr>
            <w:pStyle w:val="Answer"/>
          </w:pPr>
          <w:r w:rsidRPr="003D7B54">
            <w:t>In relation to dividends and share buy</w:t>
          </w:r>
          <w:r w:rsidRPr="003D7B54">
            <w:noBreakHyphen/>
            <w:t>backs</w:t>
          </w:r>
          <w:r>
            <w:t>,</w:t>
          </w:r>
          <w:r w:rsidRPr="003D7B54">
            <w:t xml:space="preserve"> the cash for the dividends has been funded by all the airlines in the group</w:t>
          </w:r>
          <w:r>
            <w:t>; n</w:t>
          </w:r>
          <w:r w:rsidRPr="003D7B54">
            <w:t xml:space="preserve">ot all of </w:t>
          </w:r>
          <w:r w:rsidR="00A11883">
            <w:t>i</w:t>
          </w:r>
          <w:r w:rsidRPr="003D7B54">
            <w:t xml:space="preserve">t has come from British Airways. In fact, </w:t>
          </w:r>
          <w:r w:rsidR="000D464A">
            <w:t>in proportion to their size, more</w:t>
          </w:r>
          <w:r w:rsidRPr="003D7B54">
            <w:t xml:space="preserve"> has come from Aer Lingus than from British Airways</w:t>
          </w:r>
          <w:r>
            <w:t>.</w:t>
          </w:r>
          <w:r w:rsidRPr="003D7B54">
            <w:t xml:space="preserve"> Aer Lingus has probably been </w:t>
          </w:r>
          <w:r>
            <w:t xml:space="preserve">one of the </w:t>
          </w:r>
          <w:r w:rsidRPr="003D7B54">
            <w:t>star acquisitions of IAG</w:t>
          </w:r>
          <w:r w:rsidR="000D464A">
            <w:t>,</w:t>
          </w:r>
          <w:r w:rsidRPr="003D7B54">
            <w:t xml:space="preserve"> and </w:t>
          </w:r>
          <w:r>
            <w:t xml:space="preserve">the </w:t>
          </w:r>
          <w:r w:rsidRPr="003D7B54">
            <w:t xml:space="preserve">performance of that business and its ability to generate cash for the benefit of the business and for the benefit of our shareholders has been significant. </w:t>
          </w:r>
        </w:p>
        <w:p w:rsidR="00237CCC" w:rsidP="00237CCC">
          <w:pPr>
            <w:pStyle w:val="Answer"/>
          </w:pPr>
          <w:r>
            <w:t>I</w:t>
          </w:r>
          <w:r w:rsidRPr="003D7B54">
            <w:t>t is important to point out that most of the profits that we have earned and generated get reinvested in the business</w:t>
          </w:r>
          <w:r>
            <w:t>,</w:t>
          </w:r>
          <w:r w:rsidRPr="003D7B54">
            <w:t xml:space="preserve"> </w:t>
          </w:r>
          <w:r>
            <w:t>m</w:t>
          </w:r>
          <w:r w:rsidRPr="003D7B54">
            <w:t xml:space="preserve">ost of that being spent on </w:t>
          </w:r>
          <w:r w:rsidRPr="003D7B54">
            <w:t>new aircraft, not just to renew the fleet we have but to expand the fleet we have. That will continue to be the case going forward.</w:t>
          </w:r>
        </w:p>
        <w:p w:rsidR="0094005E" w:rsidP="00237CCC">
          <w:pPr>
            <w:pStyle w:val="Question"/>
            <w:numPr>
              <w:ilvl w:val="0"/>
              <w:numId w:val="9"/>
            </w:numPr>
          </w:pPr>
          <w:sdt>
            <w:sdtPr>
              <w:alias w:val="Member"/>
              <w:tag w:val="&lt;Member mnisId='4829' dodsId=''&gt;"/>
              <w:id w:val="-1373225011"/>
              <w:placeholder>
                <w:docPart w:val="3280BA63D6E04B0DB8AC22339CD8A74E"/>
              </w:placeholder>
              <w:richText/>
            </w:sdtPr>
            <w:sdtContent>
              <w:r w:rsidRPr="00B45334" w:rsidR="00237CCC">
                <w:rPr>
                  <w:b/>
                </w:rPr>
                <w:t>Sam Tarry:</w:t>
              </w:r>
            </w:sdtContent>
          </w:sdt>
          <w:r w:rsidR="00237CCC">
            <w:t xml:space="preserve"> </w:t>
          </w:r>
          <w:r w:rsidR="00BD3061">
            <w:t>T</w:t>
          </w:r>
          <w:r w:rsidRPr="003D7B54" w:rsidR="00237CCC">
            <w:t>he point</w:t>
          </w:r>
          <w:r w:rsidR="00CB793E">
            <w:t>,</w:t>
          </w:r>
          <w:r w:rsidRPr="003D7B54" w:rsidR="00237CCC">
            <w:t xml:space="preserve"> though</w:t>
          </w:r>
          <w:r w:rsidR="00CB793E">
            <w:t>,</w:t>
          </w:r>
          <w:r w:rsidRPr="003D7B54" w:rsidR="00237CCC">
            <w:t xml:space="preserve"> is the financial strength of the company</w:t>
          </w:r>
          <w:r w:rsidR="00876A29">
            <w:t>. I</w:t>
          </w:r>
          <w:r w:rsidRPr="003D7B54" w:rsidR="00237CCC">
            <w:t>f it was in a weaker position</w:t>
          </w:r>
          <w:r w:rsidR="002F0D28">
            <w:t>,</w:t>
          </w:r>
          <w:r w:rsidRPr="003D7B54" w:rsidR="00237CCC">
            <w:t xml:space="preserve"> there would be a stronger argument that you were </w:t>
          </w:r>
          <w:r w:rsidR="00237CCC">
            <w:t xml:space="preserve">not going </w:t>
          </w:r>
          <w:r w:rsidRPr="003D7B54" w:rsidR="00237CCC">
            <w:t>to be able to sustain the workforce going forward</w:t>
          </w:r>
          <w:r w:rsidR="00237CCC">
            <w:t>,</w:t>
          </w:r>
          <w:r w:rsidRPr="003D7B54" w:rsidR="00237CCC">
            <w:t xml:space="preserve"> whereas obviously</w:t>
          </w:r>
          <w:r w:rsidR="00DC4396">
            <w:t xml:space="preserve"> </w:t>
          </w:r>
          <w:r w:rsidRPr="003D7B54" w:rsidR="00237CCC">
            <w:t>that strong position</w:t>
          </w:r>
          <w:r w:rsidR="00237CCC">
            <w:t>,</w:t>
          </w:r>
          <w:r w:rsidRPr="003D7B54" w:rsidR="00237CCC">
            <w:t xml:space="preserve"> with th</w:t>
          </w:r>
          <w:r w:rsidR="00745FC6">
            <w:t>e</w:t>
          </w:r>
          <w:r w:rsidRPr="003D7B54" w:rsidR="00237CCC">
            <w:t xml:space="preserve"> ability, even in the last year, to have multibillion</w:t>
          </w:r>
          <w:r w:rsidRPr="003D7B54" w:rsidR="00237CCC">
            <w:noBreakHyphen/>
            <w:t>pound amounts of money in cash reserves</w:t>
          </w:r>
          <w:r w:rsidR="00237CCC">
            <w:t>,</w:t>
          </w:r>
          <w:r w:rsidRPr="003D7B54" w:rsidR="00237CCC">
            <w:t xml:space="preserve"> not just in BA but across the IAG group</w:t>
          </w:r>
          <w:r w:rsidR="00237CCC">
            <w:t>,</w:t>
          </w:r>
          <w:r w:rsidRPr="003D7B54" w:rsidR="00237CCC">
            <w:t xml:space="preserve"> makes it very difficult for the public and for MPs to understand why these decisions have been taken</w:t>
          </w:r>
          <w:r w:rsidR="006C71C7">
            <w:t>,</w:t>
          </w:r>
          <w:r w:rsidRPr="003D7B54" w:rsidR="00237CCC">
            <w:t xml:space="preserve"> and not draw the conclusion that </w:t>
          </w:r>
          <w:r w:rsidR="006C71C7">
            <w:t>it</w:t>
          </w:r>
          <w:r w:rsidRPr="003D7B54" w:rsidR="00237CCC">
            <w:t xml:space="preserve"> is about a predetermined decision to restrict the company and to do so in a way </w:t>
          </w:r>
          <w:r w:rsidR="00237CCC">
            <w:t>that</w:t>
          </w:r>
          <w:r w:rsidRPr="003D7B54" w:rsidR="00237CCC">
            <w:t xml:space="preserve"> is potentially quite market advantageous versus your rivals.</w:t>
          </w:r>
        </w:p>
        <w:p w:rsidR="00237CCC" w:rsidP="0094005E">
          <w:pPr>
            <w:pStyle w:val="Question"/>
            <w:numPr>
              <w:ilvl w:val="0"/>
              <w:numId w:val="0"/>
            </w:numPr>
            <w:ind w:left="794"/>
          </w:pPr>
          <w:r w:rsidRPr="003D7B54">
            <w:t>You say that most of the money has been reinvested in the company</w:t>
          </w:r>
          <w:r>
            <w:t>, but</w:t>
          </w:r>
          <w:r w:rsidRPr="003D7B54">
            <w:t xml:space="preserve"> you yourself</w:t>
          </w:r>
          <w:r w:rsidR="00856899">
            <w:t>,</w:t>
          </w:r>
          <w:r w:rsidRPr="003D7B54">
            <w:t xml:space="preserve"> between 2011 and 2019</w:t>
          </w:r>
          <w:r w:rsidR="00856899">
            <w:t>,</w:t>
          </w:r>
          <w:r w:rsidRPr="003D7B54">
            <w:t xml:space="preserve"> w</w:t>
          </w:r>
          <w:r>
            <w:t xml:space="preserve">ere </w:t>
          </w:r>
          <w:r w:rsidRPr="003D7B54">
            <w:t xml:space="preserve">paid </w:t>
          </w:r>
          <w:r w:rsidR="0094005E">
            <w:t xml:space="preserve">over </w:t>
          </w:r>
          <w:r w:rsidRPr="003D7B54">
            <w:t xml:space="preserve">£33 million in </w:t>
          </w:r>
          <w:r>
            <w:t>pens</w:t>
          </w:r>
          <w:r w:rsidRPr="003D7B54">
            <w:t>ion</w:t>
          </w:r>
          <w:r>
            <w:t>,</w:t>
          </w:r>
          <w:r w:rsidRPr="003D7B54">
            <w:t xml:space="preserve"> bonuses and payments. I think that cabin staff who have been in </w:t>
          </w:r>
          <w:r>
            <w:t>touch with us</w:t>
          </w:r>
          <w:r w:rsidR="00E21DBC">
            <w:t>,</w:t>
          </w:r>
          <w:r>
            <w:t xml:space="preserve"> who have perhaps </w:t>
          </w:r>
          <w:r w:rsidRPr="003D7B54">
            <w:t>work</w:t>
          </w:r>
          <w:r>
            <w:t>ed</w:t>
          </w:r>
          <w:r w:rsidRPr="003D7B54">
            <w:t xml:space="preserve"> for you</w:t>
          </w:r>
          <w:r>
            <w:t>r company</w:t>
          </w:r>
          <w:r w:rsidRPr="003D7B54">
            <w:t xml:space="preserve"> </w:t>
          </w:r>
          <w:r>
            <w:t>for</w:t>
          </w:r>
          <w:r w:rsidRPr="003D7B54">
            <w:t xml:space="preserve"> 20 to 25 years</w:t>
          </w:r>
          <w:r w:rsidR="00F71568">
            <w:t>,</w:t>
          </w:r>
          <w:r w:rsidRPr="003D7B54">
            <w:t xml:space="preserve"> are going to be wondering how that was possible for you</w:t>
          </w:r>
          <w:r w:rsidR="00264E75">
            <w:t>,</w:t>
          </w:r>
          <w:r w:rsidRPr="003D7B54">
            <w:t xml:space="preserve"> but as soon as the going gets tough for them they are thrown on the scrapheap</w:t>
          </w:r>
          <w:r>
            <w:t>.</w:t>
          </w:r>
        </w:p>
        <w:p w:rsidR="00237CCC" w:rsidP="00237CCC">
          <w:pPr>
            <w:pStyle w:val="Answer"/>
          </w:pPr>
          <w:sdt>
            <w:sdtPr>
              <w:alias w:val="Witness"/>
              <w:id w:val="893234367"/>
              <w:placeholder>
                <w:docPart w:val="3280BA63D6E04B0DB8AC22339CD8A74E"/>
              </w:placeholder>
              <w:richText/>
            </w:sdtPr>
            <w:sdtContent>
              <w:r w:rsidRPr="00B45334">
                <w:rPr>
                  <w:b/>
                  <w:i/>
                </w:rPr>
                <w:t>Willie Walsh:</w:t>
              </w:r>
            </w:sdtContent>
          </w:sdt>
          <w:r>
            <w:t xml:space="preserve"> </w:t>
          </w:r>
          <w:r w:rsidRPr="003D7B54">
            <w:t>Just to remind you again, what we are doing at the moment is engaging in consultation</w:t>
          </w:r>
          <w:r w:rsidR="00A7746B">
            <w:t>—</w:t>
          </w:r>
          <w:r w:rsidRPr="003D7B54">
            <w:t>as we are required to do under UK labour legislation</w:t>
          </w:r>
          <w:r w:rsidR="00A7746B">
            <w:t>—</w:t>
          </w:r>
          <w:r>
            <w:t>with</w:t>
          </w:r>
          <w:r w:rsidRPr="003D7B54">
            <w:t xml:space="preserve"> elected representatives on the restructuring of British Airways. That restructuring is solely driven by the fact that we are now in the deepest downturn that the aviation industry has ever seen. Our capacity is going to be significantly lower in 2020</w:t>
          </w:r>
          <w:r>
            <w:t>, 20</w:t>
          </w:r>
          <w:r w:rsidRPr="003D7B54">
            <w:t>21</w:t>
          </w:r>
          <w:r>
            <w:t>, 20</w:t>
          </w:r>
          <w:r w:rsidRPr="003D7B54">
            <w:t>22</w:t>
          </w:r>
          <w:r w:rsidR="003E2577">
            <w:t>,</w:t>
          </w:r>
          <w:r>
            <w:t xml:space="preserve"> 20</w:t>
          </w:r>
          <w:r w:rsidRPr="003D7B54">
            <w:t xml:space="preserve">23 </w:t>
          </w:r>
          <w:r>
            <w:t xml:space="preserve">and beyond </w:t>
          </w:r>
          <w:r w:rsidRPr="003D7B54">
            <w:t xml:space="preserve">than we had planned </w:t>
          </w:r>
          <w:r>
            <w:t xml:space="preserve">it </w:t>
          </w:r>
          <w:r w:rsidRPr="003D7B54">
            <w:t>to be</w:t>
          </w:r>
          <w:r>
            <w:t>,</w:t>
          </w:r>
          <w:r w:rsidRPr="003D7B54">
            <w:t xml:space="preserve"> but the amount of flying we </w:t>
          </w:r>
          <w:r w:rsidR="00034F75">
            <w:t>do</w:t>
          </w:r>
          <w:r w:rsidRPr="003D7B54">
            <w:t xml:space="preserve"> will be significantly lower than the flying</w:t>
          </w:r>
          <w:r>
            <w:t xml:space="preserve"> we were </w:t>
          </w:r>
          <w:r w:rsidRPr="003D7B54">
            <w:t>propos</w:t>
          </w:r>
          <w:r>
            <w:t>ing</w:t>
          </w:r>
          <w:r w:rsidRPr="003D7B54">
            <w:t xml:space="preserve"> </w:t>
          </w:r>
          <w:r>
            <w:t>to do. A</w:t>
          </w:r>
          <w:r w:rsidRPr="003D7B54">
            <w:t>s a result</w:t>
          </w:r>
          <w:r>
            <w:t>,</w:t>
          </w:r>
          <w:r w:rsidRPr="003D7B54">
            <w:t xml:space="preserve"> we will need to restr</w:t>
          </w:r>
          <w:r>
            <w:t>ucture</w:t>
          </w:r>
          <w:r w:rsidRPr="003D7B54">
            <w:t xml:space="preserve"> our business. </w:t>
          </w:r>
        </w:p>
        <w:p w:rsidR="00237CCC" w:rsidP="00237CCC">
          <w:pPr>
            <w:pStyle w:val="Answer"/>
          </w:pPr>
          <w:r w:rsidRPr="003D7B54">
            <w:t>We will engage in good</w:t>
          </w:r>
          <w:r w:rsidR="00BE2A69">
            <w:t xml:space="preserve"> </w:t>
          </w:r>
          <w:r w:rsidRPr="003D7B54">
            <w:t>faith</w:t>
          </w:r>
          <w:r>
            <w:t xml:space="preserve"> </w:t>
          </w:r>
          <w:r w:rsidRPr="003D7B54">
            <w:t>consultations with the elected representatives to see if there are measures that can be taken that would reduce the need for restructuring and mitigate the impact on the employees</w:t>
          </w:r>
          <w:r w:rsidR="003A4E23">
            <w:t>.</w:t>
          </w:r>
          <w:r w:rsidRPr="003D7B54">
            <w:t xml:space="preserve"> I hope that we w</w:t>
          </w:r>
          <w:r w:rsidR="003A4E23">
            <w:t>ill</w:t>
          </w:r>
          <w:r w:rsidRPr="003D7B54">
            <w:t xml:space="preserve"> do that and that we see ideas coming forward from the elected representatives in an effort to influence how the company goes about</w:t>
          </w:r>
          <w:r>
            <w:t xml:space="preserve"> it</w:t>
          </w:r>
          <w:r w:rsidRPr="003D7B54">
            <w:t>. Without question, this has been driven solely by the downturn. I do not think I need to hide the scale of it</w:t>
          </w:r>
          <w:r w:rsidR="000950C5">
            <w:t>;</w:t>
          </w:r>
          <w:r w:rsidRPr="003D7B54">
            <w:t xml:space="preserve"> it is obvious to everybody that we are not flying our aircraft to transport passengers</w:t>
          </w:r>
          <w:r w:rsidR="000444D8">
            <w:t>,</w:t>
          </w:r>
          <w:r w:rsidRPr="003D7B54">
            <w:t xml:space="preserve"> because that demand</w:t>
          </w:r>
          <w:r>
            <w:t>,</w:t>
          </w:r>
          <w:r w:rsidRPr="003D7B54">
            <w:t xml:space="preserve"> </w:t>
          </w:r>
          <w:r w:rsidR="000950C5">
            <w:t>first</w:t>
          </w:r>
          <w:r w:rsidR="00695A60">
            <w:t>,</w:t>
          </w:r>
          <w:r w:rsidRPr="003D7B54">
            <w:t xml:space="preserve"> does not exist and</w:t>
          </w:r>
          <w:r>
            <w:t>,</w:t>
          </w:r>
          <w:r w:rsidRPr="003D7B54">
            <w:t xml:space="preserve"> </w:t>
          </w:r>
          <w:r w:rsidR="00695A60">
            <w:t>secondly</w:t>
          </w:r>
          <w:r>
            <w:t>,</w:t>
          </w:r>
          <w:r w:rsidRPr="003D7B54">
            <w:t xml:space="preserve"> if it did exist</w:t>
          </w:r>
          <w:r>
            <w:t xml:space="preserve">, </w:t>
          </w:r>
          <w:r w:rsidRPr="003D7B54">
            <w:t xml:space="preserve">we </w:t>
          </w:r>
          <w:r w:rsidR="00274009">
            <w:t>would</w:t>
          </w:r>
          <w:r w:rsidRPr="003D7B54">
            <w:t xml:space="preserve"> not able to because of Government restrictions</w:t>
          </w:r>
          <w:r>
            <w:t xml:space="preserve">. </w:t>
          </w:r>
        </w:p>
        <w:p w:rsidR="00237CCC" w:rsidP="00237CCC">
          <w:pPr>
            <w:pStyle w:val="Answer"/>
          </w:pPr>
          <w:r>
            <w:t>T</w:t>
          </w:r>
          <w:r w:rsidRPr="003D7B54">
            <w:t xml:space="preserve">he challenge we face is a huge challenge brought upon </w:t>
          </w:r>
          <w:r>
            <w:t xml:space="preserve">us </w:t>
          </w:r>
          <w:r w:rsidRPr="003D7B54">
            <w:t>by the impact of th</w:t>
          </w:r>
          <w:r w:rsidR="003F260C">
            <w:t>e</w:t>
          </w:r>
          <w:r w:rsidRPr="003D7B54">
            <w:t xml:space="preserve"> </w:t>
          </w:r>
          <w:r w:rsidR="00695A60">
            <w:t>c</w:t>
          </w:r>
          <w:r w:rsidRPr="003D7B54">
            <w:t xml:space="preserve">oronavirus </w:t>
          </w:r>
          <w:r w:rsidR="003F260C">
            <w:t>and</w:t>
          </w:r>
          <w:r w:rsidRPr="003D7B54">
            <w:t xml:space="preserve"> will be exacerbated by the economic crisis that everybody will face as a result of the recession that countries face coming out of th</w:t>
          </w:r>
          <w:r w:rsidR="00695A60">
            <w:t>e</w:t>
          </w:r>
          <w:r w:rsidRPr="003D7B54">
            <w:t xml:space="preserve"> </w:t>
          </w:r>
          <w:r w:rsidR="002F2A2E">
            <w:t>c</w:t>
          </w:r>
          <w:r w:rsidRPr="003D7B54">
            <w:t xml:space="preserve">oronavirus crisis. </w:t>
          </w:r>
          <w:r>
            <w:t>I</w:t>
          </w:r>
          <w:r w:rsidRPr="003D7B54">
            <w:t>t is not for any other reason than to ensure that we can take measures to ensure that we survive and that we are in a position to continue to secure employment for as many people as possible as we manage our way through a post</w:t>
          </w:r>
          <w:r>
            <w:t>-</w:t>
          </w:r>
          <w:r w:rsidR="00DF0273">
            <w:t>c</w:t>
          </w:r>
          <w:r w:rsidRPr="003D7B54">
            <w:t>oronavirus environment.</w:t>
          </w:r>
        </w:p>
        <w:p w:rsidR="00237CCC" w:rsidP="00237CCC">
          <w:pPr>
            <w:pStyle w:val="Remark"/>
          </w:pPr>
          <w:sdt>
            <w:sdtPr>
              <w:alias w:val="Member"/>
              <w:tag w:val="&lt;Member mnisId='4829' dodsId=''&gt;"/>
              <w:id w:val="631598965"/>
              <w:placeholder>
                <w:docPart w:val="3280BA63D6E04B0DB8AC22339CD8A74E"/>
              </w:placeholder>
              <w:richText/>
            </w:sdtPr>
            <w:sdtContent>
              <w:r w:rsidRPr="00701A09">
                <w:rPr>
                  <w:b/>
                </w:rPr>
                <w:t>Sam Tarry:</w:t>
              </w:r>
            </w:sdtContent>
          </w:sdt>
          <w:r>
            <w:t xml:space="preserve"> </w:t>
          </w:r>
          <w:r w:rsidRPr="003D7B54">
            <w:t xml:space="preserve">We will probably move on to some questions around staffing </w:t>
          </w:r>
          <w:r>
            <w:t xml:space="preserve">now from a number of my colleagues </w:t>
          </w:r>
          <w:r w:rsidRPr="003D7B54">
            <w:t>exactly on that point</w:t>
          </w:r>
          <w:r>
            <w:t>.</w:t>
          </w:r>
        </w:p>
        <w:p w:rsidR="00237CCC" w:rsidP="00237CCC">
          <w:pPr>
            <w:pStyle w:val="Remark"/>
          </w:pPr>
          <w:sdt>
            <w:sdtPr>
              <w:alias w:val="Member"/>
              <w:tag w:val="&lt;Member mnisId='4442' dodsId='72290'&gt;"/>
              <w:id w:val="-1517216803"/>
              <w:placeholder>
                <w:docPart w:val="3280BA63D6E04B0DB8AC22339CD8A74E"/>
              </w:placeholder>
              <w:richText/>
            </w:sdtPr>
            <w:sdtContent>
              <w:r w:rsidRPr="00701A09">
                <w:rPr>
                  <w:b/>
                </w:rPr>
                <w:t>Chair:</w:t>
              </w:r>
            </w:sdtContent>
          </w:sdt>
          <w:r>
            <w:t xml:space="preserve"> </w:t>
          </w:r>
          <w:r w:rsidRPr="003D7B54">
            <w:t>Before we do that, Sam</w:t>
          </w:r>
          <w:r>
            <w:t>,</w:t>
          </w:r>
          <w:r w:rsidRPr="003D7B54">
            <w:t xml:space="preserve"> Ruth Cadbury wants to come in on financial support </w:t>
          </w:r>
          <w:r>
            <w:t xml:space="preserve">from </w:t>
          </w:r>
          <w:r w:rsidRPr="003D7B54">
            <w:t>Government</w:t>
          </w:r>
          <w:r>
            <w:t xml:space="preserve">; as long as it is related to that, let </w:t>
          </w:r>
          <w:r w:rsidRPr="003D7B54">
            <w:t>us finish that section off and then we will move to the staff issues.</w:t>
          </w:r>
        </w:p>
        <w:p w:rsidR="00237CCC" w:rsidP="00237CCC">
          <w:pPr>
            <w:pStyle w:val="Question"/>
            <w:numPr>
              <w:ilvl w:val="0"/>
              <w:numId w:val="9"/>
            </w:numPr>
          </w:pPr>
          <w:sdt>
            <w:sdtPr>
              <w:alias w:val="Member"/>
              <w:tag w:val="&lt;Member mnisId='4389' dodsId='108781'&gt;"/>
              <w:id w:val="1105383273"/>
              <w:placeholder>
                <w:docPart w:val="3280BA63D6E04B0DB8AC22339CD8A74E"/>
              </w:placeholder>
              <w:richText/>
            </w:sdtPr>
            <w:sdtContent>
              <w:r w:rsidRPr="00701A09">
                <w:rPr>
                  <w:b/>
                </w:rPr>
                <w:t>Ruth Cadbury:</w:t>
              </w:r>
            </w:sdtContent>
          </w:sdt>
          <w:r>
            <w:t xml:space="preserve"> </w:t>
          </w:r>
          <w:r w:rsidRPr="003D7B54">
            <w:t>Mr Walsh, you say you want to make decisions on the basis of what works for British Airways</w:t>
          </w:r>
          <w:r>
            <w:t>,</w:t>
          </w:r>
          <w:r w:rsidRPr="003D7B54">
            <w:t xml:space="preserve"> and presumably your shareholders, but there are wider agenda</w:t>
          </w:r>
          <w:r w:rsidR="008012F1">
            <w:t>s</w:t>
          </w:r>
          <w:r w:rsidRPr="003D7B54">
            <w:t>. In different countries</w:t>
          </w:r>
          <w:r>
            <w:t>,</w:t>
          </w:r>
          <w:r w:rsidRPr="003D7B54">
            <w:t xml:space="preserve"> conditions of Government support include things such as protecting staff conditions</w:t>
          </w:r>
          <w:r>
            <w:t>.</w:t>
          </w:r>
          <w:r w:rsidRPr="003D7B54">
            <w:t xml:space="preserve"> I believe that IAG staff in Spain will not be suffering the same fate as is happening to BA staff here. Others include taking </w:t>
          </w:r>
          <w:r w:rsidR="008012F1">
            <w:t xml:space="preserve">a </w:t>
          </w:r>
          <w:r w:rsidRPr="003D7B54">
            <w:t>Government stake and conditions on climate emissions. What is your view of th</w:t>
          </w:r>
          <w:r w:rsidR="008012F1">
            <w:t>o</w:t>
          </w:r>
          <w:r w:rsidRPr="003D7B54">
            <w:t>se positions by Governments on behalf of taxpayers and aviation workers?</w:t>
          </w:r>
        </w:p>
        <w:p w:rsidR="00237CCC" w:rsidP="00237CCC">
          <w:pPr>
            <w:pStyle w:val="Answer"/>
          </w:pPr>
          <w:sdt>
            <w:sdtPr>
              <w:alias w:val="Witness"/>
              <w:id w:val="235442072"/>
              <w:placeholder>
                <w:docPart w:val="3280BA63D6E04B0DB8AC22339CD8A74E"/>
              </w:placeholder>
              <w:richText/>
            </w:sdtPr>
            <w:sdtContent>
              <w:r w:rsidRPr="00701A09">
                <w:rPr>
                  <w:b/>
                  <w:i/>
                </w:rPr>
                <w:t>Willie Walsh:</w:t>
              </w:r>
            </w:sdtContent>
          </w:sdt>
          <w:r>
            <w:t xml:space="preserve"> </w:t>
          </w:r>
          <w:r w:rsidRPr="003D7B54">
            <w:t>A number of Governments across Europe have taken a different view as to the economic impact o</w:t>
          </w:r>
          <w:r w:rsidR="000C7335">
            <w:t>n</w:t>
          </w:r>
          <w:r w:rsidRPr="003D7B54">
            <w:t xml:space="preserve"> aviation and the standing of those companies within their economies. The UK Government to date ha</w:t>
          </w:r>
          <w:r>
            <w:t>ve</w:t>
          </w:r>
          <w:r w:rsidRPr="003D7B54">
            <w:t xml:space="preserve"> taken the view that aviation has been significantly impacted but must stand and deliver in the same way as everybody else</w:t>
          </w:r>
          <w:r>
            <w:t>—on its</w:t>
          </w:r>
          <w:r w:rsidRPr="003D7B54">
            <w:t xml:space="preserve"> </w:t>
          </w:r>
          <w:r>
            <w:t xml:space="preserve">own </w:t>
          </w:r>
          <w:r w:rsidRPr="003D7B54">
            <w:t>two feet</w:t>
          </w:r>
          <w:r>
            <w:t>.</w:t>
          </w:r>
          <w:r w:rsidRPr="003D7B54">
            <w:t xml:space="preserve"> </w:t>
          </w:r>
          <w:r>
            <w:t>N</w:t>
          </w:r>
          <w:r w:rsidRPr="003D7B54">
            <w:t xml:space="preserve">o special rules </w:t>
          </w:r>
          <w:r>
            <w:t>or</w:t>
          </w:r>
          <w:r w:rsidRPr="003D7B54">
            <w:t xml:space="preserve"> procedures have been made available to the industry</w:t>
          </w:r>
          <w:r>
            <w:t>,</w:t>
          </w:r>
          <w:r w:rsidRPr="003D7B54">
            <w:t xml:space="preserve"> and I can understand that. The Chancellor has an extremely difficult job to do in the current environment</w:t>
          </w:r>
          <w:r w:rsidR="001B1D71">
            <w:t>,</w:t>
          </w:r>
          <w:r w:rsidRPr="003D7B54">
            <w:t xml:space="preserve"> and I wish him and the Government well. We certainly appreciate </w:t>
          </w:r>
          <w:r>
            <w:t>the support</w:t>
          </w:r>
          <w:r w:rsidRPr="003D7B54">
            <w:t xml:space="preserve"> that we have received from the Chancellor</w:t>
          </w:r>
          <w:r>
            <w:t>,</w:t>
          </w:r>
          <w:r w:rsidRPr="003D7B54">
            <w:t xml:space="preserve"> and he deserves credit for the speed with which he moved to address some of the concerns. </w:t>
          </w:r>
        </w:p>
        <w:p w:rsidR="00237CCC" w:rsidP="00237CCC">
          <w:pPr>
            <w:pStyle w:val="Answer"/>
          </w:pPr>
          <w:r w:rsidRPr="003D7B54">
            <w:t xml:space="preserve">The </w:t>
          </w:r>
          <w:r w:rsidR="00F41D48">
            <w:t xml:space="preserve">associated </w:t>
          </w:r>
          <w:r w:rsidRPr="003D7B54">
            <w:t>conditions in other countries probably make sense in the countries in which they are operating. I think</w:t>
          </w:r>
          <w:r w:rsidR="00842474">
            <w:t>,</w:t>
          </w:r>
          <w:r w:rsidRPr="003D7B54">
            <w:t xml:space="preserve"> in France</w:t>
          </w:r>
          <w:r w:rsidR="00842474">
            <w:t>,</w:t>
          </w:r>
          <w:r w:rsidRPr="003D7B54">
            <w:t xml:space="preserve"> the Government have talked about a requirement to link the support to environmental goals. Some of </w:t>
          </w:r>
          <w:r w:rsidR="00FB3D8E">
            <w:t>i</w:t>
          </w:r>
          <w:r w:rsidRPr="003D7B54">
            <w:t>t, however, appears to be to motivate Air France to buy new Airbus aircraft</w:t>
          </w:r>
          <w:r>
            <w:t>,</w:t>
          </w:r>
          <w:r w:rsidRPr="003D7B54">
            <w:t xml:space="preserve"> so you can see a circ</w:t>
          </w:r>
          <w:r w:rsidR="00F41D48">
            <w:t>ular</w:t>
          </w:r>
          <w:r w:rsidRPr="003D7B54">
            <w:t xml:space="preserve"> French economy developing there. </w:t>
          </w:r>
        </w:p>
        <w:p w:rsidR="00237CCC" w:rsidP="00237CCC">
          <w:pPr>
            <w:pStyle w:val="Answer"/>
          </w:pPr>
          <w:r w:rsidRPr="003D7B54">
            <w:t xml:space="preserve">I have not seen what specific arrangements have been made by other countries, but I suspect they </w:t>
          </w:r>
          <w:r>
            <w:t>will vary. I</w:t>
          </w:r>
          <w:r w:rsidRPr="003D7B54">
            <w:t>n the UK, as I said, we have availed of the Bank of England facility and the job</w:t>
          </w:r>
          <w:r w:rsidR="00F41D48">
            <w:t xml:space="preserve"> </w:t>
          </w:r>
          <w:r w:rsidRPr="003D7B54">
            <w:t>retention scheme to support our people.</w:t>
          </w:r>
          <w:r w:rsidR="0021619F">
            <w:t xml:space="preserve"> </w:t>
          </w:r>
          <w:r w:rsidRPr="003D7B54">
            <w:t>In Spain</w:t>
          </w:r>
          <w:r w:rsidR="0021619F">
            <w:t>,</w:t>
          </w:r>
          <w:r w:rsidRPr="003D7B54">
            <w:t xml:space="preserve"> there were no conditions other than financial conditions attached to the loans that we have taken from the Spanish banks</w:t>
          </w:r>
          <w:r w:rsidR="0021619F">
            <w:t xml:space="preserve">; </w:t>
          </w:r>
          <w:r w:rsidRPr="003D7B54">
            <w:t xml:space="preserve">there were no environmental conditions or employee conditions associated with those loans. </w:t>
          </w:r>
          <w:r>
            <w:t>There are f</w:t>
          </w:r>
          <w:r w:rsidRPr="003D7B54">
            <w:t>inancial covenants associated with them</w:t>
          </w:r>
          <w:r w:rsidR="0021619F">
            <w:t>,</w:t>
          </w:r>
          <w:r w:rsidRPr="003D7B54">
            <w:t xml:space="preserve"> but no additional covenants or restrictions imposed as a result of those loans. </w:t>
          </w:r>
        </w:p>
        <w:p w:rsidR="00237CCC" w:rsidP="00237CCC">
          <w:pPr>
            <w:pStyle w:val="Question"/>
            <w:numPr>
              <w:ilvl w:val="0"/>
              <w:numId w:val="9"/>
            </w:numPr>
          </w:pPr>
          <w:sdt>
            <w:sdtPr>
              <w:alias w:val="Member"/>
              <w:tag w:val="&lt;Member mnisId='4389' dodsId='108781'&gt;"/>
              <w:id w:val="675075374"/>
              <w:placeholder>
                <w:docPart w:val="3280BA63D6E04B0DB8AC22339CD8A74E"/>
              </w:placeholder>
              <w:richText/>
            </w:sdtPr>
            <w:sdtContent>
              <w:r w:rsidRPr="005E60A3">
                <w:rPr>
                  <w:b/>
                </w:rPr>
                <w:t>Ruth Cadbury:</w:t>
              </w:r>
            </w:sdtContent>
          </w:sdt>
          <w:r>
            <w:t xml:space="preserve"> Mr Walsh, </w:t>
          </w:r>
          <w:r w:rsidRPr="003D7B54">
            <w:t xml:space="preserve">I actually asked what your opinion of them </w:t>
          </w:r>
          <w:r w:rsidR="006A17E0">
            <w:t xml:space="preserve">was. Would </w:t>
          </w:r>
          <w:r w:rsidRPr="003D7B54">
            <w:t xml:space="preserve">BA consider taking </w:t>
          </w:r>
          <w:r w:rsidR="00C366CE">
            <w:t xml:space="preserve">more </w:t>
          </w:r>
          <w:r w:rsidRPr="003D7B54">
            <w:t xml:space="preserve">funding from the Government if there were conditions? </w:t>
          </w:r>
          <w:r w:rsidR="006A17E0">
            <w:t>D</w:t>
          </w:r>
          <w:r w:rsidRPr="003D7B54">
            <w:t xml:space="preserve">o you think there is an implication for the aviation industry internationally </w:t>
          </w:r>
          <w:r w:rsidR="00C366CE">
            <w:t>i</w:t>
          </w:r>
          <w:r w:rsidRPr="003D7B54">
            <w:t>n the fact that different Governments are taking different positions?</w:t>
          </w:r>
        </w:p>
        <w:p w:rsidR="00237CCC" w:rsidP="00237CCC">
          <w:pPr>
            <w:pStyle w:val="Answer"/>
          </w:pPr>
          <w:sdt>
            <w:sdtPr>
              <w:alias w:val="Witness"/>
              <w:id w:val="31087696"/>
              <w:placeholder>
                <w:docPart w:val="3280BA63D6E04B0DB8AC22339CD8A74E"/>
              </w:placeholder>
              <w:richText/>
            </w:sdtPr>
            <w:sdtContent>
              <w:r w:rsidRPr="005441CE">
                <w:rPr>
                  <w:b/>
                  <w:i/>
                </w:rPr>
                <w:t>Willie Walsh:</w:t>
              </w:r>
            </w:sdtContent>
          </w:sdt>
          <w:r>
            <w:t xml:space="preserve"> </w:t>
          </w:r>
          <w:r w:rsidRPr="003D7B54">
            <w:t xml:space="preserve">I think in the UK we </w:t>
          </w:r>
          <w:r>
            <w:t>we</w:t>
          </w:r>
          <w:r w:rsidRPr="003D7B54">
            <w:t>re probably one of the first countries where the industry aligned with the Government goal of net zero by 2050</w:t>
          </w:r>
          <w:r>
            <w:t>,</w:t>
          </w:r>
          <w:r w:rsidRPr="003D7B54">
            <w:t xml:space="preserve"> </w:t>
          </w:r>
          <w:r w:rsidRPr="003D7B54">
            <w:t xml:space="preserve">so we have already got there. </w:t>
          </w:r>
          <w:r>
            <w:t>W</w:t>
          </w:r>
          <w:r w:rsidRPr="003D7B54">
            <w:t>e have already aligned the objectives of our industry with the objectives of the Government</w:t>
          </w:r>
          <w:r>
            <w:t>,</w:t>
          </w:r>
          <w:r w:rsidRPr="003D7B54">
            <w:t xml:space="preserve"> </w:t>
          </w:r>
          <w:r>
            <w:t xml:space="preserve">so </w:t>
          </w:r>
          <w:r w:rsidRPr="003D7B54">
            <w:t xml:space="preserve">I do not think </w:t>
          </w:r>
          <w:r>
            <w:t xml:space="preserve">we </w:t>
          </w:r>
          <w:r w:rsidRPr="003D7B54">
            <w:t>requir</w:t>
          </w:r>
          <w:r w:rsidR="00E62135">
            <w:t>e</w:t>
          </w:r>
          <w:r w:rsidRPr="003D7B54">
            <w:t xml:space="preserve"> </w:t>
          </w:r>
          <w:r w:rsidR="00E62135">
            <w:t>an</w:t>
          </w:r>
          <w:r w:rsidRPr="003D7B54">
            <w:t xml:space="preserve"> additional incentive. </w:t>
          </w:r>
        </w:p>
        <w:p w:rsidR="00237CCC" w:rsidP="00237CCC">
          <w:pPr>
            <w:pStyle w:val="Answer"/>
          </w:pPr>
          <w:r>
            <w:t>I</w:t>
          </w:r>
          <w:r w:rsidRPr="003D7B54">
            <w:t xml:space="preserve">f the UK Government make new facilities available to industry or to aviation, we will certainly see if </w:t>
          </w:r>
          <w:r w:rsidR="00FE26A6">
            <w:t>they</w:t>
          </w:r>
          <w:r w:rsidRPr="003D7B54">
            <w:t xml:space="preserve"> make sense and if </w:t>
          </w:r>
          <w:r w:rsidR="00FE26A6">
            <w:t>they</w:t>
          </w:r>
          <w:r w:rsidRPr="003D7B54">
            <w:t xml:space="preserve"> can help us in any</w:t>
          </w:r>
          <w:r>
            <w:t xml:space="preserve"> </w:t>
          </w:r>
          <w:r w:rsidRPr="003D7B54">
            <w:t>way possible. As I have said, we will avail</w:t>
          </w:r>
          <w:r>
            <w:t xml:space="preserve"> </w:t>
          </w:r>
          <w:r w:rsidRPr="003D7B54">
            <w:t>of everything we can</w:t>
          </w:r>
          <w:r w:rsidR="00DD1582">
            <w:t>, b</w:t>
          </w:r>
          <w:r w:rsidRPr="003D7B54">
            <w:t>ut it is important to point out</w:t>
          </w:r>
          <w:r w:rsidR="009B7F39">
            <w:t>—</w:t>
          </w:r>
          <w:r w:rsidRPr="003D7B54">
            <w:t xml:space="preserve">I think this </w:t>
          </w:r>
          <w:r>
            <w:t>has been lost on</w:t>
          </w:r>
          <w:r w:rsidRPr="003D7B54">
            <w:t xml:space="preserve"> some people</w:t>
          </w:r>
          <w:r>
            <w:t xml:space="preserve">—that </w:t>
          </w:r>
          <w:r w:rsidRPr="003D7B54">
            <w:t>what we are doing is taking on additional debt</w:t>
          </w:r>
          <w:r>
            <w:t>;</w:t>
          </w:r>
          <w:r w:rsidRPr="003D7B54">
            <w:t xml:space="preserve"> we are loading the companies with additional debt. That debt has to be repaid. That debt will influence how we can proceed going forward and may well significantly reduce our ability to invest in new aircraft. </w:t>
          </w:r>
        </w:p>
        <w:p w:rsidR="006813D4" w:rsidP="006813D4">
          <w:pPr>
            <w:pStyle w:val="Answer"/>
          </w:pPr>
          <w:r w:rsidRPr="003D7B54">
            <w:t>We have already</w:t>
          </w:r>
          <w:r w:rsidR="009614DC">
            <w:t>, as</w:t>
          </w:r>
          <w:r w:rsidRPr="003D7B54">
            <w:t xml:space="preserve"> </w:t>
          </w:r>
          <w:r w:rsidR="009614DC">
            <w:t xml:space="preserve">we </w:t>
          </w:r>
          <w:r w:rsidRPr="003D7B54">
            <w:t>announced last Thursday</w:t>
          </w:r>
          <w:r w:rsidR="009614DC">
            <w:t xml:space="preserve">, </w:t>
          </w:r>
          <w:r w:rsidRPr="003D7B54">
            <w:t>renegotiated the delivery of new aircraft f</w:t>
          </w:r>
          <w:r>
            <w:t>rom</w:t>
          </w:r>
          <w:r w:rsidRPr="003D7B54">
            <w:t xml:space="preserve"> </w:t>
          </w:r>
          <w:r>
            <w:t>Boe</w:t>
          </w:r>
          <w:r w:rsidRPr="003D7B54">
            <w:t>ing and Airbus</w:t>
          </w:r>
          <w:r>
            <w:t>,</w:t>
          </w:r>
          <w:r w:rsidRPr="003D7B54">
            <w:t xml:space="preserve"> to reduce the number of aircraft we take from them over the next two years, including 202</w:t>
          </w:r>
          <w:r w:rsidR="002F10BA">
            <w:t>0</w:t>
          </w:r>
          <w:r w:rsidR="00CB29DF">
            <w:t>—</w:t>
          </w:r>
          <w:r w:rsidRPr="003D7B54">
            <w:t xml:space="preserve"> 2020</w:t>
          </w:r>
          <w:r w:rsidRPr="003D7B54">
            <w:noBreakHyphen/>
            <w:t>2</w:t>
          </w:r>
          <w:r>
            <w:t>1</w:t>
          </w:r>
          <w:r w:rsidRPr="003D7B54">
            <w:t xml:space="preserve"> </w:t>
          </w:r>
          <w:r>
            <w:t>and 2021</w:t>
          </w:r>
          <w:r w:rsidRPr="003D7B54">
            <w:noBreakHyphen/>
            <w:t>22</w:t>
          </w:r>
          <w:r>
            <w:t>. We will reduce it by</w:t>
          </w:r>
          <w:r w:rsidRPr="003D7B54">
            <w:t xml:space="preserve"> 68 aircraft from the 143 aircraft that we had scheduled to take delivery of. </w:t>
          </w:r>
          <w:r>
            <w:t>W</w:t>
          </w:r>
          <w:r w:rsidRPr="003D7B54">
            <w:t xml:space="preserve">e will assess any facility that </w:t>
          </w:r>
          <w:r>
            <w:t>i</w:t>
          </w:r>
          <w:r w:rsidRPr="003D7B54">
            <w:t>s made available</w:t>
          </w:r>
          <w:r w:rsidR="000E05E6">
            <w:t>,</w:t>
          </w:r>
          <w:r w:rsidRPr="003D7B54">
            <w:t xml:space="preserve"> and</w:t>
          </w:r>
          <w:r>
            <w:t>,</w:t>
          </w:r>
          <w:r w:rsidRPr="003D7B54">
            <w:t xml:space="preserve"> quite honestly</w:t>
          </w:r>
          <w:r>
            <w:t>,</w:t>
          </w:r>
          <w:r w:rsidRPr="003D7B54">
            <w:t xml:space="preserve"> at this stage</w:t>
          </w:r>
          <w:r>
            <w:t>,</w:t>
          </w:r>
          <w:r w:rsidRPr="003D7B54">
            <w:t xml:space="preserve"> as I said earlier, our focus has been to secure the liquidity necessary to survive through a period when we are not generating any </w:t>
          </w:r>
          <w:r>
            <w:t>revenues</w:t>
          </w:r>
          <w:r>
            <w:t>,</w:t>
          </w:r>
          <w:r>
            <w:t xml:space="preserve"> as a result</w:t>
          </w:r>
          <w:r w:rsidRPr="003D7B54">
            <w:t xml:space="preserve"> of the difficulties that the industry faces.</w:t>
          </w:r>
        </w:p>
        <w:p w:rsidR="000075D1" w:rsidP="00B65C51">
          <w:pPr>
            <w:pStyle w:val="Question"/>
          </w:pPr>
          <w:sdt>
            <w:sdtPr>
              <w:alias w:val="Member"/>
              <w:tag w:val="&lt;Member mnisId='4389' dodsId='108781'&gt;"/>
              <w:id w:val="1558741226"/>
              <w:placeholder>
                <w:docPart w:val="DefaultPlaceholder_-1854013440"/>
              </w:placeholder>
              <w:richText/>
            </w:sdtPr>
            <w:sdtContent>
              <w:r w:rsidRPr="006813D4" w:rsidR="006813D4">
                <w:rPr>
                  <w:b/>
                </w:rPr>
                <w:t>Ruth Cadbury:</w:t>
              </w:r>
            </w:sdtContent>
          </w:sdt>
          <w:r w:rsidR="006813D4">
            <w:t xml:space="preserve"> </w:t>
          </w:r>
          <w:r w:rsidR="00B65C51">
            <w:t>What is your view of G</w:t>
          </w:r>
          <w:r>
            <w:t xml:space="preserve">overnments, such as the US </w:t>
          </w:r>
          <w:r w:rsidR="00784F5F">
            <w:t>G</w:t>
          </w:r>
          <w:r>
            <w:t xml:space="preserve">overnment, who are considering taking a stake as a quid pro quo for </w:t>
          </w:r>
          <w:r w:rsidR="00784F5F">
            <w:t>G</w:t>
          </w:r>
          <w:r>
            <w:t xml:space="preserve">overnment support? </w:t>
          </w:r>
        </w:p>
        <w:p w:rsidR="000075D1" w:rsidP="000075D1">
          <w:pPr>
            <w:pStyle w:val="Answer"/>
          </w:pPr>
          <w:sdt>
            <w:sdtPr>
              <w:alias w:val="Witness"/>
              <w:id w:val="-1192760543"/>
              <w:placeholder>
                <w:docPart w:val="AC15708E2C1E44BD9AEE7775D5455996"/>
              </w:placeholder>
              <w:richText/>
            </w:sdtPr>
            <w:sdtContent>
              <w:r w:rsidRPr="008C1A15">
                <w:rPr>
                  <w:b/>
                  <w:i/>
                </w:rPr>
                <w:t>Willie Walsh:</w:t>
              </w:r>
            </w:sdtContent>
          </w:sdt>
          <w:r>
            <w:t xml:space="preserve"> We have seen th</w:t>
          </w:r>
          <w:r w:rsidR="00784F5F">
            <w:t>at</w:t>
          </w:r>
          <w:r>
            <w:t xml:space="preserve"> in other countries in different industries over the years, including in the UK with the banking industry. I understand that that is a way of </w:t>
          </w:r>
          <w:r w:rsidR="00784F5F">
            <w:t>G</w:t>
          </w:r>
          <w:r>
            <w:t>overnments potentially benefiting from the upside</w:t>
          </w:r>
          <w:r w:rsidR="00784F5F">
            <w:t>,</w:t>
          </w:r>
          <w:r>
            <w:t xml:space="preserve"> if the recovery is faster than people had projected.</w:t>
          </w:r>
        </w:p>
        <w:p w:rsidR="000075D1" w:rsidP="000075D1">
          <w:pPr>
            <w:pStyle w:val="Answer"/>
          </w:pPr>
          <w:r>
            <w:t xml:space="preserve">The US has always been different. It has always been ready to support the aviation industry. Some of that is because of the dependency </w:t>
          </w:r>
          <w:r w:rsidR="00784F5F">
            <w:t>of</w:t>
          </w:r>
          <w:r>
            <w:t xml:space="preserve"> the US army or military on getting lift capacity from the commercial airlines in times of war or whenever the US army ha</w:t>
          </w:r>
          <w:r w:rsidR="00F43831">
            <w:t>s</w:t>
          </w:r>
          <w:r>
            <w:t xml:space="preserve"> to be transported. They need a commercial fleet that they can call on because they do not have a fleet to transport troops. That is the only country where that is really availed of</w:t>
          </w:r>
          <w:r w:rsidR="00F43831">
            <w:t>, so t</w:t>
          </w:r>
          <w:r>
            <w:t>hey have always been keen to ensure that the commercial industry exists.</w:t>
          </w:r>
        </w:p>
        <w:p w:rsidR="000075D1" w:rsidP="000075D1">
          <w:pPr>
            <w:pStyle w:val="Answer"/>
          </w:pPr>
          <w:r>
            <w:t>A</w:t>
          </w:r>
          <w:r>
            <w:t>t the moment</w:t>
          </w:r>
          <w:r w:rsidR="008730BC">
            <w:t xml:space="preserve">, </w:t>
          </w:r>
          <w:r>
            <w:t xml:space="preserve">they </w:t>
          </w:r>
          <w:r w:rsidR="008730BC">
            <w:t xml:space="preserve">have </w:t>
          </w:r>
          <w:r>
            <w:t xml:space="preserve">provided grants of cash to airlines to support employment. They have also provided loans. Some of those loans are guaranteed or could potentially be taken in the form of equity going forward. I have not seen the full details. </w:t>
          </w:r>
        </w:p>
        <w:p w:rsidR="000075D1" w:rsidP="000075D1">
          <w:pPr>
            <w:pStyle w:val="Answer"/>
          </w:pPr>
          <w:r>
            <w:t>D</w:t>
          </w:r>
          <w:r>
            <w:t xml:space="preserve">ifferent countries construct support measures in different ways. If the Government </w:t>
          </w:r>
          <w:r>
            <w:t>are</w:t>
          </w:r>
          <w:r>
            <w:t xml:space="preserve"> going to do something like that, I am sure it will be done not on an aviation-specific basis but on </w:t>
          </w:r>
          <w:r w:rsidR="00E67E11">
            <w:t>the</w:t>
          </w:r>
          <w:r>
            <w:t xml:space="preserve"> basis of supporting all businesses in the economy</w:t>
          </w:r>
          <w:r>
            <w:t>,</w:t>
          </w:r>
          <w:r>
            <w:t xml:space="preserve"> because all businesses are suffering at one level or another. </w:t>
          </w:r>
        </w:p>
        <w:p w:rsidR="000075D1" w:rsidP="00144F75">
          <w:pPr>
            <w:pStyle w:val="Question"/>
            <w:numPr>
              <w:ilvl w:val="0"/>
              <w:numId w:val="9"/>
            </w:numPr>
          </w:pPr>
          <w:sdt>
            <w:sdtPr>
              <w:alias w:val="Member"/>
              <w:tag w:val="&lt;Member mnisId='4442' dodsId='72290'&gt;"/>
              <w:id w:val="1329792866"/>
              <w:placeholder>
                <w:docPart w:val="AC15708E2C1E44BD9AEE7775D5455996"/>
              </w:placeholder>
              <w:richText/>
            </w:sdtPr>
            <w:sdtContent>
              <w:r w:rsidRPr="00AF541F">
                <w:rPr>
                  <w:b/>
                </w:rPr>
                <w:t>Chair:</w:t>
              </w:r>
            </w:sdtContent>
          </w:sdt>
          <w:r>
            <w:t xml:space="preserve"> Mr Walsh, we will now turn to the issue of </w:t>
          </w:r>
          <w:r w:rsidR="00AF541F">
            <w:t xml:space="preserve">the </w:t>
          </w:r>
          <w:r>
            <w:t xml:space="preserve">redundancies </w:t>
          </w:r>
          <w:r w:rsidR="00AF541F">
            <w:t>that</w:t>
          </w:r>
          <w:r>
            <w:t xml:space="preserve"> could impact 30% of BA staff and </w:t>
          </w:r>
          <w:r w:rsidR="00AF541F">
            <w:t xml:space="preserve">the </w:t>
          </w:r>
          <w:r>
            <w:t xml:space="preserve">changes to terms and conditions </w:t>
          </w:r>
          <w:r w:rsidR="00AF541F">
            <w:t>that</w:t>
          </w:r>
          <w:r>
            <w:t xml:space="preserve"> could impact those who are fortunate enough to keep their job.</w:t>
          </w:r>
          <w:r w:rsidR="00AF541F">
            <w:t xml:space="preserve"> T</w:t>
          </w:r>
          <w:r>
            <w:t>o put it in context, I must have received almost 1,000 emails over the last week from members of BA staff concerned about th</w:t>
          </w:r>
          <w:r w:rsidR="00AF541F">
            <w:t>at</w:t>
          </w:r>
          <w:r w:rsidR="004C1951">
            <w:t>,</w:t>
          </w:r>
          <w:r>
            <w:t xml:space="preserve"> and very worried that things are bad enough for them with th</w:t>
          </w:r>
          <w:r w:rsidR="00AF541F">
            <w:t>e</w:t>
          </w:r>
          <w:r>
            <w:t xml:space="preserve"> virus</w:t>
          </w:r>
          <w:r w:rsidR="00AF541F">
            <w:t>,</w:t>
          </w:r>
          <w:r>
            <w:t xml:space="preserve"> without th</w:t>
          </w:r>
          <w:r w:rsidR="00AF541F">
            <w:t>at</w:t>
          </w:r>
          <w:r>
            <w:t xml:space="preserve"> uncertainty added on top.</w:t>
          </w:r>
        </w:p>
        <w:p w:rsidR="000075D1" w:rsidP="000075D1">
          <w:pPr>
            <w:pStyle w:val="QuestionCont"/>
          </w:pPr>
          <w:r>
            <w:t>You mentioned that the changes to the terms and conditions are solely as a result of the coronavirus pandemic. On that basis, if you bounce back by 50% profit next year</w:t>
          </w:r>
          <w:r w:rsidR="00AF541F">
            <w:t>,</w:t>
          </w:r>
          <w:r>
            <w:t xml:space="preserve"> will you give the 50% additional back to the terms and conditions that are currently under consideration? Will your staff share in the proceeds of growth as well as be</w:t>
          </w:r>
          <w:r w:rsidR="00AF541F">
            <w:t>ing</w:t>
          </w:r>
          <w:r>
            <w:t xml:space="preserve"> impacted by the costs of coronavirus?</w:t>
          </w:r>
        </w:p>
        <w:p w:rsidR="000075D1" w:rsidP="000075D1">
          <w:pPr>
            <w:pStyle w:val="Answer"/>
          </w:pPr>
          <w:sdt>
            <w:sdtPr>
              <w:alias w:val="Witness"/>
              <w:id w:val="1543096351"/>
              <w:placeholder>
                <w:docPart w:val="AC15708E2C1E44BD9AEE7775D5455996"/>
              </w:placeholder>
              <w:richText/>
            </w:sdtPr>
            <w:sdtContent>
              <w:r w:rsidRPr="00581849">
                <w:rPr>
                  <w:b/>
                  <w:i/>
                </w:rPr>
                <w:t>Willie Walsh:</w:t>
              </w:r>
            </w:sdtContent>
          </w:sdt>
          <w:r>
            <w:t xml:space="preserve"> The restructuring I talked about is subject to consultation with the elected representatives. I am not going to prejudge in any way those consultations. We enter into those consultations in good faith. We will listen to what the elected representatives have to say</w:t>
          </w:r>
          <w:r w:rsidR="007D428D">
            <w:t>, and w</w:t>
          </w:r>
          <w:r>
            <w:t xml:space="preserve">e will not provide a running commentary. I have been clear about that. </w:t>
          </w:r>
          <w:r w:rsidR="00DC3B3C">
            <w:t>It</w:t>
          </w:r>
          <w:r>
            <w:t xml:space="preserve"> is a serious issue.</w:t>
          </w:r>
        </w:p>
        <w:p w:rsidR="000075D1" w:rsidP="000075D1">
          <w:pPr>
            <w:pStyle w:val="Answer"/>
          </w:pPr>
          <w:r>
            <w:t xml:space="preserve">I share the concern of everybody in British Airways and the other airlines in the group. This is an incredibly worrying time for everybody in the aviation industry, as it is for most people in the economy. I share the concern being expressed by politicians about the impact </w:t>
          </w:r>
          <w:r w:rsidR="00DC3B3C">
            <w:t>it</w:t>
          </w:r>
          <w:r>
            <w:t xml:space="preserve"> will have on the UK economy.</w:t>
          </w:r>
        </w:p>
        <w:p w:rsidR="000075D1" w:rsidP="000075D1">
          <w:pPr>
            <w:pStyle w:val="Answer"/>
          </w:pPr>
          <w:r>
            <w:t xml:space="preserve">It is important for me to be clear. I am not, in any way, going to prejudge the outcome of the consultation that British Airways will undertake with the elected representatives. It is </w:t>
          </w:r>
          <w:r w:rsidR="00144F75">
            <w:t>its</w:t>
          </w:r>
          <w:r>
            <w:t xml:space="preserve"> responsibility to engage in that consultation, and I expect </w:t>
          </w:r>
          <w:r w:rsidR="00144F75">
            <w:t xml:space="preserve">it </w:t>
          </w:r>
          <w:r>
            <w:t xml:space="preserve">to do so in good faith. I expect </w:t>
          </w:r>
          <w:r w:rsidR="00144F75">
            <w:t>it</w:t>
          </w:r>
          <w:r>
            <w:t xml:space="preserve"> to listen to all the suggestions being made by the elected representatives, and I expect that to be done as soon as possible so that we can take the right decision to ensure that British Airways survives through th</w:t>
          </w:r>
          <w:r w:rsidR="00FE2C5F">
            <w:t>e</w:t>
          </w:r>
          <w:r>
            <w:t xml:space="preserve"> crisis. </w:t>
          </w:r>
        </w:p>
        <w:p w:rsidR="000075D1" w:rsidP="000075D1">
          <w:pPr>
            <w:pStyle w:val="Answer"/>
          </w:pPr>
          <w:r>
            <w:t xml:space="preserve">You should not underestimate it. </w:t>
          </w:r>
          <w:r>
            <w:t xml:space="preserve">Anybody who believes that </w:t>
          </w:r>
          <w:r>
            <w:t>it</w:t>
          </w:r>
          <w:r>
            <w:t xml:space="preserve"> is going to be easy is dreaming. This is the greatest crisis we have ever faced. The liquidity that we have is reducing because the cash we have is reducing. We have probably exhausted every avenue I can think of at this stage to shore up our liquidity. The cash has been reducing significantly, and that will be the case as we go through May, June and July. Given that it is unlikely that we will be doing any significant level of flying until July at best</w:t>
          </w:r>
          <w:r w:rsidR="00AB10AA">
            <w:t xml:space="preserve">, </w:t>
          </w:r>
          <w:r>
            <w:t xml:space="preserve">and following the Prime Minister’s announcement yesterday maybe </w:t>
          </w:r>
          <w:r w:rsidR="00AB10AA">
            <w:t>i</w:t>
          </w:r>
          <w:r>
            <w:t>t is going to be delayed beyond July</w:t>
          </w:r>
          <w:r w:rsidR="00AB10AA">
            <w:t xml:space="preserve">, </w:t>
          </w:r>
          <w:r>
            <w:t xml:space="preserve">we have to be clear that we will have sufficient cash to enable us to survive through that period. We are not taking in any revenue. </w:t>
          </w:r>
        </w:p>
        <w:p w:rsidR="000075D1" w:rsidP="000075D1">
          <w:pPr>
            <w:pStyle w:val="Question"/>
            <w:numPr>
              <w:ilvl w:val="0"/>
              <w:numId w:val="9"/>
            </w:numPr>
          </w:pPr>
          <w:sdt>
            <w:sdtPr>
              <w:alias w:val="Member"/>
              <w:tag w:val="&lt;Member mnisId='4442' dodsId='72290'&gt;"/>
              <w:id w:val="606005861"/>
              <w:placeholder>
                <w:docPart w:val="AC15708E2C1E44BD9AEE7775D5455996"/>
              </w:placeholder>
              <w:richText/>
            </w:sdtPr>
            <w:sdtContent>
              <w:r w:rsidRPr="006E6DDB">
                <w:rPr>
                  <w:b/>
                </w:rPr>
                <w:t>Chair:</w:t>
              </w:r>
            </w:sdtContent>
          </w:sdt>
          <w:r>
            <w:t xml:space="preserve"> Mr Walsh, I appreciate that—</w:t>
          </w:r>
        </w:p>
        <w:p w:rsidR="000075D1" w:rsidP="000075D1">
          <w:pPr>
            <w:pStyle w:val="Answer"/>
          </w:pPr>
          <w:sdt>
            <w:sdtPr>
              <w:alias w:val="Witness"/>
              <w:id w:val="-686286422"/>
              <w:placeholder>
                <w:docPart w:val="AC15708E2C1E44BD9AEE7775D5455996"/>
              </w:placeholder>
              <w:richText/>
            </w:sdtPr>
            <w:sdtContent>
              <w:r w:rsidRPr="006E6DDB">
                <w:rPr>
                  <w:b/>
                  <w:i/>
                </w:rPr>
                <w:t>Willie Walsh:</w:t>
              </w:r>
            </w:sdtContent>
          </w:sdt>
          <w:r>
            <w:t xml:space="preserve"> I am sorry, but I do not think that people appreciate it. I do not think people appreciate the scale of the difficulty we face. </w:t>
          </w:r>
        </w:p>
        <w:p w:rsidR="000075D1" w:rsidP="000075D1">
          <w:pPr>
            <w:pStyle w:val="Question"/>
            <w:numPr>
              <w:ilvl w:val="0"/>
              <w:numId w:val="9"/>
            </w:numPr>
          </w:pPr>
          <w:sdt>
            <w:sdtPr>
              <w:alias w:val="Member"/>
              <w:tag w:val="&lt;Member mnisId='4442' dodsId='72290'&gt;"/>
              <w:id w:val="-189987021"/>
              <w:placeholder>
                <w:docPart w:val="AC15708E2C1E44BD9AEE7775D5455996"/>
              </w:placeholder>
              <w:richText/>
            </w:sdtPr>
            <w:sdtContent>
              <w:r w:rsidRPr="002939C0">
                <w:rPr>
                  <w:b/>
                </w:rPr>
                <w:t>Chair:</w:t>
              </w:r>
            </w:sdtContent>
          </w:sdt>
          <w:r>
            <w:t xml:space="preserve"> My point </w:t>
          </w:r>
          <w:r w:rsidR="001517AF">
            <w:t>to you</w:t>
          </w:r>
          <w:r>
            <w:t xml:space="preserve"> was not critical </w:t>
          </w:r>
          <w:r w:rsidR="001517AF">
            <w:t>of</w:t>
          </w:r>
          <w:r>
            <w:t xml:space="preserve"> you taking the measures you are</w:t>
          </w:r>
          <w:r w:rsidR="000C4F6B">
            <w:t xml:space="preserve"> taking</w:t>
          </w:r>
          <w:r>
            <w:t>. I was suggesting that I believe you can drill into th</w:t>
          </w:r>
          <w:r w:rsidR="000C4F6B">
            <w:t>at</w:t>
          </w:r>
          <w:r>
            <w:t xml:space="preserve"> level of principle. If you can drill into the levels of expected job losses, surely as a point of principle you can say to the staff, “If your terms and conditions are being reduced by 50%, as a general point we will enhance them by 50% if you bring our revenues back up by 50%.” That is not part of the consultation; </w:t>
          </w:r>
          <w:r w:rsidR="00A47440">
            <w:t>i</w:t>
          </w:r>
          <w:r>
            <w:t>t is a general point. Surely you can answer that for us</w:t>
          </w:r>
          <w:r w:rsidR="001517AF">
            <w:t>.</w:t>
          </w:r>
        </w:p>
        <w:p w:rsidR="000075D1" w:rsidP="000075D1">
          <w:pPr>
            <w:pStyle w:val="Answer"/>
          </w:pPr>
          <w:sdt>
            <w:sdtPr>
              <w:alias w:val="Witness"/>
              <w:id w:val="1070771944"/>
              <w:placeholder>
                <w:docPart w:val="AC15708E2C1E44BD9AEE7775D5455996"/>
              </w:placeholder>
              <w:richText/>
            </w:sdtPr>
            <w:sdtContent>
              <w:r w:rsidRPr="00DA2FC2">
                <w:rPr>
                  <w:b/>
                  <w:i/>
                </w:rPr>
                <w:t>Willie Walsh:</w:t>
              </w:r>
            </w:sdtContent>
          </w:sdt>
          <w:r>
            <w:t xml:space="preserve"> With respect, I am required by legislation to drill into the expected redundancies. British Airways is required to give the detail—</w:t>
          </w:r>
        </w:p>
        <w:p w:rsidR="000075D1" w:rsidP="000075D1">
          <w:pPr>
            <w:pStyle w:val="Question"/>
            <w:numPr>
              <w:ilvl w:val="0"/>
              <w:numId w:val="9"/>
            </w:numPr>
          </w:pPr>
          <w:sdt>
            <w:sdtPr>
              <w:alias w:val="Member"/>
              <w:tag w:val="&lt;Member mnisId='4442' dodsId='72290'&gt;"/>
              <w:id w:val="101765058"/>
              <w:placeholder>
                <w:docPart w:val="AC15708E2C1E44BD9AEE7775D5455996"/>
              </w:placeholder>
              <w:richText/>
            </w:sdtPr>
            <w:sdtContent>
              <w:r w:rsidRPr="00DE78CF">
                <w:rPr>
                  <w:b/>
                </w:rPr>
                <w:t>Chair:</w:t>
              </w:r>
            </w:sdtContent>
          </w:sdt>
          <w:r>
            <w:t xml:space="preserve"> This is about the staff—</w:t>
          </w:r>
        </w:p>
        <w:p w:rsidR="000075D1" w:rsidP="000075D1">
          <w:pPr>
            <w:pStyle w:val="Answer"/>
          </w:pPr>
          <w:sdt>
            <w:sdtPr>
              <w:alias w:val="Witness"/>
              <w:id w:val="1250463710"/>
              <w:placeholder>
                <w:docPart w:val="AC15708E2C1E44BD9AEE7775D5455996"/>
              </w:placeholder>
              <w:richText/>
            </w:sdtPr>
            <w:sdtContent>
              <w:r w:rsidRPr="00D25CBD">
                <w:rPr>
                  <w:b/>
                  <w:i/>
                </w:rPr>
                <w:t>Willie Walsh:</w:t>
              </w:r>
            </w:sdtContent>
          </w:sdt>
          <w:r>
            <w:t xml:space="preserve"> Sorry, it involves the restructuring. British Airways is required </w:t>
          </w:r>
          <w:r w:rsidR="00A47440">
            <w:t xml:space="preserve">under the law </w:t>
          </w:r>
          <w:r>
            <w:t xml:space="preserve">to give that level of detail to the elected representatives. It is required to engage in good faith consultations, with a view to reaching agreement, which is exactly what British Airways will do. </w:t>
          </w:r>
        </w:p>
        <w:p w:rsidR="000075D1" w:rsidP="000075D1">
          <w:pPr>
            <w:pStyle w:val="Answer"/>
          </w:pPr>
          <w:r>
            <w:t>I am not going to negotiate with you. It is not a point of principle; it is a point of law. We are doing what we are required to do under the legislation that exists in the UK</w:t>
          </w:r>
          <w:r w:rsidR="00220F71">
            <w:t>. W</w:t>
          </w:r>
          <w:r>
            <w:t xml:space="preserve">e will comply with that legislation and do what we are required to do. </w:t>
          </w:r>
        </w:p>
        <w:p w:rsidR="000075D1" w:rsidP="000075D1">
          <w:pPr>
            <w:pStyle w:val="Question"/>
            <w:numPr>
              <w:ilvl w:val="0"/>
              <w:numId w:val="9"/>
            </w:numPr>
          </w:pPr>
          <w:sdt>
            <w:sdtPr>
              <w:alias w:val="Member"/>
              <w:tag w:val="&lt;Member mnisId='4442' dodsId='72290'&gt;"/>
              <w:id w:val="-1974901565"/>
              <w:placeholder>
                <w:docPart w:val="AC15708E2C1E44BD9AEE7775D5455996"/>
              </w:placeholder>
              <w:richText/>
            </w:sdtPr>
            <w:sdtContent>
              <w:r w:rsidRPr="004B4680">
                <w:rPr>
                  <w:b/>
                </w:rPr>
                <w:t>Chair:</w:t>
              </w:r>
            </w:sdtContent>
          </w:sdt>
          <w:r>
            <w:t xml:space="preserve"> </w:t>
          </w:r>
          <w:r w:rsidR="00220F71">
            <w:t>T</w:t>
          </w:r>
          <w:r>
            <w:t>o be clear, you are telling us that if you were to say, “Yes, we will allow the staff that remain to share in the proceeds of growth by whatever pro</w:t>
          </w:r>
          <w:r w:rsidR="00A60E9C">
            <w:t xml:space="preserve"> </w:t>
          </w:r>
          <w:r>
            <w:t>rat</w:t>
          </w:r>
          <w:r w:rsidR="00A60E9C">
            <w:t>a</w:t>
          </w:r>
          <w:r>
            <w:t xml:space="preserve"> amount that growth is</w:t>
          </w:r>
          <w:r w:rsidR="00A60E9C">
            <w:t>,</w:t>
          </w:r>
          <w:r>
            <w:t>” that would be breaching the consultation requirements that you have to abide with by law</w:t>
          </w:r>
          <w:r w:rsidR="00790D0F">
            <w:t>.</w:t>
          </w:r>
          <w:r>
            <w:t xml:space="preserve"> Are you telling us that?</w:t>
          </w:r>
        </w:p>
        <w:p w:rsidR="000075D1" w:rsidP="000075D1">
          <w:pPr>
            <w:pStyle w:val="Answer"/>
          </w:pPr>
          <w:sdt>
            <w:sdtPr>
              <w:alias w:val="Witness"/>
              <w:id w:val="-104818081"/>
              <w:placeholder>
                <w:docPart w:val="AC15708E2C1E44BD9AEE7775D5455996"/>
              </w:placeholder>
              <w:richText/>
            </w:sdtPr>
            <w:sdtContent>
              <w:r w:rsidRPr="00BA40F8">
                <w:rPr>
                  <w:b/>
                  <w:i/>
                </w:rPr>
                <w:t>Willie Walsh:</w:t>
              </w:r>
            </w:sdtContent>
          </w:sdt>
          <w:r>
            <w:t xml:space="preserve"> No</w:t>
          </w:r>
          <w:r w:rsidR="00A60E9C">
            <w:t>,</w:t>
          </w:r>
          <w:r>
            <w:t xml:space="preserve"> I did not tell you that. </w:t>
          </w:r>
        </w:p>
        <w:p w:rsidR="000075D1" w:rsidP="000075D1">
          <w:pPr>
            <w:pStyle w:val="Question"/>
            <w:numPr>
              <w:ilvl w:val="0"/>
              <w:numId w:val="9"/>
            </w:numPr>
          </w:pPr>
          <w:sdt>
            <w:sdtPr>
              <w:alias w:val="Member"/>
              <w:tag w:val="&lt;Member mnisId='4442' dodsId='72290'&gt;"/>
              <w:id w:val="1623729922"/>
              <w:placeholder>
                <w:docPart w:val="AC15708E2C1E44BD9AEE7775D5455996"/>
              </w:placeholder>
              <w:richText/>
            </w:sdtPr>
            <w:sdtContent>
              <w:r w:rsidRPr="00BA40F8">
                <w:rPr>
                  <w:b/>
                </w:rPr>
                <w:t>Chair:</w:t>
              </w:r>
            </w:sdtContent>
          </w:sdt>
          <w:r>
            <w:t xml:space="preserve"> In that case you can answer my question, surely</w:t>
          </w:r>
          <w:r w:rsidR="009128FB">
            <w:t>.</w:t>
          </w:r>
        </w:p>
        <w:p w:rsidR="000075D1" w:rsidP="000075D1">
          <w:pPr>
            <w:pStyle w:val="Answer"/>
          </w:pPr>
          <w:sdt>
            <w:sdtPr>
              <w:alias w:val="Witness"/>
              <w:id w:val="1951814386"/>
              <w:placeholder>
                <w:docPart w:val="AC15708E2C1E44BD9AEE7775D5455996"/>
              </w:placeholder>
              <w:richText/>
            </w:sdtPr>
            <w:sdtContent>
              <w:r w:rsidRPr="00BA40F8">
                <w:rPr>
                  <w:b/>
                  <w:i/>
                </w:rPr>
                <w:t>Willie Walsh:</w:t>
              </w:r>
            </w:sdtContent>
          </w:sdt>
          <w:r>
            <w:t xml:space="preserve"> What I told you was that we are engaged in good faith consultations</w:t>
          </w:r>
          <w:r w:rsidR="009128FB">
            <w:t>,</w:t>
          </w:r>
          <w:r>
            <w:t xml:space="preserve"> and we are not going to do anything to prejudge those consultations. Those consultations will be between British Airways and the elected representatives, not between you and me. </w:t>
          </w:r>
        </w:p>
        <w:p w:rsidR="000075D1" w:rsidP="000075D1">
          <w:pPr>
            <w:pStyle w:val="Question"/>
            <w:numPr>
              <w:ilvl w:val="0"/>
              <w:numId w:val="0"/>
            </w:numPr>
            <w:ind w:left="794"/>
          </w:pPr>
          <w:sdt>
            <w:sdtPr>
              <w:alias w:val="Member"/>
              <w:tag w:val="&lt;Member mnisId='4442' dodsId='72290'&gt;"/>
              <w:id w:val="-1832822891"/>
              <w:placeholder>
                <w:docPart w:val="AC15708E2C1E44BD9AEE7775D5455996"/>
              </w:placeholder>
              <w:richText/>
            </w:sdtPr>
            <w:sdtContent>
              <w:r w:rsidRPr="0089447E">
                <w:rPr>
                  <w:b/>
                </w:rPr>
                <w:t>Chair:</w:t>
              </w:r>
            </w:sdtContent>
          </w:sdt>
          <w:r>
            <w:t xml:space="preserve"> I am going to hand over to my colleague, Mr Largan. We will pursue this point because it feels to us, or certainly to me, that there is a bit of cherr</w:t>
          </w:r>
          <w:r w:rsidR="00BD75D8">
            <w:t>y-</w:t>
          </w:r>
          <w:r>
            <w:t xml:space="preserve">picking going on in the arguments you can use or cannot use. </w:t>
          </w:r>
        </w:p>
        <w:p w:rsidR="000075D1" w:rsidP="000075D1">
          <w:pPr>
            <w:pStyle w:val="Question"/>
            <w:numPr>
              <w:ilvl w:val="0"/>
              <w:numId w:val="9"/>
            </w:numPr>
          </w:pPr>
          <w:sdt>
            <w:sdtPr>
              <w:alias w:val="Member"/>
              <w:tag w:val="&lt;Member mnisId='4852' dodsId=''&gt;"/>
              <w:id w:val="1969926392"/>
              <w:placeholder>
                <w:docPart w:val="AC15708E2C1E44BD9AEE7775D5455996"/>
              </w:placeholder>
              <w:richText/>
            </w:sdtPr>
            <w:sdtContent>
              <w:r w:rsidRPr="00F142B0">
                <w:rPr>
                  <w:b/>
                </w:rPr>
                <w:t>Robert Largan:</w:t>
              </w:r>
            </w:sdtContent>
          </w:sdt>
          <w:r>
            <w:t xml:space="preserve"> A lot of my constituents work at British Airways and</w:t>
          </w:r>
          <w:r w:rsidR="00270DA8">
            <w:t xml:space="preserve"> are very concerned, particularly</w:t>
          </w:r>
          <w:r>
            <w:t xml:space="preserve"> the legacy staff on older contracts</w:t>
          </w:r>
          <w:r w:rsidR="00270DA8">
            <w:t>,</w:t>
          </w:r>
          <w:r>
            <w:t xml:space="preserve"> that a lot of this is about restructuring the company and their contractual terms and conditions in a way that you might have desired anyway. I want to give you an opportunity now to comment further on that and give a bit more reassurance to your legacy staff. </w:t>
          </w:r>
        </w:p>
        <w:p w:rsidR="000075D1" w:rsidP="000075D1">
          <w:pPr>
            <w:pStyle w:val="Answer"/>
          </w:pPr>
          <w:sdt>
            <w:sdtPr>
              <w:alias w:val="Witness"/>
              <w:id w:val="-462728756"/>
              <w:placeholder>
                <w:docPart w:val="AC15708E2C1E44BD9AEE7775D5455996"/>
              </w:placeholder>
              <w:richText/>
            </w:sdtPr>
            <w:sdtContent>
              <w:r w:rsidRPr="006A60AA">
                <w:rPr>
                  <w:b/>
                  <w:i/>
                </w:rPr>
                <w:t>Willie Walsh:</w:t>
              </w:r>
            </w:sdtContent>
          </w:sdt>
          <w:r>
            <w:t xml:space="preserve"> I do not differentiate </w:t>
          </w:r>
          <w:r w:rsidR="00035CA0">
            <w:t>between</w:t>
          </w:r>
          <w:r>
            <w:t xml:space="preserve"> employees</w:t>
          </w:r>
          <w:r w:rsidR="00035CA0">
            <w:t>—</w:t>
          </w:r>
          <w:r>
            <w:t xml:space="preserve">my colleagues in British Airways. That term is not a term that I would use. I can give reassurance to everybody employed in British Airways that we are engaged in the consultations in good faith to ensure that we do what is right to </w:t>
          </w:r>
          <w:r>
            <w:t xml:space="preserve">provide British Airways with a path to survival through this crisis and in the environment that will exist beyond the crisis. </w:t>
          </w:r>
        </w:p>
        <w:p w:rsidR="000075D1" w:rsidP="000075D1">
          <w:pPr>
            <w:pStyle w:val="Question"/>
            <w:numPr>
              <w:ilvl w:val="0"/>
              <w:numId w:val="9"/>
            </w:numPr>
          </w:pPr>
          <w:sdt>
            <w:sdtPr>
              <w:alias w:val="Member"/>
              <w:tag w:val="&lt;Member mnisId='4852' dodsId=''&gt;"/>
              <w:id w:val="-1006277755"/>
              <w:placeholder>
                <w:docPart w:val="AC15708E2C1E44BD9AEE7775D5455996"/>
              </w:placeholder>
              <w:richText/>
            </w:sdtPr>
            <w:sdtContent>
              <w:r w:rsidRPr="00572707">
                <w:rPr>
                  <w:b/>
                </w:rPr>
                <w:t>Robert Largan:</w:t>
              </w:r>
            </w:sdtContent>
          </w:sdt>
          <w:r>
            <w:t xml:space="preserve"> One of the proposals is creating a single group of cabin crew rather than the current three. What is going to be the implication for the cabin crew staff of that single group?</w:t>
          </w:r>
        </w:p>
        <w:p w:rsidR="000075D1" w:rsidP="000075D1">
          <w:pPr>
            <w:pStyle w:val="Answer"/>
          </w:pPr>
          <w:sdt>
            <w:sdtPr>
              <w:alias w:val="Witness"/>
              <w:id w:val="1019286978"/>
              <w:placeholder>
                <w:docPart w:val="AC15708E2C1E44BD9AEE7775D5455996"/>
              </w:placeholder>
              <w:richText/>
            </w:sdtPr>
            <w:sdtContent>
              <w:r w:rsidRPr="00572707">
                <w:rPr>
                  <w:b/>
                  <w:i/>
                </w:rPr>
                <w:t>Willie Walsh:</w:t>
              </w:r>
            </w:sdtContent>
          </w:sdt>
          <w:r>
            <w:t xml:space="preserve"> Again, that will </w:t>
          </w:r>
          <w:r w:rsidR="00B21DEE">
            <w:t xml:space="preserve">be </w:t>
          </w:r>
          <w:r>
            <w:t>the subject of consultation between the elected representatives and British Airways. I am not going to give a view in relation to the outcome of that consultation. Th</w:t>
          </w:r>
          <w:r w:rsidR="00954BEF">
            <w:t>e</w:t>
          </w:r>
          <w:r>
            <w:t xml:space="preserve"> consultation will be entered into</w:t>
          </w:r>
          <w:r w:rsidR="00954BEF">
            <w:t>,</w:t>
          </w:r>
          <w:r>
            <w:t xml:space="preserve"> and it is an issue where I hope the elected representatives will come forward with proposals and alternatives as they see fit, to enable us together to do what is right to ensure that British Airways can survive and is in a position to thrive when we get through this incredibly difficult environment. </w:t>
          </w:r>
        </w:p>
        <w:p w:rsidR="000075D1" w:rsidP="000075D1">
          <w:pPr>
            <w:pStyle w:val="Question"/>
            <w:numPr>
              <w:ilvl w:val="0"/>
              <w:numId w:val="9"/>
            </w:numPr>
          </w:pPr>
          <w:sdt>
            <w:sdtPr>
              <w:alias w:val="Member"/>
              <w:tag w:val="&lt;Member mnisId='4852' dodsId=''&gt;"/>
              <w:id w:val="1150101276"/>
              <w:placeholder>
                <w:docPart w:val="AC15708E2C1E44BD9AEE7775D5455996"/>
              </w:placeholder>
              <w:richText/>
            </w:sdtPr>
            <w:sdtContent>
              <w:r w:rsidRPr="00E02662">
                <w:rPr>
                  <w:b/>
                </w:rPr>
                <w:t>Robert Largan:</w:t>
              </w:r>
            </w:sdtContent>
          </w:sdt>
          <w:r>
            <w:t xml:space="preserve"> BA ha</w:t>
          </w:r>
          <w:r w:rsidR="004B118A">
            <w:t>s</w:t>
          </w:r>
          <w:r>
            <w:t xml:space="preserve"> had a number of issues with industrial relations over the last few years. Obviously right now the unions are in quite a weak position</w:t>
          </w:r>
          <w:r w:rsidR="004B118A">
            <w:t>,</w:t>
          </w:r>
          <w:r>
            <w:t xml:space="preserve"> given that they are not able to meaningfully threaten any strike action. Is that an extra reason for you acting now?</w:t>
          </w:r>
        </w:p>
        <w:p w:rsidR="000075D1" w:rsidP="000075D1">
          <w:pPr>
            <w:pStyle w:val="Answer"/>
          </w:pPr>
          <w:sdt>
            <w:sdtPr>
              <w:alias w:val="Witness"/>
              <w:id w:val="983889017"/>
              <w:placeholder>
                <w:docPart w:val="AC15708E2C1E44BD9AEE7775D5455996"/>
              </w:placeholder>
              <w:richText/>
            </w:sdtPr>
            <w:sdtContent>
              <w:r w:rsidRPr="00E02662">
                <w:rPr>
                  <w:b/>
                  <w:i/>
                </w:rPr>
                <w:t>Willie Walsh:</w:t>
              </w:r>
            </w:sdtContent>
          </w:sdt>
          <w:r>
            <w:t xml:space="preserve"> Quite honestly, I am amazed that you asked that question. We are not flying. The reason we are doing this restructuring is </w:t>
          </w:r>
          <w:r w:rsidR="004B118A">
            <w:t>that</w:t>
          </w:r>
          <w:r>
            <w:t xml:space="preserve"> we need to survive the crisis we are in. This </w:t>
          </w:r>
          <w:r w:rsidR="00387979">
            <w:t>ha</w:t>
          </w:r>
          <w:r>
            <w:t xml:space="preserve">s nothing to do with industrial relations. </w:t>
          </w:r>
          <w:r w:rsidR="00E3781D">
            <w:t>It</w:t>
          </w:r>
          <w:r>
            <w:t xml:space="preserve"> has to do with the survival of the company, to ensure that we can be in a position to continue to exist when things start returning towards normal</w:t>
          </w:r>
          <w:r w:rsidR="00E3781D">
            <w:t>, given that w</w:t>
          </w:r>
          <w:r>
            <w:t>e are unlikely to get back to a normal environment for a number of years.</w:t>
          </w:r>
        </w:p>
        <w:p w:rsidR="000075D1" w:rsidP="000075D1">
          <w:pPr>
            <w:pStyle w:val="Answer"/>
          </w:pPr>
          <w:r>
            <w:t xml:space="preserve">The sole objective of the actions we are taking is to ensure that we have a business, </w:t>
          </w:r>
          <w:r w:rsidR="000F5FDF">
            <w:t xml:space="preserve">that </w:t>
          </w:r>
          <w:r>
            <w:t xml:space="preserve">we still have a company and we still have British Airways flying at some point when we get through this. That is what we are trying to do. We will spend all our time and effort to ensure that we do that, and we expect to do </w:t>
          </w:r>
          <w:r w:rsidR="00387979">
            <w:t>i</w:t>
          </w:r>
          <w:r>
            <w:t xml:space="preserve">t in consultation and in collaboration with the elected representatives of the people who work in British Airways. </w:t>
          </w:r>
        </w:p>
        <w:p w:rsidR="000075D1" w:rsidP="000075D1">
          <w:pPr>
            <w:pStyle w:val="Question"/>
            <w:numPr>
              <w:ilvl w:val="0"/>
              <w:numId w:val="0"/>
            </w:numPr>
            <w:ind w:left="794"/>
          </w:pPr>
          <w:sdt>
            <w:sdtPr>
              <w:alias w:val="Member"/>
              <w:tag w:val="&lt;Member mnisId='4852' dodsId=''&gt;"/>
              <w:id w:val="1386762810"/>
              <w:placeholder>
                <w:docPart w:val="AC15708E2C1E44BD9AEE7775D5455996"/>
              </w:placeholder>
              <w:richText/>
            </w:sdtPr>
            <w:sdtContent>
              <w:r w:rsidRPr="00B609BE">
                <w:rPr>
                  <w:b/>
                </w:rPr>
                <w:t>Robert Largan:</w:t>
              </w:r>
            </w:sdtContent>
          </w:sdt>
          <w:r>
            <w:t xml:space="preserve"> I do not want to take up any more of your time; I want to give others the chance to </w:t>
          </w:r>
          <w:r w:rsidR="0088361D">
            <w:t xml:space="preserve">get </w:t>
          </w:r>
          <w:r>
            <w:t>their question</w:t>
          </w:r>
          <w:r w:rsidR="0088361D">
            <w:t>s in</w:t>
          </w:r>
          <w:r>
            <w:t xml:space="preserve"> as well. Thank you for your answers.</w:t>
          </w:r>
        </w:p>
        <w:p w:rsidR="000075D1" w:rsidP="000075D1">
          <w:pPr>
            <w:pStyle w:val="Question"/>
            <w:numPr>
              <w:ilvl w:val="0"/>
              <w:numId w:val="0"/>
            </w:numPr>
            <w:ind w:left="794"/>
          </w:pPr>
          <w:sdt>
            <w:sdtPr>
              <w:alias w:val="Member"/>
              <w:tag w:val="&lt;Member mnisId='4442' dodsId='72290'&gt;"/>
              <w:id w:val="-649208997"/>
              <w:placeholder>
                <w:docPart w:val="AC15708E2C1E44BD9AEE7775D5455996"/>
              </w:placeholder>
              <w:richText/>
            </w:sdtPr>
            <w:sdtContent>
              <w:r w:rsidRPr="00B609BE">
                <w:rPr>
                  <w:b/>
                </w:rPr>
                <w:t>Chair:</w:t>
              </w:r>
            </w:sdtContent>
          </w:sdt>
          <w:r>
            <w:t xml:space="preserve"> Staying on the same theme, I hand over to Grahame Morris. </w:t>
          </w:r>
        </w:p>
        <w:p w:rsidR="000075D1" w:rsidP="000075D1">
          <w:pPr>
            <w:pStyle w:val="Question"/>
            <w:numPr>
              <w:ilvl w:val="0"/>
              <w:numId w:val="9"/>
            </w:numPr>
          </w:pPr>
          <w:sdt>
            <w:sdtPr>
              <w:alias w:val="Member"/>
              <w:tag w:val="&lt;Member mnisId='3973' dodsId='64630'&gt;"/>
              <w:id w:val="1442183260"/>
              <w:placeholder>
                <w:docPart w:val="AC15708E2C1E44BD9AEE7775D5455996"/>
              </w:placeholder>
              <w:richText/>
            </w:sdtPr>
            <w:sdtContent>
              <w:r w:rsidRPr="00D467E7">
                <w:rPr>
                  <w:b/>
                </w:rPr>
                <w:t>Grahame Morris:</w:t>
              </w:r>
            </w:sdtContent>
          </w:sdt>
          <w:r>
            <w:t xml:space="preserve"> Mr Walsh, you told the Chairman a few moments ago that you did not want to give a running commentary and that you could not negotiate with the Committee. I have some specific questions about things that have happened</w:t>
          </w:r>
          <w:r w:rsidR="006534B7">
            <w:t>,</w:t>
          </w:r>
          <w:r w:rsidR="00CD1068">
            <w:t xml:space="preserve"> </w:t>
          </w:r>
          <w:r w:rsidR="006534B7">
            <w:t>and</w:t>
          </w:r>
          <w:r>
            <w:t xml:space="preserve"> I hope you are able to comment on them without any kind of prejudice to your position.</w:t>
          </w:r>
        </w:p>
        <w:p w:rsidR="000075D1" w:rsidP="000075D1">
          <w:pPr>
            <w:pStyle w:val="QuestionCont"/>
          </w:pPr>
          <w:r>
            <w:t xml:space="preserve">My colleagues have already </w:t>
          </w:r>
          <w:r w:rsidR="00CD1068">
            <w:t>s</w:t>
          </w:r>
          <w:r w:rsidR="00F3207D">
            <w:t xml:space="preserve">poken about the volume of </w:t>
          </w:r>
          <w:r>
            <w:t>emails</w:t>
          </w:r>
          <w:r w:rsidR="002E4C6A">
            <w:t xml:space="preserve"> they have received</w:t>
          </w:r>
          <w:r>
            <w:t xml:space="preserve"> from cabin crew, staff and trade unions. Clearly th</w:t>
          </w:r>
          <w:r w:rsidR="00A5157F">
            <w:t>e</w:t>
          </w:r>
          <w:r>
            <w:t xml:space="preserve"> decision to make 12,000 workers redundant is having huge impact</w:t>
          </w:r>
          <w:r w:rsidR="002E4C6A">
            <w:t>s</w:t>
          </w:r>
          <w:r>
            <w:t>.</w:t>
          </w:r>
          <w:r w:rsidR="00A5157F">
            <w:t xml:space="preserve"> T</w:t>
          </w:r>
          <w:r>
            <w:t>o begin with, why did you choose to start</w:t>
          </w:r>
          <w:r w:rsidR="00A5157F">
            <w:t>,</w:t>
          </w:r>
          <w:r>
            <w:t xml:space="preserve"> and indeed propose to complete</w:t>
          </w:r>
          <w:r w:rsidR="00A5157F">
            <w:t>,</w:t>
          </w:r>
          <w:r>
            <w:t xml:space="preserve"> the process of making employees redundant while they were on furlough and still </w:t>
          </w:r>
          <w:r>
            <w:t>covered by the Government’s scheme?</w:t>
          </w:r>
        </w:p>
        <w:p w:rsidR="000075D1" w:rsidP="000075D1">
          <w:pPr>
            <w:pStyle w:val="Answer"/>
          </w:pPr>
          <w:sdt>
            <w:sdtPr>
              <w:alias w:val="Witness"/>
              <w:id w:val="1514803443"/>
              <w:placeholder>
                <w:docPart w:val="AC15708E2C1E44BD9AEE7775D5455996"/>
              </w:placeholder>
              <w:richText/>
            </w:sdtPr>
            <w:sdtContent>
              <w:r w:rsidRPr="003D29CC">
                <w:rPr>
                  <w:b/>
                  <w:i/>
                </w:rPr>
                <w:t>Willie Walsh:</w:t>
              </w:r>
            </w:sdtContent>
          </w:sdt>
          <w:r>
            <w:t xml:space="preserve"> Thank you for asking the question</w:t>
          </w:r>
          <w:r w:rsidR="001F56B8">
            <w:t>,</w:t>
          </w:r>
          <w:r>
            <w:t xml:space="preserve"> because I have heard a number of people comment on th</w:t>
          </w:r>
          <w:r w:rsidR="008D4F2D">
            <w:t>at</w:t>
          </w:r>
          <w:r>
            <w:t xml:space="preserve">. The job retention scheme makes </w:t>
          </w:r>
          <w:r w:rsidR="005E59DC">
            <w:t xml:space="preserve">it </w:t>
          </w:r>
          <w:r>
            <w:t>clear that you can be made redundant while on the scheme or</w:t>
          </w:r>
          <w:r w:rsidR="001F56B8">
            <w:t>,</w:t>
          </w:r>
          <w:r>
            <w:t xml:space="preserve"> indeed</w:t>
          </w:r>
          <w:r w:rsidR="001F56B8">
            <w:t>,</w:t>
          </w:r>
          <w:r>
            <w:t xml:space="preserve"> afterwards. We engaged in th</w:t>
          </w:r>
          <w:r w:rsidR="00DB0E4F">
            <w:t>e</w:t>
          </w:r>
          <w:r>
            <w:t xml:space="preserve"> process because, under the law, we are required to do so in good time and as soon as it is evident that the requirement is there. That is what we are doing. We are seeking to comply with our obligations under the law.</w:t>
          </w:r>
        </w:p>
        <w:p w:rsidR="000075D1" w:rsidP="000075D1">
          <w:pPr>
            <w:pStyle w:val="Question"/>
            <w:numPr>
              <w:ilvl w:val="0"/>
              <w:numId w:val="9"/>
            </w:numPr>
          </w:pPr>
          <w:sdt>
            <w:sdtPr>
              <w:alias w:val="Member"/>
              <w:tag w:val="&lt;Member mnisId='3973' dodsId='64630'&gt;"/>
              <w:id w:val="979895902"/>
              <w:placeholder>
                <w:docPart w:val="AC15708E2C1E44BD9AEE7775D5455996"/>
              </w:placeholder>
              <w:richText/>
            </w:sdtPr>
            <w:sdtContent>
              <w:r w:rsidRPr="00A93ED7">
                <w:rPr>
                  <w:b/>
                </w:rPr>
                <w:t>Grahame Morris:</w:t>
              </w:r>
            </w:sdtContent>
          </w:sdt>
          <w:r>
            <w:t xml:space="preserve"> I want to come back to </w:t>
          </w:r>
          <w:r w:rsidR="00DB0E4F">
            <w:t xml:space="preserve">the </w:t>
          </w:r>
          <w:r>
            <w:t>obligations under the law and your references to consulting with elected representatives, which I presume means the Government. Specifically on another point related to your last answer, you told my colleagues that these measures are being taken as a consequence of the unprecedented crisis caused by coronavirus, the collapse in passenger numbers and so on.</w:t>
          </w:r>
        </w:p>
        <w:p w:rsidR="000075D1" w:rsidP="000075D1">
          <w:pPr>
            <w:pStyle w:val="QuestionCont"/>
          </w:pPr>
          <w:r>
            <w:t>What I would like to put to you, and I would like to know if it is correct or not, is that you previously issued section 1</w:t>
          </w:r>
          <w:r w:rsidR="00C9322A">
            <w:t>8</w:t>
          </w:r>
          <w:r>
            <w:t>8 notices, which are statutory notices of redundancy, to the entire workforce of 40,000 BA staff just before the Government furlough scheme was introduced. You then refused to jointly lobby Government with U</w:t>
          </w:r>
          <w:r w:rsidR="00ED1906">
            <w:t>nite</w:t>
          </w:r>
          <w:r>
            <w:t xml:space="preserve"> the union, only to later withdraw those notices when the furlough scheme was introduced. Is that correct?</w:t>
          </w:r>
        </w:p>
        <w:p w:rsidR="000075D1" w:rsidP="000075D1">
          <w:pPr>
            <w:pStyle w:val="Answer"/>
          </w:pPr>
          <w:sdt>
            <w:sdtPr>
              <w:alias w:val="Witness"/>
              <w:id w:val="-204103078"/>
              <w:placeholder>
                <w:docPart w:val="AC15708E2C1E44BD9AEE7775D5455996"/>
              </w:placeholder>
              <w:richText/>
            </w:sdtPr>
            <w:sdtContent>
              <w:r w:rsidRPr="003D2021">
                <w:rPr>
                  <w:b/>
                  <w:i/>
                </w:rPr>
                <w:t>Willie Walsh:</w:t>
              </w:r>
            </w:sdtContent>
          </w:sdt>
          <w:r>
            <w:t xml:space="preserve"> My understanding is that on 17 March—I may be wrong about the date—British Airways issue</w:t>
          </w:r>
          <w:r w:rsidR="00350652">
            <w:t>d</w:t>
          </w:r>
          <w:r>
            <w:t xml:space="preserve"> HR1</w:t>
          </w:r>
          <w:r w:rsidR="00F61576">
            <w:t xml:space="preserve"> and</w:t>
          </w:r>
          <w:r w:rsidR="000B52F2">
            <w:t xml:space="preserve"> </w:t>
          </w:r>
          <w:r>
            <w:t>section 1</w:t>
          </w:r>
          <w:r w:rsidR="000B52F2">
            <w:t>8</w:t>
          </w:r>
          <w:r>
            <w:t xml:space="preserve">8 notices, to the Government and to the trade unions. </w:t>
          </w:r>
        </w:p>
        <w:p w:rsidR="000075D1" w:rsidP="000075D1">
          <w:pPr>
            <w:pStyle w:val="Question"/>
            <w:numPr>
              <w:ilvl w:val="0"/>
              <w:numId w:val="9"/>
            </w:numPr>
          </w:pPr>
          <w:sdt>
            <w:sdtPr>
              <w:alias w:val="Member"/>
              <w:tag w:val="&lt;Member mnisId='3973' dodsId='64630'&gt;"/>
              <w:id w:val="1781609322"/>
              <w:placeholder>
                <w:docPart w:val="AC15708E2C1E44BD9AEE7775D5455996"/>
              </w:placeholder>
              <w:richText/>
            </w:sdtPr>
            <w:sdtContent>
              <w:r w:rsidRPr="00EF25FB">
                <w:rPr>
                  <w:b/>
                </w:rPr>
                <w:t>Grahame Morris:</w:t>
              </w:r>
            </w:sdtContent>
          </w:sdt>
          <w:r>
            <w:t xml:space="preserve"> </w:t>
          </w:r>
          <w:r w:rsidR="003037A7">
            <w:t>To</w:t>
          </w:r>
          <w:r>
            <w:t xml:space="preserve"> the </w:t>
          </w:r>
          <w:r w:rsidR="0073620C">
            <w:t xml:space="preserve">entire </w:t>
          </w:r>
          <w:r>
            <w:t>workforce</w:t>
          </w:r>
          <w:r w:rsidR="003037A7">
            <w:t xml:space="preserve">? </w:t>
          </w:r>
          <w:r w:rsidR="0073620C">
            <w:t>For a</w:t>
          </w:r>
          <w:r>
            <w:t>ll 40,000 employees?</w:t>
          </w:r>
        </w:p>
        <w:p w:rsidR="000075D1" w:rsidP="000075D1">
          <w:pPr>
            <w:pStyle w:val="Answer"/>
          </w:pPr>
          <w:sdt>
            <w:sdtPr>
              <w:alias w:val="Witness"/>
              <w:id w:val="1075168920"/>
              <w:placeholder>
                <w:docPart w:val="AC15708E2C1E44BD9AEE7775D5455996"/>
              </w:placeholder>
              <w:richText/>
            </w:sdtPr>
            <w:sdtContent>
              <w:r w:rsidRPr="00A342B5">
                <w:rPr>
                  <w:b/>
                  <w:i/>
                </w:rPr>
                <w:t>Willie Walsh:</w:t>
              </w:r>
            </w:sdtContent>
          </w:sdt>
          <w:r>
            <w:t xml:space="preserve"> My understanding—subject to me being corrected—is that it did not have a specific number on the form. There had been ongoing consultation and negotiation with the trade unions. Through that negotiation</w:t>
          </w:r>
          <w:r w:rsidR="000247AB">
            <w:t>,</w:t>
          </w:r>
          <w:r>
            <w:t xml:space="preserve"> it was agreed that </w:t>
          </w:r>
          <w:r w:rsidR="009372F4">
            <w:t xml:space="preserve">the </w:t>
          </w:r>
          <w:r>
            <w:t>HR1 and section 1</w:t>
          </w:r>
          <w:r w:rsidR="007C5802">
            <w:t>8</w:t>
          </w:r>
          <w:r>
            <w:t xml:space="preserve">8 notices would be paused when the agreement was reached with the trade unions on </w:t>
          </w:r>
          <w:r w:rsidR="00471351">
            <w:t>ava</w:t>
          </w:r>
          <w:r>
            <w:t xml:space="preserve">iling of the job retention scheme. That is my understanding of what happened at the time. </w:t>
          </w:r>
        </w:p>
        <w:p w:rsidR="000075D1" w:rsidP="000075D1">
          <w:pPr>
            <w:pStyle w:val="Question"/>
            <w:numPr>
              <w:ilvl w:val="0"/>
              <w:numId w:val="9"/>
            </w:numPr>
          </w:pPr>
          <w:sdt>
            <w:sdtPr>
              <w:alias w:val="Member"/>
              <w:tag w:val="&lt;Member mnisId='3973' dodsId='64630'&gt;"/>
              <w:id w:val="884684488"/>
              <w:placeholder>
                <w:docPart w:val="AC15708E2C1E44BD9AEE7775D5455996"/>
              </w:placeholder>
              <w:richText/>
            </w:sdtPr>
            <w:sdtContent>
              <w:r w:rsidRPr="00A342B5">
                <w:rPr>
                  <w:b/>
                </w:rPr>
                <w:t>Grahame Morris:</w:t>
              </w:r>
            </w:sdtContent>
          </w:sdt>
          <w:r>
            <w:t xml:space="preserve"> If that is not correct, Mr Walsh, will you write to the Committee? It is a memorable date</w:t>
          </w:r>
          <w:r w:rsidR="004D6BCD">
            <w:t>—</w:t>
          </w:r>
          <w:r>
            <w:t>St Patrick’s Day. If that was not the case</w:t>
          </w:r>
          <w:r w:rsidR="004D6BCD">
            <w:t>,</w:t>
          </w:r>
          <w:r>
            <w:t xml:space="preserve"> I would be very interested to know.</w:t>
          </w:r>
        </w:p>
        <w:p w:rsidR="000075D1" w:rsidP="000075D1">
          <w:pPr>
            <w:pStyle w:val="QuestionCont"/>
          </w:pPr>
          <w:r>
            <w:t>Can I f</w:t>
          </w:r>
          <w:r>
            <w:t xml:space="preserve">ollow up </w:t>
          </w:r>
          <w:r>
            <w:t>y</w:t>
          </w:r>
          <w:r>
            <w:t>our earlier responses in relation to consulting with elected representatives and the legal requirements that are placed on BA</w:t>
          </w:r>
          <w:r w:rsidR="0011230D">
            <w:t>, and</w:t>
          </w:r>
          <w:r>
            <w:t xml:space="preserve"> your own reference</w:t>
          </w:r>
          <w:r w:rsidR="0011230D">
            <w:t>,</w:t>
          </w:r>
          <w:r>
            <w:t xml:space="preserve"> as part of that consultation with Government</w:t>
          </w:r>
          <w:r w:rsidR="0011230D">
            <w:t>,</w:t>
          </w:r>
          <w:r>
            <w:t xml:space="preserve"> to see</w:t>
          </w:r>
          <w:r w:rsidR="0011230D">
            <w:t>ing</w:t>
          </w:r>
          <w:r w:rsidR="003530F1">
            <w:t xml:space="preserve"> whether</w:t>
          </w:r>
          <w:r>
            <w:t xml:space="preserve"> it is possible to mitigate any potential redundancies.</w:t>
          </w:r>
          <w:r w:rsidR="003530F1">
            <w:t xml:space="preserve"> </w:t>
          </w:r>
          <w:r>
            <w:t xml:space="preserve">What I cannot quite get my head around is this. How is it possible to mitigate making a third of the workforce redundant </w:t>
          </w:r>
          <w:r w:rsidR="00C016B0">
            <w:t xml:space="preserve">given </w:t>
          </w:r>
          <w:r>
            <w:t xml:space="preserve">your proposal to remove all of the remaining employees’ existing terms and conditions? </w:t>
          </w:r>
          <w:r w:rsidR="001420A3">
            <w:t>Earlier, m</w:t>
          </w:r>
          <w:r>
            <w:t xml:space="preserve">y colleague talked about the consolidation of the three groups of air cabin crew. How can that be possible when they </w:t>
          </w:r>
          <w:r w:rsidR="00D33FD0">
            <w:t>we</w:t>
          </w:r>
          <w:r>
            <w:t>re working under the threat of instant dismissal if they d</w:t>
          </w:r>
          <w:r w:rsidR="00D33FD0">
            <w:t>id</w:t>
          </w:r>
          <w:r>
            <w:t xml:space="preserve"> not accept those new contracts? How can you possibly mitigate</w:t>
          </w:r>
          <w:r w:rsidR="00C016B0">
            <w:t xml:space="preserve"> that</w:t>
          </w:r>
          <w:r>
            <w:t>?</w:t>
          </w:r>
        </w:p>
        <w:p w:rsidR="000075D1" w:rsidP="000075D1">
          <w:pPr>
            <w:pStyle w:val="Answer"/>
          </w:pPr>
          <w:sdt>
            <w:sdtPr>
              <w:alias w:val="Witness"/>
              <w:id w:val="345292952"/>
              <w:placeholder>
                <w:docPart w:val="AC15708E2C1E44BD9AEE7775D5455996"/>
              </w:placeholder>
              <w:richText/>
            </w:sdtPr>
            <w:sdtContent>
              <w:r w:rsidRPr="00446782">
                <w:rPr>
                  <w:b/>
                  <w:i/>
                </w:rPr>
                <w:t>Willie Walsh:</w:t>
              </w:r>
            </w:sdtContent>
          </w:sdt>
          <w:r>
            <w:t xml:space="preserve"> I am sure you will appreciate that the purpose of the consultation is to address that. I am not going to prejudge that consultation. I would expect that to be an issue that will be dealt with by the elected representatives and the representatives of British Airways. I am not going to be directly involved in it, but the issue is the subject of consultation.</w:t>
          </w:r>
        </w:p>
        <w:p w:rsidR="000075D1" w:rsidP="000075D1">
          <w:pPr>
            <w:pStyle w:val="Answer"/>
          </w:pPr>
          <w:r>
            <w:t xml:space="preserve">We are doing what we believe is necessary and required under the law. We want to </w:t>
          </w:r>
          <w:r w:rsidR="006F2778">
            <w:t xml:space="preserve">engage </w:t>
          </w:r>
          <w:r>
            <w:t>constructively with the elected representatives. We have incredibly smart people working for us at British Airways. Many of them have seen previous crises. Many of them have experienced challenges in other industries. We want to draw on all of that knowledge and all of that expertise to assist us in navigating our way through this. What we have been focused on in the short term, as I have said before, is ensuring that we have sufficient cash to give us time to engage in th</w:t>
          </w:r>
          <w:r w:rsidR="00F84CFB">
            <w:t>o</w:t>
          </w:r>
          <w:r>
            <w:t xml:space="preserve">se consultations and not to be rushed </w:t>
          </w:r>
          <w:r w:rsidR="00F84CFB">
            <w:t>and not to</w:t>
          </w:r>
          <w:r>
            <w:t xml:space="preserve"> take measures without having had the opportunity to consult. That is exactly what we are doing. </w:t>
          </w:r>
        </w:p>
        <w:p w:rsidR="000075D1" w:rsidP="000075D1">
          <w:pPr>
            <w:pStyle w:val="Question"/>
            <w:numPr>
              <w:ilvl w:val="0"/>
              <w:numId w:val="9"/>
            </w:numPr>
          </w:pPr>
          <w:sdt>
            <w:sdtPr>
              <w:alias w:val="Member"/>
              <w:tag w:val="&lt;Member mnisId='3973' dodsId='64630'&gt;"/>
              <w:id w:val="-131179205"/>
              <w:placeholder>
                <w:docPart w:val="AC15708E2C1E44BD9AEE7775D5455996"/>
              </w:placeholder>
              <w:richText/>
            </w:sdtPr>
            <w:sdtContent>
              <w:r w:rsidRPr="008C23A1">
                <w:rPr>
                  <w:b/>
                </w:rPr>
                <w:t>Grahame Morris:</w:t>
              </w:r>
            </w:sdtContent>
          </w:sdt>
          <w:r>
            <w:t xml:space="preserve"> Mr Walsh, in your previous answers</w:t>
          </w:r>
          <w:r w:rsidR="009901A5">
            <w:t>,</w:t>
          </w:r>
          <w:r>
            <w:t xml:space="preserve"> which were very specific</w:t>
          </w:r>
          <w:r w:rsidR="009901A5">
            <w:t>,</w:t>
          </w:r>
          <w:r>
            <w:t xml:space="preserve"> you </w:t>
          </w:r>
          <w:r w:rsidR="009901A5">
            <w:t>r</w:t>
          </w:r>
          <w:r>
            <w:t>efer</w:t>
          </w:r>
          <w:r w:rsidR="009901A5">
            <w:t>red</w:t>
          </w:r>
          <w:r>
            <w:t xml:space="preserve"> to the levels of cash and liquidity that British Airways and the parent group hold. Would</w:t>
          </w:r>
          <w:r w:rsidR="00D02FB3">
            <w:t>n’t</w:t>
          </w:r>
          <w:r>
            <w:t xml:space="preserve"> a reasonable person assume</w:t>
          </w:r>
          <w:r w:rsidR="00D02FB3">
            <w:t>,</w:t>
          </w:r>
          <w:r>
            <w:t xml:space="preserve"> given </w:t>
          </w:r>
          <w:r w:rsidR="00270E72">
            <w:t xml:space="preserve">that </w:t>
          </w:r>
          <w:r>
            <w:t>the furlough scheme</w:t>
          </w:r>
          <w:r w:rsidR="00D02FB3">
            <w:t>,</w:t>
          </w:r>
          <w:r>
            <w:t xml:space="preserve"> which is funded by the taxpayer</w:t>
          </w:r>
          <w:r w:rsidR="00D02FB3">
            <w:t>,</w:t>
          </w:r>
          <w:r>
            <w:t xml:space="preserve"> is going to run until June, </w:t>
          </w:r>
          <w:r w:rsidR="00270E72">
            <w:t xml:space="preserve">that </w:t>
          </w:r>
          <w:r>
            <w:t>you have ample opportunity to consider the longer</w:t>
          </w:r>
          <w:r w:rsidR="00270E72">
            <w:t>-</w:t>
          </w:r>
          <w:r>
            <w:t>term implications for BA and for th</w:t>
          </w:r>
          <w:r w:rsidR="00270E72">
            <w:t>e</w:t>
          </w:r>
          <w:r>
            <w:t xml:space="preserve"> sector after the furlough period is finished?</w:t>
          </w:r>
        </w:p>
        <w:p w:rsidR="000075D1" w:rsidP="000075D1">
          <w:pPr>
            <w:pStyle w:val="Answer"/>
          </w:pPr>
          <w:sdt>
            <w:sdtPr>
              <w:alias w:val="Witness"/>
              <w:id w:val="-657686831"/>
              <w:placeholder>
                <w:docPart w:val="AC15708E2C1E44BD9AEE7775D5455996"/>
              </w:placeholder>
              <w:richText/>
            </w:sdtPr>
            <w:sdtContent>
              <w:r w:rsidRPr="001F2853">
                <w:rPr>
                  <w:b/>
                  <w:i/>
                </w:rPr>
                <w:t>Willie Walsh:</w:t>
              </w:r>
            </w:sdtContent>
          </w:sdt>
          <w:r>
            <w:t xml:space="preserve"> It is a great question. To put it into context, if we were to avail of the job retention scheme for the full number of people </w:t>
          </w:r>
          <w:r w:rsidR="00270E72">
            <w:t>who</w:t>
          </w:r>
          <w:r>
            <w:t xml:space="preserve"> were furloughed in April, which from memory was 22,600 of the total workforce, for three months</w:t>
          </w:r>
          <w:r w:rsidR="00585788">
            <w:t>,</w:t>
          </w:r>
          <w:r>
            <w:t xml:space="preserve"> the amount of benefit we would get</w:t>
          </w:r>
          <w:r w:rsidR="008C1508">
            <w:t>, which</w:t>
          </w:r>
          <w:r>
            <w:t xml:space="preserve"> is very significant</w:t>
          </w:r>
          <w:r w:rsidR="008C1508">
            <w:t>—</w:t>
          </w:r>
          <w:r>
            <w:t xml:space="preserve">I do not want to underestimate it and I very much appreciate what the Chancellor has done—would be equivalent to probably less than 10 days of cash burn </w:t>
          </w:r>
          <w:r w:rsidR="000E1475">
            <w:t>at</w:t>
          </w:r>
          <w:r>
            <w:t xml:space="preserve"> British Airways. That scheme gives us about 10 additional days. It does not give us months. Anybody who believes that we can sit back and wait for months because we are in receipt of the job retention scheme, I am afraid, misunderstand</w:t>
          </w:r>
          <w:r w:rsidR="003E15F9">
            <w:t>s</w:t>
          </w:r>
          <w:r>
            <w:t xml:space="preserve"> the scale of the challenge we face. It buy</w:t>
          </w:r>
          <w:r w:rsidR="003E15F9">
            <w:t>s</w:t>
          </w:r>
          <w:r>
            <w:t xml:space="preserve"> us a little bit of time, but </w:t>
          </w:r>
          <w:r w:rsidR="00C47496">
            <w:t>i</w:t>
          </w:r>
          <w:r>
            <w:t>t is measured in days, not in weeks and certainly not in months.</w:t>
          </w:r>
        </w:p>
        <w:p w:rsidR="000075D1" w:rsidP="00147C04">
          <w:pPr>
            <w:pStyle w:val="Question"/>
            <w:numPr>
              <w:ilvl w:val="0"/>
              <w:numId w:val="0"/>
            </w:numPr>
            <w:ind w:left="794"/>
          </w:pPr>
          <w:sdt>
            <w:sdtPr>
              <w:alias w:val="Member"/>
              <w:tag w:val="&lt;Member mnisId='3973' dodsId='64630'&gt;"/>
              <w:id w:val="-190920539"/>
              <w:placeholder>
                <w:docPart w:val="AC15708E2C1E44BD9AEE7775D5455996"/>
              </w:placeholder>
              <w:richText/>
            </w:sdtPr>
            <w:sdtContent>
              <w:r w:rsidRPr="00F257D1">
                <w:rPr>
                  <w:b/>
                </w:rPr>
                <w:t>Grahame Morris:</w:t>
              </w:r>
            </w:sdtContent>
          </w:sdt>
          <w:r>
            <w:t xml:space="preserve"> </w:t>
          </w:r>
          <w:r w:rsidR="003E15F9">
            <w:t>L</w:t>
          </w:r>
          <w:r>
            <w:t>ots of colleagues are trying to get in on this section</w:t>
          </w:r>
          <w:r w:rsidR="00E5313F">
            <w:t>.</w:t>
          </w:r>
          <w:r w:rsidR="00147C04">
            <w:t xml:space="preserve"> Thank you.</w:t>
          </w:r>
        </w:p>
        <w:p w:rsidR="000075D1" w:rsidP="00144F75">
          <w:pPr>
            <w:pStyle w:val="Question"/>
            <w:numPr>
              <w:ilvl w:val="0"/>
              <w:numId w:val="9"/>
            </w:numPr>
          </w:pPr>
          <w:sdt>
            <w:sdtPr>
              <w:alias w:val="Member"/>
              <w:tag w:val="&lt;Member mnisId='4778' dodsId=''&gt;"/>
              <w:id w:val="-1248720875"/>
              <w:placeholder>
                <w:docPart w:val="AC15708E2C1E44BD9AEE7775D5455996"/>
              </w:placeholder>
              <w:richText/>
            </w:sdtPr>
            <w:sdtContent>
              <w:r w:rsidRPr="009B6EE8">
                <w:rPr>
                  <w:b/>
                </w:rPr>
                <w:t>Greg Smith:</w:t>
              </w:r>
            </w:sdtContent>
          </w:sdt>
          <w:r>
            <w:t xml:space="preserve"> </w:t>
          </w:r>
          <w:r w:rsidR="00B57C86">
            <w:t xml:space="preserve">Mr Walsh, </w:t>
          </w:r>
          <w:r>
            <w:t>I would like to touch on a particular segment of your workforce now</w:t>
          </w:r>
          <w:r w:rsidR="0017111B">
            <w:t xml:space="preserve"> who</w:t>
          </w:r>
          <w:r>
            <w:t xml:space="preserve"> have been affected by this </w:t>
          </w:r>
          <w:r w:rsidR="0017111B">
            <w:t>and some of whom are</w:t>
          </w:r>
          <w:r>
            <w:t xml:space="preserve"> in contact directly with me. They are staff who have come from the armed forces, particularly the Royal Air Force, to work for British Airways after service in the military.</w:t>
          </w:r>
          <w:r w:rsidR="009B6EE8">
            <w:t xml:space="preserve"> </w:t>
          </w:r>
          <w:r>
            <w:t>There is talk of a scheme being offered to pilots who have come from the RAF to go back to the RAF for a period, should there be a need to make the staffing changes that have been talked about. Can you comment on what that scheme is?</w:t>
          </w:r>
        </w:p>
        <w:p w:rsidR="000075D1" w:rsidP="000075D1">
          <w:pPr>
            <w:pStyle w:val="Answer"/>
          </w:pPr>
          <w:sdt>
            <w:sdtPr>
              <w:alias w:val="Witness"/>
              <w:id w:val="-2139481303"/>
              <w:placeholder>
                <w:docPart w:val="AC15708E2C1E44BD9AEE7775D5455996"/>
              </w:placeholder>
              <w:richText/>
            </w:sdtPr>
            <w:sdtContent>
              <w:r w:rsidRPr="009E48C1">
                <w:rPr>
                  <w:b/>
                  <w:i/>
                </w:rPr>
                <w:t>Willie Walsh:</w:t>
              </w:r>
            </w:sdtContent>
          </w:sdt>
          <w:r>
            <w:t xml:space="preserve"> I have heard </w:t>
          </w:r>
          <w:r w:rsidR="00874900">
            <w:t>a</w:t>
          </w:r>
          <w:r>
            <w:t xml:space="preserve"> suggestion </w:t>
          </w:r>
          <w:r w:rsidR="00874900">
            <w:t>about</w:t>
          </w:r>
          <w:r>
            <w:t xml:space="preserve"> a scheme, but I have not seen any specifics and I am not aware if any specifics exist. If it did exist</w:t>
          </w:r>
          <w:r w:rsidR="00874900">
            <w:t>,</w:t>
          </w:r>
          <w:r>
            <w:t xml:space="preserve"> we would be delighted to facilitate the RAF and any of our pilots who could avail of </w:t>
          </w:r>
          <w:r w:rsidR="000D1B66">
            <w:t>i</w:t>
          </w:r>
          <w:r>
            <w:t>t. Quite honestly, if it is available</w:t>
          </w:r>
          <w:r w:rsidR="00874900">
            <w:t>,</w:t>
          </w:r>
          <w:r>
            <w:t xml:space="preserve"> it would be excellent. I have not seen</w:t>
          </w:r>
          <w:r w:rsidR="00874900">
            <w:t xml:space="preserve"> </w:t>
          </w:r>
          <w:r>
            <w:t>specific details of a scheme as yet. I have heard a suggestion that it is being looked at and talked about. Hopefully</w:t>
          </w:r>
          <w:r w:rsidR="00874900">
            <w:t>,</w:t>
          </w:r>
          <w:r>
            <w:t xml:space="preserve"> we will see something. </w:t>
          </w:r>
        </w:p>
        <w:p w:rsidR="000075D1" w:rsidP="000075D1">
          <w:pPr>
            <w:pStyle w:val="Question"/>
            <w:numPr>
              <w:ilvl w:val="0"/>
              <w:numId w:val="9"/>
            </w:numPr>
          </w:pPr>
          <w:sdt>
            <w:sdtPr>
              <w:alias w:val="Member"/>
              <w:tag w:val="&lt;Member mnisId='4778' dodsId=''&gt;"/>
              <w:id w:val="237764959"/>
              <w:placeholder>
                <w:docPart w:val="AC15708E2C1E44BD9AEE7775D5455996"/>
              </w:placeholder>
              <w:richText/>
            </w:sdtPr>
            <w:sdtContent>
              <w:r w:rsidRPr="0089676A">
                <w:rPr>
                  <w:b/>
                </w:rPr>
                <w:t>Greg Smith:</w:t>
              </w:r>
            </w:sdtContent>
          </w:sdt>
          <w:r>
            <w:t xml:space="preserve"> There </w:t>
          </w:r>
          <w:r w:rsidR="007F250C">
            <w:t>is</w:t>
          </w:r>
          <w:r>
            <w:t xml:space="preserve"> a suggestion in a letter I </w:t>
          </w:r>
          <w:r w:rsidR="007F250C">
            <w:t>saw</w:t>
          </w:r>
          <w:r>
            <w:t xml:space="preserve"> this morning from BALPA, which I am happy to forward to you, that they are starting to negotiate on this point. I am sure that most staff, having done their service and actively chosen to leave the armed forces to go to civilian life and work for you</w:t>
          </w:r>
          <w:r w:rsidR="0049605A">
            <w:t>,</w:t>
          </w:r>
          <w:r w:rsidR="0094549B">
            <w:t xml:space="preserve"> are, like </w:t>
          </w:r>
          <w:r>
            <w:t>everyone I have spoken to in that position</w:t>
          </w:r>
          <w:r w:rsidR="0094549B">
            <w:t>,</w:t>
          </w:r>
          <w:r>
            <w:t xml:space="preserve"> very happy working at BA</w:t>
          </w:r>
          <w:r w:rsidR="00A67232">
            <w:t>. I</w:t>
          </w:r>
          <w:r>
            <w:t xml:space="preserve">f it is the case that at the end of your consultations you have to reduce staff numbers, can you give an assurance, particularly as British Airways is a signatory to the Armed Forces </w:t>
          </w:r>
          <w:r w:rsidR="002E5B6B">
            <w:t>c</w:t>
          </w:r>
          <w:r>
            <w:t>ovenant</w:t>
          </w:r>
          <w:r w:rsidR="00EF5CE5">
            <w:t>,</w:t>
          </w:r>
          <w:r>
            <w:t xml:space="preserve"> for which I thank you, that people in that position will not be treated differently because there is, i</w:t>
          </w:r>
          <w:r w:rsidR="00A67232">
            <w:t>f</w:t>
          </w:r>
          <w:r>
            <w:t xml:space="preserve"> you like, </w:t>
          </w:r>
          <w:r w:rsidR="00EF5CE5">
            <w:t>an</w:t>
          </w:r>
          <w:r>
            <w:t xml:space="preserve"> easy get-out for BA to put people back into the RAF?</w:t>
          </w:r>
        </w:p>
        <w:p w:rsidR="000075D1" w:rsidP="000075D1">
          <w:pPr>
            <w:pStyle w:val="Answer"/>
          </w:pPr>
          <w:sdt>
            <w:sdtPr>
              <w:alias w:val="Witness"/>
              <w:id w:val="-2135088555"/>
              <w:placeholder>
                <w:docPart w:val="AC15708E2C1E44BD9AEE7775D5455996"/>
              </w:placeholder>
              <w:richText/>
            </w:sdtPr>
            <w:sdtContent>
              <w:r w:rsidRPr="000818F9">
                <w:rPr>
                  <w:b/>
                  <w:i/>
                </w:rPr>
                <w:t>Willie Walsh:</w:t>
              </w:r>
            </w:sdtContent>
          </w:sdt>
          <w:r>
            <w:t xml:space="preserve"> We are waiting to see. As I have said repeatedly, I do not want to prejudge the consultation. If you are asking for a personal opinion, I have to say that we have always worked very closely with the RAF. I have had the privilege and pleasure to have spent a little bit of time visiting an RAF base in Lincolnshire and going flying with them. I admire </w:t>
          </w:r>
          <w:r w:rsidR="00D6427F">
            <w:t xml:space="preserve">hugely </w:t>
          </w:r>
          <w:r>
            <w:t>the professionalism of the Royal Air Force and of the pilots who have joined us from the RAF. If there is anything we can do to work with them</w:t>
          </w:r>
          <w:r w:rsidR="005042C2">
            <w:t xml:space="preserve"> and facilitate them,</w:t>
          </w:r>
          <w:r>
            <w:t xml:space="preserve"> I would be delighted to see it. </w:t>
          </w:r>
        </w:p>
        <w:p w:rsidR="000075D1" w:rsidP="00144F75">
          <w:pPr>
            <w:pStyle w:val="Question"/>
            <w:numPr>
              <w:ilvl w:val="0"/>
              <w:numId w:val="0"/>
            </w:numPr>
            <w:ind w:left="794"/>
          </w:pPr>
          <w:sdt>
            <w:sdtPr>
              <w:alias w:val="Member"/>
              <w:tag w:val="&lt;Member mnisId='4778' dodsId=''&gt;"/>
              <w:id w:val="80041629"/>
              <w:placeholder>
                <w:docPart w:val="AC15708E2C1E44BD9AEE7775D5455996"/>
              </w:placeholder>
              <w:richText/>
            </w:sdtPr>
            <w:sdtContent>
              <w:r w:rsidRPr="00EF6754">
                <w:rPr>
                  <w:b/>
                </w:rPr>
                <w:t>Greg Smith:</w:t>
              </w:r>
            </w:sdtContent>
          </w:sdt>
          <w:r>
            <w:t xml:space="preserve"> The point I was getting at, if I may come back very briefly, is </w:t>
          </w:r>
          <w:r w:rsidR="00E67D59">
            <w:t>that</w:t>
          </w:r>
          <w:r w:rsidR="0049605A">
            <w:t>,</w:t>
          </w:r>
          <w:r w:rsidR="00E67D59">
            <w:t xml:space="preserve"> </w:t>
          </w:r>
          <w:r>
            <w:t>clearly</w:t>
          </w:r>
          <w:r w:rsidR="0049605A">
            <w:t>,</w:t>
          </w:r>
          <w:r>
            <w:t xml:space="preserve"> if, after your consultations, </w:t>
          </w:r>
          <w:r w:rsidR="00E67D59">
            <w:t xml:space="preserve">you have to </w:t>
          </w:r>
          <w:r>
            <w:t>reduce staff numbers and there is a scheme out there that will save jobs by allowing ex-servicemen or women to go back into the RAF,</w:t>
          </w:r>
          <w:r w:rsidR="00E67D59">
            <w:t xml:space="preserve"> </w:t>
          </w:r>
          <w:r>
            <w:t>that is a good thing. What they want assurance a</w:t>
          </w:r>
          <w:r w:rsidR="00DC22E1">
            <w:t>bout</w:t>
          </w:r>
          <w:r>
            <w:t xml:space="preserve"> is that</w:t>
          </w:r>
          <w:r w:rsidR="0049605A">
            <w:t>,</w:t>
          </w:r>
          <w:r>
            <w:t xml:space="preserve"> if that is not particularly the favoured route, first, will there b</w:t>
          </w:r>
          <w:r w:rsidR="00302ADA">
            <w:t>e</w:t>
          </w:r>
          <w:r>
            <w:t xml:space="preserve"> a guarantee that </w:t>
          </w:r>
          <w:r w:rsidR="00E67D59">
            <w:t>i</w:t>
          </w:r>
          <w:r>
            <w:t xml:space="preserve">t will only be for a limited period and there will be a job at BA to come back to once profitability increases in the company? </w:t>
          </w:r>
          <w:r w:rsidR="00E22088">
            <w:t>T</w:t>
          </w:r>
          <w:r>
            <w:t xml:space="preserve">hat is particularly important in the boundaries of having signed the Armed Forces </w:t>
          </w:r>
          <w:r w:rsidR="00E22088">
            <w:t>c</w:t>
          </w:r>
          <w:r>
            <w:t>ovenant.</w:t>
          </w:r>
          <w:r w:rsidR="00EF6754">
            <w:t xml:space="preserve"> </w:t>
          </w:r>
          <w:r>
            <w:t>Secondly, will there be a guarantee</w:t>
          </w:r>
          <w:r w:rsidR="008D3AF6">
            <w:t>—</w:t>
          </w:r>
          <w:r w:rsidR="0039666B">
            <w:t>as</w:t>
          </w:r>
          <w:r>
            <w:t xml:space="preserve"> most of them are actually behind staff </w:t>
          </w:r>
          <w:r w:rsidR="00EF6754">
            <w:t>who</w:t>
          </w:r>
          <w:r>
            <w:t>, say, joined fresh out of university or early in their careers</w:t>
          </w:r>
          <w:r w:rsidR="008D3AF6">
            <w:t>—</w:t>
          </w:r>
          <w:r w:rsidR="00A43097">
            <w:t>that</w:t>
          </w:r>
          <w:r w:rsidR="00452E4D">
            <w:t>,</w:t>
          </w:r>
          <w:r w:rsidR="00A43097">
            <w:t xml:space="preserve"> </w:t>
          </w:r>
          <w:r>
            <w:t>because they did five, 10 or 15 years in the RAF first, the last-in, first-out principle will not apply in this case?</w:t>
          </w:r>
        </w:p>
        <w:p w:rsidR="000075D1" w:rsidP="000075D1">
          <w:pPr>
            <w:pStyle w:val="Answer"/>
          </w:pPr>
          <w:sdt>
            <w:sdtPr>
              <w:alias w:val="Witness"/>
              <w:id w:val="-1098481586"/>
              <w:placeholder>
                <w:docPart w:val="AC15708E2C1E44BD9AEE7775D5455996"/>
              </w:placeholder>
              <w:richText/>
            </w:sdtPr>
            <w:sdtContent>
              <w:r w:rsidRPr="002B6C8F">
                <w:rPr>
                  <w:b/>
                  <w:i/>
                </w:rPr>
                <w:t>Willie Walsh:</w:t>
              </w:r>
            </w:sdtContent>
          </w:sdt>
          <w:r>
            <w:t xml:space="preserve"> Again</w:t>
          </w:r>
          <w:r w:rsidR="00365FDE">
            <w:t>, the subject</w:t>
          </w:r>
          <w:r>
            <w:t xml:space="preserve"> will be for consultation, but I assure you that </w:t>
          </w:r>
          <w:r w:rsidR="00A43097">
            <w:t xml:space="preserve">our </w:t>
          </w:r>
          <w:r w:rsidR="00E56EE0">
            <w:t xml:space="preserve">objective in </w:t>
          </w:r>
          <w:r>
            <w:t xml:space="preserve">everything we do </w:t>
          </w:r>
          <w:r w:rsidR="00E56EE0">
            <w:t>is</w:t>
          </w:r>
          <w:r>
            <w:t xml:space="preserve"> </w:t>
          </w:r>
          <w:r w:rsidR="00E56EE0">
            <w:t xml:space="preserve">that we do not </w:t>
          </w:r>
          <w:r>
            <w:t xml:space="preserve">discriminate against people. I cannot talk about specifics. I appreciate what you are suggesting. I hope that a scheme will be made available. I think that would be a very positive development, not just for ourselves and the RAF but for the individuals involved. We will wait and see if that is the case. If there is anything I can do to encourage the RAF to look at that, I certainly will. As I said, I have great admiration for the professionalism of the organisation and we </w:t>
          </w:r>
          <w:r w:rsidR="002127FB">
            <w:t>work</w:t>
          </w:r>
          <w:r>
            <w:t xml:space="preserve"> very closely with them. </w:t>
          </w:r>
        </w:p>
        <w:p w:rsidR="000075D1" w:rsidP="000075D1">
          <w:pPr>
            <w:pStyle w:val="Question"/>
            <w:numPr>
              <w:ilvl w:val="0"/>
              <w:numId w:val="0"/>
            </w:numPr>
            <w:ind w:left="794"/>
          </w:pPr>
          <w:sdt>
            <w:sdtPr>
              <w:alias w:val="Member"/>
              <w:tag w:val="&lt;Member mnisId='4442' dodsId='72290'&gt;"/>
              <w:id w:val="842207239"/>
              <w:placeholder>
                <w:docPart w:val="AC15708E2C1E44BD9AEE7775D5455996"/>
              </w:placeholder>
              <w:richText/>
            </w:sdtPr>
            <w:sdtContent>
              <w:r w:rsidRPr="00D60FB6">
                <w:rPr>
                  <w:b/>
                </w:rPr>
                <w:t>Chair:</w:t>
              </w:r>
            </w:sdtContent>
          </w:sdt>
          <w:r>
            <w:t xml:space="preserve"> </w:t>
          </w:r>
          <w:r w:rsidR="009431BF">
            <w:t>Mr Walsh, I have been asked</w:t>
          </w:r>
          <w:r w:rsidR="00806F65">
            <w:t xml:space="preserve"> by </w:t>
          </w:r>
          <w:r w:rsidR="009935CD">
            <w:t xml:space="preserve">the </w:t>
          </w:r>
          <w:r w:rsidR="00806F65">
            <w:t>broadcaster</w:t>
          </w:r>
          <w:r w:rsidR="009935CD">
            <w:t>s</w:t>
          </w:r>
          <w:r w:rsidR="009431BF">
            <w:t xml:space="preserve"> if you </w:t>
          </w:r>
          <w:r w:rsidR="00806F65">
            <w:t xml:space="preserve">could </w:t>
          </w:r>
          <w:r w:rsidR="009431BF">
            <w:t>come a little closer to your screen.</w:t>
          </w:r>
          <w:r w:rsidR="00806F65">
            <w:t xml:space="preserve"> That would be super</w:t>
          </w:r>
          <w:r w:rsidR="00A73ED2">
            <w:t>;</w:t>
          </w:r>
          <w:r w:rsidR="00806F65">
            <w:t xml:space="preserve"> thank you. </w:t>
          </w:r>
          <w:r>
            <w:t>I will hand over to Chris Loder</w:t>
          </w:r>
          <w:r w:rsidR="002127FB">
            <w:t>;</w:t>
          </w:r>
          <w:r>
            <w:t xml:space="preserve"> you cannot see </w:t>
          </w:r>
          <w:r w:rsidR="00245D1B">
            <w:t xml:space="preserve">him </w:t>
          </w:r>
          <w:r>
            <w:t>but you should be able to hear him.</w:t>
          </w:r>
        </w:p>
        <w:p w:rsidR="000075D1" w:rsidP="000075D1">
          <w:pPr>
            <w:pStyle w:val="Question"/>
            <w:numPr>
              <w:ilvl w:val="0"/>
              <w:numId w:val="9"/>
            </w:numPr>
          </w:pPr>
          <w:sdt>
            <w:sdtPr>
              <w:alias w:val="Member"/>
              <w:tag w:val="&lt;Member mnisId='4751' dodsId=''&gt;"/>
              <w:id w:val="1061291859"/>
              <w:placeholder>
                <w:docPart w:val="AC15708E2C1E44BD9AEE7775D5455996"/>
              </w:placeholder>
              <w:richText/>
            </w:sdtPr>
            <w:sdtContent>
              <w:r w:rsidRPr="002A576C">
                <w:rPr>
                  <w:b/>
                </w:rPr>
                <w:t>Chris Loder:</w:t>
              </w:r>
            </w:sdtContent>
          </w:sdt>
          <w:r>
            <w:t xml:space="preserve"> Mr Walsh, I have a couple of questions for you. Could you tell us how many of your staff have been advised that they are at risk of redundancy?</w:t>
          </w:r>
        </w:p>
        <w:p w:rsidR="000075D1" w:rsidP="000075D1">
          <w:pPr>
            <w:pStyle w:val="Answer"/>
          </w:pPr>
          <w:sdt>
            <w:sdtPr>
              <w:alias w:val="Witness"/>
              <w:id w:val="1623727552"/>
              <w:placeholder>
                <w:docPart w:val="AC15708E2C1E44BD9AEE7775D5455996"/>
              </w:placeholder>
              <w:richText/>
            </w:sdtPr>
            <w:sdtContent>
              <w:r w:rsidRPr="00B674F2">
                <w:rPr>
                  <w:b/>
                  <w:i/>
                </w:rPr>
                <w:t>Willie Walsh:</w:t>
              </w:r>
            </w:sdtContent>
          </w:sdt>
          <w:r>
            <w:t xml:space="preserve"> The process, as you know, is that we advise the elected representatives. That is a combination of the individual section 188 letters </w:t>
          </w:r>
          <w:r w:rsidR="00EF03ED">
            <w:t>that</w:t>
          </w:r>
          <w:r>
            <w:t xml:space="preserve"> go out to people</w:t>
          </w:r>
          <w:r w:rsidR="003417E9">
            <w:t xml:space="preserve"> and</w:t>
          </w:r>
          <w:r>
            <w:t xml:space="preserve"> general briefings</w:t>
          </w:r>
          <w:r w:rsidR="00EF03ED">
            <w:t xml:space="preserve"> with a number of staff</w:t>
          </w:r>
          <w:r>
            <w:t>. We have invited all of our staff to attend general briefings. To the best of my knowledge, the trade unions have encouraged people not to attend those briefings. I hope that will not be the case.</w:t>
          </w:r>
        </w:p>
        <w:p w:rsidR="000075D1" w:rsidP="000075D1">
          <w:pPr>
            <w:pStyle w:val="Answer"/>
          </w:pPr>
          <w:r>
            <w:t xml:space="preserve">We do not advise any individuals. It is the subject of consultation. The numbers have been made clear to the elected representatives of the areas involved. </w:t>
          </w:r>
        </w:p>
        <w:p w:rsidR="000075D1" w:rsidP="000075D1">
          <w:pPr>
            <w:pStyle w:val="Question"/>
            <w:numPr>
              <w:ilvl w:val="0"/>
              <w:numId w:val="9"/>
            </w:numPr>
          </w:pPr>
          <w:sdt>
            <w:sdtPr>
              <w:alias w:val="Member"/>
              <w:tag w:val="&lt;Member mnisId='4751' dodsId=''&gt;"/>
              <w:id w:val="1994070859"/>
              <w:placeholder>
                <w:docPart w:val="AC15708E2C1E44BD9AEE7775D5455996"/>
              </w:placeholder>
              <w:richText/>
            </w:sdtPr>
            <w:sdtContent>
              <w:r w:rsidRPr="003F555F">
                <w:rPr>
                  <w:b/>
                </w:rPr>
                <w:t>Chris Loder:</w:t>
              </w:r>
            </w:sdtContent>
          </w:sdt>
          <w:r>
            <w:t xml:space="preserve"> </w:t>
          </w:r>
          <w:r w:rsidR="00514D08">
            <w:t>T</w:t>
          </w:r>
          <w:r>
            <w:t>o be clear, you are saying that you have not written to any members of your staff concerning the redundancies or changes directly</w:t>
          </w:r>
          <w:r w:rsidR="00514D08">
            <w:t>; i</w:t>
          </w:r>
          <w:r>
            <w:t>t has all been done through trade unions</w:t>
          </w:r>
          <w:r w:rsidR="00514D08">
            <w:t>. I</w:t>
          </w:r>
          <w:r>
            <w:t>s that correct?</w:t>
          </w:r>
        </w:p>
        <w:p w:rsidR="000075D1" w:rsidP="000075D1">
          <w:pPr>
            <w:pStyle w:val="Answer"/>
          </w:pPr>
          <w:sdt>
            <w:sdtPr>
              <w:alias w:val="Witness"/>
              <w:id w:val="-1391029962"/>
              <w:placeholder>
                <w:docPart w:val="AC15708E2C1E44BD9AEE7775D5455996"/>
              </w:placeholder>
              <w:richText/>
            </w:sdtPr>
            <w:sdtContent>
              <w:r w:rsidRPr="00397787">
                <w:rPr>
                  <w:b/>
                  <w:i/>
                </w:rPr>
                <w:t>Willie Walsh:</w:t>
              </w:r>
            </w:sdtContent>
          </w:sdt>
          <w:r>
            <w:t xml:space="preserve"> The section 188 letter was made public. I do not know who made it public, but it was made public. I read details of it in the newspapers. We have sent, as we were required to do, details to the elected representatives. We have had briefing sessions with groups of people. I am not aware of—</w:t>
          </w:r>
        </w:p>
        <w:p w:rsidR="000075D1" w:rsidP="000075D1">
          <w:pPr>
            <w:pStyle w:val="Question"/>
            <w:numPr>
              <w:ilvl w:val="0"/>
              <w:numId w:val="9"/>
            </w:numPr>
          </w:pPr>
          <w:sdt>
            <w:sdtPr>
              <w:alias w:val="Member"/>
              <w:tag w:val="&lt;Member mnisId='4751' dodsId=''&gt;"/>
              <w:id w:val="-225832972"/>
              <w:placeholder>
                <w:docPart w:val="AC15708E2C1E44BD9AEE7775D5455996"/>
              </w:placeholder>
              <w:richText/>
            </w:sdtPr>
            <w:sdtContent>
              <w:r w:rsidRPr="003E755D">
                <w:rPr>
                  <w:b/>
                </w:rPr>
                <w:t>Chris Loder:</w:t>
              </w:r>
            </w:sdtContent>
          </w:sdt>
          <w:r>
            <w:t xml:space="preserve"> </w:t>
          </w:r>
          <w:r w:rsidR="000C1E4E">
            <w:t>Thank you, but m</w:t>
          </w:r>
          <w:r>
            <w:t>y specific question was, have you written to any staff specifically to advise them of the changes that are happening in British Airways?</w:t>
          </w:r>
        </w:p>
        <w:p w:rsidR="000075D1" w:rsidP="000075D1">
          <w:pPr>
            <w:pStyle w:val="Answer"/>
          </w:pPr>
          <w:sdt>
            <w:sdtPr>
              <w:alias w:val="Witness"/>
              <w:id w:val="-1216121734"/>
              <w:placeholder>
                <w:docPart w:val="AC15708E2C1E44BD9AEE7775D5455996"/>
              </w:placeholder>
              <w:richText/>
            </w:sdtPr>
            <w:sdtContent>
              <w:r w:rsidRPr="003E755D">
                <w:rPr>
                  <w:b/>
                  <w:i/>
                </w:rPr>
                <w:t>Willie Walsh:</w:t>
              </w:r>
            </w:sdtContent>
          </w:sdt>
          <w:r>
            <w:t xml:space="preserve"> I would have to check. I know that emails have been sent to people, but it is on a collective basis. I do not believe that we have written to any individual to specifically identify them as an individual. </w:t>
          </w:r>
        </w:p>
        <w:p w:rsidR="000075D1" w:rsidP="000075D1">
          <w:pPr>
            <w:pStyle w:val="Question"/>
            <w:numPr>
              <w:ilvl w:val="0"/>
              <w:numId w:val="9"/>
            </w:numPr>
          </w:pPr>
          <w:sdt>
            <w:sdtPr>
              <w:alias w:val="Member"/>
              <w:tag w:val="&lt;Member mnisId='4751' dodsId=''&gt;"/>
              <w:id w:val="2123264669"/>
              <w:placeholder>
                <w:docPart w:val="AC15708E2C1E44BD9AEE7775D5455996"/>
              </w:placeholder>
              <w:richText/>
            </w:sdtPr>
            <w:sdtContent>
              <w:r w:rsidRPr="003E755D">
                <w:rPr>
                  <w:b/>
                </w:rPr>
                <w:t>Chris Loder:</w:t>
              </w:r>
            </w:sdtContent>
          </w:sdt>
          <w:r>
            <w:t xml:space="preserve"> May I ask you to write back to the Committee with the answer to that question? From a telephone conference I had with a number of your employees over the weekend, it appears that some have been receiving letters and some have not. It would be beneficial for us if you would</w:t>
          </w:r>
          <w:r w:rsidR="008A7F74">
            <w:t>n’t</w:t>
          </w:r>
          <w:r>
            <w:t xml:space="preserve"> mind articulating that clearly. That would be much appreciated.</w:t>
          </w:r>
        </w:p>
        <w:p w:rsidR="000075D1" w:rsidP="000075D1">
          <w:pPr>
            <w:pStyle w:val="QuestionCont"/>
          </w:pPr>
          <w:r>
            <w:t>My next question is this. How are you determining the staff who are at risk of redundancy?</w:t>
          </w:r>
        </w:p>
        <w:p w:rsidR="000075D1" w:rsidP="000075D1">
          <w:pPr>
            <w:pStyle w:val="Answer"/>
          </w:pPr>
          <w:sdt>
            <w:sdtPr>
              <w:alias w:val="Witness"/>
              <w:id w:val="-750574715"/>
              <w:placeholder>
                <w:docPart w:val="AC15708E2C1E44BD9AEE7775D5455996"/>
              </w:placeholder>
              <w:richText/>
            </w:sdtPr>
            <w:sdtContent>
              <w:r w:rsidRPr="00F425DE">
                <w:rPr>
                  <w:b/>
                  <w:i/>
                </w:rPr>
                <w:t>Willie Walsh:</w:t>
              </w:r>
            </w:sdtContent>
          </w:sdt>
          <w:r>
            <w:t xml:space="preserve"> That will be done in consultation with the elected representatives. </w:t>
          </w:r>
        </w:p>
        <w:p w:rsidR="000075D1" w:rsidP="000075D1">
          <w:pPr>
            <w:pStyle w:val="Question"/>
            <w:numPr>
              <w:ilvl w:val="0"/>
              <w:numId w:val="9"/>
            </w:numPr>
          </w:pPr>
          <w:sdt>
            <w:sdtPr>
              <w:alias w:val="Member"/>
              <w:tag w:val="&lt;Member mnisId='4751' dodsId=''&gt;"/>
              <w:id w:val="862259499"/>
              <w:placeholder>
                <w:docPart w:val="AC15708E2C1E44BD9AEE7775D5455996"/>
              </w:placeholder>
              <w:richText/>
            </w:sdtPr>
            <w:sdtContent>
              <w:r w:rsidRPr="00F425DE">
                <w:rPr>
                  <w:b/>
                </w:rPr>
                <w:t>Chris Loder:</w:t>
              </w:r>
            </w:sdtContent>
          </w:sdt>
          <w:r>
            <w:t xml:space="preserve"> Are we talking about voluntary redundancy or enforced redundancies?</w:t>
          </w:r>
        </w:p>
        <w:p w:rsidR="000075D1" w:rsidP="000075D1">
          <w:pPr>
            <w:pStyle w:val="Answer"/>
          </w:pPr>
          <w:sdt>
            <w:sdtPr>
              <w:alias w:val="Witness"/>
              <w:id w:val="2016567138"/>
              <w:placeholder>
                <w:docPart w:val="AC15708E2C1E44BD9AEE7775D5455996"/>
              </w:placeholder>
              <w:richText/>
            </w:sdtPr>
            <w:sdtContent>
              <w:r w:rsidRPr="00F425DE">
                <w:rPr>
                  <w:b/>
                  <w:i/>
                </w:rPr>
                <w:t>Willie Walsh:</w:t>
              </w:r>
            </w:sdtContent>
          </w:sdt>
          <w:r>
            <w:t xml:space="preserve"> As I say, that will be the subject of consultation with the elected representatives. We hope that, working together, we can do what everybody wants to do, which is to steer a sensible course through this challenge and reduce the impact in any way we can. Critically, we must ensure that we have a viable business coming out of this. </w:t>
          </w:r>
        </w:p>
        <w:p w:rsidR="000075D1" w:rsidP="000075D1">
          <w:pPr>
            <w:pStyle w:val="Question"/>
            <w:numPr>
              <w:ilvl w:val="0"/>
              <w:numId w:val="9"/>
            </w:numPr>
          </w:pPr>
          <w:sdt>
            <w:sdtPr>
              <w:alias w:val="Member"/>
              <w:tag w:val="&lt;Member mnisId='4751' dodsId=''&gt;"/>
              <w:id w:val="1039318315"/>
              <w:placeholder>
                <w:docPart w:val="AC15708E2C1E44BD9AEE7775D5455996"/>
              </w:placeholder>
              <w:richText/>
            </w:sdtPr>
            <w:sdtContent>
              <w:r w:rsidRPr="00786510">
                <w:rPr>
                  <w:b/>
                </w:rPr>
                <w:t>Chris Loder:</w:t>
              </w:r>
            </w:sdtContent>
          </w:sdt>
          <w:r>
            <w:t xml:space="preserve"> In terms of your determination of staff who are at risk, what you mean to say is that you are not differentiating in any way, shape or form between grade or length of service of your employees. Is that correct?</w:t>
          </w:r>
        </w:p>
        <w:p w:rsidR="000075D1" w:rsidP="000075D1">
          <w:pPr>
            <w:pStyle w:val="Answer"/>
          </w:pPr>
          <w:sdt>
            <w:sdtPr>
              <w:alias w:val="Witness"/>
              <w:id w:val="1022818946"/>
              <w:placeholder>
                <w:docPart w:val="AC15708E2C1E44BD9AEE7775D5455996"/>
              </w:placeholder>
              <w:richText/>
            </w:sdtPr>
            <w:sdtContent>
              <w:r w:rsidRPr="00FF3B30">
                <w:rPr>
                  <w:b/>
                  <w:i/>
                </w:rPr>
                <w:t>Willie Walsh:</w:t>
              </w:r>
            </w:sdtContent>
          </w:sdt>
          <w:r>
            <w:t xml:space="preserve"> No</w:t>
          </w:r>
          <w:r w:rsidR="00211910">
            <w:t>,</w:t>
          </w:r>
          <w:r>
            <w:t xml:space="preserve"> I did not say that. I need to be clear that the issues will be the subject of consultation between the elected representatives and the management in the areas involved. </w:t>
          </w:r>
        </w:p>
        <w:p w:rsidR="000075D1" w:rsidP="000075D1">
          <w:pPr>
            <w:pStyle w:val="Question"/>
            <w:numPr>
              <w:ilvl w:val="0"/>
              <w:numId w:val="9"/>
            </w:numPr>
          </w:pPr>
          <w:sdt>
            <w:sdtPr>
              <w:alias w:val="Member"/>
              <w:tag w:val="&lt;Member mnisId='4751' dodsId=''&gt;"/>
              <w:id w:val="-107893325"/>
              <w:placeholder>
                <w:docPart w:val="AC15708E2C1E44BD9AEE7775D5455996"/>
              </w:placeholder>
              <w:richText/>
            </w:sdtPr>
            <w:sdtContent>
              <w:r w:rsidRPr="00FF3B30">
                <w:rPr>
                  <w:b/>
                </w:rPr>
                <w:t>Chris Loder:</w:t>
              </w:r>
            </w:sdtContent>
          </w:sdt>
          <w:r>
            <w:t xml:space="preserve"> </w:t>
          </w:r>
          <w:r w:rsidR="00211910">
            <w:t>To be clear, w</w:t>
          </w:r>
          <w:r>
            <w:t xml:space="preserve">hat we need to understand is, are you targeting redundancies </w:t>
          </w:r>
          <w:r w:rsidR="004A5AEF">
            <w:t>of</w:t>
          </w:r>
          <w:r>
            <w:t xml:space="preserve"> your staff based on their age or length of service in any way?</w:t>
          </w:r>
        </w:p>
        <w:p w:rsidR="000075D1" w:rsidP="000075D1">
          <w:pPr>
            <w:pStyle w:val="Answer"/>
          </w:pPr>
          <w:sdt>
            <w:sdtPr>
              <w:alias w:val="Witness"/>
              <w:id w:val="1858699561"/>
              <w:placeholder>
                <w:docPart w:val="AC15708E2C1E44BD9AEE7775D5455996"/>
              </w:placeholder>
              <w:richText/>
            </w:sdtPr>
            <w:sdtContent>
              <w:r w:rsidRPr="00FF3B30">
                <w:rPr>
                  <w:b/>
                  <w:i/>
                </w:rPr>
                <w:t>Willie Walsh:</w:t>
              </w:r>
            </w:sdtContent>
          </w:sdt>
          <w:r>
            <w:t xml:space="preserve"> I am absolutely clear with you that we will comply with all legislation as it exists. The consultation will be good faith consultation with the elected representatives, and all of th</w:t>
          </w:r>
          <w:r w:rsidR="00582F49">
            <w:t>o</w:t>
          </w:r>
          <w:r>
            <w:t xml:space="preserve">se issues will be the subject of consultation with those representatives as soon as possible. </w:t>
          </w:r>
        </w:p>
        <w:p w:rsidR="000075D1" w:rsidP="000075D1">
          <w:pPr>
            <w:pStyle w:val="Question"/>
            <w:numPr>
              <w:ilvl w:val="0"/>
              <w:numId w:val="9"/>
            </w:numPr>
          </w:pPr>
          <w:sdt>
            <w:sdtPr>
              <w:alias w:val="Member"/>
              <w:tag w:val="&lt;Member mnisId='4751' dodsId=''&gt;"/>
              <w:id w:val="971947014"/>
              <w:placeholder>
                <w:docPart w:val="AC15708E2C1E44BD9AEE7775D5455996"/>
              </w:placeholder>
              <w:richText/>
            </w:sdtPr>
            <w:sdtContent>
              <w:r w:rsidRPr="005A09B4">
                <w:rPr>
                  <w:b/>
                </w:rPr>
                <w:t>Chris Loder:</w:t>
              </w:r>
            </w:sdtContent>
          </w:sdt>
          <w:r>
            <w:t xml:space="preserve"> How would you respond to the fact that your more established members of staff have received correspondence from the union suggesting that they may be subject to redundancy, while members of staff who are a lot newer and who have, shall we say, a lot less length of service have received direct letters saying that the business is going through change but does not specifically state that they are subject to redundancy? Looking at that from an independent perspective, it appear</w:t>
          </w:r>
          <w:r w:rsidR="00600258">
            <w:t>s</w:t>
          </w:r>
          <w:r>
            <w:t xml:space="preserve"> that the workforce has been segmented and that you have a targeted approach as to who </w:t>
          </w:r>
          <w:r w:rsidR="00600258">
            <w:t>or</w:t>
          </w:r>
          <w:r>
            <w:t xml:space="preserve"> who may not be subject to redundancy. </w:t>
          </w:r>
        </w:p>
        <w:p w:rsidR="000075D1" w:rsidP="000075D1">
          <w:pPr>
            <w:pStyle w:val="Answer"/>
          </w:pPr>
          <w:sdt>
            <w:sdtPr>
              <w:alias w:val="Witness"/>
              <w:id w:val="-206173981"/>
              <w:placeholder>
                <w:docPart w:val="AC15708E2C1E44BD9AEE7775D5455996"/>
              </w:placeholder>
              <w:richText/>
            </w:sdtPr>
            <w:sdtContent>
              <w:r w:rsidRPr="0031402B">
                <w:rPr>
                  <w:b/>
                  <w:i/>
                </w:rPr>
                <w:t>Willie Walsh:</w:t>
              </w:r>
            </w:sdtContent>
          </w:sdt>
          <w:r>
            <w:t xml:space="preserve"> You referred to correspondence from the trade union to people. I have not seen that. Any correspondence from the trade unions to people is nothing to do with British Airways. I cannot comment on that. </w:t>
          </w:r>
        </w:p>
        <w:p w:rsidR="000075D1" w:rsidP="000075D1">
          <w:pPr>
            <w:pStyle w:val="Question"/>
            <w:numPr>
              <w:ilvl w:val="0"/>
              <w:numId w:val="9"/>
            </w:numPr>
          </w:pPr>
          <w:sdt>
            <w:sdtPr>
              <w:alias w:val="Member"/>
              <w:tag w:val="&lt;Member mnisId='4751' dodsId=''&gt;"/>
              <w:id w:val="1229350235"/>
              <w:placeholder>
                <w:docPart w:val="AC15708E2C1E44BD9AEE7775D5455996"/>
              </w:placeholder>
              <w:richText/>
            </w:sdtPr>
            <w:sdtContent>
              <w:r w:rsidRPr="0031402B">
                <w:rPr>
                  <w:b/>
                </w:rPr>
                <w:t>Chris Loder:</w:t>
              </w:r>
            </w:sdtContent>
          </w:sdt>
          <w:r>
            <w:t xml:space="preserve"> </w:t>
          </w:r>
          <w:r w:rsidR="00B43CD5">
            <w:t>T</w:t>
          </w:r>
          <w:r>
            <w:t>o be clear, the correspondence I was referring to was from</w:t>
          </w:r>
          <w:r w:rsidR="00CD5F2D">
            <w:t>,</w:t>
          </w:r>
          <w:r w:rsidR="00B43CD5">
            <w:t xml:space="preserve"> I think,</w:t>
          </w:r>
          <w:r>
            <w:t xml:space="preserve"> the chief pilot. It was a forwarded letter from your own head of industrial relations. I am very happy to provide the specific letters afterwards, if you would like them. Those are the ones I am referring</w:t>
          </w:r>
          <w:r w:rsidR="00CD5F2D">
            <w:t xml:space="preserve"> to</w:t>
          </w:r>
          <w:r>
            <w:t>.</w:t>
          </w:r>
        </w:p>
        <w:p w:rsidR="000075D1" w:rsidP="000075D1">
          <w:pPr>
            <w:pStyle w:val="Answer"/>
          </w:pPr>
          <w:sdt>
            <w:sdtPr>
              <w:alias w:val="Witness"/>
              <w:id w:val="1536463855"/>
              <w:placeholder>
                <w:docPart w:val="AC15708E2C1E44BD9AEE7775D5455996"/>
              </w:placeholder>
              <w:richText/>
            </w:sdtPr>
            <w:sdtContent>
              <w:r w:rsidRPr="009927A4">
                <w:rPr>
                  <w:b/>
                  <w:i/>
                </w:rPr>
                <w:t>Willie Walsh:</w:t>
              </w:r>
            </w:sdtContent>
          </w:sdt>
          <w:r>
            <w:t xml:space="preserve"> As I have said to you, I can assure you that we will engage in good faith consultation with the elected representatives on all of these issues. </w:t>
          </w:r>
        </w:p>
        <w:p w:rsidR="000075D1" w:rsidP="000075D1">
          <w:pPr>
            <w:pStyle w:val="Question"/>
            <w:numPr>
              <w:ilvl w:val="0"/>
              <w:numId w:val="9"/>
            </w:numPr>
          </w:pPr>
          <w:sdt>
            <w:sdtPr>
              <w:alias w:val="Member"/>
              <w:tag w:val="&lt;Member mnisId='4751' dodsId=''&gt;"/>
              <w:id w:val="1949344572"/>
              <w:placeholder>
                <w:docPart w:val="AC15708E2C1E44BD9AEE7775D5455996"/>
              </w:placeholder>
              <w:richText/>
            </w:sdtPr>
            <w:sdtContent>
              <w:r w:rsidRPr="00CD3C76">
                <w:rPr>
                  <w:b/>
                </w:rPr>
                <w:t>Chris Loder:</w:t>
              </w:r>
            </w:sdtContent>
          </w:sdt>
          <w:r>
            <w:t xml:space="preserve"> But you are not categorically ruling out that different groups of staff are being targeted potentially for redundancy</w:t>
          </w:r>
          <w:r w:rsidR="00FD4AE4">
            <w:t>.</w:t>
          </w:r>
        </w:p>
        <w:p w:rsidR="000075D1" w:rsidP="000075D1">
          <w:pPr>
            <w:pStyle w:val="Answer"/>
          </w:pPr>
          <w:sdt>
            <w:sdtPr>
              <w:alias w:val="Witness"/>
              <w:id w:val="-417328409"/>
              <w:placeholder>
                <w:docPart w:val="AC15708E2C1E44BD9AEE7775D5455996"/>
              </w:placeholder>
              <w:richText/>
            </w:sdtPr>
            <w:sdtContent>
              <w:r w:rsidRPr="00CD3C76">
                <w:rPr>
                  <w:b/>
                  <w:i/>
                </w:rPr>
                <w:t>Willie Walsh:</w:t>
              </w:r>
            </w:sdtContent>
          </w:sdt>
          <w:r>
            <w:t xml:space="preserve"> I am not saying anything other than that it will be the subject of consultation between the elected representatives and the management, as is required under UK legislation. </w:t>
          </w:r>
        </w:p>
        <w:p w:rsidR="000075D1" w:rsidP="000075D1">
          <w:pPr>
            <w:pStyle w:val="Question"/>
            <w:numPr>
              <w:ilvl w:val="0"/>
              <w:numId w:val="9"/>
            </w:numPr>
          </w:pPr>
          <w:sdt>
            <w:sdtPr>
              <w:alias w:val="Member"/>
              <w:tag w:val="&lt;Member mnisId='4751' dodsId=''&gt;"/>
              <w:id w:val="213242877"/>
              <w:placeholder>
                <w:docPart w:val="AC15708E2C1E44BD9AEE7775D5455996"/>
              </w:placeholder>
              <w:richText/>
            </w:sdtPr>
            <w:sdtContent>
              <w:r w:rsidRPr="004A2A0A">
                <w:rPr>
                  <w:b/>
                </w:rPr>
                <w:t>Chris Loder:</w:t>
              </w:r>
            </w:sdtContent>
          </w:sdt>
          <w:r>
            <w:t xml:space="preserve"> I would like to share this with you. It is fair to say that approximately 90% of those who have been in touch with me have more than 20 years’ length of service with British Airways. It is also fair to say that the correspondence is clearly different. If it would be helpful for me to share that with you</w:t>
          </w:r>
          <w:r w:rsidR="00680933">
            <w:t>,</w:t>
          </w:r>
          <w:r>
            <w:t xml:space="preserve"> I would be very happy to, if you or somebody from your office would </w:t>
          </w:r>
          <w:r w:rsidR="00527D76">
            <w:t xml:space="preserve">like to </w:t>
          </w:r>
          <w:r>
            <w:t>get in touch.</w:t>
          </w:r>
        </w:p>
        <w:p w:rsidR="000075D1" w:rsidP="000075D1">
          <w:pPr>
            <w:pStyle w:val="QuestionCont"/>
          </w:pPr>
          <w:r>
            <w:t>My final question is this. Earlier</w:t>
          </w:r>
          <w:r w:rsidR="00527D76">
            <w:t>,</w:t>
          </w:r>
          <w:r>
            <w:t xml:space="preserve"> you said that it is necessary to progress these redundancies because of the economic situation, and that was the primary driver for the 12,000 redundancies</w:t>
          </w:r>
          <w:r w:rsidR="0078759F">
            <w:t xml:space="preserve"> that you have declared</w:t>
          </w:r>
          <w:r w:rsidR="009D5EF0">
            <w:t xml:space="preserve"> would be required</w:t>
          </w:r>
          <w:r>
            <w:t>. If that is the case</w:t>
          </w:r>
          <w:r w:rsidR="009D5EF0">
            <w:t>,</w:t>
          </w:r>
          <w:r>
            <w:t xml:space="preserve"> and if </w:t>
          </w:r>
          <w:r w:rsidR="00527D76">
            <w:t>it</w:t>
          </w:r>
          <w:r>
            <w:t xml:space="preserve"> is purely because of the economic situation, could you tell us why </w:t>
          </w:r>
          <w:r w:rsidR="009D5EF0">
            <w:t>i</w:t>
          </w:r>
          <w:r>
            <w:t>t requires the grievance and disciplinary procedure to be changed as part of the consultation?</w:t>
          </w:r>
        </w:p>
        <w:p w:rsidR="000075D1" w:rsidP="000075D1">
          <w:pPr>
            <w:pStyle w:val="Answer"/>
          </w:pPr>
          <w:sdt>
            <w:sdtPr>
              <w:alias w:val="Witness"/>
              <w:id w:val="39414571"/>
              <w:placeholder>
                <w:docPart w:val="AC15708E2C1E44BD9AEE7775D5455996"/>
              </w:placeholder>
              <w:richText/>
            </w:sdtPr>
            <w:sdtContent>
              <w:r w:rsidRPr="00125FDF">
                <w:rPr>
                  <w:b/>
                  <w:i/>
                </w:rPr>
                <w:t>Willie Walsh:</w:t>
              </w:r>
            </w:sdtContent>
          </w:sdt>
          <w:r>
            <w:t xml:space="preserve"> </w:t>
          </w:r>
          <w:r w:rsidR="009327C4">
            <w:t>T</w:t>
          </w:r>
          <w:r>
            <w:t>he sole reason, not the primary driver</w:t>
          </w:r>
          <w:r w:rsidR="009327C4">
            <w:t>,</w:t>
          </w:r>
          <w:r>
            <w:t xml:space="preserve"> that this consultation is taking place</w:t>
          </w:r>
          <w:r w:rsidR="009327C4">
            <w:t xml:space="preserve"> </w:t>
          </w:r>
          <w:r>
            <w:t>is to ensure, as I have said, that we can have a business that survives through th</w:t>
          </w:r>
          <w:r w:rsidR="00993E4A">
            <w:t>e</w:t>
          </w:r>
          <w:r>
            <w:t xml:space="preserve"> crisis and can survive in </w:t>
          </w:r>
          <w:r w:rsidR="009327C4">
            <w:t>the</w:t>
          </w:r>
          <w:r>
            <w:t xml:space="preserve"> changed environment that will exist post this. </w:t>
          </w:r>
        </w:p>
        <w:p w:rsidR="000075D1" w:rsidP="000075D1">
          <w:pPr>
            <w:pStyle w:val="Answer"/>
          </w:pPr>
          <w:r>
            <w:t xml:space="preserve">The industry has changed. Anybody who believes that we are going back to the way things were in 2019 misunderstands the scale of the challenge being faced by the industry. The consultation is ensuring that British Airways can take all </w:t>
          </w:r>
          <w:r w:rsidR="009327C4">
            <w:t xml:space="preserve">the </w:t>
          </w:r>
          <w:r>
            <w:t xml:space="preserve">measures necessary to survive through this and can survive beyond it in an environment where our finances will have been significantly weakened. </w:t>
          </w:r>
        </w:p>
        <w:p w:rsidR="000075D1" w:rsidP="000075D1">
          <w:pPr>
            <w:pStyle w:val="Question"/>
            <w:numPr>
              <w:ilvl w:val="0"/>
              <w:numId w:val="9"/>
            </w:numPr>
          </w:pPr>
          <w:sdt>
            <w:sdtPr>
              <w:alias w:val="Member"/>
              <w:tag w:val="&lt;Member mnisId='4751' dodsId=''&gt;"/>
              <w:id w:val="81573357"/>
              <w:placeholder>
                <w:docPart w:val="AC15708E2C1E44BD9AEE7775D5455996"/>
              </w:placeholder>
              <w:richText/>
            </w:sdtPr>
            <w:sdtContent>
              <w:r w:rsidRPr="00D0549B">
                <w:rPr>
                  <w:b/>
                </w:rPr>
                <w:t>Chris Loder:</w:t>
              </w:r>
            </w:sdtContent>
          </w:sdt>
          <w:r>
            <w:t xml:space="preserve"> I am grateful for the point, but with respect I do not think you have really answered the question. Why does the grievance and disciplinary procedure require to be changed in this situation? It feels</w:t>
          </w:r>
          <w:r w:rsidR="00715E19">
            <w:t xml:space="preserve">, </w:t>
          </w:r>
          <w:r>
            <w:t xml:space="preserve">and </w:t>
          </w:r>
          <w:r w:rsidR="00715E19">
            <w:t xml:space="preserve">I think </w:t>
          </w:r>
          <w:r>
            <w:t>a lot of your staff feel</w:t>
          </w:r>
          <w:r w:rsidR="00715E19">
            <w:t xml:space="preserve">, </w:t>
          </w:r>
          <w:r w:rsidR="00EA646B">
            <w:t>as if</w:t>
          </w:r>
          <w:r>
            <w:t xml:space="preserve"> this is commercial</w:t>
          </w:r>
          <w:r w:rsidR="00EA646B">
            <w:t>ly</w:t>
          </w:r>
          <w:r>
            <w:t xml:space="preserve"> predatory on the part of British Airways. They are deeply saddened to be in this situation. </w:t>
          </w:r>
        </w:p>
        <w:p w:rsidR="000075D1" w:rsidP="000075D1">
          <w:pPr>
            <w:pStyle w:val="QuestionCont"/>
          </w:pPr>
          <w:r>
            <w:t>I recognise the economic pressures and the situation you have to deal with, but is it really necessary for things like the grievance and disciplinary procedure to be changed as part of th</w:t>
          </w:r>
          <w:r w:rsidR="008227AB">
            <w:t>at</w:t>
          </w:r>
          <w:r>
            <w:t>?</w:t>
          </w:r>
        </w:p>
        <w:p w:rsidR="000075D1" w:rsidP="000075D1">
          <w:pPr>
            <w:pStyle w:val="Answer"/>
          </w:pPr>
          <w:sdt>
            <w:sdtPr>
              <w:alias w:val="Witness"/>
              <w:id w:val="-1091925343"/>
              <w:placeholder>
                <w:docPart w:val="AC15708E2C1E44BD9AEE7775D5455996"/>
              </w:placeholder>
              <w:richText/>
            </w:sdtPr>
            <w:sdtContent>
              <w:r w:rsidRPr="00D0549B">
                <w:rPr>
                  <w:b/>
                  <w:i/>
                </w:rPr>
                <w:t>Willie Walsh:</w:t>
              </w:r>
            </w:sdtContent>
          </w:sdt>
          <w:r>
            <w:t xml:space="preserve"> I am deeply saddened that we have to do this. I assure you that what we are doing through th</w:t>
          </w:r>
          <w:r w:rsidR="008227AB">
            <w:t>e</w:t>
          </w:r>
          <w:r>
            <w:t xml:space="preserve"> consultation will be to ensure </w:t>
          </w:r>
          <w:r w:rsidR="00BB6B58">
            <w:t xml:space="preserve">not just </w:t>
          </w:r>
          <w:r>
            <w:t>that th</w:t>
          </w:r>
          <w:r w:rsidR="0009151D">
            <w:t>e</w:t>
          </w:r>
          <w:r>
            <w:t xml:space="preserve"> business can survive in the short term but </w:t>
          </w:r>
          <w:r w:rsidR="004563B5">
            <w:t xml:space="preserve">that </w:t>
          </w:r>
          <w:r w:rsidR="00BB6B58">
            <w:t>the business</w:t>
          </w:r>
          <w:r w:rsidR="004563B5">
            <w:t xml:space="preserve"> </w:t>
          </w:r>
          <w:r>
            <w:t>is in shape to survive in an environment that will be significantly different. All of these issues will be subject to consultation with elected representatives. We enter those consultations in good faith. I fully believe that the elected representatives will do so equally</w:t>
          </w:r>
          <w:r w:rsidR="004563B5">
            <w:t xml:space="preserve"> and that, t</w:t>
          </w:r>
          <w:r>
            <w:t>ogether</w:t>
          </w:r>
          <w:r w:rsidR="004563B5">
            <w:t>,</w:t>
          </w:r>
          <w:r>
            <w:t xml:space="preserve"> we will be able to shape British Airways to ensure that we can be in a position to survive going forward. </w:t>
          </w:r>
        </w:p>
        <w:p w:rsidR="000075D1" w:rsidP="000075D1">
          <w:pPr>
            <w:pStyle w:val="Question"/>
            <w:numPr>
              <w:ilvl w:val="0"/>
              <w:numId w:val="9"/>
            </w:numPr>
          </w:pPr>
          <w:sdt>
            <w:sdtPr>
              <w:alias w:val="Member"/>
              <w:tag w:val="&lt;Member mnisId='4751' dodsId=''&gt;"/>
              <w:id w:val="-1446766227"/>
              <w:placeholder>
                <w:docPart w:val="AC15708E2C1E44BD9AEE7775D5455996"/>
              </w:placeholder>
              <w:richText/>
            </w:sdtPr>
            <w:sdtContent>
              <w:r w:rsidRPr="0032180D">
                <w:rPr>
                  <w:b/>
                </w:rPr>
                <w:t>Chris Loder:</w:t>
              </w:r>
            </w:sdtContent>
          </w:sdt>
          <w:r>
            <w:t xml:space="preserve"> With respect, you still have not answered the question. Why do you want to change the grievance and disciplinary policy, because it </w:t>
          </w:r>
          <w:r w:rsidR="006A0531">
            <w:t>ha</w:t>
          </w:r>
          <w:r>
            <w:t>s nothing to do with that?</w:t>
          </w:r>
        </w:p>
        <w:p w:rsidR="00291F93" w:rsidP="000075D1">
          <w:pPr>
            <w:pStyle w:val="Answer"/>
          </w:pPr>
          <w:sdt>
            <w:sdtPr>
              <w:alias w:val="Witness"/>
              <w:id w:val="371502483"/>
              <w:placeholder>
                <w:docPart w:val="AC15708E2C1E44BD9AEE7775D5455996"/>
              </w:placeholder>
              <w:richText/>
            </w:sdtPr>
            <w:sdtContent>
              <w:r w:rsidRPr="0032180D" w:rsidR="000075D1">
                <w:rPr>
                  <w:b/>
                  <w:i/>
                </w:rPr>
                <w:t>Willie Walsh:</w:t>
              </w:r>
            </w:sdtContent>
          </w:sdt>
          <w:r w:rsidR="000075D1">
            <w:t xml:space="preserve"> I am sorry, but with respect it </w:t>
          </w:r>
          <w:r w:rsidR="006A0531">
            <w:t>ha</w:t>
          </w:r>
          <w:r w:rsidR="000075D1">
            <w:t xml:space="preserve">s. We need to ensure that all the measures that will be in place in the future at British Airways are relevant to the changed environment in which we will be operating. All of </w:t>
          </w:r>
          <w:r w:rsidR="000075D1">
            <w:t xml:space="preserve">the issues will be subject to consultation with the elected representatives. I expect them to be able to demonstrate to us where they believe </w:t>
          </w:r>
          <w:r w:rsidR="00C453C3">
            <w:t xml:space="preserve">that </w:t>
          </w:r>
          <w:r w:rsidR="000075D1">
            <w:t>some of the proposals that the management team may have may not be necessary.</w:t>
          </w:r>
        </w:p>
        <w:p w:rsidR="000075D1" w:rsidP="000075D1">
          <w:pPr>
            <w:pStyle w:val="Answer"/>
          </w:pPr>
          <w:r>
            <w:t>I fully expect the management team to take on board all the suggestions that are made through the consultation period so that, together, we shape British Airways in the best way possible</w:t>
          </w:r>
          <w:r w:rsidR="003E1699">
            <w:t>. That is</w:t>
          </w:r>
          <w:r w:rsidR="00E01C9F">
            <w:t xml:space="preserve"> </w:t>
          </w:r>
          <w:r w:rsidR="00A65F22">
            <w:t xml:space="preserve">not only </w:t>
          </w:r>
          <w:r w:rsidR="00E01C9F">
            <w:t xml:space="preserve">to ensure </w:t>
          </w:r>
          <w:r w:rsidR="00A65F22">
            <w:t>that we get through this</w:t>
          </w:r>
          <w:r w:rsidR="003E1699">
            <w:t>; t</w:t>
          </w:r>
          <w:r>
            <w:t>here is no point in surviving in the short term only to collapse once we get out of it in an environment that will be significantly different</w:t>
          </w:r>
          <w:r w:rsidR="003E1699">
            <w:t>,</w:t>
          </w:r>
          <w:r>
            <w:t xml:space="preserve"> with a balance sheet that will be significantly different as a result of the changes we have made in the short term. </w:t>
          </w:r>
        </w:p>
        <w:p w:rsidR="000075D1" w:rsidP="000075D1">
          <w:pPr>
            <w:pStyle w:val="Question"/>
            <w:numPr>
              <w:ilvl w:val="0"/>
              <w:numId w:val="9"/>
            </w:numPr>
          </w:pPr>
          <w:sdt>
            <w:sdtPr>
              <w:alias w:val="Member"/>
              <w:tag w:val="&lt;Member mnisId='4829' dodsId=''&gt;"/>
              <w:id w:val="1229650342"/>
              <w:placeholder>
                <w:docPart w:val="AC15708E2C1E44BD9AEE7775D5455996"/>
              </w:placeholder>
              <w:richText/>
            </w:sdtPr>
            <w:sdtContent>
              <w:r w:rsidRPr="002B6C06">
                <w:rPr>
                  <w:b/>
                </w:rPr>
                <w:t>Sam Tarry:</w:t>
              </w:r>
            </w:sdtContent>
          </w:sdt>
          <w:r>
            <w:t xml:space="preserve"> Mr Walsh, thinking about the wider context of what you have said—apparently</w:t>
          </w:r>
          <w:r w:rsidR="005363E9">
            <w:t>,</w:t>
          </w:r>
          <w:r>
            <w:t xml:space="preserve"> you are doing </w:t>
          </w:r>
          <w:r w:rsidR="005363E9">
            <w:t xml:space="preserve">all of </w:t>
          </w:r>
          <w:r>
            <w:t>this in the best interests of staff going forward, given the context we are in—I want to focus on outsourcing. In your letter to trade unions</w:t>
          </w:r>
          <w:r w:rsidR="00AF58BE">
            <w:t>,</w:t>
          </w:r>
          <w:r>
            <w:t xml:space="preserve"> you say quite clearly that you intend to outsource a number of jobs, particularly at Heathrow</w:t>
          </w:r>
          <w:r w:rsidR="001E67CE">
            <w:t>—</w:t>
          </w:r>
          <w:r w:rsidR="00AF58BE">
            <w:t>f</w:t>
          </w:r>
          <w:r>
            <w:t>or example, in</w:t>
          </w:r>
          <w:r w:rsidR="006F7DEA">
            <w:t>-</w:t>
          </w:r>
          <w:r>
            <w:t>flight management, central load control, ticketing, equipment and service functions, North American gateline and the worldwide baggage resolution centre. That is several hundred jobs.</w:t>
          </w:r>
        </w:p>
        <w:p w:rsidR="000075D1" w:rsidP="000075D1">
          <w:pPr>
            <w:pStyle w:val="QuestionCont"/>
          </w:pPr>
          <w:r>
            <w:t>I think a lot of taxpayers will be wondering</w:t>
          </w:r>
          <w:r w:rsidR="00AF58BE">
            <w:t>, g</w:t>
          </w:r>
          <w:r>
            <w:t>iven that you have our money to furlough staff, how many of those jobs you assum</w:t>
          </w:r>
          <w:r w:rsidR="003E67C0">
            <w:t>e</w:t>
          </w:r>
          <w:r>
            <w:t xml:space="preserve"> are going to be offshored</w:t>
          </w:r>
          <w:r w:rsidR="003E67C0">
            <w:t>.</w:t>
          </w:r>
          <w:r>
            <w:t xml:space="preserve"> That is a real problem. You have a track record of offshoring jobs within BA and IAG. If those jobs are going to India or eastern Europe, people will be wondering why British taxpayers’ money is being used to do that.</w:t>
          </w:r>
        </w:p>
        <w:p w:rsidR="000075D1" w:rsidP="000075D1">
          <w:pPr>
            <w:pStyle w:val="QuestionCont"/>
          </w:pPr>
          <w:r>
            <w:t>My question for you, Mr Walsh, is this. If you are going to be moving jobs</w:t>
          </w:r>
          <w:r w:rsidR="003E67C0">
            <w:t>,</w:t>
          </w:r>
          <w:r>
            <w:t xml:space="preserve"> at a very difficult time</w:t>
          </w:r>
          <w:r w:rsidR="003E67C0">
            <w:t>,</w:t>
          </w:r>
          <w:r>
            <w:t xml:space="preserve"> out of the UK, so that British citizens are losing their jobs and you are then giving them to citizens in different parts of the world, will you be prepared to hand back the British flag? Perhaps a flag that would be more relevant would be one from the Cayman Islands or perhaps Panama. You are certainly not doing justice to the citizens of this country with those kinds of manoeuvres. </w:t>
          </w:r>
        </w:p>
        <w:p w:rsidR="000075D1" w:rsidP="000075D1">
          <w:pPr>
            <w:pStyle w:val="Answer"/>
          </w:pPr>
          <w:sdt>
            <w:sdtPr>
              <w:alias w:val="Witness"/>
              <w:id w:val="1793322446"/>
              <w:placeholder>
                <w:docPart w:val="AC15708E2C1E44BD9AEE7775D5455996"/>
              </w:placeholder>
              <w:richText/>
            </w:sdtPr>
            <w:sdtContent>
              <w:r w:rsidRPr="004C0397">
                <w:rPr>
                  <w:b/>
                  <w:i/>
                </w:rPr>
                <w:t>Willie Walsh:</w:t>
              </w:r>
            </w:sdtContent>
          </w:sdt>
          <w:r>
            <w:t xml:space="preserve"> Thank you for your comments</w:t>
          </w:r>
          <w:r w:rsidR="003E67C0">
            <w:t>,</w:t>
          </w:r>
          <w:r>
            <w:t xml:space="preserve"> which clearly I do not agree with. </w:t>
          </w:r>
        </w:p>
        <w:p w:rsidR="000075D1" w:rsidP="000075D1">
          <w:pPr>
            <w:pStyle w:val="Question"/>
            <w:numPr>
              <w:ilvl w:val="0"/>
              <w:numId w:val="0"/>
            </w:numPr>
            <w:ind w:left="794"/>
          </w:pPr>
          <w:sdt>
            <w:sdtPr>
              <w:alias w:val="Member"/>
              <w:tag w:val="&lt;Member mnisId='4442' dodsId='72290'&gt;"/>
              <w:id w:val="1410279975"/>
              <w:placeholder>
                <w:docPart w:val="AC15708E2C1E44BD9AEE7775D5455996"/>
              </w:placeholder>
              <w:richText/>
            </w:sdtPr>
            <w:sdtContent>
              <w:r w:rsidRPr="004C0397">
                <w:rPr>
                  <w:b/>
                </w:rPr>
                <w:t>Chair:</w:t>
              </w:r>
            </w:sdtContent>
          </w:sdt>
          <w:r>
            <w:t xml:space="preserve"> I think there was a question in there. Sam, do you want to put a quick question?</w:t>
          </w:r>
        </w:p>
        <w:p w:rsidR="000075D1" w:rsidP="000075D1">
          <w:pPr>
            <w:pStyle w:val="Question"/>
            <w:numPr>
              <w:ilvl w:val="0"/>
              <w:numId w:val="9"/>
            </w:numPr>
          </w:pPr>
          <w:sdt>
            <w:sdtPr>
              <w:alias w:val="Member"/>
              <w:tag w:val="&lt;Member mnisId='4829' dodsId=''&gt;"/>
              <w:id w:val="-1163931234"/>
              <w:placeholder>
                <w:docPart w:val="AC15708E2C1E44BD9AEE7775D5455996"/>
              </w:placeholder>
              <w:richText/>
            </w:sdtPr>
            <w:sdtContent>
              <w:r w:rsidRPr="00A84C45">
                <w:rPr>
                  <w:b/>
                </w:rPr>
                <w:t>Sam Tarry:</w:t>
              </w:r>
            </w:sdtContent>
          </w:sdt>
          <w:r>
            <w:t xml:space="preserve"> You have been quite clear that you are looking to offshore and outsource jobs. You have said throughout this whole conversation </w:t>
          </w:r>
          <w:r w:rsidR="00245FB1">
            <w:t xml:space="preserve">and previously </w:t>
          </w:r>
          <w:r>
            <w:t>that everything is about protecting jobs</w:t>
          </w:r>
          <w:r w:rsidR="00D75CFA">
            <w:t>,</w:t>
          </w:r>
          <w:r>
            <w:t xml:space="preserve"> using money that you have from the British Government to ensure that as many people can be retained </w:t>
          </w:r>
          <w:r w:rsidR="00D75CFA">
            <w:t xml:space="preserve">on the staff </w:t>
          </w:r>
          <w:r>
            <w:t>as possible</w:t>
          </w:r>
          <w:r w:rsidR="00095EF3">
            <w:t>, b</w:t>
          </w:r>
          <w:r>
            <w:t>ut that is contradicted by what you have already said in the letter to trade unions.</w:t>
          </w:r>
        </w:p>
        <w:p w:rsidR="000075D1" w:rsidP="000075D1">
          <w:pPr>
            <w:pStyle w:val="Answer"/>
          </w:pPr>
          <w:sdt>
            <w:sdtPr>
              <w:alias w:val="Witness"/>
              <w:id w:val="-277497808"/>
              <w:placeholder>
                <w:docPart w:val="AC15708E2C1E44BD9AEE7775D5455996"/>
              </w:placeholder>
              <w:richText/>
            </w:sdtPr>
            <w:sdtContent>
              <w:r w:rsidRPr="00783114">
                <w:rPr>
                  <w:b/>
                  <w:i/>
                </w:rPr>
                <w:t>Willie Walsh:</w:t>
              </w:r>
            </w:sdtContent>
          </w:sdt>
          <w:r>
            <w:t xml:space="preserve"> I think you are picking comments out of context. I did not make those statements. What I have said is that I am pleased that we can avail of income support schemes for people in the group, and</w:t>
          </w:r>
          <w:r w:rsidR="006F7DEA">
            <w:t>,</w:t>
          </w:r>
          <w:r>
            <w:t xml:space="preserve"> if schemes </w:t>
          </w:r>
          <w:r>
            <w:t>are available that provide some short-term benefit to our employees</w:t>
          </w:r>
          <w:r w:rsidR="000322B6">
            <w:t>,</w:t>
          </w:r>
          <w:r>
            <w:t xml:space="preserve"> we certainly will avail of that. I am very thankful for the measures taken by the Chancellor</w:t>
          </w:r>
          <w:r w:rsidR="000322B6">
            <w:t xml:space="preserve"> to ensure that will be the case</w:t>
          </w:r>
          <w:r>
            <w:t>.</w:t>
          </w:r>
          <w:r w:rsidR="007D2F53">
            <w:t xml:space="preserve"> </w:t>
          </w:r>
          <w:r>
            <w:t xml:space="preserve">The other issues you raise will be subject to the consultation between the elected representatives and British Airways. I am confident that all of those issues will be addressed through the consultation. </w:t>
          </w:r>
        </w:p>
        <w:p w:rsidR="000075D1" w:rsidP="000075D1">
          <w:pPr>
            <w:pStyle w:val="Answer"/>
          </w:pPr>
          <w:r>
            <w:t>I tell you as an Irishman that I was very proud to work for British Airways. I am very proud to work for a company that held the British flag. I remain proud and I will be proud for the rest of my life to have worked for an organisation that carries that flag with great pride and does such a great job representing Britain in every corner of the world.</w:t>
          </w:r>
          <w:r w:rsidR="00D23A64">
            <w:t xml:space="preserve"> I have no doubt that</w:t>
          </w:r>
          <w:r w:rsidR="00433CF9">
            <w:t xml:space="preserve"> it will continue to do that—</w:t>
          </w:r>
        </w:p>
        <w:p w:rsidR="000075D1" w:rsidP="000075D1">
          <w:pPr>
            <w:pStyle w:val="Question"/>
            <w:numPr>
              <w:ilvl w:val="0"/>
              <w:numId w:val="9"/>
            </w:numPr>
          </w:pPr>
          <w:sdt>
            <w:sdtPr>
              <w:alias w:val="Member"/>
              <w:tag w:val="&lt;Member mnisId='4829' dodsId=''&gt;"/>
              <w:id w:val="-346325313"/>
              <w:placeholder>
                <w:docPart w:val="AC15708E2C1E44BD9AEE7775D5455996"/>
              </w:placeholder>
              <w:richText/>
            </w:sdtPr>
            <w:sdtContent>
              <w:r w:rsidRPr="00D420E5">
                <w:rPr>
                  <w:b/>
                </w:rPr>
                <w:t>Sam Tarry:</w:t>
              </w:r>
            </w:sdtContent>
          </w:sdt>
          <w:r>
            <w:t xml:space="preserve"> Mr Walsh, with the greatest of respect we also have to look at your track record. You have a track record—</w:t>
          </w:r>
        </w:p>
        <w:p w:rsidR="000075D1" w:rsidP="000075D1">
          <w:pPr>
            <w:pStyle w:val="Answer"/>
          </w:pPr>
          <w:sdt>
            <w:sdtPr>
              <w:alias w:val="Witness"/>
              <w:id w:val="1010488389"/>
              <w:placeholder>
                <w:docPart w:val="AC15708E2C1E44BD9AEE7775D5455996"/>
              </w:placeholder>
              <w:richText/>
            </w:sdtPr>
            <w:sdtContent>
              <w:r w:rsidRPr="00D420E5">
                <w:rPr>
                  <w:b/>
                  <w:i/>
                </w:rPr>
                <w:t>Willie Walsh:</w:t>
              </w:r>
            </w:sdtContent>
          </w:sdt>
          <w:r>
            <w:t xml:space="preserve"> Which I am proud of. I am very proud of my track record. </w:t>
          </w:r>
        </w:p>
        <w:p w:rsidR="000075D1" w:rsidP="000075D1">
          <w:pPr>
            <w:pStyle w:val="Question"/>
            <w:numPr>
              <w:ilvl w:val="0"/>
              <w:numId w:val="9"/>
            </w:numPr>
          </w:pPr>
          <w:sdt>
            <w:sdtPr>
              <w:alias w:val="Member"/>
              <w:tag w:val="&lt;Member mnisId='4829' dodsId=''&gt;"/>
              <w:id w:val="-2042433135"/>
              <w:placeholder>
                <w:docPart w:val="AC15708E2C1E44BD9AEE7775D5455996"/>
              </w:placeholder>
              <w:richText/>
            </w:sdtPr>
            <w:sdtContent>
              <w:r w:rsidRPr="00D420E5">
                <w:rPr>
                  <w:b/>
                </w:rPr>
                <w:t>Sam Tarry:</w:t>
              </w:r>
            </w:sdtContent>
          </w:sdt>
          <w:r>
            <w:t xml:space="preserve"> You have a track </w:t>
          </w:r>
          <w:r w:rsidR="0046791B">
            <w:t xml:space="preserve">record </w:t>
          </w:r>
          <w:r>
            <w:t>of outsourcing IT jobs to Tata in India. Those are jobs that have gone out of the UK, to increase the profit margins of IAG. That is not something that is made up; that is a fact. It is something that you have overseen. How do you answer that?</w:t>
          </w:r>
        </w:p>
        <w:p w:rsidR="00D92A3C" w:rsidP="000075D1">
          <w:pPr>
            <w:pStyle w:val="Answer"/>
          </w:pPr>
          <w:sdt>
            <w:sdtPr>
              <w:alias w:val="Witness"/>
              <w:id w:val="-2046050095"/>
              <w:placeholder>
                <w:docPart w:val="AC15708E2C1E44BD9AEE7775D5455996"/>
              </w:placeholder>
              <w:richText/>
            </w:sdtPr>
            <w:sdtContent>
              <w:r w:rsidRPr="00714536" w:rsidR="000075D1">
                <w:rPr>
                  <w:b/>
                  <w:i/>
                </w:rPr>
                <w:t>Willie Walsh:</w:t>
              </w:r>
            </w:sdtContent>
          </w:sdt>
          <w:r w:rsidR="000075D1">
            <w:t xml:space="preserve"> I am proud of everything I have done. I am proud to have run a company in the way that I have done. I point out to you that outsourcing is not a feature of British Airways since I joined. British Airways outsourced </w:t>
          </w:r>
          <w:r w:rsidR="008B0A90">
            <w:t>its</w:t>
          </w:r>
          <w:r w:rsidR="000075D1">
            <w:t xml:space="preserve"> activities for many years before I joined the organisation. I have absolutely no doubt that we will continue to do so, as do a lot of other very big and very successful British companies.</w:t>
          </w:r>
        </w:p>
        <w:p w:rsidR="000075D1" w:rsidP="000075D1">
          <w:pPr>
            <w:pStyle w:val="Answer"/>
          </w:pPr>
          <w:r>
            <w:t xml:space="preserve">I have absolutely no doubt that that will be the position going forward, in the same way as there are a lot of companies who outsource activity to UK companies. It is a feature of the global economy, and I have no doubt </w:t>
          </w:r>
          <w:r w:rsidR="003E3D01">
            <w:t xml:space="preserve">it </w:t>
          </w:r>
          <w:r>
            <w:t xml:space="preserve">will continue to be a feature. We will do what is right to ensure that we have a business that is as efficient as possible to enable us to compete effectively on a global scale. That is what we compete with, and we will do so with pride. </w:t>
          </w:r>
        </w:p>
        <w:p w:rsidR="000075D1" w:rsidP="000075D1">
          <w:pPr>
            <w:pStyle w:val="Question"/>
            <w:numPr>
              <w:ilvl w:val="0"/>
              <w:numId w:val="9"/>
            </w:numPr>
          </w:pPr>
          <w:sdt>
            <w:sdtPr>
              <w:alias w:val="Member"/>
              <w:tag w:val="&lt;Member mnisId='4829' dodsId=''&gt;"/>
              <w:id w:val="623510063"/>
              <w:placeholder>
                <w:docPart w:val="AC15708E2C1E44BD9AEE7775D5455996"/>
              </w:placeholder>
              <w:richText/>
            </w:sdtPr>
            <w:sdtContent>
              <w:r w:rsidRPr="00BF3E1B">
                <w:rPr>
                  <w:b/>
                </w:rPr>
                <w:t>Sam Tarry:</w:t>
              </w:r>
            </w:sdtContent>
          </w:sdt>
          <w:r>
            <w:t xml:space="preserve"> So the staff </w:t>
          </w:r>
          <w:r w:rsidR="007229BE">
            <w:t>who</w:t>
          </w:r>
          <w:r>
            <w:t xml:space="preserve"> have spent 20 or 25 years building up their years of service are just going to be collateral damage, are they, Mr Walsh?</w:t>
          </w:r>
        </w:p>
        <w:p w:rsidR="000075D1" w:rsidP="000075D1">
          <w:pPr>
            <w:pStyle w:val="Answer"/>
          </w:pPr>
          <w:sdt>
            <w:sdtPr>
              <w:alias w:val="Witness"/>
              <w:id w:val="251939735"/>
              <w:placeholder>
                <w:docPart w:val="AC15708E2C1E44BD9AEE7775D5455996"/>
              </w:placeholder>
              <w:richText/>
            </w:sdtPr>
            <w:sdtContent>
              <w:r w:rsidRPr="000429A5">
                <w:rPr>
                  <w:b/>
                  <w:i/>
                </w:rPr>
                <w:t>Willie Walsh:</w:t>
              </w:r>
            </w:sdtContent>
          </w:sdt>
          <w:r>
            <w:t xml:space="preserve"> That is not what I would say. I would say that I deeply regret, as I am sure you do, the impact of this coronavirus—</w:t>
          </w:r>
        </w:p>
        <w:p w:rsidR="000075D1" w:rsidP="000075D1">
          <w:pPr>
            <w:pStyle w:val="Question"/>
            <w:numPr>
              <w:ilvl w:val="0"/>
              <w:numId w:val="9"/>
            </w:numPr>
          </w:pPr>
          <w:sdt>
            <w:sdtPr>
              <w:alias w:val="Member"/>
              <w:tag w:val="&lt;Member mnisId='4829' dodsId=''&gt;"/>
              <w:id w:val="-1096708783"/>
              <w:placeholder>
                <w:docPart w:val="AC15708E2C1E44BD9AEE7775D5455996"/>
              </w:placeholder>
              <w:richText/>
            </w:sdtPr>
            <w:sdtContent>
              <w:r w:rsidRPr="004C3DCA">
                <w:rPr>
                  <w:b/>
                </w:rPr>
                <w:t>Sam Tarry:</w:t>
              </w:r>
            </w:sdtContent>
          </w:sdt>
          <w:r>
            <w:t xml:space="preserve"> I certainly deeply regret that IAG </w:t>
          </w:r>
          <w:r w:rsidR="008B0A90">
            <w:t xml:space="preserve">is </w:t>
          </w:r>
          <w:r>
            <w:t xml:space="preserve">not using </w:t>
          </w:r>
          <w:r w:rsidR="008B0A90">
            <w:t>its</w:t>
          </w:r>
          <w:r>
            <w:t xml:space="preserve"> cash reserves to save British jobs. I absolutely regret that; I think </w:t>
          </w:r>
          <w:r w:rsidR="00633CBE">
            <w:t xml:space="preserve">that </w:t>
          </w:r>
          <w:r>
            <w:t>quite frankly it is a disgrace, Mr Walsh.</w:t>
          </w:r>
        </w:p>
        <w:p w:rsidR="000075D1" w:rsidP="000075D1">
          <w:pPr>
            <w:pStyle w:val="Answer"/>
          </w:pPr>
          <w:sdt>
            <w:sdtPr>
              <w:alias w:val="Witness"/>
              <w:id w:val="681089400"/>
              <w:placeholder>
                <w:docPart w:val="AC15708E2C1E44BD9AEE7775D5455996"/>
              </w:placeholder>
              <w:richText/>
            </w:sdtPr>
            <w:sdtContent>
              <w:r w:rsidRPr="004C3DCA">
                <w:rPr>
                  <w:b/>
                  <w:i/>
                </w:rPr>
                <w:t>Willie Walsh:</w:t>
              </w:r>
            </w:sdtContent>
          </w:sdt>
          <w:r>
            <w:t xml:space="preserve"> I deeply regret that the coronavirus crisis has had such an impact on the aviation industry and, as a result, has led to the requirement to restructure our business. I am confident that that restructuring will be done in a meaningful way through consultation with the elected </w:t>
          </w:r>
          <w:r>
            <w:t xml:space="preserve">representatives and British Airways. We will do everything that is necessary to ensure that we survive. </w:t>
          </w:r>
        </w:p>
        <w:p w:rsidR="000075D1" w:rsidP="000075D1">
          <w:pPr>
            <w:pStyle w:val="Answer"/>
          </w:pPr>
          <w:r>
            <w:t>I do not want to comment on how you would run a business, but the idea that you can exhaust all your cash and hope that at the end of it you still have a business is clearly not something that any responsible business</w:t>
          </w:r>
          <w:r w:rsidR="00C415AC">
            <w:t xml:space="preserve"> person</w:t>
          </w:r>
          <w:r>
            <w:t xml:space="preserve"> would do. We have to take measures to ensure that the cash </w:t>
          </w:r>
          <w:r w:rsidR="0062102C">
            <w:t>w</w:t>
          </w:r>
          <w:r>
            <w:t xml:space="preserve">e have can enable us to survive through this crisis and, where possible, take measures to augment that cash through additional debt. But at some point you will have exhausted, as the Chancellor has made clear, all available avenues. We are doing everything we can to ensure that British Airways will survive through this crisis and </w:t>
          </w:r>
          <w:r w:rsidR="0001182B">
            <w:t xml:space="preserve">that </w:t>
          </w:r>
          <w:r>
            <w:t>we will have a basis to compete</w:t>
          </w:r>
          <w:r w:rsidR="0028084E">
            <w:t>,</w:t>
          </w:r>
          <w:r>
            <w:t xml:space="preserve"> and continue to compete</w:t>
          </w:r>
          <w:r w:rsidR="0028084E">
            <w:t>,</w:t>
          </w:r>
          <w:r>
            <w:t xml:space="preserve"> on a global scale once we get through </w:t>
          </w:r>
          <w:r w:rsidR="0062102C">
            <w:t>it</w:t>
          </w:r>
          <w:r>
            <w:t>.</w:t>
          </w:r>
        </w:p>
        <w:p w:rsidR="000075D1" w:rsidP="00144F75">
          <w:pPr>
            <w:pStyle w:val="Question"/>
            <w:numPr>
              <w:ilvl w:val="0"/>
              <w:numId w:val="9"/>
            </w:numPr>
          </w:pPr>
          <w:sdt>
            <w:sdtPr>
              <w:alias w:val="Member"/>
              <w:tag w:val="&lt;Member mnisId='4389' dodsId='108781'&gt;"/>
              <w:id w:val="1035694603"/>
              <w:placeholder>
                <w:docPart w:val="AC15708E2C1E44BD9AEE7775D5455996"/>
              </w:placeholder>
              <w:richText/>
            </w:sdtPr>
            <w:sdtContent>
              <w:r w:rsidRPr="0062102C">
                <w:rPr>
                  <w:b/>
                </w:rPr>
                <w:t>Ruth Cadbury:</w:t>
              </w:r>
            </w:sdtContent>
          </w:sdt>
          <w:r>
            <w:t xml:space="preserve"> The proposals that BA ha</w:t>
          </w:r>
          <w:r w:rsidR="00A32DF6">
            <w:t>s</w:t>
          </w:r>
          <w:r>
            <w:t xml:space="preserve"> outlined to its workforce deeply undermine terms and conditions for all staff, including those in the mixed fleets who already have very poor terms and conditions and very low pay.</w:t>
          </w:r>
          <w:r w:rsidR="0062102C">
            <w:t xml:space="preserve"> </w:t>
          </w:r>
          <w:r w:rsidR="0074201C">
            <w:t>I</w:t>
          </w:r>
          <w:r>
            <w:t>n Spain</w:t>
          </w:r>
          <w:r w:rsidR="0074201C">
            <w:t>,</w:t>
          </w:r>
          <w:r>
            <w:t xml:space="preserve"> I understand that in the Iberia and Vueling offer some redundancies </w:t>
          </w:r>
          <w:r w:rsidR="0074201C">
            <w:t xml:space="preserve">were </w:t>
          </w:r>
          <w:r>
            <w:t xml:space="preserve">announced but that </w:t>
          </w:r>
          <w:r w:rsidR="0074201C">
            <w:t xml:space="preserve">in Spain </w:t>
          </w:r>
          <w:r>
            <w:t>no one can be made redundant until at least six months after the end of the furlough period</w:t>
          </w:r>
          <w:r w:rsidR="00980FFD">
            <w:t>, and t</w:t>
          </w:r>
          <w:r>
            <w:t>hose staff are not being asked to reduce their terms and conditions. Is it right that we have one rule for BA staff here and another rule for IAG staff in Spain?</w:t>
          </w:r>
        </w:p>
        <w:p w:rsidR="000075D1" w:rsidP="000075D1">
          <w:pPr>
            <w:pStyle w:val="Answer"/>
          </w:pPr>
          <w:sdt>
            <w:sdtPr>
              <w:alias w:val="Witness"/>
              <w:id w:val="-1324357822"/>
              <w:placeholder>
                <w:docPart w:val="AC15708E2C1E44BD9AEE7775D5455996"/>
              </w:placeholder>
              <w:richText/>
            </w:sdtPr>
            <w:sdtContent>
              <w:r w:rsidRPr="00D00616">
                <w:rPr>
                  <w:b/>
                  <w:i/>
                </w:rPr>
                <w:t>Willie Walsh:</w:t>
              </w:r>
            </w:sdtContent>
          </w:sdt>
          <w:r>
            <w:t xml:space="preserve"> It is not a rule. It is what applies in the different countries. I point out that Iberia staff only a short number of years ago went through a major restructuring of their business, where their terms and conditions were adapted. That included both their pay and their conditions of employment. There were also significant redundancies in the airline.</w:t>
          </w:r>
        </w:p>
        <w:p w:rsidR="000075D1" w:rsidP="000075D1">
          <w:pPr>
            <w:pStyle w:val="Answer"/>
          </w:pPr>
          <w:r>
            <w:t xml:space="preserve">The terms of the income support scheme vary from country to country, but we have made it clear that we will take whatever measures are necessary in each of the organisations to ensure that they can survive. This is not about doing something specific to British Airways. What we are doing with British Airways is to ensure that BA can survive. We will do what is right for Iberia to ensure that Iberia can survive. Quite honestly, </w:t>
          </w:r>
          <w:r w:rsidR="00EF6455">
            <w:t>it is</w:t>
          </w:r>
          <w:r>
            <w:t xml:space="preserve"> probably facing as big </w:t>
          </w:r>
          <w:r w:rsidR="003A33E3">
            <w:t xml:space="preserve">a challenge, </w:t>
          </w:r>
          <w:r>
            <w:t>if not bigger</w:t>
          </w:r>
          <w:r w:rsidR="003A33E3">
            <w:t>,</w:t>
          </w:r>
          <w:r>
            <w:t xml:space="preserve"> than British Airways.</w:t>
          </w:r>
        </w:p>
        <w:p w:rsidR="000075D1" w:rsidP="000075D1">
          <w:pPr>
            <w:pStyle w:val="Answer"/>
          </w:pPr>
          <w:r>
            <w:t>I assure you that the management team at Iberia will be doing everything that they possibly can to right</w:t>
          </w:r>
          <w:r w:rsidR="00E03703">
            <w:t>-</w:t>
          </w:r>
          <w:r>
            <w:t xml:space="preserve">size Iberia, to ensure that it can survive through this and can continue to compete as </w:t>
          </w:r>
          <w:r w:rsidR="00983CC5">
            <w:t>it has</w:t>
          </w:r>
          <w:r>
            <w:t xml:space="preserve"> done prior to this. </w:t>
          </w:r>
        </w:p>
        <w:p w:rsidR="000075D1" w:rsidP="000075D1">
          <w:pPr>
            <w:pStyle w:val="Question"/>
            <w:numPr>
              <w:ilvl w:val="0"/>
              <w:numId w:val="9"/>
            </w:numPr>
          </w:pPr>
          <w:sdt>
            <w:sdtPr>
              <w:alias w:val="Member"/>
              <w:tag w:val="&lt;Member mnisId='4442' dodsId='72290'&gt;"/>
              <w:id w:val="-568260344"/>
              <w:placeholder>
                <w:docPart w:val="AC15708E2C1E44BD9AEE7775D5455996"/>
              </w:placeholder>
              <w:richText/>
            </w:sdtPr>
            <w:sdtContent>
              <w:r w:rsidRPr="00412494">
                <w:rPr>
                  <w:b/>
                </w:rPr>
                <w:t>Chair:</w:t>
              </w:r>
            </w:sdtContent>
          </w:sdt>
          <w:r>
            <w:t xml:space="preserve"> Mr Walsh, I want to touch on a couple of your airports</w:t>
          </w:r>
          <w:r w:rsidR="00E03703">
            <w:t>,</w:t>
          </w:r>
          <w:r>
            <w:t xml:space="preserve"> specifically in terms of your operations from those airports</w:t>
          </w:r>
          <w:r w:rsidR="00EF6455">
            <w:t>:</w:t>
          </w:r>
          <w:r>
            <w:t xml:space="preserve"> </w:t>
          </w:r>
          <w:r w:rsidR="00EF6455">
            <w:t>f</w:t>
          </w:r>
          <w:r>
            <w:t>irst, Gatwick</w:t>
          </w:r>
          <w:r w:rsidR="001118E7">
            <w:t>, where</w:t>
          </w:r>
          <w:r>
            <w:t xml:space="preserve"> BA accounts for 17% of all Gatwick’s operations. Do you see a future for British Airways at Gatwick?</w:t>
          </w:r>
        </w:p>
        <w:p w:rsidR="000075D1" w:rsidP="000075D1">
          <w:pPr>
            <w:pStyle w:val="Answer"/>
          </w:pPr>
          <w:sdt>
            <w:sdtPr>
              <w:alias w:val="Witness"/>
              <w:id w:val="1145320574"/>
              <w:placeholder>
                <w:docPart w:val="AC15708E2C1E44BD9AEE7775D5455996"/>
              </w:placeholder>
              <w:richText/>
            </w:sdtPr>
            <w:sdtContent>
              <w:r w:rsidRPr="004B6F4D">
                <w:rPr>
                  <w:b/>
                  <w:i/>
                </w:rPr>
                <w:t>Willie Walsh:</w:t>
              </w:r>
            </w:sdtContent>
          </w:sdt>
          <w:r>
            <w:t xml:space="preserve"> Yes, I do. </w:t>
          </w:r>
        </w:p>
        <w:p w:rsidR="000075D1" w:rsidP="000075D1">
          <w:pPr>
            <w:pStyle w:val="Question"/>
            <w:numPr>
              <w:ilvl w:val="0"/>
              <w:numId w:val="9"/>
            </w:numPr>
          </w:pPr>
          <w:sdt>
            <w:sdtPr>
              <w:alias w:val="Member"/>
              <w:tag w:val="&lt;Member mnisId='4442' dodsId='72290'&gt;"/>
              <w:id w:val="1095373122"/>
              <w:placeholder>
                <w:docPart w:val="AC15708E2C1E44BD9AEE7775D5455996"/>
              </w:placeholder>
              <w:richText/>
            </w:sdtPr>
            <w:sdtContent>
              <w:r w:rsidRPr="004B6F4D">
                <w:rPr>
                  <w:b/>
                </w:rPr>
                <w:t>Chair:</w:t>
              </w:r>
            </w:sdtContent>
          </w:sdt>
          <w:r>
            <w:t xml:space="preserve"> Is that a commitment to return operations to Gatwick on that basis?</w:t>
          </w:r>
        </w:p>
        <w:p w:rsidR="00A72894" w:rsidP="000075D1">
          <w:pPr>
            <w:pStyle w:val="Answer"/>
          </w:pPr>
          <w:sdt>
            <w:sdtPr>
              <w:alias w:val="Witness"/>
              <w:id w:val="907499662"/>
              <w:placeholder>
                <w:docPart w:val="AC15708E2C1E44BD9AEE7775D5455996"/>
              </w:placeholder>
              <w:richText/>
            </w:sdtPr>
            <w:sdtContent>
              <w:r w:rsidRPr="00F8140B" w:rsidR="000075D1">
                <w:rPr>
                  <w:b/>
                  <w:i/>
                </w:rPr>
                <w:t>Willie Walsh:</w:t>
              </w:r>
            </w:sdtContent>
          </w:sdt>
          <w:r w:rsidR="000075D1">
            <w:t xml:space="preserve"> No; it is future and I hope that with consultation th</w:t>
          </w:r>
          <w:r w:rsidR="008F18B2">
            <w:t>o</w:t>
          </w:r>
          <w:r w:rsidR="000075D1">
            <w:t>se issues will be addressed. If you are asking me whether I see a future, yes, I see a future for British Airways at Gatwick.</w:t>
          </w:r>
        </w:p>
        <w:p w:rsidR="000075D1" w:rsidP="000075D1">
          <w:pPr>
            <w:pStyle w:val="Answer"/>
          </w:pPr>
          <w:r>
            <w:t>I like Gatwick. I think Gatwick is a better airport than Heathrow in many ways</w:t>
          </w:r>
          <w:r w:rsidR="00F010C6">
            <w:t>; i</w:t>
          </w:r>
          <w:r>
            <w:t>t is better run</w:t>
          </w:r>
          <w:r w:rsidR="00F010C6">
            <w:t xml:space="preserve"> and t</w:t>
          </w:r>
          <w:r>
            <w:t>he management team are more commercial. I think the customer base is one that we would want to serve.</w:t>
          </w:r>
          <w:r w:rsidR="00A72894">
            <w:t xml:space="preserve"> </w:t>
          </w:r>
          <w:r>
            <w:t xml:space="preserve">The challenge we face at the moment is doing what is right in the environment that exists, but I would like to think that British Airways will be operating at Gatwick in the future. </w:t>
          </w:r>
        </w:p>
        <w:p w:rsidR="000075D1" w:rsidP="000075D1">
          <w:pPr>
            <w:pStyle w:val="Question"/>
            <w:numPr>
              <w:ilvl w:val="0"/>
              <w:numId w:val="0"/>
            </w:numPr>
            <w:ind w:left="794"/>
          </w:pPr>
          <w:sdt>
            <w:sdtPr>
              <w:alias w:val="Member"/>
              <w:tag w:val="&lt;Member mnisId='4442' dodsId='72290'&gt;"/>
              <w:id w:val="388156160"/>
              <w:placeholder>
                <w:docPart w:val="AC15708E2C1E44BD9AEE7775D5455996"/>
              </w:placeholder>
              <w:richText/>
            </w:sdtPr>
            <w:sdtContent>
              <w:r w:rsidRPr="005B478A">
                <w:rPr>
                  <w:b/>
                </w:rPr>
                <w:t>Chair:</w:t>
              </w:r>
            </w:sdtContent>
          </w:sdt>
          <w:r>
            <w:t xml:space="preserve"> Gavin Newlands has a related question.</w:t>
          </w:r>
        </w:p>
        <w:p w:rsidR="000075D1" w:rsidP="000075D1">
          <w:pPr>
            <w:pStyle w:val="Question"/>
            <w:numPr>
              <w:ilvl w:val="0"/>
              <w:numId w:val="9"/>
            </w:numPr>
          </w:pPr>
          <w:sdt>
            <w:sdtPr>
              <w:alias w:val="Member"/>
              <w:tag w:val="&lt;Member mnisId='4420' dodsId='138156'&gt;"/>
              <w:id w:val="1200512215"/>
              <w:placeholder>
                <w:docPart w:val="AC15708E2C1E44BD9AEE7775D5455996"/>
              </w:placeholder>
              <w:richText/>
            </w:sdtPr>
            <w:sdtContent>
              <w:r w:rsidRPr="004922B2">
                <w:rPr>
                  <w:b/>
                </w:rPr>
                <w:t>Gavin Newlands:</w:t>
              </w:r>
            </w:sdtContent>
          </w:sdt>
          <w:r>
            <w:t xml:space="preserve"> Glasgow and Edinburgh airports have twice the number of flights to London City airport </w:t>
          </w:r>
          <w:r w:rsidR="005450C9">
            <w:t>as</w:t>
          </w:r>
          <w:r w:rsidR="005B2478">
            <w:t xml:space="preserve"> to</w:t>
          </w:r>
          <w:r>
            <w:t xml:space="preserve"> Gatwick. Is there a future for BA or BA CityFlyer at City following the end of this coronavirus period?</w:t>
          </w:r>
        </w:p>
        <w:p w:rsidR="001C01AC" w:rsidP="000075D1">
          <w:pPr>
            <w:pStyle w:val="Answer"/>
          </w:pPr>
          <w:sdt>
            <w:sdtPr>
              <w:alias w:val="Witness"/>
              <w:id w:val="-1407847677"/>
              <w:placeholder>
                <w:docPart w:val="AC15708E2C1E44BD9AEE7775D5455996"/>
              </w:placeholder>
              <w:richText/>
            </w:sdtPr>
            <w:sdtContent>
              <w:r w:rsidRPr="006451F1" w:rsidR="000075D1">
                <w:rPr>
                  <w:b/>
                  <w:i/>
                </w:rPr>
                <w:t>Willie Walsh:</w:t>
              </w:r>
            </w:sdtContent>
          </w:sdt>
          <w:r w:rsidR="000075D1">
            <w:t xml:space="preserve"> That is something we will have to see through th</w:t>
          </w:r>
          <w:r w:rsidR="00262797">
            <w:t>e</w:t>
          </w:r>
          <w:r w:rsidR="000075D1">
            <w:t xml:space="preserve"> consultation. The one thing I would point out is that London City airport </w:t>
          </w:r>
          <w:r w:rsidR="00A505BA">
            <w:t>wa</w:t>
          </w:r>
          <w:r w:rsidR="000075D1">
            <w:t xml:space="preserve">s the airport that </w:t>
          </w:r>
          <w:r w:rsidR="00262797">
            <w:t>had</w:t>
          </w:r>
          <w:r w:rsidR="000075D1">
            <w:t xml:space="preserve"> the greatest challenge as the </w:t>
          </w:r>
          <w:r w:rsidR="00A505BA">
            <w:t xml:space="preserve">evidence of the uncertainty and the </w:t>
          </w:r>
          <w:r w:rsidR="000075D1">
            <w:t>downturn became apparent. It was the first airport that I am aware of that basically closed. It was the airport that had all of the traffic removed ahead of pretty much every other airport in Europe.</w:t>
          </w:r>
        </w:p>
        <w:p w:rsidR="000075D1" w:rsidP="000075D1">
          <w:pPr>
            <w:pStyle w:val="Answer"/>
          </w:pPr>
          <w:r>
            <w:t>T</w:t>
          </w:r>
          <w:r w:rsidR="001C01AC">
            <w:t>hat</w:t>
          </w:r>
          <w:r>
            <w:t xml:space="preserve"> clearly points to the specific customer segment that supports London City airport. I think th</w:t>
          </w:r>
          <w:r>
            <w:t>e</w:t>
          </w:r>
          <w:r>
            <w:t xml:space="preserve"> airport is one that will be greatly challenged as we go through this and</w:t>
          </w:r>
          <w:r w:rsidR="00EF6455">
            <w:t>,</w:t>
          </w:r>
          <w:r>
            <w:t xml:space="preserve"> indeed</w:t>
          </w:r>
          <w:r w:rsidR="00EF6455">
            <w:t>,</w:t>
          </w:r>
          <w:r>
            <w:t xml:space="preserve"> as we come out of </w:t>
          </w:r>
          <w:r>
            <w:t>it</w:t>
          </w:r>
          <w:r>
            <w:t xml:space="preserve">. Our future there will be something that we consider in consultation with the elected representatives of the BA CityFlyer operation. </w:t>
          </w:r>
        </w:p>
        <w:p w:rsidR="00963CD9" w:rsidRPr="00963CD9" w:rsidP="00FD27F4">
          <w:pPr>
            <w:pStyle w:val="Question"/>
            <w:numPr>
              <w:ilvl w:val="0"/>
              <w:numId w:val="0"/>
            </w:numPr>
            <w:ind w:left="794"/>
          </w:pPr>
          <w:sdt>
            <w:sdtPr>
              <w:alias w:val="Member"/>
              <w:tag w:val="&lt;Member mnisId='4442' dodsId='72290'&gt;"/>
              <w:id w:val="1613173017"/>
              <w:placeholder>
                <w:docPart w:val="AC15708E2C1E44BD9AEE7775D5455996"/>
              </w:placeholder>
              <w:richText/>
            </w:sdtPr>
            <w:sdtContent>
              <w:r w:rsidRPr="00C3258A" w:rsidR="000075D1">
                <w:rPr>
                  <w:b/>
                </w:rPr>
                <w:t>Chair:</w:t>
              </w:r>
            </w:sdtContent>
          </w:sdt>
          <w:r w:rsidR="000075D1">
            <w:t xml:space="preserve"> We move now to the subject of passenger refunds.</w:t>
          </w:r>
        </w:p>
        <w:p w:rsidR="000075D1" w:rsidP="000075D1">
          <w:pPr>
            <w:pStyle w:val="Question"/>
            <w:numPr>
              <w:ilvl w:val="0"/>
              <w:numId w:val="9"/>
            </w:numPr>
          </w:pPr>
          <w:sdt>
            <w:sdtPr>
              <w:alias w:val="Member"/>
              <w:tag w:val="&lt;Member mnisId='4862' dodsId=''&gt;"/>
              <w:id w:val="1436179570"/>
              <w:placeholder>
                <w:docPart w:val="AC15708E2C1E44BD9AEE7775D5455996"/>
              </w:placeholder>
              <w:richText/>
            </w:sdtPr>
            <w:sdtContent>
              <w:r w:rsidRPr="00B70A37">
                <w:rPr>
                  <w:b/>
                </w:rPr>
                <w:t>Simon Jupp:</w:t>
              </w:r>
            </w:sdtContent>
          </w:sdt>
          <w:r>
            <w:t xml:space="preserve"> Mr Walsh, thank you for appearing in front of the Committee this morning. I am getting many frustrated emails from East Devon constituents asking why British Airways, the nation’s flag carrier, is failing to repay them and other customers for cancelled flights. Can you answer that?</w:t>
          </w:r>
        </w:p>
        <w:p w:rsidR="000075D1" w:rsidP="000075D1">
          <w:pPr>
            <w:pStyle w:val="Answer"/>
          </w:pPr>
          <w:sdt>
            <w:sdtPr>
              <w:alias w:val="Witness"/>
              <w:id w:val="1558906202"/>
              <w:placeholder>
                <w:docPart w:val="AC15708E2C1E44BD9AEE7775D5455996"/>
              </w:placeholder>
              <w:richText/>
            </w:sdtPr>
            <w:sdtContent>
              <w:r w:rsidRPr="00991DBA">
                <w:rPr>
                  <w:b/>
                  <w:i/>
                </w:rPr>
                <w:t>Willie Walsh:</w:t>
              </w:r>
            </w:sdtContent>
          </w:sdt>
          <w:r>
            <w:t xml:space="preserve"> I assure you that where customers are entitled to a refund they will get it. We apologise for any delay that customers have experienced. I think you will appreciate that we are dealing with an unprecedented level of cancellations and refunds, but we are committed to giving customers the refund they are due. We appreciate the patience that has been demonstrated by most, if not all, of our customers as we go through th</w:t>
          </w:r>
          <w:r w:rsidR="0099705A">
            <w:t>at</w:t>
          </w:r>
          <w:r>
            <w:t xml:space="preserve"> process. </w:t>
          </w:r>
        </w:p>
        <w:p w:rsidR="000075D1" w:rsidP="000075D1">
          <w:pPr>
            <w:pStyle w:val="Question"/>
            <w:numPr>
              <w:ilvl w:val="0"/>
              <w:numId w:val="9"/>
            </w:numPr>
          </w:pPr>
          <w:sdt>
            <w:sdtPr>
              <w:alias w:val="Member"/>
              <w:tag w:val="&lt;Member mnisId='4862' dodsId=''&gt;"/>
              <w:id w:val="-1956790935"/>
              <w:placeholder>
                <w:docPart w:val="AC15708E2C1E44BD9AEE7775D5455996"/>
              </w:placeholder>
              <w:richText/>
            </w:sdtPr>
            <w:sdtContent>
              <w:r w:rsidRPr="00391600">
                <w:rPr>
                  <w:b/>
                </w:rPr>
                <w:t>Simon Jupp:</w:t>
              </w:r>
            </w:sdtContent>
          </w:sdt>
          <w:r>
            <w:t xml:space="preserve"> How many of your customers are currently awaiting refunds?</w:t>
          </w:r>
        </w:p>
        <w:p w:rsidR="000075D1" w:rsidP="000075D1">
          <w:pPr>
            <w:pStyle w:val="Answer"/>
          </w:pPr>
          <w:sdt>
            <w:sdtPr>
              <w:alias w:val="Witness"/>
              <w:id w:val="-36671103"/>
              <w:placeholder>
                <w:docPart w:val="AC15708E2C1E44BD9AEE7775D5455996"/>
              </w:placeholder>
              <w:richText/>
            </w:sdtPr>
            <w:sdtContent>
              <w:r w:rsidRPr="00391600">
                <w:rPr>
                  <w:b/>
                  <w:i/>
                </w:rPr>
                <w:t>Willie Walsh:</w:t>
              </w:r>
            </w:sdtContent>
          </w:sdt>
          <w:r>
            <w:t xml:space="preserve"> I do not have the specific figure. I can tell you that since the beginning of March IAG has refunded over £1.1 billion. </w:t>
          </w:r>
        </w:p>
        <w:p w:rsidR="000075D1" w:rsidP="000075D1">
          <w:pPr>
            <w:pStyle w:val="Question"/>
            <w:numPr>
              <w:ilvl w:val="0"/>
              <w:numId w:val="9"/>
            </w:numPr>
          </w:pPr>
          <w:sdt>
            <w:sdtPr>
              <w:alias w:val="Member"/>
              <w:tag w:val="&lt;Member mnisId='4862' dodsId=''&gt;"/>
              <w:id w:val="1383446091"/>
              <w:placeholder>
                <w:docPart w:val="AC15708E2C1E44BD9AEE7775D5455996"/>
              </w:placeholder>
              <w:richText/>
            </w:sdtPr>
            <w:sdtContent>
              <w:r w:rsidRPr="00391600">
                <w:rPr>
                  <w:b/>
                </w:rPr>
                <w:t>Simon Jupp:</w:t>
              </w:r>
            </w:sdtContent>
          </w:sdt>
          <w:r>
            <w:t xml:space="preserve"> Will you commit, </w:t>
          </w:r>
          <w:r w:rsidR="002A44C4">
            <w:t xml:space="preserve">having not </w:t>
          </w:r>
          <w:r>
            <w:t>know</w:t>
          </w:r>
          <w:r w:rsidR="002A44C4">
            <w:t>n the</w:t>
          </w:r>
          <w:r>
            <w:t xml:space="preserve"> figure—understandabl</w:t>
          </w:r>
          <w:r w:rsidR="00043354">
            <w:t>y</w:t>
          </w:r>
          <w:r>
            <w:t xml:space="preserve"> in the circumstances—to reply to the Committee with a </w:t>
          </w:r>
          <w:r>
            <w:t>letter setting out how many refunds have been given out up until today?</w:t>
          </w:r>
        </w:p>
        <w:p w:rsidR="000075D1" w:rsidP="000075D1">
          <w:pPr>
            <w:pStyle w:val="Answer"/>
          </w:pPr>
          <w:sdt>
            <w:sdtPr>
              <w:alias w:val="Witness"/>
              <w:id w:val="371040478"/>
              <w:placeholder>
                <w:docPart w:val="AC15708E2C1E44BD9AEE7775D5455996"/>
              </w:placeholder>
              <w:richText/>
            </w:sdtPr>
            <w:sdtContent>
              <w:r w:rsidRPr="001C385D">
                <w:rPr>
                  <w:b/>
                  <w:i/>
                </w:rPr>
                <w:t>Willie Walsh:</w:t>
              </w:r>
            </w:sdtContent>
          </w:sdt>
          <w:r>
            <w:t xml:space="preserve"> The one thing I would say is that it changes every day. </w:t>
          </w:r>
        </w:p>
        <w:p w:rsidR="000075D1" w:rsidP="000075D1">
          <w:pPr>
            <w:pStyle w:val="Question"/>
            <w:numPr>
              <w:ilvl w:val="0"/>
              <w:numId w:val="9"/>
            </w:numPr>
          </w:pPr>
          <w:sdt>
            <w:sdtPr>
              <w:alias w:val="Member"/>
              <w:tag w:val="&lt;Member mnisId='4862' dodsId=''&gt;"/>
              <w:id w:val="457311498"/>
              <w:placeholder>
                <w:docPart w:val="AC15708E2C1E44BD9AEE7775D5455996"/>
              </w:placeholder>
              <w:richText/>
            </w:sdtPr>
            <w:sdtContent>
              <w:r w:rsidRPr="001C385D">
                <w:rPr>
                  <w:b/>
                </w:rPr>
                <w:t>Simon Jupp:</w:t>
              </w:r>
            </w:sdtContent>
          </w:sdt>
          <w:r>
            <w:t xml:space="preserve"> It is a yes or no question really. It is not one you can answer with anything further than yes or no.</w:t>
          </w:r>
        </w:p>
        <w:p w:rsidR="000075D1" w:rsidP="000075D1">
          <w:pPr>
            <w:pStyle w:val="Answer"/>
          </w:pPr>
          <w:sdt>
            <w:sdtPr>
              <w:alias w:val="Witness"/>
              <w:id w:val="1409649859"/>
              <w:placeholder>
                <w:docPart w:val="AC15708E2C1E44BD9AEE7775D5455996"/>
              </w:placeholder>
              <w:richText/>
            </w:sdtPr>
            <w:sdtContent>
              <w:r w:rsidRPr="001C385D">
                <w:rPr>
                  <w:b/>
                  <w:i/>
                </w:rPr>
                <w:t>Willie Walsh:</w:t>
              </w:r>
            </w:sdtContent>
          </w:sdt>
          <w:r>
            <w:t xml:space="preserve"> I will answer with something more because I want you to understand that the situation changes. In many cases</w:t>
          </w:r>
          <w:r w:rsidR="009A17E2">
            <w:t>,</w:t>
          </w:r>
          <w:r>
            <w:t xml:space="preserve"> it will depend on the number of customers who have applied for the refund. </w:t>
          </w:r>
          <w:r w:rsidR="00E96F80">
            <w:t>We do know how many—</w:t>
          </w:r>
        </w:p>
        <w:p w:rsidR="000075D1" w:rsidP="000075D1">
          <w:pPr>
            <w:pStyle w:val="Question"/>
            <w:numPr>
              <w:ilvl w:val="0"/>
              <w:numId w:val="9"/>
            </w:numPr>
          </w:pPr>
          <w:sdt>
            <w:sdtPr>
              <w:alias w:val="Member"/>
              <w:tag w:val="&lt;Member mnisId='4862' dodsId=''&gt;"/>
              <w:id w:val="-1347634423"/>
              <w:placeholder>
                <w:docPart w:val="AC15708E2C1E44BD9AEE7775D5455996"/>
              </w:placeholder>
              <w:richText/>
            </w:sdtPr>
            <w:sdtContent>
              <w:r w:rsidRPr="001C385D">
                <w:rPr>
                  <w:b/>
                </w:rPr>
                <w:t>Simon Jupp:</w:t>
              </w:r>
            </w:sdtContent>
          </w:sdt>
          <w:r>
            <w:t xml:space="preserve"> Taking into account the amount of </w:t>
          </w:r>
          <w:r w:rsidR="00942EF5">
            <w:t xml:space="preserve">the </w:t>
          </w:r>
          <w:r>
            <w:t xml:space="preserve">refunds that have been requested up until today, will you reply to the Committee with a letter </w:t>
          </w:r>
          <w:r w:rsidR="007411BC">
            <w:t>about</w:t>
          </w:r>
          <w:r>
            <w:t xml:space="preserve"> how many have been given out so far? That is a simple yes or no question. I appreciate that times change. I appreciate that customer levels of refunds will go up and down throughout this crisis, but up until today will you promise to send us those details?</w:t>
          </w:r>
        </w:p>
        <w:p w:rsidR="000075D1" w:rsidP="000075D1">
          <w:pPr>
            <w:pStyle w:val="Answer"/>
          </w:pPr>
          <w:sdt>
            <w:sdtPr>
              <w:alias w:val="Witness"/>
              <w:id w:val="610175452"/>
              <w:placeholder>
                <w:docPart w:val="AC15708E2C1E44BD9AEE7775D5455996"/>
              </w:placeholder>
              <w:richText/>
            </w:sdtPr>
            <w:sdtContent>
              <w:r w:rsidRPr="00AB139B">
                <w:rPr>
                  <w:b/>
                  <w:i/>
                </w:rPr>
                <w:t>Willie Walsh:</w:t>
              </w:r>
            </w:sdtContent>
          </w:sdt>
          <w:r>
            <w:t xml:space="preserve"> I will certainly look at doing that, yes. </w:t>
          </w:r>
        </w:p>
        <w:p w:rsidR="000075D1" w:rsidP="000075D1">
          <w:pPr>
            <w:pStyle w:val="Question"/>
            <w:numPr>
              <w:ilvl w:val="0"/>
              <w:numId w:val="9"/>
            </w:numPr>
          </w:pPr>
          <w:sdt>
            <w:sdtPr>
              <w:alias w:val="Member"/>
              <w:tag w:val="&lt;Member mnisId='4862' dodsId=''&gt;"/>
              <w:id w:val="383908511"/>
              <w:placeholder>
                <w:docPart w:val="AC15708E2C1E44BD9AEE7775D5455996"/>
              </w:placeholder>
              <w:richText/>
            </w:sdtPr>
            <w:sdtContent>
              <w:r w:rsidRPr="00AB139B">
                <w:rPr>
                  <w:b/>
                </w:rPr>
                <w:t>Simon Jupp:</w:t>
              </w:r>
            </w:sdtContent>
          </w:sdt>
          <w:r>
            <w:t xml:space="preserve"> </w:t>
          </w:r>
          <w:r w:rsidR="008572F8">
            <w:t>Thank you. How long, o</w:t>
          </w:r>
          <w:r>
            <w:t>n average, is it taking to refund passengers? Do you know how much money is waiting to be paid back at the moment?</w:t>
          </w:r>
        </w:p>
        <w:p w:rsidR="000075D1" w:rsidP="000075D1">
          <w:pPr>
            <w:pStyle w:val="Answer"/>
          </w:pPr>
          <w:sdt>
            <w:sdtPr>
              <w:alias w:val="Witness"/>
              <w:id w:val="-283965797"/>
              <w:placeholder>
                <w:docPart w:val="AC15708E2C1E44BD9AEE7775D5455996"/>
              </w:placeholder>
              <w:richText/>
            </w:sdtPr>
            <w:sdtContent>
              <w:r w:rsidRPr="00AB139B">
                <w:rPr>
                  <w:b/>
                  <w:i/>
                </w:rPr>
                <w:t>Willie Walsh:</w:t>
              </w:r>
            </w:sdtContent>
          </w:sdt>
          <w:r>
            <w:t xml:space="preserve"> As I said to you, I cannot give you specifics. We are attempting to refund people as quickly as possible. We have given a commitment that all customers who are entitled to a refund will get a refund.</w:t>
          </w:r>
        </w:p>
        <w:p w:rsidR="000075D1" w:rsidP="000075D1">
          <w:pPr>
            <w:pStyle w:val="Question"/>
            <w:numPr>
              <w:ilvl w:val="0"/>
              <w:numId w:val="9"/>
            </w:numPr>
          </w:pPr>
          <w:sdt>
            <w:sdtPr>
              <w:alias w:val="Member"/>
              <w:tag w:val="&lt;Member mnisId='4862' dodsId=''&gt;"/>
              <w:id w:val="-402070828"/>
              <w:placeholder>
                <w:docPart w:val="AC15708E2C1E44BD9AEE7775D5455996"/>
              </w:placeholder>
              <w:richText/>
            </w:sdtPr>
            <w:sdtContent>
              <w:r w:rsidRPr="00AB139B">
                <w:rPr>
                  <w:b/>
                </w:rPr>
                <w:t>Simon Jupp:</w:t>
              </w:r>
            </w:sdtContent>
          </w:sdt>
          <w:r>
            <w:t xml:space="preserve"> In terms of the refund process, applying for a refund for anything is relatively painful</w:t>
          </w:r>
          <w:r w:rsidR="00F1720E">
            <w:t>,</w:t>
          </w:r>
          <w:r>
            <w:t xml:space="preserve"> but it should not be. We have been told that you have removed the online refund section of your website and that customers need to ring you to receive a refund. Why have you done th</w:t>
          </w:r>
          <w:r w:rsidR="004977E7">
            <w:t>at</w:t>
          </w:r>
          <w:r>
            <w:t xml:space="preserve"> when the online refund system has worked in the past?</w:t>
          </w:r>
        </w:p>
        <w:p w:rsidR="000075D1" w:rsidP="000075D1">
          <w:pPr>
            <w:pStyle w:val="Answer"/>
          </w:pPr>
          <w:sdt>
            <w:sdtPr>
              <w:alias w:val="Witness"/>
              <w:id w:val="-1801909692"/>
              <w:placeholder>
                <w:docPart w:val="AC15708E2C1E44BD9AEE7775D5455996"/>
              </w:placeholder>
              <w:richText/>
            </w:sdtPr>
            <w:sdtContent>
              <w:r w:rsidRPr="00C21B1B">
                <w:rPr>
                  <w:b/>
                  <w:i/>
                </w:rPr>
                <w:t>Willie Walsh:</w:t>
              </w:r>
            </w:sdtContent>
          </w:sdt>
          <w:r>
            <w:t xml:space="preserve"> Because the online system was not set up to deal with the volumes of activity that we are currently experiencing.</w:t>
          </w:r>
        </w:p>
        <w:p w:rsidR="000075D1" w:rsidP="000075D1">
          <w:pPr>
            <w:pStyle w:val="Question"/>
            <w:numPr>
              <w:ilvl w:val="0"/>
              <w:numId w:val="9"/>
            </w:numPr>
          </w:pPr>
          <w:sdt>
            <w:sdtPr>
              <w:alias w:val="Member"/>
              <w:tag w:val="&lt;Member mnisId='4862' dodsId=''&gt;"/>
              <w:id w:val="1653404180"/>
              <w:placeholder>
                <w:docPart w:val="AC15708E2C1E44BD9AEE7775D5455996"/>
              </w:placeholder>
              <w:richText/>
            </w:sdtPr>
            <w:sdtContent>
              <w:r w:rsidRPr="00965336">
                <w:rPr>
                  <w:b/>
                </w:rPr>
                <w:t>Simon Jupp:</w:t>
              </w:r>
            </w:sdtContent>
          </w:sdt>
          <w:r>
            <w:t xml:space="preserve"> Is the new system coping with the volume of correspondence that you are currently receiving?</w:t>
          </w:r>
        </w:p>
        <w:p w:rsidR="000075D1" w:rsidP="000075D1">
          <w:pPr>
            <w:pStyle w:val="Answer"/>
          </w:pPr>
          <w:sdt>
            <w:sdtPr>
              <w:alias w:val="Witness"/>
              <w:id w:val="-1882861662"/>
              <w:placeholder>
                <w:docPart w:val="AC15708E2C1E44BD9AEE7775D5455996"/>
              </w:placeholder>
              <w:richText/>
            </w:sdtPr>
            <w:sdtContent>
              <w:r w:rsidRPr="00965336">
                <w:rPr>
                  <w:b/>
                  <w:i/>
                </w:rPr>
                <w:t>Willie Walsh:</w:t>
              </w:r>
            </w:sdtContent>
          </w:sdt>
          <w:r>
            <w:t xml:space="preserve"> It is coping as best it can, given that most if not all of the</w:t>
          </w:r>
          <w:r w:rsidR="00A04C20">
            <w:t>m</w:t>
          </w:r>
          <w:r>
            <w:t xml:space="preserve"> have to be manually processed at one level or another to ensure that the refund is correct. </w:t>
          </w:r>
        </w:p>
        <w:p w:rsidR="00E465EF" w:rsidP="00E465EF">
          <w:pPr>
            <w:pStyle w:val="Question"/>
            <w:numPr>
              <w:ilvl w:val="0"/>
              <w:numId w:val="9"/>
            </w:numPr>
          </w:pPr>
          <w:sdt>
            <w:sdtPr>
              <w:alias w:val="Member"/>
              <w:tag w:val="&lt;Member mnisId='4862' dodsId=''&gt;"/>
              <w:id w:val="1070543341"/>
              <w:placeholder>
                <w:docPart w:val="AC15708E2C1E44BD9AEE7775D5455996"/>
              </w:placeholder>
              <w:richText/>
            </w:sdtPr>
            <w:sdtContent>
              <w:r w:rsidRPr="00965336" w:rsidR="000075D1">
                <w:rPr>
                  <w:b/>
                </w:rPr>
                <w:t>Simon Jupp:</w:t>
              </w:r>
            </w:sdtContent>
          </w:sdt>
          <w:r w:rsidR="000075D1">
            <w:t xml:space="preserve"> Do you admit that </w:t>
          </w:r>
          <w:r w:rsidR="005C2F97">
            <w:t>it</w:t>
          </w:r>
          <w:r w:rsidR="000075D1">
            <w:t xml:space="preserve"> is </w:t>
          </w:r>
          <w:r w:rsidR="00A04C20">
            <w:t xml:space="preserve">a more frustrating process </w:t>
          </w:r>
          <w:r>
            <w:t>for people who will be on the phone for a long time? I realise that your call centre opens at 6</w:t>
          </w:r>
          <w:r w:rsidR="005C2F97">
            <w:t xml:space="preserve"> </w:t>
          </w:r>
          <w:r>
            <w:t>am</w:t>
          </w:r>
          <w:r w:rsidR="005C2F97">
            <w:t>,</w:t>
          </w:r>
          <w:r>
            <w:t xml:space="preserve"> but </w:t>
          </w:r>
          <w:r w:rsidR="005C2F97">
            <w:t>there</w:t>
          </w:r>
          <w:r>
            <w:t xml:space="preserve"> is a long time for people to wait on the phone and it is very frustrating. Is th</w:t>
          </w:r>
          <w:r w:rsidR="008C71F4">
            <w:t>at</w:t>
          </w:r>
          <w:r>
            <w:t xml:space="preserve"> perhaps designed to put people off from going through the process at present?</w:t>
          </w:r>
        </w:p>
        <w:p w:rsidR="00E465EF" w:rsidP="00E465EF">
          <w:pPr>
            <w:pStyle w:val="Answer"/>
          </w:pPr>
          <w:sdt>
            <w:sdtPr>
              <w:alias w:val="Witness"/>
              <w:id w:val="972182003"/>
              <w:placeholder>
                <w:docPart w:val="32264873DAB44CEEBF942EA4D7CF0534"/>
              </w:placeholder>
              <w:richText/>
            </w:sdtPr>
            <w:sdtContent>
              <w:r w:rsidRPr="00EA7F67">
                <w:rPr>
                  <w:b/>
                  <w:i/>
                </w:rPr>
                <w:t>Willie Walsh:</w:t>
              </w:r>
            </w:sdtContent>
          </w:sdt>
          <w:r>
            <w:t xml:space="preserve"> Most definitely not. </w:t>
          </w:r>
        </w:p>
        <w:p w:rsidR="00E465EF" w:rsidP="00E465EF">
          <w:pPr>
            <w:pStyle w:val="Question"/>
            <w:numPr>
              <w:ilvl w:val="0"/>
              <w:numId w:val="9"/>
            </w:numPr>
          </w:pPr>
          <w:sdt>
            <w:sdtPr>
              <w:alias w:val="Member"/>
              <w:tag w:val="&lt;Member mnisId='4862' dodsId=''&gt;"/>
              <w:id w:val="517895045"/>
              <w:placeholder>
                <w:docPart w:val="32264873DAB44CEEBF942EA4D7CF0534"/>
              </w:placeholder>
              <w:richText/>
            </w:sdtPr>
            <w:sdtContent>
              <w:r w:rsidRPr="00280CBB">
                <w:rPr>
                  <w:b/>
                </w:rPr>
                <w:t>Simon Jupp:</w:t>
              </w:r>
            </w:sdtContent>
          </w:sdt>
          <w:r>
            <w:t xml:space="preserve"> You reportedly have fewer staff in your call centres to deal </w:t>
          </w:r>
          <w:r>
            <w:t xml:space="preserve">with these inquiries. We realise that social distancing and other measures put forward for workplaces make </w:t>
          </w:r>
          <w:r w:rsidR="008C71F4">
            <w:t>it</w:t>
          </w:r>
          <w:r>
            <w:t xml:space="preserve"> quite a tricky situation, but do you recognise the unnecessary stress this could cause to people whose custom you should value even more at this time, given that you want them to be future customers?</w:t>
          </w:r>
        </w:p>
        <w:p w:rsidR="00E465EF" w:rsidP="00E465EF">
          <w:pPr>
            <w:pStyle w:val="Answer"/>
          </w:pPr>
          <w:sdt>
            <w:sdtPr>
              <w:alias w:val="Witness"/>
              <w:id w:val="-1015069338"/>
              <w:placeholder>
                <w:docPart w:val="32264873DAB44CEEBF942EA4D7CF0534"/>
              </w:placeholder>
              <w:richText/>
            </w:sdtPr>
            <w:sdtContent>
              <w:r w:rsidRPr="00280CBB">
                <w:rPr>
                  <w:b/>
                  <w:i/>
                </w:rPr>
                <w:t>Willie Walsh:</w:t>
              </w:r>
            </w:sdtContent>
          </w:sdt>
          <w:r>
            <w:t xml:space="preserve"> We certainly value our customers and we appreciate the patience that they have shown. </w:t>
          </w:r>
          <w:r w:rsidR="00BB1845">
            <w:t>You are quite right that a</w:t>
          </w:r>
          <w:r>
            <w:t>s a result of social distancing we have not been able to operate the call centres in the same way. We have significant numbers of people working from home. We have to ensure that the security arrangements in place to do that are proper to deal with the sensitive information that th</w:t>
          </w:r>
          <w:r w:rsidR="00137F67">
            <w:t>o</w:t>
          </w:r>
          <w:r>
            <w:t xml:space="preserve">se people are dealing with. </w:t>
          </w:r>
        </w:p>
        <w:p w:rsidR="00E465EF" w:rsidP="00E465EF">
          <w:pPr>
            <w:pStyle w:val="Question"/>
            <w:numPr>
              <w:ilvl w:val="0"/>
              <w:numId w:val="9"/>
            </w:numPr>
          </w:pPr>
          <w:sdt>
            <w:sdtPr>
              <w:alias w:val="Member"/>
              <w:tag w:val="&lt;Member mnisId='4862' dodsId=''&gt;"/>
              <w:id w:val="923544586"/>
              <w:placeholder>
                <w:docPart w:val="32264873DAB44CEEBF942EA4D7CF0534"/>
              </w:placeholder>
              <w:richText/>
            </w:sdtPr>
            <w:sdtContent>
              <w:r w:rsidRPr="000E5D35">
                <w:rPr>
                  <w:b/>
                </w:rPr>
                <w:t>Simon Jupp:</w:t>
              </w:r>
            </w:sdtContent>
          </w:sdt>
          <w:r>
            <w:t xml:space="preserve"> Can you tell us how many of your staff who usually work in the call centres are currently working, in terms of numbers, so that we have an idea what the impact of social distancing</w:t>
          </w:r>
          <w:r w:rsidR="00137F67">
            <w:t xml:space="preserve"> has been</w:t>
          </w:r>
          <w:r>
            <w:t xml:space="preserve">? </w:t>
          </w:r>
        </w:p>
        <w:p w:rsidR="00E465EF" w:rsidP="00E465EF">
          <w:pPr>
            <w:pStyle w:val="Answer"/>
          </w:pPr>
          <w:sdt>
            <w:sdtPr>
              <w:alias w:val="Witness"/>
              <w:id w:val="486901068"/>
              <w:placeholder>
                <w:docPart w:val="32264873DAB44CEEBF942EA4D7CF0534"/>
              </w:placeholder>
              <w:richText/>
            </w:sdtPr>
            <w:sdtContent>
              <w:r w:rsidRPr="000E5D35">
                <w:rPr>
                  <w:b/>
                  <w:i/>
                </w:rPr>
                <w:t>Willie Walsh:</w:t>
              </w:r>
            </w:sdtContent>
          </w:sdt>
          <w:r>
            <w:t xml:space="preserve"> No</w:t>
          </w:r>
          <w:r w:rsidR="001334A9">
            <w:t>,</w:t>
          </w:r>
          <w:r>
            <w:t xml:space="preserve"> I do not have that figure. </w:t>
          </w:r>
        </w:p>
        <w:p w:rsidR="00E465EF" w:rsidP="00E465EF">
          <w:pPr>
            <w:pStyle w:val="Question"/>
            <w:numPr>
              <w:ilvl w:val="0"/>
              <w:numId w:val="9"/>
            </w:numPr>
          </w:pPr>
          <w:sdt>
            <w:sdtPr>
              <w:alias w:val="Member"/>
              <w:tag w:val="&lt;Member mnisId='4862' dodsId=''&gt;"/>
              <w:id w:val="-2098163411"/>
              <w:placeholder>
                <w:docPart w:val="32264873DAB44CEEBF942EA4D7CF0534"/>
              </w:placeholder>
              <w:richText/>
            </w:sdtPr>
            <w:sdtContent>
              <w:r w:rsidRPr="000E5D35">
                <w:rPr>
                  <w:b/>
                </w:rPr>
                <w:t>Simon Jupp:</w:t>
              </w:r>
            </w:sdtContent>
          </w:sdt>
          <w:r>
            <w:t xml:space="preserve"> Are you planning to review the refund system that you have put in place to ensure that it is serving its purpose? My inbox has been quite busy over the last couple of weeks with people who are frustrated with the refund system that you have put in place</w:t>
          </w:r>
          <w:r w:rsidR="001334A9">
            <w:t>,</w:t>
          </w:r>
          <w:r>
            <w:t xml:space="preserve"> and, to be fair, other airlines as well.</w:t>
          </w:r>
        </w:p>
        <w:p w:rsidR="009909E2" w:rsidP="00E465EF">
          <w:pPr>
            <w:pStyle w:val="Answer"/>
          </w:pPr>
          <w:sdt>
            <w:sdtPr>
              <w:alias w:val="Witness"/>
              <w:id w:val="-1706010276"/>
              <w:placeholder>
                <w:docPart w:val="32264873DAB44CEEBF942EA4D7CF0534"/>
              </w:placeholder>
              <w:richText/>
            </w:sdtPr>
            <w:sdtContent>
              <w:r w:rsidRPr="00473549" w:rsidR="00E465EF">
                <w:rPr>
                  <w:b/>
                  <w:i/>
                </w:rPr>
                <w:t>Willie Walsh:</w:t>
              </w:r>
            </w:sdtContent>
          </w:sdt>
          <w:r w:rsidR="00E465EF">
            <w:t xml:space="preserve"> I am glad that you mentioned other airlines because I do not think the challenges are unique. In fact, I suspect that we are</w:t>
          </w:r>
          <w:r w:rsidR="001334A9">
            <w:t xml:space="preserve"> operating</w:t>
          </w:r>
          <w:r w:rsidR="00842E9D">
            <w:t xml:space="preserve"> </w:t>
          </w:r>
          <w:r w:rsidR="00E465EF">
            <w:t xml:space="preserve">in a </w:t>
          </w:r>
          <w:r w:rsidR="00842E9D">
            <w:t xml:space="preserve">much </w:t>
          </w:r>
          <w:r w:rsidR="00E465EF">
            <w:t xml:space="preserve">more convenient manner. Many airlines have talked about taking at least six months to refund people. The scale of this is different </w:t>
          </w:r>
          <w:r w:rsidR="00842E9D">
            <w:t>from</w:t>
          </w:r>
          <w:r w:rsidR="00E465EF">
            <w:t xml:space="preserve"> anything that we have experienced.</w:t>
          </w:r>
        </w:p>
        <w:p w:rsidR="00E465EF" w:rsidP="00E465EF">
          <w:pPr>
            <w:pStyle w:val="Answer"/>
          </w:pPr>
          <w:r>
            <w:t>Yes, w</w:t>
          </w:r>
          <w:r>
            <w:t xml:space="preserve">e review it all the time. If we can improve the situation </w:t>
          </w:r>
          <w:r>
            <w:t xml:space="preserve">and </w:t>
          </w:r>
          <w:r>
            <w:t>make it easier for people and more convenient</w:t>
          </w:r>
          <w:r w:rsidR="001D44BA">
            <w:t>,</w:t>
          </w:r>
          <w:r>
            <w:t xml:space="preserve"> we certainly will. </w:t>
          </w:r>
        </w:p>
        <w:p w:rsidR="00E465EF" w:rsidP="00E465EF">
          <w:pPr>
            <w:pStyle w:val="Question"/>
            <w:numPr>
              <w:ilvl w:val="0"/>
              <w:numId w:val="9"/>
            </w:numPr>
          </w:pPr>
          <w:sdt>
            <w:sdtPr>
              <w:alias w:val="Member"/>
              <w:tag w:val="&lt;Member mnisId='4862' dodsId=''&gt;"/>
              <w:id w:val="1576940916"/>
              <w:placeholder>
                <w:docPart w:val="32264873DAB44CEEBF942EA4D7CF0534"/>
              </w:placeholder>
              <w:richText/>
            </w:sdtPr>
            <w:sdtContent>
              <w:r w:rsidRPr="00416005">
                <w:rPr>
                  <w:b/>
                </w:rPr>
                <w:t>Simon Jupp:</w:t>
              </w:r>
            </w:sdtContent>
          </w:sdt>
          <w:r>
            <w:t xml:space="preserve"> Is there a cause to up the number of people who are able to answer the phone? Once again</w:t>
          </w:r>
          <w:r w:rsidR="0020500E">
            <w:t>,</w:t>
          </w:r>
          <w:r>
            <w:t xml:space="preserve"> I</w:t>
          </w:r>
          <w:r w:rsidR="0020500E">
            <w:t xml:space="preserve"> </w:t>
          </w:r>
          <w:r>
            <w:t xml:space="preserve">say to you that many people are waiting a very long time to get through to your staff. We have gone through the process of why that might be, and we understand why, but perhaps it is time to up your game a little bit and include more staff in that process. </w:t>
          </w:r>
        </w:p>
        <w:p w:rsidR="00E465EF" w:rsidP="00E465EF">
          <w:pPr>
            <w:pStyle w:val="Answer"/>
          </w:pPr>
          <w:sdt>
            <w:sdtPr>
              <w:alias w:val="Witness"/>
              <w:id w:val="-531963247"/>
              <w:placeholder>
                <w:docPart w:val="32264873DAB44CEEBF942EA4D7CF0534"/>
              </w:placeholder>
              <w:richText/>
            </w:sdtPr>
            <w:sdtContent>
              <w:r w:rsidRPr="00416005">
                <w:rPr>
                  <w:b/>
                  <w:i/>
                </w:rPr>
                <w:t>Willie Walsh:</w:t>
              </w:r>
            </w:sdtContent>
          </w:sdt>
          <w:r>
            <w:t xml:space="preserve"> If it can be done, we will do it.</w:t>
          </w:r>
          <w:r w:rsidR="00E30053">
            <w:t xml:space="preserve"> The thing</w:t>
          </w:r>
          <w:r>
            <w:t xml:space="preserve"> you have to understand is that anybody dealing with these processes need</w:t>
          </w:r>
          <w:r w:rsidR="00282805">
            <w:t>s</w:t>
          </w:r>
          <w:r>
            <w:t xml:space="preserve"> to be trained. How we do that training in the current environment is very different </w:t>
          </w:r>
          <w:r w:rsidR="00282805">
            <w:t>from</w:t>
          </w:r>
          <w:r>
            <w:t xml:space="preserve"> how we would have done it in the past and is clearly much more difficult as a result of having to do social distancing. We are trying to get as many people as we possibly can. </w:t>
          </w:r>
          <w:r w:rsidR="00282805">
            <w:t>T</w:t>
          </w:r>
          <w:r>
            <w:t xml:space="preserve">hat is evidenced by the fact that not all of our employees have been furloughed under the job retention scheme. In fact, I am not aware </w:t>
          </w:r>
          <w:r w:rsidR="00E778FF">
            <w:t>that</w:t>
          </w:r>
          <w:r>
            <w:t xml:space="preserve"> anybody in the call centres </w:t>
          </w:r>
          <w:r w:rsidR="00E778FF">
            <w:t>has</w:t>
          </w:r>
          <w:r>
            <w:t>. We have been supplementing people in the call centre with experienced people from other parts of the business to ensure that we have as many people as possible who are capable of doing th</w:t>
          </w:r>
          <w:r w:rsidR="00E778FF">
            <w:t>at</w:t>
          </w:r>
          <w:r>
            <w:t xml:space="preserve"> work. </w:t>
          </w:r>
        </w:p>
        <w:p w:rsidR="00E465EF" w:rsidP="00E465EF">
          <w:pPr>
            <w:pStyle w:val="Question"/>
            <w:numPr>
              <w:ilvl w:val="0"/>
              <w:numId w:val="9"/>
            </w:numPr>
          </w:pPr>
          <w:sdt>
            <w:sdtPr>
              <w:alias w:val="Member"/>
              <w:tag w:val="&lt;Member mnisId='4862' dodsId=''&gt;"/>
              <w:id w:val="1725560153"/>
              <w:placeholder>
                <w:docPart w:val="32264873DAB44CEEBF942EA4D7CF0534"/>
              </w:placeholder>
              <w:richText/>
            </w:sdtPr>
            <w:sdtContent>
              <w:r w:rsidRPr="00D85776">
                <w:rPr>
                  <w:b/>
                </w:rPr>
                <w:t>Simon Jupp:</w:t>
              </w:r>
            </w:sdtContent>
          </w:sdt>
          <w:r>
            <w:t xml:space="preserve"> You are offering vouchers to customers via your website. Given the publicity about financial difficulties, why should people trust your voucher scheme?</w:t>
          </w:r>
        </w:p>
        <w:p w:rsidR="00E465EF" w:rsidP="00E465EF">
          <w:pPr>
            <w:pStyle w:val="Answer"/>
          </w:pPr>
          <w:sdt>
            <w:sdtPr>
              <w:alias w:val="Witness"/>
              <w:id w:val="1043950716"/>
              <w:placeholder>
                <w:docPart w:val="32264873DAB44CEEBF942EA4D7CF0534"/>
              </w:placeholder>
              <w:richText/>
            </w:sdtPr>
            <w:sdtContent>
              <w:r w:rsidRPr="00D85776">
                <w:rPr>
                  <w:b/>
                  <w:i/>
                </w:rPr>
                <w:t>Willie Walsh:</w:t>
              </w:r>
            </w:sdtContent>
          </w:sdt>
          <w:r>
            <w:t xml:space="preserve"> </w:t>
          </w:r>
          <w:r w:rsidR="007151AD">
            <w:t>It</w:t>
          </w:r>
          <w:r>
            <w:t xml:space="preserve"> is an option that we make available to people if they wish to cancel their flight in advance. They can wait, if they like, until their flight might be cancelled. Clearly</w:t>
          </w:r>
          <w:r w:rsidR="00D64044">
            <w:t>,</w:t>
          </w:r>
          <w:r>
            <w:t xml:space="preserve"> if a flight is not cancelled and they are unable to travel</w:t>
          </w:r>
          <w:r w:rsidR="007151AD">
            <w:t>,</w:t>
          </w:r>
          <w:r>
            <w:t xml:space="preserve"> they are not under law entitled to a refund. We are offering people as much flexibility as we possibly can. </w:t>
          </w:r>
        </w:p>
        <w:p w:rsidR="00E465EF" w:rsidP="00E465EF">
          <w:pPr>
            <w:pStyle w:val="Answer"/>
          </w:pPr>
          <w:r>
            <w:t>If you have not already understood the determination that we have to ensure that we work our way through this and survive not just th</w:t>
          </w:r>
          <w:r w:rsidR="00C93751">
            <w:t>e</w:t>
          </w:r>
          <w:r>
            <w:t xml:space="preserve"> immediate crisis but in the long term, I am disappointed that I have not managed to land that message. I would have thought that </w:t>
          </w:r>
          <w:r w:rsidR="00F30A3B">
            <w:t>it had</w:t>
          </w:r>
          <w:r>
            <w:t xml:space="preserve"> become very clear to everybody who is listening. </w:t>
          </w:r>
        </w:p>
        <w:p w:rsidR="00E465EF" w:rsidP="00E465EF">
          <w:pPr>
            <w:pStyle w:val="Question"/>
            <w:numPr>
              <w:ilvl w:val="0"/>
              <w:numId w:val="9"/>
            </w:numPr>
          </w:pPr>
          <w:sdt>
            <w:sdtPr>
              <w:alias w:val="Member"/>
              <w:tag w:val="&lt;Member mnisId='4862' dodsId=''&gt;"/>
              <w:id w:val="-1790808298"/>
              <w:placeholder>
                <w:docPart w:val="32264873DAB44CEEBF942EA4D7CF0534"/>
              </w:placeholder>
              <w:richText/>
            </w:sdtPr>
            <w:sdtContent>
              <w:r w:rsidRPr="00947A04">
                <w:rPr>
                  <w:b/>
                </w:rPr>
                <w:t>Simon Jupp:</w:t>
              </w:r>
            </w:sdtContent>
          </w:sdt>
          <w:r>
            <w:t xml:space="preserve"> In that case, going back to the vouchers for a second, how many vouchers have been issued so far?</w:t>
          </w:r>
        </w:p>
        <w:p w:rsidR="00E465EF" w:rsidP="00E465EF">
          <w:pPr>
            <w:pStyle w:val="Answer"/>
          </w:pPr>
          <w:sdt>
            <w:sdtPr>
              <w:alias w:val="Witness"/>
              <w:id w:val="-2059459493"/>
              <w:placeholder>
                <w:docPart w:val="32264873DAB44CEEBF942EA4D7CF0534"/>
              </w:placeholder>
              <w:richText/>
            </w:sdtPr>
            <w:sdtContent>
              <w:r w:rsidRPr="00947A04">
                <w:rPr>
                  <w:b/>
                  <w:i/>
                </w:rPr>
                <w:t>Willie Walsh:</w:t>
              </w:r>
            </w:sdtContent>
          </w:sdt>
          <w:r>
            <w:t xml:space="preserve"> I do not have that figure. </w:t>
          </w:r>
        </w:p>
        <w:p w:rsidR="00E465EF" w:rsidP="00E465EF">
          <w:pPr>
            <w:pStyle w:val="Question"/>
            <w:numPr>
              <w:ilvl w:val="0"/>
              <w:numId w:val="9"/>
            </w:numPr>
          </w:pPr>
          <w:sdt>
            <w:sdtPr>
              <w:alias w:val="Member"/>
              <w:tag w:val="&lt;Member mnisId='4862' dodsId=''&gt;"/>
              <w:id w:val="-1652591628"/>
              <w:placeholder>
                <w:docPart w:val="32264873DAB44CEEBF942EA4D7CF0534"/>
              </w:placeholder>
              <w:richText/>
            </w:sdtPr>
            <w:sdtContent>
              <w:r w:rsidRPr="00947A04">
                <w:rPr>
                  <w:b/>
                </w:rPr>
                <w:t>Simon Jupp:</w:t>
              </w:r>
            </w:sdtContent>
          </w:sdt>
          <w:r>
            <w:t xml:space="preserve"> Earlier</w:t>
          </w:r>
          <w:r w:rsidR="0015766E">
            <w:t>,</w:t>
          </w:r>
          <w:r>
            <w:t xml:space="preserve"> you committed to letting us know how many of your customers were waiting for refunds as of today. Do you also commit in your response to the Transport Select Committee to let us know how many vouchers have been issued so far? Once again, I am getting complaints from constituents—I am sure other Members are as well—saying that th</w:t>
          </w:r>
          <w:r w:rsidR="0015766E">
            <w:t>e</w:t>
          </w:r>
          <w:r>
            <w:t xml:space="preserve"> process is quite long and convoluted</w:t>
          </w:r>
          <w:r w:rsidR="0015766E">
            <w:t>. T</w:t>
          </w:r>
          <w:r>
            <w:t>herefore</w:t>
          </w:r>
          <w:r w:rsidR="0015766E">
            <w:t>,</w:t>
          </w:r>
          <w:r>
            <w:t xml:space="preserve"> we would like to assess the success of th</w:t>
          </w:r>
          <w:r w:rsidR="0082696E">
            <w:t>at</w:t>
          </w:r>
          <w:r>
            <w:t xml:space="preserve"> particular way of working. </w:t>
          </w:r>
        </w:p>
        <w:p w:rsidR="00E465EF" w:rsidP="00E465EF">
          <w:pPr>
            <w:pStyle w:val="Answer"/>
          </w:pPr>
          <w:sdt>
            <w:sdtPr>
              <w:alias w:val="Witness"/>
              <w:id w:val="-894512105"/>
              <w:placeholder>
                <w:docPart w:val="32264873DAB44CEEBF942EA4D7CF0534"/>
              </w:placeholder>
              <w:richText/>
            </w:sdtPr>
            <w:sdtContent>
              <w:r w:rsidRPr="00947A04">
                <w:rPr>
                  <w:b/>
                  <w:i/>
                </w:rPr>
                <w:t>Willie Walsh:</w:t>
              </w:r>
            </w:sdtContent>
          </w:sdt>
          <w:r>
            <w:t xml:space="preserve"> I will certainly have a look at that. I would, however, make the point that for you to assess the success you would need to assess us relative to everybody else. Clearly</w:t>
          </w:r>
          <w:r w:rsidR="00FA0A74">
            <w:t>,</w:t>
          </w:r>
          <w:r>
            <w:t xml:space="preserve"> that would give you an indication as to how successful British Airways is. I suspect that we have been more successful</w:t>
          </w:r>
          <w:r w:rsidR="00FA0A74">
            <w:t>,</w:t>
          </w:r>
          <w:r>
            <w:t xml:space="preserve"> or customer focused</w:t>
          </w:r>
          <w:r w:rsidR="00FA0A74">
            <w:t>,</w:t>
          </w:r>
          <w:r>
            <w:t xml:space="preserve"> than many of our competitors, simply because many of our competitors will not have the financial resources to enable them to exercise the refunds in the way we have done. I have no doubt that that is something the Committee will be looking to do with other airlines operating in the UK. </w:t>
          </w:r>
        </w:p>
        <w:p w:rsidR="0013112F" w:rsidP="00E465EF">
          <w:pPr>
            <w:pStyle w:val="Question"/>
            <w:numPr>
              <w:ilvl w:val="0"/>
              <w:numId w:val="0"/>
            </w:numPr>
            <w:ind w:left="794"/>
          </w:pPr>
          <w:sdt>
            <w:sdtPr>
              <w:alias w:val="Member"/>
              <w:tag w:val="&lt;Member mnisId='4862' dodsId=''&gt;"/>
              <w:id w:val="1384142166"/>
              <w:placeholder>
                <w:docPart w:val="32264873DAB44CEEBF942EA4D7CF0534"/>
              </w:placeholder>
              <w:richText/>
            </w:sdtPr>
            <w:sdtContent>
              <w:r w:rsidRPr="00E54D3F" w:rsidR="00E465EF">
                <w:rPr>
                  <w:b/>
                </w:rPr>
                <w:t>Simon Jupp:</w:t>
              </w:r>
            </w:sdtContent>
          </w:sdt>
          <w:r w:rsidR="00E465EF">
            <w:t xml:space="preserve"> We look forward to your letter. I sincerely hope you are right, in that case, for my inbox and many other MPs as well. I will hand over to Karl McCartney.</w:t>
          </w:r>
        </w:p>
        <w:p w:rsidR="00E465EF" w:rsidP="0013112F">
          <w:pPr>
            <w:pStyle w:val="Question"/>
            <w:numPr>
              <w:ilvl w:val="0"/>
              <w:numId w:val="0"/>
            </w:numPr>
            <w:ind w:left="794"/>
          </w:pPr>
          <w:sdt>
            <w:sdtPr>
              <w:alias w:val="Member"/>
              <w:tag w:val="&lt;Member mnisId='4442' dodsId='72290'&gt;"/>
              <w:id w:val="-646665166"/>
              <w:placeholder>
                <w:docPart w:val="DefaultPlaceholder_-1854013440"/>
              </w:placeholder>
              <w:richText/>
            </w:sdtPr>
            <w:sdtContent>
              <w:r w:rsidRPr="0013112F" w:rsidR="0013112F">
                <w:rPr>
                  <w:b/>
                </w:rPr>
                <w:t>Chair:</w:t>
              </w:r>
            </w:sdtContent>
          </w:sdt>
          <w:r w:rsidR="0013112F">
            <w:t xml:space="preserve"> Karl, you’re on mute.</w:t>
          </w:r>
        </w:p>
        <w:p w:rsidR="00E465EF" w:rsidP="00E465EF">
          <w:pPr>
            <w:pStyle w:val="Answer"/>
          </w:pPr>
          <w:sdt>
            <w:sdtPr>
              <w:alias w:val="Witness"/>
              <w:id w:val="857090776"/>
              <w:placeholder>
                <w:docPart w:val="32264873DAB44CEEBF942EA4D7CF0534"/>
              </w:placeholder>
              <w:richText/>
            </w:sdtPr>
            <w:sdtContent>
              <w:r w:rsidRPr="006E6D6D">
                <w:rPr>
                  <w:b/>
                  <w:i/>
                </w:rPr>
                <w:t>Willie Walsh:</w:t>
              </w:r>
            </w:sdtContent>
          </w:sdt>
          <w:r>
            <w:t xml:space="preserve"> Chairman, this was scheduled to last for 90 minutes.</w:t>
          </w:r>
        </w:p>
        <w:p w:rsidR="00E465EF" w:rsidP="0013112F">
          <w:pPr>
            <w:pStyle w:val="Question"/>
          </w:pPr>
          <w:sdt>
            <w:sdtPr>
              <w:alias w:val="Member"/>
              <w:tag w:val="&lt;Member mnisId='4442' dodsId='72290'&gt;"/>
              <w:id w:val="-1778091936"/>
              <w:placeholder>
                <w:docPart w:val="32264873DAB44CEEBF942EA4D7CF0534"/>
              </w:placeholder>
              <w:richText/>
            </w:sdtPr>
            <w:sdtContent>
              <w:r w:rsidRPr="0013112F">
                <w:rPr>
                  <w:b/>
                </w:rPr>
                <w:t>Chair:</w:t>
              </w:r>
            </w:sdtContent>
          </w:sdt>
          <w:r>
            <w:t xml:space="preserve"> Could you give us another 10 minutes, Mr Walsh?</w:t>
          </w:r>
          <w:r w:rsidR="00AC3802">
            <w:t xml:space="preserve"> Would that be okay?</w:t>
          </w:r>
        </w:p>
        <w:p w:rsidR="00E465EF" w:rsidP="00E465EF">
          <w:pPr>
            <w:pStyle w:val="Answer"/>
          </w:pPr>
          <w:sdt>
            <w:sdtPr>
              <w:alias w:val="Witness"/>
              <w:id w:val="1338108486"/>
              <w:placeholder>
                <w:docPart w:val="32264873DAB44CEEBF942EA4D7CF0534"/>
              </w:placeholder>
              <w:richText/>
            </w:sdtPr>
            <w:sdtContent>
              <w:r w:rsidRPr="006718BD">
                <w:rPr>
                  <w:b/>
                  <w:i/>
                </w:rPr>
                <w:t>Willie Walsh:</w:t>
              </w:r>
            </w:sdtContent>
          </w:sdt>
          <w:r>
            <w:t xml:space="preserve"> No more than that, I am afraid, </w:t>
          </w:r>
          <w:r w:rsidR="00AC3802">
            <w:t xml:space="preserve">Chairman, </w:t>
          </w:r>
          <w:r>
            <w:t xml:space="preserve">because I have other commitments. As I said, we were scheduled to finish at 11.30. </w:t>
          </w:r>
        </w:p>
        <w:p w:rsidR="00A95A45" w:rsidP="00E465EF">
          <w:pPr>
            <w:pStyle w:val="Question"/>
            <w:numPr>
              <w:ilvl w:val="0"/>
              <w:numId w:val="0"/>
            </w:numPr>
            <w:ind w:left="794"/>
          </w:pPr>
          <w:sdt>
            <w:sdtPr>
              <w:alias w:val="Member"/>
              <w:tag w:val="&lt;Member mnisId='4442' dodsId='72290'&gt;"/>
              <w:id w:val="273908511"/>
              <w:placeholder>
                <w:docPart w:val="32264873DAB44CEEBF942EA4D7CF0534"/>
              </w:placeholder>
              <w:richText/>
            </w:sdtPr>
            <w:sdtContent>
              <w:r w:rsidRPr="006718BD" w:rsidR="00E465EF">
                <w:rPr>
                  <w:b/>
                </w:rPr>
                <w:t>Chair:</w:t>
              </w:r>
            </w:sdtContent>
          </w:sdt>
          <w:r w:rsidR="00E465EF">
            <w:t xml:space="preserve"> My apologies; it should have said 90 to 120 minutes. Let</w:t>
          </w:r>
          <w:r w:rsidR="00AC3802">
            <w:t>’</w:t>
          </w:r>
          <w:r w:rsidR="00E465EF">
            <w:t xml:space="preserve">s take no </w:t>
          </w:r>
          <w:r w:rsidR="00E465EF">
            <w:t xml:space="preserve">more </w:t>
          </w:r>
          <w:r w:rsidR="00DB6DB0">
            <w:t>than</w:t>
          </w:r>
          <w:r w:rsidR="00E465EF">
            <w:t xml:space="preserve"> 10 minutes of your valuable time.</w:t>
          </w:r>
        </w:p>
        <w:p w:rsidR="00E465EF" w:rsidP="00E465EF">
          <w:pPr>
            <w:pStyle w:val="Question"/>
            <w:numPr>
              <w:ilvl w:val="0"/>
              <w:numId w:val="0"/>
            </w:numPr>
            <w:ind w:left="794"/>
          </w:pPr>
          <w:r>
            <w:t>Karl, are you back with us?</w:t>
          </w:r>
          <w:r w:rsidR="00A95A45">
            <w:t xml:space="preserve"> </w:t>
          </w:r>
          <w:r>
            <w:t>We are struggling with Karl</w:t>
          </w:r>
          <w:r w:rsidR="00A95A45">
            <w:t>. We will come back to Karl, but</w:t>
          </w:r>
          <w:r>
            <w:t xml:space="preserve"> we will move on to the health implications for protecting passengers and staff. </w:t>
          </w:r>
        </w:p>
        <w:p w:rsidR="00E465EF" w:rsidP="00E465EF">
          <w:pPr>
            <w:pStyle w:val="Question"/>
            <w:numPr>
              <w:ilvl w:val="0"/>
              <w:numId w:val="9"/>
            </w:numPr>
          </w:pPr>
          <w:sdt>
            <w:sdtPr>
              <w:alias w:val="Member"/>
              <w:tag w:val="&lt;Member mnisId='3973' dodsId='64630'&gt;"/>
              <w:id w:val="-184131772"/>
              <w:placeholder>
                <w:docPart w:val="32264873DAB44CEEBF942EA4D7CF0534"/>
              </w:placeholder>
              <w:richText/>
            </w:sdtPr>
            <w:sdtContent>
              <w:r w:rsidRPr="00207139">
                <w:rPr>
                  <w:b/>
                </w:rPr>
                <w:t>Grahame Morris:</w:t>
              </w:r>
            </w:sdtContent>
          </w:sdt>
          <w:r>
            <w:t xml:space="preserve"> Mr Walsh, </w:t>
          </w:r>
          <w:r w:rsidR="00A57577">
            <w:t xml:space="preserve">clearly </w:t>
          </w:r>
          <w:r>
            <w:t>the challenge we face is to prevent the spread of Covid-19. Given that we have had over 30,000 fatalities</w:t>
          </w:r>
          <w:r w:rsidR="00A57577">
            <w:t>,</w:t>
          </w:r>
          <w:r>
            <w:t xml:space="preserve"> and over 200 NHS staff have sadly succumbed to the virus, we are in no doubt </w:t>
          </w:r>
          <w:r w:rsidR="00CF1DD2">
            <w:t>about</w:t>
          </w:r>
          <w:r>
            <w:t xml:space="preserve"> how important it is to prevent the spread.</w:t>
          </w:r>
        </w:p>
        <w:p w:rsidR="00E465EF" w:rsidP="00E465EF">
          <w:pPr>
            <w:pStyle w:val="QuestionCont"/>
          </w:pPr>
          <w:r>
            <w:t xml:space="preserve">Specifically in terms of what British Airways can do, I have always thought it was perverse that we did not have more rigorous checks at ports and airports if we were serious about preventing the spread. Mr Walsh, what steps could you put in place both to protect staff with PPE and </w:t>
          </w:r>
          <w:r w:rsidR="00EC13F3">
            <w:t>to provide</w:t>
          </w:r>
          <w:r>
            <w:t xml:space="preserve"> the appropriate standards of deep cleaning of the aircraft and so on to help mitigate the spread of Covid-19?</w:t>
          </w:r>
        </w:p>
        <w:p w:rsidR="00E465EF" w:rsidP="00E465EF">
          <w:pPr>
            <w:pStyle w:val="Answer"/>
          </w:pPr>
          <w:sdt>
            <w:sdtPr>
              <w:alias w:val="Witness"/>
              <w:id w:val="-473062925"/>
              <w:placeholder>
                <w:docPart w:val="32264873DAB44CEEBF942EA4D7CF0534"/>
              </w:placeholder>
              <w:richText/>
            </w:sdtPr>
            <w:sdtContent>
              <w:r w:rsidRPr="001307EF">
                <w:rPr>
                  <w:b/>
                  <w:i/>
                </w:rPr>
                <w:t>Willie Walsh:</w:t>
              </w:r>
            </w:sdtContent>
          </w:sdt>
          <w:r>
            <w:t xml:space="preserve"> It is a great question. The one thing I would say is that there is very little evidence of any passenger-to-passenger contact spreading of the coronavirus. That is not to say that people on flights have not got off and then subsequently tested positive and spread it as a result. </w:t>
          </w:r>
        </w:p>
        <w:p w:rsidR="00E465EF" w:rsidP="00E465EF">
          <w:pPr>
            <w:pStyle w:val="Answer"/>
          </w:pPr>
          <w:r>
            <w:t>What we can say is that we will take all measures. We are working with regulators to implement what I hope will be a common system across Europe and</w:t>
          </w:r>
          <w:r w:rsidR="00001499">
            <w:t>,</w:t>
          </w:r>
          <w:r>
            <w:t xml:space="preserve"> hopefully</w:t>
          </w:r>
          <w:r w:rsidR="00001499">
            <w:t>,</w:t>
          </w:r>
          <w:r>
            <w:t xml:space="preserve"> globally. It will dictate the measures that need to be taken at airports</w:t>
          </w:r>
          <w:r w:rsidR="00001499">
            <w:t xml:space="preserve"> and</w:t>
          </w:r>
          <w:r>
            <w:t xml:space="preserve"> on board the aircraft</w:t>
          </w:r>
          <w:r w:rsidR="00CF2426">
            <w:t>,</w:t>
          </w:r>
          <w:r>
            <w:t xml:space="preserve"> and to ensure that all the responsible authorities are able to track and trace everybody who has come off an aircraft so that</w:t>
          </w:r>
          <w:r w:rsidR="0016116F">
            <w:t>,</w:t>
          </w:r>
          <w:r>
            <w:t xml:space="preserve"> if there is anybody who tests positive</w:t>
          </w:r>
          <w:r w:rsidR="00CF2426">
            <w:t>,</w:t>
          </w:r>
          <w:r>
            <w:t xml:space="preserve"> they can be tracked.</w:t>
          </w:r>
        </w:p>
        <w:p w:rsidR="00E465EF" w:rsidP="00E465EF">
          <w:pPr>
            <w:pStyle w:val="Answer"/>
          </w:pPr>
          <w:r>
            <w:t xml:space="preserve">We are working with a number of regulators. I believe that </w:t>
          </w:r>
          <w:r w:rsidR="00DE7888">
            <w:t xml:space="preserve">EASA, </w:t>
          </w:r>
          <w:r>
            <w:t xml:space="preserve">the European </w:t>
          </w:r>
          <w:r w:rsidR="00DE7888">
            <w:t>s</w:t>
          </w:r>
          <w:r>
            <w:t xml:space="preserve">afety </w:t>
          </w:r>
          <w:r w:rsidR="00DE7888">
            <w:t>a</w:t>
          </w:r>
          <w:r>
            <w:t>gency</w:t>
          </w:r>
          <w:r w:rsidR="00DE7888">
            <w:t>,</w:t>
          </w:r>
          <w:r>
            <w:t xml:space="preserve"> will publish a draft document sometime this week </w:t>
          </w:r>
          <w:r w:rsidR="00682AD3">
            <w:t xml:space="preserve">that </w:t>
          </w:r>
          <w:r>
            <w:t>set</w:t>
          </w:r>
          <w:r w:rsidR="00682AD3">
            <w:t>s</w:t>
          </w:r>
          <w:r>
            <w:t xml:space="preserve"> out the regulations they w</w:t>
          </w:r>
          <w:r w:rsidR="00682AD3">
            <w:t>ill</w:t>
          </w:r>
          <w:r>
            <w:t xml:space="preserve"> propose to the EU27. I expect </w:t>
          </w:r>
          <w:r w:rsidR="005323FE">
            <w:t>i</w:t>
          </w:r>
          <w:r>
            <w:t xml:space="preserve">t to be a comprehensive document </w:t>
          </w:r>
          <w:r w:rsidR="005323FE">
            <w:t>that</w:t>
          </w:r>
          <w:r>
            <w:t xml:space="preserve"> will deal with all aspects of that. </w:t>
          </w:r>
          <w:r w:rsidR="00214B78">
            <w:t>We will input, I am certain, and w</w:t>
          </w:r>
          <w:r>
            <w:t xml:space="preserve">e will follow any regulation that is introduced to ensure that people can be confident that it is safe to fly on board an aircraft in this environment. </w:t>
          </w:r>
        </w:p>
        <w:p w:rsidR="00E465EF" w:rsidP="00E465EF">
          <w:pPr>
            <w:pStyle w:val="Question"/>
            <w:numPr>
              <w:ilvl w:val="0"/>
              <w:numId w:val="9"/>
            </w:numPr>
          </w:pPr>
          <w:sdt>
            <w:sdtPr>
              <w:alias w:val="Member"/>
              <w:tag w:val="&lt;Member mnisId='3973' dodsId='64630'&gt;"/>
              <w:id w:val="-1038585190"/>
              <w:placeholder>
                <w:docPart w:val="32264873DAB44CEEBF942EA4D7CF0534"/>
              </w:placeholder>
              <w:richText/>
            </w:sdtPr>
            <w:sdtContent>
              <w:r w:rsidRPr="000A5AB8">
                <w:rPr>
                  <w:b/>
                </w:rPr>
                <w:t>Grahame Morris:</w:t>
              </w:r>
            </w:sdtContent>
          </w:sdt>
          <w:r>
            <w:t xml:space="preserve"> As and when flying recommences, are you taking steps to implement appropriate procedures for staff and to acquire supplies of PPE for staff so that they are protected and</w:t>
          </w:r>
          <w:r w:rsidR="008B4551">
            <w:t xml:space="preserve"> </w:t>
          </w:r>
          <w:r>
            <w:t>the maximum standards of safety appl</w:t>
          </w:r>
          <w:r w:rsidR="008B4551">
            <w:t>y</w:t>
          </w:r>
          <w:r>
            <w:t>?</w:t>
          </w:r>
        </w:p>
        <w:p w:rsidR="00E465EF" w:rsidP="00E465EF">
          <w:pPr>
            <w:pStyle w:val="Answer"/>
          </w:pPr>
          <w:sdt>
            <w:sdtPr>
              <w:alias w:val="Witness"/>
              <w:id w:val="-802626350"/>
              <w:placeholder>
                <w:docPart w:val="32264873DAB44CEEBF942EA4D7CF0534"/>
              </w:placeholder>
              <w:richText/>
            </w:sdtPr>
            <w:sdtContent>
              <w:r w:rsidRPr="000A5AB8">
                <w:rPr>
                  <w:b/>
                  <w:i/>
                </w:rPr>
                <w:t>Willie Walsh:</w:t>
              </w:r>
            </w:sdtContent>
          </w:sdt>
          <w:r>
            <w:t xml:space="preserve"> Yes, that will all be done as soon as it is clear what elements of measures need to be taken. I support the mandating of wearing face masks</w:t>
          </w:r>
          <w:r w:rsidR="00046D0E">
            <w:t>, although a</w:t>
          </w:r>
          <w:r>
            <w:t xml:space="preserve">t a time like this we do not want to do anything that would divert supplies </w:t>
          </w:r>
          <w:r w:rsidR="00E312F6">
            <w:t>from</w:t>
          </w:r>
          <w:r>
            <w:t xml:space="preserve"> critical health and care areas</w:t>
          </w:r>
          <w:r w:rsidR="00046D0E">
            <w:t>. W</w:t>
          </w:r>
          <w:r>
            <w:t xml:space="preserve">hether </w:t>
          </w:r>
          <w:r w:rsidR="00046D0E">
            <w:t>i</w:t>
          </w:r>
          <w:r>
            <w:t xml:space="preserve">t is a face mask or </w:t>
          </w:r>
          <w:r w:rsidR="00977257">
            <w:t xml:space="preserve">some form of </w:t>
          </w:r>
          <w:r>
            <w:t>face covering, I support that and I believe it should be mandated. I think that would be a positive development.</w:t>
          </w:r>
        </w:p>
        <w:p w:rsidR="00E465EF" w:rsidP="00E465EF">
          <w:pPr>
            <w:pStyle w:val="Answer"/>
          </w:pPr>
          <w:r>
            <w:t xml:space="preserve">Measures need to be taken at airports. I support the temperature monitoring of customers coming into the airport and </w:t>
          </w:r>
          <w:r w:rsidR="00977257">
            <w:t xml:space="preserve">of </w:t>
          </w:r>
          <w:r>
            <w:t xml:space="preserve">customers arriving </w:t>
          </w:r>
          <w:r>
            <w:t>off the aircraft. Th</w:t>
          </w:r>
          <w:r w:rsidR="00323CD9">
            <w:t>o</w:t>
          </w:r>
          <w:r>
            <w:t>se are all sensible measures that can be put in place, as well as PPE for people in certain areas of activity and putting in facilities to enable them to wash themselves and comply with all</w:t>
          </w:r>
          <w:r w:rsidR="00323CD9">
            <w:t xml:space="preserve"> </w:t>
          </w:r>
          <w:r>
            <w:t xml:space="preserve">the recommendations that the health specialists will be making. </w:t>
          </w:r>
        </w:p>
        <w:p w:rsidR="00E465EF" w:rsidP="00E465EF">
          <w:pPr>
            <w:pStyle w:val="Question"/>
            <w:numPr>
              <w:ilvl w:val="0"/>
              <w:numId w:val="0"/>
            </w:numPr>
            <w:ind w:left="794"/>
          </w:pPr>
          <w:sdt>
            <w:sdtPr>
              <w:alias w:val="Member"/>
              <w:tag w:val="&lt;Member mnisId='3973' dodsId='64630'&gt;"/>
              <w:id w:val="1892605062"/>
              <w:placeholder>
                <w:docPart w:val="32264873DAB44CEEBF942EA4D7CF0534"/>
              </w:placeholder>
              <w:richText/>
            </w:sdtPr>
            <w:sdtContent>
              <w:r w:rsidRPr="004640CD">
                <w:rPr>
                  <w:b/>
                </w:rPr>
                <w:t>Grahame Morris:</w:t>
              </w:r>
            </w:sdtContent>
          </w:sdt>
          <w:r>
            <w:t xml:space="preserve"> Thank you. I will hand back to the Chair as I know that time is very short. </w:t>
          </w:r>
        </w:p>
        <w:p w:rsidR="003B6C94" w:rsidP="003B6C94">
          <w:pPr>
            <w:pStyle w:val="Question"/>
            <w:numPr>
              <w:ilvl w:val="0"/>
              <w:numId w:val="9"/>
            </w:numPr>
          </w:pPr>
          <w:sdt>
            <w:sdtPr>
              <w:alias w:val="Member"/>
              <w:tag w:val="&lt;Member mnisId='4442' dodsId='72290'&gt;"/>
              <w:id w:val="-995876138"/>
              <w:placeholder>
                <w:docPart w:val="32264873DAB44CEEBF942EA4D7CF0534"/>
              </w:placeholder>
              <w:richText/>
            </w:sdtPr>
            <w:sdtContent>
              <w:r w:rsidRPr="004640CD" w:rsidR="00E465EF">
                <w:rPr>
                  <w:b/>
                </w:rPr>
                <w:t>Chair:</w:t>
              </w:r>
            </w:sdtContent>
          </w:sdt>
          <w:r w:rsidR="00E465EF">
            <w:t xml:space="preserve"> Karl’s microphone is still not working. </w:t>
          </w:r>
          <w:r w:rsidR="00F843A3">
            <w:t>I am sorry Karl. It is very frustrating</w:t>
          </w:r>
          <w:r>
            <w:t xml:space="preserve">. </w:t>
          </w:r>
          <w:r w:rsidR="00E465EF">
            <w:t>I will briefly come back in</w:t>
          </w:r>
          <w:r>
            <w:t xml:space="preserve"> and we will see if we can get Karl for a third time</w:t>
          </w:r>
          <w:r w:rsidR="00E465EF">
            <w:t>.</w:t>
          </w:r>
        </w:p>
        <w:p w:rsidR="00E465EF" w:rsidP="003B6C94">
          <w:pPr>
            <w:pStyle w:val="Question"/>
            <w:numPr>
              <w:ilvl w:val="0"/>
              <w:numId w:val="0"/>
            </w:numPr>
            <w:ind w:left="794"/>
          </w:pPr>
          <w:r>
            <w:t>Mr Walsh, y</w:t>
          </w:r>
          <w:r>
            <w:t xml:space="preserve">ou have come back from retirement, in the sense that you have delayed it by six months. What will your own terms and conditions be for those six months? We heard from John Holland-Kaye, the </w:t>
          </w:r>
          <w:r w:rsidR="006D7B6C">
            <w:t>c</w:t>
          </w:r>
          <w:r>
            <w:t xml:space="preserve">hief </w:t>
          </w:r>
          <w:r w:rsidR="006D7B6C">
            <w:t>e</w:t>
          </w:r>
          <w:r>
            <w:t>xecutive of Heathrow airport. He is not taking any pay for the following three months. What is your own financial situation in terms of your compensation?</w:t>
          </w:r>
        </w:p>
        <w:p w:rsidR="00E465EF" w:rsidP="00E465EF">
          <w:pPr>
            <w:pStyle w:val="Answer"/>
          </w:pPr>
          <w:sdt>
            <w:sdtPr>
              <w:alias w:val="Witness"/>
              <w:id w:val="843896225"/>
              <w:placeholder>
                <w:docPart w:val="32264873DAB44CEEBF942EA4D7CF0534"/>
              </w:placeholder>
              <w:richText/>
            </w:sdtPr>
            <w:sdtContent>
              <w:r w:rsidRPr="004640CD">
                <w:rPr>
                  <w:b/>
                  <w:i/>
                </w:rPr>
                <w:t>Willie Walsh:</w:t>
              </w:r>
            </w:sdtContent>
          </w:sdt>
          <w:r>
            <w:t xml:space="preserve"> I think I was probably one of the first CEOs to volunteer to take a pay cut. My base salary has been reduced by 20%, which will be the case for as long as I continue in the position I am in. </w:t>
          </w:r>
        </w:p>
        <w:p w:rsidR="00E465EF" w:rsidP="00E465EF">
          <w:pPr>
            <w:pStyle w:val="Question"/>
            <w:numPr>
              <w:ilvl w:val="0"/>
              <w:numId w:val="9"/>
            </w:numPr>
          </w:pPr>
          <w:sdt>
            <w:sdtPr>
              <w:alias w:val="Member"/>
              <w:tag w:val="&lt;Member mnisId='4442' dodsId='72290'&gt;"/>
              <w:id w:val="-922033631"/>
              <w:placeholder>
                <w:docPart w:val="32264873DAB44CEEBF942EA4D7CF0534"/>
              </w:placeholder>
              <w:richText/>
            </w:sdtPr>
            <w:sdtContent>
              <w:r w:rsidRPr="00636A12">
                <w:rPr>
                  <w:b/>
                </w:rPr>
                <w:t>Chair:</w:t>
              </w:r>
            </w:sdtContent>
          </w:sdt>
          <w:r>
            <w:t xml:space="preserve"> In the event that there is success in the future, will any of that be reloaded back in?</w:t>
          </w:r>
        </w:p>
        <w:p w:rsidR="00E465EF" w:rsidP="00E465EF">
          <w:pPr>
            <w:pStyle w:val="Answer"/>
          </w:pPr>
          <w:sdt>
            <w:sdtPr>
              <w:alias w:val="Witness"/>
              <w:id w:val="653028929"/>
              <w:placeholder>
                <w:docPart w:val="32264873DAB44CEEBF942EA4D7CF0534"/>
              </w:placeholder>
              <w:richText/>
            </w:sdtPr>
            <w:sdtContent>
              <w:r w:rsidRPr="00636A12">
                <w:rPr>
                  <w:b/>
                  <w:i/>
                </w:rPr>
                <w:t>Willie Walsh:</w:t>
              </w:r>
            </w:sdtContent>
          </w:sdt>
          <w:r>
            <w:t xml:space="preserve"> No. I will not be paid for anything.</w:t>
          </w:r>
          <w:r w:rsidR="00F34C78">
            <w:t xml:space="preserve"> It is pay that is</w:t>
          </w:r>
          <w:r>
            <w:t xml:space="preserve"> forgone; I am not getting it back.</w:t>
          </w:r>
        </w:p>
        <w:p w:rsidR="00290197" w:rsidP="00055203">
          <w:pPr>
            <w:pStyle w:val="Question"/>
          </w:pPr>
          <w:sdt>
            <w:sdtPr>
              <w:alias w:val="Member"/>
              <w:tag w:val="&lt;Member mnisId='4442' dodsId='72290'&gt;"/>
              <w:id w:val="408589459"/>
              <w:placeholder>
                <w:docPart w:val="32264873DAB44CEEBF942EA4D7CF0534"/>
              </w:placeholder>
              <w:richText/>
            </w:sdtPr>
            <w:sdtContent>
              <w:r w:rsidRPr="00055203" w:rsidR="00E465EF">
                <w:rPr>
                  <w:b/>
                </w:rPr>
                <w:t>Chair:</w:t>
              </w:r>
            </w:sdtContent>
          </w:sdt>
          <w:r w:rsidR="00E465EF">
            <w:t xml:space="preserve"> I will try Karl one last time. </w:t>
          </w:r>
          <w:r>
            <w:t xml:space="preserve">Third time lucky, we hope. </w:t>
          </w:r>
          <w:r w:rsidR="00E465EF">
            <w:t>No</w:t>
          </w:r>
          <w:r>
            <w:t>,</w:t>
          </w:r>
          <w:r w:rsidR="00E465EF">
            <w:t xml:space="preserve"> it is still not working.</w:t>
          </w:r>
          <w:r w:rsidR="008748DE">
            <w:t xml:space="preserve"> I am sorry about that, Karl.</w:t>
          </w:r>
        </w:p>
        <w:p w:rsidR="00E465EF" w:rsidP="00E465EF">
          <w:pPr>
            <w:pStyle w:val="Question"/>
            <w:numPr>
              <w:ilvl w:val="0"/>
              <w:numId w:val="0"/>
            </w:numPr>
            <w:ind w:left="794"/>
          </w:pPr>
          <w:r>
            <w:t xml:space="preserve">Mr Walsh, thank you very much for being so candid with the information and </w:t>
          </w:r>
          <w:r w:rsidR="008748DE">
            <w:t>the</w:t>
          </w:r>
          <w:r>
            <w:t xml:space="preserve"> answers. You always are when you come before the Committee. On behalf of us all, I wish you, your team and all the staff well in getting through this and every success for the future. Thank you very much for your time today. </w:t>
          </w:r>
        </w:p>
        <w:p w:rsidR="0004441A" w:rsidP="00686A5A">
          <w:pPr>
            <w:pStyle w:val="Answer"/>
            <w:rPr>
              <w:rFonts w:eastAsia="Times New Roman"/>
            </w:rPr>
          </w:pPr>
          <w:sdt>
            <w:sdtPr>
              <w:alias w:val="Witness"/>
              <w:id w:val="-850410493"/>
              <w:placeholder>
                <w:docPart w:val="32264873DAB44CEEBF942EA4D7CF0534"/>
              </w:placeholder>
              <w:richText/>
            </w:sdtPr>
            <w:sdtContent>
              <w:r w:rsidRPr="00960216" w:rsidR="00E465EF">
                <w:rPr>
                  <w:b/>
                  <w:i/>
                </w:rPr>
                <w:t>Willie Walsh:</w:t>
              </w:r>
            </w:sdtContent>
          </w:sdt>
          <w:r w:rsidR="00E465EF">
            <w:t xml:space="preserve"> Thank you very much, Chairman</w:t>
          </w:r>
          <w:r w:rsidR="00C55F72">
            <w:t>.</w:t>
          </w:r>
          <w:r w:rsidR="00E465EF">
            <w:t xml:space="preserve"> I appreciate that</w:t>
          </w:r>
          <w:r w:rsidR="00055203">
            <w:t>.</w:t>
          </w:r>
        </w:p>
      </w:sdtContent>
    </w:sdt>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3E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3E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3ED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3E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32536E3D2C64CE589FCA03324029F84"/>
      </w:placeholder>
      <w:richText/>
    </w:sdtPr>
    <w:sdtContent>
      <w:p w:rsidR="00144F75" w:rsidP="009277D8">
        <w:pPr>
          <w:pStyle w:val="Para"/>
          <w:rPr>
            <w:color w:val="808080"/>
          </w:rPr>
        </w:pPr>
        <w:r w:rsidRPr="0004441A">
          <w:rPr>
            <w:noProof/>
            <w:color w:val="808080"/>
            <w:lang w:eastAsia="en-GB"/>
          </w:rPr>
          <w:drawing>
            <wp:inline distT="0" distB="0" distL="0" distR="0">
              <wp:extent cx="3053715" cy="499110"/>
              <wp:effectExtent l="0" t="0" r="0" b="0"/>
              <wp:docPr id="3"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59351F217E6458F85B90D5204EA24F8"/>
      </w:placeholder>
      <w:richText/>
    </w:sdtPr>
    <w:sdtContent>
      <w:p w:rsidR="00144F7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3E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C9C3CFC"/>
    <w:lvl w:ilvl="0">
      <w:start w:val="11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4441A"/>
    <w:rPr>
      <w:color w:val="605E5C"/>
      <w:shd w:val="clear" w:color="auto" w:fill="E1DFDD"/>
    </w:rPr>
  </w:style>
  <w:style w:type="paragraph" w:styleId="NormalWeb">
    <w:name w:val="Normal (Web)"/>
    <w:basedOn w:val="Normal"/>
    <w:uiPriority w:val="99"/>
    <w:semiHidden/>
    <w:unhideWhenUsed/>
    <w:rsid w:val="003D7B54"/>
    <w:pPr>
      <w:spacing w:before="100" w:beforeAutospacing="1" w:after="100" w:afterAutospacing="1"/>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32536E3D2C64CE589FCA03324029F84"/>
        <w:category>
          <w:name w:val="General"/>
          <w:gallery w:val="placeholder"/>
        </w:category>
        <w:types>
          <w:type w:val="bbPlcHdr"/>
        </w:types>
        <w:behaviors>
          <w:behavior w:val="content"/>
        </w:behaviors>
        <w:guid w:val="{725EAE40-7F8E-460F-B0C0-88AE76CEA60B}"/>
      </w:docPartPr>
      <w:docPartBody>
        <w:p w:rsidR="00C45193" w:rsidP="00C45193">
          <w:pPr>
            <w:pStyle w:val="B32536E3D2C64CE589FCA03324029F84"/>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3C72366-C87D-4AA2-A4D3-033AB92F002F}"/>
      </w:docPartPr>
      <w:docPartBody>
        <w:p w:rsidR="00C45193">
          <w:r w:rsidRPr="005C030E">
            <w:rPr>
              <w:rStyle w:val="PlaceholderText"/>
            </w:rPr>
            <w:t>Click or tap here to enter text.</w:t>
          </w:r>
        </w:p>
      </w:docPartBody>
    </w:docPart>
    <w:docPart>
      <w:docPartPr>
        <w:name w:val="059351F217E6458F85B90D5204EA24F8"/>
        <w:category>
          <w:name w:val="General"/>
          <w:gallery w:val="placeholder"/>
        </w:category>
        <w:types>
          <w:type w:val="bbPlcHdr"/>
        </w:types>
        <w:behaviors>
          <w:behavior w:val="content"/>
        </w:behaviors>
        <w:guid w:val="{123AA872-62CD-431F-9761-FB2BBAACA2FB}"/>
      </w:docPartPr>
      <w:docPartBody>
        <w:p w:rsidR="00C45193" w:rsidP="00C45193">
          <w:pPr>
            <w:pStyle w:val="059351F217E6458F85B90D5204EA24F8"/>
          </w:pPr>
          <w:r w:rsidRPr="005C030E">
            <w:rPr>
              <w:rStyle w:val="PlaceholderText"/>
            </w:rPr>
            <w:t>Click or tap here to enter text.</w:t>
          </w:r>
        </w:p>
      </w:docPartBody>
    </w:docPart>
    <w:docPart>
      <w:docPartPr>
        <w:name w:val="3280BA63D6E04B0DB8AC22339CD8A74E"/>
        <w:category>
          <w:name w:val="General"/>
          <w:gallery w:val="placeholder"/>
        </w:category>
        <w:types>
          <w:type w:val="bbPlcHdr"/>
        </w:types>
        <w:behaviors>
          <w:behavior w:val="content"/>
        </w:behaviors>
        <w:guid w:val="{B6C7B85A-6AFD-4AE7-BBC2-9D05AF05310F}"/>
      </w:docPartPr>
      <w:docPartBody>
        <w:p w:rsidR="00547322" w:rsidP="0049140B">
          <w:pPr>
            <w:pStyle w:val="3280BA63D6E04B0DB8AC22339CD8A74E"/>
          </w:pPr>
          <w:r w:rsidRPr="005C030E">
            <w:rPr>
              <w:rStyle w:val="PlaceholderText"/>
            </w:rPr>
            <w:t>Click or tap here to enter text.</w:t>
          </w:r>
        </w:p>
      </w:docPartBody>
    </w:docPart>
    <w:docPart>
      <w:docPartPr>
        <w:name w:val="AC15708E2C1E44BD9AEE7775D5455996"/>
        <w:category>
          <w:name w:val="General"/>
          <w:gallery w:val="placeholder"/>
        </w:category>
        <w:types>
          <w:type w:val="bbPlcHdr"/>
        </w:types>
        <w:behaviors>
          <w:behavior w:val="content"/>
        </w:behaviors>
        <w:guid w:val="{1633C41D-FFB8-486D-B311-97324FE01C47}"/>
      </w:docPartPr>
      <w:docPartBody>
        <w:p w:rsidR="00547322" w:rsidP="0049140B">
          <w:pPr>
            <w:pStyle w:val="AC15708E2C1E44BD9AEE7775D5455996"/>
          </w:pPr>
          <w:r w:rsidRPr="00C9238C">
            <w:rPr>
              <w:rStyle w:val="PlaceholderText"/>
            </w:rPr>
            <w:t>Click or tap here to enter text.</w:t>
          </w:r>
        </w:p>
      </w:docPartBody>
    </w:docPart>
    <w:docPart>
      <w:docPartPr>
        <w:name w:val="32264873DAB44CEEBF942EA4D7CF0534"/>
        <w:category>
          <w:name w:val="General"/>
          <w:gallery w:val="placeholder"/>
        </w:category>
        <w:types>
          <w:type w:val="bbPlcHdr"/>
        </w:types>
        <w:behaviors>
          <w:behavior w:val="content"/>
        </w:behaviors>
        <w:guid w:val="{15B0ED8B-56EA-4854-9550-5434EC9D73A4}"/>
      </w:docPartPr>
      <w:docPartBody>
        <w:p w:rsidR="00AD05C9" w:rsidP="00547322">
          <w:pPr>
            <w:pStyle w:val="32264873DAB44CEEBF942EA4D7CF0534"/>
          </w:pPr>
          <w:r w:rsidRPr="00C9238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7322"/>
    <w:rPr>
      <w:color w:val="808080"/>
    </w:rPr>
  </w:style>
  <w:style w:type="paragraph" w:customStyle="1" w:styleId="B32536E3D2C64CE589FCA03324029F84">
    <w:name w:val="B32536E3D2C64CE589FCA03324029F84"/>
    <w:rsid w:val="00C45193"/>
  </w:style>
  <w:style w:type="paragraph" w:customStyle="1" w:styleId="ED9EAD4F8E2A4DC780231E68C837BD5A">
    <w:name w:val="ED9EAD4F8E2A4DC780231E68C837BD5A"/>
    <w:rsid w:val="00C45193"/>
  </w:style>
  <w:style w:type="paragraph" w:customStyle="1" w:styleId="A6A9B6D832DF438BBAF935F4DD8E1362">
    <w:name w:val="A6A9B6D832DF438BBAF935F4DD8E1362"/>
    <w:rsid w:val="00C45193"/>
  </w:style>
  <w:style w:type="paragraph" w:customStyle="1" w:styleId="887DE5B46F234C9D9E4982A56A1C9F24">
    <w:name w:val="887DE5B46F234C9D9E4982A56A1C9F24"/>
    <w:rsid w:val="00C45193"/>
  </w:style>
  <w:style w:type="paragraph" w:customStyle="1" w:styleId="BFF6F8BE8A1A405393EF14E025FD9A2F">
    <w:name w:val="BFF6F8BE8A1A405393EF14E025FD9A2F"/>
    <w:rsid w:val="00C45193"/>
  </w:style>
  <w:style w:type="paragraph" w:customStyle="1" w:styleId="059351F217E6458F85B90D5204EA24F8">
    <w:name w:val="059351F217E6458F85B90D5204EA24F8"/>
    <w:rsid w:val="00C45193"/>
  </w:style>
  <w:style w:type="paragraph" w:customStyle="1" w:styleId="3280BA63D6E04B0DB8AC22339CD8A74E">
    <w:name w:val="3280BA63D6E04B0DB8AC22339CD8A74E"/>
    <w:rsid w:val="0049140B"/>
  </w:style>
  <w:style w:type="paragraph" w:customStyle="1" w:styleId="AC15708E2C1E44BD9AEE7775D5455996">
    <w:name w:val="AC15708E2C1E44BD9AEE7775D5455996"/>
    <w:rsid w:val="0049140B"/>
  </w:style>
  <w:style w:type="paragraph" w:customStyle="1" w:styleId="32264873DAB44CEEBF942EA4D7CF0534">
    <w:name w:val="32264873DAB44CEEBF942EA4D7CF0534"/>
    <w:rsid w:val="005473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1" ma:contentTypeDescription="Create a new document." ma:contentTypeScope="" ma:versionID="5a3ea53450f69bfebbad4d0c20e5ea16">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278805011da31296e73c87e71150457f"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01;#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2020-05-10T23:00:00+00:00</Meeting_x0020_Date>
    <Allocated_x0020_to xmlns="434d0541-f668-4057-bf54-94d656514af3">
      <UserInfo>
        <DisplayName>QUIGLEY, Robi</DisplayName>
        <AccountId>209</AccountId>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j3dc9349b3384741bd6025ba1321f3a9>
    <TaxCatchAll xmlns="4600776d-0a3c-44b4-bff2-0ceaafb13046">
      <Value>114</Value>
      <Value>101</Value>
      <Value>2</Value>
    </TaxCatchAll>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Coronavirus: implications for Transport</TermName>
          <TermId xmlns="http://schemas.microsoft.com/office/infopath/2007/PartnerControls">9e1a1567-37a9-49d3-b238-5a0990fc133b</TermId>
        </TermInfo>
      </Term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7F67B-BFD6-42CF-96DF-B3AB700D84E2}">
  <ds:schemaRefs>
    <ds:schemaRef ds:uri="http://schemas.microsoft.com/sharepoint/events"/>
  </ds:schemaRefs>
</ds:datastoreItem>
</file>

<file path=customXml/itemProps2.xml><?xml version="1.0" encoding="utf-8"?>
<ds:datastoreItem xmlns:ds="http://schemas.openxmlformats.org/officeDocument/2006/customXml" ds:itemID="{A78CE503-CAD9-412F-BC6B-BDBBE9F3E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E78B4E-1B05-408E-8ED7-DBE1B04E2FD2}">
  <ds:schemaRefs>
    <ds:schemaRef ds:uri="http://purl.org/dc/dcmitype/"/>
    <ds:schemaRef ds:uri="4600776d-0a3c-44b4-bff2-0ceaafb13046"/>
    <ds:schemaRef ds:uri="http://schemas.openxmlformats.org/package/2006/metadata/core-properties"/>
    <ds:schemaRef ds:uri="434d0541-f668-4057-bf54-94d656514af3"/>
    <ds:schemaRef ds:uri="http://purl.org/dc/elements/1.1/"/>
    <ds:schemaRef ds:uri="http://schemas.microsoft.com/office/2006/metadata/properties"/>
    <ds:schemaRef ds:uri="0606af38-29d8-407d-826d-7a0cb9d9f4ed"/>
    <ds:schemaRef ds:uri="http://schemas.microsoft.com/office/2006/documentManagement/types"/>
    <ds:schemaRef ds:uri="http://purl.org/dc/terms/"/>
    <ds:schemaRef ds:uri="c86d72e2-090a-4e7d-987e-218d8a0db591"/>
    <ds:schemaRef ds:uri="http://schemas.microsoft.com/office/infopath/2007/PartnerControls"/>
    <ds:schemaRef ds:uri="6ab18433-7710-49bd-9bb4-0bb85747556a"/>
    <ds:schemaRef ds:uri="http://www.w3.org/XML/1998/namespace"/>
  </ds:schemaRefs>
</ds:datastoreItem>
</file>

<file path=customXml/itemProps4.xml><?xml version="1.0" encoding="utf-8"?>
<ds:datastoreItem xmlns:ds="http://schemas.openxmlformats.org/officeDocument/2006/customXml" ds:itemID="{17A8D56B-9B3C-480C-BD90-E23436AF821E}">
  <ds:schemaRefs>
    <ds:schemaRef ds:uri="http://schemas.microsoft.com/sharepoint/v3/contenttype/forms"/>
  </ds:schemaRefs>
</ds:datastoreItem>
</file>

<file path=customXml/itemProps5.xml><?xml version="1.0" encoding="utf-8"?>
<ds:datastoreItem xmlns:ds="http://schemas.openxmlformats.org/officeDocument/2006/customXml" ds:itemID="{B9D79E1E-A2F5-4858-B12F-A82C7AAA4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