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C0750" w:rsidRPr="00F93E8D" w:rsidP="0021601E">
      <w:pPr>
        <w:pStyle w:val="TitleCommittee0"/>
      </w:pPr>
      <w:r w:rsidRPr="00F93E8D">
        <w:t>Women and Equalities Committee</w:t>
      </w:r>
    </w:p>
    <w:p w:rsidR="000C0750" w:rsidRPr="00F93E8D" w:rsidP="0021601E">
      <w:pPr>
        <w:pStyle w:val="TitleInquiry0"/>
      </w:pPr>
      <w:r w:rsidRPr="00F93E8D">
        <w:t xml:space="preserve">Oral evidence: </w:t>
      </w:r>
      <w:r>
        <w:fldChar w:fldCharType="begin"/>
      </w:r>
      <w:r>
        <w:instrText xml:space="preserve"> HYPERLINK "https://committees.parliament.uk/work/227/unequal-impact-coronavirus-covid19-and-the-impact-on-people-with-protected-characteristics/" </w:instrText>
      </w:r>
      <w:r>
        <w:fldChar w:fldCharType="separate"/>
      </w:r>
      <w:r w:rsidRPr="00E530E7">
        <w:rPr>
          <w:rStyle w:val="Hyperlink"/>
        </w:rPr>
        <w:t>Unequal Impact: Coronavirus (</w:t>
      </w:r>
      <w:r w:rsidRPr="00E530E7">
        <w:rPr>
          <w:rStyle w:val="Hyperlink"/>
        </w:rPr>
        <w:t>Covid</w:t>
      </w:r>
      <w:r w:rsidRPr="00E530E7">
        <w:rPr>
          <w:rStyle w:val="Hyperlink"/>
        </w:rPr>
        <w:t>-19) and the Impact on People with Protected Characteristics</w:t>
      </w:r>
      <w:r>
        <w:fldChar w:fldCharType="end"/>
      </w:r>
      <w:r w:rsidRPr="00F93E8D">
        <w:t xml:space="preserve">, HC </w:t>
      </w:r>
      <w:r w:rsidRPr="00F93E8D">
        <w:t>276</w:t>
      </w:r>
    </w:p>
    <w:p w:rsidR="000C0750" w:rsidRPr="00F93E8D" w:rsidP="0021601E">
      <w:pPr>
        <w:pStyle w:val="Para"/>
      </w:pPr>
      <w:r w:rsidRPr="00F93E8D">
        <w:t>Wed</w:t>
      </w:r>
      <w:r w:rsidRPr="00F93E8D">
        <w:t>nesday 6 May 2020</w:t>
      </w:r>
    </w:p>
    <w:p w:rsidR="000C0750" w:rsidRPr="00F93E8D" w:rsidP="0021601E">
      <w:pPr>
        <w:pStyle w:val="Para"/>
      </w:pPr>
      <w:r w:rsidRPr="00F93E8D">
        <w:t>Ordered by the House of Commons to be published on 6 May 2020.</w:t>
      </w:r>
    </w:p>
    <w:p w:rsidR="000C0750" w:rsidRPr="00F93E8D" w:rsidP="0021601E">
      <w:r>
        <w:fldChar w:fldCharType="begin"/>
      </w:r>
      <w:r>
        <w:instrText xml:space="preserve"> HYPERLINK "https://parliamentlive.tv/Event/Index/c5df244d-89f8-4aaa-aa81-f4c6ae9a28ef" </w:instrText>
      </w:r>
      <w:r>
        <w:fldChar w:fldCharType="separate"/>
      </w:r>
      <w:r w:rsidRPr="008B7C16">
        <w:rPr>
          <w:rStyle w:val="Hyperlink"/>
        </w:rPr>
        <w:t>Watch the meeting</w:t>
      </w:r>
      <w:r>
        <w:fldChar w:fldCharType="end"/>
      </w:r>
    </w:p>
    <w:p w:rsidR="000C0750" w:rsidRPr="00F93E8D" w:rsidP="0021601E">
      <w:r w:rsidRPr="00F93E8D">
        <w:t xml:space="preserve">Members present: </w:t>
      </w:r>
      <w:r w:rsidRPr="00F93E8D">
        <w:t>Caroline Nokes (Chair); Nickie Aiken; Sara Britcl</w:t>
      </w:r>
      <w:r w:rsidRPr="00F93E8D">
        <w:t>iffe; Angela Crawley; Alex Davies-Jones; Peter Gibson; Kim Johnson</w:t>
      </w:r>
      <w:r w:rsidRPr="00F93E8D">
        <w:t>; Kate Osborne.</w:t>
      </w:r>
    </w:p>
    <w:p w:rsidR="000C0750" w:rsidRPr="00F93E8D" w:rsidP="0021601E">
      <w:pPr>
        <w:pStyle w:val="ParaCentre"/>
      </w:pPr>
      <w:r w:rsidRPr="00F93E8D">
        <w:t xml:space="preserve">Questions </w:t>
      </w:r>
      <w:r w:rsidRPr="00F93E8D">
        <w:t>8</w:t>
      </w:r>
      <w:r w:rsidRPr="00F93E8D">
        <w:t>1</w:t>
      </w:r>
      <w:r>
        <w:t>–</w:t>
      </w:r>
      <w:r w:rsidRPr="00F93E8D">
        <w:t>117</w:t>
      </w:r>
    </w:p>
    <w:p w:rsidR="000C0750" w:rsidRPr="00F93E8D" w:rsidP="0021601E">
      <w:pPr>
        <w:pStyle w:val="TitleWitnesses0"/>
      </w:pPr>
      <w:r w:rsidRPr="00F93E8D">
        <w:t>Witnesses</w:t>
      </w:r>
    </w:p>
    <w:p w:rsidR="000C0750" w:rsidRPr="00F93E8D" w:rsidP="0021601E">
      <w:pPr>
        <w:pStyle w:val="Para"/>
      </w:pPr>
      <w:r w:rsidRPr="00F93E8D">
        <w:t>I: Professor Sir Michael Marmot, Director, UCL Institute of Health</w:t>
      </w:r>
      <w:r w:rsidRPr="00F93E8D">
        <w:t xml:space="preserve"> Equity</w:t>
      </w:r>
      <w:r w:rsidRPr="00F93E8D">
        <w:t>; Liz McKeown, Director of Public Policy Analysis, Office for National Sta</w:t>
      </w:r>
      <w:r w:rsidRPr="00F93E8D">
        <w:t>tistics; Professor Imran Rasul, Professor of Economics</w:t>
      </w:r>
      <w:r w:rsidRPr="00F93E8D">
        <w:t>,</w:t>
      </w:r>
      <w:r w:rsidRPr="00F93E8D">
        <w:t xml:space="preserve"> University College London, and Director</w:t>
      </w:r>
      <w:r w:rsidRPr="00F93E8D">
        <w:t xml:space="preserve">, </w:t>
      </w:r>
      <w:r w:rsidRPr="00F93E8D">
        <w:t>Institute of Fiscal Studies</w:t>
      </w:r>
      <w:r w:rsidRPr="00F93E8D">
        <w:t>.</w:t>
      </w:r>
    </w:p>
    <w:p w:rsidR="000C0750" w:rsidRPr="00F93E8D" w:rsidP="0021601E">
      <w:pPr>
        <w:pStyle w:val="Para"/>
      </w:pPr>
    </w:p>
    <w:p w:rsidR="000C0750" w:rsidRPr="00F93E8D" w:rsidP="0021601E">
      <w:pPr>
        <w:rPr>
          <w:rFonts w:eastAsia="Times New Roman"/>
          <w:szCs w:val="20"/>
        </w:rPr>
      </w:pPr>
      <w:r w:rsidRPr="00F93E8D">
        <w:br w:type="page"/>
      </w:r>
    </w:p>
    <w:p w:rsidR="00F162AC" w:rsidRPr="00F93E8D" w:rsidP="00F162AC">
      <w:pPr>
        <w:pStyle w:val="TitlePanel0"/>
        <w:rPr>
          <w:szCs w:val="28"/>
        </w:rPr>
      </w:pPr>
      <w:bookmarkStart w:id="0" w:name="Panel1"/>
      <w:r w:rsidRPr="00F93E8D">
        <w:rPr>
          <w:szCs w:val="28"/>
        </w:rPr>
        <w:t>Examination of witnesses</w:t>
      </w:r>
    </w:p>
    <w:p w:rsidR="000C0750" w:rsidRPr="00F93E8D" w:rsidP="00F162AC">
      <w:pPr>
        <w:pStyle w:val="TitlePanel0"/>
        <w:jc w:val="both"/>
      </w:pPr>
      <w:r w:rsidRPr="00F93E8D">
        <w:rPr>
          <w:sz w:val="22"/>
        </w:rPr>
        <w:t>Witnesses: Professor Sir Michael Marmot, Liz McKeown and Professor Imran Rasul.</w:t>
      </w:r>
    </w:p>
    <w:p w:rsidR="000C0750" w:rsidRPr="00F93E8D" w:rsidP="0021601E">
      <w:bookmarkEnd w:id="0"/>
    </w:p>
    <w:p w:rsidR="00755490" w:rsidRPr="00F93E8D" w:rsidP="00755490">
      <w:pPr>
        <w:pStyle w:val="Question"/>
      </w:pPr>
      <w:r w:rsidRPr="00F93E8D">
        <w:rPr>
          <w:b/>
        </w:rPr>
        <w:t>Chair:</w:t>
      </w:r>
      <w:r w:rsidRPr="00F93E8D">
        <w:t xml:space="preserve"> </w:t>
      </w:r>
      <w:r w:rsidRPr="00F93E8D">
        <w:t xml:space="preserve">Thank you to </w:t>
      </w:r>
      <w:r w:rsidRPr="00F93E8D">
        <w:t>the witnesses for being here today.</w:t>
      </w:r>
      <w:r w:rsidRPr="00F93E8D">
        <w:t xml:space="preserve"> </w:t>
      </w:r>
      <w:r w:rsidRPr="00F93E8D">
        <w:t>I am going to give you all the opportunity to give a brief introduction as to who you are and how you can help us with this inquiry.</w:t>
      </w:r>
      <w:r w:rsidRPr="00F93E8D">
        <w:t xml:space="preserve"> </w:t>
      </w:r>
      <w:r w:rsidRPr="00F93E8D">
        <w:t>We know</w:t>
      </w:r>
      <w:r>
        <w:t xml:space="preserve"> that,</w:t>
      </w:r>
      <w:r w:rsidRPr="00F93E8D">
        <w:t xml:space="preserve"> on Monday</w:t>
      </w:r>
      <w:r>
        <w:t xml:space="preserve">, </w:t>
      </w:r>
      <w:r w:rsidRPr="00F93E8D">
        <w:t xml:space="preserve">the Health Secretary indicated to us the review that is being </w:t>
      </w:r>
      <w:r w:rsidRPr="00F93E8D">
        <w:t xml:space="preserve">carried out by Public Health England into the data and what we know of how </w:t>
      </w:r>
      <w:r>
        <w:t>Covid</w:t>
      </w:r>
      <w:r w:rsidRPr="00F93E8D">
        <w:t>-19 is impacting different communities.</w:t>
      </w:r>
      <w:r w:rsidRPr="00F93E8D">
        <w:t xml:space="preserve"> </w:t>
      </w:r>
      <w:r w:rsidRPr="00F93E8D">
        <w:t>I would be very interested to know whether you will be feeding into that review.</w:t>
      </w:r>
      <w:r w:rsidRPr="00F93E8D">
        <w:t xml:space="preserve"> </w:t>
      </w:r>
      <w:r w:rsidRPr="00F93E8D">
        <w:t xml:space="preserve">If not, how would you feed into it if you were invited </w:t>
      </w:r>
      <w:r w:rsidRPr="00F93E8D">
        <w:t>to?</w:t>
      </w:r>
      <w:r w:rsidRPr="00F93E8D">
        <w:t xml:space="preserve"> </w:t>
      </w:r>
    </w:p>
    <w:p w:rsidR="00837193" w:rsidRPr="00F93E8D" w:rsidP="00E01BBF">
      <w:pPr>
        <w:pStyle w:val="Answer"/>
      </w:pPr>
      <w:r w:rsidRPr="00F93E8D">
        <w:rPr>
          <w:b/>
          <w:i/>
        </w:rPr>
        <w:t>Professor Sir Michael Marmot:</w:t>
      </w:r>
      <w:r w:rsidRPr="00F93E8D">
        <w:rPr>
          <w:b/>
        </w:rPr>
        <w:t xml:space="preserve"> </w:t>
      </w:r>
      <w:r w:rsidRPr="00F93E8D">
        <w:t>Thank you</w:t>
      </w:r>
      <w:r w:rsidRPr="00F93E8D">
        <w:t xml:space="preserve"> for inviting me to give evidence to this Committee</w:t>
      </w:r>
      <w:r w:rsidRPr="00F93E8D">
        <w:t>.</w:t>
      </w:r>
      <w:r w:rsidRPr="00F93E8D">
        <w:t xml:space="preserve"> As I hope you know, I was responsible for </w:t>
      </w:r>
      <w:r>
        <w:t>the</w:t>
      </w:r>
      <w:r w:rsidRPr="00F93E8D">
        <w:t xml:space="preserve"> publication—</w:t>
      </w:r>
      <w:r>
        <w:t>"</w:t>
      </w:r>
      <w:r w:rsidRPr="003630C7">
        <w:t>Health Equity in England: The Marmot Review 10 Years On</w:t>
      </w:r>
      <w:r>
        <w:t>”</w:t>
      </w:r>
      <w:r>
        <w:t>—</w:t>
      </w:r>
      <w:r w:rsidRPr="00F93E8D">
        <w:t>it feels like a different geological era, b</w:t>
      </w:r>
      <w:r w:rsidRPr="00F93E8D">
        <w:t>ut it was 25 February this year. We were concerned with inequalities in health. Most of our work was inequalities</w:t>
      </w:r>
      <w:r w:rsidRPr="00F93E8D">
        <w:t xml:space="preserve"> in terms of</w:t>
      </w:r>
      <w:r w:rsidRPr="00F93E8D">
        <w:t xml:space="preserve"> thinking of socioeconomic inequalities. We referred to ethnic differences where we had data. We pointed out that the data are not </w:t>
      </w:r>
      <w:r w:rsidRPr="00F93E8D">
        <w:t>routinely collected that way, so there is a problem. We also were</w:t>
      </w:r>
      <w:r w:rsidRPr="00F93E8D">
        <w:t xml:space="preserve"> concerned,</w:t>
      </w:r>
      <w:r w:rsidRPr="00F93E8D">
        <w:t xml:space="preserve"> obviously</w:t>
      </w:r>
      <w:r w:rsidRPr="00F93E8D">
        <w:t xml:space="preserve">, </w:t>
      </w:r>
      <w:r w:rsidRPr="00F93E8D">
        <w:t xml:space="preserve">with gender, but </w:t>
      </w:r>
      <w:r w:rsidRPr="00F93E8D">
        <w:t xml:space="preserve">there is </w:t>
      </w:r>
      <w:r w:rsidRPr="00F93E8D">
        <w:t xml:space="preserve">much less data on sexual orientation and people with disabilities. These are all important questions. </w:t>
      </w:r>
    </w:p>
    <w:p w:rsidR="00E01BBF" w:rsidRPr="00F93E8D" w:rsidP="00E01BBF">
      <w:pPr>
        <w:pStyle w:val="Answer"/>
      </w:pPr>
      <w:r w:rsidRPr="00F93E8D">
        <w:t>It</w:t>
      </w:r>
      <w:r w:rsidRPr="00F93E8D">
        <w:t xml:space="preserve"> is</w:t>
      </w:r>
      <w:r w:rsidRPr="00F93E8D">
        <w:t xml:space="preserve"> highly likely that much of what w</w:t>
      </w:r>
      <w:r w:rsidRPr="00F93E8D">
        <w:t xml:space="preserve">e covered </w:t>
      </w:r>
      <w:r w:rsidRPr="00F93E8D">
        <w:t>applies</w:t>
      </w:r>
      <w:r w:rsidRPr="00F93E8D">
        <w:t xml:space="preserve"> to groups with special characteristics of concern to this </w:t>
      </w:r>
      <w:r w:rsidRPr="00F93E8D">
        <w:t>C</w:t>
      </w:r>
      <w:r w:rsidRPr="00F93E8D">
        <w:t>ommittee, but</w:t>
      </w:r>
      <w:r w:rsidRPr="00F93E8D">
        <w:t xml:space="preserve">, </w:t>
      </w:r>
      <w:r w:rsidRPr="00F93E8D">
        <w:t xml:space="preserve">because of </w:t>
      </w:r>
      <w:r w:rsidRPr="00F93E8D">
        <w:t>limitations</w:t>
      </w:r>
      <w:r w:rsidRPr="00F93E8D">
        <w:t xml:space="preserve"> of the </w:t>
      </w:r>
      <w:r w:rsidRPr="00F93E8D">
        <w:t>evidence</w:t>
      </w:r>
      <w:r w:rsidRPr="00F93E8D">
        <w:t xml:space="preserve">, we did not say </w:t>
      </w:r>
      <w:r w:rsidRPr="00F93E8D">
        <w:t xml:space="preserve">so very </w:t>
      </w:r>
      <w:r w:rsidRPr="00F93E8D">
        <w:t>much about them</w:t>
      </w:r>
      <w:r w:rsidRPr="00F93E8D">
        <w:t>.</w:t>
      </w:r>
      <w:r w:rsidRPr="00F93E8D">
        <w:t xml:space="preserve"> </w:t>
      </w:r>
      <w:r w:rsidRPr="00F93E8D">
        <w:t>Where we did refer to ethnic differences in life expectancy</w:t>
      </w:r>
      <w:r w:rsidRPr="00F93E8D">
        <w:t xml:space="preserve">, we pointed to the lack </w:t>
      </w:r>
      <w:r w:rsidRPr="00F93E8D">
        <w:t>of uniformity by ethnic group.</w:t>
      </w:r>
      <w:r w:rsidRPr="00F93E8D">
        <w:t xml:space="preserve"> </w:t>
      </w:r>
      <w:r w:rsidRPr="00F93E8D">
        <w:t>It depends which ethnic group the people belong to</w:t>
      </w:r>
      <w:r w:rsidRPr="00F93E8D">
        <w:t>.</w:t>
      </w:r>
      <w:r w:rsidRPr="00F93E8D">
        <w:t xml:space="preserve"> </w:t>
      </w:r>
      <w:r w:rsidRPr="00F93E8D">
        <w:t>In general, the social determinants of health and health in</w:t>
      </w:r>
      <w:r w:rsidRPr="00F93E8D">
        <w:t>e</w:t>
      </w:r>
      <w:r w:rsidRPr="00F93E8D">
        <w:t>quities apply to these groups of special interest.</w:t>
      </w:r>
    </w:p>
    <w:p w:rsidR="00E01BBF" w:rsidRPr="00F93E8D" w:rsidP="00E01BBF">
      <w:pPr>
        <w:pStyle w:val="Answer"/>
      </w:pPr>
      <w:r w:rsidRPr="00F93E8D">
        <w:t xml:space="preserve">My </w:t>
      </w:r>
      <w:r w:rsidRPr="00F93E8D">
        <w:t xml:space="preserve">general </w:t>
      </w:r>
      <w:r w:rsidRPr="00F93E8D">
        <w:t xml:space="preserve">view </w:t>
      </w:r>
      <w:r w:rsidRPr="00F93E8D">
        <w:t xml:space="preserve">as to </w:t>
      </w:r>
      <w:r w:rsidRPr="00F93E8D">
        <w:t xml:space="preserve">what has happened since is that the pandemic has exposed and amplified the </w:t>
      </w:r>
      <w:r w:rsidRPr="00F93E8D">
        <w:t xml:space="preserve">underlying </w:t>
      </w:r>
      <w:r w:rsidRPr="00F93E8D">
        <w:t>inequalities in society</w:t>
      </w:r>
      <w:r w:rsidRPr="00F93E8D">
        <w:t>.</w:t>
      </w:r>
      <w:r w:rsidRPr="00F93E8D">
        <w:t xml:space="preserve"> </w:t>
      </w:r>
      <w:r w:rsidRPr="00F93E8D">
        <w:t>The response to the pandemic</w:t>
      </w:r>
      <w:r w:rsidRPr="00F93E8D">
        <w:t>—</w:t>
      </w:r>
      <w:r w:rsidRPr="00F93E8D">
        <w:t>the lockdown</w:t>
      </w:r>
      <w:r w:rsidRPr="00F93E8D">
        <w:t>—</w:t>
      </w:r>
      <w:r w:rsidRPr="00F93E8D">
        <w:t>likewise will have the effect of increasing inequalities.</w:t>
      </w:r>
      <w:r w:rsidRPr="00F93E8D">
        <w:t xml:space="preserve"> </w:t>
      </w:r>
      <w:r w:rsidRPr="00F93E8D">
        <w:t>We can talk about that more.</w:t>
      </w:r>
    </w:p>
    <w:p w:rsidR="005332FA" w:rsidRPr="00F93E8D" w:rsidP="00E01BBF">
      <w:pPr>
        <w:pStyle w:val="Answer"/>
      </w:pPr>
      <w:r w:rsidRPr="00F93E8D">
        <w:rPr>
          <w:b/>
          <w:i/>
        </w:rPr>
        <w:t>Professor Rasul:</w:t>
      </w:r>
      <w:r w:rsidRPr="00F93E8D">
        <w:rPr>
          <w:b/>
        </w:rPr>
        <w:t xml:space="preserve"> </w:t>
      </w:r>
      <w:r w:rsidRPr="00F93E8D">
        <w:t>Let me start by thanking you for inviting me here today to give evidence.</w:t>
      </w:r>
      <w:r w:rsidRPr="00F93E8D">
        <w:t xml:space="preserve"> </w:t>
      </w:r>
      <w:r w:rsidRPr="00F93E8D">
        <w:t>I am a professor of economics at University College London.</w:t>
      </w:r>
      <w:r w:rsidRPr="00F93E8D">
        <w:t xml:space="preserve"> </w:t>
      </w:r>
      <w:r w:rsidRPr="00F93E8D">
        <w:t>I am a research co-director of the research centre within the Institute for Fiscal Studies.</w:t>
      </w:r>
      <w:r w:rsidRPr="00F93E8D">
        <w:t xml:space="preserve"> </w:t>
      </w:r>
      <w:r w:rsidRPr="00F93E8D">
        <w:t>Most recently</w:t>
      </w:r>
      <w:r w:rsidRPr="00F93E8D">
        <w:t xml:space="preserve">, </w:t>
      </w:r>
      <w:r w:rsidRPr="00F93E8D">
        <w:t>I have been in</w:t>
      </w:r>
      <w:r w:rsidRPr="00F93E8D">
        <w:t xml:space="preserve">volved in work </w:t>
      </w:r>
      <w:r w:rsidRPr="00F93E8D">
        <w:t>looking</w:t>
      </w:r>
      <w:r w:rsidRPr="00F93E8D">
        <w:t xml:space="preserve"> at the short-</w:t>
      </w:r>
      <w:r w:rsidRPr="00F93E8D">
        <w:t>run</w:t>
      </w:r>
      <w:r w:rsidRPr="00F93E8D">
        <w:t xml:space="preserve"> impacts of the current crisis</w:t>
      </w:r>
      <w:r w:rsidRPr="00F93E8D">
        <w:t xml:space="preserve"> on a range of different dimensions, looking at how key</w:t>
      </w:r>
      <w:r>
        <w:t xml:space="preserve"> </w:t>
      </w:r>
      <w:r w:rsidRPr="00F93E8D">
        <w:t xml:space="preserve">workers are being impacted and </w:t>
      </w:r>
      <w:r>
        <w:t xml:space="preserve">at </w:t>
      </w:r>
      <w:r w:rsidRPr="00F93E8D">
        <w:t>differences across different minority groups, as well as some more recent work thinking about dif</w:t>
      </w:r>
      <w:r w:rsidRPr="00F93E8D">
        <w:t>ferences in the geographical impacts of the crisis in the UK along different dimensions.</w:t>
      </w:r>
    </w:p>
    <w:p w:rsidR="005332FA" w:rsidRPr="00F93E8D" w:rsidP="00E01BBF">
      <w:pPr>
        <w:pStyle w:val="Answer"/>
      </w:pPr>
      <w:r w:rsidRPr="00F93E8D">
        <w:t>My expertise comes from the use of administrative data to document what was happening in the run</w:t>
      </w:r>
      <w:r w:rsidRPr="00F93E8D">
        <w:t>-</w:t>
      </w:r>
      <w:r w:rsidRPr="00F93E8D">
        <w:t>up to the crisis.</w:t>
      </w:r>
      <w:r w:rsidRPr="00F93E8D">
        <w:t xml:space="preserve"> </w:t>
      </w:r>
      <w:r w:rsidRPr="00F93E8D">
        <w:t xml:space="preserve">As Michael mentioned, there has </w:t>
      </w:r>
      <w:r w:rsidRPr="00F93E8D">
        <w:t>been a lot of work d</w:t>
      </w:r>
      <w:r w:rsidRPr="00F93E8D">
        <w:t>one at IFS looking at the drivers of inequality in the UK</w:t>
      </w:r>
      <w:r w:rsidRPr="00F93E8D">
        <w:t xml:space="preserve">, </w:t>
      </w:r>
      <w:r w:rsidRPr="00F93E8D">
        <w:t>how some dimensions of inequality have increased in the run</w:t>
      </w:r>
      <w:r w:rsidRPr="00F93E8D">
        <w:t>-</w:t>
      </w:r>
      <w:r w:rsidRPr="00F93E8D">
        <w:t>up to the crisis and how the current situation has amplified some of those differences but also made us more aware of new dimensions of i</w:t>
      </w:r>
      <w:r w:rsidRPr="00F93E8D">
        <w:t>nequality that may well be relevant for policy and the dynamic impacts of the crisis going forward.</w:t>
      </w:r>
      <w:r w:rsidRPr="00F93E8D">
        <w:t xml:space="preserve"> </w:t>
      </w:r>
      <w:r w:rsidRPr="00F93E8D">
        <w:t>Those would be the types of things that I would very much like to feed in, both today and if I were invited to give evidence to the wider review.</w:t>
      </w:r>
    </w:p>
    <w:p w:rsidR="00E01BBF" w:rsidRPr="00F93E8D" w:rsidP="00E01BBF">
      <w:pPr>
        <w:pStyle w:val="Answer"/>
      </w:pPr>
      <w:r w:rsidRPr="00F93E8D">
        <w:t>As a bit o</w:t>
      </w:r>
      <w:r w:rsidRPr="00F93E8D">
        <w:t>f background, I have done some previous work looking at other epidemics and pandemic</w:t>
      </w:r>
      <w:r w:rsidRPr="00F93E8D">
        <w:t>s</w:t>
      </w:r>
      <w:r w:rsidRPr="00F93E8D">
        <w:t>.</w:t>
      </w:r>
      <w:r w:rsidRPr="00F93E8D">
        <w:t xml:space="preserve"> </w:t>
      </w:r>
      <w:r w:rsidRPr="00F93E8D">
        <w:t xml:space="preserve">In particular, I have work studying the impacts of the </w:t>
      </w:r>
      <w:r w:rsidRPr="00F93E8D">
        <w:t>Z</w:t>
      </w:r>
      <w:r w:rsidRPr="00F93E8D">
        <w:t>ika</w:t>
      </w:r>
      <w:r w:rsidRPr="00F93E8D">
        <w:t xml:space="preserve"> </w:t>
      </w:r>
      <w:r w:rsidRPr="00F93E8D">
        <w:t>crisis in Brazil, as well as the impacts of Ebola, and trying to understand how those shocks impacted those s</w:t>
      </w:r>
      <w:r w:rsidRPr="00F93E8D">
        <w:t>ocieties in terms of health responses, how people respond</w:t>
      </w:r>
      <w:r>
        <w:t>ed</w:t>
      </w:r>
      <w:r w:rsidRPr="00F93E8D">
        <w:t xml:space="preserve"> to information about those outbreaks, and what the short-term and long-term economic impacts of those crises were.</w:t>
      </w:r>
      <w:r w:rsidRPr="00F93E8D">
        <w:t xml:space="preserve"> </w:t>
      </w:r>
      <w:r w:rsidRPr="00F93E8D">
        <w:t xml:space="preserve">This is following a broader agenda that economists have been interested in, </w:t>
      </w:r>
      <w:r w:rsidRPr="00F93E8D">
        <w:t>trying to understand how robust our economies are and what the impacts are on different groups from these very aggregate, sudden and uncertain types of shock.</w:t>
      </w:r>
    </w:p>
    <w:p w:rsidR="00E01BBF" w:rsidRPr="00F93E8D" w:rsidP="00E01BBF">
      <w:pPr>
        <w:pStyle w:val="Question"/>
      </w:pPr>
      <w:r w:rsidRPr="00F93E8D">
        <w:rPr>
          <w:b/>
        </w:rPr>
        <w:t>Chair:</w:t>
      </w:r>
      <w:r w:rsidRPr="00F93E8D">
        <w:t xml:space="preserve"> When looking at the economic impact on different groups</w:t>
      </w:r>
      <w:r w:rsidRPr="00F93E8D">
        <w:t xml:space="preserve"> after previous crises, did you spe</w:t>
      </w:r>
      <w:r w:rsidRPr="00F93E8D">
        <w:t>cifically break that down into gender</w:t>
      </w:r>
      <w:r w:rsidRPr="00F93E8D">
        <w:t xml:space="preserve"> and</w:t>
      </w:r>
      <w:r w:rsidRPr="00F93E8D">
        <w:t xml:space="preserve"> people with protected characteristics, </w:t>
      </w:r>
      <w:r w:rsidRPr="00F93E8D">
        <w:t xml:space="preserve">such as the </w:t>
      </w:r>
      <w:r w:rsidRPr="00F93E8D">
        <w:t>disabled</w:t>
      </w:r>
      <w:r w:rsidRPr="00F93E8D">
        <w:t>?</w:t>
      </w:r>
    </w:p>
    <w:p w:rsidR="00461021" w:rsidRPr="00F93E8D" w:rsidP="00182287">
      <w:pPr>
        <w:pStyle w:val="Answer"/>
      </w:pPr>
      <w:r w:rsidRPr="00F93E8D">
        <w:rPr>
          <w:b/>
          <w:i/>
        </w:rPr>
        <w:t>Professor Rasul:</w:t>
      </w:r>
      <w:r w:rsidRPr="00F93E8D">
        <w:rPr>
          <w:b/>
        </w:rPr>
        <w:t xml:space="preserve"> </w:t>
      </w:r>
      <w:r w:rsidRPr="00F93E8D">
        <w:t xml:space="preserve">In the context of the </w:t>
      </w:r>
      <w:r>
        <w:t>Z</w:t>
      </w:r>
      <w:r w:rsidRPr="00F93E8D">
        <w:t>ika crisis, the most at-risk group were pregnant women.</w:t>
      </w:r>
      <w:r w:rsidRPr="00F93E8D">
        <w:t xml:space="preserve"> </w:t>
      </w:r>
      <w:r w:rsidRPr="00F93E8D">
        <w:t xml:space="preserve">We were able to use administrative records from </w:t>
      </w:r>
      <w:r w:rsidRPr="00F93E8D">
        <w:t>Brazil to try to understand, if there is a particular group at risk, how they change their behaviour with the supply of new information</w:t>
      </w:r>
      <w:r>
        <w:t>—</w:t>
      </w:r>
      <w:r w:rsidRPr="00F93E8D">
        <w:t xml:space="preserve">how they change their likelihood to become pregnant and </w:t>
      </w:r>
      <w:r w:rsidRPr="00F93E8D">
        <w:t xml:space="preserve">their </w:t>
      </w:r>
      <w:r w:rsidRPr="00F93E8D">
        <w:t>behaviour during pregnancy.</w:t>
      </w:r>
      <w:r w:rsidRPr="00F93E8D">
        <w:t xml:space="preserve"> </w:t>
      </w:r>
      <w:r w:rsidRPr="00F93E8D">
        <w:t xml:space="preserve">That was very much focused on </w:t>
      </w:r>
      <w:r w:rsidRPr="00F93E8D">
        <w:t>a particular group that was at risk</w:t>
      </w:r>
      <w:r w:rsidRPr="00F93E8D">
        <w:t>.</w:t>
      </w:r>
      <w:r w:rsidRPr="00F93E8D">
        <w:t xml:space="preserve"> </w:t>
      </w:r>
      <w:r w:rsidRPr="00F93E8D">
        <w:t>W</w:t>
      </w:r>
      <w:r w:rsidRPr="00F93E8D">
        <w:t>e</w:t>
      </w:r>
      <w:r w:rsidRPr="00F93E8D">
        <w:t xml:space="preserve"> documented how the responses to information that was provided by the </w:t>
      </w:r>
      <w:r w:rsidRPr="00F93E8D">
        <w:t>Brazilian</w:t>
      </w:r>
      <w:r w:rsidRPr="00F93E8D">
        <w:t xml:space="preserve"> Government at the time varied across the socioeconomic status, marital status, age of women, educational background and so on and so fort</w:t>
      </w:r>
      <w:r w:rsidRPr="00F93E8D">
        <w:t>h.</w:t>
      </w:r>
      <w:r w:rsidRPr="00F93E8D">
        <w:t xml:space="preserve"> </w:t>
      </w:r>
      <w:r w:rsidRPr="00F93E8D">
        <w:t>That gives us one context</w:t>
      </w:r>
      <w:r w:rsidRPr="00F93E8D">
        <w:t xml:space="preserve">: how do </w:t>
      </w:r>
      <w:r w:rsidRPr="00F93E8D">
        <w:t>households respond differently to the same types of information</w:t>
      </w:r>
      <w:r w:rsidRPr="00F93E8D">
        <w:t>?</w:t>
      </w:r>
      <w:r w:rsidRPr="00F93E8D">
        <w:t xml:space="preserve"> </w:t>
      </w:r>
      <w:r w:rsidRPr="00F93E8D">
        <w:t xml:space="preserve">How long does it take them to get back to the types of behaviour </w:t>
      </w:r>
      <w:r w:rsidRPr="00F93E8D">
        <w:t xml:space="preserve">that </w:t>
      </w:r>
      <w:r w:rsidRPr="00F93E8D">
        <w:t>we observed pre-crisis?</w:t>
      </w:r>
    </w:p>
    <w:p w:rsidR="00E01BBF" w:rsidRPr="00F93E8D" w:rsidP="00E01BBF">
      <w:pPr>
        <w:pStyle w:val="Answer"/>
      </w:pPr>
      <w:r w:rsidRPr="00F93E8D">
        <w:t xml:space="preserve">In the context of the Ebola crisis, I was working in Sierra </w:t>
      </w:r>
      <w:r w:rsidRPr="00F93E8D">
        <w:t>Leone.</w:t>
      </w:r>
      <w:r w:rsidRPr="00F93E8D">
        <w:t xml:space="preserve"> </w:t>
      </w:r>
      <w:r w:rsidRPr="00F93E8D">
        <w:t>W</w:t>
      </w:r>
      <w:r w:rsidRPr="00F93E8D">
        <w:t xml:space="preserve">e were understanding how adolescent girls and young women, aged between 12 and 24, were impacted by the crisis, </w:t>
      </w:r>
      <w:r>
        <w:t>and</w:t>
      </w:r>
      <w:r w:rsidRPr="00F93E8D">
        <w:t xml:space="preserve"> particular</w:t>
      </w:r>
      <w:r>
        <w:t>ly</w:t>
      </w:r>
      <w:r w:rsidRPr="00F93E8D">
        <w:t xml:space="preserve"> how school closures during the crisis may have led to persistent impacts on those girls’ ability to acquire schooling, </w:t>
      </w:r>
      <w:r w:rsidRPr="00F93E8D">
        <w:t>even after schools had reopened.</w:t>
      </w:r>
      <w:r w:rsidRPr="00F93E8D">
        <w:t xml:space="preserve"> </w:t>
      </w:r>
      <w:r w:rsidRPr="00F93E8D">
        <w:t xml:space="preserve">There are many elements of these crises where short-term policy responses can feed into more persistent </w:t>
      </w:r>
      <w:r w:rsidRPr="00F93E8D">
        <w:t>impacts</w:t>
      </w:r>
      <w:r w:rsidRPr="00F93E8D">
        <w:t>.</w:t>
      </w:r>
      <w:r w:rsidRPr="00F93E8D">
        <w:t xml:space="preserve"> </w:t>
      </w:r>
      <w:r w:rsidRPr="00F93E8D">
        <w:t>T</w:t>
      </w:r>
      <w:r w:rsidRPr="00F93E8D">
        <w:t>hat might be one of the issues we will touch on a little b</w:t>
      </w:r>
      <w:r w:rsidRPr="00F93E8D">
        <w:t>i</w:t>
      </w:r>
      <w:r w:rsidRPr="00F93E8D">
        <w:t>t later.</w:t>
      </w:r>
      <w:r w:rsidRPr="00F93E8D">
        <w:t xml:space="preserve"> </w:t>
      </w:r>
      <w:r w:rsidRPr="00F93E8D">
        <w:t>That is what we studied in that context.</w:t>
      </w:r>
      <w:r w:rsidRPr="00F93E8D">
        <w:t xml:space="preserve"> </w:t>
      </w:r>
    </w:p>
    <w:p w:rsidR="00E10A5E" w:rsidRPr="00F93E8D" w:rsidP="00E01BBF">
      <w:pPr>
        <w:pStyle w:val="Answer"/>
      </w:pPr>
      <w:r w:rsidRPr="00F93E8D">
        <w:rPr>
          <w:b/>
          <w:i/>
        </w:rPr>
        <w:t>Liz McKeown:</w:t>
      </w:r>
      <w:r w:rsidRPr="00F93E8D">
        <w:rPr>
          <w:b/>
        </w:rPr>
        <w:t xml:space="preserve"> </w:t>
      </w:r>
      <w:r w:rsidRPr="00F93E8D">
        <w:t>I am the director of public policy analysis at the Office for National Statistics.</w:t>
      </w:r>
      <w:r w:rsidRPr="00F93E8D">
        <w:t xml:space="preserve"> </w:t>
      </w:r>
      <w:r w:rsidRPr="00F93E8D">
        <w:t xml:space="preserve">At ONS, our role is very much about providing the data, </w:t>
      </w:r>
      <w:r w:rsidRPr="00F93E8D">
        <w:t>statistics</w:t>
      </w:r>
      <w:r w:rsidRPr="00F93E8D">
        <w:t xml:space="preserve"> and analysis needed to serve the public good</w:t>
      </w:r>
      <w:r w:rsidRPr="00F93E8D">
        <w:t>.</w:t>
      </w:r>
      <w:r w:rsidRPr="00F93E8D">
        <w:t xml:space="preserve"> </w:t>
      </w:r>
      <w:r w:rsidRPr="00F93E8D">
        <w:t xml:space="preserve">In the </w:t>
      </w:r>
      <w:r w:rsidRPr="00F93E8D">
        <w:t xml:space="preserve">current </w:t>
      </w:r>
      <w:r>
        <w:t>Covid</w:t>
      </w:r>
      <w:r>
        <w:t>-</w:t>
      </w:r>
      <w:r w:rsidRPr="00F93E8D">
        <w:t>19 pandemic</w:t>
      </w:r>
      <w:r w:rsidRPr="00F93E8D">
        <w:t xml:space="preserve">, that </w:t>
      </w:r>
      <w:r w:rsidRPr="00F93E8D">
        <w:t>means making</w:t>
      </w:r>
      <w:r>
        <w:t xml:space="preserve"> </w:t>
      </w:r>
      <w:r w:rsidRPr="00F93E8D">
        <w:t>sure that both the public and policy</w:t>
      </w:r>
      <w:r>
        <w:t xml:space="preserve"> </w:t>
      </w:r>
      <w:r w:rsidRPr="00F93E8D">
        <w:t xml:space="preserve">makers are informed about what is </w:t>
      </w:r>
      <w:r>
        <w:t>h</w:t>
      </w:r>
      <w:r w:rsidRPr="00F93E8D">
        <w:t xml:space="preserve">appening across </w:t>
      </w:r>
      <w:r w:rsidRPr="00F93E8D">
        <w:t xml:space="preserve">the </w:t>
      </w:r>
      <w:r w:rsidRPr="00F93E8D">
        <w:t xml:space="preserve">UK </w:t>
      </w:r>
      <w:r w:rsidRPr="00F93E8D">
        <w:t xml:space="preserve">economy and society and </w:t>
      </w:r>
      <w:r w:rsidRPr="00F93E8D">
        <w:t>giv</w:t>
      </w:r>
      <w:r w:rsidRPr="00F93E8D">
        <w:t xml:space="preserve">ing </w:t>
      </w:r>
      <w:r w:rsidRPr="00F93E8D">
        <w:t xml:space="preserve">the information and evidence needed so </w:t>
      </w:r>
      <w:r w:rsidRPr="00F93E8D">
        <w:t xml:space="preserve">that </w:t>
      </w:r>
      <w:r w:rsidRPr="00F93E8D">
        <w:t>we can manage the pandemic in the best possible way</w:t>
      </w:r>
      <w:r w:rsidRPr="00F93E8D">
        <w:t>.</w:t>
      </w:r>
      <w:r w:rsidRPr="00F93E8D">
        <w:t xml:space="preserve"> </w:t>
      </w:r>
      <w:r w:rsidRPr="00F93E8D">
        <w:t>A key part of that i</w:t>
      </w:r>
      <w:r w:rsidRPr="00F93E8D">
        <w:t xml:space="preserve">s </w:t>
      </w:r>
      <w:r w:rsidRPr="00F93E8D">
        <w:t>understanding how different groups’ experiences are varying over this period.</w:t>
      </w:r>
    </w:p>
    <w:p w:rsidR="00E01BBF" w:rsidRPr="00F93E8D" w:rsidP="00E01BBF">
      <w:pPr>
        <w:pStyle w:val="Answer"/>
      </w:pPr>
      <w:r w:rsidRPr="00F93E8D">
        <w:t xml:space="preserve">We have done a lot of work </w:t>
      </w:r>
      <w:r w:rsidRPr="00F93E8D">
        <w:t xml:space="preserve">on </w:t>
      </w:r>
      <w:r w:rsidRPr="00F93E8D">
        <w:t xml:space="preserve">the current data and statistics that </w:t>
      </w:r>
      <w:r w:rsidRPr="00F93E8D">
        <w:t>we have</w:t>
      </w:r>
      <w:r>
        <w:t xml:space="preserve">, </w:t>
      </w:r>
      <w:r w:rsidRPr="00F93E8D">
        <w:t xml:space="preserve">to understand how that might happen, and then </w:t>
      </w:r>
      <w:r w:rsidRPr="00F93E8D">
        <w:t>moving on to think about how we can fill evidence gaps</w:t>
      </w:r>
      <w:r w:rsidRPr="00F93E8D">
        <w:t xml:space="preserve"> that are likely to happen.</w:t>
      </w:r>
      <w:r w:rsidRPr="00F93E8D">
        <w:t xml:space="preserve"> </w:t>
      </w:r>
      <w:r w:rsidRPr="00F93E8D">
        <w:t xml:space="preserve">We have done a lot </w:t>
      </w:r>
      <w:r w:rsidRPr="00F93E8D">
        <w:t>in a short period of time to stand up some new surveys to give new evidence and to bring in different data sources that can help shed light on some of these issues.</w:t>
      </w:r>
      <w:r w:rsidRPr="00F93E8D">
        <w:t xml:space="preserve"> </w:t>
      </w:r>
      <w:r w:rsidRPr="00F93E8D">
        <w:t>Hopefully</w:t>
      </w:r>
      <w:r w:rsidRPr="00F93E8D">
        <w:t>,</w:t>
      </w:r>
      <w:r w:rsidRPr="00F93E8D">
        <w:t xml:space="preserve"> there will be a chance to talk ab</w:t>
      </w:r>
      <w:r w:rsidRPr="00F93E8D">
        <w:t>out some of those developments</w:t>
      </w:r>
      <w:r w:rsidRPr="00F93E8D">
        <w:t xml:space="preserve"> over the next couple of hours</w:t>
      </w:r>
      <w:r w:rsidRPr="00F93E8D">
        <w:t>.</w:t>
      </w:r>
    </w:p>
    <w:p w:rsidR="00E01BBF" w:rsidRPr="00F93E8D" w:rsidP="00E01BBF">
      <w:pPr>
        <w:pStyle w:val="Question"/>
      </w:pPr>
      <w:r w:rsidRPr="00F93E8D">
        <w:rPr>
          <w:b/>
        </w:rPr>
        <w:t>Nicola Richards:</w:t>
      </w:r>
      <w:r w:rsidRPr="00F93E8D">
        <w:t xml:space="preserve"> </w:t>
      </w:r>
      <w:r w:rsidRPr="00F93E8D">
        <w:t>Professor Marmot, your 10-year review was published earlier this year, as you have already mentioned.</w:t>
      </w:r>
      <w:r w:rsidRPr="00F93E8D">
        <w:t xml:space="preserve"> </w:t>
      </w:r>
      <w:r w:rsidRPr="00F93E8D">
        <w:t xml:space="preserve">In it, you said the </w:t>
      </w:r>
      <w:r w:rsidRPr="00F93E8D">
        <w:t>G</w:t>
      </w:r>
      <w:r w:rsidRPr="00F93E8D">
        <w:t>overnment had not prioritised health inequalities</w:t>
      </w:r>
      <w:r>
        <w:t>,</w:t>
      </w:r>
      <w:r w:rsidRPr="00F93E8D">
        <w:t xml:space="preserve"> and</w:t>
      </w:r>
      <w:r w:rsidRPr="00F93E8D">
        <w:t xml:space="preserve"> noted there had been no </w:t>
      </w:r>
      <w:r w:rsidRPr="00F93E8D">
        <w:t xml:space="preserve">national </w:t>
      </w:r>
      <w:r w:rsidRPr="00F93E8D">
        <w:t>health inequality strategy since 2010.</w:t>
      </w:r>
      <w:r w:rsidRPr="00F93E8D">
        <w:t xml:space="preserve"> </w:t>
      </w:r>
      <w:r w:rsidRPr="00F93E8D">
        <w:t xml:space="preserve">What impact, if any, has this had on the Government response to </w:t>
      </w:r>
      <w:r>
        <w:t>Covid</w:t>
      </w:r>
      <w:r w:rsidRPr="00F93E8D">
        <w:t>-19?</w:t>
      </w:r>
    </w:p>
    <w:p w:rsidR="0076064F" w:rsidRPr="00F93E8D" w:rsidP="00E01BBF">
      <w:pPr>
        <w:pStyle w:val="Answer"/>
      </w:pPr>
      <w:r w:rsidRPr="00F93E8D">
        <w:rPr>
          <w:b/>
          <w:i/>
        </w:rPr>
        <w:t>Professor Sir Michael Marmot:</w:t>
      </w:r>
      <w:r w:rsidRPr="00F93E8D">
        <w:rPr>
          <w:b/>
        </w:rPr>
        <w:t xml:space="preserve"> </w:t>
      </w:r>
      <w:r w:rsidRPr="00F93E8D">
        <w:t>I would imagine it has had very little impact so far</w:t>
      </w:r>
      <w:r w:rsidRPr="00F93E8D">
        <w:t>,</w:t>
      </w:r>
      <w:r w:rsidRPr="00F93E8D">
        <w:t xml:space="preserve"> because o</w:t>
      </w:r>
      <w:r w:rsidRPr="00F93E8D">
        <w:t>f</w:t>
      </w:r>
      <w:r w:rsidRPr="00F93E8D">
        <w:t xml:space="preserve"> the urgency</w:t>
      </w:r>
      <w:r w:rsidRPr="00F93E8D">
        <w:t xml:space="preserve"> of responding to the pandemic.</w:t>
      </w:r>
      <w:r w:rsidRPr="00F93E8D">
        <w:t xml:space="preserve"> </w:t>
      </w:r>
      <w:r w:rsidRPr="00F93E8D">
        <w:t xml:space="preserve">I was encouraged that after 25 February, the very next day, there was a question to the Prime Minister at </w:t>
      </w:r>
      <w:r>
        <w:t>Prime Minister's questions,</w:t>
      </w:r>
      <w:r w:rsidRPr="00F93E8D">
        <w:t xml:space="preserve"> and t</w:t>
      </w:r>
      <w:r w:rsidRPr="00F93E8D">
        <w:t>he Prime Minister responded very positively</w:t>
      </w:r>
      <w:r w:rsidRPr="00F93E8D">
        <w:t>.</w:t>
      </w:r>
      <w:r w:rsidRPr="00F93E8D">
        <w:t xml:space="preserve"> M</w:t>
      </w:r>
      <w:r w:rsidRPr="00F93E8D">
        <w:t xml:space="preserve">y key recommendation </w:t>
      </w:r>
      <w:r w:rsidRPr="00F93E8D">
        <w:t>was th</w:t>
      </w:r>
      <w:r w:rsidRPr="00F93E8D">
        <w:t xml:space="preserve">at the Prime Minister </w:t>
      </w:r>
      <w:r w:rsidRPr="00F93E8D">
        <w:t>should lead a</w:t>
      </w:r>
      <w:r w:rsidRPr="00F93E8D">
        <w:t xml:space="preserve"> </w:t>
      </w:r>
      <w:r w:rsidRPr="00F93E8D">
        <w:t>cross</w:t>
      </w:r>
      <w:r w:rsidRPr="00F93E8D">
        <w:t>-</w:t>
      </w:r>
      <w:r w:rsidRPr="00F93E8D">
        <w:t>G</w:t>
      </w:r>
      <w:r w:rsidRPr="00F93E8D">
        <w:t>overnment health inequality strategy</w:t>
      </w:r>
      <w:r w:rsidRPr="00F93E8D">
        <w:t>, t</w:t>
      </w:r>
      <w:r w:rsidRPr="00F93E8D">
        <w:t>o fulfil his stated ambition of levelling</w:t>
      </w:r>
      <w:r w:rsidRPr="00F93E8D">
        <w:t>-</w:t>
      </w:r>
      <w:r w:rsidRPr="00F93E8D">
        <w:t>up</w:t>
      </w:r>
      <w:r w:rsidRPr="00F93E8D">
        <w:t>. W</w:t>
      </w:r>
      <w:r w:rsidRPr="00F93E8D">
        <w:t>e had given evidence on the areas where investment was needed.</w:t>
      </w:r>
    </w:p>
    <w:p w:rsidR="00E01BBF" w:rsidRPr="00F93E8D" w:rsidP="00E01BBF">
      <w:pPr>
        <w:pStyle w:val="Answer"/>
      </w:pPr>
      <w:r w:rsidRPr="00F93E8D">
        <w:t>There was a debate the following week in Parliamen</w:t>
      </w:r>
      <w:r w:rsidRPr="00F93E8D">
        <w:t>t—</w:t>
      </w:r>
      <w:r w:rsidRPr="00F93E8D">
        <w:t>I think it w</w:t>
      </w:r>
      <w:r w:rsidRPr="00F93E8D">
        <w:t>as a three</w:t>
      </w:r>
      <w:r w:rsidRPr="00F93E8D">
        <w:t>-</w:t>
      </w:r>
      <w:r w:rsidRPr="00F93E8D">
        <w:t>and</w:t>
      </w:r>
      <w:r w:rsidRPr="00F93E8D">
        <w:t>-</w:t>
      </w:r>
      <w:r w:rsidRPr="00F93E8D">
        <w:t>a</w:t>
      </w:r>
      <w:r w:rsidRPr="00F93E8D">
        <w:t>-</w:t>
      </w:r>
      <w:r w:rsidRPr="00F93E8D">
        <w:t>half</w:t>
      </w:r>
      <w:r w:rsidRPr="00F93E8D">
        <w:t>-</w:t>
      </w:r>
      <w:r w:rsidRPr="00F93E8D">
        <w:t>hour debate</w:t>
      </w:r>
      <w:r w:rsidRPr="00F93E8D">
        <w:t>—</w:t>
      </w:r>
      <w:r w:rsidRPr="00F93E8D">
        <w:t>about my report</w:t>
      </w:r>
      <w:r w:rsidRPr="00F93E8D">
        <w:t>.</w:t>
      </w:r>
      <w:r w:rsidRPr="00F93E8D">
        <w:t xml:space="preserve"> </w:t>
      </w:r>
      <w:r w:rsidRPr="00F93E8D">
        <w:t xml:space="preserve">As I read </w:t>
      </w:r>
      <w:r w:rsidRPr="00C83E66">
        <w:rPr>
          <w:i/>
          <w:iCs/>
        </w:rPr>
        <w:t>Hansard</w:t>
      </w:r>
      <w:r w:rsidRPr="00F93E8D">
        <w:t>, all sides seemed to accept the importance of the findin</w:t>
      </w:r>
      <w:r w:rsidRPr="00F93E8D">
        <w:t>g</w:t>
      </w:r>
      <w:r w:rsidRPr="00F93E8D">
        <w:t>s and that action needed to happen</w:t>
      </w:r>
      <w:r w:rsidRPr="00F93E8D">
        <w:t>, so I was pretty encouraged that we might get somewhere.</w:t>
      </w:r>
      <w:r w:rsidRPr="00F93E8D">
        <w:t xml:space="preserve"> </w:t>
      </w:r>
      <w:r w:rsidRPr="00F93E8D">
        <w:t>Then</w:t>
      </w:r>
      <w:r>
        <w:t>,</w:t>
      </w:r>
      <w:r w:rsidRPr="00F93E8D">
        <w:t xml:space="preserve"> of course</w:t>
      </w:r>
      <w:r>
        <w:t>,</w:t>
      </w:r>
      <w:r w:rsidRPr="00F93E8D">
        <w:t xml:space="preserve"> the pandemic swept ov</w:t>
      </w:r>
      <w:r w:rsidRPr="00F93E8D">
        <w:t>er us</w:t>
      </w:r>
      <w:r w:rsidRPr="00F93E8D">
        <w:t>, so I</w:t>
      </w:r>
      <w:r w:rsidRPr="00F93E8D">
        <w:t xml:space="preserve"> do not think too much has happened along those lines directly.</w:t>
      </w:r>
    </w:p>
    <w:p w:rsidR="00E01BBF" w:rsidRPr="00F93E8D" w:rsidP="00E01BBF">
      <w:pPr>
        <w:pStyle w:val="Answer"/>
      </w:pPr>
      <w:r w:rsidRPr="00F93E8D">
        <w:t>That said, what the Chancellor did</w:t>
      </w:r>
      <w:r w:rsidRPr="00F93E8D">
        <w:t>,</w:t>
      </w:r>
      <w:r w:rsidRPr="00F93E8D">
        <w:t xml:space="preserve"> in t</w:t>
      </w:r>
      <w:r w:rsidRPr="00F93E8D">
        <w:t>rying to support the salaries of employed people who were furloughed, is a form of universal basic income.</w:t>
      </w:r>
      <w:r w:rsidRPr="00F93E8D">
        <w:t xml:space="preserve"> </w:t>
      </w:r>
      <w:r w:rsidRPr="00F93E8D">
        <w:t>I was far too shy to recommend uni</w:t>
      </w:r>
      <w:r w:rsidRPr="00F93E8D">
        <w:t xml:space="preserve">versal basic income, but the </w:t>
      </w:r>
      <w:r w:rsidRPr="00F93E8D">
        <w:t>C</w:t>
      </w:r>
      <w:r w:rsidRPr="00F93E8D">
        <w:t>hancellor just did i</w:t>
      </w:r>
      <w:r w:rsidRPr="00F93E8D">
        <w:t>t</w:t>
      </w:r>
      <w:r w:rsidRPr="00F93E8D">
        <w:t>.</w:t>
      </w:r>
      <w:r w:rsidRPr="00F93E8D">
        <w:t xml:space="preserve"> </w:t>
      </w:r>
      <w:r w:rsidRPr="00F93E8D">
        <w:t xml:space="preserve">Trying to support the social and economic conditions of the worst off seems to have been part of </w:t>
      </w:r>
      <w:r w:rsidRPr="00F93E8D">
        <w:t>G</w:t>
      </w:r>
      <w:r w:rsidRPr="00F93E8D">
        <w:t>overnment strategy</w:t>
      </w:r>
      <w:r w:rsidRPr="00F93E8D">
        <w:t>.</w:t>
      </w:r>
      <w:r w:rsidRPr="00F93E8D">
        <w:t xml:space="preserve"> </w:t>
      </w:r>
      <w:r w:rsidRPr="00F93E8D">
        <w:t>I do not think it was an explicit response to my report.</w:t>
      </w:r>
      <w:r w:rsidRPr="00F93E8D">
        <w:t xml:space="preserve"> </w:t>
      </w:r>
      <w:r w:rsidRPr="00F93E8D">
        <w:t>I would hope</w:t>
      </w:r>
      <w:r w:rsidRPr="00F93E8D">
        <w:t>,</w:t>
      </w:r>
      <w:r w:rsidRPr="00F93E8D">
        <w:t xml:space="preserve"> as we start to emerge from lockdown and </w:t>
      </w:r>
      <w:r w:rsidRPr="00F93E8D">
        <w:t xml:space="preserve">from </w:t>
      </w:r>
      <w:r w:rsidRPr="00F93E8D">
        <w:t>the pandemic</w:t>
      </w:r>
      <w:r w:rsidRPr="00F93E8D">
        <w:t xml:space="preserve">, that my </w:t>
      </w:r>
      <w:r w:rsidRPr="00F93E8D">
        <w:t xml:space="preserve">report </w:t>
      </w:r>
      <w:r w:rsidRPr="00F93E8D">
        <w:t xml:space="preserve">will </w:t>
      </w:r>
      <w:r w:rsidRPr="00F93E8D">
        <w:t>indeed</w:t>
      </w:r>
      <w:r w:rsidRPr="00F93E8D">
        <w:t xml:space="preserve"> become part of the discussion </w:t>
      </w:r>
      <w:r w:rsidRPr="00F93E8D">
        <w:t>about</w:t>
      </w:r>
      <w:r w:rsidRPr="00F93E8D">
        <w:t xml:space="preserve"> what kind of society we want to create</w:t>
      </w:r>
      <w:r w:rsidRPr="00F93E8D">
        <w:t>.</w:t>
      </w:r>
    </w:p>
    <w:p w:rsidR="00E01BBF" w:rsidRPr="00F93E8D" w:rsidP="00E01BBF">
      <w:pPr>
        <w:pStyle w:val="Question"/>
      </w:pPr>
      <w:r w:rsidRPr="00F93E8D">
        <w:rPr>
          <w:b/>
        </w:rPr>
        <w:t>Nicola Richards:</w:t>
      </w:r>
      <w:r w:rsidRPr="00F93E8D">
        <w:t xml:space="preserve"> </w:t>
      </w:r>
      <w:r w:rsidRPr="00F93E8D">
        <w:t xml:space="preserve">Are you concerned overall that </w:t>
      </w:r>
      <w:r>
        <w:t>Covid</w:t>
      </w:r>
      <w:r w:rsidRPr="00F93E8D">
        <w:t>-19 will entrench existing health inequa</w:t>
      </w:r>
      <w:r w:rsidRPr="00F93E8D">
        <w:t>lities even further?</w:t>
      </w:r>
    </w:p>
    <w:p w:rsidR="00C4647B" w:rsidRPr="00F93E8D" w:rsidP="00C4647B">
      <w:pPr>
        <w:pStyle w:val="Answer"/>
      </w:pPr>
      <w:r w:rsidRPr="00F93E8D">
        <w:rPr>
          <w:b/>
          <w:i/>
        </w:rPr>
        <w:t>Professor Sir Michael Marmot:</w:t>
      </w:r>
      <w:r w:rsidRPr="00F93E8D">
        <w:rPr>
          <w:b/>
        </w:rPr>
        <w:t xml:space="preserve"> </w:t>
      </w:r>
      <w:r w:rsidRPr="00F93E8D">
        <w:t>I am terribly concerned</w:t>
      </w:r>
      <w:r w:rsidRPr="00F93E8D">
        <w:t>.</w:t>
      </w:r>
      <w:r w:rsidRPr="00F93E8D">
        <w:t xml:space="preserve"> </w:t>
      </w:r>
      <w:r w:rsidRPr="00F93E8D">
        <w:t>We can see it already.</w:t>
      </w:r>
      <w:r w:rsidRPr="00F93E8D">
        <w:t xml:space="preserve"> The Food Foundation reported on Monday that</w:t>
      </w:r>
      <w:r w:rsidRPr="00F93E8D">
        <w:t xml:space="preserve">, of </w:t>
      </w:r>
      <w:r w:rsidRPr="00F93E8D">
        <w:t>families with children</w:t>
      </w:r>
      <w:r w:rsidRPr="00F93E8D">
        <w:t xml:space="preserve">, 5 million adults and 2 million children had experienced food insecurity since the </w:t>
      </w:r>
      <w:r w:rsidRPr="00F93E8D">
        <w:t>sta</w:t>
      </w:r>
      <w:r w:rsidRPr="00F93E8D">
        <w:t>rt of the lockdown</w:t>
      </w:r>
      <w:r w:rsidRPr="00F93E8D">
        <w:t>.</w:t>
      </w:r>
      <w:r w:rsidRPr="00F93E8D">
        <w:t xml:space="preserve"> </w:t>
      </w:r>
      <w:r w:rsidRPr="00F93E8D">
        <w:t>Wow</w:t>
      </w:r>
      <w:r>
        <w:t>!</w:t>
      </w:r>
      <w:r w:rsidRPr="00F93E8D">
        <w:t xml:space="preserve"> People do not have enough </w:t>
      </w:r>
      <w:r w:rsidRPr="00F93E8D">
        <w:t>to eat</w:t>
      </w:r>
      <w:r w:rsidRPr="00F93E8D">
        <w:t>.</w:t>
      </w:r>
      <w:r w:rsidRPr="00F93E8D">
        <w:t xml:space="preserve"> </w:t>
      </w:r>
      <w:r w:rsidRPr="00F93E8D">
        <w:t xml:space="preserve">Most of </w:t>
      </w:r>
      <w:r w:rsidRPr="00F93E8D">
        <w:t xml:space="preserve">us agree </w:t>
      </w:r>
      <w:r w:rsidRPr="00F93E8D">
        <w:t>that a fairly basic m</w:t>
      </w:r>
      <w:r w:rsidRPr="00F93E8D">
        <w:t>easure of a civilised society is that everybody can eat</w:t>
      </w:r>
      <w:r w:rsidRPr="00F93E8D">
        <w:t>.</w:t>
      </w:r>
      <w:r w:rsidRPr="00F93E8D">
        <w:t xml:space="preserve"> </w:t>
      </w:r>
      <w:r w:rsidRPr="00F93E8D">
        <w:t>In public health, we are concerned about the quality of food</w:t>
      </w:r>
      <w:r w:rsidRPr="00F93E8D">
        <w:t>,</w:t>
      </w:r>
      <w:r w:rsidRPr="00F93E8D">
        <w:t xml:space="preserve"> of course, but i</w:t>
      </w:r>
      <w:r w:rsidRPr="00F93E8D">
        <w:t>f people cannot eat at a</w:t>
      </w:r>
      <w:r w:rsidRPr="00F93E8D">
        <w:t>ll</w:t>
      </w:r>
      <w:r w:rsidRPr="00F93E8D">
        <w:t xml:space="preserve">, </w:t>
      </w:r>
      <w:r w:rsidRPr="00F93E8D">
        <w:t>are actually going without food</w:t>
      </w:r>
      <w:r w:rsidRPr="00F93E8D">
        <w:t xml:space="preserve"> or</w:t>
      </w:r>
      <w:r w:rsidRPr="00F93E8D">
        <w:t xml:space="preserve"> </w:t>
      </w:r>
      <w:r>
        <w:t xml:space="preserve">are </w:t>
      </w:r>
      <w:r w:rsidRPr="00F93E8D">
        <w:t xml:space="preserve">having smaller meals because they cannot afford it or lack access, this </w:t>
      </w:r>
      <w:r w:rsidRPr="00F93E8D">
        <w:t>will entrench and make worse existing inequalities</w:t>
      </w:r>
      <w:r w:rsidRPr="00F93E8D">
        <w:t>.</w:t>
      </w:r>
      <w:r w:rsidRPr="00F93E8D">
        <w:t xml:space="preserve"> Once the furlough scheme starts to tail off</w:t>
      </w:r>
      <w:r w:rsidRPr="00F93E8D">
        <w:t>—</w:t>
      </w:r>
      <w:r w:rsidRPr="00F93E8D">
        <w:t xml:space="preserve">today’s news </w:t>
      </w:r>
      <w:r w:rsidRPr="00F93E8D">
        <w:t>wa</w:t>
      </w:r>
      <w:r w:rsidRPr="00F93E8D">
        <w:t>s that the Chancellor</w:t>
      </w:r>
      <w:r w:rsidRPr="00F93E8D">
        <w:t xml:space="preserve"> is consi</w:t>
      </w:r>
      <w:r w:rsidRPr="00F93E8D">
        <w:t xml:space="preserve">dering how to tail it off—that will </w:t>
      </w:r>
      <w:r w:rsidRPr="00F93E8D">
        <w:t xml:space="preserve">again be likely to entrench inequalities. </w:t>
      </w:r>
    </w:p>
    <w:p w:rsidR="00C4647B" w:rsidRPr="00F93E8D" w:rsidP="00C4647B">
      <w:pPr>
        <w:pStyle w:val="Answer"/>
      </w:pPr>
      <w:r w:rsidRPr="00F93E8D">
        <w:t>Imran does not need me to quote the IFS, but I will anyway.</w:t>
      </w:r>
      <w:r w:rsidRPr="00F93E8D">
        <w:t xml:space="preserve"> </w:t>
      </w:r>
      <w:r w:rsidRPr="00F93E8D">
        <w:t>A</w:t>
      </w:r>
      <w:r w:rsidRPr="00F93E8D">
        <w:t>ctually</w:t>
      </w:r>
      <w:r w:rsidRPr="00F93E8D">
        <w:t>,</w:t>
      </w:r>
      <w:r w:rsidRPr="00F93E8D">
        <w:t xml:space="preserve"> I will quote ONS</w:t>
      </w:r>
      <w:r w:rsidRPr="00F93E8D">
        <w:t>;</w:t>
      </w:r>
      <w:r w:rsidRPr="00F93E8D">
        <w:t xml:space="preserve"> </w:t>
      </w:r>
      <w:r w:rsidRPr="00F93E8D">
        <w:t>Imran can quote IFS.</w:t>
      </w:r>
      <w:r w:rsidRPr="00F93E8D">
        <w:t xml:space="preserve"> </w:t>
      </w:r>
      <w:r w:rsidRPr="00F93E8D">
        <w:t xml:space="preserve">ONS reported that before lockdown, if you look at workers in the </w:t>
      </w:r>
      <w:r w:rsidRPr="00F93E8D">
        <w:t>hospitality industry, 10% said they had the ability to work from home</w:t>
      </w:r>
      <w:r w:rsidRPr="00F93E8D">
        <w:t>.</w:t>
      </w:r>
      <w:r w:rsidRPr="00F93E8D">
        <w:t xml:space="preserve"> </w:t>
      </w:r>
      <w:r>
        <w:t xml:space="preserve">Some </w:t>
      </w:r>
      <w:r w:rsidRPr="00F93E8D">
        <w:t>53% of people in communication and the like said they could work from home</w:t>
      </w:r>
      <w:r w:rsidRPr="00F93E8D">
        <w:t>.</w:t>
      </w:r>
      <w:r w:rsidRPr="00F93E8D">
        <w:t xml:space="preserve"> </w:t>
      </w:r>
      <w:r w:rsidRPr="00F93E8D">
        <w:t>We know that</w:t>
      </w:r>
      <w:r w:rsidRPr="00F93E8D">
        <w:t>,</w:t>
      </w:r>
      <w:r w:rsidRPr="00F93E8D">
        <w:t xml:space="preserve"> the lower your income</w:t>
      </w:r>
      <w:r w:rsidRPr="00F93E8D">
        <w:t>,</w:t>
      </w:r>
      <w:r w:rsidRPr="00F93E8D">
        <w:t xml:space="preserve"> the less likelihood there is of working from home</w:t>
      </w:r>
      <w:r w:rsidRPr="00F93E8D">
        <w:t>.</w:t>
      </w:r>
      <w:r w:rsidRPr="00F93E8D">
        <w:t xml:space="preserve"> </w:t>
      </w:r>
      <w:r w:rsidRPr="00F93E8D">
        <w:t>Those people wil</w:t>
      </w:r>
      <w:r w:rsidRPr="00F93E8D">
        <w:t>l have to go out to work, which puts them at risk, or become unemployed.</w:t>
      </w:r>
      <w:r w:rsidRPr="00F93E8D">
        <w:t xml:space="preserve"> </w:t>
      </w:r>
      <w:r w:rsidRPr="00F93E8D">
        <w:t>If their salaries are supported to 80% but they were at the poverty line, they are now below the poverty line</w:t>
      </w:r>
      <w:r w:rsidRPr="00F93E8D">
        <w:t>.</w:t>
      </w:r>
      <w:r w:rsidRPr="00F93E8D">
        <w:t xml:space="preserve"> </w:t>
      </w:r>
      <w:r w:rsidRPr="00F93E8D">
        <w:t>There are going to be severe difficulties of exaggerating social and eco</w:t>
      </w:r>
      <w:r w:rsidRPr="00F93E8D">
        <w:t>nomic inequalities.</w:t>
      </w:r>
      <w:r w:rsidRPr="00F93E8D">
        <w:t xml:space="preserve"> </w:t>
      </w:r>
      <w:r w:rsidRPr="00F93E8D">
        <w:t>That will not be solved overnight.</w:t>
      </w:r>
    </w:p>
    <w:p w:rsidR="00C4647B" w:rsidRPr="00F93E8D" w:rsidP="00C4647B">
      <w:pPr>
        <w:pStyle w:val="Question"/>
      </w:pPr>
      <w:r w:rsidRPr="00F93E8D">
        <w:rPr>
          <w:b/>
        </w:rPr>
        <w:t>Alex Davies-Jones:</w:t>
      </w:r>
      <w:r w:rsidRPr="00F93E8D">
        <w:t xml:space="preserve"> My initial questions are for both Professor Marmot and Professor Rasul</w:t>
      </w:r>
      <w:r w:rsidRPr="00F93E8D">
        <w:t>.</w:t>
      </w:r>
      <w:r w:rsidRPr="00F93E8D">
        <w:t xml:space="preserve"> </w:t>
      </w:r>
      <w:r w:rsidRPr="00F93E8D">
        <w:t>We are getting evidence of the disproportionate number of black, Asian and minority ethnic people</w:t>
      </w:r>
      <w:r w:rsidRPr="00F93E8D">
        <w:t xml:space="preserve">, as well as </w:t>
      </w:r>
      <w:r w:rsidRPr="00F93E8D">
        <w:t>men</w:t>
      </w:r>
      <w:r w:rsidRPr="00F93E8D">
        <w:t>,</w:t>
      </w:r>
      <w:r w:rsidRPr="00F93E8D">
        <w:t xml:space="preserve"> dying from this virus.</w:t>
      </w:r>
      <w:r w:rsidRPr="00F93E8D">
        <w:t xml:space="preserve"> </w:t>
      </w:r>
      <w:r w:rsidRPr="00F93E8D">
        <w:t>It is still emerging.</w:t>
      </w:r>
      <w:r w:rsidRPr="00F93E8D">
        <w:t xml:space="preserve"> </w:t>
      </w:r>
      <w:r w:rsidRPr="00F93E8D">
        <w:t xml:space="preserve">At this point, is this because of the </w:t>
      </w:r>
      <w:r w:rsidRPr="00F93E8D">
        <w:t xml:space="preserve">nature of the </w:t>
      </w:r>
      <w:r w:rsidRPr="00F93E8D">
        <w:t>virus itself or</w:t>
      </w:r>
      <w:r w:rsidRPr="00F93E8D">
        <w:t xml:space="preserve"> wider social factors</w:t>
      </w:r>
      <w:r w:rsidRPr="00F93E8D">
        <w:t>?</w:t>
      </w:r>
      <w:r w:rsidRPr="00F93E8D">
        <w:t xml:space="preserve"> </w:t>
      </w:r>
      <w:r w:rsidRPr="00F93E8D">
        <w:t>What is your interpretation?</w:t>
      </w:r>
    </w:p>
    <w:p w:rsidR="00581833" w:rsidRPr="00F93E8D" w:rsidP="00C4647B">
      <w:pPr>
        <w:pStyle w:val="Answer"/>
      </w:pPr>
      <w:r w:rsidRPr="00F93E8D">
        <w:rPr>
          <w:b/>
          <w:i/>
        </w:rPr>
        <w:t>Professor Sir Michael Marmot:</w:t>
      </w:r>
      <w:r w:rsidRPr="00F93E8D">
        <w:rPr>
          <w:b/>
        </w:rPr>
        <w:t xml:space="preserve"> </w:t>
      </w:r>
      <w:r w:rsidRPr="00F93E8D">
        <w:t>T</w:t>
      </w:r>
      <w:r w:rsidRPr="00F93E8D">
        <w:t xml:space="preserve">here was a paper published yesterday from Oxford </w:t>
      </w:r>
      <w:r w:rsidRPr="00F93E8D">
        <w:t>Univers</w:t>
      </w:r>
      <w:r w:rsidRPr="00F93E8D">
        <w:t xml:space="preserve">ity, </w:t>
      </w:r>
      <w:r w:rsidRPr="00F93E8D">
        <w:t>which I feel I could have written</w:t>
      </w:r>
      <w:r w:rsidRPr="00F93E8D">
        <w:t>.</w:t>
      </w:r>
      <w:r w:rsidRPr="00F93E8D">
        <w:t xml:space="preserve"> It said exactly what I thought about the issue, which was two things. W</w:t>
      </w:r>
      <w:r w:rsidRPr="00F93E8D">
        <w:t>hen you take the black</w:t>
      </w:r>
      <w:r w:rsidRPr="00F93E8D">
        <w:t>,</w:t>
      </w:r>
      <w:r w:rsidRPr="00F93E8D">
        <w:t xml:space="preserve"> Asian </w:t>
      </w:r>
      <w:r w:rsidRPr="00F93E8D">
        <w:t xml:space="preserve">and </w:t>
      </w:r>
      <w:r w:rsidRPr="00F93E8D">
        <w:t>minority ethnic groups overall, the</w:t>
      </w:r>
      <w:r w:rsidRPr="00F93E8D">
        <w:t xml:space="preserve"> high risk could largely be explained by social disadvantage</w:t>
      </w:r>
      <w:r w:rsidRPr="00F93E8D">
        <w:t>.</w:t>
      </w:r>
      <w:r w:rsidRPr="00F93E8D">
        <w:t xml:space="preserve"> On average, t</w:t>
      </w:r>
      <w:r w:rsidRPr="00F93E8D">
        <w:t>h</w:t>
      </w:r>
      <w:r w:rsidRPr="00F93E8D">
        <w:t>ese g</w:t>
      </w:r>
      <w:r w:rsidRPr="00F93E8D">
        <w:t>r</w:t>
      </w:r>
      <w:r w:rsidRPr="00F93E8D">
        <w:t xml:space="preserve">oups tend to be poorer, </w:t>
      </w:r>
      <w:r w:rsidRPr="00F93E8D">
        <w:t xml:space="preserve">have </w:t>
      </w:r>
      <w:r w:rsidRPr="00F93E8D">
        <w:t>more crowded households and multi-generational households with greater likelihood of transmission within that household</w:t>
      </w:r>
      <w:r w:rsidRPr="00F93E8D">
        <w:t>, lower</w:t>
      </w:r>
      <w:r w:rsidRPr="00F93E8D">
        <w:t>-</w:t>
      </w:r>
      <w:r w:rsidRPr="00F93E8D">
        <w:t>status jobs and</w:t>
      </w:r>
      <w:r w:rsidRPr="00F93E8D">
        <w:t xml:space="preserve"> the</w:t>
      </w:r>
      <w:r w:rsidRPr="00F93E8D">
        <w:t xml:space="preserve"> things I have just been talking about,</w:t>
      </w:r>
      <w:r w:rsidRPr="00F93E8D">
        <w:t xml:space="preserve"> such as</w:t>
      </w:r>
      <w:r w:rsidRPr="00F93E8D">
        <w:t xml:space="preserve"> having to go out to work</w:t>
      </w:r>
      <w:r w:rsidRPr="00F93E8D">
        <w:t>.</w:t>
      </w:r>
    </w:p>
    <w:p w:rsidR="00310A57" w:rsidP="00C4647B">
      <w:pPr>
        <w:pStyle w:val="Answer"/>
      </w:pPr>
      <w:r w:rsidRPr="00F93E8D">
        <w:t>Happily, in the UK we do not think it is a health service issue</w:t>
      </w:r>
      <w:r w:rsidRPr="00F93E8D">
        <w:t>.</w:t>
      </w:r>
      <w:r w:rsidRPr="00F93E8D">
        <w:t xml:space="preserve"> </w:t>
      </w:r>
      <w:r w:rsidRPr="00F93E8D">
        <w:t xml:space="preserve">If we are talking about the United States, we would be saying that </w:t>
      </w:r>
      <w:r w:rsidRPr="00F93E8D">
        <w:t xml:space="preserve">black </w:t>
      </w:r>
      <w:r w:rsidRPr="00F93E8D">
        <w:t>residents are less likely to</w:t>
      </w:r>
      <w:r w:rsidRPr="00F93E8D">
        <w:t xml:space="preserve"> get adequate he</w:t>
      </w:r>
      <w:r w:rsidRPr="00F93E8D">
        <w:t xml:space="preserve">althcare, but we are blessed with a </w:t>
      </w:r>
      <w:r w:rsidRPr="00F93E8D">
        <w:t xml:space="preserve">national health service </w:t>
      </w:r>
      <w:r w:rsidRPr="00F93E8D">
        <w:t>with equity of access</w:t>
      </w:r>
      <w:r>
        <w:t xml:space="preserve">, </w:t>
      </w:r>
      <w:r w:rsidRPr="00F93E8D">
        <w:t>so we do not think it is lack of access to healthcare</w:t>
      </w:r>
      <w:r w:rsidRPr="00F93E8D">
        <w:t>.</w:t>
      </w:r>
      <w:r w:rsidRPr="00F93E8D">
        <w:t xml:space="preserve"> </w:t>
      </w:r>
      <w:r w:rsidRPr="00F93E8D">
        <w:t xml:space="preserve">We do not think </w:t>
      </w:r>
      <w:r w:rsidRPr="00F93E8D">
        <w:t>that is the issue.</w:t>
      </w:r>
      <w:r w:rsidRPr="00F93E8D">
        <w:t xml:space="preserve"> </w:t>
      </w:r>
      <w:r w:rsidRPr="00F93E8D">
        <w:t xml:space="preserve">In fact, this paper published yesterday shows that the proportion of BAME patients </w:t>
      </w:r>
      <w:r w:rsidRPr="00F93E8D">
        <w:t>in</w:t>
      </w:r>
      <w:r w:rsidRPr="00F93E8D">
        <w:t xml:space="preserve"> intensive care is higher than the average in the population</w:t>
      </w:r>
      <w:r w:rsidRPr="00F93E8D">
        <w:t>.</w:t>
      </w:r>
      <w:r>
        <w:t xml:space="preserve"> </w:t>
      </w:r>
      <w:r w:rsidRPr="00F93E8D">
        <w:t xml:space="preserve">In general, we </w:t>
      </w:r>
      <w:r w:rsidRPr="00F93E8D">
        <w:t xml:space="preserve">do </w:t>
      </w:r>
      <w:r w:rsidRPr="00F93E8D">
        <w:t>not</w:t>
      </w:r>
      <w:r w:rsidRPr="00F93E8D">
        <w:t xml:space="preserve"> have to think about the nature of the virus</w:t>
      </w:r>
      <w:r>
        <w:t>; w</w:t>
      </w:r>
      <w:r w:rsidRPr="00F93E8D">
        <w:t>e can probably explain most of the excess o</w:t>
      </w:r>
      <w:r w:rsidRPr="00F93E8D">
        <w:t>n</w:t>
      </w:r>
      <w:r w:rsidRPr="00F93E8D">
        <w:t xml:space="preserve"> social determinants of health</w:t>
      </w:r>
      <w:r>
        <w:t xml:space="preserve">. </w:t>
      </w:r>
    </w:p>
    <w:p w:rsidR="00C4647B" w:rsidRPr="00F93E8D" w:rsidP="00C4647B">
      <w:pPr>
        <w:pStyle w:val="Answer"/>
      </w:pPr>
      <w:r>
        <w:t>B</w:t>
      </w:r>
      <w:r w:rsidRPr="00F93E8D">
        <w:t>ut what</w:t>
      </w:r>
      <w:r w:rsidRPr="00F93E8D">
        <w:t xml:space="preserve"> about the d</w:t>
      </w:r>
      <w:r w:rsidRPr="00F93E8D">
        <w:t>o</w:t>
      </w:r>
      <w:r w:rsidRPr="00F93E8D">
        <w:t>ctors?</w:t>
      </w:r>
      <w:r w:rsidRPr="00F93E8D">
        <w:t xml:space="preserve"> </w:t>
      </w:r>
      <w:r w:rsidRPr="00F93E8D">
        <w:t>I cannot get my hea</w:t>
      </w:r>
      <w:r w:rsidRPr="00F93E8D">
        <w:t>d around that</w:t>
      </w:r>
      <w:r w:rsidRPr="00F93E8D">
        <w:t>.</w:t>
      </w:r>
      <w:r w:rsidRPr="00F93E8D">
        <w:t xml:space="preserve"> </w:t>
      </w:r>
      <w:r w:rsidRPr="00F93E8D">
        <w:t>I do not know.</w:t>
      </w:r>
      <w:r w:rsidRPr="00F93E8D">
        <w:t xml:space="preserve"> </w:t>
      </w:r>
      <w:r w:rsidRPr="00F93E8D">
        <w:t>Something</w:t>
      </w:r>
      <w:r w:rsidRPr="00F93E8D">
        <w:t xml:space="preserve"> like 40% of the doctors in the NHS are </w:t>
      </w:r>
      <w:r w:rsidRPr="00F93E8D">
        <w:t xml:space="preserve">from </w:t>
      </w:r>
      <w:r w:rsidRPr="00F93E8D">
        <w:t xml:space="preserve">BAME </w:t>
      </w:r>
      <w:r w:rsidRPr="00F93E8D">
        <w:t>backgrounds</w:t>
      </w:r>
      <w:r w:rsidRPr="00F93E8D">
        <w:t>, as are</w:t>
      </w:r>
      <w:r w:rsidRPr="00F93E8D">
        <w:t xml:space="preserve"> 9</w:t>
      </w:r>
      <w:r w:rsidRPr="00F93E8D">
        <w:t>5</w:t>
      </w:r>
      <w:r w:rsidRPr="00F93E8D">
        <w:t>% of the deaths</w:t>
      </w:r>
      <w:r w:rsidRPr="00F93E8D">
        <w:t>.</w:t>
      </w:r>
      <w:r w:rsidRPr="00F93E8D">
        <w:t xml:space="preserve"> </w:t>
      </w:r>
      <w:r w:rsidRPr="00F93E8D">
        <w:t xml:space="preserve">I would not imagine doctors as </w:t>
      </w:r>
      <w:r w:rsidRPr="00F93E8D">
        <w:t>suffering from social disadvantage, poverty or overcrowdin</w:t>
      </w:r>
      <w:r w:rsidRPr="00F93E8D">
        <w:t>g; they m</w:t>
      </w:r>
      <w:r w:rsidRPr="00F93E8D">
        <w:t>ay</w:t>
      </w:r>
      <w:r w:rsidRPr="00F93E8D">
        <w:t xml:space="preserve"> </w:t>
      </w:r>
      <w:r w:rsidRPr="00F93E8D">
        <w:t>be multi-generational house</w:t>
      </w:r>
      <w:r w:rsidRPr="00F93E8D">
        <w:t>holds</w:t>
      </w:r>
      <w:r w:rsidRPr="00F93E8D">
        <w:t>.</w:t>
      </w:r>
      <w:r w:rsidRPr="00F93E8D">
        <w:t xml:space="preserve"> </w:t>
      </w:r>
      <w:r w:rsidRPr="00F93E8D">
        <w:t>I do not know why the doctors seem to be at high risk</w:t>
      </w:r>
      <w:r w:rsidRPr="00F93E8D">
        <w:t>.</w:t>
      </w:r>
      <w:r w:rsidRPr="00F93E8D">
        <w:t xml:space="preserve"> </w:t>
      </w:r>
      <w:r w:rsidRPr="00F93E8D">
        <w:t>It is terribly important</w:t>
      </w:r>
      <w:r>
        <w:t xml:space="preserve">, </w:t>
      </w:r>
      <w:r w:rsidRPr="00F93E8D">
        <w:t>and I do not think it is readily explicable on the basis of the kind of things that I was talking about.</w:t>
      </w:r>
      <w:r w:rsidRPr="00F93E8D">
        <w:t xml:space="preserve"> </w:t>
      </w:r>
      <w:r w:rsidRPr="00F93E8D">
        <w:t>Maybe we will understand more about this terrible disease if we</w:t>
      </w:r>
      <w:r w:rsidRPr="00F93E8D">
        <w:t xml:space="preserve"> can explain that.</w:t>
      </w:r>
    </w:p>
    <w:p w:rsidR="00DA5032" w:rsidRPr="00F93E8D" w:rsidP="00C4647B">
      <w:pPr>
        <w:pStyle w:val="Answer"/>
      </w:pPr>
      <w:r w:rsidRPr="00F93E8D">
        <w:rPr>
          <w:b/>
          <w:i/>
        </w:rPr>
        <w:t>Professor Rasul:</w:t>
      </w:r>
      <w:r w:rsidRPr="00F93E8D">
        <w:rPr>
          <w:b/>
        </w:rPr>
        <w:t xml:space="preserve"> </w:t>
      </w:r>
      <w:r w:rsidRPr="00F93E8D">
        <w:t xml:space="preserve">Let me summarise some recent data work that IFS has done particularly </w:t>
      </w:r>
      <w:r w:rsidRPr="00F93E8D">
        <w:t xml:space="preserve">on </w:t>
      </w:r>
      <w:r w:rsidRPr="00F93E8D">
        <w:t xml:space="preserve">this issue and highlight some of the wider implications of that, thinking about </w:t>
      </w:r>
      <w:r w:rsidRPr="00F93E8D">
        <w:t>the</w:t>
      </w:r>
      <w:r w:rsidRPr="00F93E8D">
        <w:t xml:space="preserve"> extent </w:t>
      </w:r>
      <w:r w:rsidRPr="00F93E8D">
        <w:t xml:space="preserve">to which </w:t>
      </w:r>
      <w:r w:rsidRPr="00F93E8D">
        <w:t xml:space="preserve">we can attribute excess deaths to demographic factors and pre-existing health differences </w:t>
      </w:r>
      <w:r w:rsidRPr="00F93E8D">
        <w:t>vis-à-vis</w:t>
      </w:r>
      <w:r w:rsidRPr="00F93E8D">
        <w:t xml:space="preserve"> those that might come from exposure, say through the wor</w:t>
      </w:r>
      <w:r w:rsidRPr="00F93E8D">
        <w:t>kforce or labour market.</w:t>
      </w:r>
      <w:r w:rsidRPr="00F93E8D">
        <w:t xml:space="preserve"> </w:t>
      </w:r>
    </w:p>
    <w:p w:rsidR="00C4647B" w:rsidRPr="00F93E8D" w:rsidP="00C4647B">
      <w:pPr>
        <w:pStyle w:val="Answer"/>
      </w:pPr>
      <w:r w:rsidRPr="00F93E8D">
        <w:t>The first key point is that there are large degrees of heterogeneity across different minority groups</w:t>
      </w:r>
      <w:r w:rsidRPr="00F93E8D">
        <w:t>.</w:t>
      </w:r>
      <w:r w:rsidRPr="00F93E8D">
        <w:t xml:space="preserve"> </w:t>
      </w:r>
      <w:r w:rsidRPr="00F93E8D">
        <w:t>It is not useful to think of all of them as one homogeneous category.</w:t>
      </w:r>
      <w:r w:rsidRPr="00F93E8D">
        <w:t xml:space="preserve"> </w:t>
      </w:r>
      <w:r w:rsidRPr="00F93E8D">
        <w:t>The evidence that we have put together suggests that ther</w:t>
      </w:r>
      <w:r w:rsidRPr="00F93E8D">
        <w:t>e are some groups that have excess deaths and others that do not</w:t>
      </w:r>
      <w:r w:rsidRPr="00F93E8D">
        <w:t>.</w:t>
      </w:r>
      <w:r w:rsidRPr="00F93E8D">
        <w:t xml:space="preserve"> </w:t>
      </w:r>
      <w:r w:rsidRPr="00F93E8D">
        <w:t>The underlying reasons for this may be very different.</w:t>
      </w:r>
      <w:r w:rsidRPr="00F93E8D">
        <w:t xml:space="preserve"> </w:t>
      </w:r>
      <w:r w:rsidRPr="00F93E8D">
        <w:t>In raw terms, the black Caribbean population has a death rate that is about double that of the white British population, whereas Bangla</w:t>
      </w:r>
      <w:r w:rsidRPr="00F93E8D">
        <w:t>deshis are slightly below that of the white British population</w:t>
      </w:r>
      <w:r w:rsidRPr="00F93E8D">
        <w:t>.</w:t>
      </w:r>
      <w:r w:rsidRPr="00F93E8D">
        <w:t xml:space="preserve"> </w:t>
      </w:r>
      <w:r w:rsidRPr="00F93E8D">
        <w:t>There is a tremendous amount of heterogeneity</w:t>
      </w:r>
      <w:r w:rsidRPr="00F93E8D">
        <w:t>,</w:t>
      </w:r>
      <w:r w:rsidRPr="00F93E8D">
        <w:t xml:space="preserve"> looking at the raw numbers.</w:t>
      </w:r>
      <w:r w:rsidRPr="00F93E8D">
        <w:t xml:space="preserve"> </w:t>
      </w:r>
    </w:p>
    <w:p w:rsidR="00C4647B" w:rsidRPr="00F93E8D" w:rsidP="00C4647B">
      <w:pPr>
        <w:pStyle w:val="Answer"/>
        <w:rPr>
          <w:rFonts w:eastAsia="Calibri"/>
        </w:rPr>
      </w:pPr>
      <w:r w:rsidRPr="00F93E8D">
        <w:t>The second thing I wanted to emphasise</w:t>
      </w:r>
      <w:r w:rsidRPr="00F93E8D">
        <w:t xml:space="preserve"> was</w:t>
      </w:r>
      <w:r w:rsidRPr="00F93E8D">
        <w:t xml:space="preserve"> that there are many different outcomes we could consider here</w:t>
      </w:r>
      <w:r w:rsidRPr="00F93E8D">
        <w:t>.</w:t>
      </w:r>
      <w:r w:rsidRPr="00F93E8D">
        <w:t xml:space="preserve"> </w:t>
      </w:r>
      <w:r w:rsidRPr="00F93E8D">
        <w:t>One is dea</w:t>
      </w:r>
      <w:r w:rsidRPr="00F93E8D">
        <w:t xml:space="preserve">th rates as caused by </w:t>
      </w:r>
      <w:r>
        <w:t>Covid</w:t>
      </w:r>
      <w:r w:rsidRPr="00F93E8D">
        <w:t>.</w:t>
      </w:r>
      <w:r w:rsidRPr="00F93E8D">
        <w:t xml:space="preserve"> </w:t>
      </w:r>
      <w:r w:rsidRPr="00F93E8D">
        <w:t xml:space="preserve">Another potential outcome that I think has been </w:t>
      </w:r>
      <w:r w:rsidRPr="00F93E8D">
        <w:t xml:space="preserve">less studied is </w:t>
      </w:r>
      <w:r w:rsidRPr="00F93E8D">
        <w:rPr>
          <w:rFonts w:eastAsia="Calibri"/>
        </w:rPr>
        <w:t>how</w:t>
      </w:r>
      <w:r w:rsidRPr="00F93E8D">
        <w:rPr>
          <w:rFonts w:eastAsia="Calibri"/>
        </w:rPr>
        <w:t xml:space="preserve"> excess deaths</w:t>
      </w:r>
      <w:r w:rsidRPr="00F93E8D">
        <w:rPr>
          <w:rFonts w:eastAsia="Calibri"/>
        </w:rPr>
        <w:t xml:space="preserve">—namely </w:t>
      </w:r>
      <w:r w:rsidRPr="00F93E8D">
        <w:rPr>
          <w:rFonts w:eastAsia="Calibri"/>
        </w:rPr>
        <w:t>the total number of deaths irrespective of cause, relative to some long-run average at this point of the year</w:t>
      </w:r>
      <w:r w:rsidRPr="00F93E8D">
        <w:rPr>
          <w:rFonts w:eastAsia="Calibri"/>
        </w:rPr>
        <w:t>—</w:t>
      </w:r>
      <w:r w:rsidRPr="00F93E8D">
        <w:rPr>
          <w:rFonts w:eastAsia="Calibri"/>
        </w:rPr>
        <w:t xml:space="preserve">break down across different </w:t>
      </w:r>
      <w:r w:rsidRPr="00F93E8D">
        <w:rPr>
          <w:rFonts w:eastAsia="Calibri"/>
        </w:rPr>
        <w:t>minority groups</w:t>
      </w:r>
      <w:r w:rsidRPr="00F93E8D">
        <w:rPr>
          <w:rFonts w:eastAsia="Calibri"/>
        </w:rPr>
        <w:t>.</w:t>
      </w:r>
      <w:r w:rsidRPr="00F93E8D">
        <w:rPr>
          <w:rFonts w:eastAsia="Calibri"/>
        </w:rPr>
        <w:t xml:space="preserve"> </w:t>
      </w:r>
      <w:r w:rsidRPr="00F93E8D">
        <w:rPr>
          <w:rFonts w:eastAsia="Calibri"/>
        </w:rPr>
        <w:t xml:space="preserve">A fraction of them will be directly due to </w:t>
      </w:r>
      <w:r>
        <w:rPr>
          <w:rFonts w:eastAsia="Calibri"/>
        </w:rPr>
        <w:t>Covid</w:t>
      </w:r>
      <w:r w:rsidRPr="00F93E8D">
        <w:rPr>
          <w:rFonts w:eastAsia="Calibri"/>
        </w:rPr>
        <w:t>, but an additional amount</w:t>
      </w:r>
      <w:r w:rsidRPr="00F93E8D">
        <w:rPr>
          <w:rFonts w:eastAsia="Calibri"/>
        </w:rPr>
        <w:t>—</w:t>
      </w:r>
      <w:r w:rsidRPr="00F93E8D">
        <w:rPr>
          <w:rFonts w:eastAsia="Calibri"/>
        </w:rPr>
        <w:t>perhaps even the majority</w:t>
      </w:r>
      <w:r w:rsidRPr="00F93E8D">
        <w:rPr>
          <w:rFonts w:eastAsia="Calibri"/>
        </w:rPr>
        <w:t>—</w:t>
      </w:r>
      <w:r w:rsidRPr="00F93E8D">
        <w:rPr>
          <w:rFonts w:eastAsia="Calibri"/>
        </w:rPr>
        <w:t>will be caused by other factors related to the re</w:t>
      </w:r>
      <w:r w:rsidRPr="00F93E8D">
        <w:rPr>
          <w:rFonts w:eastAsia="Calibri"/>
        </w:rPr>
        <w:t>-</w:t>
      </w:r>
      <w:r w:rsidRPr="00F93E8D">
        <w:rPr>
          <w:rFonts w:eastAsia="Calibri"/>
        </w:rPr>
        <w:t>allocation of resources around the heath service.</w:t>
      </w:r>
      <w:r w:rsidRPr="00F93E8D">
        <w:rPr>
          <w:rFonts w:eastAsia="Calibri"/>
        </w:rPr>
        <w:t xml:space="preserve"> </w:t>
      </w:r>
      <w:r w:rsidRPr="00F93E8D">
        <w:rPr>
          <w:rFonts w:eastAsia="Calibri"/>
        </w:rPr>
        <w:t xml:space="preserve">That may also </w:t>
      </w:r>
      <w:r w:rsidRPr="00F93E8D">
        <w:rPr>
          <w:rFonts w:eastAsia="Calibri"/>
        </w:rPr>
        <w:t>disproportionately affect minority groups</w:t>
      </w:r>
      <w:r w:rsidRPr="00F93E8D">
        <w:rPr>
          <w:rFonts w:eastAsia="Calibri"/>
        </w:rPr>
        <w:t>.</w:t>
      </w:r>
      <w:r w:rsidRPr="00F93E8D">
        <w:rPr>
          <w:rFonts w:eastAsia="Calibri"/>
        </w:rPr>
        <w:t xml:space="preserve"> </w:t>
      </w:r>
      <w:r w:rsidRPr="00F93E8D">
        <w:rPr>
          <w:rFonts w:eastAsia="Calibri"/>
        </w:rPr>
        <w:t xml:space="preserve">A lot of the discussion so far has been in terms of differences </w:t>
      </w:r>
      <w:r w:rsidRPr="00F93E8D">
        <w:rPr>
          <w:rFonts w:eastAsia="Calibri"/>
        </w:rPr>
        <w:t xml:space="preserve">in </w:t>
      </w:r>
      <w:r>
        <w:rPr>
          <w:rFonts w:eastAsia="Calibri"/>
        </w:rPr>
        <w:t>Covid</w:t>
      </w:r>
      <w:r w:rsidRPr="00F93E8D">
        <w:rPr>
          <w:rFonts w:eastAsia="Calibri"/>
        </w:rPr>
        <w:t>-</w:t>
      </w:r>
      <w:r w:rsidRPr="00F93E8D">
        <w:rPr>
          <w:rFonts w:eastAsia="Calibri"/>
        </w:rPr>
        <w:t xml:space="preserve">related deaths, but there </w:t>
      </w:r>
      <w:r w:rsidRPr="00F93E8D">
        <w:rPr>
          <w:rFonts w:eastAsia="Calibri"/>
        </w:rPr>
        <w:t xml:space="preserve">may be other elements of </w:t>
      </w:r>
      <w:r w:rsidRPr="00F93E8D">
        <w:rPr>
          <w:rFonts w:eastAsia="Calibri"/>
        </w:rPr>
        <w:t>deaths</w:t>
      </w:r>
      <w:r w:rsidRPr="00F93E8D">
        <w:rPr>
          <w:rFonts w:eastAsia="Calibri"/>
        </w:rPr>
        <w:t xml:space="preserve"> that become increasingly important, </w:t>
      </w:r>
      <w:r w:rsidRPr="00F93E8D">
        <w:rPr>
          <w:rFonts w:eastAsia="Calibri"/>
        </w:rPr>
        <w:t xml:space="preserve">in </w:t>
      </w:r>
      <w:r w:rsidRPr="00F93E8D">
        <w:rPr>
          <w:rFonts w:eastAsia="Calibri"/>
        </w:rPr>
        <w:t xml:space="preserve">both </w:t>
      </w:r>
      <w:r w:rsidRPr="00F93E8D">
        <w:rPr>
          <w:rFonts w:eastAsia="Calibri"/>
        </w:rPr>
        <w:t xml:space="preserve">the short term </w:t>
      </w:r>
      <w:r w:rsidRPr="00F93E8D">
        <w:rPr>
          <w:rFonts w:eastAsia="Calibri"/>
        </w:rPr>
        <w:t xml:space="preserve">and </w:t>
      </w:r>
      <w:r w:rsidRPr="00F93E8D">
        <w:rPr>
          <w:rFonts w:eastAsia="Calibri"/>
        </w:rPr>
        <w:t xml:space="preserve">the </w:t>
      </w:r>
      <w:r w:rsidRPr="00F93E8D">
        <w:rPr>
          <w:rFonts w:eastAsia="Calibri"/>
        </w:rPr>
        <w:t>longer term.</w:t>
      </w:r>
    </w:p>
    <w:p w:rsidR="003F3757" w:rsidRPr="00F93E8D" w:rsidP="00C4647B">
      <w:pPr>
        <w:pStyle w:val="Answer"/>
        <w:rPr>
          <w:rFonts w:eastAsia="Calibri"/>
        </w:rPr>
      </w:pPr>
      <w:r w:rsidRPr="00F93E8D">
        <w:rPr>
          <w:rFonts w:eastAsia="Calibri"/>
        </w:rPr>
        <w:t>Th</w:t>
      </w:r>
      <w:r w:rsidRPr="00F93E8D">
        <w:rPr>
          <w:rFonts w:eastAsia="Calibri"/>
        </w:rPr>
        <w:t xml:space="preserve">e analysis shows that, when you try to condition and take account </w:t>
      </w:r>
      <w:r w:rsidRPr="00F93E8D">
        <w:rPr>
          <w:rFonts w:eastAsia="Calibri"/>
        </w:rPr>
        <w:t>of basic</w:t>
      </w:r>
      <w:r w:rsidRPr="00F93E8D">
        <w:rPr>
          <w:rFonts w:eastAsia="Calibri"/>
        </w:rPr>
        <w:t xml:space="preserve"> demographic factors</w:t>
      </w:r>
      <w:r w:rsidRPr="00F93E8D">
        <w:rPr>
          <w:rFonts w:eastAsia="Calibri"/>
        </w:rPr>
        <w:t xml:space="preserve"> and the fact that minority populations are typically concentrated in urban areas, where there have been higher caseloads and death rates, and at the same time ta</w:t>
      </w:r>
      <w:r w:rsidRPr="00F93E8D">
        <w:rPr>
          <w:rFonts w:eastAsia="Calibri"/>
        </w:rPr>
        <w:t xml:space="preserve">ke account of differences in age structure, </w:t>
      </w:r>
      <w:r w:rsidRPr="00F93E8D">
        <w:rPr>
          <w:rFonts w:eastAsia="Calibri"/>
        </w:rPr>
        <w:t>you find the raw differences in death rates actually get extenuated even further</w:t>
      </w:r>
      <w:r w:rsidRPr="00F93E8D">
        <w:rPr>
          <w:rFonts w:eastAsia="Calibri"/>
        </w:rPr>
        <w:t>.</w:t>
      </w:r>
      <w:r w:rsidRPr="00F93E8D">
        <w:rPr>
          <w:rFonts w:eastAsia="Calibri"/>
        </w:rPr>
        <w:t xml:space="preserve"> </w:t>
      </w:r>
      <w:r w:rsidRPr="00F93E8D">
        <w:rPr>
          <w:rFonts w:eastAsia="Calibri"/>
        </w:rPr>
        <w:t xml:space="preserve">You might think the difference was down to geography, and that narrows the gap a little bit, but the </w:t>
      </w:r>
      <w:r w:rsidRPr="00F93E8D">
        <w:rPr>
          <w:rFonts w:eastAsia="Calibri"/>
        </w:rPr>
        <w:t xml:space="preserve">fact is that most minority </w:t>
      </w:r>
      <w:r w:rsidRPr="00F93E8D">
        <w:rPr>
          <w:rFonts w:eastAsia="Calibri"/>
        </w:rPr>
        <w:t>po</w:t>
      </w:r>
      <w:r w:rsidRPr="00F93E8D">
        <w:rPr>
          <w:rFonts w:eastAsia="Calibri"/>
        </w:rPr>
        <w:t xml:space="preserve">pulations </w:t>
      </w:r>
      <w:r w:rsidRPr="00F93E8D">
        <w:rPr>
          <w:rFonts w:eastAsia="Calibri"/>
        </w:rPr>
        <w:t>have demographic age structures</w:t>
      </w:r>
      <w:r w:rsidRPr="00F93E8D">
        <w:rPr>
          <w:rFonts w:eastAsia="Calibri"/>
        </w:rPr>
        <w:t xml:space="preserve"> such that it becomes even harder to explain some of these differences across groups</w:t>
      </w:r>
      <w:r w:rsidRPr="00F93E8D">
        <w:rPr>
          <w:rFonts w:eastAsia="Calibri"/>
        </w:rPr>
        <w:t>.</w:t>
      </w:r>
      <w:r w:rsidRPr="00F93E8D">
        <w:rPr>
          <w:rFonts w:eastAsia="Calibri"/>
        </w:rPr>
        <w:t xml:space="preserve"> </w:t>
      </w:r>
      <w:r w:rsidRPr="00F93E8D">
        <w:rPr>
          <w:rFonts w:eastAsia="Calibri"/>
        </w:rPr>
        <w:t>Basic demographics do not seem to do it.</w:t>
      </w:r>
      <w:r w:rsidRPr="00F93E8D">
        <w:rPr>
          <w:rFonts w:eastAsia="Calibri"/>
        </w:rPr>
        <w:t xml:space="preserve"> </w:t>
      </w:r>
      <w:r w:rsidRPr="00F93E8D">
        <w:rPr>
          <w:rFonts w:eastAsia="Calibri"/>
        </w:rPr>
        <w:t>They seem to extenuate some of these differences.</w:t>
      </w:r>
      <w:r w:rsidRPr="00F93E8D">
        <w:rPr>
          <w:rFonts w:eastAsia="Calibri"/>
        </w:rPr>
        <w:t xml:space="preserve"> </w:t>
      </w:r>
    </w:p>
    <w:p w:rsidR="004851F2" w:rsidRPr="00F93E8D" w:rsidP="00C4647B">
      <w:pPr>
        <w:pStyle w:val="Answer"/>
        <w:rPr>
          <w:rFonts w:eastAsia="Calibri"/>
        </w:rPr>
      </w:pPr>
      <w:r w:rsidRPr="00F93E8D">
        <w:rPr>
          <w:rFonts w:eastAsia="Calibri"/>
        </w:rPr>
        <w:t>There are a whole range of other risk</w:t>
      </w:r>
      <w:r w:rsidRPr="00F93E8D">
        <w:rPr>
          <w:rFonts w:eastAsia="Calibri"/>
        </w:rPr>
        <w:t xml:space="preserve"> factors that Michael has already touched </w:t>
      </w:r>
      <w:r w:rsidRPr="00F93E8D">
        <w:rPr>
          <w:rFonts w:eastAsia="Calibri"/>
        </w:rPr>
        <w:t>up</w:t>
      </w:r>
      <w:r w:rsidRPr="00F93E8D">
        <w:rPr>
          <w:rFonts w:eastAsia="Calibri"/>
        </w:rPr>
        <w:t>on</w:t>
      </w:r>
      <w:r w:rsidRPr="00F93E8D">
        <w:rPr>
          <w:rFonts w:eastAsia="Calibri"/>
        </w:rPr>
        <w:t>.</w:t>
      </w:r>
      <w:r w:rsidRPr="00F93E8D">
        <w:rPr>
          <w:rFonts w:eastAsia="Calibri"/>
        </w:rPr>
        <w:t xml:space="preserve"> </w:t>
      </w:r>
      <w:r w:rsidRPr="00F93E8D">
        <w:rPr>
          <w:rFonts w:eastAsia="Calibri"/>
        </w:rPr>
        <w:t xml:space="preserve">Families and household structures differ tremendously </w:t>
      </w:r>
      <w:r w:rsidRPr="00F93E8D">
        <w:rPr>
          <w:rFonts w:eastAsia="Calibri"/>
        </w:rPr>
        <w:t>across different groups.</w:t>
      </w:r>
      <w:r w:rsidRPr="00F93E8D">
        <w:rPr>
          <w:rFonts w:eastAsia="Calibri"/>
        </w:rPr>
        <w:t xml:space="preserve"> </w:t>
      </w:r>
      <w:r w:rsidRPr="00F93E8D">
        <w:rPr>
          <w:rFonts w:eastAsia="Calibri"/>
        </w:rPr>
        <w:t xml:space="preserve">For example, </w:t>
      </w:r>
      <w:r w:rsidRPr="00F93E8D">
        <w:rPr>
          <w:rFonts w:eastAsia="Calibri"/>
        </w:rPr>
        <w:t>s</w:t>
      </w:r>
      <w:r w:rsidRPr="00F93E8D">
        <w:rPr>
          <w:rFonts w:eastAsia="Calibri"/>
        </w:rPr>
        <w:t xml:space="preserve">outh Asian groups are much </w:t>
      </w:r>
      <w:r w:rsidRPr="00F93E8D">
        <w:rPr>
          <w:rFonts w:eastAsia="Calibri"/>
        </w:rPr>
        <w:t xml:space="preserve">more </w:t>
      </w:r>
      <w:r w:rsidRPr="00F93E8D">
        <w:rPr>
          <w:rFonts w:eastAsia="Calibri"/>
        </w:rPr>
        <w:t>like</w:t>
      </w:r>
      <w:r w:rsidRPr="00F93E8D">
        <w:rPr>
          <w:rFonts w:eastAsia="Calibri"/>
        </w:rPr>
        <w:t>ly</w:t>
      </w:r>
      <w:r w:rsidRPr="00F93E8D">
        <w:rPr>
          <w:rFonts w:eastAsia="Calibri"/>
        </w:rPr>
        <w:t xml:space="preserve"> to live in larger households</w:t>
      </w:r>
      <w:r w:rsidRPr="00F93E8D">
        <w:rPr>
          <w:rFonts w:eastAsia="Calibri"/>
        </w:rPr>
        <w:t>.</w:t>
      </w:r>
      <w:r w:rsidRPr="00F93E8D">
        <w:rPr>
          <w:rFonts w:eastAsia="Calibri"/>
        </w:rPr>
        <w:t xml:space="preserve"> </w:t>
      </w:r>
      <w:r w:rsidRPr="00F93E8D">
        <w:rPr>
          <w:rFonts w:eastAsia="Calibri"/>
        </w:rPr>
        <w:t>To give you an indication of the extent of tho</w:t>
      </w:r>
      <w:r w:rsidRPr="00F93E8D">
        <w:rPr>
          <w:rFonts w:eastAsia="Calibri"/>
        </w:rPr>
        <w:t xml:space="preserve">se differences, </w:t>
      </w:r>
      <w:r w:rsidRPr="00F93E8D">
        <w:rPr>
          <w:rFonts w:eastAsia="Calibri"/>
        </w:rPr>
        <w:t>if we just focus on London</w:t>
      </w:r>
      <w:r w:rsidRPr="00F93E8D">
        <w:rPr>
          <w:rFonts w:eastAsia="Calibri"/>
        </w:rPr>
        <w:t>,</w:t>
      </w:r>
      <w:r w:rsidRPr="00F93E8D">
        <w:rPr>
          <w:rFonts w:eastAsia="Calibri"/>
        </w:rPr>
        <w:t xml:space="preserve"> around a third of households are single</w:t>
      </w:r>
      <w:r w:rsidRPr="00F93E8D">
        <w:rPr>
          <w:rFonts w:eastAsia="Calibri"/>
        </w:rPr>
        <w:t>-</w:t>
      </w:r>
      <w:r w:rsidRPr="00F93E8D">
        <w:rPr>
          <w:rFonts w:eastAsia="Calibri"/>
        </w:rPr>
        <w:t>person households</w:t>
      </w:r>
      <w:r w:rsidRPr="00F93E8D">
        <w:rPr>
          <w:rFonts w:eastAsia="Calibri"/>
        </w:rPr>
        <w:t>.</w:t>
      </w:r>
      <w:r w:rsidRPr="00F93E8D">
        <w:rPr>
          <w:rFonts w:eastAsia="Calibri"/>
        </w:rPr>
        <w:t xml:space="preserve"> </w:t>
      </w:r>
      <w:r w:rsidRPr="00F93E8D">
        <w:rPr>
          <w:rFonts w:eastAsia="Calibri"/>
        </w:rPr>
        <w:t>Among households where the household head is Bangladeshi, Indian or Pakistani, those figures are 11%, 17% and 13%</w:t>
      </w:r>
      <w:r w:rsidRPr="00F93E8D">
        <w:rPr>
          <w:rFonts w:eastAsia="Calibri"/>
        </w:rPr>
        <w:t>.</w:t>
      </w:r>
      <w:r w:rsidRPr="00F93E8D">
        <w:rPr>
          <w:rFonts w:eastAsia="Calibri"/>
        </w:rPr>
        <w:t xml:space="preserve"> </w:t>
      </w:r>
      <w:r w:rsidRPr="00F93E8D">
        <w:rPr>
          <w:rFonts w:eastAsia="Calibri"/>
        </w:rPr>
        <w:t>There is a wide difference in those ho</w:t>
      </w:r>
      <w:r w:rsidRPr="00F93E8D">
        <w:rPr>
          <w:rFonts w:eastAsia="Calibri"/>
        </w:rPr>
        <w:t>usehold structures.</w:t>
      </w:r>
    </w:p>
    <w:p w:rsidR="003F3757" w:rsidRPr="00F93E8D" w:rsidP="00C4647B">
      <w:pPr>
        <w:pStyle w:val="Answer"/>
        <w:rPr>
          <w:rFonts w:eastAsia="Calibri"/>
        </w:rPr>
      </w:pPr>
      <w:r w:rsidRPr="00F93E8D">
        <w:rPr>
          <w:rFonts w:eastAsia="Calibri"/>
        </w:rPr>
        <w:t>In addition, compared to white British households, minority ethnic groups also tend to live in more overcrowded accommodation, even once you control for a particular region of residence.</w:t>
      </w:r>
      <w:r w:rsidRPr="00F93E8D">
        <w:rPr>
          <w:rFonts w:eastAsia="Calibri"/>
        </w:rPr>
        <w:t xml:space="preserve"> </w:t>
      </w:r>
      <w:r w:rsidRPr="00F93E8D">
        <w:rPr>
          <w:rFonts w:eastAsia="Calibri"/>
        </w:rPr>
        <w:t>For example, fewer than 2% of white British house</w:t>
      </w:r>
      <w:r w:rsidRPr="00F93E8D">
        <w:rPr>
          <w:rFonts w:eastAsia="Calibri"/>
        </w:rPr>
        <w:t>holds in London have more residents than rooms.</w:t>
      </w:r>
      <w:r w:rsidRPr="00F93E8D">
        <w:rPr>
          <w:rFonts w:eastAsia="Calibri"/>
        </w:rPr>
        <w:t xml:space="preserve"> </w:t>
      </w:r>
      <w:r w:rsidRPr="00F93E8D">
        <w:rPr>
          <w:rFonts w:eastAsia="Calibri"/>
        </w:rPr>
        <w:t>In contrast, this figure is around about 30% for Bangladeshi households, 18% for Pakistani households and 16% for black African households</w:t>
      </w:r>
      <w:r w:rsidRPr="00F93E8D">
        <w:rPr>
          <w:rFonts w:eastAsia="Calibri"/>
        </w:rPr>
        <w:t>.</w:t>
      </w:r>
      <w:r w:rsidRPr="00F93E8D">
        <w:rPr>
          <w:rFonts w:eastAsia="Calibri"/>
        </w:rPr>
        <w:t xml:space="preserve"> </w:t>
      </w:r>
      <w:r w:rsidRPr="00F93E8D">
        <w:rPr>
          <w:rFonts w:eastAsia="Calibri"/>
        </w:rPr>
        <w:t>Those types of household structures and density are likely to make s</w:t>
      </w:r>
      <w:r w:rsidRPr="00F93E8D">
        <w:rPr>
          <w:rFonts w:eastAsia="Calibri"/>
        </w:rPr>
        <w:t>elf-isolation harder and increase the opportunities for within-household transmission.</w:t>
      </w:r>
      <w:r w:rsidRPr="00F93E8D">
        <w:rPr>
          <w:rFonts w:eastAsia="Calibri"/>
        </w:rPr>
        <w:t xml:space="preserve"> </w:t>
      </w:r>
      <w:r w:rsidRPr="00F93E8D">
        <w:rPr>
          <w:rFonts w:eastAsia="Calibri"/>
        </w:rPr>
        <w:t>That probably plays an important role.</w:t>
      </w:r>
      <w:r w:rsidRPr="00F93E8D">
        <w:rPr>
          <w:rFonts w:eastAsia="Calibri"/>
        </w:rPr>
        <w:t xml:space="preserve"> </w:t>
      </w:r>
      <w:r w:rsidRPr="00F93E8D">
        <w:rPr>
          <w:rFonts w:eastAsia="Calibri"/>
        </w:rPr>
        <w:t xml:space="preserve">However, such overcrowding is not so prevalent for black Caribbeans, which is the group that has the most excess deaths </w:t>
      </w:r>
      <w:r w:rsidRPr="00F93E8D">
        <w:rPr>
          <w:rFonts w:eastAsia="Calibri"/>
        </w:rPr>
        <w:t>relative to the white population.</w:t>
      </w:r>
      <w:r w:rsidRPr="00F93E8D">
        <w:rPr>
          <w:rFonts w:eastAsia="Calibri"/>
        </w:rPr>
        <w:t xml:space="preserve"> </w:t>
      </w:r>
    </w:p>
    <w:p w:rsidR="003F3757" w:rsidRPr="00F93E8D" w:rsidP="00C4647B">
      <w:pPr>
        <w:pStyle w:val="Answer"/>
        <w:rPr>
          <w:rFonts w:eastAsia="Calibri"/>
        </w:rPr>
      </w:pPr>
      <w:r w:rsidRPr="00F93E8D">
        <w:rPr>
          <w:rFonts w:eastAsia="Calibri"/>
        </w:rPr>
        <w:t>The obvious remaining factor is what Michael was suggesting, which is pre-crisis differences in health conditions among these groups</w:t>
      </w:r>
      <w:r w:rsidRPr="00F93E8D">
        <w:rPr>
          <w:rFonts w:eastAsia="Calibri"/>
        </w:rPr>
        <w:t>.</w:t>
      </w:r>
      <w:r w:rsidRPr="00F93E8D">
        <w:rPr>
          <w:rFonts w:eastAsia="Calibri"/>
        </w:rPr>
        <w:t xml:space="preserve"> </w:t>
      </w:r>
      <w:r w:rsidRPr="00F93E8D">
        <w:rPr>
          <w:rFonts w:eastAsia="Calibri"/>
        </w:rPr>
        <w:t>Y</w:t>
      </w:r>
      <w:r w:rsidRPr="00F93E8D">
        <w:rPr>
          <w:rFonts w:eastAsia="Calibri"/>
        </w:rPr>
        <w:t>ou see a very striking pattern</w:t>
      </w:r>
      <w:r w:rsidRPr="00F93E8D">
        <w:rPr>
          <w:rFonts w:eastAsia="Calibri"/>
        </w:rPr>
        <w:t xml:space="preserve"> there</w:t>
      </w:r>
      <w:r w:rsidRPr="00F93E8D">
        <w:rPr>
          <w:rFonts w:eastAsia="Calibri"/>
        </w:rPr>
        <w:t>.</w:t>
      </w:r>
      <w:r w:rsidRPr="00F93E8D">
        <w:rPr>
          <w:rFonts w:eastAsia="Calibri"/>
        </w:rPr>
        <w:t xml:space="preserve"> </w:t>
      </w:r>
      <w:r w:rsidRPr="00F93E8D">
        <w:rPr>
          <w:rFonts w:eastAsia="Calibri"/>
        </w:rPr>
        <w:t>For many minority groups, their precondition hea</w:t>
      </w:r>
      <w:r w:rsidRPr="00F93E8D">
        <w:rPr>
          <w:rFonts w:eastAsia="Calibri"/>
        </w:rPr>
        <w:t>lth status tends to be worse</w:t>
      </w:r>
      <w:r w:rsidRPr="00F93E8D">
        <w:rPr>
          <w:rFonts w:eastAsia="Calibri"/>
        </w:rPr>
        <w:t>,</w:t>
      </w:r>
      <w:r w:rsidRPr="00F93E8D">
        <w:rPr>
          <w:rFonts w:eastAsia="Calibri"/>
        </w:rPr>
        <w:t xml:space="preserve"> on a whole range of different</w:t>
      </w:r>
      <w:r w:rsidRPr="00F93E8D">
        <w:rPr>
          <w:rFonts w:eastAsia="Calibri"/>
        </w:rPr>
        <w:t xml:space="preserve"> measures</w:t>
      </w:r>
      <w:r w:rsidRPr="00F93E8D">
        <w:rPr>
          <w:rFonts w:eastAsia="Calibri"/>
        </w:rPr>
        <w:t xml:space="preserve"> that we might think make people particularly susceptible to </w:t>
      </w:r>
      <w:r>
        <w:rPr>
          <w:rFonts w:eastAsia="Calibri"/>
        </w:rPr>
        <w:t>Covid</w:t>
      </w:r>
      <w:r w:rsidRPr="00F93E8D">
        <w:rPr>
          <w:rFonts w:eastAsia="Calibri"/>
        </w:rPr>
        <w:t xml:space="preserve">, but there is </w:t>
      </w:r>
      <w:r w:rsidRPr="00F93E8D">
        <w:rPr>
          <w:rFonts w:eastAsia="Calibri"/>
        </w:rPr>
        <w:t>a very strong age gradient there</w:t>
      </w:r>
      <w:r w:rsidRPr="00F93E8D">
        <w:rPr>
          <w:rFonts w:eastAsia="Calibri"/>
        </w:rPr>
        <w:t>.</w:t>
      </w:r>
      <w:r w:rsidRPr="00F93E8D">
        <w:rPr>
          <w:rFonts w:eastAsia="Calibri"/>
        </w:rPr>
        <w:t xml:space="preserve"> </w:t>
      </w:r>
      <w:r w:rsidRPr="00F93E8D">
        <w:rPr>
          <w:rFonts w:eastAsia="Calibri"/>
        </w:rPr>
        <w:t>When we talk about younger people in minority gr</w:t>
      </w:r>
      <w:r w:rsidRPr="00F93E8D">
        <w:rPr>
          <w:rFonts w:eastAsia="Calibri"/>
        </w:rPr>
        <w:t>o</w:t>
      </w:r>
      <w:r w:rsidRPr="00F93E8D">
        <w:rPr>
          <w:rFonts w:eastAsia="Calibri"/>
        </w:rPr>
        <w:t xml:space="preserve">ups, they actually have </w:t>
      </w:r>
      <w:r w:rsidRPr="00F93E8D">
        <w:rPr>
          <w:rFonts w:eastAsia="Calibri"/>
        </w:rPr>
        <w:t xml:space="preserve">lower </w:t>
      </w:r>
      <w:r w:rsidRPr="00F93E8D">
        <w:rPr>
          <w:rFonts w:eastAsia="Calibri"/>
        </w:rPr>
        <w:t>rates</w:t>
      </w:r>
      <w:r w:rsidRPr="00F93E8D">
        <w:rPr>
          <w:rFonts w:eastAsia="Calibri"/>
        </w:rPr>
        <w:t xml:space="preserve"> of pre-existing conditions than</w:t>
      </w:r>
      <w:r w:rsidRPr="00F93E8D">
        <w:rPr>
          <w:rFonts w:eastAsia="Calibri"/>
        </w:rPr>
        <w:t xml:space="preserve"> the white British population</w:t>
      </w:r>
      <w:r w:rsidRPr="00F93E8D">
        <w:rPr>
          <w:rFonts w:eastAsia="Calibri"/>
        </w:rPr>
        <w:t>.</w:t>
      </w:r>
      <w:r w:rsidRPr="00F93E8D">
        <w:rPr>
          <w:rFonts w:eastAsia="Calibri"/>
        </w:rPr>
        <w:t xml:space="preserve"> </w:t>
      </w:r>
      <w:r w:rsidRPr="00F93E8D">
        <w:rPr>
          <w:rFonts w:eastAsia="Calibri"/>
        </w:rPr>
        <w:t>Where minorities have worse p</w:t>
      </w:r>
      <w:r w:rsidRPr="00F93E8D">
        <w:rPr>
          <w:rFonts w:eastAsia="Calibri"/>
        </w:rPr>
        <w:t xml:space="preserve">re-existing health conditions </w:t>
      </w:r>
      <w:r w:rsidRPr="00F93E8D">
        <w:rPr>
          <w:rFonts w:eastAsia="Calibri"/>
        </w:rPr>
        <w:t xml:space="preserve">is </w:t>
      </w:r>
      <w:r w:rsidRPr="00F93E8D">
        <w:rPr>
          <w:rFonts w:eastAsia="Calibri"/>
        </w:rPr>
        <w:t>among</w:t>
      </w:r>
      <w:r w:rsidRPr="00F93E8D">
        <w:rPr>
          <w:rFonts w:eastAsia="Calibri"/>
        </w:rPr>
        <w:t xml:space="preserve"> the </w:t>
      </w:r>
      <w:r w:rsidRPr="00F93E8D">
        <w:rPr>
          <w:rFonts w:eastAsia="Calibri"/>
        </w:rPr>
        <w:t xml:space="preserve">older members </w:t>
      </w:r>
      <w:r w:rsidRPr="00F93E8D">
        <w:rPr>
          <w:rFonts w:eastAsia="Calibri"/>
        </w:rPr>
        <w:t>in those populations.</w:t>
      </w:r>
      <w:r w:rsidRPr="00F93E8D">
        <w:rPr>
          <w:rFonts w:eastAsia="Calibri"/>
        </w:rPr>
        <w:t xml:space="preserve"> </w:t>
      </w:r>
      <w:r w:rsidRPr="00F93E8D">
        <w:rPr>
          <w:rFonts w:eastAsia="Calibri"/>
        </w:rPr>
        <w:t>For Indians, Pakistanis, Bangladeshis and black Caribbeans, pre-existing h</w:t>
      </w:r>
      <w:r w:rsidRPr="00F93E8D">
        <w:rPr>
          <w:rFonts w:eastAsia="Calibri"/>
        </w:rPr>
        <w:t xml:space="preserve">ealth conditions among older members </w:t>
      </w:r>
      <w:r w:rsidRPr="00F93E8D">
        <w:rPr>
          <w:rFonts w:eastAsia="Calibri"/>
        </w:rPr>
        <w:t>of those communities are</w:t>
      </w:r>
      <w:r w:rsidRPr="00F93E8D">
        <w:rPr>
          <w:rFonts w:eastAsia="Calibri"/>
        </w:rPr>
        <w:t xml:space="preserve"> much more prevalent than among the white British population</w:t>
      </w:r>
      <w:r w:rsidRPr="00F93E8D">
        <w:rPr>
          <w:rFonts w:eastAsia="Calibri"/>
        </w:rPr>
        <w:t>.</w:t>
      </w:r>
      <w:r w:rsidRPr="00F93E8D">
        <w:rPr>
          <w:rFonts w:eastAsia="Calibri"/>
        </w:rPr>
        <w:t xml:space="preserve"> </w:t>
      </w:r>
      <w:r w:rsidRPr="00F93E8D">
        <w:rPr>
          <w:rFonts w:eastAsia="Calibri"/>
        </w:rPr>
        <w:t>You can</w:t>
      </w:r>
      <w:r w:rsidRPr="00F93E8D">
        <w:rPr>
          <w:rFonts w:eastAsia="Calibri"/>
        </w:rPr>
        <w:t xml:space="preserve"> </w:t>
      </w:r>
      <w:r w:rsidRPr="00F93E8D">
        <w:rPr>
          <w:rFonts w:eastAsia="Calibri"/>
        </w:rPr>
        <w:t>see how those two things might interact</w:t>
      </w:r>
      <w:r w:rsidRPr="00F93E8D">
        <w:rPr>
          <w:rFonts w:eastAsia="Calibri"/>
        </w:rPr>
        <w:t xml:space="preserve"> to be driving some of the differences that we see.</w:t>
      </w:r>
      <w:r w:rsidRPr="00F93E8D">
        <w:rPr>
          <w:rFonts w:eastAsia="Calibri"/>
        </w:rPr>
        <w:t xml:space="preserve"> </w:t>
      </w:r>
    </w:p>
    <w:p w:rsidR="00E9139D" w:rsidRPr="00F93E8D" w:rsidP="00C4647B">
      <w:pPr>
        <w:pStyle w:val="Answer"/>
        <w:rPr>
          <w:rFonts w:eastAsia="Calibri"/>
        </w:rPr>
      </w:pPr>
      <w:r w:rsidRPr="00F93E8D">
        <w:rPr>
          <w:rFonts w:eastAsia="Calibri"/>
        </w:rPr>
        <w:t>Coming back to my earlier point a</w:t>
      </w:r>
      <w:r w:rsidRPr="00F93E8D">
        <w:rPr>
          <w:rFonts w:eastAsia="Calibri"/>
        </w:rPr>
        <w:t xml:space="preserve">bout distinguishing direct deaths </w:t>
      </w:r>
      <w:r w:rsidRPr="00F93E8D">
        <w:rPr>
          <w:rFonts w:eastAsia="Calibri"/>
        </w:rPr>
        <w:t xml:space="preserve">caused by </w:t>
      </w:r>
      <w:r>
        <w:rPr>
          <w:rFonts w:eastAsia="Calibri"/>
        </w:rPr>
        <w:t>Covid</w:t>
      </w:r>
      <w:r w:rsidRPr="00F93E8D">
        <w:rPr>
          <w:rFonts w:eastAsia="Calibri"/>
        </w:rPr>
        <w:t xml:space="preserve"> from </w:t>
      </w:r>
      <w:r w:rsidRPr="00F93E8D">
        <w:rPr>
          <w:rFonts w:eastAsia="Calibri"/>
        </w:rPr>
        <w:t>indirect deaths that might be caused from reallocations in the health service or people delaying going to hospitals, we have seen a huge drop in A&amp;E admissions, for example.</w:t>
      </w:r>
      <w:r w:rsidRPr="00F93E8D">
        <w:rPr>
          <w:rFonts w:eastAsia="Calibri"/>
        </w:rPr>
        <w:t xml:space="preserve"> </w:t>
      </w:r>
      <w:r w:rsidRPr="00F93E8D">
        <w:rPr>
          <w:rFonts w:eastAsia="Calibri"/>
        </w:rPr>
        <w:t>Those might be directly rel</w:t>
      </w:r>
      <w:r w:rsidRPr="00F93E8D">
        <w:rPr>
          <w:rFonts w:eastAsia="Calibri"/>
        </w:rPr>
        <w:t>ated to some of these preconditions that older minority groups suffer from to a greater extent</w:t>
      </w:r>
      <w:r w:rsidRPr="00F93E8D">
        <w:rPr>
          <w:rFonts w:eastAsia="Calibri"/>
        </w:rPr>
        <w:t>.</w:t>
      </w:r>
      <w:r w:rsidRPr="00F93E8D">
        <w:rPr>
          <w:rFonts w:eastAsia="Calibri"/>
        </w:rPr>
        <w:t xml:space="preserve"> </w:t>
      </w:r>
      <w:r w:rsidRPr="00F93E8D">
        <w:rPr>
          <w:rFonts w:eastAsia="Calibri"/>
        </w:rPr>
        <w:t>It is not a matter of demographics.</w:t>
      </w:r>
      <w:r w:rsidRPr="00F93E8D">
        <w:rPr>
          <w:rFonts w:eastAsia="Calibri"/>
        </w:rPr>
        <w:t xml:space="preserve"> </w:t>
      </w:r>
      <w:r w:rsidRPr="00F93E8D">
        <w:rPr>
          <w:rFonts w:eastAsia="Calibri"/>
        </w:rPr>
        <w:t>It may be a matter of some of these household conditions or these pre-existing health conditions.</w:t>
      </w:r>
      <w:r w:rsidRPr="00F93E8D">
        <w:rPr>
          <w:rFonts w:eastAsia="Calibri"/>
        </w:rPr>
        <w:t xml:space="preserve"> </w:t>
      </w:r>
      <w:r w:rsidRPr="00F93E8D">
        <w:rPr>
          <w:rFonts w:eastAsia="Calibri"/>
        </w:rPr>
        <w:t>More work needs to be done</w:t>
      </w:r>
      <w:r w:rsidRPr="00F93E8D">
        <w:rPr>
          <w:rFonts w:eastAsia="Calibri"/>
        </w:rPr>
        <w:t xml:space="preserve"> to try to tease apart those elements.</w:t>
      </w:r>
      <w:r w:rsidRPr="00F93E8D">
        <w:rPr>
          <w:rFonts w:eastAsia="Calibri"/>
        </w:rPr>
        <w:t xml:space="preserve"> </w:t>
      </w:r>
    </w:p>
    <w:p w:rsidR="00E9139D" w:rsidRPr="00F93E8D" w:rsidP="00C4647B">
      <w:pPr>
        <w:pStyle w:val="Answer"/>
        <w:rPr>
          <w:rFonts w:eastAsia="Calibri"/>
        </w:rPr>
      </w:pPr>
      <w:r w:rsidRPr="00F93E8D">
        <w:rPr>
          <w:rFonts w:eastAsia="Calibri"/>
        </w:rPr>
        <w:t>In term</w:t>
      </w:r>
      <w:r w:rsidRPr="00F93E8D">
        <w:rPr>
          <w:rFonts w:eastAsia="Calibri"/>
        </w:rPr>
        <w:t>s</w:t>
      </w:r>
      <w:r w:rsidRPr="00F93E8D">
        <w:rPr>
          <w:rFonts w:eastAsia="Calibri"/>
        </w:rPr>
        <w:t xml:space="preserve"> of exposure at work, we can also look at the extent to which minority groups are involved as </w:t>
      </w:r>
      <w:r>
        <w:rPr>
          <w:rFonts w:eastAsia="Calibri"/>
        </w:rPr>
        <w:t>key worker</w:t>
      </w:r>
      <w:r w:rsidRPr="00F93E8D">
        <w:rPr>
          <w:rFonts w:eastAsia="Calibri"/>
        </w:rPr>
        <w:t>s</w:t>
      </w:r>
      <w:r w:rsidRPr="00F93E8D">
        <w:rPr>
          <w:rFonts w:eastAsia="Calibri"/>
        </w:rPr>
        <w:t>.</w:t>
      </w:r>
      <w:r w:rsidRPr="00F93E8D">
        <w:rPr>
          <w:rFonts w:eastAsia="Calibri"/>
        </w:rPr>
        <w:t xml:space="preserve"> </w:t>
      </w:r>
      <w:r w:rsidRPr="00F93E8D">
        <w:rPr>
          <w:rFonts w:eastAsia="Calibri"/>
        </w:rPr>
        <w:t>There we again see a lot of heterogeneity across different groups.</w:t>
      </w:r>
      <w:r w:rsidRPr="00F93E8D">
        <w:rPr>
          <w:rFonts w:eastAsia="Calibri"/>
        </w:rPr>
        <w:t xml:space="preserve"> </w:t>
      </w:r>
      <w:r w:rsidRPr="00F93E8D">
        <w:rPr>
          <w:rFonts w:eastAsia="Calibri"/>
        </w:rPr>
        <w:t xml:space="preserve">If </w:t>
      </w:r>
      <w:r w:rsidRPr="00F93E8D">
        <w:rPr>
          <w:rFonts w:eastAsia="Calibri"/>
        </w:rPr>
        <w:t xml:space="preserve">we </w:t>
      </w:r>
      <w:r w:rsidRPr="00F93E8D">
        <w:rPr>
          <w:rFonts w:eastAsia="Calibri"/>
        </w:rPr>
        <w:t xml:space="preserve">look at the share of all workers in a particular group, black </w:t>
      </w:r>
      <w:r w:rsidRPr="00F93E8D">
        <w:rPr>
          <w:rFonts w:eastAsia="Calibri"/>
        </w:rPr>
        <w:t xml:space="preserve">Caribbeans </w:t>
      </w:r>
      <w:r w:rsidRPr="00F93E8D">
        <w:rPr>
          <w:rFonts w:eastAsia="Calibri"/>
        </w:rPr>
        <w:t xml:space="preserve">and black </w:t>
      </w:r>
      <w:r w:rsidRPr="00F93E8D">
        <w:rPr>
          <w:rFonts w:eastAsia="Calibri"/>
        </w:rPr>
        <w:t>Africans</w:t>
      </w:r>
      <w:r w:rsidRPr="00F93E8D">
        <w:rPr>
          <w:rFonts w:eastAsia="Calibri"/>
        </w:rPr>
        <w:t xml:space="preserve"> have</w:t>
      </w:r>
      <w:r w:rsidRPr="00F93E8D">
        <w:rPr>
          <w:rFonts w:eastAsia="Calibri"/>
        </w:rPr>
        <w:t xml:space="preserve"> a greater share of people who are working within those groups</w:t>
      </w:r>
      <w:r>
        <w:rPr>
          <w:rFonts w:eastAsia="Calibri"/>
        </w:rPr>
        <w:t>—</w:t>
      </w:r>
      <w:r w:rsidRPr="00F93E8D">
        <w:rPr>
          <w:rFonts w:eastAsia="Calibri"/>
        </w:rPr>
        <w:t xml:space="preserve">who are working in </w:t>
      </w:r>
      <w:r>
        <w:rPr>
          <w:rFonts w:eastAsia="Calibri"/>
        </w:rPr>
        <w:t>key worker</w:t>
      </w:r>
      <w:r w:rsidRPr="00F93E8D">
        <w:rPr>
          <w:rFonts w:eastAsia="Calibri"/>
        </w:rPr>
        <w:t xml:space="preserve"> sectors</w:t>
      </w:r>
      <w:r w:rsidRPr="00F93E8D">
        <w:rPr>
          <w:rFonts w:eastAsia="Calibri"/>
        </w:rPr>
        <w:t>.</w:t>
      </w:r>
      <w:r w:rsidRPr="00F93E8D">
        <w:rPr>
          <w:rFonts w:eastAsia="Calibri"/>
        </w:rPr>
        <w:t xml:space="preserve"> </w:t>
      </w:r>
      <w:r w:rsidRPr="00F93E8D">
        <w:rPr>
          <w:rFonts w:eastAsia="Calibri"/>
        </w:rPr>
        <w:t xml:space="preserve">For example, the share </w:t>
      </w:r>
      <w:r w:rsidRPr="00F93E8D">
        <w:rPr>
          <w:rFonts w:eastAsia="Calibri"/>
        </w:rPr>
        <w:t>of</w:t>
      </w:r>
      <w:r w:rsidRPr="00F93E8D">
        <w:rPr>
          <w:rFonts w:eastAsia="Calibri"/>
        </w:rPr>
        <w:t xml:space="preserve"> white British individuals workin</w:t>
      </w:r>
      <w:r w:rsidRPr="00F93E8D">
        <w:rPr>
          <w:rFonts w:eastAsia="Calibri"/>
        </w:rPr>
        <w:t xml:space="preserve">g as a </w:t>
      </w:r>
      <w:r>
        <w:rPr>
          <w:rFonts w:eastAsia="Calibri"/>
        </w:rPr>
        <w:t>key worker</w:t>
      </w:r>
      <w:r w:rsidRPr="00F93E8D">
        <w:rPr>
          <w:rFonts w:eastAsia="Calibri"/>
        </w:rPr>
        <w:t xml:space="preserve"> is about 20%</w:t>
      </w:r>
      <w:r w:rsidRPr="00F93E8D">
        <w:rPr>
          <w:rFonts w:eastAsia="Calibri"/>
        </w:rPr>
        <w:t xml:space="preserve"> or</w:t>
      </w:r>
      <w:r w:rsidRPr="00F93E8D">
        <w:rPr>
          <w:rFonts w:eastAsia="Calibri"/>
        </w:rPr>
        <w:t xml:space="preserve"> 21%</w:t>
      </w:r>
      <w:r w:rsidRPr="00F93E8D">
        <w:rPr>
          <w:rFonts w:eastAsia="Calibri"/>
        </w:rPr>
        <w:t>.</w:t>
      </w:r>
      <w:r w:rsidRPr="00F93E8D">
        <w:rPr>
          <w:rFonts w:eastAsia="Calibri"/>
        </w:rPr>
        <w:t xml:space="preserve"> </w:t>
      </w:r>
      <w:r w:rsidRPr="00F93E8D">
        <w:rPr>
          <w:rFonts w:eastAsia="Calibri"/>
        </w:rPr>
        <w:t xml:space="preserve">That corresponds to the </w:t>
      </w:r>
      <w:r w:rsidRPr="00F93E8D">
        <w:rPr>
          <w:rFonts w:eastAsia="Calibri"/>
        </w:rPr>
        <w:t>share of black Africans who are working just solely in health and social care, even ignoring all the other sectors in key work.</w:t>
      </w:r>
      <w:r w:rsidRPr="00F93E8D">
        <w:rPr>
          <w:rFonts w:eastAsia="Calibri"/>
        </w:rPr>
        <w:t xml:space="preserve"> </w:t>
      </w:r>
      <w:r w:rsidRPr="00F93E8D">
        <w:rPr>
          <w:rFonts w:eastAsia="Calibri"/>
        </w:rPr>
        <w:t>There are large disparities there</w:t>
      </w:r>
      <w:r w:rsidRPr="00F93E8D">
        <w:rPr>
          <w:rFonts w:eastAsia="Calibri"/>
        </w:rPr>
        <w:t>.</w:t>
      </w:r>
      <w:r w:rsidRPr="00F93E8D">
        <w:rPr>
          <w:rFonts w:eastAsia="Calibri"/>
        </w:rPr>
        <w:t xml:space="preserve"> </w:t>
      </w:r>
      <w:r w:rsidRPr="00F93E8D">
        <w:rPr>
          <w:rFonts w:eastAsia="Calibri"/>
        </w:rPr>
        <w:t>Some other groups</w:t>
      </w:r>
      <w:r w:rsidRPr="00F93E8D">
        <w:rPr>
          <w:rFonts w:eastAsia="Calibri"/>
        </w:rPr>
        <w:t>,</w:t>
      </w:r>
      <w:r w:rsidRPr="00F93E8D">
        <w:rPr>
          <w:rFonts w:eastAsia="Calibri"/>
        </w:rPr>
        <w:t xml:space="preserve"> such as Ban</w:t>
      </w:r>
      <w:r w:rsidRPr="00F93E8D">
        <w:rPr>
          <w:rFonts w:eastAsia="Calibri"/>
        </w:rPr>
        <w:t>gladeshis and Pakistanis</w:t>
      </w:r>
      <w:r w:rsidRPr="00F93E8D">
        <w:rPr>
          <w:rFonts w:eastAsia="Calibri"/>
        </w:rPr>
        <w:t>,</w:t>
      </w:r>
      <w:r w:rsidRPr="00F93E8D">
        <w:rPr>
          <w:rFonts w:eastAsia="Calibri"/>
        </w:rPr>
        <w:t xml:space="preserve"> are less exposed</w:t>
      </w:r>
      <w:r w:rsidRPr="00F93E8D">
        <w:rPr>
          <w:rFonts w:eastAsia="Calibri"/>
        </w:rPr>
        <w:t xml:space="preserve"> through </w:t>
      </w:r>
      <w:r>
        <w:rPr>
          <w:rFonts w:eastAsia="Calibri"/>
        </w:rPr>
        <w:t>key worker</w:t>
      </w:r>
      <w:r w:rsidRPr="00F93E8D">
        <w:rPr>
          <w:rFonts w:eastAsia="Calibri"/>
        </w:rPr>
        <w:t xml:space="preserve"> sectors and occupations</w:t>
      </w:r>
      <w:r w:rsidRPr="00F93E8D">
        <w:rPr>
          <w:rFonts w:eastAsia="Calibri"/>
        </w:rPr>
        <w:t>.</w:t>
      </w:r>
    </w:p>
    <w:p w:rsidR="00E9139D" w:rsidRPr="00F93E8D" w:rsidP="00C4647B">
      <w:pPr>
        <w:pStyle w:val="Answer"/>
        <w:rPr>
          <w:rFonts w:eastAsia="Calibri"/>
        </w:rPr>
      </w:pPr>
      <w:r w:rsidRPr="00F93E8D">
        <w:rPr>
          <w:rFonts w:eastAsia="Calibri"/>
        </w:rPr>
        <w:t xml:space="preserve">There are also </w:t>
      </w:r>
      <w:r w:rsidRPr="00F93E8D">
        <w:rPr>
          <w:rFonts w:eastAsia="Calibri"/>
        </w:rPr>
        <w:t>differences</w:t>
      </w:r>
      <w:r w:rsidRPr="00F93E8D">
        <w:rPr>
          <w:rFonts w:eastAsia="Calibri"/>
        </w:rPr>
        <w:t xml:space="preserve"> across these groups in terms of employment and income</w:t>
      </w:r>
      <w:r w:rsidRPr="00F93E8D">
        <w:rPr>
          <w:rFonts w:eastAsia="Calibri"/>
        </w:rPr>
        <w:t xml:space="preserve"> risk, in terms of sectors they have been exposed to that have been shut down.</w:t>
      </w:r>
      <w:r w:rsidRPr="00F93E8D">
        <w:rPr>
          <w:rFonts w:eastAsia="Calibri"/>
        </w:rPr>
        <w:t xml:space="preserve"> </w:t>
      </w:r>
      <w:r w:rsidRPr="00F93E8D">
        <w:rPr>
          <w:rFonts w:eastAsia="Calibri"/>
        </w:rPr>
        <w:t xml:space="preserve">We </w:t>
      </w:r>
      <w:r w:rsidRPr="00F93E8D">
        <w:rPr>
          <w:rFonts w:eastAsia="Calibri"/>
        </w:rPr>
        <w:t>know th</w:t>
      </w:r>
      <w:r w:rsidRPr="00F93E8D">
        <w:rPr>
          <w:rFonts w:eastAsia="Calibri"/>
        </w:rPr>
        <w:t>at shut</w:t>
      </w:r>
      <w:r>
        <w:rPr>
          <w:rFonts w:eastAsia="Calibri"/>
        </w:rPr>
        <w:t xml:space="preserve"> </w:t>
      </w:r>
      <w:r w:rsidRPr="00F93E8D">
        <w:rPr>
          <w:rFonts w:eastAsia="Calibri"/>
        </w:rPr>
        <w:t>d</w:t>
      </w:r>
      <w:r w:rsidRPr="00F93E8D">
        <w:rPr>
          <w:rFonts w:eastAsia="Calibri"/>
        </w:rPr>
        <w:t>own sectors are more likely to be lower</w:t>
      </w:r>
      <w:r>
        <w:rPr>
          <w:rFonts w:eastAsia="Calibri"/>
        </w:rPr>
        <w:t xml:space="preserve"> </w:t>
      </w:r>
      <w:r w:rsidRPr="00F93E8D">
        <w:rPr>
          <w:rFonts w:eastAsia="Calibri"/>
        </w:rPr>
        <w:t>pa</w:t>
      </w:r>
      <w:r w:rsidRPr="00F93E8D">
        <w:rPr>
          <w:rFonts w:eastAsia="Calibri"/>
        </w:rPr>
        <w:t>id</w:t>
      </w:r>
      <w:r w:rsidRPr="00F93E8D">
        <w:rPr>
          <w:rFonts w:eastAsia="Calibri"/>
        </w:rPr>
        <w:t xml:space="preserve"> sectors</w:t>
      </w:r>
      <w:r w:rsidRPr="00F93E8D">
        <w:rPr>
          <w:rFonts w:eastAsia="Calibri"/>
        </w:rPr>
        <w:t>.</w:t>
      </w:r>
      <w:r w:rsidRPr="00F93E8D">
        <w:rPr>
          <w:rFonts w:eastAsia="Calibri"/>
        </w:rPr>
        <w:t xml:space="preserve"> </w:t>
      </w:r>
      <w:r w:rsidRPr="00F93E8D">
        <w:rPr>
          <w:rFonts w:eastAsia="Calibri"/>
        </w:rPr>
        <w:t>Even among sectors that remain open, lower</w:t>
      </w:r>
      <w:r>
        <w:rPr>
          <w:rFonts w:eastAsia="Calibri"/>
        </w:rPr>
        <w:t xml:space="preserve"> </w:t>
      </w:r>
      <w:r w:rsidRPr="00F93E8D">
        <w:rPr>
          <w:rFonts w:eastAsia="Calibri"/>
        </w:rPr>
        <w:t>paid jobs</w:t>
      </w:r>
      <w:r w:rsidRPr="00F93E8D">
        <w:rPr>
          <w:rFonts w:eastAsia="Calibri"/>
        </w:rPr>
        <w:t xml:space="preserve"> within those sectors are less likely to be able to be done from home</w:t>
      </w:r>
      <w:r w:rsidRPr="00F93E8D">
        <w:rPr>
          <w:rFonts w:eastAsia="Calibri"/>
        </w:rPr>
        <w:t>.</w:t>
      </w:r>
      <w:r w:rsidRPr="00F93E8D">
        <w:rPr>
          <w:rFonts w:eastAsia="Calibri"/>
        </w:rPr>
        <w:t xml:space="preserve"> </w:t>
      </w:r>
      <w:r w:rsidRPr="00F93E8D">
        <w:rPr>
          <w:rFonts w:eastAsia="Calibri"/>
        </w:rPr>
        <w:t>In both dimensions, across sectors and within sector, y</w:t>
      </w:r>
      <w:r w:rsidRPr="00F93E8D">
        <w:rPr>
          <w:rFonts w:eastAsia="Calibri"/>
        </w:rPr>
        <w:t>ou are seeing i</w:t>
      </w:r>
      <w:r w:rsidRPr="00F93E8D">
        <w:rPr>
          <w:rFonts w:eastAsia="Calibri"/>
        </w:rPr>
        <w:t>mpacts at the low end of the income distribution</w:t>
      </w:r>
      <w:r w:rsidRPr="00F93E8D">
        <w:rPr>
          <w:rFonts w:eastAsia="Calibri"/>
        </w:rPr>
        <w:t xml:space="preserve">, </w:t>
      </w:r>
      <w:r w:rsidRPr="00F93E8D">
        <w:rPr>
          <w:rFonts w:eastAsia="Calibri"/>
        </w:rPr>
        <w:t xml:space="preserve">where </w:t>
      </w:r>
      <w:r w:rsidRPr="00F93E8D">
        <w:rPr>
          <w:rFonts w:eastAsia="Calibri"/>
        </w:rPr>
        <w:t xml:space="preserve">some </w:t>
      </w:r>
      <w:r w:rsidRPr="00F93E8D">
        <w:rPr>
          <w:rFonts w:eastAsia="Calibri"/>
        </w:rPr>
        <w:t>minority groups tend to be concentrated.</w:t>
      </w:r>
    </w:p>
    <w:p w:rsidR="009264E8" w:rsidRPr="00F93E8D" w:rsidP="00C4647B">
      <w:pPr>
        <w:pStyle w:val="Answer"/>
        <w:rPr>
          <w:rFonts w:eastAsia="Calibri"/>
        </w:rPr>
      </w:pPr>
      <w:r w:rsidRPr="00F93E8D">
        <w:rPr>
          <w:rFonts w:eastAsia="Calibri"/>
        </w:rPr>
        <w:t>I can talk further about impacts in terms of the ability to save and resilience across these different groups.</w:t>
      </w:r>
      <w:r w:rsidRPr="00F93E8D">
        <w:rPr>
          <w:rFonts w:eastAsia="Calibri"/>
        </w:rPr>
        <w:t xml:space="preserve"> </w:t>
      </w:r>
      <w:r w:rsidRPr="00F93E8D">
        <w:rPr>
          <w:rFonts w:eastAsia="Calibri"/>
        </w:rPr>
        <w:t xml:space="preserve">One final point that I would like to emphasise is that </w:t>
      </w:r>
      <w:r w:rsidRPr="00F93E8D">
        <w:rPr>
          <w:rFonts w:eastAsia="Calibri"/>
        </w:rPr>
        <w:t xml:space="preserve">many </w:t>
      </w:r>
      <w:r w:rsidRPr="00F93E8D">
        <w:rPr>
          <w:rFonts w:eastAsia="Calibri"/>
        </w:rPr>
        <w:t>minority groups tend to be</w:t>
      </w:r>
      <w:r w:rsidRPr="00F93E8D">
        <w:rPr>
          <w:rFonts w:eastAsia="Calibri"/>
        </w:rPr>
        <w:t xml:space="preserve"> over-exposed to self-employment as well.</w:t>
      </w:r>
      <w:r w:rsidRPr="00F93E8D">
        <w:rPr>
          <w:rFonts w:eastAsia="Calibri"/>
        </w:rPr>
        <w:t xml:space="preserve"> </w:t>
      </w:r>
      <w:r w:rsidRPr="00F93E8D">
        <w:rPr>
          <w:rFonts w:eastAsia="Calibri"/>
        </w:rPr>
        <w:t>It has been somewhat harder for the Government to implement policies to provide financial support to that group.</w:t>
      </w:r>
      <w:r w:rsidRPr="00F93E8D">
        <w:rPr>
          <w:rFonts w:eastAsia="Calibri"/>
        </w:rPr>
        <w:t xml:space="preserve"> </w:t>
      </w:r>
      <w:r w:rsidRPr="00F93E8D">
        <w:rPr>
          <w:rFonts w:eastAsia="Calibri"/>
        </w:rPr>
        <w:t>For example, Ba</w:t>
      </w:r>
      <w:r w:rsidRPr="00F93E8D">
        <w:rPr>
          <w:rFonts w:eastAsia="Calibri"/>
        </w:rPr>
        <w:t xml:space="preserve">ngladeshis, especially Bangladeshi men, are </w:t>
      </w:r>
      <w:r w:rsidRPr="00F93E8D">
        <w:rPr>
          <w:rFonts w:eastAsia="Calibri"/>
        </w:rPr>
        <w:t>far</w:t>
      </w:r>
      <w:r w:rsidRPr="00F93E8D">
        <w:rPr>
          <w:rFonts w:eastAsia="Calibri"/>
        </w:rPr>
        <w:t xml:space="preserve"> more exposed</w:t>
      </w:r>
      <w:r w:rsidRPr="00F93E8D">
        <w:rPr>
          <w:rFonts w:eastAsia="Calibri"/>
        </w:rPr>
        <w:t xml:space="preserve"> to self-employment than white British men or any other male group among any of the other minority groups</w:t>
      </w:r>
      <w:r w:rsidRPr="00F93E8D">
        <w:rPr>
          <w:rFonts w:eastAsia="Calibri"/>
        </w:rPr>
        <w:t>.</w:t>
      </w:r>
      <w:r w:rsidRPr="00F93E8D">
        <w:rPr>
          <w:rFonts w:eastAsia="Calibri"/>
        </w:rPr>
        <w:t xml:space="preserve"> </w:t>
      </w:r>
    </w:p>
    <w:p w:rsidR="00E9139D" w:rsidRPr="00F93E8D" w:rsidP="00C4647B">
      <w:pPr>
        <w:pStyle w:val="Answer"/>
        <w:rPr>
          <w:rFonts w:eastAsia="Calibri"/>
        </w:rPr>
      </w:pPr>
      <w:r w:rsidRPr="00F93E8D">
        <w:rPr>
          <w:rFonts w:eastAsia="Calibri"/>
        </w:rPr>
        <w:t>Maybe I should stop</w:t>
      </w:r>
      <w:r w:rsidRPr="00F93E8D">
        <w:rPr>
          <w:rFonts w:eastAsia="Calibri"/>
        </w:rPr>
        <w:t>,</w:t>
      </w:r>
      <w:r w:rsidRPr="00F93E8D">
        <w:rPr>
          <w:rFonts w:eastAsia="Calibri"/>
        </w:rPr>
        <w:t xml:space="preserve"> then we can come back to some of the economic impact</w:t>
      </w:r>
      <w:r w:rsidRPr="00F93E8D">
        <w:rPr>
          <w:rFonts w:eastAsia="Calibri"/>
        </w:rPr>
        <w:t>s across groups a little bit later</w:t>
      </w:r>
      <w:r w:rsidRPr="00F93E8D">
        <w:rPr>
          <w:rFonts w:eastAsia="Calibri"/>
        </w:rPr>
        <w:t>.</w:t>
      </w:r>
      <w:r w:rsidRPr="00F93E8D">
        <w:rPr>
          <w:rFonts w:eastAsia="Calibri"/>
        </w:rPr>
        <w:t xml:space="preserve"> </w:t>
      </w:r>
      <w:r w:rsidRPr="00F93E8D">
        <w:rPr>
          <w:rFonts w:eastAsia="Calibri"/>
        </w:rPr>
        <w:t xml:space="preserve">It is essentially a combination </w:t>
      </w:r>
      <w:r w:rsidRPr="00F93E8D">
        <w:rPr>
          <w:rFonts w:eastAsia="Calibri"/>
        </w:rPr>
        <w:t>of</w:t>
      </w:r>
      <w:r w:rsidRPr="00F93E8D">
        <w:rPr>
          <w:rFonts w:eastAsia="Calibri"/>
        </w:rPr>
        <w:t xml:space="preserve"> all those factors, but</w:t>
      </w:r>
      <w:r w:rsidRPr="00F93E8D">
        <w:rPr>
          <w:rFonts w:eastAsia="Calibri"/>
        </w:rPr>
        <w:t xml:space="preserve"> demographics and age would make it harder to explain these differences across minority groups</w:t>
      </w:r>
      <w:r w:rsidRPr="00F93E8D">
        <w:rPr>
          <w:rFonts w:eastAsia="Calibri"/>
        </w:rPr>
        <w:t>.</w:t>
      </w:r>
    </w:p>
    <w:p w:rsidR="00E9139D" w:rsidRPr="00F93E8D" w:rsidP="00E9139D">
      <w:pPr>
        <w:pStyle w:val="Answer"/>
      </w:pPr>
      <w:r w:rsidRPr="00F93E8D">
        <w:rPr>
          <w:b/>
          <w:i/>
        </w:rPr>
        <w:t>Liz McKeown:</w:t>
      </w:r>
      <w:r w:rsidRPr="00F93E8D">
        <w:rPr>
          <w:b/>
        </w:rPr>
        <w:t xml:space="preserve"> </w:t>
      </w:r>
      <w:r w:rsidRPr="00F93E8D">
        <w:t>C</w:t>
      </w:r>
      <w:r w:rsidRPr="00F93E8D">
        <w:t>ould I come in briefly just to add to a couple points we have heard there?</w:t>
      </w:r>
      <w:r w:rsidRPr="00F93E8D">
        <w:t xml:space="preserve"> </w:t>
      </w:r>
      <w:r w:rsidRPr="00F93E8D">
        <w:t>I wanted to flag to the Committee that we have some forthcoming publications</w:t>
      </w:r>
      <w:r w:rsidRPr="00F93E8D">
        <w:t xml:space="preserve"> that I think will shed further light on some of the issues that have just been raised</w:t>
      </w:r>
      <w:r w:rsidRPr="00F93E8D">
        <w:t>.</w:t>
      </w:r>
      <w:r w:rsidRPr="00F93E8D">
        <w:t xml:space="preserve"> </w:t>
      </w:r>
      <w:r w:rsidRPr="00F93E8D">
        <w:t>Tomorrow</w:t>
      </w:r>
      <w:r w:rsidRPr="00F93E8D">
        <w:t xml:space="preserve">, </w:t>
      </w:r>
      <w:r w:rsidRPr="00F93E8D">
        <w:t>we will</w:t>
      </w:r>
      <w:r w:rsidRPr="00F93E8D">
        <w:t xml:space="preserve"> be publishing an analysis of ethnicity and mortality</w:t>
      </w:r>
      <w:r w:rsidRPr="00F93E8D">
        <w:t>.</w:t>
      </w:r>
      <w:r w:rsidRPr="00F93E8D">
        <w:t xml:space="preserve"> </w:t>
      </w:r>
      <w:r w:rsidRPr="00F93E8D">
        <w:t>In</w:t>
      </w:r>
      <w:r w:rsidRPr="00F93E8D">
        <w:t xml:space="preserve"> that analysis</w:t>
      </w:r>
      <w:r w:rsidRPr="00F93E8D">
        <w:t xml:space="preserve">, </w:t>
      </w:r>
      <w:r w:rsidRPr="00F93E8D">
        <w:t>we have</w:t>
      </w:r>
      <w:r w:rsidRPr="00F93E8D">
        <w:t xml:space="preserve"> linked death registrations to data from the 2011 census, where we can get ethnicity and other characteristics</w:t>
      </w:r>
      <w:r w:rsidRPr="00F93E8D">
        <w:t>.</w:t>
      </w:r>
      <w:r w:rsidRPr="00F93E8D">
        <w:t xml:space="preserve"> </w:t>
      </w:r>
      <w:r w:rsidRPr="00F93E8D">
        <w:t xml:space="preserve">Those other characteristics will allow us to </w:t>
      </w:r>
      <w:r w:rsidRPr="00F93E8D">
        <w:t>explore some of tho</w:t>
      </w:r>
      <w:r w:rsidRPr="00F93E8D">
        <w:t>se questions that were just being discussed.</w:t>
      </w:r>
      <w:r w:rsidRPr="00F93E8D">
        <w:t xml:space="preserve"> </w:t>
      </w:r>
      <w:r w:rsidRPr="00F93E8D">
        <w:t>It is a rich dataset.</w:t>
      </w:r>
      <w:r w:rsidRPr="00F93E8D">
        <w:t xml:space="preserve"> </w:t>
      </w:r>
      <w:r w:rsidRPr="00F93E8D">
        <w:t>We will obviously share the findings of that with the Committee after publication.</w:t>
      </w:r>
      <w:r w:rsidRPr="00F93E8D">
        <w:t xml:space="preserve"> </w:t>
      </w:r>
      <w:r w:rsidRPr="00F93E8D">
        <w:t>T</w:t>
      </w:r>
      <w:r w:rsidRPr="00F93E8D">
        <w:t>hat will be very useful to address some o</w:t>
      </w:r>
      <w:r w:rsidRPr="00F93E8D">
        <w:t>f</w:t>
      </w:r>
      <w:r w:rsidRPr="00F93E8D">
        <w:t xml:space="preserve"> those questions.</w:t>
      </w:r>
    </w:p>
    <w:p w:rsidR="006D6DC6" w:rsidRPr="00F93E8D" w:rsidP="00E9139D">
      <w:pPr>
        <w:pStyle w:val="Answer"/>
      </w:pPr>
      <w:r w:rsidRPr="00F93E8D">
        <w:t xml:space="preserve">The other area I wanted to pick up on </w:t>
      </w:r>
      <w:r w:rsidRPr="00F93E8D">
        <w:t>was the</w:t>
      </w:r>
      <w:r w:rsidRPr="00F93E8D">
        <w:t xml:space="preserve"> talk of</w:t>
      </w:r>
      <w:r w:rsidRPr="00F93E8D">
        <w:t xml:space="preserve"> how </w:t>
      </w:r>
      <w:r w:rsidRPr="00F93E8D">
        <w:t>different</w:t>
      </w:r>
      <w:r w:rsidRPr="00F93E8D">
        <w:t xml:space="preserve"> groups are exposed</w:t>
      </w:r>
      <w:r w:rsidRPr="00F93E8D">
        <w:t xml:space="preserve"> to </w:t>
      </w:r>
      <w:r>
        <w:t>Covid</w:t>
      </w:r>
      <w:r w:rsidRPr="00F93E8D">
        <w:t>-19 at work</w:t>
      </w:r>
      <w:r w:rsidRPr="00F93E8D">
        <w:t>.</w:t>
      </w:r>
      <w:r w:rsidRPr="00F93E8D">
        <w:t xml:space="preserve"> </w:t>
      </w:r>
      <w:r w:rsidRPr="00F93E8D">
        <w:t>Next week, we will be launching a publication that looks specifically at that issue.</w:t>
      </w:r>
      <w:r w:rsidRPr="00F93E8D">
        <w:t xml:space="preserve"> </w:t>
      </w:r>
      <w:r w:rsidRPr="00F93E8D">
        <w:t xml:space="preserve">It uses a technique to see how much different occupations are exposed to infection and also how </w:t>
      </w:r>
      <w:r w:rsidRPr="00F93E8D">
        <w:t>proximate they are to other individuals at work</w:t>
      </w:r>
      <w:r w:rsidRPr="00F93E8D">
        <w:t>.</w:t>
      </w:r>
      <w:r w:rsidRPr="00F93E8D">
        <w:t xml:space="preserve"> </w:t>
      </w:r>
      <w:r w:rsidRPr="00F93E8D">
        <w:t xml:space="preserve">It allows us to think about the risk of </w:t>
      </w:r>
      <w:r>
        <w:t>Covid</w:t>
      </w:r>
      <w:r w:rsidRPr="00F93E8D">
        <w:t>-19 at work for different occupations.</w:t>
      </w:r>
      <w:r w:rsidRPr="00F93E8D">
        <w:t xml:space="preserve"> </w:t>
      </w:r>
      <w:r w:rsidRPr="00F93E8D">
        <w:t>We</w:t>
      </w:r>
      <w:r w:rsidRPr="00F93E8D">
        <w:t xml:space="preserve"> can </w:t>
      </w:r>
      <w:r w:rsidRPr="00F93E8D">
        <w:t xml:space="preserve">then </w:t>
      </w:r>
      <w:r w:rsidRPr="00F93E8D">
        <w:t xml:space="preserve">look at how </w:t>
      </w:r>
      <w:r w:rsidRPr="00F93E8D">
        <w:t>different</w:t>
      </w:r>
      <w:r w:rsidRPr="00F93E8D">
        <w:t xml:space="preserve"> protected characteristics work in those occupations</w:t>
      </w:r>
      <w:r w:rsidRPr="00F93E8D">
        <w:t>.</w:t>
      </w:r>
      <w:r w:rsidRPr="00F93E8D">
        <w:t xml:space="preserve"> </w:t>
      </w:r>
      <w:r w:rsidRPr="00F93E8D">
        <w:t>Some occupations are over</w:t>
      </w:r>
      <w:r w:rsidRPr="00F93E8D">
        <w:t>-</w:t>
      </w:r>
      <w:r w:rsidRPr="00F93E8D">
        <w:t>represente</w:t>
      </w:r>
      <w:r w:rsidRPr="00F93E8D">
        <w:t>d by women</w:t>
      </w:r>
      <w:r w:rsidRPr="00F93E8D">
        <w:t xml:space="preserve">, </w:t>
      </w:r>
      <w:r w:rsidRPr="00F93E8D">
        <w:t xml:space="preserve">ethnic </w:t>
      </w:r>
      <w:r w:rsidRPr="00F93E8D">
        <w:t>minorities</w:t>
      </w:r>
      <w:r w:rsidRPr="00F93E8D">
        <w:t xml:space="preserve"> or what</w:t>
      </w:r>
      <w:r>
        <w:t xml:space="preserve"> h</w:t>
      </w:r>
      <w:r w:rsidRPr="00F93E8D">
        <w:t>ave</w:t>
      </w:r>
      <w:r>
        <w:t xml:space="preserve"> </w:t>
      </w:r>
      <w:r w:rsidRPr="00F93E8D">
        <w:t>you.</w:t>
      </w:r>
      <w:r w:rsidRPr="00F93E8D">
        <w:t xml:space="preserve"> </w:t>
      </w:r>
      <w:r w:rsidRPr="00F93E8D">
        <w:t>That will add to our evidence base in this area and begin to fill in some of the gaps.</w:t>
      </w:r>
      <w:r w:rsidRPr="00F93E8D">
        <w:t xml:space="preserve"> </w:t>
      </w:r>
      <w:r w:rsidRPr="00F93E8D">
        <w:t xml:space="preserve">Taken together, the IFS work last week and these </w:t>
      </w:r>
      <w:r w:rsidRPr="00F93E8D">
        <w:t>forthcoming publications will give us</w:t>
      </w:r>
      <w:r w:rsidRPr="00F93E8D">
        <w:t xml:space="preserve"> quite a rich picture of what is ha</w:t>
      </w:r>
      <w:r w:rsidRPr="00F93E8D">
        <w:t>ppening with ethnic minorities during the pandemic</w:t>
      </w:r>
      <w:r w:rsidRPr="00F93E8D">
        <w:t>.</w:t>
      </w:r>
    </w:p>
    <w:p w:rsidR="00E9139D" w:rsidRPr="00F93E8D" w:rsidP="006D6DC6">
      <w:pPr>
        <w:pStyle w:val="Question"/>
      </w:pPr>
      <w:r w:rsidRPr="00F93E8D">
        <w:rPr>
          <w:b/>
        </w:rPr>
        <w:t>Alex Davies-Jones:</w:t>
      </w:r>
      <w:r w:rsidRPr="00F93E8D">
        <w:t xml:space="preserve"> </w:t>
      </w:r>
      <w:r w:rsidRPr="00F93E8D">
        <w:t>Could I come back to the UK Government’s response in identifying these specific at</w:t>
      </w:r>
      <w:r w:rsidRPr="00F93E8D">
        <w:t>-</w:t>
      </w:r>
      <w:r w:rsidRPr="00F93E8D">
        <w:t>risk groups?</w:t>
      </w:r>
      <w:r w:rsidRPr="00F93E8D">
        <w:t xml:space="preserve"> </w:t>
      </w:r>
      <w:r w:rsidRPr="00F93E8D">
        <w:t xml:space="preserve">Have your </w:t>
      </w:r>
      <w:r w:rsidRPr="00F93E8D">
        <w:t>organisations been able to do any analysis and comparisons with other countries</w:t>
      </w:r>
      <w:r w:rsidRPr="00F93E8D">
        <w:t xml:space="preserve"> in the world who have dealt with the coronavirus and</w:t>
      </w:r>
      <w:r w:rsidRPr="00F93E8D">
        <w:t xml:space="preserve"> have</w:t>
      </w:r>
      <w:r w:rsidRPr="00F93E8D">
        <w:t xml:space="preserve"> seen similar results?</w:t>
      </w:r>
      <w:r w:rsidRPr="00F93E8D">
        <w:t xml:space="preserve"> </w:t>
      </w:r>
      <w:r w:rsidRPr="00F93E8D">
        <w:t xml:space="preserve">If </w:t>
      </w:r>
      <w:r w:rsidRPr="00F93E8D">
        <w:t>you have</w:t>
      </w:r>
      <w:r w:rsidRPr="00F93E8D">
        <w:t xml:space="preserve">, </w:t>
      </w:r>
      <w:r w:rsidRPr="00F93E8D">
        <w:t xml:space="preserve">where </w:t>
      </w:r>
      <w:r w:rsidRPr="00F93E8D">
        <w:t xml:space="preserve">does </w:t>
      </w:r>
      <w:r w:rsidRPr="00F93E8D">
        <w:t xml:space="preserve">the UK’s </w:t>
      </w:r>
      <w:r w:rsidRPr="00F93E8D">
        <w:t xml:space="preserve">response </w:t>
      </w:r>
      <w:r w:rsidRPr="00F93E8D">
        <w:t>rank in terms of this?</w:t>
      </w:r>
    </w:p>
    <w:p w:rsidR="006D6DC6" w:rsidRPr="00F93E8D" w:rsidP="006D6DC6">
      <w:pPr>
        <w:pStyle w:val="Answer"/>
      </w:pPr>
      <w:r w:rsidRPr="00F93E8D">
        <w:rPr>
          <w:b/>
          <w:i/>
        </w:rPr>
        <w:t>Professor Sir Michael Marmot:</w:t>
      </w:r>
      <w:r w:rsidRPr="00F93E8D">
        <w:rPr>
          <w:b/>
        </w:rPr>
        <w:t xml:space="preserve"> </w:t>
      </w:r>
      <w:r w:rsidRPr="00F93E8D">
        <w:t>I have just</w:t>
      </w:r>
      <w:r w:rsidRPr="00F93E8D">
        <w:t>, a little</w:t>
      </w:r>
      <w:r w:rsidRPr="00F93E8D">
        <w:t xml:space="preserve"> earlier today</w:t>
      </w:r>
      <w:r w:rsidRPr="00F93E8D">
        <w:t xml:space="preserve">, </w:t>
      </w:r>
      <w:r w:rsidRPr="00F93E8D">
        <w:t>come off the telephone with people at WHO h</w:t>
      </w:r>
      <w:r w:rsidRPr="00F93E8D">
        <w:t>eadquarters in Geneva</w:t>
      </w:r>
      <w:r w:rsidRPr="00F93E8D">
        <w:t>.</w:t>
      </w:r>
      <w:r w:rsidRPr="00F93E8D">
        <w:t xml:space="preserve"> </w:t>
      </w:r>
      <w:r w:rsidRPr="00F93E8D">
        <w:t xml:space="preserve">We are trying to </w:t>
      </w:r>
      <w:r w:rsidRPr="00F93E8D">
        <w:t>look at exactly this question</w:t>
      </w:r>
      <w:r w:rsidRPr="00F93E8D">
        <w:t xml:space="preserve"> of</w:t>
      </w:r>
      <w:r w:rsidRPr="00F93E8D">
        <w:t xml:space="preserve"> inequalities in </w:t>
      </w:r>
      <w:r>
        <w:t>Covid</w:t>
      </w:r>
      <w:r w:rsidRPr="00F93E8D">
        <w:t>-19.</w:t>
      </w:r>
      <w:r w:rsidRPr="00F93E8D">
        <w:t xml:space="preserve"> The first thing that is very clear is how blessed we are in the UK with good data</w:t>
      </w:r>
      <w:r w:rsidRPr="00F93E8D">
        <w:t>.</w:t>
      </w:r>
      <w:r w:rsidRPr="00F93E8D">
        <w:t xml:space="preserve"> </w:t>
      </w:r>
      <w:r w:rsidRPr="00F93E8D">
        <w:t xml:space="preserve">Liz, I am not just saying this just to make </w:t>
      </w:r>
      <w:r w:rsidRPr="00F93E8D">
        <w:t>y</w:t>
      </w:r>
      <w:r w:rsidRPr="00F93E8D">
        <w:t>ou blush, but we cherish ONS</w:t>
      </w:r>
      <w:r w:rsidRPr="00F93E8D">
        <w:t>.</w:t>
      </w:r>
      <w:r w:rsidRPr="00F93E8D">
        <w:t xml:space="preserve"> </w:t>
      </w:r>
      <w:r w:rsidRPr="00F93E8D">
        <w:t>The series of reports and the data that come out of ONS are extremely valuable.</w:t>
      </w:r>
      <w:r w:rsidRPr="00F93E8D">
        <w:t xml:space="preserve"> Most countries</w:t>
      </w:r>
      <w:r w:rsidRPr="00F93E8D">
        <w:t xml:space="preserve"> just </w:t>
      </w:r>
      <w:r w:rsidRPr="00F93E8D">
        <w:t xml:space="preserve">do not have that, certainly </w:t>
      </w:r>
      <w:r w:rsidRPr="00F93E8D">
        <w:t xml:space="preserve">in </w:t>
      </w:r>
      <w:r w:rsidRPr="00F93E8D">
        <w:t>low and middle-income countries</w:t>
      </w:r>
      <w:r w:rsidRPr="00F93E8D">
        <w:t>.</w:t>
      </w:r>
      <w:r w:rsidRPr="00F93E8D">
        <w:t xml:space="preserve"> </w:t>
      </w:r>
      <w:r w:rsidRPr="00F93E8D">
        <w:t>It is extremely d</w:t>
      </w:r>
      <w:r w:rsidRPr="00F93E8D">
        <w:t>ifficult.</w:t>
      </w:r>
      <w:r w:rsidRPr="00F93E8D">
        <w:t xml:space="preserve"> We want Dr Tedros to </w:t>
      </w:r>
      <w:r w:rsidRPr="00F93E8D">
        <w:t xml:space="preserve">be able to </w:t>
      </w:r>
      <w:r w:rsidRPr="00F93E8D">
        <w:t>see</w:t>
      </w:r>
      <w:r w:rsidRPr="00F93E8D">
        <w:t>.</w:t>
      </w:r>
      <w:r w:rsidRPr="00F93E8D">
        <w:t xml:space="preserve"> We want to provide him with the evidence</w:t>
      </w:r>
      <w:r w:rsidRPr="00F93E8D">
        <w:t xml:space="preserve"> so he can talk about the inequality impact of </w:t>
      </w:r>
      <w:r>
        <w:t>Covid</w:t>
      </w:r>
      <w:r w:rsidRPr="00F93E8D">
        <w:t>-19 in his briefings, but getting the evidence for him is extremely difficult.</w:t>
      </w:r>
      <w:r w:rsidRPr="00F93E8D">
        <w:t xml:space="preserve"> </w:t>
      </w:r>
      <w:r w:rsidRPr="00F93E8D">
        <w:t>That is the general issue.</w:t>
      </w:r>
    </w:p>
    <w:p w:rsidR="006D6DC6" w:rsidRPr="00F93E8D" w:rsidP="006D6DC6">
      <w:pPr>
        <w:pStyle w:val="Answer"/>
      </w:pPr>
      <w:r w:rsidRPr="00F93E8D">
        <w:t xml:space="preserve">It is </w:t>
      </w:r>
      <w:r w:rsidRPr="00F93E8D">
        <w:t>highl</w:t>
      </w:r>
      <w:r w:rsidRPr="00F93E8D">
        <w:t>y</w:t>
      </w:r>
      <w:r w:rsidRPr="00F93E8D">
        <w:t xml:space="preserve"> likely that, particularly in </w:t>
      </w:r>
      <w:r w:rsidRPr="00F93E8D">
        <w:t xml:space="preserve">low and </w:t>
      </w:r>
      <w:r w:rsidRPr="00F93E8D">
        <w:t xml:space="preserve">middle-income </w:t>
      </w:r>
      <w:r w:rsidRPr="00F93E8D">
        <w:t>countries—we have a little bit of data</w:t>
      </w:r>
      <w:r w:rsidRPr="00F93E8D">
        <w:t xml:space="preserve"> coming from India</w:t>
      </w:r>
      <w:r w:rsidRPr="00F93E8D">
        <w:t>—the impact is absolutely catastrophic.</w:t>
      </w:r>
      <w:r w:rsidRPr="00F93E8D">
        <w:t xml:space="preserve"> </w:t>
      </w:r>
      <w:r w:rsidRPr="00F93E8D">
        <w:t>If you are a migrant worker, t</w:t>
      </w:r>
      <w:r w:rsidRPr="00F93E8D">
        <w:t>he majority of employment in India is in the informal sector, so t</w:t>
      </w:r>
      <w:r w:rsidRPr="00F93E8D">
        <w:t xml:space="preserve">here is no </w:t>
      </w:r>
      <w:r w:rsidRPr="00F93E8D">
        <w:t>such thing as furloughing with 80% of pay</w:t>
      </w:r>
      <w:r w:rsidRPr="00F93E8D">
        <w:t>.</w:t>
      </w:r>
      <w:r w:rsidRPr="00F93E8D">
        <w:t xml:space="preserve"> </w:t>
      </w:r>
      <w:r w:rsidRPr="00F93E8D">
        <w:t>You are an informal worker, a migrant worker</w:t>
      </w:r>
      <w:r w:rsidRPr="00F93E8D">
        <w:t>.</w:t>
      </w:r>
      <w:r w:rsidRPr="00F93E8D">
        <w:t xml:space="preserve"> </w:t>
      </w:r>
      <w:r w:rsidRPr="00F93E8D">
        <w:t xml:space="preserve">You are </w:t>
      </w:r>
      <w:r w:rsidRPr="00F93E8D">
        <w:t>out of work, homeless and hundreds</w:t>
      </w:r>
      <w:r w:rsidRPr="00F93E8D">
        <w:t xml:space="preserve"> of kilometres from your home</w:t>
      </w:r>
      <w:r w:rsidRPr="00F93E8D">
        <w:t xml:space="preserve">, </w:t>
      </w:r>
      <w:r w:rsidRPr="00F93E8D">
        <w:t>with no access to food, medicines or healthcare</w:t>
      </w:r>
      <w:r w:rsidRPr="00F93E8D">
        <w:t>.</w:t>
      </w:r>
      <w:r w:rsidRPr="00F93E8D">
        <w:t xml:space="preserve"> </w:t>
      </w:r>
      <w:r w:rsidRPr="00F93E8D">
        <w:t>I</w:t>
      </w:r>
      <w:r w:rsidRPr="00F93E8D">
        <w:t xml:space="preserve">t </w:t>
      </w:r>
      <w:r w:rsidRPr="00F93E8D">
        <w:t>is catastrophic and we do not have very go</w:t>
      </w:r>
      <w:r w:rsidRPr="00F93E8D">
        <w:t>od data</w:t>
      </w:r>
      <w:r w:rsidRPr="00F93E8D">
        <w:t>.</w:t>
      </w:r>
      <w:r w:rsidRPr="00F93E8D">
        <w:t xml:space="preserve"> </w:t>
      </w:r>
      <w:r w:rsidRPr="00F93E8D">
        <w:t>That</w:t>
      </w:r>
      <w:r w:rsidRPr="00F93E8D">
        <w:t xml:space="preserve"> is the problem.</w:t>
      </w:r>
    </w:p>
    <w:p w:rsidR="006D6DC6" w:rsidRPr="00F93E8D" w:rsidP="006D6DC6">
      <w:pPr>
        <w:pStyle w:val="Answer"/>
      </w:pPr>
      <w:r w:rsidRPr="00F93E8D">
        <w:t xml:space="preserve">As I mentioned a bit earlier, </w:t>
      </w:r>
      <w:r w:rsidRPr="00F93E8D">
        <w:t xml:space="preserve">when </w:t>
      </w:r>
      <w:r w:rsidRPr="00F93E8D">
        <w:t>we look at the United States</w:t>
      </w:r>
      <w:r w:rsidRPr="00F93E8D">
        <w:t xml:space="preserve">, </w:t>
      </w:r>
      <w:r w:rsidRPr="00F93E8D">
        <w:t>where we do have better data</w:t>
      </w:r>
      <w:r w:rsidRPr="00F93E8D">
        <w:t>, the problems that Imran and I have been referring to are amplified by the inequities in access to healthcare</w:t>
      </w:r>
      <w:r w:rsidRPr="00F93E8D">
        <w:t>.</w:t>
      </w:r>
      <w:r w:rsidRPr="00F93E8D">
        <w:t xml:space="preserve"> </w:t>
      </w:r>
      <w:r w:rsidRPr="00F93E8D">
        <w:t>The United States doe</w:t>
      </w:r>
      <w:r w:rsidRPr="00F93E8D">
        <w:t>s not have a healthcare system; it has a healthcare sector.</w:t>
      </w:r>
      <w:r w:rsidRPr="00F93E8D">
        <w:t xml:space="preserve"> </w:t>
      </w:r>
      <w:r w:rsidRPr="00F93E8D">
        <w:t>It is an economic activity for the country</w:t>
      </w:r>
      <w:r>
        <w:t xml:space="preserve">, </w:t>
      </w:r>
      <w:r w:rsidRPr="00F93E8D">
        <w:t xml:space="preserve">and it is exposed at times like this, so it </w:t>
      </w:r>
      <w:r w:rsidRPr="00F93E8D">
        <w:t>is made very much worse</w:t>
      </w:r>
      <w:r w:rsidRPr="00F93E8D">
        <w:t>.</w:t>
      </w:r>
      <w:r w:rsidRPr="00F93E8D">
        <w:t xml:space="preserve"> </w:t>
      </w:r>
      <w:r w:rsidRPr="00F93E8D">
        <w:t>We see the excess among African</w:t>
      </w:r>
      <w:r w:rsidRPr="00F93E8D">
        <w:t>-</w:t>
      </w:r>
      <w:r w:rsidRPr="00F93E8D">
        <w:t>Americans</w:t>
      </w:r>
      <w:r w:rsidRPr="00F93E8D">
        <w:t>.</w:t>
      </w:r>
      <w:r w:rsidRPr="00F93E8D">
        <w:t xml:space="preserve"> </w:t>
      </w:r>
      <w:r w:rsidRPr="00F93E8D">
        <w:t>Interestingly</w:t>
      </w:r>
      <w:r w:rsidRPr="00F93E8D">
        <w:t xml:space="preserve">, </w:t>
      </w:r>
      <w:r w:rsidRPr="00F93E8D">
        <w:t xml:space="preserve">there is the </w:t>
      </w:r>
      <w:r w:rsidRPr="00F93E8D">
        <w:t>so-called Hispanic paradox in the US</w:t>
      </w:r>
      <w:r>
        <w:t>:</w:t>
      </w:r>
      <w:r w:rsidRPr="00F93E8D">
        <w:t xml:space="preserve"> </w:t>
      </w:r>
      <w:r w:rsidRPr="00F93E8D">
        <w:t xml:space="preserve">overall life expectancy seems to be better for </w:t>
      </w:r>
      <w:r w:rsidRPr="00F93E8D">
        <w:t>Hispanic Americans</w:t>
      </w:r>
      <w:r w:rsidRPr="00F93E8D">
        <w:t xml:space="preserve">, but they certainly seem to have an excess in mortality associated with </w:t>
      </w:r>
      <w:r>
        <w:t>Covid</w:t>
      </w:r>
      <w:r w:rsidRPr="00F93E8D">
        <w:t>-19</w:t>
      </w:r>
      <w:r w:rsidRPr="00F93E8D">
        <w:t>.</w:t>
      </w:r>
      <w:r w:rsidRPr="00F93E8D">
        <w:t xml:space="preserve"> </w:t>
      </w:r>
      <w:r w:rsidRPr="00F93E8D">
        <w:t xml:space="preserve">That again may be partly a healthcare issue, as well as all the other </w:t>
      </w:r>
      <w:r w:rsidRPr="00F93E8D">
        <w:t>kinds of issues Imran was talking about.</w:t>
      </w:r>
      <w:r w:rsidRPr="00F93E8D">
        <w:t xml:space="preserve"> </w:t>
      </w:r>
    </w:p>
    <w:p w:rsidR="006D6DC6" w:rsidRPr="00F93E8D" w:rsidP="006D6DC6">
      <w:pPr>
        <w:pStyle w:val="Answer"/>
      </w:pPr>
      <w:r w:rsidRPr="00F93E8D">
        <w:rPr>
          <w:b/>
          <w:i/>
        </w:rPr>
        <w:t>Professor Rasul:</w:t>
      </w:r>
      <w:r w:rsidRPr="00F93E8D">
        <w:rPr>
          <w:b/>
        </w:rPr>
        <w:t xml:space="preserve"> </w:t>
      </w:r>
      <w:r w:rsidRPr="00F93E8D">
        <w:t xml:space="preserve">To </w:t>
      </w:r>
      <w:r w:rsidRPr="00F93E8D">
        <w:t>follow up on your point about international</w:t>
      </w:r>
      <w:r w:rsidRPr="00F93E8D">
        <w:t xml:space="preserve"> </w:t>
      </w:r>
      <w:r w:rsidRPr="00F93E8D">
        <w:t xml:space="preserve">comparisons, there has been </w:t>
      </w:r>
      <w:r w:rsidRPr="00F93E8D">
        <w:t xml:space="preserve">lots </w:t>
      </w:r>
      <w:r w:rsidRPr="00F93E8D">
        <w:t>of discussion about league tables and how the UK’s response is comparing</w:t>
      </w:r>
      <w:r w:rsidRPr="00F93E8D">
        <w:t>.</w:t>
      </w:r>
      <w:r w:rsidRPr="00F93E8D">
        <w:t xml:space="preserve"> </w:t>
      </w:r>
      <w:r w:rsidRPr="00F93E8D">
        <w:t xml:space="preserve">There are differences in methodology about </w:t>
      </w:r>
      <w:r w:rsidRPr="00F93E8D">
        <w:t>how data is being collected and what it represents.</w:t>
      </w:r>
      <w:r w:rsidRPr="00F93E8D">
        <w:t xml:space="preserve"> </w:t>
      </w:r>
      <w:r w:rsidRPr="00F93E8D">
        <w:t>I wanted to echo what Michael said to Liz</w:t>
      </w:r>
      <w:r w:rsidRPr="00F93E8D">
        <w:t>.</w:t>
      </w:r>
      <w:r w:rsidRPr="00F93E8D">
        <w:t xml:space="preserve"> </w:t>
      </w:r>
      <w:r w:rsidRPr="00F93E8D">
        <w:t>We are in a very fortunate state in the UK with the data we have through ONS and other sources.</w:t>
      </w:r>
      <w:r w:rsidRPr="00F93E8D">
        <w:t xml:space="preserve"> </w:t>
      </w:r>
      <w:r w:rsidRPr="00F93E8D">
        <w:t>We are in a tremendously strong position to base our decisions on</w:t>
      </w:r>
      <w:r w:rsidRPr="00F93E8D">
        <w:t xml:space="preserve"> real-time evidence.</w:t>
      </w:r>
      <w:r w:rsidRPr="00F93E8D">
        <w:t xml:space="preserve"> </w:t>
      </w:r>
    </w:p>
    <w:p w:rsidR="00061637" w:rsidRPr="00F93E8D" w:rsidP="006D6DC6">
      <w:pPr>
        <w:pStyle w:val="Answer"/>
      </w:pPr>
      <w:r w:rsidRPr="00F93E8D">
        <w:t xml:space="preserve">When we are making those comparisons across countries, we have different </w:t>
      </w:r>
      <w:r w:rsidRPr="00F93E8D">
        <w:t>rates of testing and different types of testing.</w:t>
      </w:r>
      <w:r w:rsidRPr="00F93E8D">
        <w:t xml:space="preserve"> </w:t>
      </w:r>
      <w:r w:rsidRPr="00F93E8D">
        <w:t>That is going to lead to differences in case counts.</w:t>
      </w:r>
      <w:r w:rsidRPr="00F93E8D">
        <w:t xml:space="preserve"> </w:t>
      </w:r>
      <w:r w:rsidRPr="00F93E8D">
        <w:t>How we count deaths, whether it is in hospitals or in socia</w:t>
      </w:r>
      <w:r w:rsidRPr="00F93E8D">
        <w:t xml:space="preserve">l care, varies across countries, </w:t>
      </w:r>
      <w:r w:rsidRPr="00F93E8D">
        <w:t xml:space="preserve">as does </w:t>
      </w:r>
      <w:r w:rsidRPr="00F93E8D">
        <w:t xml:space="preserve">whether we use deaths from </w:t>
      </w:r>
      <w:r>
        <w:t>Covid</w:t>
      </w:r>
      <w:r w:rsidRPr="00F93E8D">
        <w:t xml:space="preserve"> or excess</w:t>
      </w:r>
      <w:r w:rsidRPr="00F93E8D">
        <w:t xml:space="preserve"> deaths</w:t>
      </w:r>
      <w:r w:rsidRPr="00F93E8D">
        <w:t>.</w:t>
      </w:r>
      <w:r w:rsidRPr="00F93E8D">
        <w:t xml:space="preserve"> </w:t>
      </w:r>
      <w:r w:rsidRPr="00F93E8D">
        <w:t>Those are all going to be measurement and methodological issues that will make cross-country comparisons difficult.</w:t>
      </w:r>
      <w:r w:rsidRPr="00F93E8D">
        <w:t xml:space="preserve"> </w:t>
      </w:r>
    </w:p>
    <w:p w:rsidR="006D6DC6" w:rsidRPr="00F93E8D" w:rsidP="006D6DC6">
      <w:pPr>
        <w:pStyle w:val="Answer"/>
      </w:pPr>
      <w:r w:rsidRPr="00F93E8D">
        <w:t xml:space="preserve">Imagine we put all of those to one side and we </w:t>
      </w:r>
      <w:r w:rsidRPr="00F93E8D">
        <w:t>said that everybody supplies the same data.</w:t>
      </w:r>
      <w:r w:rsidRPr="00F93E8D">
        <w:t xml:space="preserve"> </w:t>
      </w:r>
      <w:r w:rsidRPr="00F93E8D">
        <w:t>Could we then still make useful cross-country comparisons?</w:t>
      </w:r>
      <w:r w:rsidRPr="00F93E8D">
        <w:t xml:space="preserve"> </w:t>
      </w:r>
      <w:r w:rsidRPr="00F93E8D">
        <w:t>The thing to start with is to say that the only thing that is common across all countries is the basic epidemiological model of transmission</w:t>
      </w:r>
      <w:r w:rsidRPr="00F93E8D">
        <w:t>.</w:t>
      </w:r>
      <w:r w:rsidRPr="00F93E8D">
        <w:t xml:space="preserve"> </w:t>
      </w:r>
      <w:r w:rsidRPr="00F93E8D">
        <w:t>Let us assu</w:t>
      </w:r>
      <w:r w:rsidRPr="00F93E8D">
        <w:t>me that rates of transmission are the same and the biology of the virus is the same.</w:t>
      </w:r>
      <w:r w:rsidRPr="00F93E8D">
        <w:t xml:space="preserve"> </w:t>
      </w:r>
      <w:r w:rsidRPr="00F93E8D">
        <w:t>How that then mediates or translates into deaths, cases or anything else you are interested in is always going to be mediated by a variety of different factors.</w:t>
      </w:r>
      <w:r w:rsidRPr="00F93E8D">
        <w:t xml:space="preserve"> </w:t>
      </w:r>
    </w:p>
    <w:p w:rsidR="00087E90" w:rsidRPr="00F93E8D" w:rsidP="006D6DC6">
      <w:pPr>
        <w:pStyle w:val="Answer"/>
      </w:pPr>
      <w:r w:rsidRPr="00F93E8D">
        <w:t>The first</w:t>
      </w:r>
      <w:r w:rsidRPr="00F93E8D">
        <w:t xml:space="preserve"> is what we have been discussing so far, the underlying social structure in that society.</w:t>
      </w:r>
      <w:r w:rsidRPr="00F93E8D">
        <w:t xml:space="preserve"> </w:t>
      </w:r>
      <w:r w:rsidRPr="00F93E8D">
        <w:t>What are the initial levels of inequality?</w:t>
      </w:r>
      <w:r w:rsidRPr="00F93E8D">
        <w:t xml:space="preserve"> </w:t>
      </w:r>
      <w:r w:rsidRPr="00F93E8D">
        <w:t>What are the particular dimensions of inequality that differ across societies?</w:t>
      </w:r>
      <w:r w:rsidRPr="00F93E8D">
        <w:t xml:space="preserve"> </w:t>
      </w:r>
      <w:r w:rsidRPr="00F93E8D">
        <w:t>Different minority groups</w:t>
      </w:r>
      <w:r w:rsidRPr="00F93E8D">
        <w:t xml:space="preserve"> might be in very different circumstances in different countries.</w:t>
      </w:r>
      <w:r w:rsidRPr="00F93E8D">
        <w:t xml:space="preserve"> </w:t>
      </w:r>
      <w:r w:rsidRPr="00F93E8D">
        <w:t>That is going to lead to some differences naturally across countries.</w:t>
      </w:r>
      <w:r w:rsidRPr="00F93E8D">
        <w:t xml:space="preserve"> </w:t>
      </w:r>
    </w:p>
    <w:p w:rsidR="006D6DC6" w:rsidRPr="00F93E8D" w:rsidP="006D6DC6">
      <w:pPr>
        <w:pStyle w:val="Answer"/>
      </w:pPr>
      <w:r w:rsidRPr="00F93E8D">
        <w:t xml:space="preserve">The second element is going to be </w:t>
      </w:r>
      <w:r w:rsidRPr="00F93E8D">
        <w:t xml:space="preserve">the </w:t>
      </w:r>
      <w:r w:rsidRPr="00F93E8D">
        <w:t>policy response</w:t>
      </w:r>
      <w:r w:rsidRPr="00F93E8D">
        <w:t xml:space="preserve"> that countries have initiated</w:t>
      </w:r>
      <w:r w:rsidRPr="00F93E8D">
        <w:t>.</w:t>
      </w:r>
      <w:r w:rsidRPr="00F93E8D">
        <w:t xml:space="preserve"> </w:t>
      </w:r>
      <w:r w:rsidRPr="00F93E8D">
        <w:t>T</w:t>
      </w:r>
      <w:r w:rsidRPr="00F93E8D">
        <w:t xml:space="preserve">he devil is in the detail </w:t>
      </w:r>
      <w:r w:rsidRPr="00F93E8D">
        <w:t xml:space="preserve">there, </w:t>
      </w:r>
      <w:r w:rsidRPr="00F93E8D">
        <w:t>in terms of exactly what is implemented, the timing of that implementation and the extent to which that policy is enforced.</w:t>
      </w:r>
      <w:r w:rsidRPr="00F93E8D">
        <w:t xml:space="preserve"> </w:t>
      </w:r>
      <w:r w:rsidRPr="00F93E8D">
        <w:t>A</w:t>
      </w:r>
      <w:r w:rsidRPr="00F93E8D">
        <w:t xml:space="preserve">s Michael was suggesting, when we </w:t>
      </w:r>
      <w:r w:rsidRPr="00F93E8D">
        <w:t xml:space="preserve">look across </w:t>
      </w:r>
      <w:r w:rsidRPr="00F93E8D">
        <w:t>the global income distribution</w:t>
      </w:r>
      <w:r w:rsidRPr="00F93E8D">
        <w:t>, the key factor is the ability and capacity of the sta</w:t>
      </w:r>
      <w:r w:rsidRPr="00F93E8D">
        <w:t>te to provide resources quickly and in a targeted way to groups that are most at need.</w:t>
      </w:r>
      <w:r w:rsidRPr="00F93E8D">
        <w:t xml:space="preserve"> </w:t>
      </w:r>
      <w:r w:rsidRPr="00F93E8D">
        <w:t xml:space="preserve">We have had very good examples in the </w:t>
      </w:r>
      <w:r w:rsidRPr="00F93E8D">
        <w:t xml:space="preserve">UK of how our underlying infrastructure has allowed us to </w:t>
      </w:r>
      <w:r w:rsidRPr="00F93E8D">
        <w:t>target</w:t>
      </w:r>
      <w:r w:rsidRPr="00F93E8D">
        <w:t xml:space="preserve"> resources</w:t>
      </w:r>
      <w:r w:rsidRPr="00F93E8D">
        <w:t xml:space="preserve"> to those most in need in a very quick way, given all the</w:t>
      </w:r>
      <w:r w:rsidRPr="00F93E8D">
        <w:t xml:space="preserve"> other circumstances</w:t>
      </w:r>
      <w:r w:rsidRPr="00F93E8D">
        <w:t>.</w:t>
      </w:r>
    </w:p>
    <w:p w:rsidR="006D6DC6" w:rsidRPr="00F93E8D" w:rsidP="006D6DC6">
      <w:pPr>
        <w:pStyle w:val="Answer"/>
      </w:pPr>
      <w:r w:rsidRPr="00F93E8D">
        <w:t>There are differences in the social structure and policy response</w:t>
      </w:r>
      <w:r w:rsidRPr="00F93E8D">
        <w:t>,</w:t>
      </w:r>
      <w:r w:rsidRPr="00F93E8D">
        <w:t xml:space="preserve"> and then differences in how households behave.</w:t>
      </w:r>
      <w:r w:rsidRPr="00F93E8D">
        <w:t xml:space="preserve"> </w:t>
      </w:r>
      <w:r w:rsidRPr="00F93E8D">
        <w:t>Households will respond differently to the same types of information across countries, but the information that is being</w:t>
      </w:r>
      <w:r w:rsidRPr="00F93E8D">
        <w:t xml:space="preserve"> provided is coming from a </w:t>
      </w:r>
      <w:r w:rsidRPr="00F93E8D">
        <w:t>variety</w:t>
      </w:r>
      <w:r w:rsidRPr="00F93E8D">
        <w:t xml:space="preserve"> of different sources there</w:t>
      </w:r>
      <w:r w:rsidRPr="00F93E8D">
        <w:t>.</w:t>
      </w:r>
      <w:r w:rsidRPr="00F93E8D">
        <w:t xml:space="preserve"> </w:t>
      </w:r>
      <w:r w:rsidRPr="00F93E8D">
        <w:t>In a sense, to try to disentangle those elements is a very difficult, complicated task.</w:t>
      </w:r>
      <w:r w:rsidRPr="00F93E8D">
        <w:t xml:space="preserve"> </w:t>
      </w:r>
      <w:r w:rsidRPr="00F93E8D">
        <w:t>To then say, “This gives a clear ranking of the effectiveness of the policy” is difficult when all</w:t>
      </w:r>
      <w:r w:rsidRPr="00F93E8D">
        <w:t xml:space="preserve"> of</w:t>
      </w:r>
      <w:r w:rsidRPr="00F93E8D">
        <w:t xml:space="preserve"> the</w:t>
      </w:r>
      <w:r w:rsidRPr="00F93E8D">
        <w:t>se other factors are also different across countries, in terms of the underlying social structures, which policies were implemented and household behaviour</w:t>
      </w:r>
      <w:r w:rsidRPr="00F93E8D">
        <w:t>.</w:t>
      </w:r>
      <w:r w:rsidRPr="00F93E8D">
        <w:t xml:space="preserve"> </w:t>
      </w:r>
      <w:r w:rsidRPr="00F93E8D">
        <w:t>It may be that, in the longer term, we can make sensible comparisons across countries</w:t>
      </w:r>
      <w:r w:rsidRPr="00F93E8D">
        <w:t>.</w:t>
      </w:r>
      <w:r w:rsidRPr="00F93E8D">
        <w:t xml:space="preserve"> </w:t>
      </w:r>
      <w:r w:rsidRPr="00F93E8D">
        <w:t>That will be</w:t>
      </w:r>
      <w:r w:rsidRPr="00F93E8D">
        <w:t xml:space="preserve"> rather painstaking work and subject to lots of caveats if we go down that route.</w:t>
      </w:r>
      <w:r w:rsidRPr="00F93E8D">
        <w:t xml:space="preserve"> </w:t>
      </w:r>
    </w:p>
    <w:p w:rsidR="00957FF5" w:rsidRPr="00F93E8D" w:rsidP="006D6DC6">
      <w:pPr>
        <w:pStyle w:val="Answer"/>
      </w:pPr>
      <w:r w:rsidRPr="00F93E8D">
        <w:t>I might also highlight to the Committee that, in the shorter term, it might be</w:t>
      </w:r>
      <w:r w:rsidRPr="00F93E8D">
        <w:t xml:space="preserve"> as important to put emphasis on trying to understand what is happening within a country</w:t>
      </w:r>
      <w:r>
        <w:t>,</w:t>
      </w:r>
      <w:r w:rsidRPr="00F93E8D">
        <w:t xml:space="preserve"> acros</w:t>
      </w:r>
      <w:r w:rsidRPr="00F93E8D">
        <w:t>s different parts of the country.</w:t>
      </w:r>
      <w:r w:rsidRPr="00F93E8D">
        <w:t xml:space="preserve"> </w:t>
      </w:r>
      <w:r w:rsidRPr="00F93E8D">
        <w:t xml:space="preserve">We might say, </w:t>
      </w:r>
      <w:r w:rsidRPr="00F93E8D">
        <w:t>“T</w:t>
      </w:r>
      <w:r w:rsidRPr="00F93E8D">
        <w:t>he policy environment is somewhat similar</w:t>
      </w:r>
      <w:r w:rsidRPr="00F93E8D">
        <w:t>.</w:t>
      </w:r>
      <w:r w:rsidRPr="00F93E8D">
        <w:t xml:space="preserve"> </w:t>
      </w:r>
      <w:r w:rsidRPr="00F93E8D">
        <w:t xml:space="preserve">What is different in different parts </w:t>
      </w:r>
      <w:r w:rsidRPr="00F93E8D">
        <w:t xml:space="preserve">of the country is </w:t>
      </w:r>
      <w:r w:rsidRPr="00F93E8D">
        <w:t>these social structures, how households might be responding and some of the group differences</w:t>
      </w:r>
      <w:r>
        <w:t>.</w:t>
      </w:r>
      <w:r w:rsidRPr="00F93E8D">
        <w:t>”</w:t>
      </w:r>
      <w:r w:rsidRPr="00F93E8D">
        <w:t xml:space="preserve"> </w:t>
      </w:r>
      <w:r w:rsidRPr="00F93E8D">
        <w:t>That might g</w:t>
      </w:r>
      <w:r w:rsidRPr="00F93E8D">
        <w:t xml:space="preserve">ive us a better handle on the </w:t>
      </w:r>
      <w:r w:rsidRPr="00F93E8D">
        <w:t>extent to which the same policy is effective in some areas and has not been effective in other areas.</w:t>
      </w:r>
      <w:r w:rsidRPr="00F93E8D">
        <w:t xml:space="preserve"> </w:t>
      </w:r>
      <w:r w:rsidRPr="00F93E8D">
        <w:t>In the shorter term, that might shed much more light on how well the Government are doing than trying to make comparisons ac</w:t>
      </w:r>
      <w:r w:rsidRPr="00F93E8D">
        <w:t>ross countries, which are fraught with methodological as well as the compounding factor differences.</w:t>
      </w:r>
      <w:r w:rsidRPr="00F93E8D">
        <w:t xml:space="preserve"> </w:t>
      </w:r>
    </w:p>
    <w:p w:rsidR="006D6DC6" w:rsidRPr="00F93E8D" w:rsidP="006D6DC6">
      <w:pPr>
        <w:pStyle w:val="Answer"/>
      </w:pPr>
      <w:r w:rsidRPr="00F93E8D">
        <w:t xml:space="preserve">Some of the most recent work we have been doing at IFS has been trying </w:t>
      </w:r>
      <w:r w:rsidRPr="00F93E8D">
        <w:t xml:space="preserve">to understand </w:t>
      </w:r>
      <w:r w:rsidRPr="00F93E8D">
        <w:t>that geographic variation in the crisis</w:t>
      </w:r>
      <w:r w:rsidRPr="00F93E8D">
        <w:t xml:space="preserve">, which parts of the country will be hit on different dimensions of crisis and whether one policy can deal with all of those or </w:t>
      </w:r>
      <w:r w:rsidRPr="00F93E8D">
        <w:t xml:space="preserve">whether </w:t>
      </w:r>
      <w:r w:rsidRPr="00F93E8D">
        <w:t>we are going to need a whole range of different policies to try to deal with that geographic dispersion.</w:t>
      </w:r>
      <w:r w:rsidRPr="00F93E8D">
        <w:t xml:space="preserve"> </w:t>
      </w:r>
    </w:p>
    <w:p w:rsidR="008B3EA2" w:rsidRPr="00F93E8D" w:rsidP="00530960">
      <w:pPr>
        <w:pStyle w:val="Answer"/>
      </w:pPr>
      <w:r w:rsidRPr="00F93E8D">
        <w:rPr>
          <w:b/>
          <w:i/>
        </w:rPr>
        <w:t>Liz McKeown:</w:t>
      </w:r>
      <w:r w:rsidRPr="00F93E8D">
        <w:rPr>
          <w:b/>
        </w:rPr>
        <w:t xml:space="preserve"> </w:t>
      </w:r>
      <w:r w:rsidRPr="00F93E8D">
        <w:t>I</w:t>
      </w:r>
      <w:r w:rsidRPr="00F93E8D">
        <w:t xml:space="preserve"> utterly agree with what has been said</w:t>
      </w:r>
      <w:r w:rsidRPr="00F93E8D">
        <w:t>.</w:t>
      </w:r>
      <w:r w:rsidRPr="00F93E8D">
        <w:t xml:space="preserve"> </w:t>
      </w:r>
      <w:r w:rsidRPr="00F93E8D">
        <w:t xml:space="preserve">There are significant methodological challenges when </w:t>
      </w:r>
      <w:r w:rsidRPr="00F93E8D">
        <w:t>trying to make international comparisons.</w:t>
      </w:r>
      <w:r w:rsidRPr="00F93E8D">
        <w:t xml:space="preserve"> </w:t>
      </w:r>
      <w:r w:rsidRPr="00F93E8D">
        <w:t xml:space="preserve">I agree </w:t>
      </w:r>
      <w:r w:rsidRPr="00F93E8D">
        <w:t xml:space="preserve">with Imran that, </w:t>
      </w:r>
      <w:r w:rsidRPr="00F93E8D">
        <w:t>over time</w:t>
      </w:r>
      <w:r w:rsidRPr="00F93E8D">
        <w:t xml:space="preserve">, </w:t>
      </w:r>
      <w:r w:rsidRPr="00F93E8D">
        <w:t>they will be possible, and they will be possible when</w:t>
      </w:r>
      <w:r w:rsidRPr="00F93E8D">
        <w:t xml:space="preserve"> we have </w:t>
      </w:r>
      <w:r w:rsidRPr="00F93E8D">
        <w:t xml:space="preserve">the sort of </w:t>
      </w:r>
      <w:r w:rsidRPr="00F93E8D">
        <w:t>depth and b</w:t>
      </w:r>
      <w:r w:rsidRPr="00F93E8D">
        <w:t>readth of data on deaths registered across different countries that we are striving hard to produce in the UK now.</w:t>
      </w:r>
      <w:r w:rsidRPr="00F93E8D">
        <w:t xml:space="preserve"> </w:t>
      </w:r>
      <w:r w:rsidRPr="00F93E8D">
        <w:t xml:space="preserve">We </w:t>
      </w:r>
      <w:r w:rsidRPr="00F93E8D">
        <w:t xml:space="preserve">know that sort of data is not currently being produced in all countries, so those comparisons are not </w:t>
      </w:r>
      <w:r w:rsidRPr="00F93E8D">
        <w:t xml:space="preserve">currently </w:t>
      </w:r>
      <w:r w:rsidRPr="00F93E8D">
        <w:t>possible in that way</w:t>
      </w:r>
      <w:r w:rsidRPr="00F93E8D">
        <w:t>.</w:t>
      </w:r>
    </w:p>
    <w:p w:rsidR="00530960" w:rsidRPr="00F93E8D" w:rsidP="00530960">
      <w:pPr>
        <w:pStyle w:val="Answer"/>
      </w:pPr>
      <w:r w:rsidRPr="00F93E8D">
        <w:t>In O</w:t>
      </w:r>
      <w:r w:rsidRPr="00F93E8D">
        <w:t>NS, we will continue to look at the disaggregations we can produce to help inform policy in this area.</w:t>
      </w:r>
      <w:r w:rsidRPr="00F93E8D">
        <w:t xml:space="preserve"> </w:t>
      </w:r>
      <w:r w:rsidRPr="00F93E8D">
        <w:t>Last Friday, we produced a publication looking at geographical variation at different levels, including allowing people to look at how deaths varied at r</w:t>
      </w:r>
      <w:r w:rsidRPr="00F93E8D">
        <w:t>elatively local levels, which has been of significant interest to both the public and policy</w:t>
      </w:r>
      <w:r>
        <w:t xml:space="preserve"> </w:t>
      </w:r>
      <w:r w:rsidRPr="00F93E8D">
        <w:t>makers</w:t>
      </w:r>
      <w:r w:rsidRPr="00F93E8D">
        <w:t>.</w:t>
      </w:r>
      <w:r w:rsidRPr="00F93E8D">
        <w:t xml:space="preserve"> </w:t>
      </w:r>
      <w:r w:rsidRPr="00F93E8D">
        <w:t>Our work tomorrow on ethnicity will be another chance to look at how mortality is varying across different groups</w:t>
      </w:r>
      <w:r w:rsidRPr="00F93E8D">
        <w:t>.</w:t>
      </w:r>
      <w:r w:rsidRPr="00F93E8D">
        <w:t xml:space="preserve"> </w:t>
      </w:r>
      <w:r w:rsidRPr="00F93E8D">
        <w:t>Next week, we will be looking at occupat</w:t>
      </w:r>
      <w:r w:rsidRPr="00F93E8D">
        <w:t>ion in a similar way and carrying on building up the evidence base in the way that Im</w:t>
      </w:r>
      <w:r w:rsidRPr="00F93E8D">
        <w:t>r</w:t>
      </w:r>
      <w:r w:rsidRPr="00F93E8D">
        <w:t>an suggested within the UK, while also looking ahead to a period where those international comparisons will be more possible.</w:t>
      </w:r>
      <w:r w:rsidRPr="00F93E8D">
        <w:t xml:space="preserve"> </w:t>
      </w:r>
      <w:r w:rsidRPr="00F93E8D">
        <w:t>That is the way we are going at the moment.</w:t>
      </w:r>
      <w:r w:rsidRPr="00F93E8D">
        <w:t xml:space="preserve"> </w:t>
      </w:r>
    </w:p>
    <w:p w:rsidR="00530960" w:rsidRPr="00F93E8D" w:rsidP="00530960">
      <w:pPr>
        <w:pStyle w:val="Question"/>
      </w:pPr>
      <w:r w:rsidRPr="00F93E8D">
        <w:rPr>
          <w:b/>
        </w:rPr>
        <w:t>Alex Davies-Jones:</w:t>
      </w:r>
      <w:r w:rsidRPr="00F93E8D">
        <w:t xml:space="preserve"> Are there any</w:t>
      </w:r>
      <w:r w:rsidRPr="00F93E8D">
        <w:t xml:space="preserve"> immediate actions that you would like to see the Government implement in order to protect these at-risk groups more</w:t>
      </w:r>
      <w:r w:rsidRPr="00F93E8D">
        <w:t>? Are there any recommendations that you have for them</w:t>
      </w:r>
      <w:r>
        <w:t>—</w:t>
      </w:r>
      <w:r w:rsidRPr="00F93E8D">
        <w:t xml:space="preserve">anything that can be done </w:t>
      </w:r>
      <w:r w:rsidRPr="00F93E8D">
        <w:t>immediately?</w:t>
      </w:r>
    </w:p>
    <w:p w:rsidR="00530960" w:rsidRPr="00F93E8D" w:rsidP="00530960">
      <w:pPr>
        <w:pStyle w:val="Answer"/>
      </w:pPr>
      <w:r w:rsidRPr="00F93E8D">
        <w:rPr>
          <w:b/>
          <w:i/>
        </w:rPr>
        <w:t>Professor Sir</w:t>
      </w:r>
      <w:r w:rsidRPr="00F93E8D">
        <w:rPr>
          <w:b/>
          <w:i/>
        </w:rPr>
        <w:t xml:space="preserve"> Michael Marmot:</w:t>
      </w:r>
      <w:r w:rsidRPr="00F93E8D">
        <w:rPr>
          <w:b/>
        </w:rPr>
        <w:t xml:space="preserve"> </w:t>
      </w:r>
      <w:r w:rsidRPr="00F93E8D">
        <w:t>The answer is yes</w:t>
      </w:r>
      <w:r w:rsidRPr="00F93E8D">
        <w:t>.</w:t>
      </w:r>
      <w:r w:rsidRPr="00F93E8D">
        <w:t xml:space="preserve"> </w:t>
      </w:r>
      <w:r w:rsidRPr="00F93E8D">
        <w:t>My</w:t>
      </w:r>
      <w:r w:rsidRPr="00F93E8D">
        <w:t xml:space="preserve"> </w:t>
      </w:r>
      <w:r>
        <w:t>“</w:t>
      </w:r>
      <w:r w:rsidRPr="003630C7">
        <w:t>10 Years On</w:t>
      </w:r>
      <w:r>
        <w:t>”</w:t>
      </w:r>
      <w:r w:rsidRPr="00F93E8D">
        <w:t xml:space="preserve"> report gave</w:t>
      </w:r>
      <w:r w:rsidRPr="00F93E8D">
        <w:t xml:space="preserve"> a framework of understanding of the causes of health inequalities and overall health of the population</w:t>
      </w:r>
      <w:r w:rsidRPr="00F93E8D">
        <w:t>.</w:t>
      </w:r>
      <w:r w:rsidRPr="00F93E8D">
        <w:t xml:space="preserve"> Through the life course, we look at early childhood, including poverty and </w:t>
      </w:r>
      <w:r w:rsidRPr="00F93E8D">
        <w:t>services</w:t>
      </w:r>
      <w:r w:rsidRPr="00F93E8D">
        <w:t xml:space="preserve"> for</w:t>
      </w:r>
      <w:r w:rsidRPr="00F93E8D">
        <w:t xml:space="preserve"> early childhood</w:t>
      </w:r>
      <w:r w:rsidRPr="00F93E8D">
        <w:t>.</w:t>
      </w:r>
      <w:r w:rsidRPr="00F93E8D">
        <w:t xml:space="preserve"> We know</w:t>
      </w:r>
      <w:r w:rsidRPr="00F93E8D">
        <w:t>,</w:t>
      </w:r>
      <w:r w:rsidRPr="00F93E8D">
        <w:t xml:space="preserve"> when we look at education</w:t>
      </w:r>
      <w:r w:rsidRPr="00F93E8D">
        <w:t>,</w:t>
      </w:r>
      <w:r w:rsidRPr="00F93E8D">
        <w:t xml:space="preserve"> that what we are indulging in</w:t>
      </w:r>
      <w:r w:rsidRPr="00F93E8D">
        <w:t xml:space="preserve">, in a way, </w:t>
      </w:r>
      <w:r w:rsidRPr="00F93E8D">
        <w:t>is</w:t>
      </w:r>
      <w:r w:rsidRPr="00F93E8D">
        <w:t xml:space="preserve"> an extended summer</w:t>
      </w:r>
      <w:r>
        <w:t>-</w:t>
      </w:r>
      <w:r w:rsidRPr="00F93E8D">
        <w:t>fade experiment</w:t>
      </w:r>
      <w:r w:rsidRPr="00F93E8D">
        <w:t>.</w:t>
      </w:r>
      <w:r w:rsidRPr="00F93E8D">
        <w:t xml:space="preserve"> </w:t>
      </w:r>
      <w:r w:rsidRPr="00F93E8D">
        <w:t>W</w:t>
      </w:r>
      <w:r w:rsidRPr="00F93E8D">
        <w:t>e know that</w:t>
      </w:r>
      <w:r w:rsidRPr="00F93E8D">
        <w:t>, when you look at inequalities in educational outcome,</w:t>
      </w:r>
      <w:r w:rsidRPr="00F93E8D">
        <w:t xml:space="preserve"> </w:t>
      </w:r>
      <w:r w:rsidRPr="00F93E8D">
        <w:t xml:space="preserve">the disadvantage in learning of </w:t>
      </w:r>
      <w:r w:rsidRPr="00F93E8D">
        <w:t xml:space="preserve">children from </w:t>
      </w:r>
      <w:r w:rsidRPr="00F93E8D">
        <w:t xml:space="preserve">more </w:t>
      </w:r>
      <w:r w:rsidRPr="00F93E8D">
        <w:t>disadvantaged backgrounds</w:t>
      </w:r>
      <w:r w:rsidRPr="00F93E8D">
        <w:t xml:space="preserve"> </w:t>
      </w:r>
      <w:r w:rsidRPr="00F93E8D">
        <w:t>increases ov</w:t>
      </w:r>
      <w:r w:rsidRPr="00F93E8D">
        <w:t>e</w:t>
      </w:r>
      <w:r w:rsidRPr="00F93E8D">
        <w:t>r the summer</w:t>
      </w:r>
      <w:r w:rsidRPr="00F93E8D">
        <w:t>.</w:t>
      </w:r>
      <w:r w:rsidRPr="00F93E8D">
        <w:t xml:space="preserve"> </w:t>
      </w:r>
      <w:r w:rsidRPr="00F93E8D">
        <w:t xml:space="preserve">They start the new term, when they come back in the autumn, at </w:t>
      </w:r>
      <w:r>
        <w:t xml:space="preserve">a </w:t>
      </w:r>
      <w:r w:rsidRPr="00F93E8D">
        <w:t>disadvantage.</w:t>
      </w:r>
      <w:r w:rsidRPr="00F93E8D">
        <w:t xml:space="preserve"> The disadvantage tends to </w:t>
      </w:r>
      <w:r w:rsidRPr="00F93E8D">
        <w:t>lessen</w:t>
      </w:r>
      <w:r w:rsidRPr="00F93E8D">
        <w:t xml:space="preserve"> over the school year and th</w:t>
      </w:r>
      <w:r w:rsidRPr="00F93E8D">
        <w:t>en</w:t>
      </w:r>
      <w:r w:rsidRPr="00F93E8D">
        <w:t xml:space="preserve"> increases </w:t>
      </w:r>
      <w:r w:rsidRPr="00F93E8D">
        <w:t>again next summer</w:t>
      </w:r>
      <w:r w:rsidRPr="00F93E8D">
        <w:t>.</w:t>
      </w:r>
      <w:r w:rsidRPr="00F93E8D">
        <w:t xml:space="preserve"> </w:t>
      </w:r>
      <w:r w:rsidRPr="00F93E8D">
        <w:t xml:space="preserve">A likely explanation </w:t>
      </w:r>
      <w:r w:rsidRPr="00F93E8D">
        <w:t>is kids from more privileged backgrounds—I am shy here—</w:t>
      </w:r>
      <w:r w:rsidRPr="00F93E8D">
        <w:t xml:space="preserve">have </w:t>
      </w:r>
      <w:r w:rsidRPr="00F93E8D">
        <w:t>b</w:t>
      </w:r>
      <w:r w:rsidRPr="00F93E8D">
        <w:t xml:space="preserve">ooks in the house and parents who can foster learning and the like. </w:t>
      </w:r>
      <w:r w:rsidRPr="00F93E8D">
        <w:t>The</w:t>
      </w:r>
      <w:r w:rsidRPr="00F93E8D">
        <w:t xml:space="preserve"> lockdown of schools</w:t>
      </w:r>
      <w:r w:rsidRPr="00F93E8D">
        <w:t xml:space="preserve"> </w:t>
      </w:r>
      <w:r w:rsidRPr="00F93E8D">
        <w:t>is like an extended summer</w:t>
      </w:r>
      <w:r>
        <w:t>-</w:t>
      </w:r>
      <w:r w:rsidRPr="00F93E8D">
        <w:t>fade effect</w:t>
      </w:r>
      <w:r w:rsidRPr="00F93E8D">
        <w:t>.</w:t>
      </w:r>
      <w:r w:rsidRPr="00F93E8D">
        <w:t xml:space="preserve"> It is highly likely tha</w:t>
      </w:r>
      <w:r w:rsidRPr="00F93E8D">
        <w:t>t the inequalities in learning will increase.</w:t>
      </w:r>
    </w:p>
    <w:p w:rsidR="00530960" w:rsidRPr="00F93E8D" w:rsidP="00530960">
      <w:pPr>
        <w:pStyle w:val="Answer"/>
      </w:pPr>
      <w:r w:rsidRPr="00F93E8D">
        <w:t xml:space="preserve">I could go </w:t>
      </w:r>
      <w:r w:rsidRPr="00F93E8D">
        <w:t xml:space="preserve">through </w:t>
      </w:r>
      <w:r w:rsidRPr="00F93E8D">
        <w:t>the rest of it.</w:t>
      </w:r>
      <w:r w:rsidRPr="00F93E8D">
        <w:t xml:space="preserve"> </w:t>
      </w:r>
      <w:r w:rsidRPr="00F93E8D">
        <w:t>The third one was</w:t>
      </w:r>
      <w:r w:rsidRPr="00F93E8D">
        <w:t xml:space="preserve"> about employment and working conditions, which we have already been talking about.</w:t>
      </w:r>
      <w:r w:rsidRPr="00F93E8D">
        <w:t xml:space="preserve"> </w:t>
      </w:r>
      <w:r w:rsidRPr="00F93E8D">
        <w:t>Then there is money, having enough money to live on.</w:t>
      </w:r>
      <w:r w:rsidRPr="00F93E8D">
        <w:t xml:space="preserve"> </w:t>
      </w:r>
      <w:r w:rsidRPr="00F93E8D">
        <w:t>The fifth one relates</w:t>
      </w:r>
      <w:r w:rsidRPr="00F93E8D">
        <w:t xml:space="preserve"> to communities, housing and the like</w:t>
      </w:r>
      <w:r w:rsidRPr="00F93E8D">
        <w:t>.</w:t>
      </w:r>
      <w:r w:rsidRPr="00F93E8D">
        <w:t xml:space="preserve"> </w:t>
      </w:r>
      <w:r w:rsidRPr="00F93E8D">
        <w:t>It is absolutely vitally important and urgent to look at each of those and</w:t>
      </w:r>
      <w:r w:rsidRPr="00F93E8D">
        <w:t xml:space="preserve"> ask</w:t>
      </w:r>
      <w:r w:rsidRPr="00F93E8D">
        <w:t xml:space="preserve"> what we need to do with urgency to make sure we are not increasing inequalities, conditions for early childhood</w:t>
      </w:r>
      <w:r w:rsidRPr="00F93E8D">
        <w:t xml:space="preserve"> and</w:t>
      </w:r>
      <w:r w:rsidRPr="00F93E8D">
        <w:t xml:space="preserve"> for education.</w:t>
      </w:r>
      <w:r w:rsidRPr="00F93E8D">
        <w:t xml:space="preserve"> </w:t>
      </w:r>
      <w:r w:rsidRPr="00F93E8D">
        <w:t>There a</w:t>
      </w:r>
      <w:r w:rsidRPr="00F93E8D">
        <w:t>re things we can do on all of them.</w:t>
      </w:r>
    </w:p>
    <w:p w:rsidR="00530960" w:rsidRPr="00F93E8D" w:rsidP="00530960">
      <w:pPr>
        <w:pStyle w:val="Question"/>
      </w:pPr>
      <w:r w:rsidRPr="00F93E8D">
        <w:rPr>
          <w:b/>
        </w:rPr>
        <w:t>Alex Davies-Jones:</w:t>
      </w:r>
      <w:r w:rsidRPr="00F93E8D">
        <w:t xml:space="preserve"> Are there any specifics you would li</w:t>
      </w:r>
      <w:r w:rsidRPr="00F93E8D">
        <w:t>ke</w:t>
      </w:r>
      <w:r w:rsidRPr="00F93E8D">
        <w:t xml:space="preserve"> to mention?</w:t>
      </w:r>
      <w:r w:rsidRPr="00F93E8D">
        <w:t xml:space="preserve"> </w:t>
      </w:r>
      <w:r w:rsidRPr="00F93E8D">
        <w:t>Are there any recommendations you would like to see implemented now?</w:t>
      </w:r>
    </w:p>
    <w:p w:rsidR="00530960" w:rsidRPr="00F93E8D" w:rsidP="00530960">
      <w:pPr>
        <w:pStyle w:val="Answer"/>
      </w:pPr>
      <w:r w:rsidRPr="00F93E8D">
        <w:rPr>
          <w:b/>
          <w:i/>
        </w:rPr>
        <w:t>Professor Sir Michael Marmot:</w:t>
      </w:r>
      <w:r w:rsidRPr="00F93E8D">
        <w:rPr>
          <w:b/>
        </w:rPr>
        <w:t xml:space="preserve"> </w:t>
      </w:r>
      <w:r w:rsidRPr="00F93E8D">
        <w:t>I would not like to trivialise it</w:t>
      </w:r>
      <w:r w:rsidRPr="00F93E8D">
        <w:t xml:space="preserve"> by just pulling things off the top of my head</w:t>
      </w:r>
      <w:r w:rsidRPr="00F93E8D">
        <w:t>.</w:t>
      </w:r>
      <w:r w:rsidRPr="00F93E8D">
        <w:t xml:space="preserve"> </w:t>
      </w:r>
      <w:r w:rsidRPr="00F93E8D">
        <w:t>I am particularly concerned about the likely increase of educational inequalities with the closing of schools.</w:t>
      </w:r>
      <w:r w:rsidRPr="00F93E8D">
        <w:t xml:space="preserve"> </w:t>
      </w:r>
      <w:r w:rsidRPr="00F93E8D">
        <w:t>For me, it is a matter of urgency to pay attention to h</w:t>
      </w:r>
      <w:r w:rsidRPr="00F93E8D">
        <w:t>ow we can reopen in a phased, graded way w</w:t>
      </w:r>
      <w:r w:rsidRPr="00F93E8D">
        <w:t>ith all attention to safety</w:t>
      </w:r>
      <w:r w:rsidRPr="00F93E8D">
        <w:t>.</w:t>
      </w:r>
      <w:r w:rsidRPr="00F93E8D">
        <w:t xml:space="preserve"> It means looking at the transport system, having the proper public health </w:t>
      </w:r>
      <w:r w:rsidRPr="00F93E8D">
        <w:t xml:space="preserve">system </w:t>
      </w:r>
      <w:r w:rsidRPr="00F93E8D">
        <w:t>in place</w:t>
      </w:r>
      <w:r w:rsidRPr="00F93E8D">
        <w:t xml:space="preserve"> in terms </w:t>
      </w:r>
      <w:r w:rsidRPr="00F93E8D">
        <w:t xml:space="preserve">of testing, tracking and </w:t>
      </w:r>
      <w:r w:rsidRPr="00F93E8D">
        <w:t>isolation</w:t>
      </w:r>
      <w:r w:rsidRPr="00F93E8D">
        <w:t>, which has to be done with the reopening anyway, but giving priority to that</w:t>
      </w:r>
      <w:r w:rsidRPr="00F93E8D">
        <w:t>, and paying atte</w:t>
      </w:r>
      <w:r w:rsidRPr="00F93E8D">
        <w:t>ntion to</w:t>
      </w:r>
      <w:r w:rsidRPr="00F93E8D">
        <w:t xml:space="preserve"> whether </w:t>
      </w:r>
      <w:r w:rsidRPr="00F93E8D">
        <w:t>there is more we can do to redress the likely amplification of educational inequalities.</w:t>
      </w:r>
      <w:r w:rsidRPr="00F93E8D">
        <w:t xml:space="preserve"> </w:t>
      </w:r>
      <w:r w:rsidRPr="00F93E8D">
        <w:t xml:space="preserve">As </w:t>
      </w:r>
      <w:r w:rsidRPr="00F93E8D">
        <w:t>I sa</w:t>
      </w:r>
      <w:r w:rsidRPr="00F93E8D">
        <w:t xml:space="preserve">y, </w:t>
      </w:r>
      <w:r w:rsidRPr="00F93E8D">
        <w:t>I could go through the rest of it in similar fashion, but that is the kind of thing I would like to see us paying attention to.</w:t>
      </w:r>
    </w:p>
    <w:p w:rsidR="002914A5" w:rsidRPr="00F93E8D" w:rsidP="002914A5">
      <w:pPr>
        <w:pStyle w:val="Answer"/>
      </w:pPr>
      <w:r w:rsidRPr="00F93E8D">
        <w:rPr>
          <w:b/>
          <w:i/>
        </w:rPr>
        <w:t>Professor Ra</w:t>
      </w:r>
      <w:r w:rsidRPr="00F93E8D">
        <w:rPr>
          <w:b/>
          <w:i/>
        </w:rPr>
        <w:t>sul:</w:t>
      </w:r>
      <w:r w:rsidRPr="00F93E8D">
        <w:rPr>
          <w:b/>
        </w:rPr>
        <w:t xml:space="preserve"> </w:t>
      </w:r>
      <w:r w:rsidRPr="00F93E8D">
        <w:t>I would emphasis</w:t>
      </w:r>
      <w:r w:rsidRPr="00F93E8D">
        <w:t>e</w:t>
      </w:r>
      <w:r w:rsidRPr="00F93E8D">
        <w:t xml:space="preserve"> that there is a very important interaction</w:t>
      </w:r>
      <w:r w:rsidRPr="00F93E8D">
        <w:t xml:space="preserve"> </w:t>
      </w:r>
      <w:r w:rsidRPr="00F93E8D">
        <w:t xml:space="preserve">here </w:t>
      </w:r>
      <w:r w:rsidRPr="00F93E8D">
        <w:t xml:space="preserve">with </w:t>
      </w:r>
      <w:r w:rsidRPr="00F93E8D">
        <w:t xml:space="preserve">age </w:t>
      </w:r>
      <w:r w:rsidRPr="00F93E8D">
        <w:t xml:space="preserve">and </w:t>
      </w:r>
      <w:r w:rsidRPr="00F93E8D">
        <w:t>minority groups</w:t>
      </w:r>
      <w:r w:rsidRPr="00F93E8D">
        <w:t>.</w:t>
      </w:r>
      <w:r w:rsidRPr="00F93E8D">
        <w:t xml:space="preserve"> </w:t>
      </w:r>
      <w:r w:rsidRPr="00F93E8D">
        <w:t>It</w:t>
      </w:r>
      <w:r w:rsidRPr="00F93E8D">
        <w:t xml:space="preserve"> comes out quite strikingly when we look at the data.</w:t>
      </w:r>
      <w:r w:rsidRPr="00F93E8D">
        <w:t xml:space="preserve"> </w:t>
      </w:r>
      <w:r w:rsidRPr="00F93E8D">
        <w:t>We already mentioned that household structures</w:t>
      </w:r>
      <w:r w:rsidRPr="00F93E8D">
        <w:t xml:space="preserve"> and</w:t>
      </w:r>
      <w:r w:rsidRPr="00F93E8D">
        <w:t xml:space="preserve"> household overcrowding is</w:t>
      </w:r>
      <w:r w:rsidRPr="00F93E8D">
        <w:t xml:space="preserve"> different across diffe</w:t>
      </w:r>
      <w:r w:rsidRPr="00F93E8D">
        <w:t xml:space="preserve">rent groups, to the extent </w:t>
      </w:r>
      <w:r w:rsidRPr="00F93E8D">
        <w:t>that</w:t>
      </w:r>
      <w:r w:rsidRPr="00F93E8D">
        <w:t xml:space="preserve"> older people in those minority groups are more likely to find it harder to self-isolate</w:t>
      </w:r>
      <w:r w:rsidRPr="00F93E8D">
        <w:t>.</w:t>
      </w:r>
      <w:r w:rsidRPr="00F93E8D">
        <w:t xml:space="preserve"> </w:t>
      </w:r>
      <w:r w:rsidRPr="00F93E8D">
        <w:t>As we thi</w:t>
      </w:r>
      <w:r w:rsidRPr="00F93E8D">
        <w:t>n</w:t>
      </w:r>
      <w:r w:rsidRPr="00F93E8D">
        <w:t xml:space="preserve">k about policies to move </w:t>
      </w:r>
      <w:r w:rsidRPr="00F93E8D">
        <w:t xml:space="preserve">us </w:t>
      </w:r>
      <w:r w:rsidRPr="00F93E8D">
        <w:t>out of the lockdown</w:t>
      </w:r>
      <w:r w:rsidRPr="00F93E8D">
        <w:t>,</w:t>
      </w:r>
      <w:r w:rsidRPr="00F93E8D">
        <w:t xml:space="preserve"> we recognise perhaps the need for older people to remain self</w:t>
      </w:r>
      <w:r w:rsidRPr="00F93E8D">
        <w:t>-</w:t>
      </w:r>
      <w:r w:rsidRPr="00F93E8D">
        <w:t>isolated</w:t>
      </w:r>
      <w:r w:rsidRPr="00F93E8D">
        <w:t>.</w:t>
      </w:r>
      <w:r w:rsidRPr="00F93E8D">
        <w:t xml:space="preserve"> </w:t>
      </w:r>
      <w:r w:rsidRPr="00F93E8D">
        <w:t>That</w:t>
      </w:r>
      <w:r w:rsidRPr="00F93E8D">
        <w:t xml:space="preserve"> is going to be much harder to do for some groups relative to others.</w:t>
      </w:r>
      <w:r w:rsidRPr="00F93E8D">
        <w:t xml:space="preserve"> </w:t>
      </w:r>
      <w:r w:rsidRPr="00F93E8D">
        <w:t>That is an important factor to bear in mind.</w:t>
      </w:r>
      <w:r w:rsidRPr="00F93E8D">
        <w:t xml:space="preserve"> </w:t>
      </w:r>
    </w:p>
    <w:p w:rsidR="002914A5" w:rsidRPr="00F93E8D" w:rsidP="002914A5">
      <w:pPr>
        <w:pStyle w:val="Answer"/>
      </w:pPr>
      <w:r w:rsidRPr="00F93E8D">
        <w:t>The second one is the one I already mentioned</w:t>
      </w:r>
      <w:r w:rsidRPr="00F93E8D">
        <w:t xml:space="preserve">, so the strong age gradient in health </w:t>
      </w:r>
      <w:r w:rsidRPr="00F93E8D">
        <w:t>precondition</w:t>
      </w:r>
      <w:r w:rsidRPr="00F93E8D">
        <w:t xml:space="preserve">s that is very striking for minority groups </w:t>
      </w:r>
      <w:r w:rsidRPr="00F93E8D">
        <w:t>as well.</w:t>
      </w:r>
      <w:r w:rsidRPr="00F93E8D">
        <w:t xml:space="preserve"> </w:t>
      </w:r>
      <w:r w:rsidRPr="00F93E8D">
        <w:t xml:space="preserve">Older members of those communities were </w:t>
      </w:r>
      <w:r w:rsidRPr="00F93E8D">
        <w:t>in</w:t>
      </w:r>
      <w:r w:rsidRPr="00F93E8D">
        <w:t xml:space="preserve"> worse health pre</w:t>
      </w:r>
      <w:r w:rsidRPr="00F93E8D">
        <w:t>-</w:t>
      </w:r>
      <w:r w:rsidRPr="00F93E8D">
        <w:t>crisis than people of a similar age in the white British population</w:t>
      </w:r>
      <w:r w:rsidRPr="00F93E8D">
        <w:t>.</w:t>
      </w:r>
      <w:r w:rsidRPr="00F93E8D">
        <w:t xml:space="preserve"> </w:t>
      </w:r>
      <w:r w:rsidRPr="00F93E8D">
        <w:t>Older people in some of those groups are being hit by a triple</w:t>
      </w:r>
      <w:r w:rsidRPr="00F93E8D">
        <w:t>-</w:t>
      </w:r>
      <w:r w:rsidRPr="00F93E8D">
        <w:t>whammy in terms of their exposure to shut</w:t>
      </w:r>
      <w:r>
        <w:t xml:space="preserve"> </w:t>
      </w:r>
      <w:r w:rsidRPr="00F93E8D">
        <w:t xml:space="preserve">down </w:t>
      </w:r>
      <w:r w:rsidRPr="00F93E8D">
        <w:t>sectors.</w:t>
      </w:r>
      <w:r w:rsidRPr="00F93E8D">
        <w:t xml:space="preserve"> </w:t>
      </w:r>
      <w:r w:rsidRPr="00F93E8D">
        <w:t>When we look at whether you work in a shut</w:t>
      </w:r>
      <w:r>
        <w:t xml:space="preserve"> </w:t>
      </w:r>
      <w:r w:rsidRPr="00F93E8D">
        <w:t>down sector</w:t>
      </w:r>
      <w:r w:rsidRPr="00F93E8D">
        <w:t xml:space="preserve"> and how that varies by age, we find starkly different patterns between some minority groups and the majority population</w:t>
      </w:r>
      <w:r w:rsidRPr="00F93E8D">
        <w:t>.</w:t>
      </w:r>
      <w:r w:rsidRPr="00F93E8D">
        <w:t xml:space="preserve"> </w:t>
      </w:r>
      <w:r>
        <w:t xml:space="preserve">Among </w:t>
      </w:r>
      <w:r w:rsidRPr="00F93E8D">
        <w:t>the majority population, it is very much younger people who are e</w:t>
      </w:r>
      <w:r w:rsidRPr="00F93E8D">
        <w:t>mployed in many of the sectors that have been shut down</w:t>
      </w:r>
      <w:r w:rsidRPr="00F93E8D">
        <w:t>, whether it is retail, tourism or other sectors in which face-to-face contact is important.</w:t>
      </w:r>
      <w:r>
        <w:t xml:space="preserve"> </w:t>
      </w:r>
      <w:r w:rsidRPr="00F93E8D">
        <w:t>That position is completely reversed among Pakistanis and Bangladeshis</w:t>
      </w:r>
      <w:r w:rsidRPr="00F93E8D">
        <w:t>, where it is older individuals who ar</w:t>
      </w:r>
      <w:r w:rsidRPr="00F93E8D">
        <w:t>e more likely to work in some of the shut</w:t>
      </w:r>
      <w:r>
        <w:t xml:space="preserve"> </w:t>
      </w:r>
      <w:r w:rsidRPr="00F93E8D">
        <w:t xml:space="preserve">down sectors, </w:t>
      </w:r>
      <w:r w:rsidRPr="00F93E8D">
        <w:t>presumably because of channels of self-employment or working in retail.</w:t>
      </w:r>
      <w:r w:rsidRPr="00F93E8D">
        <w:t xml:space="preserve"> </w:t>
      </w:r>
      <w:r w:rsidRPr="00F93E8D">
        <w:t>In other groups</w:t>
      </w:r>
      <w:r w:rsidRPr="00F93E8D">
        <w:t>,</w:t>
      </w:r>
      <w:r w:rsidRPr="00F93E8D">
        <w:t xml:space="preserve"> such as Indians or black African populations</w:t>
      </w:r>
      <w:r w:rsidRPr="00F93E8D">
        <w:t>, there is essentially no difference across age groups.</w:t>
      </w:r>
      <w:r w:rsidRPr="00F93E8D">
        <w:t xml:space="preserve"> </w:t>
      </w:r>
      <w:r w:rsidRPr="00F93E8D">
        <w:t>All ages ar</w:t>
      </w:r>
      <w:r w:rsidRPr="00F93E8D">
        <w:t>e similarly exposed through these economic channels.</w:t>
      </w:r>
      <w:r w:rsidRPr="00F93E8D">
        <w:t xml:space="preserve"> </w:t>
      </w:r>
      <w:r w:rsidRPr="00F93E8D">
        <w:t xml:space="preserve">There are some important </w:t>
      </w:r>
      <w:r w:rsidRPr="00F93E8D">
        <w:t>interactions</w:t>
      </w:r>
      <w:r w:rsidRPr="00F93E8D">
        <w:t xml:space="preserve"> between age </w:t>
      </w:r>
      <w:r w:rsidRPr="00F93E8D">
        <w:t xml:space="preserve">structures and minority </w:t>
      </w:r>
      <w:r w:rsidRPr="00F93E8D">
        <w:t xml:space="preserve">groups </w:t>
      </w:r>
      <w:r w:rsidRPr="00F93E8D">
        <w:t>that make older individuals, especially among Pakistani and Bangladeshi groups, particularly susceptible on this whole ran</w:t>
      </w:r>
      <w:r w:rsidRPr="00F93E8D">
        <w:t>ge of dimensions.</w:t>
      </w:r>
      <w:r w:rsidRPr="00F93E8D">
        <w:t xml:space="preserve"> </w:t>
      </w:r>
    </w:p>
    <w:p w:rsidR="003630C7" w:rsidP="002914A5">
      <w:pPr>
        <w:pStyle w:val="Answer"/>
      </w:pPr>
      <w:r w:rsidRPr="00F93E8D">
        <w:t xml:space="preserve">We might say, </w:t>
      </w:r>
      <w:r w:rsidRPr="00F93E8D">
        <w:t>“N</w:t>
      </w:r>
      <w:r w:rsidRPr="00F93E8D">
        <w:t>one of this matters as long as there is somebody</w:t>
      </w:r>
      <w:r w:rsidRPr="00F93E8D">
        <w:t xml:space="preserve"> else in the household who is able to work during the crisis</w:t>
      </w:r>
      <w:r>
        <w:t>.</w:t>
      </w:r>
      <w:r w:rsidRPr="00F93E8D">
        <w:t>”</w:t>
      </w:r>
      <w:r w:rsidRPr="00F93E8D">
        <w:t xml:space="preserve"> </w:t>
      </w:r>
      <w:r w:rsidRPr="00F93E8D">
        <w:t xml:space="preserve">When </w:t>
      </w:r>
      <w:r w:rsidRPr="00F93E8D">
        <w:t>you look at household compositions</w:t>
      </w:r>
      <w:r w:rsidRPr="00F93E8D">
        <w:t xml:space="preserve"> and the extent to which you have a working partner who is not affected</w:t>
      </w:r>
      <w:r w:rsidRPr="00F93E8D">
        <w:t xml:space="preserve"> by a shutdown sector, that again varies tremendously across different groups</w:t>
      </w:r>
      <w:r w:rsidRPr="00F93E8D">
        <w:t>.</w:t>
      </w:r>
      <w:r w:rsidRPr="00F93E8D">
        <w:t xml:space="preserve"> </w:t>
      </w:r>
      <w:r w:rsidRPr="00F93E8D">
        <w:t>For example, among</w:t>
      </w:r>
      <w:r w:rsidRPr="00F93E8D">
        <w:t xml:space="preserve"> </w:t>
      </w:r>
      <w:r w:rsidRPr="00F93E8D">
        <w:t>white men who are in a shut</w:t>
      </w:r>
      <w:r>
        <w:t xml:space="preserve"> </w:t>
      </w:r>
      <w:r w:rsidRPr="00F93E8D">
        <w:t>down sector</w:t>
      </w:r>
      <w:r w:rsidRPr="00F93E8D">
        <w:t>, about half of them have a partner who is still in paid work at the current time</w:t>
      </w:r>
      <w:r w:rsidRPr="00F93E8D">
        <w:t>.</w:t>
      </w:r>
      <w:r w:rsidRPr="00F93E8D">
        <w:t xml:space="preserve"> </w:t>
      </w:r>
    </w:p>
    <w:p w:rsidR="003630C7" w:rsidP="002914A5">
      <w:pPr>
        <w:pStyle w:val="Answer"/>
      </w:pPr>
      <w:r w:rsidRPr="00F93E8D">
        <w:t xml:space="preserve">That is quite </w:t>
      </w:r>
      <w:r w:rsidRPr="00F93E8D">
        <w:t>different</w:t>
      </w:r>
      <w:r w:rsidRPr="00F93E8D">
        <w:t xml:space="preserve"> among minority groups</w:t>
      </w:r>
      <w:r w:rsidRPr="00F93E8D">
        <w:t>.</w:t>
      </w:r>
      <w:r>
        <w:t xml:space="preserve"> </w:t>
      </w:r>
      <w:r w:rsidRPr="00F93E8D">
        <w:t>Among Bangladeshi men</w:t>
      </w:r>
      <w:r w:rsidRPr="00F93E8D">
        <w:t>, about 47% of them are in a shut</w:t>
      </w:r>
      <w:r>
        <w:t xml:space="preserve"> </w:t>
      </w:r>
      <w:r w:rsidRPr="00F93E8D">
        <w:t>down sector and two</w:t>
      </w:r>
      <w:r w:rsidRPr="00F93E8D">
        <w:t>-</w:t>
      </w:r>
      <w:r w:rsidRPr="00F93E8D">
        <w:t>thirds of them have a partner in no paid work.</w:t>
      </w:r>
      <w:r w:rsidRPr="00F93E8D">
        <w:t xml:space="preserve"> </w:t>
      </w:r>
      <w:r w:rsidRPr="00F93E8D">
        <w:t>For those households, the consequences of being in a shut</w:t>
      </w:r>
      <w:r>
        <w:t xml:space="preserve"> </w:t>
      </w:r>
      <w:r w:rsidRPr="00F93E8D">
        <w:t xml:space="preserve">down sector are even greater than for </w:t>
      </w:r>
      <w:r w:rsidRPr="00F93E8D">
        <w:t xml:space="preserve">some </w:t>
      </w:r>
      <w:r w:rsidRPr="00F93E8D">
        <w:t>other gro</w:t>
      </w:r>
      <w:r w:rsidRPr="00F93E8D">
        <w:t>ups</w:t>
      </w:r>
      <w:r w:rsidRPr="00F93E8D">
        <w:t>.</w:t>
      </w:r>
      <w:r w:rsidRPr="00F93E8D">
        <w:t xml:space="preserve"> </w:t>
      </w:r>
      <w:r>
        <w:t xml:space="preserve">For </w:t>
      </w:r>
      <w:r w:rsidRPr="00F93E8D">
        <w:t>black Caribbean men in shut</w:t>
      </w:r>
      <w:r>
        <w:t xml:space="preserve"> </w:t>
      </w:r>
      <w:r w:rsidRPr="00F93E8D">
        <w:t xml:space="preserve">down sectors, the majority of them are either single or lone parents and, again, </w:t>
      </w:r>
      <w:r w:rsidRPr="00F93E8D">
        <w:t>absent another individual</w:t>
      </w:r>
      <w:r w:rsidRPr="00F93E8D">
        <w:t xml:space="preserve"> in the household who could potentially be earning and helping to smooth some of the shock.</w:t>
      </w:r>
      <w:r w:rsidRPr="00F93E8D">
        <w:t xml:space="preserve"> </w:t>
      </w:r>
    </w:p>
    <w:p w:rsidR="002914A5" w:rsidRPr="00F93E8D" w:rsidP="002914A5">
      <w:pPr>
        <w:pStyle w:val="Answer"/>
      </w:pPr>
      <w:r w:rsidRPr="00F93E8D">
        <w:t>There seem to be important markers that suggest that some households</w:t>
      </w:r>
      <w:r w:rsidRPr="00F93E8D">
        <w:t xml:space="preserve"> will find it difficult in the current crisis</w:t>
      </w:r>
      <w:r w:rsidRPr="00F93E8D">
        <w:t>. A</w:t>
      </w:r>
      <w:r w:rsidRPr="00F93E8D">
        <w:t>lso</w:t>
      </w:r>
      <w:r w:rsidRPr="00F93E8D">
        <w:t>,</w:t>
      </w:r>
      <w:r w:rsidRPr="00F93E8D">
        <w:t xml:space="preserve"> as we try to come out of the lockdown</w:t>
      </w:r>
      <w:r w:rsidRPr="00F93E8D">
        <w:t>,</w:t>
      </w:r>
      <w:r w:rsidRPr="00F93E8D">
        <w:t xml:space="preserve"> </w:t>
      </w:r>
      <w:r w:rsidRPr="00F93E8D">
        <w:t>d</w:t>
      </w:r>
      <w:r w:rsidRPr="00F93E8D">
        <w:t>if</w:t>
      </w:r>
      <w:r w:rsidRPr="00F93E8D">
        <w:t>ferent households might be differentially able to self-isolate or to recover back in terms of some of the economic losses as well.</w:t>
      </w:r>
      <w:r w:rsidRPr="00F93E8D">
        <w:t xml:space="preserve"> </w:t>
      </w:r>
    </w:p>
    <w:p w:rsidR="002914A5" w:rsidRPr="00F93E8D" w:rsidP="002914A5">
      <w:pPr>
        <w:pStyle w:val="Question"/>
      </w:pPr>
      <w:r w:rsidRPr="00F93E8D">
        <w:rPr>
          <w:b/>
        </w:rPr>
        <w:t>Alex Davies-Jones:</w:t>
      </w:r>
      <w:r w:rsidRPr="00F93E8D">
        <w:t xml:space="preserve"> I have one more question, which is for Liz</w:t>
      </w:r>
      <w:r w:rsidRPr="00F93E8D">
        <w:t>.</w:t>
      </w:r>
      <w:r w:rsidRPr="00F93E8D">
        <w:t xml:space="preserve"> </w:t>
      </w:r>
      <w:r w:rsidRPr="00F93E8D">
        <w:t xml:space="preserve">You </w:t>
      </w:r>
      <w:r w:rsidRPr="00F93E8D">
        <w:t>mentioned your new report, which is due to come out, wher</w:t>
      </w:r>
      <w:r w:rsidRPr="00F93E8D">
        <w:t>e you have had to use census data in order to gather some of this intel.</w:t>
      </w:r>
      <w:r w:rsidRPr="00F93E8D">
        <w:t xml:space="preserve"> </w:t>
      </w:r>
      <w:r w:rsidRPr="00F93E8D">
        <w:t>The Home Office has said that it has no plans to include ethnicity on death certificates and death registrations.</w:t>
      </w:r>
      <w:r w:rsidRPr="00F93E8D">
        <w:t xml:space="preserve"> </w:t>
      </w:r>
      <w:r w:rsidRPr="00F93E8D">
        <w:t>Do you agree with that?</w:t>
      </w:r>
      <w:r w:rsidRPr="00F93E8D">
        <w:t xml:space="preserve"> </w:t>
      </w:r>
      <w:r w:rsidRPr="00F93E8D">
        <w:t xml:space="preserve">Would it be a lot easier for you if this was </w:t>
      </w:r>
      <w:r w:rsidRPr="00F93E8D">
        <w:t>included?</w:t>
      </w:r>
      <w:r w:rsidRPr="00F93E8D">
        <w:t xml:space="preserve"> </w:t>
      </w:r>
      <w:r w:rsidRPr="00F93E8D">
        <w:t>Wha</w:t>
      </w:r>
      <w:r w:rsidRPr="00F93E8D">
        <w:t>t is</w:t>
      </w:r>
      <w:r w:rsidRPr="00F93E8D">
        <w:t xml:space="preserve"> your opinion on this?</w:t>
      </w:r>
    </w:p>
    <w:p w:rsidR="002914A5" w:rsidRPr="00F93E8D" w:rsidP="002914A5">
      <w:pPr>
        <w:pStyle w:val="Answer"/>
      </w:pPr>
      <w:r w:rsidRPr="00F93E8D">
        <w:rPr>
          <w:b/>
          <w:i/>
        </w:rPr>
        <w:t>Liz McKeown:</w:t>
      </w:r>
      <w:r w:rsidRPr="00F93E8D">
        <w:rPr>
          <w:b/>
        </w:rPr>
        <w:t xml:space="preserve"> </w:t>
      </w:r>
      <w:r w:rsidRPr="00F93E8D">
        <w:t xml:space="preserve">It is not for the ONS to determine what is on death certificates, but we are obviously really interested in </w:t>
      </w:r>
      <w:r w:rsidRPr="00F93E8D">
        <w:t xml:space="preserve">making sure we can produce the information that is addressing some of the big questions at the </w:t>
      </w:r>
      <w:r w:rsidRPr="00F93E8D">
        <w:t>moment.</w:t>
      </w:r>
      <w:r w:rsidRPr="00F93E8D">
        <w:t xml:space="preserve"> </w:t>
      </w:r>
      <w:r w:rsidRPr="00F93E8D">
        <w:t>Of course, one of the big questions at the moment is how mortality is varying by ethnicity.</w:t>
      </w:r>
      <w:r w:rsidRPr="00F93E8D">
        <w:t xml:space="preserve"> </w:t>
      </w:r>
      <w:r w:rsidRPr="00F93E8D">
        <w:t xml:space="preserve">We had to be creative at that point in our analytical approach </w:t>
      </w:r>
      <w:r w:rsidRPr="00F93E8D">
        <w:t xml:space="preserve">to think </w:t>
      </w:r>
      <w:r w:rsidRPr="00F93E8D">
        <w:t>about</w:t>
      </w:r>
      <w:r w:rsidRPr="00F93E8D">
        <w:t xml:space="preserve"> how we could address that</w:t>
      </w:r>
      <w:r w:rsidRPr="00F93E8D">
        <w:t>.</w:t>
      </w:r>
      <w:r w:rsidRPr="00F93E8D">
        <w:t xml:space="preserve"> </w:t>
      </w:r>
      <w:r w:rsidRPr="00F93E8D">
        <w:t xml:space="preserve">Our ability to address that was by matching across </w:t>
      </w:r>
      <w:r w:rsidRPr="00F93E8D">
        <w:t>to the 2011 census information.</w:t>
      </w:r>
      <w:r w:rsidRPr="00F93E8D">
        <w:t xml:space="preserve"> </w:t>
      </w:r>
      <w:r w:rsidRPr="00F93E8D">
        <w:t>That matching has been effective and</w:t>
      </w:r>
      <w:r w:rsidRPr="00F93E8D">
        <w:t xml:space="preserve">, </w:t>
      </w:r>
      <w:r w:rsidRPr="00F93E8D">
        <w:t>as I said</w:t>
      </w:r>
      <w:r w:rsidRPr="00F93E8D">
        <w:t>, the findings from that will be through tomorrow</w:t>
      </w:r>
      <w:r w:rsidRPr="00F93E8D">
        <w:t>.</w:t>
      </w:r>
    </w:p>
    <w:p w:rsidR="00CF4071" w:rsidRPr="00F93E8D" w:rsidP="002914A5">
      <w:pPr>
        <w:pStyle w:val="Answer"/>
      </w:pPr>
      <w:r w:rsidRPr="00F93E8D">
        <w:t>There are</w:t>
      </w:r>
      <w:r w:rsidRPr="00F93E8D">
        <w:t xml:space="preserve"> a lot of different considerations </w:t>
      </w:r>
      <w:r w:rsidRPr="00F93E8D">
        <w:t xml:space="preserve">that </w:t>
      </w:r>
      <w:r w:rsidRPr="00F93E8D">
        <w:t>have to be weighed up around what is on a death certificate</w:t>
      </w:r>
      <w:r w:rsidRPr="00F93E8D">
        <w:t>.</w:t>
      </w:r>
      <w:r w:rsidRPr="00F93E8D">
        <w:t xml:space="preserve"> </w:t>
      </w:r>
      <w:r w:rsidRPr="00F93E8D">
        <w:t xml:space="preserve">There are costs </w:t>
      </w:r>
      <w:r w:rsidRPr="00F93E8D">
        <w:t xml:space="preserve">and benefits of including more data on there, in terms of overall quality of information that </w:t>
      </w:r>
      <w:r w:rsidRPr="00F93E8D">
        <w:t>you are then able to obtain.</w:t>
      </w:r>
      <w:r w:rsidRPr="00F93E8D">
        <w:t xml:space="preserve"> </w:t>
      </w:r>
      <w:r w:rsidRPr="00F93E8D">
        <w:t>Our focus has been on</w:t>
      </w:r>
      <w:r w:rsidRPr="00F93E8D">
        <w:t xml:space="preserve"> how we can produce the richest possible evidence base with </w:t>
      </w:r>
      <w:r w:rsidRPr="00F93E8D">
        <w:t>what is available to us.</w:t>
      </w:r>
    </w:p>
    <w:p w:rsidR="002914A5" w:rsidRPr="00F93E8D" w:rsidP="00CF4071">
      <w:pPr>
        <w:pStyle w:val="Question"/>
      </w:pPr>
      <w:r w:rsidRPr="00F93E8D">
        <w:rPr>
          <w:b/>
        </w:rPr>
        <w:t>Nickie Aiken:</w:t>
      </w:r>
      <w:r w:rsidRPr="00F93E8D">
        <w:t xml:space="preserve"> </w:t>
      </w:r>
      <w:r w:rsidRPr="00F93E8D">
        <w:t>Professor Mar</w:t>
      </w:r>
      <w:r w:rsidRPr="00F93E8D">
        <w:t xml:space="preserve">mot, you </w:t>
      </w:r>
      <w:r w:rsidRPr="00F93E8D">
        <w:t xml:space="preserve">were talking about the problems of </w:t>
      </w:r>
      <w:r w:rsidRPr="00F93E8D">
        <w:t xml:space="preserve">particular </w:t>
      </w:r>
      <w:r w:rsidRPr="00F93E8D">
        <w:t>ethnic minorities</w:t>
      </w:r>
      <w:r w:rsidRPr="00F93E8D">
        <w:t xml:space="preserve"> in educational attainment</w:t>
      </w:r>
      <w:r w:rsidRPr="00F93E8D">
        <w:t>.</w:t>
      </w:r>
      <w:r w:rsidRPr="00F93E8D">
        <w:t xml:space="preserve"> </w:t>
      </w:r>
      <w:r w:rsidRPr="00F93E8D">
        <w:t xml:space="preserve">I </w:t>
      </w:r>
      <w:r w:rsidRPr="00F93E8D">
        <w:t xml:space="preserve">have been very </w:t>
      </w:r>
      <w:r w:rsidRPr="00F93E8D">
        <w:t xml:space="preserve">interested to see </w:t>
      </w:r>
      <w:r w:rsidRPr="00F93E8D">
        <w:t xml:space="preserve">the </w:t>
      </w:r>
      <w:r w:rsidRPr="00F93E8D">
        <w:t>Education Select Committee</w:t>
      </w:r>
      <w:r w:rsidRPr="00F93E8D">
        <w:t xml:space="preserve"> is now looking at the fact that it is white working</w:t>
      </w:r>
      <w:r w:rsidRPr="00F93E8D">
        <w:t>-</w:t>
      </w:r>
      <w:r w:rsidRPr="00F93E8D">
        <w:t xml:space="preserve">class boys who tend to be more affected by poor educational attainment, particularly in </w:t>
      </w:r>
      <w:r w:rsidRPr="00F93E8D">
        <w:t>s</w:t>
      </w:r>
      <w:r w:rsidRPr="00F93E8D">
        <w:t>outh Wales and other parts of the United Kingdom.</w:t>
      </w:r>
      <w:r w:rsidRPr="00F93E8D">
        <w:t xml:space="preserve"> </w:t>
      </w:r>
      <w:r w:rsidRPr="00F93E8D">
        <w:t>F</w:t>
      </w:r>
      <w:r w:rsidRPr="00F93E8D">
        <w:t>rom</w:t>
      </w:r>
      <w:r w:rsidRPr="00F93E8D">
        <w:t xml:space="preserve"> my own constituency in the Cities of London and Westminster</w:t>
      </w:r>
      <w:r w:rsidRPr="00F93E8D">
        <w:t>, my experience has always been that the Bangladeshi, Pakistani and Indian families</w:t>
      </w:r>
      <w:r w:rsidRPr="00F93E8D">
        <w:t xml:space="preserve"> are very much about educational attainment</w:t>
      </w:r>
      <w:r w:rsidRPr="00F93E8D">
        <w:t>,</w:t>
      </w:r>
      <w:r w:rsidRPr="00F93E8D">
        <w:t xml:space="preserve"> and </w:t>
      </w:r>
      <w:r w:rsidRPr="00F93E8D">
        <w:t xml:space="preserve">I would say </w:t>
      </w:r>
      <w:r w:rsidRPr="00F93E8D">
        <w:t>more of their children go to university than</w:t>
      </w:r>
      <w:r w:rsidRPr="00F93E8D">
        <w:t xml:space="preserve"> </w:t>
      </w:r>
      <w:r w:rsidRPr="00F93E8D">
        <w:t>white working</w:t>
      </w:r>
      <w:r>
        <w:t>-</w:t>
      </w:r>
      <w:r w:rsidRPr="00F93E8D">
        <w:t>class boys</w:t>
      </w:r>
      <w:r w:rsidRPr="00F93E8D">
        <w:t>.</w:t>
      </w:r>
      <w:r w:rsidRPr="00F93E8D">
        <w:t xml:space="preserve"> </w:t>
      </w:r>
      <w:r w:rsidRPr="00F93E8D">
        <w:t>I would be interested in your views.</w:t>
      </w:r>
      <w:r w:rsidRPr="00F93E8D">
        <w:t xml:space="preserve"> </w:t>
      </w:r>
    </w:p>
    <w:p w:rsidR="002D643D" w:rsidRPr="00F93E8D" w:rsidP="00DF7344">
      <w:pPr>
        <w:pStyle w:val="Answer"/>
      </w:pPr>
      <w:r w:rsidRPr="00F93E8D">
        <w:rPr>
          <w:b/>
          <w:i/>
        </w:rPr>
        <w:t>Pro</w:t>
      </w:r>
      <w:r w:rsidRPr="00F93E8D">
        <w:rPr>
          <w:b/>
          <w:i/>
        </w:rPr>
        <w:t>fessor Sir Michael Marmot:</w:t>
      </w:r>
      <w:r w:rsidRPr="00F93E8D">
        <w:rPr>
          <w:b/>
        </w:rPr>
        <w:t xml:space="preserve"> </w:t>
      </w:r>
      <w:r w:rsidRPr="00F93E8D">
        <w:t>I was referring to socioeconomic differences, not ethnic differences.</w:t>
      </w:r>
      <w:r w:rsidRPr="00F93E8D">
        <w:t xml:space="preserve"> </w:t>
      </w:r>
      <w:r w:rsidRPr="00F93E8D">
        <w:t>When it comes to looking at ethnic differences, Imran’s point applies</w:t>
      </w:r>
      <w:r w:rsidRPr="00F93E8D">
        <w:t>.</w:t>
      </w:r>
      <w:r w:rsidRPr="00F93E8D">
        <w:t xml:space="preserve"> </w:t>
      </w:r>
      <w:r w:rsidRPr="00F93E8D">
        <w:t>There are real differences in different ethnic groups.</w:t>
      </w:r>
      <w:r w:rsidRPr="00F93E8D">
        <w:t xml:space="preserve"> </w:t>
      </w:r>
      <w:r w:rsidRPr="00F93E8D">
        <w:t>It is not uniform.</w:t>
      </w:r>
      <w:r w:rsidRPr="00F93E8D">
        <w:t xml:space="preserve"> </w:t>
      </w:r>
      <w:r w:rsidRPr="00F93E8D">
        <w:t>If you talk to</w:t>
      </w:r>
      <w:r w:rsidRPr="00F93E8D">
        <w:t xml:space="preserve"> people in </w:t>
      </w:r>
      <w:r w:rsidRPr="00F93E8D">
        <w:t>different</w:t>
      </w:r>
      <w:r w:rsidRPr="00F93E8D">
        <w:t xml:space="preserve"> parts of the </w:t>
      </w:r>
      <w:r w:rsidRPr="00F93E8D">
        <w:t>country</w:t>
      </w:r>
      <w:r w:rsidRPr="00F93E8D">
        <w:t>, you come up</w:t>
      </w:r>
      <w:r w:rsidRPr="00F93E8D">
        <w:t>—</w:t>
      </w:r>
      <w:r w:rsidRPr="00F93E8D">
        <w:t xml:space="preserve">and I think </w:t>
      </w:r>
      <w:r w:rsidRPr="00F93E8D">
        <w:t>t</w:t>
      </w:r>
      <w:r w:rsidRPr="00F93E8D">
        <w:t>he data confirm</w:t>
      </w:r>
      <w:r w:rsidRPr="00F93E8D">
        <w:t xml:space="preserve">s </w:t>
      </w:r>
      <w:r w:rsidRPr="00F93E8D">
        <w:t>it</w:t>
      </w:r>
      <w:r w:rsidRPr="00F93E8D">
        <w:t>—</w:t>
      </w:r>
      <w:r w:rsidRPr="00F93E8D">
        <w:t xml:space="preserve">with </w:t>
      </w:r>
      <w:r w:rsidRPr="00F93E8D">
        <w:t>a</w:t>
      </w:r>
      <w:r w:rsidRPr="00F93E8D">
        <w:t xml:space="preserve"> picture that people of Gujarati background do better educationally than the English average</w:t>
      </w:r>
      <w:r w:rsidRPr="00F93E8D">
        <w:t>.</w:t>
      </w:r>
      <w:r w:rsidRPr="00F93E8D">
        <w:t xml:space="preserve"> </w:t>
      </w:r>
      <w:r w:rsidRPr="00F93E8D">
        <w:t>People of Pakistani background do less well than the English average</w:t>
      </w:r>
      <w:r w:rsidRPr="00F93E8D">
        <w:t>.</w:t>
      </w:r>
      <w:r w:rsidRPr="00F93E8D">
        <w:t xml:space="preserve"> </w:t>
      </w:r>
      <w:r w:rsidRPr="00F93E8D">
        <w:t>It is not uniform</w:t>
      </w:r>
      <w:r w:rsidRPr="00F93E8D">
        <w:t>.</w:t>
      </w:r>
      <w:r w:rsidRPr="00F93E8D">
        <w:t xml:space="preserve"> </w:t>
      </w:r>
    </w:p>
    <w:p w:rsidR="00DF7344" w:rsidRPr="00F93E8D" w:rsidP="00DF7344">
      <w:pPr>
        <w:pStyle w:val="Answer"/>
      </w:pPr>
      <w:r w:rsidRPr="00F93E8D">
        <w:t xml:space="preserve">I was referring to socioeconomic </w:t>
      </w:r>
      <w:r w:rsidRPr="00F93E8D">
        <w:t>differences</w:t>
      </w:r>
      <w:r w:rsidRPr="00F93E8D">
        <w:t xml:space="preserve">. As </w:t>
      </w:r>
      <w:r w:rsidRPr="00F93E8D">
        <w:t>you say, the boys of a white working</w:t>
      </w:r>
      <w:r w:rsidRPr="00F93E8D">
        <w:t>-</w:t>
      </w:r>
      <w:r w:rsidRPr="00F93E8D">
        <w:t>class background do poorly</w:t>
      </w:r>
      <w:r w:rsidRPr="00F93E8D">
        <w:t>.</w:t>
      </w:r>
      <w:r w:rsidRPr="00F93E8D">
        <w:t xml:space="preserve"> </w:t>
      </w:r>
      <w:r w:rsidRPr="00F93E8D">
        <w:t>There</w:t>
      </w:r>
      <w:r w:rsidRPr="00F93E8D">
        <w:t xml:space="preserve"> is a very clear social</w:t>
      </w:r>
      <w:r w:rsidRPr="00F93E8D">
        <w:t xml:space="preserve"> gradient</w:t>
      </w:r>
      <w:r w:rsidRPr="00F93E8D">
        <w:t>.</w:t>
      </w:r>
      <w:r w:rsidRPr="00F93E8D">
        <w:t xml:space="preserve"> </w:t>
      </w:r>
      <w:r w:rsidRPr="00F93E8D">
        <w:t xml:space="preserve">It is not just that there is one </w:t>
      </w:r>
      <w:r>
        <w:t>sub-</w:t>
      </w:r>
      <w:r w:rsidRPr="00F93E8D">
        <w:t>group that does poorly.</w:t>
      </w:r>
      <w:r w:rsidRPr="00F93E8D">
        <w:t xml:space="preserve"> </w:t>
      </w:r>
      <w:r w:rsidRPr="00F93E8D">
        <w:t xml:space="preserve">It is a very </w:t>
      </w:r>
      <w:r w:rsidRPr="00F93E8D">
        <w:t>clear social gradient: t</w:t>
      </w:r>
      <w:r w:rsidRPr="00F93E8D">
        <w:t>he more deprived, the worse they do</w:t>
      </w:r>
      <w:r w:rsidRPr="00F93E8D">
        <w:t>.</w:t>
      </w:r>
      <w:r w:rsidRPr="00F93E8D">
        <w:t xml:space="preserve"> </w:t>
      </w:r>
      <w:r w:rsidRPr="00F93E8D">
        <w:t>The ethnic difference is not quite orthogonal to that but</w:t>
      </w:r>
      <w:r w:rsidRPr="00F93E8D">
        <w:t xml:space="preserve"> it does not map completely on the social gradient because, as </w:t>
      </w:r>
      <w:r w:rsidRPr="00F93E8D">
        <w:t>I said, there are these differences</w:t>
      </w:r>
      <w:r w:rsidRPr="00F93E8D">
        <w:t xml:space="preserve"> among different ethnic groups</w:t>
      </w:r>
      <w:r w:rsidRPr="00F93E8D">
        <w:t>.</w:t>
      </w:r>
    </w:p>
    <w:p w:rsidR="00DF7344" w:rsidRPr="00F93E8D" w:rsidP="00DF7344">
      <w:pPr>
        <w:pStyle w:val="Question"/>
      </w:pPr>
      <w:r w:rsidRPr="00F93E8D">
        <w:rPr>
          <w:b/>
        </w:rPr>
        <w:t>Peter Gi</w:t>
      </w:r>
      <w:r w:rsidRPr="00F93E8D">
        <w:rPr>
          <w:b/>
        </w:rPr>
        <w:t>bson:</w:t>
      </w:r>
      <w:r w:rsidRPr="00F93E8D">
        <w:t xml:space="preserve"> This question is directed to Professor Marmot</w:t>
      </w:r>
      <w:r w:rsidRPr="00F93E8D">
        <w:t>.</w:t>
      </w:r>
      <w:r w:rsidRPr="00F93E8D">
        <w:t xml:space="preserve"> </w:t>
      </w:r>
      <w:r w:rsidRPr="00F93E8D">
        <w:t xml:space="preserve">You talked initially about the fact that </w:t>
      </w:r>
      <w:r>
        <w:t>Covid</w:t>
      </w:r>
      <w:r w:rsidRPr="00F93E8D">
        <w:t xml:space="preserve">-19 has </w:t>
      </w:r>
      <w:r w:rsidRPr="00F93E8D">
        <w:t>exposed</w:t>
      </w:r>
      <w:r w:rsidRPr="00F93E8D">
        <w:t xml:space="preserve"> and amplified</w:t>
      </w:r>
      <w:r w:rsidRPr="00F93E8D">
        <w:t xml:space="preserve"> inequalities in health</w:t>
      </w:r>
      <w:r w:rsidRPr="00F93E8D">
        <w:t>.</w:t>
      </w:r>
      <w:r w:rsidRPr="00F93E8D">
        <w:t xml:space="preserve"> </w:t>
      </w:r>
      <w:r w:rsidRPr="00F93E8D">
        <w:t xml:space="preserve">Looking at the fact that it seems to have had a pronounced impact </w:t>
      </w:r>
      <w:r w:rsidRPr="00F93E8D">
        <w:t>o</w:t>
      </w:r>
      <w:r w:rsidRPr="00F93E8D">
        <w:t>n those with certain protected chara</w:t>
      </w:r>
      <w:r w:rsidRPr="00F93E8D">
        <w:t>cteristics, do you believe that this was foreseeable?</w:t>
      </w:r>
      <w:r w:rsidRPr="00F93E8D">
        <w:t xml:space="preserve"> </w:t>
      </w:r>
      <w:r w:rsidRPr="00F93E8D">
        <w:t>Could</w:t>
      </w:r>
      <w:r w:rsidRPr="00F93E8D">
        <w:t xml:space="preserve"> you comment on the impact</w:t>
      </w:r>
      <w:r w:rsidRPr="00F93E8D">
        <w:t xml:space="preserve"> </w:t>
      </w:r>
      <w:r w:rsidRPr="00F93E8D">
        <w:t>specifically on men and why the impact seems to be falling greater on the male population?</w:t>
      </w:r>
      <w:r w:rsidRPr="00F93E8D">
        <w:t xml:space="preserve"> </w:t>
      </w:r>
      <w:r w:rsidRPr="00F93E8D">
        <w:t xml:space="preserve">You interestingly commented on the </w:t>
      </w:r>
      <w:r w:rsidRPr="00F93E8D">
        <w:t>differences</w:t>
      </w:r>
      <w:r w:rsidRPr="00F93E8D">
        <w:t xml:space="preserve"> between our </w:t>
      </w:r>
      <w:r w:rsidRPr="00F93E8D">
        <w:t xml:space="preserve">healthcare </w:t>
      </w:r>
      <w:r w:rsidRPr="00F93E8D">
        <w:t>system an</w:t>
      </w:r>
      <w:r w:rsidRPr="00F93E8D">
        <w:t>d th</w:t>
      </w:r>
      <w:r w:rsidRPr="00F93E8D">
        <w:t>ose in America and highlighted the inequalities there.</w:t>
      </w:r>
      <w:r w:rsidRPr="00F93E8D">
        <w:t xml:space="preserve"> </w:t>
      </w:r>
      <w:r w:rsidRPr="00F93E8D">
        <w:t>To give the Committee some balance in terms of other good practices, other healthcare systems without the same systems as the United States, c</w:t>
      </w:r>
      <w:r w:rsidRPr="00F93E8D">
        <w:t>ould you highlight some other countries</w:t>
      </w:r>
      <w:r w:rsidRPr="00F93E8D">
        <w:t xml:space="preserve"> and their healt</w:t>
      </w:r>
      <w:r w:rsidRPr="00F93E8D">
        <w:t xml:space="preserve">hcare systems without those </w:t>
      </w:r>
      <w:r w:rsidRPr="00F93E8D">
        <w:t>inequalities</w:t>
      </w:r>
      <w:r w:rsidRPr="00F93E8D">
        <w:t>?</w:t>
      </w:r>
    </w:p>
    <w:p w:rsidR="00A62E51" w:rsidRPr="00F93E8D" w:rsidP="00DF7344">
      <w:pPr>
        <w:pStyle w:val="Answer"/>
      </w:pPr>
      <w:r w:rsidRPr="00F93E8D">
        <w:rPr>
          <w:b/>
          <w:i/>
        </w:rPr>
        <w:t>Professor Sir Michael Marmot:</w:t>
      </w:r>
      <w:r w:rsidRPr="00F93E8D">
        <w:rPr>
          <w:b/>
        </w:rPr>
        <w:t xml:space="preserve"> </w:t>
      </w:r>
      <w:r w:rsidRPr="00F93E8D">
        <w:t>A</w:t>
      </w:r>
      <w:r w:rsidRPr="00F93E8D">
        <w:t>s I said at the beginning</w:t>
      </w:r>
      <w:r w:rsidRPr="00F93E8D">
        <w:t>—</w:t>
      </w:r>
      <w:r w:rsidRPr="00F93E8D">
        <w:t>and I apologise for this because I have already misled</w:t>
      </w:r>
      <w:r w:rsidRPr="00F93E8D">
        <w:t xml:space="preserve"> two Committee members and probably more</w:t>
      </w:r>
      <w:r w:rsidRPr="00F93E8D">
        <w:t>—</w:t>
      </w:r>
      <w:r w:rsidRPr="00F93E8D">
        <w:t>most of my responses were around</w:t>
      </w:r>
      <w:r w:rsidRPr="00F93E8D">
        <w:t xml:space="preserve">, in general, </w:t>
      </w:r>
      <w:r w:rsidRPr="00F93E8D">
        <w:t>socioeconomic di</w:t>
      </w:r>
      <w:r w:rsidRPr="00F93E8D">
        <w:t>fferences in health</w:t>
      </w:r>
      <w:r w:rsidRPr="00F93E8D">
        <w:t>.</w:t>
      </w:r>
      <w:r w:rsidRPr="00F93E8D">
        <w:t xml:space="preserve"> Those were the inequalities we analysed. </w:t>
      </w:r>
      <w:r w:rsidRPr="00F93E8D">
        <w:t xml:space="preserve">As I said in my introductory remarks, it </w:t>
      </w:r>
      <w:r w:rsidRPr="00F93E8D">
        <w:t xml:space="preserve">is largely </w:t>
      </w:r>
      <w:r w:rsidRPr="00F93E8D">
        <w:t>because we did not have the evidence on the other protected characteristics</w:t>
      </w:r>
      <w:r w:rsidRPr="00F93E8D">
        <w:t xml:space="preserve"> that are </w:t>
      </w:r>
      <w:r w:rsidRPr="00F93E8D">
        <w:t>the</w:t>
      </w:r>
      <w:r w:rsidRPr="00F93E8D">
        <w:t xml:space="preserve"> interest </w:t>
      </w:r>
      <w:r w:rsidRPr="00F93E8D">
        <w:t>of</w:t>
      </w:r>
      <w:r w:rsidRPr="00F93E8D">
        <w:t xml:space="preserve"> this Committee</w:t>
      </w:r>
      <w:r w:rsidRPr="00F93E8D">
        <w:t>.</w:t>
      </w:r>
    </w:p>
    <w:p w:rsidR="00A62E51" w:rsidRPr="00F93E8D" w:rsidP="00DF7344">
      <w:pPr>
        <w:pStyle w:val="Answer"/>
      </w:pPr>
      <w:r w:rsidRPr="00F93E8D">
        <w:t xml:space="preserve">To me, it was </w:t>
      </w:r>
      <w:r w:rsidRPr="00F93E8D">
        <w:t>predictable.</w:t>
      </w:r>
      <w:r w:rsidRPr="00F93E8D">
        <w:t xml:space="preserve"> </w:t>
      </w:r>
      <w:r w:rsidRPr="00F93E8D">
        <w:t>On</w:t>
      </w:r>
      <w:r w:rsidRPr="00F93E8D">
        <w:t xml:space="preserve"> Friday</w:t>
      </w:r>
      <w:r w:rsidRPr="00F93E8D">
        <w:t xml:space="preserve">, after the ONS published its </w:t>
      </w:r>
      <w:r>
        <w:t>Covid</w:t>
      </w:r>
      <w:r w:rsidRPr="00F93E8D">
        <w:t>-19 mortality by levels of deprivation, I was asked, “</w:t>
      </w:r>
      <w:r w:rsidRPr="00F93E8D">
        <w:t>Was this a surprise?</w:t>
      </w:r>
      <w:r w:rsidRPr="00F93E8D">
        <w:t>”</w:t>
      </w:r>
      <w:r w:rsidRPr="00F93E8D">
        <w:t xml:space="preserve"> </w:t>
      </w:r>
      <w:r w:rsidRPr="00F93E8D">
        <w:t>M</w:t>
      </w:r>
      <w:r w:rsidRPr="00F93E8D">
        <w:t>y answer was</w:t>
      </w:r>
      <w:r w:rsidRPr="00F93E8D">
        <w:t>, “</w:t>
      </w:r>
      <w:r w:rsidRPr="00F93E8D">
        <w:t>No, not at all</w:t>
      </w:r>
      <w:r>
        <w:t>.</w:t>
      </w:r>
      <w:r w:rsidRPr="00F93E8D">
        <w:t>”</w:t>
      </w:r>
      <w:r w:rsidRPr="00F93E8D">
        <w:t xml:space="preserve"> </w:t>
      </w:r>
      <w:r w:rsidRPr="00F93E8D">
        <w:t xml:space="preserve">I had been imagining that </w:t>
      </w:r>
      <w:r>
        <w:t xml:space="preserve">that </w:t>
      </w:r>
      <w:r w:rsidRPr="00F93E8D">
        <w:t>is what we would see.</w:t>
      </w:r>
      <w:r w:rsidRPr="00F93E8D">
        <w:t xml:space="preserve"> </w:t>
      </w:r>
      <w:r w:rsidRPr="00F93E8D">
        <w:t>I just had not seen the data</w:t>
      </w:r>
      <w:r w:rsidRPr="00F93E8D">
        <w:t xml:space="preserve"> until th</w:t>
      </w:r>
      <w:r w:rsidRPr="00F93E8D">
        <w:t>en, and then ONS published it on Friday and it was very clear.</w:t>
      </w:r>
      <w:r w:rsidRPr="00F93E8D">
        <w:t xml:space="preserve"> </w:t>
      </w:r>
      <w:r w:rsidRPr="00F93E8D">
        <w:t>What was clear was the social gradient that I have been talking about.</w:t>
      </w:r>
      <w:r w:rsidRPr="00F93E8D">
        <w:t xml:space="preserve"> </w:t>
      </w:r>
      <w:r w:rsidRPr="00F93E8D">
        <w:t xml:space="preserve">If anything, the gradient for </w:t>
      </w:r>
      <w:r>
        <w:t>Covid</w:t>
      </w:r>
      <w:r w:rsidRPr="00F93E8D">
        <w:t>-19 mortality was slightly steeper than the gradient from all causes</w:t>
      </w:r>
      <w:r w:rsidRPr="00F93E8D">
        <w:t>.</w:t>
      </w:r>
    </w:p>
    <w:p w:rsidR="00DF7344" w:rsidRPr="00F93E8D" w:rsidP="00DF7344">
      <w:pPr>
        <w:pStyle w:val="Answer"/>
      </w:pPr>
      <w:r w:rsidRPr="00F93E8D">
        <w:t>Yes, it could hav</w:t>
      </w:r>
      <w:r w:rsidRPr="00F93E8D">
        <w:t xml:space="preserve">e been </w:t>
      </w:r>
      <w:r w:rsidRPr="00F93E8D">
        <w:t>fore</w:t>
      </w:r>
      <w:r w:rsidRPr="00F93E8D">
        <w:t>seen</w:t>
      </w:r>
      <w:r w:rsidRPr="00F93E8D">
        <w:t xml:space="preserve"> from what we understood about transmission and the importance of s</w:t>
      </w:r>
      <w:r w:rsidRPr="00F93E8D">
        <w:t>ocial distancing</w:t>
      </w:r>
      <w:r w:rsidRPr="00F93E8D">
        <w:t xml:space="preserve">; </w:t>
      </w:r>
      <w:r w:rsidRPr="00F93E8D">
        <w:t>I certainly predicted it.</w:t>
      </w:r>
      <w:r w:rsidRPr="00F93E8D">
        <w:t xml:space="preserve"> </w:t>
      </w:r>
      <w:r w:rsidRPr="00F93E8D">
        <w:t xml:space="preserve">For all the reasons we have rehearsed already this afternoon, social distancing </w:t>
      </w:r>
      <w:r w:rsidRPr="00F93E8D">
        <w:t xml:space="preserve">is far more possible for people at greater social </w:t>
      </w:r>
      <w:r w:rsidRPr="00F93E8D">
        <w:t>advantage</w:t>
      </w:r>
      <w:r w:rsidRPr="00F93E8D">
        <w:t>.</w:t>
      </w:r>
      <w:r w:rsidRPr="00F93E8D">
        <w:t xml:space="preserve"> </w:t>
      </w:r>
      <w:r w:rsidRPr="00F93E8D">
        <w:t>To the extent that people from different ethnic groups</w:t>
      </w:r>
      <w:r w:rsidRPr="00F93E8D">
        <w:t xml:space="preserve"> and </w:t>
      </w:r>
      <w:r w:rsidRPr="00F93E8D">
        <w:t>those who are disabled</w:t>
      </w:r>
      <w:r w:rsidRPr="00F93E8D">
        <w:t xml:space="preserve"> </w:t>
      </w:r>
      <w:r w:rsidRPr="00F93E8D">
        <w:t xml:space="preserve">are less </w:t>
      </w:r>
      <w:r w:rsidRPr="00F93E8D">
        <w:t>likely to</w:t>
      </w:r>
      <w:r w:rsidRPr="00F93E8D">
        <w:t xml:space="preserve"> find themselves in a position that makes social distancing possible, they will be at high</w:t>
      </w:r>
      <w:r w:rsidRPr="00F93E8D">
        <w:t>er</w:t>
      </w:r>
      <w:r w:rsidRPr="00F93E8D">
        <w:t xml:space="preserve"> risk</w:t>
      </w:r>
      <w:r w:rsidRPr="00F93E8D">
        <w:t>.</w:t>
      </w:r>
      <w:r w:rsidRPr="00F93E8D">
        <w:t xml:space="preserve"> </w:t>
      </w:r>
      <w:r w:rsidRPr="00F93E8D">
        <w:t>That part was all predictable.</w:t>
      </w:r>
    </w:p>
    <w:p w:rsidR="00AB6685" w:rsidRPr="00F93E8D" w:rsidP="00DF7344">
      <w:pPr>
        <w:pStyle w:val="Answer"/>
      </w:pPr>
      <w:r w:rsidRPr="00F93E8D">
        <w:t>What was not pr</w:t>
      </w:r>
      <w:r w:rsidRPr="00F93E8D">
        <w:t xml:space="preserve">edictable to me, </w:t>
      </w:r>
      <w:r w:rsidRPr="00F93E8D">
        <w:t xml:space="preserve">but </w:t>
      </w:r>
      <w:r w:rsidRPr="00F93E8D">
        <w:t xml:space="preserve">this may </w:t>
      </w:r>
      <w:r w:rsidRPr="00F93E8D">
        <w:t xml:space="preserve">just </w:t>
      </w:r>
      <w:r w:rsidRPr="00F93E8D">
        <w:t xml:space="preserve">represent the depths of my ignorance, was </w:t>
      </w:r>
      <w:r w:rsidRPr="00F93E8D">
        <w:t xml:space="preserve">the excess in </w:t>
      </w:r>
      <w:r w:rsidRPr="00F93E8D">
        <w:t>men</w:t>
      </w:r>
      <w:r w:rsidRPr="00F93E8D">
        <w:t>.</w:t>
      </w:r>
      <w:r w:rsidRPr="00F93E8D">
        <w:t xml:space="preserve"> </w:t>
      </w:r>
      <w:r w:rsidRPr="00F93E8D">
        <w:t>Please do not misunderstand me if I say I am confused about gender</w:t>
      </w:r>
      <w:r w:rsidRPr="00F93E8D">
        <w:t xml:space="preserve">. </w:t>
      </w:r>
      <w:r w:rsidRPr="00F93E8D">
        <w:t>I mean intellectually</w:t>
      </w:r>
      <w:r w:rsidRPr="00F93E8D">
        <w:t>;</w:t>
      </w:r>
      <w:r w:rsidRPr="00F93E8D">
        <w:t xml:space="preserve"> </w:t>
      </w:r>
      <w:r w:rsidRPr="00F93E8D">
        <w:t>i</w:t>
      </w:r>
      <w:r w:rsidRPr="00F93E8D">
        <w:t>t is not a personal comment.</w:t>
      </w:r>
      <w:r w:rsidRPr="00F93E8D">
        <w:t xml:space="preserve"> </w:t>
      </w:r>
      <w:r w:rsidRPr="00F93E8D">
        <w:t xml:space="preserve">In general, when you look at </w:t>
      </w:r>
      <w:r w:rsidRPr="00F93E8D">
        <w:t>inequalities in health</w:t>
      </w:r>
      <w:r w:rsidRPr="00F93E8D">
        <w:t xml:space="preserve">, men have bigger inequalities in health than women, and we documented that in my </w:t>
      </w:r>
      <w:r>
        <w:t>“</w:t>
      </w:r>
      <w:r w:rsidRPr="00A31649">
        <w:t>10 Years On</w:t>
      </w:r>
      <w:r>
        <w:t>”</w:t>
      </w:r>
      <w:r w:rsidRPr="00F93E8D">
        <w:t xml:space="preserve"> review.</w:t>
      </w:r>
      <w:r w:rsidRPr="00F93E8D">
        <w:t xml:space="preserve"> </w:t>
      </w:r>
      <w:r w:rsidRPr="00F93E8D">
        <w:t>The social gradient was steeper for men than for women.</w:t>
      </w:r>
      <w:r w:rsidRPr="00F93E8D">
        <w:t xml:space="preserve"> </w:t>
      </w:r>
      <w:r w:rsidRPr="00F93E8D">
        <w:t>That much was clear.</w:t>
      </w:r>
    </w:p>
    <w:p w:rsidR="00DF7344" w:rsidRPr="00F93E8D" w:rsidP="00DF7344">
      <w:pPr>
        <w:pStyle w:val="Answer"/>
      </w:pPr>
      <w:r w:rsidRPr="00F93E8D">
        <w:t>Years ago, when we looked at the east</w:t>
      </w:r>
      <w:r w:rsidRPr="00F93E8D">
        <w:t>-</w:t>
      </w:r>
      <w:r w:rsidRPr="00F93E8D">
        <w:t>west difference</w:t>
      </w:r>
      <w:r w:rsidRPr="00F93E8D">
        <w:t xml:space="preserve">s in life expectancy across Europe, the </w:t>
      </w:r>
      <w:r w:rsidRPr="00F93E8D">
        <w:t>disadvantage of being in the former communist countries of Europe was bigger for men than for women</w:t>
      </w:r>
      <w:r w:rsidRPr="00F93E8D">
        <w:t>.</w:t>
      </w:r>
      <w:r w:rsidRPr="00F93E8D">
        <w:t xml:space="preserve"> </w:t>
      </w:r>
      <w:r w:rsidRPr="00F93E8D">
        <w:t>It seemed to be part of a general phenomenon that, w</w:t>
      </w:r>
      <w:r w:rsidRPr="00F93E8D">
        <w:t xml:space="preserve">hen you have conditions of social disadvantage, </w:t>
      </w:r>
      <w:r w:rsidRPr="00F93E8D">
        <w:t>as characterise</w:t>
      </w:r>
      <w:r w:rsidRPr="00F93E8D">
        <w:t xml:space="preserve">d the former communist countries of </w:t>
      </w:r>
      <w:r w:rsidRPr="00F93E8D">
        <w:t>e</w:t>
      </w:r>
      <w:r w:rsidRPr="00F93E8D">
        <w:t xml:space="preserve">astern Europe, </w:t>
      </w:r>
      <w:r w:rsidRPr="00F93E8D">
        <w:t>men seem to be more susceptible than women.</w:t>
      </w:r>
      <w:r w:rsidRPr="00F93E8D">
        <w:t xml:space="preserve"> </w:t>
      </w:r>
      <w:r w:rsidRPr="00F93E8D">
        <w:t>That is what the evidence seems to show.</w:t>
      </w:r>
    </w:p>
    <w:p w:rsidR="00AB6685" w:rsidRPr="00F93E8D" w:rsidP="00DF7344">
      <w:pPr>
        <w:pStyle w:val="Answer"/>
      </w:pPr>
      <w:r w:rsidRPr="00F93E8D">
        <w:t xml:space="preserve">In my </w:t>
      </w:r>
      <w:r>
        <w:t>“</w:t>
      </w:r>
      <w:r w:rsidRPr="00A31649">
        <w:t>10 Years On</w:t>
      </w:r>
      <w:r>
        <w:t>”</w:t>
      </w:r>
      <w:r w:rsidRPr="00F93E8D">
        <w:t xml:space="preserve"> report, we pointed to the fact that women in the most deprived 10% of deciles on the index of multi</w:t>
      </w:r>
      <w:r w:rsidRPr="00F93E8D">
        <w:t>ple deprivation, outside London, actually had a decline in life expectancy.</w:t>
      </w:r>
      <w:r w:rsidRPr="00F93E8D">
        <w:t xml:space="preserve"> </w:t>
      </w:r>
      <w:r w:rsidRPr="00F93E8D">
        <w:t>Although the inequalities were bigger in men, it was women in the bottom 10% who actually had a decline</w:t>
      </w:r>
      <w:r w:rsidRPr="00F93E8D">
        <w:t>.</w:t>
      </w:r>
      <w:r w:rsidRPr="00F93E8D">
        <w:t xml:space="preserve"> </w:t>
      </w:r>
      <w:r w:rsidRPr="00F93E8D">
        <w:t>For men in the bottom 10% it did not improve very much, but women in the bo</w:t>
      </w:r>
      <w:r w:rsidRPr="00F93E8D">
        <w:t>ttom 10% actually got worse</w:t>
      </w:r>
      <w:r w:rsidRPr="00F93E8D">
        <w:t>.</w:t>
      </w:r>
      <w:r w:rsidRPr="00F93E8D">
        <w:t xml:space="preserve"> </w:t>
      </w:r>
      <w:r w:rsidRPr="00F93E8D">
        <w:t xml:space="preserve">Now you can understand what I mean </w:t>
      </w:r>
      <w:r w:rsidRPr="00F93E8D">
        <w:t xml:space="preserve">when I say that </w:t>
      </w:r>
      <w:r w:rsidRPr="00F93E8D">
        <w:t>I am slightly confused.</w:t>
      </w:r>
      <w:r w:rsidRPr="00F93E8D">
        <w:t xml:space="preserve"> </w:t>
      </w:r>
      <w:r w:rsidRPr="00F93E8D">
        <w:t>I had this nice, clear picture that men are more susceptible to social disadvantage than women</w:t>
      </w:r>
      <w:r w:rsidRPr="00F93E8D">
        <w:t>.</w:t>
      </w:r>
    </w:p>
    <w:p w:rsidR="0012534E" w:rsidRPr="00F93E8D" w:rsidP="00DF7344">
      <w:pPr>
        <w:pStyle w:val="Answer"/>
      </w:pPr>
      <w:r w:rsidRPr="00F93E8D">
        <w:t xml:space="preserve">When we turn to </w:t>
      </w:r>
      <w:r>
        <w:t>Covid</w:t>
      </w:r>
      <w:r w:rsidRPr="00F93E8D">
        <w:t>-19, is the excess in men because o</w:t>
      </w:r>
      <w:r w:rsidRPr="00F93E8D">
        <w:t>f social disadvantage or is it, as I have heard biologists speculate, that women are more biologically robust and have better immune systems?</w:t>
      </w:r>
      <w:r w:rsidRPr="00F93E8D">
        <w:t xml:space="preserve"> </w:t>
      </w:r>
      <w:r w:rsidRPr="00F93E8D">
        <w:t>We know women live longer than men, which I think is biological, not social.</w:t>
      </w:r>
      <w:r w:rsidRPr="00F93E8D">
        <w:t xml:space="preserve"> </w:t>
      </w:r>
      <w:r w:rsidRPr="00F93E8D">
        <w:t>I think everything is social</w:t>
      </w:r>
      <w:r>
        <w:t>,</w:t>
      </w:r>
      <w:r w:rsidRPr="00F93E8D">
        <w:t xml:space="preserve"> but I d</w:t>
      </w:r>
      <w:r w:rsidRPr="00F93E8D">
        <w:t>o not think that is.</w:t>
      </w:r>
      <w:r w:rsidRPr="00F93E8D">
        <w:t xml:space="preserve"> </w:t>
      </w:r>
      <w:r w:rsidRPr="00F93E8D">
        <w:t>I think women live longer than men for biological reasons.</w:t>
      </w:r>
      <w:r w:rsidRPr="00F93E8D">
        <w:t xml:space="preserve"> </w:t>
      </w:r>
      <w:r w:rsidRPr="00F93E8D">
        <w:t xml:space="preserve">I do not know whether that relates to women’s relative protection from mortality from </w:t>
      </w:r>
      <w:r>
        <w:t>Covid</w:t>
      </w:r>
      <w:r w:rsidRPr="00F93E8D">
        <w:t>-19, but it is a very important question.</w:t>
      </w:r>
      <w:r w:rsidRPr="00F93E8D">
        <w:t xml:space="preserve"> </w:t>
      </w:r>
    </w:p>
    <w:p w:rsidR="0012534E" w:rsidRPr="00F93E8D" w:rsidP="00DF7344">
      <w:pPr>
        <w:pStyle w:val="Answer"/>
      </w:pPr>
      <w:r w:rsidRPr="00F93E8D">
        <w:t>About the UK versus the US in health syste</w:t>
      </w:r>
      <w:r w:rsidRPr="00F93E8D">
        <w:t>ms, the US is unique among high-i</w:t>
      </w:r>
      <w:r w:rsidRPr="00F93E8D">
        <w:t>n</w:t>
      </w:r>
      <w:r w:rsidRPr="00F93E8D">
        <w:t xml:space="preserve">come </w:t>
      </w:r>
      <w:r w:rsidRPr="00F93E8D">
        <w:t>countries</w:t>
      </w:r>
      <w:r w:rsidRPr="00F93E8D">
        <w:t xml:space="preserve"> in not having universal health coverage</w:t>
      </w:r>
      <w:r w:rsidRPr="00F93E8D">
        <w:t>.</w:t>
      </w:r>
      <w:r w:rsidRPr="00F93E8D">
        <w:t xml:space="preserve"> </w:t>
      </w:r>
      <w:r w:rsidRPr="00F93E8D">
        <w:t>The Commonwealth Fund does a regular survey of 11 countries’ health systems</w:t>
      </w:r>
      <w:r>
        <w:t xml:space="preserve">, </w:t>
      </w:r>
      <w:r w:rsidRPr="00F93E8D">
        <w:t>and the US ranks bottom most of the time.</w:t>
      </w:r>
      <w:r w:rsidRPr="00F93E8D">
        <w:t xml:space="preserve"> </w:t>
      </w:r>
      <w:r w:rsidRPr="00F93E8D">
        <w:t>The NHS ranks top in equity of access</w:t>
      </w:r>
      <w:r w:rsidRPr="00F93E8D">
        <w:t>.</w:t>
      </w:r>
      <w:r w:rsidRPr="00F93E8D">
        <w:t xml:space="preserve"> </w:t>
      </w:r>
      <w:r w:rsidRPr="00F93E8D">
        <w:t xml:space="preserve">Health </w:t>
      </w:r>
      <w:r w:rsidRPr="00F93E8D">
        <w:t>systems across Europe do it different</w:t>
      </w:r>
      <w:r w:rsidRPr="00F93E8D">
        <w:t>ly</w:t>
      </w:r>
      <w:r w:rsidRPr="00F93E8D">
        <w:t xml:space="preserve"> in </w:t>
      </w:r>
      <w:r w:rsidRPr="00F93E8D">
        <w:t>different</w:t>
      </w:r>
      <w:r w:rsidRPr="00F93E8D">
        <w:t xml:space="preserve"> countries, but they all</w:t>
      </w:r>
      <w:r w:rsidRPr="00F93E8D">
        <w:t>, m</w:t>
      </w:r>
      <w:r w:rsidRPr="00F93E8D">
        <w:t>ore or less</w:t>
      </w:r>
      <w:r w:rsidRPr="00F93E8D">
        <w:t xml:space="preserve">, </w:t>
      </w:r>
      <w:r w:rsidRPr="00F93E8D">
        <w:t xml:space="preserve">guarantee </w:t>
      </w:r>
      <w:r w:rsidRPr="00F93E8D">
        <w:t xml:space="preserve">uniform </w:t>
      </w:r>
      <w:r w:rsidRPr="00F93E8D">
        <w:t>universal health coverage</w:t>
      </w:r>
      <w:r w:rsidRPr="00F93E8D">
        <w:t>.</w:t>
      </w:r>
      <w:r w:rsidRPr="00F93E8D">
        <w:t xml:space="preserve"> </w:t>
      </w:r>
      <w:r w:rsidRPr="00F93E8D">
        <w:t>The US is unique.</w:t>
      </w:r>
      <w:r w:rsidRPr="00F93E8D">
        <w:t xml:space="preserve"> </w:t>
      </w:r>
      <w:r w:rsidRPr="00F93E8D">
        <w:t>It is a distinct outlier</w:t>
      </w:r>
      <w:r w:rsidRPr="00F93E8D">
        <w:t>.</w:t>
      </w:r>
      <w:r w:rsidRPr="00F93E8D">
        <w:t xml:space="preserve"> </w:t>
      </w:r>
      <w:r w:rsidRPr="00F93E8D">
        <w:t>The Swiss are very proud of the fact that they have a</w:t>
      </w:r>
      <w:r w:rsidRPr="00F93E8D">
        <w:t>n insurance</w:t>
      </w:r>
      <w:r w:rsidRPr="00F93E8D">
        <w:t>-</w:t>
      </w:r>
      <w:r w:rsidRPr="00F93E8D">
        <w:t>bas</w:t>
      </w:r>
      <w:r w:rsidRPr="00F93E8D">
        <w:t>ed system with private practitioners and so on</w:t>
      </w:r>
      <w:r w:rsidRPr="00F93E8D">
        <w:t>.</w:t>
      </w:r>
      <w:r w:rsidRPr="00F93E8D">
        <w:t xml:space="preserve"> </w:t>
      </w:r>
      <w:r w:rsidRPr="00F93E8D">
        <w:t>They seem to achieve universal health coverage their way.</w:t>
      </w:r>
      <w:r w:rsidRPr="00F93E8D">
        <w:t xml:space="preserve"> </w:t>
      </w:r>
      <w:r w:rsidRPr="00F93E8D">
        <w:t>We all do it differently in different European countries, but we all get there in our different ways.</w:t>
      </w:r>
      <w:r w:rsidRPr="00F93E8D">
        <w:t xml:space="preserve"> </w:t>
      </w:r>
    </w:p>
    <w:p w:rsidR="0012534E" w:rsidRPr="00F93E8D" w:rsidP="0012534E">
      <w:pPr>
        <w:pStyle w:val="Question"/>
      </w:pPr>
      <w:r w:rsidRPr="00F93E8D">
        <w:rPr>
          <w:b/>
        </w:rPr>
        <w:t>Peter Gibson:</w:t>
      </w:r>
      <w:r w:rsidRPr="00F93E8D">
        <w:t xml:space="preserve"> My point</w:t>
      </w:r>
      <w:r w:rsidRPr="00F93E8D">
        <w:t xml:space="preserve"> </w:t>
      </w:r>
      <w:r w:rsidRPr="00F93E8D">
        <w:t xml:space="preserve">was not to </w:t>
      </w:r>
      <w:r w:rsidRPr="00F93E8D">
        <w:t xml:space="preserve">ask you to </w:t>
      </w:r>
      <w:r w:rsidRPr="00F93E8D">
        <w:t>co</w:t>
      </w:r>
      <w:r w:rsidRPr="00F93E8D">
        <w:t xml:space="preserve">mpare with the United States further but to ask you </w:t>
      </w:r>
      <w:r w:rsidRPr="00F93E8D">
        <w:t>for</w:t>
      </w:r>
      <w:r w:rsidRPr="00F93E8D">
        <w:t xml:space="preserve"> your view</w:t>
      </w:r>
      <w:r w:rsidRPr="00F93E8D">
        <w:t xml:space="preserve">s in respect of which healthcare systems have better outcomes and less health inequalities than our systems, rather </w:t>
      </w:r>
      <w:r w:rsidRPr="00F93E8D">
        <w:t xml:space="preserve">than lumping all the </w:t>
      </w:r>
      <w:r w:rsidRPr="00F93E8D">
        <w:t xml:space="preserve">other </w:t>
      </w:r>
      <w:r w:rsidRPr="00F93E8D">
        <w:t>European countries together</w:t>
      </w:r>
      <w:r w:rsidRPr="00F93E8D">
        <w:t>.</w:t>
      </w:r>
      <w:r w:rsidRPr="00F93E8D">
        <w:t xml:space="preserve"> </w:t>
      </w:r>
      <w:r w:rsidRPr="00F93E8D">
        <w:t>I am driving at who</w:t>
      </w:r>
      <w:r w:rsidRPr="00F93E8D">
        <w:t xml:space="preserve"> is better than us</w:t>
      </w:r>
      <w:r w:rsidRPr="00F93E8D">
        <w:t>.</w:t>
      </w:r>
      <w:r w:rsidRPr="00F93E8D">
        <w:t xml:space="preserve"> </w:t>
      </w:r>
      <w:r w:rsidRPr="00F93E8D">
        <w:t>From what you are saying, I accept that the United States is worse than us, but who is better than us?</w:t>
      </w:r>
    </w:p>
    <w:p w:rsidR="0012534E" w:rsidRPr="00F93E8D" w:rsidP="0012534E">
      <w:pPr>
        <w:pStyle w:val="Answer"/>
      </w:pPr>
      <w:r w:rsidRPr="00F93E8D">
        <w:rPr>
          <w:b/>
          <w:i/>
        </w:rPr>
        <w:t>Professor Sir Michael Marmot:</w:t>
      </w:r>
      <w:r w:rsidRPr="00F93E8D">
        <w:rPr>
          <w:b/>
        </w:rPr>
        <w:t xml:space="preserve"> </w:t>
      </w:r>
      <w:r w:rsidRPr="00F93E8D">
        <w:t>T</w:t>
      </w:r>
      <w:r w:rsidRPr="00F93E8D">
        <w:t xml:space="preserve">here was a </w:t>
      </w:r>
      <w:r w:rsidRPr="00F93E8D">
        <w:t>recent</w:t>
      </w:r>
      <w:r w:rsidRPr="00F93E8D">
        <w:t xml:space="preserve"> report from the European office of WHO</w:t>
      </w:r>
      <w:r w:rsidRPr="00F93E8D">
        <w:t>.</w:t>
      </w:r>
      <w:r w:rsidRPr="00F93E8D">
        <w:t xml:space="preserve"> </w:t>
      </w:r>
      <w:r w:rsidRPr="00F93E8D">
        <w:t>T</w:t>
      </w:r>
      <w:r w:rsidRPr="00F93E8D">
        <w:t>hey claim</w:t>
      </w:r>
      <w:r w:rsidRPr="00F93E8D">
        <w:t>—and I will allow them this claim—</w:t>
      </w:r>
      <w:r w:rsidRPr="00F93E8D">
        <w:t>that only about 10% of the health inequalities of a country can be attributed to differences in their healthcare systems.</w:t>
      </w:r>
      <w:r w:rsidRPr="00F93E8D">
        <w:t xml:space="preserve"> Most of the health inequalities we see in different European countries are due to social determinants of health, </w:t>
      </w:r>
      <w:r w:rsidRPr="00F93E8D">
        <w:t>not</w:t>
      </w:r>
      <w:r w:rsidRPr="00F93E8D">
        <w:t xml:space="preserve"> </w:t>
      </w:r>
      <w:r w:rsidRPr="00F93E8D">
        <w:t>to differences in</w:t>
      </w:r>
      <w:r w:rsidRPr="00F93E8D">
        <w:t xml:space="preserve"> functions of the healthcare system</w:t>
      </w:r>
      <w:r w:rsidRPr="00F93E8D">
        <w:t>.</w:t>
      </w:r>
      <w:r w:rsidRPr="00F93E8D">
        <w:t xml:space="preserve"> When we compare inequalities across countries, we are not actually learning very much about inequ</w:t>
      </w:r>
      <w:r w:rsidRPr="00F93E8D">
        <w:t>ities</w:t>
      </w:r>
      <w:r w:rsidRPr="00F93E8D">
        <w:t xml:space="preserve"> in the</w:t>
      </w:r>
      <w:r w:rsidRPr="00F93E8D">
        <w:t xml:space="preserve"> healthcare system</w:t>
      </w:r>
      <w:r w:rsidRPr="00F93E8D">
        <w:t xml:space="preserve">. </w:t>
      </w:r>
      <w:r w:rsidRPr="00F93E8D">
        <w:t>We are learning much more about inequities in society more generally.</w:t>
      </w:r>
      <w:r w:rsidRPr="00F93E8D">
        <w:t xml:space="preserve"> </w:t>
      </w:r>
    </w:p>
    <w:p w:rsidR="0012534E" w:rsidRPr="00F93E8D" w:rsidP="0012534E">
      <w:pPr>
        <w:pStyle w:val="Answer"/>
      </w:pPr>
      <w:r w:rsidRPr="00F93E8D">
        <w:t xml:space="preserve">When we look at </w:t>
      </w:r>
      <w:r w:rsidRPr="00F93E8D">
        <w:t>that, it is a very vexed question</w:t>
      </w:r>
      <w:r w:rsidRPr="00F93E8D">
        <w:t>.</w:t>
      </w:r>
      <w:r w:rsidRPr="00F93E8D">
        <w:t xml:space="preserve"> </w:t>
      </w:r>
      <w:r w:rsidRPr="00F93E8D">
        <w:t xml:space="preserve">It relates to some of the kinds of difficulties that </w:t>
      </w:r>
      <w:r w:rsidRPr="00F93E8D">
        <w:t>were</w:t>
      </w:r>
      <w:r w:rsidRPr="00F93E8D">
        <w:t xml:space="preserve"> discussed earlier</w:t>
      </w:r>
      <w:r w:rsidRPr="00F93E8D">
        <w:t>.</w:t>
      </w:r>
      <w:r w:rsidRPr="00F93E8D">
        <w:t xml:space="preserve"> </w:t>
      </w:r>
      <w:r w:rsidRPr="00F93E8D">
        <w:t>Interestingly, the Mediterranean countries seem to have narrower health inequalities than we do</w:t>
      </w:r>
      <w:r w:rsidRPr="00F93E8D">
        <w:t>, not the Nordic countries.</w:t>
      </w:r>
      <w:r w:rsidRPr="00F93E8D">
        <w:t xml:space="preserve"> </w:t>
      </w:r>
      <w:r w:rsidRPr="00F93E8D">
        <w:t>My prejudice would be</w:t>
      </w:r>
      <w:r w:rsidRPr="00F93E8D">
        <w:t xml:space="preserve"> that the Nordic countries would have narrower health inequalities.</w:t>
      </w:r>
      <w:r w:rsidRPr="00F93E8D">
        <w:t xml:space="preserve"> </w:t>
      </w:r>
      <w:r w:rsidRPr="00F93E8D">
        <w:t>They do, but it is actually Italy</w:t>
      </w:r>
      <w:r w:rsidRPr="00F93E8D">
        <w:t xml:space="preserve"> and</w:t>
      </w:r>
      <w:r w:rsidRPr="00F93E8D">
        <w:t xml:space="preserve"> Spain </w:t>
      </w:r>
      <w:r w:rsidRPr="00F93E8D">
        <w:t xml:space="preserve">that </w:t>
      </w:r>
      <w:r w:rsidRPr="00F93E8D">
        <w:t>seem to have narrower health inequalities than we do, which is really interesting</w:t>
      </w:r>
      <w:r w:rsidRPr="00F93E8D">
        <w:t>.</w:t>
      </w:r>
      <w:r w:rsidRPr="00F93E8D">
        <w:t xml:space="preserve"> </w:t>
      </w:r>
      <w:r w:rsidRPr="00F93E8D">
        <w:t>Goodness knows</w:t>
      </w:r>
      <w:r w:rsidRPr="00F93E8D">
        <w:t xml:space="preserve"> what that is about</w:t>
      </w:r>
      <w:r w:rsidRPr="00F93E8D">
        <w:t>—</w:t>
      </w:r>
      <w:r w:rsidRPr="00F93E8D">
        <w:t>sunshine, olive oil</w:t>
      </w:r>
      <w:r w:rsidRPr="00F93E8D">
        <w:t>,</w:t>
      </w:r>
      <w:r w:rsidRPr="00F93E8D">
        <w:t xml:space="preserve"> t</w:t>
      </w:r>
      <w:r w:rsidRPr="00F93E8D">
        <w:t>he Mediterranean diet</w:t>
      </w:r>
      <w:r w:rsidRPr="00F93E8D">
        <w:t>—</w:t>
      </w:r>
      <w:r w:rsidRPr="00F93E8D">
        <w:t>but that is what we seem to be observing.</w:t>
      </w:r>
      <w:r w:rsidRPr="00F93E8D">
        <w:t xml:space="preserve"> </w:t>
      </w:r>
      <w:r w:rsidRPr="00F93E8D">
        <w:t xml:space="preserve">I do not think </w:t>
      </w:r>
      <w:r w:rsidRPr="00F93E8D">
        <w:t>it</w:t>
      </w:r>
      <w:r w:rsidRPr="00F93E8D">
        <w:t xml:space="preserve"> is because of outco</w:t>
      </w:r>
      <w:r w:rsidRPr="00F93E8D">
        <w:t>m</w:t>
      </w:r>
      <w:r w:rsidRPr="00F93E8D">
        <w:t>es of the healthcare s</w:t>
      </w:r>
      <w:r w:rsidRPr="00F93E8D">
        <w:t>y</w:t>
      </w:r>
      <w:r w:rsidRPr="00F93E8D">
        <w:t>stem.</w:t>
      </w:r>
      <w:r w:rsidRPr="00F93E8D">
        <w:t xml:space="preserve"> </w:t>
      </w:r>
      <w:r w:rsidRPr="00F93E8D">
        <w:t>I think it is much more general than that.</w:t>
      </w:r>
      <w:r w:rsidRPr="00F93E8D">
        <w:t xml:space="preserve"> </w:t>
      </w:r>
    </w:p>
    <w:p w:rsidR="0089136E" w:rsidRPr="00F93E8D" w:rsidP="0012534E">
      <w:pPr>
        <w:pStyle w:val="Question"/>
      </w:pPr>
      <w:r w:rsidRPr="00F93E8D">
        <w:rPr>
          <w:b/>
        </w:rPr>
        <w:t>Peter Gibson:</w:t>
      </w:r>
      <w:r w:rsidRPr="00F93E8D">
        <w:t xml:space="preserve"> Could I direct my next question specifically to you, Liz, in </w:t>
      </w:r>
      <w:r w:rsidRPr="00F93E8D">
        <w:t>respec</w:t>
      </w:r>
      <w:r w:rsidRPr="00F93E8D">
        <w:t>t of</w:t>
      </w:r>
      <w:r w:rsidRPr="00F93E8D">
        <w:t xml:space="preserve"> data?</w:t>
      </w:r>
      <w:r w:rsidRPr="00F93E8D">
        <w:t xml:space="preserve"> </w:t>
      </w:r>
      <w:r w:rsidRPr="00F93E8D">
        <w:t xml:space="preserve">As we </w:t>
      </w:r>
      <w:r w:rsidRPr="00F93E8D">
        <w:t>see</w:t>
      </w:r>
      <w:r w:rsidRPr="00F93E8D">
        <w:t xml:space="preserve"> the daily press briefings, we have seen the statistics we are looking at and comparing with other countries</w:t>
      </w:r>
      <w:r w:rsidRPr="00F93E8D">
        <w:t>.</w:t>
      </w:r>
      <w:r w:rsidRPr="00F93E8D">
        <w:t xml:space="preserve"> </w:t>
      </w:r>
      <w:r w:rsidRPr="00F93E8D">
        <w:t>The differences in data</w:t>
      </w:r>
      <w:r w:rsidRPr="00F93E8D">
        <w:t>-</w:t>
      </w:r>
      <w:r w:rsidRPr="00F93E8D">
        <w:t>gathering and the quality of data have been highlighted today already.</w:t>
      </w:r>
      <w:r w:rsidRPr="00F93E8D">
        <w:t xml:space="preserve"> </w:t>
      </w:r>
      <w:r w:rsidRPr="00F93E8D">
        <w:t xml:space="preserve">That clearly poses </w:t>
      </w:r>
      <w:r w:rsidRPr="00F93E8D">
        <w:t>some</w:t>
      </w:r>
      <w:r w:rsidRPr="00F93E8D">
        <w:t xml:space="preserve"> difficu</w:t>
      </w:r>
      <w:r w:rsidRPr="00F93E8D">
        <w:t xml:space="preserve">lties for us as a country in comparing the impact of the virus here with other </w:t>
      </w:r>
      <w:r w:rsidRPr="00F93E8D">
        <w:t>countries</w:t>
      </w:r>
      <w:r w:rsidRPr="00F93E8D">
        <w:t xml:space="preserve"> that are facing the same challenges</w:t>
      </w:r>
      <w:r w:rsidRPr="00F93E8D">
        <w:t>.</w:t>
      </w:r>
      <w:r w:rsidRPr="00F93E8D">
        <w:t xml:space="preserve"> </w:t>
      </w:r>
      <w:r w:rsidRPr="00F93E8D">
        <w:t>Can you tell me what the ONS is doing to improve its own data</w:t>
      </w:r>
      <w:r w:rsidRPr="00F93E8D">
        <w:t>-</w:t>
      </w:r>
      <w:r w:rsidRPr="00F93E8D">
        <w:t>gathering in respect of people with pro</w:t>
      </w:r>
      <w:r w:rsidRPr="00F93E8D">
        <w:t>t</w:t>
      </w:r>
      <w:r w:rsidRPr="00F93E8D">
        <w:t>ected characteristics here</w:t>
      </w:r>
      <w:r w:rsidRPr="00F93E8D">
        <w:t>?</w:t>
      </w:r>
    </w:p>
    <w:p w:rsidR="0012534E" w:rsidRPr="00F93E8D" w:rsidP="0089136E">
      <w:pPr>
        <w:pStyle w:val="Question"/>
        <w:numPr>
          <w:ilvl w:val="0"/>
          <w:numId w:val="0"/>
        </w:numPr>
        <w:ind w:left="794"/>
      </w:pPr>
      <w:r w:rsidRPr="00F93E8D">
        <w:t>Can you also highlight what w</w:t>
      </w:r>
      <w:r w:rsidRPr="00F93E8D">
        <w:t xml:space="preserve">ork is being done to </w:t>
      </w:r>
      <w:r w:rsidRPr="00F93E8D">
        <w:t xml:space="preserve">establish and clarify to </w:t>
      </w:r>
      <w:r w:rsidRPr="00F93E8D">
        <w:t>a better degree the level of excess deaths that we have had here in this country, in comparison to other countries that are recording their deaths slightly differently</w:t>
      </w:r>
      <w:r w:rsidRPr="00F93E8D">
        <w:t>?</w:t>
      </w:r>
      <w:r w:rsidRPr="00F93E8D">
        <w:t xml:space="preserve"> </w:t>
      </w:r>
      <w:r w:rsidRPr="00F93E8D">
        <w:t>O</w:t>
      </w:r>
      <w:r w:rsidRPr="00F93E8D">
        <w:t xml:space="preserve">ne of the </w:t>
      </w:r>
      <w:r w:rsidRPr="00F93E8D">
        <w:t xml:space="preserve">key issues that has come to my mind is that we appear to be recording all deaths with </w:t>
      </w:r>
      <w:r>
        <w:t>Covid</w:t>
      </w:r>
      <w:r w:rsidRPr="00F93E8D">
        <w:t>.</w:t>
      </w:r>
      <w:r w:rsidRPr="00F93E8D">
        <w:t xml:space="preserve"> </w:t>
      </w:r>
      <w:r w:rsidRPr="00F93E8D">
        <w:t xml:space="preserve">I believe that some other countries may only be recording deaths because of </w:t>
      </w:r>
      <w:r>
        <w:t>Covid</w:t>
      </w:r>
      <w:r w:rsidRPr="00F93E8D">
        <w:t>.</w:t>
      </w:r>
      <w:r w:rsidRPr="00F93E8D">
        <w:t xml:space="preserve"> </w:t>
      </w:r>
      <w:r w:rsidRPr="00F93E8D">
        <w:t>What work, if any, is being done by the ONS to extrapolate that data?</w:t>
      </w:r>
      <w:r w:rsidRPr="00F93E8D">
        <w:t xml:space="preserve"> </w:t>
      </w:r>
    </w:p>
    <w:p w:rsidR="00BD5F04" w:rsidRPr="00F93E8D" w:rsidP="00415A62">
      <w:pPr>
        <w:pStyle w:val="Answer"/>
      </w:pPr>
      <w:r w:rsidRPr="00F93E8D">
        <w:rPr>
          <w:b/>
          <w:i/>
        </w:rPr>
        <w:t>Liz McKeo</w:t>
      </w:r>
      <w:r w:rsidRPr="00F93E8D">
        <w:rPr>
          <w:b/>
          <w:i/>
        </w:rPr>
        <w:t>wn:</w:t>
      </w:r>
      <w:r w:rsidRPr="00F93E8D">
        <w:rPr>
          <w:b/>
        </w:rPr>
        <w:t xml:space="preserve"> </w:t>
      </w:r>
      <w:r w:rsidRPr="00F93E8D">
        <w:t xml:space="preserve">Thank you very much for that question. </w:t>
      </w:r>
      <w:r w:rsidRPr="00F93E8D">
        <w:t>There are a number of parts there.</w:t>
      </w:r>
      <w:r w:rsidRPr="00F93E8D">
        <w:t xml:space="preserve"> </w:t>
      </w:r>
      <w:r w:rsidRPr="00F93E8D">
        <w:t xml:space="preserve">What </w:t>
      </w:r>
      <w:r w:rsidRPr="00F93E8D">
        <w:t>we are</w:t>
      </w:r>
      <w:r w:rsidRPr="00F93E8D">
        <w:t xml:space="preserve"> doing</w:t>
      </w:r>
      <w:r w:rsidRPr="00F93E8D">
        <w:t>,</w:t>
      </w:r>
      <w:r w:rsidRPr="00F93E8D">
        <w:t xml:space="preserve"> as ONS</w:t>
      </w:r>
      <w:r w:rsidRPr="00F93E8D">
        <w:t>,</w:t>
      </w:r>
      <w:r w:rsidRPr="00F93E8D">
        <w:t xml:space="preserve"> to improve coverage for people with protected characteristics was the first part</w:t>
      </w:r>
      <w:r w:rsidRPr="00F93E8D">
        <w:t>.</w:t>
      </w:r>
      <w:r w:rsidRPr="00F93E8D">
        <w:t xml:space="preserve"> </w:t>
      </w:r>
      <w:r w:rsidRPr="00F93E8D">
        <w:t xml:space="preserve">As </w:t>
      </w:r>
      <w:r w:rsidRPr="00F93E8D">
        <w:t xml:space="preserve">I have already </w:t>
      </w:r>
      <w:r w:rsidRPr="00F93E8D">
        <w:t xml:space="preserve">mentioned, </w:t>
      </w:r>
      <w:r w:rsidRPr="00F93E8D">
        <w:t xml:space="preserve">each week </w:t>
      </w:r>
      <w:r w:rsidRPr="00F93E8D">
        <w:t xml:space="preserve">we publish a large range of </w:t>
      </w:r>
      <w:r w:rsidRPr="00F93E8D">
        <w:t>de</w:t>
      </w:r>
      <w:r w:rsidRPr="00F93E8D">
        <w:t xml:space="preserve">ath </w:t>
      </w:r>
      <w:r w:rsidRPr="00F93E8D">
        <w:t>statistics</w:t>
      </w:r>
      <w:r w:rsidRPr="00F93E8D">
        <w:t xml:space="preserve"> now, both overall deaths and deaths involving </w:t>
      </w:r>
      <w:r>
        <w:t>Covid</w:t>
      </w:r>
      <w:r w:rsidRPr="00F93E8D">
        <w:t>-19</w:t>
      </w:r>
      <w:r w:rsidRPr="00F93E8D">
        <w:t>.</w:t>
      </w:r>
      <w:r w:rsidRPr="00F93E8D">
        <w:t xml:space="preserve"> </w:t>
      </w:r>
      <w:r w:rsidRPr="00F93E8D">
        <w:t>We have those available with age and sex breakdowns, so that is already available.</w:t>
      </w:r>
      <w:r w:rsidRPr="00F93E8D">
        <w:t xml:space="preserve"> </w:t>
      </w:r>
      <w:r w:rsidRPr="00F93E8D">
        <w:t>I have previously mentioned that we have done some analysis to link our death registration data to the</w:t>
      </w:r>
      <w:r w:rsidRPr="00F93E8D">
        <w:t xml:space="preserve"> census 2011 data</w:t>
      </w:r>
      <w:r w:rsidRPr="00F93E8D">
        <w:t>, which is allowing us to look at more protected characteristics</w:t>
      </w:r>
      <w:r w:rsidRPr="00F93E8D">
        <w:t>.</w:t>
      </w:r>
      <w:r w:rsidRPr="00F93E8D">
        <w:t xml:space="preserve"> </w:t>
      </w:r>
      <w:r w:rsidRPr="00F93E8D">
        <w:t>There is the ethnicity release tomorrow.</w:t>
      </w:r>
      <w:r w:rsidRPr="00F93E8D">
        <w:t xml:space="preserve"> </w:t>
      </w:r>
      <w:r w:rsidRPr="00F93E8D">
        <w:t>We will go on and be able to look at, for example, religion in due course as well.</w:t>
      </w:r>
      <w:r w:rsidRPr="00F93E8D">
        <w:t xml:space="preserve"> </w:t>
      </w:r>
      <w:r w:rsidRPr="00F93E8D">
        <w:t>It will build up our evidence base on deaths by d</w:t>
      </w:r>
      <w:r w:rsidRPr="00F93E8D">
        <w:t>ifferent protected characteristics.</w:t>
      </w:r>
      <w:r w:rsidRPr="00F93E8D">
        <w:t xml:space="preserve"> </w:t>
      </w:r>
      <w:r w:rsidRPr="00F93E8D">
        <w:t>That is some of the work that is going on internally at ONS.</w:t>
      </w:r>
      <w:r w:rsidRPr="00F93E8D">
        <w:t xml:space="preserve"> </w:t>
      </w:r>
    </w:p>
    <w:p w:rsidR="00415A62" w:rsidRPr="00F93E8D" w:rsidP="00415A62">
      <w:pPr>
        <w:pStyle w:val="Answer"/>
      </w:pPr>
      <w:r w:rsidRPr="00F93E8D">
        <w:t>It is more challenging</w:t>
      </w:r>
      <w:r w:rsidRPr="00F93E8D">
        <w:t xml:space="preserve"> on the international picture and making those comparisons, as we have discussed before</w:t>
      </w:r>
      <w:r w:rsidRPr="00F93E8D">
        <w:t>.</w:t>
      </w:r>
      <w:r w:rsidRPr="00F93E8D">
        <w:t xml:space="preserve"> </w:t>
      </w:r>
      <w:r w:rsidRPr="00F93E8D">
        <w:t xml:space="preserve">We are in contact with our colleagues in other </w:t>
      </w:r>
      <w:r w:rsidRPr="00F93E8D">
        <w:t xml:space="preserve">national </w:t>
      </w:r>
      <w:r w:rsidRPr="00F93E8D">
        <w:t>statistical institutes</w:t>
      </w:r>
      <w:r w:rsidRPr="00F93E8D">
        <w:t>,</w:t>
      </w:r>
      <w:r w:rsidRPr="00F93E8D">
        <w:t xml:space="preserve"> and that is a way of us sharing how we are approaching these issues and seeing what the</w:t>
      </w:r>
      <w:r w:rsidRPr="00F93E8D">
        <w:t>y are doing</w:t>
      </w:r>
      <w:r w:rsidRPr="00F93E8D">
        <w:t>.</w:t>
      </w:r>
      <w:r w:rsidRPr="00F93E8D">
        <w:t xml:space="preserve"> </w:t>
      </w:r>
      <w:r w:rsidRPr="00F93E8D">
        <w:t>Over time, I think</w:t>
      </w:r>
      <w:r w:rsidRPr="00F93E8D">
        <w:t xml:space="preserve"> we will see more countries producing </w:t>
      </w:r>
      <w:r w:rsidRPr="00F93E8D">
        <w:t xml:space="preserve">the sort of </w:t>
      </w:r>
      <w:r w:rsidRPr="00F93E8D">
        <w:t>disaggregated data that we are producing in the UK.</w:t>
      </w:r>
      <w:r w:rsidRPr="00F93E8D">
        <w:t xml:space="preserve"> </w:t>
      </w:r>
      <w:r w:rsidRPr="00F93E8D">
        <w:t>As we were discussing previously, those international comparisons will become more possible over time.</w:t>
      </w:r>
      <w:r w:rsidRPr="00F93E8D">
        <w:t xml:space="preserve"> </w:t>
      </w:r>
    </w:p>
    <w:p w:rsidR="006D7B32" w:rsidRPr="00F93E8D" w:rsidP="006D7B32">
      <w:pPr>
        <w:pStyle w:val="Answer"/>
        <w:rPr>
          <w:rFonts w:eastAsia="Times New Roman" w:cs="Times New Roman"/>
        </w:rPr>
      </w:pPr>
      <w:r w:rsidRPr="00F93E8D">
        <w:t>One o</w:t>
      </w:r>
      <w:r w:rsidRPr="00F93E8D">
        <w:t>f</w:t>
      </w:r>
      <w:r w:rsidRPr="00F93E8D">
        <w:t xml:space="preserve"> the </w:t>
      </w:r>
      <w:r w:rsidRPr="00F93E8D">
        <w:t>things</w:t>
      </w:r>
      <w:r w:rsidRPr="00F93E8D">
        <w:t xml:space="preserve"> we have been really keen to do in ONS is try to </w:t>
      </w:r>
      <w:r w:rsidRPr="00F93E8D">
        <w:t xml:space="preserve">help </w:t>
      </w:r>
      <w:r w:rsidRPr="00F93E8D">
        <w:t xml:space="preserve">explain </w:t>
      </w:r>
      <w:r w:rsidRPr="00F93E8D">
        <w:t xml:space="preserve">to people </w:t>
      </w:r>
      <w:r w:rsidRPr="00F93E8D">
        <w:t>how</w:t>
      </w:r>
      <w:r w:rsidRPr="00F93E8D">
        <w:t xml:space="preserve"> these different data sources interrelate</w:t>
      </w:r>
      <w:r w:rsidRPr="00F93E8D">
        <w:t>.</w:t>
      </w:r>
      <w:r w:rsidRPr="00F93E8D">
        <w:t xml:space="preserve"> </w:t>
      </w:r>
      <w:r w:rsidRPr="00F93E8D">
        <w:t>Very early on, people were very interested to know</w:t>
      </w:r>
      <w:r w:rsidRPr="00F93E8D">
        <w:t xml:space="preserve"> the daily figures on deaths produced by DHSC</w:t>
      </w:r>
      <w:r>
        <w:t>,</w:t>
      </w:r>
      <w:r w:rsidRPr="00F93E8D">
        <w:t xml:space="preserve"> compared to our weekly death regist</w:t>
      </w:r>
      <w:r w:rsidRPr="00F93E8D">
        <w:t>ration figures</w:t>
      </w:r>
      <w:r w:rsidRPr="00F93E8D">
        <w:t>.</w:t>
      </w:r>
      <w:r w:rsidRPr="00F93E8D">
        <w:t xml:space="preserve"> </w:t>
      </w:r>
      <w:r w:rsidRPr="00F93E8D">
        <w:t>It was really important for us to be clear about the differences there</w:t>
      </w:r>
      <w:r w:rsidRPr="00F93E8D">
        <w:t>.</w:t>
      </w:r>
      <w:r w:rsidRPr="00F93E8D">
        <w:t xml:space="preserve"> </w:t>
      </w:r>
      <w:r w:rsidRPr="00F93E8D">
        <w:t xml:space="preserve">Each week, along with our publication that shows our own weekly death figures broken down by those splits </w:t>
      </w:r>
      <w:r w:rsidRPr="00F93E8D">
        <w:t xml:space="preserve">that </w:t>
      </w:r>
      <w:r w:rsidRPr="00F93E8D">
        <w:t>I have mentioned, w</w:t>
      </w:r>
      <w:r w:rsidRPr="00F93E8D">
        <w:t>e also put out a comparison</w:t>
      </w:r>
      <w:r w:rsidRPr="00F93E8D">
        <w:t>s</w:t>
      </w:r>
      <w:r w:rsidRPr="00F93E8D">
        <w:t xml:space="preserve"> piece </w:t>
      </w:r>
      <w:r w:rsidRPr="00F93E8D">
        <w:t>tha</w:t>
      </w:r>
      <w:r w:rsidRPr="00F93E8D">
        <w:t>t</w:t>
      </w:r>
      <w:r w:rsidRPr="00F93E8D">
        <w:t xml:space="preserve"> shows</w:t>
      </w:r>
      <w:r w:rsidRPr="00F93E8D">
        <w:t xml:space="preserve"> how the data compares across different data sources and what inferences you can and cannot draw as a result.</w:t>
      </w:r>
      <w:r w:rsidRPr="00F93E8D">
        <w:t xml:space="preserve"> </w:t>
      </w:r>
      <w:r w:rsidRPr="00F93E8D">
        <w:rPr>
          <w:rFonts w:eastAsia="Times New Roman" w:cs="Times New Roman"/>
        </w:rPr>
        <w:t xml:space="preserve">Being very clear about what is behind each data source and what comparisons you can make is important. </w:t>
      </w:r>
    </w:p>
    <w:p w:rsidR="00E7305B" w:rsidRPr="00F93E8D" w:rsidP="006D7B32">
      <w:pPr>
        <w:pStyle w:val="Answer"/>
        <w:rPr>
          <w:rFonts w:eastAsia="Times New Roman" w:cs="Times New Roman"/>
        </w:rPr>
      </w:pPr>
      <w:r w:rsidRPr="00F93E8D">
        <w:rPr>
          <w:rFonts w:eastAsia="Times New Roman" w:cs="Times New Roman"/>
        </w:rPr>
        <w:t xml:space="preserve">In fact, it is that </w:t>
      </w:r>
      <w:r w:rsidRPr="00F93E8D">
        <w:rPr>
          <w:rFonts w:eastAsia="Times New Roman" w:cs="Times New Roman"/>
        </w:rPr>
        <w:t>that</w:t>
      </w:r>
      <w:r w:rsidRPr="00F93E8D">
        <w:rPr>
          <w:rFonts w:eastAsia="Times New Roman" w:cs="Times New Roman"/>
        </w:rPr>
        <w:t xml:space="preserve"> is challen</w:t>
      </w:r>
      <w:r w:rsidRPr="00F93E8D">
        <w:rPr>
          <w:rFonts w:eastAsia="Times New Roman" w:cs="Times New Roman"/>
        </w:rPr>
        <w:t>ging in the international comparisons space</w:t>
      </w:r>
      <w:r w:rsidRPr="00F93E8D">
        <w:rPr>
          <w:rFonts w:eastAsia="Times New Roman" w:cs="Times New Roman"/>
        </w:rPr>
        <w:t>,</w:t>
      </w:r>
      <w:r w:rsidRPr="00F93E8D">
        <w:rPr>
          <w:rFonts w:eastAsia="Times New Roman" w:cs="Times New Roman"/>
        </w:rPr>
        <w:t xml:space="preserve"> because we do not always have that information </w:t>
      </w:r>
      <w:r w:rsidRPr="00F93E8D">
        <w:rPr>
          <w:rFonts w:eastAsia="Times New Roman" w:cs="Times New Roman"/>
        </w:rPr>
        <w:t>from</w:t>
      </w:r>
      <w:r w:rsidRPr="00F93E8D">
        <w:rPr>
          <w:rFonts w:eastAsia="Times New Roman" w:cs="Times New Roman"/>
        </w:rPr>
        <w:t xml:space="preserve"> other countries about the exact methodologies that have been used, which means that, when you are trying to compare across countries, you cannot always see str</w:t>
      </w:r>
      <w:r w:rsidRPr="00F93E8D">
        <w:rPr>
          <w:rFonts w:eastAsia="Times New Roman" w:cs="Times New Roman"/>
        </w:rPr>
        <w:t>aight away what some of those methodological issues will be.</w:t>
      </w:r>
      <w:r w:rsidRPr="00F93E8D">
        <w:rPr>
          <w:rFonts w:eastAsia="Times New Roman" w:cs="Times New Roman"/>
        </w:rPr>
        <w:t xml:space="preserve"> </w:t>
      </w:r>
      <w:r w:rsidRPr="00F93E8D">
        <w:rPr>
          <w:rFonts w:eastAsia="Times New Roman" w:cs="Times New Roman"/>
        </w:rPr>
        <w:t>Over time, we will resolve a lot of those issues and the comparisons will become easier</w:t>
      </w:r>
      <w:r>
        <w:rPr>
          <w:rFonts w:eastAsia="Times New Roman" w:cs="Times New Roman"/>
        </w:rPr>
        <w:t xml:space="preserve">, </w:t>
      </w:r>
      <w:r w:rsidRPr="00F93E8D">
        <w:rPr>
          <w:rFonts w:eastAsia="Times New Roman" w:cs="Times New Roman"/>
        </w:rPr>
        <w:t>but that will take some time.</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Peter Gibson:</w:t>
      </w:r>
      <w:r w:rsidRPr="00F93E8D">
        <w:rPr>
          <w:rFonts w:eastAsia="Times New Roman" w:cs="Times New Roman"/>
        </w:rPr>
        <w:t xml:space="preserve"> In terms of doing the disaggregation of the data in order to e</w:t>
      </w:r>
      <w:r w:rsidRPr="00F93E8D">
        <w:rPr>
          <w:rFonts w:eastAsia="Times New Roman" w:cs="Times New Roman"/>
        </w:rPr>
        <w:t xml:space="preserve">stablish those people with protected characteristics and the impact on </w:t>
      </w:r>
      <w:r w:rsidRPr="00F93E8D">
        <w:rPr>
          <w:rFonts w:eastAsia="Times New Roman" w:cs="Times New Roman"/>
        </w:rPr>
        <w:t>them, how much further work is there to do on that? Are you getting the full support of Government in terms of everything you need to do that?</w:t>
      </w:r>
    </w:p>
    <w:p w:rsidR="00E7305B" w:rsidRPr="00F93E8D" w:rsidP="00E7305B">
      <w:pPr>
        <w:ind w:left="794"/>
        <w:rPr>
          <w:rFonts w:eastAsia="Times New Roman" w:cs="Times New Roman"/>
        </w:rPr>
      </w:pPr>
      <w:r w:rsidRPr="00F93E8D">
        <w:rPr>
          <w:rFonts w:eastAsia="Times New Roman" w:cs="Times New Roman"/>
          <w:b/>
          <w:i/>
        </w:rPr>
        <w:t>Liz McKeown:</w:t>
      </w:r>
      <w:r w:rsidRPr="00F93E8D">
        <w:rPr>
          <w:rFonts w:eastAsia="Times New Roman" w:cs="Times New Roman"/>
          <w:b/>
        </w:rPr>
        <w:t xml:space="preserve"> </w:t>
      </w:r>
      <w:r w:rsidRPr="00F93E8D">
        <w:rPr>
          <w:rFonts w:eastAsia="Times New Roman" w:cs="Times New Roman"/>
        </w:rPr>
        <w:t xml:space="preserve">The additional work links in </w:t>
      </w:r>
      <w:r w:rsidRPr="00F93E8D">
        <w:rPr>
          <w:rFonts w:eastAsia="Times New Roman" w:cs="Times New Roman"/>
        </w:rPr>
        <w:t xml:space="preserve">to </w:t>
      </w:r>
      <w:r w:rsidRPr="00F93E8D">
        <w:rPr>
          <w:rFonts w:eastAsia="Times New Roman" w:cs="Times New Roman"/>
        </w:rPr>
        <w:t>c</w:t>
      </w:r>
      <w:r w:rsidRPr="00F93E8D">
        <w:rPr>
          <w:rFonts w:eastAsia="Times New Roman" w:cs="Times New Roman"/>
        </w:rPr>
        <w:t>ensus 2011. We have what we need to do that in the office. It is quite complex. Linking in different datasets is always analytically quite tricky</w:t>
      </w:r>
      <w:r>
        <w:rPr>
          <w:rFonts w:eastAsia="Times New Roman" w:cs="Times New Roman"/>
        </w:rPr>
        <w:t>,</w:t>
      </w:r>
      <w:r w:rsidRPr="00F93E8D">
        <w:rPr>
          <w:rFonts w:eastAsia="Times New Roman" w:cs="Times New Roman"/>
        </w:rPr>
        <w:t xml:space="preserve"> and we want to make sure that we get that right. Obviously, the first publication from that work is comin</w:t>
      </w:r>
      <w:r w:rsidRPr="00F93E8D">
        <w:rPr>
          <w:rFonts w:eastAsia="Times New Roman" w:cs="Times New Roman"/>
        </w:rPr>
        <w:t>g tomorrow</w:t>
      </w:r>
      <w:r w:rsidRPr="00F93E8D">
        <w:rPr>
          <w:rFonts w:eastAsia="Times New Roman" w:cs="Times New Roman"/>
        </w:rPr>
        <w:t>,</w:t>
      </w:r>
      <w:r w:rsidRPr="00F93E8D">
        <w:rPr>
          <w:rFonts w:eastAsia="Times New Roman" w:cs="Times New Roman"/>
        </w:rPr>
        <w:t xml:space="preserve"> so that is really good progress. We will carry on for age and sex, continuing to produce that</w:t>
      </w:r>
      <w:r>
        <w:rPr>
          <w:rFonts w:eastAsia="Times New Roman" w:cs="Times New Roman"/>
        </w:rPr>
        <w:t>,</w:t>
      </w:r>
      <w:r w:rsidRPr="00F93E8D">
        <w:rPr>
          <w:rFonts w:eastAsia="Times New Roman" w:cs="Times New Roman"/>
        </w:rPr>
        <w:t xml:space="preserve"> disaggregated</w:t>
      </w:r>
      <w:r>
        <w:rPr>
          <w:rFonts w:eastAsia="Times New Roman" w:cs="Times New Roman"/>
        </w:rPr>
        <w:t xml:space="preserve">, </w:t>
      </w:r>
      <w:r w:rsidRPr="00F93E8D">
        <w:rPr>
          <w:rFonts w:eastAsia="Times New Roman" w:cs="Times New Roman"/>
        </w:rPr>
        <w:t>every week, so that will continue to be available.</w:t>
      </w:r>
    </w:p>
    <w:p w:rsidR="00E7305B" w:rsidRPr="00F93E8D" w:rsidP="00E7305B">
      <w:pPr>
        <w:ind w:left="794"/>
        <w:rPr>
          <w:rFonts w:eastAsia="Times New Roman" w:cs="Times New Roman"/>
        </w:rPr>
      </w:pPr>
      <w:r w:rsidRPr="00F93E8D">
        <w:rPr>
          <w:rFonts w:eastAsia="Times New Roman" w:cs="Times New Roman"/>
        </w:rPr>
        <w:t xml:space="preserve">There are some protected characteristics that were not in the 2011 census </w:t>
      </w:r>
      <w:r w:rsidRPr="00F93E8D">
        <w:rPr>
          <w:rFonts w:eastAsia="Times New Roman" w:cs="Times New Roman"/>
        </w:rPr>
        <w:t>where it is much harder to think about how one might approach that</w:t>
      </w:r>
      <w:r>
        <w:rPr>
          <w:rFonts w:eastAsia="Times New Roman" w:cs="Times New Roman"/>
        </w:rPr>
        <w:t>,</w:t>
      </w:r>
      <w:r w:rsidRPr="00F93E8D">
        <w:rPr>
          <w:rFonts w:eastAsia="Times New Roman" w:cs="Times New Roman"/>
        </w:rPr>
        <w:t xml:space="preserve"> and that includes, for example, sexual orientation. That is more of a challenge.</w:t>
      </w:r>
    </w:p>
    <w:p w:rsidR="00E7305B" w:rsidRPr="00F93E8D" w:rsidP="00E7305B">
      <w:pPr>
        <w:ind w:left="794"/>
        <w:rPr>
          <w:rFonts w:eastAsia="Times New Roman" w:cs="Times New Roman"/>
        </w:rPr>
      </w:pPr>
      <w:r w:rsidRPr="00F93E8D">
        <w:rPr>
          <w:rFonts w:eastAsia="Times New Roman" w:cs="Times New Roman"/>
          <w:b/>
          <w:i/>
        </w:rPr>
        <w:t>Professor Rasul:</w:t>
      </w:r>
      <w:r w:rsidRPr="00F93E8D">
        <w:rPr>
          <w:rFonts w:eastAsia="Times New Roman" w:cs="Times New Roman"/>
          <w:b/>
        </w:rPr>
        <w:t xml:space="preserve"> </w:t>
      </w:r>
      <w:r w:rsidRPr="00F93E8D">
        <w:rPr>
          <w:rFonts w:eastAsia="Times New Roman" w:cs="Times New Roman"/>
        </w:rPr>
        <w:t xml:space="preserve">Peter, just very specifically on your question about whether this was predictable or not, </w:t>
      </w:r>
      <w:r w:rsidRPr="00F93E8D">
        <w:rPr>
          <w:rFonts w:eastAsia="Times New Roman" w:cs="Times New Roman"/>
        </w:rPr>
        <w:t>we know from other times that inequality in some important dimensions in the UK has been increasing since the 90s, say in terms of household earnings. We know that, when we are hit by shocks such as the financial crisis or just economic downturns, that doe</w:t>
      </w:r>
      <w:r w:rsidRPr="00F93E8D">
        <w:rPr>
          <w:rFonts w:eastAsia="Times New Roman" w:cs="Times New Roman"/>
        </w:rPr>
        <w:t xml:space="preserve">s have impacts differentially across the income distribution. For a health-type shock, it is not that surprising that it is amplifying health inequalities that were there before. It is very difficult, in a short space of time, to think about policies that </w:t>
      </w:r>
      <w:r w:rsidRPr="00F93E8D">
        <w:rPr>
          <w:rFonts w:eastAsia="Times New Roman" w:cs="Times New Roman"/>
        </w:rPr>
        <w:t>are going to really mitigate that in the short term.</w:t>
      </w:r>
    </w:p>
    <w:p w:rsidR="00E7305B" w:rsidRPr="00F93E8D" w:rsidP="00E7305B">
      <w:pPr>
        <w:ind w:left="794"/>
        <w:rPr>
          <w:rFonts w:eastAsia="Times New Roman" w:cs="Times New Roman"/>
        </w:rPr>
      </w:pPr>
      <w:r w:rsidRPr="00F93E8D">
        <w:rPr>
          <w:rFonts w:eastAsia="Times New Roman" w:cs="Times New Roman"/>
        </w:rPr>
        <w:t>The crisis has amplified some inequalities but not all inequalities. For individuals who have a private pension</w:t>
      </w:r>
      <w:r>
        <w:rPr>
          <w:rFonts w:eastAsia="Times New Roman" w:cs="Times New Roman"/>
        </w:rPr>
        <w:t>,</w:t>
      </w:r>
      <w:r w:rsidRPr="00F93E8D">
        <w:rPr>
          <w:rFonts w:eastAsia="Times New Roman" w:cs="Times New Roman"/>
        </w:rPr>
        <w:t xml:space="preserve"> and where a lot of their wealth is tied up to the valuation of the stock market, those hou</w:t>
      </w:r>
      <w:r w:rsidRPr="00F93E8D">
        <w:rPr>
          <w:rFonts w:eastAsia="Times New Roman" w:cs="Times New Roman"/>
        </w:rPr>
        <w:t>seholds tend to be relatively well off to begin with</w:t>
      </w:r>
      <w:r>
        <w:rPr>
          <w:rFonts w:eastAsia="Times New Roman" w:cs="Times New Roman"/>
        </w:rPr>
        <w:t>. T</w:t>
      </w:r>
      <w:r w:rsidRPr="00F93E8D">
        <w:rPr>
          <w:rFonts w:eastAsia="Times New Roman" w:cs="Times New Roman"/>
        </w:rPr>
        <w:t>hey have seen a large decrease in their wealth</w:t>
      </w:r>
      <w:r>
        <w:rPr>
          <w:rFonts w:eastAsia="Times New Roman" w:cs="Times New Roman"/>
        </w:rPr>
        <w:t>,</w:t>
      </w:r>
      <w:r w:rsidRPr="00F93E8D">
        <w:rPr>
          <w:rFonts w:eastAsia="Times New Roman" w:cs="Times New Roman"/>
        </w:rPr>
        <w:t xml:space="preserve"> and that is reducing inequality in that sense. </w:t>
      </w:r>
    </w:p>
    <w:p w:rsidR="00E7305B" w:rsidRPr="00F93E8D" w:rsidP="00E7305B">
      <w:pPr>
        <w:ind w:left="794"/>
        <w:rPr>
          <w:rFonts w:eastAsia="Times New Roman" w:cs="Times New Roman"/>
        </w:rPr>
      </w:pPr>
      <w:r w:rsidRPr="00F93E8D">
        <w:rPr>
          <w:rFonts w:eastAsia="Times New Roman" w:cs="Times New Roman"/>
        </w:rPr>
        <w:t>We have other dimensions of inequality that we never considered to be that important, which are really be</w:t>
      </w:r>
      <w:r w:rsidRPr="00F93E8D">
        <w:rPr>
          <w:rFonts w:eastAsia="Times New Roman" w:cs="Times New Roman"/>
        </w:rPr>
        <w:t>ing highlighted by the crisis</w:t>
      </w:r>
      <w:r>
        <w:rPr>
          <w:rFonts w:eastAsia="Times New Roman" w:cs="Times New Roman"/>
        </w:rPr>
        <w:t>,</w:t>
      </w:r>
      <w:r w:rsidRPr="00F93E8D">
        <w:rPr>
          <w:rFonts w:eastAsia="Times New Roman" w:cs="Times New Roman"/>
        </w:rPr>
        <w:t xml:space="preserve"> </w:t>
      </w:r>
      <w:r w:rsidRPr="00F93E8D">
        <w:rPr>
          <w:rFonts w:eastAsia="Times New Roman" w:cs="Times New Roman"/>
        </w:rPr>
        <w:t xml:space="preserve">and </w:t>
      </w:r>
      <w:r w:rsidRPr="00F93E8D">
        <w:rPr>
          <w:rFonts w:eastAsia="Times New Roman" w:cs="Times New Roman"/>
        </w:rPr>
        <w:t>going forward, whether it is in terms of the ability to work from home, having access to broadband or having access to green spaces</w:t>
      </w:r>
      <w:r>
        <w:rPr>
          <w:rFonts w:eastAsia="Times New Roman" w:cs="Times New Roman"/>
        </w:rPr>
        <w:t>, t</w:t>
      </w:r>
      <w:r w:rsidRPr="00F93E8D">
        <w:rPr>
          <w:rFonts w:eastAsia="Times New Roman" w:cs="Times New Roman"/>
        </w:rPr>
        <w:t>h</w:t>
      </w:r>
      <w:r w:rsidRPr="00F93E8D">
        <w:rPr>
          <w:rFonts w:eastAsia="Times New Roman" w:cs="Times New Roman"/>
        </w:rPr>
        <w:t>ey</w:t>
      </w:r>
      <w:r w:rsidRPr="00F93E8D">
        <w:rPr>
          <w:rFonts w:eastAsia="Times New Roman" w:cs="Times New Roman"/>
        </w:rPr>
        <w:t xml:space="preserve"> might, in the longer term, have very important implications for how we think about </w:t>
      </w:r>
      <w:r w:rsidRPr="00F93E8D">
        <w:rPr>
          <w:rFonts w:eastAsia="Times New Roman" w:cs="Times New Roman"/>
        </w:rPr>
        <w:t>the impact on mental health and other types of outcomes to the population.</w:t>
      </w:r>
    </w:p>
    <w:p w:rsidR="006D7B32" w:rsidRPr="00F93E8D" w:rsidP="00E7305B">
      <w:pPr>
        <w:ind w:left="794"/>
        <w:rPr>
          <w:rFonts w:eastAsia="Times New Roman" w:cs="Times New Roman"/>
        </w:rPr>
      </w:pPr>
      <w:r w:rsidRPr="00F93E8D">
        <w:rPr>
          <w:rFonts w:eastAsia="Times New Roman" w:cs="Times New Roman"/>
        </w:rPr>
        <w:t xml:space="preserve">The real billion-dollar question is about whether we think of this as a once-in-a-century event or whether we think of this as predictable and that something like this could happen </w:t>
      </w:r>
      <w:r w:rsidRPr="00F93E8D">
        <w:rPr>
          <w:rFonts w:eastAsia="Times New Roman" w:cs="Times New Roman"/>
        </w:rPr>
        <w:t>again. We have known from other literatures that the frequency and complexity of viral outbreaks has been increasing over the last 30 years. The forces driving that are rises in global temperatures, increases in urbanisation, and increasing contact between</w:t>
      </w:r>
      <w:r w:rsidRPr="00F93E8D">
        <w:rPr>
          <w:rFonts w:eastAsia="Times New Roman" w:cs="Times New Roman"/>
        </w:rPr>
        <w:t xml:space="preserve"> human and animal populations. Those trends are going to be very hard to reverse</w:t>
      </w:r>
      <w:r>
        <w:rPr>
          <w:rFonts w:eastAsia="Times New Roman" w:cs="Times New Roman"/>
        </w:rPr>
        <w:t>,</w:t>
      </w:r>
      <w:r w:rsidRPr="00F93E8D">
        <w:rPr>
          <w:rFonts w:eastAsia="Times New Roman" w:cs="Times New Roman"/>
        </w:rPr>
        <w:t xml:space="preserve"> so we are seeing these outbreaks occur more and more frequently. The question is about the extent to which we want to almost pathogen-proof the economy. If we want to go down</w:t>
      </w:r>
      <w:r w:rsidRPr="00F93E8D">
        <w:rPr>
          <w:rFonts w:eastAsia="Times New Roman" w:cs="Times New Roman"/>
        </w:rPr>
        <w:t xml:space="preserve"> that route, how do we think about future crises? </w:t>
      </w:r>
    </w:p>
    <w:p w:rsidR="00E7305B" w:rsidRPr="00F93E8D" w:rsidP="00E7305B">
      <w:pPr>
        <w:ind w:left="794"/>
        <w:rPr>
          <w:rFonts w:eastAsia="Times New Roman" w:cs="Times New Roman"/>
        </w:rPr>
      </w:pPr>
      <w:r w:rsidRPr="00F93E8D">
        <w:rPr>
          <w:rFonts w:eastAsia="Times New Roman" w:cs="Times New Roman"/>
        </w:rPr>
        <w:t>For example, imagine we had an outbreak that affected international travel. You would imagine that that is going to impact different sectors of the economy than if we had a crisis that targeted children or</w:t>
      </w:r>
      <w:r w:rsidRPr="00F93E8D">
        <w:rPr>
          <w:rFonts w:eastAsia="Times New Roman" w:cs="Times New Roman"/>
        </w:rPr>
        <w:t xml:space="preserve"> pregnant women or different parts of the population. This is the real challenge going forward. How do we think about all of these dimensions</w:t>
      </w:r>
      <w:r>
        <w:rPr>
          <w:rFonts w:eastAsia="Times New Roman" w:cs="Times New Roman"/>
        </w:rPr>
        <w:t>,</w:t>
      </w:r>
      <w:r w:rsidRPr="00F93E8D">
        <w:rPr>
          <w:rFonts w:eastAsia="Times New Roman" w:cs="Times New Roman"/>
        </w:rPr>
        <w:t xml:space="preserve"> and what might be a robust set of policies to have in place? It is not just about the particular characteristics </w:t>
      </w:r>
      <w:r w:rsidRPr="00F93E8D">
        <w:rPr>
          <w:rFonts w:eastAsia="Times New Roman" w:cs="Times New Roman"/>
        </w:rPr>
        <w:t xml:space="preserve">of </w:t>
      </w:r>
      <w:r>
        <w:rPr>
          <w:rFonts w:eastAsia="Times New Roman" w:cs="Times New Roman"/>
        </w:rPr>
        <w:t>Covid</w:t>
      </w:r>
      <w:r w:rsidRPr="00F93E8D">
        <w:rPr>
          <w:rFonts w:eastAsia="Times New Roman" w:cs="Times New Roman"/>
        </w:rPr>
        <w:t>. Obviously, those will dominate in the short and medium term</w:t>
      </w:r>
      <w:r>
        <w:rPr>
          <w:rFonts w:eastAsia="Times New Roman" w:cs="Times New Roman"/>
        </w:rPr>
        <w:t>,</w:t>
      </w:r>
      <w:r w:rsidRPr="00F93E8D">
        <w:rPr>
          <w:rFonts w:eastAsia="Times New Roman" w:cs="Times New Roman"/>
        </w:rPr>
        <w:t xml:space="preserve"> but in the longer term, it was predictable in the sense that something like this was going to happen eventually. The question is</w:t>
      </w:r>
      <w:r w:rsidRPr="00F93E8D">
        <w:rPr>
          <w:rFonts w:eastAsia="Times New Roman" w:cs="Times New Roman"/>
        </w:rPr>
        <w:t xml:space="preserve"> about </w:t>
      </w:r>
      <w:r w:rsidRPr="00F93E8D">
        <w:rPr>
          <w:rFonts w:eastAsia="Times New Roman" w:cs="Times New Roman"/>
        </w:rPr>
        <w:t xml:space="preserve">what we think of as being the important ways that </w:t>
      </w:r>
      <w:r w:rsidRPr="00F93E8D">
        <w:rPr>
          <w:rFonts w:eastAsia="Times New Roman" w:cs="Times New Roman"/>
        </w:rPr>
        <w:t>we can respond to these types of crises when the epidemiology of those crises may well vary at the time</w:t>
      </w:r>
      <w:r w:rsidRPr="00F93E8D">
        <w:rPr>
          <w:rFonts w:eastAsia="Times New Roman" w:cs="Times New Roman"/>
        </w:rPr>
        <w:t>.</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Kate Osborne:</w:t>
      </w:r>
      <w:r w:rsidRPr="00F93E8D">
        <w:rPr>
          <w:rFonts w:eastAsia="Times New Roman" w:cs="Times New Roman"/>
        </w:rPr>
        <w:t xml:space="preserve"> My question is to Professor Marmot. We have heard that some groups, such as LGBT+ people, may be at greater risk from </w:t>
      </w:r>
      <w:r>
        <w:rPr>
          <w:rFonts w:eastAsia="Times New Roman" w:cs="Times New Roman"/>
        </w:rPr>
        <w:t>Covid</w:t>
      </w:r>
      <w:r w:rsidRPr="00F93E8D">
        <w:rPr>
          <w:rFonts w:eastAsia="Times New Roman" w:cs="Times New Roman"/>
        </w:rPr>
        <w:noBreakHyphen/>
        <w:t>19 due to exi</w:t>
      </w:r>
      <w:r w:rsidRPr="00F93E8D">
        <w:rPr>
          <w:rFonts w:eastAsia="Times New Roman" w:cs="Times New Roman"/>
        </w:rPr>
        <w:t>sting issues and/or co-morbidities being higher than in the general population. Does this follow with any of the research that you have done? Do you think there needs to be more work on this area?</w:t>
      </w:r>
    </w:p>
    <w:p w:rsidR="00E7305B" w:rsidRPr="00F93E8D" w:rsidP="00E7305B">
      <w:pPr>
        <w:ind w:left="794"/>
        <w:rPr>
          <w:rFonts w:eastAsia="Times New Roman" w:cs="Times New Roman"/>
        </w:rPr>
      </w:pPr>
      <w:r w:rsidRPr="00F93E8D">
        <w:rPr>
          <w:rFonts w:eastAsia="Times New Roman" w:cs="Times New Roman"/>
          <w:b/>
          <w:i/>
        </w:rPr>
        <w:t>Professor Sir Michael Marmot:</w:t>
      </w:r>
      <w:r w:rsidRPr="00F93E8D">
        <w:rPr>
          <w:rFonts w:eastAsia="Times New Roman" w:cs="Times New Roman"/>
          <w:b/>
        </w:rPr>
        <w:t xml:space="preserve"> </w:t>
      </w:r>
      <w:r w:rsidRPr="00F93E8D">
        <w:rPr>
          <w:rFonts w:eastAsia="Times New Roman" w:cs="Times New Roman"/>
        </w:rPr>
        <w:t xml:space="preserve">I have no data on LGBTQ+ </w:t>
      </w:r>
      <w:r>
        <w:rPr>
          <w:rFonts w:eastAsia="Times New Roman" w:cs="Times New Roman"/>
        </w:rPr>
        <w:t>sub-</w:t>
      </w:r>
      <w:r w:rsidRPr="00F93E8D">
        <w:rPr>
          <w:rFonts w:eastAsia="Times New Roman" w:cs="Times New Roman"/>
        </w:rPr>
        <w:t>groups of the population in relation to the kinds of analyses that I have done, so I cannot really comment. We kind of understand a lot of the issues, and where they fall on the socioeconomic spectrum will affect what happens, but there are then other issu</w:t>
      </w:r>
      <w:r w:rsidRPr="00F93E8D">
        <w:rPr>
          <w:rFonts w:eastAsia="Times New Roman" w:cs="Times New Roman"/>
        </w:rPr>
        <w:t>es, such as discrimination and social isolation, that are likely to affect people’s access to the things that are important to health. This is coming from speculation, and I am more comfortable talking about the evidence.</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Kate Osborne:</w:t>
      </w:r>
      <w:r w:rsidRPr="00F93E8D">
        <w:rPr>
          <w:rFonts w:eastAsia="Times New Roman" w:cs="Times New Roman"/>
        </w:rPr>
        <w:t xml:space="preserve"> The Committee has he</w:t>
      </w:r>
      <w:r w:rsidRPr="00F93E8D">
        <w:rPr>
          <w:rFonts w:eastAsia="Times New Roman" w:cs="Times New Roman"/>
        </w:rPr>
        <w:t>ard that charities such as Shelter have reported a high volume of LGBT young people who are in need of help since lockdown, particularly around housing and the risk of them being homeless. I know you say that you do not really have figures around this</w:t>
      </w:r>
      <w:r w:rsidRPr="00F93E8D">
        <w:rPr>
          <w:rFonts w:eastAsia="Times New Roman" w:cs="Times New Roman"/>
        </w:rPr>
        <w:t>,</w:t>
      </w:r>
      <w:r w:rsidRPr="00F93E8D">
        <w:rPr>
          <w:rFonts w:eastAsia="Times New Roman" w:cs="Times New Roman"/>
        </w:rPr>
        <w:t xml:space="preserve"> but</w:t>
      </w:r>
      <w:r w:rsidRPr="00F93E8D">
        <w:rPr>
          <w:rFonts w:eastAsia="Times New Roman" w:cs="Times New Roman"/>
        </w:rPr>
        <w:t xml:space="preserve"> I just wondered what your opinion is as to why this is the case and what could be changed to protect this vulnerable group.</w:t>
      </w:r>
    </w:p>
    <w:p w:rsidR="00E7305B" w:rsidRPr="00F93E8D" w:rsidP="00E7305B">
      <w:pPr>
        <w:ind w:left="794"/>
        <w:rPr>
          <w:rFonts w:eastAsia="Times New Roman" w:cs="Times New Roman"/>
        </w:rPr>
      </w:pPr>
      <w:r w:rsidRPr="00F93E8D">
        <w:rPr>
          <w:rFonts w:eastAsia="Times New Roman" w:cs="Times New Roman"/>
          <w:b/>
          <w:i/>
        </w:rPr>
        <w:t>Professor Sir Michael Marmot:</w:t>
      </w:r>
      <w:r w:rsidRPr="00F93E8D">
        <w:rPr>
          <w:rFonts w:eastAsia="Times New Roman" w:cs="Times New Roman"/>
          <w:b/>
        </w:rPr>
        <w:t xml:space="preserve"> </w:t>
      </w:r>
      <w:r w:rsidRPr="00F93E8D">
        <w:rPr>
          <w:rFonts w:eastAsia="Times New Roman" w:cs="Times New Roman"/>
        </w:rPr>
        <w:t xml:space="preserve">First, in my </w:t>
      </w:r>
      <w:r>
        <w:rPr>
          <w:rFonts w:eastAsia="Times New Roman" w:cs="Times New Roman"/>
        </w:rPr>
        <w:t>“</w:t>
      </w:r>
      <w:r w:rsidRPr="00202BAB">
        <w:rPr>
          <w:rFonts w:eastAsia="Times New Roman" w:cs="Times New Roman"/>
        </w:rPr>
        <w:t>10 Years On</w:t>
      </w:r>
      <w:r>
        <w:rPr>
          <w:rFonts w:eastAsia="Times New Roman" w:cs="Times New Roman"/>
        </w:rPr>
        <w:t>”</w:t>
      </w:r>
      <w:r w:rsidRPr="00F93E8D">
        <w:rPr>
          <w:rFonts w:eastAsia="Times New Roman" w:cs="Times New Roman"/>
        </w:rPr>
        <w:t xml:space="preserve"> report, we quoted figures from Shelter that suggested that one-third of employed people are one pay</w:t>
      </w:r>
      <w:r>
        <w:rPr>
          <w:rFonts w:eastAsia="Times New Roman" w:cs="Times New Roman"/>
        </w:rPr>
        <w:t xml:space="preserve"> </w:t>
      </w:r>
      <w:r w:rsidRPr="00F93E8D">
        <w:rPr>
          <w:rFonts w:eastAsia="Times New Roman" w:cs="Times New Roman"/>
        </w:rPr>
        <w:t>cheque away from being homeless. To the extent that belonging to one of these protected groups, particularly LGBTQ, puts you in that vulnerable situation b</w:t>
      </w:r>
      <w:r w:rsidRPr="00F93E8D">
        <w:rPr>
          <w:rFonts w:eastAsia="Times New Roman" w:cs="Times New Roman"/>
        </w:rPr>
        <w:t xml:space="preserve">ecause of discrimination or for whatever other reason, you will have a condition of being in danger of being made homeless. I am only speculating about how belonging to a particular </w:t>
      </w:r>
      <w:r>
        <w:rPr>
          <w:rFonts w:eastAsia="Times New Roman" w:cs="Times New Roman"/>
        </w:rPr>
        <w:t>sub-</w:t>
      </w:r>
      <w:r w:rsidRPr="00F93E8D">
        <w:rPr>
          <w:rFonts w:eastAsia="Times New Roman" w:cs="Times New Roman"/>
        </w:rPr>
        <w:t xml:space="preserve">group might put you in a condition of vulnerability. </w:t>
      </w:r>
    </w:p>
    <w:p w:rsidR="00E7305B" w:rsidRPr="00F93E8D" w:rsidP="00E7305B">
      <w:pPr>
        <w:ind w:left="794"/>
        <w:rPr>
          <w:rFonts w:eastAsia="Times New Roman" w:cs="Times New Roman"/>
        </w:rPr>
      </w:pPr>
      <w:r w:rsidRPr="00F93E8D">
        <w:rPr>
          <w:rFonts w:eastAsia="Times New Roman" w:cs="Times New Roman"/>
        </w:rPr>
        <w:t>Again, the respo</w:t>
      </w:r>
      <w:r w:rsidRPr="00F93E8D">
        <w:rPr>
          <w:rFonts w:eastAsia="Times New Roman" w:cs="Times New Roman"/>
        </w:rPr>
        <w:t>nses in relation to the pandemic have made a huge difference—people actually being forgiven their rent or their mortgage repayment. If a third of the population were one pay</w:t>
      </w:r>
      <w:r>
        <w:rPr>
          <w:rFonts w:eastAsia="Times New Roman" w:cs="Times New Roman"/>
        </w:rPr>
        <w:t xml:space="preserve"> </w:t>
      </w:r>
      <w:r w:rsidRPr="00F93E8D">
        <w:rPr>
          <w:rFonts w:eastAsia="Times New Roman" w:cs="Times New Roman"/>
        </w:rPr>
        <w:t>cheque away from being homeless</w:t>
      </w:r>
      <w:r>
        <w:rPr>
          <w:rFonts w:eastAsia="Times New Roman" w:cs="Times New Roman"/>
        </w:rPr>
        <w:t>,</w:t>
      </w:r>
      <w:r w:rsidRPr="00F93E8D">
        <w:rPr>
          <w:rFonts w:eastAsia="Times New Roman" w:cs="Times New Roman"/>
        </w:rPr>
        <w:t xml:space="preserve"> without taking steps to forgive mortgage repaymen</w:t>
      </w:r>
      <w:r w:rsidRPr="00F93E8D">
        <w:rPr>
          <w:rFonts w:eastAsia="Times New Roman" w:cs="Times New Roman"/>
        </w:rPr>
        <w:t>ts or ren</w:t>
      </w:r>
      <w:r>
        <w:rPr>
          <w:rFonts w:eastAsia="Times New Roman" w:cs="Times New Roman"/>
        </w:rPr>
        <w:t>t</w:t>
      </w:r>
      <w:r w:rsidRPr="00F93E8D">
        <w:rPr>
          <w:rFonts w:eastAsia="Times New Roman" w:cs="Times New Roman"/>
        </w:rPr>
        <w:t xml:space="preserve"> we would have an epidemic of homelessness on top of everything else, which is catastrophic for people’s health</w:t>
      </w:r>
      <w:r>
        <w:rPr>
          <w:rFonts w:eastAsia="Times New Roman" w:cs="Times New Roman"/>
        </w:rPr>
        <w:t>—t</w:t>
      </w:r>
      <w:r w:rsidRPr="00F93E8D">
        <w:rPr>
          <w:rFonts w:eastAsia="Times New Roman" w:cs="Times New Roman"/>
        </w:rPr>
        <w:t>alk about amplification of health inequalities.</w:t>
      </w:r>
      <w:r w:rsidRPr="00F93E8D">
        <w:rPr>
          <w:rFonts w:eastAsia="Times New Roman" w:cs="Times New Roman"/>
        </w:rPr>
        <w:t xml:space="preserve"> </w:t>
      </w:r>
      <w:r w:rsidRPr="00F93E8D">
        <w:rPr>
          <w:rFonts w:eastAsia="Times New Roman" w:cs="Times New Roman"/>
        </w:rPr>
        <w:t>As I say, I cannot comment on the specifics of your question</w:t>
      </w:r>
      <w:r>
        <w:rPr>
          <w:rFonts w:eastAsia="Times New Roman" w:cs="Times New Roman"/>
        </w:rPr>
        <w:t>,</w:t>
      </w:r>
      <w:r w:rsidRPr="00F93E8D">
        <w:rPr>
          <w:rFonts w:eastAsia="Times New Roman" w:cs="Times New Roman"/>
        </w:rPr>
        <w:t xml:space="preserve"> </w:t>
      </w:r>
      <w:r w:rsidRPr="00F93E8D">
        <w:rPr>
          <w:rFonts w:eastAsia="Times New Roman" w:cs="Times New Roman"/>
        </w:rPr>
        <w:t>but the general issue o</w:t>
      </w:r>
      <w:r w:rsidRPr="00F93E8D">
        <w:rPr>
          <w:rFonts w:eastAsia="Times New Roman" w:cs="Times New Roman"/>
        </w:rPr>
        <w:t>f homelessness is one of immediate and urgent concern.</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Kate Osborne:</w:t>
      </w:r>
      <w:r w:rsidRPr="00F93E8D">
        <w:rPr>
          <w:rFonts w:eastAsia="Times New Roman" w:cs="Times New Roman"/>
        </w:rPr>
        <w:t xml:space="preserve"> I would like to move on</w:t>
      </w:r>
      <w:r w:rsidRPr="00F93E8D">
        <w:rPr>
          <w:rFonts w:eastAsia="Times New Roman" w:cs="Times New Roman"/>
        </w:rPr>
        <w:t xml:space="preserve"> </w:t>
      </w:r>
      <w:r w:rsidRPr="00F93E8D">
        <w:rPr>
          <w:rFonts w:eastAsia="Times New Roman" w:cs="Times New Roman"/>
        </w:rPr>
        <w:t xml:space="preserve">to regional inequalities, if I can, and again direct this to you, Professor Marmot. Dr George Rae, the British Medical Association’s </w:t>
      </w:r>
      <w:r w:rsidRPr="00F93E8D">
        <w:rPr>
          <w:rFonts w:eastAsia="Times New Roman" w:cs="Times New Roman"/>
        </w:rPr>
        <w:t>r</w:t>
      </w:r>
      <w:r w:rsidRPr="00F93E8D">
        <w:rPr>
          <w:rFonts w:eastAsia="Times New Roman" w:cs="Times New Roman"/>
        </w:rPr>
        <w:t xml:space="preserve">egional </w:t>
      </w:r>
      <w:r w:rsidRPr="00F93E8D">
        <w:rPr>
          <w:rFonts w:eastAsia="Times New Roman" w:cs="Times New Roman"/>
        </w:rPr>
        <w:t>c</w:t>
      </w:r>
      <w:r w:rsidRPr="00F93E8D">
        <w:rPr>
          <w:rFonts w:eastAsia="Times New Roman" w:cs="Times New Roman"/>
        </w:rPr>
        <w:t>hair</w:t>
      </w:r>
      <w:r w:rsidRPr="00F93E8D">
        <w:rPr>
          <w:rFonts w:eastAsia="Times New Roman" w:cs="Times New Roman"/>
        </w:rPr>
        <w:t>man</w:t>
      </w:r>
      <w:r w:rsidRPr="00F93E8D">
        <w:rPr>
          <w:rFonts w:eastAsia="Times New Roman" w:cs="Times New Roman"/>
        </w:rPr>
        <w:t xml:space="preserve"> for the </w:t>
      </w:r>
      <w:r w:rsidRPr="00F93E8D">
        <w:rPr>
          <w:rFonts w:eastAsia="Times New Roman" w:cs="Times New Roman"/>
        </w:rPr>
        <w:t>n</w:t>
      </w:r>
      <w:r w:rsidRPr="00F93E8D">
        <w:rPr>
          <w:rFonts w:eastAsia="Times New Roman" w:cs="Times New Roman"/>
        </w:rPr>
        <w:t>ort</w:t>
      </w:r>
      <w:r w:rsidRPr="00F93E8D">
        <w:rPr>
          <w:rFonts w:eastAsia="Times New Roman" w:cs="Times New Roman"/>
        </w:rPr>
        <w:t>h</w:t>
      </w:r>
      <w:r w:rsidRPr="00F93E8D">
        <w:rPr>
          <w:rFonts w:eastAsia="Times New Roman" w:cs="Times New Roman"/>
        </w:rPr>
        <w:t>-e</w:t>
      </w:r>
      <w:r w:rsidRPr="00F93E8D">
        <w:rPr>
          <w:rFonts w:eastAsia="Times New Roman" w:cs="Times New Roman"/>
        </w:rPr>
        <w:t>ast has written an open letter to say that the area is suffering disproportionately</w:t>
      </w:r>
      <w:r w:rsidRPr="00F93E8D">
        <w:rPr>
          <w:rFonts w:eastAsia="Times New Roman" w:cs="Times New Roman"/>
        </w:rPr>
        <w:t>,</w:t>
      </w:r>
      <w:r w:rsidRPr="00F93E8D">
        <w:rPr>
          <w:rFonts w:eastAsia="Times New Roman" w:cs="Times New Roman"/>
        </w:rPr>
        <w:t xml:space="preserve"> with figures showing that more than 7,000 people in the north-east have tested positive for </w:t>
      </w:r>
      <w:r>
        <w:rPr>
          <w:rFonts w:eastAsia="Times New Roman" w:cs="Times New Roman"/>
        </w:rPr>
        <w:t>Covid</w:t>
      </w:r>
      <w:r w:rsidRPr="00F93E8D">
        <w:rPr>
          <w:rFonts w:eastAsia="Times New Roman" w:cs="Times New Roman"/>
        </w:rPr>
        <w:t>-19. The figures seem to show a disproportionate amount of serious case</w:t>
      </w:r>
      <w:r w:rsidRPr="00F93E8D">
        <w:rPr>
          <w:rFonts w:eastAsia="Times New Roman" w:cs="Times New Roman"/>
        </w:rPr>
        <w:t>s and deaths</w:t>
      </w:r>
      <w:r w:rsidRPr="00F93E8D">
        <w:rPr>
          <w:rFonts w:eastAsia="Times New Roman" w:cs="Times New Roman"/>
        </w:rPr>
        <w:t>,</w:t>
      </w:r>
      <w:r w:rsidRPr="00F93E8D">
        <w:rPr>
          <w:rFonts w:eastAsia="Times New Roman" w:cs="Times New Roman"/>
        </w:rPr>
        <w:t xml:space="preserve"> and it seems to have shone a light on the health inequalities in the north-east.</w:t>
      </w:r>
      <w:r w:rsidRPr="00F93E8D">
        <w:rPr>
          <w:rFonts w:eastAsia="Times New Roman" w:cs="Times New Roman"/>
        </w:rPr>
        <w:t xml:space="preserve"> </w:t>
      </w:r>
      <w:r w:rsidRPr="00F93E8D">
        <w:rPr>
          <w:rFonts w:eastAsia="Times New Roman" w:cs="Times New Roman"/>
        </w:rPr>
        <w:t xml:space="preserve">Can you tell me </w:t>
      </w:r>
      <w:r w:rsidRPr="00F93E8D">
        <w:rPr>
          <w:rFonts w:eastAsia="Times New Roman" w:cs="Times New Roman"/>
        </w:rPr>
        <w:t xml:space="preserve">whether </w:t>
      </w:r>
      <w:r w:rsidRPr="00F93E8D">
        <w:rPr>
          <w:rFonts w:eastAsia="Times New Roman" w:cs="Times New Roman"/>
        </w:rPr>
        <w:t xml:space="preserve">the economic impact of </w:t>
      </w:r>
      <w:r>
        <w:rPr>
          <w:rFonts w:eastAsia="Times New Roman" w:cs="Times New Roman"/>
        </w:rPr>
        <w:t>Covid</w:t>
      </w:r>
      <w:r w:rsidRPr="00F93E8D">
        <w:rPr>
          <w:rFonts w:eastAsia="Times New Roman" w:cs="Times New Roman"/>
        </w:rPr>
        <w:t xml:space="preserve">-19 </w:t>
      </w:r>
      <w:r>
        <w:rPr>
          <w:rFonts w:eastAsia="Times New Roman" w:cs="Times New Roman"/>
        </w:rPr>
        <w:t xml:space="preserve">is </w:t>
      </w:r>
      <w:r w:rsidRPr="00F93E8D">
        <w:rPr>
          <w:rFonts w:eastAsia="Times New Roman" w:cs="Times New Roman"/>
        </w:rPr>
        <w:t>likely to be felt equally</w:t>
      </w:r>
      <w:r>
        <w:rPr>
          <w:rFonts w:eastAsia="Times New Roman" w:cs="Times New Roman"/>
        </w:rPr>
        <w:t xml:space="preserve"> </w:t>
      </w:r>
      <w:r w:rsidRPr="00F93E8D">
        <w:rPr>
          <w:rFonts w:eastAsia="Times New Roman" w:cs="Times New Roman"/>
        </w:rPr>
        <w:t>across the UK regions and nations? Do we know which areas have been</w:t>
      </w:r>
      <w:r>
        <w:rPr>
          <w:rFonts w:eastAsia="Times New Roman" w:cs="Times New Roman"/>
        </w:rPr>
        <w:t xml:space="preserve">, </w:t>
      </w:r>
      <w:r w:rsidRPr="00F93E8D">
        <w:rPr>
          <w:rFonts w:eastAsia="Times New Roman" w:cs="Times New Roman"/>
        </w:rPr>
        <w:t>or will</w:t>
      </w:r>
      <w:r w:rsidRPr="00F93E8D">
        <w:rPr>
          <w:rFonts w:eastAsia="Times New Roman" w:cs="Times New Roman"/>
        </w:rPr>
        <w:t xml:space="preserve"> be</w:t>
      </w:r>
      <w:r>
        <w:rPr>
          <w:rFonts w:eastAsia="Times New Roman" w:cs="Times New Roman"/>
        </w:rPr>
        <w:t>,</w:t>
      </w:r>
      <w:r w:rsidRPr="00F93E8D">
        <w:rPr>
          <w:rFonts w:eastAsia="Times New Roman" w:cs="Times New Roman"/>
        </w:rPr>
        <w:t xml:space="preserve"> hardest hit by </w:t>
      </w:r>
      <w:r>
        <w:rPr>
          <w:rFonts w:eastAsia="Times New Roman" w:cs="Times New Roman"/>
        </w:rPr>
        <w:t>Covid</w:t>
      </w:r>
      <w:r w:rsidRPr="00F93E8D">
        <w:rPr>
          <w:rFonts w:eastAsia="Times New Roman" w:cs="Times New Roman"/>
        </w:rPr>
        <w:t>-19 in terms of income, employment and low health outcomes?</w:t>
      </w:r>
    </w:p>
    <w:p w:rsidR="00E7305B" w:rsidRPr="00F93E8D" w:rsidP="00E7305B">
      <w:pPr>
        <w:ind w:left="794"/>
        <w:rPr>
          <w:rFonts w:eastAsia="Times New Roman" w:cs="Times New Roman"/>
        </w:rPr>
      </w:pPr>
      <w:r w:rsidRPr="00F93E8D">
        <w:rPr>
          <w:rFonts w:eastAsia="Times New Roman" w:cs="Times New Roman"/>
          <w:b/>
          <w:i/>
        </w:rPr>
        <w:t>Professor Sir Michael Marmot:</w:t>
      </w:r>
      <w:r w:rsidRPr="00F93E8D">
        <w:rPr>
          <w:rFonts w:eastAsia="Times New Roman" w:cs="Times New Roman"/>
          <w:b/>
        </w:rPr>
        <w:t xml:space="preserve"> </w:t>
      </w:r>
      <w:r w:rsidRPr="00F93E8D">
        <w:rPr>
          <w:rFonts w:eastAsia="Times New Roman" w:cs="Times New Roman"/>
        </w:rPr>
        <w:t xml:space="preserve">I have two responses. First, we have known for a long time—and I referred to this in my </w:t>
      </w:r>
      <w:r>
        <w:rPr>
          <w:rFonts w:eastAsia="Times New Roman" w:cs="Times New Roman"/>
        </w:rPr>
        <w:t>“</w:t>
      </w:r>
      <w:r w:rsidRPr="00202BAB">
        <w:rPr>
          <w:rFonts w:eastAsia="Times New Roman" w:cs="Times New Roman"/>
        </w:rPr>
        <w:t>10 Years On</w:t>
      </w:r>
      <w:r>
        <w:rPr>
          <w:rFonts w:eastAsia="Times New Roman" w:cs="Times New Roman"/>
        </w:rPr>
        <w:t>”</w:t>
      </w:r>
      <w:r w:rsidRPr="00F93E8D">
        <w:rPr>
          <w:rFonts w:eastAsia="Times New Roman" w:cs="Times New Roman"/>
        </w:rPr>
        <w:t xml:space="preserve"> report—that</w:t>
      </w:r>
      <w:r>
        <w:rPr>
          <w:rFonts w:eastAsia="Times New Roman" w:cs="Times New Roman"/>
        </w:rPr>
        <w:t xml:space="preserve"> </w:t>
      </w:r>
      <w:r w:rsidRPr="00F93E8D">
        <w:rPr>
          <w:rFonts w:eastAsia="Times New Roman" w:cs="Times New Roman"/>
        </w:rPr>
        <w:t>if you look at the social g</w:t>
      </w:r>
      <w:r w:rsidRPr="00F93E8D">
        <w:rPr>
          <w:rFonts w:eastAsia="Times New Roman" w:cs="Times New Roman"/>
        </w:rPr>
        <w:t>radient in life expectancy, it is true everywhere in the country that the more deprived you are and your area</w:t>
      </w:r>
      <w:r w:rsidRPr="00F93E8D">
        <w:rPr>
          <w:rFonts w:eastAsia="Times New Roman" w:cs="Times New Roman"/>
        </w:rPr>
        <w:t xml:space="preserve"> is</w:t>
      </w:r>
      <w:r w:rsidRPr="00F93E8D">
        <w:rPr>
          <w:rFonts w:eastAsia="Times New Roman" w:cs="Times New Roman"/>
        </w:rPr>
        <w:t>, the shorter the life expectancy</w:t>
      </w:r>
      <w:r w:rsidRPr="00F93E8D">
        <w:rPr>
          <w:rFonts w:eastAsia="Times New Roman" w:cs="Times New Roman"/>
        </w:rPr>
        <w:t xml:space="preserve">, but </w:t>
      </w:r>
      <w:r w:rsidRPr="00F93E8D">
        <w:rPr>
          <w:rFonts w:eastAsia="Times New Roman" w:cs="Times New Roman"/>
        </w:rPr>
        <w:t>the slope of that gradient varies by region. The gradient is steeper in the north-east and the north-west</w:t>
      </w:r>
      <w:r w:rsidRPr="00F93E8D">
        <w:rPr>
          <w:rFonts w:eastAsia="Times New Roman" w:cs="Times New Roman"/>
        </w:rPr>
        <w:t xml:space="preserve"> than it is in London and the south-east. </w:t>
      </w:r>
    </w:p>
    <w:p w:rsidR="00E7305B" w:rsidRPr="00F93E8D" w:rsidP="00E7305B">
      <w:pPr>
        <w:ind w:left="794"/>
        <w:rPr>
          <w:rFonts w:eastAsia="Times New Roman" w:cs="Times New Roman"/>
        </w:rPr>
      </w:pPr>
      <w:r w:rsidRPr="00F93E8D">
        <w:rPr>
          <w:rFonts w:eastAsia="Times New Roman" w:cs="Times New Roman"/>
        </w:rPr>
        <w:t xml:space="preserve">Another way of saying that is, if you are in the least deprived decile on the index of multiple deprivation, in terms of life expectancy it does not matter where in the country you live; you have </w:t>
      </w:r>
      <w:r w:rsidRPr="00F93E8D">
        <w:rPr>
          <w:rFonts w:eastAsia="Times New Roman" w:cs="Times New Roman"/>
        </w:rPr>
        <w:t>relatively long life expectancy. The more deprived you are, the more it matters that you live in the north compared with London and the south-east</w:t>
      </w:r>
      <w:r w:rsidRPr="00F93E8D">
        <w:rPr>
          <w:rFonts w:eastAsia="Times New Roman" w:cs="Times New Roman"/>
        </w:rPr>
        <w:t xml:space="preserve">, and </w:t>
      </w:r>
      <w:r w:rsidRPr="00F93E8D">
        <w:rPr>
          <w:rFonts w:eastAsia="Times New Roman" w:cs="Times New Roman"/>
        </w:rPr>
        <w:t xml:space="preserve">the greater the disadvantage of being in the north-east and the north-west. The gradient is steeper. As </w:t>
      </w:r>
      <w:r w:rsidRPr="00F93E8D">
        <w:rPr>
          <w:rFonts w:eastAsia="Times New Roman" w:cs="Times New Roman"/>
        </w:rPr>
        <w:t>I mentioned when I was talking about gender, in those northern areas life expectancy for women in the most deprived 10% actually went down.</w:t>
      </w:r>
    </w:p>
    <w:p w:rsidR="00E7305B" w:rsidRPr="00F93E8D" w:rsidP="00E7305B">
      <w:pPr>
        <w:ind w:left="794"/>
        <w:rPr>
          <w:rFonts w:eastAsia="Times New Roman" w:cs="Times New Roman"/>
        </w:rPr>
      </w:pPr>
      <w:r w:rsidRPr="00F93E8D">
        <w:rPr>
          <w:rFonts w:eastAsia="Times New Roman" w:cs="Times New Roman"/>
        </w:rPr>
        <w:t>The second part is that, when the Prince of Wales</w:t>
      </w:r>
      <w:r w:rsidRPr="00F93E8D">
        <w:rPr>
          <w:rFonts w:eastAsia="Times New Roman" w:cs="Times New Roman"/>
        </w:rPr>
        <w:t xml:space="preserve">, </w:t>
      </w:r>
      <w:r w:rsidRPr="00F93E8D">
        <w:rPr>
          <w:rFonts w:eastAsia="Times New Roman" w:cs="Times New Roman"/>
        </w:rPr>
        <w:t>the Prime Minister</w:t>
      </w:r>
      <w:r w:rsidRPr="00F93E8D">
        <w:rPr>
          <w:rFonts w:eastAsia="Times New Roman" w:cs="Times New Roman"/>
        </w:rPr>
        <w:t xml:space="preserve">, </w:t>
      </w:r>
      <w:r w:rsidRPr="00F93E8D">
        <w:rPr>
          <w:rFonts w:eastAsia="Times New Roman" w:cs="Times New Roman"/>
        </w:rPr>
        <w:t xml:space="preserve">the </w:t>
      </w:r>
      <w:r w:rsidRPr="00F93E8D">
        <w:rPr>
          <w:rFonts w:eastAsia="Times New Roman" w:cs="Times New Roman"/>
        </w:rPr>
        <w:t>chief medical officer</w:t>
      </w:r>
      <w:r w:rsidRPr="00F93E8D">
        <w:rPr>
          <w:rFonts w:eastAsia="Times New Roman" w:cs="Times New Roman"/>
        </w:rPr>
        <w:t>,</w:t>
      </w:r>
      <w:r w:rsidRPr="00F93E8D">
        <w:rPr>
          <w:rFonts w:eastAsia="Times New Roman" w:cs="Times New Roman"/>
        </w:rPr>
        <w:t xml:space="preserve"> the Secretary of S</w:t>
      </w:r>
      <w:r w:rsidRPr="00F93E8D">
        <w:rPr>
          <w:rFonts w:eastAsia="Times New Roman" w:cs="Times New Roman"/>
        </w:rPr>
        <w:t>tate</w:t>
      </w:r>
      <w:r w:rsidRPr="00F93E8D">
        <w:rPr>
          <w:rFonts w:eastAsia="Times New Roman" w:cs="Times New Roman"/>
        </w:rPr>
        <w:t xml:space="preserve"> for</w:t>
      </w:r>
      <w:r w:rsidRPr="00F93E8D">
        <w:rPr>
          <w:rFonts w:eastAsia="Times New Roman" w:cs="Times New Roman"/>
        </w:rPr>
        <w:t xml:space="preserve"> Health</w:t>
      </w:r>
      <w:r w:rsidRPr="00F93E8D">
        <w:rPr>
          <w:rFonts w:eastAsia="Times New Roman" w:cs="Times New Roman"/>
        </w:rPr>
        <w:t xml:space="preserve">, </w:t>
      </w:r>
      <w:r w:rsidRPr="00F93E8D">
        <w:rPr>
          <w:rFonts w:eastAsia="Times New Roman" w:cs="Times New Roman"/>
        </w:rPr>
        <w:t xml:space="preserve">Professor Neil Ferguson and </w:t>
      </w:r>
      <w:r w:rsidRPr="00F93E8D">
        <w:rPr>
          <w:rFonts w:eastAsia="Times New Roman" w:cs="Times New Roman"/>
        </w:rPr>
        <w:t xml:space="preserve">high-status people such as </w:t>
      </w:r>
      <w:r w:rsidRPr="00F93E8D">
        <w:rPr>
          <w:rFonts w:eastAsia="Times New Roman" w:cs="Times New Roman"/>
        </w:rPr>
        <w:t xml:space="preserve">Tom Hanks were reporting </w:t>
      </w:r>
      <w:r>
        <w:rPr>
          <w:rFonts w:eastAsia="Times New Roman" w:cs="Times New Roman"/>
        </w:rPr>
        <w:t>Covid</w:t>
      </w:r>
      <w:r w:rsidRPr="00F93E8D">
        <w:rPr>
          <w:rFonts w:eastAsia="Times New Roman" w:cs="Times New Roman"/>
        </w:rPr>
        <w:t>-19 infections, you would say, “Yes, that is what you would expect. There is a lot of mixing, travelling around and shaking of hands being up there</w:t>
      </w:r>
      <w:r>
        <w:rPr>
          <w:rFonts w:eastAsia="Times New Roman" w:cs="Times New Roman"/>
        </w:rPr>
        <w:t>.</w:t>
      </w:r>
      <w:r w:rsidRPr="00F93E8D">
        <w:rPr>
          <w:rFonts w:eastAsia="Times New Roman" w:cs="Times New Roman"/>
        </w:rPr>
        <w:t>”</w:t>
      </w:r>
      <w:r w:rsidRPr="00F93E8D">
        <w:rPr>
          <w:rFonts w:eastAsia="Times New Roman" w:cs="Times New Roman"/>
        </w:rPr>
        <w:t xml:space="preserve"> You </w:t>
      </w:r>
      <w:r w:rsidRPr="00F93E8D">
        <w:rPr>
          <w:rFonts w:eastAsia="Times New Roman" w:cs="Times New Roman"/>
        </w:rPr>
        <w:t xml:space="preserve">would expect London to get it more than elsewhere for all those reasons. We are all catching the </w:t>
      </w:r>
      <w:r>
        <w:rPr>
          <w:rFonts w:eastAsia="Times New Roman" w:cs="Times New Roman"/>
        </w:rPr>
        <w:t>t</w:t>
      </w:r>
      <w:r w:rsidRPr="00F93E8D">
        <w:rPr>
          <w:rFonts w:eastAsia="Times New Roman" w:cs="Times New Roman"/>
        </w:rPr>
        <w:t>ube</w:t>
      </w:r>
      <w:r>
        <w:rPr>
          <w:rFonts w:eastAsia="Times New Roman" w:cs="Times New Roman"/>
        </w:rPr>
        <w:t>,</w:t>
      </w:r>
      <w:r w:rsidRPr="00F93E8D">
        <w:rPr>
          <w:rFonts w:eastAsia="Times New Roman" w:cs="Times New Roman"/>
        </w:rPr>
        <w:t xml:space="preserve"> and it is crowded on buses. It is very crowded</w:t>
      </w:r>
      <w:r>
        <w:rPr>
          <w:rFonts w:eastAsia="Times New Roman" w:cs="Times New Roman"/>
        </w:rPr>
        <w:t>,</w:t>
      </w:r>
      <w:r w:rsidRPr="00F93E8D">
        <w:rPr>
          <w:rFonts w:eastAsia="Times New Roman" w:cs="Times New Roman"/>
        </w:rPr>
        <w:t xml:space="preserve"> with mixing and people coming from other countries. Just as you would expect high-status people to get it</w:t>
      </w:r>
      <w:r w:rsidRPr="00F93E8D">
        <w:rPr>
          <w:rFonts w:eastAsia="Times New Roman" w:cs="Times New Roman"/>
        </w:rPr>
        <w:t xml:space="preserve"> initially, you would expect London to get it initially, and that is what seemed to happen. </w:t>
      </w:r>
    </w:p>
    <w:p w:rsidR="00E7305B" w:rsidRPr="00F93E8D" w:rsidP="00E7305B">
      <w:pPr>
        <w:ind w:left="794"/>
        <w:rPr>
          <w:rFonts w:eastAsia="Times New Roman" w:cs="Times New Roman"/>
        </w:rPr>
      </w:pPr>
      <w:r w:rsidRPr="00F93E8D">
        <w:rPr>
          <w:rFonts w:eastAsia="Times New Roman" w:cs="Times New Roman"/>
        </w:rPr>
        <w:t>Then, as we have been seeing, as the pandemic really bites and social</w:t>
      </w:r>
      <w:r>
        <w:rPr>
          <w:rFonts w:eastAsia="Times New Roman" w:cs="Times New Roman"/>
        </w:rPr>
        <w:t xml:space="preserve"> </w:t>
      </w:r>
      <w:r w:rsidRPr="00F93E8D">
        <w:rPr>
          <w:rFonts w:eastAsia="Times New Roman" w:cs="Times New Roman"/>
        </w:rPr>
        <w:t>distancing measures are implemented, for all the reasons we have been s</w:t>
      </w:r>
      <w:r w:rsidRPr="00F93E8D">
        <w:rPr>
          <w:rFonts w:eastAsia="Times New Roman" w:cs="Times New Roman"/>
        </w:rPr>
        <w:t>ay</w:t>
      </w:r>
      <w:r w:rsidRPr="00F93E8D">
        <w:rPr>
          <w:rFonts w:eastAsia="Times New Roman" w:cs="Times New Roman"/>
        </w:rPr>
        <w:t xml:space="preserve">ing, the lower down </w:t>
      </w:r>
      <w:r w:rsidRPr="00F93E8D">
        <w:rPr>
          <w:rFonts w:eastAsia="Times New Roman" w:cs="Times New Roman"/>
        </w:rPr>
        <w:t>you are</w:t>
      </w:r>
      <w:r>
        <w:rPr>
          <w:rFonts w:eastAsia="Times New Roman" w:cs="Times New Roman"/>
        </w:rPr>
        <w:t>,</w:t>
      </w:r>
      <w:r w:rsidRPr="00F93E8D">
        <w:rPr>
          <w:rFonts w:eastAsia="Times New Roman" w:cs="Times New Roman"/>
        </w:rPr>
        <w:t xml:space="preserve"> the less able you are to exercise social distancing and the more we see this familiar pattern—the greater the deprivation, the higher the mortality from </w:t>
      </w:r>
      <w:r>
        <w:rPr>
          <w:rFonts w:eastAsia="Times New Roman" w:cs="Times New Roman"/>
        </w:rPr>
        <w:t>Covid</w:t>
      </w:r>
      <w:r w:rsidRPr="00F93E8D">
        <w:rPr>
          <w:rFonts w:eastAsia="Times New Roman" w:cs="Times New Roman"/>
        </w:rPr>
        <w:t>-19 and the higher the admission to critical care units.</w:t>
      </w:r>
    </w:p>
    <w:p w:rsidR="00E7305B" w:rsidRPr="00F93E8D" w:rsidP="00E7305B">
      <w:pPr>
        <w:ind w:left="794"/>
        <w:rPr>
          <w:rFonts w:eastAsia="Times New Roman" w:cs="Times New Roman"/>
        </w:rPr>
      </w:pPr>
      <w:r w:rsidRPr="00F93E8D">
        <w:rPr>
          <w:rFonts w:eastAsia="Times New Roman" w:cs="Times New Roman"/>
        </w:rPr>
        <w:t>Although the figures are very su</w:t>
      </w:r>
      <w:r w:rsidRPr="00F93E8D">
        <w:rPr>
          <w:rFonts w:eastAsia="Times New Roman" w:cs="Times New Roman"/>
        </w:rPr>
        <w:t>spect because of the lack of widespread testing, it does look like the infection rate that began in London has now been overtaken by the north-west and the north-east, utterly predictably for the reasons I have just been saying</w:t>
      </w:r>
      <w:r>
        <w:rPr>
          <w:rFonts w:eastAsia="Times New Roman" w:cs="Times New Roman"/>
        </w:rPr>
        <w:t>,</w:t>
      </w:r>
      <w:r w:rsidRPr="00F93E8D">
        <w:rPr>
          <w:rFonts w:eastAsia="Times New Roman" w:cs="Times New Roman"/>
        </w:rPr>
        <w:t xml:space="preserve"> initially</w:t>
      </w:r>
      <w:r>
        <w:rPr>
          <w:rFonts w:eastAsia="Times New Roman" w:cs="Times New Roman"/>
        </w:rPr>
        <w:t>,</w:t>
      </w:r>
      <w:r w:rsidRPr="00F93E8D">
        <w:rPr>
          <w:rFonts w:eastAsia="Times New Roman" w:cs="Times New Roman"/>
        </w:rPr>
        <w:t xml:space="preserve"> about the social</w:t>
      </w:r>
      <w:r w:rsidRPr="00F93E8D">
        <w:rPr>
          <w:rFonts w:eastAsia="Times New Roman" w:cs="Times New Roman"/>
        </w:rPr>
        <w:t xml:space="preserve"> gradient in mortality and life expectancy being steeper in the north-east and the north-west. There is something about being towards the bottom of the deprivation spectrum and being in the north-east or the north-west that puts you at particular disadvant</w:t>
      </w:r>
      <w:r w:rsidRPr="00F93E8D">
        <w:rPr>
          <w:rFonts w:eastAsia="Times New Roman" w:cs="Times New Roman"/>
        </w:rPr>
        <w:t>age in terms of health</w:t>
      </w:r>
      <w:r w:rsidRPr="00F93E8D">
        <w:rPr>
          <w:rFonts w:eastAsia="Times New Roman" w:cs="Times New Roman"/>
        </w:rPr>
        <w:t>,</w:t>
      </w:r>
      <w:r w:rsidRPr="00F93E8D">
        <w:rPr>
          <w:rFonts w:eastAsia="Times New Roman" w:cs="Times New Roman"/>
        </w:rPr>
        <w:t xml:space="preserve"> so it is predictable that it would put you at particular disadvantage in respect of </w:t>
      </w:r>
      <w:r>
        <w:rPr>
          <w:rFonts w:eastAsia="Times New Roman" w:cs="Times New Roman"/>
        </w:rPr>
        <w:t>Covid</w:t>
      </w:r>
      <w:r w:rsidRPr="00F93E8D">
        <w:rPr>
          <w:rFonts w:eastAsia="Times New Roman" w:cs="Times New Roman"/>
        </w:rPr>
        <w:t>-19.</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Kate Osborne:</w:t>
      </w:r>
      <w:r w:rsidRPr="00F93E8D">
        <w:rPr>
          <w:rFonts w:eastAsia="Times New Roman" w:cs="Times New Roman"/>
        </w:rPr>
        <w:t xml:space="preserve"> Following on from that, if regional inequalities are likely to be exacerbated by </w:t>
      </w:r>
      <w:r>
        <w:rPr>
          <w:rFonts w:eastAsia="Times New Roman" w:cs="Times New Roman"/>
        </w:rPr>
        <w:t>Covid</w:t>
      </w:r>
      <w:r w:rsidRPr="00F93E8D">
        <w:rPr>
          <w:rFonts w:eastAsia="Times New Roman" w:cs="Times New Roman"/>
        </w:rPr>
        <w:t>-19, what response do you think is nee</w:t>
      </w:r>
      <w:r w:rsidRPr="00F93E8D">
        <w:rPr>
          <w:rFonts w:eastAsia="Times New Roman" w:cs="Times New Roman"/>
        </w:rPr>
        <w:t>ded by the Government to tackle these inequalities?</w:t>
      </w:r>
    </w:p>
    <w:p w:rsidR="00745490" w:rsidRPr="00F93E8D" w:rsidP="00E7305B">
      <w:pPr>
        <w:ind w:left="794"/>
        <w:rPr>
          <w:rFonts w:eastAsia="Times New Roman" w:cs="Times New Roman"/>
        </w:rPr>
      </w:pPr>
      <w:r w:rsidRPr="00F93E8D">
        <w:rPr>
          <w:rFonts w:eastAsia="Times New Roman" w:cs="Times New Roman"/>
          <w:b/>
          <w:i/>
        </w:rPr>
        <w:t>Professor Sir Michael Marmot:</w:t>
      </w:r>
      <w:r w:rsidRPr="00F93E8D">
        <w:rPr>
          <w:rFonts w:eastAsia="Times New Roman" w:cs="Times New Roman"/>
          <w:b/>
        </w:rPr>
        <w:t xml:space="preserve"> </w:t>
      </w:r>
      <w:r w:rsidRPr="00F93E8D">
        <w:rPr>
          <w:rFonts w:eastAsia="Times New Roman" w:cs="Times New Roman"/>
        </w:rPr>
        <w:t xml:space="preserve">Forgive me </w:t>
      </w:r>
      <w:r w:rsidRPr="00F93E8D">
        <w:rPr>
          <w:rFonts w:eastAsia="Times New Roman" w:cs="Times New Roman"/>
        </w:rPr>
        <w:t xml:space="preserve">that I keep </w:t>
      </w:r>
      <w:r w:rsidRPr="00F93E8D">
        <w:rPr>
          <w:rFonts w:eastAsia="Times New Roman" w:cs="Times New Roman"/>
        </w:rPr>
        <w:t>referring to my report of February</w:t>
      </w:r>
      <w:r>
        <w:rPr>
          <w:rFonts w:eastAsia="Times New Roman" w:cs="Times New Roman"/>
        </w:rPr>
        <w:t>,</w:t>
      </w:r>
      <w:r w:rsidRPr="00F93E8D">
        <w:rPr>
          <w:rFonts w:eastAsia="Times New Roman" w:cs="Times New Roman"/>
        </w:rPr>
        <w:t xml:space="preserve"> but that is what I thought was needed. As I said earlier, when we launched it</w:t>
      </w:r>
      <w:r>
        <w:rPr>
          <w:rFonts w:eastAsia="Times New Roman" w:cs="Times New Roman"/>
        </w:rPr>
        <w:t>,</w:t>
      </w:r>
      <w:r w:rsidRPr="00F93E8D">
        <w:rPr>
          <w:rFonts w:eastAsia="Times New Roman" w:cs="Times New Roman"/>
        </w:rPr>
        <w:t xml:space="preserve"> </w:t>
      </w:r>
      <w:r w:rsidRPr="00F93E8D">
        <w:rPr>
          <w:rFonts w:eastAsia="Times New Roman" w:cs="Times New Roman"/>
        </w:rPr>
        <w:t xml:space="preserve">I said, “We will give the Prime </w:t>
      </w:r>
      <w:r w:rsidRPr="00F93E8D">
        <w:rPr>
          <w:rFonts w:eastAsia="Times New Roman" w:cs="Times New Roman"/>
        </w:rPr>
        <w:t>Minister what he needs in order to implement his levelling</w:t>
      </w:r>
      <w:r w:rsidRPr="00F93E8D">
        <w:rPr>
          <w:rFonts w:eastAsia="Times New Roman" w:cs="Times New Roman"/>
        </w:rPr>
        <w:t>-</w:t>
      </w:r>
      <w:r w:rsidRPr="00F93E8D">
        <w:rPr>
          <w:rFonts w:eastAsia="Times New Roman" w:cs="Times New Roman"/>
        </w:rPr>
        <w:t>up agenda</w:t>
      </w:r>
      <w:r>
        <w:rPr>
          <w:rFonts w:eastAsia="Times New Roman" w:cs="Times New Roman"/>
        </w:rPr>
        <w:t>.</w:t>
      </w:r>
      <w:r w:rsidRPr="00F93E8D">
        <w:rPr>
          <w:rFonts w:eastAsia="Times New Roman" w:cs="Times New Roman"/>
        </w:rPr>
        <w:t xml:space="preserve">” </w:t>
      </w:r>
      <w:r w:rsidRPr="00F93E8D">
        <w:rPr>
          <w:rFonts w:eastAsia="Times New Roman" w:cs="Times New Roman"/>
        </w:rPr>
        <w:t>W</w:t>
      </w:r>
      <w:r w:rsidRPr="00F93E8D">
        <w:rPr>
          <w:rFonts w:eastAsia="Times New Roman" w:cs="Times New Roman"/>
        </w:rPr>
        <w:t xml:space="preserve">e went through what was needed: reducing child poverty; having Sure Start </w:t>
      </w:r>
      <w:r w:rsidRPr="00F93E8D">
        <w:rPr>
          <w:rFonts w:eastAsia="Times New Roman" w:cs="Times New Roman"/>
        </w:rPr>
        <w:t>c</w:t>
      </w:r>
      <w:r w:rsidRPr="00F93E8D">
        <w:rPr>
          <w:rFonts w:eastAsia="Times New Roman" w:cs="Times New Roman"/>
        </w:rPr>
        <w:t xml:space="preserve">hildren’s </w:t>
      </w:r>
      <w:r w:rsidRPr="00F93E8D">
        <w:rPr>
          <w:rFonts w:eastAsia="Times New Roman" w:cs="Times New Roman"/>
        </w:rPr>
        <w:t>c</w:t>
      </w:r>
      <w:r w:rsidRPr="00F93E8D">
        <w:rPr>
          <w:rFonts w:eastAsia="Times New Roman" w:cs="Times New Roman"/>
        </w:rPr>
        <w:t>entres or the like for improving the quality of early child development; investments in education;</w:t>
      </w:r>
      <w:r w:rsidRPr="00F93E8D">
        <w:rPr>
          <w:rFonts w:eastAsia="Times New Roman" w:cs="Times New Roman"/>
        </w:rPr>
        <w:t xml:space="preserve"> and employment. We went through each of those domains. That is what is needed to change the fortunes of people in the more deprived regions of the country.</w:t>
      </w:r>
      <w:r w:rsidRPr="00F93E8D">
        <w:rPr>
          <w:rFonts w:eastAsia="Times New Roman" w:cs="Times New Roman"/>
        </w:rPr>
        <w:t xml:space="preserve"> </w:t>
      </w:r>
      <w:r w:rsidRPr="00F93E8D">
        <w:rPr>
          <w:rFonts w:eastAsia="Times New Roman" w:cs="Times New Roman"/>
        </w:rPr>
        <w:t>It is not a mystery as to what we need. We know what we need. The evidence that we compiled says wh</w:t>
      </w:r>
      <w:r w:rsidRPr="00F93E8D">
        <w:rPr>
          <w:rFonts w:eastAsia="Times New Roman" w:cs="Times New Roman"/>
        </w:rPr>
        <w:t>at we need. We have, in a sense, produced it and said, “Right</w:t>
      </w:r>
      <w:r>
        <w:rPr>
          <w:rFonts w:eastAsia="Times New Roman" w:cs="Times New Roman"/>
        </w:rPr>
        <w:t>,</w:t>
      </w:r>
      <w:r w:rsidRPr="00F93E8D">
        <w:rPr>
          <w:rFonts w:eastAsia="Times New Roman" w:cs="Times New Roman"/>
        </w:rPr>
        <w:t xml:space="preserve"> do it</w:t>
      </w:r>
      <w:r>
        <w:rPr>
          <w:rFonts w:eastAsia="Times New Roman" w:cs="Times New Roman"/>
        </w:rPr>
        <w:t>.</w:t>
      </w:r>
      <w:r w:rsidRPr="00F93E8D">
        <w:rPr>
          <w:rFonts w:eastAsia="Times New Roman" w:cs="Times New Roman"/>
        </w:rPr>
        <w:t>”</w:t>
      </w:r>
    </w:p>
    <w:p w:rsidR="00E7305B" w:rsidRPr="00F93E8D" w:rsidP="00E7305B">
      <w:pPr>
        <w:ind w:left="794"/>
        <w:rPr>
          <w:rFonts w:eastAsia="Times New Roman" w:cs="Times New Roman"/>
        </w:rPr>
      </w:pPr>
      <w:r w:rsidRPr="00F93E8D">
        <w:rPr>
          <w:rFonts w:eastAsia="Times New Roman" w:cs="Times New Roman"/>
        </w:rPr>
        <w:t>I can see why there are other priorities right as we speak but, that said, we should not neglect what is needed both to deal with the longer</w:t>
      </w:r>
      <w:r>
        <w:rPr>
          <w:rFonts w:eastAsia="Times New Roman" w:cs="Times New Roman"/>
        </w:rPr>
        <w:t xml:space="preserve"> </w:t>
      </w:r>
      <w:r w:rsidRPr="00F93E8D">
        <w:rPr>
          <w:rFonts w:eastAsia="Times New Roman" w:cs="Times New Roman"/>
        </w:rPr>
        <w:t>term underlying issues of health inequalitie</w:t>
      </w:r>
      <w:r w:rsidRPr="00F93E8D">
        <w:rPr>
          <w:rFonts w:eastAsia="Times New Roman" w:cs="Times New Roman"/>
        </w:rPr>
        <w:t xml:space="preserve">s, which show these big regional differences, and </w:t>
      </w:r>
      <w:r w:rsidRPr="00F93E8D">
        <w:rPr>
          <w:rFonts w:eastAsia="Times New Roman" w:cs="Times New Roman"/>
        </w:rPr>
        <w:t xml:space="preserve">to deal </w:t>
      </w:r>
      <w:r w:rsidRPr="00F93E8D">
        <w:rPr>
          <w:rFonts w:eastAsia="Times New Roman" w:cs="Times New Roman"/>
        </w:rPr>
        <w:t>with how we prevent more urgent problems as we emerge from the pandemic.</w:t>
      </w:r>
    </w:p>
    <w:p w:rsidR="00E7305B" w:rsidRPr="00F93E8D" w:rsidP="00E7305B">
      <w:pPr>
        <w:ind w:left="794"/>
        <w:rPr>
          <w:rFonts w:eastAsia="Times New Roman" w:cs="Times New Roman"/>
        </w:rPr>
      </w:pPr>
      <w:r w:rsidRPr="00F93E8D">
        <w:rPr>
          <w:rFonts w:eastAsia="Times New Roman" w:cs="Times New Roman"/>
          <w:b/>
          <w:i/>
        </w:rPr>
        <w:t>Professor Rasul:</w:t>
      </w:r>
      <w:r w:rsidRPr="00F93E8D">
        <w:rPr>
          <w:rFonts w:eastAsia="Times New Roman" w:cs="Times New Roman"/>
          <w:b/>
        </w:rPr>
        <w:t xml:space="preserve"> </w:t>
      </w:r>
      <w:r w:rsidRPr="00F93E8D">
        <w:rPr>
          <w:rFonts w:eastAsia="Times New Roman" w:cs="Times New Roman"/>
        </w:rPr>
        <w:t xml:space="preserve">Just to pick up on the geographic patterns of the crisis, this is something that we have started to look at </w:t>
      </w:r>
      <w:r w:rsidRPr="00F93E8D">
        <w:rPr>
          <w:rFonts w:eastAsia="Times New Roman" w:cs="Times New Roman"/>
        </w:rPr>
        <w:t xml:space="preserve">in a bit more detail at the IFS. What makes the crisis unique and different from, say, the financial crisis is that it is affecting families and businesses through so many different </w:t>
      </w:r>
      <w:r w:rsidRPr="00F93E8D">
        <w:rPr>
          <w:rFonts w:eastAsia="Times New Roman" w:cs="Times New Roman"/>
        </w:rPr>
        <w:t>channels</w:t>
      </w:r>
      <w:r w:rsidRPr="00F93E8D">
        <w:rPr>
          <w:rFonts w:eastAsia="Times New Roman" w:cs="Times New Roman"/>
        </w:rPr>
        <w:t>. We can think about three different dimensions to the crisis</w:t>
      </w:r>
      <w:r w:rsidRPr="00F93E8D">
        <w:rPr>
          <w:rFonts w:eastAsia="Times New Roman" w:cs="Times New Roman"/>
        </w:rPr>
        <w:t>: o</w:t>
      </w:r>
      <w:r w:rsidRPr="00F93E8D">
        <w:rPr>
          <w:rFonts w:eastAsia="Times New Roman" w:cs="Times New Roman"/>
        </w:rPr>
        <w:t>ne</w:t>
      </w:r>
      <w:r w:rsidRPr="00F93E8D">
        <w:rPr>
          <w:rFonts w:eastAsia="Times New Roman" w:cs="Times New Roman"/>
        </w:rPr>
        <w:t xml:space="preserve"> is the health dimension, one is the economic dimension and the other one could be the impact</w:t>
      </w:r>
      <w:r w:rsidRPr="00F93E8D">
        <w:rPr>
          <w:rFonts w:eastAsia="Times New Roman" w:cs="Times New Roman"/>
        </w:rPr>
        <w:t xml:space="preserve"> </w:t>
      </w:r>
      <w:r w:rsidRPr="00F93E8D">
        <w:rPr>
          <w:rFonts w:eastAsia="Times New Roman" w:cs="Times New Roman"/>
        </w:rPr>
        <w:t xml:space="preserve">on vulnerable families and vulnerable children. </w:t>
      </w:r>
    </w:p>
    <w:p w:rsidR="00E7305B" w:rsidRPr="00F93E8D" w:rsidP="00E7305B">
      <w:pPr>
        <w:ind w:left="794"/>
        <w:rPr>
          <w:rFonts w:eastAsia="Times New Roman" w:cs="Times New Roman"/>
        </w:rPr>
      </w:pPr>
      <w:r w:rsidRPr="00F93E8D">
        <w:rPr>
          <w:rFonts w:eastAsia="Times New Roman" w:cs="Times New Roman"/>
        </w:rPr>
        <w:t xml:space="preserve">We have been trying to document and understand the geographic variations across all three dimensions and how </w:t>
      </w:r>
      <w:r w:rsidRPr="00F93E8D">
        <w:rPr>
          <w:rFonts w:eastAsia="Times New Roman" w:cs="Times New Roman"/>
        </w:rPr>
        <w:t>they relate to each other. What we find is that, in terms of vulnerable children or vulnerable families, that is very highly correlated to standard measures of deprivation across local authority areas.</w:t>
      </w:r>
      <w:r w:rsidRPr="00F93E8D">
        <w:rPr>
          <w:rFonts w:eastAsia="Times New Roman" w:cs="Times New Roman"/>
        </w:rPr>
        <w:t xml:space="preserve"> </w:t>
      </w:r>
      <w:r w:rsidRPr="00F93E8D">
        <w:rPr>
          <w:rFonts w:eastAsia="Times New Roman" w:cs="Times New Roman"/>
        </w:rPr>
        <w:t>However, when we look at the economic impacts of the c</w:t>
      </w:r>
      <w:r w:rsidRPr="00F93E8D">
        <w:rPr>
          <w:rFonts w:eastAsia="Times New Roman" w:cs="Times New Roman"/>
        </w:rPr>
        <w:t>risis, say as driven by the share of workers in an area who are employed in a shut</w:t>
      </w:r>
      <w:r>
        <w:rPr>
          <w:rFonts w:eastAsia="Times New Roman" w:cs="Times New Roman"/>
        </w:rPr>
        <w:t xml:space="preserve"> </w:t>
      </w:r>
      <w:r w:rsidRPr="00F93E8D">
        <w:rPr>
          <w:rFonts w:eastAsia="Times New Roman" w:cs="Times New Roman"/>
        </w:rPr>
        <w:t>down sector, that actually turns out to be negatively related to how we normally measure deprivation. It is actually the least deprived areas that have had the biggest econo</w:t>
      </w:r>
      <w:r w:rsidRPr="00F93E8D">
        <w:rPr>
          <w:rFonts w:eastAsia="Times New Roman" w:cs="Times New Roman"/>
        </w:rPr>
        <w:t>mic shock</w:t>
      </w:r>
      <w:r w:rsidRPr="00F93E8D">
        <w:rPr>
          <w:rFonts w:eastAsia="Times New Roman" w:cs="Times New Roman"/>
        </w:rPr>
        <w:t>.</w:t>
      </w:r>
      <w:r w:rsidRPr="00F93E8D">
        <w:rPr>
          <w:rFonts w:eastAsia="Times New Roman" w:cs="Times New Roman"/>
        </w:rPr>
        <w:t xml:space="preserve"> </w:t>
      </w:r>
      <w:r w:rsidRPr="00F93E8D">
        <w:rPr>
          <w:rFonts w:eastAsia="Times New Roman" w:cs="Times New Roman"/>
        </w:rPr>
        <w:t>T</w:t>
      </w:r>
      <w:r w:rsidRPr="00F93E8D">
        <w:rPr>
          <w:rFonts w:eastAsia="Times New Roman" w:cs="Times New Roman"/>
        </w:rPr>
        <w:t>he health shock is somewhat in between. A good example of that is London</w:t>
      </w:r>
      <w:r w:rsidRPr="00F93E8D">
        <w:rPr>
          <w:rFonts w:eastAsia="Times New Roman" w:cs="Times New Roman"/>
        </w:rPr>
        <w:t>,</w:t>
      </w:r>
      <w:r w:rsidRPr="00F93E8D">
        <w:rPr>
          <w:rFonts w:eastAsia="Times New Roman" w:cs="Times New Roman"/>
        </w:rPr>
        <w:t xml:space="preserve"> where a large </w:t>
      </w:r>
      <w:r w:rsidRPr="00F93E8D">
        <w:rPr>
          <w:rFonts w:eastAsia="Times New Roman" w:cs="Times New Roman"/>
        </w:rPr>
        <w:t>number of workers are in shut</w:t>
      </w:r>
      <w:r>
        <w:rPr>
          <w:rFonts w:eastAsia="Times New Roman" w:cs="Times New Roman"/>
        </w:rPr>
        <w:t xml:space="preserve"> </w:t>
      </w:r>
      <w:r w:rsidRPr="00F93E8D">
        <w:rPr>
          <w:rFonts w:eastAsia="Times New Roman" w:cs="Times New Roman"/>
        </w:rPr>
        <w:t>down sectors</w:t>
      </w:r>
      <w:r>
        <w:rPr>
          <w:rFonts w:eastAsia="Times New Roman" w:cs="Times New Roman"/>
        </w:rPr>
        <w:t xml:space="preserve">, </w:t>
      </w:r>
      <w:r w:rsidRPr="00F93E8D">
        <w:rPr>
          <w:rFonts w:eastAsia="Times New Roman" w:cs="Times New Roman"/>
        </w:rPr>
        <w:t xml:space="preserve">but workers in London are more able to work from home, for example. </w:t>
      </w:r>
    </w:p>
    <w:p w:rsidR="00CB5BB5" w:rsidRPr="00F93E8D" w:rsidP="00E7305B">
      <w:pPr>
        <w:ind w:left="794"/>
        <w:rPr>
          <w:rFonts w:eastAsia="Times New Roman" w:cs="Times New Roman"/>
        </w:rPr>
      </w:pPr>
      <w:r w:rsidRPr="00F93E8D">
        <w:rPr>
          <w:rFonts w:eastAsia="Times New Roman" w:cs="Times New Roman"/>
        </w:rPr>
        <w:t>The normal patterns that we see in terms of</w:t>
      </w:r>
      <w:r w:rsidRPr="00F93E8D">
        <w:rPr>
          <w:rFonts w:eastAsia="Times New Roman" w:cs="Times New Roman"/>
        </w:rPr>
        <w:t xml:space="preserve"> economic deprivation do not play out on all margins of the crisis in the same way. What we are finding is that these different elements of the ways in which local areas and local economies are being hit are not very correlated to each other. Those parts o</w:t>
      </w:r>
      <w:r w:rsidRPr="00F93E8D">
        <w:rPr>
          <w:rFonts w:eastAsia="Times New Roman" w:cs="Times New Roman"/>
        </w:rPr>
        <w:t>f the country that are being potentially impacted the most on the health dimension are being less impacted on the economic dimension. Similarly, those parts of the country that are being most hit in terms of vulnerable families</w:t>
      </w:r>
      <w:r>
        <w:rPr>
          <w:rFonts w:eastAsia="Times New Roman" w:cs="Times New Roman"/>
        </w:rPr>
        <w:t>,</w:t>
      </w:r>
      <w:r w:rsidRPr="00F93E8D">
        <w:rPr>
          <w:rFonts w:eastAsia="Times New Roman" w:cs="Times New Roman"/>
        </w:rPr>
        <w:t xml:space="preserve"> social care and child refer</w:t>
      </w:r>
      <w:r w:rsidRPr="00F93E8D">
        <w:rPr>
          <w:rFonts w:eastAsia="Times New Roman" w:cs="Times New Roman"/>
        </w:rPr>
        <w:t xml:space="preserve">rals are being less impacted, say, by the economic dimension. It actually becomes quite a complicated picture. </w:t>
      </w:r>
    </w:p>
    <w:p w:rsidR="00E7305B" w:rsidRPr="00F93E8D" w:rsidP="00E7305B">
      <w:pPr>
        <w:ind w:left="794"/>
        <w:rPr>
          <w:rFonts w:eastAsia="Times New Roman" w:cs="Times New Roman"/>
        </w:rPr>
      </w:pPr>
      <w:r w:rsidRPr="00F93E8D">
        <w:rPr>
          <w:rFonts w:eastAsia="Times New Roman" w:cs="Times New Roman"/>
        </w:rPr>
        <w:t xml:space="preserve">There are some local authorities that are being hit </w:t>
      </w:r>
      <w:r w:rsidRPr="00F93E8D">
        <w:rPr>
          <w:rFonts w:eastAsia="Times New Roman" w:cs="Times New Roman"/>
        </w:rPr>
        <w:t xml:space="preserve">on </w:t>
      </w:r>
      <w:r w:rsidRPr="00F93E8D">
        <w:rPr>
          <w:rFonts w:eastAsia="Times New Roman" w:cs="Times New Roman"/>
        </w:rPr>
        <w:t>all three dimensions</w:t>
      </w:r>
      <w:r w:rsidRPr="00F93E8D">
        <w:rPr>
          <w:rFonts w:eastAsia="Times New Roman" w:cs="Times New Roman"/>
        </w:rPr>
        <w:t>—</w:t>
      </w:r>
      <w:r w:rsidRPr="00F93E8D">
        <w:rPr>
          <w:rFonts w:eastAsia="Times New Roman" w:cs="Times New Roman"/>
        </w:rPr>
        <w:t xml:space="preserve">those </w:t>
      </w:r>
      <w:r>
        <w:rPr>
          <w:rFonts w:eastAsia="Times New Roman" w:cs="Times New Roman"/>
        </w:rPr>
        <w:t xml:space="preserve">that have </w:t>
      </w:r>
      <w:r w:rsidRPr="00F93E8D">
        <w:rPr>
          <w:rFonts w:eastAsia="Times New Roman" w:cs="Times New Roman"/>
        </w:rPr>
        <w:t>old populations in poor health</w:t>
      </w:r>
      <w:r w:rsidRPr="00F93E8D">
        <w:rPr>
          <w:rFonts w:eastAsia="Times New Roman" w:cs="Times New Roman"/>
        </w:rPr>
        <w:t xml:space="preserve">, </w:t>
      </w:r>
      <w:r>
        <w:rPr>
          <w:rFonts w:eastAsia="Times New Roman" w:cs="Times New Roman"/>
        </w:rPr>
        <w:t xml:space="preserve">that </w:t>
      </w:r>
      <w:r w:rsidRPr="00F93E8D">
        <w:rPr>
          <w:rFonts w:eastAsia="Times New Roman" w:cs="Times New Roman"/>
        </w:rPr>
        <w:t xml:space="preserve">are reliant on </w:t>
      </w:r>
      <w:r w:rsidRPr="00F93E8D">
        <w:rPr>
          <w:rFonts w:eastAsia="Times New Roman" w:cs="Times New Roman"/>
        </w:rPr>
        <w:t xml:space="preserve">tourism and </w:t>
      </w:r>
      <w:r>
        <w:rPr>
          <w:rFonts w:eastAsia="Times New Roman" w:cs="Times New Roman"/>
        </w:rPr>
        <w:t xml:space="preserve">that </w:t>
      </w:r>
      <w:r w:rsidRPr="00F93E8D">
        <w:rPr>
          <w:rFonts w:eastAsia="Times New Roman" w:cs="Times New Roman"/>
        </w:rPr>
        <w:t xml:space="preserve">have pockets of deprivation in them. There are a number of local authorities that are really going to be hit </w:t>
      </w:r>
      <w:r w:rsidRPr="00F93E8D">
        <w:rPr>
          <w:rFonts w:eastAsia="Times New Roman" w:cs="Times New Roman"/>
        </w:rPr>
        <w:t>on</w:t>
      </w:r>
      <w:r w:rsidRPr="00F93E8D">
        <w:rPr>
          <w:rFonts w:eastAsia="Times New Roman" w:cs="Times New Roman"/>
        </w:rPr>
        <w:t xml:space="preserve"> all three dimensions</w:t>
      </w:r>
      <w:r w:rsidRPr="00F93E8D">
        <w:rPr>
          <w:rFonts w:eastAsia="Times New Roman" w:cs="Times New Roman"/>
        </w:rPr>
        <w:t>,</w:t>
      </w:r>
      <w:r w:rsidRPr="00F93E8D">
        <w:rPr>
          <w:rFonts w:eastAsia="Times New Roman" w:cs="Times New Roman"/>
        </w:rPr>
        <w:t xml:space="preserve"> and we are trying to classify different areas to the extent they are being hit on multiple dimensions.</w:t>
      </w:r>
    </w:p>
    <w:p w:rsidR="00E7305B" w:rsidRPr="00F93E8D" w:rsidP="00E7305B">
      <w:pPr>
        <w:ind w:left="794"/>
        <w:rPr>
          <w:rFonts w:eastAsia="Times New Roman" w:cs="Times New Roman"/>
        </w:rPr>
      </w:pPr>
      <w:r w:rsidRPr="00F93E8D">
        <w:rPr>
          <w:rFonts w:eastAsia="Times New Roman" w:cs="Times New Roman"/>
        </w:rPr>
        <w:t>Th</w:t>
      </w:r>
      <w:r w:rsidRPr="00F93E8D">
        <w:rPr>
          <w:rFonts w:eastAsia="Times New Roman" w:cs="Times New Roman"/>
        </w:rPr>
        <w:t xml:space="preserve">is then raises the question of what the optimal policy response </w:t>
      </w:r>
      <w:r w:rsidRPr="00F93E8D">
        <w:rPr>
          <w:rFonts w:eastAsia="Times New Roman" w:cs="Times New Roman"/>
        </w:rPr>
        <w:t xml:space="preserve">should be </w:t>
      </w:r>
      <w:r w:rsidRPr="00F93E8D">
        <w:rPr>
          <w:rFonts w:eastAsia="Times New Roman" w:cs="Times New Roman"/>
        </w:rPr>
        <w:t>when we have such geographic variation</w:t>
      </w:r>
      <w:r w:rsidRPr="00F93E8D">
        <w:rPr>
          <w:rFonts w:eastAsia="Times New Roman" w:cs="Times New Roman"/>
        </w:rPr>
        <w:t>.</w:t>
      </w:r>
      <w:r w:rsidRPr="00F93E8D">
        <w:rPr>
          <w:rFonts w:eastAsia="Times New Roman" w:cs="Times New Roman"/>
        </w:rPr>
        <w:t xml:space="preserve"> There has been a lot of support that has been provided to local authorities, and local authorities are being hit in two ways. One is that their revenues, say through business rates, ha</w:t>
      </w:r>
      <w:r>
        <w:rPr>
          <w:rFonts w:eastAsia="Times New Roman" w:cs="Times New Roman"/>
        </w:rPr>
        <w:t xml:space="preserve">ve </w:t>
      </w:r>
      <w:r w:rsidRPr="00F93E8D">
        <w:rPr>
          <w:rFonts w:eastAsia="Times New Roman" w:cs="Times New Roman"/>
        </w:rPr>
        <w:t>fallen</w:t>
      </w:r>
      <w:r w:rsidRPr="00F93E8D">
        <w:rPr>
          <w:rFonts w:eastAsia="Times New Roman" w:cs="Times New Roman"/>
        </w:rPr>
        <w:t>,</w:t>
      </w:r>
      <w:r w:rsidRPr="00F93E8D">
        <w:rPr>
          <w:rFonts w:eastAsia="Times New Roman" w:cs="Times New Roman"/>
        </w:rPr>
        <w:t xml:space="preserve"> and that is related to some aspects of the economic shock</w:t>
      </w:r>
      <w:r>
        <w:rPr>
          <w:rFonts w:eastAsia="Times New Roman" w:cs="Times New Roman"/>
        </w:rPr>
        <w:t>,</w:t>
      </w:r>
      <w:r w:rsidRPr="00F93E8D">
        <w:rPr>
          <w:rFonts w:eastAsia="Times New Roman" w:cs="Times New Roman"/>
        </w:rPr>
        <w:t xml:space="preserve"> a</w:t>
      </w:r>
      <w:r w:rsidRPr="00F93E8D">
        <w:rPr>
          <w:rFonts w:eastAsia="Times New Roman" w:cs="Times New Roman"/>
        </w:rPr>
        <w:t>nd yet their demands for expenditure related to social care and vulnerable families ha</w:t>
      </w:r>
      <w:r>
        <w:rPr>
          <w:rFonts w:eastAsia="Times New Roman" w:cs="Times New Roman"/>
        </w:rPr>
        <w:t>ve</w:t>
      </w:r>
      <w:r w:rsidRPr="00F93E8D">
        <w:rPr>
          <w:rFonts w:eastAsia="Times New Roman" w:cs="Times New Roman"/>
        </w:rPr>
        <w:t xml:space="preserve"> increased. </w:t>
      </w:r>
      <w:r w:rsidRPr="00F93E8D">
        <w:rPr>
          <w:rFonts w:eastAsia="Times New Roman" w:cs="Times New Roman"/>
        </w:rPr>
        <w:t>I</w:t>
      </w:r>
      <w:r w:rsidRPr="00F93E8D">
        <w:rPr>
          <w:rFonts w:eastAsia="Times New Roman" w:cs="Times New Roman"/>
        </w:rPr>
        <w:t>t may not be in the remit of local authorities to deal with all three dimensions of the crisis</w:t>
      </w:r>
      <w:r w:rsidRPr="00F93E8D">
        <w:rPr>
          <w:rFonts w:eastAsia="Times New Roman" w:cs="Times New Roman"/>
        </w:rPr>
        <w:t>,</w:t>
      </w:r>
      <w:r w:rsidRPr="00F93E8D">
        <w:rPr>
          <w:rFonts w:eastAsia="Times New Roman" w:cs="Times New Roman"/>
        </w:rPr>
        <w:t xml:space="preserve"> so there may be new policies and policy instruments that we</w:t>
      </w:r>
      <w:r w:rsidRPr="00F93E8D">
        <w:rPr>
          <w:rFonts w:eastAsia="Times New Roman" w:cs="Times New Roman"/>
        </w:rPr>
        <w:t xml:space="preserve"> need to think of. </w:t>
      </w:r>
    </w:p>
    <w:p w:rsidR="00E7305B" w:rsidRPr="00F93E8D" w:rsidP="00E7305B">
      <w:pPr>
        <w:ind w:left="794"/>
        <w:rPr>
          <w:rFonts w:eastAsia="Times New Roman" w:cs="Times New Roman"/>
        </w:rPr>
      </w:pPr>
      <w:r w:rsidRPr="00F93E8D">
        <w:rPr>
          <w:rFonts w:eastAsia="Times New Roman" w:cs="Times New Roman"/>
        </w:rPr>
        <w:t>Certainly, in our preliminary work, the geographic variation of the crisis is very complicated. It depends on which dimension of the crisis you are looking at</w:t>
      </w:r>
      <w:r w:rsidRPr="00F93E8D">
        <w:rPr>
          <w:rFonts w:eastAsia="Times New Roman" w:cs="Times New Roman"/>
        </w:rPr>
        <w:t>.</w:t>
      </w:r>
      <w:r w:rsidRPr="00F93E8D">
        <w:rPr>
          <w:rFonts w:eastAsia="Times New Roman" w:cs="Times New Roman"/>
        </w:rPr>
        <w:t xml:space="preserve"> </w:t>
      </w:r>
      <w:r w:rsidRPr="00F93E8D">
        <w:rPr>
          <w:rFonts w:eastAsia="Times New Roman" w:cs="Times New Roman"/>
        </w:rPr>
        <w:t>T</w:t>
      </w:r>
      <w:r w:rsidRPr="00F93E8D">
        <w:rPr>
          <w:rFonts w:eastAsia="Times New Roman" w:cs="Times New Roman"/>
        </w:rPr>
        <w:t xml:space="preserve">hey do not always overlap, with some authorities being hit along all three </w:t>
      </w:r>
      <w:r w:rsidRPr="00F93E8D">
        <w:rPr>
          <w:rFonts w:eastAsia="Times New Roman" w:cs="Times New Roman"/>
        </w:rPr>
        <w:t>dimensions</w:t>
      </w:r>
      <w:r>
        <w:rPr>
          <w:rFonts w:eastAsia="Times New Roman" w:cs="Times New Roman"/>
        </w:rPr>
        <w:t>,</w:t>
      </w:r>
      <w:r w:rsidRPr="00F93E8D">
        <w:rPr>
          <w:rFonts w:eastAsia="Times New Roman" w:cs="Times New Roman"/>
        </w:rPr>
        <w:t xml:space="preserve"> and others really being hit </w:t>
      </w:r>
      <w:r w:rsidRPr="00F93E8D">
        <w:rPr>
          <w:rFonts w:eastAsia="Times New Roman" w:cs="Times New Roman"/>
        </w:rPr>
        <w:t>along</w:t>
      </w:r>
      <w:r w:rsidRPr="00F93E8D">
        <w:rPr>
          <w:rFonts w:eastAsia="Times New Roman" w:cs="Times New Roman"/>
        </w:rPr>
        <w:t xml:space="preserve"> one.</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Angela Crawley:</w:t>
      </w:r>
      <w:r w:rsidRPr="00F93E8D">
        <w:rPr>
          <w:rFonts w:eastAsia="Times New Roman" w:cs="Times New Roman"/>
        </w:rPr>
        <w:t xml:space="preserve"> Can I direct my first question to Professor Marmot? You touched b</w:t>
      </w:r>
      <w:r w:rsidRPr="00F93E8D">
        <w:rPr>
          <w:rFonts w:eastAsia="Times New Roman" w:cs="Times New Roman"/>
        </w:rPr>
        <w:t>riefly</w:t>
      </w:r>
      <w:r w:rsidRPr="00F93E8D">
        <w:rPr>
          <w:rFonts w:eastAsia="Times New Roman" w:cs="Times New Roman"/>
        </w:rPr>
        <w:t xml:space="preserve"> earlier on the issue of socioeconomic disparities. The Government have introduced a number of measures to protect pub</w:t>
      </w:r>
      <w:r w:rsidRPr="00F93E8D">
        <w:rPr>
          <w:rFonts w:eastAsia="Times New Roman" w:cs="Times New Roman"/>
        </w:rPr>
        <w:t>lic health. Are there particular groups that you think will be most affected by these measures</w:t>
      </w:r>
      <w:r w:rsidRPr="00F93E8D">
        <w:rPr>
          <w:rFonts w:eastAsia="Times New Roman" w:cs="Times New Roman"/>
        </w:rPr>
        <w:t>?</w:t>
      </w:r>
      <w:r w:rsidRPr="00F93E8D">
        <w:rPr>
          <w:rFonts w:eastAsia="Times New Roman" w:cs="Times New Roman"/>
        </w:rPr>
        <w:t xml:space="preserve"> </w:t>
      </w:r>
      <w:r w:rsidRPr="00F93E8D">
        <w:rPr>
          <w:rFonts w:eastAsia="Times New Roman" w:cs="Times New Roman"/>
        </w:rPr>
        <w:t>C</w:t>
      </w:r>
      <w:r w:rsidRPr="00F93E8D">
        <w:rPr>
          <w:rFonts w:eastAsia="Times New Roman" w:cs="Times New Roman"/>
        </w:rPr>
        <w:t>ould you outline specifically which groups and why?</w:t>
      </w:r>
    </w:p>
    <w:p w:rsidR="00E7305B" w:rsidRPr="00F93E8D" w:rsidP="00E7305B">
      <w:pPr>
        <w:ind w:left="794"/>
        <w:rPr>
          <w:rFonts w:eastAsia="Times New Roman" w:cs="Times New Roman"/>
        </w:rPr>
      </w:pPr>
      <w:r w:rsidRPr="00F93E8D">
        <w:rPr>
          <w:rFonts w:eastAsia="Times New Roman" w:cs="Times New Roman"/>
          <w:b/>
          <w:i/>
        </w:rPr>
        <w:t>Professor Sir Michael Marmot:</w:t>
      </w:r>
      <w:r w:rsidRPr="00F93E8D">
        <w:rPr>
          <w:rFonts w:eastAsia="Times New Roman" w:cs="Times New Roman"/>
          <w:b/>
        </w:rPr>
        <w:t xml:space="preserve"> </w:t>
      </w:r>
      <w:r w:rsidRPr="00F93E8D">
        <w:rPr>
          <w:rFonts w:eastAsia="Times New Roman" w:cs="Times New Roman"/>
        </w:rPr>
        <w:t xml:space="preserve">Let me start by picking up on what Imran said. </w:t>
      </w:r>
      <w:r w:rsidRPr="00F93E8D">
        <w:rPr>
          <w:rFonts w:eastAsia="Times New Roman" w:cs="Times New Roman"/>
        </w:rPr>
        <w:t>We documented that t</w:t>
      </w:r>
      <w:r w:rsidRPr="00F93E8D">
        <w:rPr>
          <w:rFonts w:eastAsia="Times New Roman" w:cs="Times New Roman"/>
        </w:rPr>
        <w:t>he reducti</w:t>
      </w:r>
      <w:r w:rsidRPr="00F93E8D">
        <w:rPr>
          <w:rFonts w:eastAsia="Times New Roman" w:cs="Times New Roman"/>
        </w:rPr>
        <w:t>on in spend by local authorities over the last decade was intimately related to degree of deprivation, which is regional. The poorest 20% of local authorities had a 32% reduction in spend per person</w:t>
      </w:r>
      <w:r w:rsidRPr="00F93E8D">
        <w:rPr>
          <w:rFonts w:eastAsia="Times New Roman" w:cs="Times New Roman"/>
        </w:rPr>
        <w:t>,</w:t>
      </w:r>
      <w:r w:rsidRPr="00F93E8D">
        <w:rPr>
          <w:rFonts w:eastAsia="Times New Roman" w:cs="Times New Roman"/>
        </w:rPr>
        <w:t xml:space="preserve"> and the least deprived 20% had a 16% reduction. Liverpoo</w:t>
      </w:r>
      <w:r w:rsidRPr="00F93E8D">
        <w:rPr>
          <w:rFonts w:eastAsia="Times New Roman" w:cs="Times New Roman"/>
        </w:rPr>
        <w:t>l had the steepest reduction of any city over a certain size</w:t>
      </w:r>
      <w:r w:rsidRPr="00F93E8D">
        <w:rPr>
          <w:rFonts w:eastAsia="Times New Roman" w:cs="Times New Roman"/>
        </w:rPr>
        <w:t xml:space="preserve">; it had </w:t>
      </w:r>
      <w:r w:rsidRPr="00F93E8D">
        <w:rPr>
          <w:rFonts w:eastAsia="Times New Roman" w:cs="Times New Roman"/>
        </w:rPr>
        <w:t>something like a 48% reduction in spend. There are huge regional differences related to deprivation on spending by local government.</w:t>
      </w:r>
    </w:p>
    <w:p w:rsidR="00E7305B" w:rsidRPr="00F93E8D" w:rsidP="00E7305B">
      <w:pPr>
        <w:ind w:left="794"/>
        <w:rPr>
          <w:rFonts w:eastAsia="Times New Roman" w:cs="Times New Roman"/>
        </w:rPr>
      </w:pPr>
      <w:r w:rsidRPr="00F93E8D">
        <w:rPr>
          <w:rFonts w:eastAsia="Times New Roman" w:cs="Times New Roman"/>
        </w:rPr>
        <w:t>We are concerned about social care. If you look at the</w:t>
      </w:r>
      <w:r w:rsidRPr="00F93E8D">
        <w:rPr>
          <w:rFonts w:eastAsia="Times New Roman" w:cs="Times New Roman"/>
        </w:rPr>
        <w:t xml:space="preserve"> adult social care element of those figures—Imran will be pleased that I am quoting IFS figures that we produced in our report—the reduction in social care spend was something like 16% in the most deprived 20% of local authorities and 3% in the least depri</w:t>
      </w:r>
      <w:r w:rsidRPr="00F93E8D">
        <w:rPr>
          <w:rFonts w:eastAsia="Times New Roman" w:cs="Times New Roman"/>
        </w:rPr>
        <w:t>ved</w:t>
      </w:r>
      <w:r w:rsidRPr="00F93E8D">
        <w:rPr>
          <w:rFonts w:eastAsia="Times New Roman" w:cs="Times New Roman"/>
        </w:rPr>
        <w:t xml:space="preserve">, and it was a </w:t>
      </w:r>
      <w:r w:rsidRPr="00F93E8D">
        <w:rPr>
          <w:rFonts w:eastAsia="Times New Roman" w:cs="Times New Roman"/>
        </w:rPr>
        <w:t>gradient.</w:t>
      </w:r>
      <w:r w:rsidRPr="00F93E8D">
        <w:rPr>
          <w:rFonts w:eastAsia="Times New Roman" w:cs="Times New Roman"/>
        </w:rPr>
        <w:t xml:space="preserve"> </w:t>
      </w:r>
      <w:r w:rsidRPr="00F93E8D">
        <w:rPr>
          <w:rFonts w:eastAsia="Times New Roman" w:cs="Times New Roman"/>
        </w:rPr>
        <w:t>Public health budgets have been slashed. The public health spend went down dramatically. Public health was moved into local government and, given that local government was being cut in the way I have just described</w:t>
      </w:r>
      <w:r w:rsidRPr="00F93E8D">
        <w:rPr>
          <w:rFonts w:eastAsia="Times New Roman" w:cs="Times New Roman"/>
        </w:rPr>
        <w:t xml:space="preserve">, </w:t>
      </w:r>
      <w:r w:rsidRPr="00F93E8D">
        <w:rPr>
          <w:rFonts w:eastAsia="Times New Roman" w:cs="Times New Roman"/>
        </w:rPr>
        <w:t>in a sharply</w:t>
      </w:r>
      <w:r w:rsidRPr="00F93E8D">
        <w:rPr>
          <w:rFonts w:eastAsia="Times New Roman" w:cs="Times New Roman"/>
        </w:rPr>
        <w:t xml:space="preserve"> regressive fashion, that limits the ability of public health to respond. </w:t>
      </w:r>
      <w:r>
        <w:rPr>
          <w:rFonts w:eastAsia="Times New Roman" w:cs="Times New Roman"/>
        </w:rPr>
        <w:t>L</w:t>
      </w:r>
      <w:r w:rsidRPr="00F93E8D">
        <w:rPr>
          <w:rFonts w:eastAsia="Times New Roman" w:cs="Times New Roman"/>
        </w:rPr>
        <w:t>ocal government has been sorely restricted</w:t>
      </w:r>
      <w:r>
        <w:rPr>
          <w:rFonts w:eastAsia="Times New Roman" w:cs="Times New Roman"/>
        </w:rPr>
        <w:t>,</w:t>
      </w:r>
      <w:r w:rsidRPr="00F93E8D">
        <w:rPr>
          <w:rFonts w:eastAsia="Times New Roman" w:cs="Times New Roman"/>
        </w:rPr>
        <w:t xml:space="preserve"> and the public health dedicated budget was cut quite dramatically. </w:t>
      </w:r>
    </w:p>
    <w:p w:rsidR="00E7305B" w:rsidRPr="00F93E8D" w:rsidP="00E7305B">
      <w:pPr>
        <w:ind w:left="794"/>
        <w:rPr>
          <w:rFonts w:eastAsia="Times New Roman" w:cs="Times New Roman"/>
        </w:rPr>
      </w:pPr>
      <w:r w:rsidRPr="00F93E8D">
        <w:rPr>
          <w:rFonts w:eastAsia="Times New Roman" w:cs="Times New Roman"/>
        </w:rPr>
        <w:t xml:space="preserve">I am not sure quite what specific public health arrangements you are </w:t>
      </w:r>
      <w:r w:rsidRPr="00F93E8D">
        <w:rPr>
          <w:rFonts w:eastAsia="Times New Roman" w:cs="Times New Roman"/>
        </w:rPr>
        <w:t>speaking of</w:t>
      </w:r>
      <w:r w:rsidRPr="00F93E8D">
        <w:rPr>
          <w:rFonts w:eastAsia="Times New Roman" w:cs="Times New Roman"/>
        </w:rPr>
        <w:t>,</w:t>
      </w:r>
      <w:r w:rsidRPr="00F93E8D">
        <w:rPr>
          <w:rFonts w:eastAsia="Times New Roman" w:cs="Times New Roman"/>
        </w:rPr>
        <w:t xml:space="preserve"> because we are in a fairly difficult position nationally on social care, public health and on general ability of local government to respond</w:t>
      </w:r>
      <w:r>
        <w:rPr>
          <w:rFonts w:eastAsia="Times New Roman" w:cs="Times New Roman"/>
        </w:rPr>
        <w:t>,</w:t>
      </w:r>
      <w:r w:rsidRPr="00F93E8D">
        <w:rPr>
          <w:rFonts w:eastAsia="Times New Roman" w:cs="Times New Roman"/>
        </w:rPr>
        <w:t xml:space="preserve"> because of the parlous financial position that they have found themselves in.</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Angela Crawley:</w:t>
      </w:r>
      <w:r w:rsidRPr="00F93E8D">
        <w:rPr>
          <w:rFonts w:eastAsia="Times New Roman" w:cs="Times New Roman"/>
        </w:rPr>
        <w:t xml:space="preserve"> I appre</w:t>
      </w:r>
      <w:r w:rsidRPr="00F93E8D">
        <w:rPr>
          <w:rFonts w:eastAsia="Times New Roman" w:cs="Times New Roman"/>
        </w:rPr>
        <w:t>ciate that</w:t>
      </w:r>
      <w:r>
        <w:rPr>
          <w:rFonts w:eastAsia="Times New Roman" w:cs="Times New Roman"/>
        </w:rPr>
        <w:t>,</w:t>
      </w:r>
      <w:r w:rsidRPr="00F93E8D">
        <w:rPr>
          <w:rFonts w:eastAsia="Times New Roman" w:cs="Times New Roman"/>
        </w:rPr>
        <w:t xml:space="preserve"> and I am conscious as well that you are correct that it is the activists and the local volunteers who are, in many cases, filling the gaps</w:t>
      </w:r>
      <w:r>
        <w:rPr>
          <w:rFonts w:eastAsia="Times New Roman" w:cs="Times New Roman"/>
        </w:rPr>
        <w:t>,</w:t>
      </w:r>
      <w:r w:rsidRPr="00F93E8D">
        <w:rPr>
          <w:rFonts w:eastAsia="Times New Roman" w:cs="Times New Roman"/>
        </w:rPr>
        <w:t xml:space="preserve"> as many healthy local volunteers are providing food and medicine delivery</w:t>
      </w:r>
      <w:r w:rsidRPr="00F93E8D">
        <w:rPr>
          <w:rFonts w:eastAsia="Times New Roman" w:cs="Times New Roman"/>
        </w:rPr>
        <w:t xml:space="preserve"> for people</w:t>
      </w:r>
      <w:r w:rsidRPr="00F93E8D">
        <w:rPr>
          <w:rFonts w:eastAsia="Times New Roman" w:cs="Times New Roman"/>
        </w:rPr>
        <w:t xml:space="preserve"> who are unable to leave their homes. As many of these volunteers will potentially return to work, what measures would you suggest to Government in order to ensure that those who are the most vulnerable and who will need to continue to shield get that supp</w:t>
      </w:r>
      <w:r w:rsidRPr="00F93E8D">
        <w:rPr>
          <w:rFonts w:eastAsia="Times New Roman" w:cs="Times New Roman"/>
        </w:rPr>
        <w:t>ort if there is a reduction in local authority funding available?</w:t>
      </w:r>
    </w:p>
    <w:p w:rsidR="00E7305B" w:rsidRPr="00F93E8D" w:rsidP="00E7305B">
      <w:pPr>
        <w:ind w:left="794"/>
        <w:rPr>
          <w:rFonts w:eastAsia="Times New Roman" w:cs="Times New Roman"/>
        </w:rPr>
      </w:pPr>
      <w:r w:rsidRPr="00F93E8D">
        <w:rPr>
          <w:rFonts w:eastAsia="Times New Roman" w:cs="Times New Roman"/>
          <w:b/>
          <w:i/>
        </w:rPr>
        <w:t>Professor Sir Michael Marmot:</w:t>
      </w:r>
      <w:r w:rsidRPr="00F93E8D">
        <w:rPr>
          <w:rFonts w:eastAsia="Times New Roman" w:cs="Times New Roman"/>
          <w:b/>
        </w:rPr>
        <w:t xml:space="preserve"> </w:t>
      </w:r>
      <w:r w:rsidRPr="00F93E8D">
        <w:rPr>
          <w:rFonts w:eastAsia="Times New Roman" w:cs="Times New Roman"/>
        </w:rPr>
        <w:t>The Government obviously have huge decisions to make. My own view, for what it is worth, is that I am encouraged</w:t>
      </w:r>
      <w:r w:rsidRPr="00F93E8D">
        <w:rPr>
          <w:rFonts w:eastAsia="Times New Roman" w:cs="Times New Roman"/>
        </w:rPr>
        <w:t xml:space="preserve"> </w:t>
      </w:r>
      <w:r w:rsidRPr="00F93E8D">
        <w:rPr>
          <w:rFonts w:eastAsia="Times New Roman" w:cs="Times New Roman"/>
        </w:rPr>
        <w:t>by the Prime Minister saying, “No, we do not wa</w:t>
      </w:r>
      <w:r w:rsidRPr="00F93E8D">
        <w:rPr>
          <w:rFonts w:eastAsia="Times New Roman" w:cs="Times New Roman"/>
        </w:rPr>
        <w:t>nt to talk about austerity</w:t>
      </w:r>
      <w:r>
        <w:rPr>
          <w:rFonts w:eastAsia="Times New Roman" w:cs="Times New Roman"/>
        </w:rPr>
        <w:t>.</w:t>
      </w:r>
      <w:r w:rsidRPr="00F93E8D">
        <w:rPr>
          <w:rFonts w:eastAsia="Times New Roman" w:cs="Times New Roman"/>
        </w:rPr>
        <w:t xml:space="preserve">” </w:t>
      </w:r>
      <w:r w:rsidRPr="00F93E8D">
        <w:rPr>
          <w:rFonts w:eastAsia="Times New Roman" w:cs="Times New Roman"/>
        </w:rPr>
        <w:t xml:space="preserve">I was asked that question on </w:t>
      </w:r>
      <w:r w:rsidRPr="00F93E8D">
        <w:rPr>
          <w:rFonts w:eastAsia="Times New Roman" w:cs="Times New Roman"/>
        </w:rPr>
        <w:t>“Newsnight”</w:t>
      </w:r>
      <w:r w:rsidRPr="00F93E8D">
        <w:rPr>
          <w:rFonts w:eastAsia="Times New Roman" w:cs="Times New Roman"/>
        </w:rPr>
        <w:t xml:space="preserve"> the other night. </w:t>
      </w:r>
      <w:r w:rsidRPr="00F93E8D">
        <w:rPr>
          <w:rFonts w:eastAsia="Times New Roman" w:cs="Times New Roman"/>
        </w:rPr>
        <w:t>That is good</w:t>
      </w:r>
      <w:r w:rsidRPr="00F93E8D">
        <w:rPr>
          <w:rFonts w:eastAsia="Times New Roman" w:cs="Times New Roman"/>
        </w:rPr>
        <w:t>,</w:t>
      </w:r>
      <w:r w:rsidRPr="00F93E8D">
        <w:rPr>
          <w:rFonts w:eastAsia="Times New Roman" w:cs="Times New Roman"/>
        </w:rPr>
        <w:t xml:space="preserve"> because it would be a mistake</w:t>
      </w:r>
      <w:r>
        <w:rPr>
          <w:rFonts w:eastAsia="Times New Roman" w:cs="Times New Roman"/>
        </w:rPr>
        <w:t>,</w:t>
      </w:r>
      <w:r w:rsidRPr="00F93E8D">
        <w:rPr>
          <w:rFonts w:eastAsia="Times New Roman" w:cs="Times New Roman"/>
        </w:rPr>
        <w:t xml:space="preserve"> for the reasons I have just been pointing out. We need to be looking at how we fund local services properly because, as Imra</w:t>
      </w:r>
      <w:r w:rsidRPr="00F93E8D">
        <w:rPr>
          <w:rFonts w:eastAsia="Times New Roman" w:cs="Times New Roman"/>
        </w:rPr>
        <w:t xml:space="preserve">n said, the need is increasing for local government. </w:t>
      </w:r>
    </w:p>
    <w:p w:rsidR="00E7305B" w:rsidRPr="00F93E8D" w:rsidP="00E7305B">
      <w:pPr>
        <w:ind w:left="794"/>
        <w:rPr>
          <w:rFonts w:eastAsia="Times New Roman" w:cs="Times New Roman"/>
        </w:rPr>
      </w:pPr>
      <w:r w:rsidRPr="00F93E8D">
        <w:rPr>
          <w:rFonts w:eastAsia="Times New Roman" w:cs="Times New Roman"/>
        </w:rPr>
        <w:t>I talked to people in local government before the pandemic was upon us. They were saying, “We can provide very little other than for those for wh</w:t>
      </w:r>
      <w:r w:rsidRPr="00F93E8D">
        <w:rPr>
          <w:rFonts w:eastAsia="Times New Roman" w:cs="Times New Roman"/>
        </w:rPr>
        <w:t>om</w:t>
      </w:r>
      <w:r w:rsidRPr="00F93E8D">
        <w:rPr>
          <w:rFonts w:eastAsia="Times New Roman" w:cs="Times New Roman"/>
        </w:rPr>
        <w:t xml:space="preserve"> we have a statutory duty, and even some of those we ar</w:t>
      </w:r>
      <w:r w:rsidRPr="00F93E8D">
        <w:rPr>
          <w:rFonts w:eastAsia="Times New Roman" w:cs="Times New Roman"/>
        </w:rPr>
        <w:t>e having difficulty wit</w:t>
      </w:r>
      <w:r w:rsidRPr="00F93E8D">
        <w:rPr>
          <w:rFonts w:eastAsia="Times New Roman" w:cs="Times New Roman"/>
        </w:rPr>
        <w:t>h</w:t>
      </w:r>
      <w:r>
        <w:rPr>
          <w:rFonts w:eastAsia="Times New Roman" w:cs="Times New Roman"/>
        </w:rPr>
        <w:t>.</w:t>
      </w:r>
      <w:r w:rsidRPr="00F93E8D">
        <w:rPr>
          <w:rFonts w:eastAsia="Times New Roman" w:cs="Times New Roman"/>
        </w:rPr>
        <w:t>”</w:t>
      </w:r>
      <w:r>
        <w:rPr>
          <w:rFonts w:eastAsia="Times New Roman" w:cs="Times New Roman"/>
        </w:rPr>
        <w:t xml:space="preserve"> </w:t>
      </w:r>
      <w:r w:rsidRPr="00F93E8D">
        <w:rPr>
          <w:rFonts w:eastAsia="Times New Roman" w:cs="Times New Roman"/>
        </w:rPr>
        <w:t>It is vital to look at what local government needs to be able to do and whether it is funded appropriately. Again, as Imran said, its revenue locally will be hard hit by the economic downturn</w:t>
      </w:r>
      <w:r>
        <w:rPr>
          <w:rFonts w:eastAsia="Times New Roman" w:cs="Times New Roman"/>
        </w:rPr>
        <w:t>,</w:t>
      </w:r>
      <w:r w:rsidRPr="00F93E8D">
        <w:rPr>
          <w:rFonts w:eastAsia="Times New Roman" w:cs="Times New Roman"/>
        </w:rPr>
        <w:t xml:space="preserve"> so it is going to be highly dependen</w:t>
      </w:r>
      <w:r w:rsidRPr="00F93E8D">
        <w:rPr>
          <w:rFonts w:eastAsia="Times New Roman" w:cs="Times New Roman"/>
        </w:rPr>
        <w:t xml:space="preserve">t on </w:t>
      </w:r>
      <w:r w:rsidRPr="00F93E8D">
        <w:rPr>
          <w:rFonts w:eastAsia="Times New Roman" w:cs="Times New Roman"/>
        </w:rPr>
        <w:t>G</w:t>
      </w:r>
      <w:r w:rsidRPr="00F93E8D">
        <w:rPr>
          <w:rFonts w:eastAsia="Times New Roman" w:cs="Times New Roman"/>
        </w:rPr>
        <w:t>overnment funding. It will have to look at that.</w:t>
      </w:r>
    </w:p>
    <w:p w:rsidR="00E7305B" w:rsidRPr="00F93E8D" w:rsidP="00E7305B">
      <w:pPr>
        <w:ind w:left="794"/>
        <w:rPr>
          <w:rFonts w:eastAsia="Times New Roman" w:cs="Times New Roman"/>
        </w:rPr>
      </w:pPr>
      <w:r w:rsidRPr="00F93E8D">
        <w:rPr>
          <w:rFonts w:eastAsia="Times New Roman" w:cs="Times New Roman"/>
        </w:rPr>
        <w:t>Volunteers are very welcome and heart</w:t>
      </w:r>
      <w:r w:rsidRPr="00F93E8D">
        <w:rPr>
          <w:rFonts w:eastAsia="Times New Roman" w:cs="Times New Roman"/>
        </w:rPr>
        <w:t>-</w:t>
      </w:r>
      <w:r w:rsidRPr="00F93E8D">
        <w:rPr>
          <w:rFonts w:eastAsia="Times New Roman" w:cs="Times New Roman"/>
        </w:rPr>
        <w:t>warming. The third sector is vitally important</w:t>
      </w:r>
      <w:r>
        <w:rPr>
          <w:rFonts w:eastAsia="Times New Roman" w:cs="Times New Roman"/>
        </w:rPr>
        <w:t>,</w:t>
      </w:r>
      <w:r w:rsidRPr="00F93E8D">
        <w:rPr>
          <w:rFonts w:eastAsia="Times New Roman" w:cs="Times New Roman"/>
        </w:rPr>
        <w:t xml:space="preserve"> but that has also been cut. Funding to third</w:t>
      </w:r>
      <w:r w:rsidRPr="00F93E8D">
        <w:rPr>
          <w:rFonts w:eastAsia="Times New Roman" w:cs="Times New Roman"/>
        </w:rPr>
        <w:t>-</w:t>
      </w:r>
      <w:r w:rsidRPr="00F93E8D">
        <w:rPr>
          <w:rFonts w:eastAsia="Times New Roman" w:cs="Times New Roman"/>
        </w:rPr>
        <w:t>sector organisations has been drastically hit. Volunteers need organis</w:t>
      </w:r>
      <w:r w:rsidRPr="00F93E8D">
        <w:rPr>
          <w:rFonts w:eastAsia="Times New Roman" w:cs="Times New Roman"/>
        </w:rPr>
        <w:t>ation</w:t>
      </w:r>
      <w:r>
        <w:rPr>
          <w:rFonts w:eastAsia="Times New Roman" w:cs="Times New Roman"/>
        </w:rPr>
        <w:t>,</w:t>
      </w:r>
      <w:r w:rsidRPr="00F93E8D">
        <w:rPr>
          <w:rFonts w:eastAsia="Times New Roman" w:cs="Times New Roman"/>
        </w:rPr>
        <w:t xml:space="preserve"> and the voluntary sector has a very important role to play, but that needs to be funded properly to</w:t>
      </w:r>
      <w:r w:rsidRPr="00F93E8D">
        <w:rPr>
          <w:rFonts w:eastAsia="Times New Roman" w:cs="Times New Roman"/>
        </w:rPr>
        <w:t>o</w:t>
      </w:r>
      <w:r w:rsidRPr="00F93E8D">
        <w:rPr>
          <w:rFonts w:eastAsia="Times New Roman" w:cs="Times New Roman"/>
        </w:rPr>
        <w:t>.</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Angela Crawley:</w:t>
      </w:r>
      <w:r w:rsidRPr="00F93E8D">
        <w:rPr>
          <w:rFonts w:eastAsia="Times New Roman" w:cs="Times New Roman"/>
        </w:rPr>
        <w:t xml:space="preserve"> Turning to Professor Rasul, you touched briefly earlier on the impact on </w:t>
      </w:r>
      <w:r w:rsidRPr="00F93E8D">
        <w:rPr>
          <w:rFonts w:eastAsia="Times New Roman" w:cs="Times New Roman"/>
        </w:rPr>
        <w:t>b</w:t>
      </w:r>
      <w:r w:rsidRPr="00F93E8D">
        <w:rPr>
          <w:rFonts w:eastAsia="Times New Roman" w:cs="Times New Roman"/>
        </w:rPr>
        <w:t xml:space="preserve">lack, </w:t>
      </w:r>
      <w:r w:rsidRPr="00F93E8D">
        <w:rPr>
          <w:rFonts w:eastAsia="Times New Roman" w:cs="Times New Roman"/>
        </w:rPr>
        <w:t>A</w:t>
      </w:r>
      <w:r w:rsidRPr="00F93E8D">
        <w:rPr>
          <w:rFonts w:eastAsia="Times New Roman" w:cs="Times New Roman"/>
        </w:rPr>
        <w:t xml:space="preserve">sian and </w:t>
      </w:r>
      <w:r w:rsidRPr="00F93E8D">
        <w:rPr>
          <w:rFonts w:eastAsia="Times New Roman" w:cs="Times New Roman"/>
        </w:rPr>
        <w:t>m</w:t>
      </w:r>
      <w:r w:rsidRPr="00F93E8D">
        <w:rPr>
          <w:rFonts w:eastAsia="Times New Roman" w:cs="Times New Roman"/>
        </w:rPr>
        <w:t xml:space="preserve">inority </w:t>
      </w:r>
      <w:r w:rsidRPr="00F93E8D">
        <w:rPr>
          <w:rFonts w:eastAsia="Times New Roman" w:cs="Times New Roman"/>
        </w:rPr>
        <w:t>e</w:t>
      </w:r>
      <w:r w:rsidRPr="00F93E8D">
        <w:rPr>
          <w:rFonts w:eastAsia="Times New Roman" w:cs="Times New Roman"/>
        </w:rPr>
        <w:t xml:space="preserve">thnic groups and the impact </w:t>
      </w:r>
      <w:r w:rsidRPr="00F93E8D">
        <w:rPr>
          <w:rFonts w:eastAsia="Times New Roman" w:cs="Times New Roman"/>
        </w:rPr>
        <w:t xml:space="preserve">on </w:t>
      </w:r>
      <w:r w:rsidRPr="00F93E8D">
        <w:rPr>
          <w:rFonts w:eastAsia="Times New Roman" w:cs="Times New Roman"/>
        </w:rPr>
        <w:t xml:space="preserve">intergenerational households. Those who are designated as </w:t>
      </w:r>
      <w:r>
        <w:rPr>
          <w:rFonts w:eastAsia="Times New Roman" w:cs="Times New Roman"/>
        </w:rPr>
        <w:t>key worker</w:t>
      </w:r>
      <w:r w:rsidRPr="00F93E8D">
        <w:rPr>
          <w:rFonts w:eastAsia="Times New Roman" w:cs="Times New Roman"/>
        </w:rPr>
        <w:t>s during lockdown will experience particular impacts</w:t>
      </w:r>
      <w:r w:rsidRPr="00F93E8D">
        <w:rPr>
          <w:rFonts w:eastAsia="Times New Roman" w:cs="Times New Roman"/>
        </w:rPr>
        <w:t>,</w:t>
      </w:r>
      <w:r w:rsidRPr="00F93E8D">
        <w:rPr>
          <w:rFonts w:eastAsia="Times New Roman" w:cs="Times New Roman"/>
        </w:rPr>
        <w:t xml:space="preserve"> but what research have you done on the characteristics of </w:t>
      </w:r>
      <w:r>
        <w:rPr>
          <w:rFonts w:eastAsia="Times New Roman" w:cs="Times New Roman"/>
        </w:rPr>
        <w:t>key worker</w:t>
      </w:r>
      <w:r w:rsidRPr="00F93E8D">
        <w:rPr>
          <w:rFonts w:eastAsia="Times New Roman" w:cs="Times New Roman"/>
        </w:rPr>
        <w:t>s and how they might be specifically affected?</w:t>
      </w:r>
    </w:p>
    <w:p w:rsidR="00E7305B" w:rsidRPr="00F93E8D" w:rsidP="00E7305B">
      <w:pPr>
        <w:ind w:left="794"/>
        <w:rPr>
          <w:rFonts w:eastAsia="Times New Roman" w:cs="Times New Roman"/>
        </w:rPr>
      </w:pPr>
      <w:r w:rsidRPr="00F93E8D">
        <w:rPr>
          <w:rFonts w:eastAsia="Times New Roman" w:cs="Times New Roman"/>
          <w:b/>
          <w:i/>
        </w:rPr>
        <w:t>Professor Rasul:</w:t>
      </w:r>
      <w:r w:rsidRPr="00F93E8D">
        <w:rPr>
          <w:rFonts w:eastAsia="Times New Roman" w:cs="Times New Roman"/>
          <w:b/>
        </w:rPr>
        <w:t xml:space="preserve"> </w:t>
      </w:r>
      <w:r w:rsidRPr="00F93E8D">
        <w:rPr>
          <w:rFonts w:eastAsia="Times New Roman" w:cs="Times New Roman"/>
        </w:rPr>
        <w:t>We</w:t>
      </w:r>
      <w:r w:rsidRPr="00F93E8D">
        <w:rPr>
          <w:rFonts w:eastAsia="Times New Roman" w:cs="Times New Roman"/>
        </w:rPr>
        <w:t xml:space="preserve"> have looked at a variety of different dimensions across </w:t>
      </w:r>
      <w:r>
        <w:rPr>
          <w:rFonts w:eastAsia="Times New Roman" w:cs="Times New Roman"/>
        </w:rPr>
        <w:t>key worker</w:t>
      </w:r>
      <w:r w:rsidRPr="00F93E8D">
        <w:rPr>
          <w:rFonts w:eastAsia="Times New Roman" w:cs="Times New Roman"/>
        </w:rPr>
        <w:t xml:space="preserve">s. Again, the underlying repetitive message is that not all </w:t>
      </w:r>
      <w:r>
        <w:rPr>
          <w:rFonts w:eastAsia="Times New Roman" w:cs="Times New Roman"/>
        </w:rPr>
        <w:t>key worker</w:t>
      </w:r>
      <w:r w:rsidRPr="00F93E8D">
        <w:rPr>
          <w:rFonts w:eastAsia="Times New Roman" w:cs="Times New Roman"/>
        </w:rPr>
        <w:t xml:space="preserve">s are alike. When we compare </w:t>
      </w:r>
      <w:r>
        <w:rPr>
          <w:rFonts w:eastAsia="Times New Roman" w:cs="Times New Roman"/>
        </w:rPr>
        <w:t>key worker</w:t>
      </w:r>
      <w:r w:rsidRPr="00F93E8D">
        <w:rPr>
          <w:rFonts w:eastAsia="Times New Roman" w:cs="Times New Roman"/>
        </w:rPr>
        <w:t>s as a whole to non-</w:t>
      </w:r>
      <w:r>
        <w:rPr>
          <w:rFonts w:eastAsia="Times New Roman" w:cs="Times New Roman"/>
        </w:rPr>
        <w:t>key worker</w:t>
      </w:r>
      <w:r w:rsidRPr="00F93E8D">
        <w:rPr>
          <w:rFonts w:eastAsia="Times New Roman" w:cs="Times New Roman"/>
        </w:rPr>
        <w:t xml:space="preserve">s, the differences are not very stark to begin with. </w:t>
      </w:r>
      <w:r w:rsidRPr="00F93E8D">
        <w:rPr>
          <w:rFonts w:eastAsia="Times New Roman" w:cs="Times New Roman"/>
        </w:rPr>
        <w:t>W</w:t>
      </w:r>
      <w:r w:rsidRPr="00F93E8D">
        <w:rPr>
          <w:rFonts w:eastAsia="Times New Roman" w:cs="Times New Roman"/>
        </w:rPr>
        <w:t xml:space="preserve">hen we look at </w:t>
      </w:r>
      <w:r>
        <w:rPr>
          <w:rFonts w:eastAsia="Times New Roman" w:cs="Times New Roman"/>
        </w:rPr>
        <w:t>key worker</w:t>
      </w:r>
      <w:r w:rsidRPr="00F93E8D">
        <w:rPr>
          <w:rFonts w:eastAsia="Times New Roman" w:cs="Times New Roman"/>
        </w:rPr>
        <w:t xml:space="preserve">s sector by sector, that is when we really start to see that not all </w:t>
      </w:r>
      <w:r>
        <w:rPr>
          <w:rFonts w:eastAsia="Times New Roman" w:cs="Times New Roman"/>
        </w:rPr>
        <w:t>key worker</w:t>
      </w:r>
      <w:r w:rsidRPr="00F93E8D">
        <w:rPr>
          <w:rFonts w:eastAsia="Times New Roman" w:cs="Times New Roman"/>
        </w:rPr>
        <w:t xml:space="preserve">s are the same. There are very different compositions within them. </w:t>
      </w:r>
    </w:p>
    <w:p w:rsidR="00E7305B" w:rsidRPr="00F93E8D" w:rsidP="00E7305B">
      <w:pPr>
        <w:ind w:left="794"/>
        <w:rPr>
          <w:rFonts w:eastAsia="Times New Roman" w:cs="Times New Roman"/>
        </w:rPr>
      </w:pPr>
      <w:r w:rsidRPr="00F93E8D">
        <w:rPr>
          <w:rFonts w:eastAsia="Times New Roman" w:cs="Times New Roman"/>
        </w:rPr>
        <w:t>One big difference to begin wi</w:t>
      </w:r>
      <w:r w:rsidRPr="00F93E8D">
        <w:rPr>
          <w:rFonts w:eastAsia="Times New Roman" w:cs="Times New Roman"/>
        </w:rPr>
        <w:t xml:space="preserve">th is just in terms of gender. </w:t>
      </w:r>
      <w:r>
        <w:rPr>
          <w:rFonts w:eastAsia="Times New Roman" w:cs="Times New Roman"/>
        </w:rPr>
        <w:t>Twenty-five per cent.</w:t>
      </w:r>
      <w:r w:rsidRPr="00F93E8D">
        <w:rPr>
          <w:rFonts w:eastAsia="Times New Roman" w:cs="Times New Roman"/>
        </w:rPr>
        <w:t xml:space="preserve"> of women </w:t>
      </w:r>
      <w:r w:rsidRPr="00F93E8D">
        <w:rPr>
          <w:rFonts w:eastAsia="Times New Roman" w:cs="Times New Roman"/>
        </w:rPr>
        <w:t>who are</w:t>
      </w:r>
      <w:r w:rsidRPr="00F93E8D">
        <w:rPr>
          <w:rFonts w:eastAsia="Times New Roman" w:cs="Times New Roman"/>
        </w:rPr>
        <w:t xml:space="preserve"> in the labour force </w:t>
      </w:r>
      <w:r w:rsidRPr="00F93E8D">
        <w:rPr>
          <w:rFonts w:eastAsia="Times New Roman" w:cs="Times New Roman"/>
        </w:rPr>
        <w:t xml:space="preserve">are </w:t>
      </w:r>
      <w:r w:rsidRPr="00F93E8D">
        <w:rPr>
          <w:rFonts w:eastAsia="Times New Roman" w:cs="Times New Roman"/>
        </w:rPr>
        <w:t xml:space="preserve">in one of the </w:t>
      </w:r>
      <w:r>
        <w:rPr>
          <w:rFonts w:eastAsia="Times New Roman" w:cs="Times New Roman"/>
        </w:rPr>
        <w:t>key worker</w:t>
      </w:r>
      <w:r w:rsidRPr="00F93E8D">
        <w:rPr>
          <w:rFonts w:eastAsia="Times New Roman" w:cs="Times New Roman"/>
        </w:rPr>
        <w:t xml:space="preserve"> sectors. </w:t>
      </w:r>
      <w:r>
        <w:rPr>
          <w:rFonts w:eastAsia="Times New Roman" w:cs="Times New Roman"/>
        </w:rPr>
        <w:t>Sixt</w:t>
      </w:r>
      <w:r w:rsidR="00E17688">
        <w:rPr>
          <w:rFonts w:eastAsia="Times New Roman" w:cs="Times New Roman"/>
        </w:rPr>
        <w:t>y</w:t>
      </w:r>
      <w:r>
        <w:rPr>
          <w:rFonts w:eastAsia="Times New Roman" w:cs="Times New Roman"/>
        </w:rPr>
        <w:t xml:space="preserve"> per cent</w:t>
      </w:r>
      <w:r>
        <w:rPr>
          <w:rFonts w:eastAsia="Times New Roman" w:cs="Times New Roman"/>
        </w:rPr>
        <w:t xml:space="preserve"> </w:t>
      </w:r>
      <w:r w:rsidRPr="00F93E8D">
        <w:rPr>
          <w:rFonts w:eastAsia="Times New Roman" w:cs="Times New Roman"/>
        </w:rPr>
        <w:t xml:space="preserve">of all </w:t>
      </w:r>
      <w:r>
        <w:rPr>
          <w:rFonts w:eastAsia="Times New Roman" w:cs="Times New Roman"/>
        </w:rPr>
        <w:t>key worker</w:t>
      </w:r>
      <w:r w:rsidRPr="00F93E8D">
        <w:rPr>
          <w:rFonts w:eastAsia="Times New Roman" w:cs="Times New Roman"/>
        </w:rPr>
        <w:t xml:space="preserve">s are women. Again, there are very big differences across </w:t>
      </w:r>
      <w:r>
        <w:rPr>
          <w:rFonts w:eastAsia="Times New Roman" w:cs="Times New Roman"/>
        </w:rPr>
        <w:t>key worker</w:t>
      </w:r>
      <w:r w:rsidRPr="00F93E8D">
        <w:rPr>
          <w:rFonts w:eastAsia="Times New Roman" w:cs="Times New Roman"/>
        </w:rPr>
        <w:t xml:space="preserve"> sectors. Women represent t</w:t>
      </w:r>
      <w:r w:rsidRPr="00F93E8D">
        <w:rPr>
          <w:rFonts w:eastAsia="Times New Roman" w:cs="Times New Roman"/>
        </w:rPr>
        <w:t xml:space="preserve">he majority of </w:t>
      </w:r>
      <w:r>
        <w:rPr>
          <w:rFonts w:eastAsia="Times New Roman" w:cs="Times New Roman"/>
        </w:rPr>
        <w:t>key worker</w:t>
      </w:r>
      <w:r w:rsidRPr="00F93E8D">
        <w:rPr>
          <w:rFonts w:eastAsia="Times New Roman" w:cs="Times New Roman"/>
        </w:rPr>
        <w:t xml:space="preserve">s in health and education, corresponding to about 70% to 80% of all </w:t>
      </w:r>
      <w:r>
        <w:rPr>
          <w:rFonts w:eastAsia="Times New Roman" w:cs="Times New Roman"/>
        </w:rPr>
        <w:t>key worker</w:t>
      </w:r>
      <w:r w:rsidRPr="00F93E8D">
        <w:rPr>
          <w:rFonts w:eastAsia="Times New Roman" w:cs="Times New Roman"/>
        </w:rPr>
        <w:t>s in those sectors</w:t>
      </w:r>
      <w:r w:rsidRPr="00F93E8D">
        <w:rPr>
          <w:rFonts w:eastAsia="Times New Roman" w:cs="Times New Roman"/>
        </w:rPr>
        <w:t>, wh</w:t>
      </w:r>
      <w:r w:rsidRPr="00F93E8D">
        <w:rPr>
          <w:rFonts w:eastAsia="Times New Roman" w:cs="Times New Roman"/>
        </w:rPr>
        <w:t xml:space="preserve">ereas, in other </w:t>
      </w:r>
      <w:r>
        <w:rPr>
          <w:rFonts w:eastAsia="Times New Roman" w:cs="Times New Roman"/>
        </w:rPr>
        <w:t>key worker</w:t>
      </w:r>
      <w:r w:rsidRPr="00F93E8D">
        <w:rPr>
          <w:rFonts w:eastAsia="Times New Roman" w:cs="Times New Roman"/>
        </w:rPr>
        <w:t xml:space="preserve"> sectors, such as public water and transport, they constitute about 20% of workers. The gender dimension </w:t>
      </w:r>
      <w:r w:rsidRPr="00F93E8D">
        <w:rPr>
          <w:rFonts w:eastAsia="Times New Roman" w:cs="Times New Roman"/>
        </w:rPr>
        <w:t>across the</w:t>
      </w:r>
      <w:r w:rsidRPr="00F93E8D">
        <w:rPr>
          <w:rFonts w:eastAsia="Times New Roman" w:cs="Times New Roman"/>
        </w:rPr>
        <w:t>se</w:t>
      </w:r>
      <w:r w:rsidRPr="00F93E8D">
        <w:rPr>
          <w:rFonts w:eastAsia="Times New Roman" w:cs="Times New Roman"/>
        </w:rPr>
        <w:t xml:space="preserve"> </w:t>
      </w:r>
      <w:r>
        <w:rPr>
          <w:rFonts w:eastAsia="Times New Roman" w:cs="Times New Roman"/>
        </w:rPr>
        <w:t>key worker</w:t>
      </w:r>
      <w:r w:rsidRPr="00F93E8D">
        <w:rPr>
          <w:rFonts w:eastAsia="Times New Roman" w:cs="Times New Roman"/>
        </w:rPr>
        <w:t xml:space="preserve"> sectors is very important.</w:t>
      </w:r>
    </w:p>
    <w:p w:rsidR="00E7305B" w:rsidRPr="00F93E8D" w:rsidP="00E7305B">
      <w:pPr>
        <w:ind w:left="794"/>
        <w:rPr>
          <w:rFonts w:eastAsia="Times New Roman" w:cs="Times New Roman"/>
        </w:rPr>
      </w:pPr>
      <w:r w:rsidRPr="00F93E8D">
        <w:rPr>
          <w:rFonts w:eastAsia="Times New Roman" w:cs="Times New Roman"/>
        </w:rPr>
        <w:t xml:space="preserve">The age structures across </w:t>
      </w:r>
      <w:r>
        <w:rPr>
          <w:rFonts w:eastAsia="Times New Roman" w:cs="Times New Roman"/>
        </w:rPr>
        <w:t>key worker</w:t>
      </w:r>
      <w:r w:rsidRPr="00F93E8D">
        <w:rPr>
          <w:rFonts w:eastAsia="Times New Roman" w:cs="Times New Roman"/>
        </w:rPr>
        <w:t xml:space="preserve"> sectors are also very different. The food sector really stands out as having quite a different age structure to other </w:t>
      </w:r>
      <w:r>
        <w:rPr>
          <w:rFonts w:eastAsia="Times New Roman" w:cs="Times New Roman"/>
        </w:rPr>
        <w:t>key worker</w:t>
      </w:r>
      <w:r w:rsidRPr="00F93E8D">
        <w:rPr>
          <w:rFonts w:eastAsia="Times New Roman" w:cs="Times New Roman"/>
        </w:rPr>
        <w:t xml:space="preserve"> sectors. For example, just over 16% of </w:t>
      </w:r>
      <w:r>
        <w:rPr>
          <w:rFonts w:eastAsia="Times New Roman" w:cs="Times New Roman"/>
        </w:rPr>
        <w:t>key worker</w:t>
      </w:r>
      <w:r w:rsidRPr="00F93E8D">
        <w:rPr>
          <w:rFonts w:eastAsia="Times New Roman" w:cs="Times New Roman"/>
        </w:rPr>
        <w:t xml:space="preserve">s in the food sector and about 40% of farmers are 65 or older. That is one of the </w:t>
      </w:r>
      <w:r>
        <w:rPr>
          <w:rFonts w:eastAsia="Times New Roman" w:cs="Times New Roman"/>
        </w:rPr>
        <w:t>key worker</w:t>
      </w:r>
      <w:r w:rsidRPr="00F93E8D">
        <w:rPr>
          <w:rFonts w:eastAsia="Times New Roman" w:cs="Times New Roman"/>
        </w:rPr>
        <w:t xml:space="preserve"> sectors that has the oldest population amongst it</w:t>
      </w:r>
      <w:r>
        <w:rPr>
          <w:rFonts w:eastAsia="Times New Roman" w:cs="Times New Roman"/>
        </w:rPr>
        <w:t>,</w:t>
      </w:r>
      <w:r w:rsidRPr="00F93E8D">
        <w:rPr>
          <w:rFonts w:eastAsia="Times New Roman" w:cs="Times New Roman"/>
        </w:rPr>
        <w:t xml:space="preserve"> and that is almost three times as high as for the workforce as a whole. </w:t>
      </w:r>
    </w:p>
    <w:p w:rsidR="00E7305B" w:rsidRPr="00F93E8D" w:rsidP="00E7305B">
      <w:pPr>
        <w:ind w:left="794"/>
        <w:rPr>
          <w:rFonts w:eastAsia="Times New Roman" w:cs="Times New Roman"/>
        </w:rPr>
      </w:pPr>
      <w:r w:rsidRPr="00F93E8D">
        <w:rPr>
          <w:rFonts w:eastAsia="Times New Roman" w:cs="Times New Roman"/>
        </w:rPr>
        <w:t>In terms of country of birth,</w:t>
      </w:r>
      <w:r w:rsidRPr="00F93E8D">
        <w:rPr>
          <w:rFonts w:eastAsia="Times New Roman" w:cs="Times New Roman"/>
        </w:rPr>
        <w:t xml:space="preserve"> again, there are quite large differences across different </w:t>
      </w:r>
      <w:r>
        <w:rPr>
          <w:rFonts w:eastAsia="Times New Roman" w:cs="Times New Roman"/>
        </w:rPr>
        <w:t>key worker</w:t>
      </w:r>
      <w:r w:rsidRPr="00F93E8D">
        <w:rPr>
          <w:rFonts w:eastAsia="Times New Roman" w:cs="Times New Roman"/>
        </w:rPr>
        <w:t xml:space="preserve"> sectors. Most </w:t>
      </w:r>
      <w:r>
        <w:rPr>
          <w:rFonts w:eastAsia="Times New Roman" w:cs="Times New Roman"/>
        </w:rPr>
        <w:t>key worker</w:t>
      </w:r>
      <w:r w:rsidRPr="00F93E8D">
        <w:rPr>
          <w:rFonts w:eastAsia="Times New Roman" w:cs="Times New Roman"/>
        </w:rPr>
        <w:t xml:space="preserve"> sectors have a large share of workers who are foreign</w:t>
      </w:r>
      <w:r>
        <w:rPr>
          <w:rFonts w:eastAsia="Times New Roman" w:cs="Times New Roman"/>
        </w:rPr>
        <w:t xml:space="preserve"> </w:t>
      </w:r>
      <w:r w:rsidRPr="00F93E8D">
        <w:rPr>
          <w:rFonts w:eastAsia="Times New Roman" w:cs="Times New Roman"/>
        </w:rPr>
        <w:t>born</w:t>
      </w:r>
      <w:r>
        <w:rPr>
          <w:rFonts w:eastAsia="Times New Roman" w:cs="Times New Roman"/>
        </w:rPr>
        <w:t>—</w:t>
      </w:r>
      <w:r w:rsidRPr="00F93E8D">
        <w:rPr>
          <w:rFonts w:eastAsia="Times New Roman" w:cs="Times New Roman"/>
        </w:rPr>
        <w:t>between 15% and 30%. Again, the food sector is the sector that has the largest share of foreign-born w</w:t>
      </w:r>
      <w:r w:rsidRPr="00F93E8D">
        <w:rPr>
          <w:rFonts w:eastAsia="Times New Roman" w:cs="Times New Roman"/>
        </w:rPr>
        <w:t>orkers</w:t>
      </w:r>
      <w:r w:rsidRPr="00F93E8D">
        <w:rPr>
          <w:rFonts w:eastAsia="Times New Roman" w:cs="Times New Roman"/>
        </w:rPr>
        <w:t xml:space="preserve">, </w:t>
      </w:r>
      <w:r w:rsidRPr="00F93E8D">
        <w:rPr>
          <w:rFonts w:eastAsia="Times New Roman" w:cs="Times New Roman"/>
        </w:rPr>
        <w:t xml:space="preserve">close to 30%. Within each </w:t>
      </w:r>
      <w:r>
        <w:rPr>
          <w:rFonts w:eastAsia="Times New Roman" w:cs="Times New Roman"/>
        </w:rPr>
        <w:t>key worker</w:t>
      </w:r>
      <w:r w:rsidRPr="00F93E8D">
        <w:rPr>
          <w:rFonts w:eastAsia="Times New Roman" w:cs="Times New Roman"/>
        </w:rPr>
        <w:t xml:space="preserve"> sector, amongst the foreign</w:t>
      </w:r>
      <w:r>
        <w:rPr>
          <w:rFonts w:eastAsia="Times New Roman" w:cs="Times New Roman"/>
        </w:rPr>
        <w:t xml:space="preserve"> </w:t>
      </w:r>
      <w:r w:rsidRPr="00F93E8D">
        <w:rPr>
          <w:rFonts w:eastAsia="Times New Roman" w:cs="Times New Roman"/>
        </w:rPr>
        <w:t xml:space="preserve">born, the majority tend to come from outside the EU. There are clearly going to be implications </w:t>
      </w:r>
      <w:r w:rsidRPr="00F93E8D">
        <w:rPr>
          <w:rFonts w:eastAsia="Times New Roman" w:cs="Times New Roman"/>
        </w:rPr>
        <w:t>when</w:t>
      </w:r>
      <w:r w:rsidRPr="00F93E8D">
        <w:rPr>
          <w:rFonts w:eastAsia="Times New Roman" w:cs="Times New Roman"/>
        </w:rPr>
        <w:t xml:space="preserve"> thinking about those issues going forward.</w:t>
      </w:r>
    </w:p>
    <w:p w:rsidR="00AF067F" w:rsidRPr="00F93E8D" w:rsidP="00E7305B">
      <w:pPr>
        <w:ind w:left="794"/>
        <w:rPr>
          <w:rFonts w:eastAsia="Times New Roman" w:cs="Times New Roman"/>
        </w:rPr>
      </w:pPr>
      <w:r w:rsidRPr="00F93E8D">
        <w:rPr>
          <w:rFonts w:eastAsia="Times New Roman" w:cs="Times New Roman"/>
        </w:rPr>
        <w:t>Key</w:t>
      </w:r>
      <w:r>
        <w:rPr>
          <w:rFonts w:eastAsia="Times New Roman" w:cs="Times New Roman"/>
        </w:rPr>
        <w:t xml:space="preserve"> </w:t>
      </w:r>
      <w:r w:rsidRPr="00F93E8D">
        <w:rPr>
          <w:rFonts w:eastAsia="Times New Roman" w:cs="Times New Roman"/>
        </w:rPr>
        <w:t>workers also differ tremendously in</w:t>
      </w:r>
      <w:r w:rsidRPr="00F93E8D">
        <w:rPr>
          <w:rFonts w:eastAsia="Times New Roman" w:cs="Times New Roman"/>
        </w:rPr>
        <w:t xml:space="preserve"> terms of their underlying pay and the extent to which </w:t>
      </w:r>
      <w:r>
        <w:rPr>
          <w:rFonts w:eastAsia="Times New Roman" w:cs="Times New Roman"/>
        </w:rPr>
        <w:t>key worker</w:t>
      </w:r>
      <w:r w:rsidRPr="00F93E8D">
        <w:rPr>
          <w:rFonts w:eastAsia="Times New Roman" w:cs="Times New Roman"/>
        </w:rPr>
        <w:t>s are low</w:t>
      </w:r>
      <w:r>
        <w:rPr>
          <w:rFonts w:eastAsia="Times New Roman" w:cs="Times New Roman"/>
        </w:rPr>
        <w:t xml:space="preserve"> </w:t>
      </w:r>
      <w:r w:rsidRPr="00F93E8D">
        <w:rPr>
          <w:rFonts w:eastAsia="Times New Roman" w:cs="Times New Roman"/>
        </w:rPr>
        <w:t xml:space="preserve">paid. As a whole, </w:t>
      </w:r>
      <w:r>
        <w:rPr>
          <w:rFonts w:eastAsia="Times New Roman" w:cs="Times New Roman"/>
        </w:rPr>
        <w:t>key worker</w:t>
      </w:r>
      <w:r w:rsidRPr="00F93E8D">
        <w:rPr>
          <w:rFonts w:eastAsia="Times New Roman" w:cs="Times New Roman"/>
        </w:rPr>
        <w:t>s are more likely to be low</w:t>
      </w:r>
      <w:r>
        <w:rPr>
          <w:rFonts w:eastAsia="Times New Roman" w:cs="Times New Roman"/>
        </w:rPr>
        <w:t xml:space="preserve"> </w:t>
      </w:r>
      <w:r w:rsidRPr="00F93E8D">
        <w:rPr>
          <w:rFonts w:eastAsia="Times New Roman" w:cs="Times New Roman"/>
        </w:rPr>
        <w:t>paid. About a third of them earn £10 or less per hour</w:t>
      </w:r>
      <w:r>
        <w:rPr>
          <w:rFonts w:eastAsia="Times New Roman" w:cs="Times New Roman"/>
        </w:rPr>
        <w:t>,</w:t>
      </w:r>
      <w:r w:rsidRPr="00F93E8D">
        <w:rPr>
          <w:rFonts w:eastAsia="Times New Roman" w:cs="Times New Roman"/>
        </w:rPr>
        <w:t xml:space="preserve"> and that compares to about 28% of workers in non-</w:t>
      </w:r>
      <w:r>
        <w:rPr>
          <w:rFonts w:eastAsia="Times New Roman" w:cs="Times New Roman"/>
        </w:rPr>
        <w:t>key worker</w:t>
      </w:r>
      <w:r w:rsidRPr="00F93E8D">
        <w:rPr>
          <w:rFonts w:eastAsia="Times New Roman" w:cs="Times New Roman"/>
        </w:rPr>
        <w:t xml:space="preserve"> sectors being at that part of the wage distribution. In some sectors, the pay of </w:t>
      </w:r>
      <w:r>
        <w:rPr>
          <w:rFonts w:eastAsia="Times New Roman" w:cs="Times New Roman"/>
        </w:rPr>
        <w:t>key worker</w:t>
      </w:r>
      <w:r w:rsidRPr="00F93E8D">
        <w:rPr>
          <w:rFonts w:eastAsia="Times New Roman" w:cs="Times New Roman"/>
        </w:rPr>
        <w:t>s is even lower</w:t>
      </w:r>
      <w:r>
        <w:rPr>
          <w:rFonts w:eastAsia="Times New Roman" w:cs="Times New Roman"/>
        </w:rPr>
        <w:t xml:space="preserve">: </w:t>
      </w:r>
      <w:r w:rsidRPr="00F93E8D">
        <w:rPr>
          <w:rFonts w:eastAsia="Times New Roman" w:cs="Times New Roman"/>
        </w:rPr>
        <w:t>71% of food sector workers and 58% of employees in social care earn below £10 per hour.</w:t>
      </w:r>
      <w:r w:rsidRPr="00F93E8D">
        <w:rPr>
          <w:rFonts w:eastAsia="Times New Roman" w:cs="Times New Roman"/>
        </w:rPr>
        <w:t xml:space="preserve"> That is below the long-term target for the national living wage. Conversely, at the other end of the distribution, non-</w:t>
      </w:r>
      <w:r>
        <w:rPr>
          <w:rFonts w:eastAsia="Times New Roman" w:cs="Times New Roman"/>
        </w:rPr>
        <w:t>key worker</w:t>
      </w:r>
      <w:r w:rsidRPr="00F93E8D">
        <w:rPr>
          <w:rFonts w:eastAsia="Times New Roman" w:cs="Times New Roman"/>
        </w:rPr>
        <w:t xml:space="preserve">s are more than twice as likely to earn £30 an hour or more. There are big differences in terms of the pay for these workers, </w:t>
      </w:r>
      <w:r w:rsidRPr="00F93E8D">
        <w:rPr>
          <w:rFonts w:eastAsia="Times New Roman" w:cs="Times New Roman"/>
        </w:rPr>
        <w:t xml:space="preserve">and that partly drives who is able and willing to enter these sectors to begin with. </w:t>
      </w:r>
    </w:p>
    <w:p w:rsidR="00E7305B" w:rsidRPr="00F93E8D" w:rsidP="00E7305B">
      <w:pPr>
        <w:ind w:left="794"/>
        <w:rPr>
          <w:rFonts w:eastAsia="Times New Roman" w:cs="Times New Roman"/>
        </w:rPr>
      </w:pPr>
      <w:r w:rsidRPr="00F93E8D">
        <w:rPr>
          <w:rFonts w:eastAsia="Times New Roman" w:cs="Times New Roman"/>
        </w:rPr>
        <w:t xml:space="preserve">There are big differences by gender, age, wages and country of birth across all of these </w:t>
      </w:r>
      <w:r>
        <w:rPr>
          <w:rFonts w:eastAsia="Times New Roman" w:cs="Times New Roman"/>
        </w:rPr>
        <w:t>key worker</w:t>
      </w:r>
      <w:r w:rsidRPr="00F93E8D">
        <w:rPr>
          <w:rFonts w:eastAsia="Times New Roman" w:cs="Times New Roman"/>
        </w:rPr>
        <w:t xml:space="preserve"> sectors.</w:t>
      </w:r>
    </w:p>
    <w:p w:rsidR="00E7305B" w:rsidRPr="00F93E8D" w:rsidP="00E7305B">
      <w:pPr>
        <w:ind w:left="794"/>
        <w:rPr>
          <w:rFonts w:eastAsia="Times New Roman" w:cs="Times New Roman"/>
        </w:rPr>
      </w:pPr>
      <w:r w:rsidRPr="00F93E8D">
        <w:rPr>
          <w:rFonts w:eastAsia="Times New Roman" w:cs="Times New Roman"/>
          <w:b/>
          <w:i/>
        </w:rPr>
        <w:t>Liz McKeown:</w:t>
      </w:r>
      <w:r w:rsidRPr="00F93E8D">
        <w:rPr>
          <w:rFonts w:eastAsia="Times New Roman" w:cs="Times New Roman"/>
          <w:b/>
        </w:rPr>
        <w:t xml:space="preserve"> </w:t>
      </w:r>
      <w:r w:rsidRPr="00F93E8D">
        <w:rPr>
          <w:rFonts w:eastAsia="Times New Roman" w:cs="Times New Roman"/>
        </w:rPr>
        <w:t>I just want to flag that we have an additional s</w:t>
      </w:r>
      <w:r w:rsidRPr="00F93E8D">
        <w:rPr>
          <w:rFonts w:eastAsia="Times New Roman" w:cs="Times New Roman"/>
        </w:rPr>
        <w:t xml:space="preserve">tatistical publication coming out on </w:t>
      </w:r>
      <w:r>
        <w:rPr>
          <w:rFonts w:eastAsia="Times New Roman" w:cs="Times New Roman"/>
        </w:rPr>
        <w:t>key worker</w:t>
      </w:r>
      <w:r w:rsidRPr="00F93E8D">
        <w:rPr>
          <w:rFonts w:eastAsia="Times New Roman" w:cs="Times New Roman"/>
        </w:rPr>
        <w:t>s on 15 May. As well as looking at some issues around protected characteristics, it will also explore some new issues</w:t>
      </w:r>
      <w:r>
        <w:rPr>
          <w:rFonts w:eastAsia="Times New Roman" w:cs="Times New Roman"/>
        </w:rPr>
        <w:t>,</w:t>
      </w:r>
      <w:r w:rsidRPr="00F93E8D">
        <w:rPr>
          <w:rFonts w:eastAsia="Times New Roman" w:cs="Times New Roman"/>
        </w:rPr>
        <w:t xml:space="preserve"> like how much public transport they use, which is another important element here. </w:t>
      </w:r>
    </w:p>
    <w:p w:rsidR="00E7305B" w:rsidRPr="00F93E8D" w:rsidP="00E7305B">
      <w:pPr>
        <w:ind w:left="794"/>
        <w:rPr>
          <w:rFonts w:eastAsia="Times New Roman" w:cs="Times New Roman"/>
        </w:rPr>
      </w:pPr>
      <w:r w:rsidRPr="00F93E8D">
        <w:rPr>
          <w:rFonts w:eastAsia="Times New Roman" w:cs="Times New Roman"/>
        </w:rPr>
        <w:t>We have</w:t>
      </w:r>
      <w:r w:rsidRPr="00F93E8D">
        <w:rPr>
          <w:rFonts w:eastAsia="Times New Roman" w:cs="Times New Roman"/>
        </w:rPr>
        <w:t xml:space="preserve"> also used our Opinions and Lifestyle Survey, which is our new survey looking at the social impacts of </w:t>
      </w:r>
      <w:r>
        <w:rPr>
          <w:rFonts w:eastAsia="Times New Roman" w:cs="Times New Roman"/>
        </w:rPr>
        <w:t>Covid</w:t>
      </w:r>
      <w:r w:rsidRPr="00F93E8D">
        <w:rPr>
          <w:rFonts w:eastAsia="Times New Roman" w:cs="Times New Roman"/>
        </w:rPr>
        <w:t xml:space="preserve">-19, to ask about the concerns that </w:t>
      </w:r>
      <w:r>
        <w:rPr>
          <w:rFonts w:eastAsia="Times New Roman" w:cs="Times New Roman"/>
        </w:rPr>
        <w:t>key worker</w:t>
      </w:r>
      <w:r w:rsidRPr="00F93E8D">
        <w:rPr>
          <w:rFonts w:eastAsia="Times New Roman" w:cs="Times New Roman"/>
        </w:rPr>
        <w:t>s have. Unsurprisingly, they are more likely than other workers to be concerned about their work and</w:t>
      </w:r>
      <w:r>
        <w:rPr>
          <w:rFonts w:eastAsia="Times New Roman" w:cs="Times New Roman"/>
        </w:rPr>
        <w:t xml:space="preserve"> t</w:t>
      </w:r>
      <w:r>
        <w:rPr>
          <w:rFonts w:eastAsia="Times New Roman" w:cs="Times New Roman"/>
        </w:rPr>
        <w:t>o</w:t>
      </w:r>
      <w:r w:rsidRPr="00F93E8D">
        <w:rPr>
          <w:rFonts w:eastAsia="Times New Roman" w:cs="Times New Roman"/>
        </w:rPr>
        <w:t xml:space="preserve"> raise specific concerns around health and safety and increasing their hours.</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Peter Gibson:</w:t>
      </w:r>
      <w:r w:rsidRPr="00F93E8D">
        <w:rPr>
          <w:rFonts w:eastAsia="Times New Roman" w:cs="Times New Roman"/>
        </w:rPr>
        <w:t xml:space="preserve"> Professor Rasul</w:t>
      </w:r>
      <w:r w:rsidRPr="00F93E8D">
        <w:rPr>
          <w:rFonts w:eastAsia="Times New Roman" w:cs="Times New Roman"/>
        </w:rPr>
        <w:t xml:space="preserve">, as you were </w:t>
      </w:r>
      <w:r w:rsidRPr="00F93E8D">
        <w:rPr>
          <w:rFonts w:eastAsia="Times New Roman" w:cs="Times New Roman"/>
        </w:rPr>
        <w:t>talking about regional inequalities</w:t>
      </w:r>
      <w:r w:rsidRPr="00F93E8D">
        <w:rPr>
          <w:rFonts w:eastAsia="Times New Roman" w:cs="Times New Roman"/>
        </w:rPr>
        <w:t>, y</w:t>
      </w:r>
      <w:r w:rsidRPr="00F93E8D">
        <w:rPr>
          <w:rFonts w:eastAsia="Times New Roman" w:cs="Times New Roman"/>
        </w:rPr>
        <w:t>ou alluded to the need for specific policies to deal with those. Putting you on the spot, if I m</w:t>
      </w:r>
      <w:r w:rsidRPr="00F93E8D">
        <w:rPr>
          <w:rFonts w:eastAsia="Times New Roman" w:cs="Times New Roman"/>
        </w:rPr>
        <w:t>ay, do you have a top five key policies to tackle those regional issues?</w:t>
      </w:r>
    </w:p>
    <w:p w:rsidR="00AF067F" w:rsidRPr="00F93E8D" w:rsidP="00E7305B">
      <w:pPr>
        <w:ind w:left="794"/>
        <w:rPr>
          <w:rFonts w:eastAsia="Times New Roman" w:cs="Times New Roman"/>
        </w:rPr>
      </w:pPr>
      <w:r w:rsidRPr="00F93E8D">
        <w:rPr>
          <w:rFonts w:eastAsia="Times New Roman" w:cs="Times New Roman"/>
          <w:b/>
          <w:i/>
        </w:rPr>
        <w:t>Professor Rasul:</w:t>
      </w:r>
      <w:r w:rsidRPr="00F93E8D">
        <w:rPr>
          <w:rFonts w:eastAsia="Times New Roman" w:cs="Times New Roman"/>
          <w:b/>
        </w:rPr>
        <w:t xml:space="preserve"> </w:t>
      </w:r>
      <w:r w:rsidRPr="00F93E8D">
        <w:rPr>
          <w:rFonts w:eastAsia="Times New Roman" w:cs="Times New Roman"/>
        </w:rPr>
        <w:t>The point that I wanted to emphasise was that different parts of the country are being impacted in different ways by the crisis. The health, the economic and the vuln</w:t>
      </w:r>
      <w:r w:rsidRPr="00F93E8D">
        <w:rPr>
          <w:rFonts w:eastAsia="Times New Roman" w:cs="Times New Roman"/>
        </w:rPr>
        <w:t xml:space="preserve">erable families dimensions might require different policies, not all of which will be in the remit of local authorities, which are also observing lower revenues, say through business rates, and higher demands for expenditure, say through social care. This </w:t>
      </w:r>
      <w:r w:rsidRPr="00F93E8D">
        <w:rPr>
          <w:rFonts w:eastAsia="Times New Roman" w:cs="Times New Roman"/>
        </w:rPr>
        <w:t>might require some policies that we have not had the ability or have not had the need to try to implement before. It will be a complicated picture</w:t>
      </w:r>
      <w:r w:rsidRPr="00F93E8D">
        <w:rPr>
          <w:rFonts w:eastAsia="Times New Roman" w:cs="Times New Roman"/>
        </w:rPr>
        <w:t>,</w:t>
      </w:r>
      <w:r w:rsidRPr="00F93E8D">
        <w:rPr>
          <w:rFonts w:eastAsia="Times New Roman" w:cs="Times New Roman"/>
        </w:rPr>
        <w:t xml:space="preserve"> given these differences across different areas.</w:t>
      </w:r>
      <w:r w:rsidRPr="00F93E8D">
        <w:rPr>
          <w:rFonts w:eastAsia="Times New Roman" w:cs="Times New Roman"/>
        </w:rPr>
        <w:t xml:space="preserve"> </w:t>
      </w:r>
      <w:r w:rsidRPr="00F93E8D">
        <w:rPr>
          <w:rFonts w:eastAsia="Times New Roman" w:cs="Times New Roman"/>
        </w:rPr>
        <w:t>I do not have any one policy that I think will deal with all</w:t>
      </w:r>
      <w:r w:rsidRPr="00F93E8D">
        <w:rPr>
          <w:rFonts w:eastAsia="Times New Roman" w:cs="Times New Roman"/>
        </w:rPr>
        <w:t xml:space="preserve"> of these elements. </w:t>
      </w:r>
    </w:p>
    <w:p w:rsidR="00E7305B" w:rsidRPr="00F93E8D" w:rsidP="00E7305B">
      <w:pPr>
        <w:ind w:left="794"/>
        <w:rPr>
          <w:rFonts w:eastAsia="Times New Roman" w:cs="Times New Roman"/>
        </w:rPr>
      </w:pPr>
      <w:r w:rsidRPr="00F93E8D">
        <w:rPr>
          <w:rFonts w:eastAsia="Times New Roman" w:cs="Times New Roman"/>
        </w:rPr>
        <w:t>The additional complicating factor is that, presumably, the speed of coming out of lockdown might be different across different regions. Some will gain more economically in the short</w:t>
      </w:r>
      <w:r w:rsidRPr="00F93E8D">
        <w:rPr>
          <w:rFonts w:eastAsia="Times New Roman" w:cs="Times New Roman"/>
        </w:rPr>
        <w:t xml:space="preserve"> </w:t>
      </w:r>
      <w:r w:rsidRPr="00F93E8D">
        <w:rPr>
          <w:rFonts w:eastAsia="Times New Roman" w:cs="Times New Roman"/>
        </w:rPr>
        <w:t>term and others will have older populations that pre</w:t>
      </w:r>
      <w:r w:rsidRPr="00F93E8D">
        <w:rPr>
          <w:rFonts w:eastAsia="Times New Roman" w:cs="Times New Roman"/>
        </w:rPr>
        <w:t>sumably would rather have a slower exit from the lockdown, everything else equal.</w:t>
      </w:r>
      <w:r w:rsidRPr="00F93E8D">
        <w:rPr>
          <w:rFonts w:eastAsia="Times New Roman" w:cs="Times New Roman"/>
        </w:rPr>
        <w:t xml:space="preserve"> </w:t>
      </w:r>
      <w:r w:rsidRPr="00F93E8D">
        <w:rPr>
          <w:rFonts w:eastAsia="Times New Roman" w:cs="Times New Roman"/>
        </w:rPr>
        <w:t>That will raise some issues about inequality across areas</w:t>
      </w:r>
      <w:r>
        <w:rPr>
          <w:rFonts w:eastAsia="Times New Roman" w:cs="Times New Roman"/>
        </w:rPr>
        <w:t>,</w:t>
      </w:r>
      <w:r w:rsidRPr="00F93E8D">
        <w:rPr>
          <w:rFonts w:eastAsia="Times New Roman" w:cs="Times New Roman"/>
        </w:rPr>
        <w:t xml:space="preserve"> how they are being currently impacted and how they might be impacted in the future. That might require a whole new </w:t>
      </w:r>
      <w:r w:rsidRPr="00F93E8D">
        <w:rPr>
          <w:rFonts w:eastAsia="Times New Roman" w:cs="Times New Roman"/>
        </w:rPr>
        <w:t>raft of policies that we have not currently really seen</w:t>
      </w:r>
      <w:r w:rsidRPr="00F93E8D">
        <w:rPr>
          <w:rFonts w:eastAsia="Times New Roman" w:cs="Times New Roman"/>
        </w:rPr>
        <w:t>,</w:t>
      </w:r>
      <w:r w:rsidRPr="00F93E8D">
        <w:rPr>
          <w:rFonts w:eastAsia="Times New Roman" w:cs="Times New Roman"/>
        </w:rPr>
        <w:t xml:space="preserve"> because a lot of the policies have been thinking about one dimension in isolation</w:t>
      </w:r>
      <w:r w:rsidRPr="00F93E8D">
        <w:rPr>
          <w:rFonts w:eastAsia="Times New Roman" w:cs="Times New Roman"/>
        </w:rPr>
        <w:t>, but</w:t>
      </w:r>
      <w:r w:rsidRPr="00F93E8D">
        <w:rPr>
          <w:rFonts w:eastAsia="Times New Roman" w:cs="Times New Roman"/>
        </w:rPr>
        <w:t xml:space="preserve"> the same parts of the country are being impacted in very different ways.</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Peter Gibson:</w:t>
      </w:r>
      <w:r w:rsidRPr="00F93E8D">
        <w:rPr>
          <w:rFonts w:eastAsia="Times New Roman" w:cs="Times New Roman"/>
        </w:rPr>
        <w:t xml:space="preserve"> Do you have any policy id</w:t>
      </w:r>
      <w:r w:rsidRPr="00F93E8D">
        <w:rPr>
          <w:rFonts w:eastAsia="Times New Roman" w:cs="Times New Roman"/>
        </w:rPr>
        <w:t>eas for us?</w:t>
      </w:r>
    </w:p>
    <w:p w:rsidR="00E7305B" w:rsidRPr="00F93E8D" w:rsidP="00E7305B">
      <w:pPr>
        <w:ind w:left="794"/>
        <w:rPr>
          <w:rFonts w:eastAsia="Times New Roman" w:cs="Times New Roman"/>
        </w:rPr>
      </w:pPr>
      <w:r w:rsidRPr="00F93E8D">
        <w:rPr>
          <w:rFonts w:eastAsia="Times New Roman" w:cs="Times New Roman"/>
          <w:b/>
          <w:i/>
        </w:rPr>
        <w:t>Professor Rasul:</w:t>
      </w:r>
      <w:r w:rsidRPr="00F93E8D">
        <w:rPr>
          <w:rFonts w:eastAsia="Times New Roman" w:cs="Times New Roman"/>
          <w:b/>
        </w:rPr>
        <w:t xml:space="preserve"> </w:t>
      </w:r>
      <w:r w:rsidRPr="00F93E8D">
        <w:rPr>
          <w:rFonts w:eastAsia="Times New Roman" w:cs="Times New Roman"/>
        </w:rPr>
        <w:t>The key role of Government here is to make sure that, when policies are communicated, in a sense that they are both communicated credibly and with certainty. It is a bit like how we require the Bank of England to give us</w:t>
      </w:r>
      <w:r w:rsidRPr="00F93E8D">
        <w:rPr>
          <w:rFonts w:eastAsia="Times New Roman" w:cs="Times New Roman"/>
        </w:rPr>
        <w:t xml:space="preserve"> forwar</w:t>
      </w:r>
      <w:r w:rsidRPr="00F93E8D">
        <w:rPr>
          <w:rFonts w:eastAsia="Times New Roman" w:cs="Times New Roman"/>
        </w:rPr>
        <w:t>d</w:t>
      </w:r>
      <w:r w:rsidRPr="00F93E8D">
        <w:rPr>
          <w:rFonts w:eastAsia="Times New Roman" w:cs="Times New Roman"/>
        </w:rPr>
        <w:t xml:space="preserve"> guidance. Minimising the uncertainty that households have of how the lockdown will be exited will be a key element of how Government respond. If households are uncertain about what is going to happen in the future, that can lead to people taking </w:t>
      </w:r>
      <w:r w:rsidRPr="00F93E8D">
        <w:rPr>
          <w:rFonts w:eastAsia="Times New Roman" w:cs="Times New Roman"/>
        </w:rPr>
        <w:t>precauti</w:t>
      </w:r>
      <w:r w:rsidRPr="00F93E8D">
        <w:rPr>
          <w:rFonts w:eastAsia="Times New Roman" w:cs="Times New Roman"/>
        </w:rPr>
        <w:t>onary behaviours that might undo some of the policy impacts that we are trying to have. We saw that coming into the crisis when some households started to stockpile. You do not want to start those kinds of precautionary behaviours as we start to try to pre</w:t>
      </w:r>
      <w:r w:rsidRPr="00F93E8D">
        <w:rPr>
          <w:rFonts w:eastAsia="Times New Roman" w:cs="Times New Roman"/>
        </w:rPr>
        <w:t>dict how we are going to move out of the lockdown.</w:t>
      </w:r>
    </w:p>
    <w:p w:rsidR="00E7305B" w:rsidRPr="00F93E8D" w:rsidP="00E7305B">
      <w:pPr>
        <w:ind w:left="794"/>
        <w:rPr>
          <w:rFonts w:eastAsia="Times New Roman" w:cs="Times New Roman"/>
        </w:rPr>
      </w:pPr>
      <w:r w:rsidRPr="00F93E8D">
        <w:rPr>
          <w:rFonts w:eastAsia="Times New Roman" w:cs="Times New Roman"/>
        </w:rPr>
        <w:t xml:space="preserve">It is important to see and obtain data on what a household’s expectations are about what is going to happen in the future. There have been some real-time surveys that have been conducted in the UK </w:t>
      </w:r>
      <w:r w:rsidRPr="00F93E8D">
        <w:rPr>
          <w:rFonts w:eastAsia="Times New Roman" w:cs="Times New Roman"/>
        </w:rPr>
        <w:t>asking households for how long they expect to be furloughed and how long they expect their income to be reduced. There is a team working out of Oxford, for example, that have surveyed UK households; they find that</w:t>
      </w:r>
      <w:r>
        <w:rPr>
          <w:rFonts w:eastAsia="Times New Roman" w:cs="Times New Roman"/>
        </w:rPr>
        <w:t>,</w:t>
      </w:r>
      <w:r w:rsidRPr="00F93E8D">
        <w:rPr>
          <w:rFonts w:eastAsia="Times New Roman" w:cs="Times New Roman"/>
        </w:rPr>
        <w:t xml:space="preserve"> in the UK</w:t>
      </w:r>
      <w:r>
        <w:rPr>
          <w:rFonts w:eastAsia="Times New Roman" w:cs="Times New Roman"/>
        </w:rPr>
        <w:t>,</w:t>
      </w:r>
      <w:r w:rsidRPr="00F93E8D">
        <w:rPr>
          <w:rFonts w:eastAsia="Times New Roman" w:cs="Times New Roman"/>
        </w:rPr>
        <w:t xml:space="preserve"> workers expect to earn about a</w:t>
      </w:r>
      <w:r w:rsidRPr="00F93E8D">
        <w:rPr>
          <w:rFonts w:eastAsia="Times New Roman" w:cs="Times New Roman"/>
        </w:rPr>
        <w:t xml:space="preserve"> third less for the next four months compared to normal times. The average probability that they perceive of losing their job within the next month is about 30% in the UK. That is fairly similar to the US numbers. In Germany, about a quarter of people expe</w:t>
      </w:r>
      <w:r w:rsidRPr="00F93E8D">
        <w:rPr>
          <w:rFonts w:eastAsia="Times New Roman" w:cs="Times New Roman"/>
        </w:rPr>
        <w:t>ct to lose their job in the next few months. There are differences across countries in the expectation of the economic severity</w:t>
      </w:r>
      <w:r>
        <w:rPr>
          <w:rFonts w:eastAsia="Times New Roman" w:cs="Times New Roman"/>
        </w:rPr>
        <w:t>,</w:t>
      </w:r>
      <w:r w:rsidRPr="00F93E8D">
        <w:rPr>
          <w:rFonts w:eastAsia="Times New Roman" w:cs="Times New Roman"/>
        </w:rPr>
        <w:t xml:space="preserve"> but those kinds of expectations that households have very much need to be factored into the way that information is presented t</w:t>
      </w:r>
      <w:r w:rsidRPr="00F93E8D">
        <w:rPr>
          <w:rFonts w:eastAsia="Times New Roman" w:cs="Times New Roman"/>
        </w:rPr>
        <w:t>o them. We know that households might respond differentially to the same information, but it is key to make sure that you minimise that uncertainty.</w:t>
      </w:r>
    </w:p>
    <w:p w:rsidR="00E7305B" w:rsidRPr="00F93E8D" w:rsidP="00E7305B">
      <w:pPr>
        <w:widowControl w:val="0"/>
        <w:spacing w:after="120"/>
        <w:ind w:left="794"/>
        <w:rPr>
          <w:rFonts w:eastAsia="Times New Roman" w:cs="Times New Roman"/>
        </w:rPr>
      </w:pPr>
      <w:r w:rsidRPr="00F93E8D">
        <w:rPr>
          <w:rFonts w:eastAsia="Times New Roman" w:cs="Times New Roman"/>
          <w:b/>
        </w:rPr>
        <w:t>Peter Gibson:</w:t>
      </w:r>
      <w:r w:rsidRPr="00F93E8D">
        <w:rPr>
          <w:rFonts w:eastAsia="Times New Roman" w:cs="Times New Roman"/>
        </w:rPr>
        <w:t xml:space="preserve"> Your advice would be clarity and certainty.</w:t>
      </w:r>
    </w:p>
    <w:p w:rsidR="00E7305B" w:rsidRPr="00F93E8D" w:rsidP="00E7305B">
      <w:pPr>
        <w:ind w:left="794"/>
        <w:rPr>
          <w:rFonts w:eastAsia="Times New Roman" w:cs="Times New Roman"/>
        </w:rPr>
      </w:pPr>
      <w:r w:rsidRPr="00F93E8D">
        <w:rPr>
          <w:rFonts w:eastAsia="Times New Roman" w:cs="Times New Roman"/>
          <w:b/>
          <w:i/>
        </w:rPr>
        <w:t>Professor Rasul:</w:t>
      </w:r>
      <w:r w:rsidRPr="00F93E8D">
        <w:rPr>
          <w:rFonts w:eastAsia="Times New Roman" w:cs="Times New Roman"/>
          <w:b/>
        </w:rPr>
        <w:t xml:space="preserve"> </w:t>
      </w:r>
      <w:r w:rsidRPr="00F93E8D">
        <w:rPr>
          <w:rFonts w:eastAsia="Times New Roman" w:cs="Times New Roman"/>
        </w:rPr>
        <w:t xml:space="preserve">Yes, </w:t>
      </w:r>
      <w:r w:rsidRPr="00F93E8D">
        <w:rPr>
          <w:rFonts w:eastAsia="Times New Roman" w:cs="Times New Roman"/>
        </w:rPr>
        <w:t>with forward</w:t>
      </w:r>
      <w:r w:rsidRPr="00F93E8D">
        <w:rPr>
          <w:rFonts w:eastAsia="Times New Roman" w:cs="Times New Roman"/>
        </w:rPr>
        <w:t xml:space="preserve"> guidance comin</w:t>
      </w:r>
      <w:r w:rsidRPr="00F93E8D">
        <w:rPr>
          <w:rFonts w:eastAsia="Times New Roman" w:cs="Times New Roman"/>
        </w:rPr>
        <w:t>g out of the crisis.</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Sara Britcliffe:</w:t>
      </w:r>
      <w:r w:rsidRPr="00F93E8D">
        <w:rPr>
          <w:rFonts w:eastAsia="Times New Roman" w:cs="Times New Roman"/>
        </w:rPr>
        <w:t xml:space="preserve"> Going back to the economic impact</w:t>
      </w:r>
      <w:r w:rsidRPr="00F93E8D">
        <w:rPr>
          <w:rFonts w:eastAsia="Times New Roman" w:cs="Times New Roman"/>
        </w:rPr>
        <w:t xml:space="preserve">, </w:t>
      </w:r>
      <w:r w:rsidRPr="00F93E8D">
        <w:rPr>
          <w:rFonts w:eastAsia="Times New Roman" w:cs="Times New Roman"/>
        </w:rPr>
        <w:t>Professor Rasul</w:t>
      </w:r>
      <w:r w:rsidRPr="00F93E8D">
        <w:rPr>
          <w:rFonts w:eastAsia="Times New Roman" w:cs="Times New Roman"/>
        </w:rPr>
        <w:t xml:space="preserve">, </w:t>
      </w:r>
      <w:r w:rsidRPr="00F93E8D">
        <w:rPr>
          <w:rFonts w:eastAsia="Times New Roman" w:cs="Times New Roman"/>
        </w:rPr>
        <w:t>how might the overall economic impact of the virus affect certain groups? Do you think there will be some groups that are particularly vulnerable to this?</w:t>
      </w:r>
    </w:p>
    <w:p w:rsidR="00E7305B" w:rsidRPr="00F93E8D" w:rsidP="00E7305B">
      <w:pPr>
        <w:ind w:left="794"/>
        <w:rPr>
          <w:rFonts w:eastAsia="Times New Roman" w:cs="Times New Roman"/>
        </w:rPr>
      </w:pPr>
      <w:r w:rsidRPr="00F93E8D">
        <w:rPr>
          <w:rFonts w:eastAsia="Times New Roman" w:cs="Times New Roman"/>
          <w:b/>
          <w:i/>
        </w:rPr>
        <w:t>Professor R</w:t>
      </w:r>
      <w:r w:rsidRPr="00F93E8D">
        <w:rPr>
          <w:rFonts w:eastAsia="Times New Roman" w:cs="Times New Roman"/>
          <w:b/>
          <w:i/>
        </w:rPr>
        <w:t>asul:</w:t>
      </w:r>
      <w:r w:rsidRPr="00F93E8D">
        <w:rPr>
          <w:rFonts w:eastAsia="Times New Roman" w:cs="Times New Roman"/>
          <w:b/>
        </w:rPr>
        <w:t xml:space="preserve"> </w:t>
      </w:r>
      <w:r w:rsidRPr="00F93E8D">
        <w:rPr>
          <w:rFonts w:eastAsia="Times New Roman" w:cs="Times New Roman"/>
        </w:rPr>
        <w:t>We have mentioned before how groups differ in terms of their exposure to shut</w:t>
      </w:r>
      <w:r>
        <w:rPr>
          <w:rFonts w:eastAsia="Times New Roman" w:cs="Times New Roman"/>
        </w:rPr>
        <w:t xml:space="preserve"> </w:t>
      </w:r>
      <w:r w:rsidRPr="00F93E8D">
        <w:rPr>
          <w:rFonts w:eastAsia="Times New Roman" w:cs="Times New Roman"/>
        </w:rPr>
        <w:t>down sectors, for example. There is an interaction between minority groups and gender, for example. To pick a few examples, Bangladeshi and Pakistani men are much more like</w:t>
      </w:r>
      <w:r w:rsidRPr="00F93E8D">
        <w:rPr>
          <w:rFonts w:eastAsia="Times New Roman" w:cs="Times New Roman"/>
        </w:rPr>
        <w:t>ly to be in the shut</w:t>
      </w:r>
      <w:r>
        <w:rPr>
          <w:rFonts w:eastAsia="Times New Roman" w:cs="Times New Roman"/>
        </w:rPr>
        <w:t xml:space="preserve"> </w:t>
      </w:r>
      <w:r w:rsidRPr="00F93E8D">
        <w:rPr>
          <w:rFonts w:eastAsia="Times New Roman" w:cs="Times New Roman"/>
        </w:rPr>
        <w:t xml:space="preserve">down sector than </w:t>
      </w:r>
      <w:r w:rsidRPr="00F93E8D">
        <w:rPr>
          <w:rFonts w:eastAsia="Times New Roman" w:cs="Times New Roman"/>
        </w:rPr>
        <w:t>w</w:t>
      </w:r>
      <w:r w:rsidRPr="00F93E8D">
        <w:rPr>
          <w:rFonts w:eastAsia="Times New Roman" w:cs="Times New Roman"/>
        </w:rPr>
        <w:t xml:space="preserve">hite British men. Black African and </w:t>
      </w:r>
      <w:r w:rsidRPr="00F93E8D">
        <w:rPr>
          <w:rFonts w:eastAsia="Times New Roman" w:cs="Times New Roman"/>
        </w:rPr>
        <w:t>b</w:t>
      </w:r>
      <w:r w:rsidRPr="00F93E8D">
        <w:rPr>
          <w:rFonts w:eastAsia="Times New Roman" w:cs="Times New Roman"/>
        </w:rPr>
        <w:t xml:space="preserve">lack Caribbean men are also slightly more likely to be in </w:t>
      </w:r>
      <w:r w:rsidRPr="00F93E8D">
        <w:rPr>
          <w:rFonts w:eastAsia="Times New Roman" w:cs="Times New Roman"/>
        </w:rPr>
        <w:t xml:space="preserve">a </w:t>
      </w:r>
      <w:r w:rsidRPr="00F93E8D">
        <w:rPr>
          <w:rFonts w:eastAsia="Times New Roman" w:cs="Times New Roman"/>
        </w:rPr>
        <w:t>shut</w:t>
      </w:r>
      <w:r>
        <w:rPr>
          <w:rFonts w:eastAsia="Times New Roman" w:cs="Times New Roman"/>
        </w:rPr>
        <w:t xml:space="preserve"> </w:t>
      </w:r>
      <w:r w:rsidRPr="00F93E8D">
        <w:rPr>
          <w:rFonts w:eastAsia="Times New Roman" w:cs="Times New Roman"/>
        </w:rPr>
        <w:t xml:space="preserve">down sector. For women across different groups, the patterns are less stark. </w:t>
      </w:r>
    </w:p>
    <w:p w:rsidR="00E7305B" w:rsidRPr="00F93E8D" w:rsidP="00E7305B">
      <w:pPr>
        <w:ind w:left="794"/>
        <w:rPr>
          <w:rFonts w:eastAsia="Times New Roman" w:cs="Times New Roman"/>
        </w:rPr>
      </w:pPr>
      <w:r w:rsidRPr="00F93E8D">
        <w:rPr>
          <w:rFonts w:eastAsia="Times New Roman" w:cs="Times New Roman"/>
        </w:rPr>
        <w:t xml:space="preserve">There are different groups where men </w:t>
      </w:r>
      <w:r w:rsidRPr="00F93E8D">
        <w:rPr>
          <w:rFonts w:eastAsia="Times New Roman" w:cs="Times New Roman"/>
        </w:rPr>
        <w:t>are going to be especially hit by being employed in a shut</w:t>
      </w:r>
      <w:r>
        <w:rPr>
          <w:rFonts w:eastAsia="Times New Roman" w:cs="Times New Roman"/>
        </w:rPr>
        <w:t xml:space="preserve"> </w:t>
      </w:r>
      <w:r w:rsidRPr="00F93E8D">
        <w:rPr>
          <w:rFonts w:eastAsia="Times New Roman" w:cs="Times New Roman"/>
        </w:rPr>
        <w:t>down sector. Some of that is driven by differences in self-employment, as I mentioned. That then feeds through into something that Michael brought up earlier, which is the extent to which household</w:t>
      </w:r>
      <w:r w:rsidRPr="00F93E8D">
        <w:rPr>
          <w:rFonts w:eastAsia="Times New Roman" w:cs="Times New Roman"/>
        </w:rPr>
        <w:t xml:space="preserve">s report being able to survive without any earnings or </w:t>
      </w:r>
      <w:r>
        <w:rPr>
          <w:rFonts w:eastAsia="Times New Roman" w:cs="Times New Roman"/>
        </w:rPr>
        <w:t xml:space="preserve">with </w:t>
      </w:r>
      <w:r w:rsidRPr="00F93E8D">
        <w:rPr>
          <w:rFonts w:eastAsia="Times New Roman" w:cs="Times New Roman"/>
        </w:rPr>
        <w:t xml:space="preserve">reduced earnings coming in. We see that about a third of </w:t>
      </w:r>
      <w:r w:rsidRPr="00F93E8D">
        <w:rPr>
          <w:rFonts w:eastAsia="Times New Roman" w:cs="Times New Roman"/>
        </w:rPr>
        <w:t>w</w:t>
      </w:r>
      <w:r w:rsidRPr="00F93E8D">
        <w:rPr>
          <w:rFonts w:eastAsia="Times New Roman" w:cs="Times New Roman"/>
        </w:rPr>
        <w:t xml:space="preserve">hite British households report being able to draw on savings at this time of crisis for up to six months, and that </w:t>
      </w:r>
      <w:r w:rsidRPr="00F93E8D">
        <w:rPr>
          <w:rFonts w:eastAsia="Times New Roman" w:cs="Times New Roman"/>
        </w:rPr>
        <w:t xml:space="preserve">number </w:t>
      </w:r>
      <w:r w:rsidRPr="00F93E8D">
        <w:rPr>
          <w:rFonts w:eastAsia="Times New Roman" w:cs="Times New Roman"/>
        </w:rPr>
        <w:t>falls to below 1</w:t>
      </w:r>
      <w:r w:rsidRPr="00F93E8D">
        <w:rPr>
          <w:rFonts w:eastAsia="Times New Roman" w:cs="Times New Roman"/>
        </w:rPr>
        <w:t xml:space="preserve">0% amongst Bangladeshi households, </w:t>
      </w:r>
      <w:r w:rsidRPr="00F93E8D">
        <w:rPr>
          <w:rFonts w:eastAsia="Times New Roman" w:cs="Times New Roman"/>
        </w:rPr>
        <w:t>b</w:t>
      </w:r>
      <w:r w:rsidRPr="00F93E8D">
        <w:rPr>
          <w:rFonts w:eastAsia="Times New Roman" w:cs="Times New Roman"/>
        </w:rPr>
        <w:t xml:space="preserve">lack Caribbean households and </w:t>
      </w:r>
      <w:r w:rsidRPr="00F93E8D">
        <w:rPr>
          <w:rFonts w:eastAsia="Times New Roman" w:cs="Times New Roman"/>
        </w:rPr>
        <w:t>b</w:t>
      </w:r>
      <w:r w:rsidRPr="00F93E8D">
        <w:rPr>
          <w:rFonts w:eastAsia="Times New Roman" w:cs="Times New Roman"/>
        </w:rPr>
        <w:t>lack African households. Again, the resilience to the crisis is partly a function of the savings that they have been able to acquire beforehand</w:t>
      </w:r>
      <w:r>
        <w:rPr>
          <w:rFonts w:eastAsia="Times New Roman" w:cs="Times New Roman"/>
        </w:rPr>
        <w:t>,</w:t>
      </w:r>
      <w:r w:rsidRPr="00F93E8D">
        <w:rPr>
          <w:rFonts w:eastAsia="Times New Roman" w:cs="Times New Roman"/>
        </w:rPr>
        <w:t xml:space="preserve"> and that var</w:t>
      </w:r>
      <w:r w:rsidRPr="00F93E8D">
        <w:rPr>
          <w:rFonts w:eastAsia="Times New Roman" w:cs="Times New Roman"/>
        </w:rPr>
        <w:t>ies</w:t>
      </w:r>
      <w:r w:rsidRPr="00F93E8D">
        <w:rPr>
          <w:rFonts w:eastAsia="Times New Roman" w:cs="Times New Roman"/>
        </w:rPr>
        <w:t xml:space="preserve"> across different groups as w</w:t>
      </w:r>
      <w:r w:rsidRPr="00F93E8D">
        <w:rPr>
          <w:rFonts w:eastAsia="Times New Roman" w:cs="Times New Roman"/>
        </w:rPr>
        <w:t>ell.</w:t>
      </w:r>
    </w:p>
    <w:p w:rsidR="00E7305B" w:rsidRPr="00F93E8D" w:rsidP="00E7305B">
      <w:pPr>
        <w:ind w:left="794"/>
        <w:rPr>
          <w:rFonts w:eastAsia="Times New Roman" w:cs="Times New Roman"/>
        </w:rPr>
      </w:pPr>
      <w:r w:rsidRPr="00F93E8D">
        <w:rPr>
          <w:rFonts w:eastAsia="Times New Roman" w:cs="Times New Roman"/>
        </w:rPr>
        <w:t>I would imagine that there will be implications both in the short</w:t>
      </w:r>
      <w:r w:rsidRPr="00F93E8D">
        <w:rPr>
          <w:rFonts w:eastAsia="Times New Roman" w:cs="Times New Roman"/>
        </w:rPr>
        <w:t xml:space="preserve"> </w:t>
      </w:r>
      <w:r w:rsidRPr="00F93E8D">
        <w:rPr>
          <w:rFonts w:eastAsia="Times New Roman" w:cs="Times New Roman"/>
        </w:rPr>
        <w:t xml:space="preserve">term and </w:t>
      </w:r>
      <w:r w:rsidRPr="00F93E8D">
        <w:rPr>
          <w:rFonts w:eastAsia="Times New Roman" w:cs="Times New Roman"/>
        </w:rPr>
        <w:t xml:space="preserve">in </w:t>
      </w:r>
      <w:r w:rsidRPr="00F93E8D">
        <w:rPr>
          <w:rFonts w:eastAsia="Times New Roman" w:cs="Times New Roman"/>
        </w:rPr>
        <w:t>how quickly households are able to recover from the shock.</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Sara Britcliffe:</w:t>
      </w:r>
      <w:r w:rsidRPr="00F93E8D">
        <w:rPr>
          <w:rFonts w:eastAsia="Times New Roman" w:cs="Times New Roman"/>
        </w:rPr>
        <w:t xml:space="preserve"> Just on that, is the data currently available to you helpful in analysing this? If not, what need</w:t>
      </w:r>
      <w:r w:rsidRPr="00F93E8D">
        <w:rPr>
          <w:rFonts w:eastAsia="Times New Roman" w:cs="Times New Roman"/>
        </w:rPr>
        <w:t>s to improve with that data?</w:t>
      </w:r>
    </w:p>
    <w:p w:rsidR="00E7305B" w:rsidRPr="00F93E8D" w:rsidP="00E7305B">
      <w:pPr>
        <w:ind w:left="794"/>
        <w:rPr>
          <w:rFonts w:eastAsia="Times New Roman" w:cs="Times New Roman"/>
        </w:rPr>
      </w:pPr>
      <w:r w:rsidRPr="00F93E8D">
        <w:rPr>
          <w:rFonts w:eastAsia="Times New Roman" w:cs="Times New Roman"/>
          <w:b/>
          <w:i/>
        </w:rPr>
        <w:t>Professor Rasul:</w:t>
      </w:r>
      <w:r w:rsidRPr="00F93E8D">
        <w:rPr>
          <w:rFonts w:eastAsia="Times New Roman" w:cs="Times New Roman"/>
          <w:b/>
        </w:rPr>
        <w:t xml:space="preserve"> </w:t>
      </w:r>
      <w:r w:rsidRPr="00F93E8D">
        <w:rPr>
          <w:rFonts w:eastAsia="Times New Roman" w:cs="Times New Roman"/>
        </w:rPr>
        <w:t>We are in a very fortunate position in terms of the quality of</w:t>
      </w:r>
      <w:r w:rsidRPr="00F93E8D">
        <w:rPr>
          <w:rFonts w:eastAsia="Times New Roman" w:cs="Times New Roman"/>
        </w:rPr>
        <w:t xml:space="preserve"> the data</w:t>
      </w:r>
      <w:r w:rsidRPr="00F93E8D">
        <w:rPr>
          <w:rFonts w:eastAsia="Times New Roman" w:cs="Times New Roman"/>
        </w:rPr>
        <w:t xml:space="preserve"> and the speed with which we have</w:t>
      </w:r>
      <w:r w:rsidRPr="00F93E8D">
        <w:rPr>
          <w:rFonts w:eastAsia="Times New Roman" w:cs="Times New Roman"/>
        </w:rPr>
        <w:t xml:space="preserve"> it</w:t>
      </w:r>
      <w:r w:rsidRPr="00F93E8D">
        <w:rPr>
          <w:rFonts w:eastAsia="Times New Roman" w:cs="Times New Roman"/>
        </w:rPr>
        <w:t>. Just to reiterate what we said before, ONS has been an absolute gold standard for providing that</w:t>
      </w:r>
      <w:r>
        <w:rPr>
          <w:rFonts w:eastAsia="Times New Roman" w:cs="Times New Roman"/>
        </w:rPr>
        <w:t xml:space="preserve">, </w:t>
      </w:r>
      <w:r w:rsidRPr="00F93E8D">
        <w:rPr>
          <w:rFonts w:eastAsia="Times New Roman" w:cs="Times New Roman"/>
        </w:rPr>
        <w:t>and it has allowed a lot of research to take place.</w:t>
      </w:r>
    </w:p>
    <w:p w:rsidR="00E7305B" w:rsidRPr="00F93E8D" w:rsidP="00E7305B">
      <w:pPr>
        <w:ind w:left="794"/>
        <w:rPr>
          <w:rFonts w:eastAsia="Times New Roman" w:cs="Times New Roman"/>
        </w:rPr>
      </w:pPr>
      <w:r w:rsidRPr="00F93E8D">
        <w:rPr>
          <w:rFonts w:eastAsia="Times New Roman" w:cs="Times New Roman"/>
        </w:rPr>
        <w:t>However, there are a couple of points that I also wanted to stress. The remit of the Committee is to discuss many different protected groups. There is only a subset of those for which we have sufficiently</w:t>
      </w:r>
      <w:r w:rsidRPr="00F93E8D">
        <w:rPr>
          <w:rFonts w:eastAsia="Times New Roman" w:cs="Times New Roman"/>
        </w:rPr>
        <w:t xml:space="preserve"> large samples to be able to discuss with any kind of scientific confidence, and those are really gender and different minority groups. For other types of protected groups, it is much harder to say anything</w:t>
      </w:r>
      <w:r>
        <w:rPr>
          <w:rFonts w:eastAsia="Times New Roman" w:cs="Times New Roman"/>
        </w:rPr>
        <w:t>,</w:t>
      </w:r>
      <w:r w:rsidRPr="00F93E8D">
        <w:rPr>
          <w:rFonts w:eastAsia="Times New Roman" w:cs="Times New Roman"/>
        </w:rPr>
        <w:t xml:space="preserve"> because we simply lack the sample sizes to say a</w:t>
      </w:r>
      <w:r w:rsidRPr="00F93E8D">
        <w:rPr>
          <w:rFonts w:eastAsia="Times New Roman" w:cs="Times New Roman"/>
        </w:rPr>
        <w:t>nything</w:t>
      </w:r>
      <w:r>
        <w:rPr>
          <w:rFonts w:eastAsia="Times New Roman" w:cs="Times New Roman"/>
        </w:rPr>
        <w:t>—</w:t>
      </w:r>
      <w:r w:rsidRPr="00F93E8D">
        <w:rPr>
          <w:rFonts w:eastAsia="Times New Roman" w:cs="Times New Roman"/>
        </w:rPr>
        <w:t>beyond anecdotally or in very select samples to begin with.</w:t>
      </w:r>
      <w:r w:rsidRPr="00F93E8D">
        <w:rPr>
          <w:rFonts w:eastAsia="Times New Roman" w:cs="Times New Roman"/>
        </w:rPr>
        <w:t xml:space="preserve"> </w:t>
      </w:r>
      <w:r w:rsidRPr="00F93E8D">
        <w:rPr>
          <w:rFonts w:eastAsia="Times New Roman" w:cs="Times New Roman"/>
        </w:rPr>
        <w:t xml:space="preserve">In order to get those large sample sizes, it is critical that we have a good infrastructure of administrative data in the UK. At the Institute for Fiscal Studies, we work with a number of </w:t>
      </w:r>
      <w:r w:rsidRPr="00F93E8D">
        <w:rPr>
          <w:rFonts w:eastAsia="Times New Roman" w:cs="Times New Roman"/>
        </w:rPr>
        <w:t xml:space="preserve">different </w:t>
      </w:r>
      <w:r w:rsidRPr="00F93E8D">
        <w:rPr>
          <w:rFonts w:eastAsia="Times New Roman" w:cs="Times New Roman"/>
        </w:rPr>
        <w:t>G</w:t>
      </w:r>
      <w:r w:rsidRPr="00F93E8D">
        <w:rPr>
          <w:rFonts w:eastAsia="Times New Roman" w:cs="Times New Roman"/>
        </w:rPr>
        <w:t xml:space="preserve">overnment </w:t>
      </w:r>
      <w:r w:rsidRPr="00F93E8D">
        <w:rPr>
          <w:rFonts w:eastAsia="Times New Roman" w:cs="Times New Roman"/>
        </w:rPr>
        <w:t>D</w:t>
      </w:r>
      <w:r w:rsidRPr="00F93E8D">
        <w:rPr>
          <w:rFonts w:eastAsia="Times New Roman" w:cs="Times New Roman"/>
        </w:rPr>
        <w:t>epartments and their administrative datasets. Those datasets exist. They are available for research. They allow these types of quantifications to take place.</w:t>
      </w:r>
    </w:p>
    <w:p w:rsidR="004E7BBD" w:rsidRPr="00F93E8D" w:rsidP="00E7305B">
      <w:pPr>
        <w:ind w:left="794"/>
        <w:rPr>
          <w:rFonts w:eastAsia="Times New Roman" w:cs="Times New Roman"/>
        </w:rPr>
      </w:pPr>
      <w:r w:rsidRPr="00F93E8D">
        <w:rPr>
          <w:rFonts w:eastAsia="Times New Roman" w:cs="Times New Roman"/>
        </w:rPr>
        <w:t>Where I would push would be for us to think about long-term investment and a</w:t>
      </w:r>
      <w:r w:rsidRPr="00F93E8D">
        <w:rPr>
          <w:rFonts w:eastAsia="Times New Roman" w:cs="Times New Roman"/>
        </w:rPr>
        <w:t>lso linking across different datasets to allow us to do cross-tabulation, say, of people’s labour market status with their children’s schooling outcomes. It is somewhat hard to always get enough samples in some of those cross-tabulations, and that might be</w:t>
      </w:r>
      <w:r w:rsidRPr="00F93E8D">
        <w:rPr>
          <w:rFonts w:eastAsia="Times New Roman" w:cs="Times New Roman"/>
        </w:rPr>
        <w:t xml:space="preserve"> critical at a time of crisis when, as I mentioned before, households are being hit on so many different dimensions. Any given administrative dataset will only give you a very detailed picture on one dimension. That is what they are designed to be collecte</w:t>
      </w:r>
      <w:r w:rsidRPr="00F93E8D">
        <w:rPr>
          <w:rFonts w:eastAsia="Times New Roman" w:cs="Times New Roman"/>
        </w:rPr>
        <w:t>d for, whether it is from the Department for Education, the DWP, the Ministry of Justice or whatever. When we can actually link those, then we get a fuller picture of all the different ways that households are actually being exposed and all of the cross-va</w:t>
      </w:r>
      <w:r w:rsidRPr="00F93E8D">
        <w:rPr>
          <w:rFonts w:eastAsia="Times New Roman" w:cs="Times New Roman"/>
        </w:rPr>
        <w:t>riation by age, group, gender and other dimensions, which might be incredibly important for how the crisis actually plays out in the longer term. It is about continually investing in those data linkages.</w:t>
      </w:r>
    </w:p>
    <w:p w:rsidR="00E7305B" w:rsidRPr="00F93E8D" w:rsidP="00E7305B">
      <w:pPr>
        <w:ind w:left="794"/>
        <w:rPr>
          <w:rFonts w:eastAsia="Times New Roman" w:cs="Times New Roman"/>
        </w:rPr>
      </w:pPr>
      <w:r w:rsidRPr="00F93E8D">
        <w:rPr>
          <w:rFonts w:eastAsia="Times New Roman" w:cs="Times New Roman"/>
        </w:rPr>
        <w:t xml:space="preserve">I am very encouraged at some of the large household </w:t>
      </w:r>
      <w:r w:rsidRPr="00F93E8D">
        <w:rPr>
          <w:rFonts w:eastAsia="Times New Roman" w:cs="Times New Roman"/>
        </w:rPr>
        <w:t xml:space="preserve">studies that we have in the UK, which have been funded by Research Councils UK to have </w:t>
      </w:r>
      <w:r>
        <w:rPr>
          <w:rFonts w:eastAsia="Times New Roman" w:cs="Times New Roman"/>
        </w:rPr>
        <w:t>Covid</w:t>
      </w:r>
      <w:r w:rsidRPr="00F93E8D">
        <w:rPr>
          <w:rFonts w:eastAsia="Times New Roman" w:cs="Times New Roman"/>
        </w:rPr>
        <w:t>-specific modules now going out to field</w:t>
      </w:r>
      <w:r w:rsidRPr="00F93E8D">
        <w:rPr>
          <w:rFonts w:eastAsia="Times New Roman" w:cs="Times New Roman"/>
        </w:rPr>
        <w:t xml:space="preserve">. They </w:t>
      </w:r>
      <w:r w:rsidRPr="00F93E8D">
        <w:rPr>
          <w:rFonts w:eastAsia="Times New Roman" w:cs="Times New Roman"/>
        </w:rPr>
        <w:t xml:space="preserve">will give us a very rich picture of 40,000 </w:t>
      </w:r>
      <w:r w:rsidRPr="00F93E8D">
        <w:rPr>
          <w:rFonts w:eastAsia="Times New Roman" w:cs="Times New Roman"/>
        </w:rPr>
        <w:t xml:space="preserve">or </w:t>
      </w:r>
      <w:r w:rsidRPr="00F93E8D">
        <w:rPr>
          <w:rFonts w:eastAsia="Times New Roman" w:cs="Times New Roman"/>
        </w:rPr>
        <w:t>50,000 households for which we have information from other time periods</w:t>
      </w:r>
      <w:r w:rsidRPr="00F93E8D">
        <w:rPr>
          <w:rFonts w:eastAsia="Times New Roman" w:cs="Times New Roman"/>
        </w:rPr>
        <w:t>,</w:t>
      </w:r>
      <w:r w:rsidRPr="00F93E8D">
        <w:rPr>
          <w:rFonts w:eastAsia="Times New Roman" w:cs="Times New Roman"/>
        </w:rPr>
        <w:t xml:space="preserve"> to really get a grasp in real</w:t>
      </w:r>
      <w:r w:rsidRPr="00F93E8D">
        <w:rPr>
          <w:rFonts w:eastAsia="Times New Roman" w:cs="Times New Roman"/>
        </w:rPr>
        <w:t xml:space="preserve"> </w:t>
      </w:r>
      <w:r w:rsidRPr="00F93E8D">
        <w:rPr>
          <w:rFonts w:eastAsia="Times New Roman" w:cs="Times New Roman"/>
        </w:rPr>
        <w:t xml:space="preserve">time </w:t>
      </w:r>
      <w:r w:rsidRPr="00F93E8D">
        <w:rPr>
          <w:rFonts w:eastAsia="Times New Roman" w:cs="Times New Roman"/>
        </w:rPr>
        <w:t xml:space="preserve">of </w:t>
      </w:r>
      <w:r w:rsidRPr="00F93E8D">
        <w:rPr>
          <w:rFonts w:eastAsia="Times New Roman" w:cs="Times New Roman"/>
        </w:rPr>
        <w:t>how households are responding to the crisis. We have had a lot of investment in good data in the UK</w:t>
      </w:r>
      <w:r w:rsidRPr="00F93E8D">
        <w:rPr>
          <w:rFonts w:eastAsia="Times New Roman" w:cs="Times New Roman"/>
        </w:rPr>
        <w:t>. L</w:t>
      </w:r>
      <w:r w:rsidRPr="00F93E8D">
        <w:rPr>
          <w:rFonts w:eastAsia="Times New Roman" w:cs="Times New Roman"/>
        </w:rPr>
        <w:t>ong may that continue. That really allows us to understand and be a world leader in those aspects.</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Sara Britcliffe</w:t>
      </w:r>
      <w:r w:rsidRPr="00F93E8D">
        <w:rPr>
          <w:rFonts w:eastAsia="Times New Roman" w:cs="Times New Roman"/>
          <w:b/>
        </w:rPr>
        <w:t>:</w:t>
      </w:r>
      <w:r w:rsidRPr="00F93E8D">
        <w:rPr>
          <w:rFonts w:eastAsia="Times New Roman" w:cs="Times New Roman"/>
        </w:rPr>
        <w:t xml:space="preserve"> What do you think is working well in relation to the </w:t>
      </w:r>
      <w:r w:rsidRPr="00F93E8D">
        <w:rPr>
          <w:rFonts w:eastAsia="Times New Roman" w:cs="Times New Roman"/>
        </w:rPr>
        <w:t xml:space="preserve">economic response to </w:t>
      </w:r>
      <w:r>
        <w:rPr>
          <w:rFonts w:eastAsia="Times New Roman" w:cs="Times New Roman"/>
        </w:rPr>
        <w:t>Covid</w:t>
      </w:r>
      <w:r w:rsidRPr="00F93E8D">
        <w:rPr>
          <w:rFonts w:eastAsia="Times New Roman" w:cs="Times New Roman"/>
        </w:rPr>
        <w:t>-19?</w:t>
      </w:r>
    </w:p>
    <w:p w:rsidR="00E7305B" w:rsidRPr="00F93E8D" w:rsidP="00E7305B">
      <w:pPr>
        <w:ind w:left="794"/>
        <w:rPr>
          <w:rFonts w:eastAsia="Times New Roman" w:cs="Times New Roman"/>
        </w:rPr>
      </w:pPr>
      <w:r w:rsidRPr="00F93E8D">
        <w:rPr>
          <w:rFonts w:eastAsia="Times New Roman" w:cs="Times New Roman"/>
          <w:b/>
          <w:i/>
        </w:rPr>
        <w:t>Professor Rasul:</w:t>
      </w:r>
      <w:r w:rsidRPr="00F93E8D">
        <w:rPr>
          <w:rFonts w:eastAsia="Times New Roman" w:cs="Times New Roman"/>
          <w:b/>
        </w:rPr>
        <w:t xml:space="preserve"> </w:t>
      </w:r>
      <w:r w:rsidRPr="00F93E8D">
        <w:rPr>
          <w:rFonts w:eastAsia="Times New Roman" w:cs="Times New Roman"/>
        </w:rPr>
        <w:t>The ability to target resources to furloughed workers and to target resources to self-employed workers has had a tremendous impact on those families. Whe</w:t>
      </w:r>
      <w:r w:rsidRPr="00F93E8D">
        <w:rPr>
          <w:rFonts w:eastAsia="Times New Roman" w:cs="Times New Roman"/>
        </w:rPr>
        <w:t xml:space="preserve">n you look across countries at the extent to which they have been able to use their pre-existing infrastructures to get resources to those households that need it, it is vital. </w:t>
      </w:r>
    </w:p>
    <w:p w:rsidR="00E7305B" w:rsidRPr="00F93E8D" w:rsidP="00E7305B">
      <w:pPr>
        <w:ind w:left="794"/>
        <w:rPr>
          <w:rFonts w:eastAsia="Times New Roman" w:cs="Times New Roman"/>
        </w:rPr>
      </w:pPr>
      <w:r w:rsidRPr="00F93E8D">
        <w:rPr>
          <w:rFonts w:eastAsia="Times New Roman" w:cs="Times New Roman"/>
        </w:rPr>
        <w:t>The real challenge now is how we reverse those policies to an extent. When and</w:t>
      </w:r>
      <w:r w:rsidRPr="00F93E8D">
        <w:rPr>
          <w:rFonts w:eastAsia="Times New Roman" w:cs="Times New Roman"/>
        </w:rPr>
        <w:t xml:space="preserve"> how do we do that? Coming back to what I was mentioning to Peter, what kind of guidance and what kind of certainty is provided to households about how those policies will be rolled back? They will need to be rolled back to some extent</w:t>
      </w:r>
      <w:r w:rsidRPr="00F93E8D">
        <w:rPr>
          <w:rFonts w:eastAsia="Times New Roman" w:cs="Times New Roman"/>
        </w:rPr>
        <w:t>,</w:t>
      </w:r>
      <w:r w:rsidRPr="00F93E8D">
        <w:rPr>
          <w:rFonts w:eastAsia="Times New Roman" w:cs="Times New Roman"/>
        </w:rPr>
        <w:t xml:space="preserve"> but this might lead</w:t>
      </w:r>
      <w:r w:rsidRPr="00F93E8D">
        <w:rPr>
          <w:rFonts w:eastAsia="Times New Roman" w:cs="Times New Roman"/>
        </w:rPr>
        <w:t xml:space="preserve"> us to think about more permanent changes and how we think about redesigning the benefits system, which has really changed a lot over the last few decades to target in-work benefits rather than out-of-work benefits. Potentially, that might be an important </w:t>
      </w:r>
      <w:r w:rsidRPr="00F93E8D">
        <w:rPr>
          <w:rFonts w:eastAsia="Times New Roman" w:cs="Times New Roman"/>
        </w:rPr>
        <w:t>issue going forward in terms of the most vulnerable households and communities.</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Sara Britcliffe:</w:t>
      </w:r>
      <w:r w:rsidRPr="00F93E8D">
        <w:rPr>
          <w:rFonts w:eastAsia="Times New Roman" w:cs="Times New Roman"/>
        </w:rPr>
        <w:t xml:space="preserve"> Are there any that you believe need to improve right now?</w:t>
      </w:r>
    </w:p>
    <w:p w:rsidR="00E7305B" w:rsidRPr="00F93E8D" w:rsidP="00E7305B">
      <w:pPr>
        <w:ind w:left="794"/>
        <w:rPr>
          <w:rFonts w:eastAsia="Times New Roman" w:cs="Times New Roman"/>
        </w:rPr>
      </w:pPr>
      <w:r w:rsidRPr="00F93E8D">
        <w:rPr>
          <w:rFonts w:eastAsia="Times New Roman" w:cs="Times New Roman"/>
          <w:b/>
          <w:i/>
        </w:rPr>
        <w:t>Professor Rasul:</w:t>
      </w:r>
      <w:r w:rsidRPr="00F93E8D">
        <w:rPr>
          <w:rFonts w:eastAsia="Times New Roman" w:cs="Times New Roman"/>
          <w:b/>
        </w:rPr>
        <w:t xml:space="preserve"> </w:t>
      </w:r>
      <w:r w:rsidRPr="00F93E8D">
        <w:rPr>
          <w:rFonts w:eastAsia="Times New Roman" w:cs="Times New Roman"/>
        </w:rPr>
        <w:t>You could always argue that things could be done better in hindsight</w:t>
      </w:r>
      <w:r>
        <w:rPr>
          <w:rFonts w:eastAsia="Times New Roman" w:cs="Times New Roman"/>
        </w:rPr>
        <w:t>,</w:t>
      </w:r>
      <w:r w:rsidRPr="00F93E8D">
        <w:rPr>
          <w:rFonts w:eastAsia="Times New Roman" w:cs="Times New Roman"/>
        </w:rPr>
        <w:t xml:space="preserve"> but it is very</w:t>
      </w:r>
      <w:r w:rsidRPr="00F93E8D">
        <w:rPr>
          <w:rFonts w:eastAsia="Times New Roman" w:cs="Times New Roman"/>
        </w:rPr>
        <w:t xml:space="preserve"> hard</w:t>
      </w:r>
      <w:r w:rsidRPr="00F93E8D">
        <w:rPr>
          <w:rFonts w:eastAsia="Times New Roman" w:cs="Times New Roman"/>
        </w:rPr>
        <w:t>. W</w:t>
      </w:r>
      <w:r w:rsidRPr="00F93E8D">
        <w:rPr>
          <w:rFonts w:eastAsia="Times New Roman" w:cs="Times New Roman"/>
        </w:rPr>
        <w:t xml:space="preserve">e are facing incredibly difficult times and incredibly difficult trade-offs. </w:t>
      </w:r>
      <w:r w:rsidRPr="00F93E8D">
        <w:rPr>
          <w:rFonts w:eastAsia="Times New Roman" w:cs="Times New Roman"/>
        </w:rPr>
        <w:t>A</w:t>
      </w:r>
      <w:r w:rsidRPr="00F93E8D">
        <w:rPr>
          <w:rFonts w:eastAsia="Times New Roman" w:cs="Times New Roman"/>
        </w:rPr>
        <w:t>nything that we try to do is only based on the quality of the data that we have</w:t>
      </w:r>
      <w:r w:rsidRPr="00F93E8D">
        <w:rPr>
          <w:rFonts w:eastAsia="Times New Roman" w:cs="Times New Roman"/>
        </w:rPr>
        <w:t>.</w:t>
      </w:r>
      <w:r w:rsidRPr="00F93E8D">
        <w:rPr>
          <w:rFonts w:eastAsia="Times New Roman" w:cs="Times New Roman"/>
        </w:rPr>
        <w:t xml:space="preserve"> </w:t>
      </w:r>
      <w:r w:rsidRPr="00F93E8D">
        <w:rPr>
          <w:rFonts w:eastAsia="Times New Roman" w:cs="Times New Roman"/>
        </w:rPr>
        <w:t>T</w:t>
      </w:r>
      <w:r w:rsidRPr="00F93E8D">
        <w:rPr>
          <w:rFonts w:eastAsia="Times New Roman" w:cs="Times New Roman"/>
        </w:rPr>
        <w:t>hat is really the bedrock and foundation of being able to come up with good ideas and un</w:t>
      </w:r>
      <w:r w:rsidRPr="00F93E8D">
        <w:rPr>
          <w:rFonts w:eastAsia="Times New Roman" w:cs="Times New Roman"/>
        </w:rPr>
        <w:t xml:space="preserve">derstand where problems are emerging. </w:t>
      </w:r>
      <w:r w:rsidRPr="00F93E8D">
        <w:rPr>
          <w:rFonts w:eastAsia="Times New Roman" w:cs="Times New Roman"/>
        </w:rPr>
        <w:t xml:space="preserve">We need to </w:t>
      </w:r>
      <w:r w:rsidRPr="00F93E8D">
        <w:rPr>
          <w:rFonts w:eastAsia="Times New Roman" w:cs="Times New Roman"/>
        </w:rPr>
        <w:t>make sure we always have that data available to researchers to provide this as one of many inputs into the</w:t>
      </w:r>
      <w:r w:rsidRPr="00F93E8D">
        <w:rPr>
          <w:rFonts w:eastAsia="Times New Roman" w:cs="Times New Roman"/>
        </w:rPr>
        <w:t xml:space="preserve"> political</w:t>
      </w:r>
      <w:r w:rsidRPr="00F93E8D">
        <w:rPr>
          <w:rFonts w:eastAsia="Times New Roman" w:cs="Times New Roman"/>
        </w:rPr>
        <w:t xml:space="preserve"> process.</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Sara Britcliffe:</w:t>
      </w:r>
      <w:r w:rsidRPr="00F93E8D">
        <w:rPr>
          <w:rFonts w:eastAsia="Times New Roman" w:cs="Times New Roman"/>
        </w:rPr>
        <w:t xml:space="preserve"> My next question is to </w:t>
      </w:r>
      <w:r w:rsidRPr="00F93E8D">
        <w:rPr>
          <w:rFonts w:eastAsia="Times New Roman" w:cs="Times New Roman"/>
        </w:rPr>
        <w:t xml:space="preserve">both </w:t>
      </w:r>
      <w:r w:rsidRPr="00F93E8D">
        <w:rPr>
          <w:rFonts w:eastAsia="Times New Roman" w:cs="Times New Roman"/>
        </w:rPr>
        <w:t xml:space="preserve">yourself and Professor </w:t>
      </w:r>
      <w:r w:rsidRPr="00F93E8D">
        <w:rPr>
          <w:rFonts w:eastAsia="Times New Roman" w:cs="Times New Roman"/>
        </w:rPr>
        <w:t>Marmot. Do you think that the safety net of benefits and assistance available at the moment will help to stop existing economic inequalities from worsening? If so, why?</w:t>
      </w:r>
    </w:p>
    <w:p w:rsidR="00E7305B" w:rsidRPr="00F93E8D" w:rsidP="00E7305B">
      <w:pPr>
        <w:ind w:left="794"/>
        <w:rPr>
          <w:rFonts w:eastAsia="Times New Roman" w:cs="Times New Roman"/>
        </w:rPr>
      </w:pPr>
      <w:r w:rsidRPr="00F93E8D">
        <w:rPr>
          <w:rFonts w:eastAsia="Times New Roman" w:cs="Times New Roman"/>
          <w:b/>
          <w:i/>
        </w:rPr>
        <w:t>Professor Sir Michael Marmot:</w:t>
      </w:r>
      <w:r w:rsidRPr="00F93E8D">
        <w:rPr>
          <w:rFonts w:eastAsia="Times New Roman" w:cs="Times New Roman"/>
          <w:b/>
        </w:rPr>
        <w:t xml:space="preserve"> </w:t>
      </w:r>
      <w:r w:rsidRPr="00F93E8D">
        <w:rPr>
          <w:rFonts w:eastAsia="Times New Roman" w:cs="Times New Roman"/>
        </w:rPr>
        <w:t>The benefits and safety net are of absolutely vital impor</w:t>
      </w:r>
      <w:r w:rsidRPr="00F93E8D">
        <w:rPr>
          <w:rFonts w:eastAsia="Times New Roman" w:cs="Times New Roman"/>
        </w:rPr>
        <w:t>tance. One of the issues has been that they were not generous enough before the crisis, before the pandemic. They were not generous enough and it was, to put it neutrally, a bit clunky in the way it was actually implemented. The well-documented problems wi</w:t>
      </w:r>
      <w:r w:rsidRPr="00F93E8D">
        <w:rPr>
          <w:rFonts w:eastAsia="Times New Roman" w:cs="Times New Roman"/>
        </w:rPr>
        <w:t xml:space="preserve">th people accessing </w:t>
      </w:r>
      <w:r w:rsidRPr="00F93E8D">
        <w:rPr>
          <w:rFonts w:eastAsia="Times New Roman" w:cs="Times New Roman"/>
        </w:rPr>
        <w:t>u</w:t>
      </w:r>
      <w:r w:rsidRPr="00F93E8D">
        <w:rPr>
          <w:rFonts w:eastAsia="Times New Roman" w:cs="Times New Roman"/>
        </w:rPr>
        <w:t xml:space="preserve">niversal </w:t>
      </w:r>
      <w:r w:rsidRPr="00F93E8D">
        <w:rPr>
          <w:rFonts w:eastAsia="Times New Roman" w:cs="Times New Roman"/>
        </w:rPr>
        <w:t>c</w:t>
      </w:r>
      <w:r w:rsidRPr="00F93E8D">
        <w:rPr>
          <w:rFonts w:eastAsia="Times New Roman" w:cs="Times New Roman"/>
        </w:rPr>
        <w:t>redit are well known, causing great difficulty</w:t>
      </w:r>
      <w:r>
        <w:rPr>
          <w:rFonts w:eastAsia="Times New Roman" w:cs="Times New Roman"/>
        </w:rPr>
        <w:t>—</w:t>
      </w:r>
      <w:r w:rsidRPr="00F93E8D">
        <w:rPr>
          <w:rFonts w:eastAsia="Times New Roman" w:cs="Times New Roman"/>
        </w:rPr>
        <w:t>loans, food shortages and the like. They were not very generous. If you look at the minimum income necessary for healthy living, the benefits available to families in need did no</w:t>
      </w:r>
      <w:r w:rsidRPr="00F93E8D">
        <w:rPr>
          <w:rFonts w:eastAsia="Times New Roman" w:cs="Times New Roman"/>
        </w:rPr>
        <w:t>t bring their incomes up to the minimum necessary for a healthy life. This was not a way to live.</w:t>
      </w:r>
      <w:r w:rsidRPr="00F93E8D">
        <w:rPr>
          <w:rFonts w:eastAsia="Times New Roman" w:cs="Times New Roman"/>
        </w:rPr>
        <w:t xml:space="preserve"> </w:t>
      </w:r>
    </w:p>
    <w:p w:rsidR="00E7305B" w:rsidRPr="00F93E8D" w:rsidP="00E7305B">
      <w:pPr>
        <w:ind w:left="794"/>
        <w:rPr>
          <w:rFonts w:eastAsia="Times New Roman" w:cs="Times New Roman"/>
        </w:rPr>
      </w:pPr>
      <w:r w:rsidRPr="00F93E8D">
        <w:rPr>
          <w:rFonts w:eastAsia="Times New Roman" w:cs="Times New Roman"/>
        </w:rPr>
        <w:t xml:space="preserve">If the purpose of doing that was to encourage people to get into work, fine, I can see the argument there. </w:t>
      </w:r>
      <w:r w:rsidRPr="00F93E8D">
        <w:rPr>
          <w:rFonts w:eastAsia="Times New Roman" w:cs="Times New Roman"/>
        </w:rPr>
        <w:t>I</w:t>
      </w:r>
      <w:r w:rsidRPr="00F93E8D">
        <w:rPr>
          <w:rFonts w:eastAsia="Times New Roman" w:cs="Times New Roman"/>
        </w:rPr>
        <w:t>f there is no work, having a benefit level set at</w:t>
      </w:r>
      <w:r w:rsidRPr="00F93E8D">
        <w:rPr>
          <w:rFonts w:eastAsia="Times New Roman" w:cs="Times New Roman"/>
        </w:rPr>
        <w:t xml:space="preserve"> a level that makes it incompatible with the minimum necessary for a healthy life means that the answer is no, that is not sufficient.</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Sara Britcliffe:</w:t>
      </w:r>
      <w:r w:rsidRPr="00F93E8D">
        <w:rPr>
          <w:rFonts w:eastAsia="Times New Roman" w:cs="Times New Roman"/>
        </w:rPr>
        <w:t xml:space="preserve"> What do you think could be changed in order to protect </w:t>
      </w:r>
      <w:r w:rsidRPr="00F93E8D">
        <w:rPr>
          <w:rFonts w:eastAsia="Times New Roman" w:cs="Times New Roman"/>
        </w:rPr>
        <w:t>the most vulnerable groups?</w:t>
      </w:r>
    </w:p>
    <w:p w:rsidR="00E7305B" w:rsidRPr="00F93E8D" w:rsidP="00E7305B">
      <w:pPr>
        <w:ind w:left="794"/>
        <w:rPr>
          <w:rFonts w:eastAsia="Times New Roman" w:cs="Times New Roman"/>
        </w:rPr>
      </w:pPr>
      <w:r w:rsidRPr="00F93E8D">
        <w:rPr>
          <w:rFonts w:eastAsia="Times New Roman" w:cs="Times New Roman"/>
          <w:b/>
          <w:i/>
        </w:rPr>
        <w:t>Professor Sir Michael</w:t>
      </w:r>
      <w:r w:rsidRPr="00F93E8D">
        <w:rPr>
          <w:rFonts w:eastAsia="Times New Roman" w:cs="Times New Roman"/>
          <w:b/>
          <w:i/>
        </w:rPr>
        <w:t xml:space="preserve"> Marmot:</w:t>
      </w:r>
      <w:r w:rsidRPr="00F93E8D">
        <w:rPr>
          <w:rFonts w:eastAsia="Times New Roman" w:cs="Times New Roman"/>
          <w:b/>
        </w:rPr>
        <w:t xml:space="preserve"> </w:t>
      </w:r>
      <w:r w:rsidRPr="00F93E8D">
        <w:rPr>
          <w:rFonts w:eastAsia="Times New Roman" w:cs="Times New Roman"/>
        </w:rPr>
        <w:t>In a way, Peter Gibson’s earlier question about policies, which is a very important question, made me nervous just thinking about it. Part of how I would respond to him is that</w:t>
      </w:r>
      <w:r>
        <w:rPr>
          <w:rFonts w:eastAsia="Times New Roman" w:cs="Times New Roman"/>
        </w:rPr>
        <w:t xml:space="preserve"> </w:t>
      </w:r>
      <w:r w:rsidRPr="00F93E8D">
        <w:rPr>
          <w:rFonts w:eastAsia="Times New Roman" w:cs="Times New Roman"/>
        </w:rPr>
        <w:t>at the heart of all policies should be concern for the likely impact o</w:t>
      </w:r>
      <w:r w:rsidRPr="00F93E8D">
        <w:rPr>
          <w:rFonts w:eastAsia="Times New Roman" w:cs="Times New Roman"/>
        </w:rPr>
        <w:t>n health inequalities. We know what things are likely to have an adverse impact on health inequalities</w:t>
      </w:r>
      <w:r>
        <w:rPr>
          <w:rFonts w:eastAsia="Times New Roman" w:cs="Times New Roman"/>
        </w:rPr>
        <w:t>,</w:t>
      </w:r>
      <w:r w:rsidRPr="00F93E8D">
        <w:rPr>
          <w:rFonts w:eastAsia="Times New Roman" w:cs="Times New Roman"/>
        </w:rPr>
        <w:t xml:space="preserve"> because we have been studying it. That is what the </w:t>
      </w:r>
      <w:r w:rsidRPr="00F93E8D">
        <w:rPr>
          <w:rFonts w:eastAsia="Times New Roman" w:cs="Times New Roman"/>
        </w:rPr>
        <w:t>Marmot r</w:t>
      </w:r>
      <w:r w:rsidRPr="00F93E8D">
        <w:rPr>
          <w:rFonts w:eastAsia="Times New Roman" w:cs="Times New Roman"/>
        </w:rPr>
        <w:t xml:space="preserve">eview in 2010 summarised and that is what my </w:t>
      </w:r>
      <w:r>
        <w:rPr>
          <w:rFonts w:eastAsia="Times New Roman" w:cs="Times New Roman"/>
        </w:rPr>
        <w:t>“</w:t>
      </w:r>
      <w:r w:rsidRPr="00B2237E">
        <w:rPr>
          <w:rFonts w:eastAsia="Times New Roman" w:cs="Times New Roman"/>
        </w:rPr>
        <w:t>10 Years On</w:t>
      </w:r>
      <w:r>
        <w:rPr>
          <w:rFonts w:eastAsia="Times New Roman" w:cs="Times New Roman"/>
        </w:rPr>
        <w:t>”</w:t>
      </w:r>
      <w:r w:rsidRPr="00F93E8D">
        <w:rPr>
          <w:rFonts w:eastAsia="Times New Roman" w:cs="Times New Roman"/>
        </w:rPr>
        <w:t xml:space="preserve"> review summarised. We know what th</w:t>
      </w:r>
      <w:r w:rsidRPr="00F93E8D">
        <w:rPr>
          <w:rFonts w:eastAsia="Times New Roman" w:cs="Times New Roman"/>
        </w:rPr>
        <w:t>e key determinants are of health inequalities</w:t>
      </w:r>
      <w:r>
        <w:rPr>
          <w:rFonts w:eastAsia="Times New Roman" w:cs="Times New Roman"/>
        </w:rPr>
        <w:t>,</w:t>
      </w:r>
      <w:r w:rsidRPr="00F93E8D">
        <w:rPr>
          <w:rFonts w:eastAsia="Times New Roman" w:cs="Times New Roman"/>
        </w:rPr>
        <w:t xml:space="preserve"> and we should have regard in all of our policies to the likely impact on health inequality. If people do not have enough money to enable them to live a healthy life, that should have a big effect on the way we</w:t>
      </w:r>
      <w:r w:rsidRPr="00F93E8D">
        <w:rPr>
          <w:rFonts w:eastAsia="Times New Roman" w:cs="Times New Roman"/>
        </w:rPr>
        <w:t xml:space="preserve"> de</w:t>
      </w:r>
      <w:r w:rsidRPr="00F93E8D">
        <w:rPr>
          <w:rFonts w:eastAsia="Times New Roman" w:cs="Times New Roman"/>
        </w:rPr>
        <w:t>sign</w:t>
      </w:r>
      <w:r w:rsidRPr="00F93E8D">
        <w:rPr>
          <w:rFonts w:eastAsia="Times New Roman" w:cs="Times New Roman"/>
        </w:rPr>
        <w:t xml:space="preserve"> policies in the</w:t>
      </w:r>
      <w:r w:rsidRPr="00F93E8D">
        <w:rPr>
          <w:rFonts w:eastAsia="Times New Roman" w:cs="Times New Roman"/>
        </w:rPr>
        <w:t>se</w:t>
      </w:r>
      <w:r w:rsidRPr="00F93E8D">
        <w:rPr>
          <w:rFonts w:eastAsia="Times New Roman" w:cs="Times New Roman"/>
        </w:rPr>
        <w:t xml:space="preserve"> very str</w:t>
      </w:r>
      <w:r w:rsidRPr="00F93E8D">
        <w:rPr>
          <w:rFonts w:eastAsia="Times New Roman" w:cs="Times New Roman"/>
        </w:rPr>
        <w:t>ange</w:t>
      </w:r>
      <w:r w:rsidRPr="00F93E8D">
        <w:rPr>
          <w:rFonts w:eastAsia="Times New Roman" w:cs="Times New Roman"/>
        </w:rPr>
        <w:t xml:space="preserve"> circumstances in which we find ourselves.</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Kim Johnson:</w:t>
      </w:r>
      <w:r w:rsidRPr="00F93E8D">
        <w:rPr>
          <w:rFonts w:eastAsia="Times New Roman" w:cs="Times New Roman"/>
        </w:rPr>
        <w:t xml:space="preserve"> My first question is directed to Professor Rasul. </w:t>
      </w:r>
      <w:r w:rsidRPr="00F93E8D">
        <w:rPr>
          <w:rFonts w:eastAsia="Times New Roman" w:cs="Times New Roman"/>
        </w:rPr>
        <w:t>W</w:t>
      </w:r>
      <w:r w:rsidRPr="00F93E8D">
        <w:rPr>
          <w:rFonts w:eastAsia="Times New Roman" w:cs="Times New Roman"/>
        </w:rPr>
        <w:t>e have heard this afternoon about the disproportionate impact on some of the protected characteristics. I would</w:t>
      </w:r>
      <w:r w:rsidRPr="00F93E8D">
        <w:rPr>
          <w:rFonts w:eastAsia="Times New Roman" w:cs="Times New Roman"/>
        </w:rPr>
        <w:t xml:space="preserve"> like to ask you</w:t>
      </w:r>
      <w:r w:rsidRPr="00F93E8D">
        <w:rPr>
          <w:rFonts w:eastAsia="Times New Roman" w:cs="Times New Roman"/>
        </w:rPr>
        <w:t xml:space="preserve"> </w:t>
      </w:r>
      <w:r w:rsidRPr="00F93E8D">
        <w:rPr>
          <w:rFonts w:eastAsia="Times New Roman" w:cs="Times New Roman"/>
        </w:rPr>
        <w:t>what contribution that 10 years of austerity has had on these groups and the increasing levels of poverty and social deprivation</w:t>
      </w:r>
      <w:r w:rsidRPr="00F93E8D">
        <w:rPr>
          <w:rFonts w:eastAsia="Times New Roman" w:cs="Times New Roman"/>
        </w:rPr>
        <w:t>.</w:t>
      </w:r>
      <w:r w:rsidRPr="00F93E8D">
        <w:rPr>
          <w:rFonts w:eastAsia="Times New Roman" w:cs="Times New Roman"/>
        </w:rPr>
        <w:t xml:space="preserve"> Were these foreseeable? </w:t>
      </w:r>
    </w:p>
    <w:p w:rsidR="00E7305B" w:rsidRPr="00F93E8D" w:rsidP="00E7305B">
      <w:pPr>
        <w:ind w:left="794"/>
        <w:rPr>
          <w:rFonts w:eastAsia="Times New Roman" w:cs="Times New Roman"/>
        </w:rPr>
      </w:pPr>
      <w:r w:rsidRPr="00F93E8D">
        <w:rPr>
          <w:rFonts w:eastAsia="Times New Roman" w:cs="Times New Roman"/>
          <w:b/>
          <w:i/>
        </w:rPr>
        <w:t>Professor Rasul:</w:t>
      </w:r>
      <w:r w:rsidRPr="00F93E8D">
        <w:rPr>
          <w:rFonts w:eastAsia="Times New Roman" w:cs="Times New Roman"/>
          <w:b/>
        </w:rPr>
        <w:t xml:space="preserve"> </w:t>
      </w:r>
      <w:r w:rsidRPr="00F93E8D">
        <w:rPr>
          <w:rFonts w:eastAsia="Times New Roman" w:cs="Times New Roman"/>
        </w:rPr>
        <w:t>As we discussed before, there has been a long-running rise in inequ</w:t>
      </w:r>
      <w:r w:rsidRPr="00F93E8D">
        <w:rPr>
          <w:rFonts w:eastAsia="Times New Roman" w:cs="Times New Roman"/>
        </w:rPr>
        <w:t>ality pre-crisis. It is not surprising that some of those dimensions then get amplified during the crisis. As Michael was saying, perhaps it is welcome to think that, in the future, we are not going to go back to austerity</w:t>
      </w:r>
      <w:r>
        <w:rPr>
          <w:rFonts w:eastAsia="Times New Roman" w:cs="Times New Roman"/>
        </w:rPr>
        <w:t>,</w:t>
      </w:r>
      <w:r w:rsidRPr="00F93E8D">
        <w:rPr>
          <w:rFonts w:eastAsia="Times New Roman" w:cs="Times New Roman"/>
        </w:rPr>
        <w:t xml:space="preserve"> but we are going to have to find</w:t>
      </w:r>
      <w:r w:rsidRPr="00F93E8D">
        <w:rPr>
          <w:rFonts w:eastAsia="Times New Roman" w:cs="Times New Roman"/>
        </w:rPr>
        <w:t xml:space="preserve"> some other way to fund the short-term policies going forward. </w:t>
      </w:r>
    </w:p>
    <w:p w:rsidR="00E7305B" w:rsidRPr="00F93E8D" w:rsidP="00E7305B">
      <w:pPr>
        <w:ind w:left="794"/>
        <w:rPr>
          <w:rFonts w:eastAsia="Times New Roman" w:cs="Times New Roman"/>
        </w:rPr>
      </w:pPr>
      <w:r w:rsidRPr="00F93E8D">
        <w:rPr>
          <w:rFonts w:eastAsia="Times New Roman" w:cs="Times New Roman"/>
        </w:rPr>
        <w:t>Linking to the earlier question, the policies I mentioned go well beyond the benefit</w:t>
      </w:r>
      <w:r w:rsidRPr="00F93E8D">
        <w:rPr>
          <w:rFonts w:eastAsia="Times New Roman" w:cs="Times New Roman"/>
        </w:rPr>
        <w:t>s</w:t>
      </w:r>
      <w:r w:rsidRPr="00F93E8D">
        <w:rPr>
          <w:rFonts w:eastAsia="Times New Roman" w:cs="Times New Roman"/>
        </w:rPr>
        <w:t xml:space="preserve"> system and the re-design of the benefit</w:t>
      </w:r>
      <w:r w:rsidRPr="00F93E8D">
        <w:rPr>
          <w:rFonts w:eastAsia="Times New Roman" w:cs="Times New Roman"/>
        </w:rPr>
        <w:t>s</w:t>
      </w:r>
      <w:r w:rsidRPr="00F93E8D">
        <w:rPr>
          <w:rFonts w:eastAsia="Times New Roman" w:cs="Times New Roman"/>
        </w:rPr>
        <w:t xml:space="preserve"> system, much as that may be needed</w:t>
      </w:r>
      <w:r w:rsidRPr="00F93E8D">
        <w:rPr>
          <w:rFonts w:eastAsia="Times New Roman" w:cs="Times New Roman"/>
        </w:rPr>
        <w:t xml:space="preserve">. We also need </w:t>
      </w:r>
      <w:r w:rsidRPr="00F93E8D">
        <w:rPr>
          <w:rFonts w:eastAsia="Times New Roman" w:cs="Times New Roman"/>
        </w:rPr>
        <w:t>to think about h</w:t>
      </w:r>
      <w:r w:rsidRPr="00F93E8D">
        <w:rPr>
          <w:rFonts w:eastAsia="Times New Roman" w:cs="Times New Roman"/>
        </w:rPr>
        <w:t>ow we are going to encourage firms to actually re-employ people at the end of the crisis and to maintain current matches. We might also think of this as a potential opportunity to help firms to invest in technologies that allow more people to work from hom</w:t>
      </w:r>
      <w:r w:rsidRPr="00F93E8D">
        <w:rPr>
          <w:rFonts w:eastAsia="Times New Roman" w:cs="Times New Roman"/>
        </w:rPr>
        <w:t>e or to invest in other types of technology that allow the impacts of social distancing to be smoothed out across more workers and more sectors.</w:t>
      </w:r>
    </w:p>
    <w:p w:rsidR="00E7305B" w:rsidRPr="00F93E8D" w:rsidP="00E7305B">
      <w:pPr>
        <w:ind w:left="794"/>
        <w:rPr>
          <w:rFonts w:eastAsia="Times New Roman" w:cs="Times New Roman"/>
        </w:rPr>
      </w:pPr>
      <w:r w:rsidRPr="00F93E8D">
        <w:rPr>
          <w:rFonts w:eastAsia="Times New Roman" w:cs="Times New Roman"/>
        </w:rPr>
        <w:t xml:space="preserve">Other elements that can be thought about are in terms of making sure that we provide assistance to </w:t>
      </w:r>
      <w:r w:rsidRPr="00F93E8D">
        <w:rPr>
          <w:rFonts w:eastAsia="Times New Roman" w:cs="Times New Roman"/>
        </w:rPr>
        <w:t>workers who might need to work in a different sector to where they</w:t>
      </w:r>
      <w:r w:rsidRPr="00F93E8D">
        <w:rPr>
          <w:rFonts w:eastAsia="Times New Roman" w:cs="Times New Roman"/>
        </w:rPr>
        <w:t xml:space="preserve"> ha</w:t>
      </w:r>
      <w:r w:rsidRPr="00F93E8D">
        <w:rPr>
          <w:rFonts w:eastAsia="Times New Roman" w:cs="Times New Roman"/>
        </w:rPr>
        <w:t xml:space="preserve">ve previously been and allow those types of re-matches to take place. We have a large set of people who would like to work and are currently unable to work. Is there a way to </w:t>
      </w:r>
      <w:r w:rsidRPr="00F93E8D">
        <w:rPr>
          <w:rFonts w:eastAsia="Times New Roman" w:cs="Times New Roman"/>
        </w:rPr>
        <w:t>usefully employ them and to help those kinds of transition?</w:t>
      </w:r>
    </w:p>
    <w:p w:rsidR="00E7305B" w:rsidRPr="00F93E8D" w:rsidP="00E7305B">
      <w:pPr>
        <w:ind w:left="794"/>
        <w:rPr>
          <w:rFonts w:eastAsia="Times New Roman" w:cs="Times New Roman"/>
        </w:rPr>
      </w:pPr>
      <w:r w:rsidRPr="00F93E8D">
        <w:rPr>
          <w:rFonts w:eastAsia="Times New Roman" w:cs="Times New Roman"/>
        </w:rPr>
        <w:t>The other group that we have not really touched upon very much are young people who are currently in the crisis of making a key transition either between school and university or between universit</w:t>
      </w:r>
      <w:r w:rsidRPr="00F93E8D">
        <w:rPr>
          <w:rFonts w:eastAsia="Times New Roman" w:cs="Times New Roman"/>
        </w:rPr>
        <w:t xml:space="preserve">y and the workplace. We know from a battery of evidence that graduating in a recession tends to be very bad for people’s careers. It leads to a lower likelihood that you </w:t>
      </w:r>
      <w:r w:rsidRPr="00F93E8D">
        <w:rPr>
          <w:rFonts w:eastAsia="Times New Roman" w:cs="Times New Roman"/>
        </w:rPr>
        <w:t xml:space="preserve">are going to find a job upon graduation and to lower earnings once you do find a job. </w:t>
      </w:r>
      <w:r w:rsidRPr="00F93E8D">
        <w:rPr>
          <w:rFonts w:eastAsia="Times New Roman" w:cs="Times New Roman"/>
        </w:rPr>
        <w:t>Those impacts, known as scarring</w:t>
      </w:r>
      <w:r w:rsidRPr="00F93E8D">
        <w:rPr>
          <w:rFonts w:eastAsia="Times New Roman" w:cs="Times New Roman"/>
        </w:rPr>
        <w:t xml:space="preserve"> or hysteresis</w:t>
      </w:r>
      <w:r w:rsidRPr="00F93E8D">
        <w:rPr>
          <w:rFonts w:eastAsia="Times New Roman" w:cs="Times New Roman"/>
        </w:rPr>
        <w:t xml:space="preserve"> effects, tend to last for up to a decade. Numerous studies have shown how that </w:t>
      </w:r>
      <w:r>
        <w:rPr>
          <w:rFonts w:eastAsia="Times New Roman" w:cs="Times New Roman"/>
        </w:rPr>
        <w:t xml:space="preserve">that </w:t>
      </w:r>
      <w:r w:rsidRPr="00F93E8D">
        <w:rPr>
          <w:rFonts w:eastAsia="Times New Roman" w:cs="Times New Roman"/>
        </w:rPr>
        <w:t xml:space="preserve">group might be particularly vulnerable relative to people who graduated two years ago and people who </w:t>
      </w:r>
      <w:r w:rsidRPr="00F93E8D">
        <w:rPr>
          <w:rFonts w:eastAsia="Times New Roman" w:cs="Times New Roman"/>
        </w:rPr>
        <w:t xml:space="preserve">will </w:t>
      </w:r>
      <w:r w:rsidRPr="00F93E8D">
        <w:rPr>
          <w:rFonts w:eastAsia="Times New Roman" w:cs="Times New Roman"/>
        </w:rPr>
        <w:t xml:space="preserve">graduate in two or </w:t>
      </w:r>
      <w:r w:rsidRPr="00F93E8D">
        <w:rPr>
          <w:rFonts w:eastAsia="Times New Roman" w:cs="Times New Roman"/>
        </w:rPr>
        <w:t xml:space="preserve">three years’ time. </w:t>
      </w:r>
    </w:p>
    <w:p w:rsidR="00E7305B" w:rsidRPr="00F93E8D" w:rsidP="00E7305B">
      <w:pPr>
        <w:ind w:left="794"/>
        <w:rPr>
          <w:rFonts w:eastAsia="Times New Roman" w:cs="Times New Roman"/>
        </w:rPr>
      </w:pPr>
      <w:r w:rsidRPr="00F93E8D">
        <w:rPr>
          <w:rFonts w:eastAsia="Times New Roman" w:cs="Times New Roman"/>
        </w:rPr>
        <w:t xml:space="preserve">Again, </w:t>
      </w:r>
      <w:r w:rsidRPr="00F93E8D">
        <w:rPr>
          <w:rFonts w:eastAsia="Times New Roman" w:cs="Times New Roman"/>
        </w:rPr>
        <w:t xml:space="preserve">we need to </w:t>
      </w:r>
      <w:r w:rsidRPr="00F93E8D">
        <w:rPr>
          <w:rFonts w:eastAsia="Times New Roman" w:cs="Times New Roman"/>
        </w:rPr>
        <w:t>think about policies that might be specifically targeted to those individuals who are just transitioning into the labour force, by finding ways that they can switch jobs more quickly</w:t>
      </w:r>
      <w:r w:rsidRPr="00F93E8D">
        <w:rPr>
          <w:rFonts w:eastAsia="Times New Roman" w:cs="Times New Roman"/>
        </w:rPr>
        <w:t>—that</w:t>
      </w:r>
      <w:r w:rsidRPr="00F93E8D">
        <w:rPr>
          <w:rFonts w:eastAsia="Times New Roman" w:cs="Times New Roman"/>
        </w:rPr>
        <w:t xml:space="preserve"> has been a key mechanism by wh</w:t>
      </w:r>
      <w:r w:rsidRPr="00F93E8D">
        <w:rPr>
          <w:rFonts w:eastAsia="Times New Roman" w:cs="Times New Roman"/>
        </w:rPr>
        <w:t>ich people can offset the effects of recessions—or encouraging voluntary work or encouraging them to perhaps acquire more human capital and stay on in education</w:t>
      </w:r>
      <w:r w:rsidRPr="00F93E8D">
        <w:rPr>
          <w:rFonts w:eastAsia="Times New Roman" w:cs="Times New Roman"/>
        </w:rPr>
        <w:t>. Those are things that we</w:t>
      </w:r>
      <w:r w:rsidRPr="00F93E8D">
        <w:rPr>
          <w:rFonts w:eastAsia="Times New Roman" w:cs="Times New Roman"/>
        </w:rPr>
        <w:t xml:space="preserve"> might need to think about to smooth the shock for those particular gr</w:t>
      </w:r>
      <w:r w:rsidRPr="00F93E8D">
        <w:rPr>
          <w:rFonts w:eastAsia="Times New Roman" w:cs="Times New Roman"/>
        </w:rPr>
        <w:t>oups as well.</w:t>
      </w:r>
    </w:p>
    <w:p w:rsidR="00E7305B" w:rsidRPr="00F93E8D" w:rsidP="00E7305B">
      <w:pPr>
        <w:ind w:left="794"/>
        <w:rPr>
          <w:rFonts w:eastAsia="Times New Roman" w:cs="Times New Roman"/>
        </w:rPr>
      </w:pPr>
      <w:r w:rsidRPr="00F93E8D">
        <w:rPr>
          <w:rFonts w:eastAsia="Times New Roman" w:cs="Times New Roman"/>
        </w:rPr>
        <w:t xml:space="preserve">The range of policies is beyond benefits. It is also thinking about how we can work with firms as well as other groups that might be at risk. Those groups will be at risk potentially for the longer term. Some of these effects will not have a </w:t>
      </w:r>
      <w:r w:rsidRPr="00F93E8D">
        <w:rPr>
          <w:rFonts w:eastAsia="Times New Roman" w:cs="Times New Roman"/>
        </w:rPr>
        <w:t>chance to be offset for nearly a decade.</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Kim Johnson:</w:t>
      </w:r>
      <w:r w:rsidRPr="00F93E8D">
        <w:rPr>
          <w:rFonts w:eastAsia="Times New Roman" w:cs="Times New Roman"/>
        </w:rPr>
        <w:t xml:space="preserve"> My other question links back to young people and other groups. Would you say that working in precarious and zero-hour contracts also has an impact on some of these groups? Does the fact that young peopl</w:t>
      </w:r>
      <w:r w:rsidRPr="00F93E8D">
        <w:rPr>
          <w:rFonts w:eastAsia="Times New Roman" w:cs="Times New Roman"/>
        </w:rPr>
        <w:t>e get paid less money to do the same work than older peers also contribute to some of these disparities?</w:t>
      </w:r>
    </w:p>
    <w:p w:rsidR="00E7305B" w:rsidRPr="00F93E8D" w:rsidP="00E7305B">
      <w:pPr>
        <w:ind w:left="794"/>
        <w:rPr>
          <w:rFonts w:eastAsia="Times New Roman" w:cs="Times New Roman"/>
        </w:rPr>
      </w:pPr>
      <w:r w:rsidRPr="00F93E8D">
        <w:rPr>
          <w:rFonts w:eastAsia="Times New Roman" w:cs="Times New Roman"/>
          <w:b/>
          <w:i/>
        </w:rPr>
        <w:t>Professor Rasul:</w:t>
      </w:r>
      <w:r w:rsidRPr="00F93E8D">
        <w:rPr>
          <w:rFonts w:eastAsia="Times New Roman" w:cs="Times New Roman"/>
          <w:b/>
        </w:rPr>
        <w:t xml:space="preserve"> </w:t>
      </w:r>
      <w:r w:rsidRPr="00F93E8D">
        <w:rPr>
          <w:rFonts w:eastAsia="Times New Roman" w:cs="Times New Roman"/>
        </w:rPr>
        <w:t>We have seen the stark pattern that younger people are more likely to be employed in shut</w:t>
      </w:r>
      <w:r>
        <w:rPr>
          <w:rFonts w:eastAsia="Times New Roman" w:cs="Times New Roman"/>
        </w:rPr>
        <w:t xml:space="preserve"> </w:t>
      </w:r>
      <w:r w:rsidRPr="00F93E8D">
        <w:rPr>
          <w:rFonts w:eastAsia="Times New Roman" w:cs="Times New Roman"/>
        </w:rPr>
        <w:t>down sectors. Shut</w:t>
      </w:r>
      <w:r>
        <w:rPr>
          <w:rFonts w:eastAsia="Times New Roman" w:cs="Times New Roman"/>
        </w:rPr>
        <w:t xml:space="preserve"> </w:t>
      </w:r>
      <w:r w:rsidRPr="00F93E8D">
        <w:rPr>
          <w:rFonts w:eastAsia="Times New Roman" w:cs="Times New Roman"/>
        </w:rPr>
        <w:t>down sectors are more lik</w:t>
      </w:r>
      <w:r w:rsidRPr="00F93E8D">
        <w:rPr>
          <w:rFonts w:eastAsia="Times New Roman" w:cs="Times New Roman"/>
        </w:rPr>
        <w:t xml:space="preserve">ely to be low-wage sectors. Even amongst sectors that remain open, it is low-wage workers in those open sectors that have the least ability to work from home. On a whole range of dimensions, young people could potentially be more impacted economically. </w:t>
      </w:r>
    </w:p>
    <w:p w:rsidR="00E7305B" w:rsidRPr="00F93E8D" w:rsidP="00E7305B">
      <w:pPr>
        <w:ind w:left="794"/>
        <w:rPr>
          <w:rFonts w:eastAsia="Times New Roman" w:cs="Times New Roman"/>
        </w:rPr>
      </w:pPr>
      <w:r w:rsidRPr="00F93E8D">
        <w:rPr>
          <w:rFonts w:eastAsia="Times New Roman" w:cs="Times New Roman"/>
        </w:rPr>
        <w:t>Th</w:t>
      </w:r>
      <w:r w:rsidRPr="00F93E8D">
        <w:rPr>
          <w:rFonts w:eastAsia="Times New Roman" w:cs="Times New Roman"/>
        </w:rPr>
        <w:t>at translates into the precarious situation that many households find themselves in at the bottom of the income distribution</w:t>
      </w:r>
      <w:r w:rsidRPr="00F93E8D">
        <w:rPr>
          <w:rFonts w:eastAsia="Times New Roman" w:cs="Times New Roman"/>
        </w:rPr>
        <w:t>,</w:t>
      </w:r>
      <w:r w:rsidRPr="00F93E8D">
        <w:rPr>
          <w:rFonts w:eastAsia="Times New Roman" w:cs="Times New Roman"/>
        </w:rPr>
        <w:t xml:space="preserve"> where they have very limited resources with which to deal with such shocks. Yes, there are important age gradients here that will </w:t>
      </w:r>
      <w:r w:rsidRPr="00F93E8D">
        <w:rPr>
          <w:rFonts w:eastAsia="Times New Roman" w:cs="Times New Roman"/>
        </w:rPr>
        <w:t>affect young people on the economic dimension over and above other dimensions.</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Kim Johnson:</w:t>
      </w:r>
      <w:r w:rsidRPr="00F93E8D">
        <w:rPr>
          <w:rFonts w:eastAsia="Times New Roman" w:cs="Times New Roman"/>
        </w:rPr>
        <w:t xml:space="preserve"> Could I also ask </w:t>
      </w:r>
      <w:r>
        <w:rPr>
          <w:rFonts w:eastAsia="Times New Roman" w:cs="Times New Roman"/>
        </w:rPr>
        <w:t>about</w:t>
      </w:r>
      <w:r w:rsidRPr="00F93E8D">
        <w:rPr>
          <w:rFonts w:eastAsia="Times New Roman" w:cs="Times New Roman"/>
        </w:rPr>
        <w:t xml:space="preserve"> older women in the workforce? Would they be impacted because of the changes in terms of state pension and having to work longer in these prec</w:t>
      </w:r>
      <w:r w:rsidRPr="00F93E8D">
        <w:rPr>
          <w:rFonts w:eastAsia="Times New Roman" w:cs="Times New Roman"/>
        </w:rPr>
        <w:t>arious and frontline positions?</w:t>
      </w:r>
    </w:p>
    <w:p w:rsidR="00E7305B" w:rsidRPr="00F93E8D" w:rsidP="00E7305B">
      <w:pPr>
        <w:ind w:left="794"/>
        <w:rPr>
          <w:rFonts w:eastAsia="Times New Roman" w:cs="Times New Roman"/>
        </w:rPr>
      </w:pPr>
      <w:r w:rsidRPr="00F93E8D">
        <w:rPr>
          <w:rFonts w:eastAsia="Times New Roman" w:cs="Times New Roman"/>
          <w:b/>
          <w:i/>
        </w:rPr>
        <w:t>Professor Rasul:</w:t>
      </w:r>
      <w:r w:rsidRPr="00F93E8D">
        <w:rPr>
          <w:rFonts w:eastAsia="Times New Roman" w:cs="Times New Roman"/>
          <w:b/>
        </w:rPr>
        <w:t xml:space="preserve"> </w:t>
      </w:r>
      <w:r w:rsidRPr="00F93E8D">
        <w:rPr>
          <w:rFonts w:eastAsia="Times New Roman" w:cs="Times New Roman"/>
        </w:rPr>
        <w:t>That is really not my expertise</w:t>
      </w:r>
      <w:r>
        <w:rPr>
          <w:rFonts w:eastAsia="Times New Roman" w:cs="Times New Roman"/>
        </w:rPr>
        <w:t>,</w:t>
      </w:r>
      <w:r w:rsidRPr="00F93E8D">
        <w:rPr>
          <w:rFonts w:eastAsia="Times New Roman" w:cs="Times New Roman"/>
        </w:rPr>
        <w:t xml:space="preserve"> so I would prefer not to comment on that.</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Kim Johnson:</w:t>
      </w:r>
      <w:r w:rsidRPr="00F93E8D">
        <w:rPr>
          <w:rFonts w:eastAsia="Times New Roman" w:cs="Times New Roman"/>
        </w:rPr>
        <w:t xml:space="preserve"> My next question is to Liz and </w:t>
      </w:r>
      <w:r w:rsidRPr="00F93E8D">
        <w:rPr>
          <w:rFonts w:eastAsia="Times New Roman" w:cs="Times New Roman"/>
        </w:rPr>
        <w:t xml:space="preserve">is regarding </w:t>
      </w:r>
      <w:r w:rsidRPr="00F93E8D">
        <w:rPr>
          <w:rFonts w:eastAsia="Times New Roman" w:cs="Times New Roman"/>
        </w:rPr>
        <w:t>the collection of data. You mentioned a report being issued tomorrow. Publi</w:t>
      </w:r>
      <w:r w:rsidRPr="00F93E8D">
        <w:rPr>
          <w:rFonts w:eastAsia="Times New Roman" w:cs="Times New Roman"/>
        </w:rPr>
        <w:t>c sector organisations have a duty in terms of collecting information from their workforce. I just wanted to know how this information is collected from the private sector and the manufacturing sector in terms of these particular groups that we are talking</w:t>
      </w:r>
      <w:r w:rsidRPr="00F93E8D">
        <w:rPr>
          <w:rFonts w:eastAsia="Times New Roman" w:cs="Times New Roman"/>
        </w:rPr>
        <w:t xml:space="preserve"> about today.</w:t>
      </w:r>
    </w:p>
    <w:p w:rsidR="00E7305B" w:rsidRPr="00F93E8D" w:rsidP="00E7305B">
      <w:pPr>
        <w:ind w:left="794"/>
        <w:rPr>
          <w:rFonts w:eastAsia="Times New Roman" w:cs="Times New Roman"/>
        </w:rPr>
      </w:pPr>
      <w:r w:rsidRPr="00F93E8D">
        <w:rPr>
          <w:rFonts w:eastAsia="Times New Roman" w:cs="Times New Roman"/>
          <w:b/>
          <w:i/>
        </w:rPr>
        <w:t>Liz McKeown:</w:t>
      </w:r>
      <w:r w:rsidRPr="00F93E8D">
        <w:rPr>
          <w:rFonts w:eastAsia="Times New Roman" w:cs="Times New Roman"/>
          <w:b/>
        </w:rPr>
        <w:t xml:space="preserve"> </w:t>
      </w:r>
      <w:r w:rsidRPr="00F93E8D">
        <w:rPr>
          <w:rFonts w:eastAsia="Times New Roman" w:cs="Times New Roman"/>
        </w:rPr>
        <w:t>The report that we are publishing tomorrow does not take data from the private sector or other groups in that way. That is information provided by individuals in the census and then linked to de</w:t>
      </w:r>
      <w:r w:rsidRPr="00F93E8D">
        <w:rPr>
          <w:rFonts w:eastAsia="Times New Roman" w:cs="Times New Roman"/>
        </w:rPr>
        <w:t>ath</w:t>
      </w:r>
      <w:r w:rsidRPr="00F93E8D">
        <w:rPr>
          <w:rFonts w:eastAsia="Times New Roman" w:cs="Times New Roman"/>
        </w:rPr>
        <w:t xml:space="preserve"> registration information. In th</w:t>
      </w:r>
      <w:r w:rsidRPr="00F93E8D">
        <w:rPr>
          <w:rFonts w:eastAsia="Times New Roman" w:cs="Times New Roman"/>
        </w:rPr>
        <w:t xml:space="preserve">at way, we get that information. </w:t>
      </w:r>
    </w:p>
    <w:p w:rsidR="00E7305B" w:rsidRPr="00F93E8D" w:rsidP="00E7305B">
      <w:pPr>
        <w:ind w:left="794"/>
        <w:rPr>
          <w:rFonts w:eastAsia="Times New Roman" w:cs="Times New Roman"/>
        </w:rPr>
      </w:pPr>
      <w:r w:rsidRPr="00F93E8D">
        <w:rPr>
          <w:rFonts w:eastAsia="Times New Roman" w:cs="Times New Roman"/>
        </w:rPr>
        <w:t>In terms of a lot of what we have discussed today about labour market impacts, we would use our Labour Force Survey as our main source of information to get labour market information by different protected characteristics.</w:t>
      </w:r>
      <w:r w:rsidRPr="00F93E8D">
        <w:rPr>
          <w:rFonts w:eastAsia="Times New Roman" w:cs="Times New Roman"/>
        </w:rPr>
        <w:t xml:space="preserve"> One of the things that we have done there, so that we can better understand some of the impacts that we have talked about today, is that we have added questions to that survey on things like whether people are part of the furlough scheme</w:t>
      </w:r>
      <w:r w:rsidRPr="00F93E8D">
        <w:rPr>
          <w:rFonts w:eastAsia="Times New Roman" w:cs="Times New Roman"/>
        </w:rPr>
        <w:t>,</w:t>
      </w:r>
      <w:r w:rsidRPr="00F93E8D">
        <w:rPr>
          <w:rFonts w:eastAsia="Times New Roman" w:cs="Times New Roman"/>
        </w:rPr>
        <w:t xml:space="preserve"> so that, when th</w:t>
      </w:r>
      <w:r w:rsidRPr="00F93E8D">
        <w:rPr>
          <w:rFonts w:eastAsia="Times New Roman" w:cs="Times New Roman"/>
        </w:rPr>
        <w:t>at information comes out later this month, we will be able to see in more detail</w:t>
      </w:r>
      <w:r w:rsidRPr="00F93E8D">
        <w:rPr>
          <w:rFonts w:eastAsia="Times New Roman" w:cs="Times New Roman"/>
        </w:rPr>
        <w:t xml:space="preserve"> than</w:t>
      </w:r>
      <w:r w:rsidRPr="00F93E8D">
        <w:rPr>
          <w:rFonts w:eastAsia="Times New Roman" w:cs="Times New Roman"/>
        </w:rPr>
        <w:t xml:space="preserve"> on the evidence </w:t>
      </w:r>
      <w:r w:rsidRPr="00F93E8D">
        <w:rPr>
          <w:rFonts w:eastAsia="Times New Roman" w:cs="Times New Roman"/>
        </w:rPr>
        <w:t xml:space="preserve">we </w:t>
      </w:r>
      <w:r w:rsidRPr="00F93E8D">
        <w:rPr>
          <w:rFonts w:eastAsia="Times New Roman" w:cs="Times New Roman"/>
        </w:rPr>
        <w:t>have so far how different groups have been affected in the labour market across different industries.</w:t>
      </w:r>
    </w:p>
    <w:p w:rsidR="00E7305B" w:rsidRPr="00F93E8D" w:rsidP="00E7305B">
      <w:pPr>
        <w:ind w:left="794"/>
        <w:rPr>
          <w:rFonts w:eastAsia="Times New Roman" w:cs="Times New Roman"/>
        </w:rPr>
      </w:pPr>
      <w:r w:rsidRPr="00F93E8D">
        <w:rPr>
          <w:rFonts w:eastAsia="Times New Roman" w:cs="Times New Roman"/>
        </w:rPr>
        <w:t>One thing that we have already been able to do, b</w:t>
      </w:r>
      <w:r w:rsidRPr="00F93E8D">
        <w:rPr>
          <w:rFonts w:eastAsia="Times New Roman" w:cs="Times New Roman"/>
        </w:rPr>
        <w:t xml:space="preserve">ecause we wanted to immediately see the impact that different businesses were experiencing because of </w:t>
      </w:r>
      <w:r>
        <w:rPr>
          <w:rFonts w:eastAsia="Times New Roman" w:cs="Times New Roman"/>
        </w:rPr>
        <w:t>Covid</w:t>
      </w:r>
      <w:r w:rsidRPr="00F93E8D">
        <w:rPr>
          <w:rFonts w:eastAsia="Times New Roman" w:cs="Times New Roman"/>
        </w:rPr>
        <w:t xml:space="preserve">-19, was to stand up a new survey, which we have called BICS—the Business Impact of </w:t>
      </w:r>
      <w:r>
        <w:rPr>
          <w:rFonts w:eastAsia="Times New Roman" w:cs="Times New Roman"/>
        </w:rPr>
        <w:t>Covid</w:t>
      </w:r>
      <w:r w:rsidRPr="00F93E8D">
        <w:rPr>
          <w:rFonts w:eastAsia="Times New Roman" w:cs="Times New Roman"/>
        </w:rPr>
        <w:t xml:space="preserve">-19 Survey—which is a fortnightly survey that we send out </w:t>
      </w:r>
      <w:r w:rsidRPr="00F93E8D">
        <w:rPr>
          <w:rFonts w:eastAsia="Times New Roman" w:cs="Times New Roman"/>
        </w:rPr>
        <w:t>to businesses</w:t>
      </w:r>
      <w:r w:rsidRPr="00F93E8D">
        <w:rPr>
          <w:rFonts w:eastAsia="Times New Roman" w:cs="Times New Roman"/>
        </w:rPr>
        <w:t>. W</w:t>
      </w:r>
      <w:r w:rsidRPr="00F93E8D">
        <w:rPr>
          <w:rFonts w:eastAsia="Times New Roman" w:cs="Times New Roman"/>
        </w:rPr>
        <w:t>e can find out information from that</w:t>
      </w:r>
      <w:r>
        <w:rPr>
          <w:rFonts w:eastAsia="Times New Roman" w:cs="Times New Roman"/>
        </w:rPr>
        <w:t>,</w:t>
      </w:r>
      <w:r w:rsidRPr="00F93E8D">
        <w:rPr>
          <w:rFonts w:eastAsia="Times New Roman" w:cs="Times New Roman"/>
        </w:rPr>
        <w:t xml:space="preserve"> such as what proportion of staff have been furloughed. What we have already been able to do is look at how that compares to the make-up of individuals in those areas. There are a number of different way</w:t>
      </w:r>
      <w:r w:rsidRPr="00F93E8D">
        <w:rPr>
          <w:rFonts w:eastAsia="Times New Roman" w:cs="Times New Roman"/>
        </w:rPr>
        <w:t>s that we can get answers to the sorts of questions you are posing there.</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Kim Johnson:</w:t>
      </w:r>
      <w:r w:rsidRPr="00F93E8D">
        <w:rPr>
          <w:rFonts w:eastAsia="Times New Roman" w:cs="Times New Roman"/>
        </w:rPr>
        <w:t xml:space="preserve"> What gaps are there in the data? What data do you think the Government should be collecting?</w:t>
      </w:r>
    </w:p>
    <w:p w:rsidR="00E7305B" w:rsidRPr="00F93E8D" w:rsidP="00E7305B">
      <w:pPr>
        <w:ind w:left="794"/>
        <w:rPr>
          <w:rFonts w:eastAsia="Times New Roman" w:cs="Times New Roman"/>
        </w:rPr>
      </w:pPr>
      <w:r w:rsidRPr="00F93E8D">
        <w:rPr>
          <w:rFonts w:eastAsia="Times New Roman" w:cs="Times New Roman"/>
          <w:b/>
          <w:i/>
        </w:rPr>
        <w:t>Liz McKeown:</w:t>
      </w:r>
      <w:r w:rsidRPr="00F93E8D">
        <w:rPr>
          <w:rFonts w:eastAsia="Times New Roman" w:cs="Times New Roman"/>
          <w:b/>
        </w:rPr>
        <w:t xml:space="preserve"> </w:t>
      </w:r>
      <w:r w:rsidRPr="00F93E8D">
        <w:rPr>
          <w:rFonts w:eastAsia="Times New Roman" w:cs="Times New Roman"/>
        </w:rPr>
        <w:t>We already discussed earlier that it is easier to be able to pr</w:t>
      </w:r>
      <w:r w:rsidRPr="00F93E8D">
        <w:rPr>
          <w:rFonts w:eastAsia="Times New Roman" w:cs="Times New Roman"/>
        </w:rPr>
        <w:t>oduce an analysis where the size of the protected characteristic group is larger, especially when we are using survey evidence. When you have a survey, if it is a relatively small size, you are constrained by how far you can look at different groups as a r</w:t>
      </w:r>
      <w:r w:rsidRPr="00F93E8D">
        <w:rPr>
          <w:rFonts w:eastAsia="Times New Roman" w:cs="Times New Roman"/>
        </w:rPr>
        <w:t xml:space="preserve">esult. In essence, the larger the sample you draw, the more likely you are to be able to look at the different groups. </w:t>
      </w:r>
    </w:p>
    <w:p w:rsidR="00E7305B" w:rsidRPr="00F93E8D" w:rsidP="00E7305B">
      <w:pPr>
        <w:ind w:left="794"/>
        <w:rPr>
          <w:rFonts w:eastAsia="Times New Roman" w:cs="Times New Roman"/>
        </w:rPr>
      </w:pPr>
      <w:r w:rsidRPr="00F93E8D">
        <w:rPr>
          <w:rFonts w:eastAsia="Times New Roman" w:cs="Times New Roman"/>
        </w:rPr>
        <w:t>As we look at the different protected characteristics that we have looked at today, it is nearly always relatively easy to look at age a</w:t>
      </w:r>
      <w:r w:rsidRPr="00F93E8D">
        <w:rPr>
          <w:rFonts w:eastAsia="Times New Roman" w:cs="Times New Roman"/>
        </w:rPr>
        <w:t xml:space="preserve">nd sex differences and also to look at ethnicity and disability differences. </w:t>
      </w:r>
      <w:r w:rsidRPr="00F93E8D">
        <w:rPr>
          <w:rFonts w:eastAsia="Times New Roman" w:cs="Times New Roman"/>
        </w:rPr>
        <w:t>I</w:t>
      </w:r>
      <w:r w:rsidRPr="00F93E8D">
        <w:rPr>
          <w:rFonts w:eastAsia="Times New Roman" w:cs="Times New Roman"/>
        </w:rPr>
        <w:t xml:space="preserve">t </w:t>
      </w:r>
      <w:r w:rsidRPr="00F93E8D">
        <w:rPr>
          <w:rFonts w:eastAsia="Times New Roman" w:cs="Times New Roman"/>
        </w:rPr>
        <w:t xml:space="preserve">then </w:t>
      </w:r>
      <w:r w:rsidRPr="00F93E8D">
        <w:rPr>
          <w:rFonts w:eastAsia="Times New Roman" w:cs="Times New Roman"/>
        </w:rPr>
        <w:t xml:space="preserve">becomes harder to look at some of the other differences. </w:t>
      </w:r>
    </w:p>
    <w:p w:rsidR="00E7305B" w:rsidRPr="00F93E8D" w:rsidP="00E7305B">
      <w:pPr>
        <w:ind w:left="794"/>
        <w:rPr>
          <w:rFonts w:eastAsia="Times New Roman" w:cs="Times New Roman"/>
        </w:rPr>
      </w:pPr>
      <w:r w:rsidRPr="00F93E8D">
        <w:rPr>
          <w:rFonts w:eastAsia="Times New Roman" w:cs="Times New Roman"/>
        </w:rPr>
        <w:t>There are different things that need to be done there. One is that we have to make sure we are asking for the inf</w:t>
      </w:r>
      <w:r w:rsidRPr="00F93E8D">
        <w:rPr>
          <w:rFonts w:eastAsia="Times New Roman" w:cs="Times New Roman"/>
        </w:rPr>
        <w:t xml:space="preserve">ormation, and ONS plays an important role in that respect by making sure that we are asking for the information in the same way. We have harmonisation teams in the office who craft a way of asking the question so that, when you are asking a question about </w:t>
      </w:r>
      <w:r w:rsidRPr="00F93E8D">
        <w:rPr>
          <w:rFonts w:eastAsia="Times New Roman" w:cs="Times New Roman"/>
        </w:rPr>
        <w:t>disability or ethnicity in one survey, you are asking it in the same way in different surveys</w:t>
      </w:r>
      <w:r w:rsidRPr="00F93E8D">
        <w:rPr>
          <w:rFonts w:eastAsia="Times New Roman" w:cs="Times New Roman"/>
        </w:rPr>
        <w:t xml:space="preserve">, and the </w:t>
      </w:r>
      <w:r w:rsidRPr="00F93E8D">
        <w:rPr>
          <w:rFonts w:eastAsia="Times New Roman" w:cs="Times New Roman"/>
        </w:rPr>
        <w:t>same in administrative data systems. That then allows you to make much more robust comparisons between different sources of information.</w:t>
      </w:r>
    </w:p>
    <w:p w:rsidR="00E7305B" w:rsidRPr="00F93E8D" w:rsidP="00DF17BC">
      <w:pPr>
        <w:pStyle w:val="Question"/>
        <w:rPr>
          <w:rFonts w:eastAsia="Times New Roman"/>
        </w:rPr>
      </w:pPr>
      <w:r w:rsidRPr="00F93E8D">
        <w:rPr>
          <w:rFonts w:eastAsia="Times New Roman"/>
          <w:b/>
        </w:rPr>
        <w:t>Kim Johnson:</w:t>
      </w:r>
      <w:r w:rsidRPr="00F93E8D">
        <w:rPr>
          <w:rFonts w:eastAsia="Times New Roman"/>
        </w:rPr>
        <w:t xml:space="preserve"> My </w:t>
      </w:r>
      <w:r w:rsidRPr="00F93E8D">
        <w:rPr>
          <w:rFonts w:eastAsia="Times New Roman"/>
        </w:rPr>
        <w:t xml:space="preserve">final question </w:t>
      </w:r>
      <w:r w:rsidRPr="00F93E8D">
        <w:rPr>
          <w:rFonts w:eastAsia="Times New Roman"/>
        </w:rPr>
        <w:t xml:space="preserve">is </w:t>
      </w:r>
      <w:r w:rsidRPr="00F93E8D">
        <w:rPr>
          <w:rFonts w:eastAsia="Times New Roman"/>
        </w:rPr>
        <w:t>to both professors</w:t>
      </w:r>
      <w:r w:rsidRPr="00F93E8D">
        <w:rPr>
          <w:rFonts w:eastAsia="Times New Roman"/>
        </w:rPr>
        <w:t>.</w:t>
      </w:r>
      <w:r w:rsidRPr="00F93E8D">
        <w:rPr>
          <w:rFonts w:eastAsia="Times New Roman"/>
        </w:rPr>
        <w:t xml:space="preserve"> </w:t>
      </w:r>
      <w:r w:rsidRPr="00F93E8D">
        <w:rPr>
          <w:rFonts w:eastAsia="Times New Roman"/>
        </w:rPr>
        <w:t>I</w:t>
      </w:r>
      <w:r w:rsidRPr="00F93E8D">
        <w:rPr>
          <w:rFonts w:eastAsia="Times New Roman"/>
        </w:rPr>
        <w:t>f you could ask three things of the Government</w:t>
      </w:r>
      <w:r w:rsidRPr="00F93E8D">
        <w:rPr>
          <w:rFonts w:eastAsia="Times New Roman"/>
        </w:rPr>
        <w:t>,</w:t>
      </w:r>
      <w:r w:rsidRPr="00F93E8D">
        <w:rPr>
          <w:rFonts w:eastAsia="Times New Roman"/>
        </w:rPr>
        <w:t xml:space="preserve"> for the short</w:t>
      </w:r>
      <w:r w:rsidRPr="00F93E8D">
        <w:rPr>
          <w:rFonts w:eastAsia="Times New Roman"/>
        </w:rPr>
        <w:t xml:space="preserve"> </w:t>
      </w:r>
      <w:r w:rsidRPr="00F93E8D">
        <w:rPr>
          <w:rFonts w:eastAsia="Times New Roman"/>
        </w:rPr>
        <w:t xml:space="preserve">term and further into the future, what would they be? </w:t>
      </w:r>
    </w:p>
    <w:p w:rsidR="00E7305B" w:rsidRPr="00F93E8D" w:rsidP="00E7305B">
      <w:pPr>
        <w:ind w:left="794"/>
        <w:rPr>
          <w:rFonts w:eastAsia="Times New Roman" w:cs="Times New Roman"/>
        </w:rPr>
      </w:pPr>
      <w:r w:rsidRPr="00F93E8D">
        <w:rPr>
          <w:rFonts w:eastAsia="Times New Roman" w:cs="Times New Roman"/>
          <w:b/>
          <w:i/>
        </w:rPr>
        <w:t>Professor Sir Michael Marmot:</w:t>
      </w:r>
      <w:r w:rsidRPr="00F93E8D">
        <w:rPr>
          <w:rFonts w:eastAsia="Times New Roman" w:cs="Times New Roman"/>
          <w:b/>
        </w:rPr>
        <w:t xml:space="preserve"> </w:t>
      </w:r>
      <w:r w:rsidRPr="00F93E8D">
        <w:rPr>
          <w:rFonts w:eastAsia="Times New Roman" w:cs="Times New Roman"/>
        </w:rPr>
        <w:t>If I may, I just wanted to respond to your pension question. If you lo</w:t>
      </w:r>
      <w:r w:rsidRPr="00F93E8D">
        <w:rPr>
          <w:rFonts w:eastAsia="Times New Roman" w:cs="Times New Roman"/>
        </w:rPr>
        <w:t xml:space="preserve">ok at the social gradient, not just in life expectancy but in disability-free life expectancy—healthy life—then, if the pension age became 68 rather than 65, which is </w:t>
      </w:r>
      <w:r w:rsidRPr="00F93E8D">
        <w:rPr>
          <w:rFonts w:eastAsia="Times New Roman" w:cs="Times New Roman"/>
        </w:rPr>
        <w:t>G</w:t>
      </w:r>
      <w:r w:rsidRPr="00F93E8D">
        <w:rPr>
          <w:rFonts w:eastAsia="Times New Roman" w:cs="Times New Roman"/>
        </w:rPr>
        <w:t>overnment policy, two</w:t>
      </w:r>
      <w:r w:rsidRPr="00F93E8D">
        <w:rPr>
          <w:rFonts w:eastAsia="Times New Roman" w:cs="Times New Roman"/>
        </w:rPr>
        <w:noBreakHyphen/>
        <w:t>thirds of the population do not have disability-free life expectan</w:t>
      </w:r>
      <w:r w:rsidRPr="00F93E8D">
        <w:rPr>
          <w:rFonts w:eastAsia="Times New Roman" w:cs="Times New Roman"/>
        </w:rPr>
        <w:t>cy as long as 68, looking at the social gradient by deprivation. I said earlier, as you know well, that women have longer life expectancy, but they spend more of their years with ill health than men. The healthy life expectancy</w:t>
      </w:r>
      <w:r w:rsidRPr="00F93E8D">
        <w:rPr>
          <w:rFonts w:eastAsia="Times New Roman" w:cs="Times New Roman"/>
        </w:rPr>
        <w:t>,</w:t>
      </w:r>
      <w:r w:rsidRPr="00F93E8D">
        <w:rPr>
          <w:rFonts w:eastAsia="Times New Roman" w:cs="Times New Roman"/>
        </w:rPr>
        <w:t xml:space="preserve"> or the disability-free life</w:t>
      </w:r>
      <w:r w:rsidRPr="00F93E8D">
        <w:rPr>
          <w:rFonts w:eastAsia="Times New Roman" w:cs="Times New Roman"/>
        </w:rPr>
        <w:t xml:space="preserve"> expectancy</w:t>
      </w:r>
      <w:r w:rsidRPr="00F93E8D">
        <w:rPr>
          <w:rFonts w:eastAsia="Times New Roman" w:cs="Times New Roman"/>
        </w:rPr>
        <w:t>,</w:t>
      </w:r>
      <w:r w:rsidRPr="00F93E8D">
        <w:rPr>
          <w:rFonts w:eastAsia="Times New Roman" w:cs="Times New Roman"/>
        </w:rPr>
        <w:t xml:space="preserve"> is more of an issue for women. Making the pension age later</w:t>
      </w:r>
      <w:r w:rsidRPr="00F93E8D">
        <w:rPr>
          <w:rFonts w:eastAsia="Times New Roman" w:cs="Times New Roman"/>
        </w:rPr>
        <w:t xml:space="preserve"> </w:t>
      </w:r>
      <w:r w:rsidRPr="00F93E8D">
        <w:rPr>
          <w:rFonts w:eastAsia="Times New Roman" w:cs="Times New Roman"/>
        </w:rPr>
        <w:t>will have a big impact on women because, as I say, given the social gradient, the more deprived two-thirds do not have disability-free life expectancy as long as 68.</w:t>
      </w:r>
    </w:p>
    <w:p w:rsidR="00E7305B" w:rsidRPr="00F93E8D" w:rsidP="00E7305B">
      <w:pPr>
        <w:ind w:left="794"/>
        <w:rPr>
          <w:rFonts w:eastAsia="Times New Roman" w:cs="Times New Roman"/>
        </w:rPr>
      </w:pPr>
      <w:r w:rsidRPr="00F93E8D">
        <w:rPr>
          <w:rFonts w:eastAsia="Times New Roman" w:cs="Times New Roman"/>
        </w:rPr>
        <w:t>In relation to th</w:t>
      </w:r>
      <w:r w:rsidRPr="00F93E8D">
        <w:rPr>
          <w:rFonts w:eastAsia="Times New Roman" w:cs="Times New Roman"/>
        </w:rPr>
        <w:t xml:space="preserve">e ask of Government, the </w:t>
      </w:r>
      <w:r>
        <w:rPr>
          <w:rFonts w:eastAsia="Times New Roman" w:cs="Times New Roman"/>
        </w:rPr>
        <w:t>No. 1</w:t>
      </w:r>
      <w:r w:rsidRPr="00F93E8D">
        <w:rPr>
          <w:rFonts w:eastAsia="Times New Roman" w:cs="Times New Roman"/>
        </w:rPr>
        <w:t>,</w:t>
      </w:r>
      <w:r w:rsidRPr="00F93E8D">
        <w:rPr>
          <w:rFonts w:eastAsia="Times New Roman" w:cs="Times New Roman"/>
        </w:rPr>
        <w:t xml:space="preserve"> which</w:t>
      </w:r>
      <w:r w:rsidRPr="00F93E8D">
        <w:rPr>
          <w:rFonts w:eastAsia="Times New Roman" w:cs="Times New Roman"/>
        </w:rPr>
        <w:t xml:space="preserve"> I have already said, is that I would like the Prime Minister to chair a cross-</w:t>
      </w:r>
      <w:r w:rsidRPr="00F93E8D">
        <w:rPr>
          <w:rFonts w:eastAsia="Times New Roman" w:cs="Times New Roman"/>
        </w:rPr>
        <w:t>G</w:t>
      </w:r>
      <w:r w:rsidRPr="00F93E8D">
        <w:rPr>
          <w:rFonts w:eastAsia="Times New Roman" w:cs="Times New Roman"/>
        </w:rPr>
        <w:t>overnment strategy</w:t>
      </w:r>
      <w:r w:rsidRPr="00F93E8D">
        <w:rPr>
          <w:rFonts w:eastAsia="Times New Roman" w:cs="Times New Roman"/>
        </w:rPr>
        <w:t>,</w:t>
      </w:r>
      <w:r w:rsidRPr="00F93E8D">
        <w:rPr>
          <w:rFonts w:eastAsia="Times New Roman" w:cs="Times New Roman"/>
        </w:rPr>
        <w:t xml:space="preserve"> involving the whole of Government</w:t>
      </w:r>
      <w:r w:rsidRPr="00F93E8D">
        <w:rPr>
          <w:rFonts w:eastAsia="Times New Roman" w:cs="Times New Roman"/>
        </w:rPr>
        <w:t>,</w:t>
      </w:r>
      <w:r w:rsidRPr="00F93E8D">
        <w:rPr>
          <w:rFonts w:eastAsia="Times New Roman" w:cs="Times New Roman"/>
        </w:rPr>
        <w:t xml:space="preserve"> to advance a health inequality strategy. That was the </w:t>
      </w:r>
      <w:r>
        <w:rPr>
          <w:rFonts w:eastAsia="Times New Roman" w:cs="Times New Roman"/>
        </w:rPr>
        <w:t>No. 1</w:t>
      </w:r>
      <w:r w:rsidRPr="00F93E8D">
        <w:rPr>
          <w:rFonts w:eastAsia="Times New Roman" w:cs="Times New Roman"/>
        </w:rPr>
        <w:t xml:space="preserve"> recommendation of my report. As you know, the Government have a stated policy of advancing healthy life expectancy by five years by 2035. They cannot possibly achieve that without addressing health inequalities. To meet that stated </w:t>
      </w:r>
      <w:r w:rsidRPr="00F93E8D">
        <w:rPr>
          <w:rFonts w:eastAsia="Times New Roman" w:cs="Times New Roman"/>
        </w:rPr>
        <w:t>G</w:t>
      </w:r>
      <w:r w:rsidRPr="00F93E8D">
        <w:rPr>
          <w:rFonts w:eastAsia="Times New Roman" w:cs="Times New Roman"/>
        </w:rPr>
        <w:t>overnment policy, whic</w:t>
      </w:r>
      <w:r w:rsidRPr="00F93E8D">
        <w:rPr>
          <w:rFonts w:eastAsia="Times New Roman" w:cs="Times New Roman"/>
        </w:rPr>
        <w:t xml:space="preserve">h was already there before </w:t>
      </w:r>
      <w:r>
        <w:rPr>
          <w:rFonts w:eastAsia="Times New Roman" w:cs="Times New Roman"/>
        </w:rPr>
        <w:t>Covid</w:t>
      </w:r>
      <w:r w:rsidRPr="00F93E8D">
        <w:rPr>
          <w:rFonts w:eastAsia="Times New Roman" w:cs="Times New Roman"/>
        </w:rPr>
        <w:t xml:space="preserve">-19, the </w:t>
      </w:r>
      <w:r>
        <w:rPr>
          <w:rFonts w:eastAsia="Times New Roman" w:cs="Times New Roman"/>
        </w:rPr>
        <w:t>No. 1</w:t>
      </w:r>
      <w:r w:rsidRPr="00F93E8D">
        <w:rPr>
          <w:rFonts w:eastAsia="Times New Roman" w:cs="Times New Roman"/>
        </w:rPr>
        <w:t xml:space="preserve"> should be that the Prime Minister should chair a cross-</w:t>
      </w:r>
      <w:r w:rsidRPr="00F93E8D">
        <w:rPr>
          <w:rFonts w:eastAsia="Times New Roman" w:cs="Times New Roman"/>
        </w:rPr>
        <w:t>G</w:t>
      </w:r>
      <w:r w:rsidRPr="00F93E8D">
        <w:rPr>
          <w:rFonts w:eastAsia="Times New Roman" w:cs="Times New Roman"/>
        </w:rPr>
        <w:t>overnment activity to elaborate a strategy for dealing with health inequalities, which will relate to the aspiration</w:t>
      </w:r>
      <w:r w:rsidRPr="00F93E8D">
        <w:rPr>
          <w:rFonts w:eastAsia="Times New Roman" w:cs="Times New Roman"/>
        </w:rPr>
        <w:t xml:space="preserve"> to</w:t>
      </w:r>
      <w:r w:rsidRPr="00F93E8D">
        <w:rPr>
          <w:rFonts w:eastAsia="Times New Roman" w:cs="Times New Roman"/>
        </w:rPr>
        <w:t xml:space="preserve"> advanc</w:t>
      </w:r>
      <w:r w:rsidRPr="00F93E8D">
        <w:rPr>
          <w:rFonts w:eastAsia="Times New Roman" w:cs="Times New Roman"/>
        </w:rPr>
        <w:t>e</w:t>
      </w:r>
      <w:r w:rsidRPr="00F93E8D">
        <w:rPr>
          <w:rFonts w:eastAsia="Times New Roman" w:cs="Times New Roman"/>
        </w:rPr>
        <w:t xml:space="preserve"> healthy life expectancy b</w:t>
      </w:r>
      <w:r w:rsidRPr="00F93E8D">
        <w:rPr>
          <w:rFonts w:eastAsia="Times New Roman" w:cs="Times New Roman"/>
        </w:rPr>
        <w:t>y five years by 2035.</w:t>
      </w:r>
    </w:p>
    <w:p w:rsidR="00E7305B" w:rsidRPr="00F93E8D" w:rsidP="00E7305B">
      <w:pPr>
        <w:ind w:left="794"/>
        <w:rPr>
          <w:rFonts w:eastAsia="Times New Roman" w:cs="Times New Roman"/>
        </w:rPr>
      </w:pPr>
      <w:r w:rsidRPr="00F93E8D">
        <w:rPr>
          <w:rFonts w:eastAsia="Times New Roman" w:cs="Times New Roman"/>
        </w:rPr>
        <w:t xml:space="preserve">The second, as I said—and it relates to the first—is that all </w:t>
      </w:r>
      <w:r w:rsidRPr="00F93E8D">
        <w:rPr>
          <w:rFonts w:eastAsia="Times New Roman" w:cs="Times New Roman"/>
        </w:rPr>
        <w:t>G</w:t>
      </w:r>
      <w:r w:rsidRPr="00F93E8D">
        <w:rPr>
          <w:rFonts w:eastAsia="Times New Roman" w:cs="Times New Roman"/>
        </w:rPr>
        <w:t xml:space="preserve">overnment policy should in a sense go through a health equity screen. All </w:t>
      </w:r>
      <w:r w:rsidRPr="00F93E8D">
        <w:rPr>
          <w:rFonts w:eastAsia="Times New Roman" w:cs="Times New Roman"/>
        </w:rPr>
        <w:t>G</w:t>
      </w:r>
      <w:r w:rsidRPr="00F93E8D">
        <w:rPr>
          <w:rFonts w:eastAsia="Times New Roman" w:cs="Times New Roman"/>
        </w:rPr>
        <w:t>overnment policy should be looked at by its likely impact on health inequalities. That is enviro</w:t>
      </w:r>
      <w:r w:rsidRPr="00F93E8D">
        <w:rPr>
          <w:rFonts w:eastAsia="Times New Roman" w:cs="Times New Roman"/>
        </w:rPr>
        <w:t>nment, economic, employment, education—every sector.</w:t>
      </w:r>
    </w:p>
    <w:p w:rsidR="00E7305B" w:rsidRPr="00F93E8D" w:rsidP="00E7305B">
      <w:pPr>
        <w:ind w:left="794"/>
        <w:rPr>
          <w:rFonts w:eastAsia="Times New Roman" w:cs="Times New Roman"/>
        </w:rPr>
      </w:pPr>
      <w:r w:rsidRPr="00F93E8D">
        <w:rPr>
          <w:rFonts w:eastAsia="Times New Roman" w:cs="Times New Roman"/>
        </w:rPr>
        <w:t>The third is</w:t>
      </w:r>
      <w:r w:rsidRPr="00F93E8D">
        <w:rPr>
          <w:rFonts w:eastAsia="Times New Roman" w:cs="Times New Roman"/>
        </w:rPr>
        <w:t xml:space="preserve"> to</w:t>
      </w:r>
      <w:r w:rsidRPr="00F93E8D">
        <w:rPr>
          <w:rFonts w:eastAsia="Times New Roman" w:cs="Times New Roman"/>
        </w:rPr>
        <w:t xml:space="preserve"> please read my report.</w:t>
      </w:r>
    </w:p>
    <w:p w:rsidR="00E7305B" w:rsidRPr="00F93E8D" w:rsidP="00E7305B">
      <w:pPr>
        <w:ind w:left="794"/>
        <w:rPr>
          <w:rFonts w:eastAsia="Times New Roman" w:cs="Times New Roman"/>
        </w:rPr>
      </w:pPr>
      <w:r w:rsidRPr="00F93E8D">
        <w:rPr>
          <w:rFonts w:eastAsia="Times New Roman" w:cs="Times New Roman"/>
          <w:b/>
          <w:i/>
        </w:rPr>
        <w:t>Professor Rasul:</w:t>
      </w:r>
      <w:r w:rsidRPr="00F93E8D">
        <w:rPr>
          <w:rFonts w:eastAsia="Times New Roman" w:cs="Times New Roman"/>
          <w:b/>
        </w:rPr>
        <w:t xml:space="preserve"> </w:t>
      </w:r>
      <w:r w:rsidRPr="00F93E8D">
        <w:rPr>
          <w:rFonts w:eastAsia="Times New Roman" w:cs="Times New Roman"/>
        </w:rPr>
        <w:t>I just have one ask from a research point of view. All evidence-based policy is only as good as the data that it is based on</w:t>
      </w:r>
      <w:r w:rsidRPr="00F93E8D">
        <w:rPr>
          <w:rFonts w:eastAsia="Times New Roman" w:cs="Times New Roman"/>
        </w:rPr>
        <w:t>. T</w:t>
      </w:r>
      <w:r w:rsidRPr="00F93E8D">
        <w:rPr>
          <w:rFonts w:eastAsia="Times New Roman" w:cs="Times New Roman"/>
        </w:rPr>
        <w:t>o reiterate what I s</w:t>
      </w:r>
      <w:r w:rsidRPr="00F93E8D">
        <w:rPr>
          <w:rFonts w:eastAsia="Times New Roman" w:cs="Times New Roman"/>
        </w:rPr>
        <w:t>aid before</w:t>
      </w:r>
      <w:r w:rsidRPr="00F93E8D">
        <w:rPr>
          <w:rFonts w:eastAsia="Times New Roman" w:cs="Times New Roman"/>
        </w:rPr>
        <w:t>, we need to</w:t>
      </w:r>
      <w:r w:rsidRPr="00F93E8D">
        <w:rPr>
          <w:rFonts w:eastAsia="Times New Roman" w:cs="Times New Roman"/>
        </w:rPr>
        <w:t xml:space="preserve"> continue to invest in both administrative datasets and some of the great survey evidence that we have in the UK, and also to think about how we can best link those different datasets together and give researchers access to that. It i</w:t>
      </w:r>
      <w:r w:rsidRPr="00F93E8D">
        <w:rPr>
          <w:rFonts w:eastAsia="Times New Roman" w:cs="Times New Roman"/>
        </w:rPr>
        <w:t>s only by looking at the same individual over time or by linking parents and their children that we actually get the whole picture of how the crisis is affecting households. That is what has made this crisis so different from anything that we have seen bef</w:t>
      </w:r>
      <w:r w:rsidRPr="00F93E8D">
        <w:rPr>
          <w:rFonts w:eastAsia="Times New Roman" w:cs="Times New Roman"/>
        </w:rPr>
        <w:t xml:space="preserve">ore. It is affecting households in so many different ways. </w:t>
      </w:r>
    </w:p>
    <w:p w:rsidR="00E7305B" w:rsidRPr="00F93E8D" w:rsidP="00E7305B">
      <w:pPr>
        <w:ind w:left="794"/>
        <w:rPr>
          <w:rFonts w:eastAsia="Times New Roman" w:cs="Times New Roman"/>
        </w:rPr>
      </w:pPr>
      <w:r w:rsidRPr="00F93E8D">
        <w:rPr>
          <w:rFonts w:eastAsia="Times New Roman" w:cs="Times New Roman"/>
        </w:rPr>
        <w:t>It would be wonderful if we are ready for this for the next time</w:t>
      </w:r>
      <w:r w:rsidRPr="00F93E8D">
        <w:rPr>
          <w:rFonts w:eastAsia="Times New Roman" w:cs="Times New Roman"/>
        </w:rPr>
        <w:t>—</w:t>
      </w:r>
      <w:r w:rsidRPr="00F93E8D">
        <w:rPr>
          <w:rFonts w:eastAsia="Times New Roman" w:cs="Times New Roman"/>
        </w:rPr>
        <w:t>something like this probably will happen again—</w:t>
      </w:r>
      <w:r w:rsidRPr="00F93E8D">
        <w:rPr>
          <w:rFonts w:eastAsia="Times New Roman" w:cs="Times New Roman"/>
        </w:rPr>
        <w:t xml:space="preserve">so that </w:t>
      </w:r>
      <w:r w:rsidRPr="00F93E8D">
        <w:rPr>
          <w:rFonts w:eastAsia="Times New Roman" w:cs="Times New Roman"/>
        </w:rPr>
        <w:t>we can link across these different</w:t>
      </w:r>
      <w:r w:rsidRPr="00F93E8D">
        <w:rPr>
          <w:rFonts w:eastAsia="Times New Roman" w:cs="Times New Roman"/>
        </w:rPr>
        <w:t xml:space="preserve"> health, economic and family dimensions</w:t>
      </w:r>
      <w:r w:rsidRPr="00F93E8D">
        <w:rPr>
          <w:rFonts w:eastAsia="Times New Roman" w:cs="Times New Roman"/>
        </w:rPr>
        <w:t>. T</w:t>
      </w:r>
      <w:r w:rsidRPr="00F93E8D">
        <w:rPr>
          <w:rFonts w:eastAsia="Times New Roman" w:cs="Times New Roman"/>
        </w:rPr>
        <w:t xml:space="preserve">hat type of investment, </w:t>
      </w:r>
      <w:r w:rsidRPr="00F93E8D">
        <w:rPr>
          <w:rFonts w:eastAsia="Times New Roman" w:cs="Times New Roman"/>
        </w:rPr>
        <w:t>in terms of the ability for us to then think about what the issues are and to have the discussions that we are having today, will generate huge rates of return in just the possibility to design better policies</w:t>
      </w:r>
      <w:r>
        <w:rPr>
          <w:rFonts w:eastAsia="Times New Roman" w:cs="Times New Roman"/>
        </w:rPr>
        <w:t>,</w:t>
      </w:r>
      <w:r w:rsidRPr="00F93E8D">
        <w:rPr>
          <w:rFonts w:eastAsia="Times New Roman" w:cs="Times New Roman"/>
        </w:rPr>
        <w:t xml:space="preserve"> because we just have </w:t>
      </w:r>
      <w:r w:rsidRPr="00F93E8D">
        <w:rPr>
          <w:rFonts w:eastAsia="Times New Roman" w:cs="Times New Roman"/>
        </w:rPr>
        <w:t>a more holistic picture of all the different dimensions through which households are being impacted. That would be my main research-focused ask of the Government.</w:t>
      </w:r>
    </w:p>
    <w:p w:rsidR="00E7305B" w:rsidRPr="00F93E8D" w:rsidP="00E7305B">
      <w:pPr>
        <w:widowControl w:val="0"/>
        <w:numPr>
          <w:ilvl w:val="0"/>
          <w:numId w:val="9"/>
        </w:numPr>
        <w:spacing w:after="120"/>
        <w:rPr>
          <w:rFonts w:eastAsia="Times New Roman" w:cs="Times New Roman"/>
        </w:rPr>
      </w:pPr>
      <w:r w:rsidRPr="00F93E8D">
        <w:rPr>
          <w:rFonts w:eastAsia="Times New Roman" w:cs="Times New Roman"/>
          <w:b/>
        </w:rPr>
        <w:t>Chair:</w:t>
      </w:r>
      <w:r w:rsidRPr="00F93E8D">
        <w:rPr>
          <w:rFonts w:eastAsia="Times New Roman" w:cs="Times New Roman"/>
        </w:rPr>
        <w:t xml:space="preserve"> Can I conclude with a final question? I am going to direct it at Imran</w:t>
      </w:r>
      <w:r>
        <w:rPr>
          <w:rFonts w:eastAsia="Times New Roman" w:cs="Times New Roman"/>
        </w:rPr>
        <w:t>,</w:t>
      </w:r>
      <w:r w:rsidRPr="00F93E8D">
        <w:rPr>
          <w:rFonts w:eastAsia="Times New Roman" w:cs="Times New Roman"/>
        </w:rPr>
        <w:t xml:space="preserve"> but I am very </w:t>
      </w:r>
      <w:r w:rsidRPr="00F93E8D">
        <w:rPr>
          <w:rFonts w:eastAsia="Times New Roman" w:cs="Times New Roman"/>
        </w:rPr>
        <w:t xml:space="preserve">happy for either Michael or Liz to chip in if they would like to. </w:t>
      </w:r>
    </w:p>
    <w:p w:rsidR="00E7305B" w:rsidRPr="00F93E8D" w:rsidP="00E7305B">
      <w:pPr>
        <w:widowControl w:val="0"/>
        <w:spacing w:after="120"/>
        <w:ind w:left="794"/>
        <w:rPr>
          <w:rFonts w:eastAsia="Times New Roman" w:cs="Times New Roman"/>
        </w:rPr>
      </w:pPr>
      <w:r w:rsidRPr="00F93E8D">
        <w:rPr>
          <w:rFonts w:eastAsia="Times New Roman" w:cs="Times New Roman"/>
        </w:rPr>
        <w:t xml:space="preserve">Right at the beginning you spoke about the Zika outbreak in Brazil and </w:t>
      </w:r>
      <w:r>
        <w:rPr>
          <w:rFonts w:eastAsia="Times New Roman" w:cs="Times New Roman"/>
        </w:rPr>
        <w:t xml:space="preserve">said </w:t>
      </w:r>
      <w:r w:rsidRPr="00F93E8D">
        <w:rPr>
          <w:rFonts w:eastAsia="Times New Roman" w:cs="Times New Roman"/>
        </w:rPr>
        <w:t xml:space="preserve">that the response of the Brazilian Government did not include a gendered response to that crisis, </w:t>
      </w:r>
      <w:r w:rsidRPr="00F93E8D">
        <w:rPr>
          <w:rFonts w:eastAsia="Times New Roman" w:cs="Times New Roman"/>
        </w:rPr>
        <w:t>notwithstanding the fact that we knew that it was a condition that affected pregnant women specifically. That led to many women still</w:t>
      </w:r>
      <w:r>
        <w:rPr>
          <w:rFonts w:eastAsia="Times New Roman" w:cs="Times New Roman"/>
        </w:rPr>
        <w:t>,</w:t>
      </w:r>
      <w:r w:rsidRPr="00F93E8D">
        <w:rPr>
          <w:rFonts w:eastAsia="Times New Roman" w:cs="Times New Roman"/>
        </w:rPr>
        <w:t xml:space="preserve"> traditionally</w:t>
      </w:r>
      <w:r>
        <w:rPr>
          <w:rFonts w:eastAsia="Times New Roman" w:cs="Times New Roman"/>
        </w:rPr>
        <w:t>,</w:t>
      </w:r>
      <w:r w:rsidRPr="00F93E8D">
        <w:rPr>
          <w:rFonts w:eastAsia="Times New Roman" w:cs="Times New Roman"/>
        </w:rPr>
        <w:t xml:space="preserve"> having to go out and get food and cooking equipment. Knowing what we do about </w:t>
      </w:r>
      <w:r>
        <w:rPr>
          <w:rFonts w:eastAsia="Times New Roman" w:cs="Times New Roman"/>
        </w:rPr>
        <w:t>Covid</w:t>
      </w:r>
      <w:r w:rsidRPr="00F93E8D">
        <w:rPr>
          <w:rFonts w:eastAsia="Times New Roman" w:cs="Times New Roman"/>
        </w:rPr>
        <w:t>—</w:t>
      </w:r>
      <w:r w:rsidRPr="00F93E8D">
        <w:rPr>
          <w:rFonts w:eastAsia="Times New Roman" w:cs="Times New Roman"/>
        </w:rPr>
        <w:t>that it affects men mo</w:t>
      </w:r>
      <w:r w:rsidRPr="00F93E8D">
        <w:rPr>
          <w:rFonts w:eastAsia="Times New Roman" w:cs="Times New Roman"/>
        </w:rPr>
        <w:t>re than women</w:t>
      </w:r>
      <w:r w:rsidRPr="00F93E8D">
        <w:rPr>
          <w:rFonts w:eastAsia="Times New Roman" w:cs="Times New Roman"/>
        </w:rPr>
        <w:t>—</w:t>
      </w:r>
      <w:r w:rsidRPr="00F93E8D">
        <w:rPr>
          <w:rFonts w:eastAsia="Times New Roman" w:cs="Times New Roman"/>
        </w:rPr>
        <w:t xml:space="preserve">should we be thinking about having a gendered response to </w:t>
      </w:r>
      <w:r>
        <w:rPr>
          <w:rFonts w:eastAsia="Times New Roman" w:cs="Times New Roman"/>
        </w:rPr>
        <w:t>Covid</w:t>
      </w:r>
      <w:r w:rsidRPr="00F93E8D">
        <w:rPr>
          <w:rFonts w:eastAsia="Times New Roman" w:cs="Times New Roman"/>
        </w:rPr>
        <w:t>?</w:t>
      </w:r>
    </w:p>
    <w:p w:rsidR="00E7305B" w:rsidRPr="00F93E8D" w:rsidP="00E7305B">
      <w:pPr>
        <w:ind w:left="794"/>
        <w:rPr>
          <w:rFonts w:eastAsia="Times New Roman" w:cs="Times New Roman"/>
        </w:rPr>
      </w:pPr>
      <w:r w:rsidRPr="00F93E8D">
        <w:rPr>
          <w:rFonts w:eastAsia="Times New Roman" w:cs="Times New Roman"/>
          <w:b/>
          <w:i/>
        </w:rPr>
        <w:t>Professor Rasul:</w:t>
      </w:r>
      <w:r w:rsidRPr="00F93E8D">
        <w:rPr>
          <w:rFonts w:eastAsia="Times New Roman" w:cs="Times New Roman"/>
          <w:b/>
        </w:rPr>
        <w:t xml:space="preserve"> </w:t>
      </w:r>
      <w:r w:rsidRPr="00F93E8D">
        <w:rPr>
          <w:rFonts w:eastAsia="Times New Roman" w:cs="Times New Roman"/>
        </w:rPr>
        <w:t xml:space="preserve">One of the biggest puzzles in health economics is how people respond to information about their health and the health of individuals around them. In many other </w:t>
      </w:r>
      <w:r w:rsidRPr="00F93E8D">
        <w:rPr>
          <w:rFonts w:eastAsia="Times New Roman" w:cs="Times New Roman"/>
        </w:rPr>
        <w:t xml:space="preserve">dimensions of life, when we are given information, it is fairly predictable how people are going to use that information. </w:t>
      </w:r>
      <w:r w:rsidRPr="00F93E8D">
        <w:rPr>
          <w:rFonts w:eastAsia="Times New Roman" w:cs="Times New Roman"/>
        </w:rPr>
        <w:t>W</w:t>
      </w:r>
      <w:r w:rsidRPr="00F93E8D">
        <w:rPr>
          <w:rFonts w:eastAsia="Times New Roman" w:cs="Times New Roman"/>
        </w:rPr>
        <w:t xml:space="preserve">hen it comes to information about your own health, all kinds of behavioural biases tend to enter. </w:t>
      </w:r>
    </w:p>
    <w:p w:rsidR="00E7305B" w:rsidRPr="00F93E8D" w:rsidP="00E7305B">
      <w:pPr>
        <w:ind w:left="794"/>
        <w:rPr>
          <w:rFonts w:eastAsia="Times New Roman" w:cs="Times New Roman"/>
        </w:rPr>
      </w:pPr>
      <w:r w:rsidRPr="00F93E8D">
        <w:rPr>
          <w:rFonts w:eastAsia="Times New Roman" w:cs="Times New Roman"/>
        </w:rPr>
        <w:t xml:space="preserve">What we documented in the Zika </w:t>
      </w:r>
      <w:r w:rsidRPr="00F93E8D">
        <w:rPr>
          <w:rFonts w:eastAsia="Times New Roman" w:cs="Times New Roman"/>
        </w:rPr>
        <w:t>context is that not everybody responded to the health information that was provided. That may be for a variety of reasons. For some women, it is incredibly costly to delay pregnancy, especially those at the lower SES end of the spectrum. They are as likely</w:t>
      </w:r>
      <w:r w:rsidRPr="00F93E8D">
        <w:rPr>
          <w:rFonts w:eastAsia="Times New Roman" w:cs="Times New Roman"/>
        </w:rPr>
        <w:t xml:space="preserve"> to become pregnant after the Zika outbreak as before. It is higher</w:t>
      </w:r>
      <w:r>
        <w:rPr>
          <w:rFonts w:eastAsia="Times New Roman" w:cs="Times New Roman"/>
        </w:rPr>
        <w:t xml:space="preserve"> </w:t>
      </w:r>
      <w:r w:rsidRPr="00F93E8D">
        <w:rPr>
          <w:rFonts w:eastAsia="Times New Roman" w:cs="Times New Roman"/>
        </w:rPr>
        <w:t>SES women that choose to then delay pregnancy</w:t>
      </w:r>
      <w:r w:rsidRPr="00F93E8D">
        <w:rPr>
          <w:rFonts w:eastAsia="Times New Roman" w:cs="Times New Roman"/>
        </w:rPr>
        <w:t>,</w:t>
      </w:r>
      <w:r w:rsidRPr="00F93E8D">
        <w:rPr>
          <w:rFonts w:eastAsia="Times New Roman" w:cs="Times New Roman"/>
        </w:rPr>
        <w:t xml:space="preserve"> perhaps because it is less costly for them to change the timing of births.</w:t>
      </w:r>
    </w:p>
    <w:p w:rsidR="00E7305B" w:rsidRPr="00F93E8D" w:rsidP="00E7305B">
      <w:pPr>
        <w:ind w:left="794"/>
        <w:rPr>
          <w:rFonts w:eastAsia="Times New Roman" w:cs="Times New Roman"/>
        </w:rPr>
      </w:pPr>
      <w:r w:rsidRPr="00F93E8D">
        <w:rPr>
          <w:rFonts w:eastAsia="Times New Roman" w:cs="Times New Roman"/>
        </w:rPr>
        <w:t>Conditional on becoming pregnant, we see similar changes in behavi</w:t>
      </w:r>
      <w:r w:rsidRPr="00F93E8D">
        <w:rPr>
          <w:rFonts w:eastAsia="Times New Roman" w:cs="Times New Roman"/>
        </w:rPr>
        <w:t>our during pregnancy of high</w:t>
      </w:r>
      <w:r>
        <w:rPr>
          <w:rFonts w:eastAsia="Times New Roman" w:cs="Times New Roman"/>
        </w:rPr>
        <w:t xml:space="preserve"> </w:t>
      </w:r>
      <w:r w:rsidRPr="00F93E8D">
        <w:rPr>
          <w:rFonts w:eastAsia="Times New Roman" w:cs="Times New Roman"/>
        </w:rPr>
        <w:t>SES and low</w:t>
      </w:r>
      <w:r>
        <w:rPr>
          <w:rFonts w:eastAsia="Times New Roman" w:cs="Times New Roman"/>
        </w:rPr>
        <w:t xml:space="preserve"> </w:t>
      </w:r>
      <w:r w:rsidRPr="00F93E8D">
        <w:rPr>
          <w:rFonts w:eastAsia="Times New Roman" w:cs="Times New Roman"/>
        </w:rPr>
        <w:t>SES women. It is not that low</w:t>
      </w:r>
      <w:r>
        <w:rPr>
          <w:rFonts w:eastAsia="Times New Roman" w:cs="Times New Roman"/>
        </w:rPr>
        <w:t xml:space="preserve"> </w:t>
      </w:r>
      <w:r w:rsidRPr="00F93E8D">
        <w:rPr>
          <w:rFonts w:eastAsia="Times New Roman" w:cs="Times New Roman"/>
        </w:rPr>
        <w:t>SES women do not have information or do not respond to it</w:t>
      </w:r>
      <w:r>
        <w:rPr>
          <w:rFonts w:eastAsia="Times New Roman" w:cs="Times New Roman"/>
        </w:rPr>
        <w:t xml:space="preserve">, </w:t>
      </w:r>
      <w:r w:rsidRPr="00F93E8D">
        <w:rPr>
          <w:rFonts w:eastAsia="Times New Roman" w:cs="Times New Roman"/>
        </w:rPr>
        <w:t>but how they can respond to it might vary.</w:t>
      </w:r>
    </w:p>
    <w:p w:rsidR="00F93E8D" w:rsidRPr="00F93E8D" w:rsidP="00E7305B">
      <w:pPr>
        <w:ind w:left="794"/>
        <w:rPr>
          <w:rFonts w:eastAsia="Times New Roman" w:cs="Times New Roman"/>
        </w:rPr>
      </w:pPr>
      <w:r w:rsidRPr="00F93E8D">
        <w:rPr>
          <w:rFonts w:eastAsia="Times New Roman" w:cs="Times New Roman"/>
        </w:rPr>
        <w:t>We then also find that there is a group of individuals who became pregnant just bef</w:t>
      </w:r>
      <w:r w:rsidRPr="00F93E8D">
        <w:rPr>
          <w:rFonts w:eastAsia="Times New Roman" w:cs="Times New Roman"/>
        </w:rPr>
        <w:t>ore the health alert was made public</w:t>
      </w:r>
      <w:r>
        <w:rPr>
          <w:rFonts w:eastAsia="Times New Roman" w:cs="Times New Roman"/>
        </w:rPr>
        <w:t>,</w:t>
      </w:r>
      <w:r w:rsidRPr="00F93E8D">
        <w:rPr>
          <w:rFonts w:eastAsia="Times New Roman" w:cs="Times New Roman"/>
        </w:rPr>
        <w:t xml:space="preserve"> and they do not change any of their behaviour during pregnancy at all. They are not more likely to ask for an ultrasound or an abortion or to go for more health checks. It is almost as if some people tend to ignore the</w:t>
      </w:r>
      <w:r w:rsidRPr="00F93E8D">
        <w:rPr>
          <w:rFonts w:eastAsia="Times New Roman" w:cs="Times New Roman"/>
        </w:rPr>
        <w:t xml:space="preserve"> health risks that they are subject to when, in a sense, they are already subject to them. </w:t>
      </w:r>
    </w:p>
    <w:p w:rsidR="00E7305B" w:rsidRPr="00F93E8D" w:rsidP="00E7305B">
      <w:pPr>
        <w:ind w:left="794"/>
        <w:rPr>
          <w:rFonts w:eastAsia="Times New Roman" w:cs="Times New Roman"/>
        </w:rPr>
      </w:pPr>
      <w:r w:rsidRPr="00F93E8D">
        <w:rPr>
          <w:rFonts w:eastAsia="Times New Roman" w:cs="Times New Roman"/>
        </w:rPr>
        <w:t>That just fits in with a larger body of evidence that, when it comes to providing information to people that may need to be targeted or may need to be tailored, you</w:t>
      </w:r>
      <w:r w:rsidRPr="00F93E8D">
        <w:rPr>
          <w:rFonts w:eastAsia="Times New Roman" w:cs="Times New Roman"/>
        </w:rPr>
        <w:t xml:space="preserve"> might need to utilise other evidence in terms of how exactly you try to persuade people and convince them of certain messages. </w:t>
      </w:r>
      <w:r w:rsidRPr="00F93E8D">
        <w:rPr>
          <w:rFonts w:eastAsia="Times New Roman" w:cs="Times New Roman"/>
        </w:rPr>
        <w:t>There will not be a uniform way to do that across different types of households</w:t>
      </w:r>
      <w:r w:rsidRPr="00F93E8D">
        <w:rPr>
          <w:rFonts w:eastAsia="Times New Roman" w:cs="Times New Roman"/>
        </w:rPr>
        <w:t>,</w:t>
      </w:r>
      <w:r w:rsidRPr="00F93E8D">
        <w:rPr>
          <w:rFonts w:eastAsia="Times New Roman" w:cs="Times New Roman"/>
        </w:rPr>
        <w:t xml:space="preserve"> and that is something that comes up repeatedly </w:t>
      </w:r>
      <w:r w:rsidRPr="00F93E8D">
        <w:rPr>
          <w:rFonts w:eastAsia="Times New Roman" w:cs="Times New Roman"/>
        </w:rPr>
        <w:t>when we try to study how people respond to information about health, whether it is that you should not smoke</w:t>
      </w:r>
      <w:r w:rsidRPr="00F93E8D">
        <w:rPr>
          <w:rFonts w:eastAsia="Times New Roman" w:cs="Times New Roman"/>
        </w:rPr>
        <w:t xml:space="preserve"> or</w:t>
      </w:r>
      <w:r w:rsidRPr="00F93E8D">
        <w:rPr>
          <w:rFonts w:eastAsia="Times New Roman" w:cs="Times New Roman"/>
        </w:rPr>
        <w:t xml:space="preserve"> that you should wash your hands. These are things that everybody knows</w:t>
      </w:r>
      <w:r>
        <w:rPr>
          <w:rFonts w:eastAsia="Times New Roman" w:cs="Times New Roman"/>
        </w:rPr>
        <w:t>,</w:t>
      </w:r>
      <w:r w:rsidRPr="00F93E8D">
        <w:rPr>
          <w:rFonts w:eastAsia="Times New Roman" w:cs="Times New Roman"/>
        </w:rPr>
        <w:t xml:space="preserve"> but whether they act on that information actually turns out to be quite </w:t>
      </w:r>
      <w:r w:rsidRPr="00F93E8D">
        <w:rPr>
          <w:rFonts w:eastAsia="Times New Roman" w:cs="Times New Roman"/>
        </w:rPr>
        <w:t>puzzling in terms of the extent to which people do not.</w:t>
      </w:r>
    </w:p>
    <w:p w:rsidR="00E7305B" w:rsidRPr="00F93E8D" w:rsidP="00E7305B">
      <w:pPr>
        <w:ind w:left="794"/>
        <w:rPr>
          <w:rFonts w:eastAsia="Times New Roman" w:cs="Times New Roman"/>
        </w:rPr>
      </w:pPr>
      <w:r w:rsidRPr="00F93E8D">
        <w:rPr>
          <w:rFonts w:eastAsia="Times New Roman" w:cs="Times New Roman"/>
        </w:rPr>
        <w:t>Those are common findings that we have. I have no doubt that they are also going to apply to the extent that people are adhering to social</w:t>
      </w:r>
      <w:r>
        <w:rPr>
          <w:rFonts w:eastAsia="Times New Roman" w:cs="Times New Roman"/>
        </w:rPr>
        <w:t xml:space="preserve"> </w:t>
      </w:r>
      <w:r w:rsidRPr="00F93E8D">
        <w:rPr>
          <w:rFonts w:eastAsia="Times New Roman" w:cs="Times New Roman"/>
        </w:rPr>
        <w:t>distancing information that is provided to them or other prac</w:t>
      </w:r>
      <w:r w:rsidRPr="00F93E8D">
        <w:rPr>
          <w:rFonts w:eastAsia="Times New Roman" w:cs="Times New Roman"/>
        </w:rPr>
        <w:t>tices that have been suggested.</w:t>
      </w:r>
    </w:p>
    <w:p w:rsidR="00E7305B" w:rsidRPr="00F93E8D" w:rsidP="00E7305B">
      <w:pPr>
        <w:ind w:left="794"/>
        <w:rPr>
          <w:rFonts w:eastAsia="Times New Roman" w:cs="Times New Roman"/>
        </w:rPr>
      </w:pPr>
      <w:r w:rsidRPr="00F93E8D">
        <w:rPr>
          <w:rFonts w:eastAsia="Times New Roman" w:cs="Times New Roman"/>
          <w:b/>
          <w:i/>
        </w:rPr>
        <w:t>Professor Sir Michael Marmot:</w:t>
      </w:r>
      <w:r w:rsidRPr="00F93E8D">
        <w:rPr>
          <w:rFonts w:eastAsia="Times New Roman" w:cs="Times New Roman"/>
          <w:b/>
        </w:rPr>
        <w:t xml:space="preserve"> </w:t>
      </w:r>
      <w:r w:rsidRPr="00F93E8D">
        <w:rPr>
          <w:rFonts w:eastAsia="Times New Roman" w:cs="Times New Roman"/>
        </w:rPr>
        <w:t>It is an excellent question. I would respond in two kinds of ways. One is that there are some issues that are clearly gender-specific</w:t>
      </w:r>
      <w:r w:rsidRPr="00F93E8D">
        <w:rPr>
          <w:rFonts w:eastAsia="Times New Roman" w:cs="Times New Roman"/>
        </w:rPr>
        <w:t xml:space="preserve">, such as </w:t>
      </w:r>
      <w:r w:rsidRPr="00F93E8D">
        <w:rPr>
          <w:rFonts w:eastAsia="Times New Roman" w:cs="Times New Roman"/>
        </w:rPr>
        <w:t>the apparent increase in domestic violence conseque</w:t>
      </w:r>
      <w:r w:rsidRPr="00F93E8D">
        <w:rPr>
          <w:rFonts w:eastAsia="Times New Roman" w:cs="Times New Roman"/>
        </w:rPr>
        <w:t xml:space="preserve">nt upon lockdown if people are being cooped up in confined spaces and more women are calling for help. That is a very gender-specific type of issue. </w:t>
      </w:r>
    </w:p>
    <w:p w:rsidR="00E7305B" w:rsidRPr="00F93E8D" w:rsidP="00E7305B">
      <w:pPr>
        <w:ind w:left="794"/>
        <w:rPr>
          <w:rFonts w:eastAsia="Times New Roman" w:cs="Times New Roman"/>
        </w:rPr>
      </w:pPr>
      <w:r w:rsidRPr="00F93E8D">
        <w:rPr>
          <w:rFonts w:eastAsia="Times New Roman" w:cs="Times New Roman"/>
        </w:rPr>
        <w:t>There are then general issues that might have gender-specific effects. I pointed to the decline in life ex</w:t>
      </w:r>
      <w:r w:rsidRPr="00F93E8D">
        <w:rPr>
          <w:rFonts w:eastAsia="Times New Roman" w:cs="Times New Roman"/>
        </w:rPr>
        <w:t xml:space="preserve">pectancy in women in the most deprived 10% outside London. In my report, I did not offer an explanation for it. I </w:t>
      </w:r>
      <w:r w:rsidRPr="00F93E8D">
        <w:rPr>
          <w:rFonts w:eastAsia="Times New Roman" w:cs="Times New Roman"/>
        </w:rPr>
        <w:t xml:space="preserve">was </w:t>
      </w:r>
      <w:r w:rsidRPr="00F93E8D">
        <w:rPr>
          <w:rFonts w:eastAsia="Times New Roman" w:cs="Times New Roman"/>
        </w:rPr>
        <w:t>just troubled</w:t>
      </w:r>
      <w:r>
        <w:rPr>
          <w:rFonts w:eastAsia="Times New Roman" w:cs="Times New Roman"/>
        </w:rPr>
        <w:t>,</w:t>
      </w:r>
      <w:r w:rsidRPr="00F93E8D">
        <w:rPr>
          <w:rFonts w:eastAsia="Times New Roman" w:cs="Times New Roman"/>
        </w:rPr>
        <w:t xml:space="preserve"> but I did not offer an explanation. It was put to me after we published it</w:t>
      </w:r>
      <w:r w:rsidRPr="00F93E8D">
        <w:rPr>
          <w:rFonts w:eastAsia="Times New Roman" w:cs="Times New Roman"/>
        </w:rPr>
        <w:t>,</w:t>
      </w:r>
      <w:r w:rsidRPr="00F93E8D">
        <w:rPr>
          <w:rFonts w:eastAsia="Times New Roman" w:cs="Times New Roman"/>
        </w:rPr>
        <w:t xml:space="preserve"> and I looked at the House of Commons Library re</w:t>
      </w:r>
      <w:r w:rsidRPr="00F93E8D">
        <w:rPr>
          <w:rFonts w:eastAsia="Times New Roman" w:cs="Times New Roman"/>
        </w:rPr>
        <w:t>port from 2017 that claimed that something like 80% of the brunt of the policies of austerity had fallen on women. I did point in my report to single</w:t>
      </w:r>
      <w:r w:rsidRPr="00F93E8D">
        <w:rPr>
          <w:rFonts w:eastAsia="Times New Roman" w:cs="Times New Roman"/>
        </w:rPr>
        <w:t>-</w:t>
      </w:r>
      <w:r w:rsidRPr="00F93E8D">
        <w:rPr>
          <w:rFonts w:eastAsia="Times New Roman" w:cs="Times New Roman"/>
        </w:rPr>
        <w:t>parent households, because that is usually women, and cuts in child benefit and the like. There are polici</w:t>
      </w:r>
      <w:r w:rsidRPr="00F93E8D">
        <w:rPr>
          <w:rFonts w:eastAsia="Times New Roman" w:cs="Times New Roman"/>
        </w:rPr>
        <w:t>es that will have bigger effects on one gender than another, not because they are designed that way</w:t>
      </w:r>
      <w:r>
        <w:rPr>
          <w:rFonts w:eastAsia="Times New Roman" w:cs="Times New Roman"/>
        </w:rPr>
        <w:t>,</w:t>
      </w:r>
      <w:r w:rsidRPr="00F93E8D">
        <w:rPr>
          <w:rFonts w:eastAsia="Times New Roman" w:cs="Times New Roman"/>
        </w:rPr>
        <w:t xml:space="preserve"> but that is the way it turns out. </w:t>
      </w:r>
    </w:p>
    <w:p w:rsidR="00E7305B" w:rsidRPr="00F93E8D" w:rsidP="00E7305B">
      <w:pPr>
        <w:ind w:left="794"/>
        <w:rPr>
          <w:rFonts w:eastAsia="Times New Roman" w:cs="Times New Roman"/>
        </w:rPr>
      </w:pPr>
      <w:r w:rsidRPr="00F93E8D">
        <w:rPr>
          <w:rFonts w:eastAsia="Times New Roman" w:cs="Times New Roman"/>
        </w:rPr>
        <w:t>In other words, there are two types of issues: some that are gender-specific and some that might have differential effec</w:t>
      </w:r>
      <w:r w:rsidRPr="00F93E8D">
        <w:rPr>
          <w:rFonts w:eastAsia="Times New Roman" w:cs="Times New Roman"/>
        </w:rPr>
        <w:t xml:space="preserve">ts on gender. I would say with gender that we should do the same as I was calling for when I said that all </w:t>
      </w:r>
      <w:r w:rsidRPr="00F93E8D">
        <w:rPr>
          <w:rFonts w:eastAsia="Times New Roman" w:cs="Times New Roman"/>
        </w:rPr>
        <w:t>G</w:t>
      </w:r>
      <w:r w:rsidRPr="00F93E8D">
        <w:rPr>
          <w:rFonts w:eastAsia="Times New Roman" w:cs="Times New Roman"/>
        </w:rPr>
        <w:t>overnment policies should be looked at for their likely effect on health equity</w:t>
      </w:r>
      <w:r>
        <w:rPr>
          <w:rFonts w:eastAsia="Times New Roman" w:cs="Times New Roman"/>
        </w:rPr>
        <w:t>.</w:t>
      </w:r>
      <w:r w:rsidRPr="00F93E8D">
        <w:rPr>
          <w:rFonts w:eastAsia="Times New Roman" w:cs="Times New Roman"/>
        </w:rPr>
        <w:t xml:space="preserve"> I would include gender in that.</w:t>
      </w:r>
    </w:p>
    <w:p w:rsidR="00E7305B" w:rsidRPr="00F93E8D" w:rsidP="00F93E8D">
      <w:pPr>
        <w:pStyle w:val="Question"/>
        <w:rPr>
          <w:rFonts w:eastAsia="Times New Roman"/>
        </w:rPr>
      </w:pPr>
      <w:r w:rsidRPr="00F93E8D">
        <w:rPr>
          <w:rFonts w:eastAsia="Times New Roman"/>
          <w:b/>
        </w:rPr>
        <w:t>Chair:</w:t>
      </w:r>
      <w:r w:rsidRPr="00F93E8D">
        <w:rPr>
          <w:rFonts w:eastAsia="Times New Roman"/>
        </w:rPr>
        <w:t xml:space="preserve"> Thank you very much. Liz, di</w:t>
      </w:r>
      <w:r w:rsidRPr="00F93E8D">
        <w:rPr>
          <w:rFonts w:eastAsia="Times New Roman"/>
        </w:rPr>
        <w:t>d you wish to conclude with any further comment</w:t>
      </w:r>
      <w:r w:rsidRPr="00F93E8D">
        <w:rPr>
          <w:rFonts w:eastAsia="Times New Roman"/>
        </w:rPr>
        <w:t>,</w:t>
      </w:r>
      <w:r w:rsidRPr="00F93E8D">
        <w:rPr>
          <w:rFonts w:eastAsia="Times New Roman"/>
        </w:rPr>
        <w:t xml:space="preserve"> or are you happy?</w:t>
      </w:r>
    </w:p>
    <w:p w:rsidR="00E7305B" w:rsidRPr="00F93E8D" w:rsidP="00E7305B">
      <w:pPr>
        <w:ind w:left="794"/>
        <w:rPr>
          <w:rFonts w:eastAsia="Times New Roman" w:cs="Times New Roman"/>
        </w:rPr>
      </w:pPr>
      <w:r w:rsidRPr="00F93E8D">
        <w:rPr>
          <w:rFonts w:eastAsia="Times New Roman" w:cs="Times New Roman"/>
          <w:b/>
          <w:i/>
        </w:rPr>
        <w:t>Liz McKeown:</w:t>
      </w:r>
      <w:r w:rsidRPr="00F93E8D">
        <w:rPr>
          <w:rFonts w:eastAsia="Times New Roman" w:cs="Times New Roman"/>
          <w:b/>
        </w:rPr>
        <w:t xml:space="preserve"> </w:t>
      </w:r>
      <w:r w:rsidRPr="00F93E8D">
        <w:rPr>
          <w:rFonts w:eastAsia="Times New Roman" w:cs="Times New Roman"/>
        </w:rPr>
        <w:t xml:space="preserve">I am happy, thank you. The only thing I would add to that is it just shows the importance of having your data disaggregated by those different characteristics, which is </w:t>
      </w:r>
      <w:r w:rsidRPr="00F93E8D">
        <w:rPr>
          <w:rFonts w:eastAsia="Times New Roman" w:cs="Times New Roman"/>
        </w:rPr>
        <w:t>what ONS is committed to doing.</w:t>
      </w:r>
    </w:p>
    <w:p w:rsidR="00E7305B" w:rsidRPr="00E7305B" w:rsidP="00E7305B">
      <w:pPr>
        <w:ind w:left="794"/>
        <w:rPr>
          <w:rFonts w:eastAsia="Times New Roman" w:cs="Times New Roman"/>
        </w:rPr>
      </w:pPr>
      <w:r w:rsidRPr="00F93E8D">
        <w:rPr>
          <w:rFonts w:eastAsia="Times New Roman" w:cs="Times New Roman"/>
          <w:b/>
        </w:rPr>
        <w:t>Chair:</w:t>
      </w:r>
      <w:r w:rsidRPr="00F93E8D">
        <w:rPr>
          <w:rFonts w:eastAsia="Times New Roman" w:cs="Times New Roman"/>
        </w:rPr>
        <w:t xml:space="preserve"> Thank you to everybody who has taken part, particularly our three witnesses. I know these are weird circumstances in which to have to give evidence to </w:t>
      </w:r>
      <w:r w:rsidRPr="00F93E8D">
        <w:rPr>
          <w:rFonts w:eastAsia="Times New Roman" w:cs="Times New Roman"/>
        </w:rPr>
        <w:t xml:space="preserve">a </w:t>
      </w:r>
      <w:r>
        <w:rPr>
          <w:rFonts w:eastAsia="Times New Roman" w:cs="Times New Roman"/>
        </w:rPr>
        <w:t>Select Committee.</w:t>
      </w:r>
      <w:r w:rsidRPr="00F93E8D">
        <w:rPr>
          <w:rFonts w:eastAsia="Times New Roman" w:cs="Times New Roman"/>
        </w:rPr>
        <w:t xml:space="preserve"> </w:t>
      </w:r>
      <w:r>
        <w:rPr>
          <w:rFonts w:eastAsia="Times New Roman" w:cs="Times New Roman"/>
        </w:rPr>
        <w:t>T</w:t>
      </w:r>
      <w:r w:rsidRPr="00F93E8D">
        <w:rPr>
          <w:rFonts w:eastAsia="Times New Roman" w:cs="Times New Roman"/>
        </w:rPr>
        <w:t>hat concludes our meeting.</w:t>
      </w:r>
      <w:r w:rsidRPr="00E7305B">
        <w:rPr>
          <w:rFonts w:eastAsia="Times New Roman" w:cs="Times New Roman"/>
        </w:rPr>
        <w:t xml:space="preserve"> </w:t>
      </w:r>
    </w:p>
    <w:p w:rsidR="00AA56A3" w:rsidRPr="005B2EEC" w:rsidP="00AA56A3">
      <w:pPr>
        <w:pStyle w:val="Answer"/>
      </w:pP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A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A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A5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A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78624889"/>
      <w:placeholder>
        <w:docPart w:val="4F3AC82F471F4F0C9CCDCCB3B5851967"/>
      </w:placeholder>
      <w:richText/>
    </w:sdtPr>
    <w:sdtContent>
      <w:p w:rsidR="00232283" w:rsidP="009277D8">
        <w:pPr>
          <w:pStyle w:val="Para"/>
          <w:rPr>
            <w:color w:val="808080"/>
          </w:rPr>
        </w:pPr>
        <w:r w:rsidRPr="000C0750">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500468568"/>
      <w:placeholder>
        <w:docPart w:val="2962393B8611475FB14DEE12EE4FDD64"/>
      </w:placeholder>
      <w:richText/>
    </w:sdtPr>
    <w:sdtContent>
      <w:p w:rsidR="0023228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A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AFA13CA"/>
    <w:lvl w:ilvl="0">
      <w:start w:val="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E53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F3AC82F471F4F0C9CCDCCB3B5851967"/>
        <w:category>
          <w:name w:val="General"/>
          <w:gallery w:val="placeholder"/>
        </w:category>
        <w:types>
          <w:type w:val="bbPlcHdr"/>
        </w:types>
        <w:behaviors>
          <w:behavior w:val="content"/>
        </w:behaviors>
        <w:guid w:val="{53AF0774-B7C1-44C8-8EF3-40DB24A4FB38}"/>
      </w:docPartPr>
      <w:docPartBody>
        <w:p w:rsidR="00B739E0" w:rsidP="00B739E0">
          <w:pPr>
            <w:pStyle w:val="4F3AC82F471F4F0C9CCDCCB3B5851967"/>
          </w:pPr>
          <w:r w:rsidRPr="000753FC">
            <w:rPr>
              <w:rStyle w:val="PlaceholderText"/>
            </w:rPr>
            <w:t>Click here to enter text.</w:t>
          </w:r>
        </w:p>
      </w:docPartBody>
    </w:docPart>
    <w:docPart>
      <w:docPartPr>
        <w:name w:val="2962393B8611475FB14DEE12EE4FDD64"/>
        <w:category>
          <w:name w:val="General"/>
          <w:gallery w:val="placeholder"/>
        </w:category>
        <w:types>
          <w:type w:val="bbPlcHdr"/>
        </w:types>
        <w:behaviors>
          <w:behavior w:val="content"/>
        </w:behaviors>
        <w:guid w:val="{F667E3AC-DC68-4C42-BED1-220FBC920490}"/>
      </w:docPartPr>
      <w:docPartBody>
        <w:p w:rsidR="00B739E0" w:rsidP="00B739E0">
          <w:pPr>
            <w:pStyle w:val="2962393B8611475FB14DEE12EE4FDD64"/>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3DC7"/>
    <w:rPr>
      <w:color w:val="808080"/>
    </w:rPr>
  </w:style>
  <w:style w:type="paragraph" w:customStyle="1" w:styleId="4F3AC82F471F4F0C9CCDCCB3B5851967">
    <w:name w:val="4F3AC82F471F4F0C9CCDCCB3B5851967"/>
    <w:rsid w:val="00B739E0"/>
  </w:style>
  <w:style w:type="paragraph" w:customStyle="1" w:styleId="2962393B8611475FB14DEE12EE4FDD64">
    <w:name w:val="2962393B8611475FB14DEE12EE4FDD64"/>
    <w:rsid w:val="00B73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Notes0 xmlns="502cbc0f-e491-40a3-a3d7-c2be20a02f04" xsi:nil="true"/>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22</Value>
      <Value>88</Value>
      <Value>94</Value>
      <Value>1</Value>
      <Value>4</Value>
    </TaxCatchAll>
    <g3ef09377e3444258679b6035a1ff93a xmlns="4600776d-0a3c-44b4-bff2-0ceaafb13046">
      <Terms xmlns="http://schemas.microsoft.com/office/infopath/2007/PartnerControls"/>
    </g3ef09377e3444258679b6035a1ff93a>
    <j3dc9349b3384741bd6025ba1321f3a9 xmlns="502cbc0f-e491-40a3-a3d7-c2be20a02f04">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Status_x0020_of_x0020_correspondence xmlns="502cbc0f-e491-40a3-a3d7-c2be20a02f04" xsi:nil="true"/>
    <Allocated_x0020_to xmlns="502cbc0f-e491-40a3-a3d7-c2be20a02f04">
      <UserInfo>
        <DisplayName/>
        <AccountId xsi:nil="true"/>
        <AccountType/>
      </UserInfo>
    </Allocated_x0020_to>
    <j6c5b17cd04246da82e5604daf08bc68 xmlns="4600776d-0a3c-44b4-bff2-0ceaafb13046">
      <Terms xmlns="http://schemas.microsoft.com/office/infopath/2007/PartnerControls"/>
    </j6c5b17cd04246da82e5604daf08bc68>
    <n78ca1497cf6442fb3babdda785c85ae xmlns="502cbc0f-e491-40a3-a3d7-c2be20a02f04">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502cbc0f-e491-40a3-a3d7-c2be20a02f04">2020-05-05T23:00:00+00:00</Meeting_x0020_Date>
    <Related_x0020_Document xmlns="502cbc0f-e491-40a3-a3d7-c2be20a02f04">
      <Url xsi:nil="true"/>
      <Description xsi:nil="true"/>
    </Related_x0020_Document>
    <EndofSessionDate xmlns="4600776d-0a3c-44b4-bff2-0ceaafb13046" xsi:nil="true"/>
    <DateReceived xmlns="4600776d-0a3c-44b4-bff2-0ceaafb13046" xsi:nil="true"/>
    <Document_x0020_Status xmlns="502cbc0f-e491-40a3-a3d7-c2be20a02f04" xsi:nil="true"/>
    <TransfertoArchives xmlns="4600776d-0a3c-44b4-bff2-0ceaafb13046">false</TransfertoArchives>
    <Visit xmlns="0606af38-29d8-407d-826d-7a0cb9d9f4ed" xsi:nil="true"/>
    <Date xmlns="502cbc0f-e491-40a3-a3d7-c2be20a02f04" xsi:nil="true"/>
    <Additional_x0020_category xmlns="502cbc0f-e491-40a3-a3d7-c2be20a02f04" xsi:nil="true"/>
    <Useful_x0020_Docs xmlns="502cbc0f-e491-40a3-a3d7-c2be20a02f04"/>
    <Correspondence_x0020_Type xmlns="0606af38-29d8-407d-826d-7a0cb9d9f4ed" xsi:nil="true"/>
    <Circulation_x0020_Date xmlns="502cbc0f-e491-40a3-a3d7-c2be20a02f04" xsi:nil="true"/>
    <Publication_x0020_Date xmlns="502cbc0f-e491-40a3-a3d7-c2be20a02f04" xsi:nil="true"/>
    <Department xmlns="502cbc0f-e491-40a3-a3d7-c2be20a02f04"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Coronavirus and its impact on people with protected characteristics</TermName>
          <TermId xmlns="http://schemas.microsoft.com/office/infopath/2007/PartnerControls">22d99d54-24b3-49d0-af55-b6a04df0273a</TermId>
        </TermInfo>
      </Terms>
    </ja5e4d000da44b5490ce6b4249309924>
    <Witness xmlns="0606af38-29d8-407d-826d-7a0cb9d9f4ed" xsi:nil="true"/>
    <Specialist_x0020_Adviser xmlns="0606af38-29d8-407d-826d-7a0cb9d9f4ed" xsi:nil="true"/>
    <Deadline xmlns="502cbc0f-e491-40a3-a3d7-c2be20a02f04"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Brief_x0020_status xmlns="502cbc0f-e491-40a3-a3d7-c2be20a02f04" xsi:nil="true"/>
    <SharedWithUsers xmlns="6ab18433-7710-49bd-9bb4-0bb85747556a">
      <UserInfo>
        <DisplayName>HANDA, Radhika</DisplayName>
        <AccountId>198</AccountId>
        <AccountType/>
      </UserInfo>
      <UserInfo>
        <DisplayName>ARSHAD, Zereena</DisplayName>
        <AccountId>387</AccountId>
        <AccountType/>
      </UserInfo>
      <UserInfo>
        <DisplayName>CLARKE, James</DisplayName>
        <AccountId>371</AccountId>
        <AccountType/>
      </UserInfo>
      <UserInfo>
        <DisplayName>MCKINNON, Margaret R</DisplayName>
        <AccountId>372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F2520441C6F54381417C85610A4310" ma:contentTypeVersion="47" ma:contentTypeDescription="Create a new document." ma:contentTypeScope="" ma:versionID="1c84862e29a9200d76ec0c6793465a12">
  <xsd:schema xmlns:xsd="http://www.w3.org/2001/XMLSchema" xmlns:xs="http://www.w3.org/2001/XMLSchema" xmlns:p="http://schemas.microsoft.com/office/2006/metadata/properties" xmlns:ns2="502cbc0f-e491-40a3-a3d7-c2be20a02f04" xmlns:ns3="0606af38-29d8-407d-826d-7a0cb9d9f4ed" xmlns:ns4="4600776d-0a3c-44b4-bff2-0ceaafb13046" xmlns:ns5="6ab18433-7710-49bd-9bb4-0bb85747556a" xmlns:ns6="c86d72e2-090a-4e7d-987e-218d8a0db591" targetNamespace="http://schemas.microsoft.com/office/2006/metadata/properties" ma:root="true" ma:fieldsID="b7424fd7e1455929ec583ba78afac5ad" ns2:_="" ns3:_="" ns4:_="" ns5:_="" ns6:_="">
    <xsd:import namespace="502cbc0f-e491-40a3-a3d7-c2be20a02f04"/>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_dlc_DocId" minOccurs="0"/>
                <xsd:element ref="ns6:ja5e4d000da44b5490ce6b4249309924" minOccurs="0"/>
                <xsd:element ref="ns3:Visit_x003a_Start_x0020_Time" minOccurs="0"/>
                <xsd:element ref="ns3:Visit_x003a_End_x0020_Time" minOccurs="0"/>
                <xsd:element ref="ns4:e6f926d7f5b14a74bee86c3452d91372" minOccurs="0"/>
                <xsd:element ref="ns4:k5b153ee974a4a57a7568e533217f2cb" minOccurs="0"/>
                <xsd:element ref="ns5:_dlc_DocIdPersistId" minOccurs="0"/>
                <xsd:element ref="ns5:_dlc_DocIdUrl" minOccurs="0"/>
                <xsd:element ref="ns3:Specialist_x0020_Adviser_x003a_First_x0020_Name" minOccurs="0"/>
                <xsd:element ref="ns3:Specialist_x0020_Adviser_x003a_Full_x0020_Name" minOccurs="0"/>
                <xsd:element ref="ns4:c4838c65c76546ae93d5703426802f7f" minOccurs="0"/>
                <xsd:element ref="ns3:Witness_x003a_First_x0020_Name" minOccurs="0"/>
                <xsd:element ref="ns3:Witness_x003a_Full_x0020_Name" minOccurs="0"/>
                <xsd:element ref="ns3:Witness_x003a_Job_x0020_Title" minOccurs="0"/>
                <xsd:element ref="ns4:TaxCatchAll" minOccurs="0"/>
                <xsd:element ref="ns4:TaxCatchAllLabel" minOccurs="0"/>
                <xsd:element ref="ns4:j6c5b17cd04246da82e5604daf08bc68" minOccurs="0"/>
                <xsd:element ref="ns2:n78ca1497cf6442fb3babdda785c85ae" minOccurs="0"/>
                <xsd:element ref="ns4:g3ef09377e3444258679b6035a1ff93a" minOccurs="0"/>
                <xsd:element ref="ns3:Correspondence_x0020_Type" minOccurs="0"/>
                <xsd:element ref="ns2:MediaServiceMetadata" minOccurs="0"/>
                <xsd:element ref="ns2:MediaServiceFastMetadata" minOccurs="0"/>
                <xsd:element ref="ns2:MediaServiceDateTaken" minOccurs="0"/>
                <xsd:element ref="ns2:MediaServiceAutoTags" minOccurs="0"/>
                <xsd:element ref="ns5:SharedWithUsers" minOccurs="0"/>
                <xsd:element ref="ns5: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cbc0f-e491-40a3-a3d7-c2be20a02f04"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DateTaken" ma:index="61" nillable="true" ma:displayName="MediaServiceDateTaken" ma:hidden="true" ma:internalName="MediaServiceDateTaken" ma:readOnly="true">
      <xsd:simpleType>
        <xsd:restriction base="dms:Text"/>
      </xsd:simpleType>
    </xsd:element>
    <xsd:element name="MediaServiceAutoTags" ma:index="62" nillable="true" ma:displayName="MediaServiceAutoTags" ma:internalName="MediaServiceAutoTags" ma:readOnly="true">
      <xsd:simpleType>
        <xsd:restriction base="dms:Text"/>
      </xsd:simpleType>
    </xsd:element>
    <xsd:element name="MediaServiceEventHashCode" ma:index="65" nillable="true" ma:displayName="MediaServiceEventHashCode" ma:hidden="true" ma:internalName="MediaServiceEventHashCode" ma:readOnly="true">
      <xsd:simpleType>
        <xsd:restriction base="dms:Text"/>
      </xsd:simpleType>
    </xsd:element>
    <xsd:element name="MediaServiceGenerationTime" ma:index="66" nillable="true" ma:displayName="MediaServiceGenerationTime" ma:hidden="true" ma:internalName="MediaServiceGenerationTime" ma:readOnly="true">
      <xsd:simpleType>
        <xsd:restriction base="dms:Text"/>
      </xsd:simpleType>
    </xsd:element>
    <xsd:element name="MediaServiceAutoKeyPoints" ma:index="67" nillable="true" ma:displayName="MediaServiceAutoKeyPoints" ma:hidden="true" ma:internalName="MediaServiceAutoKeyPoints" ma:readOnly="true">
      <xsd:simpleType>
        <xsd:restriction base="dms:Note"/>
      </xsd:simpleType>
    </xsd:element>
    <xsd:element name="MediaServiceKeyPoints" ma:index="6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8af3aaa4-91c1-448d-a1cb-df878f1358aa}" ma:internalName="Visit" ma:showField="Title" ma:web="0606af38-29d8-407d-826d-7a0cb9d9f4ed">
      <xsd:simpleType>
        <xsd:restriction base="dms:Lookup"/>
      </xsd:simpleType>
    </xsd:element>
    <xsd:element name="Specialist_x0020_Adviser" ma:index="17" nillable="true" ma:displayName="Specialist Adviser" ma:list="{40e31de5-aa9c-421f-8b17-39ee6f7466df}" ma:internalName="Specialist_x0020_Adviser" ma:showField="Title" ma:web="0606af38-29d8-407d-826d-7a0cb9d9f4ed">
      <xsd:simpleType>
        <xsd:restriction base="dms:Lookup"/>
      </xsd:simpleType>
    </xsd:element>
    <xsd:element name="Witness" ma:index="18" nillable="true" ma:displayName="Witness" ma:list="{75c3b88f-4772-4a18-85b7-82295bec5ca4}" ma:internalName="Witness" ma:showField="Title" ma:web="0606af38-29d8-407d-826d-7a0cb9d9f4ed">
      <xsd:simpleType>
        <xsd:restriction base="dms:Lookup"/>
      </xsd:simpleType>
    </xsd:element>
    <xsd:element name="Visit_x003a_Start_x0020_Time" ma:index="40" nillable="true" ma:displayName="Visit:Start Time" ma:list="{8af3aaa4-91c1-448d-a1cb-df878f1358aa}" ma:internalName="Visit_x003a_Start_x0020_Time" ma:readOnly="true" ma:showField="EventDate" ma:web="0606af38-29d8-407d-826d-7a0cb9d9f4ed">
      <xsd:simpleType>
        <xsd:restriction base="dms:Lookup"/>
      </xsd:simpleType>
    </xsd:element>
    <xsd:element name="Visit_x003a_End_x0020_Time" ma:index="41" nillable="true" ma:displayName="Visit:End Time" ma:list="{8af3aaa4-91c1-448d-a1cb-df878f1358aa}" ma:internalName="Visit_x003a_End_x0020_Time" ma:readOnly="true" ma:showField="EndDate" ma:web="0606af38-29d8-407d-826d-7a0cb9d9f4ed">
      <xsd:simpleType>
        <xsd:restriction base="dms:Lookup"/>
      </xsd:simpleType>
    </xsd:element>
    <xsd:element name="Specialist_x0020_Adviser_x003a_First_x0020_Name" ma:index="47" nillable="true" ma:displayName="Specialist Adviser:First Name" ma:list="{40e31de5-aa9c-421f-8b17-39ee6f7466df}" ma:internalName="Specialist_x0020_Adviser_x003a_First_x0020_Name" ma:readOnly="true" ma:showField="FirstName" ma:web="0606af38-29d8-407d-826d-7a0cb9d9f4ed">
      <xsd:simpleType>
        <xsd:restriction base="dms:Lookup"/>
      </xsd:simpleType>
    </xsd:element>
    <xsd:element name="Specialist_x0020_Adviser_x003a_Full_x0020_Name" ma:index="48" nillable="true" ma:displayName="Specialist Adviser:Full Name" ma:description="Choice from Contacts that are Specialist Adviser contact type" ma:list="{40e31de5-aa9c-421f-8b17-39ee6f7466df}" ma:internalName="Specialist_x0020_Adviser_x003a_Full_x0020_Name" ma:readOnly="true" ma:showField="FullName" ma:web="0606af38-29d8-407d-826d-7a0cb9d9f4ed">
      <xsd:simpleType>
        <xsd:restriction base="dms:Lookup"/>
      </xsd:simpleType>
    </xsd:element>
    <xsd:element name="Witness_x003a_First_x0020_Name" ma:index="50" nillable="true" ma:displayName="Witness:First Name" ma:list="{75c3b88f-4772-4a18-85b7-82295bec5ca4}" ma:internalName="Witness_x003a_First_x0020_Name" ma:readOnly="true" ma:showField="First_x0020_Name" ma:web="0606af38-29d8-407d-826d-7a0cb9d9f4ed">
      <xsd:simpleType>
        <xsd:restriction base="dms:Lookup"/>
      </xsd:simpleType>
    </xsd:element>
    <xsd:element name="Witness_x003a_Full_x0020_Name" ma:index="51" nillable="true" ma:displayName="Witness:Full Name" ma:list="{75c3b88f-4772-4a18-85b7-82295bec5ca4}" ma:internalName="Witness_x003a_Full_x0020_Name" ma:readOnly="true" ma:showField="Full_x0020_Name" ma:web="0606af38-29d8-407d-826d-7a0cb9d9f4ed">
      <xsd:simpleType>
        <xsd:restriction base="dms:Lookup"/>
      </xsd:simpleType>
    </xsd:element>
    <xsd:element name="Witness_x003a_Job_x0020_Title" ma:index="52" nillable="true" ma:displayName="Witness:Job Title" ma:list="{75c3b88f-4772-4a18-85b7-82295bec5ca4}" ma:internalName="Witness_x003a_Job_x0020_Title" ma:readOnly="true" ma:showField="Job_x0020_Title" ma:web="0606af38-29d8-407d-826d-7a0cb9d9f4ed">
      <xsd:simpleType>
        <xsd:restriction base="dms:Lookup"/>
      </xsd:simpleType>
    </xsd:element>
    <xsd:element name="Correspondence_x0020_Type" ma:index="58" nillable="true" ma:displayName="Correspondence Type" ma:format="Dropdown" ma:internalName="Correspondence_x0020_Type">
      <xsd:simpleType>
        <xsd:restriction base="dms:Choice">
          <xsd:enumeration value="Publish"/>
          <xsd:enumeration value="Circulate"/>
          <xsd:enumeration value="Make available"/>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42" nillable="true" ma:taxonomy="true" ma:internalName="e6f926d7f5b14a74bee86c3452d91372" ma:taxonomyFieldName="Sessions" ma:displayName="Session" ma:indexed="true" ma:default="88;#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4838c65c76546ae93d5703426802f7f" ma:index="49"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53" nillable="true" ma:displayName="Taxonomy Catch All Column" ma:description="" ma:hidden="true" ma:list="{1b6ffcfb-11ea-4e2b-b5de-9c305124c91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4" nillable="true" ma:displayName="Taxonomy Catch All Column1" ma:description="" ma:hidden="true" ma:list="{1b6ffcfb-11ea-4e2b-b5de-9c305124c91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5"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7"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6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9"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b16575d6-3c0a-446e-ab32-2e9256c41f19"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CBFCB-5314-4CBB-9580-E19450083A25}">
  <ds:schemaRefs>
    <ds:schemaRef ds:uri="http://schemas.microsoft.com/office/2006/metadata/properties"/>
    <ds:schemaRef ds:uri="http://schemas.microsoft.com/office/infopath/2007/PartnerControls"/>
    <ds:schemaRef ds:uri="4600776d-0a3c-44b4-bff2-0ceaafb13046"/>
    <ds:schemaRef ds:uri="502cbc0f-e491-40a3-a3d7-c2be20a02f04"/>
    <ds:schemaRef ds:uri="0606af38-29d8-407d-826d-7a0cb9d9f4ed"/>
    <ds:schemaRef ds:uri="c86d72e2-090a-4e7d-987e-218d8a0db591"/>
    <ds:schemaRef ds:uri="6ab18433-7710-49bd-9bb4-0bb85747556a"/>
  </ds:schemaRefs>
</ds:datastoreItem>
</file>

<file path=customXml/itemProps2.xml><?xml version="1.0" encoding="utf-8"?>
<ds:datastoreItem xmlns:ds="http://schemas.openxmlformats.org/officeDocument/2006/customXml" ds:itemID="{BC207710-486C-4F66-B4CF-588D88337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cbc0f-e491-40a3-a3d7-c2be20a02f04"/>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BFDDD3-8BB6-416F-BE41-E1B31D5F6C26}">
  <ds:schemaRefs>
    <ds:schemaRef ds:uri="http://schemas.microsoft.com/sharepoint/events"/>
  </ds:schemaRefs>
</ds:datastoreItem>
</file>

<file path=customXml/itemProps4.xml><?xml version="1.0" encoding="utf-8"?>
<ds:datastoreItem xmlns:ds="http://schemas.openxmlformats.org/officeDocument/2006/customXml" ds:itemID="{AFEC1581-7B59-4C48-955A-51826F5EE270}">
  <ds:schemaRefs>
    <ds:schemaRef ds:uri="http://schemas.microsoft.com/sharepoint/v3/contenttype/forms"/>
  </ds:schemaRefs>
</ds:datastoreItem>
</file>

<file path=customXml/itemProps5.xml><?xml version="1.0" encoding="utf-8"?>
<ds:datastoreItem xmlns:ds="http://schemas.openxmlformats.org/officeDocument/2006/customXml" ds:itemID="{EEB6D7D8-F2C8-4C2A-B61E-71A7CCFB2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