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6294F" w:rsidP="00CF0BBA">
      <w:pPr>
        <w:pStyle w:val="TitleCommittee0"/>
      </w:pPr>
      <w:sdt>
        <w:sdtPr>
          <w:alias w:val="CommitteeName"/>
          <w:tag w:val="CommitteeName"/>
          <w:id w:val="1869951332"/>
          <w:placeholder>
            <w:docPart w:val="CEB033DFA6584A93986B28F08EBAE935"/>
          </w:placeholder>
          <w:richText/>
        </w:sdtPr>
        <w:sdtContent>
          <w:r>
            <w:t>Digital, Culture, Media and Sport Committee</w:t>
          </w:r>
        </w:sdtContent>
      </w:sdt>
    </w:p>
    <w:p w:rsidR="00C6294F" w:rsidP="00156A60">
      <w:pPr>
        <w:pStyle w:val="TitleInquiry0"/>
      </w:pPr>
      <w:r>
        <w:t xml:space="preserve">Oral evidence: </w:t>
      </w:r>
      <w:sdt>
        <w:sdtPr>
          <w:alias w:val="InquiryName"/>
          <w:tag w:val="InquiryName"/>
          <w:id w:val="377371847"/>
          <w:placeholder>
            <w:docPart w:val="CEB033DFA6584A93986B28F08EBAE935"/>
          </w:placeholder>
          <w:richText/>
        </w:sdtPr>
        <w:sdtContent>
          <w:r>
            <w:t>Promoting Britain abroad</w:t>
          </w:r>
        </w:sdtContent>
      </w:sdt>
      <w:r>
        <w:t xml:space="preserve">, HC </w:t>
      </w:r>
      <w:sdt>
        <w:sdtPr>
          <w:alias w:val="InquiryRefNo"/>
          <w:tag w:val="InquiryRefNo"/>
          <w:id w:val="-281725174"/>
          <w:placeholder>
            <w:docPart w:val="CEB033DFA6584A93986B28F08EBAE935"/>
          </w:placeholder>
          <w:richText/>
        </w:sdtPr>
        <w:sdtContent>
          <w:r>
            <w:t>856</w:t>
          </w:r>
        </w:sdtContent>
      </w:sdt>
    </w:p>
    <w:sdt>
      <w:sdtPr>
        <w:alias w:val="SittingDate"/>
        <w:tag w:val="SittingDate"/>
        <w:id w:val="-1160222926"/>
        <w:placeholder>
          <w:docPart w:val="CEB033DFA6584A93986B28F08EBAE935"/>
        </w:placeholder>
        <w:richText/>
      </w:sdtPr>
      <w:sdtContent>
        <w:p w:rsidR="00C6294F" w:rsidP="00156A60">
          <w:pPr>
            <w:pStyle w:val="Para"/>
          </w:pPr>
          <w:r>
            <w:t>Tuesday 22 February 2022</w:t>
          </w:r>
        </w:p>
      </w:sdtContent>
    </w:sdt>
    <w:p w:rsidR="00C6294F" w:rsidP="00156A60">
      <w:pPr>
        <w:pStyle w:val="Para"/>
      </w:pPr>
      <w:r>
        <w:t xml:space="preserve">Ordered by the House of </w:t>
      </w:r>
      <w:sdt>
        <w:sdtPr>
          <w:alias w:val="House"/>
          <w:tag w:val="House"/>
          <w:id w:val="809213435"/>
          <w:placeholder>
            <w:docPart w:val="CEB033DFA6584A93986B28F08EBAE935"/>
          </w:placeholder>
          <w:richText/>
        </w:sdtPr>
        <w:sdtContent>
          <w:r w:rsidRPr="00615759">
            <w:t>Commons</w:t>
          </w:r>
        </w:sdtContent>
      </w:sdt>
      <w:r w:rsidRPr="00615759">
        <w:t xml:space="preserve"> to be published on </w:t>
      </w:r>
      <w:sdt>
        <w:sdtPr>
          <w:alias w:val="PublishDate"/>
          <w:tag w:val="PublishDate"/>
          <w:id w:val="217021599"/>
          <w:placeholder>
            <w:docPart w:val="CEB033DFA6584A93986B28F08EBAE935"/>
          </w:placeholder>
          <w:richText/>
        </w:sdtPr>
        <w:sdtContent>
          <w:r>
            <w:t>22 February 2022</w:t>
          </w:r>
        </w:sdtContent>
      </w:sdt>
      <w:r w:rsidRPr="00615759">
        <w:t>.</w:t>
      </w:r>
    </w:p>
    <w:p w:rsidR="00C6294F" w:rsidP="00421864">
      <w:pPr>
        <w:pStyle w:val="Para"/>
      </w:pPr>
      <w:sdt>
        <w:sdtPr>
          <w:alias w:val="VideoHyperlink"/>
          <w:tag w:val="VideoHyperlink"/>
          <w:id w:val="703995351"/>
          <w:placeholder>
            <w:docPart w:val="CEB033DFA6584A93986B28F08EBAE935"/>
          </w:placeholder>
          <w:richText/>
        </w:sdtPr>
        <w:sdtContent>
          <w:r>
            <w:fldChar w:fldCharType="begin"/>
          </w:r>
          <w:r>
            <w:instrText xml:space="preserve"> HYPERLINK "https://parliamentlive.tv/event/index/239646f8-d707-46aa-a7b8-f5274d404792" </w:instrText>
          </w:r>
          <w:r>
            <w:fldChar w:fldCharType="separate"/>
          </w:r>
          <w:r w:rsidRPr="00A026DA">
            <w:rPr>
              <w:rStyle w:val="Hyperlink"/>
            </w:rPr>
            <w:t>Watch the meeting</w:t>
          </w:r>
          <w:r>
            <w:fldChar w:fldCharType="end"/>
          </w:r>
        </w:sdtContent>
      </w:sdt>
    </w:p>
    <w:p w:rsidR="00C6294F" w:rsidP="00156A60">
      <w:r>
        <w:t xml:space="preserve">Members present: </w:t>
      </w:r>
      <w:sdt>
        <w:sdtPr>
          <w:alias w:val="MembersPresent"/>
          <w:tag w:val="MembersPresent"/>
          <w:id w:val="366340316"/>
          <w:placeholder>
            <w:docPart w:val="CEB033DFA6584A93986B28F08EBAE935"/>
          </w:placeholder>
          <w:richText/>
        </w:sdtPr>
        <w:sdtContent>
          <w:r w:rsidR="006F27B4">
            <w:t>Julian Knight</w:t>
          </w:r>
          <w:r>
            <w:t xml:space="preserve"> (Chair); </w:t>
          </w:r>
          <w:r w:rsidR="006F27B4">
            <w:t>Kevin Brennan; Clive Efford; Julie Elliott; Damian Green; Simon Jupp; Jane Stevenson; Giles Watling.</w:t>
          </w:r>
        </w:sdtContent>
      </w:sdt>
    </w:p>
    <w:p w:rsidR="00C6294F" w:rsidP="00427893">
      <w:pPr>
        <w:pStyle w:val="ParaCentre"/>
      </w:pPr>
      <w:r w:rsidRPr="00156A60">
        <w:t xml:space="preserve">Questions </w:t>
      </w:r>
      <w:sdt>
        <w:sdtPr>
          <w:alias w:val="QuestionNumbers"/>
          <w:tag w:val="QuestionNumbers"/>
          <w:id w:val="-1223666168"/>
          <w:placeholder>
            <w:docPart w:val="CEB033DFA6584A93986B28F08EBAE935"/>
          </w:placeholder>
          <w:richText/>
        </w:sdtPr>
        <w:sdtContent>
          <w:r>
            <w:t>1</w:t>
          </w:r>
          <w:r w:rsidR="00427AC8">
            <w:t xml:space="preserve"> - </w:t>
          </w:r>
          <w:r w:rsidR="003C1DA4">
            <w:t>70</w:t>
          </w:r>
        </w:sdtContent>
      </w:sdt>
    </w:p>
    <w:p w:rsidR="00C6294F" w:rsidP="00427893">
      <w:pPr>
        <w:pStyle w:val="TitleWitnesses0"/>
      </w:pPr>
      <w:r>
        <w:t>Witnesses</w:t>
      </w:r>
    </w:p>
    <w:p w:rsidR="00C6294F" w:rsidRPr="00BD6D45" w:rsidP="006B01EC">
      <w:pPr>
        <w:pStyle w:val="Para"/>
      </w:pPr>
      <w:r>
        <w:fldChar w:fldCharType="begin"/>
      </w:r>
      <w:r>
        <w:instrText xml:space="preserve"> HYPERLINK \l "Panel1" </w:instrText>
      </w:r>
      <w:r>
        <w:fldChar w:fldCharType="separate"/>
      </w:r>
      <w:r w:rsidRPr="00C6294F">
        <w:rPr>
          <w:rStyle w:val="Hyperlink"/>
        </w:rPr>
        <w:t>I</w:t>
      </w:r>
      <w:r>
        <w:fldChar w:fldCharType="end"/>
      </w:r>
      <w:r>
        <w:t xml:space="preserve">: Caroline Cooper Charles, </w:t>
      </w:r>
      <w:r w:rsidR="006F27B4">
        <w:t>Chief Executive, Screen Yorkshire</w:t>
      </w:r>
      <w:r w:rsidR="00CD582D">
        <w:t>;</w:t>
      </w:r>
      <w:r w:rsidR="006F27B4">
        <w:t xml:space="preserve"> </w:t>
      </w:r>
      <w:r>
        <w:t xml:space="preserve">Bernard Donoghue, </w:t>
      </w:r>
      <w:r w:rsidR="006F27B4">
        <w:t>Director, Association of Leading Visitor Attractions</w:t>
      </w:r>
      <w:r w:rsidR="00CD582D">
        <w:t>;</w:t>
      </w:r>
      <w:r w:rsidR="006F27B4">
        <w:t xml:space="preserve"> </w:t>
      </w:r>
      <w:r>
        <w:t xml:space="preserve">Ralph Lee, </w:t>
      </w:r>
      <w:r w:rsidR="006F27B4">
        <w:t>Chief Executive Officer, BBC Studios Productions</w:t>
      </w:r>
      <w:r w:rsidR="00CD582D">
        <w:t>;</w:t>
      </w:r>
      <w:r w:rsidR="006F27B4">
        <w:t xml:space="preserve"> </w:t>
      </w:r>
      <w:r>
        <w:t xml:space="preserve">and Martha Lytton-Cobbold, </w:t>
      </w:r>
      <w:r w:rsidR="006F27B4">
        <w:t>President, Historic Houses.</w:t>
      </w:r>
    </w:p>
    <w:p w:rsidR="00C6294F" w:rsidP="00776882">
      <w:pPr>
        <w:rPr>
          <w:rFonts w:eastAsia="Times New Roman"/>
          <w:szCs w:val="20"/>
        </w:rPr>
      </w:pPr>
      <w:r>
        <w:br w:type="page"/>
      </w:r>
    </w:p>
    <w:p w:rsidR="00C6294F" w:rsidP="00316298">
      <w:pPr>
        <w:pStyle w:val="TitlePanel0"/>
      </w:pPr>
      <w:bookmarkStart w:id="0" w:name="Panel1"/>
      <w:r>
        <w:t>Examination of witnesses</w:t>
      </w:r>
    </w:p>
    <w:p w:rsidR="00C6294F" w:rsidRPr="00AC45FF" w:rsidP="007C1BEE">
      <w:pPr>
        <w:pStyle w:val="Para"/>
      </w:pPr>
      <w:r>
        <w:t xml:space="preserve">Witnesses: </w:t>
      </w:r>
      <w:r>
        <w:t>Caroline Cooper Charles, Bernard Donoghue, Ralph Lee and Martha Lytton-Cobbold.</w:t>
      </w:r>
      <w:bookmarkEnd w:id="0"/>
    </w:p>
    <w:p w:rsidR="00427AC8" w:rsidP="003F38D1">
      <w:pPr>
        <w:pStyle w:val="Question"/>
      </w:pPr>
      <w:sdt>
        <w:sdtPr>
          <w:alias w:val="Member"/>
          <w:tag w:val="&lt;Member mnisId='4410' dodsId='106023'&gt;"/>
          <w:id w:val="-352884673"/>
          <w:placeholder>
            <w:docPart w:val="DefaultPlaceholder_1081868574"/>
          </w:placeholder>
          <w:richText/>
        </w:sdtPr>
        <w:sdtContent>
          <w:r w:rsidRPr="003F38D1" w:rsidR="003F38D1">
            <w:rPr>
              <w:b/>
            </w:rPr>
            <w:t>Chair:</w:t>
          </w:r>
        </w:sdtContent>
      </w:sdt>
      <w:r w:rsidR="003F38D1">
        <w:t xml:space="preserve"> This is the Digital, Culture, Media and Sport Select Committee and </w:t>
      </w:r>
      <w:r w:rsidR="006F32DE">
        <w:t>we are here for</w:t>
      </w:r>
      <w:r w:rsidR="001A527B">
        <w:t xml:space="preserve"> </w:t>
      </w:r>
      <w:r w:rsidR="003F38D1">
        <w:t xml:space="preserve">our first hearing </w:t>
      </w:r>
      <w:r w:rsidR="001A527B">
        <w:t xml:space="preserve">on </w:t>
      </w:r>
      <w:r w:rsidR="003F38D1">
        <w:t xml:space="preserve">promoting Britain abroad. We are at </w:t>
      </w:r>
      <w:r w:rsidR="00BC7499">
        <w:t xml:space="preserve">Knebworth </w:t>
      </w:r>
      <w:r w:rsidR="003F38D1">
        <w:t>House, circa 1490, in order to highlight one of the many attractions that can bring visitors to the UK outside of London.</w:t>
      </w:r>
    </w:p>
    <w:p w:rsidR="003F38D1" w:rsidP="00427AC8">
      <w:pPr>
        <w:pStyle w:val="Question"/>
        <w:numPr>
          <w:ilvl w:val="0"/>
          <w:numId w:val="0"/>
        </w:numPr>
        <w:ind w:left="794"/>
      </w:pPr>
      <w:r>
        <w:t>We are joined today in our first panel by Caroline Cooper Charles, chief executive of Screen Yorkshire, Bernard Donoghue, director, the Association of Leading Visitor Attractions, Ralph Lee, chief executive officer, BBC Studios Productions, and Martha Lytton-Cobbold, president, Historic Houses. Before I put my first question, are there any interests to declare?</w:t>
      </w:r>
    </w:p>
    <w:p w:rsidR="003F38D1" w:rsidP="00427AC8">
      <w:pPr>
        <w:pStyle w:val="Remark"/>
      </w:pPr>
      <w:sdt>
        <w:sdtPr>
          <w:alias w:val="Member"/>
          <w:tag w:val="&lt;Member mnisId='4862' dodsId=''&gt;"/>
          <w:id w:val="1144009179"/>
          <w:placeholder>
            <w:docPart w:val="DefaultPlaceholder_1081868574"/>
          </w:placeholder>
          <w:richText/>
        </w:sdtPr>
        <w:sdtContent>
          <w:r w:rsidRPr="003F38D1">
            <w:rPr>
              <w:b/>
            </w:rPr>
            <w:t>Simon Jupp:</w:t>
          </w:r>
        </w:sdtContent>
      </w:sdt>
      <w:r>
        <w:t xml:space="preserve"> I declare that I am the chair of the All-Party Parliamentary Group for Hospitality and Tourism.</w:t>
      </w:r>
    </w:p>
    <w:p w:rsidR="003F38D1" w:rsidP="00427AC8">
      <w:pPr>
        <w:pStyle w:val="Question"/>
        <w:numPr>
          <w:ilvl w:val="0"/>
          <w:numId w:val="0"/>
        </w:numPr>
        <w:ind w:left="794"/>
      </w:pPr>
      <w:sdt>
        <w:sdtPr>
          <w:alias w:val="Member"/>
          <w:tag w:val="&lt;Member mnisId='4410' dodsId='106023'&gt;"/>
          <w:id w:val="-1735930915"/>
          <w:placeholder>
            <w:docPart w:val="DefaultPlaceholder_1081868574"/>
          </w:placeholder>
          <w:richText/>
        </w:sdtPr>
        <w:sdtContent>
          <w:r w:rsidRPr="003F38D1">
            <w:rPr>
              <w:b/>
            </w:rPr>
            <w:t>Chair:</w:t>
          </w:r>
        </w:sdtContent>
      </w:sdt>
      <w:r>
        <w:t xml:space="preserve"> Thank you, Simon. First of all, I want to welcome our guests. Many of you have slogged quite a long way to get here</w:t>
      </w:r>
      <w:r w:rsidR="00FE7B72">
        <w:t>—</w:t>
      </w:r>
      <w:r>
        <w:t xml:space="preserve">haven’t </w:t>
      </w:r>
      <w:r w:rsidR="00427AC8">
        <w:t>you</w:t>
      </w:r>
      <w:r>
        <w:t xml:space="preserve">, Caroline? Thank you </w:t>
      </w:r>
      <w:r w:rsidR="008269B2">
        <w:t xml:space="preserve">very much </w:t>
      </w:r>
      <w:r>
        <w:t xml:space="preserve">to Caroline, Bernard, </w:t>
      </w:r>
      <w:r>
        <w:t>Ralph</w:t>
      </w:r>
      <w:r>
        <w:t xml:space="preserve"> and Martha</w:t>
      </w:r>
      <w:r w:rsidR="008269B2">
        <w:t>;</w:t>
      </w:r>
      <w:r>
        <w:t xml:space="preserve"> </w:t>
      </w:r>
      <w:r w:rsidR="008269B2">
        <w:t>y</w:t>
      </w:r>
      <w:r>
        <w:t>ou are most welcome. My first question is to you, Bernard. How important are tourists to your bottom line and to the nation’s bottom line?</w:t>
      </w:r>
    </w:p>
    <w:p w:rsidR="00CA4E9E" w:rsidP="003F38D1">
      <w:pPr>
        <w:pStyle w:val="Answer"/>
      </w:pPr>
      <w:sdt>
        <w:sdtPr>
          <w:alias w:val="Witness"/>
          <w:id w:val="-741489228"/>
          <w:placeholder>
            <w:docPart w:val="DefaultPlaceholder_1081868574"/>
          </w:placeholder>
          <w:richText/>
        </w:sdtPr>
        <w:sdtContent>
          <w:r w:rsidRPr="003F38D1" w:rsidR="003F38D1">
            <w:rPr>
              <w:b/>
              <w:i/>
            </w:rPr>
            <w:t>Bernard Donoghue:</w:t>
          </w:r>
        </w:sdtContent>
      </w:sdt>
      <w:r w:rsidR="003F38D1">
        <w:t xml:space="preserve"> Good morning and thank you very much for the invitation to appear before you this morning. As you can tell from these surroundings, tourism is one of Britain’s most successful industries. In a normal </w:t>
      </w:r>
      <w:r w:rsidR="00427AC8">
        <w:t>year</w:t>
      </w:r>
      <w:r w:rsidR="003F38D1">
        <w:t>—and you will understand if I go back to 2019—tourism is worth £157 billion to the UK economy. It is our fifth biggest industry</w:t>
      </w:r>
      <w:r>
        <w:t>,</w:t>
      </w:r>
      <w:r w:rsidR="003F38D1">
        <w:t xml:space="preserve"> </w:t>
      </w:r>
      <w:r>
        <w:t>i</w:t>
      </w:r>
      <w:r w:rsidR="003F38D1">
        <w:t>t is our third largest employer</w:t>
      </w:r>
      <w:r>
        <w:t>,</w:t>
      </w:r>
      <w:r w:rsidR="003F38D1">
        <w:t xml:space="preserve"> and it is our third largest export industry</w:t>
      </w:r>
      <w:r w:rsidR="008269B2">
        <w:t>—</w:t>
      </w:r>
      <w:r w:rsidR="003F38D1">
        <w:t>export being money coming into the country through overseas visitors.</w:t>
      </w:r>
    </w:p>
    <w:p w:rsidR="00FB3E5C" w:rsidP="003F38D1">
      <w:pPr>
        <w:pStyle w:val="Answer"/>
      </w:pPr>
      <w:r>
        <w:t xml:space="preserve">The last two years have meant that we have seen a collapse in international tourism to the United Kingdom. If I can give you a very brief example, </w:t>
      </w:r>
      <w:r w:rsidR="007342B7">
        <w:t xml:space="preserve">for </w:t>
      </w:r>
      <w:r>
        <w:t>St Paul</w:t>
      </w:r>
      <w:r w:rsidR="00CD2FED">
        <w:t>’s</w:t>
      </w:r>
      <w:r>
        <w:t xml:space="preserve"> Cathedral, Westminster Abbey, the Tower of London, Edinburgh Castle and Stonehenge</w:t>
      </w:r>
      <w:r w:rsidR="00CA4E9E">
        <w:t>,</w:t>
      </w:r>
      <w:r>
        <w:t xml:space="preserve"> in a normal year about 85% to 86% of their ticket purchases are from overseas. Last year, in 2021, the average was 4%. That just gives you an indication of how the international market into the United Kingdom has collapsed in the last two years and why it is crucial to get inbound visitors from our key source markets back </w:t>
      </w:r>
      <w:r>
        <w:t>to the UK.</w:t>
      </w:r>
    </w:p>
    <w:p w:rsidR="008F6953" w:rsidP="00125621">
      <w:pPr>
        <w:pStyle w:val="Question"/>
        <w:numPr>
          <w:ilvl w:val="0"/>
          <w:numId w:val="10"/>
        </w:numPr>
      </w:pPr>
      <w:sdt>
        <w:sdtPr>
          <w:alias w:val="Member"/>
          <w:tag w:val="&lt;Member mnisId='4410' dodsId='106023'&gt;"/>
          <w:id w:val="357087421"/>
          <w:placeholder>
            <w:docPart w:val="DefaultPlaceholder_1081868574"/>
          </w:placeholder>
          <w:richText/>
        </w:sdtPr>
        <w:sdtContent>
          <w:r w:rsidRPr="00FB3E5C" w:rsidR="00FB3E5C">
            <w:rPr>
              <w:b/>
            </w:rPr>
            <w:t>Chair:</w:t>
          </w:r>
        </w:sdtContent>
      </w:sdt>
      <w:r w:rsidR="00FB3E5C">
        <w:t xml:space="preserve"> </w:t>
      </w:r>
      <w:r>
        <w:t>That is very interesting</w:t>
      </w:r>
      <w:r w:rsidR="00CA4E9E">
        <w:t xml:space="preserve"> if it is</w:t>
      </w:r>
      <w:r>
        <w:t xml:space="preserve"> 86% to 4%. </w:t>
      </w:r>
      <w:r w:rsidR="00FB1641">
        <w:t xml:space="preserve">That is </w:t>
      </w:r>
      <w:r w:rsidR="00543778">
        <w:t xml:space="preserve">the proportion </w:t>
      </w:r>
      <w:r w:rsidR="009908D8">
        <w:t xml:space="preserve">of </w:t>
      </w:r>
      <w:r w:rsidR="00FB1641">
        <w:t>the total when they are open</w:t>
      </w:r>
      <w:r w:rsidR="00125621">
        <w:t xml:space="preserve">; </w:t>
      </w:r>
      <w:r w:rsidR="00FB1641">
        <w:t xml:space="preserve">it </w:t>
      </w:r>
      <w:r w:rsidR="009908D8">
        <w:t>does not include any periods when they are not open.</w:t>
      </w:r>
      <w:r w:rsidR="00125621">
        <w:t xml:space="preserve"> </w:t>
      </w:r>
      <w:r>
        <w:t>If that is the case, has any of this shortfall been made up in any significant way by domestic tourism?</w:t>
      </w:r>
    </w:p>
    <w:p w:rsidR="00CD2FED" w:rsidP="008F6953">
      <w:pPr>
        <w:pStyle w:val="Answer"/>
      </w:pPr>
      <w:sdt>
        <w:sdtPr>
          <w:alias w:val="Witness"/>
          <w:id w:val="-857893237"/>
          <w:placeholder>
            <w:docPart w:val="DefaultPlaceholder_1081868574"/>
          </w:placeholder>
          <w:richText/>
        </w:sdtPr>
        <w:sdtContent>
          <w:r w:rsidRPr="008F6953" w:rsidR="008F6953">
            <w:rPr>
              <w:b/>
              <w:i/>
            </w:rPr>
            <w:t>Bernard Donoghue:</w:t>
          </w:r>
        </w:sdtContent>
      </w:sdt>
      <w:r w:rsidR="008F6953">
        <w:t xml:space="preserve"> Partially. One of the things that I do </w:t>
      </w:r>
      <w:r w:rsidR="00C83555">
        <w:t xml:space="preserve">alongside ALVA is that </w:t>
      </w:r>
      <w:r w:rsidR="008F6953">
        <w:t xml:space="preserve">I chair the London Tourism Recovery Board. This was something that was created last February—it has only been going a year—with the specific intention to recover both the domestic market for London but also the inbound market for London. Again, in a normal year London would </w:t>
      </w:r>
      <w:r w:rsidR="008F6953">
        <w:t xml:space="preserve">receive somewhere around 52% of all overseas visitors who come to the UK and about 54% of all of their spending. </w:t>
      </w:r>
      <w:r>
        <w:t>International tourism is significantly more important to London than perhaps the rest of the economy.</w:t>
      </w:r>
    </w:p>
    <w:p w:rsidR="00CD2FED" w:rsidP="008F6953">
      <w:pPr>
        <w:pStyle w:val="Answer"/>
      </w:pPr>
      <w:r>
        <w:t xml:space="preserve">Domestic tourism in the last two years has been of benefit to many visitor attractions but it hasn’t fully replaced inbound tourism. Again, if I go back to St Paul’s Cathedral, normally it would receive about 86% of its visitors from overseas and about 4% would be repeat visitors from the United Kingdom. Essentially, it has lost about 86% of all of its income for two years. Some of our visitor attractions are wholly or partially dependent on domestic visitors in a normal year anyway. For example, if you take all the National Trust properties in England, Wales and Northern Ireland, collectively they only get about 4% of their visitors </w:t>
      </w:r>
      <w:r w:rsidR="00CA4E9E">
        <w:t xml:space="preserve">in </w:t>
      </w:r>
      <w:r>
        <w:t>from overseas. About 96% would be domestic. It is a very huge spectrum, from 90% at Westminster Abbey being from overseas to 2% of visitors at Tate St Ives being from overseas. It is a very broad spectrum.</w:t>
      </w:r>
    </w:p>
    <w:p w:rsidR="00CD2FED" w:rsidP="008F6953">
      <w:pPr>
        <w:pStyle w:val="Answer"/>
      </w:pPr>
      <w:r>
        <w:t>A</w:t>
      </w:r>
      <w:r>
        <w:t xml:space="preserve">lthough there was a staycation boom in the last two years—because </w:t>
      </w:r>
      <w:r w:rsidR="003F7B54">
        <w:t xml:space="preserve">us </w:t>
      </w:r>
      <w:r>
        <w:t>Brits were not able to travel fully abroad we discovered what we had on our doorstep</w:t>
      </w:r>
      <w:r w:rsidR="00CA4E9E">
        <w:t>—</w:t>
      </w:r>
      <w:r>
        <w:t>and that was of huge benefit particularly to seaside resorts, coastal resorts and countryside</w:t>
      </w:r>
      <w:r w:rsidR="00CA4E9E">
        <w:t xml:space="preserve">, </w:t>
      </w:r>
      <w:r>
        <w:t xml:space="preserve">we are concerned </w:t>
      </w:r>
      <w:r w:rsidR="00106841">
        <w:t xml:space="preserve">that </w:t>
      </w:r>
      <w:r>
        <w:t xml:space="preserve">this year </w:t>
      </w:r>
      <w:r>
        <w:t xml:space="preserve">there might be a double jeopardy, </w:t>
      </w:r>
      <w:r w:rsidR="00106841">
        <w:t xml:space="preserve">with </w:t>
      </w:r>
      <w:r>
        <w:t>Brits wanting to go on holiday abroad because they have essentially been confined for the last two years</w:t>
      </w:r>
      <w:r w:rsidR="00106841">
        <w:t>,</w:t>
      </w:r>
      <w:r>
        <w:t xml:space="preserve"> but international visitors not coming back in 2019 figures, </w:t>
      </w:r>
      <w:r w:rsidR="00CA4E9E">
        <w:t xml:space="preserve">so </w:t>
      </w:r>
      <w:r>
        <w:t>both a depressed staycation market and a depressed inbound market, too. It may well be that for some of our tourism businesses</w:t>
      </w:r>
      <w:r w:rsidR="00CF0A08">
        <w:t xml:space="preserve">, </w:t>
      </w:r>
      <w:r>
        <w:t>this year is more financially challenging than the last two.</w:t>
      </w:r>
    </w:p>
    <w:p w:rsidR="00675D06" w:rsidP="00704EF6">
      <w:pPr>
        <w:pStyle w:val="Question"/>
        <w:numPr>
          <w:ilvl w:val="0"/>
          <w:numId w:val="10"/>
        </w:numPr>
      </w:pPr>
      <w:sdt>
        <w:sdtPr>
          <w:alias w:val="Member"/>
          <w:tag w:val="&lt;Member mnisId='4410' dodsId='106023'&gt;"/>
          <w:id w:val="-1019538766"/>
          <w:placeholder>
            <w:docPart w:val="DefaultPlaceholder_1081868574"/>
          </w:placeholder>
          <w:richText/>
        </w:sdtPr>
        <w:sdtContent>
          <w:r w:rsidRPr="00CD2FED" w:rsidR="00CD2FED">
            <w:rPr>
              <w:b/>
            </w:rPr>
            <w:t>Chair:</w:t>
          </w:r>
        </w:sdtContent>
      </w:sdt>
      <w:r w:rsidR="00CD2FED">
        <w:t xml:space="preserve"> </w:t>
      </w:r>
      <w:r w:rsidR="003A7FD4">
        <w:t xml:space="preserve">But surely, Bernard, as was just announced yesterday, </w:t>
      </w:r>
      <w:r w:rsidR="000610AF">
        <w:t>we are one of</w:t>
      </w:r>
      <w:r>
        <w:t xml:space="preserve"> </w:t>
      </w:r>
      <w:r w:rsidR="00244C92">
        <w:t>the</w:t>
      </w:r>
      <w:r w:rsidR="000610AF">
        <w:t xml:space="preserve"> first countries genuinely to </w:t>
      </w:r>
      <w:r w:rsidR="000610AF">
        <w:t>open up</w:t>
      </w:r>
      <w:r w:rsidR="000610AF">
        <w:t>. We are dropping</w:t>
      </w:r>
      <w:r w:rsidR="00261F17">
        <w:t xml:space="preserve"> restrictions</w:t>
      </w:r>
      <w:r w:rsidR="000610AF">
        <w:t>, as of Thursday</w:t>
      </w:r>
      <w:r w:rsidR="00261F17">
        <w:t>, in terms of self-isolation</w:t>
      </w:r>
      <w:r>
        <w:t>. Is that not just a very pessimistic outlook that effectively we won’t see tourism into the country</w:t>
      </w:r>
      <w:r w:rsidR="00704EF6">
        <w:t>,</w:t>
      </w:r>
      <w:r>
        <w:t xml:space="preserve"> </w:t>
      </w:r>
      <w:r w:rsidR="00CA4E9E">
        <w:t xml:space="preserve">when </w:t>
      </w:r>
      <w:r>
        <w:t>actually we</w:t>
      </w:r>
      <w:r>
        <w:t xml:space="preserve"> are now one of those countries that has opened up and </w:t>
      </w:r>
      <w:r w:rsidR="00CA4E9E">
        <w:t xml:space="preserve">is now ready for </w:t>
      </w:r>
      <w:r w:rsidR="00267B50">
        <w:t>business</w:t>
      </w:r>
      <w:r w:rsidR="00CA4E9E">
        <w:t>?</w:t>
      </w:r>
    </w:p>
    <w:p w:rsidR="00675D06" w:rsidP="00675D06">
      <w:pPr>
        <w:pStyle w:val="Answer"/>
      </w:pPr>
      <w:sdt>
        <w:sdtPr>
          <w:alias w:val="Witness"/>
          <w:id w:val="-760689437"/>
          <w:placeholder>
            <w:docPart w:val="DefaultPlaceholder_1081868574"/>
          </w:placeholder>
          <w:richText/>
        </w:sdtPr>
        <w:sdtContent>
          <w:r w:rsidRPr="00675D06">
            <w:rPr>
              <w:b/>
              <w:i/>
            </w:rPr>
            <w:t>Bernard Donoghue:</w:t>
          </w:r>
        </w:sdtContent>
      </w:sdt>
      <w:r>
        <w:t xml:space="preserve"> Yes and no. What I mean by that is that, of course, travel into the United Kingdom is highly dependent on vaccine rollout in those countries overseas</w:t>
      </w:r>
      <w:r w:rsidR="00FE6D16">
        <w:t>, so</w:t>
      </w:r>
      <w:r>
        <w:t xml:space="preserve"> </w:t>
      </w:r>
      <w:r w:rsidR="00FE6D16">
        <w:t>w</w:t>
      </w:r>
      <w:r>
        <w:t xml:space="preserve">e have to go at their pace. We do know that when overseas visitors do want to come back, they want to come back to the United Kingdom first, and that is fantastic, but we will not receive the number of people that we received in 2019 until about 2024 or 2025. </w:t>
      </w:r>
      <w:r w:rsidR="003256C6">
        <w:t xml:space="preserve">It </w:t>
      </w:r>
      <w:r>
        <w:t xml:space="preserve">is both DCMS’s research </w:t>
      </w:r>
      <w:r w:rsidR="003256C6">
        <w:t xml:space="preserve">that </w:t>
      </w:r>
      <w:r>
        <w:t>reveal</w:t>
      </w:r>
      <w:r w:rsidR="003256C6">
        <w:t>s</w:t>
      </w:r>
      <w:r>
        <w:t xml:space="preserve"> that</w:t>
      </w:r>
      <w:r w:rsidR="003256C6">
        <w:t>,</w:t>
      </w:r>
      <w:r>
        <w:t xml:space="preserve"> </w:t>
      </w:r>
      <w:r w:rsidR="00123A2E">
        <w:t xml:space="preserve">and </w:t>
      </w:r>
      <w:r>
        <w:t>Oxford Economics. For some parts of the tourism industry in the United Kingdom</w:t>
      </w:r>
      <w:r w:rsidR="00123A2E">
        <w:t>,</w:t>
      </w:r>
      <w:r>
        <w:t xml:space="preserve"> they will be suffering a tourism equivalent of long Covid for at least three or four years.</w:t>
      </w:r>
    </w:p>
    <w:p w:rsidR="00675D06" w:rsidP="00675D06">
      <w:pPr>
        <w:pStyle w:val="Question"/>
      </w:pPr>
      <w:sdt>
        <w:sdtPr>
          <w:alias w:val="Member"/>
          <w:tag w:val="&lt;Member mnisId='4410' dodsId='106023'&gt;"/>
          <w:id w:val="-665165550"/>
          <w:placeholder>
            <w:docPart w:val="DefaultPlaceholder_1081868574"/>
          </w:placeholder>
          <w:richText/>
        </w:sdtPr>
        <w:sdtContent>
          <w:r w:rsidRPr="00675D06">
            <w:rPr>
              <w:b/>
            </w:rPr>
            <w:t>Chair:</w:t>
          </w:r>
        </w:sdtContent>
      </w:sdt>
      <w:r>
        <w:t xml:space="preserve"> </w:t>
      </w:r>
      <w:r w:rsidR="00CA2574">
        <w:t>I</w:t>
      </w:r>
      <w:r>
        <w:t xml:space="preserve">t is not just about numbers, is it? It is also about </w:t>
      </w:r>
      <w:r w:rsidR="00FE6D16">
        <w:t>spend. A</w:t>
      </w:r>
      <w:r>
        <w:t xml:space="preserve">s I understand it, inbound tourists spend about three times as much as domestic tourists. I might just turn to Martha Lytton-Cobbold </w:t>
      </w:r>
      <w:r w:rsidR="00FE6D16">
        <w:t xml:space="preserve">of Historic Houses </w:t>
      </w:r>
      <w:r>
        <w:t xml:space="preserve">very briefly. I understand that in many respects, as Bernard says, you mostly rely on domestic tourism. When you notice overseas tourists, </w:t>
      </w:r>
      <w:r>
        <w:t xml:space="preserve">how do you get to maximise their spend in </w:t>
      </w:r>
      <w:r w:rsidR="00CD29DF">
        <w:t>historic houses</w:t>
      </w:r>
      <w:r>
        <w:t>?</w:t>
      </w:r>
    </w:p>
    <w:p w:rsidR="00675D06" w:rsidP="00675D06">
      <w:pPr>
        <w:pStyle w:val="Answer"/>
      </w:pPr>
      <w:sdt>
        <w:sdtPr>
          <w:alias w:val="Witness"/>
          <w:id w:val="-864056641"/>
          <w:placeholder>
            <w:docPart w:val="DefaultPlaceholder_1081868574"/>
          </w:placeholder>
          <w:richText/>
        </w:sdtPr>
        <w:sdtContent>
          <w:r w:rsidRPr="00675D06">
            <w:rPr>
              <w:b/>
              <w:i/>
            </w:rPr>
            <w:t>Martha Lytton-Cobbold:</w:t>
          </w:r>
        </w:sdtContent>
      </w:sdt>
      <w:r>
        <w:t xml:space="preserve"> We very much value the international tourism business. In addition to the domestic tourism business, it is very much a part of what we know attracts tourism to this country. </w:t>
      </w:r>
      <w:r w:rsidR="00B74ED8">
        <w:t>We know that h</w:t>
      </w:r>
      <w:r>
        <w:t>eritage brings 48% of all travellers who come to England</w:t>
      </w:r>
      <w:r w:rsidR="00B74ED8">
        <w:t xml:space="preserve">—they </w:t>
      </w:r>
      <w:r>
        <w:t xml:space="preserve">are coming here because of heritage and historic </w:t>
      </w:r>
      <w:r>
        <w:t>buildings</w:t>
      </w:r>
      <w:r>
        <w:t xml:space="preserve"> and they wish to experience that. With Covid</w:t>
      </w:r>
      <w:r w:rsidR="00B74ED8">
        <w:t>,</w:t>
      </w:r>
      <w:r>
        <w:t xml:space="preserve"> we are finding that both the international and particularly the domestic </w:t>
      </w:r>
      <w:r w:rsidR="0004127F">
        <w:t xml:space="preserve">visitors </w:t>
      </w:r>
      <w:r>
        <w:t>are very interested in their local heritage</w:t>
      </w:r>
      <w:r w:rsidR="00FE6D16">
        <w:t>, so</w:t>
      </w:r>
      <w:r>
        <w:t xml:space="preserve"> </w:t>
      </w:r>
      <w:r w:rsidR="00FE6D16">
        <w:t>w</w:t>
      </w:r>
      <w:r>
        <w:t>e have also seen an increase in secondary spend.</w:t>
      </w:r>
    </w:p>
    <w:p w:rsidR="00675D06" w:rsidP="00675D06">
      <w:pPr>
        <w:pStyle w:val="Answer"/>
      </w:pPr>
      <w:r>
        <w:t xml:space="preserve">How we reach out to maximise </w:t>
      </w:r>
      <w:r w:rsidR="00AC1560">
        <w:t xml:space="preserve">that </w:t>
      </w:r>
      <w:r>
        <w:t>has been very innovative this year. We have not had the international visitors that we have enjoyed in the past</w:t>
      </w:r>
      <w:r w:rsidR="0004127F">
        <w:t>,</w:t>
      </w:r>
      <w:r>
        <w:t xml:space="preserve"> so we have had to look at it more as an entrepreneurial exercise, looking at digital outreach</w:t>
      </w:r>
      <w:r w:rsidR="0004127F">
        <w:t xml:space="preserve"> and </w:t>
      </w:r>
      <w:r>
        <w:t>at online shopping. It has been fascinating to see what has appealed to people when they cannot travel. Having a virtual tour, being able to purchase a guidebook, and being able to understand how their history connects with the UK’s history have been ways that we have found to connect with them.</w:t>
      </w:r>
    </w:p>
    <w:p w:rsidR="00675D06" w:rsidP="00183193">
      <w:pPr>
        <w:pStyle w:val="Question"/>
      </w:pPr>
      <w:sdt>
        <w:sdtPr>
          <w:alias w:val="Member"/>
          <w:tag w:val="&lt;Member mnisId='4410' dodsId='106023'&gt;"/>
          <w:id w:val="1379669147"/>
          <w:placeholder>
            <w:docPart w:val="DefaultPlaceholder_1081868574"/>
          </w:placeholder>
          <w:richText/>
        </w:sdtPr>
        <w:sdtContent>
          <w:r w:rsidRPr="00675D06">
            <w:rPr>
              <w:b/>
            </w:rPr>
            <w:t>Chair:</w:t>
          </w:r>
        </w:sdtContent>
      </w:sdt>
      <w:r>
        <w:t xml:space="preserve"> Caroline, do the Government do enough to co-ordinate the promotional campaigns </w:t>
      </w:r>
      <w:r w:rsidR="00AE1C88">
        <w:t xml:space="preserve">and </w:t>
      </w:r>
      <w:r>
        <w:t xml:space="preserve">work </w:t>
      </w:r>
      <w:r w:rsidR="00AE1C88">
        <w:t xml:space="preserve">of the </w:t>
      </w:r>
      <w:r w:rsidR="00183193">
        <w:t>cultural and heritage sector</w:t>
      </w:r>
      <w:r>
        <w:t>, in your view?</w:t>
      </w:r>
    </w:p>
    <w:p w:rsidR="00BF6840" w:rsidP="00675D06">
      <w:pPr>
        <w:pStyle w:val="Answer"/>
      </w:pPr>
      <w:sdt>
        <w:sdtPr>
          <w:alias w:val="Witness"/>
          <w:id w:val="1842966504"/>
          <w:placeholder>
            <w:docPart w:val="DefaultPlaceholder_1081868574"/>
          </w:placeholder>
          <w:richText/>
        </w:sdtPr>
        <w:sdtContent>
          <w:r w:rsidRPr="00675D06" w:rsidR="00675D06">
            <w:rPr>
              <w:b/>
              <w:i/>
            </w:rPr>
            <w:t>Caroline Cooper Charles:</w:t>
          </w:r>
        </w:sdtContent>
      </w:sdt>
      <w:r w:rsidR="00675D06">
        <w:t xml:space="preserve"> I think that there is quite a lot of silo working. Obviously, I am talking from a regional perspective. We work across Yorkshire</w:t>
      </w:r>
      <w:r w:rsidR="00E34851">
        <w:t>,</w:t>
      </w:r>
      <w:r w:rsidR="00675D06">
        <w:t xml:space="preserve"> but obviously a lot of the tourism initiatives are operating at a more local level. They may be city related </w:t>
      </w:r>
      <w:r w:rsidR="004D51A8">
        <w:t>or</w:t>
      </w:r>
      <w:r w:rsidR="00675D06">
        <w:t xml:space="preserve"> district related as opposed to region related. There is quite a lot of silo working. I sit on a committee with a number of other </w:t>
      </w:r>
      <w:r>
        <w:t>cultural organisations from Yorkshire</w:t>
      </w:r>
      <w:r w:rsidR="004D51A8">
        <w:t>,</w:t>
      </w:r>
      <w:r>
        <w:t xml:space="preserve"> and one of the things that we commented on recently was how tourism does impact on all of our sectors in different ways and how we each are </w:t>
      </w:r>
      <w:r w:rsidR="004D51A8">
        <w:t xml:space="preserve">very </w:t>
      </w:r>
      <w:r>
        <w:t>important in driving the visitor economy, but we do not strategically seem to be worked into that piece in terms of what we can bring to the visitor economy.</w:t>
      </w:r>
    </w:p>
    <w:p w:rsidR="00947705" w:rsidP="00E56726">
      <w:pPr>
        <w:pStyle w:val="Question"/>
        <w:numPr>
          <w:ilvl w:val="0"/>
          <w:numId w:val="10"/>
        </w:numPr>
      </w:pPr>
      <w:sdt>
        <w:sdtPr>
          <w:alias w:val="Member"/>
          <w:tag w:val="&lt;Member mnisId='4410' dodsId='106023'&gt;"/>
          <w:id w:val="993449884"/>
          <w:placeholder>
            <w:docPart w:val="DefaultPlaceholder_1081868574"/>
          </w:placeholder>
          <w:richText/>
        </w:sdtPr>
        <w:sdtContent>
          <w:r w:rsidRPr="00BF6840" w:rsidR="00BF6840">
            <w:rPr>
              <w:b/>
            </w:rPr>
            <w:t>Chair:</w:t>
          </w:r>
        </w:sdtContent>
      </w:sdt>
      <w:r w:rsidR="00BF6840">
        <w:t xml:space="preserve"> </w:t>
      </w:r>
      <w:r w:rsidR="00D6796B">
        <w:t>Does it sometimes frustrate you when you walk through an airport and you just see Beefeaters and that sort of thing</w:t>
      </w:r>
      <w:r w:rsidR="00E56726">
        <w:t xml:space="preserve">, </w:t>
      </w:r>
      <w:r w:rsidR="00BF6840">
        <w:t>rather than, frankly, the wonderful views of Yorkshire</w:t>
      </w:r>
      <w:r w:rsidR="004D51A8">
        <w:t xml:space="preserve"> and</w:t>
      </w:r>
      <w:r w:rsidR="00BF6840">
        <w:t xml:space="preserve"> the fantastic attractions there</w:t>
      </w:r>
      <w:r w:rsidR="00D13532">
        <w:t>—</w:t>
      </w:r>
      <w:r w:rsidR="004D51A8">
        <w:t>the most fantastic medieval city in York, for instance</w:t>
      </w:r>
      <w:r w:rsidR="00BF6840">
        <w:t>?</w:t>
      </w:r>
    </w:p>
    <w:p w:rsidR="00DA500A" w:rsidP="00947705">
      <w:pPr>
        <w:pStyle w:val="Answer"/>
      </w:pPr>
      <w:sdt>
        <w:sdtPr>
          <w:alias w:val="Witness"/>
          <w:id w:val="-2131779533"/>
          <w:placeholder>
            <w:docPart w:val="DefaultPlaceholder_1081868574"/>
          </w:placeholder>
          <w:richText/>
        </w:sdtPr>
        <w:sdtContent>
          <w:r w:rsidRPr="00947705" w:rsidR="00947705">
            <w:rPr>
              <w:b/>
              <w:i/>
            </w:rPr>
            <w:t>Caroline Cooper Charles:</w:t>
          </w:r>
        </w:sdtContent>
      </w:sdt>
      <w:r w:rsidR="00947705">
        <w:t xml:space="preserve"> Yes. I think there are two things there. We do obviously have our wonderful landscapes in </w:t>
      </w:r>
      <w:r w:rsidR="00947705">
        <w:t>Yorkshire</w:t>
      </w:r>
      <w:r w:rsidR="00947705">
        <w:t xml:space="preserve"> and they are very well positioned in terms of being seen on international screens</w:t>
      </w:r>
      <w:r w:rsidR="007C5FA6">
        <w:t>.</w:t>
      </w:r>
      <w:r w:rsidR="00947705">
        <w:t xml:space="preserve"> </w:t>
      </w:r>
      <w:r w:rsidR="00F23E36">
        <w:t>There are t</w:t>
      </w:r>
      <w:r w:rsidR="00947705">
        <w:t>hings like the recent reboot of “All Creatures Great and Small”</w:t>
      </w:r>
      <w:r w:rsidR="007C5FA6">
        <w:t xml:space="preserve">, which </w:t>
      </w:r>
      <w:r w:rsidR="00947705">
        <w:t xml:space="preserve">we invested </w:t>
      </w:r>
      <w:r w:rsidR="00947705">
        <w:t>in</w:t>
      </w:r>
      <w:r w:rsidR="00F23E36">
        <w:t xml:space="preserve"> and which is</w:t>
      </w:r>
      <w:r w:rsidR="00947705">
        <w:t xml:space="preserve"> doing amazingly in the States, and our country houses, which are outstanding and do drive visitors to Yorkshire</w:t>
      </w:r>
      <w:r w:rsidR="00695606">
        <w:t>,</w:t>
      </w:r>
      <w:r w:rsidR="00947705">
        <w:t xml:space="preserve"> but are </w:t>
      </w:r>
      <w:r w:rsidR="00695606">
        <w:t xml:space="preserve">also </w:t>
      </w:r>
      <w:r w:rsidR="00947705">
        <w:t xml:space="preserve">very popular in terms of attracting </w:t>
      </w:r>
      <w:r w:rsidR="0065597C">
        <w:t xml:space="preserve">film </w:t>
      </w:r>
      <w:r w:rsidR="00947705">
        <w:t>production in the region.</w:t>
      </w:r>
    </w:p>
    <w:p w:rsidR="00BA34B6" w:rsidP="00947705">
      <w:pPr>
        <w:pStyle w:val="Answer"/>
      </w:pPr>
      <w:r>
        <w:t>One of the things that I think we do have to recognise</w:t>
      </w:r>
      <w:r w:rsidR="0065118D">
        <w:t>—</w:t>
      </w:r>
      <w:r>
        <w:t>there was a recent report that the BFI commissioned about the way in which England is perceived overseas in terms of our screen content</w:t>
      </w:r>
      <w:r w:rsidR="0065118D">
        <w:t>—</w:t>
      </w:r>
      <w:r>
        <w:t xml:space="preserve">is that it is not perceived as particularly edgy. It is perceived as very high quality, </w:t>
      </w:r>
      <w:r w:rsidR="00E056DE">
        <w:t xml:space="preserve">with </w:t>
      </w:r>
      <w:r>
        <w:t xml:space="preserve">a </w:t>
      </w:r>
      <w:r>
        <w:t xml:space="preserve">real depth of character in our storytelling and a real quality of actors. I think that our onscreen talent is highly regarded. </w:t>
      </w:r>
      <w:r w:rsidR="0065597C">
        <w:t xml:space="preserve">But </w:t>
      </w:r>
      <w:r>
        <w:t>I do not think we are being seen as cutting edge and innovative</w:t>
      </w:r>
      <w:r w:rsidR="00E056DE">
        <w:t>,</w:t>
      </w:r>
      <w:r>
        <w:t xml:space="preserve"> and that perhaps is about the fact that we are not necessarily representing the true diversity of the UK on our screens.</w:t>
      </w:r>
    </w:p>
    <w:p w:rsidR="00947705" w:rsidP="00947705">
      <w:pPr>
        <w:pStyle w:val="Answer"/>
      </w:pPr>
      <w:r>
        <w:t>When I think of Yorkshire, of course, I can think of the wonderful country houses and the Yorkshire Dales, but we also have cities. We have Sheffield, where I come from. We have Bradford, which is one of the most culturally diverse cities in the UK. That representation is perhaps not getting out there on the international stage as much as it should be.</w:t>
      </w:r>
    </w:p>
    <w:p w:rsidR="00947705" w:rsidP="00D04D9E">
      <w:pPr>
        <w:pStyle w:val="Question"/>
        <w:numPr>
          <w:ilvl w:val="0"/>
          <w:numId w:val="10"/>
        </w:numPr>
      </w:pPr>
      <w:sdt>
        <w:sdtPr>
          <w:alias w:val="Member"/>
          <w:tag w:val="&lt;Member mnisId='4410' dodsId='106023'&gt;"/>
          <w:id w:val="-1008588215"/>
          <w:placeholder>
            <w:docPart w:val="DefaultPlaceholder_1081868574"/>
          </w:placeholder>
          <w:richText/>
        </w:sdtPr>
        <w:sdtContent>
          <w:r w:rsidRPr="00947705">
            <w:rPr>
              <w:b/>
            </w:rPr>
            <w:t>Chair:</w:t>
          </w:r>
        </w:sdtContent>
      </w:sdt>
      <w:r>
        <w:t xml:space="preserve"> </w:t>
      </w:r>
      <w:r w:rsidR="005B0C85">
        <w:t xml:space="preserve">Do you think there is </w:t>
      </w:r>
      <w:r>
        <w:t xml:space="preserve">an element, Caroline, </w:t>
      </w:r>
      <w:r w:rsidR="005B0C85">
        <w:t xml:space="preserve">of </w:t>
      </w:r>
      <w:r w:rsidR="005521A9">
        <w:t xml:space="preserve">Britain </w:t>
      </w:r>
      <w:r w:rsidR="005B0C85">
        <w:t xml:space="preserve">being </w:t>
      </w:r>
      <w:r w:rsidR="005521A9">
        <w:t xml:space="preserve">sort of wedded in chains </w:t>
      </w:r>
      <w:r w:rsidR="0065597C">
        <w:t xml:space="preserve">to </w:t>
      </w:r>
      <w:r>
        <w:t>a “Downton Abbey” type view</w:t>
      </w:r>
      <w:r w:rsidR="005521A9">
        <w:t xml:space="preserve"> </w:t>
      </w:r>
      <w:r w:rsidR="00E05B19">
        <w:t>of itself</w:t>
      </w:r>
      <w:r w:rsidR="00D04D9E">
        <w:t xml:space="preserve">, because Downton sells, whereas perhaps the </w:t>
      </w:r>
      <w:r>
        <w:t xml:space="preserve">diverse </w:t>
      </w:r>
      <w:r w:rsidR="00102749">
        <w:t xml:space="preserve">elements </w:t>
      </w:r>
      <w:r>
        <w:t>that you mentioned do not?</w:t>
      </w:r>
    </w:p>
    <w:p w:rsidR="00947705" w:rsidP="00947705">
      <w:pPr>
        <w:pStyle w:val="Answer"/>
      </w:pPr>
      <w:sdt>
        <w:sdtPr>
          <w:alias w:val="Witness"/>
          <w:id w:val="592213240"/>
          <w:placeholder>
            <w:docPart w:val="DefaultPlaceholder_1081868574"/>
          </w:placeholder>
          <w:richText/>
        </w:sdtPr>
        <w:sdtContent>
          <w:r w:rsidRPr="00947705">
            <w:rPr>
              <w:b/>
              <w:i/>
            </w:rPr>
            <w:t>Caroline Cooper Charles:</w:t>
          </w:r>
        </w:sdtContent>
      </w:sdt>
      <w:r>
        <w:t xml:space="preserve"> Yes, I would absolutely agree. Commercially, that is the representation of the UK that works internationally. The more diverse shows</w:t>
      </w:r>
      <w:r w:rsidR="0065597C">
        <w:t>—</w:t>
      </w:r>
      <w:r>
        <w:t>I guess the more urban shows</w:t>
      </w:r>
      <w:r w:rsidR="0065597C">
        <w:t>—</w:t>
      </w:r>
      <w:r>
        <w:t>tend to appeal more to a local audience. Yes, “Downton Abbey” is very popular, and more recently than that, if you look at Netflix shows, Netflix I think does tend to cater for a younger audience</w:t>
      </w:r>
      <w:r w:rsidR="00B53DBC">
        <w:t>,</w:t>
      </w:r>
      <w:r>
        <w:t xml:space="preserve"> but “Bridgerton” was one of its top-selling shows. That filmed in Yorkshire. </w:t>
      </w:r>
      <w:r w:rsidR="00B53DBC">
        <w:t>I</w:t>
      </w:r>
      <w:r>
        <w:t>t is a different take on period drama</w:t>
      </w:r>
      <w:r w:rsidR="00B53DBC">
        <w:t>,</w:t>
      </w:r>
      <w:r>
        <w:t xml:space="preserve"> but it is still period drama.</w:t>
      </w:r>
    </w:p>
    <w:p w:rsidR="00C90639" w:rsidP="00947705">
      <w:pPr>
        <w:pStyle w:val="Question"/>
      </w:pPr>
      <w:sdt>
        <w:sdtPr>
          <w:alias w:val="Member"/>
          <w:tag w:val="&lt;Member mnisId='4410' dodsId='106023'&gt;"/>
          <w:id w:val="-252739272"/>
          <w:placeholder>
            <w:docPart w:val="DefaultPlaceholder_1081868574"/>
          </w:placeholder>
          <w:richText/>
        </w:sdtPr>
        <w:sdtContent>
          <w:r w:rsidRPr="00947705" w:rsidR="00947705">
            <w:rPr>
              <w:b/>
            </w:rPr>
            <w:t>Chair:</w:t>
          </w:r>
        </w:sdtContent>
      </w:sdt>
      <w:r w:rsidR="00947705">
        <w:t xml:space="preserve"> </w:t>
      </w:r>
      <w:r w:rsidR="005521A9">
        <w:t xml:space="preserve">Yes. </w:t>
      </w:r>
      <w:r>
        <w:t xml:space="preserve">It is really interesting and I will bring Ralph Lee in on this. How do you think </w:t>
      </w:r>
      <w:r w:rsidR="005521A9">
        <w:t xml:space="preserve">that the </w:t>
      </w:r>
      <w:r>
        <w:t>audio</w:t>
      </w:r>
      <w:r w:rsidR="005521A9">
        <w:t>-</w:t>
      </w:r>
      <w:r>
        <w:t>visual representation of the UK goes hand in hand with appeal to tourists overseas?</w:t>
      </w:r>
    </w:p>
    <w:p w:rsidR="00C90639" w:rsidP="00C90639">
      <w:pPr>
        <w:pStyle w:val="Answer"/>
      </w:pPr>
      <w:sdt>
        <w:sdtPr>
          <w:alias w:val="Witness"/>
          <w:id w:val="-1376855960"/>
          <w:placeholder>
            <w:docPart w:val="DefaultPlaceholder_1081868574"/>
          </w:placeholder>
          <w:richText/>
        </w:sdtPr>
        <w:sdtContent>
          <w:r w:rsidRPr="00C90639">
            <w:rPr>
              <w:b/>
              <w:i/>
            </w:rPr>
            <w:t>Ralph Lee:</w:t>
          </w:r>
        </w:sdtContent>
      </w:sdt>
      <w:r>
        <w:t xml:space="preserve"> I think what Caroline says about the appeal of British heritage on screen is </w:t>
      </w:r>
      <w:r>
        <w:t>absolutely true</w:t>
      </w:r>
      <w:r w:rsidR="002130A6">
        <w:t>, as is</w:t>
      </w:r>
      <w:r>
        <w:t xml:space="preserve"> </w:t>
      </w:r>
      <w:r w:rsidR="005521A9">
        <w:t xml:space="preserve">borne out by the </w:t>
      </w:r>
      <w:r>
        <w:t xml:space="preserve">success of programmes like “Downton Abbey” </w:t>
      </w:r>
      <w:r w:rsidR="005521A9">
        <w:t>or</w:t>
      </w:r>
      <w:r>
        <w:t xml:space="preserve"> “Father Brown” that we make</w:t>
      </w:r>
      <w:r w:rsidR="002130A6">
        <w:t>,</w:t>
      </w:r>
      <w:r>
        <w:t xml:space="preserve"> or “Call the Midwife”, which </w:t>
      </w:r>
      <w:r w:rsidR="005521A9">
        <w:t xml:space="preserve">we </w:t>
      </w:r>
      <w:r>
        <w:t xml:space="preserve">distribute very successfully internationally. </w:t>
      </w:r>
      <w:r w:rsidR="00823211">
        <w:t>However,</w:t>
      </w:r>
      <w:r>
        <w:t xml:space="preserve"> it is not just those types of programmes that BBC Studios distributes internationally that show </w:t>
      </w:r>
      <w:r w:rsidR="00BA2581">
        <w:t xml:space="preserve">commercial </w:t>
      </w:r>
      <w:r>
        <w:t>success. It is also worth saying that our premium</w:t>
      </w:r>
      <w:r w:rsidR="00BA2581">
        <w:t xml:space="preserve"> </w:t>
      </w:r>
      <w:r>
        <w:t>internationally comes from high quality and excellence across all the different programming genres. If you take natural history as an example, our Natural History Unit in Bristol is seen globally as the pre</w:t>
      </w:r>
      <w:r w:rsidR="00150E6B">
        <w:t>-</w:t>
      </w:r>
      <w:r>
        <w:t>eminent producer of natural history programmes and has spawned an industry in Bristol of natural history producers.</w:t>
      </w:r>
    </w:p>
    <w:p w:rsidR="004D5D6E" w:rsidP="00C90639">
      <w:pPr>
        <w:pStyle w:val="Answer"/>
      </w:pPr>
      <w:r>
        <w:t>In terms of the more edgy and urban cutting</w:t>
      </w:r>
      <w:r w:rsidR="00150E6B">
        <w:t>-</w:t>
      </w:r>
      <w:r>
        <w:t>edge picture of Britain, I would not agree fully that it does not transmit and that it is not commercial. If you look at examples like “I May Destroy You”, which is a series made by Michaela Coel that BBC Studios invested in, it was a hit for BBC iPlayer and has had a significant cr</w:t>
      </w:r>
      <w:r w:rsidR="00F87AFD">
        <w:t xml:space="preserve">itical and </w:t>
      </w:r>
      <w:r>
        <w:t xml:space="preserve">commercial impact </w:t>
      </w:r>
      <w:r w:rsidR="00F87AFD">
        <w:t>i</w:t>
      </w:r>
      <w:r>
        <w:t xml:space="preserve">n the UK. It also secured distribution with Warner, </w:t>
      </w:r>
      <w:r w:rsidR="00B532A9">
        <w:t>via</w:t>
      </w:r>
      <w:r>
        <w:t xml:space="preserve"> HBO Max internationally</w:t>
      </w:r>
      <w:r w:rsidR="002943E1">
        <w:t>. Steve McQueen’s “Small Axe”</w:t>
      </w:r>
      <w:r w:rsidR="00933FD1">
        <w:t>—</w:t>
      </w:r>
      <w:r w:rsidR="002943E1">
        <w:t>another very cutting edge, diverse, challenging UK production for the BBC</w:t>
      </w:r>
      <w:r w:rsidR="00933FD1">
        <w:t>—</w:t>
      </w:r>
      <w:r w:rsidR="002943E1">
        <w:t xml:space="preserve">also distributed very well internationally. “Top Gear” is a hugely successful programme </w:t>
      </w:r>
      <w:r>
        <w:t xml:space="preserve">that we </w:t>
      </w:r>
      <w:r w:rsidR="002943E1">
        <w:t>distribute internationally.</w:t>
      </w:r>
    </w:p>
    <w:p w:rsidR="00F551A8" w:rsidP="00C90639">
      <w:pPr>
        <w:pStyle w:val="Answer"/>
      </w:pPr>
      <w:r>
        <w:t xml:space="preserve">I think the vision of Britain that we disseminate to the world is not just </w:t>
      </w:r>
      <w:r w:rsidR="009E211E">
        <w:t xml:space="preserve">the </w:t>
      </w:r>
      <w:r>
        <w:t>red telephone boxes, country houses and pastureland view of halcyon Britain. There is a real rich diversity of programming that distributes widely.</w:t>
      </w:r>
    </w:p>
    <w:p w:rsidR="00F551A8" w:rsidP="009947DA">
      <w:pPr>
        <w:pStyle w:val="Question"/>
        <w:numPr>
          <w:ilvl w:val="0"/>
          <w:numId w:val="10"/>
        </w:numPr>
      </w:pPr>
      <w:sdt>
        <w:sdtPr>
          <w:alias w:val="Member"/>
          <w:tag w:val="&lt;Member mnisId='4410' dodsId='106023'&gt;"/>
          <w:id w:val="-1360432018"/>
          <w:placeholder>
            <w:docPart w:val="DefaultPlaceholder_1081868574"/>
          </w:placeholder>
          <w:richText/>
        </w:sdtPr>
        <w:sdtContent>
          <w:r w:rsidRPr="00F551A8">
            <w:rPr>
              <w:b/>
            </w:rPr>
            <w:t>Chair:</w:t>
          </w:r>
        </w:sdtContent>
      </w:sdt>
      <w:r>
        <w:t xml:space="preserve"> </w:t>
      </w:r>
      <w:r w:rsidR="00DC59CF">
        <w:t xml:space="preserve">Bernard, the </w:t>
      </w:r>
      <w:r w:rsidR="00754F85">
        <w:t xml:space="preserve">figure we have in front of us is that £19 million </w:t>
      </w:r>
      <w:r w:rsidR="00D06D63">
        <w:t>is spent by VisitBritain on domestic and international marketing activity.</w:t>
      </w:r>
      <w:r w:rsidR="004E0553">
        <w:t xml:space="preserve"> T</w:t>
      </w:r>
      <w:r w:rsidR="0008572D">
        <w:t xml:space="preserve">hat sounds like a pitiful amount of money </w:t>
      </w:r>
      <w:r w:rsidR="006A0535">
        <w:t xml:space="preserve">and is less than </w:t>
      </w:r>
      <w:r w:rsidR="0008572D">
        <w:t>some international cities</w:t>
      </w:r>
      <w:r w:rsidR="009947DA">
        <w:t>. I</w:t>
      </w:r>
      <w:r w:rsidR="001020C5">
        <w:t>t is very easy for us to say, “Well, this is appalling</w:t>
      </w:r>
      <w:r>
        <w:t xml:space="preserve"> </w:t>
      </w:r>
      <w:r w:rsidR="004D5D6E">
        <w:t xml:space="preserve">and </w:t>
      </w:r>
      <w:r w:rsidR="001020C5">
        <w:t>awful</w:t>
      </w:r>
      <w:r w:rsidR="009947DA">
        <w:t>—</w:t>
      </w:r>
      <w:r w:rsidR="004D5D6E">
        <w:t xml:space="preserve">we are </w:t>
      </w:r>
      <w:r>
        <w:t>not investing</w:t>
      </w:r>
      <w:r w:rsidR="009947DA">
        <w:t>,</w:t>
      </w:r>
      <w:r w:rsidR="001020C5">
        <w:t>”</w:t>
      </w:r>
      <w:r w:rsidR="009947DA">
        <w:t xml:space="preserve"> but isn’t</w:t>
      </w:r>
      <w:r>
        <w:t xml:space="preserve"> part of the reason why it is so </w:t>
      </w:r>
      <w:r w:rsidR="004D5D6E">
        <w:t xml:space="preserve">small </w:t>
      </w:r>
      <w:r w:rsidR="00AC7D16">
        <w:t>that</w:t>
      </w:r>
      <w:r w:rsidR="004D5D6E">
        <w:t>,</w:t>
      </w:r>
      <w:r>
        <w:t xml:space="preserve"> as we just hea</w:t>
      </w:r>
      <w:r w:rsidR="004D5D6E">
        <w:t>r</w:t>
      </w:r>
      <w:r>
        <w:t>d from two people in our arts and creative sectors</w:t>
      </w:r>
      <w:r w:rsidR="004D5D6E">
        <w:t>,</w:t>
      </w:r>
      <w:r>
        <w:t xml:space="preserve"> we have such a degree of soft</w:t>
      </w:r>
      <w:r w:rsidR="002A0A96">
        <w:t>,</w:t>
      </w:r>
      <w:r>
        <w:t xml:space="preserve"> below</w:t>
      </w:r>
      <w:r w:rsidR="004D5D6E">
        <w:t>-</w:t>
      </w:r>
      <w:r>
        <w:t>the</w:t>
      </w:r>
      <w:r w:rsidR="004D5D6E">
        <w:t>-</w:t>
      </w:r>
      <w:r>
        <w:t>line marketing that</w:t>
      </w:r>
      <w:r w:rsidR="00BC76F9">
        <w:t xml:space="preserve"> </w:t>
      </w:r>
      <w:r>
        <w:t xml:space="preserve">we do not need to advertise quite as much and that this </w:t>
      </w:r>
      <w:r w:rsidR="004D5D6E">
        <w:t xml:space="preserve">permeates through </w:t>
      </w:r>
      <w:r>
        <w:t>into our visitors’ consciousness?</w:t>
      </w:r>
    </w:p>
    <w:p w:rsidR="00B82D4D" w:rsidP="00F551A8">
      <w:pPr>
        <w:pStyle w:val="Answer"/>
      </w:pPr>
      <w:sdt>
        <w:sdtPr>
          <w:alias w:val="Witness"/>
          <w:id w:val="1234665305"/>
          <w:placeholder>
            <w:docPart w:val="DefaultPlaceholder_1081868574"/>
          </w:placeholder>
          <w:richText/>
        </w:sdtPr>
        <w:sdtContent>
          <w:r w:rsidRPr="00F551A8" w:rsidR="00F551A8">
            <w:rPr>
              <w:b/>
              <w:i/>
            </w:rPr>
            <w:t>Bernard Donoghue:</w:t>
          </w:r>
        </w:sdtContent>
      </w:sdt>
      <w:r w:rsidR="00F551A8">
        <w:t xml:space="preserve"> That is a beautiful argument and when I was at VisitBritain</w:t>
      </w:r>
      <w:r w:rsidR="00437B94">
        <w:t>,</w:t>
      </w:r>
      <w:r w:rsidR="00F551A8">
        <w:t xml:space="preserve"> I used to hear it all the time</w:t>
      </w:r>
      <w:r w:rsidR="00F81DAD">
        <w:t xml:space="preserve"> from </w:t>
      </w:r>
      <w:r w:rsidR="00437B94">
        <w:t xml:space="preserve">the </w:t>
      </w:r>
      <w:r w:rsidR="00F81DAD">
        <w:t>Treasury</w:t>
      </w:r>
      <w:r w:rsidR="00F551A8">
        <w:t>. There is a strong undercurrent to all of that</w:t>
      </w:r>
      <w:r w:rsidR="002A0A96">
        <w:t>,</w:t>
      </w:r>
      <w:r w:rsidR="00F551A8">
        <w:t xml:space="preserve"> in that we know that film tourism</w:t>
      </w:r>
      <w:r w:rsidR="00437B94">
        <w:t>—</w:t>
      </w:r>
      <w:r w:rsidR="00F551A8">
        <w:t>the way that we present ourselves around the world through television</w:t>
      </w:r>
      <w:r w:rsidR="00F81DAD">
        <w:t>,</w:t>
      </w:r>
      <w:r w:rsidR="00F551A8">
        <w:t xml:space="preserve"> digital</w:t>
      </w:r>
      <w:r w:rsidR="00F81DAD">
        <w:t>,</w:t>
      </w:r>
      <w:r w:rsidR="00F551A8">
        <w:t xml:space="preserve"> online</w:t>
      </w:r>
      <w:r w:rsidR="00F81DAD">
        <w:t xml:space="preserve"> or whatever</w:t>
      </w:r>
      <w:r w:rsidR="00437B94">
        <w:t>—</w:t>
      </w:r>
      <w:r w:rsidR="00F551A8">
        <w:t xml:space="preserve">is a </w:t>
      </w:r>
      <w:r w:rsidR="00F551A8">
        <w:t>really strong</w:t>
      </w:r>
      <w:r w:rsidR="00F551A8">
        <w:t xml:space="preserve"> motivator for people to come to the UK. I remember the </w:t>
      </w:r>
      <w:r w:rsidR="00EB5D99">
        <w:t xml:space="preserve">then </w:t>
      </w:r>
      <w:r w:rsidR="00F551A8">
        <w:t xml:space="preserve">Secretary of State for Culture, Media and Sport, the late Tessa Jowell, referring to it as </w:t>
      </w:r>
      <w:r w:rsidR="007025F7">
        <w:t>“</w:t>
      </w:r>
      <w:r w:rsidR="00F551A8">
        <w:t>set jetting</w:t>
      </w:r>
      <w:r w:rsidR="007025F7">
        <w:t>”</w:t>
      </w:r>
      <w:r w:rsidR="00EB5D99">
        <w:t>—</w:t>
      </w:r>
      <w:r w:rsidR="00F551A8">
        <w:t xml:space="preserve">jetting to </w:t>
      </w:r>
      <w:r w:rsidR="00301AF1">
        <w:t>your</w:t>
      </w:r>
      <w:r w:rsidR="00F551A8">
        <w:t xml:space="preserve"> film set.</w:t>
      </w:r>
    </w:p>
    <w:p w:rsidR="00F551A8" w:rsidP="00F551A8">
      <w:pPr>
        <w:pStyle w:val="Answer"/>
      </w:pPr>
      <w:r>
        <w:t>You only need to go down the road to Warner Bros Studio Tour of “Harry Potter” to see the real effect</w:t>
      </w:r>
      <w:r w:rsidR="002F7B86">
        <w:t xml:space="preserve">. </w:t>
      </w:r>
      <w:r w:rsidR="00EB5D99">
        <w:t>P</w:t>
      </w:r>
      <w:r>
        <w:t>eople want to stand where Harry stood</w:t>
      </w:r>
      <w:r w:rsidR="002F7B86">
        <w:t>. T</w:t>
      </w:r>
      <w:r>
        <w:t>hey want to be on the set. Still nowadays</w:t>
      </w:r>
      <w:r w:rsidR="00B82D4D">
        <w:t>,</w:t>
      </w:r>
      <w:r>
        <w:t xml:space="preserve"> I think 12% of visitors to Castle Howard go because it was Brideshead</w:t>
      </w:r>
      <w:r w:rsidR="00A359C3">
        <w:t>, and</w:t>
      </w:r>
      <w:r>
        <w:t xml:space="preserve"> </w:t>
      </w:r>
      <w:r w:rsidR="00A359C3">
        <w:t>t</w:t>
      </w:r>
      <w:r>
        <w:t xml:space="preserve">hat was 25 years ago. The power of film in motivating people to come to the United Kingdom is enormously popular. Therefore, over the years VisitBritain has produced things like film tourism maps and location maps that have done </w:t>
      </w:r>
      <w:r>
        <w:t>really well</w:t>
      </w:r>
      <w:r>
        <w:t>.</w:t>
      </w:r>
    </w:p>
    <w:p w:rsidR="00302DA4" w:rsidP="00FA305E">
      <w:pPr>
        <w:pStyle w:val="Answer"/>
      </w:pPr>
      <w:r>
        <w:t xml:space="preserve">One thing that Caroline picked up on is the responsibility that we </w:t>
      </w:r>
      <w:r>
        <w:t>have to</w:t>
      </w:r>
      <w:r>
        <w:t xml:space="preserve"> </w:t>
      </w:r>
      <w:r w:rsidR="00F551A8">
        <w:t>communicate the full diversity of the tourism joy of the United Kingdom. Wearing another hat, I chair the board of the Bristol Old Vic Theatre</w:t>
      </w:r>
      <w:r>
        <w:t xml:space="preserve">, which </w:t>
      </w:r>
      <w:r w:rsidR="00F551A8">
        <w:t xml:space="preserve">is the oldest continually working theatre in the English-speaking world. It was founded in 1766. Our work </w:t>
      </w:r>
      <w:r>
        <w:t xml:space="preserve">there </w:t>
      </w:r>
      <w:r w:rsidR="00F551A8">
        <w:t>now is as much digit</w:t>
      </w:r>
      <w:r w:rsidR="00981B43">
        <w:t>al</w:t>
      </w:r>
      <w:r w:rsidR="00F551A8">
        <w:t>ised</w:t>
      </w:r>
      <w:r w:rsidR="009D351E">
        <w:t>,</w:t>
      </w:r>
      <w:r w:rsidR="00F551A8">
        <w:t xml:space="preserve"> </w:t>
      </w:r>
      <w:r>
        <w:t xml:space="preserve">so we sell it across the </w:t>
      </w:r>
      <w:r w:rsidR="00BE068A">
        <w:t>world</w:t>
      </w:r>
      <w:r w:rsidR="009D351E">
        <w:t xml:space="preserve">: </w:t>
      </w:r>
      <w:r>
        <w:t xml:space="preserve">you can look at live work that we are livestreaming in Osaka, in Alabama and in Paris. That is one of the ways that we are communicating the diversity and freshness and provocative nature of our cultural offering in the UK to people who start on a customer journey. They are sitting on their own sofas watching the best of the National Theatre live or the best of </w:t>
      </w:r>
      <w:r w:rsidR="00266C4E">
        <w:t xml:space="preserve">the </w:t>
      </w:r>
      <w:r>
        <w:t xml:space="preserve">Bristol Old Vic or the Old Vic or whatever, but they are starting a customer journey and wanting at some point to sit in </w:t>
      </w:r>
      <w:r w:rsidR="00596EF4">
        <w:t xml:space="preserve">the </w:t>
      </w:r>
      <w:r>
        <w:t>seats in those theatres themselves. I think that is where digital, which VisitBritain is embracing, has a real opportunity to get to people on their own terms and allow them to discover the United Kingdom that they did not think they knew as well as they might.</w:t>
      </w:r>
    </w:p>
    <w:p w:rsidR="00812F43" w:rsidP="00302DA4">
      <w:pPr>
        <w:pStyle w:val="Question"/>
      </w:pPr>
      <w:sdt>
        <w:sdtPr>
          <w:alias w:val="Member"/>
          <w:tag w:val="&lt;Member mnisId='4750' dodsId=''&gt;"/>
          <w:id w:val="781619932"/>
          <w:placeholder>
            <w:docPart w:val="DefaultPlaceholder_1081868574"/>
          </w:placeholder>
          <w:richText/>
        </w:sdtPr>
        <w:sdtContent>
          <w:r w:rsidRPr="00302DA4" w:rsidR="00302DA4">
            <w:rPr>
              <w:b/>
            </w:rPr>
            <w:t>Jane Stevenson:</w:t>
          </w:r>
        </w:sdtContent>
      </w:sdt>
      <w:r w:rsidR="00302DA4">
        <w:t xml:space="preserve"> </w:t>
      </w:r>
      <w:r>
        <w:t>We have mentioned London and how important it is to bring</w:t>
      </w:r>
      <w:r w:rsidR="00BD2465">
        <w:t>ing</w:t>
      </w:r>
      <w:r>
        <w:t xml:space="preserve"> visitors into the United Kingdom. Do you think that there is too </w:t>
      </w:r>
      <w:r>
        <w:t xml:space="preserve">much focus on London and </w:t>
      </w:r>
      <w:r w:rsidR="00F11D4B">
        <w:t xml:space="preserve">that </w:t>
      </w:r>
      <w:r>
        <w:t xml:space="preserve">the cultural offering there is overshadowing </w:t>
      </w:r>
      <w:r w:rsidR="00BD2465">
        <w:t>the offer in the rest of the United Kingdom?</w:t>
      </w:r>
    </w:p>
    <w:p w:rsidR="00812F43" w:rsidP="00812F43">
      <w:pPr>
        <w:pStyle w:val="Answer"/>
      </w:pPr>
      <w:sdt>
        <w:sdtPr>
          <w:alias w:val="Witness"/>
          <w:id w:val="-1513288974"/>
          <w:placeholder>
            <w:docPart w:val="DefaultPlaceholder_1081868574"/>
          </w:placeholder>
          <w:richText/>
        </w:sdtPr>
        <w:sdtContent>
          <w:r w:rsidRPr="00812F43">
            <w:rPr>
              <w:b/>
              <w:i/>
            </w:rPr>
            <w:t>Bernard Donoghue:</w:t>
          </w:r>
        </w:sdtContent>
      </w:sdt>
      <w:r>
        <w:t xml:space="preserve"> I don’t, but it needs to be balanced. As I said earlier, 52% of all visitors </w:t>
      </w:r>
      <w:r w:rsidR="00BD2465">
        <w:t>to</w:t>
      </w:r>
      <w:r>
        <w:t xml:space="preserve"> the United Kingdom come to London. They represent about 53% of all overseas spending in the United Kingdom. </w:t>
      </w:r>
      <w:r w:rsidR="00B305B3">
        <w:t>However,</w:t>
      </w:r>
      <w:r>
        <w:t xml:space="preserve"> London is a gateway. Very recently, I was updating the First Minister of Scotland about the synergies between Scottish tourism and London tourism. Again, in a normal year about 28% of all visitors to Scotland come via London, so London’s importance as a gateway to getting overseas visitors to travel across the United Kingdom is profoundly important, as well as VisitBritain’s role, among others, in promoting regional airports and regional transport hubs. The maths would suggest that London is very important and you use that as a gateway to enable the promotion of London to benefit the rest of the UK visitor economy.</w:t>
      </w:r>
    </w:p>
    <w:p w:rsidR="00812F43" w:rsidP="00812F43">
      <w:pPr>
        <w:pStyle w:val="Question"/>
      </w:pPr>
      <w:sdt>
        <w:sdtPr>
          <w:alias w:val="Member"/>
          <w:tag w:val="&lt;Member mnisId='4750' dodsId=''&gt;"/>
          <w:id w:val="-596792577"/>
          <w:placeholder>
            <w:docPart w:val="DefaultPlaceholder_1081868574"/>
          </w:placeholder>
          <w:richText/>
        </w:sdtPr>
        <w:sdtContent>
          <w:r w:rsidRPr="00812F43">
            <w:rPr>
              <w:b/>
            </w:rPr>
            <w:t>Jane Stevenson:</w:t>
          </w:r>
        </w:sdtContent>
      </w:sdt>
      <w:r>
        <w:t xml:space="preserve"> Historic England did advise that </w:t>
      </w:r>
      <w:r w:rsidR="00BD2465">
        <w:t xml:space="preserve">having different sorts of </w:t>
      </w:r>
      <w:r>
        <w:t>heritage trai</w:t>
      </w:r>
      <w:r w:rsidR="00BD2465">
        <w:t>l</w:t>
      </w:r>
      <w:r>
        <w:t xml:space="preserve">s could help to lure people away from </w:t>
      </w:r>
      <w:r w:rsidR="00BD2465">
        <w:t>the capital</w:t>
      </w:r>
      <w:r w:rsidR="005233EB">
        <w:t>,</w:t>
      </w:r>
      <w:r w:rsidR="00BD2465">
        <w:t xml:space="preserve"> and </w:t>
      </w:r>
      <w:r w:rsidR="00D913B3">
        <w:t xml:space="preserve">people could achieve </w:t>
      </w:r>
      <w:r>
        <w:t xml:space="preserve">value for money </w:t>
      </w:r>
      <w:r w:rsidR="00BD2465">
        <w:t xml:space="preserve">by spending a proportion of their holiday outside the capital. </w:t>
      </w:r>
      <w:r>
        <w:t xml:space="preserve">Do you think that for travellers of different ages and </w:t>
      </w:r>
      <w:r w:rsidR="00691F0F">
        <w:t xml:space="preserve">with </w:t>
      </w:r>
      <w:r>
        <w:t>different perceptions of the United Kingdom</w:t>
      </w:r>
      <w:r w:rsidR="00691F0F">
        <w:t xml:space="preserve">, we could use </w:t>
      </w:r>
      <w:r>
        <w:t xml:space="preserve">themed trails </w:t>
      </w:r>
      <w:r w:rsidR="00691F0F">
        <w:t xml:space="preserve">to </w:t>
      </w:r>
      <w:r>
        <w:t>slightly spoon feed people? Do you think that would help promote the regions?</w:t>
      </w:r>
    </w:p>
    <w:p w:rsidR="00BD2465" w:rsidP="00812F43">
      <w:pPr>
        <w:pStyle w:val="Answer"/>
      </w:pPr>
      <w:sdt>
        <w:sdtPr>
          <w:alias w:val="Witness"/>
          <w:id w:val="587505396"/>
          <w:placeholder>
            <w:docPart w:val="DefaultPlaceholder_1081868574"/>
          </w:placeholder>
          <w:richText/>
        </w:sdtPr>
        <w:sdtContent>
          <w:r w:rsidRPr="00812F43" w:rsidR="00812F43">
            <w:rPr>
              <w:b/>
              <w:i/>
            </w:rPr>
            <w:t>Martha Lytton-Cobbold:</w:t>
          </w:r>
        </w:sdtContent>
      </w:sdt>
      <w:r w:rsidR="00812F43">
        <w:t xml:space="preserve"> Yes, we very much know and believe that heritage does draw tourism out of the capital city. It is a portal and it certainly is a great attractor in bringing tourists to the UK, but we know that our heritage properties can help drive tourism out into all corners of the UK.</w:t>
      </w:r>
      <w:r>
        <w:t xml:space="preserve"> </w:t>
      </w:r>
      <w:r w:rsidR="00812F43">
        <w:t xml:space="preserve">It is bringing a huge economic stimulus as well, not only in that initial tourism spend but also in supporting </w:t>
      </w:r>
      <w:r>
        <w:t xml:space="preserve">the </w:t>
      </w:r>
      <w:r w:rsidR="00812F43">
        <w:t>heritage businesses and the rural communities that support and thrive on those heritage businesses. Yes, we do believe that a heritage trail is a good way to move forward</w:t>
      </w:r>
      <w:r w:rsidR="007E3D9A">
        <w:t>—</w:t>
      </w:r>
      <w:r w:rsidR="00812F43">
        <w:t xml:space="preserve">a film map </w:t>
      </w:r>
      <w:r w:rsidR="00D83834">
        <w:t xml:space="preserve">or </w:t>
      </w:r>
      <w:r w:rsidR="00812F43">
        <w:t>trail as well.</w:t>
      </w:r>
    </w:p>
    <w:p w:rsidR="00BD2465" w:rsidP="00BF1B34">
      <w:pPr>
        <w:pStyle w:val="Answer"/>
      </w:pPr>
      <w:r>
        <w:t>Wearing another hat, I co-chair the Visit Herts DMO here in Hertfordshire</w:t>
      </w:r>
      <w:r w:rsidR="00ED4120">
        <w:t>. Hertfordshire</w:t>
      </w:r>
      <w:r>
        <w:t xml:space="preserve"> </w:t>
      </w:r>
      <w:r w:rsidR="00ED4120">
        <w:t>is the new Hollywood, we keep being told, which is delightful with the amount of development and infrastructure that is going in to bring more filming to the UK. What we have found i</w:t>
      </w:r>
      <w:r w:rsidR="00BD4F58">
        <w:t>n</w:t>
      </w:r>
      <w:r w:rsidR="00ED4120">
        <w:t xml:space="preserve"> Knebworth, when we have filming coming in, </w:t>
      </w:r>
      <w:r>
        <w:t xml:space="preserve">is </w:t>
      </w:r>
      <w:r w:rsidR="00F63498">
        <w:t>that a lot of different areas of production are brought in—they fly in the directors and the actors—</w:t>
      </w:r>
      <w:r w:rsidR="00ED4120">
        <w:t xml:space="preserve">but we are also utilising many of the skills and the trades here. We also find at Knebworth, like many other properties, </w:t>
      </w:r>
      <w:r w:rsidR="00BF1B34">
        <w:t xml:space="preserve">that </w:t>
      </w:r>
      <w:r w:rsidR="00ED4120">
        <w:t>we recommend local businesses and that over two-thirds of what is being spent is spent locally.</w:t>
      </w:r>
    </w:p>
    <w:p w:rsidR="00ED4120" w:rsidP="00812F43">
      <w:pPr>
        <w:pStyle w:val="Answer"/>
      </w:pPr>
      <w:r>
        <w:t>I do think that it if we can help drive tourism we can help spread economic development and growth. I agree very much with what Bernard was saying earlier</w:t>
      </w:r>
      <w:r w:rsidR="003A70B7">
        <w:t xml:space="preserve">: </w:t>
      </w:r>
      <w:r>
        <w:t xml:space="preserve">it is going to take a couple of years and we are at a very fragile point right now in supporting </w:t>
      </w:r>
      <w:r w:rsidR="00BD2465">
        <w:t xml:space="preserve">and maintaining </w:t>
      </w:r>
      <w:r>
        <w:t>and keeping these businesses going.</w:t>
      </w:r>
    </w:p>
    <w:p w:rsidR="00ED4120" w:rsidP="00502FAD">
      <w:pPr>
        <w:pStyle w:val="Question"/>
        <w:numPr>
          <w:ilvl w:val="0"/>
          <w:numId w:val="10"/>
        </w:numPr>
      </w:pPr>
      <w:sdt>
        <w:sdtPr>
          <w:alias w:val="Member"/>
          <w:tag w:val="&lt;Member mnisId='4750' dodsId=''&gt;"/>
          <w:id w:val="1811056664"/>
          <w:placeholder>
            <w:docPart w:val="DefaultPlaceholder_1081868574"/>
          </w:placeholder>
          <w:richText/>
        </w:sdtPr>
        <w:sdtContent>
          <w:r w:rsidRPr="00ED4120">
            <w:rPr>
              <w:b/>
            </w:rPr>
            <w:t>Jane Stevenson:</w:t>
          </w:r>
        </w:sdtContent>
      </w:sdt>
      <w:r>
        <w:t xml:space="preserve"> Historic Houses </w:t>
      </w:r>
      <w:r w:rsidR="00232D8C">
        <w:t xml:space="preserve">said </w:t>
      </w:r>
      <w:r>
        <w:t>that the transport</w:t>
      </w:r>
      <w:r w:rsidR="00F004E2">
        <w:t>—</w:t>
      </w:r>
      <w:r>
        <w:t xml:space="preserve">the final mile </w:t>
      </w:r>
      <w:r>
        <w:t>getting to some historic properties</w:t>
      </w:r>
      <w:r w:rsidR="00F004E2">
        <w:t>—</w:t>
      </w:r>
      <w:r>
        <w:t xml:space="preserve">is possibly a barrier. </w:t>
      </w:r>
      <w:r w:rsidR="00FA2DAA">
        <w:t>Do you think tourists need a bit of help getting out of London?</w:t>
      </w:r>
      <w:r w:rsidR="00502FAD">
        <w:t xml:space="preserve"> </w:t>
      </w:r>
      <w:r>
        <w:t>Do they need a spoon-feeding approach to say, “It is going to be simple for you to get from A to B”?</w:t>
      </w:r>
    </w:p>
    <w:p w:rsidR="00BC7499" w:rsidP="00ED4120">
      <w:pPr>
        <w:pStyle w:val="Answer"/>
      </w:pPr>
      <w:sdt>
        <w:sdtPr>
          <w:alias w:val="Witness"/>
          <w:id w:val="-1707857292"/>
          <w:placeholder>
            <w:docPart w:val="DefaultPlaceholder_1081868574"/>
          </w:placeholder>
          <w:richText/>
        </w:sdtPr>
        <w:sdtContent>
          <w:r w:rsidRPr="00ED4120" w:rsidR="00ED4120">
            <w:rPr>
              <w:b/>
              <w:i/>
            </w:rPr>
            <w:t>Martha Lytton-Cobbold:</w:t>
          </w:r>
        </w:sdtContent>
      </w:sdt>
      <w:r w:rsidR="00ED4120">
        <w:t xml:space="preserve"> I do think </w:t>
      </w:r>
      <w:r w:rsidR="00CE0BD1">
        <w:t>tha</w:t>
      </w:r>
      <w:r w:rsidR="00ED4120">
        <w:t xml:space="preserve">t would make an enormous </w:t>
      </w:r>
      <w:r>
        <w:t xml:space="preserve">difference. </w:t>
      </w:r>
      <w:r w:rsidR="00CE0BD1">
        <w:t xml:space="preserve">One of the technicians with me today had </w:t>
      </w:r>
      <w:r>
        <w:t>help this morning because he walked up from Knebworth Station and that is not an easy route. It is a short route</w:t>
      </w:r>
      <w:r w:rsidR="00A53AFC">
        <w:t>,</w:t>
      </w:r>
      <w:r>
        <w:t xml:space="preserve"> but it is not particularly easy and can be a little bit intimidating as you make your way around, trying to find your way. Yes, I do think if we could help with that final mile it would encourage and get that springboard out of the capital into the other regions.</w:t>
      </w:r>
    </w:p>
    <w:p w:rsidR="00BC7499" w:rsidP="00BC7499">
      <w:pPr>
        <w:pStyle w:val="Question"/>
      </w:pPr>
      <w:sdt>
        <w:sdtPr>
          <w:alias w:val="Member"/>
          <w:tag w:val="&lt;Member mnisId='4750' dodsId=''&gt;"/>
          <w:id w:val="-388960212"/>
          <w:placeholder>
            <w:docPart w:val="DefaultPlaceholder_1081868574"/>
          </w:placeholder>
          <w:richText/>
        </w:sdtPr>
        <w:sdtContent>
          <w:r w:rsidRPr="00BC7499">
            <w:rPr>
              <w:b/>
            </w:rPr>
            <w:t>Jane Stevenson:</w:t>
          </w:r>
        </w:sdtContent>
      </w:sdt>
      <w:r>
        <w:t xml:space="preserve"> Thank you. Caroline, in Yorkshire do you feel there should be different trai</w:t>
      </w:r>
      <w:r w:rsidR="00D10B76">
        <w:t>l</w:t>
      </w:r>
      <w:r>
        <w:t>s maybe for travellers of different ages and interests?</w:t>
      </w:r>
    </w:p>
    <w:p w:rsidR="0094765B" w:rsidP="00254739">
      <w:pPr>
        <w:pStyle w:val="Answer"/>
      </w:pPr>
      <w:sdt>
        <w:sdtPr>
          <w:alias w:val="Witness"/>
          <w:id w:val="-772700660"/>
          <w:placeholder>
            <w:docPart w:val="DefaultPlaceholder_1081868574"/>
          </w:placeholder>
          <w:richText/>
        </w:sdtPr>
        <w:sdtContent>
          <w:r w:rsidRPr="00BC7499" w:rsidR="00BC7499">
            <w:rPr>
              <w:b/>
              <w:i/>
            </w:rPr>
            <w:t>Caroline Cooper Charles:</w:t>
          </w:r>
        </w:sdtContent>
      </w:sdt>
      <w:r w:rsidR="00BC7499">
        <w:t xml:space="preserve"> Yes, it is something that we have </w:t>
      </w:r>
      <w:r w:rsidR="00BC7499">
        <w:t>definitely been</w:t>
      </w:r>
      <w:r w:rsidR="00BC7499">
        <w:t xml:space="preserve"> looking at</w:t>
      </w:r>
      <w:r w:rsidR="00A45AB8">
        <w:t>.</w:t>
      </w:r>
      <w:r w:rsidR="00254739">
        <w:t xml:space="preserve"> We have tried to work with </w:t>
      </w:r>
      <w:r w:rsidR="00BC7499">
        <w:t xml:space="preserve">some of the visitor attractions in Yorkshire to </w:t>
      </w:r>
      <w:r w:rsidR="00254739">
        <w:t>give tourists the sense that</w:t>
      </w:r>
      <w:r w:rsidR="00BC7499">
        <w:t xml:space="preserve"> “Bridgerton” was filmed here</w:t>
      </w:r>
      <w:r w:rsidR="00254739">
        <w:t>, or</w:t>
      </w:r>
      <w:r w:rsidR="00BC7499">
        <w:t xml:space="preserve"> “All Creatures Great and Small”, and they are all within the same region. You might have, for instance, a family tour that focus</w:t>
      </w:r>
      <w:r w:rsidR="00FD0043">
        <w:t>es</w:t>
      </w:r>
      <w:r w:rsidR="00BC7499">
        <w:t xml:space="preserve"> on something like “</w:t>
      </w:r>
      <w:r w:rsidR="00CF41F4">
        <w:t xml:space="preserve">The </w:t>
      </w:r>
      <w:r w:rsidR="00BC7499">
        <w:t>Secret Garden” or “The Railway Children Return”</w:t>
      </w:r>
      <w:r w:rsidR="00DE4C14">
        <w:t>, which has just filmed</w:t>
      </w:r>
      <w:r w:rsidR="00994F26">
        <w:t>. We are v</w:t>
      </w:r>
      <w:r w:rsidR="00DE4C14">
        <w:t>ery much trying to work alongside our visitor economy, not just doing it from a film perspective.</w:t>
      </w:r>
    </w:p>
    <w:p w:rsidR="00DE4C14" w:rsidP="00BC7499">
      <w:pPr>
        <w:pStyle w:val="Answer"/>
      </w:pPr>
      <w:r>
        <w:t xml:space="preserve">The tricky thing for us is </w:t>
      </w:r>
      <w:r w:rsidR="00994F26">
        <w:t xml:space="preserve">that </w:t>
      </w:r>
      <w:r>
        <w:t>tourism is not our role. We have a huge impact and we also have a lot of expertise, which means that we can bring people who were involved in the production, for instance, to add to a quality experience for visitors. Castle Howard was mentioned. We have been talking to them about maybe doing audio tours based around particular productions that have filmed there. It is not our primary role</w:t>
      </w:r>
      <w:r w:rsidR="00994F26">
        <w:t>,</w:t>
      </w:r>
      <w:r>
        <w:t xml:space="preserve"> so we </w:t>
      </w:r>
      <w:r>
        <w:t>have to</w:t>
      </w:r>
      <w:r>
        <w:t xml:space="preserve"> bring that expertise and make sure that we are working with the appropriate people to assist in delivering that message.</w:t>
      </w:r>
    </w:p>
    <w:p w:rsidR="00314E96" w:rsidP="00DE4C14">
      <w:pPr>
        <w:pStyle w:val="Question"/>
      </w:pPr>
      <w:sdt>
        <w:sdtPr>
          <w:alias w:val="Member"/>
          <w:tag w:val="&lt;Member mnisId='4750' dodsId=''&gt;"/>
          <w:id w:val="-1008591843"/>
          <w:placeholder>
            <w:docPart w:val="DefaultPlaceholder_1081868574"/>
          </w:placeholder>
          <w:richText/>
        </w:sdtPr>
        <w:sdtContent>
          <w:r w:rsidRPr="00DE4C14" w:rsidR="00DE4C14">
            <w:rPr>
              <w:b/>
            </w:rPr>
            <w:t>Jane Stevenson:</w:t>
          </w:r>
        </w:sdtContent>
      </w:sdt>
      <w:r w:rsidR="00DE4C14">
        <w:t xml:space="preserve"> Thank you. </w:t>
      </w:r>
      <w:r>
        <w:t>Ralph, do you think we are missing a trick with a “Top Gear” tour of the UK?</w:t>
      </w:r>
    </w:p>
    <w:p w:rsidR="00A238D5" w:rsidP="00DE4C14">
      <w:pPr>
        <w:pStyle w:val="Answer"/>
      </w:pPr>
      <w:sdt>
        <w:sdtPr>
          <w:alias w:val="Witness"/>
          <w:id w:val="740140380"/>
          <w:placeholder>
            <w:docPart w:val="DefaultPlaceholder_1081868574"/>
          </w:placeholder>
          <w:richText/>
        </w:sdtPr>
        <w:sdtContent>
          <w:r w:rsidRPr="00DE4C14" w:rsidR="00DE4C14">
            <w:rPr>
              <w:b/>
              <w:i/>
            </w:rPr>
            <w:t>Ralph Lee:</w:t>
          </w:r>
        </w:sdtContent>
      </w:sdt>
      <w:r w:rsidR="00DE4C14">
        <w:t xml:space="preserve"> You would have many great locations to visit. </w:t>
      </w:r>
      <w:r w:rsidR="0094765B">
        <w:t xml:space="preserve">“Top Gear” </w:t>
      </w:r>
      <w:r w:rsidR="00DE4C14">
        <w:t>is a great example of showcasing every corner of the UK. We were filming in Scotland during lockdown, taking advantage of empty roads. If you look at the rich diversity of how and where Britain is represented on screen, it is hard to find a corner that does not get captured by one of our programmes. “Countryfile”</w:t>
      </w:r>
      <w:r w:rsidR="00AF08E4">
        <w:t>, although based out of Bristol,</w:t>
      </w:r>
      <w:r w:rsidR="00DE4C14">
        <w:t xml:space="preserve"> does an incredible job of covering the span of the UK, as do programmes like “Antiques Roadshow”. </w:t>
      </w:r>
      <w:r>
        <w:t xml:space="preserve">I think the idea of creating guides and maps </w:t>
      </w:r>
      <w:r w:rsidR="00AF08E4">
        <w:t xml:space="preserve">that </w:t>
      </w:r>
      <w:r>
        <w:t xml:space="preserve">pick up a lot of those things and join the dots so that travellers and visitors </w:t>
      </w:r>
      <w:r>
        <w:t>are able to</w:t>
      </w:r>
      <w:r>
        <w:t xml:space="preserve"> find a number of different locations that are relevant to them and familiar to them through the screen</w:t>
      </w:r>
      <w:r w:rsidR="00AF08E4">
        <w:t xml:space="preserve"> is a good idea</w:t>
      </w:r>
      <w:r>
        <w:t>.</w:t>
      </w:r>
    </w:p>
    <w:p w:rsidR="00A238D5" w:rsidP="00A238D5">
      <w:pPr>
        <w:pStyle w:val="Question"/>
      </w:pPr>
      <w:sdt>
        <w:sdtPr>
          <w:alias w:val="Member"/>
          <w:tag w:val="&lt;Member mnisId='4750' dodsId=''&gt;"/>
          <w:id w:val="-429589772"/>
          <w:placeholder>
            <w:docPart w:val="DefaultPlaceholder_1081868574"/>
          </w:placeholder>
          <w:richText/>
        </w:sdtPr>
        <w:sdtContent>
          <w:r w:rsidRPr="00A238D5">
            <w:rPr>
              <w:b/>
            </w:rPr>
            <w:t>Jane Stevenson:</w:t>
          </w:r>
        </w:sdtContent>
      </w:sdt>
      <w:r>
        <w:t xml:space="preserve"> Do you think that we are doing enough data gathering about the different ages of tourists who are visiting and their interests? </w:t>
      </w:r>
      <w:r>
        <w:t xml:space="preserve">How do you think we can improve on what we </w:t>
      </w:r>
      <w:r w:rsidR="0094765B">
        <w:t>know</w:t>
      </w:r>
      <w:r>
        <w:t xml:space="preserve"> about </w:t>
      </w:r>
      <w:r w:rsidR="001113F3">
        <w:t>how to capitalise</w:t>
      </w:r>
      <w:r>
        <w:t>?</w:t>
      </w:r>
    </w:p>
    <w:p w:rsidR="00B1689A" w:rsidP="00A238D5">
      <w:pPr>
        <w:pStyle w:val="Answer"/>
      </w:pPr>
      <w:sdt>
        <w:sdtPr>
          <w:alias w:val="Witness"/>
          <w:id w:val="-644353759"/>
          <w:placeholder>
            <w:docPart w:val="DefaultPlaceholder_1081868574"/>
          </w:placeholder>
          <w:richText/>
        </w:sdtPr>
        <w:sdtContent>
          <w:r w:rsidRPr="00A238D5" w:rsidR="00A238D5">
            <w:rPr>
              <w:b/>
              <w:i/>
            </w:rPr>
            <w:t>Bernard Donoghue:</w:t>
          </w:r>
        </w:sdtContent>
      </w:sdt>
      <w:r w:rsidR="00A238D5">
        <w:t xml:space="preserve"> If I can answer that, we have really good data </w:t>
      </w:r>
      <w:r w:rsidR="003A02F0">
        <w:t>about who comes, how long they stay and what they spend here. To give you some very brief examples, in 2019 more people visited the V&amp;A, the Natural History Museum and the Science Museum in South Kensington than visited Venice. In 2019, more people visited the top 10 visitor attractions in Scotland than visited the whole of Australia and New Zealand.</w:t>
      </w:r>
    </w:p>
    <w:p w:rsidR="003A02F0" w:rsidP="00A238D5">
      <w:pPr>
        <w:pStyle w:val="Answer"/>
      </w:pPr>
      <w:r>
        <w:t xml:space="preserve">We are good at tourism in the UK. We are globally good, but there are things that we can be even better at. One of them is regional spread, as has already been mentioned. Another is greater dwell time, so persuading people to stay here for longer and particularly </w:t>
      </w:r>
      <w:r w:rsidR="00B1689A">
        <w:t xml:space="preserve">to </w:t>
      </w:r>
      <w:r>
        <w:t>spend their money here for longer for good reasons. The third</w:t>
      </w:r>
      <w:r w:rsidR="00FB1541">
        <w:t>—</w:t>
      </w:r>
      <w:r>
        <w:t>although you did not ask the question</w:t>
      </w:r>
      <w:r w:rsidR="00FB1541">
        <w:t xml:space="preserve">, perhaps </w:t>
      </w:r>
      <w:r>
        <w:t>I may provide an answer</w:t>
      </w:r>
      <w:r w:rsidR="00FB1541">
        <w:t>—</w:t>
      </w:r>
      <w:r>
        <w:t>is to make us as compellingly attractive in contrast to our competitor countries as possible.</w:t>
      </w:r>
    </w:p>
    <w:p w:rsidR="0094765B" w:rsidP="00A238D5">
      <w:pPr>
        <w:pStyle w:val="Answer"/>
      </w:pPr>
      <w:r>
        <w:t xml:space="preserve">There are three very quick wins to do that. One is that we ought to go back to providing a </w:t>
      </w:r>
      <w:r>
        <w:t>duty free</w:t>
      </w:r>
      <w:r>
        <w:t xml:space="preserve"> incentive so people who </w:t>
      </w:r>
      <w:r w:rsidR="002A1511">
        <w:t xml:space="preserve">are </w:t>
      </w:r>
      <w:r>
        <w:t>com</w:t>
      </w:r>
      <w:r w:rsidR="002A1511">
        <w:t>ing</w:t>
      </w:r>
      <w:r>
        <w:t xml:space="preserve"> primarily for retail tourism, and they are largely from the Middle East, </w:t>
      </w:r>
      <w:r w:rsidR="002A1511">
        <w:t xml:space="preserve">come </w:t>
      </w:r>
      <w:r>
        <w:t>here to the United Kingdom rather than going to Paris.</w:t>
      </w:r>
    </w:p>
    <w:p w:rsidR="0094765B" w:rsidP="00A238D5">
      <w:pPr>
        <w:pStyle w:val="Answer"/>
      </w:pPr>
      <w:r>
        <w:t>The second is that the Government in the last 18 months has made a requirement that children and students from the EU have to have a passport rather than an identity card. Identity cards are no longer acceptable at customs or security. That has meant a devastating loss to language schools and to school groups coming to the United Kingdom.</w:t>
      </w:r>
    </w:p>
    <w:p w:rsidR="003A02F0" w:rsidP="00A238D5">
      <w:pPr>
        <w:pStyle w:val="Answer"/>
      </w:pPr>
      <w:r>
        <w:t>The third is that we have also seen a huge loss in students going to language schools here in the UK. We are losing market share to countries like Ireland or Malta</w:t>
      </w:r>
      <w:r w:rsidR="004B055D">
        <w:t>,</w:t>
      </w:r>
      <w:r>
        <w:t xml:space="preserve"> or even the United States of America. That is because we are not seen as particularly welcoming or incentivising people to come here as part of their educational tours. Those are three </w:t>
      </w:r>
      <w:r>
        <w:t>particular things</w:t>
      </w:r>
      <w:r>
        <w:t xml:space="preserve"> where I think we are losing market share</w:t>
      </w:r>
      <w:r w:rsidR="001C40B2">
        <w:t>,</w:t>
      </w:r>
      <w:r>
        <w:t xml:space="preserve"> and that is as a direct result of relatively new political decisions.</w:t>
      </w:r>
    </w:p>
    <w:p w:rsidR="00B152B4" w:rsidP="003A02F0">
      <w:pPr>
        <w:pStyle w:val="Question"/>
      </w:pPr>
      <w:sdt>
        <w:sdtPr>
          <w:alias w:val="Member"/>
          <w:tag w:val="&lt;Member mnisId='165' dodsId='25662'&gt;"/>
          <w:id w:val="-1417397216"/>
          <w:placeholder>
            <w:docPart w:val="DefaultPlaceholder_1081868574"/>
          </w:placeholder>
          <w:richText/>
        </w:sdtPr>
        <w:sdtContent>
          <w:r w:rsidRPr="003A02F0" w:rsidR="003A02F0">
            <w:rPr>
              <w:b/>
            </w:rPr>
            <w:t>Clive Efford:</w:t>
          </w:r>
        </w:sdtContent>
      </w:sdt>
      <w:r w:rsidR="003A02F0">
        <w:t xml:space="preserve"> Thanks for coming to give evidence to us today. Bernard, I was struck by the figures that you gave. They were quite stark</w:t>
      </w:r>
      <w:r w:rsidR="004B055D">
        <w:t>—</w:t>
      </w:r>
      <w:r>
        <w:t>the drop in visitor numbers from overseas to places like St Paul’s Cathedral. I think you said it was an 86% drop of overseas visitors. How much of that is the pandemic that we have just been through and how much of that is the impact of Brexit on London as a destination? It strikes me that they both coincided. Is it difficult to unpick what exactly has had the biggest impact?</w:t>
      </w:r>
    </w:p>
    <w:p w:rsidR="0094765B" w:rsidP="00B152B4">
      <w:pPr>
        <w:pStyle w:val="Answer"/>
      </w:pPr>
      <w:sdt>
        <w:sdtPr>
          <w:alias w:val="Witness"/>
          <w:id w:val="561069649"/>
          <w:placeholder>
            <w:docPart w:val="DefaultPlaceholder_1081868574"/>
          </w:placeholder>
          <w:richText/>
        </w:sdtPr>
        <w:sdtContent>
          <w:r w:rsidRPr="00B152B4" w:rsidR="00B152B4">
            <w:rPr>
              <w:b/>
              <w:i/>
            </w:rPr>
            <w:t>Bernard Donoghue:</w:t>
          </w:r>
        </w:sdtContent>
      </w:sdt>
      <w:r w:rsidR="00B152B4">
        <w:t xml:space="preserve"> You are exactly right. It is very difficult to unpick at the moment because both happened almost simultaneously. What we do know is that in London—these are figures from the Mayor of London’s office—we lost in the region of 850,000 workers in 2020. A big proportion of those—we estimate it to be between about 25% and 30%—worked in hospitality and tourism. They either went back to their homes within the </w:t>
      </w:r>
      <w:r w:rsidR="00B152B4">
        <w:t>UK or they went back to their homes somewhere in mainland continental Europe</w:t>
      </w:r>
      <w:r w:rsidR="00B305B3">
        <w:t>, s</w:t>
      </w:r>
      <w:r>
        <w:t>o w</w:t>
      </w:r>
      <w:r w:rsidR="00B152B4">
        <w:t>e lost staff.</w:t>
      </w:r>
    </w:p>
    <w:p w:rsidR="00B152B4" w:rsidP="00B152B4">
      <w:pPr>
        <w:pStyle w:val="Answer"/>
      </w:pPr>
      <w:r>
        <w:t>We also know that we are in a recruitment crisis at the moment. It is incredibly difficult to recruit particularly front of house staff, catering staff and chefs, and people who work in restaurants, which is why—and you have probably seen it in your constituencies as well—restaurants, bars and pubs are often closing at lunchtime because they cannot staff it. It is not that there is a lack of market or appetite</w:t>
      </w:r>
      <w:r w:rsidR="00024FBC">
        <w:t>;</w:t>
      </w:r>
      <w:r>
        <w:t xml:space="preserve"> they just cannot staff the places. We know that there is a recruitment crisis and that is partly </w:t>
      </w:r>
      <w:r w:rsidR="00B1774F">
        <w:t xml:space="preserve">about </w:t>
      </w:r>
      <w:r>
        <w:t xml:space="preserve">Brexit, it is partly </w:t>
      </w:r>
      <w:r w:rsidR="00B1774F">
        <w:t xml:space="preserve">about </w:t>
      </w:r>
      <w:r>
        <w:t xml:space="preserve">Covid, it is partly </w:t>
      </w:r>
      <w:r w:rsidR="00B1774F">
        <w:t xml:space="preserve">about </w:t>
      </w:r>
      <w:r>
        <w:t>losing those staff to other jobs that are better paid.</w:t>
      </w:r>
    </w:p>
    <w:p w:rsidR="003236A9" w:rsidP="00B152B4">
      <w:pPr>
        <w:pStyle w:val="Answer"/>
      </w:pPr>
      <w:r>
        <w:t>In terms of international visitors who are no longer coming here because of Brexit, we cannot be certain that that is a significant factor because Brexit and Covid happened at a parallel time. Therefore, it is very difficult to unpick.</w:t>
      </w:r>
    </w:p>
    <w:p w:rsidR="003236A9" w:rsidP="003236A9">
      <w:pPr>
        <w:pStyle w:val="Question"/>
      </w:pPr>
      <w:sdt>
        <w:sdtPr>
          <w:alias w:val="Member"/>
          <w:tag w:val="&lt;Member mnisId='165' dodsId='25662'&gt;"/>
          <w:id w:val="1856307235"/>
          <w:placeholder>
            <w:docPart w:val="DefaultPlaceholder_1081868574"/>
          </w:placeholder>
          <w:richText/>
        </w:sdtPr>
        <w:sdtContent>
          <w:r w:rsidRPr="003236A9">
            <w:rPr>
              <w:b/>
            </w:rPr>
            <w:t>Clive Efford:</w:t>
          </w:r>
        </w:sdtContent>
      </w:sdt>
      <w:r>
        <w:t xml:space="preserve"> Of those workers within the hospitality industry that have left the country, how many had to go because of changes to immigration rules? Or how many chose to go because they no longer wanted to stay? Do you have any idea of that?</w:t>
      </w:r>
    </w:p>
    <w:p w:rsidR="003236A9" w:rsidP="003236A9">
      <w:pPr>
        <w:pStyle w:val="Answer"/>
      </w:pPr>
      <w:sdt>
        <w:sdtPr>
          <w:alias w:val="Witness"/>
          <w:id w:val="-431283110"/>
          <w:placeholder>
            <w:docPart w:val="DefaultPlaceholder_1081868574"/>
          </w:placeholder>
          <w:richText/>
        </w:sdtPr>
        <w:sdtContent>
          <w:r w:rsidRPr="003236A9">
            <w:rPr>
              <w:b/>
              <w:i/>
            </w:rPr>
            <w:t>Bernard Donoghue:</w:t>
          </w:r>
        </w:sdtContent>
      </w:sdt>
      <w:r>
        <w:t xml:space="preserve"> I don’t, I am afraid, but I am sure at some point in this Committee’s inquiry you will be hearing from </w:t>
      </w:r>
      <w:r>
        <w:t>UK</w:t>
      </w:r>
      <w:r w:rsidR="00BC33AB">
        <w:t>H</w:t>
      </w:r>
      <w:r>
        <w:t>ospitality</w:t>
      </w:r>
      <w:r>
        <w:t xml:space="preserve"> and </w:t>
      </w:r>
      <w:r w:rsidR="00BC33AB">
        <w:t xml:space="preserve">it </w:t>
      </w:r>
      <w:r w:rsidR="003905BB">
        <w:t>would</w:t>
      </w:r>
      <w:r>
        <w:t xml:space="preserve"> have those figures.</w:t>
      </w:r>
    </w:p>
    <w:p w:rsidR="003236A9" w:rsidP="003236A9">
      <w:pPr>
        <w:pStyle w:val="Question"/>
      </w:pPr>
      <w:sdt>
        <w:sdtPr>
          <w:alias w:val="Member"/>
          <w:tag w:val="&lt;Member mnisId='165' dodsId='25662'&gt;"/>
          <w:id w:val="-356887968"/>
          <w:placeholder>
            <w:docPart w:val="DefaultPlaceholder_1081868574"/>
          </w:placeholder>
          <w:richText/>
        </w:sdtPr>
        <w:sdtContent>
          <w:r w:rsidRPr="003236A9">
            <w:rPr>
              <w:b/>
            </w:rPr>
            <w:t>Clive Efford:</w:t>
          </w:r>
        </w:sdtContent>
      </w:sdt>
      <w:r>
        <w:t xml:space="preserve"> In the past, there has always been concern from the tourism industry about the ability of people to go to multiple destinations in Europe, </w:t>
      </w:r>
      <w:r w:rsidR="003905BB">
        <w:t xml:space="preserve">so </w:t>
      </w:r>
      <w:r>
        <w:t xml:space="preserve">people coming from China who want to visit Berlin, Venice, Paris and then come to the UK. Has that problem been exacerbated in the last two years by </w:t>
      </w:r>
      <w:r w:rsidR="003905BB">
        <w:t>any</w:t>
      </w:r>
      <w:r>
        <w:t xml:space="preserve"> changes in immigration rules?</w:t>
      </w:r>
    </w:p>
    <w:p w:rsidR="003236A9" w:rsidP="003236A9">
      <w:pPr>
        <w:pStyle w:val="Answer"/>
      </w:pPr>
      <w:sdt>
        <w:sdtPr>
          <w:alias w:val="Witness"/>
          <w:id w:val="-669333828"/>
          <w:placeholder>
            <w:docPart w:val="DefaultPlaceholder_1081868574"/>
          </w:placeholder>
          <w:richText/>
        </w:sdtPr>
        <w:sdtContent>
          <w:r w:rsidRPr="003236A9">
            <w:rPr>
              <w:b/>
              <w:i/>
            </w:rPr>
            <w:t>Bernard Donoghue:</w:t>
          </w:r>
        </w:sdtContent>
      </w:sdt>
      <w:r>
        <w:t xml:space="preserve"> Not particularly in the last two years</w:t>
      </w:r>
      <w:r w:rsidR="00F64F88">
        <w:t>,</w:t>
      </w:r>
      <w:r>
        <w:t xml:space="preserve"> but it was previously. We know from our colleagues in the United States that the most attractive dual destination package that could be sold in mainly east coast and west coast America is a London and Paris combination. The complexity of putting those two together, because of the consequences of Brexit, makes it a more complicated sell than would have been the case before 2019. That is one that we have </w:t>
      </w:r>
      <w:r>
        <w:t>particular data</w:t>
      </w:r>
      <w:r>
        <w:t xml:space="preserve"> on</w:t>
      </w:r>
      <w:r w:rsidR="00F86F76">
        <w:t>,</w:t>
      </w:r>
      <w:r>
        <w:t xml:space="preserve"> and I am sure VisitBritain will be able to provide you with some insights into that.</w:t>
      </w:r>
    </w:p>
    <w:p w:rsidR="003236A9" w:rsidP="003236A9">
      <w:pPr>
        <w:pStyle w:val="Question"/>
      </w:pPr>
      <w:sdt>
        <w:sdtPr>
          <w:alias w:val="Member"/>
          <w:tag w:val="&lt;Member mnisId='165' dodsId='25662'&gt;"/>
          <w:id w:val="469333479"/>
          <w:placeholder>
            <w:docPart w:val="DefaultPlaceholder_1081868574"/>
          </w:placeholder>
          <w:richText/>
        </w:sdtPr>
        <w:sdtContent>
          <w:r w:rsidRPr="003236A9">
            <w:rPr>
              <w:b/>
            </w:rPr>
            <w:t>Clive Efford:</w:t>
          </w:r>
        </w:sdtContent>
      </w:sdt>
      <w:r>
        <w:t xml:space="preserve"> How do we compare in terms of cost with other destinations like Paris?</w:t>
      </w:r>
    </w:p>
    <w:p w:rsidR="003236A9" w:rsidP="003236A9">
      <w:pPr>
        <w:pStyle w:val="Answer"/>
      </w:pPr>
      <w:sdt>
        <w:sdtPr>
          <w:alias w:val="Witness"/>
          <w:id w:val="-1923641162"/>
          <w:placeholder>
            <w:docPart w:val="DefaultPlaceholder_1081868574"/>
          </w:placeholder>
          <w:richText/>
        </w:sdtPr>
        <w:sdtContent>
          <w:r w:rsidRPr="003236A9">
            <w:rPr>
              <w:b/>
              <w:i/>
            </w:rPr>
            <w:t>Bernard Donoghue:</w:t>
          </w:r>
        </w:sdtContent>
      </w:sdt>
      <w:r>
        <w:t xml:space="preserve"> Cost as a visitor experience?</w:t>
      </w:r>
    </w:p>
    <w:p w:rsidR="003236A9" w:rsidP="003905BB">
      <w:pPr>
        <w:pStyle w:val="Remark"/>
      </w:pPr>
      <w:sdt>
        <w:sdtPr>
          <w:alias w:val="Member"/>
          <w:tag w:val="&lt;Member mnisId='165' dodsId='25662'&gt;"/>
          <w:id w:val="499159421"/>
          <w:placeholder>
            <w:docPart w:val="DefaultPlaceholder_1081868574"/>
          </w:placeholder>
          <w:richText/>
        </w:sdtPr>
        <w:sdtContent>
          <w:r w:rsidRPr="003236A9">
            <w:rPr>
              <w:b/>
            </w:rPr>
            <w:t>Clive Efford:</w:t>
          </w:r>
        </w:sdtContent>
      </w:sdt>
      <w:r>
        <w:t xml:space="preserve"> Yes, the cost to tourists.</w:t>
      </w:r>
    </w:p>
    <w:p w:rsidR="0018373F" w:rsidP="003236A9">
      <w:pPr>
        <w:pStyle w:val="Answer"/>
      </w:pPr>
      <w:sdt>
        <w:sdtPr>
          <w:alias w:val="Witness"/>
          <w:id w:val="-1107272196"/>
          <w:placeholder>
            <w:docPart w:val="DefaultPlaceholder_1081868574"/>
          </w:placeholder>
          <w:richText/>
        </w:sdtPr>
        <w:sdtContent>
          <w:r w:rsidRPr="003236A9" w:rsidR="003236A9">
            <w:rPr>
              <w:b/>
              <w:i/>
            </w:rPr>
            <w:t>Bernard Donoghue:</w:t>
          </w:r>
        </w:sdtContent>
      </w:sdt>
      <w:r w:rsidR="003236A9">
        <w:t xml:space="preserve"> We are not seen as a cheap destination. We are seen as a high-value destination and </w:t>
      </w:r>
      <w:r>
        <w:t xml:space="preserve">we are </w:t>
      </w:r>
      <w:r w:rsidR="003236A9">
        <w:t xml:space="preserve">seen as an affordable destination. This comes back to the subject that we were previously talking about. If </w:t>
      </w:r>
      <w:r w:rsidR="003236A9">
        <w:t>people only see UK tourism through the lens of London prices, then they are going to be delighted and surprised when they get out of London and realise that the rest of the country is far more affordable.</w:t>
      </w:r>
    </w:p>
    <w:p w:rsidR="003236A9" w:rsidP="003236A9">
      <w:pPr>
        <w:pStyle w:val="Answer"/>
      </w:pPr>
      <w:r>
        <w:t>One of the things that I think VisitBritain will be doing, and it has just launched its international campaign in the United States and in six European countries last week, is to tell the story of the diversity of Britain. That is as much about diversity of geography and people and aspects and stories and history and contemporary art, as well as heritage, but it will also be telling the story of affordability as well.</w:t>
      </w:r>
    </w:p>
    <w:p w:rsidR="003236A9" w:rsidP="003236A9">
      <w:pPr>
        <w:pStyle w:val="Question"/>
      </w:pPr>
      <w:sdt>
        <w:sdtPr>
          <w:alias w:val="Member"/>
          <w:tag w:val="&lt;Member mnisId='165' dodsId='25662'&gt;"/>
          <w:id w:val="-1409454323"/>
          <w:placeholder>
            <w:docPart w:val="DefaultPlaceholder_1081868574"/>
          </w:placeholder>
          <w:richText/>
        </w:sdtPr>
        <w:sdtContent>
          <w:r w:rsidRPr="003236A9">
            <w:rPr>
              <w:b/>
            </w:rPr>
            <w:t>Clive Efford:</w:t>
          </w:r>
        </w:sdtContent>
      </w:sdt>
      <w:r>
        <w:t xml:space="preserve"> Caroline, can I just ask you about sport tourism? I remember Gary Verity </w:t>
      </w:r>
      <w:r w:rsidR="008B616C">
        <w:t xml:space="preserve">winning </w:t>
      </w:r>
      <w:r>
        <w:t xml:space="preserve">the UK leg of the Tour de France from under the nose of the Government, </w:t>
      </w:r>
      <w:r w:rsidR="008B616C">
        <w:t xml:space="preserve">who were </w:t>
      </w:r>
      <w:r>
        <w:t>promoting a different option. Did that have a lasting impact for Yorkshire? This is such a massive sporting event.</w:t>
      </w:r>
    </w:p>
    <w:p w:rsidR="004028AD" w:rsidP="003236A9">
      <w:pPr>
        <w:pStyle w:val="Answer"/>
      </w:pPr>
      <w:sdt>
        <w:sdtPr>
          <w:alias w:val="Witness"/>
          <w:id w:val="932941970"/>
          <w:placeholder>
            <w:docPart w:val="DefaultPlaceholder_1081868574"/>
          </w:placeholder>
          <w:richText/>
        </w:sdtPr>
        <w:sdtContent>
          <w:r w:rsidRPr="003236A9" w:rsidR="003236A9">
            <w:rPr>
              <w:b/>
              <w:i/>
            </w:rPr>
            <w:t>Caroline Cooper Charles:</w:t>
          </w:r>
        </w:sdtContent>
      </w:sdt>
      <w:r w:rsidR="003236A9">
        <w:t xml:space="preserve"> In all honesty, I don’t think it did. I don’t think it did. </w:t>
      </w:r>
      <w:r w:rsidR="00993A32">
        <w:t>I</w:t>
      </w:r>
      <w:r w:rsidR="003236A9">
        <w:t xml:space="preserve">t certainly put the spotlight on Yorkshire and </w:t>
      </w:r>
      <w:r>
        <w:t>people came to see the race. Probably for a short amount of time, obviously, all the hotels were booked up and the restaurants were full, but in terms of long-term impact, no, I would</w:t>
      </w:r>
      <w:r w:rsidR="0018373F">
        <w:t>n’t</w:t>
      </w:r>
      <w:r>
        <w:t xml:space="preserve"> say so.</w:t>
      </w:r>
    </w:p>
    <w:p w:rsidR="00A7432D" w:rsidP="004028AD">
      <w:pPr>
        <w:pStyle w:val="Question"/>
      </w:pPr>
      <w:sdt>
        <w:sdtPr>
          <w:alias w:val="Member"/>
          <w:tag w:val="&lt;Member mnisId='165' dodsId='25662'&gt;"/>
          <w:id w:val="-2079192586"/>
          <w:placeholder>
            <w:docPart w:val="DefaultPlaceholder_1081868574"/>
          </w:placeholder>
          <w:richText/>
        </w:sdtPr>
        <w:sdtContent>
          <w:r w:rsidRPr="004028AD" w:rsidR="004028AD">
            <w:rPr>
              <w:b/>
            </w:rPr>
            <w:t>Clive Efford:</w:t>
          </w:r>
        </w:sdtContent>
      </w:sdt>
      <w:r w:rsidR="004028AD">
        <w:t xml:space="preserve"> Is that because it is a sporting event or is that because no effort was made to capitalise on it? We hear that “Brideshead” is still having an impact 25 years later</w:t>
      </w:r>
      <w:r w:rsidR="0018373F">
        <w:t>, but t</w:t>
      </w:r>
      <w:r w:rsidR="004028AD">
        <w:t>he Tour de France is not.</w:t>
      </w:r>
    </w:p>
    <w:p w:rsidR="00A7432D" w:rsidP="00A7432D">
      <w:pPr>
        <w:pStyle w:val="Answer"/>
      </w:pPr>
      <w:sdt>
        <w:sdtPr>
          <w:alias w:val="Witness"/>
          <w:id w:val="-1212882723"/>
          <w:placeholder>
            <w:docPart w:val="DefaultPlaceholder_1081868574"/>
          </w:placeholder>
          <w:richText/>
        </w:sdtPr>
        <w:sdtContent>
          <w:r w:rsidRPr="00A7432D">
            <w:rPr>
              <w:b/>
              <w:i/>
            </w:rPr>
            <w:t>Caroline Cooper Charles:</w:t>
          </w:r>
        </w:sdtContent>
      </w:sdt>
      <w:r>
        <w:t xml:space="preserve"> Yes, and Castle Howard is still there and that is why, I think. Once the bikes are gone, what is left</w:t>
      </w:r>
      <w:r w:rsidR="00EE6ECA">
        <w:t>?</w:t>
      </w:r>
      <w:r>
        <w:t xml:space="preserve"> </w:t>
      </w:r>
      <w:r w:rsidR="00EE6ECA">
        <w:t xml:space="preserve">It </w:t>
      </w:r>
      <w:r>
        <w:t>is the road that they—</w:t>
      </w:r>
    </w:p>
    <w:p w:rsidR="00A7432D" w:rsidP="0018373F">
      <w:pPr>
        <w:pStyle w:val="Remark"/>
      </w:pPr>
      <w:sdt>
        <w:sdtPr>
          <w:alias w:val="Member"/>
          <w:tag w:val="&lt;Member mnisId='165' dodsId='25662'&gt;"/>
          <w:id w:val="2122637772"/>
          <w:placeholder>
            <w:docPart w:val="DefaultPlaceholder_1081868574"/>
          </w:placeholder>
          <w:richText/>
        </w:sdtPr>
        <w:sdtContent>
          <w:r w:rsidRPr="00A7432D">
            <w:rPr>
              <w:b/>
            </w:rPr>
            <w:t>Clive Efford:</w:t>
          </w:r>
        </w:sdtContent>
      </w:sdt>
      <w:r>
        <w:t xml:space="preserve"> </w:t>
      </w:r>
      <w:r w:rsidR="00993A32">
        <w:t xml:space="preserve">Well, </w:t>
      </w:r>
      <w:r>
        <w:t>Yorkshire</w:t>
      </w:r>
      <w:r w:rsidR="00993A32">
        <w:t xml:space="preserve"> of course</w:t>
      </w:r>
      <w:r>
        <w:t>.</w:t>
      </w:r>
    </w:p>
    <w:p w:rsidR="00A7432D" w:rsidP="00A7432D">
      <w:pPr>
        <w:pStyle w:val="Answer"/>
      </w:pPr>
      <w:sdt>
        <w:sdtPr>
          <w:alias w:val="Witness"/>
          <w:id w:val="1385454938"/>
          <w:placeholder>
            <w:docPart w:val="DefaultPlaceholder_1081868574"/>
          </w:placeholder>
          <w:richText/>
        </w:sdtPr>
        <w:sdtContent>
          <w:r w:rsidRPr="00A7432D">
            <w:rPr>
              <w:b/>
              <w:i/>
            </w:rPr>
            <w:t>Caroline Cooper Charles:</w:t>
          </w:r>
        </w:sdtContent>
      </w:sdt>
      <w:r>
        <w:t xml:space="preserve"> In terms of a campaign to sell the rest of Yorkshire around the Tour de Yorkshire leg, I do not think that that happened. If it had done, maybe there would have been the longer lasting impact, but</w:t>
      </w:r>
      <w:r w:rsidR="00E608D2">
        <w:t>,</w:t>
      </w:r>
      <w:r>
        <w:t xml:space="preserve"> no, I don’t think it did.</w:t>
      </w:r>
    </w:p>
    <w:p w:rsidR="00A7432D" w:rsidP="00A7432D">
      <w:pPr>
        <w:pStyle w:val="Question"/>
      </w:pPr>
      <w:sdt>
        <w:sdtPr>
          <w:alias w:val="Member"/>
          <w:tag w:val="&lt;Member mnisId='165' dodsId='25662'&gt;"/>
          <w:id w:val="529468693"/>
          <w:placeholder>
            <w:docPart w:val="DefaultPlaceholder_1081868574"/>
          </w:placeholder>
          <w:richText/>
        </w:sdtPr>
        <w:sdtContent>
          <w:r w:rsidRPr="00A7432D">
            <w:rPr>
              <w:b/>
            </w:rPr>
            <w:t>Clive Efford:</w:t>
          </w:r>
        </w:sdtContent>
      </w:sdt>
      <w:r>
        <w:t xml:space="preserve"> I am a </w:t>
      </w:r>
      <w:r w:rsidR="008F0A7F">
        <w:t>Greenwich</w:t>
      </w:r>
      <w:r>
        <w:t xml:space="preserve"> borough MP and I remember the bid for the 2012 Olympics very well. One of the things that we were most interested in and determined to achieve was promoting our area and getting inward investment into our area and promoting, among other things, tourism. We think that that worked very successfully. Would you have an assessment of how a big sporting event like that has an impact on promoting Britain?</w:t>
      </w:r>
    </w:p>
    <w:p w:rsidR="00A7432D" w:rsidP="00A7432D">
      <w:pPr>
        <w:pStyle w:val="Answer"/>
      </w:pPr>
      <w:sdt>
        <w:sdtPr>
          <w:alias w:val="Witness"/>
          <w:id w:val="-1405676511"/>
          <w:placeholder>
            <w:docPart w:val="DefaultPlaceholder_1081868574"/>
          </w:placeholder>
          <w:richText/>
        </w:sdtPr>
        <w:sdtContent>
          <w:r w:rsidRPr="00A7432D">
            <w:rPr>
              <w:b/>
              <w:i/>
            </w:rPr>
            <w:t>Bernard Donoghue:</w:t>
          </w:r>
        </w:sdtContent>
      </w:sdt>
      <w:r>
        <w:t xml:space="preserve"> Yes, you are absolutely right. You only need to think back to 2012, which is only 10 years ago</w:t>
      </w:r>
      <w:r w:rsidR="0018373F">
        <w:t>,</w:t>
      </w:r>
      <w:r>
        <w:t xml:space="preserve"> though it feels like a very long time ago. You only need to think back to the Olympics and—</w:t>
      </w:r>
    </w:p>
    <w:p w:rsidR="00A7432D" w:rsidP="0018373F">
      <w:pPr>
        <w:pStyle w:val="Remark"/>
      </w:pPr>
      <w:sdt>
        <w:sdtPr>
          <w:alias w:val="Member"/>
          <w:tag w:val="&lt;Member mnisId='165' dodsId='25662'&gt;"/>
          <w:id w:val="-656767317"/>
          <w:placeholder>
            <w:docPart w:val="DefaultPlaceholder_1081868574"/>
          </w:placeholder>
          <w:richText/>
        </w:sdtPr>
        <w:sdtContent>
          <w:r w:rsidRPr="00A7432D">
            <w:rPr>
              <w:b/>
            </w:rPr>
            <w:t>Clive Efford:</w:t>
          </w:r>
        </w:sdtContent>
      </w:sdt>
      <w:r>
        <w:t xml:space="preserve"> It was 2005 when we won it.</w:t>
      </w:r>
    </w:p>
    <w:p w:rsidR="00A7432D" w:rsidP="00A7432D">
      <w:pPr>
        <w:pStyle w:val="Answer"/>
      </w:pPr>
      <w:sdt>
        <w:sdtPr>
          <w:alias w:val="Witness"/>
          <w:id w:val="1956282343"/>
          <w:placeholder>
            <w:docPart w:val="DefaultPlaceholder_1081868574"/>
          </w:placeholder>
          <w:richText/>
        </w:sdtPr>
        <w:sdtContent>
          <w:r w:rsidRPr="00A7432D">
            <w:rPr>
              <w:b/>
              <w:i/>
            </w:rPr>
            <w:t>Bernard Donoghue:</w:t>
          </w:r>
        </w:sdtContent>
      </w:sdt>
      <w:r>
        <w:t xml:space="preserve"> Yes, but to think of the dressage, for example, in front of the Queen’s House at the National Maritime Museum and the </w:t>
      </w:r>
      <w:r>
        <w:t>images that went out around the world. You will know this better than I</w:t>
      </w:r>
      <w:r w:rsidR="008F0A7F">
        <w:t>, but</w:t>
      </w:r>
      <w:r>
        <w:t xml:space="preserve"> I think the very fact of winning the games and then hosting them so successfully, </w:t>
      </w:r>
      <w:r>
        <w:t>in particular in</w:t>
      </w:r>
      <w:r>
        <w:t xml:space="preserve"> Greenwich, did two things. One was the </w:t>
      </w:r>
      <w:r>
        <w:t>amount</w:t>
      </w:r>
      <w:r>
        <w:t xml:space="preserve"> of overseas visitors who now</w:t>
      </w:r>
      <w:r w:rsidR="005C688B">
        <w:t>—</w:t>
      </w:r>
      <w:r>
        <w:t>as in</w:t>
      </w:r>
      <w:r w:rsidR="005C688B">
        <w:t>,</w:t>
      </w:r>
      <w:r>
        <w:t xml:space="preserve"> up to 2019</w:t>
      </w:r>
      <w:r w:rsidR="005C688B">
        <w:t>—</w:t>
      </w:r>
      <w:r>
        <w:t>come to Greenwich has easily quadrupled. Now Royal Museums Greenwich, which is the National Maritime Museum, the Royal Observatory, the Queen’s House and the Cutty Sark, in 2019 would have got something like 67% of its visitors from overseas. That is a stark contrast to just 10 years prior to that.</w:t>
      </w:r>
    </w:p>
    <w:p w:rsidR="00A7432D" w:rsidP="00A7432D">
      <w:pPr>
        <w:pStyle w:val="Answer"/>
      </w:pPr>
      <w:r>
        <w:t xml:space="preserve">The other is that it </w:t>
      </w:r>
      <w:r>
        <w:t>kick</w:t>
      </w:r>
      <w:r>
        <w:t xml:space="preserve"> started</w:t>
      </w:r>
      <w:r w:rsidR="00A143BD">
        <w:t>—</w:t>
      </w:r>
      <w:r>
        <w:t>again</w:t>
      </w:r>
      <w:r w:rsidR="00A143BD">
        <w:t xml:space="preserve">, </w:t>
      </w:r>
      <w:r>
        <w:t>you will know better than I</w:t>
      </w:r>
      <w:r w:rsidR="00A143BD">
        <w:t>—</w:t>
      </w:r>
      <w:r>
        <w:t>the creation of Visit Greenwich</w:t>
      </w:r>
      <w:r w:rsidR="008F0A7F">
        <w:t xml:space="preserve">, </w:t>
      </w:r>
      <w:r w:rsidR="009030D1">
        <w:t>the</w:t>
      </w:r>
      <w:r>
        <w:t xml:space="preserve"> DMO</w:t>
      </w:r>
      <w:r w:rsidR="009030D1">
        <w:t>,</w:t>
      </w:r>
      <w:r>
        <w:t xml:space="preserve"> and significant funding from the local authorities into tourism promotion</w:t>
      </w:r>
      <w:r w:rsidR="00771AAF">
        <w:t>. O</w:t>
      </w:r>
      <w:r>
        <w:t>f course, now when normality resumes</w:t>
      </w:r>
      <w:r w:rsidR="00771AAF">
        <w:t>, there will be</w:t>
      </w:r>
      <w:r>
        <w:t xml:space="preserve"> cruise tourism coming into Greenwich as well. I think all of that can be attributed back to the confidence </w:t>
      </w:r>
      <w:r w:rsidR="0018373F">
        <w:t xml:space="preserve">and </w:t>
      </w:r>
      <w:r>
        <w:t>the investment and the profile of Greenwich during the 2012 Olympic and Paralympic Games.</w:t>
      </w:r>
    </w:p>
    <w:p w:rsidR="00A7432D" w:rsidP="001B26E5">
      <w:pPr>
        <w:pStyle w:val="Question"/>
      </w:pPr>
      <w:sdt>
        <w:sdtPr>
          <w:alias w:val="Member"/>
          <w:tag w:val="&lt;Member mnisId='4410' dodsId='106023'&gt;"/>
          <w:id w:val="-1554690604"/>
          <w:placeholder>
            <w:docPart w:val="DefaultPlaceholder_1081868574"/>
          </w:placeholder>
          <w:richText/>
        </w:sdtPr>
        <w:sdtContent>
          <w:r w:rsidRPr="00A7432D">
            <w:rPr>
              <w:b/>
            </w:rPr>
            <w:t>Chair:</w:t>
          </w:r>
        </w:sdtContent>
      </w:sdt>
      <w:r>
        <w:t xml:space="preserve"> Just to drill down, Mr Donoghue, </w:t>
      </w:r>
      <w:r w:rsidR="0018373F">
        <w:t xml:space="preserve">when </w:t>
      </w:r>
      <w:r>
        <w:t xml:space="preserve">you said before about how a visitor from, say, the east coast of the United States </w:t>
      </w:r>
      <w:r w:rsidR="001B26E5">
        <w:t xml:space="preserve">would normally book a </w:t>
      </w:r>
      <w:r>
        <w:t>London-Paris joint package</w:t>
      </w:r>
      <w:r w:rsidR="0018373F">
        <w:t>,</w:t>
      </w:r>
      <w:r>
        <w:t xml:space="preserve"> </w:t>
      </w:r>
      <w:r w:rsidR="0018373F">
        <w:t>w</w:t>
      </w:r>
      <w:r>
        <w:t xml:space="preserve">hat </w:t>
      </w:r>
      <w:r>
        <w:t>as a result of</w:t>
      </w:r>
      <w:r>
        <w:t xml:space="preserve"> Brexit </w:t>
      </w:r>
      <w:r w:rsidR="001B26E5">
        <w:t xml:space="preserve">has </w:t>
      </w:r>
      <w:r>
        <w:t>precisely changed for the experience of that particular traveller</w:t>
      </w:r>
      <w:r w:rsidR="0018373F">
        <w:t>,</w:t>
      </w:r>
      <w:r>
        <w:t xml:space="preserve"> considering they come from the United States?</w:t>
      </w:r>
    </w:p>
    <w:p w:rsidR="00BC33AB" w:rsidP="00A7432D">
      <w:pPr>
        <w:pStyle w:val="Answer"/>
      </w:pPr>
      <w:sdt>
        <w:sdtPr>
          <w:alias w:val="Witness"/>
          <w:id w:val="-1734382707"/>
          <w:placeholder>
            <w:docPart w:val="DefaultPlaceholder_1081868574"/>
          </w:placeholder>
          <w:richText/>
        </w:sdtPr>
        <w:sdtContent>
          <w:r w:rsidRPr="00A7432D" w:rsidR="00A7432D">
            <w:rPr>
              <w:b/>
              <w:i/>
            </w:rPr>
            <w:t>Bernard Donoghue:</w:t>
          </w:r>
        </w:sdtContent>
      </w:sdt>
      <w:r w:rsidR="00A7432D">
        <w:t xml:space="preserve"> Only simply that tour operators now find it slightly more difficult to construct that package. If you are a tour operator in the United Kingdom, constructing a package that includes a hotel in Paris</w:t>
      </w:r>
      <w:r>
        <w:t>,</w:t>
      </w:r>
      <w:r w:rsidR="00A7432D">
        <w:t xml:space="preserve"> </w:t>
      </w:r>
      <w:r w:rsidR="00A7432D">
        <w:t>travel</w:t>
      </w:r>
      <w:r w:rsidR="00A7432D">
        <w:t xml:space="preserve"> and accommodation in the United </w:t>
      </w:r>
      <w:r>
        <w:t>Kingdom, it is now slightly more complicated to put that package together than it would have been three years ago.</w:t>
      </w:r>
    </w:p>
    <w:p w:rsidR="00BC33AB" w:rsidP="00D87176">
      <w:pPr>
        <w:pStyle w:val="Question"/>
      </w:pPr>
      <w:sdt>
        <w:sdtPr>
          <w:alias w:val="Member"/>
          <w:tag w:val="&lt;Member mnisId='4410' dodsId='106023'&gt;"/>
          <w:id w:val="-761905357"/>
          <w:placeholder>
            <w:docPart w:val="DefaultPlaceholder_1081868574"/>
          </w:placeholder>
          <w:richText/>
        </w:sdtPr>
        <w:sdtContent>
          <w:r w:rsidRPr="00BC33AB">
            <w:rPr>
              <w:b/>
            </w:rPr>
            <w:t>Chair:</w:t>
          </w:r>
        </w:sdtContent>
      </w:sdt>
      <w:r>
        <w:t xml:space="preserve"> I do not understand how. Presumably, you are buying from a French hotelier company </w:t>
      </w:r>
      <w:r w:rsidR="00DF0B59">
        <w:t>or</w:t>
      </w:r>
      <w:r>
        <w:t xml:space="preserve"> </w:t>
      </w:r>
      <w:r w:rsidR="002A7746">
        <w:t xml:space="preserve">an international one, and </w:t>
      </w:r>
      <w:r>
        <w:t xml:space="preserve">you </w:t>
      </w:r>
      <w:r w:rsidR="002A7746">
        <w:t xml:space="preserve">are buying </w:t>
      </w:r>
      <w:r w:rsidR="0021175F">
        <w:t xml:space="preserve">from </w:t>
      </w:r>
      <w:r w:rsidR="002A7746">
        <w:t>a British hotel company, you are buying your flights</w:t>
      </w:r>
      <w:r w:rsidR="00E37B31">
        <w:t xml:space="preserve">, </w:t>
      </w:r>
      <w:r w:rsidR="001A2D55">
        <w:t xml:space="preserve">you </w:t>
      </w:r>
      <w:r w:rsidR="0021175F">
        <w:t xml:space="preserve">are </w:t>
      </w:r>
      <w:r w:rsidR="001A2D55">
        <w:t>buy</w:t>
      </w:r>
      <w:r w:rsidR="0021175F">
        <w:t>ing</w:t>
      </w:r>
      <w:r w:rsidR="001A2D55">
        <w:t xml:space="preserve"> </w:t>
      </w:r>
      <w:r w:rsidR="008F1981">
        <w:t>Eurostar</w:t>
      </w:r>
      <w:r w:rsidR="001A2D55">
        <w:t xml:space="preserve">. The points of entry </w:t>
      </w:r>
      <w:r w:rsidR="006E29FD">
        <w:t>are</w:t>
      </w:r>
      <w:r w:rsidR="008F1981">
        <w:t xml:space="preserve"> </w:t>
      </w:r>
      <w:r>
        <w:t>exactly the same as they would have been prior to Brexit. Is not the real reason for this difficulty more to do with Covid</w:t>
      </w:r>
      <w:r w:rsidR="00D87176">
        <w:t>—</w:t>
      </w:r>
      <w:r w:rsidR="002E4EE4">
        <w:t xml:space="preserve">to do with, for example, President Macron </w:t>
      </w:r>
      <w:r>
        <w:t xml:space="preserve">changing almost every day </w:t>
      </w:r>
      <w:r w:rsidR="00D87176">
        <w:t xml:space="preserve">what happens if you </w:t>
      </w:r>
      <w:r>
        <w:t>come from the UK</w:t>
      </w:r>
      <w:r w:rsidR="00D87176">
        <w:t xml:space="preserve"> and</w:t>
      </w:r>
      <w:r>
        <w:t xml:space="preserve"> the ridiculous</w:t>
      </w:r>
      <w:r w:rsidR="00D87176">
        <w:t>ness of the four-month</w:t>
      </w:r>
      <w:r>
        <w:t xml:space="preserve"> vaccination policy that we have seen? Is </w:t>
      </w:r>
      <w:r w:rsidR="00D87176">
        <w:t xml:space="preserve">it </w:t>
      </w:r>
      <w:r>
        <w:t>not more about certainty than it is specifically about Brexit?</w:t>
      </w:r>
    </w:p>
    <w:p w:rsidR="00BC33AB" w:rsidP="00BC33AB">
      <w:pPr>
        <w:pStyle w:val="Answer"/>
      </w:pPr>
      <w:sdt>
        <w:sdtPr>
          <w:alias w:val="Witness"/>
          <w:id w:val="1765722247"/>
          <w:placeholder>
            <w:docPart w:val="DefaultPlaceholder_1081868574"/>
          </w:placeholder>
          <w:richText/>
        </w:sdtPr>
        <w:sdtContent>
          <w:r w:rsidRPr="00BC33AB">
            <w:rPr>
              <w:b/>
              <w:i/>
            </w:rPr>
            <w:t>Bernard Donoghue:</w:t>
          </w:r>
        </w:sdtContent>
      </w:sdt>
      <w:r>
        <w:t xml:space="preserve"> It is still very difficult to understand what things are attributable to Brexit and what things are attributable to Covid, but what we do know is that in research that VisitBritain has undertaken around the world, when people do want to come back</w:t>
      </w:r>
      <w:r w:rsidR="00D87176">
        <w:t>,</w:t>
      </w:r>
      <w:r>
        <w:t xml:space="preserve"> the United Kingdom is top of their list to come to. That is why VisitBritain has just put out a campaign in the United States and in, from memory, France, Germany, </w:t>
      </w:r>
      <w:r w:rsidR="00D87176">
        <w:t xml:space="preserve">the </w:t>
      </w:r>
      <w:r>
        <w:t xml:space="preserve">Netherlands, </w:t>
      </w:r>
      <w:r>
        <w:t>Spain</w:t>
      </w:r>
      <w:r>
        <w:t xml:space="preserve"> and Italy this week in order to attract people back to the United Kingdom. Separately, the London Tourism Recovery Board, which I co-chair with Kate Nicholls of UKHospitality, will be doing a London-specific campaign in France, </w:t>
      </w:r>
      <w:r>
        <w:t>Germany</w:t>
      </w:r>
      <w:r>
        <w:t xml:space="preserve"> and the United States in order to get people back to the United Kingdom. Of course, the success—</w:t>
      </w:r>
    </w:p>
    <w:p w:rsidR="00BC33AB" w:rsidP="00BC33AB">
      <w:pPr>
        <w:pStyle w:val="Question"/>
      </w:pPr>
      <w:sdt>
        <w:sdtPr>
          <w:alias w:val="Member"/>
          <w:tag w:val="&lt;Member mnisId='4410' dodsId='106023'&gt;"/>
          <w:id w:val="1141854651"/>
          <w:placeholder>
            <w:docPart w:val="DefaultPlaceholder_1081868574"/>
          </w:placeholder>
          <w:richText/>
        </w:sdtPr>
        <w:sdtContent>
          <w:r w:rsidRPr="00BC33AB">
            <w:rPr>
              <w:b/>
            </w:rPr>
            <w:t>Chair:</w:t>
          </w:r>
        </w:sdtContent>
      </w:sdt>
      <w:r>
        <w:t xml:space="preserve"> A US citize</w:t>
      </w:r>
      <w:r w:rsidR="00E73200">
        <w:t xml:space="preserve">n is not going to say, “I am not going to travel </w:t>
      </w:r>
      <w:r>
        <w:t>because of Brexit</w:t>
      </w:r>
      <w:r w:rsidR="00552DB6">
        <w:t>.</w:t>
      </w:r>
      <w:r w:rsidR="00E73200">
        <w:t>”</w:t>
      </w:r>
      <w:r>
        <w:t xml:space="preserve"> A French or German citizen may have certain misgivings </w:t>
      </w:r>
      <w:r>
        <w:t>as a result of</w:t>
      </w:r>
      <w:r>
        <w:t xml:space="preserve"> that, but I cannot see any way in which someone living in New York wishing to book a London-Paris trip will go, “Okay, I am not going to do that because of Brexit</w:t>
      </w:r>
      <w:r w:rsidR="00552DB6">
        <w:t>.</w:t>
      </w:r>
      <w:r>
        <w:t xml:space="preserve">” They </w:t>
      </w:r>
      <w:r w:rsidR="00E73200">
        <w:t xml:space="preserve">may </w:t>
      </w:r>
      <w:r w:rsidR="00EE59F0">
        <w:t>think</w:t>
      </w:r>
      <w:r>
        <w:t xml:space="preserve">, frankly, “If I go to London and </w:t>
      </w:r>
      <w:r w:rsidR="00E73200">
        <w:t xml:space="preserve">then </w:t>
      </w:r>
      <w:r>
        <w:t>try to go to Paris, Macron is going to stop me from going unless I can show vaccination</w:t>
      </w:r>
      <w:r w:rsidR="00E5242F">
        <w:t>,</w:t>
      </w:r>
      <w:r>
        <w:t xml:space="preserve">” or something like that. Forgive me, Mr Donoghue, </w:t>
      </w:r>
      <w:r w:rsidR="00EE59F0">
        <w:t xml:space="preserve">but </w:t>
      </w:r>
      <w:r>
        <w:t>I dealt with UKHospitality quite a few times in the run-up to Brexit. It does seem to me still as if the industry has this sort of want</w:t>
      </w:r>
      <w:r w:rsidR="00E73200">
        <w:t xml:space="preserve"> or desire to pin </w:t>
      </w:r>
      <w:r>
        <w:t>quite a lot on Brexit itself</w:t>
      </w:r>
      <w:r w:rsidR="00E5242F">
        <w:t>,</w:t>
      </w:r>
      <w:r>
        <w:t xml:space="preserve"> rather than looking at other aspects and try</w:t>
      </w:r>
      <w:r w:rsidR="00E73200">
        <w:t>ing</w:t>
      </w:r>
      <w:r>
        <w:t xml:space="preserve"> to adapt to the ever-changing world and our new reality.</w:t>
      </w:r>
    </w:p>
    <w:p w:rsidR="00BC33AB" w:rsidP="00BC33AB">
      <w:pPr>
        <w:pStyle w:val="Answer"/>
      </w:pPr>
      <w:sdt>
        <w:sdtPr>
          <w:alias w:val="Witness"/>
          <w:id w:val="2000772418"/>
          <w:placeholder>
            <w:docPart w:val="DefaultPlaceholder_1081868574"/>
          </w:placeholder>
          <w:richText/>
        </w:sdtPr>
        <w:sdtContent>
          <w:r w:rsidRPr="00BC33AB">
            <w:rPr>
              <w:b/>
              <w:i/>
            </w:rPr>
            <w:t>Bernard Donoghue:</w:t>
          </w:r>
        </w:sdtContent>
      </w:sdt>
      <w:r>
        <w:t xml:space="preserve"> I will simply repeat, as I did to Mr Efford, that it is incredibly difficult to unpick what things are attributable to Brexit and what things are attributable to Covid because they happened at exactly the same time. We are still unpicking </w:t>
      </w:r>
      <w:r w:rsidR="00150920">
        <w:t xml:space="preserve">that </w:t>
      </w:r>
      <w:r>
        <w:t>and</w:t>
      </w:r>
      <w:r w:rsidR="00150920">
        <w:t>,</w:t>
      </w:r>
      <w:r>
        <w:t xml:space="preserve"> in many cases</w:t>
      </w:r>
      <w:r w:rsidR="00150920">
        <w:t>,</w:t>
      </w:r>
      <w:r>
        <w:t xml:space="preserve"> helping the survival of tourism businesses. I go back to what I said right at the beginning, which is </w:t>
      </w:r>
      <w:r w:rsidR="00150920">
        <w:t xml:space="preserve">that </w:t>
      </w:r>
      <w:r>
        <w:t>the success of inbound tourism to the UK is predicated on the successful rollout of vaccination programmes of other countries. We may be the first to reopen</w:t>
      </w:r>
      <w:r w:rsidR="00E73200">
        <w:t>,</w:t>
      </w:r>
      <w:r>
        <w:t xml:space="preserve"> but if other countries are not ready to go out from their own countries and to come here, then we are in a difficult situation.</w:t>
      </w:r>
    </w:p>
    <w:p w:rsidR="00B47030" w:rsidP="00BC33AB">
      <w:pPr>
        <w:pStyle w:val="Question"/>
      </w:pPr>
      <w:sdt>
        <w:sdtPr>
          <w:alias w:val="Member"/>
          <w:tag w:val="&lt;Member mnisId='4677' dodsId='125322'&gt;"/>
          <w:id w:val="826412558"/>
          <w:placeholder>
            <w:docPart w:val="DefaultPlaceholder_1081868574"/>
          </w:placeholder>
          <w:richText/>
        </w:sdtPr>
        <w:sdtContent>
          <w:r w:rsidRPr="00BC33AB" w:rsidR="00BC33AB">
            <w:rPr>
              <w:b/>
            </w:rPr>
            <w:t>Giles Watling:</w:t>
          </w:r>
        </w:sdtContent>
      </w:sdt>
      <w:r w:rsidR="00BC33AB">
        <w:t xml:space="preserve"> Thank you, everybody, for coming today</w:t>
      </w:r>
      <w:r w:rsidR="00E73200">
        <w:t xml:space="preserve">; well, some of us live here. It is really good to see you. </w:t>
      </w:r>
      <w:r w:rsidR="00BC33AB">
        <w:t>You said that we are very good but we are starting from scratch again, aren’t we? Covid knocked everything on the head in international travel. We are a world leader in tourism. We have been for many, many years. What can we do that is new now? How can the Government help us get back to where we were before?</w:t>
      </w:r>
    </w:p>
    <w:p w:rsidR="00C43579" w:rsidP="00B47030">
      <w:pPr>
        <w:pStyle w:val="Answer"/>
      </w:pPr>
      <w:sdt>
        <w:sdtPr>
          <w:alias w:val="Witness"/>
          <w:id w:val="1786229149"/>
          <w:placeholder>
            <w:docPart w:val="DefaultPlaceholder_1081868574"/>
          </w:placeholder>
          <w:richText/>
        </w:sdtPr>
        <w:sdtContent>
          <w:r w:rsidRPr="00B47030" w:rsidR="00B47030">
            <w:rPr>
              <w:b/>
              <w:i/>
            </w:rPr>
            <w:t>Bernard Donoghue:</w:t>
          </w:r>
        </w:sdtContent>
      </w:sdt>
      <w:r w:rsidR="00B47030">
        <w:t xml:space="preserve"> We are not entirely starting from scratch</w:t>
      </w:r>
      <w:r>
        <w:t>—</w:t>
      </w:r>
      <w:r w:rsidR="00B47030">
        <w:t>which being in a place that was built in 1490 must come as some relief, I would have thought</w:t>
      </w:r>
      <w:r>
        <w:t>—because w</w:t>
      </w:r>
      <w:r w:rsidR="00B47030">
        <w:t>e have our reputation. We are front of mind around the world for being a welcoming destination.</w:t>
      </w:r>
    </w:p>
    <w:p w:rsidR="003C4AB6" w:rsidP="00B47030">
      <w:pPr>
        <w:pStyle w:val="Answer"/>
      </w:pPr>
      <w:r>
        <w:t>One of the things that we have also learnt in tourism—and you will forgive me</w:t>
      </w:r>
      <w:r w:rsidR="00D312F8">
        <w:t>,</w:t>
      </w:r>
      <w:r>
        <w:t xml:space="preserve"> but I have been appearing in front of this Committee and predecessor Committees since 1997—and </w:t>
      </w:r>
      <w:r w:rsidR="00C43579">
        <w:t xml:space="preserve">one of the things </w:t>
      </w:r>
      <w:r>
        <w:t xml:space="preserve">that I am very aware of is that this Committee </w:t>
      </w:r>
      <w:r>
        <w:t>in particular understands</w:t>
      </w:r>
      <w:r>
        <w:t xml:space="preserve"> the importance of tourism all year round, every year, in a way that perhaps Governments have not. Government</w:t>
      </w:r>
      <w:r w:rsidR="00C43579">
        <w:t>s</w:t>
      </w:r>
      <w:r>
        <w:t xml:space="preserve"> tend to </w:t>
      </w:r>
      <w:r>
        <w:t>only really appreciate tourism</w:t>
      </w:r>
      <w:r>
        <w:t xml:space="preserve"> at times of crisis, whether that is 20 years ago with foot and mouth disease</w:t>
      </w:r>
      <w:r>
        <w:t xml:space="preserve">, </w:t>
      </w:r>
      <w:r>
        <w:t>during the economic recession</w:t>
      </w:r>
      <w:r>
        <w:t>,</w:t>
      </w:r>
      <w:r>
        <w:t xml:space="preserve"> or at times of crisis</w:t>
      </w:r>
      <w:r>
        <w:t>,</w:t>
      </w:r>
      <w:r>
        <w:t xml:space="preserve"> or now.</w:t>
      </w:r>
    </w:p>
    <w:p w:rsidR="00B47030" w:rsidP="00B47030">
      <w:pPr>
        <w:pStyle w:val="Answer"/>
      </w:pPr>
      <w:r>
        <w:t xml:space="preserve">I am delighted to say that tourism is </w:t>
      </w:r>
      <w:r>
        <w:t>absolutely front</w:t>
      </w:r>
      <w:r>
        <w:t xml:space="preserve"> of mind both with DCMS Ministers and </w:t>
      </w:r>
      <w:r w:rsidR="00C43579">
        <w:t xml:space="preserve">with </w:t>
      </w:r>
      <w:r>
        <w:t xml:space="preserve">Treasury and No. 10 Ministers as well, as </w:t>
      </w:r>
      <w:r w:rsidR="00863678">
        <w:t xml:space="preserve">was </w:t>
      </w:r>
      <w:r>
        <w:t>evidenced by things like the cultur</w:t>
      </w:r>
      <w:r w:rsidR="000858E4">
        <w:t>e</w:t>
      </w:r>
      <w:r>
        <w:t xml:space="preserve"> recovery fund, which has enabled tourism businesses and those in the cultural sector not just to survive the last two years but to actually build their foundations in order to thrive. We were the sector that received the largest single amount of money from the Exchequer across the whole of the economy. I do not think that the </w:t>
      </w:r>
      <w:r>
        <w:t>Government would have done that had they not appreciated the true importance of tourism.</w:t>
      </w:r>
    </w:p>
    <w:p w:rsidR="00B47030" w:rsidP="00D74653">
      <w:pPr>
        <w:pStyle w:val="Answer"/>
      </w:pPr>
      <w:r>
        <w:t>There are things, however, that could be done better or more or differently. I have already mentioned duty free and accepting ID cards from EU children, because we have lost that children and language market. One of the things that we could also do</w:t>
      </w:r>
      <w:r w:rsidR="00035FEB">
        <w:t>—</w:t>
      </w:r>
      <w:r>
        <w:t>and it was hugely appreciated by this sector from the Chancellor</w:t>
      </w:r>
      <w:r w:rsidR="00035FEB">
        <w:t>—</w:t>
      </w:r>
      <w:r>
        <w:t xml:space="preserve">is the reduction in VAT from 20% down to 5% for accommodation and visitor attraction businesses. </w:t>
      </w:r>
      <w:r w:rsidR="00D74653">
        <w:t xml:space="preserve">We had been arguing for that for </w:t>
      </w:r>
      <w:r w:rsidR="00D74653">
        <w:t xml:space="preserve">a </w:t>
      </w:r>
      <w:r>
        <w:t>number of</w:t>
      </w:r>
      <w:r>
        <w:t xml:space="preserve"> years, but it was an absolute lifeline, ensuring that those businesses saw their way through the pandemic. As you know, it has now gone back up to 12.5% and is due to go up to 20% on 1 April. We think there are </w:t>
      </w:r>
      <w:r>
        <w:t>really compelling</w:t>
      </w:r>
      <w:r>
        <w:t xml:space="preserve"> reasons why it should remain at 12.5% in order to help tourism business</w:t>
      </w:r>
      <w:r w:rsidR="002B0985">
        <w:t>es,</w:t>
      </w:r>
      <w:r>
        <w:t xml:space="preserve"> particularly in the accommodation sector and visitor attractions</w:t>
      </w:r>
      <w:r w:rsidR="002B0985">
        <w:t>,</w:t>
      </w:r>
      <w:r>
        <w:t xml:space="preserve"> to repair their balance sheets</w:t>
      </w:r>
      <w:r w:rsidR="002B0985">
        <w:t>,</w:t>
      </w:r>
      <w:r>
        <w:t xml:space="preserve"> to build up their finances and to weather what will still be a tricky storm of a year this year. Those would just be a couple that I would recommend.</w:t>
      </w:r>
    </w:p>
    <w:p w:rsidR="00395B19" w:rsidP="002B0985">
      <w:pPr>
        <w:pStyle w:val="Remark"/>
      </w:pPr>
      <w:sdt>
        <w:sdtPr>
          <w:alias w:val="Member"/>
          <w:tag w:val="&lt;Member mnisId='4677' dodsId='125322'&gt;"/>
          <w:id w:val="-1862739044"/>
          <w:placeholder>
            <w:docPart w:val="DefaultPlaceholder_1081868574"/>
          </w:placeholder>
          <w:richText/>
        </w:sdtPr>
        <w:sdtContent>
          <w:r w:rsidRPr="00B47030" w:rsidR="00B47030">
            <w:rPr>
              <w:b/>
            </w:rPr>
            <w:t>Giles Watling:</w:t>
          </w:r>
        </w:sdtContent>
      </w:sdt>
      <w:r w:rsidR="00B47030">
        <w:t xml:space="preserve"> You think that we need to ease more into the recovery</w:t>
      </w:r>
      <w:r>
        <w:t>, with the culture recovery fund and what it did.</w:t>
      </w:r>
    </w:p>
    <w:p w:rsidR="00B47030" w:rsidP="00B47030">
      <w:pPr>
        <w:pStyle w:val="Answer"/>
      </w:pPr>
      <w:sdt>
        <w:sdtPr>
          <w:alias w:val="Witness"/>
          <w:id w:val="1456146702"/>
          <w:placeholder>
            <w:docPart w:val="DefaultPlaceholder_1081868574"/>
          </w:placeholder>
          <w:richText/>
        </w:sdtPr>
        <w:sdtContent>
          <w:r w:rsidRPr="00B47030">
            <w:rPr>
              <w:b/>
              <w:i/>
            </w:rPr>
            <w:t>Bernard Donoghue:</w:t>
          </w:r>
        </w:sdtContent>
      </w:sdt>
      <w:r>
        <w:t xml:space="preserve"> Yes.</w:t>
      </w:r>
    </w:p>
    <w:p w:rsidR="00B47030" w:rsidP="00B47030">
      <w:pPr>
        <w:pStyle w:val="Question"/>
      </w:pPr>
      <w:sdt>
        <w:sdtPr>
          <w:alias w:val="Member"/>
          <w:tag w:val="&lt;Member mnisId='4677' dodsId='125322'&gt;"/>
          <w:id w:val="1551194981"/>
          <w:placeholder>
            <w:docPart w:val="DefaultPlaceholder_1081868574"/>
          </w:placeholder>
          <w:richText/>
        </w:sdtPr>
        <w:sdtContent>
          <w:r w:rsidRPr="00B47030">
            <w:rPr>
              <w:b/>
            </w:rPr>
            <w:t>Giles Watling:</w:t>
          </w:r>
        </w:sdtContent>
      </w:sdt>
      <w:r>
        <w:t xml:space="preserve"> You mentioned </w:t>
      </w:r>
      <w:r w:rsidR="002B0985">
        <w:t xml:space="preserve">earlier </w:t>
      </w:r>
      <w:r>
        <w:t>staffing being a major issue</w:t>
      </w:r>
      <w:r w:rsidR="002B0985">
        <w:t>, which I can imagine</w:t>
      </w:r>
      <w:r>
        <w:t>. I know from the experience of people I know that there has been a talent drain. Because Covid hit, people went and did something else for a living</w:t>
      </w:r>
      <w:r w:rsidR="00BD3BFA">
        <w:t>—</w:t>
      </w:r>
      <w:r>
        <w:t>something they could do through a computer screen on a laptop at home. Is it difficult getting those people back into the sector? I know from the experience in theatre that we lost many of the freelance</w:t>
      </w:r>
      <w:r w:rsidR="002B0985">
        <w:t>r</w:t>
      </w:r>
      <w:r>
        <w:t xml:space="preserve">s, who went off and did something else and are now finding </w:t>
      </w:r>
      <w:r w:rsidR="00BD3BFA">
        <w:t xml:space="preserve">that </w:t>
      </w:r>
      <w:r>
        <w:t>they are making a living. Is that an issue and how would you address that?</w:t>
      </w:r>
    </w:p>
    <w:p w:rsidR="002B0985" w:rsidP="00B47030">
      <w:pPr>
        <w:pStyle w:val="Answer"/>
      </w:pPr>
      <w:sdt>
        <w:sdtPr>
          <w:alias w:val="Witness"/>
          <w:id w:val="900948205"/>
          <w:placeholder>
            <w:docPart w:val="DefaultPlaceholder_1081868574"/>
          </w:placeholder>
          <w:richText/>
        </w:sdtPr>
        <w:sdtContent>
          <w:r w:rsidRPr="00B47030" w:rsidR="00B47030">
            <w:rPr>
              <w:b/>
              <w:i/>
            </w:rPr>
            <w:t>Bernard Donoghue:</w:t>
          </w:r>
        </w:sdtContent>
      </w:sdt>
      <w:r w:rsidR="00B47030">
        <w:t xml:space="preserve"> It certainly is an issue. There are three particular things. One is </w:t>
      </w:r>
      <w:r w:rsidR="00630BBB">
        <w:t xml:space="preserve">that </w:t>
      </w:r>
      <w:r w:rsidR="00B47030">
        <w:t xml:space="preserve">the market has </w:t>
      </w:r>
      <w:r w:rsidR="00B47030">
        <w:t>changed</w:t>
      </w:r>
      <w:r w:rsidR="00B47030">
        <w:t xml:space="preserve"> and we are unable to pay the same kind of salaries and wages that other sectors can. The second is that there has been a drain out of the country, let alone out of the sector. The third is that we have also seen a recruitment crisis right the way across the entire economy. Therefore, companies and businesses are now looking again in a more savvy way at the entirety of the work package and not just the salary.</w:t>
      </w:r>
    </w:p>
    <w:p w:rsidR="0034737F" w:rsidP="00B47030">
      <w:pPr>
        <w:pStyle w:val="Answer"/>
      </w:pPr>
      <w:r>
        <w:t>For example, in my sector</w:t>
      </w:r>
      <w:r w:rsidR="00F31AEA">
        <w:t>—</w:t>
      </w:r>
      <w:r>
        <w:t>museums, galleries, heritage organisations and the cultural sector</w:t>
      </w:r>
      <w:r w:rsidR="00F31AEA">
        <w:t>—</w:t>
      </w:r>
      <w:r>
        <w:t xml:space="preserve">more and more employers are thinking, “If we cannot give </w:t>
      </w:r>
      <w:r w:rsidR="002B0985">
        <w:t>a 5% or</w:t>
      </w:r>
      <w:r>
        <w:t xml:space="preserve"> 10% pay increase, we could perhaps </w:t>
      </w:r>
      <w:r>
        <w:t xml:space="preserve">think more creatively and give 5% more holiday </w:t>
      </w:r>
      <w:r w:rsidR="00BD3BFA">
        <w:t>entitlement</w:t>
      </w:r>
      <w:r w:rsidR="00F31AEA">
        <w:t>.</w:t>
      </w:r>
      <w:r>
        <w:t xml:space="preserve">” </w:t>
      </w:r>
      <w:r w:rsidR="00F31AEA">
        <w:t>They are l</w:t>
      </w:r>
      <w:r>
        <w:t xml:space="preserve">ooking at the whole of the package rather than </w:t>
      </w:r>
      <w:r w:rsidR="00F31AEA">
        <w:t xml:space="preserve">just the </w:t>
      </w:r>
      <w:r>
        <w:t xml:space="preserve">salary entitlement. </w:t>
      </w:r>
      <w:r w:rsidR="007F6DA5">
        <w:t>However,</w:t>
      </w:r>
      <w:r>
        <w:t xml:space="preserve"> you are right and</w:t>
      </w:r>
      <w:r w:rsidR="007F6DA5">
        <w:t>,</w:t>
      </w:r>
      <w:r>
        <w:t xml:space="preserve"> again</w:t>
      </w:r>
      <w:r w:rsidR="007F6DA5">
        <w:t>,</w:t>
      </w:r>
      <w:r>
        <w:t xml:space="preserve"> one of the things that I think could very usefully be done by Government </w:t>
      </w:r>
      <w:r w:rsidR="00F31AEA">
        <w:t xml:space="preserve">would </w:t>
      </w:r>
      <w:r>
        <w:t>be encouraging people</w:t>
      </w:r>
      <w:r w:rsidR="007F6DA5">
        <w:t>,</w:t>
      </w:r>
      <w:r>
        <w:t xml:space="preserve"> while still at school</w:t>
      </w:r>
      <w:r w:rsidR="00B305B3">
        <w:t>,</w:t>
      </w:r>
      <w:r>
        <w:t xml:space="preserve"> to think about hospitality and tourism as a lifelong career, not just something to do before you go to university or in the summer vacation.</w:t>
      </w:r>
    </w:p>
    <w:p w:rsidR="0034737F" w:rsidP="004B6B90">
      <w:pPr>
        <w:pStyle w:val="Remark"/>
      </w:pPr>
      <w:sdt>
        <w:sdtPr>
          <w:alias w:val="Member"/>
          <w:tag w:val="&lt;Member mnisId='4677' dodsId='125322'&gt;"/>
          <w:id w:val="936184811"/>
          <w:placeholder>
            <w:docPart w:val="DefaultPlaceholder_1081868574"/>
          </w:placeholder>
          <w:richText/>
        </w:sdtPr>
        <w:sdtContent>
          <w:r w:rsidRPr="0034737F">
            <w:rPr>
              <w:b/>
            </w:rPr>
            <w:t>Giles Watling:</w:t>
          </w:r>
        </w:sdtContent>
      </w:sdt>
      <w:r>
        <w:t xml:space="preserve"> Martha, have you experienced that sort of issue with staffing?</w:t>
      </w:r>
    </w:p>
    <w:p w:rsidR="0034737F" w:rsidP="0034737F">
      <w:pPr>
        <w:pStyle w:val="Answer"/>
      </w:pPr>
      <w:sdt>
        <w:sdtPr>
          <w:alias w:val="Witness"/>
          <w:id w:val="70311475"/>
          <w:placeholder>
            <w:docPart w:val="DefaultPlaceholder_1081868574"/>
          </w:placeholder>
          <w:richText/>
        </w:sdtPr>
        <w:sdtContent>
          <w:r w:rsidRPr="0034737F">
            <w:rPr>
              <w:b/>
              <w:i/>
            </w:rPr>
            <w:t>Martha Lytton-Cobbold:</w:t>
          </w:r>
        </w:sdtContent>
      </w:sdt>
      <w:r>
        <w:t xml:space="preserve"> </w:t>
      </w:r>
      <w:r w:rsidR="004B6B90">
        <w:t>W</w:t>
      </w:r>
      <w:r>
        <w:t xml:space="preserve">e </w:t>
      </w:r>
      <w:r w:rsidR="004B6B90">
        <w:t xml:space="preserve">absolutely </w:t>
      </w:r>
      <w:r>
        <w:t xml:space="preserve">have, and I have seen that across the breadth of our membership within the Historic Houses </w:t>
      </w:r>
      <w:r w:rsidR="00CD29DF">
        <w:t>A</w:t>
      </w:r>
      <w:r>
        <w:t>ssociation. We represent over 1,500 privately owned and managed heritage houses</w:t>
      </w:r>
      <w:r w:rsidR="00F31AEA">
        <w:t>,</w:t>
      </w:r>
      <w:r>
        <w:t xml:space="preserve"> and we have all struggled with employment right across the country. It ranges from getting help within the kitchen</w:t>
      </w:r>
      <w:r w:rsidR="004B6B90">
        <w:t xml:space="preserve"> fo</w:t>
      </w:r>
      <w:r>
        <w:t>r a chef and a sous chef, to sales, to gardening, particularly with high skills trades</w:t>
      </w:r>
      <w:r w:rsidR="004B6B90">
        <w:t>.</w:t>
      </w:r>
      <w:r>
        <w:t xml:space="preserve"> </w:t>
      </w:r>
      <w:r w:rsidR="004B6B90">
        <w:t>T</w:t>
      </w:r>
      <w:r>
        <w:t xml:space="preserve">rying to find individuals who have experience in </w:t>
      </w:r>
      <w:r w:rsidR="004B6B90">
        <w:t xml:space="preserve">lime render, </w:t>
      </w:r>
      <w:r>
        <w:t>as an example</w:t>
      </w:r>
      <w:r w:rsidR="004B6B90">
        <w:t>,</w:t>
      </w:r>
      <w:r>
        <w:t xml:space="preserve"> or heritage </w:t>
      </w:r>
      <w:r w:rsidR="004B6B90">
        <w:t>w</w:t>
      </w:r>
      <w:r>
        <w:t xml:space="preserve">oodwork is very difficult. As you say, many have left the country. That partly was </w:t>
      </w:r>
      <w:r w:rsidR="00F31AEA">
        <w:t xml:space="preserve">about </w:t>
      </w:r>
      <w:r>
        <w:t>Brexit. Others have found other employment. It is vital that we find a stimulus to encourage people to enter into these trades, as Bernard said, as a life career, not just as a summer job.</w:t>
      </w:r>
    </w:p>
    <w:p w:rsidR="0034737F" w:rsidP="0034737F">
      <w:pPr>
        <w:pStyle w:val="Question"/>
      </w:pPr>
      <w:sdt>
        <w:sdtPr>
          <w:alias w:val="Member"/>
          <w:tag w:val="&lt;Member mnisId='4677' dodsId='125322'&gt;"/>
          <w:id w:val="-402223907"/>
          <w:placeholder>
            <w:docPart w:val="DefaultPlaceholder_1081868574"/>
          </w:placeholder>
          <w:richText/>
        </w:sdtPr>
        <w:sdtContent>
          <w:r w:rsidRPr="0034737F">
            <w:rPr>
              <w:b/>
            </w:rPr>
            <w:t>Giles Watling:</w:t>
          </w:r>
        </w:sdtContent>
      </w:sdt>
      <w:r>
        <w:t xml:space="preserve"> I understand, but what are you doing to encourage people </w:t>
      </w:r>
      <w:r w:rsidR="00A06C00">
        <w:t>back</w:t>
      </w:r>
      <w:r>
        <w:t>?</w:t>
      </w:r>
    </w:p>
    <w:p w:rsidR="0034737F" w:rsidP="0034737F">
      <w:pPr>
        <w:pStyle w:val="Answer"/>
      </w:pPr>
      <w:sdt>
        <w:sdtPr>
          <w:alias w:val="Witness"/>
          <w:id w:val="1088122799"/>
          <w:placeholder>
            <w:docPart w:val="DefaultPlaceholder_1081868574"/>
          </w:placeholder>
          <w:richText/>
        </w:sdtPr>
        <w:sdtContent>
          <w:r w:rsidRPr="0034737F">
            <w:rPr>
              <w:b/>
              <w:i/>
            </w:rPr>
            <w:t>Martha Lytton-Cobbold:</w:t>
          </w:r>
        </w:sdtContent>
      </w:sdt>
      <w:r>
        <w:t xml:space="preserve"> We are trying very hard with apprenticeships. We are working very hard with the Government</w:t>
      </w:r>
      <w:r w:rsidR="00A06C00">
        <w:t xml:space="preserve"> on the Kickstart</w:t>
      </w:r>
      <w:r>
        <w:t xml:space="preserve"> </w:t>
      </w:r>
      <w:r w:rsidR="00A06C00">
        <w:t>scheme</w:t>
      </w:r>
      <w:r w:rsidR="00310E42">
        <w:t xml:space="preserve">. </w:t>
      </w:r>
      <w:r>
        <w:t xml:space="preserve">Historic England </w:t>
      </w:r>
      <w:r w:rsidR="00310E42">
        <w:t xml:space="preserve">has </w:t>
      </w:r>
      <w:r>
        <w:t xml:space="preserve">helped us </w:t>
      </w:r>
      <w:r w:rsidR="00310E42">
        <w:t xml:space="preserve">in </w:t>
      </w:r>
      <w:r>
        <w:t xml:space="preserve">trying to get that initiative moving. All of us believe in lifelong learning. We are encouraging folks to learn new skills and to hire locally to ensure that we have that skill base within our region to help us with the properties. We would love to have more support to enable that to happen. We think that it could happen if we were able to keep VAT at a lower rate, both for hospitality but also for VAT. One of your colleagues mentioned Brexit </w:t>
      </w:r>
      <w:r w:rsidR="005C5215">
        <w:t xml:space="preserve">and asked what </w:t>
      </w:r>
      <w:r w:rsidR="005C5215">
        <w:t>are the changes</w:t>
      </w:r>
      <w:r>
        <w:t>. We have this opportunity now to look at VAT on structural repairs of listed buildings. That would enable us to hire more people.</w:t>
      </w:r>
    </w:p>
    <w:p w:rsidR="00B749B3" w:rsidP="00FB42D9">
      <w:pPr>
        <w:pStyle w:val="Question"/>
      </w:pPr>
      <w:sdt>
        <w:sdtPr>
          <w:alias w:val="Member"/>
          <w:tag w:val="&lt;Member mnisId='4677' dodsId='125322'&gt;"/>
          <w:id w:val="624200381"/>
          <w:placeholder>
            <w:docPart w:val="DefaultPlaceholder_1081868574"/>
          </w:placeholder>
          <w:richText/>
        </w:sdtPr>
        <w:sdtContent>
          <w:r w:rsidRPr="0034737F" w:rsidR="0034737F">
            <w:rPr>
              <w:b/>
            </w:rPr>
            <w:t>Giles Watling:</w:t>
          </w:r>
        </w:sdtContent>
      </w:sdt>
      <w:r w:rsidR="0034737F">
        <w:t xml:space="preserve"> That is a good point and I think we can take that away with us. Moving quickly on to attracting people via film, </w:t>
      </w:r>
      <w:r w:rsidR="00A06C00">
        <w:t xml:space="preserve">we all remember </w:t>
      </w:r>
      <w:r w:rsidR="00BD3BFA">
        <w:t xml:space="preserve">the opening of </w:t>
      </w:r>
      <w:r w:rsidR="00A06C00">
        <w:t xml:space="preserve">“The </w:t>
      </w:r>
      <w:r w:rsidR="0034737F">
        <w:t>Big Sleep</w:t>
      </w:r>
      <w:r w:rsidR="00A06C00">
        <w:t>”—</w:t>
      </w:r>
      <w:r w:rsidR="0034737F">
        <w:t xml:space="preserve">I think </w:t>
      </w:r>
      <w:r w:rsidR="009D3C4B">
        <w:t xml:space="preserve">it </w:t>
      </w:r>
      <w:r w:rsidR="0034737F">
        <w:t>was the 1978 movie</w:t>
      </w:r>
      <w:r w:rsidR="00A06C00">
        <w:t>—</w:t>
      </w:r>
      <w:r w:rsidR="0034737F">
        <w:t>with Robert Mitch</w:t>
      </w:r>
      <w:r w:rsidR="00A06C00">
        <w:t>um</w:t>
      </w:r>
      <w:r w:rsidR="0034737F">
        <w:t xml:space="preserve">. He </w:t>
      </w:r>
      <w:r w:rsidR="00A06C00">
        <w:t xml:space="preserve">came up </w:t>
      </w:r>
      <w:r w:rsidR="0034737F">
        <w:t xml:space="preserve">the A1 and came off </w:t>
      </w:r>
      <w:r w:rsidR="00FB42D9">
        <w:t xml:space="preserve">around where the </w:t>
      </w:r>
      <w:r w:rsidR="00A06C00">
        <w:t xml:space="preserve">hotel </w:t>
      </w:r>
      <w:r w:rsidR="00FB42D9">
        <w:t xml:space="preserve">is </w:t>
      </w:r>
      <w:r w:rsidR="00A06C00">
        <w:t>on the corner, and</w:t>
      </w:r>
      <w:r w:rsidR="0034737F">
        <w:t xml:space="preserve"> </w:t>
      </w:r>
      <w:r w:rsidR="00A06C00">
        <w:t>he eventually arrived at Knebworth</w:t>
      </w:r>
      <w:r w:rsidR="00FB42D9">
        <w:t>—</w:t>
      </w:r>
      <w:r>
        <w:t xml:space="preserve">what a great sell that is. </w:t>
      </w:r>
      <w:r w:rsidR="00A06C00">
        <w:t xml:space="preserve">How do we attract more? </w:t>
      </w:r>
      <w:r>
        <w:t xml:space="preserve">Are our tax breaks doing enough? I think this one is probably for Caroline. We have tax </w:t>
      </w:r>
      <w:r w:rsidR="00A06C00">
        <w:t xml:space="preserve">breaks. </w:t>
      </w:r>
      <w:r>
        <w:t xml:space="preserve">We want filmmakers to come here. Yes, we want to create content here and we are great at </w:t>
      </w:r>
      <w:r w:rsidR="00A06C00">
        <w:t xml:space="preserve">that and exporting it around the world, </w:t>
      </w:r>
      <w:r>
        <w:t>but we want other filmmakers to come here. Looking at it from your point of view, do you think we are doing enough to encourage that sort of activity?</w:t>
      </w:r>
    </w:p>
    <w:p w:rsidR="00A46828" w:rsidP="00B749B3">
      <w:pPr>
        <w:pStyle w:val="Answer"/>
      </w:pPr>
      <w:sdt>
        <w:sdtPr>
          <w:alias w:val="Witness"/>
          <w:id w:val="526146010"/>
          <w:placeholder>
            <w:docPart w:val="DefaultPlaceholder_1081868574"/>
          </w:placeholder>
          <w:richText/>
        </w:sdtPr>
        <w:sdtContent>
          <w:r w:rsidRPr="00B749B3" w:rsidR="00B749B3">
            <w:rPr>
              <w:b/>
              <w:i/>
            </w:rPr>
            <w:t>Caroline Cooper Charles:</w:t>
          </w:r>
        </w:sdtContent>
      </w:sdt>
      <w:r w:rsidR="00B749B3">
        <w:t xml:space="preserve"> I think the tax breaks are essential and really appreciated and valued. They do obviously drive production from within the UK as well as production to locate in the UK.</w:t>
      </w:r>
    </w:p>
    <w:p w:rsidR="0057020C" w:rsidP="00B749B3">
      <w:pPr>
        <w:pStyle w:val="Answer"/>
      </w:pPr>
      <w:r>
        <w:t>Obviously, I am going to say this from a regional perspective</w:t>
      </w:r>
      <w:r w:rsidR="00A46828">
        <w:t>, but t</w:t>
      </w:r>
      <w:r>
        <w:t>here could perhaps be consideration for driving production to happen outside of London. Most production is based in the south-east. We are seeing more and more of it being outside of London because there has been a perception that London is full. London really is full.</w:t>
      </w:r>
    </w:p>
    <w:p w:rsidR="00B749B3" w:rsidP="0057020C">
      <w:pPr>
        <w:pStyle w:val="Answer"/>
      </w:pPr>
      <w:r>
        <w:t xml:space="preserve">In fact, the whole of the UK is </w:t>
      </w:r>
      <w:r>
        <w:t>full</w:t>
      </w:r>
      <w:r>
        <w:t xml:space="preserve"> and we are</w:t>
      </w:r>
      <w:r w:rsidR="009A3E2B">
        <w:t>,</w:t>
      </w:r>
      <w:r>
        <w:t xml:space="preserve"> very much like the hospitality trade</w:t>
      </w:r>
      <w:r w:rsidR="009A3E2B">
        <w:t>—</w:t>
      </w:r>
      <w:r>
        <w:t>I am sure Ralph would agree with me</w:t>
      </w:r>
      <w:r w:rsidR="009A3E2B">
        <w:t>—</w:t>
      </w:r>
      <w:r>
        <w:t xml:space="preserve">really experiencing a </w:t>
      </w:r>
      <w:r w:rsidR="009A3E2B">
        <w:t xml:space="preserve">massive </w:t>
      </w:r>
      <w:r>
        <w:t xml:space="preserve">skills crisis in our sector, not only in terms of new entrants but </w:t>
      </w:r>
      <w:r w:rsidR="0057020C">
        <w:t xml:space="preserve">in </w:t>
      </w:r>
      <w:r>
        <w:t>people stepping up to those mid to higher-level positions. I think that there is definitely a skills piece that needs to be looked at if we are going to retain what is one of our real USPs, which is the quality of what we produce. You can only produce quality if you have a really skilled workforce. I think we are in danger of falling short on that front because—</w:t>
      </w:r>
    </w:p>
    <w:p w:rsidR="00B749B3" w:rsidP="00CA2B41">
      <w:pPr>
        <w:pStyle w:val="Remark"/>
      </w:pPr>
      <w:sdt>
        <w:sdtPr>
          <w:alias w:val="Member"/>
          <w:tag w:val="&lt;Member mnisId='4677' dodsId='125322'&gt;"/>
          <w:id w:val="-1640180310"/>
          <w:placeholder>
            <w:docPart w:val="DefaultPlaceholder_1081868574"/>
          </w:placeholder>
          <w:richText/>
        </w:sdtPr>
        <w:sdtContent>
          <w:r w:rsidRPr="00B749B3">
            <w:rPr>
              <w:b/>
            </w:rPr>
            <w:t>Giles Watling:</w:t>
          </w:r>
        </w:sdtContent>
      </w:sdt>
      <w:r>
        <w:t xml:space="preserve"> I </w:t>
      </w:r>
      <w:r w:rsidR="00CA2B41">
        <w:t xml:space="preserve">would say </w:t>
      </w:r>
      <w:r>
        <w:t xml:space="preserve">that </w:t>
      </w:r>
      <w:r w:rsidR="0057020C">
        <w:t xml:space="preserve">the reason </w:t>
      </w:r>
      <w:r>
        <w:t>why so many foreign filmmakers come to this country is because of our skills base</w:t>
      </w:r>
      <w:r w:rsidR="0057020C">
        <w:t>.</w:t>
      </w:r>
    </w:p>
    <w:p w:rsidR="00B749B3" w:rsidP="00B749B3">
      <w:pPr>
        <w:pStyle w:val="Answer"/>
      </w:pPr>
      <w:sdt>
        <w:sdtPr>
          <w:alias w:val="Witness"/>
          <w:id w:val="675315788"/>
          <w:placeholder>
            <w:docPart w:val="DefaultPlaceholder_1081868574"/>
          </w:placeholder>
          <w:richText/>
        </w:sdtPr>
        <w:sdtContent>
          <w:r w:rsidRPr="00B749B3">
            <w:rPr>
              <w:b/>
              <w:i/>
            </w:rPr>
            <w:t>Caroline Cooper Charles:</w:t>
          </w:r>
        </w:sdtContent>
      </w:sdt>
      <w:r>
        <w:t xml:space="preserve"> Yes, absolutely.</w:t>
      </w:r>
    </w:p>
    <w:p w:rsidR="00B749B3" w:rsidP="00B749B3">
      <w:pPr>
        <w:pStyle w:val="Question"/>
      </w:pPr>
      <w:sdt>
        <w:sdtPr>
          <w:alias w:val="Member"/>
          <w:tag w:val="&lt;Member mnisId='4677' dodsId='125322'&gt;"/>
          <w:id w:val="-1369988157"/>
          <w:placeholder>
            <w:docPart w:val="DefaultPlaceholder_1081868574"/>
          </w:placeholder>
          <w:richText/>
        </w:sdtPr>
        <w:sdtContent>
          <w:r w:rsidRPr="00B749B3">
            <w:rPr>
              <w:b/>
            </w:rPr>
            <w:t>Giles Watling:</w:t>
          </w:r>
        </w:sdtContent>
      </w:sdt>
      <w:r>
        <w:t xml:space="preserve"> Are our film schools not producing talent anymore?</w:t>
      </w:r>
    </w:p>
    <w:p w:rsidR="00B749B3" w:rsidP="00B749B3">
      <w:pPr>
        <w:pStyle w:val="Answer"/>
      </w:pPr>
      <w:sdt>
        <w:sdtPr>
          <w:alias w:val="Witness"/>
          <w:id w:val="-364214212"/>
          <w:placeholder>
            <w:docPart w:val="DefaultPlaceholder_1081868574"/>
          </w:placeholder>
          <w:richText/>
        </w:sdtPr>
        <w:sdtContent>
          <w:r w:rsidRPr="00B749B3">
            <w:rPr>
              <w:b/>
              <w:i/>
            </w:rPr>
            <w:t>Caroline Cooper Charles:</w:t>
          </w:r>
        </w:sdtContent>
      </w:sdt>
      <w:r>
        <w:t xml:space="preserve"> I think there has just been such a boom in production post-pandemic and with the streamers </w:t>
      </w:r>
      <w:r w:rsidR="00CA2B41">
        <w:t xml:space="preserve">obviously </w:t>
      </w:r>
      <w:r>
        <w:t>coming in with quite deep pockets. There is just such an appetite for content production and so many channels and so many platforms and so much space to be filled that it is hard for the industry to keep up. There have been certain areas, I think, where we have perhaps been alerted or warned that we might have shortages coming, but I don’t think anybody would ever have anticipated the levels of production that we are at now.</w:t>
      </w:r>
    </w:p>
    <w:p w:rsidR="00B749B3" w:rsidP="00CA2B41">
      <w:pPr>
        <w:pStyle w:val="Remark"/>
      </w:pPr>
      <w:sdt>
        <w:sdtPr>
          <w:alias w:val="Member"/>
          <w:tag w:val="&lt;Member mnisId='4677' dodsId='125322'&gt;"/>
          <w:id w:val="1970701302"/>
          <w:placeholder>
            <w:docPart w:val="DefaultPlaceholder_1081868574"/>
          </w:placeholder>
          <w:richText/>
        </w:sdtPr>
        <w:sdtContent>
          <w:r w:rsidRPr="00B749B3">
            <w:rPr>
              <w:b/>
            </w:rPr>
            <w:t>Giles Watling:</w:t>
          </w:r>
        </w:sdtContent>
      </w:sdt>
      <w:r>
        <w:t xml:space="preserve"> We just have to make sure that we get our slice of the pie. Yes, Ralph?</w:t>
      </w:r>
    </w:p>
    <w:p w:rsidR="00231183" w:rsidP="00B749B3">
      <w:pPr>
        <w:pStyle w:val="Answer"/>
      </w:pPr>
      <w:sdt>
        <w:sdtPr>
          <w:alias w:val="Witness"/>
          <w:id w:val="-1853250844"/>
          <w:placeholder>
            <w:docPart w:val="DefaultPlaceholder_1081868574"/>
          </w:placeholder>
          <w:richText/>
        </w:sdtPr>
        <w:sdtContent>
          <w:r w:rsidRPr="00B749B3" w:rsidR="00B749B3">
            <w:rPr>
              <w:b/>
              <w:i/>
            </w:rPr>
            <w:t>Ralph Lee:</w:t>
          </w:r>
        </w:sdtContent>
      </w:sdt>
      <w:r w:rsidR="00B749B3">
        <w:t xml:space="preserve"> I would absolutely confirm what Caroline says, but the skills shortage that we are experiencing is very different from the one that is being experienced in the tourism industry. The skills shortage is as a result of growth as opposed to </w:t>
      </w:r>
      <w:r w:rsidR="00CA2B41">
        <w:t xml:space="preserve">being </w:t>
      </w:r>
      <w:r w:rsidR="00B749B3">
        <w:t xml:space="preserve">a flight of talent. The </w:t>
      </w:r>
      <w:r w:rsidR="00CD5350">
        <w:t>film schools</w:t>
      </w:r>
      <w:r w:rsidR="00D2195E">
        <w:t>, S</w:t>
      </w:r>
      <w:r w:rsidR="00CD5350">
        <w:t>creen</w:t>
      </w:r>
      <w:r w:rsidR="00D2195E">
        <w:t>S</w:t>
      </w:r>
      <w:r w:rsidR="00CD5350">
        <w:t xml:space="preserve">kills and </w:t>
      </w:r>
      <w:r w:rsidR="000267FF">
        <w:t xml:space="preserve">big </w:t>
      </w:r>
      <w:r w:rsidR="00CD5350">
        <w:t>organisations like the BBC are doing a massive amount to train people, bringing in more apprentices</w:t>
      </w:r>
      <w:r w:rsidR="00097755">
        <w:t xml:space="preserve"> and having</w:t>
      </w:r>
      <w:r w:rsidR="00CD5350">
        <w:t xml:space="preserve"> more schemes to bring people into the industry. </w:t>
      </w:r>
      <w:r w:rsidR="00097755">
        <w:t>A</w:t>
      </w:r>
      <w:r w:rsidR="00CD5350">
        <w:t>t BBC Studios</w:t>
      </w:r>
      <w:r w:rsidR="00097755">
        <w:t>, we are using</w:t>
      </w:r>
      <w:r w:rsidR="00CD5350">
        <w:t xml:space="preserve"> the scale and breadth that we have and </w:t>
      </w:r>
      <w:r>
        <w:t xml:space="preserve">the continuing dramas </w:t>
      </w:r>
      <w:r w:rsidR="00CD5350">
        <w:t xml:space="preserve">that we </w:t>
      </w:r>
      <w:r w:rsidR="00CD5350">
        <w:t>have to</w:t>
      </w:r>
      <w:r w:rsidR="00CD5350">
        <w:t xml:space="preserve"> bring new talent in</w:t>
      </w:r>
      <w:r>
        <w:t xml:space="preserve"> and</w:t>
      </w:r>
      <w:r w:rsidR="00CD5350">
        <w:t xml:space="preserve"> train them </w:t>
      </w:r>
      <w:r>
        <w:t xml:space="preserve">on those nursery slope </w:t>
      </w:r>
      <w:r w:rsidR="00CD5350">
        <w:t>shows</w:t>
      </w:r>
      <w:r>
        <w:t xml:space="preserve"> so that they grow into those big upscale shows</w:t>
      </w:r>
      <w:r w:rsidR="00CD5350">
        <w:t>.</w:t>
      </w:r>
    </w:p>
    <w:p w:rsidR="00231183" w:rsidP="00B749B3">
      <w:pPr>
        <w:pStyle w:val="Answer"/>
      </w:pPr>
      <w:r>
        <w:t xml:space="preserve">I agree with Caroline that the tax breaks are essential. They have been an absolutely key part of attracting particularly the money from Netflix, Disney and Apple into the UK. As a result, our studios are full, </w:t>
      </w:r>
      <w:r w:rsidR="00097755">
        <w:t xml:space="preserve">and </w:t>
      </w:r>
      <w:r>
        <w:t xml:space="preserve">our production order book is full for high-end drama </w:t>
      </w:r>
      <w:r>
        <w:t>in particular in</w:t>
      </w:r>
      <w:r>
        <w:t xml:space="preserve"> the UK. Some dramas that we wanted to mount in south Wales, which is a very big hotspot for film and drama, we could not mount because they were quite small scale. We could not find the skills to do them and we had to postpone the filming of one relatively low-scale </w:t>
      </w:r>
      <w:r>
        <w:t xml:space="preserve">comedy </w:t>
      </w:r>
      <w:r>
        <w:t>in order to wait for the skills to be available.</w:t>
      </w:r>
    </w:p>
    <w:p w:rsidR="00CD5350" w:rsidP="00B749B3">
      <w:pPr>
        <w:pStyle w:val="Answer"/>
      </w:pPr>
      <w:r>
        <w:t xml:space="preserve">I think the industry will catch up. It is difficult to know how this will smooth out. There was a </w:t>
      </w:r>
      <w:r w:rsidR="00231183">
        <w:t xml:space="preserve">deep groove in filming last summer </w:t>
      </w:r>
      <w:r>
        <w:t xml:space="preserve">as a result of dramas </w:t>
      </w:r>
      <w:r>
        <w:t xml:space="preserve">that should have been shot in the summer of 2020 that were pushed back into 2021. Last </w:t>
      </w:r>
      <w:r>
        <w:t>summer in particular</w:t>
      </w:r>
      <w:r w:rsidR="00097755">
        <w:t>,</w:t>
      </w:r>
      <w:r>
        <w:t xml:space="preserve"> there</w:t>
      </w:r>
      <w:r>
        <w:t xml:space="preserve"> </w:t>
      </w:r>
      <w:r w:rsidR="00231183">
        <w:t xml:space="preserve">was </w:t>
      </w:r>
      <w:r>
        <w:t xml:space="preserve">a </w:t>
      </w:r>
      <w:r w:rsidR="00231183">
        <w:t>real pinch point at the bottom there.</w:t>
      </w:r>
    </w:p>
    <w:p w:rsidR="00CD5350" w:rsidP="00CD5350">
      <w:pPr>
        <w:pStyle w:val="Question"/>
      </w:pPr>
      <w:sdt>
        <w:sdtPr>
          <w:alias w:val="Member"/>
          <w:tag w:val="&lt;Member mnisId='4677' dodsId='125322'&gt;"/>
          <w:id w:val="-1041518154"/>
          <w:placeholder>
            <w:docPart w:val="DefaultPlaceholder_1081868574"/>
          </w:placeholder>
          <w:richText/>
        </w:sdtPr>
        <w:sdtContent>
          <w:r w:rsidRPr="00CD5350">
            <w:rPr>
              <w:b/>
            </w:rPr>
            <w:t>Giles Watling:</w:t>
          </w:r>
        </w:sdtContent>
      </w:sdt>
      <w:r>
        <w:t xml:space="preserve"> You lead me to my very final point. This is quite severe. Large organisations like the BBC used to, for instance, have its</w:t>
      </w:r>
      <w:r w:rsidR="00231183">
        <w:t xml:space="preserve"> </w:t>
      </w:r>
      <w:r w:rsidR="000018B9">
        <w:t>directors’ course</w:t>
      </w:r>
      <w:r w:rsidR="00231183">
        <w:t>,</w:t>
      </w:r>
      <w:r>
        <w:t xml:space="preserve"> which I think was abandoned in 1990 or thereabouts. Should the BBC and organisations like it reopen that in order to </w:t>
      </w:r>
      <w:r w:rsidR="00231183">
        <w:t xml:space="preserve">fill that </w:t>
      </w:r>
      <w:r>
        <w:t xml:space="preserve">skills </w:t>
      </w:r>
      <w:r w:rsidR="00231183">
        <w:t>gap</w:t>
      </w:r>
      <w:r>
        <w:t>?</w:t>
      </w:r>
    </w:p>
    <w:p w:rsidR="00E206EB" w:rsidP="00CD5350">
      <w:pPr>
        <w:pStyle w:val="Answer"/>
      </w:pPr>
      <w:sdt>
        <w:sdtPr>
          <w:alias w:val="Witness"/>
          <w:id w:val="-180291013"/>
          <w:placeholder>
            <w:docPart w:val="DefaultPlaceholder_1081868574"/>
          </w:placeholder>
          <w:richText/>
        </w:sdtPr>
        <w:sdtContent>
          <w:r w:rsidRPr="00CD5350" w:rsidR="00CD5350">
            <w:rPr>
              <w:b/>
              <w:i/>
            </w:rPr>
            <w:t>Ralph Lee:</w:t>
          </w:r>
        </w:sdtContent>
      </w:sdt>
      <w:r w:rsidR="00CD5350">
        <w:t xml:space="preserve"> We have a number of different skills courses. </w:t>
      </w:r>
      <w:r w:rsidR="00CD5350">
        <w:t>At the moment</w:t>
      </w:r>
      <w:r w:rsidR="00AB2470">
        <w:t>,</w:t>
      </w:r>
      <w:r w:rsidR="00CD5350">
        <w:t xml:space="preserve"> we have </w:t>
      </w:r>
      <w:r w:rsidR="00231183">
        <w:t xml:space="preserve">a fantastic </w:t>
      </w:r>
      <w:r w:rsidR="00CD5350">
        <w:t xml:space="preserve">assistant producer scheme, which </w:t>
      </w:r>
      <w:r w:rsidR="00231183">
        <w:t xml:space="preserve">I have </w:t>
      </w:r>
      <w:r w:rsidR="00090BA1">
        <w:t xml:space="preserve">funded </w:t>
      </w:r>
      <w:r w:rsidR="00231183">
        <w:t xml:space="preserve">for the </w:t>
      </w:r>
      <w:r w:rsidR="00CD5350">
        <w:t>last two years</w:t>
      </w:r>
      <w:r w:rsidR="00090BA1">
        <w:t>. We are</w:t>
      </w:r>
      <w:r w:rsidR="00CD5350">
        <w:t xml:space="preserve"> bringing</w:t>
      </w:r>
      <w:r w:rsidR="00090BA1">
        <w:t xml:space="preserve"> in</w:t>
      </w:r>
      <w:r w:rsidR="00CD5350">
        <w:t xml:space="preserve">, as I say, </w:t>
      </w:r>
      <w:r w:rsidR="006F52F8">
        <w:t xml:space="preserve">apprentices </w:t>
      </w:r>
      <w:r w:rsidR="00231183">
        <w:t>into</w:t>
      </w:r>
      <w:r w:rsidR="006F52F8">
        <w:t xml:space="preserve"> lots of different skills</w:t>
      </w:r>
      <w:r w:rsidR="00231183">
        <w:t xml:space="preserve">. We </w:t>
      </w:r>
      <w:r w:rsidR="00090BA1">
        <w:t xml:space="preserve">fund </w:t>
      </w:r>
      <w:r w:rsidR="00231183">
        <w:t xml:space="preserve">different writer </w:t>
      </w:r>
      <w:r w:rsidR="006F52F8">
        <w:t xml:space="preserve">schemes. We put together different skills and training courses to meet the immediate needs of production. Although the </w:t>
      </w:r>
      <w:r w:rsidR="00231183">
        <w:t xml:space="preserve">one that you referred to about directors might not currently be </w:t>
      </w:r>
      <w:r w:rsidR="00C11F3C">
        <w:t>running</w:t>
      </w:r>
      <w:r w:rsidR="00231183">
        <w:t xml:space="preserve">, </w:t>
      </w:r>
      <w:r w:rsidR="006F52F8">
        <w:t xml:space="preserve">if we think that that is what we need </w:t>
      </w:r>
      <w:r w:rsidR="006F52F8">
        <w:t>in order to</w:t>
      </w:r>
      <w:r w:rsidR="006F52F8">
        <w:t xml:space="preserve"> get through a bottleneck of skills, then we will invest in it. We are investing a huge amount </w:t>
      </w:r>
      <w:r w:rsidR="00C11F3C">
        <w:t>in skills</w:t>
      </w:r>
      <w:r>
        <w:t>.</w:t>
      </w:r>
    </w:p>
    <w:p w:rsidR="006F52F8" w:rsidP="00E206EB">
      <w:pPr>
        <w:pStyle w:val="Remark"/>
      </w:pPr>
      <w:sdt>
        <w:sdtPr>
          <w:alias w:val="Member"/>
          <w:tag w:val="&lt;Member mnisId='4677' dodsId='125322'&gt;"/>
          <w:id w:val="434724834"/>
          <w:placeholder>
            <w:docPart w:val="DefaultPlaceholder_1081868574"/>
          </w:placeholder>
          <w:richText/>
        </w:sdtPr>
        <w:sdtContent>
          <w:r w:rsidRPr="00E206EB" w:rsidR="00E206EB">
            <w:rPr>
              <w:b/>
            </w:rPr>
            <w:t>Giles Watling:</w:t>
          </w:r>
        </w:sdtContent>
      </w:sdt>
      <w:r w:rsidR="00E206EB">
        <w:t xml:space="preserve"> That is good to hear. Thank you.</w:t>
      </w:r>
    </w:p>
    <w:p w:rsidR="006F52F8" w:rsidP="006F52F8">
      <w:pPr>
        <w:pStyle w:val="Question"/>
      </w:pPr>
      <w:sdt>
        <w:sdtPr>
          <w:alias w:val="Member"/>
          <w:tag w:val="&lt;Member mnisId='4862' dodsId=''&gt;"/>
          <w:id w:val="-1135172628"/>
          <w:placeholder>
            <w:docPart w:val="DefaultPlaceholder_1081868574"/>
          </w:placeholder>
          <w:richText/>
        </w:sdtPr>
        <w:sdtContent>
          <w:r w:rsidRPr="006F52F8">
            <w:rPr>
              <w:b/>
            </w:rPr>
            <w:t>Simon Jupp:</w:t>
          </w:r>
        </w:sdtContent>
      </w:sdt>
      <w:r>
        <w:t xml:space="preserve"> As we know, </w:t>
      </w:r>
      <w:r w:rsidR="000858E4">
        <w:t xml:space="preserve">in </w:t>
      </w:r>
      <w:r>
        <w:t xml:space="preserve">the last two years Covid has hit the sector </w:t>
      </w:r>
      <w:r>
        <w:t>really hard</w:t>
      </w:r>
      <w:r>
        <w:t xml:space="preserve">, </w:t>
      </w:r>
      <w:r w:rsidR="001D3D6E">
        <w:t xml:space="preserve">like </w:t>
      </w:r>
      <w:r>
        <w:t>a whole load of different sectors and parts of our economy. We know there was Government support, temporary tax cuts, grants, loans, the furlough scheme and the cultur</w:t>
      </w:r>
      <w:r w:rsidR="000858E4">
        <w:t>e</w:t>
      </w:r>
      <w:r>
        <w:t xml:space="preserve"> recovery fund, which has already been mentioned. I want to know from all of you how far this support went to help save </w:t>
      </w:r>
      <w:r w:rsidR="000858E4">
        <w:t xml:space="preserve">the </w:t>
      </w:r>
      <w:r>
        <w:t xml:space="preserve">industry and to mean that we can talk about the future of the industry here today, despite the difficulties </w:t>
      </w:r>
      <w:r w:rsidR="00E8790B">
        <w:t>we face</w:t>
      </w:r>
      <w:r>
        <w:t>. We will touch on what those are in a moment. Can I come to Martha first?</w:t>
      </w:r>
    </w:p>
    <w:p w:rsidR="000858E4" w:rsidP="006F52F8">
      <w:pPr>
        <w:pStyle w:val="Answer"/>
      </w:pPr>
      <w:sdt>
        <w:sdtPr>
          <w:alias w:val="Witness"/>
          <w:id w:val="972401722"/>
          <w:placeholder>
            <w:docPart w:val="DefaultPlaceholder_1081868574"/>
          </w:placeholder>
          <w:richText/>
        </w:sdtPr>
        <w:sdtContent>
          <w:r w:rsidRPr="006F52F8" w:rsidR="006F52F8">
            <w:rPr>
              <w:b/>
              <w:i/>
            </w:rPr>
            <w:t>Martha Lytton-Cobbold:</w:t>
          </w:r>
        </w:sdtContent>
      </w:sdt>
      <w:r w:rsidR="006F52F8">
        <w:t xml:space="preserve"> We were very grateful for the support that came forward, and it came forward in many different ways. We have touched on the </w:t>
      </w:r>
      <w:r>
        <w:t>re</w:t>
      </w:r>
      <w:r w:rsidR="006F52F8">
        <w:t xml:space="preserve">duction of </w:t>
      </w:r>
      <w:r>
        <w:t xml:space="preserve">VAT on </w:t>
      </w:r>
      <w:r w:rsidR="006F52F8">
        <w:t>hospitality</w:t>
      </w:r>
      <w:r>
        <w:t xml:space="preserve"> and</w:t>
      </w:r>
      <w:r w:rsidR="006F52F8">
        <w:t xml:space="preserve"> </w:t>
      </w:r>
      <w:r>
        <w:t>t</w:t>
      </w:r>
      <w:r w:rsidR="006F52F8">
        <w:t>hat really did make a huge difference in the retention of some of the hospitality business.</w:t>
      </w:r>
    </w:p>
    <w:p w:rsidR="00501FD9" w:rsidP="006F52F8">
      <w:pPr>
        <w:pStyle w:val="Answer"/>
      </w:pPr>
      <w:r>
        <w:t>It was not possible for a kick</w:t>
      </w:r>
      <w:r w:rsidR="000858E4">
        <w:t xml:space="preserve"> </w:t>
      </w:r>
      <w:r>
        <w:t>start of all business. As you can imagine in a</w:t>
      </w:r>
      <w:r w:rsidR="000858E4">
        <w:t xml:space="preserve">n environment </w:t>
      </w:r>
      <w:r>
        <w:t>like this</w:t>
      </w:r>
      <w:r w:rsidR="000858E4">
        <w:t>, we</w:t>
      </w:r>
      <w:r>
        <w:t xml:space="preserve"> would normally host weddings and we would host large conferences</w:t>
      </w:r>
      <w:r w:rsidR="000858E4">
        <w:t>.</w:t>
      </w:r>
      <w:r>
        <w:t xml:space="preserve"> </w:t>
      </w:r>
      <w:r w:rsidR="000858E4">
        <w:t>N</w:t>
      </w:r>
      <w:r>
        <w:t>one of that business came back as quickly as one would have hoped</w:t>
      </w:r>
      <w:r w:rsidR="000858E4">
        <w:t xml:space="preserve"> and</w:t>
      </w:r>
      <w:r>
        <w:t xml:space="preserve"> </w:t>
      </w:r>
      <w:r w:rsidR="000858E4">
        <w:t>i</w:t>
      </w:r>
      <w:r>
        <w:t xml:space="preserve">t is still </w:t>
      </w:r>
      <w:r w:rsidR="008748AF">
        <w:t xml:space="preserve">trickling </w:t>
      </w:r>
      <w:r>
        <w:t>through. Having the opportunity to participate to apply with the cultur</w:t>
      </w:r>
      <w:r w:rsidR="000858E4">
        <w:t>e</w:t>
      </w:r>
      <w:r>
        <w:t xml:space="preserve"> recovery fund made the world’s difference to many of our members.</w:t>
      </w:r>
    </w:p>
    <w:p w:rsidR="006F52F8" w:rsidP="006F52F8">
      <w:pPr>
        <w:pStyle w:val="Answer"/>
      </w:pPr>
      <w:r>
        <w:t>As you can imagine, historic buildings deteriorate. That is just what they do. When you have a situation like the pandemic and our entire sales projection was pulled out from under our feet, and you lost all ability to manage and restore these properties, that deterioration continued. To have the opportunity to apply made all the difference in the world</w:t>
      </w:r>
      <w:r w:rsidR="00F572BE">
        <w:t>,</w:t>
      </w:r>
      <w:r>
        <w:t xml:space="preserve"> because these cracks were getting ever bigger</w:t>
      </w:r>
      <w:r w:rsidR="00F572BE">
        <w:t>, s</w:t>
      </w:r>
      <w:r>
        <w:t>ubsidence was increasing</w:t>
      </w:r>
      <w:r w:rsidR="00F572BE">
        <w:t>, r</w:t>
      </w:r>
      <w:r>
        <w:t>oofs were failing and collapsing. When that happens</w:t>
      </w:r>
      <w:r w:rsidR="00F572BE">
        <w:t xml:space="preserve"> it</w:t>
      </w:r>
      <w:r>
        <w:t xml:space="preserve">, of course, affects not just the building but the collections within it, </w:t>
      </w:r>
      <w:r>
        <w:t>and also</w:t>
      </w:r>
      <w:r>
        <w:t xml:space="preserve"> the employment of the folks who work in those locations and the businesses that rely on that heritage </w:t>
      </w:r>
      <w:r>
        <w:t>property’s business</w:t>
      </w:r>
      <w:r w:rsidR="00DC3E6E">
        <w:t>—</w:t>
      </w:r>
      <w:r>
        <w:t>all of the suppliers and secondary spend.</w:t>
      </w:r>
      <w:r w:rsidR="000858E4">
        <w:t xml:space="preserve"> </w:t>
      </w:r>
      <w:r>
        <w:t xml:space="preserve">We have a backlog of over £1.34 billion of restoration across </w:t>
      </w:r>
      <w:r w:rsidR="000858E4">
        <w:t xml:space="preserve">our member </w:t>
      </w:r>
      <w:r>
        <w:t>properties. We spend on average £80,000 per year trying to stay on top of them. When we have lost our business and any sales that could come forward, that comes to a grinding halt</w:t>
      </w:r>
      <w:r w:rsidR="00DC3E6E">
        <w:t>,</w:t>
      </w:r>
      <w:r>
        <w:t xml:space="preserve"> but </w:t>
      </w:r>
      <w:r w:rsidR="00DC3E6E">
        <w:t xml:space="preserve">it </w:t>
      </w:r>
      <w:r>
        <w:t>continues to get worse.</w:t>
      </w:r>
    </w:p>
    <w:p w:rsidR="006F52F8" w:rsidP="006F52F8">
      <w:pPr>
        <w:pStyle w:val="Answer"/>
      </w:pPr>
      <w:r>
        <w:t xml:space="preserve">How do we try to get better? If there were more opportunities like that where we can show that we can bring something in on budget, on time and bring greater benefit to the </w:t>
      </w:r>
      <w:r w:rsidR="00863DA9">
        <w:t xml:space="preserve">broader </w:t>
      </w:r>
      <w:r>
        <w:t xml:space="preserve">community, we would welcome that immensely. If there were further opportunities </w:t>
      </w:r>
      <w:r w:rsidR="00863DA9">
        <w:t xml:space="preserve">for </w:t>
      </w:r>
      <w:r>
        <w:t xml:space="preserve">the VAT to stay down at 12.5%, that in turn would increase expenditure locally. It would increase </w:t>
      </w:r>
      <w:r w:rsidR="000858E4">
        <w:t xml:space="preserve">economic </w:t>
      </w:r>
      <w:r>
        <w:t>stimulus</w:t>
      </w:r>
      <w:r w:rsidR="00863DA9">
        <w:t xml:space="preserve">, </w:t>
      </w:r>
      <w:r>
        <w:t xml:space="preserve">retain </w:t>
      </w:r>
      <w:r>
        <w:t>jobs</w:t>
      </w:r>
      <w:r>
        <w:t xml:space="preserve"> and keep businesses open. Again, if there were the opportunity to relook at VAT on structural repairs, that would make a massive difference. We feel very strongly that the payback for that would come forward very quickly.</w:t>
      </w:r>
    </w:p>
    <w:p w:rsidR="00B370D5" w:rsidP="006F52F8">
      <w:pPr>
        <w:pStyle w:val="Answer"/>
      </w:pPr>
      <w:r>
        <w:t xml:space="preserve">There are a few ways that we think we can see further improvement, </w:t>
      </w:r>
      <w:r w:rsidR="00863DA9">
        <w:t xml:space="preserve">and </w:t>
      </w:r>
      <w:r>
        <w:t>we would very much like to put those asks forward on the table.</w:t>
      </w:r>
    </w:p>
    <w:p w:rsidR="00B370D5" w:rsidP="00B370D5">
      <w:pPr>
        <w:pStyle w:val="Question"/>
      </w:pPr>
      <w:sdt>
        <w:sdtPr>
          <w:alias w:val="Member"/>
          <w:tag w:val="&lt;Member mnisId='4862' dodsId=''&gt;"/>
          <w:id w:val="-1202085054"/>
          <w:placeholder>
            <w:docPart w:val="DefaultPlaceholder_1081868574"/>
          </w:placeholder>
          <w:richText/>
        </w:sdtPr>
        <w:sdtContent>
          <w:r w:rsidRPr="00B370D5">
            <w:rPr>
              <w:b/>
            </w:rPr>
            <w:t>Simon Jupp:</w:t>
          </w:r>
        </w:sdtContent>
      </w:sdt>
      <w:r>
        <w:t xml:space="preserve"> I hear those asks loud and clear. Bernard, the same question to you: reflecting on the last two years</w:t>
      </w:r>
      <w:r w:rsidR="000858E4">
        <w:t xml:space="preserve"> and</w:t>
      </w:r>
      <w:r>
        <w:t xml:space="preserve"> the level of Government support that there has been there, how much has that helped you and your members survive this unprecedented time?</w:t>
      </w:r>
    </w:p>
    <w:p w:rsidR="00B370D5" w:rsidP="00B370D5">
      <w:pPr>
        <w:pStyle w:val="Answer"/>
      </w:pPr>
      <w:sdt>
        <w:sdtPr>
          <w:alias w:val="Witness"/>
          <w:id w:val="-2063390317"/>
          <w:placeholder>
            <w:docPart w:val="DefaultPlaceholder_1081868574"/>
          </w:placeholder>
          <w:richText/>
        </w:sdtPr>
        <w:sdtContent>
          <w:r w:rsidRPr="00B370D5">
            <w:rPr>
              <w:b/>
              <w:i/>
            </w:rPr>
            <w:t>Bernard Donoghue:</w:t>
          </w:r>
        </w:sdtContent>
      </w:sdt>
      <w:r>
        <w:t xml:space="preserve"> Totally. I have been working in tourism now since 1997 and I have not seen this level of active and creative support from a Government for the tourism sector ever. Of course, we live in unprecedented times and the pandemic was completely extraordinary, but I think it would be utterly true to say that DCMS and </w:t>
      </w:r>
      <w:r w:rsidR="00863DA9">
        <w:t xml:space="preserve">the </w:t>
      </w:r>
      <w:r>
        <w:t>Treasury and, indeed, No. 10 have shown that they understood tourism in the last two years in a way the previous Government had not. There are a number of reasons for that.</w:t>
      </w:r>
    </w:p>
    <w:p w:rsidR="00B370D5" w:rsidP="00B370D5">
      <w:pPr>
        <w:pStyle w:val="Answer"/>
      </w:pPr>
      <w:r>
        <w:t xml:space="preserve">The first is that we have had the huge benefit of a passionate and tireless tourism Minister, Nigel Huddleston, who was appointed immediately prior to the pandemic and has inherited all of this. I sit on the Government’s Tourism Industry Council so I speak with him very regularly. He has been a tireless advocate and enthusiast for tourism. That has helped enormously. The professionalism of the DCMS civil servants in creating </w:t>
      </w:r>
      <w:r w:rsidR="009A74CD">
        <w:t xml:space="preserve">very creative and </w:t>
      </w:r>
      <w:r>
        <w:t xml:space="preserve">extraordinary packages of support has been </w:t>
      </w:r>
      <w:r>
        <w:t>absolutely phenomenal</w:t>
      </w:r>
      <w:r>
        <w:t xml:space="preserve">. The third is that </w:t>
      </w:r>
      <w:r w:rsidR="007777CE">
        <w:t xml:space="preserve">the </w:t>
      </w:r>
      <w:r>
        <w:t>Government ha</w:t>
      </w:r>
      <w:r w:rsidR="00C83555">
        <w:t>ve</w:t>
      </w:r>
      <w:r>
        <w:t xml:space="preserve"> understood</w:t>
      </w:r>
      <w:r w:rsidR="007777CE">
        <w:t>,</w:t>
      </w:r>
      <w:r>
        <w:t xml:space="preserve"> in </w:t>
      </w:r>
      <w:r w:rsidR="007777CE">
        <w:t xml:space="preserve">the </w:t>
      </w:r>
      <w:r>
        <w:t>way that we understand</w:t>
      </w:r>
      <w:r w:rsidR="007777CE">
        <w:t>,</w:t>
      </w:r>
      <w:r>
        <w:t xml:space="preserve"> that tourism and culture is not just where you grow jobs, though we are very good at it</w:t>
      </w:r>
      <w:r w:rsidR="007777CE">
        <w:t>; i</w:t>
      </w:r>
      <w:r>
        <w:t>t is also where you grow people. It is where you grow people in terms of their cultural literacy</w:t>
      </w:r>
      <w:r w:rsidR="00050191">
        <w:t>,</w:t>
      </w:r>
      <w:r>
        <w:t xml:space="preserve"> or their curiosity around the world</w:t>
      </w:r>
      <w:r w:rsidR="00050191">
        <w:t>,</w:t>
      </w:r>
      <w:r>
        <w:t xml:space="preserve"> or their in</w:t>
      </w:r>
      <w:r w:rsidR="00DA0F36">
        <w:t>ter</w:t>
      </w:r>
      <w:r>
        <w:t>dependence</w:t>
      </w:r>
      <w:r w:rsidR="00050191">
        <w:t>,</w:t>
      </w:r>
      <w:r>
        <w:t xml:space="preserve"> or their knowledge of communities, </w:t>
      </w:r>
      <w:r>
        <w:t>history</w:t>
      </w:r>
      <w:r>
        <w:t xml:space="preserve"> and heritage. I think </w:t>
      </w:r>
      <w:r w:rsidR="00050191">
        <w:t xml:space="preserve">the </w:t>
      </w:r>
      <w:r>
        <w:t>Government have completely understood that.</w:t>
      </w:r>
    </w:p>
    <w:p w:rsidR="00B370D5" w:rsidP="00B370D5">
      <w:pPr>
        <w:pStyle w:val="Answer"/>
      </w:pPr>
      <w:r>
        <w:t xml:space="preserve">There are some pockets where we would have required additional support and I think some </w:t>
      </w:r>
      <w:r w:rsidR="00DA0F36">
        <w:t xml:space="preserve">still </w:t>
      </w:r>
      <w:r>
        <w:t xml:space="preserve">needs to be forthcoming. </w:t>
      </w:r>
      <w:r w:rsidR="00050191">
        <w:t xml:space="preserve">The first is </w:t>
      </w:r>
      <w:r>
        <w:t xml:space="preserve">an area that Mr Watling identified, which is freelancers in the cultural sector. They have </w:t>
      </w:r>
      <w:r>
        <w:t xml:space="preserve">fallen through the net. The second is the transport sector. </w:t>
      </w:r>
      <w:r>
        <w:t xml:space="preserve">In particular, </w:t>
      </w:r>
      <w:r w:rsidR="00EB1930">
        <w:t>mini</w:t>
      </w:r>
      <w:r>
        <w:t>buses</w:t>
      </w:r>
      <w:r>
        <w:t xml:space="preserve"> and bus companies and tour operators have largely fallen through the net</w:t>
      </w:r>
      <w:r w:rsidR="00EB1930">
        <w:t>.</w:t>
      </w:r>
      <w:r>
        <w:t xml:space="preserve"> </w:t>
      </w:r>
      <w:r w:rsidR="00EB1930">
        <w:t>L</w:t>
      </w:r>
      <w:r>
        <w:t>argely</w:t>
      </w:r>
      <w:r w:rsidR="00EB1930">
        <w:t>,</w:t>
      </w:r>
      <w:r>
        <w:t xml:space="preserve"> those inbound tour operators whose entire market, whose entire income, has just disappeared in the last two years are very vulnerable, too. Those </w:t>
      </w:r>
      <w:r w:rsidR="00EB1930">
        <w:t xml:space="preserve">would </w:t>
      </w:r>
      <w:r>
        <w:t xml:space="preserve">be the three </w:t>
      </w:r>
      <w:r>
        <w:t>particular pockets</w:t>
      </w:r>
      <w:r>
        <w:t xml:space="preserve"> that I think still require additional support, but that does need to be seen in the context of an extraordinary level of political and financial investment into this sector, which as I say has been unprecedented and for which we are enormously grateful.</w:t>
      </w:r>
    </w:p>
    <w:p w:rsidR="00B370D5" w:rsidP="0000107A">
      <w:pPr>
        <w:pStyle w:val="Question"/>
        <w:numPr>
          <w:ilvl w:val="0"/>
          <w:numId w:val="10"/>
        </w:numPr>
      </w:pPr>
      <w:sdt>
        <w:sdtPr>
          <w:alias w:val="Member"/>
          <w:tag w:val="&lt;Member mnisId='4862' dodsId=''&gt;"/>
          <w:id w:val="594830470"/>
          <w:placeholder>
            <w:docPart w:val="DefaultPlaceholder_1081868574"/>
          </w:placeholder>
          <w:richText/>
        </w:sdtPr>
        <w:sdtContent>
          <w:r w:rsidRPr="00B370D5">
            <w:rPr>
              <w:b/>
            </w:rPr>
            <w:t>Simon Jupp:</w:t>
          </w:r>
        </w:sdtContent>
      </w:sdt>
      <w:r>
        <w:t xml:space="preserve"> Do you think </w:t>
      </w:r>
      <w:r w:rsidR="008A1B86">
        <w:t xml:space="preserve">that </w:t>
      </w:r>
      <w:r>
        <w:t xml:space="preserve">now we are </w:t>
      </w:r>
      <w:r w:rsidR="008A1B86">
        <w:t xml:space="preserve">potentially </w:t>
      </w:r>
      <w:r>
        <w:t xml:space="preserve">facing </w:t>
      </w:r>
      <w:r w:rsidR="00DA0F36">
        <w:t>a</w:t>
      </w:r>
      <w:r>
        <w:t xml:space="preserve"> perfect storm</w:t>
      </w:r>
      <w:r w:rsidR="008A1B86">
        <w:t xml:space="preserve"> and that </w:t>
      </w:r>
      <w:r>
        <w:t xml:space="preserve">all </w:t>
      </w:r>
      <w:r w:rsidR="0000107A">
        <w:t xml:space="preserve">the taxpayers’ money that has been spent propping up the industry, </w:t>
      </w:r>
      <w:r>
        <w:t>necessarily</w:t>
      </w:r>
      <w:r w:rsidR="0000107A">
        <w:t>,</w:t>
      </w:r>
      <w:r>
        <w:t xml:space="preserve"> over the last two years could be wasted because of the different things that are coming along</w:t>
      </w:r>
      <w:r w:rsidR="002A3B01">
        <w:t>?</w:t>
      </w:r>
      <w:r>
        <w:t xml:space="preserve"> </w:t>
      </w:r>
      <w:r w:rsidR="002A3B01">
        <w:t>T</w:t>
      </w:r>
      <w:r>
        <w:t xml:space="preserve">he costs of staffing </w:t>
      </w:r>
      <w:r w:rsidR="004F726B">
        <w:t xml:space="preserve">are </w:t>
      </w:r>
      <w:r>
        <w:t xml:space="preserve">going up via tax increases, the confidence domestically and internationally </w:t>
      </w:r>
      <w:r w:rsidR="004F726B">
        <w:t xml:space="preserve">is </w:t>
      </w:r>
      <w:r>
        <w:t>not quite where it could be</w:t>
      </w:r>
      <w:r w:rsidR="002A3B01">
        <w:t xml:space="preserve">, </w:t>
      </w:r>
      <w:r w:rsidR="00D548EF">
        <w:t xml:space="preserve">and </w:t>
      </w:r>
      <w:r w:rsidR="002A3B01">
        <w:t>w</w:t>
      </w:r>
      <w:r>
        <w:t>e are still excluding some people from travelling</w:t>
      </w:r>
      <w:r w:rsidR="002A3B01">
        <w:t xml:space="preserve"> because</w:t>
      </w:r>
      <w:r>
        <w:t xml:space="preserve"> other countries have </w:t>
      </w:r>
      <w:r w:rsidR="00194385">
        <w:t xml:space="preserve">not </w:t>
      </w:r>
      <w:r w:rsidR="002A3B01">
        <w:t xml:space="preserve">got </w:t>
      </w:r>
      <w:r w:rsidR="00194385">
        <w:t xml:space="preserve">the </w:t>
      </w:r>
      <w:r w:rsidR="008D1F24">
        <w:t xml:space="preserve">vaccination </w:t>
      </w:r>
      <w:r>
        <w:t>programmes than we have over here. Do you think that the sector is more in danger now</w:t>
      </w:r>
      <w:r w:rsidR="00194385">
        <w:t>,</w:t>
      </w:r>
      <w:r>
        <w:t xml:space="preserve"> as we seem to be recovering and coming out of Covid</w:t>
      </w:r>
      <w:r w:rsidR="00194385">
        <w:t>,</w:t>
      </w:r>
      <w:r>
        <w:t xml:space="preserve"> than it was at the start of the pandemic when it received a</w:t>
      </w:r>
      <w:r w:rsidR="008D1F24">
        <w:t>ll</w:t>
      </w:r>
      <w:r>
        <w:t xml:space="preserve"> the support?</w:t>
      </w:r>
    </w:p>
    <w:p w:rsidR="00914D88" w:rsidP="00620658">
      <w:pPr>
        <w:pStyle w:val="Question"/>
        <w:numPr>
          <w:ilvl w:val="0"/>
          <w:numId w:val="0"/>
        </w:numPr>
        <w:ind w:left="794"/>
      </w:pPr>
      <w:sdt>
        <w:sdtPr>
          <w:alias w:val="Witness"/>
          <w:id w:val="-817803532"/>
          <w:placeholder>
            <w:docPart w:val="DefaultPlaceholder_1081868574"/>
          </w:placeholder>
          <w:richText/>
        </w:sdtPr>
        <w:sdtContent>
          <w:r w:rsidRPr="00620658" w:rsidR="00B370D5">
            <w:rPr>
              <w:b/>
              <w:i/>
            </w:rPr>
            <w:t>Bernard Donoghue:</w:t>
          </w:r>
        </w:sdtContent>
      </w:sdt>
      <w:r w:rsidR="00B370D5">
        <w:t xml:space="preserve"> I certainly do not think that any of that money </w:t>
      </w:r>
      <w:r w:rsidR="008D1F24">
        <w:t xml:space="preserve">has been </w:t>
      </w:r>
      <w:r w:rsidR="00B370D5">
        <w:t>wasted. In fact, the very survival of the greatest tenets</w:t>
      </w:r>
      <w:r w:rsidR="00B81B88">
        <w:t xml:space="preserve">, </w:t>
      </w:r>
      <w:r w:rsidR="00B370D5">
        <w:t>foundation</w:t>
      </w:r>
      <w:r w:rsidR="00B81B88">
        <w:t>s</w:t>
      </w:r>
      <w:r w:rsidR="00B370D5">
        <w:t xml:space="preserve"> and building blocks of our tourism product, our tourism offer</w:t>
      </w:r>
      <w:r>
        <w:t xml:space="preserve"> around the world, have been saved</w:t>
      </w:r>
      <w:r w:rsidR="00B81B88">
        <w:t>. T</w:t>
      </w:r>
      <w:r>
        <w:t xml:space="preserve">hat is </w:t>
      </w:r>
      <w:r w:rsidR="00B81B88">
        <w:t xml:space="preserve">no mean </w:t>
      </w:r>
      <w:r>
        <w:t>achievement.</w:t>
      </w:r>
    </w:p>
    <w:p w:rsidR="00914D88" w:rsidP="00914D88">
      <w:pPr>
        <w:pStyle w:val="Answer"/>
      </w:pPr>
      <w:r>
        <w:t>As I said in answer to a previous question</w:t>
      </w:r>
      <w:r w:rsidR="00DB28FD">
        <w:t>,</w:t>
      </w:r>
      <w:r>
        <w:t xml:space="preserve"> I do think there is a danger of double jeopardy this year, </w:t>
      </w:r>
      <w:r w:rsidR="000B026E">
        <w:t xml:space="preserve">with </w:t>
      </w:r>
      <w:r>
        <w:t>a domestic market that now wants to travel abroad and an inbound market that will not be coming here this year in the levels that we had in 2019. I think this year will be a potentially financially challenging market for UK tourism</w:t>
      </w:r>
      <w:r w:rsidR="000B026E">
        <w:t>,</w:t>
      </w:r>
      <w:r>
        <w:t xml:space="preserve"> with a depressed staycation market and a depressed inbound market. Therefore, I think that the levels of support that should be retained, like a lower level of VAT for tourism, </w:t>
      </w:r>
      <w:r>
        <w:t>hospitality</w:t>
      </w:r>
      <w:r>
        <w:t xml:space="preserve"> and the attractions sector, </w:t>
      </w:r>
      <w:r w:rsidR="00AF4003">
        <w:t xml:space="preserve">are </w:t>
      </w:r>
      <w:r>
        <w:t>vital to get people through what will still be a challenging year this year.</w:t>
      </w:r>
    </w:p>
    <w:p w:rsidR="00914D88" w:rsidP="00914D88">
      <w:pPr>
        <w:pStyle w:val="Question"/>
      </w:pPr>
      <w:sdt>
        <w:sdtPr>
          <w:alias w:val="Member"/>
          <w:tag w:val="&lt;Member mnisId='4862' dodsId=''&gt;"/>
          <w:id w:val="42419478"/>
          <w:placeholder>
            <w:docPart w:val="D7036DC66B2A41A1AC39197888B2CCD5"/>
          </w:placeholder>
          <w:richText/>
        </w:sdtPr>
        <w:sdtContent>
          <w:r w:rsidRPr="00F85713">
            <w:rPr>
              <w:b/>
            </w:rPr>
            <w:t>Simon Jupp:</w:t>
          </w:r>
        </w:sdtContent>
      </w:sdt>
      <w:r>
        <w:t xml:space="preserve"> Caroline, is there anything you want to add on that point?</w:t>
      </w:r>
    </w:p>
    <w:p w:rsidR="00914D88" w:rsidP="00914D88">
      <w:pPr>
        <w:pStyle w:val="Answer"/>
      </w:pPr>
      <w:sdt>
        <w:sdtPr>
          <w:alias w:val="Witness"/>
          <w:id w:val="-1352788451"/>
          <w:placeholder>
            <w:docPart w:val="D7036DC66B2A41A1AC39197888B2CCD5"/>
          </w:placeholder>
          <w:richText/>
        </w:sdtPr>
        <w:sdtContent>
          <w:r w:rsidRPr="00F85713">
            <w:rPr>
              <w:b/>
              <w:i/>
            </w:rPr>
            <w:t>Caroline Cooper Charles:</w:t>
          </w:r>
        </w:sdtContent>
      </w:sdt>
      <w:r>
        <w:t xml:space="preserve"> </w:t>
      </w:r>
      <w:r w:rsidR="00AF4003">
        <w:t>Only t</w:t>
      </w:r>
      <w:r>
        <w:t>o echo what Bernard was saying about the freelanc</w:t>
      </w:r>
      <w:r w:rsidR="00946829">
        <w:t>e</w:t>
      </w:r>
      <w:r>
        <w:t xml:space="preserve"> </w:t>
      </w:r>
      <w:r w:rsidR="00946829">
        <w:t>community</w:t>
      </w:r>
      <w:r>
        <w:t>. I think they were very hard hit in our sector</w:t>
      </w:r>
      <w:r w:rsidR="009B30DE">
        <w:t xml:space="preserve">. </w:t>
      </w:r>
      <w:r>
        <w:t>I think the message that sends about the instability of careers within the screen industries to young people</w:t>
      </w:r>
      <w:r w:rsidR="009B30DE">
        <w:t>,</w:t>
      </w:r>
      <w:r>
        <w:t xml:space="preserve"> who we are actively trying to encourage to enter careers in the screen industries because of the skills shortages</w:t>
      </w:r>
      <w:r w:rsidR="009B30DE">
        <w:t>,</w:t>
      </w:r>
      <w:r>
        <w:t xml:space="preserve"> is quite a problem and one that we are definitely seeing in our dialogue with universities, colleges and schools now.</w:t>
      </w:r>
    </w:p>
    <w:p w:rsidR="00914D88" w:rsidP="00914D88">
      <w:pPr>
        <w:pStyle w:val="Question"/>
      </w:pPr>
      <w:sdt>
        <w:sdtPr>
          <w:alias w:val="Member"/>
          <w:tag w:val="&lt;Member mnisId='4862' dodsId=''&gt;"/>
          <w:id w:val="-302464656"/>
          <w:placeholder>
            <w:docPart w:val="D7036DC66B2A41A1AC39197888B2CCD5"/>
          </w:placeholder>
          <w:richText/>
        </w:sdtPr>
        <w:sdtContent>
          <w:r w:rsidRPr="00F85713">
            <w:rPr>
              <w:b/>
            </w:rPr>
            <w:t>Simon Jupp:</w:t>
          </w:r>
        </w:sdtContent>
      </w:sdt>
      <w:r>
        <w:t xml:space="preserve"> I am going to stop being a doom-monger for my last question and talk about innovation. Ralph, you mentioned in a response to a question from my colleague, Giles, how some productions have been stalled for a year because of the pandemic. What innovation has Covid driven within BBC studios?</w:t>
      </w:r>
    </w:p>
    <w:p w:rsidR="00023853" w:rsidP="000F7DF9">
      <w:pPr>
        <w:pStyle w:val="Answer"/>
      </w:pPr>
      <w:sdt>
        <w:sdtPr>
          <w:alias w:val="Witness"/>
          <w:id w:val="-1987008304"/>
          <w:placeholder>
            <w:docPart w:val="D7036DC66B2A41A1AC39197888B2CCD5"/>
          </w:placeholder>
          <w:richText/>
        </w:sdtPr>
        <w:sdtContent>
          <w:r w:rsidRPr="00F85713" w:rsidR="00914D88">
            <w:rPr>
              <w:b/>
              <w:i/>
            </w:rPr>
            <w:t>Ralph Lee:</w:t>
          </w:r>
        </w:sdtContent>
      </w:sdt>
      <w:r w:rsidR="00914D88">
        <w:t xml:space="preserve"> It has been quite </w:t>
      </w:r>
      <w:r w:rsidR="005354B2">
        <w:t xml:space="preserve">remarkable </w:t>
      </w:r>
      <w:r w:rsidR="00914D88">
        <w:t xml:space="preserve">to see how producers have adapted to the restraints and constraints of Covid, whether that is “Gardeners World” putting </w:t>
      </w:r>
      <w:r w:rsidR="005370BA">
        <w:t xml:space="preserve">a </w:t>
      </w:r>
      <w:r w:rsidR="00914D88">
        <w:t xml:space="preserve">fixed </w:t>
      </w:r>
      <w:r w:rsidR="005370BA">
        <w:t xml:space="preserve">rig </w:t>
      </w:r>
      <w:r w:rsidR="00914D88">
        <w:t xml:space="preserve">into the garden so that they do not need to have cameramen moving around, or where we shot “Springwatch” using completely different technology </w:t>
      </w:r>
      <w:r w:rsidR="009B30DE">
        <w:t>than</w:t>
      </w:r>
      <w:r w:rsidR="00914D88">
        <w:t xml:space="preserve"> we did </w:t>
      </w:r>
      <w:r w:rsidR="009B30DE">
        <w:t>before</w:t>
      </w:r>
      <w:r w:rsidR="00AB2470">
        <w:t>, which allowed us</w:t>
      </w:r>
      <w:r w:rsidR="00914D88">
        <w:t xml:space="preserve"> to transmit the images via the internet rather than via the traditional way.</w:t>
      </w:r>
      <w:r w:rsidR="000F7DF9">
        <w:t xml:space="preserve"> </w:t>
      </w:r>
      <w:r w:rsidR="00914D88">
        <w:t>We have managed to make production faster and</w:t>
      </w:r>
      <w:r w:rsidR="000F7DF9">
        <w:t xml:space="preserve"> lighter, with</w:t>
      </w:r>
      <w:r w:rsidR="00914D88">
        <w:t xml:space="preserve"> fewer people to avoid bringing two big cohorts of people together</w:t>
      </w:r>
      <w:r w:rsidR="000F7DF9">
        <w:t>. O</w:t>
      </w:r>
      <w:r w:rsidR="00914D88">
        <w:t>n many different levels</w:t>
      </w:r>
      <w:r w:rsidR="000F7DF9">
        <w:t>,</w:t>
      </w:r>
      <w:r w:rsidR="00914D88">
        <w:t xml:space="preserve"> we have learned quite a lot during Covid about how we can make production lighter, faster and more efficient.</w:t>
      </w:r>
    </w:p>
    <w:p w:rsidR="00914D88" w:rsidP="00914D88">
      <w:pPr>
        <w:pStyle w:val="Answer"/>
      </w:pPr>
      <w:r>
        <w:t>At a deeper level</w:t>
      </w:r>
      <w:r w:rsidR="001735A5">
        <w:t>,</w:t>
      </w:r>
      <w:r>
        <w:t xml:space="preserve"> we are known in the UK for being tirelessly innovative in programm</w:t>
      </w:r>
      <w:r w:rsidR="0049718C">
        <w:t>e-making</w:t>
      </w:r>
      <w:r>
        <w:t xml:space="preserve">, and that is a huge advantage to us. It is a massive export. We talked about the Natural History Unit in Bristol and </w:t>
      </w:r>
      <w:r w:rsidR="00BB049D">
        <w:t>it is</w:t>
      </w:r>
      <w:r>
        <w:t xml:space="preserve"> really a technology company. What </w:t>
      </w:r>
      <w:r w:rsidR="00BB049D">
        <w:t>it</w:t>
      </w:r>
      <w:r>
        <w:t xml:space="preserve"> do</w:t>
      </w:r>
      <w:r w:rsidR="00BB049D">
        <w:t>es</w:t>
      </w:r>
      <w:r>
        <w:t xml:space="preserve"> is innovate at the heart of camera technology</w:t>
      </w:r>
      <w:r w:rsidR="002F103C">
        <w:t xml:space="preserve">, which </w:t>
      </w:r>
      <w:r>
        <w:t xml:space="preserve">allows us to film with helicopters in a way that has never been used before, </w:t>
      </w:r>
      <w:r w:rsidR="00974A30">
        <w:t xml:space="preserve">and to </w:t>
      </w:r>
      <w:r>
        <w:t xml:space="preserve">film in deep water or low light or at night </w:t>
      </w:r>
      <w:r w:rsidR="00974A30">
        <w:t xml:space="preserve">in </w:t>
      </w:r>
      <w:r>
        <w:t xml:space="preserve">ways that have never been done before. Innovation is terribly important, </w:t>
      </w:r>
      <w:r w:rsidR="00453B17">
        <w:t xml:space="preserve">including </w:t>
      </w:r>
      <w:r>
        <w:t>innovation in storytelling as well, which is a lot of what we talk about in terms of how we capture the story of the UK. That is about supporting great writers and supporting the diversity of writers. Caroline talked about the diversity of voices that come to the screen</w:t>
      </w:r>
      <w:r w:rsidR="00453B17">
        <w:t>. A</w:t>
      </w:r>
      <w:r>
        <w:t xml:space="preserve"> lot of our work is about how we capture those different voices and make sure that a lot of people from different backgrounds </w:t>
      </w:r>
      <w:r w:rsidR="00453B17">
        <w:t xml:space="preserve">are finding </w:t>
      </w:r>
      <w:r>
        <w:t>a voice within the industry.</w:t>
      </w:r>
    </w:p>
    <w:p w:rsidR="00914D88" w:rsidP="00914D88">
      <w:pPr>
        <w:pStyle w:val="Question"/>
      </w:pPr>
      <w:sdt>
        <w:sdtPr>
          <w:alias w:val="Member"/>
          <w:tag w:val="&lt;Member mnisId='4862' dodsId=''&gt;"/>
          <w:id w:val="817227699"/>
          <w:placeholder>
            <w:docPart w:val="D7036DC66B2A41A1AC39197888B2CCD5"/>
          </w:placeholder>
          <w:richText/>
        </w:sdtPr>
        <w:sdtContent>
          <w:r w:rsidRPr="003D7BBD">
            <w:rPr>
              <w:b/>
            </w:rPr>
            <w:t>Simon Jupp:</w:t>
          </w:r>
        </w:sdtContent>
      </w:sdt>
      <w:r>
        <w:t xml:space="preserve"> Martha, how do you innovate</w:t>
      </w:r>
      <w:r w:rsidR="009A6E18">
        <w:t xml:space="preserve"> in historic buildings like this</w:t>
      </w:r>
      <w:r>
        <w:t xml:space="preserve">? </w:t>
      </w:r>
    </w:p>
    <w:p w:rsidR="00914D88" w:rsidP="00914D88">
      <w:pPr>
        <w:pStyle w:val="Answer"/>
      </w:pPr>
      <w:sdt>
        <w:sdtPr>
          <w:alias w:val="Witness"/>
          <w:id w:val="-1931883777"/>
          <w:placeholder>
            <w:docPart w:val="D7036DC66B2A41A1AC39197888B2CCD5"/>
          </w:placeholder>
          <w:richText/>
        </w:sdtPr>
        <w:sdtContent>
          <w:r w:rsidRPr="00D34C29">
            <w:rPr>
              <w:b/>
              <w:i/>
            </w:rPr>
            <w:t>Martha Lytton-Cobbold:</w:t>
          </w:r>
        </w:sdtContent>
      </w:sdt>
      <w:r>
        <w:t xml:space="preserve"> I am delighted to add to that</w:t>
      </w:r>
      <w:r w:rsidR="009D7925">
        <w:t>;</w:t>
      </w:r>
      <w:r>
        <w:t xml:space="preserve"> I was longing to do so. We are very much a group of entrepreneurs in the Historic House</w:t>
      </w:r>
      <w:r w:rsidR="005F0BC1">
        <w:t>s</w:t>
      </w:r>
      <w:r>
        <w:t xml:space="preserve"> </w:t>
      </w:r>
      <w:r w:rsidR="00CD29DF">
        <w:t>A</w:t>
      </w:r>
      <w:r>
        <w:t>ssociation</w:t>
      </w:r>
      <w:r w:rsidR="005F0BC1">
        <w:t>,</w:t>
      </w:r>
      <w:r>
        <w:t xml:space="preserve"> and engagement and storytelling </w:t>
      </w:r>
      <w:r w:rsidR="005F0BC1">
        <w:t xml:space="preserve">are </w:t>
      </w:r>
      <w:r>
        <w:t xml:space="preserve">what we excel in. The pandemic put a halt to it and made it very difficult, but we are not a breed that stops. We always look for ways to engage and to find another way to share those stories. Doing so digitally was something that we found with our members was highly innovative, from virtual tours to digitising archives, to creating online resource </w:t>
      </w:r>
      <w:r w:rsidR="00584D32">
        <w:t>f</w:t>
      </w:r>
      <w:r>
        <w:t>or education, because a lot of education had to happen from home. Heritage is part of the national curriculum, so we were trying to find ways to continue to engage both domestically and internationally.</w:t>
      </w:r>
    </w:p>
    <w:p w:rsidR="00914D88" w:rsidP="00914D88">
      <w:pPr>
        <w:pStyle w:val="Answer"/>
      </w:pPr>
      <w:r>
        <w:t xml:space="preserve">If you look at </w:t>
      </w:r>
      <w:r w:rsidR="00D4258C">
        <w:t xml:space="preserve">the </w:t>
      </w:r>
      <w:r>
        <w:t>example</w:t>
      </w:r>
      <w:r w:rsidR="00D4258C">
        <w:t xml:space="preserve"> of </w:t>
      </w:r>
      <w:r>
        <w:t>Highclere Castle</w:t>
      </w:r>
      <w:r w:rsidR="00D4258C">
        <w:t>,</w:t>
      </w:r>
      <w:r>
        <w:t xml:space="preserve"> where “Downton Abbey”</w:t>
      </w:r>
      <w:r w:rsidR="00D4258C">
        <w:t xml:space="preserve"> was filmed</w:t>
      </w:r>
      <w:r>
        <w:t xml:space="preserve">, as </w:t>
      </w:r>
      <w:r w:rsidR="00D4258C">
        <w:t xml:space="preserve">has been </w:t>
      </w:r>
      <w:r>
        <w:t xml:space="preserve">mentioned, or here where we have had many episodes and series of “The Crown” filmed, and other productions, that brings it back into one’s living room and gives you that opportunity to engage. It puts the seed of the idea to travel forward in the future when you </w:t>
      </w:r>
      <w:r>
        <w:t>are able to</w:t>
      </w:r>
      <w:r>
        <w:t xml:space="preserve"> do so</w:t>
      </w:r>
      <w:r w:rsidR="00557D6F">
        <w:t>,</w:t>
      </w:r>
      <w:r>
        <w:t xml:space="preserve"> and hopefully then to bring that economic stimulus forward when that opportunity happens.</w:t>
      </w:r>
    </w:p>
    <w:p w:rsidR="00914D88" w:rsidP="00793C93">
      <w:pPr>
        <w:pStyle w:val="Answer"/>
      </w:pPr>
      <w:r>
        <w:t>You asked as well about innovation in other forms. When we saw the easement of permitted development rights</w:t>
      </w:r>
      <w:r w:rsidR="00EE17A1">
        <w:t>,</w:t>
      </w:r>
      <w:r>
        <w:t xml:space="preserve"> that really helped our members. When we were not able to open our beautiful big buildings and </w:t>
      </w:r>
      <w:r>
        <w:t>our homes for touring</w:t>
      </w:r>
      <w:r w:rsidR="00EE17A1">
        <w:t>,</w:t>
      </w:r>
      <w:r>
        <w:t xml:space="preserve"> but we could have outside experiences</w:t>
      </w:r>
      <w:r w:rsidR="00EE17A1">
        <w:t>,</w:t>
      </w:r>
      <w:r>
        <w:t xml:space="preserve"> that made a big difference to us. There is a property, Arley Hall in Cheshire, </w:t>
      </w:r>
      <w:r w:rsidR="004E5AB4">
        <w:t xml:space="preserve">that </w:t>
      </w:r>
      <w:r>
        <w:t xml:space="preserve">hosted a “Harry Potter” exhibit. </w:t>
      </w:r>
      <w:r w:rsidR="000C16F2">
        <w:t xml:space="preserve">It used the </w:t>
      </w:r>
      <w:r>
        <w:t xml:space="preserve">permitted development right extension to have an outside marquee experience, so that the visitors could still come in and have that heritage and that experience available to them. We were able to have a </w:t>
      </w:r>
      <w:r w:rsidR="00BC61CB">
        <w:t xml:space="preserve">pop-up </w:t>
      </w:r>
      <w:r>
        <w:t xml:space="preserve">shop, a drive-in cinema, a drive-in </w:t>
      </w:r>
      <w:r w:rsidR="004635AF">
        <w:t>pub</w:t>
      </w:r>
      <w:r w:rsidR="004635AF">
        <w:t xml:space="preserve"> </w:t>
      </w:r>
      <w:r>
        <w:t xml:space="preserve">and a </w:t>
      </w:r>
      <w:r w:rsidR="004635AF">
        <w:t xml:space="preserve">drive-in </w:t>
      </w:r>
      <w:r>
        <w:t xml:space="preserve">show. The folks who came to work at those events had not worked for a year, </w:t>
      </w:r>
      <w:r w:rsidR="00793C93">
        <w:t xml:space="preserve">to pick up on the point about </w:t>
      </w:r>
      <w:r>
        <w:t>freelancers</w:t>
      </w:r>
      <w:r w:rsidR="00793C93">
        <w:t>.</w:t>
      </w:r>
      <w:r>
        <w:t xml:space="preserve"> </w:t>
      </w:r>
      <w:r w:rsidR="00793C93">
        <w:t xml:space="preserve">Their opportunities had </w:t>
      </w:r>
      <w:r>
        <w:t>just disappeared</w:t>
      </w:r>
      <w:r w:rsidR="00025B59">
        <w:t>. L</w:t>
      </w:r>
      <w:r>
        <w:t>ooking for an entrepreneurial spirit, com</w:t>
      </w:r>
      <w:r w:rsidR="00025B59">
        <w:t>ing</w:t>
      </w:r>
      <w:r>
        <w:t xml:space="preserve"> up with a way to think outside the box so that you can still survive</w:t>
      </w:r>
      <w:r w:rsidR="00025B59">
        <w:t xml:space="preserve"> and </w:t>
      </w:r>
      <w:r>
        <w:t>retain that employment, is something that we do extremely well.</w:t>
      </w:r>
    </w:p>
    <w:p w:rsidR="00914D88" w:rsidP="00914D88">
      <w:pPr>
        <w:pStyle w:val="Question"/>
      </w:pPr>
      <w:sdt>
        <w:sdtPr>
          <w:alias w:val="Member"/>
          <w:tag w:val="&lt;Member mnisId='76' dodsId='25546'&gt;"/>
          <w:id w:val="862486619"/>
          <w:placeholder>
            <w:docPart w:val="D7036DC66B2A41A1AC39197888B2CCD5"/>
          </w:placeholder>
          <w:richText/>
        </w:sdtPr>
        <w:sdtContent>
          <w:r w:rsidRPr="00603DB7">
            <w:rPr>
              <w:b/>
            </w:rPr>
            <w:t>Damian Green:</w:t>
          </w:r>
        </w:sdtContent>
      </w:sdt>
      <w:r>
        <w:t xml:space="preserve"> Good afternoon, everyone. You have accepted that “Brideshead” was 25 years ago. At this end of the </w:t>
      </w:r>
      <w:r w:rsidR="003C1DA4">
        <w:t>table,</w:t>
      </w:r>
      <w:r>
        <w:t xml:space="preserve"> we think it was 40 years ago, so it is even more remarkable that Castle Howard is still benefiting from it, as it is more than a generation since that TV show was made and shown.</w:t>
      </w:r>
    </w:p>
    <w:p w:rsidR="00914D88" w:rsidP="00914D88">
      <w:pPr>
        <w:pStyle w:val="QuestionCont"/>
      </w:pPr>
      <w:r>
        <w:t xml:space="preserve">I want to start by lowering the tone. </w:t>
      </w:r>
      <w:r>
        <w:t xml:space="preserve">We have talked a lot about high culture in terms of media or historic houses and so on, but I </w:t>
      </w:r>
      <w:r>
        <w:t xml:space="preserve">want to talk about </w:t>
      </w:r>
      <w:r>
        <w:t>shopping. How important is retail as part of th</w:t>
      </w:r>
      <w:r w:rsidR="002F18EA">
        <w:t>is</w:t>
      </w:r>
      <w:r>
        <w:t xml:space="preserve"> successful industry? </w:t>
      </w:r>
    </w:p>
    <w:p w:rsidR="00914D88" w:rsidP="00914D88">
      <w:pPr>
        <w:pStyle w:val="Answer"/>
      </w:pPr>
      <w:sdt>
        <w:sdtPr>
          <w:alias w:val="Witness"/>
          <w:id w:val="-1884554706"/>
          <w:placeholder>
            <w:docPart w:val="D7036DC66B2A41A1AC39197888B2CCD5"/>
          </w:placeholder>
          <w:richText/>
        </w:sdtPr>
        <w:sdtContent>
          <w:r w:rsidRPr="00603DB7">
            <w:rPr>
              <w:b/>
              <w:i/>
            </w:rPr>
            <w:t>Bernard Donoghue:</w:t>
          </w:r>
        </w:sdtContent>
      </w:sdt>
      <w:r>
        <w:t xml:space="preserve"> Huge. We know from VisitBritain research around the world that the number one motivating factor to come to the UK</w:t>
      </w:r>
      <w:r w:rsidR="002F18EA">
        <w:t>,</w:t>
      </w:r>
      <w:r>
        <w:t xml:space="preserve"> regardless of country, </w:t>
      </w:r>
      <w:r>
        <w:t>gender</w:t>
      </w:r>
      <w:r>
        <w:t xml:space="preserve"> or age</w:t>
      </w:r>
      <w:r w:rsidR="002F18EA">
        <w:t>,</w:t>
      </w:r>
      <w:r>
        <w:t xml:space="preserve"> is history, heritage and culture</w:t>
      </w:r>
      <w:r w:rsidR="002721CF">
        <w:t>,</w:t>
      </w:r>
      <w:r>
        <w:t xml:space="preserve"> but number</w:t>
      </w:r>
      <w:r w:rsidR="002721CF">
        <w:t>s</w:t>
      </w:r>
      <w:r>
        <w:t xml:space="preserve"> two, three and four </w:t>
      </w:r>
      <w:r w:rsidR="002721CF">
        <w:t xml:space="preserve">are </w:t>
      </w:r>
      <w:r>
        <w:t>a complete mix</w:t>
      </w:r>
      <w:r w:rsidR="002721CF">
        <w:t>—</w:t>
      </w:r>
      <w:r>
        <w:t>from retail to pop to culture to sport</w:t>
      </w:r>
      <w:r w:rsidR="002721CF">
        <w:t>; it is</w:t>
      </w:r>
      <w:r>
        <w:t xml:space="preserve"> all over the place</w:t>
      </w:r>
      <w:r w:rsidR="00DF310C">
        <w:t xml:space="preserve">. But </w:t>
      </w:r>
      <w:r>
        <w:t>number one is history and heritage, which is why we rightly promote it so well and why</w:t>
      </w:r>
      <w:r w:rsidR="00DF310C">
        <w:t>,</w:t>
      </w:r>
      <w:r>
        <w:t xml:space="preserve"> </w:t>
      </w:r>
      <w:r w:rsidR="00DF310C">
        <w:t xml:space="preserve">to pick up on </w:t>
      </w:r>
      <w:r>
        <w:t>Martha’s point</w:t>
      </w:r>
      <w:r w:rsidR="00DF310C">
        <w:t>,</w:t>
      </w:r>
      <w:r>
        <w:t xml:space="preserve"> heritage in aspic is not attractive. Heritage </w:t>
      </w:r>
      <w:r w:rsidR="00DF310C">
        <w:t xml:space="preserve">that </w:t>
      </w:r>
      <w:r>
        <w:t xml:space="preserve">creates and is dynamic and evolves is </w:t>
      </w:r>
      <w:r w:rsidR="000C4D26">
        <w:t xml:space="preserve">attractive, </w:t>
      </w:r>
      <w:r>
        <w:t>and that is what you see through television.</w:t>
      </w:r>
    </w:p>
    <w:p w:rsidR="00A10252" w:rsidP="00914D88">
      <w:pPr>
        <w:pStyle w:val="Answer"/>
      </w:pPr>
      <w:r>
        <w:t>R</w:t>
      </w:r>
      <w:r w:rsidR="00914D88">
        <w:t xml:space="preserve">etail tourism is enormously </w:t>
      </w:r>
      <w:r w:rsidR="00914D88">
        <w:t>important</w:t>
      </w:r>
      <w:r w:rsidR="00914D88">
        <w:t xml:space="preserve"> and it goes back to the point I was making about duty free. We know </w:t>
      </w:r>
      <w:r w:rsidR="006E1167">
        <w:t xml:space="preserve">from </w:t>
      </w:r>
      <w:r w:rsidR="00914D88">
        <w:t xml:space="preserve">the New West End Company, for example, which is the destination management organisation that represents Oxford Street, Regent </w:t>
      </w:r>
      <w:r w:rsidR="00914D88">
        <w:t>Street</w:t>
      </w:r>
      <w:r w:rsidR="00914D88">
        <w:t xml:space="preserve"> and th</w:t>
      </w:r>
      <w:r w:rsidR="00D20E27">
        <w:t>e</w:t>
      </w:r>
      <w:r w:rsidR="00914D88">
        <w:t xml:space="preserve"> surrounding area, </w:t>
      </w:r>
      <w:r w:rsidR="006E1167">
        <w:t xml:space="preserve">that </w:t>
      </w:r>
      <w:r w:rsidR="00914D88">
        <w:t>in a normal year about 65% to 70% of all the spend in the high-end retail stores is from overseas visitors, principally from China and the Gulf States. We have lost that</w:t>
      </w:r>
      <w:r w:rsidR="006E1167">
        <w:t>,</w:t>
      </w:r>
      <w:r w:rsidR="00914D88">
        <w:t xml:space="preserve"> obviously</w:t>
      </w:r>
      <w:r w:rsidR="006E1167">
        <w:t>,</w:t>
      </w:r>
      <w:r w:rsidR="00914D88">
        <w:t xml:space="preserve"> over the course of the last two years because of the pandemic.</w:t>
      </w:r>
    </w:p>
    <w:p w:rsidR="00023853" w:rsidP="00914D88">
      <w:pPr>
        <w:pStyle w:val="Answer"/>
      </w:pPr>
      <w:r>
        <w:t xml:space="preserve">Over the course of the last two </w:t>
      </w:r>
      <w:r w:rsidR="003C1DA4">
        <w:t>years,</w:t>
      </w:r>
      <w:r>
        <w:t xml:space="preserve"> we have also lost </w:t>
      </w:r>
      <w:r w:rsidR="006E1167">
        <w:t xml:space="preserve">that </w:t>
      </w:r>
      <w:r>
        <w:t xml:space="preserve">duty free </w:t>
      </w:r>
      <w:r w:rsidR="00C47BE4">
        <w:t xml:space="preserve">decision </w:t>
      </w:r>
      <w:r>
        <w:t>as well, so we cannot use that as a tool to get people coming back. Retail is not</w:t>
      </w:r>
      <w:r w:rsidR="00C47BE4">
        <w:t>,</w:t>
      </w:r>
      <w:r>
        <w:t xml:space="preserve"> of course</w:t>
      </w:r>
      <w:r w:rsidR="00C47BE4">
        <w:t>,</w:t>
      </w:r>
      <w:r>
        <w:t xml:space="preserve"> confined to London. All of the big cities see retail tourism as one of the biggest and most important things that they do, including Manchester, Edinburgh and Glasgow in particular, where significant investment has gone from their respective city councils into retail tourism promotion, domestically and internationally.</w:t>
      </w:r>
    </w:p>
    <w:p w:rsidR="00914D88" w:rsidP="00914D88">
      <w:pPr>
        <w:pStyle w:val="Question"/>
      </w:pPr>
      <w:sdt>
        <w:sdtPr>
          <w:alias w:val="Member"/>
          <w:tag w:val="&lt;Member mnisId='76' dodsId='25546'&gt;"/>
          <w:id w:val="362019988"/>
          <w:placeholder>
            <w:docPart w:val="D7036DC66B2A41A1AC39197888B2CCD5"/>
          </w:placeholder>
          <w:richText/>
        </w:sdtPr>
        <w:sdtContent>
          <w:r w:rsidRPr="0041366C">
            <w:rPr>
              <w:b/>
            </w:rPr>
            <w:t>Damian Green:</w:t>
          </w:r>
        </w:sdtContent>
      </w:sdt>
      <w:r>
        <w:t xml:space="preserve"> Not just big cities, I should say</w:t>
      </w:r>
      <w:r w:rsidR="007F23B9">
        <w:t xml:space="preserve">. In my constituency, Ashford in Kent, </w:t>
      </w:r>
      <w:r w:rsidR="00E20DC6">
        <w:t>we</w:t>
      </w:r>
      <w:r w:rsidR="007F23B9">
        <w:t xml:space="preserve"> have </w:t>
      </w:r>
      <w:r w:rsidR="00E20DC6">
        <w:t xml:space="preserve">a </w:t>
      </w:r>
      <w:r w:rsidR="008B6F81">
        <w:t xml:space="preserve">McArthurGlen </w:t>
      </w:r>
      <w:r w:rsidR="00E20DC6">
        <w:t>shopping outlet</w:t>
      </w:r>
      <w:r w:rsidR="00426E0F">
        <w:t>.</w:t>
      </w:r>
      <w:r>
        <w:t xml:space="preserve"> </w:t>
      </w:r>
      <w:r w:rsidR="008B6F81">
        <w:t>It has</w:t>
      </w:r>
      <w:r>
        <w:t xml:space="preserve"> figures </w:t>
      </w:r>
      <w:r>
        <w:t xml:space="preserve">from some of </w:t>
      </w:r>
      <w:r w:rsidR="008B6F81">
        <w:t>its</w:t>
      </w:r>
      <w:r>
        <w:t xml:space="preserve"> other outlets around the country where</w:t>
      </w:r>
      <w:r w:rsidR="00643FA0">
        <w:t>,</w:t>
      </w:r>
      <w:r>
        <w:t xml:space="preserve"> pre-pandemic</w:t>
      </w:r>
      <w:r w:rsidR="00643FA0">
        <w:t>,</w:t>
      </w:r>
      <w:r>
        <w:t xml:space="preserve"> the average Chinese visitor spend was about £5,000 per visit, which is an extraordinary figure</w:t>
      </w:r>
      <w:r w:rsidR="00643FA0">
        <w:t>. T</w:t>
      </w:r>
      <w:r>
        <w:t xml:space="preserve">hat is clearly a hugely lucrative market. You </w:t>
      </w:r>
      <w:r w:rsidR="00643FA0">
        <w:t xml:space="preserve">have </w:t>
      </w:r>
      <w:r>
        <w:t>talked a couple of times about duty free and how that is important. Are you specifically talking about the VAT retail export scheme or more widely?</w:t>
      </w:r>
    </w:p>
    <w:p w:rsidR="00914D88" w:rsidP="00914D88">
      <w:pPr>
        <w:pStyle w:val="Answer"/>
      </w:pPr>
      <w:sdt>
        <w:sdtPr>
          <w:alias w:val="Witness"/>
          <w:id w:val="1323233760"/>
          <w:placeholder>
            <w:docPart w:val="D7036DC66B2A41A1AC39197888B2CCD5"/>
          </w:placeholder>
          <w:richText/>
        </w:sdtPr>
        <w:sdtContent>
          <w:r w:rsidRPr="00ED1625">
            <w:rPr>
              <w:b/>
              <w:i/>
            </w:rPr>
            <w:t>Bernard Donoghue:</w:t>
          </w:r>
        </w:sdtContent>
      </w:sdt>
      <w:r>
        <w:t xml:space="preserve"> The VAT.</w:t>
      </w:r>
    </w:p>
    <w:p w:rsidR="00914D88" w:rsidP="00914D88">
      <w:pPr>
        <w:pStyle w:val="Question"/>
      </w:pPr>
      <w:sdt>
        <w:sdtPr>
          <w:alias w:val="Member"/>
          <w:tag w:val="&lt;Member mnisId='76' dodsId='25546'&gt;"/>
          <w:id w:val="-1810170604"/>
          <w:placeholder>
            <w:docPart w:val="D7036DC66B2A41A1AC39197888B2CCD5"/>
          </w:placeholder>
          <w:richText/>
        </w:sdtPr>
        <w:sdtContent>
          <w:r w:rsidRPr="00ED1625">
            <w:rPr>
              <w:b/>
            </w:rPr>
            <w:t>Damian Green:</w:t>
          </w:r>
        </w:sdtContent>
      </w:sdt>
      <w:r>
        <w:t xml:space="preserve"> You would like to see that restored?</w:t>
      </w:r>
    </w:p>
    <w:p w:rsidR="00914D88" w:rsidP="00914D88">
      <w:pPr>
        <w:pStyle w:val="Answer"/>
      </w:pPr>
      <w:sdt>
        <w:sdtPr>
          <w:alias w:val="Witness"/>
          <w:id w:val="1086035985"/>
          <w:placeholder>
            <w:docPart w:val="D7036DC66B2A41A1AC39197888B2CCD5"/>
          </w:placeholder>
          <w:richText/>
        </w:sdtPr>
        <w:sdtContent>
          <w:r w:rsidRPr="00ED1625">
            <w:rPr>
              <w:b/>
              <w:i/>
            </w:rPr>
            <w:t>Bernard Donoghue:</w:t>
          </w:r>
        </w:sdtContent>
      </w:sdt>
      <w:r>
        <w:t xml:space="preserve"> Yes, absolutely and you are particularly right about Bluewater. </w:t>
      </w:r>
      <w:r w:rsidR="003C1DA4">
        <w:t>Of course,</w:t>
      </w:r>
      <w:r>
        <w:t xml:space="preserve"> one of the more obvious casualties of the last two years has been Bicester Village. </w:t>
      </w:r>
      <w:r w:rsidR="002F5A1C">
        <w:t xml:space="preserve">For </w:t>
      </w:r>
      <w:r>
        <w:t>Bicester Village</w:t>
      </w:r>
      <w:r w:rsidR="002F5A1C">
        <w:t>,</w:t>
      </w:r>
      <w:r>
        <w:t xml:space="preserve"> just outside Bicester</w:t>
      </w:r>
      <w:r w:rsidR="002F5A1C">
        <w:t>,</w:t>
      </w:r>
      <w:r>
        <w:t xml:space="preserve"> in a normal year about 90% of </w:t>
      </w:r>
      <w:r w:rsidR="002F5A1C">
        <w:t xml:space="preserve">its </w:t>
      </w:r>
      <w:r>
        <w:t>customers would be from overseas</w:t>
      </w:r>
      <w:r w:rsidR="002F5A1C">
        <w:t>,</w:t>
      </w:r>
      <w:r>
        <w:t xml:space="preserve"> and a huge proportion of those would be from China. In fact, one of the startling facts that the Committee may not be aware of is that Bicester Village, which is a </w:t>
      </w:r>
      <w:r w:rsidR="00B97765">
        <w:t xml:space="preserve">high-end </w:t>
      </w:r>
      <w:r>
        <w:t>retail outlet park</w:t>
      </w:r>
      <w:r w:rsidR="00B97765">
        <w:t>,</w:t>
      </w:r>
      <w:r>
        <w:t xml:space="preserve"> is probably one of the top four most visited destinations in the UK by Chinese visitors</w:t>
      </w:r>
      <w:r w:rsidR="00337190">
        <w:t xml:space="preserve">. It </w:t>
      </w:r>
      <w:r>
        <w:t>has really suffered in the last two years.</w:t>
      </w:r>
    </w:p>
    <w:p w:rsidR="00914D88" w:rsidP="00914D88">
      <w:pPr>
        <w:pStyle w:val="Question"/>
      </w:pPr>
      <w:sdt>
        <w:sdtPr>
          <w:alias w:val="Member"/>
          <w:tag w:val="&lt;Member mnisId='76' dodsId='25546'&gt;"/>
          <w:id w:val="-1120606574"/>
          <w:placeholder>
            <w:docPart w:val="D7036DC66B2A41A1AC39197888B2CCD5"/>
          </w:placeholder>
          <w:richText/>
        </w:sdtPr>
        <w:sdtContent>
          <w:r w:rsidRPr="00ED1625">
            <w:rPr>
              <w:b/>
            </w:rPr>
            <w:t>Damian Green:</w:t>
          </w:r>
        </w:sdtContent>
      </w:sdt>
      <w:r>
        <w:t xml:space="preserve"> Looking more widely at taxation</w:t>
      </w:r>
      <w:r w:rsidR="00337190">
        <w:t>—</w:t>
      </w:r>
      <w:r>
        <w:t>the Chair</w:t>
      </w:r>
      <w:r w:rsidR="00337190">
        <w:t>man</w:t>
      </w:r>
      <w:r>
        <w:t xml:space="preserve"> has mentioned Brexit a bit</w:t>
      </w:r>
      <w:r w:rsidR="00337190">
        <w:t>—</w:t>
      </w:r>
      <w:r>
        <w:t xml:space="preserve">the Government </w:t>
      </w:r>
      <w:r w:rsidR="00337190">
        <w:t xml:space="preserve">have </w:t>
      </w:r>
      <w:r>
        <w:t xml:space="preserve">set up a whole Department to look at Brexit opportunities, one of which is clearly freedom about taxation. Apart from the </w:t>
      </w:r>
      <w:r w:rsidR="00337190">
        <w:t xml:space="preserve">retail </w:t>
      </w:r>
      <w:r>
        <w:t xml:space="preserve">aspect you </w:t>
      </w:r>
      <w:r w:rsidR="00337190">
        <w:t xml:space="preserve">have </w:t>
      </w:r>
      <w:r>
        <w:t>talked about, are there any other tax changes that you think we are now capable of doing</w:t>
      </w:r>
      <w:r w:rsidR="00356663">
        <w:t>—</w:t>
      </w:r>
      <w:r>
        <w:t>clearly that is a big one</w:t>
      </w:r>
      <w:r w:rsidR="00356663">
        <w:t>—</w:t>
      </w:r>
      <w:r>
        <w:t xml:space="preserve">that could be directly applied to the tourism sector that would make </w:t>
      </w:r>
      <w:r w:rsidR="00D71C93">
        <w:t>a</w:t>
      </w:r>
      <w:r>
        <w:t xml:space="preserve"> distinct</w:t>
      </w:r>
      <w:r w:rsidR="00D71C93">
        <w:t xml:space="preserve"> difference</w:t>
      </w:r>
      <w:r>
        <w:t>?</w:t>
      </w:r>
    </w:p>
    <w:p w:rsidR="00914D88" w:rsidP="00914D88">
      <w:pPr>
        <w:pStyle w:val="Answer"/>
      </w:pPr>
      <w:sdt>
        <w:sdtPr>
          <w:alias w:val="Witness"/>
          <w:id w:val="-1288344616"/>
          <w:placeholder>
            <w:docPart w:val="D7036DC66B2A41A1AC39197888B2CCD5"/>
          </w:placeholder>
          <w:richText/>
        </w:sdtPr>
        <w:sdtContent>
          <w:r w:rsidRPr="00235525">
            <w:rPr>
              <w:b/>
              <w:i/>
            </w:rPr>
            <w:t>Bernard Donoghue:</w:t>
          </w:r>
        </w:sdtContent>
      </w:sdt>
      <w:r>
        <w:t xml:space="preserve"> The two most significant ones</w:t>
      </w:r>
      <w:r w:rsidR="00D71C93">
        <w:t>—</w:t>
      </w:r>
      <w:r>
        <w:t xml:space="preserve">the ones that would have the greatest long-term benefit to this </w:t>
      </w:r>
      <w:r>
        <w:t>particular sector</w:t>
      </w:r>
      <w:r w:rsidR="00D71C93">
        <w:t>—</w:t>
      </w:r>
      <w:r>
        <w:t xml:space="preserve">would be retaining a reduced level of VAT for accommodation and visitor attractions, and the second, which is a tax, is looking </w:t>
      </w:r>
      <w:r w:rsidR="000378AC">
        <w:t xml:space="preserve">afresh at </w:t>
      </w:r>
      <w:r>
        <w:t>business rates. Business rates are currently crippling a lot of high streets</w:t>
      </w:r>
      <w:r w:rsidR="000378AC">
        <w:t xml:space="preserve"> and</w:t>
      </w:r>
      <w:r>
        <w:t xml:space="preserve"> development in high streets, but also people within the hospitality sector. I think it would be those two that</w:t>
      </w:r>
      <w:r w:rsidR="00FE5D2C">
        <w:t>,</w:t>
      </w:r>
      <w:r>
        <w:t xml:space="preserve"> of all the fiscal solutions </w:t>
      </w:r>
      <w:r w:rsidR="00FE5D2C">
        <w:t xml:space="preserve">that there might be, </w:t>
      </w:r>
      <w:r>
        <w:t>would provide the greatest benefit to our long-term survival.</w:t>
      </w:r>
    </w:p>
    <w:p w:rsidR="00914D88" w:rsidP="00914D88">
      <w:pPr>
        <w:pStyle w:val="Question"/>
      </w:pPr>
      <w:sdt>
        <w:sdtPr>
          <w:alias w:val="Member"/>
          <w:tag w:val="&lt;Member mnisId='76' dodsId='25546'&gt;"/>
          <w:id w:val="-1848863596"/>
          <w:placeholder>
            <w:docPart w:val="D7036DC66B2A41A1AC39197888B2CCD5"/>
          </w:placeholder>
          <w:richText/>
        </w:sdtPr>
        <w:sdtContent>
          <w:r w:rsidRPr="00235525">
            <w:rPr>
              <w:b/>
            </w:rPr>
            <w:t>Damian Green:</w:t>
          </w:r>
        </w:sdtContent>
      </w:sdt>
      <w:r>
        <w:t xml:space="preserve"> Is there anything specific in terms of historic houses that you would like to see?</w:t>
      </w:r>
    </w:p>
    <w:p w:rsidR="00914D88" w:rsidP="00914D88">
      <w:pPr>
        <w:pStyle w:val="Answer"/>
      </w:pPr>
      <w:sdt>
        <w:sdtPr>
          <w:alias w:val="Witness"/>
          <w:id w:val="-110518442"/>
          <w:placeholder>
            <w:docPart w:val="D7036DC66B2A41A1AC39197888B2CCD5"/>
          </w:placeholder>
          <w:richText/>
        </w:sdtPr>
        <w:sdtContent>
          <w:r w:rsidRPr="00235525">
            <w:rPr>
              <w:b/>
              <w:i/>
            </w:rPr>
            <w:t>Martha Lytton-Cobbold:</w:t>
          </w:r>
        </w:sdtContent>
      </w:sdt>
      <w:r>
        <w:t xml:space="preserve"> I would like to mention </w:t>
      </w:r>
      <w:r w:rsidR="002440DB">
        <w:t>heritage maintenance funds</w:t>
      </w:r>
      <w:r w:rsidR="009A448D">
        <w:t xml:space="preserve">. That </w:t>
      </w:r>
      <w:r>
        <w:t xml:space="preserve">initiative </w:t>
      </w:r>
      <w:r w:rsidR="002440DB">
        <w:t xml:space="preserve">was </w:t>
      </w:r>
      <w:r>
        <w:t xml:space="preserve">put forward many years ago </w:t>
      </w:r>
      <w:r w:rsidR="009A448D">
        <w:t xml:space="preserve">and </w:t>
      </w:r>
      <w:r>
        <w:t xml:space="preserve">had some initial success, but the taxation has </w:t>
      </w:r>
      <w:r>
        <w:t>changed</w:t>
      </w:r>
      <w:r>
        <w:t xml:space="preserve"> and it is now taxed at the highest income tax rate</w:t>
      </w:r>
      <w:r w:rsidR="009A448D">
        <w:t>,</w:t>
      </w:r>
      <w:r>
        <w:t xml:space="preserve"> as opposed to the 20% rate it originally </w:t>
      </w:r>
      <w:r w:rsidR="009A448D">
        <w:t>had</w:t>
      </w:r>
      <w:r>
        <w:t>.</w:t>
      </w:r>
    </w:p>
    <w:p w:rsidR="00914D88" w:rsidP="00914D88">
      <w:pPr>
        <w:pStyle w:val="Answer"/>
      </w:pPr>
      <w:r>
        <w:t>We feel very strongly that if that vehicle were to be utilised with a lower tax band</w:t>
      </w:r>
      <w:r w:rsidR="009A448D">
        <w:t xml:space="preserve">, </w:t>
      </w:r>
      <w:r>
        <w:t>it would invigorate expenditure, it would invigorate employment and it would create a net benefit. We feel that after only five years it would add £85.5 million to the UK economy</w:t>
      </w:r>
      <w:r w:rsidR="00420E54">
        <w:t>. B</w:t>
      </w:r>
      <w:r>
        <w:t xml:space="preserve">ased on that, if you look at the tax that would be derived, it </w:t>
      </w:r>
      <w:r>
        <w:t>would</w:t>
      </w:r>
      <w:r>
        <w:t xml:space="preserve"> increase revenue by over £4 million in </w:t>
      </w:r>
      <w:r w:rsidR="00420E54">
        <w:t xml:space="preserve">the </w:t>
      </w:r>
      <w:r>
        <w:t>same period. It is not available to many private owners to use effectively, and I think if it were</w:t>
      </w:r>
      <w:r w:rsidR="00420E54">
        <w:t>,</w:t>
      </w:r>
      <w:r>
        <w:t xml:space="preserve"> it would be.</w:t>
      </w:r>
    </w:p>
    <w:p w:rsidR="00914D88" w:rsidP="0063286F">
      <w:pPr>
        <w:pStyle w:val="Question"/>
      </w:pPr>
      <w:sdt>
        <w:sdtPr>
          <w:alias w:val="Member"/>
          <w:tag w:val="&lt;Member mnisId='76' dodsId='25546'&gt;"/>
          <w:id w:val="-1903670334"/>
          <w:placeholder>
            <w:docPart w:val="D7036DC66B2A41A1AC39197888B2CCD5"/>
          </w:placeholder>
          <w:richText/>
        </w:sdtPr>
        <w:sdtContent>
          <w:r w:rsidRPr="00235525">
            <w:rPr>
              <w:b/>
            </w:rPr>
            <w:t>Damian Green:</w:t>
          </w:r>
        </w:sdtContent>
      </w:sdt>
      <w:r>
        <w:t xml:space="preserve"> While I am going through people’s wish lists, in the </w:t>
      </w:r>
      <w:r w:rsidR="0063286F">
        <w:t xml:space="preserve">media </w:t>
      </w:r>
      <w:r w:rsidR="00445EBB">
        <w:t>sector</w:t>
      </w:r>
      <w:r w:rsidR="0063286F">
        <w:t xml:space="preserve">—film </w:t>
      </w:r>
      <w:r w:rsidR="00445EBB">
        <w:t>or TV</w:t>
      </w:r>
      <w:r w:rsidR="0063286F">
        <w:t>—</w:t>
      </w:r>
      <w:r>
        <w:t xml:space="preserve">is there anything </w:t>
      </w:r>
      <w:r w:rsidR="0063286F">
        <w:t xml:space="preserve">you think the Government could do that would not be too expensive and would </w:t>
      </w:r>
      <w:r>
        <w:t xml:space="preserve">not </w:t>
      </w:r>
      <w:r w:rsidR="0063286F">
        <w:t xml:space="preserve">be </w:t>
      </w:r>
      <w:r w:rsidR="004964EC">
        <w:t xml:space="preserve">wildly out of kilter that they are not already doing? You have mentioned the </w:t>
      </w:r>
      <w:r>
        <w:t>tax advantages</w:t>
      </w:r>
      <w:r w:rsidR="004964EC">
        <w:t xml:space="preserve"> that </w:t>
      </w:r>
      <w:r w:rsidR="0063286F">
        <w:t xml:space="preserve">you </w:t>
      </w:r>
      <w:r w:rsidR="004964EC">
        <w:t>do get</w:t>
      </w:r>
      <w:r w:rsidR="000730B0">
        <w:t>?</w:t>
      </w:r>
    </w:p>
    <w:p w:rsidR="00914D88" w:rsidP="007F7B9F">
      <w:pPr>
        <w:pStyle w:val="Answer"/>
      </w:pPr>
      <w:sdt>
        <w:sdtPr>
          <w:alias w:val="Witness"/>
          <w:id w:val="254643406"/>
          <w:placeholder>
            <w:docPart w:val="D7036DC66B2A41A1AC39197888B2CCD5"/>
          </w:placeholder>
          <w:richText/>
        </w:sdtPr>
        <w:sdtContent>
          <w:r w:rsidRPr="009E2A21">
            <w:rPr>
              <w:b/>
              <w:i/>
            </w:rPr>
            <w:t>Ralph Lee:</w:t>
          </w:r>
        </w:sdtContent>
      </w:sdt>
      <w:r>
        <w:t xml:space="preserve"> No, I think it is principally that the </w:t>
      </w:r>
      <w:r w:rsidR="00C44FE6">
        <w:t xml:space="preserve">tax advantages for </w:t>
      </w:r>
      <w:r>
        <w:t>high-end drama</w:t>
      </w:r>
      <w:r w:rsidR="007F7B9F">
        <w:t>—</w:t>
      </w:r>
      <w:r>
        <w:t>the high-end drama tax break</w:t>
      </w:r>
      <w:r w:rsidR="007F7B9F">
        <w:t xml:space="preserve">—are </w:t>
      </w:r>
      <w:r>
        <w:t>really important</w:t>
      </w:r>
      <w:r>
        <w:t xml:space="preserve"> to us. I do not have any </w:t>
      </w:r>
      <w:r w:rsidR="007F7B9F">
        <w:t xml:space="preserve">other </w:t>
      </w:r>
      <w:r>
        <w:t xml:space="preserve">specific </w:t>
      </w:r>
      <w:r w:rsidR="007F7B9F">
        <w:t>asks around tax</w:t>
      </w:r>
      <w:r>
        <w:t>.</w:t>
      </w:r>
    </w:p>
    <w:p w:rsidR="00914D88" w:rsidP="00914D88">
      <w:pPr>
        <w:pStyle w:val="Answer"/>
      </w:pPr>
      <w:sdt>
        <w:sdtPr>
          <w:alias w:val="Witness"/>
          <w:id w:val="889837904"/>
          <w:placeholder>
            <w:docPart w:val="D7036DC66B2A41A1AC39197888B2CCD5"/>
          </w:placeholder>
          <w:richText/>
        </w:sdtPr>
        <w:sdtContent>
          <w:r w:rsidRPr="009E2A21">
            <w:rPr>
              <w:b/>
              <w:i/>
            </w:rPr>
            <w:t>Caroline Cooper Charles:</w:t>
          </w:r>
        </w:sdtContent>
      </w:sdt>
      <w:r>
        <w:t xml:space="preserve"> I would say the same. It is about making sure that we do not lose the tax breaks that are available to us</w:t>
      </w:r>
      <w:r w:rsidR="007E576E">
        <w:t xml:space="preserve">, and that </w:t>
      </w:r>
      <w:r>
        <w:t>we utilise those in terms of encouraging the development of IP value within the UK</w:t>
      </w:r>
      <w:r w:rsidR="007E576E">
        <w:t>—</w:t>
      </w:r>
      <w:r>
        <w:t xml:space="preserve">not that we just become a service industry for productions wanting to base themselves here, </w:t>
      </w:r>
      <w:r w:rsidR="00EB445F">
        <w:t xml:space="preserve">but </w:t>
      </w:r>
      <w:r>
        <w:t>that that tax break is genuinely available to and exploited by those who are bringing and retaining value within the country.</w:t>
      </w:r>
    </w:p>
    <w:p w:rsidR="006E2DC6" w:rsidP="00914D88">
      <w:pPr>
        <w:pStyle w:val="Question"/>
      </w:pPr>
      <w:sdt>
        <w:sdtPr>
          <w:alias w:val="Member"/>
          <w:tag w:val="&lt;Member mnisId='76' dodsId='25546'&gt;"/>
          <w:id w:val="-1266529257"/>
          <w:placeholder>
            <w:docPart w:val="D7036DC66B2A41A1AC39197888B2CCD5"/>
          </w:placeholder>
          <w:richText/>
        </w:sdtPr>
        <w:sdtContent>
          <w:r w:rsidRPr="009E2A21" w:rsidR="00914D88">
            <w:rPr>
              <w:b/>
            </w:rPr>
            <w:t>Damian Green:</w:t>
          </w:r>
        </w:sdtContent>
      </w:sdt>
      <w:r w:rsidR="00914D88">
        <w:t xml:space="preserve"> </w:t>
      </w:r>
      <w:r>
        <w:t xml:space="preserve">That is an interesting development, because it would be easy to see the </w:t>
      </w:r>
      <w:r>
        <w:t>Wimbledonisation</w:t>
      </w:r>
      <w:r>
        <w:t xml:space="preserve"> of </w:t>
      </w:r>
      <w:r w:rsidR="00AA44B3">
        <w:t>media, where it happens in Britain, but all the benefit goes overseas. That is the equivalent: we do not win it very often</w:t>
      </w:r>
      <w:r w:rsidR="003C6A61">
        <w:t>, but it is great that it happens here. It would be the same sort of thing if our studios went that way.</w:t>
      </w:r>
    </w:p>
    <w:p w:rsidR="00914D88" w:rsidP="00914D88">
      <w:pPr>
        <w:pStyle w:val="Answer"/>
      </w:pPr>
      <w:sdt>
        <w:sdtPr>
          <w:alias w:val="Witness"/>
          <w:id w:val="872806772"/>
          <w:placeholder>
            <w:docPart w:val="D7036DC66B2A41A1AC39197888B2CCD5"/>
          </w:placeholder>
          <w:richText/>
        </w:sdtPr>
        <w:sdtContent>
          <w:r w:rsidRPr="009E2A21">
            <w:rPr>
              <w:b/>
              <w:i/>
            </w:rPr>
            <w:t>Caroline Cooper Charles:</w:t>
          </w:r>
        </w:sdtContent>
      </w:sdt>
      <w:r>
        <w:t xml:space="preserve"> I think that is a genuine concern</w:t>
      </w:r>
      <w:r w:rsidR="00B3308C">
        <w:t xml:space="preserve">: </w:t>
      </w:r>
      <w:r>
        <w:t xml:space="preserve">we do not want to </w:t>
      </w:r>
      <w:r w:rsidR="00B3308C">
        <w:t xml:space="preserve">just become </w:t>
      </w:r>
      <w:r>
        <w:t>a production services company</w:t>
      </w:r>
      <w:r w:rsidR="00B3308C">
        <w:t>,</w:t>
      </w:r>
      <w:r>
        <w:t xml:space="preserve"> without building where the value is, which is in the IP developed from the UK and retained in the UK.</w:t>
      </w:r>
    </w:p>
    <w:p w:rsidR="00914D88" w:rsidP="009410D0">
      <w:pPr>
        <w:pStyle w:val="Answer"/>
      </w:pPr>
      <w:sdt>
        <w:sdtPr>
          <w:alias w:val="Witness"/>
          <w:id w:val="-1744256314"/>
          <w:placeholder>
            <w:docPart w:val="D7036DC66B2A41A1AC39197888B2CCD5"/>
          </w:placeholder>
          <w:richText/>
        </w:sdtPr>
        <w:sdtContent>
          <w:r w:rsidRPr="009E2A21">
            <w:rPr>
              <w:b/>
              <w:i/>
            </w:rPr>
            <w:t>Ralph Lee:</w:t>
          </w:r>
        </w:sdtContent>
      </w:sdt>
      <w:r>
        <w:t xml:space="preserve"> If I could just jump in, </w:t>
      </w:r>
      <w:r w:rsidR="00EA6DD2">
        <w:t xml:space="preserve">ultimately </w:t>
      </w:r>
      <w:r>
        <w:t xml:space="preserve">that comes down to </w:t>
      </w:r>
      <w:r w:rsidR="00250624">
        <w:t xml:space="preserve">the retained strength of </w:t>
      </w:r>
      <w:r>
        <w:t xml:space="preserve">our public service broadcasting system and the terms of trade </w:t>
      </w:r>
      <w:r w:rsidR="00EA6DD2">
        <w:t xml:space="preserve">under </w:t>
      </w:r>
      <w:r>
        <w:t>which all producers</w:t>
      </w:r>
      <w:r w:rsidR="009410D0">
        <w:t xml:space="preserve"> operate</w:t>
      </w:r>
      <w:r w:rsidR="00EA6DD2">
        <w:t xml:space="preserve">—at </w:t>
      </w:r>
      <w:r>
        <w:t>BBC Studios</w:t>
      </w:r>
      <w:r w:rsidR="00EA6DD2">
        <w:t xml:space="preserve">, </w:t>
      </w:r>
      <w:r>
        <w:t>I operate</w:t>
      </w:r>
      <w:r w:rsidR="00EA6DD2">
        <w:t xml:space="preserve"> with</w:t>
      </w:r>
      <w:r>
        <w:t xml:space="preserve"> the BBC</w:t>
      </w:r>
      <w:r w:rsidR="00EA6DD2">
        <w:t xml:space="preserve">, as a commissioner, </w:t>
      </w:r>
      <w:r w:rsidR="00A23044">
        <w:t>on the level</w:t>
      </w:r>
      <w:r>
        <w:t xml:space="preserve"> </w:t>
      </w:r>
      <w:r w:rsidR="00A23044">
        <w:t xml:space="preserve">playing field </w:t>
      </w:r>
      <w:r w:rsidR="00EA6DD2">
        <w:t xml:space="preserve">with </w:t>
      </w:r>
      <w:r w:rsidR="00A23044">
        <w:t xml:space="preserve">all </w:t>
      </w:r>
      <w:r w:rsidR="00EA6DD2">
        <w:t xml:space="preserve">other </w:t>
      </w:r>
      <w:r>
        <w:t>producers</w:t>
      </w:r>
      <w:r w:rsidR="009410D0">
        <w:t xml:space="preserve">. The </w:t>
      </w:r>
      <w:r>
        <w:t xml:space="preserve">terms of trade that allow the producers to retain the IP </w:t>
      </w:r>
      <w:r w:rsidR="0050147E">
        <w:t xml:space="preserve">but </w:t>
      </w:r>
      <w:r>
        <w:t>operate within our public service broadcasting system</w:t>
      </w:r>
      <w:r w:rsidR="0050147E">
        <w:t xml:space="preserve"> are </w:t>
      </w:r>
      <w:r w:rsidR="0050147E">
        <w:t>really important</w:t>
      </w:r>
      <w:r w:rsidR="0050147E">
        <w:t xml:space="preserve"> to us</w:t>
      </w:r>
      <w:r>
        <w:t>.</w:t>
      </w:r>
    </w:p>
    <w:p w:rsidR="00914D88" w:rsidP="00837B08">
      <w:pPr>
        <w:pStyle w:val="Question"/>
      </w:pPr>
      <w:sdt>
        <w:sdtPr>
          <w:alias w:val="Member"/>
          <w:tag w:val="&lt;Member mnisId='1400' dodsId='25777'&gt;"/>
          <w:id w:val="832562087"/>
          <w:placeholder>
            <w:docPart w:val="D7036DC66B2A41A1AC39197888B2CCD5"/>
          </w:placeholder>
          <w:richText/>
        </w:sdtPr>
        <w:sdtContent>
          <w:r w:rsidRPr="009E2A21">
            <w:rPr>
              <w:b/>
            </w:rPr>
            <w:t>Kevin Brennan:</w:t>
          </w:r>
        </w:sdtContent>
      </w:sdt>
      <w:r>
        <w:t xml:space="preserve"> On that point about retaining IP, would it be sensible then to tweak the high-end TV tax breaks and film tax breaks to ensure that you could not get the </w:t>
      </w:r>
      <w:r w:rsidR="0050147E">
        <w:t xml:space="preserve">full </w:t>
      </w:r>
      <w:r>
        <w:t xml:space="preserve">tax break unless you promised that IP could be retained in the UK? You have mentioned Michaela Coel. She came to the BBC with </w:t>
      </w:r>
      <w:r w:rsidR="00837B08">
        <w:t xml:space="preserve">“I May Destroy You” </w:t>
      </w:r>
      <w:r>
        <w:t xml:space="preserve">because others, like Netflix, would not allow </w:t>
      </w:r>
      <w:r w:rsidR="00837B08">
        <w:t>people to keep their IP</w:t>
      </w:r>
      <w:r>
        <w:t xml:space="preserve">. Would that not be a </w:t>
      </w:r>
      <w:r w:rsidR="00837B08">
        <w:t xml:space="preserve">useful </w:t>
      </w:r>
      <w:r>
        <w:t>way to try to retain IP?</w:t>
      </w:r>
    </w:p>
    <w:p w:rsidR="00914D88" w:rsidP="00914D88">
      <w:pPr>
        <w:pStyle w:val="Answer"/>
      </w:pPr>
      <w:sdt>
        <w:sdtPr>
          <w:alias w:val="Witness"/>
          <w:id w:val="1609999927"/>
          <w:placeholder>
            <w:docPart w:val="D7036DC66B2A41A1AC39197888B2CCD5"/>
          </w:placeholder>
          <w:richText/>
        </w:sdtPr>
        <w:sdtContent>
          <w:r w:rsidRPr="00A00DFD">
            <w:rPr>
              <w:b/>
              <w:i/>
            </w:rPr>
            <w:t>Ralph Lee:</w:t>
          </w:r>
        </w:sdtContent>
      </w:sdt>
      <w:r>
        <w:t xml:space="preserve"> I think you </w:t>
      </w:r>
      <w:r>
        <w:t>have to</w:t>
      </w:r>
      <w:r>
        <w:t xml:space="preserve"> balance out the potential chilling effect that would have on inward investment, because the industry has definitely benefited from the attractions of the UK as </w:t>
      </w:r>
      <w:r w:rsidR="004D25BC">
        <w:t xml:space="preserve">a </w:t>
      </w:r>
      <w:r>
        <w:t>skill</w:t>
      </w:r>
      <w:r w:rsidR="00BC68AA">
        <w:t>s</w:t>
      </w:r>
      <w:r>
        <w:t xml:space="preserve"> </w:t>
      </w:r>
      <w:r w:rsidR="004D25BC">
        <w:t>base and</w:t>
      </w:r>
      <w:r>
        <w:t xml:space="preserve"> great writing, great </w:t>
      </w:r>
      <w:r w:rsidR="00837B08">
        <w:t>performing</w:t>
      </w:r>
      <w:r w:rsidR="00BC68AA">
        <w:t>,</w:t>
      </w:r>
      <w:r>
        <w:t xml:space="preserve"> great acting, great skills to make the drama</w:t>
      </w:r>
      <w:r w:rsidR="004153B7">
        <w:t>s</w:t>
      </w:r>
      <w:r>
        <w:t xml:space="preserve"> and </w:t>
      </w:r>
      <w:r w:rsidR="00000986">
        <w:t xml:space="preserve">to attract </w:t>
      </w:r>
      <w:r w:rsidR="00BC68AA">
        <w:t>the streamers</w:t>
      </w:r>
      <w:r>
        <w:t>.</w:t>
      </w:r>
    </w:p>
    <w:p w:rsidR="00437556" w:rsidP="004E48D7">
      <w:pPr>
        <w:pStyle w:val="Question"/>
      </w:pPr>
      <w:sdt>
        <w:sdtPr>
          <w:alias w:val="Member"/>
          <w:tag w:val="&lt;Member mnisId='1400' dodsId='25777'&gt;"/>
          <w:id w:val="-657460910"/>
          <w:placeholder>
            <w:docPart w:val="D7036DC66B2A41A1AC39197888B2CCD5"/>
          </w:placeholder>
          <w:richText/>
        </w:sdtPr>
        <w:sdtContent>
          <w:r w:rsidRPr="00A00DFD" w:rsidR="00914D88">
            <w:rPr>
              <w:b/>
            </w:rPr>
            <w:t>Kevin Brennan:</w:t>
          </w:r>
        </w:sdtContent>
      </w:sdt>
      <w:r w:rsidR="00914D88">
        <w:t xml:space="preserve"> </w:t>
      </w:r>
      <w:r>
        <w:t>Would it be sensible to tweak it to allow a slightly higher tax break for smaller productions—</w:t>
      </w:r>
      <w:r w:rsidR="0076752D">
        <w:t xml:space="preserve">the </w:t>
      </w:r>
      <w:r>
        <w:t>up to £10</w:t>
      </w:r>
      <w:r w:rsidR="0076752D">
        <w:t>-</w:t>
      </w:r>
      <w:r>
        <w:t>million UK-based films—</w:t>
      </w:r>
      <w:r>
        <w:t>to give more incentive for that kind of production in terms of retaining IP</w:t>
      </w:r>
      <w:r w:rsidR="008706FA">
        <w:t xml:space="preserve"> and</w:t>
      </w:r>
      <w:r>
        <w:t xml:space="preserve"> retaining British stories out there that we sell to the world</w:t>
      </w:r>
      <w:r w:rsidR="008706FA">
        <w:t>?</w:t>
      </w:r>
    </w:p>
    <w:p w:rsidR="004D3395" w:rsidP="004D3395">
      <w:pPr>
        <w:pStyle w:val="Question"/>
        <w:numPr>
          <w:ilvl w:val="0"/>
          <w:numId w:val="0"/>
        </w:numPr>
        <w:ind w:left="794"/>
      </w:pPr>
      <w:sdt>
        <w:sdtPr>
          <w:alias w:val="Witness"/>
          <w:id w:val="284859835"/>
          <w:placeholder>
            <w:docPart w:val="5F711964AD9D44BF905653B438C61FD7"/>
          </w:placeholder>
          <w:richText/>
        </w:sdtPr>
        <w:sdtContent>
          <w:r w:rsidRPr="00A00DFD">
            <w:rPr>
              <w:b/>
              <w:i/>
            </w:rPr>
            <w:t>Ralph Lee:</w:t>
          </w:r>
        </w:sdtContent>
      </w:sdt>
      <w:r>
        <w:t xml:space="preserve"> If it was </w:t>
      </w:r>
      <w:r w:rsidR="00914D88">
        <w:t xml:space="preserve">boosting the attractiveness </w:t>
      </w:r>
      <w:r>
        <w:t xml:space="preserve">of </w:t>
      </w:r>
      <w:r w:rsidR="00914D88">
        <w:t xml:space="preserve">making things </w:t>
      </w:r>
      <w:r>
        <w:t xml:space="preserve">at </w:t>
      </w:r>
      <w:r w:rsidR="00E501BD">
        <w:t xml:space="preserve">a different tariff </w:t>
      </w:r>
      <w:r>
        <w:t xml:space="preserve">for retained IP, </w:t>
      </w:r>
      <w:r w:rsidR="008D7665">
        <w:t>that could be attractive, yes.</w:t>
      </w:r>
    </w:p>
    <w:p w:rsidR="00914D88" w:rsidP="004D3395">
      <w:pPr>
        <w:pStyle w:val="Question"/>
        <w:numPr>
          <w:ilvl w:val="0"/>
          <w:numId w:val="0"/>
        </w:numPr>
        <w:ind w:left="794"/>
      </w:pPr>
      <w:sdt>
        <w:sdtPr>
          <w:alias w:val="Member"/>
          <w:tag w:val="&lt;Member mnisId='1400' dodsId='25777'&gt;"/>
          <w:id w:val="1486434046"/>
          <w:placeholder>
            <w:docPart w:val="852C5BC40524440BA843A9EAB38771E8"/>
          </w:placeholder>
          <w:richText/>
        </w:sdtPr>
        <w:sdtContent>
          <w:r w:rsidRPr="00A00DFD" w:rsidR="008D7665">
            <w:rPr>
              <w:b/>
            </w:rPr>
            <w:t>Kevin Brennan:</w:t>
          </w:r>
        </w:sdtContent>
      </w:sdt>
      <w:r w:rsidR="008D7665">
        <w:t xml:space="preserve"> </w:t>
      </w:r>
      <w:r>
        <w:t>What do you think</w:t>
      </w:r>
      <w:r w:rsidR="008D7665">
        <w:t>, Caroline</w:t>
      </w:r>
      <w:r>
        <w:t>?</w:t>
      </w:r>
    </w:p>
    <w:p w:rsidR="00914D88" w:rsidP="00914D88">
      <w:pPr>
        <w:pStyle w:val="Answer"/>
      </w:pPr>
      <w:sdt>
        <w:sdtPr>
          <w:alias w:val="Witness"/>
          <w:id w:val="233373917"/>
          <w:placeholder>
            <w:docPart w:val="D7036DC66B2A41A1AC39197888B2CCD5"/>
          </w:placeholder>
          <w:richText/>
        </w:sdtPr>
        <w:sdtContent>
          <w:r w:rsidRPr="00A00DFD">
            <w:rPr>
              <w:b/>
              <w:i/>
            </w:rPr>
            <w:t>Caroline Cooper Charles:</w:t>
          </w:r>
        </w:sdtContent>
      </w:sdt>
      <w:r>
        <w:t xml:space="preserve"> I definitely agree with that. I think the film sector in particular has been </w:t>
      </w:r>
      <w:r>
        <w:t>more hard</w:t>
      </w:r>
      <w:r w:rsidR="00753C0B">
        <w:t xml:space="preserve"> </w:t>
      </w:r>
      <w:r>
        <w:t xml:space="preserve">hit than the television sector, because cinemas have been closed. I think our independent film industry is challenged </w:t>
      </w:r>
      <w:r>
        <w:t>at the moment</w:t>
      </w:r>
      <w:r w:rsidR="0091467D">
        <w:t>,</w:t>
      </w:r>
      <w:r>
        <w:t xml:space="preserve"> and that challenge has only been increased by the rates that people now pay for crew. </w:t>
      </w:r>
      <w:r>
        <w:t>In order to</w:t>
      </w:r>
      <w:r>
        <w:t xml:space="preserve"> allow those smaller productions to compete or be able to secure crew</w:t>
      </w:r>
      <w:r w:rsidR="0091467D">
        <w:t>,</w:t>
      </w:r>
      <w:r>
        <w:t xml:space="preserve"> especially at a time when people have to work within Covid protocols, which adds to the budget, I think anything that can be done to help support that would be very valuable indeed.</w:t>
      </w:r>
    </w:p>
    <w:p w:rsidR="00914D88" w:rsidP="00914D88">
      <w:pPr>
        <w:pStyle w:val="Question"/>
      </w:pPr>
      <w:sdt>
        <w:sdtPr>
          <w:alias w:val="Member"/>
          <w:tag w:val="&lt;Member mnisId='1400' dodsId='25777'&gt;"/>
          <w:id w:val="-318881020"/>
          <w:placeholder>
            <w:docPart w:val="D7036DC66B2A41A1AC39197888B2CCD5"/>
          </w:placeholder>
          <w:richText/>
        </w:sdtPr>
        <w:sdtContent>
          <w:r w:rsidRPr="00A00DFD">
            <w:rPr>
              <w:b/>
            </w:rPr>
            <w:t>Kevin Brennan:</w:t>
          </w:r>
        </w:sdtContent>
      </w:sdt>
      <w:r>
        <w:t xml:space="preserve"> On the skills issue that you mentioned earlier in the film and television sector, what </w:t>
      </w:r>
      <w:r>
        <w:t>particular skills</w:t>
      </w:r>
      <w:r>
        <w:t xml:space="preserve"> are there the greatest shortages in?</w:t>
      </w:r>
    </w:p>
    <w:p w:rsidR="00914D88" w:rsidP="00585B82">
      <w:pPr>
        <w:pStyle w:val="Answer"/>
      </w:pPr>
      <w:sdt>
        <w:sdtPr>
          <w:alias w:val="Witness"/>
          <w:id w:val="-141884023"/>
          <w:placeholder>
            <w:docPart w:val="D7036DC66B2A41A1AC39197888B2CCD5"/>
          </w:placeholder>
          <w:richText/>
        </w:sdtPr>
        <w:sdtContent>
          <w:r w:rsidRPr="00A00DFD">
            <w:rPr>
              <w:b/>
              <w:i/>
            </w:rPr>
            <w:t>Caroline Cooper Charles:</w:t>
          </w:r>
        </w:sdtContent>
      </w:sdt>
      <w:r>
        <w:t xml:space="preserve"> It does vary a little bit from region to region, but I would say the ones </w:t>
      </w:r>
      <w:r w:rsidR="00B536C4">
        <w:t xml:space="preserve">we are hearing about on </w:t>
      </w:r>
      <w:r>
        <w:t xml:space="preserve">a UK-wide basis </w:t>
      </w:r>
      <w:r w:rsidR="00B536C4">
        <w:t xml:space="preserve">are </w:t>
      </w:r>
      <w:r>
        <w:t xml:space="preserve">production accountancy. That is one that has been a challenge. That is not just post-Covid. I think that has been an issue across the industry for a while. </w:t>
      </w:r>
      <w:r w:rsidR="00585B82">
        <w:t xml:space="preserve">It also affects people in production, and we </w:t>
      </w:r>
      <w:r>
        <w:t xml:space="preserve">are experiencing a real shortage around art department </w:t>
      </w:r>
      <w:r>
        <w:t>at the moment</w:t>
      </w:r>
      <w:r w:rsidR="00585B82">
        <w:t xml:space="preserve">. So it is about </w:t>
      </w:r>
      <w:r>
        <w:t xml:space="preserve">production, production accountancy and art department, and locations is the other area. I do not know if Ralph concurs </w:t>
      </w:r>
      <w:r w:rsidR="004B6E46">
        <w:t xml:space="preserve">from </w:t>
      </w:r>
      <w:r>
        <w:t>what he is seeing.</w:t>
      </w:r>
    </w:p>
    <w:p w:rsidR="00914D88" w:rsidP="0011511B">
      <w:pPr>
        <w:pStyle w:val="Answer"/>
      </w:pPr>
      <w:sdt>
        <w:sdtPr>
          <w:alias w:val="Witness"/>
          <w:id w:val="573857849"/>
          <w:placeholder>
            <w:docPart w:val="D7036DC66B2A41A1AC39197888B2CCD5"/>
          </w:placeholder>
          <w:richText/>
        </w:sdtPr>
        <w:sdtContent>
          <w:r w:rsidRPr="00A00DFD">
            <w:rPr>
              <w:b/>
              <w:i/>
            </w:rPr>
            <w:t>Ralph Lee:</w:t>
          </w:r>
        </w:sdtContent>
      </w:sdt>
      <w:r>
        <w:t xml:space="preserve"> Yes, the basic craft skills </w:t>
      </w:r>
      <w:r w:rsidR="004B6E46">
        <w:t xml:space="preserve">of making </w:t>
      </w:r>
      <w:r>
        <w:t xml:space="preserve">drama are the ones that are </w:t>
      </w:r>
      <w:r w:rsidR="004B6E46">
        <w:t>under most pressure</w:t>
      </w:r>
      <w:r w:rsidR="0011511B">
        <w:t>: l</w:t>
      </w:r>
      <w:r>
        <w:t>ocation</w:t>
      </w:r>
      <w:r w:rsidR="0011511B">
        <w:t xml:space="preserve"> managers</w:t>
      </w:r>
      <w:r>
        <w:t>, production-specific designers, make</w:t>
      </w:r>
      <w:r w:rsidR="0011511B">
        <w:t>-</w:t>
      </w:r>
      <w:r>
        <w:t xml:space="preserve">up, </w:t>
      </w:r>
      <w:r w:rsidR="0011511B">
        <w:t xml:space="preserve">and </w:t>
      </w:r>
      <w:r>
        <w:t>all of</w:t>
      </w:r>
      <w:r>
        <w:t xml:space="preserve"> those</w:t>
      </w:r>
      <w:r w:rsidR="0011511B">
        <w:t xml:space="preserve"> ones</w:t>
      </w:r>
      <w:r>
        <w:t>.</w:t>
      </w:r>
    </w:p>
    <w:p w:rsidR="00914D88" w:rsidP="00914D88">
      <w:pPr>
        <w:pStyle w:val="Question"/>
      </w:pPr>
      <w:sdt>
        <w:sdtPr>
          <w:alias w:val="Member"/>
          <w:tag w:val="&lt;Member mnisId='1400' dodsId='25777'&gt;"/>
          <w:id w:val="1349903733"/>
          <w:placeholder>
            <w:docPart w:val="D7036DC66B2A41A1AC39197888B2CCD5"/>
          </w:placeholder>
          <w:richText/>
        </w:sdtPr>
        <w:sdtContent>
          <w:r w:rsidRPr="00121259">
            <w:rPr>
              <w:b/>
            </w:rPr>
            <w:t>Kevin Brennan:</w:t>
          </w:r>
        </w:sdtContent>
      </w:sdt>
      <w:r>
        <w:t xml:space="preserve"> Is there anything within the skills system </w:t>
      </w:r>
      <w:r w:rsidR="0011511B">
        <w:t xml:space="preserve">and the apprenticeships system </w:t>
      </w:r>
      <w:r>
        <w:t xml:space="preserve">that is problematic, </w:t>
      </w:r>
      <w:r>
        <w:t xml:space="preserve">in particular </w:t>
      </w:r>
      <w:r w:rsidR="0011511B">
        <w:t>for</w:t>
      </w:r>
      <w:r w:rsidR="0011511B">
        <w:t xml:space="preserve"> </w:t>
      </w:r>
      <w:r>
        <w:t>the film and television industry?</w:t>
      </w:r>
    </w:p>
    <w:p w:rsidR="00914D88" w:rsidP="00914D88">
      <w:pPr>
        <w:pStyle w:val="Answer"/>
      </w:pPr>
      <w:sdt>
        <w:sdtPr>
          <w:alias w:val="Witness"/>
          <w:id w:val="-64426413"/>
          <w:placeholder>
            <w:docPart w:val="D7036DC66B2A41A1AC39197888B2CCD5"/>
          </w:placeholder>
          <w:richText/>
        </w:sdtPr>
        <w:sdtContent>
          <w:r w:rsidRPr="00121259">
            <w:rPr>
              <w:b/>
              <w:i/>
            </w:rPr>
            <w:t>Ralph Lee:</w:t>
          </w:r>
        </w:sdtContent>
      </w:sdt>
      <w:r>
        <w:t xml:space="preserve"> The apprentice system is usable by a big organisation like the BBC</w:t>
      </w:r>
      <w:r w:rsidR="0011511B">
        <w:t>,</w:t>
      </w:r>
      <w:r>
        <w:t xml:space="preserve"> but the timeframes that are required to bring in apprenticeships under the </w:t>
      </w:r>
      <w:r w:rsidR="0011511B">
        <w:t>G</w:t>
      </w:r>
      <w:r>
        <w:t xml:space="preserve">overnment scheme do not synchronise naturally with production schedules, </w:t>
      </w:r>
      <w:r w:rsidR="006E5E10">
        <w:t xml:space="preserve">which is a freelance market </w:t>
      </w:r>
      <w:r>
        <w:t xml:space="preserve">where people are brought in for </w:t>
      </w:r>
      <w:r>
        <w:t>a number of</w:t>
      </w:r>
      <w:r>
        <w:t xml:space="preserve"> specific months to work on a particular production. Having an apprentice for two years for a small production company or a </w:t>
      </w:r>
      <w:r w:rsidR="001C2B1F">
        <w:t xml:space="preserve">factual </w:t>
      </w:r>
      <w:r>
        <w:t>production company is quite difficult.</w:t>
      </w:r>
    </w:p>
    <w:p w:rsidR="00914D88" w:rsidP="00914D88">
      <w:pPr>
        <w:pStyle w:val="Question"/>
      </w:pPr>
      <w:sdt>
        <w:sdtPr>
          <w:alias w:val="Member"/>
          <w:tag w:val="&lt;Member mnisId='1400' dodsId='25777'&gt;"/>
          <w:id w:val="310070204"/>
          <w:placeholder>
            <w:docPart w:val="D7036DC66B2A41A1AC39197888B2CCD5"/>
          </w:placeholder>
          <w:richText/>
        </w:sdtPr>
        <w:sdtContent>
          <w:r w:rsidRPr="00121259">
            <w:rPr>
              <w:b/>
            </w:rPr>
            <w:t>Kevin Brennan:</w:t>
          </w:r>
        </w:sdtContent>
      </w:sdt>
      <w:r>
        <w:t xml:space="preserve"> </w:t>
      </w:r>
      <w:r w:rsidR="00477A29">
        <w:t>I</w:t>
      </w:r>
      <w:r>
        <w:t>s it fit</w:t>
      </w:r>
      <w:r w:rsidR="001C2B1F">
        <w:t xml:space="preserve"> </w:t>
      </w:r>
      <w:r>
        <w:t>for</w:t>
      </w:r>
      <w:r w:rsidR="001C2B1F">
        <w:t xml:space="preserve"> </w:t>
      </w:r>
      <w:r>
        <w:t>purpose for your industry?</w:t>
      </w:r>
    </w:p>
    <w:p w:rsidR="00914D88" w:rsidP="00914D88">
      <w:pPr>
        <w:pStyle w:val="Answer"/>
      </w:pPr>
      <w:sdt>
        <w:sdtPr>
          <w:alias w:val="Witness"/>
          <w:id w:val="1196422686"/>
          <w:placeholder>
            <w:docPart w:val="D7036DC66B2A41A1AC39197888B2CCD5"/>
          </w:placeholder>
          <w:richText/>
        </w:sdtPr>
        <w:sdtContent>
          <w:r w:rsidRPr="00121259">
            <w:rPr>
              <w:b/>
              <w:i/>
            </w:rPr>
            <w:t>Ralph Lee:</w:t>
          </w:r>
        </w:sdtContent>
      </w:sdt>
      <w:r>
        <w:t xml:space="preserve"> It does not work perfectly for the industry. It is easier to utilise if you are a big organisation like the BBC than it is for the film and television industry, which is overall made up of a lot of small and medium-sized</w:t>
      </w:r>
      <w:r w:rsidR="002B1B57">
        <w:t xml:space="preserve"> enterprises</w:t>
      </w:r>
      <w:r>
        <w:t>.</w:t>
      </w:r>
    </w:p>
    <w:p w:rsidR="00914D88" w:rsidP="00914D88">
      <w:pPr>
        <w:pStyle w:val="Question"/>
      </w:pPr>
      <w:sdt>
        <w:sdtPr>
          <w:alias w:val="Member"/>
          <w:tag w:val="&lt;Member mnisId='1400' dodsId='25777'&gt;"/>
          <w:id w:val="542019327"/>
          <w:placeholder>
            <w:docPart w:val="D7036DC66B2A41A1AC39197888B2CCD5"/>
          </w:placeholder>
          <w:richText/>
        </w:sdtPr>
        <w:sdtContent>
          <w:r w:rsidRPr="00121259">
            <w:rPr>
              <w:b/>
            </w:rPr>
            <w:t>Kevin Brennan:</w:t>
          </w:r>
        </w:sdtContent>
      </w:sdt>
      <w:r>
        <w:t xml:space="preserve"> I see you nodding, Caroline, so just for the record would you agree with what Ralph said?</w:t>
      </w:r>
    </w:p>
    <w:p w:rsidR="00914D88" w:rsidP="00914D88">
      <w:pPr>
        <w:pStyle w:val="Answer"/>
      </w:pPr>
      <w:sdt>
        <w:sdtPr>
          <w:alias w:val="Witness"/>
          <w:id w:val="-853113883"/>
          <w:placeholder>
            <w:docPart w:val="D7036DC66B2A41A1AC39197888B2CCD5"/>
          </w:placeholder>
          <w:richText/>
        </w:sdtPr>
        <w:sdtContent>
          <w:r w:rsidRPr="00121259">
            <w:rPr>
              <w:b/>
              <w:i/>
            </w:rPr>
            <w:t>Caroline Cooper Charles:</w:t>
          </w:r>
        </w:sdtContent>
      </w:sdt>
      <w:r>
        <w:t xml:space="preserve"> Yes, I absolutely agree. We are looking towards </w:t>
      </w:r>
      <w:r w:rsidR="00001AE7">
        <w:t>flexi-</w:t>
      </w:r>
      <w:r>
        <w:t>apprenticeships now</w:t>
      </w:r>
      <w:r w:rsidR="00001AE7">
        <w:t>,</w:t>
      </w:r>
      <w:r>
        <w:t xml:space="preserve"> and time will tell </w:t>
      </w:r>
      <w:r w:rsidR="00001AE7">
        <w:t xml:space="preserve">whether </w:t>
      </w:r>
      <w:r>
        <w:t>they allow apprenticeships to be more fit-for-purpose</w:t>
      </w:r>
      <w:r w:rsidR="00001AE7">
        <w:t>,</w:t>
      </w:r>
      <w:r>
        <w:t xml:space="preserve"> but </w:t>
      </w:r>
      <w:r>
        <w:t>at the moment</w:t>
      </w:r>
      <w:r w:rsidR="0025454C">
        <w:t>,</w:t>
      </w:r>
      <w:r>
        <w:t xml:space="preserve"> when you have an industry that is so reliant on freelancers and </w:t>
      </w:r>
      <w:r w:rsidR="00674A31">
        <w:t xml:space="preserve">that </w:t>
      </w:r>
      <w:r>
        <w:t>expands and contracts its workforce on a week-by-week basis, let alone a month-by-month basis, it is really not</w:t>
      </w:r>
      <w:r w:rsidR="00674A31">
        <w:t xml:space="preserve"> a good fit</w:t>
      </w:r>
      <w:r>
        <w:t>.</w:t>
      </w:r>
    </w:p>
    <w:p w:rsidR="00914D88" w:rsidP="00914D88">
      <w:pPr>
        <w:pStyle w:val="Question"/>
      </w:pPr>
      <w:sdt>
        <w:sdtPr>
          <w:alias w:val="Member"/>
          <w:tag w:val="&lt;Member mnisId='1400' dodsId='25777'&gt;"/>
          <w:id w:val="-899976391"/>
          <w:placeholder>
            <w:docPart w:val="D7036DC66B2A41A1AC39197888B2CCD5"/>
          </w:placeholder>
          <w:richText/>
        </w:sdtPr>
        <w:sdtContent>
          <w:r w:rsidRPr="00121259">
            <w:rPr>
              <w:b/>
            </w:rPr>
            <w:t>Kevin Brennan:</w:t>
          </w:r>
        </w:sdtContent>
      </w:sdt>
      <w:r>
        <w:t xml:space="preserve"> </w:t>
      </w:r>
      <w:r w:rsidR="00674A31">
        <w:t xml:space="preserve">So </w:t>
      </w:r>
      <w:r>
        <w:t>it is not fit</w:t>
      </w:r>
      <w:r w:rsidR="00674A31">
        <w:t xml:space="preserve"> </w:t>
      </w:r>
      <w:r>
        <w:t>for</w:t>
      </w:r>
      <w:r w:rsidR="00674A31">
        <w:t xml:space="preserve"> </w:t>
      </w:r>
      <w:r>
        <w:t>purpose</w:t>
      </w:r>
      <w:r w:rsidR="00674A31">
        <w:t>;</w:t>
      </w:r>
      <w:r>
        <w:t xml:space="preserve"> it just needs to be tweaked to be more flexible to be able to </w:t>
      </w:r>
      <w:r>
        <w:t>take into account</w:t>
      </w:r>
      <w:r>
        <w:t xml:space="preserve"> the structure of the industry, basically. Is that fair to say?</w:t>
      </w:r>
    </w:p>
    <w:p w:rsidR="00674FC2" w:rsidP="00914D88">
      <w:pPr>
        <w:pStyle w:val="Answer"/>
      </w:pPr>
      <w:sdt>
        <w:sdtPr>
          <w:alias w:val="Witness"/>
          <w:id w:val="1932011678"/>
          <w:placeholder>
            <w:docPart w:val="D7036DC66B2A41A1AC39197888B2CCD5"/>
          </w:placeholder>
          <w:richText/>
        </w:sdtPr>
        <w:sdtContent>
          <w:r w:rsidRPr="00121259" w:rsidR="00914D88">
            <w:rPr>
              <w:b/>
              <w:i/>
            </w:rPr>
            <w:t>Caroline Cooper Charles:</w:t>
          </w:r>
        </w:sdtContent>
      </w:sdt>
      <w:r w:rsidR="00914D88">
        <w:t xml:space="preserve"> Yes, and I know ScreenSkills have been doing work around that area to see what can be done to make that work.</w:t>
      </w:r>
    </w:p>
    <w:p w:rsidR="00674FC2" w:rsidP="00914D88">
      <w:pPr>
        <w:pStyle w:val="Answer"/>
      </w:pPr>
      <w:r w:rsidRPr="00674FC2">
        <w:rPr>
          <w:b/>
          <w:bCs/>
        </w:rPr>
        <w:t>Kevin Brennan:</w:t>
      </w:r>
      <w:r>
        <w:t xml:space="preserve"> To persuade the Government to change it.</w:t>
      </w:r>
    </w:p>
    <w:p w:rsidR="00914D88" w:rsidP="00914D88">
      <w:pPr>
        <w:pStyle w:val="Answer"/>
      </w:pPr>
      <w:sdt>
        <w:sdtPr>
          <w:alias w:val="Witness"/>
          <w:id w:val="880442296"/>
          <w:placeholder>
            <w:docPart w:val="4B17F6116F534353972938C0C85B9BF5"/>
          </w:placeholder>
          <w:richText/>
        </w:sdtPr>
        <w:sdtContent>
          <w:r w:rsidRPr="00121259" w:rsidR="00674FC2">
            <w:rPr>
              <w:b/>
              <w:i/>
            </w:rPr>
            <w:t>Caroline Cooper Charles:</w:t>
          </w:r>
        </w:sdtContent>
      </w:sdt>
      <w:r w:rsidR="00674FC2">
        <w:t xml:space="preserve"> </w:t>
      </w:r>
      <w:r>
        <w:t>It is widely recognised that it is problematic.</w:t>
      </w:r>
    </w:p>
    <w:p w:rsidR="00023853" w:rsidP="00914D88">
      <w:pPr>
        <w:pStyle w:val="Question"/>
      </w:pPr>
      <w:sdt>
        <w:sdtPr>
          <w:alias w:val="Member"/>
          <w:tag w:val="&lt;Member mnisId='1400' dodsId='25777'&gt;"/>
          <w:id w:val="1114481712"/>
          <w:placeholder>
            <w:docPart w:val="D7036DC66B2A41A1AC39197888B2CCD5"/>
          </w:placeholder>
          <w:richText/>
        </w:sdtPr>
        <w:sdtContent>
          <w:r w:rsidRPr="00121259" w:rsidR="00914D88">
            <w:rPr>
              <w:b/>
            </w:rPr>
            <w:t>Kevin Brennan:</w:t>
          </w:r>
        </w:sdtContent>
      </w:sdt>
      <w:r w:rsidR="00914D88">
        <w:t xml:space="preserve"> Bernard, you mentioned </w:t>
      </w:r>
      <w:r w:rsidR="00674FC2">
        <w:t xml:space="preserve">a series of </w:t>
      </w:r>
      <w:r w:rsidR="00914D88">
        <w:t xml:space="preserve">tax </w:t>
      </w:r>
      <w:r w:rsidR="00674FC2">
        <w:t xml:space="preserve">things </w:t>
      </w:r>
      <w:r w:rsidR="00914D88">
        <w:t xml:space="preserve">earlier on when Damian Green asked you some questions. I </w:t>
      </w:r>
      <w:r w:rsidR="00674FC2">
        <w:t xml:space="preserve">was </w:t>
      </w:r>
      <w:r w:rsidR="00914D88">
        <w:t>wracking my brain</w:t>
      </w:r>
      <w:r w:rsidR="00674FC2">
        <w:t xml:space="preserve"> while you were </w:t>
      </w:r>
      <w:r w:rsidR="00674FC2">
        <w:t>speaking</w:t>
      </w:r>
      <w:r w:rsidR="00674FC2">
        <w:t xml:space="preserve"> and I could not think of any of those that </w:t>
      </w:r>
      <w:r w:rsidR="00914D88">
        <w:t xml:space="preserve">could </w:t>
      </w:r>
      <w:r w:rsidR="00E1188A">
        <w:t xml:space="preserve">not </w:t>
      </w:r>
      <w:r w:rsidR="00914D88">
        <w:t>have been done prior to Brexit.</w:t>
      </w:r>
      <w:r w:rsidR="00E1188A">
        <w:t xml:space="preserve"> Am I right?</w:t>
      </w:r>
    </w:p>
    <w:p w:rsidR="00914D88" w:rsidP="00914D88">
      <w:pPr>
        <w:pStyle w:val="Answer"/>
      </w:pPr>
      <w:sdt>
        <w:sdtPr>
          <w:alias w:val="Witness"/>
          <w:id w:val="-761537777"/>
          <w:placeholder>
            <w:docPart w:val="D7036DC66B2A41A1AC39197888B2CCD5"/>
          </w:placeholder>
          <w:richText/>
        </w:sdtPr>
        <w:sdtContent>
          <w:r w:rsidRPr="00140A7C">
            <w:rPr>
              <w:b/>
              <w:i/>
            </w:rPr>
            <w:t>Bernard Donoghue:</w:t>
          </w:r>
        </w:sdtContent>
      </w:sdt>
      <w:r>
        <w:t xml:space="preserve"> Reducing the rate of VAT on attractions and hospitality</w:t>
      </w:r>
      <w:r w:rsidR="00E1188A">
        <w:t>—</w:t>
      </w:r>
      <w:r>
        <w:t xml:space="preserve">I am not sure </w:t>
      </w:r>
      <w:r w:rsidR="00E1188A">
        <w:t xml:space="preserve">that </w:t>
      </w:r>
      <w:r>
        <w:t>could have been done prior to Brexit.</w:t>
      </w:r>
    </w:p>
    <w:p w:rsidR="00E1188A" w:rsidP="00914D88">
      <w:pPr>
        <w:pStyle w:val="Question"/>
      </w:pPr>
      <w:sdt>
        <w:sdtPr>
          <w:alias w:val="Member"/>
          <w:tag w:val="&lt;Member mnisId='1400' dodsId='25777'&gt;"/>
          <w:id w:val="-53705393"/>
          <w:placeholder>
            <w:docPart w:val="D7036DC66B2A41A1AC39197888B2CCD5"/>
          </w:placeholder>
          <w:richText/>
        </w:sdtPr>
        <w:sdtContent>
          <w:r w:rsidRPr="00140A7C" w:rsidR="00914D88">
            <w:rPr>
              <w:b/>
            </w:rPr>
            <w:t>Kevin Brennan:</w:t>
          </w:r>
        </w:sdtContent>
      </w:sdt>
      <w:r w:rsidR="00914D88">
        <w:t xml:space="preserve"> I think you could vary the rate, but anyway. </w:t>
      </w:r>
    </w:p>
    <w:p w:rsidR="00532070" w:rsidP="00532070">
      <w:pPr>
        <w:pStyle w:val="Question"/>
        <w:numPr>
          <w:ilvl w:val="0"/>
          <w:numId w:val="0"/>
        </w:numPr>
        <w:ind w:left="794"/>
      </w:pPr>
      <w:sdt>
        <w:sdtPr>
          <w:alias w:val="Witness"/>
          <w:id w:val="-926036532"/>
          <w:placeholder>
            <w:docPart w:val="F7CA4538C29F45BABF3545A8F4E45B0C"/>
          </w:placeholder>
          <w:richText/>
        </w:sdtPr>
        <w:sdtContent>
          <w:r w:rsidRPr="00140A7C">
            <w:rPr>
              <w:b/>
              <w:i/>
            </w:rPr>
            <w:t>Bernard Donoghue:</w:t>
          </w:r>
        </w:sdtContent>
      </w:sdt>
      <w:r>
        <w:t xml:space="preserve"> In which case I stand corrected.</w:t>
      </w:r>
    </w:p>
    <w:p w:rsidR="00023853" w:rsidP="00532070">
      <w:pPr>
        <w:pStyle w:val="Question"/>
        <w:numPr>
          <w:ilvl w:val="0"/>
          <w:numId w:val="0"/>
        </w:numPr>
        <w:ind w:left="794"/>
      </w:pPr>
      <w:r w:rsidRPr="00532070">
        <w:rPr>
          <w:b/>
          <w:bCs/>
        </w:rPr>
        <w:t>Kevin Brennan:</w:t>
      </w:r>
      <w:r>
        <w:t xml:space="preserve"> </w:t>
      </w:r>
      <w:r w:rsidR="00914D88">
        <w:t xml:space="preserve">It is an easy fact to check, isn’t it? VAT has varied quite considerably </w:t>
      </w:r>
      <w:r w:rsidR="00914D88">
        <w:t>during the course of</w:t>
      </w:r>
      <w:r w:rsidR="00914D88">
        <w:t xml:space="preserve"> the last 50 years or so for various reasons, including the introduction of council tax and so on.</w:t>
      </w:r>
    </w:p>
    <w:p w:rsidR="00914D88" w:rsidP="00914D88">
      <w:pPr>
        <w:pStyle w:val="Answer"/>
      </w:pPr>
      <w:sdt>
        <w:sdtPr>
          <w:alias w:val="Witness"/>
          <w:id w:val="2072760570"/>
          <w:placeholder>
            <w:docPart w:val="D7036DC66B2A41A1AC39197888B2CCD5"/>
          </w:placeholder>
          <w:richText/>
        </w:sdtPr>
        <w:sdtContent>
          <w:r w:rsidRPr="00140A7C">
            <w:rPr>
              <w:b/>
              <w:i/>
            </w:rPr>
            <w:t>Bernard Donoghue:</w:t>
          </w:r>
        </w:sdtContent>
      </w:sdt>
      <w:r>
        <w:t xml:space="preserve"> You are right. Governments prior to Brexit could have reduced VAT on accommodation and </w:t>
      </w:r>
      <w:r>
        <w:t>attractions, because</w:t>
      </w:r>
      <w:r>
        <w:t xml:space="preserve"> I have had countless meetings </w:t>
      </w:r>
      <w:r w:rsidR="00111CA4">
        <w:t xml:space="preserve">with Treasury Ministers </w:t>
      </w:r>
      <w:r>
        <w:t>over a long period of time, so you are absolutely right.</w:t>
      </w:r>
    </w:p>
    <w:p w:rsidR="00FD6BA2" w:rsidP="00914D88">
      <w:pPr>
        <w:pStyle w:val="Question"/>
      </w:pPr>
      <w:sdt>
        <w:sdtPr>
          <w:alias w:val="Member"/>
          <w:tag w:val="&lt;Member mnisId='1400' dodsId='25777'&gt;"/>
          <w:id w:val="-1081828854"/>
          <w:placeholder>
            <w:docPart w:val="D7036DC66B2A41A1AC39197888B2CCD5"/>
          </w:placeholder>
          <w:richText/>
        </w:sdtPr>
        <w:sdtContent>
          <w:r w:rsidRPr="00140A7C" w:rsidR="00914D88">
            <w:rPr>
              <w:b/>
            </w:rPr>
            <w:t>Kevin Brennan:</w:t>
          </w:r>
        </w:sdtContent>
      </w:sdt>
      <w:r w:rsidR="00914D88">
        <w:t xml:space="preserve"> Can I press you</w:t>
      </w:r>
      <w:r>
        <w:t xml:space="preserve">, Bernard, on what you were saying about </w:t>
      </w:r>
      <w:r w:rsidR="00914D88">
        <w:t>school visits earlier on</w:t>
      </w:r>
      <w:r>
        <w:t>?</w:t>
      </w:r>
      <w:r w:rsidR="00914D88">
        <w:t xml:space="preserve"> </w:t>
      </w:r>
      <w:r>
        <w:t xml:space="preserve">In fact, perhaps I could ask Martha first. Is this the kind of place that would have had visits </w:t>
      </w:r>
      <w:r w:rsidR="00FA7D84">
        <w:t>by school parties and so on from France and continental Europe?</w:t>
      </w:r>
    </w:p>
    <w:p w:rsidR="00914D88" w:rsidP="00914D88">
      <w:pPr>
        <w:pStyle w:val="Answer"/>
      </w:pPr>
      <w:sdt>
        <w:sdtPr>
          <w:alias w:val="Witness"/>
          <w:id w:val="-1739935886"/>
          <w:placeholder>
            <w:docPart w:val="D7036DC66B2A41A1AC39197888B2CCD5"/>
          </w:placeholder>
          <w:richText/>
        </w:sdtPr>
        <w:sdtContent>
          <w:r w:rsidRPr="00140A7C">
            <w:rPr>
              <w:b/>
              <w:i/>
            </w:rPr>
            <w:t>Martha Lytton-Cobbold:</w:t>
          </w:r>
        </w:sdtContent>
      </w:sdt>
      <w:r>
        <w:t xml:space="preserve"> We at Knebworth enjoyed</w:t>
      </w:r>
      <w:r w:rsidR="002A0338">
        <w:t>,</w:t>
      </w:r>
      <w:r>
        <w:t xml:space="preserve"> pre-pandemic</w:t>
      </w:r>
      <w:r w:rsidR="002A0338">
        <w:t>,</w:t>
      </w:r>
      <w:r>
        <w:t xml:space="preserve"> around 7,000 school children during the open season, which is spring through September. Across the board</w:t>
      </w:r>
      <w:r w:rsidR="002F1E7E">
        <w:t>,</w:t>
      </w:r>
      <w:r>
        <w:t xml:space="preserve"> I would see more international students visiting places like Leeds Castle</w:t>
      </w:r>
      <w:r w:rsidR="002F1E7E">
        <w:t xml:space="preserve"> and</w:t>
      </w:r>
      <w:r>
        <w:t xml:space="preserve"> </w:t>
      </w:r>
      <w:r>
        <w:t>Hever</w:t>
      </w:r>
      <w:r>
        <w:t xml:space="preserve"> Castle</w:t>
      </w:r>
      <w:r w:rsidR="002F1E7E">
        <w:t xml:space="preserve">, because of </w:t>
      </w:r>
      <w:r>
        <w:t xml:space="preserve">the obvious geographic closeness to them. It </w:t>
      </w:r>
      <w:r>
        <w:t>definitely appeals</w:t>
      </w:r>
      <w:r>
        <w:t xml:space="preserve">, but it is </w:t>
      </w:r>
      <w:r w:rsidR="002F1E7E">
        <w:t xml:space="preserve">about </w:t>
      </w:r>
      <w:r>
        <w:t>how one can best recreate and stimulate that market. Visas are an issue</w:t>
      </w:r>
      <w:r w:rsidR="009867EC">
        <w:t>,</w:t>
      </w:r>
      <w:r>
        <w:t xml:space="preserve"> </w:t>
      </w:r>
      <w:r>
        <w:t xml:space="preserve">and we have talked a little bit about that previously, </w:t>
      </w:r>
      <w:r w:rsidR="009867EC">
        <w:t xml:space="preserve">but </w:t>
      </w:r>
      <w:r>
        <w:t>visas to the UK are more difficult than the European</w:t>
      </w:r>
      <w:r w:rsidR="00F305FE">
        <w:t xml:space="preserve"> ones</w:t>
      </w:r>
      <w:r>
        <w:t>.</w:t>
      </w:r>
    </w:p>
    <w:p w:rsidR="00914D88" w:rsidP="00914D88">
      <w:pPr>
        <w:pStyle w:val="Question"/>
      </w:pPr>
      <w:sdt>
        <w:sdtPr>
          <w:alias w:val="Member"/>
          <w:tag w:val="&lt;Member mnisId='1400' dodsId='25777'&gt;"/>
          <w:id w:val="-1892019258"/>
          <w:placeholder>
            <w:docPart w:val="D7036DC66B2A41A1AC39197888B2CCD5"/>
          </w:placeholder>
          <w:richText/>
        </w:sdtPr>
        <w:sdtContent>
          <w:r w:rsidRPr="00140A7C">
            <w:rPr>
              <w:b/>
            </w:rPr>
            <w:t>Kevin Brennan:</w:t>
          </w:r>
        </w:sdtContent>
      </w:sdt>
      <w:r>
        <w:t xml:space="preserve"> Yes, I want to come back to that because many years ago</w:t>
      </w:r>
      <w:r w:rsidR="009867EC">
        <w:t>,</w:t>
      </w:r>
      <w:r>
        <w:t xml:space="preserve"> </w:t>
      </w:r>
      <w:r w:rsidR="009867EC">
        <w:t xml:space="preserve">when </w:t>
      </w:r>
      <w:r>
        <w:t>I was a member of the local authority in Cardiff</w:t>
      </w:r>
      <w:r w:rsidR="009867EC">
        <w:t xml:space="preserve">, </w:t>
      </w:r>
      <w:r>
        <w:t xml:space="preserve">I </w:t>
      </w:r>
      <w:r>
        <w:t>was in charge of</w:t>
      </w:r>
      <w:r>
        <w:t xml:space="preserve"> </w:t>
      </w:r>
      <w:r w:rsidR="00F305FE">
        <w:t>Cardiff Council</w:t>
      </w:r>
      <w:r w:rsidR="00E80450">
        <w:t>,</w:t>
      </w:r>
      <w:r>
        <w:t xml:space="preserve"> which is owned by the council</w:t>
      </w:r>
      <w:r w:rsidR="009867EC">
        <w:t>. O</w:t>
      </w:r>
      <w:r>
        <w:t>ne of the biggest sources of income</w:t>
      </w:r>
      <w:r w:rsidR="00226C0B">
        <w:t>, particularly during half-terms and so on,</w:t>
      </w:r>
      <w:r>
        <w:t xml:space="preserve"> </w:t>
      </w:r>
      <w:r w:rsidR="00226C0B">
        <w:t xml:space="preserve">was </w:t>
      </w:r>
      <w:r>
        <w:t xml:space="preserve">schoolchildren visiting from continental Europe. </w:t>
      </w:r>
      <w:r w:rsidR="00226C0B">
        <w:t>Bernard, d</w:t>
      </w:r>
      <w:r>
        <w:t>o you have any data on what the effect has been of this change in requirement for passport</w:t>
      </w:r>
      <w:r w:rsidR="00226C0B">
        <w:t>s</w:t>
      </w:r>
      <w:r>
        <w:t xml:space="preserve"> </w:t>
      </w:r>
      <w:r w:rsidR="00226C0B">
        <w:t xml:space="preserve">rather than ID </w:t>
      </w:r>
      <w:r>
        <w:t>cards?</w:t>
      </w:r>
    </w:p>
    <w:p w:rsidR="00914D88" w:rsidP="00914D88">
      <w:pPr>
        <w:pStyle w:val="Answer"/>
      </w:pPr>
      <w:sdt>
        <w:sdtPr>
          <w:alias w:val="Witness"/>
          <w:id w:val="-1792199975"/>
          <w:placeholder>
            <w:docPart w:val="D7036DC66B2A41A1AC39197888B2CCD5"/>
          </w:placeholder>
          <w:richText/>
        </w:sdtPr>
        <w:sdtContent>
          <w:r w:rsidRPr="0097484F">
            <w:rPr>
              <w:b/>
              <w:i/>
            </w:rPr>
            <w:t>Bernard Donoghue:</w:t>
          </w:r>
        </w:sdtContent>
      </w:sdt>
      <w:r>
        <w:t xml:space="preserve"> I do not have it to hand</w:t>
      </w:r>
      <w:r w:rsidR="00226C0B">
        <w:t>,</w:t>
      </w:r>
      <w:r>
        <w:t xml:space="preserve"> but I can certainly provide the Committee with evidence afterwards. Those areas that have been most affected include places like Leeds Castle, Canterbury Cathedral, </w:t>
      </w:r>
      <w:r>
        <w:t>Dover</w:t>
      </w:r>
      <w:r w:rsidR="00D24A3A">
        <w:t xml:space="preserve"> and</w:t>
      </w:r>
      <w:r>
        <w:t xml:space="preserve"> English Heritage properties, so </w:t>
      </w:r>
      <w:r w:rsidR="00D24A3A">
        <w:t xml:space="preserve">the </w:t>
      </w:r>
      <w:r w:rsidRPr="0085758A" w:rsidR="0085758A">
        <w:t>Pas-de-Calais</w:t>
      </w:r>
      <w:r w:rsidR="00D24A3A">
        <w:t xml:space="preserve"> and</w:t>
      </w:r>
      <w:r>
        <w:t xml:space="preserve"> Kent areas </w:t>
      </w:r>
      <w:r w:rsidR="00BB6A74">
        <w:t xml:space="preserve">have </w:t>
      </w:r>
      <w:r>
        <w:t>particularly lost out on school trips from Normandy and north-west France. That has been particularly acute since about September of last year, but Visit Kent, which is the destination management organisation for Kent, and Visit</w:t>
      </w:r>
      <w:r w:rsidR="00B9792C">
        <w:t>Britain</w:t>
      </w:r>
      <w:r>
        <w:t>, will be able to provide those figures.</w:t>
      </w:r>
    </w:p>
    <w:p w:rsidR="00914D88" w:rsidP="00914D88">
      <w:pPr>
        <w:pStyle w:val="Question"/>
      </w:pPr>
      <w:sdt>
        <w:sdtPr>
          <w:alias w:val="Member"/>
          <w:tag w:val="&lt;Member mnisId='1400' dodsId='25777'&gt;"/>
          <w:id w:val="1978877044"/>
          <w:placeholder>
            <w:docPart w:val="D7036DC66B2A41A1AC39197888B2CCD5"/>
          </w:placeholder>
          <w:richText/>
        </w:sdtPr>
        <w:sdtContent>
          <w:r w:rsidRPr="0097484F">
            <w:rPr>
              <w:b/>
            </w:rPr>
            <w:t>Kevin Brennan:</w:t>
          </w:r>
        </w:sdtContent>
      </w:sdt>
      <w:r>
        <w:t xml:space="preserve"> As I understand it</w:t>
      </w:r>
      <w:r w:rsidR="003474DD">
        <w:t>,</w:t>
      </w:r>
      <w:r>
        <w:t xml:space="preserve"> the only reason for this is the pig-headed</w:t>
      </w:r>
      <w:r w:rsidR="00B9792C">
        <w:t>,</w:t>
      </w:r>
      <w:r>
        <w:t xml:space="preserve"> Lord Frost</w:t>
      </w:r>
      <w:r w:rsidR="00B9792C">
        <w:t>-</w:t>
      </w:r>
      <w:r w:rsidR="00DB5AE8">
        <w:t xml:space="preserve">style </w:t>
      </w:r>
      <w:r>
        <w:t xml:space="preserve">Brexit </w:t>
      </w:r>
      <w:r w:rsidR="00745A8B">
        <w:t>dog</w:t>
      </w:r>
      <w:r w:rsidR="00DB5AE8">
        <w:t xml:space="preserve">ma, </w:t>
      </w:r>
      <w:r>
        <w:t>because the only reason the Government are insisting that these schoolchildren</w:t>
      </w:r>
      <w:r w:rsidR="008D0B89">
        <w:t>,</w:t>
      </w:r>
      <w:r>
        <w:t xml:space="preserve"> who are hardly going to abscond and start taking British jobs</w:t>
      </w:r>
      <w:r w:rsidR="001B717F">
        <w:t xml:space="preserve"> from people</w:t>
      </w:r>
      <w:r w:rsidR="008D0B89">
        <w:t>,</w:t>
      </w:r>
      <w:r>
        <w:t xml:space="preserve"> have to carry a passport or an ID card is because they are not to be treated any differently than any schoolchild visiting from some other part of the world, in order to make sure that Brexit makes a difference</w:t>
      </w:r>
      <w:r w:rsidR="00EC4F45">
        <w:t>.</w:t>
      </w:r>
      <w:r>
        <w:t xml:space="preserve"> That is the truth, isn’t it, as to why it has been done?</w:t>
      </w:r>
    </w:p>
    <w:p w:rsidR="00914D88" w:rsidP="00914D88">
      <w:pPr>
        <w:pStyle w:val="Answer"/>
      </w:pPr>
      <w:sdt>
        <w:sdtPr>
          <w:alias w:val="Witness"/>
          <w:id w:val="43193648"/>
          <w:placeholder>
            <w:docPart w:val="D7036DC66B2A41A1AC39197888B2CCD5"/>
          </w:placeholder>
          <w:richText/>
        </w:sdtPr>
        <w:sdtContent>
          <w:r w:rsidRPr="0097484F">
            <w:rPr>
              <w:b/>
              <w:i/>
            </w:rPr>
            <w:t>Bernard Donoghue:</w:t>
          </w:r>
        </w:sdtContent>
      </w:sdt>
      <w:r>
        <w:t xml:space="preserve"> It is certainly the case that when we have raised this consistently with the Home Office</w:t>
      </w:r>
      <w:r w:rsidR="00FB2413">
        <w:t>,</w:t>
      </w:r>
      <w:r>
        <w:t xml:space="preserve"> the Home Office has said</w:t>
      </w:r>
      <w:r w:rsidR="00FB2413">
        <w:t xml:space="preserve">, </w:t>
      </w:r>
      <w:r>
        <w:t>in these explicit terms</w:t>
      </w:r>
      <w:r w:rsidR="00FB2413">
        <w:t>,</w:t>
      </w:r>
      <w:r>
        <w:t xml:space="preserve"> that this is what the British population voted for.</w:t>
      </w:r>
    </w:p>
    <w:p w:rsidR="00914D88" w:rsidP="001814B8">
      <w:pPr>
        <w:pStyle w:val="Question"/>
      </w:pPr>
      <w:sdt>
        <w:sdtPr>
          <w:alias w:val="Member"/>
          <w:tag w:val="&lt;Member mnisId='1400' dodsId='25777'&gt;"/>
          <w:id w:val="132369596"/>
          <w:placeholder>
            <w:docPart w:val="D7036DC66B2A41A1AC39197888B2CCD5"/>
          </w:placeholder>
          <w:richText/>
        </w:sdtPr>
        <w:sdtContent>
          <w:r w:rsidRPr="0097484F">
            <w:rPr>
              <w:b/>
            </w:rPr>
            <w:t>Kevin Brennan:</w:t>
          </w:r>
        </w:sdtContent>
      </w:sdt>
      <w:r>
        <w:t xml:space="preserve"> </w:t>
      </w:r>
      <w:r w:rsidR="003C6D47">
        <w:t xml:space="preserve">Yes, </w:t>
      </w:r>
      <w:r>
        <w:t>I remember on the side of a bus</w:t>
      </w:r>
      <w:r w:rsidR="003C6D47">
        <w:t>:</w:t>
      </w:r>
      <w:r>
        <w:t xml:space="preserve"> “No more French schoolchildren”</w:t>
      </w:r>
      <w:r w:rsidR="003C6D47">
        <w:t xml:space="preserve">. Or maybe I have misremembered. </w:t>
      </w:r>
      <w:r w:rsidR="001814B8">
        <w:t>So</w:t>
      </w:r>
      <w:r w:rsidR="001814B8">
        <w:t xml:space="preserve"> </w:t>
      </w:r>
      <w:r>
        <w:t>it is basically Home Office pig-headed Brexit stupidity</w:t>
      </w:r>
      <w:r w:rsidR="001814B8">
        <w:t xml:space="preserve"> and dogma, isn’t it</w:t>
      </w:r>
      <w:r>
        <w:t>?</w:t>
      </w:r>
    </w:p>
    <w:p w:rsidR="00914D88" w:rsidP="00914D88">
      <w:pPr>
        <w:pStyle w:val="Answer"/>
      </w:pPr>
      <w:sdt>
        <w:sdtPr>
          <w:alias w:val="Witness"/>
          <w:id w:val="69782595"/>
          <w:placeholder>
            <w:docPart w:val="D7036DC66B2A41A1AC39197888B2CCD5"/>
          </w:placeholder>
          <w:richText/>
        </w:sdtPr>
        <w:sdtContent>
          <w:r w:rsidRPr="0097484F">
            <w:rPr>
              <w:b/>
              <w:i/>
            </w:rPr>
            <w:t>Bernard Donoghue:</w:t>
          </w:r>
        </w:sdtContent>
      </w:sdt>
      <w:r>
        <w:t xml:space="preserve"> What is particularly unfortunate is that we know that there are </w:t>
      </w:r>
      <w:r>
        <w:t>a number of</w:t>
      </w:r>
      <w:r>
        <w:t xml:space="preserve"> cases of French schools who say that if one of their children in one of their classes does not have a passport</w:t>
      </w:r>
      <w:r w:rsidR="001814B8">
        <w:t>,</w:t>
      </w:r>
      <w:r>
        <w:t xml:space="preserve"> then none of that class can go on a trip to Kent, for example, because they have the whole of the EU to travel around with an ID card.</w:t>
      </w:r>
    </w:p>
    <w:p w:rsidR="001814B8" w:rsidP="00914D88">
      <w:pPr>
        <w:pStyle w:val="Question"/>
      </w:pPr>
      <w:sdt>
        <w:sdtPr>
          <w:alias w:val="Member"/>
          <w:tag w:val="&lt;Member mnisId='1400' dodsId='25777'&gt;"/>
          <w:id w:val="-309099520"/>
          <w:placeholder>
            <w:docPart w:val="D7036DC66B2A41A1AC39197888B2CCD5"/>
          </w:placeholder>
          <w:richText/>
        </w:sdtPr>
        <w:sdtContent>
          <w:r w:rsidRPr="0097484F" w:rsidR="00914D88">
            <w:rPr>
              <w:b/>
            </w:rPr>
            <w:t>Kevin Brennan:</w:t>
          </w:r>
        </w:sdtContent>
      </w:sdt>
      <w:r w:rsidR="00914D88">
        <w:t xml:space="preserve"> It </w:t>
      </w:r>
      <w:r>
        <w:t xml:space="preserve">would </w:t>
      </w:r>
      <w:r w:rsidR="00914D88">
        <w:t xml:space="preserve">also </w:t>
      </w:r>
      <w:r>
        <w:t xml:space="preserve">be </w:t>
      </w:r>
      <w:r w:rsidR="00914D88">
        <w:t xml:space="preserve">discriminatory towards that </w:t>
      </w:r>
      <w:r w:rsidR="00914D88">
        <w:t>child, if</w:t>
      </w:r>
      <w:r w:rsidR="00914D88">
        <w:t xml:space="preserve"> </w:t>
      </w:r>
      <w:r>
        <w:t xml:space="preserve">the school </w:t>
      </w:r>
      <w:r w:rsidR="00914D88">
        <w:t>insisted upon</w:t>
      </w:r>
      <w:r>
        <w:t xml:space="preserve"> that</w:t>
      </w:r>
      <w:r w:rsidR="00914D88">
        <w:t>. I would have done the same when I was a schoolteacher. If a child could not afford to come on the trip</w:t>
      </w:r>
      <w:r>
        <w:t>,</w:t>
      </w:r>
      <w:r w:rsidR="00914D88">
        <w:t xml:space="preserve"> we made sure they were able to come</w:t>
      </w:r>
      <w:r>
        <w:t>. W</w:t>
      </w:r>
      <w:r w:rsidR="00881C69">
        <w:t>e would never exclude anybody</w:t>
      </w:r>
      <w:r w:rsidR="00914D88">
        <w:t xml:space="preserve"> for that reason.</w:t>
      </w:r>
    </w:p>
    <w:p w:rsidR="00914D88" w:rsidP="003B6F32">
      <w:pPr>
        <w:pStyle w:val="Question"/>
        <w:numPr>
          <w:ilvl w:val="0"/>
          <w:numId w:val="0"/>
        </w:numPr>
        <w:ind w:left="794"/>
      </w:pPr>
      <w:r>
        <w:t xml:space="preserve">Finally, </w:t>
      </w:r>
      <w:r w:rsidR="000A1055">
        <w:t xml:space="preserve">this whole inquiry that we are doing is about </w:t>
      </w:r>
      <w:r w:rsidR="003B6F32">
        <w:t>selling Britain abroad. D</w:t>
      </w:r>
      <w:r>
        <w:t>oes the whole issue of net zero constitute an existential threat to this whole business ultimately?</w:t>
      </w:r>
    </w:p>
    <w:p w:rsidR="003B6F32" w:rsidP="00914D88">
      <w:pPr>
        <w:pStyle w:val="Answer"/>
      </w:pPr>
      <w:sdt>
        <w:sdtPr>
          <w:alias w:val="Witness"/>
          <w:id w:val="-823040706"/>
          <w:placeholder>
            <w:docPart w:val="D7036DC66B2A41A1AC39197888B2CCD5"/>
          </w:placeholder>
          <w:richText/>
        </w:sdtPr>
        <w:sdtContent>
          <w:r w:rsidRPr="00913FB5" w:rsidR="00914D88">
            <w:rPr>
              <w:b/>
              <w:i/>
            </w:rPr>
            <w:t>Bernard Donoghue:</w:t>
          </w:r>
        </w:sdtContent>
      </w:sdt>
      <w:r w:rsidR="00914D88">
        <w:t xml:space="preserve"> Net zero in terms of sustainable </w:t>
      </w:r>
      <w:r>
        <w:t xml:space="preserve">development </w:t>
      </w:r>
      <w:r w:rsidR="00914D88">
        <w:t>and climate change?</w:t>
      </w:r>
    </w:p>
    <w:p w:rsidR="003B6F32" w:rsidP="00914D88">
      <w:pPr>
        <w:pStyle w:val="Answer"/>
      </w:pPr>
      <w:r w:rsidRPr="003B6F32">
        <w:rPr>
          <w:b/>
          <w:bCs/>
        </w:rPr>
        <w:t>Kevin Brennan:</w:t>
      </w:r>
      <w:r>
        <w:t xml:space="preserve"> Yes.</w:t>
      </w:r>
    </w:p>
    <w:p w:rsidR="00914D88" w:rsidP="003B6F32">
      <w:pPr>
        <w:pStyle w:val="Answer"/>
      </w:pPr>
      <w:sdt>
        <w:sdtPr>
          <w:alias w:val="Witness"/>
          <w:id w:val="804429805"/>
          <w:placeholder>
            <w:docPart w:val="CD3908952B824653A2F745C2475F4762"/>
          </w:placeholder>
          <w:richText/>
        </w:sdtPr>
        <w:sdtContent>
          <w:r w:rsidRPr="00913FB5" w:rsidR="003B6F32">
            <w:rPr>
              <w:b/>
              <w:i/>
            </w:rPr>
            <w:t>Bernard Donoghue:</w:t>
          </w:r>
        </w:sdtContent>
      </w:sdt>
      <w:r w:rsidR="003B6F32">
        <w:t xml:space="preserve"> </w:t>
      </w:r>
      <w:r>
        <w:t xml:space="preserve">It is a </w:t>
      </w:r>
      <w:r>
        <w:t>really good</w:t>
      </w:r>
      <w:r>
        <w:t xml:space="preserve"> question and everyone within the tourism industry, not just here in the UK but around the world, is asking themselves three questions. One is</w:t>
      </w:r>
      <w:r w:rsidR="00B00A44">
        <w:t>,</w:t>
      </w:r>
      <w:r>
        <w:t xml:space="preserve"> how can we be environmentally and financially sustainable? Secondly, how do we operate in a green</w:t>
      </w:r>
      <w:r w:rsidR="00B00A44">
        <w:t>,</w:t>
      </w:r>
      <w:r>
        <w:t xml:space="preserve"> sustainable and</w:t>
      </w:r>
      <w:r w:rsidR="00B00A44">
        <w:t>,</w:t>
      </w:r>
      <w:r>
        <w:t xml:space="preserve"> ideally</w:t>
      </w:r>
      <w:r w:rsidR="00B00A44">
        <w:t>,</w:t>
      </w:r>
      <w:r>
        <w:t xml:space="preserve"> a climate net zero way, but also encourage our customers and visitors to do the same? I will give you </w:t>
      </w:r>
      <w:r w:rsidR="00B00A44">
        <w:t xml:space="preserve">an </w:t>
      </w:r>
      <w:r>
        <w:t>example</w:t>
      </w:r>
      <w:r w:rsidR="00B00A44">
        <w:t>.</w:t>
      </w:r>
      <w:r>
        <w:t xml:space="preserve"> I chair the National Trust’s regional board for London and the south-east</w:t>
      </w:r>
      <w:r w:rsidR="00B00A44">
        <w:t>,</w:t>
      </w:r>
      <w:r>
        <w:t xml:space="preserve"> and we are looking at what </w:t>
      </w:r>
      <w:r w:rsidR="00B00A44">
        <w:t xml:space="preserve">the </w:t>
      </w:r>
      <w:r>
        <w:t>carbon impact is not just of running our properties</w:t>
      </w:r>
      <w:r w:rsidR="00B02728">
        <w:t>,</w:t>
      </w:r>
      <w:r>
        <w:t xml:space="preserve"> but of our visitors, who very often</w:t>
      </w:r>
      <w:r w:rsidR="00B02728">
        <w:t>—</w:t>
      </w:r>
      <w:r>
        <w:t>this comes back to Jane Stevenson’s point about the last mile</w:t>
      </w:r>
      <w:r w:rsidR="00B02728">
        <w:t>—</w:t>
      </w:r>
      <w:r>
        <w:t>have to</w:t>
      </w:r>
      <w:r>
        <w:t xml:space="preserve"> drive to National Trust and heritage properties because they are not serviced by public transport</w:t>
      </w:r>
      <w:r w:rsidR="00B02728">
        <w:t>. H</w:t>
      </w:r>
      <w:r>
        <w:t>ow do we help people do that?</w:t>
      </w:r>
    </w:p>
    <w:p w:rsidR="00914D88" w:rsidP="00914D88">
      <w:pPr>
        <w:pStyle w:val="Answer"/>
      </w:pPr>
      <w:r>
        <w:t xml:space="preserve">The last point is </w:t>
      </w:r>
      <w:r w:rsidR="00424D78">
        <w:t xml:space="preserve">that </w:t>
      </w:r>
      <w:r>
        <w:t xml:space="preserve">it is the case that flying at the rates that the world did in 2019 is not environmentally </w:t>
      </w:r>
      <w:r>
        <w:t>sustainable, unless</w:t>
      </w:r>
      <w:r>
        <w:t xml:space="preserve"> the carbon impact can be massively reduced. The entire sector is talking about this as an existential threat to its existence, but being the resilient, creative and thoughtful sector that we are, we are trying to come up with creative solutions to that, rather than assume that this is going to be the end of what would otherwise be the UK’s fifth biggest industry.</w:t>
      </w:r>
    </w:p>
    <w:p w:rsidR="00914D88" w:rsidP="00914D88">
      <w:pPr>
        <w:pStyle w:val="Question"/>
      </w:pPr>
      <w:sdt>
        <w:sdtPr>
          <w:alias w:val="Member"/>
          <w:tag w:val="&lt;Member mnisId='1400' dodsId='25777'&gt;"/>
          <w:id w:val="-1562247506"/>
          <w:placeholder>
            <w:docPart w:val="D7036DC66B2A41A1AC39197888B2CCD5"/>
          </w:placeholder>
          <w:richText/>
        </w:sdtPr>
        <w:sdtContent>
          <w:r w:rsidRPr="00913FB5">
            <w:rPr>
              <w:b/>
            </w:rPr>
            <w:t>Kevin Brennan:</w:t>
          </w:r>
        </w:sdtContent>
      </w:sdt>
      <w:r>
        <w:t xml:space="preserve"> Can I finally ask Martha</w:t>
      </w:r>
      <w:r w:rsidR="00424D78">
        <w:t>,</w:t>
      </w:r>
      <w:r>
        <w:t xml:space="preserve"> in a slightly off-piste question, what you make</w:t>
      </w:r>
      <w:r w:rsidR="000C4911">
        <w:t>,</w:t>
      </w:r>
      <w:r>
        <w:t xml:space="preserve"> as the head of the Historic Houses </w:t>
      </w:r>
      <w:r w:rsidR="00CD29DF">
        <w:t>A</w:t>
      </w:r>
      <w:r>
        <w:t>ssociation</w:t>
      </w:r>
      <w:r w:rsidR="000C4911">
        <w:t>,</w:t>
      </w:r>
      <w:r>
        <w:t xml:space="preserve"> of the whole woke debate about contextualising these buildings that you and your members run</w:t>
      </w:r>
      <w:r w:rsidR="000C4911">
        <w:t>,</w:t>
      </w:r>
      <w:r>
        <w:t xml:space="preserve"> in terms of their </w:t>
      </w:r>
      <w:r w:rsidR="000C4911">
        <w:t xml:space="preserve">actual </w:t>
      </w:r>
      <w:r>
        <w:t xml:space="preserve">history? What do you make of Ministers telling people what they should or should not say about how houses </w:t>
      </w:r>
      <w:r w:rsidR="000C4911">
        <w:t xml:space="preserve">were </w:t>
      </w:r>
      <w:r>
        <w:t>financed</w:t>
      </w:r>
      <w:r w:rsidR="000C4911">
        <w:t xml:space="preserve"> and </w:t>
      </w:r>
      <w:r>
        <w:t>built</w:t>
      </w:r>
      <w:r w:rsidR="000C4911">
        <w:t>,</w:t>
      </w:r>
      <w:r>
        <w:t xml:space="preserve"> and what their history is?</w:t>
      </w:r>
    </w:p>
    <w:p w:rsidR="00914D88" w:rsidP="00914D88">
      <w:pPr>
        <w:pStyle w:val="Answer"/>
      </w:pPr>
      <w:sdt>
        <w:sdtPr>
          <w:alias w:val="Witness"/>
          <w:id w:val="-1934896730"/>
          <w:placeholder>
            <w:docPart w:val="D7036DC66B2A41A1AC39197888B2CCD5"/>
          </w:placeholder>
          <w:richText/>
        </w:sdtPr>
        <w:sdtContent>
          <w:r w:rsidRPr="002F7883">
            <w:rPr>
              <w:b/>
              <w:i/>
            </w:rPr>
            <w:t>Martha Lytton-Cobbold:</w:t>
          </w:r>
        </w:sdtContent>
      </w:sdt>
      <w:r>
        <w:t xml:space="preserve"> We are an association representing over 1,500 independent houses</w:t>
      </w:r>
      <w:r w:rsidR="007209C3">
        <w:t xml:space="preserve"> and gardens</w:t>
      </w:r>
      <w:r>
        <w:t>, and so we very much try to support our members and offer them information and try to direct them where they might need further expertise. We support the Government’s initiative to retain and explain. As we have mentioned already</w:t>
      </w:r>
      <w:r w:rsidR="007209C3">
        <w:t>,</w:t>
      </w:r>
      <w:r>
        <w:t xml:space="preserve"> history is living history in these properties. We still live at Knebworth House and are the 19th generation to do so, so history evolves and it needs to be interpreted. It needs to be shared and we like to see engagement. That is what we try to support our members in ensuring that they are able to do.</w:t>
      </w:r>
    </w:p>
    <w:p w:rsidR="00914D88" w:rsidP="00914D88">
      <w:pPr>
        <w:pStyle w:val="Question"/>
      </w:pPr>
      <w:sdt>
        <w:sdtPr>
          <w:alias w:val="Member"/>
          <w:tag w:val="&lt;Member mnisId='1400' dodsId='25777'&gt;"/>
          <w:id w:val="2036537133"/>
          <w:placeholder>
            <w:docPart w:val="D7036DC66B2A41A1AC39197888B2CCD5"/>
          </w:placeholder>
          <w:richText/>
        </w:sdtPr>
        <w:sdtContent>
          <w:r w:rsidRPr="002F7883">
            <w:rPr>
              <w:b/>
            </w:rPr>
            <w:t>Kevin Brennan:</w:t>
          </w:r>
        </w:sdtContent>
      </w:sdt>
      <w:r>
        <w:t xml:space="preserve"> Do you think most of what Ministers say </w:t>
      </w:r>
      <w:r w:rsidR="007209C3">
        <w:t xml:space="preserve">about all this </w:t>
      </w:r>
      <w:r>
        <w:t>is a bit silly, though?</w:t>
      </w:r>
    </w:p>
    <w:p w:rsidR="00914D88" w:rsidP="00914D88">
      <w:pPr>
        <w:pStyle w:val="Answer"/>
      </w:pPr>
      <w:sdt>
        <w:sdtPr>
          <w:alias w:val="Witness"/>
          <w:id w:val="2074309534"/>
          <w:placeholder>
            <w:docPart w:val="D7036DC66B2A41A1AC39197888B2CCD5"/>
          </w:placeholder>
          <w:richText/>
        </w:sdtPr>
        <w:sdtContent>
          <w:r w:rsidRPr="002F7883">
            <w:rPr>
              <w:b/>
              <w:i/>
            </w:rPr>
            <w:t>Martha Lytton-Cobbold:</w:t>
          </w:r>
        </w:sdtContent>
      </w:sdt>
      <w:r>
        <w:t xml:space="preserve"> I think it is an interesting situation</w:t>
      </w:r>
      <w:r w:rsidR="007209C3">
        <w:t>,</w:t>
      </w:r>
      <w:r>
        <w:t xml:space="preserve"> in that it is enabling more dialogue</w:t>
      </w:r>
      <w:r w:rsidR="007209C3">
        <w:t xml:space="preserve"> and</w:t>
      </w:r>
      <w:r>
        <w:t xml:space="preserve"> engagement</w:t>
      </w:r>
      <w:r w:rsidR="007209C3">
        <w:t>,</w:t>
      </w:r>
      <w:r>
        <w:t xml:space="preserve"> and I think it is important that it is discussed. </w:t>
      </w:r>
      <w:r>
        <w:t>In this day and age</w:t>
      </w:r>
      <w:r>
        <w:t xml:space="preserve"> that we are in now</w:t>
      </w:r>
      <w:r w:rsidR="00C71117">
        <w:t>,</w:t>
      </w:r>
      <w:r>
        <w:t xml:space="preserve"> working as we have been for the last 18 months or two years from our homes</w:t>
      </w:r>
      <w:r w:rsidR="00C71117">
        <w:t>,</w:t>
      </w:r>
      <w:r>
        <w:t xml:space="preserve"> people are looking into the internet, they are looking into history, they are trying to </w:t>
      </w:r>
      <w:r>
        <w:t xml:space="preserve">understand their </w:t>
      </w:r>
      <w:r w:rsidR="00C71117">
        <w:t xml:space="preserve">own </w:t>
      </w:r>
      <w:r>
        <w:t>background and heritage. I see that as a positive</w:t>
      </w:r>
      <w:r w:rsidR="00C71117">
        <w:t xml:space="preserve">: </w:t>
      </w:r>
      <w:r>
        <w:t>I think it is good to have dialogue and I think it is good to look at collections and chattels and to visit houses</w:t>
      </w:r>
      <w:r w:rsidR="00C71117">
        <w:t xml:space="preserve">, </w:t>
      </w:r>
      <w:r>
        <w:t>estates</w:t>
      </w:r>
      <w:r>
        <w:t xml:space="preserve"> and gardens to understand that. Local heritage is very important to </w:t>
      </w:r>
      <w:r>
        <w:t>us</w:t>
      </w:r>
      <w:r>
        <w:t xml:space="preserve"> and I think from a sustainable way, if I can go back to your original question, it is a good question for these great big properties, because it is a difficult thing to address, but as Bernard already explained</w:t>
      </w:r>
      <w:r w:rsidR="008B3B5A">
        <w:t>,</w:t>
      </w:r>
      <w:r>
        <w:t xml:space="preserve"> we look at the holistic approach and how we can present, serve, maintain, restore these properties in a sustainable way.</w:t>
      </w:r>
    </w:p>
    <w:p w:rsidR="00914D88" w:rsidP="00914D88">
      <w:pPr>
        <w:pStyle w:val="Question"/>
      </w:pPr>
      <w:sdt>
        <w:sdtPr>
          <w:alias w:val="Member"/>
          <w:tag w:val="&lt;Member mnisId='4127' dodsId='78855'&gt;"/>
          <w:id w:val="-203408498"/>
          <w:placeholder>
            <w:docPart w:val="D7036DC66B2A41A1AC39197888B2CCD5"/>
          </w:placeholder>
          <w:richText/>
        </w:sdtPr>
        <w:sdtContent>
          <w:r w:rsidRPr="002F7883">
            <w:rPr>
              <w:b/>
            </w:rPr>
            <w:t>Julie Elliott:</w:t>
          </w:r>
        </w:sdtContent>
      </w:sdt>
      <w:r>
        <w:t xml:space="preserve"> While it is not what I am going to ask about, I should place on record a declaration that I co-chair the All-Party Group on Northern Culture and I chair the All-Party Group on Digital Skills, the subject of which has been a substantial part of this session today.</w:t>
      </w:r>
    </w:p>
    <w:p w:rsidR="00914D88" w:rsidP="00914D88">
      <w:pPr>
        <w:pStyle w:val="QuestionCont"/>
      </w:pPr>
      <w:r>
        <w:t xml:space="preserve">Bernard, you praised Nigel Huddleston as being a passionate advocate and you called him the </w:t>
      </w:r>
      <w:r w:rsidR="006C7CA5">
        <w:t>t</w:t>
      </w:r>
      <w:r>
        <w:t>ourism Minister</w:t>
      </w:r>
      <w:r>
        <w:t xml:space="preserve">. Of course, Nigel was a member of this Committee in a previous iteration. </w:t>
      </w:r>
      <w:r w:rsidR="006C7CA5">
        <w:t>Actually, w</w:t>
      </w:r>
      <w:r>
        <w:t xml:space="preserve">e do not have a </w:t>
      </w:r>
      <w:r w:rsidR="006C7CA5">
        <w:t>t</w:t>
      </w:r>
      <w:r>
        <w:t>ourism Minister</w:t>
      </w:r>
      <w:r>
        <w:t xml:space="preserve">. We have an Under-Secretary of State, who is responsible for sport, tourism, heritage and </w:t>
      </w:r>
      <w:r w:rsidR="006C7CA5">
        <w:t xml:space="preserve">civil </w:t>
      </w:r>
      <w:r>
        <w:t xml:space="preserve">society, so tourism is only a tiny bit of what Nigel very well looks after, but it could not be said that he is the </w:t>
      </w:r>
      <w:r w:rsidR="007E6937">
        <w:t>t</w:t>
      </w:r>
      <w:r>
        <w:t>ourism Minister</w:t>
      </w:r>
      <w:r>
        <w:t xml:space="preserve">. Do you think that </w:t>
      </w:r>
      <w:r w:rsidR="007E6937">
        <w:t xml:space="preserve">the </w:t>
      </w:r>
      <w:r>
        <w:t xml:space="preserve">Government should have a person </w:t>
      </w:r>
      <w:r w:rsidR="007E6937">
        <w:t xml:space="preserve">who </w:t>
      </w:r>
      <w:r>
        <w:t>responsible just for tourism, or should we make the Secretary of State responsible for tourism? What is your view?</w:t>
      </w:r>
    </w:p>
    <w:p w:rsidR="00023853" w:rsidP="00914D88">
      <w:pPr>
        <w:pStyle w:val="Answer"/>
      </w:pPr>
      <w:sdt>
        <w:sdtPr>
          <w:alias w:val="Witness"/>
          <w:id w:val="-5674063"/>
          <w:placeholder>
            <w:docPart w:val="D7036DC66B2A41A1AC39197888B2CCD5"/>
          </w:placeholder>
          <w:richText/>
        </w:sdtPr>
        <w:sdtContent>
          <w:r w:rsidRPr="00F63C95" w:rsidR="00914D88">
            <w:rPr>
              <w:b/>
              <w:i/>
            </w:rPr>
            <w:t>Bernard Donoghue:</w:t>
          </w:r>
        </w:sdtContent>
      </w:sdt>
      <w:r w:rsidR="00914D88">
        <w:t xml:space="preserve"> It is a very good question. </w:t>
      </w:r>
      <w:r w:rsidR="004D77DF">
        <w:t>P</w:t>
      </w:r>
      <w:r w:rsidR="00914D88">
        <w:t xml:space="preserve">rior to being at </w:t>
      </w:r>
      <w:r w:rsidR="004D77DF">
        <w:t xml:space="preserve">ALVA, I was at </w:t>
      </w:r>
      <w:r w:rsidR="00914D88">
        <w:t>VisitBritain</w:t>
      </w:r>
      <w:r w:rsidR="004D77DF">
        <w:t>, so</w:t>
      </w:r>
      <w:r w:rsidR="00914D88">
        <w:t xml:space="preserve"> I have dealt with this </w:t>
      </w:r>
      <w:r w:rsidR="00914D88">
        <w:t>particular question</w:t>
      </w:r>
      <w:r w:rsidR="00914D88">
        <w:t xml:space="preserve"> for about 20 years, so longer than </w:t>
      </w:r>
      <w:r w:rsidR="004D77DF">
        <w:t>“</w:t>
      </w:r>
      <w:r w:rsidR="00914D88">
        <w:t>Brideshead</w:t>
      </w:r>
      <w:r w:rsidR="004D77DF">
        <w:t>”</w:t>
      </w:r>
      <w:r w:rsidR="00914D88">
        <w:t>. I do not think there is genuinely a neat answer to this</w:t>
      </w:r>
      <w:r w:rsidR="000F1557">
        <w:t>. T</w:t>
      </w:r>
      <w:r w:rsidR="00914D88">
        <w:t xml:space="preserve">he </w:t>
      </w:r>
      <w:r w:rsidR="004D77DF">
        <w:t>t</w:t>
      </w:r>
      <w:r w:rsidR="00914D88">
        <w:t>ourism Minister</w:t>
      </w:r>
      <w:r w:rsidR="000F1557">
        <w:t>—</w:t>
      </w:r>
      <w:r w:rsidR="00914D88">
        <w:t xml:space="preserve">assuming that the </w:t>
      </w:r>
      <w:r w:rsidR="004D77DF">
        <w:t>t</w:t>
      </w:r>
      <w:r w:rsidR="00914D88">
        <w:t>ourism Minister is located in DCMS</w:t>
      </w:r>
      <w:r w:rsidR="000F1557">
        <w:t>,</w:t>
      </w:r>
      <w:r w:rsidR="00914D88">
        <w:t xml:space="preserve"> or </w:t>
      </w:r>
      <w:r w:rsidR="000F1557">
        <w:t xml:space="preserve">they </w:t>
      </w:r>
      <w:r w:rsidR="00914D88">
        <w:t xml:space="preserve">could be located, as </w:t>
      </w:r>
      <w:r w:rsidR="000F1557">
        <w:t xml:space="preserve">they have </w:t>
      </w:r>
      <w:r w:rsidR="00914D88">
        <w:t xml:space="preserve">been in the past, in Local Government or </w:t>
      </w:r>
      <w:r w:rsidR="000F1557">
        <w:t xml:space="preserve">in </w:t>
      </w:r>
      <w:r w:rsidR="00914D88">
        <w:t>Business</w:t>
      </w:r>
      <w:r w:rsidR="00ED6975">
        <w:t>—</w:t>
      </w:r>
      <w:r w:rsidR="00914D88">
        <w:t>has a convening power, because most of the things that affect tourism do not happen in DCMS. They happen in the Home Office or Transport or Business or Local Government</w:t>
      </w:r>
      <w:r w:rsidR="00ED6975">
        <w:t>,</w:t>
      </w:r>
      <w:r w:rsidR="00914D88">
        <w:t xml:space="preserve"> or wherever.</w:t>
      </w:r>
    </w:p>
    <w:p w:rsidR="00914D88" w:rsidP="00914D88">
      <w:pPr>
        <w:pStyle w:val="Answer"/>
      </w:pPr>
      <w:r>
        <w:t xml:space="preserve">One of the most important things is that wherever the </w:t>
      </w:r>
      <w:r w:rsidR="00611FAC">
        <w:t>t</w:t>
      </w:r>
      <w:r>
        <w:t>ourism Minister</w:t>
      </w:r>
      <w:r>
        <w:t xml:space="preserve"> is located and at whatever ministerial level</w:t>
      </w:r>
      <w:r w:rsidR="00611FAC">
        <w:t xml:space="preserve"> they are,</w:t>
      </w:r>
      <w:r>
        <w:t xml:space="preserve"> they have a convening power to bring together the other Ministers from across Whitehall and</w:t>
      </w:r>
      <w:r w:rsidR="00611FAC">
        <w:t>,</w:t>
      </w:r>
      <w:r>
        <w:t xml:space="preserve"> indeed</w:t>
      </w:r>
      <w:r w:rsidR="00611FAC">
        <w:t>,</w:t>
      </w:r>
      <w:r>
        <w:t xml:space="preserve"> the devolved </w:t>
      </w:r>
      <w:r w:rsidR="00611FAC">
        <w:t>A</w:t>
      </w:r>
      <w:r>
        <w:t>dministrations who can affect tourism policy for the whole of the UK.</w:t>
      </w:r>
    </w:p>
    <w:p w:rsidR="00914D88" w:rsidP="00611FAC">
      <w:pPr>
        <w:pStyle w:val="Answer"/>
      </w:pPr>
      <w:r>
        <w:t>One of the best things that happened</w:t>
      </w:r>
      <w:r w:rsidR="00611FAC">
        <w:t xml:space="preserve">, which was </w:t>
      </w:r>
      <w:r>
        <w:t xml:space="preserve">initiated many years ago by the then Secretary of State for Culture, Media and Sport, Chris Smith, was an interdepartmental </w:t>
      </w:r>
      <w:r w:rsidR="00872D0C">
        <w:t>Tourism Industry Council</w:t>
      </w:r>
      <w:r>
        <w:t>, bringing together all Ministers from across Whitehall. That has now been reinstituted under this Government, and the first departmental meeting of Ministers from across Whitehall was chaired by the current Secretary of State just a couple of weeks ago.</w:t>
      </w:r>
    </w:p>
    <w:p w:rsidR="00023853" w:rsidP="00914D88">
      <w:pPr>
        <w:pStyle w:val="Answer"/>
      </w:pPr>
      <w:r>
        <w:t xml:space="preserve">To briefly answer your question, I think tourism is the fifth biggest industry, </w:t>
      </w:r>
      <w:r w:rsidR="005F7E98">
        <w:t xml:space="preserve">the </w:t>
      </w:r>
      <w:r>
        <w:t xml:space="preserve">third largest employer, and deserves more profile than it gets. I think we have proved that we are resilient and that we have an importance to </w:t>
      </w:r>
      <w:r>
        <w:t>the country that is not just economic</w:t>
      </w:r>
      <w:r w:rsidR="00C753E9">
        <w:t>. W</w:t>
      </w:r>
      <w:r>
        <w:t>hen people were able to leave their homes after lockdown last year</w:t>
      </w:r>
      <w:r w:rsidR="00C753E9">
        <w:t>,</w:t>
      </w:r>
      <w:r>
        <w:t xml:space="preserve"> the first places that they went to were gardens, parks, zoos, forests, coasts, stately </w:t>
      </w:r>
      <w:r>
        <w:t>homes</w:t>
      </w:r>
      <w:r>
        <w:t xml:space="preserve"> and heritage properties. That gives us an indication of not just our economic importance</w:t>
      </w:r>
      <w:r w:rsidR="00C753E9">
        <w:t>,</w:t>
      </w:r>
      <w:r>
        <w:t xml:space="preserve"> but the importance that we </w:t>
      </w:r>
      <w:r>
        <w:t>have to</w:t>
      </w:r>
      <w:r>
        <w:t xml:space="preserve"> physical and mental wellbeing too.</w:t>
      </w:r>
    </w:p>
    <w:p w:rsidR="00914D88" w:rsidP="00914D88">
      <w:pPr>
        <w:pStyle w:val="Answer"/>
      </w:pPr>
      <w:r>
        <w:t>I am always delighted with the current Minister and always want them to shine and be the recipient of more money and political largesse</w:t>
      </w:r>
      <w:r w:rsidR="0032721E">
        <w:t xml:space="preserve"> from their masters</w:t>
      </w:r>
      <w:r>
        <w:t>.</w:t>
      </w:r>
    </w:p>
    <w:p w:rsidR="00914D88" w:rsidP="00914D88">
      <w:pPr>
        <w:pStyle w:val="Question"/>
      </w:pPr>
      <w:sdt>
        <w:sdtPr>
          <w:alias w:val="Member"/>
          <w:tag w:val="&lt;Member mnisId='4127' dodsId='78855'&gt;"/>
          <w:id w:val="1128364213"/>
          <w:placeholder>
            <w:docPart w:val="D7036DC66B2A41A1AC39197888B2CCD5"/>
          </w:placeholder>
          <w:richText/>
        </w:sdtPr>
        <w:sdtContent>
          <w:r w:rsidRPr="0084364B">
            <w:rPr>
              <w:b/>
            </w:rPr>
            <w:t>Julie Elliott:</w:t>
          </w:r>
        </w:sdtContent>
      </w:sdt>
      <w:r>
        <w:t xml:space="preserve"> Martha, I saw you nodding. Do you want to add to that?</w:t>
      </w:r>
    </w:p>
    <w:p w:rsidR="00914D88" w:rsidP="00914D88">
      <w:pPr>
        <w:pStyle w:val="Answer"/>
      </w:pPr>
      <w:sdt>
        <w:sdtPr>
          <w:alias w:val="Witness"/>
          <w:id w:val="-370379847"/>
          <w:placeholder>
            <w:docPart w:val="D7036DC66B2A41A1AC39197888B2CCD5"/>
          </w:placeholder>
          <w:richText/>
        </w:sdtPr>
        <w:sdtContent>
          <w:r w:rsidRPr="0084364B">
            <w:rPr>
              <w:b/>
              <w:i/>
            </w:rPr>
            <w:t>Martha Lytton-Cobbold:</w:t>
          </w:r>
        </w:sdtContent>
      </w:sdt>
      <w:r>
        <w:t xml:space="preserve"> No, I fully support what Bernard has been stating and would like to reiterate the importance of tourism for us. I agree that</w:t>
      </w:r>
      <w:r w:rsidR="0032721E">
        <w:t>,</w:t>
      </w:r>
      <w:r>
        <w:t xml:space="preserve"> in a situation of a pandemic</w:t>
      </w:r>
      <w:r w:rsidR="0032721E">
        <w:t>,</w:t>
      </w:r>
      <w:r>
        <w:t xml:space="preserve"> we were able to drive that industry by the skin of our teeth in most situations and through entrepreneurial</w:t>
      </w:r>
      <w:r w:rsidR="0032721E">
        <w:t>ism</w:t>
      </w:r>
      <w:r>
        <w:t xml:space="preserve"> </w:t>
      </w:r>
      <w:r w:rsidR="0032721E">
        <w:t xml:space="preserve">in </w:t>
      </w:r>
      <w:r>
        <w:t>finding ways to engage. Nigel has been exemplary in supporting tourism and heritage</w:t>
      </w:r>
      <w:r w:rsidR="0032721E">
        <w:t>,</w:t>
      </w:r>
      <w:r>
        <w:t xml:space="preserve"> and we were delighted when he was reappointed and we would love to see that opportunity not only focusing on tourism</w:t>
      </w:r>
      <w:r w:rsidR="00C379DC">
        <w:t>,</w:t>
      </w:r>
      <w:r>
        <w:t xml:space="preserve"> but also seeing the de Bois report on DMOs realised and to see a greater conduit and portal of funding going into tourism.</w:t>
      </w:r>
    </w:p>
    <w:p w:rsidR="009946BD" w:rsidP="003A32ED">
      <w:pPr>
        <w:pStyle w:val="Question"/>
      </w:pPr>
      <w:sdt>
        <w:sdtPr>
          <w:alias w:val="Member"/>
          <w:tag w:val="&lt;Member mnisId='4127' dodsId='78855'&gt;"/>
          <w:id w:val="1170520165"/>
          <w:placeholder>
            <w:docPart w:val="D7036DC66B2A41A1AC39197888B2CCD5"/>
          </w:placeholder>
          <w:richText/>
        </w:sdtPr>
        <w:sdtContent>
          <w:r w:rsidRPr="0084364B" w:rsidR="00914D88">
            <w:rPr>
              <w:b/>
            </w:rPr>
            <w:t>Julie Elliott:</w:t>
          </w:r>
        </w:sdtContent>
      </w:sdt>
      <w:r w:rsidR="00914D88">
        <w:t xml:space="preserve"> </w:t>
      </w:r>
      <w:r w:rsidR="003A32ED">
        <w:t xml:space="preserve">We have mentioned the issues around Government </w:t>
      </w:r>
      <w:r w:rsidR="00914D88">
        <w:t>messaging on immigration and around immigration</w:t>
      </w:r>
      <w:r w:rsidR="003A32ED">
        <w:t>,</w:t>
      </w:r>
      <w:r w:rsidR="00914D88">
        <w:t xml:space="preserve"> and perhaps </w:t>
      </w:r>
      <w:r w:rsidR="003A32ED">
        <w:t>G</w:t>
      </w:r>
      <w:r w:rsidR="00914D88">
        <w:t>overnment messaging on immigration negatively impact</w:t>
      </w:r>
      <w:r w:rsidR="003A32ED">
        <w:t>s</w:t>
      </w:r>
      <w:r w:rsidR="00914D88">
        <w:t xml:space="preserve"> the concept of British culture. Do you think that is a problem and do you think that that needs to change? </w:t>
      </w:r>
      <w:r w:rsidR="00D7650B">
        <w:t xml:space="preserve">I will go to </w:t>
      </w:r>
      <w:r w:rsidR="00914D88">
        <w:t>Bernard first</w:t>
      </w:r>
      <w:r w:rsidR="00D7650B">
        <w:t>, but</w:t>
      </w:r>
      <w:r w:rsidR="00914D88">
        <w:t xml:space="preserve"> I am conscious that we are going to Bernard </w:t>
      </w:r>
      <w:r w:rsidR="00D7650B">
        <w:t xml:space="preserve">a </w:t>
      </w:r>
      <w:r w:rsidR="00914D88">
        <w:t>lot</w:t>
      </w:r>
      <w:r w:rsidR="00D7650B">
        <w:t>,</w:t>
      </w:r>
      <w:r w:rsidR="00914D88">
        <w:t xml:space="preserve"> so I </w:t>
      </w:r>
      <w:r>
        <w:t>will ask everyone to comment.</w:t>
      </w:r>
    </w:p>
    <w:p w:rsidR="007C7F97" w:rsidP="00914D88">
      <w:pPr>
        <w:pStyle w:val="Answer"/>
      </w:pPr>
      <w:sdt>
        <w:sdtPr>
          <w:alias w:val="Witness"/>
          <w:id w:val="-1715643695"/>
          <w:placeholder>
            <w:docPart w:val="D7036DC66B2A41A1AC39197888B2CCD5"/>
          </w:placeholder>
          <w:richText/>
        </w:sdtPr>
        <w:sdtContent>
          <w:r w:rsidRPr="00EC50AE" w:rsidR="00914D88">
            <w:rPr>
              <w:b/>
              <w:i/>
            </w:rPr>
            <w:t>Bernard Donoghue:</w:t>
          </w:r>
        </w:sdtContent>
      </w:sdt>
      <w:r w:rsidR="00914D88">
        <w:t xml:space="preserve"> Yes. Vocabulary makes a difference and attitude makes a difference. I want to give two particular examples. The first is that there is something called the Nation Brands Index, which is undertaken every year</w:t>
      </w:r>
      <w:r w:rsidR="0078726D">
        <w:t>. I</w:t>
      </w:r>
      <w:r w:rsidR="00914D88">
        <w:t xml:space="preserve">t is undertaken by a British </w:t>
      </w:r>
      <w:r w:rsidR="00914D88">
        <w:t>consultant</w:t>
      </w:r>
      <w:r w:rsidR="00914D88">
        <w:t xml:space="preserve"> and it measures the brand of a nation around the world against a number of criteria. The criteria could be the attractiveness of the countryside, the stability of the </w:t>
      </w:r>
      <w:r w:rsidR="0078726D">
        <w:t>G</w:t>
      </w:r>
      <w:r w:rsidR="00914D88">
        <w:t xml:space="preserve">overnment, the stability of the economy, the importance of tourism, </w:t>
      </w:r>
      <w:r w:rsidR="00914D88">
        <w:t>heritage</w:t>
      </w:r>
      <w:r w:rsidR="00914D88">
        <w:t xml:space="preserve"> and culture</w:t>
      </w:r>
      <w:r w:rsidR="0078726D">
        <w:t>—t</w:t>
      </w:r>
      <w:r w:rsidR="00914D88">
        <w:t>here are a number of different criteria.</w:t>
      </w:r>
    </w:p>
    <w:p w:rsidR="00023853" w:rsidP="00914D88">
      <w:pPr>
        <w:pStyle w:val="Answer"/>
      </w:pPr>
      <w:r>
        <w:t>As the United Kingdom</w:t>
      </w:r>
      <w:r w:rsidR="007C7F97">
        <w:t>,</w:t>
      </w:r>
      <w:r>
        <w:t xml:space="preserve"> we always do reasonably well. We are always in the top five of brands as a nation</w:t>
      </w:r>
      <w:r w:rsidR="007C7F97">
        <w:t>,</w:t>
      </w:r>
      <w:r>
        <w:t xml:space="preserve"> and </w:t>
      </w:r>
      <w:r w:rsidR="007C7F97">
        <w:t>VisitBritain has</w:t>
      </w:r>
      <w:r>
        <w:t xml:space="preserve"> lots of information about this and I am sure </w:t>
      </w:r>
      <w:r w:rsidR="00A25242">
        <w:t xml:space="preserve">it </w:t>
      </w:r>
      <w:r>
        <w:t>would be happy to provide it to you. Where we have never done particularly well is around welcome. We are seen as an interesting place, a fascinating place, a country with lots of rich and diverse heritage, but we are not seen as spontaneously warm and welcoming, as for example</w:t>
      </w:r>
      <w:r w:rsidR="00A25242">
        <w:t>—and there are distinctions here—</w:t>
      </w:r>
      <w:r>
        <w:t>the Scottish are seen as more welcoming than the English,</w:t>
      </w:r>
      <w:r w:rsidR="002432CB">
        <w:t xml:space="preserve"> and</w:t>
      </w:r>
      <w:r>
        <w:t xml:space="preserve"> the Irish are seen as more welcoming than the whole of the UK, so there are different comparators here.</w:t>
      </w:r>
    </w:p>
    <w:p w:rsidR="00914D88" w:rsidP="00914D88">
      <w:pPr>
        <w:pStyle w:val="Answer"/>
      </w:pPr>
      <w:r>
        <w:t xml:space="preserve">Vocabulary can make a difference. I will give you as an example when the Nation Brands Index </w:t>
      </w:r>
      <w:r w:rsidR="00485CB4">
        <w:t xml:space="preserve">of the United States </w:t>
      </w:r>
      <w:r>
        <w:t xml:space="preserve">was undertaken under President </w:t>
      </w:r>
      <w:r>
        <w:t>Trump</w:t>
      </w:r>
      <w:r w:rsidR="00485CB4">
        <w:t>,</w:t>
      </w:r>
      <w:r>
        <w:t xml:space="preserve"> America’s Nation Brands Index plummeted in comparison to when the Nation Brands Index was undertaken for the United States under President Obama</w:t>
      </w:r>
      <w:r w:rsidR="00485CB4">
        <w:t>,</w:t>
      </w:r>
      <w:r>
        <w:t xml:space="preserve"> where it soared. That is not because Times Square had changed within that five-year period, or indeed the Grand Canyon. It was about how that country was perceived. To answer your point, vocabulary and attitude towards people who live overseas can make a difference to the perception of a nation.</w:t>
      </w:r>
    </w:p>
    <w:p w:rsidR="00914D88" w:rsidP="00914D88">
      <w:pPr>
        <w:pStyle w:val="Question"/>
      </w:pPr>
      <w:sdt>
        <w:sdtPr>
          <w:alias w:val="Member"/>
          <w:tag w:val="&lt;Member mnisId='4127' dodsId='78855'&gt;"/>
          <w:id w:val="-75054232"/>
          <w:placeholder>
            <w:docPart w:val="D7036DC66B2A41A1AC39197888B2CCD5"/>
          </w:placeholder>
          <w:richText/>
        </w:sdtPr>
        <w:sdtContent>
          <w:r w:rsidRPr="00EC50AE">
            <w:rPr>
              <w:b/>
            </w:rPr>
            <w:t>Julie Elliott:</w:t>
          </w:r>
        </w:sdtContent>
      </w:sdt>
      <w:r>
        <w:t xml:space="preserve"> Do you think it is </w:t>
      </w:r>
      <w:r w:rsidR="004F3EDB">
        <w:t>at the moment</w:t>
      </w:r>
      <w:r>
        <w:t>?</w:t>
      </w:r>
    </w:p>
    <w:p w:rsidR="00023853" w:rsidP="00914D88">
      <w:pPr>
        <w:pStyle w:val="Answer"/>
      </w:pPr>
      <w:sdt>
        <w:sdtPr>
          <w:alias w:val="Witness"/>
          <w:id w:val="2075006684"/>
          <w:placeholder>
            <w:docPart w:val="D7036DC66B2A41A1AC39197888B2CCD5"/>
          </w:placeholder>
          <w:richText/>
        </w:sdtPr>
        <w:sdtContent>
          <w:r w:rsidRPr="00EC50AE" w:rsidR="00914D88">
            <w:rPr>
              <w:b/>
              <w:i/>
            </w:rPr>
            <w:t>Bernard Donoghue:</w:t>
          </w:r>
        </w:sdtContent>
      </w:sdt>
      <w:r w:rsidR="00914D88">
        <w:t xml:space="preserve"> I think it is a constant.</w:t>
      </w:r>
    </w:p>
    <w:p w:rsidR="00914D88" w:rsidP="00914D88">
      <w:pPr>
        <w:pStyle w:val="Question"/>
      </w:pPr>
      <w:sdt>
        <w:sdtPr>
          <w:alias w:val="Member"/>
          <w:tag w:val="&lt;Member mnisId='4127' dodsId='78855'&gt;"/>
          <w:id w:val="1479190887"/>
          <w:placeholder>
            <w:docPart w:val="D7036DC66B2A41A1AC39197888B2CCD5"/>
          </w:placeholder>
          <w:richText/>
        </w:sdtPr>
        <w:sdtContent>
          <w:r w:rsidRPr="00EC50AE">
            <w:rPr>
              <w:b/>
            </w:rPr>
            <w:t>Julie Elliott:</w:t>
          </w:r>
        </w:sdtContent>
      </w:sdt>
      <w:r>
        <w:t xml:space="preserve"> Does anybody else want to comment on that? Can I ask all of you, because we have mentioned various Departments </w:t>
      </w:r>
      <w:r>
        <w:t>during the course of</w:t>
      </w:r>
      <w:r>
        <w:t xml:space="preserve"> this hearing today, is it clear who you need </w:t>
      </w:r>
      <w:r w:rsidR="002100E3">
        <w:t xml:space="preserve">to lobby </w:t>
      </w:r>
      <w:r>
        <w:t xml:space="preserve">in </w:t>
      </w:r>
      <w:r w:rsidR="002100E3">
        <w:t>G</w:t>
      </w:r>
      <w:r>
        <w:t>overnment to make changes in policy? Is it clear for whatever you are lobbying on</w:t>
      </w:r>
      <w:r w:rsidR="002100E3">
        <w:t>,</w:t>
      </w:r>
      <w:r>
        <w:t xml:space="preserve"> who you go to?</w:t>
      </w:r>
    </w:p>
    <w:p w:rsidR="00914D88" w:rsidP="00914D88">
      <w:pPr>
        <w:pStyle w:val="Answer"/>
      </w:pPr>
      <w:sdt>
        <w:sdtPr>
          <w:alias w:val="Witness"/>
          <w:id w:val="555978509"/>
          <w:placeholder>
            <w:docPart w:val="D7036DC66B2A41A1AC39197888B2CCD5"/>
          </w:placeholder>
          <w:richText/>
        </w:sdtPr>
        <w:sdtContent>
          <w:r w:rsidRPr="008019BD">
            <w:rPr>
              <w:b/>
              <w:i/>
            </w:rPr>
            <w:t>Caroline Cooper Charles:</w:t>
          </w:r>
        </w:sdtContent>
      </w:sdt>
      <w:r>
        <w:t xml:space="preserve"> I think one of the interesting things that we have seen</w:t>
      </w:r>
      <w:r w:rsidR="002100E3">
        <w:t>,</w:t>
      </w:r>
      <w:r>
        <w:t xml:space="preserve"> partly </w:t>
      </w:r>
      <w:r>
        <w:t>as a result of</w:t>
      </w:r>
      <w:r>
        <w:t xml:space="preserve"> the pandemic</w:t>
      </w:r>
      <w:r w:rsidR="002100E3">
        <w:t>,</w:t>
      </w:r>
      <w:r>
        <w:t xml:space="preserve"> is a cluster of </w:t>
      </w:r>
      <w:r w:rsidR="0058060A">
        <w:t xml:space="preserve">representative </w:t>
      </w:r>
      <w:r>
        <w:t>groups from our industry, so BFI</w:t>
      </w:r>
      <w:r w:rsidR="0058060A">
        <w:t xml:space="preserve"> and</w:t>
      </w:r>
      <w:r>
        <w:t xml:space="preserve"> PA</w:t>
      </w:r>
      <w:r w:rsidR="00F50E06">
        <w:t>C</w:t>
      </w:r>
      <w:r>
        <w:t>T, all coming together around a central agenda. From our industry perspective</w:t>
      </w:r>
      <w:r w:rsidR="000B6C4F">
        <w:t>,</w:t>
      </w:r>
      <w:r>
        <w:t xml:space="preserve"> that conversation always feels like it is with DCMS, so I do not think that we ever have conversations within our industry about talking to anybody other than DCMS.</w:t>
      </w:r>
    </w:p>
    <w:p w:rsidR="00914D88" w:rsidP="00914D88">
      <w:pPr>
        <w:pStyle w:val="Question"/>
      </w:pPr>
      <w:sdt>
        <w:sdtPr>
          <w:alias w:val="Member"/>
          <w:tag w:val="&lt;Member mnisId='4127' dodsId='78855'&gt;"/>
          <w:id w:val="-2096466893"/>
          <w:placeholder>
            <w:docPart w:val="D7036DC66B2A41A1AC39197888B2CCD5"/>
          </w:placeholder>
          <w:richText/>
        </w:sdtPr>
        <w:sdtContent>
          <w:r w:rsidRPr="008019BD">
            <w:rPr>
              <w:b/>
            </w:rPr>
            <w:t>Julie Elliott:</w:t>
          </w:r>
        </w:sdtContent>
      </w:sdt>
      <w:r>
        <w:t xml:space="preserve"> Although if it was relating to immigration</w:t>
      </w:r>
      <w:r w:rsidR="000B6C4F">
        <w:t>,</w:t>
      </w:r>
      <w:r>
        <w:t xml:space="preserve"> surely that would be a different Department? You wouldn’t go to a different Department to lobby?</w:t>
      </w:r>
    </w:p>
    <w:p w:rsidR="00914D88" w:rsidP="00914D88">
      <w:pPr>
        <w:pStyle w:val="Answer"/>
      </w:pPr>
      <w:sdt>
        <w:sdtPr>
          <w:alias w:val="Witness"/>
          <w:id w:val="63385082"/>
          <w:placeholder>
            <w:docPart w:val="D7036DC66B2A41A1AC39197888B2CCD5"/>
          </w:placeholder>
          <w:richText/>
        </w:sdtPr>
        <w:sdtContent>
          <w:r w:rsidRPr="008019BD">
            <w:rPr>
              <w:b/>
              <w:i/>
            </w:rPr>
            <w:t>Caroline Cooper Charles:</w:t>
          </w:r>
        </w:sdtContent>
      </w:sdt>
      <w:r>
        <w:t xml:space="preserve"> I think immigration is probably not having quite the same impact on our industry as the tourism industry, but yes, we would definitely see our first line of dialogue always being with DCMS.</w:t>
      </w:r>
    </w:p>
    <w:p w:rsidR="00914D88" w:rsidP="00914D88">
      <w:pPr>
        <w:pStyle w:val="Question"/>
      </w:pPr>
      <w:sdt>
        <w:sdtPr>
          <w:alias w:val="Member"/>
          <w:tag w:val="&lt;Member mnisId='4127' dodsId='78855'&gt;"/>
          <w:id w:val="54052080"/>
          <w:placeholder>
            <w:docPart w:val="D7036DC66B2A41A1AC39197888B2CCD5"/>
          </w:placeholder>
          <w:richText/>
        </w:sdtPr>
        <w:sdtContent>
          <w:r w:rsidRPr="008019BD">
            <w:rPr>
              <w:b/>
            </w:rPr>
            <w:t>Julie Elliott:</w:t>
          </w:r>
        </w:sdtContent>
      </w:sdt>
      <w:r>
        <w:t xml:space="preserve"> What about you, Martha?</w:t>
      </w:r>
    </w:p>
    <w:p w:rsidR="00023853" w:rsidP="00914D88">
      <w:pPr>
        <w:pStyle w:val="Answer"/>
      </w:pPr>
      <w:sdt>
        <w:sdtPr>
          <w:alias w:val="Witness"/>
          <w:id w:val="497540654"/>
          <w:placeholder>
            <w:docPart w:val="D7036DC66B2A41A1AC39197888B2CCD5"/>
          </w:placeholder>
          <w:richText/>
        </w:sdtPr>
        <w:sdtContent>
          <w:r w:rsidRPr="008019BD" w:rsidR="00914D88">
            <w:rPr>
              <w:b/>
              <w:i/>
            </w:rPr>
            <w:t>Martha Lytton-Cobbold:</w:t>
          </w:r>
        </w:sdtContent>
      </w:sdt>
      <w:r w:rsidR="00914D88">
        <w:t xml:space="preserve"> Yes, I think in general we do feel that we have a good roadmap for who we need to lobby, other than when there are Cabinet changes or </w:t>
      </w:r>
      <w:r w:rsidR="00DC532E">
        <w:t>alterations</w:t>
      </w:r>
      <w:r w:rsidR="00914D88">
        <w:t xml:space="preserve"> and an announcement has not been made yet. We are delighted to see Nigel Huddleston back in his seat.</w:t>
      </w:r>
    </w:p>
    <w:p w:rsidR="00FD4552" w:rsidP="00914D88">
      <w:pPr>
        <w:pStyle w:val="Question"/>
      </w:pPr>
      <w:sdt>
        <w:sdtPr>
          <w:alias w:val="Member"/>
          <w:tag w:val="&lt;Member mnisId='4127' dodsId='78855'&gt;"/>
          <w:id w:val="1002249249"/>
          <w:placeholder>
            <w:docPart w:val="D7036DC66B2A41A1AC39197888B2CCD5"/>
          </w:placeholder>
          <w:richText/>
        </w:sdtPr>
        <w:sdtContent>
          <w:r w:rsidRPr="008019BD" w:rsidR="00914D88">
            <w:rPr>
              <w:b/>
            </w:rPr>
            <w:t>Julie Elliott:</w:t>
          </w:r>
        </w:sdtContent>
      </w:sdt>
      <w:r w:rsidR="00914D88">
        <w:t xml:space="preserve"> I want to move on. Recent sessions that we have had on </w:t>
      </w:r>
      <w:r w:rsidR="005B625B">
        <w:t>the G</w:t>
      </w:r>
      <w:r w:rsidR="00914D88">
        <w:t xml:space="preserve">overnment’s approach to major events has suggested that there should be much longer-term planning and much longer-term strategy for attracting major events. Do you think there is a need for </w:t>
      </w:r>
      <w:r>
        <w:t xml:space="preserve">a </w:t>
      </w:r>
      <w:r w:rsidR="00914D88">
        <w:t xml:space="preserve">broad underlying strategy to use culture and heritage assets to promote </w:t>
      </w:r>
      <w:r>
        <w:t xml:space="preserve">the </w:t>
      </w:r>
      <w:r w:rsidR="00914D88">
        <w:t>UK</w:t>
      </w:r>
      <w:r>
        <w:t xml:space="preserve"> when we are talking about attracting big events?</w:t>
      </w:r>
    </w:p>
    <w:p w:rsidR="00023853" w:rsidP="00914D88">
      <w:pPr>
        <w:pStyle w:val="Answer"/>
      </w:pPr>
      <w:sdt>
        <w:sdtPr>
          <w:alias w:val="Witness"/>
          <w:id w:val="1455749640"/>
          <w:placeholder>
            <w:docPart w:val="D7036DC66B2A41A1AC39197888B2CCD5"/>
          </w:placeholder>
          <w:richText/>
        </w:sdtPr>
        <w:sdtContent>
          <w:r w:rsidRPr="008019BD" w:rsidR="00914D88">
            <w:rPr>
              <w:b/>
              <w:i/>
            </w:rPr>
            <w:t>Bernard Donoghue:</w:t>
          </w:r>
        </w:sdtContent>
      </w:sdt>
      <w:r w:rsidR="00914D88">
        <w:t xml:space="preserve"> Yes, absolutely. </w:t>
      </w:r>
      <w:r w:rsidR="00FD4552">
        <w:t xml:space="preserve">I am delighted that </w:t>
      </w:r>
      <w:r w:rsidR="00914D88">
        <w:t xml:space="preserve">it was one of the recommendations of the Northern Culture report just three weeks ago. </w:t>
      </w:r>
      <w:r w:rsidR="000F6E61">
        <w:t xml:space="preserve">That </w:t>
      </w:r>
      <w:r w:rsidR="00914D88">
        <w:t xml:space="preserve">is </w:t>
      </w:r>
      <w:r w:rsidR="00914D88">
        <w:t>absolutely right</w:t>
      </w:r>
      <w:r w:rsidR="000F6E61">
        <w:t>,</w:t>
      </w:r>
      <w:r w:rsidR="00914D88">
        <w:t xml:space="preserve"> and culture and festivals need to be as important and </w:t>
      </w:r>
      <w:r w:rsidR="000F6E61">
        <w:t xml:space="preserve">to </w:t>
      </w:r>
      <w:r w:rsidR="00914D88">
        <w:t xml:space="preserve">have as high a profile as sporting events, or indeed medical conferences. </w:t>
      </w:r>
      <w:r w:rsidR="00914D88">
        <w:t>A number of</w:t>
      </w:r>
      <w:r w:rsidR="00914D88">
        <w:t xml:space="preserve"> years ago</w:t>
      </w:r>
      <w:r w:rsidR="000F6E61">
        <w:t>,</w:t>
      </w:r>
      <w:r w:rsidR="00914D88">
        <w:t xml:space="preserve"> I used to chair Visit Manchester, the DMO for Manchester, and we had a very sophisticated events strategy, </w:t>
      </w:r>
      <w:r w:rsidR="00914D88">
        <w:t>which made sure that we worked very closely with the universities to enable their students and lecturers to be ambassadors for us to attract academic conferences to Manchester. That worked brilliantly well.</w:t>
      </w:r>
    </w:p>
    <w:p w:rsidR="005A2478" w:rsidP="00914D88">
      <w:pPr>
        <w:pStyle w:val="Answer"/>
      </w:pPr>
      <w:r>
        <w:t>I am really delighted that the Government have just strengthened the Events Industry Board and have just added culture and festivals to that board</w:t>
      </w:r>
      <w:r>
        <w:t>,</w:t>
      </w:r>
      <w:r>
        <w:t xml:space="preserve"> so that we can see the UK’s offer as an event hoster in the round, rather than just seeing it through business tourism.</w:t>
      </w:r>
    </w:p>
    <w:p w:rsidR="00023853" w:rsidP="00914D88">
      <w:pPr>
        <w:pStyle w:val="Answer"/>
      </w:pPr>
      <w:r>
        <w:t xml:space="preserve">I think there is more to do. I think we have often neglected business tourism and events tourism at our peril. </w:t>
      </w:r>
      <w:r w:rsidR="008600C2">
        <w:t xml:space="preserve">A </w:t>
      </w:r>
      <w:r>
        <w:t>great place to visit for work is a great place to visit to stay and a great place to educate and study, so the more we can put financial and political investment</w:t>
      </w:r>
      <w:r w:rsidR="008600C2">
        <w:t>—</w:t>
      </w:r>
      <w:r>
        <w:t>by political investment</w:t>
      </w:r>
      <w:r w:rsidR="00045944">
        <w:t>,</w:t>
      </w:r>
      <w:r>
        <w:t xml:space="preserve"> I also mean Ministers supporting cases, writing bid documents, ambassadors writing in support of bids to host things in the UK from around the world in our embassies, consulates and high commissions</w:t>
      </w:r>
      <w:r w:rsidR="002D57AD">
        <w:t>—</w:t>
      </w:r>
      <w:r>
        <w:t>all of that would be really useful. I think we are not putting sufficient effort and money into that really important area.</w:t>
      </w:r>
    </w:p>
    <w:p w:rsidR="00914D88" w:rsidP="00914D88">
      <w:pPr>
        <w:pStyle w:val="Question"/>
      </w:pPr>
      <w:sdt>
        <w:sdtPr>
          <w:alias w:val="Member"/>
          <w:tag w:val="&lt;Member mnisId='4127' dodsId='78855'&gt;"/>
          <w:id w:val="-412631299"/>
          <w:placeholder>
            <w:docPart w:val="D7036DC66B2A41A1AC39197888B2CCD5"/>
          </w:placeholder>
          <w:richText/>
        </w:sdtPr>
        <w:sdtContent>
          <w:r w:rsidRPr="008A4D9C">
            <w:rPr>
              <w:b/>
            </w:rPr>
            <w:t>Julie Elliott:</w:t>
          </w:r>
        </w:sdtContent>
      </w:sdt>
      <w:r>
        <w:t xml:space="preserve"> Martha, if there was a major event wanting to engage with Knebworth House and the grounds you have here</w:t>
      </w:r>
      <w:r w:rsidR="002D57AD">
        <w:t>,</w:t>
      </w:r>
      <w:r>
        <w:t xml:space="preserve"> how much time would you need to plan that into your programme of events? Is it six months? Is it a year? How much time do you need?</w:t>
      </w:r>
    </w:p>
    <w:p w:rsidR="00023853" w:rsidP="00914D88">
      <w:pPr>
        <w:pStyle w:val="Answer"/>
      </w:pPr>
      <w:sdt>
        <w:sdtPr>
          <w:alias w:val="Witness"/>
          <w:id w:val="1423385788"/>
          <w:placeholder>
            <w:docPart w:val="D7036DC66B2A41A1AC39197888B2CCD5"/>
          </w:placeholder>
          <w:richText/>
        </w:sdtPr>
        <w:sdtContent>
          <w:r w:rsidRPr="00FA4E37" w:rsidR="00914D88">
            <w:rPr>
              <w:b/>
              <w:i/>
            </w:rPr>
            <w:t>Martha Lytton-Cobbold:</w:t>
          </w:r>
        </w:sdtContent>
      </w:sdt>
      <w:r w:rsidR="00914D88">
        <w:t xml:space="preserve"> The shortest period for a large-scale event would be about nine months</w:t>
      </w:r>
      <w:r w:rsidR="002D57AD">
        <w:t>,</w:t>
      </w:r>
      <w:r w:rsidR="00914D88">
        <w:t xml:space="preserve"> and in general the lead time tends to be about two years. There is a lot of work that goes into planning, both locally and nationally. As before, we would work very closely with our local community to ensure that the greatest economic stimulation could be derived locally. We also </w:t>
      </w:r>
      <w:r w:rsidR="00914D88">
        <w:t>have to</w:t>
      </w:r>
      <w:r w:rsidR="00914D88">
        <w:t xml:space="preserve"> work with transport and visas</w:t>
      </w:r>
      <w:r w:rsidR="003D4B27">
        <w:t>. O</w:t>
      </w:r>
      <w:r w:rsidR="00914D88">
        <w:t xml:space="preserve">ur promoter who is working with us </w:t>
      </w:r>
      <w:r w:rsidR="003D4B27">
        <w:t xml:space="preserve">for </w:t>
      </w:r>
      <w:r w:rsidR="00914D88">
        <w:t>the Liam Gallagher concert in June is Live Nation. It is an international firm and there is a lot of play that happens with that, and also how it is broadcast.</w:t>
      </w:r>
    </w:p>
    <w:p w:rsidR="00914D88" w:rsidP="00914D88">
      <w:pPr>
        <w:pStyle w:val="Answer"/>
      </w:pPr>
      <w:r>
        <w:t xml:space="preserve">As an </w:t>
      </w:r>
      <w:r w:rsidR="00B01BDE">
        <w:t>example,</w:t>
      </w:r>
      <w:r>
        <w:t xml:space="preserve"> when the previous show, the Oasis event, was relaunched with a film very recently</w:t>
      </w:r>
      <w:r w:rsidR="00AA58C2">
        <w:t>,</w:t>
      </w:r>
      <w:r>
        <w:t xml:space="preserve"> we saw engagement internationally. We saw billboards in Moscow that were promoting this new film, so there is a lot of interest and a lot of engagement that happens with these types of events. Likewise, I am delighted to see </w:t>
      </w:r>
      <w:r w:rsidR="00C22B94">
        <w:t xml:space="preserve">that </w:t>
      </w:r>
      <w:r>
        <w:t>we are beginning to get greater recognition, both here and other properties, with the Historic Houses Association.</w:t>
      </w:r>
    </w:p>
    <w:p w:rsidR="006E1396" w:rsidP="00914D88">
      <w:pPr>
        <w:pStyle w:val="Answer"/>
      </w:pPr>
      <w:sdt>
        <w:sdtPr>
          <w:alias w:val="Member"/>
          <w:tag w:val="&lt;Member mnisId='4410' dodsId='106023'&gt;"/>
          <w:id w:val="80727049"/>
          <w:placeholder>
            <w:docPart w:val="6CECE53FCADA42E4B33563C664A20F64"/>
          </w:placeholder>
          <w:richText/>
        </w:sdtPr>
        <w:sdtContent>
          <w:r w:rsidRPr="003437A3">
            <w:rPr>
              <w:b/>
            </w:rPr>
            <w:t>Chair:</w:t>
          </w:r>
        </w:sdtContent>
      </w:sdt>
      <w:r>
        <w:t xml:space="preserve"> Finally, Clive Efford.</w:t>
      </w:r>
    </w:p>
    <w:p w:rsidR="00914D88" w:rsidP="00AD678B">
      <w:pPr>
        <w:pStyle w:val="Question"/>
      </w:pPr>
      <w:sdt>
        <w:sdtPr>
          <w:alias w:val="Member"/>
          <w:tag w:val="&lt;Member mnisId='165' dodsId='25662'&gt;"/>
          <w:id w:val="1330716828"/>
          <w:placeholder>
            <w:docPart w:val="D7036DC66B2A41A1AC39197888B2CCD5"/>
          </w:placeholder>
          <w:richText/>
        </w:sdtPr>
        <w:sdtContent>
          <w:r w:rsidRPr="00EA7AE9">
            <w:rPr>
              <w:b/>
            </w:rPr>
            <w:t>Clive Efford:</w:t>
          </w:r>
        </w:sdtContent>
      </w:sdt>
      <w:r>
        <w:t xml:space="preserve"> Very briefly, </w:t>
      </w:r>
      <w:r w:rsidR="003B226B">
        <w:t xml:space="preserve">on </w:t>
      </w:r>
      <w:r>
        <w:t xml:space="preserve">the weather. </w:t>
      </w:r>
      <w:r w:rsidR="00FF1E2B">
        <w:t>In m</w:t>
      </w:r>
      <w:r>
        <w:t>y conversation</w:t>
      </w:r>
      <w:r w:rsidR="00FF1E2B">
        <w:t xml:space="preserve">s </w:t>
      </w:r>
      <w:r>
        <w:t>with people who are promoting tourism</w:t>
      </w:r>
      <w:r w:rsidR="00FF1E2B">
        <w:t>,</w:t>
      </w:r>
      <w:r>
        <w:t xml:space="preserve"> particularly in the north of England</w:t>
      </w:r>
      <w:r w:rsidR="00FF1E2B">
        <w:t>,</w:t>
      </w:r>
      <w:r>
        <w:t xml:space="preserve"> </w:t>
      </w:r>
      <w:r w:rsidR="00FF1E2B">
        <w:t xml:space="preserve">they </w:t>
      </w:r>
      <w:r>
        <w:t>complain about how the weather is portrayed</w:t>
      </w:r>
      <w:r w:rsidR="00FF1E2B">
        <w:t xml:space="preserve"> </w:t>
      </w:r>
      <w:r>
        <w:t xml:space="preserve">as being dark and grey all the time. Do you think that locations get a raw deal with the way that </w:t>
      </w:r>
      <w:r w:rsidR="00AD678B">
        <w:t xml:space="preserve">that </w:t>
      </w:r>
      <w:r>
        <w:t xml:space="preserve">sort of humour just </w:t>
      </w:r>
      <w:r w:rsidR="00AD678B">
        <w:t>t</w:t>
      </w:r>
      <w:r>
        <w:t xml:space="preserve">rips off the tongue </w:t>
      </w:r>
      <w:r w:rsidR="00AD678B">
        <w:t xml:space="preserve">of people who talk </w:t>
      </w:r>
      <w:r>
        <w:t xml:space="preserve">about the weather </w:t>
      </w:r>
      <w:r w:rsidR="00AD678B">
        <w:t xml:space="preserve">on the </w:t>
      </w:r>
      <w:r>
        <w:t>news and in our media?</w:t>
      </w:r>
    </w:p>
    <w:p w:rsidR="00901CB8" w:rsidP="00914D88">
      <w:pPr>
        <w:pStyle w:val="Answer"/>
      </w:pPr>
      <w:sdt>
        <w:sdtPr>
          <w:alias w:val="Witness"/>
          <w:id w:val="-1656746896"/>
          <w:placeholder>
            <w:docPart w:val="D7036DC66B2A41A1AC39197888B2CCD5"/>
          </w:placeholder>
          <w:richText/>
        </w:sdtPr>
        <w:sdtContent>
          <w:r w:rsidRPr="00EA7AE9" w:rsidR="00914D88">
            <w:rPr>
              <w:b/>
              <w:i/>
            </w:rPr>
            <w:t>Bernard Donoghue:</w:t>
          </w:r>
        </w:sdtContent>
      </w:sdt>
      <w:r w:rsidR="00914D88">
        <w:t xml:space="preserve"> Yes. I mean</w:t>
      </w:r>
      <w:r w:rsidR="00AD678B">
        <w:t>,</w:t>
      </w:r>
      <w:r w:rsidR="00914D88">
        <w:t xml:space="preserve"> no tourist board in the United Kingdom sells Britain as a sunny destination. We sell it as a fascinating destination full of stories and interesting people, and amazing pubs and heritage properties and all the rest of it, but we do not sell it on the basis of climate. </w:t>
      </w:r>
      <w:r w:rsidR="00B305B3">
        <w:t>M</w:t>
      </w:r>
      <w:r w:rsidR="00914D88">
        <w:t>icro-broadcasting through radio stations to national networks really does make a difference. The odd throwaway comment, “It looks like it is going to be horrible today; best stay in</w:t>
      </w:r>
      <w:r w:rsidR="00C03B28">
        <w:t>,</w:t>
      </w:r>
      <w:r w:rsidR="00914D88">
        <w:t xml:space="preserve">” affects the bottom line of places like this. People </w:t>
      </w:r>
      <w:r w:rsidR="00914D88">
        <w:t>making a decision</w:t>
      </w:r>
      <w:r w:rsidR="00914D88">
        <w:t xml:space="preserve"> when they wake up in the morning, “What’s today going to be like?”</w:t>
      </w:r>
      <w:r w:rsidR="00C03B28">
        <w:t>,</w:t>
      </w:r>
      <w:r w:rsidR="00914D88">
        <w:t xml:space="preserve"> has </w:t>
      </w:r>
      <w:r w:rsidR="00C03B28">
        <w:t xml:space="preserve">the </w:t>
      </w:r>
      <w:r w:rsidR="00914D88">
        <w:t>most profound influence on whether people go out and spend their money.</w:t>
      </w:r>
    </w:p>
    <w:p w:rsidR="00914D88" w:rsidP="00914D88">
      <w:pPr>
        <w:pStyle w:val="Answer"/>
      </w:pPr>
      <w:r>
        <w:t xml:space="preserve">Tourist attractions are not fundamentally in competition with each other. The competition for the leisure pound and the leisure hour is not between one stately home </w:t>
      </w:r>
      <w:r w:rsidR="00C03B28">
        <w:t xml:space="preserve">and </w:t>
      </w:r>
      <w:r>
        <w:t>a zoo</w:t>
      </w:r>
      <w:r w:rsidR="00C03B28">
        <w:t>,</w:t>
      </w:r>
      <w:r>
        <w:t xml:space="preserve"> or a museum or a gallery. It is between Netflix and Amazon and B&amp;Q and the sofa. </w:t>
      </w:r>
      <w:r w:rsidR="00901CB8">
        <w:t>W</w:t>
      </w:r>
      <w:r>
        <w:t>hen you are told by a weather broadcaster, “Best stay at home today</w:t>
      </w:r>
      <w:r w:rsidR="000F1856">
        <w:t>,</w:t>
      </w:r>
      <w:r>
        <w:t>” Britain’s fifth biggest industry has just lost out on a contribution to its P&amp;L</w:t>
      </w:r>
      <w:r w:rsidR="00901CB8">
        <w:t>, s</w:t>
      </w:r>
      <w:r>
        <w:t xml:space="preserve">o </w:t>
      </w:r>
      <w:r w:rsidR="00901CB8">
        <w:t xml:space="preserve">a </w:t>
      </w:r>
      <w:r>
        <w:t>really good</w:t>
      </w:r>
      <w:r>
        <w:t xml:space="preserve"> insight into meteorological broadcasting would be helpful. It is tough, goodness knows, but it is not as flippant as people might think. It has a real impact on the bottom line every day.</w:t>
      </w:r>
    </w:p>
    <w:p w:rsidR="00914D88" w:rsidP="00914D88">
      <w:pPr>
        <w:pStyle w:val="Question"/>
        <w:numPr>
          <w:ilvl w:val="0"/>
          <w:numId w:val="0"/>
        </w:numPr>
        <w:ind w:left="794"/>
      </w:pPr>
      <w:sdt>
        <w:sdtPr>
          <w:alias w:val="Member"/>
          <w:tag w:val="&lt;Member mnisId='165' dodsId='25662'&gt;"/>
          <w:id w:val="-651908360"/>
          <w:placeholder>
            <w:docPart w:val="D7036DC66B2A41A1AC39197888B2CCD5"/>
          </w:placeholder>
          <w:richText/>
        </w:sdtPr>
        <w:sdtContent>
          <w:r w:rsidRPr="003437A3">
            <w:rPr>
              <w:b/>
            </w:rPr>
            <w:t>Clive Efford:</w:t>
          </w:r>
        </w:sdtContent>
      </w:sdt>
      <w:r>
        <w:t xml:space="preserve"> I am glad I gave you </w:t>
      </w:r>
      <w:r w:rsidR="00690868">
        <w:t xml:space="preserve">the </w:t>
      </w:r>
      <w:r>
        <w:t xml:space="preserve">opportunity </w:t>
      </w:r>
      <w:r w:rsidR="00901CB8">
        <w:t xml:space="preserve">to get </w:t>
      </w:r>
      <w:r w:rsidR="00690868">
        <w:t>that off your chest</w:t>
      </w:r>
      <w:r>
        <w:t>.</w:t>
      </w:r>
    </w:p>
    <w:p w:rsidR="006F52F8" w:rsidRPr="00EA0FC1" w:rsidP="00914D88">
      <w:pPr>
        <w:pStyle w:val="Answer"/>
      </w:pPr>
      <w:sdt>
        <w:sdtPr>
          <w:alias w:val="Member"/>
          <w:tag w:val="&lt;Member mnisId='4410' dodsId='106023'&gt;"/>
          <w:id w:val="999544874"/>
          <w:placeholder>
            <w:docPart w:val="D7036DC66B2A41A1AC39197888B2CCD5"/>
          </w:placeholder>
          <w:richText/>
        </w:sdtPr>
        <w:sdtContent>
          <w:r w:rsidRPr="003437A3" w:rsidR="00914D88">
            <w:rPr>
              <w:b/>
            </w:rPr>
            <w:t>Chair:</w:t>
          </w:r>
        </w:sdtContent>
      </w:sdt>
      <w:r w:rsidR="00914D88">
        <w:t xml:space="preserve"> </w:t>
      </w:r>
      <w:r w:rsidR="0091186F">
        <w:t>I should not have said Clive Efford then; I should have said</w:t>
      </w:r>
      <w:r w:rsidR="0072710A">
        <w:t xml:space="preserve">, “And now the weather.” </w:t>
      </w:r>
      <w:r w:rsidR="00914D88">
        <w:t xml:space="preserve">That concludes our session. I wish to thank Caroline Cooper Charles, Bernard Donoghue, Ralph Lee and Martha Lytton-Cobbold for </w:t>
      </w:r>
      <w:r w:rsidR="008D2B8F">
        <w:t>you</w:t>
      </w:r>
      <w:r w:rsidR="00914D88">
        <w:t>r evidence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EB033DFA6584A93986B28F08EBAE935"/>
      </w:placeholder>
      <w:richText/>
    </w:sdtPr>
    <w:sdtContent>
      <w:p w:rsidR="00B152B4" w:rsidP="009277D8">
        <w:pPr>
          <w:pStyle w:val="Para"/>
          <w:rPr>
            <w:color w:val="808080"/>
          </w:rPr>
        </w:pPr>
        <w:r w:rsidRPr="00C6294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B152B4"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688AB8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02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EB033DFA6584A93986B28F08EBAE935"/>
        <w:category>
          <w:name w:val="General"/>
          <w:gallery w:val="placeholder"/>
        </w:category>
        <w:types>
          <w:type w:val="bbPlcHdr"/>
        </w:types>
        <w:behaviors>
          <w:behavior w:val="content"/>
        </w:behaviors>
        <w:guid w:val="{FFC94248-9273-45D7-86A6-2BC5D2B7119B}"/>
      </w:docPartPr>
      <w:docPartBody>
        <w:p w:rsidR="005B4985" w:rsidP="005B4985">
          <w:pPr>
            <w:pStyle w:val="CEB033DFA6584A93986B28F08EBAE935"/>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8E28CEB3-5E6A-428D-8054-FBA93065FF20}"/>
      </w:docPartPr>
      <w:docPartBody>
        <w:p w:rsidR="005B4985">
          <w:r w:rsidRPr="00D20374">
            <w:rPr>
              <w:rStyle w:val="PlaceholderText"/>
            </w:rPr>
            <w:t>Click here to enter text.</w:t>
          </w:r>
        </w:p>
      </w:docPartBody>
    </w:docPart>
    <w:docPart>
      <w:docPartPr>
        <w:name w:val="D7036DC66B2A41A1AC39197888B2CCD5"/>
        <w:category>
          <w:name w:val="General"/>
          <w:gallery w:val="placeholder"/>
        </w:category>
        <w:types>
          <w:type w:val="bbPlcHdr"/>
        </w:types>
        <w:behaviors>
          <w:behavior w:val="content"/>
        </w:behaviors>
        <w:guid w:val="{1E923384-6AB4-4CC8-9FE5-5F2DF0B211E1}"/>
      </w:docPartPr>
      <w:docPartBody>
        <w:p w:rsidR="008D7C74" w:rsidP="009103C7">
          <w:pPr>
            <w:pStyle w:val="D7036DC66B2A41A1AC39197888B2CCD5"/>
          </w:pPr>
          <w:r w:rsidRPr="004A3312">
            <w:rPr>
              <w:rStyle w:val="PlaceholderText"/>
            </w:rPr>
            <w:t>Click or tap here to enter text.</w:t>
          </w:r>
        </w:p>
      </w:docPartBody>
    </w:docPart>
    <w:docPart>
      <w:docPartPr>
        <w:name w:val="5F711964AD9D44BF905653B438C61FD7"/>
        <w:category>
          <w:name w:val="General"/>
          <w:gallery w:val="placeholder"/>
        </w:category>
        <w:types>
          <w:type w:val="bbPlcHdr"/>
        </w:types>
        <w:behaviors>
          <w:behavior w:val="content"/>
        </w:behaviors>
        <w:guid w:val="{C1EE4856-A51E-4E8D-AB31-0DDA40798A46}"/>
      </w:docPartPr>
      <w:docPartBody>
        <w:p w:rsidR="00704C49" w:rsidP="00156A27">
          <w:pPr>
            <w:pStyle w:val="5F711964AD9D44BF905653B438C61FD7"/>
          </w:pPr>
          <w:r w:rsidRPr="004A3312">
            <w:rPr>
              <w:rStyle w:val="PlaceholderText"/>
            </w:rPr>
            <w:t>Click or tap here to enter text.</w:t>
          </w:r>
        </w:p>
      </w:docPartBody>
    </w:docPart>
    <w:docPart>
      <w:docPartPr>
        <w:name w:val="852C5BC40524440BA843A9EAB38771E8"/>
        <w:category>
          <w:name w:val="General"/>
          <w:gallery w:val="placeholder"/>
        </w:category>
        <w:types>
          <w:type w:val="bbPlcHdr"/>
        </w:types>
        <w:behaviors>
          <w:behavior w:val="content"/>
        </w:behaviors>
        <w:guid w:val="{6E169556-14F0-4327-AD22-83FF199DEFC8}"/>
      </w:docPartPr>
      <w:docPartBody>
        <w:p w:rsidR="00704C49" w:rsidP="00156A27">
          <w:pPr>
            <w:pStyle w:val="852C5BC40524440BA843A9EAB38771E8"/>
          </w:pPr>
          <w:r w:rsidRPr="004A3312">
            <w:rPr>
              <w:rStyle w:val="PlaceholderText"/>
            </w:rPr>
            <w:t>Click or tap here to enter text.</w:t>
          </w:r>
        </w:p>
      </w:docPartBody>
    </w:docPart>
    <w:docPart>
      <w:docPartPr>
        <w:name w:val="4B17F6116F534353972938C0C85B9BF5"/>
        <w:category>
          <w:name w:val="General"/>
          <w:gallery w:val="placeholder"/>
        </w:category>
        <w:types>
          <w:type w:val="bbPlcHdr"/>
        </w:types>
        <w:behaviors>
          <w:behavior w:val="content"/>
        </w:behaviors>
        <w:guid w:val="{8A48CF3B-C370-4DFB-8575-6B382732800D}"/>
      </w:docPartPr>
      <w:docPartBody>
        <w:p w:rsidR="00704C49" w:rsidP="00156A27">
          <w:pPr>
            <w:pStyle w:val="4B17F6116F534353972938C0C85B9BF5"/>
          </w:pPr>
          <w:r w:rsidRPr="004A3312">
            <w:rPr>
              <w:rStyle w:val="PlaceholderText"/>
            </w:rPr>
            <w:t>Click or tap here to enter text.</w:t>
          </w:r>
        </w:p>
      </w:docPartBody>
    </w:docPart>
    <w:docPart>
      <w:docPartPr>
        <w:name w:val="F7CA4538C29F45BABF3545A8F4E45B0C"/>
        <w:category>
          <w:name w:val="General"/>
          <w:gallery w:val="placeholder"/>
        </w:category>
        <w:types>
          <w:type w:val="bbPlcHdr"/>
        </w:types>
        <w:behaviors>
          <w:behavior w:val="content"/>
        </w:behaviors>
        <w:guid w:val="{F5E47D19-8126-40A1-9EA7-EA6A926687C9}"/>
      </w:docPartPr>
      <w:docPartBody>
        <w:p w:rsidR="00704C49" w:rsidP="00156A27">
          <w:pPr>
            <w:pStyle w:val="F7CA4538C29F45BABF3545A8F4E45B0C"/>
          </w:pPr>
          <w:r w:rsidRPr="004A3312">
            <w:rPr>
              <w:rStyle w:val="PlaceholderText"/>
            </w:rPr>
            <w:t>Click or tap here to enter text.</w:t>
          </w:r>
        </w:p>
      </w:docPartBody>
    </w:docPart>
    <w:docPart>
      <w:docPartPr>
        <w:name w:val="CD3908952B824653A2F745C2475F4762"/>
        <w:category>
          <w:name w:val="General"/>
          <w:gallery w:val="placeholder"/>
        </w:category>
        <w:types>
          <w:type w:val="bbPlcHdr"/>
        </w:types>
        <w:behaviors>
          <w:behavior w:val="content"/>
        </w:behaviors>
        <w:guid w:val="{10269B72-E615-4E8E-834A-61630B0EA4A5}"/>
      </w:docPartPr>
      <w:docPartBody>
        <w:p w:rsidR="00704C49" w:rsidP="00156A27">
          <w:pPr>
            <w:pStyle w:val="CD3908952B824653A2F745C2475F4762"/>
          </w:pPr>
          <w:r w:rsidRPr="004A3312">
            <w:rPr>
              <w:rStyle w:val="PlaceholderText"/>
            </w:rPr>
            <w:t>Click or tap here to enter text.</w:t>
          </w:r>
        </w:p>
      </w:docPartBody>
    </w:docPart>
    <w:docPart>
      <w:docPartPr>
        <w:name w:val="6CECE53FCADA42E4B33563C664A20F64"/>
        <w:category>
          <w:name w:val="General"/>
          <w:gallery w:val="placeholder"/>
        </w:category>
        <w:types>
          <w:type w:val="bbPlcHdr"/>
        </w:types>
        <w:behaviors>
          <w:behavior w:val="content"/>
        </w:behaviors>
        <w:guid w:val="{DBA3608B-011F-4F01-BF77-9A0A0FDEC510}"/>
      </w:docPartPr>
      <w:docPartBody>
        <w:p w:rsidR="00704C49" w:rsidP="00156A27">
          <w:pPr>
            <w:pStyle w:val="6CECE53FCADA42E4B33563C664A20F64"/>
          </w:pPr>
          <w:r w:rsidRPr="004A33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6A27"/>
    <w:rPr>
      <w:color w:val="808080"/>
    </w:rPr>
  </w:style>
  <w:style w:type="paragraph" w:customStyle="1" w:styleId="CEB033DFA6584A93986B28F08EBAE935">
    <w:name w:val="CEB033DFA6584A93986B28F08EBAE935"/>
    <w:rsid w:val="005B4985"/>
  </w:style>
  <w:style w:type="paragraph" w:customStyle="1" w:styleId="D7036DC66B2A41A1AC39197888B2CCD5">
    <w:name w:val="D7036DC66B2A41A1AC39197888B2CCD5"/>
    <w:rsid w:val="009103C7"/>
  </w:style>
  <w:style w:type="paragraph" w:customStyle="1" w:styleId="5F711964AD9D44BF905653B438C61FD7">
    <w:name w:val="5F711964AD9D44BF905653B438C61FD7"/>
    <w:rsid w:val="00156A27"/>
    <w:rPr>
      <w:lang w:val="en-GB" w:eastAsia="en-GB"/>
    </w:rPr>
  </w:style>
  <w:style w:type="paragraph" w:customStyle="1" w:styleId="852C5BC40524440BA843A9EAB38771E8">
    <w:name w:val="852C5BC40524440BA843A9EAB38771E8"/>
    <w:rsid w:val="00156A27"/>
    <w:rPr>
      <w:lang w:val="en-GB" w:eastAsia="en-GB"/>
    </w:rPr>
  </w:style>
  <w:style w:type="paragraph" w:customStyle="1" w:styleId="4B17F6116F534353972938C0C85B9BF5">
    <w:name w:val="4B17F6116F534353972938C0C85B9BF5"/>
    <w:rsid w:val="00156A27"/>
    <w:rPr>
      <w:lang w:val="en-GB" w:eastAsia="en-GB"/>
    </w:rPr>
  </w:style>
  <w:style w:type="paragraph" w:customStyle="1" w:styleId="F7CA4538C29F45BABF3545A8F4E45B0C">
    <w:name w:val="F7CA4538C29F45BABF3545A8F4E45B0C"/>
    <w:rsid w:val="00156A27"/>
    <w:rPr>
      <w:lang w:val="en-GB" w:eastAsia="en-GB"/>
    </w:rPr>
  </w:style>
  <w:style w:type="paragraph" w:customStyle="1" w:styleId="CD3908952B824653A2F745C2475F4762">
    <w:name w:val="CD3908952B824653A2F745C2475F4762"/>
    <w:rsid w:val="00156A27"/>
    <w:rPr>
      <w:lang w:val="en-GB" w:eastAsia="en-GB"/>
    </w:rPr>
  </w:style>
  <w:style w:type="paragraph" w:customStyle="1" w:styleId="6CECE53FCADA42E4B33563C664A20F64">
    <w:name w:val="6CECE53FCADA42E4B33563C664A20F64"/>
    <w:rsid w:val="00156A2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12589-0553-466C-A19D-33D5088D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