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5CA2" w:rsidP="00B75CA2">
      <w:pPr>
        <w:pStyle w:val="TitleCommittee0"/>
      </w:pPr>
      <w:bookmarkStart w:id="0" w:name="Panel1"/>
      <w:r>
        <w:t>Built Environment Committee</w:t>
      </w:r>
    </w:p>
    <w:p w:rsidR="00B75CA2" w:rsidP="00B75CA2">
      <w:pPr>
        <w:pStyle w:val="TitleInquiry0"/>
      </w:pPr>
      <w:r>
        <w:t>C</w:t>
      </w:r>
      <w:r>
        <w:t xml:space="preserve">orrected oral evidence: </w:t>
      </w:r>
      <w:r w:rsidR="004877D9">
        <w:t>S</w:t>
      </w:r>
      <w:r w:rsidRPr="00423940" w:rsidR="00423940">
        <w:t>hort-term</w:t>
      </w:r>
      <w:r w:rsidR="004877D9">
        <w:t xml:space="preserve"> </w:t>
      </w:r>
      <w:r w:rsidRPr="00423940" w:rsidR="00423940">
        <w:t>lettings</w:t>
      </w:r>
    </w:p>
    <w:p w:rsidR="00B75CA2" w:rsidP="00B75CA2">
      <w:pPr>
        <w:pStyle w:val="Para"/>
      </w:pPr>
      <w:r>
        <w:t>Tuesday 8 February 2022</w:t>
      </w:r>
    </w:p>
    <w:p w:rsidR="00B75CA2" w:rsidP="00B75CA2">
      <w:pPr>
        <w:pStyle w:val="Para"/>
      </w:pPr>
      <w:r>
        <w:t>10 am</w:t>
      </w:r>
    </w:p>
    <w:p w:rsidR="00B75CA2" w:rsidP="00B75CA2">
      <w:pPr>
        <w:pStyle w:val="Para"/>
      </w:pPr>
    </w:p>
    <w:p w:rsidR="00B75CA2" w:rsidP="00B75CA2">
      <w:r>
        <w:fldChar w:fldCharType="begin"/>
      </w:r>
      <w:r>
        <w:instrText xml:space="preserve"> HYPERLINK "https://parliamentlive.tv/event/index/18de24dc-4f86-4284-b4b8-49dc99177c63" </w:instrText>
      </w:r>
      <w:r>
        <w:fldChar w:fldCharType="separate"/>
      </w:r>
      <w:r w:rsidRPr="00001F5F">
        <w:rPr>
          <w:rStyle w:val="Hyperlink"/>
        </w:rPr>
        <w:t>Watch the meeting</w:t>
      </w:r>
      <w:r>
        <w:fldChar w:fldCharType="end"/>
      </w:r>
    </w:p>
    <w:p w:rsidR="00B75CA2" w:rsidP="00B75CA2">
      <w:r>
        <w:t xml:space="preserve">Members present: </w:t>
      </w:r>
      <w:r w:rsidRPr="00423940" w:rsidR="00423940">
        <w:t>Baroness Neville-Rolfe (The Chair</w:t>
      </w:r>
      <w:r w:rsidR="00423940">
        <w:t>)</w:t>
      </w:r>
      <w:r w:rsidRPr="00423940" w:rsidR="00423940">
        <w:t>; Baroness Bakewell; Lord Berkeley; Lord Best; Lord Carrington of Fulham; Baroness Cohen of Pimlico; Lord Grocott; Lord Haselhurst; Earl of Lytton; Lord Moylan; Lord Stunell; Baroness Thornhill</w:t>
      </w:r>
      <w:r>
        <w:t>.</w:t>
      </w:r>
    </w:p>
    <w:p w:rsidR="00B75CA2" w:rsidP="00B75CA2">
      <w:pPr>
        <w:pStyle w:val="Para"/>
        <w:tabs>
          <w:tab w:val="center" w:pos="4536"/>
          <w:tab w:val="right" w:pos="8931"/>
        </w:tabs>
      </w:pPr>
      <w:r>
        <w:t>Evidence Session No. 1</w:t>
      </w:r>
      <w:r>
        <w:tab/>
        <w:t>Heard in Public</w:t>
      </w:r>
      <w:r>
        <w:tab/>
      </w:r>
      <w:r w:rsidRPr="00156A60">
        <w:t xml:space="preserve">Questions </w:t>
      </w:r>
      <w:r>
        <w:t xml:space="preserve">1 - </w:t>
      </w:r>
      <w:r w:rsidR="00E003DB">
        <w:t>14</w:t>
      </w:r>
    </w:p>
    <w:p w:rsidR="00B75CA2" w:rsidP="00B75CA2">
      <w:pPr>
        <w:pStyle w:val="TitleWitnesses0"/>
      </w:pPr>
    </w:p>
    <w:p w:rsidR="00B75CA2" w:rsidP="00B75CA2">
      <w:pPr>
        <w:pStyle w:val="TitleWitnesses0"/>
      </w:pPr>
      <w:r>
        <w:t>Witnesses</w:t>
      </w:r>
    </w:p>
    <w:p w:rsidR="00B75CA2" w:rsidP="00B75CA2">
      <w:pPr>
        <w:pStyle w:val="Para"/>
      </w:pPr>
      <w:r>
        <w:fldChar w:fldCharType="begin"/>
      </w:r>
      <w:r>
        <w:instrText xml:space="preserve"> HYPERLINK \l "Panel1" </w:instrText>
      </w:r>
      <w:r>
        <w:fldChar w:fldCharType="separate"/>
      </w:r>
      <w:r w:rsidRPr="00E05757">
        <w:rPr>
          <w:rStyle w:val="Hyperlink"/>
        </w:rPr>
        <w:t>I</w:t>
      </w:r>
      <w:r>
        <w:fldChar w:fldCharType="end"/>
      </w:r>
      <w:r>
        <w:t>: Professor Marina Novelli, Professor of Tourism and International Development, University of Brighton; Dr Tatiana Moreira de Souza, Lecturer in Planning, University of Liverpool.</w:t>
      </w:r>
    </w:p>
    <w:p w:rsidR="00B75CA2" w:rsidP="00B75CA2">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B75CA2" w:rsidRPr="0048257A" w:rsidP="00B75CA2">
      <w:pPr>
        <w:pStyle w:val="TitleWitnesses0"/>
        <w:rPr>
          <w:rFonts w:eastAsia="Times New Roman"/>
          <w:szCs w:val="20"/>
        </w:rPr>
      </w:pPr>
      <w:r>
        <w:t>Examination of witnesses</w:t>
      </w:r>
    </w:p>
    <w:p w:rsidR="00B75CA2" w:rsidP="00B75CA2">
      <w:pPr>
        <w:pStyle w:val="Para"/>
      </w:pPr>
      <w:r w:rsidRPr="00B75CA2">
        <w:t>Professor Marina Novelli</w:t>
      </w:r>
      <w:r>
        <w:t xml:space="preserve"> and</w:t>
      </w:r>
      <w:r w:rsidRPr="00B75CA2">
        <w:t xml:space="preserve"> Dr Tatiana Moreira de Souza</w:t>
      </w:r>
      <w:r>
        <w:t>.</w:t>
      </w:r>
    </w:p>
    <w:p w:rsidR="00E96CEC" w:rsidRPr="0007480F" w:rsidP="00CD1877">
      <w:pPr>
        <w:pStyle w:val="Question"/>
      </w:pPr>
      <w:r w:rsidRPr="00167AE0">
        <w:rPr>
          <w:b/>
        </w:rPr>
        <w:t>The Chair:</w:t>
      </w:r>
      <w:r>
        <w:t xml:space="preserve"> </w:t>
      </w:r>
      <w:r>
        <w:t>W</w:t>
      </w:r>
      <w:r w:rsidRPr="0007480F">
        <w:t xml:space="preserve">elcome to the House of Lords </w:t>
      </w:r>
      <w:r>
        <w:t xml:space="preserve">Built Environment Committee’s public evidence session as part of our </w:t>
      </w:r>
      <w:r w:rsidR="00C473E2">
        <w:t xml:space="preserve">short </w:t>
      </w:r>
      <w:r>
        <w:t>inquiry into short-term lettings. T</w:t>
      </w:r>
      <w:r w:rsidRPr="0007480F">
        <w:t xml:space="preserve">his inquiry will consider the impact of </w:t>
      </w:r>
      <w:r>
        <w:t>short-term</w:t>
      </w:r>
      <w:r w:rsidRPr="0007480F">
        <w:t xml:space="preserve"> lettings such as </w:t>
      </w:r>
      <w:r w:rsidR="00C473E2">
        <w:t xml:space="preserve">by </w:t>
      </w:r>
      <w:r w:rsidRPr="0007480F">
        <w:t xml:space="preserve">Airbnb, and in particular their impact on housing supply, which was the subject of our major study last year. The aim of this session is to discuss the scale and impact of </w:t>
      </w:r>
      <w:r>
        <w:t>short-term</w:t>
      </w:r>
      <w:r w:rsidRPr="0007480F">
        <w:t xml:space="preserve"> lettings as well as potential options for regulation o</w:t>
      </w:r>
      <w:r>
        <w:t>f</w:t>
      </w:r>
      <w:r w:rsidRPr="0007480F">
        <w:t xml:space="preserve"> the sector. The inquiry will result in a</w:t>
      </w:r>
      <w:r>
        <w:t xml:space="preserve"> letter to the Government to make </w:t>
      </w:r>
      <w:r w:rsidRPr="0007480F">
        <w:t xml:space="preserve">recommendations on how the issue might or might not be in addressed, including the </w:t>
      </w:r>
      <w:r>
        <w:t>Government’s</w:t>
      </w:r>
      <w:r w:rsidRPr="0007480F">
        <w:t xml:space="preserve"> proposals for a</w:t>
      </w:r>
      <w:r>
        <w:t xml:space="preserve"> new register.</w:t>
      </w:r>
    </w:p>
    <w:p w:rsidR="00E96CEC" w:rsidP="00E96CEC">
      <w:pPr>
        <w:pStyle w:val="QuestionCont"/>
      </w:pPr>
      <w:r w:rsidRPr="0007480F">
        <w:t xml:space="preserve">Our witnesses today are very welcome. We have with us </w:t>
      </w:r>
      <w:r>
        <w:t>P</w:t>
      </w:r>
      <w:r w:rsidRPr="0007480F">
        <w:t xml:space="preserve">rofessor Marina </w:t>
      </w:r>
      <w:r>
        <w:t>Novelli,</w:t>
      </w:r>
      <w:r w:rsidRPr="0007480F">
        <w:t xml:space="preserve"> professor of tourism and international development at the </w:t>
      </w:r>
      <w:r>
        <w:t>U</w:t>
      </w:r>
      <w:r w:rsidRPr="0007480F">
        <w:t>niversity of Brighton</w:t>
      </w:r>
      <w:r w:rsidR="0057734A">
        <w:t>’s</w:t>
      </w:r>
      <w:r w:rsidRPr="003B3392" w:rsidR="003B3392">
        <w:t xml:space="preserve"> </w:t>
      </w:r>
      <w:r w:rsidR="0057734A">
        <w:t>School of B</w:t>
      </w:r>
      <w:r w:rsidRPr="0007480F" w:rsidR="003B3392">
        <w:t xml:space="preserve">usiness </w:t>
      </w:r>
      <w:r w:rsidR="0057734A">
        <w:t>and Law</w:t>
      </w:r>
      <w:r w:rsidRPr="0007480F">
        <w:t xml:space="preserve">, </w:t>
      </w:r>
      <w:r>
        <w:t xml:space="preserve">and </w:t>
      </w:r>
      <w:r w:rsidRPr="0007480F">
        <w:t xml:space="preserve">Dr </w:t>
      </w:r>
      <w:r w:rsidRPr="00B10A10">
        <w:t>Tatiana Moreira de Souza</w:t>
      </w:r>
      <w:r>
        <w:t>, l</w:t>
      </w:r>
      <w:r w:rsidRPr="0007480F">
        <w:t>ecturer in planning at the University of Liverpool. Our session is being broadcast live on parliamentlive</w:t>
      </w:r>
      <w:r>
        <w:t>.tv</w:t>
      </w:r>
      <w:r w:rsidRPr="0007480F">
        <w:t xml:space="preserve">. </w:t>
      </w:r>
      <w:r>
        <w:t>A f</w:t>
      </w:r>
      <w:r w:rsidRPr="0007480F">
        <w:t xml:space="preserve">ull transcript is also being taken and will be made available to you to make any corrections shortly after the session. Please may </w:t>
      </w:r>
      <w:r>
        <w:t>M</w:t>
      </w:r>
      <w:r w:rsidRPr="0007480F">
        <w:t>embers and witnesses keep their questions and responses brief, as we have a lot to cover this morning and we are using this hybrid system for the first time</w:t>
      </w:r>
      <w:r>
        <w:t>?</w:t>
      </w:r>
      <w:r w:rsidRPr="0007480F">
        <w:t xml:space="preserve"> </w:t>
      </w:r>
    </w:p>
    <w:p w:rsidR="00E96CEC" w:rsidP="00E96CEC">
      <w:pPr>
        <w:pStyle w:val="QuestionCont"/>
      </w:pPr>
      <w:r>
        <w:t xml:space="preserve">I </w:t>
      </w:r>
      <w:r w:rsidRPr="0007480F">
        <w:t>will kick off with the first question</w:t>
      </w:r>
      <w:r w:rsidR="003A55E8">
        <w:t xml:space="preserve"> and</w:t>
      </w:r>
      <w:r>
        <w:t xml:space="preserve"> </w:t>
      </w:r>
      <w:r w:rsidRPr="0007480F">
        <w:t>ask the witnesses each to describe what</w:t>
      </w:r>
      <w:r>
        <w:t xml:space="preserve"> they see as the positive and negative effects of an increase in short-term lettings through sharing-economy providers such as Airbnb.</w:t>
      </w:r>
    </w:p>
    <w:p w:rsidR="00E96CEC" w:rsidP="00E96CEC">
      <w:pPr>
        <w:pStyle w:val="Answer"/>
      </w:pPr>
      <w:r>
        <w:rPr>
          <w:b/>
          <w:i/>
        </w:rPr>
        <w:t xml:space="preserve">Professor Marina Novelli: </w:t>
      </w:r>
      <w:r>
        <w:t>Certainly short-term</w:t>
      </w:r>
      <w:r w:rsidRPr="0007480F">
        <w:t xml:space="preserve"> lets have </w:t>
      </w:r>
      <w:r>
        <w:t xml:space="preserve">created a great deal of controversy </w:t>
      </w:r>
      <w:r w:rsidRPr="0007480F">
        <w:t xml:space="preserve">over the past </w:t>
      </w:r>
      <w:r>
        <w:t>10</w:t>
      </w:r>
      <w:r w:rsidRPr="0007480F">
        <w:t xml:space="preserve"> years</w:t>
      </w:r>
      <w:r>
        <w:t xml:space="preserve">, during which they have obviously experienced substantial growth. Although Airbnb does not constitute the entire </w:t>
      </w:r>
      <w:r w:rsidR="0057734A">
        <w:t>short</w:t>
      </w:r>
      <w:r>
        <w:t xml:space="preserve">-term lets market—there is other provision </w:t>
      </w:r>
      <w:r w:rsidRPr="0007480F">
        <w:t xml:space="preserve">such as </w:t>
      </w:r>
      <w:r w:rsidR="00AC267D">
        <w:t>S</w:t>
      </w:r>
      <w:r w:rsidRPr="0007480F" w:rsidR="00AC267D">
        <w:t>pare</w:t>
      </w:r>
      <w:r w:rsidR="00AC267D">
        <w:t xml:space="preserve"> </w:t>
      </w:r>
      <w:r w:rsidRPr="0007480F" w:rsidR="00AC267D">
        <w:t>Rooms</w:t>
      </w:r>
      <w:r w:rsidRPr="0007480F">
        <w:t xml:space="preserve"> or </w:t>
      </w:r>
      <w:r w:rsidR="0057734A">
        <w:t>H</w:t>
      </w:r>
      <w:r w:rsidRPr="0007480F">
        <w:t>ome</w:t>
      </w:r>
      <w:r w:rsidR="0057734A">
        <w:t>Away</w:t>
      </w:r>
      <w:r>
        <w:t>—</w:t>
      </w:r>
      <w:r w:rsidRPr="0007480F">
        <w:t xml:space="preserve">there are a number of positive impacts that can be summarised </w:t>
      </w:r>
      <w:r>
        <w:t xml:space="preserve">in three </w:t>
      </w:r>
      <w:r w:rsidRPr="0007480F">
        <w:t>main areas</w:t>
      </w:r>
      <w:r>
        <w:t>. The first is the consumers of the peer-to-peer accommodation services, t</w:t>
      </w:r>
      <w:r w:rsidRPr="0007480F">
        <w:t xml:space="preserve">he second </w:t>
      </w:r>
      <w:r>
        <w:t>is</w:t>
      </w:r>
      <w:r w:rsidRPr="0007480F">
        <w:t xml:space="preserve"> </w:t>
      </w:r>
      <w:r>
        <w:t>the</w:t>
      </w:r>
      <w:r w:rsidRPr="0007480F">
        <w:t xml:space="preserve"> providers</w:t>
      </w:r>
      <w:r>
        <w:t>,</w:t>
      </w:r>
      <w:r w:rsidRPr="0007480F">
        <w:t xml:space="preserve"> and the third </w:t>
      </w:r>
      <w:r>
        <w:t>is</w:t>
      </w:r>
      <w:r w:rsidRPr="0007480F">
        <w:t xml:space="preserve"> the general economy. </w:t>
      </w:r>
    </w:p>
    <w:p w:rsidR="00E96CEC" w:rsidP="00E96CEC">
      <w:pPr>
        <w:pStyle w:val="Answer"/>
      </w:pPr>
      <w:r w:rsidRPr="0007480F">
        <w:t>In a nutshell, I would say that</w:t>
      </w:r>
      <w:r>
        <w:t>,</w:t>
      </w:r>
      <w:r w:rsidRPr="0007480F">
        <w:t xml:space="preserve"> </w:t>
      </w:r>
      <w:r>
        <w:t>for consumers, short</w:t>
      </w:r>
      <w:r w:rsidR="0057734A">
        <w:t>-term</w:t>
      </w:r>
      <w:r>
        <w:t xml:space="preserve"> lets provided on</w:t>
      </w:r>
      <w:r w:rsidRPr="0007480F">
        <w:t xml:space="preserve"> sharing</w:t>
      </w:r>
      <w:r>
        <w:t>-</w:t>
      </w:r>
      <w:r w:rsidRPr="0007480F">
        <w:t>economy platform</w:t>
      </w:r>
      <w:r>
        <w:t>s</w:t>
      </w:r>
      <w:r w:rsidRPr="0007480F">
        <w:t xml:space="preserve"> have </w:t>
      </w:r>
      <w:r w:rsidR="00BB6949">
        <w:t xml:space="preserve">provided and </w:t>
      </w:r>
      <w:r>
        <w:t>increased c</w:t>
      </w:r>
      <w:r w:rsidRPr="0007480F">
        <w:t>hoice and flexibility</w:t>
      </w:r>
      <w:r>
        <w:t>. As for l</w:t>
      </w:r>
      <w:r w:rsidRPr="0007480F">
        <w:t>ocal experiences</w:t>
      </w:r>
      <w:r>
        <w:t>,</w:t>
      </w:r>
      <w:r w:rsidRPr="0007480F">
        <w:t xml:space="preserve"> Airbnb, for </w:t>
      </w:r>
      <w:r>
        <w:t>instance</w:t>
      </w:r>
      <w:r w:rsidRPr="0007480F">
        <w:t xml:space="preserve">, is known for </w:t>
      </w:r>
      <w:r w:rsidR="0057734A">
        <w:t>promoting a</w:t>
      </w:r>
      <w:r w:rsidRPr="0007480F">
        <w:t xml:space="preserve"> </w:t>
      </w:r>
      <w:r w:rsidR="0057734A">
        <w:t xml:space="preserve">“live </w:t>
      </w:r>
      <w:r w:rsidRPr="0007480F">
        <w:t xml:space="preserve">like </w:t>
      </w:r>
      <w:r>
        <w:t xml:space="preserve">a </w:t>
      </w:r>
      <w:r w:rsidRPr="0007480F">
        <w:t>local</w:t>
      </w:r>
      <w:r w:rsidR="0057734A">
        <w:t>” experience</w:t>
      </w:r>
      <w:r>
        <w:t>, and short</w:t>
      </w:r>
      <w:r w:rsidR="00353081">
        <w:t>-term</w:t>
      </w:r>
      <w:r>
        <w:t xml:space="preserve"> lets have i</w:t>
      </w:r>
      <w:r w:rsidRPr="0007480F">
        <w:t xml:space="preserve">ncreased </w:t>
      </w:r>
      <w:r>
        <w:t xml:space="preserve">the </w:t>
      </w:r>
      <w:r w:rsidRPr="0007480F">
        <w:t>capacity for tourism at peak time</w:t>
      </w:r>
      <w:r>
        <w:t>s such as</w:t>
      </w:r>
      <w:r w:rsidRPr="0007480F">
        <w:t xml:space="preserve"> </w:t>
      </w:r>
      <w:r w:rsidR="00353081">
        <w:t>during major c</w:t>
      </w:r>
      <w:r w:rsidRPr="0007480F" w:rsidR="00353081">
        <w:t>ultural and sport</w:t>
      </w:r>
      <w:r w:rsidR="00353081">
        <w:t>-</w:t>
      </w:r>
      <w:r w:rsidRPr="0007480F" w:rsidR="00353081">
        <w:t>related</w:t>
      </w:r>
      <w:r w:rsidR="00353081">
        <w:t xml:space="preserve"> </w:t>
      </w:r>
      <w:r>
        <w:t>events, particularly in European settings, as well as</w:t>
      </w:r>
      <w:r w:rsidRPr="0007480F">
        <w:t xml:space="preserve"> </w:t>
      </w:r>
      <w:r w:rsidR="00353081">
        <w:t xml:space="preserve">increased </w:t>
      </w:r>
      <w:r w:rsidRPr="0007480F">
        <w:t xml:space="preserve">competition. </w:t>
      </w:r>
    </w:p>
    <w:p w:rsidR="00E96CEC" w:rsidP="00E96CEC">
      <w:pPr>
        <w:pStyle w:val="Answer"/>
      </w:pPr>
      <w:r>
        <w:t>P</w:t>
      </w:r>
      <w:r w:rsidR="00353081">
        <w:t>eer-to-peer p</w:t>
      </w:r>
      <w:r w:rsidRPr="0007480F">
        <w:t xml:space="preserve">roviders have </w:t>
      </w:r>
      <w:r>
        <w:t xml:space="preserve">also </w:t>
      </w:r>
      <w:r w:rsidRPr="0007480F">
        <w:t>created variety</w:t>
      </w:r>
      <w:r w:rsidR="00353081">
        <w:t>, with</w:t>
      </w:r>
      <w:r>
        <w:t xml:space="preserve"> research </w:t>
      </w:r>
      <w:r w:rsidR="00353081">
        <w:t>also</w:t>
      </w:r>
      <w:r>
        <w:t xml:space="preserve"> </w:t>
      </w:r>
      <w:r w:rsidR="00353081">
        <w:t xml:space="preserve">showing evidence of </w:t>
      </w:r>
      <w:r w:rsidR="00BB6949">
        <w:t xml:space="preserve">sharing economy platforms creating </w:t>
      </w:r>
      <w:r>
        <w:t xml:space="preserve">some level of </w:t>
      </w:r>
      <w:r w:rsidRPr="0007480F">
        <w:t xml:space="preserve">democratisation of travel and tourism. </w:t>
      </w:r>
      <w:r>
        <w:t>T</w:t>
      </w:r>
      <w:r w:rsidRPr="0007480F">
        <w:t xml:space="preserve">here are </w:t>
      </w:r>
      <w:r>
        <w:t xml:space="preserve">also, of course, </w:t>
      </w:r>
      <w:r w:rsidRPr="0007480F">
        <w:t>a number of other elements pertaining to the general economy</w:t>
      </w:r>
      <w:r w:rsidR="00BB6949">
        <w:t xml:space="preserve"> of the country</w:t>
      </w:r>
      <w:r w:rsidR="00353081">
        <w:t>,</w:t>
      </w:r>
      <w:r w:rsidRPr="0007480F">
        <w:t xml:space="preserve"> which are certainly related to </w:t>
      </w:r>
      <w:r>
        <w:t xml:space="preserve">an </w:t>
      </w:r>
      <w:r w:rsidRPr="0007480F">
        <w:t xml:space="preserve">increase </w:t>
      </w:r>
      <w:r>
        <w:t>in</w:t>
      </w:r>
      <w:r w:rsidRPr="0007480F">
        <w:t xml:space="preserve"> activities in areas </w:t>
      </w:r>
      <w:r>
        <w:t>that</w:t>
      </w:r>
      <w:r w:rsidRPr="0007480F">
        <w:t xml:space="preserve"> were </w:t>
      </w:r>
      <w:r w:rsidR="004E0887">
        <w:t xml:space="preserve">normally </w:t>
      </w:r>
      <w:r w:rsidRPr="0007480F">
        <w:t xml:space="preserve">not particularly accessible </w:t>
      </w:r>
      <w:r w:rsidR="004E0887">
        <w:t xml:space="preserve">or attractive </w:t>
      </w:r>
      <w:r w:rsidRPr="0007480F">
        <w:t xml:space="preserve">to visitors. </w:t>
      </w:r>
    </w:p>
    <w:p w:rsidR="00E96CEC" w:rsidRPr="0007480F" w:rsidP="00E96CEC">
      <w:pPr>
        <w:pStyle w:val="Answer"/>
      </w:pPr>
      <w:r>
        <w:t>G</w:t>
      </w:r>
      <w:r>
        <w:t>lobally</w:t>
      </w:r>
      <w:r>
        <w:t>,</w:t>
      </w:r>
      <w:r>
        <w:t xml:space="preserve"> the </w:t>
      </w:r>
      <w:r w:rsidR="004E0887">
        <w:t xml:space="preserve">sector </w:t>
      </w:r>
      <w:r w:rsidR="00444190">
        <w:t>appears to have</w:t>
      </w:r>
      <w:r w:rsidR="004E0887">
        <w:t xml:space="preserve"> contributed to </w:t>
      </w:r>
      <w:r w:rsidRPr="0007480F">
        <w:t>the creation of employment</w:t>
      </w:r>
      <w:r>
        <w:t xml:space="preserve">; </w:t>
      </w:r>
      <w:r w:rsidR="004E0887">
        <w:t>Oxford Economics</w:t>
      </w:r>
      <w:r>
        <w:rPr>
          <w:rStyle w:val="FootnoteReference"/>
        </w:rPr>
        <w:footnoteReference w:id="2"/>
      </w:r>
      <w:r w:rsidR="00444190">
        <w:t xml:space="preserve"> found that </w:t>
      </w:r>
      <w:r w:rsidRPr="0007480F">
        <w:t>about 1</w:t>
      </w:r>
      <w:r>
        <w:t>,</w:t>
      </w:r>
      <w:r w:rsidRPr="0007480F">
        <w:t xml:space="preserve">000 Airbnb guests generally generate about </w:t>
      </w:r>
      <w:r w:rsidR="00444190">
        <w:t>5</w:t>
      </w:r>
      <w:r w:rsidRPr="0007480F" w:rsidR="00444190">
        <w:t xml:space="preserve"> </w:t>
      </w:r>
      <w:r w:rsidRPr="0007480F">
        <w:t>jobs in a destination</w:t>
      </w:r>
      <w:r>
        <w:t>. In</w:t>
      </w:r>
      <w:r w:rsidRPr="0007480F">
        <w:t xml:space="preserve"> the </w:t>
      </w:r>
      <w:r>
        <w:t>UK,</w:t>
      </w:r>
      <w:r w:rsidRPr="0007480F">
        <w:t xml:space="preserve"> </w:t>
      </w:r>
      <w:r>
        <w:t xml:space="preserve">a </w:t>
      </w:r>
      <w:r w:rsidRPr="0007480F">
        <w:t>data</w:t>
      </w:r>
      <w:r>
        <w:t>set</w:t>
      </w:r>
      <w:r w:rsidRPr="0007480F">
        <w:t xml:space="preserve"> from 2019 show</w:t>
      </w:r>
      <w:r w:rsidR="00444190">
        <w:t>ed</w:t>
      </w:r>
      <w:r w:rsidRPr="0007480F">
        <w:t xml:space="preserve"> that </w:t>
      </w:r>
      <w:r>
        <w:t xml:space="preserve">in </w:t>
      </w:r>
      <w:r w:rsidRPr="0007480F">
        <w:t>a destination like Devon</w:t>
      </w:r>
      <w:r>
        <w:t>,</w:t>
      </w:r>
      <w:r w:rsidRPr="0007480F">
        <w:t xml:space="preserve"> for instance</w:t>
      </w:r>
      <w:r>
        <w:t>,</w:t>
      </w:r>
      <w:r w:rsidRPr="0007480F">
        <w:t xml:space="preserve"> the presence of platforms such as Airbnb ha</w:t>
      </w:r>
      <w:r w:rsidR="00BB6949">
        <w:t>ve</w:t>
      </w:r>
      <w:r w:rsidRPr="0007480F">
        <w:t xml:space="preserve"> created an income of </w:t>
      </w:r>
      <w:r>
        <w:t>US$</w:t>
      </w:r>
      <w:r w:rsidRPr="0007480F">
        <w:t>199 million</w:t>
      </w:r>
      <w:r w:rsidR="00C22216">
        <w:t>,</w:t>
      </w:r>
      <w:r>
        <w:t xml:space="preserve"> </w:t>
      </w:r>
      <w:r w:rsidRPr="0007480F">
        <w:t>directly supporting 3</w:t>
      </w:r>
      <w:r>
        <w:t>,</w:t>
      </w:r>
      <w:r w:rsidRPr="0007480F">
        <w:t>048 jobs. There are many other data that I am happy to share with you at a later stage.</w:t>
      </w:r>
    </w:p>
    <w:p w:rsidR="00E96CEC" w:rsidRPr="0007480F" w:rsidP="00E96CEC">
      <w:pPr>
        <w:pStyle w:val="Answer"/>
      </w:pPr>
      <w:r w:rsidRPr="0007480F">
        <w:t xml:space="preserve">The bottom line is that these </w:t>
      </w:r>
      <w:r>
        <w:t xml:space="preserve">positive impacts </w:t>
      </w:r>
      <w:r w:rsidRPr="0007480F">
        <w:t>have also been paired with negative impacts, which</w:t>
      </w:r>
      <w:r w:rsidR="006635A4">
        <w:t xml:space="preserve"> are</w:t>
      </w:r>
      <w:r w:rsidRPr="0007480F">
        <w:t xml:space="preserve"> pretty much the basis of the great concern </w:t>
      </w:r>
      <w:r>
        <w:t>about the</w:t>
      </w:r>
      <w:r w:rsidRPr="0007480F">
        <w:t xml:space="preserve"> sharing</w:t>
      </w:r>
      <w:r>
        <w:t>-</w:t>
      </w:r>
      <w:r w:rsidRPr="0007480F">
        <w:t>economy platform</w:t>
      </w:r>
      <w:r w:rsidR="006635A4">
        <w:t xml:space="preserve"> and </w:t>
      </w:r>
      <w:r w:rsidRPr="0007480F">
        <w:t>range</w:t>
      </w:r>
      <w:r>
        <w:t xml:space="preserve"> from </w:t>
      </w:r>
      <w:r w:rsidRPr="0007480F">
        <w:t>lower standards</w:t>
      </w:r>
      <w:r>
        <w:t xml:space="preserve"> to </w:t>
      </w:r>
      <w:r w:rsidRPr="0007480F">
        <w:t xml:space="preserve">health and safety issues, </w:t>
      </w:r>
      <w:r w:rsidR="00BB6949">
        <w:t xml:space="preserve">competition </w:t>
      </w:r>
      <w:r w:rsidRPr="0007480F">
        <w:t>for other hospitality providers</w:t>
      </w:r>
      <w:r>
        <w:t xml:space="preserve"> and</w:t>
      </w:r>
      <w:r w:rsidRPr="0007480F">
        <w:t xml:space="preserve"> certainly in some cases</w:t>
      </w:r>
      <w:r w:rsidR="006635A4">
        <w:t>,</w:t>
      </w:r>
      <w:r w:rsidRPr="0007480F">
        <w:t xml:space="preserve"> general econom</w:t>
      </w:r>
      <w:r w:rsidR="006635A4">
        <w:t>ic issues such as missed</w:t>
      </w:r>
      <w:r>
        <w:t xml:space="preserve"> tax revenues, l</w:t>
      </w:r>
      <w:r w:rsidRPr="0007480F">
        <w:t xml:space="preserve">ess </w:t>
      </w:r>
      <w:r>
        <w:t>long-term</w:t>
      </w:r>
      <w:r w:rsidRPr="0007480F">
        <w:t xml:space="preserve"> rental</w:t>
      </w:r>
      <w:r w:rsidR="006635A4">
        <w:t>s’</w:t>
      </w:r>
      <w:r w:rsidRPr="0007480F">
        <w:t xml:space="preserve"> availability</w:t>
      </w:r>
      <w:r>
        <w:t>,</w:t>
      </w:r>
      <w:r w:rsidRPr="0007480F">
        <w:t xml:space="preserve"> and in many cases also neighbourhood changes, </w:t>
      </w:r>
      <w:r w:rsidR="006635A4">
        <w:t>as well as</w:t>
      </w:r>
      <w:r w:rsidRPr="0007480F" w:rsidR="006635A4">
        <w:t xml:space="preserve"> </w:t>
      </w:r>
      <w:r w:rsidR="006737DB">
        <w:t xml:space="preserve">other issues such as </w:t>
      </w:r>
      <w:r w:rsidRPr="0007480F">
        <w:t>anti</w:t>
      </w:r>
      <w:r>
        <w:t>-</w:t>
      </w:r>
      <w:r w:rsidRPr="0007480F">
        <w:t>social behaviour, overcrowding of properties</w:t>
      </w:r>
      <w:r>
        <w:t xml:space="preserve">, and transient communities. </w:t>
      </w:r>
    </w:p>
    <w:p w:rsidR="00E96CEC" w:rsidP="00E96CEC">
      <w:pPr>
        <w:pStyle w:val="Answer"/>
      </w:pPr>
      <w:r w:rsidRPr="0007480F">
        <w:t>I am happy to share more information about th</w:t>
      </w:r>
      <w:r w:rsidR="006635A4">
        <w:t>ese</w:t>
      </w:r>
      <w:r>
        <w:t>,</w:t>
      </w:r>
      <w:r w:rsidRPr="0007480F">
        <w:t xml:space="preserve"> </w:t>
      </w:r>
      <w:r w:rsidR="006737DB">
        <w:t xml:space="preserve">which may contrast both </w:t>
      </w:r>
      <w:r w:rsidRPr="0007480F">
        <w:t>in due course.</w:t>
      </w:r>
    </w:p>
    <w:p w:rsidR="00E96CEC" w:rsidP="00E96CEC">
      <w:pPr>
        <w:pStyle w:val="Remark"/>
      </w:pPr>
      <w:r w:rsidRPr="00A80C35">
        <w:rPr>
          <w:b/>
        </w:rPr>
        <w:t>The Chair:</w:t>
      </w:r>
      <w:r>
        <w:t xml:space="preserve"> On the rental point, you </w:t>
      </w:r>
      <w:r w:rsidR="00464818">
        <w:t>mentioned</w:t>
      </w:r>
      <w:r>
        <w:t xml:space="preserve"> few</w:t>
      </w:r>
      <w:r w:rsidR="00345704">
        <w:t>er</w:t>
      </w:r>
      <w:r>
        <w:t xml:space="preserve"> long-term rentals. Do you have any data on that that you can give </w:t>
      </w:r>
      <w:r w:rsidR="00464818">
        <w:t xml:space="preserve">to </w:t>
      </w:r>
      <w:r>
        <w:t xml:space="preserve">us now or in writing? </w:t>
      </w:r>
      <w:r w:rsidRPr="0007480F">
        <w:t>That was the genesis of our interest</w:t>
      </w:r>
      <w:r>
        <w:t>:</w:t>
      </w:r>
      <w:r w:rsidRPr="0007480F">
        <w:t xml:space="preserve"> the lack of housing supply</w:t>
      </w:r>
      <w:r>
        <w:t xml:space="preserve"> of all tenures.</w:t>
      </w:r>
    </w:p>
    <w:p w:rsidR="00E96CEC" w:rsidRPr="00DC3D6F" w:rsidP="00E96CEC">
      <w:pPr>
        <w:pStyle w:val="Answer"/>
        <w:rPr>
          <w:b/>
          <w:bCs/>
        </w:rPr>
      </w:pPr>
      <w:r>
        <w:rPr>
          <w:b/>
          <w:i/>
        </w:rPr>
        <w:t xml:space="preserve">Professor Marina Novelli: </w:t>
      </w:r>
      <w:r w:rsidRPr="0007480F">
        <w:t xml:space="preserve">Yes, there </w:t>
      </w:r>
      <w:r w:rsidR="00345704">
        <w:t>are</w:t>
      </w:r>
      <w:r w:rsidRPr="0007480F" w:rsidR="00345704">
        <w:t xml:space="preserve"> </w:t>
      </w:r>
      <w:r w:rsidRPr="0007480F">
        <w:t>controversial</w:t>
      </w:r>
      <w:r>
        <w:t>,</w:t>
      </w:r>
      <w:r w:rsidRPr="0007480F">
        <w:t xml:space="preserve"> and contradictory</w:t>
      </w:r>
      <w:r>
        <w:t>,</w:t>
      </w:r>
      <w:r w:rsidRPr="0007480F">
        <w:t xml:space="preserve"> data. </w:t>
      </w:r>
      <w:r>
        <w:t>F</w:t>
      </w:r>
      <w:r w:rsidRPr="0007480F">
        <w:t xml:space="preserve">igures released by the </w:t>
      </w:r>
      <w:r>
        <w:t>G</w:t>
      </w:r>
      <w:r w:rsidRPr="0007480F">
        <w:t xml:space="preserve">overnment in November 2020 show that 268,385 homes in England alone have been empty for at least six months, so on one side </w:t>
      </w:r>
      <w:r>
        <w:t xml:space="preserve">we have </w:t>
      </w:r>
      <w:r w:rsidRPr="0007480F">
        <w:t xml:space="preserve">locations like London or Brighton </w:t>
      </w:r>
      <w:r>
        <w:t>that</w:t>
      </w:r>
      <w:r w:rsidRPr="0007480F">
        <w:t xml:space="preserve"> are affected by housing </w:t>
      </w:r>
      <w:r w:rsidR="00345704">
        <w:t xml:space="preserve">shortage </w:t>
      </w:r>
      <w:r w:rsidRPr="0007480F">
        <w:t xml:space="preserve">issues </w:t>
      </w:r>
      <w:r w:rsidR="00345704">
        <w:t>and</w:t>
      </w:r>
      <w:r w:rsidRPr="0007480F">
        <w:t xml:space="preserve"> a </w:t>
      </w:r>
      <w:r w:rsidR="00345704">
        <w:t xml:space="preserve">certain </w:t>
      </w:r>
      <w:r w:rsidRPr="0007480F">
        <w:t>level of pressure</w:t>
      </w:r>
      <w:r>
        <w:t xml:space="preserve">, but we </w:t>
      </w:r>
      <w:r w:rsidRPr="0007480F">
        <w:t xml:space="preserve">also </w:t>
      </w:r>
      <w:r>
        <w:t xml:space="preserve">have </w:t>
      </w:r>
      <w:r w:rsidRPr="0007480F">
        <w:t xml:space="preserve">contradictory data that shows that there </w:t>
      </w:r>
      <w:r w:rsidR="0099737E">
        <w:t xml:space="preserve">is </w:t>
      </w:r>
      <w:r w:rsidRPr="0007480F">
        <w:t>some level of availability</w:t>
      </w:r>
      <w:r>
        <w:t>. A</w:t>
      </w:r>
      <w:r w:rsidRPr="0007480F">
        <w:t>gain, this issue requires further assessment at local authority level. In</w:t>
      </w:r>
      <w:r>
        <w:t xml:space="preserve"> the study that we conducted </w:t>
      </w:r>
      <w:r w:rsidR="00345704">
        <w:t xml:space="preserve">for </w:t>
      </w:r>
      <w:r>
        <w:t>Airbnb, for instance, a</w:t>
      </w:r>
      <w:r w:rsidRPr="0007480F">
        <w:t xml:space="preserve">lthough </w:t>
      </w:r>
      <w:r>
        <w:t>this</w:t>
      </w:r>
      <w:r w:rsidRPr="0007480F">
        <w:t xml:space="preserve"> concern </w:t>
      </w:r>
      <w:r>
        <w:t xml:space="preserve">was </w:t>
      </w:r>
      <w:r w:rsidR="00AD3A7C">
        <w:t>raised</w:t>
      </w:r>
      <w:r w:rsidR="003D16C7">
        <w:t>,</w:t>
      </w:r>
      <w:r w:rsidRPr="0007480F">
        <w:t xml:space="preserve"> </w:t>
      </w:r>
      <w:r w:rsidR="00684DAC">
        <w:t>with</w:t>
      </w:r>
      <w:r w:rsidRPr="0007480F">
        <w:t xml:space="preserve"> element</w:t>
      </w:r>
      <w:r w:rsidR="00684DAC">
        <w:t>s</w:t>
      </w:r>
      <w:r w:rsidRPr="0007480F">
        <w:t xml:space="preserve"> of community awareness of the benefit</w:t>
      </w:r>
      <w:r>
        <w:t xml:space="preserve">, which </w:t>
      </w:r>
      <w:r w:rsidRPr="0007480F">
        <w:t>in many cases outweigh</w:t>
      </w:r>
      <w:r>
        <w:t>ed</w:t>
      </w:r>
      <w:r w:rsidRPr="0007480F">
        <w:t xml:space="preserve"> the negative effect. It was raised more as an issue of management and regulation</w:t>
      </w:r>
      <w:r>
        <w:t>,</w:t>
      </w:r>
      <w:r w:rsidRPr="0007480F">
        <w:t xml:space="preserve"> which received a level of wider consensus in terms of clarity over some data </w:t>
      </w:r>
      <w:r>
        <w:t>that</w:t>
      </w:r>
      <w:r w:rsidRPr="0007480F">
        <w:t xml:space="preserve"> are based very much on</w:t>
      </w:r>
      <w:r>
        <w:t xml:space="preserve"> </w:t>
      </w:r>
      <w:r w:rsidRPr="0007480F">
        <w:t>specific locations</w:t>
      </w:r>
      <w:r w:rsidR="00AD3A7C">
        <w:t xml:space="preserve"> rather than others</w:t>
      </w:r>
      <w:r>
        <w:t xml:space="preserve">. </w:t>
      </w:r>
    </w:p>
    <w:p w:rsidR="00E96CEC" w:rsidP="00E96CEC">
      <w:pPr>
        <w:pStyle w:val="Answer"/>
      </w:pPr>
      <w:r>
        <w:rPr>
          <w:b/>
          <w:i/>
        </w:rPr>
        <w:t xml:space="preserve">Dr Tatiana Moreira de Souza: </w:t>
      </w:r>
      <w:r w:rsidRPr="0007480F">
        <w:t xml:space="preserve">I would add a few things to what </w:t>
      </w:r>
      <w:r>
        <w:t>P</w:t>
      </w:r>
      <w:r w:rsidRPr="0007480F">
        <w:t xml:space="preserve">rofessor </w:t>
      </w:r>
      <w:r>
        <w:t>Novelli</w:t>
      </w:r>
      <w:r w:rsidRPr="0007480F">
        <w:t xml:space="preserve"> has said. Obviously the arguments in favour of </w:t>
      </w:r>
      <w:r>
        <w:t>short-term</w:t>
      </w:r>
      <w:r w:rsidRPr="0007480F">
        <w:t xml:space="preserve"> rentals ha</w:t>
      </w:r>
      <w:r>
        <w:t>ve</w:t>
      </w:r>
      <w:r w:rsidRPr="0007480F">
        <w:t xml:space="preserve"> been pretty much based on the idea of the democratisation of travel</w:t>
      </w:r>
      <w:r>
        <w:t>, as</w:t>
      </w:r>
      <w:r w:rsidRPr="0007480F">
        <w:t xml:space="preserve"> she stated</w:t>
      </w:r>
      <w:r>
        <w:t xml:space="preserve">, and on </w:t>
      </w:r>
      <w:r w:rsidRPr="0007480F">
        <w:t>the flexibility for travellers, particularly in relation to areas that perhaps do not have the traditional hospitality services, hotels and hostels. There is also the idea of</w:t>
      </w:r>
      <w:r>
        <w:t xml:space="preserve"> sociability and c</w:t>
      </w:r>
      <w:r w:rsidRPr="0007480F">
        <w:t xml:space="preserve">ultural exchanges from hosts and guests meeting. </w:t>
      </w:r>
      <w:r>
        <w:t>Another</w:t>
      </w:r>
      <w:r w:rsidRPr="0007480F">
        <w:t xml:space="preserve"> important idea </w:t>
      </w:r>
      <w:r>
        <w:t>is the</w:t>
      </w:r>
      <w:r w:rsidRPr="0007480F">
        <w:t xml:space="preserve"> trickle</w:t>
      </w:r>
      <w:r>
        <w:t>-</w:t>
      </w:r>
      <w:r w:rsidRPr="0007480F">
        <w:t xml:space="preserve">down effect through visitor expenditure and wealth generation surrounding neighbourhoods. </w:t>
      </w:r>
      <w:r>
        <w:t xml:space="preserve">Professor Novelli </w:t>
      </w:r>
      <w:r w:rsidRPr="0007480F">
        <w:t xml:space="preserve">mentioned that Airbnb is </w:t>
      </w:r>
      <w:r>
        <w:t>the</w:t>
      </w:r>
      <w:r w:rsidRPr="0007480F">
        <w:t xml:space="preserve"> most popular website for </w:t>
      </w:r>
      <w:r>
        <w:t>short-term</w:t>
      </w:r>
      <w:r w:rsidRPr="0007480F">
        <w:t xml:space="preserve"> rentals</w:t>
      </w:r>
      <w:r>
        <w:t xml:space="preserve">. </w:t>
      </w:r>
      <w:r w:rsidRPr="0007480F">
        <w:t xml:space="preserve">Airbnb claims that around </w:t>
      </w:r>
      <w:r>
        <w:t xml:space="preserve">42% of </w:t>
      </w:r>
      <w:r>
        <w:t>guest spending stays local. So</w:t>
      </w:r>
      <w:r w:rsidRPr="0007480F">
        <w:t xml:space="preserve"> the arguments in favour are pretty much related to these issues. </w:t>
      </w:r>
    </w:p>
    <w:p w:rsidR="00E96CEC" w:rsidP="00E96CEC">
      <w:pPr>
        <w:pStyle w:val="Answer"/>
      </w:pPr>
      <w:r>
        <w:t>On the a</w:t>
      </w:r>
      <w:r w:rsidRPr="0007480F">
        <w:t>rguments against</w:t>
      </w:r>
      <w:r>
        <w:t xml:space="preserve">, </w:t>
      </w:r>
      <w:r w:rsidRPr="0007480F">
        <w:t xml:space="preserve">Professor </w:t>
      </w:r>
      <w:r>
        <w:t>Novelli</w:t>
      </w:r>
      <w:r w:rsidRPr="0007480F">
        <w:t xml:space="preserve"> </w:t>
      </w:r>
      <w:r>
        <w:t xml:space="preserve">has </w:t>
      </w:r>
      <w:r w:rsidRPr="0007480F">
        <w:t>already touched on the idea of security and safety concerns for guests</w:t>
      </w:r>
      <w:r>
        <w:t xml:space="preserve">. </w:t>
      </w:r>
      <w:r w:rsidRPr="0007480F">
        <w:t>That is quite important</w:t>
      </w:r>
      <w:r w:rsidR="005C7C08">
        <w:t>,</w:t>
      </w:r>
      <w:r w:rsidRPr="0007480F">
        <w:t xml:space="preserve"> because </w:t>
      </w:r>
      <w:r>
        <w:t>short-term</w:t>
      </w:r>
      <w:r w:rsidRPr="0007480F">
        <w:t xml:space="preserve"> rentals are generally subject to less stringent regulation requirements than traditional hospitality establishments. I say this</w:t>
      </w:r>
      <w:r w:rsidR="005C7C08">
        <w:t>,</w:t>
      </w:r>
      <w:r w:rsidRPr="0007480F">
        <w:t xml:space="preserve"> because we did work in 12 different cities, including London, and we saw that some</w:t>
      </w:r>
      <w:r>
        <w:t xml:space="preserve"> cities have </w:t>
      </w:r>
      <w:r w:rsidRPr="0007480F">
        <w:t xml:space="preserve">regulatory requirements in place for </w:t>
      </w:r>
      <w:r>
        <w:t>short-term</w:t>
      </w:r>
      <w:r w:rsidRPr="0007480F">
        <w:t xml:space="preserve"> rentals. </w:t>
      </w:r>
      <w:r>
        <w:t xml:space="preserve">Another argument against is the </w:t>
      </w:r>
      <w:r w:rsidRPr="0007480F">
        <w:t>issue</w:t>
      </w:r>
      <w:r>
        <w:t xml:space="preserve"> </w:t>
      </w:r>
      <w:r w:rsidRPr="0007480F">
        <w:t xml:space="preserve">of the loss of the initial spirit of sharing, particularly with the increase </w:t>
      </w:r>
      <w:r>
        <w:t xml:space="preserve">in </w:t>
      </w:r>
      <w:r w:rsidRPr="0007480F">
        <w:t>business</w:t>
      </w:r>
      <w:r>
        <w:t>es a</w:t>
      </w:r>
      <w:r w:rsidRPr="0007480F">
        <w:t xml:space="preserve">dvertising properties on these platforms. </w:t>
      </w:r>
    </w:p>
    <w:p w:rsidR="00E96CEC" w:rsidRPr="0007480F" w:rsidP="00E96CEC">
      <w:pPr>
        <w:pStyle w:val="Answer"/>
      </w:pPr>
      <w:r>
        <w:t>O</w:t>
      </w:r>
      <w:r>
        <w:t xml:space="preserve">ur </w:t>
      </w:r>
      <w:r w:rsidRPr="0007480F">
        <w:t xml:space="preserve">study did not aim at all to quantify the size </w:t>
      </w:r>
      <w:r>
        <w:t xml:space="preserve">of the </w:t>
      </w:r>
      <w:r w:rsidRPr="0007480F">
        <w:t xml:space="preserve">impact </w:t>
      </w:r>
      <w:r>
        <w:t xml:space="preserve">on </w:t>
      </w:r>
      <w:r w:rsidRPr="0007480F">
        <w:t>the housing market, but</w:t>
      </w:r>
      <w:r>
        <w:t xml:space="preserve"> </w:t>
      </w:r>
      <w:r w:rsidRPr="0007480F">
        <w:t>we reviewed a list of studies that looked at the impacts on housing markets in different cities.</w:t>
      </w:r>
    </w:p>
    <w:p w:rsidR="00E96CEC" w:rsidRPr="0007480F" w:rsidP="00E96CEC">
      <w:pPr>
        <w:pStyle w:val="Question"/>
        <w:numPr>
          <w:ilvl w:val="0"/>
          <w:numId w:val="0"/>
        </w:numPr>
        <w:ind w:left="794"/>
      </w:pPr>
      <w:r w:rsidRPr="0007480F">
        <w:rPr>
          <w:b/>
        </w:rPr>
        <w:t>The Chair:</w:t>
      </w:r>
      <w:r>
        <w:t xml:space="preserve"> Thank you, that is a very good introduction. </w:t>
      </w:r>
    </w:p>
    <w:p w:rsidR="00E96CEC" w:rsidP="00E96CEC">
      <w:pPr>
        <w:pStyle w:val="Question"/>
      </w:pPr>
      <w:r w:rsidRPr="007971B9">
        <w:rPr>
          <w:b/>
        </w:rPr>
        <w:t>Lord Best:</w:t>
      </w:r>
      <w:r>
        <w:t xml:space="preserve"> I was just enumerating these problems</w:t>
      </w:r>
      <w:r w:rsidR="00497CB7">
        <w:t>,</w:t>
      </w:r>
      <w:r>
        <w:t xml:space="preserve"> because different problems have completely different solutions, do they</w:t>
      </w:r>
      <w:r w:rsidR="00497CB7">
        <w:t xml:space="preserve"> not</w:t>
      </w:r>
      <w:r>
        <w:t xml:space="preserve">? You have covered two of the four that I was noting. </w:t>
      </w:r>
      <w:r w:rsidRPr="00D93566">
        <w:t>There are problems created by Airbnb for those needing a permanent home, which is where we came in</w:t>
      </w:r>
      <w:r>
        <w:t xml:space="preserve">—the </w:t>
      </w:r>
      <w:r w:rsidRPr="00D93566">
        <w:t>would</w:t>
      </w:r>
      <w:r>
        <w:t>-</w:t>
      </w:r>
      <w:r w:rsidRPr="00D93566">
        <w:t>be tenants of longer</w:t>
      </w:r>
      <w:r>
        <w:t>-</w:t>
      </w:r>
      <w:r w:rsidRPr="00D93566">
        <w:t>term rentals.</w:t>
      </w:r>
      <w:r>
        <w:t xml:space="preserve"> </w:t>
      </w:r>
      <w:r w:rsidRPr="00B22C21">
        <w:t xml:space="preserve">There are the problems that </w:t>
      </w:r>
      <w:r>
        <w:t>Dr de Souza</w:t>
      </w:r>
      <w:r w:rsidRPr="00B22C21">
        <w:t xml:space="preserve"> mentioned for the consumers, the people who move into the Airbnb properties, of safety factors and insurance and other questions. The regulation is not there. </w:t>
      </w:r>
      <w:r>
        <w:t>T</w:t>
      </w:r>
      <w:r w:rsidRPr="00B22C21">
        <w:t>here are problems for the city as a whole</w:t>
      </w:r>
      <w:r>
        <w:t>—</w:t>
      </w:r>
      <w:r w:rsidRPr="00B22C21">
        <w:t>I notice</w:t>
      </w:r>
      <w:r>
        <w:t>d that</w:t>
      </w:r>
      <w:r w:rsidRPr="00B22C21">
        <w:t xml:space="preserve"> in Barcelona this worried the planners</w:t>
      </w:r>
      <w:r>
        <w:t>—such as c</w:t>
      </w:r>
      <w:r w:rsidRPr="00B22C21">
        <w:t>oncentrations of tourists in particular areas, leading to all kinds of problems</w:t>
      </w:r>
      <w:r w:rsidR="00497CB7">
        <w:t>,</w:t>
      </w:r>
      <w:r>
        <w:t xml:space="preserve"> </w:t>
      </w:r>
      <w:r w:rsidRPr="00B22C21">
        <w:t xml:space="preserve">from traffic congestion to waste disposal. </w:t>
      </w:r>
    </w:p>
    <w:p w:rsidR="00497CB7" w:rsidP="00E96CEC">
      <w:pPr>
        <w:pStyle w:val="Remark"/>
      </w:pPr>
      <w:r w:rsidRPr="00B22C21">
        <w:t xml:space="preserve">There </w:t>
      </w:r>
      <w:r>
        <w:t>is another issue</w:t>
      </w:r>
      <w:r w:rsidRPr="00B22C21">
        <w:t>, which I do not think either of you have touched on</w:t>
      </w:r>
      <w:r>
        <w:t xml:space="preserve"> but </w:t>
      </w:r>
      <w:r w:rsidRPr="00B22C21">
        <w:t>has come up in debates in the House of Lords</w:t>
      </w:r>
      <w:r>
        <w:t xml:space="preserve">, </w:t>
      </w:r>
      <w:r w:rsidRPr="00B22C21">
        <w:t>which is the problems for neighbours</w:t>
      </w:r>
      <w:r>
        <w:t xml:space="preserve"> of </w:t>
      </w:r>
      <w:r w:rsidRPr="00B22C21">
        <w:t>people next door, who are only there overnight, not behaving as long</w:t>
      </w:r>
      <w:r>
        <w:t>-</w:t>
      </w:r>
      <w:r w:rsidRPr="00B22C21">
        <w:t xml:space="preserve">term residents would like </w:t>
      </w:r>
      <w:r>
        <w:t xml:space="preserve">in terms </w:t>
      </w:r>
      <w:r w:rsidRPr="00B22C21">
        <w:t>of their litter</w:t>
      </w:r>
      <w:r>
        <w:t xml:space="preserve"> and </w:t>
      </w:r>
      <w:r w:rsidRPr="00B22C21">
        <w:t>the noise they make in the middle of the night</w:t>
      </w:r>
      <w:r>
        <w:t xml:space="preserve">. </w:t>
      </w:r>
    </w:p>
    <w:p w:rsidR="00E96CEC" w:rsidRPr="00B22C21" w:rsidP="00E96CEC">
      <w:pPr>
        <w:pStyle w:val="Remark"/>
      </w:pPr>
      <w:r>
        <w:t xml:space="preserve">All those </w:t>
      </w:r>
      <w:r w:rsidRPr="00B22C21">
        <w:t>aspects suggest that one might need to moderate the growth of this industry. Am I right in identifying those</w:t>
      </w:r>
      <w:r>
        <w:t xml:space="preserve"> categories? Have you any comments on the neighbours problem? </w:t>
      </w:r>
    </w:p>
    <w:p w:rsidR="00E96CEC" w:rsidRPr="00B22C21" w:rsidP="00E96CEC">
      <w:pPr>
        <w:pStyle w:val="Answer"/>
      </w:pPr>
      <w:r>
        <w:rPr>
          <w:b/>
          <w:i/>
        </w:rPr>
        <w:t xml:space="preserve">Professor Marina Novelli: </w:t>
      </w:r>
      <w:r w:rsidRPr="00B22C21">
        <w:t xml:space="preserve">I only briefly mentioned </w:t>
      </w:r>
      <w:r>
        <w:t>anti-social</w:t>
      </w:r>
      <w:r w:rsidRPr="00B22C21">
        <w:t xml:space="preserve"> behaviour</w:t>
      </w:r>
      <w:r>
        <w:t>, overcrowding of properties and t</w:t>
      </w:r>
      <w:r w:rsidRPr="00B22C21">
        <w:t>ransient communities</w:t>
      </w:r>
      <w:r>
        <w:t xml:space="preserve">—the </w:t>
      </w:r>
      <w:r w:rsidRPr="00B22C21">
        <w:t xml:space="preserve">issues that </w:t>
      </w:r>
      <w:r>
        <w:t xml:space="preserve">you </w:t>
      </w:r>
      <w:r w:rsidRPr="00B22C21">
        <w:t xml:space="preserve">rightly pointed out in terms of visitors usually spending a very short </w:t>
      </w:r>
      <w:r>
        <w:t xml:space="preserve">time </w:t>
      </w:r>
      <w:r w:rsidRPr="00B22C21">
        <w:t xml:space="preserve">and in </w:t>
      </w:r>
      <w:r>
        <w:t>m</w:t>
      </w:r>
      <w:r w:rsidRPr="00B22C21">
        <w:t>any cases having some level</w:t>
      </w:r>
      <w:r>
        <w:t xml:space="preserve"> </w:t>
      </w:r>
      <w:r w:rsidRPr="00B22C21">
        <w:t xml:space="preserve">of </w:t>
      </w:r>
      <w:r w:rsidR="00684DAC">
        <w:t>“</w:t>
      </w:r>
      <w:r w:rsidRPr="00B22C21">
        <w:t xml:space="preserve">conflict </w:t>
      </w:r>
      <w:r w:rsidR="00684DAC">
        <w:t xml:space="preserve">of </w:t>
      </w:r>
      <w:r>
        <w:t>use</w:t>
      </w:r>
      <w:r w:rsidR="00684DAC">
        <w:t>s”</w:t>
      </w:r>
      <w:r>
        <w:t xml:space="preserve"> in s</w:t>
      </w:r>
      <w:r w:rsidRPr="00B22C21">
        <w:t xml:space="preserve">pecific residential areas. This is not necessarily related only to cities such as Barcelona; we have seen </w:t>
      </w:r>
      <w:r w:rsidR="00AD3A7C">
        <w:t>that</w:t>
      </w:r>
      <w:r w:rsidRPr="00B22C21" w:rsidR="00AD3A7C">
        <w:t xml:space="preserve"> </w:t>
      </w:r>
      <w:r w:rsidRPr="00B22C21">
        <w:t xml:space="preserve">happening in many cities around the UK as well. Brighton </w:t>
      </w:r>
      <w:r>
        <w:t xml:space="preserve">is </w:t>
      </w:r>
      <w:r w:rsidRPr="00B22C21">
        <w:t xml:space="preserve">one of the examples that we </w:t>
      </w:r>
      <w:r>
        <w:t xml:space="preserve">could </w:t>
      </w:r>
      <w:r w:rsidRPr="00B22C21">
        <w:t xml:space="preserve">refer to. </w:t>
      </w:r>
    </w:p>
    <w:p w:rsidR="00E96CEC" w:rsidP="00E96CEC">
      <w:pPr>
        <w:pStyle w:val="Answer"/>
      </w:pPr>
      <w:r>
        <w:t>However, t</w:t>
      </w:r>
      <w:r w:rsidRPr="00B22C21">
        <w:t>here are three aspects</w:t>
      </w:r>
      <w:r w:rsidRPr="009D44E2">
        <w:t xml:space="preserve"> </w:t>
      </w:r>
      <w:r>
        <w:t xml:space="preserve">here: </w:t>
      </w:r>
      <w:r w:rsidRPr="00B22C21">
        <w:t>the housing element, safety and regulations</w:t>
      </w:r>
      <w:r>
        <w:t xml:space="preserve">, and </w:t>
      </w:r>
      <w:r w:rsidRPr="00B22C21">
        <w:t>the behaviour</w:t>
      </w:r>
      <w:r>
        <w:t xml:space="preserve"> </w:t>
      </w:r>
      <w:r w:rsidRPr="00B22C21">
        <w:t>of visitors</w:t>
      </w:r>
      <w:r>
        <w:t>. W</w:t>
      </w:r>
      <w:r w:rsidRPr="00B22C21">
        <w:t xml:space="preserve">hen contemplating the impact of </w:t>
      </w:r>
      <w:r>
        <w:t>STLs</w:t>
      </w:r>
      <w:r>
        <w:t xml:space="preserve">, we </w:t>
      </w:r>
      <w:r w:rsidRPr="009E5107">
        <w:t xml:space="preserve">also need to look at the typology of the </w:t>
      </w:r>
      <w:r>
        <w:t>STL</w:t>
      </w:r>
      <w:r w:rsidR="005E526F">
        <w:t>s</w:t>
      </w:r>
      <w:r>
        <w:t xml:space="preserve"> </w:t>
      </w:r>
      <w:r w:rsidRPr="009E5107">
        <w:t>that we are talking about</w:t>
      </w:r>
      <w:r>
        <w:t xml:space="preserve">: </w:t>
      </w:r>
      <w:r w:rsidRPr="009E5107">
        <w:t xml:space="preserve">whether they are </w:t>
      </w:r>
      <w:r>
        <w:t>home-</w:t>
      </w:r>
      <w:r w:rsidRPr="009E5107">
        <w:t>share</w:t>
      </w:r>
      <w:r w:rsidR="0099737E">
        <w:t>s</w:t>
      </w:r>
      <w:r w:rsidRPr="009E5107">
        <w:t xml:space="preserve">, whether the residents are present </w:t>
      </w:r>
      <w:r w:rsidRPr="009E5107">
        <w:t>in</w:t>
      </w:r>
      <w:r w:rsidR="005E526F">
        <w:t xml:space="preserve"> </w:t>
      </w:r>
      <w:r w:rsidRPr="009E5107">
        <w:t>the property</w:t>
      </w:r>
      <w:r>
        <w:t xml:space="preserve"> </w:t>
      </w:r>
      <w:r w:rsidR="00EC0E2B">
        <w:t xml:space="preserve">or </w:t>
      </w:r>
      <w:r w:rsidRPr="009E5107">
        <w:t xml:space="preserve">whether </w:t>
      </w:r>
      <w:r>
        <w:t xml:space="preserve">the </w:t>
      </w:r>
      <w:r w:rsidRPr="009E5107">
        <w:t xml:space="preserve">entire property is being rented out. It is important to bear </w:t>
      </w:r>
      <w:r>
        <w:t xml:space="preserve">that </w:t>
      </w:r>
      <w:r w:rsidRPr="009E5107">
        <w:t>in mind</w:t>
      </w:r>
      <w:r w:rsidR="00124070">
        <w:t>,</w:t>
      </w:r>
      <w:r w:rsidRPr="009E5107">
        <w:t xml:space="preserve"> because each of those</w:t>
      </w:r>
      <w:r>
        <w:t xml:space="preserve"> has </w:t>
      </w:r>
      <w:r w:rsidRPr="00B22C21">
        <w:t xml:space="preserve">different potential problems associated with </w:t>
      </w:r>
      <w:r w:rsidR="00124070">
        <w:t>it</w:t>
      </w:r>
      <w:r w:rsidRPr="00B22C21">
        <w:t xml:space="preserve">. In any case, </w:t>
      </w:r>
      <w:r>
        <w:t xml:space="preserve">the total volume of listings suggests that </w:t>
      </w:r>
      <w:r w:rsidR="00EC0E2B">
        <w:t>they</w:t>
      </w:r>
      <w:r>
        <w:t xml:space="preserve"> account for a significant proportion of short-let stock currently </w:t>
      </w:r>
      <w:r w:rsidR="006A5769">
        <w:t xml:space="preserve">available </w:t>
      </w:r>
      <w:r>
        <w:t xml:space="preserve">in the UK—particularly if we look at the listings on Airbnb, </w:t>
      </w:r>
      <w:r w:rsidR="006A5769">
        <w:t>although</w:t>
      </w:r>
      <w:r>
        <w:t xml:space="preserve">, as I said earlier, </w:t>
      </w:r>
      <w:r w:rsidR="006A5769">
        <w:t xml:space="preserve">Airbnb </w:t>
      </w:r>
      <w:r>
        <w:t xml:space="preserve">is not the only platform. </w:t>
      </w:r>
    </w:p>
    <w:p w:rsidR="00E96CEC" w:rsidP="00E96CEC">
      <w:pPr>
        <w:pStyle w:val="Answer"/>
      </w:pPr>
      <w:r>
        <w:t>In terms of problems, there is also a degree of misconception that the s</w:t>
      </w:r>
      <w:r w:rsidRPr="00725665">
        <w:t xml:space="preserve">haring economy as it pertains to tourism is an unregulated industry. </w:t>
      </w:r>
      <w:r>
        <w:t>In fact</w:t>
      </w:r>
      <w:r w:rsidR="00E30801">
        <w:t>,</w:t>
      </w:r>
      <w:r>
        <w:t xml:space="preserve"> </w:t>
      </w:r>
      <w:r w:rsidRPr="00725665">
        <w:t xml:space="preserve">there are many regulations that </w:t>
      </w:r>
      <w:r w:rsidR="006A5769">
        <w:t>providers</w:t>
      </w:r>
      <w:r w:rsidRPr="00725665" w:rsidR="006A5769">
        <w:t xml:space="preserve"> </w:t>
      </w:r>
      <w:r w:rsidRPr="00725665">
        <w:t xml:space="preserve">must currently adhere to. It is more a matter of </w:t>
      </w:r>
      <w:r>
        <w:t xml:space="preserve">enforcement </w:t>
      </w:r>
      <w:r w:rsidR="005E526F">
        <w:t xml:space="preserve">rather </w:t>
      </w:r>
      <w:r w:rsidRPr="00725665">
        <w:t xml:space="preserve">than whether </w:t>
      </w:r>
      <w:r>
        <w:t xml:space="preserve">the </w:t>
      </w:r>
      <w:r w:rsidRPr="00725665">
        <w:t xml:space="preserve">regulations are present or not. </w:t>
      </w:r>
      <w:r>
        <w:t xml:space="preserve">This relates </w:t>
      </w:r>
      <w:r w:rsidRPr="009E5107">
        <w:t>to local authorities</w:t>
      </w:r>
      <w:r>
        <w:t xml:space="preserve">’ role </w:t>
      </w:r>
      <w:r w:rsidRPr="00725665">
        <w:t>in enforcing those</w:t>
      </w:r>
      <w:r>
        <w:t xml:space="preserve">, and to </w:t>
      </w:r>
      <w:r w:rsidRPr="00725665">
        <w:t>emergency services and other agencies that operate in local areas. For instance</w:t>
      </w:r>
      <w:r>
        <w:t xml:space="preserve">, </w:t>
      </w:r>
      <w:r w:rsidRPr="00725665">
        <w:t>regulation</w:t>
      </w:r>
      <w:r>
        <w:t xml:space="preserve">s might include things </w:t>
      </w:r>
      <w:r w:rsidRPr="00725665">
        <w:t>like compliance with fire</w:t>
      </w:r>
      <w:r>
        <w:t xml:space="preserve">, </w:t>
      </w:r>
      <w:r w:rsidRPr="00725665">
        <w:t>water</w:t>
      </w:r>
      <w:r w:rsidR="00E30801">
        <w:t xml:space="preserve"> and</w:t>
      </w:r>
      <w:r w:rsidRPr="00725665">
        <w:t xml:space="preserve"> gas safety regulation</w:t>
      </w:r>
      <w:r>
        <w:t>, electrical standards, h</w:t>
      </w:r>
      <w:r w:rsidRPr="00725665">
        <w:t>ealth and safety assessment</w:t>
      </w:r>
      <w:r>
        <w:t>s</w:t>
      </w:r>
      <w:r w:rsidRPr="00725665">
        <w:t>, energy performance standards</w:t>
      </w:r>
      <w:r>
        <w:t xml:space="preserve"> and </w:t>
      </w:r>
      <w:r w:rsidRPr="00725665">
        <w:t>planning regulation</w:t>
      </w:r>
      <w:r>
        <w:t>—</w:t>
      </w:r>
      <w:r w:rsidRPr="00725665">
        <w:t>I could continue</w:t>
      </w:r>
      <w:r>
        <w:t>—</w:t>
      </w:r>
      <w:r w:rsidRPr="00725665">
        <w:t xml:space="preserve"> </w:t>
      </w:r>
      <w:r w:rsidR="006A5769">
        <w:t xml:space="preserve">which are </w:t>
      </w:r>
      <w:r w:rsidRPr="00725665">
        <w:t xml:space="preserve">more related to general planning permission. </w:t>
      </w:r>
    </w:p>
    <w:p w:rsidR="00E96CEC" w:rsidRPr="00725665" w:rsidP="00E96CEC">
      <w:pPr>
        <w:pStyle w:val="Answer"/>
      </w:pPr>
      <w:r w:rsidRPr="00725665">
        <w:t xml:space="preserve">The real issue that we </w:t>
      </w:r>
      <w:r>
        <w:t xml:space="preserve">are </w:t>
      </w:r>
      <w:r w:rsidRPr="00725665">
        <w:t xml:space="preserve">experiencing here is that although local authorities, the police and the fire services already have a number of powers to take action against </w:t>
      </w:r>
      <w:r>
        <w:t>short-term</w:t>
      </w:r>
      <w:r w:rsidRPr="00725665">
        <w:t xml:space="preserve"> lets</w:t>
      </w:r>
      <w:r>
        <w:t xml:space="preserve"> that </w:t>
      </w:r>
      <w:r w:rsidRPr="00725665">
        <w:t>they are concerned with, the real problem is that</w:t>
      </w:r>
      <w:r w:rsidR="006A5769">
        <w:t>,</w:t>
      </w:r>
      <w:r w:rsidRPr="00725665">
        <w:t xml:space="preserve"> although hosts are responsible for carrying out things like fire</w:t>
      </w:r>
      <w:r>
        <w:t xml:space="preserve"> </w:t>
      </w:r>
      <w:r w:rsidRPr="00725665">
        <w:t>risk assessment</w:t>
      </w:r>
      <w:r w:rsidR="00E30801">
        <w:t>s</w:t>
      </w:r>
      <w:r w:rsidRPr="00725665">
        <w:t>, local fire services</w:t>
      </w:r>
      <w:r>
        <w:t xml:space="preserve"> </w:t>
      </w:r>
      <w:r w:rsidRPr="00725665">
        <w:t>have regulatory powers</w:t>
      </w:r>
      <w:r w:rsidR="00E30801">
        <w:t xml:space="preserve">, </w:t>
      </w:r>
      <w:r w:rsidR="005E526F">
        <w:t xml:space="preserve">but </w:t>
      </w:r>
      <w:r>
        <w:t xml:space="preserve">resources may be limited when it comes to making </w:t>
      </w:r>
      <w:r w:rsidRPr="00725665">
        <w:t>sure</w:t>
      </w:r>
      <w:r>
        <w:t xml:space="preserve"> </w:t>
      </w:r>
      <w:r w:rsidRPr="00725665">
        <w:t xml:space="preserve">that everyone is checked </w:t>
      </w:r>
      <w:r w:rsidR="00E30801">
        <w:t>regularly</w:t>
      </w:r>
      <w:r w:rsidRPr="00725665" w:rsidR="00E30801">
        <w:t>, particularly with the growth of such a market</w:t>
      </w:r>
      <w:r w:rsidRPr="00725665">
        <w:t>.</w:t>
      </w:r>
    </w:p>
    <w:p w:rsidR="00E96CEC" w:rsidRPr="00725665" w:rsidP="00E96CEC">
      <w:pPr>
        <w:pStyle w:val="Answer"/>
      </w:pPr>
      <w:r w:rsidRPr="00725665">
        <w:t xml:space="preserve">On </w:t>
      </w:r>
      <w:r>
        <w:t>anti-social</w:t>
      </w:r>
      <w:r w:rsidRPr="00725665">
        <w:t xml:space="preserve"> behaviour, police and local authorities have regulatory powers to tackle </w:t>
      </w:r>
      <w:r>
        <w:t>anti-social</w:t>
      </w:r>
      <w:r w:rsidRPr="00725665">
        <w:t xml:space="preserve"> behaviour and noise orders</w:t>
      </w:r>
      <w:r w:rsidR="006A5769">
        <w:t>,</w:t>
      </w:r>
      <w:r w:rsidRPr="00725665">
        <w:t xml:space="preserve"> but do not always have </w:t>
      </w:r>
      <w:r>
        <w:t xml:space="preserve">the </w:t>
      </w:r>
      <w:r w:rsidRPr="00725665">
        <w:t xml:space="preserve">information needed to identify potentially problematic actors. In </w:t>
      </w:r>
      <w:r w:rsidR="005E526F">
        <w:t>the specific case of</w:t>
      </w:r>
      <w:r w:rsidR="006A5769">
        <w:t xml:space="preserve"> </w:t>
      </w:r>
      <w:r w:rsidRPr="00725665">
        <w:t>Airbnb</w:t>
      </w:r>
      <w:r w:rsidR="005E526F">
        <w:t>, Airbnb</w:t>
      </w:r>
      <w:r w:rsidR="006A5769">
        <w:t xml:space="preserve"> </w:t>
      </w:r>
      <w:r w:rsidRPr="00725665">
        <w:t xml:space="preserve">has played a part in the last couple of years in working towards </w:t>
      </w:r>
      <w:r w:rsidR="006A5769">
        <w:t>addressing these problems</w:t>
      </w:r>
      <w:r>
        <w:t xml:space="preserve">. </w:t>
      </w:r>
      <w:r w:rsidRPr="00725665">
        <w:t>In 2020</w:t>
      </w:r>
      <w:r w:rsidR="00885865">
        <w:t>,</w:t>
      </w:r>
      <w:r w:rsidRPr="00725665">
        <w:t xml:space="preserve"> it introduced a series of initiatives to prevent party houses, </w:t>
      </w:r>
      <w:r>
        <w:t xml:space="preserve">which involve the </w:t>
      </w:r>
      <w:r w:rsidRPr="00725665">
        <w:t>immediate removal of listing</w:t>
      </w:r>
      <w:r w:rsidR="005E526F">
        <w:t>s</w:t>
      </w:r>
      <w:r w:rsidRPr="00725665">
        <w:t xml:space="preserve"> booked on Airbnb that would indicate</w:t>
      </w:r>
      <w:r>
        <w:t xml:space="preserve">, </w:t>
      </w:r>
      <w:r w:rsidRPr="00725665">
        <w:t>through the number of people booking in and the number of potential repeated complaints that may have been registered</w:t>
      </w:r>
      <w:r>
        <w:t xml:space="preserve">, that it should be </w:t>
      </w:r>
      <w:r w:rsidRPr="00725665">
        <w:t>removed</w:t>
      </w:r>
      <w:r w:rsidR="00996743">
        <w:t xml:space="preserve"> from their </w:t>
      </w:r>
      <w:r w:rsidR="0099737E">
        <w:t>listing</w:t>
      </w:r>
      <w:r w:rsidRPr="00725665">
        <w:t>.</w:t>
      </w:r>
    </w:p>
    <w:p w:rsidR="00ED1431" w:rsidP="00E96CEC">
      <w:pPr>
        <w:pStyle w:val="Answer"/>
      </w:pPr>
      <w:r>
        <w:t xml:space="preserve">On </w:t>
      </w:r>
      <w:r w:rsidRPr="00725665">
        <w:t xml:space="preserve">safety, in 2021 Airbnb also launched the </w:t>
      </w:r>
      <w:r>
        <w:t xml:space="preserve">UK </w:t>
      </w:r>
      <w:r w:rsidRPr="00725665">
        <w:t>Trust and Safety Alliance</w:t>
      </w:r>
      <w:r>
        <w:t>, “</w:t>
      </w:r>
      <w:r w:rsidRPr="006A7E60">
        <w:t>a network of expert organisations that will work closely with Airbnb in the UK and provide information and guidance to Hosts and the Airbnb community</w:t>
      </w:r>
      <w:r>
        <w:t xml:space="preserve">”, </w:t>
      </w:r>
      <w:r w:rsidRPr="00725665">
        <w:t xml:space="preserve">with the exact purpose of monitoring and trying to collaborate with organisations such as </w:t>
      </w:r>
      <w:r>
        <w:t xml:space="preserve">the National </w:t>
      </w:r>
      <w:r w:rsidRPr="00725665">
        <w:t>Fire Chiefs Council</w:t>
      </w:r>
      <w:r>
        <w:t xml:space="preserve">, </w:t>
      </w:r>
      <w:r w:rsidRPr="00725665">
        <w:t>Neighbourhood Watch and Crime</w:t>
      </w:r>
      <w:r w:rsidR="004F774C">
        <w:t>st</w:t>
      </w:r>
      <w:r w:rsidRPr="00725665">
        <w:t xml:space="preserve">oppers to </w:t>
      </w:r>
      <w:r w:rsidR="00996743">
        <w:t xml:space="preserve">have a partnership and </w:t>
      </w:r>
      <w:r w:rsidRPr="00725665">
        <w:t xml:space="preserve">address </w:t>
      </w:r>
      <w:r>
        <w:t>safety</w:t>
      </w:r>
      <w:r w:rsidRPr="00725665">
        <w:t xml:space="preserve"> </w:t>
      </w:r>
      <w:r w:rsidRPr="00725665">
        <w:t xml:space="preserve">issues. </w:t>
      </w:r>
    </w:p>
    <w:p w:rsidR="00E96CEC" w:rsidP="00E96CEC">
      <w:pPr>
        <w:pStyle w:val="Answer"/>
      </w:pPr>
      <w:r w:rsidRPr="00725665">
        <w:t xml:space="preserve">So there has been an attempt to address some of those </w:t>
      </w:r>
      <w:r w:rsidR="00ED1431">
        <w:t xml:space="preserve">issues </w:t>
      </w:r>
      <w:r w:rsidRPr="00725665">
        <w:t xml:space="preserve">but, as I said, with Airbnb not being the only provider, there is obviously a need to have </w:t>
      </w:r>
      <w:r>
        <w:t>an ad hoc p</w:t>
      </w:r>
      <w:r w:rsidRPr="00725665">
        <w:t>rovision of regulation and certainly</w:t>
      </w:r>
      <w:r>
        <w:t xml:space="preserve"> registration systems so </w:t>
      </w:r>
      <w:r w:rsidRPr="00725665">
        <w:t xml:space="preserve">that </w:t>
      </w:r>
      <w:r w:rsidR="00996743">
        <w:t xml:space="preserve">the system can become more transparent and the </w:t>
      </w:r>
      <w:r w:rsidRPr="00725665">
        <w:t xml:space="preserve">monitoring </w:t>
      </w:r>
      <w:r>
        <w:t xml:space="preserve">and addressing </w:t>
      </w:r>
      <w:r w:rsidRPr="00725665">
        <w:t>of those issues</w:t>
      </w:r>
      <w:r>
        <w:t xml:space="preserve">, </w:t>
      </w:r>
      <w:r w:rsidRPr="00725665">
        <w:t>can become widespread across the board</w:t>
      </w:r>
      <w:r>
        <w:t xml:space="preserve">. </w:t>
      </w:r>
    </w:p>
    <w:p w:rsidR="00E96CEC" w:rsidRPr="00725665" w:rsidP="00E96CEC">
      <w:pPr>
        <w:pStyle w:val="Answer"/>
      </w:pPr>
      <w:r>
        <w:rPr>
          <w:b/>
          <w:i/>
        </w:rPr>
        <w:t xml:space="preserve">Dr Tatiana Moreira de Souza: </w:t>
      </w:r>
      <w:r w:rsidRPr="00725665">
        <w:t>May I add a few things regarding disturbances and nuisance? In our interviews in different cities</w:t>
      </w:r>
      <w:r>
        <w:t xml:space="preserve"> </w:t>
      </w:r>
      <w:r w:rsidRPr="00725665">
        <w:t xml:space="preserve">we found </w:t>
      </w:r>
      <w:r w:rsidRPr="00725665">
        <w:t xml:space="preserve">examples of disturbance and nuisance, particularly </w:t>
      </w:r>
      <w:r>
        <w:t>anti-social</w:t>
      </w:r>
      <w:r w:rsidRPr="00725665">
        <w:t xml:space="preserve"> behaviour and people being loud and causing nuisance to neighbours. One of the key issues was increasing transien</w:t>
      </w:r>
      <w:r>
        <w:t xml:space="preserve">ce </w:t>
      </w:r>
      <w:r w:rsidRPr="00725665">
        <w:t xml:space="preserve">in areas that have a higher number of </w:t>
      </w:r>
      <w:r>
        <w:t>short-term</w:t>
      </w:r>
      <w:r w:rsidRPr="00725665">
        <w:t xml:space="preserve"> rentals</w:t>
      </w:r>
      <w:r>
        <w:t xml:space="preserve">, </w:t>
      </w:r>
      <w:r w:rsidRPr="00725665">
        <w:t>particularly in areas that are of interest to tourists and central areas.</w:t>
      </w:r>
    </w:p>
    <w:p w:rsidR="00E96CEC" w:rsidP="00E96CEC">
      <w:pPr>
        <w:pStyle w:val="Answer"/>
      </w:pPr>
      <w:r>
        <w:t>It</w:t>
      </w:r>
      <w:r w:rsidRPr="00725665">
        <w:t xml:space="preserve"> is important to highlight that enforcement is a very complex task for public authorities, particularly </w:t>
      </w:r>
      <w:r>
        <w:t>because</w:t>
      </w:r>
      <w:r w:rsidRPr="00725665">
        <w:t xml:space="preserve"> of a lack of resources, </w:t>
      </w:r>
      <w:r>
        <w:t xml:space="preserve">both </w:t>
      </w:r>
      <w:r w:rsidRPr="00725665">
        <w:t xml:space="preserve">human </w:t>
      </w:r>
      <w:r>
        <w:t xml:space="preserve">and </w:t>
      </w:r>
      <w:r w:rsidRPr="00725665">
        <w:t>financial, and a lack of data</w:t>
      </w:r>
      <w:r>
        <w:t>.</w:t>
      </w:r>
      <w:r>
        <w:t xml:space="preserve"> </w:t>
      </w:r>
      <w:r>
        <w:t>An</w:t>
      </w:r>
      <w:r w:rsidRPr="00725665">
        <w:t xml:space="preserve"> extremely important point to consider is the fact that </w:t>
      </w:r>
      <w:r>
        <w:t xml:space="preserve">the </w:t>
      </w:r>
      <w:r w:rsidRPr="00725665">
        <w:t>lack of data for local authorities make</w:t>
      </w:r>
      <w:r>
        <w:t>s</w:t>
      </w:r>
      <w:r w:rsidRPr="00725665">
        <w:t xml:space="preserve"> it extremely hard for them to identify and then </w:t>
      </w:r>
      <w:r>
        <w:t xml:space="preserve">to </w:t>
      </w:r>
      <w:r w:rsidRPr="00725665">
        <w:t>begin enforcement actions.</w:t>
      </w:r>
    </w:p>
    <w:p w:rsidR="00E96CEC" w:rsidP="00E96CEC">
      <w:pPr>
        <w:pStyle w:val="Question"/>
      </w:pPr>
      <w:r w:rsidRPr="007164E6">
        <w:rPr>
          <w:b/>
        </w:rPr>
        <w:t>Lord Berkeley:</w:t>
      </w:r>
      <w:r>
        <w:t xml:space="preserve"> I want to ask our two witnesses about the impact of these lets on the housing market. </w:t>
      </w:r>
      <w:r w:rsidRPr="00725665">
        <w:t>I live in a little village in Cornwall</w:t>
      </w:r>
      <w:r>
        <w:t xml:space="preserve">, and we </w:t>
      </w:r>
      <w:r w:rsidRPr="00725665">
        <w:t>experience this</w:t>
      </w:r>
      <w:r>
        <w:t>. I do not know whether you have seen t</w:t>
      </w:r>
      <w:r w:rsidRPr="00725665">
        <w:t>he recent CPR</w:t>
      </w:r>
      <w:r>
        <w:t>E</w:t>
      </w:r>
      <w:r w:rsidRPr="00725665">
        <w:t xml:space="preserve"> report dated 13 January</w:t>
      </w:r>
      <w:r>
        <w:t xml:space="preserve">, which </w:t>
      </w:r>
      <w:r w:rsidRPr="00725665">
        <w:t>says, “</w:t>
      </w:r>
      <w:r w:rsidRPr="00FD26C4">
        <w:t>Cornwall</w:t>
      </w:r>
      <w:r>
        <w:t xml:space="preserve"> … </w:t>
      </w:r>
      <w:r w:rsidRPr="00FD26C4">
        <w:t>saw short</w:t>
      </w:r>
      <w:r>
        <w:t>-</w:t>
      </w:r>
      <w:r w:rsidRPr="00FD26C4">
        <w:t xml:space="preserve">term listings grow 661% in the five years to </w:t>
      </w:r>
      <w:r>
        <w:t>…</w:t>
      </w:r>
      <w:r w:rsidRPr="00FD26C4">
        <w:t xml:space="preserve"> 2021</w:t>
      </w:r>
      <w:r w:rsidR="0068674F">
        <w:t>. T</w:t>
      </w:r>
      <w:r w:rsidRPr="00FD26C4">
        <w:t>here are roughly 15,000 families on social housing waiting lists and the same number of properties being marketed as holiday let</w:t>
      </w:r>
      <w:r>
        <w:t xml:space="preserve">s”. </w:t>
      </w:r>
    </w:p>
    <w:p w:rsidR="00E96CEC" w:rsidP="00E96CEC">
      <w:pPr>
        <w:pStyle w:val="Question"/>
        <w:numPr>
          <w:ilvl w:val="0"/>
          <w:numId w:val="0"/>
        </w:numPr>
        <w:ind w:left="794"/>
      </w:pPr>
      <w:r>
        <w:t>That is a pretty frightening figure. I am not against holiday lets at all, but one has to think about whether there will be anybody left in these communities to provide the services which the community thinks it needs, as well as the visitors. Houses are also empty for probably more than half the year.</w:t>
      </w:r>
    </w:p>
    <w:p w:rsidR="00E96CEC" w:rsidP="00E96CEC">
      <w:pPr>
        <w:pStyle w:val="QuestionCont"/>
      </w:pPr>
      <w:r w:rsidRPr="00725665">
        <w:t>Is there a solution to this? Some people in Cornwall want to ban people from buying second homes, which is probably much too radical, but how do you arrange the system, whatever system it is, to ensure that the communities survive but the people who</w:t>
      </w:r>
      <w:r>
        <w:t xml:space="preserve"> want</w:t>
      </w:r>
      <w:r w:rsidRPr="00725665">
        <w:t xml:space="preserve"> to </w:t>
      </w:r>
      <w:r>
        <w:t>l</w:t>
      </w:r>
      <w:r w:rsidRPr="00725665">
        <w:t xml:space="preserve">et the houses </w:t>
      </w:r>
      <w:r>
        <w:t>and</w:t>
      </w:r>
      <w:r w:rsidRPr="00725665">
        <w:t xml:space="preserve"> make a bit of money can continue? Do you have any solutions to that?</w:t>
      </w:r>
    </w:p>
    <w:p w:rsidR="00E96CEC" w:rsidP="00E96CEC">
      <w:pPr>
        <w:pStyle w:val="Answer"/>
      </w:pPr>
      <w:r>
        <w:rPr>
          <w:b/>
          <w:i/>
        </w:rPr>
        <w:t xml:space="preserve">Dr Tatiana Moreira de Souza: </w:t>
      </w:r>
      <w:r w:rsidRPr="00725665">
        <w:t>As I mentioned,</w:t>
      </w:r>
      <w:r>
        <w:t xml:space="preserve"> our research </w:t>
      </w:r>
      <w:r w:rsidR="002E738A">
        <w:t xml:space="preserve">did not </w:t>
      </w:r>
      <w:r>
        <w:t>aim to q</w:t>
      </w:r>
      <w:r w:rsidRPr="00725665">
        <w:t>uantify the impact on the housing market</w:t>
      </w:r>
      <w:r w:rsidR="004B288D">
        <w:t>, as</w:t>
      </w:r>
      <w:r w:rsidRPr="00725665">
        <w:t xml:space="preserve"> I said</w:t>
      </w:r>
      <w:r>
        <w:t>, we</w:t>
      </w:r>
      <w:r w:rsidRPr="00725665">
        <w:t xml:space="preserve"> reviewed many studies. </w:t>
      </w:r>
      <w:r>
        <w:t>Our</w:t>
      </w:r>
      <w:r w:rsidRPr="00725665">
        <w:t xml:space="preserve"> study focused on large cities</w:t>
      </w:r>
      <w:r>
        <w:t xml:space="preserve">. I would perhaps </w:t>
      </w:r>
      <w:r w:rsidRPr="00725665">
        <w:t xml:space="preserve">recommend </w:t>
      </w:r>
      <w:r w:rsidR="00754B70">
        <w:t xml:space="preserve">the work of </w:t>
      </w:r>
      <w:r w:rsidRPr="00725665">
        <w:t>Professor Nick Gall</w:t>
      </w:r>
      <w:r>
        <w:t>e</w:t>
      </w:r>
      <w:r w:rsidRPr="00725665">
        <w:t xml:space="preserve">nt from </w:t>
      </w:r>
      <w:r>
        <w:t xml:space="preserve">the Bartlett </w:t>
      </w:r>
      <w:r w:rsidR="00F14B3D">
        <w:t>S</w:t>
      </w:r>
      <w:r>
        <w:t xml:space="preserve">chool </w:t>
      </w:r>
      <w:r w:rsidR="00F14B3D">
        <w:t xml:space="preserve">of Planning </w:t>
      </w:r>
      <w:r>
        <w:t xml:space="preserve">at </w:t>
      </w:r>
      <w:r w:rsidRPr="00725665">
        <w:t>UCL</w:t>
      </w:r>
      <w:r>
        <w:t xml:space="preserve">, who is </w:t>
      </w:r>
      <w:r w:rsidRPr="00725665">
        <w:t xml:space="preserve">an expert on rural areas and villages and second homes in particular. </w:t>
      </w:r>
    </w:p>
    <w:p w:rsidR="00E96CEC" w:rsidP="00E96CEC">
      <w:pPr>
        <w:pStyle w:val="Answer"/>
      </w:pPr>
      <w:r w:rsidRPr="00725665">
        <w:t xml:space="preserve">It is key that </w:t>
      </w:r>
      <w:r>
        <w:t>short-term rental</w:t>
      </w:r>
      <w:r w:rsidRPr="00725665">
        <w:t>s, as an object of regulation, are both a l</w:t>
      </w:r>
      <w:r>
        <w:t>a</w:t>
      </w:r>
      <w:r w:rsidRPr="00725665">
        <w:t>nd use and a building use as well as an economic activity</w:t>
      </w:r>
      <w:r>
        <w:t xml:space="preserve">, which </w:t>
      </w:r>
      <w:r w:rsidRPr="00725665">
        <w:t>obviously can be conducted by a professional or a non</w:t>
      </w:r>
      <w:r>
        <w:t>-</w:t>
      </w:r>
      <w:r w:rsidRPr="00725665">
        <w:t xml:space="preserve">professional actor. The rationale for regulating </w:t>
      </w:r>
      <w:r>
        <w:t>short-term rental</w:t>
      </w:r>
      <w:r w:rsidRPr="00725665">
        <w:t xml:space="preserve">s as a </w:t>
      </w:r>
      <w:r>
        <w:t>land</w:t>
      </w:r>
      <w:r w:rsidRPr="00725665">
        <w:t xml:space="preserve"> use</w:t>
      </w:r>
      <w:r>
        <w:t xml:space="preserve"> in the name of the pu</w:t>
      </w:r>
      <w:r w:rsidRPr="00725665">
        <w:t>blic interest</w:t>
      </w:r>
      <w:r>
        <w:t>—</w:t>
      </w:r>
      <w:r w:rsidRPr="00725665">
        <w:t xml:space="preserve">in this case, </w:t>
      </w:r>
      <w:r>
        <w:t>the</w:t>
      </w:r>
      <w:r w:rsidRPr="00725665">
        <w:t xml:space="preserve"> issue of the right to housing</w:t>
      </w:r>
      <w:r>
        <w:t>—</w:t>
      </w:r>
      <w:r w:rsidRPr="00725665">
        <w:t xml:space="preserve">can sometimes be perceived as clashing with the right to use </w:t>
      </w:r>
      <w:r>
        <w:t>a</w:t>
      </w:r>
      <w:r w:rsidRPr="00725665">
        <w:t xml:space="preserve"> public property or </w:t>
      </w:r>
      <w:r>
        <w:t xml:space="preserve">to </w:t>
      </w:r>
      <w:r w:rsidRPr="00725665">
        <w:t>conduct</w:t>
      </w:r>
      <w:r>
        <w:t xml:space="preserve"> a </w:t>
      </w:r>
      <w:r w:rsidRPr="00725665">
        <w:t xml:space="preserve">business. </w:t>
      </w:r>
      <w:r>
        <w:t>T</w:t>
      </w:r>
      <w:r w:rsidRPr="00725665">
        <w:t>his is the key point of tension at the heart of this regulatory attempt</w:t>
      </w:r>
      <w:r>
        <w:t xml:space="preserve">: the </w:t>
      </w:r>
      <w:r w:rsidRPr="00725665">
        <w:t xml:space="preserve">conflict between land use and economic activity. </w:t>
      </w:r>
    </w:p>
    <w:p w:rsidR="00E96CEC" w:rsidP="00E96CEC">
      <w:pPr>
        <w:pStyle w:val="Answer"/>
      </w:pPr>
      <w:r w:rsidRPr="00725665">
        <w:t>What we have seen</w:t>
      </w:r>
      <w:r>
        <w:t xml:space="preserve"> of the impact, and as I said </w:t>
      </w:r>
      <w:r w:rsidRPr="00725665">
        <w:t xml:space="preserve">I can </w:t>
      </w:r>
      <w:r>
        <w:t>speak only about</w:t>
      </w:r>
      <w:r w:rsidRPr="00725665">
        <w:t xml:space="preserve"> the large cities that we studied</w:t>
      </w:r>
      <w:r>
        <w:t xml:space="preserve">, is that </w:t>
      </w:r>
      <w:r w:rsidR="00AE22F0">
        <w:t xml:space="preserve">is </w:t>
      </w:r>
      <w:r w:rsidR="003D2CFD">
        <w:t xml:space="preserve">the negative impacts of short-term rentals are </w:t>
      </w:r>
      <w:r w:rsidRPr="00725665">
        <w:t>generally in places that are already experiencing demographic pressures</w:t>
      </w:r>
      <w:r>
        <w:t xml:space="preserve"> and </w:t>
      </w:r>
      <w:r w:rsidRPr="00725665">
        <w:t>that have intensive visitor flow</w:t>
      </w:r>
      <w:r>
        <w:t xml:space="preserve">—areas </w:t>
      </w:r>
      <w:r w:rsidRPr="00725665">
        <w:t>in Cornwall and Devon, for example, would fall in this category</w:t>
      </w:r>
      <w:r>
        <w:t>—</w:t>
      </w:r>
      <w:r w:rsidRPr="00725665">
        <w:t xml:space="preserve">and tight housing markets. </w:t>
      </w:r>
      <w:r w:rsidRPr="00725665">
        <w:t>So one of our recommendations is that local authorities have more power to introduce regulations</w:t>
      </w:r>
      <w:r>
        <w:t xml:space="preserve">, be it regulations relating to </w:t>
      </w:r>
      <w:r w:rsidRPr="00725665">
        <w:t xml:space="preserve">land use or </w:t>
      </w:r>
      <w:r w:rsidR="005A2B21">
        <w:t xml:space="preserve">to </w:t>
      </w:r>
      <w:r w:rsidRPr="00725665">
        <w:t>economic activity</w:t>
      </w:r>
      <w:r>
        <w:t>,</w:t>
      </w:r>
      <w:r w:rsidRPr="00725665">
        <w:t xml:space="preserve"> but at least </w:t>
      </w:r>
      <w:r>
        <w:t xml:space="preserve">to </w:t>
      </w:r>
      <w:r w:rsidRPr="00725665">
        <w:t>try to serve the public interest in this case.</w:t>
      </w:r>
    </w:p>
    <w:p w:rsidR="00E96CEC" w:rsidP="00E96CEC">
      <w:pPr>
        <w:pStyle w:val="Remark"/>
      </w:pPr>
      <w:r w:rsidRPr="00725665">
        <w:rPr>
          <w:b/>
        </w:rPr>
        <w:t>Lord Be</w:t>
      </w:r>
      <w:r>
        <w:rPr>
          <w:b/>
        </w:rPr>
        <w:t>rkeley</w:t>
      </w:r>
      <w:r w:rsidRPr="00725665">
        <w:rPr>
          <w:b/>
        </w:rPr>
        <w:t>:</w:t>
      </w:r>
      <w:r>
        <w:t xml:space="preserve"> That is very interesting. </w:t>
      </w:r>
      <w:r w:rsidRPr="00725665">
        <w:t>What is the public interest</w:t>
      </w:r>
      <w:r>
        <w:t xml:space="preserve"> exactly</w:t>
      </w:r>
      <w:r w:rsidRPr="00725665">
        <w:t xml:space="preserve">? Quite. Professor </w:t>
      </w:r>
      <w:r>
        <w:t>Novelli</w:t>
      </w:r>
      <w:r w:rsidRPr="00725665">
        <w:t>, I think I heard you say</w:t>
      </w:r>
      <w:r>
        <w:t xml:space="preserve"> earlier that many of the visitors who use Airbnb and everything else like to live like locals. I am not sure what that means, because if there are no locals around it is not much use. </w:t>
      </w:r>
    </w:p>
    <w:p w:rsidR="00E96CEC" w:rsidRPr="00262D15" w:rsidP="00E96CEC">
      <w:pPr>
        <w:pStyle w:val="Remark"/>
      </w:pPr>
      <w:r>
        <w:rPr>
          <w:b/>
          <w:bCs/>
        </w:rPr>
        <w:t>Lord Moylan:</w:t>
      </w:r>
      <w:r>
        <w:t xml:space="preserve"> Actually</w:t>
      </w:r>
      <w:r w:rsidR="00806249">
        <w:t>,</w:t>
      </w:r>
      <w:r>
        <w:t xml:space="preserve"> like you, Tony.</w:t>
      </w:r>
    </w:p>
    <w:p w:rsidR="00E96CEC" w:rsidP="00E96CEC">
      <w:pPr>
        <w:pStyle w:val="Answer"/>
      </w:pPr>
      <w:r>
        <w:rPr>
          <w:b/>
          <w:i/>
        </w:rPr>
        <w:t xml:space="preserve">Professor Marina Novelli: </w:t>
      </w:r>
      <w:r w:rsidRPr="00A12972">
        <w:t xml:space="preserve">I agree with </w:t>
      </w:r>
      <w:r>
        <w:t>you</w:t>
      </w:r>
      <w:r w:rsidRPr="00A12972">
        <w:t xml:space="preserve"> 100%. I only quoted the mantra that Airbnb has been using for a long time. Indeed</w:t>
      </w:r>
      <w:r>
        <w:t>,</w:t>
      </w:r>
      <w:r w:rsidRPr="00A12972">
        <w:t xml:space="preserve"> it is an issue if locals are no longer locals, </w:t>
      </w:r>
      <w:r>
        <w:t>so</w:t>
      </w:r>
      <w:r w:rsidRPr="00A12972">
        <w:t xml:space="preserve"> </w:t>
      </w:r>
      <w:r>
        <w:t xml:space="preserve">a destination’s </w:t>
      </w:r>
      <w:r w:rsidRPr="00A12972">
        <w:t xml:space="preserve">character may be well </w:t>
      </w:r>
      <w:r>
        <w:t>a</w:t>
      </w:r>
      <w:r w:rsidRPr="00A12972">
        <w:t xml:space="preserve">ffected </w:t>
      </w:r>
      <w:r>
        <w:t>b</w:t>
      </w:r>
      <w:r w:rsidRPr="00A12972">
        <w:t>y second homes</w:t>
      </w:r>
      <w:r w:rsidR="00C47A7E">
        <w:t xml:space="preserve"> and</w:t>
      </w:r>
      <w:r>
        <w:t xml:space="preserve"> </w:t>
      </w:r>
      <w:r w:rsidRPr="00A12972">
        <w:t>short lets</w:t>
      </w:r>
      <w:r w:rsidR="00996743">
        <w:t xml:space="preserve"> </w:t>
      </w:r>
      <w:r w:rsidRPr="00A12972">
        <w:t xml:space="preserve">and </w:t>
      </w:r>
      <w:r>
        <w:t>a</w:t>
      </w:r>
      <w:r w:rsidR="00996743">
        <w:t>n</w:t>
      </w:r>
      <w:r>
        <w:t xml:space="preserve"> </w:t>
      </w:r>
      <w:r w:rsidR="00996743">
        <w:t>un</w:t>
      </w:r>
      <w:r>
        <w:t xml:space="preserve">managed </w:t>
      </w:r>
      <w:r w:rsidRPr="00A12972">
        <w:t xml:space="preserve">tourism system. </w:t>
      </w:r>
    </w:p>
    <w:p w:rsidR="00E96CEC" w:rsidRPr="00A12972" w:rsidP="00E96CEC">
      <w:pPr>
        <w:pStyle w:val="Answer"/>
      </w:pPr>
      <w:r>
        <w:t xml:space="preserve">To add to what </w:t>
      </w:r>
      <w:r>
        <w:t xml:space="preserve">Dr de Souza </w:t>
      </w:r>
      <w:r>
        <w:t>just</w:t>
      </w:r>
      <w:r w:rsidRPr="00A12972">
        <w:t xml:space="preserve"> </w:t>
      </w:r>
      <w:r w:rsidRPr="00A12972">
        <w:t>mentioned</w:t>
      </w:r>
      <w:r>
        <w:t xml:space="preserve">, one of the other greater changes and potential solutions </w:t>
      </w:r>
      <w:r w:rsidR="006D043E">
        <w:t xml:space="preserve">is </w:t>
      </w:r>
      <w:r>
        <w:t>the lack of data. A</w:t>
      </w:r>
      <w:r w:rsidRPr="00A12972">
        <w:t xml:space="preserve"> potential </w:t>
      </w:r>
      <w:r>
        <w:t xml:space="preserve">very important </w:t>
      </w:r>
      <w:r>
        <w:t>start</w:t>
      </w:r>
      <w:r w:rsidRPr="00A12972">
        <w:t xml:space="preserve"> </w:t>
      </w:r>
      <w:r w:rsidRPr="00A12972">
        <w:t xml:space="preserve">is </w:t>
      </w:r>
      <w:r>
        <w:t xml:space="preserve">first to have </w:t>
      </w:r>
      <w:r w:rsidRPr="00A12972">
        <w:t>a registration system that actu</w:t>
      </w:r>
      <w:r>
        <w:t>ally</w:t>
      </w:r>
      <w:r w:rsidRPr="00A12972">
        <w:t xml:space="preserve"> provides those data</w:t>
      </w:r>
      <w:r>
        <w:t xml:space="preserve"> and </w:t>
      </w:r>
      <w:r w:rsidR="000418BE">
        <w:t xml:space="preserve">creating a </w:t>
      </w:r>
      <w:r w:rsidRPr="00A12972">
        <w:t>targeted</w:t>
      </w:r>
      <w:r w:rsidR="000418BE">
        <w:t xml:space="preserve"> system </w:t>
      </w:r>
      <w:r>
        <w:t xml:space="preserve">and </w:t>
      </w:r>
      <w:r w:rsidRPr="00A12972">
        <w:t xml:space="preserve">proportionate to the impact </w:t>
      </w:r>
      <w:r>
        <w:t>o</w:t>
      </w:r>
      <w:r w:rsidR="000418BE">
        <w:t>f</w:t>
      </w:r>
      <w:r w:rsidRPr="00A12972">
        <w:t xml:space="preserve"> what </w:t>
      </w:r>
      <w:r>
        <w:t xml:space="preserve">is </w:t>
      </w:r>
      <w:r w:rsidRPr="00A12972">
        <w:t xml:space="preserve">actually </w:t>
      </w:r>
      <w:r w:rsidR="000418BE">
        <w:t xml:space="preserve">the impact </w:t>
      </w:r>
      <w:r>
        <w:t xml:space="preserve">in </w:t>
      </w:r>
      <w:r w:rsidRPr="00A12972">
        <w:t>a particular destination</w:t>
      </w:r>
      <w:r>
        <w:t xml:space="preserve">. If </w:t>
      </w:r>
      <w:r w:rsidRPr="00A12972">
        <w:t>we compare</w:t>
      </w:r>
      <w:r>
        <w:t>,</w:t>
      </w:r>
      <w:r w:rsidRPr="00A12972">
        <w:t xml:space="preserve"> let us say</w:t>
      </w:r>
      <w:r>
        <w:t>,</w:t>
      </w:r>
      <w:r w:rsidRPr="00A12972">
        <w:t xml:space="preserve"> the City of London or the city of Brighton and Hove with a rural setting, the needs and priorities might be very different</w:t>
      </w:r>
      <w:r w:rsidR="004C5EC9">
        <w:t xml:space="preserve">. </w:t>
      </w:r>
      <w:r w:rsidR="000418BE">
        <w:t>So,</w:t>
      </w:r>
      <w:r w:rsidRPr="00A12972" w:rsidR="005F03B7">
        <w:t xml:space="preserve"> </w:t>
      </w:r>
      <w:r w:rsidRPr="00A12972">
        <w:t>we need to be careful that any registration system</w:t>
      </w:r>
      <w:r>
        <w:t xml:space="preserve"> </w:t>
      </w:r>
      <w:r w:rsidRPr="00A12972">
        <w:t>is</w:t>
      </w:r>
      <w:r>
        <w:t xml:space="preserve"> </w:t>
      </w:r>
      <w:r w:rsidRPr="00A12972">
        <w:t>transparent, accountable and consistent</w:t>
      </w:r>
      <w:r>
        <w:t>,</w:t>
      </w:r>
      <w:r w:rsidRPr="00A12972">
        <w:t xml:space="preserve"> but</w:t>
      </w:r>
      <w:r w:rsidR="008216AC">
        <w:t xml:space="preserve"> we also need to be careful that</w:t>
      </w:r>
      <w:r w:rsidR="005F03B7">
        <w:t>,</w:t>
      </w:r>
      <w:r w:rsidRPr="00A12972">
        <w:t xml:space="preserve"> in the consistency and the proportion that is utilised</w:t>
      </w:r>
      <w:r w:rsidR="005F03B7">
        <w:t>,</w:t>
      </w:r>
      <w:r w:rsidRPr="00A12972">
        <w:t xml:space="preserve"> </w:t>
      </w:r>
      <w:r w:rsidR="008216AC">
        <w:t xml:space="preserve">it </w:t>
      </w:r>
      <w:r>
        <w:t xml:space="preserve">takes </w:t>
      </w:r>
      <w:r w:rsidRPr="00A12972">
        <w:t xml:space="preserve">into consideration the implications that any regulation </w:t>
      </w:r>
      <w:r>
        <w:t xml:space="preserve">may have for </w:t>
      </w:r>
      <w:r w:rsidRPr="00A12972">
        <w:t>the locality.</w:t>
      </w:r>
    </w:p>
    <w:p w:rsidR="00E96CEC" w:rsidRPr="00A12972" w:rsidP="00E96CEC">
      <w:pPr>
        <w:pStyle w:val="Answer"/>
      </w:pPr>
      <w:r w:rsidRPr="00A12972">
        <w:t>I mentioned data relat</w:t>
      </w:r>
      <w:r>
        <w:t>ing</w:t>
      </w:r>
      <w:r w:rsidRPr="00A12972">
        <w:t xml:space="preserve"> to Dev</w:t>
      </w:r>
      <w:r>
        <w:t>o</w:t>
      </w:r>
      <w:r w:rsidRPr="00A12972">
        <w:t xml:space="preserve">n. </w:t>
      </w:r>
      <w:r w:rsidR="003B3752">
        <w:t>In</w:t>
      </w:r>
      <w:r w:rsidRPr="00A12972">
        <w:t xml:space="preserve"> a lot of ways</w:t>
      </w:r>
      <w:r w:rsidR="003B3752">
        <w:t>,</w:t>
      </w:r>
      <w:r w:rsidRPr="00A12972">
        <w:t xml:space="preserve"> when we look at the data</w:t>
      </w:r>
      <w:r>
        <w:t>,</w:t>
      </w:r>
      <w:r w:rsidRPr="00A12972">
        <w:t xml:space="preserve"> we obviously have</w:t>
      </w:r>
      <w:r>
        <w:t xml:space="preserve"> short-term let</w:t>
      </w:r>
      <w:r w:rsidRPr="00A12972">
        <w:t>ting</w:t>
      </w:r>
      <w:r>
        <w:t>s</w:t>
      </w:r>
      <w:r w:rsidRPr="00A12972">
        <w:t xml:space="preserve"> creating opportunities for the local econom</w:t>
      </w:r>
      <w:r>
        <w:t xml:space="preserve">y, </w:t>
      </w:r>
      <w:r w:rsidRPr="00A12972">
        <w:t>let us say</w:t>
      </w:r>
      <w:r>
        <w:t xml:space="preserve"> in remote rural a</w:t>
      </w:r>
      <w:r w:rsidRPr="00A12972">
        <w:t>reas that would normally lose younger generations</w:t>
      </w:r>
      <w:r>
        <w:t xml:space="preserve">. So </w:t>
      </w:r>
      <w:r w:rsidRPr="00A12972" w:rsidR="007C381D">
        <w:t xml:space="preserve">when looking at opportunities </w:t>
      </w:r>
      <w:r w:rsidR="00A649C6">
        <w:t>that would</w:t>
      </w:r>
      <w:r w:rsidRPr="00A12972" w:rsidR="004507D4">
        <w:t xml:space="preserve"> create new business</w:t>
      </w:r>
      <w:r w:rsidR="004507D4">
        <w:t>es</w:t>
      </w:r>
      <w:r w:rsidRPr="00A12972" w:rsidR="004507D4">
        <w:t xml:space="preserve"> and </w:t>
      </w:r>
      <w:r w:rsidR="004507D4">
        <w:t>to keep</w:t>
      </w:r>
      <w:r w:rsidRPr="00A12972" w:rsidR="004507D4">
        <w:t xml:space="preserve"> small businesses alive</w:t>
      </w:r>
      <w:r w:rsidR="000418BE">
        <w:t xml:space="preserve">, </w:t>
      </w:r>
      <w:r w:rsidR="00A649C6">
        <w:t xml:space="preserve">particularly in rural areas, </w:t>
      </w:r>
      <w:r w:rsidRPr="00A12972" w:rsidR="007C381D">
        <w:t xml:space="preserve">a regulated </w:t>
      </w:r>
      <w:r w:rsidR="007C381D">
        <w:t xml:space="preserve">STL </w:t>
      </w:r>
      <w:r w:rsidRPr="00A12972" w:rsidR="007C381D">
        <w:t xml:space="preserve">system in a locality like some of the </w:t>
      </w:r>
      <w:r w:rsidR="007C381D">
        <w:t>C</w:t>
      </w:r>
      <w:r w:rsidRPr="00A12972" w:rsidR="007C381D">
        <w:t>ornish</w:t>
      </w:r>
      <w:r w:rsidR="007C381D">
        <w:t xml:space="preserve"> ones that you </w:t>
      </w:r>
      <w:r w:rsidR="000418BE">
        <w:t xml:space="preserve">may be </w:t>
      </w:r>
      <w:r w:rsidR="007C381D">
        <w:t>referr</w:t>
      </w:r>
      <w:r w:rsidR="000418BE">
        <w:t>ing</w:t>
      </w:r>
      <w:r w:rsidR="007C381D">
        <w:t xml:space="preserve"> to</w:t>
      </w:r>
      <w:r w:rsidR="004507D4">
        <w:t>, o</w:t>
      </w:r>
      <w:r w:rsidRPr="00A12972">
        <w:t>ne of the solutions</w:t>
      </w:r>
      <w:r w:rsidR="00A649C6">
        <w:t>,</w:t>
      </w:r>
      <w:r w:rsidRPr="00A12972">
        <w:t xml:space="preserve"> </w:t>
      </w:r>
      <w:r>
        <w:t xml:space="preserve">that is </w:t>
      </w:r>
      <w:r w:rsidRPr="00A12972">
        <w:t xml:space="preserve">being </w:t>
      </w:r>
      <w:r w:rsidR="00A649C6">
        <w:t>promoted</w:t>
      </w:r>
      <w:r w:rsidRPr="00A12972" w:rsidR="004507D4">
        <w:t xml:space="preserve"> </w:t>
      </w:r>
      <w:r w:rsidRPr="00A12972">
        <w:t xml:space="preserve">and </w:t>
      </w:r>
      <w:r w:rsidR="00A649C6">
        <w:t>proposed</w:t>
      </w:r>
      <w:r w:rsidR="004507D4">
        <w:t xml:space="preserve"> also </w:t>
      </w:r>
      <w:r w:rsidRPr="00A12972">
        <w:t>by organisations such as Airbnb</w:t>
      </w:r>
      <w:r w:rsidR="00A649C6">
        <w:t>,</w:t>
      </w:r>
      <w:r w:rsidRPr="00A12972">
        <w:t xml:space="preserve"> i</w:t>
      </w:r>
      <w:r>
        <w:t>s</w:t>
      </w:r>
      <w:r w:rsidRPr="00A12972">
        <w:t xml:space="preserve"> </w:t>
      </w:r>
      <w:r>
        <w:t>the creation of</w:t>
      </w:r>
      <w:r w:rsidRPr="00A12972">
        <w:t xml:space="preserve"> a registration system that provides data and </w:t>
      </w:r>
      <w:r>
        <w:t>enables</w:t>
      </w:r>
      <w:r w:rsidRPr="00A12972">
        <w:t xml:space="preserve"> local authorities </w:t>
      </w:r>
      <w:r>
        <w:t xml:space="preserve">to </w:t>
      </w:r>
      <w:r w:rsidRPr="00A12972">
        <w:t xml:space="preserve">implement stringent </w:t>
      </w:r>
      <w:r>
        <w:t xml:space="preserve">regulatory </w:t>
      </w:r>
      <w:r w:rsidRPr="00A12972">
        <w:t>decisions such as the 90</w:t>
      </w:r>
      <w:r>
        <w:t>-</w:t>
      </w:r>
      <w:r w:rsidRPr="00A12972">
        <w:t xml:space="preserve">day rule that has been implemented in London, which is problematic to monitor and implement for the very reason that </w:t>
      </w:r>
      <w:r>
        <w:t xml:space="preserve">Dr de Souza </w:t>
      </w:r>
      <w:r w:rsidRPr="00A12972">
        <w:t>mentioned earlier</w:t>
      </w:r>
      <w:r w:rsidR="00A649C6">
        <w:t xml:space="preserve">, but </w:t>
      </w:r>
      <w:r w:rsidRPr="00A12972">
        <w:t>have been pilot</w:t>
      </w:r>
      <w:r>
        <w:t xml:space="preserve">ed </w:t>
      </w:r>
      <w:r w:rsidR="00A649C6">
        <w:t xml:space="preserve">as a way </w:t>
      </w:r>
      <w:r>
        <w:t xml:space="preserve">to </w:t>
      </w:r>
      <w:r w:rsidRPr="00A12972">
        <w:t>implement such restrictions. We should look at how we could do that in other</w:t>
      </w:r>
      <w:r>
        <w:t xml:space="preserve"> locations.</w:t>
      </w:r>
    </w:p>
    <w:p w:rsidR="009B3F25" w:rsidP="009B3F25">
      <w:pPr>
        <w:pStyle w:val="Question"/>
      </w:pPr>
      <w:r w:rsidRPr="00317689">
        <w:rPr>
          <w:b/>
        </w:rPr>
        <w:t>Baroness Thornhill:</w:t>
      </w:r>
      <w:r>
        <w:t xml:space="preserve"> </w:t>
      </w:r>
      <w:r w:rsidRPr="00A12972">
        <w:t xml:space="preserve">I would welcome the opportunity to pick </w:t>
      </w:r>
      <w:r>
        <w:t>at</w:t>
      </w:r>
      <w:r w:rsidRPr="00A12972">
        <w:t xml:space="preserve"> that</w:t>
      </w:r>
      <w:r>
        <w:t xml:space="preserve"> </w:t>
      </w:r>
      <w:r w:rsidRPr="00A12972" w:rsidR="009D7BF3">
        <w:t xml:space="preserve">a bit more </w:t>
      </w:r>
      <w:r>
        <w:t xml:space="preserve">with both of you. It seems to me that regulation can be seen as very negative. There are certainly people who feel that very strongly. I worry that in the end it is about counting. Data is important. I am concerned about what ability local authorities actually have, given that we have the most centralised local government in the universe, to </w:t>
      </w:r>
      <w:r w:rsidRPr="007559BD">
        <w:t xml:space="preserve">change the strategic direction of housing. </w:t>
      </w:r>
      <w:r>
        <w:t>Y</w:t>
      </w:r>
      <w:r w:rsidRPr="007559BD">
        <w:t xml:space="preserve">ou may be able to </w:t>
      </w:r>
      <w:r>
        <w:t>impose</w:t>
      </w:r>
      <w:r w:rsidRPr="007559BD">
        <w:t xml:space="preserve"> a limit of so many days or </w:t>
      </w:r>
      <w:r>
        <w:t xml:space="preserve">make </w:t>
      </w:r>
      <w:r w:rsidRPr="007559BD">
        <w:t>tweak</w:t>
      </w:r>
      <w:r>
        <w:t xml:space="preserve">s, but </w:t>
      </w:r>
      <w:r w:rsidRPr="007559BD">
        <w:t>it does not change the fundamental availability of supply</w:t>
      </w:r>
      <w:r>
        <w:t xml:space="preserve"> of a</w:t>
      </w:r>
      <w:r w:rsidRPr="007559BD">
        <w:t xml:space="preserve">ffordable homes for local people to continue to live in. </w:t>
      </w:r>
    </w:p>
    <w:p w:rsidR="00E96CEC" w:rsidP="009B3F25">
      <w:pPr>
        <w:pStyle w:val="Question"/>
        <w:numPr>
          <w:ilvl w:val="0"/>
          <w:numId w:val="0"/>
        </w:numPr>
        <w:ind w:left="794"/>
      </w:pPr>
      <w:r w:rsidRPr="007559BD">
        <w:t xml:space="preserve">I look at the </w:t>
      </w:r>
      <w:r>
        <w:t>S</w:t>
      </w:r>
      <w:r w:rsidRPr="007559BD">
        <w:t>outhwold situation</w:t>
      </w:r>
      <w:r>
        <w:t>. I am guilty of Airbnb in Southwold</w:t>
      </w:r>
      <w:r w:rsidR="008E7A85">
        <w:t>. I</w:t>
      </w:r>
      <w:r>
        <w:t xml:space="preserve">t </w:t>
      </w:r>
      <w:r w:rsidRPr="007559BD">
        <w:t>is a wonderful place to visit, but schools are closing. I do not believe that local authorities</w:t>
      </w:r>
      <w:r w:rsidR="00F13C56">
        <w:t xml:space="preserve"> </w:t>
      </w:r>
      <w:r w:rsidRPr="007559BD">
        <w:t xml:space="preserve">have enough powers to change that strategic direction to </w:t>
      </w:r>
      <w:r w:rsidR="00DE2257">
        <w:t>create</w:t>
      </w:r>
      <w:r w:rsidRPr="007559BD">
        <w:t xml:space="preserve"> balanced, sustainable communities</w:t>
      </w:r>
      <w:r>
        <w:t>—</w:t>
      </w:r>
      <w:r w:rsidRPr="007559BD">
        <w:t>unless you can convince me otherwise. I think they can do certain things</w:t>
      </w:r>
      <w:r>
        <w:t xml:space="preserve"> to nip and tuck and tweak and make things better, but </w:t>
      </w:r>
      <w:r w:rsidRPr="007559BD">
        <w:t>I am not really sure about that bigger strategic issue and whether it really needs something else.</w:t>
      </w:r>
    </w:p>
    <w:p w:rsidR="00E96CEC" w:rsidP="00E96CEC">
      <w:pPr>
        <w:pStyle w:val="Answer"/>
      </w:pPr>
      <w:r>
        <w:rPr>
          <w:b/>
          <w:i/>
        </w:rPr>
        <w:t xml:space="preserve">Dr Tatiana Moreira de Souza: </w:t>
      </w:r>
      <w:r w:rsidRPr="007559BD">
        <w:t>You have touched on a crucial point here. We have seen from our study that some countries have given public authorities</w:t>
      </w:r>
      <w:r>
        <w:t xml:space="preserve"> and </w:t>
      </w:r>
      <w:r w:rsidRPr="007559BD">
        <w:t>local government</w:t>
      </w:r>
      <w:r>
        <w:t xml:space="preserve"> </w:t>
      </w:r>
      <w:r w:rsidRPr="007559BD">
        <w:t xml:space="preserve">the power to create their own regulations. For example, in France </w:t>
      </w:r>
      <w:r>
        <w:t xml:space="preserve">a </w:t>
      </w:r>
      <w:r w:rsidRPr="007559BD">
        <w:t xml:space="preserve">national </w:t>
      </w:r>
      <w:r>
        <w:t xml:space="preserve">law </w:t>
      </w:r>
      <w:r w:rsidRPr="007559BD">
        <w:t xml:space="preserve">was passed to give cities </w:t>
      </w:r>
      <w:r>
        <w:t xml:space="preserve">of </w:t>
      </w:r>
      <w:r w:rsidRPr="007559BD">
        <w:t>more than 250,000 inhabitants</w:t>
      </w:r>
      <w:r>
        <w:t xml:space="preserve"> the ability to implement a r</w:t>
      </w:r>
      <w:r w:rsidRPr="007559BD">
        <w:t>egistration scheme</w:t>
      </w:r>
      <w:r>
        <w:t xml:space="preserve">—we </w:t>
      </w:r>
      <w:r w:rsidRPr="007559BD">
        <w:t>have talked about registration already</w:t>
      </w:r>
      <w:r>
        <w:t>—</w:t>
      </w:r>
      <w:r w:rsidRPr="007559BD">
        <w:t xml:space="preserve">and make their own regulations. </w:t>
      </w:r>
    </w:p>
    <w:p w:rsidR="00E96CEC" w:rsidP="00E96CEC">
      <w:pPr>
        <w:pStyle w:val="Answer"/>
      </w:pPr>
      <w:r>
        <w:t xml:space="preserve">The </w:t>
      </w:r>
      <w:r w:rsidRPr="007559BD">
        <w:t>case of the UK, and England in particular, is quite complicated</w:t>
      </w:r>
      <w:r w:rsidR="00650351">
        <w:t>,</w:t>
      </w:r>
      <w:r w:rsidRPr="007559BD">
        <w:t xml:space="preserve"> because in theory local authorities can apply to the Secretary of State for Housing for </w:t>
      </w:r>
      <w:r>
        <w:t xml:space="preserve">the </w:t>
      </w:r>
      <w:r w:rsidRPr="007559BD">
        <w:t>90</w:t>
      </w:r>
      <w:r>
        <w:t>-</w:t>
      </w:r>
      <w:r w:rsidRPr="007559BD">
        <w:t>day exemption to be lifted in a defined area if they can prove that it has been severely affected by the growth in short</w:t>
      </w:r>
      <w:r>
        <w:t>-</w:t>
      </w:r>
      <w:r w:rsidRPr="007559BD">
        <w:t xml:space="preserve">term rentals. I am talking about our research in London. </w:t>
      </w:r>
      <w:r>
        <w:t xml:space="preserve">That </w:t>
      </w:r>
      <w:r w:rsidRPr="007559BD">
        <w:t>is currently the only route through which short</w:t>
      </w:r>
      <w:r>
        <w:t>-</w:t>
      </w:r>
      <w:r w:rsidRPr="007559BD">
        <w:t xml:space="preserve">term rentals can be further regulated at the local level. Westminster City Council </w:t>
      </w:r>
      <w:r>
        <w:t xml:space="preserve">is </w:t>
      </w:r>
      <w:r w:rsidRPr="007559BD">
        <w:t xml:space="preserve">the only London borough to have applied for </w:t>
      </w:r>
      <w:r>
        <w:t xml:space="preserve">that </w:t>
      </w:r>
      <w:r w:rsidRPr="007559BD">
        <w:t>exemption</w:t>
      </w:r>
      <w:r>
        <w:t xml:space="preserve"> </w:t>
      </w:r>
      <w:r w:rsidRPr="007559BD">
        <w:t xml:space="preserve">and </w:t>
      </w:r>
      <w:r>
        <w:t xml:space="preserve">it </w:t>
      </w:r>
      <w:r w:rsidRPr="007559BD">
        <w:t xml:space="preserve">was met </w:t>
      </w:r>
      <w:r>
        <w:t xml:space="preserve">with </w:t>
      </w:r>
      <w:r w:rsidRPr="007559BD">
        <w:t xml:space="preserve">rejection. That was in 2016. </w:t>
      </w:r>
    </w:p>
    <w:p w:rsidR="00E96CEC" w:rsidP="00E96CEC">
      <w:pPr>
        <w:pStyle w:val="Answer"/>
      </w:pPr>
      <w:r>
        <w:t xml:space="preserve">In </w:t>
      </w:r>
      <w:r w:rsidRPr="007559BD">
        <w:t>our study</w:t>
      </w:r>
      <w:r>
        <w:t xml:space="preserve"> </w:t>
      </w:r>
      <w:r w:rsidRPr="007559BD">
        <w:t>we found that it is extremely important that local governments have the freedom to enact their own regulations</w:t>
      </w:r>
      <w:r>
        <w:t xml:space="preserve">. As </w:t>
      </w:r>
      <w:r w:rsidRPr="007559BD">
        <w:t xml:space="preserve">Professor </w:t>
      </w:r>
      <w:r>
        <w:t xml:space="preserve">Novelli </w:t>
      </w:r>
      <w:r w:rsidRPr="007559BD">
        <w:t xml:space="preserve">mentioned, </w:t>
      </w:r>
      <w:r>
        <w:t xml:space="preserve">there are </w:t>
      </w:r>
      <w:r w:rsidRPr="007559BD">
        <w:t>areas that are extremely popular and attractive for tourism</w:t>
      </w:r>
      <w:r w:rsidR="00B5189C">
        <w:t>, but</w:t>
      </w:r>
      <w:r w:rsidRPr="007559BD">
        <w:t xml:space="preserve"> </w:t>
      </w:r>
      <w:r>
        <w:t xml:space="preserve">there are </w:t>
      </w:r>
      <w:r w:rsidRPr="007559BD">
        <w:t>othe</w:t>
      </w:r>
      <w:r>
        <w:t>rs</w:t>
      </w:r>
      <w:r w:rsidRPr="007559BD">
        <w:t>, such as old industrial towns</w:t>
      </w:r>
      <w:r>
        <w:t xml:space="preserve">, </w:t>
      </w:r>
      <w:r w:rsidRPr="007559BD">
        <w:t>that would benefit from an increase in tourists</w:t>
      </w:r>
      <w:r>
        <w:t xml:space="preserve">. </w:t>
      </w:r>
      <w:r w:rsidRPr="007559BD">
        <w:t>The context here is extremely important. There needs to be some thinking about how to give more powers to local government</w:t>
      </w:r>
      <w:r>
        <w:t>s</w:t>
      </w:r>
      <w:r w:rsidRPr="007559BD">
        <w:t xml:space="preserve"> on this.</w:t>
      </w:r>
    </w:p>
    <w:p w:rsidR="00E96CEC" w:rsidRPr="007559BD" w:rsidP="00A649C6">
      <w:pPr>
        <w:pStyle w:val="Answer"/>
      </w:pPr>
      <w:r>
        <w:rPr>
          <w:b/>
          <w:i/>
        </w:rPr>
        <w:t xml:space="preserve">Professor Marina Novelli: </w:t>
      </w:r>
      <w:r w:rsidRPr="007559BD">
        <w:t>You have rightly highlighted a strategic issue. As with any strategic issue, we need to look at what is required to have the long</w:t>
      </w:r>
      <w:r>
        <w:t>-</w:t>
      </w:r>
      <w:r w:rsidRPr="007559BD">
        <w:t>term implementation of such new approaches</w:t>
      </w:r>
      <w:r w:rsidR="00A649C6">
        <w:t>,</w:t>
      </w:r>
      <w:r w:rsidRPr="007559BD">
        <w:t xml:space="preserve"> </w:t>
      </w:r>
      <w:r>
        <w:t xml:space="preserve">when it comes to </w:t>
      </w:r>
      <w:r w:rsidRPr="007559BD">
        <w:t xml:space="preserve">how we manage the situation. This situation is not going to be resolved immediately; there is no easy fix. As we mentioned earlier, though, one starting point would be to have a registration system. </w:t>
      </w:r>
      <w:r>
        <w:t>Dr de Souza</w:t>
      </w:r>
      <w:r w:rsidRPr="007559BD">
        <w:t xml:space="preserve"> mentioned the case of France. There </w:t>
      </w:r>
      <w:r>
        <w:t xml:space="preserve">have </w:t>
      </w:r>
      <w:r w:rsidRPr="007559BD">
        <w:t>been many other such cases</w:t>
      </w:r>
      <w:r>
        <w:t>, such as Portugal, where</w:t>
      </w:r>
      <w:r w:rsidR="00A649C6">
        <w:t>: the</w:t>
      </w:r>
      <w:r>
        <w:t xml:space="preserve"> registration works at the national level</w:t>
      </w:r>
      <w:r w:rsidR="00A649C6">
        <w:t>; t</w:t>
      </w:r>
      <w:r>
        <w:t xml:space="preserve">he law </w:t>
      </w:r>
      <w:r w:rsidRPr="007559BD">
        <w:t>clearly specifies which type of tourism accommodation should be registered and which should not</w:t>
      </w:r>
      <w:r w:rsidR="00A649C6">
        <w:t>; t</w:t>
      </w:r>
      <w:r w:rsidRPr="007559BD">
        <w:t xml:space="preserve">he registration scheme </w:t>
      </w:r>
      <w:r>
        <w:t xml:space="preserve">is nationally </w:t>
      </w:r>
      <w:r w:rsidRPr="007559BD">
        <w:t xml:space="preserve">consistent, with municipalities able to further establish regulation and restrictions based on their local competences. </w:t>
      </w:r>
      <w:r w:rsidR="003C264F">
        <w:t xml:space="preserve">In addition to that, in </w:t>
      </w:r>
      <w:r>
        <w:t xml:space="preserve">Lisbon </w:t>
      </w:r>
      <w:r w:rsidR="003C264F">
        <w:t>a</w:t>
      </w:r>
      <w:r>
        <w:t xml:space="preserve">s one </w:t>
      </w:r>
      <w:r w:rsidRPr="007559BD">
        <w:t>of the most affected cities in Portugal</w:t>
      </w:r>
      <w:r w:rsidR="003C264F">
        <w:t>, m</w:t>
      </w:r>
      <w:r w:rsidRPr="007559BD">
        <w:t>unicipalities such as Lisbon have since introduced further local regulation in which a quota system is applied</w:t>
      </w:r>
      <w:r>
        <w:t xml:space="preserve"> that </w:t>
      </w:r>
      <w:r w:rsidRPr="007559BD">
        <w:t>limits the granting of new registration of short</w:t>
      </w:r>
      <w:r>
        <w:t>-</w:t>
      </w:r>
      <w:r w:rsidRPr="007559BD">
        <w:t>term lets in certain areas of the city.</w:t>
      </w:r>
    </w:p>
    <w:p w:rsidR="00E96CEC" w:rsidRPr="007559BD" w:rsidP="00E96CEC">
      <w:pPr>
        <w:pStyle w:val="Answer"/>
      </w:pPr>
      <w:r w:rsidRPr="007559BD">
        <w:t xml:space="preserve">I will also refer to another case. </w:t>
      </w:r>
      <w:r>
        <w:t>S</w:t>
      </w:r>
      <w:r w:rsidRPr="007559BD">
        <w:t xml:space="preserve">imilar problems have been verified and studied in Amsterdam, </w:t>
      </w:r>
      <w:r>
        <w:t xml:space="preserve">and </w:t>
      </w:r>
      <w:r w:rsidRPr="007559BD">
        <w:t>such limitation</w:t>
      </w:r>
      <w:r>
        <w:t xml:space="preserve">s have discouraged </w:t>
      </w:r>
      <w:r w:rsidRPr="007559BD">
        <w:t xml:space="preserve">further investments related </w:t>
      </w:r>
      <w:r w:rsidRPr="007559BD" w:rsidR="003A550F">
        <w:t xml:space="preserve">purely </w:t>
      </w:r>
      <w:r w:rsidRPr="007559BD">
        <w:t xml:space="preserve">to entire </w:t>
      </w:r>
      <w:r>
        <w:t xml:space="preserve">buildings and </w:t>
      </w:r>
      <w:r w:rsidRPr="007559BD">
        <w:t xml:space="preserve">properties. That is why </w:t>
      </w:r>
      <w:r>
        <w:t xml:space="preserve">I said earlier that we should be careful to </w:t>
      </w:r>
      <w:r w:rsidRPr="007559BD">
        <w:t>differentiat</w:t>
      </w:r>
      <w:r>
        <w:t xml:space="preserve">e between </w:t>
      </w:r>
      <w:r w:rsidRPr="007559BD">
        <w:t>properties that are full properties</w:t>
      </w:r>
      <w:r>
        <w:t xml:space="preserve">, which </w:t>
      </w:r>
      <w:r w:rsidRPr="007559BD">
        <w:t xml:space="preserve">would </w:t>
      </w:r>
      <w:r>
        <w:t xml:space="preserve">be </w:t>
      </w:r>
      <w:r w:rsidRPr="007559BD">
        <w:t>a commercial set</w:t>
      </w:r>
      <w:r>
        <w:t>-</w:t>
      </w:r>
      <w:r w:rsidRPr="007559BD">
        <w:t>up</w:t>
      </w:r>
      <w:r>
        <w:t xml:space="preserve"> </w:t>
      </w:r>
      <w:r w:rsidR="003C264F">
        <w:t xml:space="preserve">vs. </w:t>
      </w:r>
      <w:r w:rsidRPr="007559BD">
        <w:t>smaller properties or the spare</w:t>
      </w:r>
      <w:r>
        <w:t>-</w:t>
      </w:r>
      <w:r w:rsidRPr="007559BD">
        <w:t>room approach</w:t>
      </w:r>
      <w:r>
        <w:t xml:space="preserve">, </w:t>
      </w:r>
      <w:r w:rsidRPr="007559BD">
        <w:t>which is how Airbnb started</w:t>
      </w:r>
      <w:r w:rsidR="003C264F">
        <w:t>,</w:t>
      </w:r>
      <w:r>
        <w:t xml:space="preserve"> </w:t>
      </w:r>
      <w:r w:rsidR="003C264F">
        <w:t>w</w:t>
      </w:r>
      <w:r>
        <w:t xml:space="preserve">e should be careful that they are not all </w:t>
      </w:r>
      <w:r w:rsidRPr="007559BD">
        <w:t xml:space="preserve">placed in the same basket with a similar approach. That is why the approach used in countries such as Portugal may be more aligned to the requirements that </w:t>
      </w:r>
      <w:r>
        <w:t xml:space="preserve">we </w:t>
      </w:r>
      <w:r w:rsidRPr="007559BD">
        <w:t>may have</w:t>
      </w:r>
      <w:r>
        <w:t xml:space="preserve"> in the UK from d</w:t>
      </w:r>
      <w:r w:rsidRPr="007559BD">
        <w:t xml:space="preserve">ifferentiating between rural, coastal and </w:t>
      </w:r>
      <w:r>
        <w:t xml:space="preserve">urban settings. </w:t>
      </w:r>
    </w:p>
    <w:p w:rsidR="00E96CEC" w:rsidP="00E96CEC">
      <w:pPr>
        <w:pStyle w:val="Remark"/>
      </w:pPr>
      <w:r w:rsidRPr="00702322">
        <w:rPr>
          <w:b/>
        </w:rPr>
        <w:t>The Chair:</w:t>
      </w:r>
      <w:r>
        <w:t xml:space="preserve"> </w:t>
      </w:r>
      <w:r w:rsidRPr="00770736">
        <w:t xml:space="preserve">I remember talking to the Portuguese </w:t>
      </w:r>
      <w:r w:rsidR="00E07F75">
        <w:t>T</w:t>
      </w:r>
      <w:r w:rsidRPr="00770736">
        <w:t xml:space="preserve">ourism Minister about </w:t>
      </w:r>
      <w:r>
        <w:t>Airbnb</w:t>
      </w:r>
      <w:r w:rsidRPr="00770736">
        <w:t>.</w:t>
      </w:r>
      <w:r>
        <w:t xml:space="preserve"> </w:t>
      </w:r>
      <w:r w:rsidRPr="007559BD">
        <w:t xml:space="preserve">He said </w:t>
      </w:r>
      <w:r w:rsidR="001362EF">
        <w:t xml:space="preserve">that </w:t>
      </w:r>
      <w:r w:rsidRPr="007559BD">
        <w:t xml:space="preserve">it was an essential part of dealing with </w:t>
      </w:r>
      <w:r>
        <w:t xml:space="preserve">peak in </w:t>
      </w:r>
      <w:r w:rsidRPr="00770736">
        <w:t>places like Lisbon, but clearly they have brought in a regulatory system to complement that</w:t>
      </w:r>
      <w:r>
        <w:t xml:space="preserve">. </w:t>
      </w:r>
    </w:p>
    <w:p w:rsidR="00947AB8" w:rsidP="00E96CEC">
      <w:pPr>
        <w:pStyle w:val="Question"/>
      </w:pPr>
      <w:bookmarkStart w:id="1" w:name="_Hlk96431379"/>
      <w:r w:rsidRPr="007559BD">
        <w:rPr>
          <w:b/>
        </w:rPr>
        <w:t>Lord Haselhurst:</w:t>
      </w:r>
      <w:r>
        <w:t xml:space="preserve"> </w:t>
      </w:r>
      <w:r w:rsidRPr="007559BD">
        <w:t xml:space="preserve">I find it bizarre that something </w:t>
      </w:r>
      <w:r>
        <w:t xml:space="preserve">like this </w:t>
      </w:r>
      <w:r w:rsidRPr="007559BD">
        <w:t>may start as a humanitarian act</w:t>
      </w:r>
      <w:r>
        <w:t xml:space="preserve">, </w:t>
      </w:r>
      <w:r w:rsidRPr="007559BD">
        <w:t>where a family member</w:t>
      </w:r>
      <w:r>
        <w:t xml:space="preserve"> assists another who has become recently bereaved or divorced and so on by allowing them to </w:t>
      </w:r>
      <w:r w:rsidRPr="007559BD">
        <w:t>live in their property</w:t>
      </w:r>
      <w:r>
        <w:t xml:space="preserve">. </w:t>
      </w:r>
      <w:r w:rsidRPr="007559BD">
        <w:t>If you own a property</w:t>
      </w:r>
      <w:r>
        <w:t xml:space="preserve"> </w:t>
      </w:r>
      <w:r w:rsidRPr="007559BD">
        <w:t>in a popular area, you can short</w:t>
      </w:r>
      <w:r>
        <w:t>-</w:t>
      </w:r>
      <w:r w:rsidRPr="007559BD">
        <w:t>term let to people who are looking deliberately to come for a holiday from their ordinary routine life</w:t>
      </w:r>
      <w:r>
        <w:t xml:space="preserve">. </w:t>
      </w:r>
      <w:r w:rsidRPr="007559BD">
        <w:t xml:space="preserve">What can be wrong with that? </w:t>
      </w:r>
      <w:bookmarkEnd w:id="1"/>
    </w:p>
    <w:p w:rsidR="00E96CEC" w:rsidP="00947AB8">
      <w:pPr>
        <w:pStyle w:val="Question"/>
        <w:numPr>
          <w:ilvl w:val="0"/>
          <w:numId w:val="0"/>
        </w:numPr>
        <w:ind w:left="794"/>
      </w:pPr>
      <w:r w:rsidRPr="007559BD">
        <w:t>How</w:t>
      </w:r>
      <w:r>
        <w:t xml:space="preserve">, then, </w:t>
      </w:r>
      <w:r w:rsidRPr="007559BD">
        <w:t xml:space="preserve">have we let </w:t>
      </w:r>
      <w:r>
        <w:t xml:space="preserve">that </w:t>
      </w:r>
      <w:r w:rsidRPr="007559BD">
        <w:t>develop to the point where it is becoming a serious threat to the balance of the housing market, with all</w:t>
      </w:r>
      <w:r>
        <w:t xml:space="preserve"> the </w:t>
      </w:r>
      <w:r w:rsidRPr="007559BD">
        <w:t>sorts of abuse that one can begin to imagine</w:t>
      </w:r>
      <w:r>
        <w:t xml:space="preserve">? </w:t>
      </w:r>
      <w:r w:rsidRPr="007559BD">
        <w:t>Is it really now so serious that action must be taken or the long</w:t>
      </w:r>
      <w:r>
        <w:t>-</w:t>
      </w:r>
      <w:r w:rsidRPr="007559BD">
        <w:t xml:space="preserve">term rental market </w:t>
      </w:r>
      <w:r>
        <w:t xml:space="preserve">might be </w:t>
      </w:r>
      <w:r w:rsidRPr="007559BD">
        <w:t>critically undermined?</w:t>
      </w:r>
    </w:p>
    <w:p w:rsidR="00E96CEC" w:rsidRPr="007559BD" w:rsidP="00E96CEC">
      <w:pPr>
        <w:pStyle w:val="Answer"/>
        <w:rPr>
          <w:bCs/>
          <w:iCs/>
        </w:rPr>
      </w:pPr>
      <w:r>
        <w:rPr>
          <w:b/>
          <w:i/>
        </w:rPr>
        <w:t xml:space="preserve">Dr Tatiana Moreira de Souza: </w:t>
      </w:r>
      <w:r>
        <w:rPr>
          <w:bCs/>
          <w:iCs/>
        </w:rPr>
        <w:t xml:space="preserve">It is important to bear in mind </w:t>
      </w:r>
      <w:r w:rsidRPr="007559BD">
        <w:rPr>
          <w:bCs/>
          <w:iCs/>
        </w:rPr>
        <w:t>the different types of short</w:t>
      </w:r>
      <w:r>
        <w:rPr>
          <w:bCs/>
          <w:iCs/>
        </w:rPr>
        <w:t>-</w:t>
      </w:r>
      <w:r w:rsidRPr="007559BD">
        <w:rPr>
          <w:bCs/>
          <w:iCs/>
        </w:rPr>
        <w:t>term rental</w:t>
      </w:r>
      <w:r w:rsidR="00D473FB">
        <w:rPr>
          <w:bCs/>
          <w:iCs/>
        </w:rPr>
        <w:t>, as Professor Novelli mentioned</w:t>
      </w:r>
      <w:r w:rsidRPr="007559BD">
        <w:rPr>
          <w:bCs/>
          <w:iCs/>
        </w:rPr>
        <w:t>. Our report basically categorise</w:t>
      </w:r>
      <w:r>
        <w:rPr>
          <w:bCs/>
          <w:iCs/>
        </w:rPr>
        <w:t>s</w:t>
      </w:r>
      <w:r w:rsidRPr="007559BD">
        <w:rPr>
          <w:bCs/>
          <w:iCs/>
        </w:rPr>
        <w:t xml:space="preserve"> them </w:t>
      </w:r>
      <w:r w:rsidR="00205064">
        <w:rPr>
          <w:bCs/>
          <w:iCs/>
        </w:rPr>
        <w:t xml:space="preserve">as </w:t>
      </w:r>
      <w:r w:rsidRPr="007559BD">
        <w:rPr>
          <w:bCs/>
          <w:iCs/>
        </w:rPr>
        <w:t>three types</w:t>
      </w:r>
      <w:r w:rsidR="00205064">
        <w:rPr>
          <w:bCs/>
          <w:iCs/>
        </w:rPr>
        <w:t>:</w:t>
      </w:r>
      <w:r w:rsidRPr="007559BD">
        <w:rPr>
          <w:bCs/>
          <w:iCs/>
        </w:rPr>
        <w:t xml:space="preserve"> </w:t>
      </w:r>
      <w:r>
        <w:rPr>
          <w:bCs/>
          <w:iCs/>
        </w:rPr>
        <w:t xml:space="preserve">type 1 </w:t>
      </w:r>
      <w:r w:rsidR="00375967">
        <w:rPr>
          <w:bCs/>
          <w:iCs/>
        </w:rPr>
        <w:t>is</w:t>
      </w:r>
      <w:r w:rsidRPr="007559BD">
        <w:rPr>
          <w:bCs/>
          <w:iCs/>
        </w:rPr>
        <w:t xml:space="preserve"> the commercial</w:t>
      </w:r>
      <w:r>
        <w:rPr>
          <w:bCs/>
          <w:iCs/>
        </w:rPr>
        <w:t xml:space="preserve"> </w:t>
      </w:r>
      <w:r w:rsidRPr="007559BD">
        <w:rPr>
          <w:bCs/>
          <w:iCs/>
        </w:rPr>
        <w:t>letting of a property</w:t>
      </w:r>
      <w:r>
        <w:rPr>
          <w:bCs/>
          <w:iCs/>
        </w:rPr>
        <w:t xml:space="preserve">, which is not the </w:t>
      </w:r>
      <w:r w:rsidRPr="007559BD">
        <w:rPr>
          <w:bCs/>
          <w:iCs/>
        </w:rPr>
        <w:t>owner</w:t>
      </w:r>
      <w:r>
        <w:rPr>
          <w:bCs/>
          <w:iCs/>
        </w:rPr>
        <w:t>’</w:t>
      </w:r>
      <w:r w:rsidRPr="007559BD">
        <w:rPr>
          <w:bCs/>
          <w:iCs/>
        </w:rPr>
        <w:t xml:space="preserve">s primary </w:t>
      </w:r>
      <w:r>
        <w:rPr>
          <w:bCs/>
          <w:iCs/>
        </w:rPr>
        <w:t>residence</w:t>
      </w:r>
      <w:r w:rsidR="00375967">
        <w:rPr>
          <w:bCs/>
          <w:iCs/>
        </w:rPr>
        <w:t>; t</w:t>
      </w:r>
      <w:r>
        <w:rPr>
          <w:bCs/>
          <w:iCs/>
        </w:rPr>
        <w:t xml:space="preserve">ype 2 is </w:t>
      </w:r>
      <w:r w:rsidRPr="007559BD">
        <w:rPr>
          <w:bCs/>
          <w:iCs/>
        </w:rPr>
        <w:t>the owner</w:t>
      </w:r>
      <w:r>
        <w:rPr>
          <w:bCs/>
          <w:iCs/>
        </w:rPr>
        <w:t>’</w:t>
      </w:r>
      <w:r w:rsidRPr="007559BD">
        <w:rPr>
          <w:bCs/>
          <w:iCs/>
        </w:rPr>
        <w:t xml:space="preserve">s primary residence </w:t>
      </w:r>
      <w:r>
        <w:rPr>
          <w:bCs/>
          <w:iCs/>
        </w:rPr>
        <w:t xml:space="preserve">that is then </w:t>
      </w:r>
      <w:r w:rsidRPr="007559BD">
        <w:rPr>
          <w:bCs/>
          <w:iCs/>
        </w:rPr>
        <w:t>let on an occasional basis</w:t>
      </w:r>
      <w:r>
        <w:rPr>
          <w:bCs/>
          <w:iCs/>
        </w:rPr>
        <w:t>—</w:t>
      </w:r>
      <w:r w:rsidRPr="007559BD">
        <w:rPr>
          <w:bCs/>
          <w:iCs/>
        </w:rPr>
        <w:t>when they go on holiday</w:t>
      </w:r>
      <w:r>
        <w:rPr>
          <w:bCs/>
          <w:iCs/>
        </w:rPr>
        <w:t xml:space="preserve">, </w:t>
      </w:r>
      <w:r w:rsidRPr="007559BD">
        <w:rPr>
          <w:bCs/>
          <w:iCs/>
        </w:rPr>
        <w:t>for example</w:t>
      </w:r>
      <w:r w:rsidR="00375967">
        <w:rPr>
          <w:bCs/>
          <w:iCs/>
        </w:rPr>
        <w:t xml:space="preserve">; </w:t>
      </w:r>
      <w:r>
        <w:rPr>
          <w:bCs/>
          <w:iCs/>
        </w:rPr>
        <w:t xml:space="preserve">and type 3 is </w:t>
      </w:r>
      <w:r w:rsidRPr="007559BD">
        <w:rPr>
          <w:bCs/>
          <w:iCs/>
        </w:rPr>
        <w:t>rooms in a house</w:t>
      </w:r>
      <w:r w:rsidR="00375967">
        <w:rPr>
          <w:bCs/>
          <w:iCs/>
        </w:rPr>
        <w:t>—it</w:t>
      </w:r>
      <w:r w:rsidRPr="007559BD">
        <w:rPr>
          <w:bCs/>
          <w:iCs/>
        </w:rPr>
        <w:t xml:space="preserve"> can be one or two rooms</w:t>
      </w:r>
      <w:r w:rsidR="00B5189C">
        <w:rPr>
          <w:bCs/>
          <w:iCs/>
        </w:rPr>
        <w:t>, but</w:t>
      </w:r>
      <w:r w:rsidRPr="007559BD">
        <w:rPr>
          <w:bCs/>
          <w:iCs/>
        </w:rPr>
        <w:t xml:space="preserve"> generally the owner is present and lives in the house.</w:t>
      </w:r>
    </w:p>
    <w:p w:rsidR="00E96CEC" w:rsidP="00E96CEC">
      <w:pPr>
        <w:pStyle w:val="Answer"/>
        <w:rPr>
          <w:bCs/>
          <w:iCs/>
        </w:rPr>
      </w:pPr>
      <w:r>
        <w:rPr>
          <w:bCs/>
          <w:iCs/>
        </w:rPr>
        <w:t xml:space="preserve">Over </w:t>
      </w:r>
      <w:r w:rsidRPr="007559BD">
        <w:rPr>
          <w:bCs/>
          <w:iCs/>
        </w:rPr>
        <w:t>the years</w:t>
      </w:r>
      <w:r>
        <w:rPr>
          <w:bCs/>
          <w:iCs/>
        </w:rPr>
        <w:t>,</w:t>
      </w:r>
      <w:r w:rsidRPr="007559BD">
        <w:rPr>
          <w:bCs/>
          <w:iCs/>
        </w:rPr>
        <w:t xml:space="preserve"> </w:t>
      </w:r>
      <w:r w:rsidRPr="007559BD">
        <w:rPr>
          <w:bCs/>
          <w:iCs/>
        </w:rPr>
        <w:t>we have seen</w:t>
      </w:r>
      <w:r>
        <w:rPr>
          <w:bCs/>
          <w:iCs/>
        </w:rPr>
        <w:t xml:space="preserve"> </w:t>
      </w:r>
      <w:r w:rsidRPr="007559BD">
        <w:rPr>
          <w:bCs/>
          <w:iCs/>
        </w:rPr>
        <w:t xml:space="preserve">an increase in </w:t>
      </w:r>
      <w:r>
        <w:rPr>
          <w:bCs/>
          <w:iCs/>
        </w:rPr>
        <w:t xml:space="preserve">what we call </w:t>
      </w:r>
      <w:r w:rsidRPr="007559BD">
        <w:rPr>
          <w:bCs/>
          <w:iCs/>
        </w:rPr>
        <w:t xml:space="preserve">type </w:t>
      </w:r>
      <w:r>
        <w:rPr>
          <w:bCs/>
          <w:iCs/>
        </w:rPr>
        <w:t>1</w:t>
      </w:r>
      <w:r w:rsidR="000D748E">
        <w:rPr>
          <w:bCs/>
          <w:iCs/>
        </w:rPr>
        <w:t xml:space="preserve"> rentals</w:t>
      </w:r>
      <w:r w:rsidRPr="007559BD">
        <w:rPr>
          <w:bCs/>
          <w:iCs/>
        </w:rPr>
        <w:t>, the commercial operation of property</w:t>
      </w:r>
      <w:r>
        <w:rPr>
          <w:bCs/>
          <w:iCs/>
        </w:rPr>
        <w:t>—</w:t>
      </w:r>
      <w:r w:rsidRPr="007559BD">
        <w:rPr>
          <w:bCs/>
          <w:iCs/>
        </w:rPr>
        <w:t>properties that are used strictly for short</w:t>
      </w:r>
      <w:r>
        <w:rPr>
          <w:bCs/>
          <w:iCs/>
        </w:rPr>
        <w:t>-</w:t>
      </w:r>
      <w:r w:rsidRPr="007559BD">
        <w:rPr>
          <w:bCs/>
          <w:iCs/>
        </w:rPr>
        <w:t>term rentals</w:t>
      </w:r>
      <w:r>
        <w:rPr>
          <w:bCs/>
          <w:iCs/>
        </w:rPr>
        <w:t>. I</w:t>
      </w:r>
      <w:r>
        <w:rPr>
          <w:bCs/>
          <w:iCs/>
        </w:rPr>
        <w:t>t</w:t>
      </w:r>
      <w:r>
        <w:rPr>
          <w:bCs/>
          <w:iCs/>
        </w:rPr>
        <w:t xml:space="preserve"> </w:t>
      </w:r>
      <w:r w:rsidRPr="007559BD">
        <w:rPr>
          <w:bCs/>
          <w:iCs/>
        </w:rPr>
        <w:t xml:space="preserve">is important to </w:t>
      </w:r>
      <w:r>
        <w:rPr>
          <w:bCs/>
          <w:iCs/>
        </w:rPr>
        <w:t xml:space="preserve">realise </w:t>
      </w:r>
      <w:r w:rsidRPr="007559BD">
        <w:rPr>
          <w:bCs/>
          <w:iCs/>
        </w:rPr>
        <w:t>that in cities or countries where tenant protection regulations are we</w:t>
      </w:r>
      <w:r>
        <w:rPr>
          <w:bCs/>
          <w:iCs/>
        </w:rPr>
        <w:t>a</w:t>
      </w:r>
      <w:r w:rsidRPr="007559BD">
        <w:rPr>
          <w:bCs/>
          <w:iCs/>
        </w:rPr>
        <w:t xml:space="preserve">k, generally </w:t>
      </w:r>
      <w:r>
        <w:rPr>
          <w:bCs/>
          <w:iCs/>
        </w:rPr>
        <w:t xml:space="preserve">there will be </w:t>
      </w:r>
      <w:r w:rsidRPr="007559BD">
        <w:rPr>
          <w:bCs/>
          <w:iCs/>
        </w:rPr>
        <w:t>more impact</w:t>
      </w:r>
      <w:r>
        <w:rPr>
          <w:bCs/>
          <w:iCs/>
        </w:rPr>
        <w:t xml:space="preserve"> </w:t>
      </w:r>
      <w:r w:rsidRPr="007559BD">
        <w:rPr>
          <w:bCs/>
          <w:iCs/>
        </w:rPr>
        <w:t>on long</w:t>
      </w:r>
      <w:r>
        <w:rPr>
          <w:bCs/>
          <w:iCs/>
        </w:rPr>
        <w:t>-</w:t>
      </w:r>
      <w:r w:rsidRPr="007559BD">
        <w:rPr>
          <w:bCs/>
          <w:iCs/>
        </w:rPr>
        <w:t>term rentals</w:t>
      </w:r>
      <w:r w:rsidRPr="007559BD">
        <w:rPr>
          <w:bCs/>
          <w:iCs/>
        </w:rPr>
        <w:t>, particularly because it becomes easier for landlords to enter and exit the longer</w:t>
      </w:r>
      <w:r>
        <w:rPr>
          <w:bCs/>
          <w:iCs/>
        </w:rPr>
        <w:t>-</w:t>
      </w:r>
      <w:r w:rsidRPr="007559BD">
        <w:rPr>
          <w:bCs/>
          <w:iCs/>
        </w:rPr>
        <w:t xml:space="preserve">term rental sector. It is </w:t>
      </w:r>
      <w:r>
        <w:rPr>
          <w:bCs/>
          <w:iCs/>
        </w:rPr>
        <w:t xml:space="preserve">also </w:t>
      </w:r>
      <w:r w:rsidRPr="007559BD">
        <w:rPr>
          <w:bCs/>
          <w:iCs/>
        </w:rPr>
        <w:t xml:space="preserve">important to </w:t>
      </w:r>
      <w:r>
        <w:rPr>
          <w:bCs/>
          <w:iCs/>
        </w:rPr>
        <w:t xml:space="preserve">bear </w:t>
      </w:r>
      <w:r w:rsidRPr="007559BD">
        <w:rPr>
          <w:bCs/>
          <w:iCs/>
        </w:rPr>
        <w:t xml:space="preserve">in mind that regulations </w:t>
      </w:r>
      <w:r>
        <w:rPr>
          <w:bCs/>
          <w:iCs/>
        </w:rPr>
        <w:t xml:space="preserve">on </w:t>
      </w:r>
      <w:r w:rsidRPr="007559BD">
        <w:rPr>
          <w:bCs/>
          <w:iCs/>
        </w:rPr>
        <w:t>long</w:t>
      </w:r>
      <w:r>
        <w:rPr>
          <w:bCs/>
          <w:iCs/>
        </w:rPr>
        <w:t>-</w:t>
      </w:r>
      <w:r w:rsidRPr="007559BD">
        <w:rPr>
          <w:bCs/>
          <w:iCs/>
        </w:rPr>
        <w:t xml:space="preserve">term rentals </w:t>
      </w:r>
      <w:r w:rsidRPr="007559BD">
        <w:rPr>
          <w:bCs/>
          <w:iCs/>
        </w:rPr>
        <w:t xml:space="preserve">that protect tenants here </w:t>
      </w:r>
      <w:r>
        <w:rPr>
          <w:bCs/>
          <w:iCs/>
        </w:rPr>
        <w:t xml:space="preserve">are </w:t>
      </w:r>
      <w:r w:rsidRPr="007559BD">
        <w:rPr>
          <w:bCs/>
          <w:iCs/>
        </w:rPr>
        <w:t xml:space="preserve">also part of the issue. Obviously </w:t>
      </w:r>
      <w:r>
        <w:rPr>
          <w:bCs/>
          <w:iCs/>
        </w:rPr>
        <w:t xml:space="preserve">there will be </w:t>
      </w:r>
      <w:r w:rsidRPr="007559BD">
        <w:rPr>
          <w:bCs/>
          <w:iCs/>
        </w:rPr>
        <w:t xml:space="preserve">differences </w:t>
      </w:r>
      <w:r>
        <w:rPr>
          <w:bCs/>
          <w:iCs/>
        </w:rPr>
        <w:t xml:space="preserve">between </w:t>
      </w:r>
      <w:r w:rsidRPr="007559BD">
        <w:rPr>
          <w:bCs/>
          <w:iCs/>
        </w:rPr>
        <w:t xml:space="preserve">countries and cities </w:t>
      </w:r>
      <w:r>
        <w:rPr>
          <w:bCs/>
          <w:iCs/>
        </w:rPr>
        <w:t xml:space="preserve">in </w:t>
      </w:r>
      <w:r w:rsidRPr="007559BD">
        <w:rPr>
          <w:bCs/>
          <w:iCs/>
        </w:rPr>
        <w:t xml:space="preserve">tenant </w:t>
      </w:r>
      <w:r>
        <w:rPr>
          <w:bCs/>
          <w:iCs/>
        </w:rPr>
        <w:t xml:space="preserve">protection </w:t>
      </w:r>
      <w:r w:rsidRPr="007559BD">
        <w:rPr>
          <w:bCs/>
          <w:iCs/>
        </w:rPr>
        <w:t>regulations.</w:t>
      </w:r>
    </w:p>
    <w:p w:rsidR="00E96CEC" w:rsidP="00E96CEC">
      <w:pPr>
        <w:pStyle w:val="Answer"/>
      </w:pPr>
      <w:r>
        <w:rPr>
          <w:b/>
          <w:i/>
        </w:rPr>
        <w:t xml:space="preserve">Professor Marina Novelli: </w:t>
      </w:r>
      <w:r>
        <w:t xml:space="preserve">I will add some data specifically </w:t>
      </w:r>
      <w:r w:rsidR="00363C3F">
        <w:t>on</w:t>
      </w:r>
      <w:r>
        <w:t xml:space="preserve"> organisations such as Airbnb</w:t>
      </w:r>
      <w:r w:rsidR="00363C3F">
        <w:t>,</w:t>
      </w:r>
      <w:r>
        <w:t xml:space="preserve"> in addition to the element of differentiation. </w:t>
      </w:r>
      <w:r w:rsidR="00363C3F">
        <w:t>Although e</w:t>
      </w:r>
      <w:r>
        <w:t xml:space="preserve">ntire homes listed on Airbnb in England account </w:t>
      </w:r>
      <w:r w:rsidRPr="007559BD">
        <w:t>for less than 0.6% of the housing stock</w:t>
      </w:r>
      <w:r>
        <w:t>—</w:t>
      </w:r>
      <w:r w:rsidRPr="007559BD">
        <w:t xml:space="preserve">the typical listing is </w:t>
      </w:r>
      <w:r w:rsidR="00363C3F">
        <w:t xml:space="preserve">also </w:t>
      </w:r>
      <w:r w:rsidRPr="007559BD">
        <w:t xml:space="preserve">shared for less than </w:t>
      </w:r>
      <w:r w:rsidRPr="007559BD">
        <w:t xml:space="preserve">three nights a month, </w:t>
      </w:r>
      <w:r w:rsidR="00363C3F">
        <w:t>which</w:t>
      </w:r>
      <w:r w:rsidRPr="007559BD">
        <w:t xml:space="preserve"> is fundamental</w:t>
      </w:r>
      <w:r>
        <w:t xml:space="preserve">—travel on platforms such as Airbnb </w:t>
      </w:r>
      <w:r w:rsidRPr="007559BD">
        <w:t xml:space="preserve">boosted </w:t>
      </w:r>
      <w:r>
        <w:t xml:space="preserve">the </w:t>
      </w:r>
      <w:r w:rsidRPr="007559BD">
        <w:t xml:space="preserve">economy by </w:t>
      </w:r>
      <w:r>
        <w:t xml:space="preserve">£5 </w:t>
      </w:r>
      <w:r w:rsidRPr="007559BD">
        <w:t xml:space="preserve">billion last year alone, particularly at a time when tourism was in </w:t>
      </w:r>
      <w:r>
        <w:t xml:space="preserve">the </w:t>
      </w:r>
      <w:r w:rsidRPr="007559BD">
        <w:t>recovery phase in a post</w:t>
      </w:r>
      <w:r>
        <w:t>-Covid</w:t>
      </w:r>
      <w:r w:rsidRPr="007559BD">
        <w:t xml:space="preserve"> pandemic situation. </w:t>
      </w:r>
    </w:p>
    <w:p w:rsidR="00BC7575" w:rsidP="00BC7575">
      <w:pPr>
        <w:pStyle w:val="Answer"/>
      </w:pPr>
      <w:r>
        <w:t xml:space="preserve">I am not suggesting </w:t>
      </w:r>
      <w:r w:rsidRPr="007559BD">
        <w:t>that the problem does not exist</w:t>
      </w:r>
      <w:r>
        <w:t xml:space="preserve">. The problem </w:t>
      </w:r>
      <w:r w:rsidRPr="007559BD">
        <w:t xml:space="preserve">may well exist, but we go back to what </w:t>
      </w:r>
      <w:r>
        <w:t>Dr</w:t>
      </w:r>
      <w:r w:rsidRPr="007559BD">
        <w:t xml:space="preserve"> </w:t>
      </w:r>
      <w:r>
        <w:t>de Souza</w:t>
      </w:r>
      <w:r w:rsidRPr="007559BD">
        <w:t xml:space="preserve"> was saying</w:t>
      </w:r>
      <w:r>
        <w:t xml:space="preserve">: that we need </w:t>
      </w:r>
      <w:r w:rsidR="003C58DA">
        <w:t>an</w:t>
      </w:r>
      <w:r w:rsidR="00363C3F">
        <w:t xml:space="preserve"> </w:t>
      </w:r>
      <w:r w:rsidR="003C264F">
        <w:t xml:space="preserve">in-depth </w:t>
      </w:r>
      <w:r>
        <w:t>assessment of</w:t>
      </w:r>
      <w:r w:rsidRPr="007559BD">
        <w:t xml:space="preserve"> </w:t>
      </w:r>
      <w:r>
        <w:t xml:space="preserve">existing </w:t>
      </w:r>
      <w:r w:rsidRPr="007559BD">
        <w:t xml:space="preserve">data </w:t>
      </w:r>
      <w:r>
        <w:t>about</w:t>
      </w:r>
      <w:r w:rsidRPr="007559BD">
        <w:t xml:space="preserve"> </w:t>
      </w:r>
      <w:r w:rsidR="00363C3F">
        <w:t>the</w:t>
      </w:r>
      <w:r w:rsidRPr="007559BD">
        <w:t xml:space="preserve"> typology of </w:t>
      </w:r>
      <w:r w:rsidR="00363C3F">
        <w:t xml:space="preserve">the </w:t>
      </w:r>
      <w:r w:rsidRPr="007559BD">
        <w:t xml:space="preserve">property invested </w:t>
      </w:r>
      <w:r>
        <w:t>i</w:t>
      </w:r>
      <w:r w:rsidRPr="007559BD">
        <w:t xml:space="preserve">n. </w:t>
      </w:r>
      <w:r>
        <w:t>We</w:t>
      </w:r>
      <w:r w:rsidRPr="007559BD">
        <w:t xml:space="preserve"> did some research in London</w:t>
      </w:r>
      <w:r>
        <w:t>,</w:t>
      </w:r>
      <w:r w:rsidRPr="007559BD">
        <w:t xml:space="preserve"> </w:t>
      </w:r>
      <w:r>
        <w:t xml:space="preserve">and </w:t>
      </w:r>
      <w:r w:rsidRPr="007559BD">
        <w:t xml:space="preserve">one of the serious issues that emerged particularly in central London was the number of properties that </w:t>
      </w:r>
      <w:r>
        <w:t>had</w:t>
      </w:r>
      <w:r w:rsidRPr="007559BD">
        <w:t xml:space="preserve"> </w:t>
      </w:r>
      <w:r w:rsidR="003C264F">
        <w:t xml:space="preserve">were the result of </w:t>
      </w:r>
      <w:r w:rsidRPr="007559BD">
        <w:t xml:space="preserve">overseas investment </w:t>
      </w:r>
      <w:r>
        <w:t>that</w:t>
      </w:r>
      <w:r w:rsidRPr="007559BD">
        <w:t xml:space="preserve"> are actually empty properties. They were not listed on Airbnb</w:t>
      </w:r>
      <w:r>
        <w:t xml:space="preserve">, </w:t>
      </w:r>
      <w:r w:rsidR="004873CC">
        <w:t xml:space="preserve">and </w:t>
      </w:r>
      <w:r w:rsidRPr="007559BD">
        <w:t>they were absolutely not part of the</w:t>
      </w:r>
      <w:r>
        <w:t xml:space="preserve"> short-let</w:t>
      </w:r>
      <w:r w:rsidR="004873CC">
        <w:t xml:space="preserve"> market. </w:t>
      </w:r>
    </w:p>
    <w:p w:rsidR="00BC7575" w:rsidP="00BC7575">
      <w:pPr>
        <w:pStyle w:val="Answer"/>
        <w:rPr>
          <w:rFonts w:ascii="Calibri" w:hAnsi="Calibri"/>
        </w:rPr>
      </w:pPr>
      <w:r>
        <w:rPr>
          <w:b/>
          <w:bCs/>
        </w:rPr>
        <w:t xml:space="preserve">Lord Berkeley: </w:t>
      </w:r>
      <w:r>
        <w:t>Owned by Russians.  </w:t>
      </w:r>
    </w:p>
    <w:p w:rsidR="00BC7575" w:rsidRPr="007559BD" w:rsidP="00BC7575">
      <w:pPr>
        <w:pStyle w:val="Answer"/>
      </w:pPr>
      <w:r>
        <w:rPr>
          <w:b/>
          <w:i/>
        </w:rPr>
        <w:t xml:space="preserve">Professor Marina Novelli: </w:t>
      </w:r>
      <w:r w:rsidRPr="007559BD">
        <w:t>I am not going to comment on the nationality, particularly at this historical time.</w:t>
      </w:r>
    </w:p>
    <w:p w:rsidR="00BC7575" w:rsidP="00BC7575">
      <w:pPr>
        <w:pStyle w:val="Answer"/>
      </w:pPr>
      <w:r>
        <w:t>My point is that a</w:t>
      </w:r>
      <w:r w:rsidRPr="007559BD">
        <w:t>ttention may need to be paid to the variety of reasons why the housing market may be affected in specific location</w:t>
      </w:r>
      <w:r w:rsidR="003C264F">
        <w:t>s</w:t>
      </w:r>
      <w:r w:rsidRPr="007559BD">
        <w:t xml:space="preserve">. Cornwall, as I have written in the past, has become a victim of its own success in becoming a staycation destination in the UK. </w:t>
      </w:r>
      <w:r>
        <w:t xml:space="preserve">There are </w:t>
      </w:r>
      <w:r w:rsidRPr="007559BD">
        <w:t xml:space="preserve">many </w:t>
      </w:r>
      <w:r>
        <w:t xml:space="preserve">such </w:t>
      </w:r>
      <w:r w:rsidRPr="007559BD">
        <w:t>destinations around the world</w:t>
      </w:r>
      <w:r>
        <w:t xml:space="preserve">. </w:t>
      </w:r>
      <w:r w:rsidRPr="007559BD">
        <w:t>I come from a very unknown part</w:t>
      </w:r>
      <w:r>
        <w:t xml:space="preserve"> of </w:t>
      </w:r>
      <w:r w:rsidRPr="007559BD">
        <w:t>southern Italy</w:t>
      </w:r>
      <w:r>
        <w:t xml:space="preserve">. In </w:t>
      </w:r>
      <w:r w:rsidRPr="007559BD">
        <w:t xml:space="preserve">the </w:t>
      </w:r>
      <w:r>
        <w:t>p</w:t>
      </w:r>
      <w:r w:rsidRPr="007559BD">
        <w:t>ast year</w:t>
      </w:r>
      <w:r>
        <w:t>,</w:t>
      </w:r>
      <w:r w:rsidRPr="007559BD">
        <w:t xml:space="preserve"> the </w:t>
      </w:r>
      <w:r>
        <w:t xml:space="preserve">input </w:t>
      </w:r>
      <w:r w:rsidR="00E61E9B">
        <w:t xml:space="preserve">into </w:t>
      </w:r>
      <w:r>
        <w:t xml:space="preserve">and the </w:t>
      </w:r>
      <w:r w:rsidRPr="007559BD">
        <w:t>positive effect that short</w:t>
      </w:r>
      <w:r>
        <w:t>-</w:t>
      </w:r>
      <w:r w:rsidRPr="007559BD">
        <w:t>term let</w:t>
      </w:r>
      <w:r>
        <w:t>s</w:t>
      </w:r>
      <w:r w:rsidRPr="007559BD">
        <w:t xml:space="preserve"> and </w:t>
      </w:r>
      <w:r>
        <w:t xml:space="preserve">the </w:t>
      </w:r>
      <w:r w:rsidRPr="007559BD">
        <w:t>sharing economy ha</w:t>
      </w:r>
      <w:r>
        <w:t>ve</w:t>
      </w:r>
      <w:r w:rsidRPr="007559BD">
        <w:t xml:space="preserve"> </w:t>
      </w:r>
      <w:r w:rsidR="00E61E9B">
        <w:t>had on</w:t>
      </w:r>
      <w:r w:rsidRPr="007559BD">
        <w:t xml:space="preserve"> some remote areas of Italy have been phenomenal </w:t>
      </w:r>
      <w:r>
        <w:t xml:space="preserve">and have been </w:t>
      </w:r>
      <w:r w:rsidRPr="007559BD">
        <w:t>because of proximity travel</w:t>
      </w:r>
      <w:r>
        <w:t xml:space="preserve"> and</w:t>
      </w:r>
      <w:r w:rsidRPr="007559BD">
        <w:t xml:space="preserve"> the whole set</w:t>
      </w:r>
      <w:r>
        <w:t>-</w:t>
      </w:r>
      <w:r w:rsidRPr="007559BD">
        <w:t xml:space="preserve">up that the </w:t>
      </w:r>
      <w:r>
        <w:t>post-Covid</w:t>
      </w:r>
      <w:r w:rsidRPr="007559BD">
        <w:t xml:space="preserve"> situation has </w:t>
      </w:r>
      <w:r>
        <w:t>afford</w:t>
      </w:r>
      <w:r w:rsidRPr="007559BD">
        <w:t xml:space="preserve">ed us. We should not </w:t>
      </w:r>
      <w:r>
        <w:t>dismiss that</w:t>
      </w:r>
      <w:r w:rsidRPr="007559BD">
        <w:t xml:space="preserve"> opportunity</w:t>
      </w:r>
      <w:r>
        <w:t xml:space="preserve"> and should certainly look at the m</w:t>
      </w:r>
      <w:r w:rsidRPr="007559BD">
        <w:t xml:space="preserve">ost transparent and effective way of identifying the real challenges </w:t>
      </w:r>
      <w:r>
        <w:t xml:space="preserve">and what </w:t>
      </w:r>
      <w:r w:rsidRPr="007559BD">
        <w:t xml:space="preserve">should be </w:t>
      </w:r>
      <w:r>
        <w:t xml:space="preserve">put in </w:t>
      </w:r>
      <w:r w:rsidRPr="007559BD">
        <w:t>place.</w:t>
      </w:r>
    </w:p>
    <w:p w:rsidR="00BC7575" w:rsidP="00E61E9B">
      <w:pPr>
        <w:pStyle w:val="Question"/>
      </w:pPr>
      <w:r w:rsidRPr="007B2D1F">
        <w:rPr>
          <w:b/>
        </w:rPr>
        <w:t>Baroness Cohen of Pimlico:</w:t>
      </w:r>
      <w:r>
        <w:t xml:space="preserve"> </w:t>
      </w:r>
      <w:r w:rsidRPr="007559BD">
        <w:t xml:space="preserve">I </w:t>
      </w:r>
      <w:r>
        <w:t>have been</w:t>
      </w:r>
      <w:r w:rsidRPr="007559BD">
        <w:t xml:space="preserve"> brooding on the impact of short</w:t>
      </w:r>
      <w:r>
        <w:t>-</w:t>
      </w:r>
      <w:r w:rsidRPr="007559BD">
        <w:t>term lettings for some time.</w:t>
      </w:r>
      <w:r>
        <w:t xml:space="preserve"> I think both of you are s</w:t>
      </w:r>
      <w:r w:rsidRPr="007559BD">
        <w:t xml:space="preserve">uggesting that registration is the </w:t>
      </w:r>
      <w:r>
        <w:t xml:space="preserve">first </w:t>
      </w:r>
      <w:r w:rsidRPr="007559BD">
        <w:t>place to start</w:t>
      </w:r>
      <w:r>
        <w:t>,</w:t>
      </w:r>
      <w:r w:rsidRPr="007559BD">
        <w:t xml:space="preserve"> because if </w:t>
      </w:r>
      <w:r>
        <w:t xml:space="preserve">you </w:t>
      </w:r>
      <w:r w:rsidRPr="007559BD">
        <w:t xml:space="preserve">do not have </w:t>
      </w:r>
      <w:r>
        <w:t xml:space="preserve">to </w:t>
      </w:r>
      <w:r w:rsidRPr="007559BD">
        <w:t>register</w:t>
      </w:r>
      <w:r>
        <w:t xml:space="preserve">, </w:t>
      </w:r>
      <w:r w:rsidRPr="007559BD">
        <w:t xml:space="preserve">we do not really know what is going on. I am totally baffled, even by London. If the regulation works </w:t>
      </w:r>
      <w:r>
        <w:t xml:space="preserve">so </w:t>
      </w:r>
      <w:r w:rsidRPr="007559BD">
        <w:t xml:space="preserve">that you can </w:t>
      </w:r>
      <w:r>
        <w:t xml:space="preserve">do </w:t>
      </w:r>
      <w:r w:rsidRPr="007559BD">
        <w:t>short</w:t>
      </w:r>
      <w:r>
        <w:t>-</w:t>
      </w:r>
      <w:r w:rsidRPr="007559BD">
        <w:t>term let</w:t>
      </w:r>
      <w:r>
        <w:t xml:space="preserve">ting for </w:t>
      </w:r>
      <w:r w:rsidRPr="007559BD">
        <w:t xml:space="preserve">only 90 days, frankly I </w:t>
      </w:r>
      <w:r>
        <w:t>could</w:t>
      </w:r>
      <w:r w:rsidRPr="007559BD">
        <w:t xml:space="preserve"> make a much better return in London by doing long</w:t>
      </w:r>
      <w:r>
        <w:t>-</w:t>
      </w:r>
      <w:r w:rsidRPr="007559BD">
        <w:t xml:space="preserve">term letting. You cannot make in 90 days quite what you can make in 365 days </w:t>
      </w:r>
      <w:r w:rsidR="00ED6A85">
        <w:t>with</w:t>
      </w:r>
      <w:r>
        <w:t xml:space="preserve"> a</w:t>
      </w:r>
      <w:r w:rsidRPr="007559BD">
        <w:t xml:space="preserve"> long</w:t>
      </w:r>
      <w:r>
        <w:t>-</w:t>
      </w:r>
      <w:r w:rsidRPr="007559BD">
        <w:t>term let. If you could explain something of this, I would be most grateful.</w:t>
      </w:r>
    </w:p>
    <w:p w:rsidR="00BC7575" w:rsidP="00BC7575">
      <w:pPr>
        <w:pStyle w:val="Answer"/>
      </w:pPr>
      <w:r>
        <w:rPr>
          <w:b/>
          <w:i/>
        </w:rPr>
        <w:t xml:space="preserve">Professor Marina Novelli: </w:t>
      </w:r>
      <w:r>
        <w:t>T</w:t>
      </w:r>
      <w:r w:rsidRPr="007559BD">
        <w:t xml:space="preserve">his is a planning issue that </w:t>
      </w:r>
      <w:r>
        <w:t>Dr</w:t>
      </w:r>
      <w:r w:rsidRPr="007559BD">
        <w:t xml:space="preserve"> </w:t>
      </w:r>
      <w:r>
        <w:t>de Souza</w:t>
      </w:r>
      <w:r w:rsidRPr="007559BD">
        <w:t xml:space="preserve"> might be better placed to </w:t>
      </w:r>
      <w:r w:rsidR="00FF535D">
        <w:t>talk about</w:t>
      </w:r>
      <w:r w:rsidRPr="007559BD">
        <w:t>, but I think I can answer from a more generic perspective</w:t>
      </w:r>
      <w:r>
        <w:t>. You</w:t>
      </w:r>
      <w:r w:rsidRPr="007559BD">
        <w:t xml:space="preserve"> rightly mentioned</w:t>
      </w:r>
      <w:r>
        <w:t xml:space="preserve"> the </w:t>
      </w:r>
      <w:r w:rsidRPr="007559BD">
        <w:t>relationship between having an effective system that enables us to track</w:t>
      </w:r>
      <w:r w:rsidR="00665F1D">
        <w:t xml:space="preserve"> the</w:t>
      </w:r>
      <w:r w:rsidRPr="007559BD">
        <w:t xml:space="preserve"> records of what is happening in the market</w:t>
      </w:r>
      <w:r>
        <w:t xml:space="preserve"> and discouraging p</w:t>
      </w:r>
      <w:r w:rsidRPr="007559BD">
        <w:t>otential practi</w:t>
      </w:r>
      <w:r>
        <w:t>c</w:t>
      </w:r>
      <w:r w:rsidRPr="007559BD">
        <w:t xml:space="preserve">e </w:t>
      </w:r>
      <w:r>
        <w:t>that</w:t>
      </w:r>
      <w:r w:rsidRPr="007559BD">
        <w:t xml:space="preserve"> would be disruptive </w:t>
      </w:r>
      <w:r>
        <w:t>and create</w:t>
      </w:r>
      <w:r w:rsidRPr="007559BD">
        <w:t xml:space="preserve"> the problem that we mentioned. </w:t>
      </w:r>
    </w:p>
    <w:p w:rsidR="00BC7575" w:rsidP="00BC7575">
      <w:pPr>
        <w:pStyle w:val="Answer"/>
      </w:pPr>
      <w:r w:rsidRPr="007559BD">
        <w:t xml:space="preserve">Specifically </w:t>
      </w:r>
      <w:r>
        <w:t>on</w:t>
      </w:r>
      <w:r w:rsidRPr="007559BD">
        <w:t xml:space="preserve"> what </w:t>
      </w:r>
      <w:r>
        <w:t>you</w:t>
      </w:r>
      <w:r w:rsidRPr="007559BD">
        <w:t xml:space="preserve"> said</w:t>
      </w:r>
      <w:r>
        <w:t xml:space="preserve"> about</w:t>
      </w:r>
      <w:r w:rsidRPr="007559BD">
        <w:t xml:space="preserve"> short</w:t>
      </w:r>
      <w:r>
        <w:t>-</w:t>
      </w:r>
      <w:r w:rsidRPr="007559BD">
        <w:t>term versus long</w:t>
      </w:r>
      <w:r>
        <w:t>-</w:t>
      </w:r>
      <w:r w:rsidRPr="007559BD">
        <w:t xml:space="preserve">term rentals, I found some data </w:t>
      </w:r>
      <w:r>
        <w:t>on</w:t>
      </w:r>
      <w:r w:rsidRPr="007559BD">
        <w:t xml:space="preserve"> the duration </w:t>
      </w:r>
      <w:r>
        <w:t>of</w:t>
      </w:r>
      <w:r w:rsidRPr="007559BD">
        <w:t xml:space="preserve"> the common contractual agreement and the tax system that should be implemented that may also have an </w:t>
      </w:r>
      <w:r w:rsidRPr="007559BD">
        <w:t xml:space="preserve">important influence </w:t>
      </w:r>
      <w:r>
        <w:t>o</w:t>
      </w:r>
      <w:r w:rsidRPr="007559BD">
        <w:t xml:space="preserve">n </w:t>
      </w:r>
      <w:r>
        <w:t xml:space="preserve">the way </w:t>
      </w:r>
      <w:r w:rsidRPr="007559BD">
        <w:t xml:space="preserve">providers and local authorities </w:t>
      </w:r>
      <w:r w:rsidR="00CB41B3">
        <w:t xml:space="preserve">may come to </w:t>
      </w:r>
      <w:r w:rsidRPr="007559BD">
        <w:t xml:space="preserve">regulate the system. </w:t>
      </w:r>
      <w:r>
        <w:t>If</w:t>
      </w:r>
      <w:r w:rsidRPr="007559BD">
        <w:t xml:space="preserve"> you look at </w:t>
      </w:r>
      <w:r w:rsidR="00635B6D">
        <w:t xml:space="preserve">the </w:t>
      </w:r>
      <w:r>
        <w:t>short-term</w:t>
      </w:r>
      <w:r w:rsidRPr="007559BD">
        <w:t xml:space="preserve"> let</w:t>
      </w:r>
      <w:r w:rsidR="00635B6D">
        <w:t>s</w:t>
      </w:r>
      <w:r w:rsidRPr="007559BD">
        <w:t xml:space="preserve"> versus the </w:t>
      </w:r>
      <w:r>
        <w:t>long-term</w:t>
      </w:r>
      <w:r w:rsidRPr="007559BD">
        <w:t xml:space="preserve"> ten</w:t>
      </w:r>
      <w:r>
        <w:t>an</w:t>
      </w:r>
      <w:r w:rsidRPr="007559BD">
        <w:t>cies</w:t>
      </w:r>
      <w:r>
        <w:t>,</w:t>
      </w:r>
      <w:r w:rsidRPr="007559BD">
        <w:t xml:space="preserve"> there is an element where </w:t>
      </w:r>
      <w:r>
        <w:t>R</w:t>
      </w:r>
      <w:r w:rsidRPr="007559BD">
        <w:t xml:space="preserve">ent </w:t>
      </w:r>
      <w:r>
        <w:t xml:space="preserve">a Room relief allows </w:t>
      </w:r>
      <w:r w:rsidRPr="007559BD">
        <w:t>home</w:t>
      </w:r>
      <w:r>
        <w:t xml:space="preserve"> </w:t>
      </w:r>
      <w:r w:rsidRPr="007559BD">
        <w:t>owners</w:t>
      </w:r>
      <w:r>
        <w:t xml:space="preserve"> and renters up to £7,500 </w:t>
      </w:r>
      <w:r w:rsidRPr="007559BD">
        <w:t>tax free</w:t>
      </w:r>
      <w:r>
        <w:t xml:space="preserve">, </w:t>
      </w:r>
      <w:r w:rsidRPr="007559BD">
        <w:t>versus tax paid on rental income.</w:t>
      </w:r>
    </w:p>
    <w:p w:rsidR="00BC7575" w:rsidP="00BC7575">
      <w:pPr>
        <w:pStyle w:val="Answer"/>
      </w:pPr>
      <w:r w:rsidRPr="007559BD">
        <w:t>So</w:t>
      </w:r>
      <w:r>
        <w:t>,</w:t>
      </w:r>
      <w:r w:rsidRPr="007559BD">
        <w:t xml:space="preserve"> again</w:t>
      </w:r>
      <w:r>
        <w:t>,</w:t>
      </w:r>
      <w:r w:rsidRPr="007559BD">
        <w:t xml:space="preserve"> it is about clarifying</w:t>
      </w:r>
      <w:r>
        <w:t>,</w:t>
      </w:r>
      <w:r w:rsidRPr="007559BD">
        <w:t xml:space="preserve"> because there is a lot of misconception about the opportunity cost </w:t>
      </w:r>
      <w:r>
        <w:t xml:space="preserve">of </w:t>
      </w:r>
      <w:r w:rsidRPr="007559BD">
        <w:t>having a property on one of those sharing platform</w:t>
      </w:r>
      <w:r>
        <w:t>s</w:t>
      </w:r>
      <w:r w:rsidRPr="007559BD">
        <w:t xml:space="preserve"> versus having a stable income. </w:t>
      </w:r>
      <w:r>
        <w:t>That,</w:t>
      </w:r>
      <w:r w:rsidRPr="007559BD">
        <w:t xml:space="preserve"> again, links up to what we said earlier. </w:t>
      </w:r>
      <w:r>
        <w:t>A</w:t>
      </w:r>
      <w:r w:rsidRPr="007559BD">
        <w:t xml:space="preserve"> property </w:t>
      </w:r>
      <w:r>
        <w:t xml:space="preserve">that </w:t>
      </w:r>
      <w:r w:rsidRPr="007559BD">
        <w:t xml:space="preserve">is empty is different from a property that </w:t>
      </w:r>
      <w:r>
        <w:t xml:space="preserve">is </w:t>
      </w:r>
      <w:r w:rsidRPr="007559BD">
        <w:t>lived in by a member of the family and they just use a spare room to have additional income. That is where the real issue lies</w:t>
      </w:r>
      <w:r>
        <w:t>, but Dr</w:t>
      </w:r>
      <w:r w:rsidRPr="007559BD">
        <w:t xml:space="preserve"> </w:t>
      </w:r>
      <w:r>
        <w:t>de Souza</w:t>
      </w:r>
      <w:r w:rsidRPr="007559BD">
        <w:t xml:space="preserve"> may have planning</w:t>
      </w:r>
      <w:r>
        <w:t>-</w:t>
      </w:r>
      <w:r w:rsidRPr="007559BD">
        <w:t>related issues that are more relevant to your point.</w:t>
      </w:r>
    </w:p>
    <w:p w:rsidR="00BC7575" w:rsidRPr="007559BD" w:rsidP="00BC7575">
      <w:pPr>
        <w:pStyle w:val="Answer"/>
      </w:pPr>
      <w:r>
        <w:rPr>
          <w:b/>
          <w:i/>
        </w:rPr>
        <w:t xml:space="preserve">Dr Tatiana Moreira de Souza: </w:t>
      </w:r>
      <w:r w:rsidRPr="007559BD">
        <w:t xml:space="preserve">On the short term versus </w:t>
      </w:r>
      <w:r w:rsidR="000A04FC">
        <w:t xml:space="preserve">the </w:t>
      </w:r>
      <w:r w:rsidRPr="007559BD">
        <w:t xml:space="preserve">long term, there is the crucial issue of enforcement. </w:t>
      </w:r>
      <w:r>
        <w:t>We</w:t>
      </w:r>
      <w:r w:rsidRPr="007559BD">
        <w:t xml:space="preserve"> interviewed one London borough that had only four inspectors for all potential breaches of planning regulations, including severe case</w:t>
      </w:r>
      <w:r>
        <w:t>s</w:t>
      </w:r>
      <w:r w:rsidRPr="007559BD">
        <w:t xml:space="preserve"> of suspected slum landlords and overcrowding. We have to ask questions about what </w:t>
      </w:r>
      <w:r>
        <w:t xml:space="preserve">resources </w:t>
      </w:r>
      <w:r w:rsidRPr="007559BD">
        <w:t xml:space="preserve">local authorities have to conduct enforcement. </w:t>
      </w:r>
      <w:r>
        <w:t>O</w:t>
      </w:r>
      <w:r w:rsidRPr="007559BD">
        <w:t xml:space="preserve">ne part of the borough is extremely attractive for tourism and it is known </w:t>
      </w:r>
      <w:r>
        <w:t xml:space="preserve">that </w:t>
      </w:r>
      <w:r w:rsidRPr="007559BD">
        <w:t xml:space="preserve">many properties </w:t>
      </w:r>
      <w:r>
        <w:t xml:space="preserve">are </w:t>
      </w:r>
      <w:r w:rsidRPr="007559BD">
        <w:t>being let short term.</w:t>
      </w:r>
    </w:p>
    <w:p w:rsidR="00BC7575" w:rsidRPr="007559BD" w:rsidP="00BC7575">
      <w:pPr>
        <w:pStyle w:val="Answer"/>
      </w:pPr>
      <w:r>
        <w:t xml:space="preserve">On the </w:t>
      </w:r>
      <w:r w:rsidRPr="007559BD">
        <w:t>90 days</w:t>
      </w:r>
      <w:r>
        <w:t xml:space="preserve"> and</w:t>
      </w:r>
      <w:r w:rsidRPr="007559BD">
        <w:t xml:space="preserve"> the issue of </w:t>
      </w:r>
      <w:r>
        <w:t>enforcement</w:t>
      </w:r>
      <w:r w:rsidRPr="007559BD">
        <w:t xml:space="preserve">, </w:t>
      </w:r>
      <w:r>
        <w:t xml:space="preserve">we </w:t>
      </w:r>
      <w:r w:rsidRPr="007559BD">
        <w:t xml:space="preserve">talk about </w:t>
      </w:r>
      <w:r>
        <w:t>Airbnb</w:t>
      </w:r>
      <w:r w:rsidRPr="007559BD">
        <w:t xml:space="preserve"> but there are other platforms as well. We have heard about cases of hosts advertising on Airbnb for a certain amount of time and</w:t>
      </w:r>
      <w:r>
        <w:t xml:space="preserve">, </w:t>
      </w:r>
      <w:r w:rsidRPr="007559BD">
        <w:t>after that</w:t>
      </w:r>
      <w:r>
        <w:t>,</w:t>
      </w:r>
      <w:r w:rsidRPr="007559BD">
        <w:t xml:space="preserve"> advertising </w:t>
      </w:r>
      <w:r>
        <w:t>o</w:t>
      </w:r>
      <w:r w:rsidRPr="007559BD">
        <w:t>n other</w:t>
      </w:r>
      <w:r>
        <w:t xml:space="preserve"> platform</w:t>
      </w:r>
      <w:r w:rsidRPr="007559BD">
        <w:t>s so that they can evade th</w:t>
      </w:r>
      <w:r>
        <w:t>e</w:t>
      </w:r>
      <w:r w:rsidRPr="007559BD">
        <w:t xml:space="preserve"> control of 90 days. So it is extremely hard for local authorities to identify and then enforce</w:t>
      </w:r>
      <w:r>
        <w:t>, as I said</w:t>
      </w:r>
      <w:r w:rsidRPr="007559BD">
        <w:t>.</w:t>
      </w:r>
    </w:p>
    <w:p w:rsidR="00BC7575" w:rsidRPr="007559BD" w:rsidP="00BC7575">
      <w:pPr>
        <w:pStyle w:val="Answer"/>
      </w:pPr>
      <w:r w:rsidRPr="007559BD">
        <w:t>Cities have taken different approaches.</w:t>
      </w:r>
      <w:r>
        <w:t xml:space="preserve"> </w:t>
      </w:r>
      <w:r w:rsidR="009D595F">
        <w:t xml:space="preserve">Barcelona </w:t>
      </w:r>
      <w:r>
        <w:t xml:space="preserve">is an example of a city that invested </w:t>
      </w:r>
      <w:r w:rsidRPr="007559BD">
        <w:t>quite substantially in enforcement. At the time of the interviews</w:t>
      </w:r>
      <w:r>
        <w:t>,</w:t>
      </w:r>
      <w:r w:rsidRPr="007559BD">
        <w:t xml:space="preserve"> the city had more than 30 inspectors on the ground, plus a data scraping team. That is extremely important. We talk about data</w:t>
      </w:r>
      <w:r>
        <w:t>,</w:t>
      </w:r>
      <w:r w:rsidRPr="007559BD">
        <w:t xml:space="preserve"> but one </w:t>
      </w:r>
      <w:r>
        <w:t>issue</w:t>
      </w:r>
      <w:r w:rsidRPr="007559BD">
        <w:t xml:space="preserve"> is that</w:t>
      </w:r>
      <w:r>
        <w:t>,</w:t>
      </w:r>
      <w:r w:rsidRPr="007559BD">
        <w:t xml:space="preserve"> in many instances</w:t>
      </w:r>
      <w:r>
        <w:t>,</w:t>
      </w:r>
      <w:r w:rsidRPr="007559BD">
        <w:t xml:space="preserve"> platforms </w:t>
      </w:r>
      <w:r>
        <w:t>are</w:t>
      </w:r>
      <w:r w:rsidRPr="007559BD">
        <w:t xml:space="preserve"> less interested in providing individualised data. When we talk about data, there is the issue of obtaining individualised data so that local authorities can correctly identify properties. </w:t>
      </w:r>
      <w:r>
        <w:t>We saw</w:t>
      </w:r>
      <w:r w:rsidRPr="007559BD">
        <w:t xml:space="preserve"> in different cities that they had </w:t>
      </w:r>
      <w:r>
        <w:t xml:space="preserve">to have or had </w:t>
      </w:r>
      <w:r w:rsidRPr="007559BD">
        <w:t xml:space="preserve">to think about how to get the data. Barcelona, for example, had a data scraping team, </w:t>
      </w:r>
      <w:r>
        <w:t>who are</w:t>
      </w:r>
      <w:r w:rsidRPr="007559BD">
        <w:t xml:space="preserve"> basically computer scientists or people who collect data from these platfo</w:t>
      </w:r>
      <w:r>
        <w:t>r</w:t>
      </w:r>
      <w:r w:rsidRPr="007559BD">
        <w:t xml:space="preserve">ms. </w:t>
      </w:r>
    </w:p>
    <w:p w:rsidR="00BC7575" w:rsidRPr="007559BD" w:rsidP="00BC7575">
      <w:pPr>
        <w:pStyle w:val="Answer"/>
      </w:pPr>
      <w:r>
        <w:t>There was a reduction in illegal s</w:t>
      </w:r>
      <w:r w:rsidRPr="007559BD">
        <w:t>hort</w:t>
      </w:r>
      <w:r>
        <w:t>-</w:t>
      </w:r>
      <w:r w:rsidRPr="007559BD">
        <w:t>term rentals but at quite a</w:t>
      </w:r>
      <w:r>
        <w:t xml:space="preserve"> high</w:t>
      </w:r>
      <w:r w:rsidRPr="007559BD">
        <w:t xml:space="preserve"> price. We found that there was this never</w:t>
      </w:r>
      <w:r>
        <w:t>-</w:t>
      </w:r>
      <w:r w:rsidRPr="007559BD">
        <w:t>ending process.</w:t>
      </w:r>
      <w:r>
        <w:t xml:space="preserve"> </w:t>
      </w:r>
      <w:r w:rsidRPr="007559BD">
        <w:t xml:space="preserve">If hosts intend to make more profit off their properties in the </w:t>
      </w:r>
      <w:r>
        <w:t>short-term</w:t>
      </w:r>
      <w:r w:rsidRPr="007559BD">
        <w:t xml:space="preserve"> rental sector, they can because of this issue of enforcement</w:t>
      </w:r>
      <w:r>
        <w:t xml:space="preserve">. The </w:t>
      </w:r>
      <w:r w:rsidRPr="007559BD">
        <w:t>90 days</w:t>
      </w:r>
      <w:r>
        <w:t>,</w:t>
      </w:r>
      <w:r w:rsidRPr="007559BD">
        <w:t xml:space="preserve"> for example</w:t>
      </w:r>
      <w:r>
        <w:t>, is</w:t>
      </w:r>
      <w:r w:rsidRPr="007559BD">
        <w:t xml:space="preserve"> quite difficult to enforce.</w:t>
      </w:r>
    </w:p>
    <w:p w:rsidR="006D35EE" w:rsidP="00BC7575">
      <w:pPr>
        <w:pStyle w:val="Question"/>
        <w:rPr>
          <w:bCs/>
          <w:iCs/>
        </w:rPr>
      </w:pPr>
      <w:r w:rsidRPr="00A0539B">
        <w:rPr>
          <w:b/>
        </w:rPr>
        <w:t>Lord Grocott:</w:t>
      </w:r>
      <w:r>
        <w:t xml:space="preserve"> We have seen very early in our investigation that it is potentially quite a complicated area, because there are so many different types of tenure. I found Dr Moreira de Souza’s paper very helpful, </w:t>
      </w:r>
      <w:r w:rsidRPr="00A0539B">
        <w:rPr>
          <w:bCs/>
          <w:iCs/>
        </w:rPr>
        <w:t>not least in giving us some attempt</w:t>
      </w:r>
      <w:r>
        <w:rPr>
          <w:bCs/>
          <w:iCs/>
        </w:rPr>
        <w:t xml:space="preserve"> at</w:t>
      </w:r>
      <w:r w:rsidRPr="00A0539B">
        <w:rPr>
          <w:bCs/>
          <w:iCs/>
        </w:rPr>
        <w:t xml:space="preserve"> categori</w:t>
      </w:r>
      <w:r>
        <w:rPr>
          <w:bCs/>
          <w:iCs/>
        </w:rPr>
        <w:t>s</w:t>
      </w:r>
      <w:r w:rsidRPr="00A0539B">
        <w:rPr>
          <w:bCs/>
          <w:iCs/>
        </w:rPr>
        <w:t>ation of the various types of rent</w:t>
      </w:r>
      <w:r>
        <w:rPr>
          <w:bCs/>
          <w:iCs/>
        </w:rPr>
        <w:t>al</w:t>
      </w:r>
      <w:r w:rsidRPr="00A0539B">
        <w:rPr>
          <w:bCs/>
          <w:iCs/>
        </w:rPr>
        <w:t xml:space="preserve">. </w:t>
      </w:r>
    </w:p>
    <w:p w:rsidR="00CD6F79" w:rsidP="001173A3">
      <w:pPr>
        <w:pStyle w:val="Question"/>
        <w:numPr>
          <w:ilvl w:val="0"/>
          <w:numId w:val="0"/>
        </w:numPr>
        <w:ind w:left="794"/>
        <w:rPr>
          <w:bCs/>
          <w:iCs/>
        </w:rPr>
      </w:pPr>
      <w:r w:rsidRPr="00A0539B">
        <w:rPr>
          <w:bCs/>
          <w:iCs/>
        </w:rPr>
        <w:t>My question is related to type 1</w:t>
      </w:r>
      <w:r>
        <w:rPr>
          <w:bCs/>
          <w:iCs/>
        </w:rPr>
        <w:t xml:space="preserve"> letting,</w:t>
      </w:r>
      <w:r w:rsidRPr="00A0539B">
        <w:rPr>
          <w:bCs/>
          <w:iCs/>
        </w:rPr>
        <w:t xml:space="preserve"> which is</w:t>
      </w:r>
      <w:r>
        <w:rPr>
          <w:bCs/>
          <w:iCs/>
        </w:rPr>
        <w:t>, “</w:t>
      </w:r>
      <w:r w:rsidRPr="007427E7">
        <w:rPr>
          <w:bCs/>
          <w:iCs/>
        </w:rPr>
        <w:t>The letting on a commercial basis of an entire property not used as a primary residence to visitors staying for short time periods</w:t>
      </w:r>
      <w:r>
        <w:rPr>
          <w:bCs/>
          <w:iCs/>
        </w:rPr>
        <w:t xml:space="preserve">”. That is pretty clear to me. What is also clear to me—my question is specifically about this area, otherwise we will all disappear into the stratosphere—is that in any other walk of life, if the house next door to me, which was clearly previously used as a residential property that was either owner-occupied or rented, opened up as a shop, </w:t>
      </w:r>
      <w:r>
        <w:t>that would be a clear change of use that would inevitably involve the local authority—quite rightly, for a thousand reasons we could all think of.</w:t>
      </w:r>
      <w:r w:rsidR="001173A3">
        <w:t xml:space="preserve"> </w:t>
      </w:r>
      <w:r w:rsidR="001173A3">
        <w:rPr>
          <w:bCs/>
          <w:iCs/>
        </w:rPr>
        <w:t>However,</w:t>
      </w:r>
      <w:r>
        <w:rPr>
          <w:bCs/>
          <w:iCs/>
        </w:rPr>
        <w:t xml:space="preserve"> if it turns into essentially short-term holiday accommodation, </w:t>
      </w:r>
      <w:r w:rsidRPr="00CA2580">
        <w:rPr>
          <w:bCs/>
          <w:iCs/>
        </w:rPr>
        <w:t xml:space="preserve">which has more in common with a hotel or a boarding house than it does with </w:t>
      </w:r>
      <w:r>
        <w:rPr>
          <w:bCs/>
          <w:iCs/>
        </w:rPr>
        <w:t xml:space="preserve">a </w:t>
      </w:r>
      <w:r w:rsidRPr="00CA2580">
        <w:rPr>
          <w:bCs/>
          <w:iCs/>
        </w:rPr>
        <w:t xml:space="preserve">primary residence, surely that is a change of use in all but name. </w:t>
      </w:r>
    </w:p>
    <w:p w:rsidR="00BC7575" w:rsidP="001173A3">
      <w:pPr>
        <w:pStyle w:val="Question"/>
        <w:numPr>
          <w:ilvl w:val="0"/>
          <w:numId w:val="0"/>
        </w:numPr>
        <w:ind w:left="794"/>
        <w:rPr>
          <w:bCs/>
          <w:iCs/>
        </w:rPr>
      </w:pPr>
      <w:r>
        <w:rPr>
          <w:bCs/>
          <w:iCs/>
        </w:rPr>
        <w:t>N</w:t>
      </w:r>
      <w:r w:rsidRPr="00CA2580">
        <w:rPr>
          <w:bCs/>
          <w:iCs/>
        </w:rPr>
        <w:t>othing is easy in life</w:t>
      </w:r>
      <w:r>
        <w:rPr>
          <w:bCs/>
          <w:iCs/>
        </w:rPr>
        <w:t xml:space="preserve">, </w:t>
      </w:r>
      <w:r w:rsidRPr="00CA2580">
        <w:rPr>
          <w:bCs/>
          <w:iCs/>
        </w:rPr>
        <w:t xml:space="preserve">but is it not easier </w:t>
      </w:r>
      <w:r>
        <w:rPr>
          <w:bCs/>
          <w:iCs/>
        </w:rPr>
        <w:t>at least</w:t>
      </w:r>
      <w:r>
        <w:rPr>
          <w:bCs/>
          <w:iCs/>
        </w:rPr>
        <w:t xml:space="preserve"> </w:t>
      </w:r>
      <w:r w:rsidRPr="00CA2580">
        <w:rPr>
          <w:bCs/>
          <w:iCs/>
        </w:rPr>
        <w:t>to identify that category</w:t>
      </w:r>
      <w:r>
        <w:rPr>
          <w:bCs/>
          <w:iCs/>
        </w:rPr>
        <w:t xml:space="preserve"> </w:t>
      </w:r>
      <w:r w:rsidRPr="00CA2580">
        <w:rPr>
          <w:bCs/>
          <w:iCs/>
        </w:rPr>
        <w:t>and describe</w:t>
      </w:r>
      <w:r>
        <w:rPr>
          <w:bCs/>
          <w:iCs/>
        </w:rPr>
        <w:t xml:space="preserve"> it </w:t>
      </w:r>
      <w:r w:rsidRPr="00CA2580">
        <w:rPr>
          <w:bCs/>
          <w:iCs/>
        </w:rPr>
        <w:t xml:space="preserve">as a change of use, and then we </w:t>
      </w:r>
      <w:r>
        <w:rPr>
          <w:bCs/>
          <w:iCs/>
        </w:rPr>
        <w:t xml:space="preserve">would </w:t>
      </w:r>
      <w:r w:rsidRPr="00CA2580">
        <w:rPr>
          <w:bCs/>
          <w:iCs/>
        </w:rPr>
        <w:t xml:space="preserve">have a clear regulatory system that </w:t>
      </w:r>
      <w:r>
        <w:rPr>
          <w:bCs/>
          <w:iCs/>
        </w:rPr>
        <w:t xml:space="preserve">we could </w:t>
      </w:r>
      <w:r w:rsidRPr="00CA2580">
        <w:rPr>
          <w:bCs/>
          <w:iCs/>
        </w:rPr>
        <w:t xml:space="preserve">understand </w:t>
      </w:r>
      <w:r>
        <w:rPr>
          <w:bCs/>
          <w:iCs/>
        </w:rPr>
        <w:t xml:space="preserve">at least </w:t>
      </w:r>
      <w:r w:rsidRPr="00CA2580">
        <w:rPr>
          <w:bCs/>
          <w:iCs/>
        </w:rPr>
        <w:t xml:space="preserve">for </w:t>
      </w:r>
      <w:r>
        <w:rPr>
          <w:bCs/>
          <w:iCs/>
        </w:rPr>
        <w:t xml:space="preserve">a </w:t>
      </w:r>
      <w:r w:rsidRPr="00CA2580">
        <w:rPr>
          <w:bCs/>
          <w:iCs/>
        </w:rPr>
        <w:t>particular category of short</w:t>
      </w:r>
      <w:r>
        <w:rPr>
          <w:bCs/>
          <w:iCs/>
        </w:rPr>
        <w:t>-</w:t>
      </w:r>
      <w:r w:rsidRPr="00CA2580">
        <w:rPr>
          <w:bCs/>
          <w:iCs/>
        </w:rPr>
        <w:t>term rent?</w:t>
      </w:r>
    </w:p>
    <w:p w:rsidR="00BC7575" w:rsidP="00BC7575">
      <w:pPr>
        <w:pStyle w:val="Answer"/>
      </w:pPr>
      <w:r>
        <w:rPr>
          <w:b/>
          <w:i/>
        </w:rPr>
        <w:t xml:space="preserve">Dr Tatiana Moreira de Souza: </w:t>
      </w:r>
      <w:r w:rsidRPr="004D0F3E">
        <w:rPr>
          <w:bCs/>
          <w:iCs/>
        </w:rPr>
        <w:t>The 90</w:t>
      </w:r>
      <w:r>
        <w:rPr>
          <w:bCs/>
          <w:iCs/>
        </w:rPr>
        <w:t>-</w:t>
      </w:r>
      <w:r w:rsidRPr="004D0F3E">
        <w:rPr>
          <w:bCs/>
          <w:iCs/>
        </w:rPr>
        <w:t>day rule is important to bear in mind</w:t>
      </w:r>
      <w:r w:rsidR="00217E28">
        <w:rPr>
          <w:bCs/>
          <w:iCs/>
        </w:rPr>
        <w:t>,</w:t>
      </w:r>
      <w:r w:rsidRPr="004D0F3E">
        <w:rPr>
          <w:bCs/>
          <w:iCs/>
        </w:rPr>
        <w:t xml:space="preserve"> becaus</w:t>
      </w:r>
      <w:r>
        <w:rPr>
          <w:bCs/>
          <w:iCs/>
        </w:rPr>
        <w:t xml:space="preserve">e it </w:t>
      </w:r>
      <w:r w:rsidRPr="004D0F3E">
        <w:rPr>
          <w:bCs/>
          <w:iCs/>
        </w:rPr>
        <w:t>is exactly that</w:t>
      </w:r>
      <w:r>
        <w:rPr>
          <w:bCs/>
          <w:iCs/>
        </w:rPr>
        <w:t xml:space="preserve">: </w:t>
      </w:r>
      <w:r w:rsidRPr="004D0F3E">
        <w:rPr>
          <w:bCs/>
          <w:iCs/>
        </w:rPr>
        <w:t>if you rent for more than 90 days</w:t>
      </w:r>
      <w:r w:rsidR="0011622D">
        <w:rPr>
          <w:bCs/>
          <w:iCs/>
        </w:rPr>
        <w:t>,</w:t>
      </w:r>
      <w:r w:rsidRPr="004D0F3E">
        <w:rPr>
          <w:bCs/>
          <w:iCs/>
        </w:rPr>
        <w:t xml:space="preserve"> you should</w:t>
      </w:r>
      <w:r>
        <w:t xml:space="preserve"> </w:t>
      </w:r>
      <w:r w:rsidRPr="00CA2580">
        <w:t>be applying for a change of use</w:t>
      </w:r>
      <w:r>
        <w:t xml:space="preserve">. </w:t>
      </w:r>
      <w:r w:rsidRPr="00CA2580">
        <w:t>The issue</w:t>
      </w:r>
      <w:r w:rsidRPr="0093388D">
        <w:t xml:space="preserve"> </w:t>
      </w:r>
      <w:r w:rsidRPr="00CA2580">
        <w:t xml:space="preserve">for local authorities, as I </w:t>
      </w:r>
      <w:r>
        <w:t>said</w:t>
      </w:r>
      <w:r w:rsidRPr="00CA2580">
        <w:t xml:space="preserve">, is enforcement and how to identify </w:t>
      </w:r>
      <w:r>
        <w:t xml:space="preserve">this </w:t>
      </w:r>
      <w:r w:rsidRPr="00CA2580">
        <w:t>issue. When we looked at the regulations that public authorities are introducing,</w:t>
      </w:r>
      <w:r>
        <w:t xml:space="preserve"> </w:t>
      </w:r>
      <w:r w:rsidRPr="00CA2580">
        <w:t xml:space="preserve">we saw that these regulations try to influence five aspects of the phenomenon. One of </w:t>
      </w:r>
      <w:r>
        <w:t xml:space="preserve">those </w:t>
      </w:r>
      <w:r w:rsidRPr="00CA2580">
        <w:t xml:space="preserve">is the distinction between these different types, particularly targeting the commercial use of a property, the type </w:t>
      </w:r>
      <w:r>
        <w:t xml:space="preserve">1 </w:t>
      </w:r>
      <w:r w:rsidRPr="00CA2580">
        <w:t xml:space="preserve">that we mentioned in the report. </w:t>
      </w:r>
      <w:r>
        <w:t xml:space="preserve">That </w:t>
      </w:r>
      <w:r w:rsidRPr="00CA2580">
        <w:t xml:space="preserve">is a crucial point. </w:t>
      </w:r>
    </w:p>
    <w:p w:rsidR="00BC7575" w:rsidP="00BC7575">
      <w:pPr>
        <w:pStyle w:val="Answer"/>
      </w:pPr>
      <w:r>
        <w:t xml:space="preserve">Again, </w:t>
      </w:r>
      <w:r w:rsidRPr="00CA2580">
        <w:t>the problem goes back to how local authorities can identify</w:t>
      </w:r>
      <w:r>
        <w:t xml:space="preserve"> </w:t>
      </w:r>
      <w:r w:rsidRPr="00CA2580">
        <w:t>a breach of use</w:t>
      </w:r>
      <w:r>
        <w:t xml:space="preserve"> </w:t>
      </w:r>
      <w:r w:rsidRPr="00CA2580">
        <w:t xml:space="preserve">so that they can enforce the regulations </w:t>
      </w:r>
      <w:r w:rsidR="00B97B82">
        <w:t>on</w:t>
      </w:r>
      <w:r w:rsidRPr="00CA2580">
        <w:t xml:space="preserve"> change of use. That is </w:t>
      </w:r>
      <w:r>
        <w:t xml:space="preserve">our </w:t>
      </w:r>
      <w:r w:rsidRPr="00CA2580">
        <w:t xml:space="preserve">main problem. I hope I </w:t>
      </w:r>
      <w:r>
        <w:t xml:space="preserve">have </w:t>
      </w:r>
      <w:r w:rsidRPr="00CA2580">
        <w:t>answered your question. We can probably write in more detail about this issue.</w:t>
      </w:r>
    </w:p>
    <w:p w:rsidR="00BC7575" w:rsidRPr="00CA2580" w:rsidP="00BC7575">
      <w:pPr>
        <w:pStyle w:val="Remark"/>
      </w:pPr>
      <w:r w:rsidRPr="00A0539B">
        <w:rPr>
          <w:b/>
        </w:rPr>
        <w:t>Lord Grocott:</w:t>
      </w:r>
      <w:r>
        <w:t xml:space="preserve"> Except, presumably, in the other case that I mentioned of a residential property being used for a different purpose from which it was intended, there may be difficulties in enforcement</w:t>
      </w:r>
      <w:r w:rsidR="00B97B82">
        <w:t>,</w:t>
      </w:r>
      <w:r>
        <w:t xml:space="preserve"> but </w:t>
      </w:r>
      <w:r w:rsidRPr="00CA2580">
        <w:t xml:space="preserve">if it has </w:t>
      </w:r>
      <w:r>
        <w:t xml:space="preserve">four </w:t>
      </w:r>
      <w:r w:rsidRPr="00CA2580">
        <w:t>legs and all the rest of it</w:t>
      </w:r>
      <w:r w:rsidR="00B97B82">
        <w:t>,</w:t>
      </w:r>
      <w:r>
        <w:t xml:space="preserve"> </w:t>
      </w:r>
      <w:r w:rsidRPr="00CA2580">
        <w:t>we can identify it.</w:t>
      </w:r>
      <w:r w:rsidRPr="0093388D">
        <w:t xml:space="preserve"> I would imagine that neighbours would</w:t>
      </w:r>
      <w:r>
        <w:t xml:space="preserve"> </w:t>
      </w:r>
      <w:r w:rsidRPr="0093388D">
        <w:t xml:space="preserve">identify it; </w:t>
      </w:r>
      <w:r>
        <w:t xml:space="preserve">they </w:t>
      </w:r>
      <w:r w:rsidRPr="0093388D">
        <w:t xml:space="preserve">would if the house were turned into a shop. At least </w:t>
      </w:r>
      <w:r>
        <w:t xml:space="preserve">it is </w:t>
      </w:r>
      <w:r w:rsidRPr="0093388D">
        <w:t>a category that we are familiar with. It is just a question of applying the same mechanism that applies to other changes of use in identifying this one,</w:t>
      </w:r>
      <w:r>
        <w:t xml:space="preserve"> is</w:t>
      </w:r>
      <w:r w:rsidR="00B97B82">
        <w:t xml:space="preserve"> </w:t>
      </w:r>
      <w:r>
        <w:t>it</w:t>
      </w:r>
      <w:r w:rsidR="00B97B82">
        <w:t xml:space="preserve"> not</w:t>
      </w:r>
      <w:r>
        <w:t xml:space="preserve">? </w:t>
      </w:r>
    </w:p>
    <w:p w:rsidR="00BC7575" w:rsidRPr="00CA2580" w:rsidP="00BC7575">
      <w:pPr>
        <w:pStyle w:val="Answer"/>
      </w:pPr>
      <w:r>
        <w:rPr>
          <w:b/>
          <w:i/>
        </w:rPr>
        <w:t xml:space="preserve">Dr Tatiana Moreira de Souza: </w:t>
      </w:r>
      <w:r w:rsidRPr="00CA2580">
        <w:t>To a certain extent, yes. We saw in a couple of cities that they had a more direct line for people to call local authorities about the short</w:t>
      </w:r>
      <w:r>
        <w:t>-</w:t>
      </w:r>
      <w:r w:rsidRPr="00CA2580">
        <w:t xml:space="preserve">term rentals. </w:t>
      </w:r>
      <w:r>
        <w:t>So</w:t>
      </w:r>
      <w:r w:rsidR="00EC2611">
        <w:t>,</w:t>
      </w:r>
      <w:r>
        <w:t xml:space="preserve"> yes, </w:t>
      </w:r>
      <w:r w:rsidRPr="00CA2580">
        <w:t xml:space="preserve">that is the main issue. As I said, the </w:t>
      </w:r>
      <w:r>
        <w:t xml:space="preserve">problem is </w:t>
      </w:r>
      <w:r w:rsidRPr="00CA2580">
        <w:t>that you</w:t>
      </w:r>
      <w:r>
        <w:t xml:space="preserve"> have potential hosts a</w:t>
      </w:r>
      <w:r w:rsidRPr="00CA2580">
        <w:t xml:space="preserve">dvertising on different platforms and local authorities once again having issues </w:t>
      </w:r>
      <w:r>
        <w:t xml:space="preserve">in </w:t>
      </w:r>
      <w:r w:rsidRPr="00CA2580">
        <w:t>identifying the properties that are being used for more than 90 days.</w:t>
      </w:r>
    </w:p>
    <w:p w:rsidR="00BC7575" w:rsidP="00BC7575">
      <w:pPr>
        <w:pStyle w:val="Remark"/>
      </w:pPr>
      <w:r w:rsidRPr="00CA2580">
        <w:rPr>
          <w:b/>
        </w:rPr>
        <w:t>The Chair:</w:t>
      </w:r>
      <w:r>
        <w:t xml:space="preserve"> </w:t>
      </w:r>
      <w:r w:rsidRPr="00CA2580">
        <w:t xml:space="preserve">I think what Lord </w:t>
      </w:r>
      <w:r>
        <w:t>Grocott</w:t>
      </w:r>
      <w:r w:rsidRPr="00CA2580">
        <w:t xml:space="preserve"> might be suggesting</w:t>
      </w:r>
      <w:r>
        <w:t xml:space="preserve"> </w:t>
      </w:r>
      <w:r w:rsidRPr="0093388D">
        <w:t xml:space="preserve">is that, as in planning, you put a sticker on </w:t>
      </w:r>
      <w:r>
        <w:t xml:space="preserve">a </w:t>
      </w:r>
      <w:r w:rsidRPr="0093388D">
        <w:t xml:space="preserve">lamppost outside </w:t>
      </w:r>
      <w:r>
        <w:t xml:space="preserve">the </w:t>
      </w:r>
      <w:r w:rsidRPr="0093388D">
        <w:t>house when you have change of use.</w:t>
      </w:r>
    </w:p>
    <w:p w:rsidR="00BC7575" w:rsidP="00BC7575">
      <w:pPr>
        <w:pStyle w:val="Remark"/>
      </w:pPr>
      <w:r>
        <w:rPr>
          <w:b/>
          <w:bCs/>
        </w:rPr>
        <w:t xml:space="preserve">Lord Moylan: </w:t>
      </w:r>
      <w:r>
        <w:t xml:space="preserve">That is when you apply for planning permission. </w:t>
      </w:r>
    </w:p>
    <w:p w:rsidR="00BC7575" w:rsidP="00BC7575">
      <w:pPr>
        <w:pStyle w:val="Remark"/>
      </w:pPr>
      <w:r w:rsidRPr="00CA2580">
        <w:rPr>
          <w:b/>
        </w:rPr>
        <w:t>The Chair:</w:t>
      </w:r>
      <w:r>
        <w:t xml:space="preserve"> </w:t>
      </w:r>
      <w:r w:rsidRPr="0093388D">
        <w:t xml:space="preserve">When you apply for planning permission. If you had </w:t>
      </w:r>
      <w:r>
        <w:t xml:space="preserve">some </w:t>
      </w:r>
      <w:r w:rsidRPr="0093388D">
        <w:t>system involving planning permission</w:t>
      </w:r>
      <w:r>
        <w:t>—</w:t>
      </w:r>
      <w:r w:rsidRPr="0093388D">
        <w:t xml:space="preserve">not that I am </w:t>
      </w:r>
      <w:r>
        <w:t xml:space="preserve">necessarily </w:t>
      </w:r>
      <w:r w:rsidRPr="0093388D">
        <w:t>advocating that, but if you did</w:t>
      </w:r>
      <w:r>
        <w:t>—</w:t>
      </w:r>
      <w:r w:rsidRPr="0093388D">
        <w:t>it would be easier to enforce</w:t>
      </w:r>
      <w:r w:rsidR="00EC2611">
        <w:t>,</w:t>
      </w:r>
      <w:r w:rsidRPr="0093388D">
        <w:t xml:space="preserve"> because </w:t>
      </w:r>
      <w:r>
        <w:t xml:space="preserve">I suspect </w:t>
      </w:r>
      <w:r w:rsidRPr="0093388D">
        <w:t xml:space="preserve">there would be greater transparency and awareness of the use of the </w:t>
      </w:r>
      <w:r>
        <w:t>things</w:t>
      </w:r>
      <w:r w:rsidRPr="0093388D">
        <w:t>.</w:t>
      </w:r>
    </w:p>
    <w:p w:rsidR="00BC7575" w:rsidRPr="00CA2580" w:rsidP="00BC7575">
      <w:pPr>
        <w:pStyle w:val="Answer"/>
      </w:pPr>
      <w:r>
        <w:rPr>
          <w:b/>
          <w:i/>
        </w:rPr>
        <w:t xml:space="preserve">Dr Tatiana Moreira de Souza: </w:t>
      </w:r>
      <w:r w:rsidRPr="00CA2580">
        <w:t xml:space="preserve">This is also </w:t>
      </w:r>
      <w:r w:rsidR="00EC2611">
        <w:t>the</w:t>
      </w:r>
      <w:r w:rsidRPr="00CA2580">
        <w:t xml:space="preserve"> issue of information</w:t>
      </w:r>
      <w:r>
        <w:t>—</w:t>
      </w:r>
      <w:r w:rsidRPr="00CA2580">
        <w:t>information for those who are advertising their properties for the short term. Obviously many people do not understand what the regulations are.</w:t>
      </w:r>
    </w:p>
    <w:p w:rsidR="00A40151" w:rsidP="00BC7575">
      <w:pPr>
        <w:pStyle w:val="Answer"/>
      </w:pPr>
      <w:r>
        <w:rPr>
          <w:b/>
          <w:i/>
        </w:rPr>
        <w:t xml:space="preserve">Professor Marina Novelli: </w:t>
      </w:r>
      <w:r w:rsidRPr="00CA2580">
        <w:t xml:space="preserve">There are new property developments that are implementing </w:t>
      </w:r>
      <w:r w:rsidRPr="00CA2580" w:rsidR="00EC2611">
        <w:t xml:space="preserve">a ban on short lets </w:t>
      </w:r>
      <w:r w:rsidRPr="00CA2580">
        <w:t xml:space="preserve">in their lease agreements. </w:t>
      </w:r>
      <w:r>
        <w:t>W</w:t>
      </w:r>
      <w:r w:rsidRPr="00CA2580">
        <w:t>e can see that happening already in all</w:t>
      </w:r>
      <w:r>
        <w:t xml:space="preserve"> </w:t>
      </w:r>
      <w:r w:rsidRPr="00CA2580">
        <w:t>sorts of ways on a case</w:t>
      </w:r>
      <w:r>
        <w:t>-</w:t>
      </w:r>
      <w:r w:rsidRPr="00CA2580">
        <w:t>by</w:t>
      </w:r>
      <w:r>
        <w:t>-</w:t>
      </w:r>
      <w:r w:rsidRPr="00CA2580">
        <w:t xml:space="preserve">case basis. I know on a personal level </w:t>
      </w:r>
      <w:r>
        <w:t>that</w:t>
      </w:r>
      <w:r w:rsidRPr="00CA2580">
        <w:t xml:space="preserve"> is the case in Brighton</w:t>
      </w:r>
      <w:r>
        <w:t>,</w:t>
      </w:r>
      <w:r>
        <w:t xml:space="preserve"> </w:t>
      </w:r>
      <w:r w:rsidRPr="00CA2580">
        <w:t>because I have been looking for properties there. That is one of the newly</w:t>
      </w:r>
      <w:r>
        <w:t xml:space="preserve"> </w:t>
      </w:r>
      <w:r w:rsidRPr="00CA2580">
        <w:t xml:space="preserve">introduced elements that may help the new builds. </w:t>
      </w:r>
    </w:p>
    <w:p w:rsidR="00BC7575" w:rsidP="00BC7575">
      <w:pPr>
        <w:pStyle w:val="Answer"/>
      </w:pPr>
      <w:r>
        <w:t>However, the issue may be h</w:t>
      </w:r>
      <w:r w:rsidRPr="00CA2580">
        <w:t>ow do we go back retrospectively and address issues</w:t>
      </w:r>
      <w:r>
        <w:t xml:space="preserve"> </w:t>
      </w:r>
      <w:r w:rsidR="00A40151">
        <w:t xml:space="preserve">relating to </w:t>
      </w:r>
      <w:r w:rsidRPr="00CA2580">
        <w:t xml:space="preserve">people </w:t>
      </w:r>
      <w:r>
        <w:t xml:space="preserve">who </w:t>
      </w:r>
      <w:r w:rsidRPr="00CA2580">
        <w:t>may have invested in location</w:t>
      </w:r>
      <w:r>
        <w:t>s</w:t>
      </w:r>
      <w:r w:rsidRPr="00CA2580">
        <w:t xml:space="preserve"> such as coastal areas, Cornwall</w:t>
      </w:r>
      <w:r w:rsidR="00A40151">
        <w:t>,</w:t>
      </w:r>
      <w:r>
        <w:t xml:space="preserve"> or </w:t>
      </w:r>
      <w:r w:rsidRPr="00CA2580">
        <w:t>the City of London?</w:t>
      </w:r>
      <w:r w:rsidR="00A40151">
        <w:t xml:space="preserve"> </w:t>
      </w:r>
      <w:r w:rsidRPr="00CA2580">
        <w:t>Unfortunately</w:t>
      </w:r>
      <w:r>
        <w:t xml:space="preserve">, </w:t>
      </w:r>
      <w:r w:rsidRPr="00CA2580">
        <w:t>we go back to what we said</w:t>
      </w:r>
      <w:r>
        <w:t xml:space="preserve">: </w:t>
      </w:r>
      <w:r w:rsidRPr="00CA2580">
        <w:t>in order to address the problem</w:t>
      </w:r>
      <w:r w:rsidR="00F241E7">
        <w:t>,</w:t>
      </w:r>
      <w:r w:rsidRPr="00CA2580">
        <w:t xml:space="preserve"> we need to have a clear picture of th</w:t>
      </w:r>
      <w:r w:rsidR="00F241E7">
        <w:t>e</w:t>
      </w:r>
      <w:r w:rsidRPr="00CA2580">
        <w:t xml:space="preserve"> differentiation </w:t>
      </w:r>
      <w:r>
        <w:t xml:space="preserve">and the data relating </w:t>
      </w:r>
      <w:r w:rsidRPr="00CA2580">
        <w:t xml:space="preserve">to that. As I mentioned earlier, with </w:t>
      </w:r>
      <w:r>
        <w:t>Airbnb</w:t>
      </w:r>
      <w:r w:rsidRPr="00CA2580">
        <w:t xml:space="preserve"> stating that </w:t>
      </w:r>
      <w:r>
        <w:t xml:space="preserve">only </w:t>
      </w:r>
      <w:r w:rsidRPr="00CA2580">
        <w:t>0.6% of its propert</w:t>
      </w:r>
      <w:r>
        <w:t xml:space="preserve">y </w:t>
      </w:r>
      <w:r w:rsidRPr="00CA2580">
        <w:t xml:space="preserve">market is based on full commercial property, 0.6% would not resolve the problem if only that aspect </w:t>
      </w:r>
      <w:r>
        <w:t xml:space="preserve">was </w:t>
      </w:r>
      <w:r w:rsidRPr="00CA2580">
        <w:t>addressed. Again, it is certainly one good step forward</w:t>
      </w:r>
      <w:r w:rsidR="00F241E7">
        <w:t>,</w:t>
      </w:r>
      <w:r w:rsidRPr="00CA2580">
        <w:t xml:space="preserve"> but not the only one to adopt as a potential easy fix </w:t>
      </w:r>
      <w:r>
        <w:t>to</w:t>
      </w:r>
      <w:r w:rsidRPr="00CA2580">
        <w:t xml:space="preserve"> </w:t>
      </w:r>
      <w:r w:rsidRPr="00CA2580">
        <w:t>the problem.</w:t>
      </w:r>
    </w:p>
    <w:p w:rsidR="00BC7575" w:rsidP="00BC7575">
      <w:pPr>
        <w:pStyle w:val="Question"/>
      </w:pPr>
      <w:r w:rsidRPr="00CA2580">
        <w:rPr>
          <w:b/>
        </w:rPr>
        <w:t>Lord Moylan:</w:t>
      </w:r>
      <w:r>
        <w:t xml:space="preserve"> </w:t>
      </w:r>
      <w:r w:rsidRPr="00CA2580">
        <w:t xml:space="preserve">I am very interested in the incentives that property owners have for putting their property on the market for any purpose. These incentives, at least </w:t>
      </w:r>
      <w:r>
        <w:t xml:space="preserve">in the </w:t>
      </w:r>
      <w:r w:rsidRPr="00CA2580">
        <w:t>UK, appear</w:t>
      </w:r>
      <w:r>
        <w:t xml:space="preserve"> </w:t>
      </w:r>
      <w:r w:rsidRPr="00CA2580">
        <w:t>to me to be heavily influenced by the taxation treatment of the income that they receive. I do not expect you to be able to provide an answer immediately, but I wondered if you have access to a table</w:t>
      </w:r>
      <w:r>
        <w:t xml:space="preserve">, or </w:t>
      </w:r>
      <w:r w:rsidRPr="00CA2580">
        <w:t>could help us to find</w:t>
      </w:r>
      <w:r>
        <w:t xml:space="preserve"> one, showing the position in relation to the following taxes. </w:t>
      </w:r>
    </w:p>
    <w:p w:rsidR="00BC7575" w:rsidP="00BC7575">
      <w:pPr>
        <w:pStyle w:val="QuestionCont"/>
      </w:pPr>
      <w:r w:rsidRPr="00CA2580">
        <w:t xml:space="preserve">I know Lord </w:t>
      </w:r>
      <w:r>
        <w:t>Grocott</w:t>
      </w:r>
      <w:r w:rsidRPr="00CA2580">
        <w:t xml:space="preserve"> wants to narrow the focus</w:t>
      </w:r>
      <w:r w:rsidR="007F35BE">
        <w:t>,</w:t>
      </w:r>
      <w:r w:rsidRPr="00CA2580">
        <w:t xml:space="preserve"> but I am stretching it slightly wider</w:t>
      </w:r>
      <w:r w:rsidR="007F35BE">
        <w:t>,</w:t>
      </w:r>
      <w:r w:rsidRPr="00CA2580">
        <w:t xml:space="preserve"> </w:t>
      </w:r>
      <w:r>
        <w:t>because</w:t>
      </w:r>
      <w:r w:rsidRPr="00CA2580">
        <w:t xml:space="preserve"> we know that if you </w:t>
      </w:r>
      <w:r>
        <w:t>dis</w:t>
      </w:r>
      <w:r w:rsidRPr="00CA2580">
        <w:t>incentivise a certain activity</w:t>
      </w:r>
      <w:r w:rsidR="007F35BE">
        <w:t>,</w:t>
      </w:r>
      <w:r w:rsidRPr="00CA2580">
        <w:t xml:space="preserve"> people very often move to a similar activity that you have ignored </w:t>
      </w:r>
      <w:r>
        <w:t>be</w:t>
      </w:r>
      <w:r w:rsidRPr="00CA2580">
        <w:t xml:space="preserve">cause you have narrowed the focus too much. So the </w:t>
      </w:r>
      <w:r>
        <w:t>questions on tax seem to me to be</w:t>
      </w:r>
      <w:r w:rsidR="007F35BE">
        <w:t xml:space="preserve"> these. W</w:t>
      </w:r>
      <w:r w:rsidRPr="00CA2580">
        <w:t>hen are the properties subject to council tax</w:t>
      </w:r>
      <w:r>
        <w:t xml:space="preserve"> </w:t>
      </w:r>
      <w:r w:rsidRPr="00CA2580">
        <w:t>as opposed to the national non</w:t>
      </w:r>
      <w:r>
        <w:t>-</w:t>
      </w:r>
      <w:r w:rsidRPr="00CA2580">
        <w:t xml:space="preserve">domestic rate? When do the recipients pay corporation tax as opposed to paying income tax? Does the restriction of tax relief </w:t>
      </w:r>
      <w:r>
        <w:t xml:space="preserve">to </w:t>
      </w:r>
      <w:r w:rsidRPr="00CA2580">
        <w:t xml:space="preserve">20% on borrowings apply to owners of all second homes or </w:t>
      </w:r>
      <w:r w:rsidR="007F35BE">
        <w:t xml:space="preserve">to </w:t>
      </w:r>
      <w:r w:rsidRPr="00CA2580">
        <w:t xml:space="preserve">spare properties, or only to some? </w:t>
      </w:r>
    </w:p>
    <w:p w:rsidR="00BC7575" w:rsidP="00BC7575">
      <w:pPr>
        <w:pStyle w:val="QuestionCont"/>
      </w:pPr>
      <w:r w:rsidRPr="00CA2580">
        <w:t>The tax</w:t>
      </w:r>
      <w:r>
        <w:t>-</w:t>
      </w:r>
      <w:r w:rsidRPr="00CA2580">
        <w:t>free allowance that exists</w:t>
      </w:r>
      <w:r>
        <w:t>—I thought it was still £3,000</w:t>
      </w:r>
      <w:r w:rsidR="00130F73">
        <w:t>,</w:t>
      </w:r>
      <w:r>
        <w:t xml:space="preserve"> but </w:t>
      </w:r>
      <w:r w:rsidRPr="00CA2580">
        <w:t>Lord Best</w:t>
      </w:r>
      <w:r>
        <w:t xml:space="preserve"> updated me earlier </w:t>
      </w:r>
      <w:r w:rsidR="00130F73">
        <w:t>and said</w:t>
      </w:r>
      <w:r>
        <w:t xml:space="preserve"> that it </w:t>
      </w:r>
      <w:r w:rsidRPr="00CA2580">
        <w:t xml:space="preserve">is </w:t>
      </w:r>
      <w:r>
        <w:t>£</w:t>
      </w:r>
      <w:r w:rsidRPr="00CA2580">
        <w:t>7</w:t>
      </w:r>
      <w:r>
        <w:t>,</w:t>
      </w:r>
      <w:r w:rsidRPr="00CA2580">
        <w:t>400 a year</w:t>
      </w:r>
      <w:r>
        <w:t>—</w:t>
      </w:r>
      <w:r w:rsidRPr="00CA2580">
        <w:t xml:space="preserve">is available to someone who rents out a spare room in their home so that they can earn </w:t>
      </w:r>
      <w:r>
        <w:t>£</w:t>
      </w:r>
      <w:r w:rsidRPr="00CA2580">
        <w:t>7</w:t>
      </w:r>
      <w:r>
        <w:t>,</w:t>
      </w:r>
      <w:r w:rsidRPr="00CA2580">
        <w:t xml:space="preserve">400 without having to pay income tax on it. Is that available to Airbnb or not? How does that apply? Then there is a special tax regime </w:t>
      </w:r>
      <w:r w:rsidR="00130F73">
        <w:t>for</w:t>
      </w:r>
      <w:r w:rsidRPr="00CA2580" w:rsidR="00130F73">
        <w:t xml:space="preserve"> holiday lettings</w:t>
      </w:r>
      <w:r w:rsidR="00130F73">
        <w:t xml:space="preserve">, which </w:t>
      </w:r>
      <w:r w:rsidRPr="00CA2580">
        <w:t xml:space="preserve">I am very ignorant of but I know there is one because I </w:t>
      </w:r>
      <w:r w:rsidRPr="00CA2580">
        <w:t xml:space="preserve">have read about it. How does that apply to these activities? </w:t>
      </w:r>
      <w:r>
        <w:t>T</w:t>
      </w:r>
      <w:r w:rsidRPr="00CA2580">
        <w:t xml:space="preserve">here is such complexity in the tax system that there </w:t>
      </w:r>
      <w:r>
        <w:t xml:space="preserve">are </w:t>
      </w:r>
      <w:r w:rsidRPr="00CA2580">
        <w:t>almost certainly very strange and perverse incentives there.</w:t>
      </w:r>
    </w:p>
    <w:p w:rsidR="00BC7575" w:rsidP="00BC7575">
      <w:pPr>
        <w:pStyle w:val="Remark"/>
        <w:rPr>
          <w:rFonts w:ascii="Calibri" w:hAnsi="Calibri"/>
        </w:rPr>
      </w:pPr>
      <w:r>
        <w:rPr>
          <w:b/>
          <w:bCs/>
        </w:rPr>
        <w:t xml:space="preserve">Lord Best: </w:t>
      </w:r>
      <w:r>
        <w:t xml:space="preserve">Can we add council tax as well? </w:t>
      </w:r>
    </w:p>
    <w:p w:rsidR="00BC7575" w:rsidP="00BC7575">
      <w:pPr>
        <w:pStyle w:val="Remark"/>
      </w:pPr>
      <w:r w:rsidRPr="00CA2580">
        <w:rPr>
          <w:b/>
        </w:rPr>
        <w:t>Lord Moylan:</w:t>
      </w:r>
      <w:r>
        <w:t xml:space="preserve"> I mentioned council tax at the top—council tax as opposed to NNDR. What is the incidence of those? </w:t>
      </w:r>
      <w:r w:rsidRPr="0093388D">
        <w:t>We really need to understand some of those issues. As I say, I cannot throw that question at you for an immediate answer</w:t>
      </w:r>
      <w:r>
        <w:t>—</w:t>
      </w:r>
      <w:r w:rsidRPr="0093388D">
        <w:t>that would be ridiculous</w:t>
      </w:r>
      <w:r>
        <w:t>—</w:t>
      </w:r>
      <w:r w:rsidRPr="0093388D">
        <w:t>but if you were able to help us with that, I would be grateful.</w:t>
      </w:r>
    </w:p>
    <w:p w:rsidR="00BC7575" w:rsidP="00BC7575">
      <w:pPr>
        <w:pStyle w:val="Remark"/>
      </w:pPr>
      <w:r w:rsidRPr="00CA2580">
        <w:t>Unless you want to say something specifically on that</w:t>
      </w:r>
      <w:r>
        <w:t xml:space="preserve">, </w:t>
      </w:r>
      <w:r w:rsidRPr="00CA2580">
        <w:t>I wanted to make a comment. The 90</w:t>
      </w:r>
      <w:r>
        <w:t>-</w:t>
      </w:r>
      <w:r w:rsidRPr="00CA2580">
        <w:t xml:space="preserve">day rule that applies in London, unless I am being very foolish, is no longer </w:t>
      </w:r>
      <w:r>
        <w:t xml:space="preserve">the </w:t>
      </w:r>
      <w:r w:rsidRPr="00CA2580">
        <w:t>90</w:t>
      </w:r>
      <w:r>
        <w:t>-</w:t>
      </w:r>
      <w:r w:rsidRPr="00CA2580">
        <w:t>day rule as it used to be. The 90</w:t>
      </w:r>
      <w:r>
        <w:t>-</w:t>
      </w:r>
      <w:r w:rsidRPr="00CA2580">
        <w:t>day rule that used to exist in London, as I understood it</w:t>
      </w:r>
      <w:r>
        <w:t xml:space="preserve">, </w:t>
      </w:r>
      <w:r w:rsidRPr="00CA2580">
        <w:t>was that a short</w:t>
      </w:r>
      <w:r>
        <w:t>-</w:t>
      </w:r>
      <w:r w:rsidRPr="00CA2580">
        <w:t xml:space="preserve">term letting was a letting of up to 90 days. So if you </w:t>
      </w:r>
      <w:r>
        <w:t xml:space="preserve">had </w:t>
      </w:r>
      <w:r w:rsidRPr="00CA2580">
        <w:t>a property and you let it for fewer than 90 days at a time</w:t>
      </w:r>
      <w:r w:rsidR="00341FEB">
        <w:t xml:space="preserve"> it</w:t>
      </w:r>
      <w:r w:rsidRPr="00CA2580">
        <w:t xml:space="preserve"> was in a particular use</w:t>
      </w:r>
      <w:r>
        <w:t xml:space="preserve"> class</w:t>
      </w:r>
      <w:r w:rsidRPr="00CA2580">
        <w:t xml:space="preserve">, whereas if you let it for longer than 90 days it was an ordinary rental and in a separate </w:t>
      </w:r>
      <w:r>
        <w:t>use class</w:t>
      </w:r>
      <w:r w:rsidRPr="00CA2580">
        <w:t xml:space="preserve">. </w:t>
      </w:r>
    </w:p>
    <w:p w:rsidR="00BC7575" w:rsidRPr="00CA2580" w:rsidP="00BC7575">
      <w:pPr>
        <w:pStyle w:val="QuestionCont"/>
      </w:pPr>
      <w:r w:rsidRPr="00CA2580">
        <w:t xml:space="preserve">This clearly made a comfortable distinction between hotel activity on the one side, because very few people will stay in hotels for longer than </w:t>
      </w:r>
      <w:r>
        <w:t>90 days</w:t>
      </w:r>
      <w:r w:rsidRPr="00CA2580">
        <w:t xml:space="preserve">, and residential activity on the other, because people stay for longer than </w:t>
      </w:r>
      <w:r>
        <w:t>90 days</w:t>
      </w:r>
      <w:r w:rsidRPr="00CA2580">
        <w:t xml:space="preserve"> when they are in residence. In response to the Airbnb explosion of complaints, the </w:t>
      </w:r>
      <w:r>
        <w:t>G</w:t>
      </w:r>
      <w:r w:rsidRPr="00CA2580">
        <w:t>overnment said, “</w:t>
      </w:r>
      <w:r>
        <w:t>We’re</w:t>
      </w:r>
      <w:r w:rsidRPr="00CA2580">
        <w:t xml:space="preserve"> going to have a 90</w:t>
      </w:r>
      <w:r>
        <w:t>-</w:t>
      </w:r>
      <w:r w:rsidRPr="00CA2580">
        <w:t>day rule in London”</w:t>
      </w:r>
      <w:r>
        <w:t xml:space="preserve">. But it was </w:t>
      </w:r>
      <w:r w:rsidRPr="00CA2580">
        <w:t>a different 90</w:t>
      </w:r>
      <w:r>
        <w:t>-</w:t>
      </w:r>
      <w:r w:rsidRPr="00CA2580">
        <w:t xml:space="preserve">day rule: it </w:t>
      </w:r>
      <w:r>
        <w:t>wa</w:t>
      </w:r>
      <w:r w:rsidRPr="00CA2580">
        <w:t xml:space="preserve">s </w:t>
      </w:r>
      <w:r>
        <w:t>90 days</w:t>
      </w:r>
      <w:r w:rsidRPr="00CA2580">
        <w:t xml:space="preserve"> in 365. That seems to me to be almost impossible to enforce</w:t>
      </w:r>
      <w:r>
        <w:t>,</w:t>
      </w:r>
      <w:r w:rsidRPr="00CA2580">
        <w:t xml:space="preserve"> because you have to have a record of how the property was being used for every night of the year</w:t>
      </w:r>
      <w:r>
        <w:t>. The 90-day</w:t>
      </w:r>
      <w:r w:rsidRPr="00CA2580">
        <w:t xml:space="preserve"> letting rule is very much more enforceable</w:t>
      </w:r>
      <w:r>
        <w:t>,</w:t>
      </w:r>
      <w:r w:rsidRPr="00CA2580">
        <w:t xml:space="preserve"> because you can demand to see leases and tenancy agreements</w:t>
      </w:r>
      <w:r>
        <w:t>:</w:t>
      </w:r>
      <w:r w:rsidRPr="00CA2580">
        <w:t xml:space="preserve"> “</w:t>
      </w:r>
      <w:r>
        <w:t>D</w:t>
      </w:r>
      <w:r w:rsidRPr="00CA2580">
        <w:t xml:space="preserve">oes this person, Smith, who is staying in this property, have the right to stay here for more than </w:t>
      </w:r>
      <w:r>
        <w:t>90 days</w:t>
      </w:r>
      <w:r w:rsidRPr="00CA2580">
        <w:t xml:space="preserve"> or not?” </w:t>
      </w:r>
      <w:r>
        <w:t>That is very evidence-able.</w:t>
      </w:r>
    </w:p>
    <w:p w:rsidR="00BC7575" w:rsidP="00BC7575">
      <w:pPr>
        <w:pStyle w:val="QuestionCont"/>
      </w:pPr>
      <w:r w:rsidRPr="00CA2580">
        <w:t>Unless I have misunderstood it, the new rule is different and is actually impossible to enforce unless you have an enforcement officer standing at the end of every street</w:t>
      </w:r>
      <w:r>
        <w:t xml:space="preserve"> permanently.</w:t>
      </w:r>
    </w:p>
    <w:p w:rsidR="00BC7575" w:rsidRPr="00CA2580" w:rsidP="00BC7575">
      <w:pPr>
        <w:pStyle w:val="Answer"/>
      </w:pPr>
      <w:r>
        <w:rPr>
          <w:b/>
          <w:i/>
        </w:rPr>
        <w:t xml:space="preserve">Dr Tatiana Moreira de Souza: </w:t>
      </w:r>
      <w:r w:rsidRPr="00CA2580">
        <w:t xml:space="preserve">It becomes impossible to enforce, exactly because of that. They have to prove that the property is being let for more than </w:t>
      </w:r>
      <w:r>
        <w:t>90 days</w:t>
      </w:r>
      <w:r w:rsidRPr="00CA2580">
        <w:t>.</w:t>
      </w:r>
    </w:p>
    <w:p w:rsidR="00BC7575" w:rsidP="00BC7575">
      <w:pPr>
        <w:pStyle w:val="Answer"/>
      </w:pPr>
      <w:r w:rsidRPr="00CA2580">
        <w:rPr>
          <w:b/>
        </w:rPr>
        <w:t>Lord Moylan:</w:t>
      </w:r>
      <w:r>
        <w:t xml:space="preserve"> </w:t>
      </w:r>
      <w:r w:rsidRPr="00CA2580">
        <w:t xml:space="preserve">Whereas the previous rule was </w:t>
      </w:r>
      <w:r>
        <w:t>90 days</w:t>
      </w:r>
      <w:r w:rsidRPr="00CA2580">
        <w:t xml:space="preserve"> per letting.</w:t>
      </w:r>
    </w:p>
    <w:p w:rsidR="00BC7575" w:rsidRPr="00EC6843" w:rsidP="00BC7575">
      <w:pPr>
        <w:pStyle w:val="Answer"/>
        <w:rPr>
          <w:bCs/>
          <w:iCs/>
        </w:rPr>
      </w:pPr>
      <w:r>
        <w:rPr>
          <w:b/>
          <w:i/>
        </w:rPr>
        <w:t xml:space="preserve">Dr Tatiana Moreira de Souza: </w:t>
      </w:r>
      <w:r>
        <w:rPr>
          <w:bCs/>
          <w:iCs/>
        </w:rPr>
        <w:t>Yes, and that is 90 days in 365, so it becomes extremely hard to enforce.</w:t>
      </w:r>
    </w:p>
    <w:p w:rsidR="00BC7575" w:rsidP="00BC7575">
      <w:pPr>
        <w:pStyle w:val="Remark"/>
      </w:pPr>
      <w:r>
        <w:rPr>
          <w:b/>
          <w:bCs/>
        </w:rPr>
        <w:t>Lord Best:</w:t>
      </w:r>
      <w:r>
        <w:t xml:space="preserve"> Although Airbnb has a record of every night against a property. </w:t>
      </w:r>
    </w:p>
    <w:p w:rsidR="00BC7575" w:rsidP="00BC7575">
      <w:pPr>
        <w:pStyle w:val="Remark"/>
      </w:pPr>
      <w:r>
        <w:rPr>
          <w:b/>
          <w:bCs/>
        </w:rPr>
        <w:t>Lord Moylan:</w:t>
      </w:r>
      <w:r>
        <w:t xml:space="preserve"> Every night that it has been rented on Airbnb’s platform. </w:t>
      </w:r>
    </w:p>
    <w:p w:rsidR="00BC7575" w:rsidP="00BC7575">
      <w:pPr>
        <w:pStyle w:val="Remark"/>
      </w:pPr>
      <w:r>
        <w:rPr>
          <w:b/>
          <w:bCs/>
        </w:rPr>
        <w:t>Lord Best:</w:t>
      </w:r>
      <w:r>
        <w:t xml:space="preserve"> On its platform, exactly. </w:t>
      </w:r>
    </w:p>
    <w:p w:rsidR="00BC7575" w:rsidP="00BC7575">
      <w:pPr>
        <w:pStyle w:val="Remark"/>
      </w:pPr>
      <w:r>
        <w:rPr>
          <w:b/>
          <w:bCs/>
        </w:rPr>
        <w:t xml:space="preserve">Earl Lytton: </w:t>
      </w:r>
      <w:r>
        <w:t xml:space="preserve">Which is why it is keen to get its foot in the door on </w:t>
      </w:r>
      <w:r>
        <w:t xml:space="preserve">registration. </w:t>
      </w:r>
    </w:p>
    <w:p w:rsidR="00BC7575" w:rsidP="00BC7575">
      <w:pPr>
        <w:pStyle w:val="Answer"/>
      </w:pPr>
      <w:r>
        <w:rPr>
          <w:b/>
          <w:i/>
        </w:rPr>
        <w:t xml:space="preserve">Professor Marina Novelli: </w:t>
      </w:r>
      <w:r>
        <w:rPr>
          <w:bCs/>
          <w:iCs/>
        </w:rPr>
        <w:t xml:space="preserve">I would like to clarify something with regard to the taxation system. Indeed, the Rent a Room relief allowance of </w:t>
      </w:r>
      <w:r>
        <w:t>£7,400—it is £7,500 now, although I do not know exactly; I will need to check the figure—applies to all short lets. You asked whether it applies to Airbnb. Airbnb does not rent properties.</w:t>
      </w:r>
    </w:p>
    <w:p w:rsidR="00BC7575" w:rsidP="00BC7575">
      <w:pPr>
        <w:pStyle w:val="Remark"/>
      </w:pPr>
      <w:r w:rsidRPr="00CA2580">
        <w:rPr>
          <w:b/>
        </w:rPr>
        <w:t>Lord Moylan:</w:t>
      </w:r>
      <w:r>
        <w:t xml:space="preserve"> No, I appreciate that. It is the landlord.</w:t>
      </w:r>
    </w:p>
    <w:p w:rsidR="00BC7575" w:rsidRPr="00CA2580" w:rsidP="00BC7575">
      <w:pPr>
        <w:pStyle w:val="Answer"/>
      </w:pPr>
      <w:r>
        <w:rPr>
          <w:b/>
          <w:i/>
        </w:rPr>
        <w:t xml:space="preserve">Professor Marina Novelli: </w:t>
      </w:r>
      <w:r>
        <w:rPr>
          <w:bCs/>
          <w:iCs/>
        </w:rPr>
        <w:t xml:space="preserve">It is the landlord. In effect, all landlords who fit into the short-let categorisation would </w:t>
      </w:r>
      <w:r w:rsidRPr="00CA2580">
        <w:t>be allowed to access that tax relief</w:t>
      </w:r>
      <w:r>
        <w:t xml:space="preserve">. In </w:t>
      </w:r>
      <w:r w:rsidRPr="00CA2580">
        <w:t>other cases</w:t>
      </w:r>
      <w:r>
        <w:t xml:space="preserve">, </w:t>
      </w:r>
      <w:r w:rsidRPr="00CA2580">
        <w:t>tax</w:t>
      </w:r>
      <w:r>
        <w:t xml:space="preserve"> is paid on rental income. That is the main </w:t>
      </w:r>
      <w:r w:rsidRPr="00CA2580">
        <w:t>differentiation</w:t>
      </w:r>
      <w:r>
        <w:t xml:space="preserve"> in the data I have available at the moment.</w:t>
      </w:r>
    </w:p>
    <w:p w:rsidR="00BC7575" w:rsidP="00BC7575">
      <w:pPr>
        <w:pStyle w:val="Remark"/>
      </w:pPr>
      <w:r w:rsidRPr="00CA2580">
        <w:rPr>
          <w:b/>
        </w:rPr>
        <w:t>Lord Moylan:</w:t>
      </w:r>
      <w:r>
        <w:t xml:space="preserve"> This may help </w:t>
      </w:r>
      <w:r w:rsidR="00CC5C26">
        <w:t xml:space="preserve">to some extent </w:t>
      </w:r>
      <w:r>
        <w:t>with Baroness Cohen’s question earlier. Will it be possible for you to provide us with, or point us in the direction of, s</w:t>
      </w:r>
      <w:r w:rsidRPr="00CA2580">
        <w:t>ome sort of comprehensive understanding of the tax position</w:t>
      </w:r>
      <w:r>
        <w:t xml:space="preserve"> in the various categories that I have mentioned, all of which seem relevant?</w:t>
      </w:r>
    </w:p>
    <w:p w:rsidR="00BC7575" w:rsidRPr="00CA2580" w:rsidP="00BC7575">
      <w:pPr>
        <w:pStyle w:val="Answer"/>
      </w:pPr>
      <w:r>
        <w:rPr>
          <w:b/>
          <w:i/>
        </w:rPr>
        <w:t xml:space="preserve">Professor Marina Novelli: </w:t>
      </w:r>
      <w:r w:rsidRPr="00CA2580">
        <w:t xml:space="preserve">I do not know </w:t>
      </w:r>
      <w:r>
        <w:t>whether</w:t>
      </w:r>
      <w:r w:rsidRPr="00CA2580">
        <w:t xml:space="preserve"> </w:t>
      </w:r>
      <w:r>
        <w:t>Dr</w:t>
      </w:r>
      <w:r w:rsidRPr="00CA2580">
        <w:t xml:space="preserve"> </w:t>
      </w:r>
      <w:r>
        <w:t>de Souza</w:t>
      </w:r>
      <w:r w:rsidRPr="00CA2580">
        <w:t xml:space="preserve"> included that in her study</w:t>
      </w:r>
      <w:r>
        <w:t xml:space="preserve">. We certainly did not in our study, which was particularly pertinent. I can certainly look into it. </w:t>
      </w:r>
    </w:p>
    <w:p w:rsidR="00BC7575" w:rsidP="00BC7575">
      <w:pPr>
        <w:pStyle w:val="Remark"/>
      </w:pPr>
      <w:r w:rsidRPr="00CA2580">
        <w:rPr>
          <w:b/>
        </w:rPr>
        <w:t>Lord Moylan:</w:t>
      </w:r>
      <w:r>
        <w:t xml:space="preserve"> </w:t>
      </w:r>
      <w:r w:rsidRPr="00B205E2">
        <w:t xml:space="preserve">Could you point us in the direction </w:t>
      </w:r>
      <w:r w:rsidR="00950976">
        <w:t xml:space="preserve">of </w:t>
      </w:r>
      <w:r w:rsidRPr="00B205E2">
        <w:t xml:space="preserve">where </w:t>
      </w:r>
      <w:r>
        <w:t>our clerks</w:t>
      </w:r>
      <w:r w:rsidRPr="00B205E2">
        <w:t xml:space="preserve"> might be able to gather that information?</w:t>
      </w:r>
    </w:p>
    <w:p w:rsidR="00BC7575" w:rsidRPr="00B205E2" w:rsidP="00BC7575">
      <w:pPr>
        <w:pStyle w:val="Remark"/>
      </w:pPr>
      <w:r>
        <w:rPr>
          <w:b/>
          <w:i/>
        </w:rPr>
        <w:t xml:space="preserve">Dr Tatiana Moreira de Souza: </w:t>
      </w:r>
      <w:r>
        <w:rPr>
          <w:bCs/>
          <w:iCs/>
        </w:rPr>
        <w:t>We can look into it.</w:t>
      </w:r>
    </w:p>
    <w:p w:rsidR="00BC7575" w:rsidP="00BC7575">
      <w:pPr>
        <w:pStyle w:val="Remark"/>
      </w:pPr>
      <w:r w:rsidRPr="00CA2580">
        <w:rPr>
          <w:b/>
        </w:rPr>
        <w:t>The Chair:</w:t>
      </w:r>
      <w:r>
        <w:t xml:space="preserve"> It would be most helpful if you could. We will discuss it offline, and the clerk may have other ideas as well. </w:t>
      </w:r>
      <w:r w:rsidRPr="00CA2580">
        <w:t>We need to get to the bottom of the tax</w:t>
      </w:r>
      <w:r>
        <w:t>,</w:t>
      </w:r>
      <w:r w:rsidRPr="00CA2580">
        <w:t xml:space="preserve"> because people are interested in that.</w:t>
      </w:r>
    </w:p>
    <w:p w:rsidR="00BC7575" w:rsidRPr="00CA2580" w:rsidP="00BC7575">
      <w:pPr>
        <w:pStyle w:val="Remark"/>
      </w:pPr>
      <w:r w:rsidRPr="00CA2580">
        <w:rPr>
          <w:b/>
        </w:rPr>
        <w:t>Lord Moylan:</w:t>
      </w:r>
      <w:r>
        <w:t xml:space="preserve"> It is very incentivising.</w:t>
      </w:r>
    </w:p>
    <w:p w:rsidR="00BC7575" w:rsidP="00BC7575">
      <w:pPr>
        <w:pStyle w:val="Question"/>
      </w:pPr>
      <w:r w:rsidRPr="00B205E2">
        <w:rPr>
          <w:b/>
        </w:rPr>
        <w:t>The Earl of Lytton:</w:t>
      </w:r>
      <w:r>
        <w:t xml:space="preserve"> Good morning, Professor Novelli and Dr de Souza. It has been very interesting to hear what you have to say. </w:t>
      </w:r>
      <w:r w:rsidRPr="00CA2580">
        <w:t xml:space="preserve">There is an essential incoherence. </w:t>
      </w:r>
      <w:r>
        <w:t xml:space="preserve">I must declare </w:t>
      </w:r>
      <w:r w:rsidRPr="00CA2580">
        <w:t>that I have some skin in the game here</w:t>
      </w:r>
      <w:r>
        <w:t xml:space="preserve">. </w:t>
      </w:r>
      <w:r w:rsidRPr="00CA2580">
        <w:t xml:space="preserve">I do not use Airbnb </w:t>
      </w:r>
      <w:r>
        <w:t>or</w:t>
      </w:r>
      <w:r w:rsidRPr="00CA2580">
        <w:t xml:space="preserve"> that sort of platform</w:t>
      </w:r>
      <w:r>
        <w:t xml:space="preserve">, but </w:t>
      </w:r>
      <w:r w:rsidRPr="00CA2580">
        <w:t>I have some short</w:t>
      </w:r>
      <w:r>
        <w:t>-</w:t>
      </w:r>
      <w:r w:rsidRPr="00CA2580">
        <w:t>term holiday lets in a desirable part of the West Country.</w:t>
      </w:r>
    </w:p>
    <w:p w:rsidR="00BC7575" w:rsidRPr="00CA2580" w:rsidP="00BC7575">
      <w:pPr>
        <w:pStyle w:val="QuestionCont"/>
      </w:pPr>
      <w:r>
        <w:t>Planning policy has been incoherent, very often because of a dislike of new dwellings in the countryside; my experience is mainly in the countryside. Local planning authorities have often given c</w:t>
      </w:r>
      <w:r w:rsidRPr="00CA2580">
        <w:t>onsent</w:t>
      </w:r>
      <w:r>
        <w:t>s</w:t>
      </w:r>
      <w:r w:rsidRPr="00CA2580">
        <w:t xml:space="preserve"> for the conversion of buildings to use</w:t>
      </w:r>
      <w:r>
        <w:t xml:space="preserve"> for </w:t>
      </w:r>
      <w:r w:rsidRPr="00CA2580">
        <w:t xml:space="preserve">holiday lets. </w:t>
      </w:r>
      <w:r>
        <w:t>Then they say,</w:t>
      </w:r>
      <w:r w:rsidRPr="00CA2580">
        <w:t xml:space="preserve"> “</w:t>
      </w:r>
      <w:r>
        <w:t xml:space="preserve">There are </w:t>
      </w:r>
      <w:r w:rsidRPr="00CA2580">
        <w:t>too many of these</w:t>
      </w:r>
      <w:r>
        <w:t>”. So, first, there</w:t>
      </w:r>
      <w:r w:rsidRPr="00CA2580">
        <w:t xml:space="preserve"> is a straightforward incoherence about the process here, and if we are not careful </w:t>
      </w:r>
      <w:r>
        <w:t xml:space="preserve">we will slosh </w:t>
      </w:r>
      <w:r w:rsidRPr="00CA2580">
        <w:t>from one extreme to the other in trying to rectify whatever imbalance is perceived.</w:t>
      </w:r>
    </w:p>
    <w:p w:rsidR="00BC7575" w:rsidP="00BC7575">
      <w:pPr>
        <w:pStyle w:val="QuestionCont"/>
      </w:pPr>
      <w:r w:rsidRPr="00CA2580">
        <w:t xml:space="preserve">Whether short </w:t>
      </w:r>
      <w:r w:rsidR="00A42278">
        <w:t xml:space="preserve">term </w:t>
      </w:r>
      <w:r w:rsidRPr="00CA2580">
        <w:t>or long term, the nature of the actual occupation</w:t>
      </w:r>
      <w:r>
        <w:t>—</w:t>
      </w:r>
      <w:r w:rsidRPr="00CA2580">
        <w:t>in the sense that there is a couple or a family or whatever</w:t>
      </w:r>
      <w:r>
        <w:t xml:space="preserve"> ostensibly </w:t>
      </w:r>
      <w:r w:rsidRPr="00CA2580">
        <w:t>living in a property for a short or longer period</w:t>
      </w:r>
      <w:r>
        <w:t>—</w:t>
      </w:r>
      <w:r w:rsidRPr="00CA2580">
        <w:t>is fundamentally the same: they</w:t>
      </w:r>
      <w:r>
        <w:t xml:space="preserve"> a</w:t>
      </w:r>
      <w:r w:rsidRPr="00CA2580">
        <w:t>re living, sleeping, cooking</w:t>
      </w:r>
      <w:r>
        <w:t xml:space="preserve"> and washing there. The only the </w:t>
      </w:r>
      <w:r w:rsidRPr="00CA2580">
        <w:t xml:space="preserve">difference </w:t>
      </w:r>
      <w:r w:rsidR="002E794C">
        <w:t xml:space="preserve">is </w:t>
      </w:r>
      <w:r>
        <w:t>in the</w:t>
      </w:r>
      <w:r w:rsidRPr="00CA2580">
        <w:t xml:space="preserve"> length of their stay. That is a hard thing to pin down, as we have heard. Partly </w:t>
      </w:r>
      <w:r>
        <w:t>i</w:t>
      </w:r>
      <w:r w:rsidRPr="00CA2580">
        <w:t xml:space="preserve">n answer to Lord </w:t>
      </w:r>
      <w:r>
        <w:t>Grocott’s point</w:t>
      </w:r>
      <w:r w:rsidRPr="00CA2580">
        <w:t xml:space="preserve">, if someone </w:t>
      </w:r>
      <w:r>
        <w:t>has been</w:t>
      </w:r>
      <w:r w:rsidRPr="00CA2580">
        <w:t xml:space="preserve"> doing this for a sufficient length of time, under UK planning law you can apply for a</w:t>
      </w:r>
      <w:r>
        <w:t xml:space="preserve"> lawful use certificate if </w:t>
      </w:r>
      <w:r w:rsidRPr="00CA2580">
        <w:t>you are faced with enforcement proceedings. If you have been doing it for long enough</w:t>
      </w:r>
      <w:r>
        <w:t>,</w:t>
      </w:r>
      <w:r w:rsidRPr="00CA2580">
        <w:t xml:space="preserve"> you are entitled to</w:t>
      </w:r>
      <w:r w:rsidR="002E794C">
        <w:t xml:space="preserve"> do</w:t>
      </w:r>
      <w:r w:rsidRPr="00CA2580">
        <w:t xml:space="preserve"> </w:t>
      </w:r>
      <w:r>
        <w:t xml:space="preserve">that and to </w:t>
      </w:r>
      <w:r w:rsidRPr="00CA2580">
        <w:t xml:space="preserve">continue doing it. </w:t>
      </w:r>
    </w:p>
    <w:p w:rsidR="00BC7575" w:rsidP="00BC7575">
      <w:pPr>
        <w:pStyle w:val="QuestionCont"/>
      </w:pPr>
      <w:r>
        <w:t>I want to take</w:t>
      </w:r>
      <w:r w:rsidRPr="00CA2580">
        <w:t xml:space="preserve"> </w:t>
      </w:r>
      <w:r>
        <w:t xml:space="preserve">the point that </w:t>
      </w:r>
      <w:r w:rsidRPr="00CA2580">
        <w:t xml:space="preserve">Lord Moylan made about drivers a bit wider, because clearly </w:t>
      </w:r>
      <w:r>
        <w:t xml:space="preserve">the furnishing and fit-out </w:t>
      </w:r>
      <w:r w:rsidRPr="00CA2580">
        <w:t xml:space="preserve">management servicing of </w:t>
      </w:r>
      <w:r>
        <w:t>short-term</w:t>
      </w:r>
      <w:r w:rsidRPr="00CA2580">
        <w:t xml:space="preserve"> lets mean that they are not for everyone </w:t>
      </w:r>
      <w:r w:rsidR="00355834">
        <w:t xml:space="preserve">as </w:t>
      </w:r>
      <w:r w:rsidRPr="00CA2580">
        <w:t xml:space="preserve">a straightforward choice </w:t>
      </w:r>
      <w:r>
        <w:t>between</w:t>
      </w:r>
      <w:r w:rsidRPr="00CA2580">
        <w:t xml:space="preserve"> conventional letting or a </w:t>
      </w:r>
      <w:r>
        <w:t>short-term</w:t>
      </w:r>
      <w:r w:rsidRPr="00CA2580">
        <w:t xml:space="preserve"> holiday type of </w:t>
      </w:r>
      <w:r>
        <w:t xml:space="preserve">letting or B&amp;B </w:t>
      </w:r>
      <w:r w:rsidRPr="00CA2580">
        <w:t xml:space="preserve">letting. I suggest that </w:t>
      </w:r>
      <w:r>
        <w:t xml:space="preserve">if you apply </w:t>
      </w:r>
      <w:r w:rsidRPr="00CA2580">
        <w:t xml:space="preserve">a holiday letting for one or two weeks to an urban environment, </w:t>
      </w:r>
      <w:r>
        <w:t xml:space="preserve">that is different </w:t>
      </w:r>
      <w:r w:rsidRPr="00CA2580">
        <w:t>from something that is a regular night after night churn at o</w:t>
      </w:r>
      <w:r>
        <w:t>d</w:t>
      </w:r>
      <w:r w:rsidRPr="00CA2580">
        <w:t>d hours in a block of flats in a high</w:t>
      </w:r>
      <w:r>
        <w:t>-</w:t>
      </w:r>
      <w:r w:rsidRPr="00CA2580">
        <w:t>density part of a metropolitan area. It has been suggested to me that things like property transaction costs, the wish to build a nest egg, the lack of equivalent investment alternatives</w:t>
      </w:r>
      <w:r>
        <w:t>,</w:t>
      </w:r>
      <w:r w:rsidRPr="00CA2580">
        <w:t xml:space="preserve"> plus murmurings that we have heard about greater security of tenure for regular lettings</w:t>
      </w:r>
      <w:r>
        <w:t>, are in</w:t>
      </w:r>
      <w:r w:rsidRPr="00CA2580">
        <w:t>fluences.</w:t>
      </w:r>
      <w:r>
        <w:t xml:space="preserve"> </w:t>
      </w:r>
    </w:p>
    <w:p w:rsidR="00BC7575" w:rsidRPr="00CA2580" w:rsidP="00BC7575">
      <w:pPr>
        <w:pStyle w:val="QuestionCont"/>
      </w:pPr>
      <w:r>
        <w:t xml:space="preserve">For regulation and management purposes of the sector, we </w:t>
      </w:r>
      <w:r w:rsidRPr="00CA2580">
        <w:t>need to know more about the less</w:t>
      </w:r>
      <w:r>
        <w:t>o</w:t>
      </w:r>
      <w:r w:rsidRPr="00CA2580">
        <w:t>r profiles and aspirations, and the economics of what they are faced with. Looking at how the platforms function, are these simply the response to underlying market factors</w:t>
      </w:r>
      <w:r>
        <w:t>,</w:t>
      </w:r>
      <w:r w:rsidRPr="00CA2580">
        <w:t xml:space="preserve"> or are they in fact now a driver in their own right</w:t>
      </w:r>
      <w:r w:rsidR="00423276">
        <w:t>,</w:t>
      </w:r>
      <w:r>
        <w:t xml:space="preserve"> and t</w:t>
      </w:r>
      <w:r w:rsidRPr="00CA2580">
        <w:t>o what extent are they now a driver in their own right?</w:t>
      </w:r>
    </w:p>
    <w:p w:rsidR="00BC7575" w:rsidP="00BC7575">
      <w:pPr>
        <w:pStyle w:val="QuestionCont"/>
      </w:pPr>
      <w:r w:rsidRPr="00CA2580">
        <w:t xml:space="preserve">We have heard from </w:t>
      </w:r>
      <w:r>
        <w:t>Dr</w:t>
      </w:r>
      <w:r w:rsidRPr="00CA2580">
        <w:t xml:space="preserve"> </w:t>
      </w:r>
      <w:r>
        <w:t>de Souza</w:t>
      </w:r>
      <w:r w:rsidRPr="00CA2580">
        <w:t xml:space="preserve"> about the fact that there are other points of access into the lettings market. They do not have to be </w:t>
      </w:r>
      <w:r>
        <w:t xml:space="preserve">via </w:t>
      </w:r>
      <w:r w:rsidRPr="00CA2580">
        <w:t>one of these platforms</w:t>
      </w:r>
      <w:r>
        <w:t xml:space="preserve">. </w:t>
      </w:r>
      <w:r w:rsidR="00423276">
        <w:t>They</w:t>
      </w:r>
      <w:r>
        <w:t xml:space="preserve"> </w:t>
      </w:r>
      <w:r w:rsidRPr="00CA2580">
        <w:t xml:space="preserve">can be </w:t>
      </w:r>
      <w:r>
        <w:t>all sorts of things: i</w:t>
      </w:r>
      <w:r w:rsidRPr="00CA2580">
        <w:t>ndividual websites</w:t>
      </w:r>
      <w:r>
        <w:t xml:space="preserve"> or </w:t>
      </w:r>
      <w:r w:rsidRPr="00CA2580">
        <w:t xml:space="preserve"> Facebook leading to repeat bookings and ultimately word of mouth. All these things are access points into the market. </w:t>
      </w:r>
    </w:p>
    <w:p w:rsidR="00BC7575" w:rsidP="00BC7575">
      <w:pPr>
        <w:pStyle w:val="QuestionCont"/>
      </w:pPr>
      <w:r w:rsidRPr="00CA2580">
        <w:t>So the real question is: how did the options used themselves shift the market? That is fundamental to this issue, along with</w:t>
      </w:r>
      <w:r>
        <w:t xml:space="preserve"> </w:t>
      </w:r>
      <w:r w:rsidRPr="00CA2580">
        <w:t xml:space="preserve">understanding the drivers. </w:t>
      </w:r>
      <w:r>
        <w:t>L</w:t>
      </w:r>
      <w:r w:rsidRPr="00CA2580">
        <w:t xml:space="preserve">ike with Lord </w:t>
      </w:r>
      <w:r>
        <w:t>M</w:t>
      </w:r>
      <w:r w:rsidRPr="00CA2580">
        <w:t xml:space="preserve">oylan's question, </w:t>
      </w:r>
      <w:r>
        <w:t>you may</w:t>
      </w:r>
      <w:r w:rsidRPr="00CA2580">
        <w:t xml:space="preserve"> prefer to comment in writing</w:t>
      </w:r>
      <w:r>
        <w:t>,</w:t>
      </w:r>
      <w:r w:rsidRPr="00CA2580">
        <w:t xml:space="preserve"> because </w:t>
      </w:r>
      <w:r>
        <w:t xml:space="preserve">that question is obviously a mouthful. </w:t>
      </w:r>
      <w:r w:rsidRPr="00CA2580">
        <w:t xml:space="preserve">Dr </w:t>
      </w:r>
      <w:r>
        <w:t xml:space="preserve">de Souza, you are </w:t>
      </w:r>
      <w:r w:rsidRPr="00CA2580">
        <w:t>probably nearest to this issue</w:t>
      </w:r>
      <w:r>
        <w:t xml:space="preserve">, so I will ask you </w:t>
      </w:r>
      <w:r w:rsidRPr="00CA2580">
        <w:t xml:space="preserve">first for </w:t>
      </w:r>
      <w:r w:rsidR="00423276">
        <w:t>y</w:t>
      </w:r>
      <w:r>
        <w:t>our</w:t>
      </w:r>
      <w:r w:rsidRPr="00CA2580">
        <w:t xml:space="preserve"> comments.</w:t>
      </w:r>
    </w:p>
    <w:p w:rsidR="00BC7575" w:rsidP="00BC7575">
      <w:pPr>
        <w:pStyle w:val="Answer"/>
      </w:pPr>
      <w:r>
        <w:rPr>
          <w:b/>
          <w:i/>
        </w:rPr>
        <w:t xml:space="preserve">Dr Tatiana Moreira de Souza: </w:t>
      </w:r>
      <w:r>
        <w:t xml:space="preserve">Regarding short-term and long-term rentals and the matter of living in a property, </w:t>
      </w:r>
      <w:r w:rsidRPr="00CA2580">
        <w:t>I would argue that we need to think about a person</w:t>
      </w:r>
      <w:r>
        <w:t>’</w:t>
      </w:r>
      <w:r w:rsidRPr="00CA2580">
        <w:t>s primary residence or the residen</w:t>
      </w:r>
      <w:r>
        <w:t>ce</w:t>
      </w:r>
      <w:r w:rsidRPr="00CA2580">
        <w:t xml:space="preserve"> which they consider </w:t>
      </w:r>
      <w:r>
        <w:t>to be</w:t>
      </w:r>
      <w:r w:rsidRPr="00CA2580">
        <w:t xml:space="preserve"> primary. </w:t>
      </w:r>
      <w:r>
        <w:t xml:space="preserve">But </w:t>
      </w:r>
      <w:r w:rsidRPr="00CA2580">
        <w:t>I would like to respond to th</w:t>
      </w:r>
      <w:r>
        <w:t>ose</w:t>
      </w:r>
      <w:r w:rsidRPr="00CA2580">
        <w:t xml:space="preserve"> question</w:t>
      </w:r>
      <w:r>
        <w:t>s</w:t>
      </w:r>
      <w:r w:rsidRPr="00CA2580">
        <w:t xml:space="preserve"> in writing</w:t>
      </w:r>
      <w:r>
        <w:t>, particularly with Professor Claire Colomb, who is the first</w:t>
      </w:r>
      <w:r w:rsidRPr="00CA2580">
        <w:t xml:space="preserve"> author of this report. </w:t>
      </w:r>
    </w:p>
    <w:p w:rsidR="00BC7575" w:rsidP="00BC7575">
      <w:pPr>
        <w:pStyle w:val="Answer"/>
      </w:pPr>
      <w:r>
        <w:rPr>
          <w:b/>
          <w:bCs/>
        </w:rPr>
        <w:t>The Earl of Lytton:</w:t>
      </w:r>
      <w:r>
        <w:t xml:space="preserve"> Fair enough. Professor Novelli, do you have some thoughts?</w:t>
      </w:r>
    </w:p>
    <w:p w:rsidR="00BC7575" w:rsidRPr="00CA2580" w:rsidP="00BC7575">
      <w:pPr>
        <w:pStyle w:val="Answer"/>
      </w:pPr>
      <w:r>
        <w:rPr>
          <w:b/>
          <w:i/>
        </w:rPr>
        <w:t xml:space="preserve">Professor Marina Novelli: </w:t>
      </w:r>
      <w:r>
        <w:rPr>
          <w:bCs/>
          <w:iCs/>
        </w:rPr>
        <w:t xml:space="preserve">Your </w:t>
      </w:r>
      <w:r w:rsidRPr="00CA2580">
        <w:t xml:space="preserve">comment </w:t>
      </w:r>
      <w:r>
        <w:t xml:space="preserve">is quite comprehensive and touches on a number of things. I might just pick one, given the time available. We talked </w:t>
      </w:r>
      <w:r w:rsidRPr="00CA2580">
        <w:t xml:space="preserve">earlier about </w:t>
      </w:r>
      <w:r>
        <w:t xml:space="preserve">the </w:t>
      </w:r>
      <w:r w:rsidRPr="00CA2580">
        <w:t xml:space="preserve">implementation </w:t>
      </w:r>
      <w:r>
        <w:t xml:space="preserve">of </w:t>
      </w:r>
      <w:r w:rsidRPr="00CA2580">
        <w:t>regulation</w:t>
      </w:r>
      <w:r w:rsidR="005D3B35">
        <w:t xml:space="preserve"> implementation</w:t>
      </w:r>
      <w:r>
        <w:t>, and the case of Portugal</w:t>
      </w:r>
      <w:r w:rsidRPr="00CA2580">
        <w:t xml:space="preserve"> may serve </w:t>
      </w:r>
      <w:r>
        <w:t>as an example</w:t>
      </w:r>
      <w:r w:rsidRPr="00CA2580">
        <w:t xml:space="preserve"> </w:t>
      </w:r>
      <w:r>
        <w:t xml:space="preserve">of the issue you </w:t>
      </w:r>
      <w:r w:rsidRPr="00CA2580">
        <w:t>rightly highlight</w:t>
      </w:r>
      <w:r>
        <w:t>ed</w:t>
      </w:r>
      <w:r w:rsidRPr="00CA2580">
        <w:t xml:space="preserve"> where there </w:t>
      </w:r>
      <w:r w:rsidR="0015751B">
        <w:t>are</w:t>
      </w:r>
      <w:r w:rsidRPr="00CA2580">
        <w:t xml:space="preserve"> a variety of players in the game</w:t>
      </w:r>
      <w:r>
        <w:t xml:space="preserve"> and a variety of stakeholders involved. </w:t>
      </w:r>
    </w:p>
    <w:p w:rsidR="00BC7575" w:rsidP="00BC7575">
      <w:pPr>
        <w:pStyle w:val="Answer"/>
      </w:pPr>
      <w:r w:rsidRPr="00CA2580">
        <w:t xml:space="preserve">We cannot just point the finger at a specific promotion </w:t>
      </w:r>
      <w:r>
        <w:t xml:space="preserve">or sale </w:t>
      </w:r>
      <w:r w:rsidRPr="00CA2580">
        <w:t>of short</w:t>
      </w:r>
      <w:r>
        <w:t>-</w:t>
      </w:r>
      <w:r w:rsidRPr="00CA2580">
        <w:t>term lettings.</w:t>
      </w:r>
      <w:r>
        <w:t xml:space="preserve"> We have talked about t</w:t>
      </w:r>
      <w:r w:rsidRPr="00CA2580">
        <w:t>he introduction of quota systems</w:t>
      </w:r>
      <w:r>
        <w:t>—</w:t>
      </w:r>
      <w:r w:rsidRPr="00CA2580">
        <w:t>in London</w:t>
      </w:r>
      <w:r>
        <w:t xml:space="preserve">, there is the 90-day rule, and in other cases you might </w:t>
      </w:r>
      <w:r w:rsidR="005D3B35">
        <w:t xml:space="preserve">involve </w:t>
      </w:r>
      <w:r>
        <w:t xml:space="preserve">just </w:t>
      </w:r>
      <w:r w:rsidR="005D3B35">
        <w:t xml:space="preserve">the </w:t>
      </w:r>
      <w:r>
        <w:t xml:space="preserve">reach </w:t>
      </w:r>
      <w:r w:rsidR="005D3B35">
        <w:t xml:space="preserve">of </w:t>
      </w:r>
      <w:r>
        <w:t xml:space="preserve">a </w:t>
      </w:r>
      <w:r w:rsidRPr="00CA2580">
        <w:t xml:space="preserve">certain number of properties being sold </w:t>
      </w:r>
      <w:r>
        <w:t>as</w:t>
      </w:r>
      <w:r w:rsidRPr="00CA2580">
        <w:t xml:space="preserve"> a second home</w:t>
      </w:r>
      <w:r w:rsidR="005D3B35">
        <w:t>s</w:t>
      </w:r>
      <w:r w:rsidRPr="00CA2580">
        <w:t xml:space="preserve"> or whatever</w:t>
      </w:r>
      <w:r w:rsidR="005D3B35">
        <w:t xml:space="preserve"> else</w:t>
      </w:r>
      <w:r>
        <w:t xml:space="preserve">. Again, </w:t>
      </w:r>
      <w:r w:rsidRPr="00CA2580">
        <w:t xml:space="preserve">that is </w:t>
      </w:r>
      <w:r>
        <w:t xml:space="preserve">very </w:t>
      </w:r>
      <w:r w:rsidRPr="00CA2580">
        <w:t>difficult to monitor</w:t>
      </w:r>
      <w:r>
        <w:t>,</w:t>
      </w:r>
      <w:r w:rsidRPr="00CA2580">
        <w:t xml:space="preserve"> because at the end of the day someone may invest in a property </w:t>
      </w:r>
      <w:r>
        <w:t>in the West Country, like you, and then decide to relocate to the West Country. So we need data monitoring, as we discussed earlier.</w:t>
      </w:r>
    </w:p>
    <w:p w:rsidR="00BC7575" w:rsidRPr="00CA2580" w:rsidP="00BC7575">
      <w:pPr>
        <w:pStyle w:val="Answer"/>
      </w:pPr>
      <w:r>
        <w:t xml:space="preserve">One example is </w:t>
      </w:r>
      <w:r w:rsidRPr="00CA2580">
        <w:t>standard regulation</w:t>
      </w:r>
      <w:r>
        <w:t>. F</w:t>
      </w:r>
      <w:r w:rsidRPr="00CA2580">
        <w:t>or instance</w:t>
      </w:r>
      <w:r>
        <w:t>,</w:t>
      </w:r>
      <w:r w:rsidRPr="00CA2580">
        <w:t xml:space="preserve"> a </w:t>
      </w:r>
      <w:r>
        <w:t>“</w:t>
      </w:r>
      <w:r w:rsidRPr="00CA2580">
        <w:t>subject to buy to let</w:t>
      </w:r>
      <w:r>
        <w:t>”</w:t>
      </w:r>
      <w:r w:rsidRPr="00CA2580">
        <w:t xml:space="preserve"> requirement might be applicable in the context of </w:t>
      </w:r>
      <w:r>
        <w:t>l</w:t>
      </w:r>
      <w:r w:rsidRPr="00CA2580">
        <w:t>ong</w:t>
      </w:r>
      <w:r>
        <w:t>-</w:t>
      </w:r>
      <w:r w:rsidRPr="00CA2580">
        <w:t>term ten</w:t>
      </w:r>
      <w:r>
        <w:t>an</w:t>
      </w:r>
      <w:r w:rsidRPr="00CA2580">
        <w:t xml:space="preserve">cies versus </w:t>
      </w:r>
      <w:r>
        <w:t xml:space="preserve">the </w:t>
      </w:r>
      <w:r w:rsidRPr="00CA2580">
        <w:t xml:space="preserve">less clear change of use regulation </w:t>
      </w:r>
      <w:r>
        <w:t>that is required in the short-term letting context.</w:t>
      </w:r>
    </w:p>
    <w:p w:rsidR="00BC7575" w:rsidRPr="00CA2580" w:rsidP="00BC7575">
      <w:pPr>
        <w:pStyle w:val="Answer"/>
      </w:pPr>
      <w:r>
        <w:t>When it comes to</w:t>
      </w:r>
      <w:r w:rsidRPr="00CA2580">
        <w:t xml:space="preserve"> a strategic approach to solving the problem</w:t>
      </w:r>
      <w:r>
        <w:t xml:space="preserve">, </w:t>
      </w:r>
      <w:r w:rsidRPr="00CA2580">
        <w:t>a building</w:t>
      </w:r>
      <w:r>
        <w:t>-</w:t>
      </w:r>
      <w:r w:rsidRPr="00CA2580">
        <w:t xml:space="preserve">block approach </w:t>
      </w:r>
      <w:r>
        <w:t>is needed. D</w:t>
      </w:r>
      <w:r w:rsidRPr="00CA2580">
        <w:t xml:space="preserve">ata monitoring is an essential </w:t>
      </w:r>
      <w:r>
        <w:t xml:space="preserve">building block, as is </w:t>
      </w:r>
      <w:r w:rsidRPr="00CA2580">
        <w:t>the registration system</w:t>
      </w:r>
      <w:r>
        <w:t>, which,</w:t>
      </w:r>
      <w:r w:rsidRPr="00CA2580">
        <w:t xml:space="preserve"> according to </w:t>
      </w:r>
      <w:r w:rsidR="00B2258F">
        <w:t xml:space="preserve">the </w:t>
      </w:r>
      <w:r w:rsidRPr="00CA2580">
        <w:t>typolog</w:t>
      </w:r>
      <w:r>
        <w:t>ies,</w:t>
      </w:r>
      <w:r w:rsidRPr="00CA2580">
        <w:t xml:space="preserve"> is fundamental. In Portugal</w:t>
      </w:r>
      <w:r>
        <w:t>,</w:t>
      </w:r>
      <w:r w:rsidRPr="00CA2580">
        <w:t xml:space="preserve"> the </w:t>
      </w:r>
      <w:r w:rsidR="00FF0B4C">
        <w:t>registration</w:t>
      </w:r>
      <w:r w:rsidRPr="00CA2580" w:rsidR="00FF0B4C">
        <w:t xml:space="preserve"> </w:t>
      </w:r>
      <w:r w:rsidRPr="00CA2580">
        <w:t>system is free</w:t>
      </w:r>
      <w:r>
        <w:t>,</w:t>
      </w:r>
      <w:r w:rsidRPr="00CA2580">
        <w:t xml:space="preserve"> so it is not a burden on those who have a genuine interest in earning a bit of money on the side</w:t>
      </w:r>
      <w:r>
        <w:t>, as we said,</w:t>
      </w:r>
      <w:r w:rsidRPr="00CA2580">
        <w:t xml:space="preserve"> versus those who are potentially having a much bigger impact on the housing market if they are </w:t>
      </w:r>
      <w:r>
        <w:t xml:space="preserve">letting </w:t>
      </w:r>
      <w:r w:rsidRPr="00CA2580">
        <w:t>more on a commercial basis</w:t>
      </w:r>
      <w:r>
        <w:t>,</w:t>
      </w:r>
      <w:r w:rsidRPr="00CA2580">
        <w:t xml:space="preserve"> entering in</w:t>
      </w:r>
      <w:r>
        <w:t>to</w:t>
      </w:r>
      <w:r w:rsidRPr="00CA2580">
        <w:t xml:space="preserve"> competition with the hospitality industry and </w:t>
      </w:r>
      <w:r>
        <w:t>all the different</w:t>
      </w:r>
      <w:r w:rsidRPr="00CA2580">
        <w:t xml:space="preserve"> things that we have discussed today.</w:t>
      </w:r>
    </w:p>
    <w:p w:rsidR="00BC7575" w:rsidP="00BC7575">
      <w:pPr>
        <w:pStyle w:val="Answer"/>
      </w:pPr>
      <w:r w:rsidRPr="00CA2580">
        <w:t>As I said earlier, there is no easy fix</w:t>
      </w:r>
      <w:r>
        <w:t>,</w:t>
      </w:r>
      <w:r w:rsidRPr="00CA2580">
        <w:t xml:space="preserve"> but </w:t>
      </w:r>
      <w:r>
        <w:t xml:space="preserve">there are </w:t>
      </w:r>
      <w:r w:rsidRPr="00CA2580">
        <w:t>certainly stepping stones that we need to look at</w:t>
      </w:r>
      <w:r>
        <w:t>,</w:t>
      </w:r>
      <w:r w:rsidRPr="00CA2580">
        <w:t xml:space="preserve"> from registration </w:t>
      </w:r>
      <w:r>
        <w:t>and</w:t>
      </w:r>
      <w:r w:rsidRPr="00CA2580">
        <w:t xml:space="preserve"> taxation</w:t>
      </w:r>
      <w:r>
        <w:t>,</w:t>
      </w:r>
      <w:r w:rsidRPr="00CA2580">
        <w:t xml:space="preserve"> which might be one of the stringent element</w:t>
      </w:r>
      <w:r>
        <w:t>s</w:t>
      </w:r>
      <w:r w:rsidRPr="00CA2580">
        <w:t xml:space="preserve"> that we use as </w:t>
      </w:r>
      <w:r>
        <w:t xml:space="preserve">a </w:t>
      </w:r>
      <w:r w:rsidRPr="00CA2580">
        <w:t>regulatory framework</w:t>
      </w:r>
      <w:r>
        <w:t>,</w:t>
      </w:r>
      <w:r w:rsidRPr="00CA2580">
        <w:t xml:space="preserve"> </w:t>
      </w:r>
      <w:r>
        <w:t>t</w:t>
      </w:r>
      <w:r w:rsidRPr="00CA2580">
        <w:t>o other aspect</w:t>
      </w:r>
      <w:r>
        <w:t>s that</w:t>
      </w:r>
      <w:r w:rsidRPr="00CA2580">
        <w:t xml:space="preserve"> may well </w:t>
      </w:r>
      <w:r w:rsidR="00FF0B4C">
        <w:t xml:space="preserve">be </w:t>
      </w:r>
      <w:r>
        <w:t>include</w:t>
      </w:r>
      <w:r w:rsidRPr="00CA2580">
        <w:t xml:space="preserve"> a community</w:t>
      </w:r>
      <w:r>
        <w:t>-</w:t>
      </w:r>
      <w:r w:rsidRPr="00CA2580">
        <w:t xml:space="preserve">informed </w:t>
      </w:r>
      <w:r w:rsidR="00FF0B4C">
        <w:t>decision</w:t>
      </w:r>
      <w:r>
        <w:t>. Given</w:t>
      </w:r>
      <w:r w:rsidRPr="00CA2580">
        <w:t xml:space="preserve"> all the negative things that have been said about </w:t>
      </w:r>
      <w:r>
        <w:t>the</w:t>
      </w:r>
      <w:r w:rsidRPr="00CA2580">
        <w:t xml:space="preserve"> </w:t>
      </w:r>
      <w:r w:rsidR="00F95F5A">
        <w:t xml:space="preserve">sharing-economy </w:t>
      </w:r>
      <w:r w:rsidRPr="00CA2580">
        <w:t>system</w:t>
      </w:r>
      <w:r>
        <w:t>,</w:t>
      </w:r>
      <w:r w:rsidRPr="00CA2580">
        <w:t xml:space="preserve"> particularly Airbnb</w:t>
      </w:r>
      <w:r>
        <w:t>, which</w:t>
      </w:r>
      <w:r w:rsidRPr="00CA2580">
        <w:t xml:space="preserve"> has often become </w:t>
      </w:r>
      <w:r>
        <w:t>the</w:t>
      </w:r>
      <w:r w:rsidRPr="00CA2580">
        <w:t xml:space="preserve"> scapegoat </w:t>
      </w:r>
      <w:r>
        <w:t>for</w:t>
      </w:r>
      <w:r w:rsidRPr="00CA2580">
        <w:t xml:space="preserve"> a lot of problems that </w:t>
      </w:r>
      <w:r>
        <w:t xml:space="preserve">the </w:t>
      </w:r>
      <w:r w:rsidRPr="00CA2580">
        <w:t xml:space="preserve">sharing economy </w:t>
      </w:r>
      <w:r>
        <w:t xml:space="preserve">has </w:t>
      </w:r>
      <w:r w:rsidR="00FF0B4C">
        <w:t>produced</w:t>
      </w:r>
      <w:r>
        <w:t xml:space="preserve">, one of the </w:t>
      </w:r>
      <w:r w:rsidRPr="00CA2580">
        <w:t>interesting aspect</w:t>
      </w:r>
      <w:r>
        <w:t>s</w:t>
      </w:r>
      <w:r w:rsidRPr="00CA2580">
        <w:t xml:space="preserve"> that emerged </w:t>
      </w:r>
      <w:r>
        <w:t xml:space="preserve">from our study is that there is an interest in </w:t>
      </w:r>
      <w:r w:rsidRPr="00CA2580">
        <w:t>regulation</w:t>
      </w:r>
      <w:r>
        <w:t>,</w:t>
      </w:r>
      <w:r w:rsidRPr="00CA2580">
        <w:t xml:space="preserve"> </w:t>
      </w:r>
      <w:r>
        <w:t>because</w:t>
      </w:r>
      <w:r w:rsidRPr="00CA2580">
        <w:t xml:space="preserve"> regulation</w:t>
      </w:r>
      <w:r>
        <w:t>,</w:t>
      </w:r>
      <w:r w:rsidRPr="00CA2580">
        <w:t xml:space="preserve"> and registration in particular</w:t>
      </w:r>
      <w:r>
        <w:t xml:space="preserve">, also </w:t>
      </w:r>
      <w:r w:rsidRPr="00CA2580">
        <w:t>means control over the system in which we operate</w:t>
      </w:r>
      <w:r>
        <w:t>. So</w:t>
      </w:r>
      <w:r w:rsidRPr="00CA2580">
        <w:t xml:space="preserve"> even those who are generally interested in making sure that they do not constitute a problem for their own communities are interested in doing that</w:t>
      </w:r>
      <w:r>
        <w:t xml:space="preserve">. They </w:t>
      </w:r>
      <w:r w:rsidRPr="00CA2580">
        <w:t>may well be th</w:t>
      </w:r>
      <w:r>
        <w:t xml:space="preserve">e ones </w:t>
      </w:r>
      <w:r w:rsidRPr="00CA2580">
        <w:t xml:space="preserve">who </w:t>
      </w:r>
      <w:r>
        <w:t>would</w:t>
      </w:r>
      <w:r w:rsidRPr="00CA2580">
        <w:t xml:space="preserve"> be </w:t>
      </w:r>
      <w:r>
        <w:t>most</w:t>
      </w:r>
      <w:r w:rsidRPr="00CA2580">
        <w:t xml:space="preserve"> affected if any regulation</w:t>
      </w:r>
      <w:r>
        <w:t xml:space="preserve"> that is not well thought out was implemented.</w:t>
      </w:r>
    </w:p>
    <w:p w:rsidR="00BC7575" w:rsidP="00BC7575">
      <w:pPr>
        <w:pStyle w:val="Answer"/>
      </w:pPr>
      <w:r w:rsidRPr="00CA2580">
        <w:t>It is important</w:t>
      </w:r>
      <w:r>
        <w:t>,</w:t>
      </w:r>
      <w:r w:rsidRPr="00CA2580">
        <w:t xml:space="preserve"> as I said</w:t>
      </w:r>
      <w:r>
        <w:t>, to</w:t>
      </w:r>
      <w:r w:rsidRPr="00CA2580">
        <w:t xml:space="preserve"> have a building</w:t>
      </w:r>
      <w:r>
        <w:t>-</w:t>
      </w:r>
      <w:r w:rsidRPr="00CA2580">
        <w:t>block approach in the way decision</w:t>
      </w:r>
      <w:r>
        <w:t>s</w:t>
      </w:r>
      <w:r w:rsidRPr="00CA2580">
        <w:t xml:space="preserve"> are taken on the basis of </w:t>
      </w:r>
      <w:r>
        <w:t xml:space="preserve">the </w:t>
      </w:r>
      <w:r w:rsidRPr="00CA2580">
        <w:t>data available</w:t>
      </w:r>
      <w:r w:rsidR="00FF0B4C">
        <w:t xml:space="preserve">, and if data are not available. </w:t>
      </w:r>
      <w:r>
        <w:t>We recently came</w:t>
      </w:r>
      <w:r w:rsidRPr="00CA2580">
        <w:t xml:space="preserve"> to the conclusion that the economic impact </w:t>
      </w:r>
      <w:r>
        <w:t>of</w:t>
      </w:r>
      <w:r w:rsidRPr="00CA2580">
        <w:t xml:space="preserve"> tourism </w:t>
      </w:r>
      <w:r>
        <w:t>on</w:t>
      </w:r>
      <w:r w:rsidRPr="00CA2580">
        <w:t xml:space="preserve"> a country like the UK </w:t>
      </w:r>
      <w:r>
        <w:t xml:space="preserve">and </w:t>
      </w:r>
      <w:r w:rsidRPr="00CA2580">
        <w:t>like many other</w:t>
      </w:r>
      <w:r>
        <w:t xml:space="preserve"> countries</w:t>
      </w:r>
      <w:r w:rsidRPr="00CA2580">
        <w:t xml:space="preserve"> in Europe is fundamental</w:t>
      </w:r>
      <w:r>
        <w:t>,</w:t>
      </w:r>
      <w:r w:rsidRPr="00CA2580">
        <w:t xml:space="preserve"> so </w:t>
      </w:r>
      <w:r>
        <w:t xml:space="preserve">it </w:t>
      </w:r>
      <w:r w:rsidRPr="00CA2580">
        <w:t xml:space="preserve">is probably time to look at where the investment should go in order to maintain </w:t>
      </w:r>
      <w:r>
        <w:t>a</w:t>
      </w:r>
      <w:r w:rsidRPr="00CA2580">
        <w:t xml:space="preserve"> systematic approach </w:t>
      </w:r>
      <w:r>
        <w:t>to looking at how</w:t>
      </w:r>
      <w:r w:rsidRPr="00CA2580">
        <w:t xml:space="preserve"> tourism can </w:t>
      </w:r>
      <w:r>
        <w:t>have a</w:t>
      </w:r>
      <w:r w:rsidRPr="00CA2580">
        <w:t xml:space="preserve"> sustainable</w:t>
      </w:r>
      <w:r>
        <w:t xml:space="preserve"> </w:t>
      </w:r>
      <w:r w:rsidRPr="00CA2580">
        <w:t>impact on the local economy</w:t>
      </w:r>
      <w:r>
        <w:t xml:space="preserve"> in which we operate.</w:t>
      </w:r>
    </w:p>
    <w:p w:rsidR="00BC7575" w:rsidRPr="008B5A18" w:rsidP="00BC7575">
      <w:pPr>
        <w:pStyle w:val="Remark"/>
      </w:pPr>
      <w:r>
        <w:rPr>
          <w:b/>
          <w:bCs/>
        </w:rPr>
        <w:t xml:space="preserve">The Chair: </w:t>
      </w:r>
      <w:r>
        <w:t>Thank you for offering to follow up on Lord Lytton’s questions. As you have mentioned community, I am keen to bring in Lady Bakewell at this point.</w:t>
      </w:r>
    </w:p>
    <w:p w:rsidR="00BC7575" w:rsidP="00BC7575">
      <w:pPr>
        <w:pStyle w:val="Question"/>
      </w:pPr>
      <w:r w:rsidRPr="00255DED">
        <w:rPr>
          <w:b/>
        </w:rPr>
        <w:t>Baroness Bakewell:</w:t>
      </w:r>
      <w:r>
        <w:t xml:space="preserve"> </w:t>
      </w:r>
      <w:r w:rsidRPr="00CA2580">
        <w:t xml:space="preserve">I would like to pick up on the issues that you have just mentioned. This is an international and </w:t>
      </w:r>
      <w:r>
        <w:t xml:space="preserve">a </w:t>
      </w:r>
      <w:r w:rsidRPr="00CA2580">
        <w:t>growing business. Presumably you base your research on expectation of change over</w:t>
      </w:r>
      <w:r>
        <w:t xml:space="preserve"> </w:t>
      </w:r>
      <w:r w:rsidRPr="00CA2580">
        <w:t xml:space="preserve">time and the intensification of this particular sector. Given that, can you comment on what you have learned from different cities? You mentioned Barcelona, for example, and Berlin was very interesting. I am absorbed by the idea of how other countries are solving the problems that we are confronting, and what we can learn from them. Could you perhaps give </w:t>
      </w:r>
      <w:r w:rsidR="00D53C73">
        <w:t xml:space="preserve">us </w:t>
      </w:r>
      <w:r>
        <w:t xml:space="preserve">even </w:t>
      </w:r>
      <w:r w:rsidRPr="00CA2580">
        <w:t>a personal judgment as to where the best examples are?</w:t>
      </w:r>
    </w:p>
    <w:p w:rsidR="00BC7575" w:rsidP="00BC7575">
      <w:pPr>
        <w:pStyle w:val="Answer"/>
        <w:tabs>
          <w:tab w:val="left" w:pos="2268"/>
        </w:tabs>
      </w:pPr>
      <w:r>
        <w:rPr>
          <w:b/>
          <w:i/>
        </w:rPr>
        <w:t xml:space="preserve">Dr Tatiana Moreira de Souza: </w:t>
      </w:r>
      <w:r w:rsidRPr="00CA2580">
        <w:t>There are important issues here. These cities have been introducing regulations that influence five aspects. One is the existence of short</w:t>
      </w:r>
      <w:r>
        <w:t>-</w:t>
      </w:r>
      <w:r w:rsidRPr="00CA2580">
        <w:t>term rentals and their visibility through licen</w:t>
      </w:r>
      <w:r>
        <w:t>s</w:t>
      </w:r>
      <w:r w:rsidRPr="00CA2580">
        <w:t>ing</w:t>
      </w:r>
      <w:r>
        <w:t xml:space="preserve"> </w:t>
      </w:r>
      <w:r w:rsidRPr="00CA2580">
        <w:t>or registration</w:t>
      </w:r>
      <w:r>
        <w:t>.</w:t>
      </w:r>
    </w:p>
    <w:p w:rsidR="00BC7575" w:rsidP="00BC7575">
      <w:pPr>
        <w:pStyle w:val="Answer"/>
        <w:tabs>
          <w:tab w:val="left" w:pos="2268"/>
        </w:tabs>
      </w:pPr>
      <w:r>
        <w:t>P</w:t>
      </w:r>
      <w:r w:rsidRPr="00CA2580">
        <w:t>rofessor</w:t>
      </w:r>
      <w:r>
        <w:t xml:space="preserve"> Novelli mentioned Portugal, for example, so this is at the national level. Portugal has introduced </w:t>
      </w:r>
      <w:r w:rsidRPr="00CA2580">
        <w:t>regulations that focus on quality standards</w:t>
      </w:r>
      <w:r>
        <w:t>, such as safety, fur</w:t>
      </w:r>
      <w:r w:rsidRPr="00CA2580">
        <w:t xml:space="preserve">nishings </w:t>
      </w:r>
      <w:r>
        <w:t>and</w:t>
      </w:r>
      <w:r w:rsidRPr="00CA2580">
        <w:t xml:space="preserve"> equipment requirements</w:t>
      </w:r>
      <w:r>
        <w:t>, and t</w:t>
      </w:r>
      <w:r w:rsidRPr="00CA2580">
        <w:t>he overall quantity or scale in the city or neighbourhood</w:t>
      </w:r>
      <w:r>
        <w:t xml:space="preserve">. We talked about Lisbon, which has some containment areas, which are areas in which they are basically reducing </w:t>
      </w:r>
      <w:r w:rsidRPr="00AC2860">
        <w:t xml:space="preserve">or stopping the number of licences that they give. These are the historical areas of Lisbon or central areas that attract a lot of tourists. </w:t>
      </w:r>
    </w:p>
    <w:p w:rsidR="00BC7575" w:rsidP="00BC7575">
      <w:pPr>
        <w:pStyle w:val="Answer"/>
        <w:tabs>
          <w:tab w:val="left" w:pos="2268"/>
        </w:tabs>
      </w:pPr>
      <w:r w:rsidRPr="00AC2860">
        <w:t xml:space="preserve">Another </w:t>
      </w:r>
      <w:r>
        <w:t xml:space="preserve">aspect </w:t>
      </w:r>
      <w:r w:rsidRPr="00AC2860">
        <w:t>has to do with the distinction or the balance between the different types</w:t>
      </w:r>
      <w:r>
        <w:t xml:space="preserve">—type 1, type 2, type 3—that we talked about. Another important aspect is </w:t>
      </w:r>
      <w:r w:rsidRPr="00AC2860">
        <w:t>the practi</w:t>
      </w:r>
      <w:r>
        <w:t>c</w:t>
      </w:r>
      <w:r w:rsidRPr="00AC2860">
        <w:t>e of the platforms themselves</w:t>
      </w:r>
      <w:r>
        <w:t xml:space="preserve"> mediating short-term rentals. </w:t>
      </w:r>
      <w:r w:rsidRPr="00AC2860">
        <w:t>We have talked about Airbnb</w:t>
      </w:r>
      <w:r>
        <w:t>,</w:t>
      </w:r>
      <w:r w:rsidRPr="00AC2860">
        <w:t xml:space="preserve"> but we have to be very mindful of the other platforms</w:t>
      </w:r>
      <w:r>
        <w:t xml:space="preserve"> as well</w:t>
      </w:r>
      <w:r w:rsidRPr="00AC2860">
        <w:t>.</w:t>
      </w:r>
      <w:r>
        <w:t xml:space="preserve"> It is important to note that</w:t>
      </w:r>
      <w:r w:rsidRPr="00AC2860">
        <w:t xml:space="preserve"> registration scheme</w:t>
      </w:r>
      <w:r>
        <w:t>s</w:t>
      </w:r>
      <w:r w:rsidRPr="00AC2860">
        <w:t xml:space="preserve"> can</w:t>
      </w:r>
      <w:r>
        <w:t xml:space="preserve"> be </w:t>
      </w:r>
      <w:r w:rsidRPr="00AC2860">
        <w:t>successful</w:t>
      </w:r>
      <w:r>
        <w:t xml:space="preserve">. We have seen that </w:t>
      </w:r>
      <w:r w:rsidRPr="00AC2860">
        <w:t>in Portugal</w:t>
      </w:r>
      <w:r w:rsidR="007F6AA9">
        <w:t>,</w:t>
      </w:r>
      <w:r w:rsidRPr="00AC2860">
        <w:t xml:space="preserve"> </w:t>
      </w:r>
      <w:r>
        <w:t xml:space="preserve">with its </w:t>
      </w:r>
      <w:r w:rsidRPr="00AC2860">
        <w:t>registration schemes</w:t>
      </w:r>
      <w:r>
        <w:t xml:space="preserve"> at national level. The platforms have to comply with the need to show their registration number on their website. It is also </w:t>
      </w:r>
      <w:r w:rsidRPr="00AC2860">
        <w:t xml:space="preserve">important that </w:t>
      </w:r>
      <w:r>
        <w:t xml:space="preserve">there is </w:t>
      </w:r>
      <w:r w:rsidRPr="00AC2860">
        <w:t xml:space="preserve">some sort of checking </w:t>
      </w:r>
      <w:r>
        <w:t>of</w:t>
      </w:r>
      <w:r w:rsidRPr="00AC2860">
        <w:t xml:space="preserve"> the platforms </w:t>
      </w:r>
      <w:r>
        <w:t xml:space="preserve">or </w:t>
      </w:r>
      <w:r w:rsidRPr="00AC2860">
        <w:t xml:space="preserve">data </w:t>
      </w:r>
      <w:r>
        <w:t>to</w:t>
      </w:r>
      <w:r w:rsidRPr="00AC2860">
        <w:t xml:space="preserve"> che</w:t>
      </w:r>
      <w:r>
        <w:t>ck</w:t>
      </w:r>
      <w:r w:rsidRPr="00AC2860">
        <w:t xml:space="preserve"> that </w:t>
      </w:r>
      <w:r>
        <w:t>the</w:t>
      </w:r>
      <w:r w:rsidRPr="00AC2860">
        <w:t xml:space="preserve"> registration number exists. </w:t>
      </w:r>
    </w:p>
    <w:p w:rsidR="00BC7575" w:rsidP="00BC7575">
      <w:pPr>
        <w:pStyle w:val="Answer"/>
        <w:tabs>
          <w:tab w:val="left" w:pos="2268"/>
        </w:tabs>
      </w:pPr>
      <w:r>
        <w:t xml:space="preserve">The implementation </w:t>
      </w:r>
      <w:r w:rsidRPr="00AC2860">
        <w:t xml:space="preserve">of regulations can be effective </w:t>
      </w:r>
      <w:r>
        <w:t xml:space="preserve">only </w:t>
      </w:r>
      <w:r w:rsidRPr="00AC2860">
        <w:t>with the co</w:t>
      </w:r>
      <w:r>
        <w:t>-</w:t>
      </w:r>
      <w:r w:rsidRPr="00AC2860">
        <w:t>operation of platforms. We have noticed</w:t>
      </w:r>
      <w:r>
        <w:t xml:space="preserve"> </w:t>
      </w:r>
      <w:r w:rsidRPr="00AC2860">
        <w:t xml:space="preserve">that platforms have done </w:t>
      </w:r>
      <w:r>
        <w:t xml:space="preserve">different </w:t>
      </w:r>
      <w:r w:rsidRPr="00AC2860">
        <w:t>deals with different cities.</w:t>
      </w:r>
    </w:p>
    <w:p w:rsidR="00BC7575" w:rsidP="00BC7575">
      <w:pPr>
        <w:pStyle w:val="Remark"/>
      </w:pPr>
      <w:r w:rsidRPr="00AC2860">
        <w:rPr>
          <w:b/>
        </w:rPr>
        <w:t>Baroness Bakewell:</w:t>
      </w:r>
      <w:r>
        <w:t xml:space="preserve"> Do the cities themselves come together and collaborate? Is there any overarching authority that can give us information on a broader scale?</w:t>
      </w:r>
    </w:p>
    <w:p w:rsidR="00BC7575" w:rsidRPr="00AC2860" w:rsidP="00BC7575">
      <w:pPr>
        <w:pStyle w:val="Answer"/>
      </w:pPr>
      <w:r>
        <w:rPr>
          <w:b/>
          <w:i/>
        </w:rPr>
        <w:t xml:space="preserve">Dr Tatiana Moreira de Souza: </w:t>
      </w:r>
      <w:r>
        <w:t>Twenty-two</w:t>
      </w:r>
      <w:r w:rsidRPr="00AC2860">
        <w:t xml:space="preserve"> European cit</w:t>
      </w:r>
      <w:r>
        <w:t>y leader</w:t>
      </w:r>
      <w:r w:rsidRPr="00AC2860">
        <w:t>s have collaborated and put a document</w:t>
      </w:r>
      <w:r w:rsidRPr="00436CA7">
        <w:t xml:space="preserve"> </w:t>
      </w:r>
      <w:r w:rsidRPr="00AC2860">
        <w:t>together</w:t>
      </w:r>
      <w:r>
        <w:t xml:space="preserve">, which I can send you more information about. </w:t>
      </w:r>
      <w:r w:rsidRPr="00AC2860">
        <w:t>I have three of their main demands</w:t>
      </w:r>
      <w:r w:rsidRPr="006739E9">
        <w:t xml:space="preserve"> </w:t>
      </w:r>
      <w:r w:rsidRPr="00AC2860">
        <w:t>here</w:t>
      </w:r>
      <w:r>
        <w:t xml:space="preserve">: that holiday rental platforms are obliged to share relevant data </w:t>
      </w:r>
      <w:r w:rsidRPr="00AC2860">
        <w:t>with city administrations</w:t>
      </w:r>
      <w:r>
        <w:t>; that, where national or local registration schemes apply, platforms are o</w:t>
      </w:r>
      <w:r w:rsidRPr="00AC2860">
        <w:t xml:space="preserve">bliged to publish </w:t>
      </w:r>
      <w:r>
        <w:t xml:space="preserve">the </w:t>
      </w:r>
      <w:r w:rsidRPr="00AC2860">
        <w:t>registration numbers of listing</w:t>
      </w:r>
      <w:r>
        <w:t>s</w:t>
      </w:r>
      <w:r w:rsidRPr="00AC2860">
        <w:t xml:space="preserve"> and </w:t>
      </w:r>
      <w:r>
        <w:t xml:space="preserve">to </w:t>
      </w:r>
      <w:r w:rsidRPr="00AC2860">
        <w:t>remove listings without valid registration numbers</w:t>
      </w:r>
      <w:r>
        <w:t xml:space="preserve">, because checking platforms’ </w:t>
      </w:r>
      <w:r w:rsidRPr="00AC2860">
        <w:t>accountability was problematic</w:t>
      </w:r>
      <w:r>
        <w:t xml:space="preserve">; and that platforms are </w:t>
      </w:r>
      <w:r w:rsidRPr="00AC2860">
        <w:t xml:space="preserve">liable for </w:t>
      </w:r>
      <w:r w:rsidRPr="00AC2860">
        <w:t>fulfilling their obligations according to national and local legislation</w:t>
      </w:r>
      <w:r>
        <w:t xml:space="preserve"> so that legal enforcement can </w:t>
      </w:r>
      <w:r w:rsidR="006A6190">
        <w:t xml:space="preserve">be </w:t>
      </w:r>
      <w:r>
        <w:t>possible and effective</w:t>
      </w:r>
      <w:r w:rsidRPr="00AC2860">
        <w:t>.</w:t>
      </w:r>
    </w:p>
    <w:p w:rsidR="00BC7575" w:rsidP="00BC7575">
      <w:pPr>
        <w:pStyle w:val="Answer"/>
      </w:pPr>
      <w:r w:rsidRPr="00AC2860">
        <w:t>So</w:t>
      </w:r>
      <w:r>
        <w:t xml:space="preserve">, </w:t>
      </w:r>
      <w:r w:rsidRPr="00AC2860">
        <w:t xml:space="preserve">yes, there have been city leaders, particularly in European cities, getting together and collaborating on their demands </w:t>
      </w:r>
      <w:r>
        <w:t>in relation to</w:t>
      </w:r>
      <w:r w:rsidRPr="00AC2860">
        <w:t xml:space="preserve"> the platforms.</w:t>
      </w:r>
      <w:r>
        <w:t xml:space="preserve"> </w:t>
      </w:r>
    </w:p>
    <w:p w:rsidR="00BC7575" w:rsidP="00BC7575">
      <w:pPr>
        <w:pStyle w:val="Remark"/>
      </w:pPr>
      <w:r w:rsidRPr="00255DED">
        <w:rPr>
          <w:b/>
          <w:bCs/>
        </w:rPr>
        <w:t>Baroness Bakewell:</w:t>
      </w:r>
      <w:r>
        <w:t xml:space="preserve"> Professor Novelli, do you have anything to add on where we can look for wisdom on this sector? It is so complicated, and so variable from country to country.</w:t>
      </w:r>
    </w:p>
    <w:p w:rsidR="00BC7575" w:rsidP="00BC7575">
      <w:pPr>
        <w:pStyle w:val="Answer"/>
      </w:pPr>
      <w:r>
        <w:rPr>
          <w:b/>
          <w:i/>
        </w:rPr>
        <w:t xml:space="preserve">Professor Marina Novelli: </w:t>
      </w:r>
      <w:r w:rsidRPr="00255DED">
        <w:rPr>
          <w:bCs/>
          <w:iCs/>
        </w:rPr>
        <w:t xml:space="preserve">In the </w:t>
      </w:r>
      <w:r w:rsidR="00FF0B4C">
        <w:rPr>
          <w:bCs/>
          <w:iCs/>
        </w:rPr>
        <w:t xml:space="preserve">specific </w:t>
      </w:r>
      <w:r w:rsidRPr="00255DED">
        <w:rPr>
          <w:bCs/>
          <w:iCs/>
        </w:rPr>
        <w:t>Airbnb context</w:t>
      </w:r>
      <w:r>
        <w:rPr>
          <w:bCs/>
          <w:iCs/>
        </w:rPr>
        <w:t xml:space="preserve">, </w:t>
      </w:r>
      <w:r w:rsidRPr="00AC2860">
        <w:t xml:space="preserve">in </w:t>
      </w:r>
      <w:r w:rsidR="00FF0B4C">
        <w:t xml:space="preserve">the case of </w:t>
      </w:r>
      <w:r w:rsidRPr="00AC2860">
        <w:t xml:space="preserve">Portugal, </w:t>
      </w:r>
      <w:r>
        <w:t xml:space="preserve">Greece, France and the Netherlands, data are available on the effectiveness of the regulatory system that has been put in place. All these systems have free registration for hosts, so hosts are encouraged. In the specific case of Portugal, </w:t>
      </w:r>
      <w:r w:rsidR="00FF0B4C">
        <w:t xml:space="preserve">for instance, </w:t>
      </w:r>
      <w:r w:rsidRPr="00AC2860">
        <w:t xml:space="preserve">Airbnb has now implemented </w:t>
      </w:r>
      <w:r>
        <w:t xml:space="preserve">the regulation </w:t>
      </w:r>
      <w:r w:rsidRPr="00AC2860">
        <w:t xml:space="preserve">that all new users must register online </w:t>
      </w:r>
      <w:r>
        <w:t>and receive</w:t>
      </w:r>
      <w:r w:rsidRPr="00AC2860">
        <w:t xml:space="preserve"> </w:t>
      </w:r>
      <w:r>
        <w:t>a</w:t>
      </w:r>
      <w:r w:rsidRPr="00AC2860">
        <w:t xml:space="preserve"> number that they must put online</w:t>
      </w:r>
      <w:r>
        <w:t xml:space="preserve"> and e</w:t>
      </w:r>
      <w:r w:rsidRPr="00AC2860">
        <w:t xml:space="preserve">ven </w:t>
      </w:r>
      <w:r>
        <w:t xml:space="preserve">in </w:t>
      </w:r>
      <w:r w:rsidRPr="00AC2860">
        <w:t xml:space="preserve">offline advertisements. So if they </w:t>
      </w:r>
      <w:r>
        <w:t>go</w:t>
      </w:r>
      <w:r w:rsidRPr="00AC2860">
        <w:t xml:space="preserve"> to a local short</w:t>
      </w:r>
      <w:r>
        <w:t xml:space="preserve">-let renting </w:t>
      </w:r>
      <w:r w:rsidRPr="00AC2860">
        <w:t xml:space="preserve">agency they have to have that registration </w:t>
      </w:r>
      <w:r w:rsidR="00FF0B4C">
        <w:t xml:space="preserve">n </w:t>
      </w:r>
      <w:r>
        <w:t>in place.</w:t>
      </w:r>
    </w:p>
    <w:p w:rsidR="00AF7511" w:rsidP="00AF7511">
      <w:pPr>
        <w:pStyle w:val="Answer"/>
      </w:pPr>
      <w:r w:rsidRPr="00AC2860">
        <w:t xml:space="preserve">Effectively there is a level of willingness </w:t>
      </w:r>
      <w:r>
        <w:t>on the part of</w:t>
      </w:r>
      <w:r w:rsidRPr="00AC2860">
        <w:t xml:space="preserve"> some of those providers to collaborate on this</w:t>
      </w:r>
      <w:r>
        <w:t>,</w:t>
      </w:r>
      <w:r w:rsidRPr="00AC2860">
        <w:t xml:space="preserve"> and I think the time is fertile to really push for these collaborations</w:t>
      </w:r>
      <w:r>
        <w:t xml:space="preserve">. </w:t>
      </w:r>
      <w:r w:rsidRPr="00AC2860">
        <w:t>Organisations such as Expedia,</w:t>
      </w:r>
      <w:r>
        <w:t xml:space="preserve"> </w:t>
      </w:r>
      <w:r w:rsidR="00B32041">
        <w:t xml:space="preserve">VRBO </w:t>
      </w:r>
      <w:r>
        <w:t xml:space="preserve">and </w:t>
      </w:r>
      <w:r w:rsidRPr="00AC2860">
        <w:t xml:space="preserve">TripAdvisor have been in conversation about these collaborations, so </w:t>
      </w:r>
      <w:r>
        <w:t xml:space="preserve">it is a matter of </w:t>
      </w:r>
      <w:r w:rsidRPr="00AC2860">
        <w:t>learning from different lessons</w:t>
      </w:r>
      <w:r>
        <w:t xml:space="preserve">. </w:t>
      </w:r>
    </w:p>
    <w:p w:rsidR="00AF7511" w:rsidP="00AF7511">
      <w:pPr>
        <w:pStyle w:val="Answer"/>
      </w:pPr>
      <w:r>
        <w:t>Numerous studies have been done, e</w:t>
      </w:r>
      <w:r w:rsidRPr="00AC2860">
        <w:t xml:space="preserve">ven in the </w:t>
      </w:r>
      <w:r>
        <w:t>UK; the r</w:t>
      </w:r>
      <w:r w:rsidRPr="00AC2860">
        <w:t>ecent House of Commons study looked specifically at some of these issues</w:t>
      </w:r>
      <w:r>
        <w:t>. S</w:t>
      </w:r>
      <w:r w:rsidRPr="00AC2860">
        <w:t xml:space="preserve">o I suppose it </w:t>
      </w:r>
      <w:r>
        <w:t>would be</w:t>
      </w:r>
      <w:r w:rsidRPr="00AC2860">
        <w:t xml:space="preserve"> a matter of identifying what ha</w:t>
      </w:r>
      <w:r w:rsidR="00B32041">
        <w:t>s</w:t>
      </w:r>
      <w:r w:rsidRPr="00AC2860">
        <w:t xml:space="preserve"> been highlighted as the major applicable systems to the UK's context. There is some reference </w:t>
      </w:r>
      <w:r>
        <w:t>to th</w:t>
      </w:r>
      <w:r w:rsidR="00B32041">
        <w:t>e</w:t>
      </w:r>
      <w:r>
        <w:t xml:space="preserve"> report in</w:t>
      </w:r>
      <w:r w:rsidRPr="00AC2860">
        <w:t xml:space="preserve"> </w:t>
      </w:r>
      <w:r>
        <w:t>the short-term lets</w:t>
      </w:r>
      <w:r w:rsidRPr="00AC2860">
        <w:t xml:space="preserve"> registration </w:t>
      </w:r>
      <w:r>
        <w:t>white paper</w:t>
      </w:r>
      <w:r w:rsidRPr="00AC2860">
        <w:t xml:space="preserve"> that I contributed to for Airbnb</w:t>
      </w:r>
      <w:r>
        <w:t>.</w:t>
      </w:r>
    </w:p>
    <w:p w:rsidR="00AF7511" w:rsidP="00AF7511">
      <w:pPr>
        <w:pStyle w:val="Answer"/>
      </w:pPr>
      <w:r>
        <w:t>C</w:t>
      </w:r>
      <w:r w:rsidRPr="00AC2860">
        <w:t xml:space="preserve">ertainly the fact that the sector is not against it </w:t>
      </w:r>
      <w:r>
        <w:t>is</w:t>
      </w:r>
      <w:r w:rsidRPr="00AC2860">
        <w:t xml:space="preserve"> fundamental</w:t>
      </w:r>
      <w:r>
        <w:t>,</w:t>
      </w:r>
      <w:r w:rsidRPr="00AC2860">
        <w:t xml:space="preserve"> </w:t>
      </w:r>
      <w:r>
        <w:t>because,</w:t>
      </w:r>
      <w:r w:rsidRPr="00AC2860">
        <w:t xml:space="preserve"> particularly when it comes to </w:t>
      </w:r>
      <w:r>
        <w:t xml:space="preserve">the </w:t>
      </w:r>
      <w:r w:rsidRPr="00AC2860">
        <w:t xml:space="preserve">availability </w:t>
      </w:r>
      <w:r w:rsidRPr="00AC2860" w:rsidR="00B32041">
        <w:t xml:space="preserve">of </w:t>
      </w:r>
      <w:r w:rsidR="00B32041">
        <w:t xml:space="preserve">and access to </w:t>
      </w:r>
      <w:r w:rsidRPr="00AC2860">
        <w:t xml:space="preserve">data </w:t>
      </w:r>
      <w:r>
        <w:t>or</w:t>
      </w:r>
      <w:r w:rsidRPr="00AC2860">
        <w:t xml:space="preserve"> </w:t>
      </w:r>
      <w:r>
        <w:t xml:space="preserve">the </w:t>
      </w:r>
      <w:r w:rsidRPr="00AC2860">
        <w:t>implementation of some of the basic regulatory element</w:t>
      </w:r>
      <w:r>
        <w:t>s—for instance, if you are not registered</w:t>
      </w:r>
      <w:r w:rsidR="00314F11">
        <w:t xml:space="preserve">, </w:t>
      </w:r>
      <w:r>
        <w:t xml:space="preserve">you cannot </w:t>
      </w:r>
      <w:r w:rsidRPr="00AC2860">
        <w:t>be listed</w:t>
      </w:r>
      <w:r>
        <w:t>—</w:t>
      </w:r>
    </w:p>
    <w:p w:rsidR="00AF7511" w:rsidP="00AF7511">
      <w:pPr>
        <w:pStyle w:val="Remark"/>
      </w:pPr>
      <w:r w:rsidRPr="00AC2860">
        <w:rPr>
          <w:b/>
        </w:rPr>
        <w:t>Baroness Bakewell:</w:t>
      </w:r>
      <w:r>
        <w:t xml:space="preserve"> Is there any data on their capacity and their efficiency in policing these different sets of rules? Are some places more successful than others?</w:t>
      </w:r>
    </w:p>
    <w:p w:rsidR="00AF7511" w:rsidP="00B32041">
      <w:pPr>
        <w:pStyle w:val="Answer"/>
      </w:pPr>
      <w:r>
        <w:rPr>
          <w:b/>
          <w:i/>
        </w:rPr>
        <w:t xml:space="preserve">Professor Marina Novelli: </w:t>
      </w:r>
      <w:r w:rsidRPr="00AC2860">
        <w:t>I do not have the answer to that</w:t>
      </w:r>
      <w:r>
        <w:t>,</w:t>
      </w:r>
      <w:r w:rsidRPr="00AC2860">
        <w:t xml:space="preserve"> but I could certainly find </w:t>
      </w:r>
      <w:r>
        <w:t xml:space="preserve">out </w:t>
      </w:r>
      <w:r w:rsidRPr="00AC2860">
        <w:t>whether that is the case</w:t>
      </w:r>
      <w:r>
        <w:t>,</w:t>
      </w:r>
      <w:r w:rsidRPr="00AC2860">
        <w:t xml:space="preserve"> particularly in the context of Airbnb</w:t>
      </w:r>
      <w:r>
        <w:t xml:space="preserve">. </w:t>
      </w:r>
      <w:r w:rsidRPr="00AC2860">
        <w:t xml:space="preserve">I could certainly ask </w:t>
      </w:r>
      <w:r>
        <w:t>about</w:t>
      </w:r>
      <w:r w:rsidRPr="00AC2860">
        <w:t xml:space="preserve"> the protocol, the process</w:t>
      </w:r>
      <w:r>
        <w:t xml:space="preserve">, that it uses to </w:t>
      </w:r>
      <w:r w:rsidRPr="00AC2860">
        <w:t xml:space="preserve">implement that level of monitoring </w:t>
      </w:r>
      <w:r>
        <w:t xml:space="preserve">and evaluation. </w:t>
      </w:r>
      <w:r w:rsidRPr="00AC2860">
        <w:t>I am sure there must be something</w:t>
      </w:r>
      <w:r>
        <w:t>,</w:t>
      </w:r>
      <w:r w:rsidRPr="00AC2860">
        <w:t xml:space="preserve"> because</w:t>
      </w:r>
      <w:r>
        <w:t xml:space="preserve"> Airbnb is, for instance, </w:t>
      </w:r>
      <w:r w:rsidRPr="00AC2860">
        <w:t xml:space="preserve">implementing </w:t>
      </w:r>
      <w:r>
        <w:t>interventions</w:t>
      </w:r>
      <w:r w:rsidRPr="00AC2860">
        <w:t xml:space="preserve"> </w:t>
      </w:r>
      <w:r>
        <w:t xml:space="preserve">with regard to a house that is creating problems with </w:t>
      </w:r>
      <w:r w:rsidRPr="00AC2860">
        <w:t>nuisance behaviour</w:t>
      </w:r>
      <w:r>
        <w:t>,</w:t>
      </w:r>
      <w:r w:rsidRPr="00AC2860">
        <w:t xml:space="preserve"> and things like th</w:t>
      </w:r>
      <w:r>
        <w:t>at</w:t>
      </w:r>
      <w:r w:rsidR="00B32041">
        <w:t>, c</w:t>
      </w:r>
      <w:r w:rsidRPr="00AC2860">
        <w:t>ertainly there is an element of increased attention to all these aspects</w:t>
      </w:r>
      <w:r>
        <w:t>,</w:t>
      </w:r>
      <w:r w:rsidRPr="00AC2860">
        <w:t xml:space="preserve"> which have created reputational damage for the company</w:t>
      </w:r>
      <w:r>
        <w:t xml:space="preserve">. </w:t>
      </w:r>
      <w:r w:rsidRPr="00AC2860">
        <w:t xml:space="preserve">I am very familiar with the very negative media and </w:t>
      </w:r>
      <w:r>
        <w:t>academic</w:t>
      </w:r>
      <w:r w:rsidRPr="00AC2860">
        <w:t xml:space="preserve"> </w:t>
      </w:r>
      <w:r w:rsidRPr="00AC2860">
        <w:t xml:space="preserve">research that has been produced on the issue of </w:t>
      </w:r>
      <w:r>
        <w:t xml:space="preserve">the </w:t>
      </w:r>
      <w:r w:rsidRPr="00AC2860">
        <w:t>sharing economy</w:t>
      </w:r>
      <w:r>
        <w:t>, and it has become</w:t>
      </w:r>
      <w:r w:rsidRPr="00AC2860">
        <w:t xml:space="preserve"> extremely clear </w:t>
      </w:r>
      <w:r>
        <w:t xml:space="preserve">to </w:t>
      </w:r>
      <w:r w:rsidRPr="00AC2860">
        <w:t>me over the past six months</w:t>
      </w:r>
      <w:r>
        <w:t xml:space="preserve"> </w:t>
      </w:r>
      <w:r w:rsidRPr="00AC2860">
        <w:t>that there is an increasing interest in working with communities in particular to address the main issues that you rightly highlighted earlier today in this conversation.</w:t>
      </w:r>
    </w:p>
    <w:p w:rsidR="00011E86" w:rsidP="00DA1527">
      <w:pPr>
        <w:pStyle w:val="Question"/>
      </w:pPr>
      <w:r w:rsidRPr="00312214">
        <w:rPr>
          <w:b/>
        </w:rPr>
        <w:t>Lord Stunell:</w:t>
      </w:r>
      <w:r>
        <w:t xml:space="preserve"> </w:t>
      </w:r>
      <w:r w:rsidRPr="00AC2860">
        <w:t>Thank you</w:t>
      </w:r>
      <w:r>
        <w:t>, t</w:t>
      </w:r>
      <w:r w:rsidRPr="00AC2860">
        <w:t xml:space="preserve">here has been a lot of good information. I think we all recognise that if you </w:t>
      </w:r>
      <w:r>
        <w:t>do not</w:t>
      </w:r>
      <w:r w:rsidRPr="00AC2860">
        <w:t xml:space="preserve"> count it or measure it</w:t>
      </w:r>
      <w:r>
        <w:t xml:space="preserve">, </w:t>
      </w:r>
      <w:r w:rsidRPr="00AC2860">
        <w:t>you cannot</w:t>
      </w:r>
      <w:r>
        <w:t xml:space="preserve"> tax it and regulate it properly. </w:t>
      </w:r>
      <w:r w:rsidRPr="00AC2860">
        <w:t xml:space="preserve">It is interesting to hear that the sector itself is apparently in strong support of that. Could I test that a little? I am not clear what fraction of these lettings are done through the main sites and what are, if you like, freelance operations. </w:t>
      </w:r>
      <w:r>
        <w:t>T</w:t>
      </w:r>
      <w:r w:rsidRPr="00AC2860">
        <w:t xml:space="preserve">he market leader is </w:t>
      </w:r>
      <w:r>
        <w:t xml:space="preserve">always </w:t>
      </w:r>
      <w:r w:rsidRPr="00AC2860">
        <w:t>in favour of having regulation</w:t>
      </w:r>
      <w:r>
        <w:t>,</w:t>
      </w:r>
      <w:r w:rsidRPr="00AC2860">
        <w:t xml:space="preserve"> because it makes competition that much easier. </w:t>
      </w:r>
    </w:p>
    <w:p w:rsidR="00AF7511" w:rsidP="00011E86">
      <w:pPr>
        <w:pStyle w:val="Question"/>
        <w:numPr>
          <w:ilvl w:val="0"/>
          <w:numId w:val="0"/>
        </w:numPr>
        <w:ind w:left="794"/>
      </w:pPr>
      <w:r w:rsidRPr="00AC2860">
        <w:t xml:space="preserve">I wonder if you would like to comment on that position. Maybe I </w:t>
      </w:r>
      <w:r>
        <w:t>will</w:t>
      </w:r>
      <w:r w:rsidRPr="00AC2860">
        <w:t xml:space="preserve"> </w:t>
      </w:r>
      <w:r>
        <w:t xml:space="preserve">not embarrass Professor Novelli by asking her straightaway but hear </w:t>
      </w:r>
      <w:r w:rsidR="00011E86">
        <w:t xml:space="preserve">first </w:t>
      </w:r>
      <w:r>
        <w:t xml:space="preserve">from Dr de Souza </w:t>
      </w:r>
      <w:r w:rsidR="00011E86">
        <w:t xml:space="preserve">about </w:t>
      </w:r>
      <w:r>
        <w:t xml:space="preserve">whether </w:t>
      </w:r>
      <w:r w:rsidRPr="00AC2860">
        <w:t>there is an element of market restriction in the very consensual presentation that we have received so far</w:t>
      </w:r>
      <w:r>
        <w:t>.</w:t>
      </w:r>
    </w:p>
    <w:p w:rsidR="00AF7511" w:rsidRPr="00AC2860" w:rsidP="00AF7511">
      <w:pPr>
        <w:pStyle w:val="Answer"/>
      </w:pPr>
      <w:r>
        <w:rPr>
          <w:b/>
          <w:i/>
        </w:rPr>
        <w:t xml:space="preserve">Dr Tatiana Moreira de Souza: </w:t>
      </w:r>
      <w:r w:rsidRPr="00AC2860">
        <w:t>Sorry, could you please repeat the question?</w:t>
      </w:r>
    </w:p>
    <w:p w:rsidR="00AF7511" w:rsidP="00AF7511">
      <w:pPr>
        <w:pStyle w:val="Remark"/>
      </w:pPr>
      <w:r w:rsidRPr="00AC2860">
        <w:rPr>
          <w:b/>
        </w:rPr>
        <w:t>Lord Stunell:</w:t>
      </w:r>
      <w:r>
        <w:t xml:space="preserve"> </w:t>
      </w:r>
      <w:r w:rsidRPr="00AC2860">
        <w:t xml:space="preserve">My question is </w:t>
      </w:r>
      <w:r>
        <w:t>about</w:t>
      </w:r>
      <w:r w:rsidRPr="00AC2860">
        <w:t xml:space="preserve"> </w:t>
      </w:r>
      <w:r>
        <w:t>the general</w:t>
      </w:r>
      <w:r w:rsidRPr="00AC2860">
        <w:t xml:space="preserve"> consensu</w:t>
      </w:r>
      <w:r>
        <w:t xml:space="preserve">s that you presented—that the first step is registration—which has come across very clearly and </w:t>
      </w:r>
      <w:r w:rsidRPr="00AC2860">
        <w:t>clearly favours the large operators, the Airbnb</w:t>
      </w:r>
      <w:r>
        <w:t xml:space="preserve">s </w:t>
      </w:r>
      <w:r w:rsidRPr="00AC2860">
        <w:t>of this world, compared to the market entran</w:t>
      </w:r>
      <w:r>
        <w:t>ts</w:t>
      </w:r>
      <w:r w:rsidRPr="00AC2860">
        <w:t xml:space="preserve"> or</w:t>
      </w:r>
      <w:r>
        <w:t>,</w:t>
      </w:r>
      <w:r w:rsidRPr="00AC2860">
        <w:t xml:space="preserve"> for that matter, the sole trader</w:t>
      </w:r>
      <w:r>
        <w:t xml:space="preserve">s. I just </w:t>
      </w:r>
      <w:r w:rsidRPr="00AC2860">
        <w:t xml:space="preserve">wondered if </w:t>
      </w:r>
      <w:r>
        <w:t>you</w:t>
      </w:r>
      <w:r w:rsidRPr="00AC2860">
        <w:t xml:space="preserve"> would like to comment on that aspect</w:t>
      </w:r>
      <w:r>
        <w:t xml:space="preserve"> of it</w:t>
      </w:r>
      <w:r w:rsidRPr="00AC2860">
        <w:t>.</w:t>
      </w:r>
    </w:p>
    <w:p w:rsidR="00AF7511" w:rsidP="00AF7511">
      <w:pPr>
        <w:pStyle w:val="Answer"/>
        <w:rPr>
          <w:bCs/>
          <w:iCs/>
        </w:rPr>
      </w:pPr>
      <w:r>
        <w:rPr>
          <w:b/>
          <w:i/>
        </w:rPr>
        <w:t xml:space="preserve">Dr Tatiana Moreira de Souza: </w:t>
      </w:r>
      <w:r>
        <w:t xml:space="preserve">Okay. It is important to think, first, about the role of the platforms. Short-term rentals have always existed, to a certain extent. </w:t>
      </w:r>
      <w:r w:rsidRPr="00AC2860">
        <w:rPr>
          <w:bCs/>
          <w:iCs/>
        </w:rPr>
        <w:t>Before</w:t>
      </w:r>
      <w:r>
        <w:rPr>
          <w:bCs/>
          <w:iCs/>
        </w:rPr>
        <w:t>,</w:t>
      </w:r>
      <w:r w:rsidRPr="00AC2860">
        <w:rPr>
          <w:bCs/>
          <w:iCs/>
        </w:rPr>
        <w:t xml:space="preserve"> they used to operate through word of mouth or other means of advertising, but platforms are able to reach a large </w:t>
      </w:r>
      <w:r>
        <w:rPr>
          <w:bCs/>
          <w:iCs/>
        </w:rPr>
        <w:t>number of</w:t>
      </w:r>
      <w:r w:rsidRPr="00AC2860">
        <w:rPr>
          <w:bCs/>
          <w:iCs/>
        </w:rPr>
        <w:t xml:space="preserve"> people. That is why we have had this growth. </w:t>
      </w:r>
    </w:p>
    <w:p w:rsidR="00AF7511" w:rsidP="00AF7511">
      <w:pPr>
        <w:pStyle w:val="Answer"/>
        <w:rPr>
          <w:bCs/>
          <w:iCs/>
        </w:rPr>
      </w:pPr>
      <w:r w:rsidRPr="00AC2860">
        <w:rPr>
          <w:bCs/>
          <w:iCs/>
        </w:rPr>
        <w:t>All I can say</w:t>
      </w:r>
      <w:r>
        <w:rPr>
          <w:bCs/>
          <w:iCs/>
        </w:rPr>
        <w:t xml:space="preserve"> is that </w:t>
      </w:r>
      <w:r w:rsidRPr="00AC2860">
        <w:rPr>
          <w:bCs/>
          <w:iCs/>
        </w:rPr>
        <w:t>obviously we do not have data</w:t>
      </w:r>
      <w:r>
        <w:rPr>
          <w:bCs/>
          <w:iCs/>
        </w:rPr>
        <w:t xml:space="preserve"> </w:t>
      </w:r>
      <w:r w:rsidRPr="00AC2860">
        <w:rPr>
          <w:bCs/>
          <w:iCs/>
        </w:rPr>
        <w:t>for other</w:t>
      </w:r>
      <w:r>
        <w:rPr>
          <w:bCs/>
          <w:iCs/>
        </w:rPr>
        <w:t>,</w:t>
      </w:r>
      <w:r w:rsidRPr="00AC2860">
        <w:rPr>
          <w:bCs/>
          <w:iCs/>
        </w:rPr>
        <w:t xml:space="preserve"> different ways of advertising short</w:t>
      </w:r>
      <w:r>
        <w:rPr>
          <w:bCs/>
          <w:iCs/>
        </w:rPr>
        <w:t>-</w:t>
      </w:r>
      <w:r w:rsidRPr="00AC2860">
        <w:rPr>
          <w:bCs/>
          <w:iCs/>
        </w:rPr>
        <w:t>term rentals, but</w:t>
      </w:r>
      <w:r>
        <w:rPr>
          <w:bCs/>
          <w:iCs/>
        </w:rPr>
        <w:t xml:space="preserve"> </w:t>
      </w:r>
      <w:r w:rsidRPr="00AC2860">
        <w:rPr>
          <w:bCs/>
          <w:iCs/>
        </w:rPr>
        <w:t xml:space="preserve">if we think about a way of at least being able to control or </w:t>
      </w:r>
      <w:r>
        <w:rPr>
          <w:bCs/>
          <w:iCs/>
        </w:rPr>
        <w:t xml:space="preserve">to </w:t>
      </w:r>
      <w:r w:rsidRPr="00AC2860">
        <w:rPr>
          <w:bCs/>
          <w:iCs/>
        </w:rPr>
        <w:t xml:space="preserve">understand the activity better, registration would be </w:t>
      </w:r>
      <w:r>
        <w:rPr>
          <w:bCs/>
          <w:iCs/>
        </w:rPr>
        <w:t>a</w:t>
      </w:r>
      <w:r w:rsidRPr="00AC2860">
        <w:rPr>
          <w:bCs/>
          <w:iCs/>
        </w:rPr>
        <w:t xml:space="preserve"> way to identify that. But I am not really sure </w:t>
      </w:r>
      <w:r>
        <w:rPr>
          <w:bCs/>
          <w:iCs/>
        </w:rPr>
        <w:t>that</w:t>
      </w:r>
      <w:r w:rsidRPr="00AC2860">
        <w:rPr>
          <w:bCs/>
          <w:iCs/>
        </w:rPr>
        <w:t xml:space="preserve"> I have understood your question. I do not know </w:t>
      </w:r>
      <w:r>
        <w:rPr>
          <w:bCs/>
          <w:iCs/>
        </w:rPr>
        <w:t xml:space="preserve">whether Professor Novelli would </w:t>
      </w:r>
      <w:r w:rsidRPr="00AC2860">
        <w:rPr>
          <w:bCs/>
          <w:iCs/>
        </w:rPr>
        <w:t>like to help me with that.</w:t>
      </w:r>
    </w:p>
    <w:p w:rsidR="00AF7511" w:rsidP="00AF7511">
      <w:pPr>
        <w:pStyle w:val="Answer"/>
      </w:pPr>
      <w:r>
        <w:rPr>
          <w:b/>
          <w:i/>
        </w:rPr>
        <w:t xml:space="preserve">Professor Marina Novelli: </w:t>
      </w:r>
      <w:r w:rsidRPr="00AC2860">
        <w:t xml:space="preserve">I understand where the point of concern comes from. First, I would like to clarify </w:t>
      </w:r>
      <w:r>
        <w:t xml:space="preserve">that </w:t>
      </w:r>
      <w:r w:rsidRPr="00AC2860">
        <w:t>the point</w:t>
      </w:r>
      <w:r>
        <w:t xml:space="preserve"> made about the pro-a</w:t>
      </w:r>
      <w:r w:rsidRPr="00AC2860">
        <w:t xml:space="preserve">ttitude to registration </w:t>
      </w:r>
      <w:r>
        <w:t>does not emerge</w:t>
      </w:r>
      <w:r w:rsidRPr="00AC2860">
        <w:t xml:space="preserve"> from Airbnb</w:t>
      </w:r>
      <w:r>
        <w:t>’s</w:t>
      </w:r>
      <w:r w:rsidRPr="00AC2860">
        <w:t xml:space="preserve"> specific commercial interests. This attitude has actually emerged from research conducted across the UK over a period of 18 months, </w:t>
      </w:r>
      <w:r>
        <w:t xml:space="preserve">and it was an independent piece </w:t>
      </w:r>
      <w:r w:rsidRPr="00AC2860">
        <w:t xml:space="preserve">of research that was led by me. Airbnb was obviously the funding organisation and the organisation pushing to find out more information, but having regulation can be </w:t>
      </w:r>
      <w:r w:rsidR="00B32041">
        <w:t>of</w:t>
      </w:r>
      <w:r w:rsidRPr="00AC2860" w:rsidR="00B32041">
        <w:t xml:space="preserve"> </w:t>
      </w:r>
      <w:r w:rsidRPr="00AC2860">
        <w:t xml:space="preserve">benefit </w:t>
      </w:r>
      <w:r w:rsidR="00B32041">
        <w:t>to</w:t>
      </w:r>
      <w:r w:rsidRPr="00AC2860" w:rsidR="00B32041">
        <w:t xml:space="preserve"> </w:t>
      </w:r>
      <w:r w:rsidR="00F02F4B">
        <w:t xml:space="preserve">both </w:t>
      </w:r>
      <w:r w:rsidRPr="00AC2860">
        <w:t xml:space="preserve">the large operators such as Airbnb and </w:t>
      </w:r>
      <w:r>
        <w:t xml:space="preserve">the sole </w:t>
      </w:r>
      <w:r w:rsidRPr="00AC2860">
        <w:t xml:space="preserve">traders. </w:t>
      </w:r>
    </w:p>
    <w:p w:rsidR="00AF7511" w:rsidP="00AF7511">
      <w:pPr>
        <w:pStyle w:val="Answer"/>
      </w:pPr>
      <w:r w:rsidRPr="00AC2860">
        <w:t xml:space="preserve">I think there is a </w:t>
      </w:r>
      <w:r>
        <w:t>bit of a</w:t>
      </w:r>
      <w:r w:rsidRPr="00AC2860">
        <w:t xml:space="preserve"> misunderstanding here about how you have market access on </w:t>
      </w:r>
      <w:r>
        <w:t>short-term lets</w:t>
      </w:r>
      <w:r w:rsidRPr="00AC2860">
        <w:t xml:space="preserve"> in the </w:t>
      </w:r>
      <w:r w:rsidR="00F95F5A">
        <w:t xml:space="preserve">sharing-economy </w:t>
      </w:r>
      <w:r w:rsidRPr="00AC2860">
        <w:t>system. Every host can access Airbnb for free, initially. They can register. Then</w:t>
      </w:r>
      <w:r>
        <w:t>,</w:t>
      </w:r>
      <w:r w:rsidRPr="00AC2860">
        <w:t xml:space="preserve"> of course</w:t>
      </w:r>
      <w:r>
        <w:t>,</w:t>
      </w:r>
      <w:r w:rsidRPr="00AC2860">
        <w:t xml:space="preserve"> the operation is costed in </w:t>
      </w:r>
      <w:r>
        <w:t>the way the platform is generated, which is not unique to Airbnb; it is the same with Booking.com and all the other sharing platforms.</w:t>
      </w:r>
    </w:p>
    <w:p w:rsidR="00AF7511" w:rsidP="00AF7511">
      <w:pPr>
        <w:pStyle w:val="Answer"/>
      </w:pPr>
      <w:r>
        <w:t xml:space="preserve">So </w:t>
      </w:r>
      <w:r w:rsidRPr="00AC2860">
        <w:t>I am not entirely sure that I can agree with the idea that big players are in favour because they would gain more benefit from it. I think big players like Airbnb are also facing</w:t>
      </w:r>
      <w:r>
        <w:t xml:space="preserve"> </w:t>
      </w:r>
      <w:r w:rsidRPr="00AC2860">
        <w:t>great criticism for the</w:t>
      </w:r>
      <w:r>
        <w:t xml:space="preserve"> exact reasons that you mentioned: they have become too big, they are c</w:t>
      </w:r>
      <w:r w:rsidRPr="00AC2860">
        <w:t xml:space="preserve">reating issues in the housing market, they are perceived as creating neighbourhood problems and so on. </w:t>
      </w:r>
    </w:p>
    <w:p w:rsidR="00AF7511" w:rsidP="00AF7511">
      <w:pPr>
        <w:pStyle w:val="Answer"/>
      </w:pPr>
      <w:r w:rsidRPr="00AC2860">
        <w:t xml:space="preserve">It would probably be unfair, without having the data that </w:t>
      </w:r>
      <w:r>
        <w:t>Dr</w:t>
      </w:r>
      <w:r w:rsidRPr="00AC2860">
        <w:t xml:space="preserve"> </w:t>
      </w:r>
      <w:r>
        <w:t>de Souza</w:t>
      </w:r>
      <w:r w:rsidRPr="00AC2860">
        <w:t xml:space="preserve"> </w:t>
      </w:r>
      <w:r>
        <w:t>referred</w:t>
      </w:r>
      <w:r w:rsidRPr="00AC2860">
        <w:t xml:space="preserve"> to earlier, to </w:t>
      </w:r>
      <w:r>
        <w:t>make</w:t>
      </w:r>
      <w:r w:rsidRPr="00AC2860">
        <w:t xml:space="preserve"> bold conclusion</w:t>
      </w:r>
      <w:r>
        <w:t>s</w:t>
      </w:r>
      <w:r w:rsidRPr="00AC2860">
        <w:t xml:space="preserve"> as to why certain players may be more in favour than others</w:t>
      </w:r>
      <w:r>
        <w:t xml:space="preserve"> without </w:t>
      </w:r>
      <w:r w:rsidRPr="00AC2860">
        <w:t xml:space="preserve">basing those conclusions on </w:t>
      </w:r>
      <w:r>
        <w:t xml:space="preserve">independent </w:t>
      </w:r>
      <w:r w:rsidRPr="00AC2860">
        <w:t xml:space="preserve">research that has been conducted on </w:t>
      </w:r>
      <w:r>
        <w:t>behalf</w:t>
      </w:r>
      <w:r w:rsidRPr="00AC2860">
        <w:t xml:space="preserve"> of those organisations. We have</w:t>
      </w:r>
      <w:r>
        <w:t>, for instance,</w:t>
      </w:r>
      <w:r w:rsidRPr="00AC2860">
        <w:t xml:space="preserve"> involved communities across the country that</w:t>
      </w:r>
      <w:r>
        <w:t xml:space="preserve"> w</w:t>
      </w:r>
      <w:r w:rsidRPr="00AC2860">
        <w:t xml:space="preserve">ere identifying some of those problems </w:t>
      </w:r>
      <w:r w:rsidR="001F2F52">
        <w:t xml:space="preserve">but were </w:t>
      </w:r>
      <w:r>
        <w:t xml:space="preserve">putting </w:t>
      </w:r>
      <w:r w:rsidRPr="00AC2860">
        <w:t xml:space="preserve">forward counterarguments </w:t>
      </w:r>
      <w:r>
        <w:t>for</w:t>
      </w:r>
      <w:r w:rsidRPr="00AC2860">
        <w:t xml:space="preserve"> where the positive and negative elements were in trying to solve the challenges that we are all facing at a local level. </w:t>
      </w:r>
    </w:p>
    <w:p w:rsidR="00AF7511" w:rsidP="00AF7511">
      <w:pPr>
        <w:pStyle w:val="Answer"/>
      </w:pPr>
      <w:r>
        <w:t>W</w:t>
      </w:r>
      <w:r w:rsidRPr="00AC2860">
        <w:t xml:space="preserve">e need to exercise some level of caution in concluding that the big players would seek an advantage from </w:t>
      </w:r>
      <w:r>
        <w:t>those</w:t>
      </w:r>
      <w:r w:rsidRPr="00AC2860">
        <w:t xml:space="preserve"> regulation </w:t>
      </w:r>
      <w:r w:rsidR="002B0ED4">
        <w:t xml:space="preserve">and </w:t>
      </w:r>
      <w:r w:rsidRPr="00AC2860">
        <w:t>competition elements.</w:t>
      </w:r>
    </w:p>
    <w:p w:rsidR="00AF7511" w:rsidP="00AF7511">
      <w:pPr>
        <w:pStyle w:val="Question"/>
      </w:pPr>
      <w:r w:rsidRPr="00AC2860">
        <w:rPr>
          <w:b/>
        </w:rPr>
        <w:t>The Chair:</w:t>
      </w:r>
      <w:r>
        <w:t xml:space="preserve"> </w:t>
      </w:r>
      <w:r w:rsidRPr="00AC2860">
        <w:t xml:space="preserve">What do you think of the </w:t>
      </w:r>
      <w:r>
        <w:t>Government’s</w:t>
      </w:r>
      <w:r w:rsidRPr="00AC2860">
        <w:t xml:space="preserve"> proposals for regulation</w:t>
      </w:r>
      <w:r>
        <w:t xml:space="preserve">? </w:t>
      </w:r>
    </w:p>
    <w:p w:rsidR="00AF7511" w:rsidP="00AF7511">
      <w:pPr>
        <w:pStyle w:val="Answer"/>
        <w:rPr>
          <w:bCs/>
          <w:iCs/>
        </w:rPr>
      </w:pPr>
      <w:r>
        <w:rPr>
          <w:b/>
          <w:i/>
        </w:rPr>
        <w:t xml:space="preserve">Professor Marina Novelli: </w:t>
      </w:r>
      <w:r w:rsidRPr="00DF0ABF">
        <w:rPr>
          <w:bCs/>
          <w:iCs/>
        </w:rPr>
        <w:t>I know that organisations such as Airbnb have been</w:t>
      </w:r>
      <w:r>
        <w:rPr>
          <w:bCs/>
          <w:iCs/>
        </w:rPr>
        <w:t xml:space="preserve"> in discussion with government about registration. That conversation started </w:t>
      </w:r>
      <w:r w:rsidRPr="00DF0ABF">
        <w:rPr>
          <w:bCs/>
          <w:iCs/>
        </w:rPr>
        <w:t>in 2015 with the implementation of the 90</w:t>
      </w:r>
      <w:r>
        <w:rPr>
          <w:bCs/>
          <w:iCs/>
        </w:rPr>
        <w:t>-</w:t>
      </w:r>
      <w:r w:rsidRPr="00DF0ABF">
        <w:rPr>
          <w:bCs/>
          <w:iCs/>
        </w:rPr>
        <w:t xml:space="preserve">day regulation in accordance with negotiations and discussions with the Mayor of London </w:t>
      </w:r>
      <w:r w:rsidR="001F2F52">
        <w:rPr>
          <w:bCs/>
          <w:iCs/>
        </w:rPr>
        <w:t>O</w:t>
      </w:r>
      <w:r w:rsidRPr="00DF0ABF">
        <w:rPr>
          <w:bCs/>
          <w:iCs/>
        </w:rPr>
        <w:t>ffice</w:t>
      </w:r>
      <w:r>
        <w:rPr>
          <w:bCs/>
          <w:iCs/>
        </w:rPr>
        <w:t>.</w:t>
      </w:r>
    </w:p>
    <w:p w:rsidR="00AF7511" w:rsidP="00AF7511">
      <w:pPr>
        <w:pStyle w:val="Answer"/>
        <w:rPr>
          <w:bCs/>
          <w:iCs/>
        </w:rPr>
      </w:pPr>
      <w:r>
        <w:rPr>
          <w:bCs/>
          <w:iCs/>
        </w:rPr>
        <w:t>Th</w:t>
      </w:r>
      <w:r w:rsidRPr="00DF0ABF">
        <w:rPr>
          <w:bCs/>
          <w:iCs/>
        </w:rPr>
        <w:t xml:space="preserve">is has been an ongoing conversation across </w:t>
      </w:r>
      <w:r>
        <w:rPr>
          <w:bCs/>
          <w:iCs/>
        </w:rPr>
        <w:t xml:space="preserve">the </w:t>
      </w:r>
      <w:r w:rsidRPr="00DF0ABF">
        <w:rPr>
          <w:bCs/>
          <w:iCs/>
        </w:rPr>
        <w:t>Europe</w:t>
      </w:r>
      <w:r>
        <w:rPr>
          <w:bCs/>
          <w:iCs/>
        </w:rPr>
        <w:t xml:space="preserve">an continent </w:t>
      </w:r>
      <w:r w:rsidRPr="00DF0ABF">
        <w:rPr>
          <w:bCs/>
          <w:iCs/>
        </w:rPr>
        <w:t xml:space="preserve">and </w:t>
      </w:r>
      <w:r>
        <w:rPr>
          <w:bCs/>
          <w:iCs/>
        </w:rPr>
        <w:t>actually</w:t>
      </w:r>
      <w:r w:rsidRPr="00DF0ABF">
        <w:rPr>
          <w:bCs/>
          <w:iCs/>
        </w:rPr>
        <w:t xml:space="preserve"> </w:t>
      </w:r>
      <w:r>
        <w:rPr>
          <w:bCs/>
          <w:iCs/>
        </w:rPr>
        <w:t xml:space="preserve">across </w:t>
      </w:r>
      <w:r w:rsidRPr="00DF0ABF">
        <w:rPr>
          <w:bCs/>
          <w:iCs/>
        </w:rPr>
        <w:t>the world</w:t>
      </w:r>
      <w:r>
        <w:rPr>
          <w:bCs/>
          <w:iCs/>
        </w:rPr>
        <w:t xml:space="preserve"> for the past five years. C</w:t>
      </w:r>
      <w:r w:rsidRPr="00DF0ABF">
        <w:rPr>
          <w:bCs/>
          <w:iCs/>
        </w:rPr>
        <w:t xml:space="preserve">ommunities around the UK have increasingly </w:t>
      </w:r>
      <w:r>
        <w:rPr>
          <w:bCs/>
          <w:iCs/>
        </w:rPr>
        <w:t xml:space="preserve">been </w:t>
      </w:r>
      <w:r w:rsidR="001F2F52">
        <w:rPr>
          <w:bCs/>
          <w:iCs/>
        </w:rPr>
        <w:t xml:space="preserve">increasingly </w:t>
      </w:r>
      <w:r w:rsidRPr="00DF0ABF">
        <w:rPr>
          <w:bCs/>
          <w:iCs/>
        </w:rPr>
        <w:t>affected by issues such as overcrowding</w:t>
      </w:r>
      <w:r>
        <w:rPr>
          <w:bCs/>
          <w:iCs/>
        </w:rPr>
        <w:t xml:space="preserve"> and</w:t>
      </w:r>
      <w:r w:rsidRPr="00DF0ABF">
        <w:rPr>
          <w:bCs/>
          <w:iCs/>
        </w:rPr>
        <w:t xml:space="preserve"> the one you mentioned earlier, so we have come a bit later to the conversation</w:t>
      </w:r>
      <w:r>
        <w:rPr>
          <w:bCs/>
          <w:iCs/>
        </w:rPr>
        <w:t xml:space="preserve">, but we are </w:t>
      </w:r>
      <w:r w:rsidRPr="00DF0ABF">
        <w:rPr>
          <w:bCs/>
          <w:iCs/>
        </w:rPr>
        <w:t xml:space="preserve">probably better placed to learn from </w:t>
      </w:r>
      <w:r>
        <w:rPr>
          <w:bCs/>
          <w:iCs/>
        </w:rPr>
        <w:t xml:space="preserve">the </w:t>
      </w:r>
      <w:r w:rsidRPr="00DF0ABF">
        <w:rPr>
          <w:bCs/>
          <w:iCs/>
        </w:rPr>
        <w:t xml:space="preserve">examples and </w:t>
      </w:r>
      <w:r>
        <w:rPr>
          <w:bCs/>
          <w:iCs/>
        </w:rPr>
        <w:t xml:space="preserve">to implement </w:t>
      </w:r>
      <w:r w:rsidRPr="00DF0ABF">
        <w:rPr>
          <w:bCs/>
          <w:iCs/>
        </w:rPr>
        <w:t>measures that work in th</w:t>
      </w:r>
      <w:r>
        <w:rPr>
          <w:bCs/>
          <w:iCs/>
        </w:rPr>
        <w:t>e</w:t>
      </w:r>
      <w:r w:rsidRPr="00DF0ABF">
        <w:rPr>
          <w:bCs/>
          <w:iCs/>
        </w:rPr>
        <w:t xml:space="preserve"> specific national context in which we operate. </w:t>
      </w:r>
    </w:p>
    <w:p w:rsidR="00AF7511" w:rsidP="00AF7511">
      <w:pPr>
        <w:pStyle w:val="Answer"/>
        <w:rPr>
          <w:bCs/>
          <w:iCs/>
        </w:rPr>
      </w:pPr>
      <w:r w:rsidRPr="00DF0ABF">
        <w:rPr>
          <w:bCs/>
          <w:iCs/>
        </w:rPr>
        <w:t xml:space="preserve">So I would be in favour of what the </w:t>
      </w:r>
      <w:r>
        <w:rPr>
          <w:bCs/>
          <w:iCs/>
        </w:rPr>
        <w:t>G</w:t>
      </w:r>
      <w:r w:rsidRPr="00DF0ABF">
        <w:rPr>
          <w:bCs/>
          <w:iCs/>
        </w:rPr>
        <w:t>overnment are proposing</w:t>
      </w:r>
      <w:r>
        <w:rPr>
          <w:bCs/>
          <w:iCs/>
        </w:rPr>
        <w:t>, but</w:t>
      </w:r>
      <w:r w:rsidRPr="00DF0ABF">
        <w:rPr>
          <w:bCs/>
          <w:iCs/>
        </w:rPr>
        <w:t xml:space="preserve"> in line with </w:t>
      </w:r>
      <w:r>
        <w:rPr>
          <w:bCs/>
          <w:iCs/>
        </w:rPr>
        <w:t>the recommendation</w:t>
      </w:r>
      <w:r w:rsidRPr="00DF0ABF">
        <w:rPr>
          <w:bCs/>
          <w:iCs/>
        </w:rPr>
        <w:t xml:space="preserve"> that this is not an easy fix and cannot just be done on an ad hoc basis without having the data</w:t>
      </w:r>
      <w:r>
        <w:rPr>
          <w:bCs/>
          <w:iCs/>
        </w:rPr>
        <w:t xml:space="preserve">, which we </w:t>
      </w:r>
      <w:r w:rsidRPr="00DF0ABF">
        <w:rPr>
          <w:bCs/>
          <w:iCs/>
        </w:rPr>
        <w:t>very much highlight as a fundamental element</w:t>
      </w:r>
      <w:r>
        <w:rPr>
          <w:bCs/>
          <w:iCs/>
        </w:rPr>
        <w:t>,</w:t>
      </w:r>
      <w:r w:rsidRPr="00DF0ABF">
        <w:rPr>
          <w:bCs/>
          <w:iCs/>
        </w:rPr>
        <w:t xml:space="preserve"> particularly now that we are at a historic time when we are trying to come back into the tourism system in a more responsible way with regulation that emphasise</w:t>
      </w:r>
      <w:r>
        <w:rPr>
          <w:bCs/>
          <w:iCs/>
        </w:rPr>
        <w:t>s</w:t>
      </w:r>
      <w:r w:rsidRPr="00DF0ABF">
        <w:rPr>
          <w:bCs/>
          <w:iCs/>
        </w:rPr>
        <w:t xml:space="preserve"> the sustainability of business in the country</w:t>
      </w:r>
      <w:r>
        <w:rPr>
          <w:bCs/>
          <w:iCs/>
        </w:rPr>
        <w:t xml:space="preserve">. </w:t>
      </w:r>
    </w:p>
    <w:p w:rsidR="00AF7511" w:rsidRPr="00AC2860" w:rsidP="00AF7511">
      <w:pPr>
        <w:pStyle w:val="Answer"/>
      </w:pPr>
      <w:r>
        <w:rPr>
          <w:bCs/>
          <w:iCs/>
        </w:rPr>
        <w:t>A</w:t>
      </w:r>
      <w:r w:rsidRPr="00DF0ABF">
        <w:rPr>
          <w:bCs/>
          <w:iCs/>
        </w:rPr>
        <w:t>ddressing those challenges head on is very timely</w:t>
      </w:r>
      <w:r>
        <w:rPr>
          <w:bCs/>
          <w:iCs/>
        </w:rPr>
        <w:t>,</w:t>
      </w:r>
      <w:r w:rsidRPr="00DF0ABF">
        <w:rPr>
          <w:bCs/>
          <w:iCs/>
        </w:rPr>
        <w:t xml:space="preserve"> and we can ensure that the restart of tourism benefit</w:t>
      </w:r>
      <w:r>
        <w:rPr>
          <w:bCs/>
          <w:iCs/>
        </w:rPr>
        <w:t>s</w:t>
      </w:r>
      <w:r w:rsidRPr="00DF0ABF">
        <w:rPr>
          <w:bCs/>
          <w:iCs/>
        </w:rPr>
        <w:t xml:space="preserve"> not only</w:t>
      </w:r>
      <w:r>
        <w:rPr>
          <w:bCs/>
          <w:iCs/>
        </w:rPr>
        <w:t xml:space="preserve"> consumers and providers such </w:t>
      </w:r>
      <w:r>
        <w:rPr>
          <w:bCs/>
          <w:iCs/>
        </w:rPr>
        <w:t xml:space="preserve">as Airbnb—I do not want to use just that specific case—but communities in the long term, because we have data on the </w:t>
      </w:r>
      <w:r w:rsidRPr="00AC2860">
        <w:t xml:space="preserve">economic benefit </w:t>
      </w:r>
      <w:r>
        <w:t xml:space="preserve">which the short-term let </w:t>
      </w:r>
      <w:r w:rsidRPr="00AC2860">
        <w:t>market bring</w:t>
      </w:r>
      <w:r>
        <w:t>s</w:t>
      </w:r>
      <w:r w:rsidRPr="00AC2860">
        <w:t xml:space="preserve"> to communities</w:t>
      </w:r>
      <w:r>
        <w:t xml:space="preserve"> and on </w:t>
      </w:r>
      <w:r w:rsidRPr="00AC2860">
        <w:t>the importance of tourism for the country</w:t>
      </w:r>
      <w:r>
        <w:t xml:space="preserve">, </w:t>
      </w:r>
      <w:r w:rsidRPr="00AC2860">
        <w:t xml:space="preserve">and I think we should just learn from the lessons that have been learned in our neighbouring countries. We have France, </w:t>
      </w:r>
      <w:r>
        <w:t xml:space="preserve">and </w:t>
      </w:r>
      <w:r w:rsidRPr="00AC2860">
        <w:t xml:space="preserve">we potentially </w:t>
      </w:r>
      <w:r w:rsidRPr="00AC2860" w:rsidR="005173FD">
        <w:t xml:space="preserve">have </w:t>
      </w:r>
      <w:r w:rsidRPr="00AC2860">
        <w:t>Spain and other</w:t>
      </w:r>
      <w:r>
        <w:t xml:space="preserve"> destinations that we could look at.</w:t>
      </w:r>
    </w:p>
    <w:p w:rsidR="00AF7511" w:rsidP="00AF7511">
      <w:pPr>
        <w:pStyle w:val="Question"/>
        <w:numPr>
          <w:ilvl w:val="0"/>
          <w:numId w:val="0"/>
        </w:numPr>
        <w:ind w:left="794"/>
      </w:pPr>
      <w:r w:rsidRPr="00AC2860">
        <w:rPr>
          <w:b/>
        </w:rPr>
        <w:t>The Chair:</w:t>
      </w:r>
      <w:r>
        <w:t xml:space="preserve"> So that is a yes to registration and the Government’s proposals. What about you, Dr de Souza?</w:t>
      </w:r>
    </w:p>
    <w:p w:rsidR="00AF7511" w:rsidP="00AF7511">
      <w:pPr>
        <w:pStyle w:val="Answer"/>
        <w:rPr>
          <w:bCs/>
          <w:iCs/>
        </w:rPr>
      </w:pPr>
      <w:r>
        <w:rPr>
          <w:b/>
          <w:i/>
        </w:rPr>
        <w:t xml:space="preserve">Dr Tatiana Moreira de Souza: </w:t>
      </w:r>
      <w:r>
        <w:rPr>
          <w:bCs/>
          <w:iCs/>
        </w:rPr>
        <w:t xml:space="preserve">I would have to look in more detail at the Government’s proposals, but I agree with Professor Novelli. I would just like to highlight that, in our report, we have tables for every city that we looked at, which show very clearly the types of regulation that they have. Again, the identification of short-term rentals is extremely important in order not only that we understand the sector but to enforce regulations, be it to ensure quality or other issues that are related to having a hospitality sector. Registration—again, I would just highlight the fact that I do not know the details of the Government’s proposals—is a very good, positive way of being able at least to identify short-term rentals and to start enforcing more effectively. </w:t>
      </w:r>
    </w:p>
    <w:p w:rsidR="00AF7511" w:rsidP="00AF7511">
      <w:pPr>
        <w:pStyle w:val="Answer"/>
      </w:pPr>
      <w:r>
        <w:t>I would just like to highlight that the issue of data is, to a certain extent, a little more complex, because even though there might be more interest from platforms now and platforms might be keener—</w:t>
      </w:r>
    </w:p>
    <w:p w:rsidR="00AF7511" w:rsidP="00AF7511">
      <w:pPr>
        <w:pStyle w:val="Remark"/>
      </w:pPr>
      <w:r w:rsidRPr="00464B48">
        <w:rPr>
          <w:b/>
        </w:rPr>
        <w:t>The Chair:</w:t>
      </w:r>
      <w:r>
        <w:t xml:space="preserve"> </w:t>
      </w:r>
      <w:r w:rsidRPr="00464B48">
        <w:t xml:space="preserve">We have lost </w:t>
      </w:r>
      <w:r>
        <w:t>Dr de S</w:t>
      </w:r>
      <w:r w:rsidRPr="00464B48">
        <w:t xml:space="preserve">ouza. </w:t>
      </w:r>
      <w:r>
        <w:t>L</w:t>
      </w:r>
      <w:r w:rsidRPr="00464B48">
        <w:t>et us move on</w:t>
      </w:r>
      <w:r>
        <w:t xml:space="preserve"> and </w:t>
      </w:r>
      <w:r w:rsidRPr="00464B48">
        <w:t xml:space="preserve">see </w:t>
      </w:r>
      <w:r w:rsidR="00273D5D">
        <w:t xml:space="preserve">whether </w:t>
      </w:r>
      <w:r w:rsidRPr="00464B48">
        <w:t>we can get her back</w:t>
      </w:r>
      <w:r w:rsidR="00273D5D">
        <w:t xml:space="preserve"> later</w:t>
      </w:r>
      <w:r w:rsidRPr="00464B48">
        <w:t>.</w:t>
      </w:r>
    </w:p>
    <w:p w:rsidR="00AF7511" w:rsidP="00AF7511">
      <w:pPr>
        <w:pStyle w:val="Question"/>
      </w:pPr>
      <w:r w:rsidRPr="000474D9">
        <w:rPr>
          <w:b/>
        </w:rPr>
        <w:t>Lord Carrington of Fulham:</w:t>
      </w:r>
      <w:r>
        <w:t xml:space="preserve"> I guess my question is for the professor, because that is probably where we are at. The whole question of regulation is fine as far as that goes, and of course it will be centred on the large providers of rentals; it will be </w:t>
      </w:r>
      <w:r w:rsidRPr="00464B48">
        <w:t xml:space="preserve">very bureaucratic for </w:t>
      </w:r>
      <w:r>
        <w:t xml:space="preserve">somebody </w:t>
      </w:r>
      <w:r w:rsidRPr="00464B48">
        <w:t>who just occasionally rents out a room in a house</w:t>
      </w:r>
      <w:r>
        <w:t xml:space="preserve"> and who will not cope with it </w:t>
      </w:r>
      <w:r w:rsidRPr="00464B48">
        <w:t xml:space="preserve">very well </w:t>
      </w:r>
      <w:r>
        <w:t xml:space="preserve">and </w:t>
      </w:r>
      <w:r w:rsidRPr="00464B48">
        <w:t xml:space="preserve">in a cost effective manner. </w:t>
      </w:r>
      <w:r>
        <w:t xml:space="preserve">It will go only so far, </w:t>
      </w:r>
      <w:r w:rsidRPr="00464B48">
        <w:t xml:space="preserve">as I understand it, </w:t>
      </w:r>
      <w:r>
        <w:t xml:space="preserve">in </w:t>
      </w:r>
      <w:r w:rsidRPr="00464B48">
        <w:t xml:space="preserve">providing security as to whether a property is insured, whether it is up to the right standard, whether it has been maintained and so on. </w:t>
      </w:r>
    </w:p>
    <w:p w:rsidR="00AF7511" w:rsidP="00AF7511">
      <w:pPr>
        <w:pStyle w:val="Question"/>
        <w:numPr>
          <w:ilvl w:val="0"/>
          <w:numId w:val="0"/>
        </w:numPr>
        <w:ind w:left="794"/>
      </w:pPr>
      <w:r w:rsidRPr="00464B48">
        <w:t xml:space="preserve">To get back to the taxation issue, </w:t>
      </w:r>
      <w:r>
        <w:t>you</w:t>
      </w:r>
      <w:r w:rsidRPr="00464B48">
        <w:t xml:space="preserve"> would need a lot more data about how many nights the property was rented out for, and that would depend upon the platforms being prepared to share that granular data with the tax authorities as well as with regulators. I am not terribly convinced that all the platforms would see that as being their role, but even if they did, one of the characteristics of short</w:t>
      </w:r>
      <w:r>
        <w:t>-</w:t>
      </w:r>
      <w:r w:rsidRPr="00464B48">
        <w:t xml:space="preserve">term rentals, and indeed holiday rentals, is that it becomes a maturing market </w:t>
      </w:r>
      <w:r>
        <w:t>fairly</w:t>
      </w:r>
      <w:r w:rsidRPr="00464B48">
        <w:t xml:space="preserve"> quickly</w:t>
      </w:r>
      <w:r>
        <w:t>.</w:t>
      </w:r>
      <w:r w:rsidRPr="00464B48">
        <w:t xml:space="preserve"> </w:t>
      </w:r>
    </w:p>
    <w:p w:rsidR="00AF7511" w:rsidP="00AF7511">
      <w:pPr>
        <w:pStyle w:val="Question"/>
        <w:numPr>
          <w:ilvl w:val="0"/>
          <w:numId w:val="0"/>
        </w:numPr>
        <w:ind w:left="794"/>
      </w:pPr>
      <w:r w:rsidRPr="00464B48">
        <w:t>I have friends</w:t>
      </w:r>
      <w:r>
        <w:t xml:space="preserve"> </w:t>
      </w:r>
      <w:r w:rsidRPr="00464B48">
        <w:t>who, for instance, rent out properties</w:t>
      </w:r>
      <w:r w:rsidR="009E3F20">
        <w:t xml:space="preserve">; </w:t>
      </w:r>
      <w:r>
        <w:t>I do not myself</w:t>
      </w:r>
      <w:r w:rsidR="009E3F20">
        <w:t>,</w:t>
      </w:r>
      <w:r>
        <w:t xml:space="preserve"> and I do </w:t>
      </w:r>
      <w:r w:rsidRPr="00464B48">
        <w:t xml:space="preserve">not own any properties </w:t>
      </w:r>
      <w:r>
        <w:t>other than</w:t>
      </w:r>
      <w:r w:rsidRPr="00464B48">
        <w:t xml:space="preserve"> the one I live in</w:t>
      </w:r>
      <w:r>
        <w:t>. T</w:t>
      </w:r>
      <w:r w:rsidRPr="00464B48">
        <w:t>hey get a certain amount of their business from platforms</w:t>
      </w:r>
      <w:r>
        <w:t>—</w:t>
      </w:r>
      <w:r w:rsidRPr="00464B48">
        <w:t>and all variety of platforms</w:t>
      </w:r>
      <w:r>
        <w:t>,</w:t>
      </w:r>
      <w:r w:rsidRPr="00464B48">
        <w:t xml:space="preserve"> because they tend to have multiple listings</w:t>
      </w:r>
      <w:r w:rsidR="009E3F20">
        <w:t>,</w:t>
      </w:r>
      <w:r w:rsidRPr="00464B48">
        <w:t xml:space="preserve"> so they </w:t>
      </w:r>
      <w:r>
        <w:t xml:space="preserve">will </w:t>
      </w:r>
      <w:r w:rsidRPr="00464B48">
        <w:t>get some from Airbnb</w:t>
      </w:r>
      <w:r>
        <w:t xml:space="preserve">, </w:t>
      </w:r>
      <w:r w:rsidRPr="00464B48">
        <w:t>some from</w:t>
      </w:r>
      <w:r>
        <w:t xml:space="preserve"> </w:t>
      </w:r>
      <w:r w:rsidRPr="00464B48">
        <w:t xml:space="preserve">Bookings.com and some from specific rental platforms for the type of property that they are </w:t>
      </w:r>
      <w:r>
        <w:t>lett</w:t>
      </w:r>
      <w:r w:rsidRPr="00464B48">
        <w:t>ing</w:t>
      </w:r>
      <w:r w:rsidR="00E12EB1">
        <w:t>. B</w:t>
      </w:r>
      <w:r w:rsidRPr="00464B48">
        <w:t>ut</w:t>
      </w:r>
      <w:r w:rsidR="00E12EB1">
        <w:t xml:space="preserve">, </w:t>
      </w:r>
      <w:r w:rsidRPr="00464B48">
        <w:t>actually</w:t>
      </w:r>
      <w:r w:rsidR="00E12EB1">
        <w:t>,</w:t>
      </w:r>
      <w:r w:rsidRPr="00464B48">
        <w:t xml:space="preserve"> the majority of </w:t>
      </w:r>
      <w:r w:rsidRPr="00464B48">
        <w:t xml:space="preserve">their rentals these days come from repeat bookings, which coming direct to them from people who have been there before, and indeed </w:t>
      </w:r>
      <w:r w:rsidR="006271E1">
        <w:t>by</w:t>
      </w:r>
      <w:r w:rsidRPr="00464B48">
        <w:t xml:space="preserve"> word of mouth from friends of people who </w:t>
      </w:r>
      <w:r>
        <w:t>do repeat bookings and who say, “This is a very nice place to stay. Why don’t you try it?”—in which case the owners of the property do not pay fees to the platforms, and the number of days for which they have rented out the property become subject to their honesty in reporting it to the tax man.</w:t>
      </w:r>
    </w:p>
    <w:p w:rsidR="00AF7511" w:rsidP="00AF7511">
      <w:pPr>
        <w:pStyle w:val="QuestionCont"/>
      </w:pPr>
      <w:r w:rsidRPr="00464B48">
        <w:t xml:space="preserve">We are in danger of setting up a whole </w:t>
      </w:r>
      <w:r>
        <w:t xml:space="preserve">regulation and a whole </w:t>
      </w:r>
      <w:r w:rsidRPr="00464B48">
        <w:t xml:space="preserve">structure that will only catch the people who honestly report what is going on. We are not going to have a structure that </w:t>
      </w:r>
      <w:r>
        <w:t>will</w:t>
      </w:r>
      <w:r w:rsidRPr="00464B48">
        <w:t xml:space="preserve"> cope with the people who are doing it on an occasional basis or people who are deliberately ensuring that they cannot be traced by the authorities because if they are traced by the authorities they will end up </w:t>
      </w:r>
      <w:r>
        <w:t xml:space="preserve">paying </w:t>
      </w:r>
      <w:r w:rsidRPr="00464B48">
        <w:t>tax</w:t>
      </w:r>
      <w:r>
        <w:t xml:space="preserve">, which they do not want to do. </w:t>
      </w:r>
      <w:r w:rsidRPr="00464B48">
        <w:t>How do you get around that sort of problem?</w:t>
      </w:r>
    </w:p>
    <w:p w:rsidR="00AF7511" w:rsidP="00AF7511">
      <w:pPr>
        <w:pStyle w:val="Answer"/>
      </w:pPr>
      <w:r>
        <w:rPr>
          <w:b/>
          <w:i/>
        </w:rPr>
        <w:t xml:space="preserve">Professor Marina Novelli: </w:t>
      </w:r>
      <w:r>
        <w:t xml:space="preserve">It is certainly a complex issue. I do not claim to be a </w:t>
      </w:r>
      <w:r w:rsidR="00C969D0">
        <w:t>tax</w:t>
      </w:r>
      <w:r>
        <w:t xml:space="preserve"> expert, so forgive me if I cannot be as detailed as you would wish me to be from a taxation perspective. </w:t>
      </w:r>
    </w:p>
    <w:p w:rsidR="00AF7511" w:rsidP="00AF7511">
      <w:pPr>
        <w:pStyle w:val="Answer"/>
      </w:pPr>
      <w:r>
        <w:t>Certainly you</w:t>
      </w:r>
      <w:r w:rsidRPr="00464B48">
        <w:t xml:space="preserve"> are entering </w:t>
      </w:r>
      <w:r>
        <w:t>the</w:t>
      </w:r>
      <w:r w:rsidRPr="00464B48">
        <w:t xml:space="preserve"> domain of potential tax evasion</w:t>
      </w:r>
      <w:r>
        <w:t xml:space="preserve"> if you are o</w:t>
      </w:r>
      <w:r w:rsidRPr="00464B48">
        <w:t>perating in a business</w:t>
      </w:r>
      <w:r>
        <w:t xml:space="preserve">, which in this case </w:t>
      </w:r>
      <w:r w:rsidRPr="00464B48">
        <w:t xml:space="preserve">happens to be tourism </w:t>
      </w:r>
      <w:r>
        <w:t>but</w:t>
      </w:r>
      <w:r w:rsidRPr="00464B48">
        <w:t xml:space="preserve"> could be any small business</w:t>
      </w:r>
      <w:r>
        <w:t>,</w:t>
      </w:r>
      <w:r w:rsidRPr="00464B48">
        <w:t xml:space="preserve"> that you may want to run across the country and </w:t>
      </w:r>
      <w:r>
        <w:t xml:space="preserve">are deciding </w:t>
      </w:r>
      <w:r w:rsidRPr="00464B48">
        <w:t xml:space="preserve">how much of that you declare versus how much you are forced </w:t>
      </w:r>
      <w:r>
        <w:t xml:space="preserve">to declare. </w:t>
      </w:r>
    </w:p>
    <w:p w:rsidR="00AF7511" w:rsidP="00AF7511">
      <w:pPr>
        <w:pStyle w:val="Answer"/>
      </w:pPr>
      <w:r w:rsidRPr="00464B48">
        <w:t xml:space="preserve">I </w:t>
      </w:r>
      <w:r>
        <w:t xml:space="preserve">would </w:t>
      </w:r>
      <w:r w:rsidRPr="00464B48">
        <w:t>probably need to think about this in a bit more detail</w:t>
      </w:r>
      <w:r>
        <w:t>, but t</w:t>
      </w:r>
      <w:r w:rsidRPr="00464B48">
        <w:t>o answer your question in short, first</w:t>
      </w:r>
      <w:r>
        <w:t xml:space="preserve"> of all</w:t>
      </w:r>
      <w:r w:rsidRPr="00464B48">
        <w:t xml:space="preserve"> there is an element of willingness </w:t>
      </w:r>
      <w:r>
        <w:t>on the part of</w:t>
      </w:r>
      <w:r w:rsidRPr="00464B48">
        <w:t xml:space="preserve"> different players to collaborate and </w:t>
      </w:r>
      <w:r>
        <w:t>to co-op</w:t>
      </w:r>
      <w:r w:rsidRPr="00464B48">
        <w:t xml:space="preserve">erate with government. There is </w:t>
      </w:r>
      <w:r>
        <w:t xml:space="preserve">obviously </w:t>
      </w:r>
      <w:r w:rsidRPr="00464B48">
        <w:t xml:space="preserve">an element of registration </w:t>
      </w:r>
      <w:r w:rsidR="001F2F52">
        <w:t xml:space="preserve">that exist </w:t>
      </w:r>
      <w:r w:rsidRPr="00464B48">
        <w:t>where</w:t>
      </w:r>
      <w:r>
        <w:t xml:space="preserve">by, </w:t>
      </w:r>
      <w:r w:rsidRPr="00464B48">
        <w:t xml:space="preserve">if a property is rented through a platform such as </w:t>
      </w:r>
      <w:r>
        <w:t>B</w:t>
      </w:r>
      <w:r w:rsidRPr="00464B48">
        <w:t>ooking.com, that information is available in the system</w:t>
      </w:r>
      <w:r>
        <w:t>,</w:t>
      </w:r>
      <w:r w:rsidRPr="00464B48">
        <w:t xml:space="preserve"> so</w:t>
      </w:r>
      <w:r>
        <w:t xml:space="preserve"> I suppose it would be a matter of negotiating </w:t>
      </w:r>
      <w:r w:rsidRPr="00464B48">
        <w:t xml:space="preserve">a reporting system and of course implementing a layer of </w:t>
      </w:r>
      <w:r>
        <w:t>monitoring and</w:t>
      </w:r>
      <w:r w:rsidRPr="00464B48">
        <w:t xml:space="preserve"> evaluation </w:t>
      </w:r>
      <w:r>
        <w:t>through the kind of</w:t>
      </w:r>
      <w:r w:rsidRPr="00464B48">
        <w:t xml:space="preserve"> cross</w:t>
      </w:r>
      <w:r>
        <w:t>-</w:t>
      </w:r>
      <w:r w:rsidRPr="00464B48">
        <w:t>party collaboration that these kind</w:t>
      </w:r>
      <w:r>
        <w:t>s</w:t>
      </w:r>
      <w:r w:rsidRPr="00464B48">
        <w:t xml:space="preserve"> of regulation may require.</w:t>
      </w:r>
    </w:p>
    <w:p w:rsidR="00AF7511" w:rsidP="00AF7511">
      <w:pPr>
        <w:pStyle w:val="Answer"/>
      </w:pPr>
      <w:r>
        <w:t>On the other hand, for individual</w:t>
      </w:r>
      <w:r w:rsidR="002C7D50">
        <w:t xml:space="preserve"> operation</w:t>
      </w:r>
      <w:r>
        <w:t>, w</w:t>
      </w:r>
      <w:r w:rsidRPr="00464B48">
        <w:t xml:space="preserve">hether </w:t>
      </w:r>
      <w:r>
        <w:t>the letting</w:t>
      </w:r>
      <w:r w:rsidRPr="00464B48">
        <w:t xml:space="preserve"> is done on an occasional basis </w:t>
      </w:r>
      <w:r>
        <w:t>or</w:t>
      </w:r>
      <w:r w:rsidRPr="00464B48">
        <w:t xml:space="preserve"> on </w:t>
      </w:r>
      <w:r>
        <w:t>a</w:t>
      </w:r>
      <w:r w:rsidRPr="00464B48">
        <w:t xml:space="preserve"> more commercial basis</w:t>
      </w:r>
      <w:r>
        <w:t>,</w:t>
      </w:r>
      <w:r w:rsidRPr="00464B48">
        <w:t xml:space="preserve"> I suppose there is an element of enforcement </w:t>
      </w:r>
      <w:r>
        <w:t>by</w:t>
      </w:r>
      <w:r w:rsidRPr="00464B48">
        <w:t xml:space="preserve"> the tax authorities whereby</w:t>
      </w:r>
      <w:r>
        <w:t xml:space="preserve"> </w:t>
      </w:r>
      <w:r w:rsidRPr="00464B48">
        <w:t>it would be a matter of understanding how this would work as it would work in any other small business management</w:t>
      </w:r>
      <w:r w:rsidR="002C7D50">
        <w:t>,</w:t>
      </w:r>
      <w:r w:rsidRPr="00464B48">
        <w:t xml:space="preserve"> versus the responsibility of the individuals </w:t>
      </w:r>
      <w:r>
        <w:t xml:space="preserve">to know </w:t>
      </w:r>
      <w:r w:rsidRPr="00464B48">
        <w:t>that if you are operating outside a specific set of rules</w:t>
      </w:r>
      <w:r>
        <w:t>,</w:t>
      </w:r>
      <w:r w:rsidRPr="00464B48">
        <w:t xml:space="preserve"> you could be liable to sanctions</w:t>
      </w:r>
      <w:r>
        <w:t>.</w:t>
      </w:r>
    </w:p>
    <w:p w:rsidR="00AF7511" w:rsidP="00AF7511">
      <w:pPr>
        <w:pStyle w:val="Answer"/>
      </w:pPr>
      <w:r>
        <w:t>In</w:t>
      </w:r>
      <w:r w:rsidRPr="00464B48">
        <w:t xml:space="preserve"> any business</w:t>
      </w:r>
      <w:r>
        <w:t>,</w:t>
      </w:r>
      <w:r w:rsidRPr="00464B48">
        <w:t xml:space="preserve"> if you evade tax or go beyond the rules </w:t>
      </w:r>
      <w:r>
        <w:t>and</w:t>
      </w:r>
      <w:r w:rsidRPr="00464B48">
        <w:t xml:space="preserve"> you are caught</w:t>
      </w:r>
      <w:r>
        <w:t xml:space="preserve">, you are caught. If you are not </w:t>
      </w:r>
      <w:r w:rsidRPr="00464B48">
        <w:t>caught, you get</w:t>
      </w:r>
      <w:r>
        <w:t xml:space="preserve"> </w:t>
      </w:r>
      <w:r w:rsidRPr="00464B48">
        <w:t>away with it</w:t>
      </w:r>
      <w:r>
        <w:t xml:space="preserve">. </w:t>
      </w:r>
      <w:r w:rsidR="002C7D50">
        <w:t>And although i</w:t>
      </w:r>
      <w:r>
        <w:t>t</w:t>
      </w:r>
      <w:r w:rsidRPr="00464B48">
        <w:t xml:space="preserve"> would not be my inclination to encourage th</w:t>
      </w:r>
      <w:r>
        <w:t xml:space="preserve">at, </w:t>
      </w:r>
      <w:r w:rsidRPr="00464B48">
        <w:t xml:space="preserve">we also need to take stock of the fact that we are talking about </w:t>
      </w:r>
      <w:r>
        <w:t xml:space="preserve">a </w:t>
      </w:r>
      <w:r w:rsidRPr="00464B48">
        <w:t>small and medium</w:t>
      </w:r>
      <w:r>
        <w:t>-sized</w:t>
      </w:r>
      <w:r w:rsidRPr="00464B48">
        <w:t xml:space="preserve"> enterprise approach </w:t>
      </w:r>
      <w:r w:rsidR="001316C2">
        <w:t>to</w:t>
      </w:r>
      <w:r w:rsidRPr="00464B48">
        <w:t xml:space="preserve"> the way the sector is run</w:t>
      </w:r>
      <w:r>
        <w:t>.</w:t>
      </w:r>
    </w:p>
    <w:p w:rsidR="00AF7511" w:rsidP="00AF7511">
      <w:pPr>
        <w:pStyle w:val="Answer"/>
      </w:pPr>
      <w:r>
        <w:t xml:space="preserve">It should become a multi-party conversation on how </w:t>
      </w:r>
      <w:r w:rsidRPr="00464B48">
        <w:t>registration and regulation</w:t>
      </w:r>
      <w:r>
        <w:t xml:space="preserve">, </w:t>
      </w:r>
      <w:r>
        <w:t xml:space="preserve">because </w:t>
      </w:r>
      <w:r w:rsidRPr="00464B48">
        <w:t>I think we are mixing the two terminologies here</w:t>
      </w:r>
      <w:r>
        <w:t>. R</w:t>
      </w:r>
      <w:r w:rsidRPr="00464B48">
        <w:t xml:space="preserve">egistration is only part of the regulation and only one step. What follows </w:t>
      </w:r>
      <w:r w:rsidRPr="00464B48">
        <w:t>after that</w:t>
      </w:r>
      <w:r w:rsidR="001316C2">
        <w:t>—</w:t>
      </w:r>
      <w:r w:rsidRPr="00464B48">
        <w:t xml:space="preserve">whether it is a limit on </w:t>
      </w:r>
      <w:r>
        <w:t xml:space="preserve">the number of </w:t>
      </w:r>
      <w:r w:rsidRPr="00464B48">
        <w:t>days, a quota system on investment and all these other things</w:t>
      </w:r>
      <w:r w:rsidR="001316C2">
        <w:t>—</w:t>
      </w:r>
      <w:r>
        <w:t xml:space="preserve">are all aspect that </w:t>
      </w:r>
      <w:r>
        <w:t>need</w:t>
      </w:r>
      <w:r w:rsidRPr="00464B48">
        <w:t xml:space="preserve"> to be determined in due course </w:t>
      </w:r>
      <w:r>
        <w:t>as</w:t>
      </w:r>
      <w:r w:rsidRPr="00464B48">
        <w:t xml:space="preserve"> the conversation </w:t>
      </w:r>
      <w:r>
        <w:t xml:space="preserve">that we </w:t>
      </w:r>
      <w:r w:rsidRPr="00464B48">
        <w:t>have to have as multi</w:t>
      </w:r>
      <w:r>
        <w:t>-</w:t>
      </w:r>
      <w:r w:rsidRPr="00464B48">
        <w:t xml:space="preserve">party players </w:t>
      </w:r>
      <w:r>
        <w:t>evolves.</w:t>
      </w:r>
    </w:p>
    <w:p w:rsidR="00AF7511" w:rsidP="00AF7511">
      <w:pPr>
        <w:pStyle w:val="Question"/>
      </w:pPr>
      <w:r w:rsidRPr="00DF0ABF">
        <w:rPr>
          <w:b/>
        </w:rPr>
        <w:t>Lord Carrington of Fulham:</w:t>
      </w:r>
      <w:r>
        <w:t xml:space="preserve"> I have a question about the other side of the coin. As </w:t>
      </w:r>
      <w:r w:rsidR="004B0DC9">
        <w:t xml:space="preserve">I </w:t>
      </w:r>
      <w:r w:rsidRPr="00464B48">
        <w:t xml:space="preserve">understand it, Airbnb is an American company. It is registered in the states. It is therefore subject to </w:t>
      </w:r>
      <w:r>
        <w:t>US</w:t>
      </w:r>
      <w:r w:rsidRPr="00464B48">
        <w:t xml:space="preserve"> regulation and </w:t>
      </w:r>
      <w:r>
        <w:t>US</w:t>
      </w:r>
      <w:r w:rsidRPr="00464B48">
        <w:t xml:space="preserve"> tax</w:t>
      </w:r>
      <w:r>
        <w:t xml:space="preserve">ation </w:t>
      </w:r>
      <w:r w:rsidRPr="00464B48">
        <w:t>policies. There ha</w:t>
      </w:r>
      <w:r>
        <w:t>ve</w:t>
      </w:r>
      <w:r w:rsidRPr="00464B48">
        <w:t xml:space="preserve"> been a lot of problems in trying to tax American corporations operating on the </w:t>
      </w:r>
      <w:r>
        <w:t>i</w:t>
      </w:r>
      <w:r w:rsidRPr="00464B48">
        <w:t>nternet</w:t>
      </w:r>
      <w:r>
        <w:t>—</w:t>
      </w:r>
      <w:r w:rsidRPr="00464B48">
        <w:t>Facebook, to name but one, but also Amazon</w:t>
      </w:r>
      <w:r>
        <w:t>, and so on</w:t>
      </w:r>
      <w:r w:rsidRPr="00464B48">
        <w:t xml:space="preserve">. I do not know about </w:t>
      </w:r>
      <w:r>
        <w:t>Airbnb</w:t>
      </w:r>
      <w:r w:rsidRPr="00464B48">
        <w:t>'s taxations arrangements</w:t>
      </w:r>
      <w:r>
        <w:t>,</w:t>
      </w:r>
      <w:r w:rsidRPr="00464B48">
        <w:t xml:space="preserve"> but I suspect that they are </w:t>
      </w:r>
      <w:r>
        <w:t xml:space="preserve">fairly </w:t>
      </w:r>
      <w:r w:rsidRPr="00464B48">
        <w:t xml:space="preserve">similar to the other big </w:t>
      </w:r>
      <w:r>
        <w:t>internet</w:t>
      </w:r>
      <w:r w:rsidRPr="00464B48">
        <w:t xml:space="preserve"> companies</w:t>
      </w:r>
      <w:r w:rsidR="00D6406B">
        <w:t>’</w:t>
      </w:r>
      <w:r w:rsidRPr="00464B48">
        <w:t xml:space="preserve">. </w:t>
      </w:r>
    </w:p>
    <w:p w:rsidR="00AF7511" w:rsidRPr="00464B48" w:rsidP="00AF7511">
      <w:pPr>
        <w:pStyle w:val="Question"/>
        <w:numPr>
          <w:ilvl w:val="0"/>
          <w:numId w:val="0"/>
        </w:numPr>
        <w:ind w:left="794"/>
      </w:pPr>
      <w:r w:rsidRPr="00464B48">
        <w:t xml:space="preserve">Airbnb obviously has income coming in </w:t>
      </w:r>
      <w:r w:rsidR="00E61636">
        <w:t>that</w:t>
      </w:r>
      <w:r w:rsidRPr="00464B48">
        <w:t xml:space="preserve"> it probably does not claim as being UK income;</w:t>
      </w:r>
      <w:r>
        <w:t xml:space="preserve"> it</w:t>
      </w:r>
      <w:r w:rsidRPr="00464B48">
        <w:t xml:space="preserve"> probably claims</w:t>
      </w:r>
      <w:r w:rsidR="002F3522">
        <w:t xml:space="preserve"> </w:t>
      </w:r>
      <w:r w:rsidR="00E61636">
        <w:t>that it is</w:t>
      </w:r>
      <w:r w:rsidR="002F3522">
        <w:t xml:space="preserve">, for instance, </w:t>
      </w:r>
      <w:r>
        <w:t xml:space="preserve">from its UK rentals and is probably </w:t>
      </w:r>
      <w:r w:rsidRPr="00464B48">
        <w:t xml:space="preserve">registered in Dublin or Luxembourg for the purposes. How </w:t>
      </w:r>
      <w:r>
        <w:t>co-operative</w:t>
      </w:r>
      <w:r w:rsidRPr="00464B48">
        <w:t xml:space="preserve"> </w:t>
      </w:r>
      <w:r>
        <w:t xml:space="preserve">will </w:t>
      </w:r>
      <w:r w:rsidRPr="00464B48">
        <w:t xml:space="preserve">Airbnb and the other operators be </w:t>
      </w:r>
      <w:r>
        <w:t xml:space="preserve">in </w:t>
      </w:r>
      <w:r w:rsidRPr="00464B48">
        <w:t xml:space="preserve">providing data to the UK authorities that would enable those authorities to tax people renting out their properties but that would also allow the UK authorities to form a case for greater taxation of Airbnb? </w:t>
      </w:r>
    </w:p>
    <w:p w:rsidR="00AF7511" w:rsidRPr="00464B48" w:rsidP="00AF7511">
      <w:pPr>
        <w:pStyle w:val="Remark"/>
      </w:pPr>
      <w:r w:rsidRPr="00464B48">
        <w:t>I am just deeply suspicious of these companies. I think they are</w:t>
      </w:r>
      <w:r>
        <w:t xml:space="preserve"> </w:t>
      </w:r>
      <w:r w:rsidRPr="00464B48">
        <w:t xml:space="preserve">pretending to </w:t>
      </w:r>
      <w:r>
        <w:t>co-operate,</w:t>
      </w:r>
      <w:r w:rsidRPr="00464B48">
        <w:t xml:space="preserve"> but I suspect the reality is that their </w:t>
      </w:r>
      <w:r>
        <w:t>co-operation</w:t>
      </w:r>
      <w:r w:rsidRPr="00464B48">
        <w:t xml:space="preserve"> will just </w:t>
      </w:r>
      <w:r w:rsidRPr="00464B48" w:rsidR="00E61636">
        <w:t xml:space="preserve">go </w:t>
      </w:r>
      <w:r w:rsidRPr="00464B48">
        <w:t>so far until it starts to hit them on the bottom line.</w:t>
      </w:r>
    </w:p>
    <w:p w:rsidR="00AF7511" w:rsidP="00AF7511">
      <w:pPr>
        <w:pStyle w:val="Answer"/>
      </w:pPr>
      <w:r>
        <w:rPr>
          <w:b/>
          <w:i/>
        </w:rPr>
        <w:t xml:space="preserve">Professor Marina Novelli: </w:t>
      </w:r>
      <w:r w:rsidRPr="002D19BE">
        <w:rPr>
          <w:bCs/>
          <w:iCs/>
        </w:rPr>
        <w:t>First, w</w:t>
      </w:r>
      <w:r w:rsidRPr="002D19BE">
        <w:rPr>
          <w:bCs/>
        </w:rPr>
        <w:t>e</w:t>
      </w:r>
      <w:r w:rsidRPr="00464B48">
        <w:t xml:space="preserve"> need to </w:t>
      </w:r>
      <w:r w:rsidR="0046023B">
        <w:t>make a differentiation</w:t>
      </w:r>
      <w:r w:rsidRPr="00464B48" w:rsidR="0046023B">
        <w:t xml:space="preserve"> </w:t>
      </w:r>
      <w:r w:rsidRPr="00464B48">
        <w:t>here.</w:t>
      </w:r>
      <w:r>
        <w:t xml:space="preserve"> We are trying to regulate the way </w:t>
      </w:r>
      <w:r w:rsidR="004E1D16">
        <w:t xml:space="preserve">in which </w:t>
      </w:r>
      <w:r>
        <w:t>the short-term let</w:t>
      </w:r>
      <w:r w:rsidR="002C7D50">
        <w:t>s</w:t>
      </w:r>
      <w:r>
        <w:t xml:space="preserve"> market is operating in the UK and whether that is the way forward. </w:t>
      </w:r>
      <w:r w:rsidRPr="00464B48">
        <w:t>The way that corporations such as Facebook, Airbnb or any of the others that you are referring to are taxed on a national level can be related to the conversation</w:t>
      </w:r>
      <w:r>
        <w:t xml:space="preserve"> about their </w:t>
      </w:r>
      <w:r w:rsidRPr="00464B48">
        <w:t>interests in having a transparent operation</w:t>
      </w:r>
      <w:r>
        <w:t>, as you r</w:t>
      </w:r>
      <w:r w:rsidRPr="00464B48">
        <w:t>ightly highlighted</w:t>
      </w:r>
      <w:r>
        <w:t>.</w:t>
      </w:r>
      <w:r w:rsidRPr="00464B48">
        <w:t xml:space="preserve"> Without necessarily pointing the finger at </w:t>
      </w:r>
      <w:r>
        <w:t>Airbnb</w:t>
      </w:r>
      <w:r w:rsidRPr="00464B48">
        <w:t xml:space="preserve">, </w:t>
      </w:r>
      <w:r>
        <w:t>a corporation op</w:t>
      </w:r>
      <w:r w:rsidRPr="00464B48">
        <w:t>erating in any national</w:t>
      </w:r>
      <w:r>
        <w:t xml:space="preserve">, </w:t>
      </w:r>
      <w:r w:rsidRPr="00464B48">
        <w:t>socio</w:t>
      </w:r>
      <w:r>
        <w:t>-</w:t>
      </w:r>
      <w:r w:rsidRPr="00464B48">
        <w:t xml:space="preserve">political </w:t>
      </w:r>
      <w:r>
        <w:t>and</w:t>
      </w:r>
      <w:r w:rsidRPr="00464B48">
        <w:t xml:space="preserve"> regulatory system will need to comply with the regulation </w:t>
      </w:r>
      <w:r>
        <w:t>which</w:t>
      </w:r>
      <w:r w:rsidRPr="00464B48">
        <w:t xml:space="preserve"> that country has put in place.</w:t>
      </w:r>
      <w:r>
        <w:t xml:space="preserve"> </w:t>
      </w:r>
    </w:p>
    <w:p w:rsidR="00AF7511" w:rsidP="00AF7511">
      <w:pPr>
        <w:pStyle w:val="Answer"/>
      </w:pPr>
      <w:r>
        <w:t xml:space="preserve">That might be a naive answer on my part, but we </w:t>
      </w:r>
      <w:r w:rsidRPr="00464B48">
        <w:t xml:space="preserve">need to differentiate between the commercial interests </w:t>
      </w:r>
      <w:r>
        <w:t>of</w:t>
      </w:r>
      <w:r w:rsidRPr="00464B48">
        <w:t xml:space="preserve"> an organisation such as Airbnb, </w:t>
      </w:r>
      <w:r>
        <w:t>B</w:t>
      </w:r>
      <w:r w:rsidRPr="00464B48">
        <w:t xml:space="preserve">ooking.com or TripAdvisor </w:t>
      </w:r>
      <w:r>
        <w:t>that may have to share</w:t>
      </w:r>
      <w:r w:rsidRPr="00464B48">
        <w:t xml:space="preserve"> </w:t>
      </w:r>
      <w:r w:rsidR="0046023B">
        <w:t>their</w:t>
      </w:r>
      <w:r w:rsidRPr="00464B48" w:rsidR="0046023B">
        <w:t xml:space="preserve"> </w:t>
      </w:r>
      <w:r w:rsidRPr="00464B48">
        <w:t>data and the fact that i</w:t>
      </w:r>
      <w:r>
        <w:t xml:space="preserve">f </w:t>
      </w:r>
      <w:r w:rsidRPr="00464B48">
        <w:t>regulation</w:t>
      </w:r>
      <w:r w:rsidRPr="000C3F97">
        <w:t xml:space="preserve"> </w:t>
      </w:r>
      <w:r>
        <w:t xml:space="preserve">has been implemented </w:t>
      </w:r>
      <w:r w:rsidRPr="00464B48">
        <w:t>in other countries</w:t>
      </w:r>
      <w:r>
        <w:t xml:space="preserve">, the </w:t>
      </w:r>
      <w:r w:rsidRPr="00464B48">
        <w:t xml:space="preserve">data on registration has been shared by </w:t>
      </w:r>
      <w:r>
        <w:t>those</w:t>
      </w:r>
      <w:r w:rsidRPr="00464B48">
        <w:t xml:space="preserve"> organisations</w:t>
      </w:r>
      <w:r>
        <w:t xml:space="preserve">. We </w:t>
      </w:r>
      <w:r w:rsidRPr="00464B48">
        <w:t xml:space="preserve">need to appreciate that that is </w:t>
      </w:r>
      <w:r w:rsidR="00EE585C">
        <w:t xml:space="preserve">the situation </w:t>
      </w:r>
      <w:r w:rsidRPr="00464B48">
        <w:t>we are</w:t>
      </w:r>
      <w:r w:rsidR="00EE585C">
        <w:t xml:space="preserve"> in</w:t>
      </w:r>
      <w:r w:rsidRPr="00464B48">
        <w:t xml:space="preserve">. </w:t>
      </w:r>
    </w:p>
    <w:p w:rsidR="00AF7511" w:rsidP="00AF7511">
      <w:pPr>
        <w:pStyle w:val="Answer"/>
      </w:pPr>
      <w:r w:rsidRPr="00464B48">
        <w:t xml:space="preserve">So I suppose you are right to be </w:t>
      </w:r>
      <w:r w:rsidR="0046023B">
        <w:t xml:space="preserve">potentially </w:t>
      </w:r>
      <w:r w:rsidRPr="00464B48">
        <w:t>suspicious about why this push may come from such organisation</w:t>
      </w:r>
      <w:r>
        <w:t>s,</w:t>
      </w:r>
      <w:r w:rsidRPr="00464B48">
        <w:t xml:space="preserve"> but the reality is that the regulatory system that we are discussing here is actually multifaceted and addresses particularly those who operate in the UK. It could also be a foreign investor</w:t>
      </w:r>
      <w:r>
        <w:t xml:space="preserve"> in commercial housing</w:t>
      </w:r>
      <w:r w:rsidR="0046023B">
        <w:t>, who may have a</w:t>
      </w:r>
      <w:r>
        <w:t xml:space="preserve"> stock </w:t>
      </w:r>
      <w:r w:rsidR="0046023B">
        <w:t xml:space="preserve">of propertied </w:t>
      </w:r>
      <w:r>
        <w:t xml:space="preserve">in the middle of London who uses that </w:t>
      </w:r>
      <w:r w:rsidR="00135A86">
        <w:t xml:space="preserve">stock </w:t>
      </w:r>
      <w:r>
        <w:t xml:space="preserve">as an Airbnb or Booking.com property. </w:t>
      </w:r>
    </w:p>
    <w:p w:rsidR="00AF7511" w:rsidRPr="00464B48" w:rsidP="00AF7511">
      <w:pPr>
        <w:pStyle w:val="Answer"/>
      </w:pPr>
      <w:r>
        <w:t xml:space="preserve">It is how we </w:t>
      </w:r>
      <w:r w:rsidRPr="00464B48">
        <w:t xml:space="preserve">operate </w:t>
      </w:r>
      <w:r>
        <w:t>with regard to a</w:t>
      </w:r>
      <w:r w:rsidRPr="00464B48">
        <w:t xml:space="preserve"> specific commercial property or short let</w:t>
      </w:r>
      <w:r w:rsidR="0046023B">
        <w:t>s</w:t>
      </w:r>
      <w:r w:rsidRPr="00464B48">
        <w:t xml:space="preserve"> in some</w:t>
      </w:r>
      <w:r>
        <w:t>body’</w:t>
      </w:r>
      <w:r w:rsidRPr="00464B48">
        <w:t xml:space="preserve">s house that we need to concentrate </w:t>
      </w:r>
      <w:r>
        <w:t>on, in my humble opinion, because, at the end of the day, although we need the e</w:t>
      </w:r>
      <w:r w:rsidRPr="00464B48">
        <w:t xml:space="preserve">ntire </w:t>
      </w:r>
      <w:r w:rsidRPr="00464B48">
        <w:t xml:space="preserve">system </w:t>
      </w:r>
      <w:r>
        <w:t>to be on</w:t>
      </w:r>
      <w:r w:rsidRPr="00464B48">
        <w:t xml:space="preserve"> the radar, we need to start by addressing the issues that we have identified as the major challenges that we are facing.</w:t>
      </w:r>
    </w:p>
    <w:p w:rsidR="00AF7511" w:rsidP="00AF7511">
      <w:pPr>
        <w:pStyle w:val="Answer"/>
      </w:pPr>
      <w:r>
        <w:t>Since t</w:t>
      </w:r>
      <w:r w:rsidRPr="00464B48">
        <w:t>hose organisations have offered an interest</w:t>
      </w:r>
      <w:r>
        <w:t xml:space="preserve"> in collaborating</w:t>
      </w:r>
      <w:r w:rsidRPr="00464B48">
        <w:t>,</w:t>
      </w:r>
      <w:r>
        <w:t xml:space="preserve"> </w:t>
      </w:r>
      <w:r w:rsidRPr="00464B48">
        <w:t>I would be inclined to say, “</w:t>
      </w:r>
      <w:r>
        <w:t>O</w:t>
      </w:r>
      <w:r w:rsidRPr="00464B48">
        <w:t>kay. You</w:t>
      </w:r>
      <w:r>
        <w:t>’ve</w:t>
      </w:r>
      <w:r w:rsidRPr="00464B48">
        <w:t xml:space="preserve"> said </w:t>
      </w:r>
      <w:r>
        <w:t xml:space="preserve">that </w:t>
      </w:r>
      <w:r w:rsidRPr="00464B48">
        <w:t xml:space="preserve">you're supporting us in </w:t>
      </w:r>
      <w:r>
        <w:t>this. Are you going to do that?” There is evidence that o</w:t>
      </w:r>
      <w:r w:rsidRPr="00464B48">
        <w:t>rganisations such as Airbnb</w:t>
      </w:r>
      <w:r>
        <w:t xml:space="preserve"> and </w:t>
      </w:r>
      <w:r w:rsidRPr="00464B48">
        <w:t>TripAdvisor have created alliances to operate in a more sustainable way across Europe and the world</w:t>
      </w:r>
      <w:r>
        <w:t>,</w:t>
      </w:r>
      <w:r w:rsidRPr="00464B48">
        <w:t xml:space="preserve"> so I would say </w:t>
      </w:r>
      <w:r>
        <w:t xml:space="preserve">that </w:t>
      </w:r>
      <w:r w:rsidRPr="00464B48">
        <w:t xml:space="preserve">they are </w:t>
      </w:r>
      <w:r>
        <w:t xml:space="preserve">adopting and </w:t>
      </w:r>
      <w:r w:rsidRPr="00464B48">
        <w:t xml:space="preserve">implementing </w:t>
      </w:r>
      <w:r>
        <w:t>a</w:t>
      </w:r>
      <w:r w:rsidRPr="00464B48">
        <w:t xml:space="preserve"> business sustainability approach in this current era.</w:t>
      </w:r>
      <w:r>
        <w:t xml:space="preserve"> It is one of the elements.</w:t>
      </w:r>
    </w:p>
    <w:p w:rsidR="00AF7511" w:rsidP="00AF7511">
      <w:pPr>
        <w:pStyle w:val="Remark"/>
      </w:pPr>
      <w:r w:rsidRPr="00464B48">
        <w:rPr>
          <w:b/>
        </w:rPr>
        <w:t>The Chair:</w:t>
      </w:r>
      <w:r>
        <w:t xml:space="preserve"> Thank you, Professor Novelli, and welcome back, Dr de Souza. I do not think it would be fair to ask you the question at this late stage of proceedings, so p</w:t>
      </w:r>
      <w:r w:rsidRPr="00464B48">
        <w:t xml:space="preserve">erhaps we can send you Lord </w:t>
      </w:r>
      <w:r>
        <w:t>C</w:t>
      </w:r>
      <w:r w:rsidRPr="00464B48">
        <w:t xml:space="preserve">arrington's question in writing in case you </w:t>
      </w:r>
      <w:r>
        <w:t>wish to</w:t>
      </w:r>
      <w:r w:rsidRPr="00464B48">
        <w:t xml:space="preserve"> add any comments. </w:t>
      </w:r>
    </w:p>
    <w:p w:rsidR="00B75CA2" w:rsidP="00E003DB">
      <w:pPr>
        <w:pStyle w:val="Remark"/>
      </w:pPr>
      <w:r>
        <w:t>Both of y</w:t>
      </w:r>
      <w:r w:rsidRPr="00464B48">
        <w:t xml:space="preserve">ou have been very generous with your time, </w:t>
      </w:r>
      <w:r>
        <w:t>and thank you for struggling with the hybrid nature of the session</w:t>
      </w:r>
      <w:r w:rsidRPr="00464B48">
        <w:t xml:space="preserve">. We are so glad to hear from you. </w:t>
      </w:r>
      <w:r>
        <w:t>T</w:t>
      </w:r>
      <w:r w:rsidRPr="00464B48">
        <w:t>ime is up. You have kindly offered various follow</w:t>
      </w:r>
      <w:r>
        <w:t>-</w:t>
      </w:r>
      <w:r w:rsidRPr="00464B48">
        <w:t>up material</w:t>
      </w:r>
      <w:r>
        <w:t>,</w:t>
      </w:r>
      <w:r w:rsidRPr="00464B48">
        <w:t xml:space="preserve"> which we are very interested in receiving, </w:t>
      </w:r>
      <w:r>
        <w:t>and our clerk, Dee Goddard, will be in touch with you both, if she may, j</w:t>
      </w:r>
      <w:r w:rsidRPr="00464B48">
        <w:t>ust to enumerate what we need and on what timeframe</w:t>
      </w:r>
      <w:r>
        <w:t xml:space="preserve">. </w:t>
      </w:r>
      <w:r w:rsidRPr="00464B48">
        <w:t>This has been an excellent session. Thank you for your time.</w:t>
      </w:r>
      <w:bookmarkEnd w:id="0"/>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F6708" w:rsidP="008143FA">
      <w:pPr>
        <w:spacing w:after="0"/>
      </w:pPr>
      <w:r>
        <w:separator/>
      </w:r>
    </w:p>
  </w:footnote>
  <w:footnote w:type="continuationSeparator" w:id="1">
    <w:p w:rsidR="00AF6708" w:rsidP="008143FA">
      <w:pPr>
        <w:spacing w:after="0"/>
      </w:pPr>
      <w:r>
        <w:continuationSeparator/>
      </w:r>
    </w:p>
  </w:footnote>
  <w:footnote w:id="2">
    <w:p w:rsidR="00444190" w:rsidRPr="0099737E" w:rsidP="0099737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75CA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75CA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914CE78"/>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CA347B3"/>
    <w:multiLevelType w:val="hybridMultilevel"/>
    <w:tmpl w:val="4126CF18"/>
    <w:lvl w:ilvl="0">
      <w:start w:val="2000"/>
      <w:numFmt w:val="bullet"/>
      <w:lvlText w:val="-"/>
      <w:lvlJc w:val="left"/>
      <w:pPr>
        <w:ind w:left="720" w:hanging="360"/>
      </w:pPr>
      <w:rPr>
        <w:rFonts w:ascii="Arial" w:eastAsia="Times New Roman" w:hAnsi="Arial" w:cs="Arial" w:hint="default"/>
        <w:sz w:val="3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FC61637"/>
    <w:multiLevelType w:val="hybridMultilevel"/>
    <w:tmpl w:val="ECA052BC"/>
    <w:lvl w:ilvl="0">
      <w:start w:val="2000"/>
      <w:numFmt w:val="bullet"/>
      <w:lvlText w:val="-"/>
      <w:lvlJc w:val="left"/>
      <w:pPr>
        <w:ind w:left="820" w:hanging="360"/>
      </w:pPr>
      <w:rPr>
        <w:rFonts w:ascii="Arial" w:eastAsia="Times New Roman" w:hAnsi="Arial" w:cs="Arial" w:hint="default"/>
        <w:b w:val="0"/>
        <w:bCs w:val="0"/>
        <w:i w:val="0"/>
        <w:iCs w:val="0"/>
        <w:w w:val="86"/>
        <w:sz w:val="30"/>
        <w:szCs w:val="24"/>
        <w:lang w:val="en-US" w:eastAsia="en-US" w:bidi="ar-SA"/>
      </w:rPr>
    </w:lvl>
    <w:lvl w:ilvl="1">
      <w:start w:val="0"/>
      <w:numFmt w:val="bullet"/>
      <w:lvlText w:val="•"/>
      <w:lvlJc w:val="left"/>
      <w:pPr>
        <w:ind w:left="1662" w:hanging="360"/>
      </w:pPr>
      <w:rPr>
        <w:rFonts w:hint="default"/>
        <w:lang w:val="en-US" w:eastAsia="en-US" w:bidi="ar-SA"/>
      </w:rPr>
    </w:lvl>
    <w:lvl w:ilvl="2">
      <w:start w:val="0"/>
      <w:numFmt w:val="bullet"/>
      <w:lvlText w:val="•"/>
      <w:lvlJc w:val="left"/>
      <w:pPr>
        <w:ind w:left="2505" w:hanging="360"/>
      </w:pPr>
      <w:rPr>
        <w:rFonts w:hint="default"/>
        <w:lang w:val="en-US" w:eastAsia="en-US" w:bidi="ar-SA"/>
      </w:rPr>
    </w:lvl>
    <w:lvl w:ilvl="3">
      <w:start w:val="0"/>
      <w:numFmt w:val="bullet"/>
      <w:lvlText w:val="•"/>
      <w:lvlJc w:val="left"/>
      <w:pPr>
        <w:ind w:left="3347" w:hanging="360"/>
      </w:pPr>
      <w:rPr>
        <w:rFonts w:hint="default"/>
        <w:lang w:val="en-US" w:eastAsia="en-US" w:bidi="ar-SA"/>
      </w:rPr>
    </w:lvl>
    <w:lvl w:ilvl="4">
      <w:start w:val="0"/>
      <w:numFmt w:val="bullet"/>
      <w:lvlText w:val="•"/>
      <w:lvlJc w:val="left"/>
      <w:pPr>
        <w:ind w:left="4190" w:hanging="360"/>
      </w:pPr>
      <w:rPr>
        <w:rFonts w:hint="default"/>
        <w:lang w:val="en-US" w:eastAsia="en-US" w:bidi="ar-SA"/>
      </w:rPr>
    </w:lvl>
    <w:lvl w:ilvl="5">
      <w:start w:val="0"/>
      <w:numFmt w:val="bullet"/>
      <w:lvlText w:val="•"/>
      <w:lvlJc w:val="left"/>
      <w:pPr>
        <w:ind w:left="5033" w:hanging="360"/>
      </w:pPr>
      <w:rPr>
        <w:rFonts w:hint="default"/>
        <w:lang w:val="en-US" w:eastAsia="en-US" w:bidi="ar-SA"/>
      </w:rPr>
    </w:lvl>
    <w:lvl w:ilvl="6">
      <w:start w:val="0"/>
      <w:numFmt w:val="bullet"/>
      <w:lvlText w:val="•"/>
      <w:lvlJc w:val="left"/>
      <w:pPr>
        <w:ind w:left="5875" w:hanging="360"/>
      </w:pPr>
      <w:rPr>
        <w:rFonts w:hint="default"/>
        <w:lang w:val="en-US" w:eastAsia="en-US" w:bidi="ar-SA"/>
      </w:rPr>
    </w:lvl>
    <w:lvl w:ilvl="7">
      <w:start w:val="0"/>
      <w:numFmt w:val="bullet"/>
      <w:lvlText w:val="•"/>
      <w:lvlJc w:val="left"/>
      <w:pPr>
        <w:ind w:left="6718" w:hanging="360"/>
      </w:pPr>
      <w:rPr>
        <w:rFonts w:hint="default"/>
        <w:lang w:val="en-US" w:eastAsia="en-US" w:bidi="ar-SA"/>
      </w:rPr>
    </w:lvl>
    <w:lvl w:ilvl="8">
      <w:start w:val="0"/>
      <w:numFmt w:val="bullet"/>
      <w:lvlText w:val="•"/>
      <w:lvlJc w:val="left"/>
      <w:pPr>
        <w:ind w:left="7561" w:hanging="360"/>
      </w:pPr>
      <w:rPr>
        <w:rFonts w:hint="default"/>
        <w:lang w:val="en-US" w:eastAsia="en-US" w:bidi="ar-SA"/>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2"/>
  </w:num>
  <w:num w:numId="9">
    <w:abstractNumId w:val="1"/>
  </w:num>
  <w:num w:numId="10">
    <w:abstractNumId w:val="1"/>
  </w:num>
  <w:num w:numId="11">
    <w:abstractNumId w:val="7"/>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8"/>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C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1"/>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Revision">
    <w:name w:val="Revision"/>
    <w:hidden/>
    <w:uiPriority w:val="99"/>
    <w:semiHidden/>
    <w:rsid w:val="0057734A"/>
    <w:pPr>
      <w:spacing w:after="0" w:line="240" w:lineRule="auto"/>
    </w:pPr>
    <w:rPr>
      <w:rFonts w:ascii="Verdana" w:hAnsi="Verdana"/>
    </w:rPr>
  </w:style>
  <w:style w:type="paragraph" w:styleId="FootnoteText">
    <w:name w:val="footnote text"/>
    <w:basedOn w:val="Normal"/>
    <w:link w:val="FootnoteTextChar"/>
    <w:uiPriority w:val="99"/>
    <w:semiHidden/>
    <w:unhideWhenUsed/>
    <w:rsid w:val="00444190"/>
    <w:pPr>
      <w:spacing w:after="0"/>
    </w:pPr>
    <w:rPr>
      <w:sz w:val="20"/>
      <w:szCs w:val="20"/>
    </w:rPr>
  </w:style>
  <w:style w:type="character" w:customStyle="1" w:styleId="FootnoteTextChar">
    <w:name w:val="Footnote Text Char"/>
    <w:basedOn w:val="DefaultParagraphFont"/>
    <w:link w:val="FootnoteText"/>
    <w:uiPriority w:val="99"/>
    <w:semiHidden/>
    <w:rsid w:val="00444190"/>
    <w:rPr>
      <w:rFonts w:ascii="Verdana" w:hAnsi="Verdana"/>
      <w:sz w:val="20"/>
      <w:szCs w:val="20"/>
    </w:rPr>
  </w:style>
  <w:style w:type="character" w:styleId="FootnoteReference">
    <w:name w:val="footnote reference"/>
    <w:basedOn w:val="DefaultParagraphFont"/>
    <w:uiPriority w:val="99"/>
    <w:semiHidden/>
    <w:unhideWhenUsed/>
    <w:rsid w:val="004441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0" ma:contentTypeDescription="Create a new document." ma:contentTypeScope="" ma:versionID="f63daec76c33a2921dbfb86932ef862d">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1682da07e0f8d14346653d7cb1a1b1b"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32</Value>
      <Value>2</Value>
      <Value>49</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Short-term lettings</TermName>
          <TermId xmlns="http://schemas.microsoft.com/office/infopath/2007/PartnerControls">d1d3a738-4ee4-4984-ae26-b4dc6d386ab9</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 xsi:nil="true"/>
    <e6f926d7f5b14a74bee86c3452d91372 xmlns="4600776d-0a3c-44b4-bff2-0ceaafb13046">
      <Terms xmlns="http://schemas.microsoft.com/office/infopath/2007/PartnerControl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JRFZP62N7HVT-2044078101-231</_dlc_DocId>
    <_dlc_DocIdUrl xmlns="70d2f4a9-7027-4c8b-acc6-1861eab93b19">
      <Url>https://hopuk.sharepoint.com/sites/hlc-builtenviro/_layouts/15/DocIdRedir.aspx?ID=JRFZP62N7HVT-2044078101-231</Url>
      <Description>JRFZP62N7HVT-2044078101-231</Description>
    </_dlc_DocIdUrl>
  </documentManagement>
</p:properties>
</file>

<file path=customXml/itemProps1.xml><?xml version="1.0" encoding="utf-8"?>
<ds:datastoreItem xmlns:ds="http://schemas.openxmlformats.org/officeDocument/2006/customXml" ds:itemID="{21CE901B-23E7-4E4D-8224-C7CE75EE6D2E}">
  <ds:schemaRefs>
    <ds:schemaRef ds:uri="http://schemas.microsoft.com/sharepoint/events"/>
  </ds:schemaRefs>
</ds:datastoreItem>
</file>

<file path=customXml/itemProps2.xml><?xml version="1.0" encoding="utf-8"?>
<ds:datastoreItem xmlns:ds="http://schemas.openxmlformats.org/officeDocument/2006/customXml" ds:itemID="{B33F20B2-A3FB-4F5E-AE44-52FDFE1CD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C5169-069C-4EB3-89E4-8865D56A7440}">
  <ds:schemaRefs>
    <ds:schemaRef ds:uri="http://schemas.microsoft.com/sharepoint/v3/contenttype/forms"/>
  </ds:schemaRefs>
</ds:datastoreItem>
</file>

<file path=customXml/itemProps4.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5.xml><?xml version="1.0" encoding="utf-8"?>
<ds:datastoreItem xmlns:ds="http://schemas.openxmlformats.org/officeDocument/2006/customXml" ds:itemID="{01FE7D9B-0ECA-46A3-B829-FFB9F3AAD0C4}">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