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7C705A" w:rsidP="00CF0BBA">
      <w:pPr>
        <w:pStyle w:val="TitleCommittee0"/>
      </w:pPr>
      <w:sdt>
        <w:sdtPr>
          <w:alias w:val="CommitteeName"/>
          <w:tag w:val="CommitteeName"/>
          <w:id w:val="1869951332"/>
          <w:placeholder>
            <w:docPart w:val="C7CF2BFBE76E48558C4D3BFCE3B6B068"/>
          </w:placeholder>
          <w:richText/>
        </w:sdtPr>
        <w:sdtContent>
          <w:r>
            <w:t>Justice Committee</w:t>
          </w:r>
        </w:sdtContent>
      </w:sdt>
    </w:p>
    <w:p w:rsidR="007C705A" w:rsidP="00156A60">
      <w:pPr>
        <w:pStyle w:val="TitleInquiry0"/>
      </w:pPr>
      <w:r>
        <w:t xml:space="preserve">Oral evidence: </w:t>
      </w:r>
      <w:sdt>
        <w:sdtPr>
          <w:alias w:val="InquiryName"/>
          <w:tag w:val="InquiryName"/>
          <w:id w:val="377371847"/>
          <w:placeholder>
            <w:docPart w:val="C7CF2BFBE76E48558C4D3BFCE3B6B068"/>
          </w:placeholder>
          <w:richText/>
        </w:sdtPr>
        <w:sdtContent>
          <w:r>
            <w:fldChar w:fldCharType="begin"/>
          </w:r>
          <w:r>
            <w:instrText xml:space="preserve"> HYPERLINK "https://committees.parliament.uk/work/6473/human-rights-act-reform/" </w:instrText>
          </w:r>
          <w:r>
            <w:fldChar w:fldCharType="separate"/>
          </w:r>
          <w:r w:rsidRPr="00720988" w:rsidR="006C45E0">
            <w:rPr>
              <w:rStyle w:val="Hyperlink"/>
            </w:rPr>
            <w:t>Human Rights Act Reform</w:t>
          </w:r>
          <w:r>
            <w:fldChar w:fldCharType="end"/>
          </w:r>
          <w:r w:rsidR="00BC4AC5">
            <w:t xml:space="preserve">, </w:t>
          </w:r>
        </w:sdtContent>
      </w:sdt>
      <w:r>
        <w:t xml:space="preserve">HC </w:t>
      </w:r>
      <w:sdt>
        <w:sdtPr>
          <w:alias w:val="InquiryRefNo"/>
          <w:tag w:val="InquiryRefNo"/>
          <w:id w:val="-281725174"/>
          <w:placeholder>
            <w:docPart w:val="C7CF2BFBE76E48558C4D3BFCE3B6B068"/>
          </w:placeholder>
          <w:richText/>
        </w:sdtPr>
        <w:sdtContent>
          <w:r w:rsidR="007F5852">
            <w:t>1087</w:t>
          </w:r>
        </w:sdtContent>
      </w:sdt>
    </w:p>
    <w:sdt>
      <w:sdtPr>
        <w:alias w:val="SittingDate"/>
        <w:tag w:val="SittingDate"/>
        <w:id w:val="-1160222926"/>
        <w:placeholder>
          <w:docPart w:val="C7CF2BFBE76E48558C4D3BFCE3B6B068"/>
        </w:placeholder>
        <w:richText/>
      </w:sdtPr>
      <w:sdtContent>
        <w:p w:rsidR="007C705A" w:rsidP="00156A60">
          <w:pPr>
            <w:pStyle w:val="Para"/>
          </w:pPr>
          <w:r>
            <w:t>Tuesday 8</w:t>
          </w:r>
          <w:r w:rsidR="007F5852">
            <w:t xml:space="preserve"> Febr</w:t>
          </w:r>
          <w:r>
            <w:t>uary 2022</w:t>
          </w:r>
        </w:p>
      </w:sdtContent>
    </w:sdt>
    <w:p w:rsidR="007C705A" w:rsidP="00156A60">
      <w:pPr>
        <w:pStyle w:val="Para"/>
      </w:pPr>
      <w:r>
        <w:t xml:space="preserve">Ordered by the House of </w:t>
      </w:r>
      <w:sdt>
        <w:sdtPr>
          <w:alias w:val="House"/>
          <w:tag w:val="House"/>
          <w:id w:val="809213435"/>
          <w:placeholder>
            <w:docPart w:val="C7CF2BFBE76E48558C4D3BFCE3B6B068"/>
          </w:placeholder>
          <w:richText/>
        </w:sdtPr>
        <w:sdtContent>
          <w:r w:rsidRPr="00615759">
            <w:t>Commons</w:t>
          </w:r>
        </w:sdtContent>
      </w:sdt>
      <w:r w:rsidRPr="00615759">
        <w:t xml:space="preserve"> to be published on </w:t>
      </w:r>
      <w:sdt>
        <w:sdtPr>
          <w:alias w:val="PublishDate"/>
          <w:tag w:val="PublishDate"/>
          <w:id w:val="217021599"/>
          <w:placeholder>
            <w:docPart w:val="C7CF2BFBE76E48558C4D3BFCE3B6B068"/>
          </w:placeholder>
          <w:richText/>
        </w:sdtPr>
        <w:sdtContent>
          <w:r>
            <w:t xml:space="preserve">8 </w:t>
          </w:r>
          <w:r w:rsidR="007F5852">
            <w:t>Febr</w:t>
          </w:r>
          <w:r>
            <w:t>uary 2022</w:t>
          </w:r>
        </w:sdtContent>
      </w:sdt>
      <w:r w:rsidRPr="00615759">
        <w:t>.</w:t>
      </w:r>
    </w:p>
    <w:p w:rsidR="007C705A" w:rsidP="00421864">
      <w:pPr>
        <w:pStyle w:val="Para"/>
      </w:pPr>
      <w:sdt>
        <w:sdtPr>
          <w:alias w:val="VideoHyperlink"/>
          <w:tag w:val="VideoHyperlink"/>
          <w:id w:val="703995351"/>
          <w:placeholder>
            <w:docPart w:val="C7CF2BFBE76E48558C4D3BFCE3B6B068"/>
          </w:placeholder>
          <w:richText/>
        </w:sdtPr>
        <w:sdtContent>
          <w:r>
            <w:fldChar w:fldCharType="begin"/>
          </w:r>
          <w:r>
            <w:instrText xml:space="preserve"> HYPERLINK "https://www.parliamentlive.tv/Event/Index/a5c60de0-0b78-4d1d-aa39-3264f2e051ae" </w:instrText>
          </w:r>
          <w:r>
            <w:fldChar w:fldCharType="separate"/>
          </w:r>
          <w:r w:rsidRPr="00720988">
            <w:rPr>
              <w:rStyle w:val="Hyperlink"/>
            </w:rPr>
            <w:t>Watch the meeting</w:t>
          </w:r>
          <w:r>
            <w:fldChar w:fldCharType="end"/>
          </w:r>
        </w:sdtContent>
      </w:sdt>
    </w:p>
    <w:p w:rsidR="007C705A" w:rsidP="00156A60">
      <w:r>
        <w:t xml:space="preserve">Members present: </w:t>
      </w:r>
      <w:sdt>
        <w:sdtPr>
          <w:alias w:val="MembersPresent"/>
          <w:tag w:val="MembersPresent"/>
          <w:id w:val="366340316"/>
          <w:placeholder>
            <w:docPart w:val="C7CF2BFBE76E48558C4D3BFCE3B6B068"/>
          </w:placeholder>
          <w:richText/>
        </w:sdtPr>
        <w:sdtContent>
          <w:r w:rsidR="008829E2">
            <w:t xml:space="preserve">Sir Robert Neill </w:t>
          </w:r>
          <w:r>
            <w:t xml:space="preserve">(Chair); </w:t>
          </w:r>
          <w:r w:rsidR="000037FD">
            <w:t xml:space="preserve">Ms </w:t>
          </w:r>
          <w:r w:rsidR="008829E2">
            <w:t>Diane Abbott; James Daly; Maria Eagle</w:t>
          </w:r>
          <w:r w:rsidR="009F5021">
            <w:t>; Dr Kieran Mullan</w:t>
          </w:r>
          <w:r w:rsidR="008829E2">
            <w:t>; Paul Maynard.</w:t>
          </w:r>
        </w:sdtContent>
      </w:sdt>
    </w:p>
    <w:p w:rsidR="007C705A" w:rsidP="00427893">
      <w:pPr>
        <w:pStyle w:val="ParaCentre"/>
      </w:pPr>
      <w:r w:rsidRPr="00156A60">
        <w:t xml:space="preserve">Questions </w:t>
      </w:r>
      <w:sdt>
        <w:sdtPr>
          <w:alias w:val="QuestionNumbers"/>
          <w:tag w:val="QuestionNumbers"/>
          <w:id w:val="-1223666168"/>
          <w:placeholder>
            <w:docPart w:val="C7CF2BFBE76E48558C4D3BFCE3B6B068"/>
          </w:placeholder>
          <w:richText/>
        </w:sdtPr>
        <w:sdtContent>
          <w:r w:rsidR="007F5852">
            <w:t>78</w:t>
          </w:r>
          <w:r>
            <w:t xml:space="preserve"> - </w:t>
          </w:r>
          <w:r w:rsidR="00472E93">
            <w:t>16</w:t>
          </w:r>
          <w:r w:rsidR="00AE03F0">
            <w:t>7</w:t>
          </w:r>
        </w:sdtContent>
      </w:sdt>
    </w:p>
    <w:p w:rsidR="007C705A" w:rsidP="00427893">
      <w:pPr>
        <w:pStyle w:val="TitleWitnesses0"/>
      </w:pPr>
      <w:r>
        <w:t>Witnesses</w:t>
      </w:r>
    </w:p>
    <w:p w:rsidR="00F76EBB" w:rsidP="006B01EC">
      <w:pPr>
        <w:pStyle w:val="Para"/>
      </w:pPr>
      <w:bookmarkStart w:id="0" w:name="_Hlk95136686"/>
      <w:r>
        <w:fldChar w:fldCharType="begin"/>
      </w:r>
      <w:r>
        <w:instrText xml:space="preserve"> HYPERLINK \l "Panel1" </w:instrText>
      </w:r>
      <w:r>
        <w:fldChar w:fldCharType="separate"/>
      </w:r>
      <w:r w:rsidRPr="007C705A" w:rsidR="007C705A">
        <w:rPr>
          <w:rStyle w:val="Hyperlink"/>
        </w:rPr>
        <w:t>I</w:t>
      </w:r>
      <w:r>
        <w:rPr>
          <w:rStyle w:val="Hyperlink"/>
        </w:rPr>
        <w:fldChar w:fldCharType="end"/>
      </w:r>
      <w:r w:rsidR="007C705A">
        <w:t>:</w:t>
      </w:r>
      <w:bookmarkEnd w:id="0"/>
      <w:r w:rsidR="007C705A">
        <w:t xml:space="preserve"> </w:t>
      </w:r>
      <w:r w:rsidR="00674A7B">
        <w:t xml:space="preserve">Lord </w:t>
      </w:r>
      <w:r w:rsidR="00674A7B">
        <w:t>Carnwath</w:t>
      </w:r>
      <w:r w:rsidR="00674A7B">
        <w:t xml:space="preserve"> of Notting Hill</w:t>
      </w:r>
      <w:r w:rsidR="007F5852">
        <w:t>, Former Justice of the Supreme Court (2012</w:t>
      </w:r>
      <w:r w:rsidR="00BC4AC5">
        <w:noBreakHyphen/>
      </w:r>
      <w:r w:rsidR="007F5852">
        <w:t>2020)</w:t>
      </w:r>
      <w:r w:rsidR="000E2B4B">
        <w:t>;</w:t>
      </w:r>
      <w:r>
        <w:t xml:space="preserve"> and Professor Richard Ekins, Head of Policy Exchange’s Judicial Power Project</w:t>
      </w:r>
      <w:r w:rsidR="005B37A1">
        <w:t>,</w:t>
      </w:r>
      <w:r>
        <w:t xml:space="preserve"> and Professor of Law and Constitutional Go</w:t>
      </w:r>
      <w:r w:rsidR="00AE6DF7">
        <w:t>v</w:t>
      </w:r>
      <w:r>
        <w:t>ernment, University of Oxford.</w:t>
      </w:r>
    </w:p>
    <w:p w:rsidR="007C705A" w:rsidRPr="00BD6D45" w:rsidP="006B01EC">
      <w:pPr>
        <w:pStyle w:val="Para"/>
      </w:pPr>
      <w:r>
        <w:fldChar w:fldCharType="begin"/>
      </w:r>
      <w:r>
        <w:instrText xml:space="preserve"> HYPERLINK \l "Panel1" </w:instrText>
      </w:r>
      <w:r>
        <w:fldChar w:fldCharType="separate"/>
      </w:r>
      <w:r w:rsidRPr="007C705A" w:rsidR="00F76EBB">
        <w:rPr>
          <w:rStyle w:val="Hyperlink"/>
        </w:rPr>
        <w:t>I</w:t>
      </w:r>
      <w:r>
        <w:fldChar w:fldCharType="end"/>
      </w:r>
      <w:r w:rsidR="00F76EBB">
        <w:rPr>
          <w:rStyle w:val="Hyperlink"/>
        </w:rPr>
        <w:t>I</w:t>
      </w:r>
      <w:r w:rsidR="00F76EBB">
        <w:t xml:space="preserve">: </w:t>
      </w:r>
      <w:r w:rsidR="005145D2">
        <w:t>Professor Cheryl T</w:t>
      </w:r>
      <w:r>
        <w:t>h</w:t>
      </w:r>
      <w:r w:rsidR="005145D2">
        <w:t>omas QC (Hon), Professor of Judicial Studies, U</w:t>
      </w:r>
      <w:r w:rsidR="00790307">
        <w:t xml:space="preserve">niversity </w:t>
      </w:r>
      <w:r w:rsidR="005145D2">
        <w:t>C</w:t>
      </w:r>
      <w:r w:rsidR="00C94C5F">
        <w:t xml:space="preserve">ollege </w:t>
      </w:r>
      <w:r w:rsidR="005145D2">
        <w:t>L</w:t>
      </w:r>
      <w:r w:rsidR="00C94C5F">
        <w:t>ondon</w:t>
      </w:r>
      <w:r w:rsidR="00790307">
        <w:t>;</w:t>
      </w:r>
      <w:r w:rsidR="005145D2">
        <w:t xml:space="preserve"> and Kirsty Brimelow QC, Doughty Street Chambers, and Vice</w:t>
      </w:r>
      <w:r w:rsidR="00975115">
        <w:t>-</w:t>
      </w:r>
      <w:r w:rsidR="005145D2">
        <w:t>Chair of the Criminal Bar A</w:t>
      </w:r>
      <w:r w:rsidR="00AE6DF7">
        <w:t>s</w:t>
      </w:r>
      <w:r w:rsidR="005145D2">
        <w:t>sociation.</w:t>
      </w:r>
    </w:p>
    <w:p w:rsidR="007C705A" w:rsidP="00776882">
      <w:pPr>
        <w:rPr>
          <w:rFonts w:eastAsia="Times New Roman"/>
          <w:szCs w:val="20"/>
        </w:rPr>
      </w:pPr>
      <w:r>
        <w:br w:type="page"/>
      </w:r>
    </w:p>
    <w:p w:rsidR="007C705A" w:rsidP="00316298">
      <w:pPr>
        <w:pStyle w:val="TitlePanel0"/>
      </w:pPr>
      <w:bookmarkStart w:id="1" w:name="Panel1"/>
      <w:r>
        <w:t>Examination of witness</w:t>
      </w:r>
      <w:r w:rsidR="00FF5520">
        <w:t>es</w:t>
      </w:r>
    </w:p>
    <w:p w:rsidR="00DE64B7" w:rsidP="007C1BEE">
      <w:pPr>
        <w:pStyle w:val="Para"/>
      </w:pPr>
      <w:r>
        <w:t>Witness</w:t>
      </w:r>
      <w:r w:rsidR="00FF5520">
        <w:t>es</w:t>
      </w:r>
      <w:r>
        <w:t xml:space="preserve">: </w:t>
      </w:r>
      <w:r w:rsidR="00FF5520">
        <w:t>Lord Carnwath and Professor Ekins.</w:t>
      </w:r>
      <w:bookmarkEnd w:id="1"/>
    </w:p>
    <w:p w:rsidR="002F2332" w:rsidP="006C45E0">
      <w:pPr>
        <w:pStyle w:val="Question"/>
      </w:pPr>
      <w:sdt>
        <w:sdtPr>
          <w:alias w:val="Member"/>
          <w:tag w:val="&lt;Member mnisId='1601' dodsId='34498'&gt;"/>
          <w:id w:val="1164126196"/>
          <w:placeholder>
            <w:docPart w:val="DefaultPlaceholder_-1854013440"/>
          </w:placeholder>
          <w:richText/>
        </w:sdtPr>
        <w:sdtContent>
          <w:r w:rsidRPr="00DE64B7" w:rsidR="00DE64B7">
            <w:rPr>
              <w:b/>
            </w:rPr>
            <w:t>Chair:</w:t>
          </w:r>
        </w:sdtContent>
      </w:sdt>
      <w:r w:rsidR="00DE64B7">
        <w:t xml:space="preserve"> </w:t>
      </w:r>
      <w:r w:rsidRPr="00181B72" w:rsidR="00CA3300">
        <w:t xml:space="preserve">Welcome to this </w:t>
      </w:r>
      <w:r w:rsidR="00546B34">
        <w:t>meeting</w:t>
      </w:r>
      <w:r w:rsidRPr="00181B72" w:rsidR="00CA3300">
        <w:t xml:space="preserve"> of the Justice Committee.</w:t>
      </w:r>
      <w:r w:rsidRPr="00036D4B" w:rsidR="00036D4B">
        <w:t xml:space="preserve"> We are continuing our inquiry into the </w:t>
      </w:r>
      <w:r w:rsidR="00546B34">
        <w:t>G</w:t>
      </w:r>
      <w:r w:rsidRPr="00036D4B" w:rsidR="00036D4B">
        <w:t>overnment</w:t>
      </w:r>
      <w:r w:rsidR="00546B34">
        <w:t>’</w:t>
      </w:r>
      <w:r w:rsidRPr="00036D4B" w:rsidR="00036D4B">
        <w:t>s Human Rights Act reform proposals. Welcome to our first panel of witnesses: the</w:t>
      </w:r>
      <w:r w:rsidR="00546B34">
        <w:t xml:space="preserve"> </w:t>
      </w:r>
      <w:r w:rsidR="00717F02">
        <w:t>right hon</w:t>
      </w:r>
      <w:r w:rsidR="00901996">
        <w:t>ourable</w:t>
      </w:r>
      <w:r w:rsidR="00546B34">
        <w:t xml:space="preserve"> </w:t>
      </w:r>
      <w:r w:rsidR="00674A7B">
        <w:t>Lord Carnwath</w:t>
      </w:r>
      <w:r w:rsidR="00382175">
        <w:t xml:space="preserve"> of Notting Hill</w:t>
      </w:r>
      <w:r w:rsidR="005E5223">
        <w:t xml:space="preserve">, </w:t>
      </w:r>
      <w:r w:rsidRPr="00036D4B" w:rsidR="00036D4B">
        <w:t xml:space="preserve">and </w:t>
      </w:r>
      <w:r w:rsidR="00BA1062">
        <w:t xml:space="preserve">Professor </w:t>
      </w:r>
      <w:r w:rsidRPr="00036D4B" w:rsidR="00036D4B">
        <w:t>Richard Ekins</w:t>
      </w:r>
      <w:r w:rsidR="005E5223">
        <w:t xml:space="preserve"> of</w:t>
      </w:r>
      <w:r w:rsidRPr="00036D4B" w:rsidR="00036D4B">
        <w:t xml:space="preserve"> the </w:t>
      </w:r>
      <w:r w:rsidR="005E5223">
        <w:t>J</w:t>
      </w:r>
      <w:r w:rsidRPr="00036D4B" w:rsidR="00036D4B">
        <w:t xml:space="preserve">udicial </w:t>
      </w:r>
      <w:r w:rsidR="005E5223">
        <w:t>Power</w:t>
      </w:r>
      <w:r w:rsidRPr="00036D4B" w:rsidR="00036D4B">
        <w:t xml:space="preserve"> </w:t>
      </w:r>
      <w:r w:rsidR="005E5223">
        <w:t>P</w:t>
      </w:r>
      <w:r w:rsidRPr="00036D4B" w:rsidR="00036D4B">
        <w:t>roject and professor of law and constitutional government at the University of Oxford.</w:t>
      </w:r>
      <w:r w:rsidR="00901996">
        <w:t xml:space="preserve"> It is good to see you.</w:t>
      </w:r>
    </w:p>
    <w:p w:rsidR="004A7EAF" w:rsidP="002F2332">
      <w:pPr>
        <w:pStyle w:val="Question"/>
        <w:numPr>
          <w:ilvl w:val="0"/>
          <w:numId w:val="0"/>
        </w:numPr>
        <w:ind w:left="794"/>
      </w:pPr>
      <w:r w:rsidRPr="00036D4B">
        <w:t>We have to make our declarations. I am a non</w:t>
      </w:r>
      <w:r w:rsidR="008F3E52">
        <w:noBreakHyphen/>
      </w:r>
      <w:r w:rsidRPr="00036D4B">
        <w:t>practising barrister</w:t>
      </w:r>
      <w:r w:rsidR="008F3E52">
        <w:t>. L</w:t>
      </w:r>
      <w:r w:rsidRPr="00036D4B">
        <w:t>ike Lord</w:t>
      </w:r>
      <w:r w:rsidR="008F3E52">
        <w:t xml:space="preserve"> Carnwath, I</w:t>
      </w:r>
      <w:r w:rsidR="00C967AF">
        <w:t xml:space="preserve"> </w:t>
      </w:r>
      <w:r w:rsidR="00901996">
        <w:t xml:space="preserve">am </w:t>
      </w:r>
      <w:r w:rsidR="00C967AF">
        <w:t>a bencher of</w:t>
      </w:r>
      <w:r w:rsidR="008F3E52">
        <w:t xml:space="preserve"> M</w:t>
      </w:r>
      <w:r w:rsidRPr="00036D4B">
        <w:t xml:space="preserve">iddle </w:t>
      </w:r>
      <w:r w:rsidR="008F3E52">
        <w:t>T</w:t>
      </w:r>
      <w:r w:rsidRPr="00036D4B">
        <w:t>emple from time to time.</w:t>
      </w:r>
      <w:r w:rsidR="00167AEB">
        <w:t xml:space="preserve"> I know that</w:t>
      </w:r>
      <w:r w:rsidRPr="00036D4B">
        <w:t xml:space="preserve"> </w:t>
      </w:r>
      <w:r w:rsidR="006F684B">
        <w:t>Ms E</w:t>
      </w:r>
      <w:r w:rsidRPr="00036D4B">
        <w:t>agle</w:t>
      </w:r>
      <w:r w:rsidR="00167AEB">
        <w:t>, who will return, is a non-practising solicitor</w:t>
      </w:r>
      <w:r w:rsidR="00FC1CDF">
        <w:t>.</w:t>
      </w:r>
      <w:r w:rsidRPr="00036D4B">
        <w:t xml:space="preserve"> I do not think there are any other relevant declarations.</w:t>
      </w:r>
    </w:p>
    <w:p w:rsidR="00625135" w:rsidP="00625135">
      <w:pPr>
        <w:pStyle w:val="QuestionCont"/>
      </w:pPr>
      <w:r w:rsidRPr="00036D4B">
        <w:t>Gentlemen, thank you for your time</w:t>
      </w:r>
      <w:r w:rsidR="00FC1CDF">
        <w:t xml:space="preserve">. </w:t>
      </w:r>
      <w:r w:rsidRPr="00036D4B">
        <w:t xml:space="preserve">Sir Peter </w:t>
      </w:r>
      <w:r w:rsidR="00FC1CDF">
        <w:t>Gross</w:t>
      </w:r>
      <w:r w:rsidRPr="00036D4B">
        <w:t>, chair of the independent panel</w:t>
      </w:r>
      <w:r w:rsidR="00FC1CDF">
        <w:t>, g</w:t>
      </w:r>
      <w:r w:rsidR="002F2332">
        <w:t>ave</w:t>
      </w:r>
      <w:r w:rsidRPr="00036D4B">
        <w:t xml:space="preserve"> evidence to us last week and we were interested in some of his observations. It seems that one of the major themes of the consultation document published by the </w:t>
      </w:r>
      <w:r w:rsidR="00FC1CDF">
        <w:t>G</w:t>
      </w:r>
      <w:r w:rsidRPr="00036D4B">
        <w:t>overnment, which I think</w:t>
      </w:r>
      <w:r w:rsidR="00FC1CDF">
        <w:t xml:space="preserve"> Sir Peter</w:t>
      </w:r>
      <w:r w:rsidRPr="00036D4B">
        <w:t xml:space="preserve"> was pretty clear was not a response to his review in the strict sense but was a document that touched on some common themes and in other</w:t>
      </w:r>
      <w:r w:rsidR="003B2551">
        <w:t xml:space="preserve"> places</w:t>
      </w:r>
      <w:r w:rsidRPr="00036D4B">
        <w:t xml:space="preserve"> went beyond</w:t>
      </w:r>
      <w:r w:rsidR="00A26138">
        <w:t>, was the</w:t>
      </w:r>
      <w:r w:rsidRPr="00625135">
        <w:t xml:space="preserve"> clear delineation of responsibility between the courts </w:t>
      </w:r>
      <w:r w:rsidR="00A26138">
        <w:t xml:space="preserve">and </w:t>
      </w:r>
      <w:r w:rsidR="0000369E">
        <w:t>G</w:t>
      </w:r>
      <w:r w:rsidRPr="00625135">
        <w:t xml:space="preserve">overnment and </w:t>
      </w:r>
      <w:r w:rsidR="00A26138">
        <w:t>P</w:t>
      </w:r>
      <w:r w:rsidRPr="00625135">
        <w:t>arliament</w:t>
      </w:r>
      <w:r w:rsidR="00A26138">
        <w:t>.</w:t>
      </w:r>
      <w:r w:rsidRPr="00625135">
        <w:t xml:space="preserve"> Would you agree</w:t>
      </w:r>
      <w:r w:rsidR="00DC2CF3">
        <w:t xml:space="preserve"> that</w:t>
      </w:r>
      <w:r w:rsidRPr="00625135">
        <w:t xml:space="preserve"> that is what they seem to be seeking to achieve? Is there a problem with that at the moment</w:t>
      </w:r>
      <w:r>
        <w:t>?</w:t>
      </w:r>
      <w:r w:rsidR="002F7EBB">
        <w:t xml:space="preserve"> Lord Carnwath, you have been in the courts. What do you think?</w:t>
      </w:r>
    </w:p>
    <w:p w:rsidR="008525E6" w:rsidP="00625135">
      <w:pPr>
        <w:pStyle w:val="Answer"/>
      </w:pPr>
      <w:sdt>
        <w:sdtPr>
          <w:alias w:val="Witness"/>
          <w:id w:val="1568155425"/>
          <w:placeholder>
            <w:docPart w:val="DefaultPlaceholder_-1854013440"/>
          </w:placeholder>
          <w:richText/>
        </w:sdtPr>
        <w:sdtContent>
          <w:r w:rsidRPr="00625135" w:rsidR="00625135">
            <w:rPr>
              <w:b/>
              <w:i/>
            </w:rPr>
            <w:t>Lord Carnwath:</w:t>
          </w:r>
        </w:sdtContent>
      </w:sdt>
      <w:r w:rsidR="00625135">
        <w:t xml:space="preserve"> </w:t>
      </w:r>
      <w:r w:rsidRPr="00CC67C8" w:rsidR="00CC67C8">
        <w:t>I think that is what they say they are seeking to achieve</w:t>
      </w:r>
      <w:r w:rsidR="002F7EBB">
        <w:t>. P</w:t>
      </w:r>
      <w:r w:rsidRPr="00CC67C8" w:rsidR="00CC67C8">
        <w:t xml:space="preserve">erhaps </w:t>
      </w:r>
      <w:r w:rsidR="002F7EBB">
        <w:t xml:space="preserve">we can </w:t>
      </w:r>
      <w:r w:rsidRPr="00CC67C8" w:rsidR="00CC67C8">
        <w:t>come back to how they seek to achieve it. As to whether or not there is a problem</w:t>
      </w:r>
      <w:r w:rsidR="002F7EBB">
        <w:t xml:space="preserve">, </w:t>
      </w:r>
      <w:r w:rsidRPr="00CC67C8" w:rsidR="00CC67C8">
        <w:t>undoubtedly there have been cases over my career whe</w:t>
      </w:r>
      <w:r w:rsidR="00FD703F">
        <w:t>re</w:t>
      </w:r>
      <w:r w:rsidRPr="00CC67C8" w:rsidR="00CC67C8">
        <w:t xml:space="preserve"> there have been problems in the way the court is required by the convention to assess the merits of public policies. For my part, I would like to think that over the years we have managed to settle those down</w:t>
      </w:r>
      <w:r w:rsidR="00E9229B">
        <w:t>. In particular, i</w:t>
      </w:r>
      <w:r w:rsidRPr="009574DC" w:rsidR="009574DC">
        <w:t xml:space="preserve">n the </w:t>
      </w:r>
      <w:r w:rsidR="00F9613A">
        <w:t>l</w:t>
      </w:r>
      <w:r w:rsidRPr="009574DC" w:rsidR="009574DC">
        <w:t>ast few years and more recently</w:t>
      </w:r>
      <w:r w:rsidRPr="008525E6">
        <w:t xml:space="preserve"> </w:t>
      </w:r>
      <w:r w:rsidR="00E9229B">
        <w:t>t</w:t>
      </w:r>
      <w:r w:rsidRPr="008525E6">
        <w:t xml:space="preserve">he court has developed </w:t>
      </w:r>
      <w:r w:rsidR="00F9613A">
        <w:t>many</w:t>
      </w:r>
      <w:r w:rsidRPr="008525E6">
        <w:t xml:space="preserve"> clear policies and does not interfere in matters of high</w:t>
      </w:r>
      <w:r w:rsidR="00E9229B">
        <w:t xml:space="preserve"> </w:t>
      </w:r>
      <w:r w:rsidR="004D58DE">
        <w:t>G</w:t>
      </w:r>
      <w:r w:rsidRPr="008525E6">
        <w:t xml:space="preserve">overnment policy, or certainly things which </w:t>
      </w:r>
      <w:r w:rsidR="00E9229B">
        <w:t>should be d</w:t>
      </w:r>
      <w:r w:rsidR="004D58DE">
        <w:t>iscussed</w:t>
      </w:r>
      <w:r w:rsidR="00E9229B">
        <w:t xml:space="preserve"> in P</w:t>
      </w:r>
      <w:r w:rsidRPr="008525E6">
        <w:t>arliament or otherwise</w:t>
      </w:r>
      <w:r w:rsidR="004D58DE">
        <w:t>,</w:t>
      </w:r>
      <w:r w:rsidRPr="008525E6">
        <w:t xml:space="preserve"> </w:t>
      </w:r>
      <w:r w:rsidR="00374FAB">
        <w:t>and</w:t>
      </w:r>
      <w:r w:rsidRPr="008525E6">
        <w:t xml:space="preserve"> </w:t>
      </w:r>
      <w:r w:rsidR="001E1821">
        <w:t xml:space="preserve">it </w:t>
      </w:r>
      <w:r w:rsidRPr="008525E6">
        <w:t xml:space="preserve">is very sensitive. </w:t>
      </w:r>
      <w:r w:rsidR="00374FAB">
        <w:t>I</w:t>
      </w:r>
      <w:r w:rsidRPr="008525E6">
        <w:t xml:space="preserve"> hope that is the position</w:t>
      </w:r>
      <w:r w:rsidR="00374FAB">
        <w:t>. I do not know</w:t>
      </w:r>
      <w:r w:rsidRPr="008525E6">
        <w:t xml:space="preserve"> whether </w:t>
      </w:r>
      <w:r w:rsidR="00B94DE0">
        <w:t>P</w:t>
      </w:r>
      <w:r w:rsidRPr="008525E6">
        <w:t xml:space="preserve">rofessor </w:t>
      </w:r>
      <w:r w:rsidR="00374FAB">
        <w:t>E</w:t>
      </w:r>
      <w:r w:rsidRPr="008525E6">
        <w:t>kins would agree</w:t>
      </w:r>
      <w:r w:rsidR="00374FAB">
        <w:t xml:space="preserve">, </w:t>
      </w:r>
      <w:r w:rsidRPr="008525E6">
        <w:t xml:space="preserve">but I think things have settled down </w:t>
      </w:r>
      <w:r w:rsidR="00374FAB">
        <w:t>and</w:t>
      </w:r>
      <w:r w:rsidRPr="008525E6">
        <w:t xml:space="preserve"> I am not convinced that what the </w:t>
      </w:r>
      <w:r w:rsidR="00374FAB">
        <w:t>G</w:t>
      </w:r>
      <w:r w:rsidRPr="008525E6">
        <w:t>overnment are seeking to achieve is necessarily something that actually requires legislative action at this stage.</w:t>
      </w:r>
    </w:p>
    <w:p w:rsidR="00995777" w:rsidP="008525E6">
      <w:pPr>
        <w:pStyle w:val="Question"/>
      </w:pPr>
      <w:sdt>
        <w:sdtPr>
          <w:alias w:val="Member"/>
          <w:tag w:val="&lt;Member mnisId='1601' dodsId='34498'&gt;"/>
          <w:id w:val="-138110618"/>
          <w:placeholder>
            <w:docPart w:val="DefaultPlaceholder_-1854013440"/>
          </w:placeholder>
          <w:richText/>
        </w:sdtPr>
        <w:sdtContent>
          <w:r w:rsidRPr="008525E6" w:rsidR="008525E6">
            <w:rPr>
              <w:b/>
            </w:rPr>
            <w:t>Chair:</w:t>
          </w:r>
        </w:sdtContent>
      </w:sdt>
      <w:r w:rsidR="008525E6">
        <w:t xml:space="preserve"> </w:t>
      </w:r>
      <w:r w:rsidRPr="00995777">
        <w:t xml:space="preserve">Before I bring in </w:t>
      </w:r>
      <w:r w:rsidR="00DA5693">
        <w:t>P</w:t>
      </w:r>
      <w:r w:rsidRPr="00995777">
        <w:t xml:space="preserve">rofessor </w:t>
      </w:r>
      <w:r w:rsidR="00374FAB">
        <w:t>E</w:t>
      </w:r>
      <w:r w:rsidRPr="00995777">
        <w:t>kins so</w:t>
      </w:r>
      <w:r w:rsidR="008A3246">
        <w:t xml:space="preserve"> that</w:t>
      </w:r>
      <w:r w:rsidRPr="00995777">
        <w:t xml:space="preserve"> you can both comment on it, when the Lord </w:t>
      </w:r>
      <w:r w:rsidR="00A563F1">
        <w:t>C</w:t>
      </w:r>
      <w:r w:rsidRPr="00995777">
        <w:t xml:space="preserve">hancellor and Deputy Prime Minister gave evidence to our </w:t>
      </w:r>
      <w:r w:rsidR="00A563F1">
        <w:t>C</w:t>
      </w:r>
      <w:r w:rsidRPr="00995777">
        <w:t xml:space="preserve">ommittee in November about </w:t>
      </w:r>
      <w:r w:rsidR="00A14803">
        <w:t xml:space="preserve">his </w:t>
      </w:r>
      <w:r w:rsidRPr="00995777">
        <w:t>priorities</w:t>
      </w:r>
      <w:r w:rsidR="00B34BE9">
        <w:t>,</w:t>
      </w:r>
      <w:r w:rsidRPr="00995777">
        <w:t xml:space="preserve"> one of the things </w:t>
      </w:r>
      <w:r w:rsidR="00A14803">
        <w:t>he</w:t>
      </w:r>
      <w:r w:rsidRPr="00995777">
        <w:t xml:space="preserve"> talked about was reform of the HRA. He used this formulation: “</w:t>
      </w:r>
      <w:r w:rsidR="00A14803">
        <w:t xml:space="preserve">While </w:t>
      </w:r>
      <w:r w:rsidRPr="00995777">
        <w:t>there will be some limits, given what the EC</w:t>
      </w:r>
      <w:r w:rsidR="00A14803">
        <w:t>H</w:t>
      </w:r>
      <w:r w:rsidRPr="00995777">
        <w:t>R requires</w:t>
      </w:r>
      <w:r w:rsidR="00A14803">
        <w:t xml:space="preserve">, </w:t>
      </w:r>
      <w:r w:rsidRPr="00995777">
        <w:t>we have seen a number of areas where the UK courts</w:t>
      </w:r>
      <w:r w:rsidR="00A14803">
        <w:t>’</w:t>
      </w:r>
      <w:r w:rsidRPr="00995777">
        <w:t xml:space="preserve"> licence as a result of the Human Rights Act has gone further than the convention anticipated</w:t>
      </w:r>
      <w:r w:rsidR="00DA5693">
        <w:t>,</w:t>
      </w:r>
      <w:r w:rsidRPr="00995777">
        <w:t xml:space="preserve"> and, in some cases, in relation to Strasbourg case law.” Lord </w:t>
      </w:r>
      <w:r w:rsidR="00DA5693">
        <w:t>C</w:t>
      </w:r>
      <w:r w:rsidRPr="00995777">
        <w:t xml:space="preserve">arnwath, do you recognise that </w:t>
      </w:r>
      <w:r w:rsidRPr="00995777">
        <w:t>characteri</w:t>
      </w:r>
      <w:r w:rsidR="00DA5693">
        <w:t>s</w:t>
      </w:r>
      <w:r w:rsidRPr="00995777">
        <w:t>ation at all?</w:t>
      </w:r>
    </w:p>
    <w:p w:rsidR="002C3FCD" w:rsidP="00995777">
      <w:pPr>
        <w:pStyle w:val="Answer"/>
      </w:pPr>
      <w:sdt>
        <w:sdtPr>
          <w:alias w:val="Witness"/>
          <w:id w:val="1786232190"/>
          <w:placeholder>
            <w:docPart w:val="DefaultPlaceholder_-1854013440"/>
          </w:placeholder>
          <w:richText/>
        </w:sdtPr>
        <w:sdtContent>
          <w:r w:rsidRPr="00995777" w:rsidR="00995777">
            <w:rPr>
              <w:b/>
              <w:i/>
            </w:rPr>
            <w:t>Lord Carnwath:</w:t>
          </w:r>
        </w:sdtContent>
      </w:sdt>
      <w:r w:rsidR="00995777">
        <w:t xml:space="preserve"> </w:t>
      </w:r>
      <w:r w:rsidRPr="00BC36F6" w:rsidR="00BC36F6">
        <w:t xml:space="preserve">They are two quite different things. There is no doubt that the European Court has extended the range of some of the rights beyond what </w:t>
      </w:r>
      <w:r w:rsidR="00FF514D">
        <w:t>one would see</w:t>
      </w:r>
      <w:r w:rsidRPr="00BC36F6" w:rsidR="00BC36F6">
        <w:t xml:space="preserve"> naturally in the wording of the convention itself</w:t>
      </w:r>
      <w:r w:rsidRPr="00DC32B1" w:rsidR="00DC32B1">
        <w:t>. There are different views about w</w:t>
      </w:r>
      <w:r w:rsidR="00FF514D">
        <w:t>het</w:t>
      </w:r>
      <w:r w:rsidRPr="00DC32B1" w:rsidR="00DC32B1">
        <w:t xml:space="preserve">her that is a good or </w:t>
      </w:r>
      <w:r w:rsidR="00AA6554">
        <w:t xml:space="preserve">a </w:t>
      </w:r>
      <w:r w:rsidRPr="00DC32B1" w:rsidR="00DC32B1">
        <w:t>bad thing, but it has certainly done that, so to the extent to which it has we have followed suit.</w:t>
      </w:r>
    </w:p>
    <w:p w:rsidR="001A2408" w:rsidP="00995777">
      <w:pPr>
        <w:pStyle w:val="Answer"/>
      </w:pPr>
      <w:r>
        <w:t>On t</w:t>
      </w:r>
      <w:r w:rsidRPr="00DC32B1" w:rsidR="00DC32B1">
        <w:t xml:space="preserve">he question </w:t>
      </w:r>
      <w:r w:rsidR="002C3FCD">
        <w:t xml:space="preserve">of </w:t>
      </w:r>
      <w:r w:rsidRPr="00DC32B1" w:rsidR="00DC32B1">
        <w:t>whether the English courts have gone beyond Strasbourg</w:t>
      </w:r>
      <w:r>
        <w:t xml:space="preserve">, </w:t>
      </w:r>
      <w:r w:rsidRPr="00DC32B1" w:rsidR="00DC32B1">
        <w:t xml:space="preserve">there </w:t>
      </w:r>
      <w:r w:rsidR="00821CE5">
        <w:t>are certainly</w:t>
      </w:r>
      <w:r w:rsidRPr="00DC32B1" w:rsidR="00DC32B1">
        <w:t xml:space="preserve"> some instances of that and at least one or two in which I dissented. I </w:t>
      </w:r>
      <w:r w:rsidR="00821CE5">
        <w:t>think</w:t>
      </w:r>
      <w:r w:rsidRPr="00DC32B1" w:rsidR="00DC32B1">
        <w:t xml:space="preserve"> it is dangerous when we do that but, on the whole,</w:t>
      </w:r>
      <w:r w:rsidRPr="001A2408">
        <w:t xml:space="preserve"> there are very few examples of </w:t>
      </w:r>
      <w:r w:rsidR="00C10A2B">
        <w:t>i</w:t>
      </w:r>
      <w:r w:rsidRPr="001A2408">
        <w:t>t</w:t>
      </w:r>
      <w:r w:rsidR="00E401C2">
        <w:t>.</w:t>
      </w:r>
      <w:r w:rsidRPr="001A2408">
        <w:t xml:space="preserve"> </w:t>
      </w:r>
      <w:r w:rsidR="003E0CD2">
        <w:t>U</w:t>
      </w:r>
      <w:r w:rsidRPr="001A2408">
        <w:t xml:space="preserve">nder the president of the Supreme Court, Lord Reed, there has been a fairly clear message that we should not be doing that; </w:t>
      </w:r>
      <w:r w:rsidR="00E401C2">
        <w:t>w</w:t>
      </w:r>
      <w:r w:rsidRPr="001A2408">
        <w:t>e should not be seeking to go further th</w:t>
      </w:r>
      <w:r w:rsidR="00E401C2">
        <w:t>an Strasbourg</w:t>
      </w:r>
      <w:r w:rsidRPr="001A2408">
        <w:t>.</w:t>
      </w:r>
    </w:p>
    <w:sdt>
      <w:sdtPr>
        <w:alias w:val="Member"/>
        <w:tag w:val="&lt;Member mnisId='1601' dodsId='34498'&gt;"/>
        <w:id w:val="-900590838"/>
        <w:placeholder>
          <w:docPart w:val="DefaultPlaceholder_-1854013440"/>
        </w:placeholder>
        <w:richText/>
      </w:sdtPr>
      <w:sdtContent>
        <w:p w:rsidR="003E0CD2" w:rsidP="00841C0F">
          <w:pPr>
            <w:pStyle w:val="Remark"/>
          </w:pPr>
          <w:r w:rsidRPr="003E0CD2">
            <w:rPr>
              <w:b/>
            </w:rPr>
            <w:t>Chair:</w:t>
          </w:r>
          <w:r>
            <w:rPr>
              <w:b/>
            </w:rPr>
            <w:t xml:space="preserve"> </w:t>
          </w:r>
          <w:r>
            <w:t>Professor Ekins?</w:t>
          </w:r>
        </w:p>
      </w:sdtContent>
    </w:sdt>
    <w:p w:rsidR="003B2C78" w:rsidP="008C5283">
      <w:pPr>
        <w:pStyle w:val="Answer"/>
      </w:pPr>
      <w:r>
        <w:t xml:space="preserve"> </w:t>
      </w:r>
      <w:sdt>
        <w:sdtPr>
          <w:alias w:val="Witness"/>
          <w:id w:val="37715388"/>
          <w:placeholder>
            <w:docPart w:val="DefaultPlaceholder_-1854013440"/>
          </w:placeholder>
          <w:richText/>
        </w:sdtPr>
        <w:sdtContent>
          <w:r w:rsidRPr="001A2408" w:rsidR="001A2408">
            <w:rPr>
              <w:b/>
              <w:i/>
            </w:rPr>
            <w:t>Professor Ekins:</w:t>
          </w:r>
        </w:sdtContent>
      </w:sdt>
      <w:r w:rsidR="001A2408">
        <w:t xml:space="preserve"> </w:t>
      </w:r>
      <w:r w:rsidRPr="001A2408" w:rsidR="001A2408">
        <w:t>In answer to your initial question, as far as I can discern from the consultation documents</w:t>
      </w:r>
      <w:r w:rsidR="00A67072">
        <w:t>,</w:t>
      </w:r>
      <w:r w:rsidRPr="001A2408" w:rsidR="001A2408">
        <w:t xml:space="preserve"> it is the </w:t>
      </w:r>
      <w:r w:rsidR="00A67072">
        <w:t>G</w:t>
      </w:r>
      <w:r w:rsidRPr="001A2408" w:rsidR="001A2408">
        <w:t>overnment</w:t>
      </w:r>
      <w:r w:rsidR="00A67072">
        <w:t>’</w:t>
      </w:r>
      <w:r w:rsidRPr="001A2408" w:rsidR="001A2408">
        <w:t xml:space="preserve">s aim to try more clearly to delineate the role of courts from </w:t>
      </w:r>
      <w:r w:rsidR="004C2911">
        <w:t xml:space="preserve">the roles of </w:t>
      </w:r>
      <w:r w:rsidRPr="001A2408" w:rsidR="001A2408">
        <w:t xml:space="preserve">legislature and </w:t>
      </w:r>
      <w:r>
        <w:t>G</w:t>
      </w:r>
      <w:r w:rsidRPr="001A2408" w:rsidR="001A2408">
        <w:t xml:space="preserve">overnment. </w:t>
      </w:r>
      <w:r w:rsidR="00A67072">
        <w:t>T</w:t>
      </w:r>
      <w:r w:rsidRPr="001A2408" w:rsidR="001A2408">
        <w:t>here are elements of the consultation well oriented towards that end</w:t>
      </w:r>
      <w:r w:rsidR="00A67072">
        <w:t>.</w:t>
      </w:r>
      <w:r w:rsidRPr="001A2408" w:rsidR="001A2408">
        <w:t xml:space="preserve"> There are some others that perhaps are not likely to be </w:t>
      </w:r>
      <w:r w:rsidR="00D5544C">
        <w:t xml:space="preserve">as </w:t>
      </w:r>
      <w:r w:rsidRPr="001A2408" w:rsidR="001A2408">
        <w:t>effective</w:t>
      </w:r>
      <w:r w:rsidRPr="00EE551D" w:rsidR="00EE551D">
        <w:t>.</w:t>
      </w:r>
      <w:r w:rsidR="00D5544C">
        <w:t xml:space="preserve"> I am sure we will talk about this in the next hour, but </w:t>
      </w:r>
      <w:r w:rsidRPr="00EE551D" w:rsidR="00EE551D">
        <w:t>the relationship to Strasb</w:t>
      </w:r>
      <w:r w:rsidR="00D5544C">
        <w:t>o</w:t>
      </w:r>
      <w:r w:rsidRPr="00EE551D" w:rsidR="00EE551D">
        <w:t>urg case law is an area where there is a risk of not delineating different responsibilities</w:t>
      </w:r>
      <w:r w:rsidR="00D5544C">
        <w:t xml:space="preserve"> as clearly</w:t>
      </w:r>
      <w:r w:rsidRPr="00EE551D" w:rsidR="00EE551D">
        <w:t xml:space="preserve"> as I think the </w:t>
      </w:r>
      <w:r w:rsidR="00D5544C">
        <w:t>G</w:t>
      </w:r>
      <w:r w:rsidRPr="00EE551D" w:rsidR="00EE551D">
        <w:t>overnment hope and as I think we should.</w:t>
      </w:r>
    </w:p>
    <w:p w:rsidR="003B2C78" w:rsidP="008C5283">
      <w:pPr>
        <w:pStyle w:val="Answer"/>
      </w:pPr>
      <w:r w:rsidRPr="00EE551D">
        <w:t xml:space="preserve">To my mind, there are some reasons to worry about </w:t>
      </w:r>
      <w:r w:rsidR="008674F8">
        <w:t xml:space="preserve">the </w:t>
      </w:r>
      <w:r w:rsidRPr="00EE551D">
        <w:t xml:space="preserve">delineation between the courts and the elective branches that the Human Rights Act has brought into being. It is undeniable that the Human Rights Act has involved our courts in answering questions that clearly otherwise </w:t>
      </w:r>
      <w:r w:rsidR="006A6B4C">
        <w:t>they</w:t>
      </w:r>
      <w:r w:rsidR="00563A4D">
        <w:t xml:space="preserve"> </w:t>
      </w:r>
      <w:r w:rsidRPr="00EE551D">
        <w:t>would not have had jurisdiction to answer</w:t>
      </w:r>
      <w:r w:rsidR="003C10A0">
        <w:t>—</w:t>
      </w:r>
      <w:r w:rsidRPr="00EE551D">
        <w:t>questions that are often rightly characterised as political questions. It is true that different judges</w:t>
      </w:r>
      <w:r w:rsidR="008674F8">
        <w:t xml:space="preserve"> have</w:t>
      </w:r>
      <w:r w:rsidRPr="00EE551D">
        <w:t xml:space="preserve"> handled those questions in different ways</w:t>
      </w:r>
      <w:r w:rsidR="008674F8">
        <w:t>,</w:t>
      </w:r>
      <w:r w:rsidRPr="00EE551D">
        <w:t xml:space="preserve"> often with respect and care not to take over the operation of </w:t>
      </w:r>
      <w:r w:rsidR="00563A4D">
        <w:t>G</w:t>
      </w:r>
      <w:r w:rsidRPr="00EE551D">
        <w:t>overnment. It varies by judge</w:t>
      </w:r>
      <w:r w:rsidRPr="00E610A6" w:rsidR="00E610A6">
        <w:t xml:space="preserve"> and by period</w:t>
      </w:r>
      <w:r w:rsidR="00CB5660">
        <w:t xml:space="preserve"> </w:t>
      </w:r>
      <w:r w:rsidRPr="00E610A6" w:rsidR="00E610A6">
        <w:t>of the Human Rights Act</w:t>
      </w:r>
      <w:r w:rsidR="00CB5660">
        <w:t>.</w:t>
      </w:r>
    </w:p>
    <w:p w:rsidR="008C5283" w:rsidP="008C5283">
      <w:pPr>
        <w:pStyle w:val="Answer"/>
      </w:pPr>
      <w:r w:rsidRPr="00E610A6">
        <w:t xml:space="preserve">I agree with Lord </w:t>
      </w:r>
      <w:r w:rsidR="00CB5660">
        <w:t>C</w:t>
      </w:r>
      <w:r w:rsidRPr="00E610A6">
        <w:t>arnwath that</w:t>
      </w:r>
      <w:r w:rsidR="00681F29">
        <w:t xml:space="preserve"> in a sense,</w:t>
      </w:r>
      <w:r w:rsidRPr="00E610A6">
        <w:t xml:space="preserve"> under the current president of the court</w:t>
      </w:r>
      <w:r w:rsidR="00681F29">
        <w:t>,</w:t>
      </w:r>
      <w:r w:rsidRPr="00E610A6">
        <w:t xml:space="preserve"> we are seeing a shift of tone compared with perhaps two years ago.</w:t>
      </w:r>
      <w:r w:rsidRPr="008C5283">
        <w:t xml:space="preserve"> A number of decisions last year </w:t>
      </w:r>
      <w:r w:rsidR="00681F29">
        <w:t>a</w:t>
      </w:r>
      <w:r w:rsidRPr="008C5283">
        <w:t>re quite significant in that regard</w:t>
      </w:r>
      <w:r>
        <w:t xml:space="preserve">: </w:t>
      </w:r>
      <w:r w:rsidRPr="008C5283">
        <w:t>the</w:t>
      </w:r>
      <w:r>
        <w:t xml:space="preserve"> C judgment; the AB judgment; and Elan</w:t>
      </w:r>
      <w:r w:rsidR="001F1A54">
        <w:t>-Cane</w:t>
      </w:r>
      <w:r>
        <w:t xml:space="preserve"> </w:t>
      </w:r>
      <w:r w:rsidRPr="008C5283">
        <w:t>just before Christmas</w:t>
      </w:r>
      <w:r w:rsidR="001F1A54">
        <w:t>. T</w:t>
      </w:r>
      <w:r w:rsidRPr="008C5283">
        <w:t>hat is encoura</w:t>
      </w:r>
      <w:r w:rsidR="001F1A54">
        <w:t>g</w:t>
      </w:r>
      <w:r w:rsidRPr="008C5283">
        <w:t>ing, but it bears noting</w:t>
      </w:r>
      <w:r w:rsidR="000A1E5C">
        <w:t xml:space="preserve">, as </w:t>
      </w:r>
      <w:r w:rsidR="001F1A54">
        <w:t xml:space="preserve">I </w:t>
      </w:r>
      <w:r w:rsidRPr="008C5283">
        <w:t>have tried to stress in various contributions</w:t>
      </w:r>
      <w:r w:rsidR="000A1E5C">
        <w:t xml:space="preserve">, </w:t>
      </w:r>
      <w:r w:rsidR="001F1A54">
        <w:t>that it is a dyn</w:t>
      </w:r>
      <w:r w:rsidRPr="008C5283">
        <w:t>amic picture and</w:t>
      </w:r>
      <w:r w:rsidR="003C10A0">
        <w:t>,</w:t>
      </w:r>
      <w:r w:rsidRPr="008C5283">
        <w:t xml:space="preserve"> if you want to evaluate</w:t>
      </w:r>
      <w:r w:rsidR="001F1A54">
        <w:t xml:space="preserve"> the H</w:t>
      </w:r>
      <w:r w:rsidRPr="008C5283">
        <w:t xml:space="preserve">uman </w:t>
      </w:r>
      <w:r w:rsidR="001F1A54">
        <w:t>R</w:t>
      </w:r>
      <w:r w:rsidRPr="008C5283">
        <w:t xml:space="preserve">ights </w:t>
      </w:r>
      <w:r w:rsidR="001F1A54">
        <w:t>A</w:t>
      </w:r>
      <w:r w:rsidRPr="008C5283">
        <w:t>ct</w:t>
      </w:r>
      <w:r w:rsidR="003C10A0">
        <w:t>,</w:t>
      </w:r>
      <w:r w:rsidRPr="008C5283">
        <w:t xml:space="preserve"> do</w:t>
      </w:r>
      <w:r w:rsidR="000A1E5C">
        <w:t>n’t</w:t>
      </w:r>
      <w:r w:rsidRPr="008C5283">
        <w:t xml:space="preserve"> just pay attention to what was enacted</w:t>
      </w:r>
      <w:r w:rsidR="00454AF7">
        <w:t xml:space="preserve"> but</w:t>
      </w:r>
      <w:r w:rsidRPr="008C5283">
        <w:t xml:space="preserve"> </w:t>
      </w:r>
      <w:r w:rsidR="003B7CF7">
        <w:t xml:space="preserve">to </w:t>
      </w:r>
      <w:r w:rsidRPr="008C5283">
        <w:t>how it was developed and the capacity for further development</w:t>
      </w:r>
      <w:r>
        <w:t xml:space="preserve"> </w:t>
      </w:r>
      <w:r w:rsidRPr="008C5283">
        <w:t>and change</w:t>
      </w:r>
      <w:r>
        <w:t>.</w:t>
      </w:r>
    </w:p>
    <w:p w:rsidR="00215911" w:rsidP="008C5283">
      <w:pPr>
        <w:pStyle w:val="Answer"/>
      </w:pPr>
      <w:r w:rsidRPr="006D72DF">
        <w:t xml:space="preserve">In answer to the second set of questions </w:t>
      </w:r>
      <w:r w:rsidR="000A1E5C">
        <w:t xml:space="preserve">you </w:t>
      </w:r>
      <w:r w:rsidRPr="006D72DF">
        <w:t xml:space="preserve">posed to Lord </w:t>
      </w:r>
      <w:r w:rsidR="00454AF7">
        <w:t>C</w:t>
      </w:r>
      <w:r w:rsidRPr="006D72DF">
        <w:t xml:space="preserve">arnwath, like him I think it is undeniable that the European Court of </w:t>
      </w:r>
      <w:r w:rsidR="00454AF7">
        <w:t>H</w:t>
      </w:r>
      <w:r w:rsidRPr="006D72DF">
        <w:t xml:space="preserve">uman </w:t>
      </w:r>
      <w:r w:rsidR="00454AF7">
        <w:t>R</w:t>
      </w:r>
      <w:r w:rsidRPr="006D72DF">
        <w:t xml:space="preserve">ights has interpreted the convention in ways that cannot be squared with what the </w:t>
      </w:r>
      <w:r w:rsidRPr="006D72DF">
        <w:t>parties agreed in 1950. I think that by open admission</w:t>
      </w:r>
      <w:r w:rsidR="00454AF7">
        <w:t xml:space="preserve"> </w:t>
      </w:r>
      <w:r w:rsidRPr="006D72DF">
        <w:t>the living instrument doctrine has that effect</w:t>
      </w:r>
      <w:r w:rsidR="00454AF7">
        <w:t xml:space="preserve">; it </w:t>
      </w:r>
      <w:r w:rsidRPr="006D72DF">
        <w:t>is a licence to remake the convention over</w:t>
      </w:r>
      <w:r w:rsidR="00BA369B">
        <w:t xml:space="preserve"> </w:t>
      </w:r>
      <w:r w:rsidRPr="006D72DF">
        <w:t>time. As you know, that has been heavily criticised by senior British judges</w:t>
      </w:r>
      <w:r>
        <w:t xml:space="preserve">, </w:t>
      </w:r>
      <w:r w:rsidRPr="006D72DF">
        <w:t>Lord</w:t>
      </w:r>
      <w:r w:rsidR="00BA369B">
        <w:t> </w:t>
      </w:r>
      <w:r w:rsidRPr="006D72DF">
        <w:t>Sumption and</w:t>
      </w:r>
      <w:r w:rsidR="00BA369B">
        <w:t xml:space="preserve"> </w:t>
      </w:r>
      <w:r w:rsidR="00E579DC">
        <w:t xml:space="preserve">Lord </w:t>
      </w:r>
      <w:r w:rsidRPr="006D72DF">
        <w:t>Hoffma</w:t>
      </w:r>
      <w:r w:rsidR="00BA369B">
        <w:t>n</w:t>
      </w:r>
      <w:r w:rsidRPr="006D72DF">
        <w:t>n</w:t>
      </w:r>
      <w:r w:rsidR="00BA369B">
        <w:t>,</w:t>
      </w:r>
      <w:r w:rsidRPr="006D72DF">
        <w:t xml:space="preserve"> and a number of other</w:t>
      </w:r>
      <w:r w:rsidR="00E579DC">
        <w:t>s</w:t>
      </w:r>
      <w:r w:rsidR="00F7171F">
        <w:t>,</w:t>
      </w:r>
      <w:r w:rsidRPr="006D72DF">
        <w:t xml:space="preserve"> rightly so becaus</w:t>
      </w:r>
      <w:r w:rsidR="00F7171F">
        <w:t>e</w:t>
      </w:r>
      <w:r w:rsidRPr="006D72DF">
        <w:t xml:space="preserve"> it is not a good technique of judge</w:t>
      </w:r>
      <w:r>
        <w:t>-</w:t>
      </w:r>
      <w:r w:rsidRPr="006D72DF">
        <w:t>craft</w:t>
      </w:r>
      <w:r>
        <w:t>.</w:t>
      </w:r>
      <w:r>
        <w:t xml:space="preserve"> </w:t>
      </w:r>
      <w:r w:rsidR="00F7171F">
        <w:t>T</w:t>
      </w:r>
      <w:r w:rsidRPr="007B400B" w:rsidR="007B400B">
        <w:t>here was an effect on the ground in a sense when the Human Rights Act was enacted</w:t>
      </w:r>
      <w:r w:rsidR="00F7171F">
        <w:t>,</w:t>
      </w:r>
      <w:r w:rsidRPr="007B400B" w:rsidR="007B400B">
        <w:t xml:space="preserve"> and I think that inevitably our courts have had to follow suit in large part because</w:t>
      </w:r>
      <w:r w:rsidR="00F7171F">
        <w:t xml:space="preserve"> of </w:t>
      </w:r>
      <w:r w:rsidRPr="007B400B" w:rsidR="007B400B">
        <w:t xml:space="preserve">the structure of the Human Rights Act and the intention of </w:t>
      </w:r>
      <w:r w:rsidR="00F7171F">
        <w:t>P</w:t>
      </w:r>
      <w:r w:rsidRPr="007B400B" w:rsidR="007B400B">
        <w:t>arliament in enacting it.</w:t>
      </w:r>
    </w:p>
    <w:p w:rsidR="00A05F9F" w:rsidP="008C5283">
      <w:pPr>
        <w:pStyle w:val="Answer"/>
      </w:pPr>
      <w:r>
        <w:t>W</w:t>
      </w:r>
      <w:r w:rsidR="002F5670">
        <w:t xml:space="preserve">e have had a problem </w:t>
      </w:r>
      <w:r w:rsidR="00910D87">
        <w:t>with</w:t>
      </w:r>
      <w:r w:rsidR="002F5670">
        <w:t xml:space="preserve"> our courts going beyond Strasbourg</w:t>
      </w:r>
      <w:r>
        <w:t>,</w:t>
      </w:r>
      <w:r w:rsidR="002F5670">
        <w:t xml:space="preserve"> beginning in about 2008 with</w:t>
      </w:r>
      <w:r>
        <w:t xml:space="preserve"> the Re G case and a number of others thereafter. There was a very encouraging development</w:t>
      </w:r>
      <w:r w:rsidR="007C4AE7">
        <w:t>,</w:t>
      </w:r>
      <w:r>
        <w:t xml:space="preserve"> to which I think Lord Carnwath alluded</w:t>
      </w:r>
      <w:r w:rsidR="007C4AE7">
        <w:t>,</w:t>
      </w:r>
      <w:r>
        <w:t xml:space="preserve"> just before Christmas in </w:t>
      </w:r>
      <w:r w:rsidR="007C4AE7">
        <w:t xml:space="preserve">the </w:t>
      </w:r>
      <w:r>
        <w:t>Elan-Cane judgment where</w:t>
      </w:r>
      <w:r w:rsidR="000B0AB0">
        <w:t xml:space="preserve"> </w:t>
      </w:r>
      <w:r w:rsidR="00A50C62">
        <w:t>Lord Reed rightly—not on his own</w:t>
      </w:r>
      <w:r w:rsidR="00B87E52">
        <w:t xml:space="preserve"> but with colleagues; </w:t>
      </w:r>
      <w:r w:rsidR="000B0AB0">
        <w:t xml:space="preserve">a </w:t>
      </w:r>
      <w:r w:rsidR="006725DD">
        <w:t xml:space="preserve">unanimous </w:t>
      </w:r>
      <w:r w:rsidR="000B0AB0">
        <w:t>panel of five judges in the Supreme Court</w:t>
      </w:r>
      <w:r w:rsidR="00B87E52">
        <w:t>—</w:t>
      </w:r>
      <w:r w:rsidR="00C57C4D">
        <w:t>tried</w:t>
      </w:r>
      <w:r w:rsidRPr="00A05F9F">
        <w:t xml:space="preserve"> to make clear that it would be incompatible with the Human Rights Act for UK courts to go beyond Strasb</w:t>
      </w:r>
      <w:r w:rsidR="00C57C4D">
        <w:t>o</w:t>
      </w:r>
      <w:r w:rsidRPr="00A05F9F">
        <w:t>urg</w:t>
      </w:r>
      <w:r w:rsidR="00C57C4D">
        <w:t>. T</w:t>
      </w:r>
      <w:r w:rsidRPr="00A05F9F">
        <w:t>hat was an encouraging development</w:t>
      </w:r>
      <w:r w:rsidR="00B87E52">
        <w:t>,</w:t>
      </w:r>
      <w:r w:rsidR="007C4AE7">
        <w:t xml:space="preserve"> and</w:t>
      </w:r>
      <w:r w:rsidRPr="00A05F9F">
        <w:t xml:space="preserve"> I hope that if legislation emerges from this consultation that position will be protected.</w:t>
      </w:r>
    </w:p>
    <w:p w:rsidR="00A05F9F" w:rsidP="00A05F9F">
      <w:pPr>
        <w:pStyle w:val="Question"/>
      </w:pPr>
      <w:sdt>
        <w:sdtPr>
          <w:alias w:val="Member"/>
          <w:tag w:val="&lt;Member mnisId='1601' dodsId='34498'&gt;"/>
          <w:id w:val="1374193701"/>
          <w:placeholder>
            <w:docPart w:val="DefaultPlaceholder_-1854013440"/>
          </w:placeholder>
          <w:richText/>
        </w:sdtPr>
        <w:sdtContent>
          <w:r w:rsidRPr="00A05F9F">
            <w:rPr>
              <w:b/>
            </w:rPr>
            <w:t>Chair:</w:t>
          </w:r>
        </w:sdtContent>
      </w:sdt>
      <w:r>
        <w:t xml:space="preserve"> </w:t>
      </w:r>
      <w:r w:rsidRPr="00A05F9F">
        <w:t xml:space="preserve">Lord </w:t>
      </w:r>
      <w:r w:rsidR="000B0AB0">
        <w:t>C</w:t>
      </w:r>
      <w:r w:rsidRPr="00A05F9F">
        <w:t>arnwath, you m</w:t>
      </w:r>
      <w:r w:rsidR="00B87E52">
        <w:t>ight</w:t>
      </w:r>
      <w:r w:rsidRPr="00A05F9F">
        <w:t xml:space="preserve"> want to respond to that and, in doing so, perhaps express a view as to your assessment of the recommendations that the </w:t>
      </w:r>
      <w:r w:rsidR="000B0AB0">
        <w:t>IR</w:t>
      </w:r>
      <w:r w:rsidR="005D6EFD">
        <w:t>HR</w:t>
      </w:r>
      <w:r w:rsidR="000B0AB0">
        <w:t>A</w:t>
      </w:r>
      <w:r w:rsidRPr="00A05F9F">
        <w:t xml:space="preserve"> panel produced.</w:t>
      </w:r>
    </w:p>
    <w:p w:rsidR="00A05F9F" w:rsidP="00A05F9F">
      <w:pPr>
        <w:pStyle w:val="Answer"/>
      </w:pPr>
      <w:sdt>
        <w:sdtPr>
          <w:alias w:val="Witness"/>
          <w:id w:val="-8996157"/>
          <w:placeholder>
            <w:docPart w:val="DefaultPlaceholder_-1854013440"/>
          </w:placeholder>
          <w:richText/>
        </w:sdtPr>
        <w:sdtContent>
          <w:r w:rsidR="00674A7B">
            <w:rPr>
              <w:b/>
              <w:i/>
            </w:rPr>
            <w:t>Lord Carnwath</w:t>
          </w:r>
          <w:r w:rsidRPr="00A05F9F">
            <w:rPr>
              <w:b/>
              <w:i/>
            </w:rPr>
            <w:t>:</w:t>
          </w:r>
        </w:sdtContent>
      </w:sdt>
      <w:r>
        <w:t xml:space="preserve"> </w:t>
      </w:r>
      <w:r w:rsidRPr="00A05F9F">
        <w:t xml:space="preserve">I think </w:t>
      </w:r>
      <w:r w:rsidR="00B94DE0">
        <w:t>P</w:t>
      </w:r>
      <w:r w:rsidRPr="00A05F9F">
        <w:t xml:space="preserve">rofessor </w:t>
      </w:r>
      <w:r w:rsidR="000A37E5">
        <w:t>E</w:t>
      </w:r>
      <w:r w:rsidRPr="00A05F9F">
        <w:t>kins said more or less the same thing</w:t>
      </w:r>
      <w:r w:rsidR="000A37E5">
        <w:t xml:space="preserve"> </w:t>
      </w:r>
      <w:r w:rsidR="00EA3489">
        <w:t xml:space="preserve">as </w:t>
      </w:r>
      <w:r w:rsidR="000A37E5">
        <w:t>I was</w:t>
      </w:r>
      <w:r w:rsidRPr="00A05F9F">
        <w:t xml:space="preserve"> saying</w:t>
      </w:r>
      <w:r w:rsidR="000A37E5">
        <w:t>.</w:t>
      </w:r>
    </w:p>
    <w:p w:rsidR="00055574" w:rsidP="00A05F9F">
      <w:pPr>
        <w:pStyle w:val="Question"/>
      </w:pPr>
      <w:sdt>
        <w:sdtPr>
          <w:alias w:val="Member"/>
          <w:tag w:val="&lt;Member mnisId='1601' dodsId='34498'&gt;"/>
          <w:id w:val="625509159"/>
          <w:placeholder>
            <w:docPart w:val="DefaultPlaceholder_-1854013440"/>
          </w:placeholder>
          <w:richText/>
        </w:sdtPr>
        <w:sdtContent>
          <w:r w:rsidRPr="00A05F9F" w:rsidR="00A05F9F">
            <w:rPr>
              <w:b/>
            </w:rPr>
            <w:t>Chair:</w:t>
          </w:r>
        </w:sdtContent>
      </w:sdt>
      <w:r w:rsidR="00A05F9F">
        <w:t xml:space="preserve"> </w:t>
      </w:r>
      <w:r>
        <w:t xml:space="preserve">Much the same. </w:t>
      </w:r>
    </w:p>
    <w:p w:rsidR="00055574" w:rsidP="00055574">
      <w:pPr>
        <w:pStyle w:val="Answer"/>
      </w:pPr>
      <w:sdt>
        <w:sdtPr>
          <w:alias w:val="Witness"/>
          <w:id w:val="-262375452"/>
          <w:placeholder>
            <w:docPart w:val="DefaultPlaceholder_-1854013440"/>
          </w:placeholder>
          <w:richText/>
        </w:sdtPr>
        <w:sdtContent>
          <w:r w:rsidR="00674A7B">
            <w:rPr>
              <w:b/>
              <w:i/>
            </w:rPr>
            <w:t>Lord Carnwath</w:t>
          </w:r>
          <w:r w:rsidRPr="00055574">
            <w:rPr>
              <w:b/>
              <w:i/>
            </w:rPr>
            <w:t>:</w:t>
          </w:r>
        </w:sdtContent>
      </w:sdt>
      <w:r>
        <w:t xml:space="preserve"> Yes. </w:t>
      </w:r>
      <w:r w:rsidR="008F1BB3">
        <w:t>You asked me about—</w:t>
      </w:r>
    </w:p>
    <w:p w:rsidR="008F1BB3" w:rsidP="00055574">
      <w:pPr>
        <w:pStyle w:val="Question"/>
      </w:pPr>
      <w:sdt>
        <w:sdtPr>
          <w:alias w:val="Member"/>
          <w:tag w:val="&lt;Member mnisId='1601' dodsId='34498'&gt;"/>
          <w:id w:val="1777443083"/>
          <w:placeholder>
            <w:docPart w:val="DefaultPlaceholder_-1854013440"/>
          </w:placeholder>
          <w:richText/>
        </w:sdtPr>
        <w:sdtContent>
          <w:r w:rsidRPr="00055574" w:rsidR="00055574">
            <w:rPr>
              <w:b/>
            </w:rPr>
            <w:t>Chair:</w:t>
          </w:r>
        </w:sdtContent>
      </w:sdt>
      <w:r w:rsidR="00055574">
        <w:t xml:space="preserve"> </w:t>
      </w:r>
      <w:r w:rsidR="000A37E5">
        <w:t>W</w:t>
      </w:r>
      <w:r w:rsidRPr="008410A2" w:rsidR="008410A2">
        <w:t>hat do you think about the overall set of recommendations that the</w:t>
      </w:r>
      <w:r w:rsidR="008410A2">
        <w:t xml:space="preserve"> IR</w:t>
      </w:r>
      <w:r w:rsidR="00205A97">
        <w:t>HR</w:t>
      </w:r>
      <w:r w:rsidR="008410A2">
        <w:t xml:space="preserve">A panel </w:t>
      </w:r>
      <w:r w:rsidRPr="008410A2" w:rsidR="008410A2">
        <w:t xml:space="preserve">produced? </w:t>
      </w:r>
    </w:p>
    <w:p w:rsidR="008E6498" w:rsidP="008F1BB3">
      <w:pPr>
        <w:pStyle w:val="Answer"/>
      </w:pPr>
      <w:sdt>
        <w:sdtPr>
          <w:alias w:val="Witness"/>
          <w:id w:val="1833555071"/>
          <w:placeholder>
            <w:docPart w:val="DefaultPlaceholder_-1854013440"/>
          </w:placeholder>
          <w:richText/>
        </w:sdtPr>
        <w:sdtContent>
          <w:r w:rsidR="00674A7B">
            <w:rPr>
              <w:b/>
              <w:i/>
            </w:rPr>
            <w:t>Lord Carnwath</w:t>
          </w:r>
          <w:r w:rsidRPr="008F1BB3" w:rsidR="008F1BB3">
            <w:rPr>
              <w:b/>
              <w:i/>
            </w:rPr>
            <w:t>:</w:t>
          </w:r>
        </w:sdtContent>
      </w:sdt>
      <w:r w:rsidR="008F1BB3">
        <w:t xml:space="preserve"> Sir Peter</w:t>
      </w:r>
      <w:r>
        <w:t xml:space="preserve"> Gross’s panel?</w:t>
      </w:r>
    </w:p>
    <w:p w:rsidR="008410A2" w:rsidP="008E6498">
      <w:pPr>
        <w:pStyle w:val="Question"/>
      </w:pPr>
      <w:sdt>
        <w:sdtPr>
          <w:alias w:val="Member"/>
          <w:tag w:val="&lt;Member mnisId='1601' dodsId='34498'&gt;"/>
          <w:id w:val="891004424"/>
          <w:placeholder>
            <w:docPart w:val="DefaultPlaceholder_-1854013440"/>
          </w:placeholder>
          <w:richText/>
        </w:sdtPr>
        <w:sdtContent>
          <w:r w:rsidRPr="008E6498" w:rsidR="008E6498">
            <w:rPr>
              <w:b/>
            </w:rPr>
            <w:t>Chair:</w:t>
          </w:r>
        </w:sdtContent>
      </w:sdt>
      <w:r w:rsidR="008E6498">
        <w:t xml:space="preserve"> Yes. </w:t>
      </w:r>
      <w:r w:rsidRPr="008410A2">
        <w:t>Do they cover the necessary ground</w:t>
      </w:r>
      <w:r w:rsidR="000A37E5">
        <w:t>,</w:t>
      </w:r>
      <w:r w:rsidRPr="008410A2">
        <w:t xml:space="preserve"> or are there other areas you would have </w:t>
      </w:r>
      <w:r w:rsidR="008E6498">
        <w:t>gone</w:t>
      </w:r>
      <w:r w:rsidRPr="008410A2">
        <w:t xml:space="preserve"> into?</w:t>
      </w:r>
    </w:p>
    <w:p w:rsidR="00A135F9" w:rsidP="008410A2">
      <w:pPr>
        <w:pStyle w:val="Answer"/>
      </w:pPr>
      <w:sdt>
        <w:sdtPr>
          <w:alias w:val="Witness"/>
          <w:id w:val="107930893"/>
          <w:placeholder>
            <w:docPart w:val="DefaultPlaceholder_-1854013440"/>
          </w:placeholder>
          <w:richText/>
        </w:sdtPr>
        <w:sdtContent>
          <w:r w:rsidR="00674A7B">
            <w:rPr>
              <w:b/>
              <w:i/>
            </w:rPr>
            <w:t>Lord Carnwath</w:t>
          </w:r>
          <w:r w:rsidRPr="008410A2" w:rsidR="008410A2">
            <w:rPr>
              <w:b/>
              <w:i/>
            </w:rPr>
            <w:t>:</w:t>
          </w:r>
        </w:sdtContent>
      </w:sdt>
      <w:r w:rsidR="008410A2">
        <w:t xml:space="preserve"> </w:t>
      </w:r>
      <w:r w:rsidRPr="008410A2" w:rsidR="008410A2">
        <w:t>I think they take the position that, on the whole, things are al</w:t>
      </w:r>
      <w:r w:rsidR="009637C6">
        <w:t>l r</w:t>
      </w:r>
      <w:r w:rsidRPr="008410A2" w:rsidR="008410A2">
        <w:t>ight as they are</w:t>
      </w:r>
      <w:r w:rsidR="009637C6">
        <w:t>.</w:t>
      </w:r>
      <w:r w:rsidRPr="008410A2" w:rsidR="008410A2">
        <w:t xml:space="preserve"> They think there should be a degree of public education simply to make people understand what the Human Rights Act is all about</w:t>
      </w:r>
      <w:r>
        <w:t>,</w:t>
      </w:r>
      <w:r w:rsidRPr="008410A2" w:rsidR="008410A2">
        <w:t xml:space="preserve"> and that it is part of our law and something that is very important to us all.</w:t>
      </w:r>
    </w:p>
    <w:p w:rsidR="006D72DF" w:rsidP="008410A2">
      <w:pPr>
        <w:pStyle w:val="Answer"/>
      </w:pPr>
      <w:r>
        <w:t xml:space="preserve">A </w:t>
      </w:r>
      <w:r w:rsidRPr="008410A2" w:rsidR="008410A2">
        <w:t xml:space="preserve">very important part of </w:t>
      </w:r>
      <w:r w:rsidRPr="00D66627" w:rsidR="00D66627">
        <w:t>their discussion is about the importance of judicial dialogue.</w:t>
      </w:r>
      <w:r>
        <w:t xml:space="preserve"> There is a</w:t>
      </w:r>
      <w:r w:rsidRPr="00D66627" w:rsidR="00D66627">
        <w:t xml:space="preserve"> very interesting chapter </w:t>
      </w:r>
      <w:r w:rsidR="00376081">
        <w:t>where</w:t>
      </w:r>
      <w:r w:rsidRPr="00D66627" w:rsidR="00D66627">
        <w:t xml:space="preserve"> </w:t>
      </w:r>
      <w:r>
        <w:t>they show</w:t>
      </w:r>
      <w:r w:rsidRPr="00D66627" w:rsidR="00D66627">
        <w:t xml:space="preserve"> how we have been able to have a very successful dialogue with Strasbourg</w:t>
      </w:r>
      <w:r>
        <w:t xml:space="preserve">, </w:t>
      </w:r>
      <w:r w:rsidRPr="0007503A" w:rsidR="0007503A">
        <w:t xml:space="preserve">and enormous respect is shown by </w:t>
      </w:r>
      <w:r w:rsidR="00376081">
        <w:t xml:space="preserve">the </w:t>
      </w:r>
      <w:r w:rsidRPr="0007503A" w:rsidR="0007503A">
        <w:t>Strasbourg</w:t>
      </w:r>
      <w:r w:rsidR="00376081">
        <w:t xml:space="preserve"> judges</w:t>
      </w:r>
      <w:r w:rsidR="00C07771">
        <w:t xml:space="preserve"> for our</w:t>
      </w:r>
      <w:r w:rsidRPr="0007503A" w:rsidR="0007503A">
        <w:t xml:space="preserve"> decision</w:t>
      </w:r>
      <w:r w:rsidR="00C07771">
        <w:t>s</w:t>
      </w:r>
      <w:r w:rsidRPr="0007503A" w:rsidR="0007503A">
        <w:t xml:space="preserve">; </w:t>
      </w:r>
      <w:r w:rsidR="00C07771">
        <w:t>i</w:t>
      </w:r>
      <w:r w:rsidRPr="0007503A" w:rsidR="0007503A">
        <w:t>ndeed,</w:t>
      </w:r>
      <w:r w:rsidR="00C07771">
        <w:t xml:space="preserve"> </w:t>
      </w:r>
      <w:r w:rsidR="00376081">
        <w:t>they</w:t>
      </w:r>
      <w:r w:rsidR="00C07771">
        <w:t xml:space="preserve"> appl</w:t>
      </w:r>
      <w:r w:rsidR="00376081">
        <w:t>y</w:t>
      </w:r>
      <w:r w:rsidRPr="0007503A" w:rsidR="0007503A">
        <w:t xml:space="preserve"> them sometimes. </w:t>
      </w:r>
      <w:r w:rsidR="00C07771">
        <w:t>T</w:t>
      </w:r>
      <w:r w:rsidRPr="0007503A" w:rsidR="0007503A">
        <w:t>hat has been a new development</w:t>
      </w:r>
      <w:r w:rsidR="00C07771">
        <w:t xml:space="preserve">. It has </w:t>
      </w:r>
      <w:r w:rsidRPr="0007503A" w:rsidR="0007503A">
        <w:t xml:space="preserve">developed very much over the past five years </w:t>
      </w:r>
      <w:r w:rsidR="00C07771">
        <w:t>or s</w:t>
      </w:r>
      <w:r w:rsidRPr="0007503A" w:rsidR="0007503A">
        <w:t>o</w:t>
      </w:r>
      <w:r w:rsidR="0007503A">
        <w:t xml:space="preserve">. </w:t>
      </w:r>
      <w:r w:rsidR="00C07771">
        <w:t>W</w:t>
      </w:r>
      <w:r w:rsidRPr="0007503A" w:rsidR="0007503A">
        <w:t xml:space="preserve">hat they are saying is that the fact we have the convention as part of our law means </w:t>
      </w:r>
      <w:r w:rsidR="0022105B">
        <w:t xml:space="preserve">that </w:t>
      </w:r>
      <w:r w:rsidRPr="0007503A" w:rsidR="0007503A">
        <w:t>we are talking the same language and that improves the dialogue</w:t>
      </w:r>
      <w:r w:rsidR="0007503A">
        <w:t>.</w:t>
      </w:r>
    </w:p>
    <w:p w:rsidR="005F6564" w:rsidP="008410A2">
      <w:pPr>
        <w:pStyle w:val="Answer"/>
      </w:pPr>
      <w:r w:rsidRPr="006B0D8A">
        <w:t xml:space="preserve">With respect, I do not agree with their proposal to amend </w:t>
      </w:r>
      <w:r w:rsidR="00B16278">
        <w:t>s</w:t>
      </w:r>
      <w:r w:rsidRPr="006B0D8A">
        <w:t>ection 2. I do not know whether you want to deal with it now or later</w:t>
      </w:r>
      <w:r w:rsidR="00B16278">
        <w:t xml:space="preserve">. </w:t>
      </w:r>
      <w:r w:rsidRPr="006B0D8A">
        <w:t xml:space="preserve">They seem to be saying that somehow it would improve our feeling that the thing belongs to us if there was some sort of provision </w:t>
      </w:r>
      <w:r w:rsidR="000D5E59">
        <w:t>that</w:t>
      </w:r>
      <w:r w:rsidRPr="006B0D8A">
        <w:t xml:space="preserve"> sa</w:t>
      </w:r>
      <w:r w:rsidR="00B16278">
        <w:t>id,</w:t>
      </w:r>
      <w:r w:rsidRPr="006B0D8A">
        <w:t xml:space="preserve"> “</w:t>
      </w:r>
      <w:r w:rsidR="00B16278">
        <w:t>S</w:t>
      </w:r>
      <w:r w:rsidRPr="006B0D8A">
        <w:t xml:space="preserve">tart off by looking at British common law and only </w:t>
      </w:r>
      <w:r w:rsidR="000D5E59">
        <w:t>if</w:t>
      </w:r>
      <w:r w:rsidRPr="006B0D8A">
        <w:t xml:space="preserve"> that is not adequate go on to the convention.” </w:t>
      </w:r>
      <w:r w:rsidR="00B16278">
        <w:t>T</w:t>
      </w:r>
      <w:r w:rsidRPr="006B0D8A">
        <w:t>hey refer to</w:t>
      </w:r>
      <w:r w:rsidR="00B16278">
        <w:t xml:space="preserve"> a case c</w:t>
      </w:r>
      <w:r w:rsidRPr="006B0D8A">
        <w:t xml:space="preserve">alled Kennedy </w:t>
      </w:r>
      <w:r w:rsidRPr="00C01542" w:rsidR="00C01542">
        <w:rPr>
          <w:i/>
          <w:iCs/>
        </w:rPr>
        <w:t>v</w:t>
      </w:r>
      <w:r w:rsidR="00C01542">
        <w:t xml:space="preserve">. </w:t>
      </w:r>
      <w:r w:rsidR="00BC4D35">
        <w:t xml:space="preserve">the </w:t>
      </w:r>
      <w:r w:rsidR="00C01542">
        <w:t>C</w:t>
      </w:r>
      <w:r w:rsidRPr="006B0D8A">
        <w:t xml:space="preserve">harity </w:t>
      </w:r>
      <w:r w:rsidR="00C01542">
        <w:t>C</w:t>
      </w:r>
      <w:r w:rsidRPr="006B0D8A">
        <w:t>ommission. I confess that that was</w:t>
      </w:r>
      <w:r w:rsidR="008406D7">
        <w:t xml:space="preserve"> one</w:t>
      </w:r>
      <w:r w:rsidRPr="006B0D8A">
        <w:t xml:space="preserve"> I dissented</w:t>
      </w:r>
      <w:r w:rsidR="008406D7">
        <w:t xml:space="preserve"> in</w:t>
      </w:r>
      <w:r w:rsidRPr="005F5C2D" w:rsidR="005F5C2D">
        <w:t>.</w:t>
      </w:r>
    </w:p>
    <w:p w:rsidR="00F86D8A" w:rsidP="008410A2">
      <w:pPr>
        <w:pStyle w:val="Answer"/>
      </w:pPr>
      <w:r w:rsidRPr="005F5C2D">
        <w:t>Th</w:t>
      </w:r>
      <w:r w:rsidR="008406D7">
        <w:t>e</w:t>
      </w:r>
      <w:r w:rsidRPr="005F5C2D">
        <w:t xml:space="preserve"> case concerned</w:t>
      </w:r>
      <w:r w:rsidR="00D632F2">
        <w:t xml:space="preserve"> </w:t>
      </w:r>
      <w:r w:rsidRPr="00D632F2" w:rsidR="00D632F2">
        <w:t xml:space="preserve">a journalist who was trying to get information from the Charity Commission about an inquiry into quite </w:t>
      </w:r>
      <w:r w:rsidR="00AC2477">
        <w:t xml:space="preserve">a </w:t>
      </w:r>
      <w:r w:rsidRPr="00D632F2" w:rsidR="00D632F2">
        <w:t>prominent political figure. He went to the courts relying on his rights under the convention</w:t>
      </w:r>
      <w:r w:rsidR="00AC2477">
        <w:t>. S</w:t>
      </w:r>
      <w:r w:rsidRPr="00D632F2" w:rsidR="00D632F2">
        <w:t>ix years later</w:t>
      </w:r>
      <w:r w:rsidR="005F6564">
        <w:t>,</w:t>
      </w:r>
      <w:r w:rsidRPr="00D632F2" w:rsidR="00D632F2">
        <w:t xml:space="preserve"> when it finally got to</w:t>
      </w:r>
      <w:r w:rsidR="005F6564">
        <w:t xml:space="preserve"> us in</w:t>
      </w:r>
      <w:r w:rsidRPr="00D632F2" w:rsidR="00D632F2">
        <w:t xml:space="preserve"> the Supreme Court</w:t>
      </w:r>
      <w:r w:rsidR="005F6564">
        <w:t>,</w:t>
      </w:r>
      <w:r w:rsidRPr="00D632F2" w:rsidR="00D632F2">
        <w:t xml:space="preserve"> my colleagues decided that he</w:t>
      </w:r>
      <w:r w:rsidR="00AC2477">
        <w:t xml:space="preserve"> should not have been relying on a</w:t>
      </w:r>
      <w:r w:rsidRPr="00D632F2" w:rsidR="00D632F2">
        <w:t>rticle 10</w:t>
      </w:r>
      <w:r w:rsidR="00AC2477">
        <w:t xml:space="preserve"> but on a</w:t>
      </w:r>
      <w:r w:rsidRPr="00D632F2" w:rsidR="00D632F2">
        <w:t xml:space="preserve"> common</w:t>
      </w:r>
      <w:r w:rsidR="00BF08DB">
        <w:t>-</w:t>
      </w:r>
      <w:r w:rsidRPr="00D632F2" w:rsidR="00D632F2">
        <w:t>law right which they found the</w:t>
      </w:r>
      <w:r w:rsidR="001A1BC4">
        <w:t>re</w:t>
      </w:r>
      <w:r w:rsidRPr="00D632F2" w:rsidR="00D632F2">
        <w:t>. I did</w:t>
      </w:r>
      <w:r w:rsidR="001A1BC4">
        <w:t xml:space="preserve"> no</w:t>
      </w:r>
      <w:r w:rsidRPr="00D632F2" w:rsidR="00D632F2">
        <w:t>t quite see the force of that</w:t>
      </w:r>
      <w:r w:rsidR="001A1BC4">
        <w:t>. I</w:t>
      </w:r>
      <w:r w:rsidRPr="00D632F2" w:rsidR="00D632F2">
        <w:t>t seems to me that</w:t>
      </w:r>
      <w:r w:rsidR="00BF08DB">
        <w:t>,</w:t>
      </w:r>
      <w:r w:rsidRPr="00D632F2" w:rsidR="00D632F2">
        <w:t xml:space="preserve"> if the convention is to give you rights and you bring yourself within those rights</w:t>
      </w:r>
      <w:r w:rsidR="00AC673C">
        <w:t>,</w:t>
      </w:r>
      <w:r w:rsidRPr="00D632F2" w:rsidR="00D632F2">
        <w:t xml:space="preserve"> you should be able to rely on them</w:t>
      </w:r>
      <w:r w:rsidR="001A1BC4">
        <w:t>.</w:t>
      </w:r>
      <w:r w:rsidRPr="00D632F2" w:rsidR="00D632F2">
        <w:t xml:space="preserve"> I do not see why you should be looking round for some other common</w:t>
      </w:r>
      <w:r w:rsidR="002B34E8">
        <w:t>-</w:t>
      </w:r>
      <w:r w:rsidRPr="00D632F2" w:rsidR="00D632F2">
        <w:t>law equivalent</w:t>
      </w:r>
      <w:r w:rsidR="001A1BC4">
        <w:t>. T</w:t>
      </w:r>
      <w:r w:rsidRPr="00D632F2" w:rsidR="00D632F2">
        <w:t>hat is</w:t>
      </w:r>
      <w:r w:rsidR="001D0BCF">
        <w:t xml:space="preserve"> about</w:t>
      </w:r>
      <w:r w:rsidRPr="00D632F2" w:rsidR="00D632F2">
        <w:t xml:space="preserve"> the only thing in S</w:t>
      </w:r>
      <w:r w:rsidR="001D0BCF">
        <w:t>ir</w:t>
      </w:r>
      <w:r w:rsidRPr="00D632F2" w:rsidR="00D632F2">
        <w:t xml:space="preserve"> Peter</w:t>
      </w:r>
      <w:r w:rsidR="001D0BCF">
        <w:t>’</w:t>
      </w:r>
      <w:r w:rsidRPr="00D632F2" w:rsidR="00D632F2">
        <w:t>s report with which I have any problem.</w:t>
      </w:r>
    </w:p>
    <w:p w:rsidR="00D632F2" w:rsidP="00F86D8A">
      <w:pPr>
        <w:pStyle w:val="Question"/>
      </w:pPr>
      <w:sdt>
        <w:sdtPr>
          <w:alias w:val="Member"/>
          <w:tag w:val="&lt;Member mnisId='1601' dodsId='34498'&gt;"/>
          <w:id w:val="1521661563"/>
          <w:placeholder>
            <w:docPart w:val="DefaultPlaceholder_-1854013440"/>
          </w:placeholder>
          <w:richText/>
        </w:sdtPr>
        <w:sdtContent>
          <w:r w:rsidRPr="00F86D8A" w:rsidR="00F86D8A">
            <w:rPr>
              <w:b/>
            </w:rPr>
            <w:t>Chair:</w:t>
          </w:r>
        </w:sdtContent>
      </w:sdt>
      <w:r w:rsidR="00F86D8A">
        <w:t xml:space="preserve"> That is helpful. Professor Eki</w:t>
      </w:r>
      <w:r w:rsidR="00350FF0">
        <w:t>n</w:t>
      </w:r>
      <w:r w:rsidR="00F86D8A">
        <w:t>s?</w:t>
      </w:r>
    </w:p>
    <w:p w:rsidR="006B0D8A" w:rsidP="00D632F2">
      <w:pPr>
        <w:pStyle w:val="Answer"/>
      </w:pPr>
      <w:sdt>
        <w:sdtPr>
          <w:alias w:val="Witness"/>
          <w:id w:val="-135029447"/>
          <w:placeholder>
            <w:docPart w:val="DefaultPlaceholder_-1854013440"/>
          </w:placeholder>
          <w:richText/>
        </w:sdtPr>
        <w:sdtContent>
          <w:r w:rsidRPr="00D632F2" w:rsidR="00D632F2">
            <w:rPr>
              <w:b/>
              <w:i/>
            </w:rPr>
            <w:t>Professor Ekins:</w:t>
          </w:r>
        </w:sdtContent>
      </w:sdt>
      <w:r w:rsidR="00D632F2">
        <w:t xml:space="preserve"> </w:t>
      </w:r>
      <w:r w:rsidRPr="00D632F2" w:rsidR="00D632F2">
        <w:t>For my part, I thought that the report was a little too status quo</w:t>
      </w:r>
      <w:r w:rsidR="001D0BCF">
        <w:t>-</w:t>
      </w:r>
      <w:r w:rsidRPr="00D632F2" w:rsidR="00D632F2">
        <w:t>minded</w:t>
      </w:r>
      <w:r w:rsidR="001D0BCF">
        <w:t>. It is true that it r</w:t>
      </w:r>
      <w:r w:rsidRPr="00D632F2" w:rsidR="00D632F2">
        <w:t>ecommends minor change</w:t>
      </w:r>
      <w:r w:rsidR="001D0BCF">
        <w:t xml:space="preserve">, but it is </w:t>
      </w:r>
      <w:r w:rsidRPr="00D632F2" w:rsidR="00D632F2">
        <w:t>largely content</w:t>
      </w:r>
      <w:r w:rsidR="001D0BCF">
        <w:t>.</w:t>
      </w:r>
      <w:r w:rsidRPr="00D632F2" w:rsidR="00D632F2">
        <w:t xml:space="preserve"> I am more critical of the </w:t>
      </w:r>
      <w:r w:rsidR="00B35933">
        <w:t>A</w:t>
      </w:r>
      <w:r w:rsidRPr="00D632F2" w:rsidR="00D632F2">
        <w:t xml:space="preserve">ct. The </w:t>
      </w:r>
      <w:r w:rsidR="00B35933">
        <w:t>A</w:t>
      </w:r>
      <w:r w:rsidRPr="00D632F2" w:rsidR="00D632F2">
        <w:t xml:space="preserve">ct has worked </w:t>
      </w:r>
      <w:r w:rsidR="00B35933">
        <w:t xml:space="preserve">a </w:t>
      </w:r>
      <w:r w:rsidRPr="00D632F2" w:rsidR="00D632F2">
        <w:t>more</w:t>
      </w:r>
      <w:r w:rsidR="00B35933">
        <w:t xml:space="preserve"> </w:t>
      </w:r>
      <w:r w:rsidRPr="00D632F2" w:rsidR="00D632F2">
        <w:t>significant change in the constitutional balance th</w:t>
      </w:r>
      <w:r w:rsidR="00B35933">
        <w:t>a</w:t>
      </w:r>
      <w:r w:rsidRPr="00D632F2" w:rsidR="00D632F2">
        <w:t xml:space="preserve">n I think the majority of the panel concluded. </w:t>
      </w:r>
      <w:r w:rsidR="009C2376">
        <w:t xml:space="preserve">They are </w:t>
      </w:r>
      <w:r w:rsidRPr="00D632F2" w:rsidR="00D632F2">
        <w:t xml:space="preserve">limited conclusions, including in areas where they recognise there </w:t>
      </w:r>
      <w:r w:rsidR="009C2376">
        <w:t>are</w:t>
      </w:r>
      <w:r w:rsidRPr="00D632F2" w:rsidR="00D632F2">
        <w:t xml:space="preserve"> problems</w:t>
      </w:r>
      <w:r w:rsidR="00912E66">
        <w:t>,</w:t>
      </w:r>
      <w:r w:rsidRPr="00D632F2" w:rsidR="00D632F2">
        <w:t xml:space="preserve"> but</w:t>
      </w:r>
      <w:r w:rsidR="009C2376">
        <w:t xml:space="preserve"> have not brought to the fore </w:t>
      </w:r>
      <w:r w:rsidRPr="00D632F2" w:rsidR="00D632F2">
        <w:t>legislative proposals</w:t>
      </w:r>
      <w:r w:rsidR="002942FD">
        <w:t>.</w:t>
      </w:r>
      <w:r w:rsidRPr="00525613" w:rsidR="00525613">
        <w:t xml:space="preserve"> I think that was unfortunate.</w:t>
      </w:r>
    </w:p>
    <w:p w:rsidR="00525613" w:rsidP="00D632F2">
      <w:pPr>
        <w:pStyle w:val="Answer"/>
      </w:pPr>
      <w:r>
        <w:t xml:space="preserve">I agree with </w:t>
      </w:r>
      <w:r w:rsidRPr="00525613">
        <w:t xml:space="preserve">Lord </w:t>
      </w:r>
      <w:r>
        <w:t>C</w:t>
      </w:r>
      <w:r w:rsidRPr="00525613">
        <w:t>arnwath</w:t>
      </w:r>
      <w:r>
        <w:t xml:space="preserve"> on the point about </w:t>
      </w:r>
      <w:r w:rsidRPr="003431DC" w:rsidR="003431DC">
        <w:t>p</w:t>
      </w:r>
      <w:r>
        <w:t xml:space="preserve">riority </w:t>
      </w:r>
      <w:r w:rsidRPr="00525613">
        <w:t>of common law</w:t>
      </w:r>
      <w:r w:rsidR="003431DC">
        <w:t xml:space="preserve">. </w:t>
      </w:r>
      <w:r w:rsidRPr="003431DC" w:rsidR="003431DC">
        <w:t>I am not persuaded by that</w:t>
      </w:r>
      <w:r>
        <w:t>.</w:t>
      </w:r>
      <w:r w:rsidRPr="003431DC" w:rsidR="003431DC">
        <w:t xml:space="preserve"> I am not sure that it can really</w:t>
      </w:r>
      <w:r w:rsidR="00FB5C4F">
        <w:t>, with respect,</w:t>
      </w:r>
      <w:r w:rsidRPr="003431DC" w:rsidR="003431DC">
        <w:t xml:space="preserve"> make a great deal of sense. </w:t>
      </w:r>
      <w:r w:rsidR="00F85DC0">
        <w:t>If s</w:t>
      </w:r>
      <w:r w:rsidRPr="003431DC" w:rsidR="003431DC">
        <w:t>ection</w:t>
      </w:r>
      <w:r>
        <w:t> 3</w:t>
      </w:r>
      <w:r w:rsidRPr="003431DC" w:rsidR="003431DC">
        <w:t xml:space="preserve"> of the Human Rights Act</w:t>
      </w:r>
      <w:r w:rsidR="00F85DC0">
        <w:t>,</w:t>
      </w:r>
      <w:r w:rsidRPr="003431DC" w:rsidR="003431DC">
        <w:t xml:space="preserve"> or </w:t>
      </w:r>
      <w:r w:rsidR="00FB5C4F">
        <w:t>an</w:t>
      </w:r>
      <w:r w:rsidRPr="003431DC" w:rsidR="003431DC">
        <w:t xml:space="preserve"> equivalent</w:t>
      </w:r>
      <w:r w:rsidR="00F85DC0">
        <w:t>,</w:t>
      </w:r>
      <w:r w:rsidRPr="003431DC" w:rsidR="003431DC">
        <w:t xml:space="preserve"> remains on the statute book</w:t>
      </w:r>
      <w:r w:rsidR="00A55C70">
        <w:t>, one simply has to engage;</w:t>
      </w:r>
      <w:r w:rsidRPr="003431DC" w:rsidR="003431DC">
        <w:t xml:space="preserve"> </w:t>
      </w:r>
      <w:r w:rsidR="00F85DC0">
        <w:t xml:space="preserve">it is very </w:t>
      </w:r>
      <w:r w:rsidRPr="003431DC" w:rsidR="003431DC">
        <w:t>hard to resist enga</w:t>
      </w:r>
      <w:r w:rsidR="00CD6E70">
        <w:t xml:space="preserve">ging </w:t>
      </w:r>
      <w:r w:rsidR="00D34ED4">
        <w:t>o</w:t>
      </w:r>
      <w:r w:rsidR="00CD6E70">
        <w:t xml:space="preserve">n </w:t>
      </w:r>
      <w:r w:rsidRPr="003431DC" w:rsidR="003431DC">
        <w:t>rights compatibility. I agree that</w:t>
      </w:r>
      <w:r w:rsidR="003431DC">
        <w:t xml:space="preserve"> if</w:t>
      </w:r>
      <w:r w:rsidRPr="003431DC" w:rsidR="003431DC">
        <w:t xml:space="preserve"> these are statutory rights one is entitled to insist on them</w:t>
      </w:r>
      <w:r w:rsidR="00F120DD">
        <w:t>,</w:t>
      </w:r>
      <w:r w:rsidRPr="003431DC" w:rsidR="003431DC">
        <w:t xml:space="preserve"> rather</w:t>
      </w:r>
      <w:r w:rsidR="000C530B">
        <w:t xml:space="preserve"> than</w:t>
      </w:r>
      <w:r w:rsidR="00CD6E70">
        <w:t xml:space="preserve"> being</w:t>
      </w:r>
      <w:r w:rsidRPr="003431DC" w:rsidR="003431DC">
        <w:t xml:space="preserve"> told </w:t>
      </w:r>
      <w:r w:rsidR="00CD6E70">
        <w:t xml:space="preserve">that, first, </w:t>
      </w:r>
      <w:r w:rsidRPr="003431DC" w:rsidR="003431DC">
        <w:t>you have to scrub around and find something else</w:t>
      </w:r>
      <w:r w:rsidR="00CD6E70">
        <w:t>.</w:t>
      </w:r>
      <w:r w:rsidRPr="003431DC" w:rsidR="003431DC">
        <w:t xml:space="preserve"> I think that is a bit odd.</w:t>
      </w:r>
    </w:p>
    <w:p w:rsidR="004E6FB2" w:rsidP="00D632F2">
      <w:pPr>
        <w:pStyle w:val="Answer"/>
      </w:pPr>
      <w:r w:rsidRPr="003431DC">
        <w:t>I have already mentioned the Supreme Court</w:t>
      </w:r>
      <w:r>
        <w:t xml:space="preserve">’s </w:t>
      </w:r>
      <w:r w:rsidR="000E52D4">
        <w:t xml:space="preserve">Elan-Cane </w:t>
      </w:r>
      <w:r w:rsidRPr="003431DC">
        <w:t>judgment</w:t>
      </w:r>
      <w:r>
        <w:t>.</w:t>
      </w:r>
      <w:r w:rsidRPr="003431DC">
        <w:t xml:space="preserve"> It is very significant and came a day or two after the report and consultation were published. It answer</w:t>
      </w:r>
      <w:r w:rsidR="00D642D5">
        <w:t>s</w:t>
      </w:r>
      <w:r w:rsidRPr="003431DC">
        <w:t xml:space="preserve"> one point</w:t>
      </w:r>
      <w:r>
        <w:t xml:space="preserve"> </w:t>
      </w:r>
      <w:r w:rsidR="00D22E35">
        <w:t>where I think</w:t>
      </w:r>
      <w:r w:rsidRPr="003431DC">
        <w:t xml:space="preserve"> the </w:t>
      </w:r>
      <w:r w:rsidR="00DC54F6">
        <w:t xml:space="preserve">Gross panel </w:t>
      </w:r>
      <w:r w:rsidRPr="00DC54F6" w:rsidR="00DC54F6">
        <w:t>went wrong</w:t>
      </w:r>
      <w:r w:rsidR="00D22E35">
        <w:t>,</w:t>
      </w:r>
      <w:r w:rsidR="00D642D5">
        <w:t xml:space="preserve"> </w:t>
      </w:r>
      <w:r w:rsidR="00A716C9">
        <w:t xml:space="preserve">which was </w:t>
      </w:r>
      <w:r w:rsidR="00D642D5">
        <w:t>in</w:t>
      </w:r>
      <w:r w:rsidRPr="00DC54F6" w:rsidR="00DC54F6">
        <w:t xml:space="preserve"> thinking that within the margin of appreciation it is equally up to UK courts</w:t>
      </w:r>
      <w:r w:rsidR="00D642D5">
        <w:t>, P</w:t>
      </w:r>
      <w:r w:rsidRPr="00DC54F6" w:rsidR="00DC54F6">
        <w:t xml:space="preserve">arliament and </w:t>
      </w:r>
      <w:r w:rsidR="00A716C9">
        <w:t>G</w:t>
      </w:r>
      <w:r w:rsidRPr="00DC54F6" w:rsidR="00DC54F6">
        <w:t>overnment to have their say. If we are in the margin</w:t>
      </w:r>
      <w:r w:rsidR="009A0F22">
        <w:t xml:space="preserve"> of</w:t>
      </w:r>
      <w:r w:rsidRPr="00DC54F6" w:rsidR="00DC54F6">
        <w:t xml:space="preserve"> appreciation</w:t>
      </w:r>
      <w:r w:rsidR="00A716C9">
        <w:t>,</w:t>
      </w:r>
      <w:r w:rsidRPr="00DC54F6" w:rsidR="00DC54F6">
        <w:t xml:space="preserve"> the Human Rights Act</w:t>
      </w:r>
      <w:r w:rsidRPr="004E6FB2">
        <w:t xml:space="preserve"> should conclude no breach</w:t>
      </w:r>
      <w:r>
        <w:t>.</w:t>
      </w:r>
    </w:p>
    <w:p w:rsidR="004E6FB2" w:rsidP="004E6FB2">
      <w:pPr>
        <w:pStyle w:val="Question"/>
      </w:pPr>
      <w:sdt>
        <w:sdtPr>
          <w:alias w:val="Member"/>
          <w:tag w:val="&lt;Member mnisId='1601' dodsId='34498'&gt;"/>
          <w:id w:val="1299344282"/>
          <w:placeholder>
            <w:docPart w:val="DefaultPlaceholder_-1854013440"/>
          </w:placeholder>
          <w:richText/>
        </w:sdtPr>
        <w:sdtContent>
          <w:r w:rsidRPr="004E6FB2">
            <w:rPr>
              <w:b/>
            </w:rPr>
            <w:t>Chair:</w:t>
          </w:r>
        </w:sdtContent>
      </w:sdt>
      <w:r>
        <w:t xml:space="preserve"> </w:t>
      </w:r>
      <w:r w:rsidRPr="004E6FB2">
        <w:t>I suppose that in the end the prisoner vot</w:t>
      </w:r>
      <w:r w:rsidR="009A0F22">
        <w:t xml:space="preserve">ing </w:t>
      </w:r>
      <w:r w:rsidRPr="004E6FB2">
        <w:t xml:space="preserve">case was </w:t>
      </w:r>
      <w:r w:rsidR="00CB271E">
        <w:t xml:space="preserve">within the margin of </w:t>
      </w:r>
      <w:r w:rsidRPr="004E6FB2">
        <w:t xml:space="preserve">appreciation and </w:t>
      </w:r>
      <w:r w:rsidR="00CB271E">
        <w:t>was sorted</w:t>
      </w:r>
      <w:r w:rsidRPr="004E6FB2">
        <w:t xml:space="preserve"> out politically. A lot of people </w:t>
      </w:r>
      <w:r w:rsidR="006825BA">
        <w:t>th</w:t>
      </w:r>
      <w:r w:rsidR="007D52D1">
        <w:t>ought</w:t>
      </w:r>
      <w:r w:rsidRPr="004E6FB2">
        <w:t xml:space="preserve"> the Strasbourg </w:t>
      </w:r>
      <w:r w:rsidR="007D52D1">
        <w:t>C</w:t>
      </w:r>
      <w:r w:rsidRPr="004E6FB2">
        <w:t>ourt would not decide</w:t>
      </w:r>
      <w:r>
        <w:t xml:space="preserve"> </w:t>
      </w:r>
      <w:r w:rsidR="0038042B">
        <w:t xml:space="preserve">on </w:t>
      </w:r>
      <w:r w:rsidR="0048786E">
        <w:t>Hirst</w:t>
      </w:r>
      <w:r w:rsidR="0038042B">
        <w:t xml:space="preserve"> in</w:t>
      </w:r>
      <w:r w:rsidR="00A969BD">
        <w:t xml:space="preserve"> </w:t>
      </w:r>
      <w:r w:rsidRPr="004E6FB2">
        <w:t>the way it did</w:t>
      </w:r>
      <w:r>
        <w:t>.</w:t>
      </w:r>
    </w:p>
    <w:p w:rsidR="004E6FB2" w:rsidP="004E6FB2">
      <w:pPr>
        <w:pStyle w:val="Answer"/>
      </w:pPr>
      <w:sdt>
        <w:sdtPr>
          <w:alias w:val="Witness"/>
          <w:id w:val="1796868949"/>
          <w:placeholder>
            <w:docPart w:val="DefaultPlaceholder_-1854013440"/>
          </w:placeholder>
          <w:richText/>
        </w:sdtPr>
        <w:sdtContent>
          <w:r w:rsidRPr="004E6FB2">
            <w:rPr>
              <w:b/>
              <w:i/>
            </w:rPr>
            <w:t>Professor Ekins:</w:t>
          </w:r>
        </w:sdtContent>
      </w:sdt>
      <w:r>
        <w:t xml:space="preserve"> </w:t>
      </w:r>
      <w:r w:rsidR="00A969BD">
        <w:t>W</w:t>
      </w:r>
      <w:r w:rsidRPr="004E6FB2">
        <w:t xml:space="preserve">ith respect, I do not think it was within the margin of appreciation from </w:t>
      </w:r>
      <w:r w:rsidR="00A969BD">
        <w:t>S</w:t>
      </w:r>
      <w:r w:rsidRPr="004E6FB2">
        <w:t>trasb</w:t>
      </w:r>
      <w:r w:rsidR="00A969BD">
        <w:t>o</w:t>
      </w:r>
      <w:r w:rsidRPr="004E6FB2">
        <w:t>urg</w:t>
      </w:r>
      <w:r w:rsidR="0038042B">
        <w:t>’</w:t>
      </w:r>
      <w:r w:rsidRPr="004E6FB2">
        <w:t>s perspective</w:t>
      </w:r>
      <w:r>
        <w:t>.</w:t>
      </w:r>
    </w:p>
    <w:p w:rsidR="004E6FB2" w:rsidP="004E6FB2">
      <w:pPr>
        <w:pStyle w:val="Question"/>
      </w:pPr>
      <w:sdt>
        <w:sdtPr>
          <w:alias w:val="Member"/>
          <w:tag w:val="&lt;Member mnisId='1601' dodsId='34498'&gt;"/>
          <w:id w:val="-32274311"/>
          <w:placeholder>
            <w:docPart w:val="DefaultPlaceholder_-1854013440"/>
          </w:placeholder>
          <w:richText/>
        </w:sdtPr>
        <w:sdtContent>
          <w:r w:rsidRPr="004E6FB2">
            <w:rPr>
              <w:b/>
            </w:rPr>
            <w:t>Chair:</w:t>
          </w:r>
        </w:sdtContent>
      </w:sdt>
      <w:r>
        <w:t xml:space="preserve"> </w:t>
      </w:r>
      <w:r w:rsidR="00D662C0">
        <w:t>As they perceived it, but d</w:t>
      </w:r>
      <w:r w:rsidRPr="004E6FB2">
        <w:t>o you reckon that is still the case? The composition of cour</w:t>
      </w:r>
      <w:r w:rsidR="00A969BD">
        <w:t>ts</w:t>
      </w:r>
      <w:r w:rsidRPr="004E6FB2">
        <w:t xml:space="preserve"> change</w:t>
      </w:r>
      <w:r w:rsidR="003B070D">
        <w:t>s</w:t>
      </w:r>
      <w:r w:rsidRPr="004E6FB2">
        <w:t xml:space="preserve">, as Lord </w:t>
      </w:r>
      <w:r w:rsidR="00A969BD">
        <w:t>C</w:t>
      </w:r>
      <w:r w:rsidRPr="004E6FB2">
        <w:t>arnwath said in relation to our own Supreme Court. Do you really believe that</w:t>
      </w:r>
      <w:r>
        <w:t xml:space="preserve"> </w:t>
      </w:r>
      <w:r w:rsidR="00A30580">
        <w:t>Hirst</w:t>
      </w:r>
      <w:r>
        <w:t xml:space="preserve"> </w:t>
      </w:r>
      <w:r w:rsidRPr="004E6FB2">
        <w:t>would be decided the same way by the European Court now?</w:t>
      </w:r>
    </w:p>
    <w:p w:rsidR="004E6FB2" w:rsidP="004E6FB2">
      <w:pPr>
        <w:pStyle w:val="Answer"/>
      </w:pPr>
      <w:sdt>
        <w:sdtPr>
          <w:alias w:val="Witness"/>
          <w:id w:val="-1154677127"/>
          <w:placeholder>
            <w:docPart w:val="DefaultPlaceholder_-1854013440"/>
          </w:placeholder>
          <w:richText/>
        </w:sdtPr>
        <w:sdtContent>
          <w:r w:rsidRPr="004E6FB2">
            <w:rPr>
              <w:b/>
              <w:i/>
            </w:rPr>
            <w:t>Professor Ekins:</w:t>
          </w:r>
        </w:sdtContent>
      </w:sdt>
      <w:r>
        <w:t xml:space="preserve"> </w:t>
      </w:r>
      <w:r w:rsidRPr="004E6FB2">
        <w:t>That is an excellent question to which I do not know the answer. No one does. It cannot be answered.</w:t>
      </w:r>
    </w:p>
    <w:p w:rsidR="004E6FB2" w:rsidP="004E6FB2">
      <w:pPr>
        <w:pStyle w:val="Question"/>
      </w:pPr>
      <w:sdt>
        <w:sdtPr>
          <w:alias w:val="Member"/>
          <w:tag w:val="&lt;Member mnisId='1601' dodsId='34498'&gt;"/>
          <w:id w:val="183484883"/>
          <w:placeholder>
            <w:docPart w:val="DefaultPlaceholder_-1854013440"/>
          </w:placeholder>
          <w:richText/>
        </w:sdtPr>
        <w:sdtContent>
          <w:r w:rsidRPr="004E6FB2">
            <w:rPr>
              <w:b/>
            </w:rPr>
            <w:t>Chair:</w:t>
          </w:r>
        </w:sdtContent>
      </w:sdt>
      <w:r>
        <w:t xml:space="preserve"> </w:t>
      </w:r>
      <w:r w:rsidRPr="004E6FB2">
        <w:t>In the end, it was sorted out politically.</w:t>
      </w:r>
    </w:p>
    <w:p w:rsidR="00380AFD" w:rsidP="004E6FB2">
      <w:pPr>
        <w:pStyle w:val="Answer"/>
      </w:pPr>
      <w:sdt>
        <w:sdtPr>
          <w:alias w:val="Witness"/>
          <w:id w:val="-50470459"/>
          <w:placeholder>
            <w:docPart w:val="DefaultPlaceholder_-1854013440"/>
          </w:placeholder>
          <w:richText/>
        </w:sdtPr>
        <w:sdtContent>
          <w:r w:rsidRPr="004E6FB2" w:rsidR="004E6FB2">
            <w:rPr>
              <w:b/>
              <w:i/>
            </w:rPr>
            <w:t>Professor Ekins:</w:t>
          </w:r>
        </w:sdtContent>
      </w:sdt>
      <w:r w:rsidR="004E6FB2">
        <w:t xml:space="preserve"> </w:t>
      </w:r>
      <w:r w:rsidRPr="004E6FB2" w:rsidR="004E6FB2">
        <w:t>Yes</w:t>
      </w:r>
      <w:r w:rsidR="00674841">
        <w:t xml:space="preserve">. In </w:t>
      </w:r>
      <w:r w:rsidRPr="004E6FB2" w:rsidR="004E6FB2">
        <w:t>a way</w:t>
      </w:r>
      <w:r w:rsidR="00674841">
        <w:t>,</w:t>
      </w:r>
      <w:r w:rsidRPr="004E6FB2" w:rsidR="004E6FB2">
        <w:t xml:space="preserve"> it is very hard to square with the judgments of the court. You are right that it was sorted out politically, </w:t>
      </w:r>
      <w:r w:rsidR="00674841">
        <w:t xml:space="preserve">and in a sense it is a model for </w:t>
      </w:r>
      <w:r w:rsidRPr="004E6FB2" w:rsidR="004E6FB2">
        <w:t>resolution without us changing our law.</w:t>
      </w:r>
    </w:p>
    <w:p w:rsidR="005F14D5" w:rsidP="00380AFD">
      <w:pPr>
        <w:pStyle w:val="Question"/>
        <w:numPr>
          <w:ilvl w:val="0"/>
          <w:numId w:val="0"/>
        </w:numPr>
        <w:ind w:left="794"/>
      </w:pPr>
      <w:sdt>
        <w:sdtPr>
          <w:alias w:val="Member"/>
          <w:tag w:val="&lt;Member mnisId='1601' dodsId='34498'&gt;"/>
          <w:id w:val="-1741081573"/>
          <w:placeholder>
            <w:docPart w:val="DefaultPlaceholder_-1854013440"/>
          </w:placeholder>
          <w:richText/>
        </w:sdtPr>
        <w:sdtContent>
          <w:r w:rsidRPr="00380AFD" w:rsidR="00380AFD">
            <w:rPr>
              <w:b/>
            </w:rPr>
            <w:t>Chair:</w:t>
          </w:r>
        </w:sdtContent>
      </w:sdt>
      <w:r w:rsidR="00380AFD">
        <w:t xml:space="preserve"> They can get round it. Yes.</w:t>
      </w:r>
    </w:p>
    <w:p w:rsidR="005F14D5" w:rsidP="005F14D5">
      <w:pPr>
        <w:pStyle w:val="Question"/>
      </w:pPr>
      <w:sdt>
        <w:sdtPr>
          <w:alias w:val="Member"/>
          <w:tag w:val="&lt;Member mnisId='4860' dodsId=''&gt;"/>
          <w:id w:val="-2058465467"/>
          <w:placeholder>
            <w:docPart w:val="DefaultPlaceholder_-1854013440"/>
          </w:placeholder>
          <w:richText/>
        </w:sdtPr>
        <w:sdtContent>
          <w:r w:rsidRPr="005F14D5">
            <w:rPr>
              <w:b/>
            </w:rPr>
            <w:t>Dr Mullan:</w:t>
          </w:r>
        </w:sdtContent>
      </w:sdt>
      <w:r>
        <w:t xml:space="preserve"> </w:t>
      </w:r>
      <w:r w:rsidR="00D4088C">
        <w:t xml:space="preserve">Thank you very much for your evidence, Lord Carnwath. </w:t>
      </w:r>
      <w:r w:rsidR="00183EF5">
        <w:t>I</w:t>
      </w:r>
      <w:r w:rsidRPr="005F14D5">
        <w:t>t seems to me you are not alone in suggesting that the minds of the judges have moved on in terms of how they would approach these cases</w:t>
      </w:r>
      <w:r w:rsidR="005446E4">
        <w:t>,</w:t>
      </w:r>
      <w:r w:rsidRPr="005F14D5">
        <w:t xml:space="preserve"> and there is greater exercise of judicial restraint in that regard, but </w:t>
      </w:r>
      <w:r w:rsidR="00183EF5">
        <w:t>can</w:t>
      </w:r>
      <w:r w:rsidRPr="005F14D5">
        <w:t xml:space="preserve"> you</w:t>
      </w:r>
      <w:r w:rsidR="00183EF5">
        <w:t xml:space="preserve"> </w:t>
      </w:r>
      <w:r w:rsidRPr="005F14D5">
        <w:t>see why</w:t>
      </w:r>
      <w:r w:rsidR="00183EF5">
        <w:t xml:space="preserve"> perhaps</w:t>
      </w:r>
      <w:r w:rsidRPr="005F14D5">
        <w:t xml:space="preserve"> the </w:t>
      </w:r>
      <w:r w:rsidR="00183EF5">
        <w:t>G</w:t>
      </w:r>
      <w:r w:rsidRPr="005F14D5">
        <w:t>overnment might argue that that</w:t>
      </w:r>
      <w:r w:rsidR="00183EF5">
        <w:t xml:space="preserve"> could</w:t>
      </w:r>
      <w:r w:rsidRPr="005F14D5">
        <w:t xml:space="preserve"> change in the other direction just as easily as it progressed in the way that we are more satisfied with now, and that putting into legislation some of these safeguards is a surer way of maintaining that constraint</w:t>
      </w:r>
      <w:r>
        <w:t>?</w:t>
      </w:r>
    </w:p>
    <w:p w:rsidR="004D106D" w:rsidP="005F14D5">
      <w:pPr>
        <w:pStyle w:val="Answer"/>
      </w:pPr>
      <w:sdt>
        <w:sdtPr>
          <w:alias w:val="Witness"/>
          <w:id w:val="-548528805"/>
          <w:placeholder>
            <w:docPart w:val="DefaultPlaceholder_-1854013440"/>
          </w:placeholder>
          <w:richText/>
        </w:sdtPr>
        <w:sdtContent>
          <w:r w:rsidR="00674A7B">
            <w:rPr>
              <w:b/>
              <w:i/>
            </w:rPr>
            <w:t>Lord Carnwath</w:t>
          </w:r>
          <w:r w:rsidRPr="005F14D5" w:rsidR="005F14D5">
            <w:rPr>
              <w:b/>
              <w:i/>
            </w:rPr>
            <w:t>:</w:t>
          </w:r>
        </w:sdtContent>
      </w:sdt>
      <w:r w:rsidR="005F14D5">
        <w:t xml:space="preserve"> </w:t>
      </w:r>
      <w:r w:rsidR="00DD63E8">
        <w:t>T</w:t>
      </w:r>
      <w:r w:rsidRPr="005F14D5" w:rsidR="005F14D5">
        <w:t xml:space="preserve">hey talk about ebb and flow. Knowing the personalities as I do and having been part of the process, </w:t>
      </w:r>
      <w:r w:rsidR="00E51B16">
        <w:t xml:space="preserve">I think </w:t>
      </w:r>
      <w:r w:rsidRPr="005F14D5" w:rsidR="005F14D5">
        <w:t>we are in for a fairly stable</w:t>
      </w:r>
      <w:r w:rsidR="001136BA">
        <w:t xml:space="preserve"> period for</w:t>
      </w:r>
      <w:r w:rsidRPr="005F14D5" w:rsidR="005F14D5">
        <w:t xml:space="preserve"> quite a while. I also think that the way the courts work is on the whole very conservative; </w:t>
      </w:r>
      <w:r w:rsidR="00793D90">
        <w:t>w</w:t>
      </w:r>
      <w:r w:rsidRPr="005F14D5" w:rsidR="005F14D5">
        <w:t>e build on what has been done</w:t>
      </w:r>
      <w:r w:rsidR="00793D90">
        <w:t xml:space="preserve">. When </w:t>
      </w:r>
      <w:r w:rsidRPr="005F14D5" w:rsidR="005F14D5">
        <w:t>I was there</w:t>
      </w:r>
      <w:r w:rsidR="00C96B31">
        <w:t>,</w:t>
      </w:r>
      <w:r w:rsidRPr="005F14D5" w:rsidR="005F14D5">
        <w:t xml:space="preserve"> we had one or two quite difficult</w:t>
      </w:r>
      <w:r w:rsidR="005F14D5">
        <w:t xml:space="preserve"> </w:t>
      </w:r>
      <w:r w:rsidRPr="005F14D5" w:rsidR="005F14D5">
        <w:t xml:space="preserve">cases </w:t>
      </w:r>
      <w:r w:rsidR="00793D90">
        <w:t>where there</w:t>
      </w:r>
      <w:r w:rsidRPr="005F14D5" w:rsidR="005F14D5">
        <w:t xml:space="preserve"> was a difference of view. In one case</w:t>
      </w:r>
      <w:r w:rsidR="00793D90">
        <w:t>,</w:t>
      </w:r>
      <w:r w:rsidRPr="005F14D5" w:rsidR="005F14D5">
        <w:t xml:space="preserve"> I found myself changing my position in the middle on very difficult questions of </w:t>
      </w:r>
      <w:r w:rsidR="00793D90">
        <w:t>s</w:t>
      </w:r>
      <w:r w:rsidRPr="005F14D5" w:rsidR="005F14D5">
        <w:t xml:space="preserve">ocial </w:t>
      </w:r>
      <w:r w:rsidR="00793D90">
        <w:t>s</w:t>
      </w:r>
      <w:r w:rsidRPr="005F14D5" w:rsidR="005F14D5">
        <w:t>ecurity and proportionalit</w:t>
      </w:r>
      <w:r w:rsidR="00C96B31">
        <w:t>y</w:t>
      </w:r>
      <w:r w:rsidRPr="004D106D">
        <w:t xml:space="preserve">. </w:t>
      </w:r>
      <w:r w:rsidR="006642F6">
        <w:t>B</w:t>
      </w:r>
      <w:r w:rsidRPr="004D106D">
        <w:t>y the time I left there was a clearer view as to where we were</w:t>
      </w:r>
      <w:r w:rsidR="006642F6">
        <w:t xml:space="preserve">. That then </w:t>
      </w:r>
      <w:r w:rsidR="00394679">
        <w:t>gets</w:t>
      </w:r>
      <w:r w:rsidR="006642F6">
        <w:t xml:space="preserve"> </w:t>
      </w:r>
      <w:r w:rsidRPr="004D106D">
        <w:t xml:space="preserve">enshrined, as </w:t>
      </w:r>
      <w:r w:rsidR="006642F6">
        <w:t>P</w:t>
      </w:r>
      <w:r w:rsidRPr="004D106D">
        <w:t xml:space="preserve">rofessor </w:t>
      </w:r>
      <w:r w:rsidR="006642F6">
        <w:t>E</w:t>
      </w:r>
      <w:r w:rsidRPr="004D106D">
        <w:t>kin</w:t>
      </w:r>
      <w:r w:rsidR="00497D7B">
        <w:t>s</w:t>
      </w:r>
      <w:r w:rsidRPr="004D106D">
        <w:t xml:space="preserve"> has said</w:t>
      </w:r>
      <w:r w:rsidR="006642F6">
        <w:t>,</w:t>
      </w:r>
      <w:r w:rsidRPr="004D106D">
        <w:t xml:space="preserve"> in a unanimous judgment. I think that is pretty solid.</w:t>
      </w:r>
      <w:r w:rsidR="000B0D9C">
        <w:t xml:space="preserve"> </w:t>
      </w:r>
      <w:r w:rsidRPr="004D106D">
        <w:t>I was at the Law Commission and I know how difficult it is to dr</w:t>
      </w:r>
      <w:r w:rsidR="000B0D9C">
        <w:t>af</w:t>
      </w:r>
      <w:r w:rsidRPr="004D106D">
        <w:t xml:space="preserve">t legislation </w:t>
      </w:r>
      <w:r w:rsidR="00831B12">
        <w:t>that</w:t>
      </w:r>
      <w:r w:rsidRPr="004D106D">
        <w:t xml:space="preserve"> actually achieves what you want to achieve without throwing up all</w:t>
      </w:r>
      <w:r w:rsidR="000B0D9C">
        <w:t xml:space="preserve"> </w:t>
      </w:r>
      <w:r w:rsidRPr="004D106D">
        <w:t>sorts of other problems</w:t>
      </w:r>
      <w:r>
        <w:t>.</w:t>
      </w:r>
    </w:p>
    <w:p w:rsidR="004D106D" w:rsidP="004D106D">
      <w:pPr>
        <w:pStyle w:val="Question"/>
      </w:pPr>
      <w:sdt>
        <w:sdtPr>
          <w:alias w:val="Member"/>
          <w:tag w:val="&lt;Member mnisId='172' dodsId='25790'&gt;"/>
          <w:id w:val="-1093629810"/>
          <w:placeholder>
            <w:docPart w:val="DefaultPlaceholder_-1854013440"/>
          </w:placeholder>
          <w:richText/>
        </w:sdtPr>
        <w:sdtContent>
          <w:r w:rsidRPr="004D106D">
            <w:rPr>
              <w:b/>
            </w:rPr>
            <w:t>Ms Abbott:</w:t>
          </w:r>
        </w:sdtContent>
      </w:sdt>
      <w:r>
        <w:t xml:space="preserve"> </w:t>
      </w:r>
      <w:r w:rsidR="000B0D9C">
        <w:t>P</w:t>
      </w:r>
      <w:r w:rsidR="00497D7B">
        <w:t>r</w:t>
      </w:r>
      <w:r w:rsidRPr="004D106D">
        <w:t xml:space="preserve">ofessor </w:t>
      </w:r>
      <w:r w:rsidR="000B0D9C">
        <w:t>E</w:t>
      </w:r>
      <w:r w:rsidRPr="004D106D">
        <w:t>kin</w:t>
      </w:r>
      <w:r w:rsidR="000B0D9C">
        <w:t>s</w:t>
      </w:r>
      <w:r w:rsidRPr="004D106D">
        <w:t>, in 2019 you said: “I argue that rights are best realised not by way of human rights law but by way of ordinary legislation. Respect for human rights does not entail, I conten</w:t>
      </w:r>
      <w:r w:rsidR="00497D7B">
        <w:t>d</w:t>
      </w:r>
      <w:r w:rsidRPr="004D106D">
        <w:t xml:space="preserve">, enthusiasm for human rights law.” </w:t>
      </w:r>
      <w:r w:rsidR="00497D7B">
        <w:t>I</w:t>
      </w:r>
      <w:r w:rsidRPr="004D106D">
        <w:t>s that still your position?</w:t>
      </w:r>
    </w:p>
    <w:p w:rsidR="006F5FFF" w:rsidP="004D106D">
      <w:pPr>
        <w:pStyle w:val="Answer"/>
      </w:pPr>
      <w:sdt>
        <w:sdtPr>
          <w:alias w:val="Witness"/>
          <w:id w:val="821006878"/>
          <w:placeholder>
            <w:docPart w:val="DefaultPlaceholder_-1854013440"/>
          </w:placeholder>
          <w:richText/>
        </w:sdtPr>
        <w:sdtContent>
          <w:r w:rsidRPr="004D106D" w:rsidR="004D106D">
            <w:rPr>
              <w:b/>
              <w:i/>
            </w:rPr>
            <w:t>Professor Ekins:</w:t>
          </w:r>
        </w:sdtContent>
      </w:sdt>
      <w:r w:rsidR="004D106D">
        <w:t xml:space="preserve"> </w:t>
      </w:r>
      <w:r w:rsidRPr="004D106D" w:rsidR="004D106D">
        <w:t>It certainly is</w:t>
      </w:r>
      <w:r>
        <w:t xml:space="preserve">, </w:t>
      </w:r>
      <w:r w:rsidR="00497D7B">
        <w:t>a</w:t>
      </w:r>
      <w:r w:rsidRPr="006F5FFF">
        <w:t>nd I have maintained it for many years</w:t>
      </w:r>
      <w:r>
        <w:t>.</w:t>
      </w:r>
    </w:p>
    <w:p w:rsidR="006F5FFF" w:rsidP="006F5FFF">
      <w:pPr>
        <w:pStyle w:val="Question"/>
      </w:pPr>
      <w:sdt>
        <w:sdtPr>
          <w:alias w:val="Member"/>
          <w:tag w:val="&lt;Member mnisId='172' dodsId='25790'&gt;"/>
          <w:id w:val="1227182744"/>
          <w:placeholder>
            <w:docPart w:val="DefaultPlaceholder_-1854013440"/>
          </w:placeholder>
          <w:richText/>
        </w:sdtPr>
        <w:sdtContent>
          <w:r w:rsidRPr="006F5FFF">
            <w:rPr>
              <w:b/>
            </w:rPr>
            <w:t>Ms Abbott:</w:t>
          </w:r>
        </w:sdtContent>
      </w:sdt>
      <w:r>
        <w:t xml:space="preserve"> </w:t>
      </w:r>
      <w:r w:rsidR="00497D7B">
        <w:t>Y</w:t>
      </w:r>
      <w:r w:rsidRPr="006F5FFF">
        <w:t>ou would do away with the HRA</w:t>
      </w:r>
      <w:r w:rsidR="002B34E8">
        <w:t>.</w:t>
      </w:r>
    </w:p>
    <w:p w:rsidR="00756EBD" w:rsidP="006F5FFF">
      <w:pPr>
        <w:pStyle w:val="Answer"/>
      </w:pPr>
      <w:sdt>
        <w:sdtPr>
          <w:alias w:val="Witness"/>
          <w:id w:val="-475997520"/>
          <w:placeholder>
            <w:docPart w:val="DefaultPlaceholder_-1854013440"/>
          </w:placeholder>
          <w:richText/>
        </w:sdtPr>
        <w:sdtContent>
          <w:r w:rsidRPr="006F5FFF" w:rsidR="006F5FFF">
            <w:rPr>
              <w:b/>
              <w:i/>
            </w:rPr>
            <w:t>Professor Ekins:</w:t>
          </w:r>
        </w:sdtContent>
      </w:sdt>
      <w:r w:rsidR="006F5FFF">
        <w:t xml:space="preserve"> </w:t>
      </w:r>
      <w:r w:rsidRPr="006F5FFF" w:rsidR="006F5FFF">
        <w:t>If I had it in my power, which clearly I do not</w:t>
      </w:r>
      <w:r w:rsidR="002C6602">
        <w:t>,</w:t>
      </w:r>
      <w:r w:rsidRPr="006F5FFF" w:rsidR="006F5FFF">
        <w:t xml:space="preserve"> I think that repea</w:t>
      </w:r>
      <w:r w:rsidR="002C6602">
        <w:t>ling</w:t>
      </w:r>
      <w:r w:rsidRPr="006F5FFF" w:rsidR="006F5FFF">
        <w:t xml:space="preserve"> the Human Rights Act would be a justif</w:t>
      </w:r>
      <w:r w:rsidR="002C6602">
        <w:t>ied</w:t>
      </w:r>
      <w:r w:rsidRPr="006F5FFF" w:rsidR="006F5FFF">
        <w:t xml:space="preserve"> decision. Having said that</w:t>
      </w:r>
      <w:r w:rsidR="002C6602">
        <w:t>—I</w:t>
      </w:r>
      <w:r w:rsidRPr="006D2883" w:rsidR="006D2883">
        <w:t xml:space="preserve"> have noted this in publications</w:t>
      </w:r>
      <w:r w:rsidR="006D2883">
        <w:t>—</w:t>
      </w:r>
      <w:r w:rsidRPr="006D2883" w:rsidR="006D2883">
        <w:t xml:space="preserve">there are reasons why one might not want to repeal the Human Rights Act in view of devolutionary </w:t>
      </w:r>
      <w:r w:rsidRPr="006D2883" w:rsidR="006D2883">
        <w:t>considerations</w:t>
      </w:r>
      <w:r w:rsidR="00536A5F">
        <w:t xml:space="preserve"> and the</w:t>
      </w:r>
      <w:r w:rsidRPr="006D2883" w:rsidR="006D2883">
        <w:t xml:space="preserve"> fact that we have had </w:t>
      </w:r>
      <w:r w:rsidR="00536A5F">
        <w:t xml:space="preserve">a </w:t>
      </w:r>
      <w:r w:rsidRPr="006D2883" w:rsidR="006D2883">
        <w:t>significant</w:t>
      </w:r>
      <w:r w:rsidR="006D2883">
        <w:t xml:space="preserve"> </w:t>
      </w:r>
      <w:r w:rsidRPr="006D2883" w:rsidR="006D2883">
        <w:t>period of constitutional change</w:t>
      </w:r>
      <w:r w:rsidR="00536A5F">
        <w:t>. T</w:t>
      </w:r>
      <w:r w:rsidRPr="006D2883" w:rsidR="006D2883">
        <w:t xml:space="preserve">here is certainly a prudent </w:t>
      </w:r>
      <w:r w:rsidR="00950E62">
        <w:t>and</w:t>
      </w:r>
      <w:r w:rsidR="0011755F">
        <w:t xml:space="preserve"> small “c”</w:t>
      </w:r>
      <w:r w:rsidR="00950E62">
        <w:t xml:space="preserve"> </w:t>
      </w:r>
      <w:r w:rsidRPr="00756EBD">
        <w:t>conservative</w:t>
      </w:r>
      <w:r w:rsidR="0011755F">
        <w:t xml:space="preserve"> </w:t>
      </w:r>
      <w:r w:rsidR="00950E62">
        <w:t xml:space="preserve">case </w:t>
      </w:r>
      <w:r w:rsidRPr="00756EBD">
        <w:t>for leaving well enough alone</w:t>
      </w:r>
      <w:r w:rsidR="00950E62">
        <w:t xml:space="preserve"> and</w:t>
      </w:r>
      <w:r w:rsidRPr="00756EBD">
        <w:t xml:space="preserve"> not repealing</w:t>
      </w:r>
      <w:r w:rsidR="00950E62">
        <w:t>, but I certainly think there is a</w:t>
      </w:r>
      <w:r w:rsidR="00EF217B">
        <w:t xml:space="preserve"> case in</w:t>
      </w:r>
      <w:r w:rsidR="00950E62">
        <w:t xml:space="preserve"> principle</w:t>
      </w:r>
      <w:r w:rsidRPr="00756EBD">
        <w:t xml:space="preserve"> for its repeal.</w:t>
      </w:r>
    </w:p>
    <w:p w:rsidR="00756EBD" w:rsidP="00756EBD">
      <w:pPr>
        <w:pStyle w:val="Question"/>
      </w:pPr>
      <w:sdt>
        <w:sdtPr>
          <w:alias w:val="Member"/>
          <w:tag w:val="&lt;Member mnisId='172' dodsId='25790'&gt;"/>
          <w:id w:val="1629437714"/>
          <w:placeholder>
            <w:docPart w:val="DefaultPlaceholder_-1854013440"/>
          </w:placeholder>
          <w:richText/>
        </w:sdtPr>
        <w:sdtContent>
          <w:r w:rsidRPr="00756EBD">
            <w:rPr>
              <w:b/>
            </w:rPr>
            <w:t>Ms Abbott:</w:t>
          </w:r>
        </w:sdtContent>
      </w:sdt>
      <w:r>
        <w:t xml:space="preserve"> </w:t>
      </w:r>
      <w:r w:rsidRPr="00756EBD">
        <w:t xml:space="preserve">The </w:t>
      </w:r>
      <w:r w:rsidR="00EF217B">
        <w:t>G</w:t>
      </w:r>
      <w:r w:rsidRPr="00756EBD">
        <w:t>overnment</w:t>
      </w:r>
      <w:r w:rsidR="0011755F">
        <w:t>’</w:t>
      </w:r>
      <w:r w:rsidRPr="00756EBD">
        <w:t xml:space="preserve">s consultation states that the </w:t>
      </w:r>
      <w:r w:rsidR="00EF217B">
        <w:t>G</w:t>
      </w:r>
      <w:r w:rsidRPr="00756EBD">
        <w:t xml:space="preserve">overnment believe courts should be able to draw on </w:t>
      </w:r>
      <w:r w:rsidR="00EF217B">
        <w:t xml:space="preserve">“a </w:t>
      </w:r>
      <w:r w:rsidRPr="00756EBD">
        <w:t>wide range of</w:t>
      </w:r>
      <w:r w:rsidR="00284918">
        <w:t xml:space="preserve"> </w:t>
      </w:r>
      <w:r w:rsidRPr="00756EBD">
        <w:t>law</w:t>
      </w:r>
      <w:r>
        <w:t>”</w:t>
      </w:r>
      <w:r w:rsidRPr="00756EBD">
        <w:t xml:space="preserve"> when deciding human rights issues. What are the barriers that prevent courts from doing that at the moment?</w:t>
      </w:r>
    </w:p>
    <w:p w:rsidR="003431DC" w:rsidP="00756EBD">
      <w:pPr>
        <w:pStyle w:val="Answer"/>
      </w:pPr>
      <w:sdt>
        <w:sdtPr>
          <w:alias w:val="Witness"/>
          <w:id w:val="-636335982"/>
          <w:placeholder>
            <w:docPart w:val="DefaultPlaceholder_-1854013440"/>
          </w:placeholder>
          <w:richText/>
        </w:sdtPr>
        <w:sdtContent>
          <w:r w:rsidR="00674A7B">
            <w:rPr>
              <w:b/>
              <w:i/>
            </w:rPr>
            <w:t>Lord Carnwath</w:t>
          </w:r>
          <w:r w:rsidRPr="00756EBD" w:rsidR="00756EBD">
            <w:rPr>
              <w:b/>
              <w:i/>
            </w:rPr>
            <w:t>:</w:t>
          </w:r>
        </w:sdtContent>
      </w:sdt>
      <w:r w:rsidR="00756EBD">
        <w:t xml:space="preserve"> </w:t>
      </w:r>
      <w:r w:rsidRPr="00756EBD" w:rsidR="00756EBD">
        <w:t>The answer is nothing. I find that all very confusing</w:t>
      </w:r>
      <w:r w:rsidR="00BE3924">
        <w:t>,</w:t>
      </w:r>
      <w:r w:rsidRPr="00756EBD" w:rsidR="00756EBD">
        <w:t xml:space="preserve"> because the truth of the matter </w:t>
      </w:r>
      <w:r w:rsidRPr="00702FC9" w:rsidR="00702FC9">
        <w:t xml:space="preserve">is that the </w:t>
      </w:r>
      <w:r w:rsidR="00BE3924">
        <w:t>A</w:t>
      </w:r>
      <w:r w:rsidRPr="00702FC9" w:rsidR="00702FC9">
        <w:t>ct says we must have regard to Strasbourg jurisprudence</w:t>
      </w:r>
      <w:r w:rsidR="00BE3924">
        <w:t xml:space="preserve">, </w:t>
      </w:r>
      <w:r w:rsidRPr="00702FC9" w:rsidR="00702FC9">
        <w:t xml:space="preserve">but </w:t>
      </w:r>
      <w:r w:rsidR="00236D7E">
        <w:t xml:space="preserve">of course </w:t>
      </w:r>
      <w:r w:rsidRPr="00702FC9" w:rsidR="00702FC9">
        <w:t>we would anyway</w:t>
      </w:r>
      <w:r w:rsidR="00C742A9">
        <w:t>. If you</w:t>
      </w:r>
      <w:r w:rsidRPr="00702FC9" w:rsidR="00702FC9">
        <w:t xml:space="preserve"> are dealing with a European </w:t>
      </w:r>
      <w:r w:rsidR="00C742A9">
        <w:t>c</w:t>
      </w:r>
      <w:r w:rsidRPr="00702FC9" w:rsidR="00702FC9">
        <w:t>onvention which is subject to the European Court</w:t>
      </w:r>
      <w:r w:rsidR="00236D7E">
        <w:t>,</w:t>
      </w:r>
      <w:r w:rsidR="00C742A9">
        <w:t xml:space="preserve"> </w:t>
      </w:r>
      <w:r w:rsidRPr="00702FC9" w:rsidR="00702FC9">
        <w:t>obviously you pa</w:t>
      </w:r>
      <w:r w:rsidR="00C742A9">
        <w:t>y</w:t>
      </w:r>
      <w:r w:rsidRPr="00702FC9" w:rsidR="00702FC9">
        <w:t xml:space="preserve"> respect to its judgments, but there is nothing to stop anyone referring us to decisions of the Canadian Supreme Court, the South </w:t>
      </w:r>
      <w:r w:rsidR="00C742A9">
        <w:t>A</w:t>
      </w:r>
      <w:r w:rsidRPr="00702FC9" w:rsidR="00702FC9">
        <w:t>frica Supreme Court or any other court, and they regularly do. One obviously has to try to have some priority</w:t>
      </w:r>
      <w:r w:rsidR="00AF54AF">
        <w:t>,</w:t>
      </w:r>
      <w:r w:rsidRPr="00702FC9" w:rsidR="00702FC9">
        <w:t xml:space="preserve"> so we give respect to the Strasbourg </w:t>
      </w:r>
      <w:r w:rsidR="00AF54AF">
        <w:t>C</w:t>
      </w:r>
      <w:r w:rsidRPr="00702FC9" w:rsidR="00702FC9">
        <w:t>ourt because it is the ultimate court for the convention.</w:t>
      </w:r>
    </w:p>
    <w:p w:rsidR="00702FC9" w:rsidP="00756EBD">
      <w:pPr>
        <w:pStyle w:val="Answer"/>
      </w:pPr>
      <w:r w:rsidRPr="00702FC9">
        <w:t xml:space="preserve">My worry about </w:t>
      </w:r>
      <w:r w:rsidR="00AF54AF">
        <w:t>s</w:t>
      </w:r>
      <w:r w:rsidRPr="00702FC9">
        <w:t>ection 2 is that I am not sure what it is trying to achieve. The trouble is that</w:t>
      </w:r>
      <w:r w:rsidR="00246D3A">
        <w:t>,</w:t>
      </w:r>
      <w:r w:rsidRPr="00702FC9">
        <w:t xml:space="preserve"> if you have legislation where you </w:t>
      </w:r>
      <w:r w:rsidR="00DB4A98">
        <w:t>a</w:t>
      </w:r>
      <w:r w:rsidRPr="00702FC9">
        <w:t>re not sure what it is trying to achieve</w:t>
      </w:r>
      <w:r w:rsidR="00C3671A">
        <w:t>,</w:t>
      </w:r>
      <w:r w:rsidRPr="00702FC9">
        <w:t xml:space="preserve"> you have a lot of argument about what it is trying to achieve so</w:t>
      </w:r>
      <w:r w:rsidR="00DB4A98">
        <w:t xml:space="preserve"> </w:t>
      </w:r>
      <w:r w:rsidRPr="00702FC9">
        <w:t xml:space="preserve">it is </w:t>
      </w:r>
      <w:r w:rsidR="00C3671A">
        <w:t xml:space="preserve">actually </w:t>
      </w:r>
      <w:r w:rsidRPr="00702FC9">
        <w:t>counterproductive.</w:t>
      </w:r>
    </w:p>
    <w:p w:rsidR="00702FC9" w:rsidP="00702FC9">
      <w:pPr>
        <w:pStyle w:val="Question"/>
      </w:pPr>
      <w:sdt>
        <w:sdtPr>
          <w:alias w:val="Member"/>
          <w:tag w:val="&lt;Member mnisId='172' dodsId='25790'&gt;"/>
          <w:id w:val="215469901"/>
          <w:placeholder>
            <w:docPart w:val="DefaultPlaceholder_-1854013440"/>
          </w:placeholder>
          <w:richText/>
        </w:sdtPr>
        <w:sdtContent>
          <w:r w:rsidRPr="00702FC9">
            <w:rPr>
              <w:b/>
            </w:rPr>
            <w:t>Ms Abbott:</w:t>
          </w:r>
        </w:sdtContent>
      </w:sdt>
      <w:r>
        <w:t xml:space="preserve"> </w:t>
      </w:r>
      <w:r w:rsidRPr="00702FC9">
        <w:t xml:space="preserve">One of the things the </w:t>
      </w:r>
      <w:r w:rsidR="00DB4A98">
        <w:t>G</w:t>
      </w:r>
      <w:r w:rsidRPr="00702FC9">
        <w:t>overnment want to achieve is to introduce a permission stage in human rights claims where only claimants who can demonstrate significant disadvantage will be able to take their claim forward. Effectively</w:t>
      </w:r>
      <w:r w:rsidR="0052013C">
        <w:t>,</w:t>
      </w:r>
      <w:r w:rsidRPr="00702FC9">
        <w:t xml:space="preserve"> would</w:t>
      </w:r>
      <w:r w:rsidR="001E4DB9">
        <w:t>n’t</w:t>
      </w:r>
      <w:r w:rsidRPr="00702FC9">
        <w:t xml:space="preserve"> that create a class of acceptable human rights abuse</w:t>
      </w:r>
      <w:r w:rsidR="0052013C">
        <w:t>s</w:t>
      </w:r>
      <w:r w:rsidRPr="00702FC9">
        <w:t xml:space="preserve"> that fall just below the threshold and c</w:t>
      </w:r>
      <w:r w:rsidR="001E4DB9">
        <w:t xml:space="preserve">ould </w:t>
      </w:r>
      <w:r w:rsidRPr="00702FC9">
        <w:t>not be challenged in court?</w:t>
      </w:r>
    </w:p>
    <w:p w:rsidR="00C64463" w:rsidP="00702FC9">
      <w:pPr>
        <w:pStyle w:val="Answer"/>
      </w:pPr>
      <w:sdt>
        <w:sdtPr>
          <w:alias w:val="Witness"/>
          <w:id w:val="-1972585109"/>
          <w:placeholder>
            <w:docPart w:val="DefaultPlaceholder_-1854013440"/>
          </w:placeholder>
          <w:richText/>
        </w:sdtPr>
        <w:sdtContent>
          <w:r w:rsidR="00674A7B">
            <w:rPr>
              <w:b/>
              <w:i/>
            </w:rPr>
            <w:t>Lord Carnwath</w:t>
          </w:r>
          <w:r w:rsidRPr="00702FC9" w:rsidR="00702FC9">
            <w:rPr>
              <w:b/>
              <w:i/>
            </w:rPr>
            <w:t>:</w:t>
          </w:r>
        </w:sdtContent>
      </w:sdt>
      <w:r w:rsidR="00702FC9">
        <w:t xml:space="preserve"> </w:t>
      </w:r>
      <w:r w:rsidRPr="00702FC9" w:rsidR="00702FC9">
        <w:t xml:space="preserve">I am not quite sure what they have in mind. It sounds to me as if they are thinking of something similar to what we have for judicial review anyway, </w:t>
      </w:r>
      <w:r w:rsidR="0052013C">
        <w:t xml:space="preserve">a leave </w:t>
      </w:r>
      <w:r w:rsidRPr="00702FC9" w:rsidR="00702FC9">
        <w:t>stage, so the case has to be reasonably arguable</w:t>
      </w:r>
      <w:r w:rsidR="00702FC9">
        <w:t>.</w:t>
      </w:r>
      <w:r w:rsidRPr="00702FC9" w:rsidR="00702FC9">
        <w:t xml:space="preserve"> </w:t>
      </w:r>
      <w:r w:rsidR="0052013C">
        <w:t>T</w:t>
      </w:r>
      <w:r w:rsidRPr="00702FC9" w:rsidR="00702FC9">
        <w:t>o the extent that most of the human rights cases are brought by judicial review</w:t>
      </w:r>
      <w:r w:rsidR="0052013C">
        <w:t>,</w:t>
      </w:r>
      <w:r w:rsidRPr="00702FC9" w:rsidR="00702FC9">
        <w:t xml:space="preserve"> I do not see that making much of a change. I agree with you that if it was trying to introduce categories of human rights abuse</w:t>
      </w:r>
      <w:r w:rsidRPr="00C64463">
        <w:t xml:space="preserve"> that would be very unfortunate</w:t>
      </w:r>
      <w:r w:rsidR="0052013C">
        <w:t>.</w:t>
      </w:r>
      <w:r w:rsidRPr="00C64463">
        <w:t xml:space="preserve"> I did not read it as saying that, but I may be wrong.</w:t>
      </w:r>
    </w:p>
    <w:p w:rsidR="00C64463" w:rsidP="00C64463">
      <w:pPr>
        <w:pStyle w:val="Question"/>
      </w:pPr>
      <w:sdt>
        <w:sdtPr>
          <w:alias w:val="Member"/>
          <w:tag w:val="&lt;Member mnisId='1601' dodsId='34498'&gt;"/>
          <w:id w:val="1820535914"/>
          <w:placeholder>
            <w:docPart w:val="DefaultPlaceholder_-1854013440"/>
          </w:placeholder>
          <w:richText/>
        </w:sdtPr>
        <w:sdtContent>
          <w:r w:rsidRPr="00C64463">
            <w:rPr>
              <w:b/>
            </w:rPr>
            <w:t>Chair:</w:t>
          </w:r>
        </w:sdtContent>
      </w:sdt>
      <w:r>
        <w:t xml:space="preserve"> </w:t>
      </w:r>
      <w:r w:rsidRPr="00C64463">
        <w:t xml:space="preserve">Professor </w:t>
      </w:r>
      <w:r w:rsidR="005A44D4">
        <w:t>Ekin</w:t>
      </w:r>
      <w:r w:rsidRPr="00C64463">
        <w:t>s, what do you make of that?</w:t>
      </w:r>
    </w:p>
    <w:p w:rsidR="00C64463" w:rsidP="00C64463">
      <w:pPr>
        <w:pStyle w:val="Answer"/>
      </w:pPr>
      <w:sdt>
        <w:sdtPr>
          <w:alias w:val="Witness"/>
          <w:id w:val="1730336810"/>
          <w:placeholder>
            <w:docPart w:val="DefaultPlaceholder_-1854013440"/>
          </w:placeholder>
          <w:richText/>
        </w:sdtPr>
        <w:sdtContent>
          <w:r w:rsidRPr="00C64463">
            <w:rPr>
              <w:b/>
              <w:i/>
            </w:rPr>
            <w:t>Professor Ekins:</w:t>
          </w:r>
        </w:sdtContent>
      </w:sdt>
      <w:r>
        <w:t xml:space="preserve"> </w:t>
      </w:r>
      <w:r w:rsidRPr="00C64463">
        <w:t xml:space="preserve">I agree with Lord </w:t>
      </w:r>
      <w:r w:rsidR="005A44D4">
        <w:t>C</w:t>
      </w:r>
      <w:r w:rsidRPr="00C64463">
        <w:t>arnwath in</w:t>
      </w:r>
      <w:r w:rsidR="00264AD0">
        <w:t xml:space="preserve"> </w:t>
      </w:r>
      <w:r w:rsidRPr="00C64463">
        <w:t>so</w:t>
      </w:r>
      <w:r w:rsidR="00264AD0">
        <w:t xml:space="preserve"> </w:t>
      </w:r>
      <w:r w:rsidRPr="00C64463">
        <w:t>far as I think it would bring human rights law more into line with judicial review, which is a discretionary jurisdiction</w:t>
      </w:r>
      <w:r>
        <w:t xml:space="preserve">. </w:t>
      </w:r>
      <w:r w:rsidR="005C4B9C">
        <w:t>I</w:t>
      </w:r>
      <w:r w:rsidRPr="00C64463">
        <w:t>t is a little odd in</w:t>
      </w:r>
      <w:r w:rsidR="004071C9">
        <w:t xml:space="preserve"> </w:t>
      </w:r>
      <w:r w:rsidRPr="00C64463">
        <w:t>so</w:t>
      </w:r>
      <w:r w:rsidR="004071C9">
        <w:t xml:space="preserve"> </w:t>
      </w:r>
      <w:r w:rsidRPr="00C64463">
        <w:t>far as these are statutory rights</w:t>
      </w:r>
      <w:r w:rsidR="005C4B9C">
        <w:t>,</w:t>
      </w:r>
      <w:r w:rsidRPr="00C64463">
        <w:t xml:space="preserve"> so one would otherwise be</w:t>
      </w:r>
      <w:r w:rsidR="00D0213E">
        <w:t xml:space="preserve"> able to </w:t>
      </w:r>
      <w:r w:rsidR="004071C9">
        <w:t>insist on</w:t>
      </w:r>
      <w:r w:rsidR="00D0213E">
        <w:t xml:space="preserve"> them</w:t>
      </w:r>
      <w:r w:rsidRPr="00C64463">
        <w:t xml:space="preserve"> as a matter of right. </w:t>
      </w:r>
      <w:r w:rsidR="00D0213E">
        <w:t xml:space="preserve">It </w:t>
      </w:r>
      <w:r w:rsidRPr="00C64463">
        <w:t xml:space="preserve">is designed to </w:t>
      </w:r>
      <w:r w:rsidR="00D0213E">
        <w:t>filter</w:t>
      </w:r>
      <w:r w:rsidRPr="00C64463">
        <w:t xml:space="preserve"> out very minor cases that are not worth the court</w:t>
      </w:r>
      <w:r w:rsidR="00D0213E">
        <w:t>’</w:t>
      </w:r>
      <w:r w:rsidRPr="00C64463">
        <w:t>s time</w:t>
      </w:r>
      <w:r w:rsidR="00D0213E">
        <w:t>,</w:t>
      </w:r>
      <w:r w:rsidRPr="00C64463">
        <w:t xml:space="preserve"> if the court can adjudge that from a distance.</w:t>
      </w:r>
      <w:r>
        <w:t xml:space="preserve"> </w:t>
      </w:r>
      <w:r w:rsidRPr="00C64463">
        <w:t>I am sceptical that it would make much difference in practi</w:t>
      </w:r>
      <w:r w:rsidR="00D0213E">
        <w:t>c</w:t>
      </w:r>
      <w:r w:rsidRPr="00C64463">
        <w:t>e because I think</w:t>
      </w:r>
      <w:r w:rsidR="00D0213E">
        <w:t xml:space="preserve">, with some cause, that </w:t>
      </w:r>
      <w:r w:rsidRPr="00C64463">
        <w:t>courts would be quite reluctant to exclud</w:t>
      </w:r>
      <w:r w:rsidR="008C3726">
        <w:t>e</w:t>
      </w:r>
      <w:r w:rsidRPr="00C64463">
        <w:t xml:space="preserve"> cases on that ground. There may be some cases</w:t>
      </w:r>
      <w:r w:rsidR="00AE7E11">
        <w:t xml:space="preserve"> that are not worth</w:t>
      </w:r>
      <w:r w:rsidRPr="00C64463">
        <w:t xml:space="preserve"> proceeding </w:t>
      </w:r>
      <w:r w:rsidR="00AE7E11">
        <w:t xml:space="preserve">with that </w:t>
      </w:r>
      <w:r w:rsidR="00AE7E11">
        <w:t>will</w:t>
      </w:r>
      <w:r w:rsidRPr="00C64463">
        <w:t xml:space="preserve"> be filtered out, but I do not have to hand</w:t>
      </w:r>
      <w:r w:rsidR="00D22027">
        <w:t xml:space="preserve"> a </w:t>
      </w:r>
      <w:r w:rsidRPr="00C64463">
        <w:t>list of cases where that would make a difference.</w:t>
      </w:r>
    </w:p>
    <w:p w:rsidR="006B457D" w:rsidP="00C64463">
      <w:pPr>
        <w:pStyle w:val="Question"/>
      </w:pPr>
      <w:sdt>
        <w:sdtPr>
          <w:alias w:val="Member"/>
          <w:tag w:val="&lt;Member mnisId='172' dodsId='25790'&gt;"/>
          <w:id w:val="1093590501"/>
          <w:placeholder>
            <w:docPart w:val="DefaultPlaceholder_-1854013440"/>
          </w:placeholder>
          <w:richText/>
        </w:sdtPr>
        <w:sdtContent>
          <w:r w:rsidRPr="00C64463" w:rsidR="00C64463">
            <w:rPr>
              <w:b/>
            </w:rPr>
            <w:t>Ms Abbott:</w:t>
          </w:r>
        </w:sdtContent>
      </w:sdt>
      <w:r w:rsidR="00C64463">
        <w:t xml:space="preserve"> </w:t>
      </w:r>
      <w:r w:rsidRPr="00C64463" w:rsidR="00C64463">
        <w:t>To touch on something relatively topical,</w:t>
      </w:r>
      <w:r w:rsidRPr="006B457D">
        <w:t xml:space="preserve"> wo</w:t>
      </w:r>
      <w:r>
        <w:t>ul</w:t>
      </w:r>
      <w:r w:rsidRPr="006B457D">
        <w:t xml:space="preserve">d plans to limit </w:t>
      </w:r>
      <w:r w:rsidR="00D22027">
        <w:t xml:space="preserve">the ability of </w:t>
      </w:r>
      <w:r w:rsidRPr="006B457D">
        <w:t>foreign national</w:t>
      </w:r>
      <w:r w:rsidR="00846E8E">
        <w:t xml:space="preserve"> offenders </w:t>
      </w:r>
      <w:r w:rsidRPr="006B457D">
        <w:t xml:space="preserve"> to appeal deportation orders, which is something </w:t>
      </w:r>
      <w:r w:rsidR="00846E8E">
        <w:t>we</w:t>
      </w:r>
      <w:r w:rsidRPr="006B457D">
        <w:t xml:space="preserve"> hear a lot of complaints about, </w:t>
      </w:r>
      <w:r w:rsidR="00D22027">
        <w:t>mean</w:t>
      </w:r>
      <w:r w:rsidRPr="006B457D">
        <w:t xml:space="preserve"> more appeals being taken to Strasb</w:t>
      </w:r>
      <w:r w:rsidR="00732EE7">
        <w:t>o</w:t>
      </w:r>
      <w:r w:rsidRPr="006B457D">
        <w:t>urg</w:t>
      </w:r>
      <w:r>
        <w:t>?</w:t>
      </w:r>
    </w:p>
    <w:p w:rsidR="006B457D" w:rsidP="006B457D">
      <w:pPr>
        <w:pStyle w:val="Answer"/>
      </w:pPr>
      <w:sdt>
        <w:sdtPr>
          <w:alias w:val="Witness"/>
          <w:id w:val="2019427030"/>
          <w:placeholder>
            <w:docPart w:val="DefaultPlaceholder_-1854013440"/>
          </w:placeholder>
          <w:richText/>
        </w:sdtPr>
        <w:sdtContent>
          <w:r w:rsidR="00674A7B">
            <w:rPr>
              <w:b/>
              <w:i/>
            </w:rPr>
            <w:t>Lord Carnwath</w:t>
          </w:r>
          <w:r w:rsidRPr="006B457D">
            <w:rPr>
              <w:b/>
              <w:i/>
            </w:rPr>
            <w:t>:</w:t>
          </w:r>
        </w:sdtContent>
      </w:sdt>
      <w:r>
        <w:t xml:space="preserve"> </w:t>
      </w:r>
      <w:r w:rsidR="00732EE7">
        <w:t>T</w:t>
      </w:r>
      <w:r w:rsidRPr="006B457D">
        <w:t>hat is another area where I find the report somewhat confusing. I find it rather frustrating tha</w:t>
      </w:r>
      <w:r w:rsidR="00732EE7">
        <w:t>t</w:t>
      </w:r>
      <w:r w:rsidRPr="006B457D">
        <w:t xml:space="preserve"> in a way this has been the wrong way round</w:t>
      </w:r>
      <w:r w:rsidR="00732EE7">
        <w:t>. Sir</w:t>
      </w:r>
      <w:r w:rsidRPr="006B457D">
        <w:t xml:space="preserve"> Peter</w:t>
      </w:r>
      <w:r w:rsidR="00732EE7">
        <w:t>’</w:t>
      </w:r>
      <w:r w:rsidRPr="006B457D">
        <w:t>s team</w:t>
      </w:r>
      <w:r w:rsidR="00732EE7">
        <w:t xml:space="preserve">, which was very </w:t>
      </w:r>
      <w:r w:rsidRPr="006B457D">
        <w:t>expert</w:t>
      </w:r>
      <w:r w:rsidR="00732EE7">
        <w:t>,</w:t>
      </w:r>
      <w:r w:rsidRPr="006B457D">
        <w:t xml:space="preserve"> were not asked any of these questions; </w:t>
      </w:r>
      <w:r w:rsidR="00732EE7">
        <w:t>t</w:t>
      </w:r>
      <w:r w:rsidRPr="006B457D">
        <w:t>hey were not asked to look at the jurisprudence.</w:t>
      </w:r>
      <w:r>
        <w:t xml:space="preserve"> Lisa Giov</w:t>
      </w:r>
      <w:r w:rsidR="00041D0C">
        <w:t>a</w:t>
      </w:r>
      <w:r>
        <w:t>netti QC</w:t>
      </w:r>
      <w:r w:rsidR="00732EE7">
        <w:t xml:space="preserve">, who </w:t>
      </w:r>
      <w:r w:rsidRPr="006B457D">
        <w:t>was on the panel, is probably one of the best recognised immigration lawyers</w:t>
      </w:r>
      <w:r w:rsidR="00934B7A">
        <w:t xml:space="preserve"> </w:t>
      </w:r>
      <w:r w:rsidR="00041D0C">
        <w:t>and</w:t>
      </w:r>
      <w:r w:rsidR="00934B7A">
        <w:t xml:space="preserve"> has </w:t>
      </w:r>
      <w:r w:rsidR="00E81FCF">
        <w:t>done a</w:t>
      </w:r>
      <w:r w:rsidRPr="006B457D">
        <w:t xml:space="preserve"> lot of cases</w:t>
      </w:r>
      <w:r w:rsidR="00E81FCF">
        <w:t xml:space="preserve"> involving</w:t>
      </w:r>
      <w:r w:rsidRPr="006B457D">
        <w:t xml:space="preserve"> the </w:t>
      </w:r>
      <w:r w:rsidR="00E81FCF">
        <w:t>G</w:t>
      </w:r>
      <w:r w:rsidRPr="006B457D">
        <w:t>overnmen</w:t>
      </w:r>
      <w:r w:rsidR="001A62A8">
        <w:t>t</w:t>
      </w:r>
      <w:r w:rsidR="00E81FCF">
        <w:t>. I</w:t>
      </w:r>
      <w:r w:rsidR="001A62A8">
        <w:t>t</w:t>
      </w:r>
      <w:r w:rsidRPr="006B457D">
        <w:t xml:space="preserve"> would have been fascinat</w:t>
      </w:r>
      <w:r w:rsidR="00B10C54">
        <w:t>ing</w:t>
      </w:r>
      <w:r w:rsidRPr="006B457D">
        <w:t xml:space="preserve"> to get her views on these sorts of points, but it was the wrong way round</w:t>
      </w:r>
      <w:r>
        <w:t>.</w:t>
      </w:r>
    </w:p>
    <w:p w:rsidR="00675AE2" w:rsidP="006B457D">
      <w:pPr>
        <w:pStyle w:val="Answer"/>
      </w:pPr>
      <w:r>
        <w:t>I</w:t>
      </w:r>
      <w:r w:rsidRPr="006B457D" w:rsidR="006B457D">
        <w:t>n 2014</w:t>
      </w:r>
      <w:r w:rsidR="00B10C54">
        <w:t>,</w:t>
      </w:r>
      <w:r w:rsidRPr="006B457D" w:rsidR="006B457D">
        <w:t xml:space="preserve"> they introduced fairly strict limitations on the powers of the court to stop foreign offenders being deported on human rights grounds. I have criticised those provisions because I do not think they are very clear.</w:t>
      </w:r>
      <w:r w:rsidR="0099533F">
        <w:t xml:space="preserve"> A</w:t>
      </w:r>
      <w:r w:rsidRPr="006B457D" w:rsidR="006B457D">
        <w:t xml:space="preserve"> judgment of mine in the Supreme Court says that one of the problems is to try to understand what they mean</w:t>
      </w:r>
      <w:r w:rsidR="00D04982">
        <w:t xml:space="preserve">, </w:t>
      </w:r>
      <w:r w:rsidRPr="006B457D" w:rsidR="006B457D">
        <w:t>but in</w:t>
      </w:r>
      <w:r w:rsidR="0099533F">
        <w:t xml:space="preserve"> </w:t>
      </w:r>
      <w:r w:rsidRPr="006B457D" w:rsidR="006B457D">
        <w:t>so</w:t>
      </w:r>
      <w:r w:rsidR="0099533F">
        <w:t xml:space="preserve"> </w:t>
      </w:r>
      <w:r w:rsidRPr="006B457D" w:rsidR="006B457D">
        <w:t xml:space="preserve">far as they give a </w:t>
      </w:r>
      <w:r w:rsidR="0099533F">
        <w:t>G</w:t>
      </w:r>
      <w:r w:rsidRPr="006B457D" w:rsidR="006B457D">
        <w:t>overnment view</w:t>
      </w:r>
      <w:r w:rsidRPr="0093460C" w:rsidR="0093460C">
        <w:t xml:space="preserve"> on how the limits should be applied I do not see a problem with them. There is </w:t>
      </w:r>
      <w:r w:rsidR="0099533F">
        <w:t>obviously a</w:t>
      </w:r>
      <w:r w:rsidRPr="0093460C" w:rsidR="0093460C">
        <w:t xml:space="preserve"> risk of Strasburg saying something different</w:t>
      </w:r>
      <w:r w:rsidR="001240D3">
        <w:t>—I</w:t>
      </w:r>
      <w:r w:rsidRPr="0093460C" w:rsidR="0093460C">
        <w:t xml:space="preserve"> think one case went to Strasb</w:t>
      </w:r>
      <w:r w:rsidR="001240D3">
        <w:t>o</w:t>
      </w:r>
      <w:r w:rsidRPr="0093460C" w:rsidR="0093460C">
        <w:t>urg</w:t>
      </w:r>
      <w:r w:rsidR="001240D3">
        <w:t>—b</w:t>
      </w:r>
      <w:r w:rsidRPr="0093460C" w:rsidR="0093460C">
        <w:t>ut on the whole I think that works well</w:t>
      </w:r>
      <w:r w:rsidR="001240D3">
        <w:t>.</w:t>
      </w:r>
    </w:p>
    <w:p w:rsidR="0093460C" w:rsidP="006B457D">
      <w:pPr>
        <w:pStyle w:val="Answer"/>
      </w:pPr>
      <w:r>
        <w:t>I am</w:t>
      </w:r>
      <w:r w:rsidRPr="0093460C">
        <w:t xml:space="preserve"> not quite sure what the </w:t>
      </w:r>
      <w:r>
        <w:t>G</w:t>
      </w:r>
      <w:r w:rsidRPr="0093460C">
        <w:t>overnment say is wrong about the way it is being operated by the tribunals</w:t>
      </w:r>
      <w:r>
        <w:t>. It</w:t>
      </w:r>
      <w:r w:rsidRPr="0093460C">
        <w:t xml:space="preserve"> is not very easy for the tribunals because they have to try to assess the facts and decide whether something is unduly harsh</w:t>
      </w:r>
      <w:r w:rsidR="00B44AB6">
        <w:t>,</w:t>
      </w:r>
      <w:r w:rsidRPr="0093460C">
        <w:t xml:space="preserve"> or there are very compelling reasons and so on</w:t>
      </w:r>
      <w:r w:rsidR="00B44AB6">
        <w:t>, and t</w:t>
      </w:r>
      <w:r w:rsidRPr="0093460C">
        <w:t>hat is in the legislation</w:t>
      </w:r>
      <w:r w:rsidR="00B44AB6">
        <w:t>. O</w:t>
      </w:r>
      <w:r w:rsidRPr="0093460C">
        <w:t xml:space="preserve">n the whole, I think </w:t>
      </w:r>
      <w:r w:rsidR="00543480">
        <w:t>i</w:t>
      </w:r>
      <w:r w:rsidRPr="0093460C">
        <w:t>t is being operated as it is meant to be</w:t>
      </w:r>
      <w:r w:rsidR="008C5930">
        <w:t xml:space="preserve"> operated</w:t>
      </w:r>
      <w:r w:rsidRPr="0093460C">
        <w:t>.</w:t>
      </w:r>
    </w:p>
    <w:p w:rsidR="0093460C" w:rsidP="0093460C">
      <w:pPr>
        <w:pStyle w:val="Question"/>
      </w:pPr>
      <w:sdt>
        <w:sdtPr>
          <w:alias w:val="Member"/>
          <w:tag w:val="&lt;Member mnisId='172' dodsId='25790'&gt;"/>
          <w:id w:val="-316493759"/>
          <w:placeholder>
            <w:docPart w:val="DefaultPlaceholder_-1854013440"/>
          </w:placeholder>
          <w:richText/>
        </w:sdtPr>
        <w:sdtContent>
          <w:r w:rsidRPr="0093460C">
            <w:rPr>
              <w:b/>
            </w:rPr>
            <w:t>Ms Abbott:</w:t>
          </w:r>
        </w:sdtContent>
      </w:sdt>
      <w:r>
        <w:t xml:space="preserve"> </w:t>
      </w:r>
      <w:r w:rsidRPr="0093460C">
        <w:t xml:space="preserve">How would the </w:t>
      </w:r>
      <w:r w:rsidR="00B44AB6">
        <w:t>G</w:t>
      </w:r>
      <w:r w:rsidRPr="0093460C">
        <w:t>overnment</w:t>
      </w:r>
      <w:r w:rsidR="00B44AB6">
        <w:t>’s</w:t>
      </w:r>
      <w:r w:rsidRPr="0093460C">
        <w:t xml:space="preserve"> proposals on </w:t>
      </w:r>
      <w:r w:rsidR="00B44AB6">
        <w:t>s</w:t>
      </w:r>
      <w:r w:rsidRPr="0093460C">
        <w:t>ection 2 change the UK courts</w:t>
      </w:r>
      <w:r>
        <w:t>’</w:t>
      </w:r>
      <w:r w:rsidRPr="0093460C">
        <w:t xml:space="preserve"> approach</w:t>
      </w:r>
      <w:r w:rsidR="00B44AB6">
        <w:t xml:space="preserve"> to the</w:t>
      </w:r>
      <w:r w:rsidRPr="0093460C">
        <w:t xml:space="preserve"> case law of the European Court</w:t>
      </w:r>
      <w:r>
        <w:t>?</w:t>
      </w:r>
    </w:p>
    <w:p w:rsidR="00D35703" w:rsidP="0093460C">
      <w:pPr>
        <w:pStyle w:val="Answer"/>
      </w:pPr>
      <w:sdt>
        <w:sdtPr>
          <w:alias w:val="Witness"/>
          <w:id w:val="1552817488"/>
          <w:placeholder>
            <w:docPart w:val="DefaultPlaceholder_-1854013440"/>
          </w:placeholder>
          <w:richText/>
        </w:sdtPr>
        <w:sdtContent>
          <w:r w:rsidR="00674A7B">
            <w:rPr>
              <w:b/>
              <w:i/>
            </w:rPr>
            <w:t>Lord Carnwath</w:t>
          </w:r>
          <w:r w:rsidRPr="0093460C" w:rsidR="0093460C">
            <w:rPr>
              <w:b/>
              <w:i/>
            </w:rPr>
            <w:t>:</w:t>
          </w:r>
        </w:sdtContent>
      </w:sdt>
      <w:r w:rsidR="0093460C">
        <w:t xml:space="preserve"> </w:t>
      </w:r>
      <w:r w:rsidRPr="0093460C" w:rsidR="0093460C">
        <w:t>I cannot predict</w:t>
      </w:r>
      <w:r w:rsidR="009E3282">
        <w:t xml:space="preserve">. </w:t>
      </w:r>
      <w:r w:rsidRPr="0093460C" w:rsidR="0093460C">
        <w:t>Happily, I am no longer there. If I was there, I would be very confused</w:t>
      </w:r>
      <w:r w:rsidR="009E3282">
        <w:t>. W</w:t>
      </w:r>
      <w:r w:rsidRPr="0093460C" w:rsidR="0093460C">
        <w:t>e would go through a period whe</w:t>
      </w:r>
      <w:r w:rsidR="008C5930">
        <w:t>n</w:t>
      </w:r>
      <w:r w:rsidRPr="0093460C" w:rsidR="0093460C">
        <w:t xml:space="preserve"> we</w:t>
      </w:r>
      <w:r w:rsidR="009E3282">
        <w:t xml:space="preserve"> </w:t>
      </w:r>
      <w:r w:rsidR="00CA649D">
        <w:t>had hopeful</w:t>
      </w:r>
      <w:r w:rsidRPr="0093460C" w:rsidR="0093460C">
        <w:t xml:space="preserve"> advocates appearing in front of us citing cases from all over the place. My own feeling is that one would eventually settle down and say,</w:t>
      </w:r>
      <w:r w:rsidR="009E3282">
        <w:t xml:space="preserve"> “A</w:t>
      </w:r>
      <w:r w:rsidRPr="0093460C" w:rsidR="0093460C">
        <w:t>s these cases may go to</w:t>
      </w:r>
      <w:r w:rsidR="00E128F6">
        <w:t xml:space="preserve"> Strasbourg, </w:t>
      </w:r>
      <w:r w:rsidRPr="0093460C" w:rsidR="0093460C">
        <w:t>we have to keep in mind what they are saying.” I find it very difficult to see how it is meant to operate. I</w:t>
      </w:r>
      <w:r w:rsidR="00E128F6">
        <w:t xml:space="preserve">t </w:t>
      </w:r>
      <w:r w:rsidRPr="0093460C" w:rsidR="0093460C">
        <w:t xml:space="preserve">will not increase certainty, which is what the </w:t>
      </w:r>
      <w:r w:rsidR="00E128F6">
        <w:t>G</w:t>
      </w:r>
      <w:r w:rsidRPr="0093460C" w:rsidR="0093460C">
        <w:t>overnment seem to be saying.</w:t>
      </w:r>
    </w:p>
    <w:p w:rsidR="0093460C" w:rsidP="00D35703">
      <w:pPr>
        <w:pStyle w:val="Question"/>
      </w:pPr>
      <w:sdt>
        <w:sdtPr>
          <w:alias w:val="Member"/>
          <w:tag w:val="&lt;Member mnisId='1601' dodsId='34498'&gt;"/>
          <w:id w:val="2044163990"/>
          <w:placeholder>
            <w:docPart w:val="DefaultPlaceholder_-1854013440"/>
          </w:placeholder>
          <w:richText/>
        </w:sdtPr>
        <w:sdtContent>
          <w:r w:rsidRPr="00D35703" w:rsidR="00D35703">
            <w:rPr>
              <w:b/>
            </w:rPr>
            <w:t>Chair:</w:t>
          </w:r>
        </w:sdtContent>
      </w:sdt>
      <w:r w:rsidR="00D35703">
        <w:t xml:space="preserve"> </w:t>
      </w:r>
      <w:r w:rsidR="00A41840">
        <w:t>Professor Ekins, do you have any observations?</w:t>
      </w:r>
    </w:p>
    <w:p w:rsidR="00702FC9" w:rsidP="0093460C">
      <w:pPr>
        <w:pStyle w:val="Answer"/>
      </w:pPr>
      <w:sdt>
        <w:sdtPr>
          <w:alias w:val="Witness"/>
          <w:id w:val="703054815"/>
          <w:placeholder>
            <w:docPart w:val="DefaultPlaceholder_-1854013440"/>
          </w:placeholder>
          <w:richText/>
        </w:sdtPr>
        <w:sdtContent>
          <w:r w:rsidRPr="0093460C" w:rsidR="0093460C">
            <w:rPr>
              <w:b/>
              <w:i/>
            </w:rPr>
            <w:t>Professor Ekins:</w:t>
          </w:r>
        </w:sdtContent>
      </w:sdt>
      <w:r w:rsidR="0093460C">
        <w:t xml:space="preserve"> </w:t>
      </w:r>
      <w:r w:rsidRPr="0093460C" w:rsidR="0093460C">
        <w:t>If I may go back for a moment to foreign national offenders</w:t>
      </w:r>
      <w:r w:rsidR="00E128F6">
        <w:t xml:space="preserve">, </w:t>
      </w:r>
      <w:r w:rsidRPr="0093460C" w:rsidR="0093460C">
        <w:t xml:space="preserve">it is perfectly proper in principle for </w:t>
      </w:r>
      <w:r w:rsidR="00E128F6">
        <w:t>P</w:t>
      </w:r>
      <w:r w:rsidRPr="0093460C" w:rsidR="0093460C">
        <w:t>arliament</w:t>
      </w:r>
      <w:r w:rsidR="00E128F6">
        <w:t xml:space="preserve"> to make more</w:t>
      </w:r>
      <w:r w:rsidRPr="0093460C" w:rsidR="0093460C">
        <w:t xml:space="preserve"> specific </w:t>
      </w:r>
      <w:r w:rsidR="00683051">
        <w:t xml:space="preserve">legislative </w:t>
      </w:r>
      <w:r w:rsidRPr="0093460C" w:rsidR="0093460C">
        <w:t>provision for how human rights are to be understood in the context of immigration</w:t>
      </w:r>
      <w:r w:rsidR="00683051">
        <w:t xml:space="preserve"> and</w:t>
      </w:r>
      <w:r w:rsidRPr="0093460C" w:rsidR="0093460C">
        <w:t xml:space="preserve"> asylum particular</w:t>
      </w:r>
      <w:r w:rsidR="00683051">
        <w:t>ly</w:t>
      </w:r>
      <w:r w:rsidRPr="0093460C" w:rsidR="0093460C">
        <w:t xml:space="preserve"> in relation to foreign offenders. As the consultation says, this is not exclusive to foreign national </w:t>
      </w:r>
      <w:r w:rsidRPr="0093460C" w:rsidR="0093460C">
        <w:t>offenders. Much of the work of the courts on judicial review and otherwise is concerned with migration and asylum</w:t>
      </w:r>
      <w:r w:rsidR="00683051">
        <w:t>.</w:t>
      </w:r>
      <w:r w:rsidRPr="0093460C" w:rsidR="0093460C">
        <w:t xml:space="preserve"> Lord </w:t>
      </w:r>
      <w:r w:rsidR="00683051">
        <w:t>C</w:t>
      </w:r>
      <w:r w:rsidRPr="0093460C" w:rsidR="0093460C">
        <w:t>arnwath says</w:t>
      </w:r>
      <w:r w:rsidR="00683051">
        <w:t xml:space="preserve"> that</w:t>
      </w:r>
      <w:r w:rsidRPr="0093460C" w:rsidR="0093460C">
        <w:t xml:space="preserve"> often the legal materials are </w:t>
      </w:r>
      <w:r w:rsidR="00F033AA">
        <w:t xml:space="preserve">quite </w:t>
      </w:r>
      <w:r w:rsidRPr="0093460C" w:rsidR="0093460C">
        <w:t>complex and confusing, so the more specification</w:t>
      </w:r>
      <w:r w:rsidR="00F033AA">
        <w:t xml:space="preserve"> Parliament can </w:t>
      </w:r>
      <w:r w:rsidR="007E2D95">
        <w:t>give,</w:t>
      </w:r>
      <w:r w:rsidRPr="00030C05" w:rsidR="00030C05">
        <w:t xml:space="preserve"> the better. It is true that some of the areas where we ha</w:t>
      </w:r>
      <w:r w:rsidR="00F033AA">
        <w:t>ve</w:t>
      </w:r>
      <w:r w:rsidRPr="00030C05" w:rsidR="00030C05">
        <w:t xml:space="preserve"> seen real creativity</w:t>
      </w:r>
      <w:r w:rsidR="00F033AA">
        <w:t xml:space="preserve">—I do not </w:t>
      </w:r>
      <w:r w:rsidRPr="00030C05" w:rsidR="00030C05">
        <w:t>mean that as a compliment</w:t>
      </w:r>
      <w:r w:rsidR="00F033AA">
        <w:t xml:space="preserve">—on the </w:t>
      </w:r>
      <w:r w:rsidRPr="00030C05" w:rsidR="00030C05">
        <w:t>part of Strasb</w:t>
      </w:r>
      <w:r w:rsidR="00F033AA">
        <w:t>o</w:t>
      </w:r>
      <w:r w:rsidRPr="00030C05" w:rsidR="00030C05">
        <w:t>urg have been in this domain. My colleagues</w:t>
      </w:r>
      <w:r w:rsidR="00143C1F">
        <w:t>, P</w:t>
      </w:r>
      <w:r w:rsidRPr="00030C05" w:rsidR="00030C05">
        <w:t xml:space="preserve">rofessor John </w:t>
      </w:r>
      <w:r w:rsidR="00143C1F">
        <w:t xml:space="preserve">Finnis and </w:t>
      </w:r>
      <w:r w:rsidRPr="00030C05" w:rsidR="00030C05">
        <w:t>Simon Murray</w:t>
      </w:r>
      <w:r w:rsidR="00143C1F">
        <w:t>,</w:t>
      </w:r>
      <w:r w:rsidRPr="00030C05" w:rsidR="00030C05">
        <w:t xml:space="preserve"> published a major paper for Policy Exchange last year on this topic</w:t>
      </w:r>
      <w:r w:rsidR="00D80A68">
        <w:t>,</w:t>
      </w:r>
      <w:r w:rsidRPr="00030C05" w:rsidR="00030C05">
        <w:t xml:space="preserve"> with a supportive for</w:t>
      </w:r>
      <w:r w:rsidR="00143C1F">
        <w:t xml:space="preserve">eword by </w:t>
      </w:r>
      <w:r w:rsidRPr="00030C05" w:rsidR="00030C05">
        <w:t>Lord Hoffman</w:t>
      </w:r>
      <w:r w:rsidR="00246D3A">
        <w:t>n</w:t>
      </w:r>
      <w:r w:rsidRPr="00030C05" w:rsidR="00030C05">
        <w:t xml:space="preserve"> pointing out that there are many ways in which the living instrument doctrine has expanded migration and asylum </w:t>
      </w:r>
      <w:r w:rsidR="00850114">
        <w:t xml:space="preserve">law </w:t>
      </w:r>
      <w:r w:rsidRPr="00030C05" w:rsidR="00030C05">
        <w:t>well beyond the scope of the terms agreed.</w:t>
      </w:r>
    </w:p>
    <w:p w:rsidR="008F003D" w:rsidP="0093460C">
      <w:pPr>
        <w:pStyle w:val="Answer"/>
      </w:pPr>
      <w:r>
        <w:t>I</w:t>
      </w:r>
      <w:r w:rsidRPr="008F003D">
        <w:t xml:space="preserve">f one </w:t>
      </w:r>
      <w:r>
        <w:t>has</w:t>
      </w:r>
      <w:r w:rsidRPr="008F003D">
        <w:t xml:space="preserve"> legislative provision </w:t>
      </w:r>
      <w:r>
        <w:t xml:space="preserve">that </w:t>
      </w:r>
      <w:r w:rsidRPr="008F003D">
        <w:t>proves unpalatable to foreign offenders and others seeking to remain, they may well proceed to Strasb</w:t>
      </w:r>
      <w:r>
        <w:t>o</w:t>
      </w:r>
      <w:r w:rsidRPr="008F003D">
        <w:t xml:space="preserve">urg. </w:t>
      </w:r>
      <w:r w:rsidR="00850114">
        <w:t xml:space="preserve">That is true. </w:t>
      </w:r>
      <w:r w:rsidRPr="008F003D">
        <w:t>Quite what Strasb</w:t>
      </w:r>
      <w:r>
        <w:t>o</w:t>
      </w:r>
      <w:r w:rsidRPr="008F003D">
        <w:t>urg does then and what the UK does in response</w:t>
      </w:r>
      <w:r w:rsidR="00AE39ED">
        <w:t xml:space="preserve"> remains to be seen</w:t>
      </w:r>
      <w:r w:rsidR="001E4953">
        <w:t>,</w:t>
      </w:r>
      <w:r w:rsidR="00AE39ED">
        <w:t xml:space="preserve"> as with</w:t>
      </w:r>
      <w:r w:rsidRPr="008F003D">
        <w:t xml:space="preserve"> reference to prisoner voting</w:t>
      </w:r>
      <w:r w:rsidR="00AE39ED">
        <w:t xml:space="preserve"> reform</w:t>
      </w:r>
      <w:r w:rsidRPr="008F003D">
        <w:t xml:space="preserve">. The living instrument doctrine means that their case law is unstable in more than </w:t>
      </w:r>
      <w:r w:rsidR="002349FA">
        <w:t>o</w:t>
      </w:r>
      <w:r w:rsidRPr="008F003D">
        <w:t xml:space="preserve">ne </w:t>
      </w:r>
      <w:r w:rsidR="002349FA">
        <w:t>d</w:t>
      </w:r>
      <w:r w:rsidRPr="008F003D">
        <w:t>irection</w:t>
      </w:r>
      <w:r>
        <w:t>.</w:t>
      </w:r>
    </w:p>
    <w:p w:rsidR="008F003D" w:rsidP="008F003D">
      <w:pPr>
        <w:pStyle w:val="Question"/>
      </w:pPr>
      <w:sdt>
        <w:sdtPr>
          <w:alias w:val="Member"/>
          <w:tag w:val="&lt;Member mnisId='1601' dodsId='34498'&gt;"/>
          <w:id w:val="-1853405946"/>
          <w:placeholder>
            <w:docPart w:val="DefaultPlaceholder_-1854013440"/>
          </w:placeholder>
          <w:richText/>
        </w:sdtPr>
        <w:sdtContent>
          <w:r w:rsidRPr="008F003D">
            <w:rPr>
              <w:b/>
            </w:rPr>
            <w:t>Chair:</w:t>
          </w:r>
        </w:sdtContent>
      </w:sdt>
      <w:r>
        <w:t xml:space="preserve"> </w:t>
      </w:r>
      <w:r w:rsidR="002349FA">
        <w:t xml:space="preserve">I gather </w:t>
      </w:r>
      <w:r w:rsidR="001E4953">
        <w:t xml:space="preserve">that </w:t>
      </w:r>
      <w:r w:rsidR="002349FA">
        <w:t>y</w:t>
      </w:r>
      <w:r w:rsidRPr="008F003D">
        <w:t>ou do not much like the living instrument doctrine</w:t>
      </w:r>
      <w:r w:rsidR="001E4953">
        <w:t xml:space="preserve">, </w:t>
      </w:r>
      <w:r w:rsidR="003F4ADB">
        <w:t>Professor</w:t>
      </w:r>
      <w:r w:rsidRPr="008F003D">
        <w:t>. Would you call yourself an originalist? Is that the alternative?</w:t>
      </w:r>
    </w:p>
    <w:p w:rsidR="00144E72" w:rsidP="008F003D">
      <w:pPr>
        <w:pStyle w:val="Answer"/>
      </w:pPr>
      <w:sdt>
        <w:sdtPr>
          <w:alias w:val="Witness"/>
          <w:id w:val="-1226451048"/>
          <w:placeholder>
            <w:docPart w:val="DefaultPlaceholder_-1854013440"/>
          </w:placeholder>
          <w:richText/>
        </w:sdtPr>
        <w:sdtContent>
          <w:r w:rsidRPr="008F003D" w:rsidR="008F003D">
            <w:rPr>
              <w:b/>
              <w:i/>
            </w:rPr>
            <w:t>Professor Ekins:</w:t>
          </w:r>
        </w:sdtContent>
      </w:sdt>
      <w:r w:rsidR="008F003D">
        <w:t xml:space="preserve"> </w:t>
      </w:r>
      <w:r w:rsidRPr="008F003D" w:rsidR="008F003D">
        <w:t>I</w:t>
      </w:r>
      <w:r w:rsidR="002349FA">
        <w:t>t is a</w:t>
      </w:r>
      <w:r w:rsidRPr="008F003D" w:rsidR="008F003D">
        <w:t xml:space="preserve"> terrible term</w:t>
      </w:r>
      <w:r w:rsidR="002349FA">
        <w:t xml:space="preserve"> and</w:t>
      </w:r>
      <w:r w:rsidRPr="008F003D" w:rsidR="008F003D">
        <w:t xml:space="preserve"> an American </w:t>
      </w:r>
      <w:r w:rsidR="002349FA">
        <w:t>one</w:t>
      </w:r>
      <w:r w:rsidRPr="008F003D" w:rsidR="008F003D">
        <w:t>. W</w:t>
      </w:r>
      <w:r w:rsidRPr="00144E72">
        <w:t xml:space="preserve">hat is the object of statutory or treaty interpretation? </w:t>
      </w:r>
      <w:r w:rsidR="007C582B">
        <w:t>It is the in</w:t>
      </w:r>
      <w:r w:rsidRPr="00144E72">
        <w:t>tentions of</w:t>
      </w:r>
      <w:r w:rsidR="007C582B">
        <w:t xml:space="preserve"> the </w:t>
      </w:r>
      <w:r w:rsidR="003F4ADB">
        <w:t>authority that enacts it</w:t>
      </w:r>
      <w:r w:rsidR="007C582B">
        <w:t xml:space="preserve"> or </w:t>
      </w:r>
      <w:r w:rsidR="001E719F">
        <w:t xml:space="preserve">the </w:t>
      </w:r>
      <w:r w:rsidRPr="00144E72">
        <w:t>states that agree</w:t>
      </w:r>
      <w:r w:rsidR="008D07B6">
        <w:t>,</w:t>
      </w:r>
      <w:r w:rsidR="001E719F">
        <w:t xml:space="preserve"> so to that extent, yes. Can I touch on </w:t>
      </w:r>
      <w:r w:rsidR="00581894">
        <w:t>section </w:t>
      </w:r>
      <w:r w:rsidR="001E719F">
        <w:t>2?</w:t>
      </w:r>
    </w:p>
    <w:p w:rsidR="00144E72" w:rsidP="00144E72">
      <w:pPr>
        <w:pStyle w:val="Question"/>
      </w:pPr>
      <w:sdt>
        <w:sdtPr>
          <w:alias w:val="Member"/>
          <w:tag w:val="&lt;Member mnisId='1601' dodsId='34498'&gt;"/>
          <w:id w:val="1088120775"/>
          <w:placeholder>
            <w:docPart w:val="DefaultPlaceholder_-1854013440"/>
          </w:placeholder>
          <w:richText/>
        </w:sdtPr>
        <w:sdtContent>
          <w:r w:rsidRPr="00144E72">
            <w:rPr>
              <w:b/>
            </w:rPr>
            <w:t>Chair:</w:t>
          </w:r>
        </w:sdtContent>
      </w:sdt>
      <w:r>
        <w:t xml:space="preserve"> </w:t>
      </w:r>
      <w:r w:rsidRPr="00144E72">
        <w:t>H</w:t>
      </w:r>
      <w:r w:rsidR="001E719F">
        <w:t>as</w:t>
      </w:r>
      <w:r w:rsidR="008D07B6">
        <w:t>n’t</w:t>
      </w:r>
      <w:r w:rsidR="001E719F">
        <w:t xml:space="preserve"> </w:t>
      </w:r>
      <w:r w:rsidR="00F568C1">
        <w:t>i</w:t>
      </w:r>
      <w:r w:rsidRPr="00144E72">
        <w:t xml:space="preserve">t become rather ludicrous in the </w:t>
      </w:r>
      <w:r w:rsidR="001E719F">
        <w:t>S</w:t>
      </w:r>
      <w:r w:rsidRPr="00144E72">
        <w:t>tates</w:t>
      </w:r>
      <w:r w:rsidR="000A3731">
        <w:t>? Y</w:t>
      </w:r>
      <w:r w:rsidRPr="00144E72">
        <w:t>ou get to the stage whe</w:t>
      </w:r>
      <w:r w:rsidR="008D07B6">
        <w:t>n</w:t>
      </w:r>
      <w:r w:rsidRPr="00144E72">
        <w:t xml:space="preserve"> the founding fathers wanted an armed militia and all this sort of thing</w:t>
      </w:r>
      <w:r w:rsidR="00971147">
        <w:t xml:space="preserve"> so y</w:t>
      </w:r>
      <w:r w:rsidR="000A3731">
        <w:t>ou</w:t>
      </w:r>
      <w:r w:rsidRPr="00144E72">
        <w:t xml:space="preserve"> cannot tackle pressing social issues</w:t>
      </w:r>
      <w:r w:rsidR="000A3731">
        <w:t>.</w:t>
      </w:r>
      <w:r w:rsidRPr="00144E72">
        <w:t xml:space="preserve"> </w:t>
      </w:r>
      <w:r w:rsidR="000A3731">
        <w:t>A</w:t>
      </w:r>
      <w:r w:rsidRPr="00144E72">
        <w:t>re</w:t>
      </w:r>
      <w:r w:rsidR="00971147">
        <w:t>n’t</w:t>
      </w:r>
      <w:r w:rsidRPr="00144E72">
        <w:t xml:space="preserve"> there </w:t>
      </w:r>
      <w:r w:rsidR="00971147">
        <w:t>d</w:t>
      </w:r>
      <w:r w:rsidRPr="00144E72">
        <w:t xml:space="preserve">angers </w:t>
      </w:r>
      <w:r w:rsidR="00914351">
        <w:t xml:space="preserve">in </w:t>
      </w:r>
      <w:r w:rsidR="00971147">
        <w:t>origin</w:t>
      </w:r>
      <w:r w:rsidR="00914351">
        <w:t>a</w:t>
      </w:r>
      <w:r w:rsidR="00971147">
        <w:t>l</w:t>
      </w:r>
      <w:r w:rsidR="00914351">
        <w:t>i</w:t>
      </w:r>
      <w:r w:rsidR="00971147">
        <w:t>sm</w:t>
      </w:r>
      <w:r w:rsidR="00914351">
        <w:t xml:space="preserve"> too</w:t>
      </w:r>
      <w:r w:rsidRPr="00144E72">
        <w:t>?</w:t>
      </w:r>
    </w:p>
    <w:p w:rsidR="00000D88" w:rsidP="00144E72">
      <w:pPr>
        <w:pStyle w:val="Answer"/>
      </w:pPr>
      <w:sdt>
        <w:sdtPr>
          <w:alias w:val="Witness"/>
          <w:id w:val="771829978"/>
          <w:placeholder>
            <w:docPart w:val="DefaultPlaceholder_-1854013440"/>
          </w:placeholder>
          <w:richText/>
        </w:sdtPr>
        <w:sdtContent>
          <w:r w:rsidRPr="00144E72" w:rsidR="00144E72">
            <w:rPr>
              <w:b/>
              <w:i/>
            </w:rPr>
            <w:t>Professor Ekins:</w:t>
          </w:r>
        </w:sdtContent>
      </w:sdt>
      <w:r w:rsidR="00144E72">
        <w:t xml:space="preserve"> </w:t>
      </w:r>
      <w:r w:rsidRPr="00000D88">
        <w:t>I</w:t>
      </w:r>
      <w:r w:rsidR="00581894">
        <w:t xml:space="preserve"> am</w:t>
      </w:r>
      <w:r w:rsidRPr="00000D88">
        <w:t xml:space="preserve"> highly critical of the American constitutional framework as a whole precisely for those reasons. It is a straitjacket for </w:t>
      </w:r>
      <w:r w:rsidR="008008ED">
        <w:t>G</w:t>
      </w:r>
      <w:r w:rsidRPr="00000D88">
        <w:t xml:space="preserve">overnment </w:t>
      </w:r>
      <w:r w:rsidR="00581894">
        <w:t>and</w:t>
      </w:r>
      <w:r w:rsidRPr="00000D88">
        <w:t xml:space="preserve"> not </w:t>
      </w:r>
      <w:r w:rsidR="00581894">
        <w:t>a good way to go</w:t>
      </w:r>
      <w:r w:rsidR="008008ED">
        <w:t>vern</w:t>
      </w:r>
      <w:r w:rsidR="00581894">
        <w:t xml:space="preserve"> at all.</w:t>
      </w:r>
      <w:r w:rsidRPr="00000D88">
        <w:t xml:space="preserve"> How one solves that is a difficult question.</w:t>
      </w:r>
    </w:p>
    <w:p w:rsidR="00000D88" w:rsidP="00000D88">
      <w:pPr>
        <w:pStyle w:val="Question"/>
      </w:pPr>
      <w:sdt>
        <w:sdtPr>
          <w:alias w:val="Member"/>
          <w:tag w:val="&lt;Member mnisId='1601' dodsId='34498'&gt;"/>
          <w:id w:val="270129069"/>
          <w:placeholder>
            <w:docPart w:val="DefaultPlaceholder_-1854013440"/>
          </w:placeholder>
          <w:richText/>
        </w:sdtPr>
        <w:sdtContent>
          <w:r w:rsidRPr="00000D88">
            <w:rPr>
              <w:b/>
            </w:rPr>
            <w:t>Chair:</w:t>
          </w:r>
        </w:sdtContent>
      </w:sdt>
      <w:r>
        <w:t xml:space="preserve"> </w:t>
      </w:r>
      <w:r w:rsidRPr="00000D88">
        <w:t>You are not an American originalist either. You want</w:t>
      </w:r>
      <w:r w:rsidR="008008ED">
        <w:t>ed</w:t>
      </w:r>
      <w:r w:rsidRPr="00000D88">
        <w:t xml:space="preserve"> to touch on a couple of other points.</w:t>
      </w:r>
    </w:p>
    <w:p w:rsidR="001A6789" w:rsidP="00000D88">
      <w:pPr>
        <w:pStyle w:val="Answer"/>
      </w:pPr>
      <w:sdt>
        <w:sdtPr>
          <w:alias w:val="Witness"/>
          <w:id w:val="1416588011"/>
          <w:placeholder>
            <w:docPart w:val="DefaultPlaceholder_-1854013440"/>
          </w:placeholder>
          <w:richText/>
        </w:sdtPr>
        <w:sdtContent>
          <w:r w:rsidRPr="00000D88" w:rsidR="00000D88">
            <w:rPr>
              <w:b/>
              <w:i/>
            </w:rPr>
            <w:t>Professor Ekins:</w:t>
          </w:r>
        </w:sdtContent>
      </w:sdt>
      <w:r w:rsidR="00000D88">
        <w:t xml:space="preserve"> </w:t>
      </w:r>
      <w:r w:rsidR="008646E4">
        <w:t>S</w:t>
      </w:r>
      <w:r w:rsidRPr="00000D88" w:rsidR="00000D88">
        <w:t>ection 2</w:t>
      </w:r>
      <w:r w:rsidR="008646E4">
        <w:t xml:space="preserve"> came up in</w:t>
      </w:r>
      <w:r w:rsidR="00581894">
        <w:t xml:space="preserve"> earlier</w:t>
      </w:r>
      <w:r w:rsidRPr="00000D88" w:rsidR="00000D88">
        <w:t xml:space="preserve"> questions</w:t>
      </w:r>
      <w:r w:rsidR="00E60216">
        <w:t>.</w:t>
      </w:r>
      <w:r w:rsidRPr="00000D88" w:rsidR="00000D88">
        <w:t xml:space="preserve"> </w:t>
      </w:r>
      <w:r w:rsidR="00E60216">
        <w:t>Ev</w:t>
      </w:r>
      <w:r w:rsidRPr="00000D88" w:rsidR="00000D88">
        <w:t>en without section</w:t>
      </w:r>
      <w:r w:rsidR="00E60216">
        <w:t xml:space="preserve"> 2, </w:t>
      </w:r>
      <w:r w:rsidRPr="00000D88" w:rsidR="00000D88">
        <w:t xml:space="preserve">the whole structure of the </w:t>
      </w:r>
      <w:r w:rsidR="00E60216">
        <w:t>A</w:t>
      </w:r>
      <w:r w:rsidRPr="00000D88" w:rsidR="00000D88">
        <w:t>ct encourag</w:t>
      </w:r>
      <w:r w:rsidR="00E75777">
        <w:t>es</w:t>
      </w:r>
      <w:r w:rsidRPr="00000D88" w:rsidR="00000D88">
        <w:t xml:space="preserve"> British courts</w:t>
      </w:r>
      <w:r w:rsidR="00E60216">
        <w:t>—</w:t>
      </w:r>
      <w:r w:rsidRPr="00000D88" w:rsidR="00000D88">
        <w:t xml:space="preserve">the point of the </w:t>
      </w:r>
      <w:r w:rsidR="00E75777">
        <w:t>A</w:t>
      </w:r>
      <w:r w:rsidRPr="00000D88" w:rsidR="00000D88">
        <w:t>ct</w:t>
      </w:r>
      <w:r w:rsidR="00E75777">
        <w:t>,</w:t>
      </w:r>
      <w:r w:rsidR="00E60216">
        <w:t xml:space="preserve"> I think—to </w:t>
      </w:r>
      <w:r w:rsidRPr="00000D88" w:rsidR="00000D88">
        <w:t xml:space="preserve">focus on </w:t>
      </w:r>
      <w:r w:rsidR="00E60216">
        <w:t>S</w:t>
      </w:r>
      <w:r w:rsidRPr="00000D88" w:rsidR="00000D88">
        <w:t>trasb</w:t>
      </w:r>
      <w:r w:rsidR="00E60216">
        <w:t xml:space="preserve">ourg </w:t>
      </w:r>
      <w:r w:rsidR="007501D8">
        <w:t xml:space="preserve">and Strasbourg </w:t>
      </w:r>
      <w:r w:rsidR="00000D88">
        <w:t>case law</w:t>
      </w:r>
      <w:r w:rsidR="00E60216">
        <w:t>,</w:t>
      </w:r>
      <w:r w:rsidR="00000D88">
        <w:t xml:space="preserve"> so we end up with </w:t>
      </w:r>
      <w:r w:rsidRPr="00000D88" w:rsidR="00000D88">
        <w:t>UK judges followin</w:t>
      </w:r>
      <w:r w:rsidR="00E60216">
        <w:t xml:space="preserve">g clear </w:t>
      </w:r>
      <w:r w:rsidRPr="00000D88" w:rsidR="00000D88">
        <w:t>lines of Strasb</w:t>
      </w:r>
      <w:r w:rsidR="00E60216">
        <w:t>o</w:t>
      </w:r>
      <w:r w:rsidRPr="00000D88" w:rsidR="00000D88">
        <w:t>urg case law</w:t>
      </w:r>
      <w:r w:rsidR="00D02A12">
        <w:t>. To</w:t>
      </w:r>
      <w:r w:rsidRPr="00000D88" w:rsidR="00000D88">
        <w:t xml:space="preserve"> anticipate what </w:t>
      </w:r>
      <w:r w:rsidR="00D02A12">
        <w:t>Strasbourg</w:t>
      </w:r>
      <w:r w:rsidRPr="00000D88" w:rsidR="00000D88">
        <w:t xml:space="preserve"> will do is inevitable given the structure of the Human Rights Act and our membership of the convention</w:t>
      </w:r>
      <w:r w:rsidR="00000D88">
        <w:t>.</w:t>
      </w:r>
    </w:p>
    <w:p w:rsidR="00000D88" w:rsidP="00000D88">
      <w:pPr>
        <w:pStyle w:val="Answer"/>
      </w:pPr>
      <w:r>
        <w:t>P</w:t>
      </w:r>
      <w:r w:rsidRPr="00000D88">
        <w:t>art of the point of th</w:t>
      </w:r>
      <w:r w:rsidR="001A6789">
        <w:t>e</w:t>
      </w:r>
      <w:r w:rsidRPr="00000D88">
        <w:t xml:space="preserve"> consultation is to try to disrupt that and domesticate rights in a more thoroughgoing way </w:t>
      </w:r>
      <w:r w:rsidR="00941448">
        <w:t xml:space="preserve">so that we have a </w:t>
      </w:r>
      <w:r w:rsidRPr="00000D88">
        <w:t>home-grown British alternative that can</w:t>
      </w:r>
      <w:r w:rsidR="00322226">
        <w:t xml:space="preserve"> be</w:t>
      </w:r>
      <w:r w:rsidRPr="00000D88">
        <w:t xml:space="preserve"> </w:t>
      </w:r>
      <w:r w:rsidR="00941448">
        <w:t xml:space="preserve">put </w:t>
      </w:r>
      <w:r w:rsidRPr="00000D88">
        <w:t>in tension with Strasb</w:t>
      </w:r>
      <w:r w:rsidR="00322226">
        <w:t>o</w:t>
      </w:r>
      <w:r w:rsidRPr="00000D88">
        <w:t xml:space="preserve">urg case law on some occasions. I </w:t>
      </w:r>
      <w:r w:rsidR="00416538">
        <w:t>think</w:t>
      </w:r>
      <w:r w:rsidRPr="00000D88">
        <w:t xml:space="preserve"> that is the ambition. I am sceptical about the ambition because I think there is a major risk of legal uncertainty</w:t>
      </w:r>
      <w:r w:rsidR="00322226">
        <w:t xml:space="preserve"> and</w:t>
      </w:r>
      <w:r w:rsidR="00E63281">
        <w:t xml:space="preserve"> in addition</w:t>
      </w:r>
      <w:r w:rsidR="00322226">
        <w:t xml:space="preserve"> a</w:t>
      </w:r>
      <w:r w:rsidRPr="00000D88">
        <w:t xml:space="preserve"> </w:t>
      </w:r>
      <w:r w:rsidRPr="00000D88">
        <w:t>considerable risk</w:t>
      </w:r>
      <w:r w:rsidR="00D02631">
        <w:t xml:space="preserve">, as </w:t>
      </w:r>
      <w:r w:rsidR="00322226">
        <w:t xml:space="preserve">I think the </w:t>
      </w:r>
      <w:r w:rsidRPr="00000D88">
        <w:t>consultation is somewhat aware</w:t>
      </w:r>
      <w:r w:rsidR="00D02631">
        <w:t xml:space="preserve">, </w:t>
      </w:r>
      <w:r w:rsidR="00322226">
        <w:t>of</w:t>
      </w:r>
      <w:r w:rsidRPr="00000D88">
        <w:t xml:space="preserve"> domestic judicial creativity running amok</w:t>
      </w:r>
      <w:r w:rsidR="00322226">
        <w:t>. If</w:t>
      </w:r>
      <w:r w:rsidRPr="00000D88">
        <w:t xml:space="preserve"> we do not have precision on what </w:t>
      </w:r>
      <w:r w:rsidR="00322226">
        <w:t>P</w:t>
      </w:r>
      <w:r w:rsidRPr="00000D88">
        <w:t>arliament is doing</w:t>
      </w:r>
      <w:r w:rsidR="00D02631">
        <w:t xml:space="preserve"> when it</w:t>
      </w:r>
      <w:r w:rsidRPr="00000D88">
        <w:t xml:space="preserve"> creates the new rights in question</w:t>
      </w:r>
      <w:r w:rsidR="00322226">
        <w:t>, which are a fac</w:t>
      </w:r>
      <w:r w:rsidRPr="00000D88">
        <w:t xml:space="preserve">simile of </w:t>
      </w:r>
      <w:r w:rsidR="00322226">
        <w:t xml:space="preserve">the text of the </w:t>
      </w:r>
      <w:r w:rsidRPr="00000D88">
        <w:t>convention</w:t>
      </w:r>
      <w:r w:rsidR="0098774C">
        <w:t>, I am</w:t>
      </w:r>
      <w:r w:rsidRPr="00000D88">
        <w:t xml:space="preserve"> not sure where that</w:t>
      </w:r>
      <w:r w:rsidR="0098774C">
        <w:t xml:space="preserve"> leaves our judges in terms of </w:t>
      </w:r>
      <w:r w:rsidRPr="00000D88">
        <w:t>deciding what they mean</w:t>
      </w:r>
      <w:r w:rsidR="0098774C">
        <w:t>. The new</w:t>
      </w:r>
      <w:r w:rsidRPr="00000D88">
        <w:t xml:space="preserve"> draft clauses for </w:t>
      </w:r>
      <w:r w:rsidR="0004756A">
        <w:t xml:space="preserve">a </w:t>
      </w:r>
      <w:r w:rsidRPr="00000D88">
        <w:t xml:space="preserve">replacement of </w:t>
      </w:r>
      <w:r w:rsidR="0098774C">
        <w:t>s</w:t>
      </w:r>
      <w:r w:rsidRPr="00000D88">
        <w:t>ection 2 see</w:t>
      </w:r>
      <w:r w:rsidR="0098774C">
        <w:t>m</w:t>
      </w:r>
      <w:r w:rsidRPr="00000D88">
        <w:t xml:space="preserve"> to outline a range of considerations designed to stop UK courts following slavi</w:t>
      </w:r>
      <w:r w:rsidR="0093754F">
        <w:t>shly</w:t>
      </w:r>
      <w:r w:rsidRPr="00000D88">
        <w:t xml:space="preserve"> in Strasbourg</w:t>
      </w:r>
      <w:r w:rsidR="003B47BC">
        <w:t>’s</w:t>
      </w:r>
      <w:r w:rsidRPr="00000D88">
        <w:t xml:space="preserve"> wake. I understand that, but I do not really understand what the positive object would be</w:t>
      </w:r>
      <w:r w:rsidR="00E63281">
        <w:t xml:space="preserve">. That is a </w:t>
      </w:r>
      <w:r w:rsidRPr="00000D88">
        <w:t xml:space="preserve">problem </w:t>
      </w:r>
      <w:r w:rsidR="00CB3D2E">
        <w:t xml:space="preserve">that </w:t>
      </w:r>
      <w:r w:rsidRPr="00000D88">
        <w:t>has to be sorted out</w:t>
      </w:r>
      <w:r w:rsidR="00E63281">
        <w:t xml:space="preserve"> if this is to go </w:t>
      </w:r>
      <w:r w:rsidR="00CB3D2E">
        <w:t>anywhere</w:t>
      </w:r>
      <w:r w:rsidR="00E63281">
        <w:t>.</w:t>
      </w:r>
      <w:r w:rsidRPr="00000D88">
        <w:t xml:space="preserve"> </w:t>
      </w:r>
    </w:p>
    <w:p w:rsidR="00000D88" w:rsidP="00000D88">
      <w:pPr>
        <w:pStyle w:val="Question"/>
      </w:pPr>
      <w:sdt>
        <w:sdtPr>
          <w:alias w:val="Member"/>
          <w:tag w:val="&lt;Member mnisId='1601' dodsId='34498'&gt;"/>
          <w:id w:val="1747923368"/>
          <w:placeholder>
            <w:docPart w:val="DefaultPlaceholder_-1854013440"/>
          </w:placeholder>
          <w:richText/>
        </w:sdtPr>
        <w:sdtContent>
          <w:r w:rsidRPr="00000D88">
            <w:rPr>
              <w:b/>
            </w:rPr>
            <w:t>Chair:</w:t>
          </w:r>
        </w:sdtContent>
      </w:sdt>
      <w:r>
        <w:t xml:space="preserve"> </w:t>
      </w:r>
      <w:r w:rsidR="003B47BC">
        <w:t>Do you think that following slavishly in Strasbourg’s wake</w:t>
      </w:r>
      <w:r w:rsidRPr="00000D88">
        <w:t xml:space="preserve"> is a problem</w:t>
      </w:r>
      <w:r w:rsidR="003B47BC">
        <w:t>?</w:t>
      </w:r>
    </w:p>
    <w:p w:rsidR="00000D88" w:rsidP="00000D88">
      <w:pPr>
        <w:pStyle w:val="Answer"/>
      </w:pPr>
      <w:sdt>
        <w:sdtPr>
          <w:alias w:val="Witness"/>
          <w:id w:val="-254900594"/>
          <w:placeholder>
            <w:docPart w:val="DefaultPlaceholder_-1854013440"/>
          </w:placeholder>
          <w:richText/>
        </w:sdtPr>
        <w:sdtContent>
          <w:r w:rsidR="00674A7B">
            <w:rPr>
              <w:b/>
              <w:i/>
            </w:rPr>
            <w:t>Lord Carnwath</w:t>
          </w:r>
          <w:r w:rsidRPr="00000D88">
            <w:rPr>
              <w:b/>
              <w:i/>
            </w:rPr>
            <w:t>:</w:t>
          </w:r>
        </w:sdtContent>
      </w:sdt>
      <w:r>
        <w:t xml:space="preserve"> </w:t>
      </w:r>
      <w:r w:rsidRPr="00000D88">
        <w:t>I would not have thought so. We have gone through phases o</w:t>
      </w:r>
      <w:r w:rsidR="00CB3D2E">
        <w:t>f</w:t>
      </w:r>
      <w:r w:rsidRPr="00000D88">
        <w:t xml:space="preserve"> saying we are bound by </w:t>
      </w:r>
      <w:r w:rsidR="00C44CC4">
        <w:t>S</w:t>
      </w:r>
      <w:r w:rsidRPr="00000D88">
        <w:t>trasb</w:t>
      </w:r>
      <w:r w:rsidR="00C44CC4">
        <w:t>o</w:t>
      </w:r>
      <w:r w:rsidRPr="00000D88">
        <w:t>urg and then saying</w:t>
      </w:r>
      <w:r w:rsidR="00FF38BA">
        <w:t>, “Well, actually</w:t>
      </w:r>
      <w:r w:rsidRPr="00000D88">
        <w:t xml:space="preserve"> w</w:t>
      </w:r>
      <w:r w:rsidR="00C44CC4">
        <w:t>e are</w:t>
      </w:r>
      <w:r w:rsidRPr="00000D88">
        <w:t xml:space="preserve"> not really.</w:t>
      </w:r>
      <w:r w:rsidR="00FF38BA">
        <w:t>”</w:t>
      </w:r>
      <w:r w:rsidRPr="00000D88">
        <w:t xml:space="preserve"> </w:t>
      </w:r>
      <w:r w:rsidR="00FF38BA">
        <w:t>W</w:t>
      </w:r>
      <w:r w:rsidRPr="00000D88">
        <w:t>e have now settled down to a position where we will</w:t>
      </w:r>
      <w:r w:rsidR="00C44CC4">
        <w:t xml:space="preserve"> generally</w:t>
      </w:r>
      <w:r w:rsidRPr="00000D88">
        <w:t xml:space="preserve"> follow either a </w:t>
      </w:r>
      <w:r w:rsidR="000947A6">
        <w:t>G</w:t>
      </w:r>
      <w:r w:rsidRPr="00000D88">
        <w:t xml:space="preserve">rand </w:t>
      </w:r>
      <w:r w:rsidR="000947A6">
        <w:t>C</w:t>
      </w:r>
      <w:r w:rsidRPr="00000D88">
        <w:t>hamber decision or a consistent line of cases</w:t>
      </w:r>
      <w:r w:rsidR="00C44CC4">
        <w:t>,</w:t>
      </w:r>
      <w:r w:rsidRPr="00000D88">
        <w:t xml:space="preserve"> but we reserve the right to disagree if there is some reason for doing so</w:t>
      </w:r>
      <w:r>
        <w:t xml:space="preserve">. </w:t>
      </w:r>
      <w:r w:rsidRPr="00000D88">
        <w:t>I think that is a perfectly sensible and logical way of approaching it.</w:t>
      </w:r>
    </w:p>
    <w:p w:rsidR="00000D88" w:rsidP="00000D88">
      <w:pPr>
        <w:pStyle w:val="Question"/>
      </w:pPr>
      <w:sdt>
        <w:sdtPr>
          <w:alias w:val="Member"/>
          <w:tag w:val="&lt;Member mnisId='1601' dodsId='34498'&gt;"/>
          <w:id w:val="1056126930"/>
          <w:placeholder>
            <w:docPart w:val="DefaultPlaceholder_-1854013440"/>
          </w:placeholder>
          <w:richText/>
        </w:sdtPr>
        <w:sdtContent>
          <w:r w:rsidRPr="00000D88">
            <w:rPr>
              <w:b/>
            </w:rPr>
            <w:t>Chair:</w:t>
          </w:r>
        </w:sdtContent>
      </w:sdt>
      <w:r>
        <w:t xml:space="preserve"> </w:t>
      </w:r>
      <w:r w:rsidRPr="00000D88">
        <w:t>The suggestion is that this is slightly fighting yesterday's war.</w:t>
      </w:r>
    </w:p>
    <w:p w:rsidR="00000D88" w:rsidP="00000D88">
      <w:pPr>
        <w:pStyle w:val="Answer"/>
      </w:pPr>
      <w:sdt>
        <w:sdtPr>
          <w:alias w:val="Witness"/>
          <w:id w:val="-890657356"/>
          <w:placeholder>
            <w:docPart w:val="DefaultPlaceholder_-1854013440"/>
          </w:placeholder>
          <w:richText/>
        </w:sdtPr>
        <w:sdtContent>
          <w:r w:rsidR="00674A7B">
            <w:rPr>
              <w:b/>
              <w:i/>
            </w:rPr>
            <w:t>Lord Carnwath</w:t>
          </w:r>
          <w:r w:rsidRPr="00000D88">
            <w:rPr>
              <w:b/>
              <w:i/>
            </w:rPr>
            <w:t>:</w:t>
          </w:r>
        </w:sdtContent>
      </w:sdt>
      <w:r>
        <w:t xml:space="preserve"> </w:t>
      </w:r>
      <w:r w:rsidRPr="00000D88">
        <w:t>In a way, it probably is</w:t>
      </w:r>
      <w:r w:rsidR="00C44CC4">
        <w:t>. I am</w:t>
      </w:r>
      <w:r w:rsidRPr="00000D88">
        <w:t xml:space="preserve"> not sure when the dra</w:t>
      </w:r>
      <w:r w:rsidR="00CF13AB">
        <w:t>f</w:t>
      </w:r>
      <w:r w:rsidRPr="00000D88">
        <w:t>t was produced. I have a feeling that it was probably produced a year or two ago because it clearly was not produced in the month or so which followed the submission of Sir Peter</w:t>
      </w:r>
      <w:r w:rsidR="00CF13AB">
        <w:t xml:space="preserve"> G</w:t>
      </w:r>
      <w:r w:rsidRPr="00000D88">
        <w:t>ross</w:t>
      </w:r>
      <w:r w:rsidR="00CF13AB">
        <w:t>’s</w:t>
      </w:r>
      <w:r w:rsidRPr="00000D88">
        <w:t xml:space="preserve"> report</w:t>
      </w:r>
      <w:r>
        <w:t>.</w:t>
      </w:r>
    </w:p>
    <w:p w:rsidR="00000D88" w:rsidP="00000D88">
      <w:pPr>
        <w:pStyle w:val="Question"/>
      </w:pPr>
      <w:sdt>
        <w:sdtPr>
          <w:alias w:val="Member"/>
          <w:tag w:val="&lt;Member mnisId='1601' dodsId='34498'&gt;"/>
          <w:id w:val="1616172994"/>
          <w:placeholder>
            <w:docPart w:val="DefaultPlaceholder_-1854013440"/>
          </w:placeholder>
          <w:richText/>
        </w:sdtPr>
        <w:sdtContent>
          <w:r w:rsidRPr="00000D88">
            <w:rPr>
              <w:b/>
            </w:rPr>
            <w:t>Chair:</w:t>
          </w:r>
        </w:sdtContent>
      </w:sdt>
      <w:r>
        <w:t xml:space="preserve"> </w:t>
      </w:r>
      <w:r w:rsidR="00CF13AB">
        <w:t>P</w:t>
      </w:r>
      <w:r w:rsidRPr="00000D88">
        <w:t xml:space="preserve">rofessor </w:t>
      </w:r>
      <w:r w:rsidR="00CF13AB">
        <w:t xml:space="preserve">Ekins </w:t>
      </w:r>
      <w:r w:rsidRPr="00000D88">
        <w:t>make</w:t>
      </w:r>
      <w:r w:rsidR="00CF13AB">
        <w:t>s</w:t>
      </w:r>
      <w:r w:rsidRPr="00000D88">
        <w:t xml:space="preserve"> a point about the potential confusion </w:t>
      </w:r>
      <w:r w:rsidR="00CF13AB">
        <w:t xml:space="preserve">for </w:t>
      </w:r>
      <w:r w:rsidR="0080636E">
        <w:t xml:space="preserve">domestic </w:t>
      </w:r>
      <w:r w:rsidR="00CF13AB">
        <w:t>UK</w:t>
      </w:r>
      <w:r w:rsidRPr="00000D88">
        <w:t xml:space="preserve"> judges if we go down that road.</w:t>
      </w:r>
    </w:p>
    <w:p w:rsidR="00000D88" w:rsidP="00000D88">
      <w:pPr>
        <w:pStyle w:val="Answer"/>
      </w:pPr>
      <w:sdt>
        <w:sdtPr>
          <w:alias w:val="Witness"/>
          <w:id w:val="776988803"/>
          <w:placeholder>
            <w:docPart w:val="DefaultPlaceholder_-1854013440"/>
          </w:placeholder>
          <w:richText/>
        </w:sdtPr>
        <w:sdtContent>
          <w:r w:rsidR="00674A7B">
            <w:rPr>
              <w:b/>
              <w:i/>
            </w:rPr>
            <w:t>Lord Carnwath</w:t>
          </w:r>
          <w:r w:rsidRPr="00000D88">
            <w:rPr>
              <w:b/>
              <w:i/>
            </w:rPr>
            <w:t>:</w:t>
          </w:r>
        </w:sdtContent>
      </w:sdt>
      <w:r>
        <w:t xml:space="preserve"> </w:t>
      </w:r>
      <w:r w:rsidRPr="00000D88">
        <w:t xml:space="preserve">If the </w:t>
      </w:r>
      <w:r w:rsidR="00F41082">
        <w:t>G</w:t>
      </w:r>
      <w:r w:rsidRPr="00000D88">
        <w:t xml:space="preserve">overnment want </w:t>
      </w:r>
      <w:r w:rsidR="00F41082">
        <w:t>us</w:t>
      </w:r>
      <w:r w:rsidRPr="00000D88">
        <w:t xml:space="preserve"> to take a particular approach to Strasbourg case law</w:t>
      </w:r>
      <w:r w:rsidR="0053656F">
        <w:t>, they have</w:t>
      </w:r>
      <w:r w:rsidRPr="00000D88">
        <w:t xml:space="preserve"> to spell out rather more clearly what that approach is going to be</w:t>
      </w:r>
      <w:r w:rsidR="00F41082">
        <w:t xml:space="preserve">, as to </w:t>
      </w:r>
      <w:r w:rsidRPr="00000D88">
        <w:t xml:space="preserve">some extent </w:t>
      </w:r>
      <w:r w:rsidR="00F41082">
        <w:t xml:space="preserve">they </w:t>
      </w:r>
      <w:r w:rsidRPr="00000D88">
        <w:t xml:space="preserve">attempted to do in the </w:t>
      </w:r>
      <w:r w:rsidR="00F41082">
        <w:t>I</w:t>
      </w:r>
      <w:r w:rsidRPr="00000D88">
        <w:t xml:space="preserve">mmigration </w:t>
      </w:r>
      <w:r w:rsidR="00F41082">
        <w:t>A</w:t>
      </w:r>
      <w:r w:rsidRPr="00000D88">
        <w:t>ct</w:t>
      </w:r>
      <w:r w:rsidR="00F41082">
        <w:t>. T</w:t>
      </w:r>
      <w:r w:rsidRPr="00000D88">
        <w:t>here are different views on how successful that was, but if yo</w:t>
      </w:r>
      <w:r w:rsidR="00F41082">
        <w:t xml:space="preserve">u are </w:t>
      </w:r>
      <w:r w:rsidRPr="00000D88">
        <w:t>to try to do that you need a much more sophisticated exercise th</w:t>
      </w:r>
      <w:r w:rsidR="00F41082">
        <w:t>a</w:t>
      </w:r>
      <w:r w:rsidRPr="00000D88">
        <w:t>n we have in this paper. The Law Commission m</w:t>
      </w:r>
      <w:r w:rsidR="0053656F">
        <w:t>ight</w:t>
      </w:r>
      <w:r w:rsidRPr="00000D88">
        <w:t xml:space="preserve"> very well be asked to look into it</w:t>
      </w:r>
      <w:r>
        <w:t>.</w:t>
      </w:r>
    </w:p>
    <w:p w:rsidR="00000D88" w:rsidP="00000D88">
      <w:pPr>
        <w:pStyle w:val="Question"/>
      </w:pPr>
      <w:sdt>
        <w:sdtPr>
          <w:alias w:val="Member"/>
          <w:tag w:val="&lt;Member mnisId='1601' dodsId='34498'&gt;"/>
          <w:id w:val="1754851257"/>
          <w:placeholder>
            <w:docPart w:val="DefaultPlaceholder_-1854013440"/>
          </w:placeholder>
          <w:richText/>
        </w:sdtPr>
        <w:sdtContent>
          <w:r w:rsidRPr="00000D88">
            <w:rPr>
              <w:b/>
            </w:rPr>
            <w:t>Chair:</w:t>
          </w:r>
        </w:sdtContent>
      </w:sdt>
      <w:r>
        <w:t xml:space="preserve"> </w:t>
      </w:r>
      <w:r w:rsidR="00211177">
        <w:t>You mean</w:t>
      </w:r>
      <w:r w:rsidRPr="00000D88">
        <w:t xml:space="preserve"> the consultation document</w:t>
      </w:r>
      <w:r w:rsidR="001E7157">
        <w:t>.</w:t>
      </w:r>
    </w:p>
    <w:p w:rsidR="00000D88" w:rsidP="00000D88">
      <w:pPr>
        <w:pStyle w:val="Answer"/>
      </w:pPr>
      <w:sdt>
        <w:sdtPr>
          <w:alias w:val="Witness"/>
          <w:id w:val="461858976"/>
          <w:placeholder>
            <w:docPart w:val="DefaultPlaceholder_-1854013440"/>
          </w:placeholder>
          <w:richText/>
        </w:sdtPr>
        <w:sdtContent>
          <w:r w:rsidR="00674A7B">
            <w:rPr>
              <w:b/>
              <w:i/>
            </w:rPr>
            <w:t>Lord Carnwath</w:t>
          </w:r>
          <w:r w:rsidRPr="00000D88">
            <w:rPr>
              <w:b/>
              <w:i/>
            </w:rPr>
            <w:t>:</w:t>
          </w:r>
        </w:sdtContent>
      </w:sdt>
      <w:r>
        <w:t xml:space="preserve"> Yes.</w:t>
      </w:r>
    </w:p>
    <w:p w:rsidR="00294920" w:rsidP="00000D88">
      <w:pPr>
        <w:pStyle w:val="Question"/>
      </w:pPr>
      <w:sdt>
        <w:sdtPr>
          <w:alias w:val="Member"/>
          <w:tag w:val="&lt;Member mnisId='4860' dodsId=''&gt;"/>
          <w:id w:val="24837124"/>
          <w:placeholder>
            <w:docPart w:val="DefaultPlaceholder_-1854013440"/>
          </w:placeholder>
          <w:richText/>
        </w:sdtPr>
        <w:sdtContent>
          <w:r w:rsidRPr="00000D88" w:rsidR="00000D88">
            <w:rPr>
              <w:b/>
            </w:rPr>
            <w:t>Dr Mullan:</w:t>
          </w:r>
        </w:sdtContent>
      </w:sdt>
      <w:r w:rsidR="00211177">
        <w:t xml:space="preserve"> A</w:t>
      </w:r>
      <w:r w:rsidRPr="00294920">
        <w:t xml:space="preserve">re there other jurisdictions where there is more frequent disagreement with the Strasbourg </w:t>
      </w:r>
      <w:r w:rsidR="009554DE">
        <w:t>c</w:t>
      </w:r>
      <w:r w:rsidRPr="00294920">
        <w:t>ourt</w:t>
      </w:r>
      <w:r w:rsidR="00EC4705">
        <w:t>,</w:t>
      </w:r>
      <w:r w:rsidRPr="00294920">
        <w:t xml:space="preserve"> and how does that </w:t>
      </w:r>
      <w:r w:rsidR="006F3049">
        <w:t>tend</w:t>
      </w:r>
      <w:r w:rsidRPr="00294920">
        <w:t xml:space="preserve"> to play out</w:t>
      </w:r>
      <w:r>
        <w:t>?</w:t>
      </w:r>
      <w:r w:rsidRPr="00294920">
        <w:t xml:space="preserve"> </w:t>
      </w:r>
      <w:r w:rsidR="006F3049">
        <w:t>I</w:t>
      </w:r>
      <w:r w:rsidRPr="00294920">
        <w:t>t has been such an infrequent occurrence</w:t>
      </w:r>
      <w:r w:rsidR="006F3049">
        <w:t xml:space="preserve"> here</w:t>
      </w:r>
      <w:r w:rsidRPr="00294920">
        <w:t xml:space="preserve"> that it is hard for us to understand what the implications might be if our courts were encouraged perhaps </w:t>
      </w:r>
      <w:r w:rsidR="006F3049">
        <w:t xml:space="preserve">to </w:t>
      </w:r>
      <w:r w:rsidRPr="00294920">
        <w:t>see things differently.</w:t>
      </w:r>
    </w:p>
    <w:p w:rsidR="00294920" w:rsidP="00294920">
      <w:pPr>
        <w:pStyle w:val="Answer"/>
      </w:pPr>
      <w:sdt>
        <w:sdtPr>
          <w:alias w:val="Witness"/>
          <w:id w:val="-416485792"/>
          <w:placeholder>
            <w:docPart w:val="DefaultPlaceholder_-1854013440"/>
          </w:placeholder>
          <w:richText/>
        </w:sdtPr>
        <w:sdtContent>
          <w:r w:rsidR="00674A7B">
            <w:rPr>
              <w:b/>
              <w:i/>
            </w:rPr>
            <w:t>Lord Carnwath</w:t>
          </w:r>
          <w:r w:rsidRPr="00294920">
            <w:rPr>
              <w:b/>
              <w:i/>
            </w:rPr>
            <w:t>:</w:t>
          </w:r>
        </w:sdtContent>
      </w:sdt>
      <w:r>
        <w:t xml:space="preserve"> </w:t>
      </w:r>
      <w:r w:rsidRPr="00294920">
        <w:t xml:space="preserve">I </w:t>
      </w:r>
      <w:r w:rsidR="00A06D38">
        <w:t xml:space="preserve">don’t know. I </w:t>
      </w:r>
      <w:r w:rsidRPr="00294920">
        <w:t xml:space="preserve">would be interested to </w:t>
      </w:r>
      <w:r w:rsidR="006F3049">
        <w:t xml:space="preserve">know </w:t>
      </w:r>
      <w:r w:rsidRPr="00294920">
        <w:t xml:space="preserve">what </w:t>
      </w:r>
      <w:r w:rsidR="006F3049">
        <w:t>P</w:t>
      </w:r>
      <w:r w:rsidRPr="00294920">
        <w:t xml:space="preserve">rofessor </w:t>
      </w:r>
      <w:r w:rsidR="006F3049">
        <w:t>E</w:t>
      </w:r>
      <w:r w:rsidRPr="00294920">
        <w:t>kins says about that. He may have looked at it more closely</w:t>
      </w:r>
      <w:r>
        <w:t xml:space="preserve">. </w:t>
      </w:r>
      <w:r w:rsidR="00C11035">
        <w:t>B</w:t>
      </w:r>
      <w:r w:rsidRPr="00294920">
        <w:t>ecause we have the actual wording of the convention in our law</w:t>
      </w:r>
      <w:r w:rsidR="00A06D38">
        <w:t>,</w:t>
      </w:r>
      <w:r w:rsidRPr="00294920">
        <w:t xml:space="preserve"> it is much </w:t>
      </w:r>
      <w:r w:rsidRPr="00294920">
        <w:t>easier to compare what we</w:t>
      </w:r>
      <w:r w:rsidR="00C11035">
        <w:t xml:space="preserve"> a</w:t>
      </w:r>
      <w:r w:rsidRPr="00294920">
        <w:t>re saying with what Strasb</w:t>
      </w:r>
      <w:r w:rsidR="00C11035">
        <w:t>o</w:t>
      </w:r>
      <w:r w:rsidRPr="00294920">
        <w:t>urg is saying</w:t>
      </w:r>
      <w:r w:rsidR="00C11035">
        <w:t>. O</w:t>
      </w:r>
      <w:r w:rsidRPr="00294920">
        <w:t>ne of the results of that is that on the whole they listen to what we say and there are very few findings of</w:t>
      </w:r>
      <w:r w:rsidR="00C11035">
        <w:t xml:space="preserve"> </w:t>
      </w:r>
      <w:r w:rsidRPr="00294920">
        <w:t>violation by us</w:t>
      </w:r>
      <w:r w:rsidR="00C11035">
        <w:t>. H</w:t>
      </w:r>
      <w:r w:rsidRPr="00294920">
        <w:t>ow that compares with, say, Germany or France I am not sure</w:t>
      </w:r>
      <w:r w:rsidR="00C11035">
        <w:t>;</w:t>
      </w:r>
      <w:r w:rsidRPr="00294920">
        <w:t xml:space="preserve"> I have not done the research. </w:t>
      </w:r>
    </w:p>
    <w:p w:rsidR="00940FF2" w:rsidP="00294920">
      <w:pPr>
        <w:pStyle w:val="Answer"/>
      </w:pPr>
      <w:sdt>
        <w:sdtPr>
          <w:alias w:val="Witness"/>
          <w:id w:val="613179503"/>
          <w:placeholder>
            <w:docPart w:val="DefaultPlaceholder_-1854013440"/>
          </w:placeholder>
          <w:richText/>
        </w:sdtPr>
        <w:sdtContent>
          <w:r w:rsidRPr="00294920" w:rsidR="00294920">
            <w:rPr>
              <w:b/>
              <w:i/>
            </w:rPr>
            <w:t>Professor Ekins:</w:t>
          </w:r>
        </w:sdtContent>
      </w:sdt>
      <w:r w:rsidR="00294920">
        <w:t xml:space="preserve"> </w:t>
      </w:r>
      <w:r w:rsidRPr="00294920" w:rsidR="00294920">
        <w:t>I have</w:t>
      </w:r>
      <w:r w:rsidR="00C11035">
        <w:t xml:space="preserve"> not</w:t>
      </w:r>
      <w:r w:rsidRPr="00294920" w:rsidR="00294920">
        <w:t xml:space="preserve"> done the research </w:t>
      </w:r>
      <w:r w:rsidR="000A40FC">
        <w:t>to the level that I could</w:t>
      </w:r>
      <w:r w:rsidRPr="00294920" w:rsidR="00294920">
        <w:t xml:space="preserve"> give a competent answer either. I am aware that some other jurisdictions, such as Italy and to some extent Ireland</w:t>
      </w:r>
      <w:r w:rsidR="001313C2">
        <w:t>,</w:t>
      </w:r>
      <w:r w:rsidRPr="00294920" w:rsidR="00294920">
        <w:t xml:space="preserve"> have</w:t>
      </w:r>
      <w:r w:rsidR="00B37672">
        <w:t xml:space="preserve"> more</w:t>
      </w:r>
      <w:r w:rsidRPr="00294920" w:rsidR="00294920">
        <w:t xml:space="preserve"> capacity </w:t>
      </w:r>
      <w:r w:rsidR="00B37672">
        <w:t>on the part</w:t>
      </w:r>
      <w:r w:rsidR="00E4220B">
        <w:t xml:space="preserve"> </w:t>
      </w:r>
      <w:r w:rsidR="001313C2">
        <w:t xml:space="preserve">of </w:t>
      </w:r>
      <w:r w:rsidRPr="00294920" w:rsidR="00294920">
        <w:t xml:space="preserve">their </w:t>
      </w:r>
      <w:r w:rsidR="0093698C">
        <w:t>S</w:t>
      </w:r>
      <w:r w:rsidRPr="00294920" w:rsidR="00294920">
        <w:t xml:space="preserve">upreme </w:t>
      </w:r>
      <w:r w:rsidR="0093698C">
        <w:t>C</w:t>
      </w:r>
      <w:r w:rsidRPr="00294920" w:rsidR="00294920">
        <w:t xml:space="preserve">ourt or </w:t>
      </w:r>
      <w:r w:rsidR="0093698C">
        <w:t>C</w:t>
      </w:r>
      <w:r w:rsidRPr="00294920" w:rsidR="00294920">
        <w:t xml:space="preserve">onstitutional </w:t>
      </w:r>
      <w:r w:rsidR="0093698C">
        <w:t>C</w:t>
      </w:r>
      <w:r w:rsidRPr="00294920" w:rsidR="00294920">
        <w:t>ourt to develop their own view</w:t>
      </w:r>
      <w:r w:rsidR="0079760A">
        <w:t>,</w:t>
      </w:r>
      <w:r w:rsidRPr="00294920" w:rsidR="00294920">
        <w:t xml:space="preserve"> and hold the line</w:t>
      </w:r>
      <w:r w:rsidR="001E7157">
        <w:t>,</w:t>
      </w:r>
      <w:r w:rsidRPr="00294920" w:rsidR="00294920">
        <w:t xml:space="preserve"> so to speak</w:t>
      </w:r>
      <w:r w:rsidR="001313C2">
        <w:t>.</w:t>
      </w:r>
    </w:p>
    <w:p w:rsidR="001659A1" w:rsidP="00294920">
      <w:pPr>
        <w:pStyle w:val="Answer"/>
      </w:pPr>
      <w:r>
        <w:t>I think</w:t>
      </w:r>
      <w:r w:rsidRPr="00294920" w:rsidR="00294920">
        <w:t xml:space="preserve"> this is what motivates this consultation in relevant part</w:t>
      </w:r>
      <w:r w:rsidR="00940FF2">
        <w:t>s</w:t>
      </w:r>
      <w:r w:rsidRPr="00294920" w:rsidR="00294920">
        <w:t xml:space="preserve">. </w:t>
      </w:r>
      <w:r w:rsidR="0015290F">
        <w:t>T</w:t>
      </w:r>
      <w:r w:rsidRPr="00294920" w:rsidR="00294920">
        <w:t>h</w:t>
      </w:r>
      <w:r w:rsidR="00940FF2">
        <w:t>ey think that th</w:t>
      </w:r>
      <w:r w:rsidRPr="00294920" w:rsidR="00294920">
        <w:t xml:space="preserve">ose jurisdictions have </w:t>
      </w:r>
      <w:r w:rsidR="0015290F">
        <w:t xml:space="preserve">a </w:t>
      </w:r>
      <w:r w:rsidRPr="00294920" w:rsidR="00294920">
        <w:t>more home-grown right</w:t>
      </w:r>
      <w:r w:rsidR="0015290F">
        <w:t>s</w:t>
      </w:r>
      <w:r w:rsidRPr="00294920" w:rsidR="00294920">
        <w:t xml:space="preserve"> jurisprudence, whereas for us in </w:t>
      </w:r>
      <w:r w:rsidR="0015290F">
        <w:t xml:space="preserve">a sense </w:t>
      </w:r>
      <w:r w:rsidR="00940FF2">
        <w:t>it was</w:t>
      </w:r>
      <w:r w:rsidRPr="00294920" w:rsidR="00294920">
        <w:t xml:space="preserve"> transposed</w:t>
      </w:r>
      <w:r w:rsidR="00B17844">
        <w:t>. We have t</w:t>
      </w:r>
      <w:r w:rsidRPr="00294920" w:rsidR="00294920">
        <w:t>he model of the Human Rights Ac</w:t>
      </w:r>
      <w:r w:rsidR="00B17844">
        <w:t>t.</w:t>
      </w:r>
      <w:r w:rsidR="00294920">
        <w:t xml:space="preserve"> </w:t>
      </w:r>
      <w:r w:rsidRPr="00294920" w:rsidR="00294920">
        <w:t>I have been critical of judges</w:t>
      </w:r>
      <w:r w:rsidR="00D1140C">
        <w:t xml:space="preserve"> </w:t>
      </w:r>
      <w:r w:rsidRPr="00D1140C" w:rsidR="00D1140C">
        <w:t>for departing from the model</w:t>
      </w:r>
      <w:r w:rsidR="0067179B">
        <w:t>, because it is</w:t>
      </w:r>
      <w:r w:rsidR="00B17844">
        <w:t xml:space="preserve"> what P</w:t>
      </w:r>
      <w:r w:rsidRPr="00D1140C" w:rsidR="00D1140C">
        <w:t xml:space="preserve">arliament </w:t>
      </w:r>
      <w:r w:rsidR="00B17844">
        <w:t>chose. In part, the</w:t>
      </w:r>
      <w:r w:rsidRPr="00D1140C" w:rsidR="00D1140C">
        <w:t xml:space="preserve"> model is</w:t>
      </w:r>
      <w:r w:rsidR="001A6D3E">
        <w:t xml:space="preserve">, “We are incorporating </w:t>
      </w:r>
      <w:r w:rsidRPr="00D1140C" w:rsidR="00D1140C">
        <w:t xml:space="preserve">the convention </w:t>
      </w:r>
      <w:r w:rsidR="001A6D3E">
        <w:t xml:space="preserve">as such </w:t>
      </w:r>
      <w:r w:rsidR="00913EE8">
        <w:t xml:space="preserve">and </w:t>
      </w:r>
      <w:r w:rsidR="001A6D3E">
        <w:t xml:space="preserve">we are </w:t>
      </w:r>
      <w:r w:rsidRPr="00D1140C" w:rsidR="00D1140C">
        <w:t>requiring</w:t>
      </w:r>
      <w:r w:rsidR="00913EE8">
        <w:t xml:space="preserve"> </w:t>
      </w:r>
      <w:r w:rsidR="001A6D3E">
        <w:t>you</w:t>
      </w:r>
      <w:r w:rsidRPr="00D1140C" w:rsidR="00D1140C">
        <w:t xml:space="preserve"> to pay close attention to it and basically follow Strasb</w:t>
      </w:r>
      <w:r>
        <w:t>o</w:t>
      </w:r>
      <w:r w:rsidRPr="00D1140C" w:rsidR="00D1140C">
        <w:t>urg case law</w:t>
      </w:r>
      <w:r w:rsidR="00913EE8">
        <w:t>.</w:t>
      </w:r>
      <w:r>
        <w:t>”</w:t>
      </w:r>
      <w:r w:rsidR="00913EE8">
        <w:t xml:space="preserve"> It is</w:t>
      </w:r>
      <w:r w:rsidRPr="00D1140C" w:rsidR="00D1140C">
        <w:t xml:space="preserve"> true that</w:t>
      </w:r>
      <w:r w:rsidR="00913EE8">
        <w:t>,</w:t>
      </w:r>
      <w:r w:rsidRPr="00D1140C" w:rsidR="00D1140C">
        <w:t xml:space="preserve"> if it is unclear and so on</w:t>
      </w:r>
      <w:r w:rsidR="00913EE8">
        <w:t>,</w:t>
      </w:r>
      <w:r w:rsidRPr="00D1140C" w:rsidR="00D1140C">
        <w:t xml:space="preserve"> we take our own view, but that is the basic line</w:t>
      </w:r>
      <w:r w:rsidR="00D1140C">
        <w:t>.</w:t>
      </w:r>
    </w:p>
    <w:p w:rsidR="00600B7B" w:rsidP="00294920">
      <w:pPr>
        <w:pStyle w:val="Answer"/>
      </w:pPr>
      <w:r w:rsidRPr="00D1140C">
        <w:t>In making that point I am not criticising our judges for following th</w:t>
      </w:r>
      <w:r w:rsidR="001659A1">
        <w:t>e</w:t>
      </w:r>
      <w:r w:rsidRPr="00D1140C">
        <w:t xml:space="preserve"> line. </w:t>
      </w:r>
      <w:r w:rsidR="00E60F05">
        <w:t>T</w:t>
      </w:r>
      <w:r w:rsidRPr="00D1140C">
        <w:t xml:space="preserve">hat was </w:t>
      </w:r>
      <w:r w:rsidR="00E60F05">
        <w:t>P</w:t>
      </w:r>
      <w:r w:rsidRPr="00D1140C">
        <w:t>arliament</w:t>
      </w:r>
      <w:r w:rsidR="001659A1">
        <w:t>’</w:t>
      </w:r>
      <w:r w:rsidRPr="00D1140C">
        <w:t>s choice. I criticise them for not following it</w:t>
      </w:r>
      <w:r w:rsidR="00E60F05">
        <w:t>. As to w</w:t>
      </w:r>
      <w:r w:rsidRPr="00D1140C">
        <w:t>hether or not it is the right mode</w:t>
      </w:r>
      <w:r w:rsidR="00E60F05">
        <w:t>l,</w:t>
      </w:r>
      <w:r>
        <w:t xml:space="preserve"> </w:t>
      </w:r>
      <w:r w:rsidRPr="00D1140C">
        <w:t>I think the consultation takes the view that it would be better if we had something</w:t>
      </w:r>
      <w:r w:rsidR="00171087">
        <w:t xml:space="preserve"> </w:t>
      </w:r>
      <w:r w:rsidRPr="00D1140C">
        <w:t xml:space="preserve">more like </w:t>
      </w:r>
      <w:r w:rsidR="00171087">
        <w:t xml:space="preserve">the </w:t>
      </w:r>
      <w:r w:rsidRPr="00D1140C">
        <w:t>equivalen</w:t>
      </w:r>
      <w:r w:rsidR="00171087">
        <w:t xml:space="preserve">t </w:t>
      </w:r>
      <w:r w:rsidR="0093522C">
        <w:t>of</w:t>
      </w:r>
      <w:r w:rsidRPr="00D1140C">
        <w:t xml:space="preserve"> German, Italian or Irish</w:t>
      </w:r>
      <w:r>
        <w:t xml:space="preserve"> </w:t>
      </w:r>
      <w:r w:rsidRPr="00600B7B">
        <w:t>home-grown rights jurisprudence</w:t>
      </w:r>
      <w:r w:rsidR="00171087">
        <w:t>. I am</w:t>
      </w:r>
      <w:r w:rsidRPr="00600B7B">
        <w:t xml:space="preserve"> sceptical about that. It risks encouraging a change in domestic judicial behaviour that we should not welcome</w:t>
      </w:r>
      <w:r w:rsidR="00CD680A">
        <w:t>, but I</w:t>
      </w:r>
      <w:r w:rsidRPr="00600B7B">
        <w:t xml:space="preserve"> think that is the main point</w:t>
      </w:r>
      <w:r w:rsidR="00FB1CBC">
        <w:t xml:space="preserve">. It is not just the Government </w:t>
      </w:r>
      <w:r w:rsidR="00CD680A">
        <w:t>who have that</w:t>
      </w:r>
      <w:r w:rsidR="00FB1CBC">
        <w:t xml:space="preserve"> in mind; t</w:t>
      </w:r>
      <w:r w:rsidRPr="00600B7B">
        <w:t xml:space="preserve">here have been various calls to repeal </w:t>
      </w:r>
      <w:r w:rsidR="00FB1CBC">
        <w:t>s</w:t>
      </w:r>
      <w:r w:rsidRPr="00600B7B">
        <w:t>ection</w:t>
      </w:r>
      <w:r w:rsidR="00B2675D">
        <w:t> </w:t>
      </w:r>
      <w:r w:rsidRPr="00600B7B">
        <w:t xml:space="preserve">2 from </w:t>
      </w:r>
      <w:r w:rsidR="00B2675D">
        <w:t xml:space="preserve">a </w:t>
      </w:r>
      <w:r w:rsidRPr="00600B7B">
        <w:t xml:space="preserve">bipartisan group and those with no party at all: Lord </w:t>
      </w:r>
      <w:r w:rsidR="00B2675D">
        <w:t>J</w:t>
      </w:r>
      <w:r w:rsidRPr="00600B7B">
        <w:t>udge</w:t>
      </w:r>
      <w:r w:rsidR="00B2675D">
        <w:t>,</w:t>
      </w:r>
      <w:r w:rsidRPr="00600B7B">
        <w:t xml:space="preserve"> Lord</w:t>
      </w:r>
      <w:r w:rsidR="00B2675D">
        <w:t> </w:t>
      </w:r>
      <w:r w:rsidRPr="00600B7B">
        <w:t>Hoffman</w:t>
      </w:r>
      <w:r w:rsidR="00B2675D">
        <w:t>n</w:t>
      </w:r>
      <w:r w:rsidRPr="00600B7B">
        <w:t xml:space="preserve"> and others</w:t>
      </w:r>
      <w:r w:rsidR="00F344F0">
        <w:t>,</w:t>
      </w:r>
      <w:r w:rsidRPr="00600B7B">
        <w:t xml:space="preserve"> I think</w:t>
      </w:r>
      <w:r>
        <w:t>.</w:t>
      </w:r>
    </w:p>
    <w:p w:rsidR="00600B7B" w:rsidP="00600B7B">
      <w:pPr>
        <w:pStyle w:val="Question"/>
      </w:pPr>
      <w:sdt>
        <w:sdtPr>
          <w:alias w:val="Member"/>
          <w:tag w:val="&lt;Member mnisId='4860' dodsId=''&gt;"/>
          <w:id w:val="-626240973"/>
          <w:placeholder>
            <w:docPart w:val="DefaultPlaceholder_-1854013440"/>
          </w:placeholder>
          <w:richText/>
        </w:sdtPr>
        <w:sdtContent>
          <w:r w:rsidRPr="00600B7B">
            <w:rPr>
              <w:b/>
            </w:rPr>
            <w:t>Dr Mullan:</w:t>
          </w:r>
        </w:sdtContent>
      </w:sdt>
      <w:r>
        <w:t xml:space="preserve"> </w:t>
      </w:r>
      <w:r w:rsidR="00F679A8">
        <w:t xml:space="preserve">I </w:t>
      </w:r>
      <w:r w:rsidR="00F344F0">
        <w:t>may be</w:t>
      </w:r>
      <w:r w:rsidR="00F679A8">
        <w:t xml:space="preserve"> incorrectly</w:t>
      </w:r>
      <w:r w:rsidRPr="00600B7B">
        <w:t xml:space="preserve"> paraphrasing you</w:t>
      </w:r>
      <w:r w:rsidR="00F679A8">
        <w:t>,</w:t>
      </w:r>
      <w:r w:rsidRPr="00600B7B">
        <w:t xml:space="preserve"> Lord</w:t>
      </w:r>
      <w:r w:rsidR="00F679A8">
        <w:t> C</w:t>
      </w:r>
      <w:r w:rsidRPr="00600B7B">
        <w:t xml:space="preserve">arnwath, but it seems to me </w:t>
      </w:r>
      <w:r w:rsidR="00F344F0">
        <w:t xml:space="preserve">that </w:t>
      </w:r>
      <w:r w:rsidRPr="00600B7B">
        <w:t>you suggest that</w:t>
      </w:r>
      <w:r w:rsidR="00F679A8">
        <w:t>,</w:t>
      </w:r>
      <w:r w:rsidRPr="00600B7B">
        <w:t xml:space="preserve"> rather than the UK courts following or trailing what Strasb</w:t>
      </w:r>
      <w:r w:rsidR="00F679A8">
        <w:t>o</w:t>
      </w:r>
      <w:r w:rsidRPr="00600B7B">
        <w:t>urg says</w:t>
      </w:r>
      <w:r w:rsidR="00990FD2">
        <w:t>,</w:t>
      </w:r>
      <w:r w:rsidRPr="00600B7B">
        <w:t xml:space="preserve"> </w:t>
      </w:r>
      <w:r w:rsidR="00341444">
        <w:t xml:space="preserve">and not operating their own minds, </w:t>
      </w:r>
      <w:r w:rsidRPr="00600B7B">
        <w:t>there is a natural</w:t>
      </w:r>
      <w:r w:rsidR="00EA4218">
        <w:t xml:space="preserve"> and substantial</w:t>
      </w:r>
      <w:r w:rsidRPr="00600B7B">
        <w:t xml:space="preserve"> alignment</w:t>
      </w:r>
      <w:r w:rsidR="00EA4218">
        <w:t xml:space="preserve"> in</w:t>
      </w:r>
      <w:r w:rsidRPr="00600B7B">
        <w:t xml:space="preserve"> their thinking in both areas and</w:t>
      </w:r>
      <w:r w:rsidR="00EA4218">
        <w:t xml:space="preserve">, </w:t>
      </w:r>
      <w:r w:rsidRPr="00600B7B">
        <w:t>if anything</w:t>
      </w:r>
      <w:r w:rsidR="00EA4218">
        <w:t>,</w:t>
      </w:r>
      <w:r w:rsidRPr="00600B7B">
        <w:t xml:space="preserve"> </w:t>
      </w:r>
      <w:r w:rsidR="00EA4218">
        <w:t>Strasbourg</w:t>
      </w:r>
      <w:r w:rsidRPr="00600B7B">
        <w:t xml:space="preserve"> anticipates an</w:t>
      </w:r>
      <w:r w:rsidR="00EA4218">
        <w:t>d</w:t>
      </w:r>
      <w:r w:rsidRPr="00600B7B">
        <w:t xml:space="preserve"> supports our thinking.</w:t>
      </w:r>
    </w:p>
    <w:p w:rsidR="00C3340D" w:rsidRPr="00C3340D" w:rsidP="00600B7B">
      <w:pPr>
        <w:pStyle w:val="Answer"/>
      </w:pPr>
      <w:sdt>
        <w:sdtPr>
          <w:alias w:val="Witness"/>
          <w:id w:val="1426462168"/>
          <w:placeholder>
            <w:docPart w:val="DefaultPlaceholder_-1854013440"/>
          </w:placeholder>
          <w:richText/>
        </w:sdtPr>
        <w:sdtContent>
          <w:r w:rsidR="00674A7B">
            <w:rPr>
              <w:b/>
              <w:i/>
            </w:rPr>
            <w:t>Lord Carnwath</w:t>
          </w:r>
          <w:r w:rsidRPr="00600B7B" w:rsidR="00600B7B">
            <w:rPr>
              <w:b/>
              <w:i/>
            </w:rPr>
            <w:t>:</w:t>
          </w:r>
        </w:sdtContent>
      </w:sdt>
      <w:r w:rsidR="00600B7B">
        <w:t xml:space="preserve"> </w:t>
      </w:r>
      <w:r w:rsidRPr="00C3340D">
        <w:t>I would not put it as high as that.</w:t>
      </w:r>
      <w:r w:rsidR="00F24305">
        <w:t xml:space="preserve"> C</w:t>
      </w:r>
      <w:r w:rsidRPr="00C3340D">
        <w:t>ertainly</w:t>
      </w:r>
      <w:r w:rsidR="00F24305">
        <w:t>,</w:t>
      </w:r>
      <w:r w:rsidRPr="00C3340D">
        <w:t xml:space="preserve"> a dialogu</w:t>
      </w:r>
      <w:r w:rsidR="00F24305">
        <w:t>e</w:t>
      </w:r>
      <w:r w:rsidRPr="00C3340D">
        <w:t xml:space="preserve"> has developed over the </w:t>
      </w:r>
      <w:r w:rsidR="00B75359">
        <w:t>l</w:t>
      </w:r>
      <w:r w:rsidRPr="00C3340D">
        <w:t>ast decad</w:t>
      </w:r>
      <w:r w:rsidR="00F24305">
        <w:t>e</w:t>
      </w:r>
      <w:r w:rsidR="00B75359">
        <w:t>, and t</w:t>
      </w:r>
      <w:r w:rsidRPr="00C3340D">
        <w:t xml:space="preserve">he president of the Strasbourg </w:t>
      </w:r>
      <w:r w:rsidR="002613BE">
        <w:t>C</w:t>
      </w:r>
      <w:r w:rsidRPr="00C3340D">
        <w:t>ourt is very keen to encourage that</w:t>
      </w:r>
      <w:r w:rsidR="00952E07">
        <w:t>. I</w:t>
      </w:r>
      <w:r w:rsidRPr="00C3340D">
        <w:t xml:space="preserve">ndeed, it is interesting that </w:t>
      </w:r>
      <w:r w:rsidR="00952E07">
        <w:t xml:space="preserve">Sir </w:t>
      </w:r>
      <w:r w:rsidRPr="00C3340D">
        <w:t xml:space="preserve">Peter </w:t>
      </w:r>
      <w:r w:rsidR="00952E07">
        <w:t>G</w:t>
      </w:r>
      <w:r w:rsidRPr="00C3340D">
        <w:t>ross dis</w:t>
      </w:r>
      <w:r w:rsidR="00952E07">
        <w:t>cuss</w:t>
      </w:r>
      <w:r w:rsidRPr="00C3340D">
        <w:t xml:space="preserve">ed </w:t>
      </w:r>
      <w:r w:rsidR="00952E07">
        <w:t xml:space="preserve">it </w:t>
      </w:r>
      <w:r w:rsidRPr="00C3340D">
        <w:t xml:space="preserve">with them. That is a </w:t>
      </w:r>
      <w:r w:rsidR="00952E07">
        <w:t>two-</w:t>
      </w:r>
      <w:r w:rsidRPr="00C3340D">
        <w:t xml:space="preserve">way flow </w:t>
      </w:r>
      <w:r w:rsidR="00952E07">
        <w:t>which has been</w:t>
      </w:r>
      <w:r w:rsidRPr="00C3340D">
        <w:t xml:space="preserve"> very valuable.</w:t>
      </w:r>
    </w:p>
    <w:p w:rsidR="007E2AD0" w:rsidP="00600B7B">
      <w:pPr>
        <w:pStyle w:val="Answer"/>
      </w:pPr>
      <w:r w:rsidRPr="00C3340D">
        <w:t xml:space="preserve">Perhaps I should make </w:t>
      </w:r>
      <w:r w:rsidR="00B547A8">
        <w:t xml:space="preserve">it </w:t>
      </w:r>
      <w:r w:rsidRPr="00C3340D">
        <w:t>clear that I am not an originalist</w:t>
      </w:r>
      <w:r w:rsidR="0002010E">
        <w:t>. I a</w:t>
      </w:r>
      <w:r w:rsidRPr="00C3340D">
        <w:t xml:space="preserve">m basically a fan of the European </w:t>
      </w:r>
      <w:r w:rsidR="0002010E">
        <w:t>c</w:t>
      </w:r>
      <w:r w:rsidRPr="00C3340D">
        <w:t>onvention. It has been around ever since I was in the law, and I was delighted when finally</w:t>
      </w:r>
      <w:r>
        <w:t>,</w:t>
      </w:r>
      <w:r w:rsidRPr="00C3340D">
        <w:t xml:space="preserve"> in 1998</w:t>
      </w:r>
      <w:r>
        <w:t>,</w:t>
      </w:r>
      <w:r w:rsidRPr="00C3340D">
        <w:t xml:space="preserve"> we brought it into our own law.</w:t>
      </w:r>
      <w:r>
        <w:t xml:space="preserve"> </w:t>
      </w:r>
      <w:r w:rsidR="0002010E">
        <w:t>S</w:t>
      </w:r>
      <w:r w:rsidRPr="00C3340D">
        <w:t xml:space="preserve">ome of you may know Lord Simon </w:t>
      </w:r>
      <w:r w:rsidR="0002010E">
        <w:t>B</w:t>
      </w:r>
      <w:r w:rsidRPr="00C3340D">
        <w:t>rown</w:t>
      </w:r>
      <w:r>
        <w:t>.</w:t>
      </w:r>
    </w:p>
    <w:p w:rsidR="007E2AD0" w:rsidP="007E2AD0">
      <w:pPr>
        <w:pStyle w:val="Question"/>
        <w:numPr>
          <w:ilvl w:val="0"/>
          <w:numId w:val="0"/>
        </w:numPr>
        <w:ind w:left="794"/>
      </w:pPr>
      <w:sdt>
        <w:sdtPr>
          <w:alias w:val="Member"/>
          <w:tag w:val="&lt;Member mnisId='1601' dodsId='34498'&gt;"/>
          <w:id w:val="-410770654"/>
          <w:placeholder>
            <w:docPart w:val="DefaultPlaceholder_-1854013440"/>
          </w:placeholder>
          <w:richText/>
        </w:sdtPr>
        <w:sdtContent>
          <w:r w:rsidRPr="007E2AD0">
            <w:rPr>
              <w:b/>
            </w:rPr>
            <w:t>Chair:</w:t>
          </w:r>
        </w:sdtContent>
      </w:sdt>
      <w:r>
        <w:t xml:space="preserve"> Yes indeed.</w:t>
      </w:r>
    </w:p>
    <w:p w:rsidR="00D14EA0" w:rsidP="007E2AD0">
      <w:pPr>
        <w:pStyle w:val="Answer"/>
      </w:pPr>
      <w:sdt>
        <w:sdtPr>
          <w:alias w:val="Witness"/>
          <w:id w:val="1413198915"/>
          <w:placeholder>
            <w:docPart w:val="DefaultPlaceholder_-1854013440"/>
          </w:placeholder>
          <w:richText/>
        </w:sdtPr>
        <w:sdtContent>
          <w:r w:rsidR="00674A7B">
            <w:rPr>
              <w:b/>
              <w:i/>
            </w:rPr>
            <w:t>Lord Carnwath</w:t>
          </w:r>
          <w:r w:rsidRPr="007E2AD0" w:rsidR="007E2AD0">
            <w:rPr>
              <w:b/>
              <w:i/>
            </w:rPr>
            <w:t>:</w:t>
          </w:r>
        </w:sdtContent>
      </w:sdt>
      <w:r w:rsidRPr="00C3340D" w:rsidR="00C3340D">
        <w:t xml:space="preserve"> </w:t>
      </w:r>
      <w:r w:rsidR="007E2AD0">
        <w:t>He</w:t>
      </w:r>
      <w:r w:rsidRPr="00C3340D" w:rsidR="00C3340D">
        <w:t xml:space="preserve"> has </w:t>
      </w:r>
      <w:r w:rsidR="007E2AD0">
        <w:t xml:space="preserve">just </w:t>
      </w:r>
      <w:r w:rsidRPr="00C3340D" w:rsidR="00C3340D">
        <w:t>written his memoirs</w:t>
      </w:r>
      <w:r w:rsidR="00416BD7">
        <w:t>,</w:t>
      </w:r>
      <w:r w:rsidRPr="00C3340D" w:rsidR="00C3340D">
        <w:t xml:space="preserve"> which have a lot of anecdotes</w:t>
      </w:r>
      <w:r w:rsidR="003A0272">
        <w:t>,</w:t>
      </w:r>
      <w:r w:rsidRPr="00C3340D" w:rsidR="00C3340D">
        <w:t xml:space="preserve"> including golfing stories</w:t>
      </w:r>
      <w:r w:rsidR="00727BB9">
        <w:t>. I</w:t>
      </w:r>
      <w:r w:rsidRPr="00C3340D" w:rsidR="00C3340D">
        <w:t xml:space="preserve">n the appendix there is what I think </w:t>
      </w:r>
      <w:r w:rsidRPr="00C3340D" w:rsidR="00C3340D">
        <w:t>is a very useful lecture drawing on his experience</w:t>
      </w:r>
      <w:r w:rsidR="003A0272">
        <w:t>s</w:t>
      </w:r>
      <w:r w:rsidRPr="00C3340D" w:rsidR="00C3340D">
        <w:t xml:space="preserve"> as </w:t>
      </w:r>
      <w:r w:rsidR="003A0272">
        <w:t>T</w:t>
      </w:r>
      <w:r w:rsidRPr="00C3340D" w:rsidR="00C3340D">
        <w:t xml:space="preserve">reasury counsel for the </w:t>
      </w:r>
      <w:r w:rsidR="003A0272">
        <w:t>G</w:t>
      </w:r>
      <w:r w:rsidRPr="00C3340D" w:rsidR="00C3340D">
        <w:t>overnment in the period before the Human Rights Act came in</w:t>
      </w:r>
      <w:r w:rsidR="003A0272">
        <w:t>. He</w:t>
      </w:r>
      <w:r w:rsidRPr="00C3340D" w:rsidR="00C3340D">
        <w:t xml:space="preserve"> cites a number of cases that he lost in Strasbourg because our laws were simply not providing protection for rights.</w:t>
      </w:r>
      <w:r w:rsidR="003A0272">
        <w:t xml:space="preserve"> O</w:t>
      </w:r>
      <w:r w:rsidRPr="00C3340D" w:rsidR="00C3340D">
        <w:t xml:space="preserve">ften, the </w:t>
      </w:r>
      <w:r w:rsidR="003A0272">
        <w:t>G</w:t>
      </w:r>
      <w:r w:rsidRPr="00C3340D" w:rsidR="00C3340D">
        <w:t>overnment we</w:t>
      </w:r>
      <w:r w:rsidR="00A8080E">
        <w:t>re</w:t>
      </w:r>
      <w:r w:rsidRPr="00C3340D" w:rsidR="00C3340D">
        <w:t xml:space="preserve"> quite keen to lose </w:t>
      </w:r>
      <w:r w:rsidR="001024FD">
        <w:t xml:space="preserve">them </w:t>
      </w:r>
      <w:r w:rsidRPr="00C3340D" w:rsidR="00C3340D">
        <w:t xml:space="preserve">because it gave them much </w:t>
      </w:r>
      <w:r w:rsidR="00A8080E">
        <w:t>greate</w:t>
      </w:r>
      <w:r w:rsidRPr="00C3340D" w:rsidR="00C3340D">
        <w:t>r force</w:t>
      </w:r>
      <w:r w:rsidR="00A8080E">
        <w:t>.</w:t>
      </w:r>
    </w:p>
    <w:p w:rsidR="00C3340D" w:rsidP="007E2AD0">
      <w:pPr>
        <w:pStyle w:val="Answer"/>
      </w:pPr>
      <w:r>
        <w:t>T</w:t>
      </w:r>
      <w:r w:rsidRPr="00C3340D">
        <w:t>o my mind</w:t>
      </w:r>
      <w:r>
        <w:t>,</w:t>
      </w:r>
      <w:r w:rsidRPr="00C3340D">
        <w:t xml:space="preserve"> the Human Rights Act was a very important thing</w:t>
      </w:r>
      <w:r>
        <w:t xml:space="preserve">. It came too </w:t>
      </w:r>
      <w:r w:rsidRPr="00C3340D">
        <w:t>late in my view</w:t>
      </w:r>
      <w:r>
        <w:t>,</w:t>
      </w:r>
      <w:r w:rsidRPr="00C3340D">
        <w:t xml:space="preserve"> </w:t>
      </w:r>
      <w:r>
        <w:t xml:space="preserve">but when it </w:t>
      </w:r>
      <w:r w:rsidR="00D14EA0">
        <w:t>came</w:t>
      </w:r>
      <w:r>
        <w:t xml:space="preserve"> it was very </w:t>
      </w:r>
      <w:r w:rsidRPr="00C3340D">
        <w:t xml:space="preserve">important. I wish we would accept that this is something that </w:t>
      </w:r>
      <w:r w:rsidR="006976B7">
        <w:t>we have</w:t>
      </w:r>
      <w:r w:rsidRPr="00C3340D">
        <w:t xml:space="preserve"> done</w:t>
      </w:r>
      <w:r w:rsidR="006976B7">
        <w:t>. It</w:t>
      </w:r>
      <w:r w:rsidRPr="00C3340D">
        <w:t xml:space="preserve"> is working and we should try to improve it rather than try</w:t>
      </w:r>
      <w:r w:rsidR="006976B7">
        <w:t>ing</w:t>
      </w:r>
      <w:r w:rsidRPr="00C3340D">
        <w:t xml:space="preserve"> to change it all the time.</w:t>
      </w:r>
    </w:p>
    <w:p w:rsidR="00C3340D" w:rsidP="00C3340D">
      <w:pPr>
        <w:pStyle w:val="Question"/>
      </w:pPr>
      <w:sdt>
        <w:sdtPr>
          <w:alias w:val="Member"/>
          <w:tag w:val="&lt;Member mnisId='4860' dodsId=''&gt;"/>
          <w:id w:val="-2014522122"/>
          <w:placeholder>
            <w:docPart w:val="DefaultPlaceholder_-1854013440"/>
          </w:placeholder>
          <w:richText/>
        </w:sdtPr>
        <w:sdtContent>
          <w:r w:rsidRPr="00C3340D">
            <w:rPr>
              <w:b/>
            </w:rPr>
            <w:t>Dr Mullan:</w:t>
          </w:r>
        </w:sdtContent>
      </w:sdt>
      <w:r>
        <w:t xml:space="preserve"> </w:t>
      </w:r>
      <w:r w:rsidR="00F75F22">
        <w:t>P</w:t>
      </w:r>
      <w:r w:rsidRPr="00C3340D">
        <w:t xml:space="preserve">rofessor </w:t>
      </w:r>
      <w:r w:rsidR="00F75F22">
        <w:t>Ekins</w:t>
      </w:r>
      <w:r w:rsidRPr="00C3340D">
        <w:t xml:space="preserve"> mentioned the German </w:t>
      </w:r>
      <w:r w:rsidR="006976B7">
        <w:t>C</w:t>
      </w:r>
      <w:r w:rsidRPr="00C3340D">
        <w:t xml:space="preserve">onstitutional </w:t>
      </w:r>
      <w:r w:rsidR="006976B7">
        <w:t>C</w:t>
      </w:r>
      <w:r w:rsidRPr="00C3340D">
        <w:t xml:space="preserve">ourt and the role it plays in reviewing the decisions of the European </w:t>
      </w:r>
      <w:r w:rsidR="00BC6D7B">
        <w:t>C</w:t>
      </w:r>
      <w:r w:rsidRPr="00C3340D">
        <w:t>our</w:t>
      </w:r>
      <w:r w:rsidR="00F75F22">
        <w:t>t. Do you</w:t>
      </w:r>
      <w:r w:rsidRPr="00C3340D">
        <w:t xml:space="preserve"> think that is unnecessary? Why do you think they have that? They must feel that it serves some kind of purpose.</w:t>
      </w:r>
    </w:p>
    <w:p w:rsidR="00014FE7" w:rsidP="00C3340D">
      <w:pPr>
        <w:pStyle w:val="Answer"/>
      </w:pPr>
      <w:sdt>
        <w:sdtPr>
          <w:alias w:val="Witness"/>
          <w:id w:val="-129719117"/>
          <w:placeholder>
            <w:docPart w:val="DefaultPlaceholder_-1854013440"/>
          </w:placeholder>
          <w:richText/>
        </w:sdtPr>
        <w:sdtContent>
          <w:r w:rsidR="00674A7B">
            <w:rPr>
              <w:b/>
              <w:i/>
            </w:rPr>
            <w:t>Lord Carnwath</w:t>
          </w:r>
          <w:r w:rsidRPr="00C3340D" w:rsidR="00C3340D">
            <w:rPr>
              <w:b/>
              <w:i/>
            </w:rPr>
            <w:t>:</w:t>
          </w:r>
        </w:sdtContent>
      </w:sdt>
      <w:r w:rsidR="00C3340D">
        <w:t xml:space="preserve"> </w:t>
      </w:r>
      <w:r w:rsidRPr="00C3340D" w:rsidR="00C3340D">
        <w:t xml:space="preserve">They operate in a different way. When I was </w:t>
      </w:r>
      <w:r w:rsidR="006976B7">
        <w:t>at</w:t>
      </w:r>
      <w:r w:rsidRPr="00C3340D" w:rsidR="00C3340D">
        <w:t xml:space="preserve"> the Supreme Court we had </w:t>
      </w:r>
      <w:r w:rsidRPr="00C3340D" w:rsidR="00F75F22">
        <w:t xml:space="preserve">very valuable </w:t>
      </w:r>
      <w:r w:rsidRPr="00C3340D" w:rsidR="00C3340D">
        <w:t xml:space="preserve">exchanges with the German </w:t>
      </w:r>
      <w:r w:rsidR="00F75F22">
        <w:t>C</w:t>
      </w:r>
      <w:r w:rsidRPr="00C3340D" w:rsidR="00C3340D">
        <w:t xml:space="preserve">onstitutional </w:t>
      </w:r>
      <w:r w:rsidR="00F75F22">
        <w:t>C</w:t>
      </w:r>
      <w:r w:rsidRPr="00C3340D" w:rsidR="00C3340D">
        <w:t>ourt</w:t>
      </w:r>
      <w:r w:rsidR="00E27DBD">
        <w:t>. I</w:t>
      </w:r>
      <w:r w:rsidRPr="00C3340D" w:rsidR="00C3340D">
        <w:t>n</w:t>
      </w:r>
      <w:r w:rsidR="00DB5866">
        <w:t xml:space="preserve"> our</w:t>
      </w:r>
      <w:r w:rsidRPr="00C3340D" w:rsidR="00C3340D">
        <w:t xml:space="preserve"> own way</w:t>
      </w:r>
      <w:r w:rsidR="00E27DBD">
        <w:t>,</w:t>
      </w:r>
      <w:r w:rsidRPr="00C3340D" w:rsidR="00C3340D">
        <w:t xml:space="preserve"> we look</w:t>
      </w:r>
      <w:r w:rsidR="00DB5866">
        <w:t xml:space="preserve"> </w:t>
      </w:r>
      <w:r w:rsidRPr="00C3340D" w:rsidR="00C3340D">
        <w:t>critic</w:t>
      </w:r>
      <w:r w:rsidR="00DB5866">
        <w:t>al</w:t>
      </w:r>
      <w:r w:rsidRPr="00C3340D" w:rsidR="00C3340D">
        <w:t>ly at the judgments of the European Court</w:t>
      </w:r>
      <w:r w:rsidRPr="00A93EA1" w:rsidR="00A93EA1">
        <w:t xml:space="preserve"> and fe</w:t>
      </w:r>
      <w:r w:rsidR="00DB5866">
        <w:t>el</w:t>
      </w:r>
      <w:r w:rsidRPr="00A93EA1" w:rsidR="00A93EA1">
        <w:t xml:space="preserve"> free to differ if we th</w:t>
      </w:r>
      <w:r w:rsidR="00DB5866">
        <w:t>ink</w:t>
      </w:r>
      <w:r w:rsidRPr="00A93EA1" w:rsidR="00A93EA1">
        <w:t xml:space="preserve"> there</w:t>
      </w:r>
      <w:r w:rsidR="00DB5866">
        <w:t xml:space="preserve"> is</w:t>
      </w:r>
      <w:r w:rsidRPr="00A93EA1" w:rsidR="00A93EA1">
        <w:t xml:space="preserve"> a reason to do so</w:t>
      </w:r>
      <w:r w:rsidR="00DB5866">
        <w:t>. C</w:t>
      </w:r>
      <w:r w:rsidRPr="00A93EA1" w:rsidR="00A93EA1">
        <w:t>ertainly</w:t>
      </w:r>
      <w:r w:rsidR="00DB5866">
        <w:t>,</w:t>
      </w:r>
      <w:r w:rsidRPr="00A93EA1" w:rsidR="00A93EA1">
        <w:t xml:space="preserve"> if it was a </w:t>
      </w:r>
      <w:r w:rsidR="00E27DBD">
        <w:t>G</w:t>
      </w:r>
      <w:r w:rsidRPr="00A93EA1" w:rsidR="00A93EA1">
        <w:t xml:space="preserve">rand </w:t>
      </w:r>
      <w:r w:rsidR="00E27DBD">
        <w:t>C</w:t>
      </w:r>
      <w:r w:rsidRPr="00A93EA1" w:rsidR="00A93EA1">
        <w:t>hamber decision</w:t>
      </w:r>
      <w:r w:rsidR="00DB5866">
        <w:t xml:space="preserve"> on </w:t>
      </w:r>
      <w:r w:rsidR="00E27DBD">
        <w:t>a</w:t>
      </w:r>
      <w:r w:rsidRPr="00A93EA1" w:rsidR="00A93EA1">
        <w:t xml:space="preserve"> point of principle</w:t>
      </w:r>
      <w:r w:rsidR="00E27DBD">
        <w:t>,</w:t>
      </w:r>
      <w:r w:rsidRPr="00A93EA1" w:rsidR="00A93EA1">
        <w:t xml:space="preserve"> one would try to follow it if one c</w:t>
      </w:r>
      <w:r w:rsidR="0095589D">
        <w:t>ould</w:t>
      </w:r>
      <w:r w:rsidRPr="00A93EA1" w:rsidR="00A93EA1">
        <w:t xml:space="preserve">. I suspect the German </w:t>
      </w:r>
      <w:r w:rsidR="0095589D">
        <w:t>C</w:t>
      </w:r>
      <w:r w:rsidRPr="00A93EA1" w:rsidR="00A93EA1">
        <w:t xml:space="preserve">onstitutional </w:t>
      </w:r>
      <w:r w:rsidR="0095589D">
        <w:t>C</w:t>
      </w:r>
      <w:r w:rsidRPr="00A93EA1" w:rsidR="00A93EA1">
        <w:t>ourt would do the same, but it probably comes to</w:t>
      </w:r>
      <w:r w:rsidR="0095589D">
        <w:t xml:space="preserve"> it</w:t>
      </w:r>
      <w:r w:rsidRPr="00A93EA1" w:rsidR="00A93EA1">
        <w:t xml:space="preserve"> </w:t>
      </w:r>
      <w:r>
        <w:t xml:space="preserve">in </w:t>
      </w:r>
      <w:r w:rsidRPr="00A93EA1" w:rsidR="00A93EA1">
        <w:t>a different way</w:t>
      </w:r>
      <w:r>
        <w:t>.</w:t>
      </w:r>
    </w:p>
    <w:p w:rsidR="00BD54F4" w:rsidP="00014FE7">
      <w:pPr>
        <w:pStyle w:val="Question"/>
      </w:pPr>
      <w:sdt>
        <w:sdtPr>
          <w:alias w:val="Member"/>
          <w:tag w:val="&lt;Member mnisId='4860' dodsId=''&gt;"/>
          <w:id w:val="378904291"/>
          <w:placeholder>
            <w:docPart w:val="DefaultPlaceholder_-1854013440"/>
          </w:placeholder>
          <w:richText/>
        </w:sdtPr>
        <w:sdtContent>
          <w:r w:rsidRPr="00014FE7" w:rsidR="00014FE7">
            <w:rPr>
              <w:b/>
            </w:rPr>
            <w:t>Dr Mullan:</w:t>
          </w:r>
        </w:sdtContent>
      </w:sdt>
      <w:r w:rsidR="00014FE7">
        <w:t xml:space="preserve"> </w:t>
      </w:r>
      <w:r w:rsidR="0095589D">
        <w:t>F</w:t>
      </w:r>
      <w:r w:rsidRPr="00BD54F4">
        <w:t>rom a lay person</w:t>
      </w:r>
      <w:r w:rsidR="0095589D">
        <w:t>’</w:t>
      </w:r>
      <w:r w:rsidRPr="00BD54F4">
        <w:t>s point of view, if we see justice as a public good</w:t>
      </w:r>
      <w:r w:rsidR="00A4403B">
        <w:t>, however</w:t>
      </w:r>
      <w:r w:rsidRPr="00BD54F4">
        <w:t xml:space="preserve"> you might describe </w:t>
      </w:r>
      <w:r w:rsidR="00C50DD7">
        <w:t xml:space="preserve">a </w:t>
      </w:r>
      <w:r w:rsidRPr="00BD54F4">
        <w:t>decision</w:t>
      </w:r>
      <w:r w:rsidR="00A4403B">
        <w:t>,</w:t>
      </w:r>
      <w:r w:rsidR="00C50DD7">
        <w:t xml:space="preserve"> coming up with a correct decision </w:t>
      </w:r>
      <w:r w:rsidRPr="00BD54F4">
        <w:t>produces a public good</w:t>
      </w:r>
      <w:r w:rsidR="00AE3B0D">
        <w:t>. W</w:t>
      </w:r>
      <w:r w:rsidRPr="00BD54F4">
        <w:t>hy does involving judges at trans-national level improve the quality of decision making over the British courts?</w:t>
      </w:r>
    </w:p>
    <w:p w:rsidR="00BD54F4" w:rsidP="00BD54F4">
      <w:pPr>
        <w:pStyle w:val="Answer"/>
      </w:pPr>
      <w:sdt>
        <w:sdtPr>
          <w:alias w:val="Witness"/>
          <w:id w:val="954517312"/>
          <w:placeholder>
            <w:docPart w:val="DefaultPlaceholder_-1854013440"/>
          </w:placeholder>
          <w:richText/>
        </w:sdtPr>
        <w:sdtContent>
          <w:r w:rsidR="00674A7B">
            <w:rPr>
              <w:b/>
              <w:i/>
            </w:rPr>
            <w:t>Lord Carnwath</w:t>
          </w:r>
          <w:r w:rsidRPr="00BD54F4">
            <w:rPr>
              <w:b/>
              <w:i/>
            </w:rPr>
            <w:t>:</w:t>
          </w:r>
        </w:sdtContent>
      </w:sdt>
      <w:r w:rsidR="00AE3B0D">
        <w:t xml:space="preserve"> </w:t>
      </w:r>
      <w:r w:rsidR="006533A3">
        <w:t xml:space="preserve">I’m sorry. Are you referring to the Strasbourg </w:t>
      </w:r>
      <w:r w:rsidR="005E0102">
        <w:t>C</w:t>
      </w:r>
      <w:r w:rsidR="006533A3">
        <w:t xml:space="preserve">ourt? </w:t>
      </w:r>
      <w:r w:rsidR="00AE3B0D">
        <w:t>W</w:t>
      </w:r>
      <w:r w:rsidRPr="00BD54F4">
        <w:t xml:space="preserve">e are part of the </w:t>
      </w:r>
      <w:r w:rsidR="00E63ADB">
        <w:t xml:space="preserve">European </w:t>
      </w:r>
      <w:r w:rsidRPr="00BD54F4">
        <w:t xml:space="preserve">convention and it is subject to the Strasbourg </w:t>
      </w:r>
      <w:r w:rsidR="005E0102">
        <w:t>C</w:t>
      </w:r>
      <w:r w:rsidRPr="00BD54F4">
        <w:t xml:space="preserve">ourt and the </w:t>
      </w:r>
      <w:r w:rsidR="00AE3B0D">
        <w:t>G</w:t>
      </w:r>
      <w:r w:rsidRPr="00BD54F4">
        <w:t>overnment have no intention to change that</w:t>
      </w:r>
      <w:r w:rsidR="00AE3B0D">
        <w:t>. W</w:t>
      </w:r>
      <w:r w:rsidRPr="00BD54F4">
        <w:t>hile that is the case</w:t>
      </w:r>
      <w:r w:rsidR="00E63ADB">
        <w:t>,</w:t>
      </w:r>
      <w:r w:rsidRPr="00BD54F4">
        <w:t xml:space="preserve"> we have to pay regard to it.</w:t>
      </w:r>
    </w:p>
    <w:p w:rsidR="00BD54F4" w:rsidP="00BD54F4">
      <w:pPr>
        <w:pStyle w:val="Question"/>
      </w:pPr>
      <w:sdt>
        <w:sdtPr>
          <w:alias w:val="Member"/>
          <w:tag w:val="&lt;Member mnisId='4860' dodsId=''&gt;"/>
          <w:id w:val="1604536634"/>
          <w:placeholder>
            <w:docPart w:val="DefaultPlaceholder_-1854013440"/>
          </w:placeholder>
          <w:richText/>
        </w:sdtPr>
        <w:sdtContent>
          <w:r w:rsidRPr="00BD54F4">
            <w:rPr>
              <w:b/>
            </w:rPr>
            <w:t>Dr Mullan:</w:t>
          </w:r>
        </w:sdtContent>
      </w:sdt>
      <w:r>
        <w:t xml:space="preserve"> </w:t>
      </w:r>
      <w:r w:rsidR="00E63ADB">
        <w:t xml:space="preserve">Indeed. </w:t>
      </w:r>
      <w:r w:rsidR="006751B7">
        <w:t>My</w:t>
      </w:r>
      <w:r w:rsidRPr="00BD54F4">
        <w:t xml:space="preserve"> question is about first principles</w:t>
      </w:r>
      <w:r w:rsidR="006751B7">
        <w:t xml:space="preserve"> and h</w:t>
      </w:r>
      <w:r w:rsidRPr="00BD54F4">
        <w:t>ow</w:t>
      </w:r>
      <w:r w:rsidR="006751B7">
        <w:t xml:space="preserve"> </w:t>
      </w:r>
      <w:r w:rsidRPr="00BD54F4">
        <w:t>you</w:t>
      </w:r>
      <w:r w:rsidR="006751B7">
        <w:t xml:space="preserve"> would</w:t>
      </w:r>
      <w:r w:rsidRPr="00BD54F4">
        <w:t xml:space="preserve"> explain to a lay</w:t>
      </w:r>
      <w:r w:rsidR="006751B7">
        <w:t xml:space="preserve"> </w:t>
      </w:r>
      <w:r w:rsidRPr="00BD54F4">
        <w:t>person</w:t>
      </w:r>
      <w:r w:rsidR="00577EAF">
        <w:t>,</w:t>
      </w:r>
      <w:r w:rsidRPr="00BD54F4">
        <w:t xml:space="preserve"> who might read in the papers about the Strasbourg </w:t>
      </w:r>
      <w:r w:rsidR="007607B2">
        <w:t>C</w:t>
      </w:r>
      <w:r w:rsidRPr="00BD54F4">
        <w:t>ourt taking a different decision from British cour</w:t>
      </w:r>
      <w:r w:rsidR="00577EAF">
        <w:t xml:space="preserve">ts, </w:t>
      </w:r>
      <w:r w:rsidRPr="00BD54F4">
        <w:t xml:space="preserve">why </w:t>
      </w:r>
      <w:r w:rsidR="00577EAF">
        <w:t>it is</w:t>
      </w:r>
      <w:r w:rsidRPr="00BD54F4">
        <w:t xml:space="preserve"> inherently better at taking decisions than our courts</w:t>
      </w:r>
      <w:r w:rsidR="005C479B">
        <w:t>.</w:t>
      </w:r>
    </w:p>
    <w:p w:rsidR="001B7E09" w:rsidP="00BD54F4">
      <w:pPr>
        <w:pStyle w:val="Answer"/>
      </w:pPr>
      <w:sdt>
        <w:sdtPr>
          <w:alias w:val="Witness"/>
          <w:id w:val="814449642"/>
          <w:placeholder>
            <w:docPart w:val="DefaultPlaceholder_-1854013440"/>
          </w:placeholder>
          <w:richText/>
        </w:sdtPr>
        <w:sdtContent>
          <w:r w:rsidR="00674A7B">
            <w:rPr>
              <w:b/>
              <w:i/>
            </w:rPr>
            <w:t>Lord Carnwath</w:t>
          </w:r>
          <w:r w:rsidRPr="00BD54F4" w:rsidR="00BD54F4">
            <w:rPr>
              <w:b/>
              <w:i/>
            </w:rPr>
            <w:t>:</w:t>
          </w:r>
        </w:sdtContent>
      </w:sdt>
      <w:r w:rsidR="00BD54F4">
        <w:t xml:space="preserve"> </w:t>
      </w:r>
      <w:r w:rsidRPr="00BD54F4" w:rsidR="00BD54F4">
        <w:t>I do not think they are inherently better, but they</w:t>
      </w:r>
      <w:r w:rsidR="005C479B">
        <w:t xml:space="preserve"> are </w:t>
      </w:r>
      <w:r w:rsidRPr="00BD54F4" w:rsidR="00BD54F4">
        <w:t>certainly not worse. I had the advantage of sitting as an ad</w:t>
      </w:r>
      <w:r w:rsidR="005C479B">
        <w:t> </w:t>
      </w:r>
      <w:r w:rsidRPr="00BD54F4" w:rsidR="00BD54F4">
        <w:t xml:space="preserve">hoc judge of the Strasbourg </w:t>
      </w:r>
      <w:r w:rsidR="005C479B">
        <w:t>C</w:t>
      </w:r>
      <w:r w:rsidRPr="00BD54F4" w:rsidR="00BD54F4">
        <w:t xml:space="preserve">ourt in a </w:t>
      </w:r>
      <w:r w:rsidR="002B427B">
        <w:t>G</w:t>
      </w:r>
      <w:r w:rsidRPr="00BD54F4" w:rsidR="00BD54F4">
        <w:t xml:space="preserve">rand </w:t>
      </w:r>
      <w:r w:rsidR="002B427B">
        <w:t>C</w:t>
      </w:r>
      <w:r w:rsidRPr="00BD54F4" w:rsidR="00BD54F4">
        <w:t>hamber case back in 19</w:t>
      </w:r>
      <w:r w:rsidR="00BD54F4">
        <w:t>98.</w:t>
      </w:r>
      <w:r w:rsidRPr="00BD54F4" w:rsidR="00BD54F4">
        <w:t xml:space="preserve"> I was terribly impressed. I thought it was extraordinary that</w:t>
      </w:r>
      <w:r w:rsidR="008F769B">
        <w:t xml:space="preserve"> </w:t>
      </w:r>
      <w:r w:rsidRPr="00BD54F4" w:rsidR="00BD54F4">
        <w:t xml:space="preserve">19 </w:t>
      </w:r>
      <w:r w:rsidR="00AE2AFC">
        <w:t xml:space="preserve">of us, from </w:t>
      </w:r>
      <w:r w:rsidRPr="00BD54F4" w:rsidR="00BD54F4">
        <w:t>completely different jurisdictions</w:t>
      </w:r>
      <w:r w:rsidR="00AE2AFC">
        <w:t>,</w:t>
      </w:r>
      <w:r w:rsidR="008F769B">
        <w:t xml:space="preserve"> were</w:t>
      </w:r>
      <w:r w:rsidR="00C66D13">
        <w:t xml:space="preserve"> represented there</w:t>
      </w:r>
      <w:r w:rsidR="00BD54F4">
        <w:t xml:space="preserve">. </w:t>
      </w:r>
      <w:r w:rsidRPr="00BD54F4" w:rsidR="00BD54F4">
        <w:t xml:space="preserve">I was sitting between </w:t>
      </w:r>
      <w:r w:rsidR="00C66D13">
        <w:t xml:space="preserve">the </w:t>
      </w:r>
      <w:r w:rsidRPr="00BD54F4" w:rsidR="00BD54F4">
        <w:t>judge from Estonia and the judge from Norway. We were discussing</w:t>
      </w:r>
      <w:r w:rsidR="00C66D13">
        <w:t xml:space="preserve"> </w:t>
      </w:r>
      <w:r w:rsidRPr="00BD54F4" w:rsidR="00BD54F4">
        <w:t>in English and French, which fortunately was</w:t>
      </w:r>
      <w:r w:rsidR="00C66D13">
        <w:t xml:space="preserve"> okay</w:t>
      </w:r>
      <w:r w:rsidRPr="00BD54F4" w:rsidR="00BD54F4">
        <w:t xml:space="preserve"> for me,</w:t>
      </w:r>
      <w:r w:rsidRPr="001B7E09">
        <w:t xml:space="preserve"> and we were talking the same language</w:t>
      </w:r>
      <w:r w:rsidR="00C66D13">
        <w:t xml:space="preserve"> </w:t>
      </w:r>
      <w:r w:rsidRPr="001B7E09">
        <w:t>in terms of the law</w:t>
      </w:r>
      <w:r w:rsidR="00C66D13">
        <w:t>.</w:t>
      </w:r>
      <w:r w:rsidRPr="001B7E09">
        <w:t xml:space="preserve"> I do not think they are</w:t>
      </w:r>
      <w:r w:rsidR="00C66D13">
        <w:t xml:space="preserve"> inherently</w:t>
      </w:r>
      <w:r w:rsidRPr="001B7E09">
        <w:t xml:space="preserve"> better</w:t>
      </w:r>
      <w:r w:rsidR="00C66D13">
        <w:t>,</w:t>
      </w:r>
      <w:r w:rsidRPr="001B7E09">
        <w:t xml:space="preserve"> but they are not inherently worse. It is a great achievement that what started out as a British initiative at the end of the war</w:t>
      </w:r>
      <w:r w:rsidR="004B1E18">
        <w:t>,</w:t>
      </w:r>
      <w:r w:rsidRPr="001B7E09">
        <w:t xml:space="preserve"> when you can imagine what human rights were available across w</w:t>
      </w:r>
      <w:r w:rsidR="004B1E18">
        <w:t>ider</w:t>
      </w:r>
      <w:r w:rsidRPr="001B7E09">
        <w:t xml:space="preserve"> </w:t>
      </w:r>
      <w:r w:rsidRPr="001B7E09">
        <w:t>Europe at that time</w:t>
      </w:r>
      <w:r w:rsidR="004B1E18">
        <w:t xml:space="preserve">, </w:t>
      </w:r>
      <w:r w:rsidRPr="001B7E09">
        <w:t>now extend</w:t>
      </w:r>
      <w:r w:rsidR="004B1E18">
        <w:t>s</w:t>
      </w:r>
      <w:r w:rsidRPr="001B7E09">
        <w:t xml:space="preserve"> to 47 countries which operate under a single court. I think that is an extraordinary achievement.</w:t>
      </w:r>
    </w:p>
    <w:p w:rsidR="001B7E09" w:rsidP="001B7E09">
      <w:pPr>
        <w:pStyle w:val="Remark"/>
      </w:pPr>
      <w:sdt>
        <w:sdtPr>
          <w:alias w:val="Member"/>
          <w:tag w:val="&lt;Member mnisId='4860' dodsId=''&gt;"/>
          <w:id w:val="-1531870151"/>
          <w:placeholder>
            <w:docPart w:val="DefaultPlaceholder_-1854013440"/>
          </w:placeholder>
          <w:richText/>
        </w:sdtPr>
        <w:sdtContent>
          <w:r w:rsidRPr="001B7E09">
            <w:rPr>
              <w:b/>
            </w:rPr>
            <w:t>Dr Mullan:</w:t>
          </w:r>
        </w:sdtContent>
      </w:sdt>
      <w:r>
        <w:t xml:space="preserve"> </w:t>
      </w:r>
      <w:r w:rsidRPr="001B7E09">
        <w:t>The other question is about judicial restraint</w:t>
      </w:r>
      <w:r w:rsidR="00CF282E">
        <w:t xml:space="preserve">. In your view, we do not need to </w:t>
      </w:r>
      <w:r w:rsidRPr="001B7E09">
        <w:t>delineate particular areas</w:t>
      </w:r>
      <w:r>
        <w:t>.</w:t>
      </w:r>
      <w:r w:rsidR="004842E5">
        <w:t xml:space="preserve"> </w:t>
      </w:r>
    </w:p>
    <w:p w:rsidR="00640BB4" w:rsidP="001B7E09">
      <w:pPr>
        <w:pStyle w:val="Question"/>
      </w:pPr>
      <w:sdt>
        <w:sdtPr>
          <w:alias w:val="Member"/>
          <w:tag w:val="&lt;Member mnisId='4854' dodsId=''&gt;"/>
          <w:id w:val="1375730638"/>
          <w:placeholder>
            <w:docPart w:val="DefaultPlaceholder_-1854013440"/>
          </w:placeholder>
          <w:richText/>
        </w:sdtPr>
        <w:sdtContent>
          <w:r w:rsidRPr="001B7E09" w:rsidR="001B7E09">
            <w:rPr>
              <w:b/>
            </w:rPr>
            <w:t>James Daly:</w:t>
          </w:r>
        </w:sdtContent>
      </w:sdt>
      <w:r w:rsidR="001B7E09">
        <w:t xml:space="preserve"> </w:t>
      </w:r>
      <w:r w:rsidRPr="001B7E09" w:rsidR="001B7E09">
        <w:t xml:space="preserve">Lord </w:t>
      </w:r>
      <w:r w:rsidR="00CF282E">
        <w:t>C</w:t>
      </w:r>
      <w:r w:rsidRPr="001B7E09" w:rsidR="001B7E09">
        <w:t xml:space="preserve">arnwath, I apologise for attending late; I was elsewhere. I was very interested in what </w:t>
      </w:r>
      <w:r w:rsidR="0076285C">
        <w:t>you were</w:t>
      </w:r>
      <w:r w:rsidRPr="001B7E09" w:rsidR="001B7E09">
        <w:t xml:space="preserve"> saying. I come to this from the point of view </w:t>
      </w:r>
      <w:r w:rsidR="00CF282E">
        <w:t xml:space="preserve">of our </w:t>
      </w:r>
      <w:r w:rsidRPr="001B7E09" w:rsidR="001B7E09">
        <w:t>constituents watching this</w:t>
      </w:r>
      <w:r w:rsidR="00CF282E">
        <w:t xml:space="preserve"> who </w:t>
      </w:r>
      <w:r w:rsidRPr="001B7E09" w:rsidR="001B7E09">
        <w:t>need to understand in very basic terms why we need this.</w:t>
      </w:r>
      <w:r w:rsidRPr="00C259A9" w:rsidR="00C259A9">
        <w:t xml:space="preserve"> For judges to have the authority and power to rule on human rights cases</w:t>
      </w:r>
      <w:r w:rsidR="00AE57EE">
        <w:t>,</w:t>
      </w:r>
      <w:r w:rsidRPr="00C259A9" w:rsidR="00C259A9">
        <w:t xml:space="preserve"> those human rights must be set down in statute and decided by politicians. Is that the starting point</w:t>
      </w:r>
      <w:r>
        <w:t xml:space="preserve"> of this?</w:t>
      </w:r>
    </w:p>
    <w:p w:rsidR="00640BB4" w:rsidP="00640BB4">
      <w:pPr>
        <w:pStyle w:val="Answer"/>
      </w:pPr>
      <w:sdt>
        <w:sdtPr>
          <w:alias w:val="Witness"/>
          <w:id w:val="1112012790"/>
          <w:placeholder>
            <w:docPart w:val="DefaultPlaceholder_-1854013440"/>
          </w:placeholder>
          <w:richText/>
        </w:sdtPr>
        <w:sdtContent>
          <w:r w:rsidR="00674A7B">
            <w:rPr>
              <w:b/>
              <w:i/>
            </w:rPr>
            <w:t>Lord Carnwath</w:t>
          </w:r>
          <w:r w:rsidRPr="00640BB4">
            <w:rPr>
              <w:b/>
              <w:i/>
            </w:rPr>
            <w:t>:</w:t>
          </w:r>
        </w:sdtContent>
      </w:sdt>
      <w:r>
        <w:t xml:space="preserve"> </w:t>
      </w:r>
      <w:r w:rsidRPr="00640BB4">
        <w:t xml:space="preserve">It is decided by </w:t>
      </w:r>
      <w:r w:rsidR="006C1343">
        <w:t>P</w:t>
      </w:r>
      <w:r w:rsidRPr="00640BB4">
        <w:t>arliament.</w:t>
      </w:r>
    </w:p>
    <w:p w:rsidR="00D1118B" w:rsidP="00640BB4">
      <w:pPr>
        <w:pStyle w:val="Question"/>
      </w:pPr>
      <w:sdt>
        <w:sdtPr>
          <w:alias w:val="Member"/>
          <w:tag w:val="&lt;Member mnisId='4854' dodsId=''&gt;"/>
          <w:id w:val="-1253662953"/>
          <w:placeholder>
            <w:docPart w:val="DefaultPlaceholder_-1854013440"/>
          </w:placeholder>
          <w:richText/>
        </w:sdtPr>
        <w:sdtContent>
          <w:r w:rsidRPr="00640BB4" w:rsidR="00640BB4">
            <w:rPr>
              <w:b/>
            </w:rPr>
            <w:t>James Daly:</w:t>
          </w:r>
        </w:sdtContent>
      </w:sdt>
      <w:r w:rsidR="00640BB4">
        <w:t xml:space="preserve"> </w:t>
      </w:r>
      <w:r w:rsidR="006C1343">
        <w:t>B</w:t>
      </w:r>
      <w:r w:rsidRPr="00640BB4" w:rsidR="00640BB4">
        <w:t xml:space="preserve">y </w:t>
      </w:r>
      <w:r w:rsidR="006C1343">
        <w:t>P</w:t>
      </w:r>
      <w:r w:rsidRPr="00640BB4" w:rsidR="00640BB4">
        <w:t xml:space="preserve">arliament and politicians. Therefore, it is for </w:t>
      </w:r>
      <w:r w:rsidR="006C1343">
        <w:t>P</w:t>
      </w:r>
      <w:r w:rsidRPr="00640BB4" w:rsidR="00640BB4">
        <w:t>arliament</w:t>
      </w:r>
      <w:r w:rsidR="006C1343">
        <w:t>,</w:t>
      </w:r>
      <w:r w:rsidRPr="00640BB4" w:rsidR="00640BB4">
        <w:t xml:space="preserve"> whe</w:t>
      </w:r>
      <w:r w:rsidR="00AE57EE">
        <w:t>n</w:t>
      </w:r>
      <w:r w:rsidRPr="00640BB4" w:rsidR="00640BB4">
        <w:t>ever that may be</w:t>
      </w:r>
      <w:r w:rsidR="006C1343">
        <w:t>,</w:t>
      </w:r>
      <w:r w:rsidRPr="00640BB4" w:rsidR="00640BB4">
        <w:t xml:space="preserve"> to decide the individual right</w:t>
      </w:r>
      <w:r w:rsidR="006C1343">
        <w:t>s</w:t>
      </w:r>
      <w:r w:rsidRPr="00D1118B">
        <w:t xml:space="preserve"> that should be available and open to judges to interpret</w:t>
      </w:r>
      <w:r>
        <w:t>.</w:t>
      </w:r>
    </w:p>
    <w:p w:rsidR="00D1118B" w:rsidP="00D1118B">
      <w:pPr>
        <w:pStyle w:val="Answer"/>
      </w:pPr>
      <w:sdt>
        <w:sdtPr>
          <w:alias w:val="Witness"/>
          <w:id w:val="585119715"/>
          <w:placeholder>
            <w:docPart w:val="DefaultPlaceholder_-1854013440"/>
          </w:placeholder>
          <w:richText/>
        </w:sdtPr>
        <w:sdtContent>
          <w:r w:rsidR="00674A7B">
            <w:rPr>
              <w:b/>
              <w:i/>
            </w:rPr>
            <w:t>Lord Carnwath</w:t>
          </w:r>
          <w:r w:rsidRPr="00D1118B">
            <w:rPr>
              <w:b/>
              <w:i/>
            </w:rPr>
            <w:t>:</w:t>
          </w:r>
        </w:sdtContent>
      </w:sdt>
      <w:r>
        <w:t xml:space="preserve"> </w:t>
      </w:r>
      <w:r w:rsidR="001E666C">
        <w:t xml:space="preserve">I am </w:t>
      </w:r>
      <w:r w:rsidRPr="00D1118B">
        <w:t xml:space="preserve">not quite sure how far back you are going. I would have thought that the rights we are talking about in the convention are ones that any </w:t>
      </w:r>
      <w:r w:rsidR="001E666C">
        <w:t>P</w:t>
      </w:r>
      <w:r w:rsidRPr="00D1118B">
        <w:t xml:space="preserve">arliament of this country would regard as </w:t>
      </w:r>
      <w:r w:rsidR="001E666C">
        <w:t xml:space="preserve">pretty </w:t>
      </w:r>
      <w:r w:rsidRPr="00D1118B">
        <w:t xml:space="preserve">basic. Obviously, they can change the detail, but I do not think anyone would quarrel with the right not to be deprived </w:t>
      </w:r>
      <w:r w:rsidR="007C7BD0">
        <w:t>of</w:t>
      </w:r>
      <w:r w:rsidRPr="00D1118B">
        <w:t xml:space="preserve"> your liberty without good cause</w:t>
      </w:r>
      <w:r>
        <w:t>.</w:t>
      </w:r>
    </w:p>
    <w:p w:rsidR="00D1118B" w:rsidP="00D1118B">
      <w:pPr>
        <w:pStyle w:val="Question"/>
      </w:pPr>
      <w:sdt>
        <w:sdtPr>
          <w:alias w:val="Member"/>
          <w:tag w:val="&lt;Member mnisId='4854' dodsId=''&gt;"/>
          <w:id w:val="-115983650"/>
          <w:placeholder>
            <w:docPart w:val="DefaultPlaceholder_-1854013440"/>
          </w:placeholder>
          <w:richText/>
        </w:sdtPr>
        <w:sdtContent>
          <w:r w:rsidRPr="00D1118B">
            <w:rPr>
              <w:b/>
            </w:rPr>
            <w:t>James Daly:</w:t>
          </w:r>
        </w:sdtContent>
      </w:sdt>
      <w:r>
        <w:t xml:space="preserve"> </w:t>
      </w:r>
      <w:r w:rsidR="001E666C">
        <w:t>I</w:t>
      </w:r>
      <w:r w:rsidRPr="00D1118B">
        <w:t>t is all of those things</w:t>
      </w:r>
      <w:r w:rsidR="001E666C">
        <w:t>,</w:t>
      </w:r>
      <w:r w:rsidRPr="00D1118B">
        <w:t xml:space="preserve"> </w:t>
      </w:r>
      <w:r w:rsidR="00AC180C">
        <w:t>but what I am</w:t>
      </w:r>
      <w:r w:rsidRPr="00D1118B">
        <w:t xml:space="preserve"> trying to clarify is that for the courts</w:t>
      </w:r>
      <w:r w:rsidR="00AC180C">
        <w:t xml:space="preserve"> </w:t>
      </w:r>
      <w:r w:rsidRPr="00D1118B">
        <w:t>to rule on human rights cases</w:t>
      </w:r>
      <w:r w:rsidR="004223AA">
        <w:t>,</w:t>
      </w:r>
      <w:r w:rsidRPr="00D1118B">
        <w:t xml:space="preserve"> those rights must be set down somewhere, must</w:t>
      </w:r>
      <w:r w:rsidR="004223AA">
        <w:t>n’t</w:t>
      </w:r>
      <w:r w:rsidRPr="00D1118B">
        <w:t xml:space="preserve"> they?</w:t>
      </w:r>
    </w:p>
    <w:p w:rsidR="00B95639" w:rsidP="00D1118B">
      <w:pPr>
        <w:pStyle w:val="Answer"/>
      </w:pPr>
      <w:sdt>
        <w:sdtPr>
          <w:alias w:val="Witness"/>
          <w:id w:val="-1496639646"/>
          <w:placeholder>
            <w:docPart w:val="DefaultPlaceholder_-1854013440"/>
          </w:placeholder>
          <w:richText/>
        </w:sdtPr>
        <w:sdtContent>
          <w:r w:rsidR="00674A7B">
            <w:rPr>
              <w:b/>
              <w:i/>
            </w:rPr>
            <w:t>Lord Carnwath</w:t>
          </w:r>
          <w:r w:rsidRPr="00D1118B" w:rsidR="00D1118B">
            <w:rPr>
              <w:b/>
              <w:i/>
            </w:rPr>
            <w:t>:</w:t>
          </w:r>
        </w:sdtContent>
      </w:sdt>
      <w:r w:rsidR="00D1118B">
        <w:t xml:space="preserve"> </w:t>
      </w:r>
      <w:r w:rsidR="004223AA">
        <w:t>Yes. I think t</w:t>
      </w:r>
      <w:r w:rsidRPr="00B95639">
        <w:t>hey should be</w:t>
      </w:r>
      <w:r w:rsidR="00AC180C">
        <w:t>. W</w:t>
      </w:r>
      <w:r w:rsidRPr="00B95639">
        <w:t xml:space="preserve">e have developed in this country the common law going back to Magna Carta, but </w:t>
      </w:r>
      <w:r w:rsidR="00AC180C">
        <w:t xml:space="preserve">that is </w:t>
      </w:r>
      <w:r w:rsidRPr="00B95639">
        <w:t>certainly</w:t>
      </w:r>
      <w:r w:rsidR="00AC180C">
        <w:t xml:space="preserve"> so</w:t>
      </w:r>
      <w:r w:rsidRPr="00B95639">
        <w:t xml:space="preserve"> in principle.</w:t>
      </w:r>
    </w:p>
    <w:p w:rsidR="00B95639" w:rsidP="00B95639">
      <w:pPr>
        <w:pStyle w:val="Question"/>
      </w:pPr>
      <w:sdt>
        <w:sdtPr>
          <w:alias w:val="Member"/>
          <w:tag w:val="&lt;Member mnisId='4854' dodsId=''&gt;"/>
          <w:id w:val="-1445077865"/>
          <w:placeholder>
            <w:docPart w:val="DefaultPlaceholder_-1854013440"/>
          </w:placeholder>
          <w:richText/>
        </w:sdtPr>
        <w:sdtContent>
          <w:r w:rsidRPr="00B95639">
            <w:rPr>
              <w:b/>
            </w:rPr>
            <w:t>James Daly:</w:t>
          </w:r>
        </w:sdtContent>
      </w:sdt>
      <w:r>
        <w:t xml:space="preserve"> </w:t>
      </w:r>
      <w:r w:rsidRPr="00B95639">
        <w:t>That is the point I want to come to. The common law develop</w:t>
      </w:r>
      <w:r w:rsidR="003D04D0">
        <w:t>ed</w:t>
      </w:r>
      <w:r w:rsidRPr="00B95639">
        <w:t xml:space="preserve"> without the need for any of these things to be written down in</w:t>
      </w:r>
      <w:r w:rsidR="00A241F2">
        <w:t xml:space="preserve"> law, in</w:t>
      </w:r>
      <w:r w:rsidRPr="00B95639">
        <w:t xml:space="preserve"> statute going back over many years. Do you </w:t>
      </w:r>
      <w:r w:rsidR="00A241F2">
        <w:t>see</w:t>
      </w:r>
      <w:r w:rsidRPr="00B95639">
        <w:t xml:space="preserve"> that </w:t>
      </w:r>
      <w:r w:rsidR="00A241F2">
        <w:t xml:space="preserve">that system, </w:t>
      </w:r>
      <w:r w:rsidRPr="00B95639">
        <w:t>the development of the common law and rights was an inferior system to rights being legislated on in what we have seen in the Human Rights Act in recent times?</w:t>
      </w:r>
    </w:p>
    <w:p w:rsidR="00BF56BB" w:rsidP="00B95639">
      <w:pPr>
        <w:pStyle w:val="Answer"/>
      </w:pPr>
      <w:sdt>
        <w:sdtPr>
          <w:alias w:val="Witness"/>
          <w:id w:val="1678079086"/>
          <w:placeholder>
            <w:docPart w:val="DefaultPlaceholder_-1854013440"/>
          </w:placeholder>
          <w:richText/>
        </w:sdtPr>
        <w:sdtContent>
          <w:r w:rsidR="00674A7B">
            <w:rPr>
              <w:b/>
              <w:i/>
            </w:rPr>
            <w:t>Lord Carnwath</w:t>
          </w:r>
          <w:r w:rsidRPr="00B95639" w:rsidR="00B95639">
            <w:rPr>
              <w:b/>
              <w:i/>
            </w:rPr>
            <w:t>:</w:t>
          </w:r>
        </w:sdtContent>
      </w:sdt>
      <w:r w:rsidR="00B95639">
        <w:t xml:space="preserve"> </w:t>
      </w:r>
      <w:r w:rsidRPr="001967D2" w:rsidR="001967D2">
        <w:t>I think the rights we had had not caught up with the modern law</w:t>
      </w:r>
      <w:r w:rsidR="003D04D0">
        <w:t xml:space="preserve">. I referred to </w:t>
      </w:r>
      <w:r w:rsidRPr="001967D2" w:rsidR="001967D2">
        <w:t>Lord Brown</w:t>
      </w:r>
      <w:r w:rsidR="00993A92">
        <w:t>’</w:t>
      </w:r>
      <w:r w:rsidRPr="001967D2" w:rsidR="001967D2">
        <w:t>s lecture</w:t>
      </w:r>
      <w:r w:rsidR="003D04D0">
        <w:t>. T</w:t>
      </w:r>
      <w:r w:rsidRPr="001967D2" w:rsidR="001967D2">
        <w:t>ake</w:t>
      </w:r>
      <w:r w:rsidR="00C9671A">
        <w:t>,</w:t>
      </w:r>
      <w:r w:rsidRPr="001967D2" w:rsidR="001967D2">
        <w:t xml:space="preserve"> for example</w:t>
      </w:r>
      <w:r w:rsidR="00C9671A">
        <w:t>,</w:t>
      </w:r>
      <w:r w:rsidR="003D04D0">
        <w:t xml:space="preserve"> gay rights and </w:t>
      </w:r>
      <w:r w:rsidRPr="001967D2" w:rsidR="001967D2">
        <w:t xml:space="preserve">whether the </w:t>
      </w:r>
      <w:r w:rsidR="00993A92">
        <w:t>A</w:t>
      </w:r>
      <w:r w:rsidRPr="001967D2" w:rsidR="001967D2">
        <w:t xml:space="preserve">rmy could decide that somebody could be expelled </w:t>
      </w:r>
      <w:r w:rsidR="00271929">
        <w:t>if they were</w:t>
      </w:r>
      <w:r w:rsidRPr="001967D2" w:rsidR="001967D2">
        <w:t xml:space="preserve"> openly gay</w:t>
      </w:r>
      <w:r w:rsidR="001967D2">
        <w:t xml:space="preserve">. </w:t>
      </w:r>
      <w:r w:rsidR="00271929">
        <w:t>T</w:t>
      </w:r>
      <w:r w:rsidRPr="001967D2" w:rsidR="001967D2">
        <w:t xml:space="preserve">hat would not have been regarded as something </w:t>
      </w:r>
      <w:r w:rsidR="00271929">
        <w:t>that</w:t>
      </w:r>
      <w:r w:rsidRPr="001967D2" w:rsidR="001967D2">
        <w:t xml:space="preserve"> the common law </w:t>
      </w:r>
      <w:r w:rsidR="00271929">
        <w:t xml:space="preserve">had coped with, but it is clear </w:t>
      </w:r>
      <w:r w:rsidRPr="001967D2" w:rsidR="001967D2">
        <w:t xml:space="preserve">from the human rights convention that </w:t>
      </w:r>
      <w:r w:rsidR="00C9671A">
        <w:t>i</w:t>
      </w:r>
      <w:r w:rsidRPr="001967D2" w:rsidR="001967D2">
        <w:t>t is not acceptable. That was what the Strasb</w:t>
      </w:r>
      <w:r w:rsidR="00271929">
        <w:t>o</w:t>
      </w:r>
      <w:r w:rsidRPr="001967D2" w:rsidR="001967D2">
        <w:t xml:space="preserve">urg </w:t>
      </w:r>
      <w:r w:rsidR="00271929">
        <w:t>C</w:t>
      </w:r>
      <w:r w:rsidRPr="001967D2" w:rsidR="001967D2">
        <w:t>ourt said and</w:t>
      </w:r>
      <w:r>
        <w:t xml:space="preserve"> </w:t>
      </w:r>
      <w:r w:rsidRPr="001967D2" w:rsidR="001967D2">
        <w:t>we would say. That is just one example.</w:t>
      </w:r>
    </w:p>
    <w:p w:rsidR="001967D2" w:rsidP="00B95639">
      <w:pPr>
        <w:pStyle w:val="Answer"/>
      </w:pPr>
      <w:r>
        <w:t>What was</w:t>
      </w:r>
      <w:r w:rsidRPr="001967D2">
        <w:t xml:space="preserve"> very beneficial about the convention was that back in 1948 when it was being drafted</w:t>
      </w:r>
      <w:r>
        <w:t>,</w:t>
      </w:r>
      <w:r w:rsidRPr="001967D2">
        <w:t xml:space="preserve"> to a large extent by English lawyers,</w:t>
      </w:r>
      <w:r>
        <w:t xml:space="preserve"> </w:t>
      </w:r>
      <w:r w:rsidR="001C7F88">
        <w:t xml:space="preserve">it was an attempt </w:t>
      </w:r>
      <w:r>
        <w:t>to encapsulate the things that were regarded as</w:t>
      </w:r>
      <w:r w:rsidR="003D17ED">
        <w:t xml:space="preserve"> important</w:t>
      </w:r>
      <w:r w:rsidR="00174008">
        <w:t xml:space="preserve"> then</w:t>
      </w:r>
      <w:r w:rsidR="003D17ED">
        <w:t xml:space="preserve">. I think </w:t>
      </w:r>
      <w:r w:rsidR="00174008">
        <w:t>they</w:t>
      </w:r>
      <w:r w:rsidR="003D17ED">
        <w:t xml:space="preserve"> did </w:t>
      </w:r>
      <w:r w:rsidRPr="001967D2">
        <w:t>a very good job of it</w:t>
      </w:r>
      <w:r w:rsidR="003D17ED">
        <w:t>,</w:t>
      </w:r>
      <w:r w:rsidRPr="001967D2">
        <w:t xml:space="preserve"> </w:t>
      </w:r>
      <w:r w:rsidR="003D17ED">
        <w:t xml:space="preserve">but </w:t>
      </w:r>
      <w:r w:rsidRPr="001967D2">
        <w:t>over</w:t>
      </w:r>
      <w:r w:rsidR="003D17ED">
        <w:t xml:space="preserve"> </w:t>
      </w:r>
      <w:r w:rsidRPr="001967D2">
        <w:t>time that may not catch up</w:t>
      </w:r>
      <w:r>
        <w:t>.</w:t>
      </w:r>
      <w:r w:rsidRPr="001967D2">
        <w:t xml:space="preserve"> </w:t>
      </w:r>
      <w:r w:rsidR="003D17ED">
        <w:t>I</w:t>
      </w:r>
      <w:r w:rsidRPr="001967D2">
        <w:t xml:space="preserve">t is an </w:t>
      </w:r>
      <w:r w:rsidRPr="001967D2">
        <w:t>advantage to have them written down in law and then the courts ha</w:t>
      </w:r>
      <w:r w:rsidR="003D17ED">
        <w:t>ve</w:t>
      </w:r>
      <w:r w:rsidRPr="001967D2">
        <w:t xml:space="preserve"> to try to interpret them</w:t>
      </w:r>
      <w:r>
        <w:t>.</w:t>
      </w:r>
    </w:p>
    <w:p w:rsidR="001967D2" w:rsidP="001967D2">
      <w:pPr>
        <w:pStyle w:val="Question"/>
      </w:pPr>
      <w:sdt>
        <w:sdtPr>
          <w:alias w:val="Member"/>
          <w:tag w:val="&lt;Member mnisId='1601' dodsId='34498'&gt;"/>
          <w:id w:val="-757214695"/>
          <w:placeholder>
            <w:docPart w:val="DefaultPlaceholder_-1854013440"/>
          </w:placeholder>
          <w:richText/>
        </w:sdtPr>
        <w:sdtContent>
          <w:r w:rsidRPr="001967D2">
            <w:rPr>
              <w:b/>
            </w:rPr>
            <w:t>Chair:</w:t>
          </w:r>
        </w:sdtContent>
      </w:sdt>
      <w:r>
        <w:t xml:space="preserve"> </w:t>
      </w:r>
      <w:r w:rsidRPr="001967D2">
        <w:t xml:space="preserve">I think a </w:t>
      </w:r>
      <w:r w:rsidR="003D17ED">
        <w:t>principal</w:t>
      </w:r>
      <w:r w:rsidRPr="001967D2">
        <w:t xml:space="preserve"> drafter was Sir David Maxwell Fyfe, was</w:t>
      </w:r>
      <w:r w:rsidR="00174008">
        <w:t>n’t</w:t>
      </w:r>
      <w:r w:rsidRPr="001967D2">
        <w:t xml:space="preserve"> it?</w:t>
      </w:r>
    </w:p>
    <w:p w:rsidR="001967D2" w:rsidP="001967D2">
      <w:pPr>
        <w:pStyle w:val="Answer"/>
      </w:pPr>
      <w:sdt>
        <w:sdtPr>
          <w:alias w:val="Witness"/>
          <w:id w:val="-542988836"/>
          <w:placeholder>
            <w:docPart w:val="DefaultPlaceholder_-1854013440"/>
          </w:placeholder>
          <w:richText/>
        </w:sdtPr>
        <w:sdtContent>
          <w:r w:rsidR="00674A7B">
            <w:rPr>
              <w:b/>
              <w:i/>
            </w:rPr>
            <w:t>Lord Carnwath</w:t>
          </w:r>
          <w:r w:rsidRPr="001967D2">
            <w:rPr>
              <w:b/>
              <w:i/>
            </w:rPr>
            <w:t>:</w:t>
          </w:r>
        </w:sdtContent>
      </w:sdt>
      <w:r>
        <w:t xml:space="preserve"> </w:t>
      </w:r>
      <w:r w:rsidRPr="001967D2">
        <w:t>Yes.</w:t>
      </w:r>
    </w:p>
    <w:p w:rsidR="001967D2" w:rsidP="001967D2">
      <w:pPr>
        <w:pStyle w:val="Question"/>
      </w:pPr>
      <w:sdt>
        <w:sdtPr>
          <w:alias w:val="Member"/>
          <w:tag w:val="&lt;Member mnisId='1601' dodsId='34498'&gt;"/>
          <w:id w:val="1474719693"/>
          <w:placeholder>
            <w:docPart w:val="DefaultPlaceholder_-1854013440"/>
          </w:placeholder>
          <w:richText/>
        </w:sdtPr>
        <w:sdtContent>
          <w:r w:rsidRPr="001967D2">
            <w:rPr>
              <w:b/>
            </w:rPr>
            <w:t>Chair:</w:t>
          </w:r>
        </w:sdtContent>
      </w:sdt>
      <w:r>
        <w:t xml:space="preserve"> As I recall, he</w:t>
      </w:r>
      <w:r w:rsidRPr="001967D2">
        <w:t xml:space="preserve"> became </w:t>
      </w:r>
      <w:r w:rsidR="004B248A">
        <w:t>H</w:t>
      </w:r>
      <w:r w:rsidRPr="001967D2">
        <w:t xml:space="preserve">ome </w:t>
      </w:r>
      <w:r w:rsidR="004B248A">
        <w:t>S</w:t>
      </w:r>
      <w:r w:rsidRPr="001967D2">
        <w:t>ecretary under Churchill and Eden and</w:t>
      </w:r>
      <w:r w:rsidR="004B248A">
        <w:t xml:space="preserve"> was then M</w:t>
      </w:r>
      <w:r w:rsidRPr="001967D2">
        <w:t>acmillan</w:t>
      </w:r>
      <w:r w:rsidR="00174008">
        <w:t>’</w:t>
      </w:r>
      <w:r w:rsidRPr="001967D2">
        <w:t xml:space="preserve">s Lord </w:t>
      </w:r>
      <w:r w:rsidR="004B248A">
        <w:t>C</w:t>
      </w:r>
      <w:r w:rsidRPr="001967D2">
        <w:t>hancellor</w:t>
      </w:r>
      <w:r w:rsidR="004B248A">
        <w:t>.</w:t>
      </w:r>
    </w:p>
    <w:p w:rsidR="001967D2" w:rsidP="001967D2">
      <w:pPr>
        <w:pStyle w:val="Answer"/>
      </w:pPr>
      <w:sdt>
        <w:sdtPr>
          <w:alias w:val="Witness"/>
          <w:id w:val="998777372"/>
          <w:placeholder>
            <w:docPart w:val="DefaultPlaceholder_-1854013440"/>
          </w:placeholder>
          <w:richText/>
        </w:sdtPr>
        <w:sdtContent>
          <w:r w:rsidR="00674A7B">
            <w:rPr>
              <w:b/>
              <w:i/>
            </w:rPr>
            <w:t>Lord Carnwath</w:t>
          </w:r>
          <w:r w:rsidRPr="001967D2">
            <w:rPr>
              <w:b/>
              <w:i/>
            </w:rPr>
            <w:t>:</w:t>
          </w:r>
        </w:sdtContent>
      </w:sdt>
      <w:r w:rsidR="00E4220B">
        <w:t xml:space="preserve"> </w:t>
      </w:r>
      <w:r w:rsidRPr="001967D2">
        <w:t>Indeed</w:t>
      </w:r>
      <w:r>
        <w:t xml:space="preserve">. </w:t>
      </w:r>
      <w:r w:rsidR="004B248A">
        <w:t>T</w:t>
      </w:r>
      <w:r w:rsidRPr="001967D2">
        <w:t>he judges were not so keen on them</w:t>
      </w:r>
      <w:r w:rsidR="004B248A">
        <w:t xml:space="preserve"> then</w:t>
      </w:r>
      <w:r w:rsidR="001E36CE">
        <w:t>.</w:t>
      </w:r>
    </w:p>
    <w:p w:rsidR="001967D2" w:rsidP="001967D2">
      <w:pPr>
        <w:pStyle w:val="Question"/>
      </w:pPr>
      <w:sdt>
        <w:sdtPr>
          <w:alias w:val="Member"/>
          <w:tag w:val="&lt;Member mnisId='1601' dodsId='34498'&gt;"/>
          <w:id w:val="186727335"/>
          <w:placeholder>
            <w:docPart w:val="DefaultPlaceholder_-1854013440"/>
          </w:placeholder>
          <w:richText/>
        </w:sdtPr>
        <w:sdtContent>
          <w:r w:rsidRPr="001967D2">
            <w:rPr>
              <w:b/>
            </w:rPr>
            <w:t>Chair:</w:t>
          </w:r>
        </w:sdtContent>
      </w:sdt>
      <w:r>
        <w:t xml:space="preserve"> </w:t>
      </w:r>
      <w:r w:rsidR="004B248A">
        <w:t xml:space="preserve">I seem to recall that </w:t>
      </w:r>
      <w:r w:rsidR="009B54AF">
        <w:t>was</w:t>
      </w:r>
      <w:r w:rsidRPr="001967D2">
        <w:t xml:space="preserve"> right. Are there any observations on Mr</w:t>
      </w:r>
      <w:r w:rsidR="009B54AF">
        <w:t> </w:t>
      </w:r>
      <w:r>
        <w:t xml:space="preserve">Daly’s </w:t>
      </w:r>
      <w:r w:rsidRPr="001967D2">
        <w:t>point</w:t>
      </w:r>
      <w:r>
        <w:t xml:space="preserve">, </w:t>
      </w:r>
      <w:r w:rsidR="005A44D4">
        <w:t>P</w:t>
      </w:r>
      <w:r w:rsidRPr="001967D2">
        <w:t xml:space="preserve">rofessor </w:t>
      </w:r>
      <w:r w:rsidR="005A44D4">
        <w:t>E</w:t>
      </w:r>
      <w:r w:rsidRPr="001967D2">
        <w:t>kins?</w:t>
      </w:r>
    </w:p>
    <w:p w:rsidR="00C3340D" w:rsidP="001967D2">
      <w:pPr>
        <w:pStyle w:val="Answer"/>
      </w:pPr>
      <w:sdt>
        <w:sdtPr>
          <w:alias w:val="Witness"/>
          <w:id w:val="-1017767919"/>
          <w:placeholder>
            <w:docPart w:val="DefaultPlaceholder_-1854013440"/>
          </w:placeholder>
          <w:richText/>
        </w:sdtPr>
        <w:sdtContent>
          <w:r w:rsidRPr="001967D2" w:rsidR="001967D2">
            <w:rPr>
              <w:b/>
              <w:i/>
            </w:rPr>
            <w:t>Professor Ekins:</w:t>
          </w:r>
        </w:sdtContent>
      </w:sdt>
      <w:r w:rsidR="009B54AF">
        <w:t xml:space="preserve"> </w:t>
      </w:r>
      <w:r w:rsidR="001E36CE">
        <w:t xml:space="preserve">Certainly. First, </w:t>
      </w:r>
      <w:r w:rsidRPr="001967D2" w:rsidR="001967D2">
        <w:t>I think there is a big difference between</w:t>
      </w:r>
      <w:r w:rsidR="00D70CCE">
        <w:t xml:space="preserve"> the</w:t>
      </w:r>
      <w:r w:rsidRPr="001967D2" w:rsidR="001967D2">
        <w:t xml:space="preserve"> human rights written down in the convention and the case law that develops. Some of that case law </w:t>
      </w:r>
      <w:r w:rsidR="009B54AF">
        <w:t>is</w:t>
      </w:r>
      <w:r w:rsidR="00D70CCE">
        <w:t xml:space="preserve"> faithful</w:t>
      </w:r>
      <w:r w:rsidRPr="001967D2" w:rsidR="001967D2">
        <w:t xml:space="preserve"> and </w:t>
      </w:r>
      <w:r w:rsidR="009B54AF">
        <w:t>some</w:t>
      </w:r>
      <w:r w:rsidRPr="001967D2" w:rsidR="001967D2">
        <w:t xml:space="preserve"> is not</w:t>
      </w:r>
      <w:r w:rsidR="009B54AF">
        <w:t>. It</w:t>
      </w:r>
      <w:r w:rsidRPr="001967D2" w:rsidR="001967D2">
        <w:t xml:space="preserve"> makes an enormous difference. Lord Sumption explained with great eloquence</w:t>
      </w:r>
      <w:r w:rsidR="0093568B">
        <w:t xml:space="preserve"> in his Reith lectures</w:t>
      </w:r>
      <w:r w:rsidRPr="0093568B" w:rsidR="0093568B">
        <w:t xml:space="preserve"> </w:t>
      </w:r>
      <w:r w:rsidR="00874C67">
        <w:t>that t</w:t>
      </w:r>
      <w:r w:rsidRPr="0093568B" w:rsidR="0093568B">
        <w:t xml:space="preserve">here </w:t>
      </w:r>
      <w:r w:rsidR="00874C67">
        <w:t>is</w:t>
      </w:r>
      <w:r w:rsidRPr="0093568B" w:rsidR="0093568B">
        <w:t xml:space="preserve"> a very big difference between </w:t>
      </w:r>
      <w:r w:rsidR="00874C67">
        <w:t>agreeing to treaty commitments and abiding by them</w:t>
      </w:r>
      <w:r w:rsidR="000E71C5">
        <w:t>,</w:t>
      </w:r>
      <w:r w:rsidR="00874C67">
        <w:t xml:space="preserve"> and </w:t>
      </w:r>
      <w:r w:rsidRPr="0093568B" w:rsidR="0093568B">
        <w:t>having</w:t>
      </w:r>
      <w:r w:rsidR="00874C67">
        <w:t xml:space="preserve"> a supranational court that will hold you to account for your failures</w:t>
      </w:r>
      <w:r w:rsidR="00D14DE5">
        <w:t xml:space="preserve"> and having</w:t>
      </w:r>
      <w:r w:rsidRPr="0093568B" w:rsidR="0093568B">
        <w:t xml:space="preserve"> those commitments understood </w:t>
      </w:r>
      <w:r w:rsidR="00D14DE5">
        <w:t xml:space="preserve">as </w:t>
      </w:r>
      <w:r w:rsidRPr="0093568B" w:rsidR="0093568B">
        <w:t xml:space="preserve">dynamic and subject </w:t>
      </w:r>
      <w:r w:rsidR="00D14DE5">
        <w:t>to being</w:t>
      </w:r>
      <w:r w:rsidRPr="0093568B" w:rsidR="0093568B">
        <w:t xml:space="preserve"> remade as they go along</w:t>
      </w:r>
      <w:r w:rsidR="0093568B">
        <w:t>.</w:t>
      </w:r>
    </w:p>
    <w:p w:rsidR="00333D8E" w:rsidP="001967D2">
      <w:pPr>
        <w:pStyle w:val="Answer"/>
      </w:pPr>
      <w:r>
        <w:t>T</w:t>
      </w:r>
      <w:r w:rsidRPr="0093568B" w:rsidR="0093568B">
        <w:t>he question asked whether or not we should be enthusiastic about the common</w:t>
      </w:r>
      <w:r w:rsidR="004842E5">
        <w:t>-</w:t>
      </w:r>
      <w:r w:rsidRPr="0093568B" w:rsidR="0093568B">
        <w:t xml:space="preserve">law tradition. </w:t>
      </w:r>
      <w:r>
        <w:t>T</w:t>
      </w:r>
      <w:r w:rsidRPr="0093568B" w:rsidR="0093568B">
        <w:t>he common</w:t>
      </w:r>
      <w:r w:rsidR="004842E5">
        <w:t>-</w:t>
      </w:r>
      <w:r w:rsidRPr="0093568B" w:rsidR="0093568B">
        <w:t xml:space="preserve">law constitutional tradition </w:t>
      </w:r>
      <w:r w:rsidR="00EC7C05">
        <w:t>is</w:t>
      </w:r>
      <w:r w:rsidRPr="0093568B" w:rsidR="0093568B">
        <w:t xml:space="preserve"> an excellent thing.</w:t>
      </w:r>
      <w:r w:rsidR="00EC7C05">
        <w:t xml:space="preserve"> It </w:t>
      </w:r>
      <w:r w:rsidRPr="0093568B" w:rsidR="0093568B">
        <w:t>consist</w:t>
      </w:r>
      <w:r w:rsidR="00EC7C05">
        <w:t>s</w:t>
      </w:r>
      <w:r w:rsidRPr="0093568B" w:rsidR="0093568B">
        <w:t xml:space="preserve"> partly of the common law developed by our judges and partly </w:t>
      </w:r>
      <w:r w:rsidR="000E71C5">
        <w:t>of</w:t>
      </w:r>
      <w:r w:rsidRPr="0093568B" w:rsidR="0093568B">
        <w:t xml:space="preserve"> statutes </w:t>
      </w:r>
      <w:r w:rsidR="00EC7C05">
        <w:t xml:space="preserve">enacted to </w:t>
      </w:r>
      <w:r w:rsidRPr="0093568B" w:rsidR="0093568B">
        <w:t>supplement</w:t>
      </w:r>
      <w:r w:rsidR="0093568B">
        <w:t xml:space="preserve">, </w:t>
      </w:r>
      <w:r w:rsidRPr="0093568B" w:rsidR="0093568B">
        <w:t>depart from or correct that common law.</w:t>
      </w:r>
      <w:r w:rsidR="00EC7C05">
        <w:t xml:space="preserve"> T</w:t>
      </w:r>
      <w:r w:rsidRPr="0093568B" w:rsidR="0093568B">
        <w:t>hat combination has been extremely valuable</w:t>
      </w:r>
      <w:r w:rsidR="0093568B">
        <w:t>.</w:t>
      </w:r>
      <w:r w:rsidR="005C25A0">
        <w:t xml:space="preserve"> Fo</w:t>
      </w:r>
      <w:r w:rsidRPr="0093568B" w:rsidR="0093568B">
        <w:t xml:space="preserve">r our courts to have proper jurisdiction in relation to human rights, especially in relation to statute, which is partly what the Human Rights Act does and what a </w:t>
      </w:r>
      <w:r w:rsidR="000F3649">
        <w:t>B</w:t>
      </w:r>
      <w:r w:rsidRPr="0093568B" w:rsidR="0093568B">
        <w:t xml:space="preserve">ill of </w:t>
      </w:r>
      <w:r w:rsidR="000F3649">
        <w:t>R</w:t>
      </w:r>
      <w:r w:rsidRPr="0093568B" w:rsidR="0093568B">
        <w:t>ights would do if enacted in place of the Human Rights Act</w:t>
      </w:r>
      <w:r w:rsidR="005C25A0">
        <w:t>, they must</w:t>
      </w:r>
      <w:r w:rsidRPr="0093568B" w:rsidR="0093568B">
        <w:t xml:space="preserve"> have clear legislative authori</w:t>
      </w:r>
      <w:r w:rsidR="005C25A0">
        <w:t>s</w:t>
      </w:r>
      <w:r w:rsidRPr="0093568B" w:rsidR="0093568B">
        <w:t>ation</w:t>
      </w:r>
      <w:r w:rsidR="00B9166F">
        <w:t>,</w:t>
      </w:r>
      <w:r w:rsidRPr="0093568B" w:rsidR="0093568B">
        <w:t xml:space="preserve"> and </w:t>
      </w:r>
      <w:r w:rsidR="005C25A0">
        <w:t>P</w:t>
      </w:r>
      <w:r w:rsidRPr="0093568B" w:rsidR="0093568B">
        <w:t>arliament w</w:t>
      </w:r>
      <w:r w:rsidR="005C25A0">
        <w:t>ould</w:t>
      </w:r>
      <w:r w:rsidRPr="0093568B" w:rsidR="0093568B">
        <w:t xml:space="preserve"> not be doing its job properly if it did not take responsibility for precisely the role it expects the courts to play, minimising th</w:t>
      </w:r>
      <w:r w:rsidR="007846E5">
        <w:t>e</w:t>
      </w:r>
      <w:r w:rsidRPr="0093568B" w:rsidR="0093568B">
        <w:t xml:space="preserve"> space for court</w:t>
      </w:r>
      <w:r w:rsidR="007846E5">
        <w:t>s</w:t>
      </w:r>
      <w:r w:rsidRPr="0093568B" w:rsidR="0093568B">
        <w:t xml:space="preserve"> to </w:t>
      </w:r>
      <w:r w:rsidR="00B9166F">
        <w:t xml:space="preserve">have to </w:t>
      </w:r>
      <w:r w:rsidRPr="0093568B" w:rsidR="0093568B">
        <w:t>make judgments on controversial pol</w:t>
      </w:r>
      <w:r w:rsidR="00B9166F">
        <w:t>itical</w:t>
      </w:r>
      <w:r w:rsidRPr="0093568B" w:rsidR="0093568B">
        <w:t xml:space="preserve"> question</w:t>
      </w:r>
      <w:r w:rsidR="00D948F0">
        <w:t>s. I</w:t>
      </w:r>
      <w:r w:rsidRPr="0093568B" w:rsidR="0093568B">
        <w:t xml:space="preserve">t should give the court a role </w:t>
      </w:r>
      <w:r w:rsidR="00D948F0">
        <w:t xml:space="preserve">in </w:t>
      </w:r>
      <w:r w:rsidRPr="0093568B" w:rsidR="0093568B">
        <w:t xml:space="preserve">upholding commitments and choices that </w:t>
      </w:r>
      <w:r w:rsidR="00D948F0">
        <w:t>P</w:t>
      </w:r>
      <w:r w:rsidRPr="0093568B" w:rsidR="0093568B">
        <w:t>arliament has made</w:t>
      </w:r>
      <w:r w:rsidR="00D948F0">
        <w:t xml:space="preserve">, </w:t>
      </w:r>
      <w:r w:rsidRPr="0093568B" w:rsidR="0093568B">
        <w:t>not lea</w:t>
      </w:r>
      <w:r w:rsidR="00D948F0">
        <w:t>ving</w:t>
      </w:r>
      <w:r w:rsidRPr="0093568B" w:rsidR="0093568B">
        <w:t xml:space="preserve"> open th</w:t>
      </w:r>
      <w:r w:rsidR="00D948F0">
        <w:t>e</w:t>
      </w:r>
      <w:r w:rsidRPr="0093568B" w:rsidR="0093568B">
        <w:t xml:space="preserve"> remaking</w:t>
      </w:r>
      <w:r w:rsidR="00D948F0">
        <w:t xml:space="preserve"> of them</w:t>
      </w:r>
      <w:r w:rsidRPr="0093568B" w:rsidR="0093568B">
        <w:t xml:space="preserve"> in the course of adjudication</w:t>
      </w:r>
      <w:r w:rsidR="0093568B">
        <w:t>.</w:t>
      </w:r>
    </w:p>
    <w:p w:rsidR="0093568B" w:rsidP="00333D8E">
      <w:pPr>
        <w:pStyle w:val="Question"/>
        <w:numPr>
          <w:ilvl w:val="0"/>
          <w:numId w:val="0"/>
        </w:numPr>
        <w:ind w:left="794"/>
      </w:pPr>
      <w:sdt>
        <w:sdtPr>
          <w:alias w:val="Member"/>
          <w:tag w:val="&lt;Member mnisId='1601' dodsId='34498'&gt;"/>
          <w:id w:val="-1150898086"/>
          <w:placeholder>
            <w:docPart w:val="DefaultPlaceholder_-1854013440"/>
          </w:placeholder>
          <w:richText/>
        </w:sdtPr>
        <w:sdtContent>
          <w:r w:rsidRPr="00333D8E" w:rsidR="00333D8E">
            <w:rPr>
              <w:b/>
            </w:rPr>
            <w:t>Chair:</w:t>
          </w:r>
        </w:sdtContent>
      </w:sdt>
      <w:r w:rsidR="00333D8E">
        <w:t xml:space="preserve"> Thanks very much.</w:t>
      </w:r>
    </w:p>
    <w:p w:rsidR="00D64113" w:rsidP="0093568B">
      <w:pPr>
        <w:pStyle w:val="Question"/>
      </w:pPr>
      <w:sdt>
        <w:sdtPr>
          <w:alias w:val="Member"/>
          <w:tag w:val="&lt;Member mnisId='483' dodsId='25660'&gt;"/>
          <w:id w:val="-1058929989"/>
          <w:placeholder>
            <w:docPart w:val="DefaultPlaceholder_-1854013440"/>
          </w:placeholder>
          <w:richText/>
        </w:sdtPr>
        <w:sdtContent>
          <w:r w:rsidRPr="0093568B" w:rsidR="0093568B">
            <w:rPr>
              <w:b/>
            </w:rPr>
            <w:t>Maria Eagle:</w:t>
          </w:r>
        </w:sdtContent>
      </w:sdt>
      <w:r w:rsidR="0093568B">
        <w:t xml:space="preserve"> </w:t>
      </w:r>
      <w:r w:rsidRPr="0093568B" w:rsidR="0093568B">
        <w:t xml:space="preserve">I have a couple of questions on sections </w:t>
      </w:r>
      <w:r w:rsidR="00F9409D">
        <w:t>3 and 4</w:t>
      </w:r>
      <w:r w:rsidRPr="0093568B" w:rsidR="0093568B">
        <w:t xml:space="preserve">. The </w:t>
      </w:r>
      <w:r w:rsidR="00F9409D">
        <w:t>G</w:t>
      </w:r>
      <w:r w:rsidRPr="0093568B" w:rsidR="0093568B">
        <w:t>overnment consultation</w:t>
      </w:r>
      <w:r w:rsidRPr="00927EC6" w:rsidR="00927EC6">
        <w:t xml:space="preserve"> acknowledges that Sir </w:t>
      </w:r>
      <w:r w:rsidR="00F9409D">
        <w:t>P</w:t>
      </w:r>
      <w:r w:rsidRPr="00927EC6" w:rsidR="00927EC6">
        <w:t>eter</w:t>
      </w:r>
      <w:r w:rsidR="00D16D83">
        <w:t>’</w:t>
      </w:r>
      <w:r w:rsidRPr="00927EC6" w:rsidR="00927EC6">
        <w:t xml:space="preserve">s panel did not suggest repealing </w:t>
      </w:r>
      <w:r w:rsidR="00F9409D">
        <w:t>s</w:t>
      </w:r>
      <w:r w:rsidRPr="00927EC6" w:rsidR="00927EC6">
        <w:t>ection 3</w:t>
      </w:r>
      <w:r w:rsidR="00F9409D">
        <w:t xml:space="preserve">. </w:t>
      </w:r>
      <w:r w:rsidR="00C52342">
        <w:t>Alt</w:t>
      </w:r>
      <w:r w:rsidRPr="00927EC6" w:rsidR="00927EC6">
        <w:t>hough they say they are minded to agree with that</w:t>
      </w:r>
      <w:r w:rsidR="00F9409D">
        <w:t>,</w:t>
      </w:r>
      <w:r w:rsidRPr="00927EC6" w:rsidR="00927EC6">
        <w:t xml:space="preserve"> they set out a number of proposals and wording for replacing the provision </w:t>
      </w:r>
      <w:r w:rsidR="00C52342">
        <w:t>that</w:t>
      </w:r>
      <w:r w:rsidRPr="00927EC6" w:rsidR="00927EC6">
        <w:t xml:space="preserve"> is currently </w:t>
      </w:r>
      <w:r w:rsidR="00F9409D">
        <w:t>s</w:t>
      </w:r>
      <w:r w:rsidRPr="00927EC6" w:rsidR="00927EC6">
        <w:t>ection 3</w:t>
      </w:r>
      <w:r w:rsidRPr="00D64113">
        <w:t>. What do you think of that</w:t>
      </w:r>
      <w:r w:rsidR="00610A0B">
        <w:t>? Do</w:t>
      </w:r>
      <w:r w:rsidRPr="00D64113">
        <w:t xml:space="preserve"> the changes they are proposing represent an improvement </w:t>
      </w:r>
      <w:r w:rsidR="00610A0B">
        <w:t>o</w:t>
      </w:r>
      <w:r w:rsidRPr="00D64113">
        <w:t>n the current position or make things less clear or worse?</w:t>
      </w:r>
    </w:p>
    <w:p w:rsidR="00715FCB" w:rsidP="00D64113">
      <w:pPr>
        <w:pStyle w:val="Answer"/>
      </w:pPr>
      <w:sdt>
        <w:sdtPr>
          <w:alias w:val="Witness"/>
          <w:id w:val="-1629538399"/>
          <w:placeholder>
            <w:docPart w:val="DefaultPlaceholder_-1854013440"/>
          </w:placeholder>
          <w:richText/>
        </w:sdtPr>
        <w:sdtContent>
          <w:r w:rsidR="00674A7B">
            <w:rPr>
              <w:b/>
              <w:i/>
            </w:rPr>
            <w:t>Lord Carnwath</w:t>
          </w:r>
          <w:r w:rsidRPr="00D64113" w:rsidR="00D64113">
            <w:rPr>
              <w:b/>
              <w:i/>
            </w:rPr>
            <w:t>:</w:t>
          </w:r>
        </w:sdtContent>
      </w:sdt>
      <w:r w:rsidR="00D64113">
        <w:t xml:space="preserve"> </w:t>
      </w:r>
      <w:r w:rsidRPr="00D64113" w:rsidR="00D64113">
        <w:t xml:space="preserve">I think it would make it clearer. The present position is that </w:t>
      </w:r>
      <w:r w:rsidR="00AF759A">
        <w:t>s</w:t>
      </w:r>
      <w:r w:rsidRPr="00D64113" w:rsidR="00D64113">
        <w:t>ection 3 enables the court to go beyond its normal function in construing legislation</w:t>
      </w:r>
      <w:r w:rsidR="00AF759A">
        <w:t>. U</w:t>
      </w:r>
      <w:r w:rsidRPr="00D64113" w:rsidR="00D64113">
        <w:t xml:space="preserve">nder </w:t>
      </w:r>
      <w:r w:rsidRPr="00357194" w:rsidR="00357194">
        <w:t>general law</w:t>
      </w:r>
      <w:r>
        <w:t>,</w:t>
      </w:r>
      <w:r w:rsidRPr="00357194" w:rsidR="00357194">
        <w:t xml:space="preserve"> we can resolve an ambiguity, but </w:t>
      </w:r>
      <w:r w:rsidR="00AF759A">
        <w:t>s</w:t>
      </w:r>
      <w:r w:rsidRPr="00357194" w:rsidR="00357194">
        <w:t>ection 3 enables us to go beyond that and try to bring the section into conformity with the convention</w:t>
      </w:r>
      <w:r w:rsidR="00AF759A">
        <w:t>.</w:t>
      </w:r>
    </w:p>
    <w:p w:rsidR="005E1C40" w:rsidP="00D64113">
      <w:pPr>
        <w:pStyle w:val="Answer"/>
      </w:pPr>
      <w:r>
        <w:t>I</w:t>
      </w:r>
      <w:r w:rsidRPr="00357194" w:rsidR="00357194">
        <w:t>t is one of the areas with which we have had some difficulty</w:t>
      </w:r>
      <w:r w:rsidR="00745CED">
        <w:t>, but</w:t>
      </w:r>
      <w:r>
        <w:t xml:space="preserve"> on the whole</w:t>
      </w:r>
      <w:r w:rsidR="00745CED">
        <w:t xml:space="preserve"> </w:t>
      </w:r>
      <w:r w:rsidRPr="00357194" w:rsidR="00357194">
        <w:t>the law has settled down</w:t>
      </w:r>
      <w:r w:rsidR="00745CED">
        <w:t>.</w:t>
      </w:r>
      <w:r w:rsidRPr="005E1C40">
        <w:t xml:space="preserve"> </w:t>
      </w:r>
      <w:r w:rsidR="00745CED">
        <w:t xml:space="preserve">As to </w:t>
      </w:r>
      <w:r w:rsidRPr="005E1C40">
        <w:t>the cases cited in the paper</w:t>
      </w:r>
      <w:r w:rsidR="00745CED">
        <w:t>, frankly</w:t>
      </w:r>
      <w:r w:rsidRPr="005E1C40">
        <w:t xml:space="preserve"> I am not sure what is wrong with them in terms of their outcome</w:t>
      </w:r>
      <w:r w:rsidR="00745CED">
        <w:t>,</w:t>
      </w:r>
      <w:r w:rsidRPr="005E1C40">
        <w:t xml:space="preserve"> because what they achieve</w:t>
      </w:r>
      <w:r w:rsidR="00DF54D9">
        <w:t>d was</w:t>
      </w:r>
      <w:r w:rsidRPr="005E1C40">
        <w:t xml:space="preserve"> that we can make a decision </w:t>
      </w:r>
      <w:r w:rsidR="00DF54D9">
        <w:t>that</w:t>
      </w:r>
      <w:r w:rsidR="00745CED">
        <w:t xml:space="preserve"> is</w:t>
      </w:r>
      <w:r w:rsidRPr="005E1C40">
        <w:t xml:space="preserve"> within the grain of the legislation, as it is put, but </w:t>
      </w:r>
      <w:r w:rsidR="002060AA">
        <w:t>avoid</w:t>
      </w:r>
      <w:r w:rsidRPr="005E1C40">
        <w:t xml:space="preserve"> having t</w:t>
      </w:r>
      <w:r w:rsidR="002060AA">
        <w:t>o go off</w:t>
      </w:r>
      <w:r w:rsidRPr="005E1C40">
        <w:t xml:space="preserve"> to Strasbourg to get</w:t>
      </w:r>
      <w:r w:rsidR="002060AA">
        <w:t xml:space="preserve"> it put</w:t>
      </w:r>
      <w:r w:rsidRPr="005E1C40">
        <w:t xml:space="preserve"> right. Obviously, </w:t>
      </w:r>
      <w:r w:rsidR="00793B4C">
        <w:t>the G</w:t>
      </w:r>
      <w:r w:rsidRPr="005E1C40">
        <w:t xml:space="preserve">overnment or </w:t>
      </w:r>
      <w:r w:rsidR="002060AA">
        <w:t>P</w:t>
      </w:r>
      <w:r w:rsidRPr="005E1C40">
        <w:t>arliament can decide</w:t>
      </w:r>
      <w:r w:rsidR="002060AA">
        <w:t xml:space="preserve"> that </w:t>
      </w:r>
      <w:r w:rsidRPr="005E1C40">
        <w:t>that is too much freedom for us and</w:t>
      </w:r>
      <w:r w:rsidR="002060AA">
        <w:t xml:space="preserve"> </w:t>
      </w:r>
      <w:r w:rsidR="009D7064">
        <w:t xml:space="preserve">that </w:t>
      </w:r>
      <w:r w:rsidRPr="005E1C40">
        <w:t>we should be confined to our traditional role</w:t>
      </w:r>
      <w:r w:rsidR="002060AA">
        <w:t>. The trouble with that is that it would</w:t>
      </w:r>
      <w:r w:rsidR="009D7064">
        <w:t xml:space="preserve"> </w:t>
      </w:r>
      <w:r w:rsidR="003A6DCC">
        <w:t xml:space="preserve">delay </w:t>
      </w:r>
      <w:r w:rsidRPr="005E1C40">
        <w:t xml:space="preserve">people and </w:t>
      </w:r>
      <w:r w:rsidR="003A6DCC">
        <w:t>add</w:t>
      </w:r>
      <w:r w:rsidRPr="005E1C40">
        <w:t xml:space="preserve"> to the cost of getting their human rights recognised by </w:t>
      </w:r>
      <w:r w:rsidR="003A6DCC">
        <w:t>Strasbou</w:t>
      </w:r>
      <w:r w:rsidRPr="005E1C40">
        <w:t>rg</w:t>
      </w:r>
      <w:r>
        <w:t>.</w:t>
      </w:r>
    </w:p>
    <w:p w:rsidR="005E1C40" w:rsidP="005E1C40">
      <w:pPr>
        <w:pStyle w:val="Question"/>
      </w:pPr>
      <w:sdt>
        <w:sdtPr>
          <w:alias w:val="Member"/>
          <w:tag w:val="&lt;Member mnisId='483' dodsId='25660'&gt;"/>
          <w:id w:val="817314696"/>
          <w:placeholder>
            <w:docPart w:val="DefaultPlaceholder_-1854013440"/>
          </w:placeholder>
          <w:richText/>
        </w:sdtPr>
        <w:sdtContent>
          <w:r w:rsidRPr="005E1C40">
            <w:rPr>
              <w:b/>
            </w:rPr>
            <w:t>Maria Eagle:</w:t>
          </w:r>
        </w:sdtContent>
      </w:sdt>
      <w:r>
        <w:t xml:space="preserve"> </w:t>
      </w:r>
      <w:r w:rsidR="003A6DCC">
        <w:t>D</w:t>
      </w:r>
      <w:r w:rsidRPr="005E1C40">
        <w:t>oes it not make it more likely that those who have the backing to do so would go on</w:t>
      </w:r>
      <w:r w:rsidR="00147C20">
        <w:t xml:space="preserve"> </w:t>
      </w:r>
      <w:r w:rsidRPr="005E1C40">
        <w:t xml:space="preserve">to </w:t>
      </w:r>
      <w:r w:rsidR="00147C20">
        <w:t>S</w:t>
      </w:r>
      <w:r w:rsidRPr="005E1C40">
        <w:t>trasb</w:t>
      </w:r>
      <w:r w:rsidR="00147C20">
        <w:t>o</w:t>
      </w:r>
      <w:r w:rsidRPr="005E1C40">
        <w:t>urg</w:t>
      </w:r>
      <w:r>
        <w:t>?</w:t>
      </w:r>
    </w:p>
    <w:p w:rsidR="00623A73" w:rsidP="005E1C40">
      <w:pPr>
        <w:pStyle w:val="Answer"/>
      </w:pPr>
      <w:sdt>
        <w:sdtPr>
          <w:alias w:val="Witness"/>
          <w:id w:val="2097589699"/>
          <w:placeholder>
            <w:docPart w:val="DefaultPlaceholder_-1854013440"/>
          </w:placeholder>
          <w:richText/>
        </w:sdtPr>
        <w:sdtContent>
          <w:r w:rsidR="00674A7B">
            <w:rPr>
              <w:b/>
              <w:i/>
            </w:rPr>
            <w:t>Lord Carnwath</w:t>
          </w:r>
          <w:r w:rsidRPr="005E1C40" w:rsidR="005E1C40">
            <w:rPr>
              <w:b/>
              <w:i/>
            </w:rPr>
            <w:t>:</w:t>
          </w:r>
        </w:sdtContent>
      </w:sdt>
      <w:r w:rsidR="005E1C40">
        <w:t xml:space="preserve"> </w:t>
      </w:r>
      <w:r w:rsidR="00A80E50">
        <w:t>I</w:t>
      </w:r>
      <w:r w:rsidRPr="005E1C40" w:rsidR="005E1C40">
        <w:t>t may well do</w:t>
      </w:r>
      <w:r w:rsidR="00A80E50">
        <w:t xml:space="preserve">, but it </w:t>
      </w:r>
      <w:r w:rsidR="00EB07F7">
        <w:t xml:space="preserve">just </w:t>
      </w:r>
      <w:r w:rsidR="00A80E50">
        <w:t>cause</w:t>
      </w:r>
      <w:r w:rsidR="00EB07F7">
        <w:t>s</w:t>
      </w:r>
      <w:r w:rsidR="00A80E50">
        <w:t xml:space="preserve"> </w:t>
      </w:r>
      <w:r w:rsidRPr="005E1C40" w:rsidR="005E1C40">
        <w:t>extra expense and del</w:t>
      </w:r>
      <w:r w:rsidR="00A80E50">
        <w:t xml:space="preserve">ay </w:t>
      </w:r>
      <w:r w:rsidRPr="005E1C40" w:rsidR="005E1C40">
        <w:t xml:space="preserve">to anyone. </w:t>
      </w:r>
      <w:r w:rsidR="00A80E50">
        <w:t>One of the cases referred to is</w:t>
      </w:r>
      <w:r w:rsidR="005E1C40">
        <w:t xml:space="preserve"> G</w:t>
      </w:r>
      <w:r w:rsidR="005008D5">
        <w:t>haida</w:t>
      </w:r>
      <w:r w:rsidR="005E1C40">
        <w:t>n</w:t>
      </w:r>
      <w:r w:rsidR="004842E5">
        <w:t>,</w:t>
      </w:r>
      <w:r w:rsidR="005E1C40">
        <w:t xml:space="preserve"> </w:t>
      </w:r>
      <w:r w:rsidR="00A80E50">
        <w:t xml:space="preserve">which is </w:t>
      </w:r>
      <w:r w:rsidRPr="005E1C40" w:rsidR="005E1C40">
        <w:t>about whether inheriting a joint tenancy</w:t>
      </w:r>
      <w:r w:rsidR="00A80E50">
        <w:t xml:space="preserve"> is</w:t>
      </w:r>
      <w:r w:rsidRPr="005E1C40" w:rsidR="005E1C40">
        <w:t xml:space="preserve"> limited to people living together as husband and wif</w:t>
      </w:r>
      <w:r w:rsidR="00BD1F5E">
        <w:t>e. Did that e</w:t>
      </w:r>
      <w:r w:rsidRPr="005E1C40" w:rsidR="005E1C40">
        <w:t>xtend to gay couples</w:t>
      </w:r>
      <w:r w:rsidR="00BD1F5E">
        <w:t xml:space="preserve">? The </w:t>
      </w:r>
      <w:r w:rsidRPr="005E1C40" w:rsidR="005E1C40">
        <w:t>language did not</w:t>
      </w:r>
      <w:r w:rsidR="00BD1F5E">
        <w:t>, but</w:t>
      </w:r>
      <w:r w:rsidRPr="005E1C40" w:rsidR="005E1C40">
        <w:t xml:space="preserve"> the court said</w:t>
      </w:r>
      <w:r w:rsidR="00BD1F5E">
        <w:t xml:space="preserve"> </w:t>
      </w:r>
      <w:r w:rsidR="00E1430F">
        <w:t>we can</w:t>
      </w:r>
      <w:r w:rsidRPr="005E1C40" w:rsidR="005E1C40">
        <w:t xml:space="preserve"> interpret it as doing so under </w:t>
      </w:r>
      <w:r w:rsidR="00BD1F5E">
        <w:t>s</w:t>
      </w:r>
      <w:r w:rsidRPr="005E1C40" w:rsidR="005E1C40">
        <w:t>ection 3. I do not see anything wrong with that</w:t>
      </w:r>
      <w:r w:rsidR="00BD1F5E">
        <w:t>,</w:t>
      </w:r>
      <w:r w:rsidRPr="005E1C40" w:rsidR="005E1C40">
        <w:t xml:space="preserve"> but clearly if </w:t>
      </w:r>
      <w:r w:rsidR="00BD1F5E">
        <w:t>P</w:t>
      </w:r>
      <w:r w:rsidRPr="005E1C40" w:rsidR="005E1C40">
        <w:t xml:space="preserve">arliament </w:t>
      </w:r>
      <w:r w:rsidRPr="00623A73">
        <w:t>decided that was going too far</w:t>
      </w:r>
      <w:r w:rsidR="009E3911">
        <w:t>,</w:t>
      </w:r>
      <w:r w:rsidRPr="00623A73">
        <w:t xml:space="preserve"> we would have to take that as it comes</w:t>
      </w:r>
      <w:r w:rsidR="00BD1F5E">
        <w:t>.</w:t>
      </w:r>
    </w:p>
    <w:p w:rsidR="00623A73" w:rsidP="00623A73">
      <w:pPr>
        <w:pStyle w:val="Question"/>
      </w:pPr>
      <w:sdt>
        <w:sdtPr>
          <w:alias w:val="Member"/>
          <w:tag w:val="&lt;Member mnisId='483' dodsId='25660'&gt;"/>
          <w:id w:val="488286504"/>
          <w:placeholder>
            <w:docPart w:val="DefaultPlaceholder_-1854013440"/>
          </w:placeholder>
          <w:richText/>
        </w:sdtPr>
        <w:sdtContent>
          <w:r w:rsidRPr="00623A73">
            <w:rPr>
              <w:b/>
            </w:rPr>
            <w:t>Maria Eagle:</w:t>
          </w:r>
        </w:sdtContent>
      </w:sdt>
      <w:r>
        <w:t xml:space="preserve"> </w:t>
      </w:r>
      <w:r w:rsidR="00BD1F5E">
        <w:t>P</w:t>
      </w:r>
      <w:r w:rsidRPr="00623A73">
        <w:t xml:space="preserve">rofessor </w:t>
      </w:r>
      <w:r w:rsidR="00BD1F5E">
        <w:t>Ekins,</w:t>
      </w:r>
      <w:r w:rsidRPr="00623A73">
        <w:t xml:space="preserve"> do you have any views on that?</w:t>
      </w:r>
    </w:p>
    <w:p w:rsidR="00CC5042" w:rsidP="00623A73">
      <w:pPr>
        <w:pStyle w:val="Answer"/>
      </w:pPr>
      <w:sdt>
        <w:sdtPr>
          <w:alias w:val="Witness"/>
          <w:id w:val="-326355945"/>
          <w:placeholder>
            <w:docPart w:val="DefaultPlaceholder_-1854013440"/>
          </w:placeholder>
          <w:richText/>
        </w:sdtPr>
        <w:sdtContent>
          <w:r w:rsidRPr="00623A73" w:rsidR="00623A73">
            <w:rPr>
              <w:b/>
              <w:i/>
            </w:rPr>
            <w:t>Professor Ekins:</w:t>
          </w:r>
        </w:sdtContent>
      </w:sdt>
      <w:r w:rsidR="00623A73">
        <w:t xml:space="preserve"> </w:t>
      </w:r>
      <w:r w:rsidRPr="00623A73" w:rsidR="00623A73">
        <w:t xml:space="preserve">I have views on </w:t>
      </w:r>
      <w:r w:rsidR="00F2688C">
        <w:t>s</w:t>
      </w:r>
      <w:r w:rsidRPr="00623A73" w:rsidR="00623A73">
        <w:t xml:space="preserve">ection 3. I have argued that </w:t>
      </w:r>
      <w:r w:rsidR="009E3911">
        <w:t>i</w:t>
      </w:r>
      <w:r w:rsidRPr="00623A73" w:rsidR="00623A73">
        <w:t>t should be repealed or amended</w:t>
      </w:r>
      <w:r w:rsidR="00F2688C">
        <w:t>. O</w:t>
      </w:r>
      <w:r w:rsidRPr="00623A73" w:rsidR="00623A73">
        <w:t>bviously</w:t>
      </w:r>
      <w:r w:rsidR="00F2688C">
        <w:t>,</w:t>
      </w:r>
      <w:r w:rsidRPr="00623A73" w:rsidR="00623A73">
        <w:t xml:space="preserve"> not all amendments are </w:t>
      </w:r>
      <w:r>
        <w:t xml:space="preserve">made </w:t>
      </w:r>
      <w:r w:rsidRPr="00623A73" w:rsidR="00623A73">
        <w:t xml:space="preserve">equal. The question </w:t>
      </w:r>
      <w:r>
        <w:t>would be</w:t>
      </w:r>
      <w:r w:rsidRPr="00623A73" w:rsidR="00623A73">
        <w:t xml:space="preserve"> whether the amendment makes it better or worse</w:t>
      </w:r>
      <w:r w:rsidR="00F2688C">
        <w:t>.</w:t>
      </w:r>
    </w:p>
    <w:p w:rsidR="0093568B" w:rsidP="00623A73">
      <w:pPr>
        <w:pStyle w:val="Answer"/>
      </w:pPr>
      <w:r>
        <w:t>As Lord C</w:t>
      </w:r>
      <w:r w:rsidRPr="00623A73" w:rsidR="00623A73">
        <w:t xml:space="preserve">arnwath said, </w:t>
      </w:r>
      <w:r>
        <w:t>s</w:t>
      </w:r>
      <w:r w:rsidRPr="00623A73" w:rsidR="00623A73">
        <w:t>ection 3</w:t>
      </w:r>
      <w:r w:rsidR="00A51D16">
        <w:t xml:space="preserve"> can</w:t>
      </w:r>
      <w:r w:rsidRPr="00623A73" w:rsidR="00623A73">
        <w:t xml:space="preserve"> involve judges in a different role</w:t>
      </w:r>
      <w:r w:rsidR="00A51D16">
        <w:t xml:space="preserve"> from their ordinary one. I should add </w:t>
      </w:r>
      <w:r w:rsidR="00986678">
        <w:t xml:space="preserve">that </w:t>
      </w:r>
      <w:r w:rsidR="00A51D16">
        <w:t>t</w:t>
      </w:r>
      <w:r w:rsidRPr="00623A73" w:rsidR="00623A73">
        <w:t xml:space="preserve">here are more or less reasonable interpretations of </w:t>
      </w:r>
      <w:r w:rsidR="00A51D16">
        <w:t>s</w:t>
      </w:r>
      <w:r w:rsidRPr="00623A73" w:rsidR="00623A73">
        <w:t>ection</w:t>
      </w:r>
      <w:r w:rsidR="00A51D16">
        <w:t> </w:t>
      </w:r>
      <w:r w:rsidRPr="00623A73" w:rsidR="00623A73">
        <w:t>3 and there are different applications across time</w:t>
      </w:r>
      <w:r w:rsidR="00A51D16">
        <w:t>. The G</w:t>
      </w:r>
      <w:r w:rsidR="006F1609">
        <w:t>haida</w:t>
      </w:r>
      <w:r w:rsidR="003B5A19">
        <w:t>n</w:t>
      </w:r>
      <w:r w:rsidR="00A51D16">
        <w:t xml:space="preserve"> case, to </w:t>
      </w:r>
      <w:r w:rsidRPr="00623A73" w:rsidR="00623A73">
        <w:t xml:space="preserve">which Lord </w:t>
      </w:r>
      <w:r w:rsidR="00BF76DB">
        <w:t xml:space="preserve">Carnwath referred, is </w:t>
      </w:r>
      <w:r w:rsidRPr="00BF76DB" w:rsidR="00BF76DB">
        <w:t>the leading case</w:t>
      </w:r>
      <w:r w:rsidR="007563AC">
        <w:t>. Although the application m</w:t>
      </w:r>
      <w:r w:rsidRPr="00BF76DB" w:rsidR="00BF76DB">
        <w:t>ay not be especially controversial</w:t>
      </w:r>
      <w:r w:rsidR="007563AC">
        <w:t>,</w:t>
      </w:r>
      <w:r w:rsidRPr="00BF76DB" w:rsidR="00BF76DB">
        <w:t xml:space="preserve"> the reasoning that the court sets out is pretty radical</w:t>
      </w:r>
      <w:r w:rsidR="007563AC">
        <w:t>. N</w:t>
      </w:r>
      <w:r w:rsidRPr="00BF76DB" w:rsidR="00BF76DB">
        <w:t xml:space="preserve">otwithstanding the text of the statute and </w:t>
      </w:r>
      <w:r w:rsidR="007563AC">
        <w:t>P</w:t>
      </w:r>
      <w:r w:rsidRPr="00BF76DB" w:rsidR="00BF76DB">
        <w:t>arliament</w:t>
      </w:r>
      <w:r w:rsidR="00986678">
        <w:t>’</w:t>
      </w:r>
      <w:r w:rsidRPr="00BF76DB" w:rsidR="00BF76DB">
        <w:t>s intentions</w:t>
      </w:r>
      <w:r w:rsidR="007563AC">
        <w:t xml:space="preserve">, </w:t>
      </w:r>
      <w:r w:rsidRPr="00BF76DB" w:rsidR="00BF76DB">
        <w:t>we can give it a reading</w:t>
      </w:r>
      <w:r w:rsidR="007563AC">
        <w:t xml:space="preserve"> that </w:t>
      </w:r>
      <w:r w:rsidRPr="00BF76DB" w:rsidR="00BF76DB">
        <w:t>in our view is convention compatible, provided we do not depart from the fundamental purpose of the statute</w:t>
      </w:r>
      <w:r w:rsidR="00BF76DB">
        <w:t>. T</w:t>
      </w:r>
      <w:r w:rsidRPr="00BF76DB" w:rsidR="00BF76DB">
        <w:t>hat is quite radical</w:t>
      </w:r>
      <w:r w:rsidR="00BF76DB">
        <w:t>.</w:t>
      </w:r>
      <w:r w:rsidRPr="00BF76DB" w:rsidR="00BF76DB">
        <w:t xml:space="preserve"> I do</w:t>
      </w:r>
      <w:r w:rsidR="007563AC">
        <w:t xml:space="preserve"> no</w:t>
      </w:r>
      <w:r w:rsidRPr="00BF76DB" w:rsidR="00BF76DB">
        <w:t xml:space="preserve">t think it has been applied to the full extent of that radical potential </w:t>
      </w:r>
      <w:r w:rsidR="000E220B">
        <w:t xml:space="preserve">in </w:t>
      </w:r>
      <w:r w:rsidRPr="00BF76DB" w:rsidR="00BF76DB">
        <w:t>all the cases that followed</w:t>
      </w:r>
      <w:r w:rsidR="00427B25">
        <w:t>. H</w:t>
      </w:r>
      <w:r w:rsidRPr="00BF76DB" w:rsidR="00BF76DB">
        <w:t xml:space="preserve">ow </w:t>
      </w:r>
      <w:r w:rsidR="00427B25">
        <w:t>s</w:t>
      </w:r>
      <w:r w:rsidRPr="00BF76DB" w:rsidR="00BF76DB">
        <w:t xml:space="preserve">ection 3 will operate </w:t>
      </w:r>
      <w:r w:rsidR="00427B25">
        <w:t>is somewhat unpredictable, but</w:t>
      </w:r>
      <w:r w:rsidRPr="00BF76DB" w:rsidR="00BF76DB">
        <w:t xml:space="preserve"> I </w:t>
      </w:r>
      <w:r w:rsidR="006251FF">
        <w:t xml:space="preserve">would </w:t>
      </w:r>
      <w:r w:rsidRPr="00BF76DB" w:rsidR="00BF76DB">
        <w:t>certainly support an amendment that limit</w:t>
      </w:r>
      <w:r w:rsidR="006251FF">
        <w:t>ed</w:t>
      </w:r>
      <w:r w:rsidRPr="00BF76DB" w:rsidR="00BF76DB">
        <w:t xml:space="preserve"> </w:t>
      </w:r>
      <w:r w:rsidR="00427B25">
        <w:t>s</w:t>
      </w:r>
      <w:r w:rsidRPr="00BF76DB" w:rsidR="00BF76DB">
        <w:t>ection 3 to maintaining a presumption of compatibility</w:t>
      </w:r>
      <w:r w:rsidR="00427B25">
        <w:t>,</w:t>
      </w:r>
      <w:r w:rsidRPr="00BF76DB" w:rsidR="00BF76DB">
        <w:t xml:space="preserve"> but keeping the focus on what </w:t>
      </w:r>
      <w:r w:rsidR="00366A8C">
        <w:t>P</w:t>
      </w:r>
      <w:r w:rsidRPr="00BF76DB" w:rsidR="00BF76DB">
        <w:t xml:space="preserve">arliament is doing when </w:t>
      </w:r>
      <w:r w:rsidR="00366A8C">
        <w:t>it enacts</w:t>
      </w:r>
      <w:r w:rsidRPr="00BF76DB" w:rsidR="00BF76DB">
        <w:t xml:space="preserve"> legislation.</w:t>
      </w:r>
    </w:p>
    <w:p w:rsidR="00BF76DB" w:rsidP="00623A73">
      <w:pPr>
        <w:pStyle w:val="Answer"/>
      </w:pPr>
      <w:r w:rsidRPr="00BF76DB">
        <w:t>As for the two c</w:t>
      </w:r>
      <w:r>
        <w:t>l</w:t>
      </w:r>
      <w:r w:rsidRPr="00BF76DB">
        <w:t>auses in the consultation document, I think they are going in the right direction</w:t>
      </w:r>
      <w:r w:rsidR="003B5A19">
        <w:t>. W</w:t>
      </w:r>
      <w:r w:rsidRPr="00BF76DB">
        <w:t>ith respect, there are still some problems with them</w:t>
      </w:r>
      <w:r w:rsidR="003B5A19">
        <w:t xml:space="preserve">. </w:t>
      </w:r>
      <w:r w:rsidR="00F2458A">
        <w:t>I get what they are after with</w:t>
      </w:r>
      <w:r w:rsidR="003B5A19">
        <w:t xml:space="preserve"> the </w:t>
      </w:r>
      <w:r w:rsidRPr="00BF76DB">
        <w:t xml:space="preserve">reference to consistency </w:t>
      </w:r>
      <w:r w:rsidR="00F2458A">
        <w:t>with</w:t>
      </w:r>
      <w:r w:rsidRPr="00BF76DB">
        <w:t xml:space="preserve"> ordinary meaning and purpos</w:t>
      </w:r>
      <w:r w:rsidR="003B5A19">
        <w:t>e</w:t>
      </w:r>
      <w:r w:rsidRPr="00BF76DB">
        <w:t>, but it is not quite faithful to the fundamentals of interpretation</w:t>
      </w:r>
      <w:r w:rsidR="00027205">
        <w:t>.</w:t>
      </w:r>
      <w:r w:rsidR="00C00DA3">
        <w:t xml:space="preserve"> </w:t>
      </w:r>
      <w:r w:rsidRPr="00BF76DB">
        <w:t xml:space="preserve">I hope that if they go anywhere they are recast somewhat, but I think the ambition to try to stabilise the statute </w:t>
      </w:r>
      <w:r w:rsidRPr="00BF76DB">
        <w:t>book</w:t>
      </w:r>
      <w:r w:rsidR="00027205">
        <w:t xml:space="preserve"> is right.</w:t>
      </w:r>
      <w:r w:rsidRPr="00BF76DB">
        <w:t xml:space="preserve"> </w:t>
      </w:r>
      <w:r w:rsidR="00027205">
        <w:t>It m</w:t>
      </w:r>
      <w:r w:rsidR="00F71A37">
        <w:t>ight</w:t>
      </w:r>
      <w:r w:rsidRPr="00BF76DB">
        <w:t xml:space="preserve"> mean more </w:t>
      </w:r>
      <w:r w:rsidR="00027205">
        <w:t>s</w:t>
      </w:r>
      <w:r w:rsidRPr="00BF76DB">
        <w:t>ection 4 declarations</w:t>
      </w:r>
      <w:r w:rsidR="00F71A37">
        <w:t xml:space="preserve">, but I think </w:t>
      </w:r>
      <w:r w:rsidR="00027205">
        <w:t xml:space="preserve">that is okay. </w:t>
      </w:r>
      <w:r w:rsidRPr="00BF76DB">
        <w:t xml:space="preserve">You maintain the law as it was enacted and you leave with </w:t>
      </w:r>
      <w:r w:rsidR="00027205">
        <w:t>P</w:t>
      </w:r>
      <w:r w:rsidRPr="00BF76DB">
        <w:t>arliament th</w:t>
      </w:r>
      <w:r w:rsidR="00027205">
        <w:t xml:space="preserve">e </w:t>
      </w:r>
      <w:r w:rsidRPr="00BF76DB">
        <w:t xml:space="preserve">responsibility for deciding whether it should be changed and how far. </w:t>
      </w:r>
      <w:r w:rsidR="00B9688D">
        <w:t xml:space="preserve">I am not trying to anticipate what their thinking is in the </w:t>
      </w:r>
      <w:r w:rsidRPr="00BF76DB">
        <w:t>consultation document</w:t>
      </w:r>
      <w:r>
        <w:t xml:space="preserve">, </w:t>
      </w:r>
      <w:r w:rsidR="00B9688D">
        <w:t>but</w:t>
      </w:r>
      <w:r w:rsidRPr="00BF76DB">
        <w:t xml:space="preserve"> </w:t>
      </w:r>
      <w:r w:rsidR="00401F72">
        <w:t>G</w:t>
      </w:r>
      <w:r w:rsidRPr="00BF76DB">
        <w:t xml:space="preserve">overnments are often quite happy with </w:t>
      </w:r>
      <w:r w:rsidR="00B9688D">
        <w:t>s</w:t>
      </w:r>
      <w:r w:rsidRPr="00BF76DB">
        <w:t xml:space="preserve">ection 3 because it makes </w:t>
      </w:r>
      <w:r w:rsidR="00401F72">
        <w:t>a</w:t>
      </w:r>
      <w:r w:rsidRPr="00BF76DB">
        <w:t xml:space="preserve"> problem go away. Section 4 would require some decisions and action</w:t>
      </w:r>
      <w:r w:rsidR="00B9688D">
        <w:t xml:space="preserve">. To my mind, </w:t>
      </w:r>
      <w:r w:rsidRPr="00BF76DB">
        <w:t xml:space="preserve">that is a reason </w:t>
      </w:r>
      <w:r w:rsidR="002953F1">
        <w:t xml:space="preserve">for </w:t>
      </w:r>
      <w:r w:rsidRPr="00BF76DB">
        <w:t xml:space="preserve">not </w:t>
      </w:r>
      <w:r w:rsidR="002953F1">
        <w:t>wanting</w:t>
      </w:r>
      <w:r w:rsidRPr="00BF76DB">
        <w:t xml:space="preserve"> </w:t>
      </w:r>
      <w:r w:rsidR="000C6CB8">
        <w:t>s</w:t>
      </w:r>
      <w:r w:rsidRPr="00BF76DB">
        <w:t>ection 3 to be overused.</w:t>
      </w:r>
    </w:p>
    <w:p w:rsidR="00BF76DB" w:rsidP="00BF76DB">
      <w:pPr>
        <w:pStyle w:val="Answer"/>
      </w:pPr>
      <w:sdt>
        <w:sdtPr>
          <w:alias w:val="Witness"/>
          <w:id w:val="1206057885"/>
          <w:placeholder>
            <w:docPart w:val="DefaultPlaceholder_-1854013440"/>
          </w:placeholder>
          <w:richText/>
        </w:sdtPr>
        <w:sdtContent>
          <w:r w:rsidR="00674A7B">
            <w:rPr>
              <w:b/>
              <w:i/>
            </w:rPr>
            <w:t>Lord Carnwath</w:t>
          </w:r>
          <w:r w:rsidRPr="00BF76DB">
            <w:rPr>
              <w:b/>
              <w:i/>
            </w:rPr>
            <w:t>:</w:t>
          </w:r>
        </w:sdtContent>
      </w:sdt>
      <w:r>
        <w:t xml:space="preserve"> </w:t>
      </w:r>
      <w:r w:rsidR="000C6CB8">
        <w:t>T</w:t>
      </w:r>
      <w:r w:rsidRPr="00BF76DB">
        <w:t xml:space="preserve">hat is right. I have been told by some of my colleagues that in some of these cases the </w:t>
      </w:r>
      <w:r w:rsidR="000C6CB8">
        <w:t>G</w:t>
      </w:r>
      <w:r w:rsidRPr="00BF76DB">
        <w:t xml:space="preserve">overnment were pressing for the use of section 3 in order to avoid having to go to </w:t>
      </w:r>
      <w:r w:rsidR="000C6CB8">
        <w:t>s</w:t>
      </w:r>
      <w:r w:rsidRPr="00BF76DB">
        <w:t>ection</w:t>
      </w:r>
      <w:r w:rsidR="000C6CB8">
        <w:t> </w:t>
      </w:r>
      <w:r w:rsidRPr="00BF76DB">
        <w:t>4 and face the problem of bringing in new legislation</w:t>
      </w:r>
      <w:r>
        <w:t xml:space="preserve">. </w:t>
      </w:r>
      <w:r w:rsidR="000C6CB8">
        <w:t xml:space="preserve">It </w:t>
      </w:r>
      <w:r w:rsidRPr="00BF76DB">
        <w:t>seems to me to work as long as it is used sensibly</w:t>
      </w:r>
      <w:r w:rsidR="000C6CB8">
        <w:t>,</w:t>
      </w:r>
      <w:r w:rsidRPr="00BF76DB">
        <w:t xml:space="preserve"> and I hope it is.</w:t>
      </w:r>
    </w:p>
    <w:p w:rsidR="00BF76DB" w:rsidP="00BF76DB">
      <w:pPr>
        <w:pStyle w:val="Question"/>
      </w:pPr>
      <w:sdt>
        <w:sdtPr>
          <w:alias w:val="Member"/>
          <w:tag w:val="&lt;Member mnisId='483' dodsId='25660'&gt;"/>
          <w:id w:val="-1580199604"/>
          <w:placeholder>
            <w:docPart w:val="DefaultPlaceholder_-1854013440"/>
          </w:placeholder>
          <w:richText/>
        </w:sdtPr>
        <w:sdtContent>
          <w:r w:rsidRPr="00BF76DB">
            <w:rPr>
              <w:b/>
            </w:rPr>
            <w:t>Maria Eagle:</w:t>
          </w:r>
        </w:sdtContent>
      </w:sdt>
      <w:r>
        <w:t xml:space="preserve"> </w:t>
      </w:r>
      <w:r w:rsidRPr="00BF76DB">
        <w:t xml:space="preserve">On the </w:t>
      </w:r>
      <w:r w:rsidR="000C6CB8">
        <w:t>G</w:t>
      </w:r>
      <w:r w:rsidRPr="00BF76DB">
        <w:t xml:space="preserve">overnment position on </w:t>
      </w:r>
      <w:r w:rsidR="000C6CB8">
        <w:t>s</w:t>
      </w:r>
      <w:r w:rsidRPr="00BF76DB">
        <w:t>ection 4</w:t>
      </w:r>
      <w:r w:rsidR="00250C22">
        <w:t xml:space="preserve"> and secondary legislation</w:t>
      </w:r>
      <w:r w:rsidRPr="00BF76DB">
        <w:t>, their consultation suggests</w:t>
      </w:r>
      <w:r w:rsidR="003C4E09">
        <w:t xml:space="preserve"> that</w:t>
      </w:r>
      <w:r w:rsidRPr="00BF76DB">
        <w:t xml:space="preserve"> they are considering removing the </w:t>
      </w:r>
      <w:r w:rsidR="000C6CB8">
        <w:t xml:space="preserve">power of the </w:t>
      </w:r>
      <w:r w:rsidRPr="00BF76DB">
        <w:t>court</w:t>
      </w:r>
      <w:r w:rsidR="000C6CB8">
        <w:t>s</w:t>
      </w:r>
      <w:r w:rsidRPr="00BF76DB">
        <w:t xml:space="preserve"> to invalidate secondary legislation that is incompatible with convention rights</w:t>
      </w:r>
      <w:r>
        <w:t xml:space="preserve">. </w:t>
      </w:r>
      <w:r w:rsidR="00966945">
        <w:t>W</w:t>
      </w:r>
      <w:r w:rsidRPr="00BF76DB">
        <w:t>hat would be the advantages and disadvantages of that?</w:t>
      </w:r>
    </w:p>
    <w:p w:rsidR="000B126C" w:rsidP="00BF76DB">
      <w:pPr>
        <w:pStyle w:val="Answer"/>
      </w:pPr>
      <w:sdt>
        <w:sdtPr>
          <w:alias w:val="Witness"/>
          <w:id w:val="-2030710925"/>
          <w:placeholder>
            <w:docPart w:val="DefaultPlaceholder_-1854013440"/>
          </w:placeholder>
          <w:richText/>
        </w:sdtPr>
        <w:sdtContent>
          <w:r w:rsidR="00674A7B">
            <w:rPr>
              <w:b/>
              <w:i/>
            </w:rPr>
            <w:t>Lord Carnwath</w:t>
          </w:r>
          <w:r w:rsidRPr="00BF76DB" w:rsidR="00BF76DB">
            <w:rPr>
              <w:b/>
              <w:i/>
            </w:rPr>
            <w:t>:</w:t>
          </w:r>
        </w:sdtContent>
      </w:sdt>
      <w:r w:rsidR="00BF76DB">
        <w:t xml:space="preserve"> </w:t>
      </w:r>
      <w:r w:rsidRPr="00BF76DB" w:rsidR="00BF76DB">
        <w:t>The disadvantage is that a person does not get a remedy and it has to go back to</w:t>
      </w:r>
      <w:r w:rsidR="00966945">
        <w:t xml:space="preserve"> P</w:t>
      </w:r>
      <w:r w:rsidRPr="00BF76DB" w:rsidR="00BF76DB">
        <w:t xml:space="preserve">arliament or whoever to remake it so </w:t>
      </w:r>
      <w:r w:rsidR="00334AEB">
        <w:t xml:space="preserve">that </w:t>
      </w:r>
      <w:r w:rsidRPr="00BF76DB" w:rsidR="00BF76DB">
        <w:t xml:space="preserve">it conforms. </w:t>
      </w:r>
      <w:r w:rsidR="00966945">
        <w:t>T</w:t>
      </w:r>
      <w:r w:rsidRPr="00BF76DB" w:rsidR="00BF76DB">
        <w:t xml:space="preserve">here is a problem </w:t>
      </w:r>
      <w:r w:rsidR="00B2324B">
        <w:t xml:space="preserve">of </w:t>
      </w:r>
      <w:r w:rsidRPr="005D63C8" w:rsidR="00B2324B">
        <w:t>retrospective invalidation</w:t>
      </w:r>
      <w:r w:rsidR="00334AEB">
        <w:t>,</w:t>
      </w:r>
      <w:r w:rsidRPr="00BF76DB" w:rsidR="00B2324B">
        <w:t xml:space="preserve"> </w:t>
      </w:r>
      <w:r w:rsidRPr="00BF76DB" w:rsidR="00BF76DB">
        <w:t>which was recognised</w:t>
      </w:r>
      <w:r w:rsidRPr="005D63C8" w:rsidR="005D63C8">
        <w:t xml:space="preserve"> by the judicial review panel under Lord</w:t>
      </w:r>
      <w:r w:rsidR="005D63C8">
        <w:t xml:space="preserve"> Faulks</w:t>
      </w:r>
      <w:r w:rsidR="00B2324B">
        <w:t>.</w:t>
      </w:r>
      <w:r w:rsidR="005D63C8">
        <w:t xml:space="preserve"> </w:t>
      </w:r>
      <w:r w:rsidRPr="005D63C8" w:rsidR="005D63C8">
        <w:t xml:space="preserve">I have </w:t>
      </w:r>
      <w:r w:rsidR="00B2324B">
        <w:t>said</w:t>
      </w:r>
      <w:r w:rsidRPr="005D63C8" w:rsidR="005D63C8">
        <w:t xml:space="preserve"> publicly that I </w:t>
      </w:r>
      <w:r w:rsidR="00B2324B">
        <w:t xml:space="preserve">am </w:t>
      </w:r>
      <w:r w:rsidRPr="005D63C8" w:rsidR="005D63C8">
        <w:t xml:space="preserve">quite in favour </w:t>
      </w:r>
      <w:r w:rsidR="00B2324B">
        <w:t>of</w:t>
      </w:r>
      <w:r w:rsidRPr="005D63C8" w:rsidR="005D63C8">
        <w:t xml:space="preserve"> giving the court greater flexibility to make p</w:t>
      </w:r>
      <w:r w:rsidR="005D63C8">
        <w:t>ros</w:t>
      </w:r>
      <w:r w:rsidRPr="005D63C8" w:rsidR="005D63C8">
        <w:t>pective orders in order to avoid the sort of upheaval and disruption of invalidating things retrospectively</w:t>
      </w:r>
      <w:r w:rsidR="000C2979">
        <w:t>. T</w:t>
      </w:r>
      <w:r w:rsidRPr="005D63C8" w:rsidR="005D63C8">
        <w:t>o the extent that this is suggesting no more than that I have no problem with it, but if it goes further</w:t>
      </w:r>
      <w:r>
        <w:t xml:space="preserve">, </w:t>
      </w:r>
      <w:r w:rsidRPr="005D63C8" w:rsidR="005D63C8">
        <w:t>I think it could cause difficulties.</w:t>
      </w:r>
    </w:p>
    <w:p w:rsidR="005D63C8" w:rsidP="00B60FCA">
      <w:pPr>
        <w:pStyle w:val="Remark"/>
      </w:pPr>
      <w:sdt>
        <w:sdtPr>
          <w:alias w:val="Member"/>
          <w:tag w:val="&lt;Member mnisId='483' dodsId='25660'&gt;"/>
          <w:id w:val="2095199745"/>
          <w:placeholder>
            <w:docPart w:val="DefaultPlaceholder_-1854013440"/>
          </w:placeholder>
          <w:richText/>
        </w:sdtPr>
        <w:sdtContent>
          <w:r w:rsidRPr="000B126C" w:rsidR="000B126C">
            <w:rPr>
              <w:b/>
            </w:rPr>
            <w:t>Maria Eagle:</w:t>
          </w:r>
        </w:sdtContent>
      </w:sdt>
      <w:r w:rsidR="000B126C">
        <w:t xml:space="preserve"> Professor Ekins?</w:t>
      </w:r>
    </w:p>
    <w:p w:rsidR="0073457E" w:rsidP="00EC7196">
      <w:pPr>
        <w:pStyle w:val="Answer"/>
      </w:pPr>
      <w:sdt>
        <w:sdtPr>
          <w:alias w:val="Witness"/>
          <w:id w:val="-1798832975"/>
          <w:placeholder>
            <w:docPart w:val="DefaultPlaceholder_-1854013440"/>
          </w:placeholder>
          <w:richText/>
        </w:sdtPr>
        <w:sdtContent>
          <w:r w:rsidRPr="005D63C8" w:rsidR="005D63C8">
            <w:rPr>
              <w:b/>
              <w:i/>
            </w:rPr>
            <w:t>Professor Ekins:</w:t>
          </w:r>
        </w:sdtContent>
      </w:sdt>
      <w:r w:rsidR="005D63C8">
        <w:t xml:space="preserve"> </w:t>
      </w:r>
      <w:r w:rsidRPr="005D63C8" w:rsidR="005D63C8">
        <w:t xml:space="preserve">There is a problem with </w:t>
      </w:r>
      <w:r w:rsidR="00BB7292">
        <w:t xml:space="preserve">a skein of </w:t>
      </w:r>
      <w:r w:rsidRPr="005D63C8" w:rsidR="005D63C8">
        <w:t xml:space="preserve">secondary legislation </w:t>
      </w:r>
      <w:r w:rsidR="000C2979">
        <w:t>bei</w:t>
      </w:r>
      <w:r w:rsidRPr="005D63C8" w:rsidR="005D63C8">
        <w:t>ng undone on the basis of conclusions about, say, i</w:t>
      </w:r>
      <w:r w:rsidR="00BB7292">
        <w:t>t</w:t>
      </w:r>
      <w:r w:rsidRPr="005D63C8" w:rsidR="005D63C8">
        <w:t>s proportionality and whether it strikes a fair balance between interests and those sorts of question</w:t>
      </w:r>
      <w:r w:rsidR="000C2979">
        <w:t>s. T</w:t>
      </w:r>
      <w:r w:rsidRPr="005D63C8" w:rsidR="005D63C8">
        <w:t>hose are political questions and the Human Rights Act gives the court</w:t>
      </w:r>
      <w:r w:rsidRPr="00890EF8" w:rsidR="00890EF8">
        <w:t xml:space="preserve"> a role in answering them, but the risk is instability in the law</w:t>
      </w:r>
      <w:r w:rsidR="00890EF8">
        <w:t>.</w:t>
      </w:r>
      <w:r w:rsidRPr="00890EF8" w:rsidR="00890EF8">
        <w:t xml:space="preserve"> </w:t>
      </w:r>
      <w:r w:rsidR="00DA46F3">
        <w:t>C</w:t>
      </w:r>
      <w:r w:rsidRPr="00890EF8" w:rsidR="00890EF8">
        <w:t xml:space="preserve">larifying </w:t>
      </w:r>
      <w:r w:rsidR="00110658">
        <w:t xml:space="preserve">that </w:t>
      </w:r>
      <w:r w:rsidRPr="00890EF8" w:rsidR="00890EF8">
        <w:t>compatibility or not with the rights set out in the Human Rights Act</w:t>
      </w:r>
      <w:r w:rsidR="00DA46F3">
        <w:t>,</w:t>
      </w:r>
      <w:r w:rsidRPr="00890EF8" w:rsidR="00890EF8">
        <w:t xml:space="preserve"> or the </w:t>
      </w:r>
      <w:r w:rsidR="00BF7FBA">
        <w:t>B</w:t>
      </w:r>
      <w:r w:rsidRPr="00890EF8" w:rsidR="00890EF8">
        <w:t xml:space="preserve">ill of </w:t>
      </w:r>
      <w:r w:rsidR="009F492B">
        <w:t>Ri</w:t>
      </w:r>
      <w:r w:rsidRPr="00890EF8" w:rsidR="00890EF8">
        <w:t>ghts</w:t>
      </w:r>
      <w:r w:rsidR="00DA46F3">
        <w:t>,</w:t>
      </w:r>
      <w:r w:rsidRPr="00890EF8" w:rsidR="00890EF8">
        <w:t xml:space="preserve"> does not itself invalidate</w:t>
      </w:r>
      <w:r w:rsidR="009F492B">
        <w:t xml:space="preserve"> the</w:t>
      </w:r>
      <w:r w:rsidR="00890EF8">
        <w:t xml:space="preserve"> </w:t>
      </w:r>
      <w:r w:rsidRPr="00890EF8" w:rsidR="00890EF8">
        <w:t>secondary legislation would be a useful innovation</w:t>
      </w:r>
      <w:r w:rsidR="00EC7196">
        <w:t>.</w:t>
      </w:r>
    </w:p>
    <w:p w:rsidR="00890EF8" w:rsidP="00EC7196">
      <w:pPr>
        <w:pStyle w:val="Answer"/>
      </w:pPr>
      <w:r>
        <w:t>T</w:t>
      </w:r>
      <w:r w:rsidRPr="00890EF8">
        <w:t>here is a difference. I do not think that the proposal is at all to immunise secondary legislation from invalidation. Clearly, some secondary legislation that is outside the scope of the enacting statute will be invalid and</w:t>
      </w:r>
      <w:r>
        <w:t>,</w:t>
      </w:r>
      <w:r w:rsidRPr="00890EF8">
        <w:t xml:space="preserve"> subject to remedial flexibility</w:t>
      </w:r>
      <w:r>
        <w:t>,</w:t>
      </w:r>
      <w:r w:rsidRPr="00890EF8">
        <w:t xml:space="preserve"> is in trouble, and rightly so, but th</w:t>
      </w:r>
      <w:r>
        <w:t>e</w:t>
      </w:r>
      <w:r w:rsidRPr="00890EF8">
        <w:t xml:space="preserve"> problem with the way the </w:t>
      </w:r>
      <w:r>
        <w:t>A</w:t>
      </w:r>
      <w:r w:rsidRPr="00890EF8">
        <w:t xml:space="preserve">ct works now </w:t>
      </w:r>
      <w:r w:rsidR="001D1513">
        <w:t xml:space="preserve">is </w:t>
      </w:r>
      <w:r w:rsidRPr="00890EF8">
        <w:t>that it makes the validity of secondary legislation t</w:t>
      </w:r>
      <w:r w:rsidR="001D1513">
        <w:t>o</w:t>
      </w:r>
      <w:r w:rsidRPr="00890EF8">
        <w:t>o directly subject to argument about proportionality and otherwise.</w:t>
      </w:r>
    </w:p>
    <w:p w:rsidR="00A90FCB" w:rsidP="005D63C8">
      <w:pPr>
        <w:pStyle w:val="Answer"/>
      </w:pPr>
      <w:r w:rsidRPr="00890EF8">
        <w:t>In</w:t>
      </w:r>
      <w:r w:rsidR="0073457E">
        <w:t xml:space="preserve"> </w:t>
      </w:r>
      <w:r w:rsidRPr="00890EF8">
        <w:t>so</w:t>
      </w:r>
      <w:r w:rsidR="00EA47C8">
        <w:t xml:space="preserve"> </w:t>
      </w:r>
      <w:r w:rsidRPr="00890EF8">
        <w:t xml:space="preserve">far as you use </w:t>
      </w:r>
      <w:r w:rsidR="001D1513">
        <w:t>s</w:t>
      </w:r>
      <w:r w:rsidRPr="00890EF8">
        <w:t xml:space="preserve">ection 3 or equivalent to read the scope of the empowering </w:t>
      </w:r>
      <w:r w:rsidR="001D1513">
        <w:t>A</w:t>
      </w:r>
      <w:r w:rsidRPr="00890EF8">
        <w:t>ct, if you read it so that the legislation is not within scope</w:t>
      </w:r>
      <w:r w:rsidR="00EA47C8">
        <w:t>,</w:t>
      </w:r>
      <w:r w:rsidRPr="00890EF8">
        <w:t xml:space="preserve"> that is a different matter.</w:t>
      </w:r>
      <w:r w:rsidR="001D1513">
        <w:t xml:space="preserve"> C</w:t>
      </w:r>
      <w:r w:rsidR="002953F1">
        <w:t>l</w:t>
      </w:r>
      <w:r w:rsidRPr="00890EF8">
        <w:t xml:space="preserve">arifying that point and having </w:t>
      </w:r>
      <w:r w:rsidR="001D1513">
        <w:t>s</w:t>
      </w:r>
      <w:r w:rsidRPr="00890EF8">
        <w:t>ection 4 declarations of incompatibility rather than invalidation would be advantageous for legal certainty</w:t>
      </w:r>
      <w:r w:rsidR="001D1513">
        <w:t xml:space="preserve"> and </w:t>
      </w:r>
      <w:r w:rsidRPr="00890EF8">
        <w:t>stability.</w:t>
      </w:r>
    </w:p>
    <w:p w:rsidR="00890EF8" w:rsidP="00A90FCB">
      <w:pPr>
        <w:pStyle w:val="Question"/>
        <w:numPr>
          <w:ilvl w:val="0"/>
          <w:numId w:val="0"/>
        </w:numPr>
        <w:ind w:left="794"/>
      </w:pPr>
      <w:sdt>
        <w:sdtPr>
          <w:alias w:val="Member"/>
          <w:tag w:val="&lt;Member mnisId='483' dodsId='25660'&gt;"/>
          <w:id w:val="-930049713"/>
          <w:placeholder>
            <w:docPart w:val="DefaultPlaceholder_-1854013440"/>
          </w:placeholder>
          <w:richText/>
        </w:sdtPr>
        <w:sdtContent>
          <w:r w:rsidRPr="00A90FCB" w:rsidR="00A90FCB">
            <w:rPr>
              <w:b/>
            </w:rPr>
            <w:t>Maria Eagle:</w:t>
          </w:r>
        </w:sdtContent>
      </w:sdt>
      <w:r w:rsidR="00A90FCB">
        <w:t xml:space="preserve"> Thank you.</w:t>
      </w:r>
    </w:p>
    <w:p w:rsidR="00890EF8" w:rsidP="00890EF8">
      <w:pPr>
        <w:pStyle w:val="Question"/>
      </w:pPr>
      <w:sdt>
        <w:sdtPr>
          <w:alias w:val="Member"/>
          <w:tag w:val="&lt;Member mnisId='4860' dodsId=''&gt;"/>
          <w:id w:val="730665577"/>
          <w:placeholder>
            <w:docPart w:val="DefaultPlaceholder_-1854013440"/>
          </w:placeholder>
          <w:richText/>
        </w:sdtPr>
        <w:sdtContent>
          <w:r w:rsidRPr="00890EF8">
            <w:rPr>
              <w:b/>
            </w:rPr>
            <w:t>Dr Mullan:</w:t>
          </w:r>
        </w:sdtContent>
      </w:sdt>
      <w:r>
        <w:t xml:space="preserve"> </w:t>
      </w:r>
      <w:r w:rsidR="00A90FCB">
        <w:t>F</w:t>
      </w:r>
      <w:r w:rsidRPr="00890EF8">
        <w:t xml:space="preserve">rom a constitutional point of view, could it be argued that </w:t>
      </w:r>
      <w:r w:rsidR="005B2882">
        <w:t>you</w:t>
      </w:r>
      <w:r w:rsidRPr="00890EF8">
        <w:t xml:space="preserve"> should only </w:t>
      </w:r>
      <w:r w:rsidR="006D1CA4">
        <w:t xml:space="preserve">ever </w:t>
      </w:r>
      <w:r w:rsidRPr="00890EF8">
        <w:t>b</w:t>
      </w:r>
      <w:r w:rsidR="00E067D6">
        <w:t xml:space="preserve">e able to </w:t>
      </w:r>
      <w:r w:rsidRPr="00890EF8">
        <w:t xml:space="preserve">make </w:t>
      </w:r>
      <w:r w:rsidR="00E067D6">
        <w:t>s</w:t>
      </w:r>
      <w:r w:rsidRPr="00890EF8">
        <w:t>ection 4 declarations constitutionally to have the courts invalidating legislation</w:t>
      </w:r>
      <w:r>
        <w:t xml:space="preserve">? </w:t>
      </w:r>
      <w:r w:rsidR="00E067D6">
        <w:t>I</w:t>
      </w:r>
      <w:r w:rsidRPr="00890EF8">
        <w:t>s</w:t>
      </w:r>
      <w:r w:rsidR="006D1CA4">
        <w:t>n’t</w:t>
      </w:r>
      <w:r w:rsidRPr="00890EF8">
        <w:t xml:space="preserve"> that the territory of </w:t>
      </w:r>
      <w:r w:rsidR="00E067D6">
        <w:t>P</w:t>
      </w:r>
      <w:r w:rsidRPr="00890EF8">
        <w:t>arliament?</w:t>
      </w:r>
    </w:p>
    <w:p w:rsidR="00890EF8" w:rsidP="00890EF8">
      <w:pPr>
        <w:pStyle w:val="Answer"/>
      </w:pPr>
      <w:sdt>
        <w:sdtPr>
          <w:alias w:val="Witness"/>
          <w:id w:val="5575830"/>
          <w:placeholder>
            <w:docPart w:val="DefaultPlaceholder_-1854013440"/>
          </w:placeholder>
          <w:richText/>
        </w:sdtPr>
        <w:sdtContent>
          <w:r w:rsidR="00674A7B">
            <w:rPr>
              <w:b/>
              <w:i/>
            </w:rPr>
            <w:t>Lord Carnwath</w:t>
          </w:r>
          <w:r w:rsidRPr="00890EF8">
            <w:rPr>
              <w:b/>
              <w:i/>
            </w:rPr>
            <w:t>:</w:t>
          </w:r>
        </w:sdtContent>
      </w:sdt>
      <w:r>
        <w:t xml:space="preserve"> </w:t>
      </w:r>
      <w:r w:rsidRPr="00890EF8">
        <w:t>We</w:t>
      </w:r>
      <w:r w:rsidR="00E067D6">
        <w:t xml:space="preserve"> a</w:t>
      </w:r>
      <w:r w:rsidRPr="00890EF8">
        <w:t>re talking about invalidating secondary legislation</w:t>
      </w:r>
      <w:r w:rsidR="00E067D6">
        <w:t>,</w:t>
      </w:r>
      <w:r w:rsidRPr="00890EF8">
        <w:t xml:space="preserve"> which we have been doing for a long time and is perfectly acceptable. It is not very frequent. As for primary legislation, obviously </w:t>
      </w:r>
      <w:r w:rsidR="00495BD5">
        <w:t>it is up to Parliament</w:t>
      </w:r>
      <w:r w:rsidRPr="00890EF8">
        <w:t xml:space="preserve"> to say what it wants </w:t>
      </w:r>
      <w:r w:rsidR="00495BD5">
        <w:t xml:space="preserve">us </w:t>
      </w:r>
      <w:r w:rsidRPr="00890EF8">
        <w:t>to do. Section</w:t>
      </w:r>
      <w:r w:rsidR="00495BD5">
        <w:t> 3</w:t>
      </w:r>
      <w:r w:rsidRPr="00890EF8">
        <w:t xml:space="preserve"> was enacted by </w:t>
      </w:r>
      <w:r w:rsidR="00495BD5">
        <w:t>P</w:t>
      </w:r>
      <w:r w:rsidRPr="00890EF8">
        <w:t>arliament and we do our best to give effect</w:t>
      </w:r>
      <w:r w:rsidR="00495BD5">
        <w:t xml:space="preserve"> to it, but if </w:t>
      </w:r>
      <w:r w:rsidRPr="00890EF8">
        <w:t xml:space="preserve">section </w:t>
      </w:r>
      <w:r w:rsidR="00495BD5">
        <w:t>3</w:t>
      </w:r>
      <w:r w:rsidRPr="00890EF8">
        <w:t xml:space="preserve"> was amended to say that we had to go down the declaration </w:t>
      </w:r>
      <w:r w:rsidR="00495BD5">
        <w:t>of</w:t>
      </w:r>
      <w:r w:rsidRPr="00890EF8">
        <w:t xml:space="preserve"> </w:t>
      </w:r>
      <w:r w:rsidR="00495BD5">
        <w:t>in</w:t>
      </w:r>
      <w:r w:rsidRPr="00890EF8">
        <w:t>compatibility r</w:t>
      </w:r>
      <w:r w:rsidR="00495BD5">
        <w:t>oute,</w:t>
      </w:r>
      <w:r w:rsidRPr="00890EF8">
        <w:t xml:space="preserve"> fine.</w:t>
      </w:r>
    </w:p>
    <w:p w:rsidR="00CC092E" w:rsidP="00890EF8">
      <w:pPr>
        <w:pStyle w:val="Question"/>
      </w:pPr>
      <w:sdt>
        <w:sdtPr>
          <w:alias w:val="Member"/>
          <w:tag w:val="&lt;Member mnisId='4860' dodsId=''&gt;"/>
          <w:id w:val="-2134628082"/>
          <w:placeholder>
            <w:docPart w:val="DefaultPlaceholder_-1854013440"/>
          </w:placeholder>
          <w:richText/>
        </w:sdtPr>
        <w:sdtContent>
          <w:r w:rsidRPr="00890EF8" w:rsidR="00890EF8">
            <w:rPr>
              <w:b/>
            </w:rPr>
            <w:t>Dr Mullan:</w:t>
          </w:r>
        </w:sdtContent>
      </w:sdt>
      <w:r w:rsidR="00890EF8">
        <w:t xml:space="preserve"> </w:t>
      </w:r>
      <w:r w:rsidRPr="00890EF8" w:rsidR="00890EF8">
        <w:t xml:space="preserve">I appreciate that we may have been invalidating </w:t>
      </w:r>
      <w:r w:rsidRPr="00CC092E">
        <w:t xml:space="preserve">secondary legislation for </w:t>
      </w:r>
      <w:r w:rsidR="00351C34">
        <w:t>a long</w:t>
      </w:r>
      <w:r w:rsidRPr="00CC092E">
        <w:t xml:space="preserve"> tim</w:t>
      </w:r>
      <w:r w:rsidR="00351C34">
        <w:t xml:space="preserve">e, </w:t>
      </w:r>
      <w:r w:rsidRPr="00CC092E">
        <w:t xml:space="preserve">but you could make an argument that perhaps that was never right and should </w:t>
      </w:r>
      <w:r w:rsidR="00351C34">
        <w:t>be a matter for—</w:t>
      </w:r>
    </w:p>
    <w:p w:rsidR="002E67AD" w:rsidP="00CC092E">
      <w:pPr>
        <w:pStyle w:val="Answer"/>
      </w:pPr>
      <w:sdt>
        <w:sdtPr>
          <w:alias w:val="Witness"/>
          <w:id w:val="314852759"/>
          <w:placeholder>
            <w:docPart w:val="DefaultPlaceholder_-1854013440"/>
          </w:placeholder>
          <w:richText/>
        </w:sdtPr>
        <w:sdtContent>
          <w:r w:rsidR="00674A7B">
            <w:rPr>
              <w:b/>
              <w:i/>
            </w:rPr>
            <w:t>Lord Carnwath</w:t>
          </w:r>
          <w:r w:rsidRPr="00CC092E" w:rsidR="00CC092E">
            <w:rPr>
              <w:b/>
              <w:i/>
            </w:rPr>
            <w:t>:</w:t>
          </w:r>
        </w:sdtContent>
      </w:sdt>
      <w:r w:rsidR="00CC092E">
        <w:t xml:space="preserve"> </w:t>
      </w:r>
      <w:r w:rsidR="00351C34">
        <w:t>Certainly, o</w:t>
      </w:r>
      <w:r w:rsidRPr="00CC092E" w:rsidR="00CC092E">
        <w:t>ne could take a very strict constitutional standpoint and say that is simply not what should be happening, but I am looking at it</w:t>
      </w:r>
      <w:r w:rsidR="00351C34">
        <w:t xml:space="preserve"> </w:t>
      </w:r>
      <w:r w:rsidRPr="00CC092E" w:rsidR="00CC092E">
        <w:t>from a</w:t>
      </w:r>
      <w:r w:rsidR="00351C34">
        <w:t xml:space="preserve"> more</w:t>
      </w:r>
      <w:r w:rsidRPr="00CC092E" w:rsidR="00CC092E">
        <w:t xml:space="preserve"> pragmatic point of view</w:t>
      </w:r>
      <w:r w:rsidR="00351C34">
        <w:t xml:space="preserve"> and</w:t>
      </w:r>
      <w:r w:rsidRPr="00CC092E" w:rsidR="00CC092E">
        <w:t xml:space="preserve"> I think it makes sense</w:t>
      </w:r>
      <w:r w:rsidR="00CC092E">
        <w:t>.</w:t>
      </w:r>
    </w:p>
    <w:p w:rsidR="00CC092E" w:rsidP="001E1DF3">
      <w:pPr>
        <w:pStyle w:val="Question"/>
      </w:pPr>
      <w:sdt>
        <w:sdtPr>
          <w:alias w:val="Member"/>
          <w:tag w:val="&lt;Member mnisId='4860' dodsId=''&gt;"/>
          <w:id w:val="-1237165971"/>
          <w:placeholder>
            <w:docPart w:val="DefaultPlaceholder_-1854013440"/>
          </w:placeholder>
          <w:richText/>
        </w:sdtPr>
        <w:sdtContent>
          <w:r w:rsidRPr="001E1DF3" w:rsidR="002E67AD">
            <w:rPr>
              <w:b/>
            </w:rPr>
            <w:t>Dr Mullan:</w:t>
          </w:r>
        </w:sdtContent>
      </w:sdt>
      <w:r w:rsidR="002E67AD">
        <w:t xml:space="preserve"> Did you want to add something, Professor Ekins?</w:t>
      </w:r>
    </w:p>
    <w:p w:rsidR="00AA1F4F" w:rsidP="00CC092E">
      <w:pPr>
        <w:pStyle w:val="Answer"/>
      </w:pPr>
      <w:sdt>
        <w:sdtPr>
          <w:alias w:val="Witness"/>
          <w:id w:val="1413050102"/>
          <w:placeholder>
            <w:docPart w:val="DefaultPlaceholder_-1854013440"/>
          </w:placeholder>
          <w:richText/>
        </w:sdtPr>
        <w:sdtContent>
          <w:r w:rsidRPr="00CC092E" w:rsidR="00CC092E">
            <w:rPr>
              <w:b/>
              <w:i/>
            </w:rPr>
            <w:t>Professor Ekins:</w:t>
          </w:r>
        </w:sdtContent>
      </w:sdt>
      <w:r w:rsidR="00361D1D">
        <w:t xml:space="preserve"> </w:t>
      </w:r>
      <w:r w:rsidR="00634126">
        <w:t>Clearly, t</w:t>
      </w:r>
      <w:r w:rsidRPr="00361D1D" w:rsidR="00361D1D">
        <w:t>here are some legitimate grounds where secondary legislation could be invalid and would have to be quashe</w:t>
      </w:r>
      <w:r w:rsidR="00634126">
        <w:t>d</w:t>
      </w:r>
      <w:r w:rsidR="00361D1D">
        <w:t xml:space="preserve"> </w:t>
      </w:r>
      <w:r w:rsidRPr="00361D1D" w:rsidR="00361D1D">
        <w:t xml:space="preserve">if </w:t>
      </w:r>
      <w:r w:rsidR="005C5545">
        <w:t xml:space="preserve">you </w:t>
      </w:r>
      <w:r w:rsidRPr="00361D1D" w:rsidR="00361D1D">
        <w:t xml:space="preserve">simply did not have the power to make </w:t>
      </w:r>
      <w:r w:rsidR="005C5545">
        <w:t xml:space="preserve">the </w:t>
      </w:r>
      <w:r w:rsidRPr="00361D1D" w:rsidR="00361D1D">
        <w:t>legislation</w:t>
      </w:r>
      <w:r w:rsidR="005C5545">
        <w:t xml:space="preserve"> that you </w:t>
      </w:r>
      <w:r w:rsidRPr="00361D1D" w:rsidR="00361D1D">
        <w:t>purport</w:t>
      </w:r>
      <w:r w:rsidR="00B15425">
        <w:t>ed</w:t>
      </w:r>
      <w:r w:rsidRPr="00361D1D" w:rsidR="00361D1D">
        <w:t xml:space="preserve"> to </w:t>
      </w:r>
      <w:r w:rsidR="005C5545">
        <w:t>make</w:t>
      </w:r>
      <w:r w:rsidR="00B15425">
        <w:t>—</w:t>
      </w:r>
      <w:r w:rsidR="005C5545">
        <w:t>the Minister or whoever else it might be</w:t>
      </w:r>
      <w:r w:rsidR="00EC5680">
        <w:t>. T</w:t>
      </w:r>
      <w:r w:rsidRPr="00361D1D" w:rsidR="00361D1D">
        <w:t>hat is perfectly proper.</w:t>
      </w:r>
      <w:r w:rsidR="00EC5680">
        <w:t xml:space="preserve"> Y</w:t>
      </w:r>
      <w:r w:rsidRPr="00361D1D" w:rsidR="00361D1D">
        <w:t xml:space="preserve">ou have to read the statute </w:t>
      </w:r>
      <w:r>
        <w:t>that</w:t>
      </w:r>
      <w:r w:rsidRPr="00361D1D" w:rsidR="00361D1D">
        <w:t xml:space="preserve"> confers the power to make secondary legislatio</w:t>
      </w:r>
      <w:r w:rsidR="00EC5680">
        <w:t>n and,</w:t>
      </w:r>
      <w:r w:rsidR="00361D1D">
        <w:t xml:space="preserve"> </w:t>
      </w:r>
      <w:r w:rsidRPr="00361D1D" w:rsidR="00361D1D">
        <w:t>if you</w:t>
      </w:r>
      <w:r w:rsidR="00EC5680">
        <w:t xml:space="preserve"> are</w:t>
      </w:r>
      <w:r w:rsidRPr="00361D1D" w:rsidR="00361D1D">
        <w:t xml:space="preserve"> outside th</w:t>
      </w:r>
      <w:r w:rsidR="00EC5680">
        <w:t>e</w:t>
      </w:r>
      <w:r w:rsidRPr="00361D1D" w:rsidR="00361D1D">
        <w:t xml:space="preserve"> scope</w:t>
      </w:r>
      <w:r w:rsidR="00EC5680">
        <w:t>,</w:t>
      </w:r>
      <w:r w:rsidRPr="00361D1D" w:rsidR="00361D1D">
        <w:t xml:space="preserve"> your legislation is in trouble</w:t>
      </w:r>
      <w:r>
        <w:t xml:space="preserve"> as legislation</w:t>
      </w:r>
      <w:r w:rsidRPr="00361D1D" w:rsidR="00361D1D">
        <w:t>. That is perfectly proper</w:t>
      </w:r>
      <w:r w:rsidR="00EC5680">
        <w:t>.</w:t>
      </w:r>
    </w:p>
    <w:p w:rsidR="00AF7403" w:rsidP="00CC092E">
      <w:pPr>
        <w:pStyle w:val="Answer"/>
      </w:pPr>
      <w:r>
        <w:t>T</w:t>
      </w:r>
      <w:r w:rsidRPr="00361D1D" w:rsidR="00361D1D">
        <w:t>he problem is that we have ended up</w:t>
      </w:r>
      <w:r>
        <w:t xml:space="preserve"> in a</w:t>
      </w:r>
      <w:r w:rsidRPr="00361D1D" w:rsidR="00361D1D">
        <w:t xml:space="preserve"> situation where</w:t>
      </w:r>
      <w:r>
        <w:t>,</w:t>
      </w:r>
      <w:r w:rsidRPr="00361D1D" w:rsidR="00361D1D">
        <w:t xml:space="preserve"> even within what looks like the scope of the power</w:t>
      </w:r>
      <w:r>
        <w:t>,</w:t>
      </w:r>
      <w:r w:rsidRPr="00361D1D" w:rsidR="00361D1D">
        <w:t xml:space="preserve"> the legislation you make is subject to challenge on human rights grounds without going to validity</w:t>
      </w:r>
      <w:r w:rsidR="008C4381">
        <w:t>,</w:t>
      </w:r>
      <w:r w:rsidRPr="00361D1D" w:rsidR="00361D1D">
        <w:t xml:space="preserve"> rather than just </w:t>
      </w:r>
      <w:r w:rsidR="008C4381">
        <w:t xml:space="preserve">to </w:t>
      </w:r>
      <w:r w:rsidRPr="00361D1D" w:rsidR="00361D1D">
        <w:t xml:space="preserve">a declaration of </w:t>
      </w:r>
      <w:r w:rsidR="00951DD7">
        <w:t>in</w:t>
      </w:r>
      <w:r w:rsidRPr="00361D1D" w:rsidR="00361D1D">
        <w:t>compatibility and then political pressure to change it.</w:t>
      </w:r>
      <w:r w:rsidRPr="00AF7403">
        <w:t xml:space="preserve"> One can make change there.</w:t>
      </w:r>
    </w:p>
    <w:p w:rsidR="00AF7403" w:rsidP="00AF7403">
      <w:pPr>
        <w:pStyle w:val="Question"/>
      </w:pPr>
      <w:sdt>
        <w:sdtPr>
          <w:alias w:val="Member"/>
          <w:tag w:val="&lt;Member mnisId='4860' dodsId=''&gt;"/>
          <w:id w:val="600534799"/>
          <w:placeholder>
            <w:docPart w:val="DefaultPlaceholder_-1854013440"/>
          </w:placeholder>
          <w:richText/>
        </w:sdtPr>
        <w:sdtContent>
          <w:r w:rsidRPr="00AF7403">
            <w:rPr>
              <w:b/>
            </w:rPr>
            <w:t>Dr Mullan:</w:t>
          </w:r>
        </w:sdtContent>
      </w:sdt>
      <w:r>
        <w:t xml:space="preserve"> </w:t>
      </w:r>
      <w:r w:rsidRPr="00AF7403">
        <w:t>What are the practical implications</w:t>
      </w:r>
      <w:r>
        <w:t xml:space="preserve">? </w:t>
      </w:r>
      <w:r w:rsidR="00951DD7">
        <w:t>L</w:t>
      </w:r>
      <w:r w:rsidRPr="00AF7403">
        <w:t>et</w:t>
      </w:r>
      <w:r w:rsidR="008C4381">
        <w:t>’</w:t>
      </w:r>
      <w:r w:rsidRPr="00AF7403">
        <w:t xml:space="preserve">s say the </w:t>
      </w:r>
      <w:r w:rsidR="00951DD7">
        <w:t>G</w:t>
      </w:r>
      <w:r w:rsidRPr="00AF7403">
        <w:t>overnment tolerate and want to accept a greater</w:t>
      </w:r>
      <w:r w:rsidR="00951DD7">
        <w:t xml:space="preserve"> number of s</w:t>
      </w:r>
      <w:r w:rsidRPr="00AF7403">
        <w:t>ection 4 declarations</w:t>
      </w:r>
      <w:r w:rsidR="00D0356A">
        <w:t>. D</w:t>
      </w:r>
      <w:r w:rsidRPr="00AF7403">
        <w:t xml:space="preserve">o other countries do that? </w:t>
      </w:r>
      <w:r w:rsidR="00D0356A">
        <w:t xml:space="preserve">Can </w:t>
      </w:r>
      <w:r w:rsidRPr="00AF7403">
        <w:t>you live with that</w:t>
      </w:r>
      <w:r w:rsidR="00D0356A">
        <w:t xml:space="preserve">, </w:t>
      </w:r>
      <w:r w:rsidRPr="00AF7403">
        <w:t xml:space="preserve">or </w:t>
      </w:r>
      <w:r w:rsidR="00D0356A">
        <w:t xml:space="preserve">are there </w:t>
      </w:r>
      <w:r w:rsidRPr="00AF7403">
        <w:t>consequences if they were to pile up, so to speak?</w:t>
      </w:r>
    </w:p>
    <w:p w:rsidR="00AF7403" w:rsidP="00AF7403">
      <w:pPr>
        <w:pStyle w:val="Answer"/>
      </w:pPr>
      <w:sdt>
        <w:sdtPr>
          <w:alias w:val="Witness"/>
          <w:id w:val="-342638533"/>
          <w:placeholder>
            <w:docPart w:val="DefaultPlaceholder_-1854013440"/>
          </w:placeholder>
          <w:richText/>
        </w:sdtPr>
        <w:sdtContent>
          <w:r w:rsidR="00674A7B">
            <w:rPr>
              <w:b/>
              <w:i/>
            </w:rPr>
            <w:t>Lord Carnwath</w:t>
          </w:r>
          <w:r w:rsidRPr="00AF7403">
            <w:rPr>
              <w:b/>
              <w:i/>
            </w:rPr>
            <w:t>:</w:t>
          </w:r>
        </w:sdtContent>
      </w:sdt>
      <w:r>
        <w:t xml:space="preserve"> </w:t>
      </w:r>
      <w:r w:rsidRPr="00AF7403">
        <w:t xml:space="preserve">It is </w:t>
      </w:r>
      <w:r w:rsidR="000009B3">
        <w:t xml:space="preserve">very much </w:t>
      </w:r>
      <w:r w:rsidRPr="00AF7403">
        <w:t>connected with parliamentary sovereignty</w:t>
      </w:r>
      <w:r w:rsidR="00E66DB8">
        <w:t>,</w:t>
      </w:r>
      <w:r w:rsidRPr="00AF7403">
        <w:t xml:space="preserve"> which is very much a feature of our country</w:t>
      </w:r>
      <w:r w:rsidR="00D0356A">
        <w:t xml:space="preserve">; </w:t>
      </w:r>
      <w:r w:rsidRPr="00AF7403">
        <w:t>it is not common to other countries</w:t>
      </w:r>
      <w:r w:rsidR="00D0356A">
        <w:t>,</w:t>
      </w:r>
      <w:r w:rsidRPr="00AF7403">
        <w:t xml:space="preserve"> so it does not arise in the same form</w:t>
      </w:r>
      <w:r>
        <w:t>.</w:t>
      </w:r>
      <w:r w:rsidRPr="00AF7403">
        <w:t xml:space="preserve"> </w:t>
      </w:r>
      <w:r w:rsidR="00D0356A">
        <w:t>We a</w:t>
      </w:r>
      <w:r w:rsidRPr="00AF7403">
        <w:t xml:space="preserve">re not dealing </w:t>
      </w:r>
      <w:r w:rsidRPr="00AF7403">
        <w:t>with enormous numbers</w:t>
      </w:r>
      <w:r w:rsidR="00D0356A">
        <w:t>.</w:t>
      </w:r>
      <w:r w:rsidRPr="00AF7403">
        <w:t xml:space="preserve"> I do not know how many declarations of incompatibility there have been, but they are relatively few</w:t>
      </w:r>
      <w:r w:rsidR="00B669AB">
        <w:t>.</w:t>
      </w:r>
      <w:r w:rsidRPr="00AF7403">
        <w:t xml:space="preserve"> I would not </w:t>
      </w:r>
      <w:r w:rsidR="00B669AB">
        <w:t xml:space="preserve">have </w:t>
      </w:r>
      <w:r w:rsidRPr="00AF7403">
        <w:t xml:space="preserve">thought we would ever be talking about large numbers </w:t>
      </w:r>
      <w:r w:rsidR="00B669AB">
        <w:t>or numbers that P</w:t>
      </w:r>
      <w:r w:rsidRPr="00AF7403">
        <w:t>arliament could not handle</w:t>
      </w:r>
      <w:r w:rsidR="006530C9">
        <w:t>. I</w:t>
      </w:r>
      <w:r w:rsidRPr="00AF7403">
        <w:t>n a way</w:t>
      </w:r>
      <w:r w:rsidR="006530C9">
        <w:t>,</w:t>
      </w:r>
      <w:r w:rsidRPr="00AF7403">
        <w:t xml:space="preserve"> the problem is the extra time and expense it takes and the fact that the parties do not get their remedy for something </w:t>
      </w:r>
      <w:r w:rsidR="00D405DF">
        <w:t>that</w:t>
      </w:r>
      <w:r w:rsidRPr="00AF7403">
        <w:t xml:space="preserve"> is by definition unlawful.</w:t>
      </w:r>
    </w:p>
    <w:p w:rsidR="00A22EC7" w:rsidP="00AF7403">
      <w:pPr>
        <w:pStyle w:val="Question"/>
      </w:pPr>
      <w:sdt>
        <w:sdtPr>
          <w:alias w:val="Member"/>
          <w:tag w:val="&lt;Member mnisId='4860' dodsId=''&gt;"/>
          <w:id w:val="2034528358"/>
          <w:placeholder>
            <w:docPart w:val="DefaultPlaceholder_-1854013440"/>
          </w:placeholder>
          <w:richText/>
        </w:sdtPr>
        <w:sdtContent>
          <w:r w:rsidRPr="00AF7403" w:rsidR="00AF7403">
            <w:rPr>
              <w:b/>
            </w:rPr>
            <w:t>Dr Mullan:</w:t>
          </w:r>
        </w:sdtContent>
      </w:sdt>
      <w:r w:rsidR="00AF7403">
        <w:t xml:space="preserve"> </w:t>
      </w:r>
      <w:r w:rsidRPr="00AF7403" w:rsidR="00AF7403">
        <w:t>I</w:t>
      </w:r>
      <w:r w:rsidR="00AC5E24">
        <w:t xml:space="preserve"> am</w:t>
      </w:r>
      <w:r w:rsidRPr="00AF7403" w:rsidR="00AF7403">
        <w:t xml:space="preserve"> sorry if I have not been clear. </w:t>
      </w:r>
      <w:r w:rsidR="00884B1B">
        <w:t xml:space="preserve">What </w:t>
      </w:r>
      <w:r w:rsidRPr="00AF7403" w:rsidR="00AF7403">
        <w:t xml:space="preserve">I </w:t>
      </w:r>
      <w:r w:rsidR="00D405DF">
        <w:t xml:space="preserve">meant </w:t>
      </w:r>
      <w:r w:rsidR="00884B1B">
        <w:t xml:space="preserve">was </w:t>
      </w:r>
      <w:r w:rsidR="00D405DF">
        <w:t>more</w:t>
      </w:r>
      <w:r w:rsidR="00AC5E24">
        <w:t xml:space="preserve"> </w:t>
      </w:r>
      <w:r w:rsidRPr="00AF7403" w:rsidR="00AF7403">
        <w:t xml:space="preserve">in the round. </w:t>
      </w:r>
      <w:r w:rsidR="00882EBD">
        <w:t>If w</w:t>
      </w:r>
      <w:r w:rsidRPr="00AF7403" w:rsidR="00AF7403">
        <w:t xml:space="preserve">e accept that there is a drive </w:t>
      </w:r>
      <w:r w:rsidR="00B763E5">
        <w:t>for</w:t>
      </w:r>
      <w:r w:rsidRPr="0040452D" w:rsidR="0040452D">
        <w:t xml:space="preserve"> greater differentiat</w:t>
      </w:r>
      <w:r w:rsidR="00B763E5">
        <w:t>ion of</w:t>
      </w:r>
      <w:r w:rsidRPr="00A22EC7">
        <w:t xml:space="preserve"> the decisions of our courts from Strasbourg and that perhaps there might be increased frequency of those declarations</w:t>
      </w:r>
      <w:r w:rsidR="00882EBD">
        <w:t xml:space="preserve"> and P</w:t>
      </w:r>
      <w:r w:rsidRPr="00A22EC7">
        <w:t>arliament chooses not to react to those</w:t>
      </w:r>
      <w:r w:rsidR="00882EBD">
        <w:t>, w</w:t>
      </w:r>
      <w:r w:rsidRPr="00A22EC7">
        <w:t xml:space="preserve">hat are the actual implications of </w:t>
      </w:r>
      <w:r w:rsidR="00882EBD">
        <w:t>P</w:t>
      </w:r>
      <w:r w:rsidRPr="00A22EC7">
        <w:t>arliament just saying</w:t>
      </w:r>
      <w:r w:rsidR="00882EBD">
        <w:t>,</w:t>
      </w:r>
      <w:r w:rsidRPr="00A22EC7">
        <w:t xml:space="preserve"> </w:t>
      </w:r>
      <w:r w:rsidR="00882EBD">
        <w:t>“Yo</w:t>
      </w:r>
      <w:r w:rsidRPr="00A22EC7">
        <w:t>u have made that declaration and</w:t>
      </w:r>
      <w:r w:rsidR="00882EBD">
        <w:t xml:space="preserve"> we do</w:t>
      </w:r>
      <w:r w:rsidRPr="00A22EC7">
        <w:t xml:space="preserve"> not agree</w:t>
      </w:r>
      <w:r w:rsidR="00FC59BA">
        <w:t>,</w:t>
      </w:r>
      <w:r w:rsidR="005C6BA0">
        <w:t>”</w:t>
      </w:r>
      <w:r w:rsidRPr="00A22EC7">
        <w:t xml:space="preserve"> and carrying on?</w:t>
      </w:r>
    </w:p>
    <w:p w:rsidR="006E017B" w:rsidP="00A22EC7">
      <w:pPr>
        <w:pStyle w:val="Answer"/>
      </w:pPr>
      <w:sdt>
        <w:sdtPr>
          <w:alias w:val="Witness"/>
          <w:id w:val="-270169085"/>
          <w:placeholder>
            <w:docPart w:val="DefaultPlaceholder_-1854013440"/>
          </w:placeholder>
          <w:richText/>
        </w:sdtPr>
        <w:sdtContent>
          <w:r w:rsidR="00674A7B">
            <w:rPr>
              <w:b/>
              <w:i/>
            </w:rPr>
            <w:t>Lord Carnwath</w:t>
          </w:r>
          <w:r w:rsidRPr="00A22EC7" w:rsidR="00A22EC7">
            <w:rPr>
              <w:b/>
              <w:i/>
            </w:rPr>
            <w:t>:</w:t>
          </w:r>
        </w:sdtContent>
      </w:sdt>
      <w:r>
        <w:t xml:space="preserve"> </w:t>
      </w:r>
      <w:r w:rsidR="005C6BA0">
        <w:t>N</w:t>
      </w:r>
      <w:r w:rsidRPr="006E017B">
        <w:t>o doubt there would be a number of cases finding their way to Strasb</w:t>
      </w:r>
      <w:r w:rsidR="005C6BA0">
        <w:t>o</w:t>
      </w:r>
      <w:r w:rsidRPr="006E017B">
        <w:t xml:space="preserve">urg and the </w:t>
      </w:r>
      <w:r w:rsidR="005C6BA0">
        <w:t>G</w:t>
      </w:r>
      <w:r w:rsidRPr="006E017B">
        <w:t xml:space="preserve">overnment would have to deal with it through the </w:t>
      </w:r>
      <w:r w:rsidR="005C6BA0">
        <w:t>C</w:t>
      </w:r>
      <w:r w:rsidRPr="006E017B">
        <w:t xml:space="preserve">ommittee of </w:t>
      </w:r>
      <w:r w:rsidR="005C6BA0">
        <w:t>M</w:t>
      </w:r>
      <w:r w:rsidRPr="006E017B">
        <w:t>inisters</w:t>
      </w:r>
      <w:r>
        <w:t>.</w:t>
      </w:r>
    </w:p>
    <w:p w:rsidR="006E017B" w:rsidP="006E017B">
      <w:pPr>
        <w:pStyle w:val="Question"/>
      </w:pPr>
      <w:sdt>
        <w:sdtPr>
          <w:alias w:val="Member"/>
          <w:tag w:val="&lt;Member mnisId='4860' dodsId=''&gt;"/>
          <w:id w:val="-116993061"/>
          <w:placeholder>
            <w:docPart w:val="DefaultPlaceholder_-1854013440"/>
          </w:placeholder>
          <w:richText/>
        </w:sdtPr>
        <w:sdtContent>
          <w:r w:rsidRPr="006E017B">
            <w:rPr>
              <w:b/>
            </w:rPr>
            <w:t>Dr Mullan:</w:t>
          </w:r>
        </w:sdtContent>
      </w:sdt>
      <w:r>
        <w:t xml:space="preserve"> </w:t>
      </w:r>
      <w:r w:rsidR="005C6BA0">
        <w:t>W</w:t>
      </w:r>
      <w:r w:rsidRPr="006E017B">
        <w:t>hat does that entail</w:t>
      </w:r>
      <w:r>
        <w:t>?</w:t>
      </w:r>
    </w:p>
    <w:p w:rsidR="00F50B7D" w:rsidP="006E017B">
      <w:pPr>
        <w:pStyle w:val="Answer"/>
      </w:pPr>
      <w:sdt>
        <w:sdtPr>
          <w:alias w:val="Witness"/>
          <w:id w:val="954445330"/>
          <w:placeholder>
            <w:docPart w:val="DefaultPlaceholder_-1854013440"/>
          </w:placeholder>
          <w:richText/>
        </w:sdtPr>
        <w:sdtContent>
          <w:r w:rsidR="00674A7B">
            <w:rPr>
              <w:b/>
              <w:i/>
            </w:rPr>
            <w:t>Lord Carnwath</w:t>
          </w:r>
          <w:r w:rsidRPr="006E017B" w:rsidR="006E017B">
            <w:rPr>
              <w:b/>
              <w:i/>
            </w:rPr>
            <w:t>:</w:t>
          </w:r>
        </w:sdtContent>
      </w:sdt>
      <w:r w:rsidR="006E017B">
        <w:t xml:space="preserve"> </w:t>
      </w:r>
      <w:r w:rsidR="005C6BA0">
        <w:t>W</w:t>
      </w:r>
      <w:r w:rsidRPr="006E017B" w:rsidR="006E017B">
        <w:t>e were talking about the</w:t>
      </w:r>
      <w:r w:rsidR="005C6BA0">
        <w:t xml:space="preserve"> </w:t>
      </w:r>
      <w:r w:rsidR="006E017B">
        <w:t xml:space="preserve">Hirst </w:t>
      </w:r>
      <w:r w:rsidRPr="006E017B" w:rsidR="006E017B">
        <w:t>case</w:t>
      </w:r>
      <w:r w:rsidR="005C6BA0">
        <w:t xml:space="preserve"> involving prisoner voting.</w:t>
      </w:r>
      <w:r w:rsidR="00D3316B">
        <w:t xml:space="preserve"> That was one of the cases where </w:t>
      </w:r>
      <w:r w:rsidRPr="006E017B" w:rsidR="006E017B">
        <w:t xml:space="preserve">we did not really ever comply with the judgment of the court, but after a number of years it was resolved by administrative measures agreed with the </w:t>
      </w:r>
      <w:r w:rsidR="00377FE5">
        <w:t>Council of</w:t>
      </w:r>
      <w:r w:rsidRPr="006E017B" w:rsidR="006E017B">
        <w:t xml:space="preserve"> </w:t>
      </w:r>
      <w:r w:rsidR="00D3316B">
        <w:t>M</w:t>
      </w:r>
      <w:r w:rsidRPr="006E017B" w:rsidR="006E017B">
        <w:t>inisters</w:t>
      </w:r>
      <w:r w:rsidR="00D3316B">
        <w:t xml:space="preserve">. It is a kind of </w:t>
      </w:r>
      <w:r w:rsidRPr="006E017B" w:rsidR="006E017B">
        <w:t>political process through the Council of Europe and the Council of Ministers</w:t>
      </w:r>
      <w:r w:rsidR="00E9426E">
        <w:t xml:space="preserve">. It is </w:t>
      </w:r>
      <w:r w:rsidRPr="006E017B" w:rsidR="006E017B">
        <w:t>not the most rapid method.</w:t>
      </w:r>
      <w:r w:rsidR="00E9426E">
        <w:t xml:space="preserve"> The J</w:t>
      </w:r>
      <w:r w:rsidRPr="00A81263" w:rsidR="00A81263">
        <w:t xml:space="preserve">oint </w:t>
      </w:r>
      <w:r w:rsidR="00E9426E">
        <w:t>C</w:t>
      </w:r>
      <w:r w:rsidRPr="00A81263" w:rsidR="00A81263">
        <w:t xml:space="preserve">ommittee on </w:t>
      </w:r>
      <w:r w:rsidR="00E9426E">
        <w:t>H</w:t>
      </w:r>
      <w:r w:rsidRPr="00A81263" w:rsidR="00A81263">
        <w:t xml:space="preserve">uman </w:t>
      </w:r>
      <w:r w:rsidR="00E9426E">
        <w:t>R</w:t>
      </w:r>
      <w:r w:rsidRPr="00A81263" w:rsidR="00A81263">
        <w:t xml:space="preserve">ights has a rather </w:t>
      </w:r>
      <w:r w:rsidR="00E9426E">
        <w:t>good</w:t>
      </w:r>
      <w:r w:rsidRPr="00A81263" w:rsidR="00A81263">
        <w:t xml:space="preserve"> survey of the way we have dealt with </w:t>
      </w:r>
      <w:r w:rsidRPr="00757EC7" w:rsidR="00757EC7">
        <w:t>declarations of incompatibility. I find it very interesting to see what actually happens in practi</w:t>
      </w:r>
      <w:r w:rsidR="00E9426E">
        <w:t>c</w:t>
      </w:r>
      <w:r w:rsidRPr="00757EC7" w:rsidR="00757EC7">
        <w:t>e.</w:t>
      </w:r>
    </w:p>
    <w:p w:rsidR="00757EC7" w:rsidP="00F50B7D">
      <w:pPr>
        <w:pStyle w:val="Question"/>
      </w:pPr>
      <w:sdt>
        <w:sdtPr>
          <w:alias w:val="Member"/>
          <w:tag w:val="&lt;Member mnisId='1601' dodsId='34498'&gt;"/>
          <w:id w:val="-919875177"/>
          <w:placeholder>
            <w:docPart w:val="DefaultPlaceholder_-1854013440"/>
          </w:placeholder>
          <w:richText/>
        </w:sdtPr>
        <w:sdtContent>
          <w:r w:rsidRPr="00F50B7D" w:rsidR="00F50B7D">
            <w:rPr>
              <w:b/>
            </w:rPr>
            <w:t>Chair:</w:t>
          </w:r>
        </w:sdtContent>
      </w:sdt>
      <w:r w:rsidR="00F50B7D">
        <w:t xml:space="preserve"> Professor Ekins, do you want to comment?</w:t>
      </w:r>
    </w:p>
    <w:p w:rsidR="006346E7" w:rsidP="00757EC7">
      <w:pPr>
        <w:pStyle w:val="Answer"/>
      </w:pPr>
      <w:sdt>
        <w:sdtPr>
          <w:alias w:val="Witness"/>
          <w:id w:val="854928394"/>
          <w:placeholder>
            <w:docPart w:val="DefaultPlaceholder_-1854013440"/>
          </w:placeholder>
          <w:richText/>
        </w:sdtPr>
        <w:sdtContent>
          <w:r w:rsidRPr="00757EC7" w:rsidR="00757EC7">
            <w:rPr>
              <w:b/>
              <w:i/>
            </w:rPr>
            <w:t>Professor Ekins:</w:t>
          </w:r>
        </w:sdtContent>
      </w:sdt>
      <w:r w:rsidR="00E4220B">
        <w:t xml:space="preserve"> </w:t>
      </w:r>
      <w:r w:rsidRPr="00757EC7" w:rsidR="00757EC7">
        <w:t>The</w:t>
      </w:r>
      <w:r w:rsidR="00E9426E">
        <w:t xml:space="preserve"> context of the</w:t>
      </w:r>
      <w:r w:rsidRPr="00757EC7" w:rsidR="00757EC7">
        <w:t xml:space="preserve"> domestic political response</w:t>
      </w:r>
      <w:r w:rsidR="00044826">
        <w:t xml:space="preserve"> is that the Government</w:t>
      </w:r>
      <w:r w:rsidRPr="00757EC7" w:rsidR="00757EC7">
        <w:t xml:space="preserve"> could be embarrassed by </w:t>
      </w:r>
      <w:r w:rsidR="00044826">
        <w:t>their</w:t>
      </w:r>
      <w:r w:rsidRPr="00757EC7" w:rsidR="00757EC7">
        <w:t xml:space="preserve"> failure to respond to a declaration of </w:t>
      </w:r>
      <w:r w:rsidR="00044826">
        <w:t>in</w:t>
      </w:r>
      <w:r w:rsidRPr="00757EC7" w:rsidR="00757EC7">
        <w:t>compatibilit</w:t>
      </w:r>
      <w:r w:rsidR="00044826">
        <w:t>y</w:t>
      </w:r>
      <w:r w:rsidR="00F21D15">
        <w:t>,</w:t>
      </w:r>
      <w:r w:rsidR="00044826">
        <w:t xml:space="preserve"> or </w:t>
      </w:r>
      <w:r w:rsidR="00A031AE">
        <w:t xml:space="preserve">it could be </w:t>
      </w:r>
      <w:r w:rsidR="00044826">
        <w:t xml:space="preserve">an occasion for wider </w:t>
      </w:r>
      <w:r w:rsidRPr="00757EC7" w:rsidR="00757EC7">
        <w:t>legislative reform</w:t>
      </w:r>
      <w:r w:rsidR="00044826">
        <w:t xml:space="preserve">. It rather </w:t>
      </w:r>
      <w:r w:rsidRPr="00757EC7" w:rsidR="00757EC7">
        <w:t xml:space="preserve">depends on the declaration, but it </w:t>
      </w:r>
      <w:r w:rsidR="00044826">
        <w:t>would</w:t>
      </w:r>
      <w:r w:rsidRPr="00757EC7" w:rsidR="00757EC7">
        <w:t xml:space="preserve"> certainly make </w:t>
      </w:r>
      <w:r w:rsidR="00044826">
        <w:t>P</w:t>
      </w:r>
      <w:r w:rsidRPr="00757EC7" w:rsidR="00757EC7">
        <w:t>arliament</w:t>
      </w:r>
      <w:r>
        <w:t>’</w:t>
      </w:r>
      <w:r w:rsidRPr="00757EC7" w:rsidR="00757EC7">
        <w:t>s response</w:t>
      </w:r>
      <w:r w:rsidR="00044826">
        <w:t>,</w:t>
      </w:r>
      <w:r w:rsidRPr="00757EC7" w:rsidR="00757EC7">
        <w:t xml:space="preserve"> or decision not to respond</w:t>
      </w:r>
      <w:r w:rsidR="00044826">
        <w:t>,</w:t>
      </w:r>
      <w:r w:rsidRPr="00757EC7" w:rsidR="00757EC7">
        <w:t xml:space="preserve"> more critical</w:t>
      </w:r>
      <w:r w:rsidR="00044826">
        <w:t>.</w:t>
      </w:r>
    </w:p>
    <w:p w:rsidR="00757EC7" w:rsidP="00757EC7">
      <w:pPr>
        <w:pStyle w:val="Answer"/>
      </w:pPr>
      <w:r>
        <w:t>As Lord Carnwath indicates</w:t>
      </w:r>
      <w:r>
        <w:t xml:space="preserve">, </w:t>
      </w:r>
      <w:r w:rsidRPr="00757EC7">
        <w:t>there w</w:t>
      </w:r>
      <w:r>
        <w:t>ould</w:t>
      </w:r>
      <w:r w:rsidRPr="00757EC7">
        <w:t xml:space="preserve"> probably</w:t>
      </w:r>
      <w:r>
        <w:t xml:space="preserve"> be</w:t>
      </w:r>
      <w:r w:rsidRPr="00757EC7">
        <w:t xml:space="preserve"> more challenges in Strasbourg</w:t>
      </w:r>
      <w:r>
        <w:t>.</w:t>
      </w:r>
      <w:r w:rsidRPr="00757EC7">
        <w:t xml:space="preserve"> </w:t>
      </w:r>
      <w:r>
        <w:t>D</w:t>
      </w:r>
      <w:r w:rsidRPr="00757EC7">
        <w:t xml:space="preserve">isappointed litigants </w:t>
      </w:r>
      <w:r w:rsidR="004F1345">
        <w:t>have</w:t>
      </w:r>
      <w:r w:rsidRPr="00757EC7">
        <w:t xml:space="preserve"> the option of proceeding to Strasbourg</w:t>
      </w:r>
      <w:r w:rsidR="004F1345">
        <w:t>. W</w:t>
      </w:r>
      <w:r w:rsidRPr="00757EC7">
        <w:t>hat happens then depends on the panel of judges and how the case law of the Strasb</w:t>
      </w:r>
      <w:r w:rsidR="004F1345">
        <w:t>o</w:t>
      </w:r>
      <w:r w:rsidRPr="00757EC7">
        <w:t xml:space="preserve">urg </w:t>
      </w:r>
      <w:r w:rsidR="004F1345">
        <w:t>C</w:t>
      </w:r>
      <w:r w:rsidRPr="00757EC7">
        <w:t>ourt is changing. The UK would have the option of arguing again for compatibility</w:t>
      </w:r>
      <w:r w:rsidR="004F1345">
        <w:t>. T</w:t>
      </w:r>
      <w:r w:rsidRPr="00757EC7">
        <w:t xml:space="preserve">here is an advantage in having the opportunity to argue again. One concern about the extent to which the Human Rights Act requires UK judges to follow </w:t>
      </w:r>
      <w:r w:rsidR="004F1345">
        <w:t xml:space="preserve">Strasbourg </w:t>
      </w:r>
      <w:r w:rsidRPr="00757EC7">
        <w:t>case law is that in a sense we do not get the opportunity to argue before Strasb</w:t>
      </w:r>
      <w:r w:rsidR="004F1345">
        <w:t>o</w:t>
      </w:r>
      <w:r w:rsidRPr="00757EC7">
        <w:t>urg for its change. That</w:t>
      </w:r>
      <w:r w:rsidR="00EB1FD3">
        <w:t xml:space="preserve"> is a two-edged </w:t>
      </w:r>
      <w:r w:rsidRPr="00757EC7">
        <w:t>sword</w:t>
      </w:r>
      <w:r w:rsidR="00EB1FD3">
        <w:t>.</w:t>
      </w:r>
      <w:r w:rsidRPr="00757EC7">
        <w:t xml:space="preserve"> Lor</w:t>
      </w:r>
      <w:r w:rsidR="00EB1FD3">
        <w:t>d Carnwath is</w:t>
      </w:r>
      <w:r w:rsidRPr="00757EC7">
        <w:t xml:space="preserve"> right that</w:t>
      </w:r>
      <w:r w:rsidR="001E1DF3">
        <w:t>,</w:t>
      </w:r>
      <w:r w:rsidRPr="00757EC7">
        <w:t xml:space="preserve"> if there are judgments against us</w:t>
      </w:r>
      <w:r w:rsidR="00B905D9">
        <w:t>,</w:t>
      </w:r>
      <w:r w:rsidRPr="00757EC7">
        <w:t xml:space="preserve"> the enforcement of them is a matter </w:t>
      </w:r>
      <w:r w:rsidR="00674964">
        <w:t>of</w:t>
      </w:r>
      <w:r w:rsidRPr="00757EC7">
        <w:t xml:space="preserve"> the UK liaising with the </w:t>
      </w:r>
      <w:r w:rsidR="00EB1FD3">
        <w:t>C</w:t>
      </w:r>
      <w:r w:rsidRPr="00757EC7">
        <w:t xml:space="preserve">ommittee of </w:t>
      </w:r>
      <w:r w:rsidR="00EB1FD3">
        <w:t>M</w:t>
      </w:r>
      <w:r w:rsidRPr="00757EC7">
        <w:t>inisters</w:t>
      </w:r>
      <w:r w:rsidR="00C70BD7">
        <w:t>,</w:t>
      </w:r>
      <w:r w:rsidRPr="00757EC7">
        <w:t xml:space="preserve"> which works out in different ways in different cases.</w:t>
      </w:r>
    </w:p>
    <w:p w:rsidR="00757EC7" w:rsidP="00757EC7">
      <w:pPr>
        <w:pStyle w:val="Question"/>
      </w:pPr>
      <w:sdt>
        <w:sdtPr>
          <w:alias w:val="Member"/>
          <w:tag w:val="&lt;Member mnisId='4860' dodsId=''&gt;"/>
          <w:id w:val="1688484450"/>
          <w:placeholder>
            <w:docPart w:val="DefaultPlaceholder_-1854013440"/>
          </w:placeholder>
          <w:richText/>
        </w:sdtPr>
        <w:sdtContent>
          <w:r w:rsidRPr="00757EC7">
            <w:rPr>
              <w:b/>
            </w:rPr>
            <w:t>Dr Mullan:</w:t>
          </w:r>
        </w:sdtContent>
      </w:sdt>
      <w:r>
        <w:t xml:space="preserve"> </w:t>
      </w:r>
      <w:r w:rsidRPr="00757EC7">
        <w:t xml:space="preserve">But there is no formal </w:t>
      </w:r>
      <w:r w:rsidR="00674964">
        <w:t xml:space="preserve">or </w:t>
      </w:r>
      <w:r w:rsidRPr="00757EC7">
        <w:t xml:space="preserve">set path that </w:t>
      </w:r>
      <w:r w:rsidR="00EB1FD3">
        <w:t>M</w:t>
      </w:r>
      <w:r w:rsidRPr="00757EC7">
        <w:t>inisters go down</w:t>
      </w:r>
      <w:r w:rsidR="00C70BD7">
        <w:t>.</w:t>
      </w:r>
    </w:p>
    <w:p w:rsidR="00D30522" w:rsidP="00757EC7">
      <w:pPr>
        <w:pStyle w:val="Answer"/>
      </w:pPr>
      <w:sdt>
        <w:sdtPr>
          <w:alias w:val="Witness"/>
          <w:id w:val="-1373844389"/>
          <w:placeholder>
            <w:docPart w:val="DefaultPlaceholder_-1854013440"/>
          </w:placeholder>
          <w:richText/>
        </w:sdtPr>
        <w:sdtContent>
          <w:r w:rsidRPr="00757EC7" w:rsidR="00757EC7">
            <w:rPr>
              <w:b/>
              <w:i/>
            </w:rPr>
            <w:t>Professor Ekins:</w:t>
          </w:r>
        </w:sdtContent>
      </w:sdt>
      <w:r w:rsidR="00757EC7">
        <w:t xml:space="preserve"> </w:t>
      </w:r>
      <w:r w:rsidR="00EB1FD3">
        <w:t xml:space="preserve">There are </w:t>
      </w:r>
      <w:r w:rsidRPr="00757EC7" w:rsidR="00757EC7">
        <w:t xml:space="preserve">a number of different instances and a series of meetings where the </w:t>
      </w:r>
      <w:r w:rsidR="0076574F">
        <w:t>C</w:t>
      </w:r>
      <w:r w:rsidRPr="00757EC7" w:rsidR="00757EC7">
        <w:t xml:space="preserve">ommittee of </w:t>
      </w:r>
      <w:r w:rsidR="0076574F">
        <w:t>M</w:t>
      </w:r>
      <w:r w:rsidRPr="00757EC7" w:rsidR="00757EC7">
        <w:t>inisters will ask for action and explanation</w:t>
      </w:r>
      <w:r w:rsidR="00FE4383">
        <w:t>s why there isn’t action</w:t>
      </w:r>
      <w:r w:rsidR="0076574F">
        <w:t>. It</w:t>
      </w:r>
      <w:r w:rsidRPr="00757EC7" w:rsidR="00757EC7">
        <w:t xml:space="preserve"> rather depends on the case and the grounds. Like Lord </w:t>
      </w:r>
      <w:r w:rsidR="0076574F">
        <w:t>C</w:t>
      </w:r>
      <w:r w:rsidRPr="00757EC7" w:rsidR="00757EC7">
        <w:t>arnwath, I d</w:t>
      </w:r>
      <w:r w:rsidR="0076574F">
        <w:t>o</w:t>
      </w:r>
      <w:r w:rsidRPr="00757EC7" w:rsidR="00757EC7">
        <w:t xml:space="preserve"> not think that we complied with the H</w:t>
      </w:r>
      <w:r w:rsidR="0076574F">
        <w:t>i</w:t>
      </w:r>
      <w:r w:rsidRPr="00757EC7" w:rsidR="00757EC7">
        <w:t>rst judgment</w:t>
      </w:r>
      <w:r w:rsidR="0076574F">
        <w:t>. T</w:t>
      </w:r>
      <w:r w:rsidRPr="00757EC7" w:rsidR="00757EC7">
        <w:t>here were some pretty good reasons why we did not. In the end, we had an agreement where everyone declared victory and went home</w:t>
      </w:r>
      <w:r w:rsidR="00A317DC">
        <w:t xml:space="preserve">, but many </w:t>
      </w:r>
      <w:r w:rsidRPr="00D30522">
        <w:t>years after H</w:t>
      </w:r>
      <w:r w:rsidR="002363BC">
        <w:t>i</w:t>
      </w:r>
      <w:r w:rsidRPr="00D30522">
        <w:t>rst</w:t>
      </w:r>
      <w:r w:rsidR="00A317DC">
        <w:t>—12 years</w:t>
      </w:r>
      <w:r w:rsidRPr="00D30522">
        <w:t>.</w:t>
      </w:r>
    </w:p>
    <w:p w:rsidR="00D30522" w:rsidP="00D30522">
      <w:pPr>
        <w:pStyle w:val="Remark"/>
      </w:pPr>
      <w:sdt>
        <w:sdtPr>
          <w:alias w:val="Member"/>
          <w:tag w:val="&lt;Member mnisId='1601' dodsId='34498'&gt;"/>
          <w:id w:val="130133956"/>
          <w:placeholder>
            <w:docPart w:val="DefaultPlaceholder_-1854013440"/>
          </w:placeholder>
          <w:richText/>
        </w:sdtPr>
        <w:sdtContent>
          <w:r w:rsidRPr="00D30522">
            <w:rPr>
              <w:b/>
            </w:rPr>
            <w:t>Chair:</w:t>
          </w:r>
        </w:sdtContent>
      </w:sdt>
      <w:r>
        <w:t xml:space="preserve"> </w:t>
      </w:r>
      <w:r w:rsidRPr="00D30522">
        <w:t xml:space="preserve">Having served on the </w:t>
      </w:r>
      <w:r w:rsidR="002363BC">
        <w:t>P</w:t>
      </w:r>
      <w:r w:rsidRPr="00D30522">
        <w:t xml:space="preserve">arliamentary </w:t>
      </w:r>
      <w:r w:rsidR="002363BC">
        <w:t>A</w:t>
      </w:r>
      <w:r w:rsidRPr="00D30522">
        <w:t>ssembly of the Council of Europe, it is a tortuous busines</w:t>
      </w:r>
      <w:r w:rsidR="002363BC">
        <w:t>s</w:t>
      </w:r>
      <w:r w:rsidR="00AC7AFF">
        <w:t xml:space="preserve"> and a lot of toing and froing</w:t>
      </w:r>
      <w:r w:rsidR="002363BC">
        <w:t xml:space="preserve"> </w:t>
      </w:r>
      <w:r w:rsidR="00F60AAF">
        <w:t>of</w:t>
      </w:r>
      <w:r>
        <w:t xml:space="preserve"> </w:t>
      </w:r>
      <w:r w:rsidRPr="00D30522">
        <w:t>British</w:t>
      </w:r>
      <w:r w:rsidR="00AC7AFF">
        <w:t xml:space="preserve"> Ministers </w:t>
      </w:r>
      <w:r w:rsidR="00F60AAF">
        <w:t xml:space="preserve">and British politicians </w:t>
      </w:r>
      <w:r w:rsidR="00AC7AFF">
        <w:t>having</w:t>
      </w:r>
      <w:r w:rsidR="002363BC">
        <w:t xml:space="preserve"> </w:t>
      </w:r>
      <w:r w:rsidRPr="00D30522">
        <w:t>to justify their position</w:t>
      </w:r>
      <w:r w:rsidR="00E6393E">
        <w:t>,</w:t>
      </w:r>
      <w:r w:rsidR="00104E60">
        <w:t xml:space="preserve"> with</w:t>
      </w:r>
      <w:r w:rsidR="00726F5C">
        <w:t xml:space="preserve"> </w:t>
      </w:r>
      <w:r w:rsidR="00104E60">
        <w:t xml:space="preserve">litigants not </w:t>
      </w:r>
      <w:r w:rsidRPr="00D30522">
        <w:t>knowing where they stand. That is the scenario</w:t>
      </w:r>
      <w:r w:rsidR="00726F5C">
        <w:t xml:space="preserve"> when you get de</w:t>
      </w:r>
      <w:r w:rsidRPr="00D30522">
        <w:t>clarations of incompatibility</w:t>
      </w:r>
      <w:r w:rsidR="00D85795">
        <w:t>.</w:t>
      </w:r>
      <w:r w:rsidRPr="00D30522">
        <w:t xml:space="preserve"> I think we have dealt with question </w:t>
      </w:r>
      <w:r w:rsidR="00104E60">
        <w:t>9</w:t>
      </w:r>
      <w:r w:rsidRPr="00D30522">
        <w:t>.</w:t>
      </w:r>
    </w:p>
    <w:p w:rsidR="00D30522" w:rsidP="00CC4A56">
      <w:pPr>
        <w:pStyle w:val="Question"/>
      </w:pPr>
      <w:sdt>
        <w:sdtPr>
          <w:alias w:val="Member"/>
          <w:tag w:val="&lt;Member mnisId='3926' dodsId='35499'&gt;"/>
          <w:id w:val="-316881575"/>
          <w:placeholder>
            <w:docPart w:val="DefaultPlaceholder_-1854013440"/>
          </w:placeholder>
          <w:richText/>
        </w:sdtPr>
        <w:sdtContent>
          <w:r w:rsidRPr="00CC4A56">
            <w:rPr>
              <w:b/>
            </w:rPr>
            <w:t>Paul Maynard:</w:t>
          </w:r>
        </w:sdtContent>
      </w:sdt>
      <w:r>
        <w:t xml:space="preserve"> </w:t>
      </w:r>
      <w:r w:rsidR="006102DF">
        <w:t>This</w:t>
      </w:r>
      <w:r w:rsidRPr="00D30522">
        <w:t xml:space="preserve"> is the easy question at the end. Is there anything else you would both like to add</w:t>
      </w:r>
      <w:r>
        <w:t xml:space="preserve">? </w:t>
      </w:r>
      <w:r w:rsidRPr="00D30522">
        <w:t>I think I understand that question</w:t>
      </w:r>
      <w:r>
        <w:t>.</w:t>
      </w:r>
    </w:p>
    <w:p w:rsidR="00D30522" w:rsidP="00104E60">
      <w:pPr>
        <w:pStyle w:val="Remark"/>
      </w:pPr>
      <w:sdt>
        <w:sdtPr>
          <w:alias w:val="Member"/>
          <w:tag w:val="&lt;Member mnisId='1601' dodsId='34498'&gt;"/>
          <w:id w:val="-1775156069"/>
          <w:placeholder>
            <w:docPart w:val="DefaultPlaceholder_-1854013440"/>
          </w:placeholder>
          <w:richText/>
        </w:sdtPr>
        <w:sdtContent>
          <w:r w:rsidRPr="00104E60">
            <w:rPr>
              <w:b/>
            </w:rPr>
            <w:t>Chair:</w:t>
          </w:r>
        </w:sdtContent>
      </w:sdt>
      <w:r>
        <w:t xml:space="preserve"> </w:t>
      </w:r>
      <w:r w:rsidRPr="00D30522">
        <w:t>Mr Maynard has the sweeper</w:t>
      </w:r>
      <w:r w:rsidR="00104E60">
        <w:t>’</w:t>
      </w:r>
      <w:r w:rsidRPr="00D30522">
        <w:t>s question</w:t>
      </w:r>
      <w:r>
        <w:t>.</w:t>
      </w:r>
    </w:p>
    <w:p w:rsidR="00D30522" w:rsidP="006102DF">
      <w:pPr>
        <w:pStyle w:val="Question"/>
        <w:numPr>
          <w:ilvl w:val="0"/>
          <w:numId w:val="0"/>
        </w:numPr>
        <w:ind w:left="794"/>
      </w:pPr>
      <w:sdt>
        <w:sdtPr>
          <w:alias w:val="Member"/>
          <w:tag w:val="&lt;Member mnisId='3926' dodsId='35499'&gt;"/>
          <w:id w:val="-866901677"/>
          <w:placeholder>
            <w:docPart w:val="DefaultPlaceholder_-1854013440"/>
          </w:placeholder>
          <w:richText/>
        </w:sdtPr>
        <w:sdtContent>
          <w:r w:rsidRPr="00D30522">
            <w:rPr>
              <w:b/>
            </w:rPr>
            <w:t>Paul Maynard:</w:t>
          </w:r>
        </w:sdtContent>
      </w:sdt>
      <w:r>
        <w:t xml:space="preserve"> </w:t>
      </w:r>
      <w:r w:rsidR="006102DF">
        <w:t>It may not be.</w:t>
      </w:r>
    </w:p>
    <w:p w:rsidR="00D30522" w:rsidP="00CC4A56">
      <w:pPr>
        <w:pStyle w:val="Question"/>
        <w:numPr>
          <w:ilvl w:val="0"/>
          <w:numId w:val="0"/>
        </w:numPr>
        <w:ind w:left="794"/>
      </w:pPr>
      <w:sdt>
        <w:sdtPr>
          <w:alias w:val="Member"/>
          <w:tag w:val="&lt;Member mnisId='1601' dodsId='34498'&gt;"/>
          <w:id w:val="749469951"/>
          <w:placeholder>
            <w:docPart w:val="DefaultPlaceholder_-1854013440"/>
          </w:placeholder>
          <w:richText/>
        </w:sdtPr>
        <w:sdtContent>
          <w:r w:rsidRPr="00D30522">
            <w:rPr>
              <w:b/>
            </w:rPr>
            <w:t>Chair:</w:t>
          </w:r>
        </w:sdtContent>
      </w:sdt>
      <w:r>
        <w:t xml:space="preserve"> </w:t>
      </w:r>
      <w:r w:rsidR="001C1FE5">
        <w:t>It</w:t>
      </w:r>
      <w:r w:rsidRPr="00D30522">
        <w:t xml:space="preserve"> may be quite important. We have gone through quite a number of areas</w:t>
      </w:r>
      <w:r w:rsidR="001C1FE5">
        <w:t>. In</w:t>
      </w:r>
      <w:r w:rsidRPr="00D30522">
        <w:t xml:space="preserve"> the time available we cannot do everything, but if</w:t>
      </w:r>
      <w:r w:rsidR="001C1FE5">
        <w:t xml:space="preserve"> </w:t>
      </w:r>
      <w:r w:rsidR="00F9174E">
        <w:t>there are</w:t>
      </w:r>
      <w:r w:rsidR="001C1FE5">
        <w:t xml:space="preserve"> </w:t>
      </w:r>
      <w:r w:rsidRPr="00D30522">
        <w:t>any further thoughts</w:t>
      </w:r>
      <w:r w:rsidR="00F9174E">
        <w:t>, Lord Carnwath and Professor Ekins,</w:t>
      </w:r>
      <w:r w:rsidRPr="00D30522">
        <w:t xml:space="preserve"> please</w:t>
      </w:r>
      <w:r w:rsidR="00D071D2">
        <w:t xml:space="preserve"> </w:t>
      </w:r>
      <w:r w:rsidR="00264757">
        <w:t xml:space="preserve">write and </w:t>
      </w:r>
      <w:r w:rsidR="00D071D2">
        <w:t>feed them into us</w:t>
      </w:r>
      <w:r w:rsidRPr="00D30522">
        <w:t>. Are there any other points that you think we should be seized of</w:t>
      </w:r>
      <w:r w:rsidR="00D071D2">
        <w:t>,</w:t>
      </w:r>
      <w:r w:rsidRPr="00D30522">
        <w:t xml:space="preserve"> Lord </w:t>
      </w:r>
      <w:r w:rsidR="00D071D2">
        <w:t>C</w:t>
      </w:r>
      <w:r w:rsidRPr="00D30522">
        <w:t>arnwath?</w:t>
      </w:r>
    </w:p>
    <w:p w:rsidR="002251B6" w:rsidP="00D30522">
      <w:pPr>
        <w:pStyle w:val="Answer"/>
      </w:pPr>
      <w:sdt>
        <w:sdtPr>
          <w:alias w:val="Witness"/>
          <w:id w:val="43415757"/>
          <w:placeholder>
            <w:docPart w:val="DefaultPlaceholder_-1854013440"/>
          </w:placeholder>
          <w:richText/>
        </w:sdtPr>
        <w:sdtContent>
          <w:r w:rsidR="00674A7B">
            <w:rPr>
              <w:b/>
              <w:i/>
            </w:rPr>
            <w:t>Lord Carnwath</w:t>
          </w:r>
          <w:r w:rsidRPr="00D30522" w:rsidR="00D30522">
            <w:rPr>
              <w:b/>
              <w:i/>
            </w:rPr>
            <w:t>:</w:t>
          </w:r>
        </w:sdtContent>
      </w:sdt>
      <w:r w:rsidR="00D30522">
        <w:t xml:space="preserve"> </w:t>
      </w:r>
      <w:r w:rsidRPr="00D30522" w:rsidR="00D30522">
        <w:t>I d</w:t>
      </w:r>
      <w:r w:rsidR="00D071D2">
        <w:t>o</w:t>
      </w:r>
      <w:r w:rsidR="00264757">
        <w:t>n’t</w:t>
      </w:r>
      <w:r w:rsidRPr="00D30522" w:rsidR="00D30522">
        <w:t xml:space="preserve"> think so. As </w:t>
      </w:r>
      <w:r w:rsidR="00D071D2">
        <w:t>w</w:t>
      </w:r>
      <w:r w:rsidR="00264757">
        <w:t>e</w:t>
      </w:r>
      <w:r w:rsidR="00D071D2">
        <w:t xml:space="preserve"> </w:t>
      </w:r>
      <w:r w:rsidRPr="00D30522" w:rsidR="00D30522">
        <w:t>said earlier, it is a pity that this process</w:t>
      </w:r>
      <w:r w:rsidR="00D071D2">
        <w:t xml:space="preserve">, </w:t>
      </w:r>
      <w:r w:rsidRPr="00D30522" w:rsidR="00D30522">
        <w:t xml:space="preserve">no doubt due </w:t>
      </w:r>
      <w:r w:rsidR="00D071D2">
        <w:t xml:space="preserve">to </w:t>
      </w:r>
      <w:r w:rsidRPr="00D30522" w:rsidR="00D30522">
        <w:t>a change at the top</w:t>
      </w:r>
      <w:r w:rsidR="00D30522">
        <w:t>,</w:t>
      </w:r>
      <w:r w:rsidR="00E46DF8">
        <w:t xml:space="preserve"> change</w:t>
      </w:r>
      <w:r w:rsidR="00264757">
        <w:t>d</w:t>
      </w:r>
      <w:r w:rsidR="00E46DF8">
        <w:t xml:space="preserve"> </w:t>
      </w:r>
      <w:r w:rsidRPr="00D30522" w:rsidR="00D30522">
        <w:t>direction halfway through</w:t>
      </w:r>
      <w:r w:rsidR="00E46DF8">
        <w:t xml:space="preserve">. The </w:t>
      </w:r>
      <w:r w:rsidRPr="00D30522" w:rsidR="00D30522">
        <w:t>consultation paper raise</w:t>
      </w:r>
      <w:r w:rsidR="00D66269">
        <w:t>s</w:t>
      </w:r>
      <w:r w:rsidRPr="00D30522" w:rsidR="00D30522">
        <w:t xml:space="preserve"> some genuine concerns which would have been very usefully addressed by </w:t>
      </w:r>
      <w:r w:rsidR="00E46DF8">
        <w:t xml:space="preserve">Sir Peter Gross’s </w:t>
      </w:r>
      <w:r w:rsidR="00D66269">
        <w:t>committee</w:t>
      </w:r>
      <w:r w:rsidR="00E46DF8">
        <w:t xml:space="preserve">, </w:t>
      </w:r>
      <w:r w:rsidRPr="00D30522" w:rsidR="00D30522">
        <w:t>but he was not asked.</w:t>
      </w:r>
    </w:p>
    <w:p w:rsidR="00D30522" w:rsidP="002251B6">
      <w:pPr>
        <w:pStyle w:val="Question"/>
      </w:pPr>
      <w:sdt>
        <w:sdtPr>
          <w:alias w:val="Member"/>
          <w:tag w:val="&lt;Member mnisId='1601' dodsId='34498'&gt;"/>
          <w:id w:val="-1805076350"/>
          <w:placeholder>
            <w:docPart w:val="DefaultPlaceholder_-1854013440"/>
          </w:placeholder>
          <w:richText/>
        </w:sdtPr>
        <w:sdtContent>
          <w:r w:rsidRPr="002251B6" w:rsidR="002251B6">
            <w:rPr>
              <w:b/>
            </w:rPr>
            <w:t>Chair:</w:t>
          </w:r>
        </w:sdtContent>
      </w:sdt>
      <w:r w:rsidR="002251B6">
        <w:t xml:space="preserve"> Understood. Professor Ekins?</w:t>
      </w:r>
    </w:p>
    <w:p w:rsidR="00890EF8" w:rsidP="00D30522">
      <w:pPr>
        <w:pStyle w:val="Answer"/>
      </w:pPr>
      <w:sdt>
        <w:sdtPr>
          <w:alias w:val="Witness"/>
          <w:id w:val="-710954817"/>
          <w:placeholder>
            <w:docPart w:val="DefaultPlaceholder_-1854013440"/>
          </w:placeholder>
          <w:richText/>
        </w:sdtPr>
        <w:sdtContent>
          <w:r w:rsidRPr="00D30522" w:rsidR="00D30522">
            <w:rPr>
              <w:b/>
              <w:i/>
            </w:rPr>
            <w:t>Professor Ekins:</w:t>
          </w:r>
        </w:sdtContent>
      </w:sdt>
      <w:r w:rsidR="00D30522">
        <w:t xml:space="preserve"> </w:t>
      </w:r>
      <w:r w:rsidRPr="00D30522" w:rsidR="00D30522">
        <w:t>I w</w:t>
      </w:r>
      <w:r w:rsidR="002251B6">
        <w:t xml:space="preserve">ill </w:t>
      </w:r>
      <w:r w:rsidRPr="00D30522" w:rsidR="00D30522">
        <w:t xml:space="preserve">simply repeat </w:t>
      </w:r>
      <w:r w:rsidR="002251B6">
        <w:t>a</w:t>
      </w:r>
      <w:r w:rsidRPr="00D30522" w:rsidR="00D30522">
        <w:t xml:space="preserve"> point we touched on but </w:t>
      </w:r>
      <w:r w:rsidR="002251B6">
        <w:t xml:space="preserve">that </w:t>
      </w:r>
      <w:r w:rsidR="009C4022">
        <w:t>repays f</w:t>
      </w:r>
      <w:r w:rsidRPr="00D30522" w:rsidR="00D30522">
        <w:t>urther attention. There is an imp</w:t>
      </w:r>
      <w:r w:rsidR="002251B6">
        <w:t>recision</w:t>
      </w:r>
      <w:r w:rsidRPr="00D30522" w:rsidR="00D30522">
        <w:t xml:space="preserve"> in the consultation document</w:t>
      </w:r>
      <w:r w:rsidR="009C4022">
        <w:t>’s</w:t>
      </w:r>
      <w:r w:rsidRPr="00D30522" w:rsidR="00D30522">
        <w:t xml:space="preserve"> proposals </w:t>
      </w:r>
      <w:r w:rsidR="009C4022">
        <w:t>for replacing s</w:t>
      </w:r>
      <w:r w:rsidRPr="00D30522" w:rsidR="00D30522">
        <w:t>ection 2</w:t>
      </w:r>
      <w:r w:rsidR="006B5E36">
        <w:t>—</w:t>
      </w:r>
      <w:r w:rsidRPr="00D30522" w:rsidR="00D30522">
        <w:t xml:space="preserve">different considerations pointing in different directions. I think that needs to be cleared up so that if legislation is brought forward the </w:t>
      </w:r>
      <w:r w:rsidR="009C4022">
        <w:t>G</w:t>
      </w:r>
      <w:r w:rsidRPr="00D30522" w:rsidR="00D30522">
        <w:t xml:space="preserve">overnment and </w:t>
      </w:r>
      <w:r w:rsidR="009C4022">
        <w:t>P</w:t>
      </w:r>
      <w:r w:rsidRPr="00D30522" w:rsidR="00D30522">
        <w:t>arliament know what rights they are enacting rather than what lawmaking d</w:t>
      </w:r>
      <w:r w:rsidR="00AC2209">
        <w:t>iscretion</w:t>
      </w:r>
      <w:r w:rsidR="006B5E36">
        <w:t xml:space="preserve"> they</w:t>
      </w:r>
      <w:r w:rsidR="00C3291D">
        <w:t xml:space="preserve"> are</w:t>
      </w:r>
      <w:r w:rsidRPr="00D30522" w:rsidR="00D30522">
        <w:t xml:space="preserve"> framing</w:t>
      </w:r>
      <w:r w:rsidR="00D30522">
        <w:t>.</w:t>
      </w:r>
    </w:p>
    <w:p w:rsidR="00D30522" w:rsidP="00D30522">
      <w:pPr>
        <w:pStyle w:val="Answer"/>
      </w:pPr>
      <w:r>
        <w:t xml:space="preserve">In terms of points we </w:t>
      </w:r>
      <w:r w:rsidR="00DE4E6A">
        <w:t>have</w:t>
      </w:r>
      <w:r w:rsidRPr="00D30522">
        <w:t xml:space="preserve"> not really talked about</w:t>
      </w:r>
      <w:r w:rsidR="00C04237">
        <w:t>, there is</w:t>
      </w:r>
      <w:r w:rsidR="00AA5452">
        <w:t xml:space="preserve"> </w:t>
      </w:r>
      <w:r w:rsidRPr="00D30522">
        <w:t xml:space="preserve">the </w:t>
      </w:r>
      <w:r w:rsidR="000C4491">
        <w:t xml:space="preserve">temporal </w:t>
      </w:r>
      <w:r w:rsidRPr="00D30522">
        <w:t xml:space="preserve">scope of the </w:t>
      </w:r>
      <w:r w:rsidR="00C3291D">
        <w:t>B</w:t>
      </w:r>
      <w:r w:rsidRPr="00D30522">
        <w:t xml:space="preserve">ill of </w:t>
      </w:r>
      <w:r w:rsidR="008C77DC">
        <w:t>R</w:t>
      </w:r>
      <w:r w:rsidRPr="00D30522">
        <w:t>ights</w:t>
      </w:r>
      <w:r w:rsidR="00AA5452">
        <w:t>,</w:t>
      </w:r>
      <w:r w:rsidRPr="00D30522">
        <w:t xml:space="preserve"> or </w:t>
      </w:r>
      <w:r w:rsidR="008C77DC">
        <w:t>the</w:t>
      </w:r>
      <w:r w:rsidRPr="00D30522">
        <w:t xml:space="preserve"> amended Human Rights Act</w:t>
      </w:r>
      <w:r w:rsidR="006F0BEA">
        <w:t>. H</w:t>
      </w:r>
      <w:r w:rsidRPr="00D30522">
        <w:t>ow far back in time does it apply? That was a big question for the Human Rights Act and its application to the Northern Ireland troubles</w:t>
      </w:r>
      <w:r w:rsidR="00AA5452">
        <w:t xml:space="preserve">. There is also </w:t>
      </w:r>
      <w:r w:rsidRPr="00D30522">
        <w:t>extraterritorial jurisdiction</w:t>
      </w:r>
      <w:r w:rsidR="000C4491">
        <w:t>,</w:t>
      </w:r>
      <w:r w:rsidRPr="00D30522">
        <w:t xml:space="preserve"> which</w:t>
      </w:r>
      <w:r w:rsidR="007A7B42">
        <w:t xml:space="preserve"> the</w:t>
      </w:r>
      <w:r w:rsidRPr="00D30522">
        <w:t xml:space="preserve"> consultation notes is a problem, as does the independent Human Rights Act r</w:t>
      </w:r>
      <w:r w:rsidR="007A7B42">
        <w:t>eview</w:t>
      </w:r>
      <w:r>
        <w:t>, without actually making any legislative</w:t>
      </w:r>
      <w:r w:rsidR="007A7B42">
        <w:t xml:space="preserve"> </w:t>
      </w:r>
      <w:r w:rsidRPr="00D30522">
        <w:t xml:space="preserve">proposals. </w:t>
      </w:r>
      <w:r w:rsidR="007A7B42">
        <w:t>T</w:t>
      </w:r>
      <w:r w:rsidRPr="00D30522">
        <w:t>hat is a major point that requires attention.</w:t>
      </w:r>
    </w:p>
    <w:p w:rsidR="00D30522" w:rsidP="00D30522">
      <w:pPr>
        <w:pStyle w:val="Remark"/>
      </w:pPr>
      <w:sdt>
        <w:sdtPr>
          <w:alias w:val="Member"/>
          <w:tag w:val="&lt;Member mnisId='1601' dodsId='34498'&gt;"/>
          <w:id w:val="1813211028"/>
          <w:placeholder>
            <w:docPart w:val="DefaultPlaceholder_-1854013440"/>
          </w:placeholder>
          <w:richText/>
        </w:sdtPr>
        <w:sdtContent>
          <w:r w:rsidRPr="00D30522">
            <w:rPr>
              <w:b/>
            </w:rPr>
            <w:t>Chair:</w:t>
          </w:r>
        </w:sdtContent>
      </w:sdt>
      <w:r>
        <w:t xml:space="preserve"> </w:t>
      </w:r>
      <w:r w:rsidRPr="00D30522">
        <w:t>There is</w:t>
      </w:r>
      <w:r w:rsidR="007A7B42">
        <w:t xml:space="preserve"> a bit of</w:t>
      </w:r>
      <w:r w:rsidRPr="00D30522">
        <w:t xml:space="preserve"> further work to be done on that. That is very helpful</w:t>
      </w:r>
      <w:r w:rsidR="006F0BEA">
        <w:t>.</w:t>
      </w:r>
      <w:r w:rsidRPr="00D30522">
        <w:t xml:space="preserve"> </w:t>
      </w:r>
      <w:r w:rsidR="006F0BEA">
        <w:t>G</w:t>
      </w:r>
      <w:r w:rsidRPr="00D30522">
        <w:t>entlemen, thank you very much</w:t>
      </w:r>
      <w:r w:rsidR="006F0BEA">
        <w:t xml:space="preserve"> indeed</w:t>
      </w:r>
      <w:r w:rsidRPr="00D30522">
        <w:t xml:space="preserve"> for your time and </w:t>
      </w:r>
      <w:r w:rsidR="007B4FD8">
        <w:t xml:space="preserve">your </w:t>
      </w:r>
      <w:r w:rsidRPr="00D30522">
        <w:t xml:space="preserve">evidence </w:t>
      </w:r>
      <w:r w:rsidRPr="00D30522">
        <w:t>this afternoon. It is good to see you both and we are very grateful to you.</w:t>
      </w:r>
      <w:r w:rsidR="00862CAA">
        <w:t xml:space="preserve"> </w:t>
      </w:r>
    </w:p>
    <w:p w:rsidR="004D68DD" w:rsidP="004D68DD">
      <w:pPr>
        <w:pStyle w:val="TitlePanel0"/>
      </w:pPr>
      <w:r>
        <w:t>Examination of witnesses</w:t>
      </w:r>
    </w:p>
    <w:p w:rsidR="004D68DD" w:rsidP="004D68DD">
      <w:pPr>
        <w:pStyle w:val="Para"/>
      </w:pPr>
      <w:r>
        <w:t>Witnesses: Professor Thomas and Kirsty Brimelow.</w:t>
      </w:r>
    </w:p>
    <w:p w:rsidR="004D68DD" w:rsidP="004D68DD">
      <w:pPr>
        <w:pStyle w:val="Question"/>
        <w:numPr>
          <w:ilvl w:val="0"/>
          <w:numId w:val="9"/>
        </w:numPr>
      </w:pPr>
      <w:sdt>
        <w:sdtPr>
          <w:alias w:val="Member"/>
          <w:tag w:val="&lt;Member mnisId='1601' dodsId='34498'&gt;"/>
          <w:id w:val="1753697898"/>
          <w:placeholder>
            <w:docPart w:val="C3D223292D7D4902B27B0CBB376C2A58"/>
          </w:placeholder>
          <w:richText/>
        </w:sdtPr>
        <w:sdtContent>
          <w:r w:rsidRPr="002B230C">
            <w:rPr>
              <w:b/>
            </w:rPr>
            <w:t>Chair:</w:t>
          </w:r>
        </w:sdtContent>
      </w:sdt>
      <w:r>
        <w:t xml:space="preserve"> Good afternoon, Professor Thomas and Ms Brimelow. It is good to see both of you. Perhaps you would like to introduce yourselves for us very quickly.</w:t>
      </w:r>
    </w:p>
    <w:p w:rsidR="004D68DD" w:rsidP="004D68DD">
      <w:pPr>
        <w:pStyle w:val="Answer"/>
      </w:pPr>
      <w:sdt>
        <w:sdtPr>
          <w:alias w:val="Witness"/>
          <w:id w:val="163755311"/>
          <w:placeholder>
            <w:docPart w:val="C3D223292D7D4902B27B0CBB376C2A58"/>
          </w:placeholder>
          <w:richText/>
        </w:sdtPr>
        <w:sdtContent>
          <w:r w:rsidRPr="00AD5DD1">
            <w:rPr>
              <w:b/>
              <w:i/>
            </w:rPr>
            <w:t>Professor Thomas:</w:t>
          </w:r>
        </w:sdtContent>
      </w:sdt>
      <w:r>
        <w:t xml:space="preserve"> I am Professor Cheryl </w:t>
      </w:r>
      <w:r w:rsidRPr="00AD5DD1">
        <w:t>Thomas</w:t>
      </w:r>
      <w:r w:rsidR="000A3B47">
        <w:t>,</w:t>
      </w:r>
      <w:r>
        <w:t xml:space="preserve"> professor of judicial studies at </w:t>
      </w:r>
      <w:r w:rsidRPr="00AD5DD1">
        <w:t xml:space="preserve">University College London and director of </w:t>
      </w:r>
      <w:r>
        <w:t xml:space="preserve">the </w:t>
      </w:r>
      <w:r w:rsidRPr="00AD5DD1">
        <w:t xml:space="preserve">UCL </w:t>
      </w:r>
      <w:r>
        <w:t>J</w:t>
      </w:r>
      <w:r w:rsidRPr="00AD5DD1">
        <w:t xml:space="preserve">udicial </w:t>
      </w:r>
      <w:r>
        <w:t>I</w:t>
      </w:r>
      <w:r w:rsidRPr="00AD5DD1">
        <w:t xml:space="preserve">nstitute </w:t>
      </w:r>
      <w:r>
        <w:t>and Jury Project.</w:t>
      </w:r>
    </w:p>
    <w:p w:rsidR="004D68DD" w:rsidP="004D68DD">
      <w:pPr>
        <w:pStyle w:val="Answer"/>
      </w:pPr>
      <w:sdt>
        <w:sdtPr>
          <w:alias w:val="Witness"/>
          <w:id w:val="1871186010"/>
          <w:placeholder>
            <w:docPart w:val="C3D223292D7D4902B27B0CBB376C2A58"/>
          </w:placeholder>
          <w:richText/>
        </w:sdtPr>
        <w:sdtContent>
          <w:r w:rsidRPr="00AD5DD1">
            <w:rPr>
              <w:b/>
              <w:i/>
            </w:rPr>
            <w:t>Kirsty Brimelow:</w:t>
          </w:r>
        </w:sdtContent>
      </w:sdt>
      <w:r>
        <w:t xml:space="preserve"> M</w:t>
      </w:r>
      <w:r w:rsidRPr="00AD5DD1">
        <w:t xml:space="preserve">y name is Kirsty </w:t>
      </w:r>
      <w:r>
        <w:t>B</w:t>
      </w:r>
      <w:r w:rsidRPr="00AD5DD1">
        <w:t>rimelow</w:t>
      </w:r>
      <w:r>
        <w:t>. I am a</w:t>
      </w:r>
      <w:r w:rsidRPr="00AD5DD1">
        <w:t xml:space="preserve"> QC</w:t>
      </w:r>
      <w:r>
        <w:t xml:space="preserve"> at Doughty Street Chambers and </w:t>
      </w:r>
      <w:r w:rsidRPr="00AD5DD1">
        <w:t>vice</w:t>
      </w:r>
      <w:r w:rsidR="00975115">
        <w:t>-</w:t>
      </w:r>
      <w:r w:rsidRPr="00AD5DD1">
        <w:t xml:space="preserve">chair of the </w:t>
      </w:r>
      <w:r>
        <w:t>C</w:t>
      </w:r>
      <w:r w:rsidRPr="00AD5DD1">
        <w:t>riminal Bar Association</w:t>
      </w:r>
      <w:r>
        <w:t>.</w:t>
      </w:r>
    </w:p>
    <w:p w:rsidR="004D68DD" w:rsidP="004D68DD">
      <w:pPr>
        <w:pStyle w:val="Question"/>
        <w:numPr>
          <w:ilvl w:val="0"/>
          <w:numId w:val="9"/>
        </w:numPr>
      </w:pPr>
      <w:sdt>
        <w:sdtPr>
          <w:alias w:val="Member"/>
          <w:tag w:val="&lt;Member mnisId='1601' dodsId='34498'&gt;"/>
          <w:id w:val="1877657237"/>
          <w:placeholder>
            <w:docPart w:val="C3D223292D7D4902B27B0CBB376C2A58"/>
          </w:placeholder>
          <w:richText/>
        </w:sdtPr>
        <w:sdtContent>
          <w:r w:rsidRPr="00AD5DD1">
            <w:rPr>
              <w:b/>
            </w:rPr>
            <w:t>Chair:</w:t>
          </w:r>
        </w:sdtContent>
      </w:sdt>
      <w:r>
        <w:t xml:space="preserve"> Many thanks </w:t>
      </w:r>
      <w:r w:rsidRPr="00E40D13">
        <w:t xml:space="preserve">to both of you for coming to assist us today. I know you have done a lot of work </w:t>
      </w:r>
      <w:r w:rsidR="00A90E5D">
        <w:t>o</w:t>
      </w:r>
      <w:r w:rsidRPr="00E40D13">
        <w:t>n researching jur</w:t>
      </w:r>
      <w:r>
        <w:t>ies</w:t>
      </w:r>
      <w:r w:rsidRPr="00E40D13">
        <w:t xml:space="preserve">, </w:t>
      </w:r>
      <w:r>
        <w:t>P</w:t>
      </w:r>
      <w:r w:rsidRPr="00E40D13">
        <w:t>rofessor Thomas</w:t>
      </w:r>
      <w:r>
        <w:t xml:space="preserve">, which I think </w:t>
      </w:r>
      <w:r w:rsidR="00A90E5D">
        <w:t>our</w:t>
      </w:r>
      <w:r>
        <w:t xml:space="preserve"> Committee has seen </w:t>
      </w:r>
      <w:r w:rsidRPr="00E40D13">
        <w:t>in the past. I think</w:t>
      </w:r>
      <w:r>
        <w:t xml:space="preserve"> much of your work h</w:t>
      </w:r>
      <w:r w:rsidRPr="00E40D13">
        <w:t>as been</w:t>
      </w:r>
      <w:r>
        <w:t xml:space="preserve"> about</w:t>
      </w:r>
      <w:r w:rsidRPr="00E40D13">
        <w:t xml:space="preserve"> jury advocacy of </w:t>
      </w:r>
      <w:r>
        <w:t>one</w:t>
      </w:r>
      <w:r w:rsidRPr="00E40D13">
        <w:t xml:space="preserve"> kind or another</w:t>
      </w:r>
      <w:r>
        <w:t>, Ms Brimelow</w:t>
      </w:r>
      <w:r w:rsidRPr="00E40D13">
        <w:t>.</w:t>
      </w:r>
    </w:p>
    <w:p w:rsidR="004D68DD" w:rsidP="004D68DD">
      <w:pPr>
        <w:pStyle w:val="Answer"/>
      </w:pPr>
      <w:sdt>
        <w:sdtPr>
          <w:alias w:val="Witness"/>
          <w:id w:val="578642636"/>
          <w:placeholder>
            <w:docPart w:val="C3D223292D7D4902B27B0CBB376C2A58"/>
          </w:placeholder>
          <w:richText/>
        </w:sdtPr>
        <w:sdtContent>
          <w:r w:rsidRPr="00AD5DD1">
            <w:rPr>
              <w:b/>
              <w:i/>
            </w:rPr>
            <w:t>Kirsty Brimelow:</w:t>
          </w:r>
        </w:sdtContent>
      </w:sdt>
      <w:r>
        <w:t xml:space="preserve"> Yes.</w:t>
      </w:r>
    </w:p>
    <w:p w:rsidR="004D68DD" w:rsidP="004D68DD">
      <w:pPr>
        <w:pStyle w:val="Question"/>
        <w:numPr>
          <w:ilvl w:val="0"/>
          <w:numId w:val="9"/>
        </w:numPr>
      </w:pPr>
      <w:sdt>
        <w:sdtPr>
          <w:alias w:val="Member"/>
          <w:tag w:val="&lt;Member mnisId='1601' dodsId='34498'&gt;"/>
          <w:id w:val="-1035185981"/>
          <w:placeholder>
            <w:docPart w:val="C3D223292D7D4902B27B0CBB376C2A58"/>
          </w:placeholder>
          <w:richText/>
        </w:sdtPr>
        <w:sdtContent>
          <w:r w:rsidRPr="00AD5DD1">
            <w:rPr>
              <w:b/>
            </w:rPr>
            <w:t>Chair:</w:t>
          </w:r>
        </w:sdtContent>
      </w:sdt>
      <w:r>
        <w:t xml:space="preserve"> In the Government’s consultation paper, rather than Sir Peter Gross’s IHRA review, there is a suggestion that we should put the right to trial by jury, which is long established, on a statutory footing</w:t>
      </w:r>
      <w:r w:rsidR="007353F7">
        <w:t>, rather than</w:t>
      </w:r>
      <w:r>
        <w:t xml:space="preserve"> relying on its common</w:t>
      </w:r>
      <w:r w:rsidR="00622F1A">
        <w:t>-</w:t>
      </w:r>
      <w:r>
        <w:t>law history. I thought Joshua Rozenberg put it quite well in his blog</w:t>
      </w:r>
      <w:r w:rsidR="0019517D">
        <w:t>:</w:t>
      </w:r>
      <w:r>
        <w:t xml:space="preserve"> “It is all a bit needless, but there is no harm in it.” Would anybody disagree with that? Is there any harm in it?</w:t>
      </w:r>
      <w:r w:rsidRPr="00AD5DD1">
        <w:t xml:space="preserve"> </w:t>
      </w:r>
      <w:r>
        <w:t>Is there any particular point in it?</w:t>
      </w:r>
    </w:p>
    <w:p w:rsidR="004D68DD" w:rsidP="004D68DD">
      <w:pPr>
        <w:pStyle w:val="Answer"/>
      </w:pPr>
      <w:sdt>
        <w:sdtPr>
          <w:alias w:val="Witness"/>
          <w:id w:val="112800601"/>
          <w:placeholder>
            <w:docPart w:val="C3D223292D7D4902B27B0CBB376C2A58"/>
          </w:placeholder>
          <w:richText/>
        </w:sdtPr>
        <w:sdtContent>
          <w:r w:rsidRPr="00B24428">
            <w:rPr>
              <w:b/>
              <w:i/>
            </w:rPr>
            <w:t>Kirsty Brimelow:</w:t>
          </w:r>
        </w:sdtContent>
      </w:sdt>
      <w:r>
        <w:t xml:space="preserve"> I think the starting point is: what is the </w:t>
      </w:r>
      <w:r w:rsidRPr="00B24428">
        <w:t>point in it</w:t>
      </w:r>
      <w:r>
        <w:t>? There isn</w:t>
      </w:r>
      <w:r w:rsidR="001628FD">
        <w:t>’t</w:t>
      </w:r>
      <w:r>
        <w:t xml:space="preserve"> a proposal for change to jury trials, so why do you need it in a Bill of Rights? There could be potential harm because</w:t>
      </w:r>
      <w:r w:rsidR="00622F1A">
        <w:t>,</w:t>
      </w:r>
      <w:r>
        <w:t xml:space="preserve"> once you start to put something within a statute in that way</w:t>
      </w:r>
      <w:r w:rsidR="003E7310">
        <w:t>,</w:t>
      </w:r>
      <w:r>
        <w:t xml:space="preserve"> you </w:t>
      </w:r>
      <w:r w:rsidR="003E7310">
        <w:t>could</w:t>
      </w:r>
      <w:r>
        <w:t xml:space="preserve"> trigger debates about</w:t>
      </w:r>
      <w:r w:rsidR="003E7310">
        <w:t xml:space="preserve"> </w:t>
      </w:r>
      <w:r>
        <w:t>what sort of jury</w:t>
      </w:r>
      <w:r w:rsidR="003E7310">
        <w:t>.</w:t>
      </w:r>
      <w:r>
        <w:t xml:space="preserve"> Is it still a jury of peers, or will we introduce challenges in that? </w:t>
      </w:r>
      <w:r w:rsidRPr="00A7509B">
        <w:t>What about the other nations</w:t>
      </w:r>
      <w:r>
        <w:t>, particularly Scotland</w:t>
      </w:r>
      <w:r w:rsidR="00572CDD">
        <w:t>,</w:t>
      </w:r>
      <w:r>
        <w:t xml:space="preserve"> which has a different system that I know Professor Thomas can </w:t>
      </w:r>
      <w:r w:rsidR="004A3756">
        <w:t xml:space="preserve">probably </w:t>
      </w:r>
      <w:r>
        <w:t xml:space="preserve">speak about a bit more than I can? </w:t>
      </w:r>
      <w:r w:rsidR="00C50CA9">
        <w:t>Y</w:t>
      </w:r>
      <w:r>
        <w:t>ou start to run into p</w:t>
      </w:r>
      <w:r w:rsidRPr="00A7509B">
        <w:t>otential complications</w:t>
      </w:r>
      <w:r>
        <w:t>,</w:t>
      </w:r>
      <w:r w:rsidRPr="00A7509B">
        <w:t xml:space="preserve"> wher</w:t>
      </w:r>
      <w:r>
        <w:t xml:space="preserve">eas </w:t>
      </w:r>
      <w:r w:rsidRPr="00A7509B">
        <w:t>currently it</w:t>
      </w:r>
      <w:r>
        <w:t xml:space="preserve"> </w:t>
      </w:r>
      <w:r w:rsidRPr="00A7509B">
        <w:t xml:space="preserve">functions </w:t>
      </w:r>
      <w:r>
        <w:t xml:space="preserve">and there is no </w:t>
      </w:r>
      <w:r w:rsidRPr="00A7509B">
        <w:t>actual requirement</w:t>
      </w:r>
      <w:r>
        <w:t xml:space="preserve"> to embed a right to jury within a Bill of Rights.</w:t>
      </w:r>
    </w:p>
    <w:p w:rsidR="004D68DD" w:rsidP="004D68DD">
      <w:pPr>
        <w:pStyle w:val="Answer"/>
      </w:pPr>
      <w:r>
        <w:t>I looked back at the consultation paper to see the thought process behind saying that potentially this might be under threat. T</w:t>
      </w:r>
      <w:r w:rsidRPr="00A7509B">
        <w:t>here</w:t>
      </w:r>
      <w:r>
        <w:t xml:space="preserve"> i</w:t>
      </w:r>
      <w:r w:rsidRPr="00A7509B">
        <w:t>s a reference in a footnote</w:t>
      </w:r>
      <w:r>
        <w:t xml:space="preserve"> to one case in </w:t>
      </w:r>
      <w:r w:rsidRPr="007768E0">
        <w:t>Strasbourg</w:t>
      </w:r>
      <w:r>
        <w:t>,</w:t>
      </w:r>
      <w:r w:rsidRPr="007768E0">
        <w:t xml:space="preserve"> </w:t>
      </w:r>
      <w:r>
        <w:t xml:space="preserve">Taxquet </w:t>
      </w:r>
      <w:r w:rsidRPr="002C636A">
        <w:rPr>
          <w:i/>
          <w:iCs/>
        </w:rPr>
        <w:t>v</w:t>
      </w:r>
      <w:r>
        <w:t xml:space="preserve">. Belgium. That case, </w:t>
      </w:r>
      <w:r w:rsidRPr="007768E0">
        <w:t>which is now over 10</w:t>
      </w:r>
      <w:r>
        <w:t> </w:t>
      </w:r>
      <w:r w:rsidRPr="007768E0">
        <w:t>years old</w:t>
      </w:r>
      <w:r>
        <w:t>,</w:t>
      </w:r>
      <w:r w:rsidRPr="007768E0">
        <w:t xml:space="preserve"> reaffirms that juries are in compliance with </w:t>
      </w:r>
      <w:r>
        <w:t>a</w:t>
      </w:r>
      <w:r w:rsidRPr="007768E0">
        <w:t>rticle</w:t>
      </w:r>
      <w:r>
        <w:t> </w:t>
      </w:r>
      <w:r w:rsidRPr="007768E0">
        <w:t xml:space="preserve">6 and </w:t>
      </w:r>
      <w:r w:rsidR="00E1446A">
        <w:t xml:space="preserve">that </w:t>
      </w:r>
      <w:r w:rsidRPr="007768E0">
        <w:t xml:space="preserve">juries </w:t>
      </w:r>
      <w:r w:rsidR="001817C0">
        <w:t>that</w:t>
      </w:r>
      <w:r w:rsidRPr="007768E0">
        <w:t xml:space="preserve"> do not give reasons are not in breach of</w:t>
      </w:r>
      <w:r>
        <w:t xml:space="preserve"> a</w:t>
      </w:r>
      <w:r w:rsidRPr="007768E0">
        <w:t>rticle</w:t>
      </w:r>
      <w:r w:rsidR="00E1446A">
        <w:t xml:space="preserve"> 6</w:t>
      </w:r>
      <w:r w:rsidR="00572CDD">
        <w:t>.</w:t>
      </w:r>
      <w:r w:rsidRPr="007768E0">
        <w:t xml:space="preserve"> </w:t>
      </w:r>
      <w:r w:rsidR="00572CDD">
        <w:t>However, t</w:t>
      </w:r>
      <w:r w:rsidRPr="007768E0">
        <w:t>he consultation heading</w:t>
      </w:r>
      <w:r w:rsidR="00E1446A">
        <w:t xml:space="preserve"> </w:t>
      </w:r>
      <w:r w:rsidRPr="007768E0">
        <w:t>suggest</w:t>
      </w:r>
      <w:r w:rsidR="00E1446A">
        <w:t>ed</w:t>
      </w:r>
      <w:r w:rsidRPr="007768E0">
        <w:t xml:space="preserve"> that this case might be the basis for a consideration that somehow jury trials are only within a certain framework to the extent the Strasbourg </w:t>
      </w:r>
      <w:r>
        <w:t>C</w:t>
      </w:r>
      <w:r w:rsidRPr="007768E0">
        <w:t>ourt allows</w:t>
      </w:r>
      <w:r>
        <w:t xml:space="preserve"> </w:t>
      </w:r>
      <w:r w:rsidR="007557C6">
        <w:t>them</w:t>
      </w:r>
      <w:r>
        <w:t xml:space="preserve">, but that is not </w:t>
      </w:r>
      <w:r w:rsidRPr="007768E0">
        <w:t>correct</w:t>
      </w:r>
      <w:r>
        <w:t xml:space="preserve">; it is the </w:t>
      </w:r>
      <w:r w:rsidRPr="007768E0">
        <w:t xml:space="preserve">opposite. I ended up rather confused as to why it is </w:t>
      </w:r>
      <w:r w:rsidRPr="007768E0">
        <w:t>in the consultation paper at all</w:t>
      </w:r>
      <w:r w:rsidR="00561B77">
        <w:t>, other than a political reason for it to be there, w</w:t>
      </w:r>
      <w:r w:rsidRPr="007768E0">
        <w:t>hich is outside my remit</w:t>
      </w:r>
      <w:r>
        <w:t>,</w:t>
      </w:r>
      <w:r w:rsidR="00561B77">
        <w:t xml:space="preserve"> </w:t>
      </w:r>
      <w:r w:rsidR="00550822">
        <w:t xml:space="preserve">in </w:t>
      </w:r>
      <w:r>
        <w:t>that generally—Pro</w:t>
      </w:r>
      <w:r w:rsidRPr="007768E0">
        <w:t>fessor Thomas w</w:t>
      </w:r>
      <w:r>
        <w:t xml:space="preserve">ill </w:t>
      </w:r>
      <w:r w:rsidRPr="007768E0">
        <w:t>speak about this</w:t>
      </w:r>
      <w:r>
        <w:t xml:space="preserve">—the </w:t>
      </w:r>
      <w:r w:rsidRPr="007768E0">
        <w:t>public like jur</w:t>
      </w:r>
      <w:r>
        <w:t>ies</w:t>
      </w:r>
      <w:r w:rsidR="00344DD5">
        <w:t>, so that</w:t>
      </w:r>
      <w:r w:rsidRPr="007768E0">
        <w:t xml:space="preserve"> was something </w:t>
      </w:r>
      <w:r w:rsidR="00344DD5">
        <w:t>everyone</w:t>
      </w:r>
      <w:r w:rsidRPr="007768E0">
        <w:t xml:space="preserve"> was going to get very excited about</w:t>
      </w:r>
      <w:r w:rsidR="00344DD5">
        <w:t>. B</w:t>
      </w:r>
      <w:r w:rsidRPr="007768E0">
        <w:t>ut we already have juries and there is no threat to them</w:t>
      </w:r>
      <w:r w:rsidR="00344DD5">
        <w:t>,</w:t>
      </w:r>
      <w:r w:rsidRPr="007768E0">
        <w:t xml:space="preserve"> so why spend time on the debate?</w:t>
      </w:r>
    </w:p>
    <w:p w:rsidR="004D68DD" w:rsidP="004D68DD">
      <w:pPr>
        <w:pStyle w:val="Question"/>
        <w:numPr>
          <w:ilvl w:val="0"/>
          <w:numId w:val="9"/>
        </w:numPr>
      </w:pPr>
      <w:sdt>
        <w:sdtPr>
          <w:alias w:val="Member"/>
          <w:tag w:val="&lt;Member mnisId='1601' dodsId='34498'&gt;"/>
          <w:id w:val="29000616"/>
          <w:placeholder>
            <w:docPart w:val="C3D223292D7D4902B27B0CBB376C2A58"/>
          </w:placeholder>
          <w:richText/>
        </w:sdtPr>
        <w:sdtContent>
          <w:r w:rsidRPr="007768E0">
            <w:rPr>
              <w:b/>
            </w:rPr>
            <w:t>Chair:</w:t>
          </w:r>
        </w:sdtContent>
      </w:sdt>
      <w:r>
        <w:t xml:space="preserve"> </w:t>
      </w:r>
      <w:r w:rsidR="0070502D">
        <w:t>I s</w:t>
      </w:r>
      <w:r w:rsidRPr="007768E0">
        <w:t xml:space="preserve">uppose </w:t>
      </w:r>
      <w:r w:rsidR="0070502D">
        <w:t>if you</w:t>
      </w:r>
      <w:r w:rsidRPr="007768E0">
        <w:t xml:space="preserve"> take </w:t>
      </w:r>
      <w:r w:rsidR="0070502D">
        <w:t>a</w:t>
      </w:r>
      <w:r>
        <w:t xml:space="preserve"> political or</w:t>
      </w:r>
      <w:r w:rsidRPr="007768E0">
        <w:t xml:space="preserve"> philosophical decision </w:t>
      </w:r>
      <w:r>
        <w:t xml:space="preserve">to codify the </w:t>
      </w:r>
      <w:r w:rsidRPr="007768E0">
        <w:t>rights of citizens of the United Kingdom</w:t>
      </w:r>
      <w:r w:rsidR="004B6613">
        <w:t>, y</w:t>
      </w:r>
      <w:r>
        <w:t xml:space="preserve">ou would pretty much expect that the </w:t>
      </w:r>
      <w:r w:rsidRPr="007768E0">
        <w:t xml:space="preserve">right to trial by </w:t>
      </w:r>
      <w:r>
        <w:t xml:space="preserve">a </w:t>
      </w:r>
      <w:r w:rsidRPr="007768E0">
        <w:t>jury would be in any list of rights</w:t>
      </w:r>
      <w:r>
        <w:t>.</w:t>
      </w:r>
    </w:p>
    <w:p w:rsidR="004D68DD" w:rsidP="004D68DD">
      <w:pPr>
        <w:pStyle w:val="Answer"/>
      </w:pPr>
      <w:sdt>
        <w:sdtPr>
          <w:alias w:val="Witness"/>
          <w:id w:val="-1068578461"/>
          <w:placeholder>
            <w:docPart w:val="C3D223292D7D4902B27B0CBB376C2A58"/>
          </w:placeholder>
          <w:richText/>
        </w:sdtPr>
        <w:sdtContent>
          <w:r w:rsidRPr="007768E0">
            <w:rPr>
              <w:b/>
              <w:i/>
            </w:rPr>
            <w:t>Kirsty Brimelow:</w:t>
          </w:r>
        </w:sdtContent>
      </w:sdt>
      <w:r>
        <w:t xml:space="preserve"> T</w:t>
      </w:r>
      <w:r w:rsidRPr="007768E0">
        <w:t xml:space="preserve">here is already a </w:t>
      </w:r>
      <w:r w:rsidR="00E61163">
        <w:t>J</w:t>
      </w:r>
      <w:r w:rsidRPr="007768E0">
        <w:t xml:space="preserve">uries </w:t>
      </w:r>
      <w:r>
        <w:t>A</w:t>
      </w:r>
      <w:r w:rsidRPr="007768E0">
        <w:t>ct</w:t>
      </w:r>
      <w:r>
        <w:t>.</w:t>
      </w:r>
    </w:p>
    <w:p w:rsidR="004D68DD" w:rsidP="004D68DD">
      <w:pPr>
        <w:pStyle w:val="Question"/>
        <w:numPr>
          <w:ilvl w:val="0"/>
          <w:numId w:val="9"/>
        </w:numPr>
      </w:pPr>
      <w:sdt>
        <w:sdtPr>
          <w:alias w:val="Member"/>
          <w:tag w:val="&lt;Member mnisId='1601' dodsId='34498'&gt;"/>
          <w:id w:val="63373309"/>
          <w:placeholder>
            <w:docPart w:val="C3D223292D7D4902B27B0CBB376C2A58"/>
          </w:placeholder>
          <w:richText/>
        </w:sdtPr>
        <w:sdtContent>
          <w:r w:rsidRPr="007768E0">
            <w:rPr>
              <w:b/>
            </w:rPr>
            <w:t>Chair:</w:t>
          </w:r>
        </w:sdtContent>
      </w:sdt>
      <w:r>
        <w:t xml:space="preserve"> I</w:t>
      </w:r>
      <w:r w:rsidRPr="007768E0">
        <w:t>f you codify it</w:t>
      </w:r>
      <w:r>
        <w:t>,</w:t>
      </w:r>
      <w:r w:rsidRPr="007768E0">
        <w:t xml:space="preserve"> why not put it in another </w:t>
      </w:r>
      <w:r w:rsidR="00E61163">
        <w:t>A</w:t>
      </w:r>
      <w:r w:rsidRPr="007768E0">
        <w:t xml:space="preserve">ct? What is </w:t>
      </w:r>
      <w:r>
        <w:t xml:space="preserve">your </w:t>
      </w:r>
      <w:r w:rsidRPr="007768E0">
        <w:t xml:space="preserve">problem </w:t>
      </w:r>
      <w:r>
        <w:t>with it</w:t>
      </w:r>
      <w:r w:rsidRPr="007768E0">
        <w:t>?</w:t>
      </w:r>
    </w:p>
    <w:p w:rsidR="004D68DD" w:rsidP="004D68DD">
      <w:pPr>
        <w:pStyle w:val="Answer"/>
      </w:pPr>
      <w:sdt>
        <w:sdtPr>
          <w:alias w:val="Witness"/>
          <w:id w:val="753628907"/>
          <w:placeholder>
            <w:docPart w:val="C3D223292D7D4902B27B0CBB376C2A58"/>
          </w:placeholder>
          <w:richText/>
        </w:sdtPr>
        <w:sdtContent>
          <w:r w:rsidRPr="007768E0">
            <w:rPr>
              <w:b/>
              <w:i/>
            </w:rPr>
            <w:t>Kirsty Brimelow:</w:t>
          </w:r>
        </w:sdtContent>
      </w:sdt>
      <w:r>
        <w:t xml:space="preserve"> W</w:t>
      </w:r>
      <w:r w:rsidRPr="007768E0">
        <w:t>hy spend the time bringing in more legislation and debating legislation on something that is not required</w:t>
      </w:r>
      <w:r>
        <w:t>?</w:t>
      </w:r>
    </w:p>
    <w:p w:rsidR="004D68DD" w:rsidP="004D68DD">
      <w:pPr>
        <w:pStyle w:val="Question"/>
        <w:numPr>
          <w:ilvl w:val="0"/>
          <w:numId w:val="9"/>
        </w:numPr>
      </w:pPr>
      <w:sdt>
        <w:sdtPr>
          <w:alias w:val="Member"/>
          <w:tag w:val="&lt;Member mnisId='1601' dodsId='34498'&gt;"/>
          <w:id w:val="817150722"/>
          <w:placeholder>
            <w:docPart w:val="C3D223292D7D4902B27B0CBB376C2A58"/>
          </w:placeholder>
          <w:richText/>
        </w:sdtPr>
        <w:sdtContent>
          <w:r w:rsidRPr="007768E0">
            <w:rPr>
              <w:b/>
            </w:rPr>
            <w:t>Chair:</w:t>
          </w:r>
        </w:sdtContent>
      </w:sdt>
      <w:r>
        <w:t xml:space="preserve"> If you are </w:t>
      </w:r>
      <w:r w:rsidR="00687915">
        <w:t xml:space="preserve">going </w:t>
      </w:r>
      <w:r w:rsidRPr="007768E0">
        <w:t>to codify anyway, why not include that in the code?</w:t>
      </w:r>
      <w:r>
        <w:t xml:space="preserve"> B</w:t>
      </w:r>
      <w:r w:rsidRPr="007768E0">
        <w:t>eing devil</w:t>
      </w:r>
      <w:r w:rsidR="00687915">
        <w:t>’</w:t>
      </w:r>
      <w:r w:rsidRPr="007768E0">
        <w:t>s advocate</w:t>
      </w:r>
      <w:r>
        <w:t>, that would be the point.</w:t>
      </w:r>
      <w:r w:rsidR="005D573B">
        <w:t xml:space="preserve"> </w:t>
      </w:r>
    </w:p>
    <w:p w:rsidR="004D68DD" w:rsidP="004D68DD">
      <w:pPr>
        <w:pStyle w:val="Answer"/>
      </w:pPr>
      <w:sdt>
        <w:sdtPr>
          <w:alias w:val="Witness"/>
          <w:id w:val="514733127"/>
          <w:placeholder>
            <w:docPart w:val="C3D223292D7D4902B27B0CBB376C2A58"/>
          </w:placeholder>
          <w:richText/>
        </w:sdtPr>
        <w:sdtContent>
          <w:r w:rsidRPr="007768E0">
            <w:rPr>
              <w:b/>
              <w:i/>
            </w:rPr>
            <w:t>Kirsty Brimelow:</w:t>
          </w:r>
        </w:sdtContent>
      </w:sdt>
      <w:r>
        <w:t xml:space="preserve"> </w:t>
      </w:r>
      <w:r w:rsidRPr="007768E0">
        <w:t>I suppose the devil</w:t>
      </w:r>
      <w:r w:rsidR="00687915">
        <w:t>’</w:t>
      </w:r>
      <w:r w:rsidRPr="007768E0">
        <w:t>s advocate</w:t>
      </w:r>
      <w:r>
        <w:t xml:space="preserve"> question, “Why </w:t>
      </w:r>
      <w:r w:rsidRPr="007768E0">
        <w:t>not include</w:t>
      </w:r>
      <w:r>
        <w:t xml:space="preserve"> it</w:t>
      </w:r>
      <w:r w:rsidRPr="007768E0">
        <w:t xml:space="preserve"> in </w:t>
      </w:r>
      <w:r w:rsidR="005D573B">
        <w:t>the</w:t>
      </w:r>
      <w:r>
        <w:t xml:space="preserve"> </w:t>
      </w:r>
      <w:r w:rsidRPr="007768E0">
        <w:t>code</w:t>
      </w:r>
      <w:r>
        <w:t xml:space="preserve">?” </w:t>
      </w:r>
      <w:r w:rsidR="00687915">
        <w:t>is</w:t>
      </w:r>
      <w:r>
        <w:t xml:space="preserve"> </w:t>
      </w:r>
      <w:r w:rsidRPr="007768E0">
        <w:t xml:space="preserve">because you are opening up potential complications </w:t>
      </w:r>
      <w:r w:rsidR="00641603">
        <w:t>that</w:t>
      </w:r>
      <w:r w:rsidRPr="007768E0">
        <w:t xml:space="preserve"> are not there currently, </w:t>
      </w:r>
      <w:r>
        <w:t xml:space="preserve">in particular </w:t>
      </w:r>
      <w:r w:rsidRPr="007768E0">
        <w:t>complications in terms of Scotland</w:t>
      </w:r>
      <w:r>
        <w:t>.</w:t>
      </w:r>
    </w:p>
    <w:p w:rsidR="004D68DD" w:rsidP="004D68DD">
      <w:pPr>
        <w:pStyle w:val="Question"/>
        <w:numPr>
          <w:ilvl w:val="0"/>
          <w:numId w:val="9"/>
        </w:numPr>
      </w:pPr>
      <w:sdt>
        <w:sdtPr>
          <w:alias w:val="Member"/>
          <w:tag w:val="&lt;Member mnisId='1601' dodsId='34498'&gt;"/>
          <w:id w:val="1514795300"/>
          <w:placeholder>
            <w:docPart w:val="C3D223292D7D4902B27B0CBB376C2A58"/>
          </w:placeholder>
          <w:richText/>
        </w:sdtPr>
        <w:sdtContent>
          <w:r w:rsidRPr="007768E0">
            <w:rPr>
              <w:b/>
            </w:rPr>
            <w:t>Chair:</w:t>
          </w:r>
        </w:sdtContent>
      </w:sdt>
      <w:r>
        <w:t xml:space="preserve"> P</w:t>
      </w:r>
      <w:r w:rsidRPr="007768E0">
        <w:t>rofessor Thomas, what do you think?</w:t>
      </w:r>
    </w:p>
    <w:p w:rsidR="00D51F34" w:rsidP="004D68DD">
      <w:pPr>
        <w:pStyle w:val="Answer"/>
      </w:pPr>
      <w:sdt>
        <w:sdtPr>
          <w:alias w:val="Witness"/>
          <w:id w:val="1741598028"/>
          <w:placeholder>
            <w:docPart w:val="C3D223292D7D4902B27B0CBB376C2A58"/>
          </w:placeholder>
          <w:richText/>
        </w:sdtPr>
        <w:sdtContent>
          <w:r w:rsidRPr="007768E0" w:rsidR="004D68DD">
            <w:rPr>
              <w:b/>
              <w:i/>
            </w:rPr>
            <w:t>Professor Thomas:</w:t>
          </w:r>
        </w:sdtContent>
      </w:sdt>
      <w:r w:rsidR="004D68DD">
        <w:t xml:space="preserve"> H</w:t>
      </w:r>
      <w:r w:rsidRPr="007768E0" w:rsidR="004D68DD">
        <w:t xml:space="preserve">aving it in a </w:t>
      </w:r>
      <w:r w:rsidR="004D68DD">
        <w:t>Bill of Rights</w:t>
      </w:r>
      <w:r w:rsidRPr="007768E0" w:rsidR="004D68DD">
        <w:t xml:space="preserve"> or codify</w:t>
      </w:r>
      <w:r w:rsidR="004D68DD">
        <w:t>ing</w:t>
      </w:r>
      <w:r w:rsidRPr="007768E0" w:rsidR="004D68DD">
        <w:t xml:space="preserve"> it will certainly be a very easy win in terms of the public</w:t>
      </w:r>
      <w:r w:rsidR="004D68DD">
        <w:t>,</w:t>
      </w:r>
      <w:r w:rsidRPr="007768E0" w:rsidR="004D68DD">
        <w:t xml:space="preserve"> because what we know from many years of research about public perceptions of juries is that the public are very strongly in support of trial by jury in the UK.</w:t>
      </w:r>
      <w:r w:rsidR="00B34711">
        <w:t xml:space="preserve"> </w:t>
      </w:r>
      <w:r w:rsidR="004D68DD">
        <w:t>T</w:t>
      </w:r>
      <w:r w:rsidRPr="007768E0" w:rsidR="004D68DD">
        <w:t xml:space="preserve">he last time we had a </w:t>
      </w:r>
      <w:r w:rsidR="004D68DD">
        <w:t>c</w:t>
      </w:r>
      <w:r w:rsidRPr="007768E0" w:rsidR="004D68DD">
        <w:t xml:space="preserve">ommission </w:t>
      </w:r>
      <w:r w:rsidR="004D68DD">
        <w:t>looking at a Bill of Rights</w:t>
      </w:r>
      <w:r w:rsidRPr="007768E0" w:rsidR="004D68DD">
        <w:t xml:space="preserve"> some very good research was done by the </w:t>
      </w:r>
      <w:r w:rsidR="004D68DD">
        <w:t>R</w:t>
      </w:r>
      <w:r w:rsidRPr="007768E0" w:rsidR="004D68DD">
        <w:t>o</w:t>
      </w:r>
      <w:r w:rsidR="001D2928">
        <w:t>wn</w:t>
      </w:r>
      <w:r w:rsidRPr="007768E0" w:rsidR="004D68DD">
        <w:t xml:space="preserve">tree </w:t>
      </w:r>
      <w:r w:rsidR="004D68DD">
        <w:t>Tr</w:t>
      </w:r>
      <w:r w:rsidRPr="007768E0" w:rsidR="004D68DD">
        <w:t xml:space="preserve">ust. It explored with the public what they would like there to be if there was a </w:t>
      </w:r>
      <w:r w:rsidR="004D68DD">
        <w:t>Bill of Rights and</w:t>
      </w:r>
      <w:r w:rsidRPr="007768E0" w:rsidR="004D68DD">
        <w:t xml:space="preserve"> which right</w:t>
      </w:r>
      <w:r w:rsidR="004D68DD">
        <w:t>s</w:t>
      </w:r>
      <w:r w:rsidRPr="007768E0" w:rsidR="004D68DD">
        <w:t xml:space="preserve"> should be codified. The top two were trial by jury and the right to treatment on the NHS in a reasonable</w:t>
      </w:r>
      <w:r w:rsidR="004D68DD">
        <w:t xml:space="preserve"> period of</w:t>
      </w:r>
      <w:r w:rsidRPr="007768E0" w:rsidR="004D68DD">
        <w:t xml:space="preserve"> time. Those scored over 90% of support </w:t>
      </w:r>
      <w:r w:rsidR="004D68DD">
        <w:t>among</w:t>
      </w:r>
      <w:r w:rsidRPr="007768E0" w:rsidR="004D68DD">
        <w:t xml:space="preserve"> the public.</w:t>
      </w:r>
    </w:p>
    <w:p w:rsidR="004D68DD" w:rsidP="004D68DD">
      <w:pPr>
        <w:pStyle w:val="Answer"/>
      </w:pPr>
      <w:r w:rsidRPr="007768E0">
        <w:t xml:space="preserve">It is a very popular thing to put in a </w:t>
      </w:r>
      <w:r>
        <w:t>Bill of Rights</w:t>
      </w:r>
      <w:r w:rsidRPr="007768E0">
        <w:t>, but I</w:t>
      </w:r>
      <w:r>
        <w:t xml:space="preserve"> </w:t>
      </w:r>
      <w:r w:rsidRPr="007768E0">
        <w:t>agree that it could be opening up legal questions that we currently do not confront in the UK in relation to trial by jury</w:t>
      </w:r>
      <w:r>
        <w:t xml:space="preserve">. If </w:t>
      </w:r>
      <w:r w:rsidRPr="007768E0">
        <w:t xml:space="preserve">the </w:t>
      </w:r>
      <w:r>
        <w:t>Bill of Rights</w:t>
      </w:r>
      <w:r w:rsidRPr="007768E0">
        <w:t xml:space="preserve"> is to apply to the whole </w:t>
      </w:r>
      <w:r>
        <w:t xml:space="preserve">UK and </w:t>
      </w:r>
      <w:r w:rsidRPr="007768E0">
        <w:t xml:space="preserve">there is a </w:t>
      </w:r>
      <w:r>
        <w:t>right to</w:t>
      </w:r>
      <w:r w:rsidRPr="007768E0">
        <w:t xml:space="preserve"> trial by jury</w:t>
      </w:r>
      <w:r w:rsidR="00DF3D44">
        <w:t>,</w:t>
      </w:r>
      <w:r w:rsidRPr="007768E0">
        <w:t xml:space="preserve"> we are opening up </w:t>
      </w:r>
      <w:r>
        <w:t>i</w:t>
      </w:r>
      <w:r w:rsidRPr="007768E0">
        <w:t xml:space="preserve">ssues about the differences </w:t>
      </w:r>
      <w:r>
        <w:t>in</w:t>
      </w:r>
      <w:r w:rsidRPr="007768E0">
        <w:t xml:space="preserve"> the right to trial by jury in the three jurisdictions.</w:t>
      </w:r>
    </w:p>
    <w:p w:rsidR="004D68DD" w:rsidP="004D68DD">
      <w:pPr>
        <w:pStyle w:val="Question"/>
        <w:numPr>
          <w:ilvl w:val="0"/>
          <w:numId w:val="9"/>
        </w:numPr>
      </w:pPr>
      <w:sdt>
        <w:sdtPr>
          <w:alias w:val="Member"/>
          <w:tag w:val="&lt;Member mnisId='1601' dodsId='34498'&gt;"/>
          <w:id w:val="1702667862"/>
          <w:placeholder>
            <w:docPart w:val="C3D223292D7D4902B27B0CBB376C2A58"/>
          </w:placeholder>
          <w:richText/>
        </w:sdtPr>
        <w:sdtContent>
          <w:r w:rsidRPr="007768E0">
            <w:rPr>
              <w:b/>
            </w:rPr>
            <w:t>Chair:</w:t>
          </w:r>
        </w:sdtContent>
      </w:sdt>
      <w:r>
        <w:t xml:space="preserve"> </w:t>
      </w:r>
      <w:r w:rsidR="003C5749">
        <w:t>I</w:t>
      </w:r>
      <w:r>
        <w:t>t is</w:t>
      </w:r>
      <w:r w:rsidRPr="007768E0">
        <w:t xml:space="preserve"> the basis on which you can or cannot elect trial by jury</w:t>
      </w:r>
      <w:r>
        <w:t xml:space="preserve">. Are there </w:t>
      </w:r>
      <w:r w:rsidRPr="007768E0">
        <w:t>any other points</w:t>
      </w:r>
      <w:r>
        <w:t>, Professor Thomas?</w:t>
      </w:r>
    </w:p>
    <w:p w:rsidR="004D68DD" w:rsidP="004D68DD">
      <w:pPr>
        <w:pStyle w:val="Answer"/>
      </w:pPr>
      <w:sdt>
        <w:sdtPr>
          <w:alias w:val="Witness"/>
          <w:id w:val="1683239428"/>
          <w:placeholder>
            <w:docPart w:val="C3D223292D7D4902B27B0CBB376C2A58"/>
          </w:placeholder>
          <w:richText/>
        </w:sdtPr>
        <w:sdtContent>
          <w:r w:rsidRPr="007768E0">
            <w:rPr>
              <w:b/>
              <w:i/>
            </w:rPr>
            <w:t>Professor Thomas:</w:t>
          </w:r>
        </w:sdtContent>
      </w:sdt>
      <w:r>
        <w:t xml:space="preserve"> A</w:t>
      </w:r>
      <w:r w:rsidRPr="007768E0">
        <w:t>nd the nature of trial by jury. As</w:t>
      </w:r>
      <w:r>
        <w:t xml:space="preserve"> </w:t>
      </w:r>
      <w:r w:rsidR="003C5749">
        <w:t>you</w:t>
      </w:r>
      <w:r>
        <w:t xml:space="preserve"> all</w:t>
      </w:r>
      <w:r w:rsidRPr="007768E0">
        <w:t xml:space="preserve"> know, in Scotland </w:t>
      </w:r>
      <w:r w:rsidR="00815D6E">
        <w:t>there</w:t>
      </w:r>
      <w:r w:rsidRPr="007768E0">
        <w:t xml:space="preserve"> is</w:t>
      </w:r>
      <w:r>
        <w:t xml:space="preserve"> a</w:t>
      </w:r>
      <w:r w:rsidRPr="007768E0">
        <w:t xml:space="preserve"> fundamentally different jur</w:t>
      </w:r>
      <w:r>
        <w:t>y s</w:t>
      </w:r>
      <w:r w:rsidRPr="007768E0">
        <w:t>ystem</w:t>
      </w:r>
      <w:r>
        <w:t>. It</w:t>
      </w:r>
      <w:r w:rsidRPr="007768E0">
        <w:t xml:space="preserve"> is not just the fact</w:t>
      </w:r>
      <w:r>
        <w:t xml:space="preserve"> that there are </w:t>
      </w:r>
      <w:r w:rsidRPr="007768E0">
        <w:t>15 jurors</w:t>
      </w:r>
      <w:r>
        <w:t>;</w:t>
      </w:r>
      <w:r w:rsidRPr="007768E0">
        <w:t xml:space="preserve"> they have three different verdicts</w:t>
      </w:r>
      <w:r>
        <w:t>,</w:t>
      </w:r>
      <w:r w:rsidRPr="007768E0">
        <w:t xml:space="preserve"> </w:t>
      </w:r>
      <w:r w:rsidR="00815D6E">
        <w:t xml:space="preserve">they have to have </w:t>
      </w:r>
      <w:r w:rsidRPr="007768E0">
        <w:t>co</w:t>
      </w:r>
      <w:r>
        <w:noBreakHyphen/>
      </w:r>
      <w:r w:rsidRPr="007768E0">
        <w:t>operation</w:t>
      </w:r>
      <w:r w:rsidR="00815D6E">
        <w:t>,</w:t>
      </w:r>
      <w:r w:rsidRPr="007768E0">
        <w:t xml:space="preserve"> and all</w:t>
      </w:r>
      <w:r>
        <w:t xml:space="preserve"> </w:t>
      </w:r>
      <w:r w:rsidRPr="007768E0">
        <w:t xml:space="preserve">sorts of things. </w:t>
      </w:r>
      <w:r>
        <w:t>A</w:t>
      </w:r>
      <w:r w:rsidRPr="007768E0">
        <w:t>t the moment</w:t>
      </w:r>
      <w:r>
        <w:t>,</w:t>
      </w:r>
      <w:r w:rsidRPr="007768E0">
        <w:t xml:space="preserve"> an appeal in Scotland based on a challenge to something about the jury system does </w:t>
      </w:r>
      <w:r w:rsidRPr="007768E0">
        <w:t>not go ultimately on appeal to the UK Supreme Court</w:t>
      </w:r>
      <w:r>
        <w:t>; f</w:t>
      </w:r>
      <w:r w:rsidRPr="007768E0">
        <w:t>inal appeal rest</w:t>
      </w:r>
      <w:r>
        <w:t>s</w:t>
      </w:r>
      <w:r w:rsidRPr="007768E0">
        <w:t xml:space="preserve"> in Scotland</w:t>
      </w:r>
      <w:r>
        <w:t xml:space="preserve">. </w:t>
      </w:r>
      <w:r w:rsidRPr="007768E0">
        <w:t>I wonder</w:t>
      </w:r>
      <w:r>
        <w:t xml:space="preserve"> whether thought </w:t>
      </w:r>
      <w:r w:rsidRPr="007768E0">
        <w:t>has been</w:t>
      </w:r>
      <w:r>
        <w:t xml:space="preserve"> given to what the legal </w:t>
      </w:r>
      <w:r w:rsidRPr="007768E0">
        <w:t>consequences might be</w:t>
      </w:r>
      <w:r>
        <w:t xml:space="preserve"> of having that</w:t>
      </w:r>
      <w:r w:rsidRPr="007768E0">
        <w:t xml:space="preserve"> in the </w:t>
      </w:r>
      <w:r>
        <w:t>A</w:t>
      </w:r>
      <w:r w:rsidRPr="007768E0">
        <w:t>ct.</w:t>
      </w:r>
    </w:p>
    <w:p w:rsidR="004D68DD" w:rsidP="004D68DD">
      <w:pPr>
        <w:pStyle w:val="Question"/>
        <w:numPr>
          <w:ilvl w:val="0"/>
          <w:numId w:val="9"/>
        </w:numPr>
      </w:pPr>
      <w:sdt>
        <w:sdtPr>
          <w:alias w:val="Member"/>
          <w:tag w:val="&lt;Member mnisId='1601' dodsId='34498'&gt;"/>
          <w:id w:val="-623780097"/>
          <w:placeholder>
            <w:docPart w:val="C3D223292D7D4902B27B0CBB376C2A58"/>
          </w:placeholder>
          <w:richText/>
        </w:sdtPr>
        <w:sdtContent>
          <w:r w:rsidRPr="007768E0">
            <w:rPr>
              <w:b/>
            </w:rPr>
            <w:t>Chair:</w:t>
          </w:r>
        </w:sdtContent>
      </w:sdt>
      <w:r>
        <w:t xml:space="preserve"> </w:t>
      </w:r>
      <w:r w:rsidRPr="007768E0">
        <w:t xml:space="preserve">It </w:t>
      </w:r>
      <w:r>
        <w:t xml:space="preserve">could have </w:t>
      </w:r>
      <w:r w:rsidRPr="007768E0">
        <w:t>consequences that you might not foresee.</w:t>
      </w:r>
    </w:p>
    <w:p w:rsidR="004D68DD" w:rsidP="004D68DD">
      <w:pPr>
        <w:pStyle w:val="Answer"/>
      </w:pPr>
      <w:sdt>
        <w:sdtPr>
          <w:alias w:val="Witness"/>
          <w:id w:val="-469129338"/>
          <w:placeholder>
            <w:docPart w:val="C3D223292D7D4902B27B0CBB376C2A58"/>
          </w:placeholder>
          <w:richText/>
        </w:sdtPr>
        <w:sdtContent>
          <w:r w:rsidRPr="007768E0">
            <w:rPr>
              <w:b/>
              <w:i/>
            </w:rPr>
            <w:t>Professor Thomas:</w:t>
          </w:r>
        </w:sdtContent>
      </w:sdt>
      <w:r>
        <w:t xml:space="preserve"> </w:t>
      </w:r>
      <w:r w:rsidRPr="007768E0">
        <w:t>Yes.</w:t>
      </w:r>
    </w:p>
    <w:p w:rsidR="004D68DD" w:rsidP="004D68DD">
      <w:pPr>
        <w:pStyle w:val="Question"/>
        <w:numPr>
          <w:ilvl w:val="0"/>
          <w:numId w:val="9"/>
        </w:numPr>
      </w:pPr>
      <w:sdt>
        <w:sdtPr>
          <w:alias w:val="Member"/>
          <w:tag w:val="&lt;Member mnisId='483' dodsId='25660'&gt;"/>
          <w:id w:val="428321627"/>
          <w:placeholder>
            <w:docPart w:val="C3D223292D7D4902B27B0CBB376C2A58"/>
          </w:placeholder>
          <w:richText/>
        </w:sdtPr>
        <w:sdtContent>
          <w:r w:rsidRPr="007768E0">
            <w:rPr>
              <w:b/>
            </w:rPr>
            <w:t>Maria Eagle:</w:t>
          </w:r>
        </w:sdtContent>
      </w:sdt>
      <w:r>
        <w:t xml:space="preserve"> </w:t>
      </w:r>
      <w:r w:rsidRPr="0025776A">
        <w:t xml:space="preserve">I want to ask a little </w:t>
      </w:r>
      <w:r w:rsidR="00F75BFA">
        <w:t xml:space="preserve">bit </w:t>
      </w:r>
      <w:r w:rsidRPr="0025776A">
        <w:t xml:space="preserve">about where you think we are with jury trials in our system. Professor Thomas, how do you assess the current role and status of jury trials in England and Wales? Obviously, this proposal has put it up in lights, but where are we with jury trials in England and Wales? Is it </w:t>
      </w:r>
      <w:r w:rsidR="00034E1E">
        <w:t xml:space="preserve">all working? Is it </w:t>
      </w:r>
      <w:r w:rsidRPr="0025776A">
        <w:t>going well?</w:t>
      </w:r>
    </w:p>
    <w:p w:rsidR="00626178" w:rsidP="004D68DD">
      <w:pPr>
        <w:pStyle w:val="Answer"/>
      </w:pPr>
      <w:sdt>
        <w:sdtPr>
          <w:alias w:val="Witness"/>
          <w:id w:val="1609773777"/>
          <w:placeholder>
            <w:docPart w:val="C3D223292D7D4902B27B0CBB376C2A58"/>
          </w:placeholder>
          <w:richText/>
        </w:sdtPr>
        <w:sdtContent>
          <w:r w:rsidRPr="00E75440" w:rsidR="004D68DD">
            <w:rPr>
              <w:b/>
              <w:i/>
            </w:rPr>
            <w:t>Professor Thomas:</w:t>
          </w:r>
        </w:sdtContent>
      </w:sdt>
      <w:r w:rsidR="004D68DD">
        <w:t xml:space="preserve"> </w:t>
      </w:r>
      <w:r w:rsidRPr="00E75440" w:rsidR="004D68DD">
        <w:t>That is a very large question</w:t>
      </w:r>
      <w:r w:rsidR="004D68DD">
        <w:t>,</w:t>
      </w:r>
      <w:r w:rsidRPr="00E75440" w:rsidR="004D68DD">
        <w:t xml:space="preserve"> but </w:t>
      </w:r>
      <w:r w:rsidR="00034E1E">
        <w:t>from</w:t>
      </w:r>
      <w:r w:rsidRPr="00E75440" w:rsidR="004D68DD">
        <w:t xml:space="preserve"> the research that has been done</w:t>
      </w:r>
      <w:r w:rsidR="00034E1E">
        <w:t>,</w:t>
      </w:r>
      <w:r w:rsidRPr="00E75440" w:rsidR="004D68DD">
        <w:t xml:space="preserve"> one thing to say is that the jury system</w:t>
      </w:r>
      <w:r w:rsidR="004D68DD">
        <w:t>,</w:t>
      </w:r>
      <w:r w:rsidRPr="00E75440" w:rsidR="004D68DD">
        <w:t xml:space="preserve"> particularly in England and Wales</w:t>
      </w:r>
      <w:r w:rsidR="004D68DD">
        <w:t>,</w:t>
      </w:r>
      <w:r w:rsidRPr="00E75440" w:rsidR="004D68DD">
        <w:t xml:space="preserve"> is now probably among the best researched in the world. New Zealand also has very good research, </w:t>
      </w:r>
      <w:r w:rsidR="004D68DD">
        <w:t xml:space="preserve">but we have been </w:t>
      </w:r>
      <w:r w:rsidRPr="00E75440" w:rsidR="004D68DD">
        <w:t>doing research with real juries at court</w:t>
      </w:r>
      <w:r w:rsidR="00AE4BDE">
        <w:t>, and</w:t>
      </w:r>
      <w:r w:rsidRPr="00E75440" w:rsidR="004D68DD">
        <w:t xml:space="preserve"> looking in great detail at all the data on every single jury verdict in England and Wales over the past 13 years</w:t>
      </w:r>
      <w:r w:rsidR="00AE4BDE">
        <w:t>, so</w:t>
      </w:r>
      <w:r w:rsidRPr="00E75440" w:rsidR="004D68DD">
        <w:t xml:space="preserve"> we have quite a lot of very good analysis.</w:t>
      </w:r>
    </w:p>
    <w:p w:rsidR="004D68DD" w:rsidP="004D68DD">
      <w:pPr>
        <w:pStyle w:val="Answer"/>
      </w:pPr>
      <w:r w:rsidRPr="00E75440">
        <w:t>In effect, we have been looking</w:t>
      </w:r>
      <w:r w:rsidR="00626178">
        <w:t xml:space="preserve"> for problems or looking</w:t>
      </w:r>
      <w:r w:rsidRPr="00E75440">
        <w:t xml:space="preserve"> to identify whether there are problem</w:t>
      </w:r>
      <w:r>
        <w:t xml:space="preserve">s. Researching </w:t>
      </w:r>
      <w:r w:rsidRPr="00E75440">
        <w:t>real juries</w:t>
      </w:r>
      <w:r>
        <w:t xml:space="preserve"> </w:t>
      </w:r>
      <w:r w:rsidRPr="00E75440">
        <w:t>in England and Wales has thrown up the fact that juries appear to be not just fair in their decision</w:t>
      </w:r>
      <w:r w:rsidR="008C3727">
        <w:t xml:space="preserve"> </w:t>
      </w:r>
      <w:r>
        <w:t xml:space="preserve">making </w:t>
      </w:r>
      <w:r w:rsidRPr="005842E4">
        <w:t>but very effective and efficient. For instance, we</w:t>
      </w:r>
      <w:r w:rsidR="00FF5B8E">
        <w:t xml:space="preserve"> </w:t>
      </w:r>
      <w:r w:rsidRPr="005842E4">
        <w:t>looked in great detail</w:t>
      </w:r>
      <w:r>
        <w:t xml:space="preserve">, </w:t>
      </w:r>
      <w:r w:rsidR="00FF5B8E">
        <w:t xml:space="preserve">also </w:t>
      </w:r>
      <w:r w:rsidRPr="005842E4">
        <w:t>in contribut</w:t>
      </w:r>
      <w:r>
        <w:t>ing</w:t>
      </w:r>
      <w:r w:rsidRPr="005842E4">
        <w:t xml:space="preserve"> to the</w:t>
      </w:r>
      <w:r>
        <w:t xml:space="preserve"> Lammy </w:t>
      </w:r>
      <w:r w:rsidRPr="005842E4">
        <w:t>review</w:t>
      </w:r>
      <w:r>
        <w:t>,</w:t>
      </w:r>
      <w:r w:rsidRPr="005842E4">
        <w:t xml:space="preserve"> </w:t>
      </w:r>
      <w:r>
        <w:t>at</w:t>
      </w:r>
      <w:r w:rsidRPr="005842E4">
        <w:t xml:space="preserve"> the extent to which jur</w:t>
      </w:r>
      <w:r>
        <w:t>ies</w:t>
      </w:r>
      <w:r w:rsidRPr="005842E4">
        <w:t xml:space="preserve"> may discriminate against defendants based on their racial background. We </w:t>
      </w:r>
      <w:r w:rsidR="00EF3114">
        <w:t xml:space="preserve">can </w:t>
      </w:r>
      <w:r w:rsidRPr="005842E4">
        <w:t>find no evidence of systematic discrimination. The jury conviction r</w:t>
      </w:r>
      <w:r>
        <w:t>ate</w:t>
      </w:r>
      <w:r w:rsidRPr="005842E4">
        <w:t xml:space="preserve"> across a range of offences</w:t>
      </w:r>
      <w:r w:rsidRPr="00D430B6">
        <w:t xml:space="preserve"> does not differ according to the background of the defendant, </w:t>
      </w:r>
      <w:r w:rsidR="00EF3114">
        <w:t>and</w:t>
      </w:r>
      <w:r w:rsidRPr="00D430B6">
        <w:t xml:space="preserve"> in terms of effectiveness and efficiency juries appear to be trying cases based on the evidence and </w:t>
      </w:r>
      <w:r w:rsidR="003E6A19">
        <w:t xml:space="preserve">the </w:t>
      </w:r>
      <w:r w:rsidRPr="00D430B6">
        <w:t>law put before them, which is clearly what we want. If you give a jury a job to do</w:t>
      </w:r>
      <w:r w:rsidR="0053540E">
        <w:t>, they are</w:t>
      </w:r>
      <w:r w:rsidRPr="00D430B6">
        <w:t xml:space="preserve"> incredibly efficient. Juries very rarely are unable to reach a verdict. </w:t>
      </w:r>
      <w:r>
        <w:t xml:space="preserve">Fewer </w:t>
      </w:r>
      <w:r w:rsidRPr="00D430B6">
        <w:t>than 1% of charges put to a jury result in a hung jury.</w:t>
      </w:r>
      <w:r>
        <w:t xml:space="preserve"> </w:t>
      </w:r>
      <w:r w:rsidRPr="00D430B6">
        <w:t xml:space="preserve">I think the </w:t>
      </w:r>
      <w:r>
        <w:t>Lammy</w:t>
      </w:r>
      <w:r w:rsidRPr="00D430B6">
        <w:t xml:space="preserve"> review put it quite well</w:t>
      </w:r>
      <w:r>
        <w:t>: it</w:t>
      </w:r>
      <w:r w:rsidRPr="00D430B6">
        <w:t xml:space="preserve"> is one part of the criminal justice system that appears to be working very well.</w:t>
      </w:r>
    </w:p>
    <w:p w:rsidR="004D68DD" w:rsidP="004D68DD">
      <w:pPr>
        <w:pStyle w:val="Question"/>
        <w:numPr>
          <w:ilvl w:val="0"/>
          <w:numId w:val="9"/>
        </w:numPr>
      </w:pPr>
      <w:sdt>
        <w:sdtPr>
          <w:alias w:val="Member"/>
          <w:tag w:val="&lt;Member mnisId='483' dodsId='25660'&gt;"/>
          <w:id w:val="115886246"/>
          <w:placeholder>
            <w:docPart w:val="C3D223292D7D4902B27B0CBB376C2A58"/>
          </w:placeholder>
          <w:richText/>
        </w:sdtPr>
        <w:sdtContent>
          <w:r w:rsidRPr="00D430B6">
            <w:rPr>
              <w:b/>
            </w:rPr>
            <w:t>Maria Eagle:</w:t>
          </w:r>
        </w:sdtContent>
      </w:sdt>
      <w:r>
        <w:t xml:space="preserve"> </w:t>
      </w:r>
      <w:r w:rsidRPr="00D430B6">
        <w:t>That is reassuring, is</w:t>
      </w:r>
      <w:r w:rsidR="009D1DE9">
        <w:t>n’t</w:t>
      </w:r>
      <w:r w:rsidR="00A5318F">
        <w:t xml:space="preserve"> it</w:t>
      </w:r>
      <w:r w:rsidRPr="00D430B6">
        <w:t>? Is there any learning from</w:t>
      </w:r>
      <w:r w:rsidR="009D1DE9">
        <w:t xml:space="preserve"> experience during</w:t>
      </w:r>
      <w:r w:rsidRPr="00D430B6">
        <w:t xml:space="preserve"> the pandemic </w:t>
      </w:r>
      <w:r>
        <w:t xml:space="preserve">to give any hint </w:t>
      </w:r>
      <w:r w:rsidRPr="00D430B6">
        <w:t>that things should change</w:t>
      </w:r>
      <w:r>
        <w:t>?</w:t>
      </w:r>
    </w:p>
    <w:p w:rsidR="004D68DD" w:rsidP="004D68DD">
      <w:pPr>
        <w:pStyle w:val="Answer"/>
      </w:pPr>
      <w:sdt>
        <w:sdtPr>
          <w:alias w:val="Witness"/>
          <w:id w:val="-1902135884"/>
          <w:placeholder>
            <w:docPart w:val="C3D223292D7D4902B27B0CBB376C2A58"/>
          </w:placeholder>
          <w:richText/>
        </w:sdtPr>
        <w:sdtContent>
          <w:r w:rsidRPr="00D430B6">
            <w:rPr>
              <w:b/>
              <w:i/>
            </w:rPr>
            <w:t>Professor Thomas:</w:t>
          </w:r>
        </w:sdtContent>
      </w:sdt>
      <w:r>
        <w:t xml:space="preserve"> </w:t>
      </w:r>
      <w:r w:rsidRPr="00D430B6">
        <w:t xml:space="preserve">Kirsty </w:t>
      </w:r>
      <w:r>
        <w:t xml:space="preserve">will have </w:t>
      </w:r>
      <w:r w:rsidRPr="00D430B6">
        <w:t>something to say about th</w:t>
      </w:r>
      <w:r w:rsidR="00CB75C2">
        <w:t>e experience</w:t>
      </w:r>
      <w:r>
        <w:t xml:space="preserve"> from the </w:t>
      </w:r>
      <w:r w:rsidR="00CB75C2">
        <w:t xml:space="preserve">practitioner </w:t>
      </w:r>
      <w:r>
        <w:t>point of view</w:t>
      </w:r>
      <w:r w:rsidRPr="00D430B6">
        <w:t>. One thing about the jury system in England and Wales during the pandemic is that, unlike many other common</w:t>
      </w:r>
      <w:r w:rsidR="005D573B">
        <w:t>-</w:t>
      </w:r>
      <w:r w:rsidRPr="00D430B6">
        <w:t xml:space="preserve">law jurisdictions </w:t>
      </w:r>
      <w:r w:rsidR="007F5412">
        <w:t>that</w:t>
      </w:r>
      <w:r w:rsidRPr="00D430B6">
        <w:t xml:space="preserve"> have trial by jury</w:t>
      </w:r>
      <w:r>
        <w:t xml:space="preserve">, </w:t>
      </w:r>
      <w:r w:rsidRPr="00D430B6">
        <w:t>the jury system was not derailed by</w:t>
      </w:r>
      <w:r>
        <w:t xml:space="preserve"> </w:t>
      </w:r>
      <w:r w:rsidR="007F5412">
        <w:t>C</w:t>
      </w:r>
      <w:r>
        <w:t>ovid</w:t>
      </w:r>
      <w:r w:rsidRPr="00D430B6">
        <w:t>. In many jurisdictions</w:t>
      </w:r>
      <w:r w:rsidR="0074706E">
        <w:t>,</w:t>
      </w:r>
      <w:r>
        <w:t xml:space="preserve"> there has been no trial by jury for over </w:t>
      </w:r>
      <w:r w:rsidRPr="00D430B6">
        <w:t>a year</w:t>
      </w:r>
      <w:r>
        <w:t xml:space="preserve">. Many </w:t>
      </w:r>
      <w:r w:rsidRPr="00D430B6">
        <w:t>jurisdictions</w:t>
      </w:r>
      <w:r>
        <w:t>, for instance</w:t>
      </w:r>
      <w:r w:rsidRPr="00D430B6">
        <w:t xml:space="preserve"> in the United </w:t>
      </w:r>
      <w:r>
        <w:t>S</w:t>
      </w:r>
      <w:r w:rsidRPr="00D430B6">
        <w:t>tates</w:t>
      </w:r>
      <w:r>
        <w:t>,</w:t>
      </w:r>
      <w:r w:rsidRPr="00D430B6">
        <w:t xml:space="preserve"> have gone back to suspension of jury trial</w:t>
      </w:r>
      <w:r>
        <w:t xml:space="preserve"> because of </w:t>
      </w:r>
      <w:r w:rsidR="0074706E">
        <w:t>O</w:t>
      </w:r>
      <w:r>
        <w:t>micron. As</w:t>
      </w:r>
      <w:r w:rsidR="0074706E">
        <w:t xml:space="preserve"> I think</w:t>
      </w:r>
      <w:r>
        <w:t xml:space="preserve"> the Lord Chief Justice said to you,</w:t>
      </w:r>
      <w:r w:rsidRPr="00D430B6">
        <w:t xml:space="preserve"> there was only a</w:t>
      </w:r>
      <w:r>
        <w:t xml:space="preserve"> seven-week period in </w:t>
      </w:r>
      <w:r w:rsidRPr="00D430B6">
        <w:t>England and Wales when all jury trials stopped. Obviously</w:t>
      </w:r>
      <w:r>
        <w:t>,</w:t>
      </w:r>
      <w:r w:rsidRPr="00D430B6">
        <w:t xml:space="preserve"> it took a bit longer for a large</w:t>
      </w:r>
      <w:r>
        <w:t xml:space="preserve"> number </w:t>
      </w:r>
      <w:r w:rsidRPr="00D430B6">
        <w:t>of jury trials to restart.</w:t>
      </w:r>
    </w:p>
    <w:p w:rsidR="004D68DD" w:rsidP="004D68DD">
      <w:pPr>
        <w:pStyle w:val="Answer"/>
      </w:pPr>
      <w:r w:rsidRPr="00D430B6">
        <w:t xml:space="preserve">I </w:t>
      </w:r>
      <w:r w:rsidR="00CB2A9F">
        <w:t>did</w:t>
      </w:r>
      <w:r w:rsidRPr="00D430B6">
        <w:t xml:space="preserve"> some research with judges in the Crown </w:t>
      </w:r>
      <w:r>
        <w:t>c</w:t>
      </w:r>
      <w:r w:rsidRPr="00D430B6">
        <w:t>ourt during the pandemic about their experience of jury trials. They</w:t>
      </w:r>
      <w:r>
        <w:t xml:space="preserve"> </w:t>
      </w:r>
      <w:r w:rsidRPr="00D430B6">
        <w:t>routinely noted that the public stepped up in a big way</w:t>
      </w:r>
      <w:r>
        <w:t>,</w:t>
      </w:r>
      <w:r w:rsidRPr="00D430B6">
        <w:t xml:space="preserve"> especially during the early stages of lockdown</w:t>
      </w:r>
      <w:r>
        <w:t xml:space="preserve">—the </w:t>
      </w:r>
      <w:r w:rsidRPr="00D430B6">
        <w:t>first year of the pandemic</w:t>
      </w:r>
      <w:r>
        <w:t xml:space="preserve">—to do their </w:t>
      </w:r>
      <w:r w:rsidRPr="00D430B6">
        <w:t xml:space="preserve">civic duty. </w:t>
      </w:r>
      <w:r w:rsidR="00EF0300">
        <w:t>It</w:t>
      </w:r>
      <w:r w:rsidRPr="00D430B6">
        <w:t xml:space="preserve"> has not been a problem </w:t>
      </w:r>
      <w:r w:rsidR="00EF0300">
        <w:t>get</w:t>
      </w:r>
      <w:r w:rsidR="00F519C2">
        <w:t>ting</w:t>
      </w:r>
      <w:r w:rsidRPr="00D430B6">
        <w:t xml:space="preserve"> people to come forward to do their jury service,</w:t>
      </w:r>
      <w:r w:rsidRPr="00F77AA7">
        <w:t xml:space="preserve"> and they ha</w:t>
      </w:r>
      <w:r w:rsidR="00F519C2">
        <w:t>ve</w:t>
      </w:r>
      <w:r w:rsidRPr="00F77AA7">
        <w:t xml:space="preserve"> kept the jury trial system going throughout a very difficult</w:t>
      </w:r>
      <w:r>
        <w:t xml:space="preserve"> period.</w:t>
      </w:r>
    </w:p>
    <w:p w:rsidR="00A258AA" w:rsidP="004D68DD">
      <w:pPr>
        <w:pStyle w:val="Answer"/>
      </w:pPr>
      <w:sdt>
        <w:sdtPr>
          <w:alias w:val="Witness"/>
          <w:id w:val="-803069401"/>
          <w:placeholder>
            <w:docPart w:val="C3D223292D7D4902B27B0CBB376C2A58"/>
          </w:placeholder>
          <w:richText/>
        </w:sdtPr>
        <w:sdtContent>
          <w:r w:rsidRPr="00F77AA7" w:rsidR="004D68DD">
            <w:rPr>
              <w:b/>
              <w:i/>
            </w:rPr>
            <w:t>Kirsty Brimelow:</w:t>
          </w:r>
        </w:sdtContent>
      </w:sdt>
      <w:r w:rsidR="004D68DD">
        <w:t xml:space="preserve"> </w:t>
      </w:r>
      <w:r w:rsidR="001C6B32">
        <w:t xml:space="preserve">I was </w:t>
      </w:r>
      <w:r w:rsidRPr="00F77AA7" w:rsidR="004D68DD">
        <w:t>a practitioner</w:t>
      </w:r>
      <w:r w:rsidR="00F519C2">
        <w:t xml:space="preserve"> in the courts</w:t>
      </w:r>
      <w:r w:rsidR="004D68DD">
        <w:t xml:space="preserve"> with juries</w:t>
      </w:r>
      <w:r w:rsidRPr="00F77AA7" w:rsidR="004D68DD">
        <w:t xml:space="preserve"> during the pandemic, </w:t>
      </w:r>
      <w:r w:rsidR="0072016C">
        <w:t>and</w:t>
      </w:r>
      <w:r w:rsidR="003617B6">
        <w:t xml:space="preserve"> </w:t>
      </w:r>
      <w:r w:rsidR="004D68DD">
        <w:t xml:space="preserve">we were without jury trials for </w:t>
      </w:r>
      <w:r w:rsidRPr="00F77AA7" w:rsidR="004D68DD">
        <w:t>only seven weeks</w:t>
      </w:r>
      <w:r w:rsidR="00B51CCC">
        <w:t>,</w:t>
      </w:r>
      <w:r w:rsidRPr="00B51CCC" w:rsidR="00B51CCC">
        <w:t xml:space="preserve"> </w:t>
      </w:r>
      <w:r w:rsidRPr="00F77AA7" w:rsidR="00B51CCC">
        <w:t xml:space="preserve">as </w:t>
      </w:r>
      <w:r w:rsidR="00B51CCC">
        <w:t>P</w:t>
      </w:r>
      <w:r w:rsidRPr="00F77AA7" w:rsidR="00B51CCC">
        <w:t>rofessor Thomas said</w:t>
      </w:r>
      <w:r w:rsidR="004D68DD">
        <w:t>.</w:t>
      </w:r>
      <w:r w:rsidRPr="00F77AA7" w:rsidR="004D68DD">
        <w:t xml:space="preserve"> The </w:t>
      </w:r>
      <w:r w:rsidR="004D68DD">
        <w:t>C</w:t>
      </w:r>
      <w:r w:rsidRPr="00F77AA7" w:rsidR="004D68DD">
        <w:t xml:space="preserve">rown courts themselves did not stop either. </w:t>
      </w:r>
      <w:r w:rsidR="004D68DD">
        <w:t>S</w:t>
      </w:r>
      <w:r w:rsidRPr="00F77AA7" w:rsidR="004D68DD">
        <w:t>eeing how different parts of the country and how courts have adapted to be able to hold jury trials has been incredibly informative</w:t>
      </w:r>
      <w:r w:rsidR="004D68DD">
        <w:t>.</w:t>
      </w:r>
    </w:p>
    <w:p w:rsidR="004D68DD" w:rsidP="004D68DD">
      <w:pPr>
        <w:pStyle w:val="Answer"/>
      </w:pPr>
      <w:r>
        <w:t>It</w:t>
      </w:r>
      <w:r w:rsidRPr="00F77AA7">
        <w:t xml:space="preserve"> also shows h</w:t>
      </w:r>
      <w:r>
        <w:t xml:space="preserve">ow </w:t>
      </w:r>
      <w:r w:rsidRPr="00F77AA7">
        <w:t xml:space="preserve">versatile people have been and </w:t>
      </w:r>
      <w:r w:rsidR="00E02BEE">
        <w:t>how they have</w:t>
      </w:r>
      <w:r w:rsidRPr="00F77AA7">
        <w:t xml:space="preserve"> really wanted to do their civic duty, perhaps even more so than you would normally</w:t>
      </w:r>
      <w:r>
        <w:t xml:space="preserve"> see</w:t>
      </w:r>
      <w:r w:rsidRPr="00F77AA7">
        <w:t xml:space="preserve"> when j</w:t>
      </w:r>
      <w:r>
        <w:t>urie</w:t>
      </w:r>
      <w:r w:rsidRPr="00F77AA7">
        <w:t xml:space="preserve">s are working very diligently. They </w:t>
      </w:r>
      <w:r w:rsidR="00951E33">
        <w:t>were</w:t>
      </w:r>
      <w:r w:rsidRPr="00F77AA7">
        <w:t xml:space="preserve"> coming to court at a time when there </w:t>
      </w:r>
      <w:r w:rsidR="00951E33">
        <w:t>was</w:t>
      </w:r>
      <w:r>
        <w:t xml:space="preserve"> a </w:t>
      </w:r>
      <w:r w:rsidRPr="00F77AA7">
        <w:t xml:space="preserve">direction </w:t>
      </w:r>
      <w:r>
        <w:t>to</w:t>
      </w:r>
      <w:r w:rsidRPr="00F77AA7">
        <w:t xml:space="preserve"> stay at home unless it </w:t>
      </w:r>
      <w:r w:rsidR="00951E33">
        <w:t>wa</w:t>
      </w:r>
      <w:r>
        <w:t>s</w:t>
      </w:r>
      <w:r w:rsidRPr="00F77AA7">
        <w:t xml:space="preserve"> essential for work. We have seen</w:t>
      </w:r>
      <w:r>
        <w:t xml:space="preserve"> </w:t>
      </w:r>
      <w:r w:rsidR="00425495">
        <w:t xml:space="preserve">the Perspex </w:t>
      </w:r>
      <w:r>
        <w:t>in courts</w:t>
      </w:r>
      <w:r w:rsidR="00425495">
        <w:t>,</w:t>
      </w:r>
      <w:r>
        <w:t xml:space="preserve"> and papers being quarantined for 24 hours before they can be distributed to the jury in large multi-handed trials.</w:t>
      </w:r>
      <w:r w:rsidR="00A258AA">
        <w:t xml:space="preserve"> </w:t>
      </w:r>
      <w:r>
        <w:t>I</w:t>
      </w:r>
      <w:r w:rsidRPr="00F77AA7">
        <w:t xml:space="preserve"> was in a very large trial in Cambridge</w:t>
      </w:r>
      <w:r w:rsidR="00090A48">
        <w:t xml:space="preserve"> earlyish in the pandemic,</w:t>
      </w:r>
      <w:r w:rsidRPr="00F77AA7">
        <w:t xml:space="preserve"> </w:t>
      </w:r>
      <w:r w:rsidR="00425495">
        <w:t xml:space="preserve">in the </w:t>
      </w:r>
      <w:r w:rsidRPr="00F77AA7">
        <w:t>early</w:t>
      </w:r>
      <w:r>
        <w:t xml:space="preserve"> </w:t>
      </w:r>
      <w:r w:rsidR="00425495">
        <w:t xml:space="preserve">days of </w:t>
      </w:r>
      <w:r w:rsidR="00090A48">
        <w:t>last year</w:t>
      </w:r>
      <w:r>
        <w:t>.</w:t>
      </w:r>
      <w:r w:rsidRPr="00F77AA7">
        <w:t xml:space="preserve"> </w:t>
      </w:r>
      <w:r w:rsidR="00425495">
        <w:t>I</w:t>
      </w:r>
      <w:r w:rsidRPr="00F77AA7">
        <w:t xml:space="preserve">t used two courts. </w:t>
      </w:r>
      <w:r>
        <w:t>S</w:t>
      </w:r>
      <w:r w:rsidRPr="00F77AA7">
        <w:t>ome of the defendants</w:t>
      </w:r>
      <w:r>
        <w:t xml:space="preserve"> w</w:t>
      </w:r>
      <w:r w:rsidR="001902BB">
        <w:t>ere</w:t>
      </w:r>
      <w:r w:rsidRPr="00F77AA7">
        <w:t xml:space="preserve"> in one court and they were linked so </w:t>
      </w:r>
      <w:r w:rsidR="001902BB">
        <w:t xml:space="preserve">that </w:t>
      </w:r>
      <w:r w:rsidRPr="00F77AA7">
        <w:t>the jury was in another court</w:t>
      </w:r>
      <w:r>
        <w:t>. W</w:t>
      </w:r>
      <w:r w:rsidRPr="00F77AA7">
        <w:t xml:space="preserve">hen </w:t>
      </w:r>
      <w:r>
        <w:t>a</w:t>
      </w:r>
      <w:r w:rsidRPr="00F77AA7">
        <w:t xml:space="preserve"> defendant gave evidence</w:t>
      </w:r>
      <w:r w:rsidR="00144211">
        <w:t>,</w:t>
      </w:r>
      <w:r w:rsidRPr="00F77AA7">
        <w:t xml:space="preserve"> they</w:t>
      </w:r>
      <w:r>
        <w:t xml:space="preserve"> went</w:t>
      </w:r>
      <w:r w:rsidRPr="00F77AA7">
        <w:t xml:space="preserve"> to the court with the jury in it</w:t>
      </w:r>
      <w:r>
        <w:t xml:space="preserve">. That is an </w:t>
      </w:r>
      <w:r w:rsidRPr="00F77AA7">
        <w:t>example of how it work</w:t>
      </w:r>
      <w:r>
        <w:t>ed.</w:t>
      </w:r>
    </w:p>
    <w:p w:rsidR="004D68DD" w:rsidP="004D68DD">
      <w:pPr>
        <w:pStyle w:val="Answer"/>
      </w:pPr>
      <w:r>
        <w:t>W</w:t>
      </w:r>
      <w:r w:rsidRPr="006C7957">
        <w:t xml:space="preserve">hat we have seen from </w:t>
      </w:r>
      <w:r w:rsidR="001902BB">
        <w:t>a criminal Bar</w:t>
      </w:r>
      <w:r w:rsidRPr="006C7957">
        <w:t xml:space="preserve"> perspective is that there have been ongoing delays </w:t>
      </w:r>
      <w:r>
        <w:t>in</w:t>
      </w:r>
      <w:r w:rsidRPr="006C7957">
        <w:t xml:space="preserve"> jury trials because of lack of barristers. Only yesterday</w:t>
      </w:r>
      <w:r w:rsidR="00A258AA">
        <w:t>,</w:t>
      </w:r>
      <w:r w:rsidRPr="006C7957">
        <w:t xml:space="preserve"> I received feedback on</w:t>
      </w:r>
      <w:r>
        <w:t xml:space="preserve"> </w:t>
      </w:r>
      <w:r w:rsidRPr="006C7957">
        <w:t>t</w:t>
      </w:r>
      <w:r>
        <w:t>w</w:t>
      </w:r>
      <w:r w:rsidRPr="006C7957">
        <w:t xml:space="preserve">o trials where they could not find somebody </w:t>
      </w:r>
      <w:r>
        <w:t xml:space="preserve">to </w:t>
      </w:r>
      <w:r w:rsidRPr="006C7957">
        <w:t>prosecut</w:t>
      </w:r>
      <w:r>
        <w:t>e</w:t>
      </w:r>
      <w:r w:rsidRPr="006C7957">
        <w:t xml:space="preserve"> and defend in each of those. The issue has not been</w:t>
      </w:r>
      <w:r>
        <w:t xml:space="preserve"> juries. There has been some </w:t>
      </w:r>
      <w:r w:rsidRPr="006C7957">
        <w:t>sickness</w:t>
      </w:r>
      <w:r>
        <w:t xml:space="preserve"> from </w:t>
      </w:r>
      <w:r w:rsidR="00A258AA">
        <w:t>C</w:t>
      </w:r>
      <w:r>
        <w:t>ovid among juries</w:t>
      </w:r>
      <w:r w:rsidR="00144211">
        <w:t>,</w:t>
      </w:r>
      <w:r>
        <w:t xml:space="preserve"> with </w:t>
      </w:r>
      <w:r w:rsidRPr="006C7957">
        <w:t>adjournments for a few days and then</w:t>
      </w:r>
      <w:r>
        <w:t xml:space="preserve"> they</w:t>
      </w:r>
      <w:r w:rsidRPr="006C7957">
        <w:t xml:space="preserve"> resum</w:t>
      </w:r>
      <w:r>
        <w:t>e</w:t>
      </w:r>
      <w:r w:rsidRPr="006C7957">
        <w:t>. That has been quite common in trials</w:t>
      </w:r>
      <w:r w:rsidR="009C31FD">
        <w:t>,</w:t>
      </w:r>
      <w:r>
        <w:t xml:space="preserve"> with</w:t>
      </w:r>
      <w:r w:rsidRPr="006C7957">
        <w:t xml:space="preserve"> witnesses and defendants getting</w:t>
      </w:r>
      <w:r>
        <w:t xml:space="preserve"> </w:t>
      </w:r>
      <w:r w:rsidR="009C31FD">
        <w:t>C</w:t>
      </w:r>
      <w:r>
        <w:t>ovid and the</w:t>
      </w:r>
      <w:r w:rsidR="00147E43">
        <w:t>n resuming. S</w:t>
      </w:r>
      <w:r w:rsidRPr="006C7957">
        <w:t>ometimes barristers and court sta</w:t>
      </w:r>
      <w:r>
        <w:t>ff</w:t>
      </w:r>
      <w:r w:rsidRPr="006C7957">
        <w:t xml:space="preserve"> get </w:t>
      </w:r>
      <w:r w:rsidR="00B06CF0">
        <w:t>C</w:t>
      </w:r>
      <w:r w:rsidRPr="006C7957">
        <w:t>o</w:t>
      </w:r>
      <w:r>
        <w:t>vid</w:t>
      </w:r>
      <w:r w:rsidRPr="006C7957">
        <w:t>. The current issue is that there are insufficient barristers to prosecute and defend cases.</w:t>
      </w:r>
    </w:p>
    <w:p w:rsidR="004D68DD" w:rsidP="004D68DD">
      <w:pPr>
        <w:pStyle w:val="Question"/>
        <w:numPr>
          <w:ilvl w:val="0"/>
          <w:numId w:val="9"/>
        </w:numPr>
      </w:pPr>
      <w:sdt>
        <w:sdtPr>
          <w:alias w:val="Member"/>
          <w:tag w:val="&lt;Member mnisId='483' dodsId='25660'&gt;"/>
          <w:id w:val="-1542593878"/>
          <w:placeholder>
            <w:docPart w:val="C3D223292D7D4902B27B0CBB376C2A58"/>
          </w:placeholder>
          <w:richText/>
        </w:sdtPr>
        <w:sdtContent>
          <w:r w:rsidRPr="006C7957">
            <w:rPr>
              <w:b/>
            </w:rPr>
            <w:t>Maria Eagle:</w:t>
          </w:r>
        </w:sdtContent>
      </w:sdt>
      <w:r>
        <w:t xml:space="preserve"> P</w:t>
      </w:r>
      <w:r w:rsidRPr="00614280">
        <w:t xml:space="preserve">rofessor Thomas, you have done all of this research and found a pretty satisfactory situation, </w:t>
      </w:r>
      <w:r w:rsidR="00352012">
        <w:t xml:space="preserve">from what you say, </w:t>
      </w:r>
      <w:r w:rsidRPr="00614280">
        <w:t>but do you have any views about what could be done to improve the operation of jur</w:t>
      </w:r>
      <w:r>
        <w:t>ies</w:t>
      </w:r>
      <w:r w:rsidRPr="00614280">
        <w:t xml:space="preserve"> and their effectiveness in England and Wales?</w:t>
      </w:r>
    </w:p>
    <w:p w:rsidR="0065036F" w:rsidP="004D68DD">
      <w:pPr>
        <w:pStyle w:val="Answer"/>
      </w:pPr>
      <w:sdt>
        <w:sdtPr>
          <w:alias w:val="Witness"/>
          <w:id w:val="-1590069133"/>
          <w:placeholder>
            <w:docPart w:val="C3D223292D7D4902B27B0CBB376C2A58"/>
          </w:placeholder>
          <w:richText/>
        </w:sdtPr>
        <w:sdtContent>
          <w:r w:rsidRPr="00614280" w:rsidR="004D68DD">
            <w:rPr>
              <w:b/>
              <w:i/>
            </w:rPr>
            <w:t>Professor Thomas:</w:t>
          </w:r>
        </w:sdtContent>
      </w:sdt>
      <w:r w:rsidR="004D68DD">
        <w:t xml:space="preserve"> </w:t>
      </w:r>
      <w:r w:rsidRPr="00614280" w:rsidR="004D68DD">
        <w:t>Throughout the whole period of research</w:t>
      </w:r>
      <w:r w:rsidR="00D449B4">
        <w:t>,</w:t>
      </w:r>
      <w:r w:rsidRPr="00614280" w:rsidR="004D68DD">
        <w:t xml:space="preserve"> over the </w:t>
      </w:r>
      <w:r w:rsidR="00D449B4">
        <w:t>l</w:t>
      </w:r>
      <w:r w:rsidRPr="00614280" w:rsidR="004D68DD">
        <w:t>ast 20 years of looking at juries</w:t>
      </w:r>
      <w:r w:rsidR="00D449B4">
        <w:t>,</w:t>
      </w:r>
      <w:r w:rsidRPr="00614280" w:rsidR="004D68DD">
        <w:t xml:space="preserve"> a number of issues have come up in terms of problems that </w:t>
      </w:r>
      <w:r w:rsidR="00C704EA">
        <w:t>were</w:t>
      </w:r>
      <w:r w:rsidRPr="00614280" w:rsidR="004D68DD">
        <w:t xml:space="preserve"> identified</w:t>
      </w:r>
      <w:r w:rsidR="004D68DD">
        <w:t>. T</w:t>
      </w:r>
      <w:r w:rsidRPr="00614280" w:rsidR="004D68DD">
        <w:t xml:space="preserve">he judiciary and </w:t>
      </w:r>
      <w:r w:rsidR="00C704EA">
        <w:t>the C</w:t>
      </w:r>
      <w:r w:rsidRPr="00614280" w:rsidR="004D68DD">
        <w:t>ourt</w:t>
      </w:r>
      <w:r w:rsidR="00C704EA">
        <w:t>s S</w:t>
      </w:r>
      <w:r w:rsidRPr="00614280" w:rsidR="004D68DD">
        <w:t>ervice have worked very hard to identify those problems</w:t>
      </w:r>
      <w:r w:rsidR="004D68DD">
        <w:t>.</w:t>
      </w:r>
      <w:r w:rsidRPr="00614280" w:rsidR="004D68DD">
        <w:t xml:space="preserve"> They have commissioned research to explore th</w:t>
      </w:r>
      <w:r w:rsidR="00220F25">
        <w:t>em</w:t>
      </w:r>
      <w:r w:rsidRPr="00614280" w:rsidR="004D68DD">
        <w:t xml:space="preserve"> and identify solutions</w:t>
      </w:r>
      <w:r w:rsidR="004D68DD">
        <w:t>.</w:t>
      </w:r>
    </w:p>
    <w:p w:rsidR="004D68DD" w:rsidP="004D68DD">
      <w:pPr>
        <w:pStyle w:val="Answer"/>
      </w:pPr>
      <w:r>
        <w:t xml:space="preserve">To highlight </w:t>
      </w:r>
      <w:r w:rsidRPr="00614280">
        <w:t xml:space="preserve">just a few things, we probably all know that in the </w:t>
      </w:r>
      <w:r w:rsidR="0065036F">
        <w:t>l</w:t>
      </w:r>
      <w:r w:rsidRPr="00614280">
        <w:t xml:space="preserve">ast 10 years social media and use of the </w:t>
      </w:r>
      <w:r>
        <w:t>i</w:t>
      </w:r>
      <w:r w:rsidRPr="00614280">
        <w:t>nternet have presented some challenges in ensuring that jurors do not have access to information outside the evidence presented in trials. There have been some cases w</w:t>
      </w:r>
      <w:r>
        <w:t>here</w:t>
      </w:r>
      <w:r w:rsidRPr="00614280">
        <w:t xml:space="preserve"> jurors have not followed their legal responsibilities on th</w:t>
      </w:r>
      <w:r w:rsidR="00FD5401">
        <w:t>at, and t</w:t>
      </w:r>
      <w:r w:rsidRPr="00614280">
        <w:t xml:space="preserve">here was great concern </w:t>
      </w:r>
      <w:r w:rsidRPr="00614280">
        <w:t xml:space="preserve">that </w:t>
      </w:r>
      <w:r w:rsidR="00FD5401">
        <w:t>it might</w:t>
      </w:r>
      <w:r w:rsidRPr="00614280">
        <w:t xml:space="preserve"> be a threat to trial by jury.</w:t>
      </w:r>
      <w:r>
        <w:t xml:space="preserve"> I</w:t>
      </w:r>
      <w:r w:rsidRPr="00614280">
        <w:t>nstead of throwing up our hands and saying</w:t>
      </w:r>
      <w:r w:rsidR="00994F2E">
        <w:t>, “T</w:t>
      </w:r>
      <w:r w:rsidRPr="00614280">
        <w:t>his must be the end of trial by jury</w:t>
      </w:r>
      <w:r>
        <w:t>,</w:t>
      </w:r>
      <w:r w:rsidR="00994F2E">
        <w:t>”</w:t>
      </w:r>
      <w:r>
        <w:t xml:space="preserve"> we identified </w:t>
      </w:r>
      <w:r w:rsidRPr="00614280">
        <w:t>the extent to which jurors we</w:t>
      </w:r>
      <w:r>
        <w:t>re</w:t>
      </w:r>
      <w:r w:rsidRPr="00614280">
        <w:t xml:space="preserve"> disobeying what they knew to be their legal responsibilities or whether they were simply confused about</w:t>
      </w:r>
      <w:r>
        <w:t xml:space="preserve"> </w:t>
      </w:r>
      <w:r w:rsidRPr="00614280">
        <w:t>their legal responsibilities. We did some very detailed research with jur</w:t>
      </w:r>
      <w:r>
        <w:t>ies</w:t>
      </w:r>
      <w:r w:rsidRPr="00614280">
        <w:t xml:space="preserve"> around the country and identified that</w:t>
      </w:r>
      <w:r>
        <w:t xml:space="preserve"> to a large extent it was </w:t>
      </w:r>
      <w:r w:rsidR="00355CDD">
        <w:t>the fact that</w:t>
      </w:r>
      <w:r>
        <w:t xml:space="preserve"> they</w:t>
      </w:r>
      <w:r w:rsidRPr="00614280">
        <w:t xml:space="preserve"> were unclear about a lot of their legal responsibilities. We then worked with the judiciary to design a way to convey that information to them in the best possible way at the right time</w:t>
      </w:r>
      <w:r w:rsidR="00AE71CE">
        <w:t>,</w:t>
      </w:r>
      <w:r>
        <w:t xml:space="preserve"> and</w:t>
      </w:r>
      <w:r w:rsidRPr="00614280">
        <w:t xml:space="preserve"> that has dramatically increased jur</w:t>
      </w:r>
      <w:r w:rsidR="00AE71CE">
        <w:t>ors</w:t>
      </w:r>
      <w:r>
        <w:t>’</w:t>
      </w:r>
      <w:r w:rsidRPr="00614280">
        <w:t xml:space="preserve"> understanding. That is an example of how the system will always throw up some challenges as technology changes and so on.</w:t>
      </w:r>
    </w:p>
    <w:p w:rsidR="004D68DD" w:rsidRPr="00614280" w:rsidP="004D68DD">
      <w:pPr>
        <w:pStyle w:val="Answer"/>
      </w:pPr>
      <w:r w:rsidRPr="00614280">
        <w:t>We identified that in the past judges did not give juries the</w:t>
      </w:r>
      <w:r>
        <w:t>ir</w:t>
      </w:r>
      <w:r w:rsidRPr="00614280">
        <w:t xml:space="preserve"> legal directions in writin</w:t>
      </w:r>
      <w:r>
        <w:t>g. We</w:t>
      </w:r>
      <w:r w:rsidRPr="00614280">
        <w:t xml:space="preserve"> have had a massive sea change in England and Wales</w:t>
      </w:r>
      <w:r>
        <w:t>,</w:t>
      </w:r>
      <w:r w:rsidRPr="00614280">
        <w:t xml:space="preserve"> not necessarily the same in Scotland or Northern Ireland, in which in virtually every case a jury will be provided with directions in writing. We know from research that juries need them for their comprehension, but they also very much want them. </w:t>
      </w:r>
      <w:r>
        <w:t>T</w:t>
      </w:r>
      <w:r w:rsidRPr="00614280">
        <w:t>hat is just an example.</w:t>
      </w:r>
    </w:p>
    <w:p w:rsidR="004D68DD" w:rsidP="004D68DD">
      <w:pPr>
        <w:pStyle w:val="Answer"/>
      </w:pPr>
      <w:r w:rsidRPr="00614280">
        <w:t>It is not without its problems. If I can identify something that perhaps jurors would say to you, if</w:t>
      </w:r>
      <w:r>
        <w:t xml:space="preserve"> they were</w:t>
      </w:r>
      <w:r w:rsidRPr="00614280">
        <w:t xml:space="preserve"> here, </w:t>
      </w:r>
      <w:r w:rsidR="008A16D4">
        <w:t xml:space="preserve">it is that </w:t>
      </w:r>
      <w:r>
        <w:t>they</w:t>
      </w:r>
      <w:r w:rsidRPr="00614280">
        <w:t xml:space="preserve"> tend to find </w:t>
      </w:r>
      <w:r w:rsidR="00514D72">
        <w:t xml:space="preserve">it </w:t>
      </w:r>
      <w:r w:rsidRPr="00614280">
        <w:t>very frustrating when the court process does not work as it should and they are left waiting around. They rearrange their lives in order to do jury service</w:t>
      </w:r>
      <w:r w:rsidR="001757A2">
        <w:t>,</w:t>
      </w:r>
      <w:r>
        <w:t xml:space="preserve"> </w:t>
      </w:r>
      <w:r w:rsidRPr="00614280">
        <w:t>and I think there is an expectation on their part that the court process should function</w:t>
      </w:r>
      <w:r w:rsidR="001757A2">
        <w:t xml:space="preserve"> to be as efficient</w:t>
      </w:r>
      <w:r w:rsidRPr="00614280">
        <w:t xml:space="preserve"> as possible and use them. It tends to come back to a court process issue with the jury system</w:t>
      </w:r>
      <w:r>
        <w:t>,</w:t>
      </w:r>
      <w:r w:rsidRPr="00614280">
        <w:t xml:space="preserve"> not the actual functioning of juries themselves.</w:t>
      </w:r>
    </w:p>
    <w:p w:rsidR="004D68DD" w:rsidRPr="00614280" w:rsidP="004D68DD">
      <w:pPr>
        <w:pStyle w:val="Answer"/>
      </w:pPr>
      <w:sdt>
        <w:sdtPr>
          <w:alias w:val="Witness"/>
          <w:id w:val="-938756058"/>
          <w:placeholder>
            <w:docPart w:val="C3D223292D7D4902B27B0CBB376C2A58"/>
          </w:placeholder>
          <w:richText/>
        </w:sdtPr>
        <w:sdtContent>
          <w:r w:rsidRPr="00614280">
            <w:rPr>
              <w:b/>
              <w:i/>
            </w:rPr>
            <w:t>Kirsty Brimelow:</w:t>
          </w:r>
        </w:sdtContent>
      </w:sdt>
      <w:r>
        <w:t xml:space="preserve"> </w:t>
      </w:r>
      <w:r w:rsidRPr="00614280">
        <w:t>I agree with that</w:t>
      </w:r>
      <w:r w:rsidR="00356DC8">
        <w:t xml:space="preserve">, having seen the </w:t>
      </w:r>
      <w:r>
        <w:t xml:space="preserve">number of times </w:t>
      </w:r>
      <w:r w:rsidRPr="00614280">
        <w:t>very disgruntled</w:t>
      </w:r>
      <w:r>
        <w:t>-</w:t>
      </w:r>
      <w:r w:rsidRPr="00614280">
        <w:t>looking juries</w:t>
      </w:r>
      <w:r>
        <w:t xml:space="preserve"> are</w:t>
      </w:r>
      <w:r w:rsidRPr="00614280">
        <w:t xml:space="preserve"> brought in </w:t>
      </w:r>
      <w:r w:rsidR="00E5116E">
        <w:t>when</w:t>
      </w:r>
      <w:r w:rsidRPr="00614280">
        <w:t xml:space="preserve"> they have been left waiting around</w:t>
      </w:r>
      <w:r w:rsidR="00805B6B">
        <w:t xml:space="preserve"> in the process</w:t>
      </w:r>
      <w:r>
        <w:t>. I suspect that is the feedback</w:t>
      </w:r>
      <w:r w:rsidRPr="00614280">
        <w:t xml:space="preserve"> you </w:t>
      </w:r>
      <w:r>
        <w:t xml:space="preserve">would </w:t>
      </w:r>
      <w:r w:rsidRPr="00614280">
        <w:t>get.</w:t>
      </w:r>
    </w:p>
    <w:p w:rsidR="004D68DD" w:rsidRPr="00614280" w:rsidP="004D68DD">
      <w:pPr>
        <w:pStyle w:val="Answer"/>
      </w:pPr>
      <w:r>
        <w:t>T</w:t>
      </w:r>
      <w:r w:rsidRPr="00614280">
        <w:t xml:space="preserve">o add to </w:t>
      </w:r>
      <w:r>
        <w:t>P</w:t>
      </w:r>
      <w:r w:rsidRPr="00614280">
        <w:t>rofessor Thomas</w:t>
      </w:r>
      <w:r w:rsidR="00190292">
        <w:t>’</w:t>
      </w:r>
      <w:r w:rsidRPr="00614280">
        <w:t xml:space="preserve">s point on written directions, </w:t>
      </w:r>
      <w:r>
        <w:t xml:space="preserve">they have been a sea change in </w:t>
      </w:r>
      <w:r w:rsidRPr="00614280">
        <w:t>process</w:t>
      </w:r>
      <w:r>
        <w:t xml:space="preserve"> and </w:t>
      </w:r>
      <w:r w:rsidRPr="00614280">
        <w:t xml:space="preserve">procedure in the Crown </w:t>
      </w:r>
      <w:r>
        <w:t>c</w:t>
      </w:r>
      <w:r w:rsidRPr="00614280">
        <w:t>ourt</w:t>
      </w:r>
      <w:r>
        <w:t xml:space="preserve">. Pretty much all </w:t>
      </w:r>
      <w:r w:rsidRPr="00614280">
        <w:t xml:space="preserve">cases have written legal directions which the jury can take away with them. They </w:t>
      </w:r>
      <w:r>
        <w:t xml:space="preserve">also have the </w:t>
      </w:r>
      <w:r w:rsidRPr="00614280">
        <w:t xml:space="preserve">route to verdict, so </w:t>
      </w:r>
      <w:r>
        <w:t>juries</w:t>
      </w:r>
      <w:r w:rsidRPr="00614280">
        <w:t xml:space="preserve"> take those documents away with them when they retire</w:t>
      </w:r>
      <w:r>
        <w:t>.</w:t>
      </w:r>
      <w:r w:rsidRPr="00614280">
        <w:t xml:space="preserve"> I have noticed over the year</w:t>
      </w:r>
      <w:r>
        <w:t>s</w:t>
      </w:r>
      <w:r w:rsidRPr="00614280">
        <w:t xml:space="preserve"> that when they ha</w:t>
      </w:r>
      <w:r>
        <w:t>ve</w:t>
      </w:r>
      <w:r w:rsidRPr="00614280">
        <w:t xml:space="preserve"> those documents the number of questions that come from the jur</w:t>
      </w:r>
      <w:r>
        <w:t>y—“C</w:t>
      </w:r>
      <w:r w:rsidRPr="00614280">
        <w:t>ould you just remind me</w:t>
      </w:r>
      <w:r>
        <w:t xml:space="preserve"> of that </w:t>
      </w:r>
      <w:r w:rsidRPr="00614280">
        <w:t>legal direction</w:t>
      </w:r>
      <w:r>
        <w:t xml:space="preserve"> </w:t>
      </w:r>
      <w:r w:rsidR="007D4426">
        <w:t>from</w:t>
      </w:r>
      <w:r w:rsidRPr="00614280">
        <w:t xml:space="preserve"> your summing</w:t>
      </w:r>
      <w:r w:rsidR="008969D7">
        <w:t>-</w:t>
      </w:r>
      <w:r w:rsidRPr="00614280">
        <w:t>up?</w:t>
      </w:r>
      <w:r>
        <w:t>”—</w:t>
      </w:r>
      <w:r w:rsidR="006144B2">
        <w:t>has</w:t>
      </w:r>
      <w:r>
        <w:t xml:space="preserve"> fall</w:t>
      </w:r>
      <w:r w:rsidR="006144B2">
        <w:t>en</w:t>
      </w:r>
      <w:r>
        <w:t xml:space="preserve"> </w:t>
      </w:r>
      <w:r w:rsidRPr="00614280">
        <w:t>away.</w:t>
      </w:r>
    </w:p>
    <w:p w:rsidR="004D68DD" w:rsidP="004D68DD">
      <w:pPr>
        <w:pStyle w:val="Answer"/>
      </w:pPr>
      <w:r w:rsidRPr="00614280">
        <w:t xml:space="preserve">I </w:t>
      </w:r>
      <w:r w:rsidR="006D48FC">
        <w:t xml:space="preserve">am afraid I will </w:t>
      </w:r>
      <w:r>
        <w:t xml:space="preserve">probably have </w:t>
      </w:r>
      <w:r w:rsidRPr="00614280">
        <w:t>to</w:t>
      </w:r>
      <w:r>
        <w:t xml:space="preserve"> keep coming</w:t>
      </w:r>
      <w:r w:rsidRPr="00614280">
        <w:t xml:space="preserve"> back to </w:t>
      </w:r>
      <w:r>
        <w:t>t</w:t>
      </w:r>
      <w:r w:rsidRPr="00614280">
        <w:t>he pressure point</w:t>
      </w:r>
      <w:r w:rsidR="006144B2">
        <w:t>.</w:t>
      </w:r>
      <w:r>
        <w:t xml:space="preserve"> </w:t>
      </w:r>
      <w:r w:rsidR="006144B2">
        <w:t>W</w:t>
      </w:r>
      <w:r>
        <w:t xml:space="preserve">ho drafts </w:t>
      </w:r>
      <w:r w:rsidRPr="00614280">
        <w:t>the legal directions? The judge will do the dra</w:t>
      </w:r>
      <w:r>
        <w:t>f</w:t>
      </w:r>
      <w:r w:rsidRPr="00614280">
        <w:t>t</w:t>
      </w:r>
      <w:r>
        <w:t>,</w:t>
      </w:r>
      <w:r w:rsidRPr="00614280">
        <w:t xml:space="preserve"> but the barristers have to agree</w:t>
      </w:r>
      <w:r>
        <w:t>,</w:t>
      </w:r>
      <w:r w:rsidRPr="00614280">
        <w:t xml:space="preserve"> which quite often means</w:t>
      </w:r>
      <w:r w:rsidR="006D7CC0">
        <w:t xml:space="preserve"> that</w:t>
      </w:r>
      <w:r w:rsidRPr="00614280">
        <w:t xml:space="preserve"> they are working antisocial hours with no pay</w:t>
      </w:r>
      <w:r>
        <w:t>. As all</w:t>
      </w:r>
      <w:r w:rsidRPr="00614280">
        <w:t xml:space="preserve"> these extra procedures have been added to make the criminal justice system work more efficiently, legal aid has </w:t>
      </w:r>
      <w:r>
        <w:t>remained</w:t>
      </w:r>
      <w:r w:rsidRPr="00614280">
        <w:t xml:space="preserve"> cut and lags behind. That is the issue we see at the moment which has come home to roost.</w:t>
      </w:r>
    </w:p>
    <w:p w:rsidR="004D68DD" w:rsidP="004D68DD">
      <w:pPr>
        <w:pStyle w:val="Question"/>
        <w:numPr>
          <w:ilvl w:val="0"/>
          <w:numId w:val="9"/>
        </w:numPr>
      </w:pPr>
      <w:sdt>
        <w:sdtPr>
          <w:alias w:val="Member"/>
          <w:tag w:val="&lt;Member mnisId='483' dodsId='25660'&gt;"/>
          <w:id w:val="-97949152"/>
          <w:placeholder>
            <w:docPart w:val="C3D223292D7D4902B27B0CBB376C2A58"/>
          </w:placeholder>
          <w:richText/>
        </w:sdtPr>
        <w:sdtContent>
          <w:r w:rsidRPr="00614280">
            <w:rPr>
              <w:b/>
            </w:rPr>
            <w:t>Maria Eagle:</w:t>
          </w:r>
        </w:sdtContent>
      </w:sdt>
      <w:r>
        <w:t xml:space="preserve"> </w:t>
      </w:r>
      <w:r w:rsidRPr="00614280">
        <w:t>Can I ask both of yo</w:t>
      </w:r>
      <w:r>
        <w:t>u for your view on the G</w:t>
      </w:r>
      <w:r w:rsidRPr="00614280">
        <w:t>overnment</w:t>
      </w:r>
      <w:r w:rsidR="006D7CC0">
        <w:t>’</w:t>
      </w:r>
      <w:r w:rsidRPr="00614280">
        <w:t>s decision to increase the sentenc</w:t>
      </w:r>
      <w:r>
        <w:t>ing</w:t>
      </w:r>
      <w:r w:rsidRPr="00614280">
        <w:t xml:space="preserve"> power of magistrates? Do you believe </w:t>
      </w:r>
      <w:r w:rsidRPr="00614280">
        <w:t xml:space="preserve">that will have an impact on the number of outstanding cases and the backlog in the Crown </w:t>
      </w:r>
      <w:r>
        <w:t>c</w:t>
      </w:r>
      <w:r w:rsidRPr="00614280">
        <w:t>ourt?</w:t>
      </w:r>
    </w:p>
    <w:p w:rsidR="0071488E" w:rsidP="004D68DD">
      <w:pPr>
        <w:pStyle w:val="Answer"/>
      </w:pPr>
      <w:sdt>
        <w:sdtPr>
          <w:alias w:val="Witness"/>
          <w:id w:val="690872506"/>
          <w:placeholder>
            <w:docPart w:val="C3D223292D7D4902B27B0CBB376C2A58"/>
          </w:placeholder>
          <w:richText/>
        </w:sdtPr>
        <w:sdtContent>
          <w:r w:rsidRPr="00614280" w:rsidR="004D68DD">
            <w:rPr>
              <w:b/>
              <w:i/>
            </w:rPr>
            <w:t>Kirsty Brimelow:</w:t>
          </w:r>
        </w:sdtContent>
      </w:sdt>
      <w:r w:rsidR="004D68DD">
        <w:t xml:space="preserve"> Increasing sentencing p</w:t>
      </w:r>
      <w:r w:rsidRPr="00614280" w:rsidR="004D68DD">
        <w:t xml:space="preserve">owers could add to the backlog in the Crown </w:t>
      </w:r>
      <w:r w:rsidR="004D68DD">
        <w:t>c</w:t>
      </w:r>
      <w:r w:rsidRPr="00614280" w:rsidR="004D68DD">
        <w:t>ourt for th</w:t>
      </w:r>
      <w:r w:rsidR="004D68DD">
        <w:t>e reason that</w:t>
      </w:r>
      <w:r w:rsidRPr="00614280" w:rsidR="004D68DD">
        <w:t xml:space="preserve"> one of the incentives </w:t>
      </w:r>
      <w:r w:rsidR="004A1A41">
        <w:t>for</w:t>
      </w:r>
      <w:r w:rsidRPr="00614280" w:rsidR="004D68DD">
        <w:t xml:space="preserve"> remaining in </w:t>
      </w:r>
      <w:r>
        <w:t>the</w:t>
      </w:r>
      <w:r w:rsidR="004D68DD">
        <w:t xml:space="preserve"> m</w:t>
      </w:r>
      <w:r w:rsidRPr="00614280" w:rsidR="004D68DD">
        <w:t xml:space="preserve">agistrates </w:t>
      </w:r>
      <w:r w:rsidR="004D68DD">
        <w:t>co</w:t>
      </w:r>
      <w:r w:rsidRPr="00614280" w:rsidR="004D68DD">
        <w:t>urt is</w:t>
      </w:r>
      <w:r w:rsidR="004D68DD">
        <w:t xml:space="preserve"> potentially</w:t>
      </w:r>
      <w:r w:rsidRPr="00614280" w:rsidR="004D68DD">
        <w:t xml:space="preserve"> the lower sentence that</w:t>
      </w:r>
      <w:r w:rsidR="004D68DD">
        <w:t xml:space="preserve"> </w:t>
      </w:r>
      <w:r w:rsidRPr="00614280" w:rsidR="004D68DD">
        <w:t>the defendant will get. As a lawyer</w:t>
      </w:r>
      <w:r>
        <w:t>,</w:t>
      </w:r>
      <w:r w:rsidRPr="00614280" w:rsidR="004D68DD">
        <w:t xml:space="preserve"> you would be advising on the maximum sentence they could get</w:t>
      </w:r>
      <w:r w:rsidR="004D68DD">
        <w:t>. O</w:t>
      </w:r>
      <w:r w:rsidRPr="00614280" w:rsidR="004D68DD">
        <w:t>bviously</w:t>
      </w:r>
      <w:r w:rsidR="004D68DD">
        <w:t>,</w:t>
      </w:r>
      <w:r w:rsidRPr="00614280" w:rsidR="004D68DD">
        <w:t xml:space="preserve"> if it is a guilty plea you </w:t>
      </w:r>
      <w:r w:rsidR="004D68DD">
        <w:t xml:space="preserve">get an </w:t>
      </w:r>
      <w:r w:rsidRPr="00614280" w:rsidR="004D68DD">
        <w:t xml:space="preserve">automatic reduction </w:t>
      </w:r>
      <w:r w:rsidR="004D68DD">
        <w:t>in</w:t>
      </w:r>
      <w:r w:rsidRPr="00614280" w:rsidR="004D68DD">
        <w:t xml:space="preserve"> the maximum sentence.</w:t>
      </w:r>
    </w:p>
    <w:p w:rsidR="004D68DD" w:rsidRPr="00A41A8D" w:rsidP="004D68DD">
      <w:pPr>
        <w:pStyle w:val="Answer"/>
      </w:pPr>
      <w:r w:rsidRPr="00614280">
        <w:t>As soon as that is doubled</w:t>
      </w:r>
      <w:r w:rsidR="0071488E">
        <w:t>,</w:t>
      </w:r>
      <w:r w:rsidRPr="00614280">
        <w:t xml:space="preserve"> th</w:t>
      </w:r>
      <w:r>
        <w:t xml:space="preserve">e </w:t>
      </w:r>
      <w:r w:rsidRPr="00614280">
        <w:t xml:space="preserve">incentive for remaining in the </w:t>
      </w:r>
      <w:r>
        <w:t>m</w:t>
      </w:r>
      <w:r w:rsidRPr="00614280">
        <w:t xml:space="preserve">agistrates </w:t>
      </w:r>
      <w:r>
        <w:t>c</w:t>
      </w:r>
      <w:r w:rsidRPr="00614280">
        <w:t>ourt is taken away</w:t>
      </w:r>
      <w:r w:rsidRPr="00C72442">
        <w:t xml:space="preserve"> and we will see more people electing to go to the Crown </w:t>
      </w:r>
      <w:r>
        <w:t>c</w:t>
      </w:r>
      <w:r w:rsidRPr="00C72442">
        <w:t>ourt</w:t>
      </w:r>
      <w:r>
        <w:t>, for the reason that generally—this goes back to Professor Thomas’s research—people trust jur</w:t>
      </w:r>
      <w:r w:rsidR="00C71116">
        <w:t>or</w:t>
      </w:r>
      <w:r>
        <w:t xml:space="preserve">s and do not necessarily trust the magistrates before whom they are appearing in the same way. In particular, if </w:t>
      </w:r>
      <w:r w:rsidRPr="000418DD">
        <w:t>it is somebody perhaps from a minority background</w:t>
      </w:r>
      <w:r w:rsidR="00781721">
        <w:t>,</w:t>
      </w:r>
      <w:r w:rsidRPr="000418DD">
        <w:t xml:space="preserve"> </w:t>
      </w:r>
      <w:r>
        <w:t>they are</w:t>
      </w:r>
      <w:r w:rsidR="00781721">
        <w:t xml:space="preserve"> not</w:t>
      </w:r>
      <w:r>
        <w:t xml:space="preserve"> </w:t>
      </w:r>
      <w:r w:rsidRPr="000418DD">
        <w:t>in front of somebody</w:t>
      </w:r>
      <w:r w:rsidR="00EF6894">
        <w:t xml:space="preserve"> </w:t>
      </w:r>
      <w:r w:rsidRPr="000418DD">
        <w:t>they see as reflective of them and their backgroun</w:t>
      </w:r>
      <w:r>
        <w:t xml:space="preserve">d, in </w:t>
      </w:r>
      <w:r w:rsidRPr="000418DD">
        <w:t xml:space="preserve">the same way </w:t>
      </w:r>
      <w:r w:rsidR="00A210A5">
        <w:t xml:space="preserve">as </w:t>
      </w:r>
      <w:r w:rsidRPr="000418DD">
        <w:t xml:space="preserve">they might not see a judge in a Crown </w:t>
      </w:r>
      <w:r>
        <w:t>c</w:t>
      </w:r>
      <w:r w:rsidRPr="000418DD">
        <w:t>ourt as representative</w:t>
      </w:r>
      <w:r>
        <w:t xml:space="preserve"> of</w:t>
      </w:r>
      <w:r w:rsidRPr="000418DD">
        <w:t xml:space="preserve"> </w:t>
      </w:r>
      <w:r>
        <w:t xml:space="preserve">them </w:t>
      </w:r>
      <w:r w:rsidRPr="000418DD">
        <w:t xml:space="preserve">and understanding </w:t>
      </w:r>
      <w:r>
        <w:t>them</w:t>
      </w:r>
      <w:r w:rsidR="00A210A5">
        <w:t xml:space="preserve">, but </w:t>
      </w:r>
      <w:r>
        <w:t>the</w:t>
      </w:r>
      <w:r w:rsidRPr="000418DD">
        <w:t>y will trust th</w:t>
      </w:r>
      <w:r w:rsidR="00A210A5">
        <w:t>e</w:t>
      </w:r>
      <w:r w:rsidRPr="000418DD">
        <w:t xml:space="preserve"> mix of</w:t>
      </w:r>
      <w:r w:rsidR="00A210A5">
        <w:t xml:space="preserve"> the</w:t>
      </w:r>
      <w:r w:rsidRPr="000418DD">
        <w:t xml:space="preserve"> jury</w:t>
      </w:r>
      <w:r w:rsidR="008969D7">
        <w:t>.</w:t>
      </w:r>
      <w:r>
        <w:t xml:space="preserve"> </w:t>
      </w:r>
      <w:r w:rsidR="008969D7">
        <w:t>S</w:t>
      </w:r>
      <w:r>
        <w:t>o</w:t>
      </w:r>
      <w:r w:rsidRPr="000418DD">
        <w:t xml:space="preserve"> we </w:t>
      </w:r>
      <w:r w:rsidRPr="00A41A8D">
        <w:t>could see more elections</w:t>
      </w:r>
      <w:r w:rsidR="005B4090">
        <w:t>,</w:t>
      </w:r>
      <w:r w:rsidRPr="00A41A8D">
        <w:t xml:space="preserve"> which would add to the backlog.</w:t>
      </w:r>
    </w:p>
    <w:p w:rsidR="004D68DD" w:rsidP="004D68DD">
      <w:pPr>
        <w:pStyle w:val="Answer"/>
      </w:pPr>
      <w:r>
        <w:t>The G</w:t>
      </w:r>
      <w:r w:rsidRPr="00A41A8D">
        <w:t>overnment</w:t>
      </w:r>
      <w:r>
        <w:t>’</w:t>
      </w:r>
      <w:r w:rsidRPr="00A41A8D">
        <w:t>s own modelling</w:t>
      </w:r>
      <w:r>
        <w:t xml:space="preserve"> gave</w:t>
      </w:r>
      <w:r w:rsidRPr="00A41A8D">
        <w:t xml:space="preserve"> figures </w:t>
      </w:r>
      <w:r>
        <w:t>that</w:t>
      </w:r>
      <w:r w:rsidRPr="00A41A8D">
        <w:t xml:space="preserve"> suggested it would take about 1</w:t>
      </w:r>
      <w:r>
        <w:t>,</w:t>
      </w:r>
      <w:r w:rsidRPr="00A41A8D">
        <w:t xml:space="preserve">700 cases out of </w:t>
      </w:r>
      <w:r w:rsidR="005B4090">
        <w:t>a</w:t>
      </w:r>
      <w:r w:rsidRPr="00A41A8D">
        <w:t xml:space="preserve"> backlog of 60,000, so even on the modelling itself</w:t>
      </w:r>
      <w:r w:rsidRPr="006176EB">
        <w:t xml:space="preserve"> </w:t>
      </w:r>
      <w:r w:rsidRPr="00A41A8D">
        <w:t>it is min</w:t>
      </w:r>
      <w:r w:rsidR="005B4090">
        <w:t>u</w:t>
      </w:r>
      <w:r w:rsidRPr="00A41A8D">
        <w:t>scule</w:t>
      </w:r>
      <w:r w:rsidR="002B6FD5">
        <w:t>,</w:t>
      </w:r>
      <w:r w:rsidRPr="00A41A8D">
        <w:t xml:space="preserve"> at </w:t>
      </w:r>
      <w:r w:rsidR="002B6FD5">
        <w:t xml:space="preserve">around </w:t>
      </w:r>
      <w:r>
        <w:t>2%</w:t>
      </w:r>
      <w:r w:rsidRPr="00A41A8D">
        <w:t xml:space="preserve"> to 3%</w:t>
      </w:r>
      <w:r>
        <w:t>. T</w:t>
      </w:r>
      <w:r w:rsidRPr="00A41A8D">
        <w:t xml:space="preserve">hen you have to look at the criminal justice system as a whole. </w:t>
      </w:r>
      <w:r w:rsidR="00F86427">
        <w:t>I</w:t>
      </w:r>
      <w:r w:rsidRPr="00A41A8D">
        <w:t>t will potentially p</w:t>
      </w:r>
      <w:r w:rsidR="00F86427">
        <w:t>ut</w:t>
      </w:r>
      <w:r w:rsidRPr="00A41A8D">
        <w:t xml:space="preserve"> more pressure on the prisons</w:t>
      </w:r>
      <w:r>
        <w:t>,</w:t>
      </w:r>
      <w:r w:rsidRPr="00A41A8D">
        <w:t xml:space="preserve"> because one issue we have seen coming from magistrates courts is defendants being sent to prison for short sentences</w:t>
      </w:r>
      <w:r>
        <w:t xml:space="preserve">. </w:t>
      </w:r>
      <w:r w:rsidR="00F86427">
        <w:t>P</w:t>
      </w:r>
      <w:r w:rsidRPr="00A41A8D">
        <w:t>otentially</w:t>
      </w:r>
      <w:r w:rsidR="00C71884">
        <w:t>,</w:t>
      </w:r>
      <w:r w:rsidRPr="00A41A8D">
        <w:t xml:space="preserve"> you are increasing the numbers in the prison population</w:t>
      </w:r>
      <w:r>
        <w:t>. On Mi</w:t>
      </w:r>
      <w:r w:rsidRPr="00A41A8D">
        <w:t>nistry of Justice figures</w:t>
      </w:r>
      <w:r>
        <w:t>,</w:t>
      </w:r>
      <w:r w:rsidRPr="00A41A8D">
        <w:t xml:space="preserve"> anticipation of the prison population is around 98,500 by 2026, so an increase of almost 25%</w:t>
      </w:r>
      <w:r>
        <w:t xml:space="preserve"> is already </w:t>
      </w:r>
      <w:r w:rsidRPr="00A41A8D">
        <w:t>modelled and anticipated</w:t>
      </w:r>
      <w:r w:rsidR="00F4400D">
        <w:t>,</w:t>
      </w:r>
      <w:r w:rsidRPr="00A41A8D">
        <w:t xml:space="preserve"> without increasing the powers of magistrates courts.</w:t>
      </w:r>
    </w:p>
    <w:p w:rsidR="004D68DD" w:rsidP="004D68DD">
      <w:pPr>
        <w:pStyle w:val="Answer"/>
      </w:pPr>
      <w:r w:rsidRPr="00A41A8D">
        <w:t xml:space="preserve">There is a reason why that particular power has remained gathering dust on the statute book for the </w:t>
      </w:r>
      <w:r w:rsidR="00F4400D">
        <w:t>l</w:t>
      </w:r>
      <w:r w:rsidRPr="00A41A8D">
        <w:t xml:space="preserve">ast </w:t>
      </w:r>
      <w:r>
        <w:t xml:space="preserve">10 </w:t>
      </w:r>
      <w:r w:rsidRPr="00A41A8D">
        <w:t>years. Generally, it will not assist the backlog</w:t>
      </w:r>
      <w:r w:rsidR="00021665">
        <w:t xml:space="preserve">; </w:t>
      </w:r>
      <w:r>
        <w:t xml:space="preserve">it </w:t>
      </w:r>
      <w:r w:rsidRPr="00A41A8D">
        <w:t>could add to it</w:t>
      </w:r>
      <w:r w:rsidR="00021665">
        <w:t xml:space="preserve">, </w:t>
      </w:r>
      <w:r>
        <w:t xml:space="preserve">and it could </w:t>
      </w:r>
      <w:r w:rsidRPr="00A41A8D">
        <w:t>also place more pre</w:t>
      </w:r>
      <w:r>
        <w:t xml:space="preserve">ssure </w:t>
      </w:r>
      <w:r w:rsidRPr="00A41A8D">
        <w:t>on the criminal justice system.</w:t>
      </w:r>
    </w:p>
    <w:p w:rsidR="004D68DD" w:rsidP="004D68DD">
      <w:pPr>
        <w:pStyle w:val="Question"/>
        <w:numPr>
          <w:ilvl w:val="0"/>
          <w:numId w:val="9"/>
        </w:numPr>
      </w:pPr>
      <w:sdt>
        <w:sdtPr>
          <w:alias w:val="Member"/>
          <w:tag w:val="&lt;Member mnisId='1601' dodsId='34498'&gt;"/>
          <w:id w:val="-1937282942"/>
          <w:placeholder>
            <w:docPart w:val="C3D223292D7D4902B27B0CBB376C2A58"/>
          </w:placeholder>
          <w:richText/>
        </w:sdtPr>
        <w:sdtContent>
          <w:r w:rsidRPr="00A41A8D">
            <w:rPr>
              <w:b/>
            </w:rPr>
            <w:t>Chair:</w:t>
          </w:r>
        </w:sdtContent>
      </w:sdt>
      <w:r>
        <w:t xml:space="preserve"> </w:t>
      </w:r>
      <w:r w:rsidRPr="00A41A8D">
        <w:t>Do you have data for any of the assertions that you make?</w:t>
      </w:r>
    </w:p>
    <w:p w:rsidR="004D68DD" w:rsidP="004D68DD">
      <w:pPr>
        <w:pStyle w:val="Answer"/>
      </w:pPr>
      <w:sdt>
        <w:sdtPr>
          <w:alias w:val="Witness"/>
          <w:id w:val="-126155593"/>
          <w:placeholder>
            <w:docPart w:val="C3D223292D7D4902B27B0CBB376C2A58"/>
          </w:placeholder>
          <w:richText/>
        </w:sdtPr>
        <w:sdtContent>
          <w:r w:rsidRPr="00A41A8D">
            <w:rPr>
              <w:b/>
              <w:i/>
            </w:rPr>
            <w:t>Kirsty Brimelow:</w:t>
          </w:r>
        </w:sdtContent>
      </w:sdt>
      <w:r>
        <w:t xml:space="preserve"> </w:t>
      </w:r>
      <w:r w:rsidRPr="00A41A8D">
        <w:t xml:space="preserve">The data </w:t>
      </w:r>
      <w:r>
        <w:t>from the G</w:t>
      </w:r>
      <w:r w:rsidRPr="00A41A8D">
        <w:t>overnment</w:t>
      </w:r>
      <w:r w:rsidR="00021665">
        <w:t>’</w:t>
      </w:r>
      <w:r w:rsidRPr="00A41A8D">
        <w:t>s mode</w:t>
      </w:r>
      <w:r>
        <w:t>lling.</w:t>
      </w:r>
    </w:p>
    <w:p w:rsidR="004D68DD" w:rsidP="004D68DD">
      <w:pPr>
        <w:pStyle w:val="Question"/>
        <w:numPr>
          <w:ilvl w:val="0"/>
          <w:numId w:val="9"/>
        </w:numPr>
      </w:pPr>
      <w:sdt>
        <w:sdtPr>
          <w:alias w:val="Member"/>
          <w:tag w:val="&lt;Member mnisId='1601' dodsId='34498'&gt;"/>
          <w:id w:val="-76598877"/>
          <w:placeholder>
            <w:docPart w:val="C3D223292D7D4902B27B0CBB376C2A58"/>
          </w:placeholder>
          <w:richText/>
        </w:sdtPr>
        <w:sdtContent>
          <w:r w:rsidRPr="00A41A8D">
            <w:rPr>
              <w:b/>
            </w:rPr>
            <w:t>Chair:</w:t>
          </w:r>
        </w:sdtContent>
      </w:sdt>
      <w:r>
        <w:t xml:space="preserve"> W</w:t>
      </w:r>
      <w:r w:rsidRPr="00A41A8D">
        <w:t xml:space="preserve">hat about the </w:t>
      </w:r>
      <w:r>
        <w:t>CBA’s</w:t>
      </w:r>
      <w:r w:rsidRPr="00A41A8D">
        <w:t xml:space="preserve"> assertion?</w:t>
      </w:r>
      <w:r>
        <w:t xml:space="preserve"> Is</w:t>
      </w:r>
      <w:r w:rsidRPr="00A41A8D">
        <w:t xml:space="preserve"> it just</w:t>
      </w:r>
      <w:r>
        <w:t xml:space="preserve"> your gut feeling </w:t>
      </w:r>
      <w:r w:rsidRPr="00A41A8D">
        <w:t>as a practitioner?</w:t>
      </w:r>
    </w:p>
    <w:p w:rsidR="004D68DD" w:rsidP="004D68DD">
      <w:pPr>
        <w:pStyle w:val="Answer"/>
      </w:pPr>
      <w:sdt>
        <w:sdtPr>
          <w:alias w:val="Witness"/>
          <w:id w:val="-57248705"/>
          <w:placeholder>
            <w:docPart w:val="C3D223292D7D4902B27B0CBB376C2A58"/>
          </w:placeholder>
          <w:richText/>
        </w:sdtPr>
        <w:sdtContent>
          <w:r w:rsidRPr="00A41A8D">
            <w:rPr>
              <w:b/>
              <w:i/>
            </w:rPr>
            <w:t>Kirsty Brimelow:</w:t>
          </w:r>
        </w:sdtContent>
      </w:sdt>
      <w:r>
        <w:t xml:space="preserve"> </w:t>
      </w:r>
      <w:r w:rsidR="008828C6">
        <w:t xml:space="preserve">No. </w:t>
      </w:r>
      <w:r w:rsidRPr="00A41A8D">
        <w:t xml:space="preserve">The data I have given you </w:t>
      </w:r>
      <w:r w:rsidR="00512372">
        <w:t>is</w:t>
      </w:r>
      <w:r w:rsidRPr="00A41A8D">
        <w:t xml:space="preserve"> from the Ministry of Justice</w:t>
      </w:r>
      <w:r>
        <w:t xml:space="preserve"> and the National Audit Office.</w:t>
      </w:r>
    </w:p>
    <w:p w:rsidR="004D68DD" w:rsidP="004D68DD">
      <w:pPr>
        <w:pStyle w:val="Question"/>
        <w:numPr>
          <w:ilvl w:val="0"/>
          <w:numId w:val="9"/>
        </w:numPr>
      </w:pPr>
      <w:sdt>
        <w:sdtPr>
          <w:alias w:val="Member"/>
          <w:tag w:val="&lt;Member mnisId='1601' dodsId='34498'&gt;"/>
          <w:id w:val="-317807357"/>
          <w:placeholder>
            <w:docPart w:val="C3D223292D7D4902B27B0CBB376C2A58"/>
          </w:placeholder>
          <w:richText/>
        </w:sdtPr>
        <w:sdtContent>
          <w:r w:rsidRPr="00A41A8D">
            <w:rPr>
              <w:b/>
            </w:rPr>
            <w:t>Chair:</w:t>
          </w:r>
        </w:sdtContent>
      </w:sdt>
      <w:r>
        <w:t xml:space="preserve"> </w:t>
      </w:r>
      <w:r w:rsidRPr="00A41A8D">
        <w:t>I have got that, but you referred to</w:t>
      </w:r>
      <w:r>
        <w:t xml:space="preserve"> the number </w:t>
      </w:r>
      <w:r w:rsidRPr="00A41A8D">
        <w:t>electing jur</w:t>
      </w:r>
      <w:r>
        <w:t>y</w:t>
      </w:r>
      <w:r w:rsidRPr="00A41A8D">
        <w:t xml:space="preserve"> trial</w:t>
      </w:r>
      <w:r>
        <w:t>. Do</w:t>
      </w:r>
      <w:r w:rsidRPr="00A41A8D">
        <w:t xml:space="preserve"> you have any evidence </w:t>
      </w:r>
      <w:r>
        <w:t>of</w:t>
      </w:r>
      <w:r w:rsidRPr="00A41A8D">
        <w:t xml:space="preserve"> how that might be offset by the reduction in the number of committals for sentence?</w:t>
      </w:r>
    </w:p>
    <w:p w:rsidR="004D68DD" w:rsidP="004D68DD">
      <w:pPr>
        <w:pStyle w:val="Answer"/>
      </w:pPr>
      <w:sdt>
        <w:sdtPr>
          <w:alias w:val="Witness"/>
          <w:id w:val="-185828977"/>
          <w:placeholder>
            <w:docPart w:val="C3D223292D7D4902B27B0CBB376C2A58"/>
          </w:placeholder>
          <w:richText/>
        </w:sdtPr>
        <w:sdtContent>
          <w:r w:rsidRPr="00A41A8D">
            <w:rPr>
              <w:b/>
              <w:i/>
            </w:rPr>
            <w:t>Kirsty Brimelow:</w:t>
          </w:r>
        </w:sdtContent>
      </w:sdt>
      <w:r>
        <w:t xml:space="preserve"> </w:t>
      </w:r>
      <w:r w:rsidRPr="00A41A8D">
        <w:t>The evidence is my evidence on election from a practitioner</w:t>
      </w:r>
      <w:r>
        <w:t>’s</w:t>
      </w:r>
      <w:r w:rsidRPr="00A41A8D">
        <w:t xml:space="preserve"> point of view</w:t>
      </w:r>
      <w:r>
        <w:t>.</w:t>
      </w:r>
    </w:p>
    <w:p w:rsidR="004D68DD" w:rsidP="004D68DD">
      <w:pPr>
        <w:pStyle w:val="Question"/>
        <w:numPr>
          <w:ilvl w:val="0"/>
          <w:numId w:val="9"/>
        </w:numPr>
      </w:pPr>
      <w:sdt>
        <w:sdtPr>
          <w:alias w:val="Member"/>
          <w:tag w:val="&lt;Member mnisId='1601' dodsId='34498'&gt;"/>
          <w:id w:val="-315260013"/>
          <w:placeholder>
            <w:docPart w:val="C3D223292D7D4902B27B0CBB376C2A58"/>
          </w:placeholder>
          <w:richText/>
        </w:sdtPr>
        <w:sdtContent>
          <w:r w:rsidRPr="00A41A8D">
            <w:rPr>
              <w:b/>
            </w:rPr>
            <w:t>Chair:</w:t>
          </w:r>
        </w:sdtContent>
      </w:sdt>
      <w:r>
        <w:t xml:space="preserve"> It</w:t>
      </w:r>
      <w:r w:rsidRPr="00A41A8D">
        <w:t xml:space="preserve"> is not a numerically quantified piece of evidence.</w:t>
      </w:r>
    </w:p>
    <w:p w:rsidR="004D68DD" w:rsidP="004D68DD">
      <w:pPr>
        <w:pStyle w:val="Answer"/>
      </w:pPr>
      <w:sdt>
        <w:sdtPr>
          <w:alias w:val="Witness"/>
          <w:id w:val="-1786031530"/>
          <w:placeholder>
            <w:docPart w:val="C3D223292D7D4902B27B0CBB376C2A58"/>
          </w:placeholder>
          <w:richText/>
        </w:sdtPr>
        <w:sdtContent>
          <w:r w:rsidRPr="00A41A8D">
            <w:rPr>
              <w:b/>
              <w:i/>
            </w:rPr>
            <w:t>Kirsty Brimelow:</w:t>
          </w:r>
        </w:sdtContent>
      </w:sdt>
      <w:r>
        <w:t xml:space="preserve"> </w:t>
      </w:r>
      <w:r w:rsidRPr="00A41A8D">
        <w:t>I do not think there has been any research on</w:t>
      </w:r>
      <w:r>
        <w:t xml:space="preserve"> elections.</w:t>
      </w:r>
      <w:r w:rsidRPr="00A41A8D">
        <w:t xml:space="preserve"> I will</w:t>
      </w:r>
      <w:r>
        <w:t xml:space="preserve"> pass over to Professor Thomas </w:t>
      </w:r>
      <w:r w:rsidR="001328D4">
        <w:t>on whether</w:t>
      </w:r>
      <w:r>
        <w:t xml:space="preserve"> there has been any research on elections, because </w:t>
      </w:r>
      <w:r w:rsidR="00854ED3">
        <w:t>it</w:t>
      </w:r>
      <w:r>
        <w:t xml:space="preserve"> has only just been brought in. T</w:t>
      </w:r>
      <w:r w:rsidRPr="00A41A8D">
        <w:t>here will not be any figures.</w:t>
      </w:r>
    </w:p>
    <w:p w:rsidR="004D68DD" w:rsidP="004D68DD">
      <w:pPr>
        <w:pStyle w:val="Question"/>
        <w:numPr>
          <w:ilvl w:val="0"/>
          <w:numId w:val="9"/>
        </w:numPr>
      </w:pPr>
      <w:sdt>
        <w:sdtPr>
          <w:alias w:val="Member"/>
          <w:tag w:val="&lt;Member mnisId='1601' dodsId='34498'&gt;"/>
          <w:id w:val="-1661538338"/>
          <w:placeholder>
            <w:docPart w:val="C3D223292D7D4902B27B0CBB376C2A58"/>
          </w:placeholder>
          <w:richText/>
        </w:sdtPr>
        <w:sdtContent>
          <w:r w:rsidRPr="00A41A8D">
            <w:rPr>
              <w:b/>
            </w:rPr>
            <w:t>Chair:</w:t>
          </w:r>
        </w:sdtContent>
      </w:sdt>
      <w:r>
        <w:t xml:space="preserve"> </w:t>
      </w:r>
      <w:r w:rsidRPr="00A41A8D">
        <w:t xml:space="preserve">I can understand </w:t>
      </w:r>
      <w:r>
        <w:t>that from your</w:t>
      </w:r>
      <w:r w:rsidRPr="00A41A8D">
        <w:t xml:space="preserve"> professional</w:t>
      </w:r>
      <w:r>
        <w:t xml:space="preserve"> experience you might have a</w:t>
      </w:r>
      <w:r w:rsidRPr="00A41A8D">
        <w:t xml:space="preserve"> gut feel</w:t>
      </w:r>
      <w:r>
        <w:t>ing</w:t>
      </w:r>
      <w:r w:rsidRPr="00A41A8D">
        <w:t xml:space="preserve"> about it</w:t>
      </w:r>
      <w:r>
        <w:t>.</w:t>
      </w:r>
    </w:p>
    <w:p w:rsidR="004D68DD" w:rsidP="004D68DD">
      <w:pPr>
        <w:pStyle w:val="Answer"/>
      </w:pPr>
      <w:sdt>
        <w:sdtPr>
          <w:alias w:val="Witness"/>
          <w:id w:val="1054732334"/>
          <w:placeholder>
            <w:docPart w:val="C3D223292D7D4902B27B0CBB376C2A58"/>
          </w:placeholder>
          <w:richText/>
        </w:sdtPr>
        <w:sdtContent>
          <w:r w:rsidRPr="00A41A8D">
            <w:rPr>
              <w:b/>
              <w:i/>
            </w:rPr>
            <w:t>Kirsty Brimelow:</w:t>
          </w:r>
        </w:sdtContent>
      </w:sdt>
      <w:r>
        <w:t xml:space="preserve"> It is not</w:t>
      </w:r>
      <w:r w:rsidRPr="00A41A8D">
        <w:t xml:space="preserve"> really a gut feeling</w:t>
      </w:r>
      <w:r>
        <w:t xml:space="preserve">; </w:t>
      </w:r>
      <w:r w:rsidRPr="00A41A8D">
        <w:t>it is based on dealing with people in magistrates courts over the years</w:t>
      </w:r>
      <w:r>
        <w:t xml:space="preserve">, and </w:t>
      </w:r>
      <w:r w:rsidRPr="00A41A8D">
        <w:t xml:space="preserve">supported by barristers who work in this area </w:t>
      </w:r>
      <w:r w:rsidRPr="00D7713A">
        <w:t xml:space="preserve">across the criminal </w:t>
      </w:r>
      <w:r>
        <w:t>B</w:t>
      </w:r>
      <w:r w:rsidRPr="00D7713A">
        <w:t>ar</w:t>
      </w:r>
      <w:r>
        <w:t>. It</w:t>
      </w:r>
      <w:r w:rsidRPr="00D7713A">
        <w:t xml:space="preserve"> is definitely more than a gut feeling</w:t>
      </w:r>
      <w:r>
        <w:t>.</w:t>
      </w:r>
    </w:p>
    <w:p w:rsidR="004D68DD" w:rsidP="004D68DD">
      <w:pPr>
        <w:pStyle w:val="Question"/>
        <w:numPr>
          <w:ilvl w:val="0"/>
          <w:numId w:val="9"/>
        </w:numPr>
      </w:pPr>
      <w:sdt>
        <w:sdtPr>
          <w:alias w:val="Member"/>
          <w:tag w:val="&lt;Member mnisId='1601' dodsId='34498'&gt;"/>
          <w:id w:val="-1101487241"/>
          <w:placeholder>
            <w:docPart w:val="C3D223292D7D4902B27B0CBB376C2A58"/>
          </w:placeholder>
          <w:richText/>
        </w:sdtPr>
        <w:sdtContent>
          <w:r w:rsidRPr="00D7713A">
            <w:rPr>
              <w:b/>
            </w:rPr>
            <w:t>Chair:</w:t>
          </w:r>
        </w:sdtContent>
      </w:sdt>
      <w:r>
        <w:t xml:space="preserve"> </w:t>
      </w:r>
      <w:r w:rsidRPr="00D7713A">
        <w:t>I did it for 30-odd years</w:t>
      </w:r>
      <w:r>
        <w:t>, as you know. That</w:t>
      </w:r>
      <w:r w:rsidRPr="00D7713A">
        <w:t xml:space="preserve"> was my gut feeling.</w:t>
      </w:r>
    </w:p>
    <w:p w:rsidR="004D68DD" w:rsidP="004D68DD">
      <w:pPr>
        <w:pStyle w:val="Answer"/>
      </w:pPr>
      <w:sdt>
        <w:sdtPr>
          <w:alias w:val="Witness"/>
          <w:id w:val="-658297622"/>
          <w:placeholder>
            <w:docPart w:val="C3D223292D7D4902B27B0CBB376C2A58"/>
          </w:placeholder>
          <w:richText/>
        </w:sdtPr>
        <w:sdtContent>
          <w:r w:rsidRPr="00D7713A">
            <w:rPr>
              <w:b/>
              <w:i/>
            </w:rPr>
            <w:t>Kirsty Brimelow:</w:t>
          </w:r>
        </w:sdtContent>
      </w:sdt>
      <w:r>
        <w:t xml:space="preserve"> </w:t>
      </w:r>
      <w:r w:rsidRPr="00D7713A">
        <w:t>On election</w:t>
      </w:r>
      <w:r>
        <w:t>, b</w:t>
      </w:r>
      <w:r w:rsidRPr="00D7713A">
        <w:t>ut you w</w:t>
      </w:r>
      <w:r>
        <w:t>ould</w:t>
      </w:r>
      <w:r w:rsidRPr="00D7713A">
        <w:t xml:space="preserve"> not have been in th</w:t>
      </w:r>
      <w:r>
        <w:t>e</w:t>
      </w:r>
      <w:r w:rsidRPr="00D7713A">
        <w:t xml:space="preserve"> position of advising a client on electing whe</w:t>
      </w:r>
      <w:r w:rsidR="00364328">
        <w:t>n</w:t>
      </w:r>
      <w:r w:rsidRPr="00D7713A">
        <w:t xml:space="preserve"> potentially they w</w:t>
      </w:r>
      <w:r w:rsidR="00364328">
        <w:t>ould</w:t>
      </w:r>
      <w:r w:rsidRPr="00D7713A">
        <w:t xml:space="preserve"> get a much higher sentence in a </w:t>
      </w:r>
      <w:r>
        <w:t>m</w:t>
      </w:r>
      <w:r w:rsidRPr="00D7713A">
        <w:t xml:space="preserve">agistrates </w:t>
      </w:r>
      <w:r>
        <w:t>c</w:t>
      </w:r>
      <w:r w:rsidRPr="00D7713A">
        <w:t>ourt</w:t>
      </w:r>
      <w:r>
        <w:t>.</w:t>
      </w:r>
    </w:p>
    <w:p w:rsidR="004D68DD" w:rsidP="004D68DD">
      <w:pPr>
        <w:pStyle w:val="Question"/>
        <w:numPr>
          <w:ilvl w:val="0"/>
          <w:numId w:val="9"/>
        </w:numPr>
      </w:pPr>
      <w:sdt>
        <w:sdtPr>
          <w:alias w:val="Member"/>
          <w:tag w:val="&lt;Member mnisId='1601' dodsId='34498'&gt;"/>
          <w:id w:val="-1651208038"/>
          <w:placeholder>
            <w:docPart w:val="C3D223292D7D4902B27B0CBB376C2A58"/>
          </w:placeholder>
          <w:richText/>
        </w:sdtPr>
        <w:sdtContent>
          <w:r w:rsidRPr="00D7713A">
            <w:rPr>
              <w:b/>
            </w:rPr>
            <w:t>Chair:</w:t>
          </w:r>
        </w:sdtContent>
      </w:sdt>
      <w:r>
        <w:t xml:space="preserve"> P</w:t>
      </w:r>
      <w:r w:rsidRPr="007B583A">
        <w:t>rofessor Thomas</w:t>
      </w:r>
      <w:r>
        <w:t>,</w:t>
      </w:r>
      <w:r w:rsidRPr="007B583A">
        <w:t xml:space="preserve"> is there any research </w:t>
      </w:r>
      <w:r>
        <w:t>on</w:t>
      </w:r>
      <w:r w:rsidRPr="007B583A">
        <w:t xml:space="preserve"> this? </w:t>
      </w:r>
    </w:p>
    <w:p w:rsidR="004D68DD" w:rsidP="004D68DD">
      <w:pPr>
        <w:pStyle w:val="Answer"/>
      </w:pPr>
      <w:sdt>
        <w:sdtPr>
          <w:alias w:val="Witness"/>
          <w:id w:val="-272642338"/>
          <w:placeholder>
            <w:docPart w:val="C3D223292D7D4902B27B0CBB376C2A58"/>
          </w:placeholder>
          <w:richText/>
        </w:sdtPr>
        <w:sdtContent>
          <w:r w:rsidRPr="007B583A">
            <w:rPr>
              <w:b/>
              <w:i/>
            </w:rPr>
            <w:t>Professor Thomas:</w:t>
          </w:r>
        </w:sdtContent>
      </w:sdt>
      <w:r>
        <w:t xml:space="preserve"> </w:t>
      </w:r>
      <w:r w:rsidR="00B64502">
        <w:t>I</w:t>
      </w:r>
      <w:r w:rsidRPr="007B583A">
        <w:t>t is an interesting question</w:t>
      </w:r>
      <w:r>
        <w:t>. G</w:t>
      </w:r>
      <w:r w:rsidRPr="007B583A">
        <w:t>oing back to the wider issue of increasing magistrates</w:t>
      </w:r>
      <w:r>
        <w:t>’</w:t>
      </w:r>
      <w:r w:rsidRPr="007B583A">
        <w:t xml:space="preserve"> sentenc</w:t>
      </w:r>
      <w:r>
        <w:t>ing</w:t>
      </w:r>
      <w:r w:rsidRPr="007B583A">
        <w:t xml:space="preserve"> powers</w:t>
      </w:r>
      <w:r>
        <w:t>,</w:t>
      </w:r>
      <w:r w:rsidRPr="007B583A">
        <w:t xml:space="preserve"> that would be shifting some offences</w:t>
      </w:r>
      <w:r w:rsidR="00364328">
        <w:t>,</w:t>
      </w:r>
      <w:r w:rsidRPr="007B583A">
        <w:t xml:space="preserve"> in effect</w:t>
      </w:r>
      <w:r w:rsidR="00364328">
        <w:t>,</w:t>
      </w:r>
      <w:r w:rsidRPr="007B583A">
        <w:t xml:space="preserve"> to the </w:t>
      </w:r>
      <w:r>
        <w:t>m</w:t>
      </w:r>
      <w:r w:rsidRPr="007B583A">
        <w:t xml:space="preserve">agistrates </w:t>
      </w:r>
      <w:r>
        <w:t>c</w:t>
      </w:r>
      <w:r w:rsidRPr="007B583A">
        <w:t>ourt</w:t>
      </w:r>
      <w:r>
        <w:t>s. What w</w:t>
      </w:r>
      <w:r w:rsidRPr="007B583A">
        <w:t>e have is very detailed research about the fairness of jury decision</w:t>
      </w:r>
      <w:r w:rsidR="00364328">
        <w:t xml:space="preserve"> </w:t>
      </w:r>
      <w:r w:rsidRPr="007B583A">
        <w:t>making</w:t>
      </w:r>
      <w:r>
        <w:t>. U</w:t>
      </w:r>
      <w:r w:rsidRPr="007B583A">
        <w:t>nfortunately</w:t>
      </w:r>
      <w:r>
        <w:t>,</w:t>
      </w:r>
      <w:r w:rsidRPr="007B583A">
        <w:t xml:space="preserve"> we do not have comp</w:t>
      </w:r>
      <w:r>
        <w:t>a</w:t>
      </w:r>
      <w:r w:rsidRPr="007B583A">
        <w:t>rable supporting research about the process of magistrate decision</w:t>
      </w:r>
      <w:r w:rsidR="00364328">
        <w:t xml:space="preserve"> </w:t>
      </w:r>
      <w:r w:rsidRPr="007B583A">
        <w:t>making</w:t>
      </w:r>
      <w:r>
        <w:t xml:space="preserve">. What </w:t>
      </w:r>
      <w:r w:rsidRPr="007B583A">
        <w:t>would be ideal would be to replicate the research that we have about juries and us</w:t>
      </w:r>
      <w:r>
        <w:t>e</w:t>
      </w:r>
      <w:r w:rsidRPr="007B583A">
        <w:t xml:space="preserve"> that to do the same research with magistrates to</w:t>
      </w:r>
      <w:r>
        <w:t xml:space="preserve"> see whether there will be a difference in outcomes. That is</w:t>
      </w:r>
      <w:r w:rsidRPr="007B583A">
        <w:t xml:space="preserve"> the key issue in practi</w:t>
      </w:r>
      <w:r>
        <w:t>c</w:t>
      </w:r>
      <w:r w:rsidRPr="007B583A">
        <w:t>e for</w:t>
      </w:r>
      <w:r>
        <w:t xml:space="preserve"> the</w:t>
      </w:r>
      <w:r w:rsidRPr="007B583A">
        <w:t xml:space="preserve"> defendant</w:t>
      </w:r>
      <w:r>
        <w:t>. H</w:t>
      </w:r>
      <w:r w:rsidRPr="007B583A">
        <w:t xml:space="preserve">ow much </w:t>
      </w:r>
      <w:r>
        <w:t xml:space="preserve">faith would they have </w:t>
      </w:r>
      <w:r w:rsidRPr="007B583A">
        <w:t>in the system if they had to elect magistrates or trial by jury</w:t>
      </w:r>
      <w:r w:rsidR="000478DF">
        <w:t>?</w:t>
      </w:r>
    </w:p>
    <w:p w:rsidR="004D68DD" w:rsidP="004D68DD">
      <w:pPr>
        <w:pStyle w:val="Remark"/>
      </w:pPr>
      <w:sdt>
        <w:sdtPr>
          <w:alias w:val="Member"/>
          <w:tag w:val="&lt;Member mnisId='1601' dodsId='34498'&gt;"/>
          <w:id w:val="-2005279216"/>
          <w:placeholder>
            <w:docPart w:val="C3D223292D7D4902B27B0CBB376C2A58"/>
          </w:placeholder>
          <w:richText/>
        </w:sdtPr>
        <w:sdtContent>
          <w:r w:rsidRPr="007B583A">
            <w:rPr>
              <w:b/>
            </w:rPr>
            <w:t>Chair:</w:t>
          </w:r>
        </w:sdtContent>
      </w:sdt>
      <w:r>
        <w:t xml:space="preserve"> </w:t>
      </w:r>
      <w:r w:rsidRPr="007B583A">
        <w:t>That is helpful.</w:t>
      </w:r>
    </w:p>
    <w:p w:rsidR="006A4816" w:rsidP="004D68DD">
      <w:pPr>
        <w:pStyle w:val="Question"/>
        <w:numPr>
          <w:ilvl w:val="0"/>
          <w:numId w:val="9"/>
        </w:numPr>
      </w:pPr>
      <w:sdt>
        <w:sdtPr>
          <w:alias w:val="Member"/>
          <w:tag w:val="&lt;Member mnisId='4854' dodsId=''&gt;"/>
          <w:id w:val="1437713944"/>
          <w:placeholder>
            <w:docPart w:val="C3D223292D7D4902B27B0CBB376C2A58"/>
          </w:placeholder>
          <w:richText/>
        </w:sdtPr>
        <w:sdtContent>
          <w:r w:rsidRPr="007B583A" w:rsidR="004D68DD">
            <w:rPr>
              <w:b/>
            </w:rPr>
            <w:t>James Daly:</w:t>
          </w:r>
        </w:sdtContent>
      </w:sdt>
      <w:r w:rsidR="004D68DD">
        <w:t xml:space="preserve"> T</w:t>
      </w:r>
      <w:r w:rsidRPr="007B583A" w:rsidR="004D68DD">
        <w:t xml:space="preserve">hat argument </w:t>
      </w:r>
      <w:r w:rsidR="000478DF">
        <w:t xml:space="preserve">only </w:t>
      </w:r>
      <w:r w:rsidRPr="007B583A" w:rsidR="004D68DD">
        <w:t>works if you</w:t>
      </w:r>
      <w:r w:rsidR="004D68DD">
        <w:t xml:space="preserve"> a</w:t>
      </w:r>
      <w:r w:rsidRPr="007B583A" w:rsidR="004D68DD">
        <w:t>re talking about somebody on a not guilty plea. If you are on a guilty plea</w:t>
      </w:r>
      <w:r w:rsidR="000478DF">
        <w:t>,</w:t>
      </w:r>
      <w:r w:rsidRPr="007B583A" w:rsidR="004D68DD">
        <w:t xml:space="preserve"> you do not come in contact with</w:t>
      </w:r>
      <w:r w:rsidR="004D68DD">
        <w:t xml:space="preserve"> a</w:t>
      </w:r>
      <w:r w:rsidRPr="007B583A" w:rsidR="004D68DD">
        <w:t xml:space="preserve"> jury anyway, so it is absolutely </w:t>
      </w:r>
      <w:r w:rsidR="004D68DD">
        <w:t>of</w:t>
      </w:r>
      <w:r w:rsidRPr="007B583A" w:rsidR="004D68DD">
        <w:t xml:space="preserve"> no consequence in respect of guilty pleas</w:t>
      </w:r>
      <w:r>
        <w:t>,</w:t>
      </w:r>
      <w:r w:rsidRPr="007B583A" w:rsidR="004D68DD">
        <w:t xml:space="preserve"> which</w:t>
      </w:r>
      <w:r w:rsidR="004D68DD">
        <w:t xml:space="preserve"> form</w:t>
      </w:r>
      <w:r w:rsidRPr="007B583A" w:rsidR="004D68DD">
        <w:t xml:space="preserve"> the </w:t>
      </w:r>
      <w:r w:rsidR="004D68DD">
        <w:t>v</w:t>
      </w:r>
      <w:r w:rsidRPr="007B583A" w:rsidR="004D68DD">
        <w:t>ast majority of cases that go through the court.</w:t>
      </w:r>
    </w:p>
    <w:p w:rsidR="004D68DD" w:rsidP="006A4816">
      <w:pPr>
        <w:pStyle w:val="Question"/>
        <w:numPr>
          <w:ilvl w:val="0"/>
          <w:numId w:val="0"/>
        </w:numPr>
        <w:ind w:left="794"/>
      </w:pPr>
      <w:r>
        <w:t>Kirsty, I</w:t>
      </w:r>
      <w:r w:rsidRPr="007B583A">
        <w:t xml:space="preserve"> say this only </w:t>
      </w:r>
      <w:r>
        <w:t>because</w:t>
      </w:r>
      <w:r w:rsidRPr="007B583A">
        <w:t xml:space="preserve"> we</w:t>
      </w:r>
      <w:r>
        <w:t xml:space="preserve"> are both</w:t>
      </w:r>
      <w:r w:rsidRPr="007B583A">
        <w:t xml:space="preserve"> experience</w:t>
      </w:r>
      <w:r>
        <w:t>d</w:t>
      </w:r>
      <w:r w:rsidRPr="007B583A">
        <w:t xml:space="preserve"> in these matters</w:t>
      </w:r>
      <w:r>
        <w:t>.</w:t>
      </w:r>
      <w:r w:rsidRPr="007B583A">
        <w:t xml:space="preserve"> I think the evidence would tend to suggest that </w:t>
      </w:r>
      <w:r w:rsidR="006A4816">
        <w:t xml:space="preserve">the </w:t>
      </w:r>
      <w:r w:rsidRPr="007B583A">
        <w:t xml:space="preserve">community penalties and custodial sentences that are imposed in the Crown </w:t>
      </w:r>
      <w:r>
        <w:t>c</w:t>
      </w:r>
      <w:r w:rsidRPr="007B583A">
        <w:t>ourt are proportionate and in line with general magistrate sentenc</w:t>
      </w:r>
      <w:r>
        <w:t>ing</w:t>
      </w:r>
      <w:r w:rsidRPr="007B583A">
        <w:t xml:space="preserve"> courts. I do not think there </w:t>
      </w:r>
      <w:r>
        <w:t>i</w:t>
      </w:r>
      <w:r w:rsidRPr="007B583A">
        <w:t>s any evidence to suggest that people</w:t>
      </w:r>
      <w:r>
        <w:t xml:space="preserve"> </w:t>
      </w:r>
      <w:r w:rsidR="00E53A82">
        <w:t xml:space="preserve">will </w:t>
      </w:r>
      <w:r>
        <w:t xml:space="preserve">deliberately </w:t>
      </w:r>
      <w:r w:rsidR="00E53A82">
        <w:t>want</w:t>
      </w:r>
      <w:r>
        <w:t xml:space="preserve"> </w:t>
      </w:r>
      <w:r w:rsidRPr="007B583A">
        <w:t xml:space="preserve">to go to the Crown </w:t>
      </w:r>
      <w:r>
        <w:t>c</w:t>
      </w:r>
      <w:r w:rsidRPr="007B583A">
        <w:t xml:space="preserve">ourt and put </w:t>
      </w:r>
      <w:r>
        <w:t xml:space="preserve">off </w:t>
      </w:r>
      <w:r w:rsidRPr="007B583A">
        <w:t>their senten</w:t>
      </w:r>
      <w:r>
        <w:t>cing</w:t>
      </w:r>
      <w:r w:rsidRPr="007B583A">
        <w:t xml:space="preserve"> case for months and months, unless they have an ulterior motive to do it</w:t>
      </w:r>
      <w:r>
        <w:t>. In</w:t>
      </w:r>
      <w:r w:rsidRPr="007B583A">
        <w:t xml:space="preserve"> 16 years</w:t>
      </w:r>
      <w:r w:rsidR="00E53A82">
        <w:t>,</w:t>
      </w:r>
      <w:r w:rsidRPr="007B583A">
        <w:t xml:space="preserve"> I never had somebody</w:t>
      </w:r>
      <w:r>
        <w:t xml:space="preserve"> say to me, “What </w:t>
      </w:r>
      <w:r w:rsidRPr="007B583A">
        <w:t>I</w:t>
      </w:r>
      <w:r>
        <w:t xml:space="preserve"> am</w:t>
      </w:r>
      <w:r w:rsidRPr="007B583A">
        <w:t xml:space="preserve"> looking at is the fairness of the jury </w:t>
      </w:r>
      <w:r>
        <w:t xml:space="preserve">trials and the </w:t>
      </w:r>
      <w:r w:rsidRPr="007B583A">
        <w:t>soci</w:t>
      </w:r>
      <w:r>
        <w:t>o-</w:t>
      </w:r>
      <w:r w:rsidRPr="007B583A">
        <w:t>demographic make</w:t>
      </w:r>
      <w:r>
        <w:t>-</w:t>
      </w:r>
      <w:r w:rsidRPr="007B583A">
        <w:t xml:space="preserve">up of the court and the people who are going to take a decision in respect of </w:t>
      </w:r>
      <w:r>
        <w:t>my</w:t>
      </w:r>
      <w:r w:rsidRPr="007B583A">
        <w:t xml:space="preserve"> case.</w:t>
      </w:r>
      <w:r>
        <w:t>”</w:t>
      </w:r>
      <w:r w:rsidRPr="007B583A">
        <w:t xml:space="preserve"> I accept that may well be the case and</w:t>
      </w:r>
      <w:r>
        <w:t>,</w:t>
      </w:r>
      <w:r w:rsidRPr="007B583A">
        <w:t xml:space="preserve"> if so</w:t>
      </w:r>
      <w:r>
        <w:t>,</w:t>
      </w:r>
      <w:r w:rsidRPr="007B583A">
        <w:t xml:space="preserve"> that is good, but we have to be realistic</w:t>
      </w:r>
      <w:r>
        <w:t xml:space="preserve">. I agree </w:t>
      </w:r>
      <w:r>
        <w:t xml:space="preserve">with the Chair that </w:t>
      </w:r>
      <w:r w:rsidRPr="007B583A">
        <w:t>it is a long</w:t>
      </w:r>
      <w:r w:rsidR="00460A8C">
        <w:t xml:space="preserve"> </w:t>
      </w:r>
      <w:r w:rsidRPr="007B583A">
        <w:t>overdue change</w:t>
      </w:r>
      <w:r>
        <w:t xml:space="preserve">. It </w:t>
      </w:r>
      <w:r w:rsidR="00CA4AE4">
        <w:t xml:space="preserve">will </w:t>
      </w:r>
      <w:r>
        <w:t xml:space="preserve">mean </w:t>
      </w:r>
      <w:r w:rsidRPr="007B583A">
        <w:t xml:space="preserve">that magistrates can deal with far more cases in a </w:t>
      </w:r>
      <w:r w:rsidR="00CA4AE4">
        <w:t xml:space="preserve">far </w:t>
      </w:r>
      <w:r w:rsidRPr="007B583A">
        <w:t>more efficient manner</w:t>
      </w:r>
      <w:r>
        <w:t>.</w:t>
      </w:r>
      <w:r w:rsidRPr="007B583A">
        <w:t xml:space="preserve"> I do not think it will lead to any increase</w:t>
      </w:r>
      <w:r w:rsidR="007B4121">
        <w:t xml:space="preserve"> at all</w:t>
      </w:r>
      <w:r w:rsidRPr="007B583A">
        <w:t xml:space="preserve"> in the backlog in the Crown </w:t>
      </w:r>
      <w:r>
        <w:t>c</w:t>
      </w:r>
      <w:r w:rsidRPr="007B583A">
        <w:t>ourt.</w:t>
      </w:r>
    </w:p>
    <w:p w:rsidR="00645DA8" w:rsidP="004D68DD">
      <w:pPr>
        <w:pStyle w:val="Answer"/>
      </w:pPr>
      <w:sdt>
        <w:sdtPr>
          <w:alias w:val="Witness"/>
          <w:id w:val="-414631530"/>
          <w:placeholder>
            <w:docPart w:val="C3D223292D7D4902B27B0CBB376C2A58"/>
          </w:placeholder>
          <w:richText/>
        </w:sdtPr>
        <w:sdtContent>
          <w:r w:rsidRPr="007B583A" w:rsidR="004D68DD">
            <w:rPr>
              <w:b/>
              <w:i/>
            </w:rPr>
            <w:t>Kirsty Brimelow:</w:t>
          </w:r>
        </w:sdtContent>
      </w:sdt>
      <w:r w:rsidR="004D68DD">
        <w:t xml:space="preserve"> </w:t>
      </w:r>
      <w:r w:rsidRPr="007B583A" w:rsidR="004D68DD">
        <w:t>To deal with the first point about guilty pleas, if somebody gets a sentence which they consider to be too long obviously they can</w:t>
      </w:r>
      <w:r w:rsidR="004D68DD">
        <w:t xml:space="preserve"> still</w:t>
      </w:r>
      <w:r w:rsidRPr="007B583A" w:rsidR="004D68DD">
        <w:t xml:space="preserve"> appeal, so potentially you will see an increase of appeals going </w:t>
      </w:r>
      <w:r>
        <w:t xml:space="preserve">up </w:t>
      </w:r>
      <w:r w:rsidRPr="007B583A" w:rsidR="004D68DD">
        <w:t xml:space="preserve">to the Crown </w:t>
      </w:r>
      <w:r w:rsidR="004D68DD">
        <w:t>c</w:t>
      </w:r>
      <w:r w:rsidRPr="007B583A" w:rsidR="004D68DD">
        <w:t xml:space="preserve">ourt. That will take magistrates out of the </w:t>
      </w:r>
      <w:r w:rsidR="004D68DD">
        <w:t>m</w:t>
      </w:r>
      <w:r w:rsidRPr="007B583A" w:rsidR="004D68DD">
        <w:t xml:space="preserve">agistrates </w:t>
      </w:r>
      <w:r w:rsidR="004D68DD">
        <w:t>c</w:t>
      </w:r>
      <w:r w:rsidRPr="007B583A" w:rsidR="004D68DD">
        <w:t xml:space="preserve">ourt because you need two of them to sit alongside the judge in the Crown </w:t>
      </w:r>
      <w:r w:rsidR="004D68DD">
        <w:t>c</w:t>
      </w:r>
      <w:r w:rsidRPr="007B583A" w:rsidR="004D68DD">
        <w:t>ourt</w:t>
      </w:r>
      <w:r w:rsidR="004D68DD">
        <w:t xml:space="preserve">. That is a </w:t>
      </w:r>
      <w:r w:rsidRPr="007B583A" w:rsidR="004D68DD">
        <w:t>potential risk.</w:t>
      </w:r>
    </w:p>
    <w:p w:rsidR="004D68DD" w:rsidP="004D68DD">
      <w:pPr>
        <w:pStyle w:val="Answer"/>
      </w:pPr>
      <w:r>
        <w:t>R</w:t>
      </w:r>
      <w:r w:rsidRPr="007B583A">
        <w:t>esearch has</w:t>
      </w:r>
      <w:r>
        <w:t xml:space="preserve"> </w:t>
      </w:r>
      <w:r w:rsidRPr="007B583A">
        <w:t xml:space="preserve">been done by the Howard </w:t>
      </w:r>
      <w:r>
        <w:t>L</w:t>
      </w:r>
      <w:r w:rsidRPr="007B583A">
        <w:t>eague on the issue of short sentences of imprisonment coming from magistrates courts</w:t>
      </w:r>
      <w:r>
        <w:t>. I</w:t>
      </w:r>
      <w:r w:rsidRPr="007B583A">
        <w:t xml:space="preserve">f you take that research and apply it to consider that potentially you will have sentences of imprisonment </w:t>
      </w:r>
      <w:r w:rsidR="00894316">
        <w:t>that</w:t>
      </w:r>
      <w:r w:rsidRPr="007B583A">
        <w:t xml:space="preserve"> are appealable</w:t>
      </w:r>
      <w:r>
        <w:t>,</w:t>
      </w:r>
      <w:r w:rsidRPr="007B583A">
        <w:t xml:space="preserve"> you are still hitting the backlog in the Crown </w:t>
      </w:r>
      <w:r>
        <w:t>c</w:t>
      </w:r>
      <w:r w:rsidRPr="007B583A">
        <w:t>ourt</w:t>
      </w:r>
      <w:r>
        <w:t xml:space="preserve"> and </w:t>
      </w:r>
      <w:r w:rsidR="00EE41F7">
        <w:t>i</w:t>
      </w:r>
      <w:r>
        <w:t>t will increase.</w:t>
      </w:r>
      <w:r w:rsidRPr="007B583A">
        <w:t xml:space="preserve"> I do not agree with your proposition that guilty pleas mean everybody then stays in the </w:t>
      </w:r>
      <w:r>
        <w:t>m</w:t>
      </w:r>
      <w:r w:rsidRPr="007B583A">
        <w:t xml:space="preserve">agistrates </w:t>
      </w:r>
      <w:r>
        <w:t>c</w:t>
      </w:r>
      <w:r w:rsidRPr="007B583A">
        <w:t xml:space="preserve">ourt; </w:t>
      </w:r>
      <w:r>
        <w:t xml:space="preserve">you are </w:t>
      </w:r>
      <w:r w:rsidRPr="007B583A">
        <w:t>potentially increasing the pl</w:t>
      </w:r>
      <w:r>
        <w:t>eas</w:t>
      </w:r>
      <w:r w:rsidRPr="007B583A">
        <w:t xml:space="preserve"> up to the Crown </w:t>
      </w:r>
      <w:r>
        <w:t>c</w:t>
      </w:r>
      <w:r w:rsidRPr="007B583A">
        <w:t xml:space="preserve">ourt. On the second point </w:t>
      </w:r>
      <w:r>
        <w:t xml:space="preserve">about faith in juries and </w:t>
      </w:r>
      <w:r w:rsidRPr="007B583A">
        <w:t xml:space="preserve">so on, I would rely on </w:t>
      </w:r>
      <w:r>
        <w:t>P</w:t>
      </w:r>
      <w:r w:rsidRPr="007B583A">
        <w:t>rofessor Thomas</w:t>
      </w:r>
      <w:r w:rsidR="00F33070">
        <w:t>’</w:t>
      </w:r>
      <w:r w:rsidRPr="007B583A">
        <w:t>s research.</w:t>
      </w:r>
    </w:p>
    <w:p w:rsidR="004D68DD" w:rsidP="004D68DD">
      <w:pPr>
        <w:pStyle w:val="Question"/>
        <w:numPr>
          <w:ilvl w:val="0"/>
          <w:numId w:val="9"/>
        </w:numPr>
      </w:pPr>
      <w:sdt>
        <w:sdtPr>
          <w:alias w:val="Member"/>
          <w:tag w:val="&lt;Member mnisId='4854' dodsId=''&gt;"/>
          <w:id w:val="1319536329"/>
          <w:placeholder>
            <w:docPart w:val="C3D223292D7D4902B27B0CBB376C2A58"/>
          </w:placeholder>
          <w:richText/>
        </w:sdtPr>
        <w:sdtContent>
          <w:r w:rsidRPr="007B583A">
            <w:rPr>
              <w:b/>
            </w:rPr>
            <w:t>James Daly:</w:t>
          </w:r>
        </w:sdtContent>
      </w:sdt>
      <w:r>
        <w:t xml:space="preserve"> </w:t>
      </w:r>
      <w:r w:rsidRPr="007B583A">
        <w:t>I think it is an indictment of the magistracy if we accept your argument</w:t>
      </w:r>
      <w:r>
        <w:t>,</w:t>
      </w:r>
      <w:r w:rsidRPr="007B583A">
        <w:t xml:space="preserve"> because effectively what you have just said is that magistrates send lots of people to prison and they will almost certainly </w:t>
      </w:r>
      <w:r>
        <w:t>be</w:t>
      </w:r>
      <w:r w:rsidRPr="007B583A">
        <w:t xml:space="preserve"> appealed to the Crown </w:t>
      </w:r>
      <w:r>
        <w:t>c</w:t>
      </w:r>
      <w:r w:rsidRPr="007B583A">
        <w:t>ourt</w:t>
      </w:r>
      <w:r w:rsidR="008969D7">
        <w:t>,</w:t>
      </w:r>
      <w:r w:rsidRPr="007B583A">
        <w:t xml:space="preserve"> and that </w:t>
      </w:r>
      <w:r>
        <w:t>just</w:t>
      </w:r>
      <w:r w:rsidRPr="007B583A">
        <w:t xml:space="preserve"> </w:t>
      </w:r>
      <w:r w:rsidR="00F33070">
        <w:t xml:space="preserve">is </w:t>
      </w:r>
      <w:r w:rsidRPr="007B583A">
        <w:t>not the case.</w:t>
      </w:r>
    </w:p>
    <w:p w:rsidR="004D68DD" w:rsidP="004D68DD">
      <w:pPr>
        <w:pStyle w:val="Answer"/>
      </w:pPr>
      <w:sdt>
        <w:sdtPr>
          <w:alias w:val="Witness"/>
          <w:id w:val="-2068790229"/>
          <w:placeholder>
            <w:docPart w:val="C3D223292D7D4902B27B0CBB376C2A58"/>
          </w:placeholder>
          <w:richText/>
        </w:sdtPr>
        <w:sdtContent>
          <w:r w:rsidRPr="007B583A">
            <w:rPr>
              <w:b/>
              <w:i/>
            </w:rPr>
            <w:t>Kirsty Brimelow:</w:t>
          </w:r>
        </w:sdtContent>
      </w:sdt>
      <w:r>
        <w:t xml:space="preserve"> </w:t>
      </w:r>
      <w:r w:rsidRPr="007B583A">
        <w:t xml:space="preserve">I would </w:t>
      </w:r>
      <w:r w:rsidR="00F33070">
        <w:t>r</w:t>
      </w:r>
      <w:r w:rsidRPr="007B583A">
        <w:t xml:space="preserve">efer to the Howard </w:t>
      </w:r>
      <w:r>
        <w:t>L</w:t>
      </w:r>
      <w:r w:rsidRPr="007B583A">
        <w:t>eague on that.</w:t>
      </w:r>
    </w:p>
    <w:p w:rsidR="004D68DD" w:rsidP="004D68DD">
      <w:pPr>
        <w:pStyle w:val="Question"/>
        <w:numPr>
          <w:ilvl w:val="0"/>
          <w:numId w:val="9"/>
        </w:numPr>
      </w:pPr>
      <w:sdt>
        <w:sdtPr>
          <w:alias w:val="Member"/>
          <w:tag w:val="&lt;Member mnisId='1601' dodsId='34498'&gt;"/>
          <w:id w:val="429774693"/>
          <w:placeholder>
            <w:docPart w:val="C3D223292D7D4902B27B0CBB376C2A58"/>
          </w:placeholder>
          <w:richText/>
        </w:sdtPr>
        <w:sdtContent>
          <w:r w:rsidRPr="007B583A">
            <w:rPr>
              <w:b/>
            </w:rPr>
            <w:t>Chair:</w:t>
          </w:r>
        </w:sdtContent>
      </w:sdt>
      <w:r>
        <w:t xml:space="preserve"> </w:t>
      </w:r>
      <w:r w:rsidRPr="007B583A">
        <w:t>What we</w:t>
      </w:r>
      <w:r>
        <w:t xml:space="preserve"> have had</w:t>
      </w:r>
      <w:r w:rsidRPr="007B583A">
        <w:t xml:space="preserve"> in recent years, which I did not have when I was in practi</w:t>
      </w:r>
      <w:r>
        <w:t>c</w:t>
      </w:r>
      <w:r w:rsidRPr="007B583A">
        <w:t>e,</w:t>
      </w:r>
      <w:r>
        <w:t xml:space="preserve"> at least to start with, are </w:t>
      </w:r>
      <w:r w:rsidRPr="007B583A">
        <w:t xml:space="preserve">much better efforts by the </w:t>
      </w:r>
      <w:r>
        <w:t xml:space="preserve">Sentencing Council, sentencing guidelines </w:t>
      </w:r>
      <w:r w:rsidRPr="007B583A">
        <w:t>and so on.</w:t>
      </w:r>
    </w:p>
    <w:p w:rsidR="004D68DD" w:rsidP="004D68DD">
      <w:pPr>
        <w:pStyle w:val="Answer"/>
      </w:pPr>
      <w:sdt>
        <w:sdtPr>
          <w:alias w:val="Witness"/>
          <w:id w:val="-871071455"/>
          <w:placeholder>
            <w:docPart w:val="C3D223292D7D4902B27B0CBB376C2A58"/>
          </w:placeholder>
          <w:richText/>
        </w:sdtPr>
        <w:sdtContent>
          <w:r w:rsidRPr="007B583A">
            <w:rPr>
              <w:b/>
              <w:i/>
            </w:rPr>
            <w:t>Kirsty Brimelow:</w:t>
          </w:r>
        </w:sdtContent>
      </w:sdt>
      <w:r>
        <w:t xml:space="preserve"> </w:t>
      </w:r>
      <w:r w:rsidRPr="007B583A">
        <w:t>Absolutely.</w:t>
      </w:r>
    </w:p>
    <w:p w:rsidR="004D68DD" w:rsidP="004D68DD">
      <w:pPr>
        <w:pStyle w:val="Question"/>
        <w:numPr>
          <w:ilvl w:val="0"/>
          <w:numId w:val="9"/>
        </w:numPr>
      </w:pPr>
      <w:sdt>
        <w:sdtPr>
          <w:alias w:val="Member"/>
          <w:tag w:val="&lt;Member mnisId='1601' dodsId='34498'&gt;"/>
          <w:id w:val="-2026244159"/>
          <w:placeholder>
            <w:docPart w:val="C3D223292D7D4902B27B0CBB376C2A58"/>
          </w:placeholder>
          <w:richText/>
        </w:sdtPr>
        <w:sdtContent>
          <w:r w:rsidRPr="007B583A">
            <w:rPr>
              <w:b/>
            </w:rPr>
            <w:t>Chair:</w:t>
          </w:r>
        </w:sdtContent>
      </w:sdt>
      <w:r>
        <w:t xml:space="preserve"> T</w:t>
      </w:r>
      <w:r w:rsidRPr="007B583A">
        <w:t>here was an attempt to professionalise sentenc</w:t>
      </w:r>
      <w:r>
        <w:t>ing in</w:t>
      </w:r>
      <w:r w:rsidRPr="007B583A">
        <w:t xml:space="preserve"> both the Crown </w:t>
      </w:r>
      <w:r>
        <w:t>c</w:t>
      </w:r>
      <w:r w:rsidRPr="007B583A">
        <w:t xml:space="preserve">ourt and </w:t>
      </w:r>
      <w:r w:rsidR="00796908">
        <w:t xml:space="preserve">the </w:t>
      </w:r>
      <w:r>
        <w:t>m</w:t>
      </w:r>
      <w:r w:rsidRPr="007B583A">
        <w:t xml:space="preserve">agistrates </w:t>
      </w:r>
      <w:r>
        <w:t>c</w:t>
      </w:r>
      <w:r w:rsidRPr="007B583A">
        <w:t>ourt</w:t>
      </w:r>
      <w:r>
        <w:t>. We have to see what difference that would make.</w:t>
      </w:r>
    </w:p>
    <w:p w:rsidR="00855657" w:rsidP="004D68DD">
      <w:pPr>
        <w:pStyle w:val="Answer"/>
      </w:pPr>
      <w:sdt>
        <w:sdtPr>
          <w:alias w:val="Witness"/>
          <w:id w:val="-1058007862"/>
          <w:placeholder>
            <w:docPart w:val="C3D223292D7D4902B27B0CBB376C2A58"/>
          </w:placeholder>
          <w:richText/>
        </w:sdtPr>
        <w:sdtContent>
          <w:r w:rsidRPr="007B583A" w:rsidR="004D68DD">
            <w:rPr>
              <w:b/>
              <w:i/>
            </w:rPr>
            <w:t>Kirsty Brimelow:</w:t>
          </w:r>
        </w:sdtContent>
      </w:sdt>
      <w:r w:rsidR="004D68DD">
        <w:t xml:space="preserve"> </w:t>
      </w:r>
      <w:r w:rsidR="00796908">
        <w:t xml:space="preserve">We will have to see. </w:t>
      </w:r>
      <w:r w:rsidR="004D68DD">
        <w:t>T</w:t>
      </w:r>
      <w:r w:rsidRPr="007B583A" w:rsidR="004D68DD">
        <w:t>hat is obvious</w:t>
      </w:r>
      <w:r w:rsidR="00796908">
        <w:t>ly a</w:t>
      </w:r>
      <w:r w:rsidRPr="007B583A" w:rsidR="004D68DD">
        <w:t xml:space="preserve"> welcome improvement. I hear</w:t>
      </w:r>
      <w:r w:rsidR="00796908">
        <w:t>d</w:t>
      </w:r>
      <w:r w:rsidRPr="007B583A" w:rsidR="004D68DD">
        <w:t xml:space="preserve"> the Secretary of State indicate that there would be training for magistrates in relation to th</w:t>
      </w:r>
      <w:r w:rsidR="004D68DD">
        <w:t>is</w:t>
      </w:r>
      <w:r w:rsidRPr="007B583A" w:rsidR="004D68DD">
        <w:t xml:space="preserve"> new power</w:t>
      </w:r>
      <w:r w:rsidR="004D68DD">
        <w:t>, so we w</w:t>
      </w:r>
      <w:r w:rsidR="00796908">
        <w:t>ill</w:t>
      </w:r>
      <w:r w:rsidR="004D68DD">
        <w:t xml:space="preserve"> have to wait and see what happens.</w:t>
      </w:r>
    </w:p>
    <w:p w:rsidR="004D68DD" w:rsidP="004D68DD">
      <w:pPr>
        <w:pStyle w:val="Answer"/>
      </w:pPr>
      <w:r w:rsidRPr="007B583A">
        <w:t>An added effec</w:t>
      </w:r>
      <w:r>
        <w:t>t</w:t>
      </w:r>
      <w:r w:rsidRPr="007B583A">
        <w:t xml:space="preserve"> when looking at community sentences in the </w:t>
      </w:r>
      <w:r>
        <w:t>m</w:t>
      </w:r>
      <w:r w:rsidRPr="007B583A">
        <w:t xml:space="preserve">agistrates </w:t>
      </w:r>
      <w:r>
        <w:t>c</w:t>
      </w:r>
      <w:r w:rsidRPr="007B583A">
        <w:t>ourt</w:t>
      </w:r>
      <w:r>
        <w:t xml:space="preserve"> and </w:t>
      </w:r>
      <w:r w:rsidRPr="007B583A">
        <w:t>looking</w:t>
      </w:r>
      <w:r>
        <w:t xml:space="preserve"> </w:t>
      </w:r>
      <w:r w:rsidR="00855657">
        <w:t xml:space="preserve">holistically </w:t>
      </w:r>
      <w:r>
        <w:t>at</w:t>
      </w:r>
      <w:r w:rsidRPr="007B583A">
        <w:t xml:space="preserve"> the criminal justice system as a whole</w:t>
      </w:r>
      <w:r>
        <w:t xml:space="preserve"> is that there have been cuts</w:t>
      </w:r>
      <w:r w:rsidRPr="007B583A">
        <w:t xml:space="preserve"> in the availability of community penalties</w:t>
      </w:r>
      <w:r>
        <w:t>,</w:t>
      </w:r>
      <w:r w:rsidRPr="007B583A">
        <w:t xml:space="preserve"> community service</w:t>
      </w:r>
      <w:r>
        <w:t>s,</w:t>
      </w:r>
      <w:r w:rsidRPr="007B583A">
        <w:t xml:space="preserve"> probation ser</w:t>
      </w:r>
      <w:r>
        <w:t>vices</w:t>
      </w:r>
      <w:r w:rsidRPr="007B583A">
        <w:t xml:space="preserve"> and so on</w:t>
      </w:r>
      <w:r>
        <w:t>. A</w:t>
      </w:r>
      <w:r w:rsidRPr="007B583A">
        <w:t>ll of it impacts. From a criminal practitioner</w:t>
      </w:r>
      <w:r>
        <w:t>’</w:t>
      </w:r>
      <w:r w:rsidRPr="007B583A">
        <w:t>s perspective, it seems unfortunate that the focus was not on putting resources into community-based penalties</w:t>
      </w:r>
      <w:r w:rsidR="00AB10C2">
        <w:t>,</w:t>
      </w:r>
      <w:r w:rsidRPr="007B583A">
        <w:t xml:space="preserve"> rather than potentially increasing imprisonment.</w:t>
      </w:r>
    </w:p>
    <w:p w:rsidR="00964E0F" w:rsidP="004D68DD">
      <w:pPr>
        <w:pStyle w:val="Question"/>
        <w:numPr>
          <w:ilvl w:val="0"/>
          <w:numId w:val="9"/>
        </w:numPr>
      </w:pPr>
      <w:sdt>
        <w:sdtPr>
          <w:alias w:val="Member"/>
          <w:tag w:val="&lt;Member mnisId='172' dodsId='25790'&gt;"/>
          <w:id w:val="-697614827"/>
          <w:placeholder>
            <w:docPart w:val="C3D223292D7D4902B27B0CBB376C2A58"/>
          </w:placeholder>
          <w:richText/>
        </w:sdtPr>
        <w:sdtContent>
          <w:r w:rsidRPr="00AE49AC" w:rsidR="004D68DD">
            <w:rPr>
              <w:b/>
            </w:rPr>
            <w:t>Ms Abbott:</w:t>
          </w:r>
        </w:sdtContent>
      </w:sdt>
      <w:r w:rsidR="004D68DD">
        <w:t xml:space="preserve"> </w:t>
      </w:r>
      <w:r w:rsidRPr="00AE49AC" w:rsidR="004D68DD">
        <w:t>In passing, you mentioned judicial diversity</w:t>
      </w:r>
      <w:r>
        <w:t>,</w:t>
      </w:r>
      <w:r w:rsidRPr="00AE49AC" w:rsidR="004D68DD">
        <w:t xml:space="preserve"> which is a very </w:t>
      </w:r>
      <w:r w:rsidRPr="00AE49AC" w:rsidR="004D68DD">
        <w:t>important issue</w:t>
      </w:r>
      <w:r w:rsidR="004D68DD">
        <w:t>.</w:t>
      </w:r>
      <w:r w:rsidRPr="00AE49AC" w:rsidR="004D68DD">
        <w:t xml:space="preserve"> I hop</w:t>
      </w:r>
      <w:r>
        <w:t>e</w:t>
      </w:r>
      <w:r w:rsidRPr="00AE49AC" w:rsidR="004D68DD">
        <w:t xml:space="preserve"> that the </w:t>
      </w:r>
      <w:r w:rsidR="004D68DD">
        <w:t>C</w:t>
      </w:r>
      <w:r w:rsidRPr="00AE49AC" w:rsidR="004D68DD">
        <w:t>ommittee will look at it</w:t>
      </w:r>
      <w:r w:rsidR="004D68DD">
        <w:t xml:space="preserve"> i</w:t>
      </w:r>
      <w:r w:rsidRPr="00AE49AC" w:rsidR="004D68DD">
        <w:t>n more detail at another point.</w:t>
      </w:r>
    </w:p>
    <w:p w:rsidR="004D68DD" w:rsidP="00964E0F">
      <w:pPr>
        <w:pStyle w:val="Question"/>
        <w:numPr>
          <w:ilvl w:val="0"/>
          <w:numId w:val="0"/>
        </w:numPr>
        <w:ind w:left="794"/>
      </w:pPr>
      <w:r w:rsidRPr="00AE49AC">
        <w:t xml:space="preserve">I want to follow up </w:t>
      </w:r>
      <w:r w:rsidR="002D65B1">
        <w:t xml:space="preserve">on </w:t>
      </w:r>
      <w:r w:rsidRPr="00AE49AC">
        <w:t xml:space="preserve">what </w:t>
      </w:r>
      <w:r>
        <w:t>P</w:t>
      </w:r>
      <w:r w:rsidRPr="00AE49AC">
        <w:t>rofessor Thomas said about how popular juries are</w:t>
      </w:r>
      <w:r w:rsidR="00F049CF">
        <w:t xml:space="preserve">. Do </w:t>
      </w:r>
      <w:r w:rsidRPr="00AE49AC">
        <w:t>you see any l</w:t>
      </w:r>
      <w:r>
        <w:t xml:space="preserve">essening </w:t>
      </w:r>
      <w:r w:rsidRPr="00AE49AC">
        <w:t>of popularity</w:t>
      </w:r>
      <w:r w:rsidR="00F049CF">
        <w:t>?</w:t>
      </w:r>
      <w:r w:rsidRPr="00AE49AC">
        <w:t xml:space="preserve"> I ask</w:t>
      </w:r>
      <w:r>
        <w:t xml:space="preserve"> that</w:t>
      </w:r>
      <w:r w:rsidRPr="00AE49AC">
        <w:t xml:space="preserve"> only becaus</w:t>
      </w:r>
      <w:r>
        <w:t xml:space="preserve">e of the </w:t>
      </w:r>
      <w:r w:rsidRPr="00AE49AC">
        <w:t>Colston case a little while ago</w:t>
      </w:r>
      <w:r w:rsidRPr="00082CFD">
        <w:t xml:space="preserve"> when </w:t>
      </w:r>
      <w:r w:rsidR="00964E0F">
        <w:t>the</w:t>
      </w:r>
      <w:r w:rsidRPr="00082CFD">
        <w:t xml:space="preserve"> jury found young people not guilty of criminal damage</w:t>
      </w:r>
      <w:r>
        <w:t>. A</w:t>
      </w:r>
      <w:r w:rsidRPr="00082CFD">
        <w:t xml:space="preserve"> lot of politicians went crazy and kept talking about a perverse judgment. I thought that was a little unfair </w:t>
      </w:r>
      <w:r w:rsidR="00DC4ED1">
        <w:t>on</w:t>
      </w:r>
      <w:r w:rsidRPr="00082CFD">
        <w:t xml:space="preserve"> the jury because </w:t>
      </w:r>
      <w:r>
        <w:t xml:space="preserve">they </w:t>
      </w:r>
      <w:r w:rsidRPr="00082CFD">
        <w:t xml:space="preserve">could not </w:t>
      </w:r>
      <w:r>
        <w:t>know</w:t>
      </w:r>
      <w:r w:rsidRPr="00082CFD">
        <w:t xml:space="preserve"> what evidence the </w:t>
      </w:r>
      <w:r w:rsidR="00DC4ED1">
        <w:t>jury</w:t>
      </w:r>
      <w:r w:rsidRPr="00082CFD">
        <w:t xml:space="preserve"> </w:t>
      </w:r>
      <w:r>
        <w:t>saw</w:t>
      </w:r>
      <w:r w:rsidRPr="00082CFD">
        <w:t xml:space="preserve"> and conf</w:t>
      </w:r>
      <w:r>
        <w:t>erred on</w:t>
      </w:r>
      <w:r w:rsidRPr="00082CFD">
        <w:t xml:space="preserve">. Do you think there </w:t>
      </w:r>
      <w:r w:rsidR="00DC4ED1">
        <w:t>is</w:t>
      </w:r>
      <w:r w:rsidRPr="00082CFD">
        <w:t xml:space="preserve"> any less</w:t>
      </w:r>
      <w:r>
        <w:t>ening of support</w:t>
      </w:r>
      <w:r w:rsidRPr="00082CFD">
        <w:t xml:space="preserve"> for jury trials?</w:t>
      </w:r>
    </w:p>
    <w:p w:rsidR="00B72018" w:rsidP="004D68DD">
      <w:pPr>
        <w:pStyle w:val="Answer"/>
      </w:pPr>
      <w:sdt>
        <w:sdtPr>
          <w:alias w:val="Witness"/>
          <w:id w:val="-1952614692"/>
          <w:placeholder>
            <w:docPart w:val="C3D223292D7D4902B27B0CBB376C2A58"/>
          </w:placeholder>
          <w:richText/>
        </w:sdtPr>
        <w:sdtContent>
          <w:r w:rsidRPr="00082CFD" w:rsidR="004D68DD">
            <w:rPr>
              <w:b/>
              <w:i/>
            </w:rPr>
            <w:t>Professor Thomas:</w:t>
          </w:r>
        </w:sdtContent>
      </w:sdt>
      <w:r w:rsidR="004D68DD">
        <w:t xml:space="preserve"> </w:t>
      </w:r>
      <w:r w:rsidRPr="00082CFD" w:rsidR="004D68DD">
        <w:t>I do not see any evidence anywhere that widespread public support for trial by jury is eroding in any</w:t>
      </w:r>
      <w:r w:rsidR="004D68DD">
        <w:t xml:space="preserve"> </w:t>
      </w:r>
      <w:r w:rsidRPr="00082CFD" w:rsidR="004D68DD">
        <w:t>way</w:t>
      </w:r>
      <w:r w:rsidR="004D68DD">
        <w:t>. T</w:t>
      </w:r>
      <w:r w:rsidRPr="00082CFD" w:rsidR="004D68DD">
        <w:t>he case you mention is a</w:t>
      </w:r>
      <w:r w:rsidR="004D68DD">
        <w:t xml:space="preserve">n </w:t>
      </w:r>
      <w:r w:rsidRPr="00082CFD" w:rsidR="004D68DD">
        <w:t>interesting one and reflects the fact that juries have a very long</w:t>
      </w:r>
      <w:r w:rsidR="00202628">
        <w:t>-standing and</w:t>
      </w:r>
      <w:r w:rsidRPr="00082CFD" w:rsidR="004D68DD">
        <w:t xml:space="preserve"> historical</w:t>
      </w:r>
      <w:r w:rsidR="00202628">
        <w:t xml:space="preserve"> </w:t>
      </w:r>
      <w:r w:rsidRPr="00082CFD" w:rsidR="004D68DD">
        <w:t>right to acquit</w:t>
      </w:r>
      <w:r w:rsidR="00A05053">
        <w:t>,</w:t>
      </w:r>
      <w:r w:rsidRPr="00082CFD" w:rsidR="004D68DD">
        <w:t xml:space="preserve"> potentially in the face of the evidence</w:t>
      </w:r>
      <w:r>
        <w:t xml:space="preserve">, </w:t>
      </w:r>
      <w:r w:rsidRPr="00082CFD" w:rsidR="004D68DD">
        <w:t>often involv</w:t>
      </w:r>
      <w:r>
        <w:t>ing</w:t>
      </w:r>
      <w:r w:rsidRPr="00082CFD" w:rsidR="004D68DD">
        <w:t xml:space="preserve"> cases of some type of public protest. That was an interesting case</w:t>
      </w:r>
      <w:r w:rsidR="004D68DD">
        <w:t xml:space="preserve"> that was</w:t>
      </w:r>
      <w:r w:rsidRPr="00082CFD" w:rsidR="004D68DD">
        <w:t xml:space="preserve"> interestingly reported</w:t>
      </w:r>
      <w:r w:rsidR="004D68DD">
        <w:t>.</w:t>
      </w:r>
    </w:p>
    <w:p w:rsidR="003F7591" w:rsidP="004D68DD">
      <w:pPr>
        <w:pStyle w:val="Answer"/>
      </w:pPr>
      <w:r>
        <w:t>O</w:t>
      </w:r>
      <w:r w:rsidRPr="00082CFD">
        <w:t xml:space="preserve">ne thing that often comes up with </w:t>
      </w:r>
      <w:r>
        <w:t>jur</w:t>
      </w:r>
      <w:r w:rsidR="00B72018">
        <w:t>or</w:t>
      </w:r>
      <w:r>
        <w:t xml:space="preserve">s is </w:t>
      </w:r>
      <w:r w:rsidRPr="00082CFD">
        <w:t xml:space="preserve">that they have sat through the entire case; </w:t>
      </w:r>
      <w:r>
        <w:t>t</w:t>
      </w:r>
      <w:r w:rsidRPr="00082CFD">
        <w:t>hey have heard all of the evidence, and they may emerge to read or hear media reports about the case they sat</w:t>
      </w:r>
      <w:r w:rsidR="00EC47C6">
        <w:t xml:space="preserve"> on</w:t>
      </w:r>
      <w:r w:rsidRPr="00082CFD">
        <w:t>. There is often concern about juries being swayed by media coverage of cases, but what often happens is that jur</w:t>
      </w:r>
      <w:r>
        <w:t>ies</w:t>
      </w:r>
      <w:r w:rsidRPr="00082CFD">
        <w:t xml:space="preserve"> look at the media reporting and say, </w:t>
      </w:r>
      <w:r>
        <w:t>“</w:t>
      </w:r>
      <w:r w:rsidRPr="00082CFD">
        <w:t>I was on that case and that is an incorrect presentation of what happened in that trial.</w:t>
      </w:r>
      <w:r>
        <w:t xml:space="preserve">” </w:t>
      </w:r>
      <w:r w:rsidRPr="00082CFD">
        <w:t>To answer your overall question, there is no</w:t>
      </w:r>
      <w:r>
        <w:t xml:space="preserve"> </w:t>
      </w:r>
      <w:r w:rsidRPr="00082CFD">
        <w:t>evidence of a lessening of support for juries among the public.</w:t>
      </w:r>
    </w:p>
    <w:p w:rsidR="00941A06" w:rsidP="004D68DD">
      <w:pPr>
        <w:pStyle w:val="Answer"/>
      </w:pPr>
      <w:r w:rsidRPr="00082CFD">
        <w:t>We have some interesting recent research</w:t>
      </w:r>
      <w:r>
        <w:t>,</w:t>
      </w:r>
      <w:r w:rsidRPr="00082CFD">
        <w:t xml:space="preserve"> both here and </w:t>
      </w:r>
      <w:r w:rsidR="006856BF">
        <w:t xml:space="preserve">in </w:t>
      </w:r>
      <w:r w:rsidRPr="00082CFD">
        <w:t xml:space="preserve">the United </w:t>
      </w:r>
      <w:r>
        <w:t>S</w:t>
      </w:r>
      <w:r w:rsidRPr="00082CFD">
        <w:t>tates</w:t>
      </w:r>
      <w:r>
        <w:t>,</w:t>
      </w:r>
      <w:r w:rsidRPr="00082CFD">
        <w:t xml:space="preserve"> about the wider democratic civic benefits that occur as a result of having a jury system in the form we</w:t>
      </w:r>
      <w:r>
        <w:t xml:space="preserve"> have</w:t>
      </w:r>
      <w:r w:rsidRPr="00082CFD">
        <w:t>. We did some research. I see jur</w:t>
      </w:r>
      <w:r>
        <w:t>ies</w:t>
      </w:r>
      <w:r w:rsidRPr="00082CFD">
        <w:t xml:space="preserve"> post</w:t>
      </w:r>
      <w:r w:rsidR="008969D7">
        <w:t>-</w:t>
      </w:r>
      <w:r w:rsidRPr="00082CFD">
        <w:t>verdict</w:t>
      </w:r>
      <w:r w:rsidR="008969D7">
        <w:t>—</w:t>
      </w:r>
      <w:r>
        <w:t xml:space="preserve">people who have </w:t>
      </w:r>
      <w:r w:rsidRPr="00082CFD">
        <w:t>served on a jury</w:t>
      </w:r>
      <w:r>
        <w:t xml:space="preserve"> a</w:t>
      </w:r>
      <w:r w:rsidRPr="00082CFD">
        <w:t>nd are about to be discharged. We asked a very large number of jurors to say how they felt when they first received their jury summons and whether</w:t>
      </w:r>
      <w:r>
        <w:t xml:space="preserve">, </w:t>
      </w:r>
      <w:r w:rsidRPr="00082CFD">
        <w:t>if jury service had not be</w:t>
      </w:r>
      <w:r>
        <w:t>en</w:t>
      </w:r>
      <w:r w:rsidRPr="00082CFD">
        <w:t xml:space="preserve"> compulsory</w:t>
      </w:r>
      <w:r>
        <w:t xml:space="preserve"> but voluntary, they </w:t>
      </w:r>
      <w:r w:rsidRPr="00082CFD">
        <w:t>would they have opted out of it</w:t>
      </w:r>
      <w:r w:rsidR="00347451">
        <w:t>; 87%</w:t>
      </w:r>
      <w:r>
        <w:t xml:space="preserve"> said that </w:t>
      </w:r>
      <w:r w:rsidRPr="00082CFD">
        <w:t>if jury service had been voluntary when</w:t>
      </w:r>
      <w:r>
        <w:t xml:space="preserve"> they</w:t>
      </w:r>
      <w:r w:rsidRPr="00082CFD">
        <w:t xml:space="preserve"> first received</w:t>
      </w:r>
      <w:r>
        <w:t xml:space="preserve"> their</w:t>
      </w:r>
      <w:r w:rsidRPr="00082CFD">
        <w:t xml:space="preserve"> summons</w:t>
      </w:r>
      <w:r w:rsidR="00675225">
        <w:t>,</w:t>
      </w:r>
      <w:r w:rsidRPr="00082CFD">
        <w:t xml:space="preserve"> </w:t>
      </w:r>
      <w:r>
        <w:t>they</w:t>
      </w:r>
      <w:r w:rsidRPr="00082CFD">
        <w:t xml:space="preserve"> would have opted out</w:t>
      </w:r>
      <w:r w:rsidR="00347451">
        <w:t>. T</w:t>
      </w:r>
      <w:r>
        <w:t>hey did not want to do it for a variety of</w:t>
      </w:r>
      <w:r w:rsidRPr="00082CFD">
        <w:t xml:space="preserve"> reasons</w:t>
      </w:r>
      <w:r>
        <w:t xml:space="preserve">: </w:t>
      </w:r>
      <w:r w:rsidRPr="00082CFD">
        <w:t xml:space="preserve">it was inconvenient and so on. </w:t>
      </w:r>
      <w:r w:rsidR="007F4324">
        <w:t>When t</w:t>
      </w:r>
      <w:r w:rsidRPr="00082CFD">
        <w:t>hose same jurors were asked</w:t>
      </w:r>
      <w:r>
        <w:t xml:space="preserve">, “Now </w:t>
      </w:r>
      <w:r w:rsidRPr="00082CFD">
        <w:t>you have done your jury service and sat on the jury</w:t>
      </w:r>
      <w:r>
        <w:t>,</w:t>
      </w:r>
      <w:r w:rsidRPr="00082CFD">
        <w:t xml:space="preserve"> how</w:t>
      </w:r>
      <w:r>
        <w:t xml:space="preserve"> do you</w:t>
      </w:r>
      <w:r w:rsidRPr="00082CFD">
        <w:t xml:space="preserve"> feel about it</w:t>
      </w:r>
      <w:r>
        <w:t>?”</w:t>
      </w:r>
      <w:r w:rsidR="00FC548D">
        <w:t>,</w:t>
      </w:r>
      <w:r w:rsidRPr="00082CFD">
        <w:t xml:space="preserve"> 81% said they would be happy to serve again</w:t>
      </w:r>
      <w:r>
        <w:t xml:space="preserve">, and that </w:t>
      </w:r>
      <w:r>
        <w:t xml:space="preserve">they had found it </w:t>
      </w:r>
      <w:r w:rsidRPr="00082CFD">
        <w:t>interesting</w:t>
      </w:r>
      <w:r>
        <w:t xml:space="preserve"> and</w:t>
      </w:r>
      <w:r w:rsidRPr="00082CFD">
        <w:t xml:space="preserve"> educational</w:t>
      </w:r>
      <w:r>
        <w:t>.</w:t>
      </w:r>
    </w:p>
    <w:p w:rsidR="004D68DD" w:rsidP="004D68DD">
      <w:pPr>
        <w:pStyle w:val="Answer"/>
      </w:pPr>
      <w:r>
        <w:t>T</w:t>
      </w:r>
      <w:r w:rsidRPr="00082CFD">
        <w:t xml:space="preserve">hat very much coincides with some fascinating research in the United </w:t>
      </w:r>
      <w:r>
        <w:t>S</w:t>
      </w:r>
      <w:r w:rsidRPr="00082CFD">
        <w:t xml:space="preserve">tates </w:t>
      </w:r>
      <w:r w:rsidR="00941A06">
        <w:t>that has shown</w:t>
      </w:r>
      <w:r>
        <w:t xml:space="preserve"> </w:t>
      </w:r>
      <w:r w:rsidRPr="00082CFD">
        <w:t>that people who do jury service</w:t>
      </w:r>
      <w:r>
        <w:t xml:space="preserve"> and</w:t>
      </w:r>
      <w:r w:rsidRPr="00082CFD">
        <w:t xml:space="preserve"> who prior to jury s</w:t>
      </w:r>
      <w:r>
        <w:t>ervice</w:t>
      </w:r>
      <w:r w:rsidRPr="00082CFD">
        <w:t xml:space="preserve"> had never voted before were much more likely to vote at the next election</w:t>
      </w:r>
      <w:r>
        <w:t xml:space="preserve">. It also changed </w:t>
      </w:r>
      <w:r w:rsidRPr="00082CFD">
        <w:t>their behaviour in how they followed media coverage of legal cases</w:t>
      </w:r>
      <w:r>
        <w:t>,</w:t>
      </w:r>
      <w:r w:rsidRPr="00082CFD">
        <w:t xml:space="preserve"> politics and engagement in</w:t>
      </w:r>
      <w:r>
        <w:t xml:space="preserve"> their society. There is </w:t>
      </w:r>
      <w:r w:rsidRPr="00082CFD">
        <w:t>something about jury service that</w:t>
      </w:r>
      <w:r>
        <w:t xml:space="preserve"> </w:t>
      </w:r>
      <w:r w:rsidRPr="00082CFD">
        <w:t>appear</w:t>
      </w:r>
      <w:r>
        <w:t>s</w:t>
      </w:r>
      <w:r w:rsidRPr="00082CFD">
        <w:t xml:space="preserve"> to resonate with members of the public who do</w:t>
      </w:r>
      <w:r>
        <w:t xml:space="preserve"> it.</w:t>
      </w:r>
    </w:p>
    <w:p w:rsidR="004D68DD" w:rsidP="004D68DD">
      <w:pPr>
        <w:pStyle w:val="Answer"/>
      </w:pPr>
      <w:sdt>
        <w:sdtPr>
          <w:alias w:val="Witness"/>
          <w:id w:val="-1024869569"/>
          <w:placeholder>
            <w:docPart w:val="C3D223292D7D4902B27B0CBB376C2A58"/>
          </w:placeholder>
          <w:richText/>
        </w:sdtPr>
        <w:sdtContent>
          <w:r w:rsidRPr="00082CFD">
            <w:rPr>
              <w:b/>
              <w:i/>
            </w:rPr>
            <w:t>Kirsty Brimelow:</w:t>
          </w:r>
        </w:sdtContent>
      </w:sdt>
      <w:r>
        <w:t xml:space="preserve"> </w:t>
      </w:r>
      <w:r w:rsidRPr="00082CFD">
        <w:t>On the Bristol case,</w:t>
      </w:r>
      <w:r>
        <w:t xml:space="preserve"> </w:t>
      </w:r>
      <w:r w:rsidRPr="00082CFD">
        <w:t>there was almost a moral pani</w:t>
      </w:r>
      <w:r>
        <w:t xml:space="preserve">c or feeling that there would be anarchy now. What was of interest was where </w:t>
      </w:r>
      <w:r>
        <w:t>that moral panic</w:t>
      </w:r>
      <w:r w:rsidRPr="00082CFD">
        <w:t xml:space="preserve"> was coming from. A lot of it was coming from comments in th</w:t>
      </w:r>
      <w:r w:rsidR="0001608A">
        <w:t>is</w:t>
      </w:r>
      <w:r>
        <w:t xml:space="preserve"> </w:t>
      </w:r>
      <w:r w:rsidRPr="00082CFD">
        <w:t>area</w:t>
      </w:r>
      <w:r w:rsidR="00250EBB">
        <w:t>, where we are sitting now.</w:t>
      </w:r>
      <w:r w:rsidRPr="00082CFD">
        <w:t xml:space="preserve"> I know some of the barristers who practise and w</w:t>
      </w:r>
      <w:r w:rsidR="00250EBB">
        <w:t>ere</w:t>
      </w:r>
      <w:r w:rsidRPr="00082CFD">
        <w:t xml:space="preserve"> in Bristol at the time. Obviously</w:t>
      </w:r>
      <w:r>
        <w:t xml:space="preserve">, this is only what they </w:t>
      </w:r>
      <w:r w:rsidRPr="00082CFD">
        <w:t>communicat</w:t>
      </w:r>
      <w:r>
        <w:t xml:space="preserve">ed to me, but they consider that it was an </w:t>
      </w:r>
      <w:r w:rsidRPr="00082CFD">
        <w:t xml:space="preserve">entirely different atmosphere in Bristol where it was felt that </w:t>
      </w:r>
      <w:r>
        <w:t>12</w:t>
      </w:r>
      <w:r w:rsidRPr="00082CFD">
        <w:t xml:space="preserve"> people </w:t>
      </w:r>
      <w:r>
        <w:t xml:space="preserve">had </w:t>
      </w:r>
      <w:r w:rsidRPr="00082CFD">
        <w:t>made a decision on the evidence they heard in court and returned their verdict. People were not fearful that th</w:t>
      </w:r>
      <w:r>
        <w:t>ere</w:t>
      </w:r>
      <w:r w:rsidRPr="00082CFD">
        <w:t xml:space="preserve"> would be ri</w:t>
      </w:r>
      <w:r>
        <w:t xml:space="preserve">ots </w:t>
      </w:r>
      <w:r w:rsidRPr="00082CFD">
        <w:t>all over Bristol as a result.</w:t>
      </w:r>
    </w:p>
    <w:p w:rsidR="00437AA0" w:rsidP="004D68DD">
      <w:pPr>
        <w:pStyle w:val="Answer"/>
      </w:pPr>
      <w:r>
        <w:t xml:space="preserve">The </w:t>
      </w:r>
      <w:r w:rsidRPr="00082CFD">
        <w:t>importance of a jury system is also that they are from th</w:t>
      </w:r>
      <w:r w:rsidR="0049011D">
        <w:t>e</w:t>
      </w:r>
      <w:r w:rsidRPr="00082CFD">
        <w:t xml:space="preserve"> local area and they are reflecting the</w:t>
      </w:r>
      <w:r w:rsidR="0049011D">
        <w:t>ir</w:t>
      </w:r>
      <w:r w:rsidRPr="00082CFD">
        <w:t xml:space="preserve"> experience</w:t>
      </w:r>
      <w:r>
        <w:t>. They a</w:t>
      </w:r>
      <w:r w:rsidRPr="00082CFD">
        <w:t>re always told not to leave their common sense behind</w:t>
      </w:r>
      <w:r>
        <w:t>. A</w:t>
      </w:r>
      <w:r w:rsidRPr="00082CFD">
        <w:t xml:space="preserve">s a jury you are given legal directions, but collectively you are people; </w:t>
      </w:r>
      <w:r>
        <w:t>t</w:t>
      </w:r>
      <w:r w:rsidRPr="00082CFD">
        <w:t>his is part of humanity in action in the justice system, which is why probably all of us in this room are very keen to support the jury system as much as possible. That was a good example of the jury system working well.</w:t>
      </w:r>
    </w:p>
    <w:p w:rsidR="004D68DD" w:rsidP="004D68DD">
      <w:pPr>
        <w:pStyle w:val="Answer"/>
      </w:pPr>
      <w:r w:rsidRPr="00082CFD">
        <w:t xml:space="preserve">Some of the commentary I saw </w:t>
      </w:r>
      <w:r>
        <w:t>was about</w:t>
      </w:r>
      <w:r w:rsidRPr="00082CFD">
        <w:t xml:space="preserve"> lack of understanding</w:t>
      </w:r>
      <w:r>
        <w:t xml:space="preserve"> of</w:t>
      </w:r>
      <w:r w:rsidRPr="00082CFD">
        <w:t xml:space="preserve"> the criminal offences being tried</w:t>
      </w:r>
      <w:r>
        <w:t>. F</w:t>
      </w:r>
      <w:r w:rsidRPr="00082CFD">
        <w:t xml:space="preserve">or example, criminal damage was being reported almost as a strict liability offence when obviously there is a defence within it. There was nothing I saw to show that the jury had disregarded the evidence; </w:t>
      </w:r>
      <w:r>
        <w:t>quite</w:t>
      </w:r>
      <w:r w:rsidRPr="00082CFD">
        <w:t xml:space="preserve"> the opposite. There were legal directions based on the evidence that w</w:t>
      </w:r>
      <w:r w:rsidR="003E34B2">
        <w:t>as</w:t>
      </w:r>
      <w:r w:rsidRPr="00082CFD">
        <w:t xml:space="preserve"> there so</w:t>
      </w:r>
      <w:r>
        <w:t xml:space="preserve"> </w:t>
      </w:r>
      <w:r w:rsidR="00F00BEB">
        <w:t xml:space="preserve">that </w:t>
      </w:r>
      <w:r>
        <w:t>counsel</w:t>
      </w:r>
      <w:r w:rsidRPr="00082CFD">
        <w:t xml:space="preserve"> left the jury to return a verdict</w:t>
      </w:r>
      <w:r>
        <w:t>. I</w:t>
      </w:r>
      <w:r w:rsidRPr="00082CFD">
        <w:t xml:space="preserve">f there had not been evidence </w:t>
      </w:r>
      <w:r>
        <w:t>to</w:t>
      </w:r>
      <w:r w:rsidRPr="00082CFD">
        <w:t xml:space="preserve"> which the legal direction</w:t>
      </w:r>
      <w:r>
        <w:t>s</w:t>
      </w:r>
      <w:r w:rsidRPr="00082CFD">
        <w:t xml:space="preserve"> could</w:t>
      </w:r>
      <w:r>
        <w:t xml:space="preserve"> </w:t>
      </w:r>
      <w:r w:rsidRPr="00082CFD">
        <w:t>anchor</w:t>
      </w:r>
      <w:r w:rsidR="00F00BEB">
        <w:t>,</w:t>
      </w:r>
      <w:r w:rsidRPr="00082CFD">
        <w:t xml:space="preserve"> there would have been no defence left for the </w:t>
      </w:r>
      <w:r>
        <w:t xml:space="preserve">jury </w:t>
      </w:r>
      <w:r w:rsidRPr="00082CFD">
        <w:t>to consider.</w:t>
      </w:r>
    </w:p>
    <w:p w:rsidR="004D68DD" w:rsidP="004D68DD">
      <w:pPr>
        <w:pStyle w:val="Remark"/>
      </w:pPr>
      <w:sdt>
        <w:sdtPr>
          <w:alias w:val="Member"/>
          <w:tag w:val="&lt;Member mnisId='172' dodsId='25790'&gt;"/>
          <w:id w:val="-1858349161"/>
          <w:placeholder>
            <w:docPart w:val="C3D223292D7D4902B27B0CBB376C2A58"/>
          </w:placeholder>
          <w:richText/>
        </w:sdtPr>
        <w:sdtContent>
          <w:r w:rsidRPr="00082CFD">
            <w:rPr>
              <w:b/>
            </w:rPr>
            <w:t>Ms Abbott:</w:t>
          </w:r>
        </w:sdtContent>
      </w:sdt>
      <w:r>
        <w:t xml:space="preserve"> </w:t>
      </w:r>
      <w:r w:rsidRPr="00082CFD">
        <w:t>I think that is right. It is almost as if people like jury trials up until the point they come to a decision they do not like.</w:t>
      </w:r>
    </w:p>
    <w:p w:rsidR="004D68DD" w:rsidP="004D68DD">
      <w:pPr>
        <w:pStyle w:val="Question"/>
        <w:numPr>
          <w:ilvl w:val="0"/>
          <w:numId w:val="9"/>
        </w:numPr>
      </w:pPr>
      <w:sdt>
        <w:sdtPr>
          <w:alias w:val="Member"/>
          <w:tag w:val="&lt;Member mnisId='3926' dodsId='35499'&gt;"/>
          <w:id w:val="-1833747103"/>
          <w:placeholder>
            <w:docPart w:val="C3D223292D7D4902B27B0CBB376C2A58"/>
          </w:placeholder>
          <w:richText/>
        </w:sdtPr>
        <w:sdtContent>
          <w:r w:rsidRPr="00082CFD">
            <w:rPr>
              <w:b/>
            </w:rPr>
            <w:t>Paul Maynard:</w:t>
          </w:r>
        </w:sdtContent>
      </w:sdt>
      <w:r>
        <w:t xml:space="preserve"> Ms B</w:t>
      </w:r>
      <w:r w:rsidRPr="00082CFD">
        <w:t>rimelow, you hinted that we might come to this</w:t>
      </w:r>
      <w:r>
        <w:t xml:space="preserve">, so here </w:t>
      </w:r>
      <w:r w:rsidRPr="00082CFD">
        <w:t xml:space="preserve">we are. Notwithstanding our </w:t>
      </w:r>
      <w:r>
        <w:t>glo</w:t>
      </w:r>
      <w:r w:rsidRPr="00082CFD">
        <w:t>rification of trial by jury and</w:t>
      </w:r>
      <w:r>
        <w:t xml:space="preserve"> our</w:t>
      </w:r>
      <w:r w:rsidRPr="00082CFD">
        <w:t xml:space="preserve"> delight in it, do you think that a defendant in the Crown </w:t>
      </w:r>
      <w:r>
        <w:t>c</w:t>
      </w:r>
      <w:r w:rsidRPr="00082CFD">
        <w:t>ourt should have the right to elect trial by j</w:t>
      </w:r>
      <w:r>
        <w:t xml:space="preserve">udge </w:t>
      </w:r>
      <w:r w:rsidRPr="00082CFD">
        <w:t>alone?</w:t>
      </w:r>
    </w:p>
    <w:p w:rsidR="00F55C33" w:rsidP="004D68DD">
      <w:pPr>
        <w:pStyle w:val="Answer"/>
      </w:pPr>
      <w:sdt>
        <w:sdtPr>
          <w:alias w:val="Witness"/>
          <w:id w:val="-820345930"/>
          <w:placeholder>
            <w:docPart w:val="C3D223292D7D4902B27B0CBB376C2A58"/>
          </w:placeholder>
          <w:richText/>
        </w:sdtPr>
        <w:sdtContent>
          <w:r w:rsidRPr="00082CFD" w:rsidR="004D68DD">
            <w:rPr>
              <w:b/>
              <w:i/>
            </w:rPr>
            <w:t>Kirsty Brimelow:</w:t>
          </w:r>
        </w:sdtContent>
      </w:sdt>
      <w:r w:rsidR="004D68DD">
        <w:t xml:space="preserve"> </w:t>
      </w:r>
      <w:r w:rsidRPr="00082CFD" w:rsidR="004D68DD">
        <w:t xml:space="preserve">It is an interesting </w:t>
      </w:r>
      <w:r w:rsidR="001E520C">
        <w:t>one</w:t>
      </w:r>
      <w:r w:rsidRPr="00082CFD" w:rsidR="004D68DD">
        <w:t xml:space="preserve"> to consider</w:t>
      </w:r>
      <w:r w:rsidR="004D68DD">
        <w:t>. I</w:t>
      </w:r>
      <w:r w:rsidRPr="00082CFD" w:rsidR="004D68DD">
        <w:t>t has been considered back and forth over many years, certainly over my career</w:t>
      </w:r>
      <w:r>
        <w:t>,</w:t>
      </w:r>
      <w:r w:rsidRPr="00082CFD" w:rsidR="004D68DD">
        <w:t xml:space="preserve"> usually in relation to big fraud cases. Are they too complex for juries and so on? Each time</w:t>
      </w:r>
      <w:r>
        <w:t>,</w:t>
      </w:r>
      <w:r w:rsidRPr="00082CFD" w:rsidR="004D68DD">
        <w:t xml:space="preserve"> it has been considered</w:t>
      </w:r>
      <w:r>
        <w:t xml:space="preserve"> that </w:t>
      </w:r>
      <w:r w:rsidRPr="00082CFD" w:rsidR="004D68DD">
        <w:t xml:space="preserve">the big fraud cases </w:t>
      </w:r>
      <w:r w:rsidR="004D68DD">
        <w:t>a</w:t>
      </w:r>
      <w:r w:rsidRPr="00082CFD" w:rsidR="004D68DD">
        <w:t>re not too complicated</w:t>
      </w:r>
      <w:r w:rsidR="004D68DD">
        <w:t>. Basically, you are</w:t>
      </w:r>
      <w:r w:rsidRPr="00082CFD" w:rsidR="004D68DD">
        <w:t xml:space="preserve"> looking at dishonesty.</w:t>
      </w:r>
    </w:p>
    <w:p w:rsidR="004D68DD" w:rsidP="004D68DD">
      <w:pPr>
        <w:pStyle w:val="Answer"/>
      </w:pPr>
      <w:r w:rsidRPr="00082CFD">
        <w:t xml:space="preserve">Over the </w:t>
      </w:r>
      <w:r w:rsidR="00F55C33">
        <w:t>l</w:t>
      </w:r>
      <w:r w:rsidRPr="00082CFD">
        <w:t>ast 15 years we have moved on</w:t>
      </w:r>
      <w:r w:rsidR="00D35452">
        <w:t xml:space="preserve">, and </w:t>
      </w:r>
      <w:r w:rsidRPr="00082CFD">
        <w:t>cases have become increasingly complicated becau</w:t>
      </w:r>
      <w:r>
        <w:t>se of</w:t>
      </w:r>
      <w:r w:rsidRPr="00082CFD">
        <w:t xml:space="preserve"> technology</w:t>
      </w:r>
      <w:r>
        <w:t>. T</w:t>
      </w:r>
      <w:r w:rsidRPr="00082CFD">
        <w:t>here is</w:t>
      </w:r>
      <w:r>
        <w:t xml:space="preserve"> now</w:t>
      </w:r>
      <w:r w:rsidRPr="00082CFD">
        <w:t xml:space="preserve"> a vast amount of material not only for </w:t>
      </w:r>
      <w:r w:rsidR="00D35452">
        <w:t>allegations</w:t>
      </w:r>
      <w:r>
        <w:t xml:space="preserve"> of fraud</w:t>
      </w:r>
      <w:r w:rsidR="00D35452">
        <w:t xml:space="preserve"> offences</w:t>
      </w:r>
      <w:r w:rsidRPr="00082CFD">
        <w:t xml:space="preserve"> but </w:t>
      </w:r>
      <w:r w:rsidR="00D35452">
        <w:t xml:space="preserve">for </w:t>
      </w:r>
      <w:r w:rsidRPr="00082CFD">
        <w:t>all types of allegations</w:t>
      </w:r>
      <w:r>
        <w:t>. Juries have to deal with huge amount</w:t>
      </w:r>
      <w:r w:rsidR="004F1996">
        <w:t>s</w:t>
      </w:r>
      <w:r>
        <w:t xml:space="preserve"> of material. </w:t>
      </w:r>
      <w:r w:rsidRPr="00082CFD">
        <w:t>There is no proposal</w:t>
      </w:r>
      <w:r>
        <w:t xml:space="preserve"> that it has to be judge only f</w:t>
      </w:r>
      <w:r w:rsidRPr="00082CFD">
        <w:t xml:space="preserve">or a whole range of offences. </w:t>
      </w:r>
      <w:r w:rsidR="004F1996">
        <w:t>T</w:t>
      </w:r>
      <w:r w:rsidRPr="00082CFD">
        <w:t>he first question with that consultation is</w:t>
      </w:r>
      <w:r>
        <w:t>:</w:t>
      </w:r>
      <w:r w:rsidRPr="00082CFD">
        <w:t xml:space="preserve"> </w:t>
      </w:r>
      <w:r w:rsidR="00663B19">
        <w:t>for</w:t>
      </w:r>
      <w:r>
        <w:t xml:space="preserve"> </w:t>
      </w:r>
      <w:r w:rsidRPr="00082CFD">
        <w:t xml:space="preserve">what offences would the proposal </w:t>
      </w:r>
      <w:r w:rsidR="00663B19">
        <w:t>be</w:t>
      </w:r>
      <w:r w:rsidRPr="00082CFD">
        <w:t>?</w:t>
      </w:r>
      <w:r>
        <w:t xml:space="preserve"> W</w:t>
      </w:r>
      <w:r w:rsidRPr="00082CFD">
        <w:t>hy is fraud</w:t>
      </w:r>
      <w:r>
        <w:t>, for example,</w:t>
      </w:r>
      <w:r w:rsidRPr="00082CFD">
        <w:t xml:space="preserve"> said to be so different from a whole variety of other offences tried by juries where there </w:t>
      </w:r>
      <w:r>
        <w:t>are often</w:t>
      </w:r>
      <w:r w:rsidRPr="00082CFD">
        <w:t xml:space="preserve"> vast amounts of technical </w:t>
      </w:r>
      <w:r>
        <w:t xml:space="preserve">evidence? Quite often, there is </w:t>
      </w:r>
      <w:r w:rsidRPr="00082CFD">
        <w:t>evidence generated through IT</w:t>
      </w:r>
      <w:r>
        <w:t>,</w:t>
      </w:r>
      <w:r w:rsidRPr="00082CFD">
        <w:t xml:space="preserve"> which people are not naturally familiar with</w:t>
      </w:r>
      <w:r w:rsidR="00DE4E09">
        <w:t>,</w:t>
      </w:r>
      <w:r w:rsidRPr="00082CFD">
        <w:t xml:space="preserve"> and </w:t>
      </w:r>
      <w:r w:rsidR="0039082D">
        <w:t xml:space="preserve">they </w:t>
      </w:r>
      <w:r w:rsidRPr="00082CFD">
        <w:t xml:space="preserve">might need expert evidence to explain </w:t>
      </w:r>
      <w:r>
        <w:t>it.</w:t>
      </w:r>
      <w:r w:rsidRPr="00082CFD">
        <w:t xml:space="preserve"> </w:t>
      </w:r>
      <w:r>
        <w:t>The first issue is</w:t>
      </w:r>
      <w:r w:rsidR="00DE4E09">
        <w:t xml:space="preserve"> about who is proposed to do it.</w:t>
      </w:r>
    </w:p>
    <w:p w:rsidR="001D7D42" w:rsidP="004D68DD">
      <w:pPr>
        <w:pStyle w:val="Answer"/>
      </w:pPr>
      <w:r w:rsidRPr="00082CFD">
        <w:t>The second issue is that</w:t>
      </w:r>
      <w:r w:rsidR="00FC548D">
        <w:t>,</w:t>
      </w:r>
      <w:r w:rsidRPr="00082CFD">
        <w:t xml:space="preserve"> once you start trying to set a judge-only system</w:t>
      </w:r>
      <w:r>
        <w:t>,</w:t>
      </w:r>
      <w:r w:rsidRPr="00082CFD">
        <w:t xml:space="preserve"> you are moving to a two-tier system. </w:t>
      </w:r>
      <w:r>
        <w:t>W</w:t>
      </w:r>
      <w:r w:rsidRPr="00082CFD">
        <w:t>ho is t</w:t>
      </w:r>
      <w:r>
        <w:t xml:space="preserve">hat two-tier </w:t>
      </w:r>
      <w:r w:rsidRPr="00082CFD">
        <w:t>system affecting</w:t>
      </w:r>
      <w:r>
        <w:t>?</w:t>
      </w:r>
      <w:r w:rsidRPr="00883636">
        <w:t xml:space="preserve"> Is it disproportionately impacting certain communities</w:t>
      </w:r>
      <w:r>
        <w:t xml:space="preserve">? </w:t>
      </w:r>
      <w:r w:rsidR="00940B76">
        <w:t>On</w:t>
      </w:r>
      <w:r>
        <w:t xml:space="preserve"> that point</w:t>
      </w:r>
      <w:r>
        <w:t>,</w:t>
      </w:r>
      <w:r>
        <w:t xml:space="preserve"> I will </w:t>
      </w:r>
      <w:r w:rsidRPr="00883636">
        <w:t xml:space="preserve">pass over to </w:t>
      </w:r>
      <w:r>
        <w:t>P</w:t>
      </w:r>
      <w:r w:rsidRPr="00883636">
        <w:t xml:space="preserve">rofessor Thomas because I know she has something to say about </w:t>
      </w:r>
      <w:r>
        <w:t>i</w:t>
      </w:r>
      <w:r w:rsidRPr="00883636">
        <w:t>t</w:t>
      </w:r>
      <w:r>
        <w:t>.</w:t>
      </w:r>
    </w:p>
    <w:p w:rsidR="00D87050" w:rsidP="004D68DD">
      <w:pPr>
        <w:pStyle w:val="Answer"/>
      </w:pPr>
      <w:r>
        <w:t xml:space="preserve">I </w:t>
      </w:r>
      <w:r>
        <w:t xml:space="preserve">have </w:t>
      </w:r>
      <w:r>
        <w:t xml:space="preserve">defended in a case before a judge only, which normally would have been before a jury. </w:t>
      </w:r>
      <w:r w:rsidRPr="00883636">
        <w:t>You might remember that</w:t>
      </w:r>
      <w:r>
        <w:t xml:space="preserve"> </w:t>
      </w:r>
      <w:r w:rsidRPr="00883636">
        <w:t>a provision</w:t>
      </w:r>
      <w:r>
        <w:t xml:space="preserve"> was</w:t>
      </w:r>
      <w:r w:rsidRPr="00883636">
        <w:t xml:space="preserve"> brought in where the prosecution could apply for a judge</w:t>
      </w:r>
      <w:r>
        <w:noBreakHyphen/>
      </w:r>
      <w:r w:rsidRPr="00883636">
        <w:t>only case if there was a danger of, to summarise it, jury tampering. I defended in the first juryless trial back in 2008 at the Old Bailey</w:t>
      </w:r>
      <w:r>
        <w:t>,</w:t>
      </w:r>
      <w:r>
        <w:t xml:space="preserve"> whe</w:t>
      </w:r>
      <w:r>
        <w:t>re</w:t>
      </w:r>
      <w:r>
        <w:t xml:space="preserve"> it first started. It was </w:t>
      </w:r>
      <w:r>
        <w:t xml:space="preserve">then </w:t>
      </w:r>
      <w:r>
        <w:t>heard as a juryless trial in the High Court before a single High Court judge. It involved a case of armed robbery at Heathrow airport.</w:t>
      </w:r>
    </w:p>
    <w:p w:rsidR="004D68DD" w:rsidP="004D68DD">
      <w:pPr>
        <w:pStyle w:val="Answer"/>
      </w:pPr>
      <w:r>
        <w:t>I experienced that, and what is interesting is that</w:t>
      </w:r>
      <w:r w:rsidR="00891C13">
        <w:t>,</w:t>
      </w:r>
      <w:r>
        <w:t xml:space="preserve"> a</w:t>
      </w:r>
      <w:r w:rsidRPr="00883636">
        <w:t>t that time</w:t>
      </w:r>
      <w:r>
        <w:t>,</w:t>
      </w:r>
      <w:r w:rsidRPr="00883636">
        <w:t xml:space="preserve"> there were two</w:t>
      </w:r>
      <w:r>
        <w:t xml:space="preserve"> other</w:t>
      </w:r>
      <w:r w:rsidRPr="00883636">
        <w:t xml:space="preserve"> trials. One started part</w:t>
      </w:r>
      <w:r>
        <w:t>way</w:t>
      </w:r>
      <w:r w:rsidRPr="00883636">
        <w:t xml:space="preserve"> through</w:t>
      </w:r>
      <w:r w:rsidR="009E3F27">
        <w:t>. T</w:t>
      </w:r>
      <w:r w:rsidRPr="00883636">
        <w:t xml:space="preserve">here was </w:t>
      </w:r>
      <w:r>
        <w:t xml:space="preserve">a </w:t>
      </w:r>
      <w:r w:rsidRPr="00883636">
        <w:t>successful application</w:t>
      </w:r>
      <w:r w:rsidR="00A24A1E">
        <w:t>;</w:t>
      </w:r>
      <w:r w:rsidRPr="00883636">
        <w:t xml:space="preserve"> the jury was lost because of jury tampering and it finished off with a judge only. I think another one starte</w:t>
      </w:r>
      <w:r>
        <w:t>d. T</w:t>
      </w:r>
      <w:r w:rsidRPr="00883636">
        <w:t xml:space="preserve">hat trend of the prosecution applying for judge only </w:t>
      </w:r>
      <w:r>
        <w:t>in that era did not carry on. I cannot s</w:t>
      </w:r>
      <w:r w:rsidR="00EA1CFD">
        <w:t>ee</w:t>
      </w:r>
      <w:r>
        <w:t xml:space="preserve"> that it was because of any particular</w:t>
      </w:r>
      <w:r w:rsidRPr="00883636">
        <w:t xml:space="preserve"> change of behaviour</w:t>
      </w:r>
      <w:r>
        <w:t>. T</w:t>
      </w:r>
      <w:r w:rsidRPr="00883636">
        <w:t>here was a lot of concern about how it worked in some ways</w:t>
      </w:r>
      <w:r>
        <w:t>, so it</w:t>
      </w:r>
      <w:r w:rsidRPr="00883636">
        <w:t xml:space="preserve"> has gone back to the jury </w:t>
      </w:r>
      <w:r w:rsidR="00EA1CFD">
        <w:t xml:space="preserve">system </w:t>
      </w:r>
      <w:r w:rsidRPr="00883636">
        <w:t xml:space="preserve">and </w:t>
      </w:r>
      <w:r w:rsidR="00EA1CFD">
        <w:t xml:space="preserve">the </w:t>
      </w:r>
      <w:r w:rsidRPr="00883636">
        <w:t>court system having sufficient within it to cope with potential threat</w:t>
      </w:r>
      <w:r>
        <w:t>s</w:t>
      </w:r>
      <w:r w:rsidRPr="00883636">
        <w:t xml:space="preserve"> and intimidation of jurors</w:t>
      </w:r>
      <w:r>
        <w:t>,</w:t>
      </w:r>
      <w:r w:rsidRPr="00883636">
        <w:t xml:space="preserve"> and it has gone back to the footing of keeping juries</w:t>
      </w:r>
      <w:r w:rsidR="00EA1CFD">
        <w:t>,</w:t>
      </w:r>
      <w:r w:rsidRPr="00883636">
        <w:t xml:space="preserve"> through that</w:t>
      </w:r>
      <w:r>
        <w:t xml:space="preserve"> period</w:t>
      </w:r>
      <w:r w:rsidRPr="00883636">
        <w:t>.</w:t>
      </w:r>
    </w:p>
    <w:p w:rsidR="004D68DD" w:rsidP="004D68DD">
      <w:pPr>
        <w:pStyle w:val="Question"/>
        <w:numPr>
          <w:ilvl w:val="0"/>
          <w:numId w:val="9"/>
        </w:numPr>
      </w:pPr>
      <w:sdt>
        <w:sdtPr>
          <w:alias w:val="Member"/>
          <w:tag w:val="&lt;Member mnisId='3926' dodsId='35499'&gt;"/>
          <w:id w:val="-1274244633"/>
          <w:placeholder>
            <w:docPart w:val="C3D223292D7D4902B27B0CBB376C2A58"/>
          </w:placeholder>
          <w:richText/>
        </w:sdtPr>
        <w:sdtContent>
          <w:r w:rsidRPr="00883636">
            <w:rPr>
              <w:b/>
            </w:rPr>
            <w:t>Paul Maynard:</w:t>
          </w:r>
        </w:sdtContent>
      </w:sdt>
      <w:r>
        <w:t xml:space="preserve"> </w:t>
      </w:r>
      <w:r w:rsidRPr="00883636">
        <w:t>Forgive my ignorance of the philosophy of law, but basically your answer is about w</w:t>
      </w:r>
      <w:r>
        <w:t>he</w:t>
      </w:r>
      <w:r w:rsidRPr="00883636">
        <w:t>ther a particular trial or types of trial are</w:t>
      </w:r>
      <w:r>
        <w:t xml:space="preserve"> suitable or not for </w:t>
      </w:r>
      <w:r w:rsidRPr="00883636">
        <w:t>jury trials</w:t>
      </w:r>
      <w:r>
        <w:t xml:space="preserve">. </w:t>
      </w:r>
      <w:r w:rsidR="00EA1CFD">
        <w:t xml:space="preserve">What about </w:t>
      </w:r>
      <w:r w:rsidR="00C50BF2">
        <w:t xml:space="preserve">from </w:t>
      </w:r>
      <w:r w:rsidR="00EA1CFD">
        <w:t>the other direction?</w:t>
      </w:r>
      <w:r w:rsidRPr="00883636">
        <w:t xml:space="preserve"> What</w:t>
      </w:r>
      <w:r>
        <w:t xml:space="preserve"> if</w:t>
      </w:r>
      <w:r w:rsidRPr="00883636">
        <w:t xml:space="preserve"> a defendant would rather place his or her trust in the judgment of a single judge rather than a jury of their peers? </w:t>
      </w:r>
      <w:r>
        <w:t xml:space="preserve">Should </w:t>
      </w:r>
      <w:r w:rsidRPr="00883636">
        <w:t>they not have that right to choose</w:t>
      </w:r>
      <w:r>
        <w:t>?</w:t>
      </w:r>
    </w:p>
    <w:p w:rsidR="004D68DD" w:rsidP="004D68DD">
      <w:pPr>
        <w:pStyle w:val="Answer"/>
      </w:pPr>
      <w:sdt>
        <w:sdtPr>
          <w:alias w:val="Witness"/>
          <w:id w:val="-880941209"/>
          <w:placeholder>
            <w:docPart w:val="C3D223292D7D4902B27B0CBB376C2A58"/>
          </w:placeholder>
          <w:richText/>
        </w:sdtPr>
        <w:sdtContent>
          <w:r w:rsidRPr="00883636">
            <w:rPr>
              <w:b/>
              <w:i/>
            </w:rPr>
            <w:t>Kirsty Brimelow:</w:t>
          </w:r>
        </w:sdtContent>
      </w:sdt>
      <w:r>
        <w:t xml:space="preserve"> It</w:t>
      </w:r>
      <w:r w:rsidRPr="00223BE7">
        <w:t xml:space="preserve"> depends on what the case is and h</w:t>
      </w:r>
      <w:r>
        <w:t>ow</w:t>
      </w:r>
      <w:r w:rsidRPr="00223BE7">
        <w:t xml:space="preserve"> </w:t>
      </w:r>
      <w:r w:rsidR="004949C0">
        <w:t xml:space="preserve">the </w:t>
      </w:r>
      <w:r w:rsidRPr="00223BE7">
        <w:t>defendant is making their decision.</w:t>
      </w:r>
      <w:r>
        <w:t xml:space="preserve"> If they are </w:t>
      </w:r>
      <w:r w:rsidRPr="00223BE7">
        <w:t>making their decision on the basis</w:t>
      </w:r>
      <w:r>
        <w:t xml:space="preserve"> of</w:t>
      </w:r>
      <w:r w:rsidRPr="00223BE7">
        <w:t xml:space="preserve"> being told </w:t>
      </w:r>
      <w:r>
        <w:t xml:space="preserve">it </w:t>
      </w:r>
      <w:r w:rsidRPr="00223BE7">
        <w:t xml:space="preserve">means </w:t>
      </w:r>
      <w:r>
        <w:t xml:space="preserve">that their </w:t>
      </w:r>
      <w:r w:rsidRPr="00223BE7">
        <w:t>case will finish much quicker</w:t>
      </w:r>
      <w:r>
        <w:t>,</w:t>
      </w:r>
      <w:r w:rsidRPr="00223BE7">
        <w:t xml:space="preserve"> that might not be sound decision making</w:t>
      </w:r>
      <w:r>
        <w:t>. T</w:t>
      </w:r>
      <w:r w:rsidRPr="00223BE7">
        <w:t xml:space="preserve">here is a </w:t>
      </w:r>
      <w:r>
        <w:t>huge</w:t>
      </w:r>
      <w:r w:rsidRPr="00223BE7">
        <w:t xml:space="preserve"> issue at the moment with the backlog and </w:t>
      </w:r>
      <w:r w:rsidR="00C913F4">
        <w:t>cases</w:t>
      </w:r>
      <w:r w:rsidRPr="00223BE7">
        <w:t xml:space="preserve"> taking years to come</w:t>
      </w:r>
      <w:r>
        <w:t xml:space="preserve"> </w:t>
      </w:r>
      <w:r w:rsidR="00C50BF2">
        <w:t>to trial</w:t>
      </w:r>
      <w:r>
        <w:t>, so i</w:t>
      </w:r>
      <w:r w:rsidRPr="00223BE7">
        <w:t>t is a particularly sensitive time</w:t>
      </w:r>
      <w:r>
        <w:t>. If</w:t>
      </w:r>
      <w:r w:rsidRPr="00223BE7">
        <w:t xml:space="preserve"> we start going down th</w:t>
      </w:r>
      <w:r w:rsidR="004E4C0F">
        <w:t>at</w:t>
      </w:r>
      <w:r w:rsidRPr="00223BE7">
        <w:t xml:space="preserve"> road</w:t>
      </w:r>
      <w:r>
        <w:t>,</w:t>
      </w:r>
      <w:r w:rsidRPr="00223BE7">
        <w:t xml:space="preserve"> instead of putting the finance into the criminal justice system to uphold th</w:t>
      </w:r>
      <w:r w:rsidR="00C913F4">
        <w:t>e</w:t>
      </w:r>
      <w:r w:rsidRPr="00223BE7">
        <w:t xml:space="preserve"> right to jury</w:t>
      </w:r>
      <w:r>
        <w:t xml:space="preserve"> trial</w:t>
      </w:r>
      <w:r w:rsidR="00C913F4">
        <w:t>,</w:t>
      </w:r>
      <w:r w:rsidRPr="00223BE7">
        <w:t xml:space="preserve"> we could end up being in a position of removing it</w:t>
      </w:r>
      <w:r>
        <w:t xml:space="preserve"> from them,</w:t>
      </w:r>
      <w:r w:rsidRPr="00223BE7">
        <w:t xml:space="preserve"> because the only real advantage</w:t>
      </w:r>
      <w:r>
        <w:t xml:space="preserve"> for a defendant</w:t>
      </w:r>
      <w:r w:rsidRPr="00223BE7">
        <w:t xml:space="preserve"> ultimately </w:t>
      </w:r>
      <w:r>
        <w:t>is</w:t>
      </w:r>
      <w:r w:rsidRPr="00223BE7">
        <w:t xml:space="preserve"> speed.</w:t>
      </w:r>
    </w:p>
    <w:p w:rsidR="004D68DD" w:rsidP="004D68DD">
      <w:pPr>
        <w:pStyle w:val="Question"/>
        <w:numPr>
          <w:ilvl w:val="0"/>
          <w:numId w:val="9"/>
        </w:numPr>
      </w:pPr>
      <w:sdt>
        <w:sdtPr>
          <w:alias w:val="Member"/>
          <w:tag w:val="&lt;Member mnisId='3926' dodsId='35499'&gt;"/>
          <w:id w:val="-1530873169"/>
          <w:placeholder>
            <w:docPart w:val="C3D223292D7D4902B27B0CBB376C2A58"/>
          </w:placeholder>
          <w:richText/>
        </w:sdtPr>
        <w:sdtContent>
          <w:r w:rsidRPr="00223BE7">
            <w:rPr>
              <w:b/>
            </w:rPr>
            <w:t>Paul Maynard:</w:t>
          </w:r>
        </w:sdtContent>
      </w:sdt>
      <w:r>
        <w:t xml:space="preserve"> </w:t>
      </w:r>
      <w:r w:rsidRPr="00223BE7">
        <w:t xml:space="preserve">I may have cut off </w:t>
      </w:r>
      <w:r>
        <w:t>P</w:t>
      </w:r>
      <w:r w:rsidRPr="00223BE7">
        <w:t>rofessor Thomas commenting.</w:t>
      </w:r>
    </w:p>
    <w:p w:rsidR="006F58DE" w:rsidP="004D68DD">
      <w:pPr>
        <w:pStyle w:val="Answer"/>
      </w:pPr>
      <w:sdt>
        <w:sdtPr>
          <w:alias w:val="Witness"/>
          <w:id w:val="510186603"/>
          <w:placeholder>
            <w:docPart w:val="C3D223292D7D4902B27B0CBB376C2A58"/>
          </w:placeholder>
          <w:richText/>
        </w:sdtPr>
        <w:sdtContent>
          <w:r w:rsidRPr="00223BE7" w:rsidR="004D68DD">
            <w:rPr>
              <w:b/>
              <w:i/>
            </w:rPr>
            <w:t>Professor Thomas:</w:t>
          </w:r>
        </w:sdtContent>
      </w:sdt>
      <w:r w:rsidR="004D68DD">
        <w:t xml:space="preserve"> </w:t>
      </w:r>
      <w:r w:rsidRPr="00223BE7" w:rsidR="004D68DD">
        <w:t>I would like to pick up the issue</w:t>
      </w:r>
      <w:r w:rsidR="004D68DD">
        <w:t xml:space="preserve"> </w:t>
      </w:r>
      <w:r w:rsidR="00C913F4">
        <w:t>about speed</w:t>
      </w:r>
      <w:r w:rsidRPr="00223BE7" w:rsidR="004D68DD">
        <w:t xml:space="preserve"> </w:t>
      </w:r>
      <w:r w:rsidR="004D68DD">
        <w:t>and</w:t>
      </w:r>
      <w:r w:rsidRPr="00223BE7" w:rsidR="004D68DD">
        <w:t xml:space="preserve"> go back to the base question</w:t>
      </w:r>
      <w:r w:rsidR="004D68DD">
        <w:t xml:space="preserve">: </w:t>
      </w:r>
      <w:r w:rsidRPr="00223BE7" w:rsidR="004D68DD">
        <w:t xml:space="preserve">why would there be a change to the system? What would </w:t>
      </w:r>
      <w:r w:rsidR="00BC2333">
        <w:t xml:space="preserve">it be </w:t>
      </w:r>
      <w:r w:rsidRPr="00223BE7" w:rsidR="004D68DD">
        <w:t>hope</w:t>
      </w:r>
      <w:r w:rsidR="00BC2333">
        <w:t>d</w:t>
      </w:r>
      <w:r w:rsidRPr="00223BE7" w:rsidR="004D68DD">
        <w:t xml:space="preserve"> to achieve in doing that?</w:t>
      </w:r>
    </w:p>
    <w:p w:rsidR="003973D4" w:rsidP="004D68DD">
      <w:pPr>
        <w:pStyle w:val="Answer"/>
      </w:pPr>
      <w:r w:rsidRPr="00223BE7">
        <w:t>I know that during the pandemic this issue has come up</w:t>
      </w:r>
      <w:r>
        <w:t xml:space="preserve"> in the context of </w:t>
      </w:r>
      <w:r w:rsidRPr="00223BE7">
        <w:t xml:space="preserve">whether </w:t>
      </w:r>
      <w:r w:rsidR="006F58DE">
        <w:t>it</w:t>
      </w:r>
      <w:r w:rsidRPr="00223BE7">
        <w:t xml:space="preserve"> might be a way of dealing with the backlog in the Crown </w:t>
      </w:r>
      <w:r>
        <w:t>c</w:t>
      </w:r>
      <w:r w:rsidRPr="00223BE7">
        <w:t>ourt. That is where</w:t>
      </w:r>
      <w:r>
        <w:t xml:space="preserve"> </w:t>
      </w:r>
      <w:r w:rsidRPr="00223BE7">
        <w:t>concern arise</w:t>
      </w:r>
      <w:r>
        <w:t>s,</w:t>
      </w:r>
      <w:r w:rsidRPr="00223BE7">
        <w:t xml:space="preserve"> because it assumes that if you</w:t>
      </w:r>
      <w:r>
        <w:t xml:space="preserve"> opt to go down </w:t>
      </w:r>
      <w:r>
        <w:t>the route of</w:t>
      </w:r>
      <w:r w:rsidRPr="00223BE7">
        <w:t xml:space="preserve"> a single</w:t>
      </w:r>
      <w:r>
        <w:t>-</w:t>
      </w:r>
      <w:r w:rsidRPr="00223BE7">
        <w:t>judge trial instead of a jury</w:t>
      </w:r>
      <w:r>
        <w:t xml:space="preserve"> trial you will get a quicker trial.</w:t>
      </w:r>
      <w:r w:rsidRPr="00223BE7">
        <w:t xml:space="preserve"> A lot of the proposals </w:t>
      </w:r>
      <w:r>
        <w:t xml:space="preserve">I saw </w:t>
      </w:r>
      <w:r w:rsidRPr="00223BE7">
        <w:t>early in the pandemic were about focusing this on fraud and white</w:t>
      </w:r>
      <w:r>
        <w:t>-</w:t>
      </w:r>
      <w:r w:rsidRPr="00223BE7">
        <w:t>collar crime cases.</w:t>
      </w:r>
    </w:p>
    <w:p w:rsidR="004D68DD" w:rsidRPr="00C074F0" w:rsidP="004D68DD">
      <w:pPr>
        <w:pStyle w:val="Answer"/>
      </w:pPr>
      <w:r w:rsidRPr="00223BE7">
        <w:t>The reality is that you would create a two</w:t>
      </w:r>
      <w:r>
        <w:noBreakHyphen/>
      </w:r>
      <w:r w:rsidRPr="00223BE7">
        <w:t>tier system</w:t>
      </w:r>
      <w:r>
        <w:t xml:space="preserve"> for</w:t>
      </w:r>
      <w:r w:rsidRPr="00223BE7">
        <w:t xml:space="preserve"> certain types of defendants</w:t>
      </w:r>
      <w:r>
        <w:t>. W</w:t>
      </w:r>
      <w:r w:rsidRPr="00223BE7">
        <w:t xml:space="preserve">e know from the research that </w:t>
      </w:r>
      <w:r>
        <w:t xml:space="preserve">in </w:t>
      </w:r>
      <w:r w:rsidRPr="00223BE7">
        <w:t>fraud cases defendants are usually white and male</w:t>
      </w:r>
      <w:r>
        <w:t>. T</w:t>
      </w:r>
      <w:r w:rsidRPr="00223BE7">
        <w:t xml:space="preserve">hey will get </w:t>
      </w:r>
      <w:r>
        <w:t>the</w:t>
      </w:r>
      <w:r w:rsidRPr="00223BE7">
        <w:t xml:space="preserve"> speedy trial</w:t>
      </w:r>
      <w:r w:rsidR="003973D4">
        <w:t>,</w:t>
      </w:r>
      <w:r w:rsidRPr="00223BE7">
        <w:t xml:space="preserve"> and all the rest of the defendants who may not have that background will be in th</w:t>
      </w:r>
      <w:r w:rsidR="004C6089">
        <w:t>e</w:t>
      </w:r>
      <w:r w:rsidRPr="00223BE7">
        <w:t xml:space="preserve"> longer process.</w:t>
      </w:r>
      <w:r w:rsidRPr="00C074F0">
        <w:t xml:space="preserve"> </w:t>
      </w:r>
      <w:r>
        <w:t>T</w:t>
      </w:r>
      <w:r w:rsidRPr="00C074F0">
        <w:t>hat would be a fundamentally unfair approach to things. I</w:t>
      </w:r>
      <w:r>
        <w:t xml:space="preserve"> am </w:t>
      </w:r>
      <w:r w:rsidRPr="00C074F0">
        <w:t>looking for the fundamental reason why we need to change that system</w:t>
      </w:r>
      <w:r w:rsidR="005D02E2">
        <w:t>,</w:t>
      </w:r>
      <w:r w:rsidRPr="00C074F0">
        <w:t xml:space="preserve"> and if the issue is about speed</w:t>
      </w:r>
      <w:r w:rsidR="004C6089">
        <w:t>, it</w:t>
      </w:r>
      <w:r w:rsidRPr="00C074F0">
        <w:t xml:space="preserve"> rais</w:t>
      </w:r>
      <w:r>
        <w:t>es</w:t>
      </w:r>
      <w:r w:rsidRPr="00C074F0">
        <w:t xml:space="preserve"> potential problems.</w:t>
      </w:r>
    </w:p>
    <w:p w:rsidR="004D68DD" w:rsidP="004D68DD">
      <w:pPr>
        <w:pStyle w:val="Answer"/>
      </w:pPr>
      <w:r w:rsidRPr="00C074F0">
        <w:t xml:space="preserve">There is a reason </w:t>
      </w:r>
      <w:r w:rsidR="004C6089">
        <w:t xml:space="preserve">why </w:t>
      </w:r>
      <w:r w:rsidRPr="00C074F0">
        <w:t>we have 12 people</w:t>
      </w:r>
      <w:r>
        <w:t>,</w:t>
      </w:r>
      <w:r w:rsidRPr="00C074F0">
        <w:t xml:space="preserve"> or multiple people</w:t>
      </w:r>
      <w:r>
        <w:t>,</w:t>
      </w:r>
      <w:r w:rsidRPr="00C074F0">
        <w:t xml:space="preserve"> on a jury. </w:t>
      </w:r>
      <w:r>
        <w:t>W</w:t>
      </w:r>
      <w:r w:rsidRPr="00C074F0">
        <w:t>e have majority verdicts in this jurisdictio</w:t>
      </w:r>
      <w:r>
        <w:t xml:space="preserve">n. What </w:t>
      </w:r>
      <w:r w:rsidR="00192545">
        <w:t>that</w:t>
      </w:r>
      <w:r w:rsidRPr="00C074F0">
        <w:t xml:space="preserve"> allows for is</w:t>
      </w:r>
      <w:r>
        <w:t xml:space="preserve"> that,</w:t>
      </w:r>
      <w:r w:rsidRPr="00C074F0">
        <w:t xml:space="preserve"> if you have a particular individual who has a bias</w:t>
      </w:r>
      <w:r>
        <w:t>ed</w:t>
      </w:r>
      <w:r w:rsidRPr="00C074F0">
        <w:t xml:space="preserve"> view or makes a mistake</w:t>
      </w:r>
      <w:r>
        <w:t>,</w:t>
      </w:r>
      <w:r w:rsidRPr="00C074F0">
        <w:t xml:space="preserve"> </w:t>
      </w:r>
      <w:r>
        <w:t xml:space="preserve">it </w:t>
      </w:r>
      <w:r w:rsidRPr="00C074F0">
        <w:t xml:space="preserve">can be evened out in the ultimate verdict, but with a single judge </w:t>
      </w:r>
      <w:r w:rsidR="00192545">
        <w:t>a</w:t>
      </w:r>
      <w:r w:rsidRPr="00C074F0">
        <w:t xml:space="preserve"> biased decision </w:t>
      </w:r>
      <w:r w:rsidR="00192545">
        <w:t xml:space="preserve">of a single judge </w:t>
      </w:r>
      <w:r w:rsidRPr="00C074F0">
        <w:t>is ultimately a biased decision.</w:t>
      </w:r>
    </w:p>
    <w:p w:rsidR="004D68DD" w:rsidP="004D68DD">
      <w:pPr>
        <w:pStyle w:val="Question"/>
        <w:numPr>
          <w:ilvl w:val="0"/>
          <w:numId w:val="9"/>
        </w:numPr>
      </w:pPr>
      <w:sdt>
        <w:sdtPr>
          <w:alias w:val="Member"/>
          <w:tag w:val="&lt;Member mnisId='3926' dodsId='35499'&gt;"/>
          <w:id w:val="-1553612555"/>
          <w:placeholder>
            <w:docPart w:val="C3D223292D7D4902B27B0CBB376C2A58"/>
          </w:placeholder>
          <w:richText/>
        </w:sdtPr>
        <w:sdtContent>
          <w:r w:rsidRPr="00C074F0">
            <w:rPr>
              <w:b/>
            </w:rPr>
            <w:t>Paul Maynard:</w:t>
          </w:r>
        </w:sdtContent>
      </w:sdt>
      <w:r>
        <w:t xml:space="preserve"> </w:t>
      </w:r>
      <w:r w:rsidR="00B0758C">
        <w:t>From all you have just said, I</w:t>
      </w:r>
      <w:r>
        <w:t xml:space="preserve"> </w:t>
      </w:r>
      <w:r w:rsidRPr="00C074F0">
        <w:t xml:space="preserve">might predict your answer, but what do you make of the Scottish proposal to have </w:t>
      </w:r>
      <w:r w:rsidR="00243AC1">
        <w:t xml:space="preserve">the </w:t>
      </w:r>
      <w:r w:rsidRPr="00C074F0">
        <w:t>single</w:t>
      </w:r>
      <w:r>
        <w:t>-</w:t>
      </w:r>
      <w:r w:rsidRPr="00C074F0">
        <w:t xml:space="preserve">judge rape trials that </w:t>
      </w:r>
      <w:r>
        <w:t>L</w:t>
      </w:r>
      <w:r w:rsidRPr="00C074F0">
        <w:t xml:space="preserve">ady </w:t>
      </w:r>
      <w:r>
        <w:t>Dorrian</w:t>
      </w:r>
      <w:r w:rsidRPr="00C074F0">
        <w:t xml:space="preserve"> proposed?</w:t>
      </w:r>
    </w:p>
    <w:p w:rsidR="004D68DD" w:rsidP="004D68DD">
      <w:pPr>
        <w:pStyle w:val="Answer"/>
      </w:pPr>
      <w:sdt>
        <w:sdtPr>
          <w:alias w:val="Witness"/>
          <w:id w:val="687493801"/>
          <w:placeholder>
            <w:docPart w:val="C3D223292D7D4902B27B0CBB376C2A58"/>
          </w:placeholder>
          <w:richText/>
        </w:sdtPr>
        <w:sdtContent>
          <w:r w:rsidRPr="00C074F0">
            <w:rPr>
              <w:b/>
              <w:i/>
            </w:rPr>
            <w:t>Professor Thomas:</w:t>
          </w:r>
        </w:sdtContent>
      </w:sdt>
      <w:r>
        <w:t xml:space="preserve"> </w:t>
      </w:r>
      <w:r w:rsidR="00CE2F01">
        <w:t>Again th</w:t>
      </w:r>
      <w:r>
        <w:t xml:space="preserve">e </w:t>
      </w:r>
      <w:r w:rsidRPr="00C074F0">
        <w:t>question i</w:t>
      </w:r>
      <w:r>
        <w:t>s</w:t>
      </w:r>
      <w:r w:rsidR="00CE2F01">
        <w:t xml:space="preserve"> whether</w:t>
      </w:r>
      <w:r w:rsidRPr="00C074F0">
        <w:t xml:space="preserve"> there </w:t>
      </w:r>
      <w:r w:rsidR="00CE2F01">
        <w:t xml:space="preserve">is </w:t>
      </w:r>
      <w:r w:rsidRPr="00C074F0">
        <w:t>a problem that needs to be solved by taking th</w:t>
      </w:r>
      <w:r w:rsidR="00E501B0">
        <w:t>at</w:t>
      </w:r>
      <w:r w:rsidRPr="00C074F0">
        <w:t xml:space="preserve"> route</w:t>
      </w:r>
      <w:r w:rsidR="00CE2F01">
        <w:t>.</w:t>
      </w:r>
      <w:r w:rsidRPr="00C074F0">
        <w:t xml:space="preserve"> I will not speak in much detail about Scotland because things are very different in Scottish trials involving rape and sexual offences. In England and</w:t>
      </w:r>
      <w:r>
        <w:t xml:space="preserve"> W</w:t>
      </w:r>
      <w:r w:rsidRPr="00C074F0">
        <w:t>ales</w:t>
      </w:r>
      <w:r w:rsidR="00BF7D11">
        <w:t>,</w:t>
      </w:r>
      <w:r w:rsidRPr="00C074F0">
        <w:t xml:space="preserve"> there is no evidence that juries are failing to convict in those cases. Despite a lot of media coverage that talks about a </w:t>
      </w:r>
      <w:r>
        <w:t>conviction</w:t>
      </w:r>
      <w:r w:rsidRPr="00C074F0">
        <w:t xml:space="preserve"> rate of 6</w:t>
      </w:r>
      <w:r>
        <w:t>%</w:t>
      </w:r>
      <w:r w:rsidRPr="00C074F0">
        <w:t xml:space="preserve"> to 10% in rape cases, that is not the jury conviction rate. We have been looking at every single jury verdict in a rape case for 13 years in England and Wales. The overall conviction rate is 58%</w:t>
      </w:r>
      <w:r>
        <w:t>,</w:t>
      </w:r>
      <w:r w:rsidRPr="00C074F0">
        <w:t xml:space="preserve"> so jur</w:t>
      </w:r>
      <w:r w:rsidR="006B0F20">
        <w:t>ie</w:t>
      </w:r>
      <w:r w:rsidRPr="00C074F0">
        <w:t xml:space="preserve">s are more likely to convict than to acquit. The most recent jury conviction </w:t>
      </w:r>
      <w:r>
        <w:t>rate</w:t>
      </w:r>
      <w:r w:rsidRPr="00C074F0">
        <w:t xml:space="preserve"> in rape cases involv</w:t>
      </w:r>
      <w:r>
        <w:t>ing</w:t>
      </w:r>
      <w:r w:rsidRPr="00C074F0">
        <w:t xml:space="preserve"> female</w:t>
      </w:r>
      <w:r>
        <w:t xml:space="preserve"> adult</w:t>
      </w:r>
      <w:r w:rsidRPr="00C074F0">
        <w:t xml:space="preserve"> complainants is 65%, so there is no evidence in th</w:t>
      </w:r>
      <w:r w:rsidR="006B0F20">
        <w:t>is</w:t>
      </w:r>
      <w:r w:rsidRPr="00C074F0">
        <w:t xml:space="preserve"> jurisdiction that juries are failing to convict.</w:t>
      </w:r>
    </w:p>
    <w:p w:rsidR="004D68DD" w:rsidP="004D68DD">
      <w:pPr>
        <w:pStyle w:val="Answer"/>
      </w:pPr>
      <w:r w:rsidRPr="00C074F0">
        <w:t>We hav</w:t>
      </w:r>
      <w:r>
        <w:t>e</w:t>
      </w:r>
      <w:r w:rsidRPr="00C074F0">
        <w:t xml:space="preserve"> a lot of very progressive measures in place in sexual offences cases</w:t>
      </w:r>
      <w:r>
        <w:t xml:space="preserve">. I am sure </w:t>
      </w:r>
      <w:r w:rsidRPr="00C074F0">
        <w:t>you kno</w:t>
      </w:r>
      <w:r>
        <w:t>w about th</w:t>
      </w:r>
      <w:r w:rsidR="00E37BD8">
        <w:t>o</w:t>
      </w:r>
      <w:r>
        <w:t>se and have looked into them</w:t>
      </w:r>
      <w:r w:rsidRPr="00C074F0">
        <w:t>. For instance, we have a lot of special measures in place. That is different from Scotland</w:t>
      </w:r>
      <w:r>
        <w:t>. I</w:t>
      </w:r>
      <w:r w:rsidRPr="000F4490">
        <w:t>n some respects Scotland is not as advanced in its procedures</w:t>
      </w:r>
      <w:r>
        <w:t>. G</w:t>
      </w:r>
      <w:r w:rsidRPr="000F4490">
        <w:t xml:space="preserve">oing back to something </w:t>
      </w:r>
      <w:r>
        <w:t>we</w:t>
      </w:r>
      <w:r w:rsidRPr="000F4490">
        <w:t xml:space="preserve"> both mentioned earlier, </w:t>
      </w:r>
      <w:r>
        <w:t xml:space="preserve">we also have </w:t>
      </w:r>
      <w:r w:rsidRPr="000F4490">
        <w:t>written directions. There are very specific written directions that judge</w:t>
      </w:r>
      <w:r w:rsidR="00303F05">
        <w:t>s give and are</w:t>
      </w:r>
      <w:r w:rsidRPr="000F4490">
        <w:t xml:space="preserve"> able to give at any stage of</w:t>
      </w:r>
      <w:r>
        <w:t xml:space="preserve"> a</w:t>
      </w:r>
      <w:r w:rsidRPr="000F4490">
        <w:t xml:space="preserve"> trial</w:t>
      </w:r>
      <w:r>
        <w:t xml:space="preserve"> in</w:t>
      </w:r>
      <w:r w:rsidR="00FD25B3">
        <w:t xml:space="preserve"> a</w:t>
      </w:r>
      <w:r w:rsidRPr="000F4490">
        <w:t xml:space="preserve"> rape and sexual offences</w:t>
      </w:r>
      <w:r w:rsidR="00FD25B3">
        <w:t xml:space="preserve"> case</w:t>
      </w:r>
      <w:r w:rsidRPr="000F4490">
        <w:t>. That is not the practi</w:t>
      </w:r>
      <w:r>
        <w:t>c</w:t>
      </w:r>
      <w:r w:rsidRPr="000F4490">
        <w:t>e in Scotland</w:t>
      </w:r>
      <w:r>
        <w:t>. T</w:t>
      </w:r>
      <w:r w:rsidRPr="000F4490">
        <w:t>here may be reasons in Scotland for looking at potentially piloting this. I still would like to see the evidence that Scottish</w:t>
      </w:r>
      <w:r>
        <w:t xml:space="preserve"> juries </w:t>
      </w:r>
      <w:r w:rsidRPr="000F4490">
        <w:t>are failing to convict, but I would leave that for others.</w:t>
      </w:r>
    </w:p>
    <w:p w:rsidR="004D68DD" w:rsidP="004D68DD">
      <w:pPr>
        <w:pStyle w:val="Question"/>
        <w:numPr>
          <w:ilvl w:val="0"/>
          <w:numId w:val="9"/>
        </w:numPr>
      </w:pPr>
      <w:sdt>
        <w:sdtPr>
          <w:alias w:val="Member"/>
          <w:tag w:val="&lt;Member mnisId='1601' dodsId='34498'&gt;"/>
          <w:id w:val="-1276014122"/>
          <w:placeholder>
            <w:docPart w:val="C3D223292D7D4902B27B0CBB376C2A58"/>
          </w:placeholder>
          <w:richText/>
        </w:sdtPr>
        <w:sdtContent>
          <w:r w:rsidRPr="000F4490">
            <w:rPr>
              <w:b/>
            </w:rPr>
            <w:t>Chair:</w:t>
          </w:r>
        </w:sdtContent>
      </w:sdt>
      <w:r>
        <w:t xml:space="preserve"> </w:t>
      </w:r>
      <w:r w:rsidRPr="000F4490">
        <w:t xml:space="preserve">I think your suggestion </w:t>
      </w:r>
      <w:r>
        <w:t>would be why not try s</w:t>
      </w:r>
      <w:r w:rsidRPr="000F4490">
        <w:t>pecial measures and the other things first</w:t>
      </w:r>
      <w:r w:rsidR="00D05D40">
        <w:t>.</w:t>
      </w:r>
    </w:p>
    <w:p w:rsidR="004D68DD" w:rsidP="004D68DD">
      <w:pPr>
        <w:pStyle w:val="Answer"/>
      </w:pPr>
      <w:sdt>
        <w:sdtPr>
          <w:alias w:val="Witness"/>
          <w:id w:val="640006611"/>
          <w:placeholder>
            <w:docPart w:val="C3D223292D7D4902B27B0CBB376C2A58"/>
          </w:placeholder>
          <w:richText/>
        </w:sdtPr>
        <w:sdtContent>
          <w:r w:rsidRPr="000F4490">
            <w:rPr>
              <w:b/>
              <w:i/>
            </w:rPr>
            <w:t>Professor Thomas:</w:t>
          </w:r>
        </w:sdtContent>
      </w:sdt>
      <w:r>
        <w:t xml:space="preserve"> Yes.</w:t>
      </w:r>
    </w:p>
    <w:p w:rsidR="004D68DD" w:rsidP="004D68DD">
      <w:pPr>
        <w:pStyle w:val="Question"/>
        <w:numPr>
          <w:ilvl w:val="0"/>
          <w:numId w:val="9"/>
        </w:numPr>
      </w:pPr>
      <w:sdt>
        <w:sdtPr>
          <w:alias w:val="Member"/>
          <w:tag w:val="&lt;Member mnisId='3926' dodsId='35499'&gt;"/>
          <w:id w:val="1665581701"/>
          <w:placeholder>
            <w:docPart w:val="C3D223292D7D4902B27B0CBB376C2A58"/>
          </w:placeholder>
          <w:richText/>
        </w:sdtPr>
        <w:sdtContent>
          <w:r w:rsidRPr="000F4490">
            <w:rPr>
              <w:b/>
            </w:rPr>
            <w:t>Paul Maynard:</w:t>
          </w:r>
        </w:sdtContent>
      </w:sdt>
      <w:r>
        <w:t xml:space="preserve"> Maybe </w:t>
      </w:r>
      <w:r w:rsidRPr="000F4490">
        <w:t>Scotland can learn from us</w:t>
      </w:r>
      <w:r>
        <w:t xml:space="preserve"> for a change</w:t>
      </w:r>
      <w:r w:rsidRPr="000F4490">
        <w:t xml:space="preserve">. We </w:t>
      </w:r>
      <w:r w:rsidR="00FD25B3">
        <w:t xml:space="preserve">are </w:t>
      </w:r>
      <w:r w:rsidRPr="000F4490">
        <w:t>always told to learn from Scotland.</w:t>
      </w:r>
    </w:p>
    <w:p w:rsidR="008D024C" w:rsidP="004D68DD">
      <w:pPr>
        <w:pStyle w:val="Answer"/>
      </w:pPr>
      <w:sdt>
        <w:sdtPr>
          <w:alias w:val="Witness"/>
          <w:id w:val="-324358290"/>
          <w:placeholder>
            <w:docPart w:val="C3D223292D7D4902B27B0CBB376C2A58"/>
          </w:placeholder>
          <w:richText/>
        </w:sdtPr>
        <w:sdtContent>
          <w:r w:rsidRPr="000F4490" w:rsidR="004D68DD">
            <w:rPr>
              <w:b/>
              <w:i/>
            </w:rPr>
            <w:t>Kirsty Brimelow:</w:t>
          </w:r>
        </w:sdtContent>
      </w:sdt>
      <w:r w:rsidR="004D68DD">
        <w:t xml:space="preserve"> </w:t>
      </w:r>
      <w:r w:rsidR="003455A0">
        <w:t xml:space="preserve">In </w:t>
      </w:r>
      <w:r w:rsidRPr="000F4490" w:rsidR="004D68DD">
        <w:t>Scotland</w:t>
      </w:r>
      <w:r w:rsidR="003455A0">
        <w:t>, they</w:t>
      </w:r>
      <w:r w:rsidRPr="000F4490" w:rsidR="004D68DD">
        <w:t xml:space="preserve"> probably look at some of our special measures </w:t>
      </w:r>
      <w:r w:rsidR="007C5189">
        <w:t>where</w:t>
      </w:r>
      <w:r w:rsidRPr="000F4490" w:rsidR="004D68DD">
        <w:t xml:space="preserve"> the court </w:t>
      </w:r>
      <w:r w:rsidR="007C5189">
        <w:t>is</w:t>
      </w:r>
      <w:r w:rsidRPr="000F4490" w:rsidR="004D68DD">
        <w:t xml:space="preserve"> still open and say</w:t>
      </w:r>
      <w:r w:rsidR="004D68DD">
        <w:t xml:space="preserve">, “Why </w:t>
      </w:r>
      <w:r w:rsidRPr="000F4490" w:rsidR="004D68DD">
        <w:t>don</w:t>
      </w:r>
      <w:r w:rsidR="003455A0">
        <w:t>’</w:t>
      </w:r>
      <w:r w:rsidRPr="000F4490" w:rsidR="004D68DD">
        <w:t xml:space="preserve">t you have </w:t>
      </w:r>
      <w:r w:rsidR="004D68DD">
        <w:t xml:space="preserve">a </w:t>
      </w:r>
      <w:r w:rsidRPr="000F4490" w:rsidR="004D68DD">
        <w:t>completely closed court</w:t>
      </w:r>
      <w:r w:rsidR="004D68DD">
        <w:t xml:space="preserve">?” </w:t>
      </w:r>
      <w:r w:rsidRPr="000F4490" w:rsidR="004D68DD">
        <w:t xml:space="preserve">I </w:t>
      </w:r>
      <w:r w:rsidR="003455A0">
        <w:t>had</w:t>
      </w:r>
      <w:r w:rsidRPr="000F4490" w:rsidR="004D68DD">
        <w:t xml:space="preserve"> a look at the proposal </w:t>
      </w:r>
      <w:r w:rsidR="004D68DD">
        <w:t>in</w:t>
      </w:r>
      <w:r w:rsidRPr="000F4490" w:rsidR="004D68DD">
        <w:t xml:space="preserve"> Scotland</w:t>
      </w:r>
      <w:r w:rsidR="004D68DD">
        <w:t xml:space="preserve"> for</w:t>
      </w:r>
      <w:r w:rsidRPr="000F4490" w:rsidR="004D68DD">
        <w:t xml:space="preserve"> judge</w:t>
      </w:r>
      <w:r w:rsidR="004D68DD">
        <w:t>-</w:t>
      </w:r>
      <w:r w:rsidRPr="000F4490" w:rsidR="004D68DD">
        <w:t>only rape cases</w:t>
      </w:r>
      <w:r w:rsidR="004D68DD">
        <w:t>.</w:t>
      </w:r>
      <w:r w:rsidRPr="000F4490" w:rsidR="004D68DD">
        <w:t xml:space="preserve"> I could not see the </w:t>
      </w:r>
      <w:r w:rsidR="00DD6A63">
        <w:t xml:space="preserve">basis or the </w:t>
      </w:r>
      <w:r w:rsidRPr="000F4490" w:rsidR="004D68DD">
        <w:t>r</w:t>
      </w:r>
      <w:r w:rsidR="00DD6A63">
        <w:t>eason why</w:t>
      </w:r>
      <w:r w:rsidR="004D68DD">
        <w:t xml:space="preserve">. That is </w:t>
      </w:r>
      <w:r w:rsidRPr="000F4490" w:rsidR="004D68DD">
        <w:t>fundamental.</w:t>
      </w:r>
    </w:p>
    <w:p w:rsidR="00DD6379" w:rsidP="004D68DD">
      <w:pPr>
        <w:pStyle w:val="Answer"/>
      </w:pPr>
      <w:r>
        <w:t>In</w:t>
      </w:r>
      <w:r w:rsidRPr="000F4490" w:rsidR="004D68DD">
        <w:t xml:space="preserve"> England and Wales I think we have </w:t>
      </w:r>
      <w:r>
        <w:t xml:space="preserve">real </w:t>
      </w:r>
      <w:r w:rsidR="004D68DD">
        <w:t xml:space="preserve">cause to be proud—this is </w:t>
      </w:r>
      <w:r w:rsidRPr="000F4490" w:rsidR="004D68DD">
        <w:t xml:space="preserve">something very positive coming from the </w:t>
      </w:r>
      <w:r w:rsidR="004D68DD">
        <w:t>C</w:t>
      </w:r>
      <w:r w:rsidRPr="000F4490" w:rsidR="004D68DD">
        <w:t>riminal Bar Association</w:t>
      </w:r>
      <w:r w:rsidR="004D68DD">
        <w:t xml:space="preserve">—of how we </w:t>
      </w:r>
      <w:r w:rsidRPr="000F4490" w:rsidR="004D68DD">
        <w:t>defend and prosecute our cases in the courts. The conviction rate</w:t>
      </w:r>
      <w:r w:rsidR="004D68DD">
        <w:t>,</w:t>
      </w:r>
      <w:r w:rsidRPr="000F4490" w:rsidR="004D68DD">
        <w:t xml:space="preserve"> unfortunately</w:t>
      </w:r>
      <w:r w:rsidR="004D68DD">
        <w:t>,</w:t>
      </w:r>
      <w:r w:rsidRPr="000F4490" w:rsidR="004D68DD">
        <w:t xml:space="preserve"> is often misreported</w:t>
      </w:r>
      <w:r>
        <w:t>,</w:t>
      </w:r>
      <w:r w:rsidRPr="000F4490" w:rsidR="004D68DD">
        <w:t xml:space="preserve"> </w:t>
      </w:r>
      <w:r w:rsidR="004D68DD">
        <w:t>or</w:t>
      </w:r>
      <w:r w:rsidRPr="000F4490" w:rsidR="004D68DD">
        <w:t xml:space="preserve"> perhaps misunderstood. Professor Thomas has just se</w:t>
      </w:r>
      <w:r w:rsidR="004D68DD">
        <w:t>t</w:t>
      </w:r>
      <w:r w:rsidRPr="000F4490" w:rsidR="004D68DD">
        <w:t xml:space="preserve"> out the statistics</w:t>
      </w:r>
      <w:r w:rsidR="004D68DD">
        <w:t xml:space="preserve">. It is higher than </w:t>
      </w:r>
      <w:r w:rsidRPr="000F4490" w:rsidR="004D68DD">
        <w:t>in a lot of other crimes. Quite often</w:t>
      </w:r>
      <w:r w:rsidR="004D68DD">
        <w:t>,</w:t>
      </w:r>
      <w:r w:rsidRPr="000F4490" w:rsidR="004D68DD">
        <w:t xml:space="preserve"> there are lots of difficulties with the evidence.</w:t>
      </w:r>
    </w:p>
    <w:p w:rsidR="004D68DD" w:rsidP="004D68DD">
      <w:pPr>
        <w:pStyle w:val="Answer"/>
      </w:pPr>
      <w:r>
        <w:t>T</w:t>
      </w:r>
      <w:r w:rsidRPr="000F4490">
        <w:t>he introduction of special measures</w:t>
      </w:r>
      <w:r>
        <w:t xml:space="preserve"> has been a sea change</w:t>
      </w:r>
      <w:r w:rsidR="00DD6379">
        <w:t>,</w:t>
      </w:r>
      <w:r>
        <w:t xml:space="preserve"> with the </w:t>
      </w:r>
      <w:r w:rsidRPr="000F4490">
        <w:t>training given to barristers who prosecute and defend and the training given to judges</w:t>
      </w:r>
      <w:r>
        <w:t>. The</w:t>
      </w:r>
      <w:r w:rsidRPr="000F4490">
        <w:t xml:space="preserve"> other aspect I would like to see addressed</w:t>
      </w:r>
      <w:r>
        <w:t xml:space="preserve">, </w:t>
      </w:r>
      <w:r w:rsidRPr="000F4490">
        <w:t>rather than looking at the jury and the judge</w:t>
      </w:r>
      <w:r>
        <w:t>,</w:t>
      </w:r>
      <w:r w:rsidRPr="000F4490">
        <w:t xml:space="preserve"> </w:t>
      </w:r>
      <w:r>
        <w:t xml:space="preserve">is </w:t>
      </w:r>
      <w:r w:rsidRPr="000F4490">
        <w:t xml:space="preserve">the myths that still circle around these trials. </w:t>
      </w:r>
      <w:r>
        <w:t xml:space="preserve">If </w:t>
      </w:r>
      <w:r w:rsidRPr="000F4490">
        <w:t>they could be addressed as myths</w:t>
      </w:r>
      <w:r>
        <w:t xml:space="preserve">, given </w:t>
      </w:r>
      <w:r w:rsidRPr="000F4490">
        <w:t>the reality of how these cases are dealt with in our courts</w:t>
      </w:r>
      <w:r>
        <w:t>,</w:t>
      </w:r>
      <w:r w:rsidRPr="000F4490">
        <w:t xml:space="preserve"> that would also assist complainants when</w:t>
      </w:r>
      <w:r>
        <w:t xml:space="preserve"> </w:t>
      </w:r>
      <w:r w:rsidRPr="000F4490">
        <w:t>making allegations in these cases.</w:t>
      </w:r>
    </w:p>
    <w:p w:rsidR="004D68DD" w:rsidP="004D68DD">
      <w:pPr>
        <w:pStyle w:val="Question"/>
        <w:numPr>
          <w:ilvl w:val="0"/>
          <w:numId w:val="9"/>
        </w:numPr>
      </w:pPr>
      <w:sdt>
        <w:sdtPr>
          <w:alias w:val="Member"/>
          <w:tag w:val="&lt;Member mnisId='1601' dodsId='34498'&gt;"/>
          <w:id w:val="1996524712"/>
          <w:placeholder>
            <w:docPart w:val="C3D223292D7D4902B27B0CBB376C2A58"/>
          </w:placeholder>
          <w:richText/>
        </w:sdtPr>
        <w:sdtContent>
          <w:r w:rsidRPr="000F4490">
            <w:rPr>
              <w:b/>
            </w:rPr>
            <w:t>Chair:</w:t>
          </w:r>
        </w:sdtContent>
      </w:sdt>
      <w:r>
        <w:t xml:space="preserve"> </w:t>
      </w:r>
      <w:r w:rsidRPr="000F4490">
        <w:t>Professor Thomas</w:t>
      </w:r>
      <w:r>
        <w:t>,</w:t>
      </w:r>
      <w:r w:rsidRPr="000F4490">
        <w:t xml:space="preserve"> I think you had a look at how much juries were influenced by </w:t>
      </w:r>
      <w:r>
        <w:t>rape myths.</w:t>
      </w:r>
    </w:p>
    <w:p w:rsidR="004D68DD" w:rsidP="004D68DD">
      <w:pPr>
        <w:pStyle w:val="Answer"/>
      </w:pPr>
      <w:sdt>
        <w:sdtPr>
          <w:alias w:val="Witness"/>
          <w:id w:val="1741673238"/>
          <w:placeholder>
            <w:docPart w:val="C3D223292D7D4902B27B0CBB376C2A58"/>
          </w:placeholder>
          <w:richText/>
        </w:sdtPr>
        <w:sdtContent>
          <w:r w:rsidRPr="000F4490">
            <w:rPr>
              <w:b/>
              <w:i/>
            </w:rPr>
            <w:t>Professor Thomas:</w:t>
          </w:r>
        </w:sdtContent>
      </w:sdt>
      <w:r>
        <w:t xml:space="preserve"> Y</w:t>
      </w:r>
      <w:r w:rsidRPr="000F4490">
        <w:t>es.</w:t>
      </w:r>
    </w:p>
    <w:p w:rsidR="004D68DD" w:rsidP="004D68DD">
      <w:pPr>
        <w:pStyle w:val="Question"/>
        <w:numPr>
          <w:ilvl w:val="0"/>
          <w:numId w:val="9"/>
        </w:numPr>
      </w:pPr>
      <w:sdt>
        <w:sdtPr>
          <w:alias w:val="Member"/>
          <w:tag w:val="&lt;Member mnisId='1601' dodsId='34498'&gt;"/>
          <w:id w:val="-430352285"/>
          <w:placeholder>
            <w:docPart w:val="C3D223292D7D4902B27B0CBB376C2A58"/>
          </w:placeholder>
          <w:richText/>
        </w:sdtPr>
        <w:sdtContent>
          <w:r w:rsidRPr="000F4490">
            <w:rPr>
              <w:b/>
            </w:rPr>
            <w:t>Chair:</w:t>
          </w:r>
        </w:sdtContent>
      </w:sdt>
      <w:r>
        <w:t xml:space="preserve"> </w:t>
      </w:r>
      <w:r w:rsidRPr="000F4490">
        <w:t>You did not find very much evidence of that at all.</w:t>
      </w:r>
    </w:p>
    <w:p w:rsidR="0073774F" w:rsidP="004D68DD">
      <w:pPr>
        <w:pStyle w:val="Answer"/>
      </w:pPr>
      <w:sdt>
        <w:sdtPr>
          <w:alias w:val="Witness"/>
          <w:id w:val="-352569685"/>
          <w:placeholder>
            <w:docPart w:val="C3D223292D7D4902B27B0CBB376C2A58"/>
          </w:placeholder>
          <w:richText/>
        </w:sdtPr>
        <w:sdtContent>
          <w:r w:rsidRPr="000F4490" w:rsidR="004D68DD">
            <w:rPr>
              <w:b/>
              <w:i/>
            </w:rPr>
            <w:t>Professor Thomas:</w:t>
          </w:r>
        </w:sdtContent>
      </w:sdt>
      <w:r w:rsidR="004D68DD">
        <w:t xml:space="preserve"> </w:t>
      </w:r>
      <w:r w:rsidRPr="000F4490" w:rsidR="004D68DD">
        <w:t>We</w:t>
      </w:r>
      <w:r w:rsidR="004D68DD">
        <w:t xml:space="preserve"> found </w:t>
      </w:r>
      <w:r w:rsidRPr="000F4490" w:rsidR="004D68DD">
        <w:t>very small proportions of jurors who believed</w:t>
      </w:r>
      <w:r w:rsidR="004D68DD">
        <w:t xml:space="preserve"> </w:t>
      </w:r>
      <w:r w:rsidR="003F52EB">
        <w:t xml:space="preserve">what we would call the very standard </w:t>
      </w:r>
      <w:r w:rsidR="004D68DD">
        <w:t>rape myths</w:t>
      </w:r>
      <w:r w:rsidRPr="000F4490" w:rsidR="004D68DD">
        <w:t xml:space="preserve">. </w:t>
      </w:r>
      <w:r w:rsidR="004D68DD">
        <w:t>W</w:t>
      </w:r>
      <w:r w:rsidRPr="000F4490" w:rsidR="004D68DD">
        <w:t>e were able to say</w:t>
      </w:r>
      <w:r w:rsidR="004D68DD">
        <w:t xml:space="preserve"> </w:t>
      </w:r>
      <w:r w:rsidR="00C309C8">
        <w:t xml:space="preserve">that </w:t>
      </w:r>
      <w:r w:rsidR="004D68DD">
        <w:t>there</w:t>
      </w:r>
      <w:r w:rsidRPr="000F4490" w:rsidR="004D68DD">
        <w:t xml:space="preserve"> were one or two where it </w:t>
      </w:r>
      <w:r w:rsidR="00C309C8">
        <w:t xml:space="preserve">looked like </w:t>
      </w:r>
      <w:r w:rsidR="004D68DD">
        <w:t>juries</w:t>
      </w:r>
      <w:r w:rsidRPr="000F4490" w:rsidR="004D68DD">
        <w:t xml:space="preserve"> might benefit from a little bit of additional guidance, bu</w:t>
      </w:r>
      <w:r w:rsidR="004D68DD">
        <w:t>t</w:t>
      </w:r>
      <w:r w:rsidRPr="000F4490" w:rsidR="004D68DD">
        <w:t xml:space="preserve"> what is important is that there are big differences between the jurisdictions.</w:t>
      </w:r>
    </w:p>
    <w:p w:rsidR="002365C9" w:rsidP="004D68DD">
      <w:pPr>
        <w:pStyle w:val="Answer"/>
      </w:pPr>
      <w:r w:rsidRPr="000F4490">
        <w:t>In England and Wales</w:t>
      </w:r>
      <w:r w:rsidR="0073774F">
        <w:t>,</w:t>
      </w:r>
      <w:r w:rsidRPr="00C9033F">
        <w:t xml:space="preserve"> judges h</w:t>
      </w:r>
      <w:r>
        <w:t>ave</w:t>
      </w:r>
      <w:r w:rsidRPr="00C9033F">
        <w:t xml:space="preserve"> the </w:t>
      </w:r>
      <w:r w:rsidR="00401825">
        <w:t>“</w:t>
      </w:r>
      <w:r w:rsidRPr="00C9033F">
        <w:t xml:space="preserve">Crown </w:t>
      </w:r>
      <w:r w:rsidR="00401825">
        <w:t>C</w:t>
      </w:r>
      <w:r w:rsidRPr="00C9033F">
        <w:t xml:space="preserve">ourt </w:t>
      </w:r>
      <w:r w:rsidR="00401825">
        <w:t>C</w:t>
      </w:r>
      <w:r w:rsidRPr="00C9033F">
        <w:t>ompendium</w:t>
      </w:r>
      <w:r w:rsidR="00401825">
        <w:t>”</w:t>
      </w:r>
      <w:r w:rsidR="00D05D40">
        <w:t>,</w:t>
      </w:r>
      <w:r w:rsidRPr="00C9033F">
        <w:t xml:space="preserve"> which gives them sample directions on a whole range of issues</w:t>
      </w:r>
      <w:r>
        <w:t>,</w:t>
      </w:r>
      <w:r w:rsidRPr="00C9033F">
        <w:t xml:space="preserve"> particularly in rape and sexual offences cases</w:t>
      </w:r>
      <w:r>
        <w:t>,</w:t>
      </w:r>
      <w:r w:rsidRPr="00C9033F">
        <w:t xml:space="preserve"> on how to direct juries</w:t>
      </w:r>
      <w:r w:rsidR="0073774F">
        <w:t>,</w:t>
      </w:r>
      <w:r w:rsidRPr="00C9033F">
        <w:t xml:space="preserve"> so</w:t>
      </w:r>
      <w:r w:rsidR="0073774F">
        <w:t xml:space="preserve"> that</w:t>
      </w:r>
      <w:r w:rsidRPr="00C9033F">
        <w:t xml:space="preserve"> juries will not</w:t>
      </w:r>
      <w:r>
        <w:t xml:space="preserve"> bring</w:t>
      </w:r>
      <w:r w:rsidRPr="00C9033F">
        <w:t xml:space="preserve"> any false assumptions into the case. They are also now able to direct the jury at any stage in the process. These are things that can be set out right </w:t>
      </w:r>
      <w:r>
        <w:t xml:space="preserve">at </w:t>
      </w:r>
      <w:r w:rsidRPr="00C9033F">
        <w:t xml:space="preserve">the start of </w:t>
      </w:r>
      <w:r>
        <w:t>a</w:t>
      </w:r>
      <w:r w:rsidRPr="00C9033F">
        <w:t xml:space="preserve"> trial</w:t>
      </w:r>
      <w:r>
        <w:t>,</w:t>
      </w:r>
      <w:r w:rsidRPr="00C9033F">
        <w:t xml:space="preserve"> and many judges do that.</w:t>
      </w:r>
    </w:p>
    <w:p w:rsidR="004D68DD" w:rsidP="004D68DD">
      <w:pPr>
        <w:pStyle w:val="Answer"/>
      </w:pPr>
      <w:r>
        <w:t>T</w:t>
      </w:r>
      <w:r w:rsidRPr="00C9033F">
        <w:t xml:space="preserve">here was a petition to </w:t>
      </w:r>
      <w:r>
        <w:t>P</w:t>
      </w:r>
      <w:r w:rsidRPr="00C9033F">
        <w:t>arliament in 2018 which called for all jur</w:t>
      </w:r>
      <w:r w:rsidR="002365C9">
        <w:t>or</w:t>
      </w:r>
      <w:r>
        <w:t>s</w:t>
      </w:r>
      <w:r w:rsidRPr="00C9033F">
        <w:t xml:space="preserve"> in rape cases to be given some training on </w:t>
      </w:r>
      <w:r>
        <w:t xml:space="preserve">rape myths </w:t>
      </w:r>
      <w:r w:rsidRPr="00C9033F">
        <w:t xml:space="preserve">and stereotypes. I was asked to look at the extent to which that </w:t>
      </w:r>
      <w:r>
        <w:t>was</w:t>
      </w:r>
      <w:r w:rsidRPr="00C9033F">
        <w:t xml:space="preserve"> necessary</w:t>
      </w:r>
      <w:r>
        <w:t>. Do large</w:t>
      </w:r>
      <w:r w:rsidRPr="00C9033F">
        <w:t xml:space="preserve"> proportions of people who do jury service hold those views? The research found</w:t>
      </w:r>
      <w:r>
        <w:t xml:space="preserve"> that</w:t>
      </w:r>
      <w:r w:rsidR="00F65714">
        <w:t>, no,</w:t>
      </w:r>
      <w:r>
        <w:t xml:space="preserve"> there </w:t>
      </w:r>
      <w:r w:rsidR="00F65714">
        <w:t>a</w:t>
      </w:r>
      <w:r>
        <w:t xml:space="preserve">re not </w:t>
      </w:r>
      <w:r w:rsidRPr="00C9033F">
        <w:t>large proportions of juror</w:t>
      </w:r>
      <w:r>
        <w:t>s</w:t>
      </w:r>
      <w:r w:rsidRPr="00C9033F">
        <w:t xml:space="preserve"> sitting on trials and reaching verdicts who h</w:t>
      </w:r>
      <w:r w:rsidR="00F65714">
        <w:t>o</w:t>
      </w:r>
      <w:r w:rsidRPr="00C9033F">
        <w:t>ld those views.</w:t>
      </w:r>
    </w:p>
    <w:p w:rsidR="004D68DD" w:rsidP="004D68DD">
      <w:pPr>
        <w:pStyle w:val="Question"/>
        <w:numPr>
          <w:ilvl w:val="0"/>
          <w:numId w:val="9"/>
        </w:numPr>
      </w:pPr>
      <w:sdt>
        <w:sdtPr>
          <w:alias w:val="Member"/>
          <w:tag w:val="&lt;Member mnisId='4854' dodsId=''&gt;"/>
          <w:id w:val="-993945137"/>
          <w:placeholder>
            <w:docPart w:val="C3D223292D7D4902B27B0CBB376C2A58"/>
          </w:placeholder>
          <w:richText/>
        </w:sdtPr>
        <w:sdtContent>
          <w:r w:rsidRPr="00C9033F">
            <w:rPr>
              <w:b/>
            </w:rPr>
            <w:t>James Daly:</w:t>
          </w:r>
        </w:sdtContent>
      </w:sdt>
      <w:r>
        <w:t xml:space="preserve"> We are the Justice Committee. Professor Thomas, it is important to understand what you have just said and where we are. As for </w:t>
      </w:r>
      <w:r>
        <w:t xml:space="preserve">the courts, we are in a satisfactory position. I will not go over the top in that respect, but we have to understand that </w:t>
      </w:r>
      <w:r w:rsidRPr="00C9033F">
        <w:t>90% of rape cases are not even referred to the CPS</w:t>
      </w:r>
      <w:r>
        <w:t xml:space="preserve">. Of the </w:t>
      </w:r>
      <w:r w:rsidRPr="00C9033F">
        <w:t>remaining 10%</w:t>
      </w:r>
      <w:r>
        <w:t>, in</w:t>
      </w:r>
      <w:r w:rsidRPr="00C9033F">
        <w:t xml:space="preserve"> approximately 3%</w:t>
      </w:r>
      <w:r>
        <w:t xml:space="preserve"> of cases the </w:t>
      </w:r>
      <w:r w:rsidRPr="00C9033F">
        <w:t>CPS decide</w:t>
      </w:r>
      <w:r w:rsidR="005D57FF">
        <w:t>s</w:t>
      </w:r>
      <w:r w:rsidRPr="00C9033F">
        <w:t xml:space="preserve"> not to continue with them</w:t>
      </w:r>
      <w:r>
        <w:t>. The number of rape</w:t>
      </w:r>
      <w:r w:rsidRPr="00C9033F">
        <w:t xml:space="preserve"> allegations dealt with in the court process is frighteningly small</w:t>
      </w:r>
      <w:r w:rsidR="00EE0D55">
        <w:t>, so w</w:t>
      </w:r>
      <w:r w:rsidRPr="00C9033F">
        <w:t>e have to put this in context in what we are talking about. We are talking about a very small number of cases. The problem with rape cases is that often</w:t>
      </w:r>
      <w:r>
        <w:t xml:space="preserve"> we discuss</w:t>
      </w:r>
      <w:r w:rsidRPr="00C9033F">
        <w:t xml:space="preserve"> the court process</w:t>
      </w:r>
      <w:r>
        <w:t>. It</w:t>
      </w:r>
      <w:r w:rsidRPr="00C9033F">
        <w:t xml:space="preserve"> should be prioritising what happens before it gets to court</w:t>
      </w:r>
      <w:r>
        <w:t>. T</w:t>
      </w:r>
      <w:r w:rsidRPr="00C9033F">
        <w:t>hat is where the real problem is.</w:t>
      </w:r>
    </w:p>
    <w:p w:rsidR="004D68DD" w:rsidP="004D68DD">
      <w:pPr>
        <w:pStyle w:val="Answer"/>
      </w:pPr>
      <w:sdt>
        <w:sdtPr>
          <w:alias w:val="Witness"/>
          <w:id w:val="1897402034"/>
          <w:placeholder>
            <w:docPart w:val="C3D223292D7D4902B27B0CBB376C2A58"/>
          </w:placeholder>
          <w:richText/>
        </w:sdtPr>
        <w:sdtContent>
          <w:r w:rsidRPr="00C9033F">
            <w:rPr>
              <w:b/>
              <w:i/>
            </w:rPr>
            <w:t>Professor Thomas:</w:t>
          </w:r>
        </w:sdtContent>
      </w:sdt>
      <w:r>
        <w:t xml:space="preserve"> </w:t>
      </w:r>
      <w:r w:rsidRPr="00C9033F">
        <w:t>I think we would all agree on that. That is a</w:t>
      </w:r>
      <w:r>
        <w:t>n issue of</w:t>
      </w:r>
      <w:r w:rsidRPr="00C9033F">
        <w:t xml:space="preserve"> public perception</w:t>
      </w:r>
      <w:r>
        <w:t xml:space="preserve">, and it is also </w:t>
      </w:r>
      <w:r w:rsidRPr="00C9033F">
        <w:t>doing a great disservice to complainants in sexual offences cases who are not given the correct information abou</w:t>
      </w:r>
      <w:r>
        <w:t xml:space="preserve">t </w:t>
      </w:r>
      <w:r w:rsidRPr="00C9033F">
        <w:t>what the chances</w:t>
      </w:r>
      <w:r>
        <w:t xml:space="preserve"> are</w:t>
      </w:r>
      <w:r w:rsidRPr="00C9033F">
        <w:t xml:space="preserve"> </w:t>
      </w:r>
      <w:r>
        <w:t>of the jury convicting if their case goes to a jury. T</w:t>
      </w:r>
      <w:r w:rsidRPr="00C9033F">
        <w:t>hey are not aided by the constant discussion about a 6</w:t>
      </w:r>
      <w:r>
        <w:t>%</w:t>
      </w:r>
      <w:r w:rsidRPr="00C9033F">
        <w:t xml:space="preserve"> to 10% conviction rate</w:t>
      </w:r>
      <w:r>
        <w:t xml:space="preserve">. Clearly, </w:t>
      </w:r>
      <w:r w:rsidRPr="00C9033F">
        <w:t>that is relevant to bringing the</w:t>
      </w:r>
      <w:r>
        <w:t>ir</w:t>
      </w:r>
      <w:r w:rsidRPr="00C9033F">
        <w:t xml:space="preserve"> allegation to the police, but if you are someone who has got through the CPS charg</w:t>
      </w:r>
      <w:r>
        <w:t>ing</w:t>
      </w:r>
      <w:r w:rsidR="00B86AED">
        <w:t xml:space="preserve"> process</w:t>
      </w:r>
      <w:r w:rsidRPr="00C9033F">
        <w:t xml:space="preserve"> and the case is likely to go to a jury</w:t>
      </w:r>
      <w:r w:rsidR="00685D50">
        <w:t>,</w:t>
      </w:r>
      <w:r w:rsidRPr="00C9033F">
        <w:t xml:space="preserve"> it would be extremely helpful for people to be aware that </w:t>
      </w:r>
      <w:r>
        <w:t>juries</w:t>
      </w:r>
      <w:r w:rsidRPr="00C9033F">
        <w:t xml:space="preserve"> are more likely to convict than acquit.</w:t>
      </w:r>
    </w:p>
    <w:p w:rsidR="004D68DD" w:rsidP="004D68DD">
      <w:pPr>
        <w:pStyle w:val="Answer"/>
      </w:pPr>
      <w:sdt>
        <w:sdtPr>
          <w:alias w:val="Witness"/>
          <w:id w:val="-855179215"/>
          <w:placeholder>
            <w:docPart w:val="C3D223292D7D4902B27B0CBB376C2A58"/>
          </w:placeholder>
          <w:richText/>
        </w:sdtPr>
        <w:sdtContent>
          <w:r w:rsidRPr="00C9033F">
            <w:rPr>
              <w:b/>
              <w:i/>
            </w:rPr>
            <w:t>Kirsty Brimelow:</w:t>
          </w:r>
        </w:sdtContent>
      </w:sdt>
      <w:r>
        <w:t xml:space="preserve"> </w:t>
      </w:r>
      <w:r w:rsidRPr="00C9033F">
        <w:t>I completely agree with clear information being given to complainants</w:t>
      </w:r>
      <w:r>
        <w:t>. T</w:t>
      </w:r>
      <w:r w:rsidRPr="00C9033F">
        <w:t>hat is very important</w:t>
      </w:r>
      <w:r w:rsidR="00D91988">
        <w:t>,</w:t>
      </w:r>
      <w:r>
        <w:t xml:space="preserve"> and</w:t>
      </w:r>
      <w:r w:rsidRPr="00C9033F">
        <w:t xml:space="preserve"> throughout my practi</w:t>
      </w:r>
      <w:r>
        <w:t>c</w:t>
      </w:r>
      <w:r w:rsidRPr="00C9033F">
        <w:t xml:space="preserve">e </w:t>
      </w:r>
      <w:r>
        <w:t xml:space="preserve">I have always </w:t>
      </w:r>
      <w:r w:rsidRPr="00C9033F">
        <w:t>tried to communicate with complainants at court in order to explain the system to them</w:t>
      </w:r>
      <w:r>
        <w:t xml:space="preserve">, </w:t>
      </w:r>
      <w:r w:rsidR="009639FE">
        <w:t xml:space="preserve">certainly </w:t>
      </w:r>
      <w:r>
        <w:t xml:space="preserve">not leaving it to the </w:t>
      </w:r>
      <w:r w:rsidRPr="00C9033F">
        <w:t>police officer.</w:t>
      </w:r>
    </w:p>
    <w:p w:rsidR="004D68DD" w:rsidP="004D68DD">
      <w:pPr>
        <w:pStyle w:val="Answer"/>
      </w:pPr>
      <w:r>
        <w:t>T</w:t>
      </w:r>
      <w:r w:rsidRPr="00C9033F">
        <w:t>he other issue that we cannot</w:t>
      </w:r>
      <w:r>
        <w:t xml:space="preserve"> now</w:t>
      </w:r>
      <w:r w:rsidRPr="00C9033F">
        <w:t xml:space="preserve"> ignore</w:t>
      </w:r>
      <w:r>
        <w:t xml:space="preserve"> </w:t>
      </w:r>
      <w:r w:rsidRPr="00C9033F">
        <w:t>in t</w:t>
      </w:r>
      <w:r w:rsidR="00496DB2">
        <w:t>he</w:t>
      </w:r>
      <w:r w:rsidRPr="00C9033F">
        <w:t xml:space="preserve"> attrition rate is the increase in the time taken between complaint </w:t>
      </w:r>
      <w:r>
        <w:t>and</w:t>
      </w:r>
      <w:r w:rsidRPr="00C9033F">
        <w:t xml:space="preserve"> trial</w:t>
      </w:r>
      <w:r>
        <w:t>. T</w:t>
      </w:r>
      <w:r w:rsidRPr="00C9033F">
        <w:t>hat is undoubtedly affecting those who would wish to continue their complaint</w:t>
      </w:r>
      <w:r>
        <w:t xml:space="preserve"> but the</w:t>
      </w:r>
      <w:r w:rsidR="00496DB2">
        <w:t>ir life</w:t>
      </w:r>
      <w:r>
        <w:t xml:space="preserve"> simply cannot </w:t>
      </w:r>
      <w:r w:rsidRPr="00C9033F">
        <w:t>wait three years and so on.</w:t>
      </w:r>
    </w:p>
    <w:p w:rsidR="004D68DD" w:rsidP="004D68DD">
      <w:pPr>
        <w:pStyle w:val="Question"/>
        <w:numPr>
          <w:ilvl w:val="0"/>
          <w:numId w:val="9"/>
        </w:numPr>
      </w:pPr>
      <w:sdt>
        <w:sdtPr>
          <w:alias w:val="Member"/>
          <w:tag w:val="&lt;Member mnisId='4854' dodsId=''&gt;"/>
          <w:id w:val="-193547304"/>
          <w:placeholder>
            <w:docPart w:val="C3D223292D7D4902B27B0CBB376C2A58"/>
          </w:placeholder>
          <w:richText/>
        </w:sdtPr>
        <w:sdtContent>
          <w:r w:rsidRPr="00C9033F">
            <w:rPr>
              <w:b/>
            </w:rPr>
            <w:t>James Daly:</w:t>
          </w:r>
        </w:sdtContent>
      </w:sdt>
      <w:r>
        <w:t xml:space="preserve"> We are </w:t>
      </w:r>
      <w:r w:rsidRPr="00C9033F">
        <w:t xml:space="preserve">both clear about that. A lot of that </w:t>
      </w:r>
      <w:r w:rsidR="00496DB2">
        <w:t>is</w:t>
      </w:r>
      <w:r w:rsidRPr="00C9033F">
        <w:t xml:space="preserve"> between arrest and charge</w:t>
      </w:r>
      <w:r>
        <w:t xml:space="preserve">. It is not the </w:t>
      </w:r>
      <w:r w:rsidRPr="00C9033F">
        <w:t>court system</w:t>
      </w:r>
      <w:r>
        <w:t>; it is not after charge. Clearly, we want</w:t>
      </w:r>
      <w:r w:rsidRPr="00C9033F">
        <w:t xml:space="preserve"> things to go quick</w:t>
      </w:r>
      <w:r w:rsidR="00496DB2">
        <w:t>er</w:t>
      </w:r>
      <w:r w:rsidRPr="00C9033F">
        <w:t xml:space="preserve"> in the court system, but</w:t>
      </w:r>
      <w:r w:rsidR="00D05D40">
        <w:t>,</w:t>
      </w:r>
      <w:r w:rsidRPr="00C9033F">
        <w:t xml:space="preserve"> as we both know</w:t>
      </w:r>
      <w:r w:rsidR="001341CD">
        <w:t>,</w:t>
      </w:r>
      <w:r w:rsidRPr="00C9033F">
        <w:t xml:space="preserve"> over many years there have been delays in the court system. Th</w:t>
      </w:r>
      <w:r w:rsidR="001341CD">
        <w:t>ey</w:t>
      </w:r>
      <w:r w:rsidRPr="00C9033F">
        <w:t xml:space="preserve"> may be exacerbated </w:t>
      </w:r>
      <w:r>
        <w:t xml:space="preserve">at </w:t>
      </w:r>
      <w:r w:rsidRPr="00C9033F">
        <w:t>this moment in time</w:t>
      </w:r>
      <w:r w:rsidR="001341CD">
        <w:t>, but—</w:t>
      </w:r>
    </w:p>
    <w:p w:rsidR="004D68DD" w:rsidP="004D68DD">
      <w:pPr>
        <w:pStyle w:val="Answer"/>
      </w:pPr>
      <w:sdt>
        <w:sdtPr>
          <w:alias w:val="Witness"/>
          <w:id w:val="-1401133473"/>
          <w:placeholder>
            <w:docPart w:val="C3D223292D7D4902B27B0CBB376C2A58"/>
          </w:placeholder>
          <w:richText/>
        </w:sdtPr>
        <w:sdtContent>
          <w:r w:rsidRPr="00C9033F">
            <w:rPr>
              <w:b/>
              <w:i/>
            </w:rPr>
            <w:t>Kirsty Brimelow:</w:t>
          </w:r>
        </w:sdtContent>
      </w:sdt>
      <w:r>
        <w:t xml:space="preserve"> I</w:t>
      </w:r>
      <w:r w:rsidRPr="00C9033F">
        <w:t>t is hugely different.</w:t>
      </w:r>
    </w:p>
    <w:p w:rsidR="004D68DD" w:rsidP="004D68DD">
      <w:pPr>
        <w:pStyle w:val="Question"/>
        <w:numPr>
          <w:ilvl w:val="0"/>
          <w:numId w:val="9"/>
        </w:numPr>
      </w:pPr>
      <w:sdt>
        <w:sdtPr>
          <w:alias w:val="Member"/>
          <w:tag w:val="&lt;Member mnisId='4854' dodsId=''&gt;"/>
          <w:id w:val="-1573422926"/>
          <w:placeholder>
            <w:docPart w:val="C3D223292D7D4902B27B0CBB376C2A58"/>
          </w:placeholder>
          <w:richText/>
        </w:sdtPr>
        <w:sdtContent>
          <w:r w:rsidRPr="00C9033F">
            <w:rPr>
              <w:b/>
            </w:rPr>
            <w:t>James Daly:</w:t>
          </w:r>
        </w:sdtContent>
      </w:sdt>
      <w:r>
        <w:t xml:space="preserve"> </w:t>
      </w:r>
      <w:r w:rsidRPr="00C9033F">
        <w:t>I would challenge you on that</w:t>
      </w:r>
      <w:r w:rsidR="00034FB8">
        <w:t>, but w</w:t>
      </w:r>
      <w:r w:rsidRPr="00C9033F">
        <w:t>e do not have time</w:t>
      </w:r>
      <w:r w:rsidR="00034FB8">
        <w:t>. W</w:t>
      </w:r>
      <w:r w:rsidRPr="00C9033F">
        <w:t>hat has happened is that the decision</w:t>
      </w:r>
      <w:r>
        <w:t>-</w:t>
      </w:r>
      <w:r w:rsidRPr="00C9033F">
        <w:t>making process between arrest and charge or not charge is inordinately longer than it used to be</w:t>
      </w:r>
      <w:r>
        <w:t>. We have m</w:t>
      </w:r>
      <w:r w:rsidRPr="00C9033F">
        <w:t>ajor problems in respect of that</w:t>
      </w:r>
      <w:r>
        <w:t>,</w:t>
      </w:r>
      <w:r w:rsidRPr="00C9033F">
        <w:t xml:space="preserve"> so we have to make</w:t>
      </w:r>
      <w:r>
        <w:t xml:space="preserve"> </w:t>
      </w:r>
      <w:r w:rsidR="007D4B4F">
        <w:t xml:space="preserve">it </w:t>
      </w:r>
      <w:r>
        <w:t xml:space="preserve">clear that the delays </w:t>
      </w:r>
      <w:r w:rsidR="007D4B4F">
        <w:t>are</w:t>
      </w:r>
      <w:r>
        <w:t xml:space="preserve"> pre-court process in </w:t>
      </w:r>
      <w:r w:rsidR="007D4B4F">
        <w:t>many</w:t>
      </w:r>
      <w:r>
        <w:t xml:space="preserve"> circumstances</w:t>
      </w:r>
      <w:r w:rsidR="00906143">
        <w:t>.</w:t>
      </w:r>
    </w:p>
    <w:p w:rsidR="004D68DD" w:rsidP="004D68DD">
      <w:pPr>
        <w:pStyle w:val="Answer"/>
      </w:pPr>
      <w:sdt>
        <w:sdtPr>
          <w:alias w:val="Witness"/>
          <w:id w:val="-611129428"/>
          <w:placeholder>
            <w:docPart w:val="C3D223292D7D4902B27B0CBB376C2A58"/>
          </w:placeholder>
          <w:richText/>
        </w:sdtPr>
        <w:sdtContent>
          <w:r w:rsidRPr="00C9033F">
            <w:rPr>
              <w:b/>
              <w:i/>
            </w:rPr>
            <w:t>Kirsty Brimelow:</w:t>
          </w:r>
        </w:sdtContent>
      </w:sdt>
      <w:r>
        <w:t xml:space="preserve"> </w:t>
      </w:r>
      <w:r w:rsidRPr="00C9033F">
        <w:t>I absolutely agree with that. Th</w:t>
      </w:r>
      <w:r w:rsidR="009175C3">
        <w:t>e</w:t>
      </w:r>
      <w:r w:rsidRPr="00C9033F">
        <w:t xml:space="preserve">se are the stats on that. I </w:t>
      </w:r>
      <w:r>
        <w:t>have the latest NAO stats.</w:t>
      </w:r>
      <w:r w:rsidRPr="00C9033F">
        <w:t xml:space="preserve"> There is a 435% increase in the number of sexual offence trial cases in the Crown </w:t>
      </w:r>
      <w:r>
        <w:t>c</w:t>
      </w:r>
      <w:r w:rsidRPr="00C9033F">
        <w:t>ourt backlog for longer than a year</w:t>
      </w:r>
      <w:r>
        <w:t>. T</w:t>
      </w:r>
      <w:r w:rsidRPr="00C9033F">
        <w:t>h</w:t>
      </w:r>
      <w:r w:rsidR="00906143">
        <w:t>at</w:t>
      </w:r>
      <w:r w:rsidRPr="00C9033F">
        <w:t xml:space="preserve"> is when they are at the Crown </w:t>
      </w:r>
      <w:r>
        <w:t>c</w:t>
      </w:r>
      <w:r w:rsidRPr="00C9033F">
        <w:t>ourt in the backlog</w:t>
      </w:r>
      <w:r>
        <w:t xml:space="preserve">. There was a </w:t>
      </w:r>
      <w:r w:rsidRPr="00C9033F">
        <w:t>435% increase between March 202</w:t>
      </w:r>
      <w:r>
        <w:t>0 and</w:t>
      </w:r>
      <w:r w:rsidRPr="00C9033F">
        <w:t xml:space="preserve"> June 2021</w:t>
      </w:r>
      <w:r w:rsidR="00A63959">
        <w:t>.</w:t>
      </w:r>
      <w:r w:rsidR="00F12352">
        <w:t xml:space="preserve"> Those are the latest NAO figures.</w:t>
      </w:r>
    </w:p>
    <w:p w:rsidR="004D68DD" w:rsidP="004D68DD">
      <w:pPr>
        <w:pStyle w:val="Question"/>
        <w:numPr>
          <w:ilvl w:val="0"/>
          <w:numId w:val="9"/>
        </w:numPr>
      </w:pPr>
      <w:sdt>
        <w:sdtPr>
          <w:alias w:val="Member"/>
          <w:tag w:val="&lt;Member mnisId='172' dodsId='25790'&gt;"/>
          <w:id w:val="-224226510"/>
          <w:placeholder>
            <w:docPart w:val="C3D223292D7D4902B27B0CBB376C2A58"/>
          </w:placeholder>
          <w:richText/>
        </w:sdtPr>
        <w:sdtContent>
          <w:r w:rsidRPr="00E61FE2">
            <w:rPr>
              <w:b/>
            </w:rPr>
            <w:t>Ms Abbott:</w:t>
          </w:r>
        </w:sdtContent>
      </w:sdt>
      <w:r>
        <w:t xml:space="preserve"> </w:t>
      </w:r>
      <w:r w:rsidRPr="00E61FE2">
        <w:t>I want to follow on from our discussion about rape case</w:t>
      </w:r>
      <w:r>
        <w:t xml:space="preserve">s. I am </w:t>
      </w:r>
      <w:r w:rsidRPr="00E61FE2">
        <w:t>glad you have established</w:t>
      </w:r>
      <w:r>
        <w:t xml:space="preserve"> this</w:t>
      </w:r>
      <w:r w:rsidRPr="00E61FE2">
        <w:t xml:space="preserve"> because there is a lot of mythology a</w:t>
      </w:r>
      <w:r>
        <w:t>round</w:t>
      </w:r>
      <w:r w:rsidRPr="00E61FE2">
        <w:t xml:space="preserve"> </w:t>
      </w:r>
      <w:r w:rsidR="00A63959">
        <w:t>it</w:t>
      </w:r>
      <w:r w:rsidRPr="00E61FE2">
        <w:t>. Once</w:t>
      </w:r>
      <w:r>
        <w:t xml:space="preserve"> a</w:t>
      </w:r>
      <w:r w:rsidRPr="00E61FE2">
        <w:t xml:space="preserve"> rape case gets to court</w:t>
      </w:r>
      <w:r w:rsidR="00D05D40">
        <w:t>,</w:t>
      </w:r>
      <w:r w:rsidRPr="00E61FE2">
        <w:t xml:space="preserve"> </w:t>
      </w:r>
      <w:r>
        <w:t>t</w:t>
      </w:r>
      <w:r w:rsidRPr="00E61FE2">
        <w:t xml:space="preserve">here is as good a </w:t>
      </w:r>
      <w:r>
        <w:t xml:space="preserve">rate </w:t>
      </w:r>
      <w:r w:rsidRPr="00E61FE2">
        <w:t xml:space="preserve">of conviction as </w:t>
      </w:r>
      <w:r>
        <w:t xml:space="preserve">with </w:t>
      </w:r>
      <w:r w:rsidRPr="00E61FE2">
        <w:t>anything else. Just briefly, what is going wrong before rape cases get to court?</w:t>
      </w:r>
    </w:p>
    <w:p w:rsidR="004D68DD" w:rsidP="004D68DD">
      <w:pPr>
        <w:pStyle w:val="Answer"/>
      </w:pPr>
      <w:sdt>
        <w:sdtPr>
          <w:alias w:val="Witness"/>
          <w:id w:val="-824965743"/>
          <w:placeholder>
            <w:docPart w:val="C3D223292D7D4902B27B0CBB376C2A58"/>
          </w:placeholder>
          <w:richText/>
        </w:sdtPr>
        <w:sdtContent>
          <w:r w:rsidRPr="00E61FE2">
            <w:rPr>
              <w:b/>
              <w:i/>
            </w:rPr>
            <w:t>Kirsty Brimelow:</w:t>
          </w:r>
        </w:sdtContent>
      </w:sdt>
      <w:r>
        <w:t xml:space="preserve"> </w:t>
      </w:r>
      <w:r w:rsidR="00F83B32">
        <w:t xml:space="preserve">There are many factors. </w:t>
      </w:r>
      <w:r>
        <w:t>It</w:t>
      </w:r>
      <w:r w:rsidRPr="00E61FE2">
        <w:t xml:space="preserve"> is multi-factor</w:t>
      </w:r>
      <w:r>
        <w:t>ed</w:t>
      </w:r>
      <w:r w:rsidRPr="00E61FE2">
        <w:t>.</w:t>
      </w:r>
    </w:p>
    <w:p w:rsidR="004D68DD" w:rsidP="004D68DD">
      <w:pPr>
        <w:pStyle w:val="Question"/>
        <w:numPr>
          <w:ilvl w:val="0"/>
          <w:numId w:val="9"/>
        </w:numPr>
      </w:pPr>
      <w:sdt>
        <w:sdtPr>
          <w:alias w:val="Member"/>
          <w:tag w:val="&lt;Member mnisId='1601' dodsId='34498'&gt;"/>
          <w:id w:val="497611167"/>
          <w:placeholder>
            <w:docPart w:val="C3D223292D7D4902B27B0CBB376C2A58"/>
          </w:placeholder>
          <w:richText/>
        </w:sdtPr>
        <w:sdtContent>
          <w:r w:rsidRPr="00E61FE2">
            <w:rPr>
              <w:b/>
            </w:rPr>
            <w:t>Chair:</w:t>
          </w:r>
        </w:sdtContent>
      </w:sdt>
      <w:r>
        <w:t xml:space="preserve"> </w:t>
      </w:r>
      <w:r w:rsidRPr="00E61FE2">
        <w:t>You</w:t>
      </w:r>
      <w:r>
        <w:t xml:space="preserve"> </w:t>
      </w:r>
      <w:r w:rsidR="00F83B32">
        <w:t xml:space="preserve">will </w:t>
      </w:r>
      <w:r>
        <w:t>have</w:t>
      </w:r>
      <w:r w:rsidRPr="00E61FE2">
        <w:t xml:space="preserve"> to be quite quick</w:t>
      </w:r>
      <w:r>
        <w:t>;</w:t>
      </w:r>
      <w:r w:rsidRPr="00E61FE2">
        <w:t xml:space="preserve"> otherwise</w:t>
      </w:r>
      <w:r>
        <w:t>,</w:t>
      </w:r>
      <w:r w:rsidRPr="00E61FE2">
        <w:t xml:space="preserve"> we will lose </w:t>
      </w:r>
      <w:r>
        <w:t>our</w:t>
      </w:r>
      <w:r w:rsidRPr="00E61FE2">
        <w:t xml:space="preserve"> quorum.</w:t>
      </w:r>
      <w:r>
        <w:t xml:space="preserve"> I do not want to do that because t</w:t>
      </w:r>
      <w:r w:rsidRPr="00E61FE2">
        <w:t>his is an important topic.</w:t>
      </w:r>
    </w:p>
    <w:p w:rsidR="00FB0514" w:rsidP="004D68DD">
      <w:pPr>
        <w:pStyle w:val="Answer"/>
      </w:pPr>
      <w:sdt>
        <w:sdtPr>
          <w:alias w:val="Witness"/>
          <w:id w:val="433637129"/>
          <w:placeholder>
            <w:docPart w:val="C3D223292D7D4902B27B0CBB376C2A58"/>
          </w:placeholder>
          <w:richText/>
        </w:sdtPr>
        <w:sdtContent>
          <w:r w:rsidRPr="00E61FE2" w:rsidR="004D68DD">
            <w:rPr>
              <w:b/>
              <w:i/>
            </w:rPr>
            <w:t>Kirsty Brimelow:</w:t>
          </w:r>
        </w:sdtContent>
      </w:sdt>
      <w:r w:rsidR="004D68DD">
        <w:t xml:space="preserve"> For example, t</w:t>
      </w:r>
      <w:r w:rsidRPr="00E61FE2" w:rsidR="004D68DD">
        <w:t xml:space="preserve">here </w:t>
      </w:r>
      <w:r w:rsidR="004D68DD">
        <w:t xml:space="preserve">is </w:t>
      </w:r>
      <w:r w:rsidRPr="00E61FE2" w:rsidR="004D68DD">
        <w:t>some misinformation about</w:t>
      </w:r>
      <w:r w:rsidR="004D68DD">
        <w:t xml:space="preserve"> </w:t>
      </w:r>
      <w:r w:rsidRPr="00E61FE2" w:rsidR="004D68DD">
        <w:t>handing over phones. That seems to be changing. Phones will now be given back very quickly, but there was a stage when people misunderstood what w</w:t>
      </w:r>
      <w:r w:rsidR="004405AD">
        <w:t>ould</w:t>
      </w:r>
      <w:r w:rsidRPr="00E61FE2" w:rsidR="004D68DD">
        <w:t xml:space="preserve"> happe</w:t>
      </w:r>
      <w:r w:rsidR="004405AD">
        <w:t>n</w:t>
      </w:r>
      <w:r w:rsidRPr="00E61FE2" w:rsidR="004D68DD">
        <w:t xml:space="preserve"> with their personal information</w:t>
      </w:r>
      <w:r w:rsidR="00F12352">
        <w:t>,</w:t>
      </w:r>
      <w:r w:rsidRPr="00E61FE2" w:rsidR="004D68DD">
        <w:t xml:space="preserve"> and there was</w:t>
      </w:r>
      <w:r w:rsidR="004D68DD">
        <w:t xml:space="preserve"> </w:t>
      </w:r>
      <w:r w:rsidRPr="00E61FE2" w:rsidR="004D68DD">
        <w:t>reluctance to engage with the police.</w:t>
      </w:r>
    </w:p>
    <w:p w:rsidR="004D68DD" w:rsidP="004D68DD">
      <w:pPr>
        <w:pStyle w:val="Answer"/>
      </w:pPr>
      <w:r w:rsidRPr="00E61FE2">
        <w:t>There have been cuts within the police</w:t>
      </w:r>
      <w:r w:rsidR="004405AD">
        <w:t xml:space="preserve"> that have</w:t>
      </w:r>
      <w:r>
        <w:t xml:space="preserve"> meant that the SOIT officer, who used to be a </w:t>
      </w:r>
      <w:r w:rsidR="00D73311">
        <w:t xml:space="preserve">constant </w:t>
      </w:r>
      <w:r>
        <w:t>person with</w:t>
      </w:r>
      <w:r w:rsidRPr="00E61FE2">
        <w:t xml:space="preserve"> the complainant</w:t>
      </w:r>
      <w:r>
        <w:t>,</w:t>
      </w:r>
      <w:r w:rsidRPr="00E61FE2">
        <w:t xml:space="preserve"> which</w:t>
      </w:r>
      <w:r>
        <w:t xml:space="preserve"> </w:t>
      </w:r>
      <w:r w:rsidR="00D73311">
        <w:t>we saw as</w:t>
      </w:r>
      <w:r>
        <w:t xml:space="preserve"> b</w:t>
      </w:r>
      <w:r w:rsidRPr="00E61FE2">
        <w:t xml:space="preserve">eneficial </w:t>
      </w:r>
      <w:r>
        <w:t xml:space="preserve">in </w:t>
      </w:r>
      <w:r w:rsidRPr="00E61FE2">
        <w:t>supporting them through the process</w:t>
      </w:r>
      <w:r>
        <w:t xml:space="preserve">, has changed or is no longer </w:t>
      </w:r>
      <w:r w:rsidRPr="00E61FE2">
        <w:t>available</w:t>
      </w:r>
      <w:r>
        <w:t>,</w:t>
      </w:r>
      <w:r w:rsidRPr="00E61FE2">
        <w:t xml:space="preserve"> even from the start. </w:t>
      </w:r>
      <w:r>
        <w:t>T</w:t>
      </w:r>
      <w:r w:rsidRPr="00E61FE2">
        <w:t>he time exp</w:t>
      </w:r>
      <w:r>
        <w:t>a</w:t>
      </w:r>
      <w:r w:rsidRPr="00E61FE2">
        <w:t>nded as well.</w:t>
      </w:r>
      <w:r>
        <w:t xml:space="preserve"> W</w:t>
      </w:r>
      <w:r w:rsidRPr="00E61FE2">
        <w:t>e have the pandemic on top. Therefore, people are not prepared to wait so lon</w:t>
      </w:r>
      <w:r>
        <w:t xml:space="preserve">g. That is a </w:t>
      </w:r>
      <w:r w:rsidRPr="00E61FE2">
        <w:t xml:space="preserve">major factor, but </w:t>
      </w:r>
      <w:r w:rsidR="00E910A2">
        <w:t>I</w:t>
      </w:r>
      <w:r w:rsidRPr="00E61FE2">
        <w:t xml:space="preserve"> will hand over to </w:t>
      </w:r>
      <w:r>
        <w:t>P</w:t>
      </w:r>
      <w:r w:rsidRPr="00E61FE2">
        <w:t>rofessor T</w:t>
      </w:r>
      <w:r>
        <w:t>homas</w:t>
      </w:r>
      <w:r w:rsidRPr="00E61FE2">
        <w:t xml:space="preserve"> on that.</w:t>
      </w:r>
    </w:p>
    <w:p w:rsidR="004D68DD" w:rsidP="004D68DD">
      <w:pPr>
        <w:pStyle w:val="Answer"/>
      </w:pPr>
      <w:sdt>
        <w:sdtPr>
          <w:alias w:val="Witness"/>
          <w:id w:val="1522747019"/>
          <w:placeholder>
            <w:docPart w:val="C3D223292D7D4902B27B0CBB376C2A58"/>
          </w:placeholder>
          <w:richText/>
        </w:sdtPr>
        <w:sdtContent>
          <w:r w:rsidRPr="00E61FE2">
            <w:rPr>
              <w:b/>
              <w:i/>
            </w:rPr>
            <w:t>Professor Thomas:</w:t>
          </w:r>
        </w:sdtContent>
      </w:sdt>
      <w:r>
        <w:t xml:space="preserve"> </w:t>
      </w:r>
      <w:r w:rsidRPr="00E61FE2">
        <w:t>I do not have too much to add. The pre-</w:t>
      </w:r>
      <w:r>
        <w:t xml:space="preserve">trial stage is not </w:t>
      </w:r>
      <w:r w:rsidRPr="00E61FE2">
        <w:t>really my area of research expertise, but I think everyone can agree that there have been massive cuts in the police</w:t>
      </w:r>
      <w:r>
        <w:t xml:space="preserve"> and</w:t>
      </w:r>
      <w:r w:rsidRPr="00E61FE2">
        <w:t xml:space="preserve"> </w:t>
      </w:r>
      <w:r w:rsidR="00E910A2">
        <w:t xml:space="preserve">the </w:t>
      </w:r>
      <w:r w:rsidRPr="00E61FE2">
        <w:t>CPS</w:t>
      </w:r>
      <w:r w:rsidR="00E910A2">
        <w:t>,</w:t>
      </w:r>
      <w:r w:rsidRPr="00E61FE2">
        <w:t xml:space="preserve"> and ultimately it will have an impact on the efficiency of what happens in the pre</w:t>
      </w:r>
      <w:r>
        <w:t>-</w:t>
      </w:r>
      <w:r w:rsidRPr="00E61FE2">
        <w:t>trial process.</w:t>
      </w:r>
    </w:p>
    <w:p w:rsidR="004D68DD" w:rsidRPr="00036D4B" w:rsidP="004D68DD">
      <w:pPr>
        <w:pStyle w:val="Remark"/>
      </w:pPr>
      <w:sdt>
        <w:sdtPr>
          <w:alias w:val="Member"/>
          <w:tag w:val="&lt;Member mnisId='1601' dodsId='34498'&gt;"/>
          <w:id w:val="1228347712"/>
          <w:placeholder>
            <w:docPart w:val="C3D223292D7D4902B27B0CBB376C2A58"/>
          </w:placeholder>
          <w:richText/>
        </w:sdtPr>
        <w:sdtContent>
          <w:r w:rsidRPr="00E61FE2">
            <w:rPr>
              <w:b/>
            </w:rPr>
            <w:t>Chair:</w:t>
          </w:r>
        </w:sdtContent>
      </w:sdt>
      <w:r>
        <w:t xml:space="preserve"> </w:t>
      </w:r>
      <w:r w:rsidRPr="00E61FE2">
        <w:t>That is very helpful. Thank you very much for your time and your evidenc</w:t>
      </w:r>
      <w:r>
        <w:t>e; it</w:t>
      </w:r>
      <w:r w:rsidRPr="00E61FE2">
        <w:t xml:space="preserve"> has been very useful to us. It is good to see you both. Th</w:t>
      </w:r>
      <w:r w:rsidR="00105125">
        <w:t>e</w:t>
      </w:r>
      <w:r w:rsidRPr="00E61FE2">
        <w:t xml:space="preserve"> session is concluded.</w:t>
      </w:r>
    </w:p>
    <w:p w:rsidR="00000D88" w:rsidRPr="00036D4B" w:rsidP="00000D88">
      <w:pPr>
        <w:pStyle w:val="Answer"/>
      </w:pP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C7CF2BFBE76E48558C4D3BFCE3B6B068"/>
      </w:placeholder>
      <w:richText/>
    </w:sdtPr>
    <w:sdtContent>
      <w:p w:rsidR="008143FA" w:rsidP="009277D8">
        <w:pPr>
          <w:pStyle w:val="Para"/>
          <w:rPr>
            <w:color w:val="808080"/>
          </w:rPr>
        </w:pPr>
        <w:r w:rsidRPr="007C705A">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F4B2EE01083A4C32880BBB5C160D2AE3"/>
      </w:placeholder>
      <w:richText/>
    </w:sdtPr>
    <w:sdtContent>
      <w:p w:rsidR="007B7907"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04EE9F02"/>
    <w:lvl w:ilvl="0">
      <w:start w:val="78"/>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7C705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jchandler\Desktop\SelectCommittees26July.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C7CF2BFBE76E48558C4D3BFCE3B6B068"/>
        <w:category>
          <w:name w:val="General"/>
          <w:gallery w:val="placeholder"/>
        </w:category>
        <w:types>
          <w:type w:val="bbPlcHdr"/>
        </w:types>
        <w:behaviors>
          <w:behavior w:val="content"/>
        </w:behaviors>
        <w:guid w:val="{69880E32-4010-4F1F-8F25-2D2970ABA3CC}"/>
      </w:docPartPr>
      <w:docPartBody>
        <w:p w:rsidR="00E663F2" w:rsidP="00276464">
          <w:pPr>
            <w:pStyle w:val="C7CF2BFBE76E48558C4D3BFCE3B6B068"/>
          </w:pPr>
          <w:r w:rsidRPr="000753FC">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C722F347-8F72-41D4-9B91-277B0E0C8720}"/>
      </w:docPartPr>
      <w:docPartBody>
        <w:p w:rsidR="00E663F2">
          <w:r w:rsidRPr="004066E7">
            <w:rPr>
              <w:rStyle w:val="PlaceholderText"/>
            </w:rPr>
            <w:t>Click or tap here to enter text.</w:t>
          </w:r>
        </w:p>
      </w:docPartBody>
    </w:docPart>
    <w:docPart>
      <w:docPartPr>
        <w:name w:val="F4B2EE01083A4C32880BBB5C160D2AE3"/>
        <w:category>
          <w:name w:val="General"/>
          <w:gallery w:val="placeholder"/>
        </w:category>
        <w:types>
          <w:type w:val="bbPlcHdr"/>
        </w:types>
        <w:behaviors>
          <w:behavior w:val="content"/>
        </w:behaviors>
        <w:guid w:val="{32EB2BE5-FED1-40F7-BBCD-427B9A71E902}"/>
      </w:docPartPr>
      <w:docPartBody>
        <w:p w:rsidR="00E663F2" w:rsidP="00276464">
          <w:pPr>
            <w:pStyle w:val="F4B2EE01083A4C32880BBB5C160D2AE3"/>
          </w:pPr>
          <w:r w:rsidRPr="002975EF">
            <w:rPr>
              <w:rStyle w:val="PlaceholderText"/>
            </w:rPr>
            <w:t>Click or tap here to enter text.</w:t>
          </w:r>
        </w:p>
      </w:docPartBody>
    </w:docPart>
    <w:docPart>
      <w:docPartPr>
        <w:name w:val="C3D223292D7D4902B27B0CBB376C2A58"/>
        <w:category>
          <w:name w:val="General"/>
          <w:gallery w:val="placeholder"/>
        </w:category>
        <w:types>
          <w:type w:val="bbPlcHdr"/>
        </w:types>
        <w:behaviors>
          <w:behavior w:val="content"/>
        </w:behaviors>
        <w:guid w:val="{59601FF7-F26E-491E-ACCF-FBF6B7040D7D}"/>
      </w:docPartPr>
      <w:docPartBody>
        <w:p w:rsidR="00C715CB" w:rsidP="00302AE4">
          <w:pPr>
            <w:pStyle w:val="C3D223292D7D4902B27B0CBB376C2A58"/>
          </w:pPr>
          <w:r w:rsidRPr="004066E7">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02AE4"/>
    <w:rPr>
      <w:color w:val="808080"/>
    </w:rPr>
  </w:style>
  <w:style w:type="paragraph" w:customStyle="1" w:styleId="C7CF2BFBE76E48558C4D3BFCE3B6B068">
    <w:name w:val="C7CF2BFBE76E48558C4D3BFCE3B6B068"/>
    <w:rsid w:val="00276464"/>
  </w:style>
  <w:style w:type="paragraph" w:customStyle="1" w:styleId="F4B2EE01083A4C32880BBB5C160D2AE3">
    <w:name w:val="F4B2EE01083A4C32880BBB5C160D2AE3"/>
    <w:rsid w:val="00276464"/>
  </w:style>
  <w:style w:type="paragraph" w:customStyle="1" w:styleId="C3D223292D7D4902B27B0CBB376C2A58">
    <w:name w:val="C3D223292D7D4902B27B0CBB376C2A58"/>
    <w:rsid w:val="00302AE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CC7D59-4AD8-4E8A-B3E0-32FCDA86E1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