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0C77" w:rsidP="00CF0BBA">
      <w:pPr>
        <w:pStyle w:val="TitleCommittee0"/>
      </w:pPr>
      <w:sdt>
        <w:sdtPr>
          <w:alias w:val="CommitteeName"/>
          <w:tag w:val="CommitteeName"/>
          <w:id w:val="1869951332"/>
          <w:placeholder>
            <w:docPart w:val="AEC08711DC1E4BAD8B19B4723781BA86"/>
          </w:placeholder>
          <w:richText/>
        </w:sdtPr>
        <w:sdtContent>
          <w:r>
            <w:t>Health and Social Care Committee</w:t>
          </w:r>
        </w:sdtContent>
      </w:sdt>
    </w:p>
    <w:p w:rsidR="00120C77" w:rsidP="00156A60">
      <w:pPr>
        <w:pStyle w:val="TitleInquiry0"/>
      </w:pPr>
      <w:r>
        <w:t xml:space="preserve">Oral evidence: </w:t>
      </w:r>
      <w:sdt>
        <w:sdtPr>
          <w:alias w:val="InquiryName"/>
          <w:tag w:val="InquiryName"/>
          <w:id w:val="377371847"/>
          <w:placeholder>
            <w:docPart w:val="AEC08711DC1E4BAD8B19B4723781BA86"/>
          </w:placeholder>
          <w:richText/>
        </w:sdtPr>
        <w:sdtContent>
          <w:r w:rsidR="00235EF8">
            <w:t>Management of the Coronavirus Outbreak</w:t>
          </w:r>
        </w:sdtContent>
      </w:sdt>
      <w:r>
        <w:t xml:space="preserve">, HC </w:t>
      </w:r>
      <w:sdt>
        <w:sdtPr>
          <w:alias w:val="InquiryRefNo"/>
          <w:tag w:val="InquiryRefNo"/>
          <w:id w:val="-281725174"/>
          <w:placeholder>
            <w:docPart w:val="AEC08711DC1E4BAD8B19B4723781BA86"/>
          </w:placeholder>
          <w:richText/>
        </w:sdtPr>
        <w:sdtContent>
          <w:r>
            <w:t>3</w:t>
          </w:r>
          <w:r w:rsidR="00235EF8">
            <w:t>6</w:t>
          </w:r>
        </w:sdtContent>
      </w:sdt>
    </w:p>
    <w:sdt>
      <w:sdtPr>
        <w:alias w:val="SittingDate"/>
        <w:tag w:val="SittingDate"/>
        <w:id w:val="-1160222926"/>
        <w:placeholder>
          <w:docPart w:val="AEC08711DC1E4BAD8B19B4723781BA86"/>
        </w:placeholder>
        <w:richText/>
      </w:sdtPr>
      <w:sdtContent>
        <w:p w:rsidR="00120C77" w:rsidP="00156A60">
          <w:pPr>
            <w:pStyle w:val="Para"/>
          </w:pPr>
          <w:r>
            <w:t>Tuesday 5</w:t>
          </w:r>
          <w:r w:rsidR="00AF74AD">
            <w:t xml:space="preserve"> May</w:t>
          </w:r>
          <w:r>
            <w:t xml:space="preserve"> 2020</w:t>
          </w:r>
        </w:p>
      </w:sdtContent>
    </w:sdt>
    <w:p w:rsidR="00120C77" w:rsidP="00156A60">
      <w:pPr>
        <w:pStyle w:val="Para"/>
      </w:pPr>
      <w:r>
        <w:t xml:space="preserve">Ordered by the House of </w:t>
      </w:r>
      <w:sdt>
        <w:sdtPr>
          <w:alias w:val="House"/>
          <w:tag w:val="House"/>
          <w:id w:val="809213435"/>
          <w:placeholder>
            <w:docPart w:val="AEC08711DC1E4BAD8B19B4723781BA86"/>
          </w:placeholder>
          <w:richText/>
        </w:sdtPr>
        <w:sdtContent>
          <w:r w:rsidRPr="00615759">
            <w:t>Commons</w:t>
          </w:r>
        </w:sdtContent>
      </w:sdt>
      <w:r w:rsidRPr="00615759">
        <w:t xml:space="preserve"> to be published on </w:t>
      </w:r>
      <w:sdt>
        <w:sdtPr>
          <w:alias w:val="PublishDate"/>
          <w:tag w:val="PublishDate"/>
          <w:id w:val="217021599"/>
          <w:placeholder>
            <w:docPart w:val="AEC08711DC1E4BAD8B19B4723781BA86"/>
          </w:placeholder>
          <w:richText/>
        </w:sdtPr>
        <w:sdtContent>
          <w:r w:rsidR="00235EF8">
            <w:t>5</w:t>
          </w:r>
          <w:r w:rsidR="00AF74AD">
            <w:t xml:space="preserve"> May</w:t>
          </w:r>
          <w:r>
            <w:t xml:space="preserve"> 2020</w:t>
          </w:r>
        </w:sdtContent>
      </w:sdt>
      <w:r w:rsidRPr="00615759">
        <w:t>.</w:t>
      </w:r>
    </w:p>
    <w:p w:rsidR="00120C77" w:rsidP="00421864">
      <w:pPr>
        <w:pStyle w:val="Para"/>
      </w:pPr>
      <w:sdt>
        <w:sdtPr>
          <w:alias w:val="VideoHyperlink"/>
          <w:tag w:val="VideoHyperlink"/>
          <w:id w:val="703995351"/>
          <w:placeholder>
            <w:docPart w:val="AEC08711DC1E4BAD8B19B4723781BA86"/>
          </w:placeholder>
          <w:richText/>
        </w:sdtPr>
        <w:sdtContent>
          <w:r>
            <w:fldChar w:fldCharType="begin"/>
          </w:r>
          <w:r>
            <w:instrText xml:space="preserve"> HYPERLINK "https://parliamentlive.tv/Event/Index/7899d26e-7828-45a1-9159-addd71c43e0a" </w:instrText>
          </w:r>
          <w:r>
            <w:fldChar w:fldCharType="separate"/>
          </w:r>
          <w:r w:rsidRPr="00CE19D2">
            <w:rPr>
              <w:rStyle w:val="Hyperlink"/>
            </w:rPr>
            <w:t>Watch the meeting</w:t>
          </w:r>
          <w:r>
            <w:fldChar w:fldCharType="end"/>
          </w:r>
          <w:bookmarkStart w:id="0" w:name="_GoBack"/>
          <w:bookmarkEnd w:id="0"/>
        </w:sdtContent>
      </w:sdt>
    </w:p>
    <w:p w:rsidR="00120C77" w:rsidP="00156A60">
      <w:r>
        <w:t xml:space="preserve">Members present: </w:t>
      </w:r>
      <w:sdt>
        <w:sdtPr>
          <w:alias w:val="MembersPresent"/>
          <w:tag w:val="MembersPresent"/>
          <w:id w:val="366340316"/>
          <w:placeholder>
            <w:docPart w:val="AEC08711DC1E4BAD8B19B4723781BA86"/>
          </w:placeholder>
          <w:richText/>
        </w:sdtPr>
        <w:sdtContent>
          <w:r>
            <w:t xml:space="preserve">Jeremy Hunt (Chair); </w:t>
          </w:r>
          <w:r w:rsidR="00AB1DA1">
            <w:t xml:space="preserve">Paul Bristow; </w:t>
          </w:r>
          <w:r w:rsidR="009C095D">
            <w:t xml:space="preserve">Amy Callaghan; Rosie Cooper; Dr James Davies; </w:t>
          </w:r>
          <w:r>
            <w:t xml:space="preserve">Dr Luke Evans; </w:t>
          </w:r>
          <w:r w:rsidR="009C095D">
            <w:t xml:space="preserve">James Murray; Taiwo Owatemi; Sarah Owen; </w:t>
          </w:r>
          <w:r>
            <w:t>Dean Russell; Laura Trott.</w:t>
          </w:r>
        </w:sdtContent>
      </w:sdt>
    </w:p>
    <w:p w:rsidR="00A7329F" w:rsidP="00603C85">
      <w:r>
        <w:t>Greg Clark attended the meeting.</w:t>
      </w:r>
    </w:p>
    <w:p w:rsidR="00120C77" w:rsidP="00427893">
      <w:pPr>
        <w:pStyle w:val="ParaCentre"/>
      </w:pPr>
      <w:r w:rsidRPr="00156A60">
        <w:t xml:space="preserve">Questions </w:t>
      </w:r>
      <w:sdt>
        <w:sdtPr>
          <w:alias w:val="QuestionNumbers"/>
          <w:tag w:val="QuestionNumbers"/>
          <w:id w:val="-1223666168"/>
          <w:placeholder>
            <w:docPart w:val="AEC08711DC1E4BAD8B19B4723781BA86"/>
          </w:placeholder>
          <w:richText/>
        </w:sdtPr>
        <w:sdtContent>
          <w:r w:rsidR="00235EF8">
            <w:t>387</w:t>
          </w:r>
          <w:r>
            <w:t xml:space="preserve"> </w:t>
          </w:r>
          <w:r w:rsidR="0025220B">
            <w:t>-</w:t>
          </w:r>
          <w:r>
            <w:t xml:space="preserve"> </w:t>
          </w:r>
          <w:r w:rsidR="0025220B">
            <w:t>44</w:t>
          </w:r>
          <w:r w:rsidR="00F840FE">
            <w:t>5</w:t>
          </w:r>
        </w:sdtContent>
      </w:sdt>
    </w:p>
    <w:p w:rsidR="00120C77" w:rsidP="00427893">
      <w:pPr>
        <w:pStyle w:val="TitleWitnesses0"/>
      </w:pPr>
      <w:r>
        <w:t>Witnesses</w:t>
      </w:r>
    </w:p>
    <w:p w:rsidR="00120C77" w:rsidRPr="00BD6D45" w:rsidP="006B01EC">
      <w:pPr>
        <w:pStyle w:val="Para"/>
      </w:pPr>
      <w:r>
        <w:fldChar w:fldCharType="begin"/>
      </w:r>
      <w:r>
        <w:instrText xml:space="preserve"> HYPERLINK \l "Panel1" </w:instrText>
      </w:r>
      <w:r>
        <w:fldChar w:fldCharType="separate"/>
      </w:r>
      <w:r w:rsidRPr="00120C77">
        <w:rPr>
          <w:rStyle w:val="Hyperlink"/>
        </w:rPr>
        <w:t>I</w:t>
      </w:r>
      <w:r>
        <w:fldChar w:fldCharType="end"/>
      </w:r>
      <w:r>
        <w:t xml:space="preserve">: </w:t>
      </w:r>
      <w:r w:rsidR="00235EF8">
        <w:t>Sir Patrick Vallance, Government Chief Scientific Advis</w:t>
      </w:r>
      <w:r w:rsidR="00695E3A">
        <w:t>e</w:t>
      </w:r>
      <w:r w:rsidR="00235EF8">
        <w:t>r</w:t>
      </w:r>
      <w:r w:rsidR="0082603F">
        <w:t>;</w:t>
      </w:r>
      <w:r w:rsidR="00235EF8">
        <w:t xml:space="preserve"> and Dr Jenny Harries OBE, Deputy Chief Medical Officer</w:t>
      </w:r>
      <w:r w:rsidR="009C095D">
        <w:t>.</w:t>
      </w:r>
    </w:p>
    <w:p w:rsidR="00120C77" w:rsidP="00776882">
      <w:pPr>
        <w:rPr>
          <w:rFonts w:eastAsia="Times New Roman"/>
          <w:szCs w:val="20"/>
        </w:rPr>
      </w:pPr>
      <w:r>
        <w:br w:type="page"/>
      </w:r>
    </w:p>
    <w:p w:rsidR="00120C77" w:rsidP="00316298">
      <w:pPr>
        <w:pStyle w:val="TitlePanel0"/>
      </w:pPr>
      <w:bookmarkStart w:id="1" w:name="Panel1"/>
      <w:r>
        <w:t>Examination of witnesses</w:t>
      </w:r>
    </w:p>
    <w:p w:rsidR="00691EEB" w:rsidP="007C1BEE">
      <w:pPr>
        <w:pStyle w:val="Para"/>
      </w:pPr>
      <w:bookmarkEnd w:id="1"/>
      <w:r>
        <w:t xml:space="preserve">Witnesses: </w:t>
      </w:r>
      <w:r w:rsidR="00235EF8">
        <w:t>Sir Patrick Vallance</w:t>
      </w:r>
      <w:r w:rsidR="009C095D">
        <w:t xml:space="preserve"> and </w:t>
      </w:r>
      <w:r w:rsidR="00AB1DA1">
        <w:t>D</w:t>
      </w:r>
      <w:r w:rsidR="00235EF8">
        <w:t xml:space="preserve">r </w:t>
      </w:r>
      <w:r w:rsidR="006B6FB4">
        <w:t xml:space="preserve">Jenny </w:t>
      </w:r>
      <w:r w:rsidR="00235EF8">
        <w:t>Harries</w:t>
      </w:r>
      <w:r w:rsidR="009C095D">
        <w:t>.</w:t>
      </w:r>
    </w:p>
    <w:p w:rsidR="009E15A6" w:rsidP="00695E3A">
      <w:pPr>
        <w:pStyle w:val="Question"/>
      </w:pPr>
      <w:sdt>
        <w:sdtPr>
          <w:alias w:val="Member"/>
          <w:tag w:val="&lt;Member mnisId='1572' dodsId='35446'&gt;"/>
          <w:id w:val="-742567700"/>
          <w:placeholder>
            <w:docPart w:val="DefaultPlaceholder_-1854013440"/>
          </w:placeholder>
          <w:richText/>
        </w:sdtPr>
        <w:sdtContent>
          <w:r w:rsidRPr="00691EEB" w:rsidR="00691EEB">
            <w:rPr>
              <w:b/>
            </w:rPr>
            <w:t>Chair:</w:t>
          </w:r>
        </w:sdtContent>
      </w:sdt>
      <w:r w:rsidR="00F6574A">
        <w:rPr>
          <w:b/>
        </w:rPr>
        <w:t xml:space="preserve"> </w:t>
      </w:r>
      <w:r w:rsidRPr="00F6574A" w:rsidR="00F6574A">
        <w:t xml:space="preserve">Good morning and welcome to the Health and Social Care Select Committee. </w:t>
      </w:r>
      <w:r>
        <w:t>T</w:t>
      </w:r>
      <w:r w:rsidRPr="00F6574A" w:rsidR="00F6574A">
        <w:t>his morning</w:t>
      </w:r>
      <w:r w:rsidR="00695E3A">
        <w:t>’</w:t>
      </w:r>
      <w:r w:rsidRPr="00F6574A" w:rsidR="00F6574A">
        <w:t xml:space="preserve">s focus is looking at lifting the lockdown and the basis of the scientific advice </w:t>
      </w:r>
      <w:r w:rsidR="00695E3A">
        <w:t xml:space="preserve">that </w:t>
      </w:r>
      <w:r w:rsidRPr="00F6574A" w:rsidR="00F6574A">
        <w:t>the Government are receiving about lifting the lockdown.</w:t>
      </w:r>
    </w:p>
    <w:p w:rsidR="00695E3A" w:rsidP="009E15A6">
      <w:pPr>
        <w:pStyle w:val="Question"/>
        <w:numPr>
          <w:ilvl w:val="0"/>
          <w:numId w:val="0"/>
        </w:numPr>
        <w:ind w:left="794"/>
      </w:pPr>
      <w:r w:rsidRPr="00F6574A">
        <w:t>We are very honoured this morning to have two extremely important guests</w:t>
      </w:r>
      <w:r>
        <w:t xml:space="preserve">: </w:t>
      </w:r>
      <w:r w:rsidRPr="00F6574A">
        <w:t xml:space="preserve">Sir Patrick </w:t>
      </w:r>
      <w:r w:rsidR="00AB1DA1">
        <w:t>Vallance</w:t>
      </w:r>
      <w:r w:rsidRPr="00F6574A">
        <w:t>, the Government</w:t>
      </w:r>
      <w:r>
        <w:t>’</w:t>
      </w:r>
      <w:r w:rsidRPr="00F6574A">
        <w:t>s chief scientific adviser</w:t>
      </w:r>
      <w:r>
        <w:t>,</w:t>
      </w:r>
      <w:r w:rsidRPr="00F6574A">
        <w:t xml:space="preserve"> and Dr Jenny Harri</w:t>
      </w:r>
      <w:r>
        <w:t>e</w:t>
      </w:r>
      <w:r w:rsidRPr="00F6574A">
        <w:t>s</w:t>
      </w:r>
      <w:r>
        <w:t>,</w:t>
      </w:r>
      <w:r w:rsidRPr="00F6574A">
        <w:t xml:space="preserve"> who is the deputy chief medical officer</w:t>
      </w:r>
      <w:r w:rsidR="00E540EE">
        <w:t>—</w:t>
      </w:r>
      <w:r w:rsidRPr="00F6574A">
        <w:t xml:space="preserve">both very familiar faces on our TV screens over the last couple of months. </w:t>
      </w:r>
      <w:r>
        <w:t>I a</w:t>
      </w:r>
      <w:r w:rsidRPr="00F6574A">
        <w:t>lso welcom</w:t>
      </w:r>
      <w:r w:rsidR="00A7329F">
        <w:t>e</w:t>
      </w:r>
      <w:r w:rsidRPr="00F6574A">
        <w:t xml:space="preserve"> </w:t>
      </w:r>
      <w:r>
        <w:t xml:space="preserve">to this morning’s session </w:t>
      </w:r>
      <w:r w:rsidRPr="00F6574A">
        <w:t xml:space="preserve">as a guest Greg </w:t>
      </w:r>
      <w:r>
        <w:t xml:space="preserve">Clark, </w:t>
      </w:r>
      <w:r w:rsidRPr="00F6574A">
        <w:t xml:space="preserve">who is the </w:t>
      </w:r>
      <w:r>
        <w:t>C</w:t>
      </w:r>
      <w:r w:rsidRPr="00F6574A">
        <w:t>hair</w:t>
      </w:r>
      <w:r>
        <w:t xml:space="preserve"> </w:t>
      </w:r>
      <w:r w:rsidRPr="00F6574A">
        <w:t xml:space="preserve">of the Science and Technology </w:t>
      </w:r>
      <w:r>
        <w:t xml:space="preserve">Select </w:t>
      </w:r>
      <w:r w:rsidRPr="00F6574A">
        <w:t xml:space="preserve">Committee. </w:t>
      </w:r>
    </w:p>
    <w:p w:rsidR="00695E3A" w:rsidP="00695E3A">
      <w:pPr>
        <w:pStyle w:val="Question"/>
        <w:numPr>
          <w:ilvl w:val="0"/>
          <w:numId w:val="0"/>
        </w:numPr>
        <w:ind w:left="794"/>
      </w:pPr>
      <w:r w:rsidRPr="00F6574A">
        <w:t xml:space="preserve">I start by thanking Sir Patrick and </w:t>
      </w:r>
      <w:r>
        <w:t>Dr Harries</w:t>
      </w:r>
      <w:r w:rsidRPr="00F6574A">
        <w:t xml:space="preserve"> </w:t>
      </w:r>
      <w:r>
        <w:t>a</w:t>
      </w:r>
      <w:r w:rsidRPr="00F6574A">
        <w:t>nd</w:t>
      </w:r>
      <w:r>
        <w:t>,</w:t>
      </w:r>
      <w:r w:rsidRPr="00F6574A">
        <w:t xml:space="preserve"> through them</w:t>
      </w:r>
      <w:r>
        <w:t>,</w:t>
      </w:r>
      <w:r w:rsidRPr="00F6574A">
        <w:t xml:space="preserve"> their teams</w:t>
      </w:r>
      <w:r w:rsidR="00CC50FC">
        <w:t>. W</w:t>
      </w:r>
      <w:r w:rsidRPr="00F6574A">
        <w:t>e often thank NHS frontline staff for all the work they do</w:t>
      </w:r>
      <w:r w:rsidR="00CC50FC">
        <w:t>,</w:t>
      </w:r>
      <w:r w:rsidRPr="00F6574A">
        <w:t xml:space="preserve"> but</w:t>
      </w:r>
      <w:r w:rsidR="00CC50FC">
        <w:t xml:space="preserve"> </w:t>
      </w:r>
      <w:r w:rsidR="002347BB">
        <w:t xml:space="preserve">I know that </w:t>
      </w:r>
      <w:r w:rsidRPr="00F6574A">
        <w:t>your teams are working equally hard, equally long hours behind the scenes</w:t>
      </w:r>
      <w:r w:rsidR="002347BB">
        <w:t>, so</w:t>
      </w:r>
      <w:r>
        <w:t xml:space="preserve"> </w:t>
      </w:r>
      <w:r w:rsidR="002347BB">
        <w:t>p</w:t>
      </w:r>
      <w:r w:rsidRPr="00F6574A">
        <w:t xml:space="preserve">lease pass on our thanks </w:t>
      </w:r>
      <w:r>
        <w:t>to</w:t>
      </w:r>
      <w:r w:rsidRPr="00F6574A">
        <w:t xml:space="preserve"> all of them for the </w:t>
      </w:r>
      <w:r>
        <w:t xml:space="preserve">very </w:t>
      </w:r>
      <w:r w:rsidRPr="00F6574A">
        <w:t xml:space="preserve">important work </w:t>
      </w:r>
      <w:r>
        <w:t xml:space="preserve">that </w:t>
      </w:r>
      <w:r w:rsidRPr="00F6574A">
        <w:t>they are doing.</w:t>
      </w:r>
    </w:p>
    <w:p w:rsidR="00EF759D" w:rsidP="00695E3A">
      <w:pPr>
        <w:pStyle w:val="Question"/>
        <w:numPr>
          <w:ilvl w:val="0"/>
          <w:numId w:val="0"/>
        </w:numPr>
        <w:ind w:left="794"/>
      </w:pPr>
      <w:r w:rsidRPr="00F6574A">
        <w:t>The Government have specified five conditions that have to be met before the lockdown is lifted</w:t>
      </w:r>
      <w:r w:rsidR="00695E3A">
        <w:t>. T</w:t>
      </w:r>
      <w:r w:rsidRPr="00F6574A">
        <w:t>his morning</w:t>
      </w:r>
      <w:r w:rsidR="00764DA8">
        <w:t>,</w:t>
      </w:r>
      <w:r w:rsidRPr="00F6574A">
        <w:t xml:space="preserve"> </w:t>
      </w:r>
      <w:r w:rsidR="00695E3A">
        <w:t xml:space="preserve">we want </w:t>
      </w:r>
      <w:r w:rsidRPr="00F6574A">
        <w:t xml:space="preserve">to go through all five of those conditions to try to understand the science and the basis </w:t>
      </w:r>
      <w:r w:rsidR="00563E8C">
        <w:t>for</w:t>
      </w:r>
      <w:r w:rsidRPr="00F6574A">
        <w:t xml:space="preserve"> your recommendations on all of them.</w:t>
      </w:r>
      <w:r w:rsidR="00764DA8">
        <w:t xml:space="preserve"> </w:t>
      </w:r>
      <w:r w:rsidR="00695E3A">
        <w:t>T</w:t>
      </w:r>
      <w:r w:rsidRPr="00F6574A">
        <w:t xml:space="preserve">he first one I want to look at </w:t>
      </w:r>
      <w:r w:rsidR="00695E3A">
        <w:t xml:space="preserve">is </w:t>
      </w:r>
      <w:r w:rsidRPr="00F6574A">
        <w:t xml:space="preserve">the condition that the rate of new </w:t>
      </w:r>
      <w:r>
        <w:t>C</w:t>
      </w:r>
      <w:r w:rsidRPr="00F6574A">
        <w:t>ovid infections must be falling to manageable levels.</w:t>
      </w:r>
    </w:p>
    <w:p w:rsidR="00695E3A" w:rsidP="00695E3A">
      <w:pPr>
        <w:pStyle w:val="Question"/>
        <w:numPr>
          <w:ilvl w:val="0"/>
          <w:numId w:val="0"/>
        </w:numPr>
        <w:ind w:left="794"/>
      </w:pPr>
      <w:r w:rsidRPr="00F6574A">
        <w:t xml:space="preserve">Sir Patrick, </w:t>
      </w:r>
      <w:r w:rsidR="00EF759D">
        <w:t>l</w:t>
      </w:r>
      <w:r w:rsidRPr="00F6574A">
        <w:t xml:space="preserve">ast week we heard </w:t>
      </w:r>
      <w:r>
        <w:t xml:space="preserve">that the </w:t>
      </w:r>
      <w:r w:rsidRPr="00F6574A">
        <w:t>current R rate is between 0.6 and 0.9. What is your estimate of the R</w:t>
      </w:r>
      <w:r>
        <w:t xml:space="preserve"> rate</w:t>
      </w:r>
      <w:r w:rsidRPr="00F6574A">
        <w:t xml:space="preserve"> today and what level does it need to fall to before th</w:t>
      </w:r>
      <w:r w:rsidR="004B0A54">
        <w:t>at</w:t>
      </w:r>
      <w:r w:rsidRPr="00F6574A">
        <w:t xml:space="preserve"> condition is met?</w:t>
      </w:r>
    </w:p>
    <w:p w:rsidR="00695E3A" w:rsidP="00695E3A">
      <w:pPr>
        <w:pStyle w:val="Answer"/>
      </w:pPr>
      <w:sdt>
        <w:sdtPr>
          <w:alias w:val="Witness"/>
          <w:id w:val="1019047927"/>
          <w:placeholder>
            <w:docPart w:val="DefaultPlaceholder_-1854013440"/>
          </w:placeholder>
          <w:richText/>
        </w:sdtPr>
        <w:sdtContent>
          <w:r w:rsidRPr="00695E3A">
            <w:rPr>
              <w:b/>
              <w:i/>
            </w:rPr>
            <w:t>Sir Patrick Vallance:</w:t>
          </w:r>
        </w:sdtContent>
      </w:sdt>
      <w:r>
        <w:t xml:space="preserve"> </w:t>
      </w:r>
      <w:r w:rsidRPr="00F6574A" w:rsidR="00F6574A">
        <w:t>Thank</w:t>
      </w:r>
      <w:r>
        <w:t xml:space="preserve"> yo</w:t>
      </w:r>
      <w:r w:rsidR="004B0A54">
        <w:t>u</w:t>
      </w:r>
      <w:r w:rsidRPr="00F6574A" w:rsidR="00F6574A">
        <w:t xml:space="preserve"> </w:t>
      </w:r>
      <w:r>
        <w:t>for</w:t>
      </w:r>
      <w:r w:rsidRPr="00F6574A" w:rsidR="00F6574A">
        <w:t xml:space="preserve"> </w:t>
      </w:r>
      <w:r>
        <w:t>your</w:t>
      </w:r>
      <w:r w:rsidRPr="00F6574A" w:rsidR="00F6574A">
        <w:t xml:space="preserve"> comments about the teams working behind this</w:t>
      </w:r>
      <w:r>
        <w:t>,</w:t>
      </w:r>
      <w:r w:rsidRPr="00F6574A" w:rsidR="00F6574A">
        <w:t xml:space="preserve"> which will be much appreciated. </w:t>
      </w:r>
    </w:p>
    <w:p w:rsidR="002C75D8" w:rsidP="00695E3A">
      <w:pPr>
        <w:pStyle w:val="Answer"/>
      </w:pPr>
      <w:r w:rsidRPr="00F6574A">
        <w:t>The R</w:t>
      </w:r>
      <w:r w:rsidR="004B0A54">
        <w:t>,</w:t>
      </w:r>
      <w:r w:rsidRPr="00F6574A">
        <w:t xml:space="preserve"> we think</w:t>
      </w:r>
      <w:r w:rsidR="004B0A54">
        <w:t>,</w:t>
      </w:r>
      <w:r w:rsidRPr="00F6574A">
        <w:t xml:space="preserve"> is still between 0.6 and 0.9. It is difficult to get a very fine granular estimate of the R</w:t>
      </w:r>
      <w:r w:rsidR="00695E3A">
        <w:t>, and</w:t>
      </w:r>
      <w:r w:rsidRPr="00F6574A">
        <w:t xml:space="preserve"> </w:t>
      </w:r>
      <w:r w:rsidR="00695E3A">
        <w:t>t</w:t>
      </w:r>
      <w:r w:rsidRPr="00F6574A">
        <w:t>hat is true in other countries as well. We will, I hope, get a better estimate once we can measure it more directly by measuring rates of infection in the community</w:t>
      </w:r>
      <w:r w:rsidR="00966200">
        <w:t>,</w:t>
      </w:r>
      <w:r w:rsidRPr="00F6574A">
        <w:t xml:space="preserve"> with large population</w:t>
      </w:r>
      <w:r w:rsidR="00695E3A">
        <w:t>-</w:t>
      </w:r>
      <w:r w:rsidRPr="00F6574A">
        <w:t xml:space="preserve">based surveys. </w:t>
      </w:r>
      <w:r w:rsidR="002950CE">
        <w:t>So w</w:t>
      </w:r>
      <w:r w:rsidRPr="00F6574A">
        <w:t xml:space="preserve">e think it is </w:t>
      </w:r>
      <w:r w:rsidR="00695E3A">
        <w:t xml:space="preserve">between </w:t>
      </w:r>
      <w:r w:rsidRPr="00F6574A">
        <w:t>0.6 and 0.9.</w:t>
      </w:r>
    </w:p>
    <w:p w:rsidR="0035110F" w:rsidP="00695E3A">
      <w:pPr>
        <w:pStyle w:val="Answer"/>
      </w:pPr>
      <w:r w:rsidRPr="00F6574A">
        <w:t>There is a little bit of regional variation in that number</w:t>
      </w:r>
      <w:r w:rsidR="00695E3A">
        <w:t>,</w:t>
      </w:r>
      <w:r w:rsidRPr="00F6574A">
        <w:t xml:space="preserve"> and one </w:t>
      </w:r>
      <w:r w:rsidR="002C75D8">
        <w:t xml:space="preserve">of the </w:t>
      </w:r>
      <w:r w:rsidRPr="00F6574A">
        <w:t>reason</w:t>
      </w:r>
      <w:r w:rsidR="002C75D8">
        <w:t>s</w:t>
      </w:r>
      <w:r w:rsidRPr="00F6574A">
        <w:t xml:space="preserve"> that it is quite difficult to get a more precise estimate is </w:t>
      </w:r>
      <w:r w:rsidR="002C75D8">
        <w:t>that there</w:t>
      </w:r>
      <w:r w:rsidRPr="00F6574A">
        <w:t xml:space="preserve"> are</w:t>
      </w:r>
      <w:r w:rsidR="002C75D8">
        <w:t>,</w:t>
      </w:r>
      <w:r w:rsidRPr="00F6574A">
        <w:t xml:space="preserve"> essentially</w:t>
      </w:r>
      <w:r w:rsidR="002C75D8">
        <w:t>,</w:t>
      </w:r>
      <w:r w:rsidRPr="00F6574A">
        <w:t xml:space="preserve"> three different routes of infection going on at the moment</w:t>
      </w:r>
      <w:r w:rsidR="00695E3A">
        <w:t>—i</w:t>
      </w:r>
      <w:r w:rsidRPr="00F6574A">
        <w:t>n the community, where we think the R may be lower</w:t>
      </w:r>
      <w:r w:rsidR="00E73A27">
        <w:t>;</w:t>
      </w:r>
      <w:r w:rsidRPr="00F6574A">
        <w:t xml:space="preserve"> in hospitals</w:t>
      </w:r>
      <w:r w:rsidR="00E73A27">
        <w:t>;</w:t>
      </w:r>
      <w:r w:rsidRPr="00F6574A">
        <w:t xml:space="preserve"> and in care homes</w:t>
      </w:r>
      <w:r>
        <w:t>,</w:t>
      </w:r>
      <w:r w:rsidRPr="00F6574A">
        <w:t xml:space="preserve"> where there is obviously the possibility of infections coming back out into the community</w:t>
      </w:r>
      <w:r>
        <w:t>. T</w:t>
      </w:r>
      <w:r w:rsidRPr="00F6574A">
        <w:t xml:space="preserve">hose three different sources make a very precise estimate of R quite difficult. </w:t>
      </w:r>
    </w:p>
    <w:p w:rsidR="0035110F" w:rsidP="00695E3A">
      <w:pPr>
        <w:pStyle w:val="Answer"/>
      </w:pPr>
      <w:r w:rsidRPr="00F6574A">
        <w:t>In answer to the question of where it need</w:t>
      </w:r>
      <w:r>
        <w:t>s</w:t>
      </w:r>
      <w:r w:rsidRPr="00F6574A">
        <w:t xml:space="preserve"> to be, it needs to be below 1</w:t>
      </w:r>
      <w:r w:rsidR="0053081F">
        <w:t>,</w:t>
      </w:r>
      <w:r w:rsidRPr="00F6574A">
        <w:t xml:space="preserve"> because as long as it is below 1 the epidemic is </w:t>
      </w:r>
      <w:r w:rsidR="0053081F">
        <w:t>reducing</w:t>
      </w:r>
      <w:r w:rsidR="00546709">
        <w:t>,</w:t>
      </w:r>
      <w:r w:rsidRPr="00F6574A">
        <w:t xml:space="preserve"> and instead of talking about </w:t>
      </w:r>
      <w:r w:rsidR="00546709">
        <w:t>a</w:t>
      </w:r>
      <w:r w:rsidRPr="00F6574A">
        <w:t xml:space="preserve"> doubling time we are talking about a halving time of the </w:t>
      </w:r>
      <w:r w:rsidRPr="00F6574A">
        <w:t>epidemic</w:t>
      </w:r>
      <w:r>
        <w:t>. O</w:t>
      </w:r>
      <w:r w:rsidRPr="00F6574A">
        <w:t xml:space="preserve">bviously the </w:t>
      </w:r>
      <w:r>
        <w:t>l</w:t>
      </w:r>
      <w:r w:rsidRPr="00F6574A">
        <w:t>ower the R</w:t>
      </w:r>
      <w:r>
        <w:t>,</w:t>
      </w:r>
      <w:r w:rsidRPr="00F6574A">
        <w:t xml:space="preserve"> the shorter the halving time. </w:t>
      </w:r>
      <w:r>
        <w:t>I</w:t>
      </w:r>
      <w:r w:rsidRPr="00F6574A">
        <w:t>f you want to get down to very low numbers very quickly</w:t>
      </w:r>
      <w:r w:rsidR="00546709">
        <w:t>,</w:t>
      </w:r>
      <w:r w:rsidRPr="00F6574A">
        <w:t xml:space="preserve"> you have to have the R as low as possible</w:t>
      </w:r>
      <w:r>
        <w:t>,</w:t>
      </w:r>
      <w:r w:rsidRPr="00F6574A">
        <w:t xml:space="preserve"> but anything below 1 will be a reducing epidemic</w:t>
      </w:r>
      <w:r>
        <w:t>. T</w:t>
      </w:r>
      <w:r w:rsidRPr="00F6574A">
        <w:t>herefore</w:t>
      </w:r>
      <w:r>
        <w:t>,</w:t>
      </w:r>
      <w:r w:rsidRPr="00F6574A">
        <w:t xml:space="preserve"> the question about what value it needs to be </w:t>
      </w:r>
      <w:r>
        <w:t xml:space="preserve">is </w:t>
      </w:r>
      <w:r w:rsidRPr="00F6574A">
        <w:t>dependent on how quickly you want to get down to the total lowest number in the community that you think would be manageable for the NHS and for society as a whole</w:t>
      </w:r>
      <w:r>
        <w:t>. T</w:t>
      </w:r>
      <w:r w:rsidRPr="00F6574A">
        <w:t>hat is obviously a decision that politicians need to make.</w:t>
      </w:r>
    </w:p>
    <w:p w:rsidR="0035110F" w:rsidP="0035110F">
      <w:pPr>
        <w:pStyle w:val="Question"/>
      </w:pPr>
      <w:sdt>
        <w:sdtPr>
          <w:alias w:val="Member"/>
          <w:tag w:val="&lt;Member mnisId='1572' dodsId='35446'&gt;"/>
          <w:id w:val="-1654673740"/>
          <w:placeholder>
            <w:docPart w:val="DefaultPlaceholder_-1854013440"/>
          </w:placeholder>
          <w:richText/>
        </w:sdtPr>
        <w:sdtContent>
          <w:r w:rsidRPr="0035110F">
            <w:rPr>
              <w:b/>
            </w:rPr>
            <w:t>Chair:</w:t>
          </w:r>
        </w:sdtContent>
      </w:sdt>
      <w:r>
        <w:t xml:space="preserve"> </w:t>
      </w:r>
      <w:r w:rsidRPr="00F6574A" w:rsidR="00F6574A">
        <w:t xml:space="preserve">One thing that would </w:t>
      </w:r>
      <w:r w:rsidR="00AE12C2">
        <w:t xml:space="preserve">obviously </w:t>
      </w:r>
      <w:r w:rsidRPr="00F6574A" w:rsidR="00F6574A">
        <w:t>slow the rate of new infections is if people who have had the disease have some kind of immunity</w:t>
      </w:r>
      <w:r>
        <w:t>. W</w:t>
      </w:r>
      <w:r w:rsidRPr="00F6574A" w:rsidR="00F6574A">
        <w:t xml:space="preserve">hat </w:t>
      </w:r>
      <w:r>
        <w:t xml:space="preserve">is </w:t>
      </w:r>
      <w:r w:rsidRPr="00F6574A" w:rsidR="00F6574A">
        <w:t xml:space="preserve">your current judgment about whether people who have had Covid have immunity and how long </w:t>
      </w:r>
      <w:r w:rsidR="00F10C09">
        <w:t xml:space="preserve">do </w:t>
      </w:r>
      <w:r w:rsidRPr="00F6574A" w:rsidR="00F6574A">
        <w:t>you think that immunity might last?</w:t>
      </w:r>
    </w:p>
    <w:p w:rsidR="0035110F" w:rsidP="0035110F">
      <w:pPr>
        <w:pStyle w:val="Answer"/>
      </w:pPr>
      <w:sdt>
        <w:sdtPr>
          <w:alias w:val="Witness"/>
          <w:id w:val="-2005728881"/>
          <w:placeholder>
            <w:docPart w:val="DefaultPlaceholder_-1854013440"/>
          </w:placeholder>
          <w:richText/>
        </w:sdtPr>
        <w:sdtContent>
          <w:r w:rsidRPr="0035110F">
            <w:rPr>
              <w:b/>
              <w:i/>
            </w:rPr>
            <w:t>Sir Patrick Vallance:</w:t>
          </w:r>
        </w:sdtContent>
      </w:sdt>
      <w:r>
        <w:t xml:space="preserve"> </w:t>
      </w:r>
      <w:r w:rsidRPr="00F6574A" w:rsidR="00F6574A">
        <w:t>The evidence accumulating from around the world</w:t>
      </w:r>
      <w:r>
        <w:t>,</w:t>
      </w:r>
      <w:r w:rsidRPr="00F6574A" w:rsidR="00F6574A">
        <w:t xml:space="preserve"> and indeed from the UK as well</w:t>
      </w:r>
      <w:r>
        <w:t>,</w:t>
      </w:r>
      <w:r w:rsidRPr="00F6574A" w:rsidR="00F6574A">
        <w:t xml:space="preserve"> is that the vast majority of people who have had </w:t>
      </w:r>
      <w:r>
        <w:t xml:space="preserve">an </w:t>
      </w:r>
      <w:r w:rsidRPr="00F6574A" w:rsidR="00F6574A">
        <w:t>infection get some form of antibody response</w:t>
      </w:r>
      <w:r>
        <w:t>. T</w:t>
      </w:r>
      <w:r w:rsidRPr="00F6574A" w:rsidR="00F6574A">
        <w:t>hat looks quite promising in terms of there being an antibody response. It is mainly known from symptomatic cases, so there is a question about whether asymptomatic cases also get as strong an antibody response</w:t>
      </w:r>
      <w:r>
        <w:t>,</w:t>
      </w:r>
      <w:r w:rsidRPr="00F6574A" w:rsidR="00F6574A">
        <w:t xml:space="preserve"> and I don</w:t>
      </w:r>
      <w:r w:rsidR="000A3518">
        <w:t>’</w:t>
      </w:r>
      <w:r w:rsidRPr="00F6574A" w:rsidR="00F6574A">
        <w:t>t think we know that for sure yet. What we don</w:t>
      </w:r>
      <w:r w:rsidR="000A3518">
        <w:t>’</w:t>
      </w:r>
      <w:r w:rsidRPr="00F6574A" w:rsidR="00F6574A">
        <w:t xml:space="preserve">t know is the degree of immune protection </w:t>
      </w:r>
      <w:r>
        <w:t xml:space="preserve">that </w:t>
      </w:r>
      <w:r w:rsidRPr="00F6574A" w:rsidR="00F6574A">
        <w:t xml:space="preserve">provides. </w:t>
      </w:r>
    </w:p>
    <w:p w:rsidR="0035110F" w:rsidP="0035110F">
      <w:pPr>
        <w:pStyle w:val="Answer"/>
      </w:pPr>
      <w:r w:rsidRPr="00F6574A">
        <w:t>Everything suggests that you can get neutralising antibodies</w:t>
      </w:r>
      <w:r w:rsidR="003459E4">
        <w:t>, which are</w:t>
      </w:r>
      <w:r w:rsidRPr="00F6574A">
        <w:t xml:space="preserve"> antibodies </w:t>
      </w:r>
      <w:r>
        <w:t>that</w:t>
      </w:r>
      <w:r w:rsidRPr="00F6574A">
        <w:t xml:space="preserve"> protect against the disease. You can theoretically get them</w:t>
      </w:r>
      <w:r w:rsidR="003459E4">
        <w:t>,</w:t>
      </w:r>
      <w:r w:rsidRPr="00F6574A">
        <w:t xml:space="preserve"> and people have isolated them</w:t>
      </w:r>
      <w:r>
        <w:t>, s</w:t>
      </w:r>
      <w:r w:rsidRPr="00F6574A">
        <w:t>o you would expect some degree of protection from antibodies. We do not know that it provides absolute immunity</w:t>
      </w:r>
      <w:r>
        <w:t>,</w:t>
      </w:r>
      <w:r w:rsidRPr="00F6574A">
        <w:t xml:space="preserve"> and it almost certainly does not</w:t>
      </w:r>
      <w:r>
        <w:t>; i</w:t>
      </w:r>
      <w:r w:rsidRPr="00F6574A">
        <w:t>t will provide some degree of protection. The other thing that we do not know is whether it is still possible to carry the virus even if you have antibodies. That is more about whether you could still be infectious to somebody else rather than whether you are protect</w:t>
      </w:r>
      <w:r>
        <w:t>ed</w:t>
      </w:r>
      <w:r w:rsidRPr="00F6574A">
        <w:t xml:space="preserve"> against it. </w:t>
      </w:r>
    </w:p>
    <w:p w:rsidR="0035110F" w:rsidP="0035110F">
      <w:pPr>
        <w:pStyle w:val="Answer"/>
      </w:pPr>
      <w:r>
        <w:t>T</w:t>
      </w:r>
      <w:r w:rsidRPr="00F6574A" w:rsidR="00F6574A">
        <w:t>he situation at the moment is that an antibody response is likely in most people</w:t>
      </w:r>
      <w:r>
        <w:t>; i</w:t>
      </w:r>
      <w:r w:rsidRPr="00F6574A" w:rsidR="00F6574A">
        <w:t>t is likely to provide some form of immune protection</w:t>
      </w:r>
      <w:r>
        <w:t xml:space="preserve">, </w:t>
      </w:r>
      <w:r w:rsidRPr="00F6574A" w:rsidR="00F6574A">
        <w:t>but how much we don</w:t>
      </w:r>
      <w:r w:rsidR="00CA6451">
        <w:t>’</w:t>
      </w:r>
      <w:r w:rsidRPr="00F6574A" w:rsidR="00F6574A">
        <w:t xml:space="preserve">t know. Experience from other </w:t>
      </w:r>
      <w:r>
        <w:t>c</w:t>
      </w:r>
      <w:r w:rsidRPr="00F6574A" w:rsidR="00F6574A">
        <w:t>oronaviruses suggest</w:t>
      </w:r>
      <w:r>
        <w:t>s</w:t>
      </w:r>
      <w:r>
        <w:t xml:space="preserve"> that</w:t>
      </w:r>
      <w:r w:rsidRPr="00F6574A" w:rsidR="00F6574A">
        <w:t xml:space="preserve"> it may last for one, two or three years but not for many</w:t>
      </w:r>
      <w:r>
        <w:t>,</w:t>
      </w:r>
      <w:r w:rsidRPr="00F6574A" w:rsidR="00F6574A">
        <w:t xml:space="preserve"> many years</w:t>
      </w:r>
      <w:r>
        <w:t>.</w:t>
      </w:r>
    </w:p>
    <w:p w:rsidR="0035110F" w:rsidP="0035110F">
      <w:pPr>
        <w:pStyle w:val="Question"/>
      </w:pPr>
      <w:sdt>
        <w:sdtPr>
          <w:alias w:val="Member"/>
          <w:tag w:val="&lt;Member mnisId='1572' dodsId='35446'&gt;"/>
          <w:id w:val="-186757647"/>
          <w:placeholder>
            <w:docPart w:val="DefaultPlaceholder_-1854013440"/>
          </w:placeholder>
          <w:richText/>
        </w:sdtPr>
        <w:sdtContent>
          <w:r w:rsidRPr="0035110F">
            <w:rPr>
              <w:b/>
            </w:rPr>
            <w:t>Chair:</w:t>
          </w:r>
        </w:sdtContent>
      </w:sdt>
      <w:r>
        <w:t xml:space="preserve"> </w:t>
      </w:r>
      <w:r w:rsidRPr="00F6574A" w:rsidR="00F6574A">
        <w:t xml:space="preserve">It sounds like there is still a degree of uncertainty as to whether an antibody leads to an immune response. </w:t>
      </w:r>
      <w:r>
        <w:t>B</w:t>
      </w:r>
      <w:r w:rsidRPr="00F6574A" w:rsidR="00F6574A">
        <w:t>ack on 13 March</w:t>
      </w:r>
      <w:r w:rsidR="00176DE1">
        <w:t>,</w:t>
      </w:r>
      <w:r w:rsidRPr="00F6574A" w:rsidR="00F6574A">
        <w:t xml:space="preserve"> you said the aim was to build up some kind of herd immunity where lots of people in the country had had the virus so that they could not catch it again. When you said that, which was nearly two months ago, wh</w:t>
      </w:r>
      <w:r>
        <w:t>at</w:t>
      </w:r>
      <w:r w:rsidRPr="00F6574A" w:rsidR="00F6574A">
        <w:t xml:space="preserve"> was your evidence then for the existence of th</w:t>
      </w:r>
      <w:r w:rsidR="00176DE1">
        <w:t>at</w:t>
      </w:r>
      <w:r w:rsidRPr="00F6574A" w:rsidR="00F6574A">
        <w:t xml:space="preserve"> kind of immunity</w:t>
      </w:r>
      <w:r>
        <w:t>?</w:t>
      </w:r>
    </w:p>
    <w:p w:rsidR="0035110F" w:rsidP="0035110F">
      <w:pPr>
        <w:pStyle w:val="Answer"/>
      </w:pPr>
      <w:sdt>
        <w:sdtPr>
          <w:alias w:val="Witness"/>
          <w:id w:val="-1731223757"/>
          <w:placeholder>
            <w:docPart w:val="DefaultPlaceholder_-1854013440"/>
          </w:placeholder>
          <w:richText/>
        </w:sdtPr>
        <w:sdtContent>
          <w:r w:rsidRPr="0035110F">
            <w:rPr>
              <w:b/>
              <w:i/>
            </w:rPr>
            <w:t>Sir Patrick Vallance:</w:t>
          </w:r>
        </w:sdtContent>
      </w:sdt>
      <w:r>
        <w:t xml:space="preserve"> </w:t>
      </w:r>
      <w:r w:rsidRPr="00F6574A" w:rsidR="00F6574A">
        <w:t>I should be clear about what I was trying to say</w:t>
      </w:r>
      <w:r w:rsidR="00E431EA">
        <w:t>,</w:t>
      </w:r>
      <w:r w:rsidRPr="00F6574A" w:rsidR="00F6574A">
        <w:t xml:space="preserve"> and</w:t>
      </w:r>
      <w:r w:rsidR="00E431EA">
        <w:t>,</w:t>
      </w:r>
      <w:r w:rsidRPr="00F6574A" w:rsidR="00F6574A">
        <w:t xml:space="preserve"> if I did not say </w:t>
      </w:r>
      <w:r w:rsidR="00176DE1">
        <w:t>it</w:t>
      </w:r>
      <w:r w:rsidRPr="00F6574A" w:rsidR="00F6574A">
        <w:t xml:space="preserve"> clearly enough</w:t>
      </w:r>
      <w:r w:rsidR="00E431EA">
        <w:t>,</w:t>
      </w:r>
      <w:r>
        <w:t xml:space="preserve"> </w:t>
      </w:r>
      <w:r w:rsidRPr="00F6574A" w:rsidR="00F6574A">
        <w:t>I apologise. What I was trying to say was that</w:t>
      </w:r>
      <w:r w:rsidR="00E431EA">
        <w:t>,</w:t>
      </w:r>
      <w:r w:rsidRPr="00F6574A" w:rsidR="00F6574A">
        <w:t xml:space="preserve"> in the absence of a therapeutic, the way in which you can stop a community becoming susceptible to this is through immunity. Immunity can be obtained either by vaccination or by people who have had the infection. We don</w:t>
      </w:r>
      <w:r w:rsidR="002B0C82">
        <w:t>’</w:t>
      </w:r>
      <w:r w:rsidRPr="00F6574A" w:rsidR="00F6574A">
        <w:t>t know, as I said, exactly what degree of protection you get from natural infection</w:t>
      </w:r>
      <w:r w:rsidR="000E5531">
        <w:t>,</w:t>
      </w:r>
      <w:r>
        <w:t xml:space="preserve"> and w</w:t>
      </w:r>
      <w:r w:rsidRPr="00F6574A" w:rsidR="00F6574A">
        <w:t>e don</w:t>
      </w:r>
      <w:r w:rsidR="002B0C82">
        <w:t>’</w:t>
      </w:r>
      <w:r w:rsidRPr="00F6574A" w:rsidR="00F6574A">
        <w:t xml:space="preserve">t yet have a vaccine. </w:t>
      </w:r>
    </w:p>
    <w:p w:rsidR="0035110F" w:rsidP="0035110F">
      <w:pPr>
        <w:pStyle w:val="Answer"/>
      </w:pPr>
      <w:r w:rsidRPr="00F6574A">
        <w:t>The second thing is that the higher the proportion of people in the community with immunity, the easier it is to control the disease and</w:t>
      </w:r>
      <w:r>
        <w:t>,</w:t>
      </w:r>
      <w:r w:rsidRPr="00F6574A">
        <w:t xml:space="preserve"> ultimately</w:t>
      </w:r>
      <w:r>
        <w:t>,</w:t>
      </w:r>
      <w:r w:rsidRPr="00F6574A">
        <w:t xml:space="preserve"> the easier it is to release measures</w:t>
      </w:r>
      <w:r w:rsidR="00E431EA">
        <w:t>.</w:t>
      </w:r>
      <w:r w:rsidRPr="00F6574A">
        <w:t xml:space="preserve"> </w:t>
      </w:r>
      <w:r w:rsidR="00E431EA">
        <w:t>S</w:t>
      </w:r>
      <w:r w:rsidRPr="00F6574A">
        <w:t>o vaccination becomes an important part of how you end up with protection, assuming you can get a decent immune response with vaccines, which we also do not know yet, but you would expect there to be some degree of immunity.</w:t>
      </w:r>
      <w:r w:rsidR="002B54BF">
        <w:t xml:space="preserve"> T</w:t>
      </w:r>
      <w:r>
        <w:t xml:space="preserve">he </w:t>
      </w:r>
      <w:r w:rsidRPr="00F6574A">
        <w:t>expectation is that antibody responses w</w:t>
      </w:r>
      <w:r>
        <w:t>ill</w:t>
      </w:r>
      <w:r w:rsidRPr="00F6574A">
        <w:t xml:space="preserve"> correlate with immunity to some degree</w:t>
      </w:r>
      <w:r>
        <w:t>—</w:t>
      </w:r>
      <w:r w:rsidRPr="00F6574A">
        <w:t>maybe very high</w:t>
      </w:r>
      <w:r>
        <w:t xml:space="preserve"> or</w:t>
      </w:r>
      <w:r w:rsidRPr="00F6574A">
        <w:t xml:space="preserve"> maybe not so high</w:t>
      </w:r>
      <w:r w:rsidR="00DF4E5F">
        <w:t>. As to the</w:t>
      </w:r>
      <w:r w:rsidRPr="00F6574A">
        <w:t xml:space="preserve"> degree of protection</w:t>
      </w:r>
      <w:r>
        <w:t>,</w:t>
      </w:r>
      <w:r w:rsidRPr="00F6574A">
        <w:t xml:space="preserve"> whether it is to reduce the severity of the disease</w:t>
      </w:r>
      <w:r w:rsidR="00467CD0">
        <w:t xml:space="preserve"> or to </w:t>
      </w:r>
      <w:r w:rsidRPr="00F6574A">
        <w:t>reduce the overall effect of the disease and the ability to catch the disease</w:t>
      </w:r>
      <w:r>
        <w:t>,</w:t>
      </w:r>
      <w:r w:rsidRPr="00F6574A">
        <w:t xml:space="preserve"> we still have some work </w:t>
      </w:r>
      <w:r w:rsidR="002C5766">
        <w:t xml:space="preserve">to </w:t>
      </w:r>
      <w:r w:rsidRPr="00F6574A">
        <w:t>do to find out about that</w:t>
      </w:r>
      <w:r>
        <w:t>.</w:t>
      </w:r>
    </w:p>
    <w:p w:rsidR="002C5766" w:rsidP="0035110F">
      <w:pPr>
        <w:pStyle w:val="Question"/>
      </w:pPr>
      <w:sdt>
        <w:sdtPr>
          <w:alias w:val="Member"/>
          <w:tag w:val="&lt;Member mnisId='1572' dodsId='35446'&gt;"/>
          <w:id w:val="-1054621163"/>
          <w:placeholder>
            <w:docPart w:val="DefaultPlaceholder_-1854013440"/>
          </w:placeholder>
          <w:richText/>
        </w:sdtPr>
        <w:sdtContent>
          <w:r w:rsidRPr="0035110F" w:rsidR="0035110F">
            <w:rPr>
              <w:b/>
            </w:rPr>
            <w:t>Chair:</w:t>
          </w:r>
        </w:sdtContent>
      </w:sdt>
      <w:r>
        <w:t xml:space="preserve"> </w:t>
      </w:r>
      <w:r w:rsidRPr="00F6574A" w:rsidR="00F6574A">
        <w:t xml:space="preserve">You said something else </w:t>
      </w:r>
      <w:r>
        <w:t>that</w:t>
      </w:r>
      <w:r w:rsidRPr="00F6574A" w:rsidR="00F6574A">
        <w:t xml:space="preserve"> was very striking in that interview on 13 March. You said that we should be prepared to change our minds as the evidence changes. We obviously know an awful lot more now than we knew then. </w:t>
      </w:r>
      <w:r>
        <w:t>I</w:t>
      </w:r>
      <w:r w:rsidRPr="00F6574A" w:rsidR="00F6574A">
        <w:t>f we were in an identical situation now</w:t>
      </w:r>
      <w:r>
        <w:t xml:space="preserve"> </w:t>
      </w:r>
      <w:r w:rsidR="00BD44A7">
        <w:t>to where</w:t>
      </w:r>
      <w:r w:rsidRPr="00F6574A" w:rsidR="00F6574A">
        <w:t xml:space="preserve"> we were right at the beginning of March, would you still advise that it would be wrong to lock</w:t>
      </w:r>
      <w:r>
        <w:t xml:space="preserve"> </w:t>
      </w:r>
      <w:r w:rsidRPr="00F6574A" w:rsidR="00F6574A">
        <w:t>down the country at that stage</w:t>
      </w:r>
      <w:r>
        <w:t>,</w:t>
      </w:r>
      <w:r w:rsidRPr="00F6574A" w:rsidR="00F6574A">
        <w:t xml:space="preserve"> nearly three weeks earlier than we actually did</w:t>
      </w:r>
      <w:r>
        <w:t>,</w:t>
      </w:r>
      <w:r w:rsidRPr="00F6574A" w:rsidR="00F6574A">
        <w:t xml:space="preserve"> and that it would be right to go ahead with events like the Cheltenham </w:t>
      </w:r>
      <w:r>
        <w:t xml:space="preserve">Festival </w:t>
      </w:r>
      <w:r w:rsidRPr="00F6574A" w:rsidR="00F6574A">
        <w:t xml:space="preserve">or the Liverpool </w:t>
      </w:r>
      <w:r>
        <w:t>C</w:t>
      </w:r>
      <w:r w:rsidRPr="00F6574A" w:rsidR="00F6574A">
        <w:t xml:space="preserve">hampions </w:t>
      </w:r>
      <w:r>
        <w:t>L</w:t>
      </w:r>
      <w:r w:rsidRPr="00F6574A" w:rsidR="00F6574A">
        <w:t>eague match?</w:t>
      </w:r>
    </w:p>
    <w:p w:rsidR="002C5766" w:rsidP="002C5766">
      <w:pPr>
        <w:pStyle w:val="Answer"/>
      </w:pPr>
      <w:sdt>
        <w:sdtPr>
          <w:alias w:val="Witness"/>
          <w:id w:val="603160293"/>
          <w:placeholder>
            <w:docPart w:val="DefaultPlaceholder_-1854013440"/>
          </w:placeholder>
          <w:richText/>
        </w:sdtPr>
        <w:sdtContent>
          <w:r w:rsidRPr="002C5766">
            <w:rPr>
              <w:b/>
              <w:i/>
            </w:rPr>
            <w:t>Sir Patrick Vallance:</w:t>
          </w:r>
        </w:sdtContent>
      </w:sdt>
      <w:r>
        <w:t xml:space="preserve"> </w:t>
      </w:r>
      <w:r w:rsidRPr="00F6574A" w:rsidR="00F6574A">
        <w:t>I will restate what I said then</w:t>
      </w:r>
      <w:r w:rsidR="003551C1">
        <w:t>. T</w:t>
      </w:r>
      <w:r w:rsidRPr="00F6574A" w:rsidR="00F6574A">
        <w:t>his is a new virus</w:t>
      </w:r>
      <w:r>
        <w:t>; w</w:t>
      </w:r>
      <w:r w:rsidRPr="00F6574A" w:rsidR="00F6574A">
        <w:t>e don</w:t>
      </w:r>
      <w:r w:rsidR="002B0C82">
        <w:t>’</w:t>
      </w:r>
      <w:r w:rsidRPr="00F6574A" w:rsidR="00F6574A">
        <w:t>t know about it</w:t>
      </w:r>
      <w:r>
        <w:t>;</w:t>
      </w:r>
      <w:r w:rsidRPr="00F6574A" w:rsidR="00F6574A">
        <w:t xml:space="preserve"> it </w:t>
      </w:r>
      <w:r w:rsidR="006B1822">
        <w:t>i</w:t>
      </w:r>
      <w:r w:rsidRPr="00F6574A" w:rsidR="00F6574A">
        <w:t>s something that nobody ha</w:t>
      </w:r>
      <w:r w:rsidR="002B0C82">
        <w:t>d</w:t>
      </w:r>
      <w:r w:rsidRPr="00F6574A" w:rsidR="00F6574A">
        <w:t xml:space="preserve"> ever seen before</w:t>
      </w:r>
      <w:r w:rsidR="00EB6D31">
        <w:t xml:space="preserve"> and, t</w:t>
      </w:r>
      <w:r w:rsidRPr="00F6574A" w:rsidR="00F6574A">
        <w:t>herefore</w:t>
      </w:r>
      <w:r>
        <w:t>,</w:t>
      </w:r>
      <w:r w:rsidRPr="00F6574A" w:rsidR="00F6574A">
        <w:t xml:space="preserve"> inevitably we are learning as we go along</w:t>
      </w:r>
      <w:r>
        <w:t>. A</w:t>
      </w:r>
      <w:r w:rsidRPr="00F6574A" w:rsidR="00F6574A">
        <w:t>s we learn</w:t>
      </w:r>
      <w:r>
        <w:t>,</w:t>
      </w:r>
      <w:r w:rsidRPr="00F6574A" w:rsidR="00F6574A">
        <w:t xml:space="preserve"> we will become more informed about </w:t>
      </w:r>
      <w:r>
        <w:t>wh</w:t>
      </w:r>
      <w:r w:rsidR="006B1822">
        <w:t>ich</w:t>
      </w:r>
      <w:r w:rsidRPr="00F6574A" w:rsidR="00F6574A">
        <w:t xml:space="preserve"> decisions we should take</w:t>
      </w:r>
      <w:r w:rsidR="00115AD9">
        <w:t>,</w:t>
      </w:r>
      <w:r w:rsidRPr="00F6574A" w:rsidR="00F6574A">
        <w:t xml:space="preserve"> and that is going to continue to be the case. I remind you that we are still quite </w:t>
      </w:r>
      <w:r>
        <w:t>early in</w:t>
      </w:r>
      <w:r w:rsidRPr="00F6574A" w:rsidR="00F6574A">
        <w:t xml:space="preserve"> this epidemic</w:t>
      </w:r>
      <w:r w:rsidR="002B0C82">
        <w:t>,</w:t>
      </w:r>
      <w:r w:rsidRPr="00F6574A" w:rsidR="00F6574A">
        <w:t xml:space="preserve"> actually. Although most countries are getting on top of the first peak in some ways, it does not mean </w:t>
      </w:r>
      <w:r>
        <w:t xml:space="preserve">that </w:t>
      </w:r>
      <w:r w:rsidRPr="00F6574A" w:rsidR="00F6574A">
        <w:t>the whole thing has gone away</w:t>
      </w:r>
      <w:r>
        <w:t xml:space="preserve">. </w:t>
      </w:r>
      <w:r w:rsidRPr="00F6574A">
        <w:t>T</w:t>
      </w:r>
      <w:r w:rsidRPr="00F6574A" w:rsidR="00F6574A">
        <w:t>here</w:t>
      </w:r>
      <w:r>
        <w:t xml:space="preserve"> </w:t>
      </w:r>
      <w:r w:rsidRPr="00F6574A" w:rsidR="00F6574A">
        <w:t xml:space="preserve">is an awful lot still to learn. </w:t>
      </w:r>
    </w:p>
    <w:p w:rsidR="002C5766" w:rsidP="002C5766">
      <w:pPr>
        <w:pStyle w:val="Answer"/>
      </w:pPr>
      <w:r w:rsidRPr="00F6574A">
        <w:t xml:space="preserve">In terms of what </w:t>
      </w:r>
      <w:r>
        <w:t xml:space="preserve">I </w:t>
      </w:r>
      <w:r w:rsidRPr="00F6574A">
        <w:t xml:space="preserve">would do in retrospect if we knew then what we know now, </w:t>
      </w:r>
      <w:r w:rsidR="002B0C82">
        <w:t xml:space="preserve">I think </w:t>
      </w:r>
      <w:r w:rsidRPr="00F6574A">
        <w:t>that is something for the future to look at</w:t>
      </w:r>
      <w:r w:rsidR="00F93DE0">
        <w:t>. C</w:t>
      </w:r>
      <w:r w:rsidRPr="00F6574A">
        <w:t>ertainly</w:t>
      </w:r>
      <w:r w:rsidR="009B08C9">
        <w:t>,</w:t>
      </w:r>
      <w:r w:rsidRPr="00F6574A">
        <w:t xml:space="preserve"> there will be times when evidence did not allow decisions to be made that you could make now</w:t>
      </w:r>
      <w:r w:rsidR="00F93DE0">
        <w:t>,</w:t>
      </w:r>
      <w:r w:rsidRPr="00F6574A">
        <w:t xml:space="preserve"> and there will be times at which you look back and say that something might have been done differently. I have no doubt about that. </w:t>
      </w:r>
    </w:p>
    <w:p w:rsidR="00D447AC" w:rsidP="002C5766">
      <w:pPr>
        <w:pStyle w:val="Answer"/>
      </w:pPr>
      <w:r>
        <w:t>I</w:t>
      </w:r>
      <w:r w:rsidRPr="00F6574A" w:rsidR="00F6574A">
        <w:t xml:space="preserve">n terms of the timing at which we </w:t>
      </w:r>
      <w:r w:rsidR="002B0C82">
        <w:t>took</w:t>
      </w:r>
      <w:r w:rsidRPr="00F6574A" w:rsidR="00F6574A">
        <w:t xml:space="preserve"> our intervention</w:t>
      </w:r>
      <w:r w:rsidR="009850AA">
        <w:t>,</w:t>
      </w:r>
      <w:r w:rsidRPr="00F6574A" w:rsidR="00F6574A">
        <w:t xml:space="preserve"> I think the CMO was clear about th</w:t>
      </w:r>
      <w:r w:rsidR="009B08C9">
        <w:t>at</w:t>
      </w:r>
      <w:r w:rsidRPr="00F6574A" w:rsidR="00F6574A">
        <w:t xml:space="preserve"> when he spoke recently</w:t>
      </w:r>
      <w:r w:rsidR="009850AA">
        <w:t>. W</w:t>
      </w:r>
      <w:r w:rsidRPr="00F6574A" w:rsidR="00F6574A">
        <w:t>hen you look at everything that happened</w:t>
      </w:r>
      <w:r>
        <w:t xml:space="preserve"> and </w:t>
      </w:r>
      <w:r w:rsidRPr="00F6574A" w:rsidR="00F6574A">
        <w:t>the speed at which it happened, maybe days either way would have made a difference, but</w:t>
      </w:r>
      <w:r w:rsidR="002B0C82">
        <w:t xml:space="preserve"> I think</w:t>
      </w:r>
      <w:r w:rsidRPr="00F6574A" w:rsidR="00F6574A">
        <w:t xml:space="preserve"> it is difficult to look back and say three weeks was an obvious point to do it. I do not think that was clear</w:t>
      </w:r>
      <w:r>
        <w:t xml:space="preserve"> and </w:t>
      </w:r>
      <w:r w:rsidRPr="00F6574A" w:rsidR="00F6574A">
        <w:t xml:space="preserve">I do not think it is clear now. </w:t>
      </w:r>
    </w:p>
    <w:p w:rsidR="00FD276B" w:rsidP="002C5766">
      <w:pPr>
        <w:pStyle w:val="Answer"/>
      </w:pPr>
      <w:r w:rsidRPr="00F6574A">
        <w:t xml:space="preserve">The other thing </w:t>
      </w:r>
      <w:r w:rsidR="00D447AC">
        <w:t>that</w:t>
      </w:r>
      <w:r w:rsidRPr="00F6574A">
        <w:t xml:space="preserve"> is quite important to understand is that the investment that we made in </w:t>
      </w:r>
      <w:r w:rsidR="00F66728">
        <w:t xml:space="preserve">the </w:t>
      </w:r>
      <w:r w:rsidRPr="00F6574A">
        <w:t>genomics of the virus quite early on</w:t>
      </w:r>
      <w:r w:rsidR="00D447AC">
        <w:t>—</w:t>
      </w:r>
      <w:r w:rsidRPr="00F6574A">
        <w:t>where we have been able to sequence thousands of viral genomes</w:t>
      </w:r>
      <w:r w:rsidR="00D447AC">
        <w:t>—</w:t>
      </w:r>
      <w:r w:rsidR="00F66728">
        <w:t>allows tracking of</w:t>
      </w:r>
      <w:r w:rsidRPr="00F6574A">
        <w:t xml:space="preserve"> the provenance of different outbreaks.</w:t>
      </w:r>
      <w:r w:rsidR="00F66728">
        <w:t xml:space="preserve"> One of the things</w:t>
      </w:r>
      <w:r w:rsidRPr="00F6574A">
        <w:t xml:space="preserve"> that look</w:t>
      </w:r>
      <w:r w:rsidR="00D447AC">
        <w:t>s</w:t>
      </w:r>
      <w:r w:rsidRPr="00F6574A">
        <w:t xml:space="preserve"> clear is that early in March the UK got many different imports of virus from many different places</w:t>
      </w:r>
      <w:r w:rsidR="00DB0F67">
        <w:t>,</w:t>
      </w:r>
      <w:r w:rsidRPr="00F6574A">
        <w:t xml:space="preserve"> particularly European countries with outbreaks.</w:t>
      </w:r>
    </w:p>
    <w:p w:rsidR="00D447AC" w:rsidP="002C5766">
      <w:pPr>
        <w:pStyle w:val="Answer"/>
      </w:pPr>
      <w:r>
        <w:t>W</w:t>
      </w:r>
      <w:r w:rsidRPr="00F6574A" w:rsidR="00F6574A">
        <w:t>e s</w:t>
      </w:r>
      <w:r w:rsidR="00E53E00">
        <w:t>aw</w:t>
      </w:r>
      <w:r w:rsidRPr="00F6574A" w:rsidR="00F6574A">
        <w:t xml:space="preserve"> a big influx of cases</w:t>
      </w:r>
      <w:r w:rsidR="00E53E00">
        <w:t>,</w:t>
      </w:r>
      <w:r w:rsidRPr="00F6574A" w:rsidR="00F6574A">
        <w:t xml:space="preserve"> probably from Italy and Spain</w:t>
      </w:r>
      <w:r>
        <w:t>,</w:t>
      </w:r>
      <w:r w:rsidRPr="00F6574A" w:rsidR="00F6574A">
        <w:t xml:space="preserve"> looking at the genomics of the virus in early March</w:t>
      </w:r>
      <w:r>
        <w:t>,</w:t>
      </w:r>
      <w:r w:rsidRPr="00F6574A" w:rsidR="00F6574A">
        <w:t xml:space="preserve"> </w:t>
      </w:r>
      <w:r>
        <w:t>seeded</w:t>
      </w:r>
      <w:r w:rsidRPr="00F6574A" w:rsidR="00F6574A">
        <w:t xml:space="preserve"> right the way across the country. </w:t>
      </w:r>
      <w:r>
        <w:t>W</w:t>
      </w:r>
      <w:r w:rsidRPr="00F6574A" w:rsidR="00F6574A">
        <w:t xml:space="preserve">hether that was people returning from half term, whether </w:t>
      </w:r>
      <w:r w:rsidR="006C5357">
        <w:t>they were</w:t>
      </w:r>
      <w:r w:rsidRPr="00F6574A" w:rsidR="00F6574A">
        <w:t xml:space="preserve"> business travellers or not, we do not know</w:t>
      </w:r>
      <w:r>
        <w:t>, b</w:t>
      </w:r>
      <w:r w:rsidRPr="00F6574A" w:rsidR="00F6574A">
        <w:t>ut a lot of the cases in the UK did not come from China and did not come from the place you might have expected. They actually came from European imports and the high level of travel into the UK around that time.</w:t>
      </w:r>
    </w:p>
    <w:p w:rsidR="00D447AC" w:rsidP="00D447AC">
      <w:pPr>
        <w:pStyle w:val="Question"/>
      </w:pPr>
      <w:sdt>
        <w:sdtPr>
          <w:alias w:val="Member"/>
          <w:tag w:val="&lt;Member mnisId='1572' dodsId='35446'&gt;"/>
          <w:id w:val="1733968105"/>
          <w:placeholder>
            <w:docPart w:val="DefaultPlaceholder_-1854013440"/>
          </w:placeholder>
          <w:richText/>
        </w:sdtPr>
        <w:sdtContent>
          <w:r w:rsidRPr="00D447AC">
            <w:rPr>
              <w:b/>
            </w:rPr>
            <w:t>Chair:</w:t>
          </w:r>
        </w:sdtContent>
      </w:sdt>
      <w:r>
        <w:t xml:space="preserve"> </w:t>
      </w:r>
      <w:r w:rsidRPr="00F6574A" w:rsidR="00F6574A">
        <w:t xml:space="preserve">The reason I asked that question is not </w:t>
      </w:r>
      <w:r w:rsidR="002B0C82">
        <w:t>because of</w:t>
      </w:r>
      <w:r w:rsidR="0040590A">
        <w:t xml:space="preserve"> </w:t>
      </w:r>
      <w:r w:rsidRPr="00F6574A" w:rsidR="00F6574A">
        <w:t xml:space="preserve">the benefit of hindsight, because we all benefit from that, </w:t>
      </w:r>
      <w:r>
        <w:t>but</w:t>
      </w:r>
      <w:r w:rsidR="00C95431">
        <w:t xml:space="preserve">, </w:t>
      </w:r>
      <w:r w:rsidRPr="00F6574A" w:rsidR="00F6574A">
        <w:t>if you are saying now that it is wrong to lift the lockdown if it brings the R above 1, it is curious that before you were saying it would be wrong to introduce the lockdown when the R was between 2 and 3</w:t>
      </w:r>
      <w:r>
        <w:t>. I wondered ho</w:t>
      </w:r>
      <w:r w:rsidRPr="00F6574A" w:rsidR="00F6574A">
        <w:t xml:space="preserve">w </w:t>
      </w:r>
      <w:r>
        <w:t xml:space="preserve">you would </w:t>
      </w:r>
      <w:r w:rsidRPr="00F6574A" w:rsidR="00F6574A">
        <w:t>address the change in that advice</w:t>
      </w:r>
      <w:r>
        <w:t>.</w:t>
      </w:r>
    </w:p>
    <w:p w:rsidR="00E024C3" w:rsidP="0073695C">
      <w:pPr>
        <w:pStyle w:val="Answer"/>
      </w:pPr>
      <w:sdt>
        <w:sdtPr>
          <w:alias w:val="Witness"/>
          <w:id w:val="-448016143"/>
          <w:placeholder>
            <w:docPart w:val="DefaultPlaceholder_-1854013440"/>
          </w:placeholder>
          <w:richText/>
        </w:sdtPr>
        <w:sdtContent>
          <w:r w:rsidRPr="00D447AC" w:rsidR="00D447AC">
            <w:rPr>
              <w:b/>
              <w:i/>
            </w:rPr>
            <w:t>Sir Patrick Vallance:</w:t>
          </w:r>
        </w:sdtContent>
      </w:sdt>
      <w:r w:rsidR="00D447AC">
        <w:t xml:space="preserve"> W</w:t>
      </w:r>
      <w:r w:rsidRPr="00F6574A" w:rsidR="00F6574A">
        <w:t>hen the virus first appears</w:t>
      </w:r>
      <w:r w:rsidR="0073695C">
        <w:t>,</w:t>
      </w:r>
      <w:r w:rsidRPr="00F6574A" w:rsidR="00F6574A">
        <w:t xml:space="preserve"> its natural rate of progress</w:t>
      </w:r>
      <w:r w:rsidR="00D447AC">
        <w:t>ion</w:t>
      </w:r>
      <w:r w:rsidRPr="00F6574A" w:rsidR="00F6574A">
        <w:t xml:space="preserve"> of R will be something close to 3</w:t>
      </w:r>
      <w:r w:rsidR="00973AAD">
        <w:t>,</w:t>
      </w:r>
      <w:r w:rsidRPr="00F6574A" w:rsidR="00F6574A">
        <w:t xml:space="preserve"> we now know.</w:t>
      </w:r>
      <w:r w:rsidR="00973AAD">
        <w:t xml:space="preserve"> I</w:t>
      </w:r>
      <w:r w:rsidRPr="00F6574A" w:rsidR="00F6574A">
        <w:t>f you have very small numbers that you can control with contact tracing</w:t>
      </w:r>
      <w:r w:rsidR="00D447AC">
        <w:t>,</w:t>
      </w:r>
      <w:r w:rsidRPr="00F6574A" w:rsidR="00F6574A">
        <w:t xml:space="preserve"> you can tolerate an R that is a bit higher because you are managing it through contact tracing and can get on top of </w:t>
      </w:r>
      <w:r w:rsidR="00DD687B">
        <w:t>i</w:t>
      </w:r>
      <w:r w:rsidRPr="00F6574A" w:rsidR="00F6574A">
        <w:t xml:space="preserve">t very quickly and bring </w:t>
      </w:r>
      <w:r w:rsidR="00970E9A">
        <w:t>i</w:t>
      </w:r>
      <w:r w:rsidRPr="00F6574A" w:rsidR="00F6574A">
        <w:t>t under control.</w:t>
      </w:r>
    </w:p>
    <w:p w:rsidR="0073695C" w:rsidP="0073695C">
      <w:pPr>
        <w:pStyle w:val="Answer"/>
      </w:pPr>
      <w:r>
        <w:t>W</w:t>
      </w:r>
      <w:r w:rsidRPr="00F6574A" w:rsidR="00F6574A">
        <w:t xml:space="preserve">here we are now is that we know we have a relatively large number of people who </w:t>
      </w:r>
      <w:r>
        <w:t>a</w:t>
      </w:r>
      <w:r w:rsidRPr="00F6574A" w:rsidR="00F6574A">
        <w:t xml:space="preserve">re infected with the virus </w:t>
      </w:r>
      <w:r>
        <w:t>a</w:t>
      </w:r>
      <w:r w:rsidRPr="00F6574A" w:rsidR="00F6574A">
        <w:t xml:space="preserve">nd we have not yet </w:t>
      </w:r>
      <w:r>
        <w:t>brought</w:t>
      </w:r>
      <w:r w:rsidRPr="00F6574A" w:rsidR="00F6574A">
        <w:t xml:space="preserve"> that number down to a manageable number to totally control with contact tracing and isolation. It is important that we have that as part of the plan going forward</w:t>
      </w:r>
      <w:r w:rsidR="00E024C3">
        <w:t>, and</w:t>
      </w:r>
      <w:r>
        <w:t xml:space="preserve"> t</w:t>
      </w:r>
      <w:r w:rsidRPr="00F6574A" w:rsidR="00F6574A">
        <w:t xml:space="preserve">hat will allow you to lift the distancing measures as you go through that phase. </w:t>
      </w:r>
      <w:r w:rsidR="00E024C3">
        <w:t>I</w:t>
      </w:r>
      <w:r w:rsidRPr="00F6574A" w:rsidR="00F6574A">
        <w:t xml:space="preserve">t is </w:t>
      </w:r>
      <w:r w:rsidR="002B0C82">
        <w:t xml:space="preserve">really </w:t>
      </w:r>
      <w:r w:rsidRPr="00F6574A" w:rsidR="00F6574A">
        <w:t xml:space="preserve">about the volume or number of infections </w:t>
      </w:r>
      <w:r>
        <w:t xml:space="preserve">that </w:t>
      </w:r>
      <w:r w:rsidRPr="00F6574A" w:rsidR="00F6574A">
        <w:t xml:space="preserve">we have in the country. </w:t>
      </w:r>
      <w:r>
        <w:t>I</w:t>
      </w:r>
      <w:r w:rsidRPr="00F6574A" w:rsidR="00F6574A">
        <w:t>t is clear that there was a very rapid escalation of numbers in March, partly for the reasons I have just described</w:t>
      </w:r>
      <w:r>
        <w:t>,</w:t>
      </w:r>
      <w:r w:rsidRPr="00F6574A" w:rsidR="00F6574A">
        <w:t xml:space="preserve"> and that the doubling time suddenly became very much quicker</w:t>
      </w:r>
      <w:r>
        <w:t>. T</w:t>
      </w:r>
      <w:r w:rsidRPr="00F6574A" w:rsidR="00F6574A">
        <w:t>hat was an important part of why it was important to start the lockdown.</w:t>
      </w:r>
    </w:p>
    <w:p w:rsidR="00A85AD3" w:rsidP="0073695C">
      <w:pPr>
        <w:pStyle w:val="Question"/>
      </w:pPr>
      <w:sdt>
        <w:sdtPr>
          <w:alias w:val="Member"/>
          <w:tag w:val="&lt;Member mnisId='1572' dodsId='35446'&gt;"/>
          <w:id w:val="449821658"/>
          <w:placeholder>
            <w:docPart w:val="DefaultPlaceholder_-1854013440"/>
          </w:placeholder>
          <w:richText/>
        </w:sdtPr>
        <w:sdtContent>
          <w:r w:rsidRPr="0073695C" w:rsidR="0073695C">
            <w:rPr>
              <w:b/>
            </w:rPr>
            <w:t>Chair:</w:t>
          </w:r>
        </w:sdtContent>
      </w:sdt>
      <w:r w:rsidR="0073695C">
        <w:t xml:space="preserve"> </w:t>
      </w:r>
      <w:r>
        <w:t>T</w:t>
      </w:r>
      <w:r w:rsidRPr="00F6574A" w:rsidR="00F6574A">
        <w:t>he Government say that they always follow the scientific advice. Can you understand, as the person who chairs SAGE, why</w:t>
      </w:r>
      <w:r w:rsidR="00C95431">
        <w:t>,</w:t>
      </w:r>
      <w:r w:rsidRPr="00F6574A" w:rsidR="00F6574A">
        <w:t xml:space="preserve"> if </w:t>
      </w:r>
      <w:r w:rsidR="00171114">
        <w:t>they say that they take their</w:t>
      </w:r>
      <w:r w:rsidRPr="00F6574A" w:rsidR="00F6574A">
        <w:t xml:space="preserve"> decisions based on the scientific advice, it is absolutely essential that SAGE</w:t>
      </w:r>
      <w:r w:rsidR="00695E3A">
        <w:t>’</w:t>
      </w:r>
      <w:r w:rsidRPr="00F6574A" w:rsidR="00F6574A">
        <w:t>s advice to the Government is published so that we can have some kind of scrutiny of Government decisions?</w:t>
      </w:r>
    </w:p>
    <w:p w:rsidR="00CF286B" w:rsidP="00A85AD3">
      <w:pPr>
        <w:pStyle w:val="Answer"/>
      </w:pPr>
      <w:sdt>
        <w:sdtPr>
          <w:alias w:val="Witness"/>
          <w:id w:val="-1720814105"/>
          <w:placeholder>
            <w:docPart w:val="DefaultPlaceholder_-1854013440"/>
          </w:placeholder>
          <w:richText/>
        </w:sdtPr>
        <w:sdtContent>
          <w:r w:rsidRPr="00A85AD3" w:rsidR="00A85AD3">
            <w:rPr>
              <w:b/>
              <w:i/>
            </w:rPr>
            <w:t>Sir Patrick Vallance:</w:t>
          </w:r>
        </w:sdtContent>
      </w:sdt>
      <w:r w:rsidR="00A85AD3">
        <w:t xml:space="preserve"> </w:t>
      </w:r>
      <w:r w:rsidRPr="00F6574A" w:rsidR="00F6574A">
        <w:t>Throughout my career, I have been a strong advocate of transparency and openness in science as a key measure</w:t>
      </w:r>
      <w:r w:rsidR="00A85AD3">
        <w:t>,</w:t>
      </w:r>
      <w:r w:rsidRPr="00F6574A" w:rsidR="00F6574A">
        <w:t xml:space="preserve"> and on the public record</w:t>
      </w:r>
      <w:r w:rsidR="00A85AD3">
        <w:t xml:space="preserve"> </w:t>
      </w:r>
      <w:r w:rsidRPr="00F6574A" w:rsidR="00F6574A">
        <w:t>in a number of different forums</w:t>
      </w:r>
      <w:r w:rsidR="00A85AD3">
        <w:t>,</w:t>
      </w:r>
      <w:r w:rsidRPr="00F6574A" w:rsidR="00F6574A">
        <w:t xml:space="preserve"> including when I worked for the pharmaceutical industry</w:t>
      </w:r>
      <w:r w:rsidR="00A85AD3">
        <w:t>,</w:t>
      </w:r>
      <w:r w:rsidRPr="00F6574A" w:rsidR="00F6574A">
        <w:t xml:space="preserve"> </w:t>
      </w:r>
      <w:r>
        <w:t xml:space="preserve">I have </w:t>
      </w:r>
      <w:r w:rsidRPr="00F6574A" w:rsidR="00F6574A">
        <w:t>sa</w:t>
      </w:r>
      <w:r w:rsidR="00A85AD3">
        <w:t>id</w:t>
      </w:r>
      <w:r w:rsidRPr="00F6574A" w:rsidR="00F6574A">
        <w:t xml:space="preserve"> that it is very important. I </w:t>
      </w:r>
      <w:r w:rsidR="00A85AD3">
        <w:t xml:space="preserve">absolutely </w:t>
      </w:r>
      <w:r w:rsidR="002B0C82">
        <w:t xml:space="preserve">believe </w:t>
      </w:r>
      <w:r w:rsidRPr="00F6574A" w:rsidR="00F6574A">
        <w:t>in transparency and o</w:t>
      </w:r>
      <w:r w:rsidR="00A85AD3">
        <w:t>pennes</w:t>
      </w:r>
      <w:r w:rsidRPr="00F6574A" w:rsidR="00F6574A">
        <w:t>s.</w:t>
      </w:r>
    </w:p>
    <w:p w:rsidR="00A85AD3" w:rsidP="00A85AD3">
      <w:pPr>
        <w:pStyle w:val="Answer"/>
      </w:pPr>
      <w:r w:rsidRPr="00F6574A">
        <w:t>As you are aware, we published some of the papers of SAGE and will continue to publish them</w:t>
      </w:r>
      <w:r>
        <w:t>;</w:t>
      </w:r>
      <w:r w:rsidRPr="00F6574A">
        <w:t xml:space="preserve"> some more have come out this morning. I want the team to get into a regular rhythm of publishing those papers. Those are the inputs to SAGE. It is important that other scientists can see the input to SAGE, although most of that data is available for anyone to look at anyway</w:t>
      </w:r>
      <w:r w:rsidR="00427553">
        <w:t>,</w:t>
      </w:r>
      <w:r w:rsidRPr="00F6574A">
        <w:t xml:space="preserve"> because a lot of it is public domain information. </w:t>
      </w:r>
    </w:p>
    <w:p w:rsidR="00A85AD3" w:rsidP="00A85AD3">
      <w:pPr>
        <w:pStyle w:val="Answer"/>
      </w:pPr>
      <w:r w:rsidRPr="00F6574A">
        <w:t>What is not a decision for me</w:t>
      </w:r>
      <w:r w:rsidR="00427553">
        <w:t>,</w:t>
      </w:r>
      <w:r w:rsidRPr="00F6574A">
        <w:t xml:space="preserve"> but</w:t>
      </w:r>
      <w:r w:rsidR="00E70A27">
        <w:t xml:space="preserve"> </w:t>
      </w:r>
      <w:r w:rsidRPr="00F6574A">
        <w:t>is an important one</w:t>
      </w:r>
      <w:r w:rsidR="00427553">
        <w:t>,</w:t>
      </w:r>
      <w:r w:rsidRPr="00F6574A">
        <w:t xml:space="preserve"> is the output from SAGE to Ministers</w:t>
      </w:r>
      <w:r>
        <w:t>. Y</w:t>
      </w:r>
      <w:r w:rsidRPr="00F6574A">
        <w:t>ou, of course</w:t>
      </w:r>
      <w:r>
        <w:t>,</w:t>
      </w:r>
      <w:r w:rsidRPr="00F6574A">
        <w:t xml:space="preserve"> will be very well aware</w:t>
      </w:r>
      <w:r w:rsidR="009F494B">
        <w:t>,</w:t>
      </w:r>
      <w:r w:rsidRPr="00F6574A">
        <w:t xml:space="preserve"> as a previous </w:t>
      </w:r>
      <w:r>
        <w:t>S</w:t>
      </w:r>
      <w:r w:rsidRPr="00F6574A">
        <w:t xml:space="preserve">ecretary of </w:t>
      </w:r>
      <w:r>
        <w:t>S</w:t>
      </w:r>
      <w:r w:rsidRPr="00F6574A">
        <w:t>tate</w:t>
      </w:r>
      <w:r w:rsidR="009F494B">
        <w:t>,</w:t>
      </w:r>
      <w:r w:rsidRPr="00F6574A">
        <w:t xml:space="preserve"> that</w:t>
      </w:r>
      <w:r>
        <w:t xml:space="preserve"> </w:t>
      </w:r>
      <w:r w:rsidRPr="00F6574A">
        <w:t xml:space="preserve">there is information that </w:t>
      </w:r>
      <w:r>
        <w:t>politi</w:t>
      </w:r>
      <w:r w:rsidRPr="00F6574A">
        <w:t>cians need</w:t>
      </w:r>
      <w:r w:rsidR="00FB201F">
        <w:t xml:space="preserve"> to see</w:t>
      </w:r>
      <w:r>
        <w:t>,</w:t>
      </w:r>
      <w:r w:rsidRPr="00F6574A">
        <w:t xml:space="preserve"> in order to make decisions</w:t>
      </w:r>
      <w:r>
        <w:t>,</w:t>
      </w:r>
      <w:r w:rsidRPr="00F6574A">
        <w:t xml:space="preserve"> </w:t>
      </w:r>
      <w:r w:rsidR="00FB201F">
        <w:t xml:space="preserve">and that they need </w:t>
      </w:r>
      <w:r w:rsidRPr="00F6574A">
        <w:t>to receive in confidence</w:t>
      </w:r>
      <w:r w:rsidR="00292EEE">
        <w:t>, to</w:t>
      </w:r>
      <w:r w:rsidRPr="00F6574A">
        <w:t xml:space="preserve"> be allowed time to make those </w:t>
      </w:r>
      <w:r>
        <w:t>decisions. O</w:t>
      </w:r>
      <w:r w:rsidRPr="00F6574A">
        <w:t xml:space="preserve">nce </w:t>
      </w:r>
      <w:r>
        <w:t>th</w:t>
      </w:r>
      <w:r w:rsidR="007A6829">
        <w:t>ey are</w:t>
      </w:r>
      <w:r>
        <w:t xml:space="preserve"> </w:t>
      </w:r>
      <w:r w:rsidRPr="00F6574A">
        <w:t>made</w:t>
      </w:r>
      <w:r>
        <w:t xml:space="preserve">, </w:t>
      </w:r>
      <w:r w:rsidRPr="00F6574A">
        <w:t>it is reasonable that the science behind th</w:t>
      </w:r>
      <w:r w:rsidR="007A6829">
        <w:t>em</w:t>
      </w:r>
      <w:r w:rsidRPr="00F6574A">
        <w:t xml:space="preserve"> is something that people can look at</w:t>
      </w:r>
      <w:r w:rsidR="00512C68">
        <w:t>, but</w:t>
      </w:r>
      <w:r w:rsidRPr="00F6574A">
        <w:t xml:space="preserve"> it is not my business to releas</w:t>
      </w:r>
      <w:r w:rsidR="00512C68">
        <w:t>e</w:t>
      </w:r>
      <w:r w:rsidRPr="00F6574A">
        <w:t xml:space="preserve"> the information to the public before Ministers have seen it. My job in this case is to make sure that Ministers get the advice they need in order to make decisions</w:t>
      </w:r>
      <w:r>
        <w:t xml:space="preserve">. </w:t>
      </w:r>
    </w:p>
    <w:p w:rsidR="00A85AD3" w:rsidP="00A85AD3">
      <w:pPr>
        <w:pStyle w:val="Answer"/>
      </w:pPr>
      <w:r>
        <w:t>I</w:t>
      </w:r>
      <w:r w:rsidRPr="00F6574A" w:rsidR="00F6574A">
        <w:t>t is important also to recognise that decisions are made on all sorts of different grounds, of which science is a key input</w:t>
      </w:r>
      <w:r w:rsidR="001528E8">
        <w:t>,</w:t>
      </w:r>
      <w:r w:rsidRPr="00F6574A" w:rsidR="00F6574A">
        <w:t xml:space="preserve"> but it is not the decision</w:t>
      </w:r>
      <w:r w:rsidR="0028788C">
        <w:t xml:space="preserve"> </w:t>
      </w:r>
      <w:r w:rsidRPr="00F6574A" w:rsidR="00F6574A">
        <w:t xml:space="preserve">maker. SAGE does not </w:t>
      </w:r>
      <w:r>
        <w:t>make</w:t>
      </w:r>
      <w:r w:rsidRPr="00F6574A" w:rsidR="00F6574A">
        <w:t xml:space="preserve"> decisions</w:t>
      </w:r>
      <w:r>
        <w:t>. SAGE gives advice;</w:t>
      </w:r>
      <w:r w:rsidRPr="00F6574A" w:rsidR="00F6574A">
        <w:t xml:space="preserve"> </w:t>
      </w:r>
      <w:r>
        <w:t>i</w:t>
      </w:r>
      <w:r w:rsidRPr="00F6574A" w:rsidR="00F6574A">
        <w:t>t is an advisory body and Ministers of course have to make decisions</w:t>
      </w:r>
      <w:r>
        <w:t>.</w:t>
      </w:r>
    </w:p>
    <w:p w:rsidR="00A85AD3" w:rsidP="00A85AD3">
      <w:pPr>
        <w:pStyle w:val="Remark"/>
      </w:pPr>
      <w:sdt>
        <w:sdtPr>
          <w:alias w:val="Member"/>
          <w:tag w:val="&lt;Member mnisId='1572' dodsId='35446'&gt;"/>
          <w:id w:val="-1151290019"/>
          <w:placeholder>
            <w:docPart w:val="DefaultPlaceholder_-1854013440"/>
          </w:placeholder>
          <w:richText/>
        </w:sdtPr>
        <w:sdtContent>
          <w:r w:rsidRPr="00A85AD3">
            <w:rPr>
              <w:b/>
            </w:rPr>
            <w:t>Chair:</w:t>
          </w:r>
        </w:sdtContent>
      </w:sdt>
      <w:r>
        <w:t xml:space="preserve"> </w:t>
      </w:r>
      <w:r w:rsidRPr="00F6574A" w:rsidR="00F6574A">
        <w:t xml:space="preserve">Understood. I think in this case the </w:t>
      </w:r>
      <w:r>
        <w:t xml:space="preserve">difference is that the </w:t>
      </w:r>
      <w:r w:rsidRPr="00F6574A" w:rsidR="00F6574A">
        <w:t>Government are very clear that they are following scientific advice</w:t>
      </w:r>
      <w:r>
        <w:t>; t</w:t>
      </w:r>
      <w:r w:rsidRPr="00F6574A" w:rsidR="00F6574A">
        <w:t>hat is the basis of every decision they take</w:t>
      </w:r>
      <w:r>
        <w:t>. T</w:t>
      </w:r>
      <w:r w:rsidRPr="00F6574A" w:rsidR="00F6574A">
        <w:t xml:space="preserve">hat is different from the ordinary decisions that </w:t>
      </w:r>
      <w:r>
        <w:t>are</w:t>
      </w:r>
      <w:r w:rsidRPr="00F6574A" w:rsidR="00F6574A">
        <w:t xml:space="preserve"> taken by politicians</w:t>
      </w:r>
      <w:r>
        <w:t>,</w:t>
      </w:r>
      <w:r w:rsidRPr="00F6574A" w:rsidR="00F6574A">
        <w:t xml:space="preserve"> so it is very difficult to understand or scrutinise what they are doing unless you can actually see what that advice is. </w:t>
      </w:r>
    </w:p>
    <w:p w:rsidR="00117234" w:rsidP="00A85AD3">
      <w:pPr>
        <w:pStyle w:val="Question"/>
      </w:pPr>
      <w:sdt>
        <w:sdtPr>
          <w:alias w:val="Member"/>
          <w:tag w:val="&lt;Member mnisId='1578' dodsId='40488'&gt;"/>
          <w:id w:val="680850938"/>
          <w:placeholder>
            <w:docPart w:val="DefaultPlaceholder_-1854013440"/>
          </w:placeholder>
          <w:richText/>
        </w:sdtPr>
        <w:sdtContent>
          <w:r w:rsidRPr="00A85AD3" w:rsidR="00A85AD3">
            <w:rPr>
              <w:b/>
            </w:rPr>
            <w:t>Greg Clark:</w:t>
          </w:r>
        </w:sdtContent>
      </w:sdt>
      <w:r w:rsidR="00A85AD3">
        <w:t xml:space="preserve"> </w:t>
      </w:r>
      <w:r w:rsidRPr="00F6574A" w:rsidR="00F6574A">
        <w:t>T</w:t>
      </w:r>
      <w:r w:rsidR="0064769D">
        <w:t>hank you,</w:t>
      </w:r>
      <w:r w:rsidRPr="00F6574A" w:rsidR="00F6574A">
        <w:t xml:space="preserve"> Sir Patrick</w:t>
      </w:r>
      <w:r w:rsidR="0064769D">
        <w:t>,</w:t>
      </w:r>
      <w:r w:rsidRPr="00F6574A" w:rsidR="00F6574A">
        <w:t xml:space="preserve"> for appearing. I start by putting on record our gratitude </w:t>
      </w:r>
      <w:r w:rsidR="0064769D">
        <w:t xml:space="preserve">to </w:t>
      </w:r>
      <w:r w:rsidRPr="00F6574A" w:rsidR="00F6574A">
        <w:t xml:space="preserve">you </w:t>
      </w:r>
      <w:r w:rsidR="0064769D">
        <w:t xml:space="preserve">for </w:t>
      </w:r>
      <w:r w:rsidRPr="00F6574A" w:rsidR="00F6574A">
        <w:t xml:space="preserve">publishing the names of the members of SAGE. It was something that my Select Committee called for. I think </w:t>
      </w:r>
      <w:r w:rsidR="009F494B">
        <w:t>it has justified this</w:t>
      </w:r>
      <w:r w:rsidR="00593745">
        <w:t xml:space="preserve"> step </w:t>
      </w:r>
      <w:r w:rsidRPr="00F6574A" w:rsidR="00F6574A">
        <w:t>because it reveals</w:t>
      </w:r>
      <w:r w:rsidR="0064769D">
        <w:t xml:space="preserve">, </w:t>
      </w:r>
      <w:r w:rsidRPr="00F6574A" w:rsidR="00F6574A">
        <w:t>as I expected</w:t>
      </w:r>
      <w:r w:rsidR="0064769D">
        <w:t>,</w:t>
      </w:r>
      <w:r w:rsidRPr="00F6574A" w:rsidR="00F6574A">
        <w:t xml:space="preserve"> that the strength of science that we have in Britain is very well represented. </w:t>
      </w:r>
      <w:r w:rsidR="0064769D">
        <w:t>W</w:t>
      </w:r>
      <w:r w:rsidRPr="00F6574A" w:rsidR="00F6574A">
        <w:t>ould it not be worth continuing with that policy of openness and making sure that we publish the papers that SAGE considers</w:t>
      </w:r>
      <w:r w:rsidR="00B52133">
        <w:t>,</w:t>
      </w:r>
      <w:r w:rsidRPr="00F6574A" w:rsidR="00F6574A">
        <w:t xml:space="preserve"> in a timely way? I think the middle of March was the last time that the scientific papers were published, but you said that some have been published this morning. Will they be published more frequently in future?</w:t>
      </w:r>
    </w:p>
    <w:p w:rsidR="00117234" w:rsidP="00117234">
      <w:pPr>
        <w:pStyle w:val="Answer"/>
      </w:pPr>
      <w:sdt>
        <w:sdtPr>
          <w:alias w:val="Witness"/>
          <w:id w:val="-97635903"/>
          <w:placeholder>
            <w:docPart w:val="DefaultPlaceholder_-1854013440"/>
          </w:placeholder>
          <w:richText/>
        </w:sdtPr>
        <w:sdtContent>
          <w:r w:rsidRPr="00117234">
            <w:rPr>
              <w:b/>
              <w:i/>
            </w:rPr>
            <w:t>Sir Patrick Vallance:</w:t>
          </w:r>
        </w:sdtContent>
      </w:sdt>
      <w:r>
        <w:t xml:space="preserve"> </w:t>
      </w:r>
      <w:r w:rsidRPr="00F6574A" w:rsidR="00F6574A">
        <w:t>Yes, I hope so</w:t>
      </w:r>
      <w:r w:rsidR="00C37FF4">
        <w:t>.</w:t>
      </w:r>
      <w:r w:rsidRPr="00F6574A" w:rsidR="00F6574A">
        <w:t xml:space="preserve"> </w:t>
      </w:r>
      <w:r w:rsidR="00C37FF4">
        <w:t>T</w:t>
      </w:r>
      <w:r w:rsidRPr="00F6574A" w:rsidR="00F6574A">
        <w:t>hat is definitely what I would like to see happen</w:t>
      </w:r>
      <w:r w:rsidR="009F494B">
        <w:t>—</w:t>
      </w:r>
      <w:r w:rsidRPr="00F6574A" w:rsidR="00F6574A">
        <w:t xml:space="preserve">that we have a regular rhythm of publishing papers. </w:t>
      </w:r>
      <w:r>
        <w:t>W</w:t>
      </w:r>
      <w:r w:rsidRPr="00F6574A" w:rsidR="00F6574A">
        <w:t>e need to get them out a</w:t>
      </w:r>
      <w:r>
        <w:t>s</w:t>
      </w:r>
      <w:r w:rsidRPr="00F6574A" w:rsidR="00F6574A">
        <w:t xml:space="preserve"> quickly as we can. I am sure you will appreciate that the Government Office for Science is a rather small organisation and they are working flat out</w:t>
      </w:r>
      <w:r>
        <w:t xml:space="preserve"> </w:t>
      </w:r>
      <w:r w:rsidR="009F494B">
        <w:t xml:space="preserve">and </w:t>
      </w:r>
      <w:r>
        <w:t>t</w:t>
      </w:r>
      <w:r w:rsidRPr="00F6574A" w:rsidR="00F6574A">
        <w:t xml:space="preserve">rying to get papers published </w:t>
      </w:r>
      <w:r>
        <w:t>and en</w:t>
      </w:r>
      <w:r w:rsidRPr="00F6574A" w:rsidR="00F6574A">
        <w:t>sur</w:t>
      </w:r>
      <w:r>
        <w:t>ing</w:t>
      </w:r>
      <w:r w:rsidRPr="00F6574A" w:rsidR="00F6574A">
        <w:t xml:space="preserve"> that th</w:t>
      </w:r>
      <w:r w:rsidR="00BE5854">
        <w:t>ey</w:t>
      </w:r>
      <w:r w:rsidRPr="00F6574A" w:rsidR="00F6574A">
        <w:t xml:space="preserve"> have been appropriately cleared</w:t>
      </w:r>
      <w:r>
        <w:t>. W</w:t>
      </w:r>
      <w:r w:rsidRPr="00F6574A" w:rsidR="00F6574A">
        <w:t>e will do that on a regular basis</w:t>
      </w:r>
      <w:r>
        <w:t>,</w:t>
      </w:r>
      <w:r w:rsidRPr="00F6574A" w:rsidR="00F6574A">
        <w:t xml:space="preserve"> and I am very keen to get the papers out as soon as we can</w:t>
      </w:r>
      <w:r>
        <w:t>,</w:t>
      </w:r>
      <w:r w:rsidRPr="00F6574A" w:rsidR="00F6574A">
        <w:t xml:space="preserve"> with quite a large number having been released this morning</w:t>
      </w:r>
      <w:r>
        <w:t xml:space="preserve">. I </w:t>
      </w:r>
      <w:r w:rsidRPr="00F6574A" w:rsidR="00F6574A">
        <w:t>want to get into a much more regular rhythm of getting those papers out.</w:t>
      </w:r>
    </w:p>
    <w:p w:rsidR="00117234" w:rsidP="00117234">
      <w:pPr>
        <w:pStyle w:val="Question"/>
      </w:pPr>
      <w:sdt>
        <w:sdtPr>
          <w:alias w:val="Member"/>
          <w:tag w:val="&lt;Member mnisId='1578' dodsId='40488'&gt;"/>
          <w:id w:val="-1849477493"/>
          <w:placeholder>
            <w:docPart w:val="DefaultPlaceholder_-1854013440"/>
          </w:placeholder>
          <w:richText/>
        </w:sdtPr>
        <w:sdtContent>
          <w:r w:rsidRPr="00117234">
            <w:rPr>
              <w:b/>
            </w:rPr>
            <w:t>Greg Clark:</w:t>
          </w:r>
        </w:sdtContent>
      </w:sdt>
      <w:r>
        <w:t xml:space="preserve"> </w:t>
      </w:r>
      <w:r w:rsidRPr="00F6574A" w:rsidR="00F6574A">
        <w:t>How regular do you expect it to be</w:t>
      </w:r>
      <w:r w:rsidR="0035110F">
        <w:t>—</w:t>
      </w:r>
      <w:r>
        <w:t xml:space="preserve">weekly, </w:t>
      </w:r>
      <w:r w:rsidRPr="00F6574A" w:rsidR="00F6574A">
        <w:t xml:space="preserve">every time </w:t>
      </w:r>
      <w:r>
        <w:t>SAGE meets?</w:t>
      </w:r>
    </w:p>
    <w:p w:rsidR="00117234" w:rsidP="00117234">
      <w:pPr>
        <w:pStyle w:val="Answer"/>
      </w:pPr>
      <w:sdt>
        <w:sdtPr>
          <w:alias w:val="Witness"/>
          <w:id w:val="64925328"/>
          <w:placeholder>
            <w:docPart w:val="DefaultPlaceholder_-1854013440"/>
          </w:placeholder>
          <w:richText/>
        </w:sdtPr>
        <w:sdtContent>
          <w:r w:rsidRPr="00117234">
            <w:rPr>
              <w:b/>
              <w:i/>
            </w:rPr>
            <w:t>Sir Patrick Vallance:</w:t>
          </w:r>
        </w:sdtContent>
      </w:sdt>
      <w:r>
        <w:t xml:space="preserve"> </w:t>
      </w:r>
      <w:r w:rsidRPr="00F6574A" w:rsidR="00F6574A">
        <w:t>I do not know exactly how</w:t>
      </w:r>
      <w:r>
        <w:t>,</w:t>
      </w:r>
      <w:r w:rsidRPr="00F6574A" w:rsidR="00F6574A">
        <w:t xml:space="preserve"> but it should not be a month</w:t>
      </w:r>
      <w:r>
        <w:t>—it should be</w:t>
      </w:r>
      <w:r w:rsidRPr="00F6574A" w:rsidR="00F6574A">
        <w:t xml:space="preserve"> </w:t>
      </w:r>
      <w:r>
        <w:t>s</w:t>
      </w:r>
      <w:r w:rsidRPr="00F6574A" w:rsidR="00F6574A">
        <w:t>horter than a month</w:t>
      </w:r>
      <w:r>
        <w:t>—</w:t>
      </w:r>
      <w:r w:rsidRPr="00F6574A" w:rsidR="00F6574A">
        <w:t>and we should try to get them out on a regular day every couple of weeks or something if we ca</w:t>
      </w:r>
      <w:r>
        <w:t>n,</w:t>
      </w:r>
      <w:r w:rsidRPr="00F6574A" w:rsidR="00F6574A">
        <w:t xml:space="preserve"> </w:t>
      </w:r>
      <w:r>
        <w:t>b</w:t>
      </w:r>
      <w:r w:rsidRPr="00F6574A" w:rsidR="00F6574A">
        <w:t xml:space="preserve">ut I cannot commit to being absolutely sure when that will be because there </w:t>
      </w:r>
      <w:r>
        <w:t>are</w:t>
      </w:r>
      <w:r w:rsidRPr="00F6574A" w:rsidR="00F6574A">
        <w:t xml:space="preserve"> a lot of papers. Not all of the papers are ours, by which I mean</w:t>
      </w:r>
      <w:r w:rsidR="00017665">
        <w:t xml:space="preserve"> that</w:t>
      </w:r>
      <w:r w:rsidRPr="00F6574A" w:rsidR="00F6574A">
        <w:t xml:space="preserve"> some of the papers are </w:t>
      </w:r>
      <w:r w:rsidR="00357138">
        <w:t xml:space="preserve">papers </w:t>
      </w:r>
      <w:r w:rsidRPr="00F6574A" w:rsidR="00F6574A">
        <w:t xml:space="preserve">produced by academics </w:t>
      </w:r>
      <w:r w:rsidR="00357138">
        <w:t xml:space="preserve">that </w:t>
      </w:r>
      <w:r w:rsidRPr="00F6574A" w:rsidR="00F6574A">
        <w:t>they wish to put</w:t>
      </w:r>
      <w:r w:rsidR="00D76E30">
        <w:t xml:space="preserve"> </w:t>
      </w:r>
      <w:r w:rsidRPr="00F6574A" w:rsidR="00F6574A">
        <w:t>into the public domain in the usual way</w:t>
      </w:r>
      <w:r w:rsidR="00CB6175">
        <w:t>,</w:t>
      </w:r>
      <w:r w:rsidRPr="00F6574A" w:rsidR="00F6574A">
        <w:t xml:space="preserve"> through scientific peer review and publication</w:t>
      </w:r>
      <w:r w:rsidR="00AA1D55">
        <w:t>. T</w:t>
      </w:r>
      <w:r w:rsidRPr="00F6574A" w:rsidR="00F6574A">
        <w:t>he timing of when those go into the public domain is in their hands</w:t>
      </w:r>
      <w:r>
        <w:t>,</w:t>
      </w:r>
      <w:r w:rsidRPr="00F6574A" w:rsidR="00F6574A">
        <w:t xml:space="preserve"> not ours, but we are trying to get as many of the papers out as quickly as we can after we receive them.</w:t>
      </w:r>
    </w:p>
    <w:p w:rsidR="00E33914" w:rsidP="00117234">
      <w:pPr>
        <w:pStyle w:val="Question"/>
      </w:pPr>
      <w:sdt>
        <w:sdtPr>
          <w:alias w:val="Member"/>
          <w:tag w:val="&lt;Member mnisId='1578' dodsId='40488'&gt;"/>
          <w:id w:val="980343645"/>
          <w:placeholder>
            <w:docPart w:val="DefaultPlaceholder_-1854013440"/>
          </w:placeholder>
          <w:richText/>
        </w:sdtPr>
        <w:sdtContent>
          <w:r w:rsidRPr="00117234" w:rsidR="00117234">
            <w:rPr>
              <w:b/>
            </w:rPr>
            <w:t>Greg Clark:</w:t>
          </w:r>
        </w:sdtContent>
      </w:sdt>
      <w:r w:rsidR="00117234">
        <w:t xml:space="preserve"> </w:t>
      </w:r>
      <w:r w:rsidRPr="00F6574A" w:rsidR="00F6574A">
        <w:t xml:space="preserve">I understand. You and </w:t>
      </w:r>
      <w:r w:rsidR="00117234">
        <w:t>Professor Whitty</w:t>
      </w:r>
      <w:r w:rsidRPr="00F6574A" w:rsidR="00F6574A">
        <w:t xml:space="preserve"> have been very clear that SAGE gives scientific advice but </w:t>
      </w:r>
      <w:r w:rsidR="00117234">
        <w:t xml:space="preserve">that </w:t>
      </w:r>
      <w:r w:rsidRPr="00F6574A" w:rsidR="00F6574A">
        <w:t xml:space="preserve">policy decisions are separate and </w:t>
      </w:r>
      <w:r w:rsidR="000E40ED">
        <w:t xml:space="preserve">they are </w:t>
      </w:r>
      <w:r w:rsidRPr="00F6574A" w:rsidR="00F6574A">
        <w:t>for Ministers to make.</w:t>
      </w:r>
      <w:r w:rsidR="00574A82">
        <w:t xml:space="preserve"> </w:t>
      </w:r>
      <w:r w:rsidR="00402EC2">
        <w:t>But t</w:t>
      </w:r>
      <w:r w:rsidRPr="00F6574A" w:rsidR="00F6574A">
        <w:t>he Government have maintained, I am sure accurately, that they have followed scientific advice in policy decisions.</w:t>
      </w:r>
    </w:p>
    <w:p w:rsidR="00117234" w:rsidP="00E33914">
      <w:pPr>
        <w:pStyle w:val="Question"/>
        <w:numPr>
          <w:ilvl w:val="0"/>
          <w:numId w:val="0"/>
        </w:numPr>
        <w:ind w:left="794"/>
      </w:pPr>
      <w:r w:rsidRPr="00F6574A">
        <w:t>In terms of being able to scrutinise that, is it not important that the scientific advice that is given to Government is available for the purposes of corroborating statements that the scientific advice is being followed</w:t>
      </w:r>
      <w:r w:rsidR="009015A5">
        <w:t xml:space="preserve">? It would </w:t>
      </w:r>
      <w:r w:rsidRPr="00F6574A">
        <w:t>not necessarily</w:t>
      </w:r>
      <w:r w:rsidR="001D2D53">
        <w:t xml:space="preserve"> be</w:t>
      </w:r>
      <w:r w:rsidRPr="00F6574A">
        <w:t xml:space="preserve"> before or at the same time </w:t>
      </w:r>
      <w:r w:rsidR="001D2D53">
        <w:t>as</w:t>
      </w:r>
      <w:r w:rsidRPr="00F6574A">
        <w:t xml:space="preserve"> it is given to Ministers, to take your earlier point</w:t>
      </w:r>
      <w:r w:rsidR="0077788C">
        <w:t xml:space="preserve">, but </w:t>
      </w:r>
      <w:r w:rsidR="0092629A">
        <w:t xml:space="preserve">surely, </w:t>
      </w:r>
      <w:r w:rsidRPr="00F6574A">
        <w:t>shortly afterwards</w:t>
      </w:r>
      <w:r w:rsidR="0092629A">
        <w:t>,</w:t>
      </w:r>
      <w:r w:rsidR="0077788C">
        <w:t xml:space="preserve"> a</w:t>
      </w:r>
      <w:r w:rsidRPr="00F6574A">
        <w:t xml:space="preserve"> summary of the scientific advice ought to be made available</w:t>
      </w:r>
      <w:r w:rsidR="00DD52A8">
        <w:t>,</w:t>
      </w:r>
      <w:r w:rsidRPr="00F6574A">
        <w:t xml:space="preserve"> so </w:t>
      </w:r>
      <w:r>
        <w:t xml:space="preserve">that </w:t>
      </w:r>
      <w:r w:rsidRPr="00F6574A">
        <w:t>it is possible to discern whether the policy decisions that have been taken are indeed drawing on the scientific advice</w:t>
      </w:r>
      <w:r w:rsidR="00E67DB7">
        <w:t>,</w:t>
      </w:r>
      <w:r w:rsidRPr="00F6574A">
        <w:t xml:space="preserve"> and that there is not a </w:t>
      </w:r>
      <w:r>
        <w:t>danger</w:t>
      </w:r>
      <w:r w:rsidRPr="00F6574A">
        <w:t xml:space="preserve"> of eliding scientific advice and policy decisions</w:t>
      </w:r>
      <w:r w:rsidR="00DD52A8">
        <w:t>.</w:t>
      </w:r>
    </w:p>
    <w:p w:rsidR="00C9468C" w:rsidP="00117234">
      <w:pPr>
        <w:pStyle w:val="Answer"/>
      </w:pPr>
      <w:sdt>
        <w:sdtPr>
          <w:alias w:val="Witness"/>
          <w:id w:val="-1713729124"/>
          <w:placeholder>
            <w:docPart w:val="DefaultPlaceholder_-1854013440"/>
          </w:placeholder>
          <w:richText/>
        </w:sdtPr>
        <w:sdtContent>
          <w:r w:rsidRPr="00117234" w:rsidR="00117234">
            <w:rPr>
              <w:b/>
              <w:i/>
            </w:rPr>
            <w:t>Sir Patrick Vallance:</w:t>
          </w:r>
        </w:sdtContent>
      </w:sdt>
      <w:r w:rsidR="00117234">
        <w:t xml:space="preserve"> </w:t>
      </w:r>
      <w:r w:rsidRPr="00F6574A" w:rsidR="00F6574A">
        <w:t xml:space="preserve">It is </w:t>
      </w:r>
      <w:r w:rsidR="00117234">
        <w:t>probably</w:t>
      </w:r>
      <w:r w:rsidRPr="00F6574A" w:rsidR="00F6574A">
        <w:t xml:space="preserve"> worth taking a step back and saying how SAGE has operated in the 11 or so years since it first started</w:t>
      </w:r>
      <w:r w:rsidR="0077788C">
        <w:t>. I</w:t>
      </w:r>
      <w:r w:rsidRPr="00F6574A" w:rsidR="00F6574A">
        <w:t xml:space="preserve">t </w:t>
      </w:r>
      <w:r w:rsidR="0077788C">
        <w:t>i</w:t>
      </w:r>
      <w:r w:rsidRPr="00F6574A" w:rsidR="00F6574A">
        <w:t>s a sub</w:t>
      </w:r>
      <w:r w:rsidR="0077788C">
        <w:t>-</w:t>
      </w:r>
      <w:r w:rsidRPr="00F6574A" w:rsidR="00F6574A">
        <w:t xml:space="preserve">committee of </w:t>
      </w:r>
      <w:r w:rsidR="0077788C">
        <w:t>Cobra</w:t>
      </w:r>
      <w:r w:rsidR="00DD52A8">
        <w:t>, and</w:t>
      </w:r>
      <w:r w:rsidR="0077788C">
        <w:t xml:space="preserve"> </w:t>
      </w:r>
      <w:r w:rsidRPr="00F6574A" w:rsidR="00F6574A">
        <w:t xml:space="preserve">reports to </w:t>
      </w:r>
      <w:r w:rsidR="0077788C">
        <w:t>Cobra</w:t>
      </w:r>
      <w:r w:rsidR="00DD52A8">
        <w:t xml:space="preserve">, </w:t>
      </w:r>
      <w:r w:rsidRPr="00F6574A" w:rsidR="00F6574A">
        <w:t xml:space="preserve">and it was set up in </w:t>
      </w:r>
      <w:r w:rsidR="007102B2">
        <w:t xml:space="preserve">such </w:t>
      </w:r>
      <w:r w:rsidRPr="00F6574A" w:rsidR="00F6574A">
        <w:t>a way that the minutes are published after an event has finished</w:t>
      </w:r>
      <w:r w:rsidR="0077788C">
        <w:t>. T</w:t>
      </w:r>
      <w:r w:rsidRPr="00F6574A" w:rsidR="00F6574A">
        <w:t>hat is how it has historically worked.</w:t>
      </w:r>
    </w:p>
    <w:p w:rsidR="0077788C" w:rsidP="00117234">
      <w:pPr>
        <w:pStyle w:val="Answer"/>
      </w:pPr>
      <w:r w:rsidRPr="00F6574A">
        <w:t xml:space="preserve">What is different in this situation is </w:t>
      </w:r>
      <w:r>
        <w:t xml:space="preserve">that </w:t>
      </w:r>
      <w:r w:rsidRPr="00F6574A">
        <w:t xml:space="preserve">we do not know when </w:t>
      </w:r>
      <w:r w:rsidR="00AF4145">
        <w:t>this</w:t>
      </w:r>
      <w:r w:rsidRPr="00F6574A">
        <w:t xml:space="preserve"> is going to end</w:t>
      </w:r>
      <w:r>
        <w:t>,</w:t>
      </w:r>
      <w:r w:rsidRPr="00F6574A">
        <w:t xml:space="preserve"> so the question is what the right speed </w:t>
      </w:r>
      <w:r w:rsidR="00926C80">
        <w:t xml:space="preserve">is </w:t>
      </w:r>
      <w:r w:rsidRPr="00F6574A">
        <w:t>after an event to publish the minutes</w:t>
      </w:r>
      <w:r w:rsidR="00926C80">
        <w:t>.</w:t>
      </w:r>
      <w:r w:rsidRPr="00F6574A">
        <w:t xml:space="preserve"> </w:t>
      </w:r>
      <w:r>
        <w:t>T</w:t>
      </w:r>
      <w:r w:rsidRPr="00F6574A">
        <w:t>hat is a very important question. It is obviously one that Ministers would need to take a view on as to whether they were happy for advice that has been given to them to be in the public domain</w:t>
      </w:r>
      <w:r>
        <w:t>. W</w:t>
      </w:r>
      <w:r w:rsidRPr="00F6574A">
        <w:t xml:space="preserve">hat we are doing at the moment is publishing the input to SAGE. </w:t>
      </w:r>
    </w:p>
    <w:p w:rsidR="0077788C" w:rsidP="00117234">
      <w:pPr>
        <w:pStyle w:val="Answer"/>
      </w:pPr>
      <w:r w:rsidRPr="00F6574A">
        <w:t>It is worth reflecting that there are other times when science advice is given</w:t>
      </w:r>
      <w:r>
        <w:t>. I</w:t>
      </w:r>
      <w:r w:rsidRPr="00F6574A">
        <w:t>f you go back before SAGE was formed, it is very difficult to know what science advice was given then</w:t>
      </w:r>
      <w:r w:rsidR="00E36C6B">
        <w:t>,</w:t>
      </w:r>
      <w:r w:rsidRPr="00F6574A">
        <w:t xml:space="preserve"> because it </w:t>
      </w:r>
      <w:r>
        <w:t>wa</w:t>
      </w:r>
      <w:r w:rsidRPr="00F6574A">
        <w:t>s often not published at all in terms of what was there</w:t>
      </w:r>
      <w:r>
        <w:t>.</w:t>
      </w:r>
      <w:r w:rsidRPr="00F6574A">
        <w:t xml:space="preserve"> I think we are in a better position than the past, but I completely accept that</w:t>
      </w:r>
      <w:r w:rsidR="0028788C">
        <w:t>,</w:t>
      </w:r>
      <w:r w:rsidRPr="00F6574A">
        <w:t xml:space="preserve"> with an ongoing situation like this</w:t>
      </w:r>
      <w:r w:rsidR="00E36C6B">
        <w:t>,</w:t>
      </w:r>
      <w:r w:rsidRPr="00F6574A">
        <w:t xml:space="preserve"> it is very important that the science advice is known </w:t>
      </w:r>
      <w:r>
        <w:t xml:space="preserve">and </w:t>
      </w:r>
      <w:r w:rsidRPr="00F6574A">
        <w:t>open to scrutiny</w:t>
      </w:r>
      <w:r>
        <w:t>.</w:t>
      </w:r>
      <w:r w:rsidRPr="00F6574A">
        <w:t xml:space="preserve"> I </w:t>
      </w:r>
      <w:r>
        <w:t xml:space="preserve">do not </w:t>
      </w:r>
      <w:r w:rsidRPr="00F6574A">
        <w:t>think the timing of that should be at the end of the whole thing</w:t>
      </w:r>
      <w:r>
        <w:t>; t</w:t>
      </w:r>
      <w:r w:rsidRPr="00F6574A">
        <w:t>hat is clearly too far away. It is up to politicians to decide when they think they are happy to have the advice that has gone to them released into the public domain.</w:t>
      </w:r>
    </w:p>
    <w:p w:rsidR="009B15E2" w:rsidP="0077788C">
      <w:pPr>
        <w:pStyle w:val="Question"/>
      </w:pPr>
      <w:sdt>
        <w:sdtPr>
          <w:alias w:val="Member"/>
          <w:tag w:val="&lt;Member mnisId='1578' dodsId='40488'&gt;"/>
          <w:id w:val="737134017"/>
          <w:placeholder>
            <w:docPart w:val="DefaultPlaceholder_-1854013440"/>
          </w:placeholder>
          <w:richText/>
        </w:sdtPr>
        <w:sdtContent>
          <w:r w:rsidRPr="0077788C" w:rsidR="0077788C">
            <w:rPr>
              <w:b/>
            </w:rPr>
            <w:t>Greg Clark:</w:t>
          </w:r>
        </w:sdtContent>
      </w:sdt>
      <w:r w:rsidR="0077788C">
        <w:t xml:space="preserve"> </w:t>
      </w:r>
      <w:r w:rsidRPr="00F6574A" w:rsidR="00F6574A">
        <w:t>Might not SAGE have a view on that? Is it entirely down to Ministers</w:t>
      </w:r>
      <w:r w:rsidR="0077788C">
        <w:t>? I</w:t>
      </w:r>
      <w:r w:rsidRPr="00F6574A" w:rsidR="00F6574A">
        <w:t>f Ministers are praying in aid that advice</w:t>
      </w:r>
      <w:r>
        <w:t>,</w:t>
      </w:r>
      <w:r w:rsidRPr="00F6574A" w:rsidR="00F6574A">
        <w:t xml:space="preserve"> is</w:t>
      </w:r>
      <w:r w:rsidR="0055720A">
        <w:t>n’t</w:t>
      </w:r>
      <w:r w:rsidRPr="00F6574A" w:rsidR="00F6574A">
        <w:t xml:space="preserve"> there a joint interest in agreeing a timeframe for publication?</w:t>
      </w:r>
    </w:p>
    <w:p w:rsidR="009B15E2" w:rsidP="009B15E2">
      <w:pPr>
        <w:pStyle w:val="Answer"/>
      </w:pPr>
      <w:sdt>
        <w:sdtPr>
          <w:alias w:val="Witness"/>
          <w:id w:val="-1737537901"/>
          <w:placeholder>
            <w:docPart w:val="DefaultPlaceholder_-1854013440"/>
          </w:placeholder>
          <w:richText/>
        </w:sdtPr>
        <w:sdtContent>
          <w:r w:rsidRPr="009B15E2">
            <w:rPr>
              <w:b/>
              <w:i/>
            </w:rPr>
            <w:t>Sir Patrick Vallance:</w:t>
          </w:r>
        </w:sdtContent>
      </w:sdt>
      <w:r>
        <w:t xml:space="preserve"> A</w:t>
      </w:r>
      <w:r w:rsidRPr="00F6574A" w:rsidR="00F6574A">
        <w:t xml:space="preserve">s I said at the outset, my view is </w:t>
      </w:r>
      <w:r>
        <w:t xml:space="preserve">that </w:t>
      </w:r>
      <w:r w:rsidRPr="00F6574A" w:rsidR="00F6574A">
        <w:t>transparency is rather helpful in this situation</w:t>
      </w:r>
      <w:r w:rsidR="0055720A">
        <w:t>, and</w:t>
      </w:r>
      <w:r w:rsidRPr="00F6574A" w:rsidR="00F6574A">
        <w:t xml:space="preserve"> the more that the science advice can be scrutinised by other</w:t>
      </w:r>
      <w:r>
        <w:t>s,</w:t>
      </w:r>
      <w:r w:rsidRPr="00F6574A" w:rsidR="00F6574A">
        <w:t xml:space="preserve"> the better</w:t>
      </w:r>
      <w:r>
        <w:t xml:space="preserve">. </w:t>
      </w:r>
      <w:r w:rsidRPr="00F6574A" w:rsidR="00F6574A">
        <w:t>I think SAGE will probably be of that view. We have not asked that specific question</w:t>
      </w:r>
      <w:r>
        <w:t>,</w:t>
      </w:r>
      <w:r w:rsidRPr="00F6574A" w:rsidR="00F6574A">
        <w:t xml:space="preserve"> but I suspect more people on SAGE would be in favour of making sure that the science advice is available</w:t>
      </w:r>
      <w:r w:rsidR="00227D66">
        <w:t xml:space="preserve">, </w:t>
      </w:r>
      <w:r w:rsidRPr="00F6574A" w:rsidR="00F6574A">
        <w:t>certainly not waiting till the very end of this in order to release all the information.</w:t>
      </w:r>
    </w:p>
    <w:p w:rsidR="009B15E2" w:rsidP="009B15E2">
      <w:pPr>
        <w:pStyle w:val="Question"/>
      </w:pPr>
      <w:sdt>
        <w:sdtPr>
          <w:alias w:val="Member"/>
          <w:tag w:val="&lt;Member mnisId='1578' dodsId='40488'&gt;"/>
          <w:id w:val="-996647454"/>
          <w:placeholder>
            <w:docPart w:val="DefaultPlaceholder_-1854013440"/>
          </w:placeholder>
          <w:richText/>
        </w:sdtPr>
        <w:sdtContent>
          <w:r w:rsidRPr="009B15E2">
            <w:rPr>
              <w:b/>
            </w:rPr>
            <w:t>Greg Clark:</w:t>
          </w:r>
        </w:sdtContent>
      </w:sdt>
      <w:r>
        <w:t xml:space="preserve"> I have a</w:t>
      </w:r>
      <w:r w:rsidRPr="00F6574A" w:rsidR="00F6574A">
        <w:t xml:space="preserve"> final </w:t>
      </w:r>
      <w:r>
        <w:t>question</w:t>
      </w:r>
      <w:r w:rsidR="00227D66">
        <w:t xml:space="preserve"> on</w:t>
      </w:r>
      <w:r w:rsidRPr="00F6574A" w:rsidR="00F6574A">
        <w:t xml:space="preserve"> that advice</w:t>
      </w:r>
      <w:r>
        <w:t>. W</w:t>
      </w:r>
      <w:r w:rsidRPr="00F6574A" w:rsidR="00F6574A">
        <w:t>e find in our Committee that</w:t>
      </w:r>
      <w:r w:rsidR="0028788C">
        <w:t>,</w:t>
      </w:r>
      <w:r w:rsidRPr="00F6574A" w:rsidR="00F6574A">
        <w:t xml:space="preserve"> in measuring the impact of the </w:t>
      </w:r>
      <w:r w:rsidR="00227D66">
        <w:t>c</w:t>
      </w:r>
      <w:r w:rsidRPr="00F6574A" w:rsidR="00F6574A">
        <w:t>oronavirus</w:t>
      </w:r>
      <w:r>
        <w:t>,</w:t>
      </w:r>
      <w:r w:rsidRPr="00F6574A" w:rsidR="00F6574A">
        <w:t xml:space="preserve"> the total number of deaths</w:t>
      </w:r>
      <w:r w:rsidR="0028788C">
        <w:t>—</w:t>
      </w:r>
      <w:r>
        <w:t xml:space="preserve">the </w:t>
      </w:r>
      <w:r w:rsidRPr="00F6574A" w:rsidR="00F6574A">
        <w:t>excess deaths</w:t>
      </w:r>
      <w:r>
        <w:t>,</w:t>
      </w:r>
      <w:r w:rsidRPr="00F6574A" w:rsidR="00F6574A">
        <w:t xml:space="preserve"> as </w:t>
      </w:r>
      <w:r w:rsidR="00227D66">
        <w:t>they have</w:t>
      </w:r>
      <w:r w:rsidRPr="00F6574A" w:rsidR="00F6574A">
        <w:t xml:space="preserve"> been referred to</w:t>
      </w:r>
      <w:r w:rsidR="0028788C">
        <w:t>—</w:t>
      </w:r>
      <w:r w:rsidRPr="00F6574A" w:rsidR="00F6574A">
        <w:t>is perhaps a more relevant figure than those that can be directly attributed to the virus</w:t>
      </w:r>
      <w:r w:rsidR="0028788C">
        <w:t>,</w:t>
      </w:r>
      <w:r w:rsidR="00227D66">
        <w:t xml:space="preserve"> </w:t>
      </w:r>
      <w:r w:rsidRPr="00F6574A" w:rsidR="00F6574A">
        <w:t>in other words</w:t>
      </w:r>
      <w:r>
        <w:t>,</w:t>
      </w:r>
      <w:r w:rsidRPr="00F6574A" w:rsidR="00F6574A">
        <w:t xml:space="preserve"> indirect deaths as well. Is that your view, Sir Patrick?</w:t>
      </w:r>
    </w:p>
    <w:p w:rsidR="009B15E2" w:rsidP="009B15E2">
      <w:pPr>
        <w:pStyle w:val="Answer"/>
      </w:pPr>
      <w:sdt>
        <w:sdtPr>
          <w:alias w:val="Witness"/>
          <w:id w:val="1640455848"/>
          <w:placeholder>
            <w:docPart w:val="DefaultPlaceholder_-1854013440"/>
          </w:placeholder>
          <w:richText/>
        </w:sdtPr>
        <w:sdtContent>
          <w:r w:rsidRPr="009B15E2">
            <w:rPr>
              <w:b/>
              <w:i/>
            </w:rPr>
            <w:t>Sir Patrick Vallance:</w:t>
          </w:r>
        </w:sdtContent>
      </w:sdt>
      <w:r>
        <w:t xml:space="preserve"> T</w:t>
      </w:r>
      <w:r w:rsidRPr="00F6574A" w:rsidR="00F6574A">
        <w:t>here was an excellent piece written by David Spiegelhalter</w:t>
      </w:r>
      <w:r>
        <w:t xml:space="preserve"> in </w:t>
      </w:r>
      <w:r w:rsidRPr="00F6574A" w:rsidR="00F6574A">
        <w:rPr>
          <w:i/>
          <w:iCs/>
        </w:rPr>
        <w:t>The Guardian</w:t>
      </w:r>
      <w:r w:rsidRPr="00F6574A" w:rsidR="00F6574A">
        <w:t xml:space="preserve"> not long ago</w:t>
      </w:r>
      <w:r>
        <w:t xml:space="preserve"> that</w:t>
      </w:r>
      <w:r w:rsidRPr="00F6574A" w:rsidR="00F6574A">
        <w:t xml:space="preserve"> summed it up very well</w:t>
      </w:r>
      <w:r>
        <w:t>;</w:t>
      </w:r>
      <w:r w:rsidRPr="00F6574A" w:rsidR="00F6574A">
        <w:t xml:space="preserve"> he got it right in terms of how one should look at this. I</w:t>
      </w:r>
      <w:r w:rsidR="001C51A0">
        <w:t xml:space="preserve"> </w:t>
      </w:r>
      <w:r w:rsidRPr="00F6574A" w:rsidR="00F6574A">
        <w:t>think that excess death</w:t>
      </w:r>
      <w:r w:rsidR="00673628">
        <w:t>s</w:t>
      </w:r>
      <w:r w:rsidRPr="00F6574A" w:rsidR="00F6574A">
        <w:t xml:space="preserve"> is a sort of integrated measure</w:t>
      </w:r>
      <w:r w:rsidR="001C51A0">
        <w:t>,</w:t>
      </w:r>
      <w:r w:rsidRPr="00F6574A" w:rsidR="00F6574A">
        <w:t xml:space="preserve"> because at the end of the day </w:t>
      </w:r>
      <w:r w:rsidR="001C51A0">
        <w:t>i</w:t>
      </w:r>
      <w:r w:rsidRPr="00F6574A" w:rsidR="00F6574A">
        <w:t>t tells you the impact of the direct effect of the virus, the indirect effect on the NHS and</w:t>
      </w:r>
      <w:r>
        <w:t>,</w:t>
      </w:r>
      <w:r w:rsidRPr="00F6574A" w:rsidR="00F6574A">
        <w:t xml:space="preserve"> of course</w:t>
      </w:r>
      <w:r>
        <w:t>,</w:t>
      </w:r>
      <w:r w:rsidRPr="00F6574A" w:rsidR="00F6574A">
        <w:t xml:space="preserve"> any effects of the lockdown measures themselves, which may also have adverse health consequences</w:t>
      </w:r>
      <w:r>
        <w:t xml:space="preserve">. </w:t>
      </w:r>
      <w:r w:rsidR="00DE38E0">
        <w:t>It</w:t>
      </w:r>
      <w:r w:rsidRPr="00F6574A" w:rsidR="00F6574A">
        <w:t xml:space="preserve"> is right that excess death</w:t>
      </w:r>
      <w:r w:rsidR="00673628">
        <w:t>s</w:t>
      </w:r>
      <w:r w:rsidRPr="00F6574A" w:rsidR="00F6574A">
        <w:t xml:space="preserve"> is probably the correct measure to look at as an integrated measure</w:t>
      </w:r>
      <w:r>
        <w:t>,</w:t>
      </w:r>
      <w:r w:rsidRPr="00F6574A" w:rsidR="00F6574A">
        <w:t xml:space="preserve"> but it will take a while to see that.</w:t>
      </w:r>
      <w:r w:rsidR="00DE38E0">
        <w:t xml:space="preserve"> D</w:t>
      </w:r>
      <w:r w:rsidRPr="00F6574A" w:rsidR="00F6574A">
        <w:t>ifferent countries aggregate that information in different ways</w:t>
      </w:r>
      <w:r w:rsidR="00DE38E0">
        <w:t>,</w:t>
      </w:r>
      <w:r w:rsidRPr="00F6574A" w:rsidR="00F6574A">
        <w:t xml:space="preserve"> so it is not easy to look across that at the moment</w:t>
      </w:r>
      <w:r>
        <w:t>.</w:t>
      </w:r>
    </w:p>
    <w:p w:rsidR="009B15E2" w:rsidP="009B15E2">
      <w:pPr>
        <w:pStyle w:val="Question"/>
      </w:pPr>
      <w:sdt>
        <w:sdtPr>
          <w:alias w:val="Member"/>
          <w:tag w:val="&lt;Member mnisId='1578' dodsId='40488'&gt;"/>
          <w:id w:val="-1385323714"/>
          <w:placeholder>
            <w:docPart w:val="DefaultPlaceholder_-1854013440"/>
          </w:placeholder>
          <w:richText/>
        </w:sdtPr>
        <w:sdtContent>
          <w:r w:rsidRPr="009B15E2">
            <w:rPr>
              <w:b/>
            </w:rPr>
            <w:t>Greg Clark:</w:t>
          </w:r>
        </w:sdtContent>
      </w:sdt>
      <w:r>
        <w:t xml:space="preserve"> </w:t>
      </w:r>
      <w:r w:rsidR="008E3879">
        <w:t>W</w:t>
      </w:r>
      <w:r w:rsidRPr="00F6574A" w:rsidR="00F6574A">
        <w:t xml:space="preserve">e know, and </w:t>
      </w:r>
      <w:r>
        <w:t>P</w:t>
      </w:r>
      <w:r w:rsidRPr="00F6574A" w:rsidR="00F6574A">
        <w:t xml:space="preserve">rofessor Spiegelhalter has drawn attention to </w:t>
      </w:r>
      <w:r w:rsidR="00610516">
        <w:t>it</w:t>
      </w:r>
      <w:r w:rsidRPr="00F6574A" w:rsidR="00F6574A">
        <w:t xml:space="preserve">, </w:t>
      </w:r>
      <w:r w:rsidR="008E3879">
        <w:t xml:space="preserve">that </w:t>
      </w:r>
      <w:r w:rsidRPr="00F6574A" w:rsidR="00F6574A">
        <w:t>some of the deaths and the impact</w:t>
      </w:r>
      <w:r>
        <w:t>s</w:t>
      </w:r>
      <w:r w:rsidRPr="00F6574A" w:rsidR="00F6574A">
        <w:t xml:space="preserve"> are going to be indirectly through the effect on the economy</w:t>
      </w:r>
      <w:r>
        <w:t>,</w:t>
      </w:r>
      <w:r w:rsidRPr="00F6574A" w:rsidR="00F6574A">
        <w:t xml:space="preserve"> and we know </w:t>
      </w:r>
      <w:r>
        <w:t xml:space="preserve">that </w:t>
      </w:r>
      <w:r w:rsidRPr="00F6574A" w:rsidR="00F6574A">
        <w:t>a severe economic impact has its own consequences for public health. That being the case, it is surprising to me that the publication of the names of members of SAGE do</w:t>
      </w:r>
      <w:r w:rsidR="008E3879">
        <w:t>es</w:t>
      </w:r>
      <w:r w:rsidRPr="00F6574A" w:rsidR="00F6574A">
        <w:t xml:space="preserve"> not include a substantial component of eminent economic advisers</w:t>
      </w:r>
      <w:r w:rsidR="00D95B62">
        <w:t>.</w:t>
      </w:r>
      <w:r w:rsidRPr="00F6574A" w:rsidR="00F6574A">
        <w:t xml:space="preserve"> </w:t>
      </w:r>
      <w:r w:rsidR="00D95B62">
        <w:t>I</w:t>
      </w:r>
      <w:r w:rsidRPr="00F6574A" w:rsidR="00F6574A">
        <w:t xml:space="preserve">f this way of </w:t>
      </w:r>
      <w:r>
        <w:t>con</w:t>
      </w:r>
      <w:r w:rsidRPr="00F6574A" w:rsidR="00F6574A">
        <w:t>ceiving the impact is important, surely being able to assess the indirect impact of some of the measures to control the virus is important</w:t>
      </w:r>
      <w:r w:rsidR="008E3879">
        <w:t xml:space="preserve">, just </w:t>
      </w:r>
      <w:r w:rsidRPr="00F6574A" w:rsidR="00F6574A">
        <w:t>as the medical impact</w:t>
      </w:r>
      <w:r w:rsidR="008E3879">
        <w:t xml:space="preserve"> is</w:t>
      </w:r>
      <w:r w:rsidR="00D95B62">
        <w:t>.</w:t>
      </w:r>
    </w:p>
    <w:p w:rsidR="00D95B62" w:rsidP="009B15E2">
      <w:pPr>
        <w:pStyle w:val="Answer"/>
      </w:pPr>
      <w:sdt>
        <w:sdtPr>
          <w:alias w:val="Witness"/>
          <w:id w:val="-29878091"/>
          <w:placeholder>
            <w:docPart w:val="DefaultPlaceholder_-1854013440"/>
          </w:placeholder>
          <w:richText/>
        </w:sdtPr>
        <w:sdtContent>
          <w:r w:rsidRPr="009B15E2" w:rsidR="009B15E2">
            <w:rPr>
              <w:b/>
              <w:i/>
            </w:rPr>
            <w:t>Sir Patrick Vallance:</w:t>
          </w:r>
        </w:sdtContent>
      </w:sdt>
      <w:r w:rsidR="009B15E2">
        <w:t xml:space="preserve"> </w:t>
      </w:r>
      <w:r w:rsidRPr="00F6574A" w:rsidR="00F6574A">
        <w:t xml:space="preserve">Yes. </w:t>
      </w:r>
      <w:r>
        <w:t>I</w:t>
      </w:r>
      <w:r w:rsidRPr="00F6574A" w:rsidR="00F6574A">
        <w:t>t is true</w:t>
      </w:r>
      <w:r>
        <w:t xml:space="preserve"> </w:t>
      </w:r>
      <w:r w:rsidRPr="00F6574A" w:rsidR="00F6574A">
        <w:t xml:space="preserve">that </w:t>
      </w:r>
      <w:r w:rsidR="00301F42">
        <w:t>i</w:t>
      </w:r>
      <w:r w:rsidRPr="00F6574A" w:rsidR="00F6574A">
        <w:t xml:space="preserve">t is an important area. We have looked at </w:t>
      </w:r>
      <w:r w:rsidR="00161A7B">
        <w:t>that</w:t>
      </w:r>
      <w:r w:rsidR="00673628">
        <w:t>, and are looking at that,</w:t>
      </w:r>
      <w:r w:rsidRPr="00F6574A" w:rsidR="00F6574A">
        <w:t xml:space="preserve"> with </w:t>
      </w:r>
      <w:r>
        <w:t xml:space="preserve">the </w:t>
      </w:r>
      <w:r w:rsidRPr="00F6574A" w:rsidR="00F6574A">
        <w:t>chief statistician and others</w:t>
      </w:r>
      <w:r w:rsidR="00673628">
        <w:t>—</w:t>
      </w:r>
      <w:r w:rsidRPr="00F6574A" w:rsidR="00F6574A">
        <w:t>looking at total excess deaths and trying to get a handle on that</w:t>
      </w:r>
      <w:r>
        <w:t xml:space="preserve">. </w:t>
      </w:r>
      <w:r w:rsidR="00301F42">
        <w:t>A</w:t>
      </w:r>
      <w:r w:rsidRPr="00F6574A" w:rsidR="00F6574A">
        <w:t>t the moment</w:t>
      </w:r>
      <w:r w:rsidR="00301F42">
        <w:t>,</w:t>
      </w:r>
      <w:r w:rsidRPr="00F6574A" w:rsidR="00F6574A">
        <w:t xml:space="preserve"> the economic side is integrated after the SAGE process. </w:t>
      </w:r>
      <w:r>
        <w:t>I</w:t>
      </w:r>
      <w:r w:rsidRPr="00F6574A" w:rsidR="00F6574A">
        <w:t>t comes together later in the Government process</w:t>
      </w:r>
      <w:r>
        <w:t>,</w:t>
      </w:r>
      <w:r w:rsidRPr="00F6574A" w:rsidR="00F6574A">
        <w:t xml:space="preserve"> to take that into account. </w:t>
      </w:r>
    </w:p>
    <w:p w:rsidR="00D45BC2" w:rsidP="009B15E2">
      <w:pPr>
        <w:pStyle w:val="Answer"/>
      </w:pPr>
      <w:r w:rsidRPr="00F6574A">
        <w:t xml:space="preserve">We have looked at whether we should now think about </w:t>
      </w:r>
      <w:r w:rsidR="00D95B62">
        <w:t xml:space="preserve">a </w:t>
      </w:r>
      <w:r w:rsidRPr="00F6574A">
        <w:t>sub</w:t>
      </w:r>
      <w:r w:rsidR="00ED7279">
        <w:t>-</w:t>
      </w:r>
      <w:r w:rsidRPr="00F6574A">
        <w:t xml:space="preserve">group of SAGE on economics. It is something we are considering, but </w:t>
      </w:r>
      <w:r w:rsidR="00673628">
        <w:t xml:space="preserve">I think </w:t>
      </w:r>
      <w:r w:rsidRPr="00F6574A">
        <w:t>it is important</w:t>
      </w:r>
      <w:r w:rsidR="00D95B62">
        <w:t xml:space="preserve"> </w:t>
      </w:r>
      <w:r w:rsidRPr="00F6574A">
        <w:t xml:space="preserve">that SAGE </w:t>
      </w:r>
      <w:r w:rsidR="00D95B62">
        <w:t xml:space="preserve">does </w:t>
      </w:r>
      <w:r w:rsidRPr="00F6574A">
        <w:t xml:space="preserve">not become the integration of all knowledge in order to give </w:t>
      </w:r>
      <w:r w:rsidR="00ED7279">
        <w:t xml:space="preserve">the </w:t>
      </w:r>
      <w:r w:rsidRPr="00F6574A">
        <w:t>Government advice across every single aspect of this. At some point, the output of SAGE needs to be integrated with economic analysis from others. We have an economist on SAGE from the Treasury</w:t>
      </w:r>
      <w:r w:rsidR="00ED7279">
        <w:t>,</w:t>
      </w:r>
      <w:r w:rsidRPr="00F6574A">
        <w:t xml:space="preserve"> and we have other people who have backgrounds in that, but we are not specifically looking at the economic impact. That is being looked at elsewhere.</w:t>
      </w:r>
    </w:p>
    <w:p w:rsidR="00D95B62" w:rsidP="009B15E2">
      <w:pPr>
        <w:pStyle w:val="Answer"/>
      </w:pPr>
      <w:r w:rsidRPr="00F6574A">
        <w:t>What we will do is look at the mortality in different sectors</w:t>
      </w:r>
      <w:r w:rsidR="0051506E">
        <w:t>,</w:t>
      </w:r>
      <w:r w:rsidRPr="00F6574A">
        <w:t xml:space="preserve"> and across total mortalities</w:t>
      </w:r>
      <w:r w:rsidR="00D45BC2">
        <w:t>, to</w:t>
      </w:r>
      <w:r>
        <w:t xml:space="preserve"> </w:t>
      </w:r>
      <w:r w:rsidRPr="00F6574A">
        <w:t>try to get a handle on that</w:t>
      </w:r>
      <w:r w:rsidR="0051506E">
        <w:t>. W</w:t>
      </w:r>
      <w:r w:rsidRPr="00F6574A">
        <w:t>e have looked at whether we should have economists. We may be wrong</w:t>
      </w:r>
      <w:r w:rsidR="00800954">
        <w:t>,</w:t>
      </w:r>
      <w:r w:rsidRPr="00F6574A">
        <w:t xml:space="preserve"> and</w:t>
      </w:r>
      <w:r w:rsidR="0051506E">
        <w:t xml:space="preserve"> we</w:t>
      </w:r>
      <w:r w:rsidRPr="00F6574A">
        <w:t xml:space="preserve"> are open to advi</w:t>
      </w:r>
      <w:r>
        <w:t>c</w:t>
      </w:r>
      <w:r w:rsidRPr="00F6574A">
        <w:t>e on this</w:t>
      </w:r>
      <w:r w:rsidR="0051506E">
        <w:t xml:space="preserve">, but we do not think we should </w:t>
      </w:r>
      <w:r w:rsidRPr="00F6574A">
        <w:t>try to create some mega</w:t>
      </w:r>
      <w:r w:rsidR="0051506E">
        <w:t>-</w:t>
      </w:r>
      <w:r w:rsidRPr="00F6574A">
        <w:t xml:space="preserve">model of all the economics and all the disease modelling and epidemiology all together. We think that </w:t>
      </w:r>
      <w:r w:rsidR="00800954">
        <w:t>would</w:t>
      </w:r>
      <w:r w:rsidRPr="00F6574A">
        <w:t xml:space="preserve"> cause spurious accuracy</w:t>
      </w:r>
      <w:r>
        <w:t>,</w:t>
      </w:r>
      <w:r w:rsidRPr="00F6574A">
        <w:t xml:space="preserve"> but we absolutely agree that economics is an important part</w:t>
      </w:r>
      <w:r w:rsidR="00236ACC">
        <w:t>,</w:t>
      </w:r>
      <w:r w:rsidRPr="00F6574A">
        <w:t xml:space="preserve"> and</w:t>
      </w:r>
      <w:r w:rsidR="00800954">
        <w:t xml:space="preserve"> it</w:t>
      </w:r>
      <w:r w:rsidRPr="00F6574A">
        <w:t xml:space="preserve"> is being looked at very hard by other groups.</w:t>
      </w:r>
    </w:p>
    <w:p w:rsidR="00D95B62" w:rsidP="00D95B62">
      <w:pPr>
        <w:pStyle w:val="Question"/>
      </w:pPr>
      <w:sdt>
        <w:sdtPr>
          <w:alias w:val="Member"/>
          <w:tag w:val="&lt;Member mnisId='1578' dodsId='40488'&gt;"/>
          <w:id w:val="1866173518"/>
          <w:placeholder>
            <w:docPart w:val="DefaultPlaceholder_-1854013440"/>
          </w:placeholder>
          <w:richText/>
        </w:sdtPr>
        <w:sdtContent>
          <w:r w:rsidRPr="00D95B62">
            <w:rPr>
              <w:b/>
            </w:rPr>
            <w:t>Greg Clark:</w:t>
          </w:r>
        </w:sdtContent>
      </w:sdt>
      <w:r>
        <w:t xml:space="preserve"> </w:t>
      </w:r>
      <w:r w:rsidRPr="00F6574A" w:rsidR="00F6574A">
        <w:t>Perhaps less</w:t>
      </w:r>
      <w:r>
        <w:t xml:space="preserve"> </w:t>
      </w:r>
      <w:r w:rsidRPr="00F6574A" w:rsidR="00F6574A">
        <w:t>on a disciplinary front, if we know that measures that affect the economy affect people</w:t>
      </w:r>
      <w:r w:rsidR="00695E3A">
        <w:t>’</w:t>
      </w:r>
      <w:r w:rsidRPr="00F6574A" w:rsidR="00F6574A">
        <w:t>s health and affect deaths, that must be weighed</w:t>
      </w:r>
      <w:r>
        <w:t>,</w:t>
      </w:r>
      <w:r w:rsidRPr="00F6574A" w:rsidR="00F6574A">
        <w:t xml:space="preserve"> surely</w:t>
      </w:r>
      <w:r>
        <w:t>,</w:t>
      </w:r>
      <w:r w:rsidRPr="00F6574A" w:rsidR="00F6574A">
        <w:t xml:space="preserve"> into the advice that SAGE is giving to inform Government decisions</w:t>
      </w:r>
      <w:r w:rsidR="0028788C">
        <w:t>.</w:t>
      </w:r>
    </w:p>
    <w:p w:rsidR="00D95B62" w:rsidP="00D95B62">
      <w:pPr>
        <w:pStyle w:val="Answer"/>
      </w:pPr>
      <w:sdt>
        <w:sdtPr>
          <w:alias w:val="Witness"/>
          <w:id w:val="-2023002757"/>
          <w:placeholder>
            <w:docPart w:val="DefaultPlaceholder_-1854013440"/>
          </w:placeholder>
          <w:richText/>
        </w:sdtPr>
        <w:sdtContent>
          <w:r w:rsidRPr="00D95B62">
            <w:rPr>
              <w:b/>
              <w:i/>
            </w:rPr>
            <w:t>Sir Patrick Vallance:</w:t>
          </w:r>
        </w:sdtContent>
      </w:sdt>
      <w:r>
        <w:t xml:space="preserve"> </w:t>
      </w:r>
      <w:r w:rsidRPr="00F6574A" w:rsidR="00F6574A">
        <w:t>At the moment</w:t>
      </w:r>
      <w:r w:rsidR="007C6D25">
        <w:t>,</w:t>
      </w:r>
      <w:r w:rsidRPr="00F6574A" w:rsidR="00F6574A">
        <w:t xml:space="preserve"> we are focusing on what we need to do </w:t>
      </w:r>
      <w:r w:rsidR="00096442">
        <w:t>in</w:t>
      </w:r>
      <w:r w:rsidRPr="00F6574A" w:rsidR="00F6574A">
        <w:t xml:space="preserve"> </w:t>
      </w:r>
      <w:r w:rsidR="00673628">
        <w:t xml:space="preserve">terms of </w:t>
      </w:r>
      <w:r w:rsidRPr="00F6574A" w:rsidR="00F6574A">
        <w:t xml:space="preserve">controlling the epidemic itself and focusing most of the advice on the effects of changes </w:t>
      </w:r>
      <w:r w:rsidR="006019FA">
        <w:t>i</w:t>
      </w:r>
      <w:r w:rsidRPr="00F6574A" w:rsidR="00F6574A">
        <w:t xml:space="preserve">n the epidemic. It is absolutely true that then there are </w:t>
      </w:r>
      <w:r w:rsidR="00673628">
        <w:t xml:space="preserve">the </w:t>
      </w:r>
      <w:r w:rsidRPr="00F6574A" w:rsidR="00F6574A">
        <w:t>counter</w:t>
      </w:r>
      <w:r>
        <w:t>-</w:t>
      </w:r>
      <w:r w:rsidRPr="00F6574A" w:rsidR="00F6574A">
        <w:t>consequences of the lockdown that might have detrimental effects</w:t>
      </w:r>
      <w:r>
        <w:t>,</w:t>
      </w:r>
      <w:r w:rsidRPr="00F6574A" w:rsidR="00F6574A">
        <w:t xml:space="preserve"> and those are being estimated. </w:t>
      </w:r>
      <w:r>
        <w:t>But, as I say</w:t>
      </w:r>
      <w:r w:rsidR="006019FA">
        <w:t>,</w:t>
      </w:r>
      <w:r w:rsidRPr="00F6574A" w:rsidR="00F6574A">
        <w:t xml:space="preserve"> </w:t>
      </w:r>
      <w:r w:rsidR="00673628">
        <w:t xml:space="preserve">I think </w:t>
      </w:r>
      <w:r w:rsidR="00096442">
        <w:t>i</w:t>
      </w:r>
      <w:r w:rsidRPr="00F6574A" w:rsidR="00F6574A">
        <w:t>t is a role for Government to integrate that information afterwards, not for SAGE to try to come up with a single integrated answer. We have to concentrate on the disease outbreak itself as our primary focus at the moment. That may change in due course, but th</w:t>
      </w:r>
      <w:r>
        <w:t>at</w:t>
      </w:r>
      <w:r w:rsidRPr="00F6574A" w:rsidR="00F6574A">
        <w:t xml:space="preserve"> is where SAGE is focused at the moment</w:t>
      </w:r>
      <w:r w:rsidR="002B0E45">
        <w:t>,</w:t>
      </w:r>
      <w:r w:rsidRPr="00F6574A" w:rsidR="00F6574A">
        <w:t xml:space="preserve"> and </w:t>
      </w:r>
      <w:r>
        <w:t xml:space="preserve">others </w:t>
      </w:r>
      <w:r w:rsidRPr="00F6574A" w:rsidR="00F6574A">
        <w:t xml:space="preserve">have </w:t>
      </w:r>
      <w:r w:rsidR="00673628">
        <w:t xml:space="preserve">an </w:t>
      </w:r>
      <w:r w:rsidRPr="00F6574A" w:rsidR="00F6574A">
        <w:t xml:space="preserve">accountability to look at the </w:t>
      </w:r>
      <w:r>
        <w:t>other aspects.</w:t>
      </w:r>
    </w:p>
    <w:p w:rsidR="00D95B62" w:rsidP="00D95B62">
      <w:pPr>
        <w:pStyle w:val="Question"/>
      </w:pPr>
      <w:sdt>
        <w:sdtPr>
          <w:alias w:val="Member"/>
          <w:tag w:val="&lt;Member mnisId='4812' dodsId=''&gt;"/>
          <w:id w:val="-702787185"/>
          <w:placeholder>
            <w:docPart w:val="DefaultPlaceholder_-1854013440"/>
          </w:placeholder>
          <w:richText/>
        </w:sdtPr>
        <w:sdtContent>
          <w:r w:rsidRPr="00D95B62">
            <w:rPr>
              <w:b/>
            </w:rPr>
            <w:t>Dean Russell:</w:t>
          </w:r>
        </w:sdtContent>
      </w:sdt>
      <w:r>
        <w:t xml:space="preserve"> </w:t>
      </w:r>
      <w:r w:rsidRPr="00F6574A" w:rsidR="00F6574A">
        <w:t>Thank you, Sir Patrick</w:t>
      </w:r>
      <w:r>
        <w:t>,</w:t>
      </w:r>
      <w:r w:rsidRPr="00F6574A" w:rsidR="00F6574A">
        <w:t xml:space="preserve"> for joining us today</w:t>
      </w:r>
      <w:r w:rsidR="002B0E45">
        <w:t>,</w:t>
      </w:r>
      <w:r w:rsidRPr="00F6574A" w:rsidR="00F6574A">
        <w:t xml:space="preserve"> and</w:t>
      </w:r>
      <w:r w:rsidR="002B0E45">
        <w:t xml:space="preserve"> thanks</w:t>
      </w:r>
      <w:r w:rsidRPr="00F6574A" w:rsidR="00F6574A">
        <w:t xml:space="preserve"> </w:t>
      </w:r>
      <w:r>
        <w:t>to</w:t>
      </w:r>
      <w:r w:rsidRPr="00F6574A" w:rsidR="00F6574A">
        <w:t xml:space="preserve"> your team and to Dr Jenny as well. I have two lines of questions and I will be relatively brief</w:t>
      </w:r>
      <w:r>
        <w:t>: t</w:t>
      </w:r>
      <w:r w:rsidRPr="00F6574A" w:rsidR="00F6574A">
        <w:t xml:space="preserve">he first is </w:t>
      </w:r>
      <w:r w:rsidR="00601618">
        <w:t>on</w:t>
      </w:r>
      <w:r w:rsidRPr="00F6574A" w:rsidR="00F6574A">
        <w:t xml:space="preserve"> infection rates and the second is </w:t>
      </w:r>
      <w:r>
        <w:t xml:space="preserve">on </w:t>
      </w:r>
      <w:r w:rsidRPr="00F6574A" w:rsidR="00F6574A">
        <w:t xml:space="preserve">use of masks. </w:t>
      </w:r>
    </w:p>
    <w:p w:rsidR="00D95B62" w:rsidP="00D95B62">
      <w:pPr>
        <w:pStyle w:val="Question"/>
        <w:numPr>
          <w:ilvl w:val="0"/>
          <w:numId w:val="0"/>
        </w:numPr>
        <w:ind w:left="794"/>
      </w:pPr>
      <w:r w:rsidRPr="00F6574A">
        <w:t xml:space="preserve">From an infections perspective, how far </w:t>
      </w:r>
      <w:r>
        <w:t xml:space="preserve">along </w:t>
      </w:r>
      <w:r w:rsidRPr="00F6574A">
        <w:t>are we in the science of understanding whe</w:t>
      </w:r>
      <w:r w:rsidR="00137E2D">
        <w:t>n</w:t>
      </w:r>
      <w:r w:rsidRPr="00F6574A">
        <w:t xml:space="preserve"> people are most infectious</w:t>
      </w:r>
      <w:r>
        <w:t>?</w:t>
      </w:r>
      <w:r w:rsidRPr="00F6574A">
        <w:t xml:space="preserve"> For example</w:t>
      </w:r>
      <w:r>
        <w:t>,</w:t>
      </w:r>
      <w:r w:rsidRPr="00F6574A">
        <w:t xml:space="preserve"> is it </w:t>
      </w:r>
      <w:r>
        <w:t xml:space="preserve">the </w:t>
      </w:r>
      <w:r w:rsidRPr="00F6574A">
        <w:t>case that when they have their symptoms in full flow</w:t>
      </w:r>
      <w:r w:rsidR="00EF7CC8">
        <w:t xml:space="preserve"> people </w:t>
      </w:r>
      <w:r w:rsidRPr="00F6574A">
        <w:t>are most likely to infect somebody</w:t>
      </w:r>
      <w:r>
        <w:t>?</w:t>
      </w:r>
      <w:r w:rsidRPr="00F6574A">
        <w:t xml:space="preserve"> </w:t>
      </w:r>
      <w:r w:rsidR="005C439C">
        <w:t>I</w:t>
      </w:r>
      <w:r w:rsidRPr="00F6574A">
        <w:t>s there a point whe</w:t>
      </w:r>
      <w:r w:rsidR="005C439C">
        <w:t>n</w:t>
      </w:r>
      <w:r w:rsidRPr="00F6574A">
        <w:t xml:space="preserve"> people who are perhaps less infectious at the start and at the end are going to have slightly less impact in terms of being locked down</w:t>
      </w:r>
      <w:r w:rsidR="00002E22">
        <w:t>?</w:t>
      </w:r>
    </w:p>
    <w:p w:rsidR="00EF7CC8" w:rsidP="00D95B62">
      <w:pPr>
        <w:pStyle w:val="Answer"/>
      </w:pPr>
      <w:sdt>
        <w:sdtPr>
          <w:alias w:val="Witness"/>
          <w:id w:val="-1059402168"/>
          <w:placeholder>
            <w:docPart w:val="DefaultPlaceholder_-1854013440"/>
          </w:placeholder>
          <w:richText/>
        </w:sdtPr>
        <w:sdtContent>
          <w:r w:rsidRPr="00D95B62" w:rsidR="00D95B62">
            <w:rPr>
              <w:b/>
              <w:i/>
            </w:rPr>
            <w:t>Sir Patrick Vallance:</w:t>
          </w:r>
        </w:sdtContent>
      </w:sdt>
      <w:r w:rsidR="00D95B62">
        <w:t xml:space="preserve"> </w:t>
      </w:r>
      <w:r w:rsidRPr="00F6574A" w:rsidR="00F6574A">
        <w:t>We think that the most highly infectious time is a day or two before symptoms start and two or three days after symptoms start</w:t>
      </w:r>
      <w:r w:rsidR="00002E22">
        <w:t>. T</w:t>
      </w:r>
      <w:r w:rsidRPr="00F6574A" w:rsidR="00F6574A">
        <w:t>hereafter it tails off reasonably quickly in most people</w:t>
      </w:r>
      <w:r>
        <w:t>,</w:t>
      </w:r>
      <w:r w:rsidRPr="00F6574A" w:rsidR="00F6574A">
        <w:t xml:space="preserve"> </w:t>
      </w:r>
      <w:r>
        <w:t>s</w:t>
      </w:r>
      <w:r w:rsidRPr="00F6574A" w:rsidR="00F6574A">
        <w:t xml:space="preserve">o that by between five and seven days afterwards people are much less infectious. </w:t>
      </w:r>
      <w:r>
        <w:t>T</w:t>
      </w:r>
      <w:r w:rsidRPr="00F6574A" w:rsidR="00F6574A">
        <w:t>he peak time for</w:t>
      </w:r>
      <w:r w:rsidR="008C6CFA">
        <w:t xml:space="preserve"> </w:t>
      </w:r>
      <w:r w:rsidRPr="00F6574A" w:rsidR="00F6574A">
        <w:t>viral shedding and infectivity is around the time of the start of onset that precedes it as well</w:t>
      </w:r>
      <w:r>
        <w:t>,</w:t>
      </w:r>
      <w:r w:rsidRPr="00F6574A" w:rsidR="00F6574A">
        <w:t xml:space="preserve"> which is one </w:t>
      </w:r>
      <w:r w:rsidR="00002E22">
        <w:t xml:space="preserve">of the </w:t>
      </w:r>
      <w:r w:rsidRPr="00F6574A" w:rsidR="00F6574A">
        <w:t>reason</w:t>
      </w:r>
      <w:r w:rsidR="00002E22">
        <w:t>s why</w:t>
      </w:r>
      <w:r w:rsidRPr="00F6574A" w:rsidR="00F6574A">
        <w:t xml:space="preserve"> asymptomatic transmission is potentially an important feature of this illness</w:t>
      </w:r>
      <w:r>
        <w:t>.</w:t>
      </w:r>
    </w:p>
    <w:p w:rsidR="007726B4" w:rsidP="00EF7CC8">
      <w:pPr>
        <w:pStyle w:val="Question"/>
      </w:pPr>
      <w:sdt>
        <w:sdtPr>
          <w:alias w:val="Member"/>
          <w:tag w:val="&lt;Member mnisId='4812' dodsId=''&gt;"/>
          <w:id w:val="-1157604108"/>
          <w:placeholder>
            <w:docPart w:val="DefaultPlaceholder_-1854013440"/>
          </w:placeholder>
          <w:richText/>
        </w:sdtPr>
        <w:sdtContent>
          <w:r w:rsidRPr="00EF7CC8" w:rsidR="00EF7CC8">
            <w:rPr>
              <w:b/>
            </w:rPr>
            <w:t>Dean Russell:</w:t>
          </w:r>
        </w:sdtContent>
      </w:sdt>
      <w:r w:rsidR="00EF7CC8">
        <w:t xml:space="preserve"> </w:t>
      </w:r>
      <w:r w:rsidRPr="00F6574A" w:rsidR="00F6574A">
        <w:t xml:space="preserve">I wanted to clarify </w:t>
      </w:r>
      <w:r w:rsidR="00EF7CC8">
        <w:t xml:space="preserve">that </w:t>
      </w:r>
      <w:r w:rsidRPr="00F6574A" w:rsidR="00F6574A">
        <w:t>before I ask</w:t>
      </w:r>
      <w:r w:rsidR="00EF7CC8">
        <w:t>ed</w:t>
      </w:r>
      <w:r w:rsidRPr="00F6574A" w:rsidR="00F6574A">
        <w:t xml:space="preserve"> my next question</w:t>
      </w:r>
      <w:r w:rsidR="009561B9">
        <w:t>. W</w:t>
      </w:r>
      <w:r w:rsidRPr="00F6574A" w:rsidR="00F6574A">
        <w:t xml:space="preserve">ith regard </w:t>
      </w:r>
      <w:r w:rsidR="00EF7CC8">
        <w:t xml:space="preserve">to </w:t>
      </w:r>
      <w:r w:rsidRPr="00F6574A" w:rsidR="00F6574A">
        <w:t>masks</w:t>
      </w:r>
      <w:r w:rsidR="009561B9">
        <w:t>,</w:t>
      </w:r>
      <w:r w:rsidRPr="00F6574A" w:rsidR="00F6574A">
        <w:t xml:space="preserve"> there has been a lot of debate around whether the public should wear masks, whether the</w:t>
      </w:r>
      <w:r w:rsidR="00EF7CC8">
        <w:t>y</w:t>
      </w:r>
      <w:r w:rsidRPr="00F6574A" w:rsidR="00F6574A">
        <w:t xml:space="preserve"> </w:t>
      </w:r>
      <w:r w:rsidR="00EF7CC8">
        <w:t xml:space="preserve">are </w:t>
      </w:r>
      <w:r w:rsidRPr="00F6574A" w:rsidR="00F6574A">
        <w:t xml:space="preserve">PPE medical masks or </w:t>
      </w:r>
      <w:r w:rsidR="00EF7CC8">
        <w:t xml:space="preserve">just </w:t>
      </w:r>
      <w:r w:rsidRPr="00F6574A" w:rsidR="00F6574A">
        <w:t xml:space="preserve">scarves around their mouths. I have been volunteering in </w:t>
      </w:r>
      <w:r w:rsidR="00EF7CC8">
        <w:t xml:space="preserve">Watford </w:t>
      </w:r>
      <w:r>
        <w:t>g</w:t>
      </w:r>
      <w:r w:rsidRPr="00F6574A" w:rsidR="00F6574A">
        <w:t xml:space="preserve">eneral </w:t>
      </w:r>
      <w:r>
        <w:t>h</w:t>
      </w:r>
      <w:r w:rsidRPr="00F6574A" w:rsidR="00F6574A">
        <w:t>ospital and I see a variation of people</w:t>
      </w:r>
      <w:r w:rsidR="00EF7CC8">
        <w:t xml:space="preserve"> who come in to volunteer,</w:t>
      </w:r>
      <w:r w:rsidRPr="00F6574A" w:rsidR="00F6574A">
        <w:t xml:space="preserve"> some wearing masks and others not</w:t>
      </w:r>
      <w:r>
        <w:t>. W</w:t>
      </w:r>
      <w:r w:rsidRPr="00F6574A" w:rsidR="00F6574A">
        <w:t>ith regard</w:t>
      </w:r>
      <w:r w:rsidR="00EF7CC8">
        <w:t xml:space="preserve"> to</w:t>
      </w:r>
      <w:r w:rsidRPr="00F6574A" w:rsidR="00F6574A">
        <w:t xml:space="preserve"> masks and covering one</w:t>
      </w:r>
      <w:r w:rsidR="00695E3A">
        <w:t>’</w:t>
      </w:r>
      <w:r w:rsidRPr="00F6574A" w:rsidR="00F6574A">
        <w:t>s face to stop infecting other people</w:t>
      </w:r>
      <w:r w:rsidR="00EF7CC8">
        <w:t>,</w:t>
      </w:r>
      <w:r w:rsidRPr="00F6574A" w:rsidR="00F6574A">
        <w:t xml:space="preserve"> is that something you would say is worth doing</w:t>
      </w:r>
      <w:r w:rsidR="00EF7CC8">
        <w:t>?</w:t>
      </w:r>
    </w:p>
    <w:p w:rsidR="00EF7CC8" w:rsidP="007726B4">
      <w:pPr>
        <w:pStyle w:val="Question"/>
        <w:numPr>
          <w:ilvl w:val="0"/>
          <w:numId w:val="0"/>
        </w:numPr>
        <w:ind w:left="794"/>
      </w:pPr>
      <w:r w:rsidRPr="00F6574A">
        <w:t>I have a very specific personal question to you, which was given to me by a colleague</w:t>
      </w:r>
      <w:r w:rsidR="007726B4">
        <w:t>. I</w:t>
      </w:r>
      <w:r w:rsidRPr="00F6574A">
        <w:t xml:space="preserve">f you were in a supermarket that was full, </w:t>
      </w:r>
      <w:r>
        <w:t xml:space="preserve">with </w:t>
      </w:r>
      <w:r w:rsidRPr="00F6574A">
        <w:t xml:space="preserve">everyone still social distancing at </w:t>
      </w:r>
      <w:r>
        <w:t>2</w:t>
      </w:r>
      <w:r w:rsidRPr="00F6574A">
        <w:t xml:space="preserve"> metres apart</w:t>
      </w:r>
      <w:r>
        <w:t>,</w:t>
      </w:r>
      <w:r w:rsidRPr="00F6574A">
        <w:t xml:space="preserve"> and there were people </w:t>
      </w:r>
      <w:r>
        <w:t xml:space="preserve">who </w:t>
      </w:r>
      <w:r w:rsidR="007726B4">
        <w:t>we</w:t>
      </w:r>
      <w:r>
        <w:t xml:space="preserve">re </w:t>
      </w:r>
      <w:r w:rsidRPr="00F6574A">
        <w:t xml:space="preserve">perhaps coughing or not even showing that </w:t>
      </w:r>
      <w:r>
        <w:t>they ha</w:t>
      </w:r>
      <w:r w:rsidR="007726B4">
        <w:t>d</w:t>
      </w:r>
      <w:r w:rsidRPr="00F6574A">
        <w:t xml:space="preserve"> </w:t>
      </w:r>
      <w:r w:rsidR="007726B4">
        <w:t>c</w:t>
      </w:r>
      <w:r w:rsidRPr="00F6574A">
        <w:t>oronavirus, would you feel more comfortable in a queue if everybody was wearing a mask versus if everybody was not?</w:t>
      </w:r>
    </w:p>
    <w:p w:rsidR="00EF7CC8" w:rsidP="00EF7CC8">
      <w:pPr>
        <w:pStyle w:val="Answer"/>
      </w:pPr>
      <w:sdt>
        <w:sdtPr>
          <w:alias w:val="Witness"/>
          <w:id w:val="475495251"/>
          <w:placeholder>
            <w:docPart w:val="DefaultPlaceholder_-1854013440"/>
          </w:placeholder>
          <w:richText/>
        </w:sdtPr>
        <w:sdtContent>
          <w:r w:rsidRPr="00EF7CC8">
            <w:rPr>
              <w:b/>
              <w:i/>
            </w:rPr>
            <w:t>Sir Patrick Vallance:</w:t>
          </w:r>
        </w:sdtContent>
      </w:sdt>
      <w:r>
        <w:t xml:space="preserve"> </w:t>
      </w:r>
      <w:r w:rsidRPr="00F6574A" w:rsidR="00F6574A">
        <w:t>Let me deal with the latter point first. If people are coughing</w:t>
      </w:r>
      <w:r>
        <w:t>,</w:t>
      </w:r>
      <w:r w:rsidRPr="00F6574A" w:rsidR="00F6574A">
        <w:t xml:space="preserve"> they should be at home self</w:t>
      </w:r>
      <w:r>
        <w:t>-</w:t>
      </w:r>
      <w:r w:rsidRPr="00F6574A" w:rsidR="00F6574A">
        <w:t>isolating</w:t>
      </w:r>
      <w:r>
        <w:t xml:space="preserve">; </w:t>
      </w:r>
      <w:r w:rsidR="00B10B2F">
        <w:t>that</w:t>
      </w:r>
      <w:r>
        <w:t xml:space="preserve"> is</w:t>
      </w:r>
      <w:r w:rsidRPr="00F6574A" w:rsidR="00F6574A">
        <w:t xml:space="preserve"> absolutely clear</w:t>
      </w:r>
      <w:r w:rsidR="00B10B2F">
        <w:t>. T</w:t>
      </w:r>
      <w:r w:rsidRPr="00F6574A" w:rsidR="00F6574A">
        <w:t>hey should not be out doing those sorts of activities</w:t>
      </w:r>
      <w:r>
        <w:t>. Th</w:t>
      </w:r>
      <w:r w:rsidRPr="00F6574A" w:rsidR="00F6574A">
        <w:t>e key thing is self</w:t>
      </w:r>
      <w:r>
        <w:t>-</w:t>
      </w:r>
      <w:r w:rsidRPr="00F6574A" w:rsidR="00F6574A">
        <w:t>isolation</w:t>
      </w:r>
      <w:r w:rsidR="005A424F">
        <w:t>,</w:t>
      </w:r>
      <w:r w:rsidRPr="00F6574A" w:rsidR="00F6574A">
        <w:t xml:space="preserve"> and that will remain the key thing. </w:t>
      </w:r>
    </w:p>
    <w:p w:rsidR="00EF7CC8" w:rsidP="00EF7CC8">
      <w:pPr>
        <w:pStyle w:val="Answer"/>
      </w:pPr>
      <w:r w:rsidRPr="00F6574A">
        <w:t xml:space="preserve">The situation </w:t>
      </w:r>
      <w:r>
        <w:t xml:space="preserve">with </w:t>
      </w:r>
      <w:r w:rsidRPr="00F6574A">
        <w:t>masks</w:t>
      </w:r>
      <w:r>
        <w:t>,</w:t>
      </w:r>
      <w:r w:rsidRPr="00F6574A">
        <w:t xml:space="preserve"> as you can tell by the number of eminent scientists who are very strongly in favour of one position or a completely opposite position, </w:t>
      </w:r>
      <w:r w:rsidR="005A424F">
        <w:t xml:space="preserve">is </w:t>
      </w:r>
      <w:r>
        <w:t xml:space="preserve">that </w:t>
      </w:r>
      <w:r w:rsidRPr="00F6574A">
        <w:t xml:space="preserve">the data and the evidence are not straightforward. I will tell you where SAGE got to </w:t>
      </w:r>
      <w:r w:rsidR="005A0E1D">
        <w:t>with</w:t>
      </w:r>
      <w:r w:rsidRPr="00F6574A">
        <w:t xml:space="preserve"> its evidence, which has been given to Ministers. </w:t>
      </w:r>
    </w:p>
    <w:p w:rsidR="00EF7CC8" w:rsidP="00EF7CC8">
      <w:pPr>
        <w:pStyle w:val="Answer"/>
      </w:pPr>
      <w:r w:rsidRPr="00F6574A">
        <w:t>We think that the evidence of masks preventing the spread of infection from one person to another is marginal but positive</w:t>
      </w:r>
      <w:r>
        <w:t>,</w:t>
      </w:r>
      <w:r w:rsidRPr="00F6574A">
        <w:t xml:space="preserve"> </w:t>
      </w:r>
      <w:r>
        <w:t>s</w:t>
      </w:r>
      <w:r w:rsidRPr="00F6574A">
        <w:t xml:space="preserve">o there is some evidence that it can do that. It looks </w:t>
      </w:r>
      <w:r w:rsidR="008318A7">
        <w:t>as if</w:t>
      </w:r>
      <w:r w:rsidRPr="00F6574A">
        <w:t xml:space="preserve"> the major route of infection in this disease is probably droplet spread rather than true aerosol, but there may be some aerosol components as well. Masks may have a marginal positive effect in that situation, or face coverings of some sort might do. </w:t>
      </w:r>
    </w:p>
    <w:p w:rsidR="005F07AC" w:rsidP="00EF7CC8">
      <w:pPr>
        <w:pStyle w:val="Answer"/>
      </w:pPr>
      <w:r>
        <w:t>To</w:t>
      </w:r>
      <w:r w:rsidRPr="00F6574A" w:rsidR="00F6574A">
        <w:t xml:space="preserve"> take the other situation, which is </w:t>
      </w:r>
      <w:r>
        <w:t>for</w:t>
      </w:r>
      <w:r w:rsidRPr="00F6574A" w:rsidR="00F6574A">
        <w:t xml:space="preserve"> healthcare workers, it is very clear </w:t>
      </w:r>
      <w:r w:rsidR="00C93C83">
        <w:t xml:space="preserve">that, </w:t>
      </w:r>
      <w:r w:rsidRPr="00F6574A" w:rsidR="00F6574A">
        <w:t>in high</w:t>
      </w:r>
      <w:r w:rsidR="00EF7CC8">
        <w:t>-</w:t>
      </w:r>
      <w:r w:rsidRPr="00F6574A" w:rsidR="00F6574A">
        <w:t>risk situations</w:t>
      </w:r>
      <w:r w:rsidR="00C93C83">
        <w:t>,</w:t>
      </w:r>
      <w:r w:rsidRPr="00F6574A" w:rsidR="00F6574A">
        <w:t xml:space="preserve"> with very high viral loads and potential for aerosolisation through various procedures, the role of masks is clear</w:t>
      </w:r>
      <w:r w:rsidR="00C93C83">
        <w:t>. T</w:t>
      </w:r>
      <w:r w:rsidRPr="00F6574A" w:rsidR="00F6574A">
        <w:t>he evidence is much stronger and it is absolutely clear that those people should have masks.</w:t>
      </w:r>
    </w:p>
    <w:p w:rsidR="002E5036" w:rsidP="00EF7CC8">
      <w:pPr>
        <w:pStyle w:val="Answer"/>
      </w:pPr>
      <w:r w:rsidRPr="00F6574A">
        <w:t>For most of us, the situation in outdoor environments is that the risk is really low</w:t>
      </w:r>
      <w:r w:rsidR="005F07AC">
        <w:t>,</w:t>
      </w:r>
      <w:r w:rsidRPr="00F6574A">
        <w:t xml:space="preserve"> and the 2</w:t>
      </w:r>
      <w:r w:rsidR="00F85FFE">
        <w:t xml:space="preserve"> </w:t>
      </w:r>
      <w:r w:rsidRPr="00F6574A">
        <w:t xml:space="preserve">metre distancing is based on a probability. The evidence, as far as you can get very firm evidence on </w:t>
      </w:r>
      <w:r w:rsidR="00A15BE8">
        <w:t>it</w:t>
      </w:r>
      <w:r w:rsidRPr="00F6574A">
        <w:t>, is that essentially a minute at 2</w:t>
      </w:r>
      <w:r w:rsidR="00F85FFE">
        <w:t xml:space="preserve"> </w:t>
      </w:r>
      <w:r w:rsidRPr="00F6574A">
        <w:t>metres</w:t>
      </w:r>
      <w:r>
        <w:t>’</w:t>
      </w:r>
      <w:r w:rsidRPr="00F6574A">
        <w:t xml:space="preserve"> contact is about the same risk as six seconds at 1 metre</w:t>
      </w:r>
      <w:r w:rsidR="005F07AC">
        <w:t>,</w:t>
      </w:r>
      <w:r w:rsidRPr="00F6574A">
        <w:t xml:space="preserve"> so</w:t>
      </w:r>
      <w:r>
        <w:t xml:space="preserve"> t</w:t>
      </w:r>
      <w:r w:rsidRPr="00F6574A">
        <w:t>hat gives you some idea of why the 2 metres becomes important</w:t>
      </w:r>
      <w:r>
        <w:t>. T</w:t>
      </w:r>
      <w:r w:rsidRPr="00F6574A">
        <w:t>he risk at 1 metre is about 10 to 30 times higher than the risk at 2 metres, so the distancing is an important part</w:t>
      </w:r>
      <w:r w:rsidR="00F85FFE">
        <w:t xml:space="preserve"> of this</w:t>
      </w:r>
      <w:r w:rsidRPr="00F6574A">
        <w:t xml:space="preserve">. </w:t>
      </w:r>
    </w:p>
    <w:p w:rsidR="002E5036" w:rsidP="00EF7CC8">
      <w:pPr>
        <w:pStyle w:val="Answer"/>
      </w:pPr>
      <w:r w:rsidRPr="00F6574A">
        <w:t>Where masks may have a role is in situations where distancing is not possible</w:t>
      </w:r>
      <w:r w:rsidR="00D91210">
        <w:t xml:space="preserve">; </w:t>
      </w:r>
      <w:r w:rsidRPr="00F6574A">
        <w:t xml:space="preserve">there may be some cases where </w:t>
      </w:r>
      <w:r w:rsidR="00D91210">
        <w:t>i</w:t>
      </w:r>
      <w:r w:rsidRPr="00F6574A">
        <w:t>t simply is not possible</w:t>
      </w:r>
      <w:r>
        <w:t>. W</w:t>
      </w:r>
      <w:r w:rsidRPr="00F6574A">
        <w:t>here there may be undue crowding</w:t>
      </w:r>
      <w:r>
        <w:t>—</w:t>
      </w:r>
      <w:r w:rsidRPr="00F6574A">
        <w:t>but ideally there should not be crowding</w:t>
      </w:r>
      <w:r>
        <w:t>—</w:t>
      </w:r>
      <w:r w:rsidRPr="00F6574A">
        <w:t xml:space="preserve">there may be times when wearing masks can </w:t>
      </w:r>
      <w:r w:rsidR="00F85FFE">
        <w:t xml:space="preserve">therefore </w:t>
      </w:r>
      <w:r w:rsidRPr="00F6574A">
        <w:t xml:space="preserve">be beneficial to stop the spread. It is important that those coverings are worn properly, in other words </w:t>
      </w:r>
      <w:r>
        <w:t xml:space="preserve">that </w:t>
      </w:r>
      <w:r w:rsidRPr="00F6574A">
        <w:t>they cover the nose and mouth</w:t>
      </w:r>
      <w:r>
        <w:t>,</w:t>
      </w:r>
      <w:r w:rsidRPr="00F6574A">
        <w:t xml:space="preserve"> and it is important that people do not handle their face a lot because there is a much</w:t>
      </w:r>
      <w:r w:rsidR="00F85FFE">
        <w:t>, much</w:t>
      </w:r>
      <w:r w:rsidRPr="00F6574A">
        <w:t xml:space="preserve"> higher risk of transmission from hand to face from touching things.</w:t>
      </w:r>
      <w:r w:rsidR="00C022B1">
        <w:t xml:space="preserve"> T</w:t>
      </w:r>
      <w:r w:rsidRPr="00F6574A">
        <w:t xml:space="preserve">he rather boring but important thing </w:t>
      </w:r>
      <w:r w:rsidR="003F5039">
        <w:t>about</w:t>
      </w:r>
      <w:r w:rsidRPr="00F6574A">
        <w:t xml:space="preserve"> washing hands remains absolutely critical in all of this. Face masks may have a role to decrease transmission in some</w:t>
      </w:r>
      <w:r w:rsidR="00C022B1">
        <w:t xml:space="preserve"> of the</w:t>
      </w:r>
      <w:r w:rsidRPr="00F6574A">
        <w:t xml:space="preserve"> situations that I have described.</w:t>
      </w:r>
    </w:p>
    <w:p w:rsidR="002E5036" w:rsidP="002E5036">
      <w:pPr>
        <w:pStyle w:val="Question"/>
      </w:pPr>
      <w:sdt>
        <w:sdtPr>
          <w:alias w:val="Member"/>
          <w:tag w:val="&lt;Member mnisId='4812' dodsId=''&gt;"/>
          <w:id w:val="-637259361"/>
          <w:placeholder>
            <w:docPart w:val="DefaultPlaceholder_-1854013440"/>
          </w:placeholder>
          <w:richText/>
        </w:sdtPr>
        <w:sdtContent>
          <w:r w:rsidRPr="002E5036">
            <w:rPr>
              <w:b/>
            </w:rPr>
            <w:t>Dean Russell:</w:t>
          </w:r>
        </w:sdtContent>
      </w:sdt>
      <w:r>
        <w:t xml:space="preserve"> </w:t>
      </w:r>
      <w:r w:rsidRPr="00F6574A" w:rsidR="00F6574A">
        <w:t>Can I clarify, though, because I am thinking more long term</w:t>
      </w:r>
      <w:r>
        <w:t>? W</w:t>
      </w:r>
      <w:r w:rsidRPr="00F6574A" w:rsidR="00F6574A">
        <w:t>hen the lockdown is lifted</w:t>
      </w:r>
      <w:r>
        <w:t>,</w:t>
      </w:r>
      <w:r w:rsidRPr="00F6574A" w:rsidR="00F6574A">
        <w:t xml:space="preserve"> we are going to have a lot more people out</w:t>
      </w:r>
      <w:r w:rsidR="003F5039">
        <w:t>,</w:t>
      </w:r>
      <w:r w:rsidRPr="00F6574A" w:rsidR="00F6574A">
        <w:t xml:space="preserve"> and therefore the risks of them being in close proximity </w:t>
      </w:r>
      <w:r>
        <w:t xml:space="preserve">are </w:t>
      </w:r>
      <w:r w:rsidRPr="00F6574A" w:rsidR="00F6574A">
        <w:t>potentially higher</w:t>
      </w:r>
      <w:r>
        <w:t>. E</w:t>
      </w:r>
      <w:r w:rsidRPr="00F6574A" w:rsidR="00F6574A">
        <w:t>ven now</w:t>
      </w:r>
      <w:r w:rsidR="00C022B1">
        <w:t>,</w:t>
      </w:r>
      <w:r w:rsidRPr="00F6574A" w:rsidR="00F6574A">
        <w:t xml:space="preserve"> I go to supermarkets and people are not always following the rules. I wonder whether that might taint the decision around whether everybody should wear masks or whether potentially we should trial </w:t>
      </w:r>
      <w:r w:rsidR="00F85FFE">
        <w:t xml:space="preserve">the use of </w:t>
      </w:r>
      <w:r w:rsidRPr="00F6574A" w:rsidR="00F6574A">
        <w:t xml:space="preserve">masks in one part of the country. </w:t>
      </w:r>
      <w:r w:rsidR="0077009E">
        <w:t>T</w:t>
      </w:r>
      <w:r w:rsidRPr="00F6574A" w:rsidR="00F6574A">
        <w:t xml:space="preserve">he tracing app </w:t>
      </w:r>
      <w:r w:rsidR="00F85FFE">
        <w:t xml:space="preserve">that was </w:t>
      </w:r>
      <w:r w:rsidRPr="00F6574A" w:rsidR="00F6574A">
        <w:t>launched yesterday</w:t>
      </w:r>
      <w:r w:rsidR="00F85FFE">
        <w:t>—</w:t>
      </w:r>
      <w:r w:rsidRPr="00F6574A" w:rsidR="00F6574A">
        <w:t>which is great</w:t>
      </w:r>
      <w:r w:rsidR="00F85FFE">
        <w:t>—</w:t>
      </w:r>
      <w:r w:rsidRPr="00F6574A" w:rsidR="00F6574A">
        <w:t>is being tri</w:t>
      </w:r>
      <w:r>
        <w:t>alled</w:t>
      </w:r>
      <w:r w:rsidRPr="00F6574A" w:rsidR="00F6574A">
        <w:t xml:space="preserve"> in the Isle of Wight, for example</w:t>
      </w:r>
      <w:r>
        <w:t>.</w:t>
      </w:r>
      <w:r w:rsidRPr="00F6574A" w:rsidR="00F6574A">
        <w:t xml:space="preserve"> </w:t>
      </w:r>
      <w:r>
        <w:t>I</w:t>
      </w:r>
      <w:r w:rsidRPr="00F6574A" w:rsidR="00F6574A">
        <w:t>s there any sense of perhaps testing</w:t>
      </w:r>
      <w:r w:rsidR="0077009E">
        <w:t>,</w:t>
      </w:r>
      <w:r w:rsidRPr="00F6574A" w:rsidR="00F6574A">
        <w:t xml:space="preserve"> </w:t>
      </w:r>
      <w:r>
        <w:t xml:space="preserve">perhaps </w:t>
      </w:r>
      <w:r w:rsidRPr="00F6574A" w:rsidR="00F6574A">
        <w:t>post</w:t>
      </w:r>
      <w:r w:rsidR="0028788C">
        <w:t xml:space="preserve"> </w:t>
      </w:r>
      <w:r w:rsidRPr="00F6574A" w:rsidR="00F6574A">
        <w:t>lockdown or during the latter phases of lockdown</w:t>
      </w:r>
      <w:r w:rsidR="0077009E">
        <w:t>,</w:t>
      </w:r>
      <w:r w:rsidRPr="00F6574A" w:rsidR="00F6574A">
        <w:t xml:space="preserve"> to have one area trialling masks to see whether it makes a difference?</w:t>
      </w:r>
    </w:p>
    <w:p w:rsidR="002E5036" w:rsidP="002E5036">
      <w:pPr>
        <w:pStyle w:val="Answer"/>
      </w:pPr>
      <w:sdt>
        <w:sdtPr>
          <w:alias w:val="Witness"/>
          <w:id w:val="-764457308"/>
          <w:placeholder>
            <w:docPart w:val="DefaultPlaceholder_-1854013440"/>
          </w:placeholder>
          <w:richText/>
        </w:sdtPr>
        <w:sdtContent>
          <w:r w:rsidRPr="002E5036">
            <w:rPr>
              <w:b/>
              <w:i/>
            </w:rPr>
            <w:t>Sir Patrick Vallance:</w:t>
          </w:r>
        </w:sdtContent>
      </w:sdt>
      <w:r>
        <w:t xml:space="preserve"> T</w:t>
      </w:r>
      <w:r w:rsidRPr="00F6574A" w:rsidR="00F6574A">
        <w:t>h</w:t>
      </w:r>
      <w:r w:rsidR="00F85FFE">
        <w:t>is</w:t>
      </w:r>
      <w:r w:rsidRPr="00F6574A" w:rsidR="00F6574A">
        <w:t xml:space="preserve"> is where the evidence gets even weaker</w:t>
      </w:r>
      <w:r>
        <w:t>,</w:t>
      </w:r>
      <w:r w:rsidRPr="00F6574A" w:rsidR="00F6574A">
        <w:t xml:space="preserve"> in a sense</w:t>
      </w:r>
      <w:r>
        <w:t>,</w:t>
      </w:r>
      <w:r w:rsidRPr="00F6574A" w:rsidR="00F6574A">
        <w:t xml:space="preserve"> in terms of any positive effect</w:t>
      </w:r>
      <w:r>
        <w:t>. T</w:t>
      </w:r>
      <w:r w:rsidRPr="00F6574A" w:rsidR="00F6574A">
        <w:t>here are lots of theoretical reasons that we have laid out as to why masks might make a difference. In the trials that have been done</w:t>
      </w:r>
      <w:r>
        <w:t>,</w:t>
      </w:r>
      <w:r w:rsidRPr="00F6574A" w:rsidR="00F6574A">
        <w:t xml:space="preserve"> it is very difficult to see any significant effect. </w:t>
      </w:r>
      <w:r>
        <w:t>T</w:t>
      </w:r>
      <w:r w:rsidRPr="00F6574A" w:rsidR="00F6574A">
        <w:t>hey are quite difficult trials to do to get really accurate results, not least because the mask is not the biggest component of why you get an outbreak in an area</w:t>
      </w:r>
      <w:r w:rsidR="00117C13">
        <w:t>,</w:t>
      </w:r>
      <w:r w:rsidRPr="00F6574A" w:rsidR="00F6574A">
        <w:t xml:space="preserve"> and therefore it is unlikely</w:t>
      </w:r>
      <w:r>
        <w:t>—</w:t>
      </w:r>
      <w:r w:rsidRPr="00F6574A" w:rsidR="00F6574A">
        <w:t>not impossible but unlikely</w:t>
      </w:r>
      <w:r>
        <w:t>—</w:t>
      </w:r>
      <w:r w:rsidR="00117C13">
        <w:t xml:space="preserve">that </w:t>
      </w:r>
      <w:r w:rsidRPr="00F6574A" w:rsidR="00F6574A">
        <w:t xml:space="preserve">you </w:t>
      </w:r>
      <w:r>
        <w:t xml:space="preserve">will </w:t>
      </w:r>
      <w:r w:rsidRPr="00F6574A" w:rsidR="00F6574A">
        <w:t>get very clear results. I am not saying it should not be done,</w:t>
      </w:r>
      <w:r w:rsidR="004201F3">
        <w:t xml:space="preserve"> and</w:t>
      </w:r>
      <w:r>
        <w:t xml:space="preserve"> </w:t>
      </w:r>
      <w:r w:rsidRPr="00F6574A" w:rsidR="00F6574A">
        <w:t xml:space="preserve">there may be a good reason to do it, but I am not sure </w:t>
      </w:r>
      <w:r>
        <w:t xml:space="preserve">that </w:t>
      </w:r>
      <w:r w:rsidRPr="00F6574A" w:rsidR="00F6574A">
        <w:t xml:space="preserve">it is a very easy thing to do. </w:t>
      </w:r>
    </w:p>
    <w:p w:rsidR="002E5036" w:rsidP="002E5036">
      <w:pPr>
        <w:pStyle w:val="Answer"/>
      </w:pPr>
      <w:r w:rsidRPr="00F6574A">
        <w:t>The decisions you are talking about</w:t>
      </w:r>
      <w:r>
        <w:t>, though,</w:t>
      </w:r>
      <w:r w:rsidRPr="00F6574A">
        <w:t xml:space="preserve"> are decisions for politicians. We have given advice on what we think the evidence is </w:t>
      </w:r>
      <w:r w:rsidR="00EF367C">
        <w:t>on</w:t>
      </w:r>
      <w:r w:rsidRPr="00F6574A">
        <w:t xml:space="preserve"> masks</w:t>
      </w:r>
      <w:r w:rsidR="004201F3">
        <w:t>,</w:t>
      </w:r>
      <w:r w:rsidRPr="00F6574A">
        <w:t xml:space="preserve"> and </w:t>
      </w:r>
      <w:r>
        <w:t>i</w:t>
      </w:r>
      <w:r w:rsidRPr="00F6574A">
        <w:t>t is then for politicians to decide what to do</w:t>
      </w:r>
      <w:r>
        <w:t>,</w:t>
      </w:r>
      <w:r w:rsidRPr="00F6574A">
        <w:t xml:space="preserve"> and you can see people making decisions around the world based on that</w:t>
      </w:r>
      <w:r>
        <w:t>.</w:t>
      </w:r>
      <w:r w:rsidRPr="00F6574A">
        <w:t xml:space="preserve"> Scotland has said what </w:t>
      </w:r>
      <w:r>
        <w:t xml:space="preserve">they </w:t>
      </w:r>
      <w:r w:rsidRPr="00F6574A">
        <w:t>are going to do based on the SAGE advice</w:t>
      </w:r>
      <w:r>
        <w:t>,</w:t>
      </w:r>
      <w:r w:rsidRPr="00F6574A">
        <w:t xml:space="preserve"> and I think it is for Ministers to decide how they take the SAGE advice. </w:t>
      </w:r>
    </w:p>
    <w:p w:rsidR="00E5356E" w:rsidP="002E5036">
      <w:pPr>
        <w:pStyle w:val="Answer"/>
      </w:pPr>
      <w:r w:rsidRPr="00F6574A">
        <w:t xml:space="preserve">I come back to two points that </w:t>
      </w:r>
      <w:r w:rsidR="00F85FFE">
        <w:t xml:space="preserve">really </w:t>
      </w:r>
      <w:r w:rsidRPr="00F6574A">
        <w:t xml:space="preserve">need to be stressed. The first is </w:t>
      </w:r>
      <w:r w:rsidR="00F85FFE">
        <w:t xml:space="preserve">on </w:t>
      </w:r>
      <w:r w:rsidRPr="00F6574A">
        <w:t>the role of proper surgical</w:t>
      </w:r>
      <w:r w:rsidR="002E5036">
        <w:t>-</w:t>
      </w:r>
      <w:r w:rsidRPr="00F6574A">
        <w:t>grade masks in healthcare settings and care</w:t>
      </w:r>
      <w:r w:rsidR="002E5036">
        <w:t>-</w:t>
      </w:r>
      <w:r w:rsidRPr="00F6574A">
        <w:t>home settings</w:t>
      </w:r>
      <w:r w:rsidR="002E5036">
        <w:t>.</w:t>
      </w:r>
      <w:r w:rsidRPr="00F6574A">
        <w:t xml:space="preserve"> </w:t>
      </w:r>
      <w:r w:rsidR="002E5036">
        <w:t xml:space="preserve">It </w:t>
      </w:r>
      <w:r w:rsidRPr="00F6574A">
        <w:t xml:space="preserve">is really important that the PPE there is in the right place. </w:t>
      </w:r>
      <w:r w:rsidR="002E5036">
        <w:t>It is m</w:t>
      </w:r>
      <w:r w:rsidRPr="00F6574A">
        <w:t xml:space="preserve">uch less important </w:t>
      </w:r>
      <w:r w:rsidR="0016306D">
        <w:t xml:space="preserve">for </w:t>
      </w:r>
      <w:r w:rsidRPr="00F6574A">
        <w:t>being outside walking around</w:t>
      </w:r>
      <w:r w:rsidR="00193D2B">
        <w:t>. It</w:t>
      </w:r>
      <w:r w:rsidRPr="00F6574A">
        <w:t xml:space="preserve"> is a probability thing</w:t>
      </w:r>
      <w:r w:rsidR="002E5036">
        <w:t xml:space="preserve">. </w:t>
      </w:r>
      <w:r w:rsidR="00193D2B">
        <w:t>T</w:t>
      </w:r>
      <w:r w:rsidRPr="00F6574A">
        <w:t>o be as clear as I can, if somebody comes up and coughs directly in your face, of course that is a risk</w:t>
      </w:r>
      <w:r w:rsidR="002E5036">
        <w:t>.</w:t>
      </w:r>
      <w:r w:rsidRPr="00F6574A">
        <w:t xml:space="preserve"> </w:t>
      </w:r>
      <w:r>
        <w:t>E</w:t>
      </w:r>
      <w:r w:rsidRPr="00F6574A">
        <w:t xml:space="preserve">ven </w:t>
      </w:r>
      <w:r w:rsidR="00DB31AD">
        <w:t>in</w:t>
      </w:r>
      <w:r w:rsidRPr="00F6574A">
        <w:t xml:space="preserve"> a short time</w:t>
      </w:r>
      <w:r w:rsidR="002E5036">
        <w:t>,</w:t>
      </w:r>
      <w:r w:rsidRPr="00F6574A">
        <w:t xml:space="preserve"> if you are walking </w:t>
      </w:r>
      <w:r w:rsidR="002E5036">
        <w:t xml:space="preserve">straight </w:t>
      </w:r>
      <w:r w:rsidRPr="00F6574A">
        <w:t xml:space="preserve">past somebody </w:t>
      </w:r>
      <w:r w:rsidR="002E5036">
        <w:t xml:space="preserve">and you are a </w:t>
      </w:r>
      <w:r w:rsidRPr="00F6574A">
        <w:t xml:space="preserve">metre and a half </w:t>
      </w:r>
      <w:r w:rsidR="002E5036">
        <w:t xml:space="preserve">apart, and </w:t>
      </w:r>
      <w:r w:rsidRPr="00F6574A">
        <w:t>you have maybe a second or two when you are close</w:t>
      </w:r>
      <w:r w:rsidR="002E5036">
        <w:t>,</w:t>
      </w:r>
      <w:r w:rsidRPr="00F6574A">
        <w:t xml:space="preserve"> the probability of something happening is relatively low</w:t>
      </w:r>
      <w:r w:rsidR="002E5036">
        <w:t>.</w:t>
      </w:r>
      <w:r w:rsidRPr="00F6574A">
        <w:t xml:space="preserve"> </w:t>
      </w:r>
      <w:r w:rsidR="001A32F2">
        <w:t>T</w:t>
      </w:r>
      <w:r w:rsidRPr="00F6574A">
        <w:t>hese are fine judgments</w:t>
      </w:r>
      <w:r w:rsidR="001A32F2">
        <w:t xml:space="preserve"> </w:t>
      </w:r>
      <w:r w:rsidRPr="00F6574A">
        <w:t xml:space="preserve">that politicians </w:t>
      </w:r>
      <w:r w:rsidR="00F85FFE">
        <w:t xml:space="preserve">will </w:t>
      </w:r>
      <w:r w:rsidRPr="00F6574A">
        <w:t>have to make and</w:t>
      </w:r>
      <w:r w:rsidR="002E5036">
        <w:t>,</w:t>
      </w:r>
      <w:r w:rsidRPr="00F6574A">
        <w:t xml:space="preserve"> of course</w:t>
      </w:r>
      <w:r w:rsidR="002E5036">
        <w:t>,</w:t>
      </w:r>
      <w:r w:rsidRPr="00F6574A">
        <w:t xml:space="preserve"> they have implications for all sorts of things, including how we work as a society</w:t>
      </w:r>
      <w:r w:rsidR="002E5036">
        <w:t>,</w:t>
      </w:r>
      <w:r w:rsidRPr="00F6574A">
        <w:t xml:space="preserve"> and that is not for SAGE to comment on.</w:t>
      </w:r>
    </w:p>
    <w:p w:rsidR="00E5356E" w:rsidP="00E5356E">
      <w:pPr>
        <w:pStyle w:val="Question"/>
      </w:pPr>
      <w:sdt>
        <w:sdtPr>
          <w:alias w:val="Member"/>
          <w:tag w:val="&lt;Member mnisId='4797' dodsId=''&gt;"/>
          <w:id w:val="1798875584"/>
          <w:placeholder>
            <w:docPart w:val="DefaultPlaceholder_-1854013440"/>
          </w:placeholder>
          <w:richText/>
        </w:sdtPr>
        <w:sdtContent>
          <w:r w:rsidRPr="00E5356E">
            <w:rPr>
              <w:b/>
            </w:rPr>
            <w:t>James Murray:</w:t>
          </w:r>
        </w:sdtContent>
      </w:sdt>
      <w:r>
        <w:t xml:space="preserve"> </w:t>
      </w:r>
      <w:r w:rsidRPr="00F6574A" w:rsidR="00F6574A">
        <w:t xml:space="preserve">We have been told that the average R is currently around 0.6 to 0.9, which would mean </w:t>
      </w:r>
      <w:r>
        <w:t xml:space="preserve">that </w:t>
      </w:r>
      <w:r w:rsidRPr="00F6574A" w:rsidR="00F6574A">
        <w:t xml:space="preserve">the epidemic </w:t>
      </w:r>
      <w:r w:rsidR="00F85FFE">
        <w:t>wa</w:t>
      </w:r>
      <w:r w:rsidRPr="00F6574A" w:rsidR="00F6574A">
        <w:t>s overall shrinking</w:t>
      </w:r>
      <w:r w:rsidR="005C58F1">
        <w:t>,</w:t>
      </w:r>
      <w:r w:rsidRPr="00F6574A" w:rsidR="00F6574A">
        <w:t xml:space="preserve"> as R is below 1</w:t>
      </w:r>
      <w:r>
        <w:t>,</w:t>
      </w:r>
      <w:r w:rsidRPr="00F6574A" w:rsidR="00F6574A">
        <w:t xml:space="preserve"> but you also explained</w:t>
      </w:r>
      <w:r>
        <w:t>,</w:t>
      </w:r>
      <w:r w:rsidRPr="00F6574A" w:rsidR="00F6574A">
        <w:t xml:space="preserve"> </w:t>
      </w:r>
      <w:r>
        <w:t xml:space="preserve">Sir </w:t>
      </w:r>
      <w:r w:rsidRPr="00F6574A" w:rsidR="00F6574A">
        <w:t>Patrick</w:t>
      </w:r>
      <w:r>
        <w:t>,</w:t>
      </w:r>
      <w:r w:rsidRPr="00F6574A" w:rsidR="00F6574A">
        <w:t xml:space="preserve"> that R varies </w:t>
      </w:r>
      <w:r>
        <w:t xml:space="preserve">in different places </w:t>
      </w:r>
      <w:r w:rsidRPr="00F6574A" w:rsidR="00F6574A">
        <w:t>and different context</w:t>
      </w:r>
      <w:r>
        <w:t>s. Y</w:t>
      </w:r>
      <w:r w:rsidRPr="00F6574A" w:rsidR="00F6574A">
        <w:t>ou suggested that it is higher in care homes</w:t>
      </w:r>
      <w:r>
        <w:t>,</w:t>
      </w:r>
      <w:r w:rsidRPr="00F6574A" w:rsidR="00F6574A">
        <w:t xml:space="preserve"> so what is your current estimate of the level of R in care homes</w:t>
      </w:r>
      <w:r w:rsidR="00A52DA7">
        <w:t>? I</w:t>
      </w:r>
      <w:r w:rsidRPr="00F6574A" w:rsidR="00F6574A">
        <w:t>s it not the case that the average R could be below 1</w:t>
      </w:r>
      <w:r>
        <w:t>,</w:t>
      </w:r>
      <w:r w:rsidRPr="00F6574A" w:rsidR="00F6574A">
        <w:t xml:space="preserve"> meeting the Government</w:t>
      </w:r>
      <w:r w:rsidR="00695E3A">
        <w:t>’</w:t>
      </w:r>
      <w:r w:rsidRPr="00F6574A" w:rsidR="00F6574A">
        <w:t>s</w:t>
      </w:r>
      <w:r w:rsidR="00A52DA7">
        <w:t xml:space="preserve"> </w:t>
      </w:r>
      <w:r w:rsidRPr="00F6574A" w:rsidR="00F6574A">
        <w:t xml:space="preserve">test, yet we </w:t>
      </w:r>
      <w:r w:rsidR="000A59D8">
        <w:t xml:space="preserve">would </w:t>
      </w:r>
      <w:r w:rsidRPr="00F6574A" w:rsidR="00F6574A">
        <w:t xml:space="preserve">still have a situation </w:t>
      </w:r>
      <w:r>
        <w:t>where</w:t>
      </w:r>
      <w:r w:rsidRPr="00F6574A" w:rsidR="00F6574A">
        <w:t xml:space="preserve"> infections are rising in care homes?</w:t>
      </w:r>
    </w:p>
    <w:p w:rsidR="005D480C" w:rsidP="00E5356E">
      <w:pPr>
        <w:pStyle w:val="Answer"/>
      </w:pPr>
      <w:sdt>
        <w:sdtPr>
          <w:alias w:val="Witness"/>
          <w:id w:val="-535513123"/>
          <w:placeholder>
            <w:docPart w:val="DefaultPlaceholder_-1854013440"/>
          </w:placeholder>
          <w:richText/>
        </w:sdtPr>
        <w:sdtContent>
          <w:r w:rsidRPr="00E5356E" w:rsidR="00E5356E">
            <w:rPr>
              <w:b/>
              <w:i/>
            </w:rPr>
            <w:t>Sir Patrick Vallance:</w:t>
          </w:r>
        </w:sdtContent>
      </w:sdt>
      <w:r w:rsidR="00E5356E">
        <w:t xml:space="preserve"> </w:t>
      </w:r>
      <w:r w:rsidRPr="00F6574A" w:rsidR="00F6574A">
        <w:t>As I said at the beginning, there are three different sources of infection that we need to think about</w:t>
      </w:r>
      <w:r w:rsidR="000A59D8">
        <w:t xml:space="preserve">. There is </w:t>
      </w:r>
      <w:r w:rsidRPr="00F6574A" w:rsidR="00F6574A">
        <w:t>community spread, where I think the R is definitely down below 1 nearly everywhere</w:t>
      </w:r>
      <w:r w:rsidR="00E5356E">
        <w:t>,</w:t>
      </w:r>
      <w:r w:rsidRPr="00F6574A" w:rsidR="00F6574A">
        <w:t xml:space="preserve"> if not everywhere</w:t>
      </w:r>
      <w:r w:rsidR="00E5356E">
        <w:t>,</w:t>
      </w:r>
      <w:r w:rsidRPr="00F6574A" w:rsidR="00F6574A">
        <w:t xml:space="preserve"> across the UK</w:t>
      </w:r>
      <w:r w:rsidR="00E5356E">
        <w:t>.</w:t>
      </w:r>
    </w:p>
    <w:p w:rsidR="00E5356E" w:rsidP="00E5356E">
      <w:pPr>
        <w:pStyle w:val="Answer"/>
      </w:pPr>
      <w:r>
        <w:t>T</w:t>
      </w:r>
      <w:r w:rsidRPr="00F6574A" w:rsidR="00F6574A">
        <w:t xml:space="preserve">he sources of infection into and out of care homes and the health service are critically important. It is very difficult to get an R value on care homes because they are spread around the country and they each have a different characteristic and a different risk, so we do not have an R. </w:t>
      </w:r>
      <w:r>
        <w:t>W</w:t>
      </w:r>
      <w:r w:rsidRPr="00F6574A" w:rsidR="00F6574A">
        <w:t>e feel that the care homes and the nosocomial spread</w:t>
      </w:r>
      <w:r>
        <w:t>—</w:t>
      </w:r>
      <w:r w:rsidRPr="00F6574A" w:rsidR="00F6574A">
        <w:t>the spread in hospitals</w:t>
      </w:r>
      <w:r>
        <w:t>—</w:t>
      </w:r>
      <w:r w:rsidRPr="00F6574A" w:rsidR="00F6574A">
        <w:t>are two parts of th</w:t>
      </w:r>
      <w:r w:rsidR="005D480C">
        <w:t>e</w:t>
      </w:r>
      <w:r w:rsidRPr="00F6574A" w:rsidR="00F6574A">
        <w:t xml:space="preserve"> epidemic that must be brought under control if we are to get control of the overall thing</w:t>
      </w:r>
      <w:r>
        <w:t>,</w:t>
      </w:r>
      <w:r w:rsidRPr="00F6574A" w:rsidR="00F6574A">
        <w:t xml:space="preserve"> </w:t>
      </w:r>
      <w:r w:rsidR="00F85FFE">
        <w:t xml:space="preserve">because </w:t>
      </w:r>
      <w:r w:rsidRPr="00F6574A" w:rsidR="00F6574A">
        <w:t xml:space="preserve">otherwise we get reseeding of cases into the community and seeding of cases into </w:t>
      </w:r>
      <w:r w:rsidR="00F671F9">
        <w:t xml:space="preserve">those </w:t>
      </w:r>
      <w:r w:rsidRPr="00F6574A" w:rsidR="00F6574A">
        <w:t>vulnerable populations who desperately need to be protected</w:t>
      </w:r>
      <w:r w:rsidR="00B71B8F">
        <w:t>. T</w:t>
      </w:r>
      <w:r w:rsidRPr="00F6574A" w:rsidR="00F6574A">
        <w:t xml:space="preserve">he control of </w:t>
      </w:r>
      <w:r>
        <w:t xml:space="preserve">infection in </w:t>
      </w:r>
      <w:r w:rsidRPr="00F6574A" w:rsidR="00F6574A">
        <w:t>care homes and hospitals</w:t>
      </w:r>
      <w:r w:rsidR="00B71B8F">
        <w:t xml:space="preserve"> is,</w:t>
      </w:r>
      <w:r w:rsidRPr="00F6574A" w:rsidR="00F6574A">
        <w:t xml:space="preserve"> we think</w:t>
      </w:r>
      <w:r w:rsidR="00B71B8F">
        <w:t>,</w:t>
      </w:r>
      <w:r w:rsidRPr="00F6574A" w:rsidR="00F6574A">
        <w:t xml:space="preserve"> critical to the overall control of the epidemic.</w:t>
      </w:r>
    </w:p>
    <w:p w:rsidR="00E5356E" w:rsidP="00E5356E">
      <w:pPr>
        <w:pStyle w:val="Question"/>
      </w:pPr>
      <w:sdt>
        <w:sdtPr>
          <w:alias w:val="Member"/>
          <w:tag w:val="&lt;Member mnisId='4797' dodsId=''&gt;"/>
          <w:id w:val="268890291"/>
          <w:placeholder>
            <w:docPart w:val="DefaultPlaceholder_-1854013440"/>
          </w:placeholder>
          <w:richText/>
        </w:sdtPr>
        <w:sdtContent>
          <w:r w:rsidRPr="00E5356E">
            <w:rPr>
              <w:b/>
            </w:rPr>
            <w:t>James Murray:</w:t>
          </w:r>
        </w:sdtContent>
      </w:sdt>
      <w:r>
        <w:t xml:space="preserve"> </w:t>
      </w:r>
      <w:r w:rsidR="006E2C4C">
        <w:t>I want to</w:t>
      </w:r>
      <w:r w:rsidRPr="00F6574A" w:rsidR="00F6574A">
        <w:t xml:space="preserve"> understand how that fits into the overall strategy</w:t>
      </w:r>
      <w:r w:rsidR="006E2C4C">
        <w:t>. A</w:t>
      </w:r>
      <w:r w:rsidRPr="00F6574A" w:rsidR="00F6574A">
        <w:t>s we heard earlier, on 13 March you set out the Government</w:t>
      </w:r>
      <w:r w:rsidR="00695E3A">
        <w:t>’</w:t>
      </w:r>
      <w:r w:rsidRPr="00F6574A" w:rsidR="00F6574A">
        <w:t>s approach as being to tr</w:t>
      </w:r>
      <w:r>
        <w:t>y</w:t>
      </w:r>
      <w:r w:rsidRPr="00F6574A" w:rsidR="00F6574A">
        <w:t xml:space="preserve"> to reduce the peak, broaden the peak, not suppress it entirely, build up some kind of herd immunity and at the same time protect those who are most vulnerable t</w:t>
      </w:r>
      <w:r w:rsidR="002E3FD0">
        <w:t>o it</w:t>
      </w:r>
      <w:r>
        <w:t>. I</w:t>
      </w:r>
      <w:r w:rsidRPr="00F6574A" w:rsidR="00F6574A">
        <w:t>f that represents the Government</w:t>
      </w:r>
      <w:r w:rsidR="00695E3A">
        <w:t>’</w:t>
      </w:r>
      <w:r w:rsidRPr="00F6574A" w:rsidR="00F6574A">
        <w:t xml:space="preserve">s approach, should they not at the very least ensure </w:t>
      </w:r>
      <w:r w:rsidR="002E3FD0">
        <w:t xml:space="preserve">that </w:t>
      </w:r>
      <w:r w:rsidRPr="00F6574A" w:rsidR="00F6574A">
        <w:t>the virus is suppressed in care homes</w:t>
      </w:r>
      <w:r>
        <w:t>,</w:t>
      </w:r>
      <w:r w:rsidRPr="00F6574A" w:rsidR="00F6574A">
        <w:t xml:space="preserve"> where some of the most vulnerable people in society live</w:t>
      </w:r>
      <w:r>
        <w:t>,</w:t>
      </w:r>
      <w:r w:rsidRPr="00F6574A" w:rsidR="00F6574A">
        <w:t xml:space="preserve"> before lifting lockdown measures?</w:t>
      </w:r>
    </w:p>
    <w:p w:rsidR="00E5356E" w:rsidP="00E5356E">
      <w:pPr>
        <w:pStyle w:val="Answer"/>
      </w:pPr>
      <w:sdt>
        <w:sdtPr>
          <w:alias w:val="Witness"/>
          <w:id w:val="894162164"/>
          <w:placeholder>
            <w:docPart w:val="DefaultPlaceholder_-1854013440"/>
          </w:placeholder>
          <w:richText/>
        </w:sdtPr>
        <w:sdtContent>
          <w:r w:rsidRPr="00E5356E">
            <w:rPr>
              <w:b/>
              <w:i/>
            </w:rPr>
            <w:t>Sir Patrick Vallance:</w:t>
          </w:r>
        </w:sdtContent>
      </w:sdt>
      <w:r>
        <w:t xml:space="preserve"> </w:t>
      </w:r>
      <w:r w:rsidR="006E2C4C">
        <w:t>T</w:t>
      </w:r>
      <w:r w:rsidRPr="00F6574A" w:rsidR="00F6574A">
        <w:t>o reiterate</w:t>
      </w:r>
      <w:r>
        <w:t>,</w:t>
      </w:r>
      <w:r w:rsidRPr="00F6574A" w:rsidR="00F6574A">
        <w:t xml:space="preserve"> as I said at the beginning to Jeremy Hunt, my points about immunity were not </w:t>
      </w:r>
      <w:r>
        <w:t xml:space="preserve">actually </w:t>
      </w:r>
      <w:r w:rsidRPr="00F6574A" w:rsidR="00F6574A">
        <w:t>about getting immunity through th</w:t>
      </w:r>
      <w:r w:rsidR="009F1BFC">
        <w:t>at</w:t>
      </w:r>
      <w:r w:rsidRPr="00F6574A" w:rsidR="00F6574A">
        <w:t xml:space="preserve"> route. My point </w:t>
      </w:r>
      <w:r>
        <w:t>h</w:t>
      </w:r>
      <w:r w:rsidRPr="00F6574A" w:rsidR="00F6574A">
        <w:t xml:space="preserve">as been clear from the outset </w:t>
      </w:r>
      <w:r>
        <w:t xml:space="preserve">that we need to </w:t>
      </w:r>
      <w:r w:rsidRPr="00F6574A" w:rsidR="00F6574A">
        <w:t>suppress the peak</w:t>
      </w:r>
      <w:r w:rsidR="00926C80">
        <w:t>,</w:t>
      </w:r>
      <w:r w:rsidR="00866773">
        <w:t xml:space="preserve"> and</w:t>
      </w:r>
      <w:r w:rsidRPr="00F6574A" w:rsidR="00F6574A">
        <w:t xml:space="preserve"> keep the peak down flat below the level at which the NHS can cope</w:t>
      </w:r>
      <w:r w:rsidR="006E2C4C">
        <w:t>,</w:t>
      </w:r>
      <w:r w:rsidRPr="00F6574A" w:rsidR="00F6574A">
        <w:t xml:space="preserve"> to protect the NHS and to make sure that we reduce deaths. That has been the strategy.</w:t>
      </w:r>
    </w:p>
    <w:p w:rsidR="002869D6" w:rsidP="00E5356E">
      <w:pPr>
        <w:pStyle w:val="Answer"/>
      </w:pPr>
      <w:r w:rsidRPr="00F6574A">
        <w:t>The care home point is absolutely right. We need to get on top of it in care homes. We have been clear about that</w:t>
      </w:r>
      <w:r w:rsidR="00C1305E">
        <w:t>. T</w:t>
      </w:r>
      <w:r w:rsidRPr="00F6574A">
        <w:t>hat is an operational matter and it is quite important to distinguish between what SAGE can and cannot do. What SAGE does is try to distil the scientific advice into a form that then others need to operation</w:t>
      </w:r>
      <w:r>
        <w:t>alise</w:t>
      </w:r>
      <w:r w:rsidRPr="00F6574A">
        <w:t xml:space="preserve"> and take accountability for, so I think the questions that are being asked are rightly for DHSC rather than for SAGE in terms of control of infection in care homes.</w:t>
      </w:r>
    </w:p>
    <w:p w:rsidR="002869D6" w:rsidP="002869D6">
      <w:pPr>
        <w:pStyle w:val="Question"/>
      </w:pPr>
      <w:sdt>
        <w:sdtPr>
          <w:alias w:val="Member"/>
          <w:tag w:val="&lt;Member mnisId='4797' dodsId=''&gt;"/>
          <w:id w:val="1466228005"/>
          <w:placeholder>
            <w:docPart w:val="DefaultPlaceholder_-1854013440"/>
          </w:placeholder>
          <w:richText/>
        </w:sdtPr>
        <w:sdtContent>
          <w:r w:rsidRPr="002869D6">
            <w:rPr>
              <w:b/>
            </w:rPr>
            <w:t>James Murray:</w:t>
          </w:r>
        </w:sdtContent>
      </w:sdt>
      <w:r>
        <w:t xml:space="preserve"> But you </w:t>
      </w:r>
      <w:r w:rsidRPr="00F6574A" w:rsidR="00F6574A">
        <w:t xml:space="preserve">would agree that the outbreak in care homes </w:t>
      </w:r>
      <w:r w:rsidR="00E70BF0">
        <w:t xml:space="preserve">does </w:t>
      </w:r>
      <w:r w:rsidRPr="00F6574A" w:rsidR="00F6574A">
        <w:t>need to be suppressed</w:t>
      </w:r>
      <w:r>
        <w:t>—</w:t>
      </w:r>
    </w:p>
    <w:p w:rsidR="002869D6" w:rsidP="00F4194F">
      <w:pPr>
        <w:pStyle w:val="Answer"/>
      </w:pPr>
      <w:sdt>
        <w:sdtPr>
          <w:alias w:val="Witness"/>
          <w:id w:val="165756919"/>
          <w:placeholder>
            <w:docPart w:val="DefaultPlaceholder_-1854013440"/>
          </w:placeholder>
          <w:richText/>
        </w:sdtPr>
        <w:sdtContent>
          <w:r w:rsidRPr="002869D6">
            <w:rPr>
              <w:b/>
              <w:i/>
            </w:rPr>
            <w:t>Sir Patrick Vallance:</w:t>
          </w:r>
        </w:sdtContent>
      </w:sdt>
      <w:r>
        <w:t xml:space="preserve"> </w:t>
      </w:r>
      <w:r w:rsidRPr="00F6574A" w:rsidR="00F6574A">
        <w:t xml:space="preserve">Completely. I cannot be clearer about that. </w:t>
      </w:r>
      <w:r w:rsidR="00E70BF0">
        <w:t>It is a</w:t>
      </w:r>
      <w:r w:rsidRPr="00F6574A" w:rsidR="00F6574A">
        <w:t xml:space="preserve"> very important part of what needs to happen</w:t>
      </w:r>
      <w:r w:rsidR="00E70BF0">
        <w:t>—</w:t>
      </w:r>
      <w:r w:rsidRPr="00F6574A" w:rsidR="00F6574A">
        <w:t>control of the outbreak in care homes</w:t>
      </w:r>
      <w:r w:rsidR="00E70BF0">
        <w:t>—</w:t>
      </w:r>
      <w:r w:rsidRPr="00F6574A" w:rsidR="00F6574A">
        <w:t>and it is something that we have been clear about for a long time</w:t>
      </w:r>
      <w:r w:rsidR="00611181">
        <w:t>. It</w:t>
      </w:r>
      <w:r w:rsidRPr="00F6574A" w:rsidR="00F6574A">
        <w:t xml:space="preserve"> is an important part of this epidemic and needs to be controlled for sure, not least</w:t>
      </w:r>
      <w:r>
        <w:t>,</w:t>
      </w:r>
      <w:r w:rsidRPr="00F6574A" w:rsidR="00F6574A">
        <w:t xml:space="preserve"> of course</w:t>
      </w:r>
      <w:r>
        <w:t>,</w:t>
      </w:r>
      <w:r w:rsidRPr="00F6574A" w:rsidR="00F6574A">
        <w:t xml:space="preserve"> for the people in care homes</w:t>
      </w:r>
      <w:r w:rsidR="00E70BF0">
        <w:t>,</w:t>
      </w:r>
      <w:r w:rsidRPr="00F6574A" w:rsidR="00F6574A">
        <w:t xml:space="preserve"> who are particularly vulnerable and at </w:t>
      </w:r>
      <w:r w:rsidR="00BA28BA">
        <w:t xml:space="preserve">particularly </w:t>
      </w:r>
      <w:r w:rsidRPr="00F6574A" w:rsidR="00F6574A">
        <w:t xml:space="preserve">high risk of getting </w:t>
      </w:r>
      <w:r w:rsidR="00E70BF0">
        <w:t xml:space="preserve">an </w:t>
      </w:r>
      <w:r w:rsidRPr="00F6574A" w:rsidR="00F6574A">
        <w:t>infection</w:t>
      </w:r>
      <w:r>
        <w:t xml:space="preserve">. </w:t>
      </w:r>
      <w:r w:rsidR="00DD353D">
        <w:t>T</w:t>
      </w:r>
      <w:r w:rsidRPr="00F6574A" w:rsidR="00F6574A">
        <w:t>he transmission from workers inside and outside remains an issue. Jenny Harri</w:t>
      </w:r>
      <w:r>
        <w:t>e</w:t>
      </w:r>
      <w:r w:rsidRPr="00F6574A" w:rsidR="00F6574A">
        <w:t>s may want to comment on this as well.</w:t>
      </w:r>
    </w:p>
    <w:p w:rsidR="001830A0" w:rsidP="002869D6">
      <w:pPr>
        <w:pStyle w:val="Answer"/>
      </w:pPr>
      <w:sdt>
        <w:sdtPr>
          <w:alias w:val="Witness"/>
          <w:id w:val="-449398138"/>
          <w:placeholder>
            <w:docPart w:val="DefaultPlaceholder_-1854013440"/>
          </w:placeholder>
          <w:richText/>
        </w:sdtPr>
        <w:sdtContent>
          <w:r w:rsidRPr="002869D6" w:rsidR="002869D6">
            <w:rPr>
              <w:b/>
              <w:i/>
            </w:rPr>
            <w:t>Dr Harries:</w:t>
          </w:r>
        </w:sdtContent>
      </w:sdt>
      <w:r w:rsidR="002869D6">
        <w:t xml:space="preserve"> </w:t>
      </w:r>
      <w:r w:rsidRPr="00F6574A" w:rsidR="00F6574A">
        <w:t>Yes, I would like to add to that</w:t>
      </w:r>
      <w:r w:rsidR="002869D6">
        <w:t>.</w:t>
      </w:r>
      <w:r w:rsidRPr="00F6574A" w:rsidR="00F6574A">
        <w:t xml:space="preserve"> </w:t>
      </w:r>
      <w:r w:rsidR="002869D6">
        <w:t>T</w:t>
      </w:r>
      <w:r w:rsidRPr="00F6574A" w:rsidR="00F6574A">
        <w:t>here is a sub</w:t>
      </w:r>
      <w:r w:rsidR="00DD353D">
        <w:t>-</w:t>
      </w:r>
      <w:r w:rsidRPr="00F6574A" w:rsidR="00F6574A">
        <w:t xml:space="preserve">group of SAGE </w:t>
      </w:r>
      <w:r w:rsidR="002869D6">
        <w:t>that</w:t>
      </w:r>
      <w:r w:rsidRPr="00F6574A" w:rsidR="00F6574A">
        <w:t xml:space="preserve"> is looking at some of the more scientific areas of interest in relation to care homes and the potential risks of disease transmission, but I think perhaps what James Murray was looking for was also how that translate</w:t>
      </w:r>
      <w:r w:rsidR="002869D6">
        <w:t>s</w:t>
      </w:r>
      <w:r w:rsidRPr="00F6574A" w:rsidR="00F6574A">
        <w:t xml:space="preserve"> </w:t>
      </w:r>
      <w:r w:rsidR="00ED7697">
        <w:t>from</w:t>
      </w:r>
      <w:r w:rsidRPr="00F6574A" w:rsidR="00F6574A">
        <w:t xml:space="preserve"> the scientific advice and research </w:t>
      </w:r>
      <w:r w:rsidR="00B96AF5">
        <w:t xml:space="preserve">and </w:t>
      </w:r>
      <w:r w:rsidRPr="00F6574A" w:rsidR="00F6574A">
        <w:t>into the operational are</w:t>
      </w:r>
      <w:r w:rsidR="002869D6">
        <w:t>a.</w:t>
      </w:r>
      <w:r w:rsidR="00ED7697">
        <w:t xml:space="preserve"> </w:t>
      </w:r>
      <w:r w:rsidRPr="00F6574A" w:rsidR="00F6574A">
        <w:t xml:space="preserve">I agree </w:t>
      </w:r>
      <w:r w:rsidR="002869D6">
        <w:t xml:space="preserve">that </w:t>
      </w:r>
      <w:r w:rsidRPr="00F6574A" w:rsidR="00F6574A">
        <w:t xml:space="preserve">SAGE </w:t>
      </w:r>
      <w:r w:rsidR="00ED7697">
        <w:t>p</w:t>
      </w:r>
      <w:r w:rsidRPr="00F6574A" w:rsidR="00F6574A">
        <w:t xml:space="preserve">rovides the scientific advice, but we have a group of senior clinical leaders </w:t>
      </w:r>
      <w:r w:rsidR="002869D6">
        <w:t>that</w:t>
      </w:r>
      <w:r w:rsidRPr="00F6574A" w:rsidR="00F6574A">
        <w:t xml:space="preserve"> the CMO chairs frequently</w:t>
      </w:r>
      <w:r w:rsidR="002869D6">
        <w:t>, and t</w:t>
      </w:r>
      <w:r w:rsidRPr="00F6574A" w:rsidR="00F6574A">
        <w:t xml:space="preserve">hese are the sorts of issues </w:t>
      </w:r>
      <w:r w:rsidR="002869D6">
        <w:t>that</w:t>
      </w:r>
      <w:r w:rsidRPr="00F6574A" w:rsidR="00F6574A">
        <w:t xml:space="preserve"> are discussed frequently. I am also personally linked to </w:t>
      </w:r>
      <w:r w:rsidR="002869D6">
        <w:t xml:space="preserve">a </w:t>
      </w:r>
      <w:r w:rsidRPr="00F6574A" w:rsidR="00F6574A">
        <w:t>ministerial</w:t>
      </w:r>
      <w:r w:rsidR="002869D6">
        <w:t>-</w:t>
      </w:r>
      <w:r w:rsidRPr="00F6574A" w:rsidR="00F6574A">
        <w:t xml:space="preserve">led group overseeing work on </w:t>
      </w:r>
      <w:r w:rsidR="002869D6">
        <w:t xml:space="preserve">care homes. </w:t>
      </w:r>
    </w:p>
    <w:p w:rsidR="008D5F43" w:rsidP="002869D6">
      <w:pPr>
        <w:pStyle w:val="Answer"/>
      </w:pPr>
      <w:r>
        <w:t>T</w:t>
      </w:r>
      <w:r w:rsidRPr="00F6574A" w:rsidR="00F6574A">
        <w:t>h</w:t>
      </w:r>
      <w:r w:rsidR="00ED7697">
        <w:t>e</w:t>
      </w:r>
      <w:r w:rsidRPr="00F6574A" w:rsidR="00F6574A">
        <w:t xml:space="preserve"> particular issue of disease transmission risk in care homes is one where there have been a number of studies by Public Health England. It is quite early days</w:t>
      </w:r>
      <w:r>
        <w:t>,</w:t>
      </w:r>
      <w:r w:rsidRPr="00F6574A" w:rsidR="00F6574A">
        <w:t xml:space="preserve"> and </w:t>
      </w:r>
      <w:r w:rsidR="00B815AF">
        <w:t xml:space="preserve">the </w:t>
      </w:r>
      <w:r w:rsidRPr="00F6574A" w:rsidR="00F6574A">
        <w:t>difficult</w:t>
      </w:r>
      <w:r>
        <w:t>y</w:t>
      </w:r>
      <w:r w:rsidRPr="00F6574A" w:rsidR="00F6574A">
        <w:t xml:space="preserve"> in trying to understand the key measures that can be taken </w:t>
      </w:r>
      <w:r>
        <w:t>is</w:t>
      </w:r>
      <w:r w:rsidRPr="00F6574A" w:rsidR="00F6574A">
        <w:t xml:space="preserve"> probably twofold</w:t>
      </w:r>
      <w:r w:rsidR="001830A0">
        <w:t xml:space="preserve">: </w:t>
      </w:r>
      <w:r w:rsidRPr="00F6574A" w:rsidR="00F6574A">
        <w:t>these are very small studies and just giv</w:t>
      </w:r>
      <w:r w:rsidR="006A4E60">
        <w:t>e</w:t>
      </w:r>
      <w:r w:rsidRPr="00F6574A" w:rsidR="00F6574A">
        <w:t xml:space="preserve"> early indications, but particularly in the elderly </w:t>
      </w:r>
      <w:r w:rsidR="003665D1">
        <w:t>t</w:t>
      </w:r>
      <w:r w:rsidRPr="00F6574A" w:rsidR="00F6574A">
        <w:t xml:space="preserve">he presentation of symptoms is </w:t>
      </w:r>
      <w:r w:rsidR="003665D1">
        <w:t xml:space="preserve">perhaps </w:t>
      </w:r>
      <w:r w:rsidRPr="00F6574A" w:rsidR="00F6574A">
        <w:t xml:space="preserve">not as clearcut </w:t>
      </w:r>
      <w:r>
        <w:t xml:space="preserve">as </w:t>
      </w:r>
      <w:r w:rsidRPr="00F6574A" w:rsidR="00F6574A">
        <w:t xml:space="preserve">in some other </w:t>
      </w:r>
      <w:r>
        <w:t>m</w:t>
      </w:r>
      <w:r w:rsidRPr="00F6574A" w:rsidR="00F6574A">
        <w:t>embers of the public</w:t>
      </w:r>
      <w:r>
        <w:t>.</w:t>
      </w:r>
      <w:r w:rsidR="00AE4D3E">
        <w:t xml:space="preserve"> </w:t>
      </w:r>
      <w:r>
        <w:t>W</w:t>
      </w:r>
      <w:r w:rsidRPr="00F6574A" w:rsidR="00F6574A">
        <w:t>e heard earlier that you can have asymptomatic transmission right at the start of your illness</w:t>
      </w:r>
      <w:r>
        <w:t>,</w:t>
      </w:r>
      <w:r w:rsidRPr="00F6574A" w:rsidR="00F6574A">
        <w:t xml:space="preserve"> but in many elderly people in residential care homes there appears to be a different sort of presentation and it can be quite difficult then to understand the problem that is there.</w:t>
      </w:r>
    </w:p>
    <w:p w:rsidR="002869D6" w:rsidP="002869D6">
      <w:pPr>
        <w:pStyle w:val="Answer"/>
      </w:pPr>
      <w:r w:rsidRPr="00F6574A">
        <w:t>Clearly</w:t>
      </w:r>
      <w:r>
        <w:t>, if</w:t>
      </w:r>
      <w:r w:rsidRPr="00F6574A">
        <w:t xml:space="preserve"> </w:t>
      </w:r>
      <w:r>
        <w:t xml:space="preserve">an </w:t>
      </w:r>
      <w:r w:rsidRPr="00F6574A">
        <w:t xml:space="preserve">outbreak is evident, Public Health England will always move in, do appropriate testing and provide appropriate public health advice. One </w:t>
      </w:r>
      <w:r w:rsidR="00AE4D3E">
        <w:t>of the t</w:t>
      </w:r>
      <w:r w:rsidRPr="00F6574A">
        <w:t>ricky thing</w:t>
      </w:r>
      <w:r w:rsidR="00AE4D3E">
        <w:t>s</w:t>
      </w:r>
      <w:r>
        <w:t xml:space="preserve"> </w:t>
      </w:r>
      <w:r w:rsidRPr="00F6574A">
        <w:t>we are dealing with is to understand the step before that</w:t>
      </w:r>
      <w:r>
        <w:t>,</w:t>
      </w:r>
      <w:r w:rsidRPr="00F6574A">
        <w:t xml:space="preserve"> and that is </w:t>
      </w:r>
      <w:r w:rsidR="006A126A">
        <w:t xml:space="preserve">now </w:t>
      </w:r>
      <w:r w:rsidRPr="00F6574A">
        <w:t xml:space="preserve">part of a very active programme of testing and scientific research. </w:t>
      </w:r>
      <w:r w:rsidR="006A126A">
        <w:t>W</w:t>
      </w:r>
      <w:r w:rsidRPr="00F6574A">
        <w:t>e will have more on that</w:t>
      </w:r>
      <w:r>
        <w:t>,</w:t>
      </w:r>
      <w:r w:rsidRPr="00F6574A">
        <w:t xml:space="preserve"> but I would not like the Committee to think that there was not active scientific and clinical support </w:t>
      </w:r>
      <w:r w:rsidR="00727047">
        <w:t>for</w:t>
      </w:r>
      <w:r w:rsidRPr="00F6574A">
        <w:t xml:space="preserve"> that area of work.</w:t>
      </w:r>
    </w:p>
    <w:p w:rsidR="001830A0" w:rsidP="00165AB5">
      <w:pPr>
        <w:pStyle w:val="Question"/>
        <w:numPr>
          <w:ilvl w:val="0"/>
          <w:numId w:val="0"/>
        </w:numPr>
        <w:ind w:left="794"/>
      </w:pPr>
      <w:sdt>
        <w:sdtPr>
          <w:alias w:val="Member"/>
          <w:tag w:val="&lt;Member mnisId='1572' dodsId='35446'&gt;"/>
          <w:id w:val="-312882859"/>
          <w:placeholder>
            <w:docPart w:val="DefaultPlaceholder_-1854013440"/>
          </w:placeholder>
          <w:richText/>
        </w:sdtPr>
        <w:sdtContent>
          <w:r w:rsidRPr="002869D6" w:rsidR="002869D6">
            <w:rPr>
              <w:b/>
            </w:rPr>
            <w:t>Chair:</w:t>
          </w:r>
        </w:sdtContent>
      </w:sdt>
      <w:r w:rsidR="002869D6">
        <w:t xml:space="preserve"> </w:t>
      </w:r>
      <w:r w:rsidRPr="00F6574A" w:rsidR="00F6574A">
        <w:t xml:space="preserve">Thank you very much indeed. We have three more brief questions </w:t>
      </w:r>
      <w:r w:rsidR="00E25193">
        <w:t>i</w:t>
      </w:r>
      <w:r w:rsidRPr="00F6574A" w:rsidR="00F6574A">
        <w:t xml:space="preserve">n this section before we move on to the </w:t>
      </w:r>
      <w:r>
        <w:t>next</w:t>
      </w:r>
      <w:r w:rsidRPr="00F6574A" w:rsidR="00F6574A">
        <w:t xml:space="preserve"> section whe</w:t>
      </w:r>
      <w:r w:rsidR="00E25193">
        <w:t>n</w:t>
      </w:r>
      <w:r w:rsidRPr="00F6574A" w:rsidR="00F6574A">
        <w:t xml:space="preserve"> I want to ask you some questions, Dr </w:t>
      </w:r>
      <w:r>
        <w:t>Harries,</w:t>
      </w:r>
      <w:r w:rsidRPr="00F6574A" w:rsidR="00F6574A">
        <w:t xml:space="preserve"> </w:t>
      </w:r>
      <w:r>
        <w:t>s</w:t>
      </w:r>
      <w:r w:rsidRPr="00F6574A" w:rsidR="00F6574A">
        <w:t>o please do not think we are neglecting you.</w:t>
      </w:r>
    </w:p>
    <w:p w:rsidR="00767187" w:rsidP="001830A0">
      <w:pPr>
        <w:pStyle w:val="Question"/>
      </w:pPr>
      <w:sdt>
        <w:sdtPr>
          <w:alias w:val="Member"/>
          <w:tag w:val="&lt;Member mnisId='4777' dodsId=''&gt;"/>
          <w:id w:val="-882165911"/>
          <w:placeholder>
            <w:docPart w:val="DefaultPlaceholder_-1854013440"/>
          </w:placeholder>
          <w:richText/>
        </w:sdtPr>
        <w:sdtContent>
          <w:r w:rsidRPr="001830A0" w:rsidR="001830A0">
            <w:rPr>
              <w:b/>
            </w:rPr>
            <w:t>Sarah Owen:</w:t>
          </w:r>
        </w:sdtContent>
      </w:sdt>
      <w:r w:rsidR="001830A0">
        <w:t xml:space="preserve"> </w:t>
      </w:r>
      <w:r w:rsidRPr="00F6574A" w:rsidR="00F6574A">
        <w:t>My question is to Sir Patrick. First</w:t>
      </w:r>
      <w:r>
        <w:t>,</w:t>
      </w:r>
      <w:r w:rsidRPr="00F6574A" w:rsidR="00F6574A">
        <w:t xml:space="preserve"> I extend my thanks to you and to your team for all the work that you are doing at this time. </w:t>
      </w:r>
    </w:p>
    <w:p w:rsidR="00767187" w:rsidP="00767187">
      <w:pPr>
        <w:pStyle w:val="Question"/>
        <w:numPr>
          <w:ilvl w:val="0"/>
          <w:numId w:val="0"/>
        </w:numPr>
        <w:ind w:left="794"/>
      </w:pPr>
      <w:r w:rsidRPr="00F6574A">
        <w:t>As has been mentioned already</w:t>
      </w:r>
      <w:r>
        <w:t>,</w:t>
      </w:r>
      <w:r w:rsidRPr="00F6574A">
        <w:t xml:space="preserve"> the Government defend their decision</w:t>
      </w:r>
      <w:r w:rsidR="00835582">
        <w:t xml:space="preserve"> </w:t>
      </w:r>
      <w:r w:rsidRPr="00F6574A">
        <w:t xml:space="preserve">making as </w:t>
      </w:r>
      <w:r w:rsidR="00B815AF">
        <w:t xml:space="preserve">being </w:t>
      </w:r>
      <w:r w:rsidRPr="00F6574A">
        <w:t xml:space="preserve">led by the science. </w:t>
      </w:r>
      <w:r>
        <w:t>T</w:t>
      </w:r>
      <w:r w:rsidRPr="00F6574A">
        <w:t xml:space="preserve">his part of </w:t>
      </w:r>
      <w:r>
        <w:t>my</w:t>
      </w:r>
      <w:r w:rsidRPr="00F6574A">
        <w:t xml:space="preserve"> question can be answered with </w:t>
      </w:r>
      <w:r>
        <w:t>a</w:t>
      </w:r>
      <w:r w:rsidRPr="00F6574A">
        <w:t xml:space="preserve"> simple yes or no. Has the scientific advice provided by SAGE to the Government always been unanimously agreed by the many </w:t>
      </w:r>
      <w:r>
        <w:t>m</w:t>
      </w:r>
      <w:r w:rsidRPr="00F6574A">
        <w:t>embers, especially advice given on herd immunity and when the UK went into lockdown?</w:t>
      </w:r>
    </w:p>
    <w:p w:rsidR="00767187" w:rsidP="00767187">
      <w:pPr>
        <w:pStyle w:val="Answer"/>
      </w:pPr>
      <w:sdt>
        <w:sdtPr>
          <w:alias w:val="Witness"/>
          <w:id w:val="-1290672154"/>
          <w:placeholder>
            <w:docPart w:val="DefaultPlaceholder_-1854013440"/>
          </w:placeholder>
          <w:richText/>
        </w:sdtPr>
        <w:sdtContent>
          <w:r w:rsidRPr="00767187">
            <w:rPr>
              <w:b/>
              <w:i/>
            </w:rPr>
            <w:t>Sir Patrick Vallance:</w:t>
          </w:r>
        </w:sdtContent>
      </w:sdt>
      <w:r>
        <w:t xml:space="preserve"> A</w:t>
      </w:r>
      <w:r w:rsidRPr="00F6574A" w:rsidR="00F6574A">
        <w:t>gain, we give science advice and then Ministers have to make their decisions</w:t>
      </w:r>
      <w:r>
        <w:t>. A</w:t>
      </w:r>
      <w:r w:rsidRPr="00F6574A" w:rsidR="00F6574A">
        <w:t xml:space="preserve">ll I can say is that the advice that we have given has been heard and </w:t>
      </w:r>
      <w:r w:rsidR="004F2B15">
        <w:t xml:space="preserve">has been </w:t>
      </w:r>
      <w:r w:rsidRPr="00F6574A" w:rsidR="00F6574A">
        <w:t>taken by the Government. Clearly</w:t>
      </w:r>
      <w:r>
        <w:t>,</w:t>
      </w:r>
      <w:r w:rsidRPr="00F6574A" w:rsidR="00F6574A">
        <w:t xml:space="preserve"> what we do not give advice on is absolutely precise policy decisions or absolute timings on things. Those are decisions </w:t>
      </w:r>
      <w:r>
        <w:t>that</w:t>
      </w:r>
      <w:r w:rsidRPr="00F6574A" w:rsidR="00F6574A">
        <w:t xml:space="preserve"> Ministers must take on the basis of the science. </w:t>
      </w:r>
      <w:r>
        <w:t>T</w:t>
      </w:r>
      <w:r w:rsidRPr="00F6574A" w:rsidR="00F6574A">
        <w:t xml:space="preserve">he correct way of saying it is that the decisions are informed by science. They are not led by science, as you </w:t>
      </w:r>
      <w:r w:rsidR="004F2B15">
        <w:t xml:space="preserve">said in </w:t>
      </w:r>
      <w:r w:rsidRPr="00F6574A" w:rsidR="00F6574A">
        <w:t>open</w:t>
      </w:r>
      <w:r w:rsidR="004F2B15">
        <w:t>ing</w:t>
      </w:r>
      <w:r w:rsidRPr="00F6574A" w:rsidR="00F6574A">
        <w:t xml:space="preserve"> the question.</w:t>
      </w:r>
    </w:p>
    <w:p w:rsidR="00767187" w:rsidP="00767187">
      <w:pPr>
        <w:pStyle w:val="Question"/>
      </w:pPr>
      <w:sdt>
        <w:sdtPr>
          <w:alias w:val="Member"/>
          <w:tag w:val="&lt;Member mnisId='4777' dodsId=''&gt;"/>
          <w:id w:val="192968702"/>
          <w:placeholder>
            <w:docPart w:val="DefaultPlaceholder_-1854013440"/>
          </w:placeholder>
          <w:richText/>
        </w:sdtPr>
        <w:sdtContent>
          <w:r w:rsidRPr="00767187">
            <w:rPr>
              <w:b/>
            </w:rPr>
            <w:t>Sarah Owen:</w:t>
          </w:r>
        </w:sdtContent>
      </w:sdt>
      <w:r>
        <w:t xml:space="preserve"> </w:t>
      </w:r>
      <w:r w:rsidRPr="00F6574A" w:rsidR="00F6574A">
        <w:t>Forgive me</w:t>
      </w:r>
      <w:r w:rsidR="008D39A0">
        <w:t>;</w:t>
      </w:r>
      <w:r w:rsidRPr="00F6574A" w:rsidR="00F6574A">
        <w:t xml:space="preserve"> I am just trying to understand how the Government interpret the advice given by SAGE and what sort of advice</w:t>
      </w:r>
      <w:r w:rsidR="00153888">
        <w:t xml:space="preserve"> is given by </w:t>
      </w:r>
      <w:r w:rsidR="009B5610">
        <w:t>SAGE</w:t>
      </w:r>
      <w:r w:rsidRPr="00F6574A" w:rsidR="00F6574A">
        <w:t xml:space="preserve"> and the format of the advice. If, for example, there are different opinions </w:t>
      </w:r>
      <w:r w:rsidR="009B5610">
        <w:t>among the</w:t>
      </w:r>
      <w:r w:rsidRPr="00F6574A" w:rsidR="00F6574A">
        <w:t xml:space="preserve"> members of SAGE</w:t>
      </w:r>
      <w:r>
        <w:t>—</w:t>
      </w:r>
      <w:r w:rsidRPr="00F6574A" w:rsidR="00F6574A">
        <w:t>as you have already said</w:t>
      </w:r>
      <w:r>
        <w:t>,</w:t>
      </w:r>
      <w:r w:rsidRPr="00F6574A" w:rsidR="00F6574A">
        <w:t xml:space="preserve"> there are lots of different opinions about masks, for example</w:t>
      </w:r>
      <w:r w:rsidR="00A919ED">
        <w:t>,</w:t>
      </w:r>
      <w:r w:rsidRPr="00F6574A" w:rsidR="00F6574A">
        <w:t xml:space="preserve"> and the evidence around that</w:t>
      </w:r>
      <w:r>
        <w:t>—</w:t>
      </w:r>
      <w:r w:rsidRPr="00F6574A" w:rsidR="00F6574A">
        <w:t>does SAGE provide one considered option to Government</w:t>
      </w:r>
      <w:r w:rsidR="00A919ED">
        <w:t>,</w:t>
      </w:r>
      <w:r w:rsidRPr="00F6574A" w:rsidR="00F6574A">
        <w:t xml:space="preserve"> or are different options and different advice laid out for the Government to take a decision</w:t>
      </w:r>
      <w:r>
        <w:t>?</w:t>
      </w:r>
    </w:p>
    <w:p w:rsidR="00FC5852" w:rsidP="00767187">
      <w:pPr>
        <w:pStyle w:val="Answer"/>
      </w:pPr>
      <w:sdt>
        <w:sdtPr>
          <w:alias w:val="Witness"/>
          <w:id w:val="-760227429"/>
          <w:placeholder>
            <w:docPart w:val="DefaultPlaceholder_-1854013440"/>
          </w:placeholder>
          <w:richText/>
        </w:sdtPr>
        <w:sdtContent>
          <w:r w:rsidRPr="00767187" w:rsidR="00767187">
            <w:rPr>
              <w:b/>
              <w:i/>
            </w:rPr>
            <w:t>Sir Patrick Vallance:</w:t>
          </w:r>
        </w:sdtContent>
      </w:sdt>
      <w:r w:rsidR="00767187">
        <w:t xml:space="preserve"> </w:t>
      </w:r>
      <w:r w:rsidR="008D39A0">
        <w:t>What w</w:t>
      </w:r>
      <w:r w:rsidRPr="00F6574A" w:rsidR="00F6574A">
        <w:t>e don</w:t>
      </w:r>
      <w:r w:rsidR="008D39A0">
        <w:t>’</w:t>
      </w:r>
      <w:r w:rsidRPr="00F6574A" w:rsidR="00F6574A">
        <w:t xml:space="preserve">t </w:t>
      </w:r>
      <w:r w:rsidR="008D39A0">
        <w:t xml:space="preserve">do is </w:t>
      </w:r>
      <w:r w:rsidRPr="00F6574A" w:rsidR="00F6574A">
        <w:t>just say</w:t>
      </w:r>
      <w:r w:rsidR="00767187">
        <w:t>,</w:t>
      </w:r>
      <w:r w:rsidRPr="00F6574A" w:rsidR="00F6574A">
        <w:t xml:space="preserve"> </w:t>
      </w:r>
      <w:r w:rsidR="00767187">
        <w:t>“T</w:t>
      </w:r>
      <w:r w:rsidRPr="00F6574A" w:rsidR="00F6574A">
        <w:t>here are 16 different views</w:t>
      </w:r>
      <w:r w:rsidR="000039F9">
        <w:t>.</w:t>
      </w:r>
      <w:r w:rsidRPr="00F6574A" w:rsidR="00F6574A">
        <w:t xml:space="preserve"> </w:t>
      </w:r>
      <w:r w:rsidR="000039F9">
        <w:t>T</w:t>
      </w:r>
      <w:r w:rsidRPr="00F6574A" w:rsidR="00F6574A">
        <w:t>ake your pick</w:t>
      </w:r>
      <w:r w:rsidR="00767187">
        <w:t>,”</w:t>
      </w:r>
      <w:r w:rsidRPr="00F6574A" w:rsidR="00F6574A">
        <w:t xml:space="preserve"> because that is not helpful. W</w:t>
      </w:r>
      <w:r w:rsidR="00767187">
        <w:t>e</w:t>
      </w:r>
      <w:r w:rsidRPr="00F6574A" w:rsidR="00F6574A">
        <w:t xml:space="preserve"> try </w:t>
      </w:r>
      <w:r w:rsidR="00767187">
        <w:t xml:space="preserve">to </w:t>
      </w:r>
      <w:r w:rsidRPr="00F6574A" w:rsidR="00F6574A">
        <w:t>come down to what we think is a position or a range of positions</w:t>
      </w:r>
      <w:r w:rsidR="00767187">
        <w:t>—</w:t>
      </w:r>
      <w:r w:rsidRPr="00F6574A" w:rsidR="00F6574A">
        <w:t>two or three options</w:t>
      </w:r>
      <w:r w:rsidR="00767187">
        <w:t>—</w:t>
      </w:r>
      <w:r w:rsidRPr="00F6574A" w:rsidR="00F6574A">
        <w:t>to say</w:t>
      </w:r>
      <w:r w:rsidR="00767187">
        <w:t>,</w:t>
      </w:r>
      <w:r w:rsidRPr="00F6574A" w:rsidR="00F6574A">
        <w:t xml:space="preserve"> </w:t>
      </w:r>
      <w:r w:rsidR="00767187">
        <w:t>“T</w:t>
      </w:r>
      <w:r w:rsidRPr="00F6574A" w:rsidR="00F6574A">
        <w:t>hese are the sorts of things you could consider. Here is the reason that we think they are reasonable options</w:t>
      </w:r>
      <w:r w:rsidR="00767187">
        <w:t>.</w:t>
      </w:r>
      <w:r w:rsidRPr="00F6574A" w:rsidR="00F6574A">
        <w:t xml:space="preserve"> </w:t>
      </w:r>
      <w:r w:rsidR="00767187">
        <w:t>H</w:t>
      </w:r>
      <w:r w:rsidRPr="00F6574A" w:rsidR="00F6574A">
        <w:t>ere are the uncertainties that lie around those options</w:t>
      </w:r>
      <w:r w:rsidR="00371D4E">
        <w:t>.</w:t>
      </w:r>
      <w:r w:rsidR="00767187">
        <w:t>”</w:t>
      </w:r>
      <w:r w:rsidRPr="00F6574A" w:rsidR="00F6574A">
        <w:t xml:space="preserve"> </w:t>
      </w:r>
      <w:r w:rsidR="00371D4E">
        <w:t>N</w:t>
      </w:r>
      <w:r w:rsidRPr="00F6574A" w:rsidR="00F6574A">
        <w:t xml:space="preserve">early everything we are talking about has quite </w:t>
      </w:r>
      <w:r w:rsidR="00767187">
        <w:t>w</w:t>
      </w:r>
      <w:r w:rsidRPr="00F6574A" w:rsidR="00F6574A">
        <w:t>ide uncertainty around it.</w:t>
      </w:r>
      <w:r w:rsidR="00DB150B">
        <w:t xml:space="preserve"> </w:t>
      </w:r>
      <w:r w:rsidRPr="00F6574A" w:rsidR="00F6574A">
        <w:t>That uncertainty may be one that we can put some mathematical bounds around, so we can put some confidence intervals</w:t>
      </w:r>
      <w:r w:rsidR="00025334">
        <w:t>;</w:t>
      </w:r>
      <w:r w:rsidRPr="00F6574A" w:rsidR="00F6574A">
        <w:t xml:space="preserve"> </w:t>
      </w:r>
      <w:r w:rsidR="00DB150B">
        <w:t xml:space="preserve">or </w:t>
      </w:r>
      <w:r w:rsidRPr="00F6574A" w:rsidR="00F6574A">
        <w:t>it may be genuine uncertainty</w:t>
      </w:r>
      <w:r w:rsidR="00767187">
        <w:t>,</w:t>
      </w:r>
      <w:r w:rsidRPr="00F6574A" w:rsidR="00F6574A">
        <w:t xml:space="preserve"> </w:t>
      </w:r>
      <w:r w:rsidR="00D51761">
        <w:t xml:space="preserve">in </w:t>
      </w:r>
      <w:r w:rsidRPr="00F6574A" w:rsidR="00F6574A">
        <w:t xml:space="preserve">that there </w:t>
      </w:r>
      <w:r w:rsidR="00767187">
        <w:t>is</w:t>
      </w:r>
      <w:r w:rsidRPr="00F6574A" w:rsidR="00F6574A">
        <w:t xml:space="preserve"> not enough data to be able to make any sort of decision</w:t>
      </w:r>
      <w:r w:rsidR="00025334">
        <w:t>;</w:t>
      </w:r>
      <w:r w:rsidRPr="00F6574A" w:rsidR="00F6574A">
        <w:t xml:space="preserve"> or it may be a behavioural science approach where we do not have the </w:t>
      </w:r>
      <w:r w:rsidR="00767187">
        <w:t>data</w:t>
      </w:r>
      <w:r w:rsidRPr="00F6574A" w:rsidR="00F6574A">
        <w:t xml:space="preserve"> at the moment and we have to give an informed view. </w:t>
      </w:r>
      <w:r w:rsidR="00DB150B">
        <w:t>So o</w:t>
      </w:r>
      <w:r w:rsidRPr="00F6574A" w:rsidR="00F6574A">
        <w:t>ur output is very much in the form of options</w:t>
      </w:r>
      <w:r w:rsidR="00767187">
        <w:t xml:space="preserve">, </w:t>
      </w:r>
      <w:r w:rsidRPr="00F6574A" w:rsidR="00F6574A">
        <w:t>in the form of uncertainty and in the form of what could be done and what the potential consequences might be, not</w:t>
      </w:r>
      <w:r w:rsidR="00767187">
        <w:t>,</w:t>
      </w:r>
      <w:r w:rsidRPr="00F6574A" w:rsidR="00F6574A">
        <w:t xml:space="preserve"> </w:t>
      </w:r>
      <w:r w:rsidR="00695E3A">
        <w:t>“</w:t>
      </w:r>
      <w:r w:rsidRPr="00F6574A" w:rsidR="00F6574A">
        <w:t>Here is the answer</w:t>
      </w:r>
      <w:r w:rsidR="00767187">
        <w:t>.</w:t>
      </w:r>
      <w:r w:rsidRPr="00F6574A" w:rsidR="00F6574A">
        <w:t xml:space="preserve"> </w:t>
      </w:r>
      <w:r w:rsidR="00767187">
        <w:t>G</w:t>
      </w:r>
      <w:r w:rsidRPr="00F6574A" w:rsidR="00F6574A">
        <w:t>et on and do this.</w:t>
      </w:r>
      <w:r w:rsidR="00695E3A">
        <w:t>”</w:t>
      </w:r>
      <w:r w:rsidRPr="00F6574A" w:rsidR="00F6574A">
        <w:t xml:space="preserve"> That is not how it works.</w:t>
      </w:r>
    </w:p>
    <w:p w:rsidR="002A5545" w:rsidP="002A5545">
      <w:pPr>
        <w:pStyle w:val="Question"/>
        <w:numPr>
          <w:ilvl w:val="0"/>
          <w:numId w:val="9"/>
        </w:numPr>
      </w:pPr>
      <w:sdt>
        <w:sdtPr>
          <w:alias w:val="Member"/>
          <w:tag w:val="&lt;Member mnisId='4777' dodsId=''&gt;"/>
          <w:id w:val="224342042"/>
          <w:placeholder>
            <w:docPart w:val="DefaultPlaceholder_-1854013440"/>
          </w:placeholder>
          <w:richText/>
        </w:sdtPr>
        <w:sdtContent>
          <w:r w:rsidRPr="00FC5852" w:rsidR="00FC5852">
            <w:rPr>
              <w:b/>
            </w:rPr>
            <w:t>Sarah Owen:</w:t>
          </w:r>
        </w:sdtContent>
      </w:sdt>
      <w:r w:rsidR="00FC5852">
        <w:t xml:space="preserve"> </w:t>
      </w:r>
      <w:r w:rsidR="00DB150B">
        <w:t>So i</w:t>
      </w:r>
      <w:r w:rsidRPr="00F6574A">
        <w:t>t would be more accurate to say that the Government</w:t>
      </w:r>
      <w:r>
        <w:t>’</w:t>
      </w:r>
      <w:r w:rsidRPr="00F6574A">
        <w:t>s decision</w:t>
      </w:r>
      <w:r>
        <w:t xml:space="preserve"> </w:t>
      </w:r>
      <w:r w:rsidRPr="00F6574A">
        <w:t>making is being led by different scientific options</w:t>
      </w:r>
      <w:r>
        <w:t>,</w:t>
      </w:r>
      <w:r w:rsidRPr="00F6574A">
        <w:t xml:space="preserve"> of which </w:t>
      </w:r>
      <w:r>
        <w:t>they have</w:t>
      </w:r>
      <w:r w:rsidRPr="00F6574A">
        <w:t xml:space="preserve"> chosen one.</w:t>
      </w:r>
    </w:p>
    <w:p w:rsidR="002A5545" w:rsidP="002A5545">
      <w:pPr>
        <w:pStyle w:val="Answer"/>
      </w:pPr>
      <w:sdt>
        <w:sdtPr>
          <w:alias w:val="Witness"/>
          <w:id w:val="866796180"/>
          <w:placeholder>
            <w:docPart w:val="7A9DAAF2AC694C4787B6472A05CB3466"/>
          </w:placeholder>
          <w:richText/>
        </w:sdtPr>
        <w:sdtContent>
          <w:r w:rsidRPr="009579F8">
            <w:rPr>
              <w:b/>
              <w:i/>
            </w:rPr>
            <w:t>Sir Patrick Vallance:</w:t>
          </w:r>
        </w:sdtContent>
      </w:sdt>
      <w:r>
        <w:t xml:space="preserve"> </w:t>
      </w:r>
      <w:r w:rsidRPr="00F6574A">
        <w:t>It is more accurate to say that the Government</w:t>
      </w:r>
      <w:r>
        <w:t>’</w:t>
      </w:r>
      <w:r w:rsidRPr="00F6574A">
        <w:t>s decisions are based on science informing them with the best possible option as to what the uncertainties are around the information that is provided</w:t>
      </w:r>
      <w:r w:rsidR="004409D4">
        <w:t>. T</w:t>
      </w:r>
      <w:r w:rsidRPr="00F6574A">
        <w:t>hen obviously Ministers need to make choices</w:t>
      </w:r>
      <w:r>
        <w:t>. W</w:t>
      </w:r>
      <w:r w:rsidRPr="00F6574A">
        <w:t>hat we are definitely not doing</w:t>
      </w:r>
      <w:r>
        <w:t>—</w:t>
      </w:r>
      <w:r w:rsidRPr="00F6574A">
        <w:t>I want to be clear about this</w:t>
      </w:r>
      <w:r>
        <w:t>—</w:t>
      </w:r>
      <w:r w:rsidRPr="00F6574A">
        <w:t xml:space="preserve">is laying out a menu of </w:t>
      </w:r>
      <w:r>
        <w:t xml:space="preserve">15 </w:t>
      </w:r>
      <w:r w:rsidRPr="00F6574A">
        <w:t>options and saying</w:t>
      </w:r>
      <w:r>
        <w:t>,</w:t>
      </w:r>
      <w:r w:rsidRPr="00F6574A">
        <w:t xml:space="preserve"> </w:t>
      </w:r>
      <w:r>
        <w:t>“T</w:t>
      </w:r>
      <w:r w:rsidRPr="00F6574A">
        <w:t>ake your pick.</w:t>
      </w:r>
      <w:r>
        <w:t>”</w:t>
      </w:r>
      <w:r w:rsidRPr="00F6574A">
        <w:t xml:space="preserve"> We are trying to say</w:t>
      </w:r>
      <w:r>
        <w:t>,</w:t>
      </w:r>
      <w:r w:rsidRPr="00F6574A">
        <w:t xml:space="preserve"> </w:t>
      </w:r>
      <w:r>
        <w:t>“The</w:t>
      </w:r>
      <w:r w:rsidRPr="00F6574A">
        <w:t xml:space="preserve"> best possible consensus view on this is</w:t>
      </w:r>
      <w:r>
        <w:t xml:space="preserve"> the following</w:t>
      </w:r>
      <w:r w:rsidRPr="00F6574A">
        <w:t>, which leads you to the following sorts of options that you might consider and the uncertainties that underlie those various pieces of advice.</w:t>
      </w:r>
      <w:r>
        <w:t>”</w:t>
      </w:r>
    </w:p>
    <w:p w:rsidR="002A5545" w:rsidP="002A5545">
      <w:pPr>
        <w:pStyle w:val="Question"/>
        <w:numPr>
          <w:ilvl w:val="0"/>
          <w:numId w:val="9"/>
        </w:numPr>
      </w:pPr>
      <w:sdt>
        <w:sdtPr>
          <w:alias w:val="Member"/>
          <w:tag w:val="&lt;Member mnisId='4777' dodsId=''&gt;"/>
          <w:id w:val="1758560352"/>
          <w:placeholder>
            <w:docPart w:val="7A9DAAF2AC694C4787B6472A05CB3466"/>
          </w:placeholder>
          <w:richText/>
        </w:sdtPr>
        <w:sdtContent>
          <w:r w:rsidRPr="009579F8">
            <w:rPr>
              <w:b/>
            </w:rPr>
            <w:t>Sarah Owen:</w:t>
          </w:r>
        </w:sdtContent>
      </w:sdt>
      <w:r w:rsidRPr="00F6574A">
        <w:t xml:space="preserve"> Has SAGE </w:t>
      </w:r>
      <w:r w:rsidR="00926A4B">
        <w:t xml:space="preserve">ever </w:t>
      </w:r>
      <w:r w:rsidRPr="00F6574A">
        <w:t>presented the Government with just one considered option</w:t>
      </w:r>
      <w:r w:rsidR="00BA60C6">
        <w:t>,</w:t>
      </w:r>
      <w:r w:rsidRPr="00F6574A">
        <w:t xml:space="preserve"> or has it always given the different options underneath it, albeit a small range of options</w:t>
      </w:r>
      <w:r w:rsidR="00DB150B">
        <w:t>—</w:t>
      </w:r>
      <w:r w:rsidRPr="00F6574A">
        <w:t>provided the Government with different options and scenarios</w:t>
      </w:r>
      <w:r w:rsidR="00926A4B">
        <w:t>?</w:t>
      </w:r>
    </w:p>
    <w:p w:rsidR="002A5545" w:rsidP="00DB150B">
      <w:pPr>
        <w:pStyle w:val="Answer"/>
      </w:pPr>
      <w:sdt>
        <w:sdtPr>
          <w:alias w:val="Witness"/>
          <w:id w:val="873652585"/>
          <w:placeholder>
            <w:docPart w:val="7A9DAAF2AC694C4787B6472A05CB3466"/>
          </w:placeholder>
          <w:richText/>
        </w:sdtPr>
        <w:sdtContent>
          <w:r w:rsidRPr="009579F8">
            <w:rPr>
              <w:b/>
              <w:i/>
            </w:rPr>
            <w:t>Sir Patrick Vallance:</w:t>
          </w:r>
        </w:sdtContent>
      </w:sdt>
      <w:r>
        <w:t xml:space="preserve"> </w:t>
      </w:r>
      <w:r w:rsidRPr="00F6574A">
        <w:t xml:space="preserve">I am trying to think if </w:t>
      </w:r>
      <w:r w:rsidR="00125D56">
        <w:t>we have ever</w:t>
      </w:r>
      <w:r w:rsidRPr="00F6574A">
        <w:t xml:space="preserve"> given a single option</w:t>
      </w:r>
      <w:r>
        <w:t>.</w:t>
      </w:r>
      <w:r w:rsidRPr="00F6574A">
        <w:t xml:space="preserve"> I doubt we have ever given a single option. We are more likely to have said</w:t>
      </w:r>
      <w:r>
        <w:t>,</w:t>
      </w:r>
      <w:r w:rsidRPr="00F6574A">
        <w:t xml:space="preserve"> </w:t>
      </w:r>
      <w:r>
        <w:t>“H</w:t>
      </w:r>
      <w:r w:rsidRPr="00F6574A">
        <w:t>ere are the range of things</w:t>
      </w:r>
      <w:r w:rsidR="00545D9F">
        <w:t>,</w:t>
      </w:r>
      <w:r w:rsidRPr="00F6574A">
        <w:t xml:space="preserve"> with the potential effect sizes</w:t>
      </w:r>
      <w:r>
        <w:t>,</w:t>
      </w:r>
      <w:r w:rsidRPr="00F6574A">
        <w:t xml:space="preserve"> and these are the choices you could make at this poin</w:t>
      </w:r>
      <w:r w:rsidR="00DB150B">
        <w:t>t</w:t>
      </w:r>
      <w:r w:rsidRPr="00F6574A">
        <w:t>.</w:t>
      </w:r>
      <w:r w:rsidR="00DB150B">
        <w:t>”</w:t>
      </w:r>
    </w:p>
    <w:p w:rsidR="002A5545" w:rsidP="002A5545">
      <w:pPr>
        <w:pStyle w:val="Question"/>
        <w:numPr>
          <w:ilvl w:val="0"/>
          <w:numId w:val="9"/>
        </w:numPr>
      </w:pPr>
      <w:sdt>
        <w:sdtPr>
          <w:alias w:val="Member"/>
          <w:tag w:val="&lt;Member mnisId='4476' dodsId='60557'&gt;"/>
          <w:id w:val="1515811410"/>
          <w:placeholder>
            <w:docPart w:val="7A9DAAF2AC694C4787B6472A05CB3466"/>
          </w:placeholder>
          <w:richText/>
        </w:sdtPr>
        <w:sdtContent>
          <w:r w:rsidRPr="009579F8">
            <w:rPr>
              <w:b/>
            </w:rPr>
            <w:t>Dr Davies:</w:t>
          </w:r>
        </w:sdtContent>
      </w:sdt>
      <w:r>
        <w:t xml:space="preserve"> </w:t>
      </w:r>
      <w:r w:rsidRPr="00F6574A">
        <w:t>I have a question about the regional variation of Covid infection</w:t>
      </w:r>
      <w:r>
        <w:t>—t</w:t>
      </w:r>
      <w:r w:rsidRPr="00F6574A">
        <w:t>hree points. First, do we need to see the R value and the incidence of Covid decreasing in all parts of the UK in order to lift the public health measures? Secondly, for regions where there ha</w:t>
      </w:r>
      <w:r>
        <w:t xml:space="preserve">s </w:t>
      </w:r>
      <w:r w:rsidRPr="00F6574A">
        <w:t>been a low level of infection or we have been behind the curve, do people have anything to fear from the lifting of measures in terms of lower levels of immunity or any other factors</w:t>
      </w:r>
      <w:r>
        <w:t>? F</w:t>
      </w:r>
      <w:r w:rsidRPr="00F6574A">
        <w:t>inally</w:t>
      </w:r>
      <w:r>
        <w:t>,</w:t>
      </w:r>
      <w:r w:rsidRPr="00F6574A">
        <w:t xml:space="preserve"> is there a role for </w:t>
      </w:r>
      <w:r w:rsidR="00ED0FF1">
        <w:t xml:space="preserve">a </w:t>
      </w:r>
      <w:r w:rsidRPr="00F6574A">
        <w:t>different release of health measures in different parts of the UK?</w:t>
      </w:r>
    </w:p>
    <w:p w:rsidR="002A5545" w:rsidP="002A5545">
      <w:pPr>
        <w:pStyle w:val="Answer"/>
      </w:pPr>
      <w:sdt>
        <w:sdtPr>
          <w:alias w:val="Witness"/>
          <w:id w:val="915673976"/>
          <w:placeholder>
            <w:docPart w:val="7A9DAAF2AC694C4787B6472A05CB3466"/>
          </w:placeholder>
          <w:richText/>
        </w:sdtPr>
        <w:sdtContent>
          <w:r w:rsidRPr="008F46B6">
            <w:rPr>
              <w:b/>
              <w:i/>
            </w:rPr>
            <w:t>Sir Patrick Vallance:</w:t>
          </w:r>
        </w:sdtContent>
      </w:sdt>
      <w:r>
        <w:t xml:space="preserve"> The </w:t>
      </w:r>
      <w:r w:rsidRPr="00F6574A">
        <w:t>R is, as I said, potentially a bit variable across the country</w:t>
      </w:r>
      <w:r w:rsidR="00ED0FF1">
        <w:t>,</w:t>
      </w:r>
      <w:r w:rsidRPr="00F6574A">
        <w:t xml:space="preserve"> but </w:t>
      </w:r>
      <w:r w:rsidR="00CE4459">
        <w:t xml:space="preserve">it is </w:t>
      </w:r>
      <w:r w:rsidRPr="00F6574A">
        <w:t>not huge variation. It might be 0.6 in London and 0.7 somewhere else</w:t>
      </w:r>
      <w:r>
        <w:t>—t</w:t>
      </w:r>
      <w:r w:rsidRPr="00F6574A">
        <w:t xml:space="preserve">hat sort of level, not huge change. </w:t>
      </w:r>
    </w:p>
    <w:p w:rsidR="002A5545" w:rsidP="002A5545">
      <w:pPr>
        <w:pStyle w:val="Answer"/>
      </w:pPr>
      <w:r w:rsidRPr="00F6574A">
        <w:t>The incidence will be different</w:t>
      </w:r>
      <w:r w:rsidR="00B848C3">
        <w:t>,</w:t>
      </w:r>
      <w:r w:rsidRPr="00F6574A">
        <w:t xml:space="preserve"> and the prevalence of infection. We know that cities and densely populated places have a higher prevalence than rural places</w:t>
      </w:r>
      <w:r w:rsidR="00F46C3A">
        <w:t>;</w:t>
      </w:r>
      <w:r w:rsidRPr="00F6574A">
        <w:t xml:space="preserve"> </w:t>
      </w:r>
      <w:r w:rsidR="00F46C3A">
        <w:t>t</w:t>
      </w:r>
      <w:r w:rsidRPr="00F6574A">
        <w:t xml:space="preserve">hat is definitely the case. An option that could be considered is to think about whether measures could be taken locally </w:t>
      </w:r>
      <w:r>
        <w:t>versus</w:t>
      </w:r>
      <w:r w:rsidRPr="00F6574A">
        <w:t xml:space="preserve"> nationally</w:t>
      </w:r>
      <w:r>
        <w:t>;</w:t>
      </w:r>
      <w:r w:rsidRPr="00F6574A">
        <w:t xml:space="preserve"> </w:t>
      </w:r>
      <w:r>
        <w:t>t</w:t>
      </w:r>
      <w:r w:rsidRPr="00F6574A">
        <w:t>hat is an option that people could go for. There are pros and cons of that</w:t>
      </w:r>
      <w:r>
        <w:t>. Y</w:t>
      </w:r>
      <w:r w:rsidRPr="00F6574A">
        <w:t xml:space="preserve">ou can see in other countries </w:t>
      </w:r>
      <w:r>
        <w:t xml:space="preserve">that </w:t>
      </w:r>
      <w:r w:rsidRPr="00F6574A">
        <w:t xml:space="preserve">people have looked at </w:t>
      </w:r>
      <w:r>
        <w:t>t</w:t>
      </w:r>
      <w:r w:rsidRPr="00F6574A">
        <w:t>hose</w:t>
      </w:r>
      <w:r>
        <w:t xml:space="preserve">, </w:t>
      </w:r>
      <w:r w:rsidR="00B848C3">
        <w:t>and they</w:t>
      </w:r>
      <w:r w:rsidRPr="00F6574A">
        <w:t xml:space="preserve"> are possible scenarios </w:t>
      </w:r>
      <w:r>
        <w:t xml:space="preserve">that </w:t>
      </w:r>
      <w:r w:rsidRPr="00F6574A">
        <w:t xml:space="preserve">people could look at. </w:t>
      </w:r>
    </w:p>
    <w:p w:rsidR="002A5545" w:rsidP="002A5545">
      <w:pPr>
        <w:pStyle w:val="Answer"/>
      </w:pPr>
      <w:r w:rsidRPr="00F6574A">
        <w:t>There are quite big complexities in terms of transport</w:t>
      </w:r>
      <w:r>
        <w:t>,</w:t>
      </w:r>
      <w:r w:rsidRPr="00F6574A">
        <w:t xml:space="preserve"> if you do that as well. Once you go to a regional approach, you </w:t>
      </w:r>
      <w:r w:rsidR="00B848C3">
        <w:t xml:space="preserve">are, </w:t>
      </w:r>
      <w:r w:rsidRPr="00F6574A">
        <w:t>effectively</w:t>
      </w:r>
      <w:r w:rsidR="00B848C3">
        <w:t xml:space="preserve">, </w:t>
      </w:r>
      <w:r w:rsidRPr="00F6574A">
        <w:t>saying that you are going to demarcate regions very carefully and you have to control flow between regions</w:t>
      </w:r>
      <w:r>
        <w:t>,</w:t>
      </w:r>
      <w:r w:rsidRPr="00F6574A">
        <w:t xml:space="preserve"> </w:t>
      </w:r>
      <w:r>
        <w:t>b</w:t>
      </w:r>
      <w:r w:rsidRPr="00F6574A">
        <w:t xml:space="preserve">ut that is a possibility. </w:t>
      </w:r>
    </w:p>
    <w:p w:rsidR="002A5545" w:rsidP="002A5545">
      <w:pPr>
        <w:pStyle w:val="Answer"/>
      </w:pPr>
      <w:r w:rsidRPr="00F6574A">
        <w:t xml:space="preserve">Your second question was </w:t>
      </w:r>
      <w:r w:rsidR="006B3960">
        <w:t>about</w:t>
      </w:r>
      <w:r w:rsidRPr="00F6574A">
        <w:t xml:space="preserve"> low levels </w:t>
      </w:r>
      <w:r w:rsidR="00B53C5E">
        <w:t>of</w:t>
      </w:r>
      <w:r w:rsidRPr="00F6574A">
        <w:t xml:space="preserve"> risk and about immunity. </w:t>
      </w:r>
      <w:r>
        <w:t>Again, I stress that w</w:t>
      </w:r>
      <w:r w:rsidRPr="00F6574A">
        <w:t xml:space="preserve">hat we </w:t>
      </w:r>
      <w:r>
        <w:t xml:space="preserve">do not </w:t>
      </w:r>
      <w:r w:rsidRPr="00F6574A">
        <w:t xml:space="preserve">know </w:t>
      </w:r>
      <w:r>
        <w:t xml:space="preserve">at the moment </w:t>
      </w:r>
      <w:r w:rsidRPr="00F6574A">
        <w:t xml:space="preserve">is </w:t>
      </w:r>
      <w:r>
        <w:t>immunity</w:t>
      </w:r>
      <w:r w:rsidR="00B53C5E">
        <w:t>; w</w:t>
      </w:r>
      <w:r>
        <w:t xml:space="preserve">hat we know is </w:t>
      </w:r>
      <w:r w:rsidRPr="00F6574A">
        <w:t>antibody status.</w:t>
      </w:r>
      <w:r>
        <w:t xml:space="preserve"> W</w:t>
      </w:r>
      <w:r w:rsidRPr="00F6574A">
        <w:t>e are beginning to get some information around that</w:t>
      </w:r>
      <w:r w:rsidR="00A77544">
        <w:t>,</w:t>
      </w:r>
      <w:r w:rsidRPr="00F6574A">
        <w:t xml:space="preserve"> and the latest I have seen</w:t>
      </w:r>
      <w:r w:rsidR="00A77544">
        <w:t xml:space="preserve"> is probably </w:t>
      </w:r>
      <w:r w:rsidRPr="00F6574A">
        <w:t>from just over two weeks ago</w:t>
      </w:r>
      <w:r>
        <w:t xml:space="preserve"> </w:t>
      </w:r>
      <w:r w:rsidRPr="00F6574A">
        <w:t>and reflect</w:t>
      </w:r>
      <w:r w:rsidR="00A77544">
        <w:t>s</w:t>
      </w:r>
      <w:r w:rsidRPr="00F6574A">
        <w:t xml:space="preserve"> three weeks before that</w:t>
      </w:r>
      <w:r>
        <w:t>,</w:t>
      </w:r>
      <w:r w:rsidRPr="00F6574A">
        <w:t xml:space="preserve"> because that is roughly how long it takes you to get your antibodies</w:t>
      </w:r>
      <w:r w:rsidR="00A77544">
        <w:t xml:space="preserve">. It suggests </w:t>
      </w:r>
      <w:r w:rsidRPr="00F6574A">
        <w:t>something like 1</w:t>
      </w:r>
      <w:r w:rsidR="005229A5">
        <w:t>0</w:t>
      </w:r>
      <w:r w:rsidRPr="00F6574A">
        <w:t>% antibody positiv</w:t>
      </w:r>
      <w:r>
        <w:t>ity</w:t>
      </w:r>
      <w:r w:rsidRPr="00F6574A">
        <w:t xml:space="preserve"> in London and something much closer to 3% or 4% in other places</w:t>
      </w:r>
      <w:r w:rsidR="00115B14">
        <w:t>. I</w:t>
      </w:r>
      <w:r w:rsidRPr="00F6574A">
        <w:t>t may be lower still in other places</w:t>
      </w:r>
      <w:r>
        <w:t>.</w:t>
      </w:r>
      <w:r w:rsidRPr="00F6574A">
        <w:t xml:space="preserve"> I would expect to see variation in that across the country. We will get more information as those studies go on</w:t>
      </w:r>
      <w:r>
        <w:t>,</w:t>
      </w:r>
      <w:r w:rsidRPr="00F6574A">
        <w:t xml:space="preserve"> but I would not expect to see antibody levels much above </w:t>
      </w:r>
      <w:r w:rsidR="008E3FB3">
        <w:t xml:space="preserve">the </w:t>
      </w:r>
      <w:r w:rsidRPr="00F6574A">
        <w:t>mid</w:t>
      </w:r>
      <w:r>
        <w:t>-</w:t>
      </w:r>
      <w:r w:rsidRPr="00F6574A">
        <w:t>teens</w:t>
      </w:r>
      <w:r w:rsidR="00F46C3A">
        <w:t>;</w:t>
      </w:r>
      <w:r w:rsidRPr="00F6574A">
        <w:t xml:space="preserve"> but we will see.</w:t>
      </w:r>
    </w:p>
    <w:p w:rsidR="002A5545" w:rsidP="002A5545">
      <w:pPr>
        <w:pStyle w:val="Question"/>
        <w:numPr>
          <w:ilvl w:val="0"/>
          <w:numId w:val="9"/>
        </w:numPr>
      </w:pPr>
      <w:sdt>
        <w:sdtPr>
          <w:alias w:val="Member"/>
          <w:tag w:val="&lt;Member mnisId='4476' dodsId='60557'&gt;"/>
          <w:id w:val="1775056577"/>
          <w:placeholder>
            <w:docPart w:val="7A9DAAF2AC694C4787B6472A05CB3466"/>
          </w:placeholder>
          <w:richText/>
        </w:sdtPr>
        <w:sdtContent>
          <w:r w:rsidRPr="006C2035">
            <w:rPr>
              <w:b/>
            </w:rPr>
            <w:t>Dr Davies:</w:t>
          </w:r>
        </w:sdtContent>
      </w:sdt>
      <w:r>
        <w:t xml:space="preserve"> B</w:t>
      </w:r>
      <w:r w:rsidRPr="00F6574A">
        <w:t>ased on that, in other words</w:t>
      </w:r>
      <w:r w:rsidR="008E3FB3">
        <w:t>,</w:t>
      </w:r>
      <w:r w:rsidRPr="00F6574A">
        <w:t xml:space="preserve"> every region should perhaps be treated the same because a 10% or 15% level of antibody prevalence is still very low, is</w:t>
      </w:r>
      <w:r w:rsidR="00272555">
        <w:t>n’t</w:t>
      </w:r>
      <w:r w:rsidRPr="00F6574A">
        <w:t xml:space="preserve"> it</w:t>
      </w:r>
      <w:r>
        <w:t>?</w:t>
      </w:r>
    </w:p>
    <w:p w:rsidR="002A5545" w:rsidP="002A5545">
      <w:pPr>
        <w:pStyle w:val="Answer"/>
      </w:pPr>
      <w:sdt>
        <w:sdtPr>
          <w:alias w:val="Witness"/>
          <w:id w:val="570557561"/>
          <w:placeholder>
            <w:docPart w:val="7A9DAAF2AC694C4787B6472A05CB3466"/>
          </w:placeholder>
          <w:richText/>
        </w:sdtPr>
        <w:sdtContent>
          <w:r w:rsidRPr="006C2035">
            <w:rPr>
              <w:b/>
              <w:i/>
            </w:rPr>
            <w:t>Sir Patrick Vallance:</w:t>
          </w:r>
        </w:sdtContent>
      </w:sdt>
      <w:r>
        <w:t xml:space="preserve"> Yes, in </w:t>
      </w:r>
      <w:r w:rsidRPr="00F6574A">
        <w:t xml:space="preserve">terms of vulnerability of </w:t>
      </w:r>
      <w:r w:rsidR="00F73F44">
        <w:t xml:space="preserve">the </w:t>
      </w:r>
      <w:r w:rsidRPr="00F6574A">
        <w:t>population there is nothing to suggest that you should treat different regions differently. There may be other reasons</w:t>
      </w:r>
      <w:r w:rsidR="00272555">
        <w:t>,</w:t>
      </w:r>
      <w:r w:rsidRPr="00F6574A">
        <w:t xml:space="preserve"> such as local prevalence</w:t>
      </w:r>
      <w:r>
        <w:t>,</w:t>
      </w:r>
      <w:r w:rsidRPr="00F6574A">
        <w:t xml:space="preserve"> but</w:t>
      </w:r>
      <w:r w:rsidR="00F73F44">
        <w:t>,</w:t>
      </w:r>
      <w:r w:rsidRPr="00F6574A">
        <w:t xml:space="preserve"> as I said</w:t>
      </w:r>
      <w:r>
        <w:t>,</w:t>
      </w:r>
      <w:r w:rsidRPr="00F6574A">
        <w:t xml:space="preserve"> that comes with complexities</w:t>
      </w:r>
      <w:r>
        <w:t xml:space="preserve">. </w:t>
      </w:r>
      <w:r w:rsidR="00F73F44">
        <w:t>I</w:t>
      </w:r>
      <w:r w:rsidRPr="00F6574A">
        <w:t>n terms of vulnerability of the population</w:t>
      </w:r>
      <w:r>
        <w:t>,</w:t>
      </w:r>
      <w:r w:rsidRPr="00F6574A">
        <w:t xml:space="preserve"> you would need to get to higher levels than that to suggest that one place had a massively different protective environment </w:t>
      </w:r>
      <w:r>
        <w:t>from</w:t>
      </w:r>
      <w:r w:rsidRPr="00F6574A">
        <w:t xml:space="preserve"> somewhere else from the population antibody</w:t>
      </w:r>
      <w:r>
        <w:t>,</w:t>
      </w:r>
      <w:r w:rsidRPr="00F6574A">
        <w:t xml:space="preserve"> and we do not yet know exactly how much protection the antibody status gives you.</w:t>
      </w:r>
    </w:p>
    <w:p w:rsidR="00D9012C" w:rsidP="002A5545">
      <w:pPr>
        <w:pStyle w:val="Question"/>
        <w:numPr>
          <w:ilvl w:val="0"/>
          <w:numId w:val="9"/>
        </w:numPr>
      </w:pPr>
      <w:sdt>
        <w:sdtPr>
          <w:alias w:val="Member"/>
          <w:tag w:val="&lt;Member mnisId='4780' dodsId=''&gt;"/>
          <w:id w:val="2120489291"/>
          <w:placeholder>
            <w:docPart w:val="7A9DAAF2AC694C4787B6472A05CB3466"/>
          </w:placeholder>
          <w:richText/>
        </w:sdtPr>
        <w:sdtContent>
          <w:r w:rsidRPr="006C2035" w:rsidR="002A5545">
            <w:rPr>
              <w:b/>
            </w:rPr>
            <w:t>Laura Trott:</w:t>
          </w:r>
        </w:sdtContent>
      </w:sdt>
      <w:r w:rsidR="002A5545">
        <w:t xml:space="preserve"> </w:t>
      </w:r>
      <w:r w:rsidRPr="00F6574A" w:rsidR="002A5545">
        <w:t>I want to ask a couple of questions about the role of children in spreading this disease. When the CMO gave an evidence session to us in early March</w:t>
      </w:r>
      <w:r>
        <w:t>,</w:t>
      </w:r>
      <w:r w:rsidRPr="00F6574A" w:rsidR="002A5545">
        <w:t xml:space="preserve"> he said that closing schools was one of the lower</w:t>
      </w:r>
      <w:r w:rsidR="005B555E">
        <w:t>-</w:t>
      </w:r>
      <w:r w:rsidRPr="00F6574A" w:rsidR="002A5545">
        <w:t>impact measures that we could take. All of the country will have seen the speculation in the weekend papers about reopening schools</w:t>
      </w:r>
      <w:r>
        <w:t>,</w:t>
      </w:r>
      <w:r w:rsidRPr="00F6574A" w:rsidR="002A5545">
        <w:t xml:space="preserve"> and on the back of that I have had lots of worried emails from parents about whether they are going to be forced to send their children back</w:t>
      </w:r>
      <w:r w:rsidR="005B555E">
        <w:t xml:space="preserve"> in</w:t>
      </w:r>
      <w:r>
        <w:t>,</w:t>
      </w:r>
      <w:r w:rsidRPr="00F6574A" w:rsidR="002A5545">
        <w:t xml:space="preserve"> and conversations with teachers who are very worried about the risk that they are exposing themselves to.</w:t>
      </w:r>
    </w:p>
    <w:p w:rsidR="002A5545" w:rsidP="00D9012C">
      <w:pPr>
        <w:pStyle w:val="Question"/>
        <w:numPr>
          <w:ilvl w:val="0"/>
          <w:numId w:val="0"/>
        </w:numPr>
        <w:ind w:left="794"/>
      </w:pPr>
      <w:r w:rsidRPr="00F6574A">
        <w:t>Can you clarify, please, Sir Patrick, what is the science behind how at risk children are</w:t>
      </w:r>
      <w:r w:rsidR="005B555E">
        <w:t>,</w:t>
      </w:r>
      <w:r w:rsidRPr="00F6574A">
        <w:t xml:space="preserve"> and does that vary by age</w:t>
      </w:r>
      <w:r>
        <w:t xml:space="preserve">? </w:t>
      </w:r>
      <w:r w:rsidR="00D9012C">
        <w:t>W</w:t>
      </w:r>
      <w:r w:rsidRPr="00F6574A">
        <w:t>hat is the role of children in spreading th</w:t>
      </w:r>
      <w:r w:rsidR="00607C33">
        <w:t>e</w:t>
      </w:r>
      <w:r w:rsidRPr="00F6574A">
        <w:t xml:space="preserve"> disease to adults</w:t>
      </w:r>
      <w:r>
        <w:t>,</w:t>
      </w:r>
      <w:r w:rsidRPr="00F6574A">
        <w:t xml:space="preserve"> and again how does that vary by age</w:t>
      </w:r>
      <w:r>
        <w:t>?</w:t>
      </w:r>
    </w:p>
    <w:p w:rsidR="002A5545" w:rsidP="002A5545">
      <w:pPr>
        <w:pStyle w:val="Answer"/>
      </w:pPr>
      <w:sdt>
        <w:sdtPr>
          <w:alias w:val="Witness"/>
          <w:id w:val="302589741"/>
          <w:placeholder>
            <w:docPart w:val="7A9DAAF2AC694C4787B6472A05CB3466"/>
          </w:placeholder>
          <w:richText/>
        </w:sdtPr>
        <w:sdtContent>
          <w:r w:rsidRPr="006C2035">
            <w:rPr>
              <w:b/>
              <w:i/>
            </w:rPr>
            <w:t>Sir Patrick Vallance:</w:t>
          </w:r>
        </w:sdtContent>
      </w:sdt>
      <w:r>
        <w:t xml:space="preserve"> It is v</w:t>
      </w:r>
      <w:r w:rsidRPr="00F6574A">
        <w:t>ery clear that children are at much lower risk of clinical disease and severe disease. For severe disease</w:t>
      </w:r>
      <w:r>
        <w:t>,</w:t>
      </w:r>
      <w:r w:rsidRPr="00F6574A">
        <w:t xml:space="preserve"> the evidence is absolutely clear that they are at very much reduced risk</w:t>
      </w:r>
      <w:r>
        <w:t>—</w:t>
      </w:r>
      <w:r w:rsidRPr="00F6574A">
        <w:t>not zero risk</w:t>
      </w:r>
      <w:r>
        <w:t>,</w:t>
      </w:r>
      <w:r w:rsidRPr="00F6574A">
        <w:t xml:space="preserve"> but very</w:t>
      </w:r>
      <w:r w:rsidR="005B555E">
        <w:t>, very</w:t>
      </w:r>
      <w:r w:rsidRPr="00F6574A">
        <w:t xml:space="preserve"> much reduced risk. There is also reasonable evidence to suggest t</w:t>
      </w:r>
      <w:r w:rsidR="00606CC3">
        <w:t>hat t</w:t>
      </w:r>
      <w:r w:rsidRPr="00F6574A">
        <w:t>hey are at lower risk of getting symptomatic disease or clinically evident disease</w:t>
      </w:r>
      <w:r w:rsidR="007D1DD8">
        <w:t>, so</w:t>
      </w:r>
      <w:r w:rsidRPr="00F6574A">
        <w:t xml:space="preserve"> the effect on children is much</w:t>
      </w:r>
      <w:r w:rsidR="005B555E">
        <w:t>, much</w:t>
      </w:r>
      <w:r w:rsidRPr="00F6574A">
        <w:t xml:space="preserve"> lower. </w:t>
      </w:r>
    </w:p>
    <w:p w:rsidR="002A5545" w:rsidP="002A5545">
      <w:pPr>
        <w:pStyle w:val="Answer"/>
      </w:pPr>
      <w:r w:rsidRPr="00F6574A">
        <w:t>The next two questions</w:t>
      </w:r>
      <w:r w:rsidR="00BF10E8">
        <w:t>,</w:t>
      </w:r>
      <w:r w:rsidRPr="00F6574A">
        <w:t xml:space="preserve"> in a way</w:t>
      </w:r>
      <w:r w:rsidR="00BF10E8">
        <w:t>,</w:t>
      </w:r>
      <w:r w:rsidRPr="00F6574A">
        <w:t xml:space="preserve"> are</w:t>
      </w:r>
      <w:r w:rsidR="000039F9">
        <w:t>,</w:t>
      </w:r>
      <w:r w:rsidRPr="00F6574A">
        <w:t xml:space="preserve"> do children become infected less?</w:t>
      </w:r>
      <w:r>
        <w:t xml:space="preserve"> </w:t>
      </w:r>
      <w:r w:rsidRPr="00F6574A">
        <w:t>There</w:t>
      </w:r>
      <w:r w:rsidR="005B7040">
        <w:t>,</w:t>
      </w:r>
      <w:r w:rsidRPr="00F6574A">
        <w:t xml:space="preserve"> the evidence is less robust</w:t>
      </w:r>
      <w:r w:rsidR="00C51610">
        <w:t>. T</w:t>
      </w:r>
      <w:r w:rsidRPr="00F6574A">
        <w:t>here is some evidence that children might be less susceptible to becoming infected</w:t>
      </w:r>
      <w:r>
        <w:t>. F</w:t>
      </w:r>
      <w:r w:rsidRPr="00F6574A">
        <w:t>or example</w:t>
      </w:r>
      <w:r>
        <w:t>,</w:t>
      </w:r>
      <w:r w:rsidRPr="00F6574A">
        <w:t xml:space="preserve"> I have seen data from other countries suggesting that they have a lower incidence of infection itself</w:t>
      </w:r>
      <w:r w:rsidR="00D40E4B">
        <w:t>,</w:t>
      </w:r>
      <w:r w:rsidRPr="00F6574A">
        <w:t xml:space="preserve"> and </w:t>
      </w:r>
      <w:r w:rsidR="005B7040">
        <w:t xml:space="preserve">that </w:t>
      </w:r>
      <w:r w:rsidRPr="00F6574A">
        <w:t xml:space="preserve">potentially you can pick that up </w:t>
      </w:r>
      <w:r>
        <w:t>with</w:t>
      </w:r>
      <w:r w:rsidRPr="00F6574A">
        <w:t xml:space="preserve"> antibody responses and so on</w:t>
      </w:r>
      <w:r w:rsidR="007526A7">
        <w:t>—</w:t>
      </w:r>
      <w:r w:rsidRPr="00F6574A">
        <w:t>so maybe</w:t>
      </w:r>
      <w:r w:rsidR="007526A7">
        <w:t>,</w:t>
      </w:r>
      <w:r w:rsidRPr="00F6574A">
        <w:t xml:space="preserve"> but not strong. Our view from SAGE is that </w:t>
      </w:r>
      <w:r w:rsidR="0028636D">
        <w:t>i</w:t>
      </w:r>
      <w:r w:rsidRPr="00F6574A">
        <w:t>t is low certainty.</w:t>
      </w:r>
    </w:p>
    <w:p w:rsidR="002A5545" w:rsidP="002A5545">
      <w:pPr>
        <w:pStyle w:val="Answer"/>
      </w:pPr>
      <w:r w:rsidRPr="00F6574A">
        <w:t xml:space="preserve">Then </w:t>
      </w:r>
      <w:r w:rsidR="0028636D">
        <w:t xml:space="preserve">on </w:t>
      </w:r>
      <w:r w:rsidRPr="00F6574A">
        <w:t>transmissibility</w:t>
      </w:r>
      <w:r w:rsidR="0028636D">
        <w:t>,</w:t>
      </w:r>
      <w:r>
        <w:t xml:space="preserve"> a</w:t>
      </w:r>
      <w:r w:rsidRPr="00F6574A">
        <w:t>re they sources of transmission?</w:t>
      </w:r>
      <w:r w:rsidR="0028636D">
        <w:t xml:space="preserve"> T</w:t>
      </w:r>
      <w:r w:rsidRPr="00F6574A">
        <w:t xml:space="preserve">he evidence is that they are unlikely to be higher than adults as a source of transmission and may be lower. </w:t>
      </w:r>
      <w:r w:rsidR="00BB37C7">
        <w:t>Y</w:t>
      </w:r>
      <w:r w:rsidRPr="00F6574A">
        <w:t xml:space="preserve">oung children </w:t>
      </w:r>
      <w:r w:rsidR="00BB37C7">
        <w:t xml:space="preserve">particularly </w:t>
      </w:r>
      <w:r w:rsidRPr="00F6574A">
        <w:t xml:space="preserve">may be </w:t>
      </w:r>
      <w:r>
        <w:t xml:space="preserve">a </w:t>
      </w:r>
      <w:r w:rsidRPr="00F6574A">
        <w:t xml:space="preserve">lower </w:t>
      </w:r>
      <w:r>
        <w:t>r</w:t>
      </w:r>
      <w:r w:rsidRPr="00F6574A">
        <w:t xml:space="preserve">isk of transmission, but </w:t>
      </w:r>
      <w:r w:rsidR="00F228DE">
        <w:t xml:space="preserve">again </w:t>
      </w:r>
      <w:r w:rsidRPr="00F6574A">
        <w:t>the evidence is not compelling</w:t>
      </w:r>
      <w:r w:rsidR="00F228DE">
        <w:t>,</w:t>
      </w:r>
      <w:r w:rsidRPr="00F6574A">
        <w:t xml:space="preserve"> and you would have to say it is low confidence in terms of that. Overall, children are fine</w:t>
      </w:r>
      <w:r>
        <w:t>;</w:t>
      </w:r>
      <w:r w:rsidRPr="00F6574A">
        <w:t xml:space="preserve"> they have less of a problem, </w:t>
      </w:r>
      <w:r>
        <w:t xml:space="preserve">but </w:t>
      </w:r>
      <w:r w:rsidRPr="00F6574A">
        <w:t>some of course get a problem. Maybe</w:t>
      </w:r>
      <w:r>
        <w:t>—</w:t>
      </w:r>
      <w:r w:rsidRPr="00F6574A">
        <w:t>maybe</w:t>
      </w:r>
      <w:r>
        <w:t>—</w:t>
      </w:r>
      <w:r w:rsidRPr="00F6574A">
        <w:t xml:space="preserve">they get infected a bit less, </w:t>
      </w:r>
      <w:r>
        <w:t xml:space="preserve">and </w:t>
      </w:r>
      <w:r w:rsidRPr="00F6574A">
        <w:t>maybe</w:t>
      </w:r>
      <w:r w:rsidR="005B555E">
        <w:t>, perhaps,</w:t>
      </w:r>
      <w:r w:rsidRPr="00F6574A">
        <w:t xml:space="preserve"> they reduce transmission</w:t>
      </w:r>
      <w:r>
        <w:t>,</w:t>
      </w:r>
      <w:r w:rsidRPr="00F6574A">
        <w:t xml:space="preserve"> but we are not clear about that at the moment. </w:t>
      </w:r>
    </w:p>
    <w:p w:rsidR="002A5545" w:rsidP="002A5545">
      <w:pPr>
        <w:pStyle w:val="Answer"/>
      </w:pPr>
      <w:r w:rsidRPr="00F6574A">
        <w:t xml:space="preserve">If you put all that together and add one other thing, which is what </w:t>
      </w:r>
      <w:r w:rsidR="005B555E">
        <w:t xml:space="preserve">is </w:t>
      </w:r>
      <w:r w:rsidRPr="00F6574A">
        <w:t>the role of children</w:t>
      </w:r>
      <w:r w:rsidR="009D379C">
        <w:t xml:space="preserve"> </w:t>
      </w:r>
      <w:r w:rsidRPr="00F6574A">
        <w:t xml:space="preserve">not because of their infection or transmissibility but their ability to </w:t>
      </w:r>
      <w:r>
        <w:t>contact</w:t>
      </w:r>
      <w:r w:rsidRPr="00F6574A">
        <w:t xml:space="preserve"> across households, you see </w:t>
      </w:r>
      <w:r>
        <w:t xml:space="preserve">that </w:t>
      </w:r>
      <w:r w:rsidRPr="00F6574A">
        <w:t>very young children are not such a big cause for transmission because they do not have household</w:t>
      </w:r>
      <w:r>
        <w:t>-</w:t>
      </w:r>
      <w:r w:rsidRPr="00F6574A">
        <w:t>to</w:t>
      </w:r>
      <w:r>
        <w:t>-</w:t>
      </w:r>
      <w:r w:rsidRPr="00F6574A">
        <w:t>household connection in quite the same way as older children do. I suspect that is what underlies the decisions in lots of European countries to go for primary and younger</w:t>
      </w:r>
      <w:r w:rsidR="005B555E">
        <w:t>-</w:t>
      </w:r>
      <w:r w:rsidRPr="00F6574A">
        <w:t>age children first</w:t>
      </w:r>
      <w:r w:rsidR="00805E77">
        <w:t>;</w:t>
      </w:r>
      <w:r w:rsidRPr="00F6574A">
        <w:t xml:space="preserve"> they are less likely to cause onward transmission</w:t>
      </w:r>
      <w:r>
        <w:t>,</w:t>
      </w:r>
      <w:r w:rsidRPr="00F6574A">
        <w:t xml:space="preserve"> not for reasons of biology but for reasons of contact and patterns of links between households. Older children, of course, are more likely to do that.</w:t>
      </w:r>
    </w:p>
    <w:p w:rsidR="002A5545" w:rsidP="002A5545">
      <w:pPr>
        <w:pStyle w:val="Question"/>
        <w:numPr>
          <w:ilvl w:val="0"/>
          <w:numId w:val="9"/>
        </w:numPr>
      </w:pPr>
      <w:sdt>
        <w:sdtPr>
          <w:alias w:val="Member"/>
          <w:tag w:val="&lt;Member mnisId='4780' dodsId=''&gt;"/>
          <w:id w:val="36405824"/>
          <w:placeholder>
            <w:docPart w:val="7A9DAAF2AC694C4787B6472A05CB3466"/>
          </w:placeholder>
          <w:richText/>
        </w:sdtPr>
        <w:sdtContent>
          <w:r w:rsidRPr="006C2035">
            <w:rPr>
              <w:b/>
            </w:rPr>
            <w:t>Laura Trott:</w:t>
          </w:r>
        </w:sdtContent>
      </w:sdt>
      <w:r>
        <w:t xml:space="preserve"> </w:t>
      </w:r>
      <w:r w:rsidR="00512B1A">
        <w:t>I</w:t>
      </w:r>
      <w:r w:rsidRPr="00F6574A">
        <w:t xml:space="preserve">s there more </w:t>
      </w:r>
      <w:r w:rsidR="005B555E">
        <w:t xml:space="preserve">research </w:t>
      </w:r>
      <w:r w:rsidRPr="00F6574A">
        <w:t xml:space="preserve">work </w:t>
      </w:r>
      <w:r w:rsidR="005B555E">
        <w:t xml:space="preserve">going on </w:t>
      </w:r>
      <w:r w:rsidRPr="00F6574A">
        <w:t>as to what the transmissibility is</w:t>
      </w:r>
      <w:r w:rsidR="00C04529">
        <w:t xml:space="preserve">? </w:t>
      </w:r>
      <w:r w:rsidR="00566F9E">
        <w:t>A</w:t>
      </w:r>
      <w:r w:rsidRPr="00F6574A">
        <w:t>s you rightly point out</w:t>
      </w:r>
      <w:r w:rsidR="00566F9E">
        <w:t>, there are huge areas</w:t>
      </w:r>
      <w:r w:rsidRPr="00F6574A">
        <w:t xml:space="preserve"> of uncertainty</w:t>
      </w:r>
      <w:r>
        <w:t>,</w:t>
      </w:r>
      <w:r w:rsidRPr="00F6574A">
        <w:t xml:space="preserve"> as with so much of this virus</w:t>
      </w:r>
      <w:r w:rsidR="006C507B">
        <w:t>.</w:t>
      </w:r>
      <w:r>
        <w:t xml:space="preserve"> O</w:t>
      </w:r>
      <w:r w:rsidRPr="00F6574A">
        <w:t>bviously</w:t>
      </w:r>
      <w:r>
        <w:t>,</w:t>
      </w:r>
      <w:r w:rsidRPr="00F6574A">
        <w:t xml:space="preserve"> r</w:t>
      </w:r>
      <w:r>
        <w:t>e</w:t>
      </w:r>
      <w:r w:rsidRPr="00F6574A">
        <w:t>opening schools when there is uncertainty</w:t>
      </w:r>
      <w:r w:rsidR="00254161">
        <w:t xml:space="preserve"> a</w:t>
      </w:r>
      <w:r w:rsidR="005B555E">
        <w:t>round this</w:t>
      </w:r>
      <w:r w:rsidRPr="00F6574A">
        <w:t xml:space="preserve"> is in many ways risky. What work is going on to firm up the science in this area?</w:t>
      </w:r>
    </w:p>
    <w:p w:rsidR="002A5545" w:rsidP="002A5545">
      <w:pPr>
        <w:pStyle w:val="Answer"/>
      </w:pPr>
      <w:sdt>
        <w:sdtPr>
          <w:alias w:val="Witness"/>
          <w:id w:val="1370424521"/>
          <w:placeholder>
            <w:docPart w:val="7A9DAAF2AC694C4787B6472A05CB3466"/>
          </w:placeholder>
          <w:richText/>
        </w:sdtPr>
        <w:sdtContent>
          <w:r w:rsidRPr="006C2035">
            <w:rPr>
              <w:b/>
              <w:i/>
            </w:rPr>
            <w:t>Sir Patrick Vallance:</w:t>
          </w:r>
        </w:sdtContent>
      </w:sdt>
      <w:r>
        <w:t xml:space="preserve"> V</w:t>
      </w:r>
      <w:r w:rsidRPr="00F6574A">
        <w:t>ery early on</w:t>
      </w:r>
      <w:r>
        <w:t>—</w:t>
      </w:r>
      <w:r w:rsidRPr="00F6574A">
        <w:t>I think in January</w:t>
      </w:r>
      <w:r>
        <w:t xml:space="preserve">, </w:t>
      </w:r>
      <w:r w:rsidR="000039F9">
        <w:t>al</w:t>
      </w:r>
      <w:r>
        <w:t xml:space="preserve">though </w:t>
      </w:r>
      <w:r w:rsidRPr="00F6574A">
        <w:t xml:space="preserve">I cannot remember exactly, </w:t>
      </w:r>
      <w:r>
        <w:t xml:space="preserve">or </w:t>
      </w:r>
      <w:r w:rsidRPr="00F6574A">
        <w:t>maybe early February</w:t>
      </w:r>
      <w:r>
        <w:t>—</w:t>
      </w:r>
      <w:r w:rsidRPr="00F6574A">
        <w:t xml:space="preserve">we got the funding agencies </w:t>
      </w:r>
      <w:r>
        <w:t xml:space="preserve">across the UK </w:t>
      </w:r>
      <w:r w:rsidRPr="00F6574A">
        <w:t>together to get some rapid</w:t>
      </w:r>
      <w:r>
        <w:t>-</w:t>
      </w:r>
      <w:r w:rsidRPr="00F6574A">
        <w:t xml:space="preserve">response funding in </w:t>
      </w:r>
      <w:r>
        <w:t xml:space="preserve">place to be </w:t>
      </w:r>
      <w:r w:rsidRPr="00F6574A">
        <w:t>able to answer questions</w:t>
      </w:r>
      <w:r>
        <w:t>,</w:t>
      </w:r>
      <w:r w:rsidRPr="00F6574A">
        <w:t xml:space="preserve"> and the academic community</w:t>
      </w:r>
      <w:r>
        <w:t>, of course,</w:t>
      </w:r>
      <w:r w:rsidRPr="00F6574A">
        <w:t xml:space="preserve"> has been applying for those grants and doing lots of work around that</w:t>
      </w:r>
      <w:r>
        <w:t>.</w:t>
      </w:r>
      <w:r w:rsidRPr="00F6574A">
        <w:t xml:space="preserve"> </w:t>
      </w:r>
      <w:r w:rsidR="00634C05">
        <w:t>T</w:t>
      </w:r>
      <w:r w:rsidRPr="00F6574A">
        <w:t>here is work that will be going on in the academic community across the world to try to answer th</w:t>
      </w:r>
      <w:r w:rsidR="00634C05">
        <w:t>o</w:t>
      </w:r>
      <w:r w:rsidRPr="00F6574A">
        <w:t>se sorts of questions</w:t>
      </w:r>
      <w:r>
        <w:t>.</w:t>
      </w:r>
      <w:r w:rsidRPr="00F6574A">
        <w:t xml:space="preserve"> I saw some data that the Dutch health agencies shared with me recently about th</w:t>
      </w:r>
      <w:r w:rsidR="00634C05">
        <w:t>at</w:t>
      </w:r>
      <w:r w:rsidRPr="00F6574A">
        <w:t xml:space="preserve"> as well</w:t>
      </w:r>
      <w:r>
        <w:t>,</w:t>
      </w:r>
      <w:r w:rsidRPr="00F6574A">
        <w:t xml:space="preserve"> so there is a lot of work going on. </w:t>
      </w:r>
    </w:p>
    <w:p w:rsidR="002A5545" w:rsidP="00094857">
      <w:pPr>
        <w:pStyle w:val="Answer"/>
      </w:pPr>
      <w:r>
        <w:t>A</w:t>
      </w:r>
      <w:r w:rsidRPr="00F6574A">
        <w:t>ny measure of lift</w:t>
      </w:r>
      <w:r>
        <w:t>i</w:t>
      </w:r>
      <w:r w:rsidRPr="00F6574A">
        <w:t>ng social distancing inevitably must come with a risk</w:t>
      </w:r>
      <w:r w:rsidR="00423244">
        <w:t>. T</w:t>
      </w:r>
      <w:r w:rsidRPr="00F6574A">
        <w:t xml:space="preserve">he reason </w:t>
      </w:r>
      <w:r>
        <w:t>the measures were</w:t>
      </w:r>
      <w:r w:rsidRPr="00F6574A">
        <w:t xml:space="preserve"> put in place was to reduce the risk</w:t>
      </w:r>
      <w:r>
        <w:t>,</w:t>
      </w:r>
      <w:r w:rsidRPr="00F6574A">
        <w:t xml:space="preserve"> so the moment you remove </w:t>
      </w:r>
      <w:r>
        <w:t>them</w:t>
      </w:r>
      <w:r w:rsidRPr="00F6574A">
        <w:t>, of course you stand a chance of increasing risk.</w:t>
      </w:r>
      <w:r>
        <w:t xml:space="preserve"> </w:t>
      </w:r>
      <w:r w:rsidRPr="00F6574A">
        <w:t>The very important thing</w:t>
      </w:r>
      <w:r w:rsidR="009854DB">
        <w:t>,</w:t>
      </w:r>
      <w:r w:rsidRPr="00F6574A">
        <w:t xml:space="preserve"> going forward</w:t>
      </w:r>
      <w:r w:rsidR="009854DB">
        <w:t>,</w:t>
      </w:r>
      <w:r w:rsidRPr="00F6574A">
        <w:t xml:space="preserve"> is to have very good surveillance systems to be able to pick up risk early. Nothing is going to be risk</w:t>
      </w:r>
      <w:r>
        <w:t>-</w:t>
      </w:r>
      <w:r w:rsidRPr="00F6574A">
        <w:t>free. Everything, as we go back to less social distancing, will carry a risk of there being an outbreak somewhere</w:t>
      </w:r>
      <w:r w:rsidR="00FE5FAD">
        <w:t>,</w:t>
      </w:r>
      <w:r w:rsidR="00AF4D79">
        <w:t xml:space="preserve"> or</w:t>
      </w:r>
      <w:r w:rsidRPr="00F6574A">
        <w:t xml:space="preserve"> a few more cases</w:t>
      </w:r>
      <w:r w:rsidR="00AF4D79">
        <w:t>,</w:t>
      </w:r>
      <w:r w:rsidRPr="00F6574A">
        <w:t xml:space="preserve"> or</w:t>
      </w:r>
      <w:r>
        <w:t>,</w:t>
      </w:r>
      <w:r w:rsidRPr="00F6574A">
        <w:t xml:space="preserve"> in </w:t>
      </w:r>
      <w:r>
        <w:t xml:space="preserve">the </w:t>
      </w:r>
      <w:r w:rsidRPr="00F6574A">
        <w:t>worst</w:t>
      </w:r>
      <w:r>
        <w:t>-</w:t>
      </w:r>
      <w:r w:rsidRPr="00F6574A">
        <w:t>case scenario</w:t>
      </w:r>
      <w:r>
        <w:t>,</w:t>
      </w:r>
      <w:r w:rsidRPr="00F6574A">
        <w:t xml:space="preserve"> R </w:t>
      </w:r>
      <w:r w:rsidR="00494B48">
        <w:t>going</w:t>
      </w:r>
      <w:r w:rsidRPr="00F6574A">
        <w:t xml:space="preserve"> above 1</w:t>
      </w:r>
      <w:r>
        <w:t>. W</w:t>
      </w:r>
      <w:r w:rsidRPr="00F6574A">
        <w:t>e need a very effective surveillance system</w:t>
      </w:r>
      <w:r>
        <w:t xml:space="preserve"> to pick that up,</w:t>
      </w:r>
      <w:r w:rsidRPr="00F6574A">
        <w:t xml:space="preserve"> which needs to be run nationally</w:t>
      </w:r>
      <w:r w:rsidR="00494B48">
        <w:t>,</w:t>
      </w:r>
      <w:r w:rsidRPr="00F6574A">
        <w:t xml:space="preserve"> but </w:t>
      </w:r>
      <w:r w:rsidR="009854DB">
        <w:t>needs to have</w:t>
      </w:r>
      <w:r>
        <w:t xml:space="preserve"> </w:t>
      </w:r>
      <w:r w:rsidRPr="00F6574A">
        <w:t>local granularity</w:t>
      </w:r>
      <w:r w:rsidR="00494B48">
        <w:t>,</w:t>
      </w:r>
      <w:r w:rsidRPr="00F6574A">
        <w:t xml:space="preserve"> to be able to pick things up in and around regions that make sens</w:t>
      </w:r>
      <w:r w:rsidR="00094857">
        <w:t>e.</w:t>
      </w:r>
    </w:p>
    <w:p w:rsidR="002A5545" w:rsidP="002A5545">
      <w:pPr>
        <w:pStyle w:val="Question"/>
        <w:numPr>
          <w:ilvl w:val="0"/>
          <w:numId w:val="9"/>
        </w:numPr>
      </w:pPr>
      <w:sdt>
        <w:sdtPr>
          <w:alias w:val="Member"/>
          <w:tag w:val="&lt;Member mnisId='1572' dodsId='35446'&gt;"/>
          <w:id w:val="-837847296"/>
          <w:placeholder>
            <w:docPart w:val="7A9DAAF2AC694C4787B6472A05CB3466"/>
          </w:placeholder>
          <w:richText/>
        </w:sdtPr>
        <w:sdtContent>
          <w:r w:rsidRPr="00C31321">
            <w:rPr>
              <w:b/>
            </w:rPr>
            <w:t>Chair:</w:t>
          </w:r>
        </w:sdtContent>
      </w:sdt>
      <w:r>
        <w:t xml:space="preserve"> </w:t>
      </w:r>
      <w:r w:rsidRPr="00F6574A">
        <w:t>I want to move on to the second condition the Government ha</w:t>
      </w:r>
      <w:r>
        <w:t>ve</w:t>
      </w:r>
      <w:r w:rsidRPr="00F6574A">
        <w:t xml:space="preserve"> laid</w:t>
      </w:r>
      <w:r w:rsidR="00094857">
        <w:t xml:space="preserve"> and </w:t>
      </w:r>
      <w:r w:rsidRPr="00F6574A">
        <w:t>bring in Dr Jenny Harries</w:t>
      </w:r>
      <w:r>
        <w:t>,</w:t>
      </w:r>
      <w:r w:rsidRPr="00F6574A">
        <w:t xml:space="preserve"> who has been sitting very patiently for nearly an hour</w:t>
      </w:r>
      <w:r>
        <w:t>.</w:t>
      </w:r>
      <w:r w:rsidRPr="00F6574A">
        <w:t xml:space="preserve"> </w:t>
      </w:r>
    </w:p>
    <w:p w:rsidR="00015A6A" w:rsidP="002A5545">
      <w:pPr>
        <w:pStyle w:val="Question"/>
        <w:numPr>
          <w:ilvl w:val="0"/>
          <w:numId w:val="0"/>
        </w:numPr>
        <w:ind w:left="794"/>
      </w:pPr>
      <w:r>
        <w:t>T</w:t>
      </w:r>
      <w:r w:rsidRPr="00F6574A">
        <w:t>he second condition is that there needs to be a sustained fall in death rates. At 9.30 this morning</w:t>
      </w:r>
      <w:r w:rsidR="00117F4B">
        <w:t>,</w:t>
      </w:r>
      <w:r w:rsidRPr="00F6574A">
        <w:t xml:space="preserve"> the ONS published the latest all</w:t>
      </w:r>
      <w:r>
        <w:t>-</w:t>
      </w:r>
      <w:r w:rsidRPr="00F6574A">
        <w:t>cause mortality statistics that showed that for the week ending 24 April the number of excess deaths was 11,500 higher than the five</w:t>
      </w:r>
      <w:r>
        <w:t>-</w:t>
      </w:r>
      <w:r w:rsidRPr="00F6574A">
        <w:t>year average for that week, which was slightly lower than the previous week but none the less significantly higher than you would normally get.</w:t>
      </w:r>
    </w:p>
    <w:p w:rsidR="002A5545" w:rsidP="002A5545">
      <w:pPr>
        <w:pStyle w:val="Question"/>
        <w:numPr>
          <w:ilvl w:val="0"/>
          <w:numId w:val="0"/>
        </w:numPr>
        <w:ind w:left="794"/>
      </w:pPr>
      <w:r w:rsidRPr="00F6574A">
        <w:t>Dr Harries</w:t>
      </w:r>
      <w:r>
        <w:t>, i</w:t>
      </w:r>
      <w:r w:rsidRPr="00F6574A">
        <w:t>t is obviously too early to say which countries are doing best or worst on death rates</w:t>
      </w:r>
      <w:r>
        <w:t>,</w:t>
      </w:r>
      <w:r w:rsidRPr="00F6574A">
        <w:t xml:space="preserve"> but the charts </w:t>
      </w:r>
      <w:r w:rsidR="009854DB">
        <w:t xml:space="preserve">that </w:t>
      </w:r>
      <w:r w:rsidRPr="00F6574A">
        <w:t xml:space="preserve">you show us at the </w:t>
      </w:r>
      <w:r>
        <w:t>D</w:t>
      </w:r>
      <w:r w:rsidRPr="00F6574A">
        <w:t xml:space="preserve">owning </w:t>
      </w:r>
      <w:r>
        <w:t>S</w:t>
      </w:r>
      <w:r w:rsidRPr="00F6574A">
        <w:t xml:space="preserve">treet briefings </w:t>
      </w:r>
      <w:r w:rsidR="009854DB">
        <w:t xml:space="preserve">do </w:t>
      </w:r>
      <w:r w:rsidRPr="00F6574A">
        <w:t>have a pattern</w:t>
      </w:r>
      <w:r w:rsidR="0071627E">
        <w:t>. T</w:t>
      </w:r>
      <w:r w:rsidRPr="00F6574A">
        <w:t>he pattern is that the UK is in a cluster with Italy, France</w:t>
      </w:r>
      <w:r>
        <w:t xml:space="preserve"> and</w:t>
      </w:r>
      <w:r w:rsidRPr="00F6574A">
        <w:t xml:space="preserve"> Spain but that Germany and South Korea, among others, seem to be doing a lot better than other countries when it comes to death rates. </w:t>
      </w:r>
      <w:r>
        <w:t>W</w:t>
      </w:r>
      <w:r w:rsidRPr="00F6574A">
        <w:t xml:space="preserve">hat </w:t>
      </w:r>
      <w:r>
        <w:t xml:space="preserve">is </w:t>
      </w:r>
      <w:r w:rsidRPr="00F6574A">
        <w:t>your early analysis of why that might be the case?</w:t>
      </w:r>
    </w:p>
    <w:p w:rsidR="002A5545" w:rsidP="002A5545">
      <w:pPr>
        <w:pStyle w:val="Answer"/>
      </w:pPr>
      <w:sdt>
        <w:sdtPr>
          <w:alias w:val="Witness"/>
          <w:id w:val="986743993"/>
          <w:placeholder>
            <w:docPart w:val="7A9DAAF2AC694C4787B6472A05CB3466"/>
          </w:placeholder>
          <w:richText/>
        </w:sdtPr>
        <w:sdtContent>
          <w:r w:rsidRPr="00C56C70">
            <w:rPr>
              <w:b/>
              <w:i/>
            </w:rPr>
            <w:t>Dr Harries:</w:t>
          </w:r>
        </w:sdtContent>
      </w:sdt>
      <w:r>
        <w:t xml:space="preserve"> </w:t>
      </w:r>
      <w:r w:rsidR="0071627E">
        <w:t>T</w:t>
      </w:r>
      <w:r w:rsidRPr="00F6574A">
        <w:t>he really important message on death</w:t>
      </w:r>
      <w:r>
        <w:t>s,</w:t>
      </w:r>
      <w:r w:rsidRPr="00F6574A">
        <w:t xml:space="preserve"> apart from the sadness</w:t>
      </w:r>
      <w:r>
        <w:t xml:space="preserve"> that</w:t>
      </w:r>
      <w:r w:rsidRPr="00F6574A">
        <w:t xml:space="preserve"> of course </w:t>
      </w:r>
      <w:r w:rsidR="009854DB">
        <w:t xml:space="preserve">comes with </w:t>
      </w:r>
      <w:r w:rsidRPr="00F6574A">
        <w:t>them</w:t>
      </w:r>
      <w:r w:rsidR="0000573C">
        <w:t>,</w:t>
      </w:r>
      <w:r w:rsidRPr="00F6574A">
        <w:t xml:space="preserve"> is the fact that we will have to wait quite some time</w:t>
      </w:r>
      <w:r>
        <w:t>,</w:t>
      </w:r>
      <w:r w:rsidRPr="00F6574A">
        <w:t xml:space="preserve"> I think until the end of this pandemic</w:t>
      </w:r>
      <w:r>
        <w:t>,</w:t>
      </w:r>
      <w:r w:rsidRPr="00F6574A">
        <w:t xml:space="preserve"> to do robust comparisons</w:t>
      </w:r>
      <w:r>
        <w:t>. E</w:t>
      </w:r>
      <w:r w:rsidRPr="00F6574A">
        <w:t>ven then</w:t>
      </w:r>
      <w:r>
        <w:t>,</w:t>
      </w:r>
      <w:r w:rsidRPr="00F6574A">
        <w:t xml:space="preserve"> it will be extremely difficult. One </w:t>
      </w:r>
      <w:r w:rsidR="0098516C">
        <w:t xml:space="preserve">of the </w:t>
      </w:r>
      <w:r w:rsidRPr="00F6574A">
        <w:t>reason</w:t>
      </w:r>
      <w:r w:rsidR="0098516C">
        <w:t>s</w:t>
      </w:r>
      <w:r w:rsidRPr="00F6574A">
        <w:t xml:space="preserve"> for that, which I know has been repeated often for media questioning and in other environments</w:t>
      </w:r>
      <w:r>
        <w:t>,</w:t>
      </w:r>
      <w:r w:rsidRPr="00F6574A">
        <w:t xml:space="preserve"> is </w:t>
      </w:r>
      <w:r w:rsidR="00372EF8">
        <w:t>that</w:t>
      </w:r>
      <w:r w:rsidRPr="00F6574A">
        <w:t xml:space="preserve"> different countries collect their data in very different ways. You highlighted that the UK has moved to a different pattern</w:t>
      </w:r>
      <w:r w:rsidR="006C3000">
        <w:t>;</w:t>
      </w:r>
      <w:r w:rsidRPr="00F6574A">
        <w:t xml:space="preserve"> on 29 April</w:t>
      </w:r>
      <w:r w:rsidR="006C3000">
        <w:t>,</w:t>
      </w:r>
      <w:r w:rsidRPr="00F6574A">
        <w:t xml:space="preserve"> we moved from publishing just the hospital death data, which is </w:t>
      </w:r>
      <w:r>
        <w:t xml:space="preserve">a </w:t>
      </w:r>
      <w:r w:rsidRPr="00F6574A">
        <w:t xml:space="preserve">very early and </w:t>
      </w:r>
      <w:r w:rsidR="006A780D">
        <w:t xml:space="preserve">very </w:t>
      </w:r>
      <w:r w:rsidRPr="00F6574A">
        <w:t>robust way of giving an indication of the change in death rate</w:t>
      </w:r>
      <w:r>
        <w:t>,</w:t>
      </w:r>
      <w:r w:rsidRPr="00F6574A">
        <w:t xml:space="preserve"> to </w:t>
      </w:r>
      <w:r w:rsidR="006A780D">
        <w:t xml:space="preserve">publishing </w:t>
      </w:r>
      <w:r w:rsidRPr="00F6574A">
        <w:t>deaths in all environment</w:t>
      </w:r>
      <w:r>
        <w:t>s</w:t>
      </w:r>
      <w:r w:rsidRPr="00F6574A">
        <w:t xml:space="preserve"> where we know there has been a confirmed case of Covid. </w:t>
      </w:r>
    </w:p>
    <w:p w:rsidR="002A5545" w:rsidP="002A5545">
      <w:pPr>
        <w:pStyle w:val="Answer"/>
      </w:pPr>
      <w:r>
        <w:t>W</w:t>
      </w:r>
      <w:r w:rsidRPr="00F6574A">
        <w:t>e now have a number of different ways of reporting deaths</w:t>
      </w:r>
      <w:r>
        <w:t>,</w:t>
      </w:r>
      <w:r w:rsidRPr="00F6574A">
        <w:t xml:space="preserve"> and that can appear quite confusing to the public</w:t>
      </w:r>
      <w:r w:rsidR="00B012EF">
        <w:t>. T</w:t>
      </w:r>
      <w:r w:rsidRPr="00F6574A">
        <w:t xml:space="preserve">he important thing is </w:t>
      </w:r>
      <w:r>
        <w:t xml:space="preserve">that </w:t>
      </w:r>
      <w:r w:rsidRPr="00F6574A">
        <w:t>sitting behind that is an endeavour</w:t>
      </w:r>
      <w:r>
        <w:t>,</w:t>
      </w:r>
      <w:r w:rsidRPr="00F6574A">
        <w:t xml:space="preserve"> first</w:t>
      </w:r>
      <w:r>
        <w:t>,</w:t>
      </w:r>
      <w:r w:rsidRPr="00F6574A">
        <w:t xml:space="preserve"> to be very transparent </w:t>
      </w:r>
      <w:r w:rsidR="00B012EF">
        <w:t>about</w:t>
      </w:r>
      <w:r w:rsidRPr="00F6574A">
        <w:t xml:space="preserve"> what the position is</w:t>
      </w:r>
      <w:r>
        <w:t>;</w:t>
      </w:r>
      <w:r w:rsidRPr="00F6574A">
        <w:t xml:space="preserve"> secondly</w:t>
      </w:r>
      <w:r>
        <w:t>,</w:t>
      </w:r>
      <w:r w:rsidRPr="00F6574A">
        <w:t xml:space="preserve"> to be clear that we are counting and actively looking</w:t>
      </w:r>
      <w:r>
        <w:t xml:space="preserve"> </w:t>
      </w:r>
      <w:r w:rsidRPr="00F6574A">
        <w:t>in areas where we have particular concern</w:t>
      </w:r>
      <w:r>
        <w:t>, which, f</w:t>
      </w:r>
      <w:r w:rsidRPr="00F6574A">
        <w:t>or example</w:t>
      </w:r>
      <w:r>
        <w:t>,</w:t>
      </w:r>
      <w:r w:rsidRPr="00F6574A">
        <w:t xml:space="preserve"> include</w:t>
      </w:r>
      <w:r w:rsidR="003C0817">
        <w:t>s</w:t>
      </w:r>
      <w:r w:rsidRPr="00F6574A">
        <w:t xml:space="preserve"> the care sector</w:t>
      </w:r>
      <w:r>
        <w:t>;</w:t>
      </w:r>
      <w:r w:rsidRPr="00F6574A">
        <w:t xml:space="preserve"> </w:t>
      </w:r>
      <w:r w:rsidR="00C00F4C">
        <w:t xml:space="preserve">and, </w:t>
      </w:r>
      <w:r w:rsidRPr="00F6574A">
        <w:t>third</w:t>
      </w:r>
      <w:r>
        <w:t xml:space="preserve">ly, </w:t>
      </w:r>
      <w:r w:rsidRPr="00F6574A">
        <w:t>using all sorts of available information to try to coherently put th</w:t>
      </w:r>
      <w:r w:rsidR="00B57384">
        <w:t>e</w:t>
      </w:r>
      <w:r w:rsidRPr="00F6574A">
        <w:t xml:space="preserve"> pattern together</w:t>
      </w:r>
      <w:r>
        <w:t>,</w:t>
      </w:r>
      <w:r w:rsidRPr="00F6574A">
        <w:t xml:space="preserve"> because along with the surveillance programmes</w:t>
      </w:r>
      <w:r>
        <w:t>,</w:t>
      </w:r>
      <w:r w:rsidRPr="00F6574A">
        <w:t xml:space="preserve"> which Patrick has spoken about</w:t>
      </w:r>
      <w:r>
        <w:t>,</w:t>
      </w:r>
      <w:r w:rsidRPr="00F6574A">
        <w:t xml:space="preserve"> we will perhaps find new clues </w:t>
      </w:r>
      <w:r w:rsidR="003C0817">
        <w:t xml:space="preserve">as </w:t>
      </w:r>
      <w:r w:rsidRPr="00F6574A">
        <w:t>to how we can better control the environment and make environments safer for people, particularly as we com</w:t>
      </w:r>
      <w:r w:rsidR="003C0817">
        <w:t>e</w:t>
      </w:r>
      <w:r w:rsidRPr="00F6574A">
        <w:t xml:space="preserve"> through lockdown. </w:t>
      </w:r>
    </w:p>
    <w:p w:rsidR="00DD17BE" w:rsidP="002A5545">
      <w:pPr>
        <w:pStyle w:val="Answer"/>
      </w:pPr>
      <w:r>
        <w:t>To go to your</w:t>
      </w:r>
      <w:r w:rsidRPr="00F6574A" w:rsidR="002A5545">
        <w:t xml:space="preserve"> main point</w:t>
      </w:r>
      <w:r>
        <w:t>, which I think</w:t>
      </w:r>
      <w:r w:rsidRPr="00F6574A" w:rsidR="002A5545">
        <w:t xml:space="preserve"> was about international comparisons</w:t>
      </w:r>
      <w:r w:rsidR="002A5545">
        <w:t>,</w:t>
      </w:r>
      <w:r w:rsidRPr="00F6574A" w:rsidR="002A5545">
        <w:t xml:space="preserve"> it is extremely difficult to compare countries at the moment. We need to look </w:t>
      </w:r>
      <w:r w:rsidR="008336FF">
        <w:t xml:space="preserve">not just </w:t>
      </w:r>
      <w:r w:rsidRPr="00F6574A" w:rsidR="002A5545">
        <w:t>at the numbers, but at some sort of rate</w:t>
      </w:r>
      <w:r w:rsidR="002A5545">
        <w:t>. T</w:t>
      </w:r>
      <w:r w:rsidRPr="00F6574A" w:rsidR="002A5545">
        <w:t>he obvious one would be an age</w:t>
      </w:r>
      <w:r w:rsidR="002A5545">
        <w:t>-</w:t>
      </w:r>
      <w:r w:rsidRPr="00F6574A" w:rsidR="002A5545">
        <w:t xml:space="preserve">standardised death rate per million population. Those are not numbers that are routinely reported, so it is </w:t>
      </w:r>
      <w:r w:rsidR="006A780D">
        <w:t xml:space="preserve">really </w:t>
      </w:r>
      <w:r w:rsidRPr="00F6574A" w:rsidR="002A5545">
        <w:t>quite difficult to do direct comparisons</w:t>
      </w:r>
      <w:r w:rsidR="002A5545">
        <w:t>.</w:t>
      </w:r>
    </w:p>
    <w:p w:rsidR="002A5545" w:rsidP="002A5545">
      <w:pPr>
        <w:pStyle w:val="Answer"/>
      </w:pPr>
      <w:r w:rsidRPr="00F6574A">
        <w:t>It behoves us to look at th</w:t>
      </w:r>
      <w:r w:rsidR="00DD17BE">
        <w:t>at</w:t>
      </w:r>
      <w:r w:rsidRPr="00F6574A">
        <w:t xml:space="preserve"> information</w:t>
      </w:r>
      <w:r>
        <w:t>,</w:t>
      </w:r>
      <w:r w:rsidRPr="00F6574A">
        <w:t xml:space="preserve"> to check and to continue talking to public health and science colleagues in all the different countries, particularly where there are significant differences</w:t>
      </w:r>
      <w:r>
        <w:t>,</w:t>
      </w:r>
      <w:r w:rsidRPr="00F6574A">
        <w:t xml:space="preserve"> to ensure that we understand as best we can</w:t>
      </w:r>
      <w:r w:rsidR="000503D6">
        <w:t>. I</w:t>
      </w:r>
      <w:r w:rsidRPr="00F6574A">
        <w:t>f I remember rightly</w:t>
      </w:r>
      <w:r>
        <w:t>,</w:t>
      </w:r>
      <w:r w:rsidRPr="00F6574A">
        <w:t xml:space="preserve"> when the CMO came before the </w:t>
      </w:r>
      <w:r>
        <w:t>H</w:t>
      </w:r>
      <w:r w:rsidRPr="00F6574A">
        <w:t xml:space="preserve">ealth </w:t>
      </w:r>
      <w:r>
        <w:t xml:space="preserve">and Social Care </w:t>
      </w:r>
      <w:r w:rsidRPr="00F6574A">
        <w:t>Committee last time he highlighted a conversation he had had with his German counterpart</w:t>
      </w:r>
      <w:r>
        <w:t>,</w:t>
      </w:r>
      <w:r w:rsidRPr="00F6574A">
        <w:t xml:space="preserve"> trying to understand the differences in approach and outcomes in the two different countries. Th</w:t>
      </w:r>
      <w:r w:rsidR="00323621">
        <w:t>o</w:t>
      </w:r>
      <w:r w:rsidRPr="00F6574A">
        <w:t xml:space="preserve">se remain unclear in some cases. </w:t>
      </w:r>
      <w:r>
        <w:t>I</w:t>
      </w:r>
      <w:r w:rsidRPr="00F6574A">
        <w:t>t is very important that we look at death data</w:t>
      </w:r>
      <w:r>
        <w:t>,</w:t>
      </w:r>
      <w:r w:rsidRPr="00F6574A">
        <w:t xml:space="preserve"> but we need to be very careful about how we interpret it</w:t>
      </w:r>
      <w:r>
        <w:t>.</w:t>
      </w:r>
    </w:p>
    <w:p w:rsidR="002A5545" w:rsidP="002A5545">
      <w:pPr>
        <w:pStyle w:val="Question"/>
        <w:numPr>
          <w:ilvl w:val="0"/>
          <w:numId w:val="9"/>
        </w:numPr>
      </w:pPr>
      <w:sdt>
        <w:sdtPr>
          <w:alias w:val="Member"/>
          <w:tag w:val="&lt;Member mnisId='1572' dodsId='35446'&gt;"/>
          <w:id w:val="-1367368005"/>
          <w:placeholder>
            <w:docPart w:val="7A9DAAF2AC694C4787B6472A05CB3466"/>
          </w:placeholder>
          <w:richText/>
        </w:sdtPr>
        <w:sdtContent>
          <w:r w:rsidRPr="00295EC5">
            <w:rPr>
              <w:b/>
            </w:rPr>
            <w:t>Chair:</w:t>
          </w:r>
        </w:sdtContent>
      </w:sdt>
      <w:r>
        <w:t xml:space="preserve"> </w:t>
      </w:r>
      <w:r w:rsidRPr="00F6574A">
        <w:t xml:space="preserve">I understand </w:t>
      </w:r>
      <w:r>
        <w:t xml:space="preserve">that </w:t>
      </w:r>
      <w:r w:rsidRPr="00F6574A">
        <w:t>caution, but this is a crisis where we are trying to learn as much as we can as quickly as we can</w:t>
      </w:r>
      <w:r w:rsidR="00A020D3">
        <w:t>. O</w:t>
      </w:r>
      <w:r w:rsidRPr="00F6574A">
        <w:t>n 26 March</w:t>
      </w:r>
      <w:r w:rsidR="00A020D3">
        <w:t>,</w:t>
      </w:r>
      <w:r w:rsidRPr="00F6574A">
        <w:t xml:space="preserve"> you said that community testing was not an appropriate intervention for the UK</w:t>
      </w:r>
      <w:r>
        <w:t>.</w:t>
      </w:r>
      <w:r w:rsidRPr="00F6574A">
        <w:t xml:space="preserve"> </w:t>
      </w:r>
      <w:r>
        <w:t>B</w:t>
      </w:r>
      <w:r w:rsidRPr="00F6574A">
        <w:t xml:space="preserve">oth South Korea and Germany, the two countries that on the charts shown in Downing Street appear to have had much lower death rates, carried on their community testing. Sir Patrick </w:t>
      </w:r>
      <w:r w:rsidR="00323621">
        <w:t xml:space="preserve">has </w:t>
      </w:r>
      <w:r w:rsidRPr="00F6574A">
        <w:t>just told us that it is absolutely essential to know exactly where the virus is if we are going to track it. Do you still think it was right to stop community testing on 12 March</w:t>
      </w:r>
      <w:r w:rsidR="00323621">
        <w:t>,</w:t>
      </w:r>
      <w:r w:rsidRPr="00F6574A">
        <w:t xml:space="preserve"> rather than ramping it up rapidly, which we ultimately decided </w:t>
      </w:r>
      <w:r>
        <w:t xml:space="preserve">to </w:t>
      </w:r>
      <w:r w:rsidRPr="00F6574A">
        <w:t>do in April?</w:t>
      </w:r>
    </w:p>
    <w:p w:rsidR="00095974" w:rsidP="002A5545">
      <w:pPr>
        <w:pStyle w:val="Answer"/>
      </w:pPr>
      <w:sdt>
        <w:sdtPr>
          <w:alias w:val="Witness"/>
          <w:id w:val="-767702016"/>
          <w:placeholder>
            <w:docPart w:val="7A9DAAF2AC694C4787B6472A05CB3466"/>
          </w:placeholder>
          <w:richText/>
        </w:sdtPr>
        <w:sdtContent>
          <w:r w:rsidRPr="00295EC5" w:rsidR="002A5545">
            <w:rPr>
              <w:b/>
              <w:i/>
            </w:rPr>
            <w:t>Dr Harries:</w:t>
          </w:r>
        </w:sdtContent>
      </w:sdt>
      <w:r w:rsidR="002A5545">
        <w:t xml:space="preserve"> </w:t>
      </w:r>
      <w:r w:rsidRPr="00F6574A" w:rsidR="002A5545">
        <w:t>Perhaps to clarify the statement</w:t>
      </w:r>
      <w:r w:rsidR="002A5545">
        <w:t>—</w:t>
      </w:r>
      <w:r w:rsidRPr="00F6574A" w:rsidR="002A5545">
        <w:t>apologies if I did not do that at the time</w:t>
      </w:r>
      <w:r w:rsidR="002A5545">
        <w:t>—</w:t>
      </w:r>
      <w:r w:rsidRPr="00F6574A" w:rsidR="002A5545">
        <w:t>12 March was the period whe</w:t>
      </w:r>
      <w:r w:rsidR="00323621">
        <w:t>n</w:t>
      </w:r>
      <w:r w:rsidRPr="00F6574A" w:rsidR="002A5545">
        <w:t xml:space="preserve"> we moved from the containment phase to </w:t>
      </w:r>
      <w:r w:rsidR="00225E0D">
        <w:t>“</w:t>
      </w:r>
      <w:r w:rsidRPr="00F6574A" w:rsidR="002A5545">
        <w:t>delay</w:t>
      </w:r>
      <w:r w:rsidR="00225E0D">
        <w:t>”</w:t>
      </w:r>
      <w:r w:rsidRPr="00F6574A" w:rsidR="002A5545">
        <w:t>. Up to the point of containment</w:t>
      </w:r>
      <w:r w:rsidR="002A5545">
        <w:t>,</w:t>
      </w:r>
      <w:r w:rsidRPr="00F6574A" w:rsidR="002A5545">
        <w:t xml:space="preserve"> along with many other countries</w:t>
      </w:r>
      <w:r w:rsidR="002A5545">
        <w:t>,</w:t>
      </w:r>
      <w:r w:rsidRPr="00F6574A" w:rsidR="002A5545">
        <w:t xml:space="preserve"> we had tried vigorously</w:t>
      </w:r>
      <w:r w:rsidR="002A5545">
        <w:t>,</w:t>
      </w:r>
      <w:r w:rsidRPr="00F6574A" w:rsidR="002A5545">
        <w:t xml:space="preserve"> with very active contact tracing, which is normal public health process, </w:t>
      </w:r>
      <w:r w:rsidR="006A5DA2">
        <w:t xml:space="preserve">to contain </w:t>
      </w:r>
      <w:r w:rsidRPr="00F6574A" w:rsidR="002A5545">
        <w:t>cases and to contact</w:t>
      </w:r>
      <w:r>
        <w:t>-</w:t>
      </w:r>
      <w:r w:rsidRPr="00F6574A" w:rsidR="002A5545">
        <w:t>trace each individual contact.</w:t>
      </w:r>
    </w:p>
    <w:p w:rsidR="002A5545" w:rsidP="002A5545">
      <w:pPr>
        <w:pStyle w:val="Answer"/>
      </w:pPr>
      <w:r w:rsidRPr="00F6574A">
        <w:t xml:space="preserve">Once you get very sustained community transmission, you are likely to see a rise in clinical cases and you have more difficulty trying to contain the virus. </w:t>
      </w:r>
      <w:r w:rsidR="00095974">
        <w:t>A</w:t>
      </w:r>
      <w:r w:rsidRPr="00F6574A">
        <w:t>t that point</w:t>
      </w:r>
      <w:r w:rsidR="00095974">
        <w:t>,</w:t>
      </w:r>
      <w:r w:rsidRPr="00F6574A">
        <w:t xml:space="preserve"> there is an element </w:t>
      </w:r>
      <w:r>
        <w:t>that</w:t>
      </w:r>
      <w:r w:rsidRPr="00F6574A">
        <w:t xml:space="preserve"> says the most important thing is to manage clinical risk and to ensure that patients are managed safely and get the best care</w:t>
      </w:r>
      <w:r>
        <w:t>. M</w:t>
      </w:r>
      <w:r w:rsidRPr="00F6574A">
        <w:t xml:space="preserve">y comments at the time were that we were focusing our </w:t>
      </w:r>
      <w:r>
        <w:t>t</w:t>
      </w:r>
      <w:r w:rsidRPr="00F6574A">
        <w:t>esting and tracing on those individuals.</w:t>
      </w:r>
      <w:r w:rsidR="008C3284">
        <w:t xml:space="preserve"> A</w:t>
      </w:r>
      <w:r w:rsidRPr="00F6574A">
        <w:t>t the time</w:t>
      </w:r>
      <w:r>
        <w:t>,</w:t>
      </w:r>
      <w:r w:rsidRPr="00F6574A">
        <w:t xml:space="preserve"> we would have been doing outbreak control, for example, in care homes or in other high</w:t>
      </w:r>
      <w:r>
        <w:t>-</w:t>
      </w:r>
      <w:r w:rsidRPr="00F6574A">
        <w:t>risk environments such as prisons</w:t>
      </w:r>
      <w:r>
        <w:t>,</w:t>
      </w:r>
      <w:r w:rsidRPr="00F6574A">
        <w:t xml:space="preserve"> so that contact tracing would have continued</w:t>
      </w:r>
      <w:r>
        <w:t>.</w:t>
      </w:r>
    </w:p>
    <w:p w:rsidR="002A5545" w:rsidP="002A5545">
      <w:pPr>
        <w:pStyle w:val="Question"/>
        <w:numPr>
          <w:ilvl w:val="0"/>
          <w:numId w:val="9"/>
        </w:numPr>
      </w:pPr>
      <w:sdt>
        <w:sdtPr>
          <w:alias w:val="Member"/>
          <w:tag w:val="&lt;Member mnisId='1572' dodsId='35446'&gt;"/>
          <w:id w:val="-792745602"/>
          <w:placeholder>
            <w:docPart w:val="7A9DAAF2AC694C4787B6472A05CB3466"/>
          </w:placeholder>
          <w:richText/>
        </w:sdtPr>
        <w:sdtContent>
          <w:r w:rsidRPr="00295EC5">
            <w:rPr>
              <w:b/>
            </w:rPr>
            <w:t>Chair:</w:t>
          </w:r>
        </w:sdtContent>
      </w:sdt>
      <w:r>
        <w:t xml:space="preserve"> </w:t>
      </w:r>
      <w:r w:rsidRPr="00F6574A">
        <w:t>My question was very specific</w:t>
      </w:r>
      <w:r w:rsidR="00CB1EC9">
        <w:t xml:space="preserve">: </w:t>
      </w:r>
      <w:r w:rsidRPr="00F6574A">
        <w:t>do you still think it was not appropriate to test in the community</w:t>
      </w:r>
      <w:r w:rsidR="00CB1EC9">
        <w:t>? T</w:t>
      </w:r>
      <w:r w:rsidRPr="00F6574A">
        <w:t>hat is what they did in South Korea and Germany</w:t>
      </w:r>
      <w:r>
        <w:t>,</w:t>
      </w:r>
      <w:r w:rsidRPr="00F6574A">
        <w:t xml:space="preserve"> and they seem to have had much lower death rates than us</w:t>
      </w:r>
      <w:r w:rsidR="00F94E53">
        <w:t>. W</w:t>
      </w:r>
      <w:r w:rsidRPr="00F6574A">
        <w:t xml:space="preserve">e could have chosen </w:t>
      </w:r>
      <w:r w:rsidR="00F94E53">
        <w:t>in</w:t>
      </w:r>
      <w:r w:rsidRPr="00F6574A">
        <w:t xml:space="preserve"> the early part of March to ramp up our testing</w:t>
      </w:r>
      <w:r>
        <w:t>,</w:t>
      </w:r>
      <w:r w:rsidRPr="00F6574A">
        <w:t xml:space="preserve"> as we actually did a month later, but we did not</w:t>
      </w:r>
      <w:r w:rsidR="00F94E53">
        <w:t>;</w:t>
      </w:r>
      <w:r w:rsidRPr="00F6574A">
        <w:t xml:space="preserve"> we stopped testing in the community and therefore we stopped knowing where the virus </w:t>
      </w:r>
      <w:r w:rsidR="00F94E53">
        <w:t xml:space="preserve">actually </w:t>
      </w:r>
      <w:r w:rsidRPr="00F6574A">
        <w:t>was</w:t>
      </w:r>
      <w:r>
        <w:t>. Y</w:t>
      </w:r>
      <w:r w:rsidRPr="00F6574A">
        <w:t>ou were very clear that it would not have been appropriate to test in the community</w:t>
      </w:r>
      <w:r>
        <w:t>;</w:t>
      </w:r>
      <w:r w:rsidRPr="00F6574A">
        <w:t xml:space="preserve"> you used the phrase</w:t>
      </w:r>
      <w:r>
        <w:t>,</w:t>
      </w:r>
      <w:r w:rsidRPr="00F6574A">
        <w:t xml:space="preserve"> </w:t>
      </w:r>
      <w:r>
        <w:t>“I</w:t>
      </w:r>
      <w:r w:rsidRPr="00F6574A">
        <w:t>t is not an appropriate intervention</w:t>
      </w:r>
      <w:r>
        <w:t>,”</w:t>
      </w:r>
      <w:r w:rsidRPr="00F6574A">
        <w:t xml:space="preserve"> and I want to check whether you still think that</w:t>
      </w:r>
      <w:r>
        <w:t>.</w:t>
      </w:r>
    </w:p>
    <w:p w:rsidR="0011247F" w:rsidP="002A5545">
      <w:pPr>
        <w:pStyle w:val="Answer"/>
      </w:pPr>
      <w:sdt>
        <w:sdtPr>
          <w:alias w:val="Witness"/>
          <w:id w:val="556901225"/>
          <w:placeholder>
            <w:docPart w:val="7A9DAAF2AC694C4787B6472A05CB3466"/>
          </w:placeholder>
          <w:richText/>
        </w:sdtPr>
        <w:sdtContent>
          <w:r w:rsidRPr="00295EC5" w:rsidR="002A5545">
            <w:rPr>
              <w:b/>
              <w:i/>
            </w:rPr>
            <w:t>Dr Harries:</w:t>
          </w:r>
        </w:sdtContent>
      </w:sdt>
      <w:r w:rsidR="002A5545">
        <w:t xml:space="preserve"> </w:t>
      </w:r>
      <w:r w:rsidRPr="00F6574A" w:rsidR="002A5545">
        <w:t xml:space="preserve">I think the issue is what capacity we have to undertake testing and where </w:t>
      </w:r>
      <w:r>
        <w:t xml:space="preserve">that </w:t>
      </w:r>
      <w:r w:rsidRPr="00F6574A" w:rsidR="002A5545">
        <w:t>should be prioritised. In the unlikely event that a country has unending capacity to test</w:t>
      </w:r>
      <w:r w:rsidR="002A5545">
        <w:t>,</w:t>
      </w:r>
      <w:r w:rsidRPr="00F6574A" w:rsidR="002A5545">
        <w:t xml:space="preserve"> </w:t>
      </w:r>
      <w:r w:rsidR="002A5545">
        <w:t xml:space="preserve">I think </w:t>
      </w:r>
      <w:r w:rsidRPr="00F6574A" w:rsidR="002A5545">
        <w:t>we would continue. However, there is an issue around capacity</w:t>
      </w:r>
      <w:r w:rsidR="002A5545">
        <w:t>,</w:t>
      </w:r>
      <w:r w:rsidRPr="00F6574A" w:rsidR="002A5545">
        <w:t xml:space="preserve"> and it is not just the testing. I think</w:t>
      </w:r>
      <w:r w:rsidR="00A8706A">
        <w:t xml:space="preserve"> that</w:t>
      </w:r>
      <w:r w:rsidR="002A5545">
        <w:t>,</w:t>
      </w:r>
      <w:r w:rsidRPr="00F6574A" w:rsidR="002A5545">
        <w:t xml:space="preserve"> unfortunately</w:t>
      </w:r>
      <w:r w:rsidR="002A5545">
        <w:t>,</w:t>
      </w:r>
      <w:r w:rsidRPr="00F6574A" w:rsidR="002A5545">
        <w:t xml:space="preserve"> some of the conversations have ended with perhaps just thinking about the testing, </w:t>
      </w:r>
      <w:r w:rsidR="002A5545">
        <w:t xml:space="preserve">but </w:t>
      </w:r>
      <w:r w:rsidRPr="00F6574A" w:rsidR="002A5545">
        <w:t>it is the action that goes with it.</w:t>
      </w:r>
    </w:p>
    <w:p w:rsidR="002A5545" w:rsidP="002A5545">
      <w:pPr>
        <w:pStyle w:val="Answer"/>
      </w:pPr>
      <w:r>
        <w:t>I</w:t>
      </w:r>
      <w:r w:rsidRPr="00F6574A">
        <w:t xml:space="preserve">n the examples </w:t>
      </w:r>
      <w:r w:rsidR="00225E0D">
        <w:t xml:space="preserve">that </w:t>
      </w:r>
      <w:r w:rsidRPr="00F6574A">
        <w:t xml:space="preserve">you have given, there would be a large component not just of doing the test, because that perhaps in itself does not lead to a change in outcome, but </w:t>
      </w:r>
      <w:r w:rsidR="00DD51C3">
        <w:t>of</w:t>
      </w:r>
      <w:r w:rsidRPr="00F6574A">
        <w:t xml:space="preserve"> associated actions. </w:t>
      </w:r>
      <w:r>
        <w:t>I</w:t>
      </w:r>
      <w:r w:rsidRPr="00F6574A">
        <w:t>n Germany there was</w:t>
      </w:r>
      <w:r w:rsidR="0011066E">
        <w:t>,</w:t>
      </w:r>
      <w:r w:rsidRPr="00F6574A">
        <w:t xml:space="preserve"> I think</w:t>
      </w:r>
      <w:r w:rsidR="0011066E">
        <w:t>,</w:t>
      </w:r>
      <w:r w:rsidRPr="00F6574A">
        <w:t xml:space="preserve"> follow</w:t>
      </w:r>
      <w:r>
        <w:t>-</w:t>
      </w:r>
      <w:r w:rsidRPr="00F6574A">
        <w:t>on contact tracing</w:t>
      </w:r>
      <w:r>
        <w:t>,</w:t>
      </w:r>
      <w:r w:rsidRPr="00F6574A">
        <w:t xml:space="preserve"> but there were also </w:t>
      </w:r>
      <w:r>
        <w:t xml:space="preserve">a </w:t>
      </w:r>
      <w:r w:rsidRPr="00F6574A">
        <w:t>large number of very different population groups, s</w:t>
      </w:r>
      <w:r w:rsidR="0011066E">
        <w:t>uch as</w:t>
      </w:r>
      <w:r w:rsidRPr="00F6574A">
        <w:t xml:space="preserve"> a number of young people coming back </w:t>
      </w:r>
      <w:r w:rsidR="00F41B6F">
        <w:t>to</w:t>
      </w:r>
      <w:r w:rsidRPr="00F6574A">
        <w:t xml:space="preserve"> Germany, so the population comparison is different.</w:t>
      </w:r>
      <w:r w:rsidR="00070874">
        <w:t xml:space="preserve"> </w:t>
      </w:r>
      <w:r w:rsidRPr="00F6574A">
        <w:t>In South Korea</w:t>
      </w:r>
      <w:r w:rsidR="0011066E">
        <w:t>,</w:t>
      </w:r>
      <w:r w:rsidRPr="00F6574A">
        <w:t xml:space="preserve"> they had very focused outbreaks</w:t>
      </w:r>
      <w:r>
        <w:t>,</w:t>
      </w:r>
      <w:r w:rsidRPr="00F6574A">
        <w:t xml:space="preserve"> which in fact would have been followed through in the same way in the UK because they were identifiable local hot areas, if you like, rather than sustained community transmission right across the country. </w:t>
      </w:r>
    </w:p>
    <w:p w:rsidR="002A5545" w:rsidP="002A5545">
      <w:pPr>
        <w:pStyle w:val="Answer"/>
      </w:pPr>
      <w:r>
        <w:t>T</w:t>
      </w:r>
      <w:r w:rsidRPr="00F6574A">
        <w:t xml:space="preserve">o answer your question, if we had </w:t>
      </w:r>
      <w:r w:rsidR="00225E0D">
        <w:t xml:space="preserve">had </w:t>
      </w:r>
      <w:r w:rsidRPr="00F6574A">
        <w:t>unlimited capacity and ongoing support beyond that</w:t>
      </w:r>
      <w:r>
        <w:t>,</w:t>
      </w:r>
      <w:r w:rsidRPr="00F6574A">
        <w:t xml:space="preserve"> we perhaps would choose a slightly different approach</w:t>
      </w:r>
      <w:r>
        <w:t>, b</w:t>
      </w:r>
      <w:r w:rsidRPr="00F6574A">
        <w:t>ut with the resources that we had</w:t>
      </w:r>
      <w:r>
        <w:t>—</w:t>
      </w:r>
      <w:r w:rsidRPr="00F6574A">
        <w:t xml:space="preserve">I mean that in a broad sense because many of the specialists and expertise that you need to carry out additional contact tracing will also be supporting the other changes that have been very successful, </w:t>
      </w:r>
      <w:r w:rsidR="00225E0D">
        <w:t xml:space="preserve">such as </w:t>
      </w:r>
      <w:r w:rsidRPr="00F6574A">
        <w:t>ramping up NHS capacity</w:t>
      </w:r>
      <w:r>
        <w:t>,</w:t>
      </w:r>
      <w:r w:rsidRPr="00F6574A">
        <w:t xml:space="preserve"> so there are clinicians working on the interface between public health and the NHS</w:t>
      </w:r>
      <w:r>
        <w:t>—</w:t>
      </w:r>
      <w:r w:rsidRPr="00F6574A">
        <w:t xml:space="preserve">it is appropriate that that capacity </w:t>
      </w:r>
      <w:r>
        <w:t>wa</w:t>
      </w:r>
      <w:r w:rsidRPr="00F6574A">
        <w:t>s maximised to save lives</w:t>
      </w:r>
      <w:r w:rsidR="00657C8D">
        <w:t>,</w:t>
      </w:r>
      <w:r w:rsidRPr="00F6574A">
        <w:t xml:space="preserve"> as well as considering the spread of disease.</w:t>
      </w:r>
    </w:p>
    <w:p w:rsidR="002A5545" w:rsidP="002A5545">
      <w:pPr>
        <w:pStyle w:val="Question"/>
        <w:numPr>
          <w:ilvl w:val="0"/>
          <w:numId w:val="9"/>
        </w:numPr>
      </w:pPr>
      <w:sdt>
        <w:sdtPr>
          <w:alias w:val="Member"/>
          <w:tag w:val="&lt;Member mnisId='1572' dodsId='35446'&gt;"/>
          <w:id w:val="1627964635"/>
          <w:placeholder>
            <w:docPart w:val="7A9DAAF2AC694C4787B6472A05CB3466"/>
          </w:placeholder>
          <w:richText/>
        </w:sdtPr>
        <w:sdtContent>
          <w:r w:rsidRPr="00D30486">
            <w:rPr>
              <w:b/>
            </w:rPr>
            <w:t>Chair:</w:t>
          </w:r>
        </w:sdtContent>
      </w:sdt>
      <w:r>
        <w:t xml:space="preserve"> </w:t>
      </w:r>
      <w:r w:rsidRPr="00F6574A">
        <w:t>I am sorry to press you on this, but South Korea had the virus worse than us</w:t>
      </w:r>
      <w:r w:rsidR="003D4296">
        <w:t>;</w:t>
      </w:r>
      <w:r w:rsidRPr="00F6574A">
        <w:t xml:space="preserve"> </w:t>
      </w:r>
      <w:r>
        <w:t xml:space="preserve">they are </w:t>
      </w:r>
      <w:r w:rsidRPr="00F6574A">
        <w:t>closer to China</w:t>
      </w:r>
      <w:r>
        <w:t xml:space="preserve"> and</w:t>
      </w:r>
      <w:r w:rsidRPr="00F6574A">
        <w:t xml:space="preserve"> </w:t>
      </w:r>
      <w:r>
        <w:t xml:space="preserve">they </w:t>
      </w:r>
      <w:r w:rsidRPr="00F6574A">
        <w:t>had a super</w:t>
      </w:r>
      <w:r w:rsidR="003D4296">
        <w:t>-</w:t>
      </w:r>
      <w:r w:rsidRPr="00F6574A">
        <w:t>spreader in a religious cult</w:t>
      </w:r>
      <w:r>
        <w:t>.</w:t>
      </w:r>
      <w:r w:rsidRPr="00F6574A">
        <w:t xml:space="preserve"> Germany is closer to Italy and they got the virus before us</w:t>
      </w:r>
      <w:r w:rsidR="003D4296">
        <w:t>,</w:t>
      </w:r>
      <w:r w:rsidRPr="00F6574A">
        <w:t xml:space="preserve"> but they carried on community testing. The other</w:t>
      </w:r>
      <w:r w:rsidR="00C57451">
        <w:t xml:space="preserve"> thing </w:t>
      </w:r>
      <w:r w:rsidR="00734733">
        <w:t>about</w:t>
      </w:r>
      <w:r w:rsidRPr="00F6574A">
        <w:t xml:space="preserve"> your comment </w:t>
      </w:r>
      <w:r w:rsidR="00225E0D">
        <w:t xml:space="preserve">just </w:t>
      </w:r>
      <w:r w:rsidRPr="00F6574A">
        <w:t>now about testing</w:t>
      </w:r>
      <w:r w:rsidR="00C57451">
        <w:t xml:space="preserve"> is that</w:t>
      </w:r>
      <w:r w:rsidR="000039F9">
        <w:t>,</w:t>
      </w:r>
      <w:r>
        <w:t xml:space="preserve"> w</w:t>
      </w:r>
      <w:r w:rsidRPr="00F6574A">
        <w:t xml:space="preserve">hen you were asked at one of the Downing Street press conferences about the WHO advice to </w:t>
      </w:r>
      <w:r w:rsidR="00A33A7C">
        <w:t>t</w:t>
      </w:r>
      <w:r w:rsidRPr="00F6574A">
        <w:t xml:space="preserve">est, test, test, you said </w:t>
      </w:r>
      <w:r w:rsidR="00225E0D">
        <w:t xml:space="preserve">that </w:t>
      </w:r>
      <w:r w:rsidRPr="00F6574A">
        <w:t>the clue for the WHO is in its titl</w:t>
      </w:r>
      <w:r>
        <w:t>e</w:t>
      </w:r>
      <w:r w:rsidR="000E058D">
        <w:t>—</w:t>
      </w:r>
      <w:r w:rsidRPr="00F6574A">
        <w:t>it is a</w:t>
      </w:r>
      <w:r>
        <w:t xml:space="preserve"> world</w:t>
      </w:r>
      <w:r w:rsidRPr="00F6574A">
        <w:t xml:space="preserve"> health organisation</w:t>
      </w:r>
      <w:r w:rsidR="000E058D">
        <w:t>—</w:t>
      </w:r>
      <w:r w:rsidRPr="00F6574A">
        <w:t>very much suggesting that th</w:t>
      </w:r>
      <w:r w:rsidR="000E058D">
        <w:t>e</w:t>
      </w:r>
      <w:r w:rsidRPr="00F6574A">
        <w:t xml:space="preserve"> advice to test</w:t>
      </w:r>
      <w:r>
        <w:t>,</w:t>
      </w:r>
      <w:r w:rsidRPr="00F6574A">
        <w:t xml:space="preserve"> test</w:t>
      </w:r>
      <w:r>
        <w:t>,</w:t>
      </w:r>
      <w:r w:rsidRPr="00F6574A">
        <w:t xml:space="preserve"> test did not apply to </w:t>
      </w:r>
      <w:r>
        <w:t>high-</w:t>
      </w:r>
      <w:r w:rsidRPr="00F6574A">
        <w:t xml:space="preserve">income countries with developed healthcare systems. I want to understand </w:t>
      </w:r>
      <w:r w:rsidR="007F03D6">
        <w:t>whether</w:t>
      </w:r>
      <w:r w:rsidRPr="00F6574A">
        <w:t xml:space="preserve"> you still have that view</w:t>
      </w:r>
      <w:r>
        <w:t>.</w:t>
      </w:r>
    </w:p>
    <w:p w:rsidR="00C028E7" w:rsidP="002A5545">
      <w:pPr>
        <w:pStyle w:val="Answer"/>
      </w:pPr>
      <w:sdt>
        <w:sdtPr>
          <w:alias w:val="Witness"/>
          <w:id w:val="1402634012"/>
          <w:placeholder>
            <w:docPart w:val="7A9DAAF2AC694C4787B6472A05CB3466"/>
          </w:placeholder>
          <w:richText/>
        </w:sdtPr>
        <w:sdtContent>
          <w:r w:rsidRPr="00D30486" w:rsidR="002A5545">
            <w:rPr>
              <w:b/>
              <w:i/>
            </w:rPr>
            <w:t>Dr Harries:</w:t>
          </w:r>
        </w:sdtContent>
      </w:sdt>
      <w:r w:rsidR="002A5545">
        <w:t xml:space="preserve"> </w:t>
      </w:r>
      <w:r w:rsidRPr="00F6574A" w:rsidR="002A5545">
        <w:t>I would like to clarify my position on that</w:t>
      </w:r>
      <w:r w:rsidR="002A5545">
        <w:t>.</w:t>
      </w:r>
      <w:r w:rsidRPr="00F6574A" w:rsidR="002A5545">
        <w:t xml:space="preserve"> I </w:t>
      </w:r>
      <w:r w:rsidR="00225E0D">
        <w:t xml:space="preserve">do </w:t>
      </w:r>
      <w:r w:rsidRPr="00F6574A" w:rsidR="002A5545">
        <w:t>think the test</w:t>
      </w:r>
      <w:r w:rsidR="002A5545">
        <w:t>,</w:t>
      </w:r>
      <w:r w:rsidRPr="00F6574A" w:rsidR="002A5545">
        <w:t xml:space="preserve"> test</w:t>
      </w:r>
      <w:r w:rsidR="002A5545">
        <w:t>,</w:t>
      </w:r>
      <w:r w:rsidRPr="00F6574A" w:rsidR="002A5545">
        <w:t xml:space="preserve"> test mantra from the WHO was very much at a time when a number of countries were not testing at all. It was entirely appropriate to encourage the whole world to test because unless you </w:t>
      </w:r>
      <w:r w:rsidR="001C19A5">
        <w:t>we</w:t>
      </w:r>
      <w:r w:rsidRPr="00F6574A" w:rsidR="002A5545">
        <w:t>re testing you would not know whether you had any cases</w:t>
      </w:r>
      <w:r w:rsidR="002A5545">
        <w:t>,</w:t>
      </w:r>
      <w:r w:rsidRPr="00F6574A" w:rsidR="002A5545">
        <w:t xml:space="preserve"> so the comments that I made were</w:t>
      </w:r>
      <w:r>
        <w:t xml:space="preserve"> </w:t>
      </w:r>
      <w:r w:rsidRPr="00F6574A" w:rsidR="002A5545">
        <w:t>very much to try to reflect that.</w:t>
      </w:r>
    </w:p>
    <w:p w:rsidR="002A5545" w:rsidP="002A5545">
      <w:pPr>
        <w:pStyle w:val="Answer"/>
      </w:pPr>
      <w:r w:rsidRPr="00F6574A">
        <w:t>That does not mean that I think more developed countries with more developed health systems should not be testing. Indeed, we continue</w:t>
      </w:r>
      <w:r w:rsidR="00C028E7">
        <w:t>d</w:t>
      </w:r>
      <w:r w:rsidRPr="00F6574A">
        <w:t xml:space="preserve"> </w:t>
      </w:r>
      <w:r w:rsidR="00225E0D">
        <w:t xml:space="preserve">to </w:t>
      </w:r>
      <w:r w:rsidRPr="00F6574A">
        <w:t>do so. But there is a balanc</w:t>
      </w:r>
      <w:r w:rsidR="00C028E7">
        <w:t>e</w:t>
      </w:r>
      <w:r w:rsidRPr="00F6574A">
        <w:t xml:space="preserve"> point with </w:t>
      </w:r>
      <w:r w:rsidR="00FD549B">
        <w:t xml:space="preserve">the </w:t>
      </w:r>
      <w:r w:rsidRPr="00F6574A">
        <w:t>resources you have available</w:t>
      </w:r>
      <w:r w:rsidR="00FD549B">
        <w:t xml:space="preserve">, </w:t>
      </w:r>
      <w:r w:rsidRPr="00F6574A">
        <w:t xml:space="preserve">and I use that </w:t>
      </w:r>
      <w:r w:rsidR="00386400">
        <w:t xml:space="preserve">word </w:t>
      </w:r>
      <w:r w:rsidRPr="00F6574A">
        <w:t xml:space="preserve">in its broadest sense, </w:t>
      </w:r>
      <w:r>
        <w:t xml:space="preserve">as </w:t>
      </w:r>
      <w:r w:rsidRPr="00F6574A">
        <w:t>this is very much about specialists to follow through with testing</w:t>
      </w:r>
      <w:r w:rsidR="00386400">
        <w:t>. Y</w:t>
      </w:r>
      <w:r w:rsidRPr="00F6574A">
        <w:t>ou need to prioritise that</w:t>
      </w:r>
      <w:r>
        <w:t>.</w:t>
      </w:r>
      <w:r w:rsidRPr="00F6574A">
        <w:t xml:space="preserve"> </w:t>
      </w:r>
      <w:r w:rsidR="00386400">
        <w:t>A</w:t>
      </w:r>
      <w:r w:rsidRPr="00F6574A">
        <w:t xml:space="preserve">t the time we did that, we had to balance our resources across testing </w:t>
      </w:r>
      <w:r>
        <w:t>and</w:t>
      </w:r>
      <w:r w:rsidRPr="00F6574A">
        <w:t xml:space="preserve"> other areas</w:t>
      </w:r>
      <w:r>
        <w:t xml:space="preserve">. </w:t>
      </w:r>
    </w:p>
    <w:p w:rsidR="002A5545" w:rsidP="002A5545">
      <w:pPr>
        <w:pStyle w:val="Answer"/>
      </w:pPr>
      <w:r>
        <w:t>On t</w:t>
      </w:r>
      <w:r w:rsidRPr="00F6574A">
        <w:t>h</w:t>
      </w:r>
      <w:r w:rsidR="006A2585">
        <w:t>e</w:t>
      </w:r>
      <w:r w:rsidRPr="00F6574A">
        <w:t xml:space="preserve"> issue about countries</w:t>
      </w:r>
      <w:r>
        <w:t>,</w:t>
      </w:r>
      <w:r w:rsidRPr="00F6574A">
        <w:t xml:space="preserve"> we refer to Germany a lot</w:t>
      </w:r>
      <w:r w:rsidR="006A2585">
        <w:t>,</w:t>
      </w:r>
      <w:r w:rsidRPr="00F6574A">
        <w:t xml:space="preserve"> but it is interesting that on the testing alone</w:t>
      </w:r>
      <w:r>
        <w:t>,</w:t>
      </w:r>
      <w:r w:rsidRPr="00F6574A">
        <w:t xml:space="preserve"> I think</w:t>
      </w:r>
      <w:r w:rsidR="00B30745">
        <w:t>—</w:t>
      </w:r>
      <w:r w:rsidRPr="00F6574A" w:rsidR="00B30745">
        <w:t>I am happy to be corrected</w:t>
      </w:r>
      <w:r w:rsidR="00B30745">
        <w:t>—</w:t>
      </w:r>
      <w:r w:rsidRPr="00F6574A">
        <w:t xml:space="preserve">the number of tests carried out in Germany is broadly the same as the number of tests carried out in Italy, so testing per se does not have a direct causative link. </w:t>
      </w:r>
      <w:r w:rsidR="00225E0D">
        <w:t>So i</w:t>
      </w:r>
      <w:r w:rsidRPr="00F6574A">
        <w:t>t is the follow</w:t>
      </w:r>
      <w:r>
        <w:t>-on</w:t>
      </w:r>
      <w:r w:rsidRPr="00F6574A">
        <w:t xml:space="preserve"> activity from that</w:t>
      </w:r>
      <w:r>
        <w:t>.</w:t>
      </w:r>
      <w:r w:rsidRPr="00F6574A">
        <w:t xml:space="preserve"> </w:t>
      </w:r>
      <w:r w:rsidR="006A2585">
        <w:t>W</w:t>
      </w:r>
      <w:r w:rsidRPr="00F6574A">
        <w:t>hat we are identifying here is contact tracing</w:t>
      </w:r>
      <w:r>
        <w:t>,</w:t>
      </w:r>
      <w:r w:rsidRPr="00F6574A">
        <w:t xml:space="preserve"> and there is a resource component to that and a prioritisation component </w:t>
      </w:r>
      <w:r>
        <w:t>that</w:t>
      </w:r>
      <w:r w:rsidRPr="00F6574A">
        <w:t xml:space="preserve"> needs to be considered.</w:t>
      </w:r>
    </w:p>
    <w:p w:rsidR="002A5545" w:rsidP="002A5545">
      <w:pPr>
        <w:pStyle w:val="Question"/>
        <w:numPr>
          <w:ilvl w:val="0"/>
          <w:numId w:val="9"/>
        </w:numPr>
      </w:pPr>
      <w:sdt>
        <w:sdtPr>
          <w:alias w:val="Member"/>
          <w:tag w:val="&lt;Member mnisId='1572' dodsId='35446'&gt;"/>
          <w:id w:val="-1633857594"/>
          <w:placeholder>
            <w:docPart w:val="7A9DAAF2AC694C4787B6472A05CB3466"/>
          </w:placeholder>
          <w:richText/>
        </w:sdtPr>
        <w:sdtContent>
          <w:r w:rsidRPr="000D0987">
            <w:rPr>
              <w:b/>
            </w:rPr>
            <w:t>Chair:</w:t>
          </w:r>
        </w:sdtContent>
      </w:sdt>
      <w:r>
        <w:t xml:space="preserve"> D</w:t>
      </w:r>
      <w:r w:rsidRPr="00F6574A">
        <w:t>id you advise the Government on 12 March</w:t>
      </w:r>
      <w:r w:rsidR="00334A21">
        <w:t>,</w:t>
      </w:r>
      <w:r w:rsidRPr="00F6574A">
        <w:t xml:space="preserve"> when we stopped community testing and contact tracing</w:t>
      </w:r>
      <w:r w:rsidR="00334A21">
        <w:t>,</w:t>
      </w:r>
      <w:r w:rsidRPr="00F6574A">
        <w:t xml:space="preserve"> that you did not want to do that</w:t>
      </w:r>
      <w:r w:rsidR="00510878">
        <w:t>, that</w:t>
      </w:r>
      <w:r w:rsidRPr="00F6574A">
        <w:t xml:space="preserve"> you understood why it had to be focused on hospitals but that really we should be increasing our testing capacity as soon as we c</w:t>
      </w:r>
      <w:r>
        <w:t>ould</w:t>
      </w:r>
      <w:r w:rsidR="000148E1">
        <w:t>,</w:t>
      </w:r>
      <w:r w:rsidRPr="00F6574A">
        <w:t xml:space="preserve"> so that we </w:t>
      </w:r>
      <w:r>
        <w:t>could</w:t>
      </w:r>
      <w:r w:rsidRPr="00F6574A">
        <w:t xml:space="preserve"> carry on testing in the community? Was that your advice?</w:t>
      </w:r>
    </w:p>
    <w:p w:rsidR="00B614D0" w:rsidP="002A5545">
      <w:pPr>
        <w:pStyle w:val="Answer"/>
      </w:pPr>
      <w:sdt>
        <w:sdtPr>
          <w:alias w:val="Witness"/>
          <w:id w:val="467860599"/>
          <w:placeholder>
            <w:docPart w:val="7A9DAAF2AC694C4787B6472A05CB3466"/>
          </w:placeholder>
          <w:richText/>
        </w:sdtPr>
        <w:sdtContent>
          <w:r w:rsidRPr="009F7B4C" w:rsidR="002A5545">
            <w:rPr>
              <w:b/>
              <w:i/>
            </w:rPr>
            <w:t>Dr Harries:</w:t>
          </w:r>
        </w:sdtContent>
      </w:sdt>
      <w:r w:rsidR="002A5545">
        <w:t xml:space="preserve"> </w:t>
      </w:r>
      <w:r w:rsidR="000148E1">
        <w:t xml:space="preserve">As a preface, </w:t>
      </w:r>
      <w:r w:rsidRPr="00F6574A" w:rsidR="002A5545">
        <w:t xml:space="preserve">I would not have </w:t>
      </w:r>
      <w:r w:rsidR="002A5545">
        <w:t xml:space="preserve">given </w:t>
      </w:r>
      <w:r w:rsidRPr="00F6574A" w:rsidR="002A5545">
        <w:t>that advice personally, but I think it was recognised in the plan for moving from containment to delay and mitigation that</w:t>
      </w:r>
      <w:r w:rsidR="002A5545">
        <w:t>,</w:t>
      </w:r>
      <w:r w:rsidRPr="00F6574A" w:rsidR="002A5545">
        <w:t xml:space="preserve"> as we moved into the delay phase</w:t>
      </w:r>
      <w:r w:rsidR="002A5545">
        <w:t>,</w:t>
      </w:r>
      <w:r w:rsidRPr="00F6574A" w:rsidR="002A5545">
        <w:t xml:space="preserve"> the priorit</w:t>
      </w:r>
      <w:r w:rsidR="002A5545">
        <w:t xml:space="preserve">isation </w:t>
      </w:r>
      <w:r w:rsidRPr="00F6574A" w:rsidR="002A5545">
        <w:t xml:space="preserve">of approach would not necessarily be testing in all cases in the community but focusing on </w:t>
      </w:r>
      <w:r w:rsidR="00125D04">
        <w:t>i</w:t>
      </w:r>
      <w:r w:rsidRPr="00F6574A" w:rsidR="002A5545">
        <w:t>t where it could have the most effect</w:t>
      </w:r>
      <w:r w:rsidR="002A5545">
        <w:t>.</w:t>
      </w:r>
    </w:p>
    <w:p w:rsidR="002A5545" w:rsidP="002A5545">
      <w:pPr>
        <w:pStyle w:val="Answer"/>
      </w:pPr>
      <w:r>
        <w:t>W</w:t>
      </w:r>
      <w:r w:rsidRPr="00F6574A">
        <w:t>e have al</w:t>
      </w:r>
      <w:r>
        <w:t>ways</w:t>
      </w:r>
      <w:r w:rsidRPr="00F6574A">
        <w:t xml:space="preserve"> recognised that there should be active testing within an appropriate framework</w:t>
      </w:r>
      <w:r>
        <w:t>,</w:t>
      </w:r>
      <w:r w:rsidRPr="00F6574A">
        <w:t xml:space="preserve"> and, of course, there is a very large programme of testing available now</w:t>
      </w:r>
      <w:r w:rsidR="000C7380">
        <w:t>. I</w:t>
      </w:r>
      <w:r w:rsidRPr="00F6574A">
        <w:t xml:space="preserve">t </w:t>
      </w:r>
      <w:r w:rsidR="000C7380">
        <w:t>go</w:t>
      </w:r>
      <w:r w:rsidRPr="00F6574A">
        <w:t xml:space="preserve">es back to </w:t>
      </w:r>
      <w:r w:rsidR="00312476">
        <w:t xml:space="preserve">the </w:t>
      </w:r>
      <w:r w:rsidRPr="00F6574A">
        <w:t>earlier conversations</w:t>
      </w:r>
      <w:r w:rsidR="000C7380">
        <w:t xml:space="preserve"> with</w:t>
      </w:r>
      <w:r w:rsidRPr="00F6574A">
        <w:t xml:space="preserve"> Sir Patrick</w:t>
      </w:r>
      <w:r w:rsidR="00312476">
        <w:t>. D</w:t>
      </w:r>
      <w:r w:rsidRPr="00F6574A">
        <w:t>ifferent elements of testing are for different interventions</w:t>
      </w:r>
      <w:r>
        <w:t>, and</w:t>
      </w:r>
      <w:r w:rsidRPr="00F6574A">
        <w:t xml:space="preserve"> </w:t>
      </w:r>
      <w:r w:rsidR="00312476">
        <w:t>that</w:t>
      </w:r>
      <w:r w:rsidRPr="00F6574A">
        <w:t xml:space="preserve"> is important</w:t>
      </w:r>
      <w:r w:rsidR="006C1541">
        <w:t>. S</w:t>
      </w:r>
      <w:r>
        <w:t>o</w:t>
      </w:r>
      <w:r w:rsidRPr="00F6574A">
        <w:t xml:space="preserve">me </w:t>
      </w:r>
      <w:r>
        <w:t xml:space="preserve">are </w:t>
      </w:r>
      <w:r w:rsidRPr="00F6574A">
        <w:t>for surveillance</w:t>
      </w:r>
      <w:r>
        <w:t>,</w:t>
      </w:r>
      <w:r w:rsidRPr="00F6574A">
        <w:t xml:space="preserve"> which is absolutely critical</w:t>
      </w:r>
      <w:r w:rsidR="006C1541">
        <w:t>; w</w:t>
      </w:r>
      <w:r w:rsidRPr="00F6574A">
        <w:t>e have just been talking about understanding transmission</w:t>
      </w:r>
      <w:r w:rsidR="006C1541">
        <w:t>. S</w:t>
      </w:r>
      <w:r w:rsidRPr="00F6574A">
        <w:t xml:space="preserve">ome </w:t>
      </w:r>
      <w:r w:rsidR="006C1541">
        <w:t xml:space="preserve">are </w:t>
      </w:r>
      <w:r w:rsidRPr="00F6574A">
        <w:t xml:space="preserve">for actual clinical management, </w:t>
      </w:r>
      <w:r>
        <w:t xml:space="preserve">and </w:t>
      </w:r>
      <w:r w:rsidRPr="00F6574A">
        <w:t xml:space="preserve">some </w:t>
      </w:r>
      <w:r w:rsidR="006C1541">
        <w:t xml:space="preserve">are </w:t>
      </w:r>
      <w:r w:rsidRPr="00F6574A">
        <w:t xml:space="preserve">for ensuring </w:t>
      </w:r>
      <w:r>
        <w:t xml:space="preserve">that </w:t>
      </w:r>
      <w:r w:rsidRPr="00F6574A">
        <w:t xml:space="preserve">staff can go back to work, for example. </w:t>
      </w:r>
    </w:p>
    <w:p w:rsidR="00D05579" w:rsidP="00D05579">
      <w:pPr>
        <w:pStyle w:val="Answer"/>
      </w:pPr>
      <w:r>
        <w:t>W</w:t>
      </w:r>
      <w:r w:rsidRPr="00F6574A">
        <w:t>e have always had a very active approach to increasing testing</w:t>
      </w:r>
      <w:r w:rsidR="00926C80">
        <w:t>,</w:t>
      </w:r>
      <w:r w:rsidRPr="00F6574A">
        <w:t xml:space="preserve"> and we recognise</w:t>
      </w:r>
      <w:r w:rsidR="006C1541">
        <w:t>,</w:t>
      </w:r>
      <w:r w:rsidRPr="00F6574A">
        <w:t xml:space="preserve"> and have always recognised</w:t>
      </w:r>
      <w:r w:rsidR="006C1541">
        <w:t>,</w:t>
      </w:r>
      <w:r w:rsidRPr="00F6574A">
        <w:t xml:space="preserve"> that there may be </w:t>
      </w:r>
      <w:r>
        <w:t xml:space="preserve">a </w:t>
      </w:r>
      <w:r w:rsidRPr="00F6574A">
        <w:t>p</w:t>
      </w:r>
      <w:r>
        <w:t>o</w:t>
      </w:r>
      <w:r w:rsidRPr="00F6574A">
        <w:t>int whe</w:t>
      </w:r>
      <w:r w:rsidR="00BB320C">
        <w:t>n</w:t>
      </w:r>
      <w:r w:rsidRPr="00F6574A">
        <w:t xml:space="preserve"> the prevalence of </w:t>
      </w:r>
      <w:r>
        <w:t xml:space="preserve">disease </w:t>
      </w:r>
      <w:r w:rsidRPr="00F6574A">
        <w:t>is lower</w:t>
      </w:r>
      <w:r>
        <w:t>,</w:t>
      </w:r>
      <w:r w:rsidRPr="00F6574A">
        <w:t xml:space="preserve"> as we are coming to now</w:t>
      </w:r>
      <w:r w:rsidR="00225E0D">
        <w:t>—</w:t>
      </w:r>
      <w:r w:rsidRPr="00F6574A">
        <w:t>I am sure everybody is aware of the Isle of Wight test</w:t>
      </w:r>
      <w:r w:rsidR="00BB320C">
        <w:t>. W</w:t>
      </w:r>
      <w:r w:rsidRPr="00F6574A">
        <w:t xml:space="preserve">hen the prevalence of </w:t>
      </w:r>
      <w:r w:rsidR="00BB320C">
        <w:t xml:space="preserve">the </w:t>
      </w:r>
      <w:r w:rsidRPr="00F6574A">
        <w:t>disease is under control</w:t>
      </w:r>
      <w:r>
        <w:t>,</w:t>
      </w:r>
      <w:r w:rsidRPr="00F6574A">
        <w:t xml:space="preserve"> the element of testing and contact tracing becomes a very significant part again.</w:t>
      </w:r>
    </w:p>
    <w:p w:rsidR="00B83FE3" w:rsidP="00B83FE3">
      <w:pPr>
        <w:pStyle w:val="Question"/>
        <w:numPr>
          <w:ilvl w:val="0"/>
          <w:numId w:val="9"/>
        </w:numPr>
      </w:pPr>
      <w:sdt>
        <w:sdtPr>
          <w:alias w:val="Member"/>
          <w:tag w:val="&lt;Member mnisId='4779' dodsId=''&gt;"/>
          <w:id w:val="1987203113"/>
          <w:placeholder>
            <w:docPart w:val="DefaultPlaceholder_-1854013440"/>
          </w:placeholder>
          <w:richText/>
        </w:sdtPr>
        <w:sdtContent>
          <w:r w:rsidRPr="00D05579" w:rsidR="00D05579">
            <w:rPr>
              <w:b/>
            </w:rPr>
            <w:t>Taiwo Owatemi:</w:t>
          </w:r>
        </w:sdtContent>
      </w:sdt>
      <w:r w:rsidR="00D05579">
        <w:t xml:space="preserve"> </w:t>
      </w:r>
      <w:r w:rsidR="003B694A">
        <w:t>I have two questions. One is on migrants and the other</w:t>
      </w:r>
      <w:r>
        <w:t xml:space="preserve"> is </w:t>
      </w:r>
      <w:r w:rsidRPr="00F6574A">
        <w:t>on certification of deaths</w:t>
      </w:r>
      <w:r>
        <w:t>—</w:t>
      </w:r>
      <w:r w:rsidRPr="00F6574A">
        <w:t xml:space="preserve">death certificates. </w:t>
      </w:r>
    </w:p>
    <w:p w:rsidR="00B83FE3" w:rsidP="00B83FE3">
      <w:pPr>
        <w:pStyle w:val="Question"/>
        <w:numPr>
          <w:ilvl w:val="0"/>
          <w:numId w:val="0"/>
        </w:numPr>
        <w:ind w:left="794"/>
      </w:pPr>
      <w:r>
        <w:t>T</w:t>
      </w:r>
      <w:r w:rsidRPr="00F6574A">
        <w:t>he hostile environment has meant that migrants feel uncomfortable using public health services</w:t>
      </w:r>
      <w:r>
        <w:t>,</w:t>
      </w:r>
      <w:r w:rsidRPr="00F6574A">
        <w:t xml:space="preserve"> including the NHS. In </w:t>
      </w:r>
      <w:r>
        <w:t>P</w:t>
      </w:r>
      <w:r w:rsidRPr="00F6574A">
        <w:t xml:space="preserve">rofessor </w:t>
      </w:r>
      <w:r>
        <w:t xml:space="preserve">Whitty’s </w:t>
      </w:r>
      <w:r w:rsidRPr="00F6574A">
        <w:t xml:space="preserve">last statement </w:t>
      </w:r>
      <w:r>
        <w:t>at</w:t>
      </w:r>
      <w:r w:rsidRPr="00F6574A">
        <w:t xml:space="preserve"> this Committee in March</w:t>
      </w:r>
      <w:r w:rsidR="00F60616">
        <w:t>,</w:t>
      </w:r>
      <w:r w:rsidRPr="00F6574A">
        <w:t xml:space="preserve"> he stated </w:t>
      </w:r>
      <w:r>
        <w:t xml:space="preserve">that </w:t>
      </w:r>
      <w:r w:rsidRPr="00F6574A">
        <w:t xml:space="preserve">migrants being treated for </w:t>
      </w:r>
      <w:r>
        <w:t>c</w:t>
      </w:r>
      <w:r w:rsidRPr="00F6574A">
        <w:t>oronavirus would not have to pay</w:t>
      </w:r>
      <w:r>
        <w:t>,</w:t>
      </w:r>
      <w:r w:rsidRPr="00F6574A">
        <w:t xml:space="preserve"> nor would it be an impediment to their treatment</w:t>
      </w:r>
      <w:r>
        <w:t>.</w:t>
      </w:r>
      <w:r w:rsidRPr="00F6574A">
        <w:t xml:space="preserve"> </w:t>
      </w:r>
      <w:r>
        <w:t xml:space="preserve">Have </w:t>
      </w:r>
      <w:r w:rsidRPr="00F6574A">
        <w:t xml:space="preserve">the rules been relaxed and is cost </w:t>
      </w:r>
      <w:r>
        <w:t xml:space="preserve">still </w:t>
      </w:r>
      <w:r w:rsidRPr="00F6574A">
        <w:t>a barrier for th</w:t>
      </w:r>
      <w:r w:rsidR="00705B0E">
        <w:t>o</w:t>
      </w:r>
      <w:r w:rsidRPr="00F6574A">
        <w:t>se communities</w:t>
      </w:r>
      <w:r>
        <w:t>?</w:t>
      </w:r>
    </w:p>
    <w:p w:rsidR="00B83FE3" w:rsidP="00B83FE3">
      <w:pPr>
        <w:pStyle w:val="Answer"/>
      </w:pPr>
      <w:sdt>
        <w:sdtPr>
          <w:alias w:val="Witness"/>
          <w:id w:val="-1284339635"/>
          <w:placeholder>
            <w:docPart w:val="165E7897CCEE43228997D3AC8A0AC95B"/>
          </w:placeholder>
          <w:richText/>
        </w:sdtPr>
        <w:sdtContent>
          <w:r w:rsidRPr="00F329A3">
            <w:rPr>
              <w:b/>
              <w:i/>
            </w:rPr>
            <w:t>Dr Harries:</w:t>
          </w:r>
        </w:sdtContent>
      </w:sdt>
      <w:r>
        <w:t xml:space="preserve"> </w:t>
      </w:r>
      <w:r w:rsidR="00705B0E">
        <w:t>T</w:t>
      </w:r>
      <w:r w:rsidRPr="00F6574A">
        <w:t xml:space="preserve">he direct translation into policy of that is perhaps not something </w:t>
      </w:r>
      <w:r w:rsidR="000039F9">
        <w:t>that</w:t>
      </w:r>
      <w:r w:rsidRPr="00F6574A">
        <w:t xml:space="preserve"> </w:t>
      </w:r>
      <w:r>
        <w:t xml:space="preserve">the </w:t>
      </w:r>
      <w:r w:rsidRPr="00F6574A">
        <w:t>CMO or I would be directly involved with</w:t>
      </w:r>
      <w:r>
        <w:t>,</w:t>
      </w:r>
      <w:r w:rsidRPr="00F6574A">
        <w:t xml:space="preserve"> but it was a point </w:t>
      </w:r>
      <w:r>
        <w:t>that</w:t>
      </w:r>
      <w:r w:rsidRPr="00F6574A">
        <w:t xml:space="preserve"> was actively considered</w:t>
      </w:r>
      <w:r>
        <w:t>. A</w:t>
      </w:r>
      <w:r w:rsidRPr="00F6574A">
        <w:t>s far as I am aware</w:t>
      </w:r>
      <w:r>
        <w:t>,</w:t>
      </w:r>
      <w:r w:rsidRPr="00F6574A">
        <w:t xml:space="preserve"> it is still the case</w:t>
      </w:r>
      <w:r w:rsidR="000039F9">
        <w:t>,</w:t>
      </w:r>
      <w:r w:rsidRPr="00F6574A">
        <w:t xml:space="preserve"> and it was absolutely recognised that both for supporting the individuals themselves </w:t>
      </w:r>
      <w:r>
        <w:t xml:space="preserve">and </w:t>
      </w:r>
      <w:r w:rsidRPr="00F6574A">
        <w:t>for managing disease risk in the country</w:t>
      </w:r>
      <w:r w:rsidR="003D1B53">
        <w:t>—</w:t>
      </w:r>
      <w:r w:rsidRPr="00F6574A">
        <w:t>the whole</w:t>
      </w:r>
      <w:r>
        <w:t>-</w:t>
      </w:r>
      <w:r w:rsidRPr="00F6574A">
        <w:t>population risk</w:t>
      </w:r>
      <w:r w:rsidR="003D1B53">
        <w:t>—</w:t>
      </w:r>
      <w:r w:rsidRPr="00F6574A">
        <w:t>th</w:t>
      </w:r>
      <w:r w:rsidR="001F2C9B">
        <w:t>o</w:t>
      </w:r>
      <w:r w:rsidRPr="00F6574A">
        <w:t>se were really important elements</w:t>
      </w:r>
      <w:r w:rsidR="003D1B53">
        <w:t>,</w:t>
      </w:r>
      <w:r>
        <w:t xml:space="preserve"> and</w:t>
      </w:r>
      <w:r w:rsidRPr="00F6574A">
        <w:t xml:space="preserve"> we did not want any barriers in place </w:t>
      </w:r>
      <w:r>
        <w:t>that</w:t>
      </w:r>
      <w:r w:rsidRPr="00F6574A">
        <w:t xml:space="preserve"> would prevent people seeking treatment and actively getting test</w:t>
      </w:r>
      <w:r>
        <w:t>ed.</w:t>
      </w:r>
      <w:r w:rsidRPr="00F6574A">
        <w:t xml:space="preserve"> </w:t>
      </w:r>
      <w:r w:rsidR="003D1B53">
        <w:t>A</w:t>
      </w:r>
      <w:r w:rsidRPr="00F6574A">
        <w:t>s far as I am aware</w:t>
      </w:r>
      <w:r>
        <w:t>,</w:t>
      </w:r>
      <w:r w:rsidRPr="00F6574A">
        <w:t xml:space="preserve"> all those measures are still in place.</w:t>
      </w:r>
    </w:p>
    <w:p w:rsidR="00B83FE3" w:rsidP="00B83FE3">
      <w:pPr>
        <w:pStyle w:val="Question"/>
        <w:numPr>
          <w:ilvl w:val="0"/>
          <w:numId w:val="9"/>
        </w:numPr>
      </w:pPr>
      <w:sdt>
        <w:sdtPr>
          <w:alias w:val="Member"/>
          <w:tag w:val="&lt;Member mnisId='4779' dodsId=''&gt;"/>
          <w:id w:val="1489133390"/>
          <w:placeholder>
            <w:docPart w:val="165E7897CCEE43228997D3AC8A0AC95B"/>
          </w:placeholder>
          <w:richText/>
        </w:sdtPr>
        <w:sdtContent>
          <w:r w:rsidRPr="00DB769E">
            <w:rPr>
              <w:b/>
            </w:rPr>
            <w:t>Taiwo Owatemi:</w:t>
          </w:r>
        </w:sdtContent>
      </w:sdt>
      <w:r>
        <w:t xml:space="preserve"> </w:t>
      </w:r>
      <w:r w:rsidR="003D1B53">
        <w:t>A</w:t>
      </w:r>
      <w:r>
        <w:t xml:space="preserve"> </w:t>
      </w:r>
      <w:r w:rsidRPr="00F6574A">
        <w:t xml:space="preserve">constituent </w:t>
      </w:r>
      <w:r>
        <w:t xml:space="preserve">of mine sadly </w:t>
      </w:r>
      <w:r w:rsidRPr="00F6574A">
        <w:t xml:space="preserve">passed away in </w:t>
      </w:r>
      <w:r w:rsidR="00995C8F">
        <w:t>a</w:t>
      </w:r>
      <w:r w:rsidRPr="00F6574A">
        <w:t xml:space="preserve"> care home. </w:t>
      </w:r>
      <w:r>
        <w:t>His d</w:t>
      </w:r>
      <w:r w:rsidRPr="00F6574A">
        <w:t>eath was recorded as suspected Covid</w:t>
      </w:r>
      <w:r>
        <w:t>-</w:t>
      </w:r>
      <w:r w:rsidRPr="00F6574A">
        <w:t>19</w:t>
      </w:r>
      <w:r w:rsidR="00995C8F">
        <w:t>,</w:t>
      </w:r>
      <w:r w:rsidRPr="00F6574A">
        <w:t xml:space="preserve"> but he was never tested. How do we ensure that </w:t>
      </w:r>
      <w:r>
        <w:t xml:space="preserve">the </w:t>
      </w:r>
      <w:r w:rsidRPr="00F6574A">
        <w:t>appropriate cause of death is recorded on a death certificate and</w:t>
      </w:r>
      <w:r w:rsidR="001A57C7">
        <w:t>,</w:t>
      </w:r>
      <w:r w:rsidRPr="00F6574A">
        <w:t xml:space="preserve"> if Covid</w:t>
      </w:r>
      <w:r>
        <w:t>-</w:t>
      </w:r>
      <w:r w:rsidRPr="00F6574A">
        <w:t>19 is suspected</w:t>
      </w:r>
      <w:r>
        <w:t xml:space="preserve">, that there </w:t>
      </w:r>
      <w:r w:rsidR="001A57C7">
        <w:t>is</w:t>
      </w:r>
      <w:r>
        <w:t xml:space="preserve"> a</w:t>
      </w:r>
      <w:r w:rsidRPr="00F6574A">
        <w:t xml:space="preserve"> sufficient number of test kits made available to coroners?</w:t>
      </w:r>
    </w:p>
    <w:p w:rsidR="00B83FE3" w:rsidP="00B83FE3">
      <w:pPr>
        <w:pStyle w:val="Answer"/>
      </w:pPr>
      <w:sdt>
        <w:sdtPr>
          <w:alias w:val="Witness"/>
          <w:id w:val="952832546"/>
          <w:placeholder>
            <w:docPart w:val="165E7897CCEE43228997D3AC8A0AC95B"/>
          </w:placeholder>
          <w:richText/>
        </w:sdtPr>
        <w:sdtContent>
          <w:r w:rsidRPr="00DB769E">
            <w:rPr>
              <w:b/>
              <w:i/>
            </w:rPr>
            <w:t>Dr Harries:</w:t>
          </w:r>
        </w:sdtContent>
      </w:sdt>
      <w:r>
        <w:t xml:space="preserve"> </w:t>
      </w:r>
      <w:r w:rsidRPr="00F6574A">
        <w:t xml:space="preserve">I will take that in two different parts. </w:t>
      </w:r>
      <w:r>
        <w:t>O</w:t>
      </w:r>
      <w:r w:rsidRPr="00F6574A">
        <w:t>n the actual act</w:t>
      </w:r>
      <w:r>
        <w:t xml:space="preserve"> of </w:t>
      </w:r>
      <w:r w:rsidRPr="00F6574A">
        <w:t>certification, if</w:t>
      </w:r>
      <w:r>
        <w:t>,</w:t>
      </w:r>
      <w:r w:rsidRPr="00F6574A">
        <w:t xml:space="preserve"> for example</w:t>
      </w:r>
      <w:r>
        <w:t>—</w:t>
      </w:r>
      <w:r w:rsidRPr="00F6574A">
        <w:t>very sadly in your case</w:t>
      </w:r>
      <w:r>
        <w:t>—</w:t>
      </w:r>
      <w:r w:rsidRPr="00F6574A">
        <w:t xml:space="preserve">a resident in a care home </w:t>
      </w:r>
      <w:r w:rsidR="008159DD">
        <w:t xml:space="preserve">had </w:t>
      </w:r>
      <w:r w:rsidRPr="00F6574A">
        <w:t>passed away</w:t>
      </w:r>
      <w:r w:rsidR="00880676">
        <w:t>,</w:t>
      </w:r>
      <w:r w:rsidRPr="00F6574A">
        <w:t xml:space="preserve"> and it was clear that they had symptoms of </w:t>
      </w:r>
      <w:r w:rsidR="001A57C7">
        <w:t>c</w:t>
      </w:r>
      <w:r w:rsidRPr="00F6574A">
        <w:t>oronavirus</w:t>
      </w:r>
      <w:r>
        <w:t>,</w:t>
      </w:r>
      <w:r w:rsidRPr="00F6574A">
        <w:t xml:space="preserve"> or it was clinically suspected, the doctor writing the death certificate </w:t>
      </w:r>
      <w:r w:rsidR="001A57C7">
        <w:t>w</w:t>
      </w:r>
      <w:r w:rsidR="00225E0D">
        <w:t>ill</w:t>
      </w:r>
      <w:r w:rsidRPr="00F6574A">
        <w:t xml:space="preserve"> include that. It m</w:t>
      </w:r>
      <w:r w:rsidR="008159DD">
        <w:t>ight</w:t>
      </w:r>
      <w:r w:rsidRPr="00F6574A">
        <w:t xml:space="preserve"> be, for example, that an individual ha</w:t>
      </w:r>
      <w:r w:rsidR="001A57C7">
        <w:t>d</w:t>
      </w:r>
      <w:r w:rsidRPr="00F6574A">
        <w:t xml:space="preserve"> a primary cause of death</w:t>
      </w:r>
      <w:r w:rsidR="001A57C7">
        <w:t xml:space="preserve"> that might</w:t>
      </w:r>
      <w:r w:rsidRPr="00F6574A">
        <w:t xml:space="preserve"> be something unrelated. They would put the primary cause of death</w:t>
      </w:r>
      <w:r w:rsidR="009D7645">
        <w:t>,</w:t>
      </w:r>
      <w:r w:rsidRPr="00F6574A">
        <w:t xml:space="preserve"> but there is still an opportunity </w:t>
      </w:r>
      <w:r w:rsidR="001A57C7">
        <w:t>i</w:t>
      </w:r>
      <w:r w:rsidRPr="00F6574A">
        <w:t>n the way the death certificate is written to say that Covid</w:t>
      </w:r>
      <w:r>
        <w:t>-</w:t>
      </w:r>
      <w:r w:rsidRPr="00F6574A">
        <w:t xml:space="preserve">19 was a suspected cause. It does not have to be proven. It has to be </w:t>
      </w:r>
      <w:r w:rsidR="009D7645">
        <w:t xml:space="preserve">clinically </w:t>
      </w:r>
      <w:r w:rsidRPr="00F6574A">
        <w:t xml:space="preserve">considered to be a likely element contributing. </w:t>
      </w:r>
    </w:p>
    <w:p w:rsidR="00B83FE3" w:rsidP="00B83FE3">
      <w:pPr>
        <w:pStyle w:val="Answer"/>
      </w:pPr>
      <w:r>
        <w:t>G</w:t>
      </w:r>
      <w:r w:rsidRPr="00F6574A">
        <w:t>oing back to my earlier points about death recording, it is exactly for that that we are looking at data in different ways. The ONS data pick</w:t>
      </w:r>
      <w:r>
        <w:t>s</w:t>
      </w:r>
      <w:r w:rsidRPr="00F6574A">
        <w:t xml:space="preserve"> up individuals who have not necessarily had a confirmed laboratory test. It gives us a much better understanding of where people perhaps have not been tested</w:t>
      </w:r>
      <w:r w:rsidR="00164CFF">
        <w:t>. T</w:t>
      </w:r>
      <w:r w:rsidRPr="00F6574A">
        <w:t>hat may be for a number of reasons</w:t>
      </w:r>
      <w:r>
        <w:t>.</w:t>
      </w:r>
      <w:r w:rsidRPr="00F6574A">
        <w:t xml:space="preserve"> </w:t>
      </w:r>
      <w:r>
        <w:t>O</w:t>
      </w:r>
      <w:r w:rsidRPr="00F6574A">
        <w:t>ne is the testing capacity and capability</w:t>
      </w:r>
      <w:r>
        <w:t>,</w:t>
      </w:r>
      <w:r w:rsidRPr="00F6574A">
        <w:t xml:space="preserve"> and, of course, all care homes and residents now are provided with testing</w:t>
      </w:r>
      <w:r>
        <w:t>.</w:t>
      </w:r>
      <w:r w:rsidRPr="00F6574A">
        <w:t xml:space="preserve"> I know that can be quite difficult in practical terms</w:t>
      </w:r>
      <w:r w:rsidR="00D60F2C">
        <w:t xml:space="preserve">—as </w:t>
      </w:r>
      <w:r w:rsidRPr="00F6574A">
        <w:t xml:space="preserve">a number </w:t>
      </w:r>
      <w:r>
        <w:t>have</w:t>
      </w:r>
      <w:r w:rsidRPr="00F6574A">
        <w:t xml:space="preserve"> reported</w:t>
      </w:r>
      <w:r w:rsidR="00D60F2C">
        <w:t>—</w:t>
      </w:r>
      <w:r w:rsidRPr="00F6574A">
        <w:t>getting the testing to them</w:t>
      </w:r>
      <w:r>
        <w:t>,</w:t>
      </w:r>
      <w:r w:rsidRPr="00F6574A">
        <w:t xml:space="preserve"> and a number of mobile units </w:t>
      </w:r>
      <w:r w:rsidR="00876831">
        <w:t xml:space="preserve">have been </w:t>
      </w:r>
      <w:r w:rsidRPr="00F6574A">
        <w:t xml:space="preserve">brought in. </w:t>
      </w:r>
      <w:r w:rsidR="0073080D">
        <w:t>If</w:t>
      </w:r>
      <w:r w:rsidRPr="00F6574A">
        <w:t xml:space="preserve"> there is an outbreak in a care home</w:t>
      </w:r>
      <w:r>
        <w:t>,</w:t>
      </w:r>
      <w:r w:rsidRPr="00F6574A">
        <w:t xml:space="preserve"> Public Health England will advise locally and a mobile unit can now be brought in to support testing of residents</w:t>
      </w:r>
      <w:r w:rsidR="0073080D">
        <w:t>,</w:t>
      </w:r>
      <w:r w:rsidRPr="00F6574A">
        <w:t xml:space="preserve"> and the staff, which is also important. </w:t>
      </w:r>
    </w:p>
    <w:p w:rsidR="00B83FE3" w:rsidP="00BE698A">
      <w:pPr>
        <w:pStyle w:val="Answer"/>
      </w:pPr>
      <w:r>
        <w:t>T</w:t>
      </w:r>
      <w:r w:rsidRPr="00F6574A">
        <w:t xml:space="preserve">he other thing we need to be mindful of in this disease is </w:t>
      </w:r>
      <w:r w:rsidR="00BE698A">
        <w:t>that</w:t>
      </w:r>
      <w:r w:rsidR="000039F9">
        <w:t>,</w:t>
      </w:r>
      <w:r w:rsidR="00BE698A">
        <w:t xml:space="preserve"> for</w:t>
      </w:r>
      <w:r w:rsidRPr="00F6574A">
        <w:t xml:space="preserve"> residents in care homes</w:t>
      </w:r>
      <w:r>
        <w:t>,</w:t>
      </w:r>
      <w:r w:rsidRPr="00F6574A">
        <w:t xml:space="preserve"> it is their home</w:t>
      </w:r>
      <w:r w:rsidR="00BE698A">
        <w:t>. T</w:t>
      </w:r>
      <w:r w:rsidRPr="00F6574A">
        <w:t>hey are near the end of their life and sometimes they may not wish to have additional interventions</w:t>
      </w:r>
      <w:r>
        <w:t>. T</w:t>
      </w:r>
      <w:r w:rsidRPr="00F6574A">
        <w:t>hat is an</w:t>
      </w:r>
      <w:r>
        <w:t>other</w:t>
      </w:r>
      <w:r w:rsidRPr="00F6574A">
        <w:t xml:space="preserve"> important element </w:t>
      </w:r>
      <w:r>
        <w:t xml:space="preserve">that </w:t>
      </w:r>
      <w:r w:rsidRPr="00F6574A">
        <w:t>we need to consider.</w:t>
      </w:r>
    </w:p>
    <w:p w:rsidR="00B83FE3" w:rsidP="00B83FE3">
      <w:pPr>
        <w:pStyle w:val="Question"/>
        <w:numPr>
          <w:ilvl w:val="0"/>
          <w:numId w:val="9"/>
        </w:numPr>
      </w:pPr>
      <w:sdt>
        <w:sdtPr>
          <w:alias w:val="Member"/>
          <w:tag w:val="&lt;Member mnisId='4779' dodsId=''&gt;"/>
          <w:id w:val="-1923864956"/>
          <w:placeholder>
            <w:docPart w:val="165E7897CCEE43228997D3AC8A0AC95B"/>
          </w:placeholder>
          <w:richText/>
        </w:sdtPr>
        <w:sdtContent>
          <w:r w:rsidRPr="00DB769E">
            <w:rPr>
              <w:b/>
            </w:rPr>
            <w:t>Taiwo Owatemi:</w:t>
          </w:r>
        </w:sdtContent>
      </w:sdt>
      <w:r>
        <w:t xml:space="preserve"> I understand that, but, as you can imagine, the u</w:t>
      </w:r>
      <w:r w:rsidRPr="00F6574A">
        <w:t xml:space="preserve">ncertainty on the death certificate can mean </w:t>
      </w:r>
      <w:r w:rsidR="00BE698A">
        <w:t xml:space="preserve">that </w:t>
      </w:r>
      <w:r w:rsidRPr="00F6574A">
        <w:t xml:space="preserve">many families are left in distress as they are unsure of the actual cause of the death of their family </w:t>
      </w:r>
      <w:r>
        <w:t>m</w:t>
      </w:r>
      <w:r w:rsidRPr="00F6574A">
        <w:t>ember</w:t>
      </w:r>
      <w:r>
        <w:t>. W</w:t>
      </w:r>
      <w:r w:rsidRPr="00F6574A">
        <w:t xml:space="preserve">hat support is being given in </w:t>
      </w:r>
      <w:r w:rsidR="009514EF">
        <w:t>a</w:t>
      </w:r>
      <w:r w:rsidRPr="00F6574A">
        <w:t xml:space="preserve"> situation where family members </w:t>
      </w:r>
      <w:r w:rsidR="00876831">
        <w:t xml:space="preserve">do </w:t>
      </w:r>
      <w:r w:rsidRPr="00F6574A">
        <w:t>want that clarification</w:t>
      </w:r>
      <w:r w:rsidR="009514EF">
        <w:t>,</w:t>
      </w:r>
      <w:r w:rsidRPr="00F6574A">
        <w:t xml:space="preserve"> and are test</w:t>
      </w:r>
      <w:r>
        <w:t xml:space="preserve"> kits</w:t>
      </w:r>
      <w:r w:rsidRPr="00F6574A">
        <w:t xml:space="preserve"> being provided to coroners to ensure </w:t>
      </w:r>
      <w:r>
        <w:t xml:space="preserve">that, </w:t>
      </w:r>
      <w:r w:rsidRPr="00F6574A">
        <w:t>in th</w:t>
      </w:r>
      <w:r w:rsidR="00DB7E39">
        <w:t>o</w:t>
      </w:r>
      <w:r w:rsidRPr="00F6574A">
        <w:t>se situations</w:t>
      </w:r>
      <w:r>
        <w:t>,</w:t>
      </w:r>
      <w:r w:rsidRPr="00F6574A">
        <w:t xml:space="preserve"> the deceased can be tested to confirm what their cause of death is</w:t>
      </w:r>
      <w:r>
        <w:t>?</w:t>
      </w:r>
    </w:p>
    <w:p w:rsidR="00B83FE3" w:rsidP="00B83FE3">
      <w:pPr>
        <w:pStyle w:val="Answer"/>
      </w:pPr>
      <w:sdt>
        <w:sdtPr>
          <w:alias w:val="Witness"/>
          <w:id w:val="-1422336161"/>
          <w:placeholder>
            <w:docPart w:val="165E7897CCEE43228997D3AC8A0AC95B"/>
          </w:placeholder>
          <w:richText/>
        </w:sdtPr>
        <w:sdtContent>
          <w:r w:rsidRPr="00DB769E">
            <w:rPr>
              <w:b/>
              <w:i/>
            </w:rPr>
            <w:t>Dr Harries:</w:t>
          </w:r>
        </w:sdtContent>
      </w:sdt>
      <w:r>
        <w:t xml:space="preserve"> </w:t>
      </w:r>
      <w:r w:rsidRPr="00F6574A">
        <w:t xml:space="preserve">I am sorry, </w:t>
      </w:r>
      <w:r>
        <w:t>I mis</w:t>
      </w:r>
      <w:r w:rsidRPr="00F6574A">
        <w:t>understood that</w:t>
      </w:r>
      <w:r>
        <w:t>. A</w:t>
      </w:r>
      <w:r w:rsidRPr="00F6574A">
        <w:t>re you talking about doing a test after death?</w:t>
      </w:r>
    </w:p>
    <w:p w:rsidR="00B83FE3" w:rsidP="00B83FE3">
      <w:pPr>
        <w:pStyle w:val="Remark"/>
      </w:pPr>
      <w:sdt>
        <w:sdtPr>
          <w:alias w:val="Member"/>
          <w:tag w:val="&lt;Member mnisId='4779' dodsId=''&gt;"/>
          <w:id w:val="-811482435"/>
          <w:placeholder>
            <w:docPart w:val="165E7897CCEE43228997D3AC8A0AC95B"/>
          </w:placeholder>
          <w:richText/>
        </w:sdtPr>
        <w:sdtContent>
          <w:r w:rsidRPr="00DB769E">
            <w:rPr>
              <w:b/>
            </w:rPr>
            <w:t>Taiwo Owatemi:</w:t>
          </w:r>
        </w:sdtContent>
      </w:sdt>
      <w:r>
        <w:t xml:space="preserve"> </w:t>
      </w:r>
      <w:r w:rsidRPr="00F6574A">
        <w:t>Yes.</w:t>
      </w:r>
    </w:p>
    <w:p w:rsidR="00B83FE3" w:rsidP="00876831">
      <w:pPr>
        <w:pStyle w:val="Answer"/>
      </w:pPr>
      <w:sdt>
        <w:sdtPr>
          <w:alias w:val="Witness"/>
          <w:id w:val="301587550"/>
          <w:placeholder>
            <w:docPart w:val="165E7897CCEE43228997D3AC8A0AC95B"/>
          </w:placeholder>
          <w:richText/>
        </w:sdtPr>
        <w:sdtContent>
          <w:r w:rsidRPr="00DB769E">
            <w:rPr>
              <w:b/>
              <w:i/>
            </w:rPr>
            <w:t>Dr Harries:</w:t>
          </w:r>
        </w:sdtContent>
      </w:sdt>
      <w:r>
        <w:t xml:space="preserve"> In that case, i</w:t>
      </w:r>
      <w:r w:rsidRPr="00F6574A">
        <w:t xml:space="preserve">f a family </w:t>
      </w:r>
      <w:r>
        <w:t>is</w:t>
      </w:r>
      <w:r w:rsidRPr="00F6574A">
        <w:t xml:space="preserve"> concerned for a resident when they are alive</w:t>
      </w:r>
      <w:r>
        <w:t>,</w:t>
      </w:r>
      <w:r w:rsidRPr="00F6574A">
        <w:t xml:space="preserve"> obviously there are additional testing fa</w:t>
      </w:r>
      <w:r>
        <w:t>cilitie</w:t>
      </w:r>
      <w:r w:rsidRPr="00F6574A">
        <w:t>s available. There is advice for coroners</w:t>
      </w:r>
      <w:r>
        <w:t>,</w:t>
      </w:r>
      <w:r w:rsidRPr="00F6574A">
        <w:t xml:space="preserve"> and that is very much something for the family to discuss individually. </w:t>
      </w:r>
      <w:r w:rsidR="00871C94">
        <w:t>T</w:t>
      </w:r>
      <w:r w:rsidRPr="00F6574A">
        <w:t>here is not provision particularly</w:t>
      </w:r>
      <w:r w:rsidR="00871C94">
        <w:t>,</w:t>
      </w:r>
      <w:r w:rsidRPr="00F6574A">
        <w:t xml:space="preserve"> but we have additional capacity</w:t>
      </w:r>
      <w:r>
        <w:t>,</w:t>
      </w:r>
      <w:r w:rsidRPr="00F6574A">
        <w:t xml:space="preserve"> so I think if a family is particularly concerned there would be no reason why they should not have that local discussion. There may be practical reasons why </w:t>
      </w:r>
      <w:r w:rsidR="00871C94">
        <w:t>i</w:t>
      </w:r>
      <w:r w:rsidRPr="00F6574A">
        <w:t>t could potentially be more difficult</w:t>
      </w:r>
      <w:r>
        <w:t>,</w:t>
      </w:r>
      <w:r w:rsidRPr="00F6574A">
        <w:t xml:space="preserve"> just in terms of ensuring </w:t>
      </w:r>
      <w:r w:rsidR="00EB4A1F">
        <w:t xml:space="preserve">that </w:t>
      </w:r>
      <w:r w:rsidRPr="00F6574A">
        <w:t>a result was valid, but that would be for individual discussion.</w:t>
      </w:r>
    </w:p>
    <w:p w:rsidR="00B83FE3" w:rsidP="00B83FE3">
      <w:pPr>
        <w:pStyle w:val="Question"/>
        <w:numPr>
          <w:ilvl w:val="0"/>
          <w:numId w:val="9"/>
        </w:numPr>
      </w:pPr>
      <w:sdt>
        <w:sdtPr>
          <w:alias w:val="Member"/>
          <w:tag w:val="&lt;Member mnisId='4770' dodsId=''&gt;"/>
          <w:id w:val="703604415"/>
          <w:placeholder>
            <w:docPart w:val="165E7897CCEE43228997D3AC8A0AC95B"/>
          </w:placeholder>
          <w:richText/>
        </w:sdtPr>
        <w:sdtContent>
          <w:r w:rsidRPr="007B2517">
            <w:rPr>
              <w:b/>
            </w:rPr>
            <w:t>Amy Callaghan:</w:t>
          </w:r>
        </w:sdtContent>
      </w:sdt>
      <w:r>
        <w:t xml:space="preserve"> </w:t>
      </w:r>
      <w:r w:rsidRPr="00F6574A">
        <w:t>It is my understanding that</w:t>
      </w:r>
      <w:r w:rsidR="000039F9">
        <w:t>,</w:t>
      </w:r>
      <w:r w:rsidRPr="00F6574A">
        <w:t xml:space="preserve"> to know </w:t>
      </w:r>
      <w:r w:rsidR="00876182">
        <w:t xml:space="preserve">whether </w:t>
      </w:r>
      <w:r w:rsidRPr="00F6574A">
        <w:t xml:space="preserve">we have sustained </w:t>
      </w:r>
      <w:r>
        <w:t xml:space="preserve">and </w:t>
      </w:r>
      <w:r w:rsidRPr="00F6574A">
        <w:t xml:space="preserve">consistent falls in </w:t>
      </w:r>
      <w:r w:rsidR="00785783">
        <w:t xml:space="preserve">the </w:t>
      </w:r>
      <w:r w:rsidRPr="00F6574A">
        <w:t>daily numbers of deaths</w:t>
      </w:r>
      <w:r>
        <w:t>,</w:t>
      </w:r>
      <w:r w:rsidRPr="00F6574A">
        <w:t xml:space="preserve"> we need credible data. How credible is the data now </w:t>
      </w:r>
      <w:r w:rsidR="00785783">
        <w:t>on</w:t>
      </w:r>
      <w:r w:rsidRPr="00F6574A">
        <w:t xml:space="preserve"> </w:t>
      </w:r>
      <w:r>
        <w:t xml:space="preserve">the </w:t>
      </w:r>
      <w:r w:rsidRPr="00F6574A">
        <w:t xml:space="preserve">number </w:t>
      </w:r>
      <w:r w:rsidR="00785783">
        <w:t xml:space="preserve">of </w:t>
      </w:r>
      <w:r>
        <w:t>tests</w:t>
      </w:r>
      <w:r w:rsidRPr="00F6574A">
        <w:t xml:space="preserve"> being conducted</w:t>
      </w:r>
      <w:r>
        <w:t xml:space="preserve">, the </w:t>
      </w:r>
      <w:r w:rsidRPr="00F6574A">
        <w:t>number of cases of Covid</w:t>
      </w:r>
      <w:r>
        <w:t>-</w:t>
      </w:r>
      <w:r w:rsidRPr="00F6574A">
        <w:t>19 and the number of deaths from Covid</w:t>
      </w:r>
      <w:r>
        <w:t>-</w:t>
      </w:r>
      <w:r w:rsidRPr="00F6574A">
        <w:t>19?</w:t>
      </w:r>
    </w:p>
    <w:p w:rsidR="00B83FE3" w:rsidP="00B83FE3">
      <w:pPr>
        <w:pStyle w:val="Answer"/>
      </w:pPr>
      <w:sdt>
        <w:sdtPr>
          <w:alias w:val="Witness"/>
          <w:id w:val="1643838514"/>
          <w:placeholder>
            <w:docPart w:val="165E7897CCEE43228997D3AC8A0AC95B"/>
          </w:placeholder>
          <w:richText/>
        </w:sdtPr>
        <w:sdtContent>
          <w:r w:rsidRPr="007B2517">
            <w:rPr>
              <w:b/>
              <w:i/>
            </w:rPr>
            <w:t>Dr Harries:</w:t>
          </w:r>
        </w:sdtContent>
      </w:sdt>
      <w:r>
        <w:t xml:space="preserve"> </w:t>
      </w:r>
      <w:r w:rsidRPr="00F6574A">
        <w:t>We have always been very clear that</w:t>
      </w:r>
      <w:r w:rsidR="000039F9">
        <w:t>,</w:t>
      </w:r>
      <w:r w:rsidRPr="00F6574A">
        <w:t xml:space="preserve"> </w:t>
      </w:r>
      <w:r w:rsidR="007B58AE">
        <w:t xml:space="preserve">in </w:t>
      </w:r>
      <w:r w:rsidRPr="00F6574A">
        <w:t>testing</w:t>
      </w:r>
      <w:r w:rsidR="000039F9">
        <w:t>,</w:t>
      </w:r>
      <w:r w:rsidRPr="00F6574A">
        <w:t xml:space="preserve"> the number of cases will not represent the totality of infections across the UK. That has always been very clear. </w:t>
      </w:r>
      <w:r>
        <w:t>W</w:t>
      </w:r>
      <w:r w:rsidRPr="00F6574A">
        <w:t>here measurements are made</w:t>
      </w:r>
      <w:r>
        <w:t>,</w:t>
      </w:r>
      <w:r w:rsidRPr="00F6574A">
        <w:t xml:space="preserve"> we try to provide those that are most robust as an indicator </w:t>
      </w:r>
      <w:r w:rsidR="007927E9">
        <w:t>but</w:t>
      </w:r>
      <w:r w:rsidRPr="00F6574A">
        <w:t xml:space="preserve"> </w:t>
      </w:r>
      <w:r w:rsidR="00876831">
        <w:t xml:space="preserve">obviously </w:t>
      </w:r>
      <w:r w:rsidRPr="00F6574A">
        <w:t>highlight</w:t>
      </w:r>
      <w:r w:rsidR="00B4099A">
        <w:t>ing</w:t>
      </w:r>
      <w:r w:rsidRPr="00F6574A">
        <w:t xml:space="preserve"> any areas where there are caveats in translating that through. </w:t>
      </w:r>
    </w:p>
    <w:p w:rsidR="00B83FE3" w:rsidP="00B83FE3">
      <w:pPr>
        <w:pStyle w:val="Answer"/>
      </w:pPr>
      <w:r w:rsidRPr="00F6574A">
        <w:t xml:space="preserve">Most of the early data, as I highlighted with </w:t>
      </w:r>
      <w:r w:rsidR="006C3479">
        <w:t xml:space="preserve">the </w:t>
      </w:r>
      <w:r w:rsidRPr="00F6574A">
        <w:t>death data</w:t>
      </w:r>
      <w:r>
        <w:t>,</w:t>
      </w:r>
      <w:r w:rsidRPr="00F6574A">
        <w:t xml:space="preserve"> is from hospital infection rates</w:t>
      </w:r>
      <w:r w:rsidR="00B4099A">
        <w:t>,</w:t>
      </w:r>
      <w:r w:rsidRPr="00F6574A">
        <w:t xml:space="preserve"> because it is much clearer what those</w:t>
      </w:r>
      <w:r w:rsidR="006C3479">
        <w:t xml:space="preserve"> are. I</w:t>
      </w:r>
      <w:r w:rsidRPr="00F6574A">
        <w:t xml:space="preserve">n terms of infection across the country, as Sir Patrick </w:t>
      </w:r>
      <w:r w:rsidR="00537660">
        <w:t>p</w:t>
      </w:r>
      <w:r w:rsidRPr="00F6574A">
        <w:t>ointed out, our real</w:t>
      </w:r>
      <w:r>
        <w:t>,</w:t>
      </w:r>
      <w:r w:rsidRPr="00F6574A">
        <w:t xml:space="preserve"> much stronger information will come particularly from ONS surveillance data where families are recruited based on a representative sample of the population, including on geographies as well. </w:t>
      </w:r>
      <w:r>
        <w:t>S</w:t>
      </w:r>
      <w:r w:rsidRPr="00F6574A">
        <w:t xml:space="preserve">hort of testing </w:t>
      </w:r>
      <w:r>
        <w:t xml:space="preserve">absolutely </w:t>
      </w:r>
      <w:r w:rsidRPr="00F6574A">
        <w:t xml:space="preserve">everybody </w:t>
      </w:r>
      <w:r w:rsidR="00876831">
        <w:t xml:space="preserve">across the country </w:t>
      </w:r>
      <w:r w:rsidRPr="00F6574A">
        <w:t>at one point in time, which would not be practical</w:t>
      </w:r>
      <w:r w:rsidR="009E33D1">
        <w:t>,</w:t>
      </w:r>
      <w:r>
        <w:t xml:space="preserve"> that should</w:t>
      </w:r>
      <w:r w:rsidRPr="00F6574A">
        <w:t xml:space="preserve"> give a very good scientific estimate of infection rates across the country. </w:t>
      </w:r>
    </w:p>
    <w:p w:rsidR="00B83FE3" w:rsidP="00B83FE3">
      <w:pPr>
        <w:pStyle w:val="Answer"/>
      </w:pPr>
      <w:r w:rsidRPr="00F6574A">
        <w:t>The death rate goes back to the points I was making earlier</w:t>
      </w:r>
      <w:r>
        <w:t>.</w:t>
      </w:r>
      <w:r w:rsidRPr="00F6574A">
        <w:t xml:space="preserve"> </w:t>
      </w:r>
      <w:r w:rsidR="00070251">
        <w:t xml:space="preserve">The </w:t>
      </w:r>
      <w:r w:rsidRPr="00F6574A">
        <w:t>ONS ha</w:t>
      </w:r>
      <w:r w:rsidR="00070251">
        <w:t>s</w:t>
      </w:r>
      <w:r>
        <w:t xml:space="preserve"> </w:t>
      </w:r>
      <w:r w:rsidRPr="00F6574A">
        <w:t>published quite detailed guidance</w:t>
      </w:r>
      <w:r>
        <w:t>,</w:t>
      </w:r>
      <w:r w:rsidRPr="00F6574A">
        <w:t xml:space="preserve"> which I advise anybody to look at</w:t>
      </w:r>
      <w:r>
        <w:t>—</w:t>
      </w:r>
      <w:r w:rsidRPr="00F6574A">
        <w:t xml:space="preserve">more data, as we noted, </w:t>
      </w:r>
      <w:r>
        <w:t xml:space="preserve">has </w:t>
      </w:r>
      <w:r w:rsidRPr="00F6574A">
        <w:t>come out this morning</w:t>
      </w:r>
      <w:r>
        <w:t>—</w:t>
      </w:r>
      <w:r w:rsidRPr="00F6574A">
        <w:t xml:space="preserve">and that gives quite a robust picture. There is </w:t>
      </w:r>
      <w:r>
        <w:t xml:space="preserve">always </w:t>
      </w:r>
      <w:r w:rsidRPr="00F6574A">
        <w:t>room for improvement</w:t>
      </w:r>
      <w:r>
        <w:t>,</w:t>
      </w:r>
      <w:r w:rsidRPr="00F6574A">
        <w:t xml:space="preserve"> </w:t>
      </w:r>
      <w:r>
        <w:t>a</w:t>
      </w:r>
      <w:r w:rsidRPr="00F6574A">
        <w:t xml:space="preserve">nd one </w:t>
      </w:r>
      <w:r w:rsidR="00250963">
        <w:t xml:space="preserve">of the </w:t>
      </w:r>
      <w:r w:rsidRPr="00F6574A">
        <w:t>caveat</w:t>
      </w:r>
      <w:r w:rsidR="00250963">
        <w:t>s</w:t>
      </w:r>
      <w:r w:rsidRPr="00F6574A">
        <w:t xml:space="preserve"> with this </w:t>
      </w:r>
      <w:r>
        <w:t xml:space="preserve">data </w:t>
      </w:r>
      <w:r w:rsidR="000039F9">
        <w:t>is</w:t>
      </w:r>
      <w:r w:rsidRPr="00F6574A">
        <w:t xml:space="preserve"> the practicalit</w:t>
      </w:r>
      <w:r>
        <w:t>ies</w:t>
      </w:r>
      <w:r w:rsidRPr="00F6574A">
        <w:t xml:space="preserve"> about differences between registered deaths and the date of death. It can look quite complex, but in fact the data we have now is trying</w:t>
      </w:r>
      <w:r>
        <w:t xml:space="preserve">, </w:t>
      </w:r>
      <w:r w:rsidRPr="00F6574A">
        <w:t>in a very transparent way</w:t>
      </w:r>
      <w:r>
        <w:t>,</w:t>
      </w:r>
      <w:r w:rsidRPr="00F6574A">
        <w:t xml:space="preserve"> </w:t>
      </w:r>
      <w:r w:rsidR="00250963">
        <w:t xml:space="preserve">to </w:t>
      </w:r>
      <w:r w:rsidRPr="00F6574A">
        <w:t>show the deaths as best we can, including the excess deaths that we think potentially are taking place at this time. I think our data</w:t>
      </w:r>
      <w:r w:rsidR="00873DB9">
        <w:t xml:space="preserve"> now,</w:t>
      </w:r>
      <w:r w:rsidRPr="00F6574A">
        <w:t xml:space="preserve"> particularly on deaths</w:t>
      </w:r>
      <w:r w:rsidR="00873DB9">
        <w:t>,</w:t>
      </w:r>
      <w:r w:rsidRPr="00F6574A">
        <w:t xml:space="preserve"> is good. When we have the ONS surveillance data coming back</w:t>
      </w:r>
      <w:r>
        <w:t>,</w:t>
      </w:r>
      <w:r w:rsidRPr="00F6574A">
        <w:t xml:space="preserve"> </w:t>
      </w:r>
      <w:r w:rsidR="00873DB9">
        <w:t>i</w:t>
      </w:r>
      <w:r w:rsidRPr="00F6574A">
        <w:t>t will give a very good indication of prevalence across the country as well.</w:t>
      </w:r>
    </w:p>
    <w:p w:rsidR="00B83FE3" w:rsidP="00B83FE3">
      <w:pPr>
        <w:pStyle w:val="Question"/>
        <w:numPr>
          <w:ilvl w:val="0"/>
          <w:numId w:val="9"/>
        </w:numPr>
      </w:pPr>
      <w:sdt>
        <w:sdtPr>
          <w:alias w:val="Member"/>
          <w:tag w:val="&lt;Member mnisId='4770' dodsId=''&gt;"/>
          <w:id w:val="1757931653"/>
          <w:placeholder>
            <w:docPart w:val="165E7897CCEE43228997D3AC8A0AC95B"/>
          </w:placeholder>
          <w:richText/>
        </w:sdtPr>
        <w:sdtContent>
          <w:r w:rsidRPr="007B2517">
            <w:rPr>
              <w:b/>
            </w:rPr>
            <w:t>Amy Callaghan:</w:t>
          </w:r>
        </w:sdtContent>
      </w:sdt>
      <w:r>
        <w:t xml:space="preserve"> T</w:t>
      </w:r>
      <w:r w:rsidRPr="00F6574A">
        <w:t>o pick up on another point</w:t>
      </w:r>
      <w:r w:rsidR="00873DB9">
        <w:t xml:space="preserve"> that w</w:t>
      </w:r>
      <w:r w:rsidRPr="00F6574A">
        <w:t>as part of th</w:t>
      </w:r>
      <w:r w:rsidR="00873DB9">
        <w:t>e</w:t>
      </w:r>
      <w:r w:rsidRPr="00F6574A">
        <w:t xml:space="preserve"> initial question, how credible specifically is the data now in terms of the number of tests being carried out each day?</w:t>
      </w:r>
    </w:p>
    <w:p w:rsidR="00B83FE3" w:rsidP="00937D5F">
      <w:pPr>
        <w:pStyle w:val="Answer"/>
      </w:pPr>
      <w:sdt>
        <w:sdtPr>
          <w:alias w:val="Witness"/>
          <w:id w:val="1020210613"/>
          <w:placeholder>
            <w:docPart w:val="165E7897CCEE43228997D3AC8A0AC95B"/>
          </w:placeholder>
          <w:richText/>
        </w:sdtPr>
        <w:sdtContent>
          <w:r w:rsidRPr="007B2517">
            <w:rPr>
              <w:b/>
              <w:i/>
            </w:rPr>
            <w:t>Dr Harries:</w:t>
          </w:r>
        </w:sdtContent>
      </w:sdt>
      <w:r>
        <w:t xml:space="preserve"> I</w:t>
      </w:r>
      <w:r w:rsidRPr="00F6574A">
        <w:t>n terms of the numbers carried out each day</w:t>
      </w:r>
      <w:r>
        <w:t>,</w:t>
      </w:r>
      <w:r w:rsidRPr="00F6574A">
        <w:t xml:space="preserve"> </w:t>
      </w:r>
      <w:r>
        <w:t>t</w:t>
      </w:r>
      <w:r w:rsidRPr="00F6574A">
        <w:t>ests are only counted once. I know there has been some concern about how that counting is being done, but Jo</w:t>
      </w:r>
      <w:r>
        <w:t>h</w:t>
      </w:r>
      <w:r w:rsidRPr="00F6574A">
        <w:t>n Newton, who is leading the collation of that work</w:t>
      </w:r>
      <w:r>
        <w:t>,</w:t>
      </w:r>
      <w:r w:rsidRPr="00F6574A">
        <w:t xml:space="preserve"> highlighted in one of his interviews that a test is counted </w:t>
      </w:r>
      <w:r w:rsidR="007A3A72">
        <w:t xml:space="preserve">either </w:t>
      </w:r>
      <w:r w:rsidRPr="00F6574A">
        <w:t>when it goes out or when it comes back</w:t>
      </w:r>
      <w:r w:rsidR="007D0D8E">
        <w:t xml:space="preserve"> in</w:t>
      </w:r>
      <w:r>
        <w:t>,</w:t>
      </w:r>
      <w:r w:rsidRPr="00F6574A">
        <w:t xml:space="preserve"> and we have a number of different testing pillars. </w:t>
      </w:r>
      <w:r>
        <w:t>T</w:t>
      </w:r>
      <w:r w:rsidRPr="00F6574A">
        <w:t>here may be a lag in the time between when the test was taken and when it is reported, but it will only be reported once</w:t>
      </w:r>
      <w:r>
        <w:t xml:space="preserve">. </w:t>
      </w:r>
      <w:r w:rsidR="00937D5F">
        <w:t>F</w:t>
      </w:r>
      <w:r w:rsidRPr="00F6574A">
        <w:t>rom that perspective</w:t>
      </w:r>
      <w:r w:rsidR="00937D5F">
        <w:t>,</w:t>
      </w:r>
      <w:r w:rsidRPr="00F6574A">
        <w:t xml:space="preserve"> they should be entirely reliable.</w:t>
      </w:r>
    </w:p>
    <w:p w:rsidR="00B83FE3" w:rsidP="00B83FE3">
      <w:pPr>
        <w:pStyle w:val="Question"/>
        <w:numPr>
          <w:ilvl w:val="0"/>
          <w:numId w:val="9"/>
        </w:numPr>
      </w:pPr>
      <w:sdt>
        <w:sdtPr>
          <w:alias w:val="Member"/>
          <w:tag w:val="&lt;Member mnisId='4777' dodsId=''&gt;"/>
          <w:id w:val="1982259485"/>
          <w:placeholder>
            <w:docPart w:val="165E7897CCEE43228997D3AC8A0AC95B"/>
          </w:placeholder>
          <w:richText/>
        </w:sdtPr>
        <w:sdtContent>
          <w:r w:rsidRPr="007B2517">
            <w:rPr>
              <w:b/>
            </w:rPr>
            <w:t>Sarah Owen:</w:t>
          </w:r>
        </w:sdtContent>
      </w:sdt>
      <w:r>
        <w:t xml:space="preserve"> </w:t>
      </w:r>
      <w:r w:rsidRPr="00F6574A">
        <w:t>I want to ask a</w:t>
      </w:r>
      <w:r w:rsidR="00015C0A">
        <w:t>bout</w:t>
      </w:r>
      <w:r w:rsidRPr="00F6574A">
        <w:t xml:space="preserve"> why we are seeing disproportionate deaths in BAME communities. Does the panel agree that this is likely to be about more than just biology</w:t>
      </w:r>
      <w:r w:rsidR="00015C0A">
        <w:t>,</w:t>
      </w:r>
      <w:r w:rsidRPr="00F6574A">
        <w:t xml:space="preserve"> and that structural and socio</w:t>
      </w:r>
      <w:r w:rsidR="007D0D8E">
        <w:t>-</w:t>
      </w:r>
      <w:r>
        <w:t xml:space="preserve">economic </w:t>
      </w:r>
      <w:r w:rsidRPr="00F6574A">
        <w:t>inequalities are a major part of it</w:t>
      </w:r>
      <w:r w:rsidR="00BB6749">
        <w:t>? I</w:t>
      </w:r>
      <w:r w:rsidRPr="00F6574A">
        <w:t>f so</w:t>
      </w:r>
      <w:r>
        <w:t>,</w:t>
      </w:r>
      <w:r w:rsidRPr="00F6574A">
        <w:t xml:space="preserve"> how will th</w:t>
      </w:r>
      <w:r w:rsidR="00BB6749">
        <w:t>at</w:t>
      </w:r>
      <w:r w:rsidRPr="00F6574A">
        <w:t xml:space="preserve"> be addressed in any lockdown exit plan</w:t>
      </w:r>
      <w:r>
        <w:t>?</w:t>
      </w:r>
    </w:p>
    <w:p w:rsidR="00B83FE3" w:rsidP="00B83FE3">
      <w:pPr>
        <w:pStyle w:val="Answer"/>
      </w:pPr>
      <w:sdt>
        <w:sdtPr>
          <w:alias w:val="Witness"/>
          <w:id w:val="-1565799693"/>
          <w:placeholder>
            <w:docPart w:val="165E7897CCEE43228997D3AC8A0AC95B"/>
          </w:placeholder>
          <w:richText/>
        </w:sdtPr>
        <w:sdtContent>
          <w:r w:rsidRPr="007B2517">
            <w:rPr>
              <w:b/>
              <w:i/>
            </w:rPr>
            <w:t>Dr Harries:</w:t>
          </w:r>
        </w:sdtContent>
      </w:sdt>
      <w:r>
        <w:t xml:space="preserve"> </w:t>
      </w:r>
      <w:r w:rsidRPr="00F6574A">
        <w:t>It is a really important point and</w:t>
      </w:r>
      <w:r>
        <w:t>,</w:t>
      </w:r>
      <w:r w:rsidRPr="00F6574A">
        <w:t xml:space="preserve"> increasingly</w:t>
      </w:r>
      <w:r>
        <w:t>,</w:t>
      </w:r>
      <w:r w:rsidRPr="00F6574A">
        <w:t xml:space="preserve"> as we get different datasets coming through</w:t>
      </w:r>
      <w:r>
        <w:t>—</w:t>
      </w:r>
      <w:r w:rsidRPr="00F6574A">
        <w:t>there is a publication shortly from the obstetric surveillance unit, for example</w:t>
      </w:r>
      <w:r>
        <w:t>—</w:t>
      </w:r>
      <w:r w:rsidRPr="00F6574A">
        <w:t>there are potentially some signals</w:t>
      </w:r>
      <w:r>
        <w:t>.</w:t>
      </w:r>
      <w:r w:rsidRPr="00F6574A">
        <w:t xml:space="preserve"> I am going to call them signals at the moment because one </w:t>
      </w:r>
      <w:r w:rsidR="002F4C78">
        <w:t xml:space="preserve">of the </w:t>
      </w:r>
      <w:r w:rsidRPr="00F6574A">
        <w:t>problem</w:t>
      </w:r>
      <w:r w:rsidR="002F4C78">
        <w:t>s</w:t>
      </w:r>
      <w:r w:rsidRPr="00F6574A">
        <w:t xml:space="preserve"> we have is </w:t>
      </w:r>
      <w:r w:rsidR="002F4C78">
        <w:t xml:space="preserve">that </w:t>
      </w:r>
      <w:r w:rsidRPr="00F6574A">
        <w:t>whe</w:t>
      </w:r>
      <w:r w:rsidR="002F4C78">
        <w:t>n</w:t>
      </w:r>
      <w:r w:rsidRPr="00F6574A">
        <w:t xml:space="preserve"> academics</w:t>
      </w:r>
      <w:r w:rsidR="007D0D8E">
        <w:t>,</w:t>
      </w:r>
      <w:r w:rsidR="002F4C78">
        <w:t xml:space="preserve"> </w:t>
      </w:r>
      <w:r w:rsidRPr="00F6574A">
        <w:t>different research groups</w:t>
      </w:r>
      <w:r w:rsidR="007D0D8E">
        <w:t>,</w:t>
      </w:r>
      <w:r>
        <w:t xml:space="preserve"> </w:t>
      </w:r>
      <w:r w:rsidRPr="00F6574A">
        <w:t xml:space="preserve">have looked at </w:t>
      </w:r>
      <w:r w:rsidR="00B80ACD">
        <w:t xml:space="preserve">the </w:t>
      </w:r>
      <w:r w:rsidRPr="00F6574A">
        <w:t>data they have</w:t>
      </w:r>
      <w:r>
        <w:t xml:space="preserve">, </w:t>
      </w:r>
      <w:r w:rsidRPr="00F6574A">
        <w:t>taking out elements of underlying disease prevalence</w:t>
      </w:r>
      <w:r>
        <w:t>—</w:t>
      </w:r>
      <w:r w:rsidRPr="00F6574A">
        <w:t xml:space="preserve">we know </w:t>
      </w:r>
      <w:r w:rsidR="00B80ACD">
        <w:t xml:space="preserve">that </w:t>
      </w:r>
      <w:r w:rsidRPr="00F6574A">
        <w:t>chronic cardiac disease, for example</w:t>
      </w:r>
      <w:r>
        <w:t>,</w:t>
      </w:r>
      <w:r w:rsidRPr="00F6574A">
        <w:t xml:space="preserve"> is a key contributor to poor outcomes from Covid</w:t>
      </w:r>
      <w:r w:rsidR="003D25A8">
        <w:t>,</w:t>
      </w:r>
      <w:r>
        <w:t xml:space="preserve"> and t</w:t>
      </w:r>
      <w:r w:rsidRPr="00F6574A">
        <w:t>he same applies to diabetes</w:t>
      </w:r>
      <w:r>
        <w:t>—</w:t>
      </w:r>
      <w:r w:rsidR="00E35939">
        <w:t xml:space="preserve">and </w:t>
      </w:r>
      <w:r w:rsidRPr="00F6574A">
        <w:t xml:space="preserve">taking out the risk element from those conditions, which are frequently more prevalent in some black and minority ethnic groups, it gets </w:t>
      </w:r>
      <w:r>
        <w:t xml:space="preserve">to be </w:t>
      </w:r>
      <w:r w:rsidRPr="00F6574A">
        <w:t xml:space="preserve">a very complex picture. When, as you have just highlighted, you then </w:t>
      </w:r>
      <w:r>
        <w:t>add</w:t>
      </w:r>
      <w:r w:rsidRPr="00F6574A">
        <w:t xml:space="preserve"> the complexity of perhaps cultural differences in the way people </w:t>
      </w:r>
      <w:r w:rsidR="00E35939">
        <w:t>live,</w:t>
      </w:r>
      <w:r w:rsidRPr="00F6574A">
        <w:t xml:space="preserve"> or </w:t>
      </w:r>
      <w:r w:rsidR="007D0D8E">
        <w:t xml:space="preserve">perhaps </w:t>
      </w:r>
      <w:r w:rsidRPr="00F6574A">
        <w:t xml:space="preserve">the fact that different groups </w:t>
      </w:r>
      <w:r w:rsidR="0037414D">
        <w:t>are</w:t>
      </w:r>
      <w:r w:rsidRPr="00F6574A">
        <w:t xml:space="preserve"> more likely to be living in socioeconomically deprived areas in some instances, it is a really complex picture</w:t>
      </w:r>
      <w:r>
        <w:t xml:space="preserve">. </w:t>
      </w:r>
      <w:r w:rsidR="00B42DCF">
        <w:t>W</w:t>
      </w:r>
      <w:r w:rsidRPr="00F6574A">
        <w:t>hat we are seeing are signal</w:t>
      </w:r>
      <w:r>
        <w:t>s</w:t>
      </w:r>
      <w:r w:rsidRPr="00F6574A">
        <w:t xml:space="preserve"> </w:t>
      </w:r>
      <w:r>
        <w:t>in</w:t>
      </w:r>
      <w:r w:rsidRPr="00F6574A">
        <w:t xml:space="preserve"> some areas</w:t>
      </w:r>
      <w:r w:rsidR="00AC5CF3">
        <w:t>;</w:t>
      </w:r>
      <w:r w:rsidRPr="00F6574A">
        <w:t xml:space="preserve"> but not all datasets, when looked at in detail, </w:t>
      </w:r>
      <w:r w:rsidR="007D0D8E">
        <w:t xml:space="preserve">are </w:t>
      </w:r>
      <w:r w:rsidRPr="00F6574A">
        <w:t>demonstrat</w:t>
      </w:r>
      <w:r w:rsidR="007D0D8E">
        <w:t>ing</w:t>
      </w:r>
      <w:r w:rsidRPr="00F6574A">
        <w:t xml:space="preserve"> specific black and minority ethnic disparities. </w:t>
      </w:r>
    </w:p>
    <w:p w:rsidR="00B83FE3" w:rsidP="002F6CCA">
      <w:pPr>
        <w:pStyle w:val="Answer"/>
      </w:pPr>
      <w:r>
        <w:t>For example,</w:t>
      </w:r>
      <w:r w:rsidRPr="00F6574A">
        <w:t xml:space="preserve"> there is a Covid dataset</w:t>
      </w:r>
      <w:r>
        <w:t>—Co</w:t>
      </w:r>
      <w:r w:rsidR="00D3622E">
        <w:t>vid</w:t>
      </w:r>
      <w:r>
        <w:t>Sim—</w:t>
      </w:r>
      <w:r w:rsidRPr="00F6574A">
        <w:t>which is based on the hospital admissions</w:t>
      </w:r>
      <w:r>
        <w:t>,</w:t>
      </w:r>
      <w:r w:rsidRPr="00F6574A">
        <w:t xml:space="preserve"> and I think th</w:t>
      </w:r>
      <w:r w:rsidR="00961FDF">
        <w:t>at</w:t>
      </w:r>
      <w:r w:rsidRPr="00F6574A">
        <w:t xml:space="preserve"> is where the signals were first picked up. That has been looked at in some detail and has not been able currently</w:t>
      </w:r>
      <w:r>
        <w:t>,</w:t>
      </w:r>
      <w:r w:rsidRPr="00F6574A">
        <w:t xml:space="preserve"> I think</w:t>
      </w:r>
      <w:r>
        <w:t>,</w:t>
      </w:r>
      <w:r w:rsidRPr="00F6574A">
        <w:t xml:space="preserve"> to detect a significant difference, but different signals are coming from different datasets</w:t>
      </w:r>
      <w:r>
        <w:t>.</w:t>
      </w:r>
      <w:r w:rsidRPr="00F6574A">
        <w:t xml:space="preserve"> </w:t>
      </w:r>
      <w:r w:rsidR="007D0D8E">
        <w:t>I think t</w:t>
      </w:r>
      <w:r w:rsidRPr="00F6574A">
        <w:t xml:space="preserve">he answer to this will come from the Public Health England work </w:t>
      </w:r>
      <w:r>
        <w:t xml:space="preserve">that </w:t>
      </w:r>
      <w:r w:rsidRPr="00F6574A">
        <w:t>is looking not only at the characteristics,</w:t>
      </w:r>
      <w:r w:rsidR="004D088C">
        <w:t xml:space="preserve"> the</w:t>
      </w:r>
      <w:r w:rsidRPr="00F6574A">
        <w:t xml:space="preserve"> variables</w:t>
      </w:r>
      <w:r>
        <w:t>,</w:t>
      </w:r>
      <w:r w:rsidR="004D088C">
        <w:t xml:space="preserve"> that</w:t>
      </w:r>
      <w:r w:rsidRPr="00F6574A">
        <w:t xml:space="preserve"> may be of importance alongside ethnicity</w:t>
      </w:r>
      <w:r w:rsidR="000850A1">
        <w:t>—</w:t>
      </w:r>
      <w:r w:rsidRPr="00F6574A">
        <w:t>the disease conditions</w:t>
      </w:r>
      <w:r w:rsidR="000850A1">
        <w:t xml:space="preserve"> as well—</w:t>
      </w:r>
      <w:r w:rsidRPr="00F6574A">
        <w:t xml:space="preserve">but </w:t>
      </w:r>
      <w:r w:rsidR="007D0D8E">
        <w:t xml:space="preserve">is absolutely </w:t>
      </w:r>
      <w:r w:rsidRPr="00F6574A">
        <w:t>recognis</w:t>
      </w:r>
      <w:r w:rsidR="007D0D8E">
        <w:t>ing</w:t>
      </w:r>
      <w:r w:rsidRPr="00F6574A">
        <w:t xml:space="preserve"> that people</w:t>
      </w:r>
      <w:r w:rsidR="000850A1">
        <w:t xml:space="preserve"> </w:t>
      </w:r>
      <w:r w:rsidRPr="00F6574A">
        <w:t>live in their own communities</w:t>
      </w:r>
      <w:r>
        <w:t>,</w:t>
      </w:r>
      <w:r w:rsidRPr="00F6574A">
        <w:t xml:space="preserve"> </w:t>
      </w:r>
      <w:r w:rsidR="000850A1">
        <w:t>so</w:t>
      </w:r>
      <w:r w:rsidRPr="00F6574A">
        <w:t xml:space="preserve"> th</w:t>
      </w:r>
      <w:r w:rsidR="00A9684D">
        <w:t>e</w:t>
      </w:r>
      <w:r w:rsidRPr="00F6574A">
        <w:t xml:space="preserve"> socioeconomic element is also being considered.</w:t>
      </w:r>
      <w:r w:rsidR="00167B58">
        <w:t xml:space="preserve"> </w:t>
      </w:r>
      <w:r w:rsidR="002F6CCA">
        <w:t>T</w:t>
      </w:r>
      <w:r w:rsidRPr="00F6574A">
        <w:t>he Public Health England team working on that recognise</w:t>
      </w:r>
      <w:r>
        <w:t>s</w:t>
      </w:r>
      <w:r w:rsidRPr="00F6574A">
        <w:t xml:space="preserve"> how important it is to link with the minority groups while the work is ongoing</w:t>
      </w:r>
      <w:r w:rsidR="002F6CCA">
        <w:t>,</w:t>
      </w:r>
      <w:r w:rsidRPr="00F6574A">
        <w:t xml:space="preserve"> because people understanding the process and what </w:t>
      </w:r>
      <w:r w:rsidR="002F6CCA">
        <w:t>i</w:t>
      </w:r>
      <w:r w:rsidRPr="00F6574A">
        <w:t>t might mean for their community, whatever comes out at the other end</w:t>
      </w:r>
      <w:r>
        <w:t>,</w:t>
      </w:r>
      <w:r w:rsidRPr="00F6574A">
        <w:t xml:space="preserve"> is equally important</w:t>
      </w:r>
      <w:r w:rsidR="002F6CCA">
        <w:t>.</w:t>
      </w:r>
    </w:p>
    <w:p w:rsidR="00B83FE3" w:rsidP="00B83FE3">
      <w:pPr>
        <w:pStyle w:val="Question"/>
        <w:numPr>
          <w:ilvl w:val="0"/>
          <w:numId w:val="9"/>
        </w:numPr>
      </w:pPr>
      <w:sdt>
        <w:sdtPr>
          <w:alias w:val="Member"/>
          <w:tag w:val="&lt;Member mnisId='4780' dodsId=''&gt;"/>
          <w:id w:val="-1850411306"/>
          <w:placeholder>
            <w:docPart w:val="165E7897CCEE43228997D3AC8A0AC95B"/>
          </w:placeholder>
          <w:richText/>
        </w:sdtPr>
        <w:sdtContent>
          <w:r w:rsidRPr="000A49E3">
            <w:rPr>
              <w:b/>
            </w:rPr>
            <w:t>Laura Trott:</w:t>
          </w:r>
        </w:sdtContent>
      </w:sdt>
      <w:r>
        <w:t xml:space="preserve"> </w:t>
      </w:r>
      <w:r w:rsidRPr="00F6574A">
        <w:t xml:space="preserve">Dr </w:t>
      </w:r>
      <w:r>
        <w:t>Harries,</w:t>
      </w:r>
      <w:r w:rsidRPr="00F6574A">
        <w:t xml:space="preserve"> </w:t>
      </w:r>
      <w:r>
        <w:t>y</w:t>
      </w:r>
      <w:r w:rsidRPr="00F6574A">
        <w:t xml:space="preserve">ou were very clear in your earlier answer to the </w:t>
      </w:r>
      <w:r>
        <w:t>C</w:t>
      </w:r>
      <w:r w:rsidRPr="00F6574A">
        <w:t>hair that infection numbers need to come down before contact tracing will work effectively. We have talked about the R level extensively</w:t>
      </w:r>
      <w:r>
        <w:t>,</w:t>
      </w:r>
      <w:r w:rsidRPr="00F6574A">
        <w:t xml:space="preserve"> but what is the number of new cases </w:t>
      </w:r>
      <w:r w:rsidR="007D0D8E">
        <w:t xml:space="preserve">that </w:t>
      </w:r>
      <w:r w:rsidRPr="00F6574A">
        <w:t>we need to reach in order for contact tracing to work?</w:t>
      </w:r>
    </w:p>
    <w:p w:rsidR="00B83FE3" w:rsidP="00B83FE3">
      <w:pPr>
        <w:pStyle w:val="Answer"/>
      </w:pPr>
      <w:sdt>
        <w:sdtPr>
          <w:alias w:val="Witness"/>
          <w:id w:val="-1800445827"/>
          <w:placeholder>
            <w:docPart w:val="165E7897CCEE43228997D3AC8A0AC95B"/>
          </w:placeholder>
          <w:richText/>
        </w:sdtPr>
        <w:sdtContent>
          <w:r w:rsidRPr="000A49E3">
            <w:rPr>
              <w:b/>
              <w:i/>
            </w:rPr>
            <w:t>Dr Harries:</w:t>
          </w:r>
        </w:sdtContent>
      </w:sdt>
      <w:r>
        <w:t xml:space="preserve"> I think </w:t>
      </w:r>
      <w:r w:rsidRPr="00F6574A">
        <w:t xml:space="preserve">I was referring </w:t>
      </w:r>
      <w:r>
        <w:t>to</w:t>
      </w:r>
      <w:r w:rsidRPr="00F6574A">
        <w:t xml:space="preserve"> when we previously </w:t>
      </w:r>
      <w:r w:rsidR="005D7BB8">
        <w:t xml:space="preserve">had </w:t>
      </w:r>
      <w:r w:rsidRPr="00F6574A">
        <w:t xml:space="preserve">very high R rates, at the start of the epidemic in the UK. </w:t>
      </w:r>
      <w:r w:rsidR="007D0D8E">
        <w:t>I think i</w:t>
      </w:r>
      <w:r w:rsidRPr="00F6574A">
        <w:t xml:space="preserve">t is reasonable to say </w:t>
      </w:r>
      <w:r>
        <w:t xml:space="preserve">that </w:t>
      </w:r>
      <w:r w:rsidRPr="00F6574A">
        <w:t xml:space="preserve">I do not think we are putting a precise number on the </w:t>
      </w:r>
      <w:r w:rsidR="0020774A">
        <w:t>number</w:t>
      </w:r>
      <w:r>
        <w:t xml:space="preserve"> </w:t>
      </w:r>
      <w:r w:rsidRPr="00F6574A">
        <w:t>of infections</w:t>
      </w:r>
      <w:r>
        <w:t>,</w:t>
      </w:r>
      <w:r w:rsidRPr="00F6574A">
        <w:t xml:space="preserve"> but</w:t>
      </w:r>
      <w:r w:rsidR="004A5385">
        <w:t>,</w:t>
      </w:r>
      <w:r w:rsidRPr="00F6574A">
        <w:t xml:space="preserve"> as Sir Patrick noted earlier, we need </w:t>
      </w:r>
      <w:r>
        <w:t>to</w:t>
      </w:r>
      <w:r w:rsidRPr="00F6574A">
        <w:t xml:space="preserve"> be clear that we can consistently keep the R value down. One </w:t>
      </w:r>
      <w:r w:rsidR="00CE74E1">
        <w:t xml:space="preserve">of the </w:t>
      </w:r>
      <w:r w:rsidRPr="00F6574A">
        <w:t>reason</w:t>
      </w:r>
      <w:r w:rsidR="00CE74E1">
        <w:t>s</w:t>
      </w:r>
      <w:r w:rsidRPr="00F6574A">
        <w:t xml:space="preserve"> for testing the </w:t>
      </w:r>
      <w:r>
        <w:t>test</w:t>
      </w:r>
      <w:r w:rsidR="00CE74E1">
        <w:t xml:space="preserve">, </w:t>
      </w:r>
      <w:r w:rsidRPr="00F6574A">
        <w:t>t</w:t>
      </w:r>
      <w:r>
        <w:t>rack</w:t>
      </w:r>
      <w:r w:rsidR="00CE74E1">
        <w:t xml:space="preserve"> </w:t>
      </w:r>
      <w:r w:rsidRPr="00F6574A">
        <w:t>and</w:t>
      </w:r>
      <w:r w:rsidR="00CE74E1">
        <w:t xml:space="preserve"> </w:t>
      </w:r>
      <w:r w:rsidRPr="00F6574A">
        <w:t xml:space="preserve">trace </w:t>
      </w:r>
      <w:r>
        <w:t>app o</w:t>
      </w:r>
      <w:r w:rsidRPr="00F6574A">
        <w:t xml:space="preserve">n the Isle of Wight at the moment is </w:t>
      </w:r>
      <w:r w:rsidR="00CE74E1">
        <w:t>that</w:t>
      </w:r>
      <w:r w:rsidRPr="00F6574A">
        <w:t xml:space="preserve"> it is clear that</w:t>
      </w:r>
      <w:r w:rsidR="007D0D8E">
        <w:t xml:space="preserve"> </w:t>
      </w:r>
      <w:r w:rsidRPr="00F6574A">
        <w:t>if we can maintain th</w:t>
      </w:r>
      <w:r w:rsidR="001D22AA">
        <w:t>e</w:t>
      </w:r>
      <w:r w:rsidRPr="00F6574A">
        <w:t xml:space="preserve"> R level down</w:t>
      </w:r>
      <w:r>
        <w:t>,</w:t>
      </w:r>
      <w:r w:rsidRPr="00F6574A">
        <w:t xml:space="preserve"> it could be a useful adjunct to allowing a degree of lift in some of the measures while still managing to keep the infection under control. </w:t>
      </w:r>
    </w:p>
    <w:p w:rsidR="00B83FE3" w:rsidP="00B83FE3">
      <w:pPr>
        <w:pStyle w:val="Answer"/>
      </w:pPr>
      <w:r>
        <w:t>T</w:t>
      </w:r>
      <w:r w:rsidRPr="00F6574A">
        <w:t xml:space="preserve">he short answer is </w:t>
      </w:r>
      <w:r>
        <w:t xml:space="preserve">that </w:t>
      </w:r>
      <w:r w:rsidRPr="00F6574A">
        <w:t>if the R value is down and can stay there</w:t>
      </w:r>
      <w:r>
        <w:t>,</w:t>
      </w:r>
      <w:r w:rsidRPr="00F6574A">
        <w:t xml:space="preserve"> and we have tested methods that will work in practice, we have </w:t>
      </w:r>
      <w:r>
        <w:t xml:space="preserve">an </w:t>
      </w:r>
      <w:r w:rsidRPr="00F6574A">
        <w:t>opportunity to be moving in that direction reasonably soon.</w:t>
      </w:r>
    </w:p>
    <w:p w:rsidR="00B83FE3" w:rsidP="00B83FE3">
      <w:pPr>
        <w:pStyle w:val="Question"/>
        <w:numPr>
          <w:ilvl w:val="0"/>
          <w:numId w:val="9"/>
        </w:numPr>
      </w:pPr>
      <w:sdt>
        <w:sdtPr>
          <w:alias w:val="Member"/>
          <w:tag w:val="&lt;Member mnisId='4780' dodsId=''&gt;"/>
          <w:id w:val="-1598399667"/>
          <w:placeholder>
            <w:docPart w:val="165E7897CCEE43228997D3AC8A0AC95B"/>
          </w:placeholder>
          <w:richText/>
        </w:sdtPr>
        <w:sdtContent>
          <w:r w:rsidRPr="00E55328">
            <w:rPr>
              <w:b/>
            </w:rPr>
            <w:t>Laura Trott:</w:t>
          </w:r>
        </w:sdtContent>
      </w:sdt>
      <w:r>
        <w:t xml:space="preserve"> </w:t>
      </w:r>
      <w:r w:rsidRPr="00F6574A">
        <w:t xml:space="preserve">There must be a range </w:t>
      </w:r>
      <w:r w:rsidR="000C73B6">
        <w:t>in</w:t>
      </w:r>
      <w:r w:rsidRPr="00F6574A">
        <w:t xml:space="preserve"> </w:t>
      </w:r>
      <w:r>
        <w:t xml:space="preserve">the </w:t>
      </w:r>
      <w:r w:rsidRPr="00F6574A">
        <w:t xml:space="preserve">number of cases that you expect </w:t>
      </w:r>
      <w:r w:rsidR="00DD0EAC">
        <w:t>to be</w:t>
      </w:r>
      <w:r w:rsidRPr="00F6574A">
        <w:t xml:space="preserve"> able to deal with</w:t>
      </w:r>
      <w:r>
        <w:t>.</w:t>
      </w:r>
      <w:r w:rsidRPr="00F6574A">
        <w:t xml:space="preserve"> </w:t>
      </w:r>
      <w:r>
        <w:t>P</w:t>
      </w:r>
      <w:r w:rsidRPr="00F6574A">
        <w:t xml:space="preserve">rofessor </w:t>
      </w:r>
      <w:r>
        <w:t xml:space="preserve">Van-Tam </w:t>
      </w:r>
      <w:r w:rsidRPr="00F6574A">
        <w:t>last week at one of the press conferences said that the current infection rate</w:t>
      </w:r>
      <w:r>
        <w:t>,</w:t>
      </w:r>
      <w:r w:rsidRPr="00F6574A">
        <w:t xml:space="preserve"> which was around 4,000 new cases</w:t>
      </w:r>
      <w:r>
        <w:t>,</w:t>
      </w:r>
      <w:r w:rsidRPr="00F6574A">
        <w:t xml:space="preserve"> was too high. Is there not at least a range of infection</w:t>
      </w:r>
      <w:r>
        <w:t>—</w:t>
      </w:r>
      <w:r w:rsidRPr="00F6574A">
        <w:t>numbers of cases</w:t>
      </w:r>
      <w:r>
        <w:t>—</w:t>
      </w:r>
      <w:r w:rsidRPr="00F6574A">
        <w:t>that you think a contact</w:t>
      </w:r>
      <w:r>
        <w:t>-</w:t>
      </w:r>
      <w:r w:rsidRPr="00F6574A">
        <w:t>tracing program</w:t>
      </w:r>
      <w:r>
        <w:t>me</w:t>
      </w:r>
      <w:r w:rsidRPr="00F6574A">
        <w:t xml:space="preserve"> can deal with</w:t>
      </w:r>
      <w:r w:rsidR="007D0D8E">
        <w:t>,</w:t>
      </w:r>
      <w:r w:rsidRPr="00F6574A">
        <w:t xml:space="preserve"> if you think at the moment the level is too high?</w:t>
      </w:r>
    </w:p>
    <w:p w:rsidR="00B83FE3" w:rsidP="00B83FE3">
      <w:pPr>
        <w:pStyle w:val="Answer"/>
      </w:pPr>
      <w:sdt>
        <w:sdtPr>
          <w:alias w:val="Witness"/>
          <w:id w:val="-481777062"/>
          <w:placeholder>
            <w:docPart w:val="165E7897CCEE43228997D3AC8A0AC95B"/>
          </w:placeholder>
          <w:richText/>
        </w:sdtPr>
        <w:sdtContent>
          <w:r w:rsidRPr="00E55328">
            <w:rPr>
              <w:b/>
              <w:i/>
            </w:rPr>
            <w:t>Dr Harries:</w:t>
          </w:r>
        </w:sdtContent>
      </w:sdt>
      <w:r>
        <w:t xml:space="preserve"> </w:t>
      </w:r>
      <w:r w:rsidRPr="00F6574A">
        <w:t>There have been some numbers looking at th</w:t>
      </w:r>
      <w:r w:rsidR="00DD0EAC">
        <w:t>at</w:t>
      </w:r>
      <w:r>
        <w:t>,</w:t>
      </w:r>
      <w:r w:rsidRPr="00F6574A">
        <w:t xml:space="preserve"> but we need to understand how the </w:t>
      </w:r>
      <w:r>
        <w:t>app, f</w:t>
      </w:r>
      <w:r w:rsidRPr="00F6574A">
        <w:t xml:space="preserve">or example, works and then </w:t>
      </w:r>
      <w:r>
        <w:t xml:space="preserve">you almost </w:t>
      </w:r>
      <w:r w:rsidRPr="00F6574A">
        <w:t xml:space="preserve">have to translate the number backwards. </w:t>
      </w:r>
      <w:r>
        <w:t>Y</w:t>
      </w:r>
      <w:r w:rsidRPr="00F6574A">
        <w:t xml:space="preserve">ou can look at </w:t>
      </w:r>
      <w:r w:rsidR="001E5167">
        <w:t>it</w:t>
      </w:r>
      <w:r w:rsidRPr="00F6574A">
        <w:t xml:space="preserve"> in terms of how many contacts an average person might have</w:t>
      </w:r>
      <w:r>
        <w:t>,</w:t>
      </w:r>
      <w:r w:rsidRPr="00F6574A">
        <w:t xml:space="preserve"> and th</w:t>
      </w:r>
      <w:r w:rsidR="00ED2638">
        <w:t>o</w:t>
      </w:r>
      <w:r w:rsidRPr="00F6574A">
        <w:t>se are the sorts of things that will need testing from the app work</w:t>
      </w:r>
      <w:r w:rsidR="001E5167">
        <w:t>. T</w:t>
      </w:r>
      <w:r w:rsidRPr="00F6574A">
        <w:t>he number of people you need to use to contact</w:t>
      </w:r>
      <w:r>
        <w:t>-</w:t>
      </w:r>
      <w:r w:rsidRPr="00F6574A">
        <w:t>trace effectively then relates backwards to the number of cases</w:t>
      </w:r>
      <w:r>
        <w:t xml:space="preserve">. </w:t>
      </w:r>
      <w:r w:rsidR="001E5167">
        <w:t>I</w:t>
      </w:r>
      <w:r w:rsidRPr="00F6574A">
        <w:t xml:space="preserve">t </w:t>
      </w:r>
      <w:r w:rsidR="001E5167">
        <w:t>does not all</w:t>
      </w:r>
      <w:r w:rsidRPr="00F6574A">
        <w:t xml:space="preserve"> start from the number of cases</w:t>
      </w:r>
      <w:r>
        <w:t>;</w:t>
      </w:r>
      <w:r w:rsidRPr="00F6574A">
        <w:t xml:space="preserve"> it</w:t>
      </w:r>
      <w:r>
        <w:t xml:space="preserve"> works slightly</w:t>
      </w:r>
      <w:r w:rsidRPr="00F6574A">
        <w:t xml:space="preserve"> the other way as well, which is what the capacity </w:t>
      </w:r>
      <w:r w:rsidR="00F516EB">
        <w:t xml:space="preserve">is </w:t>
      </w:r>
      <w:r w:rsidRPr="00F6574A">
        <w:t xml:space="preserve">to manage contact tracing effectively and ensure </w:t>
      </w:r>
      <w:r>
        <w:t xml:space="preserve">that </w:t>
      </w:r>
      <w:r w:rsidRPr="00F6574A">
        <w:t xml:space="preserve">we keep the R number down. </w:t>
      </w:r>
    </w:p>
    <w:p w:rsidR="00B83FE3" w:rsidP="00B83FE3">
      <w:pPr>
        <w:pStyle w:val="Answer"/>
      </w:pPr>
      <w:r>
        <w:t>T</w:t>
      </w:r>
      <w:r w:rsidRPr="00F6574A">
        <w:t xml:space="preserve">here are numbers </w:t>
      </w:r>
      <w:r>
        <w:t>that</w:t>
      </w:r>
      <w:r w:rsidRPr="00F6574A">
        <w:t xml:space="preserve"> can contribute to th</w:t>
      </w:r>
      <w:r w:rsidR="00F96F2C">
        <w:t>at</w:t>
      </w:r>
      <w:r>
        <w:t>. I</w:t>
      </w:r>
      <w:r w:rsidRPr="00F6574A">
        <w:t xml:space="preserve">f you look at the number of individuals related to each symptomatic case, you can work out how many symptomatic cases you can manage </w:t>
      </w:r>
      <w:r w:rsidR="007D0D8E">
        <w:t>with</w:t>
      </w:r>
      <w:r w:rsidRPr="00F6574A">
        <w:t>in your contact</w:t>
      </w:r>
      <w:r>
        <w:t>-</w:t>
      </w:r>
      <w:r w:rsidRPr="00F6574A">
        <w:t>tracing</w:t>
      </w:r>
      <w:r w:rsidRPr="00F6574A">
        <w:t xml:space="preserve"> system. </w:t>
      </w:r>
      <w:r w:rsidR="006A0A1A">
        <w:t>W</w:t>
      </w:r>
      <w:r w:rsidRPr="00F6574A">
        <w:t xml:space="preserve">e need a little more information from the work that is ongoing </w:t>
      </w:r>
      <w:r w:rsidR="007D0D8E">
        <w:t xml:space="preserve">now </w:t>
      </w:r>
      <w:r w:rsidRPr="00F6574A">
        <w:t>to test out the theory and practice.</w:t>
      </w:r>
    </w:p>
    <w:p w:rsidR="00B83FE3" w:rsidP="00B83FE3">
      <w:pPr>
        <w:pStyle w:val="Question"/>
        <w:numPr>
          <w:ilvl w:val="0"/>
          <w:numId w:val="9"/>
        </w:numPr>
      </w:pPr>
      <w:sdt>
        <w:sdtPr>
          <w:alias w:val="Member"/>
          <w:tag w:val="&lt;Member mnisId='4780' dodsId=''&gt;"/>
          <w:id w:val="-510760975"/>
          <w:placeholder>
            <w:docPart w:val="165E7897CCEE43228997D3AC8A0AC95B"/>
          </w:placeholder>
          <w:richText/>
        </w:sdtPr>
        <w:sdtContent>
          <w:r w:rsidRPr="00F950C0">
            <w:rPr>
              <w:b/>
            </w:rPr>
            <w:t>Laura Trott:</w:t>
          </w:r>
        </w:sdtContent>
      </w:sdt>
      <w:r>
        <w:t xml:space="preserve"> A</w:t>
      </w:r>
      <w:r w:rsidRPr="00F6574A">
        <w:t xml:space="preserve">s I understand it, </w:t>
      </w:r>
      <w:r>
        <w:t xml:space="preserve">we are looking to </w:t>
      </w:r>
      <w:r w:rsidRPr="00F6574A">
        <w:t>recruit 18,000 contact tracers by mid</w:t>
      </w:r>
      <w:r>
        <w:t>-</w:t>
      </w:r>
      <w:r w:rsidRPr="00F6574A">
        <w:t>May. Is there an estimate</w:t>
      </w:r>
      <w:r>
        <w:t xml:space="preserve"> of the</w:t>
      </w:r>
      <w:r w:rsidRPr="00F6574A">
        <w:t xml:space="preserve"> number of cases that you believe </w:t>
      </w:r>
      <w:r>
        <w:t xml:space="preserve">that </w:t>
      </w:r>
      <w:r w:rsidRPr="00F6574A">
        <w:t>those 18,000 can deal with</w:t>
      </w:r>
      <w:r>
        <w:t>?</w:t>
      </w:r>
    </w:p>
    <w:p w:rsidR="00B83FE3" w:rsidP="00B83FE3">
      <w:pPr>
        <w:pStyle w:val="Answer"/>
      </w:pPr>
      <w:sdt>
        <w:sdtPr>
          <w:alias w:val="Witness"/>
          <w:id w:val="-918398964"/>
          <w:placeholder>
            <w:docPart w:val="165E7897CCEE43228997D3AC8A0AC95B"/>
          </w:placeholder>
          <w:richText/>
        </w:sdtPr>
        <w:sdtContent>
          <w:r w:rsidRPr="00F950C0">
            <w:rPr>
              <w:b/>
              <w:i/>
            </w:rPr>
            <w:t>Dr Harries:</w:t>
          </w:r>
        </w:sdtContent>
      </w:sdt>
      <w:r>
        <w:t xml:space="preserve"> </w:t>
      </w:r>
      <w:r w:rsidRPr="00F6574A">
        <w:t>I do not have it to hand</w:t>
      </w:r>
      <w:r>
        <w:t>, I am afraid—</w:t>
      </w:r>
      <w:r w:rsidRPr="00F6574A">
        <w:t>apologies for tha</w:t>
      </w:r>
      <w:r>
        <w:t>t—</w:t>
      </w:r>
      <w:r w:rsidRPr="00F6574A">
        <w:t xml:space="preserve">but there have been some calculations </w:t>
      </w:r>
      <w:r>
        <w:t>beh</w:t>
      </w:r>
      <w:r w:rsidRPr="00F6574A">
        <w:t>ind that</w:t>
      </w:r>
      <w:r w:rsidR="00B679BC">
        <w:t>. I</w:t>
      </w:r>
      <w:r w:rsidRPr="00F6574A">
        <w:t>t includes the numbers of individuals who are related to each case</w:t>
      </w:r>
      <w:r w:rsidR="00191619">
        <w:t>, as I pointed out</w:t>
      </w:r>
      <w:r w:rsidRPr="00F6574A">
        <w:t>. I am very happy to provide any information separately</w:t>
      </w:r>
      <w:r>
        <w:t>,</w:t>
      </w:r>
      <w:r w:rsidRPr="00F6574A">
        <w:t xml:space="preserve"> but I do not have th</w:t>
      </w:r>
      <w:r w:rsidR="00D40E80">
        <w:t>e</w:t>
      </w:r>
      <w:r w:rsidRPr="00F6574A">
        <w:t xml:space="preserve"> number to hand, I am afraid.</w:t>
      </w:r>
    </w:p>
    <w:p w:rsidR="00B83FE3" w:rsidP="00B83FE3">
      <w:pPr>
        <w:pStyle w:val="Question"/>
        <w:numPr>
          <w:ilvl w:val="0"/>
          <w:numId w:val="9"/>
        </w:numPr>
      </w:pPr>
      <w:sdt>
        <w:sdtPr>
          <w:alias w:val="Member"/>
          <w:tag w:val="&lt;Member mnisId='4780' dodsId=''&gt;"/>
          <w:id w:val="1263803411"/>
          <w:placeholder>
            <w:docPart w:val="165E7897CCEE43228997D3AC8A0AC95B"/>
          </w:placeholder>
          <w:richText/>
        </w:sdtPr>
        <w:sdtContent>
          <w:r w:rsidRPr="00F950C0">
            <w:rPr>
              <w:b/>
            </w:rPr>
            <w:t>Laura Trott:</w:t>
          </w:r>
        </w:sdtContent>
      </w:sdt>
      <w:r>
        <w:t xml:space="preserve"> </w:t>
      </w:r>
      <w:r w:rsidRPr="00F6574A">
        <w:t>That would be very helpful</w:t>
      </w:r>
      <w:r w:rsidR="00F516EB">
        <w:t>;</w:t>
      </w:r>
      <w:r w:rsidRPr="00F6574A">
        <w:t xml:space="preserve"> thank you. </w:t>
      </w:r>
    </w:p>
    <w:p w:rsidR="00B83FE3" w:rsidP="00B83FE3">
      <w:pPr>
        <w:pStyle w:val="Question"/>
        <w:numPr>
          <w:ilvl w:val="0"/>
          <w:numId w:val="0"/>
        </w:numPr>
        <w:ind w:left="794"/>
      </w:pPr>
      <w:r>
        <w:t>P</w:t>
      </w:r>
      <w:r w:rsidRPr="00F6574A">
        <w:t>reviously</w:t>
      </w:r>
      <w:r>
        <w:t>,</w:t>
      </w:r>
      <w:r w:rsidRPr="00F6574A">
        <w:t xml:space="preserve"> you ha</w:t>
      </w:r>
      <w:r>
        <w:t>ve</w:t>
      </w:r>
      <w:r w:rsidRPr="00F6574A">
        <w:t xml:space="preserve"> been clear that we had to stop contact tracing at the early stages of th</w:t>
      </w:r>
      <w:r>
        <w:t>e</w:t>
      </w:r>
      <w:r w:rsidRPr="00F6574A">
        <w:t xml:space="preserve"> pandemic because community transmission </w:t>
      </w:r>
      <w:r w:rsidR="00570410">
        <w:t>was in</w:t>
      </w:r>
      <w:r w:rsidRPr="00F6574A">
        <w:t xml:space="preserve"> place. </w:t>
      </w:r>
      <w:r w:rsidR="005C7D83">
        <w:t>W</w:t>
      </w:r>
      <w:r w:rsidRPr="00F6574A">
        <w:t xml:space="preserve">e are now looking to restart contact tracing at a point in the future when the R rate is down below 1 and we feel the infection numbers are manageable. What </w:t>
      </w:r>
      <w:r w:rsidR="003B3DE8">
        <w:t>is</w:t>
      </w:r>
      <w:r w:rsidRPr="00F6574A">
        <w:t xml:space="preserve"> different this time </w:t>
      </w:r>
      <w:r>
        <w:t>that</w:t>
      </w:r>
      <w:r w:rsidRPr="00F6574A">
        <w:t xml:space="preserve"> will stop the number of cases increasing exponentially again</w:t>
      </w:r>
      <w:r w:rsidR="007D0D8E">
        <w:t>,</w:t>
      </w:r>
      <w:r w:rsidRPr="00F6574A">
        <w:t xml:space="preserve"> that did not happen last time?</w:t>
      </w:r>
    </w:p>
    <w:p w:rsidR="00A54419" w:rsidP="00B83FE3">
      <w:pPr>
        <w:pStyle w:val="Answer"/>
      </w:pPr>
      <w:sdt>
        <w:sdtPr>
          <w:alias w:val="Witness"/>
          <w:id w:val="565921049"/>
          <w:placeholder>
            <w:docPart w:val="165E7897CCEE43228997D3AC8A0AC95B"/>
          </w:placeholder>
          <w:richText/>
        </w:sdtPr>
        <w:sdtContent>
          <w:r w:rsidRPr="00F950C0" w:rsidR="00B83FE3">
            <w:rPr>
              <w:b/>
              <w:i/>
            </w:rPr>
            <w:t>Dr Harries:</w:t>
          </w:r>
        </w:sdtContent>
      </w:sdt>
      <w:r w:rsidR="00B83FE3">
        <w:t xml:space="preserve"> </w:t>
      </w:r>
      <w:r w:rsidRPr="00F6574A" w:rsidR="00B83FE3">
        <w:t xml:space="preserve">We are at a different point on the epidemic curve. </w:t>
      </w:r>
      <w:r w:rsidR="00B83FE3">
        <w:t>W</w:t>
      </w:r>
      <w:r w:rsidRPr="00F6574A" w:rsidR="00B83FE3">
        <w:t xml:space="preserve">hen we moved from </w:t>
      </w:r>
      <w:r w:rsidR="007D0D8E">
        <w:t>“</w:t>
      </w:r>
      <w:r w:rsidRPr="00F6574A" w:rsidR="00B83FE3">
        <w:t>containment</w:t>
      </w:r>
      <w:r w:rsidR="007D0D8E">
        <w:t>”</w:t>
      </w:r>
      <w:r w:rsidRPr="00F6574A" w:rsidR="00B83FE3">
        <w:t xml:space="preserve"> to </w:t>
      </w:r>
      <w:r w:rsidR="007D0D8E">
        <w:t>“</w:t>
      </w:r>
      <w:r w:rsidRPr="00F6574A" w:rsidR="00B83FE3">
        <w:t>delay</w:t>
      </w:r>
      <w:r w:rsidR="007D0D8E">
        <w:t>”</w:t>
      </w:r>
      <w:r w:rsidRPr="00F6574A" w:rsidR="00B83FE3">
        <w:t xml:space="preserve">, the trigger point </w:t>
      </w:r>
      <w:r w:rsidR="00B83FE3">
        <w:t>wa</w:t>
      </w:r>
      <w:r w:rsidRPr="00F6574A" w:rsidR="00B83FE3">
        <w:t xml:space="preserve">s the recognition of sustained community </w:t>
      </w:r>
      <w:r w:rsidR="00B83FE3">
        <w:t>transmission. T</w:t>
      </w:r>
      <w:r w:rsidRPr="00F6574A" w:rsidR="00B83FE3">
        <w:t xml:space="preserve">hat means </w:t>
      </w:r>
      <w:r w:rsidR="00092DFD">
        <w:t>that</w:t>
      </w:r>
      <w:r w:rsidRPr="00F6574A" w:rsidR="00B83FE3">
        <w:t xml:space="preserve"> each case may have a first, second, third or fourth transmission</w:t>
      </w:r>
      <w:r w:rsidR="00B83FE3">
        <w:t>—</w:t>
      </w:r>
      <w:r w:rsidRPr="00F6574A" w:rsidR="00B83FE3">
        <w:t>a generation</w:t>
      </w:r>
      <w:r w:rsidR="00B83FE3">
        <w:t>—</w:t>
      </w:r>
      <w:r w:rsidRPr="00F6574A" w:rsidR="00B83FE3">
        <w:t xml:space="preserve">and when you have sustained community transmission, you find cases </w:t>
      </w:r>
      <w:r>
        <w:t xml:space="preserve">of </w:t>
      </w:r>
      <w:r w:rsidRPr="00F6574A" w:rsidR="00B83FE3">
        <w:t>third and fourth generation where you cannot identify the early phase of th</w:t>
      </w:r>
      <w:r>
        <w:t>e</w:t>
      </w:r>
      <w:r w:rsidRPr="00F6574A" w:rsidR="00B83FE3">
        <w:t xml:space="preserve"> chain. </w:t>
      </w:r>
      <w:r w:rsidR="00B83FE3">
        <w:t>I</w:t>
      </w:r>
      <w:r w:rsidRPr="00F6574A" w:rsidR="00B83FE3">
        <w:t xml:space="preserve">t means </w:t>
      </w:r>
      <w:r w:rsidR="00B83FE3">
        <w:t xml:space="preserve">that </w:t>
      </w:r>
      <w:r w:rsidRPr="00F6574A" w:rsidR="00B83FE3">
        <w:t>you have cases seeded right across the population</w:t>
      </w:r>
      <w:r>
        <w:t>,</w:t>
      </w:r>
      <w:r w:rsidRPr="00F6574A" w:rsidR="00B83FE3">
        <w:t xml:space="preserve"> and</w:t>
      </w:r>
      <w:r w:rsidR="00F516EB">
        <w:t>,</w:t>
      </w:r>
      <w:r>
        <w:t xml:space="preserve"> </w:t>
      </w:r>
      <w:r w:rsidRPr="00F6574A" w:rsidR="00B83FE3">
        <w:t>as we have heard from Sir Patrick</w:t>
      </w:r>
      <w:r w:rsidR="00B83FE3">
        <w:t>,</w:t>
      </w:r>
      <w:r w:rsidRPr="00F6574A" w:rsidR="00B83FE3">
        <w:t xml:space="preserve"> the R rate at that time was 3.</w:t>
      </w:r>
    </w:p>
    <w:p w:rsidR="00B83FE3" w:rsidP="00B83FE3">
      <w:pPr>
        <w:pStyle w:val="Answer"/>
      </w:pPr>
      <w:r w:rsidRPr="00F6574A">
        <w:t>What the public ha</w:t>
      </w:r>
      <w:r>
        <w:t>ve</w:t>
      </w:r>
      <w:r w:rsidRPr="00F6574A">
        <w:t xml:space="preserve"> done</w:t>
      </w:r>
      <w:r w:rsidR="007D0D8E">
        <w:t>,</w:t>
      </w:r>
      <w:r w:rsidRPr="00F6574A">
        <w:t xml:space="preserve"> by managing social</w:t>
      </w:r>
      <w:r w:rsidR="00A54419">
        <w:t xml:space="preserve"> </w:t>
      </w:r>
      <w:r w:rsidRPr="00F6574A">
        <w:t>distancing measures with very strong compliance</w:t>
      </w:r>
      <w:r w:rsidR="007D0D8E">
        <w:t>,</w:t>
      </w:r>
      <w:r w:rsidRPr="00F6574A">
        <w:t xml:space="preserve"> is to push that rate down and remove a lot of th</w:t>
      </w:r>
      <w:r w:rsidR="00165BB8">
        <w:t>e</w:t>
      </w:r>
      <w:r w:rsidRPr="00F6574A">
        <w:t xml:space="preserve"> </w:t>
      </w:r>
      <w:r>
        <w:t>transmission</w:t>
      </w:r>
      <w:r w:rsidRPr="00F6574A">
        <w:t xml:space="preserve"> in the population</w:t>
      </w:r>
      <w:r>
        <w:t xml:space="preserve">. </w:t>
      </w:r>
      <w:r w:rsidR="00A54419">
        <w:t>A</w:t>
      </w:r>
      <w:r w:rsidRPr="00F6574A">
        <w:t>s we come out of it</w:t>
      </w:r>
      <w:r>
        <w:t>,</w:t>
      </w:r>
      <w:r w:rsidRPr="00F6574A">
        <w:t xml:space="preserve"> we should be able to control and identify many of the cases as they come up. </w:t>
      </w:r>
      <w:r>
        <w:t>I</w:t>
      </w:r>
      <w:r w:rsidRPr="00F6574A">
        <w:t>t gives us a degree of control to lift carefully</w:t>
      </w:r>
      <w:r>
        <w:t>,</w:t>
      </w:r>
      <w:r w:rsidRPr="00F6574A">
        <w:t xml:space="preserve"> but as many scientific colleagues have mentioned</w:t>
      </w:r>
      <w:r>
        <w:t>—</w:t>
      </w:r>
      <w:r w:rsidRPr="00F6574A">
        <w:t>Sir Patrick</w:t>
      </w:r>
      <w:r w:rsidR="00122AF6">
        <w:t>, and</w:t>
      </w:r>
      <w:r>
        <w:t xml:space="preserve"> the </w:t>
      </w:r>
      <w:r w:rsidRPr="00F6574A">
        <w:t>CMO previously</w:t>
      </w:r>
      <w:r>
        <w:t>—</w:t>
      </w:r>
      <w:r w:rsidR="00122AF6">
        <w:t>it</w:t>
      </w:r>
      <w:r w:rsidRPr="00F6574A">
        <w:t xml:space="preserve"> has to be a very steady and slow approach</w:t>
      </w:r>
      <w:r w:rsidR="00791627">
        <w:t>,</w:t>
      </w:r>
      <w:r w:rsidRPr="00F6574A">
        <w:t xml:space="preserve"> with very careful observation of what happens. I would not like to give the impression that</w:t>
      </w:r>
      <w:r>
        <w:t xml:space="preserve"> </w:t>
      </w:r>
      <w:r w:rsidRPr="00F6574A">
        <w:t xml:space="preserve">this will resolve everything. </w:t>
      </w:r>
      <w:r>
        <w:t>W</w:t>
      </w:r>
      <w:r w:rsidRPr="00F6574A">
        <w:t>e have to be extremely careful and we have to watch</w:t>
      </w:r>
      <w:r w:rsidR="00791627">
        <w:t>,</w:t>
      </w:r>
      <w:r w:rsidRPr="00F6574A">
        <w:t xml:space="preserve"> as we are doing these things</w:t>
      </w:r>
      <w:r w:rsidR="00791627">
        <w:t>,</w:t>
      </w:r>
      <w:r w:rsidRPr="00F6574A">
        <w:t xml:space="preserve"> to see how much change </w:t>
      </w:r>
      <w:r>
        <w:t xml:space="preserve">we have and </w:t>
      </w:r>
      <w:r w:rsidRPr="00F6574A">
        <w:t>how many cases arise</w:t>
      </w:r>
      <w:r>
        <w:t>.</w:t>
      </w:r>
    </w:p>
    <w:p w:rsidR="00B83FE3" w:rsidP="002105F6">
      <w:pPr>
        <w:pStyle w:val="Question"/>
      </w:pPr>
      <w:sdt>
        <w:sdtPr>
          <w:alias w:val="Member"/>
          <w:tag w:val="&lt;Member mnisId='1572' dodsId='35446'&gt;"/>
          <w:id w:val="332110494"/>
          <w:placeholder>
            <w:docPart w:val="165E7897CCEE43228997D3AC8A0AC95B"/>
          </w:placeholder>
          <w:richText/>
        </w:sdtPr>
        <w:sdtContent>
          <w:r w:rsidRPr="002105F6">
            <w:rPr>
              <w:b/>
            </w:rPr>
            <w:t>Chair:</w:t>
          </w:r>
        </w:sdtContent>
      </w:sdt>
      <w:r>
        <w:t xml:space="preserve"> </w:t>
      </w:r>
      <w:r w:rsidRPr="00F6574A">
        <w:t>Thank you. We are going to move</w:t>
      </w:r>
      <w:r w:rsidR="007D0D8E">
        <w:t xml:space="preserve"> on now</w:t>
      </w:r>
      <w:r w:rsidRPr="00F6574A">
        <w:t xml:space="preserve"> to the third of the five conditions, which is that any lifting of the lockdown should not risk a second peak of the virus. Sir Patrick, why </w:t>
      </w:r>
      <w:r w:rsidR="00A973D5">
        <w:t>was the</w:t>
      </w:r>
      <w:r w:rsidRPr="00F6574A">
        <w:t xml:space="preserve"> third condition changed</w:t>
      </w:r>
      <w:r w:rsidR="00A973D5">
        <w:t>?</w:t>
      </w:r>
      <w:r w:rsidR="00753E0F">
        <w:t xml:space="preserve"> O</w:t>
      </w:r>
      <w:r w:rsidRPr="00F6574A">
        <w:t>riginally</w:t>
      </w:r>
      <w:r w:rsidR="00753E0F">
        <w:t>,</w:t>
      </w:r>
      <w:r w:rsidRPr="00F6574A">
        <w:t xml:space="preserve"> it was that we must not risk a second peak</w:t>
      </w:r>
      <w:r w:rsidR="00753E0F">
        <w:t>,</w:t>
      </w:r>
      <w:r w:rsidRPr="00F6574A">
        <w:t xml:space="preserve"> and then that was changed to</w:t>
      </w:r>
      <w:r w:rsidR="005505CA">
        <w:t xml:space="preserve"> say that</w:t>
      </w:r>
      <w:r w:rsidRPr="00F6574A">
        <w:t xml:space="preserve"> we must not risk a second peak that could overwhelm the NHS</w:t>
      </w:r>
      <w:r>
        <w:t xml:space="preserve">. </w:t>
      </w:r>
      <w:r w:rsidR="001C5716">
        <w:t>Tha</w:t>
      </w:r>
      <w:r>
        <w:t>t</w:t>
      </w:r>
      <w:r w:rsidRPr="00F6574A">
        <w:t xml:space="preserve"> is quite a small but significant change</w:t>
      </w:r>
      <w:r w:rsidR="001C5716">
        <w:t>,</w:t>
      </w:r>
      <w:r w:rsidRPr="00F6574A">
        <w:t xml:space="preserve"> and a strange one</w:t>
      </w:r>
      <w:r w:rsidR="007D0D8E">
        <w:t>,</w:t>
      </w:r>
      <w:r w:rsidRPr="00F6574A">
        <w:t xml:space="preserve"> given that the fourth condition is itself that the NHS should always be able to cope. Could you tell us why that condition was changed?</w:t>
      </w:r>
    </w:p>
    <w:p w:rsidR="00DF3D4E" w:rsidP="00B83FE3">
      <w:pPr>
        <w:pStyle w:val="Answer"/>
      </w:pPr>
      <w:sdt>
        <w:sdtPr>
          <w:alias w:val="Witness"/>
          <w:id w:val="1827855132"/>
          <w:placeholder>
            <w:docPart w:val="165E7897CCEE43228997D3AC8A0AC95B"/>
          </w:placeholder>
          <w:richText/>
        </w:sdtPr>
        <w:sdtContent>
          <w:r w:rsidRPr="00F950C0" w:rsidR="00B83FE3">
            <w:rPr>
              <w:b/>
              <w:i/>
            </w:rPr>
            <w:t>Sir Patrick Vallance:</w:t>
          </w:r>
        </w:sdtContent>
      </w:sdt>
      <w:r w:rsidR="00B83FE3">
        <w:t xml:space="preserve"> </w:t>
      </w:r>
      <w:r w:rsidRPr="00F6574A" w:rsidR="00B83FE3">
        <w:t xml:space="preserve">I am not sure that I can tell you why that condition was changed in that way. I can tell you that the second peak, though, is something </w:t>
      </w:r>
      <w:r w:rsidR="007D0D8E">
        <w:t xml:space="preserve">that is </w:t>
      </w:r>
      <w:r w:rsidRPr="00F6574A" w:rsidR="00B83FE3">
        <w:t>very real</w:t>
      </w:r>
      <w:r w:rsidR="007D0D8E">
        <w:t>,</w:t>
      </w:r>
      <w:r w:rsidRPr="00F6574A" w:rsidR="00B83FE3">
        <w:t xml:space="preserve"> that you need to watch out for</w:t>
      </w:r>
      <w:r w:rsidR="00904F5E">
        <w:t>,</w:t>
      </w:r>
      <w:r w:rsidRPr="00F6574A" w:rsidR="00B83FE3">
        <w:t xml:space="preserve"> and you can see it in other countries</w:t>
      </w:r>
      <w:r w:rsidR="00B83FE3">
        <w:t>.</w:t>
      </w:r>
      <w:r w:rsidRPr="00F6574A" w:rsidR="00B83FE3">
        <w:t xml:space="preserve"> If you go back to the stated position of the Government from early on, which was to make sure the NHS </w:t>
      </w:r>
      <w:r w:rsidR="00904F5E">
        <w:t>wa</w:t>
      </w:r>
      <w:r w:rsidRPr="00F6574A" w:rsidR="00B83FE3">
        <w:t xml:space="preserve">s not overwhelmed, it seems to me that </w:t>
      </w:r>
      <w:r>
        <w:t xml:space="preserve">it </w:t>
      </w:r>
      <w:r w:rsidRPr="00F6574A" w:rsidR="00B83FE3">
        <w:t>is consistent with that</w:t>
      </w:r>
      <w:r w:rsidR="00B83FE3">
        <w:t>.</w:t>
      </w:r>
    </w:p>
    <w:p w:rsidR="00B83FE3" w:rsidP="00B83FE3">
      <w:pPr>
        <w:pStyle w:val="Answer"/>
      </w:pPr>
      <w:r>
        <w:t>C</w:t>
      </w:r>
      <w:r w:rsidRPr="00F6574A">
        <w:t>learly</w:t>
      </w:r>
      <w:r>
        <w:t>,</w:t>
      </w:r>
      <w:r w:rsidRPr="00F6574A">
        <w:t xml:space="preserve"> what you would like to do</w:t>
      </w:r>
      <w:r>
        <w:t xml:space="preserve">, </w:t>
      </w:r>
      <w:r w:rsidRPr="00F6574A">
        <w:t>from a pure science perspective</w:t>
      </w:r>
      <w:r>
        <w:t>,</w:t>
      </w:r>
      <w:r w:rsidRPr="00F6574A">
        <w:t xml:space="preserve"> having got this under control</w:t>
      </w:r>
      <w:r>
        <w:t>,</w:t>
      </w:r>
      <w:r w:rsidRPr="00F6574A">
        <w:t xml:space="preserve"> </w:t>
      </w:r>
      <w:r w:rsidR="00942A04">
        <w:t xml:space="preserve">is to </w:t>
      </w:r>
      <w:r>
        <w:t xml:space="preserve">have </w:t>
      </w:r>
      <w:r w:rsidRPr="00F6574A">
        <w:t>the test</w:t>
      </w:r>
      <w:r w:rsidR="00942A04">
        <w:t>ing</w:t>
      </w:r>
      <w:r>
        <w:t xml:space="preserve">, </w:t>
      </w:r>
      <w:r w:rsidRPr="00F6574A">
        <w:t>track</w:t>
      </w:r>
      <w:r w:rsidR="00942A04">
        <w:t>ing</w:t>
      </w:r>
      <w:r w:rsidRPr="00F6574A">
        <w:t xml:space="preserve"> </w:t>
      </w:r>
      <w:r>
        <w:t xml:space="preserve">and </w:t>
      </w:r>
      <w:r w:rsidRPr="00F6574A">
        <w:t>trac</w:t>
      </w:r>
      <w:r w:rsidR="00942A04">
        <w:t>ing</w:t>
      </w:r>
      <w:r w:rsidRPr="00F6574A">
        <w:t xml:space="preserve"> take more of the heavy lifting than the social distancing measures</w:t>
      </w:r>
      <w:r>
        <w:t>,</w:t>
      </w:r>
      <w:r w:rsidRPr="00F6574A">
        <w:t xml:space="preserve"> if you can get </w:t>
      </w:r>
      <w:r w:rsidR="007D0D8E">
        <w:t xml:space="preserve">this </w:t>
      </w:r>
      <w:r w:rsidRPr="00F6574A">
        <w:t xml:space="preserve">down to levels where you can operate that effectively. That is what you would really like to do, to try to keep the whole thing down through that, allowing you to remove some of the social distancing levels. </w:t>
      </w:r>
    </w:p>
    <w:p w:rsidR="00B83FE3" w:rsidP="00B83FE3">
      <w:pPr>
        <w:pStyle w:val="Answer"/>
      </w:pPr>
      <w:r>
        <w:t>W</w:t>
      </w:r>
      <w:r w:rsidRPr="00F6574A">
        <w:t>hat</w:t>
      </w:r>
      <w:r w:rsidR="00095BD2">
        <w:t>,</w:t>
      </w:r>
      <w:r w:rsidRPr="00F6574A">
        <w:t xml:space="preserve"> in any event</w:t>
      </w:r>
      <w:r w:rsidR="00095BD2">
        <w:t>,</w:t>
      </w:r>
      <w:r w:rsidRPr="00F6574A">
        <w:t xml:space="preserve"> is important is not to get into a position where you get the R above 1</w:t>
      </w:r>
      <w:r w:rsidR="00095BD2">
        <w:t xml:space="preserve"> and </w:t>
      </w:r>
      <w:r w:rsidRPr="00F6574A">
        <w:t>get a second pea</w:t>
      </w:r>
      <w:r w:rsidR="00095BD2">
        <w:t xml:space="preserve">k. </w:t>
      </w:r>
      <w:r w:rsidR="00865B83">
        <w:t>It is a political choice w</w:t>
      </w:r>
      <w:r w:rsidRPr="00F6574A">
        <w:t xml:space="preserve">here you choose to set that level </w:t>
      </w:r>
      <w:r w:rsidR="00865B83">
        <w:t>and</w:t>
      </w:r>
      <w:r w:rsidRPr="00F6574A">
        <w:t xml:space="preserve"> where </w:t>
      </w:r>
      <w:r w:rsidR="00865B83">
        <w:t>o</w:t>
      </w:r>
      <w:r w:rsidRPr="00F6574A">
        <w:t>n the spectrum you choose to put your line.</w:t>
      </w:r>
    </w:p>
    <w:p w:rsidR="00B83FE3" w:rsidP="00B83FE3">
      <w:pPr>
        <w:pStyle w:val="Question"/>
        <w:numPr>
          <w:ilvl w:val="0"/>
          <w:numId w:val="9"/>
        </w:numPr>
      </w:pPr>
      <w:sdt>
        <w:sdtPr>
          <w:alias w:val="Member"/>
          <w:tag w:val="&lt;Member mnisId='1572' dodsId='35446'&gt;"/>
          <w:id w:val="199978973"/>
          <w:placeholder>
            <w:docPart w:val="165E7897CCEE43228997D3AC8A0AC95B"/>
          </w:placeholder>
          <w:richText/>
        </w:sdtPr>
        <w:sdtContent>
          <w:r w:rsidRPr="00C828BC">
            <w:rPr>
              <w:b/>
            </w:rPr>
            <w:t>Chair:</w:t>
          </w:r>
        </w:sdtContent>
      </w:sdt>
      <w:r>
        <w:t xml:space="preserve"> </w:t>
      </w:r>
      <w:r w:rsidRPr="00F6574A">
        <w:t xml:space="preserve">It is very clear from the trial on the Isle of Wight that has been announced today that testing, tracking and tracing is going to be our new way of trying to keep the virus under control and keep the R level below 1. </w:t>
      </w:r>
      <w:r>
        <w:t>O</w:t>
      </w:r>
      <w:r w:rsidRPr="00F6574A">
        <w:t>n 28 January, when SAGE was preparing the options that you said it prepares for Government, I understand that you decided not to model what the death rates would be with a track and tracing model because you decided we did not have adequate testing capacity</w:t>
      </w:r>
      <w:r>
        <w:t>,</w:t>
      </w:r>
      <w:r w:rsidRPr="00F6574A">
        <w:t xml:space="preserve"> so Ministers were not given the track and trace option as a potential option going forward. Given that in the end </w:t>
      </w:r>
      <w:r w:rsidR="001B2846">
        <w:t xml:space="preserve">there </w:t>
      </w:r>
      <w:r w:rsidRPr="00F6574A">
        <w:t>was a heroic effort</w:t>
      </w:r>
      <w:r w:rsidR="001B2846">
        <w:t xml:space="preserve"> and we</w:t>
      </w:r>
      <w:r w:rsidRPr="00F6574A">
        <w:t xml:space="preserve"> actually ramp</w:t>
      </w:r>
      <w:r w:rsidR="001B2846">
        <w:t>ed</w:t>
      </w:r>
      <w:r w:rsidRPr="00F6574A">
        <w:t xml:space="preserve"> up our testing to German levels in just four weeks, I wonder why we did not model at that meeting in January what would have happened to death rates if we had gone for testing, tracking and tracing right at the outset</w:t>
      </w:r>
      <w:r w:rsidR="003F55F1">
        <w:t>.</w:t>
      </w:r>
    </w:p>
    <w:p w:rsidR="00B83FE3" w:rsidP="007D0D8E">
      <w:pPr>
        <w:pStyle w:val="Answer"/>
      </w:pPr>
      <w:sdt>
        <w:sdtPr>
          <w:alias w:val="Witness"/>
          <w:id w:val="-514998866"/>
          <w:placeholder>
            <w:docPart w:val="165E7897CCEE43228997D3AC8A0AC95B"/>
          </w:placeholder>
          <w:richText/>
        </w:sdtPr>
        <w:sdtContent>
          <w:r w:rsidRPr="00C828BC">
            <w:rPr>
              <w:b/>
              <w:i/>
            </w:rPr>
            <w:t>Sir Patrick Vallance:</w:t>
          </w:r>
        </w:sdtContent>
      </w:sdt>
      <w:r>
        <w:t xml:space="preserve"> </w:t>
      </w:r>
      <w:r w:rsidRPr="00F6574A">
        <w:t>I don</w:t>
      </w:r>
      <w:r w:rsidR="007D0D8E">
        <w:t>’</w:t>
      </w:r>
      <w:r w:rsidRPr="00F6574A">
        <w:t xml:space="preserve">t know </w:t>
      </w:r>
      <w:r>
        <w:t xml:space="preserve">that </w:t>
      </w:r>
      <w:r w:rsidRPr="00F6574A">
        <w:t>that is correct</w:t>
      </w:r>
      <w:r>
        <w:t xml:space="preserve">; </w:t>
      </w:r>
      <w:r w:rsidRPr="00F6574A">
        <w:t xml:space="preserve">I cannot remember off the top of my head. </w:t>
      </w:r>
      <w:r w:rsidR="003F55F1">
        <w:t>R</w:t>
      </w:r>
      <w:r w:rsidRPr="00F6574A">
        <w:t>ight from the first meeting</w:t>
      </w:r>
      <w:r w:rsidR="00B63BE6">
        <w:t>,</w:t>
      </w:r>
      <w:r w:rsidRPr="00F6574A">
        <w:t xml:space="preserve"> and at multiple meetings throughout January and February</w:t>
      </w:r>
      <w:r w:rsidR="003F55F1">
        <w:t>, we absolutely</w:t>
      </w:r>
      <w:r w:rsidRPr="00F6574A">
        <w:t xml:space="preserve"> raised the point of testing capacity and the importance of testing. It was in the very first meeting</w:t>
      </w:r>
      <w:r w:rsidR="008415A4">
        <w:t>,</w:t>
      </w:r>
      <w:r w:rsidRPr="00F6574A">
        <w:t xml:space="preserve"> on the 22</w:t>
      </w:r>
      <w:r>
        <w:t>nd</w:t>
      </w:r>
      <w:r w:rsidRPr="00F6574A">
        <w:t xml:space="preserve"> I think</w:t>
      </w:r>
      <w:r w:rsidR="008415A4">
        <w:t>,</w:t>
      </w:r>
      <w:r w:rsidRPr="00F6574A">
        <w:t xml:space="preserve"> </w:t>
      </w:r>
      <w:r>
        <w:t xml:space="preserve">that </w:t>
      </w:r>
      <w:r w:rsidRPr="00F6574A">
        <w:t>we raised it</w:t>
      </w:r>
      <w:r>
        <w:t>,</w:t>
      </w:r>
      <w:r w:rsidRPr="00F6574A">
        <w:t xml:space="preserve"> and pretty much at every meeting thereafter we discussed testing and tracking. I am sorry, I cannot remember exactly which modelling was done at which stage. On the 28</w:t>
      </w:r>
      <w:r w:rsidR="008F2BD3">
        <w:t xml:space="preserve">th, </w:t>
      </w:r>
      <w:r w:rsidR="008415A4">
        <w:t xml:space="preserve">which was </w:t>
      </w:r>
      <w:r w:rsidRPr="00F6574A">
        <w:t>very early on</w:t>
      </w:r>
      <w:r w:rsidR="008415A4">
        <w:t xml:space="preserve">, </w:t>
      </w:r>
      <w:r w:rsidRPr="00F6574A">
        <w:t xml:space="preserve">I suspect we were looking at overall modelling based on Wuhan data at that point and trying to see what </w:t>
      </w:r>
      <w:r>
        <w:t xml:space="preserve">could be </w:t>
      </w:r>
      <w:r w:rsidRPr="00F6574A">
        <w:t>predicted from that</w:t>
      </w:r>
      <w:r w:rsidR="008F2BD3">
        <w:t>.</w:t>
      </w:r>
    </w:p>
    <w:p w:rsidR="00B83FE3" w:rsidP="00B83FE3">
      <w:pPr>
        <w:pStyle w:val="Question"/>
        <w:numPr>
          <w:ilvl w:val="0"/>
          <w:numId w:val="9"/>
        </w:numPr>
      </w:pPr>
      <w:sdt>
        <w:sdtPr>
          <w:alias w:val="Member"/>
          <w:tag w:val="&lt;Member mnisId='4781' dodsId=''&gt;"/>
          <w:id w:val="1599137813"/>
          <w:placeholder>
            <w:docPart w:val="165E7897CCEE43228997D3AC8A0AC95B"/>
          </w:placeholder>
          <w:richText/>
        </w:sdtPr>
        <w:sdtContent>
          <w:r w:rsidRPr="00C828BC">
            <w:rPr>
              <w:b/>
            </w:rPr>
            <w:t>Dr Evans:</w:t>
          </w:r>
        </w:sdtContent>
      </w:sdt>
      <w:r w:rsidRPr="00F6574A">
        <w:t xml:space="preserve"> My first set of questions is to Sir Patrick</w:t>
      </w:r>
      <w:r>
        <w:t>.</w:t>
      </w:r>
      <w:r w:rsidRPr="00F6574A">
        <w:t xml:space="preserve"> I would like to broaden it all the way back</w:t>
      </w:r>
      <w:r w:rsidR="008415A4">
        <w:t>. O</w:t>
      </w:r>
      <w:r w:rsidRPr="00F6574A">
        <w:t>n 3 March</w:t>
      </w:r>
      <w:r w:rsidR="008415A4">
        <w:t>,</w:t>
      </w:r>
      <w:r w:rsidRPr="00F6574A">
        <w:t xml:space="preserve"> the </w:t>
      </w:r>
      <w:r>
        <w:t xml:space="preserve">initial </w:t>
      </w:r>
      <w:r w:rsidRPr="00F6574A">
        <w:t>plan was put in place</w:t>
      </w:r>
      <w:r>
        <w:t>—</w:t>
      </w:r>
      <w:r w:rsidRPr="00F6574A">
        <w:t>there is a document on the Government website</w:t>
      </w:r>
      <w:r>
        <w:t>—</w:t>
      </w:r>
      <w:r w:rsidR="006E3219">
        <w:t xml:space="preserve">for </w:t>
      </w:r>
      <w:r w:rsidR="00EF0988">
        <w:t>“</w:t>
      </w:r>
      <w:r w:rsidRPr="00F6574A">
        <w:t>contain</w:t>
      </w:r>
      <w:r w:rsidR="00E254E8">
        <w:t>,</w:t>
      </w:r>
      <w:r w:rsidR="00EF0988">
        <w:t>”</w:t>
      </w:r>
      <w:r w:rsidRPr="00F6574A">
        <w:t xml:space="preserve"> </w:t>
      </w:r>
      <w:r w:rsidR="00EF0988">
        <w:t>“</w:t>
      </w:r>
      <w:r w:rsidRPr="00F6574A">
        <w:t>delay</w:t>
      </w:r>
      <w:r w:rsidR="00E254E8">
        <w:t>,</w:t>
      </w:r>
      <w:r w:rsidR="00EF0988">
        <w:t>”</w:t>
      </w:r>
      <w:r w:rsidRPr="00F6574A">
        <w:t xml:space="preserve"> </w:t>
      </w:r>
      <w:r w:rsidR="00EF0988">
        <w:t>“</w:t>
      </w:r>
      <w:r w:rsidRPr="00F6574A">
        <w:t>research</w:t>
      </w:r>
      <w:r w:rsidR="00EF0988">
        <w:t>”</w:t>
      </w:r>
      <w:r w:rsidRPr="00F6574A">
        <w:t xml:space="preserve"> and </w:t>
      </w:r>
      <w:r w:rsidR="00EF0988">
        <w:t>“</w:t>
      </w:r>
      <w:r w:rsidRPr="00F6574A">
        <w:t>mitigate</w:t>
      </w:r>
      <w:r w:rsidR="00E254E8">
        <w:t>.</w:t>
      </w:r>
      <w:r w:rsidR="00EF0988">
        <w:t>”</w:t>
      </w:r>
      <w:r w:rsidRPr="00F6574A">
        <w:t xml:space="preserve"> Is that still the overarching plan</w:t>
      </w:r>
      <w:r w:rsidR="006E3219">
        <w:t>,</w:t>
      </w:r>
      <w:r w:rsidRPr="00F6574A">
        <w:t xml:space="preserve"> or is there something new as we try to move to a second phase?</w:t>
      </w:r>
    </w:p>
    <w:p w:rsidR="00B83FE3" w:rsidP="00B83FE3">
      <w:pPr>
        <w:pStyle w:val="Answer"/>
      </w:pPr>
      <w:sdt>
        <w:sdtPr>
          <w:alias w:val="Witness"/>
          <w:id w:val="582034630"/>
          <w:placeholder>
            <w:docPart w:val="165E7897CCEE43228997D3AC8A0AC95B"/>
          </w:placeholder>
          <w:richText/>
        </w:sdtPr>
        <w:sdtContent>
          <w:r w:rsidRPr="00C828BC">
            <w:rPr>
              <w:b/>
              <w:i/>
            </w:rPr>
            <w:t>Sir Patrick Vallance:</w:t>
          </w:r>
        </w:sdtContent>
      </w:sdt>
      <w:r w:rsidRPr="00F6574A">
        <w:t xml:space="preserve"> </w:t>
      </w:r>
      <w:r w:rsidR="00925EDC">
        <w:t>T</w:t>
      </w:r>
      <w:r w:rsidRPr="00F6574A">
        <w:t>o some extent</w:t>
      </w:r>
      <w:r w:rsidR="00925EDC">
        <w:t>,</w:t>
      </w:r>
      <w:r w:rsidRPr="00F6574A">
        <w:t xml:space="preserve"> this answer</w:t>
      </w:r>
      <w:r>
        <w:t>s</w:t>
      </w:r>
      <w:r w:rsidRPr="00F6574A">
        <w:t xml:space="preserve"> Jeremy </w:t>
      </w:r>
      <w:r>
        <w:t>H</w:t>
      </w:r>
      <w:r w:rsidRPr="00F6574A">
        <w:t>unt</w:t>
      </w:r>
      <w:r>
        <w:t>’</w:t>
      </w:r>
      <w:r w:rsidRPr="00F6574A">
        <w:t>s point as well. At the early stages</w:t>
      </w:r>
      <w:r w:rsidR="00686FD8">
        <w:t>, it</w:t>
      </w:r>
      <w:r w:rsidRPr="00F6574A">
        <w:t xml:space="preserve"> absolutely was about trying to contain all the cases that came into the country and trying to isolate them. </w:t>
      </w:r>
      <w:r>
        <w:t>A</w:t>
      </w:r>
      <w:r w:rsidRPr="00F6574A">
        <w:t>gain</w:t>
      </w:r>
      <w:r>
        <w:t>,</w:t>
      </w:r>
      <w:r w:rsidRPr="00F6574A">
        <w:t xml:space="preserve"> I am not sure what modelling we did at that stage</w:t>
      </w:r>
      <w:r>
        <w:t>,</w:t>
      </w:r>
      <w:r w:rsidRPr="00F6574A">
        <w:t xml:space="preserve"> but </w:t>
      </w:r>
      <w:r w:rsidR="00E254E8">
        <w:t>tha</w:t>
      </w:r>
      <w:r w:rsidRPr="00F6574A">
        <w:t>t was definitely the plan</w:t>
      </w:r>
      <w:r w:rsidR="00E254E8">
        <w:t>—</w:t>
      </w:r>
      <w:r w:rsidRPr="00F6574A">
        <w:t>to try to keep as many cases</w:t>
      </w:r>
      <w:r w:rsidR="00E95881">
        <w:t xml:space="preserve"> as possible</w:t>
      </w:r>
      <w:r w:rsidRPr="00F6574A">
        <w:t xml:space="preserve"> isolated</w:t>
      </w:r>
      <w:r w:rsidR="0020486E">
        <w:t xml:space="preserve"> </w:t>
      </w:r>
      <w:r w:rsidRPr="00F6574A">
        <w:t>and track their contacts</w:t>
      </w:r>
      <w:r>
        <w:t>.</w:t>
      </w:r>
      <w:r w:rsidRPr="00F6574A">
        <w:t xml:space="preserve"> </w:t>
      </w:r>
      <w:r>
        <w:t>T</w:t>
      </w:r>
      <w:r w:rsidRPr="00F6574A">
        <w:t>hat was based around geographical imports from China as the way to think about it. What became clear</w:t>
      </w:r>
      <w:r>
        <w:t>,</w:t>
      </w:r>
      <w:r w:rsidRPr="00F6574A">
        <w:t xml:space="preserve"> or has become clear in retrospect, as you can see</w:t>
      </w:r>
      <w:r>
        <w:t xml:space="preserve"> </w:t>
      </w:r>
      <w:r w:rsidRPr="00F6574A">
        <w:t>from some of the genomic data</w:t>
      </w:r>
      <w:r>
        <w:t>,</w:t>
      </w:r>
      <w:r w:rsidRPr="00F6574A">
        <w:t xml:space="preserve"> is </w:t>
      </w:r>
      <w:r>
        <w:t xml:space="preserve">that </w:t>
      </w:r>
      <w:r w:rsidRPr="00F6574A">
        <w:t>we had a massive influx of cases</w:t>
      </w:r>
      <w:r w:rsidR="00E254E8">
        <w:t>,</w:t>
      </w:r>
      <w:r w:rsidRPr="00F6574A">
        <w:t xml:space="preserve"> not from China but </w:t>
      </w:r>
      <w:r w:rsidR="00D83213">
        <w:t xml:space="preserve">from </w:t>
      </w:r>
      <w:r w:rsidRPr="00F6574A">
        <w:t>all sorts of other places</w:t>
      </w:r>
      <w:r w:rsidR="00FB0196">
        <w:t>,</w:t>
      </w:r>
      <w:r w:rsidRPr="00F6574A">
        <w:t xml:space="preserve"> partly because of the huge connectivity of the UK. </w:t>
      </w:r>
    </w:p>
    <w:p w:rsidR="00B83FE3" w:rsidP="00B83FE3">
      <w:pPr>
        <w:pStyle w:val="Answer"/>
      </w:pPr>
      <w:r w:rsidRPr="00F6574A">
        <w:t xml:space="preserve">One </w:t>
      </w:r>
      <w:r w:rsidR="003A0028">
        <w:t xml:space="preserve">of the </w:t>
      </w:r>
      <w:r w:rsidRPr="00F6574A">
        <w:t>thing</w:t>
      </w:r>
      <w:r w:rsidR="003A0028">
        <w:t>s</w:t>
      </w:r>
      <w:r w:rsidRPr="00F6574A">
        <w:t xml:space="preserve"> we </w:t>
      </w:r>
      <w:r w:rsidR="00E254E8">
        <w:t xml:space="preserve">did </w:t>
      </w:r>
      <w:r w:rsidRPr="00F6574A">
        <w:t xml:space="preserve">model very early was the number of outbreaks </w:t>
      </w:r>
      <w:r>
        <w:t xml:space="preserve">that </w:t>
      </w:r>
      <w:r w:rsidR="003A0028">
        <w:t>we</w:t>
      </w:r>
      <w:r w:rsidRPr="00F6574A">
        <w:t xml:space="preserve"> were begin</w:t>
      </w:r>
      <w:r>
        <w:t>ning</w:t>
      </w:r>
      <w:r w:rsidRPr="00F6574A">
        <w:t xml:space="preserve"> to see depending on transport connections to China. </w:t>
      </w:r>
      <w:r w:rsidR="003A0028">
        <w:t>Y</w:t>
      </w:r>
      <w:r w:rsidRPr="00F6574A">
        <w:t>ou could see the initial outbreak</w:t>
      </w:r>
      <w:r w:rsidR="003A0028">
        <w:t>,</w:t>
      </w:r>
      <w:r w:rsidRPr="00F6574A">
        <w:t xml:space="preserve"> but once it went beyond that to being a pandemic you didn</w:t>
      </w:r>
      <w:r w:rsidR="00E254E8">
        <w:t>’</w:t>
      </w:r>
      <w:r w:rsidRPr="00F6574A">
        <w:t>t know where it was going to come from</w:t>
      </w:r>
      <w:r>
        <w:t>,</w:t>
      </w:r>
      <w:r w:rsidRPr="00F6574A">
        <w:t xml:space="preserve"> and we got a very large number of cases coming in right the way across the country from multiple European sources somewhere around late February and detected </w:t>
      </w:r>
      <w:r>
        <w:t xml:space="preserve">in </w:t>
      </w:r>
      <w:r w:rsidRPr="00F6574A">
        <w:t xml:space="preserve">early March. </w:t>
      </w:r>
    </w:p>
    <w:p w:rsidR="00B83FE3" w:rsidP="00B83FE3">
      <w:pPr>
        <w:pStyle w:val="Answer"/>
      </w:pPr>
      <w:r w:rsidRPr="00F6574A">
        <w:t>The plan now, as we</w:t>
      </w:r>
      <w:r w:rsidR="003A0D41">
        <w:t xml:space="preserve"> </w:t>
      </w:r>
      <w:r w:rsidRPr="00F6574A">
        <w:t xml:space="preserve">said, is absolutely </w:t>
      </w:r>
      <w:r>
        <w:t xml:space="preserve">to </w:t>
      </w:r>
      <w:r w:rsidRPr="00F6574A">
        <w:t>get this under control with the social distancing measures, get the levels of new cases down to a manageable number and try to take more of the heavy lifting with testing</w:t>
      </w:r>
      <w:r>
        <w:t xml:space="preserve"> and</w:t>
      </w:r>
      <w:r w:rsidRPr="00F6574A">
        <w:t xml:space="preserve"> tracking of contacts</w:t>
      </w:r>
      <w:r w:rsidR="003A0D41">
        <w:t>,</w:t>
      </w:r>
      <w:r w:rsidRPr="00F6574A">
        <w:t xml:space="preserve"> </w:t>
      </w:r>
      <w:r w:rsidR="00BD0D90">
        <w:t>therefore</w:t>
      </w:r>
      <w:r w:rsidRPr="00F6574A">
        <w:t xml:space="preserve"> allow</w:t>
      </w:r>
      <w:r w:rsidR="00BD0D90">
        <w:t>ing</w:t>
      </w:r>
      <w:r w:rsidRPr="00F6574A">
        <w:t xml:space="preserve"> some release of social distancing measure</w:t>
      </w:r>
      <w:r>
        <w:t>s,</w:t>
      </w:r>
      <w:r w:rsidRPr="00F6574A">
        <w:t xml:space="preserve"> but to do it in a way that is part of a system that can pick up early outbreaks. As I said earlier, </w:t>
      </w:r>
      <w:r w:rsidR="005A47F0">
        <w:t>i</w:t>
      </w:r>
      <w:r w:rsidRPr="00F6574A">
        <w:t>t is going to have to be a nationwide system but with enough regional and local granularity to pick up small fires spring</w:t>
      </w:r>
      <w:r>
        <w:t>ing</w:t>
      </w:r>
      <w:r w:rsidRPr="00F6574A">
        <w:t xml:space="preserve"> up around the place.</w:t>
      </w:r>
    </w:p>
    <w:p w:rsidR="00B83FE3" w:rsidP="00B83FE3">
      <w:pPr>
        <w:pStyle w:val="Question"/>
        <w:numPr>
          <w:ilvl w:val="0"/>
          <w:numId w:val="9"/>
        </w:numPr>
      </w:pPr>
      <w:sdt>
        <w:sdtPr>
          <w:alias w:val="Member"/>
          <w:tag w:val="&lt;Member mnisId='4781' dodsId=''&gt;"/>
          <w:id w:val="1861163650"/>
          <w:placeholder>
            <w:docPart w:val="165E7897CCEE43228997D3AC8A0AC95B"/>
          </w:placeholder>
          <w:richText/>
        </w:sdtPr>
        <w:sdtContent>
          <w:r w:rsidRPr="00E1772D">
            <w:rPr>
              <w:b/>
            </w:rPr>
            <w:t>Dr Evans:</w:t>
          </w:r>
        </w:sdtContent>
      </w:sdt>
      <w:r>
        <w:t xml:space="preserve"> Is t</w:t>
      </w:r>
      <w:r w:rsidRPr="00F6574A">
        <w:t>hat four</w:t>
      </w:r>
      <w:r>
        <w:t>-</w:t>
      </w:r>
      <w:r w:rsidRPr="00F6574A">
        <w:t>stage plan still the overarching plan</w:t>
      </w:r>
      <w:r>
        <w:t>?</w:t>
      </w:r>
      <w:r w:rsidRPr="00F6574A">
        <w:t xml:space="preserve"> </w:t>
      </w:r>
      <w:r>
        <w:t>I</w:t>
      </w:r>
      <w:r w:rsidRPr="00F6574A">
        <w:t>s it rinse and repeat and put it back out</w:t>
      </w:r>
      <w:r>
        <w:t>,</w:t>
      </w:r>
      <w:r w:rsidRPr="00F6574A">
        <w:t xml:space="preserve"> or is there a new stage</w:t>
      </w:r>
      <w:r>
        <w:t>d</w:t>
      </w:r>
      <w:r w:rsidRPr="00F6574A">
        <w:t xml:space="preserve"> plan for later on if there was to be a second peak?</w:t>
      </w:r>
    </w:p>
    <w:p w:rsidR="00B83FE3" w:rsidP="00B83FE3">
      <w:pPr>
        <w:pStyle w:val="Answer"/>
      </w:pPr>
      <w:sdt>
        <w:sdtPr>
          <w:alias w:val="Witness"/>
          <w:id w:val="1420299730"/>
          <w:placeholder>
            <w:docPart w:val="165E7897CCEE43228997D3AC8A0AC95B"/>
          </w:placeholder>
          <w:richText/>
        </w:sdtPr>
        <w:sdtContent>
          <w:r w:rsidRPr="00E1772D">
            <w:rPr>
              <w:b/>
              <w:i/>
            </w:rPr>
            <w:t>Sir Patrick Vallance:</w:t>
          </w:r>
        </w:sdtContent>
      </w:sdt>
      <w:r>
        <w:t xml:space="preserve"> </w:t>
      </w:r>
      <w:r w:rsidRPr="00F6574A">
        <w:t xml:space="preserve">We are definitely in </w:t>
      </w:r>
      <w:r w:rsidR="00E254E8">
        <w:t>“</w:t>
      </w:r>
      <w:r w:rsidRPr="00F6574A">
        <w:t>mitigate</w:t>
      </w:r>
      <w:r w:rsidR="00E254E8">
        <w:t>”</w:t>
      </w:r>
      <w:r w:rsidRPr="00F6574A">
        <w:t xml:space="preserve"> now and coming down. If there was a second peak, </w:t>
      </w:r>
      <w:r>
        <w:t xml:space="preserve">you </w:t>
      </w:r>
      <w:r w:rsidRPr="00F6574A">
        <w:t xml:space="preserve">would have to go very hard on </w:t>
      </w:r>
      <w:r w:rsidR="00E254E8">
        <w:t>“</w:t>
      </w:r>
      <w:r w:rsidRPr="00F6574A">
        <w:t>contain</w:t>
      </w:r>
      <w:r w:rsidR="00E254E8">
        <w:t>”</w:t>
      </w:r>
      <w:r w:rsidRPr="00F6574A">
        <w:t xml:space="preserve"> for as long as you possibly could to try to get </w:t>
      </w:r>
      <w:r w:rsidR="005A47F0">
        <w:t>i</w:t>
      </w:r>
      <w:r w:rsidRPr="00F6574A">
        <w:t>t under control, but you would</w:t>
      </w:r>
      <w:r>
        <w:t xml:space="preserve"> </w:t>
      </w:r>
      <w:r w:rsidRPr="00F6574A">
        <w:t xml:space="preserve">need to introduce the </w:t>
      </w:r>
      <w:r w:rsidR="00E254E8">
        <w:t>“</w:t>
      </w:r>
      <w:r w:rsidRPr="00F6574A">
        <w:t>mitigate</w:t>
      </w:r>
      <w:r w:rsidR="00E254E8">
        <w:t>”</w:t>
      </w:r>
      <w:r w:rsidRPr="00F6574A">
        <w:t xml:space="preserve"> measures and the </w:t>
      </w:r>
      <w:r w:rsidR="00E254E8">
        <w:t>“</w:t>
      </w:r>
      <w:r w:rsidRPr="00F6574A">
        <w:t>delay</w:t>
      </w:r>
      <w:r w:rsidR="00E254E8">
        <w:t>”</w:t>
      </w:r>
      <w:r w:rsidRPr="00F6574A">
        <w:t xml:space="preserve"> measures quickly. </w:t>
      </w:r>
      <w:r w:rsidR="005A47F0">
        <w:t>Th</w:t>
      </w:r>
      <w:r w:rsidRPr="00F6574A">
        <w:t xml:space="preserve">e idea is to try to avoid a second peak as far as </w:t>
      </w:r>
      <w:r w:rsidR="005A47F0">
        <w:t>we</w:t>
      </w:r>
      <w:r w:rsidRPr="00F6574A">
        <w:t xml:space="preserve"> possibly c</w:t>
      </w:r>
      <w:r w:rsidR="005A47F0">
        <w:t>an</w:t>
      </w:r>
      <w:r w:rsidRPr="00F6574A">
        <w:t>.</w:t>
      </w:r>
    </w:p>
    <w:p w:rsidR="00B83FE3" w:rsidP="00B83FE3">
      <w:pPr>
        <w:pStyle w:val="Question"/>
        <w:numPr>
          <w:ilvl w:val="0"/>
          <w:numId w:val="9"/>
        </w:numPr>
      </w:pPr>
      <w:sdt>
        <w:sdtPr>
          <w:alias w:val="Member"/>
          <w:tag w:val="&lt;Member mnisId='4781' dodsId=''&gt;"/>
          <w:id w:val="658111288"/>
          <w:placeholder>
            <w:docPart w:val="165E7897CCEE43228997D3AC8A0AC95B"/>
          </w:placeholder>
          <w:richText/>
        </w:sdtPr>
        <w:sdtContent>
          <w:r w:rsidRPr="00E1772D">
            <w:rPr>
              <w:b/>
            </w:rPr>
            <w:t>Dr Evans:</w:t>
          </w:r>
        </w:sdtContent>
      </w:sdt>
      <w:r>
        <w:t xml:space="preserve"> </w:t>
      </w:r>
      <w:r w:rsidRPr="00F6574A">
        <w:t>Hopefully</w:t>
      </w:r>
      <w:r>
        <w:t>,</w:t>
      </w:r>
      <w:r w:rsidRPr="00F6574A">
        <w:t xml:space="preserve"> we </w:t>
      </w:r>
      <w:r>
        <w:t xml:space="preserve">will </w:t>
      </w:r>
      <w:r w:rsidRPr="00F6574A">
        <w:t xml:space="preserve">never get there, but it is useful to prepare for that. </w:t>
      </w:r>
      <w:r>
        <w:t>A</w:t>
      </w:r>
      <w:r w:rsidRPr="00F6574A">
        <w:t>s the parameters have changed</w:t>
      </w:r>
      <w:r w:rsidR="00A056B1">
        <w:t>, and</w:t>
      </w:r>
      <w:r w:rsidRPr="00F6574A">
        <w:t xml:space="preserve"> we </w:t>
      </w:r>
      <w:r w:rsidR="0032674B">
        <w:t xml:space="preserve">now </w:t>
      </w:r>
      <w:r w:rsidRPr="00F6574A">
        <w:t>have 100,000</w:t>
      </w:r>
      <w:r>
        <w:t>-</w:t>
      </w:r>
      <w:r w:rsidRPr="00F6574A">
        <w:t>capacity testing, partial staff immunity</w:t>
      </w:r>
      <w:r w:rsidR="0032674B">
        <w:t xml:space="preserve"> and</w:t>
      </w:r>
      <w:r>
        <w:t xml:space="preserve"> </w:t>
      </w:r>
      <w:r w:rsidRPr="00F6574A">
        <w:t>public immunity</w:t>
      </w:r>
      <w:r w:rsidR="008A3047">
        <w:t>,</w:t>
      </w:r>
      <w:r w:rsidRPr="00F6574A">
        <w:t xml:space="preserve"> but also</w:t>
      </w:r>
      <w:r w:rsidR="00841F8A">
        <w:t xml:space="preserve"> </w:t>
      </w:r>
      <w:r w:rsidRPr="00F6574A">
        <w:t xml:space="preserve">things like </w:t>
      </w:r>
      <w:r>
        <w:t xml:space="preserve">the </w:t>
      </w:r>
      <w:r w:rsidRPr="00F6574A">
        <w:t xml:space="preserve">possibility of lockdown fatigue, how </w:t>
      </w:r>
      <w:r>
        <w:t xml:space="preserve">would </w:t>
      </w:r>
      <w:r w:rsidR="008A3047">
        <w:t>i</w:t>
      </w:r>
      <w:r w:rsidRPr="00F6574A">
        <w:t>t change the modelling if there w</w:t>
      </w:r>
      <w:r>
        <w:t>ere</w:t>
      </w:r>
      <w:r w:rsidRPr="00F6574A">
        <w:t xml:space="preserve"> to be a second wave? God forbid we ever get there</w:t>
      </w:r>
      <w:r>
        <w:t>,</w:t>
      </w:r>
      <w:r w:rsidRPr="00F6574A">
        <w:t xml:space="preserve"> but it would be remiss not to think about what </w:t>
      </w:r>
      <w:r>
        <w:t>might</w:t>
      </w:r>
      <w:r w:rsidRPr="00F6574A">
        <w:t xml:space="preserve"> happen </w:t>
      </w:r>
      <w:r>
        <w:t>at</w:t>
      </w:r>
      <w:r w:rsidRPr="00F6574A">
        <w:t xml:space="preserve"> that point. </w:t>
      </w:r>
      <w:r w:rsidR="00E32A66">
        <w:t>D</w:t>
      </w:r>
      <w:r w:rsidRPr="00F6574A">
        <w:t xml:space="preserve">oes </w:t>
      </w:r>
      <w:r w:rsidR="00E32A66">
        <w:t>i</w:t>
      </w:r>
      <w:r w:rsidRPr="00F6574A">
        <w:t xml:space="preserve">t mean we </w:t>
      </w:r>
      <w:r>
        <w:t xml:space="preserve">would </w:t>
      </w:r>
      <w:r w:rsidRPr="00F6574A">
        <w:t>use the same planning</w:t>
      </w:r>
      <w:r>
        <w:t>,</w:t>
      </w:r>
      <w:r w:rsidRPr="00F6574A">
        <w:t xml:space="preserve"> or does it significantly change because we are in a different position and have moved on from eight weeks ago?</w:t>
      </w:r>
    </w:p>
    <w:p w:rsidR="00B83FE3" w:rsidP="00B83FE3">
      <w:pPr>
        <w:pStyle w:val="Answer"/>
      </w:pPr>
      <w:sdt>
        <w:sdtPr>
          <w:alias w:val="Witness"/>
          <w:id w:val="-175426693"/>
          <w:placeholder>
            <w:docPart w:val="165E7897CCEE43228997D3AC8A0AC95B"/>
          </w:placeholder>
          <w:richText/>
        </w:sdtPr>
        <w:sdtContent>
          <w:r w:rsidRPr="00E1772D">
            <w:rPr>
              <w:b/>
              <w:i/>
            </w:rPr>
            <w:t>Sir Patrick Vallance:</w:t>
          </w:r>
        </w:sdtContent>
      </w:sdt>
      <w:r>
        <w:t xml:space="preserve"> </w:t>
      </w:r>
      <w:r w:rsidRPr="00F6574A">
        <w:t>It would change in terms of the ability at scale to do some of the things that you could not do at scale at the beginning.</w:t>
      </w:r>
    </w:p>
    <w:p w:rsidR="00B83FE3" w:rsidP="00B83FE3">
      <w:pPr>
        <w:pStyle w:val="Question"/>
        <w:numPr>
          <w:ilvl w:val="0"/>
          <w:numId w:val="9"/>
        </w:numPr>
      </w:pPr>
      <w:sdt>
        <w:sdtPr>
          <w:alias w:val="Member"/>
          <w:tag w:val="&lt;Member mnisId='4781' dodsId=''&gt;"/>
          <w:id w:val="-1035965309"/>
          <w:placeholder>
            <w:docPart w:val="165E7897CCEE43228997D3AC8A0AC95B"/>
          </w:placeholder>
          <w:richText/>
        </w:sdtPr>
        <w:sdtContent>
          <w:r w:rsidRPr="00E1772D">
            <w:rPr>
              <w:b/>
            </w:rPr>
            <w:t>Dr Evans:</w:t>
          </w:r>
        </w:sdtContent>
      </w:sdt>
      <w:r w:rsidRPr="00F6574A">
        <w:t xml:space="preserve"> Perfect. </w:t>
      </w:r>
      <w:r>
        <w:t>T</w:t>
      </w:r>
      <w:r w:rsidRPr="00F6574A">
        <w:t>o feed into that second model, what sort of conversations are we having about the international data</w:t>
      </w:r>
      <w:r>
        <w:t>,</w:t>
      </w:r>
      <w:r w:rsidR="003E23A1">
        <w:t xml:space="preserve"> and the</w:t>
      </w:r>
      <w:r w:rsidRPr="00F6574A">
        <w:t xml:space="preserve"> </w:t>
      </w:r>
      <w:r>
        <w:t>way</w:t>
      </w:r>
      <w:r w:rsidR="003E23A1">
        <w:t xml:space="preserve"> that internationally they are releasing their</w:t>
      </w:r>
      <w:r>
        <w:t xml:space="preserve"> lockdown? </w:t>
      </w:r>
      <w:r w:rsidRPr="00F6574A">
        <w:t xml:space="preserve">Austria </w:t>
      </w:r>
      <w:r w:rsidR="004449B1">
        <w:t>is</w:t>
      </w:r>
      <w:r w:rsidRPr="00F6574A">
        <w:t xml:space="preserve"> opening hotels on the 29</w:t>
      </w:r>
      <w:r w:rsidR="004449B1">
        <w:t>th and</w:t>
      </w:r>
      <w:r w:rsidRPr="00F6574A">
        <w:t xml:space="preserve"> some of the school</w:t>
      </w:r>
      <w:r w:rsidR="004449B1">
        <w:t>s</w:t>
      </w:r>
      <w:r w:rsidRPr="00F6574A">
        <w:t xml:space="preserve"> ha</w:t>
      </w:r>
      <w:r w:rsidR="00F01866">
        <w:t>ve</w:t>
      </w:r>
      <w:r w:rsidRPr="00F6574A">
        <w:t xml:space="preserve"> gone back</w:t>
      </w:r>
      <w:r w:rsidR="004449B1">
        <w:t>.</w:t>
      </w:r>
      <w:r w:rsidRPr="00F6574A">
        <w:t xml:space="preserve"> Germany ha</w:t>
      </w:r>
      <w:r w:rsidR="004449B1">
        <w:t>s</w:t>
      </w:r>
      <w:r w:rsidRPr="00F6574A">
        <w:t xml:space="preserve"> had problems. Could you talk us through how you are ga</w:t>
      </w:r>
      <w:r w:rsidR="004449B1">
        <w:t>u</w:t>
      </w:r>
      <w:r w:rsidRPr="00F6574A">
        <w:t>ging that data and how that feeds into Government policy?</w:t>
      </w:r>
    </w:p>
    <w:p w:rsidR="00B83FE3" w:rsidP="00B83FE3">
      <w:pPr>
        <w:pStyle w:val="Answer"/>
      </w:pPr>
      <w:sdt>
        <w:sdtPr>
          <w:alias w:val="Witness"/>
          <w:id w:val="1334731485"/>
          <w:placeholder>
            <w:docPart w:val="165E7897CCEE43228997D3AC8A0AC95B"/>
          </w:placeholder>
          <w:richText/>
        </w:sdtPr>
        <w:sdtContent>
          <w:r w:rsidRPr="009E31D4">
            <w:rPr>
              <w:b/>
              <w:i/>
            </w:rPr>
            <w:t>Sir Patrick Vallance:</w:t>
          </w:r>
        </w:sdtContent>
      </w:sdt>
      <w:r>
        <w:t xml:space="preserve"> </w:t>
      </w:r>
      <w:r w:rsidRPr="00F6574A">
        <w:t xml:space="preserve">There is a lot of work going on in a group set up to </w:t>
      </w:r>
      <w:r>
        <w:t xml:space="preserve">scan </w:t>
      </w:r>
      <w:r w:rsidRPr="00F6574A">
        <w:t>continuously all international comparisons</w:t>
      </w:r>
      <w:r>
        <w:t>,</w:t>
      </w:r>
      <w:r w:rsidRPr="00F6574A">
        <w:t xml:space="preserve"> </w:t>
      </w:r>
      <w:r w:rsidR="00572399">
        <w:t xml:space="preserve">to see </w:t>
      </w:r>
      <w:r w:rsidRPr="00F6574A">
        <w:t xml:space="preserve">what they are doing and what effect </w:t>
      </w:r>
      <w:r w:rsidR="00F01866">
        <w:t>i</w:t>
      </w:r>
      <w:r w:rsidRPr="00F6574A">
        <w:t>t is having. There is also a group at the Royal Society that has been set up to do that</w:t>
      </w:r>
      <w:r>
        <w:t>, which</w:t>
      </w:r>
      <w:r w:rsidRPr="00F6574A">
        <w:t xml:space="preserve"> is going to feed information to us</w:t>
      </w:r>
      <w:r>
        <w:t>. W</w:t>
      </w:r>
      <w:r w:rsidRPr="00F6574A">
        <w:t>e have regular conversations</w:t>
      </w:r>
      <w:r w:rsidR="00E254E8">
        <w:t>—j</w:t>
      </w:r>
      <w:r w:rsidRPr="00F6574A">
        <w:t>ust last week</w:t>
      </w:r>
      <w:r w:rsidR="000F2A16">
        <w:t>, I</w:t>
      </w:r>
      <w:r w:rsidRPr="00F6574A">
        <w:t xml:space="preserve"> was speaking to the Dutch science advisers about how they are thinking about it and why they are taking certain decisions that they are taking</w:t>
      </w:r>
      <w:r w:rsidR="000F2A16">
        <w:t xml:space="preserve">. </w:t>
      </w:r>
      <w:r>
        <w:t xml:space="preserve">I </w:t>
      </w:r>
      <w:r w:rsidRPr="00F6574A">
        <w:t>have had discussions with</w:t>
      </w:r>
      <w:r w:rsidR="002F2A33">
        <w:t xml:space="preserve"> the</w:t>
      </w:r>
      <w:r w:rsidRPr="00F6574A">
        <w:t xml:space="preserve"> Italians, </w:t>
      </w:r>
      <w:r>
        <w:t xml:space="preserve">the </w:t>
      </w:r>
      <w:r w:rsidRPr="00F6574A">
        <w:t>US</w:t>
      </w:r>
      <w:r>
        <w:t xml:space="preserve"> and </w:t>
      </w:r>
      <w:r w:rsidRPr="00F6574A">
        <w:t>all sorts of countries around the world</w:t>
      </w:r>
      <w:r>
        <w:t>—</w:t>
      </w:r>
      <w:r w:rsidRPr="00F6574A">
        <w:t>Singapore and so on</w:t>
      </w:r>
      <w:r>
        <w:t>—</w:t>
      </w:r>
      <w:r w:rsidRPr="00F6574A">
        <w:t xml:space="preserve">and I am on a regular call with international science advisers </w:t>
      </w:r>
      <w:r>
        <w:t xml:space="preserve">from </w:t>
      </w:r>
      <w:r w:rsidRPr="00F6574A">
        <w:t>20 or more countries</w:t>
      </w:r>
      <w:r>
        <w:t>,</w:t>
      </w:r>
      <w:r w:rsidRPr="00F6574A">
        <w:t xml:space="preserve"> trying to understand what people are </w:t>
      </w:r>
      <w:r>
        <w:t xml:space="preserve">seeing and </w:t>
      </w:r>
      <w:r w:rsidRPr="00F6574A">
        <w:t xml:space="preserve">what effects they are having. </w:t>
      </w:r>
    </w:p>
    <w:p w:rsidR="00B83FE3" w:rsidP="00B83FE3">
      <w:pPr>
        <w:pStyle w:val="Answer"/>
      </w:pPr>
      <w:r>
        <w:t>Again,</w:t>
      </w:r>
      <w:r w:rsidRPr="00F6574A">
        <w:t xml:space="preserve"> this speaks to the uncertainty of the science</w:t>
      </w:r>
      <w:r w:rsidR="00341A9D">
        <w:t>. I</w:t>
      </w:r>
      <w:r w:rsidRPr="00F6574A">
        <w:t>t is important to reflect on</w:t>
      </w:r>
      <w:r w:rsidR="00341A9D">
        <w:t xml:space="preserve"> the fact that there is </w:t>
      </w:r>
      <w:r w:rsidRPr="00F6574A">
        <w:t xml:space="preserve">not a set of absolute science outcomes </w:t>
      </w:r>
      <w:r w:rsidR="000A5E11">
        <w:t>such that</w:t>
      </w:r>
      <w:r w:rsidRPr="00F6574A">
        <w:t xml:space="preserve"> you can say</w:t>
      </w:r>
      <w:r>
        <w:t>,</w:t>
      </w:r>
      <w:r w:rsidRPr="00F6574A">
        <w:t xml:space="preserve"> </w:t>
      </w:r>
      <w:r>
        <w:t>“T</w:t>
      </w:r>
      <w:r w:rsidRPr="00F6574A">
        <w:t>here is the answer without any doubt</w:t>
      </w:r>
      <w:r>
        <w:t>.”</w:t>
      </w:r>
      <w:r w:rsidRPr="00F6574A">
        <w:t xml:space="preserve"> </w:t>
      </w:r>
      <w:r>
        <w:t>Y</w:t>
      </w:r>
      <w:r w:rsidRPr="00F6574A">
        <w:t>ou have only to look at two very scientifically advanced and sophisticated countries</w:t>
      </w:r>
      <w:r>
        <w:t>—</w:t>
      </w:r>
      <w:r w:rsidRPr="00F6574A">
        <w:t>Germany and Holland</w:t>
      </w:r>
      <w:r>
        <w:t>—</w:t>
      </w:r>
      <w:r w:rsidRPr="00F6574A">
        <w:t xml:space="preserve">to see </w:t>
      </w:r>
      <w:r>
        <w:t xml:space="preserve">that </w:t>
      </w:r>
      <w:r w:rsidRPr="00F6574A">
        <w:t xml:space="preserve">they are taking quite different approaches to how they are thinking </w:t>
      </w:r>
      <w:r w:rsidR="001F337D">
        <w:t xml:space="preserve">even </w:t>
      </w:r>
      <w:r w:rsidRPr="00F6574A">
        <w:t>about schools</w:t>
      </w:r>
      <w:r w:rsidR="004E26F9">
        <w:t>,</w:t>
      </w:r>
      <w:r w:rsidRPr="00F6574A">
        <w:t xml:space="preserve"> in terms of the years going back. These are judgments </w:t>
      </w:r>
      <w:r>
        <w:t xml:space="preserve">that </w:t>
      </w:r>
      <w:r w:rsidRPr="00F6574A">
        <w:t>get based on the scientific information. They are not scientific certainties that allow you to make an absolute decision.</w:t>
      </w:r>
    </w:p>
    <w:p w:rsidR="00B83FE3" w:rsidP="00B83FE3">
      <w:pPr>
        <w:pStyle w:val="Question"/>
        <w:numPr>
          <w:ilvl w:val="0"/>
          <w:numId w:val="9"/>
        </w:numPr>
      </w:pPr>
      <w:sdt>
        <w:sdtPr>
          <w:alias w:val="Member"/>
          <w:tag w:val="&lt;Member mnisId='4781' dodsId=''&gt;"/>
          <w:id w:val="-1292278962"/>
          <w:placeholder>
            <w:docPart w:val="165E7897CCEE43228997D3AC8A0AC95B"/>
          </w:placeholder>
          <w:richText/>
        </w:sdtPr>
        <w:sdtContent>
          <w:r w:rsidRPr="009E31D4">
            <w:rPr>
              <w:b/>
            </w:rPr>
            <w:t>Dr Evans:</w:t>
          </w:r>
        </w:sdtContent>
      </w:sdt>
      <w:r w:rsidRPr="00F6574A">
        <w:t xml:space="preserve"> I have one final question for both you and Dr </w:t>
      </w:r>
      <w:r>
        <w:t>Harries.</w:t>
      </w:r>
      <w:r w:rsidRPr="00F6574A">
        <w:t xml:space="preserve"> You are both clinicians </w:t>
      </w:r>
      <w:r>
        <w:t xml:space="preserve">and, as </w:t>
      </w:r>
      <w:r w:rsidRPr="00F6574A">
        <w:t>clinicians</w:t>
      </w:r>
      <w:r>
        <w:t>,</w:t>
      </w:r>
      <w:r w:rsidRPr="00F6574A">
        <w:t xml:space="preserve"> it is built into you to be reflective learners</w:t>
      </w:r>
      <w:r w:rsidR="006E7234">
        <w:t>.</w:t>
      </w:r>
      <w:r>
        <w:t xml:space="preserve"> </w:t>
      </w:r>
      <w:r w:rsidRPr="00F6574A">
        <w:t>I know from my side and in my appraisals</w:t>
      </w:r>
      <w:r w:rsidR="00F34320">
        <w:t xml:space="preserve"> that</w:t>
      </w:r>
      <w:r>
        <w:t xml:space="preserve"> you </w:t>
      </w:r>
      <w:r w:rsidRPr="00F6574A">
        <w:t>are told to look back at what you have done. In terms of th</w:t>
      </w:r>
      <w:r w:rsidR="008A14E1">
        <w:t>e</w:t>
      </w:r>
      <w:r w:rsidRPr="00F6574A">
        <w:t xml:space="preserve"> four</w:t>
      </w:r>
      <w:r>
        <w:t>-</w:t>
      </w:r>
      <w:r w:rsidRPr="00F6574A">
        <w:t xml:space="preserve">stage plan </w:t>
      </w:r>
      <w:r>
        <w:t xml:space="preserve">that </w:t>
      </w:r>
      <w:r w:rsidRPr="00F6574A">
        <w:t>you had</w:t>
      </w:r>
      <w:r>
        <w:t>—</w:t>
      </w:r>
      <w:r w:rsidR="00E254E8">
        <w:t>"</w:t>
      </w:r>
      <w:r w:rsidRPr="00F6574A">
        <w:t>contain,</w:t>
      </w:r>
      <w:r w:rsidR="00E254E8">
        <w:t>”</w:t>
      </w:r>
      <w:r w:rsidRPr="00F6574A">
        <w:t xml:space="preserve"> </w:t>
      </w:r>
      <w:r w:rsidR="00E254E8">
        <w:t>“</w:t>
      </w:r>
      <w:r w:rsidRPr="00F6574A">
        <w:t>delay,</w:t>
      </w:r>
      <w:r w:rsidR="00E254E8">
        <w:t>”</w:t>
      </w:r>
      <w:r w:rsidRPr="00F6574A">
        <w:t xml:space="preserve"> </w:t>
      </w:r>
      <w:r w:rsidR="00E254E8">
        <w:t>“</w:t>
      </w:r>
      <w:r w:rsidRPr="00F6574A">
        <w:t>research</w:t>
      </w:r>
      <w:r w:rsidR="00E254E8">
        <w:t>”</w:t>
      </w:r>
      <w:r w:rsidRPr="00F6574A">
        <w:t xml:space="preserve"> and </w:t>
      </w:r>
      <w:r w:rsidR="00E254E8">
        <w:t>“</w:t>
      </w:r>
      <w:r w:rsidRPr="00F6574A">
        <w:t>mitigate</w:t>
      </w:r>
      <w:r w:rsidR="00E254E8">
        <w:t>”</w:t>
      </w:r>
      <w:r>
        <w:t>—o</w:t>
      </w:r>
      <w:r w:rsidRPr="00F6574A">
        <w:t xml:space="preserve">n reflection, is there anything </w:t>
      </w:r>
      <w:r>
        <w:t xml:space="preserve">you </w:t>
      </w:r>
      <w:r w:rsidRPr="00F6574A">
        <w:t>would have changed or done differently and</w:t>
      </w:r>
      <w:r>
        <w:t>,</w:t>
      </w:r>
      <w:r w:rsidRPr="00F6574A">
        <w:t xml:space="preserve"> if so</w:t>
      </w:r>
      <w:r>
        <w:t>,</w:t>
      </w:r>
      <w:r w:rsidRPr="00F6574A">
        <w:t xml:space="preserve"> carrying </w:t>
      </w:r>
      <w:r w:rsidR="009B2496">
        <w:t xml:space="preserve">it </w:t>
      </w:r>
      <w:r w:rsidRPr="00F6574A">
        <w:t xml:space="preserve">forward if there is a second </w:t>
      </w:r>
      <w:r>
        <w:t>out</w:t>
      </w:r>
      <w:r w:rsidRPr="00F6574A">
        <w:t>break, could you explain that</w:t>
      </w:r>
      <w:r>
        <w:t>?</w:t>
      </w:r>
      <w:r w:rsidRPr="00F6574A">
        <w:t xml:space="preserve"> Th</w:t>
      </w:r>
      <w:r w:rsidR="00410CC2">
        <w:t>e</w:t>
      </w:r>
      <w:r w:rsidRPr="00F6574A">
        <w:t xml:space="preserve"> </w:t>
      </w:r>
      <w:r>
        <w:t>same question</w:t>
      </w:r>
      <w:r w:rsidR="00410CC2">
        <w:t xml:space="preserve"> is for</w:t>
      </w:r>
      <w:r w:rsidRPr="00F6574A">
        <w:t xml:space="preserve"> Dr </w:t>
      </w:r>
      <w:r>
        <w:t>Harries a</w:t>
      </w:r>
      <w:r w:rsidRPr="00F6574A">
        <w:t>fterwards</w:t>
      </w:r>
      <w:r>
        <w:t>.</w:t>
      </w:r>
    </w:p>
    <w:p w:rsidR="00B83FE3" w:rsidP="00B83FE3">
      <w:pPr>
        <w:pStyle w:val="Answer"/>
      </w:pPr>
      <w:sdt>
        <w:sdtPr>
          <w:alias w:val="Witness"/>
          <w:id w:val="-1232848021"/>
          <w:placeholder>
            <w:docPart w:val="165E7897CCEE43228997D3AC8A0AC95B"/>
          </w:placeholder>
          <w:richText/>
        </w:sdtPr>
        <w:sdtContent>
          <w:r w:rsidRPr="009E31D4">
            <w:rPr>
              <w:b/>
              <w:i/>
            </w:rPr>
            <w:t>Sir Patrick Vallance:</w:t>
          </w:r>
        </w:sdtContent>
      </w:sdt>
      <w:r>
        <w:t xml:space="preserve"> </w:t>
      </w:r>
      <w:r w:rsidRPr="00F6574A">
        <w:t xml:space="preserve">I am sure there are lots of things </w:t>
      </w:r>
      <w:r>
        <w:t>where,</w:t>
      </w:r>
      <w:r w:rsidRPr="00F6574A">
        <w:t xml:space="preserve"> looking back, </w:t>
      </w:r>
      <w:r>
        <w:t>you think, “W</w:t>
      </w:r>
      <w:r w:rsidRPr="00F6574A">
        <w:t>hat if we had done that differently</w:t>
      </w:r>
      <w:r>
        <w:t>?”</w:t>
      </w:r>
      <w:r w:rsidRPr="00F6574A">
        <w:t xml:space="preserve"> </w:t>
      </w:r>
      <w:r>
        <w:t>T</w:t>
      </w:r>
      <w:r w:rsidRPr="00F6574A">
        <w:t>hat is normal and</w:t>
      </w:r>
      <w:r>
        <w:t xml:space="preserve">, as you say, it is </w:t>
      </w:r>
      <w:r w:rsidRPr="00F6574A">
        <w:t xml:space="preserve">absolutely standard </w:t>
      </w:r>
      <w:r>
        <w:t xml:space="preserve">in </w:t>
      </w:r>
      <w:r w:rsidRPr="00F6574A">
        <w:t>clinical practice to think about where you may have made different choices at different times. I would be amazed if</w:t>
      </w:r>
      <w:r>
        <w:t>,</w:t>
      </w:r>
      <w:r w:rsidRPr="00F6574A">
        <w:t xml:space="preserve"> when we look back</w:t>
      </w:r>
      <w:r>
        <w:t>,</w:t>
      </w:r>
      <w:r w:rsidRPr="00F6574A">
        <w:t xml:space="preserve"> we do not think</w:t>
      </w:r>
      <w:r>
        <w:t>,</w:t>
      </w:r>
      <w:r w:rsidRPr="00F6574A">
        <w:t xml:space="preserve"> </w:t>
      </w:r>
      <w:r>
        <w:t>“Y</w:t>
      </w:r>
      <w:r w:rsidRPr="00F6574A">
        <w:t>es</w:t>
      </w:r>
      <w:r>
        <w:t>,</w:t>
      </w:r>
      <w:r w:rsidRPr="00F6574A">
        <w:t xml:space="preserve"> we could have done something differently there.</w:t>
      </w:r>
      <w:r>
        <w:t>”</w:t>
      </w:r>
      <w:r w:rsidRPr="00F6574A">
        <w:t xml:space="preserve"> </w:t>
      </w:r>
    </w:p>
    <w:p w:rsidR="00B83FE3" w:rsidP="00B83FE3">
      <w:pPr>
        <w:pStyle w:val="Answer"/>
      </w:pPr>
      <w:r w:rsidRPr="00F6574A">
        <w:t>I</w:t>
      </w:r>
      <w:r w:rsidR="009361EB">
        <w:t>n</w:t>
      </w:r>
      <w:r w:rsidRPr="00F6574A">
        <w:t xml:space="preserve"> </w:t>
      </w:r>
      <w:r w:rsidR="003E740F">
        <w:t xml:space="preserve">terms of </w:t>
      </w:r>
      <w:r w:rsidRPr="00F6574A">
        <w:t xml:space="preserve">what we </w:t>
      </w:r>
      <w:r w:rsidR="009361EB">
        <w:t>see</w:t>
      </w:r>
      <w:r w:rsidRPr="00F6574A">
        <w:t xml:space="preserve"> now, </w:t>
      </w:r>
      <w:r w:rsidR="00500897">
        <w:t xml:space="preserve">I think </w:t>
      </w:r>
      <w:r w:rsidRPr="00F6574A">
        <w:t>probably in the early phases</w:t>
      </w:r>
      <w:r>
        <w:t>—</w:t>
      </w:r>
      <w:r w:rsidRPr="00F6574A">
        <w:t>I have said this before</w:t>
      </w:r>
      <w:r>
        <w:t>—</w:t>
      </w:r>
      <w:r w:rsidRPr="00F6574A">
        <w:t xml:space="preserve">if we had managed to ramp </w:t>
      </w:r>
      <w:r>
        <w:t xml:space="preserve">up </w:t>
      </w:r>
      <w:r w:rsidRPr="00F6574A">
        <w:t>testing capacity quicker</w:t>
      </w:r>
      <w:r>
        <w:t>,</w:t>
      </w:r>
      <w:r w:rsidRPr="00F6574A">
        <w:t xml:space="preserve"> it would have been beneficial</w:t>
      </w:r>
      <w:r w:rsidR="009361EB">
        <w:t>. F</w:t>
      </w:r>
      <w:r w:rsidRPr="00F6574A">
        <w:t>or all sorts of reasons</w:t>
      </w:r>
      <w:r w:rsidR="009361EB">
        <w:t>,</w:t>
      </w:r>
      <w:r w:rsidRPr="00F6574A">
        <w:t xml:space="preserve"> that did not happen. It is clear </w:t>
      </w:r>
      <w:r>
        <w:t xml:space="preserve">that </w:t>
      </w:r>
      <w:r w:rsidRPr="00F6574A">
        <w:t>you need lots of testing for this but</w:t>
      </w:r>
      <w:r w:rsidR="006D61C3">
        <w:t>,</w:t>
      </w:r>
      <w:r w:rsidRPr="00F6574A">
        <w:t xml:space="preserve"> to echo what Jenny Harri</w:t>
      </w:r>
      <w:r>
        <w:t>e</w:t>
      </w:r>
      <w:r w:rsidRPr="00F6574A">
        <w:t>s said, it is completely wrong to think of testing as the answer</w:t>
      </w:r>
      <w:r>
        <w:t>; i</w:t>
      </w:r>
      <w:r w:rsidRPr="00F6574A">
        <w:t>t is just part of the system that you need to get right. The entire system needs to work properly</w:t>
      </w:r>
      <w:r w:rsidR="000307A3">
        <w:t>,</w:t>
      </w:r>
      <w:r w:rsidRPr="00F6574A">
        <w:t xml:space="preserve"> and you need to have th</w:t>
      </w:r>
      <w:r w:rsidR="000307A3">
        <w:t>e</w:t>
      </w:r>
      <w:r w:rsidRPr="00F6574A">
        <w:t xml:space="preserve"> link to contact tracing</w:t>
      </w:r>
      <w:r>
        <w:t>,</w:t>
      </w:r>
      <w:r w:rsidRPr="00F6574A">
        <w:t xml:space="preserve"> isolation and so on. </w:t>
      </w:r>
    </w:p>
    <w:p w:rsidR="00703128" w:rsidP="00B83FE3">
      <w:pPr>
        <w:pStyle w:val="Answer"/>
      </w:pPr>
      <w:r>
        <w:t>T</w:t>
      </w:r>
      <w:r w:rsidRPr="00F6574A" w:rsidR="00B83FE3">
        <w:t>here is going to be plenty of time to look back and say what worked</w:t>
      </w:r>
      <w:r w:rsidR="00B83FE3">
        <w:t>,</w:t>
      </w:r>
      <w:r w:rsidRPr="00F6574A" w:rsidR="00B83FE3">
        <w:t xml:space="preserve"> what did not work</w:t>
      </w:r>
      <w:r w:rsidR="00B83FE3">
        <w:t xml:space="preserve"> and</w:t>
      </w:r>
      <w:r w:rsidRPr="00F6574A" w:rsidR="00B83FE3">
        <w:t xml:space="preserve"> which things we need to do differently. </w:t>
      </w:r>
      <w:r>
        <w:t>G</w:t>
      </w:r>
      <w:r w:rsidRPr="00F6574A" w:rsidR="00B83FE3">
        <w:t>oing forward, we are now</w:t>
      </w:r>
      <w:r w:rsidR="00B83FE3">
        <w:t>,</w:t>
      </w:r>
      <w:r w:rsidRPr="00F6574A" w:rsidR="00B83FE3">
        <w:t xml:space="preserve"> as an international scientific community</w:t>
      </w:r>
      <w:r w:rsidR="00B83FE3">
        <w:t>,</w:t>
      </w:r>
      <w:r w:rsidRPr="00F6574A" w:rsidR="00B83FE3">
        <w:t xml:space="preserve"> extremely well connected on this and we are learning from each other. What we will see </w:t>
      </w:r>
      <w:r w:rsidR="00EC1009">
        <w:t>are</w:t>
      </w:r>
      <w:r w:rsidRPr="00F6574A" w:rsidR="00B83FE3">
        <w:t xml:space="preserve"> natural experiments taking place as people choose slightly different options</w:t>
      </w:r>
      <w:r w:rsidR="00B83FE3">
        <w:t>. W</w:t>
      </w:r>
      <w:r w:rsidRPr="00F6574A" w:rsidR="00B83FE3">
        <w:t xml:space="preserve">e will be able to monitor carefully what effect those slightly different options </w:t>
      </w:r>
      <w:r w:rsidR="00EC1009">
        <w:t>have</w:t>
      </w:r>
      <w:r w:rsidR="00B83FE3">
        <w:t>,</w:t>
      </w:r>
      <w:r w:rsidRPr="00F6574A" w:rsidR="00B83FE3">
        <w:t xml:space="preserve"> </w:t>
      </w:r>
      <w:r w:rsidR="00B83FE3">
        <w:t>b</w:t>
      </w:r>
      <w:r w:rsidRPr="00F6574A" w:rsidR="00B83FE3">
        <w:t>ut with one quite important caveat</w:t>
      </w:r>
      <w:r w:rsidR="00B83FE3">
        <w:t>:</w:t>
      </w:r>
      <w:r w:rsidRPr="00F6574A" w:rsidR="00B83FE3">
        <w:t xml:space="preserve"> </w:t>
      </w:r>
      <w:r w:rsidR="00B83FE3">
        <w:t>t</w:t>
      </w:r>
      <w:r w:rsidRPr="00F6574A" w:rsidR="00B83FE3">
        <w:t xml:space="preserve">here are </w:t>
      </w:r>
      <w:r w:rsidR="00500897">
        <w:t xml:space="preserve">quite </w:t>
      </w:r>
      <w:r w:rsidRPr="00F6574A" w:rsidR="00B83FE3">
        <w:t>important differences between societies, which mean</w:t>
      </w:r>
      <w:r w:rsidR="00500897">
        <w:t>s</w:t>
      </w:r>
      <w:r w:rsidRPr="00F6574A" w:rsidR="00B83FE3">
        <w:t xml:space="preserve"> that effects will be different in different places.</w:t>
      </w:r>
    </w:p>
    <w:p w:rsidR="00B83FE3" w:rsidP="00B83FE3">
      <w:pPr>
        <w:pStyle w:val="Answer"/>
      </w:pPr>
      <w:r w:rsidRPr="00F6574A">
        <w:t>I do not think it is chance that two huge</w:t>
      </w:r>
      <w:r>
        <w:t>,</w:t>
      </w:r>
      <w:r w:rsidRPr="00F6574A">
        <w:t xml:space="preserve"> cosmopolitan</w:t>
      </w:r>
      <w:r>
        <w:t>,</w:t>
      </w:r>
      <w:r w:rsidRPr="00F6574A">
        <w:t xml:space="preserve"> well</w:t>
      </w:r>
      <w:r>
        <w:t>-</w:t>
      </w:r>
      <w:r w:rsidRPr="00F6574A">
        <w:t>connected cities</w:t>
      </w:r>
      <w:r w:rsidR="00703128">
        <w:t>,</w:t>
      </w:r>
      <w:r w:rsidRPr="00F6574A">
        <w:t xml:space="preserve"> with multiple imports from all over the world</w:t>
      </w:r>
      <w:r>
        <w:t>—</w:t>
      </w:r>
      <w:r w:rsidRPr="00F6574A">
        <w:t>New York and London</w:t>
      </w:r>
      <w:r>
        <w:t>—</w:t>
      </w:r>
      <w:r w:rsidRPr="00F6574A">
        <w:t>got very hard</w:t>
      </w:r>
      <w:r w:rsidR="00500897">
        <w:t>-</w:t>
      </w:r>
      <w:r w:rsidRPr="00F6574A">
        <w:t xml:space="preserve">hit. These are cities that have certain features in common </w:t>
      </w:r>
      <w:r>
        <w:t>that</w:t>
      </w:r>
      <w:r w:rsidRPr="00F6574A">
        <w:t xml:space="preserve"> are different from some other places. </w:t>
      </w:r>
      <w:r w:rsidR="00703128">
        <w:t>W</w:t>
      </w:r>
      <w:r w:rsidRPr="00F6574A">
        <w:t>e should not</w:t>
      </w:r>
      <w:r w:rsidR="007567D4">
        <w:t xml:space="preserve"> </w:t>
      </w:r>
      <w:r w:rsidRPr="00F6574A">
        <w:t xml:space="preserve">view the thing that works in </w:t>
      </w:r>
      <w:r>
        <w:t>Iceland</w:t>
      </w:r>
      <w:r w:rsidRPr="00F6574A">
        <w:t xml:space="preserve"> </w:t>
      </w:r>
      <w:r w:rsidR="007567D4">
        <w:t>a</w:t>
      </w:r>
      <w:r w:rsidRPr="00F6574A">
        <w:t>s necessarily going to work well in London or in the rest of the UK</w:t>
      </w:r>
      <w:r w:rsidR="00CB0EDA">
        <w:t>.</w:t>
      </w:r>
      <w:r w:rsidR="00C24EFA">
        <w:t xml:space="preserve"> T</w:t>
      </w:r>
      <w:r w:rsidR="00CB0EDA">
        <w:t>here are</w:t>
      </w:r>
      <w:r w:rsidRPr="00F6574A">
        <w:t xml:space="preserve"> certain things that you might want to operationalise in certain parts of the UK</w:t>
      </w:r>
      <w:r>
        <w:t>. Y</w:t>
      </w:r>
      <w:r w:rsidRPr="00F6574A">
        <w:t xml:space="preserve">ou might be able to look at things a little </w:t>
      </w:r>
      <w:r w:rsidR="00500897">
        <w:t xml:space="preserve">bit </w:t>
      </w:r>
      <w:r w:rsidRPr="00F6574A">
        <w:t xml:space="preserve">differently as you go forward because of the differences in density of population and other factors </w:t>
      </w:r>
      <w:r>
        <w:t>that</w:t>
      </w:r>
      <w:r w:rsidRPr="00F6574A">
        <w:t xml:space="preserve"> could be important.</w:t>
      </w:r>
    </w:p>
    <w:p w:rsidR="00B83FE3" w:rsidP="00B83FE3">
      <w:pPr>
        <w:pStyle w:val="Question"/>
        <w:numPr>
          <w:ilvl w:val="0"/>
          <w:numId w:val="9"/>
        </w:numPr>
      </w:pPr>
      <w:sdt>
        <w:sdtPr>
          <w:alias w:val="Member"/>
          <w:tag w:val="&lt;Member mnisId='4781' dodsId=''&gt;"/>
          <w:id w:val="44807899"/>
          <w:placeholder>
            <w:docPart w:val="165E7897CCEE43228997D3AC8A0AC95B"/>
          </w:placeholder>
          <w:richText/>
        </w:sdtPr>
        <w:sdtContent>
          <w:r w:rsidRPr="00041CF3">
            <w:rPr>
              <w:b/>
            </w:rPr>
            <w:t>Dr Evans:</w:t>
          </w:r>
        </w:sdtContent>
      </w:sdt>
      <w:r>
        <w:t xml:space="preserve"> </w:t>
      </w:r>
      <w:r w:rsidR="00C24EFA">
        <w:t>Could I</w:t>
      </w:r>
      <w:r w:rsidRPr="00F6574A">
        <w:t xml:space="preserve"> could put th</w:t>
      </w:r>
      <w:r w:rsidR="00C24EFA">
        <w:t>e</w:t>
      </w:r>
      <w:r w:rsidRPr="00F6574A">
        <w:t xml:space="preserve"> same question to Dr </w:t>
      </w:r>
      <w:r>
        <w:t>Harries</w:t>
      </w:r>
      <w:r w:rsidR="00C71657">
        <w:t>? I</w:t>
      </w:r>
      <w:r w:rsidRPr="00F6574A">
        <w:t xml:space="preserve">n the context of </w:t>
      </w:r>
      <w:r>
        <w:t xml:space="preserve">the </w:t>
      </w:r>
      <w:r w:rsidRPr="00F6574A">
        <w:t>initial plan</w:t>
      </w:r>
      <w:r w:rsidR="00CA522A">
        <w:t xml:space="preserve">, could you give </w:t>
      </w:r>
      <w:r w:rsidRPr="00F6574A">
        <w:t>your reflections</w:t>
      </w:r>
      <w:r w:rsidR="00CA522A">
        <w:t>,</w:t>
      </w:r>
      <w:r w:rsidRPr="00F6574A">
        <w:t xml:space="preserve"> and </w:t>
      </w:r>
      <w:r w:rsidR="00CA522A">
        <w:t xml:space="preserve">your </w:t>
      </w:r>
      <w:r w:rsidRPr="00F6574A">
        <w:t>reflections going forward</w:t>
      </w:r>
      <w:r>
        <w:t>,</w:t>
      </w:r>
      <w:r w:rsidRPr="00F6574A">
        <w:t xml:space="preserve"> if we were to enter a second wave?</w:t>
      </w:r>
    </w:p>
    <w:p w:rsidR="00B83FE3" w:rsidP="00B83FE3">
      <w:pPr>
        <w:pStyle w:val="Answer"/>
      </w:pPr>
      <w:sdt>
        <w:sdtPr>
          <w:alias w:val="Witness"/>
          <w:id w:val="-1561475696"/>
          <w:placeholder>
            <w:docPart w:val="165E7897CCEE43228997D3AC8A0AC95B"/>
          </w:placeholder>
          <w:richText/>
        </w:sdtPr>
        <w:sdtContent>
          <w:r w:rsidRPr="00041CF3">
            <w:rPr>
              <w:b/>
              <w:i/>
            </w:rPr>
            <w:t>Dr Harries:</w:t>
          </w:r>
        </w:sdtContent>
      </w:sdt>
      <w:r>
        <w:t xml:space="preserve"> </w:t>
      </w:r>
      <w:r w:rsidR="00CA522A">
        <w:t>T</w:t>
      </w:r>
      <w:r w:rsidRPr="00F6574A">
        <w:t>he plan as it stood was sensible and logical</w:t>
      </w:r>
      <w:r>
        <w:t>,</w:t>
      </w:r>
      <w:r w:rsidRPr="00F6574A">
        <w:t xml:space="preserve"> and</w:t>
      </w:r>
      <w:r>
        <w:t>,</w:t>
      </w:r>
      <w:r w:rsidRPr="00F6574A">
        <w:t xml:space="preserve"> as Sir Patrick said</w:t>
      </w:r>
      <w:r>
        <w:t>,</w:t>
      </w:r>
      <w:r w:rsidRPr="00F6574A">
        <w:t xml:space="preserve"> we will have to look back </w:t>
      </w:r>
      <w:r w:rsidR="00CA522A">
        <w:t>to</w:t>
      </w:r>
      <w:r w:rsidRPr="00F6574A">
        <w:t xml:space="preserve"> see and compare. </w:t>
      </w:r>
      <w:r w:rsidR="000B0D06">
        <w:t>I</w:t>
      </w:r>
      <w:r w:rsidRPr="00F6574A">
        <w:t>t was based on good</w:t>
      </w:r>
      <w:r>
        <w:t>,</w:t>
      </w:r>
      <w:r w:rsidRPr="00F6574A">
        <w:t xml:space="preserve"> traditional public health practice. </w:t>
      </w:r>
    </w:p>
    <w:p w:rsidR="00B83FE3" w:rsidP="00B83FE3">
      <w:pPr>
        <w:pStyle w:val="Answer"/>
      </w:pPr>
      <w:r w:rsidRPr="00F6574A">
        <w:t xml:space="preserve">One </w:t>
      </w:r>
      <w:r w:rsidR="000B0D06">
        <w:t xml:space="preserve">of the </w:t>
      </w:r>
      <w:r w:rsidRPr="00F6574A">
        <w:t>thing</w:t>
      </w:r>
      <w:r w:rsidR="000B0D06">
        <w:t>s</w:t>
      </w:r>
      <w:r w:rsidRPr="00F6574A">
        <w:t xml:space="preserve"> </w:t>
      </w:r>
      <w:r w:rsidR="00500897">
        <w:t xml:space="preserve">that </w:t>
      </w:r>
      <w:r w:rsidRPr="00F6574A">
        <w:t>I am reflecting on</w:t>
      </w:r>
      <w:r>
        <w:t>,</w:t>
      </w:r>
      <w:r w:rsidRPr="00F6574A">
        <w:t xml:space="preserve"> a</w:t>
      </w:r>
      <w:r w:rsidR="000B0D06">
        <w:t>s</w:t>
      </w:r>
      <w:r w:rsidRPr="00F6574A">
        <w:t xml:space="preserve"> I suspect most of the world will, </w:t>
      </w:r>
      <w:r>
        <w:t xml:space="preserve">is that </w:t>
      </w:r>
      <w:r w:rsidRPr="00F6574A">
        <w:t>we are in a very different world now</w:t>
      </w:r>
      <w:r>
        <w:t xml:space="preserve"> with </w:t>
      </w:r>
      <w:r w:rsidRPr="00F6574A">
        <w:t>our digital capacit</w:t>
      </w:r>
      <w:r w:rsidR="00B04AD6">
        <w:t>ies.</w:t>
      </w:r>
      <w:r>
        <w:t xml:space="preserve"> W</w:t>
      </w:r>
      <w:r w:rsidRPr="00F6574A">
        <w:t xml:space="preserve">e are focusing on the app </w:t>
      </w:r>
      <w:r w:rsidR="00B04AD6">
        <w:t>here</w:t>
      </w:r>
      <w:r>
        <w:t>,</w:t>
      </w:r>
      <w:r w:rsidRPr="00F6574A">
        <w:t xml:space="preserve"> but of course we are not the only country</w:t>
      </w:r>
      <w:r>
        <w:t>,</w:t>
      </w:r>
      <w:r w:rsidRPr="00F6574A">
        <w:t xml:space="preserve"> </w:t>
      </w:r>
      <w:r>
        <w:t xml:space="preserve">and </w:t>
      </w:r>
      <w:r w:rsidRPr="00F6574A">
        <w:t>one thing that perhaps we have not yet done is link up</w:t>
      </w:r>
      <w:r>
        <w:t>, or</w:t>
      </w:r>
      <w:r w:rsidRPr="00F6574A">
        <w:t xml:space="preserve"> </w:t>
      </w:r>
      <w:r w:rsidR="00407CAD">
        <w:t xml:space="preserve">think </w:t>
      </w:r>
      <w:r>
        <w:t xml:space="preserve">through, </w:t>
      </w:r>
      <w:r w:rsidRPr="00F6574A">
        <w:t xml:space="preserve">digital progression and opportunity in some of our preparedness planning. </w:t>
      </w:r>
      <w:r w:rsidR="0066201B">
        <w:t>I</w:t>
      </w:r>
      <w:r w:rsidRPr="00F6574A">
        <w:t xml:space="preserve">n addition to the points </w:t>
      </w:r>
      <w:r>
        <w:t>that</w:t>
      </w:r>
      <w:r w:rsidRPr="00F6574A">
        <w:t xml:space="preserve"> Patrick has made</w:t>
      </w:r>
      <w:r>
        <w:t>,</w:t>
      </w:r>
      <w:r w:rsidRPr="00F6574A">
        <w:t xml:space="preserve"> there may well be some opportunities to think through how we can be prepared at an earlier stage. </w:t>
      </w:r>
    </w:p>
    <w:p w:rsidR="00B83FE3" w:rsidP="00B83FE3">
      <w:pPr>
        <w:pStyle w:val="Answer"/>
      </w:pPr>
      <w:r w:rsidRPr="00F6574A">
        <w:t xml:space="preserve">We have learned from previous incidents and </w:t>
      </w:r>
      <w:r w:rsidR="00EE0BD1">
        <w:t xml:space="preserve">have </w:t>
      </w:r>
      <w:r w:rsidRPr="00F6574A">
        <w:t xml:space="preserve">probably </w:t>
      </w:r>
      <w:r>
        <w:t xml:space="preserve">done </w:t>
      </w:r>
      <w:r w:rsidRPr="00F6574A">
        <w:t>very well on things like the speed at which we put out rapid research proposals, work on vaccines and treatments</w:t>
      </w:r>
      <w:r>
        <w:t>,</w:t>
      </w:r>
      <w:r w:rsidRPr="00F6574A">
        <w:t xml:space="preserve"> research protocols and things. </w:t>
      </w:r>
      <w:r>
        <w:t>W</w:t>
      </w:r>
      <w:r w:rsidRPr="00F6574A">
        <w:t>hen I look back on my experience in Ebola with the international work</w:t>
      </w:r>
      <w:r>
        <w:t xml:space="preserve">, </w:t>
      </w:r>
      <w:r w:rsidR="00500897">
        <w:t>that</w:t>
      </w:r>
      <w:r w:rsidRPr="00F6574A">
        <w:t xml:space="preserve"> seems to have gone much more coherently and rapidly.</w:t>
      </w:r>
      <w:r w:rsidR="005A0C05">
        <w:t xml:space="preserve"> </w:t>
      </w:r>
      <w:r w:rsidR="00500897">
        <w:t>But p</w:t>
      </w:r>
      <w:r w:rsidRPr="00F6574A">
        <w:t>erhaps we have not factored in what opportunities there are for digital use</w:t>
      </w:r>
      <w:r>
        <w:t>,</w:t>
      </w:r>
      <w:r w:rsidRPr="00F6574A">
        <w:t xml:space="preserve"> and that would be good for our planning going forward.</w:t>
      </w:r>
    </w:p>
    <w:p w:rsidR="00B83FE3" w:rsidP="00B83FE3">
      <w:pPr>
        <w:pStyle w:val="Question"/>
        <w:numPr>
          <w:ilvl w:val="0"/>
          <w:numId w:val="9"/>
        </w:numPr>
      </w:pPr>
      <w:sdt>
        <w:sdtPr>
          <w:alias w:val="Member"/>
          <w:tag w:val="&lt;Member mnisId='4781' dodsId=''&gt;"/>
          <w:id w:val="-550994700"/>
          <w:placeholder>
            <w:docPart w:val="165E7897CCEE43228997D3AC8A0AC95B"/>
          </w:placeholder>
          <w:richText/>
        </w:sdtPr>
        <w:sdtContent>
          <w:r w:rsidRPr="00F5447B">
            <w:rPr>
              <w:b/>
            </w:rPr>
            <w:t>Dr Evans:</w:t>
          </w:r>
        </w:sdtContent>
      </w:sdt>
      <w:r>
        <w:t xml:space="preserve"> </w:t>
      </w:r>
      <w:r w:rsidRPr="00F6574A">
        <w:t xml:space="preserve">To pull in what </w:t>
      </w:r>
      <w:r>
        <w:t>Sir Patrick</w:t>
      </w:r>
      <w:r w:rsidRPr="00F6574A">
        <w:t xml:space="preserve"> said and what you</w:t>
      </w:r>
      <w:r w:rsidR="009B55D5">
        <w:t xml:space="preserve"> have</w:t>
      </w:r>
      <w:r w:rsidRPr="00F6574A">
        <w:t xml:space="preserve"> just said,</w:t>
      </w:r>
      <w:r>
        <w:t xml:space="preserve"> </w:t>
      </w:r>
      <w:r w:rsidRPr="00F6574A">
        <w:t xml:space="preserve">we </w:t>
      </w:r>
      <w:r w:rsidR="00637A3E">
        <w:t>are talking</w:t>
      </w:r>
      <w:r w:rsidRPr="00F6574A">
        <w:t xml:space="preserve"> about interconnect</w:t>
      </w:r>
      <w:r>
        <w:t>ivity</w:t>
      </w:r>
      <w:r w:rsidR="00500897">
        <w:t>—</w:t>
      </w:r>
      <w:r w:rsidRPr="00F6574A">
        <w:t xml:space="preserve">New </w:t>
      </w:r>
      <w:r>
        <w:t xml:space="preserve">York and </w:t>
      </w:r>
      <w:r w:rsidRPr="00F6574A">
        <w:t>London</w:t>
      </w:r>
      <w:r w:rsidR="00637A3E">
        <w:t>. W</w:t>
      </w:r>
      <w:r w:rsidRPr="00F6574A">
        <w:t xml:space="preserve">e are still getting flights in, </w:t>
      </w:r>
      <w:r>
        <w:t xml:space="preserve">and </w:t>
      </w:r>
      <w:r w:rsidRPr="00F6574A">
        <w:t>I understand why that is the case</w:t>
      </w:r>
      <w:r>
        <w:t>, but</w:t>
      </w:r>
      <w:r w:rsidR="006D61C3">
        <w:t>,</w:t>
      </w:r>
      <w:r>
        <w:t xml:space="preserve"> i</w:t>
      </w:r>
      <w:r w:rsidRPr="00F6574A">
        <w:t>n hindsight</w:t>
      </w:r>
      <w:r>
        <w:t>,</w:t>
      </w:r>
      <w:r w:rsidRPr="00F6574A">
        <w:t xml:space="preserve"> should we have cut out </w:t>
      </w:r>
      <w:r w:rsidR="00B43029">
        <w:t xml:space="preserve">more </w:t>
      </w:r>
      <w:r w:rsidRPr="00F6574A">
        <w:t>flights</w:t>
      </w:r>
      <w:r w:rsidR="00B43029">
        <w:t>? W</w:t>
      </w:r>
      <w:r w:rsidRPr="00F6574A">
        <w:t>hat about future pandemics</w:t>
      </w:r>
      <w:r w:rsidR="00B43029">
        <w:t>? W</w:t>
      </w:r>
      <w:r w:rsidRPr="00F6574A">
        <w:t xml:space="preserve">ould </w:t>
      </w:r>
      <w:r>
        <w:t>travel</w:t>
      </w:r>
      <w:r w:rsidRPr="00F6574A">
        <w:t xml:space="preserve"> be something </w:t>
      </w:r>
      <w:r w:rsidR="00583FC5">
        <w:t>where</w:t>
      </w:r>
      <w:r>
        <w:t xml:space="preserve"> </w:t>
      </w:r>
      <w:r w:rsidRPr="00F6574A">
        <w:t>we need to consider a more robust approach?</w:t>
      </w:r>
    </w:p>
    <w:p w:rsidR="00B83FE3" w:rsidP="00B83FE3">
      <w:pPr>
        <w:pStyle w:val="Answer"/>
      </w:pPr>
      <w:sdt>
        <w:sdtPr>
          <w:alias w:val="Witness"/>
          <w:id w:val="834037030"/>
          <w:placeholder>
            <w:docPart w:val="165E7897CCEE43228997D3AC8A0AC95B"/>
          </w:placeholder>
          <w:richText/>
        </w:sdtPr>
        <w:sdtContent>
          <w:r w:rsidRPr="00F5447B">
            <w:rPr>
              <w:b/>
              <w:i/>
            </w:rPr>
            <w:t>Dr Harries:</w:t>
          </w:r>
        </w:sdtContent>
      </w:sdt>
      <w:r>
        <w:t xml:space="preserve"> </w:t>
      </w:r>
      <w:r w:rsidRPr="00F6574A">
        <w:t>Interestingly, of course, we are bound</w:t>
      </w:r>
      <w:r w:rsidR="00583FC5">
        <w:t xml:space="preserve"> by,</w:t>
      </w:r>
      <w:r w:rsidRPr="00F6574A">
        <w:t xml:space="preserve"> or signed up</w:t>
      </w:r>
      <w:r w:rsidR="00583FC5">
        <w:t>,</w:t>
      </w:r>
      <w:r w:rsidRPr="00F6574A">
        <w:t xml:space="preserve"> to the </w:t>
      </w:r>
      <w:r>
        <w:t>I</w:t>
      </w:r>
      <w:r w:rsidRPr="00F6574A">
        <w:t xml:space="preserve">nternational </w:t>
      </w:r>
      <w:r>
        <w:t>H</w:t>
      </w:r>
      <w:r w:rsidRPr="00F6574A">
        <w:t xml:space="preserve">ealth </w:t>
      </w:r>
      <w:r>
        <w:t>R</w:t>
      </w:r>
      <w:r w:rsidRPr="00F6574A">
        <w:t>egulations. There are pros and cons</w:t>
      </w:r>
      <w:r>
        <w:t>,</w:t>
      </w:r>
      <w:r w:rsidRPr="00F6574A">
        <w:t xml:space="preserve"> which are not necessarily always obvious</w:t>
      </w:r>
      <w:r>
        <w:t>,</w:t>
      </w:r>
      <w:r w:rsidRPr="00F6574A">
        <w:t xml:space="preserve"> </w:t>
      </w:r>
      <w:r w:rsidR="006964BB">
        <w:t>in</w:t>
      </w:r>
      <w:r w:rsidRPr="00F6574A">
        <w:t xml:space="preserve"> managing </w:t>
      </w:r>
      <w:r w:rsidR="006964BB">
        <w:t xml:space="preserve">the </w:t>
      </w:r>
      <w:r w:rsidRPr="00F6574A">
        <w:t xml:space="preserve">influx and outflux of passengers </w:t>
      </w:r>
      <w:r w:rsidR="00167A1A">
        <w:t>and</w:t>
      </w:r>
      <w:r w:rsidRPr="00F6574A">
        <w:t xml:space="preserve"> goods. Of course, if you shut travel routes in</w:t>
      </w:r>
      <w:r>
        <w:t>,</w:t>
      </w:r>
      <w:r w:rsidRPr="00F6574A">
        <w:t xml:space="preserve"> you also shut routes for various products </w:t>
      </w:r>
      <w:r>
        <w:t>that</w:t>
      </w:r>
      <w:r w:rsidRPr="00F6574A">
        <w:t xml:space="preserve"> may be essential not just for our population but all around the world. </w:t>
      </w:r>
    </w:p>
    <w:p w:rsidR="00B83FE3" w:rsidP="00B83FE3">
      <w:pPr>
        <w:pStyle w:val="Answer"/>
      </w:pPr>
      <w:r w:rsidRPr="00F6574A">
        <w:t xml:space="preserve">At the moment, most people who are coming back are coming back </w:t>
      </w:r>
      <w:r w:rsidR="007A3C6F">
        <w:t xml:space="preserve">home </w:t>
      </w:r>
      <w:r w:rsidRPr="00F6574A">
        <w:t>to the UK</w:t>
      </w:r>
      <w:r>
        <w:t>,</w:t>
      </w:r>
      <w:r w:rsidRPr="00F6574A">
        <w:t xml:space="preserve"> and they </w:t>
      </w:r>
      <w:r w:rsidR="00AD19C5">
        <w:t xml:space="preserve">will </w:t>
      </w:r>
      <w:r w:rsidRPr="00F6574A">
        <w:t>of course immediately fall under social distancing regulations anyway</w:t>
      </w:r>
      <w:r w:rsidR="00B10B6A">
        <w:t>. W</w:t>
      </w:r>
      <w:r w:rsidRPr="00F6574A">
        <w:t>here we identified high</w:t>
      </w:r>
      <w:r>
        <w:t>-</w:t>
      </w:r>
      <w:r w:rsidRPr="00F6574A">
        <w:t>risk areas</w:t>
      </w:r>
      <w:r>
        <w:t>,</w:t>
      </w:r>
      <w:r w:rsidRPr="00F6574A">
        <w:t xml:space="preserve"> as in Wuhan for example, people in the </w:t>
      </w:r>
      <w:r w:rsidR="00500897">
        <w:t>“</w:t>
      </w:r>
      <w:r w:rsidRPr="00F6574A">
        <w:t>containment</w:t>
      </w:r>
      <w:r w:rsidR="00500897">
        <w:t>”</w:t>
      </w:r>
      <w:r w:rsidRPr="00F6574A">
        <w:t xml:space="preserve"> phase came back </w:t>
      </w:r>
      <w:r w:rsidR="00500897">
        <w:t xml:space="preserve">in </w:t>
      </w:r>
      <w:r w:rsidRPr="00F6574A">
        <w:t>and under</w:t>
      </w:r>
      <w:r>
        <w:t>went</w:t>
      </w:r>
      <w:r w:rsidRPr="00F6574A">
        <w:t xml:space="preserve"> very strict quarantine. </w:t>
      </w:r>
    </w:p>
    <w:p w:rsidR="00B83FE3" w:rsidP="00B83FE3">
      <w:pPr>
        <w:pStyle w:val="Answer"/>
      </w:pPr>
      <w:r w:rsidRPr="00F6574A">
        <w:t>It is an international discussion that we need to consider. It cannot just be a single</w:t>
      </w:r>
      <w:r>
        <w:t>-</w:t>
      </w:r>
      <w:r w:rsidRPr="00F6574A">
        <w:t>sided position</w:t>
      </w:r>
      <w:r w:rsidR="00532D41">
        <w:t xml:space="preserve">. </w:t>
      </w:r>
      <w:r w:rsidRPr="00F6574A">
        <w:t>Sir Patrick</w:t>
      </w:r>
      <w:r>
        <w:t>’</w:t>
      </w:r>
      <w:r w:rsidRPr="00F6574A">
        <w:t>s point about understanding</w:t>
      </w:r>
      <w:r w:rsidR="00B10B6A">
        <w:t>,</w:t>
      </w:r>
      <w:r w:rsidRPr="00F6574A">
        <w:t xml:space="preserve"> through the genomics work</w:t>
      </w:r>
      <w:r w:rsidR="00B10B6A">
        <w:t>,</w:t>
      </w:r>
      <w:r w:rsidR="00126248">
        <w:t xml:space="preserve"> that</w:t>
      </w:r>
      <w:r w:rsidRPr="00F6574A">
        <w:t xml:space="preserve"> the seeding of cases across the UK</w:t>
      </w:r>
      <w:r w:rsidR="00126248">
        <w:t xml:space="preserve"> was</w:t>
      </w:r>
      <w:r>
        <w:t xml:space="preserve"> </w:t>
      </w:r>
      <w:r w:rsidRPr="00F6574A">
        <w:t>likely to be through Europe, which was not the focus</w:t>
      </w:r>
      <w:r>
        <w:t>,</w:t>
      </w:r>
      <w:r w:rsidRPr="00F6574A">
        <w:t xml:space="preserve"> means</w:t>
      </w:r>
      <w:r w:rsidR="00731535">
        <w:t xml:space="preserve"> </w:t>
      </w:r>
      <w:r>
        <w:t xml:space="preserve">that </w:t>
      </w:r>
      <w:r w:rsidRPr="00F6574A">
        <w:t>it would be a very fruitful area to consider</w:t>
      </w:r>
      <w:r w:rsidR="00731535">
        <w:t>—you are right—</w:t>
      </w:r>
      <w:r w:rsidRPr="00F6574A">
        <w:t>but consider</w:t>
      </w:r>
      <w:r w:rsidR="00731535">
        <w:t>ed</w:t>
      </w:r>
      <w:r w:rsidRPr="00F6574A">
        <w:t xml:space="preserve"> in the totality of the risks as well as the benefits</w:t>
      </w:r>
      <w:r>
        <w:t>.</w:t>
      </w:r>
    </w:p>
    <w:p w:rsidR="00B83FE3" w:rsidP="00B83FE3">
      <w:pPr>
        <w:pStyle w:val="Answer"/>
      </w:pPr>
      <w:sdt>
        <w:sdtPr>
          <w:alias w:val="Witness"/>
          <w:id w:val="2115015680"/>
          <w:placeholder>
            <w:docPart w:val="165E7897CCEE43228997D3AC8A0AC95B"/>
          </w:placeholder>
          <w:richText/>
        </w:sdtPr>
        <w:sdtContent>
          <w:r w:rsidRPr="00F5447B">
            <w:rPr>
              <w:b/>
              <w:i/>
            </w:rPr>
            <w:t>Sir Patrick Vallance:</w:t>
          </w:r>
        </w:sdtContent>
      </w:sdt>
      <w:r>
        <w:t xml:space="preserve"> </w:t>
      </w:r>
      <w:r w:rsidRPr="00F6574A">
        <w:t>In terms of travel, what was very clea</w:t>
      </w:r>
      <w:r w:rsidR="00C9426A">
        <w:t>r, as</w:t>
      </w:r>
      <w:r w:rsidRPr="00F6574A">
        <w:t xml:space="preserve"> I think you can see now in retrospect</w:t>
      </w:r>
      <w:r w:rsidR="00C9426A">
        <w:t>, wa</w:t>
      </w:r>
      <w:r w:rsidRPr="00F6574A">
        <w:t>s that the idea that you could control this by stopping travel from one place doesn</w:t>
      </w:r>
      <w:r w:rsidR="00921BDC">
        <w:t>’</w:t>
      </w:r>
      <w:r w:rsidRPr="00F6574A">
        <w:t>t work</w:t>
      </w:r>
      <w:r w:rsidR="00C9426A">
        <w:t>,</w:t>
      </w:r>
      <w:r w:rsidRPr="00F6574A">
        <w:t xml:space="preserve"> unless it is, of course, your o</w:t>
      </w:r>
      <w:r>
        <w:t>nly</w:t>
      </w:r>
      <w:r w:rsidRPr="00F6574A">
        <w:t xml:space="preserve"> source of import. </w:t>
      </w:r>
    </w:p>
    <w:p w:rsidR="00A807A6" w:rsidP="00B83FE3">
      <w:pPr>
        <w:pStyle w:val="Answer"/>
      </w:pPr>
      <w:r>
        <w:t>W</w:t>
      </w:r>
      <w:r w:rsidRPr="00F6574A">
        <w:t>e have now in the UK sequenced 13,600 viral genomes</w:t>
      </w:r>
      <w:r w:rsidR="005569EB">
        <w:t xml:space="preserve">, and when you look at the cases </w:t>
      </w:r>
      <w:r w:rsidRPr="00F6574A">
        <w:t xml:space="preserve">you can see </w:t>
      </w:r>
      <w:r w:rsidR="005569EB">
        <w:t xml:space="preserve">that </w:t>
      </w:r>
      <w:r w:rsidRPr="00F6574A">
        <w:t>we got imports from all over the place. Quite early on, the advice that SAGE gave was that</w:t>
      </w:r>
      <w:r w:rsidR="006D61C3">
        <w:t>,</w:t>
      </w:r>
      <w:r w:rsidRPr="00F6574A">
        <w:t xml:space="preserve"> if you are going to do something on travel</w:t>
      </w:r>
      <w:r>
        <w:t>,</w:t>
      </w:r>
      <w:r w:rsidRPr="00F6574A">
        <w:t xml:space="preserve"> you need to be extremely </w:t>
      </w:r>
      <w:r w:rsidR="005569EB">
        <w:t>d</w:t>
      </w:r>
      <w:r w:rsidRPr="00F6574A">
        <w:t>raconian and stop all travel from all sorts of countries</w:t>
      </w:r>
      <w:r w:rsidR="00603B1B">
        <w:t>; i</w:t>
      </w:r>
      <w:r w:rsidRPr="00F6574A">
        <w:t xml:space="preserve">t is not </w:t>
      </w:r>
      <w:r w:rsidR="00325A70">
        <w:t xml:space="preserve">really </w:t>
      </w:r>
      <w:r w:rsidRPr="00F6574A">
        <w:t xml:space="preserve">worth </w:t>
      </w:r>
      <w:r w:rsidR="008F7D46">
        <w:t>t</w:t>
      </w:r>
      <w:r w:rsidRPr="00F6574A">
        <w:t>ry</w:t>
      </w:r>
      <w:r w:rsidR="008F7D46">
        <w:t>ing</w:t>
      </w:r>
      <w:r w:rsidRPr="00F6574A">
        <w:t xml:space="preserve"> to stop </w:t>
      </w:r>
      <w:r w:rsidR="00603B1B">
        <w:t xml:space="preserve">it </w:t>
      </w:r>
      <w:r w:rsidRPr="00F6574A">
        <w:t>from one place</w:t>
      </w:r>
      <w:r>
        <w:t>,</w:t>
      </w:r>
      <w:r w:rsidRPr="00F6574A">
        <w:t xml:space="preserve"> because you will not make it happen. </w:t>
      </w:r>
      <w:r w:rsidR="001D4E1A">
        <w:t>T</w:t>
      </w:r>
      <w:r w:rsidRPr="00F6574A">
        <w:t>he answer is not, unless the country chose to do that, to go for stopping travel anywhere</w:t>
      </w:r>
      <w:r w:rsidR="001D4E1A">
        <w:t>,</w:t>
      </w:r>
      <w:r w:rsidRPr="00F6574A">
        <w:t xml:space="preserve"> but to do what Jenny has just said</w:t>
      </w:r>
      <w:r>
        <w:t>,</w:t>
      </w:r>
      <w:r w:rsidRPr="00F6574A">
        <w:t xml:space="preserve"> which is to make sure that</w:t>
      </w:r>
      <w:r>
        <w:t>,</w:t>
      </w:r>
      <w:r w:rsidRPr="00F6574A">
        <w:t xml:space="preserve"> as people come back</w:t>
      </w:r>
      <w:r>
        <w:t>,</w:t>
      </w:r>
      <w:r w:rsidRPr="00F6574A">
        <w:t xml:space="preserve"> you have appropriate systems to isolate, to test </w:t>
      </w:r>
      <w:r>
        <w:t xml:space="preserve">and </w:t>
      </w:r>
      <w:r w:rsidRPr="00F6574A">
        <w:t>to make sure that they are following the same rules as the rest of the country.</w:t>
      </w:r>
    </w:p>
    <w:p w:rsidR="009A25BD" w:rsidP="009A25BD">
      <w:pPr>
        <w:pStyle w:val="Question"/>
        <w:numPr>
          <w:ilvl w:val="0"/>
          <w:numId w:val="9"/>
        </w:numPr>
      </w:pPr>
      <w:sdt>
        <w:sdtPr>
          <w:alias w:val="Member"/>
          <w:tag w:val="&lt;Member mnisId='4792' dodsId=''&gt;"/>
          <w:id w:val="1413967452"/>
          <w:placeholder>
            <w:docPart w:val="DefaultPlaceholder_-1854013440"/>
          </w:placeholder>
          <w:richText/>
        </w:sdtPr>
        <w:sdtContent>
          <w:r w:rsidRPr="00A807A6" w:rsidR="00A807A6">
            <w:rPr>
              <w:b/>
            </w:rPr>
            <w:t>Paul Bristow:</w:t>
          </w:r>
        </w:sdtContent>
      </w:sdt>
      <w:r w:rsidR="00A807A6">
        <w:t xml:space="preserve"> </w:t>
      </w:r>
      <w:r w:rsidR="0020573A">
        <w:t>My question has been answered slightly</w:t>
      </w:r>
      <w:r w:rsidR="0076299B">
        <w:t>,</w:t>
      </w:r>
      <w:r w:rsidR="00276F58">
        <w:t xml:space="preserve"> </w:t>
      </w:r>
      <w:r w:rsidRPr="00F6574A">
        <w:t xml:space="preserve">but I want to qualify </w:t>
      </w:r>
      <w:r>
        <w:t>i</w:t>
      </w:r>
      <w:r w:rsidRPr="00F6574A">
        <w:t>t. Do you feel that there is a risk of a second peak of infection in the UK when we see people</w:t>
      </w:r>
      <w:r>
        <w:t>—</w:t>
      </w:r>
      <w:r w:rsidRPr="00F6574A">
        <w:t xml:space="preserve">British nationals </w:t>
      </w:r>
      <w:r>
        <w:t xml:space="preserve">and </w:t>
      </w:r>
      <w:r w:rsidRPr="00F6574A">
        <w:t>dual nationals</w:t>
      </w:r>
      <w:r>
        <w:t>—</w:t>
      </w:r>
      <w:r w:rsidR="000F09B2">
        <w:t xml:space="preserve">coming </w:t>
      </w:r>
      <w:r w:rsidRPr="00F6574A">
        <w:t xml:space="preserve">from other parts of the world </w:t>
      </w:r>
      <w:r w:rsidR="00C65A9C">
        <w:t xml:space="preserve">that </w:t>
      </w:r>
      <w:r w:rsidRPr="00F6574A">
        <w:t>perhaps have not had their peak of the pandemic</w:t>
      </w:r>
      <w:r>
        <w:t>?</w:t>
      </w:r>
      <w:r w:rsidRPr="00F6574A">
        <w:t xml:space="preserve"> I am thinking </w:t>
      </w:r>
      <w:r>
        <w:t xml:space="preserve">of </w:t>
      </w:r>
      <w:r w:rsidRPr="00F6574A">
        <w:t>parts of Africa, Pakistan, India</w:t>
      </w:r>
      <w:r>
        <w:t xml:space="preserve"> and</w:t>
      </w:r>
      <w:r w:rsidRPr="00F6574A">
        <w:t xml:space="preserve"> Bangladesh</w:t>
      </w:r>
      <w:r w:rsidR="00325A70">
        <w:t>.</w:t>
      </w:r>
      <w:r w:rsidRPr="00F6574A">
        <w:t xml:space="preserve"> </w:t>
      </w:r>
      <w:r w:rsidR="000F09B2">
        <w:t>D</w:t>
      </w:r>
      <w:r w:rsidRPr="00F6574A">
        <w:t>ual nationals in those parts of the world will want to come home</w:t>
      </w:r>
      <w:r>
        <w:t>,</w:t>
      </w:r>
      <w:r w:rsidRPr="00F6574A">
        <w:t xml:space="preserve"> and if their countries have not been through their peak, is there a risk of a second peak in this country as they come back to the UK?</w:t>
      </w:r>
    </w:p>
    <w:p w:rsidR="009F1CD7" w:rsidP="009A25BD">
      <w:pPr>
        <w:pStyle w:val="Answer"/>
      </w:pPr>
      <w:sdt>
        <w:sdtPr>
          <w:alias w:val="Witness"/>
          <w:id w:val="-1207552654"/>
          <w:placeholder>
            <w:docPart w:val="3EC9C13A259F45FA94140785D46A2B84"/>
          </w:placeholder>
          <w:richText/>
        </w:sdtPr>
        <w:sdtContent>
          <w:r w:rsidRPr="00A741B7" w:rsidR="009A25BD">
            <w:rPr>
              <w:b/>
              <w:i/>
            </w:rPr>
            <w:t>Sir Patrick Vallance:</w:t>
          </w:r>
        </w:sdtContent>
      </w:sdt>
      <w:r w:rsidR="009A25BD">
        <w:t xml:space="preserve"> </w:t>
      </w:r>
      <w:r w:rsidRPr="00F6574A" w:rsidR="009A25BD">
        <w:t xml:space="preserve">We did a calculation a few weeks ago on the likely impact of imported cases </w:t>
      </w:r>
      <w:r w:rsidR="009345FD">
        <w:t>in terms of the total number of case</w:t>
      </w:r>
      <w:r w:rsidR="007C6590">
        <w:t>s</w:t>
      </w:r>
      <w:r w:rsidR="009345FD">
        <w:t xml:space="preserve"> in the UK at that point</w:t>
      </w:r>
      <w:r w:rsidR="007C6590">
        <w:t xml:space="preserve">. </w:t>
      </w:r>
      <w:r w:rsidRPr="00F6574A" w:rsidR="009A25BD">
        <w:t xml:space="preserve">I cannot remember exactly when it was </w:t>
      </w:r>
      <w:r w:rsidR="009A25BD">
        <w:t xml:space="preserve">but </w:t>
      </w:r>
      <w:r w:rsidRPr="00F6574A" w:rsidR="009A25BD">
        <w:t xml:space="preserve">let us say three weeks </w:t>
      </w:r>
      <w:r w:rsidR="00B5755E">
        <w:t xml:space="preserve">or so </w:t>
      </w:r>
      <w:r w:rsidR="009A25BD">
        <w:t>ago</w:t>
      </w:r>
      <w:r w:rsidR="007C6590">
        <w:t>. A</w:t>
      </w:r>
      <w:r w:rsidRPr="00F6574A" w:rsidR="009A25BD">
        <w:t>t that point</w:t>
      </w:r>
      <w:r w:rsidR="009A25BD">
        <w:t>,</w:t>
      </w:r>
      <w:r w:rsidRPr="00F6574A" w:rsidR="009A25BD">
        <w:t xml:space="preserve"> when you took all the travel and all the numbers coming in</w:t>
      </w:r>
      <w:r w:rsidR="009A25BD">
        <w:t>,</w:t>
      </w:r>
      <w:r w:rsidRPr="00F6574A" w:rsidR="009A25BD">
        <w:t xml:space="preserve"> something under 0.5% of all the cases would have come in through imports.</w:t>
      </w:r>
    </w:p>
    <w:p w:rsidR="009A25BD" w:rsidP="009A25BD">
      <w:pPr>
        <w:pStyle w:val="Answer"/>
      </w:pPr>
      <w:r>
        <w:t>Clearly, t</w:t>
      </w:r>
      <w:r w:rsidRPr="00F6574A">
        <w:t>hat equation reverses when you get down to very low numbers in your own countr</w:t>
      </w:r>
      <w:r>
        <w:t xml:space="preserve">y </w:t>
      </w:r>
      <w:r w:rsidRPr="00F6574A">
        <w:t>and you have higher numbers elsewhere</w:t>
      </w:r>
      <w:r>
        <w:t>,</w:t>
      </w:r>
      <w:r w:rsidRPr="00F6574A">
        <w:t xml:space="preserve"> and that is when you need to be vigilant on how you think about isolation and testing of cases coming in</w:t>
      </w:r>
      <w:r w:rsidR="00C6486B">
        <w:t>, b</w:t>
      </w:r>
      <w:r w:rsidRPr="00F6574A">
        <w:t xml:space="preserve">ut this is a pandemic, </w:t>
      </w:r>
      <w:r>
        <w:t>which</w:t>
      </w:r>
      <w:r w:rsidRPr="00F6574A">
        <w:t xml:space="preserve"> means it is everywhere</w:t>
      </w:r>
      <w:r>
        <w:t>. T</w:t>
      </w:r>
      <w:r w:rsidRPr="00F6574A">
        <w:t>herefore</w:t>
      </w:r>
      <w:r>
        <w:t>,</w:t>
      </w:r>
      <w:r w:rsidRPr="00F6574A">
        <w:t xml:space="preserve"> cases can come from anywhere in the world and it is not going to be easy to say </w:t>
      </w:r>
      <w:r w:rsidR="00C6486B">
        <w:t xml:space="preserve">that </w:t>
      </w:r>
      <w:r w:rsidRPr="00F6574A">
        <w:t xml:space="preserve">there are some places </w:t>
      </w:r>
      <w:r>
        <w:t xml:space="preserve">that </w:t>
      </w:r>
      <w:r w:rsidRPr="00F6574A">
        <w:t xml:space="preserve">you have to be absolutely sure you do not get people </w:t>
      </w:r>
      <w:r>
        <w:t xml:space="preserve">in </w:t>
      </w:r>
      <w:r w:rsidRPr="00F6574A">
        <w:t>from</w:t>
      </w:r>
      <w:r>
        <w:t>;</w:t>
      </w:r>
      <w:r w:rsidRPr="00F6574A">
        <w:t xml:space="preserve"> </w:t>
      </w:r>
      <w:r>
        <w:t>y</w:t>
      </w:r>
      <w:r w:rsidRPr="00F6574A">
        <w:t xml:space="preserve">ou have to be vigilant across the board and vigilant </w:t>
      </w:r>
      <w:r w:rsidR="00E414B7">
        <w:t>on</w:t>
      </w:r>
      <w:r w:rsidRPr="00F6574A">
        <w:t xml:space="preserve"> cases in the UK</w:t>
      </w:r>
      <w:r>
        <w:t>.</w:t>
      </w:r>
    </w:p>
    <w:p w:rsidR="009A25BD" w:rsidP="009A25BD">
      <w:pPr>
        <w:pStyle w:val="Remark"/>
      </w:pPr>
      <w:sdt>
        <w:sdtPr>
          <w:alias w:val="Member"/>
          <w:tag w:val="&lt;Member mnisId='1572' dodsId='35446'&gt;"/>
          <w:id w:val="1018438237"/>
          <w:placeholder>
            <w:docPart w:val="3EC9C13A259F45FA94140785D46A2B84"/>
          </w:placeholder>
          <w:richText/>
        </w:sdtPr>
        <w:sdtContent>
          <w:r w:rsidRPr="00A741B7">
            <w:rPr>
              <w:b/>
            </w:rPr>
            <w:t>Chair:</w:t>
          </w:r>
        </w:sdtContent>
      </w:sdt>
      <w:r>
        <w:t xml:space="preserve"> I</w:t>
      </w:r>
      <w:r w:rsidRPr="00F6574A">
        <w:t>n our final 10 minutes</w:t>
      </w:r>
      <w:r>
        <w:t>,</w:t>
      </w:r>
      <w:r w:rsidRPr="00F6574A">
        <w:t xml:space="preserve"> we are going to look at the remaining two conditions </w:t>
      </w:r>
      <w:r>
        <w:t xml:space="preserve">that </w:t>
      </w:r>
      <w:r w:rsidRPr="00F6574A">
        <w:t>the Government have set for lifting the lockdown. The first is that the NHS should be able to cope</w:t>
      </w:r>
      <w:r>
        <w:t>. T</w:t>
      </w:r>
      <w:r w:rsidRPr="00F6574A">
        <w:t xml:space="preserve">he second is that we have </w:t>
      </w:r>
      <w:r w:rsidR="00F803CA">
        <w:t xml:space="preserve">an </w:t>
      </w:r>
      <w:r w:rsidRPr="00F6574A">
        <w:t xml:space="preserve">adequate supply of tests and PPE. I am going to bring in </w:t>
      </w:r>
      <w:r>
        <w:t>D</w:t>
      </w:r>
      <w:r w:rsidRPr="00F6574A">
        <w:t>ean</w:t>
      </w:r>
      <w:r w:rsidR="00325A70">
        <w:t>,</w:t>
      </w:r>
      <w:r w:rsidRPr="00F6574A">
        <w:t xml:space="preserve"> who has a question on the NHS.</w:t>
      </w:r>
    </w:p>
    <w:p w:rsidR="009A25BD" w:rsidP="006D61C3">
      <w:pPr>
        <w:pStyle w:val="Question"/>
      </w:pPr>
      <w:sdt>
        <w:sdtPr>
          <w:alias w:val="Member"/>
          <w:tag w:val="&lt;Member mnisId='4812' dodsId=''&gt;"/>
          <w:id w:val="-1594544018"/>
          <w:placeholder>
            <w:docPart w:val="3EC9C13A259F45FA94140785D46A2B84"/>
          </w:placeholder>
          <w:richText/>
        </w:sdtPr>
        <w:sdtContent>
          <w:r w:rsidRPr="006D61C3">
            <w:rPr>
              <w:b/>
            </w:rPr>
            <w:t>Dean Russell:</w:t>
          </w:r>
        </w:sdtContent>
      </w:sdt>
      <w:r>
        <w:t xml:space="preserve"> </w:t>
      </w:r>
      <w:r w:rsidRPr="00F6574A">
        <w:t>I will be very brief as I know time is tight.</w:t>
      </w:r>
      <w:r w:rsidR="00E414B7">
        <w:t xml:space="preserve"> </w:t>
      </w:r>
      <w:r>
        <w:t>W</w:t>
      </w:r>
      <w:r w:rsidRPr="00F6574A">
        <w:t>hen we talk</w:t>
      </w:r>
      <w:r w:rsidR="000A69B9">
        <w:t>ed</w:t>
      </w:r>
      <w:r w:rsidRPr="00F6574A">
        <w:t xml:space="preserve"> about the NHS coping</w:t>
      </w:r>
      <w:r w:rsidR="00325A70">
        <w:t>,</w:t>
      </w:r>
      <w:r w:rsidRPr="00F6574A">
        <w:t xml:space="preserve"> previously we talked about ventilators and capacity in the hospitals themselves</w:t>
      </w:r>
      <w:r w:rsidR="00A51C18">
        <w:t>. W</w:t>
      </w:r>
      <w:r w:rsidRPr="00F6574A">
        <w:t xml:space="preserve">e have the </w:t>
      </w:r>
      <w:r>
        <w:t>N</w:t>
      </w:r>
      <w:r w:rsidRPr="00F6574A">
        <w:t>ight</w:t>
      </w:r>
      <w:r>
        <w:t>ingale</w:t>
      </w:r>
      <w:r w:rsidR="008E3126">
        <w:t>s</w:t>
      </w:r>
      <w:r w:rsidRPr="00F6574A">
        <w:t xml:space="preserve"> </w:t>
      </w:r>
      <w:r>
        <w:t>now</w:t>
      </w:r>
      <w:r w:rsidR="00A51C18">
        <w:t>, and t</w:t>
      </w:r>
      <w:r w:rsidR="00AF6D99">
        <w:t xml:space="preserve">hat has </w:t>
      </w:r>
      <w:r w:rsidRPr="00F6574A">
        <w:t>been a great success</w:t>
      </w:r>
      <w:r>
        <w:t>,</w:t>
      </w:r>
      <w:r w:rsidRPr="00F6574A">
        <w:t xml:space="preserve"> </w:t>
      </w:r>
      <w:r>
        <w:t xml:space="preserve">but </w:t>
      </w:r>
      <w:r w:rsidRPr="00F6574A">
        <w:t>I want to double</w:t>
      </w:r>
      <w:r w:rsidR="00AF6D99">
        <w:t>-</w:t>
      </w:r>
      <w:r w:rsidRPr="00F6574A">
        <w:t xml:space="preserve">check </w:t>
      </w:r>
      <w:r>
        <w:t>whether</w:t>
      </w:r>
      <w:r w:rsidR="00325A70">
        <w:t>,</w:t>
      </w:r>
      <w:r>
        <w:t xml:space="preserve"> </w:t>
      </w:r>
      <w:r w:rsidRPr="00F6574A">
        <w:t>when we talk about coping</w:t>
      </w:r>
      <w:r w:rsidR="00325A70">
        <w:t>,</w:t>
      </w:r>
      <w:r w:rsidRPr="00F6574A">
        <w:t xml:space="preserve"> we</w:t>
      </w:r>
      <w:r>
        <w:t xml:space="preserve"> are</w:t>
      </w:r>
      <w:r w:rsidRPr="00F6574A">
        <w:t xml:space="preserve"> also taking into account the NHS staff</w:t>
      </w:r>
      <w:r>
        <w:t>—</w:t>
      </w:r>
      <w:r w:rsidRPr="00F6574A">
        <w:t>our most precious resource</w:t>
      </w:r>
      <w:r>
        <w:t>.</w:t>
      </w:r>
      <w:r w:rsidRPr="00F6574A">
        <w:t xml:space="preserve"> </w:t>
      </w:r>
      <w:r>
        <w:t>M</w:t>
      </w:r>
      <w:r w:rsidRPr="00F6574A">
        <w:t xml:space="preserve">y concern is that they have been working day and night for quite a while, </w:t>
      </w:r>
      <w:r>
        <w:t xml:space="preserve">they </w:t>
      </w:r>
      <w:r w:rsidRPr="00F6574A">
        <w:t>are exhausted, a lot of people are off</w:t>
      </w:r>
      <w:r>
        <w:t xml:space="preserve"> and </w:t>
      </w:r>
      <w:r w:rsidRPr="00F6574A">
        <w:t xml:space="preserve">a lot of people will be suffering from anxiety and all sorts in the coming weeks and months. </w:t>
      </w:r>
      <w:r>
        <w:t>W</w:t>
      </w:r>
      <w:r w:rsidRPr="00F6574A">
        <w:t>hen we talk about the capacity to cope, are we taking into account our brave NHS staff?</w:t>
      </w:r>
    </w:p>
    <w:p w:rsidR="009A25BD" w:rsidP="009A25BD">
      <w:pPr>
        <w:pStyle w:val="Answer"/>
      </w:pPr>
      <w:sdt>
        <w:sdtPr>
          <w:alias w:val="Witness"/>
          <w:id w:val="-705870505"/>
          <w:placeholder>
            <w:docPart w:val="3EC9C13A259F45FA94140785D46A2B84"/>
          </w:placeholder>
          <w:richText/>
        </w:sdtPr>
        <w:sdtContent>
          <w:r w:rsidRPr="00A0326F">
            <w:rPr>
              <w:b/>
              <w:i/>
            </w:rPr>
            <w:t>Sir Patrick Vallance:</w:t>
          </w:r>
        </w:sdtContent>
      </w:sdt>
      <w:r>
        <w:t xml:space="preserve"> </w:t>
      </w:r>
      <w:r w:rsidRPr="00F6574A">
        <w:t>This is probably one for Jenny</w:t>
      </w:r>
      <w:r>
        <w:t>, but I think the answer is yes.</w:t>
      </w:r>
    </w:p>
    <w:p w:rsidR="009A25BD" w:rsidP="009A25BD">
      <w:pPr>
        <w:pStyle w:val="Answer"/>
      </w:pPr>
      <w:sdt>
        <w:sdtPr>
          <w:alias w:val="Witness"/>
          <w:id w:val="-1990777072"/>
          <w:placeholder>
            <w:docPart w:val="3EC9C13A259F45FA94140785D46A2B84"/>
          </w:placeholder>
          <w:richText/>
        </w:sdtPr>
        <w:sdtContent>
          <w:r w:rsidRPr="00A0326F">
            <w:rPr>
              <w:b/>
              <w:i/>
            </w:rPr>
            <w:t>Dr Harries:</w:t>
          </w:r>
        </w:sdtContent>
      </w:sdt>
      <w:r w:rsidRPr="00F6574A">
        <w:t xml:space="preserve"> Yes. Without avoiding the question at all, obviously the bulk of th</w:t>
      </w:r>
      <w:r w:rsidR="00325A70">
        <w:t>is</w:t>
      </w:r>
      <w:r w:rsidRPr="00F6574A">
        <w:t xml:space="preserve"> work will sit within NHS England and their HR components, but Patrick and I, like many of our science and clinical colleagues, have friends and </w:t>
      </w:r>
      <w:r w:rsidR="00C32CDD">
        <w:t xml:space="preserve">even </w:t>
      </w:r>
      <w:r w:rsidRPr="00F6574A">
        <w:t>family on the frontline</w:t>
      </w:r>
      <w:r w:rsidR="00C32CDD">
        <w:t>,</w:t>
      </w:r>
      <w:r w:rsidRPr="00F6574A">
        <w:t xml:space="preserve"> and absolutely understand that it is a very traumatic time</w:t>
      </w:r>
      <w:r>
        <w:t>.</w:t>
      </w:r>
      <w:r w:rsidRPr="00F6574A">
        <w:t xml:space="preserve"> </w:t>
      </w:r>
      <w:r w:rsidR="00C32CDD">
        <w:t>S</w:t>
      </w:r>
      <w:r w:rsidRPr="00F6574A">
        <w:t>ometimes</w:t>
      </w:r>
      <w:r w:rsidR="00C32CDD">
        <w:t>,</w:t>
      </w:r>
      <w:r w:rsidRPr="00F6574A">
        <w:t xml:space="preserve"> medics themselves are quite surprised at how much it has affected them. </w:t>
      </w:r>
    </w:p>
    <w:p w:rsidR="009A25BD" w:rsidP="009A25BD">
      <w:pPr>
        <w:pStyle w:val="Answer"/>
      </w:pPr>
      <w:r w:rsidRPr="00F6574A">
        <w:t>There are clear support programmes going in</w:t>
      </w:r>
      <w:r w:rsidR="00C32CDD">
        <w:t>,</w:t>
      </w:r>
      <w:r w:rsidRPr="00F6574A">
        <w:t xml:space="preserve"> not just through the NHS itself but</w:t>
      </w:r>
      <w:r w:rsidR="00C32CDD">
        <w:t>,</w:t>
      </w:r>
      <w:r w:rsidRPr="00F6574A">
        <w:t xml:space="preserve"> equally importantly</w:t>
      </w:r>
      <w:r w:rsidR="00C32CDD">
        <w:t xml:space="preserve">, </w:t>
      </w:r>
      <w:r w:rsidRPr="00F6574A">
        <w:t>from colleagues</w:t>
      </w:r>
      <w:r w:rsidR="00325A70">
        <w:t>;</w:t>
      </w:r>
      <w:r>
        <w:t xml:space="preserve"> s</w:t>
      </w:r>
      <w:r w:rsidRPr="00F6574A">
        <w:t>ome of the specialist organisations</w:t>
      </w:r>
      <w:r w:rsidR="00325A70">
        <w:t>, f</w:t>
      </w:r>
      <w:r w:rsidRPr="00F6574A">
        <w:t>or example, for intensive care</w:t>
      </w:r>
      <w:r w:rsidR="00325A70">
        <w:t>—</w:t>
      </w:r>
      <w:r w:rsidRPr="00F6574A">
        <w:t>there are peer support elements through that group</w:t>
      </w:r>
      <w:r w:rsidR="0047749F">
        <w:t>. T</w:t>
      </w:r>
      <w:r w:rsidRPr="00F6574A">
        <w:t xml:space="preserve">he Government have looked at a number of areas </w:t>
      </w:r>
      <w:r w:rsidR="00233625">
        <w:t>and t</w:t>
      </w:r>
      <w:r>
        <w:t>hat</w:t>
      </w:r>
      <w:r w:rsidRPr="00F6574A">
        <w:t xml:space="preserve"> signal</w:t>
      </w:r>
      <w:r w:rsidR="00233625">
        <w:t>s</w:t>
      </w:r>
      <w:r w:rsidRPr="00F6574A">
        <w:t xml:space="preserve"> value to staff</w:t>
      </w:r>
      <w:r w:rsidR="00233625">
        <w:t>,</w:t>
      </w:r>
      <w:r w:rsidRPr="00F6574A">
        <w:t xml:space="preserve"> in </w:t>
      </w:r>
      <w:r>
        <w:t xml:space="preserve">that </w:t>
      </w:r>
      <w:r w:rsidRPr="00F6574A">
        <w:t>they are coming back in huge numbers</w:t>
      </w:r>
      <w:r>
        <w:t>.</w:t>
      </w:r>
      <w:r w:rsidRPr="00F6574A">
        <w:t xml:space="preserve"> </w:t>
      </w:r>
      <w:r>
        <w:t>W</w:t>
      </w:r>
      <w:r w:rsidRPr="00F6574A">
        <w:t>e have had something like 27,000 nurses</w:t>
      </w:r>
      <w:r>
        <w:t xml:space="preserve"> and </w:t>
      </w:r>
      <w:r w:rsidRPr="00F6574A">
        <w:t xml:space="preserve">more than 10,000 professionals come back on to the frontline to </w:t>
      </w:r>
      <w:r w:rsidR="00BF58EE">
        <w:t xml:space="preserve">give </w:t>
      </w:r>
      <w:r w:rsidRPr="00F6574A">
        <w:t>support</w:t>
      </w:r>
      <w:r w:rsidR="00BF58EE">
        <w:t xml:space="preserve">. That </w:t>
      </w:r>
      <w:r w:rsidRPr="00F6574A">
        <w:t xml:space="preserve">is a huge opportunity and </w:t>
      </w:r>
      <w:r>
        <w:t xml:space="preserve">there is </w:t>
      </w:r>
      <w:r w:rsidRPr="00F6574A">
        <w:t xml:space="preserve">huge gratitude from the nation that </w:t>
      </w:r>
      <w:r>
        <w:t>they</w:t>
      </w:r>
      <w:r w:rsidRPr="00F6574A">
        <w:t xml:space="preserve"> have put themselves forward. </w:t>
      </w:r>
      <w:r>
        <w:t>I</w:t>
      </w:r>
      <w:r w:rsidRPr="00F6574A">
        <w:t xml:space="preserve">t has </w:t>
      </w:r>
      <w:r>
        <w:t>meant</w:t>
      </w:r>
      <w:r w:rsidRPr="00F6574A">
        <w:t>, of course, that</w:t>
      </w:r>
      <w:r>
        <w:t>,</w:t>
      </w:r>
      <w:r w:rsidRPr="00F6574A">
        <w:t xml:space="preserve"> with the public support for the social distancing measures and managing the flow</w:t>
      </w:r>
      <w:r w:rsidR="004556F7">
        <w:t>-</w:t>
      </w:r>
      <w:r w:rsidRPr="00F6574A">
        <w:t>through with that additional capacity</w:t>
      </w:r>
      <w:r>
        <w:t>,</w:t>
      </w:r>
      <w:r w:rsidRPr="00F6574A">
        <w:t xml:space="preserve"> hopefully</w:t>
      </w:r>
      <w:r w:rsidR="004556F7">
        <w:t>,</w:t>
      </w:r>
      <w:r w:rsidRPr="00F6574A">
        <w:t xml:space="preserve"> some of the really difficult stress will have been relieved</w:t>
      </w:r>
      <w:r>
        <w:t>,</w:t>
      </w:r>
      <w:r w:rsidRPr="00F6574A">
        <w:t xml:space="preserve"> but clearly not removed</w:t>
      </w:r>
      <w:r>
        <w:t>.</w:t>
      </w:r>
      <w:r w:rsidRPr="00F6574A">
        <w:t xml:space="preserve"> </w:t>
      </w:r>
    </w:p>
    <w:p w:rsidR="009A25BD" w:rsidP="002D6BF6">
      <w:pPr>
        <w:pStyle w:val="Answer"/>
      </w:pPr>
      <w:r>
        <w:t>Y</w:t>
      </w:r>
      <w:r w:rsidRPr="00F6574A">
        <w:t>our point is important.</w:t>
      </w:r>
      <w:r>
        <w:t xml:space="preserve"> </w:t>
      </w:r>
      <w:r w:rsidRPr="00F6574A">
        <w:t>NHS England recognise</w:t>
      </w:r>
      <w:r>
        <w:t>s</w:t>
      </w:r>
      <w:r w:rsidRPr="00F6574A">
        <w:t xml:space="preserve"> that there is a considerable way </w:t>
      </w:r>
      <w:r>
        <w:t xml:space="preserve">to go </w:t>
      </w:r>
      <w:r w:rsidRPr="00F6574A">
        <w:t xml:space="preserve">after this. </w:t>
      </w:r>
      <w:r>
        <w:t xml:space="preserve">Often </w:t>
      </w:r>
      <w:r w:rsidRPr="00F6574A">
        <w:t>you get on with your job until it stops</w:t>
      </w:r>
      <w:r>
        <w:t xml:space="preserve">, and </w:t>
      </w:r>
      <w:r w:rsidRPr="00F6574A">
        <w:t xml:space="preserve">the impact afterwards is quite significant. </w:t>
      </w:r>
      <w:r>
        <w:t>I</w:t>
      </w:r>
      <w:r w:rsidRPr="00F6574A">
        <w:t xml:space="preserve">t is not an area </w:t>
      </w:r>
      <w:r w:rsidR="00325A70">
        <w:t xml:space="preserve">that </w:t>
      </w:r>
      <w:r w:rsidRPr="00F6574A">
        <w:t>I am directly involved</w:t>
      </w:r>
      <w:r w:rsidR="00325A70">
        <w:t xml:space="preserve"> with</w:t>
      </w:r>
      <w:r>
        <w:t>,</w:t>
      </w:r>
      <w:r w:rsidRPr="00F6574A">
        <w:t xml:space="preserve"> but I am aware that there is recognition both of the impact now </w:t>
      </w:r>
      <w:r w:rsidR="00884AB1">
        <w:t>and</w:t>
      </w:r>
      <w:r w:rsidRPr="00F6574A">
        <w:t xml:space="preserve"> of the likely longer</w:t>
      </w:r>
      <w:r>
        <w:t>-</w:t>
      </w:r>
      <w:r w:rsidRPr="00F6574A">
        <w:t xml:space="preserve">term consideration that needs to be given </w:t>
      </w:r>
      <w:r w:rsidR="00884AB1">
        <w:t xml:space="preserve">to </w:t>
      </w:r>
      <w:r w:rsidRPr="00F6574A">
        <w:t>support to staff.</w:t>
      </w:r>
    </w:p>
    <w:p w:rsidR="009A25BD" w:rsidP="009A25BD">
      <w:pPr>
        <w:pStyle w:val="Question"/>
        <w:numPr>
          <w:ilvl w:val="0"/>
          <w:numId w:val="9"/>
        </w:numPr>
      </w:pPr>
      <w:sdt>
        <w:sdtPr>
          <w:alias w:val="Member"/>
          <w:tag w:val="&lt;Member mnisId='1538' dodsId='38898'&gt;"/>
          <w:id w:val="1446124645"/>
          <w:placeholder>
            <w:docPart w:val="3EC9C13A259F45FA94140785D46A2B84"/>
          </w:placeholder>
          <w:richText/>
        </w:sdtPr>
        <w:sdtContent>
          <w:r w:rsidRPr="0014791D">
            <w:rPr>
              <w:b/>
            </w:rPr>
            <w:t>Rosie Cooper:</w:t>
          </w:r>
        </w:sdtContent>
      </w:sdt>
      <w:r>
        <w:t xml:space="preserve"> </w:t>
      </w:r>
      <w:r w:rsidRPr="00F6574A">
        <w:t xml:space="preserve">My question </w:t>
      </w:r>
      <w:r w:rsidR="00325A70">
        <w:t>has</w:t>
      </w:r>
      <w:r>
        <w:t xml:space="preserve"> </w:t>
      </w:r>
      <w:r w:rsidRPr="00F6574A">
        <w:t>two parts</w:t>
      </w:r>
      <w:r>
        <w:t>. F</w:t>
      </w:r>
      <w:r w:rsidRPr="00F6574A">
        <w:t>irst</w:t>
      </w:r>
      <w:r>
        <w:t>,</w:t>
      </w:r>
      <w:r w:rsidRPr="00F6574A">
        <w:t xml:space="preserve"> when can we look forward to test results returning within 24 hours</w:t>
      </w:r>
      <w:r>
        <w:t>?</w:t>
      </w:r>
      <w:r w:rsidRPr="00F6574A">
        <w:t xml:space="preserve"> </w:t>
      </w:r>
      <w:r>
        <w:t>S</w:t>
      </w:r>
      <w:r w:rsidRPr="00F6574A">
        <w:t>econd</w:t>
      </w:r>
      <w:r>
        <w:t>ly,</w:t>
      </w:r>
      <w:r w:rsidRPr="00F6574A">
        <w:t xml:space="preserve"> as infection rates rage in the north</w:t>
      </w:r>
      <w:r>
        <w:t>-</w:t>
      </w:r>
      <w:r w:rsidRPr="00F6574A">
        <w:t>west</w:t>
      </w:r>
      <w:r>
        <w:t>,</w:t>
      </w:r>
      <w:r w:rsidRPr="00F6574A">
        <w:t xml:space="preserve"> can </w:t>
      </w:r>
      <w:r>
        <w:t>D</w:t>
      </w:r>
      <w:r w:rsidRPr="00F6574A">
        <w:t>r Harri</w:t>
      </w:r>
      <w:r>
        <w:t>e</w:t>
      </w:r>
      <w:r w:rsidRPr="00F6574A">
        <w:t xml:space="preserve">s give us more of a clue </w:t>
      </w:r>
      <w:r>
        <w:t>as to</w:t>
      </w:r>
      <w:r w:rsidRPr="00F6574A">
        <w:t xml:space="preserve"> why the Liverpool</w:t>
      </w:r>
      <w:r w:rsidR="002D6BF6">
        <w:t>-</w:t>
      </w:r>
      <w:r>
        <w:t>Atl</w:t>
      </w:r>
      <w:r w:rsidR="006D61C3">
        <w:t>é</w:t>
      </w:r>
      <w:r>
        <w:t xml:space="preserve">tico Madrid match was </w:t>
      </w:r>
      <w:r w:rsidRPr="00F6574A">
        <w:t xml:space="preserve">allowed to </w:t>
      </w:r>
      <w:r>
        <w:t>go ahead? If Atl</w:t>
      </w:r>
      <w:r w:rsidR="006D61C3">
        <w:t>é</w:t>
      </w:r>
      <w:r>
        <w:t xml:space="preserve">tico Madrid were not allowed to </w:t>
      </w:r>
      <w:r w:rsidRPr="00F6574A">
        <w:t>play at home, why did our Government not protect our citizens? Were we just sacrifices to herd immunity</w:t>
      </w:r>
      <w:r w:rsidR="00013CCB">
        <w:t>,</w:t>
      </w:r>
      <w:r w:rsidRPr="00F6574A">
        <w:t xml:space="preserve"> and who was responsible</w:t>
      </w:r>
      <w:r w:rsidR="00325A70">
        <w:t>—</w:t>
      </w:r>
      <w:r>
        <w:t>w</w:t>
      </w:r>
      <w:r w:rsidRPr="00F6574A">
        <w:t>ho is responsible for making those decisions?</w:t>
      </w:r>
    </w:p>
    <w:p w:rsidR="009A25BD" w:rsidP="009A25BD">
      <w:pPr>
        <w:pStyle w:val="Answer"/>
      </w:pPr>
      <w:sdt>
        <w:sdtPr>
          <w:alias w:val="Witness"/>
          <w:id w:val="416224843"/>
          <w:placeholder>
            <w:docPart w:val="3EC9C13A259F45FA94140785D46A2B84"/>
          </w:placeholder>
          <w:richText/>
        </w:sdtPr>
        <w:sdtContent>
          <w:r w:rsidRPr="006635D2">
            <w:rPr>
              <w:b/>
              <w:i/>
            </w:rPr>
            <w:t>Dr Harries:</w:t>
          </w:r>
        </w:sdtContent>
      </w:sdt>
      <w:r>
        <w:t xml:space="preserve"> </w:t>
      </w:r>
      <w:r w:rsidRPr="00F6574A">
        <w:t xml:space="preserve">The first point was about test returns. </w:t>
      </w:r>
      <w:r w:rsidR="00013CCB">
        <w:t>T</w:t>
      </w:r>
      <w:r w:rsidRPr="00F6574A">
        <w:t xml:space="preserve">he time period for the test returns coming back is decreasing all the time. The actual test itself </w:t>
      </w:r>
      <w:r w:rsidR="00325A70">
        <w:t xml:space="preserve">will </w:t>
      </w:r>
      <w:r w:rsidRPr="00F6574A">
        <w:t>var</w:t>
      </w:r>
      <w:r w:rsidR="00325A70">
        <w:t>y</w:t>
      </w:r>
      <w:r w:rsidR="007342E2">
        <w:t xml:space="preserve"> </w:t>
      </w:r>
      <w:r w:rsidRPr="00F6574A">
        <w:t>in how it is taken</w:t>
      </w:r>
      <w:r w:rsidR="007342E2">
        <w:t xml:space="preserve">; </w:t>
      </w:r>
      <w:r w:rsidRPr="00F6574A">
        <w:t xml:space="preserve">if a test is sent out and is sent back, that will be a different testing capacity </w:t>
      </w:r>
      <w:r>
        <w:t>from</w:t>
      </w:r>
      <w:r w:rsidRPr="00F6574A">
        <w:t xml:space="preserve"> a patient having a test in a hospital. I cannot give you a single figure because it will vary by type of test and the way the test is being delivered and returned</w:t>
      </w:r>
      <w:r w:rsidR="006D61C3">
        <w:t>,</w:t>
      </w:r>
      <w:r w:rsidR="00E91DA0">
        <w:t xml:space="preserve"> b</w:t>
      </w:r>
      <w:r w:rsidRPr="00F6574A">
        <w:t>ut I am aware that testing times are coming down all the time</w:t>
      </w:r>
      <w:r>
        <w:t>,</w:t>
      </w:r>
      <w:r w:rsidRPr="00F6574A">
        <w:t xml:space="preserve"> and that obviously reflects the capacity. </w:t>
      </w:r>
    </w:p>
    <w:p w:rsidR="009A25BD" w:rsidP="009A25BD">
      <w:pPr>
        <w:pStyle w:val="Answer"/>
      </w:pPr>
      <w:r>
        <w:t>G</w:t>
      </w:r>
      <w:r w:rsidRPr="00F6574A">
        <w:t>oing back to the digital point, whereas previously</w:t>
      </w:r>
      <w:r>
        <w:t>,</w:t>
      </w:r>
      <w:r w:rsidRPr="00F6574A">
        <w:t xml:space="preserve"> in an old</w:t>
      </w:r>
      <w:r>
        <w:t>-</w:t>
      </w:r>
      <w:r w:rsidRPr="00F6574A">
        <w:t>fashioned way</w:t>
      </w:r>
      <w:r>
        <w:t>,</w:t>
      </w:r>
      <w:r w:rsidRPr="00F6574A">
        <w:t xml:space="preserve"> we may have considered how we would get the test result to the patient, </w:t>
      </w:r>
      <w:r>
        <w:t xml:space="preserve">for </w:t>
      </w:r>
      <w:r w:rsidRPr="00F6574A">
        <w:t xml:space="preserve">many of these tests now the transit time for the actual result is very quick. </w:t>
      </w:r>
      <w:r>
        <w:t>I</w:t>
      </w:r>
      <w:r w:rsidRPr="00F6574A">
        <w:t xml:space="preserve">t is very difficult to give a single answer because of the different testing streams. </w:t>
      </w:r>
    </w:p>
    <w:p w:rsidR="00A41B1B" w:rsidP="009A25BD">
      <w:pPr>
        <w:pStyle w:val="Answer"/>
      </w:pPr>
      <w:r w:rsidRPr="00F6574A">
        <w:t xml:space="preserve">On your second point, I think we partially covered </w:t>
      </w:r>
      <w:r w:rsidR="00E601BA">
        <w:t>it</w:t>
      </w:r>
      <w:r w:rsidRPr="00F6574A">
        <w:t xml:space="preserve"> earlier </w:t>
      </w:r>
      <w:r>
        <w:t>with s</w:t>
      </w:r>
      <w:r w:rsidRPr="00F6574A">
        <w:t>ome of Sir Patrick</w:t>
      </w:r>
      <w:r>
        <w:t>’</w:t>
      </w:r>
      <w:r w:rsidRPr="00F6574A">
        <w:t>s comments. It is difficult taking a single event and then translating that through to perhaps a causal link to cases in an area. There is a whole science behind gatherings</w:t>
      </w:r>
      <w:r>
        <w:t>,</w:t>
      </w:r>
      <w:r w:rsidRPr="00F6574A">
        <w:t xml:space="preserve"> which is one element </w:t>
      </w:r>
      <w:r w:rsidR="00A906D5">
        <w:t>of</w:t>
      </w:r>
      <w:r w:rsidRPr="00F6574A">
        <w:t xml:space="preserve"> that</w:t>
      </w:r>
      <w:r w:rsidR="00A906D5">
        <w:t>. The</w:t>
      </w:r>
      <w:r w:rsidRPr="00F6574A">
        <w:t xml:space="preserve"> other one was </w:t>
      </w:r>
      <w:r>
        <w:t xml:space="preserve">a </w:t>
      </w:r>
      <w:r w:rsidRPr="00F6574A">
        <w:t xml:space="preserve">point </w:t>
      </w:r>
      <w:r>
        <w:t>that</w:t>
      </w:r>
      <w:r w:rsidRPr="00F6574A">
        <w:t xml:space="preserve"> Sir Patrick picked up earlier about </w:t>
      </w:r>
      <w:r>
        <w:t xml:space="preserve">the </w:t>
      </w:r>
      <w:r w:rsidRPr="00F6574A">
        <w:t>timing of interventions</w:t>
      </w:r>
      <w:r>
        <w:t>.</w:t>
      </w:r>
    </w:p>
    <w:p w:rsidR="009A25BD" w:rsidP="009A25BD">
      <w:pPr>
        <w:pStyle w:val="Answer"/>
      </w:pPr>
      <w:r>
        <w:t>P</w:t>
      </w:r>
      <w:r w:rsidRPr="00F6574A">
        <w:t xml:space="preserve">erhaps what has not come out from this conversation is the different series of interventions. </w:t>
      </w:r>
      <w:r>
        <w:t>P</w:t>
      </w:r>
      <w:r w:rsidRPr="00F6574A">
        <w:t>eople seem to think there was a lockdown moment</w:t>
      </w:r>
      <w:r>
        <w:t>,</w:t>
      </w:r>
      <w:r w:rsidRPr="00F6574A">
        <w:t xml:space="preserve"> whereas in fact a series of interventions based on science were recommended. But</w:t>
      </w:r>
      <w:r>
        <w:t>,</w:t>
      </w:r>
      <w:r w:rsidRPr="00F6574A">
        <w:t xml:space="preserve"> as Sir Patrick said, the genomics suggest that a large number of cases ha</w:t>
      </w:r>
      <w:r>
        <w:t>d</w:t>
      </w:r>
      <w:r w:rsidRPr="00F6574A">
        <w:t xml:space="preserve"> seeded already from Europe quite early on</w:t>
      </w:r>
      <w:r>
        <w:t xml:space="preserve">. </w:t>
      </w:r>
      <w:r w:rsidRPr="00F6574A">
        <w:t>I cannot give you a specific answer</w:t>
      </w:r>
      <w:r>
        <w:t>,</w:t>
      </w:r>
      <w:r w:rsidRPr="00F6574A">
        <w:t xml:space="preserve"> but </w:t>
      </w:r>
      <w:r w:rsidR="004C4ECE">
        <w:t xml:space="preserve">it is not possible to say </w:t>
      </w:r>
      <w:r w:rsidRPr="00F6574A">
        <w:t xml:space="preserve">whether or not that particular issue linked to the seeded cases. It is quite likely that there were </w:t>
      </w:r>
      <w:r w:rsidR="00817DE7">
        <w:t xml:space="preserve">already </w:t>
      </w:r>
      <w:r w:rsidRPr="00F6574A">
        <w:t>cases here through European regions, whe</w:t>
      </w:r>
      <w:r w:rsidR="00817DE7">
        <w:t>n</w:t>
      </w:r>
      <w:r w:rsidRPr="00F6574A">
        <w:t xml:space="preserve"> in fact I think the focus of attention was perhaps more towards China and some of the south</w:t>
      </w:r>
      <w:r>
        <w:t>-</w:t>
      </w:r>
      <w:r w:rsidRPr="00F6574A">
        <w:t>east Asian countries.</w:t>
      </w:r>
    </w:p>
    <w:p w:rsidR="009A25BD" w:rsidP="009A25BD">
      <w:pPr>
        <w:pStyle w:val="Remark"/>
      </w:pPr>
      <w:sdt>
        <w:sdtPr>
          <w:alias w:val="Member"/>
          <w:tag w:val="&lt;Member mnisId='1572' dodsId='35446'&gt;"/>
          <w:id w:val="-1370374818"/>
          <w:placeholder>
            <w:docPart w:val="3EC9C13A259F45FA94140785D46A2B84"/>
          </w:placeholder>
          <w:richText/>
        </w:sdtPr>
        <w:sdtContent>
          <w:r w:rsidRPr="006635D2">
            <w:rPr>
              <w:b/>
            </w:rPr>
            <w:t>Chair:</w:t>
          </w:r>
        </w:sdtContent>
      </w:sdt>
      <w:r>
        <w:t xml:space="preserve"> </w:t>
      </w:r>
      <w:r w:rsidRPr="00F6574A">
        <w:t>Rosie</w:t>
      </w:r>
      <w:r>
        <w:t>,</w:t>
      </w:r>
      <w:r w:rsidRPr="00F6574A">
        <w:t xml:space="preserve"> do you want a quick follow</w:t>
      </w:r>
      <w:r>
        <w:t>-</w:t>
      </w:r>
      <w:r w:rsidRPr="00F6574A">
        <w:t>up</w:t>
      </w:r>
      <w:r w:rsidR="00817DE7">
        <w:t>? T</w:t>
      </w:r>
      <w:r w:rsidRPr="00F6574A">
        <w:t>hen I am going to have to wrap up</w:t>
      </w:r>
      <w:r>
        <w:t>,</w:t>
      </w:r>
      <w:r w:rsidRPr="00F6574A">
        <w:t xml:space="preserve"> I am afraid</w:t>
      </w:r>
      <w:r w:rsidR="00817DE7">
        <w:t>.</w:t>
      </w:r>
    </w:p>
    <w:p w:rsidR="009A25BD" w:rsidP="009A25BD">
      <w:pPr>
        <w:pStyle w:val="Question"/>
        <w:numPr>
          <w:ilvl w:val="0"/>
          <w:numId w:val="9"/>
        </w:numPr>
      </w:pPr>
      <w:sdt>
        <w:sdtPr>
          <w:alias w:val="Member"/>
          <w:tag w:val="&lt;Member mnisId='1538' dodsId='38898'&gt;"/>
          <w:id w:val="2115324834"/>
          <w:placeholder>
            <w:docPart w:val="3EC9C13A259F45FA94140785D46A2B84"/>
          </w:placeholder>
          <w:richText/>
        </w:sdtPr>
        <w:sdtContent>
          <w:r w:rsidRPr="00645F8E">
            <w:rPr>
              <w:b/>
            </w:rPr>
            <w:t>Rosie Cooper:</w:t>
          </w:r>
        </w:sdtContent>
      </w:sdt>
      <w:r>
        <w:t xml:space="preserve"> The point has been </w:t>
      </w:r>
      <w:r w:rsidRPr="00F6574A">
        <w:t xml:space="preserve">missed. It was clearly shown that </w:t>
      </w:r>
      <w:r w:rsidR="004C4ECE">
        <w:t xml:space="preserve">Atlético </w:t>
      </w:r>
      <w:r>
        <w:t xml:space="preserve">Madrid </w:t>
      </w:r>
      <w:r w:rsidRPr="00F6574A">
        <w:t>were not allowed to play at home. Why were they allowed to play here</w:t>
      </w:r>
      <w:r>
        <w:t>?</w:t>
      </w:r>
      <w:r w:rsidRPr="00F6574A">
        <w:t xml:space="preserve"> </w:t>
      </w:r>
      <w:r>
        <w:t>I am not going on to the causal links, j</w:t>
      </w:r>
      <w:r w:rsidRPr="00F6574A">
        <w:t>ust that simple question</w:t>
      </w:r>
      <w:r>
        <w:t>:</w:t>
      </w:r>
      <w:r w:rsidRPr="00F6574A">
        <w:t xml:space="preserve"> it was not safe there, </w:t>
      </w:r>
      <w:r>
        <w:t xml:space="preserve">so </w:t>
      </w:r>
      <w:r w:rsidRPr="00F6574A">
        <w:t>why was it safe here?</w:t>
      </w:r>
    </w:p>
    <w:p w:rsidR="009A25BD" w:rsidP="009A25BD">
      <w:pPr>
        <w:pStyle w:val="Answer"/>
      </w:pPr>
      <w:sdt>
        <w:sdtPr>
          <w:alias w:val="Witness"/>
          <w:id w:val="-481239171"/>
          <w:placeholder>
            <w:docPart w:val="3EC9C13A259F45FA94140785D46A2B84"/>
          </w:placeholder>
          <w:richText/>
        </w:sdtPr>
        <w:sdtContent>
          <w:r w:rsidRPr="00645F8E">
            <w:rPr>
              <w:b/>
              <w:i/>
            </w:rPr>
            <w:t>Dr Harries:</w:t>
          </w:r>
        </w:sdtContent>
      </w:sdt>
      <w:r>
        <w:t xml:space="preserve"> </w:t>
      </w:r>
      <w:r w:rsidRPr="00F6574A">
        <w:t>I am not trying to avoid the question</w:t>
      </w:r>
      <w:r>
        <w:t>,</w:t>
      </w:r>
      <w:r w:rsidRPr="00F6574A">
        <w:t xml:space="preserve"> </w:t>
      </w:r>
      <w:r>
        <w:t>o</w:t>
      </w:r>
      <w:r w:rsidRPr="00F6574A">
        <w:t>bviously</w:t>
      </w:r>
      <w:r>
        <w:t>. A</w:t>
      </w:r>
      <w:r w:rsidRPr="00F6574A">
        <w:t>s Sir Patrick highlighted</w:t>
      </w:r>
      <w:r>
        <w:t>, t</w:t>
      </w:r>
      <w:r w:rsidRPr="00F6574A">
        <w:t>he advice around gather</w:t>
      </w:r>
      <w:r>
        <w:t>ings</w:t>
      </w:r>
      <w:r w:rsidRPr="00F6574A">
        <w:t xml:space="preserve"> and the scientific advice behind that will have been provided through SAGE</w:t>
      </w:r>
      <w:r>
        <w:t>’</w:t>
      </w:r>
      <w:r w:rsidRPr="00F6574A">
        <w:t>s work to politicians</w:t>
      </w:r>
      <w:r>
        <w:t>,</w:t>
      </w:r>
      <w:r w:rsidRPr="00F6574A">
        <w:t xml:space="preserve"> but the individual decision about whether a match would go ahead or not is not one that the CMO or SAGE would take.</w:t>
      </w:r>
    </w:p>
    <w:p w:rsidR="009A25BD" w:rsidP="009A25BD">
      <w:pPr>
        <w:pStyle w:val="Question"/>
        <w:numPr>
          <w:ilvl w:val="0"/>
          <w:numId w:val="9"/>
        </w:numPr>
      </w:pPr>
      <w:sdt>
        <w:sdtPr>
          <w:alias w:val="Member"/>
          <w:tag w:val="&lt;Member mnisId='4797' dodsId=''&gt;"/>
          <w:id w:val="436958572"/>
          <w:placeholder>
            <w:docPart w:val="3EC9C13A259F45FA94140785D46A2B84"/>
          </w:placeholder>
          <w:richText/>
        </w:sdtPr>
        <w:sdtContent>
          <w:r w:rsidRPr="00645F8E">
            <w:rPr>
              <w:b/>
            </w:rPr>
            <w:t>James Murray:</w:t>
          </w:r>
        </w:sdtContent>
      </w:sdt>
      <w:r>
        <w:t xml:space="preserve"> </w:t>
      </w:r>
      <w:r w:rsidR="001429C4">
        <w:t xml:space="preserve">This </w:t>
      </w:r>
      <w:r>
        <w:t xml:space="preserve">is </w:t>
      </w:r>
      <w:r w:rsidRPr="00F6574A">
        <w:t>a quick question about the testing numbers</w:t>
      </w:r>
      <w:r w:rsidR="001429C4">
        <w:t>. W</w:t>
      </w:r>
      <w:r w:rsidRPr="00F6574A">
        <w:t>e have seen a lot recently a</w:t>
      </w:r>
      <w:r>
        <w:t>b</w:t>
      </w:r>
      <w:r w:rsidRPr="00F6574A">
        <w:t>ou</w:t>
      </w:r>
      <w:r>
        <w:t>t</w:t>
      </w:r>
      <w:r w:rsidRPr="00F6574A">
        <w:t xml:space="preserve"> </w:t>
      </w:r>
      <w:r>
        <w:t xml:space="preserve">the </w:t>
      </w:r>
      <w:r w:rsidRPr="00F6574A">
        <w:t>target of 100,000</w:t>
      </w:r>
      <w:r w:rsidR="001429C4">
        <w:t>,</w:t>
      </w:r>
      <w:r w:rsidRPr="00F6574A">
        <w:t xml:space="preserve"> but we never saw a justification for the number of 100,000 and the strategy associated with it. Can you tell us</w:t>
      </w:r>
      <w:r w:rsidR="001429C4">
        <w:t>,</w:t>
      </w:r>
      <w:r w:rsidRPr="00F6574A">
        <w:t xml:space="preserve"> very quickly if possible</w:t>
      </w:r>
      <w:r>
        <w:t>,</w:t>
      </w:r>
      <w:r w:rsidRPr="00F6574A">
        <w:t xml:space="preserve"> how many daily tests approximately might be needed for an effective community testing and contact</w:t>
      </w:r>
      <w:r>
        <w:t>-</w:t>
      </w:r>
      <w:r w:rsidRPr="00F6574A">
        <w:t>tracing strategy</w:t>
      </w:r>
      <w:r w:rsidR="00231314">
        <w:t>?</w:t>
      </w:r>
    </w:p>
    <w:p w:rsidR="009A25BD" w:rsidP="009A25BD">
      <w:pPr>
        <w:pStyle w:val="Answer"/>
      </w:pPr>
      <w:sdt>
        <w:sdtPr>
          <w:alias w:val="Witness"/>
          <w:id w:val="2136834170"/>
          <w:placeholder>
            <w:docPart w:val="3EC9C13A259F45FA94140785D46A2B84"/>
          </w:placeholder>
          <w:richText/>
        </w:sdtPr>
        <w:sdtContent>
          <w:r w:rsidRPr="00645F8E">
            <w:rPr>
              <w:b/>
              <w:i/>
            </w:rPr>
            <w:t>Dr Harries:</w:t>
          </w:r>
        </w:sdtContent>
      </w:sdt>
      <w:r>
        <w:t xml:space="preserve"> </w:t>
      </w:r>
      <w:r w:rsidRPr="00F6574A">
        <w:t>I think this goes back to the point I was making earlier</w:t>
      </w:r>
      <w:r>
        <w:t>,</w:t>
      </w:r>
      <w:r w:rsidRPr="00F6574A">
        <w:t xml:space="preserve"> and I have offered to come back with some numbers separately</w:t>
      </w:r>
      <w:r w:rsidR="00231314">
        <w:t>,</w:t>
      </w:r>
      <w:r>
        <w:t xml:space="preserve"> as </w:t>
      </w:r>
      <w:r w:rsidRPr="00F6574A">
        <w:t>I do not have them with me</w:t>
      </w:r>
      <w:r w:rsidR="00231314">
        <w:t>. T</w:t>
      </w:r>
      <w:r w:rsidRPr="00F6574A">
        <w:t>he 100,000 was in some ways an ambition</w:t>
      </w:r>
      <w:r w:rsidR="00231314">
        <w:t>,</w:t>
      </w:r>
      <w:r>
        <w:t xml:space="preserve"> to stretch our testing capacity, which I think we have acknowledged overall is a positive thing. There were some calculations about the number of tests we would need</w:t>
      </w:r>
      <w:r w:rsidR="007231A0">
        <w:t>,</w:t>
      </w:r>
      <w:r w:rsidR="00231314">
        <w:t xml:space="preserve"> </w:t>
      </w:r>
      <w:r>
        <w:t xml:space="preserve">for example, for all the clinical care patients who were in hospitals, which was our priority, </w:t>
      </w:r>
      <w:r w:rsidR="007231A0">
        <w:t xml:space="preserve">and then </w:t>
      </w:r>
      <w:r>
        <w:t xml:space="preserve">our </w:t>
      </w:r>
      <w:r w:rsidRPr="00F6574A">
        <w:t>key workers</w:t>
      </w:r>
      <w:r w:rsidR="00EB1B05">
        <w:t>—</w:t>
      </w:r>
      <w:r w:rsidRPr="00F6574A">
        <w:t>our health and care workers at the start</w:t>
      </w:r>
      <w:r w:rsidR="00EB1B05">
        <w:t>—</w:t>
      </w:r>
      <w:r w:rsidRPr="00F6574A">
        <w:t>and other key workers</w:t>
      </w:r>
      <w:r w:rsidR="00EB1B05">
        <w:t>. I</w:t>
      </w:r>
      <w:r w:rsidRPr="00F6574A">
        <w:t>t is also recognised that part of the testing linked back to our understanding of the prevalence of disease in the country</w:t>
      </w:r>
      <w:r>
        <w:t>,</w:t>
      </w:r>
      <w:r w:rsidRPr="00F6574A">
        <w:t xml:space="preserve"> so I think it was a broad ambition. It was not my 100,000 test</w:t>
      </w:r>
      <w:r>
        <w:t>s,</w:t>
      </w:r>
      <w:r w:rsidRPr="00F6574A">
        <w:t xml:space="preserve"> so I think you would have to ask political colleagues that particular one</w:t>
      </w:r>
      <w:r>
        <w:t>,</w:t>
      </w:r>
      <w:r w:rsidRPr="00F6574A">
        <w:t xml:space="preserve"> but </w:t>
      </w:r>
      <w:r w:rsidR="00515915">
        <w:t xml:space="preserve">it </w:t>
      </w:r>
      <w:r w:rsidRPr="00F6574A">
        <w:t>certainly mov</w:t>
      </w:r>
      <w:r w:rsidR="00515915">
        <w:t>ed</w:t>
      </w:r>
      <w:r w:rsidRPr="00F6574A">
        <w:t xml:space="preserve"> us forward</w:t>
      </w:r>
      <w:r>
        <w:t>.</w:t>
      </w:r>
    </w:p>
    <w:p w:rsidR="009A25BD" w:rsidP="009A25BD">
      <w:pPr>
        <w:pStyle w:val="Question"/>
        <w:numPr>
          <w:ilvl w:val="0"/>
          <w:numId w:val="9"/>
        </w:numPr>
      </w:pPr>
      <w:sdt>
        <w:sdtPr>
          <w:alias w:val="Member"/>
          <w:tag w:val="&lt;Member mnisId='4797' dodsId=''&gt;"/>
          <w:id w:val="-957793434"/>
          <w:placeholder>
            <w:docPart w:val="3EC9C13A259F45FA94140785D46A2B84"/>
          </w:placeholder>
          <w:richText/>
        </w:sdtPr>
        <w:sdtContent>
          <w:r w:rsidRPr="00230178">
            <w:rPr>
              <w:b/>
            </w:rPr>
            <w:t>James Murray:</w:t>
          </w:r>
        </w:sdtContent>
      </w:sdt>
      <w:r>
        <w:t xml:space="preserve"> Dr Harries,</w:t>
      </w:r>
      <w:r w:rsidRPr="00F6574A">
        <w:t xml:space="preserve"> I am not asking you to justify the 100,000</w:t>
      </w:r>
      <w:r>
        <w:t>;</w:t>
      </w:r>
      <w:r w:rsidRPr="00F6574A">
        <w:t xml:space="preserve"> I am asking you how many you think would be needed for an effective community</w:t>
      </w:r>
      <w:r w:rsidR="00902A8F">
        <w:t xml:space="preserve"> </w:t>
      </w:r>
      <w:r w:rsidRPr="00F6574A">
        <w:t>testing and contact</w:t>
      </w:r>
      <w:r>
        <w:t>-</w:t>
      </w:r>
      <w:r w:rsidRPr="00F6574A">
        <w:t>tracing programm</w:t>
      </w:r>
      <w:r>
        <w:t>e</w:t>
      </w:r>
      <w:r w:rsidRPr="00F6574A">
        <w:t xml:space="preserve"> to be established</w:t>
      </w:r>
      <w:r>
        <w:t>.</w:t>
      </w:r>
      <w:r w:rsidRPr="00F6574A">
        <w:t xml:space="preserve"> </w:t>
      </w:r>
      <w:r>
        <w:t xml:space="preserve">Just </w:t>
      </w:r>
      <w:r w:rsidRPr="00F6574A">
        <w:t>roughly</w:t>
      </w:r>
      <w:r>
        <w:t>,</w:t>
      </w:r>
      <w:r w:rsidRPr="00F6574A">
        <w:t xml:space="preserve"> what kind of number are we talking about?</w:t>
      </w:r>
    </w:p>
    <w:p w:rsidR="00936AC1" w:rsidP="009A25BD">
      <w:pPr>
        <w:pStyle w:val="Answer"/>
      </w:pPr>
      <w:sdt>
        <w:sdtPr>
          <w:alias w:val="Witness"/>
          <w:id w:val="672845781"/>
          <w:placeholder>
            <w:docPart w:val="3EC9C13A259F45FA94140785D46A2B84"/>
          </w:placeholder>
          <w:richText/>
        </w:sdtPr>
        <w:sdtContent>
          <w:r w:rsidRPr="00230178" w:rsidR="009A25BD">
            <w:rPr>
              <w:b/>
              <w:i/>
            </w:rPr>
            <w:t>Dr Harries:</w:t>
          </w:r>
        </w:sdtContent>
      </w:sdt>
      <w:r w:rsidR="009A25BD">
        <w:t xml:space="preserve"> </w:t>
      </w:r>
      <w:r w:rsidRPr="00F6574A" w:rsidR="009A25BD">
        <w:t xml:space="preserve">I cannot give that </w:t>
      </w:r>
      <w:r w:rsidR="009A25BD">
        <w:t>answer</w:t>
      </w:r>
      <w:r w:rsidRPr="00F6574A" w:rsidR="009A25BD">
        <w:t xml:space="preserve"> at the moment</w:t>
      </w:r>
      <w:r w:rsidR="009A25BD">
        <w:t>—i</w:t>
      </w:r>
      <w:r w:rsidRPr="00F6574A" w:rsidR="009A25BD">
        <w:t xml:space="preserve">t was the same point that </w:t>
      </w:r>
      <w:r w:rsidR="009A25BD">
        <w:t>I think</w:t>
      </w:r>
      <w:r w:rsidRPr="00F6574A" w:rsidR="009A25BD">
        <w:t xml:space="preserve"> Laura Trott asked</w:t>
      </w:r>
      <w:r w:rsidR="00902A8F">
        <w:t xml:space="preserve"> about</w:t>
      </w:r>
      <w:r w:rsidRPr="00F6574A" w:rsidR="009A25BD">
        <w:t xml:space="preserve"> earlie</w:t>
      </w:r>
      <w:r w:rsidR="009A25BD">
        <w:t>r—</w:t>
      </w:r>
      <w:r w:rsidRPr="00F6574A" w:rsidR="009A25BD">
        <w:t>because it relates to the prevalence of disease and then the capacity of contact trace</w:t>
      </w:r>
      <w:r w:rsidR="009A25BD">
        <w:t>r</w:t>
      </w:r>
      <w:r w:rsidRPr="00F6574A" w:rsidR="009A25BD">
        <w:t>s you have to continue the contact tracing</w:t>
      </w:r>
      <w:r w:rsidR="009A25BD">
        <w:t>,</w:t>
      </w:r>
      <w:r w:rsidRPr="00F6574A" w:rsidR="009A25BD">
        <w:t xml:space="preserve"> and that in itself relates to the proportion of people who are using digital means as opposed to population means.</w:t>
      </w:r>
    </w:p>
    <w:p w:rsidR="009A25BD" w:rsidP="001F7295">
      <w:pPr>
        <w:pStyle w:val="Answer"/>
      </w:pPr>
      <w:r>
        <w:t>T</w:t>
      </w:r>
      <w:r w:rsidRPr="00F6574A">
        <w:t>hey are all linked and we know that</w:t>
      </w:r>
      <w:r>
        <w:t>,</w:t>
      </w:r>
      <w:r w:rsidRPr="00F6574A">
        <w:t xml:space="preserve"> on average, depending on local circumstances in populations</w:t>
      </w:r>
      <w:r>
        <w:t>,</w:t>
      </w:r>
      <w:r w:rsidRPr="00F6574A">
        <w:t xml:space="preserve"> we would estimate somewhere around 20 to 30 contacts per case</w:t>
      </w:r>
      <w:r>
        <w:t>,</w:t>
      </w:r>
      <w:r w:rsidRPr="00F6574A">
        <w:t xml:space="preserve"> but it depend</w:t>
      </w:r>
      <w:r w:rsidR="00DD3F86">
        <w:t>s</w:t>
      </w:r>
      <w:r w:rsidRPr="00F6574A">
        <w:t xml:space="preserve"> on how the app is used and people</w:t>
      </w:r>
      <w:r>
        <w:t>’</w:t>
      </w:r>
      <w:r w:rsidRPr="00F6574A">
        <w:t>s actions when some of the cases start lifting. It is very much</w:t>
      </w:r>
      <w:r w:rsidR="006D61C3">
        <w:t>,</w:t>
      </w:r>
      <w:r w:rsidRPr="00F6574A">
        <w:t xml:space="preserve"> </w:t>
      </w:r>
      <w:r>
        <w:t>“</w:t>
      </w:r>
      <w:r w:rsidR="00DD3F86">
        <w:t>T</w:t>
      </w:r>
      <w:r w:rsidRPr="00F6574A">
        <w:t>read very carefully and see</w:t>
      </w:r>
      <w:r w:rsidR="00DD3F86">
        <w:t>.</w:t>
      </w:r>
      <w:r>
        <w:t>”</w:t>
      </w:r>
      <w:r w:rsidRPr="00F6574A">
        <w:t xml:space="preserve"> </w:t>
      </w:r>
      <w:r w:rsidR="00DD3F86">
        <w:t>T</w:t>
      </w:r>
      <w:r w:rsidRPr="00F6574A">
        <w:t xml:space="preserve">he 100,000 puts us in </w:t>
      </w:r>
      <w:r>
        <w:t xml:space="preserve">a very good </w:t>
      </w:r>
      <w:r w:rsidRPr="00F6574A">
        <w:t>place to start looking at that process</w:t>
      </w:r>
      <w:r>
        <w:t>,</w:t>
      </w:r>
      <w:r w:rsidRPr="00F6574A">
        <w:t xml:space="preserve"> but the work on the Isle of Wight will start to signal some of those parameters and </w:t>
      </w:r>
      <w:r>
        <w:t xml:space="preserve">that will </w:t>
      </w:r>
      <w:r w:rsidRPr="00F6574A">
        <w:t>give us some of the numbers that we need for this conversation</w:t>
      </w:r>
      <w:r>
        <w:t>.</w:t>
      </w:r>
    </w:p>
    <w:p w:rsidR="009A25BD" w:rsidP="00691C16">
      <w:pPr>
        <w:pStyle w:val="Question"/>
        <w:numPr>
          <w:ilvl w:val="0"/>
          <w:numId w:val="9"/>
        </w:numPr>
      </w:pPr>
      <w:sdt>
        <w:sdtPr>
          <w:alias w:val="Member"/>
          <w:tag w:val="&lt;Member mnisId='4476' dodsId='60557'&gt;"/>
          <w:id w:val="-1812245315"/>
          <w:placeholder>
            <w:docPart w:val="3EC9C13A259F45FA94140785D46A2B84"/>
          </w:placeholder>
          <w:richText/>
        </w:sdtPr>
        <w:sdtContent>
          <w:r w:rsidRPr="00230178">
            <w:rPr>
              <w:b/>
            </w:rPr>
            <w:t>Dr Davies:</w:t>
          </w:r>
        </w:sdtContent>
      </w:sdt>
      <w:r>
        <w:t xml:space="preserve"> </w:t>
      </w:r>
      <w:r w:rsidRPr="00F6574A">
        <w:t xml:space="preserve">How far are we from the widespread availability of </w:t>
      </w:r>
      <w:r>
        <w:t xml:space="preserve">antibody </w:t>
      </w:r>
      <w:r w:rsidRPr="00F6574A">
        <w:t xml:space="preserve">tests </w:t>
      </w:r>
      <w:r>
        <w:t xml:space="preserve">that are both sensitive and specific, whether </w:t>
      </w:r>
      <w:r w:rsidRPr="00F6574A">
        <w:t>ELISA or lateral flow</w:t>
      </w:r>
      <w:r>
        <w:t>,</w:t>
      </w:r>
      <w:r w:rsidRPr="00F6574A">
        <w:t xml:space="preserve"> and how important is it that we have those in place?</w:t>
      </w:r>
    </w:p>
    <w:p w:rsidR="00E4289B" w:rsidP="009A25BD">
      <w:pPr>
        <w:pStyle w:val="Answer"/>
      </w:pPr>
      <w:sdt>
        <w:sdtPr>
          <w:alias w:val="Witness"/>
          <w:id w:val="-402221764"/>
          <w:placeholder>
            <w:docPart w:val="3EC9C13A259F45FA94140785D46A2B84"/>
          </w:placeholder>
          <w:richText/>
        </w:sdtPr>
        <w:sdtContent>
          <w:r w:rsidRPr="00DC26F3" w:rsidR="009A25BD">
            <w:rPr>
              <w:b/>
              <w:i/>
            </w:rPr>
            <w:t>Sir Patrick Vallance:</w:t>
          </w:r>
        </w:sdtContent>
      </w:sdt>
      <w:r w:rsidR="009A25BD">
        <w:t xml:space="preserve"> </w:t>
      </w:r>
      <w:r w:rsidR="00691C16">
        <w:t>F</w:t>
      </w:r>
      <w:r w:rsidR="009A25BD">
        <w:t xml:space="preserve">or accurate </w:t>
      </w:r>
      <w:r w:rsidRPr="00F6574A" w:rsidR="009A25BD">
        <w:t>ELISAs</w:t>
      </w:r>
      <w:r w:rsidR="00691C16">
        <w:t>,</w:t>
      </w:r>
      <w:r w:rsidRPr="00F6574A" w:rsidR="009A25BD">
        <w:t xml:space="preserve"> </w:t>
      </w:r>
      <w:r w:rsidR="009A25BD">
        <w:t>I think we are there; you can see that they are a</w:t>
      </w:r>
      <w:r w:rsidRPr="00F6574A" w:rsidR="009A25BD">
        <w:t>lready being used</w:t>
      </w:r>
      <w:r w:rsidR="009A25BD">
        <w:t>. T</w:t>
      </w:r>
      <w:r w:rsidRPr="00F6574A" w:rsidR="009A25BD">
        <w:t>hey are laboratory</w:t>
      </w:r>
      <w:r w:rsidR="009A25BD">
        <w:t>-</w:t>
      </w:r>
      <w:r w:rsidRPr="00F6574A" w:rsidR="009A25BD">
        <w:t>based tests. I think lateral flow is more difficult. I would not like to put a time on that</w:t>
      </w:r>
      <w:r w:rsidR="009A25BD">
        <w:t>.</w:t>
      </w:r>
    </w:p>
    <w:p w:rsidR="009A25BD" w:rsidP="009A25BD">
      <w:pPr>
        <w:pStyle w:val="Answer"/>
      </w:pPr>
      <w:r>
        <w:t>T</w:t>
      </w:r>
      <w:r w:rsidRPr="00F6574A">
        <w:t>he question</w:t>
      </w:r>
      <w:r>
        <w:t>,</w:t>
      </w:r>
      <w:r w:rsidRPr="00F6574A">
        <w:t xml:space="preserve"> of course</w:t>
      </w:r>
      <w:r>
        <w:t>,</w:t>
      </w:r>
      <w:r w:rsidRPr="00F6574A">
        <w:t xml:space="preserve"> is what you want to use them for. Using those sorts of tests </w:t>
      </w:r>
      <w:r>
        <w:t>for</w:t>
      </w:r>
      <w:r w:rsidRPr="00F6574A">
        <w:t xml:space="preserve"> surveillance </w:t>
      </w:r>
      <w:r w:rsidR="00E4289B">
        <w:t>studies</w:t>
      </w:r>
      <w:r w:rsidRPr="00F6574A">
        <w:t xml:space="preserve"> may be okay because you do not need very</w:t>
      </w:r>
      <w:r w:rsidR="00926C80">
        <w:t>,</w:t>
      </w:r>
      <w:r w:rsidRPr="00F6574A">
        <w:t xml:space="preserve"> very high</w:t>
      </w:r>
      <w:r>
        <w:t xml:space="preserve"> sensitivity and specificity.</w:t>
      </w:r>
      <w:r w:rsidRPr="00F6574A">
        <w:t xml:space="preserve"> </w:t>
      </w:r>
      <w:r>
        <w:t xml:space="preserve">You </w:t>
      </w:r>
      <w:r w:rsidR="009C1E73">
        <w:t>would</w:t>
      </w:r>
      <w:r>
        <w:t xml:space="preserve"> like high specificity but you</w:t>
      </w:r>
      <w:r w:rsidRPr="00F6574A">
        <w:t xml:space="preserve"> </w:t>
      </w:r>
      <w:r>
        <w:t xml:space="preserve">do not </w:t>
      </w:r>
      <w:r w:rsidRPr="00F6574A">
        <w:t xml:space="preserve">need </w:t>
      </w:r>
      <w:r>
        <w:t xml:space="preserve">such </w:t>
      </w:r>
      <w:r w:rsidRPr="00F6574A">
        <w:t>high sensitivity</w:t>
      </w:r>
      <w:r>
        <w:t>.</w:t>
      </w:r>
      <w:r w:rsidRPr="00F6574A">
        <w:t xml:space="preserve"> </w:t>
      </w:r>
      <w:r w:rsidR="009C1E73">
        <w:t>I</w:t>
      </w:r>
      <w:r w:rsidRPr="00F6574A">
        <w:t xml:space="preserve">f we </w:t>
      </w:r>
      <w:r w:rsidR="00A64D0B">
        <w:t xml:space="preserve">are to </w:t>
      </w:r>
      <w:r w:rsidRPr="00F6574A">
        <w:t xml:space="preserve">get to the state where </w:t>
      </w:r>
      <w:r w:rsidR="00587835">
        <w:t>we</w:t>
      </w:r>
      <w:r w:rsidRPr="00F6574A">
        <w:t xml:space="preserve"> can say</w:t>
      </w:r>
      <w:r>
        <w:t>,</w:t>
      </w:r>
      <w:r w:rsidRPr="00F6574A">
        <w:t xml:space="preserve"> </w:t>
      </w:r>
      <w:r>
        <w:t>“Y</w:t>
      </w:r>
      <w:r w:rsidRPr="00F6574A">
        <w:t>ou</w:t>
      </w:r>
      <w:r w:rsidR="009C1E73">
        <w:t>’</w:t>
      </w:r>
      <w:r w:rsidRPr="00F6574A">
        <w:t>ve got antibodies</w:t>
      </w:r>
      <w:r w:rsidR="0008506A">
        <w:t xml:space="preserve"> and</w:t>
      </w:r>
      <w:r w:rsidR="006C05E1">
        <w:t>,</w:t>
      </w:r>
      <w:r w:rsidR="0008506A">
        <w:t xml:space="preserve"> t</w:t>
      </w:r>
      <w:r w:rsidRPr="00F6574A">
        <w:t>herefore</w:t>
      </w:r>
      <w:r>
        <w:t>,</w:t>
      </w:r>
      <w:r w:rsidRPr="00F6574A">
        <w:t xml:space="preserve"> you are protected,</w:t>
      </w:r>
      <w:r>
        <w:t>”</w:t>
      </w:r>
      <w:r w:rsidRPr="00F6574A">
        <w:t xml:space="preserve"> </w:t>
      </w:r>
      <w:r w:rsidR="00587835">
        <w:t>we</w:t>
      </w:r>
      <w:r w:rsidRPr="00F6574A">
        <w:t xml:space="preserve"> need highly accurate tests to be able to do that</w:t>
      </w:r>
      <w:r>
        <w:t>,</w:t>
      </w:r>
      <w:r w:rsidRPr="00F6574A">
        <w:t xml:space="preserve"> and at the moment that looks like ELISAs. No doubt there will be simpler ways </w:t>
      </w:r>
      <w:r w:rsidR="00587835">
        <w:t xml:space="preserve">to </w:t>
      </w:r>
      <w:r w:rsidRPr="00F6574A">
        <w:t>do it in the future</w:t>
      </w:r>
      <w:r>
        <w:t>,</w:t>
      </w:r>
      <w:r w:rsidRPr="00F6574A">
        <w:t xml:space="preserve"> but as of now </w:t>
      </w:r>
      <w:r w:rsidR="00587835">
        <w:t>i</w:t>
      </w:r>
      <w:r w:rsidRPr="00F6574A">
        <w:t xml:space="preserve">t is </w:t>
      </w:r>
      <w:r>
        <w:t xml:space="preserve">an ELISA </w:t>
      </w:r>
      <w:r w:rsidRPr="00F6574A">
        <w:t>test.</w:t>
      </w:r>
    </w:p>
    <w:p w:rsidR="009A25BD" w:rsidP="009A25BD">
      <w:pPr>
        <w:pStyle w:val="Question"/>
        <w:numPr>
          <w:ilvl w:val="0"/>
          <w:numId w:val="9"/>
        </w:numPr>
      </w:pPr>
      <w:sdt>
        <w:sdtPr>
          <w:alias w:val="Member"/>
          <w:tag w:val="&lt;Member mnisId='1572' dodsId='35446'&gt;"/>
          <w:id w:val="677549684"/>
          <w:placeholder>
            <w:docPart w:val="3EC9C13A259F45FA94140785D46A2B84"/>
          </w:placeholder>
          <w:richText/>
        </w:sdtPr>
        <w:sdtContent>
          <w:r w:rsidRPr="00EF126E">
            <w:rPr>
              <w:b/>
            </w:rPr>
            <w:t>Chair:</w:t>
          </w:r>
        </w:sdtContent>
      </w:sdt>
      <w:r>
        <w:t xml:space="preserve"> </w:t>
      </w:r>
      <w:r w:rsidRPr="00F6574A">
        <w:t xml:space="preserve">Before we wrap up, </w:t>
      </w:r>
      <w:r>
        <w:t xml:space="preserve">I have a </w:t>
      </w:r>
      <w:r w:rsidRPr="00F6574A">
        <w:t>very final brief question to Sir Patrick</w:t>
      </w:r>
      <w:r>
        <w:t>,</w:t>
      </w:r>
      <w:r w:rsidRPr="00F6574A">
        <w:t xml:space="preserve"> if I might</w:t>
      </w:r>
      <w:r>
        <w:t>,</w:t>
      </w:r>
      <w:r w:rsidRPr="00F6574A">
        <w:t xml:space="preserve"> to push you a bit about the likelihood of a second wave. If we properly implement the test</w:t>
      </w:r>
      <w:r>
        <w:t>,</w:t>
      </w:r>
      <w:r w:rsidRPr="00F6574A">
        <w:t xml:space="preserve"> track and trace programme that we are planning to do</w:t>
      </w:r>
      <w:r w:rsidR="00856ED4">
        <w:t>,</w:t>
      </w:r>
      <w:r w:rsidRPr="00F6574A">
        <w:t xml:space="preserve"> and if the public comply with the social distancing recommendations made by the Government, could you give us some sense</w:t>
      </w:r>
      <w:r>
        <w:t>—</w:t>
      </w:r>
      <w:r w:rsidRPr="00F6574A">
        <w:t>let me ask</w:t>
      </w:r>
      <w:r>
        <w:t xml:space="preserve"> </w:t>
      </w:r>
      <w:r w:rsidRPr="00F6574A">
        <w:t>you as if I was asking for legal advice</w:t>
      </w:r>
      <w:r>
        <w:t>—</w:t>
      </w:r>
      <w:r w:rsidRPr="00F6574A">
        <w:t>on a percentage scale of 0</w:t>
      </w:r>
      <w:r>
        <w:t>%</w:t>
      </w:r>
      <w:r w:rsidRPr="00F6574A">
        <w:t xml:space="preserve"> to 100%</w:t>
      </w:r>
      <w:r>
        <w:t>,</w:t>
      </w:r>
      <w:r w:rsidRPr="00F6574A">
        <w:t xml:space="preserve"> </w:t>
      </w:r>
      <w:r w:rsidR="00F45EFB">
        <w:t>whether it is</w:t>
      </w:r>
      <w:r w:rsidRPr="00F6574A">
        <w:t xml:space="preserve"> 70% or 80% </w:t>
      </w:r>
      <w:r>
        <w:t>that we are going to have a second wave</w:t>
      </w:r>
      <w:r w:rsidR="00EA5B27">
        <w:t>—</w:t>
      </w:r>
      <w:r w:rsidRPr="00F6574A">
        <w:t>in other words</w:t>
      </w:r>
      <w:r>
        <w:t>,</w:t>
      </w:r>
      <w:r w:rsidRPr="00F6574A">
        <w:t xml:space="preserve"> it is pretty inevitable</w:t>
      </w:r>
      <w:r w:rsidR="00EA5B27">
        <w:t>;</w:t>
      </w:r>
      <w:r w:rsidRPr="00F6574A">
        <w:t xml:space="preserve"> or </w:t>
      </w:r>
      <w:r w:rsidR="00886B4F">
        <w:t>is it</w:t>
      </w:r>
      <w:r w:rsidRPr="00F6574A">
        <w:t xml:space="preserve"> 20</w:t>
      </w:r>
      <w:r>
        <w:t>%</w:t>
      </w:r>
      <w:r w:rsidRPr="00F6574A">
        <w:t xml:space="preserve"> to 30% </w:t>
      </w:r>
      <w:r>
        <w:t>that</w:t>
      </w:r>
      <w:r w:rsidR="006D61C3">
        <w:t>,</w:t>
      </w:r>
      <w:r>
        <w:t xml:space="preserve"> </w:t>
      </w:r>
      <w:r w:rsidRPr="00F6574A">
        <w:t>if we do the test</w:t>
      </w:r>
      <w:r>
        <w:t>,</w:t>
      </w:r>
      <w:r w:rsidRPr="00F6574A">
        <w:t xml:space="preserve"> track and trace </w:t>
      </w:r>
      <w:r>
        <w:t xml:space="preserve">and </w:t>
      </w:r>
      <w:r w:rsidRPr="00F6574A">
        <w:t>follow the social distancing guidelines</w:t>
      </w:r>
      <w:r>
        <w:t>,</w:t>
      </w:r>
      <w:r w:rsidRPr="00F6574A">
        <w:t xml:space="preserve"> we should have a reasonable chance of avoiding a second wave? Could you give us some sense</w:t>
      </w:r>
      <w:r>
        <w:t xml:space="preserve"> of that</w:t>
      </w:r>
      <w:r w:rsidRPr="00F6574A">
        <w:t>?</w:t>
      </w:r>
    </w:p>
    <w:p w:rsidR="009A25BD" w:rsidP="009A25BD">
      <w:pPr>
        <w:pStyle w:val="Answer"/>
      </w:pPr>
      <w:sdt>
        <w:sdtPr>
          <w:alias w:val="Witness"/>
          <w:id w:val="-136494636"/>
          <w:placeholder>
            <w:docPart w:val="3EC9C13A259F45FA94140785D46A2B84"/>
          </w:placeholder>
          <w:richText/>
        </w:sdtPr>
        <w:sdtContent>
          <w:r w:rsidRPr="00EF126E">
            <w:rPr>
              <w:b/>
              <w:i/>
            </w:rPr>
            <w:t>Sir Patrick Vallance:</w:t>
          </w:r>
        </w:sdtContent>
      </w:sdt>
      <w:r>
        <w:t xml:space="preserve"> </w:t>
      </w:r>
      <w:r w:rsidRPr="00F6574A">
        <w:t>I think if we do test</w:t>
      </w:r>
      <w:r>
        <w:t>,</w:t>
      </w:r>
      <w:r w:rsidRPr="00F6574A">
        <w:t xml:space="preserve"> track and tracing well</w:t>
      </w:r>
      <w:r w:rsidR="006D61C3">
        <w:t>,</w:t>
      </w:r>
      <w:r w:rsidRPr="00F6574A">
        <w:t xml:space="preserve"> and we keep the social distancing measures at the right level, we should be able to avoid a second wave. I am </w:t>
      </w:r>
      <w:r>
        <w:t>o</w:t>
      </w:r>
      <w:r w:rsidRPr="00F6574A">
        <w:t xml:space="preserve">n the more optimistic side </w:t>
      </w:r>
      <w:r>
        <w:t xml:space="preserve">that </w:t>
      </w:r>
      <w:r w:rsidRPr="00F6574A">
        <w:t>you can</w:t>
      </w:r>
      <w:r>
        <w:t>,</w:t>
      </w:r>
      <w:r w:rsidRPr="00F6574A">
        <w:t xml:space="preserve"> provided you do </w:t>
      </w:r>
      <w:r w:rsidR="00FA2097">
        <w:t>that</w:t>
      </w:r>
      <w:r w:rsidRPr="00F6574A">
        <w:t xml:space="preserve">. I want to add one caveat, which is </w:t>
      </w:r>
      <w:r>
        <w:t xml:space="preserve">that </w:t>
      </w:r>
      <w:r w:rsidRPr="00F6574A">
        <w:t>winter is going to be extremely difficult when you also have flu circulating and all the other respiratory infection</w:t>
      </w:r>
      <w:r>
        <w:t>s</w:t>
      </w:r>
      <w:r w:rsidRPr="00F6574A">
        <w:t xml:space="preserve"> </w:t>
      </w:r>
      <w:r>
        <w:t>that</w:t>
      </w:r>
      <w:r w:rsidRPr="00F6574A">
        <w:t xml:space="preserve"> can get confused with this. That is the one caveat</w:t>
      </w:r>
      <w:r>
        <w:t>.</w:t>
      </w:r>
    </w:p>
    <w:p w:rsidR="00B83FE3" w:rsidP="0038486A">
      <w:pPr>
        <w:pStyle w:val="Remark"/>
      </w:pPr>
      <w:sdt>
        <w:sdtPr>
          <w:alias w:val="Member"/>
          <w:tag w:val="&lt;Member mnisId='1572' dodsId='35446'&gt;"/>
          <w:id w:val="-498966940"/>
          <w:placeholder>
            <w:docPart w:val="3EC9C13A259F45FA94140785D46A2B84"/>
          </w:placeholder>
          <w:richText/>
        </w:sdtPr>
        <w:sdtContent>
          <w:r w:rsidRPr="00EF126E" w:rsidR="009A25BD">
            <w:rPr>
              <w:b/>
            </w:rPr>
            <w:t>Chair:</w:t>
          </w:r>
        </w:sdtContent>
      </w:sdt>
      <w:r w:rsidRPr="00F6574A" w:rsidR="009A25BD">
        <w:t xml:space="preserve"> Thank you for ending on an optimistic note and thank you for your time this morning. Thank you</w:t>
      </w:r>
      <w:r w:rsidR="00C1623F">
        <w:t>,</w:t>
      </w:r>
      <w:r w:rsidRPr="00F6574A" w:rsidR="009A25BD">
        <w:t xml:space="preserve"> too</w:t>
      </w:r>
      <w:r w:rsidR="00C1623F">
        <w:t>,</w:t>
      </w:r>
      <w:r w:rsidRPr="00F6574A" w:rsidR="009A25BD">
        <w:t xml:space="preserve"> Dr </w:t>
      </w:r>
      <w:r w:rsidR="009A25BD">
        <w:t>Harries</w:t>
      </w:r>
      <w:r w:rsidR="00EA5B27">
        <w:t>,</w:t>
      </w:r>
      <w:r w:rsidR="009A25BD">
        <w:t xml:space="preserve"> for your time. T</w:t>
      </w:r>
      <w:r w:rsidRPr="00F6574A" w:rsidR="009A25BD">
        <w:t>hank</w:t>
      </w:r>
      <w:r w:rsidR="00925229">
        <w:t>s</w:t>
      </w:r>
      <w:r w:rsidRPr="00F6574A" w:rsidR="009A25BD">
        <w:t xml:space="preserve"> to your teams</w:t>
      </w:r>
      <w:r w:rsidR="009A25BD">
        <w:t xml:space="preserve"> and </w:t>
      </w:r>
      <w:r w:rsidRPr="00F6574A" w:rsidR="009A25BD">
        <w:t>thank</w:t>
      </w:r>
      <w:r w:rsidR="00925229">
        <w:t>s</w:t>
      </w:r>
      <w:r w:rsidRPr="00F6574A" w:rsidR="009A25BD">
        <w:t xml:space="preserve"> to my colleagues on the Committee.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F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F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FB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F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C08711DC1E4BAD8B19B4723781BA86"/>
      </w:placeholder>
      <w:richText/>
    </w:sdtPr>
    <w:sdtContent>
      <w:p w:rsidR="0077788C" w:rsidP="009277D8">
        <w:pPr>
          <w:pStyle w:val="Para"/>
          <w:rPr>
            <w:color w:val="808080"/>
          </w:rPr>
        </w:pPr>
        <w:r w:rsidRPr="00120C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556B3E055140AEB31642EA5FFFBFDF"/>
      </w:placeholder>
      <w:richText/>
    </w:sdtPr>
    <w:sdtContent>
      <w:p w:rsidR="0077788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F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461090"/>
    <w:lvl w:ilvl="0">
      <w:start w:val="3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0C77"/>
    <w:rPr>
      <w:color w:val="605E5C"/>
      <w:shd w:val="clear" w:color="auto" w:fill="E1DFDD"/>
    </w:rPr>
  </w:style>
  <w:style w:type="paragraph" w:styleId="BalloonText">
    <w:name w:val="Balloon Text"/>
    <w:basedOn w:val="Normal"/>
    <w:link w:val="BalloonTextChar"/>
    <w:uiPriority w:val="99"/>
    <w:semiHidden/>
    <w:unhideWhenUsed/>
    <w:rsid w:val="00E431E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C08711DC1E4BAD8B19B4723781BA86"/>
        <w:category>
          <w:name w:val="General"/>
          <w:gallery w:val="placeholder"/>
        </w:category>
        <w:types>
          <w:type w:val="bbPlcHdr"/>
        </w:types>
        <w:behaviors>
          <w:behavior w:val="content"/>
        </w:behaviors>
        <w:guid w:val="{49665CF8-DD13-43BD-AA3D-AC77D12E432C}"/>
      </w:docPartPr>
      <w:docPartBody>
        <w:p w:rsidR="006B4D5D" w:rsidP="00A20C05">
          <w:pPr>
            <w:pStyle w:val="AEC08711DC1E4BAD8B19B4723781BA86"/>
          </w:pPr>
          <w:r w:rsidRPr="000753FC">
            <w:rPr>
              <w:rStyle w:val="PlaceholderText"/>
            </w:rPr>
            <w:t>Click here to enter text.</w:t>
          </w:r>
        </w:p>
      </w:docPartBody>
    </w:docPart>
    <w:docPart>
      <w:docPartPr>
        <w:name w:val="8D556B3E055140AEB31642EA5FFFBFDF"/>
        <w:category>
          <w:name w:val="General"/>
          <w:gallery w:val="placeholder"/>
        </w:category>
        <w:types>
          <w:type w:val="bbPlcHdr"/>
        </w:types>
        <w:behaviors>
          <w:behavior w:val="content"/>
        </w:behaviors>
        <w:guid w:val="{0A02899E-8BEC-4F41-82E0-07478C993A15}"/>
      </w:docPartPr>
      <w:docPartBody>
        <w:p w:rsidR="006B4D5D" w:rsidP="00A20C05">
          <w:pPr>
            <w:pStyle w:val="8D556B3E055140AEB31642EA5FFFBF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6BE8C7-B881-4058-9880-A5D9D49F4C7E}"/>
      </w:docPartPr>
      <w:docPartBody>
        <w:p w:rsidR="006B4D5D">
          <w:r w:rsidRPr="00377447">
            <w:rPr>
              <w:rStyle w:val="PlaceholderText"/>
            </w:rPr>
            <w:t>Click or tap here to enter text.</w:t>
          </w:r>
        </w:p>
      </w:docPartBody>
    </w:docPart>
    <w:docPart>
      <w:docPartPr>
        <w:name w:val="7A9DAAF2AC694C4787B6472A05CB3466"/>
        <w:category>
          <w:name w:val="General"/>
          <w:gallery w:val="placeholder"/>
        </w:category>
        <w:types>
          <w:type w:val="bbPlcHdr"/>
        </w:types>
        <w:behaviors>
          <w:behavior w:val="content"/>
        </w:behaviors>
        <w:guid w:val="{CED1E842-7344-4987-BEA4-451364B99C4D}"/>
      </w:docPartPr>
      <w:docPartBody>
        <w:p w:rsidR="008605B9" w:rsidP="00650421">
          <w:pPr>
            <w:pStyle w:val="7A9DAAF2AC694C4787B6472A05CB3466"/>
          </w:pPr>
          <w:r w:rsidRPr="00377447">
            <w:rPr>
              <w:rStyle w:val="PlaceholderText"/>
            </w:rPr>
            <w:t>Click or tap here to enter text.</w:t>
          </w:r>
        </w:p>
      </w:docPartBody>
    </w:docPart>
    <w:docPart>
      <w:docPartPr>
        <w:name w:val="165E7897CCEE43228997D3AC8A0AC95B"/>
        <w:category>
          <w:name w:val="General"/>
          <w:gallery w:val="placeholder"/>
        </w:category>
        <w:types>
          <w:type w:val="bbPlcHdr"/>
        </w:types>
        <w:behaviors>
          <w:behavior w:val="content"/>
        </w:behaviors>
        <w:guid w:val="{B20E969B-646E-4A71-92B5-8EE2C1C98A52}"/>
      </w:docPartPr>
      <w:docPartBody>
        <w:p w:rsidR="008605B9" w:rsidP="00650421">
          <w:pPr>
            <w:pStyle w:val="165E7897CCEE43228997D3AC8A0AC95B"/>
          </w:pPr>
          <w:r w:rsidRPr="00377447">
            <w:rPr>
              <w:rStyle w:val="PlaceholderText"/>
            </w:rPr>
            <w:t>Click or tap here to enter text.</w:t>
          </w:r>
        </w:p>
      </w:docPartBody>
    </w:docPart>
    <w:docPart>
      <w:docPartPr>
        <w:name w:val="3EC9C13A259F45FA94140785D46A2B84"/>
        <w:category>
          <w:name w:val="General"/>
          <w:gallery w:val="placeholder"/>
        </w:category>
        <w:types>
          <w:type w:val="bbPlcHdr"/>
        </w:types>
        <w:behaviors>
          <w:behavior w:val="content"/>
        </w:behaviors>
        <w:guid w:val="{EAEC500F-0878-41C3-B6E3-AB42B7194F72}"/>
      </w:docPartPr>
      <w:docPartBody>
        <w:p w:rsidR="008605B9" w:rsidP="00650421">
          <w:pPr>
            <w:pStyle w:val="3EC9C13A259F45FA94140785D46A2B84"/>
          </w:pPr>
          <w:r w:rsidRPr="003774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421"/>
    <w:rPr>
      <w:color w:val="808080"/>
    </w:rPr>
  </w:style>
  <w:style w:type="paragraph" w:customStyle="1" w:styleId="AEC08711DC1E4BAD8B19B4723781BA86">
    <w:name w:val="AEC08711DC1E4BAD8B19B4723781BA86"/>
    <w:rsid w:val="00A20C05"/>
  </w:style>
  <w:style w:type="paragraph" w:customStyle="1" w:styleId="57BBE36C89A64CF6894FFBE59EDB1A98">
    <w:name w:val="57BBE36C89A64CF6894FFBE59EDB1A98"/>
    <w:rsid w:val="00A20C05"/>
  </w:style>
  <w:style w:type="paragraph" w:customStyle="1" w:styleId="A35775B4FB134AFEBFDE070C71B74C7D">
    <w:name w:val="A35775B4FB134AFEBFDE070C71B74C7D"/>
    <w:rsid w:val="00A20C05"/>
  </w:style>
  <w:style w:type="paragraph" w:customStyle="1" w:styleId="F49DD0F581EE400F98FFC48F12F0EA59">
    <w:name w:val="F49DD0F581EE400F98FFC48F12F0EA59"/>
    <w:rsid w:val="00A20C05"/>
  </w:style>
  <w:style w:type="paragraph" w:customStyle="1" w:styleId="7ECA951C5F894E8B9589FBF1775FE304">
    <w:name w:val="7ECA951C5F894E8B9589FBF1775FE304"/>
    <w:rsid w:val="00A20C05"/>
  </w:style>
  <w:style w:type="paragraph" w:customStyle="1" w:styleId="54015DAEE0304EF99E2F58F91B2D8C59">
    <w:name w:val="54015DAEE0304EF99E2F58F91B2D8C59"/>
    <w:rsid w:val="00A20C05"/>
  </w:style>
  <w:style w:type="paragraph" w:customStyle="1" w:styleId="8D556B3E055140AEB31642EA5FFFBFDF">
    <w:name w:val="8D556B3E055140AEB31642EA5FFFBFDF"/>
    <w:rsid w:val="00A20C05"/>
  </w:style>
  <w:style w:type="paragraph" w:customStyle="1" w:styleId="847E76F53E8B44C4A3BE30FF24FAFE6A">
    <w:name w:val="847E76F53E8B44C4A3BE30FF24FAFE6A"/>
    <w:rsid w:val="00A20C05"/>
  </w:style>
  <w:style w:type="paragraph" w:customStyle="1" w:styleId="A53F7A03B2394F8BAE192B96CBE8B2DB">
    <w:name w:val="A53F7A03B2394F8BAE192B96CBE8B2DB"/>
    <w:rsid w:val="00A20C05"/>
  </w:style>
  <w:style w:type="paragraph" w:customStyle="1" w:styleId="AFD11ED995604E8C88284766191A46B1">
    <w:name w:val="AFD11ED995604E8C88284766191A46B1"/>
    <w:rsid w:val="00A20C05"/>
  </w:style>
  <w:style w:type="paragraph" w:customStyle="1" w:styleId="089A1994D9B44832A7D43F0BB11F4E73">
    <w:name w:val="089A1994D9B44832A7D43F0BB11F4E73"/>
    <w:rsid w:val="00A20C05"/>
  </w:style>
  <w:style w:type="paragraph" w:customStyle="1" w:styleId="7A9DAAF2AC694C4787B6472A05CB3466">
    <w:name w:val="7A9DAAF2AC694C4787B6472A05CB3466"/>
    <w:rsid w:val="00650421"/>
  </w:style>
  <w:style w:type="paragraph" w:customStyle="1" w:styleId="165E7897CCEE43228997D3AC8A0AC95B">
    <w:name w:val="165E7897CCEE43228997D3AC8A0AC95B"/>
    <w:rsid w:val="00650421"/>
  </w:style>
  <w:style w:type="paragraph" w:customStyle="1" w:styleId="3EC9C13A259F45FA94140785D46A2B84">
    <w:name w:val="3EC9C13A259F45FA94140785D46A2B84"/>
    <w:rsid w:val="00650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611F-BD39-4431-8957-F5B8EC14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